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EB519" w14:textId="77777777" w:rsidR="004F45BC" w:rsidRDefault="004F45BC" w:rsidP="004F45BC">
      <w:pPr>
        <w:pStyle w:val="OZNPROJEKTUwskazaniedatylubwersjiprojektu"/>
      </w:pPr>
      <w:r w:rsidRPr="00176869">
        <w:t>Projekt</w:t>
      </w:r>
    </w:p>
    <w:p w14:paraId="1126690F" w14:textId="77777777" w:rsidR="004F45BC" w:rsidRDefault="004F45BC" w:rsidP="004F45BC">
      <w:pPr>
        <w:pStyle w:val="OZNRODZAKTUtznustawalubrozporzdzenieiorganwydajcy"/>
      </w:pPr>
      <w:r w:rsidRPr="009A0EA8">
        <w:t>Ustawa</w:t>
      </w:r>
    </w:p>
    <w:p w14:paraId="09992A5C" w14:textId="77777777" w:rsidR="004F45BC" w:rsidRPr="009A0EA8" w:rsidRDefault="004F45BC" w:rsidP="004F45BC">
      <w:pPr>
        <w:pStyle w:val="DATAAKTUdatauchwalenialubwydaniaaktu"/>
      </w:pPr>
      <w:r>
        <w:t xml:space="preserve">z </w:t>
      </w:r>
      <w:r w:rsidRPr="009A0EA8">
        <w:t>dnia</w:t>
      </w:r>
    </w:p>
    <w:p w14:paraId="53FAD0F4" w14:textId="77777777" w:rsidR="004F45BC" w:rsidRDefault="004F45BC" w:rsidP="004F45BC">
      <w:pPr>
        <w:pStyle w:val="TYTUAKTUprzedmiotregulacjiustawylubrozporzdzenia"/>
      </w:pPr>
      <w:r w:rsidRPr="009A0EA8">
        <w:t>o zmianie</w:t>
      </w:r>
      <w:r w:rsidRPr="00F24D0B">
        <w:t xml:space="preserve"> ustawy </w:t>
      </w:r>
      <w:r>
        <w:t xml:space="preserve">– </w:t>
      </w:r>
      <w:r w:rsidRPr="00F24D0B">
        <w:t>Prawo oświatowe oraz ustawy o systemie informacji oświatowej</w:t>
      </w:r>
    </w:p>
    <w:p w14:paraId="582F100F" w14:textId="36482F4C" w:rsidR="004F45BC" w:rsidRDefault="004F45BC" w:rsidP="004F45BC">
      <w:pPr>
        <w:pStyle w:val="ARTartustawynprozporzdzenia"/>
      </w:pPr>
      <w:r w:rsidRPr="009A0EA8">
        <w:rPr>
          <w:rStyle w:val="Ppogrubienie"/>
        </w:rPr>
        <w:t>Art. 1</w:t>
      </w:r>
      <w:r>
        <w:rPr>
          <w:rStyle w:val="Ppogrubienie"/>
        </w:rPr>
        <w:t>.</w:t>
      </w:r>
      <w:r w:rsidRPr="009A0EA8">
        <w:rPr>
          <w:rStyle w:val="Ppogrubienie"/>
        </w:rPr>
        <w:t xml:space="preserve"> </w:t>
      </w:r>
      <w:r w:rsidRPr="009A0EA8">
        <w:t>W ustawie z dnia</w:t>
      </w:r>
      <w:r>
        <w:t xml:space="preserve"> 14 grudnia 2016 r. – Prawo oświatowe (Dz. U. z 2026 r. poz. 820</w:t>
      </w:r>
      <w:r w:rsidR="00644B32">
        <w:t>,</w:t>
      </w:r>
      <w:r>
        <w:t xml:space="preserve"> 904</w:t>
      </w:r>
      <w:r w:rsidR="00644B32">
        <w:t xml:space="preserve"> i 982</w:t>
      </w:r>
      <w:r>
        <w:t>) wprowadza się następujące zmiany:</w:t>
      </w:r>
    </w:p>
    <w:p w14:paraId="2087ED1D" w14:textId="14D8BA0D" w:rsidR="004F45BC" w:rsidRDefault="004F45BC" w:rsidP="004F45BC">
      <w:pPr>
        <w:pStyle w:val="PKTpunkt"/>
      </w:pPr>
      <w:r>
        <w:t>1)</w:t>
      </w:r>
      <w:r>
        <w:tab/>
        <w:t xml:space="preserve">w art. 29 w ust. 1 w pkt 2 po wyrazach </w:t>
      </w:r>
      <w:r w:rsidRPr="00090402">
        <w:t>„art.</w:t>
      </w:r>
      <w:r w:rsidR="009D6077" w:rsidRPr="00090402">
        <w:t xml:space="preserve"> </w:t>
      </w:r>
      <w:r w:rsidR="00644B32" w:rsidRPr="00090402">
        <w:t>10 ust. 1 pkt 1–5 i 7,</w:t>
      </w:r>
      <w:r w:rsidRPr="00090402">
        <w:t xml:space="preserve">” </w:t>
      </w:r>
      <w:r>
        <w:t xml:space="preserve">dodaje się wyrazy </w:t>
      </w:r>
      <w:r w:rsidRPr="009A2846">
        <w:t>„</w:t>
      </w:r>
      <w:r>
        <w:t>art. 44i ust. 1, 2 i 6,</w:t>
      </w:r>
      <w:r w:rsidRPr="009A2846">
        <w:t>”</w:t>
      </w:r>
      <w:r>
        <w:t>;</w:t>
      </w:r>
    </w:p>
    <w:p w14:paraId="19A026F6" w14:textId="77777777" w:rsidR="004F45BC" w:rsidRDefault="004F45BC" w:rsidP="004F45BC">
      <w:pPr>
        <w:pStyle w:val="PKTpunkt"/>
      </w:pPr>
      <w:r>
        <w:t>2)</w:t>
      </w:r>
      <w:r>
        <w:tab/>
        <w:t>po art. 44e dodaje się art. 44f–44o w brzmieniu:</w:t>
      </w:r>
    </w:p>
    <w:p w14:paraId="30037267" w14:textId="254C8735" w:rsidR="004F45BC" w:rsidRDefault="004F45BC" w:rsidP="004F45BC">
      <w:pPr>
        <w:pStyle w:val="ZARTzmartartykuempunktem"/>
      </w:pPr>
      <w:r w:rsidRPr="006E0CE0">
        <w:t>„</w:t>
      </w:r>
      <w:r w:rsidRPr="00DF7AC6">
        <w:t>Art. 44f.</w:t>
      </w:r>
      <w:r>
        <w:t xml:space="preserve"> 1. W celu wspierania prowadzenia dokumentacji przebiegu nauczania oraz </w:t>
      </w:r>
      <w:r w:rsidRPr="00BA4628">
        <w:t>działalności wychowawczej i opiekuńczej</w:t>
      </w:r>
      <w:r>
        <w:t xml:space="preserve"> minister właściwy do spraw oświaty i wychowania udostępnia publicznym i niepublicznym szkołom system teleinformatyczny w rozumieniu art. 3 pkt 3 ustawy z dnia 17 lutego 2005 r. o informatyzacji działalności podmiotów realizujących zadania publiczne </w:t>
      </w:r>
      <w:r w:rsidRPr="00CE0399">
        <w:t>(</w:t>
      </w:r>
      <w:r>
        <w:t>D</w:t>
      </w:r>
      <w:r w:rsidRPr="00CE0399">
        <w:t>z. U. z 2025 r. poz. 1703</w:t>
      </w:r>
      <w:r>
        <w:t xml:space="preserve"> oraz z 2026 r. poz. 160</w:t>
      </w:r>
      <w:r w:rsidRPr="00CE0399">
        <w:t>)</w:t>
      </w:r>
      <w:r>
        <w:t>, w ramach którego może być świadczona usługa dziennika lekcyjnego w postaci elektronicznej,</w:t>
      </w:r>
      <w:r w:rsidRPr="00BA4628">
        <w:t xml:space="preserve"> </w:t>
      </w:r>
      <w:r>
        <w:t>zwan</w:t>
      </w:r>
      <w:r w:rsidR="007648FD">
        <w:t>y</w:t>
      </w:r>
      <w:r>
        <w:t xml:space="preserve"> dalej </w:t>
      </w:r>
      <w:r w:rsidRPr="006E0CE0">
        <w:t>„</w:t>
      </w:r>
      <w:r>
        <w:t>eDziennikiem</w:t>
      </w:r>
      <w:r w:rsidRPr="00E3070C">
        <w:t>”</w:t>
      </w:r>
      <w:r>
        <w:t>.</w:t>
      </w:r>
    </w:p>
    <w:p w14:paraId="0F489464" w14:textId="77777777" w:rsidR="004F45BC" w:rsidRPr="00FD4076" w:rsidRDefault="004F45BC" w:rsidP="004F45BC">
      <w:pPr>
        <w:pStyle w:val="ZUSTzmustartykuempunktem"/>
      </w:pPr>
      <w:r>
        <w:t xml:space="preserve">2. </w:t>
      </w:r>
      <w:r w:rsidRPr="00FD4076">
        <w:t xml:space="preserve">Minister właściwy do spraw oświaty i wychowania </w:t>
      </w:r>
      <w:r>
        <w:t xml:space="preserve">tworzy, utrzymuje i rozwija eDziennik, w tym </w:t>
      </w:r>
      <w:r w:rsidRPr="00FD4076">
        <w:t xml:space="preserve">odpowiada za: </w:t>
      </w:r>
    </w:p>
    <w:p w14:paraId="6E7171EE" w14:textId="15B74719" w:rsidR="004F45BC" w:rsidRPr="00FD4076" w:rsidRDefault="004F45BC" w:rsidP="004F45BC">
      <w:pPr>
        <w:pStyle w:val="ZPKTzmpktartykuempunktem"/>
      </w:pPr>
      <w:r w:rsidRPr="00FD4076">
        <w:t>1)</w:t>
      </w:r>
      <w:r>
        <w:tab/>
      </w:r>
      <w:r w:rsidRPr="00F63C46">
        <w:t xml:space="preserve">zabezpieczenie danych zawartych w eDzienniku przed </w:t>
      </w:r>
      <w:r w:rsidR="004A4724" w:rsidRPr="00090402">
        <w:t>ich</w:t>
      </w:r>
      <w:r w:rsidR="004A4724">
        <w:t xml:space="preserve"> </w:t>
      </w:r>
      <w:r w:rsidRPr="00F63C46">
        <w:t>uszkodzeniem, utratą lub nieuprawnionym dostępem</w:t>
      </w:r>
      <w:r w:rsidR="004A4724">
        <w:t xml:space="preserve"> </w:t>
      </w:r>
      <w:r w:rsidR="004A4724" w:rsidRPr="00090402">
        <w:t>do tych danych</w:t>
      </w:r>
      <w:r w:rsidRPr="00FD4076">
        <w:t>;</w:t>
      </w:r>
    </w:p>
    <w:p w14:paraId="112C9ABE" w14:textId="77777777" w:rsidR="004F45BC" w:rsidRDefault="004F45BC" w:rsidP="004F45BC">
      <w:pPr>
        <w:pStyle w:val="ZPKTzmpktartykuempunktem"/>
      </w:pPr>
      <w:r w:rsidRPr="00FD4076">
        <w:t>2)</w:t>
      </w:r>
      <w:r>
        <w:tab/>
      </w:r>
      <w:r w:rsidRPr="00FD4076">
        <w:t>integralność danych przetwarzanych w eDzienniku</w:t>
      </w:r>
      <w:r>
        <w:t>;</w:t>
      </w:r>
    </w:p>
    <w:p w14:paraId="7739386C" w14:textId="77777777" w:rsidR="004F45BC" w:rsidRPr="00FD4076" w:rsidRDefault="004F45BC" w:rsidP="004F45BC">
      <w:pPr>
        <w:pStyle w:val="ZPKTzmpktartykuempunktem"/>
      </w:pPr>
      <w:r>
        <w:t>3)</w:t>
      </w:r>
      <w:r>
        <w:tab/>
      </w:r>
      <w:r w:rsidRPr="00F63C46">
        <w:t>przeciwdziała</w:t>
      </w:r>
      <w:r>
        <w:t>nie</w:t>
      </w:r>
      <w:r w:rsidRPr="00F63C46">
        <w:t xml:space="preserve"> uszkodzeniom eDziennika</w:t>
      </w:r>
      <w:r w:rsidRPr="00FD4076">
        <w:t>;</w:t>
      </w:r>
    </w:p>
    <w:p w14:paraId="6936796C" w14:textId="77777777" w:rsidR="004F45BC" w:rsidRDefault="004F45BC" w:rsidP="004F45BC">
      <w:pPr>
        <w:pStyle w:val="ZPKTzmpktartykuempunktem"/>
      </w:pPr>
      <w:r>
        <w:t>4</w:t>
      </w:r>
      <w:r w:rsidRPr="00FD4076">
        <w:t>)</w:t>
      </w:r>
      <w:r>
        <w:tab/>
      </w:r>
      <w:r w:rsidRPr="00FD4076">
        <w:t>dostępność eDziennika dla jego użytkowników;</w:t>
      </w:r>
    </w:p>
    <w:p w14:paraId="69DD1D8B" w14:textId="77777777" w:rsidR="004F45BC" w:rsidRPr="00FD4076" w:rsidRDefault="004F45BC" w:rsidP="004F45BC">
      <w:pPr>
        <w:pStyle w:val="ZPKTzmpktartykuempunktem"/>
      </w:pPr>
      <w:r>
        <w:t>5)</w:t>
      </w:r>
      <w:r>
        <w:tab/>
      </w:r>
      <w:r w:rsidRPr="00F63C46">
        <w:t>rozliczalność działań dokonywanych na danych przetwarzanych w eDzienniku</w:t>
      </w:r>
      <w:r>
        <w:t>;</w:t>
      </w:r>
    </w:p>
    <w:p w14:paraId="62C33A41" w14:textId="77777777" w:rsidR="004F45BC" w:rsidRDefault="004F45BC" w:rsidP="004F45BC">
      <w:pPr>
        <w:pStyle w:val="ZPKTzmpktartykuempunktem"/>
      </w:pPr>
      <w:r>
        <w:t>6</w:t>
      </w:r>
      <w:r w:rsidRPr="00FD4076">
        <w:t>)</w:t>
      </w:r>
      <w:r>
        <w:tab/>
      </w:r>
      <w:r w:rsidRPr="00FD4076">
        <w:t>rozwój funkcjonalności eDziennika.</w:t>
      </w:r>
    </w:p>
    <w:p w14:paraId="769ECADE" w14:textId="6244F4DF" w:rsidR="004F45BC" w:rsidRDefault="004F45BC" w:rsidP="004F45BC">
      <w:pPr>
        <w:pStyle w:val="ZUSTzmustartykuempunktem"/>
      </w:pPr>
      <w:r>
        <w:t xml:space="preserve">3. </w:t>
      </w:r>
      <w:r w:rsidRPr="00FD4076">
        <w:t xml:space="preserve">Obsługę techniczną </w:t>
      </w:r>
      <w:r w:rsidRPr="00090402">
        <w:t>eDziennika</w:t>
      </w:r>
      <w:r>
        <w:t xml:space="preserve"> w zakresie realizacji zadań, o których mowa w ust. 2, zapewnia </w:t>
      </w:r>
      <w:r w:rsidRPr="00E3070C">
        <w:t>jednostk</w:t>
      </w:r>
      <w:r>
        <w:t>a</w:t>
      </w:r>
      <w:r w:rsidRPr="00E3070C">
        <w:t xml:space="preserve"> organizacyjn</w:t>
      </w:r>
      <w:r>
        <w:t xml:space="preserve">a </w:t>
      </w:r>
      <w:r w:rsidRPr="00E3070C">
        <w:t>podległ</w:t>
      </w:r>
      <w:r>
        <w:t>a</w:t>
      </w:r>
      <w:r w:rsidRPr="00E3070C">
        <w:t xml:space="preserve"> ministrowi właściwemu do spraw oświaty i wychowania, do której zadań statutowych należy świadczenie usług informatycznych.</w:t>
      </w:r>
    </w:p>
    <w:p w14:paraId="44D99F22" w14:textId="264352B2" w:rsidR="004F45BC" w:rsidRPr="00E54265" w:rsidRDefault="004F45BC" w:rsidP="004F45BC">
      <w:pPr>
        <w:pStyle w:val="ZUSTzmustartykuempunktem"/>
      </w:pPr>
      <w:r w:rsidRPr="00E54265">
        <w:t xml:space="preserve">4. Minister właściwy do spraw informatyzacji </w:t>
      </w:r>
      <w:r>
        <w:t>świadczy</w:t>
      </w:r>
      <w:r w:rsidRPr="00E54265">
        <w:t xml:space="preserve"> usług</w:t>
      </w:r>
      <w:r>
        <w:t xml:space="preserve">i </w:t>
      </w:r>
      <w:r w:rsidRPr="00E54265">
        <w:t>umożliwiając</w:t>
      </w:r>
      <w:r>
        <w:t xml:space="preserve">e </w:t>
      </w:r>
      <w:r w:rsidRPr="00E54265">
        <w:t>korzystanie z eDziennika za pośrednictwem aplikacji</w:t>
      </w:r>
      <w:r>
        <w:t xml:space="preserve"> </w:t>
      </w:r>
      <w:r w:rsidRPr="00E54265">
        <w:t>mObywatel</w:t>
      </w:r>
      <w:r>
        <w:t xml:space="preserve"> </w:t>
      </w:r>
      <w:r w:rsidRPr="00E54265">
        <w:t xml:space="preserve">w rozumieniu ustawy z </w:t>
      </w:r>
      <w:r w:rsidRPr="00E54265">
        <w:lastRenderedPageBreak/>
        <w:t>dnia</w:t>
      </w:r>
      <w:r>
        <w:t xml:space="preserve"> </w:t>
      </w:r>
      <w:r w:rsidRPr="00E54265">
        <w:t>26 maja 2023 r. o aplikacji mObywatel</w:t>
      </w:r>
      <w:r>
        <w:t xml:space="preserve"> (Dz. U. z 2024 r. poz. 1275 </w:t>
      </w:r>
      <w:r w:rsidR="00C84FE2">
        <w:t xml:space="preserve">i 1717 </w:t>
      </w:r>
      <w:r>
        <w:t>oraz z 2025 r. poz</w:t>
      </w:r>
      <w:r w:rsidRPr="00E54265">
        <w:t>.</w:t>
      </w:r>
      <w:r>
        <w:t xml:space="preserve"> 1019).</w:t>
      </w:r>
    </w:p>
    <w:p w14:paraId="6BBAB82F" w14:textId="16B2F78D" w:rsidR="004F45BC" w:rsidRPr="00E54265" w:rsidRDefault="004F45BC" w:rsidP="004F45BC">
      <w:pPr>
        <w:pStyle w:val="ZUSTzmustartykuempunktem"/>
      </w:pPr>
      <w:r w:rsidRPr="00E54265">
        <w:t xml:space="preserve">5. </w:t>
      </w:r>
      <w:r w:rsidR="00443637" w:rsidRPr="00090402">
        <w:t>Świadczenie usług</w:t>
      </w:r>
      <w:r w:rsidRPr="00090402">
        <w:t>, o któr</w:t>
      </w:r>
      <w:r w:rsidR="00090402" w:rsidRPr="00090402">
        <w:t>ych</w:t>
      </w:r>
      <w:r w:rsidRPr="00090402">
        <w:t xml:space="preserve"> </w:t>
      </w:r>
      <w:r w:rsidRPr="00E54265">
        <w:t>mowa w ust. 4, obejmuje:</w:t>
      </w:r>
    </w:p>
    <w:p w14:paraId="7538E54C" w14:textId="2E2BD233" w:rsidR="004F45BC" w:rsidRPr="00E54265" w:rsidRDefault="004F45BC" w:rsidP="004F45BC">
      <w:pPr>
        <w:pStyle w:val="ZPKTzmpktartykuempunktem"/>
      </w:pPr>
      <w:r w:rsidRPr="00E54265">
        <w:t>1)</w:t>
      </w:r>
      <w:r>
        <w:tab/>
      </w:r>
      <w:r w:rsidRPr="00E54265">
        <w:t>utrzymanie i rozwój rozwiązań teleinformatycznych służących integracji eDziennika z aplikacją mObywatel</w:t>
      </w:r>
      <w:r w:rsidR="0019514C">
        <w:t xml:space="preserve"> w </w:t>
      </w:r>
      <w:r w:rsidR="0019514C" w:rsidRPr="00E54265">
        <w:t>rozumieniu ustawy z dnia</w:t>
      </w:r>
      <w:r w:rsidR="0019514C">
        <w:t xml:space="preserve"> </w:t>
      </w:r>
      <w:r w:rsidR="0019514C" w:rsidRPr="00E54265">
        <w:t>26 maja 2023 r. o aplikacji mObywatel</w:t>
      </w:r>
      <w:r w:rsidRPr="00E54265">
        <w:t>;</w:t>
      </w:r>
    </w:p>
    <w:p w14:paraId="22C18920" w14:textId="564ADB13" w:rsidR="004F45BC" w:rsidRPr="00E54265" w:rsidRDefault="004F45BC" w:rsidP="004F45BC">
      <w:pPr>
        <w:pStyle w:val="ZPKTzmpktartykuempunktem"/>
      </w:pPr>
      <w:r w:rsidRPr="00E54265">
        <w:t>2)</w:t>
      </w:r>
      <w:r>
        <w:tab/>
      </w:r>
      <w:r w:rsidRPr="00E54265">
        <w:t>zapewnienie wymiany danych między eDziennikiem a aplikacją mObywatel</w:t>
      </w:r>
      <w:r w:rsidR="0019514C">
        <w:t xml:space="preserve"> w </w:t>
      </w:r>
      <w:r w:rsidR="0019514C" w:rsidRPr="00E54265">
        <w:t>rozumieniu ustawy z dnia</w:t>
      </w:r>
      <w:r w:rsidR="0019514C">
        <w:t xml:space="preserve"> </w:t>
      </w:r>
      <w:r w:rsidR="0019514C" w:rsidRPr="00E54265">
        <w:t>26 maja 2023 r. o aplikacji mObywatel</w:t>
      </w:r>
      <w:r w:rsidRPr="00E54265">
        <w:t>;</w:t>
      </w:r>
    </w:p>
    <w:p w14:paraId="75B6557B" w14:textId="1D0A18F7" w:rsidR="004F45BC" w:rsidRDefault="004F45BC" w:rsidP="004F45BC">
      <w:pPr>
        <w:pStyle w:val="ZPKTzmpktartykuempunktem"/>
      </w:pPr>
      <w:r w:rsidRPr="00E54265">
        <w:t>3)</w:t>
      </w:r>
      <w:r>
        <w:tab/>
      </w:r>
      <w:r w:rsidRPr="00E54265">
        <w:t xml:space="preserve">udostępnianie użytkownikom aplikacji mObywatel </w:t>
      </w:r>
      <w:r w:rsidR="00461EB4">
        <w:t xml:space="preserve">w </w:t>
      </w:r>
      <w:r w:rsidR="00461EB4" w:rsidRPr="00E54265">
        <w:t>rozumieniu ustawy z dnia</w:t>
      </w:r>
      <w:r w:rsidR="00461EB4">
        <w:t xml:space="preserve"> </w:t>
      </w:r>
      <w:r w:rsidR="00461EB4" w:rsidRPr="00E54265">
        <w:t xml:space="preserve">26 maja 2023 r. o aplikacji mObywatel </w:t>
      </w:r>
      <w:r w:rsidRPr="00E54265">
        <w:t xml:space="preserve">usług umożliwiających dostęp do danych </w:t>
      </w:r>
      <w:r w:rsidR="003953CE">
        <w:t xml:space="preserve">zawartych </w:t>
      </w:r>
      <w:r w:rsidR="003953CE" w:rsidRPr="00090402">
        <w:t xml:space="preserve">w </w:t>
      </w:r>
      <w:r w:rsidRPr="00090402">
        <w:t>eDziennik</w:t>
      </w:r>
      <w:r w:rsidR="003953CE" w:rsidRPr="00090402">
        <w:t>u</w:t>
      </w:r>
      <w:r w:rsidRPr="00E54265">
        <w:t>.</w:t>
      </w:r>
    </w:p>
    <w:p w14:paraId="6EFA4D1C" w14:textId="77777777" w:rsidR="004F45BC" w:rsidRDefault="004F45BC" w:rsidP="004F45BC">
      <w:pPr>
        <w:pStyle w:val="ZARTzmartartykuempunktem"/>
      </w:pPr>
      <w:r w:rsidRPr="00DF7AC6">
        <w:t>Art. 44g.</w:t>
      </w:r>
      <w:r w:rsidRPr="00E3070C">
        <w:t xml:space="preserve"> </w:t>
      </w:r>
      <w:r>
        <w:t>1. eDziennik umożliwia:</w:t>
      </w:r>
    </w:p>
    <w:p w14:paraId="136D2E13" w14:textId="77777777" w:rsidR="004F45BC" w:rsidRPr="00E3070C" w:rsidRDefault="004F45BC" w:rsidP="004F45BC">
      <w:pPr>
        <w:pStyle w:val="ZPKTzmpktartykuempunktem"/>
      </w:pPr>
      <w:r>
        <w:t>1)</w:t>
      </w:r>
      <w:r>
        <w:tab/>
      </w:r>
      <w:r w:rsidRPr="00E3070C">
        <w:t xml:space="preserve">komunikowanie się z </w:t>
      </w:r>
      <w:r>
        <w:t>s</w:t>
      </w:r>
      <w:r w:rsidRPr="00E3070C">
        <w:t xml:space="preserve">ystemem </w:t>
      </w:r>
      <w:r>
        <w:t>i</w:t>
      </w:r>
      <w:r w:rsidRPr="00E3070C">
        <w:t xml:space="preserve">nformacji </w:t>
      </w:r>
      <w:r>
        <w:t>o</w:t>
      </w:r>
      <w:r w:rsidRPr="00E3070C">
        <w:t>światowej w celu pozyskiwania przetwarzanych w nim danych;</w:t>
      </w:r>
    </w:p>
    <w:p w14:paraId="5E8D4EF7" w14:textId="77777777" w:rsidR="004F45BC" w:rsidRPr="00E3070C" w:rsidRDefault="004F45BC" w:rsidP="004F45BC">
      <w:pPr>
        <w:pStyle w:val="ZPKTzmpktartykuempunktem"/>
      </w:pPr>
      <w:r>
        <w:t>2</w:t>
      </w:r>
      <w:r w:rsidRPr="00E3070C">
        <w:t>)</w:t>
      </w:r>
      <w:r>
        <w:tab/>
      </w:r>
      <w:r w:rsidRPr="00E3070C">
        <w:t>udostępnianie</w:t>
      </w:r>
      <w:r>
        <w:t xml:space="preserve"> </w:t>
      </w:r>
      <w:r w:rsidRPr="00E3070C">
        <w:t>danych użytkownikom</w:t>
      </w:r>
      <w:r>
        <w:t xml:space="preserve"> eDziennika, o których mowa w ust. 2,</w:t>
      </w:r>
      <w:r w:rsidRPr="00EF5874">
        <w:t xml:space="preserve"> </w:t>
      </w:r>
      <w:r>
        <w:t>w zakresie przyznanego dostępu</w:t>
      </w:r>
      <w:r w:rsidRPr="00E3070C">
        <w:t>;</w:t>
      </w:r>
    </w:p>
    <w:p w14:paraId="6E1B3F2E" w14:textId="1FD8B660" w:rsidR="004F45BC" w:rsidRDefault="004F45BC" w:rsidP="004F45BC">
      <w:pPr>
        <w:pStyle w:val="ZPKTzmpktartykuempunktem"/>
      </w:pPr>
      <w:r>
        <w:t>3</w:t>
      </w:r>
      <w:r w:rsidRPr="00E3070C">
        <w:t>)</w:t>
      </w:r>
      <w:r>
        <w:tab/>
      </w:r>
      <w:r w:rsidRPr="00090402">
        <w:t xml:space="preserve">wprowadzanie, </w:t>
      </w:r>
      <w:r w:rsidR="0025688B" w:rsidRPr="00090402">
        <w:t>m</w:t>
      </w:r>
      <w:r w:rsidRPr="00090402">
        <w:t xml:space="preserve">odyfikowanie i usuwanie </w:t>
      </w:r>
      <w:r w:rsidR="0025688B" w:rsidRPr="00090402">
        <w:t xml:space="preserve">danych </w:t>
      </w:r>
      <w:r w:rsidRPr="00E3070C">
        <w:t>przez użytkowników</w:t>
      </w:r>
      <w:r>
        <w:t xml:space="preserve"> eDziennika</w:t>
      </w:r>
      <w:r w:rsidRPr="00E3070C">
        <w:t>, o których mowa w ust.</w:t>
      </w:r>
      <w:r>
        <w:t xml:space="preserve"> </w:t>
      </w:r>
      <w:r w:rsidRPr="00E3070C">
        <w:t>2 pkt 1</w:t>
      </w:r>
      <w:r>
        <w:t>–3,</w:t>
      </w:r>
      <w:r w:rsidRPr="00E3070C">
        <w:t xml:space="preserve"> </w:t>
      </w:r>
      <w:r>
        <w:t>w zakresie, o którym mowa w art. 44o ust. 1, 2 i 4, oraz zgodnie z upoważnieniami, o których mowa w art. 44k ust. 3 i 6;</w:t>
      </w:r>
    </w:p>
    <w:p w14:paraId="2653C5AB" w14:textId="77777777" w:rsidR="004F45BC" w:rsidRDefault="004F45BC" w:rsidP="004F45BC">
      <w:pPr>
        <w:pStyle w:val="ZPKTzmpktartykuempunktem"/>
      </w:pPr>
      <w:r>
        <w:t>4)</w:t>
      </w:r>
      <w:r>
        <w:tab/>
        <w:t>usprawnienie prowadzenia przez szkoły dokumentacji przebiegu nauczania oraz działalności wychowawczej i opiekuńczej.</w:t>
      </w:r>
    </w:p>
    <w:p w14:paraId="76D2F1A2" w14:textId="77777777" w:rsidR="004F45BC" w:rsidRDefault="004F45BC" w:rsidP="004F45BC">
      <w:pPr>
        <w:pStyle w:val="ZUSTzmustartykuempunktem"/>
      </w:pPr>
      <w:r>
        <w:t>2. Użytkownikami eDziennika w zakresie przyznanych uprawnień są posiadający numer PESEL:</w:t>
      </w:r>
    </w:p>
    <w:p w14:paraId="158CBCC1" w14:textId="77777777" w:rsidR="004F45BC" w:rsidRDefault="004F45BC" w:rsidP="004F45BC">
      <w:pPr>
        <w:pStyle w:val="ZPKTzmpktartykuempunktem"/>
      </w:pPr>
      <w:r>
        <w:t>1)</w:t>
      </w:r>
      <w:r>
        <w:tab/>
        <w:t>dyrektor szkoły;</w:t>
      </w:r>
    </w:p>
    <w:p w14:paraId="5331F6FA" w14:textId="77777777" w:rsidR="004F45BC" w:rsidRDefault="004F45BC" w:rsidP="004F45BC">
      <w:pPr>
        <w:pStyle w:val="ZPKTzmpktartykuempunktem"/>
      </w:pPr>
      <w:r>
        <w:t>2)</w:t>
      </w:r>
      <w:r>
        <w:tab/>
        <w:t>nauczyciel;</w:t>
      </w:r>
    </w:p>
    <w:p w14:paraId="3EDCBDDF" w14:textId="77777777" w:rsidR="004F45BC" w:rsidRDefault="004F45BC" w:rsidP="004F45BC">
      <w:pPr>
        <w:pStyle w:val="ZPKTzmpktartykuempunktem"/>
      </w:pPr>
      <w:r>
        <w:t>3)</w:t>
      </w:r>
      <w:r>
        <w:tab/>
        <w:t>wyznaczony przez dyrektora szkoły pracownik szkoły niebędący nauczycielem;</w:t>
      </w:r>
    </w:p>
    <w:p w14:paraId="356CE0D0" w14:textId="77777777" w:rsidR="004F45BC" w:rsidRDefault="004F45BC" w:rsidP="004F45BC">
      <w:pPr>
        <w:pStyle w:val="ZPKTzmpktartykuempunktem"/>
      </w:pPr>
      <w:r>
        <w:t>4)</w:t>
      </w:r>
      <w:r>
        <w:tab/>
        <w:t>uczeń;</w:t>
      </w:r>
    </w:p>
    <w:p w14:paraId="2CF96C5F" w14:textId="77777777" w:rsidR="004F45BC" w:rsidRDefault="004F45BC" w:rsidP="004F45BC">
      <w:pPr>
        <w:pStyle w:val="ZPKTzmpktartykuempunktem"/>
      </w:pPr>
      <w:r>
        <w:t>5)</w:t>
      </w:r>
      <w:r>
        <w:tab/>
        <w:t>rodzic ucznia.</w:t>
      </w:r>
    </w:p>
    <w:p w14:paraId="77BF460F" w14:textId="74A31F15" w:rsidR="004F45BC" w:rsidRDefault="004F45BC" w:rsidP="004F45BC">
      <w:pPr>
        <w:pStyle w:val="ZUSTzmustartykuempunktem"/>
      </w:pPr>
      <w:r>
        <w:t xml:space="preserve">3. Rodzic ucznia pełnoletniego jest użytkownikiem </w:t>
      </w:r>
      <w:r w:rsidRPr="0040703C">
        <w:t>eDziennika</w:t>
      </w:r>
      <w:r>
        <w:t xml:space="preserve">, o ile uczeń </w:t>
      </w:r>
      <w:r w:rsidR="00002693" w:rsidRPr="00090402">
        <w:t>ten</w:t>
      </w:r>
      <w:r w:rsidRPr="00B65E29">
        <w:t xml:space="preserve"> </w:t>
      </w:r>
      <w:r>
        <w:t xml:space="preserve">nie złoży sprzeciwu wobec dostępu </w:t>
      </w:r>
      <w:r w:rsidR="00A46F4E" w:rsidRPr="00090402">
        <w:t>tego</w:t>
      </w:r>
      <w:r w:rsidR="00A46F4E">
        <w:t xml:space="preserve"> </w:t>
      </w:r>
      <w:r>
        <w:t xml:space="preserve">rodzica do </w:t>
      </w:r>
      <w:r w:rsidRPr="0040703C">
        <w:t>eDziennika</w:t>
      </w:r>
      <w:r>
        <w:t>. Uczeń pełnoletni może wycofać sprzeciw w każdym czasie.</w:t>
      </w:r>
    </w:p>
    <w:p w14:paraId="7FEFAD93" w14:textId="77777777" w:rsidR="004F45BC" w:rsidRDefault="004F45BC" w:rsidP="004F45BC">
      <w:pPr>
        <w:pStyle w:val="ZUSTzmustartykuempunktem"/>
      </w:pPr>
      <w:r>
        <w:t>4. Sprzeciw i wycofanie sprzeciwu, o których mowa w ust. 3, składa się dyrektorowi szkoły w formie pisemnej w postaci papierowej lub elektronicznej.</w:t>
      </w:r>
    </w:p>
    <w:p w14:paraId="28E2D19F" w14:textId="350BB72A" w:rsidR="004F45BC" w:rsidRDefault="004F45BC" w:rsidP="004F45BC">
      <w:pPr>
        <w:pStyle w:val="ZUSTzmustartykuempunktem"/>
      </w:pPr>
      <w:r>
        <w:lastRenderedPageBreak/>
        <w:t xml:space="preserve">5. Dyrektor </w:t>
      </w:r>
      <w:r w:rsidRPr="00090402">
        <w:t>szkoły</w:t>
      </w:r>
      <w:r w:rsidRPr="00B65E29">
        <w:t xml:space="preserve"> </w:t>
      </w:r>
      <w:r>
        <w:t>po otrzymaniu sprzeciwu, o którym mowa w ust. 3, niezwłocznie odbiera rodzicowi ucznia</w:t>
      </w:r>
      <w:r w:rsidR="00A46F4E">
        <w:t xml:space="preserve">, </w:t>
      </w:r>
      <w:r w:rsidR="00A46F4E" w:rsidRPr="00090402">
        <w:t>który złożył ten sprzeciw</w:t>
      </w:r>
      <w:r w:rsidR="00A46F4E">
        <w:t>,</w:t>
      </w:r>
      <w:r>
        <w:t xml:space="preserve"> uprawnienia do </w:t>
      </w:r>
      <w:r w:rsidRPr="00CA4AA6">
        <w:t>dostęp</w:t>
      </w:r>
      <w:r>
        <w:t>u</w:t>
      </w:r>
      <w:r w:rsidRPr="00CA4AA6">
        <w:t xml:space="preserve"> do </w:t>
      </w:r>
      <w:bookmarkStart w:id="0" w:name="_Hlk231534801"/>
      <w:r w:rsidRPr="00CA4AA6">
        <w:t>eDziennika</w:t>
      </w:r>
      <w:bookmarkEnd w:id="0"/>
      <w:r w:rsidRPr="00CA4AA6">
        <w:t>.</w:t>
      </w:r>
      <w:r>
        <w:t xml:space="preserve"> </w:t>
      </w:r>
    </w:p>
    <w:p w14:paraId="209085EC" w14:textId="5231CAE2" w:rsidR="004F45BC" w:rsidRDefault="004F45BC" w:rsidP="004F45BC">
      <w:pPr>
        <w:pStyle w:val="ZUSTzmustartykuempunktem"/>
      </w:pPr>
      <w:r>
        <w:t>6. Dyrektor szkoły po wycofaniu sprzeciwu, o którym mowa w ust. 3, niezwłocznie nadaje rodzicowi ucznia</w:t>
      </w:r>
      <w:r w:rsidR="009503EE">
        <w:t xml:space="preserve">, </w:t>
      </w:r>
      <w:r w:rsidR="009503EE" w:rsidRPr="00090402">
        <w:t>który wycofał ten sprzeciw</w:t>
      </w:r>
      <w:r w:rsidR="009503EE">
        <w:t>,</w:t>
      </w:r>
      <w:r>
        <w:t xml:space="preserve"> uprawnienia do dostępu do</w:t>
      </w:r>
      <w:r w:rsidRPr="00B775FA">
        <w:t xml:space="preserve"> </w:t>
      </w:r>
      <w:r w:rsidRPr="00CA4AA6">
        <w:t xml:space="preserve">eDziennika </w:t>
      </w:r>
      <w:r>
        <w:t xml:space="preserve">wyłącznie w zakresie </w:t>
      </w:r>
      <w:r w:rsidRPr="00F7573E">
        <w:t xml:space="preserve">dotyczącym </w:t>
      </w:r>
      <w:r w:rsidR="009503EE" w:rsidRPr="00090402">
        <w:t>t</w:t>
      </w:r>
      <w:r w:rsidRPr="00090402">
        <w:t>ego</w:t>
      </w:r>
      <w:r>
        <w:t xml:space="preserve"> </w:t>
      </w:r>
      <w:r w:rsidR="00090402">
        <w:t>ucznia</w:t>
      </w:r>
      <w:r>
        <w:t>.</w:t>
      </w:r>
    </w:p>
    <w:p w14:paraId="636E7B4F" w14:textId="7541551B" w:rsidR="004F45BC" w:rsidRDefault="004F45BC" w:rsidP="004F45BC">
      <w:pPr>
        <w:pStyle w:val="ZUSTzmustartykuempunktem"/>
      </w:pPr>
      <w:r>
        <w:t>7.</w:t>
      </w:r>
      <w:r w:rsidRPr="00282AE0">
        <w:t xml:space="preserve"> </w:t>
      </w:r>
      <w:r w:rsidRPr="00BD2D67">
        <w:t xml:space="preserve">Uwierzytelnienie </w:t>
      </w:r>
      <w:r w:rsidRPr="00090402">
        <w:t>użytkownik</w:t>
      </w:r>
      <w:r w:rsidR="009503EE" w:rsidRPr="00090402">
        <w:t>ów</w:t>
      </w:r>
      <w:r w:rsidRPr="00090402">
        <w:t>, o który</w:t>
      </w:r>
      <w:r w:rsidR="009503EE" w:rsidRPr="00090402">
        <w:t>ch</w:t>
      </w:r>
      <w:r w:rsidRPr="00090402">
        <w:t xml:space="preserve"> </w:t>
      </w:r>
      <w:r>
        <w:t>mowa w ust. 2,</w:t>
      </w:r>
      <w:r w:rsidRPr="00BD2D67">
        <w:t xml:space="preserve"> w </w:t>
      </w:r>
      <w:r>
        <w:t>eDzienniku:</w:t>
      </w:r>
    </w:p>
    <w:p w14:paraId="207D77F8" w14:textId="77777777" w:rsidR="004F45BC" w:rsidRDefault="004F45BC" w:rsidP="004F45BC">
      <w:pPr>
        <w:pStyle w:val="ZPKTzmpktartykuempunktem"/>
      </w:pPr>
      <w:r>
        <w:t>1)</w:t>
      </w:r>
      <w:r>
        <w:tab/>
        <w:t>następuje przez</w:t>
      </w:r>
      <w:r w:rsidRPr="00BD2D67">
        <w:t xml:space="preserve"> użyci</w:t>
      </w:r>
      <w:r>
        <w:t>e</w:t>
      </w:r>
      <w:r w:rsidRPr="00BD2D67">
        <w:t xml:space="preserve"> środka identyfikacji elektronicznej, o którym mowa w art.</w:t>
      </w:r>
      <w:r>
        <w:t> </w:t>
      </w:r>
      <w:r w:rsidRPr="00BD2D67">
        <w:t>20a ust. 1 ustawy z dnia 17 lutego 2005 r. o informatyzacji działalności podmiotów realizujących zadania publiczne</w:t>
      </w:r>
      <w:r>
        <w:t>;</w:t>
      </w:r>
    </w:p>
    <w:p w14:paraId="087018A6" w14:textId="77777777" w:rsidR="004F45BC" w:rsidRDefault="004F45BC" w:rsidP="004F45BC">
      <w:pPr>
        <w:pStyle w:val="ZPKTzmpktartykuempunktem"/>
      </w:pPr>
      <w:r>
        <w:t>2)</w:t>
      </w:r>
      <w:r>
        <w:tab/>
      </w:r>
      <w:r w:rsidRPr="00DF721D">
        <w:t>może następować z wykorzystaniem certyfikatu ucznia, o którym mowa w art. 2 pkt</w:t>
      </w:r>
      <w:r>
        <w:t> </w:t>
      </w:r>
      <w:r w:rsidRPr="00DF721D">
        <w:t>4 ustawy z dnia 26 maja 2023 r. o aplikacji mObywatel</w:t>
      </w:r>
      <w:r>
        <w:t>.</w:t>
      </w:r>
    </w:p>
    <w:p w14:paraId="4F6E4A95" w14:textId="77777777" w:rsidR="004F45BC" w:rsidRDefault="004F45BC" w:rsidP="004F45BC">
      <w:pPr>
        <w:pStyle w:val="ZUSTzmustartykuempunktem"/>
      </w:pPr>
      <w:r w:rsidRPr="006F19B0">
        <w:t>8.</w:t>
      </w:r>
      <w:r>
        <w:t xml:space="preserve"> eDziennik udostępnia się:</w:t>
      </w:r>
    </w:p>
    <w:p w14:paraId="55300B65" w14:textId="3E7901FA" w:rsidR="004F45BC" w:rsidRPr="00090402" w:rsidRDefault="004F45BC" w:rsidP="004F45BC">
      <w:pPr>
        <w:pStyle w:val="ZPKTzmpktartykuempunktem"/>
      </w:pPr>
      <w:r>
        <w:t>1)</w:t>
      </w:r>
      <w:r>
        <w:tab/>
      </w:r>
      <w:r w:rsidRPr="00090402">
        <w:t>użytkownik</w:t>
      </w:r>
      <w:r w:rsidR="00FF67CA" w:rsidRPr="00090402">
        <w:t>om</w:t>
      </w:r>
      <w:r w:rsidRPr="00090402">
        <w:t>, o który</w:t>
      </w:r>
      <w:r w:rsidR="00FF67CA" w:rsidRPr="00090402">
        <w:t>ch</w:t>
      </w:r>
      <w:r w:rsidRPr="00090402">
        <w:t xml:space="preserve"> </w:t>
      </w:r>
      <w:r w:rsidRPr="006F19B0">
        <w:t>mowa w ust. 2 pkt 1</w:t>
      </w:r>
      <w:r>
        <w:t>–</w:t>
      </w:r>
      <w:r w:rsidRPr="006F19B0">
        <w:t>3</w:t>
      </w:r>
      <w:r>
        <w:t xml:space="preserve">, </w:t>
      </w:r>
      <w:r w:rsidR="00FF67CA" w:rsidRPr="00090402">
        <w:t xml:space="preserve">za pośrednictwem </w:t>
      </w:r>
      <w:r w:rsidRPr="00090402">
        <w:t>przeznaczon</w:t>
      </w:r>
      <w:r w:rsidR="00FF67CA" w:rsidRPr="00090402">
        <w:t>ej</w:t>
      </w:r>
      <w:r w:rsidRPr="00090402">
        <w:t xml:space="preserve"> do tego stron</w:t>
      </w:r>
      <w:r w:rsidR="00FF67CA" w:rsidRPr="00090402">
        <w:t>y</w:t>
      </w:r>
      <w:r w:rsidRPr="00090402">
        <w:t xml:space="preserve"> internetow</w:t>
      </w:r>
      <w:r w:rsidR="00FF67CA" w:rsidRPr="00090402">
        <w:t>ej</w:t>
      </w:r>
      <w:r w:rsidRPr="00090402">
        <w:t>;</w:t>
      </w:r>
    </w:p>
    <w:p w14:paraId="2F3216A8" w14:textId="61C32B82" w:rsidR="004F45BC" w:rsidRPr="00F63C46" w:rsidRDefault="004F45BC" w:rsidP="004F45BC">
      <w:pPr>
        <w:pStyle w:val="ZPKTzmpktartykuempunktem"/>
      </w:pPr>
      <w:r>
        <w:t>2)</w:t>
      </w:r>
      <w:r>
        <w:tab/>
      </w:r>
      <w:r w:rsidRPr="00090402">
        <w:t>użytkowniko</w:t>
      </w:r>
      <w:r w:rsidR="00FF67CA" w:rsidRPr="00090402">
        <w:t>m</w:t>
      </w:r>
      <w:r w:rsidRPr="00090402">
        <w:t>, o który</w:t>
      </w:r>
      <w:r w:rsidR="00FF67CA" w:rsidRPr="00090402">
        <w:t>ch</w:t>
      </w:r>
      <w:r w:rsidRPr="00090402">
        <w:t xml:space="preserve"> </w:t>
      </w:r>
      <w:r w:rsidRPr="006F19B0">
        <w:t>mowa w ust.</w:t>
      </w:r>
      <w:r>
        <w:t xml:space="preserve"> </w:t>
      </w:r>
      <w:r w:rsidRPr="006F19B0">
        <w:t>2 pkt 4 i 5</w:t>
      </w:r>
      <w:r>
        <w:t>,</w:t>
      </w:r>
      <w:r w:rsidRPr="006F19B0">
        <w:t xml:space="preserve"> </w:t>
      </w:r>
      <w:r w:rsidR="00FF67CA" w:rsidRPr="00090402">
        <w:t>za pośrednictwem</w:t>
      </w:r>
      <w:r w:rsidRPr="00090402">
        <w:t xml:space="preserve"> aplikacj</w:t>
      </w:r>
      <w:r w:rsidR="00FF67CA" w:rsidRPr="00090402">
        <w:t>i</w:t>
      </w:r>
      <w:r w:rsidRPr="00090402">
        <w:t xml:space="preserve"> </w:t>
      </w:r>
      <w:r w:rsidRPr="006F19B0">
        <w:t>mObywatel w rozumieniu ustawy z dnia 26 maja 2023 r. o aplikacji mObywatel.</w:t>
      </w:r>
    </w:p>
    <w:p w14:paraId="2F9BF343" w14:textId="77777777" w:rsidR="004F45BC" w:rsidRDefault="004F45BC" w:rsidP="004F45BC">
      <w:pPr>
        <w:pStyle w:val="ZARTzmartartykuempunktem"/>
      </w:pPr>
      <w:r w:rsidRPr="00D40276">
        <w:t>Art. 44h.</w:t>
      </w:r>
      <w:r>
        <w:t xml:space="preserve"> </w:t>
      </w:r>
      <w:r w:rsidRPr="00D40276">
        <w:t>1. Zadania ministra właściwego do spraw oświaty i wychowania</w:t>
      </w:r>
      <w:r>
        <w:t xml:space="preserve"> </w:t>
      </w:r>
      <w:r w:rsidRPr="00D40276">
        <w:t>wynikające z art. 44f–44o są finansowane z części budżetu państwa,</w:t>
      </w:r>
      <w:r>
        <w:t xml:space="preserve"> </w:t>
      </w:r>
      <w:r w:rsidRPr="00D40276">
        <w:t>której dysponentem jest minister właściwy do spraw oświaty i wychowania.</w:t>
      </w:r>
      <w:r>
        <w:t xml:space="preserve"> </w:t>
      </w:r>
    </w:p>
    <w:p w14:paraId="0CD02F14" w14:textId="77777777" w:rsidR="004F45BC" w:rsidRPr="00D40276" w:rsidRDefault="004F45BC" w:rsidP="004F45BC">
      <w:pPr>
        <w:pStyle w:val="ZUSTzmustartykuempunktem"/>
      </w:pPr>
      <w:r w:rsidRPr="00D40276">
        <w:t>2. Zadania ministra właściwego do spraw informatyzacji wynikające z art. 44f ust. 4</w:t>
      </w:r>
      <w:r>
        <w:t xml:space="preserve"> i </w:t>
      </w:r>
      <w:r w:rsidRPr="00D40276">
        <w:t>5 są finansowane z części budżetu państwa, której dysponentem jest minister właściwy do spraw informatyzacji.</w:t>
      </w:r>
    </w:p>
    <w:p w14:paraId="29AACEA9" w14:textId="46911905" w:rsidR="004F45BC" w:rsidRDefault="004F45BC" w:rsidP="004F45BC">
      <w:pPr>
        <w:pStyle w:val="ZARTzmartartykuempunktem"/>
      </w:pPr>
      <w:r w:rsidRPr="00DF7AC6">
        <w:t>Art. 44i.</w:t>
      </w:r>
      <w:r>
        <w:t xml:space="preserve"> 1.</w:t>
      </w:r>
      <w:r w:rsidRPr="006068F0">
        <w:t xml:space="preserve"> </w:t>
      </w:r>
      <w:r>
        <w:t>Dyrektor szkoły, za zgodą organu prowadzącego szkołę, podejmuje decyzję o wprowadzeniu w szkole eDziennika i powiadamia o tym użytkowników, o których mowa w art. 44g ust. 2</w:t>
      </w:r>
      <w:r w:rsidR="00817106">
        <w:t xml:space="preserve"> </w:t>
      </w:r>
      <w:r w:rsidR="00817106" w:rsidRPr="00090402">
        <w:t>pkt 2–5</w:t>
      </w:r>
      <w:r w:rsidRPr="00090402">
        <w:t>.</w:t>
      </w:r>
    </w:p>
    <w:p w14:paraId="18C6EC4F" w14:textId="77777777" w:rsidR="004F45BC" w:rsidRDefault="004F45BC" w:rsidP="004F45BC">
      <w:pPr>
        <w:pStyle w:val="ZUSTzmustartykuempunktem"/>
      </w:pPr>
      <w:r>
        <w:t>2. Za zgodą organu prowadzącego szkołę dziennik lekcyjny może być prowadzony wyłącznie z wykorzystaniem eDziennika</w:t>
      </w:r>
      <w:r w:rsidRPr="003E27D2">
        <w:t xml:space="preserve">. </w:t>
      </w:r>
    </w:p>
    <w:p w14:paraId="22644E0B" w14:textId="7FE9D0BF" w:rsidR="004F45BC" w:rsidRPr="00B65E29" w:rsidRDefault="004F45BC" w:rsidP="004F45BC">
      <w:pPr>
        <w:pStyle w:val="ZUSTzmustartykuempunktem"/>
      </w:pPr>
      <w:r>
        <w:t>3. Dyrektor szkoły w</w:t>
      </w:r>
      <w:r w:rsidRPr="00C70817">
        <w:t xml:space="preserve"> celu </w:t>
      </w:r>
      <w:r>
        <w:t xml:space="preserve">prowadzenia w szkole </w:t>
      </w:r>
      <w:r w:rsidRPr="00C70817">
        <w:t xml:space="preserve">eDziennika </w:t>
      </w:r>
      <w:r>
        <w:t xml:space="preserve">przekazuje </w:t>
      </w:r>
      <w:bookmarkStart w:id="1" w:name="_Hlk235192696"/>
      <w:r w:rsidRPr="00C70817">
        <w:t xml:space="preserve">do Rejestru Szkół i Placówek Oświatowych, o którym mowa w </w:t>
      </w:r>
      <w:r>
        <w:t xml:space="preserve">art. 4 ust. 1 pkt 1 </w:t>
      </w:r>
      <w:r w:rsidRPr="00C70817">
        <w:t>ustaw</w:t>
      </w:r>
      <w:r>
        <w:t>y</w:t>
      </w:r>
      <w:r w:rsidRPr="00C70817">
        <w:t xml:space="preserve"> z dnia 15</w:t>
      </w:r>
      <w:r>
        <w:t> </w:t>
      </w:r>
      <w:r w:rsidRPr="00C70817">
        <w:t>kwietnia 2011 r. o systemie informacji oświatowej</w:t>
      </w:r>
      <w:bookmarkEnd w:id="1"/>
      <w:r>
        <w:t xml:space="preserve">, informację o zgodzie organu </w:t>
      </w:r>
      <w:r w:rsidRPr="00090402">
        <w:t xml:space="preserve">prowadzącego </w:t>
      </w:r>
      <w:r w:rsidR="00D926EE" w:rsidRPr="00090402">
        <w:t>szkołę, o której mowa w ust. 1</w:t>
      </w:r>
      <w:r w:rsidRPr="00B65E29">
        <w:t>.</w:t>
      </w:r>
    </w:p>
    <w:p w14:paraId="7D12D070" w14:textId="512B2B96" w:rsidR="004F45BC" w:rsidRDefault="004F45BC" w:rsidP="004F45BC">
      <w:pPr>
        <w:pStyle w:val="ZUSTzmustartykuempunktem"/>
      </w:pPr>
      <w:r>
        <w:lastRenderedPageBreak/>
        <w:t>4. W</w:t>
      </w:r>
      <w:r w:rsidRPr="00FF7916">
        <w:t xml:space="preserve"> przypadku zespoł</w:t>
      </w:r>
      <w:r>
        <w:t>u szkół</w:t>
      </w:r>
      <w:r w:rsidRPr="00615C09">
        <w:t xml:space="preserve"> </w:t>
      </w:r>
      <w:r>
        <w:t xml:space="preserve">dyrektor zespołu przekazuje do </w:t>
      </w:r>
      <w:r w:rsidRPr="00C70817">
        <w:t xml:space="preserve">Rejestru Szkół i Placówek Oświatowych, o którym mowa w </w:t>
      </w:r>
      <w:r>
        <w:t xml:space="preserve">art. 4 ust. 1 pkt 1 </w:t>
      </w:r>
      <w:r w:rsidRPr="00C70817">
        <w:t>ustaw</w:t>
      </w:r>
      <w:r>
        <w:t>y</w:t>
      </w:r>
      <w:r w:rsidRPr="00C70817">
        <w:t xml:space="preserve"> z dnia 15 kwietnia 2011 r. o systemie informacji oświatowej</w:t>
      </w:r>
      <w:r>
        <w:t>, informację o szkole lub szkole w zespole, których dotyczy zgoda organu prowadzącego</w:t>
      </w:r>
      <w:r w:rsidR="00BF10D4">
        <w:t xml:space="preserve"> </w:t>
      </w:r>
      <w:r w:rsidR="00BF10D4" w:rsidRPr="00090402">
        <w:t>szkołę</w:t>
      </w:r>
      <w:r>
        <w:t xml:space="preserve">, o której mowa </w:t>
      </w:r>
      <w:r w:rsidRPr="00A62CE4">
        <w:t xml:space="preserve">w ust. </w:t>
      </w:r>
      <w:r w:rsidR="00BF10D4" w:rsidRPr="00A62CE4">
        <w:t>1</w:t>
      </w:r>
      <w:r>
        <w:t>.</w:t>
      </w:r>
    </w:p>
    <w:p w14:paraId="55D34DB9" w14:textId="77777777" w:rsidR="004F45BC" w:rsidRPr="003E21BC" w:rsidRDefault="004F45BC" w:rsidP="004F45BC">
      <w:pPr>
        <w:pStyle w:val="ZUSTzmustartykuempunktem"/>
      </w:pPr>
      <w:r>
        <w:t>5. P</w:t>
      </w:r>
      <w:r w:rsidRPr="003E21BC">
        <w:t xml:space="preserve">o </w:t>
      </w:r>
      <w:r>
        <w:t>przekazaniu informacji, o której mowa w ust. 3 lub 4, w systemie informacji oświatowej</w:t>
      </w:r>
      <w:r w:rsidRPr="003E21BC">
        <w:t xml:space="preserve"> </w:t>
      </w:r>
      <w:r>
        <w:t xml:space="preserve">jest uruchamiany </w:t>
      </w:r>
      <w:r w:rsidRPr="003E21BC">
        <w:t xml:space="preserve">proces </w:t>
      </w:r>
      <w:r>
        <w:t>przekazywania</w:t>
      </w:r>
      <w:r w:rsidRPr="003E21BC">
        <w:t xml:space="preserve"> </w:t>
      </w:r>
      <w:r>
        <w:t>do eDziennika danych, o których mowa</w:t>
      </w:r>
      <w:r w:rsidRPr="0079631D">
        <w:t xml:space="preserve"> </w:t>
      </w:r>
      <w:r w:rsidRPr="002A3F97">
        <w:t xml:space="preserve">w </w:t>
      </w:r>
      <w:r>
        <w:t xml:space="preserve">art. 44k </w:t>
      </w:r>
      <w:r w:rsidRPr="002A3F97">
        <w:t xml:space="preserve">ust. </w:t>
      </w:r>
      <w:r>
        <w:t xml:space="preserve">1 </w:t>
      </w:r>
      <w:r w:rsidRPr="002A3F97">
        <w:t>pkt</w:t>
      </w:r>
      <w:r>
        <w:t xml:space="preserve"> 1, pkt 2 lit. </w:t>
      </w:r>
      <w:r w:rsidRPr="000278EF">
        <w:t>a</w:t>
      </w:r>
      <w:r>
        <w:t>–d, f–m oraz x–z</w:t>
      </w:r>
      <w:r w:rsidRPr="000278EF">
        <w:t>, pkt 3 lit</w:t>
      </w:r>
      <w:r>
        <w:t>.</w:t>
      </w:r>
      <w:r w:rsidRPr="000278EF">
        <w:t xml:space="preserve"> a</w:t>
      </w:r>
      <w:r>
        <w:t>–</w:t>
      </w:r>
      <w:r w:rsidRPr="000278EF">
        <w:t>d</w:t>
      </w:r>
      <w:r>
        <w:t xml:space="preserve"> oraz</w:t>
      </w:r>
      <w:r w:rsidRPr="000278EF">
        <w:t xml:space="preserve"> pkt 4 lit.</w:t>
      </w:r>
      <w:r>
        <w:t xml:space="preserve"> </w:t>
      </w:r>
      <w:r w:rsidRPr="000278EF">
        <w:t>a</w:t>
      </w:r>
      <w:r>
        <w:t>–</w:t>
      </w:r>
      <w:r w:rsidRPr="000278EF">
        <w:t>d</w:t>
      </w:r>
      <w:r>
        <w:t xml:space="preserve">. </w:t>
      </w:r>
    </w:p>
    <w:p w14:paraId="2659A7EC" w14:textId="77777777" w:rsidR="004F45BC" w:rsidRDefault="004F45BC" w:rsidP="004F45BC">
      <w:pPr>
        <w:pStyle w:val="ZUSTzmustartykuempunktem"/>
      </w:pPr>
      <w:r>
        <w:t xml:space="preserve">6. W przypadku rezygnacji z prowadzenia w szkole eDziennika dyrektor szkoły przekazuje do </w:t>
      </w:r>
      <w:r w:rsidRPr="00C70817">
        <w:t xml:space="preserve">Rejestru Szkół i Placówek Oświatowych, o którym mowa w </w:t>
      </w:r>
      <w:r>
        <w:t xml:space="preserve">art. 4 ust. 1 pkt 1 </w:t>
      </w:r>
      <w:r w:rsidRPr="00C70817">
        <w:t>ustaw</w:t>
      </w:r>
      <w:r>
        <w:t>y</w:t>
      </w:r>
      <w:r w:rsidRPr="00C70817">
        <w:t xml:space="preserve"> z dnia 15 kwietnia 2011 r. o systemie informacji oświatowej</w:t>
      </w:r>
      <w:r>
        <w:t xml:space="preserve">, </w:t>
      </w:r>
      <w:r w:rsidRPr="003E21BC">
        <w:t xml:space="preserve">informację o zgodzie organu prowadzącego na </w:t>
      </w:r>
      <w:r>
        <w:t xml:space="preserve">rezygnację z prowadzenia w szkole </w:t>
      </w:r>
      <w:r w:rsidRPr="003E21BC">
        <w:t>eDziennika</w:t>
      </w:r>
      <w:r>
        <w:t>.</w:t>
      </w:r>
    </w:p>
    <w:p w14:paraId="588BC9EC" w14:textId="77777777" w:rsidR="004F45BC" w:rsidRDefault="004F45BC" w:rsidP="004F45BC">
      <w:pPr>
        <w:pStyle w:val="ZUSTzmustartykuempunktem"/>
      </w:pPr>
      <w:r>
        <w:t>7. Niezwłocznie p</w:t>
      </w:r>
      <w:r w:rsidRPr="00D2289E">
        <w:t xml:space="preserve">o dokonaniu </w:t>
      </w:r>
      <w:r>
        <w:t>rezygnacji</w:t>
      </w:r>
      <w:r w:rsidRPr="00D2289E">
        <w:t>, o któr</w:t>
      </w:r>
      <w:r>
        <w:t>ej</w:t>
      </w:r>
      <w:r w:rsidRPr="00D2289E">
        <w:t xml:space="preserve"> mowa w ust.</w:t>
      </w:r>
      <w:r>
        <w:t xml:space="preserve"> 6:</w:t>
      </w:r>
    </w:p>
    <w:p w14:paraId="05CE3DA0" w14:textId="0C2AAABA" w:rsidR="004F45BC" w:rsidRDefault="004F45BC" w:rsidP="004F45BC">
      <w:pPr>
        <w:pStyle w:val="ZPKTzmpktartykuempunktem"/>
      </w:pPr>
      <w:r>
        <w:t>1)</w:t>
      </w:r>
      <w:r>
        <w:tab/>
        <w:t>wstrzymuje się w systemie</w:t>
      </w:r>
      <w:r w:rsidRPr="00D2289E">
        <w:t xml:space="preserve"> informacji oświatowej </w:t>
      </w:r>
      <w:r>
        <w:t xml:space="preserve">przekazywanie do eDziennika nowych danych o szkole, której dotyczy </w:t>
      </w:r>
      <w:r w:rsidR="00A62CE4">
        <w:t>rezygnacja</w:t>
      </w:r>
      <w:r>
        <w:t>;</w:t>
      </w:r>
    </w:p>
    <w:p w14:paraId="541EE343" w14:textId="3F5E530A" w:rsidR="004F45BC" w:rsidRDefault="004F45BC" w:rsidP="004F45BC">
      <w:pPr>
        <w:pStyle w:val="ZPKTzmpktartykuempunktem"/>
      </w:pPr>
      <w:r>
        <w:t>2)</w:t>
      </w:r>
      <w:r>
        <w:tab/>
        <w:t xml:space="preserve">blokuje się dostęp do eDziennika </w:t>
      </w:r>
      <w:r w:rsidRPr="00A62CE4">
        <w:t>użytkownik</w:t>
      </w:r>
      <w:r w:rsidR="0094420F" w:rsidRPr="00A62CE4">
        <w:t>om</w:t>
      </w:r>
      <w:r>
        <w:t>, o których mowa w art. 44g ust. 2;</w:t>
      </w:r>
    </w:p>
    <w:p w14:paraId="40016DC3" w14:textId="77777777" w:rsidR="004F45BC" w:rsidRDefault="004F45BC" w:rsidP="004F45BC">
      <w:pPr>
        <w:pStyle w:val="ZPKTzmpktartykuempunktem"/>
      </w:pPr>
      <w:r>
        <w:t>3)</w:t>
      </w:r>
      <w:r>
        <w:tab/>
        <w:t>przesyła się z systemu informacji oświatowej</w:t>
      </w:r>
      <w:r w:rsidRPr="00D2289E">
        <w:t xml:space="preserve"> do eDziennika informację o rezygnacji </w:t>
      </w:r>
      <w:r>
        <w:t>przez szkołę z</w:t>
      </w:r>
      <w:r w:rsidRPr="00D2289E">
        <w:t xml:space="preserve"> korzystania z eDziennika</w:t>
      </w:r>
      <w:r>
        <w:t>.</w:t>
      </w:r>
    </w:p>
    <w:p w14:paraId="11DCA550" w14:textId="72F6828F" w:rsidR="004F45BC" w:rsidRDefault="004F45BC" w:rsidP="004F45BC">
      <w:pPr>
        <w:pStyle w:val="ZUSTzmustartykuempunktem"/>
      </w:pPr>
      <w:r>
        <w:t xml:space="preserve">8. </w:t>
      </w:r>
      <w:r w:rsidRPr="00081F0E">
        <w:t>W przypadku rezygnacji, o któr</w:t>
      </w:r>
      <w:r>
        <w:t>ej</w:t>
      </w:r>
      <w:r w:rsidRPr="00081F0E">
        <w:t xml:space="preserve"> mowa w ust.</w:t>
      </w:r>
      <w:r>
        <w:t xml:space="preserve"> 6</w:t>
      </w:r>
      <w:r w:rsidRPr="00081F0E">
        <w:t xml:space="preserve">, dane zgromadzone w eDzienniku do dnia </w:t>
      </w:r>
      <w:r w:rsidR="0094420F" w:rsidRPr="00A62CE4">
        <w:t xml:space="preserve">dokonania tej </w:t>
      </w:r>
      <w:r w:rsidRPr="00081F0E">
        <w:t xml:space="preserve">rezygnacji są przechowywane przez jeden rok szkolny, licząc od </w:t>
      </w:r>
      <w:r w:rsidR="0094420F" w:rsidRPr="00A62CE4">
        <w:t xml:space="preserve">dnia </w:t>
      </w:r>
      <w:r w:rsidR="00A62CE4">
        <w:t xml:space="preserve">zakończenia </w:t>
      </w:r>
      <w:r w:rsidRPr="00081F0E">
        <w:t xml:space="preserve">roku szkolnego, w którym dokonano </w:t>
      </w:r>
      <w:r w:rsidR="0094420F" w:rsidRPr="00A62CE4">
        <w:t>tej rezygnacji</w:t>
      </w:r>
      <w:r w:rsidRPr="00081F0E">
        <w:t>.</w:t>
      </w:r>
    </w:p>
    <w:p w14:paraId="58BEAEE0" w14:textId="2B9CCA26" w:rsidR="004F45BC" w:rsidRDefault="004F45BC" w:rsidP="004F45BC">
      <w:pPr>
        <w:pStyle w:val="ZARTzmartartykuempunktem"/>
      </w:pPr>
      <w:r>
        <w:t>Art. 44j.</w:t>
      </w:r>
      <w:r w:rsidRPr="003B7077">
        <w:t xml:space="preserve"> </w:t>
      </w:r>
      <w:r>
        <w:t xml:space="preserve">1. </w:t>
      </w:r>
      <w:r w:rsidRPr="00A62CE4">
        <w:t>Użytkowni</w:t>
      </w:r>
      <w:r w:rsidR="0094420F" w:rsidRPr="00A62CE4">
        <w:t>cy</w:t>
      </w:r>
      <w:r w:rsidRPr="00A62CE4">
        <w:t>, o który</w:t>
      </w:r>
      <w:r w:rsidR="0094420F" w:rsidRPr="00A62CE4">
        <w:t>ch</w:t>
      </w:r>
      <w:r w:rsidRPr="00A62CE4">
        <w:t xml:space="preserve"> </w:t>
      </w:r>
      <w:r>
        <w:t>mowa w art. 44g ust. 2 pkt 1–3</w:t>
      </w:r>
      <w:r w:rsidRPr="00406FE4">
        <w:t xml:space="preserve">, </w:t>
      </w:r>
      <w:r w:rsidRPr="00A62CE4">
        <w:t>któr</w:t>
      </w:r>
      <w:r w:rsidR="0094420F" w:rsidRPr="00A62CE4">
        <w:t>z</w:t>
      </w:r>
      <w:r w:rsidRPr="00A62CE4">
        <w:t>y stwierdzi</w:t>
      </w:r>
      <w:r w:rsidR="0094420F" w:rsidRPr="00A62CE4">
        <w:t>li</w:t>
      </w:r>
      <w:r w:rsidRPr="00B65E29">
        <w:t xml:space="preserve"> </w:t>
      </w:r>
      <w:r w:rsidRPr="00406FE4">
        <w:t>błąd w danych</w:t>
      </w:r>
      <w:r>
        <w:t xml:space="preserve"> przekazywanych przez szkołę do eDziennika,</w:t>
      </w:r>
      <w:r w:rsidRPr="00406FE4">
        <w:t xml:space="preserve"> </w:t>
      </w:r>
      <w:r w:rsidR="00AC4637" w:rsidRPr="00A62CE4">
        <w:t xml:space="preserve">są </w:t>
      </w:r>
      <w:r w:rsidRPr="00A62CE4">
        <w:t>obowiązan</w:t>
      </w:r>
      <w:r w:rsidR="00AC4637" w:rsidRPr="00A62CE4">
        <w:t>i</w:t>
      </w:r>
      <w:r w:rsidRPr="00A62CE4">
        <w:t xml:space="preserve"> </w:t>
      </w:r>
      <w:r>
        <w:t xml:space="preserve">niezwłocznie </w:t>
      </w:r>
      <w:r w:rsidRPr="00406FE4">
        <w:t>przekazać do eDziennika poprawne dane.</w:t>
      </w:r>
      <w:r>
        <w:t xml:space="preserve"> </w:t>
      </w:r>
    </w:p>
    <w:p w14:paraId="2647A5C9" w14:textId="527A9BF9" w:rsidR="004F45BC" w:rsidRDefault="004F45BC" w:rsidP="004F45BC">
      <w:pPr>
        <w:pStyle w:val="ZUSTzmustartykuempunktem"/>
      </w:pPr>
      <w:r>
        <w:t xml:space="preserve">2. </w:t>
      </w:r>
      <w:r w:rsidRPr="00A62CE4">
        <w:t>Użytkowni</w:t>
      </w:r>
      <w:r w:rsidR="003605BD" w:rsidRPr="00A62CE4">
        <w:t>cy</w:t>
      </w:r>
      <w:r w:rsidRPr="00A62CE4">
        <w:t>, o który</w:t>
      </w:r>
      <w:r w:rsidR="003605BD" w:rsidRPr="00A62CE4">
        <w:t>ch</w:t>
      </w:r>
      <w:r w:rsidRPr="00A62CE4">
        <w:t xml:space="preserve"> </w:t>
      </w:r>
      <w:r>
        <w:t xml:space="preserve">mowa w art. 44g ust. 2 pkt 2 i 3, </w:t>
      </w:r>
      <w:r w:rsidRPr="00A62CE4">
        <w:t>któr</w:t>
      </w:r>
      <w:r w:rsidR="003605BD" w:rsidRPr="00A62CE4">
        <w:t>z</w:t>
      </w:r>
      <w:r w:rsidRPr="00A62CE4">
        <w:t>y stwierdzi</w:t>
      </w:r>
      <w:r w:rsidR="003605BD" w:rsidRPr="00A62CE4">
        <w:t>li</w:t>
      </w:r>
      <w:r w:rsidRPr="00A62CE4">
        <w:t xml:space="preserve"> </w:t>
      </w:r>
      <w:r>
        <w:t xml:space="preserve">błąd w danych przekazanych do eDziennika z systemu informacji oświatowej, </w:t>
      </w:r>
      <w:r w:rsidR="003605BD" w:rsidRPr="00A62CE4">
        <w:t>są</w:t>
      </w:r>
      <w:r w:rsidRPr="00A62CE4">
        <w:t xml:space="preserve"> obowiązan</w:t>
      </w:r>
      <w:r w:rsidR="003605BD" w:rsidRPr="00A62CE4">
        <w:t>i</w:t>
      </w:r>
      <w:r w:rsidRPr="00A62CE4">
        <w:t xml:space="preserve"> </w:t>
      </w:r>
      <w:r>
        <w:t>niezwłocznie zgłosić błąd dyrektorowi szkoły.</w:t>
      </w:r>
    </w:p>
    <w:p w14:paraId="25AFE4C4" w14:textId="77777777" w:rsidR="004F45BC" w:rsidRPr="00406FE4" w:rsidRDefault="004F45BC" w:rsidP="004F45BC">
      <w:pPr>
        <w:pStyle w:val="ZUSTzmustartykuempunktem"/>
      </w:pPr>
      <w:r>
        <w:t>3. W przypadku, o którym mowa w ust. 2, dyrektor szkoły jest obowiązany niezwłocznie poprawić błąd w danych przekazanych przez szkołę do systemu informacji oświatowej.</w:t>
      </w:r>
    </w:p>
    <w:p w14:paraId="67E7F763" w14:textId="77777777" w:rsidR="004F45BC" w:rsidRDefault="004F45BC" w:rsidP="004F45BC">
      <w:pPr>
        <w:pStyle w:val="ZUSTzmustartykuempunktem"/>
      </w:pPr>
      <w:r>
        <w:t>4</w:t>
      </w:r>
      <w:r w:rsidRPr="00406FE4">
        <w:t>. W eDzienniku rejestruje się datę, zakres</w:t>
      </w:r>
      <w:r>
        <w:t xml:space="preserve"> i powód modyfikacji danych</w:t>
      </w:r>
      <w:r w:rsidRPr="00406FE4">
        <w:t xml:space="preserve"> </w:t>
      </w:r>
      <w:r>
        <w:t xml:space="preserve">oraz </w:t>
      </w:r>
      <w:r w:rsidRPr="00406FE4">
        <w:t>osobę dokonującą modyfikacji danych.</w:t>
      </w:r>
    </w:p>
    <w:p w14:paraId="490A760B" w14:textId="4470346C" w:rsidR="004F45BC" w:rsidRPr="00406FE4" w:rsidRDefault="004F45BC" w:rsidP="004F45BC">
      <w:pPr>
        <w:pStyle w:val="ZUSTzmustartykuempunktem"/>
      </w:pPr>
      <w:r>
        <w:lastRenderedPageBreak/>
        <w:t xml:space="preserve">5. </w:t>
      </w:r>
      <w:r w:rsidR="00817106" w:rsidRPr="00A62CE4">
        <w:t>Informację o m</w:t>
      </w:r>
      <w:r w:rsidRPr="00A62CE4">
        <w:t>odyfikacj</w:t>
      </w:r>
      <w:r w:rsidR="00817106" w:rsidRPr="00A62CE4">
        <w:t>i</w:t>
      </w:r>
      <w:r w:rsidRPr="00A62CE4">
        <w:t xml:space="preserve"> danych</w:t>
      </w:r>
      <w:r w:rsidRPr="00B036E4">
        <w:t>, o której mowa w ust. 4</w:t>
      </w:r>
      <w:r>
        <w:t>,</w:t>
      </w:r>
      <w:r w:rsidRPr="00B036E4">
        <w:t xml:space="preserve"> przechowuje się w eDzienniku przez jed</w:t>
      </w:r>
      <w:r>
        <w:t>e</w:t>
      </w:r>
      <w:r w:rsidRPr="00B036E4">
        <w:t>n rok szkoln</w:t>
      </w:r>
      <w:r>
        <w:t>y</w:t>
      </w:r>
      <w:r w:rsidRPr="00B036E4">
        <w:t xml:space="preserve">, licząc od </w:t>
      </w:r>
      <w:r w:rsidR="00A62CE4">
        <w:t>dnia zakończenia</w:t>
      </w:r>
      <w:r w:rsidRPr="00B036E4">
        <w:t xml:space="preserve"> roku szkolnego, w którym dokonano modyfikacji danych.</w:t>
      </w:r>
    </w:p>
    <w:p w14:paraId="315F5F1C" w14:textId="77777777" w:rsidR="004F45BC" w:rsidRDefault="004F45BC" w:rsidP="004F45BC">
      <w:pPr>
        <w:pStyle w:val="ZARTzmartartykuempunktem"/>
      </w:pPr>
      <w:r>
        <w:t>Art. 44k.</w:t>
      </w:r>
      <w:r w:rsidRPr="003B7077">
        <w:t xml:space="preserve"> </w:t>
      </w:r>
      <w:r>
        <w:t xml:space="preserve">1. </w:t>
      </w:r>
      <w:r w:rsidRPr="003B7077">
        <w:t xml:space="preserve">W </w:t>
      </w:r>
      <w:r>
        <w:t>eDzienniku są</w:t>
      </w:r>
      <w:r w:rsidRPr="003B7077">
        <w:t xml:space="preserve"> przetwarzane dane</w:t>
      </w:r>
      <w:r>
        <w:t>:</w:t>
      </w:r>
    </w:p>
    <w:p w14:paraId="32D08A37" w14:textId="77777777" w:rsidR="004F45BC" w:rsidRPr="009A7BFF" w:rsidRDefault="004F45BC" w:rsidP="004F45BC">
      <w:pPr>
        <w:pStyle w:val="ZPKTzmpktartykuempunktem"/>
      </w:pPr>
      <w:r>
        <w:t>1</w:t>
      </w:r>
      <w:r w:rsidRPr="009A7BFF">
        <w:t>)</w:t>
      </w:r>
      <w:r>
        <w:tab/>
      </w:r>
      <w:r w:rsidRPr="009A7BFF">
        <w:t xml:space="preserve">identyfikacyjne szkoły lub zespołu, jeżeli szkoła wchodzi w skład zespołu, o których mowa w art. 7 ust. </w:t>
      </w:r>
      <w:r>
        <w:t>1 pkt 1–18, 20, 21 i 25–31 oraz</w:t>
      </w:r>
      <w:r w:rsidRPr="009A7BFF">
        <w:t xml:space="preserve"> </w:t>
      </w:r>
      <w:r>
        <w:t xml:space="preserve">ust. </w:t>
      </w:r>
      <w:r w:rsidRPr="009A7BFF">
        <w:t>1a ustawy z dnia 15 kwietnia 2011 r. o systemie informacji oświatowej</w:t>
      </w:r>
      <w:r>
        <w:t>;</w:t>
      </w:r>
    </w:p>
    <w:p w14:paraId="0553400B" w14:textId="77777777" w:rsidR="004F45BC" w:rsidRDefault="004F45BC" w:rsidP="004F45BC">
      <w:pPr>
        <w:pStyle w:val="ZPKTzmpktartykuempunktem"/>
      </w:pPr>
      <w:r>
        <w:t>2)</w:t>
      </w:r>
      <w:r>
        <w:tab/>
      </w:r>
      <w:r w:rsidRPr="009B69E3">
        <w:t>ucznia</w:t>
      </w:r>
      <w:r>
        <w:t>:</w:t>
      </w:r>
    </w:p>
    <w:p w14:paraId="65CC943A" w14:textId="77777777" w:rsidR="004F45BC" w:rsidRPr="009B69E3" w:rsidRDefault="004F45BC" w:rsidP="004F45BC">
      <w:pPr>
        <w:pStyle w:val="ZLITwPKTzmlitwpktartykuempunktem"/>
      </w:pPr>
      <w:r>
        <w:t>a)</w:t>
      </w:r>
      <w:r>
        <w:tab/>
      </w:r>
      <w:r w:rsidRPr="009B69E3">
        <w:t>imię (imiona) i nazwisko,</w:t>
      </w:r>
    </w:p>
    <w:p w14:paraId="745F51AE" w14:textId="77777777" w:rsidR="004F45BC" w:rsidRPr="009B69E3" w:rsidRDefault="004F45BC" w:rsidP="004F45BC">
      <w:pPr>
        <w:pStyle w:val="ZLITwPKTzmlitwpktartykuempunktem"/>
      </w:pPr>
      <w:r w:rsidRPr="009B69E3">
        <w:t>b)</w:t>
      </w:r>
      <w:r>
        <w:tab/>
      </w:r>
      <w:r w:rsidRPr="009B69E3">
        <w:t>numer PESEL,</w:t>
      </w:r>
    </w:p>
    <w:p w14:paraId="07CD6D89" w14:textId="77777777" w:rsidR="004F45BC" w:rsidRPr="00CE4987" w:rsidRDefault="004F45BC" w:rsidP="004F45BC">
      <w:pPr>
        <w:pStyle w:val="ZLITwPKTzmlitwpktartykuempunktem"/>
      </w:pPr>
      <w:r w:rsidRPr="009B69E3">
        <w:t>c)</w:t>
      </w:r>
      <w:r>
        <w:tab/>
      </w:r>
      <w:r w:rsidRPr="009B69E3">
        <w:t>data urodzenia,</w:t>
      </w:r>
    </w:p>
    <w:p w14:paraId="6EEFD4D8" w14:textId="77777777" w:rsidR="004F45BC" w:rsidRPr="009B69E3" w:rsidRDefault="004F45BC" w:rsidP="004F45BC">
      <w:pPr>
        <w:pStyle w:val="ZLITwPKTzmlitwpktartykuempunktem"/>
      </w:pPr>
      <w:r w:rsidRPr="009B69E3">
        <w:t>d)</w:t>
      </w:r>
      <w:r>
        <w:tab/>
      </w:r>
      <w:r w:rsidRPr="009B69E3">
        <w:t>miejsce urodzenia,</w:t>
      </w:r>
    </w:p>
    <w:p w14:paraId="01C54587" w14:textId="77777777" w:rsidR="004F45BC" w:rsidRPr="009B69E3" w:rsidRDefault="004F45BC" w:rsidP="004F45BC">
      <w:pPr>
        <w:pStyle w:val="ZLITwPKTzmlitwpktartykuempunktem"/>
      </w:pPr>
      <w:r>
        <w:t>e</w:t>
      </w:r>
      <w:r w:rsidRPr="009B69E3">
        <w:t>)</w:t>
      </w:r>
      <w:r>
        <w:tab/>
      </w:r>
      <w:r w:rsidRPr="009B69E3">
        <w:t>adres zamieszkania,</w:t>
      </w:r>
    </w:p>
    <w:p w14:paraId="0809049E" w14:textId="77777777" w:rsidR="004F45BC" w:rsidRPr="009B69E3" w:rsidRDefault="004F45BC" w:rsidP="004F45BC">
      <w:pPr>
        <w:pStyle w:val="ZLITwPKTzmlitwpktartykuempunktem"/>
      </w:pPr>
      <w:r>
        <w:t>f</w:t>
      </w:r>
      <w:r w:rsidRPr="009B69E3">
        <w:t>)</w:t>
      </w:r>
      <w:r>
        <w:tab/>
      </w:r>
      <w:r w:rsidRPr="009B69E3">
        <w:t>fotografia kolorowa zawierająca wizerunek twarzy ucznia,</w:t>
      </w:r>
    </w:p>
    <w:p w14:paraId="5D02DA32" w14:textId="77777777" w:rsidR="004F45BC" w:rsidRPr="009B69E3" w:rsidRDefault="004F45BC" w:rsidP="004F45BC">
      <w:pPr>
        <w:pStyle w:val="ZLITwPKTzmlitwpktartykuempunktem"/>
      </w:pPr>
      <w:r>
        <w:t>g</w:t>
      </w:r>
      <w:r w:rsidRPr="009B69E3">
        <w:t>)</w:t>
      </w:r>
      <w:r>
        <w:tab/>
      </w:r>
      <w:r w:rsidRPr="009B69E3">
        <w:t>numer legitymacji szkolnej,</w:t>
      </w:r>
    </w:p>
    <w:p w14:paraId="517994DC" w14:textId="77777777" w:rsidR="004F45BC" w:rsidRPr="009B69E3" w:rsidRDefault="004F45BC" w:rsidP="004F45BC">
      <w:pPr>
        <w:pStyle w:val="ZLITwPKTzmlitwpktartykuempunktem"/>
      </w:pPr>
      <w:r>
        <w:t>h</w:t>
      </w:r>
      <w:r w:rsidRPr="009B69E3">
        <w:t>)</w:t>
      </w:r>
      <w:r>
        <w:tab/>
      </w:r>
      <w:r w:rsidRPr="009B69E3">
        <w:t>data rozpoczęcia i data zakończenia nauki ucznia w szkole,</w:t>
      </w:r>
    </w:p>
    <w:p w14:paraId="40508B45" w14:textId="77777777" w:rsidR="004F45BC" w:rsidRPr="005B553F" w:rsidRDefault="004F45BC" w:rsidP="004F45BC">
      <w:pPr>
        <w:pStyle w:val="ZLITwPKTzmlitwpktartykuempunktem"/>
      </w:pPr>
      <w:r>
        <w:t>i</w:t>
      </w:r>
      <w:r w:rsidRPr="009B69E3">
        <w:t>)</w:t>
      </w:r>
      <w:r>
        <w:tab/>
      </w:r>
      <w:r w:rsidRPr="009B69E3">
        <w:t>informacje</w:t>
      </w:r>
      <w:r w:rsidRPr="005B553F">
        <w:t xml:space="preserve"> o uczęszczaniu ucznia do szkoły</w:t>
      </w:r>
      <w:r>
        <w:t xml:space="preserve">, klasy, </w:t>
      </w:r>
      <w:r w:rsidRPr="005B553F">
        <w:t>oddzia</w:t>
      </w:r>
      <w:r>
        <w:t xml:space="preserve">łu i jego rodzaju, a w przypadku ucznia szkoły dla dorosłych, branżowej szkoły II stopnia lub szkoły policealnej – </w:t>
      </w:r>
      <w:r w:rsidRPr="005B553F">
        <w:t>także</w:t>
      </w:r>
      <w:r>
        <w:t xml:space="preserve"> o </w:t>
      </w:r>
      <w:r w:rsidRPr="005B553F">
        <w:t>semestr</w:t>
      </w:r>
      <w:r>
        <w:t>ze</w:t>
      </w:r>
      <w:r w:rsidRPr="005B553F">
        <w:t xml:space="preserve">, </w:t>
      </w:r>
      <w:r>
        <w:t xml:space="preserve">na </w:t>
      </w:r>
      <w:r w:rsidRPr="005B553F">
        <w:t>któr</w:t>
      </w:r>
      <w:r>
        <w:t>y</w:t>
      </w:r>
      <w:r w:rsidRPr="005B553F">
        <w:t xml:space="preserve"> uczeń uczęszcza, </w:t>
      </w:r>
    </w:p>
    <w:p w14:paraId="6CFBBD9D" w14:textId="77777777" w:rsidR="004F45BC" w:rsidRPr="005B553F" w:rsidRDefault="004F45BC" w:rsidP="004F45BC">
      <w:pPr>
        <w:pStyle w:val="ZLITwPKTzmlitwpktartykuempunktem"/>
      </w:pPr>
      <w:r>
        <w:t>j</w:t>
      </w:r>
      <w:r w:rsidRPr="005B553F">
        <w:t>)</w:t>
      </w:r>
      <w:r>
        <w:tab/>
      </w:r>
      <w:r w:rsidRPr="005B553F">
        <w:t>zawód oraz zajęcia realizowane w ramach godzin, o których mowa w</w:t>
      </w:r>
      <w:r>
        <w:t xml:space="preserve"> art. 47 ust. 1 pkt 3 lit. e</w:t>
      </w:r>
      <w:r w:rsidRPr="005B553F">
        <w:t xml:space="preserve">, </w:t>
      </w:r>
      <w:r>
        <w:t>określonych w</w:t>
      </w:r>
      <w:r w:rsidRPr="005B553F">
        <w:t xml:space="preserve"> przepis</w:t>
      </w:r>
      <w:r>
        <w:t>ach</w:t>
      </w:r>
      <w:r w:rsidRPr="005B553F">
        <w:t xml:space="preserve"> </w:t>
      </w:r>
      <w:r>
        <w:t xml:space="preserve">wykonawczych </w:t>
      </w:r>
      <w:r w:rsidRPr="005B553F">
        <w:t>wydan</w:t>
      </w:r>
      <w:r>
        <w:t>ych</w:t>
      </w:r>
      <w:r w:rsidRPr="005B553F">
        <w:t xml:space="preserve"> na podstawie</w:t>
      </w:r>
      <w:r>
        <w:t xml:space="preserve"> art. 47 ust. 1 pkt 3</w:t>
      </w:r>
      <w:r w:rsidRPr="005B553F">
        <w:t xml:space="preserve"> </w:t>
      </w:r>
      <w:r>
        <w:t>–</w:t>
      </w:r>
      <w:r w:rsidRPr="005B553F">
        <w:t xml:space="preserve"> w przypadku ucznia szkoły ponadpodstawowej prowadzącej kształcenie zawodowe,</w:t>
      </w:r>
    </w:p>
    <w:p w14:paraId="10A6314A" w14:textId="77777777" w:rsidR="004F45BC" w:rsidRPr="005B553F" w:rsidRDefault="004F45BC" w:rsidP="004F45BC">
      <w:pPr>
        <w:pStyle w:val="ZLITwPKTzmlitwpktartykuempunktem"/>
      </w:pPr>
      <w:r>
        <w:t>k</w:t>
      </w:r>
      <w:r w:rsidRPr="005B553F">
        <w:t>)</w:t>
      </w:r>
      <w:r>
        <w:tab/>
      </w:r>
      <w:r w:rsidRPr="005B553F">
        <w:t xml:space="preserve">zawód, specjalność i specjalizację </w:t>
      </w:r>
      <w:r>
        <w:t>–</w:t>
      </w:r>
      <w:r w:rsidRPr="005B553F">
        <w:t xml:space="preserve"> w przypadku ucznia szkoły artystycznej,</w:t>
      </w:r>
    </w:p>
    <w:p w14:paraId="52BDA418" w14:textId="77777777" w:rsidR="004F45BC" w:rsidRPr="005B553F" w:rsidRDefault="004F45BC" w:rsidP="004F45BC">
      <w:pPr>
        <w:pStyle w:val="ZLITwPKTzmlitwpktartykuempunktem"/>
      </w:pPr>
      <w:r>
        <w:t>l</w:t>
      </w:r>
      <w:r w:rsidRPr="005B553F">
        <w:t>)</w:t>
      </w:r>
      <w:r>
        <w:tab/>
      </w:r>
      <w:r w:rsidRPr="005B553F">
        <w:t>informacj</w:t>
      </w:r>
      <w:r>
        <w:t>a</w:t>
      </w:r>
      <w:r w:rsidRPr="005B553F">
        <w:t>, jakiego języka obcego uczeń się uczy, a w przypadku ucznia oddziału dwujęzycznego – informacj</w:t>
      </w:r>
      <w:r>
        <w:t>a</w:t>
      </w:r>
      <w:r w:rsidRPr="005B553F">
        <w:t>, jaki język obcy jest drugim językiem nauczania,</w:t>
      </w:r>
    </w:p>
    <w:p w14:paraId="504D201C" w14:textId="41A8C11E" w:rsidR="004F45BC" w:rsidRDefault="004F45BC" w:rsidP="004F45BC">
      <w:pPr>
        <w:pStyle w:val="ZLITwPKTzmlitwpktartykuempunktem"/>
      </w:pPr>
      <w:r>
        <w:t>m</w:t>
      </w:r>
      <w:r w:rsidRPr="005B553F">
        <w:t>)</w:t>
      </w:r>
      <w:r>
        <w:tab/>
      </w:r>
      <w:r w:rsidR="00455CC8" w:rsidRPr="00A62CE4">
        <w:t xml:space="preserve">informacja o </w:t>
      </w:r>
      <w:r w:rsidRPr="00A62CE4">
        <w:t>uczestnic</w:t>
      </w:r>
      <w:r w:rsidR="003605BD" w:rsidRPr="00A62CE4">
        <w:t>zeniu</w:t>
      </w:r>
      <w:r w:rsidRPr="00A62CE4">
        <w:t xml:space="preserve"> </w:t>
      </w:r>
      <w:r w:rsidRPr="005B553F">
        <w:t>w nauce języka mniejszości narodowej, języka mniejszości etnicznej lub języka regionalnego, z określeniem nazwy tego języka,</w:t>
      </w:r>
    </w:p>
    <w:p w14:paraId="39D5A186" w14:textId="77777777" w:rsidR="004F45BC" w:rsidRDefault="004F45BC" w:rsidP="004F45BC">
      <w:pPr>
        <w:pStyle w:val="ZLITwPKTzmlitwpktartykuempunktem"/>
      </w:pPr>
      <w:r>
        <w:t>n)</w:t>
      </w:r>
      <w:r>
        <w:tab/>
        <w:t>informacja o grupie, do której uczeń uczęszcza,</w:t>
      </w:r>
    </w:p>
    <w:p w14:paraId="53A252DE" w14:textId="77777777" w:rsidR="004F45BC" w:rsidRDefault="004F45BC" w:rsidP="004F45BC">
      <w:pPr>
        <w:pStyle w:val="ZLITwPKTzmlitwpktartykuempunktem"/>
      </w:pPr>
      <w:r>
        <w:t>o)</w:t>
      </w:r>
      <w:r>
        <w:tab/>
        <w:t xml:space="preserve">informacja o indywidualnych potrzebach ucznia </w:t>
      </w:r>
      <w:r w:rsidRPr="00760B12">
        <w:t>wynikających z zaleceń orzecze</w:t>
      </w:r>
      <w:r>
        <w:t xml:space="preserve">nia o potrzebie kształcenia specjalnego, orzeczenia o potrzebie </w:t>
      </w:r>
      <w:r>
        <w:lastRenderedPageBreak/>
        <w:t xml:space="preserve">indywidualnego nauczania, orzeczenia o potrzebie zajęć rewalidacyjno-wychowawczych oraz </w:t>
      </w:r>
      <w:r w:rsidRPr="00760B12">
        <w:t>opinii</w:t>
      </w:r>
      <w:r>
        <w:t xml:space="preserve">, o której mowa w art. 127 ust. 11, a także o </w:t>
      </w:r>
      <w:r w:rsidRPr="004227B4">
        <w:t xml:space="preserve">zwolnieniu z </w:t>
      </w:r>
      <w:r>
        <w:t xml:space="preserve">obowiązkowych zajęć </w:t>
      </w:r>
      <w:r w:rsidRPr="004227B4">
        <w:t>drugiego języka obcego</w:t>
      </w:r>
      <w:r>
        <w:t xml:space="preserve"> nowożytnego albo języka łacińskiego,</w:t>
      </w:r>
    </w:p>
    <w:p w14:paraId="1551E98A" w14:textId="77777777" w:rsidR="004F45BC" w:rsidRDefault="004F45BC" w:rsidP="004F45BC">
      <w:pPr>
        <w:pStyle w:val="ZLITwPKTzmlitwpktartykuempunktem"/>
      </w:pPr>
      <w:r>
        <w:t>p)</w:t>
      </w:r>
      <w:r>
        <w:tab/>
        <w:t>numer w księdze ucznia,</w:t>
      </w:r>
    </w:p>
    <w:p w14:paraId="02791347" w14:textId="77777777" w:rsidR="004F45BC" w:rsidRDefault="004F45BC" w:rsidP="004F45BC">
      <w:pPr>
        <w:pStyle w:val="ZLITwPKTzmlitwpktartykuempunktem"/>
      </w:pPr>
      <w:r>
        <w:t>q)</w:t>
      </w:r>
      <w:r>
        <w:tab/>
        <w:t>oceny:</w:t>
      </w:r>
    </w:p>
    <w:p w14:paraId="79E52A7C" w14:textId="77777777" w:rsidR="004F45BC" w:rsidRDefault="004F45BC" w:rsidP="004F45BC">
      <w:pPr>
        <w:pStyle w:val="ZTIRwPKTzmtirwpktartykuempunktem"/>
      </w:pPr>
      <w:r>
        <w:t>–</w:t>
      </w:r>
      <w:r>
        <w:tab/>
        <w:t>z zajęć edukacyjnych:</w:t>
      </w:r>
    </w:p>
    <w:p w14:paraId="679BD0E1" w14:textId="77777777" w:rsidR="004F45BC" w:rsidRPr="001447ED" w:rsidRDefault="004F45BC" w:rsidP="004F45BC">
      <w:pPr>
        <w:pStyle w:val="Z2TIRwPKTzmpodwtirwpktartykuempunktem"/>
      </w:pPr>
      <w:r w:rsidRPr="001447ED">
        <w:t>– –</w:t>
      </w:r>
      <w:r>
        <w:tab/>
      </w:r>
      <w:r w:rsidRPr="001447ED">
        <w:t>bieżące,</w:t>
      </w:r>
    </w:p>
    <w:p w14:paraId="5FA945FE" w14:textId="77777777" w:rsidR="004F45BC" w:rsidRPr="001447ED" w:rsidRDefault="004F45BC" w:rsidP="004F45BC">
      <w:pPr>
        <w:pStyle w:val="Z2TIRwPKTzmpodwtirwpktartykuempunktem"/>
      </w:pPr>
      <w:r w:rsidRPr="001447ED">
        <w:t>– –</w:t>
      </w:r>
      <w:r>
        <w:tab/>
      </w:r>
      <w:r w:rsidRPr="001447ED">
        <w:t>klasyfikacyjne śródroczne i roczne, a w przypadku ucznia szkoły dla dorosłych, branżowej szkoły II stopnia lub szkoły policealnej</w:t>
      </w:r>
      <w:r>
        <w:t xml:space="preserve"> –</w:t>
      </w:r>
      <w:r w:rsidRPr="001447ED">
        <w:t xml:space="preserve"> klasyfikacyjne semestralne,</w:t>
      </w:r>
    </w:p>
    <w:p w14:paraId="7BEEFD95" w14:textId="77777777" w:rsidR="004F45BC" w:rsidRDefault="004F45BC" w:rsidP="004F45BC">
      <w:pPr>
        <w:pStyle w:val="Z2TIRwPKTzmpodwtirwpktartykuempunktem"/>
      </w:pPr>
      <w:r w:rsidRPr="001447ED">
        <w:t>– –</w:t>
      </w:r>
      <w:r>
        <w:tab/>
        <w:t xml:space="preserve">klasyfikacyjne </w:t>
      </w:r>
      <w:r w:rsidRPr="001447ED">
        <w:t>końcowe</w:t>
      </w:r>
      <w:r>
        <w:t xml:space="preserve">, </w:t>
      </w:r>
    </w:p>
    <w:p w14:paraId="1A8334F1" w14:textId="77777777" w:rsidR="004F45BC" w:rsidRDefault="004F45BC" w:rsidP="004F45BC">
      <w:pPr>
        <w:pStyle w:val="ZTIRwPKTzmtirwpktartykuempunktem"/>
      </w:pPr>
      <w:r>
        <w:t>–</w:t>
      </w:r>
      <w:r>
        <w:tab/>
        <w:t>z egzaminu:</w:t>
      </w:r>
    </w:p>
    <w:p w14:paraId="3692C61C" w14:textId="77777777" w:rsidR="004F45BC" w:rsidRDefault="004F45BC" w:rsidP="004F45BC">
      <w:pPr>
        <w:pStyle w:val="Z2TIRwPKTzmpodwtirwpktartykuempunktem"/>
      </w:pPr>
      <w:r w:rsidRPr="001447ED">
        <w:t>– –</w:t>
      </w:r>
      <w:r>
        <w:tab/>
        <w:t>klasyfikacyjnego, o którym mowa w art. 44k ust. 2 i 3 oraz art. 44zia ust. 2 i 3 ustawy o systemie oświaty, oraz w art. 37 ust. 4, art. 115 ust. 3 i art. 164 ust. 3 i 4,</w:t>
      </w:r>
    </w:p>
    <w:p w14:paraId="37C701BB" w14:textId="77777777" w:rsidR="004F45BC" w:rsidRDefault="004F45BC" w:rsidP="004F45BC">
      <w:pPr>
        <w:pStyle w:val="Z2TIRwPKTzmpodwtirwpktartykuempunktem"/>
      </w:pPr>
      <w:r w:rsidRPr="001447ED">
        <w:t>– –</w:t>
      </w:r>
      <w:r>
        <w:tab/>
        <w:t>poprawkowego, o którym mowa w art. 44m ust. 1 i art. 44y ust. 1 oraz art. 44zk ust. 1 ustawy o systemie oświaty,</w:t>
      </w:r>
    </w:p>
    <w:p w14:paraId="689A2970" w14:textId="77777777" w:rsidR="004F45BC" w:rsidRDefault="004F45BC" w:rsidP="004F45BC">
      <w:pPr>
        <w:pStyle w:val="Z2TIRwPKTzmpodwtirwpktartykuempunktem"/>
      </w:pPr>
      <w:r w:rsidRPr="001447ED">
        <w:t>– –</w:t>
      </w:r>
      <w:r>
        <w:tab/>
        <w:t>semestralnego, o którym mowa w art. 44w ust. 1 ustawy o systemie oświaty,</w:t>
      </w:r>
    </w:p>
    <w:p w14:paraId="7D34AAF7" w14:textId="77777777" w:rsidR="004F45BC" w:rsidRDefault="004F45BC" w:rsidP="004F45BC">
      <w:pPr>
        <w:pStyle w:val="Z2TIRwPKTzmpodwtirwpktartykuempunktem"/>
      </w:pPr>
      <w:r>
        <w:t>– –</w:t>
      </w:r>
      <w:r>
        <w:tab/>
        <w:t>promocyjnego, o którym mowa w art. 44zg ust. 2 ustawy o systemie oświaty,</w:t>
      </w:r>
    </w:p>
    <w:p w14:paraId="688FBA8B" w14:textId="77777777" w:rsidR="004F45BC" w:rsidRDefault="004F45BC" w:rsidP="004F45BC">
      <w:pPr>
        <w:pStyle w:val="Z2TIRwPKTzmpodwtirwpktartykuempunktem"/>
      </w:pPr>
      <w:r w:rsidRPr="00FA6D13">
        <w:t>– –</w:t>
      </w:r>
      <w:r w:rsidRPr="00FA6D13">
        <w:tab/>
      </w:r>
      <w:r>
        <w:t>końcowego, o którym mowa w art. 44zg ust. 2 ustawy o systemie oświaty,</w:t>
      </w:r>
    </w:p>
    <w:p w14:paraId="6CF4473A" w14:textId="77777777" w:rsidR="004F45BC" w:rsidRDefault="004F45BC" w:rsidP="004F45BC">
      <w:pPr>
        <w:pStyle w:val="Z2TIRwPKTzmpodwtirwpktartykuempunktem"/>
      </w:pPr>
      <w:r w:rsidRPr="00E20FA3">
        <w:t>– –</w:t>
      </w:r>
      <w:r w:rsidRPr="00E20FA3">
        <w:tab/>
      </w:r>
      <w:r>
        <w:t>dyplomowego, o którym mowa w art. 44zn ust. 1 ustawy o systemie oświaty,</w:t>
      </w:r>
    </w:p>
    <w:p w14:paraId="725D6903" w14:textId="77777777" w:rsidR="004F45BC" w:rsidRDefault="004F45BC" w:rsidP="004F45BC">
      <w:pPr>
        <w:pStyle w:val="ZTIRwPKTzmtirwpktartykuempunktem"/>
      </w:pPr>
      <w:r w:rsidRPr="001447ED">
        <w:t>–</w:t>
      </w:r>
      <w:r>
        <w:tab/>
        <w:t>ze sprawdzianu wiadomości i umiejętności ucznia, o którym mowa w art. 44n ust. 4 pkt 1 oraz art. 44zla ust. 4 pkt 1 ustawy o systemie oświaty,</w:t>
      </w:r>
    </w:p>
    <w:p w14:paraId="04929C7E" w14:textId="77777777" w:rsidR="004F45BC" w:rsidRDefault="004F45BC" w:rsidP="004F45BC">
      <w:pPr>
        <w:pStyle w:val="ZTIRwPKTzmtirwpktartykuempunktem"/>
      </w:pPr>
      <w:r>
        <w:t>–</w:t>
      </w:r>
      <w:r>
        <w:tab/>
        <w:t>zachowania: śródroczne i roczne klasyfikacyjne, z wyjątkiem uczniów szkoły dla dorosłych, branżowej szkoły II stopnia, szkoły artystycznej realizującej wyłącznie kształcenie artystyczne i szkoły policealnej,</w:t>
      </w:r>
    </w:p>
    <w:p w14:paraId="078A3FC1" w14:textId="77777777" w:rsidR="004F45BC" w:rsidRDefault="004F45BC" w:rsidP="004F45BC">
      <w:pPr>
        <w:pStyle w:val="ZLITwPKTzmlitwpktartykuempunktem"/>
      </w:pPr>
      <w:r>
        <w:t>r)</w:t>
      </w:r>
      <w:r>
        <w:tab/>
        <w:t xml:space="preserve">tematy przeprowadzonych zajęć edukacyjnych, </w:t>
      </w:r>
    </w:p>
    <w:p w14:paraId="5DBC8882" w14:textId="77777777" w:rsidR="004F45BC" w:rsidRDefault="004F45BC" w:rsidP="004F45BC">
      <w:pPr>
        <w:pStyle w:val="ZLITwPKTzmlitwpktartykuempunktem"/>
      </w:pPr>
      <w:r>
        <w:t>s)</w:t>
      </w:r>
      <w:r>
        <w:tab/>
        <w:t>informacja o tygodniowym rozkładzie zajęć,</w:t>
      </w:r>
    </w:p>
    <w:p w14:paraId="24CDC250" w14:textId="77777777" w:rsidR="004F45BC" w:rsidRDefault="004F45BC" w:rsidP="004F45BC">
      <w:pPr>
        <w:pStyle w:val="ZLITwPKTzmlitwpktartykuempunktem"/>
      </w:pPr>
      <w:r>
        <w:lastRenderedPageBreak/>
        <w:t>t)</w:t>
      </w:r>
      <w:r>
        <w:tab/>
        <w:t>informacja o obecności na zajęciach,</w:t>
      </w:r>
    </w:p>
    <w:p w14:paraId="04A43DCC" w14:textId="77777777" w:rsidR="004F45BC" w:rsidRDefault="004F45BC" w:rsidP="004F45BC">
      <w:pPr>
        <w:pStyle w:val="ZLITwPKTzmlitwpktartykuempunktem"/>
      </w:pPr>
      <w:r>
        <w:t>u)</w:t>
      </w:r>
      <w:r>
        <w:tab/>
        <w:t>informacja o przyczynie nieobecności na zajęciach,</w:t>
      </w:r>
    </w:p>
    <w:p w14:paraId="2BE38092" w14:textId="77777777" w:rsidR="004F45BC" w:rsidRDefault="004F45BC" w:rsidP="004F45BC">
      <w:pPr>
        <w:pStyle w:val="ZLITwPKTzmlitwpktartykuempunktem"/>
      </w:pPr>
      <w:r>
        <w:t>v)</w:t>
      </w:r>
      <w:r>
        <w:tab/>
        <w:t>informacja o liczbie godzin nieobecności usprawiedliwionych i nieusprawiedliwionych,</w:t>
      </w:r>
    </w:p>
    <w:p w14:paraId="51C82320" w14:textId="7D4173A7" w:rsidR="004F45BC" w:rsidRDefault="004F45BC" w:rsidP="004F45BC">
      <w:pPr>
        <w:pStyle w:val="ZLITwPKTzmlitwpktartykuempunktem"/>
      </w:pPr>
      <w:r w:rsidRPr="00A62CE4">
        <w:t>w)</w:t>
      </w:r>
      <w:r w:rsidRPr="00A62CE4">
        <w:tab/>
      </w:r>
      <w:r w:rsidR="00F67D23" w:rsidRPr="00A62CE4">
        <w:t xml:space="preserve">informacja o </w:t>
      </w:r>
      <w:r w:rsidRPr="00A62CE4">
        <w:t>form</w:t>
      </w:r>
      <w:r w:rsidR="00F67D23" w:rsidRPr="00A62CE4">
        <w:t>ie</w:t>
      </w:r>
      <w:r w:rsidRPr="00A62CE4">
        <w:t xml:space="preserve"> kształcenia dzienn</w:t>
      </w:r>
      <w:r w:rsidR="00F67D23" w:rsidRPr="00A62CE4">
        <w:t>ej</w:t>
      </w:r>
      <w:r w:rsidRPr="00A62CE4">
        <w:t>, stacjonarn</w:t>
      </w:r>
      <w:r w:rsidR="00F67D23" w:rsidRPr="00A62CE4">
        <w:t>ej</w:t>
      </w:r>
      <w:r w:rsidRPr="00A62CE4">
        <w:t xml:space="preserve"> lub zaoczn</w:t>
      </w:r>
      <w:r w:rsidR="00F67D23" w:rsidRPr="00A62CE4">
        <w:t>ej</w:t>
      </w:r>
      <w:r w:rsidRPr="00B65E29">
        <w:t xml:space="preserve"> – </w:t>
      </w:r>
      <w:r w:rsidRPr="00A62CE4">
        <w:t>w</w:t>
      </w:r>
      <w:r w:rsidRPr="00B65E29">
        <w:t xml:space="preserve"> </w:t>
      </w:r>
      <w:r>
        <w:t>przypadku ucznia szkoły dla dorosłych, branżowej szkoły II stopnia lub szkoły policealnej,</w:t>
      </w:r>
    </w:p>
    <w:p w14:paraId="05F86469" w14:textId="2554CDD6" w:rsidR="004F45BC" w:rsidRDefault="004F45BC" w:rsidP="004F45BC">
      <w:pPr>
        <w:pStyle w:val="ZLITwPKTzmlitwpktartykuempunktem"/>
      </w:pPr>
      <w:r>
        <w:t>x)</w:t>
      </w:r>
      <w:r>
        <w:tab/>
      </w:r>
      <w:r w:rsidR="00F67D23" w:rsidRPr="00A62CE4">
        <w:t xml:space="preserve">informacja o </w:t>
      </w:r>
      <w:r w:rsidRPr="00A62CE4">
        <w:t>korzystani</w:t>
      </w:r>
      <w:r w:rsidR="00F67D23" w:rsidRPr="00A62CE4">
        <w:t>u</w:t>
      </w:r>
      <w:r w:rsidRPr="00A62CE4">
        <w:t xml:space="preserve"> </w:t>
      </w:r>
      <w:r>
        <w:t>z indywidualnego nauczania,</w:t>
      </w:r>
    </w:p>
    <w:p w14:paraId="2530C532" w14:textId="6A3A90AE" w:rsidR="004F45BC" w:rsidRDefault="004F45BC" w:rsidP="004F45BC">
      <w:pPr>
        <w:pStyle w:val="ZLITwPKTzmlitwpktartykuempunktem"/>
      </w:pPr>
      <w:r>
        <w:t>y)</w:t>
      </w:r>
      <w:r>
        <w:tab/>
      </w:r>
      <w:r w:rsidR="00F67D23" w:rsidRPr="00A62CE4">
        <w:t xml:space="preserve">informacja o </w:t>
      </w:r>
      <w:r w:rsidRPr="00A62CE4">
        <w:t>realizowani</w:t>
      </w:r>
      <w:r w:rsidR="00F67D23" w:rsidRPr="00A62CE4">
        <w:t>u</w:t>
      </w:r>
      <w:r w:rsidRPr="00B65E29">
        <w:t xml:space="preserve"> </w:t>
      </w:r>
      <w:r>
        <w:t>indywidualnego programu lub toku nauki,</w:t>
      </w:r>
    </w:p>
    <w:p w14:paraId="5B09D9B7" w14:textId="2A280A0A" w:rsidR="004F45BC" w:rsidRDefault="004F45BC" w:rsidP="004F45BC">
      <w:pPr>
        <w:pStyle w:val="ZLITwPKTzmlitwpktartykuempunktem"/>
      </w:pPr>
      <w:r>
        <w:t>z)</w:t>
      </w:r>
      <w:r>
        <w:tab/>
      </w:r>
      <w:r w:rsidR="00F67D23" w:rsidRPr="00A62CE4">
        <w:t xml:space="preserve">informacja o </w:t>
      </w:r>
      <w:r w:rsidRPr="00A62CE4">
        <w:t>semestralny</w:t>
      </w:r>
      <w:r w:rsidR="00F67D23" w:rsidRPr="00A62CE4">
        <w:t>m</w:t>
      </w:r>
      <w:r w:rsidRPr="00A62CE4">
        <w:t xml:space="preserve"> rozkład</w:t>
      </w:r>
      <w:r w:rsidR="00F67D23" w:rsidRPr="00A62CE4">
        <w:t>zie</w:t>
      </w:r>
      <w:r w:rsidRPr="00A62CE4">
        <w:t xml:space="preserve"> </w:t>
      </w:r>
      <w:r>
        <w:t>zajęć edukacyjnych – w przypadku ucznia szkoły dla dorosłych, branżowej szkoły II stopnia lub szkoły policealnej;</w:t>
      </w:r>
    </w:p>
    <w:p w14:paraId="23F2376B" w14:textId="77777777" w:rsidR="004F45BC" w:rsidRDefault="004F45BC" w:rsidP="004F45BC">
      <w:pPr>
        <w:pStyle w:val="ZPKTzmpktartykuempunktem"/>
      </w:pPr>
      <w:r w:rsidRPr="000B4B68">
        <w:t>3)</w:t>
      </w:r>
      <w:r>
        <w:tab/>
      </w:r>
      <w:r w:rsidRPr="000B4B68">
        <w:t>nauczyciela oraz osoby, o której mowa w art. 15</w:t>
      </w:r>
      <w:r>
        <w:t xml:space="preserve"> ust. 2 i 6:</w:t>
      </w:r>
    </w:p>
    <w:p w14:paraId="1E44D9F7" w14:textId="77777777" w:rsidR="004F45BC" w:rsidRDefault="004F45BC" w:rsidP="004F45BC">
      <w:pPr>
        <w:pStyle w:val="ZLITwPKTzmlitwpktartykuempunktem"/>
      </w:pPr>
      <w:r>
        <w:t>a)</w:t>
      </w:r>
      <w:r>
        <w:tab/>
        <w:t>imię (imiona) i nazwisko,</w:t>
      </w:r>
    </w:p>
    <w:p w14:paraId="526AA741" w14:textId="77777777" w:rsidR="004F45BC" w:rsidRDefault="004F45BC" w:rsidP="004F45BC">
      <w:pPr>
        <w:pStyle w:val="ZLITwPKTzmlitwpktartykuempunktem"/>
      </w:pPr>
      <w:r>
        <w:t>b)</w:t>
      </w:r>
      <w:r>
        <w:tab/>
        <w:t>numer PESEL,</w:t>
      </w:r>
    </w:p>
    <w:p w14:paraId="609F503D" w14:textId="77777777" w:rsidR="004F45BC" w:rsidRDefault="004F45BC" w:rsidP="004F45BC">
      <w:pPr>
        <w:pStyle w:val="ZLITwPKTzmlitwpktartykuempunktem"/>
      </w:pPr>
      <w:r>
        <w:t>c)</w:t>
      </w:r>
      <w:r>
        <w:tab/>
        <w:t>data urodzenia,</w:t>
      </w:r>
    </w:p>
    <w:p w14:paraId="5AD61604" w14:textId="77777777" w:rsidR="004F45BC" w:rsidRDefault="004F45BC" w:rsidP="004F45BC">
      <w:pPr>
        <w:pStyle w:val="ZLITwPKTzmlitwpktartykuempunktem"/>
      </w:pPr>
      <w:r>
        <w:t>d)</w:t>
      </w:r>
      <w:r>
        <w:tab/>
      </w:r>
      <w:r w:rsidRPr="005B553F">
        <w:t>informacje o zatrudnieniu nauczyciela w szkole, zajmowany</w:t>
      </w:r>
      <w:r>
        <w:t>ch</w:t>
      </w:r>
      <w:r w:rsidRPr="005B553F">
        <w:t xml:space="preserve"> stanowisk</w:t>
      </w:r>
      <w:r>
        <w:t>ach</w:t>
      </w:r>
      <w:r w:rsidRPr="005B553F">
        <w:t xml:space="preserve"> i sprawowan</w:t>
      </w:r>
      <w:r>
        <w:t>ych</w:t>
      </w:r>
      <w:r w:rsidRPr="005B553F">
        <w:t xml:space="preserve"> funkcj</w:t>
      </w:r>
      <w:r>
        <w:t xml:space="preserve">ach, a w przypadku nauczyciela, który prowadzi zajęcia w szkole, o której mowa w art. 1 ust. 2 pkt 2 lit. a i b ustawy z dnia 26 stycznia 1982 r. – Karta Nauczyciela, na innej podstawie niż umowa o pracę </w:t>
      </w:r>
      <w:r w:rsidRPr="00AC31EC">
        <w:t>–</w:t>
      </w:r>
      <w:r>
        <w:t xml:space="preserve"> informacje o zajmowanych stanowiskach i sprawowanych funkcjach,</w:t>
      </w:r>
    </w:p>
    <w:p w14:paraId="621779D5" w14:textId="202C6D4D" w:rsidR="004F45BC" w:rsidRDefault="004F45BC" w:rsidP="004F45BC">
      <w:pPr>
        <w:pStyle w:val="ZLITwPKTzmlitwpktartykuempunktem"/>
      </w:pPr>
      <w:r>
        <w:t>e)</w:t>
      </w:r>
      <w:r>
        <w:tab/>
      </w:r>
      <w:r w:rsidR="00F67D23" w:rsidRPr="00A62CE4">
        <w:t xml:space="preserve">informacje o </w:t>
      </w:r>
      <w:r w:rsidRPr="00A62CE4">
        <w:t>rodzaj</w:t>
      </w:r>
      <w:r w:rsidR="00F67D23" w:rsidRPr="00A62CE4">
        <w:t>u</w:t>
      </w:r>
      <w:r w:rsidRPr="00A62CE4">
        <w:t xml:space="preserve"> i wymiar</w:t>
      </w:r>
      <w:r w:rsidR="00F67D23" w:rsidRPr="00A62CE4">
        <w:t>ze</w:t>
      </w:r>
      <w:r w:rsidRPr="00A62CE4">
        <w:t xml:space="preserve"> </w:t>
      </w:r>
      <w:r w:rsidRPr="005B553F">
        <w:t>prowadzonych zajęć lub innych wykonywanych obowiązków</w:t>
      </w:r>
      <w:r>
        <w:t xml:space="preserve"> oraz informacje o zrealizowaniu przydzielonych zajęć, a w przypadku nauczyciela, który prowadzi zajęcia w szkole, o której mowa w art. 1 ust. 2 pkt 2 lit. a i b ustawy z dnia 26 stycznia 1982 r. </w:t>
      </w:r>
      <w:r w:rsidRPr="00AC31EC">
        <w:t>–</w:t>
      </w:r>
      <w:r>
        <w:t xml:space="preserve"> Karta Nauczyciela, na innej podstawie niż </w:t>
      </w:r>
      <w:r w:rsidRPr="00A62CE4">
        <w:t>umowa o pracę</w:t>
      </w:r>
      <w:r w:rsidR="00A62CE4">
        <w:t xml:space="preserve"> </w:t>
      </w:r>
      <w:r w:rsidR="00A62CE4" w:rsidRPr="00AC31EC">
        <w:t>–</w:t>
      </w:r>
      <w:r w:rsidR="00A62CE4">
        <w:t xml:space="preserve"> informacje o rodzaju </w:t>
      </w:r>
      <w:r w:rsidR="00214436">
        <w:t>i</w:t>
      </w:r>
      <w:r w:rsidR="00A62CE4">
        <w:t xml:space="preserve"> wymiarze zada</w:t>
      </w:r>
      <w:r w:rsidR="00214436">
        <w:t>ń</w:t>
      </w:r>
      <w:r w:rsidRPr="00A62CE4">
        <w:t xml:space="preserve">, </w:t>
      </w:r>
    </w:p>
    <w:p w14:paraId="39A9CD2D" w14:textId="77777777" w:rsidR="004F45BC" w:rsidRDefault="004F45BC" w:rsidP="004F45BC">
      <w:pPr>
        <w:pStyle w:val="ZLITwPKTzmlitwpktartykuempunktem"/>
      </w:pPr>
      <w:r>
        <w:t>f)</w:t>
      </w:r>
      <w:r>
        <w:tab/>
        <w:t xml:space="preserve">informacje o przyczynach nieprowadzenia zajęć, z wyjątkiem nauczyciela, który prowadzi zajęcia w szkole, o której mowa w art. 1 ust. 2 pkt 2 lit. a i b ustawy z dnia 26 stycznia 1982 r. </w:t>
      </w:r>
      <w:r w:rsidRPr="00AC31EC">
        <w:t>–</w:t>
      </w:r>
      <w:r>
        <w:t xml:space="preserve"> Karta Nauczyciela, na innej podstawie niż umowa o pracę,</w:t>
      </w:r>
    </w:p>
    <w:p w14:paraId="4231074C" w14:textId="77777777" w:rsidR="004F45BC" w:rsidRDefault="004F45BC" w:rsidP="004F45BC">
      <w:pPr>
        <w:pStyle w:val="ZLITwPKTzmlitwpktartykuempunktem"/>
      </w:pPr>
      <w:r>
        <w:t>g)</w:t>
      </w:r>
      <w:r>
        <w:tab/>
        <w:t>adres poczty elektronicznej, o ile posiada,</w:t>
      </w:r>
    </w:p>
    <w:p w14:paraId="6DF1C12E" w14:textId="77777777" w:rsidR="004F45BC" w:rsidRDefault="004F45BC" w:rsidP="004F45BC">
      <w:pPr>
        <w:pStyle w:val="ZLITwPKTzmlitwpktartykuempunktem"/>
      </w:pPr>
      <w:r>
        <w:t>h)</w:t>
      </w:r>
      <w:r>
        <w:tab/>
        <w:t>numer telefonu, o ile posiada;</w:t>
      </w:r>
    </w:p>
    <w:p w14:paraId="6E8CE1FE" w14:textId="77777777" w:rsidR="004F45BC" w:rsidRPr="00E84DCE" w:rsidRDefault="004F45BC" w:rsidP="004F45BC">
      <w:pPr>
        <w:pStyle w:val="ZPKTzmpktartykuempunktem"/>
      </w:pPr>
      <w:r>
        <w:t>4)</w:t>
      </w:r>
      <w:r>
        <w:tab/>
        <w:t>osoby, o której mowa w art. 62 ust. 2:</w:t>
      </w:r>
    </w:p>
    <w:p w14:paraId="2DC6B6D9" w14:textId="77777777" w:rsidR="004F45BC" w:rsidRPr="00E84DCE" w:rsidRDefault="004F45BC" w:rsidP="004F45BC">
      <w:pPr>
        <w:pStyle w:val="ZLITwPKTzmlitwpktartykuempunktem"/>
      </w:pPr>
      <w:r w:rsidRPr="00E84DCE">
        <w:lastRenderedPageBreak/>
        <w:t>a)</w:t>
      </w:r>
      <w:r>
        <w:tab/>
      </w:r>
      <w:r w:rsidRPr="00E84DCE">
        <w:t>imię (imiona) i nazwisko,</w:t>
      </w:r>
    </w:p>
    <w:p w14:paraId="3B617A20" w14:textId="77777777" w:rsidR="004F45BC" w:rsidRPr="00E84DCE" w:rsidRDefault="004F45BC" w:rsidP="004F45BC">
      <w:pPr>
        <w:pStyle w:val="ZLITwPKTzmlitwpktartykuempunktem"/>
      </w:pPr>
      <w:r w:rsidRPr="00E84DCE">
        <w:t>b)</w:t>
      </w:r>
      <w:r>
        <w:tab/>
      </w:r>
      <w:r w:rsidRPr="00E84DCE">
        <w:t>numer PESEL,</w:t>
      </w:r>
    </w:p>
    <w:p w14:paraId="2596E88E" w14:textId="77777777" w:rsidR="004F45BC" w:rsidRDefault="004F45BC" w:rsidP="004F45BC">
      <w:pPr>
        <w:pStyle w:val="ZLITwPKTzmlitwpktartykuempunktem"/>
      </w:pPr>
      <w:r w:rsidRPr="00E84DCE">
        <w:t>c)</w:t>
      </w:r>
      <w:r>
        <w:tab/>
      </w:r>
      <w:r w:rsidRPr="00E84DCE">
        <w:t>dat</w:t>
      </w:r>
      <w:r>
        <w:t>a</w:t>
      </w:r>
      <w:r w:rsidRPr="00E84DCE">
        <w:t xml:space="preserve"> urodzenia,</w:t>
      </w:r>
    </w:p>
    <w:p w14:paraId="29645BA4" w14:textId="77777777" w:rsidR="004F45BC" w:rsidRDefault="004F45BC" w:rsidP="004F45BC">
      <w:pPr>
        <w:pStyle w:val="ZLITwPKTzmlitwpktartykuempunktem"/>
      </w:pPr>
      <w:r>
        <w:t>d)</w:t>
      </w:r>
      <w:r>
        <w:tab/>
        <w:t>informacje o zajmowanym stanowisku i sprawowanych funkcjach,</w:t>
      </w:r>
    </w:p>
    <w:p w14:paraId="0A1C6412" w14:textId="1C48323F" w:rsidR="004F45BC" w:rsidRPr="00E84DCE" w:rsidRDefault="004F45BC" w:rsidP="004F45BC">
      <w:pPr>
        <w:pStyle w:val="ZLITwPKTzmlitwpktartykuempunktem"/>
      </w:pPr>
      <w:r>
        <w:t>e)</w:t>
      </w:r>
      <w:r>
        <w:tab/>
      </w:r>
      <w:r w:rsidR="00F67D23" w:rsidRPr="00214436">
        <w:t xml:space="preserve">informacje o </w:t>
      </w:r>
      <w:r w:rsidRPr="00214436">
        <w:t>rodzaj</w:t>
      </w:r>
      <w:r w:rsidR="00F67D23" w:rsidRPr="00214436">
        <w:t>u</w:t>
      </w:r>
      <w:r w:rsidRPr="00214436">
        <w:t xml:space="preserve"> i wymiar</w:t>
      </w:r>
      <w:r w:rsidR="00F67D23" w:rsidRPr="00214436">
        <w:t>ze</w:t>
      </w:r>
      <w:r w:rsidRPr="00214436">
        <w:t xml:space="preserve"> </w:t>
      </w:r>
      <w:r>
        <w:t>obowiązków,</w:t>
      </w:r>
    </w:p>
    <w:p w14:paraId="7E37B092" w14:textId="77777777" w:rsidR="004F45BC" w:rsidRPr="00E84DCE" w:rsidRDefault="004F45BC" w:rsidP="004F45BC">
      <w:pPr>
        <w:pStyle w:val="ZLITwPKTzmlitwpktartykuempunktem"/>
      </w:pPr>
      <w:r>
        <w:t>f</w:t>
      </w:r>
      <w:r w:rsidRPr="00E84DCE">
        <w:t>)</w:t>
      </w:r>
      <w:r>
        <w:tab/>
      </w:r>
      <w:r w:rsidRPr="00E84DCE">
        <w:t>adres poczty elektronicznej,</w:t>
      </w:r>
      <w:r>
        <w:t xml:space="preserve"> o ile posiada,</w:t>
      </w:r>
    </w:p>
    <w:p w14:paraId="397DCD6C" w14:textId="77777777" w:rsidR="004F45BC" w:rsidRPr="000B4B68" w:rsidRDefault="004F45BC" w:rsidP="004F45BC">
      <w:pPr>
        <w:pStyle w:val="ZLITwPKTzmlitwpktartykuempunktem"/>
      </w:pPr>
      <w:r w:rsidRPr="000B4B68">
        <w:t>g)</w:t>
      </w:r>
      <w:r w:rsidRPr="000B4B68">
        <w:tab/>
        <w:t>numer telefonu</w:t>
      </w:r>
      <w:r>
        <w:t>, o ile posiada</w:t>
      </w:r>
      <w:r w:rsidRPr="000B4B68">
        <w:t>;</w:t>
      </w:r>
    </w:p>
    <w:p w14:paraId="2A3E6FCB" w14:textId="77777777" w:rsidR="004F45BC" w:rsidRDefault="004F45BC" w:rsidP="004F45BC">
      <w:pPr>
        <w:pStyle w:val="ZPKTzmpktartykuempunktem"/>
      </w:pPr>
      <w:r>
        <w:t>5)</w:t>
      </w:r>
      <w:r>
        <w:tab/>
        <w:t>rodzica lub rodziców ucznia:</w:t>
      </w:r>
    </w:p>
    <w:p w14:paraId="38538421" w14:textId="77777777" w:rsidR="004F45BC" w:rsidRDefault="004F45BC" w:rsidP="004F45BC">
      <w:pPr>
        <w:pStyle w:val="ZLITwPKTzmlitwpktartykuempunktem"/>
      </w:pPr>
      <w:r>
        <w:t>a)</w:t>
      </w:r>
      <w:r>
        <w:tab/>
        <w:t>imię (imiona) i nazwisko,</w:t>
      </w:r>
    </w:p>
    <w:p w14:paraId="7700C778" w14:textId="77777777" w:rsidR="004F45BC" w:rsidRDefault="004F45BC" w:rsidP="004F45BC">
      <w:pPr>
        <w:pStyle w:val="ZLITwPKTzmlitwpktartykuempunktem"/>
      </w:pPr>
      <w:r>
        <w:t>b)</w:t>
      </w:r>
      <w:r>
        <w:tab/>
        <w:t>adres zamieszkania, jeżeli jest inny niż ucznia,</w:t>
      </w:r>
    </w:p>
    <w:p w14:paraId="73F12C7E" w14:textId="77777777" w:rsidR="004F45BC" w:rsidRDefault="004F45BC" w:rsidP="004F45BC">
      <w:pPr>
        <w:pStyle w:val="ZLITwPKTzmlitwpktartykuempunktem"/>
      </w:pPr>
      <w:r>
        <w:t>c)</w:t>
      </w:r>
      <w:r>
        <w:tab/>
        <w:t>adres poczty elektronicznej, o ile posiada,</w:t>
      </w:r>
    </w:p>
    <w:p w14:paraId="0644DF2E" w14:textId="77777777" w:rsidR="004F45BC" w:rsidRDefault="004F45BC" w:rsidP="004F45BC">
      <w:pPr>
        <w:pStyle w:val="ZLITwPKTzmlitwpktartykuempunktem"/>
      </w:pPr>
      <w:r>
        <w:t>d)</w:t>
      </w:r>
      <w:r>
        <w:tab/>
        <w:t>numer telefonu, o ile posiada,</w:t>
      </w:r>
    </w:p>
    <w:p w14:paraId="1B328F80" w14:textId="77777777" w:rsidR="004F45BC" w:rsidRDefault="004F45BC" w:rsidP="004F45BC">
      <w:pPr>
        <w:pStyle w:val="ZLITwPKTzmlitwpktartykuempunktem"/>
      </w:pPr>
      <w:r>
        <w:t>e)</w:t>
      </w:r>
      <w:r>
        <w:tab/>
        <w:t xml:space="preserve">numer PESEL, </w:t>
      </w:r>
    </w:p>
    <w:p w14:paraId="7DB7E648" w14:textId="583E9613" w:rsidR="004F45BC" w:rsidRDefault="004F45BC" w:rsidP="004F45BC">
      <w:pPr>
        <w:pStyle w:val="ZLITwPKTzmlitwpktartykuempunktem"/>
      </w:pPr>
      <w:r>
        <w:t>f)</w:t>
      </w:r>
      <w:r>
        <w:tab/>
      </w:r>
      <w:r w:rsidR="00F046AF" w:rsidRPr="00214436">
        <w:t xml:space="preserve">informacja o </w:t>
      </w:r>
      <w:r w:rsidRPr="00214436">
        <w:t>stosunk</w:t>
      </w:r>
      <w:r w:rsidR="00F046AF" w:rsidRPr="00214436">
        <w:t>u</w:t>
      </w:r>
      <w:r w:rsidRPr="00214436">
        <w:t xml:space="preserve"> </w:t>
      </w:r>
      <w:r>
        <w:t>pokrewieństwa lub powinowactwa;</w:t>
      </w:r>
    </w:p>
    <w:p w14:paraId="130A4E9F" w14:textId="7AAAE56D" w:rsidR="004F45BC" w:rsidRDefault="004F45BC" w:rsidP="004F45BC">
      <w:pPr>
        <w:pStyle w:val="ZPKTzmpktartykuempunktem"/>
      </w:pPr>
      <w:r>
        <w:t>6)</w:t>
      </w:r>
      <w:r>
        <w:tab/>
        <w:t xml:space="preserve">pracownika szkoły niebędącego nauczycielem, któremu dyrektor szkoły </w:t>
      </w:r>
      <w:r w:rsidR="00F046AF" w:rsidRPr="00214436">
        <w:t xml:space="preserve">nadał uprawnienie do </w:t>
      </w:r>
      <w:r w:rsidRPr="00214436">
        <w:t>dostęp</w:t>
      </w:r>
      <w:r w:rsidR="00F046AF" w:rsidRPr="00214436">
        <w:t>u</w:t>
      </w:r>
      <w:r w:rsidRPr="00B65E29">
        <w:t xml:space="preserve"> </w:t>
      </w:r>
      <w:r>
        <w:t>do eDziennika:</w:t>
      </w:r>
    </w:p>
    <w:p w14:paraId="0D76E3FC" w14:textId="0240DA97" w:rsidR="004F45BC" w:rsidRDefault="004F45BC" w:rsidP="004F45BC">
      <w:pPr>
        <w:pStyle w:val="ZLITwPKTzmlitwpktartykuempunktem"/>
      </w:pPr>
      <w:r>
        <w:t>a)</w:t>
      </w:r>
      <w:r>
        <w:tab/>
      </w:r>
      <w:r w:rsidR="00F046AF" w:rsidRPr="00214436">
        <w:t xml:space="preserve">informacja o </w:t>
      </w:r>
      <w:r w:rsidRPr="00214436">
        <w:t>rol</w:t>
      </w:r>
      <w:r w:rsidR="00F046AF" w:rsidRPr="00214436">
        <w:t>i</w:t>
      </w:r>
      <w:r w:rsidRPr="00214436">
        <w:t xml:space="preserve"> lub zakres</w:t>
      </w:r>
      <w:r w:rsidR="00FB025F" w:rsidRPr="00214436">
        <w:t>ie</w:t>
      </w:r>
      <w:r w:rsidRPr="00214436">
        <w:t xml:space="preserve"> </w:t>
      </w:r>
      <w:r>
        <w:t>uprawnień,</w:t>
      </w:r>
    </w:p>
    <w:p w14:paraId="2514F332" w14:textId="77777777" w:rsidR="004F45BC" w:rsidRDefault="004F45BC" w:rsidP="004F45BC">
      <w:pPr>
        <w:pStyle w:val="ZLITwPKTzmlitwpktartykuempunktem"/>
      </w:pPr>
      <w:r>
        <w:t>b)</w:t>
      </w:r>
      <w:r>
        <w:tab/>
        <w:t>imię (imiona) i nazwisko,</w:t>
      </w:r>
    </w:p>
    <w:p w14:paraId="2FC284EE" w14:textId="77777777" w:rsidR="004F45BC" w:rsidRDefault="004F45BC" w:rsidP="004F45BC">
      <w:pPr>
        <w:pStyle w:val="ZLITwPKTzmlitwpktartykuempunktem"/>
      </w:pPr>
      <w:r>
        <w:t>c)</w:t>
      </w:r>
      <w:r>
        <w:tab/>
      </w:r>
      <w:r w:rsidRPr="00183BDC">
        <w:t>numer PESEL,</w:t>
      </w:r>
    </w:p>
    <w:p w14:paraId="5472680A" w14:textId="77777777" w:rsidR="004F45BC" w:rsidRDefault="004F45BC" w:rsidP="004F45BC">
      <w:pPr>
        <w:pStyle w:val="ZLITwPKTzmlitwpktartykuempunktem"/>
      </w:pPr>
      <w:r>
        <w:t>d)</w:t>
      </w:r>
      <w:r>
        <w:tab/>
        <w:t>adres poczty elektronicznej, o ile posiada,</w:t>
      </w:r>
    </w:p>
    <w:p w14:paraId="440E2FB5" w14:textId="77777777" w:rsidR="004F45BC" w:rsidRDefault="004F45BC" w:rsidP="004F45BC">
      <w:pPr>
        <w:pStyle w:val="ZLITwPKTzmlitwpktartykuempunktem"/>
      </w:pPr>
      <w:r>
        <w:t>e)</w:t>
      </w:r>
      <w:r>
        <w:tab/>
        <w:t>numer telefonu, o ile posiada.</w:t>
      </w:r>
    </w:p>
    <w:p w14:paraId="6F49180E" w14:textId="77777777" w:rsidR="004F45BC" w:rsidRDefault="004F45BC" w:rsidP="004F45BC">
      <w:pPr>
        <w:pStyle w:val="ZUSTzmustartykuempunktem"/>
      </w:pPr>
      <w:r>
        <w:t>2. Minister właściwy do spraw oświaty i wychowania jest administratorem danych zawartych w eDzienniku, o których mowa w ust. 1 pkt 1, pkt 2 lit. a–d, f–m oraz w–y, pkt 3 lit. a–d oraz pkt 4 lit. a–d.</w:t>
      </w:r>
    </w:p>
    <w:p w14:paraId="622CC11A" w14:textId="28435B15" w:rsidR="004F45BC" w:rsidRPr="00C53C62" w:rsidRDefault="004F45BC" w:rsidP="004F45BC">
      <w:pPr>
        <w:pStyle w:val="ZUSTzmustartykuempunktem"/>
      </w:pPr>
      <w:r w:rsidRPr="00C53C62">
        <w:t xml:space="preserve">3. Minister właściwy do spraw oświaty i wychowania może upoważnić </w:t>
      </w:r>
      <w:r>
        <w:t xml:space="preserve">pracowników obsługującego go urzędu oraz pracowników </w:t>
      </w:r>
      <w:r w:rsidRPr="00DA01CE">
        <w:t>podległ</w:t>
      </w:r>
      <w:r>
        <w:t>ej</w:t>
      </w:r>
      <w:r w:rsidRPr="00DA01CE">
        <w:t xml:space="preserve"> </w:t>
      </w:r>
      <w:r>
        <w:t xml:space="preserve">mu </w:t>
      </w:r>
      <w:r w:rsidRPr="00DA01CE">
        <w:t>jednostk</w:t>
      </w:r>
      <w:r>
        <w:t>i</w:t>
      </w:r>
      <w:r w:rsidRPr="00DA01CE">
        <w:t xml:space="preserve"> organizacyjn</w:t>
      </w:r>
      <w:r>
        <w:t>ej</w:t>
      </w:r>
      <w:r w:rsidRPr="00DA01CE">
        <w:t xml:space="preserve">, </w:t>
      </w:r>
      <w:r>
        <w:t xml:space="preserve">o której mowa w art. 44f ust. 3, </w:t>
      </w:r>
      <w:r w:rsidR="00AE5082" w:rsidRPr="00214436">
        <w:t>do przetwarzania w eDzienniku danych, o których mowa w ust. 1 pkt 1, pkt 2 lit. a–d, f–m oraz w–y, pkt 3 lit. a–d oraz pkt 4 lit. a–d,</w:t>
      </w:r>
      <w:r w:rsidR="00AE5082" w:rsidRPr="00B65E29">
        <w:t xml:space="preserve"> </w:t>
      </w:r>
      <w:r w:rsidRPr="00C53C62">
        <w:t xml:space="preserve">w zakresie niezbędnym do realizacji zadań powierzonych tym </w:t>
      </w:r>
      <w:r>
        <w:t>pracownikom</w:t>
      </w:r>
      <w:r w:rsidRPr="00C53C62">
        <w:t>. Upoważnienie</w:t>
      </w:r>
      <w:r>
        <w:t xml:space="preserve"> </w:t>
      </w:r>
      <w:r w:rsidRPr="00C53C62">
        <w:t xml:space="preserve">jest wydawane w formie pisemnej </w:t>
      </w:r>
      <w:r>
        <w:t>jako upoważnienie imienne</w:t>
      </w:r>
      <w:r w:rsidRPr="00C53C62">
        <w:t xml:space="preserve">. </w:t>
      </w:r>
    </w:p>
    <w:p w14:paraId="69F8F190" w14:textId="77777777" w:rsidR="004F45BC" w:rsidRPr="00C53C62" w:rsidRDefault="004F45BC" w:rsidP="004F45BC">
      <w:pPr>
        <w:pStyle w:val="ZUSTzmustartykuempunktem"/>
      </w:pPr>
      <w:r w:rsidRPr="00C53C62">
        <w:t xml:space="preserve">4. Minister właściwy do spraw oświaty i wychowania prowadzi ewidencję </w:t>
      </w:r>
      <w:r>
        <w:t>upoważnionych pracowników, o których mowa w ust. 3.</w:t>
      </w:r>
    </w:p>
    <w:p w14:paraId="0E580977" w14:textId="2E42887A" w:rsidR="004F45BC" w:rsidRPr="00817159" w:rsidRDefault="004F45BC" w:rsidP="004F45BC">
      <w:pPr>
        <w:pStyle w:val="ZUSTzmustartykuempunktem"/>
      </w:pPr>
      <w:r>
        <w:lastRenderedPageBreak/>
        <w:t>5. Dyrektor szkoły jest administratorem danych zawartych w eDzienniku, o których mowa w ust. 1 pkt 2 lit. e, n–v oraz z, pkt 3 lit. e–h, pkt 4 lit. e–g</w:t>
      </w:r>
      <w:r w:rsidR="00214436">
        <w:t xml:space="preserve"> oraz</w:t>
      </w:r>
      <w:r>
        <w:t xml:space="preserve"> pkt 5 i 6.</w:t>
      </w:r>
    </w:p>
    <w:p w14:paraId="626FE023" w14:textId="77777777" w:rsidR="004F45BC" w:rsidRDefault="004F45BC" w:rsidP="004F45BC">
      <w:pPr>
        <w:pStyle w:val="ZUSTzmustartykuempunktem"/>
      </w:pPr>
      <w:r>
        <w:t xml:space="preserve">6. Dyrektor szkoły </w:t>
      </w:r>
      <w:r w:rsidRPr="00C53C62">
        <w:t xml:space="preserve">może upoważnić </w:t>
      </w:r>
      <w:r>
        <w:t xml:space="preserve">pracowników szkoły </w:t>
      </w:r>
      <w:r w:rsidRPr="00C53C62">
        <w:t xml:space="preserve">do przetwarzania w eDzienniku danych osobowych w zakresie niezbędnym do realizacji zadań powierzonych tym </w:t>
      </w:r>
      <w:r>
        <w:t>pracownikom</w:t>
      </w:r>
      <w:r w:rsidRPr="00C53C62">
        <w:t>. Upoważnienie</w:t>
      </w:r>
      <w:r>
        <w:t xml:space="preserve"> </w:t>
      </w:r>
      <w:r w:rsidRPr="00C53C62">
        <w:t xml:space="preserve">jest wydawane w formie pisemnej </w:t>
      </w:r>
      <w:r>
        <w:t>jako upoważnienie imienne</w:t>
      </w:r>
      <w:r w:rsidRPr="00C53C62">
        <w:t xml:space="preserve">. </w:t>
      </w:r>
    </w:p>
    <w:p w14:paraId="78F68A9C" w14:textId="77777777" w:rsidR="004F45BC" w:rsidRPr="00C53C62" w:rsidRDefault="004F45BC" w:rsidP="004F45BC">
      <w:pPr>
        <w:pStyle w:val="ZUSTzmustartykuempunktem"/>
      </w:pPr>
      <w:r>
        <w:t>7. Dyrektor szkoły prowadzi ewidencję upoważnionych pracowników, o których mowa w ust. 6.</w:t>
      </w:r>
    </w:p>
    <w:p w14:paraId="25307218" w14:textId="77777777" w:rsidR="004F45BC" w:rsidRDefault="004F45BC" w:rsidP="004F45BC">
      <w:pPr>
        <w:pStyle w:val="ZARTzmartartykuempunktem"/>
      </w:pPr>
      <w:r w:rsidRPr="00DF7AC6">
        <w:t>Art. 44</w:t>
      </w:r>
      <w:r>
        <w:t>l</w:t>
      </w:r>
      <w:r w:rsidRPr="00DF7AC6">
        <w:t xml:space="preserve">. </w:t>
      </w:r>
      <w:r>
        <w:t>1.</w:t>
      </w:r>
      <w:r w:rsidRPr="007122F0">
        <w:t xml:space="preserve"> </w:t>
      </w:r>
      <w:r w:rsidRPr="002A3F97">
        <w:t xml:space="preserve">Dane, o których mowa w </w:t>
      </w:r>
      <w:r>
        <w:t xml:space="preserve">art. 44k </w:t>
      </w:r>
      <w:r w:rsidRPr="002A3F97">
        <w:t xml:space="preserve">ust. </w:t>
      </w:r>
      <w:r>
        <w:t xml:space="preserve">1 </w:t>
      </w:r>
      <w:r w:rsidRPr="002A3F97">
        <w:t>pkt</w:t>
      </w:r>
      <w:r>
        <w:t xml:space="preserve"> 1, pkt 2 lit. </w:t>
      </w:r>
      <w:r w:rsidRPr="000278EF">
        <w:t>a</w:t>
      </w:r>
      <w:r>
        <w:t>–d, f–m oraz w–y</w:t>
      </w:r>
      <w:r w:rsidRPr="000278EF">
        <w:t>, pkt 3 lit</w:t>
      </w:r>
      <w:r>
        <w:t>.</w:t>
      </w:r>
      <w:r w:rsidRPr="000278EF">
        <w:t xml:space="preserve"> a</w:t>
      </w:r>
      <w:r>
        <w:t>–</w:t>
      </w:r>
      <w:r w:rsidRPr="000278EF">
        <w:t>d</w:t>
      </w:r>
      <w:r>
        <w:t xml:space="preserve"> oraz</w:t>
      </w:r>
      <w:r w:rsidRPr="000278EF">
        <w:t xml:space="preserve"> pkt 4 lit.</w:t>
      </w:r>
      <w:r>
        <w:t xml:space="preserve"> </w:t>
      </w:r>
      <w:r w:rsidRPr="000278EF">
        <w:t>a</w:t>
      </w:r>
      <w:r>
        <w:t>–</w:t>
      </w:r>
      <w:r w:rsidRPr="000278EF">
        <w:t>d</w:t>
      </w:r>
      <w:r>
        <w:t xml:space="preserve">, w celu umożliwienia prowadzenia eDziennika i zapewnienia dostępu do eDziennika </w:t>
      </w:r>
      <w:r w:rsidRPr="002A3F97">
        <w:t xml:space="preserve">są </w:t>
      </w:r>
      <w:r>
        <w:t>przekazywane</w:t>
      </w:r>
      <w:r w:rsidRPr="002A3F97">
        <w:t xml:space="preserve"> zgodnie z art. </w:t>
      </w:r>
      <w:r>
        <w:t>60c ustawy z dnia 15 kwietnia 2011 r. o systemie informacji oświatowej.</w:t>
      </w:r>
    </w:p>
    <w:p w14:paraId="4E95BA17" w14:textId="24FA1A15" w:rsidR="004F45BC" w:rsidRDefault="004F45BC" w:rsidP="004F45BC">
      <w:pPr>
        <w:pStyle w:val="ZUSTzmustartykuempunktem"/>
      </w:pPr>
      <w:r>
        <w:t>2.</w:t>
      </w:r>
      <w:r w:rsidRPr="007122F0">
        <w:t xml:space="preserve"> Dane, o których mowa w </w:t>
      </w:r>
      <w:r>
        <w:t xml:space="preserve">art. 44k </w:t>
      </w:r>
      <w:r w:rsidRPr="007122F0">
        <w:t xml:space="preserve">ust. 1 pkt 2 lit. </w:t>
      </w:r>
      <w:r>
        <w:t>e, n–v oraz</w:t>
      </w:r>
      <w:r w:rsidRPr="007122F0">
        <w:t xml:space="preserve"> z, pkt 3 lit. e</w:t>
      </w:r>
      <w:r>
        <w:t>–</w:t>
      </w:r>
      <w:r w:rsidRPr="007122F0">
        <w:t>h, pkt</w:t>
      </w:r>
      <w:r>
        <w:t> </w:t>
      </w:r>
      <w:r w:rsidRPr="007122F0">
        <w:t>4 lit. e</w:t>
      </w:r>
      <w:r>
        <w:t>–</w:t>
      </w:r>
      <w:r w:rsidRPr="007122F0">
        <w:t>g</w:t>
      </w:r>
      <w:r w:rsidR="00EF5465">
        <w:t xml:space="preserve"> </w:t>
      </w:r>
      <w:r w:rsidR="00EF5465" w:rsidRPr="00214436">
        <w:t>oraz</w:t>
      </w:r>
      <w:r w:rsidRPr="007122F0">
        <w:t xml:space="preserve"> pkt 5 </w:t>
      </w:r>
      <w:r>
        <w:t>i</w:t>
      </w:r>
      <w:r w:rsidRPr="007122F0">
        <w:t xml:space="preserve"> 6</w:t>
      </w:r>
      <w:r>
        <w:t>,</w:t>
      </w:r>
      <w:r w:rsidRPr="007122F0">
        <w:t xml:space="preserve"> </w:t>
      </w:r>
      <w:r>
        <w:t xml:space="preserve">w celu umożliwienia prowadzenia eDziennika i zapewnienia dostępu do eDziennika </w:t>
      </w:r>
      <w:r w:rsidRPr="007122F0">
        <w:t xml:space="preserve">są </w:t>
      </w:r>
      <w:r>
        <w:t>przekazywane na podstawie posiadanej przez szkołę dokumentacji</w:t>
      </w:r>
      <w:r w:rsidRPr="007122F0">
        <w:t xml:space="preserve"> i zamieszczane w eDzienniku przez dyrektora szkoły.</w:t>
      </w:r>
    </w:p>
    <w:p w14:paraId="6110E71C" w14:textId="16760FD6" w:rsidR="004F45BC" w:rsidRDefault="004F45BC" w:rsidP="004F45BC">
      <w:pPr>
        <w:pStyle w:val="ZUSTzmustartykuempunktem"/>
      </w:pPr>
      <w:r>
        <w:t>3. Dyrektor szkoły zapewnia poprawność i aktualność danych, o których mowa w</w:t>
      </w:r>
      <w:r w:rsidRPr="003D7C8F">
        <w:t xml:space="preserve"> </w:t>
      </w:r>
      <w:r>
        <w:t>art. 44k ust. 1 pkt 2 lit. e, n–v oraz z, pkt 3 lit. e–h, pkt 4 lit. e–g</w:t>
      </w:r>
      <w:r w:rsidR="00EF5465">
        <w:t xml:space="preserve"> </w:t>
      </w:r>
      <w:r w:rsidR="00EF5465" w:rsidRPr="00214436">
        <w:t>oraz</w:t>
      </w:r>
      <w:r>
        <w:t xml:space="preserve"> pkt 5 i 6.</w:t>
      </w:r>
    </w:p>
    <w:p w14:paraId="607F0672" w14:textId="77777777" w:rsidR="004F45BC" w:rsidRDefault="004F45BC" w:rsidP="004F45BC">
      <w:pPr>
        <w:pStyle w:val="ZUSTzmustartykuempunktem"/>
      </w:pPr>
      <w:r>
        <w:t xml:space="preserve">4. </w:t>
      </w:r>
      <w:r w:rsidRPr="00C03B8E">
        <w:t>Realizację zadań, o których mowa w ust.</w:t>
      </w:r>
      <w:r>
        <w:t xml:space="preserve"> 2, </w:t>
      </w:r>
      <w:r w:rsidRPr="00C03B8E">
        <w:t>dyrektor szkoły może zlecić</w:t>
      </w:r>
      <w:r>
        <w:t xml:space="preserve"> osobie upoważnionej, o której mowa w art. 44k ust. 6, w zakresie określonym w upoważnieniu.</w:t>
      </w:r>
    </w:p>
    <w:p w14:paraId="71E7FC0D" w14:textId="77777777" w:rsidR="00211AD3" w:rsidRPr="00214436" w:rsidRDefault="004F45BC" w:rsidP="00211AD3">
      <w:pPr>
        <w:pStyle w:val="ARTartustawynprozporzdzenia"/>
      </w:pPr>
      <w:r w:rsidRPr="00214436">
        <w:t xml:space="preserve">Art. 44m. </w:t>
      </w:r>
      <w:r w:rsidR="00211AD3" w:rsidRPr="00214436">
        <w:t>W eDzienniku przechowuje się:</w:t>
      </w:r>
    </w:p>
    <w:p w14:paraId="6BBD6D3D" w14:textId="7670EED3" w:rsidR="00211AD3" w:rsidRPr="00214436" w:rsidRDefault="00211AD3" w:rsidP="00211AD3">
      <w:pPr>
        <w:pStyle w:val="PKTpunkt"/>
      </w:pPr>
      <w:r w:rsidRPr="00214436">
        <w:t>1)</w:t>
      </w:r>
      <w:r w:rsidRPr="00214436">
        <w:tab/>
        <w:t>dane, o których mowa w art. 44k ust. 1 pkt 2 i 5, przez jeden rok szkolny, licząc od dnia zakończenia roku szkolnego, w którym uczeń przestał uczęszczać do danej szkoły;</w:t>
      </w:r>
    </w:p>
    <w:p w14:paraId="5D14BA5D" w14:textId="5C2D1DE7" w:rsidR="00211AD3" w:rsidRPr="00214436" w:rsidRDefault="00211AD3" w:rsidP="00211AD3">
      <w:pPr>
        <w:pStyle w:val="PKTpunkt"/>
      </w:pPr>
      <w:r w:rsidRPr="00214436">
        <w:t>2)</w:t>
      </w:r>
      <w:r w:rsidRPr="00214436">
        <w:tab/>
        <w:t>dane, o których mowa w art. 44k ust. 1 pkt 3, przez jeden rok szkolny, licząc od dnia zakończenia roku szkolnego, w którym nastąpiło rozwiązanie stosunku pracy z nauczycielem lub osobą, o której mowa w art. 15 ust. 2 i 6;</w:t>
      </w:r>
    </w:p>
    <w:p w14:paraId="7F3E6FB4" w14:textId="3BC983E5" w:rsidR="00211AD3" w:rsidRPr="00214436" w:rsidRDefault="00211AD3" w:rsidP="00211AD3">
      <w:pPr>
        <w:pStyle w:val="PKTpunkt"/>
      </w:pPr>
      <w:r w:rsidRPr="00214436">
        <w:t>3)</w:t>
      </w:r>
      <w:r w:rsidRPr="00214436">
        <w:tab/>
        <w:t>dane, o których mowa w art. 44k ust. 1 pkt 4, przez jeden rok szkolny, licząc od dnia zakończenia roku szkolnego, w którym nastąpiło rozwiązanie stosunku pracy z osobą, o której mowa w art. 62 ust. 2;</w:t>
      </w:r>
    </w:p>
    <w:p w14:paraId="3295A94F" w14:textId="70C64FF6" w:rsidR="00211AD3" w:rsidRPr="00214436" w:rsidRDefault="00211AD3" w:rsidP="00211AD3">
      <w:pPr>
        <w:pStyle w:val="PKTpunkt"/>
      </w:pPr>
      <w:r w:rsidRPr="00214436">
        <w:t>4)</w:t>
      </w:r>
      <w:r w:rsidRPr="00214436">
        <w:tab/>
        <w:t>dane, o których mowa w art. 44k ust. 1 pkt 6, przez jeden rok szkolny, licząc od dnia zakończenia roku szkolnego, w którym nastąpiło rozwiązanie stosunku pracy z pracownikiem szkoły niebędącym nauczycielem.</w:t>
      </w:r>
    </w:p>
    <w:p w14:paraId="59A66D40" w14:textId="020C729D" w:rsidR="004F45BC" w:rsidRDefault="004F45BC" w:rsidP="00211AD3">
      <w:pPr>
        <w:pStyle w:val="ZARTzmartartykuempunktem"/>
      </w:pPr>
      <w:r w:rsidRPr="00DF7AC6">
        <w:lastRenderedPageBreak/>
        <w:t>Art. 44</w:t>
      </w:r>
      <w:r>
        <w:t>n</w:t>
      </w:r>
      <w:r w:rsidRPr="00DF7AC6">
        <w:t xml:space="preserve">. 1. Dyrektor </w:t>
      </w:r>
      <w:r w:rsidRPr="0045663D">
        <w:t xml:space="preserve">szkoły </w:t>
      </w:r>
      <w:r>
        <w:t>nadaje</w:t>
      </w:r>
      <w:r w:rsidRPr="0045663D">
        <w:t xml:space="preserve"> </w:t>
      </w:r>
      <w:r>
        <w:t xml:space="preserve">uprawnienia do </w:t>
      </w:r>
      <w:r w:rsidRPr="0045663D">
        <w:t>dostęp</w:t>
      </w:r>
      <w:r>
        <w:t>u</w:t>
      </w:r>
      <w:r w:rsidRPr="0045663D">
        <w:t xml:space="preserve"> do eDziennika </w:t>
      </w:r>
      <w:r>
        <w:t>osobom</w:t>
      </w:r>
      <w:r w:rsidRPr="0045663D">
        <w:t xml:space="preserve">, o których mowa w </w:t>
      </w:r>
      <w:r>
        <w:t xml:space="preserve">art. 44k </w:t>
      </w:r>
      <w:r w:rsidRPr="0045663D">
        <w:t>ust. 1 pkt 3 i 6</w:t>
      </w:r>
      <w:r>
        <w:t>,</w:t>
      </w:r>
      <w:r w:rsidRPr="0045663D">
        <w:t xml:space="preserve"> wyłącznie w zakresie niezbędnym do realizacji ich obowiązków służbowych.</w:t>
      </w:r>
    </w:p>
    <w:p w14:paraId="60BA0B49" w14:textId="77777777" w:rsidR="004F45BC" w:rsidRDefault="004F45BC" w:rsidP="004F45BC">
      <w:pPr>
        <w:pStyle w:val="ZUSTzmustartykuempunktem"/>
      </w:pPr>
      <w:r>
        <w:t xml:space="preserve">2. Dyrektor szkoły nadaje uprawnienia do dostępu do eDziennika osobom, o których mowa w art. 44k ust. 1 pkt 5, wyłącznie w zakresie </w:t>
      </w:r>
      <w:r w:rsidRPr="00F7573E">
        <w:t>dotyczącym ich dziec</w:t>
      </w:r>
      <w:r>
        <w:t xml:space="preserve">ka lub dzieci, przypisując rodzica do odpowiedniego konta danego ucznia i nadając </w:t>
      </w:r>
      <w:r w:rsidRPr="00853434">
        <w:t xml:space="preserve">rodzicowi ucznia </w:t>
      </w:r>
      <w:r>
        <w:t xml:space="preserve">uprawnienia do </w:t>
      </w:r>
      <w:r w:rsidRPr="00853434">
        <w:t>dostęp</w:t>
      </w:r>
      <w:r>
        <w:t>u</w:t>
      </w:r>
      <w:r w:rsidRPr="00853434">
        <w:t xml:space="preserve"> do eDziennika wyłącznie w zakresie dotyczącym jego dziecka</w:t>
      </w:r>
      <w:r>
        <w:t xml:space="preserve">. </w:t>
      </w:r>
    </w:p>
    <w:p w14:paraId="5C4FE3F5" w14:textId="77777777" w:rsidR="004F45BC" w:rsidRDefault="004F45BC" w:rsidP="004F45BC">
      <w:pPr>
        <w:pStyle w:val="ZARTzmartartykuempunktem"/>
      </w:pPr>
      <w:r w:rsidRPr="00DF7AC6">
        <w:t>Art. 44</w:t>
      </w:r>
      <w:r>
        <w:t>o</w:t>
      </w:r>
      <w:r w:rsidRPr="00DF7AC6">
        <w:t>. 1. Dyrektorowi</w:t>
      </w:r>
      <w:r>
        <w:t xml:space="preserve"> szkoły udostępnia się w eDzienniku jego dane, dane identyfikacyjne szkoły lub zespołu, o których mowa w art. 44k ust. 1 pkt 1, dane ucznia i jego rodzica lub rodziców, nauczyciela, osoby, o której mowa w art. 62 ust. 2, pracowników szkoły niebędących nauczycielami, którym dyrektor szkoły przyznał dostęp do eDziennika, o których mowa odpowiednio w art. 44k ust. 1 pkt 2–6. </w:t>
      </w:r>
    </w:p>
    <w:p w14:paraId="7FE9122E" w14:textId="2B5CA1CF" w:rsidR="004F45BC" w:rsidRDefault="004F45BC" w:rsidP="004F45BC">
      <w:pPr>
        <w:pStyle w:val="ZUSTzmustartykuempunktem"/>
      </w:pPr>
      <w:r>
        <w:t>2. Nauczycielowi prowadzącemu zajęcia, na które uczęszcza dany uczeń, udostępnia się w eDzienniku jego dane, d</w:t>
      </w:r>
      <w:r w:rsidRPr="00C0137D">
        <w:t xml:space="preserve">ane </w:t>
      </w:r>
      <w:r>
        <w:t xml:space="preserve">tego </w:t>
      </w:r>
      <w:r w:rsidRPr="00C0137D">
        <w:t>ucznia</w:t>
      </w:r>
      <w:r>
        <w:t>,</w:t>
      </w:r>
      <w:r w:rsidRPr="00C0137D">
        <w:t xml:space="preserve"> </w:t>
      </w:r>
      <w:r w:rsidRPr="0085033B">
        <w:t>o których mowa w art.</w:t>
      </w:r>
      <w:r>
        <w:t xml:space="preserve"> </w:t>
      </w:r>
      <w:r w:rsidRPr="0085033B">
        <w:t>44k ust. 1 pkt 2 lit.</w:t>
      </w:r>
      <w:r>
        <w:t> </w:t>
      </w:r>
      <w:r w:rsidRPr="0085033B">
        <w:t>a, e, f</w:t>
      </w:r>
      <w:r>
        <w:t>,</w:t>
      </w:r>
      <w:r w:rsidRPr="0085033B">
        <w:t xml:space="preserve"> h–o, q–z</w:t>
      </w:r>
      <w:r>
        <w:t>,</w:t>
      </w:r>
      <w:r w:rsidRPr="0085033B">
        <w:t xml:space="preserve"> </w:t>
      </w:r>
      <w:r>
        <w:t>dane</w:t>
      </w:r>
      <w:r w:rsidRPr="00C0137D">
        <w:t xml:space="preserve"> rodzica</w:t>
      </w:r>
      <w:r>
        <w:t xml:space="preserve"> lub rodziców ucznia</w:t>
      </w:r>
      <w:r w:rsidRPr="00C0137D">
        <w:t>, o</w:t>
      </w:r>
      <w:r>
        <w:t xml:space="preserve"> których mowa w </w:t>
      </w:r>
      <w:r w:rsidRPr="0085033B">
        <w:t>art.</w:t>
      </w:r>
      <w:r>
        <w:t xml:space="preserve"> </w:t>
      </w:r>
      <w:r w:rsidRPr="0085033B">
        <w:t xml:space="preserve">44k ust. 1 </w:t>
      </w:r>
      <w:r w:rsidRPr="00C0137D">
        <w:t xml:space="preserve">pkt </w:t>
      </w:r>
      <w:r>
        <w:t>5</w:t>
      </w:r>
      <w:r w:rsidRPr="00C0137D">
        <w:t xml:space="preserve"> lit. a</w:t>
      </w:r>
      <w:r>
        <w:t xml:space="preserve">–d i </w:t>
      </w:r>
      <w:r w:rsidRPr="00C0137D">
        <w:t>f</w:t>
      </w:r>
      <w:r>
        <w:t xml:space="preserve">, </w:t>
      </w:r>
      <w:r w:rsidR="0006448A" w:rsidRPr="00214436">
        <w:t xml:space="preserve">oraz </w:t>
      </w:r>
      <w:r w:rsidR="009D6077" w:rsidRPr="00214436">
        <w:t xml:space="preserve">dane identyfikacyjne szkoły lub zespołu, o których mowa w art. 44k ust. 1 pkt 1, oraz </w:t>
      </w:r>
      <w:r w:rsidRPr="00214436">
        <w:t xml:space="preserve">dane identyfikacyjne </w:t>
      </w:r>
      <w:r w:rsidR="0006448A" w:rsidRPr="00214436">
        <w:t>nauczyciela lub osoby</w:t>
      </w:r>
      <w:r w:rsidRPr="00214436">
        <w:t>, o któr</w:t>
      </w:r>
      <w:r w:rsidR="0006448A" w:rsidRPr="00214436">
        <w:t>ej</w:t>
      </w:r>
      <w:r w:rsidRPr="00214436">
        <w:t xml:space="preserve"> mowa w art. </w:t>
      </w:r>
      <w:r w:rsidR="0006448A" w:rsidRPr="00214436">
        <w:t>15 u</w:t>
      </w:r>
      <w:r w:rsidRPr="00214436">
        <w:t xml:space="preserve">st. </w:t>
      </w:r>
      <w:r w:rsidR="0006448A" w:rsidRPr="00214436">
        <w:t>2 i 6, o których mowa w art. 44k ust. 1 pkt 3 lit. a, d i e</w:t>
      </w:r>
      <w:r>
        <w:t>.</w:t>
      </w:r>
    </w:p>
    <w:p w14:paraId="2B6B694C" w14:textId="26B7E7CD" w:rsidR="004F45BC" w:rsidRDefault="004F45BC" w:rsidP="004F45BC">
      <w:pPr>
        <w:pStyle w:val="ZUSTzmustartykuempunktem"/>
      </w:pPr>
      <w:r>
        <w:t xml:space="preserve">3. Uczniowi uczęszczającemu na zajęcia prowadzone przez danego nauczyciela lub </w:t>
      </w:r>
      <w:r w:rsidR="00C9416C" w:rsidRPr="00214436">
        <w:t>daną</w:t>
      </w:r>
      <w:r w:rsidR="00C9416C" w:rsidRPr="00B65E29">
        <w:t xml:space="preserve"> </w:t>
      </w:r>
      <w:r>
        <w:t>osobę, o której mowa w art. 15 ust. 2 i 6, udostępnia się w eDzienniku jego dane, d</w:t>
      </w:r>
      <w:r w:rsidRPr="00C0137D">
        <w:t xml:space="preserve">ane </w:t>
      </w:r>
      <w:r>
        <w:t xml:space="preserve">tego </w:t>
      </w:r>
      <w:r w:rsidRPr="00C0137D">
        <w:t>nauczyciela</w:t>
      </w:r>
      <w:r w:rsidRPr="0083082F">
        <w:t xml:space="preserve"> </w:t>
      </w:r>
      <w:r>
        <w:t>lub tej osoby</w:t>
      </w:r>
      <w:r w:rsidRPr="00C0137D">
        <w:t xml:space="preserve">, o których mowa w </w:t>
      </w:r>
      <w:r>
        <w:t xml:space="preserve">art. 44k </w:t>
      </w:r>
      <w:r w:rsidRPr="00C0137D">
        <w:t xml:space="preserve">ust. </w:t>
      </w:r>
      <w:r>
        <w:t xml:space="preserve">1 </w:t>
      </w:r>
      <w:r w:rsidRPr="00C0137D">
        <w:t xml:space="preserve">pkt 3 lit. a, </w:t>
      </w:r>
      <w:r>
        <w:t>d</w:t>
      </w:r>
      <w:r w:rsidRPr="00C0137D">
        <w:t xml:space="preserve"> i </w:t>
      </w:r>
      <w:r>
        <w:t>e, oraz dane identyfikacyjne szkoły lub zespołu, o których mowa w art. 44k ust. 1 pkt 1.</w:t>
      </w:r>
    </w:p>
    <w:p w14:paraId="52B34261" w14:textId="77777777" w:rsidR="004F45BC" w:rsidRDefault="004F45BC" w:rsidP="004F45BC">
      <w:pPr>
        <w:pStyle w:val="ZUSTzmustartykuempunktem"/>
      </w:pPr>
      <w:r>
        <w:t xml:space="preserve">4. Pracownikowi szkoły niebędącemu nauczycielem udostępnia się w eDzienniku jego dane, dane identyfikacyjne szkoły lub zespołu, o których mowa w art. 44k ust. 1 pkt 1, oraz dane, o których mowa w art. 44k ust. 1 pkt 2 lit. a–p, r–u oraz w–z, pkt 3 lit. a–h oraz pkt 5 lit. a–d i f. </w:t>
      </w:r>
    </w:p>
    <w:p w14:paraId="42065ECD" w14:textId="77777777" w:rsidR="004F45BC" w:rsidRDefault="004F45BC" w:rsidP="004F45BC">
      <w:pPr>
        <w:pStyle w:val="ZUSTzmustartykuempunktem"/>
      </w:pPr>
      <w:r>
        <w:t xml:space="preserve">5. Rodzicowi ucznia udostępnia się w eDzienniku jego dane, dane, o których mowa w art. 44k ust. 1 pkt 2, </w:t>
      </w:r>
      <w:r w:rsidRPr="00C0137D">
        <w:t xml:space="preserve">pkt 3 lit. a, </w:t>
      </w:r>
      <w:r>
        <w:t>d</w:t>
      </w:r>
      <w:r w:rsidRPr="00C0137D">
        <w:t xml:space="preserve"> i </w:t>
      </w:r>
      <w:r>
        <w:t>e oraz pkt 4 lit. a, d i e, oraz dane identyfikacyjne szkoły lub zespołu, o których mowa w art. 44k ust. 1 pkt 1.</w:t>
      </w:r>
    </w:p>
    <w:p w14:paraId="096FB6F7" w14:textId="1F41F7DF" w:rsidR="004F45BC" w:rsidRDefault="004F45BC" w:rsidP="004F45BC">
      <w:pPr>
        <w:pStyle w:val="ZUSTzmustartykuempunktem"/>
      </w:pPr>
      <w:r>
        <w:t>6</w:t>
      </w:r>
      <w:r w:rsidRPr="00A15194">
        <w:t>. Nauczycielowi oraz osobie, o której mowa w art. 15 ust. 2 i 6, mogą być udostępnione w eDzienniku inne dane niż wskazane w ust. 2 spośród danych, o których mowa w art. 44k ust. 1 pkt 2 lit. b</w:t>
      </w:r>
      <w:r>
        <w:t>–d</w:t>
      </w:r>
      <w:r w:rsidRPr="00A15194">
        <w:t xml:space="preserve">, </w:t>
      </w:r>
      <w:r>
        <w:t>g</w:t>
      </w:r>
      <w:r w:rsidRPr="00A15194">
        <w:t xml:space="preserve">, </w:t>
      </w:r>
      <w:r>
        <w:t>p</w:t>
      </w:r>
      <w:r w:rsidRPr="00A15194">
        <w:t xml:space="preserve"> oraz pkt 5 lit. e, na podstawie upoważnienia wydanego przez dyrektora szkoły </w:t>
      </w:r>
      <w:r>
        <w:t>w formie pisemnej</w:t>
      </w:r>
      <w:r w:rsidRPr="00A15194">
        <w:t xml:space="preserve"> w postaci papierowej </w:t>
      </w:r>
      <w:r>
        <w:t>lub</w:t>
      </w:r>
      <w:r w:rsidRPr="00A15194">
        <w:t xml:space="preserve"> </w:t>
      </w:r>
      <w:r w:rsidRPr="00A15194">
        <w:lastRenderedPageBreak/>
        <w:t>elektronicznej, jeżeli dostęp do tych danych jest niezbędny do realizacji zadań powierzonych tym osobom.</w:t>
      </w:r>
    </w:p>
    <w:p w14:paraId="1DCAE911" w14:textId="77B2F275" w:rsidR="004F45BC" w:rsidRDefault="004F45BC" w:rsidP="004F45BC">
      <w:pPr>
        <w:pStyle w:val="ZUSTzmustartykuempunktem"/>
      </w:pPr>
      <w:r>
        <w:t>7</w:t>
      </w:r>
      <w:r w:rsidRPr="00671C45">
        <w:t xml:space="preserve">. Dane, o których mowa w </w:t>
      </w:r>
      <w:r>
        <w:t xml:space="preserve">art. 44k </w:t>
      </w:r>
      <w:r w:rsidRPr="00671C45">
        <w:t>ust. 1 pkt 3 lit. a, d i e</w:t>
      </w:r>
      <w:r>
        <w:t>,</w:t>
      </w:r>
      <w:r w:rsidRPr="00671C45">
        <w:t xml:space="preserve"> </w:t>
      </w:r>
      <w:r>
        <w:t xml:space="preserve">mogą być </w:t>
      </w:r>
      <w:r w:rsidRPr="00671C45">
        <w:t xml:space="preserve">udostępniane uczniowi, który uczęszcza na zajęcia danego nauczyciela </w:t>
      </w:r>
      <w:r>
        <w:t xml:space="preserve">lub </w:t>
      </w:r>
      <w:r w:rsidR="00214436">
        <w:t xml:space="preserve">danej </w:t>
      </w:r>
      <w:r>
        <w:t xml:space="preserve">osoby, o której mowa w art. 15 ust. 2 i 6, </w:t>
      </w:r>
      <w:r w:rsidRPr="00671C45">
        <w:t>oraz jego rodzicowi</w:t>
      </w:r>
      <w:r>
        <w:t xml:space="preserve"> lub rodzicom</w:t>
      </w:r>
      <w:r w:rsidRPr="00671C45">
        <w:t>, będący</w:t>
      </w:r>
      <w:r>
        <w:t>m</w:t>
      </w:r>
      <w:r w:rsidRPr="00671C45">
        <w:t xml:space="preserve"> użytkownikami aplikacji mObywatel w rozumieniu ustawy z dnia 26 maja 2023 r. o aplikacji mObywatel</w:t>
      </w:r>
      <w:r>
        <w:t>.</w:t>
      </w:r>
      <w:r w:rsidRPr="00671C45">
        <w:t xml:space="preserve"> </w:t>
      </w:r>
    </w:p>
    <w:p w14:paraId="0C5BE1A8" w14:textId="270C6DFD" w:rsidR="004F45BC" w:rsidRDefault="004F45BC" w:rsidP="004F45BC">
      <w:pPr>
        <w:pStyle w:val="ZUSTzmustartykuempunktem"/>
      </w:pPr>
      <w:r>
        <w:t xml:space="preserve">8. </w:t>
      </w:r>
      <w:r w:rsidRPr="001C7000">
        <w:t>Dane, o których mowa w art. 44</w:t>
      </w:r>
      <w:r>
        <w:t>k</w:t>
      </w:r>
      <w:r w:rsidRPr="001C7000">
        <w:t xml:space="preserve"> w ust. 1 pkt 2 lit. a, d, </w:t>
      </w:r>
      <w:r>
        <w:t>h</w:t>
      </w:r>
      <w:r w:rsidRPr="001C7000">
        <w:t>–</w:t>
      </w:r>
      <w:r>
        <w:t>o</w:t>
      </w:r>
      <w:r w:rsidRPr="001C7000">
        <w:t xml:space="preserve"> i </w:t>
      </w:r>
      <w:r>
        <w:t>q</w:t>
      </w:r>
      <w:r w:rsidRPr="001C7000">
        <w:t>–z oraz pkt 5 lit.</w:t>
      </w:r>
      <w:r>
        <w:t> </w:t>
      </w:r>
      <w:r w:rsidRPr="001C7000">
        <w:t>a</w:t>
      </w:r>
      <w:r>
        <w:t>–</w:t>
      </w:r>
      <w:r w:rsidRPr="001C7000">
        <w:t>d i f</w:t>
      </w:r>
      <w:r>
        <w:t>,</w:t>
      </w:r>
      <w:r w:rsidRPr="001C7000">
        <w:t xml:space="preserve"> mogą być udostępniane nauczycielowi</w:t>
      </w:r>
      <w:r>
        <w:t xml:space="preserve"> lub osobie, o której mowa w art. 15 ust. 2 i 6, </w:t>
      </w:r>
      <w:r w:rsidRPr="00C6107E">
        <w:t>prowadzące</w:t>
      </w:r>
      <w:r w:rsidR="00C9416C" w:rsidRPr="00C6107E">
        <w:t>j</w:t>
      </w:r>
      <w:r>
        <w:t xml:space="preserve"> zajęcia</w:t>
      </w:r>
      <w:r w:rsidRPr="001C7000">
        <w:t>, na które</w:t>
      </w:r>
      <w:r>
        <w:t xml:space="preserve"> uczęszcza dany</w:t>
      </w:r>
      <w:r w:rsidRPr="001C7000">
        <w:t xml:space="preserve"> uczeń</w:t>
      </w:r>
      <w:r>
        <w:t xml:space="preserve">, </w:t>
      </w:r>
      <w:r w:rsidRPr="001C7000">
        <w:t>będąc</w:t>
      </w:r>
      <w:r>
        <w:t>ej</w:t>
      </w:r>
      <w:r w:rsidRPr="001C7000">
        <w:t xml:space="preserve"> użytkownikiem aplikacji mObywatel w rozumieniu ustawy z dnia 26 maja 2023 r. o aplikacji mObywatel</w:t>
      </w:r>
      <w:r>
        <w:t>.</w:t>
      </w:r>
      <w:r w:rsidRPr="001C7000">
        <w:t xml:space="preserve"> </w:t>
      </w:r>
    </w:p>
    <w:p w14:paraId="3BECB183" w14:textId="43FFE319" w:rsidR="004F45BC" w:rsidRDefault="004F45BC" w:rsidP="004F45BC">
      <w:pPr>
        <w:pStyle w:val="ZUSTzmustartykuempunktem"/>
      </w:pPr>
      <w:r>
        <w:t xml:space="preserve">9. </w:t>
      </w:r>
      <w:r w:rsidRPr="002B2A6B">
        <w:t xml:space="preserve">W przypadku, o którym mowa w ust. </w:t>
      </w:r>
      <w:r>
        <w:t>6</w:t>
      </w:r>
      <w:r w:rsidRPr="002B2A6B">
        <w:t>, dane</w:t>
      </w:r>
      <w:r>
        <w:t xml:space="preserve">, </w:t>
      </w:r>
      <w:r w:rsidRPr="002B2A6B">
        <w:t>o których mowa w art. 44k ust. 1 pkt 2 lit. b</w:t>
      </w:r>
      <w:r>
        <w:t>–</w:t>
      </w:r>
      <w:r w:rsidRPr="002B2A6B">
        <w:t>d, g</w:t>
      </w:r>
      <w:r w:rsidR="00C6107E">
        <w:t>,</w:t>
      </w:r>
      <w:r w:rsidRPr="002B2A6B">
        <w:t xml:space="preserve"> p oraz pkt 5 lit. e</w:t>
      </w:r>
      <w:r>
        <w:t>,</w:t>
      </w:r>
      <w:r w:rsidRPr="002B2A6B">
        <w:t xml:space="preserve"> mogą być udostępniane nauczycielowi lub osobie, o której mowa w art. 15 ust. 2 i 6, będącej użytkownikiem aplikacji mObywatel w rozumieniu ustawy z dnia 26 maja 2023 r. o aplikacji mObywatel</w:t>
      </w:r>
      <w:r>
        <w:t>.</w:t>
      </w:r>
      <w:r w:rsidRPr="002B2A6B">
        <w:t xml:space="preserve"> </w:t>
      </w:r>
    </w:p>
    <w:p w14:paraId="0262D35F" w14:textId="01C63742" w:rsidR="004F45BC" w:rsidRPr="00DF721D" w:rsidRDefault="004F45BC" w:rsidP="004F45BC">
      <w:pPr>
        <w:pStyle w:val="ZUSTzmustartykuempunktem"/>
      </w:pPr>
      <w:r>
        <w:t>10</w:t>
      </w:r>
      <w:r w:rsidRPr="002B2A6B">
        <w:t>.</w:t>
      </w:r>
      <w:r w:rsidRPr="00DF721D">
        <w:rPr>
          <w:lang w:eastAsia="en-US"/>
        </w:rPr>
        <w:t xml:space="preserve"> </w:t>
      </w:r>
      <w:r w:rsidRPr="00DF721D">
        <w:t xml:space="preserve">W celu </w:t>
      </w:r>
      <w:r>
        <w:t>świadczenia</w:t>
      </w:r>
      <w:r w:rsidRPr="00DF721D">
        <w:t xml:space="preserve"> w aplikacji mObywatel w rozumieniu ustawy z dnia 26 maja 2023 r. o aplikacji mObywatel usługi umożliwiającej korzystanie z eDziennika za pośrednictwem tej aplikacji:</w:t>
      </w:r>
    </w:p>
    <w:p w14:paraId="2453A2C1" w14:textId="77777777" w:rsidR="004F45BC" w:rsidRPr="00DF721D" w:rsidRDefault="004F45BC" w:rsidP="004F45BC">
      <w:pPr>
        <w:pStyle w:val="ZPKTzmpktartykuempunktem"/>
      </w:pPr>
      <w:r w:rsidRPr="00DF721D">
        <w:t>1)</w:t>
      </w:r>
      <w:r>
        <w:tab/>
      </w:r>
      <w:r w:rsidRPr="00DF721D">
        <w:t>minister właściwy do spraw oświaty i wychowania udostępnia dane, o których mowa w art. 44k ust. 1 pkt 1, pkt 2 lit. a–d, f–</w:t>
      </w:r>
      <w:r>
        <w:t>m</w:t>
      </w:r>
      <w:r w:rsidRPr="00DF721D">
        <w:t xml:space="preserve"> oraz </w:t>
      </w:r>
      <w:r>
        <w:t>w</w:t>
      </w:r>
      <w:r w:rsidRPr="00DF721D">
        <w:t>–</w:t>
      </w:r>
      <w:r>
        <w:t>y</w:t>
      </w:r>
      <w:r w:rsidRPr="00DF721D">
        <w:t>, pkt 3 lit. a–d oraz pkt 4 lit. a–d;</w:t>
      </w:r>
    </w:p>
    <w:p w14:paraId="37978548" w14:textId="263C6016" w:rsidR="004F45BC" w:rsidRPr="00671C45" w:rsidRDefault="004F45BC" w:rsidP="004F45BC">
      <w:pPr>
        <w:pStyle w:val="ZPKTzmpktartykuempunktem"/>
      </w:pPr>
      <w:r w:rsidRPr="00DF721D">
        <w:t>2)</w:t>
      </w:r>
      <w:r>
        <w:tab/>
      </w:r>
      <w:r w:rsidRPr="00DF721D">
        <w:t xml:space="preserve">dyrektor szkoły udostępnia dane, o których mowa w art. 44k ust. 1 pkt 2 lit. e, </w:t>
      </w:r>
      <w:r>
        <w:t>n</w:t>
      </w:r>
      <w:r w:rsidRPr="00DF721D">
        <w:t>–</w:t>
      </w:r>
      <w:r>
        <w:t>v</w:t>
      </w:r>
      <w:r w:rsidRPr="00DF721D">
        <w:t xml:space="preserve"> oraz z, pkt 3 lit. e–h, pkt 4 lit. e–g</w:t>
      </w:r>
      <w:r w:rsidR="00225A68">
        <w:t xml:space="preserve"> </w:t>
      </w:r>
      <w:r w:rsidR="00225A68" w:rsidRPr="00C6107E">
        <w:t>oraz</w:t>
      </w:r>
      <w:r w:rsidRPr="00B65E29">
        <w:t xml:space="preserve"> </w:t>
      </w:r>
      <w:r w:rsidRPr="00DF721D">
        <w:t>pkt 5 i 6</w:t>
      </w:r>
      <w:r>
        <w:t>.</w:t>
      </w:r>
      <w:r w:rsidRPr="00166CDC">
        <w:t>”</w:t>
      </w:r>
      <w:r>
        <w:t>.</w:t>
      </w:r>
    </w:p>
    <w:p w14:paraId="4AE0EA5B" w14:textId="77777777" w:rsidR="004F45BC" w:rsidRDefault="004F45BC" w:rsidP="004F45BC">
      <w:pPr>
        <w:pStyle w:val="ARTartustawynprozporzdzenia"/>
      </w:pPr>
      <w:r w:rsidRPr="0048114B">
        <w:rPr>
          <w:rStyle w:val="Ppogrubienie"/>
        </w:rPr>
        <w:t>Art. 2</w:t>
      </w:r>
      <w:r>
        <w:rPr>
          <w:rStyle w:val="Ppogrubienie"/>
        </w:rPr>
        <w:t>.</w:t>
      </w:r>
      <w:r w:rsidRPr="0048114B">
        <w:rPr>
          <w:rStyle w:val="Ppogrubienie"/>
        </w:rPr>
        <w:t xml:space="preserve"> </w:t>
      </w:r>
      <w:r>
        <w:t xml:space="preserve">W ustawie </w:t>
      </w:r>
      <w:r w:rsidRPr="0048114B">
        <w:t>z dnia 15 kwietnia 2011 r. o systemie informacji oświatowej</w:t>
      </w:r>
      <w:r>
        <w:t xml:space="preserve"> </w:t>
      </w:r>
      <w:r w:rsidRPr="00AC3012">
        <w:t>(Dz. U. z 202</w:t>
      </w:r>
      <w:r>
        <w:t>6</w:t>
      </w:r>
      <w:r w:rsidRPr="00AC3012">
        <w:t xml:space="preserve"> r. poz. </w:t>
      </w:r>
      <w:r>
        <w:t>803</w:t>
      </w:r>
      <w:r w:rsidRPr="00AC3012">
        <w:t>) wprowadza się następujące zmiany</w:t>
      </w:r>
      <w:r>
        <w:t>:</w:t>
      </w:r>
    </w:p>
    <w:p w14:paraId="318B7EAD" w14:textId="77777777" w:rsidR="004F45BC" w:rsidRPr="004A450B" w:rsidRDefault="004F45BC" w:rsidP="004F45BC">
      <w:pPr>
        <w:pStyle w:val="PKTpunkt"/>
      </w:pPr>
      <w:r w:rsidRPr="004A450B">
        <w:t>1)</w:t>
      </w:r>
      <w:r>
        <w:tab/>
      </w:r>
      <w:r w:rsidRPr="004A450B">
        <w:t>w art. 7 w ust. 1 w pkt 31 kropkę zastępuje się średnikiem i dodaje się pkt 32 w brzmieniu:</w:t>
      </w:r>
    </w:p>
    <w:p w14:paraId="4F876F9D" w14:textId="77777777" w:rsidR="004F45BC" w:rsidRPr="00166CDC" w:rsidRDefault="004F45BC" w:rsidP="004F45BC">
      <w:pPr>
        <w:pStyle w:val="ZPKTzmpktartykuempunktem"/>
      </w:pPr>
      <w:r w:rsidRPr="00166CDC">
        <w:t>„32)</w:t>
      </w:r>
      <w:r>
        <w:tab/>
      </w:r>
      <w:r w:rsidRPr="00166CDC">
        <w:t xml:space="preserve">informacja o korzystaniu z </w:t>
      </w:r>
      <w:r>
        <w:t>eDziennika</w:t>
      </w:r>
      <w:r w:rsidRPr="00166CDC">
        <w:t xml:space="preserve">, o którym mowa w art. 44f ust. 1 ustawy </w:t>
      </w:r>
      <w:r>
        <w:t>–</w:t>
      </w:r>
      <w:r w:rsidRPr="00166CDC">
        <w:t xml:space="preserve"> Prawo oświatowe.</w:t>
      </w:r>
      <w:bookmarkStart w:id="2" w:name="_Hlk235192866"/>
      <w:r w:rsidRPr="00166CDC">
        <w:t>”;</w:t>
      </w:r>
      <w:bookmarkEnd w:id="2"/>
    </w:p>
    <w:p w14:paraId="19D1BFCA" w14:textId="77777777" w:rsidR="004F45BC" w:rsidRPr="00166CDC" w:rsidRDefault="004F45BC" w:rsidP="004F45BC">
      <w:pPr>
        <w:pStyle w:val="PKTpunkt"/>
      </w:pPr>
      <w:r w:rsidRPr="00166CDC">
        <w:t>2)</w:t>
      </w:r>
      <w:r>
        <w:tab/>
      </w:r>
      <w:r w:rsidRPr="00166CDC">
        <w:t>w art. 14:</w:t>
      </w:r>
    </w:p>
    <w:p w14:paraId="1EB7757D" w14:textId="77777777" w:rsidR="004F45BC" w:rsidRPr="00166CDC" w:rsidRDefault="004F45BC" w:rsidP="004F45BC">
      <w:pPr>
        <w:pStyle w:val="LITlitera"/>
      </w:pPr>
      <w:r w:rsidRPr="00166CDC">
        <w:t>a)</w:t>
      </w:r>
      <w:r>
        <w:tab/>
      </w:r>
      <w:r w:rsidRPr="00166CDC">
        <w:t xml:space="preserve">w pkt 34 </w:t>
      </w:r>
      <w:r>
        <w:t xml:space="preserve">w lit. e przecinek zastępuje się średnikiem i </w:t>
      </w:r>
      <w:r w:rsidRPr="00166CDC">
        <w:t>uchyla się lit. f,</w:t>
      </w:r>
    </w:p>
    <w:p w14:paraId="7F22EC5C" w14:textId="77777777" w:rsidR="004F45BC" w:rsidRPr="00166CDC" w:rsidRDefault="004F45BC" w:rsidP="004F45BC">
      <w:pPr>
        <w:pStyle w:val="LITlitera"/>
      </w:pPr>
      <w:r w:rsidRPr="00166CDC">
        <w:t>b)</w:t>
      </w:r>
      <w:r>
        <w:tab/>
      </w:r>
      <w:r w:rsidRPr="00166CDC">
        <w:t>dodaje się pkt 35 w brzmieniu:</w:t>
      </w:r>
    </w:p>
    <w:p w14:paraId="79D28F36" w14:textId="77777777" w:rsidR="004F45BC" w:rsidRDefault="004F45BC" w:rsidP="004F45BC">
      <w:pPr>
        <w:pStyle w:val="ZLITPKTzmpktliter"/>
      </w:pPr>
      <w:r w:rsidRPr="00166CDC">
        <w:t>„35)</w:t>
      </w:r>
      <w:r>
        <w:tab/>
      </w:r>
      <w:r w:rsidRPr="00166CDC">
        <w:t>fotografię kolorową zawierającą wizerunek twarzy ucznia</w:t>
      </w:r>
      <w:r>
        <w:t xml:space="preserve"> –</w:t>
      </w:r>
      <w:r w:rsidRPr="00166CDC">
        <w:t xml:space="preserve"> w przypadku ucznia posiadającego mLegitymację szkolną lub korzystającego z </w:t>
      </w:r>
      <w:r>
        <w:t>eDziennika</w:t>
      </w:r>
      <w:r w:rsidRPr="00166CDC">
        <w:t xml:space="preserve">, o którym mowa w art. 44f ust. 1 ustawy </w:t>
      </w:r>
      <w:r>
        <w:t>–</w:t>
      </w:r>
      <w:r w:rsidRPr="00166CDC">
        <w:t xml:space="preserve"> Prawo oświatowe.”;</w:t>
      </w:r>
    </w:p>
    <w:p w14:paraId="1DCD0C52" w14:textId="77777777" w:rsidR="004F45BC" w:rsidRDefault="004F45BC" w:rsidP="004F45BC">
      <w:pPr>
        <w:pStyle w:val="PKTpunkt"/>
      </w:pPr>
      <w:r>
        <w:t>3)</w:t>
      </w:r>
      <w:r>
        <w:tab/>
        <w:t>w art. 30 ust. 2 otrzymuje brzmienie:</w:t>
      </w:r>
    </w:p>
    <w:p w14:paraId="5E5E6973" w14:textId="77777777" w:rsidR="004F45BC" w:rsidRDefault="004F45BC" w:rsidP="004F45BC">
      <w:pPr>
        <w:pStyle w:val="ZUSTzmustartykuempunktem"/>
      </w:pPr>
      <w:r w:rsidRPr="004E055E">
        <w:lastRenderedPageBreak/>
        <w:t>„</w:t>
      </w:r>
      <w:r>
        <w:t xml:space="preserve">2. </w:t>
      </w:r>
      <w:r w:rsidRPr="004E055E">
        <w:t>Podmiot zobowiązany do przekazywania danych do zbioru</w:t>
      </w:r>
      <w:r>
        <w:t xml:space="preserve"> danych:</w:t>
      </w:r>
    </w:p>
    <w:p w14:paraId="67003B70" w14:textId="331A8FCF" w:rsidR="004F45BC" w:rsidRDefault="004F45BC" w:rsidP="004F45BC">
      <w:pPr>
        <w:pStyle w:val="ZPKTzmpktartykuempunktem"/>
      </w:pPr>
      <w:r>
        <w:t>1)</w:t>
      </w:r>
      <w:r>
        <w:tab/>
      </w:r>
      <w:r w:rsidRPr="004E055E">
        <w:t xml:space="preserve">ucznia, w zakresie danych, o których mowa w </w:t>
      </w:r>
      <w:r w:rsidRPr="00C6107E">
        <w:t>art. 11 oraz art. 14 pkt 2</w:t>
      </w:r>
      <w:r w:rsidR="00F42CDE" w:rsidRPr="00C6107E">
        <w:t xml:space="preserve"> i</w:t>
      </w:r>
      <w:r w:rsidRPr="00C6107E">
        <w:t xml:space="preserve"> 3</w:t>
      </w:r>
      <w:r w:rsidRPr="004E055E">
        <w:t xml:space="preserve">, pkt 5 – w zakresie zawodu, </w:t>
      </w:r>
      <w:r w:rsidR="00F42CDE">
        <w:t xml:space="preserve">oraz </w:t>
      </w:r>
      <w:r w:rsidRPr="004E055E">
        <w:t>pkt 7–8a, 15, 16, 19</w:t>
      </w:r>
      <w:r>
        <w:t xml:space="preserve">, </w:t>
      </w:r>
      <w:r w:rsidRPr="004E055E">
        <w:t>20</w:t>
      </w:r>
      <w:r>
        <w:t xml:space="preserve"> i 31,</w:t>
      </w:r>
    </w:p>
    <w:p w14:paraId="0EF52FA7" w14:textId="6BD33851" w:rsidR="004F45BC" w:rsidRDefault="004F45BC" w:rsidP="004F45BC">
      <w:pPr>
        <w:pStyle w:val="ZPKTzmpktartykuempunktem"/>
      </w:pPr>
      <w:r>
        <w:t>2)</w:t>
      </w:r>
      <w:r>
        <w:tab/>
        <w:t>nauczyciela, w zakresie danych, o których mowa w art. 28 oraz art. 29 ust. 1 pkt 1 lit. e – w zakresie formy zatrudnienia</w:t>
      </w:r>
      <w:r w:rsidR="004C0AF2">
        <w:t>,</w:t>
      </w:r>
      <w:r>
        <w:t xml:space="preserve"> oraz lit. k, pkt 1a lit. e – w zakresie formy zatrudnienia</w:t>
      </w:r>
      <w:r w:rsidR="004C0AF2">
        <w:t>,</w:t>
      </w:r>
      <w:r>
        <w:t xml:space="preserve"> oraz lit. j, ust. 3 pkt 1 lit. c – w zakresie formy zatrudnienia</w:t>
      </w:r>
      <w:r w:rsidR="004C0AF2">
        <w:t>,</w:t>
      </w:r>
      <w:r>
        <w:t xml:space="preserve"> oraz lit. h</w:t>
      </w:r>
      <w:r w:rsidR="004C0AF2">
        <w:t xml:space="preserve"> oraz</w:t>
      </w:r>
      <w:r>
        <w:t xml:space="preserve"> pkt 2 lit. c – w zakresie formy zatrudnienia</w:t>
      </w:r>
      <w:r w:rsidR="004C0AF2">
        <w:t>,</w:t>
      </w:r>
      <w:r>
        <w:t xml:space="preserve"> oraz lit. g oraz ust. 4 pkt 6 </w:t>
      </w:r>
    </w:p>
    <w:p w14:paraId="6F31C5B9" w14:textId="77777777" w:rsidR="004F45BC" w:rsidRPr="00166CDC" w:rsidRDefault="004F45BC" w:rsidP="004F45BC">
      <w:pPr>
        <w:pStyle w:val="ZCZWSPPKTzmczciwsppktartykuempunktem"/>
      </w:pPr>
      <w:r>
        <w:t xml:space="preserve">– </w:t>
      </w:r>
      <w:r w:rsidRPr="004E055E">
        <w:t>może przekazać te dane na kolejny rok szkolny w okresie ferii letnich poprzedzających ten rok szkolny.”;</w:t>
      </w:r>
    </w:p>
    <w:p w14:paraId="637B42EA" w14:textId="48842B93" w:rsidR="004F45BC" w:rsidRPr="00166CDC" w:rsidRDefault="004F45BC" w:rsidP="004F45BC">
      <w:pPr>
        <w:pStyle w:val="PKTpunkt"/>
      </w:pPr>
      <w:r w:rsidRPr="0054128A">
        <w:t>4)</w:t>
      </w:r>
      <w:r w:rsidRPr="0054128A">
        <w:tab/>
        <w:t xml:space="preserve">w art. 36 w ust. 1 </w:t>
      </w:r>
      <w:r w:rsidR="00AB607B">
        <w:t>w</w:t>
      </w:r>
      <w:r>
        <w:t xml:space="preserve"> </w:t>
      </w:r>
      <w:r w:rsidRPr="0054128A">
        <w:t xml:space="preserve">pkt 4 dodaje się </w:t>
      </w:r>
      <w:r>
        <w:t>przecinek</w:t>
      </w:r>
      <w:r w:rsidRPr="0054128A">
        <w:t xml:space="preserve"> i pkt 5 w brzmieniu</w:t>
      </w:r>
      <w:r w:rsidRPr="00166CDC">
        <w:t>:</w:t>
      </w:r>
    </w:p>
    <w:p w14:paraId="0AC2FCD4" w14:textId="77777777" w:rsidR="004F45BC" w:rsidRPr="00166CDC" w:rsidRDefault="004F45BC" w:rsidP="004F45BC">
      <w:pPr>
        <w:pStyle w:val="ZPKTzmpktartykuempunktem"/>
      </w:pPr>
      <w:r w:rsidRPr="00166CDC">
        <w:t>„5)</w:t>
      </w:r>
      <w:r w:rsidRPr="00166CDC">
        <w:tab/>
        <w:t>informację, o której mowa w art. 7 ust. 1 pkt 32”;</w:t>
      </w:r>
    </w:p>
    <w:p w14:paraId="756A011E" w14:textId="77777777" w:rsidR="004F45BC" w:rsidRPr="00166CDC" w:rsidRDefault="004F45BC" w:rsidP="004F45BC">
      <w:pPr>
        <w:pStyle w:val="PKTpunkt"/>
      </w:pPr>
      <w:r>
        <w:t>5</w:t>
      </w:r>
      <w:r w:rsidRPr="00166CDC">
        <w:t>)</w:t>
      </w:r>
      <w:r>
        <w:tab/>
      </w:r>
      <w:r w:rsidRPr="00166CDC">
        <w:t>po art. 60b dodaje się art. 60c w brzmieniu:</w:t>
      </w:r>
    </w:p>
    <w:p w14:paraId="7EB9CD43" w14:textId="44022028" w:rsidR="004F45BC" w:rsidRDefault="004F45BC" w:rsidP="004F45BC">
      <w:pPr>
        <w:pStyle w:val="ZARTzmartartykuempunktem"/>
      </w:pPr>
      <w:r w:rsidRPr="003D78DE">
        <w:t>„Art. 60c. Dane szkoły, ucznia i nauczyciela, o których mowa odpowiednio w art.</w:t>
      </w:r>
      <w:r>
        <w:t> </w:t>
      </w:r>
      <w:r w:rsidRPr="003D78DE">
        <w:t>44</w:t>
      </w:r>
      <w:r>
        <w:t>k</w:t>
      </w:r>
      <w:r w:rsidRPr="003D78DE">
        <w:t xml:space="preserve"> ust. 1 pkt 1, pkt 2 lit. a</w:t>
      </w:r>
      <w:r>
        <w:t>–d</w:t>
      </w:r>
      <w:r w:rsidRPr="003D78DE">
        <w:t xml:space="preserve">, </w:t>
      </w:r>
      <w:r>
        <w:t>f–m</w:t>
      </w:r>
      <w:r w:rsidR="00AB607B">
        <w:t xml:space="preserve"> oraz</w:t>
      </w:r>
      <w:r w:rsidRPr="003D78DE">
        <w:t xml:space="preserve"> </w:t>
      </w:r>
      <w:r>
        <w:t>w–y</w:t>
      </w:r>
      <w:r w:rsidRPr="003D78DE">
        <w:t>, pkt 3 lit</w:t>
      </w:r>
      <w:r>
        <w:t>.</w:t>
      </w:r>
      <w:r w:rsidRPr="003D78DE">
        <w:t xml:space="preserve"> a</w:t>
      </w:r>
      <w:r>
        <w:t>–</w:t>
      </w:r>
      <w:r w:rsidRPr="003D78DE">
        <w:t>d oraz pkt 4 lit. a</w:t>
      </w:r>
      <w:r>
        <w:t>–</w:t>
      </w:r>
      <w:r w:rsidRPr="003D78DE">
        <w:t xml:space="preserve">d ustawy </w:t>
      </w:r>
      <w:r>
        <w:t>–</w:t>
      </w:r>
      <w:r w:rsidRPr="003D78DE">
        <w:t xml:space="preserve"> Prawo oświatowe, są pozyskiwane z bazy danych SIO do eDziennika, o którym mowa w art. 44f ust. 1 ustawy </w:t>
      </w:r>
      <w:r>
        <w:t>–</w:t>
      </w:r>
      <w:r w:rsidRPr="003D78DE">
        <w:t xml:space="preserve"> Prawo oświatowe, w celu odzwierciedlenia struktury organizacyjnej szkoły oraz wspierania prowadzenia przez </w:t>
      </w:r>
      <w:r w:rsidRPr="00B65E29">
        <w:t>szkoł</w:t>
      </w:r>
      <w:r w:rsidR="00903C20" w:rsidRPr="00B65E29">
        <w:t>ę</w:t>
      </w:r>
      <w:r w:rsidRPr="003D78DE">
        <w:t xml:space="preserve"> dokumentacji przebiegu nauczania oraz działalności wychowawczej i opiekuńczej.”</w:t>
      </w:r>
      <w:r w:rsidR="00D34500">
        <w:t>;</w:t>
      </w:r>
    </w:p>
    <w:p w14:paraId="27DC07EA" w14:textId="061038CF" w:rsidR="00D34500" w:rsidRPr="00C6107E" w:rsidRDefault="00D34500" w:rsidP="00D34500">
      <w:pPr>
        <w:pStyle w:val="PKTpunkt"/>
      </w:pPr>
      <w:r w:rsidRPr="00C6107E">
        <w:t>6)</w:t>
      </w:r>
      <w:r w:rsidRPr="00C6107E">
        <w:tab/>
        <w:t xml:space="preserve">w art. 93 w ust. 3 </w:t>
      </w:r>
      <w:r w:rsidR="00C6107E" w:rsidRPr="00C6107E">
        <w:t>uchyla</w:t>
      </w:r>
      <w:r w:rsidRPr="00C6107E">
        <w:t xml:space="preserve"> się pkt 1. </w:t>
      </w:r>
    </w:p>
    <w:p w14:paraId="0172F9DF" w14:textId="581209AD" w:rsidR="004F45BC" w:rsidRPr="00EF5874" w:rsidRDefault="004F45BC" w:rsidP="004F45BC">
      <w:pPr>
        <w:pStyle w:val="ARTartustawynprozporzdzenia"/>
      </w:pPr>
      <w:r w:rsidRPr="00EF5874">
        <w:rPr>
          <w:rStyle w:val="Ppogrubienie"/>
        </w:rPr>
        <w:t>Art. 3.</w:t>
      </w:r>
      <w:r w:rsidRPr="00EF5874">
        <w:t xml:space="preserve"> 1. W celu przetestowania funkcjonowania</w:t>
      </w:r>
      <w:r w:rsidR="00C031FE">
        <w:t xml:space="preserve"> </w:t>
      </w:r>
      <w:r w:rsidR="00C031FE" w:rsidRPr="002B2734">
        <w:t>systemu teleinformatycznego w rozumieniu art. 3 pkt 3 ustawy z dnia 17 lutego 2005 r. o informatyzacji działalności podmiotów realizujących zadania publiczne (Dz. U. z 2025 r. poz. 1703 oraz z 2026 r. poz. 160), w ramach którego może być świadczona usługa dziennika lekcyjnego w postaci elektronicznej</w:t>
      </w:r>
      <w:r w:rsidR="00707E33" w:rsidRPr="002B2734">
        <w:t>,</w:t>
      </w:r>
      <w:r w:rsidR="00E86ECD" w:rsidRPr="002B2734">
        <w:t xml:space="preserve"> </w:t>
      </w:r>
      <w:r w:rsidRPr="00EF5874">
        <w:t xml:space="preserve">w warunkach rzeczywistych przed jego pełnym wdrożeniem w terminie, o którym mowa w art. 5 ust. 1, minister właściwy do spraw oświaty i wychowania, we współpracy z ministrem właściwym do spraw informatyzacji, przeprowadza w publicznych i niepublicznych </w:t>
      </w:r>
      <w:r w:rsidR="008348B8" w:rsidRPr="002B2734">
        <w:t xml:space="preserve">szkołach, o których mowa w art. 18 </w:t>
      </w:r>
      <w:r w:rsidR="00F046AF" w:rsidRPr="002B2734">
        <w:t xml:space="preserve">ust. 1 </w:t>
      </w:r>
      <w:r w:rsidR="008348B8" w:rsidRPr="002B2734">
        <w:t>ustawy zmienianej w art. 1, oraz szkołach artystycznych realizujących kształcenie ogólne</w:t>
      </w:r>
      <w:r w:rsidRPr="00B65E29">
        <w:t xml:space="preserve"> </w:t>
      </w:r>
      <w:r w:rsidRPr="00EF5874">
        <w:t>we wszystkich województwach program pilotażowy udostępniania systemu teleinformatycznego w rozumieniu art. 3 pkt 3 ustawy z dnia 17 lutego 2005 r. o informatyzacji działalności podmiotów realizujących zadania publiczne, w ramach którego może być świadczona usługa dziennika lekcyjnego w postaci elektronicznej, zwany dalej „pilotażem”.</w:t>
      </w:r>
    </w:p>
    <w:p w14:paraId="32E8986F" w14:textId="77777777" w:rsidR="004F45BC" w:rsidRDefault="004F45BC" w:rsidP="004F45BC">
      <w:pPr>
        <w:pStyle w:val="USTustnpkodeksu"/>
      </w:pPr>
      <w:r>
        <w:lastRenderedPageBreak/>
        <w:t>2. Wyboru szkół, o których mowa w ust. 1, dokonuje minister właściwy do spraw oświaty i wychowania, biorąc pod uwagę:</w:t>
      </w:r>
    </w:p>
    <w:p w14:paraId="202CAB8D" w14:textId="77777777" w:rsidR="004F45BC" w:rsidRPr="00A51661" w:rsidRDefault="004F45BC" w:rsidP="004F45BC">
      <w:pPr>
        <w:pStyle w:val="PKTpunkt"/>
      </w:pPr>
      <w:r w:rsidRPr="00A51661">
        <w:t>1)</w:t>
      </w:r>
      <w:r>
        <w:tab/>
        <w:t xml:space="preserve">potrzebę udziału w pilotażu szkół o </w:t>
      </w:r>
      <w:r w:rsidRPr="00A51661">
        <w:t>zróżnicowany</w:t>
      </w:r>
      <w:r>
        <w:t>m</w:t>
      </w:r>
      <w:r w:rsidRPr="00A51661">
        <w:t xml:space="preserve"> poziom</w:t>
      </w:r>
      <w:r>
        <w:t>ie</w:t>
      </w:r>
      <w:r w:rsidRPr="00A51661">
        <w:t xml:space="preserve"> rozwoju cyfrowego;</w:t>
      </w:r>
    </w:p>
    <w:p w14:paraId="6CBDFB4D" w14:textId="77777777" w:rsidR="004F45BC" w:rsidRPr="00A51661" w:rsidRDefault="004F45BC" w:rsidP="004F45BC">
      <w:pPr>
        <w:pStyle w:val="PKTpunkt"/>
      </w:pPr>
      <w:r w:rsidRPr="00A51661">
        <w:t>2)</w:t>
      </w:r>
      <w:r>
        <w:tab/>
      </w:r>
      <w:r w:rsidRPr="00A51661">
        <w:t xml:space="preserve">dotychczasowe zaangażowanie </w:t>
      </w:r>
      <w:r>
        <w:t xml:space="preserve">szkół </w:t>
      </w:r>
      <w:r w:rsidRPr="00A51661">
        <w:t>w projekty edukacyjne;</w:t>
      </w:r>
    </w:p>
    <w:p w14:paraId="4F5EAE92" w14:textId="77777777" w:rsidR="004F45BC" w:rsidRDefault="004F45BC" w:rsidP="004F45BC">
      <w:pPr>
        <w:pStyle w:val="PKTpunkt"/>
      </w:pPr>
      <w:r w:rsidRPr="00A51661">
        <w:t>3)</w:t>
      </w:r>
      <w:r>
        <w:tab/>
        <w:t>zapewnienie udziału w pilotażu szkół specjalnych, o których mowa w art. 4 pkt 2 ustawy zmienianej w art. 1</w:t>
      </w:r>
      <w:r w:rsidRPr="00A51661">
        <w:t xml:space="preserve">. </w:t>
      </w:r>
    </w:p>
    <w:p w14:paraId="7E5C075A" w14:textId="77777777" w:rsidR="004F45BC" w:rsidRDefault="004F45BC" w:rsidP="004F45BC">
      <w:pPr>
        <w:pStyle w:val="USTustnpkodeksu"/>
      </w:pPr>
      <w:r>
        <w:t xml:space="preserve">3. Pilotażem </w:t>
      </w:r>
      <w:r w:rsidRPr="00FA0EB2">
        <w:t>może zostać objęta cała szkoła</w:t>
      </w:r>
      <w:r>
        <w:t>, oddziały szkoły</w:t>
      </w:r>
      <w:r w:rsidRPr="00FA0EB2">
        <w:t xml:space="preserve"> lub wybrane klasy</w:t>
      </w:r>
      <w:r>
        <w:t>.</w:t>
      </w:r>
    </w:p>
    <w:p w14:paraId="2B93129D" w14:textId="77777777" w:rsidR="004F45BC" w:rsidRDefault="004F45BC" w:rsidP="004F45BC">
      <w:pPr>
        <w:pStyle w:val="USTustnpkodeksu"/>
      </w:pPr>
      <w:r>
        <w:t>4. Pilotaż jest przeprowadzany w roku szkolnym 2026/2027.</w:t>
      </w:r>
    </w:p>
    <w:p w14:paraId="443DE1E2" w14:textId="679EE80A" w:rsidR="004F45BC" w:rsidRPr="002B2734" w:rsidRDefault="004F45BC" w:rsidP="004F45BC">
      <w:pPr>
        <w:pStyle w:val="USTustnpkodeksu"/>
      </w:pPr>
      <w:r w:rsidRPr="002B2734">
        <w:t xml:space="preserve">5. Minister właściwy do spraw oświaty i wychowania w porozumieniu z ministrem właściwym do spraw informatyzacji określi, w drodze rozporządzenia: </w:t>
      </w:r>
    </w:p>
    <w:p w14:paraId="150F7492" w14:textId="77777777" w:rsidR="004F45BC" w:rsidRPr="002B2734" w:rsidRDefault="004F45BC" w:rsidP="004F45BC">
      <w:pPr>
        <w:pStyle w:val="PKTpunkt"/>
      </w:pPr>
      <w:r w:rsidRPr="002B2734">
        <w:t>1)</w:t>
      </w:r>
      <w:r w:rsidRPr="002B2734">
        <w:tab/>
        <w:t>szczegółowy cel i termin uruchomienia pilotażu,</w:t>
      </w:r>
    </w:p>
    <w:p w14:paraId="0CF7B3DF" w14:textId="77777777" w:rsidR="004F45BC" w:rsidRPr="002B2734" w:rsidRDefault="004F45BC" w:rsidP="004F45BC">
      <w:pPr>
        <w:pStyle w:val="PKTpunkt"/>
      </w:pPr>
      <w:r w:rsidRPr="002B2734">
        <w:t>2)</w:t>
      </w:r>
      <w:r w:rsidRPr="002B2734">
        <w:tab/>
        <w:t>warunki organizacyjne i techniczne pilotażu,</w:t>
      </w:r>
    </w:p>
    <w:p w14:paraId="15BC39A5" w14:textId="77777777" w:rsidR="004F45BC" w:rsidRPr="002B2734" w:rsidRDefault="004F45BC" w:rsidP="004F45BC">
      <w:pPr>
        <w:pStyle w:val="PKTpunkt"/>
      </w:pPr>
      <w:r w:rsidRPr="002B2734">
        <w:t>3)</w:t>
      </w:r>
      <w:r w:rsidRPr="002B2734">
        <w:tab/>
        <w:t>tryb wyboru uczestników pilotażu,</w:t>
      </w:r>
    </w:p>
    <w:p w14:paraId="70FC3B4A" w14:textId="77777777" w:rsidR="004F45BC" w:rsidRPr="002B2734" w:rsidRDefault="004F45BC" w:rsidP="004F45BC">
      <w:pPr>
        <w:pStyle w:val="PKTpunkt"/>
      </w:pPr>
      <w:r w:rsidRPr="002B2734">
        <w:t>4)</w:t>
      </w:r>
      <w:r w:rsidRPr="002B2734">
        <w:tab/>
        <w:t>tryb postępowania w przypadku rezygnacji przez szkołę z udziału w pilotażu,</w:t>
      </w:r>
    </w:p>
    <w:p w14:paraId="177B899C" w14:textId="180F0767" w:rsidR="004F45BC" w:rsidRPr="002B2734" w:rsidRDefault="004F45BC" w:rsidP="004F45BC">
      <w:pPr>
        <w:pStyle w:val="PKTpunkt"/>
      </w:pPr>
      <w:r w:rsidRPr="002B2734">
        <w:t>5)</w:t>
      </w:r>
      <w:r w:rsidRPr="002B2734">
        <w:tab/>
        <w:t>termin wprowadzeni</w:t>
      </w:r>
      <w:r w:rsidR="00253A9A" w:rsidRPr="002B2734">
        <w:t>a</w:t>
      </w:r>
      <w:r w:rsidRPr="002B2734">
        <w:t xml:space="preserve"> przez szkoły danych umożliwiających przeprowadzenie pilotażu,</w:t>
      </w:r>
    </w:p>
    <w:p w14:paraId="795AE5BB" w14:textId="77777777" w:rsidR="004F45BC" w:rsidRPr="002B2734" w:rsidRDefault="004F45BC" w:rsidP="004F45BC">
      <w:pPr>
        <w:pStyle w:val="PKTpunkt"/>
      </w:pPr>
      <w:r w:rsidRPr="002B2734">
        <w:t>6)</w:t>
      </w:r>
      <w:r w:rsidRPr="002B2734">
        <w:tab/>
        <w:t>zakres danych, o których mowa w art. 44k ust. 1 ustawy zmienianej w art. 1, niezbędnych do przeprowadzenia pilotażu,</w:t>
      </w:r>
    </w:p>
    <w:p w14:paraId="2F2C42C0" w14:textId="139BB76A" w:rsidR="004F45BC" w:rsidRPr="002B2734" w:rsidRDefault="004F45BC" w:rsidP="004F45BC">
      <w:pPr>
        <w:pStyle w:val="PKTpunkt"/>
      </w:pPr>
      <w:r w:rsidRPr="002B2734">
        <w:t>7)</w:t>
      </w:r>
      <w:r w:rsidRPr="002B2734">
        <w:tab/>
        <w:t>zakres funkcjonalności dziennika lekcyjnego w postaci elektronicznej, o którym mowa w ust. 1, udostępnionych w ramach pilotażu</w:t>
      </w:r>
      <w:r w:rsidR="00253A9A" w:rsidRPr="002B2734">
        <w:t>,</w:t>
      </w:r>
    </w:p>
    <w:p w14:paraId="163BAECB" w14:textId="4CC35174" w:rsidR="00253A9A" w:rsidRPr="002B2734" w:rsidRDefault="00253A9A" w:rsidP="004F45BC">
      <w:pPr>
        <w:pStyle w:val="PKTpunkt"/>
      </w:pPr>
      <w:r w:rsidRPr="002B2734">
        <w:t>8)</w:t>
      </w:r>
      <w:r w:rsidRPr="002B2734">
        <w:tab/>
        <w:t>kryteria ewaluacji pilotażu</w:t>
      </w:r>
    </w:p>
    <w:p w14:paraId="5009977E" w14:textId="02163E1C" w:rsidR="004F45BC" w:rsidRPr="002B2734" w:rsidRDefault="004F45BC" w:rsidP="004F45BC">
      <w:pPr>
        <w:pStyle w:val="CZWSPPKTczwsplnapunktw"/>
      </w:pPr>
      <w:r w:rsidRPr="002B2734">
        <w:t>– mając na uwadze bezpieczeństwo danych przetwarzanych w dzienniku lekcyjnym w postaci elektronicznej, o którym mowa w ust. 1, udostępnionych w ramach pilotażu, zapewnienie poprawności działania tego dziennika</w:t>
      </w:r>
      <w:r w:rsidR="006E5580" w:rsidRPr="002B2734">
        <w:t xml:space="preserve"> oraz potrzebę osiągnięcia określonych wskaźników realizacji pilotażu</w:t>
      </w:r>
      <w:r w:rsidRPr="002B2734">
        <w:t>.</w:t>
      </w:r>
    </w:p>
    <w:p w14:paraId="1B058B27" w14:textId="5DC92005" w:rsidR="004F45BC" w:rsidRPr="00A80D92" w:rsidRDefault="004F45BC" w:rsidP="004F45BC">
      <w:pPr>
        <w:pStyle w:val="USTustnpkodeksu"/>
      </w:pPr>
      <w:r>
        <w:t>6</w:t>
      </w:r>
      <w:r w:rsidRPr="005A2C9E">
        <w:t xml:space="preserve">. Podmiotem obowiązanym do wdrożenia, finansowania, monitorowania i ewaluacji </w:t>
      </w:r>
      <w:r>
        <w:t>pilotażu</w:t>
      </w:r>
      <w:r w:rsidRPr="005A2C9E">
        <w:t xml:space="preserve"> jest minister właściwy do spraw oświaty i wychowania</w:t>
      </w:r>
      <w:r>
        <w:t xml:space="preserve">, z tym że minister właściwy do spraw informatyzacji świadczy usługi umożliwiające korzystanie </w:t>
      </w:r>
      <w:r w:rsidR="00707E33">
        <w:t xml:space="preserve">z </w:t>
      </w:r>
      <w:r w:rsidR="00C031FE" w:rsidRPr="002B2734">
        <w:t>systemu teleinformatycznego w rozumieniu art. 3 pkt 3 ustawy z dnia 17 lutego 2005 r. o informatyzacji działalności podmiotów realizujących zadania publiczne, w ramach którego może być świadczona usługa dziennika lekcyjnego w postaci elektronicznej</w:t>
      </w:r>
      <w:r w:rsidR="00707E33" w:rsidRPr="002B2734">
        <w:t xml:space="preserve">, </w:t>
      </w:r>
      <w:r>
        <w:t>podczas pilotażu za pośrednictwem aplikacji mObywatel</w:t>
      </w:r>
      <w:r w:rsidR="00461EB4">
        <w:t xml:space="preserve"> w </w:t>
      </w:r>
      <w:r w:rsidR="00461EB4" w:rsidRPr="00E54265">
        <w:t>rozumieniu ustawy z dnia</w:t>
      </w:r>
      <w:r w:rsidR="00461EB4">
        <w:t xml:space="preserve"> </w:t>
      </w:r>
      <w:r w:rsidR="00461EB4" w:rsidRPr="00E54265">
        <w:t>26 maja 2023 r. o aplikacji mObywatel</w:t>
      </w:r>
      <w:r w:rsidRPr="00A80D92">
        <w:t>.</w:t>
      </w:r>
    </w:p>
    <w:p w14:paraId="3EB80A7F" w14:textId="77777777" w:rsidR="004F45BC" w:rsidRDefault="004F45BC" w:rsidP="004F45BC">
      <w:pPr>
        <w:pStyle w:val="ARTartustawynprozporzdzenia"/>
      </w:pPr>
      <w:r w:rsidRPr="00E57B41">
        <w:rPr>
          <w:rStyle w:val="Ppogrubienie"/>
        </w:rPr>
        <w:t>Art. 4.</w:t>
      </w:r>
      <w:r>
        <w:t xml:space="preserve"> </w:t>
      </w:r>
      <w:r w:rsidRPr="00067D35">
        <w:t>Szkoła</w:t>
      </w:r>
      <w:r>
        <w:t xml:space="preserve"> </w:t>
      </w:r>
      <w:r w:rsidRPr="00067D35">
        <w:t xml:space="preserve">uczestnicząca w </w:t>
      </w:r>
      <w:r>
        <w:t>pilotażu:</w:t>
      </w:r>
    </w:p>
    <w:p w14:paraId="35776DDF" w14:textId="77777777" w:rsidR="004F45BC" w:rsidRPr="00EF5874" w:rsidRDefault="004F45BC" w:rsidP="004F45BC">
      <w:pPr>
        <w:pStyle w:val="PKTpunkt"/>
      </w:pPr>
      <w:r w:rsidRPr="00EF5874">
        <w:lastRenderedPageBreak/>
        <w:t>1)</w:t>
      </w:r>
      <w:r w:rsidRPr="00EF5874">
        <w:tab/>
        <w:t>prowadzi dziennik lekcyjny na dotychczasowych zasadach przyjętych w szkole;</w:t>
      </w:r>
    </w:p>
    <w:p w14:paraId="41BEE5A5" w14:textId="18DE2C9C" w:rsidR="004F45BC" w:rsidRPr="00EF5874" w:rsidRDefault="004F45BC" w:rsidP="004F45BC">
      <w:pPr>
        <w:pStyle w:val="PKTpunkt"/>
      </w:pPr>
      <w:r w:rsidRPr="00EF5874">
        <w:t>2)</w:t>
      </w:r>
      <w:r w:rsidRPr="00EF5874">
        <w:tab/>
        <w:t>prowadzi dziennik lekcyjny w postaci elektronicznej</w:t>
      </w:r>
      <w:r>
        <w:t xml:space="preserve"> w ramach pilotaż</w:t>
      </w:r>
      <w:r w:rsidR="0005070F">
        <w:t xml:space="preserve">u </w:t>
      </w:r>
      <w:r w:rsidRPr="00EF5874">
        <w:t>dodatkowo i niezależnie od dziennika lekcyjnego, o którym mowa w pkt</w:t>
      </w:r>
      <w:r>
        <w:t> </w:t>
      </w:r>
      <w:r w:rsidRPr="00EF5874">
        <w:t>1;</w:t>
      </w:r>
    </w:p>
    <w:p w14:paraId="537CB86B" w14:textId="7F4F7B47" w:rsidR="004F45BC" w:rsidRPr="00EF5874" w:rsidRDefault="004F45BC" w:rsidP="004F45BC">
      <w:pPr>
        <w:pStyle w:val="PKTpunkt"/>
      </w:pPr>
      <w:r w:rsidRPr="00EF5874">
        <w:t>3)</w:t>
      </w:r>
      <w:r w:rsidRPr="00EF5874">
        <w:tab/>
        <w:t>przyjmuje za obowiązujące dane zamieszczone w dzienniku lekcyjnym, o którym mowa w pkt 1, w przypadku powstania rozbieżności między danymi zamieszczonymi w tym dzienniku a danymi zamieszczonymi w dzienniku lekcyjnym w postaci elektronicznej</w:t>
      </w:r>
      <w:r>
        <w:t xml:space="preserve"> </w:t>
      </w:r>
      <w:r w:rsidRPr="002B2734">
        <w:t>prowadzon</w:t>
      </w:r>
      <w:r w:rsidR="00672B58" w:rsidRPr="002B2734">
        <w:t>ym</w:t>
      </w:r>
      <w:r>
        <w:t xml:space="preserve"> w ramach pilotażu</w:t>
      </w:r>
      <w:r w:rsidRPr="00EF5874">
        <w:t>.</w:t>
      </w:r>
    </w:p>
    <w:p w14:paraId="72BBB3AA" w14:textId="07DE4C3E" w:rsidR="004F45BC" w:rsidRPr="00A80D92" w:rsidRDefault="004F45BC" w:rsidP="004F45BC">
      <w:pPr>
        <w:pStyle w:val="ARTartustawynprozporzdzenia"/>
      </w:pPr>
      <w:r w:rsidRPr="00CF1DF3">
        <w:rPr>
          <w:rStyle w:val="Ppogrubienie"/>
        </w:rPr>
        <w:t>Art. 5.</w:t>
      </w:r>
      <w:r w:rsidRPr="00A80D92">
        <w:t xml:space="preserve"> 1. Udostępnienie </w:t>
      </w:r>
      <w:r w:rsidR="00C031FE" w:rsidRPr="002B2734">
        <w:t xml:space="preserve">systemu teleinformatycznego w rozumieniu art. 3 pkt 3 ustawy z dnia 17 lutego 2005 r. o informatyzacji działalności podmiotów realizujących zadania publiczne, w ramach którego może być świadczona usługa dziennika lekcyjnego w postaci elektronicznej, </w:t>
      </w:r>
      <w:r w:rsidRPr="00A80D92">
        <w:t>szkołom, o których mowa w art. 44f ust. 1</w:t>
      </w:r>
      <w:r>
        <w:t xml:space="preserve"> ustawy zmienianej w art. 1</w:t>
      </w:r>
      <w:r w:rsidRPr="00A80D92">
        <w:t xml:space="preserve">, nastąpi z dniem 1 września 2027 r.  </w:t>
      </w:r>
    </w:p>
    <w:p w14:paraId="25E875F3" w14:textId="761F93A1" w:rsidR="004F45BC" w:rsidRDefault="004F45BC" w:rsidP="004F45BC">
      <w:pPr>
        <w:pStyle w:val="USTustnpkodeksu"/>
      </w:pPr>
      <w:r>
        <w:t xml:space="preserve">2. Szkoła, która przekaże do </w:t>
      </w:r>
      <w:r w:rsidRPr="00C70817">
        <w:t xml:space="preserve">Rejestru Szkół i Placówek Oświatowych, o którym mowa w </w:t>
      </w:r>
      <w:r>
        <w:t xml:space="preserve">art. 4 ust. 1 pkt 1 </w:t>
      </w:r>
      <w:r w:rsidRPr="00C70817">
        <w:t>ustaw</w:t>
      </w:r>
      <w:r>
        <w:t>y</w:t>
      </w:r>
      <w:r w:rsidRPr="00C70817">
        <w:t xml:space="preserve"> z dnia 15 kwietnia 2011 r. o systemie informacji oświatowej</w:t>
      </w:r>
      <w:r>
        <w:t>, informację, o której mowa w art. 44i ust. 3</w:t>
      </w:r>
      <w:r w:rsidRPr="00162388">
        <w:t xml:space="preserve"> ustawy zmienianej w art. 1</w:t>
      </w:r>
      <w:r>
        <w:t xml:space="preserve">, w roku szkolnym 2027/2028, uzyska pełny dostęp do </w:t>
      </w:r>
      <w:r w:rsidR="00E45E70" w:rsidRPr="00CF5714">
        <w:t xml:space="preserve">systemu teleinformatycznego w rozumieniu art. 3 pkt 3 ustawy z dnia 17 lutego 2005 r. o informatyzacji działalności podmiotów realizujących zadania publiczne, w ramach którego może być świadczona usługa dziennika lekcyjnego w postaci elektronicznej, </w:t>
      </w:r>
      <w:r>
        <w:t>w terminie 30 dni od dnia jej przekazania.</w:t>
      </w:r>
    </w:p>
    <w:p w14:paraId="6201A20C" w14:textId="77777777" w:rsidR="004F45BC" w:rsidRPr="00B65E29" w:rsidRDefault="004F45BC" w:rsidP="004F45BC">
      <w:pPr>
        <w:pStyle w:val="ARTartustawynprozporzdzenia"/>
      </w:pPr>
      <w:r w:rsidRPr="00B65E29">
        <w:rPr>
          <w:rStyle w:val="Ppogrubienie"/>
        </w:rPr>
        <w:t>Art. 6.</w:t>
      </w:r>
      <w:r w:rsidRPr="00B65E29">
        <w:t xml:space="preserve"> 1. Maksymalny limit wydatków budżetu państwa przeznaczonych na finansowanie zadań ministra właściwego do spraw oświaty i wychowania oraz ministra właściwego do spraw informatyzacji wynikających z ustawy wynosi w:</w:t>
      </w:r>
    </w:p>
    <w:p w14:paraId="73B29E18" w14:textId="77777777" w:rsidR="004F45BC" w:rsidRPr="00B65E29" w:rsidRDefault="004F45BC" w:rsidP="004F45BC">
      <w:pPr>
        <w:pStyle w:val="PKTpunkt"/>
      </w:pPr>
      <w:r w:rsidRPr="00B65E29">
        <w:t>1)</w:t>
      </w:r>
      <w:r w:rsidRPr="00B65E29">
        <w:tab/>
        <w:t>2026 r. – 14 990 000 zł;</w:t>
      </w:r>
    </w:p>
    <w:p w14:paraId="2667E29A" w14:textId="77777777" w:rsidR="004F45BC" w:rsidRPr="00B65E29" w:rsidRDefault="004F45BC" w:rsidP="004F45BC">
      <w:pPr>
        <w:pStyle w:val="PKTpunkt"/>
      </w:pPr>
      <w:r w:rsidRPr="00B65E29">
        <w:t>2)</w:t>
      </w:r>
      <w:r w:rsidRPr="00B65E29">
        <w:tab/>
        <w:t>2027 r. – 53 990 000 zł;</w:t>
      </w:r>
    </w:p>
    <w:p w14:paraId="7A6CE65D" w14:textId="77777777" w:rsidR="004F45BC" w:rsidRPr="00B65E29" w:rsidRDefault="004F45BC" w:rsidP="004F45BC">
      <w:pPr>
        <w:pStyle w:val="PKTpunkt"/>
      </w:pPr>
      <w:r w:rsidRPr="00B65E29">
        <w:t>3)</w:t>
      </w:r>
      <w:r w:rsidRPr="00B65E29">
        <w:tab/>
        <w:t>2028 r. – 14 360 000 zł;</w:t>
      </w:r>
    </w:p>
    <w:p w14:paraId="3ECE755F" w14:textId="77777777" w:rsidR="004F45BC" w:rsidRPr="00B65E29" w:rsidRDefault="004F45BC" w:rsidP="004F45BC">
      <w:pPr>
        <w:pStyle w:val="PKTpunkt"/>
      </w:pPr>
      <w:r w:rsidRPr="00B65E29">
        <w:t>4)</w:t>
      </w:r>
      <w:r w:rsidRPr="00B65E29">
        <w:tab/>
        <w:t>2029 r. – 15 370 000 zł;</w:t>
      </w:r>
    </w:p>
    <w:p w14:paraId="11799375" w14:textId="77777777" w:rsidR="004F45BC" w:rsidRPr="00B65E29" w:rsidRDefault="004F45BC" w:rsidP="004F45BC">
      <w:pPr>
        <w:pStyle w:val="PKTpunkt"/>
      </w:pPr>
      <w:r w:rsidRPr="00B65E29">
        <w:t>5)</w:t>
      </w:r>
      <w:r w:rsidRPr="00B65E29">
        <w:tab/>
        <w:t>2030 r. – 20 790 000 zł;</w:t>
      </w:r>
    </w:p>
    <w:p w14:paraId="001AB019" w14:textId="77777777" w:rsidR="004F45BC" w:rsidRPr="00B65E29" w:rsidRDefault="004F45BC" w:rsidP="004F45BC">
      <w:pPr>
        <w:pStyle w:val="PKTpunkt"/>
      </w:pPr>
      <w:r w:rsidRPr="00B65E29">
        <w:t>6)</w:t>
      </w:r>
      <w:r w:rsidRPr="00B65E29">
        <w:tab/>
        <w:t>2031 r. – 21 700 000 zł;</w:t>
      </w:r>
    </w:p>
    <w:p w14:paraId="1AE2523A" w14:textId="77777777" w:rsidR="004F45BC" w:rsidRPr="00B65E29" w:rsidRDefault="004F45BC" w:rsidP="004F45BC">
      <w:pPr>
        <w:pStyle w:val="PKTpunkt"/>
      </w:pPr>
      <w:r w:rsidRPr="00B65E29">
        <w:t>7)</w:t>
      </w:r>
      <w:r w:rsidRPr="00B65E29">
        <w:tab/>
        <w:t>2032 r. – 22 680 000 zł;</w:t>
      </w:r>
    </w:p>
    <w:p w14:paraId="777935D0" w14:textId="77777777" w:rsidR="004F45BC" w:rsidRPr="00B65E29" w:rsidRDefault="004F45BC" w:rsidP="004F45BC">
      <w:pPr>
        <w:pStyle w:val="PKTpunkt"/>
      </w:pPr>
      <w:r w:rsidRPr="00B65E29">
        <w:t>8)</w:t>
      </w:r>
      <w:r w:rsidRPr="00B65E29">
        <w:tab/>
        <w:t>2033 r. – 17 050 000 zł;</w:t>
      </w:r>
    </w:p>
    <w:p w14:paraId="00126461" w14:textId="77777777" w:rsidR="004F45BC" w:rsidRPr="00B65E29" w:rsidRDefault="004F45BC" w:rsidP="004F45BC">
      <w:pPr>
        <w:pStyle w:val="PKTpunkt"/>
      </w:pPr>
      <w:r w:rsidRPr="00B65E29">
        <w:t>9)</w:t>
      </w:r>
      <w:r w:rsidRPr="00B65E29">
        <w:tab/>
        <w:t>2034 r. – 17 520 000 zł;</w:t>
      </w:r>
    </w:p>
    <w:p w14:paraId="5CA17B6F" w14:textId="77777777" w:rsidR="004F45BC" w:rsidRPr="00B65E29" w:rsidRDefault="004F45BC" w:rsidP="004F45BC">
      <w:pPr>
        <w:pStyle w:val="PKTpunkt"/>
      </w:pPr>
      <w:r w:rsidRPr="00B65E29">
        <w:t>10)</w:t>
      </w:r>
      <w:r w:rsidRPr="00B65E29">
        <w:tab/>
        <w:t>2035 r. – 18 020 000 zł.</w:t>
      </w:r>
    </w:p>
    <w:p w14:paraId="3A0932E2" w14:textId="77777777" w:rsidR="004F45BC" w:rsidRPr="00B65E29" w:rsidRDefault="004F45BC" w:rsidP="004F45BC">
      <w:pPr>
        <w:pStyle w:val="USTustnpkodeksu"/>
      </w:pPr>
      <w:r w:rsidRPr="00B65E29">
        <w:lastRenderedPageBreak/>
        <w:t>2. Minister właściwy do spraw oświaty i wychowania monitoruje wykorzystanie limitu wydatków, o którym mowa w ust. 1, z uwzględnieniem informacji o wydatkach przekazywanych przez ministra właściwego do spraw informatyzacji w zakresie zadań finansowanych z części budżetu państwa pozostającej w dyspozycji tego ministra oraz dokonuje oceny wykorzystania tego limitu według stanu na dzień 31 sierpnia danego roku.</w:t>
      </w:r>
    </w:p>
    <w:p w14:paraId="0DF1DC40" w14:textId="08AFDD4A" w:rsidR="004F45BC" w:rsidRPr="00B65E29" w:rsidRDefault="004F45BC" w:rsidP="004F45BC">
      <w:pPr>
        <w:pStyle w:val="USTustnpkodeksu"/>
      </w:pPr>
      <w:r w:rsidRPr="00B65E29">
        <w:t xml:space="preserve">3. W przypadku przekroczenia lub zagrożenia przekroczeniem przyjętego na dany rok budżetowy maksymalnego limitu wydatków określonego w ust. 1 oraz w przypadku, gdy okresie od początku roku kalendarzowego do dnia oceny, o której mowa w ust. 2, część limitu rocznego przypadającego proporcjonalnie na ten okres zostanie przekroczona co najmniej o 10 %, stosuje się mechanizm korygujący polegający na zmniejszeniu wydatków budżetu państwa będących skutkiem finansowym ustawy. </w:t>
      </w:r>
    </w:p>
    <w:p w14:paraId="129B360E" w14:textId="77777777" w:rsidR="004F45BC" w:rsidRPr="00B65E29" w:rsidRDefault="004F45BC" w:rsidP="004F45BC">
      <w:pPr>
        <w:pStyle w:val="USTustnpkodeksu"/>
      </w:pPr>
      <w:r w:rsidRPr="00B65E29">
        <w:t>4. Organami właściwymi do wdrożenia mechanizmu korygującego, o którym mowa w ust. 3, są minister właściwy do spraw oświaty i wychowania oraz minister właściwy do spraw informatyzacji, odpowiednio w zakresie wydatków finansowanych z części budżetu państwa, której są dysponentami.</w:t>
      </w:r>
    </w:p>
    <w:p w14:paraId="67757067" w14:textId="77777777" w:rsidR="004F45BC" w:rsidRPr="00B65E29" w:rsidRDefault="004F45BC" w:rsidP="004F45BC">
      <w:pPr>
        <w:pStyle w:val="USTustnpkodeksu"/>
      </w:pPr>
      <w:r w:rsidRPr="00B65E29">
        <w:t>5. Minister właściwy do spraw oświaty i wychowania przekazuje ministrowi właściwemu do spraw informatyzacji informację o ocenie, o której mowa w ust. 2.</w:t>
      </w:r>
    </w:p>
    <w:p w14:paraId="1F661DE6" w14:textId="77777777" w:rsidR="004F45BC" w:rsidRPr="00B65E29" w:rsidRDefault="004F45BC" w:rsidP="004F45BC">
      <w:pPr>
        <w:pStyle w:val="USTustnpkodeksu"/>
      </w:pPr>
      <w:r w:rsidRPr="00B65E29">
        <w:t>6. Minister właściwy do spraw informatyzacji przekazuje ministrowi właściwemu do spraw oświaty i wychowania informacje o planowanych i poniesionych wydatkach, w terminach i zakresie niezbędnym do monitorowania wykorzystania limitu wydatków, o którym mowa w ust. 1.</w:t>
      </w:r>
    </w:p>
    <w:p w14:paraId="2B95CB69" w14:textId="77777777" w:rsidR="004F45BC" w:rsidRPr="00737F6A" w:rsidRDefault="004F45BC" w:rsidP="004F45BC">
      <w:pPr>
        <w:pStyle w:val="ARTartustawynprozporzdzenia"/>
      </w:pPr>
      <w:r>
        <w:rPr>
          <w:rStyle w:val="Ppogrubienie"/>
        </w:rPr>
        <w:t xml:space="preserve">Art. 7. </w:t>
      </w:r>
      <w:r w:rsidRPr="000A0EFF">
        <w:t xml:space="preserve">Ustawa wchodzi w życie </w:t>
      </w:r>
      <w:r w:rsidRPr="001B34EE">
        <w:t>po</w:t>
      </w:r>
      <w:r>
        <w:t xml:space="preserve"> upływie 14 dni od dnia ogłoszenia.</w:t>
      </w:r>
    </w:p>
    <w:p w14:paraId="5CDFA458" w14:textId="77777777" w:rsidR="005E31CC" w:rsidRPr="00B65E29" w:rsidRDefault="005E31CC" w:rsidP="00C53EFB"/>
    <w:sectPr w:rsidR="005E31CC" w:rsidRPr="00B65E29" w:rsidSect="009157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/>
      <w:pgMar w:top="1559" w:right="1418" w:bottom="1559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76C90" w14:textId="77777777" w:rsidR="007050CD" w:rsidRDefault="007050CD">
      <w:r>
        <w:separator/>
      </w:r>
    </w:p>
  </w:endnote>
  <w:endnote w:type="continuationSeparator" w:id="0">
    <w:p w14:paraId="41DB118C" w14:textId="77777777" w:rsidR="007050CD" w:rsidRDefault="0070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1EB1" w14:textId="77777777" w:rsidR="003D03EF" w:rsidRDefault="003D03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E3D03" w14:textId="77777777" w:rsidR="003D03EF" w:rsidRDefault="003D03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651F9" w14:textId="77777777" w:rsidR="003D03EF" w:rsidRDefault="003D03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DE9AA" w14:textId="77777777" w:rsidR="007050CD" w:rsidRDefault="007050CD">
      <w:r>
        <w:separator/>
      </w:r>
    </w:p>
  </w:footnote>
  <w:footnote w:type="continuationSeparator" w:id="0">
    <w:p w14:paraId="44F1DA3F" w14:textId="77777777" w:rsidR="007050CD" w:rsidRDefault="00705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EDE76" w14:textId="77777777" w:rsidR="003D03EF" w:rsidRDefault="003D03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51B09" w14:textId="34F65F29" w:rsidR="00CD7822" w:rsidRDefault="00CD7822" w:rsidP="00C53EFB">
    <w:pPr>
      <w:pStyle w:val="Nagwek"/>
      <w:pBdr>
        <w:bottom w:val="single" w:sz="6" w:space="12" w:color="auto"/>
      </w:pBdr>
      <w:rPr>
        <w:b/>
      </w:rPr>
    </w:pPr>
    <w:r w:rsidRPr="00287EAD">
      <w:rPr>
        <w:b/>
      </w:rPr>
      <w:t xml:space="preserve">Liczba stron :  </w:t>
    </w:r>
    <w:fldSimple w:instr=" NUMPAGES   \* MERGEFORMAT ">
      <w:r>
        <w:t>1</w:t>
      </w:r>
    </w:fldSimple>
    <w:r w:rsidRPr="00287EAD">
      <w:rPr>
        <w:b/>
      </w:rPr>
      <w:t xml:space="preserve">     Data :   </w:t>
    </w:r>
    <w:fldSimple w:instr=" DATE   \* MERGEFORMAT ">
      <w:r w:rsidR="00C745F9" w:rsidRPr="00C745F9">
        <w:rPr>
          <w:b/>
          <w:noProof/>
        </w:rPr>
        <w:t>2026-07-30</w:t>
      </w:r>
    </w:fldSimple>
    <w:r>
      <w:rPr>
        <w:b/>
      </w:rPr>
      <w:t xml:space="preserve">      Nazwa pliku :  </w:t>
    </w:r>
    <w:sdt>
      <w:sdtPr>
        <w:id w:val="12236052"/>
        <w:docPartObj>
          <w:docPartGallery w:val="Page Numbers (Top of Page)"/>
          <w:docPartUnique/>
        </w:docPartObj>
      </w:sdtPr>
      <w:sdtEndPr/>
      <w:sdtContent>
        <w:r>
          <w:t xml:space="preserve"> </w:t>
        </w:r>
        <w:r w:rsidRPr="00C53EFB">
          <w:rPr>
            <w:rStyle w:val="Ppogrubienie"/>
          </w:rPr>
          <w:fldChar w:fldCharType="begin"/>
        </w:r>
        <w:r w:rsidRPr="00C53EFB">
          <w:rPr>
            <w:rStyle w:val="Ppogrubienie"/>
          </w:rPr>
          <w:instrText xml:space="preserve"> FILENAME  \* Upper  \* MERGEFORMAT </w:instrText>
        </w:r>
        <w:r w:rsidRPr="00C53EFB">
          <w:rPr>
            <w:rStyle w:val="Ppogrubienie"/>
          </w:rPr>
          <w:fldChar w:fldCharType="separate"/>
        </w:r>
        <w:r w:rsidR="0005070F">
          <w:rPr>
            <w:rStyle w:val="Ppogrubienie"/>
            <w:noProof/>
          </w:rPr>
          <w:t>V7_1906-27.NK</w:t>
        </w:r>
        <w:r w:rsidRPr="00C53EFB">
          <w:rPr>
            <w:rStyle w:val="Ppogrubienie"/>
          </w:rPr>
          <w:fldChar w:fldCharType="end"/>
        </w:r>
        <w:r w:rsidRPr="00C53EFB">
          <w:rPr>
            <w:rStyle w:val="Ppogrubienie"/>
          </w:rPr>
          <w:t xml:space="preserve"> 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  <w:p w14:paraId="00CB01AA" w14:textId="1F218E94" w:rsidR="00CD7822" w:rsidRPr="00306403" w:rsidRDefault="00CD7822" w:rsidP="00C53EFB">
    <w:pPr>
      <w:pStyle w:val="Nagwek"/>
      <w:pBdr>
        <w:bottom w:val="single" w:sz="6" w:space="12" w:color="auto"/>
      </w:pBdr>
      <w:rPr>
        <w:b/>
        <w:szCs w:val="20"/>
      </w:rPr>
    </w:pPr>
    <w:r>
      <w:rPr>
        <w:b/>
        <w:szCs w:val="20"/>
      </w:rPr>
      <w:t xml:space="preserve">X kadencja/druk nr </w:t>
    </w:r>
    <w:r w:rsidR="004F45BC">
      <w:rPr>
        <w:b/>
        <w:szCs w:val="20"/>
      </w:rPr>
      <w:t>2842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FFC1C" w14:textId="1C7C64CD" w:rsidR="00084E7F" w:rsidRPr="00084E7F" w:rsidRDefault="00084E7F" w:rsidP="00084E7F">
    <w:pPr>
      <w:pStyle w:val="Nagwek"/>
      <w:rPr>
        <w:rStyle w:val="Ppogrubienie"/>
      </w:rPr>
    </w:pPr>
    <w:r w:rsidRPr="00084E7F">
      <w:rPr>
        <w:rStyle w:val="Ppogrubienie"/>
      </w:rPr>
      <w:t xml:space="preserve">Liczba stron :  </w:t>
    </w:r>
    <w:r w:rsidRPr="00084E7F">
      <w:rPr>
        <w:rStyle w:val="Ppogrubienie"/>
      </w:rPr>
      <w:fldChar w:fldCharType="begin"/>
    </w:r>
    <w:r w:rsidRPr="00084E7F">
      <w:rPr>
        <w:rStyle w:val="Ppogrubienie"/>
      </w:rPr>
      <w:instrText xml:space="preserve"> NUMPAGES   \* MERGEFORMAT </w:instrText>
    </w:r>
    <w:r w:rsidRPr="00084E7F">
      <w:rPr>
        <w:rStyle w:val="Ppogrubienie"/>
      </w:rPr>
      <w:fldChar w:fldCharType="separate"/>
    </w:r>
    <w:r w:rsidR="00395835">
      <w:rPr>
        <w:rStyle w:val="Ppogrubienie"/>
        <w:noProof/>
      </w:rPr>
      <w:t>1</w:t>
    </w:r>
    <w:r w:rsidRPr="00084E7F">
      <w:rPr>
        <w:rStyle w:val="Ppogrubienie"/>
      </w:rPr>
      <w:fldChar w:fldCharType="end"/>
    </w:r>
    <w:r w:rsidRPr="00084E7F">
      <w:rPr>
        <w:rStyle w:val="Ppogrubienie"/>
      </w:rPr>
      <w:t xml:space="preserve">     Data :   </w:t>
    </w:r>
    <w:r w:rsidRPr="00084E7F">
      <w:rPr>
        <w:rStyle w:val="Ppogrubienie"/>
      </w:rPr>
      <w:fldChar w:fldCharType="begin"/>
    </w:r>
    <w:r w:rsidRPr="00084E7F">
      <w:rPr>
        <w:rStyle w:val="Ppogrubienie"/>
      </w:rPr>
      <w:instrText xml:space="preserve"> DATE   \* MERGEFORMAT </w:instrText>
    </w:r>
    <w:r w:rsidRPr="00084E7F">
      <w:rPr>
        <w:rStyle w:val="Ppogrubienie"/>
      </w:rPr>
      <w:fldChar w:fldCharType="separate"/>
    </w:r>
    <w:r w:rsidR="00C745F9">
      <w:rPr>
        <w:rStyle w:val="Ppogrubienie"/>
        <w:noProof/>
      </w:rPr>
      <w:t>2026-07-30</w:t>
    </w:r>
    <w:r w:rsidRPr="00084E7F">
      <w:rPr>
        <w:rStyle w:val="Ppogrubienie"/>
      </w:rPr>
      <w:fldChar w:fldCharType="end"/>
    </w:r>
    <w:r w:rsidRPr="00084E7F">
      <w:rPr>
        <w:rStyle w:val="Ppogrubienie"/>
      </w:rPr>
      <w:t xml:space="preserve">      Nazwa pliku :  </w:t>
    </w:r>
    <w:sdt>
      <w:sdtPr>
        <w:rPr>
          <w:rStyle w:val="Ppogrubienie"/>
        </w:rPr>
        <w:id w:val="1445964973"/>
        <w:docPartObj>
          <w:docPartGallery w:val="Page Numbers (Top of Page)"/>
          <w:docPartUnique/>
        </w:docPartObj>
      </w:sdtPr>
      <w:sdtEndPr>
        <w:rPr>
          <w:rStyle w:val="Ppogrubienie"/>
        </w:rPr>
      </w:sdtEndPr>
      <w:sdtContent>
        <w:r w:rsidRPr="00084E7F">
          <w:rPr>
            <w:rStyle w:val="Ppogrubienie"/>
          </w:rPr>
          <w:t xml:space="preserve"> </w:t>
        </w:r>
        <w:r w:rsidRPr="00084E7F">
          <w:rPr>
            <w:rStyle w:val="Ppogrubienie"/>
          </w:rPr>
          <w:fldChar w:fldCharType="begin"/>
        </w:r>
        <w:r w:rsidRPr="00084E7F">
          <w:rPr>
            <w:rStyle w:val="Ppogrubienie"/>
          </w:rPr>
          <w:instrText xml:space="preserve"> FILENAME  \* Upper  \* MERGEFORMAT </w:instrText>
        </w:r>
        <w:r w:rsidRPr="00084E7F">
          <w:rPr>
            <w:rStyle w:val="Ppogrubienie"/>
          </w:rPr>
          <w:fldChar w:fldCharType="separate"/>
        </w:r>
        <w:r w:rsidR="001448F2">
          <w:rPr>
            <w:rStyle w:val="Ppogrubienie"/>
            <w:noProof/>
          </w:rPr>
          <w:t>V2_1906-27.PN</w:t>
        </w:r>
        <w:r w:rsidRPr="00084E7F">
          <w:rPr>
            <w:rStyle w:val="Ppogrubienie"/>
          </w:rPr>
          <w:fldChar w:fldCharType="end"/>
        </w:r>
        <w:r w:rsidRPr="00084E7F">
          <w:rPr>
            <w:rStyle w:val="Ppogrubienie"/>
          </w:rPr>
          <w:t xml:space="preserve">  </w:t>
        </w:r>
        <w:r w:rsidRPr="00084E7F">
          <w:rPr>
            <w:rStyle w:val="Ppogrubienie"/>
          </w:rPr>
          <w:fldChar w:fldCharType="begin"/>
        </w:r>
        <w:r w:rsidRPr="00084E7F">
          <w:rPr>
            <w:rStyle w:val="Ppogrubienie"/>
          </w:rPr>
          <w:instrText xml:space="preserve"> PAGE   \* MERGEFORMAT </w:instrText>
        </w:r>
        <w:r w:rsidRPr="00084E7F">
          <w:rPr>
            <w:rStyle w:val="Ppogrubienie"/>
          </w:rPr>
          <w:fldChar w:fldCharType="separate"/>
        </w:r>
        <w:r w:rsidR="00395835">
          <w:rPr>
            <w:rStyle w:val="Ppogrubienie"/>
            <w:noProof/>
          </w:rPr>
          <w:t>1</w:t>
        </w:r>
        <w:r w:rsidRPr="00084E7F">
          <w:rPr>
            <w:rStyle w:val="Ppogrubienie"/>
          </w:rPr>
          <w:fldChar w:fldCharType="end"/>
        </w:r>
      </w:sdtContent>
    </w:sdt>
  </w:p>
  <w:p w14:paraId="3C2790BE" w14:textId="77777777" w:rsidR="00084E7F" w:rsidRPr="00084E7F" w:rsidRDefault="00084E7F" w:rsidP="00084E7F">
    <w:pPr>
      <w:pStyle w:val="Nagwek"/>
    </w:pPr>
    <w:r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FFA1D0F" wp14:editId="09397F13">
              <wp:simplePos x="0" y="0"/>
              <wp:positionH relativeFrom="column">
                <wp:posOffset>-176530</wp:posOffset>
              </wp:positionH>
              <wp:positionV relativeFrom="paragraph">
                <wp:posOffset>239395</wp:posOffset>
              </wp:positionV>
              <wp:extent cx="5781675" cy="1"/>
              <wp:effectExtent l="0" t="0" r="9525" b="19050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1675" cy="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12E5A1" id="Łącznik prostoliniowy 1" o:spid="_x0000_s1026" style="position:absolute;flip:y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9pt,18.85pt" to="441.3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YX+yQEAAMYDAAAOAAAAZHJzL2Uyb0RvYy54bWysU8uO1DAQvCPxD5bvTDIr7UPRZPawK7gg&#10;GPHYu9dpT6y13ZZtJgk3DvwZ/BdtZyYgYKUV4mLFdld1VbmzuR6tYQcIUaNr+XpVcwZOYqfdvuUf&#10;P7x8ccVZTMJ1wqCDlk8Q+fX2+bPN4Bs4wx5NB4ERiYvN4Fvep+SbqoqyByviCj04ulQYrEi0Dfuq&#10;C2Igdmuqs7q+qAYMnQ8oIUY6vZ0v+bbwKwUyvVUqQmKm5aQtlTWU9T6v1XYjmn0QvtfyKEP8gwor&#10;tKOmC9WtSIJ9CvoPKqtlwIgqrSTaCpXSEooHcrOuf3PzvhceihcKJ/olpvj/aOWbwy4w3dHbceaE&#10;pSf6/uXbV/nZ6QdGucaERjuNw8TWOazBx4YwN24XjrvodyE7H1WwTBnt7zJXPiF3bCxRT0vUMCYm&#10;6fD88mp9cXnOmaS7wlzNFBnoQ0yvAC0JiPRiJCCnIBpxeB0TtaXSUwltsqRZRPlKk4FcbNw7UOSM&#10;ms1yykzBjQnsIGgauodT21KZIUobs4Dq0vJR0LE2w6DM2VOBS3XpiC4tQKsdhr91TeNJqprrT65n&#10;r9n2PXZTeZISBw1LSek42Hkaf90X+M/fb/sDAAD//wMAUEsDBBQABgAIAAAAIQB3pEne3gAAAAkB&#10;AAAPAAAAZHJzL2Rvd25yZXYueG1sTI/BTsMwEETvSPyDtUhcqtYhiCZK41SoEhc4AIUPcJIliWqv&#10;Q+ym7t+ziAO97c6OZt6W22iNmHHygyMFd6sEBFLj2oE6BZ8fT8schA+aWm0coYIzethW11elLlp3&#10;onec96ETHEK+0Ar6EMZCSt/0aLVfuRGJb19usjrwOnWynfSJw62RaZKspdUDcUOvR9z12Bz2R6vg&#10;+fVtcU7jevGdPdS7OOcmvnij1O1NfNyACBjDvxl+8RkdKmaq3ZFaL4yCZZoxelBwn2Ug2JDnKQ/1&#10;nyCrUl5+UP0AAAD//wMAUEsBAi0AFAAGAAgAAAAhALaDOJL+AAAA4QEAABMAAAAAAAAAAAAAAAAA&#10;AAAAAFtDb250ZW50X1R5cGVzXS54bWxQSwECLQAUAAYACAAAACEAOP0h/9YAAACUAQAACwAAAAAA&#10;AAAAAAAAAAAvAQAAX3JlbHMvLnJlbHNQSwECLQAUAAYACAAAACEAwaGF/skBAADGAwAADgAAAAAA&#10;AAAAAAAAAAAuAgAAZHJzL2Uyb0RvYy54bWxQSwECLQAUAAYACAAAACEAd6RJ3t4AAAAJAQAADwAA&#10;AAAAAAAAAAAAAAAjBAAAZHJzL2Rvd25yZXYueG1sUEsFBgAAAAAEAAQA8wAAAC4FAAAAAA==&#10;" strokecolor="black [3040]"/>
          </w:pict>
        </mc:Fallback>
      </mc:AlternateContent>
    </w:r>
    <w:r w:rsidRPr="00084E7F">
      <w:rPr>
        <w:rStyle w:val="Ppogrubienie"/>
      </w:rPr>
      <w:t>VII kadencja/druk nr ………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BA3"/>
    <w:rsid w:val="000012DA"/>
    <w:rsid w:val="0000246E"/>
    <w:rsid w:val="00002693"/>
    <w:rsid w:val="00003862"/>
    <w:rsid w:val="00012A35"/>
    <w:rsid w:val="00016099"/>
    <w:rsid w:val="00017A5D"/>
    <w:rsid w:val="00017DC2"/>
    <w:rsid w:val="00021522"/>
    <w:rsid w:val="000225DD"/>
    <w:rsid w:val="00023471"/>
    <w:rsid w:val="00023F13"/>
    <w:rsid w:val="00030634"/>
    <w:rsid w:val="000319C1"/>
    <w:rsid w:val="00031A8B"/>
    <w:rsid w:val="00031BCA"/>
    <w:rsid w:val="000328C8"/>
    <w:rsid w:val="000330FA"/>
    <w:rsid w:val="0003362F"/>
    <w:rsid w:val="00036B63"/>
    <w:rsid w:val="00037E1A"/>
    <w:rsid w:val="00043495"/>
    <w:rsid w:val="00046A75"/>
    <w:rsid w:val="00047312"/>
    <w:rsid w:val="0005070F"/>
    <w:rsid w:val="000508BD"/>
    <w:rsid w:val="000517AB"/>
    <w:rsid w:val="0005339C"/>
    <w:rsid w:val="0005571B"/>
    <w:rsid w:val="00055AD7"/>
    <w:rsid w:val="00056456"/>
    <w:rsid w:val="00057AB3"/>
    <w:rsid w:val="00060076"/>
    <w:rsid w:val="00060432"/>
    <w:rsid w:val="00060D87"/>
    <w:rsid w:val="000615A5"/>
    <w:rsid w:val="0006448A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4E7F"/>
    <w:rsid w:val="0008557B"/>
    <w:rsid w:val="00085CE7"/>
    <w:rsid w:val="00090402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3C12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0541"/>
    <w:rsid w:val="001042BA"/>
    <w:rsid w:val="00106D03"/>
    <w:rsid w:val="00110465"/>
    <w:rsid w:val="00110628"/>
    <w:rsid w:val="0011245A"/>
    <w:rsid w:val="0011493E"/>
    <w:rsid w:val="00115317"/>
    <w:rsid w:val="00115B72"/>
    <w:rsid w:val="00116416"/>
    <w:rsid w:val="001209EC"/>
    <w:rsid w:val="00120A9E"/>
    <w:rsid w:val="00125A9C"/>
    <w:rsid w:val="001270A2"/>
    <w:rsid w:val="00131237"/>
    <w:rsid w:val="001329AC"/>
    <w:rsid w:val="00134CA0"/>
    <w:rsid w:val="0014026F"/>
    <w:rsid w:val="001448F2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6C5C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14C"/>
    <w:rsid w:val="001952B1"/>
    <w:rsid w:val="00196E39"/>
    <w:rsid w:val="00197649"/>
    <w:rsid w:val="001A01FB"/>
    <w:rsid w:val="001A10E9"/>
    <w:rsid w:val="001A183D"/>
    <w:rsid w:val="001A26E0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599"/>
    <w:rsid w:val="00204A97"/>
    <w:rsid w:val="002114EF"/>
    <w:rsid w:val="00211AD3"/>
    <w:rsid w:val="00214436"/>
    <w:rsid w:val="002166AD"/>
    <w:rsid w:val="00217871"/>
    <w:rsid w:val="00221ED8"/>
    <w:rsid w:val="002231EA"/>
    <w:rsid w:val="00223FDF"/>
    <w:rsid w:val="00225A68"/>
    <w:rsid w:val="002279C0"/>
    <w:rsid w:val="0023727E"/>
    <w:rsid w:val="002406A4"/>
    <w:rsid w:val="00242081"/>
    <w:rsid w:val="00243777"/>
    <w:rsid w:val="002441CD"/>
    <w:rsid w:val="002501A3"/>
    <w:rsid w:val="0025166C"/>
    <w:rsid w:val="00251963"/>
    <w:rsid w:val="00253A9A"/>
    <w:rsid w:val="002555D4"/>
    <w:rsid w:val="0025688B"/>
    <w:rsid w:val="00261A16"/>
    <w:rsid w:val="00263522"/>
    <w:rsid w:val="00264EC6"/>
    <w:rsid w:val="00271013"/>
    <w:rsid w:val="00273FE4"/>
    <w:rsid w:val="002765B4"/>
    <w:rsid w:val="00276A94"/>
    <w:rsid w:val="00287575"/>
    <w:rsid w:val="0029405D"/>
    <w:rsid w:val="00294FA6"/>
    <w:rsid w:val="00295A6F"/>
    <w:rsid w:val="002A20C4"/>
    <w:rsid w:val="002A48B5"/>
    <w:rsid w:val="002A570F"/>
    <w:rsid w:val="002A7292"/>
    <w:rsid w:val="002A7358"/>
    <w:rsid w:val="002A7902"/>
    <w:rsid w:val="002B0F6B"/>
    <w:rsid w:val="002B23B8"/>
    <w:rsid w:val="002B2734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150D7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5BD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53CE"/>
    <w:rsid w:val="00395835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03EF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25A4"/>
    <w:rsid w:val="0042465E"/>
    <w:rsid w:val="00424DF7"/>
    <w:rsid w:val="00431BA3"/>
    <w:rsid w:val="00432B76"/>
    <w:rsid w:val="00434D01"/>
    <w:rsid w:val="00435D26"/>
    <w:rsid w:val="00440C99"/>
    <w:rsid w:val="0044175C"/>
    <w:rsid w:val="00443637"/>
    <w:rsid w:val="00445F4D"/>
    <w:rsid w:val="004504C0"/>
    <w:rsid w:val="004550FB"/>
    <w:rsid w:val="00455CC8"/>
    <w:rsid w:val="0046111A"/>
    <w:rsid w:val="00461EB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A4724"/>
    <w:rsid w:val="004B00A7"/>
    <w:rsid w:val="004B25E2"/>
    <w:rsid w:val="004B34D7"/>
    <w:rsid w:val="004B5037"/>
    <w:rsid w:val="004B5B2F"/>
    <w:rsid w:val="004B626A"/>
    <w:rsid w:val="004B660E"/>
    <w:rsid w:val="004C05BD"/>
    <w:rsid w:val="004C0AF2"/>
    <w:rsid w:val="004C3B06"/>
    <w:rsid w:val="004C3F97"/>
    <w:rsid w:val="004C7EE7"/>
    <w:rsid w:val="004D17A4"/>
    <w:rsid w:val="004D1C70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45BC"/>
    <w:rsid w:val="004F508B"/>
    <w:rsid w:val="004F695F"/>
    <w:rsid w:val="004F6CA4"/>
    <w:rsid w:val="00500752"/>
    <w:rsid w:val="00501A50"/>
    <w:rsid w:val="0050222D"/>
    <w:rsid w:val="00503AF3"/>
    <w:rsid w:val="005054BA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15BE"/>
    <w:rsid w:val="00534DB7"/>
    <w:rsid w:val="005363AB"/>
    <w:rsid w:val="00543AFA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4AC8"/>
    <w:rsid w:val="005C68E1"/>
    <w:rsid w:val="005D3763"/>
    <w:rsid w:val="005D55E1"/>
    <w:rsid w:val="005E19F7"/>
    <w:rsid w:val="005E31CC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4B32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2B58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580"/>
    <w:rsid w:val="006E5E21"/>
    <w:rsid w:val="006F2648"/>
    <w:rsid w:val="006F279D"/>
    <w:rsid w:val="006F2F10"/>
    <w:rsid w:val="006F482B"/>
    <w:rsid w:val="006F6311"/>
    <w:rsid w:val="00701952"/>
    <w:rsid w:val="00702556"/>
    <w:rsid w:val="0070277E"/>
    <w:rsid w:val="00704156"/>
    <w:rsid w:val="007050CD"/>
    <w:rsid w:val="007069FC"/>
    <w:rsid w:val="00707E33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0B8A"/>
    <w:rsid w:val="007213B3"/>
    <w:rsid w:val="0072457F"/>
    <w:rsid w:val="00725406"/>
    <w:rsid w:val="00725883"/>
    <w:rsid w:val="0072621B"/>
    <w:rsid w:val="00730555"/>
    <w:rsid w:val="007312CC"/>
    <w:rsid w:val="00736A64"/>
    <w:rsid w:val="00737F6A"/>
    <w:rsid w:val="007410B6"/>
    <w:rsid w:val="00742167"/>
    <w:rsid w:val="007447A5"/>
    <w:rsid w:val="00744C6F"/>
    <w:rsid w:val="007457F6"/>
    <w:rsid w:val="00745ABB"/>
    <w:rsid w:val="00746E38"/>
    <w:rsid w:val="007478FC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8FD"/>
    <w:rsid w:val="00764A67"/>
    <w:rsid w:val="00770F6B"/>
    <w:rsid w:val="00771883"/>
    <w:rsid w:val="0077604F"/>
    <w:rsid w:val="00776DC2"/>
    <w:rsid w:val="00780122"/>
    <w:rsid w:val="0078214B"/>
    <w:rsid w:val="0078498A"/>
    <w:rsid w:val="00785A55"/>
    <w:rsid w:val="00786094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567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687"/>
    <w:rsid w:val="007F2EB6"/>
    <w:rsid w:val="007F54C3"/>
    <w:rsid w:val="00802949"/>
    <w:rsid w:val="0080301E"/>
    <w:rsid w:val="0080365F"/>
    <w:rsid w:val="00812BE5"/>
    <w:rsid w:val="00817106"/>
    <w:rsid w:val="00817429"/>
    <w:rsid w:val="00821514"/>
    <w:rsid w:val="00821E35"/>
    <w:rsid w:val="00824591"/>
    <w:rsid w:val="00824AED"/>
    <w:rsid w:val="00827820"/>
    <w:rsid w:val="00831B8B"/>
    <w:rsid w:val="00832D23"/>
    <w:rsid w:val="0083405D"/>
    <w:rsid w:val="008348B8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0AF2"/>
    <w:rsid w:val="008A276C"/>
    <w:rsid w:val="008A5D26"/>
    <w:rsid w:val="008A67A9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62DB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3C20"/>
    <w:rsid w:val="00905396"/>
    <w:rsid w:val="0090605D"/>
    <w:rsid w:val="00906419"/>
    <w:rsid w:val="00912889"/>
    <w:rsid w:val="00913A42"/>
    <w:rsid w:val="00914167"/>
    <w:rsid w:val="009143DB"/>
    <w:rsid w:val="00915065"/>
    <w:rsid w:val="0091576D"/>
    <w:rsid w:val="00917CE5"/>
    <w:rsid w:val="0092071D"/>
    <w:rsid w:val="009217C0"/>
    <w:rsid w:val="00925241"/>
    <w:rsid w:val="00925CEC"/>
    <w:rsid w:val="00926A3F"/>
    <w:rsid w:val="0092794E"/>
    <w:rsid w:val="00930D30"/>
    <w:rsid w:val="0093295A"/>
    <w:rsid w:val="009332A2"/>
    <w:rsid w:val="00935A4D"/>
    <w:rsid w:val="00937598"/>
    <w:rsid w:val="0093790B"/>
    <w:rsid w:val="00943751"/>
    <w:rsid w:val="0094420F"/>
    <w:rsid w:val="00946DD0"/>
    <w:rsid w:val="009503EE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58FB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9BA"/>
    <w:rsid w:val="009C4444"/>
    <w:rsid w:val="009C79AD"/>
    <w:rsid w:val="009C7CA6"/>
    <w:rsid w:val="009D30B2"/>
    <w:rsid w:val="009D3316"/>
    <w:rsid w:val="009D55AA"/>
    <w:rsid w:val="009D6077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181E"/>
    <w:rsid w:val="00A24FCC"/>
    <w:rsid w:val="00A26080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46F4E"/>
    <w:rsid w:val="00A50CD4"/>
    <w:rsid w:val="00A51191"/>
    <w:rsid w:val="00A56D62"/>
    <w:rsid w:val="00A56F07"/>
    <w:rsid w:val="00A5762C"/>
    <w:rsid w:val="00A600FC"/>
    <w:rsid w:val="00A60BCA"/>
    <w:rsid w:val="00A62CE4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BA3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07B"/>
    <w:rsid w:val="00AB67FC"/>
    <w:rsid w:val="00AC00F2"/>
    <w:rsid w:val="00AC31B5"/>
    <w:rsid w:val="00AC4637"/>
    <w:rsid w:val="00AC4EA1"/>
    <w:rsid w:val="00AC5381"/>
    <w:rsid w:val="00AC5920"/>
    <w:rsid w:val="00AD0E65"/>
    <w:rsid w:val="00AD2BF2"/>
    <w:rsid w:val="00AD4E90"/>
    <w:rsid w:val="00AD5422"/>
    <w:rsid w:val="00AD662A"/>
    <w:rsid w:val="00AE4179"/>
    <w:rsid w:val="00AE4400"/>
    <w:rsid w:val="00AE4425"/>
    <w:rsid w:val="00AE4FBE"/>
    <w:rsid w:val="00AE5082"/>
    <w:rsid w:val="00AE650F"/>
    <w:rsid w:val="00AE6555"/>
    <w:rsid w:val="00AE7080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5E0"/>
    <w:rsid w:val="00B51A7D"/>
    <w:rsid w:val="00B535C2"/>
    <w:rsid w:val="00B55544"/>
    <w:rsid w:val="00B642FC"/>
    <w:rsid w:val="00B64D26"/>
    <w:rsid w:val="00B64FBB"/>
    <w:rsid w:val="00B65E29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10D4"/>
    <w:rsid w:val="00BF3DDE"/>
    <w:rsid w:val="00BF6589"/>
    <w:rsid w:val="00BF6F7F"/>
    <w:rsid w:val="00C00647"/>
    <w:rsid w:val="00C02764"/>
    <w:rsid w:val="00C031FE"/>
    <w:rsid w:val="00C04CEF"/>
    <w:rsid w:val="00C0662F"/>
    <w:rsid w:val="00C11943"/>
    <w:rsid w:val="00C12E96"/>
    <w:rsid w:val="00C14763"/>
    <w:rsid w:val="00C16141"/>
    <w:rsid w:val="00C230D1"/>
    <w:rsid w:val="00C2363F"/>
    <w:rsid w:val="00C236C8"/>
    <w:rsid w:val="00C260B1"/>
    <w:rsid w:val="00C26E56"/>
    <w:rsid w:val="00C31406"/>
    <w:rsid w:val="00C37194"/>
    <w:rsid w:val="00C3785C"/>
    <w:rsid w:val="00C40637"/>
    <w:rsid w:val="00C40F6C"/>
    <w:rsid w:val="00C44426"/>
    <w:rsid w:val="00C445F3"/>
    <w:rsid w:val="00C451F4"/>
    <w:rsid w:val="00C45EB1"/>
    <w:rsid w:val="00C53EFB"/>
    <w:rsid w:val="00C54A3A"/>
    <w:rsid w:val="00C55566"/>
    <w:rsid w:val="00C563FB"/>
    <w:rsid w:val="00C56448"/>
    <w:rsid w:val="00C57B8B"/>
    <w:rsid w:val="00C6107E"/>
    <w:rsid w:val="00C667BE"/>
    <w:rsid w:val="00C6766B"/>
    <w:rsid w:val="00C72223"/>
    <w:rsid w:val="00C745F9"/>
    <w:rsid w:val="00C76417"/>
    <w:rsid w:val="00C7726F"/>
    <w:rsid w:val="00C823DA"/>
    <w:rsid w:val="00C8259F"/>
    <w:rsid w:val="00C82746"/>
    <w:rsid w:val="00C8312F"/>
    <w:rsid w:val="00C84C47"/>
    <w:rsid w:val="00C84FE2"/>
    <w:rsid w:val="00C858A4"/>
    <w:rsid w:val="00C86AFA"/>
    <w:rsid w:val="00C92840"/>
    <w:rsid w:val="00C9416C"/>
    <w:rsid w:val="00CA154B"/>
    <w:rsid w:val="00CB18D0"/>
    <w:rsid w:val="00CB1C8A"/>
    <w:rsid w:val="00CB24F5"/>
    <w:rsid w:val="00CB2663"/>
    <w:rsid w:val="00CB3BBE"/>
    <w:rsid w:val="00CB3EEE"/>
    <w:rsid w:val="00CB57B5"/>
    <w:rsid w:val="00CB59E9"/>
    <w:rsid w:val="00CC0D6A"/>
    <w:rsid w:val="00CC3831"/>
    <w:rsid w:val="00CC3E3D"/>
    <w:rsid w:val="00CC519B"/>
    <w:rsid w:val="00CC637B"/>
    <w:rsid w:val="00CD12C1"/>
    <w:rsid w:val="00CD214E"/>
    <w:rsid w:val="00CD46FA"/>
    <w:rsid w:val="00CD5973"/>
    <w:rsid w:val="00CD7822"/>
    <w:rsid w:val="00CD7B5E"/>
    <w:rsid w:val="00CE31A6"/>
    <w:rsid w:val="00CE5AC5"/>
    <w:rsid w:val="00CF09AA"/>
    <w:rsid w:val="00CF4813"/>
    <w:rsid w:val="00CF5233"/>
    <w:rsid w:val="00CF5714"/>
    <w:rsid w:val="00D029B8"/>
    <w:rsid w:val="00D02F60"/>
    <w:rsid w:val="00D045FD"/>
    <w:rsid w:val="00D0464E"/>
    <w:rsid w:val="00D04A96"/>
    <w:rsid w:val="00D07A7B"/>
    <w:rsid w:val="00D10E06"/>
    <w:rsid w:val="00D1261B"/>
    <w:rsid w:val="00D15197"/>
    <w:rsid w:val="00D16820"/>
    <w:rsid w:val="00D169C8"/>
    <w:rsid w:val="00D1793F"/>
    <w:rsid w:val="00D2148E"/>
    <w:rsid w:val="00D22AF5"/>
    <w:rsid w:val="00D235EA"/>
    <w:rsid w:val="00D247A9"/>
    <w:rsid w:val="00D32721"/>
    <w:rsid w:val="00D328DC"/>
    <w:rsid w:val="00D3305A"/>
    <w:rsid w:val="00D33387"/>
    <w:rsid w:val="00D34500"/>
    <w:rsid w:val="00D402FB"/>
    <w:rsid w:val="00D4041A"/>
    <w:rsid w:val="00D4718E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86136"/>
    <w:rsid w:val="00D90E69"/>
    <w:rsid w:val="00D91368"/>
    <w:rsid w:val="00D926EE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64AA"/>
    <w:rsid w:val="00DC7886"/>
    <w:rsid w:val="00DD0CF2"/>
    <w:rsid w:val="00DE1554"/>
    <w:rsid w:val="00DE2901"/>
    <w:rsid w:val="00DE590F"/>
    <w:rsid w:val="00DE7DC1"/>
    <w:rsid w:val="00DF3F7E"/>
    <w:rsid w:val="00DF4B27"/>
    <w:rsid w:val="00DF7648"/>
    <w:rsid w:val="00E00E29"/>
    <w:rsid w:val="00E02BAB"/>
    <w:rsid w:val="00E02F4F"/>
    <w:rsid w:val="00E04CEB"/>
    <w:rsid w:val="00E060BC"/>
    <w:rsid w:val="00E11420"/>
    <w:rsid w:val="00E132FB"/>
    <w:rsid w:val="00E170B7"/>
    <w:rsid w:val="00E177DD"/>
    <w:rsid w:val="00E178B6"/>
    <w:rsid w:val="00E20900"/>
    <w:rsid w:val="00E20C7F"/>
    <w:rsid w:val="00E2396E"/>
    <w:rsid w:val="00E24728"/>
    <w:rsid w:val="00E276AC"/>
    <w:rsid w:val="00E278A4"/>
    <w:rsid w:val="00E312F0"/>
    <w:rsid w:val="00E34A35"/>
    <w:rsid w:val="00E37C2F"/>
    <w:rsid w:val="00E4096F"/>
    <w:rsid w:val="00E41C28"/>
    <w:rsid w:val="00E45E70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3B54"/>
    <w:rsid w:val="00E84F38"/>
    <w:rsid w:val="00E85623"/>
    <w:rsid w:val="00E86ECD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B1FF6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2746"/>
    <w:rsid w:val="00EF0B96"/>
    <w:rsid w:val="00EF3486"/>
    <w:rsid w:val="00EF47AF"/>
    <w:rsid w:val="00EF53B6"/>
    <w:rsid w:val="00EF5465"/>
    <w:rsid w:val="00F00B73"/>
    <w:rsid w:val="00F046AF"/>
    <w:rsid w:val="00F115CA"/>
    <w:rsid w:val="00F14817"/>
    <w:rsid w:val="00F14EBA"/>
    <w:rsid w:val="00F1510F"/>
    <w:rsid w:val="00F1533A"/>
    <w:rsid w:val="00F15E5A"/>
    <w:rsid w:val="00F17F0A"/>
    <w:rsid w:val="00F215DF"/>
    <w:rsid w:val="00F2668F"/>
    <w:rsid w:val="00F2742F"/>
    <w:rsid w:val="00F2753B"/>
    <w:rsid w:val="00F33F8B"/>
    <w:rsid w:val="00F340B2"/>
    <w:rsid w:val="00F42CDE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024D"/>
    <w:rsid w:val="00F62E4D"/>
    <w:rsid w:val="00F63A44"/>
    <w:rsid w:val="00F66B34"/>
    <w:rsid w:val="00F675B9"/>
    <w:rsid w:val="00F67D23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1BEF"/>
    <w:rsid w:val="00F92657"/>
    <w:rsid w:val="00F92C0A"/>
    <w:rsid w:val="00F9415B"/>
    <w:rsid w:val="00FA13C2"/>
    <w:rsid w:val="00FA7F91"/>
    <w:rsid w:val="00FB025F"/>
    <w:rsid w:val="00FB121C"/>
    <w:rsid w:val="00FB1CDD"/>
    <w:rsid w:val="00FB2C2F"/>
    <w:rsid w:val="00FB305C"/>
    <w:rsid w:val="00FC2E3D"/>
    <w:rsid w:val="00FC3BDE"/>
    <w:rsid w:val="00FD041B"/>
    <w:rsid w:val="00FD1DBE"/>
    <w:rsid w:val="00FD25A7"/>
    <w:rsid w:val="00FD27B6"/>
    <w:rsid w:val="00FD3689"/>
    <w:rsid w:val="00FD42A3"/>
    <w:rsid w:val="00FD7468"/>
    <w:rsid w:val="00FD7CE0"/>
    <w:rsid w:val="00FE0B3B"/>
    <w:rsid w:val="00FE1984"/>
    <w:rsid w:val="00FE1BE2"/>
    <w:rsid w:val="00FE730A"/>
    <w:rsid w:val="00FF1DD7"/>
    <w:rsid w:val="00FF2DC9"/>
    <w:rsid w:val="00FF4453"/>
    <w:rsid w:val="00FF6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A50B8F"/>
  <w15:docId w15:val="{01698BF5-7D9E-4B50-9123-8C91A9D6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15DF"/>
    <w:pPr>
      <w:widowControl w:val="0"/>
      <w:autoSpaceDE w:val="0"/>
      <w:autoSpaceDN w:val="0"/>
      <w:adjustRightInd w:val="0"/>
      <w:spacing w:before="113" w:line="220" w:lineRule="exact"/>
      <w:jc w:val="both"/>
    </w:pPr>
    <w:rPr>
      <w:rFonts w:eastAsiaTheme="minorEastAsia" w:cs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B567F"/>
    <w:pPr>
      <w:keepNext/>
      <w:widowControl/>
      <w:autoSpaceDE/>
      <w:autoSpaceDN/>
      <w:adjustRightInd/>
      <w:spacing w:before="240" w:after="60" w:line="240" w:lineRule="auto"/>
      <w:outlineLvl w:val="1"/>
    </w:pPr>
    <w:rPr>
      <w:rFonts w:ascii="Arial" w:eastAsiaTheme="minorHAnsi" w:hAnsi="Arial" w:cstheme="minorBidi"/>
      <w:b/>
      <w:i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A67A9"/>
    <w:pPr>
      <w:keepNext/>
      <w:ind w:left="360"/>
      <w:jc w:val="center"/>
      <w:outlineLvl w:val="2"/>
    </w:pPr>
    <w:rPr>
      <w:rFonts w:eastAsia="Arial Unicode MS" w:cs="Times New Roman"/>
      <w:b/>
      <w:sz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567F"/>
    <w:pPr>
      <w:keepNext/>
      <w:keepLines/>
      <w:widowControl/>
      <w:autoSpaceDE/>
      <w:autoSpaceDN/>
      <w:adjustRightInd/>
      <w:spacing w:before="200" w:after="6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aliases w:val="OZNAKA OPOMBE,FZ,number,SUPERS,Footnote Reference Superscript,BVI fnr,Footnote symbol,Footnote,(Footnote Reference),Footnote reference number,note TESI,EN Footnote Reference,Voetnootverwijzing,Times 10 Point,Exposant 3 Point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eastAsia="Times New Roman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eastAsia="Times New Roman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eastAsia="Times New Roman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eastAsia="Times New Roman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rsid w:val="00341A6A"/>
    <w:rPr>
      <w:color w:val="808080"/>
    </w:rPr>
  </w:style>
  <w:style w:type="paragraph" w:customStyle="1" w:styleId="Notatkanamarginesie">
    <w:name w:val="Notatka na marginesie"/>
    <w:basedOn w:val="Normalny"/>
    <w:qFormat/>
    <w:rsid w:val="00F92657"/>
    <w:pPr>
      <w:spacing w:line="240" w:lineRule="auto"/>
    </w:pPr>
  </w:style>
  <w:style w:type="character" w:customStyle="1" w:styleId="Nagwek3Znak">
    <w:name w:val="Nagłówek 3 Znak"/>
    <w:basedOn w:val="Domylnaczcionkaakapitu"/>
    <w:link w:val="Nagwek3"/>
    <w:rsid w:val="008A67A9"/>
    <w:rPr>
      <w:rFonts w:ascii="Times New Roman" w:eastAsia="Arial Unicode MS" w:hAnsi="Times New Roman"/>
      <w:b/>
      <w:sz w:val="26"/>
      <w:szCs w:val="20"/>
    </w:rPr>
  </w:style>
  <w:style w:type="paragraph" w:styleId="Akapitzlist">
    <w:name w:val="List Paragraph"/>
    <w:basedOn w:val="Normalny"/>
    <w:uiPriority w:val="99"/>
    <w:qFormat/>
    <w:rsid w:val="008A67A9"/>
    <w:pPr>
      <w:ind w:left="720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8A67A9"/>
    <w:pPr>
      <w:ind w:firstLine="900"/>
    </w:pPr>
    <w:rPr>
      <w:rFonts w:eastAsia="Times New Roman" w:cs="Times New Roman"/>
      <w:b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A67A9"/>
    <w:rPr>
      <w:rFonts w:ascii="Times New Roman" w:hAnsi="Times New Roman"/>
      <w:b/>
      <w:sz w:val="26"/>
      <w:szCs w:val="20"/>
    </w:rPr>
  </w:style>
  <w:style w:type="paragraph" w:styleId="Tekstpodstawowywcity3">
    <w:name w:val="Body Text Indent 3"/>
    <w:basedOn w:val="Normalny"/>
    <w:link w:val="Tekstpodstawowywcity3Znak"/>
    <w:rsid w:val="008A67A9"/>
    <w:pPr>
      <w:tabs>
        <w:tab w:val="left" w:pos="0"/>
      </w:tabs>
      <w:spacing w:line="240" w:lineRule="auto"/>
      <w:ind w:firstLine="900"/>
    </w:pPr>
    <w:rPr>
      <w:rFonts w:eastAsia="Times New Roman" w:cs="Times New Roman"/>
      <w:b/>
      <w:bCs/>
      <w:color w:val="000000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67A9"/>
    <w:rPr>
      <w:rFonts w:ascii="Times New Roman" w:hAnsi="Times New Roman"/>
      <w:b/>
      <w:bCs/>
      <w:color w:val="000000"/>
    </w:rPr>
  </w:style>
  <w:style w:type="paragraph" w:styleId="Tekstprzypisukocowego">
    <w:name w:val="endnote text"/>
    <w:basedOn w:val="Normalny"/>
    <w:link w:val="TekstprzypisukocowegoZnak"/>
    <w:unhideWhenUsed/>
    <w:rsid w:val="008A67A9"/>
    <w:pPr>
      <w:spacing w:line="240" w:lineRule="auto"/>
    </w:pPr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7A9"/>
    <w:rPr>
      <w:rFonts w:ascii="Calibri" w:eastAsia="Calibri" w:hAnsi="Calibri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A67A9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8A67A9"/>
    <w:rPr>
      <w:rFonts w:cs="Times New Roman"/>
      <w:szCs w:val="24"/>
    </w:rPr>
  </w:style>
  <w:style w:type="character" w:styleId="Odwoanieprzypisukocowego">
    <w:name w:val="endnote reference"/>
    <w:basedOn w:val="Domylnaczcionkaakapitu"/>
    <w:semiHidden/>
    <w:unhideWhenUsed/>
    <w:rsid w:val="008A67A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9"/>
    <w:rsid w:val="007B567F"/>
    <w:rPr>
      <w:rFonts w:ascii="Arial" w:eastAsiaTheme="minorHAnsi" w:hAnsi="Arial" w:cstheme="minorBidi"/>
      <w:b/>
      <w:i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567F"/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styleId="Numerstrony">
    <w:name w:val="page number"/>
    <w:basedOn w:val="Domylnaczcionkaakapitu"/>
    <w:uiPriority w:val="99"/>
    <w:rsid w:val="007B567F"/>
  </w:style>
  <w:style w:type="character" w:styleId="Numerwiersza">
    <w:name w:val="line number"/>
    <w:basedOn w:val="Domylnaczcionkaakapitu"/>
    <w:uiPriority w:val="99"/>
    <w:rsid w:val="007B567F"/>
  </w:style>
  <w:style w:type="paragraph" w:styleId="Tekstpodstawowy">
    <w:name w:val="Body Text"/>
    <w:basedOn w:val="Normalny"/>
    <w:link w:val="TekstpodstawowyZnak"/>
    <w:uiPriority w:val="99"/>
    <w:rsid w:val="007B567F"/>
    <w:pPr>
      <w:suppressAutoHyphens/>
      <w:autoSpaceDE/>
      <w:autoSpaceDN/>
      <w:adjustRightInd/>
      <w:spacing w:before="60" w:after="120" w:line="240" w:lineRule="auto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567F"/>
    <w:rPr>
      <w:rFonts w:ascii="Calibri" w:eastAsiaTheme="minorHAnsi" w:hAnsi="Calibri" w:cstheme="minorBidi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B567F"/>
    <w:pPr>
      <w:widowControl/>
      <w:suppressAutoHyphens w:val="0"/>
      <w:spacing w:after="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B567F"/>
    <w:rPr>
      <w:rFonts w:ascii="Calibri" w:eastAsiaTheme="minorHAnsi" w:hAnsi="Calibri" w:cstheme="minorBidi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B567F"/>
    <w:pPr>
      <w:widowControl/>
      <w:autoSpaceDE/>
      <w:autoSpaceDN/>
      <w:adjustRightInd/>
      <w:spacing w:before="60" w:after="60" w:line="240" w:lineRule="auto"/>
      <w:ind w:left="360" w:firstLine="360"/>
    </w:pPr>
    <w:rPr>
      <w:rFonts w:eastAsiaTheme="minorHAnsi" w:cstheme="minorBidi"/>
      <w:b w:val="0"/>
      <w:sz w:val="24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B567F"/>
    <w:rPr>
      <w:rFonts w:ascii="Times New Roman" w:eastAsiaTheme="minorHAnsi" w:hAnsi="Times New Roman" w:cstheme="minorBidi"/>
      <w:b w:val="0"/>
      <w:sz w:val="26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7B567F"/>
    <w:pPr>
      <w:widowControl/>
      <w:autoSpaceDE/>
      <w:autoSpaceDN/>
      <w:adjustRightInd/>
      <w:spacing w:before="240" w:after="200" w:line="276" w:lineRule="auto"/>
      <w:jc w:val="center"/>
    </w:pPr>
    <w:rPr>
      <w:rFonts w:ascii="Arial" w:eastAsia="Times New Roman" w:hAnsi="Arial" w:cstheme="minorBidi"/>
      <w:b/>
      <w:kern w:val="28"/>
      <w:sz w:val="32"/>
      <w:szCs w:val="22"/>
      <w:lang w:eastAsia="en-US"/>
    </w:rPr>
  </w:style>
  <w:style w:type="character" w:customStyle="1" w:styleId="TytuZnak">
    <w:name w:val="Tytuł Znak"/>
    <w:basedOn w:val="Domylnaczcionkaakapitu"/>
    <w:link w:val="Tytu"/>
    <w:uiPriority w:val="99"/>
    <w:rsid w:val="007B567F"/>
    <w:rPr>
      <w:rFonts w:ascii="Arial" w:hAnsi="Arial" w:cstheme="minorBidi"/>
      <w:b/>
      <w:kern w:val="28"/>
      <w:sz w:val="32"/>
      <w:szCs w:val="22"/>
      <w:lang w:eastAsia="en-US"/>
    </w:rPr>
  </w:style>
  <w:style w:type="character" w:styleId="Uwydatnienie">
    <w:name w:val="Emphasis"/>
    <w:basedOn w:val="Domylnaczcionkaakapitu"/>
    <w:qFormat/>
    <w:rsid w:val="007B567F"/>
    <w:rPr>
      <w:i/>
      <w:iCs/>
    </w:rPr>
  </w:style>
  <w:style w:type="paragraph" w:styleId="Poprawka">
    <w:name w:val="Revision"/>
    <w:uiPriority w:val="99"/>
    <w:rsid w:val="00F215DF"/>
    <w:pPr>
      <w:spacing w:line="240" w:lineRule="auto"/>
    </w:pPr>
    <w:rPr>
      <w:rFonts w:ascii="Times New Roman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4F45BC"/>
    <w:pPr>
      <w:spacing w:before="200" w:after="160" w:line="360" w:lineRule="auto"/>
      <w:ind w:left="864" w:right="864"/>
      <w:jc w:val="center"/>
    </w:pPr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CytatZnak">
    <w:name w:val="Cytat Znak"/>
    <w:basedOn w:val="Domylnaczcionkaakapitu"/>
    <w:link w:val="Cytat"/>
    <w:uiPriority w:val="99"/>
    <w:rsid w:val="004F45BC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45B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F45BC"/>
    <w:rPr>
      <w:color w:val="605E5C"/>
      <w:shd w:val="clear" w:color="auto" w:fill="E1DFDD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1AD3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1AD3"/>
    <w:rPr>
      <w:rFonts w:asciiTheme="minorHAnsi" w:eastAsiaTheme="minorHAnsi" w:hAnsiTheme="minorHAnsi" w:cstheme="minorBidi"/>
      <w:i/>
      <w:iCs/>
      <w:color w:val="365F91" w:themeColor="accent1" w:themeShade="BF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7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5102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6A02EE-2BEC-4DA1-B8B3-11F7EDE9C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15</Pages>
  <Words>4331</Words>
  <Characters>25986</Characters>
  <Application>Microsoft Office Word</Application>
  <DocSecurity>0</DocSecurity>
  <Lines>216</Lines>
  <Paragraphs>60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Jacek Perechowski</dc:creator>
  <cp:lastModifiedBy>Jacek Perechowski</cp:lastModifiedBy>
  <cp:revision>3</cp:revision>
  <cp:lastPrinted>2026-07-30T08:31:00Z</cp:lastPrinted>
  <dcterms:created xsi:type="dcterms:W3CDTF">2026-07-30T08:31:00Z</dcterms:created>
  <dcterms:modified xsi:type="dcterms:W3CDTF">2026-07-30T08:31:00Z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