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409F8" w14:textId="7684F4C6" w:rsidR="00DD4BA2" w:rsidRPr="004333ED" w:rsidRDefault="00DD4BA2" w:rsidP="005667B8">
      <w:pPr>
        <w:pStyle w:val="OZNPROJEKTUwskazaniedatylubwersjiprojektu"/>
      </w:pPr>
      <w:r w:rsidRPr="004333ED">
        <w:t>Projekt</w:t>
      </w:r>
      <w:r w:rsidR="00FC1893" w:rsidRPr="004333ED">
        <w:t xml:space="preserve"> </w:t>
      </w:r>
    </w:p>
    <w:p w14:paraId="07BF7AB0" w14:textId="65AF59B9" w:rsidR="00031EB3" w:rsidRDefault="00031EB3" w:rsidP="00031EB3">
      <w:pPr>
        <w:pStyle w:val="OZNRODZAKTUtznustawalubrozporzdzenieiorganwydajcy"/>
      </w:pPr>
      <w:r w:rsidRPr="005A319E">
        <w:t>USTAWA</w:t>
      </w:r>
    </w:p>
    <w:p w14:paraId="57D274B3" w14:textId="31396372" w:rsidR="00E66310" w:rsidRPr="00E66310" w:rsidRDefault="00E66310" w:rsidP="00E66310">
      <w:pPr>
        <w:pStyle w:val="DATAAKTUdatauchwalenialubwydaniaaktu"/>
      </w:pPr>
      <w:r w:rsidRPr="00E66310">
        <w:t xml:space="preserve">z dnia </w:t>
      </w:r>
    </w:p>
    <w:p w14:paraId="3FD3CACC" w14:textId="4E1426CC" w:rsidR="00031EB3" w:rsidRPr="00F17496" w:rsidRDefault="00031EB3" w:rsidP="00031EB3">
      <w:pPr>
        <w:pStyle w:val="TYTUAKTUprzedmiotregulacjiustawylubrozporzdzenia"/>
      </w:pPr>
      <w:r w:rsidRPr="005A319E">
        <w:t xml:space="preserve">o </w:t>
      </w:r>
      <w:r w:rsidR="00BE056B">
        <w:t>zmianie ustawy o</w:t>
      </w:r>
      <w:r w:rsidR="00BE056B" w:rsidRPr="00BE056B">
        <w:t xml:space="preserve"> działaniach antyterrorystycznych</w:t>
      </w:r>
    </w:p>
    <w:p w14:paraId="09E68CB3" w14:textId="46AA67E4" w:rsidR="00031EB3" w:rsidRPr="00031EB3" w:rsidRDefault="0023486E" w:rsidP="00BE056B">
      <w:pPr>
        <w:pStyle w:val="ARTartustawynprozporzdzenia"/>
      </w:pPr>
      <w:r w:rsidRPr="00FE4126">
        <w:rPr>
          <w:rStyle w:val="Ppogrubienie"/>
        </w:rPr>
        <w:t>Art.</w:t>
      </w:r>
      <w:r w:rsidR="005667B8">
        <w:rPr>
          <w:rStyle w:val="Ppogrubienie"/>
        </w:rPr>
        <w:t> </w:t>
      </w:r>
      <w:r w:rsidRPr="00FE4126">
        <w:rPr>
          <w:rStyle w:val="Ppogrubienie"/>
        </w:rPr>
        <w:t>1.</w:t>
      </w:r>
      <w:r w:rsidR="005667B8">
        <w:t> </w:t>
      </w:r>
      <w:r w:rsidR="00241CAB" w:rsidRPr="00031EB3">
        <w:t>W</w:t>
      </w:r>
      <w:r w:rsidR="00241CAB">
        <w:t> </w:t>
      </w:r>
      <w:r w:rsidR="00031EB3" w:rsidRPr="00031EB3">
        <w:t>ustawie</w:t>
      </w:r>
      <w:r w:rsidR="00241CAB" w:rsidRPr="00031EB3">
        <w:t xml:space="preserve"> z</w:t>
      </w:r>
      <w:r w:rsidR="00241CAB">
        <w:t> </w:t>
      </w:r>
      <w:r w:rsidR="00031EB3" w:rsidRPr="00031EB3">
        <w:t>dnia 1</w:t>
      </w:r>
      <w:r w:rsidR="00241CAB" w:rsidRPr="00031EB3">
        <w:t>0</w:t>
      </w:r>
      <w:r w:rsidR="00241CAB">
        <w:t> </w:t>
      </w:r>
      <w:r w:rsidR="00031EB3" w:rsidRPr="00031EB3">
        <w:t>czerwca 201</w:t>
      </w:r>
      <w:r w:rsidR="00241CAB" w:rsidRPr="00031EB3">
        <w:t>6</w:t>
      </w:r>
      <w:r w:rsidR="00241CAB">
        <w:t> </w:t>
      </w:r>
      <w:r w:rsidR="00031EB3" w:rsidRPr="00031EB3">
        <w:t>r.</w:t>
      </w:r>
      <w:r w:rsidR="00241CAB" w:rsidRPr="00031EB3">
        <w:t xml:space="preserve"> o</w:t>
      </w:r>
      <w:r w:rsidR="00241CAB">
        <w:t> </w:t>
      </w:r>
      <w:r w:rsidR="00031EB3" w:rsidRPr="00031EB3">
        <w:t xml:space="preserve">działaniach antyterrorystycznych </w:t>
      </w:r>
      <w:r w:rsidR="00ED344A">
        <w:t>(</w:t>
      </w:r>
      <w:r w:rsidR="00DE58EC">
        <w:t>Dz. U.</w:t>
      </w:r>
      <w:r w:rsidR="00FC1893">
        <w:t xml:space="preserve"> z </w:t>
      </w:r>
      <w:r w:rsidR="00ED344A">
        <w:t>202</w:t>
      </w:r>
      <w:r w:rsidR="00FC1893">
        <w:t>5 </w:t>
      </w:r>
      <w:r w:rsidR="00ED344A">
        <w:t>r.</w:t>
      </w:r>
      <w:r w:rsidR="00DE58EC">
        <w:t xml:space="preserve"> poz. </w:t>
      </w:r>
      <w:r w:rsidR="00ED344A">
        <w:t>194</w:t>
      </w:r>
      <w:r w:rsidR="00394743">
        <w:t xml:space="preserve"> oraz</w:t>
      </w:r>
      <w:r w:rsidR="00265A6C">
        <w:t xml:space="preserve"> z 2026 r. </w:t>
      </w:r>
      <w:r w:rsidR="00157F2F">
        <w:t xml:space="preserve">poz. </w:t>
      </w:r>
      <w:r w:rsidR="00725566">
        <w:t>815</w:t>
      </w:r>
      <w:r w:rsidR="00ED344A">
        <w:t xml:space="preserve">) </w:t>
      </w:r>
      <w:r w:rsidR="00031EB3" w:rsidRPr="00031EB3">
        <w:t xml:space="preserve">po rozdziale </w:t>
      </w:r>
      <w:r w:rsidR="00CB05DE">
        <w:t>5</w:t>
      </w:r>
      <w:r w:rsidR="00394743">
        <w:t>a</w:t>
      </w:r>
      <w:r w:rsidR="00031EB3" w:rsidRPr="00031EB3">
        <w:t xml:space="preserve"> dodaje się rozdział 5b</w:t>
      </w:r>
      <w:r w:rsidR="00241CAB" w:rsidRPr="00031EB3">
        <w:t xml:space="preserve"> w</w:t>
      </w:r>
      <w:r w:rsidR="00241CAB">
        <w:t> </w:t>
      </w:r>
      <w:r w:rsidR="00031EB3" w:rsidRPr="00031EB3">
        <w:t>brzmieniu:</w:t>
      </w:r>
    </w:p>
    <w:p w14:paraId="6CB06892" w14:textId="762148DB" w:rsidR="00ED344A" w:rsidRDefault="00346327" w:rsidP="00FC1893">
      <w:pPr>
        <w:pStyle w:val="ZROZDZODDZOZNzmoznrozdzoddzartykuempunktem"/>
      </w:pPr>
      <w:r>
        <w:t>„</w:t>
      </w:r>
      <w:r w:rsidR="00ED344A">
        <w:t>Rozdział 5b</w:t>
      </w:r>
    </w:p>
    <w:p w14:paraId="46A8960F" w14:textId="77777777" w:rsidR="00031EB3" w:rsidRPr="00031EB3" w:rsidRDefault="00031EB3" w:rsidP="00031EB3">
      <w:pPr>
        <w:pStyle w:val="ZROZDZODDZPRZEDMzmprzedmrozdzoddzartykuempunktem"/>
      </w:pPr>
      <w:r>
        <w:t>Wydarzenie specjalne</w:t>
      </w:r>
    </w:p>
    <w:p w14:paraId="53398B38" w14:textId="23B04982" w:rsidR="008B0228" w:rsidRPr="008B0228" w:rsidRDefault="00031EB3" w:rsidP="008B0228">
      <w:pPr>
        <w:pStyle w:val="ZARTzmartartykuempunktem"/>
      </w:pPr>
      <w:r w:rsidRPr="00502C90">
        <w:t>Art. 26i</w:t>
      </w:r>
      <w:r w:rsidR="00D72B1D">
        <w:t>.</w:t>
      </w:r>
      <w:r w:rsidRPr="00502C90">
        <w:t xml:space="preserve"> 1.</w:t>
      </w:r>
      <w:r w:rsidR="008B0228" w:rsidRPr="008B0228">
        <w:t xml:space="preserve"> Wydarzeniu o charakterze państwowym lub międzynarodowym, które jest organizowane przez Prezydenta Rzeczypospolitej Polskiej, Marszałka Sejmu </w:t>
      </w:r>
      <w:r w:rsidR="00394743">
        <w:t>Rzeczypospolitej Polskiej</w:t>
      </w:r>
      <w:r w:rsidR="00D72B1D">
        <w:t>,</w:t>
      </w:r>
      <w:r w:rsidR="00394743">
        <w:t xml:space="preserve"> </w:t>
      </w:r>
      <w:r w:rsidR="008B0228" w:rsidRPr="008B0228">
        <w:t xml:space="preserve">Marszałka Senatu </w:t>
      </w:r>
      <w:r w:rsidR="00394743">
        <w:t>Rzeczypospolitej Polskiej</w:t>
      </w:r>
      <w:r w:rsidR="00667731">
        <w:t>, Rad</w:t>
      </w:r>
      <w:r w:rsidR="00A040F3">
        <w:t>ę</w:t>
      </w:r>
      <w:r w:rsidR="00667731">
        <w:t xml:space="preserve"> Ministrów </w:t>
      </w:r>
      <w:r w:rsidR="008B0228" w:rsidRPr="008B0228">
        <w:t xml:space="preserve">lub członka Rady Ministrów lub w którego organizacji </w:t>
      </w:r>
      <w:r w:rsidR="00D72B1D">
        <w:t xml:space="preserve">współuczestniczy co najmniej jeden z tych </w:t>
      </w:r>
      <w:r w:rsidR="00BE0BB8">
        <w:t>podmiotów</w:t>
      </w:r>
      <w:r w:rsidR="008B0228" w:rsidRPr="008B0228">
        <w:t>, w przypadku możliwości wystąpienia w związku z tym wydarzeniem zdarzenia o charakterze terrorystycznym lub zagrożenia dla bezpieczeństwa i porządku publicznego, może być przyznany status wydarzenia specjalnego.</w:t>
      </w:r>
    </w:p>
    <w:p w14:paraId="0A0F306B" w14:textId="2A53D224" w:rsidR="00031EB3" w:rsidRPr="00502C90" w:rsidRDefault="008B0228" w:rsidP="0060177D">
      <w:pPr>
        <w:pStyle w:val="ZUSTzmustartykuempunktem"/>
      </w:pPr>
      <w:r w:rsidRPr="008B0228">
        <w:t>2. Minister właściwy do spraw wewnętrznych, po zasięgnięciu opinii Szefa A</w:t>
      </w:r>
      <w:r w:rsidR="00394743">
        <w:t>BW</w:t>
      </w:r>
      <w:r w:rsidRPr="008B0228">
        <w:t xml:space="preserve">, Komendanta Głównego Policji oraz Komendanta Służby Ochrony Państwa, w drodze rozporządzenia, przyznaje wydarzeniu, o którym mowa w ust. 1, status wydarzenia specjalnego i wskazuje jego nazwę, miejsce i termin oraz </w:t>
      </w:r>
      <w:r w:rsidR="00BE0BB8">
        <w:t>podmiot</w:t>
      </w:r>
      <w:r w:rsidR="00A040F3">
        <w:t xml:space="preserve">, </w:t>
      </w:r>
      <w:r w:rsidR="00A040F3" w:rsidRPr="00667731">
        <w:t xml:space="preserve">o którym mowa </w:t>
      </w:r>
      <w:r w:rsidR="00C22A99">
        <w:t>w ust. </w:t>
      </w:r>
      <w:r w:rsidR="00A040F3" w:rsidRPr="00667731">
        <w:t>1</w:t>
      </w:r>
      <w:r w:rsidR="00A040F3">
        <w:t xml:space="preserve">, który </w:t>
      </w:r>
      <w:r w:rsidR="00BE0BB8">
        <w:t>organizuj</w:t>
      </w:r>
      <w:r w:rsidR="00A040F3">
        <w:t>e</w:t>
      </w:r>
      <w:r w:rsidR="00BE0BB8">
        <w:t xml:space="preserve"> to wydarzenie lub współuczestnic</w:t>
      </w:r>
      <w:r w:rsidR="00D62DFF">
        <w:t>zy</w:t>
      </w:r>
      <w:r w:rsidR="00BE0BB8">
        <w:t xml:space="preserve"> w jego organizacji</w:t>
      </w:r>
      <w:r w:rsidR="00667731" w:rsidRPr="00667731">
        <w:t>,</w:t>
      </w:r>
      <w:r w:rsidRPr="008B0228">
        <w:t xml:space="preserve"> kierując się koniecznością zapobieżenia wystąpieniu zdarzenia o charakterze terrorystycznym lub zagrożenia dla bezpieczeństwa i porządku publicznego.</w:t>
      </w:r>
    </w:p>
    <w:p w14:paraId="0A4C1ABA" w14:textId="205643A0" w:rsidR="00031EB3" w:rsidRPr="00502C90" w:rsidRDefault="00031EB3" w:rsidP="00031EB3">
      <w:pPr>
        <w:pStyle w:val="ZUSTzmustartykuempunktem"/>
      </w:pPr>
      <w:r w:rsidRPr="00502C90">
        <w:t>Art. 26j. Minister właściwy do spraw wewnętrznych zapewnia współprac</w:t>
      </w:r>
      <w:r w:rsidR="00C10BDE" w:rsidRPr="00502C90">
        <w:t>ę</w:t>
      </w:r>
      <w:r w:rsidR="00241CAB" w:rsidRPr="00502C90">
        <w:t xml:space="preserve"> i </w:t>
      </w:r>
      <w:r w:rsidRPr="00502C90">
        <w:t>monitoruje działania służb zaangażowanych</w:t>
      </w:r>
      <w:r w:rsidR="00241CAB" w:rsidRPr="00502C90">
        <w:t xml:space="preserve"> w </w:t>
      </w:r>
      <w:r w:rsidRPr="00502C90">
        <w:t>zapewnienie bezpieczeństwa</w:t>
      </w:r>
      <w:r w:rsidR="00241CAB" w:rsidRPr="00502C90">
        <w:t xml:space="preserve"> i </w:t>
      </w:r>
      <w:r w:rsidRPr="00502C90">
        <w:t>porządku publicznego podczas wydarzenia</w:t>
      </w:r>
      <w:r w:rsidR="00DB0CF4" w:rsidRPr="00502C90">
        <w:t xml:space="preserve"> specjalnego</w:t>
      </w:r>
      <w:r w:rsidRPr="00502C90">
        <w:t>.</w:t>
      </w:r>
    </w:p>
    <w:p w14:paraId="24AA0AAB" w14:textId="46558B20" w:rsidR="00031EB3" w:rsidRPr="00502C90" w:rsidRDefault="00031EB3" w:rsidP="00031EB3">
      <w:pPr>
        <w:pStyle w:val="ZARTzmartartykuempunktem"/>
      </w:pPr>
      <w:r w:rsidRPr="00502C90">
        <w:t>Art. 26k. 1. Minister właściwy do spraw wewnętrznych polec</w:t>
      </w:r>
      <w:r w:rsidR="0068260B">
        <w:t>a</w:t>
      </w:r>
      <w:r w:rsidRPr="00502C90">
        <w:t xml:space="preserve"> wojewodzie właściwemu ze względu na miejsce wydarzenia specjalnego opracowanie,</w:t>
      </w:r>
      <w:r w:rsidR="00241CAB" w:rsidRPr="00502C90">
        <w:t xml:space="preserve"> w </w:t>
      </w:r>
      <w:r w:rsidRPr="00502C90">
        <w:t>porozumieniu</w:t>
      </w:r>
      <w:r w:rsidR="00241CAB" w:rsidRPr="00502C90">
        <w:t xml:space="preserve"> z </w:t>
      </w:r>
      <w:r w:rsidR="00BE0BB8">
        <w:t>podmiotem</w:t>
      </w:r>
      <w:r w:rsidR="00A040F3">
        <w:t>, o którym mowa w art. 26i ust. 1,</w:t>
      </w:r>
      <w:r w:rsidR="00BE0BB8">
        <w:t xml:space="preserve"> </w:t>
      </w:r>
      <w:r w:rsidR="00976619">
        <w:t xml:space="preserve">który </w:t>
      </w:r>
      <w:r w:rsidR="00BE0BB8">
        <w:t>organizuj</w:t>
      </w:r>
      <w:r w:rsidR="00976619">
        <w:t>e</w:t>
      </w:r>
      <w:r w:rsidR="004F0474">
        <w:t xml:space="preserve"> </w:t>
      </w:r>
      <w:r w:rsidR="00BE0BB8">
        <w:t xml:space="preserve">to </w:t>
      </w:r>
      <w:r w:rsidR="00BE0BB8" w:rsidRPr="00502C90">
        <w:t>wydarzeni</w:t>
      </w:r>
      <w:r w:rsidR="00BE0BB8">
        <w:t>e</w:t>
      </w:r>
      <w:r w:rsidR="00BE0BB8" w:rsidRPr="00502C90">
        <w:t xml:space="preserve"> </w:t>
      </w:r>
      <w:r w:rsidR="00BE0BB8" w:rsidRPr="00BE0BB8">
        <w:t>lub współuczestnicz</w:t>
      </w:r>
      <w:r w:rsidR="00CD6B85">
        <w:t>y</w:t>
      </w:r>
      <w:r w:rsidR="00BE0BB8" w:rsidRPr="00BE0BB8">
        <w:t xml:space="preserve"> w jego organizacji</w:t>
      </w:r>
      <w:r w:rsidR="00CD6B85">
        <w:t>,</w:t>
      </w:r>
      <w:r w:rsidR="00BE0BB8" w:rsidRPr="00BE0BB8">
        <w:t xml:space="preserve"> </w:t>
      </w:r>
      <w:r w:rsidR="00241CAB" w:rsidRPr="00502C90">
        <w:t>i </w:t>
      </w:r>
      <w:r w:rsidRPr="00502C90">
        <w:t>po konsultacjach ze służbami</w:t>
      </w:r>
      <w:r w:rsidR="00241CAB" w:rsidRPr="00502C90">
        <w:t xml:space="preserve"> i </w:t>
      </w:r>
      <w:r w:rsidRPr="00502C90">
        <w:t>podmiotami zaangażowanymi</w:t>
      </w:r>
      <w:r w:rsidR="00241CAB" w:rsidRPr="00502C90">
        <w:t xml:space="preserve"> w </w:t>
      </w:r>
      <w:r w:rsidRPr="00502C90">
        <w:t>zapewnienie bezpieczeństwa</w:t>
      </w:r>
      <w:r w:rsidR="00241CAB" w:rsidRPr="00502C90">
        <w:t xml:space="preserve"> i </w:t>
      </w:r>
      <w:r w:rsidRPr="00502C90">
        <w:t>porządku publicznego, plan</w:t>
      </w:r>
      <w:r w:rsidR="00620EEB" w:rsidRPr="00502C90">
        <w:t>u</w:t>
      </w:r>
      <w:r w:rsidRPr="00502C90">
        <w:t xml:space="preserve"> zapewnienia bezpieczeństwa</w:t>
      </w:r>
      <w:r w:rsidR="00241CAB" w:rsidRPr="00502C90">
        <w:t xml:space="preserve"> i </w:t>
      </w:r>
      <w:r w:rsidRPr="00502C90">
        <w:t xml:space="preserve">porządku publicznego podczas wydarzenia </w:t>
      </w:r>
      <w:r w:rsidRPr="00502C90">
        <w:lastRenderedPageBreak/>
        <w:t xml:space="preserve">specjalnego. </w:t>
      </w:r>
      <w:r w:rsidR="00366F67">
        <w:t>W poleceniu m</w:t>
      </w:r>
      <w:r w:rsidR="00366F67" w:rsidRPr="00366F67">
        <w:t>inister właściwy do spraw wewnętrznych</w:t>
      </w:r>
      <w:r w:rsidR="00366F67">
        <w:t xml:space="preserve"> określa termin przekazania tego planu podmiotom określonym w ust. </w:t>
      </w:r>
      <w:r w:rsidR="00792826">
        <w:t>5</w:t>
      </w:r>
      <w:r w:rsidR="00366F67">
        <w:t>.</w:t>
      </w:r>
    </w:p>
    <w:p w14:paraId="2A680555" w14:textId="49E2D01D" w:rsidR="00031EB3" w:rsidRPr="00502C90" w:rsidRDefault="00031EB3" w:rsidP="00031EB3">
      <w:pPr>
        <w:pStyle w:val="ZUSTzmustartykuempunktem"/>
      </w:pPr>
      <w:r w:rsidRPr="00502C90">
        <w:t>2. Jeżeli wydarzenie specjalne odbywa się</w:t>
      </w:r>
      <w:r w:rsidR="00241CAB" w:rsidRPr="00502C90">
        <w:t xml:space="preserve"> w </w:t>
      </w:r>
      <w:r w:rsidRPr="00502C90">
        <w:t>wielu lokalizacjach, plan,</w:t>
      </w:r>
      <w:r w:rsidR="00241CAB" w:rsidRPr="00502C90">
        <w:t xml:space="preserve"> o </w:t>
      </w:r>
      <w:r w:rsidRPr="00502C90">
        <w:t>którym mowa</w:t>
      </w:r>
      <w:r w:rsidR="00DE58EC" w:rsidRPr="00502C90">
        <w:t xml:space="preserve"> w ust. </w:t>
      </w:r>
      <w:r w:rsidRPr="00502C90">
        <w:t>1, sporządza się dla każdej</w:t>
      </w:r>
      <w:r w:rsidR="00241CAB" w:rsidRPr="00502C90">
        <w:t xml:space="preserve"> z </w:t>
      </w:r>
      <w:r w:rsidRPr="00502C90">
        <w:t xml:space="preserve">nich. </w:t>
      </w:r>
    </w:p>
    <w:p w14:paraId="73A16518" w14:textId="36A83F13" w:rsidR="00031EB3" w:rsidRPr="00502C90" w:rsidRDefault="00031EB3" w:rsidP="00031EB3">
      <w:pPr>
        <w:pStyle w:val="ZUSTzmustartykuempunktem"/>
      </w:pPr>
      <w:r w:rsidRPr="00502C90">
        <w:t>3. Plan,</w:t>
      </w:r>
      <w:r w:rsidR="00241CAB" w:rsidRPr="00502C90">
        <w:t xml:space="preserve"> o </w:t>
      </w:r>
      <w:r w:rsidRPr="00502C90">
        <w:t>którym mowa</w:t>
      </w:r>
      <w:r w:rsidR="00DE58EC" w:rsidRPr="00502C90">
        <w:t xml:space="preserve"> w ust. </w:t>
      </w:r>
      <w:r w:rsidRPr="00502C90">
        <w:t>1, obejmuje co najmniej:</w:t>
      </w:r>
    </w:p>
    <w:p w14:paraId="11B0340C" w14:textId="77777777" w:rsidR="00031EB3" w:rsidRPr="00502C90" w:rsidRDefault="00F73201" w:rsidP="00031EB3">
      <w:pPr>
        <w:pStyle w:val="ZPKTzmpktartykuempunktem"/>
      </w:pPr>
      <w:r w:rsidRPr="00502C90">
        <w:t>1)</w:t>
      </w:r>
      <w:r w:rsidRPr="00502C90">
        <w:tab/>
      </w:r>
      <w:r w:rsidR="00031EB3" w:rsidRPr="00502C90">
        <w:t>graficzny plan obiektu lub terenu,</w:t>
      </w:r>
      <w:r w:rsidR="00241CAB" w:rsidRPr="00502C90">
        <w:t xml:space="preserve"> w </w:t>
      </w:r>
      <w:r w:rsidR="00031EB3" w:rsidRPr="00502C90">
        <w:t>którym lub na którym mają się odbyć poszczególne wydarzenia</w:t>
      </w:r>
      <w:r w:rsidR="00241CAB" w:rsidRPr="00502C90">
        <w:t xml:space="preserve"> w </w:t>
      </w:r>
      <w:r w:rsidR="00031EB3" w:rsidRPr="00502C90">
        <w:t>ramach wydarzenia specjalnego, wraz</w:t>
      </w:r>
      <w:r w:rsidR="00241CAB" w:rsidRPr="00502C90">
        <w:t xml:space="preserve"> z </w:t>
      </w:r>
      <w:r w:rsidR="00031EB3" w:rsidRPr="00502C90">
        <w:t>ich opisem, zawierający oznaczenie dróg dojazdu</w:t>
      </w:r>
      <w:r w:rsidR="00241CAB" w:rsidRPr="00502C90">
        <w:t xml:space="preserve"> i </w:t>
      </w:r>
      <w:r w:rsidR="00031EB3" w:rsidRPr="00502C90">
        <w:t>dróg dojścia dla osób uczestniczących</w:t>
      </w:r>
      <w:r w:rsidR="00241CAB" w:rsidRPr="00502C90">
        <w:t xml:space="preserve"> w </w:t>
      </w:r>
      <w:r w:rsidR="00031EB3" w:rsidRPr="00502C90">
        <w:t>tym wydarzeniu, dróg ewakuacyjnych oraz dróg dojazdowych dla pojazdów służb ratowniczych, Policji</w:t>
      </w:r>
      <w:r w:rsidR="00241CAB" w:rsidRPr="00502C90">
        <w:t xml:space="preserve"> i </w:t>
      </w:r>
      <w:r w:rsidR="00031EB3" w:rsidRPr="00502C90">
        <w:t>innych służb zaangażowanych</w:t>
      </w:r>
      <w:r w:rsidR="00241CAB" w:rsidRPr="00502C90">
        <w:t xml:space="preserve"> w </w:t>
      </w:r>
      <w:r w:rsidR="00031EB3" w:rsidRPr="00502C90">
        <w:t>zapewnienie bezpieczeństwa</w:t>
      </w:r>
      <w:r w:rsidR="00241CAB" w:rsidRPr="00502C90">
        <w:t xml:space="preserve"> i </w:t>
      </w:r>
      <w:r w:rsidR="00031EB3" w:rsidRPr="00502C90">
        <w:t xml:space="preserve">porządku publicznego podczas wydarzenia specjalnego; </w:t>
      </w:r>
    </w:p>
    <w:p w14:paraId="2FC95A3F" w14:textId="4A4F8D04" w:rsidR="00031EB3" w:rsidRPr="00502C90" w:rsidRDefault="00F73201" w:rsidP="00031EB3">
      <w:pPr>
        <w:pStyle w:val="ZPKTzmpktartykuempunktem"/>
      </w:pPr>
      <w:r w:rsidRPr="00502C90">
        <w:t>2)</w:t>
      </w:r>
      <w:r w:rsidRPr="00502C90">
        <w:tab/>
      </w:r>
      <w:r w:rsidR="00031EB3" w:rsidRPr="00502C90">
        <w:t>instrukcję postępowania</w:t>
      </w:r>
      <w:r w:rsidR="00241CAB" w:rsidRPr="00502C90">
        <w:t xml:space="preserve"> w </w:t>
      </w:r>
      <w:r w:rsidR="00031EB3" w:rsidRPr="00502C90">
        <w:t>przypadku pożaru lub innego miejscowego zagrożenia</w:t>
      </w:r>
      <w:r w:rsidR="00241CAB" w:rsidRPr="00502C90">
        <w:t xml:space="preserve"> w </w:t>
      </w:r>
      <w:r w:rsidR="00031EB3" w:rsidRPr="00502C90">
        <w:t>miejscu</w:t>
      </w:r>
      <w:r w:rsidR="00241CAB" w:rsidRPr="00502C90">
        <w:t xml:space="preserve"> i w </w:t>
      </w:r>
      <w:r w:rsidR="00031EB3" w:rsidRPr="00502C90">
        <w:t>czasie poszczególnych wydarzeń</w:t>
      </w:r>
      <w:r w:rsidR="00241CAB" w:rsidRPr="00502C90">
        <w:t xml:space="preserve"> w </w:t>
      </w:r>
      <w:r w:rsidR="00031EB3" w:rsidRPr="00502C90">
        <w:t>ramach wydarzenia specjalnego, spełniającą wymagania określone</w:t>
      </w:r>
      <w:r w:rsidR="00241CAB" w:rsidRPr="00502C90">
        <w:t xml:space="preserve"> w </w:t>
      </w:r>
      <w:r w:rsidR="00031EB3" w:rsidRPr="00502C90">
        <w:t>przepisach wydanych na podstawie</w:t>
      </w:r>
      <w:r w:rsidR="00DE58EC" w:rsidRPr="00502C90">
        <w:t xml:space="preserve"> art. 6 ust. </w:t>
      </w:r>
      <w:r w:rsidR="00241CAB" w:rsidRPr="00502C90">
        <w:t>5 </w:t>
      </w:r>
      <w:r w:rsidR="00031EB3" w:rsidRPr="00502C90">
        <w:t>ustawy</w:t>
      </w:r>
      <w:r w:rsidR="00241CAB" w:rsidRPr="00502C90">
        <w:t xml:space="preserve"> z </w:t>
      </w:r>
      <w:r w:rsidR="00031EB3" w:rsidRPr="00502C90">
        <w:t>dnia 2</w:t>
      </w:r>
      <w:r w:rsidR="00241CAB" w:rsidRPr="00502C90">
        <w:t>0 </w:t>
      </w:r>
      <w:r w:rsidR="00031EB3" w:rsidRPr="00502C90">
        <w:t>marca 200</w:t>
      </w:r>
      <w:r w:rsidR="00241CAB" w:rsidRPr="00502C90">
        <w:t>9 </w:t>
      </w:r>
      <w:r w:rsidR="00031EB3" w:rsidRPr="00502C90">
        <w:t>r.</w:t>
      </w:r>
      <w:r w:rsidR="00241CAB" w:rsidRPr="00502C90">
        <w:t xml:space="preserve"> o </w:t>
      </w:r>
      <w:r w:rsidR="00031EB3" w:rsidRPr="00502C90">
        <w:t>bezpieczeństwie imprez masowych;</w:t>
      </w:r>
    </w:p>
    <w:p w14:paraId="5A97EAF7" w14:textId="1623501B" w:rsidR="00031EB3" w:rsidRPr="00502C90" w:rsidRDefault="00031EB3" w:rsidP="00031EB3">
      <w:pPr>
        <w:pStyle w:val="ZPKTzmpktartykuempunktem"/>
      </w:pPr>
      <w:r w:rsidRPr="00502C90">
        <w:t>3</w:t>
      </w:r>
      <w:r w:rsidR="00F73201" w:rsidRPr="00502C90">
        <w:t>)</w:t>
      </w:r>
      <w:r w:rsidR="00F73201" w:rsidRPr="00502C90">
        <w:tab/>
      </w:r>
      <w:r w:rsidRPr="00502C90">
        <w:t>szczegółowy podział zadań służb</w:t>
      </w:r>
      <w:r w:rsidR="00241CAB" w:rsidRPr="00502C90">
        <w:t xml:space="preserve"> i </w:t>
      </w:r>
      <w:r w:rsidRPr="00502C90">
        <w:t>podmiotów zaangażowanych</w:t>
      </w:r>
      <w:r w:rsidR="00241CAB" w:rsidRPr="00502C90">
        <w:t xml:space="preserve"> w </w:t>
      </w:r>
      <w:r w:rsidRPr="00502C90">
        <w:t>zapewnienie bezpieczeństwa</w:t>
      </w:r>
      <w:r w:rsidR="00241CAB" w:rsidRPr="00502C90">
        <w:t xml:space="preserve"> i </w:t>
      </w:r>
      <w:r w:rsidRPr="00502C90">
        <w:t>porządku publicznego;</w:t>
      </w:r>
    </w:p>
    <w:p w14:paraId="111DFBE5" w14:textId="77777777" w:rsidR="00031EB3" w:rsidRPr="00502C90" w:rsidRDefault="00031EB3" w:rsidP="00031EB3">
      <w:pPr>
        <w:pStyle w:val="ZPKTzmpktartykuempunktem"/>
      </w:pPr>
      <w:r w:rsidRPr="00502C90">
        <w:t>4</w:t>
      </w:r>
      <w:r w:rsidR="00F73201" w:rsidRPr="00502C90">
        <w:t>)</w:t>
      </w:r>
      <w:r w:rsidR="00F73201" w:rsidRPr="00502C90">
        <w:tab/>
      </w:r>
      <w:r w:rsidRPr="00502C90">
        <w:t>określenie sposobów monitorowania zagrożeń oraz ostrzegania</w:t>
      </w:r>
      <w:r w:rsidR="00241CAB" w:rsidRPr="00502C90">
        <w:t xml:space="preserve"> i </w:t>
      </w:r>
      <w:r w:rsidRPr="00502C90">
        <w:t>alarmowania</w:t>
      </w:r>
      <w:r w:rsidR="00241CAB" w:rsidRPr="00502C90">
        <w:t xml:space="preserve"> o </w:t>
      </w:r>
      <w:r w:rsidRPr="00502C90">
        <w:t>nich;</w:t>
      </w:r>
    </w:p>
    <w:p w14:paraId="465544D3" w14:textId="686F02B6" w:rsidR="00031EB3" w:rsidRPr="00502C90" w:rsidRDefault="00031EB3" w:rsidP="00031EB3">
      <w:pPr>
        <w:pStyle w:val="ZPKTzmpktartykuempunktem"/>
      </w:pPr>
      <w:r w:rsidRPr="00502C90">
        <w:t>5</w:t>
      </w:r>
      <w:r w:rsidR="00F73201" w:rsidRPr="00502C90">
        <w:t>)</w:t>
      </w:r>
      <w:r w:rsidR="00F73201" w:rsidRPr="00502C90">
        <w:tab/>
      </w:r>
      <w:r w:rsidR="003B0014" w:rsidRPr="00502C90">
        <w:t xml:space="preserve">określenie </w:t>
      </w:r>
      <w:r w:rsidRPr="00502C90">
        <w:t>spos</w:t>
      </w:r>
      <w:r w:rsidR="003B0014" w:rsidRPr="00502C90">
        <w:t>obu</w:t>
      </w:r>
      <w:r w:rsidRPr="00502C90">
        <w:t xml:space="preserve"> zapewnienia zabezpieczenia medycznego;</w:t>
      </w:r>
    </w:p>
    <w:p w14:paraId="503E3B2D" w14:textId="53D2F6D3" w:rsidR="00031EB3" w:rsidRPr="00502C90" w:rsidRDefault="00F73201" w:rsidP="00031EB3">
      <w:pPr>
        <w:pStyle w:val="ZPKTzmpktartykuempunktem"/>
      </w:pPr>
      <w:r w:rsidRPr="00502C90">
        <w:t>6)</w:t>
      </w:r>
      <w:r w:rsidRPr="00502C90">
        <w:tab/>
      </w:r>
      <w:r w:rsidR="00031EB3" w:rsidRPr="00502C90">
        <w:t>informację</w:t>
      </w:r>
      <w:r w:rsidR="00241CAB" w:rsidRPr="00502C90">
        <w:t xml:space="preserve"> </w:t>
      </w:r>
      <w:r w:rsidR="00CD6B85">
        <w:t xml:space="preserve">o </w:t>
      </w:r>
      <w:r w:rsidR="00031EB3" w:rsidRPr="00502C90">
        <w:t>organizacji, oznakowaniu</w:t>
      </w:r>
      <w:r w:rsidR="00241CAB" w:rsidRPr="00502C90">
        <w:t xml:space="preserve"> i </w:t>
      </w:r>
      <w:r w:rsidR="00031EB3" w:rsidRPr="00502C90">
        <w:t>wyposażeniu</w:t>
      </w:r>
      <w:r w:rsidR="00667731">
        <w:t xml:space="preserve"> podmiotu odpowiedzialnego za działania na rzecz bezpieczeństwa i porządku </w:t>
      </w:r>
      <w:r w:rsidR="00CD6B85">
        <w:t xml:space="preserve">publicznego </w:t>
      </w:r>
      <w:r w:rsidR="00667731">
        <w:t>w czasie wydarzenia specjalnego oraz za informowanie uczestników</w:t>
      </w:r>
      <w:r w:rsidR="00CD6B85">
        <w:t xml:space="preserve"> tego wydarzenia </w:t>
      </w:r>
      <w:r w:rsidR="00C22A99">
        <w:t>o </w:t>
      </w:r>
      <w:r w:rsidR="00667731">
        <w:t>przyjętych rozwiązaniach organizacyjnych</w:t>
      </w:r>
      <w:r w:rsidR="00980B56">
        <w:t>,</w:t>
      </w:r>
      <w:r w:rsidR="00667731">
        <w:t xml:space="preserve"> wraz</w:t>
      </w:r>
      <w:r w:rsidR="00C22A99">
        <w:t xml:space="preserve"> z liczbą osób zaangażowanych w </w:t>
      </w:r>
      <w:r w:rsidR="00667731">
        <w:t>realizację tych zadań;</w:t>
      </w:r>
    </w:p>
    <w:p w14:paraId="7E711618" w14:textId="388C8BDB" w:rsidR="00031EB3" w:rsidRPr="00502C90" w:rsidRDefault="004A32A5" w:rsidP="00031EB3">
      <w:pPr>
        <w:pStyle w:val="ZPKTzmpktartykuempunktem"/>
      </w:pPr>
      <w:r w:rsidRPr="00502C90">
        <w:t>7</w:t>
      </w:r>
      <w:r w:rsidR="00F73201" w:rsidRPr="00502C90">
        <w:t>)</w:t>
      </w:r>
      <w:r w:rsidR="00F73201" w:rsidRPr="00502C90">
        <w:tab/>
      </w:r>
      <w:r w:rsidR="00031EB3" w:rsidRPr="00502C90">
        <w:t>wskazanie miejsc przeprowadzania kontroli dostępu pojazdów oraz kontroli bezpieczeństwa osób</w:t>
      </w:r>
      <w:r w:rsidR="00241CAB" w:rsidRPr="00502C90">
        <w:t xml:space="preserve"> i </w:t>
      </w:r>
      <w:r w:rsidR="00031EB3" w:rsidRPr="00502C90">
        <w:t>pojazdów,</w:t>
      </w:r>
      <w:r w:rsidR="00241CAB" w:rsidRPr="00502C90">
        <w:t xml:space="preserve"> w </w:t>
      </w:r>
      <w:r w:rsidR="00031EB3" w:rsidRPr="00502C90">
        <w:t>tym pojazdów zapewniających dostawy;</w:t>
      </w:r>
    </w:p>
    <w:p w14:paraId="519E1A0E" w14:textId="395A6287" w:rsidR="006E5CE1" w:rsidRPr="00502C90" w:rsidRDefault="004A32A5" w:rsidP="006E5CE1">
      <w:pPr>
        <w:pStyle w:val="ZPKTzmpktartykuempunktem"/>
      </w:pPr>
      <w:r w:rsidRPr="00502C90">
        <w:t>8</w:t>
      </w:r>
      <w:r w:rsidR="00F73201" w:rsidRPr="00502C90">
        <w:t>)</w:t>
      </w:r>
      <w:r w:rsidR="00F73201" w:rsidRPr="00502C90">
        <w:tab/>
      </w:r>
      <w:r w:rsidR="00031EB3" w:rsidRPr="00502C90">
        <w:t>informację</w:t>
      </w:r>
      <w:r w:rsidR="00241CAB" w:rsidRPr="00502C90">
        <w:t xml:space="preserve"> o </w:t>
      </w:r>
      <w:r w:rsidR="00031EB3" w:rsidRPr="00502C90">
        <w:t xml:space="preserve">sposobie zapewnienia identyfikacji </w:t>
      </w:r>
      <w:r w:rsidR="0060626A" w:rsidRPr="00502C90">
        <w:t>osób lub podmiotów zarejestrowanych jako uczestnicy wydarzenia specjalnego lub współpracujących przy jego organizacji;</w:t>
      </w:r>
    </w:p>
    <w:p w14:paraId="146DF1E2" w14:textId="456D805B" w:rsidR="00031EB3" w:rsidRPr="00502C90" w:rsidRDefault="004A32A5" w:rsidP="006E5CE1">
      <w:pPr>
        <w:pStyle w:val="ZPKTzmpktartykuempunktem"/>
      </w:pPr>
      <w:r w:rsidRPr="00502C90">
        <w:t>9</w:t>
      </w:r>
      <w:r w:rsidR="00F73201" w:rsidRPr="00502C90">
        <w:t>)</w:t>
      </w:r>
      <w:r w:rsidR="00F73201" w:rsidRPr="00502C90">
        <w:tab/>
      </w:r>
      <w:r w:rsidR="002957B8" w:rsidRPr="00502C90">
        <w:t xml:space="preserve">imię i </w:t>
      </w:r>
      <w:r w:rsidR="006E5CE1" w:rsidRPr="00502C90">
        <w:t>naz</w:t>
      </w:r>
      <w:r w:rsidR="0068260B">
        <w:t>w</w:t>
      </w:r>
      <w:r w:rsidR="006E5CE1" w:rsidRPr="00502C90">
        <w:t>isko, numer telefonu oraz adres poczty elektronicznej osoby</w:t>
      </w:r>
      <w:r w:rsidR="00031EB3" w:rsidRPr="00502C90">
        <w:t xml:space="preserve"> </w:t>
      </w:r>
      <w:r w:rsidR="006E5CE1" w:rsidRPr="00502C90">
        <w:t xml:space="preserve">wyznaczonej </w:t>
      </w:r>
      <w:r w:rsidR="00031EB3" w:rsidRPr="00502C90">
        <w:t>do kontaktów</w:t>
      </w:r>
      <w:r w:rsidR="00241CAB" w:rsidRPr="00502C90">
        <w:t xml:space="preserve"> z </w:t>
      </w:r>
      <w:r w:rsidR="00031EB3" w:rsidRPr="00502C90">
        <w:t>właściwymi służbami</w:t>
      </w:r>
      <w:r w:rsidR="00241CAB" w:rsidRPr="00502C90">
        <w:t xml:space="preserve"> i </w:t>
      </w:r>
      <w:r w:rsidR="00031EB3" w:rsidRPr="00502C90">
        <w:t>podmiotami zaangażowanymi</w:t>
      </w:r>
      <w:r w:rsidR="00241CAB" w:rsidRPr="00502C90">
        <w:t xml:space="preserve"> w </w:t>
      </w:r>
      <w:r w:rsidR="00031EB3" w:rsidRPr="00502C90">
        <w:t>zapewnienie bezpieczeństwa</w:t>
      </w:r>
      <w:r w:rsidR="00241CAB" w:rsidRPr="00502C90">
        <w:t xml:space="preserve"> i </w:t>
      </w:r>
      <w:r w:rsidR="00031EB3" w:rsidRPr="00502C90">
        <w:t>porządku publicznego</w:t>
      </w:r>
      <w:r w:rsidR="00241CAB" w:rsidRPr="00502C90">
        <w:t xml:space="preserve"> w </w:t>
      </w:r>
      <w:r w:rsidR="00031EB3" w:rsidRPr="00502C90">
        <w:t xml:space="preserve">trakcie </w:t>
      </w:r>
      <w:r w:rsidR="0060626A" w:rsidRPr="00502C90">
        <w:t xml:space="preserve">wydarzenia </w:t>
      </w:r>
      <w:r w:rsidR="0060626A" w:rsidRPr="00502C90">
        <w:lastRenderedPageBreak/>
        <w:t xml:space="preserve">specjalnego oraz upoważnionego przedstawiciela </w:t>
      </w:r>
      <w:r w:rsidR="00013779">
        <w:t>podmiotu</w:t>
      </w:r>
      <w:r w:rsidR="00C22A99">
        <w:t>, o którym mowa w art. </w:t>
      </w:r>
      <w:r w:rsidR="0001692A">
        <w:t>26i ust</w:t>
      </w:r>
      <w:r w:rsidR="00323BDE">
        <w:t>.</w:t>
      </w:r>
      <w:r w:rsidR="0001692A">
        <w:t xml:space="preserve"> 1, który</w:t>
      </w:r>
      <w:r w:rsidR="00013779">
        <w:t xml:space="preserve"> organizuj</w:t>
      </w:r>
      <w:r w:rsidR="0001692A">
        <w:t xml:space="preserve">e to </w:t>
      </w:r>
      <w:r w:rsidR="00013779" w:rsidRPr="00502C90">
        <w:t>wydarzeni</w:t>
      </w:r>
      <w:r w:rsidR="00013779">
        <w:t>e lub współuczestnicz</w:t>
      </w:r>
      <w:r w:rsidR="0001692A">
        <w:t>y</w:t>
      </w:r>
      <w:r w:rsidR="00013779">
        <w:t xml:space="preserve"> w jego organizacji</w:t>
      </w:r>
      <w:r w:rsidR="0060626A" w:rsidRPr="00502C90">
        <w:t>.</w:t>
      </w:r>
    </w:p>
    <w:p w14:paraId="58E517C2" w14:textId="06031DA8" w:rsidR="00031EB3" w:rsidRPr="00502C90" w:rsidRDefault="00031EB3" w:rsidP="0060177D">
      <w:pPr>
        <w:pStyle w:val="ZUSTzmustartykuempunktem"/>
      </w:pPr>
      <w:r w:rsidRPr="00502C90">
        <w:t>4. Do planu,</w:t>
      </w:r>
      <w:r w:rsidR="00241CAB" w:rsidRPr="00502C90">
        <w:t xml:space="preserve"> o </w:t>
      </w:r>
      <w:r w:rsidRPr="00502C90">
        <w:t>którym mowa</w:t>
      </w:r>
      <w:r w:rsidR="00DE58EC" w:rsidRPr="00502C90">
        <w:t xml:space="preserve"> w ust. </w:t>
      </w:r>
      <w:r w:rsidRPr="00502C90">
        <w:t>1, dołącza się program wydarzenia specjalnego, jeżeli taki program został opracowany.</w:t>
      </w:r>
    </w:p>
    <w:p w14:paraId="67CD5134" w14:textId="2B908B9E" w:rsidR="00031EB3" w:rsidRPr="00502C90" w:rsidRDefault="00031EB3" w:rsidP="0060177D">
      <w:pPr>
        <w:pStyle w:val="ZUSTzmustartykuempunktem"/>
      </w:pPr>
      <w:r w:rsidRPr="00502C90">
        <w:t xml:space="preserve">5. </w:t>
      </w:r>
      <w:r w:rsidR="00792826" w:rsidRPr="00792826">
        <w:t>Plan</w:t>
      </w:r>
      <w:r w:rsidR="00792826">
        <w:t>, o którym mowa w ust. 1, wojewoda</w:t>
      </w:r>
      <w:r w:rsidR="00792826" w:rsidRPr="00792826">
        <w:t xml:space="preserve"> przekaz</w:t>
      </w:r>
      <w:r w:rsidR="00792826">
        <w:t>uje</w:t>
      </w:r>
      <w:r w:rsidR="00792826" w:rsidRPr="00792826">
        <w:t xml:space="preserve"> </w:t>
      </w:r>
      <w:r w:rsidR="00792826">
        <w:t>podmiotowi</w:t>
      </w:r>
      <w:r w:rsidR="00323BDE">
        <w:t xml:space="preserve">, o którym </w:t>
      </w:r>
      <w:r w:rsidR="0001692A">
        <w:t xml:space="preserve">mowa </w:t>
      </w:r>
      <w:r w:rsidR="00792826" w:rsidRPr="00792826">
        <w:t>w art. 26i ust. </w:t>
      </w:r>
      <w:r w:rsidR="00792826">
        <w:t>1</w:t>
      </w:r>
      <w:r w:rsidR="00792826" w:rsidRPr="00792826">
        <w:t xml:space="preserve">, który organizuje wydarzenie specjalne lub </w:t>
      </w:r>
      <w:r w:rsidR="00C22A99">
        <w:t>współuczestniczy w </w:t>
      </w:r>
      <w:r w:rsidR="0001692A">
        <w:t>jego organizacji</w:t>
      </w:r>
      <w:r w:rsidR="00514B63">
        <w:t>,</w:t>
      </w:r>
      <w:r w:rsidR="00792826">
        <w:t xml:space="preserve"> i </w:t>
      </w:r>
      <w:r w:rsidRPr="00502C90">
        <w:t xml:space="preserve">do wiadomości </w:t>
      </w:r>
      <w:r w:rsidR="00395839" w:rsidRPr="00502C90">
        <w:t>ministr</w:t>
      </w:r>
      <w:r w:rsidR="00395839">
        <w:t>owi</w:t>
      </w:r>
      <w:r w:rsidR="00395839" w:rsidRPr="00502C90">
        <w:t xml:space="preserve"> właściwe</w:t>
      </w:r>
      <w:r w:rsidR="00395839">
        <w:t>mu</w:t>
      </w:r>
      <w:r w:rsidR="00395839" w:rsidRPr="00502C90">
        <w:t xml:space="preserve"> </w:t>
      </w:r>
      <w:r w:rsidRPr="00502C90">
        <w:t xml:space="preserve">do spraw wewnętrznych, </w:t>
      </w:r>
      <w:r w:rsidR="00395839" w:rsidRPr="00502C90">
        <w:t>Komendant</w:t>
      </w:r>
      <w:r w:rsidR="00395839">
        <w:t>owi</w:t>
      </w:r>
      <w:r w:rsidR="00395839" w:rsidRPr="00502C90">
        <w:t xml:space="preserve"> Główne</w:t>
      </w:r>
      <w:r w:rsidR="00395839">
        <w:t>mu</w:t>
      </w:r>
      <w:r w:rsidR="00395839" w:rsidRPr="00502C90">
        <w:t xml:space="preserve"> </w:t>
      </w:r>
      <w:r w:rsidRPr="00502C90">
        <w:t xml:space="preserve">Policji, </w:t>
      </w:r>
      <w:r w:rsidR="00395839" w:rsidRPr="00502C90">
        <w:t>Komendant</w:t>
      </w:r>
      <w:r w:rsidR="00395839">
        <w:t>owi</w:t>
      </w:r>
      <w:r w:rsidR="00395839" w:rsidRPr="00502C90">
        <w:t xml:space="preserve"> Główne</w:t>
      </w:r>
      <w:r w:rsidR="00395839">
        <w:t>mu</w:t>
      </w:r>
      <w:r w:rsidR="00395839" w:rsidRPr="00502C90">
        <w:t xml:space="preserve"> </w:t>
      </w:r>
      <w:r w:rsidRPr="00502C90">
        <w:t xml:space="preserve">Państwowej Straży Pożarnej, </w:t>
      </w:r>
      <w:r w:rsidR="00395839" w:rsidRPr="00502C90">
        <w:t>Komendant</w:t>
      </w:r>
      <w:r w:rsidR="00395839">
        <w:t>owi</w:t>
      </w:r>
      <w:r w:rsidR="00395839" w:rsidRPr="00502C90">
        <w:t xml:space="preserve"> Główne</w:t>
      </w:r>
      <w:r w:rsidR="00395839">
        <w:t>mu</w:t>
      </w:r>
      <w:r w:rsidR="00395839" w:rsidRPr="00502C90">
        <w:t xml:space="preserve"> </w:t>
      </w:r>
      <w:r w:rsidRPr="00502C90">
        <w:t xml:space="preserve">Straży Granicznej, </w:t>
      </w:r>
      <w:r w:rsidR="00395839" w:rsidRPr="00502C90">
        <w:t>Szef</w:t>
      </w:r>
      <w:r w:rsidR="00395839">
        <w:t>owi</w:t>
      </w:r>
      <w:r w:rsidR="00395839" w:rsidRPr="00502C90">
        <w:t xml:space="preserve"> </w:t>
      </w:r>
      <w:r w:rsidRPr="00502C90">
        <w:t xml:space="preserve">ABW oraz </w:t>
      </w:r>
      <w:r w:rsidR="00395839" w:rsidRPr="00502C90">
        <w:t>Komendant</w:t>
      </w:r>
      <w:r w:rsidR="00395839">
        <w:t>owi</w:t>
      </w:r>
      <w:r w:rsidR="00395839" w:rsidRPr="00502C90">
        <w:t xml:space="preserve"> </w:t>
      </w:r>
      <w:r w:rsidRPr="00502C90">
        <w:t>Służby Ochrony Państwa,</w:t>
      </w:r>
      <w:r w:rsidR="00241CAB" w:rsidRPr="00502C90">
        <w:t xml:space="preserve"> a </w:t>
      </w:r>
      <w:r w:rsidRPr="00502C90">
        <w:t>także</w:t>
      </w:r>
      <w:r w:rsidR="00394743" w:rsidRPr="0039474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394743" w:rsidRPr="00394743">
        <w:t>zarządcy dróg</w:t>
      </w:r>
      <w:r w:rsidRPr="00502C90">
        <w:t>,</w:t>
      </w:r>
      <w:r w:rsidR="00241CAB" w:rsidRPr="00502C90">
        <w:t xml:space="preserve"> w </w:t>
      </w:r>
      <w:r w:rsidRPr="00502C90">
        <w:t>zakresie objętym jego właściwością, znajdujących się na obszarze objętym tym planem,</w:t>
      </w:r>
      <w:r w:rsidR="00241CAB" w:rsidRPr="00502C90">
        <w:t xml:space="preserve"> z </w:t>
      </w:r>
      <w:r w:rsidRPr="00502C90">
        <w:t>zachowaniem przepisów ustawy</w:t>
      </w:r>
      <w:r w:rsidR="00241CAB" w:rsidRPr="00502C90">
        <w:t xml:space="preserve"> z </w:t>
      </w:r>
      <w:r w:rsidRPr="00502C90">
        <w:t xml:space="preserve">dnia </w:t>
      </w:r>
      <w:r w:rsidR="00241CAB" w:rsidRPr="00502C90">
        <w:t>5 </w:t>
      </w:r>
      <w:r w:rsidRPr="00502C90">
        <w:t>sierpnia 201</w:t>
      </w:r>
      <w:r w:rsidR="00241CAB" w:rsidRPr="00502C90">
        <w:t>0 </w:t>
      </w:r>
      <w:r w:rsidRPr="00502C90">
        <w:t>r.</w:t>
      </w:r>
      <w:r w:rsidR="00241CAB" w:rsidRPr="00502C90">
        <w:t xml:space="preserve"> o </w:t>
      </w:r>
      <w:r w:rsidRPr="00502C90">
        <w:t>ochronie informacji niejawnych</w:t>
      </w:r>
      <w:r w:rsidR="00241CAB" w:rsidRPr="00502C90">
        <w:t xml:space="preserve"> </w:t>
      </w:r>
      <w:r w:rsidR="00B37027" w:rsidRPr="00502C90">
        <w:t>(</w:t>
      </w:r>
      <w:r w:rsidR="00DE58EC" w:rsidRPr="00502C90">
        <w:t>Dz. U.</w:t>
      </w:r>
      <w:r w:rsidR="00FC1893" w:rsidRPr="00502C90">
        <w:t xml:space="preserve"> z </w:t>
      </w:r>
      <w:r w:rsidR="00B37027" w:rsidRPr="00502C90">
        <w:t>202</w:t>
      </w:r>
      <w:r w:rsidR="002D4620" w:rsidRPr="00502C90">
        <w:t>5</w:t>
      </w:r>
      <w:r w:rsidR="00FC1893" w:rsidRPr="00502C90">
        <w:t> </w:t>
      </w:r>
      <w:r w:rsidR="00B37027" w:rsidRPr="00502C90">
        <w:t>r.</w:t>
      </w:r>
      <w:r w:rsidR="00DE58EC" w:rsidRPr="00502C90">
        <w:t xml:space="preserve"> poz. </w:t>
      </w:r>
      <w:r w:rsidR="002D4620" w:rsidRPr="00502C90">
        <w:t>1209</w:t>
      </w:r>
      <w:r w:rsidR="00B37027" w:rsidRPr="00502C90">
        <w:t>)</w:t>
      </w:r>
      <w:r w:rsidR="00514B63">
        <w:t>,</w:t>
      </w:r>
      <w:r w:rsidR="00241CAB" w:rsidRPr="00502C90">
        <w:t> w </w:t>
      </w:r>
      <w:r w:rsidRPr="00502C90">
        <w:t>terminie określonym</w:t>
      </w:r>
      <w:r w:rsidR="00241CAB" w:rsidRPr="00502C90">
        <w:t xml:space="preserve"> w </w:t>
      </w:r>
      <w:r w:rsidRPr="00502C90">
        <w:t>poleceniu,</w:t>
      </w:r>
      <w:r w:rsidR="00241CAB" w:rsidRPr="00502C90">
        <w:t xml:space="preserve"> o </w:t>
      </w:r>
      <w:r w:rsidRPr="00502C90">
        <w:t>którym mowa</w:t>
      </w:r>
      <w:r w:rsidR="00DE58EC" w:rsidRPr="00502C90">
        <w:t xml:space="preserve"> w ust. </w:t>
      </w:r>
      <w:r w:rsidRPr="00502C90">
        <w:t>1.</w:t>
      </w:r>
      <w:r w:rsidR="00DB0CF4" w:rsidRPr="00502C90">
        <w:t xml:space="preserve"> </w:t>
      </w:r>
    </w:p>
    <w:p w14:paraId="4AB12F07" w14:textId="5D51BA9C" w:rsidR="00031EB3" w:rsidRPr="00031EB3" w:rsidRDefault="00031EB3" w:rsidP="00031EB3">
      <w:pPr>
        <w:pStyle w:val="ZARTzmartartykuempunktem"/>
      </w:pPr>
      <w:r w:rsidRPr="00502C90">
        <w:t>Art. 26l. 1.</w:t>
      </w:r>
      <w:r w:rsidR="00241CAB" w:rsidRPr="00502C90">
        <w:t xml:space="preserve"> W </w:t>
      </w:r>
      <w:r w:rsidR="003B0014" w:rsidRPr="00502C90">
        <w:t>celu zapobieżenia wystąpieniu</w:t>
      </w:r>
      <w:r w:rsidRPr="00502C90">
        <w:t xml:space="preserve"> zdarzenia</w:t>
      </w:r>
      <w:r w:rsidR="00241CAB" w:rsidRPr="00502C90">
        <w:t xml:space="preserve"> o </w:t>
      </w:r>
      <w:r w:rsidRPr="00502C90">
        <w:t xml:space="preserve">charakterze terrorystycznym </w:t>
      </w:r>
      <w:r w:rsidR="00DB0CF4" w:rsidRPr="00502C90">
        <w:t xml:space="preserve">lub </w:t>
      </w:r>
      <w:r w:rsidRPr="00502C90">
        <w:t>zagrożenia dla bezpieczeństwa</w:t>
      </w:r>
      <w:r w:rsidR="00241CAB" w:rsidRPr="00502C90">
        <w:t xml:space="preserve"> i </w:t>
      </w:r>
      <w:r w:rsidRPr="00502C90">
        <w:t xml:space="preserve">porządku publicznego </w:t>
      </w:r>
      <w:r w:rsidRPr="00031EB3">
        <w:t>podczas wydarzenia specjalnego Policja może przetwarzać informacje,</w:t>
      </w:r>
      <w:r w:rsidR="00241CAB" w:rsidRPr="00031EB3">
        <w:t xml:space="preserve"> w</w:t>
      </w:r>
      <w:r w:rsidR="00241CAB">
        <w:t> </w:t>
      </w:r>
      <w:r w:rsidRPr="00031EB3">
        <w:t>tym dane osobowe,</w:t>
      </w:r>
      <w:r w:rsidR="00241CAB" w:rsidRPr="00031EB3">
        <w:t xml:space="preserve"> o</w:t>
      </w:r>
      <w:r w:rsidR="00241CAB">
        <w:t> </w:t>
      </w:r>
      <w:r w:rsidRPr="00031EB3">
        <w:t>osobach lub podmiotach zarejestrowanych jako uczestnicy wydarzenia specjalnego lub współpracujących przy jego organizacji, także bez wiedzy</w:t>
      </w:r>
      <w:r w:rsidR="00241CAB" w:rsidRPr="00031EB3">
        <w:t xml:space="preserve"> i</w:t>
      </w:r>
      <w:r w:rsidR="00241CAB">
        <w:t> </w:t>
      </w:r>
      <w:r w:rsidRPr="00031EB3">
        <w:t xml:space="preserve">zgody tych osób lub podmiotów. </w:t>
      </w:r>
    </w:p>
    <w:p w14:paraId="0A65F20B" w14:textId="52AF40B8" w:rsidR="00031EB3" w:rsidRDefault="00CB1BB1" w:rsidP="0060177D">
      <w:pPr>
        <w:pStyle w:val="ZUSTzmustartykuempunktem"/>
      </w:pPr>
      <w:r>
        <w:t xml:space="preserve">2. </w:t>
      </w:r>
      <w:r w:rsidR="00031EB3">
        <w:t>Informacje,</w:t>
      </w:r>
      <w:r w:rsidR="00241CAB">
        <w:t xml:space="preserve"> w </w:t>
      </w:r>
      <w:r w:rsidR="00031EB3">
        <w:t>tym dane osobowe,</w:t>
      </w:r>
      <w:r w:rsidR="00241CAB">
        <w:t xml:space="preserve"> o </w:t>
      </w:r>
      <w:r w:rsidR="00031EB3">
        <w:t>których mowa</w:t>
      </w:r>
      <w:r w:rsidR="00DE58EC">
        <w:t xml:space="preserve"> w ust. </w:t>
      </w:r>
      <w:r w:rsidR="00031EB3">
        <w:t>1, mogą być uzyskane lub przetwarzane przez organy innych państw, agencje Unii Europejskiej lub organizacje międzynarodowe na podstawie ustawy</w:t>
      </w:r>
      <w:r w:rsidR="00241CAB">
        <w:t xml:space="preserve"> z </w:t>
      </w:r>
      <w:r w:rsidR="00031EB3">
        <w:t>dnia 1</w:t>
      </w:r>
      <w:r w:rsidR="00241CAB">
        <w:t>6 </w:t>
      </w:r>
      <w:r w:rsidR="00031EB3">
        <w:t>września 201</w:t>
      </w:r>
      <w:r w:rsidR="00241CAB">
        <w:t>1 </w:t>
      </w:r>
      <w:r w:rsidR="00031EB3">
        <w:t>r.</w:t>
      </w:r>
      <w:r w:rsidR="00241CAB">
        <w:t xml:space="preserve"> o </w:t>
      </w:r>
      <w:r w:rsidR="00031EB3">
        <w:t>wymianie informacji</w:t>
      </w:r>
      <w:r w:rsidR="00241CAB">
        <w:t xml:space="preserve"> z </w:t>
      </w:r>
      <w:r w:rsidR="00031EB3">
        <w:t>organami ścigania państw członkowskich Unii Europejskiej, państw trzecich, agencjami Unii Europejskiej oraz organizacjami międzynarodowymi (</w:t>
      </w:r>
      <w:r w:rsidR="00DE58EC">
        <w:t>Dz. U.</w:t>
      </w:r>
      <w:r w:rsidR="00241CAB">
        <w:t xml:space="preserve"> z </w:t>
      </w:r>
      <w:r w:rsidR="00963EB9">
        <w:t>2026 </w:t>
      </w:r>
      <w:r w:rsidR="00031EB3">
        <w:t>r.</w:t>
      </w:r>
      <w:r w:rsidR="00DE58EC">
        <w:t xml:space="preserve"> poz. </w:t>
      </w:r>
      <w:r w:rsidR="00963EB9">
        <w:t>230</w:t>
      </w:r>
      <w:r w:rsidR="000B7A5C">
        <w:t xml:space="preserve"> i 760</w:t>
      </w:r>
      <w:r w:rsidR="00031EB3">
        <w:t>) oraz umów międzynarodowych.</w:t>
      </w:r>
    </w:p>
    <w:p w14:paraId="040342F4" w14:textId="269D932F" w:rsidR="00031EB3" w:rsidRDefault="00031EB3" w:rsidP="0060177D">
      <w:pPr>
        <w:pStyle w:val="ZUSTzmustartykuempunktem"/>
      </w:pPr>
      <w:r>
        <w:t>3. Przetwarzanie przez Policję informacji,</w:t>
      </w:r>
      <w:r w:rsidR="00241CAB">
        <w:t xml:space="preserve"> w </w:t>
      </w:r>
      <w:r>
        <w:t>tym danych osobowych,</w:t>
      </w:r>
      <w:r w:rsidR="00241CAB">
        <w:t xml:space="preserve"> o </w:t>
      </w:r>
      <w:r>
        <w:t>których mowa</w:t>
      </w:r>
      <w:r w:rsidR="00DE58EC">
        <w:t xml:space="preserve"> w ust. </w:t>
      </w:r>
      <w:r>
        <w:t>1, odbywa się na zasadach określonych</w:t>
      </w:r>
      <w:r w:rsidR="00241CAB">
        <w:t xml:space="preserve"> w </w:t>
      </w:r>
      <w:r>
        <w:t>przepisach ustawy</w:t>
      </w:r>
      <w:r w:rsidR="00241CAB">
        <w:t xml:space="preserve"> z </w:t>
      </w:r>
      <w:r>
        <w:t xml:space="preserve">dnia </w:t>
      </w:r>
      <w:r w:rsidR="00241CAB">
        <w:t>6 </w:t>
      </w:r>
      <w:r>
        <w:t>kwietnia 199</w:t>
      </w:r>
      <w:r w:rsidR="00241CAB">
        <w:t>0 </w:t>
      </w:r>
      <w:r>
        <w:t>r.</w:t>
      </w:r>
      <w:r w:rsidR="00241CAB">
        <w:t xml:space="preserve"> o </w:t>
      </w:r>
      <w:r>
        <w:t>Policji, ustawy</w:t>
      </w:r>
      <w:r w:rsidR="00241CAB">
        <w:t xml:space="preserve"> z </w:t>
      </w:r>
      <w:r>
        <w:t>dnia 1</w:t>
      </w:r>
      <w:r w:rsidR="00241CAB">
        <w:t>4 </w:t>
      </w:r>
      <w:r>
        <w:t>grudnia 201</w:t>
      </w:r>
      <w:r w:rsidR="00241CAB">
        <w:t>8 </w:t>
      </w:r>
      <w:r>
        <w:t>r.</w:t>
      </w:r>
      <w:r w:rsidR="00241CAB">
        <w:t xml:space="preserve"> o </w:t>
      </w:r>
      <w:r>
        <w:t>ochronie danych osobowych przetwarzanych</w:t>
      </w:r>
      <w:r w:rsidR="00241CAB">
        <w:t xml:space="preserve"> w </w:t>
      </w:r>
      <w:r>
        <w:t>związku</w:t>
      </w:r>
      <w:r w:rsidR="00241CAB">
        <w:t xml:space="preserve"> z </w:t>
      </w:r>
      <w:r>
        <w:t>zapobieganiem</w:t>
      </w:r>
      <w:r w:rsidR="00241CAB">
        <w:t xml:space="preserve"> i </w:t>
      </w:r>
      <w:r>
        <w:t>zwalczaniem przestępczości (</w:t>
      </w:r>
      <w:r w:rsidR="00DE58EC">
        <w:t>Dz. U.</w:t>
      </w:r>
      <w:r w:rsidR="00241CAB">
        <w:t xml:space="preserve"> z </w:t>
      </w:r>
      <w:r>
        <w:t>202</w:t>
      </w:r>
      <w:r w:rsidR="00241CAB">
        <w:t>3 </w:t>
      </w:r>
      <w:r>
        <w:t>r.</w:t>
      </w:r>
      <w:r w:rsidR="00DE58EC">
        <w:t xml:space="preserve"> poz. </w:t>
      </w:r>
      <w:r>
        <w:t>1206) oraz ustawy</w:t>
      </w:r>
      <w:r w:rsidR="00241CAB">
        <w:t xml:space="preserve"> z </w:t>
      </w:r>
      <w:r>
        <w:t xml:space="preserve">dnia </w:t>
      </w:r>
      <w:r w:rsidR="00241CAB">
        <w:t>5 </w:t>
      </w:r>
      <w:r>
        <w:t>sierpnia 201</w:t>
      </w:r>
      <w:r w:rsidR="00241CAB">
        <w:t>0 </w:t>
      </w:r>
      <w:r>
        <w:t>r.</w:t>
      </w:r>
      <w:r w:rsidR="00241CAB">
        <w:t xml:space="preserve"> o </w:t>
      </w:r>
      <w:r>
        <w:t>ochronie informacji niejawnych,</w:t>
      </w:r>
      <w:r w:rsidR="00241CAB">
        <w:t xml:space="preserve"> a </w:t>
      </w:r>
      <w:r>
        <w:t>także</w:t>
      </w:r>
      <w:r w:rsidR="00241CAB">
        <w:t xml:space="preserve"> w </w:t>
      </w:r>
      <w:r>
        <w:t>umowach międzynarodowych, których Rzeczpospolita Polska jest stroną.</w:t>
      </w:r>
    </w:p>
    <w:p w14:paraId="0C2C2B8A" w14:textId="2A952125" w:rsidR="00031EB3" w:rsidRPr="00031EB3" w:rsidRDefault="00031EB3" w:rsidP="0060177D">
      <w:pPr>
        <w:pStyle w:val="ZUSTzmustartykuempunktem"/>
      </w:pPr>
      <w:r>
        <w:lastRenderedPageBreak/>
        <w:t>4.</w:t>
      </w:r>
      <w:r w:rsidR="00241CAB">
        <w:t xml:space="preserve"> W </w:t>
      </w:r>
      <w:r>
        <w:t>przypadku uzyskania informacji,</w:t>
      </w:r>
      <w:r w:rsidR="00241CAB">
        <w:t xml:space="preserve"> w </w:t>
      </w:r>
      <w:r>
        <w:t>tym danych osobowych,</w:t>
      </w:r>
      <w:r w:rsidR="00241CAB">
        <w:t xml:space="preserve"> o </w:t>
      </w:r>
      <w:r>
        <w:t>których mowa</w:t>
      </w:r>
      <w:r w:rsidR="00DE58EC">
        <w:t xml:space="preserve"> w ust. </w:t>
      </w:r>
      <w:r>
        <w:t>1, od innego organu władzy publicznej, innej służby lub innej instytucji państwowej</w:t>
      </w:r>
      <w:r w:rsidR="005B3C8B">
        <w:t>,</w:t>
      </w:r>
      <w:r>
        <w:t xml:space="preserve"> Policja,</w:t>
      </w:r>
      <w:r w:rsidR="00241CAB">
        <w:t xml:space="preserve"> </w:t>
      </w:r>
      <w:r w:rsidR="00241CAB" w:rsidRPr="00031EB3">
        <w:t>w</w:t>
      </w:r>
      <w:r w:rsidR="00241CAB">
        <w:t> </w:t>
      </w:r>
      <w:r w:rsidR="003B0014">
        <w:t>celu zapobieżenia wystąpieniu</w:t>
      </w:r>
      <w:r w:rsidRPr="00031EB3">
        <w:t xml:space="preserve"> zdarzenia</w:t>
      </w:r>
      <w:r w:rsidR="00241CAB" w:rsidRPr="00031EB3">
        <w:t xml:space="preserve"> o</w:t>
      </w:r>
      <w:r w:rsidR="00241CAB">
        <w:t> </w:t>
      </w:r>
      <w:r w:rsidRPr="00031EB3">
        <w:t xml:space="preserve">charakterze terrorystycznym </w:t>
      </w:r>
      <w:r w:rsidR="006B7F4F">
        <w:t>lub</w:t>
      </w:r>
      <w:r w:rsidRPr="00031EB3">
        <w:t xml:space="preserve"> zagrożenia dla bezpieczeństwa</w:t>
      </w:r>
      <w:r w:rsidR="00241CAB" w:rsidRPr="00031EB3">
        <w:t xml:space="preserve"> i</w:t>
      </w:r>
      <w:r w:rsidR="00241CAB">
        <w:t> </w:t>
      </w:r>
      <w:r w:rsidRPr="00031EB3">
        <w:t xml:space="preserve">porządku publicznego podczas wydarzenia specjalnego, może udostępniać </w:t>
      </w:r>
      <w:r w:rsidR="00514B63">
        <w:t>te informacje</w:t>
      </w:r>
      <w:r w:rsidR="00514B63" w:rsidRPr="00031EB3">
        <w:t xml:space="preserve"> </w:t>
      </w:r>
      <w:r w:rsidRPr="00031EB3">
        <w:t>innym organom władzy publicznej, innym służbom</w:t>
      </w:r>
      <w:r w:rsidR="00241CAB" w:rsidRPr="00031EB3">
        <w:t xml:space="preserve"> i</w:t>
      </w:r>
      <w:r w:rsidR="00241CAB">
        <w:t> </w:t>
      </w:r>
      <w:r w:rsidRPr="00031EB3">
        <w:t xml:space="preserve">innym instytucjom państwowym po uzyskaniu zgody tego organu, tej służby lub tej instytucji, od których uzyskała informacje. Organ władzy publicznej, służba lub instytucja państwowa udzielają zgody, </w:t>
      </w:r>
      <w:r w:rsidR="00514B63">
        <w:t>jeżeli</w:t>
      </w:r>
      <w:r w:rsidR="00514B63" w:rsidRPr="00031EB3">
        <w:t xml:space="preserve"> </w:t>
      </w:r>
      <w:r w:rsidRPr="00031EB3">
        <w:t>udostępnienie informacji nie utrudni lub nie uniemożliwi realizacji przez nie zadań.</w:t>
      </w:r>
    </w:p>
    <w:p w14:paraId="158EF6A5" w14:textId="765441BA" w:rsidR="00031EB3" w:rsidRDefault="00031EB3" w:rsidP="0060177D">
      <w:pPr>
        <w:pStyle w:val="ZUSTzmustartykuempunktem"/>
      </w:pPr>
      <w:r>
        <w:t>5. Policja odmawia udostępnienia informacji,</w:t>
      </w:r>
      <w:r w:rsidR="00241CAB">
        <w:t xml:space="preserve"> w </w:t>
      </w:r>
      <w:r>
        <w:t>tym danych osobowych,</w:t>
      </w:r>
      <w:r w:rsidR="00241CAB">
        <w:t xml:space="preserve"> o </w:t>
      </w:r>
      <w:r>
        <w:t>których mowa</w:t>
      </w:r>
      <w:r w:rsidR="00DE58EC">
        <w:t xml:space="preserve"> w ust. </w:t>
      </w:r>
      <w:r>
        <w:t>1, gdy:</w:t>
      </w:r>
    </w:p>
    <w:p w14:paraId="2898E38C" w14:textId="77777777" w:rsidR="00031EB3" w:rsidRDefault="00031EB3" w:rsidP="00031EB3">
      <w:pPr>
        <w:pStyle w:val="ZPKTzmpktartykuempunktem"/>
      </w:pPr>
      <w:r>
        <w:t>1)</w:t>
      </w:r>
      <w:r w:rsidR="00F73201">
        <w:tab/>
      </w:r>
      <w:r>
        <w:t>ich udostępnienie mogłoby utrudnić lub uniemożliwić realizację zadań Policji lub</w:t>
      </w:r>
    </w:p>
    <w:p w14:paraId="0C5E2FE7" w14:textId="77314653" w:rsidR="00031EB3" w:rsidRDefault="00F73201" w:rsidP="00031EB3">
      <w:pPr>
        <w:pStyle w:val="ZPKTzmpktartykuempunktem"/>
      </w:pPr>
      <w:r>
        <w:t>2)</w:t>
      </w:r>
      <w:r>
        <w:tab/>
      </w:r>
      <w:r w:rsidR="00031EB3">
        <w:t>nie uzyskała zgody,</w:t>
      </w:r>
      <w:r w:rsidR="00241CAB">
        <w:t xml:space="preserve"> o </w:t>
      </w:r>
      <w:r w:rsidR="00031EB3">
        <w:t>której mowa</w:t>
      </w:r>
      <w:r w:rsidR="00DE58EC">
        <w:t xml:space="preserve"> w ust. </w:t>
      </w:r>
      <w:r w:rsidR="00031EB3">
        <w:t>4.</w:t>
      </w:r>
    </w:p>
    <w:p w14:paraId="146073AF" w14:textId="24F188C7" w:rsidR="00031EB3" w:rsidRPr="00031EB3" w:rsidRDefault="00031EB3" w:rsidP="0060177D">
      <w:pPr>
        <w:pStyle w:val="ZUSTzmustartykuempunktem"/>
      </w:pPr>
      <w:r>
        <w:t>6. Informacje,</w:t>
      </w:r>
      <w:r w:rsidR="00241CAB">
        <w:t xml:space="preserve"> w </w:t>
      </w:r>
      <w:r>
        <w:t>tym dane osobowe,</w:t>
      </w:r>
      <w:r w:rsidR="00241CAB">
        <w:t xml:space="preserve"> o </w:t>
      </w:r>
      <w:r>
        <w:t>których mowa</w:t>
      </w:r>
      <w:r w:rsidR="00DE58EC">
        <w:t xml:space="preserve"> w ust. </w:t>
      </w:r>
      <w:r>
        <w:t>1, przetwarza się przez okres niezbędny do realizacji zadań Policji wynikających</w:t>
      </w:r>
      <w:r w:rsidR="00241CAB">
        <w:t xml:space="preserve"> z </w:t>
      </w:r>
      <w:r>
        <w:t>ustawy, jednak niedłużej niż 9</w:t>
      </w:r>
      <w:r w:rsidR="00241CAB">
        <w:t>0 </w:t>
      </w:r>
      <w:r>
        <w:t xml:space="preserve">dni od dnia zakończenia </w:t>
      </w:r>
      <w:r w:rsidRPr="00031EB3">
        <w:t>wydarzenia specjalnego. Po upływie terminu przetwarzania informacje,</w:t>
      </w:r>
      <w:r w:rsidR="00241CAB" w:rsidRPr="00031EB3">
        <w:t xml:space="preserve"> w</w:t>
      </w:r>
      <w:r w:rsidR="00241CAB">
        <w:t> </w:t>
      </w:r>
      <w:r w:rsidRPr="00031EB3">
        <w:t>tym dane osobowe, usuwa się ze zbiorów danych, których administratorem jest Komendant Główny Policji,</w:t>
      </w:r>
      <w:r w:rsidR="00241CAB" w:rsidRPr="00031EB3">
        <w:t xml:space="preserve"> z</w:t>
      </w:r>
      <w:r w:rsidR="00241CAB">
        <w:t> </w:t>
      </w:r>
      <w:r w:rsidRPr="00031EB3">
        <w:t>wyjątkiem informacji,</w:t>
      </w:r>
      <w:r w:rsidR="00241CAB" w:rsidRPr="00031EB3">
        <w:t xml:space="preserve"> w</w:t>
      </w:r>
      <w:r w:rsidR="00241CAB">
        <w:t> </w:t>
      </w:r>
      <w:r w:rsidRPr="00031EB3">
        <w:t>tym danych osobowych, przetwarzanych na potrzeby toczących się postępowań.</w:t>
      </w:r>
    </w:p>
    <w:p w14:paraId="5342ADFB" w14:textId="41B59E76" w:rsidR="00031EB3" w:rsidRPr="00031EB3" w:rsidRDefault="00031EB3" w:rsidP="00031EB3">
      <w:pPr>
        <w:pStyle w:val="ZARTzmartartykuempunktem"/>
      </w:pPr>
      <w:r w:rsidRPr="00031EB3">
        <w:t>Art. 26m. 1.</w:t>
      </w:r>
      <w:r w:rsidR="00241CAB" w:rsidRPr="00031EB3">
        <w:t xml:space="preserve"> W</w:t>
      </w:r>
      <w:r w:rsidR="00241CAB">
        <w:t> </w:t>
      </w:r>
      <w:r w:rsidRPr="00031EB3">
        <w:t>celu realizacji zadań,</w:t>
      </w:r>
      <w:r w:rsidR="00241CAB" w:rsidRPr="00031EB3">
        <w:t xml:space="preserve"> o</w:t>
      </w:r>
      <w:r w:rsidR="00241CAB">
        <w:t> </w:t>
      </w:r>
      <w:r w:rsidRPr="00031EB3">
        <w:t>których mowa</w:t>
      </w:r>
      <w:r w:rsidR="00DE58EC" w:rsidRPr="00031EB3">
        <w:t xml:space="preserve"> w</w:t>
      </w:r>
      <w:r w:rsidR="00DE58EC">
        <w:t> art. </w:t>
      </w:r>
      <w:r w:rsidRPr="00031EB3">
        <w:t>26l</w:t>
      </w:r>
      <w:r w:rsidR="00DE58EC">
        <w:t xml:space="preserve"> ust. </w:t>
      </w:r>
      <w:r w:rsidRPr="00031EB3">
        <w:t xml:space="preserve">1, Policja, na wniosek </w:t>
      </w:r>
      <w:r w:rsidR="00944F15" w:rsidRPr="00944F15">
        <w:t>podmiot</w:t>
      </w:r>
      <w:r w:rsidR="00944F15">
        <w:t xml:space="preserve">u, </w:t>
      </w:r>
      <w:r w:rsidR="00013779">
        <w:t xml:space="preserve">o którym mowa w art. 26i ust. 1, </w:t>
      </w:r>
      <w:r w:rsidR="00944F15" w:rsidRPr="00944F15">
        <w:t xml:space="preserve">który organizuje wydarzenie specjalne lub </w:t>
      </w:r>
      <w:r w:rsidR="0080077F">
        <w:t>współuczestniczy w jego organizacji</w:t>
      </w:r>
      <w:r w:rsidRPr="00031EB3">
        <w:t xml:space="preserve">, może dokonać sprawdzenia osób lub podmiotów zarejestrowanych jako uczestnicy wydarzenia specjalnego lub współpracujących przy </w:t>
      </w:r>
      <w:r w:rsidR="006B7F4F">
        <w:t xml:space="preserve">jego </w:t>
      </w:r>
      <w:r w:rsidRPr="00031EB3">
        <w:t xml:space="preserve">organizacji </w:t>
      </w:r>
      <w:r w:rsidR="00241CAB" w:rsidRPr="00031EB3">
        <w:t>w</w:t>
      </w:r>
      <w:r w:rsidR="00241CAB">
        <w:t> </w:t>
      </w:r>
      <w:r w:rsidRPr="00031EB3">
        <w:t>zakresie możliwości stwarzania przez nie zagrożenia dla bezpieczeństwa</w:t>
      </w:r>
      <w:r w:rsidR="00241CAB" w:rsidRPr="00031EB3">
        <w:t xml:space="preserve"> i</w:t>
      </w:r>
      <w:r w:rsidR="00241CAB">
        <w:t> </w:t>
      </w:r>
      <w:r w:rsidRPr="00031EB3">
        <w:t>porządku publicznego</w:t>
      </w:r>
      <w:r w:rsidR="00394743">
        <w:t xml:space="preserve"> podczas wydarzenia specjalnego. S</w:t>
      </w:r>
      <w:r w:rsidRPr="00031EB3">
        <w:t>prawdzenia tych osób lub podmiotów</w:t>
      </w:r>
      <w:r w:rsidR="00241CAB" w:rsidRPr="00031EB3">
        <w:t xml:space="preserve"> w</w:t>
      </w:r>
      <w:r w:rsidR="00241CAB">
        <w:t> </w:t>
      </w:r>
      <w:r w:rsidRPr="00031EB3">
        <w:t>zakresie stwarzania przez nie zagrożenia</w:t>
      </w:r>
      <w:r w:rsidR="00241CAB" w:rsidRPr="00031EB3">
        <w:t xml:space="preserve"> o</w:t>
      </w:r>
      <w:r w:rsidR="00241CAB">
        <w:t> </w:t>
      </w:r>
      <w:r w:rsidRPr="00031EB3">
        <w:t>charakterze terrorystycznym dokonuje ABW na wniosek Policji.</w:t>
      </w:r>
    </w:p>
    <w:p w14:paraId="56744969" w14:textId="748962FF" w:rsidR="0060626A" w:rsidRDefault="00232477" w:rsidP="0060177D">
      <w:pPr>
        <w:pStyle w:val="ZUSTzmustartykuempunktem"/>
      </w:pPr>
      <w:r>
        <w:t xml:space="preserve">2. </w:t>
      </w:r>
      <w:r w:rsidR="0060626A">
        <w:t>Wniosek, o którym mowa</w:t>
      </w:r>
      <w:r w:rsidR="00DE58EC">
        <w:t xml:space="preserve"> w ust. </w:t>
      </w:r>
      <w:r w:rsidR="0060626A">
        <w:t>1, zawiera:</w:t>
      </w:r>
    </w:p>
    <w:p w14:paraId="4631368F" w14:textId="6F2C24A5" w:rsidR="0060626A" w:rsidRDefault="0060626A" w:rsidP="0060626A">
      <w:pPr>
        <w:pStyle w:val="ZPKTzmpktartykuempunktem"/>
      </w:pPr>
      <w:r>
        <w:t>1)</w:t>
      </w:r>
      <w:r>
        <w:tab/>
        <w:t xml:space="preserve">imię i nazwisko osoby, której ma dotyczyć sprawdzenie przez Policję, numer PESEL tej osoby, a w przypadku osoby nieposiadającej numeru PESEL </w:t>
      </w:r>
      <w:r w:rsidRPr="00A36313">
        <w:t xml:space="preserve">– </w:t>
      </w:r>
      <w:r>
        <w:t xml:space="preserve">datę urodzenia, imię ojca, rodzaj, serię i numer dokumentu tożsamości oraz obywatelstwo tej osoby </w:t>
      </w:r>
      <w:r w:rsidRPr="00A36313">
        <w:t xml:space="preserve">– </w:t>
      </w:r>
      <w:r>
        <w:t>w przypadku sprawdzenia osób;</w:t>
      </w:r>
    </w:p>
    <w:p w14:paraId="6906D7A0" w14:textId="55A7B44A" w:rsidR="0060626A" w:rsidRDefault="0060626A" w:rsidP="0060626A">
      <w:pPr>
        <w:pStyle w:val="ZPKTzmpktartykuempunktem"/>
      </w:pPr>
      <w:r>
        <w:lastRenderedPageBreak/>
        <w:t>2)</w:t>
      </w:r>
      <w:r>
        <w:tab/>
        <w:t xml:space="preserve">dane identyfikujące podmiot zarejestrowany jako uczestnik wydarzenia specjalnego lub współpracujący przy jego organizacji, w szczególności nazwę oraz numer identyfikacyjny, pod którym prowadzi działalność, w tym numer Krajowego Rejestru Sądowego, numer REGON lub numer w Centralnej Ewidencji </w:t>
      </w:r>
      <w:r w:rsidR="00B86521">
        <w:t xml:space="preserve">i </w:t>
      </w:r>
      <w:r>
        <w:t xml:space="preserve">Informacji </w:t>
      </w:r>
      <w:r w:rsidR="00B86521">
        <w:t>o </w:t>
      </w:r>
      <w:r>
        <w:t xml:space="preserve">Działalności Gospodarczej </w:t>
      </w:r>
      <w:r w:rsidRPr="006B64A2">
        <w:t xml:space="preserve">– </w:t>
      </w:r>
      <w:r>
        <w:t>w przypadku sprawdzenia osób prawnych lub innych podmiotów;</w:t>
      </w:r>
    </w:p>
    <w:p w14:paraId="34FC5239" w14:textId="23468EFE" w:rsidR="0060626A" w:rsidRDefault="0060626A" w:rsidP="00395839">
      <w:pPr>
        <w:pStyle w:val="ZPKTzmpktartykuempunktem"/>
      </w:pPr>
      <w:r>
        <w:t>3)</w:t>
      </w:r>
      <w:r>
        <w:tab/>
        <w:t>uzasadnienie.</w:t>
      </w:r>
    </w:p>
    <w:p w14:paraId="1776636D" w14:textId="4C48C389" w:rsidR="00031EB3" w:rsidRPr="00031EB3" w:rsidRDefault="00031EB3" w:rsidP="0060177D">
      <w:pPr>
        <w:pStyle w:val="ZUSTzmustartykuempunktem"/>
      </w:pPr>
      <w:r>
        <w:t xml:space="preserve">3. Policja przedstawia </w:t>
      </w:r>
      <w:r w:rsidR="00013779" w:rsidRPr="005846F1">
        <w:t>podmiot</w:t>
      </w:r>
      <w:r w:rsidR="00013779">
        <w:t>owi,</w:t>
      </w:r>
      <w:r w:rsidR="00013779" w:rsidRPr="005846F1">
        <w:t xml:space="preserve"> o którym mowa w art. 26i ust. 1, który organizuje wydarzenie specjalne lub </w:t>
      </w:r>
      <w:r w:rsidR="006B7F4F">
        <w:t>współ</w:t>
      </w:r>
      <w:r w:rsidR="0080077F">
        <w:t>uczestniczy w jego</w:t>
      </w:r>
      <w:r w:rsidR="00013779" w:rsidRPr="005846F1">
        <w:t xml:space="preserve"> organizacji</w:t>
      </w:r>
      <w:r w:rsidR="00013779">
        <w:t>,</w:t>
      </w:r>
      <w:r w:rsidR="00013779" w:rsidRPr="005846F1" w:rsidDel="00013779">
        <w:t xml:space="preserve"> </w:t>
      </w:r>
      <w:r w:rsidRPr="00031EB3">
        <w:t>opinię</w:t>
      </w:r>
      <w:r w:rsidR="00241CAB" w:rsidRPr="00031EB3">
        <w:t xml:space="preserve"> o</w:t>
      </w:r>
      <w:r w:rsidR="00241CAB">
        <w:t> </w:t>
      </w:r>
      <w:r w:rsidRPr="00031EB3">
        <w:t>osobach lub podmiotach,</w:t>
      </w:r>
      <w:r w:rsidR="00241CAB" w:rsidRPr="00031EB3">
        <w:t xml:space="preserve"> o</w:t>
      </w:r>
      <w:r w:rsidR="00241CAB">
        <w:t> </w:t>
      </w:r>
      <w:r w:rsidRPr="00031EB3">
        <w:t>których mowa</w:t>
      </w:r>
      <w:r w:rsidR="00DE58EC" w:rsidRPr="00031EB3">
        <w:t xml:space="preserve"> w</w:t>
      </w:r>
      <w:r w:rsidR="00DE58EC">
        <w:t> ust. </w:t>
      </w:r>
      <w:r w:rsidRPr="00031EB3">
        <w:t>1, przygotowaną na podstawie informacji zgromadzonych</w:t>
      </w:r>
      <w:r w:rsidR="00241CAB" w:rsidRPr="00031EB3">
        <w:t xml:space="preserve"> w</w:t>
      </w:r>
      <w:r w:rsidR="00241CAB">
        <w:t> </w:t>
      </w:r>
      <w:r w:rsidRPr="00031EB3">
        <w:t>zbiorach danych prowadzonych przez Policję oraz</w:t>
      </w:r>
      <w:r w:rsidR="00241CAB" w:rsidRPr="00031EB3">
        <w:t xml:space="preserve"> z</w:t>
      </w:r>
      <w:r w:rsidR="00241CAB">
        <w:t> </w:t>
      </w:r>
      <w:r w:rsidRPr="00031EB3">
        <w:t>uwzględnieniem opinii ABW sporządzonej</w:t>
      </w:r>
      <w:r w:rsidR="00241CAB" w:rsidRPr="00031EB3">
        <w:t xml:space="preserve"> w</w:t>
      </w:r>
      <w:r w:rsidR="00241CAB">
        <w:t> </w:t>
      </w:r>
      <w:r w:rsidRPr="00031EB3">
        <w:t>związku ze sprawdzeniem tej osoby lub tego podmiotu</w:t>
      </w:r>
      <w:r w:rsidR="00241CAB" w:rsidRPr="00031EB3">
        <w:t xml:space="preserve"> w</w:t>
      </w:r>
      <w:r w:rsidR="00241CAB">
        <w:t> </w:t>
      </w:r>
      <w:r w:rsidRPr="00031EB3">
        <w:t>zakresie stwarzania przez nie zagrożenia</w:t>
      </w:r>
      <w:r w:rsidR="00241CAB" w:rsidRPr="00031EB3">
        <w:t xml:space="preserve"> o</w:t>
      </w:r>
      <w:r w:rsidR="00241CAB">
        <w:t> </w:t>
      </w:r>
      <w:r w:rsidRPr="00031EB3">
        <w:t>charakterze terrorystycznym.</w:t>
      </w:r>
    </w:p>
    <w:p w14:paraId="1011B9FB" w14:textId="5AEE5ADF" w:rsidR="00D45E6D" w:rsidRDefault="00031EB3" w:rsidP="0060177D">
      <w:pPr>
        <w:pStyle w:val="ZUSTzmustartykuempunktem"/>
      </w:pPr>
      <w:r>
        <w:t xml:space="preserve">4. </w:t>
      </w:r>
      <w:r w:rsidR="003E2F98">
        <w:t>Opinię</w:t>
      </w:r>
      <w:r>
        <w:t>,</w:t>
      </w:r>
      <w:r w:rsidR="00241CAB">
        <w:t xml:space="preserve"> o </w:t>
      </w:r>
      <w:r>
        <w:t>której mowa</w:t>
      </w:r>
      <w:r w:rsidR="00DE58EC">
        <w:t xml:space="preserve"> w ust. </w:t>
      </w:r>
      <w:r>
        <w:t xml:space="preserve">3, </w:t>
      </w:r>
      <w:r w:rsidR="00C22A99">
        <w:t>o braku rekomendacji</w:t>
      </w:r>
      <w:r>
        <w:t xml:space="preserve"> Policji do współpracy</w:t>
      </w:r>
      <w:r w:rsidR="00241CAB">
        <w:t xml:space="preserve"> z </w:t>
      </w:r>
      <w:r>
        <w:t>osobą lub podmiotem przy organizacji wydarzenia</w:t>
      </w:r>
      <w:r w:rsidRPr="00031EB3">
        <w:t xml:space="preserve"> specjalnego, </w:t>
      </w:r>
      <w:r w:rsidR="00C22A99">
        <w:t>Policja przekazuje</w:t>
      </w:r>
      <w:r w:rsidRPr="00031EB3">
        <w:t xml:space="preserve"> do wiadomości </w:t>
      </w:r>
      <w:r w:rsidR="00013779">
        <w:t xml:space="preserve">Szefa </w:t>
      </w:r>
      <w:r w:rsidRPr="00031EB3">
        <w:t xml:space="preserve">ABW oraz </w:t>
      </w:r>
      <w:r w:rsidR="00013779">
        <w:t xml:space="preserve">Komendanta </w:t>
      </w:r>
      <w:r w:rsidRPr="00031EB3">
        <w:t>Służb</w:t>
      </w:r>
      <w:r w:rsidR="00BD6BFC">
        <w:t>y</w:t>
      </w:r>
      <w:r w:rsidRPr="00031EB3">
        <w:t xml:space="preserve"> Ochrony Państwa.</w:t>
      </w:r>
      <w:r w:rsidR="00346327">
        <w:t>”</w:t>
      </w:r>
      <w:r w:rsidR="00955BDF">
        <w:t>.</w:t>
      </w:r>
    </w:p>
    <w:p w14:paraId="7DE98CA0" w14:textId="10747381" w:rsidR="00A10C05" w:rsidRDefault="001A4AEC" w:rsidP="00DD12FE">
      <w:pPr>
        <w:pStyle w:val="ARTartustawynprozporzdzenia"/>
        <w:rPr>
          <w:rStyle w:val="Ppogrubienie"/>
          <w:b w:val="0"/>
        </w:rPr>
      </w:pPr>
      <w:r w:rsidRPr="001A4AEC">
        <w:rPr>
          <w:rStyle w:val="Ppogrubienie"/>
        </w:rPr>
        <w:t>Art.</w:t>
      </w:r>
      <w:r w:rsidR="00EF65E4">
        <w:rPr>
          <w:rStyle w:val="Ppogrubienie"/>
        </w:rPr>
        <w:t> </w:t>
      </w:r>
      <w:r w:rsidR="00580E63">
        <w:rPr>
          <w:rStyle w:val="Ppogrubienie"/>
        </w:rPr>
        <w:t>2</w:t>
      </w:r>
      <w:r w:rsidRPr="001A4AEC">
        <w:rPr>
          <w:rStyle w:val="Ppogrubienie"/>
        </w:rPr>
        <w:t>.</w:t>
      </w:r>
      <w:r w:rsidR="00EF65E4">
        <w:t> </w:t>
      </w:r>
      <w:r>
        <w:t>Ustawa wchodzi</w:t>
      </w:r>
      <w:r w:rsidR="00241CAB">
        <w:t xml:space="preserve"> w </w:t>
      </w:r>
      <w:r>
        <w:t>życie po upływie 1</w:t>
      </w:r>
      <w:r w:rsidR="00241CAB">
        <w:t>4 </w:t>
      </w:r>
      <w:r>
        <w:t>dni od dnia ogłoszenia.</w:t>
      </w:r>
    </w:p>
    <w:sectPr w:rsidR="00A10C05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EDE65" w14:textId="77777777" w:rsidR="0038434C" w:rsidRDefault="0038434C">
      <w:r>
        <w:separator/>
      </w:r>
    </w:p>
  </w:endnote>
  <w:endnote w:type="continuationSeparator" w:id="0">
    <w:p w14:paraId="10089C15" w14:textId="77777777" w:rsidR="0038434C" w:rsidRDefault="0038434C">
      <w:r>
        <w:continuationSeparator/>
      </w:r>
    </w:p>
  </w:endnote>
  <w:endnote w:type="continuationNotice" w:id="1">
    <w:p w14:paraId="228C50BD" w14:textId="77777777" w:rsidR="0038434C" w:rsidRDefault="003843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8321B" w14:textId="77777777" w:rsidR="0038434C" w:rsidRDefault="0038434C">
      <w:r>
        <w:separator/>
      </w:r>
    </w:p>
  </w:footnote>
  <w:footnote w:type="continuationSeparator" w:id="0">
    <w:p w14:paraId="3A75C583" w14:textId="77777777" w:rsidR="0038434C" w:rsidRDefault="0038434C">
      <w:r>
        <w:continuationSeparator/>
      </w:r>
    </w:p>
  </w:footnote>
  <w:footnote w:type="continuationNotice" w:id="1">
    <w:p w14:paraId="1B73B0E1" w14:textId="77777777" w:rsidR="0038434C" w:rsidRDefault="003843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577A2" w14:textId="53E39EF9" w:rsidR="0080077F" w:rsidRPr="00B371CC" w:rsidRDefault="0080077F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73664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8A"/>
    <w:multiLevelType w:val="multilevel"/>
    <w:tmpl w:val="CE0E704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95692C"/>
    <w:multiLevelType w:val="multilevel"/>
    <w:tmpl w:val="1A5CA4B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D6195D"/>
    <w:multiLevelType w:val="multilevel"/>
    <w:tmpl w:val="5E5450C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2A4836"/>
    <w:multiLevelType w:val="multilevel"/>
    <w:tmpl w:val="161EC6B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7944A2"/>
    <w:multiLevelType w:val="hybridMultilevel"/>
    <w:tmpl w:val="7D383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5C43"/>
    <w:multiLevelType w:val="multilevel"/>
    <w:tmpl w:val="5DBEB61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990E7D"/>
    <w:multiLevelType w:val="multilevel"/>
    <w:tmpl w:val="FA6A7C2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66276668">
    <w:abstractNumId w:val="4"/>
  </w:num>
  <w:num w:numId="2" w16cid:durableId="195429605">
    <w:abstractNumId w:val="0"/>
  </w:num>
  <w:num w:numId="3" w16cid:durableId="1120880014">
    <w:abstractNumId w:val="2"/>
  </w:num>
  <w:num w:numId="4" w16cid:durableId="1529685853">
    <w:abstractNumId w:val="1"/>
  </w:num>
  <w:num w:numId="5" w16cid:durableId="1377317960">
    <w:abstractNumId w:val="3"/>
  </w:num>
  <w:num w:numId="6" w16cid:durableId="1369722971">
    <w:abstractNumId w:val="6"/>
  </w:num>
  <w:num w:numId="7" w16cid:durableId="208735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471"/>
    <w:rsid w:val="000012DA"/>
    <w:rsid w:val="000016A6"/>
    <w:rsid w:val="00001730"/>
    <w:rsid w:val="0000246E"/>
    <w:rsid w:val="000036FA"/>
    <w:rsid w:val="00003862"/>
    <w:rsid w:val="00003E10"/>
    <w:rsid w:val="00004AFD"/>
    <w:rsid w:val="00005752"/>
    <w:rsid w:val="0000776D"/>
    <w:rsid w:val="00010068"/>
    <w:rsid w:val="00010A0E"/>
    <w:rsid w:val="00010BA5"/>
    <w:rsid w:val="00012A35"/>
    <w:rsid w:val="00013361"/>
    <w:rsid w:val="00013779"/>
    <w:rsid w:val="0001546F"/>
    <w:rsid w:val="00015943"/>
    <w:rsid w:val="00015B03"/>
    <w:rsid w:val="00016099"/>
    <w:rsid w:val="0001692A"/>
    <w:rsid w:val="00016C72"/>
    <w:rsid w:val="00017DC2"/>
    <w:rsid w:val="00020B5B"/>
    <w:rsid w:val="00021522"/>
    <w:rsid w:val="00021B0F"/>
    <w:rsid w:val="00023471"/>
    <w:rsid w:val="00023576"/>
    <w:rsid w:val="000237A2"/>
    <w:rsid w:val="00023F13"/>
    <w:rsid w:val="000255BF"/>
    <w:rsid w:val="000275EE"/>
    <w:rsid w:val="00030634"/>
    <w:rsid w:val="000319C1"/>
    <w:rsid w:val="00031A8B"/>
    <w:rsid w:val="00031BCA"/>
    <w:rsid w:val="00031EB3"/>
    <w:rsid w:val="000320D8"/>
    <w:rsid w:val="00032B87"/>
    <w:rsid w:val="000330FA"/>
    <w:rsid w:val="0003362F"/>
    <w:rsid w:val="00036481"/>
    <w:rsid w:val="00036AE1"/>
    <w:rsid w:val="00036B63"/>
    <w:rsid w:val="00037E1A"/>
    <w:rsid w:val="00042121"/>
    <w:rsid w:val="00043395"/>
    <w:rsid w:val="00043495"/>
    <w:rsid w:val="0004530E"/>
    <w:rsid w:val="00045DAE"/>
    <w:rsid w:val="0004659C"/>
    <w:rsid w:val="00046A75"/>
    <w:rsid w:val="00047312"/>
    <w:rsid w:val="00047B3C"/>
    <w:rsid w:val="000508BD"/>
    <w:rsid w:val="000517AB"/>
    <w:rsid w:val="00051A11"/>
    <w:rsid w:val="00052576"/>
    <w:rsid w:val="00052D8C"/>
    <w:rsid w:val="00052E15"/>
    <w:rsid w:val="0005334D"/>
    <w:rsid w:val="0005339C"/>
    <w:rsid w:val="000539D4"/>
    <w:rsid w:val="0005571B"/>
    <w:rsid w:val="00055D5D"/>
    <w:rsid w:val="00055E5E"/>
    <w:rsid w:val="00056958"/>
    <w:rsid w:val="000569C2"/>
    <w:rsid w:val="0005760A"/>
    <w:rsid w:val="00057AB3"/>
    <w:rsid w:val="00060076"/>
    <w:rsid w:val="00060432"/>
    <w:rsid w:val="00060D87"/>
    <w:rsid w:val="000615A5"/>
    <w:rsid w:val="0006204A"/>
    <w:rsid w:val="0006285C"/>
    <w:rsid w:val="00063560"/>
    <w:rsid w:val="000635E6"/>
    <w:rsid w:val="000636DC"/>
    <w:rsid w:val="00064770"/>
    <w:rsid w:val="00064DF0"/>
    <w:rsid w:val="00064E4C"/>
    <w:rsid w:val="00065C08"/>
    <w:rsid w:val="00066615"/>
    <w:rsid w:val="00066901"/>
    <w:rsid w:val="00067AFC"/>
    <w:rsid w:val="000701EC"/>
    <w:rsid w:val="00070957"/>
    <w:rsid w:val="000709D7"/>
    <w:rsid w:val="00071A97"/>
    <w:rsid w:val="00071AEF"/>
    <w:rsid w:val="00071BEE"/>
    <w:rsid w:val="000736CD"/>
    <w:rsid w:val="00074889"/>
    <w:rsid w:val="0007533B"/>
    <w:rsid w:val="0007545D"/>
    <w:rsid w:val="000756D3"/>
    <w:rsid w:val="00075F41"/>
    <w:rsid w:val="000760BF"/>
    <w:rsid w:val="0007613E"/>
    <w:rsid w:val="00076BFC"/>
    <w:rsid w:val="00076F2C"/>
    <w:rsid w:val="000806B0"/>
    <w:rsid w:val="000814A7"/>
    <w:rsid w:val="00082B39"/>
    <w:rsid w:val="0008399D"/>
    <w:rsid w:val="00083C1E"/>
    <w:rsid w:val="00084B07"/>
    <w:rsid w:val="00084B50"/>
    <w:rsid w:val="00085381"/>
    <w:rsid w:val="0008557B"/>
    <w:rsid w:val="000858A6"/>
    <w:rsid w:val="00085CE7"/>
    <w:rsid w:val="0008695E"/>
    <w:rsid w:val="00086FD3"/>
    <w:rsid w:val="0008797A"/>
    <w:rsid w:val="00090121"/>
    <w:rsid w:val="00090475"/>
    <w:rsid w:val="000906EE"/>
    <w:rsid w:val="00090C8A"/>
    <w:rsid w:val="00091080"/>
    <w:rsid w:val="00091BA2"/>
    <w:rsid w:val="00091BBD"/>
    <w:rsid w:val="00091F7D"/>
    <w:rsid w:val="00092140"/>
    <w:rsid w:val="00092372"/>
    <w:rsid w:val="00093F27"/>
    <w:rsid w:val="000944EF"/>
    <w:rsid w:val="0009466A"/>
    <w:rsid w:val="0009485B"/>
    <w:rsid w:val="00094DD1"/>
    <w:rsid w:val="00095566"/>
    <w:rsid w:val="00095C50"/>
    <w:rsid w:val="00096427"/>
    <w:rsid w:val="0009732D"/>
    <w:rsid w:val="000973F0"/>
    <w:rsid w:val="00097FBC"/>
    <w:rsid w:val="000A00BF"/>
    <w:rsid w:val="000A032D"/>
    <w:rsid w:val="000A10AD"/>
    <w:rsid w:val="000A1296"/>
    <w:rsid w:val="000A1C27"/>
    <w:rsid w:val="000A1DAD"/>
    <w:rsid w:val="000A1DAF"/>
    <w:rsid w:val="000A2055"/>
    <w:rsid w:val="000A2649"/>
    <w:rsid w:val="000A2972"/>
    <w:rsid w:val="000A323B"/>
    <w:rsid w:val="000A5220"/>
    <w:rsid w:val="000A5266"/>
    <w:rsid w:val="000A5A60"/>
    <w:rsid w:val="000A5C58"/>
    <w:rsid w:val="000A60CA"/>
    <w:rsid w:val="000A654E"/>
    <w:rsid w:val="000A77F2"/>
    <w:rsid w:val="000A7D75"/>
    <w:rsid w:val="000B05CC"/>
    <w:rsid w:val="000B062E"/>
    <w:rsid w:val="000B0B63"/>
    <w:rsid w:val="000B0B7A"/>
    <w:rsid w:val="000B298D"/>
    <w:rsid w:val="000B36AC"/>
    <w:rsid w:val="000B3712"/>
    <w:rsid w:val="000B379D"/>
    <w:rsid w:val="000B4336"/>
    <w:rsid w:val="000B4B12"/>
    <w:rsid w:val="000B4D52"/>
    <w:rsid w:val="000B4DD1"/>
    <w:rsid w:val="000B5B2D"/>
    <w:rsid w:val="000B5DCE"/>
    <w:rsid w:val="000B61DF"/>
    <w:rsid w:val="000B654C"/>
    <w:rsid w:val="000B6A4E"/>
    <w:rsid w:val="000B7106"/>
    <w:rsid w:val="000B7A5C"/>
    <w:rsid w:val="000C058D"/>
    <w:rsid w:val="000C05BA"/>
    <w:rsid w:val="000C0E0C"/>
    <w:rsid w:val="000C0E8F"/>
    <w:rsid w:val="000C28DD"/>
    <w:rsid w:val="000C323D"/>
    <w:rsid w:val="000C411B"/>
    <w:rsid w:val="000C414F"/>
    <w:rsid w:val="000C427A"/>
    <w:rsid w:val="000C4872"/>
    <w:rsid w:val="000C4BC4"/>
    <w:rsid w:val="000C5D90"/>
    <w:rsid w:val="000C6AF4"/>
    <w:rsid w:val="000C7285"/>
    <w:rsid w:val="000C7777"/>
    <w:rsid w:val="000C7ACD"/>
    <w:rsid w:val="000D0110"/>
    <w:rsid w:val="000D03F2"/>
    <w:rsid w:val="000D1151"/>
    <w:rsid w:val="000D1F8F"/>
    <w:rsid w:val="000D2468"/>
    <w:rsid w:val="000D2655"/>
    <w:rsid w:val="000D26A5"/>
    <w:rsid w:val="000D27CF"/>
    <w:rsid w:val="000D2EBC"/>
    <w:rsid w:val="000D318A"/>
    <w:rsid w:val="000D3377"/>
    <w:rsid w:val="000D42D1"/>
    <w:rsid w:val="000D4A3B"/>
    <w:rsid w:val="000D6173"/>
    <w:rsid w:val="000D66AC"/>
    <w:rsid w:val="000D6883"/>
    <w:rsid w:val="000D6F83"/>
    <w:rsid w:val="000D77E9"/>
    <w:rsid w:val="000D7B57"/>
    <w:rsid w:val="000E0308"/>
    <w:rsid w:val="000E0D44"/>
    <w:rsid w:val="000E1896"/>
    <w:rsid w:val="000E1B59"/>
    <w:rsid w:val="000E21C6"/>
    <w:rsid w:val="000E25CC"/>
    <w:rsid w:val="000E26E4"/>
    <w:rsid w:val="000E34BF"/>
    <w:rsid w:val="000E3694"/>
    <w:rsid w:val="000E44CF"/>
    <w:rsid w:val="000E490F"/>
    <w:rsid w:val="000E4D51"/>
    <w:rsid w:val="000E517F"/>
    <w:rsid w:val="000E6241"/>
    <w:rsid w:val="000E6346"/>
    <w:rsid w:val="000E7126"/>
    <w:rsid w:val="000E718A"/>
    <w:rsid w:val="000E73E0"/>
    <w:rsid w:val="000E7665"/>
    <w:rsid w:val="000E7A24"/>
    <w:rsid w:val="000E7BBF"/>
    <w:rsid w:val="000E7C93"/>
    <w:rsid w:val="000F1751"/>
    <w:rsid w:val="000F23AB"/>
    <w:rsid w:val="000F25D2"/>
    <w:rsid w:val="000F2BE3"/>
    <w:rsid w:val="000F396E"/>
    <w:rsid w:val="000F3D0D"/>
    <w:rsid w:val="000F4A2C"/>
    <w:rsid w:val="000F4D22"/>
    <w:rsid w:val="000F5A94"/>
    <w:rsid w:val="000F6ED4"/>
    <w:rsid w:val="000F7165"/>
    <w:rsid w:val="000F73C6"/>
    <w:rsid w:val="000F7995"/>
    <w:rsid w:val="000F7A6E"/>
    <w:rsid w:val="001000D5"/>
    <w:rsid w:val="00100926"/>
    <w:rsid w:val="00100FAA"/>
    <w:rsid w:val="001021E7"/>
    <w:rsid w:val="001042BA"/>
    <w:rsid w:val="00104E69"/>
    <w:rsid w:val="0010508D"/>
    <w:rsid w:val="00105303"/>
    <w:rsid w:val="00105CC3"/>
    <w:rsid w:val="00105E2C"/>
    <w:rsid w:val="00106D03"/>
    <w:rsid w:val="0010756C"/>
    <w:rsid w:val="00107BD5"/>
    <w:rsid w:val="00110465"/>
    <w:rsid w:val="00110628"/>
    <w:rsid w:val="00111761"/>
    <w:rsid w:val="001120EF"/>
    <w:rsid w:val="0011245A"/>
    <w:rsid w:val="00112F22"/>
    <w:rsid w:val="00113416"/>
    <w:rsid w:val="00113DB8"/>
    <w:rsid w:val="00113F14"/>
    <w:rsid w:val="001143FC"/>
    <w:rsid w:val="001144C0"/>
    <w:rsid w:val="0011493E"/>
    <w:rsid w:val="0011588C"/>
    <w:rsid w:val="00115B72"/>
    <w:rsid w:val="0011696F"/>
    <w:rsid w:val="00116CCA"/>
    <w:rsid w:val="00116FE7"/>
    <w:rsid w:val="00117120"/>
    <w:rsid w:val="00117441"/>
    <w:rsid w:val="00117D41"/>
    <w:rsid w:val="00120134"/>
    <w:rsid w:val="001209EC"/>
    <w:rsid w:val="00120A9E"/>
    <w:rsid w:val="00120FF4"/>
    <w:rsid w:val="001211DB"/>
    <w:rsid w:val="00121FB7"/>
    <w:rsid w:val="00122409"/>
    <w:rsid w:val="00122941"/>
    <w:rsid w:val="001233E5"/>
    <w:rsid w:val="00123861"/>
    <w:rsid w:val="0012525E"/>
    <w:rsid w:val="00125A9C"/>
    <w:rsid w:val="00126ECA"/>
    <w:rsid w:val="001270A2"/>
    <w:rsid w:val="00127614"/>
    <w:rsid w:val="001311B3"/>
    <w:rsid w:val="00131237"/>
    <w:rsid w:val="0013212B"/>
    <w:rsid w:val="00132901"/>
    <w:rsid w:val="001329AC"/>
    <w:rsid w:val="00133638"/>
    <w:rsid w:val="00133B7B"/>
    <w:rsid w:val="00134CA0"/>
    <w:rsid w:val="00136910"/>
    <w:rsid w:val="00137E89"/>
    <w:rsid w:val="00137F80"/>
    <w:rsid w:val="0014026F"/>
    <w:rsid w:val="00141085"/>
    <w:rsid w:val="00141D7D"/>
    <w:rsid w:val="00141E38"/>
    <w:rsid w:val="00144474"/>
    <w:rsid w:val="00144644"/>
    <w:rsid w:val="001448C0"/>
    <w:rsid w:val="00145822"/>
    <w:rsid w:val="00145A4D"/>
    <w:rsid w:val="00147856"/>
    <w:rsid w:val="00147A47"/>
    <w:rsid w:val="00147AA1"/>
    <w:rsid w:val="001500DE"/>
    <w:rsid w:val="00151860"/>
    <w:rsid w:val="001520CF"/>
    <w:rsid w:val="00153B4B"/>
    <w:rsid w:val="0015667C"/>
    <w:rsid w:val="00157110"/>
    <w:rsid w:val="0015742A"/>
    <w:rsid w:val="00157DA1"/>
    <w:rsid w:val="00157F2F"/>
    <w:rsid w:val="00160AFD"/>
    <w:rsid w:val="00162061"/>
    <w:rsid w:val="00162C7F"/>
    <w:rsid w:val="00163147"/>
    <w:rsid w:val="001638B9"/>
    <w:rsid w:val="00163929"/>
    <w:rsid w:val="00164030"/>
    <w:rsid w:val="001640CB"/>
    <w:rsid w:val="00164861"/>
    <w:rsid w:val="00164C01"/>
    <w:rsid w:val="00164C57"/>
    <w:rsid w:val="00164C9D"/>
    <w:rsid w:val="001651C9"/>
    <w:rsid w:val="001651F0"/>
    <w:rsid w:val="00165288"/>
    <w:rsid w:val="00165BCA"/>
    <w:rsid w:val="00165D65"/>
    <w:rsid w:val="00166290"/>
    <w:rsid w:val="001675D4"/>
    <w:rsid w:val="00167D61"/>
    <w:rsid w:val="001700A9"/>
    <w:rsid w:val="0017035E"/>
    <w:rsid w:val="00170CCA"/>
    <w:rsid w:val="00171F8E"/>
    <w:rsid w:val="0017221E"/>
    <w:rsid w:val="00172BDF"/>
    <w:rsid w:val="00172F7A"/>
    <w:rsid w:val="00172F80"/>
    <w:rsid w:val="00173150"/>
    <w:rsid w:val="00173390"/>
    <w:rsid w:val="001734B3"/>
    <w:rsid w:val="0017368D"/>
    <w:rsid w:val="001736F0"/>
    <w:rsid w:val="00173BB3"/>
    <w:rsid w:val="00173CD8"/>
    <w:rsid w:val="001740D0"/>
    <w:rsid w:val="00174494"/>
    <w:rsid w:val="00174F2C"/>
    <w:rsid w:val="001754BE"/>
    <w:rsid w:val="00175618"/>
    <w:rsid w:val="00175F95"/>
    <w:rsid w:val="001770DD"/>
    <w:rsid w:val="00180E62"/>
    <w:rsid w:val="00180EF1"/>
    <w:rsid w:val="00180F2A"/>
    <w:rsid w:val="00181C2D"/>
    <w:rsid w:val="00181D7D"/>
    <w:rsid w:val="00182F73"/>
    <w:rsid w:val="00184473"/>
    <w:rsid w:val="00184516"/>
    <w:rsid w:val="0018468C"/>
    <w:rsid w:val="001848D6"/>
    <w:rsid w:val="00184989"/>
    <w:rsid w:val="00184B91"/>
    <w:rsid w:val="00184D4A"/>
    <w:rsid w:val="001860A5"/>
    <w:rsid w:val="00186162"/>
    <w:rsid w:val="00186D59"/>
    <w:rsid w:val="00186EC1"/>
    <w:rsid w:val="001875B4"/>
    <w:rsid w:val="001909D2"/>
    <w:rsid w:val="00191D0C"/>
    <w:rsid w:val="00191E1F"/>
    <w:rsid w:val="0019241B"/>
    <w:rsid w:val="001935A4"/>
    <w:rsid w:val="001945FA"/>
    <w:rsid w:val="00194713"/>
    <w:rsid w:val="0019473B"/>
    <w:rsid w:val="00194C4B"/>
    <w:rsid w:val="00194F20"/>
    <w:rsid w:val="001952B1"/>
    <w:rsid w:val="00196013"/>
    <w:rsid w:val="00196E39"/>
    <w:rsid w:val="00196F0E"/>
    <w:rsid w:val="00197479"/>
    <w:rsid w:val="00197649"/>
    <w:rsid w:val="001A01FB"/>
    <w:rsid w:val="001A0AA0"/>
    <w:rsid w:val="001A10E9"/>
    <w:rsid w:val="001A183D"/>
    <w:rsid w:val="001A1D3C"/>
    <w:rsid w:val="001A2B65"/>
    <w:rsid w:val="001A34A1"/>
    <w:rsid w:val="001A34B2"/>
    <w:rsid w:val="001A3CD3"/>
    <w:rsid w:val="001A4098"/>
    <w:rsid w:val="001A44B3"/>
    <w:rsid w:val="001A44D1"/>
    <w:rsid w:val="001A4AEC"/>
    <w:rsid w:val="001A4F95"/>
    <w:rsid w:val="001A4FF6"/>
    <w:rsid w:val="001A5BEF"/>
    <w:rsid w:val="001A6754"/>
    <w:rsid w:val="001A6978"/>
    <w:rsid w:val="001A7505"/>
    <w:rsid w:val="001A77D8"/>
    <w:rsid w:val="001A7F15"/>
    <w:rsid w:val="001B2212"/>
    <w:rsid w:val="001B342E"/>
    <w:rsid w:val="001B3C69"/>
    <w:rsid w:val="001B41CA"/>
    <w:rsid w:val="001B47DB"/>
    <w:rsid w:val="001B48D3"/>
    <w:rsid w:val="001B4D22"/>
    <w:rsid w:val="001B55CD"/>
    <w:rsid w:val="001B77E3"/>
    <w:rsid w:val="001C1832"/>
    <w:rsid w:val="001C1848"/>
    <w:rsid w:val="001C187E"/>
    <w:rsid w:val="001C188C"/>
    <w:rsid w:val="001C1F6F"/>
    <w:rsid w:val="001C1F97"/>
    <w:rsid w:val="001C2BEE"/>
    <w:rsid w:val="001C4666"/>
    <w:rsid w:val="001C5174"/>
    <w:rsid w:val="001C5B04"/>
    <w:rsid w:val="001C6F6E"/>
    <w:rsid w:val="001D0059"/>
    <w:rsid w:val="001D146B"/>
    <w:rsid w:val="001D1506"/>
    <w:rsid w:val="001D1783"/>
    <w:rsid w:val="001D1A36"/>
    <w:rsid w:val="001D241E"/>
    <w:rsid w:val="001D4D4D"/>
    <w:rsid w:val="001D53CD"/>
    <w:rsid w:val="001D55A3"/>
    <w:rsid w:val="001D5AF5"/>
    <w:rsid w:val="001D5F41"/>
    <w:rsid w:val="001D68BB"/>
    <w:rsid w:val="001D7CDB"/>
    <w:rsid w:val="001E1E73"/>
    <w:rsid w:val="001E1EF8"/>
    <w:rsid w:val="001E2ECC"/>
    <w:rsid w:val="001E3EB6"/>
    <w:rsid w:val="001E4019"/>
    <w:rsid w:val="001E4439"/>
    <w:rsid w:val="001E4E0C"/>
    <w:rsid w:val="001E4EB4"/>
    <w:rsid w:val="001E4F2E"/>
    <w:rsid w:val="001E526D"/>
    <w:rsid w:val="001E5655"/>
    <w:rsid w:val="001E5DA8"/>
    <w:rsid w:val="001E6CE6"/>
    <w:rsid w:val="001F0194"/>
    <w:rsid w:val="001F0E31"/>
    <w:rsid w:val="001F1264"/>
    <w:rsid w:val="001F1832"/>
    <w:rsid w:val="001F1882"/>
    <w:rsid w:val="001F1D05"/>
    <w:rsid w:val="001F220F"/>
    <w:rsid w:val="001F25B3"/>
    <w:rsid w:val="001F25CB"/>
    <w:rsid w:val="001F28E2"/>
    <w:rsid w:val="001F2C71"/>
    <w:rsid w:val="001F3A3E"/>
    <w:rsid w:val="001F485D"/>
    <w:rsid w:val="001F4925"/>
    <w:rsid w:val="001F4997"/>
    <w:rsid w:val="001F4F70"/>
    <w:rsid w:val="001F5FA8"/>
    <w:rsid w:val="001F6616"/>
    <w:rsid w:val="001F6FA9"/>
    <w:rsid w:val="001F77C1"/>
    <w:rsid w:val="001F79BC"/>
    <w:rsid w:val="001F7D17"/>
    <w:rsid w:val="00200857"/>
    <w:rsid w:val="00200D5B"/>
    <w:rsid w:val="002012F6"/>
    <w:rsid w:val="00202BD4"/>
    <w:rsid w:val="00203463"/>
    <w:rsid w:val="00203679"/>
    <w:rsid w:val="00203A5B"/>
    <w:rsid w:val="00204A97"/>
    <w:rsid w:val="00204E1F"/>
    <w:rsid w:val="00204F59"/>
    <w:rsid w:val="002051B8"/>
    <w:rsid w:val="0020639C"/>
    <w:rsid w:val="00206AC6"/>
    <w:rsid w:val="002107BB"/>
    <w:rsid w:val="002114EF"/>
    <w:rsid w:val="002126CA"/>
    <w:rsid w:val="00212C7F"/>
    <w:rsid w:val="002132E8"/>
    <w:rsid w:val="00214114"/>
    <w:rsid w:val="00214633"/>
    <w:rsid w:val="002147EC"/>
    <w:rsid w:val="002166AD"/>
    <w:rsid w:val="00217871"/>
    <w:rsid w:val="00217FFB"/>
    <w:rsid w:val="002201FF"/>
    <w:rsid w:val="00220BC6"/>
    <w:rsid w:val="00221975"/>
    <w:rsid w:val="00221ED8"/>
    <w:rsid w:val="002220D5"/>
    <w:rsid w:val="00222D40"/>
    <w:rsid w:val="00222F55"/>
    <w:rsid w:val="002231EA"/>
    <w:rsid w:val="00223DD7"/>
    <w:rsid w:val="00223FDF"/>
    <w:rsid w:val="00225DD0"/>
    <w:rsid w:val="00226802"/>
    <w:rsid w:val="0022741F"/>
    <w:rsid w:val="002274B1"/>
    <w:rsid w:val="002279C0"/>
    <w:rsid w:val="00232129"/>
    <w:rsid w:val="00232477"/>
    <w:rsid w:val="0023280D"/>
    <w:rsid w:val="002329FB"/>
    <w:rsid w:val="002334B4"/>
    <w:rsid w:val="0023381D"/>
    <w:rsid w:val="00234495"/>
    <w:rsid w:val="0023486E"/>
    <w:rsid w:val="002364D8"/>
    <w:rsid w:val="0023727E"/>
    <w:rsid w:val="00240F11"/>
    <w:rsid w:val="002418FB"/>
    <w:rsid w:val="00241CAB"/>
    <w:rsid w:val="00242081"/>
    <w:rsid w:val="002421DB"/>
    <w:rsid w:val="00243777"/>
    <w:rsid w:val="002441CD"/>
    <w:rsid w:val="0024499F"/>
    <w:rsid w:val="00245D45"/>
    <w:rsid w:val="00245E0A"/>
    <w:rsid w:val="00246479"/>
    <w:rsid w:val="00247071"/>
    <w:rsid w:val="002479FD"/>
    <w:rsid w:val="00247BCD"/>
    <w:rsid w:val="002501A3"/>
    <w:rsid w:val="002502F5"/>
    <w:rsid w:val="002504F4"/>
    <w:rsid w:val="00250C7D"/>
    <w:rsid w:val="00250C7E"/>
    <w:rsid w:val="00251325"/>
    <w:rsid w:val="0025166C"/>
    <w:rsid w:val="00251F25"/>
    <w:rsid w:val="00252D53"/>
    <w:rsid w:val="00253201"/>
    <w:rsid w:val="002535AA"/>
    <w:rsid w:val="00253B8C"/>
    <w:rsid w:val="00254643"/>
    <w:rsid w:val="0025476F"/>
    <w:rsid w:val="00254B64"/>
    <w:rsid w:val="00255054"/>
    <w:rsid w:val="002555D4"/>
    <w:rsid w:val="00255C0C"/>
    <w:rsid w:val="00255C6F"/>
    <w:rsid w:val="002564D6"/>
    <w:rsid w:val="00256777"/>
    <w:rsid w:val="002613D8"/>
    <w:rsid w:val="00261A16"/>
    <w:rsid w:val="00261E93"/>
    <w:rsid w:val="00263522"/>
    <w:rsid w:val="00263628"/>
    <w:rsid w:val="002640B5"/>
    <w:rsid w:val="0026450B"/>
    <w:rsid w:val="00264EC6"/>
    <w:rsid w:val="00264FC0"/>
    <w:rsid w:val="002654AB"/>
    <w:rsid w:val="002654CE"/>
    <w:rsid w:val="00265A6C"/>
    <w:rsid w:val="002670B5"/>
    <w:rsid w:val="002700B4"/>
    <w:rsid w:val="00270127"/>
    <w:rsid w:val="00271013"/>
    <w:rsid w:val="002717BC"/>
    <w:rsid w:val="002719B6"/>
    <w:rsid w:val="00271F42"/>
    <w:rsid w:val="00271F49"/>
    <w:rsid w:val="00272BF6"/>
    <w:rsid w:val="00272C48"/>
    <w:rsid w:val="00273FE4"/>
    <w:rsid w:val="0027492A"/>
    <w:rsid w:val="00275A34"/>
    <w:rsid w:val="00275B0E"/>
    <w:rsid w:val="00276589"/>
    <w:rsid w:val="002765B4"/>
    <w:rsid w:val="00276A94"/>
    <w:rsid w:val="002775F1"/>
    <w:rsid w:val="0027772A"/>
    <w:rsid w:val="00277A59"/>
    <w:rsid w:val="00280B9E"/>
    <w:rsid w:val="00280C42"/>
    <w:rsid w:val="00281389"/>
    <w:rsid w:val="002815EF"/>
    <w:rsid w:val="00281FAE"/>
    <w:rsid w:val="00282346"/>
    <w:rsid w:val="0028251A"/>
    <w:rsid w:val="0028252E"/>
    <w:rsid w:val="00282CB5"/>
    <w:rsid w:val="0028524A"/>
    <w:rsid w:val="00286121"/>
    <w:rsid w:val="00286A26"/>
    <w:rsid w:val="00286AA3"/>
    <w:rsid w:val="00287A5D"/>
    <w:rsid w:val="002912C1"/>
    <w:rsid w:val="002923E7"/>
    <w:rsid w:val="00293E6F"/>
    <w:rsid w:val="0029405D"/>
    <w:rsid w:val="00294171"/>
    <w:rsid w:val="00294FA6"/>
    <w:rsid w:val="002957B8"/>
    <w:rsid w:val="00295A6F"/>
    <w:rsid w:val="00297A26"/>
    <w:rsid w:val="002A06CC"/>
    <w:rsid w:val="002A1B10"/>
    <w:rsid w:val="002A20C4"/>
    <w:rsid w:val="002A2D30"/>
    <w:rsid w:val="002A376A"/>
    <w:rsid w:val="002A4374"/>
    <w:rsid w:val="002A43C6"/>
    <w:rsid w:val="002A4A08"/>
    <w:rsid w:val="002A570F"/>
    <w:rsid w:val="002A5A41"/>
    <w:rsid w:val="002A7292"/>
    <w:rsid w:val="002A72E8"/>
    <w:rsid w:val="002A7358"/>
    <w:rsid w:val="002A7902"/>
    <w:rsid w:val="002A791B"/>
    <w:rsid w:val="002A7B0B"/>
    <w:rsid w:val="002A7F71"/>
    <w:rsid w:val="002B0F6B"/>
    <w:rsid w:val="002B0F97"/>
    <w:rsid w:val="002B23B8"/>
    <w:rsid w:val="002B3919"/>
    <w:rsid w:val="002B4429"/>
    <w:rsid w:val="002B474F"/>
    <w:rsid w:val="002B49BF"/>
    <w:rsid w:val="002B4B18"/>
    <w:rsid w:val="002B68A6"/>
    <w:rsid w:val="002B7FAF"/>
    <w:rsid w:val="002C15DD"/>
    <w:rsid w:val="002C1DEB"/>
    <w:rsid w:val="002C226C"/>
    <w:rsid w:val="002C5DBB"/>
    <w:rsid w:val="002C6D82"/>
    <w:rsid w:val="002C7294"/>
    <w:rsid w:val="002D025C"/>
    <w:rsid w:val="002D0C4F"/>
    <w:rsid w:val="002D1364"/>
    <w:rsid w:val="002D4620"/>
    <w:rsid w:val="002D4D30"/>
    <w:rsid w:val="002D5000"/>
    <w:rsid w:val="002D53FC"/>
    <w:rsid w:val="002D598D"/>
    <w:rsid w:val="002D5BEE"/>
    <w:rsid w:val="002D5E89"/>
    <w:rsid w:val="002D7188"/>
    <w:rsid w:val="002D728A"/>
    <w:rsid w:val="002D7F51"/>
    <w:rsid w:val="002E10EB"/>
    <w:rsid w:val="002E16A0"/>
    <w:rsid w:val="002E1DE3"/>
    <w:rsid w:val="002E20C0"/>
    <w:rsid w:val="002E2829"/>
    <w:rsid w:val="002E2A7D"/>
    <w:rsid w:val="002E2AB6"/>
    <w:rsid w:val="002E2EAE"/>
    <w:rsid w:val="002E301B"/>
    <w:rsid w:val="002E33CF"/>
    <w:rsid w:val="002E3F34"/>
    <w:rsid w:val="002E5F6F"/>
    <w:rsid w:val="002E5F79"/>
    <w:rsid w:val="002E6173"/>
    <w:rsid w:val="002E64FA"/>
    <w:rsid w:val="002E71EA"/>
    <w:rsid w:val="002E7436"/>
    <w:rsid w:val="002E798E"/>
    <w:rsid w:val="002F0307"/>
    <w:rsid w:val="002F0A00"/>
    <w:rsid w:val="002F0BEA"/>
    <w:rsid w:val="002F0CFA"/>
    <w:rsid w:val="002F1F85"/>
    <w:rsid w:val="002F3140"/>
    <w:rsid w:val="002F46F3"/>
    <w:rsid w:val="002F58BA"/>
    <w:rsid w:val="002F669F"/>
    <w:rsid w:val="002F6A69"/>
    <w:rsid w:val="002F703B"/>
    <w:rsid w:val="002F729C"/>
    <w:rsid w:val="0030128F"/>
    <w:rsid w:val="003018EC"/>
    <w:rsid w:val="00301C97"/>
    <w:rsid w:val="003024C0"/>
    <w:rsid w:val="003028B8"/>
    <w:rsid w:val="00303547"/>
    <w:rsid w:val="0030466B"/>
    <w:rsid w:val="0031004C"/>
    <w:rsid w:val="003105F6"/>
    <w:rsid w:val="00311297"/>
    <w:rsid w:val="003113BE"/>
    <w:rsid w:val="00311816"/>
    <w:rsid w:val="0031215A"/>
    <w:rsid w:val="003122CA"/>
    <w:rsid w:val="003128B6"/>
    <w:rsid w:val="003148FD"/>
    <w:rsid w:val="00314B9B"/>
    <w:rsid w:val="00315224"/>
    <w:rsid w:val="00315D63"/>
    <w:rsid w:val="00316062"/>
    <w:rsid w:val="00316B05"/>
    <w:rsid w:val="00317CDA"/>
    <w:rsid w:val="003202BE"/>
    <w:rsid w:val="00320F5C"/>
    <w:rsid w:val="00321080"/>
    <w:rsid w:val="003216EB"/>
    <w:rsid w:val="00321C9A"/>
    <w:rsid w:val="00322A47"/>
    <w:rsid w:val="00322D45"/>
    <w:rsid w:val="00323BDE"/>
    <w:rsid w:val="0032444E"/>
    <w:rsid w:val="00325208"/>
    <w:rsid w:val="0032569A"/>
    <w:rsid w:val="00325A1F"/>
    <w:rsid w:val="00325F93"/>
    <w:rsid w:val="00326872"/>
    <w:rsid w:val="003268F9"/>
    <w:rsid w:val="00330BAF"/>
    <w:rsid w:val="003313F3"/>
    <w:rsid w:val="00332424"/>
    <w:rsid w:val="003324F1"/>
    <w:rsid w:val="00332A77"/>
    <w:rsid w:val="00332DC2"/>
    <w:rsid w:val="00334394"/>
    <w:rsid w:val="00334804"/>
    <w:rsid w:val="00334BDD"/>
    <w:rsid w:val="00334E3A"/>
    <w:rsid w:val="003358D7"/>
    <w:rsid w:val="0033591B"/>
    <w:rsid w:val="003361DD"/>
    <w:rsid w:val="0033634F"/>
    <w:rsid w:val="00340639"/>
    <w:rsid w:val="003406DA"/>
    <w:rsid w:val="00340DFD"/>
    <w:rsid w:val="00341416"/>
    <w:rsid w:val="00341A6A"/>
    <w:rsid w:val="003436BC"/>
    <w:rsid w:val="00344033"/>
    <w:rsid w:val="00344A24"/>
    <w:rsid w:val="00345028"/>
    <w:rsid w:val="003459BE"/>
    <w:rsid w:val="00345B9C"/>
    <w:rsid w:val="00346327"/>
    <w:rsid w:val="00350426"/>
    <w:rsid w:val="00350826"/>
    <w:rsid w:val="00351AE8"/>
    <w:rsid w:val="00351FBA"/>
    <w:rsid w:val="0035270B"/>
    <w:rsid w:val="00352DAE"/>
    <w:rsid w:val="00354710"/>
    <w:rsid w:val="00354A7E"/>
    <w:rsid w:val="00354EB9"/>
    <w:rsid w:val="00355F40"/>
    <w:rsid w:val="003602AE"/>
    <w:rsid w:val="00360448"/>
    <w:rsid w:val="00360929"/>
    <w:rsid w:val="00361416"/>
    <w:rsid w:val="0036179C"/>
    <w:rsid w:val="00362123"/>
    <w:rsid w:val="00362208"/>
    <w:rsid w:val="00362EF8"/>
    <w:rsid w:val="00364225"/>
    <w:rsid w:val="0036440F"/>
    <w:rsid w:val="003647D5"/>
    <w:rsid w:val="00364A46"/>
    <w:rsid w:val="00365C03"/>
    <w:rsid w:val="00366107"/>
    <w:rsid w:val="003663CA"/>
    <w:rsid w:val="003669BF"/>
    <w:rsid w:val="00366F67"/>
    <w:rsid w:val="003674B0"/>
    <w:rsid w:val="00367C15"/>
    <w:rsid w:val="00367DCC"/>
    <w:rsid w:val="003713CE"/>
    <w:rsid w:val="00371986"/>
    <w:rsid w:val="00372224"/>
    <w:rsid w:val="003723B1"/>
    <w:rsid w:val="00372DC0"/>
    <w:rsid w:val="00372F63"/>
    <w:rsid w:val="0037335C"/>
    <w:rsid w:val="003733E4"/>
    <w:rsid w:val="00375165"/>
    <w:rsid w:val="00375770"/>
    <w:rsid w:val="00375C19"/>
    <w:rsid w:val="00375CD1"/>
    <w:rsid w:val="00375E35"/>
    <w:rsid w:val="003761AD"/>
    <w:rsid w:val="0037678B"/>
    <w:rsid w:val="00377219"/>
    <w:rsid w:val="0037727C"/>
    <w:rsid w:val="00377BFF"/>
    <w:rsid w:val="00377E70"/>
    <w:rsid w:val="00377E8D"/>
    <w:rsid w:val="003806F4"/>
    <w:rsid w:val="00380904"/>
    <w:rsid w:val="003823EE"/>
    <w:rsid w:val="00382960"/>
    <w:rsid w:val="00382B17"/>
    <w:rsid w:val="00382DE6"/>
    <w:rsid w:val="0038434C"/>
    <w:rsid w:val="003846F7"/>
    <w:rsid w:val="00384C1E"/>
    <w:rsid w:val="003851ED"/>
    <w:rsid w:val="00385B39"/>
    <w:rsid w:val="00385C09"/>
    <w:rsid w:val="00386761"/>
    <w:rsid w:val="00386785"/>
    <w:rsid w:val="00387011"/>
    <w:rsid w:val="003878B7"/>
    <w:rsid w:val="00390202"/>
    <w:rsid w:val="00390332"/>
    <w:rsid w:val="00390E89"/>
    <w:rsid w:val="00390EB2"/>
    <w:rsid w:val="00391A9B"/>
    <w:rsid w:val="00391B1A"/>
    <w:rsid w:val="003920A6"/>
    <w:rsid w:val="00393540"/>
    <w:rsid w:val="00393B90"/>
    <w:rsid w:val="00394423"/>
    <w:rsid w:val="00394743"/>
    <w:rsid w:val="00395729"/>
    <w:rsid w:val="00395839"/>
    <w:rsid w:val="00396942"/>
    <w:rsid w:val="00396B49"/>
    <w:rsid w:val="00396E3E"/>
    <w:rsid w:val="00397943"/>
    <w:rsid w:val="00397E9F"/>
    <w:rsid w:val="003A0306"/>
    <w:rsid w:val="003A11B9"/>
    <w:rsid w:val="003A232A"/>
    <w:rsid w:val="003A26F0"/>
    <w:rsid w:val="003A300A"/>
    <w:rsid w:val="003A306E"/>
    <w:rsid w:val="003A32E4"/>
    <w:rsid w:val="003A343A"/>
    <w:rsid w:val="003A60DC"/>
    <w:rsid w:val="003A6A46"/>
    <w:rsid w:val="003A7A63"/>
    <w:rsid w:val="003B000C"/>
    <w:rsid w:val="003B0014"/>
    <w:rsid w:val="003B09F8"/>
    <w:rsid w:val="003B0F1D"/>
    <w:rsid w:val="003B24D2"/>
    <w:rsid w:val="003B31D3"/>
    <w:rsid w:val="003B4A57"/>
    <w:rsid w:val="003B4D6B"/>
    <w:rsid w:val="003B5093"/>
    <w:rsid w:val="003B52C4"/>
    <w:rsid w:val="003B5375"/>
    <w:rsid w:val="003B6C7E"/>
    <w:rsid w:val="003B734E"/>
    <w:rsid w:val="003C0268"/>
    <w:rsid w:val="003C0445"/>
    <w:rsid w:val="003C0AD9"/>
    <w:rsid w:val="003C0ED0"/>
    <w:rsid w:val="003C107C"/>
    <w:rsid w:val="003C1D49"/>
    <w:rsid w:val="003C1E4E"/>
    <w:rsid w:val="003C2A34"/>
    <w:rsid w:val="003C35C4"/>
    <w:rsid w:val="003C4799"/>
    <w:rsid w:val="003C4F64"/>
    <w:rsid w:val="003C6C5F"/>
    <w:rsid w:val="003C79E8"/>
    <w:rsid w:val="003C7D4A"/>
    <w:rsid w:val="003D0B00"/>
    <w:rsid w:val="003D0F40"/>
    <w:rsid w:val="003D12C2"/>
    <w:rsid w:val="003D1424"/>
    <w:rsid w:val="003D1D49"/>
    <w:rsid w:val="003D22B5"/>
    <w:rsid w:val="003D2829"/>
    <w:rsid w:val="003D311A"/>
    <w:rsid w:val="003D31B9"/>
    <w:rsid w:val="003D3529"/>
    <w:rsid w:val="003D365D"/>
    <w:rsid w:val="003D3867"/>
    <w:rsid w:val="003D521B"/>
    <w:rsid w:val="003D52F6"/>
    <w:rsid w:val="003D5B7D"/>
    <w:rsid w:val="003D7333"/>
    <w:rsid w:val="003D7C3C"/>
    <w:rsid w:val="003E010B"/>
    <w:rsid w:val="003E0D1A"/>
    <w:rsid w:val="003E1F9C"/>
    <w:rsid w:val="003E2B6E"/>
    <w:rsid w:val="003E2DA3"/>
    <w:rsid w:val="003E2F98"/>
    <w:rsid w:val="003E3E54"/>
    <w:rsid w:val="003E4ED1"/>
    <w:rsid w:val="003E5339"/>
    <w:rsid w:val="003E54AB"/>
    <w:rsid w:val="003F020D"/>
    <w:rsid w:val="003F03D9"/>
    <w:rsid w:val="003F0671"/>
    <w:rsid w:val="003F0899"/>
    <w:rsid w:val="003F1CD5"/>
    <w:rsid w:val="003F2A2F"/>
    <w:rsid w:val="003F2C33"/>
    <w:rsid w:val="003F2FBE"/>
    <w:rsid w:val="003F318D"/>
    <w:rsid w:val="003F4B64"/>
    <w:rsid w:val="003F4B9D"/>
    <w:rsid w:val="003F5A88"/>
    <w:rsid w:val="003F5BAE"/>
    <w:rsid w:val="003F622B"/>
    <w:rsid w:val="003F640F"/>
    <w:rsid w:val="003F679D"/>
    <w:rsid w:val="003F6ED7"/>
    <w:rsid w:val="003F7A83"/>
    <w:rsid w:val="00401452"/>
    <w:rsid w:val="00401C84"/>
    <w:rsid w:val="00402070"/>
    <w:rsid w:val="00402F79"/>
    <w:rsid w:val="00403210"/>
    <w:rsid w:val="004035BB"/>
    <w:rsid w:val="004035EB"/>
    <w:rsid w:val="00406798"/>
    <w:rsid w:val="004070D7"/>
    <w:rsid w:val="00407332"/>
    <w:rsid w:val="00407828"/>
    <w:rsid w:val="004125AE"/>
    <w:rsid w:val="00412AF2"/>
    <w:rsid w:val="004135A8"/>
    <w:rsid w:val="00413D8E"/>
    <w:rsid w:val="00413FFE"/>
    <w:rsid w:val="004140F2"/>
    <w:rsid w:val="00414E8E"/>
    <w:rsid w:val="0041594F"/>
    <w:rsid w:val="004165EF"/>
    <w:rsid w:val="00417359"/>
    <w:rsid w:val="00417B22"/>
    <w:rsid w:val="00417C9B"/>
    <w:rsid w:val="00421085"/>
    <w:rsid w:val="00421E8C"/>
    <w:rsid w:val="004225D3"/>
    <w:rsid w:val="00422823"/>
    <w:rsid w:val="0042465E"/>
    <w:rsid w:val="00424813"/>
    <w:rsid w:val="00424DF7"/>
    <w:rsid w:val="004259FD"/>
    <w:rsid w:val="00426234"/>
    <w:rsid w:val="00426370"/>
    <w:rsid w:val="0042692E"/>
    <w:rsid w:val="00426BDE"/>
    <w:rsid w:val="00427007"/>
    <w:rsid w:val="0043050F"/>
    <w:rsid w:val="00431CA0"/>
    <w:rsid w:val="004326BC"/>
    <w:rsid w:val="00432B76"/>
    <w:rsid w:val="004333ED"/>
    <w:rsid w:val="00433CB7"/>
    <w:rsid w:val="00434D01"/>
    <w:rsid w:val="00434D63"/>
    <w:rsid w:val="004354DD"/>
    <w:rsid w:val="00435D26"/>
    <w:rsid w:val="00436565"/>
    <w:rsid w:val="00436B77"/>
    <w:rsid w:val="00436ED6"/>
    <w:rsid w:val="00437514"/>
    <w:rsid w:val="004401B1"/>
    <w:rsid w:val="00440B37"/>
    <w:rsid w:val="00440C99"/>
    <w:rsid w:val="00441036"/>
    <w:rsid w:val="00441095"/>
    <w:rsid w:val="0044175C"/>
    <w:rsid w:val="004418FE"/>
    <w:rsid w:val="004427D2"/>
    <w:rsid w:val="004435E2"/>
    <w:rsid w:val="0044369C"/>
    <w:rsid w:val="0044369D"/>
    <w:rsid w:val="00445E9A"/>
    <w:rsid w:val="00445F4D"/>
    <w:rsid w:val="004462CF"/>
    <w:rsid w:val="00446424"/>
    <w:rsid w:val="004465EC"/>
    <w:rsid w:val="00447BCF"/>
    <w:rsid w:val="004500FA"/>
    <w:rsid w:val="00450387"/>
    <w:rsid w:val="00450484"/>
    <w:rsid w:val="004504C0"/>
    <w:rsid w:val="00450E54"/>
    <w:rsid w:val="00450F95"/>
    <w:rsid w:val="004521DA"/>
    <w:rsid w:val="004527AD"/>
    <w:rsid w:val="00453BAC"/>
    <w:rsid w:val="004550FB"/>
    <w:rsid w:val="004556A6"/>
    <w:rsid w:val="00456941"/>
    <w:rsid w:val="00456AD8"/>
    <w:rsid w:val="00457CB7"/>
    <w:rsid w:val="0046111A"/>
    <w:rsid w:val="00461253"/>
    <w:rsid w:val="0046132C"/>
    <w:rsid w:val="00461901"/>
    <w:rsid w:val="00462690"/>
    <w:rsid w:val="00462946"/>
    <w:rsid w:val="00463F43"/>
    <w:rsid w:val="004641F7"/>
    <w:rsid w:val="004645A9"/>
    <w:rsid w:val="00464B94"/>
    <w:rsid w:val="004653A8"/>
    <w:rsid w:val="00465865"/>
    <w:rsid w:val="00465A0B"/>
    <w:rsid w:val="00466D03"/>
    <w:rsid w:val="004674BE"/>
    <w:rsid w:val="00467B4E"/>
    <w:rsid w:val="00467EE8"/>
    <w:rsid w:val="00470006"/>
    <w:rsid w:val="0047077C"/>
    <w:rsid w:val="00470B05"/>
    <w:rsid w:val="00470C50"/>
    <w:rsid w:val="0047207C"/>
    <w:rsid w:val="0047253C"/>
    <w:rsid w:val="00472C91"/>
    <w:rsid w:val="00472CD6"/>
    <w:rsid w:val="004734C1"/>
    <w:rsid w:val="00474A2D"/>
    <w:rsid w:val="00474E3C"/>
    <w:rsid w:val="0047513C"/>
    <w:rsid w:val="004768A3"/>
    <w:rsid w:val="0047707D"/>
    <w:rsid w:val="00480325"/>
    <w:rsid w:val="004803AA"/>
    <w:rsid w:val="00480A58"/>
    <w:rsid w:val="004815E5"/>
    <w:rsid w:val="0048202C"/>
    <w:rsid w:val="00482151"/>
    <w:rsid w:val="00482739"/>
    <w:rsid w:val="00482D2B"/>
    <w:rsid w:val="0048517E"/>
    <w:rsid w:val="00485C8D"/>
    <w:rsid w:val="00485EA2"/>
    <w:rsid w:val="00485FAD"/>
    <w:rsid w:val="004860E3"/>
    <w:rsid w:val="004867F8"/>
    <w:rsid w:val="00487057"/>
    <w:rsid w:val="00487AED"/>
    <w:rsid w:val="00490E47"/>
    <w:rsid w:val="0049153B"/>
    <w:rsid w:val="00491EDF"/>
    <w:rsid w:val="00492A3F"/>
    <w:rsid w:val="00492C1A"/>
    <w:rsid w:val="00493527"/>
    <w:rsid w:val="00493645"/>
    <w:rsid w:val="0049434B"/>
    <w:rsid w:val="004948B1"/>
    <w:rsid w:val="00494F62"/>
    <w:rsid w:val="00495532"/>
    <w:rsid w:val="00495796"/>
    <w:rsid w:val="00496D8B"/>
    <w:rsid w:val="00496FB4"/>
    <w:rsid w:val="004A1582"/>
    <w:rsid w:val="004A18F2"/>
    <w:rsid w:val="004A1F5F"/>
    <w:rsid w:val="004A2001"/>
    <w:rsid w:val="004A264F"/>
    <w:rsid w:val="004A28F9"/>
    <w:rsid w:val="004A32A5"/>
    <w:rsid w:val="004A3590"/>
    <w:rsid w:val="004A425C"/>
    <w:rsid w:val="004A5CFD"/>
    <w:rsid w:val="004A7233"/>
    <w:rsid w:val="004A79A9"/>
    <w:rsid w:val="004B00A7"/>
    <w:rsid w:val="004B0316"/>
    <w:rsid w:val="004B0A28"/>
    <w:rsid w:val="004B0AF0"/>
    <w:rsid w:val="004B10B5"/>
    <w:rsid w:val="004B1EC6"/>
    <w:rsid w:val="004B25E2"/>
    <w:rsid w:val="004B34D7"/>
    <w:rsid w:val="004B4AB8"/>
    <w:rsid w:val="004B5037"/>
    <w:rsid w:val="004B5570"/>
    <w:rsid w:val="004B586E"/>
    <w:rsid w:val="004B5B2F"/>
    <w:rsid w:val="004B61F2"/>
    <w:rsid w:val="004B626A"/>
    <w:rsid w:val="004B660E"/>
    <w:rsid w:val="004B6825"/>
    <w:rsid w:val="004B6AA7"/>
    <w:rsid w:val="004C045F"/>
    <w:rsid w:val="004C05BD"/>
    <w:rsid w:val="004C0D04"/>
    <w:rsid w:val="004C1792"/>
    <w:rsid w:val="004C275E"/>
    <w:rsid w:val="004C2D3E"/>
    <w:rsid w:val="004C372E"/>
    <w:rsid w:val="004C384A"/>
    <w:rsid w:val="004C3AF1"/>
    <w:rsid w:val="004C3B06"/>
    <w:rsid w:val="004C3D5D"/>
    <w:rsid w:val="004C3F97"/>
    <w:rsid w:val="004C499C"/>
    <w:rsid w:val="004C5BB0"/>
    <w:rsid w:val="004C6305"/>
    <w:rsid w:val="004C7572"/>
    <w:rsid w:val="004C762B"/>
    <w:rsid w:val="004C7695"/>
    <w:rsid w:val="004C7EE7"/>
    <w:rsid w:val="004D0BFE"/>
    <w:rsid w:val="004D10A5"/>
    <w:rsid w:val="004D1350"/>
    <w:rsid w:val="004D174D"/>
    <w:rsid w:val="004D1E6F"/>
    <w:rsid w:val="004D1F68"/>
    <w:rsid w:val="004D2D6F"/>
    <w:rsid w:val="004D2DEE"/>
    <w:rsid w:val="004D2E1F"/>
    <w:rsid w:val="004D4277"/>
    <w:rsid w:val="004D48A6"/>
    <w:rsid w:val="004D60D9"/>
    <w:rsid w:val="004D7FD9"/>
    <w:rsid w:val="004E1324"/>
    <w:rsid w:val="004E19A5"/>
    <w:rsid w:val="004E24CA"/>
    <w:rsid w:val="004E336B"/>
    <w:rsid w:val="004E37E5"/>
    <w:rsid w:val="004E3FDB"/>
    <w:rsid w:val="004E6636"/>
    <w:rsid w:val="004F0474"/>
    <w:rsid w:val="004F1162"/>
    <w:rsid w:val="004F1F4A"/>
    <w:rsid w:val="004F296D"/>
    <w:rsid w:val="004F3331"/>
    <w:rsid w:val="004F4298"/>
    <w:rsid w:val="004F4CF1"/>
    <w:rsid w:val="004F4DEB"/>
    <w:rsid w:val="004F508B"/>
    <w:rsid w:val="004F52F0"/>
    <w:rsid w:val="004F572A"/>
    <w:rsid w:val="004F6332"/>
    <w:rsid w:val="004F68D7"/>
    <w:rsid w:val="004F695F"/>
    <w:rsid w:val="004F6CA4"/>
    <w:rsid w:val="00500752"/>
    <w:rsid w:val="00500909"/>
    <w:rsid w:val="00500BD9"/>
    <w:rsid w:val="00500D39"/>
    <w:rsid w:val="00501A50"/>
    <w:rsid w:val="00501CA6"/>
    <w:rsid w:val="005020CF"/>
    <w:rsid w:val="0050222D"/>
    <w:rsid w:val="00502A16"/>
    <w:rsid w:val="00502C90"/>
    <w:rsid w:val="00503761"/>
    <w:rsid w:val="0050385D"/>
    <w:rsid w:val="0050385F"/>
    <w:rsid w:val="00503A4A"/>
    <w:rsid w:val="00503AF3"/>
    <w:rsid w:val="00503BD6"/>
    <w:rsid w:val="00504CB8"/>
    <w:rsid w:val="00505421"/>
    <w:rsid w:val="005061FE"/>
    <w:rsid w:val="0050696D"/>
    <w:rsid w:val="00506FAE"/>
    <w:rsid w:val="00507847"/>
    <w:rsid w:val="005102A6"/>
    <w:rsid w:val="005105B8"/>
    <w:rsid w:val="0051094B"/>
    <w:rsid w:val="00511036"/>
    <w:rsid w:val="005110D7"/>
    <w:rsid w:val="005115F4"/>
    <w:rsid w:val="005119AF"/>
    <w:rsid w:val="00511D99"/>
    <w:rsid w:val="005128D3"/>
    <w:rsid w:val="005134F8"/>
    <w:rsid w:val="00513937"/>
    <w:rsid w:val="005147E8"/>
    <w:rsid w:val="00514B63"/>
    <w:rsid w:val="005158F2"/>
    <w:rsid w:val="00516017"/>
    <w:rsid w:val="00516235"/>
    <w:rsid w:val="00516FFE"/>
    <w:rsid w:val="00520259"/>
    <w:rsid w:val="00520CFE"/>
    <w:rsid w:val="005215EC"/>
    <w:rsid w:val="00521EE8"/>
    <w:rsid w:val="00522196"/>
    <w:rsid w:val="00522746"/>
    <w:rsid w:val="00526977"/>
    <w:rsid w:val="00526A1F"/>
    <w:rsid w:val="00526DFC"/>
    <w:rsid w:val="00526F43"/>
    <w:rsid w:val="00527384"/>
    <w:rsid w:val="00527651"/>
    <w:rsid w:val="00527A29"/>
    <w:rsid w:val="00527CC2"/>
    <w:rsid w:val="0053021A"/>
    <w:rsid w:val="00530396"/>
    <w:rsid w:val="00530655"/>
    <w:rsid w:val="00532FA5"/>
    <w:rsid w:val="0053368A"/>
    <w:rsid w:val="00533BA3"/>
    <w:rsid w:val="00534167"/>
    <w:rsid w:val="005348B9"/>
    <w:rsid w:val="005349AF"/>
    <w:rsid w:val="00534AD0"/>
    <w:rsid w:val="00536082"/>
    <w:rsid w:val="005363AB"/>
    <w:rsid w:val="005377E6"/>
    <w:rsid w:val="00540C58"/>
    <w:rsid w:val="005411E7"/>
    <w:rsid w:val="005428FD"/>
    <w:rsid w:val="00542AA7"/>
    <w:rsid w:val="0054428A"/>
    <w:rsid w:val="00544EF4"/>
    <w:rsid w:val="0054540E"/>
    <w:rsid w:val="00545570"/>
    <w:rsid w:val="00545E53"/>
    <w:rsid w:val="00545F1C"/>
    <w:rsid w:val="00546426"/>
    <w:rsid w:val="005470B6"/>
    <w:rsid w:val="00547690"/>
    <w:rsid w:val="005479D9"/>
    <w:rsid w:val="00547C4A"/>
    <w:rsid w:val="005501A1"/>
    <w:rsid w:val="005506D5"/>
    <w:rsid w:val="0055158E"/>
    <w:rsid w:val="00552017"/>
    <w:rsid w:val="00552462"/>
    <w:rsid w:val="0055390F"/>
    <w:rsid w:val="00554A9B"/>
    <w:rsid w:val="00554E09"/>
    <w:rsid w:val="0055568A"/>
    <w:rsid w:val="005572BD"/>
    <w:rsid w:val="0055773D"/>
    <w:rsid w:val="00557A12"/>
    <w:rsid w:val="00560697"/>
    <w:rsid w:val="00560935"/>
    <w:rsid w:val="00560AC7"/>
    <w:rsid w:val="00561AFB"/>
    <w:rsid w:val="00561FA8"/>
    <w:rsid w:val="005635ED"/>
    <w:rsid w:val="0056368A"/>
    <w:rsid w:val="005642FF"/>
    <w:rsid w:val="00564FEE"/>
    <w:rsid w:val="00565253"/>
    <w:rsid w:val="005655E6"/>
    <w:rsid w:val="00565AB4"/>
    <w:rsid w:val="005667B8"/>
    <w:rsid w:val="00566A00"/>
    <w:rsid w:val="00570191"/>
    <w:rsid w:val="00570570"/>
    <w:rsid w:val="00571541"/>
    <w:rsid w:val="00572512"/>
    <w:rsid w:val="0057270B"/>
    <w:rsid w:val="00572B1A"/>
    <w:rsid w:val="00573299"/>
    <w:rsid w:val="00573C6B"/>
    <w:rsid w:val="00573D05"/>
    <w:rsid w:val="00573EE6"/>
    <w:rsid w:val="0057547F"/>
    <w:rsid w:val="005754EE"/>
    <w:rsid w:val="0057617E"/>
    <w:rsid w:val="00576497"/>
    <w:rsid w:val="00577DA3"/>
    <w:rsid w:val="00580E63"/>
    <w:rsid w:val="0058187A"/>
    <w:rsid w:val="00581AC7"/>
    <w:rsid w:val="00582B2D"/>
    <w:rsid w:val="00582DCE"/>
    <w:rsid w:val="005835E7"/>
    <w:rsid w:val="0058397F"/>
    <w:rsid w:val="00583BF8"/>
    <w:rsid w:val="00584049"/>
    <w:rsid w:val="00584177"/>
    <w:rsid w:val="005846F1"/>
    <w:rsid w:val="00584B71"/>
    <w:rsid w:val="005856AF"/>
    <w:rsid w:val="00585F33"/>
    <w:rsid w:val="00586D06"/>
    <w:rsid w:val="005874D4"/>
    <w:rsid w:val="00587ED9"/>
    <w:rsid w:val="00590692"/>
    <w:rsid w:val="00591087"/>
    <w:rsid w:val="00591124"/>
    <w:rsid w:val="00592206"/>
    <w:rsid w:val="005965E9"/>
    <w:rsid w:val="00597024"/>
    <w:rsid w:val="00597264"/>
    <w:rsid w:val="005974C7"/>
    <w:rsid w:val="005A0274"/>
    <w:rsid w:val="005A07D8"/>
    <w:rsid w:val="005A095C"/>
    <w:rsid w:val="005A0F10"/>
    <w:rsid w:val="005A1BD5"/>
    <w:rsid w:val="005A3035"/>
    <w:rsid w:val="005A3889"/>
    <w:rsid w:val="005A49B9"/>
    <w:rsid w:val="005A563C"/>
    <w:rsid w:val="005A5E40"/>
    <w:rsid w:val="005A6355"/>
    <w:rsid w:val="005A669D"/>
    <w:rsid w:val="005A715C"/>
    <w:rsid w:val="005A75D8"/>
    <w:rsid w:val="005A76AB"/>
    <w:rsid w:val="005A7DF9"/>
    <w:rsid w:val="005B0AC2"/>
    <w:rsid w:val="005B0B15"/>
    <w:rsid w:val="005B0FE8"/>
    <w:rsid w:val="005B107D"/>
    <w:rsid w:val="005B1EC0"/>
    <w:rsid w:val="005B317F"/>
    <w:rsid w:val="005B3896"/>
    <w:rsid w:val="005B3C8B"/>
    <w:rsid w:val="005B3F5C"/>
    <w:rsid w:val="005B5242"/>
    <w:rsid w:val="005B70DC"/>
    <w:rsid w:val="005B713E"/>
    <w:rsid w:val="005B7FB6"/>
    <w:rsid w:val="005C01A3"/>
    <w:rsid w:val="005C03B6"/>
    <w:rsid w:val="005C1BC5"/>
    <w:rsid w:val="005C2FDC"/>
    <w:rsid w:val="005C348E"/>
    <w:rsid w:val="005C4761"/>
    <w:rsid w:val="005C604F"/>
    <w:rsid w:val="005C68E1"/>
    <w:rsid w:val="005C76EC"/>
    <w:rsid w:val="005C7F20"/>
    <w:rsid w:val="005D0243"/>
    <w:rsid w:val="005D1703"/>
    <w:rsid w:val="005D2DF4"/>
    <w:rsid w:val="005D335A"/>
    <w:rsid w:val="005D3763"/>
    <w:rsid w:val="005D3BB4"/>
    <w:rsid w:val="005D4653"/>
    <w:rsid w:val="005D4F62"/>
    <w:rsid w:val="005D5346"/>
    <w:rsid w:val="005D55E1"/>
    <w:rsid w:val="005D5AFE"/>
    <w:rsid w:val="005D63DA"/>
    <w:rsid w:val="005D6E2D"/>
    <w:rsid w:val="005E0A81"/>
    <w:rsid w:val="005E0FB1"/>
    <w:rsid w:val="005E13FE"/>
    <w:rsid w:val="005E1933"/>
    <w:rsid w:val="005E19F7"/>
    <w:rsid w:val="005E1C15"/>
    <w:rsid w:val="005E27C7"/>
    <w:rsid w:val="005E4F04"/>
    <w:rsid w:val="005E62C2"/>
    <w:rsid w:val="005E6B75"/>
    <w:rsid w:val="005E6C71"/>
    <w:rsid w:val="005E7F08"/>
    <w:rsid w:val="005F0963"/>
    <w:rsid w:val="005F1167"/>
    <w:rsid w:val="005F2824"/>
    <w:rsid w:val="005F288C"/>
    <w:rsid w:val="005F2EBA"/>
    <w:rsid w:val="005F35ED"/>
    <w:rsid w:val="005F53EC"/>
    <w:rsid w:val="005F5844"/>
    <w:rsid w:val="005F7035"/>
    <w:rsid w:val="005F7812"/>
    <w:rsid w:val="005F7A88"/>
    <w:rsid w:val="00601592"/>
    <w:rsid w:val="0060177D"/>
    <w:rsid w:val="0060265E"/>
    <w:rsid w:val="00602F12"/>
    <w:rsid w:val="006039E7"/>
    <w:rsid w:val="00603A1A"/>
    <w:rsid w:val="006046D5"/>
    <w:rsid w:val="00604ADF"/>
    <w:rsid w:val="00605345"/>
    <w:rsid w:val="0060626A"/>
    <w:rsid w:val="00606891"/>
    <w:rsid w:val="00607074"/>
    <w:rsid w:val="00607A93"/>
    <w:rsid w:val="006102F2"/>
    <w:rsid w:val="00610B2D"/>
    <w:rsid w:val="00610C08"/>
    <w:rsid w:val="00611ECC"/>
    <w:rsid w:val="00611F74"/>
    <w:rsid w:val="00612D0A"/>
    <w:rsid w:val="00612FEC"/>
    <w:rsid w:val="00613A54"/>
    <w:rsid w:val="00613E90"/>
    <w:rsid w:val="006150EB"/>
    <w:rsid w:val="006151C4"/>
    <w:rsid w:val="00615772"/>
    <w:rsid w:val="00615951"/>
    <w:rsid w:val="00615F2A"/>
    <w:rsid w:val="0061625E"/>
    <w:rsid w:val="00616455"/>
    <w:rsid w:val="0061673B"/>
    <w:rsid w:val="00616C34"/>
    <w:rsid w:val="0061737B"/>
    <w:rsid w:val="00617819"/>
    <w:rsid w:val="00620348"/>
    <w:rsid w:val="00620EEB"/>
    <w:rsid w:val="00621256"/>
    <w:rsid w:val="00621741"/>
    <w:rsid w:val="00621FCC"/>
    <w:rsid w:val="00622E4B"/>
    <w:rsid w:val="00622EB2"/>
    <w:rsid w:val="006244A0"/>
    <w:rsid w:val="006247C5"/>
    <w:rsid w:val="006254D5"/>
    <w:rsid w:val="00625509"/>
    <w:rsid w:val="00625CE7"/>
    <w:rsid w:val="0062651A"/>
    <w:rsid w:val="00626530"/>
    <w:rsid w:val="00626A77"/>
    <w:rsid w:val="00627D5C"/>
    <w:rsid w:val="00630024"/>
    <w:rsid w:val="0063131F"/>
    <w:rsid w:val="006313C1"/>
    <w:rsid w:val="00631C02"/>
    <w:rsid w:val="006326C2"/>
    <w:rsid w:val="0063275E"/>
    <w:rsid w:val="00632E46"/>
    <w:rsid w:val="006333DA"/>
    <w:rsid w:val="00633BEC"/>
    <w:rsid w:val="00633E6E"/>
    <w:rsid w:val="00634383"/>
    <w:rsid w:val="00634D1E"/>
    <w:rsid w:val="00635134"/>
    <w:rsid w:val="006356E2"/>
    <w:rsid w:val="006357F4"/>
    <w:rsid w:val="00636692"/>
    <w:rsid w:val="00637322"/>
    <w:rsid w:val="0064038A"/>
    <w:rsid w:val="006407AA"/>
    <w:rsid w:val="0064086E"/>
    <w:rsid w:val="00640C74"/>
    <w:rsid w:val="00641FCA"/>
    <w:rsid w:val="00642A65"/>
    <w:rsid w:val="00642CC0"/>
    <w:rsid w:val="006444B6"/>
    <w:rsid w:val="006445AC"/>
    <w:rsid w:val="00645DCE"/>
    <w:rsid w:val="00646174"/>
    <w:rsid w:val="006465AC"/>
    <w:rsid w:val="006465BF"/>
    <w:rsid w:val="00646706"/>
    <w:rsid w:val="00646C10"/>
    <w:rsid w:val="00647F9F"/>
    <w:rsid w:val="006507AB"/>
    <w:rsid w:val="00651B70"/>
    <w:rsid w:val="00652516"/>
    <w:rsid w:val="00653B12"/>
    <w:rsid w:val="00653B22"/>
    <w:rsid w:val="00657037"/>
    <w:rsid w:val="0065720F"/>
    <w:rsid w:val="006573FD"/>
    <w:rsid w:val="00657400"/>
    <w:rsid w:val="00657635"/>
    <w:rsid w:val="00657BF4"/>
    <w:rsid w:val="006603FB"/>
    <w:rsid w:val="006608DF"/>
    <w:rsid w:val="00661217"/>
    <w:rsid w:val="00661415"/>
    <w:rsid w:val="006623AC"/>
    <w:rsid w:val="00664A95"/>
    <w:rsid w:val="00664FA5"/>
    <w:rsid w:val="00665E3A"/>
    <w:rsid w:val="00665FF5"/>
    <w:rsid w:val="0066701A"/>
    <w:rsid w:val="00667731"/>
    <w:rsid w:val="006678AF"/>
    <w:rsid w:val="00667F47"/>
    <w:rsid w:val="00670083"/>
    <w:rsid w:val="006701EF"/>
    <w:rsid w:val="00670F32"/>
    <w:rsid w:val="00671137"/>
    <w:rsid w:val="00671E1F"/>
    <w:rsid w:val="006721E9"/>
    <w:rsid w:val="00673072"/>
    <w:rsid w:val="00673965"/>
    <w:rsid w:val="00673A1F"/>
    <w:rsid w:val="00673BA5"/>
    <w:rsid w:val="00673F14"/>
    <w:rsid w:val="006745E7"/>
    <w:rsid w:val="0067754A"/>
    <w:rsid w:val="006778E8"/>
    <w:rsid w:val="00677E39"/>
    <w:rsid w:val="00680058"/>
    <w:rsid w:val="006806A7"/>
    <w:rsid w:val="00681176"/>
    <w:rsid w:val="00681F0E"/>
    <w:rsid w:val="00681F62"/>
    <w:rsid w:val="00681F9F"/>
    <w:rsid w:val="0068244F"/>
    <w:rsid w:val="0068260B"/>
    <w:rsid w:val="006840EA"/>
    <w:rsid w:val="00684230"/>
    <w:rsid w:val="006844E2"/>
    <w:rsid w:val="00685267"/>
    <w:rsid w:val="006852EB"/>
    <w:rsid w:val="00685563"/>
    <w:rsid w:val="00685A62"/>
    <w:rsid w:val="00685DD2"/>
    <w:rsid w:val="00685E39"/>
    <w:rsid w:val="00686698"/>
    <w:rsid w:val="006872AE"/>
    <w:rsid w:val="0068772C"/>
    <w:rsid w:val="00690082"/>
    <w:rsid w:val="00690252"/>
    <w:rsid w:val="00691844"/>
    <w:rsid w:val="0069280B"/>
    <w:rsid w:val="006930E6"/>
    <w:rsid w:val="00693905"/>
    <w:rsid w:val="00693C91"/>
    <w:rsid w:val="006940F5"/>
    <w:rsid w:val="006946BB"/>
    <w:rsid w:val="006947CF"/>
    <w:rsid w:val="00694E9F"/>
    <w:rsid w:val="00695DF1"/>
    <w:rsid w:val="0069645E"/>
    <w:rsid w:val="00696938"/>
    <w:rsid w:val="006969FA"/>
    <w:rsid w:val="00696D4E"/>
    <w:rsid w:val="00697DF1"/>
    <w:rsid w:val="006A00C0"/>
    <w:rsid w:val="006A0610"/>
    <w:rsid w:val="006A0F13"/>
    <w:rsid w:val="006A120A"/>
    <w:rsid w:val="006A1636"/>
    <w:rsid w:val="006A1BEE"/>
    <w:rsid w:val="006A33F2"/>
    <w:rsid w:val="006A35D5"/>
    <w:rsid w:val="006A3623"/>
    <w:rsid w:val="006A3D30"/>
    <w:rsid w:val="006A4E7A"/>
    <w:rsid w:val="006A64F3"/>
    <w:rsid w:val="006A65D6"/>
    <w:rsid w:val="006A6712"/>
    <w:rsid w:val="006A73C9"/>
    <w:rsid w:val="006A748A"/>
    <w:rsid w:val="006B31D0"/>
    <w:rsid w:val="006B331B"/>
    <w:rsid w:val="006B44AA"/>
    <w:rsid w:val="006B499D"/>
    <w:rsid w:val="006B64A2"/>
    <w:rsid w:val="006B742B"/>
    <w:rsid w:val="006B759B"/>
    <w:rsid w:val="006B7A39"/>
    <w:rsid w:val="006B7F0B"/>
    <w:rsid w:val="006B7F4F"/>
    <w:rsid w:val="006C17A4"/>
    <w:rsid w:val="006C1864"/>
    <w:rsid w:val="006C1B9B"/>
    <w:rsid w:val="006C1BDA"/>
    <w:rsid w:val="006C1DAE"/>
    <w:rsid w:val="006C251E"/>
    <w:rsid w:val="006C2A94"/>
    <w:rsid w:val="006C3E43"/>
    <w:rsid w:val="006C419E"/>
    <w:rsid w:val="006C4541"/>
    <w:rsid w:val="006C4A31"/>
    <w:rsid w:val="006C4A63"/>
    <w:rsid w:val="006C4FA2"/>
    <w:rsid w:val="006C5AC2"/>
    <w:rsid w:val="006C5F12"/>
    <w:rsid w:val="006C6235"/>
    <w:rsid w:val="006C6AFB"/>
    <w:rsid w:val="006D0D76"/>
    <w:rsid w:val="006D129E"/>
    <w:rsid w:val="006D2735"/>
    <w:rsid w:val="006D3945"/>
    <w:rsid w:val="006D419D"/>
    <w:rsid w:val="006D45B2"/>
    <w:rsid w:val="006D4700"/>
    <w:rsid w:val="006D4A6C"/>
    <w:rsid w:val="006D4E59"/>
    <w:rsid w:val="006D5250"/>
    <w:rsid w:val="006D5787"/>
    <w:rsid w:val="006D66B1"/>
    <w:rsid w:val="006D7509"/>
    <w:rsid w:val="006E0FCC"/>
    <w:rsid w:val="006E1271"/>
    <w:rsid w:val="006E1797"/>
    <w:rsid w:val="006E1E96"/>
    <w:rsid w:val="006E24BC"/>
    <w:rsid w:val="006E30CB"/>
    <w:rsid w:val="006E3D4F"/>
    <w:rsid w:val="006E51BF"/>
    <w:rsid w:val="006E5599"/>
    <w:rsid w:val="006E5B46"/>
    <w:rsid w:val="006E5CE1"/>
    <w:rsid w:val="006E5E21"/>
    <w:rsid w:val="006E6B65"/>
    <w:rsid w:val="006F0337"/>
    <w:rsid w:val="006F036B"/>
    <w:rsid w:val="006F08F7"/>
    <w:rsid w:val="006F0CBD"/>
    <w:rsid w:val="006F1A13"/>
    <w:rsid w:val="006F2648"/>
    <w:rsid w:val="006F2F10"/>
    <w:rsid w:val="006F4738"/>
    <w:rsid w:val="006F482B"/>
    <w:rsid w:val="006F5B2D"/>
    <w:rsid w:val="006F6311"/>
    <w:rsid w:val="006F688B"/>
    <w:rsid w:val="006F6ED4"/>
    <w:rsid w:val="0070076D"/>
    <w:rsid w:val="0070083A"/>
    <w:rsid w:val="00701952"/>
    <w:rsid w:val="00701BF4"/>
    <w:rsid w:val="00702556"/>
    <w:rsid w:val="0070277E"/>
    <w:rsid w:val="0070398B"/>
    <w:rsid w:val="00703BB4"/>
    <w:rsid w:val="00704156"/>
    <w:rsid w:val="00704A6B"/>
    <w:rsid w:val="00705207"/>
    <w:rsid w:val="00705657"/>
    <w:rsid w:val="0070572A"/>
    <w:rsid w:val="007069FC"/>
    <w:rsid w:val="00707862"/>
    <w:rsid w:val="0070790B"/>
    <w:rsid w:val="0071037E"/>
    <w:rsid w:val="00711221"/>
    <w:rsid w:val="00711C1E"/>
    <w:rsid w:val="00711ED6"/>
    <w:rsid w:val="00712675"/>
    <w:rsid w:val="00712C75"/>
    <w:rsid w:val="00713808"/>
    <w:rsid w:val="0071394C"/>
    <w:rsid w:val="007151B6"/>
    <w:rsid w:val="0071520D"/>
    <w:rsid w:val="00715415"/>
    <w:rsid w:val="00715EDB"/>
    <w:rsid w:val="00715FDA"/>
    <w:rsid w:val="007160D5"/>
    <w:rsid w:val="007163FB"/>
    <w:rsid w:val="00716B10"/>
    <w:rsid w:val="00717346"/>
    <w:rsid w:val="00717C2E"/>
    <w:rsid w:val="007204FA"/>
    <w:rsid w:val="007210B7"/>
    <w:rsid w:val="007213B3"/>
    <w:rsid w:val="00721FD4"/>
    <w:rsid w:val="0072225F"/>
    <w:rsid w:val="00722927"/>
    <w:rsid w:val="007231AD"/>
    <w:rsid w:val="0072457F"/>
    <w:rsid w:val="00724592"/>
    <w:rsid w:val="00725406"/>
    <w:rsid w:val="00725477"/>
    <w:rsid w:val="00725566"/>
    <w:rsid w:val="00725A8F"/>
    <w:rsid w:val="0072621B"/>
    <w:rsid w:val="00726F03"/>
    <w:rsid w:val="0072756A"/>
    <w:rsid w:val="007301A7"/>
    <w:rsid w:val="00730555"/>
    <w:rsid w:val="007312CC"/>
    <w:rsid w:val="007325F2"/>
    <w:rsid w:val="00733439"/>
    <w:rsid w:val="00734039"/>
    <w:rsid w:val="00736971"/>
    <w:rsid w:val="00736A64"/>
    <w:rsid w:val="00737053"/>
    <w:rsid w:val="00737F6A"/>
    <w:rsid w:val="00740A0C"/>
    <w:rsid w:val="00740DC8"/>
    <w:rsid w:val="0074105F"/>
    <w:rsid w:val="007410B6"/>
    <w:rsid w:val="007416D4"/>
    <w:rsid w:val="00744B99"/>
    <w:rsid w:val="00744C6F"/>
    <w:rsid w:val="00745053"/>
    <w:rsid w:val="007457F6"/>
    <w:rsid w:val="00745ABB"/>
    <w:rsid w:val="00746089"/>
    <w:rsid w:val="00746766"/>
    <w:rsid w:val="00746932"/>
    <w:rsid w:val="00746A55"/>
    <w:rsid w:val="00746E38"/>
    <w:rsid w:val="00747CD5"/>
    <w:rsid w:val="00747E01"/>
    <w:rsid w:val="0075077C"/>
    <w:rsid w:val="00750CF1"/>
    <w:rsid w:val="00750FF4"/>
    <w:rsid w:val="00751671"/>
    <w:rsid w:val="00752271"/>
    <w:rsid w:val="0075289B"/>
    <w:rsid w:val="00753B51"/>
    <w:rsid w:val="00753B92"/>
    <w:rsid w:val="00754A93"/>
    <w:rsid w:val="00755CF7"/>
    <w:rsid w:val="00755E77"/>
    <w:rsid w:val="00756629"/>
    <w:rsid w:val="0075680D"/>
    <w:rsid w:val="007572C4"/>
    <w:rsid w:val="007575D2"/>
    <w:rsid w:val="00757996"/>
    <w:rsid w:val="00757B4F"/>
    <w:rsid w:val="00757B6A"/>
    <w:rsid w:val="007610E0"/>
    <w:rsid w:val="0076141D"/>
    <w:rsid w:val="00761FCF"/>
    <w:rsid w:val="007621AA"/>
    <w:rsid w:val="0076260A"/>
    <w:rsid w:val="00762FC5"/>
    <w:rsid w:val="00763679"/>
    <w:rsid w:val="00763F72"/>
    <w:rsid w:val="00764346"/>
    <w:rsid w:val="00764A67"/>
    <w:rsid w:val="00764B69"/>
    <w:rsid w:val="00767DDA"/>
    <w:rsid w:val="00770F08"/>
    <w:rsid w:val="00770F6B"/>
    <w:rsid w:val="00771214"/>
    <w:rsid w:val="00771883"/>
    <w:rsid w:val="00771E85"/>
    <w:rsid w:val="00772A55"/>
    <w:rsid w:val="007734AF"/>
    <w:rsid w:val="00773664"/>
    <w:rsid w:val="00774DB9"/>
    <w:rsid w:val="00775994"/>
    <w:rsid w:val="00775EA5"/>
    <w:rsid w:val="00776DC2"/>
    <w:rsid w:val="00777301"/>
    <w:rsid w:val="00777303"/>
    <w:rsid w:val="007777B5"/>
    <w:rsid w:val="0078002A"/>
    <w:rsid w:val="00780122"/>
    <w:rsid w:val="007803B7"/>
    <w:rsid w:val="00780454"/>
    <w:rsid w:val="00780BC0"/>
    <w:rsid w:val="00781055"/>
    <w:rsid w:val="0078121D"/>
    <w:rsid w:val="00781B6F"/>
    <w:rsid w:val="0078214B"/>
    <w:rsid w:val="00782B4C"/>
    <w:rsid w:val="0078498A"/>
    <w:rsid w:val="00784F91"/>
    <w:rsid w:val="00785FE6"/>
    <w:rsid w:val="0078651E"/>
    <w:rsid w:val="00786DD7"/>
    <w:rsid w:val="0078778A"/>
    <w:rsid w:val="00787C97"/>
    <w:rsid w:val="007912C7"/>
    <w:rsid w:val="0079182F"/>
    <w:rsid w:val="00792207"/>
    <w:rsid w:val="00792826"/>
    <w:rsid w:val="0079284E"/>
    <w:rsid w:val="00792B64"/>
    <w:rsid w:val="00792C58"/>
    <w:rsid w:val="00792E29"/>
    <w:rsid w:val="0079379A"/>
    <w:rsid w:val="007941EC"/>
    <w:rsid w:val="00794953"/>
    <w:rsid w:val="00795269"/>
    <w:rsid w:val="00795B8C"/>
    <w:rsid w:val="00795E7D"/>
    <w:rsid w:val="0079622C"/>
    <w:rsid w:val="00797F25"/>
    <w:rsid w:val="00797FDD"/>
    <w:rsid w:val="007A13BA"/>
    <w:rsid w:val="007A1907"/>
    <w:rsid w:val="007A1F2F"/>
    <w:rsid w:val="007A279B"/>
    <w:rsid w:val="007A2A5C"/>
    <w:rsid w:val="007A3252"/>
    <w:rsid w:val="007A5150"/>
    <w:rsid w:val="007A5373"/>
    <w:rsid w:val="007A5527"/>
    <w:rsid w:val="007A5D1B"/>
    <w:rsid w:val="007A6372"/>
    <w:rsid w:val="007A6A1E"/>
    <w:rsid w:val="007A7115"/>
    <w:rsid w:val="007A789F"/>
    <w:rsid w:val="007B0126"/>
    <w:rsid w:val="007B19AC"/>
    <w:rsid w:val="007B2078"/>
    <w:rsid w:val="007B266F"/>
    <w:rsid w:val="007B34C9"/>
    <w:rsid w:val="007B3788"/>
    <w:rsid w:val="007B624B"/>
    <w:rsid w:val="007B67C4"/>
    <w:rsid w:val="007B68EA"/>
    <w:rsid w:val="007B6E22"/>
    <w:rsid w:val="007B73CB"/>
    <w:rsid w:val="007B75BC"/>
    <w:rsid w:val="007B7D58"/>
    <w:rsid w:val="007C0BD6"/>
    <w:rsid w:val="007C0F45"/>
    <w:rsid w:val="007C3806"/>
    <w:rsid w:val="007C490E"/>
    <w:rsid w:val="007C4C33"/>
    <w:rsid w:val="007C5108"/>
    <w:rsid w:val="007C5BB7"/>
    <w:rsid w:val="007C5CBF"/>
    <w:rsid w:val="007C617B"/>
    <w:rsid w:val="007C6371"/>
    <w:rsid w:val="007C63FE"/>
    <w:rsid w:val="007C65FB"/>
    <w:rsid w:val="007C7896"/>
    <w:rsid w:val="007D07D5"/>
    <w:rsid w:val="007D16C4"/>
    <w:rsid w:val="007D1C0E"/>
    <w:rsid w:val="007D1C64"/>
    <w:rsid w:val="007D1F5F"/>
    <w:rsid w:val="007D27F6"/>
    <w:rsid w:val="007D28EA"/>
    <w:rsid w:val="007D32DD"/>
    <w:rsid w:val="007D3A0B"/>
    <w:rsid w:val="007D3CBB"/>
    <w:rsid w:val="007D6DCE"/>
    <w:rsid w:val="007D72C4"/>
    <w:rsid w:val="007D7FF3"/>
    <w:rsid w:val="007E2190"/>
    <w:rsid w:val="007E2CFE"/>
    <w:rsid w:val="007E3587"/>
    <w:rsid w:val="007E3650"/>
    <w:rsid w:val="007E4B23"/>
    <w:rsid w:val="007E4BB5"/>
    <w:rsid w:val="007E4BE5"/>
    <w:rsid w:val="007E51F6"/>
    <w:rsid w:val="007E59C9"/>
    <w:rsid w:val="007E6081"/>
    <w:rsid w:val="007E629E"/>
    <w:rsid w:val="007E670A"/>
    <w:rsid w:val="007E714A"/>
    <w:rsid w:val="007F0072"/>
    <w:rsid w:val="007F03C9"/>
    <w:rsid w:val="007F1FBB"/>
    <w:rsid w:val="007F20B3"/>
    <w:rsid w:val="007F25BC"/>
    <w:rsid w:val="007F2B75"/>
    <w:rsid w:val="007F2EB6"/>
    <w:rsid w:val="007F47C3"/>
    <w:rsid w:val="007F4BEF"/>
    <w:rsid w:val="007F54C3"/>
    <w:rsid w:val="007F7071"/>
    <w:rsid w:val="0080077F"/>
    <w:rsid w:val="00800A64"/>
    <w:rsid w:val="00800C00"/>
    <w:rsid w:val="00802949"/>
    <w:rsid w:val="0080301E"/>
    <w:rsid w:val="0080365F"/>
    <w:rsid w:val="00804050"/>
    <w:rsid w:val="0080430A"/>
    <w:rsid w:val="008049C2"/>
    <w:rsid w:val="008052CF"/>
    <w:rsid w:val="008060EA"/>
    <w:rsid w:val="00806AD8"/>
    <w:rsid w:val="00807458"/>
    <w:rsid w:val="00807BF4"/>
    <w:rsid w:val="00807C13"/>
    <w:rsid w:val="00807F64"/>
    <w:rsid w:val="00811659"/>
    <w:rsid w:val="00812585"/>
    <w:rsid w:val="00812AFB"/>
    <w:rsid w:val="00812BE5"/>
    <w:rsid w:val="00812F7E"/>
    <w:rsid w:val="008134E8"/>
    <w:rsid w:val="00814800"/>
    <w:rsid w:val="00815360"/>
    <w:rsid w:val="008158AC"/>
    <w:rsid w:val="0081681F"/>
    <w:rsid w:val="00817429"/>
    <w:rsid w:val="00817437"/>
    <w:rsid w:val="008178E5"/>
    <w:rsid w:val="00817E89"/>
    <w:rsid w:val="008214B1"/>
    <w:rsid w:val="00821514"/>
    <w:rsid w:val="00821C3A"/>
    <w:rsid w:val="00821E35"/>
    <w:rsid w:val="00822671"/>
    <w:rsid w:val="00822800"/>
    <w:rsid w:val="00824591"/>
    <w:rsid w:val="00824AED"/>
    <w:rsid w:val="00825A7F"/>
    <w:rsid w:val="0082667B"/>
    <w:rsid w:val="00827820"/>
    <w:rsid w:val="00827CF2"/>
    <w:rsid w:val="00830EB3"/>
    <w:rsid w:val="00831B8B"/>
    <w:rsid w:val="00832813"/>
    <w:rsid w:val="00832DAA"/>
    <w:rsid w:val="008338EE"/>
    <w:rsid w:val="0083405D"/>
    <w:rsid w:val="00835050"/>
    <w:rsid w:val="008352D4"/>
    <w:rsid w:val="00835CA3"/>
    <w:rsid w:val="00836DB9"/>
    <w:rsid w:val="00836ED4"/>
    <w:rsid w:val="008373D6"/>
    <w:rsid w:val="00837C67"/>
    <w:rsid w:val="00840E05"/>
    <w:rsid w:val="008414E8"/>
    <w:rsid w:val="008415B0"/>
    <w:rsid w:val="0084193B"/>
    <w:rsid w:val="00841B1C"/>
    <w:rsid w:val="00842028"/>
    <w:rsid w:val="00842CC0"/>
    <w:rsid w:val="00842CDC"/>
    <w:rsid w:val="0084312F"/>
    <w:rsid w:val="008436B8"/>
    <w:rsid w:val="00843C5A"/>
    <w:rsid w:val="00843CD4"/>
    <w:rsid w:val="00844523"/>
    <w:rsid w:val="00845F7D"/>
    <w:rsid w:val="008460B6"/>
    <w:rsid w:val="00846695"/>
    <w:rsid w:val="00847A10"/>
    <w:rsid w:val="00847CDD"/>
    <w:rsid w:val="00850486"/>
    <w:rsid w:val="00850C9D"/>
    <w:rsid w:val="00850D24"/>
    <w:rsid w:val="00850D37"/>
    <w:rsid w:val="00851354"/>
    <w:rsid w:val="00851B53"/>
    <w:rsid w:val="00851C4B"/>
    <w:rsid w:val="00852B59"/>
    <w:rsid w:val="0085469E"/>
    <w:rsid w:val="008552A7"/>
    <w:rsid w:val="00856272"/>
    <w:rsid w:val="008563FF"/>
    <w:rsid w:val="008564CD"/>
    <w:rsid w:val="00856841"/>
    <w:rsid w:val="00857F91"/>
    <w:rsid w:val="0086018B"/>
    <w:rsid w:val="008611DD"/>
    <w:rsid w:val="008620DE"/>
    <w:rsid w:val="008626DC"/>
    <w:rsid w:val="00862AEA"/>
    <w:rsid w:val="00862C14"/>
    <w:rsid w:val="008630EC"/>
    <w:rsid w:val="00864EB7"/>
    <w:rsid w:val="008665A6"/>
    <w:rsid w:val="00866867"/>
    <w:rsid w:val="008714FD"/>
    <w:rsid w:val="00872257"/>
    <w:rsid w:val="0087425F"/>
    <w:rsid w:val="008749E3"/>
    <w:rsid w:val="008753E6"/>
    <w:rsid w:val="00875963"/>
    <w:rsid w:val="0087634B"/>
    <w:rsid w:val="0087738C"/>
    <w:rsid w:val="0087759C"/>
    <w:rsid w:val="00877DAA"/>
    <w:rsid w:val="00880059"/>
    <w:rsid w:val="008802AF"/>
    <w:rsid w:val="00880972"/>
    <w:rsid w:val="00881926"/>
    <w:rsid w:val="008826F0"/>
    <w:rsid w:val="00882C25"/>
    <w:rsid w:val="0088318F"/>
    <w:rsid w:val="0088331D"/>
    <w:rsid w:val="008834FA"/>
    <w:rsid w:val="00883E8C"/>
    <w:rsid w:val="00884E0C"/>
    <w:rsid w:val="008852B0"/>
    <w:rsid w:val="00885AE7"/>
    <w:rsid w:val="00886B60"/>
    <w:rsid w:val="00886C46"/>
    <w:rsid w:val="00887889"/>
    <w:rsid w:val="00887A67"/>
    <w:rsid w:val="00887DAA"/>
    <w:rsid w:val="00887E56"/>
    <w:rsid w:val="008905CE"/>
    <w:rsid w:val="008914B1"/>
    <w:rsid w:val="00891A8E"/>
    <w:rsid w:val="008920FF"/>
    <w:rsid w:val="008922B7"/>
    <w:rsid w:val="008926E8"/>
    <w:rsid w:val="00893185"/>
    <w:rsid w:val="00894C6C"/>
    <w:rsid w:val="00894F19"/>
    <w:rsid w:val="00896A10"/>
    <w:rsid w:val="00896C10"/>
    <w:rsid w:val="008971B5"/>
    <w:rsid w:val="00897309"/>
    <w:rsid w:val="008978CF"/>
    <w:rsid w:val="008A3D75"/>
    <w:rsid w:val="008A4CA5"/>
    <w:rsid w:val="008A5D26"/>
    <w:rsid w:val="008A6B13"/>
    <w:rsid w:val="008A6CB5"/>
    <w:rsid w:val="008A6ECB"/>
    <w:rsid w:val="008A6F1D"/>
    <w:rsid w:val="008B0228"/>
    <w:rsid w:val="008B0BF9"/>
    <w:rsid w:val="008B0CCB"/>
    <w:rsid w:val="008B0F0E"/>
    <w:rsid w:val="008B16E6"/>
    <w:rsid w:val="008B20BE"/>
    <w:rsid w:val="008B2866"/>
    <w:rsid w:val="008B29FE"/>
    <w:rsid w:val="008B3859"/>
    <w:rsid w:val="008B3BCD"/>
    <w:rsid w:val="008B436D"/>
    <w:rsid w:val="008B4E49"/>
    <w:rsid w:val="008B4F8D"/>
    <w:rsid w:val="008B5A9D"/>
    <w:rsid w:val="008B6438"/>
    <w:rsid w:val="008B7712"/>
    <w:rsid w:val="008B7B26"/>
    <w:rsid w:val="008C0A18"/>
    <w:rsid w:val="008C0D79"/>
    <w:rsid w:val="008C1320"/>
    <w:rsid w:val="008C2140"/>
    <w:rsid w:val="008C268B"/>
    <w:rsid w:val="008C298A"/>
    <w:rsid w:val="008C3524"/>
    <w:rsid w:val="008C4061"/>
    <w:rsid w:val="008C4183"/>
    <w:rsid w:val="008C4229"/>
    <w:rsid w:val="008C5BE0"/>
    <w:rsid w:val="008C5EEE"/>
    <w:rsid w:val="008C7233"/>
    <w:rsid w:val="008C77E1"/>
    <w:rsid w:val="008D1C3C"/>
    <w:rsid w:val="008D2434"/>
    <w:rsid w:val="008D2614"/>
    <w:rsid w:val="008D30BB"/>
    <w:rsid w:val="008D3C3C"/>
    <w:rsid w:val="008D5A0E"/>
    <w:rsid w:val="008D6A15"/>
    <w:rsid w:val="008D74CC"/>
    <w:rsid w:val="008D760E"/>
    <w:rsid w:val="008E120B"/>
    <w:rsid w:val="008E171D"/>
    <w:rsid w:val="008E1CED"/>
    <w:rsid w:val="008E2785"/>
    <w:rsid w:val="008E32CA"/>
    <w:rsid w:val="008E5B15"/>
    <w:rsid w:val="008E63A4"/>
    <w:rsid w:val="008E6F95"/>
    <w:rsid w:val="008E78A3"/>
    <w:rsid w:val="008F0654"/>
    <w:rsid w:val="008F06CB"/>
    <w:rsid w:val="008F0D50"/>
    <w:rsid w:val="008F18BA"/>
    <w:rsid w:val="008F1E55"/>
    <w:rsid w:val="008F2CCF"/>
    <w:rsid w:val="008F2E83"/>
    <w:rsid w:val="008F3A9D"/>
    <w:rsid w:val="008F56F8"/>
    <w:rsid w:val="008F612A"/>
    <w:rsid w:val="008F6759"/>
    <w:rsid w:val="008F7147"/>
    <w:rsid w:val="008F75A9"/>
    <w:rsid w:val="0090060F"/>
    <w:rsid w:val="00900945"/>
    <w:rsid w:val="00901000"/>
    <w:rsid w:val="00901C62"/>
    <w:rsid w:val="009022D6"/>
    <w:rsid w:val="00902650"/>
    <w:rsid w:val="0090293D"/>
    <w:rsid w:val="00902D77"/>
    <w:rsid w:val="009033B2"/>
    <w:rsid w:val="009034DE"/>
    <w:rsid w:val="009037FA"/>
    <w:rsid w:val="00904423"/>
    <w:rsid w:val="009047DB"/>
    <w:rsid w:val="00905396"/>
    <w:rsid w:val="009056D2"/>
    <w:rsid w:val="009056FB"/>
    <w:rsid w:val="00905CFC"/>
    <w:rsid w:val="0090605D"/>
    <w:rsid w:val="00906419"/>
    <w:rsid w:val="0090703C"/>
    <w:rsid w:val="009078BC"/>
    <w:rsid w:val="009102F9"/>
    <w:rsid w:val="00910927"/>
    <w:rsid w:val="00910A9F"/>
    <w:rsid w:val="00910BC0"/>
    <w:rsid w:val="00910D77"/>
    <w:rsid w:val="00911E73"/>
    <w:rsid w:val="00912889"/>
    <w:rsid w:val="009128E4"/>
    <w:rsid w:val="00912B74"/>
    <w:rsid w:val="00913A42"/>
    <w:rsid w:val="00914167"/>
    <w:rsid w:val="009143DB"/>
    <w:rsid w:val="009147CB"/>
    <w:rsid w:val="00914A82"/>
    <w:rsid w:val="00914C08"/>
    <w:rsid w:val="00914E66"/>
    <w:rsid w:val="00915065"/>
    <w:rsid w:val="009154DF"/>
    <w:rsid w:val="00915B07"/>
    <w:rsid w:val="00917118"/>
    <w:rsid w:val="00917ADC"/>
    <w:rsid w:val="00917CE5"/>
    <w:rsid w:val="00920641"/>
    <w:rsid w:val="00920B73"/>
    <w:rsid w:val="009217C0"/>
    <w:rsid w:val="00921C50"/>
    <w:rsid w:val="00921CE0"/>
    <w:rsid w:val="009223DD"/>
    <w:rsid w:val="00922B75"/>
    <w:rsid w:val="00922BFF"/>
    <w:rsid w:val="00924B62"/>
    <w:rsid w:val="00925241"/>
    <w:rsid w:val="009257CE"/>
    <w:rsid w:val="00925CEC"/>
    <w:rsid w:val="00925F48"/>
    <w:rsid w:val="009267FE"/>
    <w:rsid w:val="00926A3F"/>
    <w:rsid w:val="00926E06"/>
    <w:rsid w:val="009272CE"/>
    <w:rsid w:val="0092732E"/>
    <w:rsid w:val="009274A5"/>
    <w:rsid w:val="00927909"/>
    <w:rsid w:val="0092794E"/>
    <w:rsid w:val="00930CE8"/>
    <w:rsid w:val="00930D30"/>
    <w:rsid w:val="00931089"/>
    <w:rsid w:val="00931ACB"/>
    <w:rsid w:val="009323F9"/>
    <w:rsid w:val="0093246B"/>
    <w:rsid w:val="0093274E"/>
    <w:rsid w:val="00932DA4"/>
    <w:rsid w:val="009332A2"/>
    <w:rsid w:val="009334B2"/>
    <w:rsid w:val="009339D3"/>
    <w:rsid w:val="00934118"/>
    <w:rsid w:val="009347A0"/>
    <w:rsid w:val="00934E4D"/>
    <w:rsid w:val="0093503B"/>
    <w:rsid w:val="009354DE"/>
    <w:rsid w:val="00937598"/>
    <w:rsid w:val="0093790B"/>
    <w:rsid w:val="00937931"/>
    <w:rsid w:val="00937B95"/>
    <w:rsid w:val="00937E92"/>
    <w:rsid w:val="00940929"/>
    <w:rsid w:val="0094176A"/>
    <w:rsid w:val="009421A8"/>
    <w:rsid w:val="00943751"/>
    <w:rsid w:val="0094439C"/>
    <w:rsid w:val="00944717"/>
    <w:rsid w:val="00944F15"/>
    <w:rsid w:val="00945AF7"/>
    <w:rsid w:val="00946DD0"/>
    <w:rsid w:val="00946EF8"/>
    <w:rsid w:val="00950556"/>
    <w:rsid w:val="009509E6"/>
    <w:rsid w:val="00951418"/>
    <w:rsid w:val="00952018"/>
    <w:rsid w:val="00952800"/>
    <w:rsid w:val="0095300D"/>
    <w:rsid w:val="0095343C"/>
    <w:rsid w:val="00953546"/>
    <w:rsid w:val="00953AFA"/>
    <w:rsid w:val="00953C9D"/>
    <w:rsid w:val="00954124"/>
    <w:rsid w:val="00955BDF"/>
    <w:rsid w:val="00956812"/>
    <w:rsid w:val="0095699F"/>
    <w:rsid w:val="00956B9D"/>
    <w:rsid w:val="0095719A"/>
    <w:rsid w:val="009612F6"/>
    <w:rsid w:val="009614B9"/>
    <w:rsid w:val="009617BC"/>
    <w:rsid w:val="009623E9"/>
    <w:rsid w:val="00963C91"/>
    <w:rsid w:val="00963EB9"/>
    <w:rsid w:val="00963EEB"/>
    <w:rsid w:val="009643C9"/>
    <w:rsid w:val="00964492"/>
    <w:rsid w:val="009648BC"/>
    <w:rsid w:val="00964C2F"/>
    <w:rsid w:val="00964CC0"/>
    <w:rsid w:val="00965315"/>
    <w:rsid w:val="00965C98"/>
    <w:rsid w:val="00965DD6"/>
    <w:rsid w:val="00965F88"/>
    <w:rsid w:val="00966D8D"/>
    <w:rsid w:val="00966E00"/>
    <w:rsid w:val="00967718"/>
    <w:rsid w:val="009709CA"/>
    <w:rsid w:val="00970F54"/>
    <w:rsid w:val="00971084"/>
    <w:rsid w:val="0097234D"/>
    <w:rsid w:val="00972BFA"/>
    <w:rsid w:val="00974C53"/>
    <w:rsid w:val="00976619"/>
    <w:rsid w:val="00976B82"/>
    <w:rsid w:val="00976BDB"/>
    <w:rsid w:val="00976C79"/>
    <w:rsid w:val="00976FDC"/>
    <w:rsid w:val="00977081"/>
    <w:rsid w:val="00977415"/>
    <w:rsid w:val="00977E29"/>
    <w:rsid w:val="00980471"/>
    <w:rsid w:val="00980B56"/>
    <w:rsid w:val="00980F00"/>
    <w:rsid w:val="00981D8A"/>
    <w:rsid w:val="009831FE"/>
    <w:rsid w:val="00983231"/>
    <w:rsid w:val="00983766"/>
    <w:rsid w:val="009848EF"/>
    <w:rsid w:val="00984CED"/>
    <w:rsid w:val="00984DEE"/>
    <w:rsid w:val="00984E03"/>
    <w:rsid w:val="00986E89"/>
    <w:rsid w:val="00987E85"/>
    <w:rsid w:val="0099118F"/>
    <w:rsid w:val="00991E1B"/>
    <w:rsid w:val="00992B05"/>
    <w:rsid w:val="00992B35"/>
    <w:rsid w:val="00992F91"/>
    <w:rsid w:val="009930DE"/>
    <w:rsid w:val="009944DF"/>
    <w:rsid w:val="0099540F"/>
    <w:rsid w:val="00995450"/>
    <w:rsid w:val="00995B39"/>
    <w:rsid w:val="00995CCC"/>
    <w:rsid w:val="009964C5"/>
    <w:rsid w:val="0099679A"/>
    <w:rsid w:val="00996FEB"/>
    <w:rsid w:val="00997434"/>
    <w:rsid w:val="00997AA1"/>
    <w:rsid w:val="009A0D12"/>
    <w:rsid w:val="009A1987"/>
    <w:rsid w:val="009A1C45"/>
    <w:rsid w:val="009A2BEE"/>
    <w:rsid w:val="009A2D42"/>
    <w:rsid w:val="009A2DBA"/>
    <w:rsid w:val="009A5289"/>
    <w:rsid w:val="009A52A1"/>
    <w:rsid w:val="009A71AE"/>
    <w:rsid w:val="009A7A53"/>
    <w:rsid w:val="009A7CC1"/>
    <w:rsid w:val="009B0402"/>
    <w:rsid w:val="009B0B75"/>
    <w:rsid w:val="009B0EFB"/>
    <w:rsid w:val="009B16DF"/>
    <w:rsid w:val="009B176A"/>
    <w:rsid w:val="009B292E"/>
    <w:rsid w:val="009B2A41"/>
    <w:rsid w:val="009B3143"/>
    <w:rsid w:val="009B3C58"/>
    <w:rsid w:val="009B3CC6"/>
    <w:rsid w:val="009B4803"/>
    <w:rsid w:val="009B4BEB"/>
    <w:rsid w:val="009B4CB2"/>
    <w:rsid w:val="009B55A0"/>
    <w:rsid w:val="009B5A6E"/>
    <w:rsid w:val="009B6701"/>
    <w:rsid w:val="009B6AB9"/>
    <w:rsid w:val="009B6B6F"/>
    <w:rsid w:val="009B6EF7"/>
    <w:rsid w:val="009B6F1A"/>
    <w:rsid w:val="009B7000"/>
    <w:rsid w:val="009B7022"/>
    <w:rsid w:val="009B739C"/>
    <w:rsid w:val="009B79A8"/>
    <w:rsid w:val="009C002B"/>
    <w:rsid w:val="009C0345"/>
    <w:rsid w:val="009C03F5"/>
    <w:rsid w:val="009C04EC"/>
    <w:rsid w:val="009C063D"/>
    <w:rsid w:val="009C1285"/>
    <w:rsid w:val="009C1408"/>
    <w:rsid w:val="009C2A4B"/>
    <w:rsid w:val="009C31AE"/>
    <w:rsid w:val="009C328C"/>
    <w:rsid w:val="009C3BDE"/>
    <w:rsid w:val="009C3F80"/>
    <w:rsid w:val="009C4444"/>
    <w:rsid w:val="009C57E3"/>
    <w:rsid w:val="009C5FA2"/>
    <w:rsid w:val="009C6096"/>
    <w:rsid w:val="009C79AD"/>
    <w:rsid w:val="009C7A57"/>
    <w:rsid w:val="009C7CA6"/>
    <w:rsid w:val="009C7F61"/>
    <w:rsid w:val="009D062B"/>
    <w:rsid w:val="009D06D4"/>
    <w:rsid w:val="009D1573"/>
    <w:rsid w:val="009D30A4"/>
    <w:rsid w:val="009D3316"/>
    <w:rsid w:val="009D40B4"/>
    <w:rsid w:val="009D465D"/>
    <w:rsid w:val="009D4F15"/>
    <w:rsid w:val="009D533D"/>
    <w:rsid w:val="009D55AA"/>
    <w:rsid w:val="009D6736"/>
    <w:rsid w:val="009D7668"/>
    <w:rsid w:val="009D77A3"/>
    <w:rsid w:val="009D7A9F"/>
    <w:rsid w:val="009D7B1A"/>
    <w:rsid w:val="009E0500"/>
    <w:rsid w:val="009E2EF1"/>
    <w:rsid w:val="009E3E77"/>
    <w:rsid w:val="009E3FAB"/>
    <w:rsid w:val="009E434A"/>
    <w:rsid w:val="009E56E6"/>
    <w:rsid w:val="009E5B3F"/>
    <w:rsid w:val="009E6630"/>
    <w:rsid w:val="009E700A"/>
    <w:rsid w:val="009E7D90"/>
    <w:rsid w:val="009F1050"/>
    <w:rsid w:val="009F1AB0"/>
    <w:rsid w:val="009F1B2D"/>
    <w:rsid w:val="009F1FAA"/>
    <w:rsid w:val="009F2406"/>
    <w:rsid w:val="009F259F"/>
    <w:rsid w:val="009F2B16"/>
    <w:rsid w:val="009F2ECE"/>
    <w:rsid w:val="009F4B59"/>
    <w:rsid w:val="009F4E1B"/>
    <w:rsid w:val="009F501D"/>
    <w:rsid w:val="009F5823"/>
    <w:rsid w:val="009F5C23"/>
    <w:rsid w:val="009F5EEE"/>
    <w:rsid w:val="009F767A"/>
    <w:rsid w:val="009F7AB4"/>
    <w:rsid w:val="00A01E50"/>
    <w:rsid w:val="00A02316"/>
    <w:rsid w:val="00A02752"/>
    <w:rsid w:val="00A039D5"/>
    <w:rsid w:val="00A040F3"/>
    <w:rsid w:val="00A046AD"/>
    <w:rsid w:val="00A079C1"/>
    <w:rsid w:val="00A07B3B"/>
    <w:rsid w:val="00A10409"/>
    <w:rsid w:val="00A10A71"/>
    <w:rsid w:val="00A10C05"/>
    <w:rsid w:val="00A1187A"/>
    <w:rsid w:val="00A12520"/>
    <w:rsid w:val="00A12638"/>
    <w:rsid w:val="00A12B8C"/>
    <w:rsid w:val="00A12BCA"/>
    <w:rsid w:val="00A130A0"/>
    <w:rsid w:val="00A130FD"/>
    <w:rsid w:val="00A13D6D"/>
    <w:rsid w:val="00A13EAC"/>
    <w:rsid w:val="00A14769"/>
    <w:rsid w:val="00A14A63"/>
    <w:rsid w:val="00A14D29"/>
    <w:rsid w:val="00A16151"/>
    <w:rsid w:val="00A1681F"/>
    <w:rsid w:val="00A16EC6"/>
    <w:rsid w:val="00A1735E"/>
    <w:rsid w:val="00A17B3B"/>
    <w:rsid w:val="00A17C06"/>
    <w:rsid w:val="00A2126E"/>
    <w:rsid w:val="00A21706"/>
    <w:rsid w:val="00A2387B"/>
    <w:rsid w:val="00A23C02"/>
    <w:rsid w:val="00A2445D"/>
    <w:rsid w:val="00A24CEA"/>
    <w:rsid w:val="00A24E2C"/>
    <w:rsid w:val="00A24FCC"/>
    <w:rsid w:val="00A250F1"/>
    <w:rsid w:val="00A25580"/>
    <w:rsid w:val="00A26304"/>
    <w:rsid w:val="00A26A90"/>
    <w:rsid w:val="00A26B27"/>
    <w:rsid w:val="00A26BB4"/>
    <w:rsid w:val="00A3067F"/>
    <w:rsid w:val="00A30E4F"/>
    <w:rsid w:val="00A311F5"/>
    <w:rsid w:val="00A31E27"/>
    <w:rsid w:val="00A31E50"/>
    <w:rsid w:val="00A32253"/>
    <w:rsid w:val="00A3310E"/>
    <w:rsid w:val="00A333A0"/>
    <w:rsid w:val="00A3397C"/>
    <w:rsid w:val="00A34538"/>
    <w:rsid w:val="00A34D53"/>
    <w:rsid w:val="00A34E4B"/>
    <w:rsid w:val="00A358C7"/>
    <w:rsid w:val="00A36126"/>
    <w:rsid w:val="00A36313"/>
    <w:rsid w:val="00A36932"/>
    <w:rsid w:val="00A36BCF"/>
    <w:rsid w:val="00A37B4A"/>
    <w:rsid w:val="00A37E70"/>
    <w:rsid w:val="00A42731"/>
    <w:rsid w:val="00A437E1"/>
    <w:rsid w:val="00A43DE9"/>
    <w:rsid w:val="00A44AE5"/>
    <w:rsid w:val="00A44E6E"/>
    <w:rsid w:val="00A454DE"/>
    <w:rsid w:val="00A45A31"/>
    <w:rsid w:val="00A4611B"/>
    <w:rsid w:val="00A462C9"/>
    <w:rsid w:val="00A465DC"/>
    <w:rsid w:val="00A4685E"/>
    <w:rsid w:val="00A4751C"/>
    <w:rsid w:val="00A476CA"/>
    <w:rsid w:val="00A47F35"/>
    <w:rsid w:val="00A50CD4"/>
    <w:rsid w:val="00A51191"/>
    <w:rsid w:val="00A51677"/>
    <w:rsid w:val="00A527C5"/>
    <w:rsid w:val="00A52AB2"/>
    <w:rsid w:val="00A52E92"/>
    <w:rsid w:val="00A53666"/>
    <w:rsid w:val="00A53B67"/>
    <w:rsid w:val="00A55029"/>
    <w:rsid w:val="00A55E65"/>
    <w:rsid w:val="00A565C8"/>
    <w:rsid w:val="00A5678A"/>
    <w:rsid w:val="00A5691D"/>
    <w:rsid w:val="00A56D62"/>
    <w:rsid w:val="00A56F07"/>
    <w:rsid w:val="00A5762C"/>
    <w:rsid w:val="00A600FC"/>
    <w:rsid w:val="00A60116"/>
    <w:rsid w:val="00A60BCA"/>
    <w:rsid w:val="00A61BD0"/>
    <w:rsid w:val="00A61F56"/>
    <w:rsid w:val="00A62CE2"/>
    <w:rsid w:val="00A63192"/>
    <w:rsid w:val="00A63320"/>
    <w:rsid w:val="00A638B1"/>
    <w:rsid w:val="00A638DA"/>
    <w:rsid w:val="00A640C3"/>
    <w:rsid w:val="00A65231"/>
    <w:rsid w:val="00A659B0"/>
    <w:rsid w:val="00A65B41"/>
    <w:rsid w:val="00A65CBD"/>
    <w:rsid w:val="00A65E00"/>
    <w:rsid w:val="00A66A78"/>
    <w:rsid w:val="00A735D6"/>
    <w:rsid w:val="00A74352"/>
    <w:rsid w:val="00A74364"/>
    <w:rsid w:val="00A7436E"/>
    <w:rsid w:val="00A749DF"/>
    <w:rsid w:val="00A74E96"/>
    <w:rsid w:val="00A750B0"/>
    <w:rsid w:val="00A751EE"/>
    <w:rsid w:val="00A757C9"/>
    <w:rsid w:val="00A75A8E"/>
    <w:rsid w:val="00A75ABC"/>
    <w:rsid w:val="00A7639F"/>
    <w:rsid w:val="00A80467"/>
    <w:rsid w:val="00A805A5"/>
    <w:rsid w:val="00A81812"/>
    <w:rsid w:val="00A824A1"/>
    <w:rsid w:val="00A824DD"/>
    <w:rsid w:val="00A83676"/>
    <w:rsid w:val="00A83B7B"/>
    <w:rsid w:val="00A84274"/>
    <w:rsid w:val="00A850F3"/>
    <w:rsid w:val="00A852D3"/>
    <w:rsid w:val="00A85547"/>
    <w:rsid w:val="00A862E6"/>
    <w:rsid w:val="00A864E3"/>
    <w:rsid w:val="00A86BA7"/>
    <w:rsid w:val="00A92360"/>
    <w:rsid w:val="00A937E3"/>
    <w:rsid w:val="00A94032"/>
    <w:rsid w:val="00A94574"/>
    <w:rsid w:val="00A948C2"/>
    <w:rsid w:val="00A95936"/>
    <w:rsid w:val="00A95D22"/>
    <w:rsid w:val="00A96265"/>
    <w:rsid w:val="00A963E0"/>
    <w:rsid w:val="00A97084"/>
    <w:rsid w:val="00A97804"/>
    <w:rsid w:val="00A97987"/>
    <w:rsid w:val="00A97ABE"/>
    <w:rsid w:val="00AA0AA9"/>
    <w:rsid w:val="00AA1323"/>
    <w:rsid w:val="00AA1C2C"/>
    <w:rsid w:val="00AA253E"/>
    <w:rsid w:val="00AA300D"/>
    <w:rsid w:val="00AA35F6"/>
    <w:rsid w:val="00AA488F"/>
    <w:rsid w:val="00AA5BC6"/>
    <w:rsid w:val="00AA6061"/>
    <w:rsid w:val="00AA62B0"/>
    <w:rsid w:val="00AA667C"/>
    <w:rsid w:val="00AA6E91"/>
    <w:rsid w:val="00AA7335"/>
    <w:rsid w:val="00AA7439"/>
    <w:rsid w:val="00AB047E"/>
    <w:rsid w:val="00AB0958"/>
    <w:rsid w:val="00AB0B0A"/>
    <w:rsid w:val="00AB0BB7"/>
    <w:rsid w:val="00AB0E0A"/>
    <w:rsid w:val="00AB122A"/>
    <w:rsid w:val="00AB22C6"/>
    <w:rsid w:val="00AB261D"/>
    <w:rsid w:val="00AB2AD0"/>
    <w:rsid w:val="00AB3B95"/>
    <w:rsid w:val="00AB601C"/>
    <w:rsid w:val="00AB6755"/>
    <w:rsid w:val="00AB67FC"/>
    <w:rsid w:val="00AB6F64"/>
    <w:rsid w:val="00AB7AB7"/>
    <w:rsid w:val="00AC00F2"/>
    <w:rsid w:val="00AC09CE"/>
    <w:rsid w:val="00AC2974"/>
    <w:rsid w:val="00AC2D5A"/>
    <w:rsid w:val="00AC3017"/>
    <w:rsid w:val="00AC31B5"/>
    <w:rsid w:val="00AC4EA1"/>
    <w:rsid w:val="00AC5345"/>
    <w:rsid w:val="00AC5381"/>
    <w:rsid w:val="00AC5920"/>
    <w:rsid w:val="00AC5C09"/>
    <w:rsid w:val="00AC5FCC"/>
    <w:rsid w:val="00AC6B42"/>
    <w:rsid w:val="00AC7EA9"/>
    <w:rsid w:val="00AC7F43"/>
    <w:rsid w:val="00AD03AA"/>
    <w:rsid w:val="00AD08E2"/>
    <w:rsid w:val="00AD0E65"/>
    <w:rsid w:val="00AD13D1"/>
    <w:rsid w:val="00AD17E5"/>
    <w:rsid w:val="00AD2BF2"/>
    <w:rsid w:val="00AD4123"/>
    <w:rsid w:val="00AD466D"/>
    <w:rsid w:val="00AD4C40"/>
    <w:rsid w:val="00AD4E90"/>
    <w:rsid w:val="00AD5422"/>
    <w:rsid w:val="00AD57D9"/>
    <w:rsid w:val="00AD5AC5"/>
    <w:rsid w:val="00AD64DC"/>
    <w:rsid w:val="00AD7180"/>
    <w:rsid w:val="00AD71B9"/>
    <w:rsid w:val="00AE1367"/>
    <w:rsid w:val="00AE1DAA"/>
    <w:rsid w:val="00AE24C4"/>
    <w:rsid w:val="00AE2A13"/>
    <w:rsid w:val="00AE4179"/>
    <w:rsid w:val="00AE42F1"/>
    <w:rsid w:val="00AE4425"/>
    <w:rsid w:val="00AE4C09"/>
    <w:rsid w:val="00AE4FBE"/>
    <w:rsid w:val="00AE53EC"/>
    <w:rsid w:val="00AE5FB5"/>
    <w:rsid w:val="00AE650F"/>
    <w:rsid w:val="00AE6555"/>
    <w:rsid w:val="00AE65EC"/>
    <w:rsid w:val="00AE6BC0"/>
    <w:rsid w:val="00AE7D16"/>
    <w:rsid w:val="00AF2C00"/>
    <w:rsid w:val="00AF4CAA"/>
    <w:rsid w:val="00AF50DD"/>
    <w:rsid w:val="00AF571A"/>
    <w:rsid w:val="00AF60A0"/>
    <w:rsid w:val="00AF67FC"/>
    <w:rsid w:val="00AF762B"/>
    <w:rsid w:val="00AF7DF5"/>
    <w:rsid w:val="00B006E5"/>
    <w:rsid w:val="00B024C2"/>
    <w:rsid w:val="00B02E15"/>
    <w:rsid w:val="00B0334C"/>
    <w:rsid w:val="00B04393"/>
    <w:rsid w:val="00B045B2"/>
    <w:rsid w:val="00B04F44"/>
    <w:rsid w:val="00B05DC3"/>
    <w:rsid w:val="00B06293"/>
    <w:rsid w:val="00B06ED3"/>
    <w:rsid w:val="00B07700"/>
    <w:rsid w:val="00B07C2A"/>
    <w:rsid w:val="00B07EA9"/>
    <w:rsid w:val="00B07EE4"/>
    <w:rsid w:val="00B10AD0"/>
    <w:rsid w:val="00B12873"/>
    <w:rsid w:val="00B12992"/>
    <w:rsid w:val="00B1388C"/>
    <w:rsid w:val="00B13921"/>
    <w:rsid w:val="00B1528C"/>
    <w:rsid w:val="00B15D08"/>
    <w:rsid w:val="00B16431"/>
    <w:rsid w:val="00B166D6"/>
    <w:rsid w:val="00B16957"/>
    <w:rsid w:val="00B16ACD"/>
    <w:rsid w:val="00B175DF"/>
    <w:rsid w:val="00B179BC"/>
    <w:rsid w:val="00B201D7"/>
    <w:rsid w:val="00B203B6"/>
    <w:rsid w:val="00B21487"/>
    <w:rsid w:val="00B21659"/>
    <w:rsid w:val="00B232D1"/>
    <w:rsid w:val="00B23587"/>
    <w:rsid w:val="00B23A02"/>
    <w:rsid w:val="00B24DB5"/>
    <w:rsid w:val="00B255FC"/>
    <w:rsid w:val="00B256AD"/>
    <w:rsid w:val="00B2668D"/>
    <w:rsid w:val="00B26FCF"/>
    <w:rsid w:val="00B2742A"/>
    <w:rsid w:val="00B31F9E"/>
    <w:rsid w:val="00B3268F"/>
    <w:rsid w:val="00B32C2C"/>
    <w:rsid w:val="00B33255"/>
    <w:rsid w:val="00B33388"/>
    <w:rsid w:val="00B33A1A"/>
    <w:rsid w:val="00B33E6C"/>
    <w:rsid w:val="00B34094"/>
    <w:rsid w:val="00B37027"/>
    <w:rsid w:val="00B371CC"/>
    <w:rsid w:val="00B40602"/>
    <w:rsid w:val="00B40FD6"/>
    <w:rsid w:val="00B41CD9"/>
    <w:rsid w:val="00B427E6"/>
    <w:rsid w:val="00B428A6"/>
    <w:rsid w:val="00B43E1F"/>
    <w:rsid w:val="00B44ADF"/>
    <w:rsid w:val="00B44BFB"/>
    <w:rsid w:val="00B4514E"/>
    <w:rsid w:val="00B45271"/>
    <w:rsid w:val="00B45822"/>
    <w:rsid w:val="00B45FBC"/>
    <w:rsid w:val="00B46A22"/>
    <w:rsid w:val="00B47321"/>
    <w:rsid w:val="00B4759F"/>
    <w:rsid w:val="00B47DA5"/>
    <w:rsid w:val="00B47FC6"/>
    <w:rsid w:val="00B507F0"/>
    <w:rsid w:val="00B51A7D"/>
    <w:rsid w:val="00B51B88"/>
    <w:rsid w:val="00B51BB6"/>
    <w:rsid w:val="00B51C47"/>
    <w:rsid w:val="00B52A00"/>
    <w:rsid w:val="00B52BAE"/>
    <w:rsid w:val="00B535C2"/>
    <w:rsid w:val="00B5452B"/>
    <w:rsid w:val="00B55544"/>
    <w:rsid w:val="00B5586E"/>
    <w:rsid w:val="00B55A7E"/>
    <w:rsid w:val="00B55FEE"/>
    <w:rsid w:val="00B5617B"/>
    <w:rsid w:val="00B57AED"/>
    <w:rsid w:val="00B57BFB"/>
    <w:rsid w:val="00B61330"/>
    <w:rsid w:val="00B61AC0"/>
    <w:rsid w:val="00B61EE6"/>
    <w:rsid w:val="00B61F5D"/>
    <w:rsid w:val="00B63B36"/>
    <w:rsid w:val="00B642FC"/>
    <w:rsid w:val="00B64C07"/>
    <w:rsid w:val="00B64D26"/>
    <w:rsid w:val="00B64FBB"/>
    <w:rsid w:val="00B6589F"/>
    <w:rsid w:val="00B66E9C"/>
    <w:rsid w:val="00B670BE"/>
    <w:rsid w:val="00B70173"/>
    <w:rsid w:val="00B704EB"/>
    <w:rsid w:val="00B70E22"/>
    <w:rsid w:val="00B7100F"/>
    <w:rsid w:val="00B72545"/>
    <w:rsid w:val="00B75FE6"/>
    <w:rsid w:val="00B76538"/>
    <w:rsid w:val="00B773F1"/>
    <w:rsid w:val="00B774CB"/>
    <w:rsid w:val="00B77F37"/>
    <w:rsid w:val="00B80402"/>
    <w:rsid w:val="00B8050F"/>
    <w:rsid w:val="00B80B9A"/>
    <w:rsid w:val="00B81296"/>
    <w:rsid w:val="00B8251A"/>
    <w:rsid w:val="00B830B7"/>
    <w:rsid w:val="00B831AC"/>
    <w:rsid w:val="00B83B09"/>
    <w:rsid w:val="00B83BBF"/>
    <w:rsid w:val="00B848EA"/>
    <w:rsid w:val="00B84B2B"/>
    <w:rsid w:val="00B85A77"/>
    <w:rsid w:val="00B86423"/>
    <w:rsid w:val="00B86521"/>
    <w:rsid w:val="00B865E5"/>
    <w:rsid w:val="00B86952"/>
    <w:rsid w:val="00B87395"/>
    <w:rsid w:val="00B87945"/>
    <w:rsid w:val="00B90500"/>
    <w:rsid w:val="00B91351"/>
    <w:rsid w:val="00B91442"/>
    <w:rsid w:val="00B9162F"/>
    <w:rsid w:val="00B9176C"/>
    <w:rsid w:val="00B91799"/>
    <w:rsid w:val="00B92413"/>
    <w:rsid w:val="00B925C9"/>
    <w:rsid w:val="00B93188"/>
    <w:rsid w:val="00B935A4"/>
    <w:rsid w:val="00B9405C"/>
    <w:rsid w:val="00B95011"/>
    <w:rsid w:val="00B977A7"/>
    <w:rsid w:val="00BA0364"/>
    <w:rsid w:val="00BA0B0D"/>
    <w:rsid w:val="00BA0CE3"/>
    <w:rsid w:val="00BA0F6B"/>
    <w:rsid w:val="00BA1E23"/>
    <w:rsid w:val="00BA2567"/>
    <w:rsid w:val="00BA2B3A"/>
    <w:rsid w:val="00BA4E56"/>
    <w:rsid w:val="00BA555C"/>
    <w:rsid w:val="00BA561A"/>
    <w:rsid w:val="00BA5C68"/>
    <w:rsid w:val="00BA797C"/>
    <w:rsid w:val="00BA7AF9"/>
    <w:rsid w:val="00BB0B70"/>
    <w:rsid w:val="00BB0DC6"/>
    <w:rsid w:val="00BB15E4"/>
    <w:rsid w:val="00BB1E19"/>
    <w:rsid w:val="00BB1E64"/>
    <w:rsid w:val="00BB21D1"/>
    <w:rsid w:val="00BB32F2"/>
    <w:rsid w:val="00BB35B3"/>
    <w:rsid w:val="00BB3DCF"/>
    <w:rsid w:val="00BB4338"/>
    <w:rsid w:val="00BB5349"/>
    <w:rsid w:val="00BB61B8"/>
    <w:rsid w:val="00BB6C0E"/>
    <w:rsid w:val="00BB7443"/>
    <w:rsid w:val="00BB7B38"/>
    <w:rsid w:val="00BB7B82"/>
    <w:rsid w:val="00BC0219"/>
    <w:rsid w:val="00BC073F"/>
    <w:rsid w:val="00BC0951"/>
    <w:rsid w:val="00BC11E5"/>
    <w:rsid w:val="00BC12EE"/>
    <w:rsid w:val="00BC174D"/>
    <w:rsid w:val="00BC1AEE"/>
    <w:rsid w:val="00BC38C5"/>
    <w:rsid w:val="00BC4BC6"/>
    <w:rsid w:val="00BC5095"/>
    <w:rsid w:val="00BC52FD"/>
    <w:rsid w:val="00BC5637"/>
    <w:rsid w:val="00BC5E5C"/>
    <w:rsid w:val="00BC6622"/>
    <w:rsid w:val="00BC6E62"/>
    <w:rsid w:val="00BC71B1"/>
    <w:rsid w:val="00BC7422"/>
    <w:rsid w:val="00BC7443"/>
    <w:rsid w:val="00BC7671"/>
    <w:rsid w:val="00BC7760"/>
    <w:rsid w:val="00BC7967"/>
    <w:rsid w:val="00BC7DD2"/>
    <w:rsid w:val="00BD0648"/>
    <w:rsid w:val="00BD1040"/>
    <w:rsid w:val="00BD13AB"/>
    <w:rsid w:val="00BD19F8"/>
    <w:rsid w:val="00BD25D9"/>
    <w:rsid w:val="00BD34AA"/>
    <w:rsid w:val="00BD4B65"/>
    <w:rsid w:val="00BD4F8B"/>
    <w:rsid w:val="00BD4FFA"/>
    <w:rsid w:val="00BD5BC4"/>
    <w:rsid w:val="00BD6BFC"/>
    <w:rsid w:val="00BE056B"/>
    <w:rsid w:val="00BE0BB8"/>
    <w:rsid w:val="00BE0C44"/>
    <w:rsid w:val="00BE0CAE"/>
    <w:rsid w:val="00BE1B8B"/>
    <w:rsid w:val="00BE2A18"/>
    <w:rsid w:val="00BE2BEB"/>
    <w:rsid w:val="00BE2C01"/>
    <w:rsid w:val="00BE41EC"/>
    <w:rsid w:val="00BE507E"/>
    <w:rsid w:val="00BE5573"/>
    <w:rsid w:val="00BE56FB"/>
    <w:rsid w:val="00BE5CE4"/>
    <w:rsid w:val="00BE6298"/>
    <w:rsid w:val="00BE6F3C"/>
    <w:rsid w:val="00BE7E65"/>
    <w:rsid w:val="00BE7E67"/>
    <w:rsid w:val="00BF07CC"/>
    <w:rsid w:val="00BF1A93"/>
    <w:rsid w:val="00BF1F2A"/>
    <w:rsid w:val="00BF2102"/>
    <w:rsid w:val="00BF3102"/>
    <w:rsid w:val="00BF3DDE"/>
    <w:rsid w:val="00BF6221"/>
    <w:rsid w:val="00BF6233"/>
    <w:rsid w:val="00BF64E8"/>
    <w:rsid w:val="00BF6589"/>
    <w:rsid w:val="00BF676D"/>
    <w:rsid w:val="00BF6F7F"/>
    <w:rsid w:val="00BF78DF"/>
    <w:rsid w:val="00BF7A5E"/>
    <w:rsid w:val="00C00647"/>
    <w:rsid w:val="00C02764"/>
    <w:rsid w:val="00C035FB"/>
    <w:rsid w:val="00C0379B"/>
    <w:rsid w:val="00C04CEF"/>
    <w:rsid w:val="00C062B2"/>
    <w:rsid w:val="00C064FF"/>
    <w:rsid w:val="00C0662F"/>
    <w:rsid w:val="00C06C14"/>
    <w:rsid w:val="00C06F66"/>
    <w:rsid w:val="00C0718B"/>
    <w:rsid w:val="00C072EC"/>
    <w:rsid w:val="00C10488"/>
    <w:rsid w:val="00C105E7"/>
    <w:rsid w:val="00C10BDE"/>
    <w:rsid w:val="00C10DCD"/>
    <w:rsid w:val="00C11943"/>
    <w:rsid w:val="00C11FA0"/>
    <w:rsid w:val="00C1263A"/>
    <w:rsid w:val="00C12E96"/>
    <w:rsid w:val="00C136A1"/>
    <w:rsid w:val="00C13F01"/>
    <w:rsid w:val="00C14402"/>
    <w:rsid w:val="00C14763"/>
    <w:rsid w:val="00C14FE7"/>
    <w:rsid w:val="00C14FEA"/>
    <w:rsid w:val="00C15EAE"/>
    <w:rsid w:val="00C16141"/>
    <w:rsid w:val="00C16B16"/>
    <w:rsid w:val="00C201D9"/>
    <w:rsid w:val="00C207D8"/>
    <w:rsid w:val="00C22A99"/>
    <w:rsid w:val="00C22D64"/>
    <w:rsid w:val="00C22EAF"/>
    <w:rsid w:val="00C2363F"/>
    <w:rsid w:val="00C236C8"/>
    <w:rsid w:val="00C23A85"/>
    <w:rsid w:val="00C23CB9"/>
    <w:rsid w:val="00C24DF6"/>
    <w:rsid w:val="00C260B1"/>
    <w:rsid w:val="00C26238"/>
    <w:rsid w:val="00C26E56"/>
    <w:rsid w:val="00C27331"/>
    <w:rsid w:val="00C30017"/>
    <w:rsid w:val="00C31406"/>
    <w:rsid w:val="00C33EB0"/>
    <w:rsid w:val="00C351B4"/>
    <w:rsid w:val="00C35B77"/>
    <w:rsid w:val="00C36638"/>
    <w:rsid w:val="00C37194"/>
    <w:rsid w:val="00C40637"/>
    <w:rsid w:val="00C40F6C"/>
    <w:rsid w:val="00C41B88"/>
    <w:rsid w:val="00C42E55"/>
    <w:rsid w:val="00C43202"/>
    <w:rsid w:val="00C435E7"/>
    <w:rsid w:val="00C43CD1"/>
    <w:rsid w:val="00C44382"/>
    <w:rsid w:val="00C44426"/>
    <w:rsid w:val="00C445F3"/>
    <w:rsid w:val="00C451F4"/>
    <w:rsid w:val="00C45243"/>
    <w:rsid w:val="00C45EB1"/>
    <w:rsid w:val="00C45EFC"/>
    <w:rsid w:val="00C463A6"/>
    <w:rsid w:val="00C46CAE"/>
    <w:rsid w:val="00C50275"/>
    <w:rsid w:val="00C51830"/>
    <w:rsid w:val="00C52707"/>
    <w:rsid w:val="00C53900"/>
    <w:rsid w:val="00C53A31"/>
    <w:rsid w:val="00C54A3A"/>
    <w:rsid w:val="00C54B65"/>
    <w:rsid w:val="00C55085"/>
    <w:rsid w:val="00C55566"/>
    <w:rsid w:val="00C55EEC"/>
    <w:rsid w:val="00C56448"/>
    <w:rsid w:val="00C56C3B"/>
    <w:rsid w:val="00C61DE8"/>
    <w:rsid w:val="00C61E50"/>
    <w:rsid w:val="00C61EA2"/>
    <w:rsid w:val="00C62CA1"/>
    <w:rsid w:val="00C64EAE"/>
    <w:rsid w:val="00C65C13"/>
    <w:rsid w:val="00C660C7"/>
    <w:rsid w:val="00C667BE"/>
    <w:rsid w:val="00C669D0"/>
    <w:rsid w:val="00C6766B"/>
    <w:rsid w:val="00C71951"/>
    <w:rsid w:val="00C71A12"/>
    <w:rsid w:val="00C71CC2"/>
    <w:rsid w:val="00C72223"/>
    <w:rsid w:val="00C72A17"/>
    <w:rsid w:val="00C73319"/>
    <w:rsid w:val="00C74811"/>
    <w:rsid w:val="00C748DE"/>
    <w:rsid w:val="00C749CD"/>
    <w:rsid w:val="00C76417"/>
    <w:rsid w:val="00C76709"/>
    <w:rsid w:val="00C7726F"/>
    <w:rsid w:val="00C77671"/>
    <w:rsid w:val="00C8020C"/>
    <w:rsid w:val="00C80949"/>
    <w:rsid w:val="00C80E26"/>
    <w:rsid w:val="00C81872"/>
    <w:rsid w:val="00C823DA"/>
    <w:rsid w:val="00C8259F"/>
    <w:rsid w:val="00C825B7"/>
    <w:rsid w:val="00C8262B"/>
    <w:rsid w:val="00C82746"/>
    <w:rsid w:val="00C8312F"/>
    <w:rsid w:val="00C849B9"/>
    <w:rsid w:val="00C84C47"/>
    <w:rsid w:val="00C858A4"/>
    <w:rsid w:val="00C8610E"/>
    <w:rsid w:val="00C86AFA"/>
    <w:rsid w:val="00C872C1"/>
    <w:rsid w:val="00C87448"/>
    <w:rsid w:val="00C87575"/>
    <w:rsid w:val="00C87B2B"/>
    <w:rsid w:val="00C91C78"/>
    <w:rsid w:val="00C92DD3"/>
    <w:rsid w:val="00C92FF9"/>
    <w:rsid w:val="00C9399D"/>
    <w:rsid w:val="00C941D9"/>
    <w:rsid w:val="00C948BD"/>
    <w:rsid w:val="00C94A3E"/>
    <w:rsid w:val="00C95C6D"/>
    <w:rsid w:val="00C961EF"/>
    <w:rsid w:val="00C97468"/>
    <w:rsid w:val="00C9761F"/>
    <w:rsid w:val="00CA0812"/>
    <w:rsid w:val="00CA1025"/>
    <w:rsid w:val="00CA220C"/>
    <w:rsid w:val="00CA2BD3"/>
    <w:rsid w:val="00CA509A"/>
    <w:rsid w:val="00CA5D0F"/>
    <w:rsid w:val="00CA637D"/>
    <w:rsid w:val="00CA6BDD"/>
    <w:rsid w:val="00CA6D0A"/>
    <w:rsid w:val="00CA6DB7"/>
    <w:rsid w:val="00CA70E1"/>
    <w:rsid w:val="00CA7D25"/>
    <w:rsid w:val="00CA7D72"/>
    <w:rsid w:val="00CB05DE"/>
    <w:rsid w:val="00CB0BCF"/>
    <w:rsid w:val="00CB0C40"/>
    <w:rsid w:val="00CB13A7"/>
    <w:rsid w:val="00CB14AA"/>
    <w:rsid w:val="00CB18D0"/>
    <w:rsid w:val="00CB1BB1"/>
    <w:rsid w:val="00CB1C8A"/>
    <w:rsid w:val="00CB24F5"/>
    <w:rsid w:val="00CB2663"/>
    <w:rsid w:val="00CB27DD"/>
    <w:rsid w:val="00CB28C9"/>
    <w:rsid w:val="00CB3150"/>
    <w:rsid w:val="00CB3545"/>
    <w:rsid w:val="00CB397B"/>
    <w:rsid w:val="00CB3BBE"/>
    <w:rsid w:val="00CB4A7C"/>
    <w:rsid w:val="00CB4D1A"/>
    <w:rsid w:val="00CB4D9B"/>
    <w:rsid w:val="00CB4E8D"/>
    <w:rsid w:val="00CB59E9"/>
    <w:rsid w:val="00CC038A"/>
    <w:rsid w:val="00CC039D"/>
    <w:rsid w:val="00CC049C"/>
    <w:rsid w:val="00CC08D1"/>
    <w:rsid w:val="00CC0C84"/>
    <w:rsid w:val="00CC0C9A"/>
    <w:rsid w:val="00CC0D6A"/>
    <w:rsid w:val="00CC201D"/>
    <w:rsid w:val="00CC3831"/>
    <w:rsid w:val="00CC3E3D"/>
    <w:rsid w:val="00CC436B"/>
    <w:rsid w:val="00CC43DA"/>
    <w:rsid w:val="00CC519B"/>
    <w:rsid w:val="00CC5F26"/>
    <w:rsid w:val="00CC5F96"/>
    <w:rsid w:val="00CD0C49"/>
    <w:rsid w:val="00CD12C1"/>
    <w:rsid w:val="00CD1418"/>
    <w:rsid w:val="00CD214E"/>
    <w:rsid w:val="00CD334D"/>
    <w:rsid w:val="00CD412C"/>
    <w:rsid w:val="00CD46FA"/>
    <w:rsid w:val="00CD4F19"/>
    <w:rsid w:val="00CD5973"/>
    <w:rsid w:val="00CD5DA7"/>
    <w:rsid w:val="00CD6485"/>
    <w:rsid w:val="00CD6B85"/>
    <w:rsid w:val="00CD6F7F"/>
    <w:rsid w:val="00CD7247"/>
    <w:rsid w:val="00CE1994"/>
    <w:rsid w:val="00CE22A2"/>
    <w:rsid w:val="00CE2580"/>
    <w:rsid w:val="00CE31A6"/>
    <w:rsid w:val="00CE50E8"/>
    <w:rsid w:val="00CE5E0C"/>
    <w:rsid w:val="00CE6C01"/>
    <w:rsid w:val="00CF09AA"/>
    <w:rsid w:val="00CF2CC8"/>
    <w:rsid w:val="00CF2F3D"/>
    <w:rsid w:val="00CF3EEC"/>
    <w:rsid w:val="00CF4813"/>
    <w:rsid w:val="00CF5120"/>
    <w:rsid w:val="00CF5233"/>
    <w:rsid w:val="00CF54D6"/>
    <w:rsid w:val="00CF6196"/>
    <w:rsid w:val="00CF6D94"/>
    <w:rsid w:val="00CF7557"/>
    <w:rsid w:val="00CF75EA"/>
    <w:rsid w:val="00D00424"/>
    <w:rsid w:val="00D01D41"/>
    <w:rsid w:val="00D01F5C"/>
    <w:rsid w:val="00D029B8"/>
    <w:rsid w:val="00D02B75"/>
    <w:rsid w:val="00D02F60"/>
    <w:rsid w:val="00D03C0F"/>
    <w:rsid w:val="00D03DCF"/>
    <w:rsid w:val="00D0464E"/>
    <w:rsid w:val="00D04A96"/>
    <w:rsid w:val="00D050BA"/>
    <w:rsid w:val="00D07A7B"/>
    <w:rsid w:val="00D10B0B"/>
    <w:rsid w:val="00D10E06"/>
    <w:rsid w:val="00D111BF"/>
    <w:rsid w:val="00D11240"/>
    <w:rsid w:val="00D13BB2"/>
    <w:rsid w:val="00D13C26"/>
    <w:rsid w:val="00D13E1E"/>
    <w:rsid w:val="00D146A9"/>
    <w:rsid w:val="00D15197"/>
    <w:rsid w:val="00D1532A"/>
    <w:rsid w:val="00D16820"/>
    <w:rsid w:val="00D169C8"/>
    <w:rsid w:val="00D16E90"/>
    <w:rsid w:val="00D1793F"/>
    <w:rsid w:val="00D17B6E"/>
    <w:rsid w:val="00D212FC"/>
    <w:rsid w:val="00D21F5C"/>
    <w:rsid w:val="00D22AF5"/>
    <w:rsid w:val="00D22D7E"/>
    <w:rsid w:val="00D22E1F"/>
    <w:rsid w:val="00D2334F"/>
    <w:rsid w:val="00D235EA"/>
    <w:rsid w:val="00D23764"/>
    <w:rsid w:val="00D2415C"/>
    <w:rsid w:val="00D247A9"/>
    <w:rsid w:val="00D257A1"/>
    <w:rsid w:val="00D25882"/>
    <w:rsid w:val="00D25F40"/>
    <w:rsid w:val="00D2710B"/>
    <w:rsid w:val="00D272B3"/>
    <w:rsid w:val="00D30D69"/>
    <w:rsid w:val="00D31C62"/>
    <w:rsid w:val="00D322F0"/>
    <w:rsid w:val="00D32721"/>
    <w:rsid w:val="00D328DC"/>
    <w:rsid w:val="00D32EFF"/>
    <w:rsid w:val="00D33387"/>
    <w:rsid w:val="00D33B24"/>
    <w:rsid w:val="00D3460D"/>
    <w:rsid w:val="00D346F9"/>
    <w:rsid w:val="00D3477A"/>
    <w:rsid w:val="00D351DA"/>
    <w:rsid w:val="00D3561E"/>
    <w:rsid w:val="00D36605"/>
    <w:rsid w:val="00D36912"/>
    <w:rsid w:val="00D402FB"/>
    <w:rsid w:val="00D40995"/>
    <w:rsid w:val="00D40B7E"/>
    <w:rsid w:val="00D41069"/>
    <w:rsid w:val="00D419FF"/>
    <w:rsid w:val="00D41B1A"/>
    <w:rsid w:val="00D42AE1"/>
    <w:rsid w:val="00D4307D"/>
    <w:rsid w:val="00D43FA3"/>
    <w:rsid w:val="00D44442"/>
    <w:rsid w:val="00D45E6D"/>
    <w:rsid w:val="00D45F8C"/>
    <w:rsid w:val="00D46996"/>
    <w:rsid w:val="00D46DF7"/>
    <w:rsid w:val="00D47D7A"/>
    <w:rsid w:val="00D47EFC"/>
    <w:rsid w:val="00D47F56"/>
    <w:rsid w:val="00D50867"/>
    <w:rsid w:val="00D50ABD"/>
    <w:rsid w:val="00D522B5"/>
    <w:rsid w:val="00D52565"/>
    <w:rsid w:val="00D525BE"/>
    <w:rsid w:val="00D53510"/>
    <w:rsid w:val="00D536F9"/>
    <w:rsid w:val="00D53D14"/>
    <w:rsid w:val="00D53F1F"/>
    <w:rsid w:val="00D53F7C"/>
    <w:rsid w:val="00D55290"/>
    <w:rsid w:val="00D56DA3"/>
    <w:rsid w:val="00D56FCB"/>
    <w:rsid w:val="00D57791"/>
    <w:rsid w:val="00D579AF"/>
    <w:rsid w:val="00D57F06"/>
    <w:rsid w:val="00D6046A"/>
    <w:rsid w:val="00D60AEE"/>
    <w:rsid w:val="00D62612"/>
    <w:rsid w:val="00D62870"/>
    <w:rsid w:val="00D62DFF"/>
    <w:rsid w:val="00D63124"/>
    <w:rsid w:val="00D63AF0"/>
    <w:rsid w:val="00D64318"/>
    <w:rsid w:val="00D654BC"/>
    <w:rsid w:val="00D655D9"/>
    <w:rsid w:val="00D65872"/>
    <w:rsid w:val="00D65A07"/>
    <w:rsid w:val="00D65B0E"/>
    <w:rsid w:val="00D65BE8"/>
    <w:rsid w:val="00D65EA0"/>
    <w:rsid w:val="00D668E4"/>
    <w:rsid w:val="00D676F2"/>
    <w:rsid w:val="00D676F3"/>
    <w:rsid w:val="00D67D04"/>
    <w:rsid w:val="00D70EF5"/>
    <w:rsid w:val="00D71024"/>
    <w:rsid w:val="00D718B1"/>
    <w:rsid w:val="00D71A25"/>
    <w:rsid w:val="00D71FCF"/>
    <w:rsid w:val="00D72090"/>
    <w:rsid w:val="00D726AF"/>
    <w:rsid w:val="00D72A54"/>
    <w:rsid w:val="00D72B1D"/>
    <w:rsid w:val="00D72CB8"/>
    <w:rsid w:val="00D72CC1"/>
    <w:rsid w:val="00D72D10"/>
    <w:rsid w:val="00D72F4D"/>
    <w:rsid w:val="00D73FE2"/>
    <w:rsid w:val="00D7446C"/>
    <w:rsid w:val="00D74BFC"/>
    <w:rsid w:val="00D75CA6"/>
    <w:rsid w:val="00D76DAC"/>
    <w:rsid w:val="00D76EC9"/>
    <w:rsid w:val="00D77BA4"/>
    <w:rsid w:val="00D80E7D"/>
    <w:rsid w:val="00D81397"/>
    <w:rsid w:val="00D81ED5"/>
    <w:rsid w:val="00D81FA6"/>
    <w:rsid w:val="00D82FD4"/>
    <w:rsid w:val="00D83C80"/>
    <w:rsid w:val="00D83F75"/>
    <w:rsid w:val="00D845A4"/>
    <w:rsid w:val="00D848B9"/>
    <w:rsid w:val="00D84C47"/>
    <w:rsid w:val="00D857FE"/>
    <w:rsid w:val="00D85B67"/>
    <w:rsid w:val="00D860A5"/>
    <w:rsid w:val="00D8647C"/>
    <w:rsid w:val="00D86A01"/>
    <w:rsid w:val="00D86CEB"/>
    <w:rsid w:val="00D873C5"/>
    <w:rsid w:val="00D87BE8"/>
    <w:rsid w:val="00D9023A"/>
    <w:rsid w:val="00D907B5"/>
    <w:rsid w:val="00D90E69"/>
    <w:rsid w:val="00D91368"/>
    <w:rsid w:val="00D9189A"/>
    <w:rsid w:val="00D92096"/>
    <w:rsid w:val="00D93106"/>
    <w:rsid w:val="00D93297"/>
    <w:rsid w:val="00D933E9"/>
    <w:rsid w:val="00D93886"/>
    <w:rsid w:val="00D93C10"/>
    <w:rsid w:val="00D940C2"/>
    <w:rsid w:val="00D94B6F"/>
    <w:rsid w:val="00D9505D"/>
    <w:rsid w:val="00D953D0"/>
    <w:rsid w:val="00D959F5"/>
    <w:rsid w:val="00D96884"/>
    <w:rsid w:val="00D96A2E"/>
    <w:rsid w:val="00D977FF"/>
    <w:rsid w:val="00DA0EF9"/>
    <w:rsid w:val="00DA1A74"/>
    <w:rsid w:val="00DA2645"/>
    <w:rsid w:val="00DA302D"/>
    <w:rsid w:val="00DA31C5"/>
    <w:rsid w:val="00DA3FDD"/>
    <w:rsid w:val="00DA4349"/>
    <w:rsid w:val="00DA49AA"/>
    <w:rsid w:val="00DA4D6B"/>
    <w:rsid w:val="00DA4DFB"/>
    <w:rsid w:val="00DA7017"/>
    <w:rsid w:val="00DA7028"/>
    <w:rsid w:val="00DA7E9B"/>
    <w:rsid w:val="00DB03C1"/>
    <w:rsid w:val="00DB06AE"/>
    <w:rsid w:val="00DB0C4C"/>
    <w:rsid w:val="00DB0CF4"/>
    <w:rsid w:val="00DB0F8C"/>
    <w:rsid w:val="00DB16A1"/>
    <w:rsid w:val="00DB1AD2"/>
    <w:rsid w:val="00DB28F5"/>
    <w:rsid w:val="00DB2B2A"/>
    <w:rsid w:val="00DB2B58"/>
    <w:rsid w:val="00DB2D5A"/>
    <w:rsid w:val="00DB462A"/>
    <w:rsid w:val="00DB49BD"/>
    <w:rsid w:val="00DB5206"/>
    <w:rsid w:val="00DB61C4"/>
    <w:rsid w:val="00DB6276"/>
    <w:rsid w:val="00DB63F5"/>
    <w:rsid w:val="00DB6547"/>
    <w:rsid w:val="00DB6555"/>
    <w:rsid w:val="00DB7848"/>
    <w:rsid w:val="00DC047F"/>
    <w:rsid w:val="00DC1015"/>
    <w:rsid w:val="00DC191A"/>
    <w:rsid w:val="00DC1C6B"/>
    <w:rsid w:val="00DC2707"/>
    <w:rsid w:val="00DC2C2E"/>
    <w:rsid w:val="00DC2F86"/>
    <w:rsid w:val="00DC3DB5"/>
    <w:rsid w:val="00DC4382"/>
    <w:rsid w:val="00DC4AF0"/>
    <w:rsid w:val="00DC50FB"/>
    <w:rsid w:val="00DC6E15"/>
    <w:rsid w:val="00DC70F9"/>
    <w:rsid w:val="00DC7154"/>
    <w:rsid w:val="00DC7886"/>
    <w:rsid w:val="00DC7A1C"/>
    <w:rsid w:val="00DD0232"/>
    <w:rsid w:val="00DD058C"/>
    <w:rsid w:val="00DD0CF2"/>
    <w:rsid w:val="00DD12FE"/>
    <w:rsid w:val="00DD1467"/>
    <w:rsid w:val="00DD17A8"/>
    <w:rsid w:val="00DD1C73"/>
    <w:rsid w:val="00DD2065"/>
    <w:rsid w:val="00DD262B"/>
    <w:rsid w:val="00DD26A3"/>
    <w:rsid w:val="00DD314D"/>
    <w:rsid w:val="00DD32B2"/>
    <w:rsid w:val="00DD3687"/>
    <w:rsid w:val="00DD3C28"/>
    <w:rsid w:val="00DD3C7E"/>
    <w:rsid w:val="00DD4BA2"/>
    <w:rsid w:val="00DD5452"/>
    <w:rsid w:val="00DD5787"/>
    <w:rsid w:val="00DD5F8B"/>
    <w:rsid w:val="00DD62FA"/>
    <w:rsid w:val="00DD6845"/>
    <w:rsid w:val="00DD78AD"/>
    <w:rsid w:val="00DE0EED"/>
    <w:rsid w:val="00DE1554"/>
    <w:rsid w:val="00DE2901"/>
    <w:rsid w:val="00DE45C7"/>
    <w:rsid w:val="00DE4E7A"/>
    <w:rsid w:val="00DE5375"/>
    <w:rsid w:val="00DE58EC"/>
    <w:rsid w:val="00DE590F"/>
    <w:rsid w:val="00DE5EF6"/>
    <w:rsid w:val="00DE7DC1"/>
    <w:rsid w:val="00DF066F"/>
    <w:rsid w:val="00DF1BFA"/>
    <w:rsid w:val="00DF2CF9"/>
    <w:rsid w:val="00DF3F7E"/>
    <w:rsid w:val="00DF49D6"/>
    <w:rsid w:val="00DF50C6"/>
    <w:rsid w:val="00DF7648"/>
    <w:rsid w:val="00DF798B"/>
    <w:rsid w:val="00DF7C87"/>
    <w:rsid w:val="00DF7FFE"/>
    <w:rsid w:val="00E00288"/>
    <w:rsid w:val="00E003D8"/>
    <w:rsid w:val="00E00E29"/>
    <w:rsid w:val="00E01E05"/>
    <w:rsid w:val="00E027F8"/>
    <w:rsid w:val="00E0280B"/>
    <w:rsid w:val="00E02A95"/>
    <w:rsid w:val="00E02BAB"/>
    <w:rsid w:val="00E0372D"/>
    <w:rsid w:val="00E04CAB"/>
    <w:rsid w:val="00E04CEB"/>
    <w:rsid w:val="00E060BC"/>
    <w:rsid w:val="00E0629A"/>
    <w:rsid w:val="00E07971"/>
    <w:rsid w:val="00E106B0"/>
    <w:rsid w:val="00E11420"/>
    <w:rsid w:val="00E132FB"/>
    <w:rsid w:val="00E13D45"/>
    <w:rsid w:val="00E14495"/>
    <w:rsid w:val="00E1459D"/>
    <w:rsid w:val="00E14838"/>
    <w:rsid w:val="00E14D58"/>
    <w:rsid w:val="00E170B7"/>
    <w:rsid w:val="00E17441"/>
    <w:rsid w:val="00E17502"/>
    <w:rsid w:val="00E1766B"/>
    <w:rsid w:val="00E177DD"/>
    <w:rsid w:val="00E17E1C"/>
    <w:rsid w:val="00E2053C"/>
    <w:rsid w:val="00E20900"/>
    <w:rsid w:val="00E20A7A"/>
    <w:rsid w:val="00E20C7F"/>
    <w:rsid w:val="00E20CDB"/>
    <w:rsid w:val="00E210F5"/>
    <w:rsid w:val="00E21EE8"/>
    <w:rsid w:val="00E224C9"/>
    <w:rsid w:val="00E22AF9"/>
    <w:rsid w:val="00E2396E"/>
    <w:rsid w:val="00E23CAD"/>
    <w:rsid w:val="00E23E47"/>
    <w:rsid w:val="00E24728"/>
    <w:rsid w:val="00E249ED"/>
    <w:rsid w:val="00E24AA7"/>
    <w:rsid w:val="00E24CF1"/>
    <w:rsid w:val="00E2628E"/>
    <w:rsid w:val="00E2647D"/>
    <w:rsid w:val="00E26F90"/>
    <w:rsid w:val="00E276AC"/>
    <w:rsid w:val="00E30839"/>
    <w:rsid w:val="00E31025"/>
    <w:rsid w:val="00E31706"/>
    <w:rsid w:val="00E319D6"/>
    <w:rsid w:val="00E31B78"/>
    <w:rsid w:val="00E322E1"/>
    <w:rsid w:val="00E32535"/>
    <w:rsid w:val="00E32971"/>
    <w:rsid w:val="00E32A98"/>
    <w:rsid w:val="00E32E2D"/>
    <w:rsid w:val="00E34528"/>
    <w:rsid w:val="00E34A35"/>
    <w:rsid w:val="00E34A82"/>
    <w:rsid w:val="00E37C2F"/>
    <w:rsid w:val="00E41096"/>
    <w:rsid w:val="00E411D0"/>
    <w:rsid w:val="00E41C28"/>
    <w:rsid w:val="00E42151"/>
    <w:rsid w:val="00E424FD"/>
    <w:rsid w:val="00E43803"/>
    <w:rsid w:val="00E440E3"/>
    <w:rsid w:val="00E445C0"/>
    <w:rsid w:val="00E45134"/>
    <w:rsid w:val="00E45713"/>
    <w:rsid w:val="00E46308"/>
    <w:rsid w:val="00E46426"/>
    <w:rsid w:val="00E46F41"/>
    <w:rsid w:val="00E47040"/>
    <w:rsid w:val="00E47B87"/>
    <w:rsid w:val="00E50C9E"/>
    <w:rsid w:val="00E51710"/>
    <w:rsid w:val="00E51D39"/>
    <w:rsid w:val="00E51E17"/>
    <w:rsid w:val="00E51F9C"/>
    <w:rsid w:val="00E52885"/>
    <w:rsid w:val="00E52DAB"/>
    <w:rsid w:val="00E52E7D"/>
    <w:rsid w:val="00E539B0"/>
    <w:rsid w:val="00E53FBB"/>
    <w:rsid w:val="00E54078"/>
    <w:rsid w:val="00E548EC"/>
    <w:rsid w:val="00E55270"/>
    <w:rsid w:val="00E55984"/>
    <w:rsid w:val="00E55994"/>
    <w:rsid w:val="00E55D14"/>
    <w:rsid w:val="00E560FA"/>
    <w:rsid w:val="00E568CD"/>
    <w:rsid w:val="00E57A2E"/>
    <w:rsid w:val="00E60606"/>
    <w:rsid w:val="00E608F0"/>
    <w:rsid w:val="00E60C66"/>
    <w:rsid w:val="00E6161F"/>
    <w:rsid w:val="00E6164D"/>
    <w:rsid w:val="00E618C9"/>
    <w:rsid w:val="00E62774"/>
    <w:rsid w:val="00E6307C"/>
    <w:rsid w:val="00E63347"/>
    <w:rsid w:val="00E63517"/>
    <w:rsid w:val="00E636FA"/>
    <w:rsid w:val="00E65361"/>
    <w:rsid w:val="00E65875"/>
    <w:rsid w:val="00E65D0C"/>
    <w:rsid w:val="00E66310"/>
    <w:rsid w:val="00E66B4C"/>
    <w:rsid w:val="00E66C50"/>
    <w:rsid w:val="00E67668"/>
    <w:rsid w:val="00E679D3"/>
    <w:rsid w:val="00E709D6"/>
    <w:rsid w:val="00E70B40"/>
    <w:rsid w:val="00E71208"/>
    <w:rsid w:val="00E71444"/>
    <w:rsid w:val="00E71C91"/>
    <w:rsid w:val="00E71E6C"/>
    <w:rsid w:val="00E720A1"/>
    <w:rsid w:val="00E7349C"/>
    <w:rsid w:val="00E73A6E"/>
    <w:rsid w:val="00E75DDA"/>
    <w:rsid w:val="00E77271"/>
    <w:rsid w:val="00E773E8"/>
    <w:rsid w:val="00E774BA"/>
    <w:rsid w:val="00E82470"/>
    <w:rsid w:val="00E82594"/>
    <w:rsid w:val="00E83ADD"/>
    <w:rsid w:val="00E83CF5"/>
    <w:rsid w:val="00E84F38"/>
    <w:rsid w:val="00E85335"/>
    <w:rsid w:val="00E85623"/>
    <w:rsid w:val="00E85933"/>
    <w:rsid w:val="00E86ECB"/>
    <w:rsid w:val="00E870F3"/>
    <w:rsid w:val="00E87441"/>
    <w:rsid w:val="00E9092E"/>
    <w:rsid w:val="00E90B8C"/>
    <w:rsid w:val="00E91098"/>
    <w:rsid w:val="00E91FAE"/>
    <w:rsid w:val="00E92A87"/>
    <w:rsid w:val="00E93031"/>
    <w:rsid w:val="00E9306C"/>
    <w:rsid w:val="00E935BC"/>
    <w:rsid w:val="00E94265"/>
    <w:rsid w:val="00E94683"/>
    <w:rsid w:val="00E94F34"/>
    <w:rsid w:val="00E95A9F"/>
    <w:rsid w:val="00E95CBB"/>
    <w:rsid w:val="00E9606F"/>
    <w:rsid w:val="00E9649B"/>
    <w:rsid w:val="00E96D45"/>
    <w:rsid w:val="00E96E3F"/>
    <w:rsid w:val="00E9719D"/>
    <w:rsid w:val="00EA0069"/>
    <w:rsid w:val="00EA05E0"/>
    <w:rsid w:val="00EA0798"/>
    <w:rsid w:val="00EA1521"/>
    <w:rsid w:val="00EA1EF3"/>
    <w:rsid w:val="00EA270C"/>
    <w:rsid w:val="00EA4974"/>
    <w:rsid w:val="00EA4A24"/>
    <w:rsid w:val="00EA4AEA"/>
    <w:rsid w:val="00EA4C78"/>
    <w:rsid w:val="00EA5031"/>
    <w:rsid w:val="00EA532E"/>
    <w:rsid w:val="00EA5AE8"/>
    <w:rsid w:val="00EA6447"/>
    <w:rsid w:val="00EA6CCC"/>
    <w:rsid w:val="00EA7089"/>
    <w:rsid w:val="00EA7244"/>
    <w:rsid w:val="00EA7ACC"/>
    <w:rsid w:val="00EB06D9"/>
    <w:rsid w:val="00EB192B"/>
    <w:rsid w:val="00EB19ED"/>
    <w:rsid w:val="00EB1B5F"/>
    <w:rsid w:val="00EB1CAB"/>
    <w:rsid w:val="00EB1D4C"/>
    <w:rsid w:val="00EB3559"/>
    <w:rsid w:val="00EB371D"/>
    <w:rsid w:val="00EB42F3"/>
    <w:rsid w:val="00EB4D57"/>
    <w:rsid w:val="00EB5E8C"/>
    <w:rsid w:val="00EB5EDF"/>
    <w:rsid w:val="00EB5F5F"/>
    <w:rsid w:val="00EB710E"/>
    <w:rsid w:val="00EB74A9"/>
    <w:rsid w:val="00EC0213"/>
    <w:rsid w:val="00EC0F5A"/>
    <w:rsid w:val="00EC1CC5"/>
    <w:rsid w:val="00EC1F94"/>
    <w:rsid w:val="00EC2881"/>
    <w:rsid w:val="00EC2D59"/>
    <w:rsid w:val="00EC3436"/>
    <w:rsid w:val="00EC4265"/>
    <w:rsid w:val="00EC44D8"/>
    <w:rsid w:val="00EC4CEB"/>
    <w:rsid w:val="00EC5CCB"/>
    <w:rsid w:val="00EC659E"/>
    <w:rsid w:val="00EC6D9B"/>
    <w:rsid w:val="00EC7C0C"/>
    <w:rsid w:val="00ED188E"/>
    <w:rsid w:val="00ED2072"/>
    <w:rsid w:val="00ED29E6"/>
    <w:rsid w:val="00ED2AE0"/>
    <w:rsid w:val="00ED344A"/>
    <w:rsid w:val="00ED415C"/>
    <w:rsid w:val="00ED42A0"/>
    <w:rsid w:val="00ED5036"/>
    <w:rsid w:val="00ED53E1"/>
    <w:rsid w:val="00ED5553"/>
    <w:rsid w:val="00ED5E36"/>
    <w:rsid w:val="00ED6608"/>
    <w:rsid w:val="00ED6961"/>
    <w:rsid w:val="00ED76B3"/>
    <w:rsid w:val="00EE2103"/>
    <w:rsid w:val="00EE2BA3"/>
    <w:rsid w:val="00EE3183"/>
    <w:rsid w:val="00EE3C3F"/>
    <w:rsid w:val="00EE46B9"/>
    <w:rsid w:val="00EE4E0B"/>
    <w:rsid w:val="00EE55F3"/>
    <w:rsid w:val="00EF04AF"/>
    <w:rsid w:val="00EF0B96"/>
    <w:rsid w:val="00EF1C39"/>
    <w:rsid w:val="00EF2A58"/>
    <w:rsid w:val="00EF3096"/>
    <w:rsid w:val="00EF3486"/>
    <w:rsid w:val="00EF45A9"/>
    <w:rsid w:val="00EF47AF"/>
    <w:rsid w:val="00EF53B6"/>
    <w:rsid w:val="00EF5944"/>
    <w:rsid w:val="00EF6008"/>
    <w:rsid w:val="00EF64D4"/>
    <w:rsid w:val="00EF65C7"/>
    <w:rsid w:val="00EF65E4"/>
    <w:rsid w:val="00EF7276"/>
    <w:rsid w:val="00EF7E8F"/>
    <w:rsid w:val="00EF7F2E"/>
    <w:rsid w:val="00EF7F81"/>
    <w:rsid w:val="00F00B73"/>
    <w:rsid w:val="00F00CD1"/>
    <w:rsid w:val="00F00D37"/>
    <w:rsid w:val="00F01358"/>
    <w:rsid w:val="00F01711"/>
    <w:rsid w:val="00F01E4D"/>
    <w:rsid w:val="00F022BF"/>
    <w:rsid w:val="00F035CE"/>
    <w:rsid w:val="00F05649"/>
    <w:rsid w:val="00F056AA"/>
    <w:rsid w:val="00F05F59"/>
    <w:rsid w:val="00F06608"/>
    <w:rsid w:val="00F0738F"/>
    <w:rsid w:val="00F076C2"/>
    <w:rsid w:val="00F10F62"/>
    <w:rsid w:val="00F115B0"/>
    <w:rsid w:val="00F115CA"/>
    <w:rsid w:val="00F12A9C"/>
    <w:rsid w:val="00F14817"/>
    <w:rsid w:val="00F14EBA"/>
    <w:rsid w:val="00F1510F"/>
    <w:rsid w:val="00F1533A"/>
    <w:rsid w:val="00F15E5A"/>
    <w:rsid w:val="00F16453"/>
    <w:rsid w:val="00F16FE9"/>
    <w:rsid w:val="00F1700A"/>
    <w:rsid w:val="00F17496"/>
    <w:rsid w:val="00F177CE"/>
    <w:rsid w:val="00F17DA2"/>
    <w:rsid w:val="00F17E04"/>
    <w:rsid w:val="00F17F0A"/>
    <w:rsid w:val="00F17F9F"/>
    <w:rsid w:val="00F201B4"/>
    <w:rsid w:val="00F20A32"/>
    <w:rsid w:val="00F20ABD"/>
    <w:rsid w:val="00F20AC6"/>
    <w:rsid w:val="00F223B4"/>
    <w:rsid w:val="00F224F9"/>
    <w:rsid w:val="00F235DC"/>
    <w:rsid w:val="00F24852"/>
    <w:rsid w:val="00F2668F"/>
    <w:rsid w:val="00F26748"/>
    <w:rsid w:val="00F2742F"/>
    <w:rsid w:val="00F2753B"/>
    <w:rsid w:val="00F30D82"/>
    <w:rsid w:val="00F311C1"/>
    <w:rsid w:val="00F320E1"/>
    <w:rsid w:val="00F3306C"/>
    <w:rsid w:val="00F33F8B"/>
    <w:rsid w:val="00F340B2"/>
    <w:rsid w:val="00F3677C"/>
    <w:rsid w:val="00F36DB3"/>
    <w:rsid w:val="00F36DE6"/>
    <w:rsid w:val="00F37054"/>
    <w:rsid w:val="00F371D7"/>
    <w:rsid w:val="00F4042B"/>
    <w:rsid w:val="00F417C7"/>
    <w:rsid w:val="00F43390"/>
    <w:rsid w:val="00F4401A"/>
    <w:rsid w:val="00F443B2"/>
    <w:rsid w:val="00F444D2"/>
    <w:rsid w:val="00F453DA"/>
    <w:rsid w:val="00F45461"/>
    <w:rsid w:val="00F45584"/>
    <w:rsid w:val="00F4563A"/>
    <w:rsid w:val="00F458D8"/>
    <w:rsid w:val="00F458EE"/>
    <w:rsid w:val="00F46626"/>
    <w:rsid w:val="00F46788"/>
    <w:rsid w:val="00F50237"/>
    <w:rsid w:val="00F50F08"/>
    <w:rsid w:val="00F5203E"/>
    <w:rsid w:val="00F52786"/>
    <w:rsid w:val="00F52902"/>
    <w:rsid w:val="00F531D0"/>
    <w:rsid w:val="00F53596"/>
    <w:rsid w:val="00F53D2B"/>
    <w:rsid w:val="00F53D83"/>
    <w:rsid w:val="00F55864"/>
    <w:rsid w:val="00F55BA8"/>
    <w:rsid w:val="00F55DB1"/>
    <w:rsid w:val="00F56ACA"/>
    <w:rsid w:val="00F56BD9"/>
    <w:rsid w:val="00F56EC6"/>
    <w:rsid w:val="00F576B4"/>
    <w:rsid w:val="00F57AA4"/>
    <w:rsid w:val="00F600FE"/>
    <w:rsid w:val="00F60200"/>
    <w:rsid w:val="00F6190C"/>
    <w:rsid w:val="00F61914"/>
    <w:rsid w:val="00F62567"/>
    <w:rsid w:val="00F62E4D"/>
    <w:rsid w:val="00F630D1"/>
    <w:rsid w:val="00F63999"/>
    <w:rsid w:val="00F6459D"/>
    <w:rsid w:val="00F64E0F"/>
    <w:rsid w:val="00F6678F"/>
    <w:rsid w:val="00F66B34"/>
    <w:rsid w:val="00F675B9"/>
    <w:rsid w:val="00F67C69"/>
    <w:rsid w:val="00F67D88"/>
    <w:rsid w:val="00F705C7"/>
    <w:rsid w:val="00F708C4"/>
    <w:rsid w:val="00F709DA"/>
    <w:rsid w:val="00F711C9"/>
    <w:rsid w:val="00F72368"/>
    <w:rsid w:val="00F729EC"/>
    <w:rsid w:val="00F73201"/>
    <w:rsid w:val="00F732E1"/>
    <w:rsid w:val="00F74C59"/>
    <w:rsid w:val="00F75C3A"/>
    <w:rsid w:val="00F76481"/>
    <w:rsid w:val="00F774F1"/>
    <w:rsid w:val="00F808FA"/>
    <w:rsid w:val="00F81119"/>
    <w:rsid w:val="00F82238"/>
    <w:rsid w:val="00F827F6"/>
    <w:rsid w:val="00F8297E"/>
    <w:rsid w:val="00F82E30"/>
    <w:rsid w:val="00F831CB"/>
    <w:rsid w:val="00F843F3"/>
    <w:rsid w:val="00F8446C"/>
    <w:rsid w:val="00F848A3"/>
    <w:rsid w:val="00F84ACF"/>
    <w:rsid w:val="00F85632"/>
    <w:rsid w:val="00F85742"/>
    <w:rsid w:val="00F85992"/>
    <w:rsid w:val="00F85BF8"/>
    <w:rsid w:val="00F86B1E"/>
    <w:rsid w:val="00F871CE"/>
    <w:rsid w:val="00F87802"/>
    <w:rsid w:val="00F87997"/>
    <w:rsid w:val="00F902B3"/>
    <w:rsid w:val="00F9034D"/>
    <w:rsid w:val="00F90A2A"/>
    <w:rsid w:val="00F9189C"/>
    <w:rsid w:val="00F928F8"/>
    <w:rsid w:val="00F92C0A"/>
    <w:rsid w:val="00F92F7B"/>
    <w:rsid w:val="00F9415B"/>
    <w:rsid w:val="00F9420A"/>
    <w:rsid w:val="00F943B6"/>
    <w:rsid w:val="00F94CD3"/>
    <w:rsid w:val="00F94D7B"/>
    <w:rsid w:val="00F95077"/>
    <w:rsid w:val="00F95212"/>
    <w:rsid w:val="00F952BC"/>
    <w:rsid w:val="00F95598"/>
    <w:rsid w:val="00F95733"/>
    <w:rsid w:val="00F96467"/>
    <w:rsid w:val="00F97786"/>
    <w:rsid w:val="00FA0641"/>
    <w:rsid w:val="00FA0BA6"/>
    <w:rsid w:val="00FA0ED2"/>
    <w:rsid w:val="00FA13C2"/>
    <w:rsid w:val="00FA17FC"/>
    <w:rsid w:val="00FA223A"/>
    <w:rsid w:val="00FA3576"/>
    <w:rsid w:val="00FA3772"/>
    <w:rsid w:val="00FA3B09"/>
    <w:rsid w:val="00FA3B2E"/>
    <w:rsid w:val="00FA4DDC"/>
    <w:rsid w:val="00FA5D73"/>
    <w:rsid w:val="00FA6DD4"/>
    <w:rsid w:val="00FA78C8"/>
    <w:rsid w:val="00FA7F68"/>
    <w:rsid w:val="00FA7F91"/>
    <w:rsid w:val="00FB058C"/>
    <w:rsid w:val="00FB10B9"/>
    <w:rsid w:val="00FB121C"/>
    <w:rsid w:val="00FB1BCD"/>
    <w:rsid w:val="00FB1CDD"/>
    <w:rsid w:val="00FB1E98"/>
    <w:rsid w:val="00FB2715"/>
    <w:rsid w:val="00FB2C2F"/>
    <w:rsid w:val="00FB2C6D"/>
    <w:rsid w:val="00FB305C"/>
    <w:rsid w:val="00FB399A"/>
    <w:rsid w:val="00FB3B1C"/>
    <w:rsid w:val="00FB42E6"/>
    <w:rsid w:val="00FB485B"/>
    <w:rsid w:val="00FB4E17"/>
    <w:rsid w:val="00FB50F2"/>
    <w:rsid w:val="00FC044F"/>
    <w:rsid w:val="00FC14E1"/>
    <w:rsid w:val="00FC1841"/>
    <w:rsid w:val="00FC1893"/>
    <w:rsid w:val="00FC2965"/>
    <w:rsid w:val="00FC2E3D"/>
    <w:rsid w:val="00FC2EF7"/>
    <w:rsid w:val="00FC3BDE"/>
    <w:rsid w:val="00FC4BC0"/>
    <w:rsid w:val="00FC508E"/>
    <w:rsid w:val="00FC5C04"/>
    <w:rsid w:val="00FC686A"/>
    <w:rsid w:val="00FC6AF0"/>
    <w:rsid w:val="00FC6E58"/>
    <w:rsid w:val="00FC737A"/>
    <w:rsid w:val="00FC742A"/>
    <w:rsid w:val="00FC7565"/>
    <w:rsid w:val="00FD0498"/>
    <w:rsid w:val="00FD0653"/>
    <w:rsid w:val="00FD0AA3"/>
    <w:rsid w:val="00FD10E1"/>
    <w:rsid w:val="00FD1DBE"/>
    <w:rsid w:val="00FD1F97"/>
    <w:rsid w:val="00FD25A7"/>
    <w:rsid w:val="00FD27B6"/>
    <w:rsid w:val="00FD2BDF"/>
    <w:rsid w:val="00FD2F2A"/>
    <w:rsid w:val="00FD3170"/>
    <w:rsid w:val="00FD33DB"/>
    <w:rsid w:val="00FD365F"/>
    <w:rsid w:val="00FD3689"/>
    <w:rsid w:val="00FD42A3"/>
    <w:rsid w:val="00FD4CF8"/>
    <w:rsid w:val="00FD52A5"/>
    <w:rsid w:val="00FD6806"/>
    <w:rsid w:val="00FD6896"/>
    <w:rsid w:val="00FD6A01"/>
    <w:rsid w:val="00FD72F7"/>
    <w:rsid w:val="00FD7468"/>
    <w:rsid w:val="00FD7984"/>
    <w:rsid w:val="00FD79EA"/>
    <w:rsid w:val="00FD7CE0"/>
    <w:rsid w:val="00FE08C5"/>
    <w:rsid w:val="00FE0B3B"/>
    <w:rsid w:val="00FE0CAD"/>
    <w:rsid w:val="00FE1586"/>
    <w:rsid w:val="00FE16C3"/>
    <w:rsid w:val="00FE1AC5"/>
    <w:rsid w:val="00FE1BE2"/>
    <w:rsid w:val="00FE205D"/>
    <w:rsid w:val="00FE344A"/>
    <w:rsid w:val="00FE3B7E"/>
    <w:rsid w:val="00FE4126"/>
    <w:rsid w:val="00FE445A"/>
    <w:rsid w:val="00FE50DF"/>
    <w:rsid w:val="00FE548B"/>
    <w:rsid w:val="00FE5D83"/>
    <w:rsid w:val="00FE6347"/>
    <w:rsid w:val="00FE730A"/>
    <w:rsid w:val="00FE764C"/>
    <w:rsid w:val="00FE77B4"/>
    <w:rsid w:val="00FF003B"/>
    <w:rsid w:val="00FF0A96"/>
    <w:rsid w:val="00FF1A45"/>
    <w:rsid w:val="00FF1DD7"/>
    <w:rsid w:val="00FF1FEF"/>
    <w:rsid w:val="00FF254F"/>
    <w:rsid w:val="00FF266F"/>
    <w:rsid w:val="00FF2B3F"/>
    <w:rsid w:val="00FF41B1"/>
    <w:rsid w:val="00FF4453"/>
    <w:rsid w:val="00FF4CE3"/>
    <w:rsid w:val="00FF5182"/>
    <w:rsid w:val="00FF7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22A10E"/>
  <w15:docId w15:val="{B8C4E5A8-96C0-4121-9122-59C27AEE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412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E73"/>
    <w:pPr>
      <w:keepNext/>
      <w:keepLines/>
      <w:widowControl w:val="0"/>
      <w:suppressAutoHyphens/>
      <w:spacing w:before="480" w:after="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after="0" w:line="240" w:lineRule="auto"/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5D63DA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070D7"/>
    <w:rPr>
      <w:i/>
      <w:iCs/>
    </w:rPr>
  </w:style>
  <w:style w:type="character" w:styleId="Hipercze">
    <w:name w:val="Hyperlink"/>
    <w:basedOn w:val="Domylnaczcionkaakapitu"/>
    <w:uiPriority w:val="99"/>
    <w:unhideWhenUsed/>
    <w:rsid w:val="00711C1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E1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91F7D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2A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2A4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2A4B"/>
    <w:rPr>
      <w:vertAlign w:val="superscript"/>
    </w:rPr>
  </w:style>
  <w:style w:type="paragraph" w:customStyle="1" w:styleId="Default">
    <w:name w:val="Default"/>
    <w:rsid w:val="00116CCA"/>
    <w:pPr>
      <w:autoSpaceDE w:val="0"/>
      <w:autoSpaceDN w:val="0"/>
      <w:adjustRightInd w:val="0"/>
      <w:spacing w:line="240" w:lineRule="auto"/>
    </w:pPr>
    <w:rPr>
      <w:rFonts w:ascii="Lato" w:hAnsi="Lato" w:cs="Lato"/>
      <w:color w:val="000000"/>
    </w:rPr>
  </w:style>
  <w:style w:type="character" w:customStyle="1" w:styleId="Bodytext2">
    <w:name w:val="Body text|2_"/>
    <w:basedOn w:val="Domylnaczcionkaakapitu"/>
    <w:link w:val="Bodytext20"/>
    <w:rsid w:val="00346327"/>
    <w:rPr>
      <w:rFonts w:ascii="Arial" w:eastAsia="Arial" w:hAnsi="Arial" w:cs="Arial"/>
      <w:sz w:val="14"/>
      <w:szCs w:val="14"/>
    </w:rPr>
  </w:style>
  <w:style w:type="character" w:customStyle="1" w:styleId="Bodytext1">
    <w:name w:val="Body text|1_"/>
    <w:basedOn w:val="Domylnaczcionkaakapitu"/>
    <w:link w:val="Bodytext10"/>
    <w:rsid w:val="00346327"/>
    <w:rPr>
      <w:rFonts w:ascii="Arial" w:eastAsia="Arial" w:hAnsi="Arial" w:cs="Arial"/>
      <w:sz w:val="19"/>
      <w:szCs w:val="19"/>
    </w:rPr>
  </w:style>
  <w:style w:type="character" w:customStyle="1" w:styleId="Heading21">
    <w:name w:val="Heading #2|1_"/>
    <w:basedOn w:val="Domylnaczcionkaakapitu"/>
    <w:link w:val="Heading210"/>
    <w:rsid w:val="00346327"/>
    <w:rPr>
      <w:rFonts w:ascii="Arial" w:eastAsia="Arial" w:hAnsi="Arial" w:cs="Arial"/>
      <w:b/>
      <w:bCs/>
      <w:sz w:val="19"/>
      <w:szCs w:val="19"/>
    </w:rPr>
  </w:style>
  <w:style w:type="paragraph" w:customStyle="1" w:styleId="Bodytext20">
    <w:name w:val="Body text|2"/>
    <w:basedOn w:val="Normalny"/>
    <w:link w:val="Bodytext2"/>
    <w:rsid w:val="00346327"/>
    <w:pPr>
      <w:widowControl w:val="0"/>
      <w:spacing w:after="0" w:line="240" w:lineRule="auto"/>
    </w:pPr>
    <w:rPr>
      <w:rFonts w:ascii="Arial" w:eastAsia="Arial" w:hAnsi="Arial" w:cs="Arial"/>
      <w:sz w:val="14"/>
      <w:szCs w:val="14"/>
      <w:lang w:eastAsia="pl-PL"/>
    </w:rPr>
  </w:style>
  <w:style w:type="paragraph" w:customStyle="1" w:styleId="Bodytext10">
    <w:name w:val="Body text|1"/>
    <w:basedOn w:val="Normalny"/>
    <w:link w:val="Bodytext1"/>
    <w:rsid w:val="00346327"/>
    <w:pPr>
      <w:widowControl w:val="0"/>
      <w:spacing w:after="180" w:line="341" w:lineRule="auto"/>
    </w:pPr>
    <w:rPr>
      <w:rFonts w:ascii="Arial" w:eastAsia="Arial" w:hAnsi="Arial" w:cs="Arial"/>
      <w:sz w:val="19"/>
      <w:szCs w:val="19"/>
      <w:lang w:eastAsia="pl-PL"/>
    </w:rPr>
  </w:style>
  <w:style w:type="paragraph" w:customStyle="1" w:styleId="Heading210">
    <w:name w:val="Heading #2|1"/>
    <w:basedOn w:val="Normalny"/>
    <w:link w:val="Heading21"/>
    <w:rsid w:val="00346327"/>
    <w:pPr>
      <w:widowControl w:val="0"/>
      <w:spacing w:after="180" w:line="341" w:lineRule="auto"/>
      <w:outlineLvl w:val="1"/>
    </w:pPr>
    <w:rPr>
      <w:rFonts w:ascii="Arial" w:eastAsia="Arial" w:hAnsi="Arial" w:cs="Arial"/>
      <w:b/>
      <w:bCs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850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48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6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66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422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069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895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07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84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628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698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8461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293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6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478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4024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467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9053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14665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69085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0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6910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8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64303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0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81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28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8743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094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348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7967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400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5495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2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9999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450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8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369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1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665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2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874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76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305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1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955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473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5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1209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7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2635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97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32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2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62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9865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792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2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426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3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77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682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3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0251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326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12722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6134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25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279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9784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599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1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8999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0574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88245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5998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401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7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75207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724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8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61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917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6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02007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5041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60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8298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111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40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026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27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6896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4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63404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7224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045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5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2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887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204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7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4281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5407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7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69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1705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644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2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57898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1798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4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3734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247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7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4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138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03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028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5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053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722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8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82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313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0747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07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9129">
                  <w:marLeft w:val="0"/>
                  <w:marRight w:val="0"/>
                  <w:marTop w:val="0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1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0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365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5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814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6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8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339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3444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3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70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8995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004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9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22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326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37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665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4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3487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4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8273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752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2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624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07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4582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559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0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525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5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475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8446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8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8867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33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286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134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320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65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958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052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917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203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7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8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50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5641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9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64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025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07459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12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6454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7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6827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4375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360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5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6602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1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9370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0979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656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1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3402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3665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57425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4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173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8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8862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837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7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24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5703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1173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1749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406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353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717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6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02058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78655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3242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8495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36655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564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0286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3567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7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0141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9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82586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7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7769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1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1843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4014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2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2502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737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826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9175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0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46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99956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7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100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60621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3920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16669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488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84429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1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0437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4632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2148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3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71632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9221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5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2925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152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8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83517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112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1313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3426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731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0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5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62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76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0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8802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98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2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8007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7195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4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8312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pietrz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7C49EE-9972-42A3-8066-CF23C226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5</Pages>
  <Words>1446</Words>
  <Characters>8680</Characters>
  <Application>Microsoft Office Word</Application>
  <DocSecurity>4</DocSecurity>
  <Lines>72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Kołaczyk Laura</dc:creator>
  <cp:lastModifiedBy>Pietrzak Ewa</cp:lastModifiedBy>
  <cp:revision>2</cp:revision>
  <cp:lastPrinted>2026-07-21T07:05:00Z</cp:lastPrinted>
  <dcterms:created xsi:type="dcterms:W3CDTF">2026-07-22T05:57:00Z</dcterms:created>
  <dcterms:modified xsi:type="dcterms:W3CDTF">2026-07-22T05:57:00Z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