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E809C" w14:textId="074AB7F1" w:rsidR="00D76DD9" w:rsidRPr="008E555B" w:rsidRDefault="00D76DD9" w:rsidP="00987101">
      <w:pPr>
        <w:pStyle w:val="OZNPROJEKTUwskazaniedatylubwersjiprojektu"/>
        <w:rPr>
          <w:rFonts w:cs="Times New Roman"/>
        </w:rPr>
      </w:pPr>
      <w:bookmarkStart w:id="0" w:name="_Hlk161686648"/>
      <w:r w:rsidRPr="008E555B">
        <w:rPr>
          <w:rFonts w:cs="Times New Roman"/>
        </w:rPr>
        <w:t>Projekt</w:t>
      </w:r>
    </w:p>
    <w:p w14:paraId="18D89FFD" w14:textId="6A592E75" w:rsidR="00D76DD9" w:rsidRPr="004A6D13" w:rsidRDefault="00D76DD9" w:rsidP="00D76DD9">
      <w:pPr>
        <w:pStyle w:val="OZNRODZAKTUtznustawalubrozporzdzenieiorganwydajcy"/>
        <w:rPr>
          <w:rFonts w:ascii="Times New Roman" w:hAnsi="Times New Roman"/>
        </w:rPr>
      </w:pPr>
      <w:r w:rsidRPr="004A6D13">
        <w:rPr>
          <w:rFonts w:ascii="Times New Roman" w:hAnsi="Times New Roman"/>
        </w:rPr>
        <w:t>USTAWA</w:t>
      </w:r>
    </w:p>
    <w:p w14:paraId="497E730B" w14:textId="77777777" w:rsidR="00D76DD9" w:rsidRPr="004A6D13" w:rsidRDefault="00D76DD9" w:rsidP="00D76DD9">
      <w:pPr>
        <w:pStyle w:val="DATAAKTUdatauchwalenialubwydaniaaktu"/>
        <w:rPr>
          <w:rFonts w:ascii="Times New Roman" w:hAnsi="Times New Roman" w:cs="Times New Roman"/>
        </w:rPr>
      </w:pPr>
      <w:r w:rsidRPr="004A6D13">
        <w:rPr>
          <w:rFonts w:ascii="Times New Roman" w:hAnsi="Times New Roman" w:cs="Times New Roman"/>
        </w:rPr>
        <w:t>z dnia</w:t>
      </w:r>
    </w:p>
    <w:p w14:paraId="13104770" w14:textId="441566F8" w:rsidR="00D76DD9" w:rsidRPr="004A6D13" w:rsidRDefault="00D76DD9" w:rsidP="00D76DD9">
      <w:pPr>
        <w:pStyle w:val="TYTUAKTUprzedmiotregulacjiustawylubrozporzdzenia"/>
        <w:rPr>
          <w:rStyle w:val="IGindeksgrny"/>
          <w:rFonts w:ascii="Times New Roman" w:hAnsi="Times New Roman" w:cs="Times New Roman"/>
        </w:rPr>
      </w:pPr>
      <w:bookmarkStart w:id="1" w:name="_Hlk173347926"/>
      <w:r w:rsidRPr="004A6D13">
        <w:rPr>
          <w:rFonts w:ascii="Times New Roman" w:hAnsi="Times New Roman" w:cs="Times New Roman"/>
        </w:rPr>
        <w:t>o zmianie ustawy o podatku od towarów i usług</w:t>
      </w:r>
      <w:bookmarkEnd w:id="1"/>
    </w:p>
    <w:p w14:paraId="0DE49612" w14:textId="207FDEE4" w:rsidR="00F929A1" w:rsidRPr="004A6D13" w:rsidRDefault="00D76DD9" w:rsidP="00B75A4A">
      <w:pPr>
        <w:pStyle w:val="ARTartustawynprozporzdzenia"/>
        <w:rPr>
          <w:rFonts w:ascii="Times New Roman" w:hAnsi="Times New Roman" w:cs="Times New Roman"/>
        </w:rPr>
      </w:pPr>
      <w:r w:rsidRPr="004A6D13">
        <w:rPr>
          <w:rStyle w:val="Ppogrubienie"/>
          <w:rFonts w:ascii="Times New Roman" w:hAnsi="Times New Roman" w:cs="Times New Roman"/>
        </w:rPr>
        <w:t>Art.</w:t>
      </w:r>
      <w:r w:rsidR="008E555B" w:rsidRPr="004A6D13">
        <w:rPr>
          <w:rStyle w:val="Ppogrubienie"/>
          <w:rFonts w:ascii="Times New Roman" w:hAnsi="Times New Roman" w:cs="Times New Roman"/>
        </w:rPr>
        <w:t> </w:t>
      </w:r>
      <w:r w:rsidRPr="004A6D13">
        <w:rPr>
          <w:rStyle w:val="Ppogrubienie"/>
          <w:rFonts w:ascii="Times New Roman" w:hAnsi="Times New Roman" w:cs="Times New Roman"/>
        </w:rPr>
        <w:t>1.</w:t>
      </w:r>
      <w:r w:rsidR="008E555B" w:rsidRPr="004A6D13">
        <w:rPr>
          <w:rFonts w:ascii="Times New Roman" w:hAnsi="Times New Roman" w:cs="Times New Roman"/>
        </w:rPr>
        <w:t> </w:t>
      </w:r>
      <w:r w:rsidRPr="004A6D13">
        <w:rPr>
          <w:rFonts w:ascii="Times New Roman" w:hAnsi="Times New Roman" w:cs="Times New Roman"/>
        </w:rPr>
        <w:t>W ustawie z dnia 11 marca 2004 r. o podatku od towarów i usług (Dz. U. z 202</w:t>
      </w:r>
      <w:r w:rsidR="00DF2881" w:rsidRPr="004A6D13">
        <w:rPr>
          <w:rFonts w:ascii="Times New Roman" w:hAnsi="Times New Roman" w:cs="Times New Roman"/>
        </w:rPr>
        <w:t>5</w:t>
      </w:r>
      <w:r w:rsidRPr="004A6D13">
        <w:rPr>
          <w:rFonts w:ascii="Times New Roman" w:hAnsi="Times New Roman" w:cs="Times New Roman"/>
        </w:rPr>
        <w:t xml:space="preserve"> r. poz. </w:t>
      </w:r>
      <w:r w:rsidR="00DF2881" w:rsidRPr="004A6D13">
        <w:rPr>
          <w:rFonts w:ascii="Times New Roman" w:hAnsi="Times New Roman" w:cs="Times New Roman"/>
        </w:rPr>
        <w:t>775</w:t>
      </w:r>
      <w:r w:rsidR="00BC2AE4" w:rsidRPr="004A6D13">
        <w:rPr>
          <w:rFonts w:ascii="Times New Roman" w:hAnsi="Times New Roman" w:cs="Times New Roman"/>
        </w:rPr>
        <w:t xml:space="preserve">, </w:t>
      </w:r>
      <w:r w:rsidR="00FB3C22" w:rsidRPr="004A6D13">
        <w:rPr>
          <w:rFonts w:ascii="Times New Roman" w:hAnsi="Times New Roman" w:cs="Times New Roman"/>
        </w:rPr>
        <w:t>z późn. zm.</w:t>
      </w:r>
      <w:r w:rsidR="00FB3C22" w:rsidRPr="004A6D13">
        <w:rPr>
          <w:rFonts w:ascii="Times New Roman" w:hAnsi="Times New Roman" w:cs="Times New Roman"/>
          <w:vertAlign w:val="superscript"/>
        </w:rPr>
        <w:footnoteReference w:id="1"/>
      </w:r>
      <w:r w:rsidR="00FB3C22" w:rsidRPr="004A6D13">
        <w:rPr>
          <w:rFonts w:ascii="Times New Roman" w:hAnsi="Times New Roman" w:cs="Times New Roman"/>
          <w:vertAlign w:val="superscript"/>
        </w:rPr>
        <w:t>)</w:t>
      </w:r>
      <w:r w:rsidR="00FB3C22" w:rsidRPr="004A6D13">
        <w:rPr>
          <w:rFonts w:ascii="Times New Roman" w:hAnsi="Times New Roman" w:cs="Times New Roman"/>
        </w:rPr>
        <w:t xml:space="preserve">) </w:t>
      </w:r>
      <w:bookmarkStart w:id="2" w:name="_Hlk211513717"/>
      <w:bookmarkEnd w:id="0"/>
      <w:r w:rsidR="000A06E1" w:rsidRPr="004A6D13">
        <w:rPr>
          <w:rFonts w:ascii="Times New Roman" w:hAnsi="Times New Roman" w:cs="Times New Roman"/>
        </w:rPr>
        <w:t>w załączniku nr 10</w:t>
      </w:r>
      <w:r w:rsidR="00BD2CC4" w:rsidRPr="004A6D13">
        <w:rPr>
          <w:rFonts w:ascii="Times New Roman" w:hAnsi="Times New Roman" w:cs="Times New Roman"/>
        </w:rPr>
        <w:t xml:space="preserve"> w poz. 17 pkt 2 otrzymuje brzmienie:</w:t>
      </w:r>
      <w:r w:rsidR="000A06E1" w:rsidRPr="004A6D13">
        <w:rPr>
          <w:rFonts w:ascii="Times New Roman" w:hAnsi="Times New Roman" w:cs="Times New Roman"/>
        </w:rPr>
        <w:t xml:space="preserve"> </w:t>
      </w:r>
    </w:p>
    <w:p w14:paraId="54177974" w14:textId="661BD654" w:rsidR="00286E86" w:rsidRPr="004A6D13" w:rsidRDefault="000A06E1" w:rsidP="00F929A1">
      <w:pPr>
        <w:pStyle w:val="ZPKTzmpktartykuempunktem"/>
        <w:rPr>
          <w:rFonts w:ascii="Times New Roman" w:hAnsi="Times New Roman" w:cs="Times New Roman"/>
        </w:rPr>
      </w:pPr>
      <w:r w:rsidRPr="004A6D13">
        <w:rPr>
          <w:rFonts w:ascii="Times New Roman" w:hAnsi="Times New Roman" w:cs="Times New Roman"/>
        </w:rPr>
        <w:t>„2)</w:t>
      </w:r>
      <w:r w:rsidR="0033716C" w:rsidRPr="004A6D13">
        <w:rPr>
          <w:rFonts w:ascii="Times New Roman" w:hAnsi="Times New Roman" w:cs="Times New Roman"/>
        </w:rPr>
        <w:tab/>
      </w:r>
      <w:r w:rsidRPr="004A6D13">
        <w:rPr>
          <w:rFonts w:ascii="Times New Roman" w:hAnsi="Times New Roman" w:cs="Times New Roman"/>
        </w:rPr>
        <w:t>napoje bezalkoholowe</w:t>
      </w:r>
      <w:r w:rsidR="00D03AEA" w:rsidRPr="004A6D13">
        <w:rPr>
          <w:rFonts w:ascii="Times New Roman" w:hAnsi="Times New Roman" w:cs="Times New Roman"/>
        </w:rPr>
        <w:t xml:space="preserve"> o objętościowej mocy alkoholu nieprzekraczającej 0,0</w:t>
      </w:r>
      <w:r w:rsidR="00B75A4A" w:rsidRPr="004A6D13">
        <w:rPr>
          <w:rFonts w:ascii="Times New Roman" w:hAnsi="Times New Roman" w:cs="Times New Roman"/>
        </w:rPr>
        <w:t xml:space="preserve"> </w:t>
      </w:r>
      <w:r w:rsidR="00D03AEA" w:rsidRPr="004A6D13">
        <w:rPr>
          <w:rFonts w:ascii="Times New Roman" w:hAnsi="Times New Roman" w:cs="Times New Roman"/>
        </w:rPr>
        <w:t>% objętości</w:t>
      </w:r>
      <w:r w:rsidRPr="004A6D13">
        <w:rPr>
          <w:rFonts w:ascii="Times New Roman" w:hAnsi="Times New Roman" w:cs="Times New Roman"/>
        </w:rPr>
        <w:t>, w których udział masowy soku owocowego, warzywnego lub owocowo-warzywnego wynosi niemniej niż 20 % składu surowcowego</w:t>
      </w:r>
      <w:r w:rsidR="00155EEF" w:rsidRPr="004A6D13">
        <w:rPr>
          <w:rFonts w:ascii="Times New Roman" w:hAnsi="Times New Roman" w:cs="Times New Roman"/>
        </w:rPr>
        <w:t xml:space="preserve"> –</w:t>
      </w:r>
      <w:r w:rsidRPr="004A6D13">
        <w:rPr>
          <w:rFonts w:ascii="Times New Roman" w:hAnsi="Times New Roman" w:cs="Times New Roman"/>
        </w:rPr>
        <w:t xml:space="preserve"> </w:t>
      </w:r>
      <w:r w:rsidR="00EE483B" w:rsidRPr="004A6D13">
        <w:rPr>
          <w:rFonts w:ascii="Times New Roman" w:hAnsi="Times New Roman" w:cs="Times New Roman"/>
        </w:rPr>
        <w:t>z wyłączeniem</w:t>
      </w:r>
      <w:r w:rsidR="00286E86" w:rsidRPr="004A6D13">
        <w:rPr>
          <w:rFonts w:ascii="Times New Roman" w:hAnsi="Times New Roman" w:cs="Times New Roman"/>
        </w:rPr>
        <w:t>:</w:t>
      </w:r>
    </w:p>
    <w:p w14:paraId="38D8CC50" w14:textId="669F64E8" w:rsidR="00286E86" w:rsidRPr="004A6D13" w:rsidRDefault="00286E86" w:rsidP="00286E86">
      <w:pPr>
        <w:pStyle w:val="ZLITwPKTzmlitwpktartykuempunktem"/>
        <w:rPr>
          <w:rFonts w:ascii="Times New Roman" w:hAnsi="Times New Roman" w:cs="Times New Roman"/>
        </w:rPr>
      </w:pPr>
      <w:r w:rsidRPr="004A6D13">
        <w:rPr>
          <w:rFonts w:ascii="Times New Roman" w:hAnsi="Times New Roman" w:cs="Times New Roman"/>
        </w:rPr>
        <w:t>a)</w:t>
      </w:r>
      <w:r w:rsidRPr="004A6D13">
        <w:rPr>
          <w:rFonts w:ascii="Times New Roman" w:hAnsi="Times New Roman" w:cs="Times New Roman"/>
        </w:rPr>
        <w:tab/>
        <w:t>piwa bezalkoholowego o objętościowej mocy alkoholu 0,0 %</w:t>
      </w:r>
      <w:r w:rsidR="00A64C59" w:rsidRPr="004A6D13">
        <w:rPr>
          <w:rFonts w:ascii="Times New Roman" w:hAnsi="Times New Roman" w:cs="Times New Roman"/>
        </w:rPr>
        <w:t xml:space="preserve"> (CN</w:t>
      </w:r>
      <w:r w:rsidR="00CF1708" w:rsidRPr="004A6D13">
        <w:rPr>
          <w:rFonts w:ascii="Times New Roman" w:hAnsi="Times New Roman" w:cs="Times New Roman"/>
        </w:rPr>
        <w:t xml:space="preserve"> </w:t>
      </w:r>
      <w:r w:rsidR="00A64C59" w:rsidRPr="004A6D13">
        <w:rPr>
          <w:rFonts w:ascii="Times New Roman" w:hAnsi="Times New Roman" w:cs="Times New Roman"/>
        </w:rPr>
        <w:t>2202 91)</w:t>
      </w:r>
      <w:r w:rsidRPr="004A6D13">
        <w:rPr>
          <w:rFonts w:ascii="Times New Roman" w:hAnsi="Times New Roman" w:cs="Times New Roman"/>
        </w:rPr>
        <w:t>,</w:t>
      </w:r>
    </w:p>
    <w:p w14:paraId="1FDF26A4" w14:textId="1E581925" w:rsidR="00A64C59" w:rsidRPr="004A6D13" w:rsidRDefault="00A64C59" w:rsidP="00286E86">
      <w:pPr>
        <w:pStyle w:val="ZLITwPKTzmlitwpktartykuempunktem"/>
        <w:rPr>
          <w:rFonts w:ascii="Times New Roman" w:hAnsi="Times New Roman" w:cs="Times New Roman"/>
        </w:rPr>
      </w:pPr>
      <w:r w:rsidRPr="004A6D13">
        <w:rPr>
          <w:rFonts w:ascii="Times New Roman" w:hAnsi="Times New Roman" w:cs="Times New Roman"/>
        </w:rPr>
        <w:t>b)</w:t>
      </w:r>
      <w:r w:rsidR="00FF6F37" w:rsidRPr="004A6D13">
        <w:rPr>
          <w:rFonts w:ascii="Times New Roman" w:hAnsi="Times New Roman" w:cs="Times New Roman"/>
        </w:rPr>
        <w:tab/>
      </w:r>
      <w:r w:rsidR="001B5A12" w:rsidRPr="004A6D13">
        <w:rPr>
          <w:rFonts w:ascii="Times New Roman" w:hAnsi="Times New Roman" w:cs="Times New Roman"/>
        </w:rPr>
        <w:t>innych</w:t>
      </w:r>
      <w:r w:rsidR="00D33218" w:rsidRPr="004A6D13">
        <w:rPr>
          <w:rFonts w:ascii="Times New Roman" w:hAnsi="Times New Roman" w:cs="Times New Roman"/>
        </w:rPr>
        <w:t xml:space="preserve"> niż wymienione w lit</w:t>
      </w:r>
      <w:r w:rsidR="00EC0D3E" w:rsidRPr="004A6D13">
        <w:rPr>
          <w:rFonts w:ascii="Times New Roman" w:hAnsi="Times New Roman" w:cs="Times New Roman"/>
        </w:rPr>
        <w:t>.</w:t>
      </w:r>
      <w:r w:rsidR="00D33218" w:rsidRPr="004A6D13">
        <w:rPr>
          <w:rFonts w:ascii="Times New Roman" w:hAnsi="Times New Roman" w:cs="Times New Roman"/>
        </w:rPr>
        <w:t xml:space="preserve"> a </w:t>
      </w:r>
      <w:r w:rsidR="002775B8" w:rsidRPr="004A6D13">
        <w:rPr>
          <w:rFonts w:ascii="Times New Roman" w:hAnsi="Times New Roman" w:cs="Times New Roman"/>
        </w:rPr>
        <w:t>napojów</w:t>
      </w:r>
      <w:r w:rsidR="001B5A12" w:rsidRPr="004A6D13">
        <w:rPr>
          <w:rFonts w:ascii="Times New Roman" w:hAnsi="Times New Roman" w:cs="Times New Roman"/>
        </w:rPr>
        <w:t xml:space="preserve"> bezalkoholowych</w:t>
      </w:r>
      <w:r w:rsidR="002775B8" w:rsidRPr="004A6D13">
        <w:rPr>
          <w:rFonts w:ascii="Times New Roman" w:hAnsi="Times New Roman" w:cs="Times New Roman"/>
        </w:rPr>
        <w:t xml:space="preserve"> powstałych w</w:t>
      </w:r>
      <w:r w:rsidR="008E555B">
        <w:rPr>
          <w:rFonts w:ascii="Times New Roman" w:hAnsi="Times New Roman" w:cs="Times New Roman"/>
        </w:rPr>
        <w:t> </w:t>
      </w:r>
      <w:r w:rsidR="002775B8" w:rsidRPr="004A6D13">
        <w:rPr>
          <w:rFonts w:ascii="Times New Roman" w:hAnsi="Times New Roman" w:cs="Times New Roman"/>
        </w:rPr>
        <w:t xml:space="preserve">procesie </w:t>
      </w:r>
      <w:proofErr w:type="spellStart"/>
      <w:r w:rsidR="002775B8" w:rsidRPr="004A6D13">
        <w:rPr>
          <w:rFonts w:ascii="Times New Roman" w:hAnsi="Times New Roman" w:cs="Times New Roman"/>
        </w:rPr>
        <w:t>dealkoholizacji</w:t>
      </w:r>
      <w:proofErr w:type="spellEnd"/>
      <w:r w:rsidR="002775B8" w:rsidRPr="004A6D13">
        <w:rPr>
          <w:rFonts w:ascii="Times New Roman" w:hAnsi="Times New Roman" w:cs="Times New Roman"/>
        </w:rPr>
        <w:t xml:space="preserve"> lub zatrzymania fermentacji alkoholowej, o</w:t>
      </w:r>
      <w:r w:rsidR="008E555B">
        <w:rPr>
          <w:rFonts w:ascii="Times New Roman" w:hAnsi="Times New Roman" w:cs="Times New Roman"/>
        </w:rPr>
        <w:t> </w:t>
      </w:r>
      <w:r w:rsidR="002775B8" w:rsidRPr="004A6D13">
        <w:rPr>
          <w:rFonts w:ascii="Times New Roman" w:hAnsi="Times New Roman" w:cs="Times New Roman"/>
        </w:rPr>
        <w:t>objętościowej mocy alkoholu 0,0 %,</w:t>
      </w:r>
    </w:p>
    <w:p w14:paraId="5C3F6F98" w14:textId="6D7E4DD2" w:rsidR="000A06E1" w:rsidRPr="004A6D13" w:rsidRDefault="00A64C59" w:rsidP="00286E86">
      <w:pPr>
        <w:pStyle w:val="ZLITwPKTzmlitwpktartykuempunktem"/>
        <w:rPr>
          <w:rFonts w:ascii="Times New Roman" w:hAnsi="Times New Roman" w:cs="Times New Roman"/>
        </w:rPr>
      </w:pPr>
      <w:r w:rsidRPr="004A6D13">
        <w:rPr>
          <w:rFonts w:ascii="Times New Roman" w:hAnsi="Times New Roman" w:cs="Times New Roman"/>
        </w:rPr>
        <w:t>c</w:t>
      </w:r>
      <w:r w:rsidR="00286E86" w:rsidRPr="004A6D13">
        <w:rPr>
          <w:rFonts w:ascii="Times New Roman" w:hAnsi="Times New Roman" w:cs="Times New Roman"/>
        </w:rPr>
        <w:t>)</w:t>
      </w:r>
      <w:r w:rsidR="00286E86" w:rsidRPr="004A6D13">
        <w:rPr>
          <w:rFonts w:ascii="Times New Roman" w:hAnsi="Times New Roman" w:cs="Times New Roman"/>
        </w:rPr>
        <w:tab/>
      </w:r>
      <w:r w:rsidR="0062602B" w:rsidRPr="004A6D13">
        <w:rPr>
          <w:rFonts w:ascii="Times New Roman" w:hAnsi="Times New Roman" w:cs="Times New Roman"/>
        </w:rPr>
        <w:t xml:space="preserve">napojów </w:t>
      </w:r>
      <w:r w:rsidR="00955740" w:rsidRPr="004A6D13">
        <w:rPr>
          <w:rFonts w:ascii="Times New Roman" w:hAnsi="Times New Roman" w:cs="Times New Roman"/>
        </w:rPr>
        <w:t>z dodatkiem kofeiny lub tauryny</w:t>
      </w:r>
      <w:r w:rsidR="004D3174" w:rsidRPr="004A6D13">
        <w:rPr>
          <w:rFonts w:ascii="Times New Roman" w:hAnsi="Times New Roman" w:cs="Times New Roman"/>
        </w:rPr>
        <w:t>,</w:t>
      </w:r>
      <w:r w:rsidR="00EE483B" w:rsidRPr="004A6D13">
        <w:rPr>
          <w:rFonts w:ascii="Times New Roman" w:hAnsi="Times New Roman" w:cs="Times New Roman"/>
        </w:rPr>
        <w:t>”</w:t>
      </w:r>
      <w:r w:rsidR="00DD224F" w:rsidRPr="004A6D13">
        <w:rPr>
          <w:rFonts w:ascii="Times New Roman" w:hAnsi="Times New Roman" w:cs="Times New Roman"/>
        </w:rPr>
        <w:t>.</w:t>
      </w:r>
    </w:p>
    <w:bookmarkEnd w:id="2"/>
    <w:p w14:paraId="0E69162E" w14:textId="25A9395D" w:rsidR="00ED5209" w:rsidRPr="004A6D13" w:rsidRDefault="00D76DD9" w:rsidP="00011EDB">
      <w:pPr>
        <w:pStyle w:val="ARTartustawynprozporzdzenia"/>
        <w:rPr>
          <w:rFonts w:ascii="Times New Roman" w:hAnsi="Times New Roman" w:cs="Times New Roman"/>
        </w:rPr>
      </w:pPr>
      <w:r w:rsidRPr="004A6D13">
        <w:rPr>
          <w:rStyle w:val="Ppogrubienie"/>
          <w:rFonts w:ascii="Times New Roman" w:hAnsi="Times New Roman" w:cs="Times New Roman"/>
        </w:rPr>
        <w:t>Art.</w:t>
      </w:r>
      <w:r w:rsidR="008E555B" w:rsidRPr="004A6D13">
        <w:rPr>
          <w:rStyle w:val="Ppogrubienie"/>
          <w:rFonts w:ascii="Times New Roman" w:hAnsi="Times New Roman" w:cs="Times New Roman"/>
        </w:rPr>
        <w:t> </w:t>
      </w:r>
      <w:r w:rsidR="00BC2AE4" w:rsidRPr="004A6D13">
        <w:rPr>
          <w:rStyle w:val="Ppogrubienie"/>
          <w:rFonts w:ascii="Times New Roman" w:hAnsi="Times New Roman" w:cs="Times New Roman"/>
        </w:rPr>
        <w:t>2.</w:t>
      </w:r>
      <w:r w:rsidR="008E555B" w:rsidRPr="004A6D13">
        <w:rPr>
          <w:rFonts w:ascii="Times New Roman" w:hAnsi="Times New Roman" w:cs="Times New Roman"/>
        </w:rPr>
        <w:t> </w:t>
      </w:r>
      <w:r w:rsidRPr="004A6D13">
        <w:rPr>
          <w:rFonts w:ascii="Times New Roman" w:hAnsi="Times New Roman" w:cs="Times New Roman"/>
        </w:rPr>
        <w:t xml:space="preserve">Ustawa wchodzi w życie z dniem </w:t>
      </w:r>
      <w:r w:rsidR="00B125B8" w:rsidRPr="004A6D13">
        <w:rPr>
          <w:rFonts w:ascii="Times New Roman" w:hAnsi="Times New Roman" w:cs="Times New Roman"/>
        </w:rPr>
        <w:t xml:space="preserve">1 </w:t>
      </w:r>
      <w:r w:rsidR="0016132E" w:rsidRPr="004A6D13">
        <w:rPr>
          <w:rFonts w:ascii="Times New Roman" w:hAnsi="Times New Roman" w:cs="Times New Roman"/>
        </w:rPr>
        <w:t xml:space="preserve">stycznia 2027 r. </w:t>
      </w:r>
    </w:p>
    <w:p w14:paraId="2324FD95" w14:textId="77777777" w:rsidR="000A122A" w:rsidRPr="004A6D13" w:rsidRDefault="000A122A" w:rsidP="008E555B">
      <w:pPr>
        <w:pStyle w:val="ARTartustawynprozporzdzenia"/>
        <w:suppressAutoHyphens w:val="0"/>
        <w:autoSpaceDE/>
        <w:autoSpaceDN/>
        <w:adjustRightInd/>
        <w:spacing w:before="0" w:line="240" w:lineRule="auto"/>
        <w:ind w:left="284" w:hanging="284"/>
        <w:rPr>
          <w:rFonts w:ascii="Times New Roman" w:hAnsi="Times New Roman" w:cs="Times New Roman"/>
        </w:rPr>
      </w:pPr>
    </w:p>
    <w:sectPr w:rsidR="000A122A" w:rsidRPr="004A6D13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52199" w14:textId="77777777" w:rsidR="00641CA1" w:rsidRDefault="00641CA1">
      <w:r>
        <w:separator/>
      </w:r>
    </w:p>
  </w:endnote>
  <w:endnote w:type="continuationSeparator" w:id="0">
    <w:p w14:paraId="24FA28AE" w14:textId="77777777" w:rsidR="00641CA1" w:rsidRDefault="00641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336D3" w14:textId="77777777" w:rsidR="00641CA1" w:rsidRDefault="00641CA1">
      <w:r>
        <w:separator/>
      </w:r>
    </w:p>
  </w:footnote>
  <w:footnote w:type="continuationSeparator" w:id="0">
    <w:p w14:paraId="5F7DF710" w14:textId="77777777" w:rsidR="00641CA1" w:rsidRDefault="00641CA1">
      <w:r>
        <w:continuationSeparator/>
      </w:r>
    </w:p>
  </w:footnote>
  <w:footnote w:id="1">
    <w:p w14:paraId="4096918C" w14:textId="39779602" w:rsidR="00FB3C22" w:rsidRDefault="00FB3C22" w:rsidP="002355D3">
      <w:pPr>
        <w:pStyle w:val="ODNONIKtreodnonika"/>
      </w:pPr>
      <w:r>
        <w:rPr>
          <w:rStyle w:val="Odwoanieprzypisudolnego"/>
        </w:rPr>
        <w:footnoteRef/>
      </w:r>
      <w:r w:rsidRPr="002355D3">
        <w:rPr>
          <w:rStyle w:val="IGindeksgrny"/>
        </w:rPr>
        <w:t>)</w:t>
      </w:r>
      <w:r w:rsidR="001F41A1">
        <w:tab/>
      </w:r>
      <w:r>
        <w:t>Zmiany tekstu jednolitego wymienionej ustawy zostały ogłoszone w Dz. U. z 2025 r. poz. 894, 896, 1203, 1541 i 1811 oraz z 2026 r. poz. 507 i 846.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FC18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F23E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394"/>
    <w:rsid w:val="000008C7"/>
    <w:rsid w:val="000012DA"/>
    <w:rsid w:val="0000135A"/>
    <w:rsid w:val="0000246E"/>
    <w:rsid w:val="0000326F"/>
    <w:rsid w:val="00003862"/>
    <w:rsid w:val="00003E26"/>
    <w:rsid w:val="0000620B"/>
    <w:rsid w:val="00006CF1"/>
    <w:rsid w:val="0001011A"/>
    <w:rsid w:val="00011EDB"/>
    <w:rsid w:val="00012A35"/>
    <w:rsid w:val="00016099"/>
    <w:rsid w:val="000173CA"/>
    <w:rsid w:val="00017DC2"/>
    <w:rsid w:val="000213FE"/>
    <w:rsid w:val="00021522"/>
    <w:rsid w:val="00023471"/>
    <w:rsid w:val="00023F13"/>
    <w:rsid w:val="00024DA2"/>
    <w:rsid w:val="00025A59"/>
    <w:rsid w:val="00027A33"/>
    <w:rsid w:val="00030634"/>
    <w:rsid w:val="00030DAB"/>
    <w:rsid w:val="00031883"/>
    <w:rsid w:val="000319C1"/>
    <w:rsid w:val="00031A8B"/>
    <w:rsid w:val="00031BCA"/>
    <w:rsid w:val="00031E65"/>
    <w:rsid w:val="000330FA"/>
    <w:rsid w:val="0003362F"/>
    <w:rsid w:val="0003522B"/>
    <w:rsid w:val="00036B63"/>
    <w:rsid w:val="00037E1A"/>
    <w:rsid w:val="00043495"/>
    <w:rsid w:val="000444A2"/>
    <w:rsid w:val="00046A75"/>
    <w:rsid w:val="00047312"/>
    <w:rsid w:val="0004740E"/>
    <w:rsid w:val="000508BD"/>
    <w:rsid w:val="000517AB"/>
    <w:rsid w:val="00051DD9"/>
    <w:rsid w:val="000525E4"/>
    <w:rsid w:val="0005339C"/>
    <w:rsid w:val="0005571B"/>
    <w:rsid w:val="00056697"/>
    <w:rsid w:val="00056B8D"/>
    <w:rsid w:val="00057AB3"/>
    <w:rsid w:val="00060076"/>
    <w:rsid w:val="00060432"/>
    <w:rsid w:val="00060D87"/>
    <w:rsid w:val="000615A5"/>
    <w:rsid w:val="00063DEF"/>
    <w:rsid w:val="00064E4C"/>
    <w:rsid w:val="000658D9"/>
    <w:rsid w:val="00066901"/>
    <w:rsid w:val="00071BEE"/>
    <w:rsid w:val="000735C8"/>
    <w:rsid w:val="000736CD"/>
    <w:rsid w:val="00073C2A"/>
    <w:rsid w:val="00074706"/>
    <w:rsid w:val="0007533B"/>
    <w:rsid w:val="0007545D"/>
    <w:rsid w:val="000760BF"/>
    <w:rsid w:val="0007613E"/>
    <w:rsid w:val="00076BFC"/>
    <w:rsid w:val="000814A7"/>
    <w:rsid w:val="0008244F"/>
    <w:rsid w:val="0008557B"/>
    <w:rsid w:val="00085CE7"/>
    <w:rsid w:val="0008765D"/>
    <w:rsid w:val="000906EE"/>
    <w:rsid w:val="00090AFE"/>
    <w:rsid w:val="00090F30"/>
    <w:rsid w:val="00091BA2"/>
    <w:rsid w:val="000935FF"/>
    <w:rsid w:val="000944EF"/>
    <w:rsid w:val="0009454D"/>
    <w:rsid w:val="00096D82"/>
    <w:rsid w:val="0009732D"/>
    <w:rsid w:val="000973F0"/>
    <w:rsid w:val="000976CA"/>
    <w:rsid w:val="000A06E1"/>
    <w:rsid w:val="000A122A"/>
    <w:rsid w:val="000A1296"/>
    <w:rsid w:val="000A14C7"/>
    <w:rsid w:val="000A1C27"/>
    <w:rsid w:val="000A1DAD"/>
    <w:rsid w:val="000A2649"/>
    <w:rsid w:val="000A323B"/>
    <w:rsid w:val="000A4E8B"/>
    <w:rsid w:val="000A7A12"/>
    <w:rsid w:val="000B1C36"/>
    <w:rsid w:val="000B298D"/>
    <w:rsid w:val="000B5B2D"/>
    <w:rsid w:val="000B5DCE"/>
    <w:rsid w:val="000B671C"/>
    <w:rsid w:val="000C05BA"/>
    <w:rsid w:val="000C0E8F"/>
    <w:rsid w:val="000C2593"/>
    <w:rsid w:val="000C4BC4"/>
    <w:rsid w:val="000C4BE5"/>
    <w:rsid w:val="000C6095"/>
    <w:rsid w:val="000D0110"/>
    <w:rsid w:val="000D0E0A"/>
    <w:rsid w:val="000D2468"/>
    <w:rsid w:val="000D268C"/>
    <w:rsid w:val="000D318A"/>
    <w:rsid w:val="000D6173"/>
    <w:rsid w:val="000D64A0"/>
    <w:rsid w:val="000D6F83"/>
    <w:rsid w:val="000E25CC"/>
    <w:rsid w:val="000E3694"/>
    <w:rsid w:val="000E421D"/>
    <w:rsid w:val="000E490F"/>
    <w:rsid w:val="000E6241"/>
    <w:rsid w:val="000F27B8"/>
    <w:rsid w:val="000F2BE3"/>
    <w:rsid w:val="000F3D0D"/>
    <w:rsid w:val="000F3D4F"/>
    <w:rsid w:val="000F69D2"/>
    <w:rsid w:val="000F6ED4"/>
    <w:rsid w:val="000F7A6E"/>
    <w:rsid w:val="001042BA"/>
    <w:rsid w:val="00106D03"/>
    <w:rsid w:val="00110465"/>
    <w:rsid w:val="00110628"/>
    <w:rsid w:val="0011245A"/>
    <w:rsid w:val="00112712"/>
    <w:rsid w:val="0011493E"/>
    <w:rsid w:val="0011499C"/>
    <w:rsid w:val="00115B72"/>
    <w:rsid w:val="0012039C"/>
    <w:rsid w:val="001209EC"/>
    <w:rsid w:val="00120A9E"/>
    <w:rsid w:val="00120B67"/>
    <w:rsid w:val="0012117E"/>
    <w:rsid w:val="00123CD0"/>
    <w:rsid w:val="00124E7A"/>
    <w:rsid w:val="00124F31"/>
    <w:rsid w:val="00125A9C"/>
    <w:rsid w:val="001260A5"/>
    <w:rsid w:val="001270A2"/>
    <w:rsid w:val="00131237"/>
    <w:rsid w:val="001329AC"/>
    <w:rsid w:val="00134CA0"/>
    <w:rsid w:val="0014026F"/>
    <w:rsid w:val="00140BD6"/>
    <w:rsid w:val="00147A47"/>
    <w:rsid w:val="00147AA1"/>
    <w:rsid w:val="0015097B"/>
    <w:rsid w:val="001520CF"/>
    <w:rsid w:val="001555A2"/>
    <w:rsid w:val="00155EEF"/>
    <w:rsid w:val="00156663"/>
    <w:rsid w:val="0015667C"/>
    <w:rsid w:val="00157110"/>
    <w:rsid w:val="00157279"/>
    <w:rsid w:val="0015742A"/>
    <w:rsid w:val="00157DA1"/>
    <w:rsid w:val="001605D1"/>
    <w:rsid w:val="0016132E"/>
    <w:rsid w:val="001622EF"/>
    <w:rsid w:val="00163147"/>
    <w:rsid w:val="00164C57"/>
    <w:rsid w:val="00164C9D"/>
    <w:rsid w:val="00165CE1"/>
    <w:rsid w:val="00172F7A"/>
    <w:rsid w:val="00173150"/>
    <w:rsid w:val="00173390"/>
    <w:rsid w:val="001736F0"/>
    <w:rsid w:val="00173BB3"/>
    <w:rsid w:val="001740D0"/>
    <w:rsid w:val="00174F2C"/>
    <w:rsid w:val="00176B83"/>
    <w:rsid w:val="001773BF"/>
    <w:rsid w:val="00180F2A"/>
    <w:rsid w:val="00184B91"/>
    <w:rsid w:val="00184D4A"/>
    <w:rsid w:val="00186B24"/>
    <w:rsid w:val="00186EC1"/>
    <w:rsid w:val="001878B2"/>
    <w:rsid w:val="00187B0A"/>
    <w:rsid w:val="001905A1"/>
    <w:rsid w:val="00191E1F"/>
    <w:rsid w:val="0019473B"/>
    <w:rsid w:val="00194D0C"/>
    <w:rsid w:val="001952B1"/>
    <w:rsid w:val="00196E39"/>
    <w:rsid w:val="00197649"/>
    <w:rsid w:val="001A01FB"/>
    <w:rsid w:val="001A10E9"/>
    <w:rsid w:val="001A183D"/>
    <w:rsid w:val="001A23ED"/>
    <w:rsid w:val="001A2B65"/>
    <w:rsid w:val="001A3CD3"/>
    <w:rsid w:val="001A5BEF"/>
    <w:rsid w:val="001A6116"/>
    <w:rsid w:val="001A7F15"/>
    <w:rsid w:val="001B0306"/>
    <w:rsid w:val="001B1E3B"/>
    <w:rsid w:val="001B342E"/>
    <w:rsid w:val="001B40C1"/>
    <w:rsid w:val="001B4397"/>
    <w:rsid w:val="001B5A12"/>
    <w:rsid w:val="001B5D4B"/>
    <w:rsid w:val="001B69CA"/>
    <w:rsid w:val="001B6BCB"/>
    <w:rsid w:val="001B6C21"/>
    <w:rsid w:val="001B7155"/>
    <w:rsid w:val="001C09D2"/>
    <w:rsid w:val="001C1832"/>
    <w:rsid w:val="001C188C"/>
    <w:rsid w:val="001C42FB"/>
    <w:rsid w:val="001D1783"/>
    <w:rsid w:val="001D53CD"/>
    <w:rsid w:val="001D55A3"/>
    <w:rsid w:val="001D5AF5"/>
    <w:rsid w:val="001D5B7F"/>
    <w:rsid w:val="001E01A4"/>
    <w:rsid w:val="001E0682"/>
    <w:rsid w:val="001E10A8"/>
    <w:rsid w:val="001E1E73"/>
    <w:rsid w:val="001E2229"/>
    <w:rsid w:val="001E4E0C"/>
    <w:rsid w:val="001E526D"/>
    <w:rsid w:val="001E5655"/>
    <w:rsid w:val="001E652A"/>
    <w:rsid w:val="001E6BDC"/>
    <w:rsid w:val="001F1832"/>
    <w:rsid w:val="001F220F"/>
    <w:rsid w:val="001F25B3"/>
    <w:rsid w:val="001F41A1"/>
    <w:rsid w:val="001F61E4"/>
    <w:rsid w:val="001F6616"/>
    <w:rsid w:val="00201A8E"/>
    <w:rsid w:val="00202BD4"/>
    <w:rsid w:val="002038CC"/>
    <w:rsid w:val="00204A97"/>
    <w:rsid w:val="00206127"/>
    <w:rsid w:val="00207EDC"/>
    <w:rsid w:val="002114EF"/>
    <w:rsid w:val="00212922"/>
    <w:rsid w:val="00214E18"/>
    <w:rsid w:val="002166AD"/>
    <w:rsid w:val="00217871"/>
    <w:rsid w:val="00220A58"/>
    <w:rsid w:val="00221ED8"/>
    <w:rsid w:val="002231EA"/>
    <w:rsid w:val="00223FDF"/>
    <w:rsid w:val="002242AF"/>
    <w:rsid w:val="00225C56"/>
    <w:rsid w:val="002279C0"/>
    <w:rsid w:val="00230B08"/>
    <w:rsid w:val="00230B2F"/>
    <w:rsid w:val="002324C1"/>
    <w:rsid w:val="002355D3"/>
    <w:rsid w:val="0023727E"/>
    <w:rsid w:val="00240D78"/>
    <w:rsid w:val="00240EAE"/>
    <w:rsid w:val="0024154F"/>
    <w:rsid w:val="00241891"/>
    <w:rsid w:val="00242081"/>
    <w:rsid w:val="00242DE7"/>
    <w:rsid w:val="00243777"/>
    <w:rsid w:val="002441CD"/>
    <w:rsid w:val="002501A3"/>
    <w:rsid w:val="0025166C"/>
    <w:rsid w:val="002526BD"/>
    <w:rsid w:val="002555D4"/>
    <w:rsid w:val="00256550"/>
    <w:rsid w:val="0026192F"/>
    <w:rsid w:val="00261A16"/>
    <w:rsid w:val="00263522"/>
    <w:rsid w:val="00264EC6"/>
    <w:rsid w:val="002661C8"/>
    <w:rsid w:val="00267A82"/>
    <w:rsid w:val="00271013"/>
    <w:rsid w:val="002716E1"/>
    <w:rsid w:val="00273FE4"/>
    <w:rsid w:val="002743AE"/>
    <w:rsid w:val="00275C9F"/>
    <w:rsid w:val="002765B4"/>
    <w:rsid w:val="00276A94"/>
    <w:rsid w:val="00276CAC"/>
    <w:rsid w:val="002775B8"/>
    <w:rsid w:val="002810E0"/>
    <w:rsid w:val="002812EA"/>
    <w:rsid w:val="00284B75"/>
    <w:rsid w:val="00286E86"/>
    <w:rsid w:val="002901BE"/>
    <w:rsid w:val="0029405D"/>
    <w:rsid w:val="00294FA6"/>
    <w:rsid w:val="00295A6F"/>
    <w:rsid w:val="002A047F"/>
    <w:rsid w:val="002A1D55"/>
    <w:rsid w:val="002A20C4"/>
    <w:rsid w:val="002A41FD"/>
    <w:rsid w:val="002A570F"/>
    <w:rsid w:val="002A5BFE"/>
    <w:rsid w:val="002A7292"/>
    <w:rsid w:val="002A7358"/>
    <w:rsid w:val="002A7902"/>
    <w:rsid w:val="002A7CAA"/>
    <w:rsid w:val="002B0F6B"/>
    <w:rsid w:val="002B1AE8"/>
    <w:rsid w:val="002B23B8"/>
    <w:rsid w:val="002B4429"/>
    <w:rsid w:val="002B49A5"/>
    <w:rsid w:val="002B66CD"/>
    <w:rsid w:val="002B68A6"/>
    <w:rsid w:val="002B7FAF"/>
    <w:rsid w:val="002C1E2F"/>
    <w:rsid w:val="002C3F68"/>
    <w:rsid w:val="002C5705"/>
    <w:rsid w:val="002C7136"/>
    <w:rsid w:val="002D0C4F"/>
    <w:rsid w:val="002D1364"/>
    <w:rsid w:val="002D4D30"/>
    <w:rsid w:val="002D5000"/>
    <w:rsid w:val="002D598D"/>
    <w:rsid w:val="002D702F"/>
    <w:rsid w:val="002D706C"/>
    <w:rsid w:val="002D7188"/>
    <w:rsid w:val="002D76C9"/>
    <w:rsid w:val="002E05A2"/>
    <w:rsid w:val="002E1DE3"/>
    <w:rsid w:val="002E2AB6"/>
    <w:rsid w:val="002E36EF"/>
    <w:rsid w:val="002E3F34"/>
    <w:rsid w:val="002E5B2C"/>
    <w:rsid w:val="002E5F79"/>
    <w:rsid w:val="002E64FA"/>
    <w:rsid w:val="002F0A00"/>
    <w:rsid w:val="002F0CFA"/>
    <w:rsid w:val="002F0ECB"/>
    <w:rsid w:val="002F130F"/>
    <w:rsid w:val="002F2EC1"/>
    <w:rsid w:val="002F669F"/>
    <w:rsid w:val="002F7532"/>
    <w:rsid w:val="00301C97"/>
    <w:rsid w:val="00301E79"/>
    <w:rsid w:val="00303D4E"/>
    <w:rsid w:val="003059DD"/>
    <w:rsid w:val="0031004C"/>
    <w:rsid w:val="00310282"/>
    <w:rsid w:val="003105F6"/>
    <w:rsid w:val="00310D48"/>
    <w:rsid w:val="00311297"/>
    <w:rsid w:val="003113BE"/>
    <w:rsid w:val="003122CA"/>
    <w:rsid w:val="00313DA6"/>
    <w:rsid w:val="003148FD"/>
    <w:rsid w:val="00315C82"/>
    <w:rsid w:val="00316F40"/>
    <w:rsid w:val="003176CB"/>
    <w:rsid w:val="00320AF6"/>
    <w:rsid w:val="00321080"/>
    <w:rsid w:val="003216CB"/>
    <w:rsid w:val="003229CD"/>
    <w:rsid w:val="00322D45"/>
    <w:rsid w:val="0032569A"/>
    <w:rsid w:val="00325A1F"/>
    <w:rsid w:val="00326451"/>
    <w:rsid w:val="003268F9"/>
    <w:rsid w:val="00330BAF"/>
    <w:rsid w:val="003336C3"/>
    <w:rsid w:val="00334042"/>
    <w:rsid w:val="00334E3A"/>
    <w:rsid w:val="003360D9"/>
    <w:rsid w:val="003361DD"/>
    <w:rsid w:val="0033716C"/>
    <w:rsid w:val="0033744A"/>
    <w:rsid w:val="003409F8"/>
    <w:rsid w:val="003410F8"/>
    <w:rsid w:val="00341A6A"/>
    <w:rsid w:val="00341C65"/>
    <w:rsid w:val="00345B9C"/>
    <w:rsid w:val="00352DAE"/>
    <w:rsid w:val="0035465F"/>
    <w:rsid w:val="00354EB9"/>
    <w:rsid w:val="00356888"/>
    <w:rsid w:val="003577C0"/>
    <w:rsid w:val="003602AE"/>
    <w:rsid w:val="00360929"/>
    <w:rsid w:val="00361641"/>
    <w:rsid w:val="00362BEB"/>
    <w:rsid w:val="00362BFE"/>
    <w:rsid w:val="00362C1A"/>
    <w:rsid w:val="003647D5"/>
    <w:rsid w:val="00364AE8"/>
    <w:rsid w:val="00365A7E"/>
    <w:rsid w:val="003662BF"/>
    <w:rsid w:val="003674B0"/>
    <w:rsid w:val="0037233D"/>
    <w:rsid w:val="00376D30"/>
    <w:rsid w:val="0037727C"/>
    <w:rsid w:val="00377E70"/>
    <w:rsid w:val="00380904"/>
    <w:rsid w:val="00381EC6"/>
    <w:rsid w:val="003823EE"/>
    <w:rsid w:val="00382960"/>
    <w:rsid w:val="003846F7"/>
    <w:rsid w:val="003851ED"/>
    <w:rsid w:val="00385B39"/>
    <w:rsid w:val="00386785"/>
    <w:rsid w:val="00390116"/>
    <w:rsid w:val="00390E89"/>
    <w:rsid w:val="00391B1A"/>
    <w:rsid w:val="00393364"/>
    <w:rsid w:val="00393573"/>
    <w:rsid w:val="00393977"/>
    <w:rsid w:val="00394423"/>
    <w:rsid w:val="00394D10"/>
    <w:rsid w:val="00395B6D"/>
    <w:rsid w:val="00396942"/>
    <w:rsid w:val="00396B49"/>
    <w:rsid w:val="00396E3E"/>
    <w:rsid w:val="003A07C3"/>
    <w:rsid w:val="003A2272"/>
    <w:rsid w:val="003A306E"/>
    <w:rsid w:val="003A4CCB"/>
    <w:rsid w:val="003A4E9E"/>
    <w:rsid w:val="003A60DC"/>
    <w:rsid w:val="003A6A46"/>
    <w:rsid w:val="003A7392"/>
    <w:rsid w:val="003A7A63"/>
    <w:rsid w:val="003A7BAF"/>
    <w:rsid w:val="003B000C"/>
    <w:rsid w:val="003B0B8C"/>
    <w:rsid w:val="003B0F1D"/>
    <w:rsid w:val="003B377D"/>
    <w:rsid w:val="003B4A57"/>
    <w:rsid w:val="003B4C42"/>
    <w:rsid w:val="003B50C0"/>
    <w:rsid w:val="003B67DE"/>
    <w:rsid w:val="003C0AD9"/>
    <w:rsid w:val="003C0ED0"/>
    <w:rsid w:val="003C1D49"/>
    <w:rsid w:val="003C35C4"/>
    <w:rsid w:val="003D0081"/>
    <w:rsid w:val="003D12C2"/>
    <w:rsid w:val="003D31B9"/>
    <w:rsid w:val="003D3867"/>
    <w:rsid w:val="003D593F"/>
    <w:rsid w:val="003D596F"/>
    <w:rsid w:val="003E0D1A"/>
    <w:rsid w:val="003E2DA3"/>
    <w:rsid w:val="003E649A"/>
    <w:rsid w:val="003F020D"/>
    <w:rsid w:val="003F03D9"/>
    <w:rsid w:val="003F2FBE"/>
    <w:rsid w:val="003F318D"/>
    <w:rsid w:val="003F4CD0"/>
    <w:rsid w:val="003F5BAE"/>
    <w:rsid w:val="003F6ED7"/>
    <w:rsid w:val="00401C84"/>
    <w:rsid w:val="00403210"/>
    <w:rsid w:val="0040350C"/>
    <w:rsid w:val="004035BB"/>
    <w:rsid w:val="004035EB"/>
    <w:rsid w:val="00406B83"/>
    <w:rsid w:val="00407332"/>
    <w:rsid w:val="004073C3"/>
    <w:rsid w:val="00407828"/>
    <w:rsid w:val="00411316"/>
    <w:rsid w:val="00411647"/>
    <w:rsid w:val="00412C7C"/>
    <w:rsid w:val="00413D8E"/>
    <w:rsid w:val="004140F2"/>
    <w:rsid w:val="004156E6"/>
    <w:rsid w:val="00416D1A"/>
    <w:rsid w:val="00417015"/>
    <w:rsid w:val="00417B22"/>
    <w:rsid w:val="00421085"/>
    <w:rsid w:val="004217E6"/>
    <w:rsid w:val="004241F8"/>
    <w:rsid w:val="0042465E"/>
    <w:rsid w:val="00424DF7"/>
    <w:rsid w:val="00432B76"/>
    <w:rsid w:val="00433813"/>
    <w:rsid w:val="00434D01"/>
    <w:rsid w:val="00435D26"/>
    <w:rsid w:val="00436E8C"/>
    <w:rsid w:val="00437768"/>
    <w:rsid w:val="00437B1E"/>
    <w:rsid w:val="00440C99"/>
    <w:rsid w:val="0044175C"/>
    <w:rsid w:val="00443198"/>
    <w:rsid w:val="00445F4D"/>
    <w:rsid w:val="00447219"/>
    <w:rsid w:val="004479FC"/>
    <w:rsid w:val="004504C0"/>
    <w:rsid w:val="00452D62"/>
    <w:rsid w:val="004550FB"/>
    <w:rsid w:val="00455FAC"/>
    <w:rsid w:val="00456F3A"/>
    <w:rsid w:val="00457D8B"/>
    <w:rsid w:val="0046111A"/>
    <w:rsid w:val="00462946"/>
    <w:rsid w:val="00463F43"/>
    <w:rsid w:val="00464B94"/>
    <w:rsid w:val="004653A8"/>
    <w:rsid w:val="00465A0B"/>
    <w:rsid w:val="004673A5"/>
    <w:rsid w:val="0047077C"/>
    <w:rsid w:val="00470B05"/>
    <w:rsid w:val="0047207C"/>
    <w:rsid w:val="00472CD6"/>
    <w:rsid w:val="00473E5F"/>
    <w:rsid w:val="00474E3C"/>
    <w:rsid w:val="00476705"/>
    <w:rsid w:val="00480972"/>
    <w:rsid w:val="00480A58"/>
    <w:rsid w:val="0048129B"/>
    <w:rsid w:val="00482151"/>
    <w:rsid w:val="00482737"/>
    <w:rsid w:val="00485FAD"/>
    <w:rsid w:val="00487AED"/>
    <w:rsid w:val="004900E8"/>
    <w:rsid w:val="00491EDF"/>
    <w:rsid w:val="0049283F"/>
    <w:rsid w:val="00492A3F"/>
    <w:rsid w:val="00493102"/>
    <w:rsid w:val="0049347D"/>
    <w:rsid w:val="00494F62"/>
    <w:rsid w:val="00495AB4"/>
    <w:rsid w:val="00497650"/>
    <w:rsid w:val="00497AD6"/>
    <w:rsid w:val="004A2001"/>
    <w:rsid w:val="004A20BA"/>
    <w:rsid w:val="004A3590"/>
    <w:rsid w:val="004A5A75"/>
    <w:rsid w:val="004A6D13"/>
    <w:rsid w:val="004B00A7"/>
    <w:rsid w:val="004B25E2"/>
    <w:rsid w:val="004B34D7"/>
    <w:rsid w:val="004B391D"/>
    <w:rsid w:val="004B5037"/>
    <w:rsid w:val="004B5B2F"/>
    <w:rsid w:val="004B626A"/>
    <w:rsid w:val="004B660E"/>
    <w:rsid w:val="004B6BFA"/>
    <w:rsid w:val="004C05BD"/>
    <w:rsid w:val="004C296C"/>
    <w:rsid w:val="004C2AF5"/>
    <w:rsid w:val="004C3A32"/>
    <w:rsid w:val="004C3B06"/>
    <w:rsid w:val="004C3F97"/>
    <w:rsid w:val="004C5F71"/>
    <w:rsid w:val="004C7EE7"/>
    <w:rsid w:val="004D2DEE"/>
    <w:rsid w:val="004D2E1F"/>
    <w:rsid w:val="004D3174"/>
    <w:rsid w:val="004D5063"/>
    <w:rsid w:val="004D7FD9"/>
    <w:rsid w:val="004E1324"/>
    <w:rsid w:val="004E19A5"/>
    <w:rsid w:val="004E24A6"/>
    <w:rsid w:val="004E37E5"/>
    <w:rsid w:val="004E3FDB"/>
    <w:rsid w:val="004E4C10"/>
    <w:rsid w:val="004E51DE"/>
    <w:rsid w:val="004E68BF"/>
    <w:rsid w:val="004F1F4A"/>
    <w:rsid w:val="004F296D"/>
    <w:rsid w:val="004F3E68"/>
    <w:rsid w:val="004F42BE"/>
    <w:rsid w:val="004F508B"/>
    <w:rsid w:val="004F6528"/>
    <w:rsid w:val="004F695F"/>
    <w:rsid w:val="004F6CA4"/>
    <w:rsid w:val="004F6D13"/>
    <w:rsid w:val="00500752"/>
    <w:rsid w:val="00500BAD"/>
    <w:rsid w:val="00501A50"/>
    <w:rsid w:val="0050222D"/>
    <w:rsid w:val="00503AF3"/>
    <w:rsid w:val="00503DBC"/>
    <w:rsid w:val="0050696D"/>
    <w:rsid w:val="005075DC"/>
    <w:rsid w:val="0051094B"/>
    <w:rsid w:val="005110D7"/>
    <w:rsid w:val="00511D99"/>
    <w:rsid w:val="005128D3"/>
    <w:rsid w:val="005142CF"/>
    <w:rsid w:val="005147E8"/>
    <w:rsid w:val="005158F2"/>
    <w:rsid w:val="0052084E"/>
    <w:rsid w:val="00526DFC"/>
    <w:rsid w:val="00526F43"/>
    <w:rsid w:val="00527651"/>
    <w:rsid w:val="005309FC"/>
    <w:rsid w:val="00531CCA"/>
    <w:rsid w:val="00532FF1"/>
    <w:rsid w:val="005363AB"/>
    <w:rsid w:val="005363F5"/>
    <w:rsid w:val="0054124C"/>
    <w:rsid w:val="00543EE8"/>
    <w:rsid w:val="00544EF4"/>
    <w:rsid w:val="00545E53"/>
    <w:rsid w:val="005479D9"/>
    <w:rsid w:val="005536DB"/>
    <w:rsid w:val="00554222"/>
    <w:rsid w:val="0055452F"/>
    <w:rsid w:val="005572BD"/>
    <w:rsid w:val="00557A12"/>
    <w:rsid w:val="00557B62"/>
    <w:rsid w:val="00557D2F"/>
    <w:rsid w:val="00560AC7"/>
    <w:rsid w:val="00560D19"/>
    <w:rsid w:val="00561AFB"/>
    <w:rsid w:val="00561FA8"/>
    <w:rsid w:val="005635ED"/>
    <w:rsid w:val="0056429E"/>
    <w:rsid w:val="00565253"/>
    <w:rsid w:val="00570191"/>
    <w:rsid w:val="00570570"/>
    <w:rsid w:val="005710FD"/>
    <w:rsid w:val="00572499"/>
    <w:rsid w:val="00572512"/>
    <w:rsid w:val="00573EE6"/>
    <w:rsid w:val="0057547F"/>
    <w:rsid w:val="005754EE"/>
    <w:rsid w:val="0057617E"/>
    <w:rsid w:val="005762B6"/>
    <w:rsid w:val="00576497"/>
    <w:rsid w:val="0057695C"/>
    <w:rsid w:val="005809C0"/>
    <w:rsid w:val="005835E7"/>
    <w:rsid w:val="00583743"/>
    <w:rsid w:val="0058397F"/>
    <w:rsid w:val="00583BF8"/>
    <w:rsid w:val="00585F33"/>
    <w:rsid w:val="0058698B"/>
    <w:rsid w:val="00591124"/>
    <w:rsid w:val="00591C66"/>
    <w:rsid w:val="00593916"/>
    <w:rsid w:val="005962BC"/>
    <w:rsid w:val="00597024"/>
    <w:rsid w:val="005977CB"/>
    <w:rsid w:val="005A0274"/>
    <w:rsid w:val="005A095C"/>
    <w:rsid w:val="005A2E33"/>
    <w:rsid w:val="005A3053"/>
    <w:rsid w:val="005A4342"/>
    <w:rsid w:val="005A56F7"/>
    <w:rsid w:val="005A5D5E"/>
    <w:rsid w:val="005A669D"/>
    <w:rsid w:val="005A6E58"/>
    <w:rsid w:val="005A75D8"/>
    <w:rsid w:val="005B0B69"/>
    <w:rsid w:val="005B0F12"/>
    <w:rsid w:val="005B1B78"/>
    <w:rsid w:val="005B4ACE"/>
    <w:rsid w:val="005B4B10"/>
    <w:rsid w:val="005B713E"/>
    <w:rsid w:val="005C03B6"/>
    <w:rsid w:val="005C1394"/>
    <w:rsid w:val="005C153D"/>
    <w:rsid w:val="005C2C0F"/>
    <w:rsid w:val="005C348E"/>
    <w:rsid w:val="005C68E1"/>
    <w:rsid w:val="005C6DCB"/>
    <w:rsid w:val="005C7759"/>
    <w:rsid w:val="005D3763"/>
    <w:rsid w:val="005D38CC"/>
    <w:rsid w:val="005D55E1"/>
    <w:rsid w:val="005E19F7"/>
    <w:rsid w:val="005E428A"/>
    <w:rsid w:val="005E4F04"/>
    <w:rsid w:val="005E5F4E"/>
    <w:rsid w:val="005E62C2"/>
    <w:rsid w:val="005E6C71"/>
    <w:rsid w:val="005F01E6"/>
    <w:rsid w:val="005F0963"/>
    <w:rsid w:val="005F24A8"/>
    <w:rsid w:val="005F2824"/>
    <w:rsid w:val="005F2EBA"/>
    <w:rsid w:val="005F35ED"/>
    <w:rsid w:val="005F6C38"/>
    <w:rsid w:val="005F7812"/>
    <w:rsid w:val="005F7A88"/>
    <w:rsid w:val="00603A1A"/>
    <w:rsid w:val="006046D5"/>
    <w:rsid w:val="00605A75"/>
    <w:rsid w:val="00607117"/>
    <w:rsid w:val="00607A93"/>
    <w:rsid w:val="00610C08"/>
    <w:rsid w:val="00611F74"/>
    <w:rsid w:val="00615772"/>
    <w:rsid w:val="00617869"/>
    <w:rsid w:val="00621256"/>
    <w:rsid w:val="00621FCC"/>
    <w:rsid w:val="006223F1"/>
    <w:rsid w:val="00622E4B"/>
    <w:rsid w:val="0062602B"/>
    <w:rsid w:val="0062777D"/>
    <w:rsid w:val="00627BA3"/>
    <w:rsid w:val="00630196"/>
    <w:rsid w:val="00630A29"/>
    <w:rsid w:val="006333DA"/>
    <w:rsid w:val="00633625"/>
    <w:rsid w:val="00635134"/>
    <w:rsid w:val="006356E2"/>
    <w:rsid w:val="00641CA1"/>
    <w:rsid w:val="00642A65"/>
    <w:rsid w:val="00645DCE"/>
    <w:rsid w:val="006465AC"/>
    <w:rsid w:val="006465BF"/>
    <w:rsid w:val="00647965"/>
    <w:rsid w:val="006530EB"/>
    <w:rsid w:val="00653B22"/>
    <w:rsid w:val="00656AC3"/>
    <w:rsid w:val="0065799F"/>
    <w:rsid w:val="00657BF4"/>
    <w:rsid w:val="006603FB"/>
    <w:rsid w:val="006608DF"/>
    <w:rsid w:val="006623AC"/>
    <w:rsid w:val="0066266C"/>
    <w:rsid w:val="006632B8"/>
    <w:rsid w:val="00663AC4"/>
    <w:rsid w:val="00664EBE"/>
    <w:rsid w:val="00665157"/>
    <w:rsid w:val="00666B1B"/>
    <w:rsid w:val="006678AF"/>
    <w:rsid w:val="006701EF"/>
    <w:rsid w:val="00672171"/>
    <w:rsid w:val="00673BA5"/>
    <w:rsid w:val="0067643B"/>
    <w:rsid w:val="00680058"/>
    <w:rsid w:val="00681F9F"/>
    <w:rsid w:val="006832E7"/>
    <w:rsid w:val="00683CC6"/>
    <w:rsid w:val="006840EA"/>
    <w:rsid w:val="006844E2"/>
    <w:rsid w:val="00685267"/>
    <w:rsid w:val="00685523"/>
    <w:rsid w:val="006872AE"/>
    <w:rsid w:val="00690082"/>
    <w:rsid w:val="00690252"/>
    <w:rsid w:val="00690ADD"/>
    <w:rsid w:val="00691865"/>
    <w:rsid w:val="006946BB"/>
    <w:rsid w:val="006969FA"/>
    <w:rsid w:val="00697698"/>
    <w:rsid w:val="006A1FBB"/>
    <w:rsid w:val="006A35D5"/>
    <w:rsid w:val="006A35E0"/>
    <w:rsid w:val="006A3873"/>
    <w:rsid w:val="006A748A"/>
    <w:rsid w:val="006B1059"/>
    <w:rsid w:val="006B15E7"/>
    <w:rsid w:val="006B1A1C"/>
    <w:rsid w:val="006B23F8"/>
    <w:rsid w:val="006B3E8D"/>
    <w:rsid w:val="006B604A"/>
    <w:rsid w:val="006B67CB"/>
    <w:rsid w:val="006B6FFB"/>
    <w:rsid w:val="006C3C3F"/>
    <w:rsid w:val="006C419E"/>
    <w:rsid w:val="006C4A31"/>
    <w:rsid w:val="006C5AC2"/>
    <w:rsid w:val="006C6AFB"/>
    <w:rsid w:val="006D0987"/>
    <w:rsid w:val="006D162C"/>
    <w:rsid w:val="006D2735"/>
    <w:rsid w:val="006D45B2"/>
    <w:rsid w:val="006D461E"/>
    <w:rsid w:val="006D6805"/>
    <w:rsid w:val="006D7C48"/>
    <w:rsid w:val="006E0DA9"/>
    <w:rsid w:val="006E0E2B"/>
    <w:rsid w:val="006E0FCC"/>
    <w:rsid w:val="006E1E96"/>
    <w:rsid w:val="006E22C4"/>
    <w:rsid w:val="006E2F73"/>
    <w:rsid w:val="006E5E21"/>
    <w:rsid w:val="006F0DF9"/>
    <w:rsid w:val="006F2648"/>
    <w:rsid w:val="006F2F10"/>
    <w:rsid w:val="006F303E"/>
    <w:rsid w:val="006F482B"/>
    <w:rsid w:val="006F4C5B"/>
    <w:rsid w:val="006F6311"/>
    <w:rsid w:val="007004C8"/>
    <w:rsid w:val="00700741"/>
    <w:rsid w:val="00701952"/>
    <w:rsid w:val="00702556"/>
    <w:rsid w:val="0070277E"/>
    <w:rsid w:val="00704156"/>
    <w:rsid w:val="007041D1"/>
    <w:rsid w:val="007069FC"/>
    <w:rsid w:val="00710DFF"/>
    <w:rsid w:val="00711221"/>
    <w:rsid w:val="007119B9"/>
    <w:rsid w:val="007125CF"/>
    <w:rsid w:val="00712675"/>
    <w:rsid w:val="00713808"/>
    <w:rsid w:val="00713E07"/>
    <w:rsid w:val="007151B6"/>
    <w:rsid w:val="0071520D"/>
    <w:rsid w:val="00715EDB"/>
    <w:rsid w:val="007160D5"/>
    <w:rsid w:val="007163FB"/>
    <w:rsid w:val="00717C2E"/>
    <w:rsid w:val="007204FA"/>
    <w:rsid w:val="007213B3"/>
    <w:rsid w:val="00722E88"/>
    <w:rsid w:val="0072307F"/>
    <w:rsid w:val="0072457F"/>
    <w:rsid w:val="00724BD5"/>
    <w:rsid w:val="0072508F"/>
    <w:rsid w:val="00725406"/>
    <w:rsid w:val="007261FD"/>
    <w:rsid w:val="0072621B"/>
    <w:rsid w:val="00726A09"/>
    <w:rsid w:val="00730555"/>
    <w:rsid w:val="007312CC"/>
    <w:rsid w:val="00731409"/>
    <w:rsid w:val="00736A64"/>
    <w:rsid w:val="00736A9B"/>
    <w:rsid w:val="00737F6A"/>
    <w:rsid w:val="007410B6"/>
    <w:rsid w:val="00744C6F"/>
    <w:rsid w:val="0074530F"/>
    <w:rsid w:val="007457F6"/>
    <w:rsid w:val="00745ABB"/>
    <w:rsid w:val="00746B5D"/>
    <w:rsid w:val="00746E38"/>
    <w:rsid w:val="00747CD5"/>
    <w:rsid w:val="007523E4"/>
    <w:rsid w:val="00753B51"/>
    <w:rsid w:val="00753D19"/>
    <w:rsid w:val="00756145"/>
    <w:rsid w:val="00756629"/>
    <w:rsid w:val="007575D2"/>
    <w:rsid w:val="00757B4F"/>
    <w:rsid w:val="00757B6A"/>
    <w:rsid w:val="00760450"/>
    <w:rsid w:val="007610E0"/>
    <w:rsid w:val="007621AA"/>
    <w:rsid w:val="0076260A"/>
    <w:rsid w:val="00762B25"/>
    <w:rsid w:val="00764323"/>
    <w:rsid w:val="00764A67"/>
    <w:rsid w:val="00764D98"/>
    <w:rsid w:val="00766545"/>
    <w:rsid w:val="00766C93"/>
    <w:rsid w:val="00767621"/>
    <w:rsid w:val="00770F6B"/>
    <w:rsid w:val="00771883"/>
    <w:rsid w:val="00771F6B"/>
    <w:rsid w:val="0077269C"/>
    <w:rsid w:val="00773A4C"/>
    <w:rsid w:val="00774158"/>
    <w:rsid w:val="00774ED8"/>
    <w:rsid w:val="007757D5"/>
    <w:rsid w:val="00776559"/>
    <w:rsid w:val="00776DC2"/>
    <w:rsid w:val="00780122"/>
    <w:rsid w:val="00780BE3"/>
    <w:rsid w:val="0078214B"/>
    <w:rsid w:val="0078326C"/>
    <w:rsid w:val="00783E55"/>
    <w:rsid w:val="0078498A"/>
    <w:rsid w:val="007858F1"/>
    <w:rsid w:val="007878FE"/>
    <w:rsid w:val="00792207"/>
    <w:rsid w:val="00792B64"/>
    <w:rsid w:val="00792E29"/>
    <w:rsid w:val="00792F52"/>
    <w:rsid w:val="0079379A"/>
    <w:rsid w:val="00794953"/>
    <w:rsid w:val="007A1F2F"/>
    <w:rsid w:val="007A2A5C"/>
    <w:rsid w:val="007A390D"/>
    <w:rsid w:val="007A5150"/>
    <w:rsid w:val="007A5373"/>
    <w:rsid w:val="007A789F"/>
    <w:rsid w:val="007A7B08"/>
    <w:rsid w:val="007B1B93"/>
    <w:rsid w:val="007B4789"/>
    <w:rsid w:val="007B51A3"/>
    <w:rsid w:val="007B5D0E"/>
    <w:rsid w:val="007B75BC"/>
    <w:rsid w:val="007B7D27"/>
    <w:rsid w:val="007C0A39"/>
    <w:rsid w:val="007C0BD6"/>
    <w:rsid w:val="007C2690"/>
    <w:rsid w:val="007C3806"/>
    <w:rsid w:val="007C56B3"/>
    <w:rsid w:val="007C5BB7"/>
    <w:rsid w:val="007C6703"/>
    <w:rsid w:val="007C7973"/>
    <w:rsid w:val="007D0250"/>
    <w:rsid w:val="007D07D5"/>
    <w:rsid w:val="007D1C64"/>
    <w:rsid w:val="007D32DD"/>
    <w:rsid w:val="007D5E92"/>
    <w:rsid w:val="007D6DCE"/>
    <w:rsid w:val="007D72C4"/>
    <w:rsid w:val="007E2CFE"/>
    <w:rsid w:val="007E2FD4"/>
    <w:rsid w:val="007E59C9"/>
    <w:rsid w:val="007E6B93"/>
    <w:rsid w:val="007F0072"/>
    <w:rsid w:val="007F23EB"/>
    <w:rsid w:val="007F2EB6"/>
    <w:rsid w:val="007F3D3D"/>
    <w:rsid w:val="007F439F"/>
    <w:rsid w:val="007F477F"/>
    <w:rsid w:val="007F54C3"/>
    <w:rsid w:val="007F7B98"/>
    <w:rsid w:val="00801011"/>
    <w:rsid w:val="00802004"/>
    <w:rsid w:val="00802949"/>
    <w:rsid w:val="0080301E"/>
    <w:rsid w:val="0080365F"/>
    <w:rsid w:val="00811614"/>
    <w:rsid w:val="00811BD7"/>
    <w:rsid w:val="00812272"/>
    <w:rsid w:val="00812447"/>
    <w:rsid w:val="008125E2"/>
    <w:rsid w:val="00812BE5"/>
    <w:rsid w:val="00817429"/>
    <w:rsid w:val="00817A2C"/>
    <w:rsid w:val="00821514"/>
    <w:rsid w:val="00821E35"/>
    <w:rsid w:val="00824591"/>
    <w:rsid w:val="00824AED"/>
    <w:rsid w:val="0082685F"/>
    <w:rsid w:val="00827820"/>
    <w:rsid w:val="00830648"/>
    <w:rsid w:val="00831B8B"/>
    <w:rsid w:val="0083405D"/>
    <w:rsid w:val="00834765"/>
    <w:rsid w:val="008349D6"/>
    <w:rsid w:val="008352D4"/>
    <w:rsid w:val="00836DB9"/>
    <w:rsid w:val="0083783B"/>
    <w:rsid w:val="00837C67"/>
    <w:rsid w:val="008415B0"/>
    <w:rsid w:val="00842028"/>
    <w:rsid w:val="008429F5"/>
    <w:rsid w:val="008436B8"/>
    <w:rsid w:val="00844437"/>
    <w:rsid w:val="008460B6"/>
    <w:rsid w:val="008471B3"/>
    <w:rsid w:val="00850C9D"/>
    <w:rsid w:val="00852B59"/>
    <w:rsid w:val="0085407B"/>
    <w:rsid w:val="00856272"/>
    <w:rsid w:val="008563FF"/>
    <w:rsid w:val="0086018B"/>
    <w:rsid w:val="008611DD"/>
    <w:rsid w:val="0086160A"/>
    <w:rsid w:val="008620DE"/>
    <w:rsid w:val="008657C2"/>
    <w:rsid w:val="00866867"/>
    <w:rsid w:val="00866C36"/>
    <w:rsid w:val="00867644"/>
    <w:rsid w:val="00872257"/>
    <w:rsid w:val="00874EAD"/>
    <w:rsid w:val="008753E6"/>
    <w:rsid w:val="0087738C"/>
    <w:rsid w:val="008802AF"/>
    <w:rsid w:val="00881926"/>
    <w:rsid w:val="0088318F"/>
    <w:rsid w:val="0088331D"/>
    <w:rsid w:val="00884125"/>
    <w:rsid w:val="008852B0"/>
    <w:rsid w:val="00885AE7"/>
    <w:rsid w:val="00886B60"/>
    <w:rsid w:val="008874D7"/>
    <w:rsid w:val="00887889"/>
    <w:rsid w:val="00891B11"/>
    <w:rsid w:val="008920FF"/>
    <w:rsid w:val="008926E8"/>
    <w:rsid w:val="00894F19"/>
    <w:rsid w:val="00896364"/>
    <w:rsid w:val="00896A10"/>
    <w:rsid w:val="008971B5"/>
    <w:rsid w:val="008A4E1D"/>
    <w:rsid w:val="008A5D26"/>
    <w:rsid w:val="008A6B13"/>
    <w:rsid w:val="008A6ECB"/>
    <w:rsid w:val="008B0BF9"/>
    <w:rsid w:val="008B2866"/>
    <w:rsid w:val="008B3263"/>
    <w:rsid w:val="008B3859"/>
    <w:rsid w:val="008B436D"/>
    <w:rsid w:val="008B49D9"/>
    <w:rsid w:val="008B4E49"/>
    <w:rsid w:val="008B6C96"/>
    <w:rsid w:val="008B7712"/>
    <w:rsid w:val="008B7B26"/>
    <w:rsid w:val="008C174F"/>
    <w:rsid w:val="008C1F1A"/>
    <w:rsid w:val="008C3524"/>
    <w:rsid w:val="008C4061"/>
    <w:rsid w:val="008C4229"/>
    <w:rsid w:val="008C5BE0"/>
    <w:rsid w:val="008C7233"/>
    <w:rsid w:val="008D0C35"/>
    <w:rsid w:val="008D1B84"/>
    <w:rsid w:val="008D2434"/>
    <w:rsid w:val="008D4E4E"/>
    <w:rsid w:val="008D57BE"/>
    <w:rsid w:val="008E171D"/>
    <w:rsid w:val="008E23A9"/>
    <w:rsid w:val="008E2785"/>
    <w:rsid w:val="008E51A9"/>
    <w:rsid w:val="008E555B"/>
    <w:rsid w:val="008E78A3"/>
    <w:rsid w:val="008F0654"/>
    <w:rsid w:val="008F06CB"/>
    <w:rsid w:val="008F07D9"/>
    <w:rsid w:val="008F1638"/>
    <w:rsid w:val="008F2E83"/>
    <w:rsid w:val="008F5751"/>
    <w:rsid w:val="008F612A"/>
    <w:rsid w:val="008F780C"/>
    <w:rsid w:val="0090071C"/>
    <w:rsid w:val="0090293D"/>
    <w:rsid w:val="00902983"/>
    <w:rsid w:val="009034DE"/>
    <w:rsid w:val="009037CB"/>
    <w:rsid w:val="00905396"/>
    <w:rsid w:val="0090605D"/>
    <w:rsid w:val="00906419"/>
    <w:rsid w:val="009066C4"/>
    <w:rsid w:val="00907DB8"/>
    <w:rsid w:val="009114D4"/>
    <w:rsid w:val="00911FAF"/>
    <w:rsid w:val="00912889"/>
    <w:rsid w:val="00913A42"/>
    <w:rsid w:val="00913F88"/>
    <w:rsid w:val="00914167"/>
    <w:rsid w:val="009143DB"/>
    <w:rsid w:val="00915065"/>
    <w:rsid w:val="00917CE5"/>
    <w:rsid w:val="009217C0"/>
    <w:rsid w:val="0092210A"/>
    <w:rsid w:val="00922149"/>
    <w:rsid w:val="00922873"/>
    <w:rsid w:val="00923504"/>
    <w:rsid w:val="00924A17"/>
    <w:rsid w:val="00925241"/>
    <w:rsid w:val="0092536B"/>
    <w:rsid w:val="00925CEC"/>
    <w:rsid w:val="00926A3F"/>
    <w:rsid w:val="0092794E"/>
    <w:rsid w:val="0093026F"/>
    <w:rsid w:val="00930D30"/>
    <w:rsid w:val="009332A2"/>
    <w:rsid w:val="00933F1D"/>
    <w:rsid w:val="0093503B"/>
    <w:rsid w:val="00937598"/>
    <w:rsid w:val="0093790B"/>
    <w:rsid w:val="00937C3F"/>
    <w:rsid w:val="009402BE"/>
    <w:rsid w:val="00942334"/>
    <w:rsid w:val="00943751"/>
    <w:rsid w:val="009441BF"/>
    <w:rsid w:val="009449D4"/>
    <w:rsid w:val="00946DD0"/>
    <w:rsid w:val="009509E6"/>
    <w:rsid w:val="00952018"/>
    <w:rsid w:val="00952800"/>
    <w:rsid w:val="00952937"/>
    <w:rsid w:val="0095300D"/>
    <w:rsid w:val="00955740"/>
    <w:rsid w:val="00955A73"/>
    <w:rsid w:val="00956812"/>
    <w:rsid w:val="00957142"/>
    <w:rsid w:val="0095719A"/>
    <w:rsid w:val="009572E8"/>
    <w:rsid w:val="009623E9"/>
    <w:rsid w:val="00963EEB"/>
    <w:rsid w:val="009648BC"/>
    <w:rsid w:val="00964C2F"/>
    <w:rsid w:val="00965404"/>
    <w:rsid w:val="00965F88"/>
    <w:rsid w:val="009678CD"/>
    <w:rsid w:val="00970075"/>
    <w:rsid w:val="00972CF6"/>
    <w:rsid w:val="00974270"/>
    <w:rsid w:val="00976135"/>
    <w:rsid w:val="00981C79"/>
    <w:rsid w:val="00982ADB"/>
    <w:rsid w:val="009838ED"/>
    <w:rsid w:val="00983D1F"/>
    <w:rsid w:val="00984E03"/>
    <w:rsid w:val="00986104"/>
    <w:rsid w:val="00987101"/>
    <w:rsid w:val="00987E85"/>
    <w:rsid w:val="00992716"/>
    <w:rsid w:val="00992F69"/>
    <w:rsid w:val="00995955"/>
    <w:rsid w:val="00996E60"/>
    <w:rsid w:val="009A0C22"/>
    <w:rsid w:val="009A0D12"/>
    <w:rsid w:val="009A1987"/>
    <w:rsid w:val="009A2BEE"/>
    <w:rsid w:val="009A5289"/>
    <w:rsid w:val="009A5DD8"/>
    <w:rsid w:val="009A5F9B"/>
    <w:rsid w:val="009A7A53"/>
    <w:rsid w:val="009B0402"/>
    <w:rsid w:val="009B0486"/>
    <w:rsid w:val="009B0B75"/>
    <w:rsid w:val="009B16DF"/>
    <w:rsid w:val="009B3C07"/>
    <w:rsid w:val="009B48D0"/>
    <w:rsid w:val="009B4CB2"/>
    <w:rsid w:val="009B5BE9"/>
    <w:rsid w:val="009B6701"/>
    <w:rsid w:val="009B6EF7"/>
    <w:rsid w:val="009B7000"/>
    <w:rsid w:val="009B739C"/>
    <w:rsid w:val="009C04EC"/>
    <w:rsid w:val="009C328C"/>
    <w:rsid w:val="009C3A4C"/>
    <w:rsid w:val="009C4444"/>
    <w:rsid w:val="009C72DF"/>
    <w:rsid w:val="009C79AD"/>
    <w:rsid w:val="009C7CA6"/>
    <w:rsid w:val="009D0494"/>
    <w:rsid w:val="009D3316"/>
    <w:rsid w:val="009D55AA"/>
    <w:rsid w:val="009E1EF4"/>
    <w:rsid w:val="009E30B9"/>
    <w:rsid w:val="009E3E77"/>
    <w:rsid w:val="009E3FAB"/>
    <w:rsid w:val="009E5B3F"/>
    <w:rsid w:val="009E7D90"/>
    <w:rsid w:val="009F1AB0"/>
    <w:rsid w:val="009F501D"/>
    <w:rsid w:val="00A0047A"/>
    <w:rsid w:val="00A0380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436"/>
    <w:rsid w:val="00A17C06"/>
    <w:rsid w:val="00A20518"/>
    <w:rsid w:val="00A2126E"/>
    <w:rsid w:val="00A21706"/>
    <w:rsid w:val="00A22F3E"/>
    <w:rsid w:val="00A248BF"/>
    <w:rsid w:val="00A24FCC"/>
    <w:rsid w:val="00A26A90"/>
    <w:rsid w:val="00A26B27"/>
    <w:rsid w:val="00A27864"/>
    <w:rsid w:val="00A305C1"/>
    <w:rsid w:val="00A30E4F"/>
    <w:rsid w:val="00A32253"/>
    <w:rsid w:val="00A3310E"/>
    <w:rsid w:val="00A333A0"/>
    <w:rsid w:val="00A37E70"/>
    <w:rsid w:val="00A42D4D"/>
    <w:rsid w:val="00A437E1"/>
    <w:rsid w:val="00A45422"/>
    <w:rsid w:val="00A4685E"/>
    <w:rsid w:val="00A47C38"/>
    <w:rsid w:val="00A50725"/>
    <w:rsid w:val="00A50907"/>
    <w:rsid w:val="00A50CD4"/>
    <w:rsid w:val="00A51191"/>
    <w:rsid w:val="00A56D62"/>
    <w:rsid w:val="00A56F07"/>
    <w:rsid w:val="00A5762C"/>
    <w:rsid w:val="00A600FC"/>
    <w:rsid w:val="00A60BCA"/>
    <w:rsid w:val="00A62308"/>
    <w:rsid w:val="00A638DA"/>
    <w:rsid w:val="00A64723"/>
    <w:rsid w:val="00A64A7E"/>
    <w:rsid w:val="00A64C59"/>
    <w:rsid w:val="00A65B41"/>
    <w:rsid w:val="00A65E00"/>
    <w:rsid w:val="00A66A78"/>
    <w:rsid w:val="00A701A6"/>
    <w:rsid w:val="00A7083D"/>
    <w:rsid w:val="00A70E96"/>
    <w:rsid w:val="00A721BE"/>
    <w:rsid w:val="00A72EFD"/>
    <w:rsid w:val="00A7436E"/>
    <w:rsid w:val="00A74E96"/>
    <w:rsid w:val="00A75A8E"/>
    <w:rsid w:val="00A810F9"/>
    <w:rsid w:val="00A824DD"/>
    <w:rsid w:val="00A82C17"/>
    <w:rsid w:val="00A83676"/>
    <w:rsid w:val="00A83B7B"/>
    <w:rsid w:val="00A84274"/>
    <w:rsid w:val="00A850F3"/>
    <w:rsid w:val="00A864E3"/>
    <w:rsid w:val="00A87F17"/>
    <w:rsid w:val="00A90422"/>
    <w:rsid w:val="00A94574"/>
    <w:rsid w:val="00A94A3A"/>
    <w:rsid w:val="00A94B54"/>
    <w:rsid w:val="00A95936"/>
    <w:rsid w:val="00A96265"/>
    <w:rsid w:val="00A96682"/>
    <w:rsid w:val="00A97084"/>
    <w:rsid w:val="00AA1C2C"/>
    <w:rsid w:val="00AA1E3E"/>
    <w:rsid w:val="00AA2225"/>
    <w:rsid w:val="00AA3080"/>
    <w:rsid w:val="00AA35F6"/>
    <w:rsid w:val="00AA667C"/>
    <w:rsid w:val="00AA6E91"/>
    <w:rsid w:val="00AA7439"/>
    <w:rsid w:val="00AB047E"/>
    <w:rsid w:val="00AB0593"/>
    <w:rsid w:val="00AB0B0A"/>
    <w:rsid w:val="00AB0BB7"/>
    <w:rsid w:val="00AB2271"/>
    <w:rsid w:val="00AB22C6"/>
    <w:rsid w:val="00AB2AD0"/>
    <w:rsid w:val="00AB327E"/>
    <w:rsid w:val="00AB478D"/>
    <w:rsid w:val="00AB67FC"/>
    <w:rsid w:val="00AB6C9B"/>
    <w:rsid w:val="00AB7B9D"/>
    <w:rsid w:val="00AC00F2"/>
    <w:rsid w:val="00AC31B5"/>
    <w:rsid w:val="00AC4D71"/>
    <w:rsid w:val="00AC4EA1"/>
    <w:rsid w:val="00AC5381"/>
    <w:rsid w:val="00AC5920"/>
    <w:rsid w:val="00AC6322"/>
    <w:rsid w:val="00AC63BF"/>
    <w:rsid w:val="00AC75F6"/>
    <w:rsid w:val="00AD0E65"/>
    <w:rsid w:val="00AD2BF2"/>
    <w:rsid w:val="00AD4E90"/>
    <w:rsid w:val="00AD5422"/>
    <w:rsid w:val="00AD6045"/>
    <w:rsid w:val="00AD6C71"/>
    <w:rsid w:val="00AE1E55"/>
    <w:rsid w:val="00AE1F06"/>
    <w:rsid w:val="00AE377F"/>
    <w:rsid w:val="00AE4179"/>
    <w:rsid w:val="00AE4425"/>
    <w:rsid w:val="00AE4FBE"/>
    <w:rsid w:val="00AE650F"/>
    <w:rsid w:val="00AE6555"/>
    <w:rsid w:val="00AE7D16"/>
    <w:rsid w:val="00AF0061"/>
    <w:rsid w:val="00AF1E74"/>
    <w:rsid w:val="00AF4CAA"/>
    <w:rsid w:val="00AF571A"/>
    <w:rsid w:val="00AF5C55"/>
    <w:rsid w:val="00AF60A0"/>
    <w:rsid w:val="00AF67FC"/>
    <w:rsid w:val="00AF7DF5"/>
    <w:rsid w:val="00B006E5"/>
    <w:rsid w:val="00B024C2"/>
    <w:rsid w:val="00B02E5F"/>
    <w:rsid w:val="00B03283"/>
    <w:rsid w:val="00B03905"/>
    <w:rsid w:val="00B039F3"/>
    <w:rsid w:val="00B0461C"/>
    <w:rsid w:val="00B07700"/>
    <w:rsid w:val="00B1145C"/>
    <w:rsid w:val="00B125B8"/>
    <w:rsid w:val="00B12C3A"/>
    <w:rsid w:val="00B13921"/>
    <w:rsid w:val="00B13DD4"/>
    <w:rsid w:val="00B1528C"/>
    <w:rsid w:val="00B15AA6"/>
    <w:rsid w:val="00B16ACD"/>
    <w:rsid w:val="00B20163"/>
    <w:rsid w:val="00B20F1E"/>
    <w:rsid w:val="00B21487"/>
    <w:rsid w:val="00B22761"/>
    <w:rsid w:val="00B232D1"/>
    <w:rsid w:val="00B23812"/>
    <w:rsid w:val="00B24DB5"/>
    <w:rsid w:val="00B262BE"/>
    <w:rsid w:val="00B266C8"/>
    <w:rsid w:val="00B268D6"/>
    <w:rsid w:val="00B30549"/>
    <w:rsid w:val="00B30965"/>
    <w:rsid w:val="00B31F9E"/>
    <w:rsid w:val="00B3268F"/>
    <w:rsid w:val="00B32C2C"/>
    <w:rsid w:val="00B33A1A"/>
    <w:rsid w:val="00B33E6C"/>
    <w:rsid w:val="00B34CF4"/>
    <w:rsid w:val="00B371CC"/>
    <w:rsid w:val="00B37CF5"/>
    <w:rsid w:val="00B4132A"/>
    <w:rsid w:val="00B41CD9"/>
    <w:rsid w:val="00B427E6"/>
    <w:rsid w:val="00B428A6"/>
    <w:rsid w:val="00B42DB5"/>
    <w:rsid w:val="00B43E1F"/>
    <w:rsid w:val="00B45FBC"/>
    <w:rsid w:val="00B47F33"/>
    <w:rsid w:val="00B51796"/>
    <w:rsid w:val="00B51A7D"/>
    <w:rsid w:val="00B535C2"/>
    <w:rsid w:val="00B55544"/>
    <w:rsid w:val="00B564CF"/>
    <w:rsid w:val="00B56A42"/>
    <w:rsid w:val="00B5791A"/>
    <w:rsid w:val="00B60AC9"/>
    <w:rsid w:val="00B62E12"/>
    <w:rsid w:val="00B639B4"/>
    <w:rsid w:val="00B642FC"/>
    <w:rsid w:val="00B64D26"/>
    <w:rsid w:val="00B64F3D"/>
    <w:rsid w:val="00B64FBB"/>
    <w:rsid w:val="00B70E22"/>
    <w:rsid w:val="00B723CD"/>
    <w:rsid w:val="00B72902"/>
    <w:rsid w:val="00B734D3"/>
    <w:rsid w:val="00B75A4A"/>
    <w:rsid w:val="00B75DFC"/>
    <w:rsid w:val="00B774CB"/>
    <w:rsid w:val="00B778AF"/>
    <w:rsid w:val="00B77F98"/>
    <w:rsid w:val="00B80402"/>
    <w:rsid w:val="00B80B9A"/>
    <w:rsid w:val="00B830B7"/>
    <w:rsid w:val="00B8390A"/>
    <w:rsid w:val="00B848EA"/>
    <w:rsid w:val="00B84B2B"/>
    <w:rsid w:val="00B90500"/>
    <w:rsid w:val="00B9176C"/>
    <w:rsid w:val="00B91DED"/>
    <w:rsid w:val="00B935A4"/>
    <w:rsid w:val="00B9546E"/>
    <w:rsid w:val="00B96A65"/>
    <w:rsid w:val="00BA3776"/>
    <w:rsid w:val="00BA4A5C"/>
    <w:rsid w:val="00BA561A"/>
    <w:rsid w:val="00BB0DC6"/>
    <w:rsid w:val="00BB15E4"/>
    <w:rsid w:val="00BB1E19"/>
    <w:rsid w:val="00BB21D1"/>
    <w:rsid w:val="00BB32F2"/>
    <w:rsid w:val="00BB4338"/>
    <w:rsid w:val="00BB6311"/>
    <w:rsid w:val="00BB6C0E"/>
    <w:rsid w:val="00BB7B38"/>
    <w:rsid w:val="00BC09A9"/>
    <w:rsid w:val="00BC11E5"/>
    <w:rsid w:val="00BC2AE4"/>
    <w:rsid w:val="00BC4BC6"/>
    <w:rsid w:val="00BC52FD"/>
    <w:rsid w:val="00BC5653"/>
    <w:rsid w:val="00BC57D8"/>
    <w:rsid w:val="00BC6C40"/>
    <w:rsid w:val="00BC6E62"/>
    <w:rsid w:val="00BC7443"/>
    <w:rsid w:val="00BD0648"/>
    <w:rsid w:val="00BD1040"/>
    <w:rsid w:val="00BD27DF"/>
    <w:rsid w:val="00BD2CC4"/>
    <w:rsid w:val="00BD34AA"/>
    <w:rsid w:val="00BE0C44"/>
    <w:rsid w:val="00BE136C"/>
    <w:rsid w:val="00BE1B8B"/>
    <w:rsid w:val="00BE2A18"/>
    <w:rsid w:val="00BE2C01"/>
    <w:rsid w:val="00BE41EC"/>
    <w:rsid w:val="00BE56FB"/>
    <w:rsid w:val="00BF24D4"/>
    <w:rsid w:val="00BF3B1A"/>
    <w:rsid w:val="00BF3DDE"/>
    <w:rsid w:val="00BF6589"/>
    <w:rsid w:val="00BF6D96"/>
    <w:rsid w:val="00BF6F7F"/>
    <w:rsid w:val="00C00647"/>
    <w:rsid w:val="00C02764"/>
    <w:rsid w:val="00C0338B"/>
    <w:rsid w:val="00C04CEF"/>
    <w:rsid w:val="00C0662F"/>
    <w:rsid w:val="00C11943"/>
    <w:rsid w:val="00C1223A"/>
    <w:rsid w:val="00C12D78"/>
    <w:rsid w:val="00C12E96"/>
    <w:rsid w:val="00C139FE"/>
    <w:rsid w:val="00C13BA3"/>
    <w:rsid w:val="00C14763"/>
    <w:rsid w:val="00C147ED"/>
    <w:rsid w:val="00C16141"/>
    <w:rsid w:val="00C22393"/>
    <w:rsid w:val="00C2340D"/>
    <w:rsid w:val="00C2363F"/>
    <w:rsid w:val="00C236C8"/>
    <w:rsid w:val="00C24B8F"/>
    <w:rsid w:val="00C24FC1"/>
    <w:rsid w:val="00C258AB"/>
    <w:rsid w:val="00C260B1"/>
    <w:rsid w:val="00C26E56"/>
    <w:rsid w:val="00C31406"/>
    <w:rsid w:val="00C354CF"/>
    <w:rsid w:val="00C37194"/>
    <w:rsid w:val="00C37B86"/>
    <w:rsid w:val="00C40637"/>
    <w:rsid w:val="00C40E0F"/>
    <w:rsid w:val="00C40F6C"/>
    <w:rsid w:val="00C44426"/>
    <w:rsid w:val="00C445F3"/>
    <w:rsid w:val="00C451F4"/>
    <w:rsid w:val="00C45EB1"/>
    <w:rsid w:val="00C46104"/>
    <w:rsid w:val="00C51203"/>
    <w:rsid w:val="00C52EF7"/>
    <w:rsid w:val="00C54A3A"/>
    <w:rsid w:val="00C54B6E"/>
    <w:rsid w:val="00C55566"/>
    <w:rsid w:val="00C55EFF"/>
    <w:rsid w:val="00C56448"/>
    <w:rsid w:val="00C579A9"/>
    <w:rsid w:val="00C62BA9"/>
    <w:rsid w:val="00C63460"/>
    <w:rsid w:val="00C63D34"/>
    <w:rsid w:val="00C65340"/>
    <w:rsid w:val="00C667BE"/>
    <w:rsid w:val="00C6766B"/>
    <w:rsid w:val="00C7175B"/>
    <w:rsid w:val="00C72223"/>
    <w:rsid w:val="00C723BD"/>
    <w:rsid w:val="00C73B3B"/>
    <w:rsid w:val="00C73B43"/>
    <w:rsid w:val="00C74CA6"/>
    <w:rsid w:val="00C75EC3"/>
    <w:rsid w:val="00C76417"/>
    <w:rsid w:val="00C76CC7"/>
    <w:rsid w:val="00C7726F"/>
    <w:rsid w:val="00C81DE7"/>
    <w:rsid w:val="00C823DA"/>
    <w:rsid w:val="00C8259F"/>
    <w:rsid w:val="00C82746"/>
    <w:rsid w:val="00C8312F"/>
    <w:rsid w:val="00C84249"/>
    <w:rsid w:val="00C84C47"/>
    <w:rsid w:val="00C858A4"/>
    <w:rsid w:val="00C86598"/>
    <w:rsid w:val="00C86AFA"/>
    <w:rsid w:val="00C877E5"/>
    <w:rsid w:val="00C91DFA"/>
    <w:rsid w:val="00C91F2E"/>
    <w:rsid w:val="00C92CD1"/>
    <w:rsid w:val="00C92E7D"/>
    <w:rsid w:val="00C97359"/>
    <w:rsid w:val="00CB18D0"/>
    <w:rsid w:val="00CB1C8A"/>
    <w:rsid w:val="00CB24F5"/>
    <w:rsid w:val="00CB2663"/>
    <w:rsid w:val="00CB3BBE"/>
    <w:rsid w:val="00CB4BB4"/>
    <w:rsid w:val="00CB59E9"/>
    <w:rsid w:val="00CB613A"/>
    <w:rsid w:val="00CC0D6A"/>
    <w:rsid w:val="00CC23F9"/>
    <w:rsid w:val="00CC3831"/>
    <w:rsid w:val="00CC3CA7"/>
    <w:rsid w:val="00CC3E3D"/>
    <w:rsid w:val="00CC4D1A"/>
    <w:rsid w:val="00CC519B"/>
    <w:rsid w:val="00CC71D3"/>
    <w:rsid w:val="00CD12C1"/>
    <w:rsid w:val="00CD214E"/>
    <w:rsid w:val="00CD378F"/>
    <w:rsid w:val="00CD4601"/>
    <w:rsid w:val="00CD46FA"/>
    <w:rsid w:val="00CD58B1"/>
    <w:rsid w:val="00CD5973"/>
    <w:rsid w:val="00CD7A59"/>
    <w:rsid w:val="00CD7C5D"/>
    <w:rsid w:val="00CE197F"/>
    <w:rsid w:val="00CE1B5A"/>
    <w:rsid w:val="00CE31A6"/>
    <w:rsid w:val="00CE5B2B"/>
    <w:rsid w:val="00CE5CDA"/>
    <w:rsid w:val="00CF013B"/>
    <w:rsid w:val="00CF09AA"/>
    <w:rsid w:val="00CF0DEC"/>
    <w:rsid w:val="00CF1708"/>
    <w:rsid w:val="00CF459C"/>
    <w:rsid w:val="00CF4813"/>
    <w:rsid w:val="00CF4A52"/>
    <w:rsid w:val="00CF5233"/>
    <w:rsid w:val="00D0024C"/>
    <w:rsid w:val="00D00BE6"/>
    <w:rsid w:val="00D0274A"/>
    <w:rsid w:val="00D029B8"/>
    <w:rsid w:val="00D02F60"/>
    <w:rsid w:val="00D03AEA"/>
    <w:rsid w:val="00D0464E"/>
    <w:rsid w:val="00D04A96"/>
    <w:rsid w:val="00D061A8"/>
    <w:rsid w:val="00D06611"/>
    <w:rsid w:val="00D06697"/>
    <w:rsid w:val="00D07A7B"/>
    <w:rsid w:val="00D10E06"/>
    <w:rsid w:val="00D1268F"/>
    <w:rsid w:val="00D15197"/>
    <w:rsid w:val="00D159EC"/>
    <w:rsid w:val="00D16820"/>
    <w:rsid w:val="00D169C8"/>
    <w:rsid w:val="00D16C6A"/>
    <w:rsid w:val="00D17309"/>
    <w:rsid w:val="00D1793F"/>
    <w:rsid w:val="00D22733"/>
    <w:rsid w:val="00D22AF5"/>
    <w:rsid w:val="00D23146"/>
    <w:rsid w:val="00D233B1"/>
    <w:rsid w:val="00D235EA"/>
    <w:rsid w:val="00D247A9"/>
    <w:rsid w:val="00D26650"/>
    <w:rsid w:val="00D30F94"/>
    <w:rsid w:val="00D32721"/>
    <w:rsid w:val="00D328DC"/>
    <w:rsid w:val="00D33218"/>
    <w:rsid w:val="00D33387"/>
    <w:rsid w:val="00D35B74"/>
    <w:rsid w:val="00D36E5F"/>
    <w:rsid w:val="00D402FB"/>
    <w:rsid w:val="00D403EF"/>
    <w:rsid w:val="00D44C33"/>
    <w:rsid w:val="00D46AAF"/>
    <w:rsid w:val="00D47D7A"/>
    <w:rsid w:val="00D5061A"/>
    <w:rsid w:val="00D50ABD"/>
    <w:rsid w:val="00D52286"/>
    <w:rsid w:val="00D536BD"/>
    <w:rsid w:val="00D54C6E"/>
    <w:rsid w:val="00D55290"/>
    <w:rsid w:val="00D57791"/>
    <w:rsid w:val="00D6046A"/>
    <w:rsid w:val="00D626D0"/>
    <w:rsid w:val="00D62870"/>
    <w:rsid w:val="00D655D9"/>
    <w:rsid w:val="00D65872"/>
    <w:rsid w:val="00D676F3"/>
    <w:rsid w:val="00D70783"/>
    <w:rsid w:val="00D70EF5"/>
    <w:rsid w:val="00D71024"/>
    <w:rsid w:val="00D71A25"/>
    <w:rsid w:val="00D71FCF"/>
    <w:rsid w:val="00D72A54"/>
    <w:rsid w:val="00D72CC1"/>
    <w:rsid w:val="00D72D3D"/>
    <w:rsid w:val="00D731D6"/>
    <w:rsid w:val="00D764A1"/>
    <w:rsid w:val="00D76D1D"/>
    <w:rsid w:val="00D76DD9"/>
    <w:rsid w:val="00D76EC9"/>
    <w:rsid w:val="00D8039C"/>
    <w:rsid w:val="00D80E7D"/>
    <w:rsid w:val="00D81397"/>
    <w:rsid w:val="00D81924"/>
    <w:rsid w:val="00D823F7"/>
    <w:rsid w:val="00D848B9"/>
    <w:rsid w:val="00D850FF"/>
    <w:rsid w:val="00D85207"/>
    <w:rsid w:val="00D867A7"/>
    <w:rsid w:val="00D907C1"/>
    <w:rsid w:val="00D90E69"/>
    <w:rsid w:val="00D91368"/>
    <w:rsid w:val="00D92680"/>
    <w:rsid w:val="00D93106"/>
    <w:rsid w:val="00D93164"/>
    <w:rsid w:val="00D933E9"/>
    <w:rsid w:val="00D94698"/>
    <w:rsid w:val="00D9505D"/>
    <w:rsid w:val="00D953D0"/>
    <w:rsid w:val="00D95746"/>
    <w:rsid w:val="00D959F5"/>
    <w:rsid w:val="00D96884"/>
    <w:rsid w:val="00DA3FDD"/>
    <w:rsid w:val="00DA440D"/>
    <w:rsid w:val="00DA7017"/>
    <w:rsid w:val="00DA7028"/>
    <w:rsid w:val="00DB09D9"/>
    <w:rsid w:val="00DB1AD2"/>
    <w:rsid w:val="00DB2B58"/>
    <w:rsid w:val="00DB5206"/>
    <w:rsid w:val="00DB6276"/>
    <w:rsid w:val="00DB63F5"/>
    <w:rsid w:val="00DB6D8A"/>
    <w:rsid w:val="00DB7A4B"/>
    <w:rsid w:val="00DC1B20"/>
    <w:rsid w:val="00DC1C6B"/>
    <w:rsid w:val="00DC2C2E"/>
    <w:rsid w:val="00DC4AF0"/>
    <w:rsid w:val="00DC5F15"/>
    <w:rsid w:val="00DC7886"/>
    <w:rsid w:val="00DD0CF2"/>
    <w:rsid w:val="00DD224F"/>
    <w:rsid w:val="00DE1554"/>
    <w:rsid w:val="00DE2901"/>
    <w:rsid w:val="00DE4410"/>
    <w:rsid w:val="00DE5715"/>
    <w:rsid w:val="00DE590F"/>
    <w:rsid w:val="00DE78C3"/>
    <w:rsid w:val="00DE7DC1"/>
    <w:rsid w:val="00DF03EF"/>
    <w:rsid w:val="00DF22ED"/>
    <w:rsid w:val="00DF2881"/>
    <w:rsid w:val="00DF3B96"/>
    <w:rsid w:val="00DF3F7E"/>
    <w:rsid w:val="00DF649D"/>
    <w:rsid w:val="00DF7648"/>
    <w:rsid w:val="00E00E29"/>
    <w:rsid w:val="00E01034"/>
    <w:rsid w:val="00E02A15"/>
    <w:rsid w:val="00E02BAB"/>
    <w:rsid w:val="00E03F7E"/>
    <w:rsid w:val="00E04CEB"/>
    <w:rsid w:val="00E04F81"/>
    <w:rsid w:val="00E05087"/>
    <w:rsid w:val="00E060BC"/>
    <w:rsid w:val="00E107CE"/>
    <w:rsid w:val="00E11420"/>
    <w:rsid w:val="00E132FB"/>
    <w:rsid w:val="00E136A7"/>
    <w:rsid w:val="00E170B7"/>
    <w:rsid w:val="00E177DD"/>
    <w:rsid w:val="00E20900"/>
    <w:rsid w:val="00E20C7F"/>
    <w:rsid w:val="00E21723"/>
    <w:rsid w:val="00E2396E"/>
    <w:rsid w:val="00E23CA5"/>
    <w:rsid w:val="00E24728"/>
    <w:rsid w:val="00E25BC3"/>
    <w:rsid w:val="00E276AC"/>
    <w:rsid w:val="00E30546"/>
    <w:rsid w:val="00E336F7"/>
    <w:rsid w:val="00E34A35"/>
    <w:rsid w:val="00E37C2F"/>
    <w:rsid w:val="00E41C28"/>
    <w:rsid w:val="00E42456"/>
    <w:rsid w:val="00E46155"/>
    <w:rsid w:val="00E46308"/>
    <w:rsid w:val="00E51E17"/>
    <w:rsid w:val="00E52DAB"/>
    <w:rsid w:val="00E53439"/>
    <w:rsid w:val="00E539B0"/>
    <w:rsid w:val="00E55994"/>
    <w:rsid w:val="00E60606"/>
    <w:rsid w:val="00E60611"/>
    <w:rsid w:val="00E60C66"/>
    <w:rsid w:val="00E6164D"/>
    <w:rsid w:val="00E618C9"/>
    <w:rsid w:val="00E62774"/>
    <w:rsid w:val="00E6307C"/>
    <w:rsid w:val="00E636FA"/>
    <w:rsid w:val="00E641A0"/>
    <w:rsid w:val="00E648FE"/>
    <w:rsid w:val="00E66C50"/>
    <w:rsid w:val="00E679D3"/>
    <w:rsid w:val="00E71208"/>
    <w:rsid w:val="00E71444"/>
    <w:rsid w:val="00E71C91"/>
    <w:rsid w:val="00E720A1"/>
    <w:rsid w:val="00E75DDA"/>
    <w:rsid w:val="00E773C1"/>
    <w:rsid w:val="00E773E8"/>
    <w:rsid w:val="00E80A1E"/>
    <w:rsid w:val="00E81D48"/>
    <w:rsid w:val="00E837B3"/>
    <w:rsid w:val="00E83ADD"/>
    <w:rsid w:val="00E84F38"/>
    <w:rsid w:val="00E85623"/>
    <w:rsid w:val="00E87441"/>
    <w:rsid w:val="00E87FAD"/>
    <w:rsid w:val="00E91FAE"/>
    <w:rsid w:val="00E94AD8"/>
    <w:rsid w:val="00E96E3F"/>
    <w:rsid w:val="00EA270C"/>
    <w:rsid w:val="00EA4974"/>
    <w:rsid w:val="00EA532E"/>
    <w:rsid w:val="00EA6D10"/>
    <w:rsid w:val="00EB06D9"/>
    <w:rsid w:val="00EB164F"/>
    <w:rsid w:val="00EB192B"/>
    <w:rsid w:val="00EB19ED"/>
    <w:rsid w:val="00EB1CAB"/>
    <w:rsid w:val="00EC0823"/>
    <w:rsid w:val="00EC0D3E"/>
    <w:rsid w:val="00EC0F5A"/>
    <w:rsid w:val="00EC12F1"/>
    <w:rsid w:val="00EC1734"/>
    <w:rsid w:val="00EC40EC"/>
    <w:rsid w:val="00EC4265"/>
    <w:rsid w:val="00EC4CEB"/>
    <w:rsid w:val="00EC659E"/>
    <w:rsid w:val="00EC7C19"/>
    <w:rsid w:val="00ED1CAE"/>
    <w:rsid w:val="00ED2072"/>
    <w:rsid w:val="00ED2AE0"/>
    <w:rsid w:val="00ED5209"/>
    <w:rsid w:val="00ED5553"/>
    <w:rsid w:val="00ED5E36"/>
    <w:rsid w:val="00ED6961"/>
    <w:rsid w:val="00ED6FE5"/>
    <w:rsid w:val="00ED747F"/>
    <w:rsid w:val="00ED7A7B"/>
    <w:rsid w:val="00EE00E1"/>
    <w:rsid w:val="00EE03C1"/>
    <w:rsid w:val="00EE1775"/>
    <w:rsid w:val="00EE483B"/>
    <w:rsid w:val="00EE4EF4"/>
    <w:rsid w:val="00EF0B96"/>
    <w:rsid w:val="00EF2922"/>
    <w:rsid w:val="00EF3486"/>
    <w:rsid w:val="00EF3CC0"/>
    <w:rsid w:val="00EF47AF"/>
    <w:rsid w:val="00EF53B6"/>
    <w:rsid w:val="00F00B73"/>
    <w:rsid w:val="00F04A06"/>
    <w:rsid w:val="00F05CDE"/>
    <w:rsid w:val="00F115CA"/>
    <w:rsid w:val="00F122BC"/>
    <w:rsid w:val="00F12485"/>
    <w:rsid w:val="00F13743"/>
    <w:rsid w:val="00F14817"/>
    <w:rsid w:val="00F14EBA"/>
    <w:rsid w:val="00F1510F"/>
    <w:rsid w:val="00F1533A"/>
    <w:rsid w:val="00F15E5A"/>
    <w:rsid w:val="00F17445"/>
    <w:rsid w:val="00F177CE"/>
    <w:rsid w:val="00F17F0A"/>
    <w:rsid w:val="00F20E0B"/>
    <w:rsid w:val="00F228AC"/>
    <w:rsid w:val="00F22FF9"/>
    <w:rsid w:val="00F24E3A"/>
    <w:rsid w:val="00F24F88"/>
    <w:rsid w:val="00F2668F"/>
    <w:rsid w:val="00F2742F"/>
    <w:rsid w:val="00F27430"/>
    <w:rsid w:val="00F2753B"/>
    <w:rsid w:val="00F3325E"/>
    <w:rsid w:val="00F333FD"/>
    <w:rsid w:val="00F33F8B"/>
    <w:rsid w:val="00F340B2"/>
    <w:rsid w:val="00F36CEA"/>
    <w:rsid w:val="00F36DCD"/>
    <w:rsid w:val="00F40E5F"/>
    <w:rsid w:val="00F43390"/>
    <w:rsid w:val="00F4396F"/>
    <w:rsid w:val="00F443B2"/>
    <w:rsid w:val="00F458D8"/>
    <w:rsid w:val="00F469EF"/>
    <w:rsid w:val="00F476A2"/>
    <w:rsid w:val="00F50237"/>
    <w:rsid w:val="00F508A2"/>
    <w:rsid w:val="00F52C7C"/>
    <w:rsid w:val="00F53596"/>
    <w:rsid w:val="00F5399F"/>
    <w:rsid w:val="00F55BA8"/>
    <w:rsid w:val="00F55DB1"/>
    <w:rsid w:val="00F563F9"/>
    <w:rsid w:val="00F56ACA"/>
    <w:rsid w:val="00F600FE"/>
    <w:rsid w:val="00F62E4D"/>
    <w:rsid w:val="00F66B34"/>
    <w:rsid w:val="00F675B9"/>
    <w:rsid w:val="00F711C9"/>
    <w:rsid w:val="00F72385"/>
    <w:rsid w:val="00F74C59"/>
    <w:rsid w:val="00F75C3A"/>
    <w:rsid w:val="00F763D8"/>
    <w:rsid w:val="00F77FD8"/>
    <w:rsid w:val="00F82AC2"/>
    <w:rsid w:val="00F82E30"/>
    <w:rsid w:val="00F831CB"/>
    <w:rsid w:val="00F848A3"/>
    <w:rsid w:val="00F84ACF"/>
    <w:rsid w:val="00F84B0A"/>
    <w:rsid w:val="00F84FA6"/>
    <w:rsid w:val="00F85742"/>
    <w:rsid w:val="00F85BF8"/>
    <w:rsid w:val="00F86F88"/>
    <w:rsid w:val="00F871CE"/>
    <w:rsid w:val="00F87802"/>
    <w:rsid w:val="00F9151A"/>
    <w:rsid w:val="00F929A1"/>
    <w:rsid w:val="00F92C0A"/>
    <w:rsid w:val="00F9415B"/>
    <w:rsid w:val="00F958D6"/>
    <w:rsid w:val="00F965A3"/>
    <w:rsid w:val="00FA0F57"/>
    <w:rsid w:val="00FA13C2"/>
    <w:rsid w:val="00FA2272"/>
    <w:rsid w:val="00FA24D4"/>
    <w:rsid w:val="00FA4513"/>
    <w:rsid w:val="00FA622B"/>
    <w:rsid w:val="00FA68B9"/>
    <w:rsid w:val="00FA72F6"/>
    <w:rsid w:val="00FA7F91"/>
    <w:rsid w:val="00FB121C"/>
    <w:rsid w:val="00FB1CDD"/>
    <w:rsid w:val="00FB1FBF"/>
    <w:rsid w:val="00FB2C2F"/>
    <w:rsid w:val="00FB3032"/>
    <w:rsid w:val="00FB305C"/>
    <w:rsid w:val="00FB3C22"/>
    <w:rsid w:val="00FB68AF"/>
    <w:rsid w:val="00FB79AF"/>
    <w:rsid w:val="00FC2E3D"/>
    <w:rsid w:val="00FC3633"/>
    <w:rsid w:val="00FC3BDE"/>
    <w:rsid w:val="00FC422A"/>
    <w:rsid w:val="00FC63C4"/>
    <w:rsid w:val="00FD1DBE"/>
    <w:rsid w:val="00FD25A7"/>
    <w:rsid w:val="00FD27B6"/>
    <w:rsid w:val="00FD3689"/>
    <w:rsid w:val="00FD42A3"/>
    <w:rsid w:val="00FD5FC3"/>
    <w:rsid w:val="00FD7468"/>
    <w:rsid w:val="00FD7CE0"/>
    <w:rsid w:val="00FE0B3B"/>
    <w:rsid w:val="00FE1BE2"/>
    <w:rsid w:val="00FE730A"/>
    <w:rsid w:val="00FF1DD7"/>
    <w:rsid w:val="00FF2BDF"/>
    <w:rsid w:val="00FF2E0A"/>
    <w:rsid w:val="00FF4453"/>
    <w:rsid w:val="00FF6F37"/>
    <w:rsid w:val="00FF6F9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A0B9C8"/>
  <w15:docId w15:val="{181517CC-5F08-494D-A45E-F89B2D74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90A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widowControl w:val="0"/>
      <w:suppressAutoHyphens/>
      <w:spacing w:before="480" w:after="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uiPriority w:val="99"/>
    <w:semiHidden/>
    <w:unhideWhenUsed/>
    <w:qFormat/>
    <w:rsid w:val="006E0E2B"/>
    <w:pPr>
      <w:keepNext/>
      <w:keepLines/>
      <w:widowControl w:val="0"/>
      <w:autoSpaceDE w:val="0"/>
      <w:autoSpaceDN w:val="0"/>
      <w:adjustRightInd w:val="0"/>
      <w:spacing w:before="40" w:after="0" w:line="36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widowControl w:val="0"/>
      <w:tabs>
        <w:tab w:val="center" w:pos="4536"/>
        <w:tab w:val="right" w:pos="9072"/>
      </w:tabs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widowControl w:val="0"/>
      <w:suppressAutoHyphens/>
      <w:spacing w:after="0" w:line="360" w:lineRule="auto"/>
    </w:pPr>
    <w:rPr>
      <w:rFonts w:ascii="Tahoma" w:eastAsia="Times New Roman" w:hAnsi="Tahoma" w:cs="Tahoma"/>
      <w:kern w:val="1"/>
      <w:sz w:val="24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widowControl w:val="0"/>
      <w:autoSpaceDE w:val="0"/>
      <w:autoSpaceDN w:val="0"/>
      <w:adjustRightInd w:val="0"/>
      <w:spacing w:after="0" w:line="360" w:lineRule="auto"/>
    </w:pPr>
    <w:rPr>
      <w:rFonts w:ascii="Times" w:eastAsia="Times New Roman" w:hAnsi="Times" w:cs="Times New Roman"/>
      <w:sz w:val="24"/>
      <w:szCs w:val="24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25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 w:cs="Arial"/>
      <w:b/>
      <w:i/>
      <w:sz w:val="24"/>
      <w:szCs w:val="20"/>
      <w:lang w:eastAsia="pl-PL"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after="0" w:line="240" w:lineRule="auto"/>
      <w:ind w:left="283" w:hanging="170"/>
    </w:pPr>
    <w:rPr>
      <w:rFonts w:ascii="Times New Roman" w:eastAsiaTheme="minorEastAsia" w:hAnsi="Times New Roman" w:cs="Arial"/>
      <w:sz w:val="20"/>
      <w:szCs w:val="20"/>
      <w:lang w:eastAsia="pl-PL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autoSpaceDE w:val="0"/>
      <w:autoSpaceDN w:val="0"/>
      <w:adjustRightInd w:val="0"/>
      <w:spacing w:after="0" w:line="360" w:lineRule="auto"/>
      <w:jc w:val="center"/>
    </w:pPr>
    <w:rPr>
      <w:rFonts w:ascii="Times" w:eastAsiaTheme="minorEastAsia" w:hAnsi="Times" w:cs="Arial"/>
      <w:bCs/>
      <w:kern w:val="24"/>
      <w:sz w:val="24"/>
      <w:szCs w:val="20"/>
      <w:lang w:eastAsia="pl-PL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3Znak">
    <w:name w:val="Nagłówek 3 Znak"/>
    <w:basedOn w:val="Domylnaczcionkaakapitu"/>
    <w:link w:val="Nagwek3"/>
    <w:uiPriority w:val="99"/>
    <w:semiHidden/>
    <w:rsid w:val="006E0E2B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Hipercze">
    <w:name w:val="Hyperlink"/>
    <w:basedOn w:val="Domylnaczcionkaakapitu"/>
    <w:uiPriority w:val="99"/>
    <w:semiHidden/>
    <w:unhideWhenUsed/>
    <w:rsid w:val="00A248BF"/>
    <w:rPr>
      <w:color w:val="0000FF"/>
      <w:u w:val="single"/>
    </w:rPr>
  </w:style>
  <w:style w:type="paragraph" w:customStyle="1" w:styleId="Default">
    <w:name w:val="Default"/>
    <w:rsid w:val="00F476A2"/>
    <w:pPr>
      <w:autoSpaceDE w:val="0"/>
      <w:autoSpaceDN w:val="0"/>
      <w:adjustRightInd w:val="0"/>
      <w:spacing w:line="240" w:lineRule="auto"/>
    </w:pPr>
    <w:rPr>
      <w:rFonts w:ascii="Times New Roman" w:hAnsi="Times New Roman"/>
      <w:color w:val="000000"/>
    </w:rPr>
  </w:style>
  <w:style w:type="paragraph" w:styleId="Poprawka">
    <w:name w:val="Revision"/>
    <w:hidden/>
    <w:uiPriority w:val="99"/>
    <w:semiHidden/>
    <w:rsid w:val="008349D6"/>
    <w:pPr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locked/>
    <w:rsid w:val="00D95746"/>
  </w:style>
  <w:style w:type="paragraph" w:styleId="Akapitzlist">
    <w:name w:val="List Paragraph"/>
    <w:basedOn w:val="Normalny"/>
    <w:link w:val="AkapitzlistZnak"/>
    <w:uiPriority w:val="34"/>
    <w:qFormat/>
    <w:rsid w:val="00D95746"/>
    <w:pPr>
      <w:spacing w:line="256" w:lineRule="auto"/>
      <w:ind w:left="720"/>
      <w:contextualSpacing/>
    </w:pPr>
    <w:rPr>
      <w:rFonts w:ascii="Times" w:eastAsia="Times New Roman" w:hAnsi="Times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35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7EC7622-7E97-4AE9-B14C-6EA294EAB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Aleksandrowicz Marta</dc:creator>
  <cp:lastModifiedBy>Kołakowska Iwona</cp:lastModifiedBy>
  <cp:revision>3</cp:revision>
  <cp:lastPrinted>2025-05-14T10:34:00Z</cp:lastPrinted>
  <dcterms:created xsi:type="dcterms:W3CDTF">2026-09-23T06:59:00Z</dcterms:created>
  <dcterms:modified xsi:type="dcterms:W3CDTF">2026-09-23T06:59:00Z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  <property fmtid="{D5CDD505-2E9C-101B-9397-08002B2CF9AE}" pid="4" name="MFCATEGORY">
    <vt:lpwstr>InformacjePrzeznaczoneWylacznieDoUzytkuWewnetrznego</vt:lpwstr>
  </property>
  <property fmtid="{D5CDD505-2E9C-101B-9397-08002B2CF9AE}" pid="5" name="MFClassifiedBy">
    <vt:lpwstr>UxC4dwLulzfINJ8nQH+xvX5LNGipWa4BRSZhPgxsCvlSu664TIAZAbPYKbkp+zwMqPZrRcSNJaYBoOhcU3MCWQ==</vt:lpwstr>
  </property>
  <property fmtid="{D5CDD505-2E9C-101B-9397-08002B2CF9AE}" pid="6" name="MFClassificationDate">
    <vt:lpwstr>2022-01-13T07:48:49.4432473+01:00</vt:lpwstr>
  </property>
  <property fmtid="{D5CDD505-2E9C-101B-9397-08002B2CF9AE}" pid="7" name="MFClassifiedBySID">
    <vt:lpwstr>UxC4dwLulzfINJ8nQH+xvX5LNGipWa4BRSZhPgxsCvm42mrIC/DSDv0ggS+FjUN/2v1BBotkLlY5aAiEhoi6uby2+TYmxUZLMhfbedLzTwBNCnDZqWp+IpMIJyr+tJon</vt:lpwstr>
  </property>
  <property fmtid="{D5CDD505-2E9C-101B-9397-08002B2CF9AE}" pid="8" name="MFGRNItemId">
    <vt:lpwstr>GRN-a27574d6-3e87-49c1-b9c3-ca9ea1243cfe</vt:lpwstr>
  </property>
  <property fmtid="{D5CDD505-2E9C-101B-9397-08002B2CF9AE}" pid="9" name="MFHash">
    <vt:lpwstr>ck5RZPtpsar5gdUUWJw/ASCWJQhIXrExWR7gBXP2RwA=</vt:lpwstr>
  </property>
  <property fmtid="{D5CDD505-2E9C-101B-9397-08002B2CF9AE}" pid="10" name="MFVisualMarkingsSettings">
    <vt:lpwstr>HeaderAlignment=1;FooterAlignment=1</vt:lpwstr>
  </property>
  <property fmtid="{D5CDD505-2E9C-101B-9397-08002B2CF9AE}" pid="11" name="DLPManualFileClassification">
    <vt:lpwstr>{5fdfc941-3fcf-4a5b-87be-4848800d39d0}</vt:lpwstr>
  </property>
  <property fmtid="{D5CDD505-2E9C-101B-9397-08002B2CF9AE}" pid="12" name="MFRefresh">
    <vt:lpwstr>False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