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D635" w14:textId="7D81FA9F" w:rsidR="001E772B" w:rsidRDefault="001E772B" w:rsidP="001E772B">
      <w:pPr>
        <w:pStyle w:val="OZNPROJEKTUwskazaniedatylubwersjiprojektu"/>
      </w:pPr>
      <w:r w:rsidRPr="002233C2">
        <w:t>Projekt</w:t>
      </w:r>
    </w:p>
    <w:p w14:paraId="7AF2CADC" w14:textId="77777777" w:rsidR="001E772B" w:rsidRPr="002233C2" w:rsidRDefault="001E772B" w:rsidP="001E772B">
      <w:pPr>
        <w:pStyle w:val="OZNRODZAKTUtznustawalubrozporzdzenieiorganwydajcy"/>
      </w:pPr>
      <w:r w:rsidRPr="002233C2">
        <w:t>Ustawa</w:t>
      </w:r>
    </w:p>
    <w:p w14:paraId="4F5D62E4" w14:textId="755C482B" w:rsidR="001E772B" w:rsidRPr="002233C2" w:rsidRDefault="001E772B" w:rsidP="001E772B">
      <w:pPr>
        <w:pStyle w:val="DATAAKTUdatauchwalenialubwydaniaaktu"/>
      </w:pPr>
      <w:r w:rsidRPr="002233C2">
        <w:t xml:space="preserve">z dnia </w:t>
      </w:r>
    </w:p>
    <w:p w14:paraId="4CA7A02A" w14:textId="0408DD2C" w:rsidR="001E772B" w:rsidRPr="002233C2" w:rsidRDefault="001E772B" w:rsidP="001E772B">
      <w:pPr>
        <w:pStyle w:val="TYTUAKTUprzedmiotregulacjiustawylubrozporzdzenia"/>
      </w:pPr>
      <w:r w:rsidRPr="002233C2">
        <w:t xml:space="preserve">o zmianie ustawy o podatku akcyzowym </w:t>
      </w:r>
      <w:r w:rsidR="004F3521">
        <w:t xml:space="preserve">oraz </w:t>
      </w:r>
      <w:bookmarkStart w:id="0" w:name="_Hlk231384716"/>
      <w:r w:rsidR="004F3521">
        <w:t>ustawy o świadczeniach opieki zdrowotnej finansowanych ze środków publicznych</w:t>
      </w:r>
    </w:p>
    <w:bookmarkEnd w:id="0"/>
    <w:p w14:paraId="565030FF" w14:textId="475480AE" w:rsidR="001E772B" w:rsidRPr="002233C2" w:rsidRDefault="001E772B" w:rsidP="00BF4C79">
      <w:pPr>
        <w:pStyle w:val="ARTartustawynprozporzdzenia"/>
      </w:pPr>
      <w:r w:rsidRPr="002233C2">
        <w:rPr>
          <w:rStyle w:val="Ppogrubienie"/>
        </w:rPr>
        <w:t>Art.</w:t>
      </w:r>
      <w:r w:rsidR="00AD0C99">
        <w:rPr>
          <w:rStyle w:val="Ppogrubienie"/>
        </w:rPr>
        <w:t> </w:t>
      </w:r>
      <w:r w:rsidRPr="002233C2">
        <w:rPr>
          <w:rStyle w:val="Ppogrubienie"/>
        </w:rPr>
        <w:t>1.</w:t>
      </w:r>
      <w:r w:rsidR="00AD0C99">
        <w:t> </w:t>
      </w:r>
      <w:r w:rsidRPr="002233C2">
        <w:t xml:space="preserve">W ustawie z dnia 6 grudnia 2008 r. o podatku akcyzowym </w:t>
      </w:r>
      <w:bookmarkStart w:id="1" w:name="_Hlk238647458"/>
      <w:r w:rsidRPr="002233C2">
        <w:t>(Dz.</w:t>
      </w:r>
      <w:r w:rsidR="00B12145">
        <w:t xml:space="preserve"> </w:t>
      </w:r>
      <w:r w:rsidRPr="002233C2">
        <w:t>U. z 202</w:t>
      </w:r>
      <w:r w:rsidR="00796D00">
        <w:t>6</w:t>
      </w:r>
      <w:r w:rsidRPr="002233C2">
        <w:t xml:space="preserve"> r. poz.</w:t>
      </w:r>
      <w:r w:rsidR="00834DE0">
        <w:t> </w:t>
      </w:r>
      <w:r w:rsidR="00796D00">
        <w:t>412</w:t>
      </w:r>
      <w:r w:rsidR="00E311BB">
        <w:t>,</w:t>
      </w:r>
      <w:r w:rsidRPr="002233C2">
        <w:t xml:space="preserve"> </w:t>
      </w:r>
      <w:r w:rsidR="00796D00">
        <w:t>414</w:t>
      </w:r>
      <w:r w:rsidR="00ED4C6D">
        <w:t>,</w:t>
      </w:r>
      <w:r w:rsidR="00E311BB">
        <w:t xml:space="preserve"> 846</w:t>
      </w:r>
      <w:r w:rsidR="00361E8B">
        <w:t xml:space="preserve"> i 1206</w:t>
      </w:r>
      <w:r w:rsidRPr="002233C2">
        <w:t>)</w:t>
      </w:r>
      <w:bookmarkEnd w:id="1"/>
      <w:r w:rsidRPr="002233C2">
        <w:t xml:space="preserve"> wprowadza się następujące zmiany:</w:t>
      </w:r>
    </w:p>
    <w:p w14:paraId="5D7478AF" w14:textId="4F5D1065" w:rsidR="001E772B" w:rsidRPr="002233C2" w:rsidRDefault="00BF4C79" w:rsidP="001E772B">
      <w:pPr>
        <w:pStyle w:val="PKTpunkt"/>
      </w:pPr>
      <w:r>
        <w:t>1</w:t>
      </w:r>
      <w:r w:rsidR="001E772B" w:rsidRPr="002233C2">
        <w:t>)</w:t>
      </w:r>
      <w:r w:rsidR="001E772B" w:rsidRPr="002233C2">
        <w:tab/>
        <w:t>w art. 93 ust. 4 otrzymuje brzmienie:</w:t>
      </w:r>
    </w:p>
    <w:p w14:paraId="5846A771" w14:textId="655CAAE8" w:rsidR="001E772B" w:rsidRPr="002233C2" w:rsidRDefault="001E772B" w:rsidP="004D1A55">
      <w:pPr>
        <w:pStyle w:val="ZUSTzmustartykuempunktem"/>
      </w:pPr>
      <w:r w:rsidRPr="002233C2">
        <w:t>„4. Stawka akcyzy na alkohol etylowy wynosi 10</w:t>
      </w:r>
      <w:r w:rsidR="007007A1">
        <w:t> </w:t>
      </w:r>
      <w:r w:rsidR="00A8266C">
        <w:t>10</w:t>
      </w:r>
      <w:r w:rsidRPr="002233C2">
        <w:t>9,00 zł od 1 hektolitra alkoholu etylowego 100% vol. zawartego w gotowym wyrobie.”;</w:t>
      </w:r>
    </w:p>
    <w:p w14:paraId="29927A09" w14:textId="0F61BCEB" w:rsidR="001E772B" w:rsidRPr="002233C2" w:rsidRDefault="00BF4C79" w:rsidP="001E772B">
      <w:pPr>
        <w:pStyle w:val="PKTpunkt"/>
      </w:pPr>
      <w:r>
        <w:t>2</w:t>
      </w:r>
      <w:r w:rsidR="001E772B" w:rsidRPr="002233C2">
        <w:t>)</w:t>
      </w:r>
      <w:r w:rsidR="001E772B" w:rsidRPr="002233C2">
        <w:tab/>
        <w:t>w art. 94 ust. 4 otrzymuje brzmienie:</w:t>
      </w:r>
    </w:p>
    <w:p w14:paraId="736078E4" w14:textId="08A36D24" w:rsidR="001E772B" w:rsidRPr="002233C2" w:rsidRDefault="001E772B" w:rsidP="004D1A55">
      <w:pPr>
        <w:pStyle w:val="ZUSTzmustartykuempunktem"/>
      </w:pPr>
      <w:r w:rsidRPr="002233C2">
        <w:t>„4. Stawka akcyzy na piwo wynosi 13,</w:t>
      </w:r>
      <w:r w:rsidR="00A8266C">
        <w:t>82</w:t>
      </w:r>
      <w:r w:rsidRPr="002233C2">
        <w:t xml:space="preserve"> zł od 1 hektolitra za każdy stopień Plato gotowego wyrobu.”;</w:t>
      </w:r>
    </w:p>
    <w:p w14:paraId="570AC9EC" w14:textId="1A9FF490" w:rsidR="001E772B" w:rsidRPr="002233C2" w:rsidRDefault="00BF4C79" w:rsidP="001E772B">
      <w:pPr>
        <w:pStyle w:val="PKTpunkt"/>
      </w:pPr>
      <w:r>
        <w:t>3</w:t>
      </w:r>
      <w:r w:rsidR="001E772B" w:rsidRPr="002233C2">
        <w:t>)</w:t>
      </w:r>
      <w:r w:rsidR="001E772B" w:rsidRPr="002233C2">
        <w:tab/>
        <w:t>w art. 95 ust. 4 otrzymuje brzmienie:</w:t>
      </w:r>
    </w:p>
    <w:p w14:paraId="53F14FC1" w14:textId="7A1AD290" w:rsidR="001E772B" w:rsidRPr="002233C2" w:rsidRDefault="001E772B" w:rsidP="004D1A55">
      <w:pPr>
        <w:pStyle w:val="ZUSTzmustartykuempunktem"/>
      </w:pPr>
      <w:r w:rsidRPr="002233C2">
        <w:t>„4. Stawka akcyzy na wino wynosi 2</w:t>
      </w:r>
      <w:r w:rsidR="00A8266C">
        <w:t>80</w:t>
      </w:r>
      <w:r w:rsidRPr="002233C2">
        <w:t>,</w:t>
      </w:r>
      <w:r w:rsidR="00A8266C">
        <w:t>83</w:t>
      </w:r>
      <w:r w:rsidRPr="002233C2">
        <w:t xml:space="preserve"> zł od 1 hektolitra gotowego wyrobu.”;</w:t>
      </w:r>
    </w:p>
    <w:p w14:paraId="6B8D83F7" w14:textId="1A8137ED" w:rsidR="001E772B" w:rsidRPr="002233C2" w:rsidRDefault="00BF4C79" w:rsidP="001E772B">
      <w:pPr>
        <w:pStyle w:val="PKTpunkt"/>
      </w:pPr>
      <w:r>
        <w:t>4</w:t>
      </w:r>
      <w:r w:rsidR="001E772B" w:rsidRPr="002233C2">
        <w:t>)</w:t>
      </w:r>
      <w:r w:rsidR="001E772B" w:rsidRPr="002233C2">
        <w:tab/>
        <w:t>w art. 96 w ust. 4 pkt 1 i 2 otrzymują brzmienie:</w:t>
      </w:r>
    </w:p>
    <w:p w14:paraId="2F0C874E" w14:textId="3EC853CE" w:rsidR="001E772B" w:rsidRPr="002233C2" w:rsidRDefault="001E772B" w:rsidP="001E772B">
      <w:pPr>
        <w:pStyle w:val="ZPKTzmpktartykuempunktem"/>
      </w:pPr>
      <w:r w:rsidRPr="002233C2">
        <w:t>„1)</w:t>
      </w:r>
      <w:r w:rsidRPr="002233C2">
        <w:tab/>
        <w:t>na cydr i perry o kodach CN 2206 00 31, 2206 00 51 oraz 2206 00 81, o rzeczywistej objętościowej mocy alkoholu nieprzekraczającej 5,0</w:t>
      </w:r>
      <w:r w:rsidR="007007A1">
        <w:t> </w:t>
      </w:r>
      <w:r w:rsidRPr="002233C2">
        <w:t>% objętości – 1</w:t>
      </w:r>
      <w:r w:rsidR="00E5773B">
        <w:t>22</w:t>
      </w:r>
      <w:r w:rsidRPr="002233C2">
        <w:t>,</w:t>
      </w:r>
      <w:r w:rsidR="00E5773B">
        <w:t>71</w:t>
      </w:r>
      <w:r w:rsidRPr="002233C2">
        <w:t xml:space="preserve"> zł od 1 hektolitra gotowego wyrobu;</w:t>
      </w:r>
    </w:p>
    <w:p w14:paraId="0EAF7675" w14:textId="31C16077" w:rsidR="001E772B" w:rsidRPr="002233C2" w:rsidRDefault="001E772B" w:rsidP="001E772B">
      <w:pPr>
        <w:pStyle w:val="ZPKTzmpktartykuempunktem"/>
      </w:pPr>
      <w:r w:rsidRPr="002233C2">
        <w:t>2)</w:t>
      </w:r>
      <w:r w:rsidRPr="002233C2">
        <w:tab/>
        <w:t xml:space="preserve">na pozostałe napoje fermentowane – </w:t>
      </w:r>
      <w:r w:rsidR="00A8266C">
        <w:t>280</w:t>
      </w:r>
      <w:r w:rsidRPr="002233C2">
        <w:t>,</w:t>
      </w:r>
      <w:r w:rsidR="00A8266C">
        <w:t>83</w:t>
      </w:r>
      <w:r w:rsidRPr="002233C2">
        <w:t xml:space="preserve"> zł od 1 hektolitra gotowego wyrobu.”;</w:t>
      </w:r>
    </w:p>
    <w:p w14:paraId="7C60260A" w14:textId="61A3A5CA" w:rsidR="001E772B" w:rsidRPr="002233C2" w:rsidRDefault="00BF4C79" w:rsidP="001E772B">
      <w:pPr>
        <w:pStyle w:val="PKTpunkt"/>
      </w:pPr>
      <w:r>
        <w:t>5</w:t>
      </w:r>
      <w:r w:rsidR="001E772B" w:rsidRPr="002233C2">
        <w:t>)</w:t>
      </w:r>
      <w:r w:rsidR="001E772B" w:rsidRPr="002233C2">
        <w:tab/>
        <w:t>w art. 97 ust. 4 otrzymuje brzmienie:</w:t>
      </w:r>
    </w:p>
    <w:p w14:paraId="0FE213F3" w14:textId="576ECAAD" w:rsidR="001E772B" w:rsidRPr="002233C2" w:rsidRDefault="001E772B" w:rsidP="00DD4172">
      <w:pPr>
        <w:pStyle w:val="ZUSTzmustartykuempunktem"/>
      </w:pPr>
      <w:r w:rsidRPr="002233C2">
        <w:t xml:space="preserve">„4. Stawka akcyzy na wyroby pośrednie wynosi </w:t>
      </w:r>
      <w:r w:rsidR="000537E8">
        <w:t>562</w:t>
      </w:r>
      <w:r w:rsidRPr="002233C2">
        <w:t>,</w:t>
      </w:r>
      <w:r w:rsidR="00A8266C">
        <w:t>9</w:t>
      </w:r>
      <w:r w:rsidR="000537E8">
        <w:t>3</w:t>
      </w:r>
      <w:r w:rsidRPr="002233C2">
        <w:t xml:space="preserve"> zł od 1 hektolitra gotowego wyrobu.”</w:t>
      </w:r>
      <w:r w:rsidR="00321473">
        <w:t>.</w:t>
      </w:r>
    </w:p>
    <w:p w14:paraId="6E480C9D" w14:textId="60F471B4" w:rsidR="003A085E" w:rsidRDefault="001E772B" w:rsidP="00AF2B1F">
      <w:pPr>
        <w:pStyle w:val="ARTartustawynprozporzdzenia"/>
      </w:pPr>
      <w:r w:rsidRPr="002233C2">
        <w:rPr>
          <w:rStyle w:val="Ppogrubienie"/>
        </w:rPr>
        <w:t>Art.</w:t>
      </w:r>
      <w:r w:rsidR="00AD0C99">
        <w:rPr>
          <w:rStyle w:val="Ppogrubienie"/>
        </w:rPr>
        <w:t> </w:t>
      </w:r>
      <w:r w:rsidRPr="002233C2">
        <w:rPr>
          <w:rStyle w:val="Ppogrubienie"/>
        </w:rPr>
        <w:t>2.</w:t>
      </w:r>
      <w:r w:rsidR="00AD0C99">
        <w:t> </w:t>
      </w:r>
      <w:r w:rsidR="004F3521">
        <w:t xml:space="preserve">W ustawie z dnia 27 sierpnia 2004 r. o świadczeniach opieki zdrowotnej finansowanych ze środków publicznych (Dz. U. z 2025 r. poz. 1461, </w:t>
      </w:r>
      <w:r w:rsidR="007F688E">
        <w:t>z późn. zm.</w:t>
      </w:r>
      <w:r w:rsidR="007F688E" w:rsidRPr="006652B1">
        <w:rPr>
          <w:rStyle w:val="IGindeksgrny"/>
        </w:rPr>
        <w:footnoteReference w:id="1"/>
      </w:r>
      <w:r w:rsidR="007F688E" w:rsidRPr="006652B1">
        <w:rPr>
          <w:rStyle w:val="IGindeksgrny"/>
        </w:rPr>
        <w:t>)</w:t>
      </w:r>
      <w:r w:rsidR="00923A4D">
        <w:t xml:space="preserve">) </w:t>
      </w:r>
      <w:r w:rsidR="003A085E">
        <w:t>wprowadza się następujące zmiany:</w:t>
      </w:r>
    </w:p>
    <w:p w14:paraId="6B9D2D95" w14:textId="69DE19B5" w:rsidR="001D7218" w:rsidRPr="001D7218" w:rsidRDefault="003A085E" w:rsidP="00E423C2">
      <w:pPr>
        <w:pStyle w:val="PKTpunkt"/>
      </w:pPr>
      <w:r>
        <w:t>1)</w:t>
      </w:r>
      <w:r>
        <w:tab/>
      </w:r>
      <w:r w:rsidR="001D7218" w:rsidRPr="001D7218">
        <w:t>w art. 97 po ust.</w:t>
      </w:r>
      <w:r w:rsidR="00224968">
        <w:t xml:space="preserve"> </w:t>
      </w:r>
      <w:r w:rsidR="001D7218" w:rsidRPr="001D7218">
        <w:t>8</w:t>
      </w:r>
      <w:r w:rsidR="00C016E8">
        <w:t>a</w:t>
      </w:r>
      <w:r w:rsidR="001D7218" w:rsidRPr="001D7218">
        <w:t xml:space="preserve"> dodaje się ust. 8</w:t>
      </w:r>
      <w:r w:rsidR="00E36BDB">
        <w:t>aa</w:t>
      </w:r>
      <w:r w:rsidR="00321473">
        <w:t xml:space="preserve"> </w:t>
      </w:r>
      <w:r w:rsidR="001D7218" w:rsidRPr="001D7218">
        <w:t>w brzmieniu:</w:t>
      </w:r>
    </w:p>
    <w:p w14:paraId="07EAAFBC" w14:textId="088D2201" w:rsidR="001D7218" w:rsidRPr="001D7218" w:rsidRDefault="001D7218" w:rsidP="00373884">
      <w:pPr>
        <w:pStyle w:val="ZUSTzmustartykuempunktem"/>
      </w:pPr>
      <w:r w:rsidRPr="001D7218">
        <w:t>„8</w:t>
      </w:r>
      <w:r w:rsidR="00E36BDB">
        <w:t>aa</w:t>
      </w:r>
      <w:r w:rsidRPr="001D7218">
        <w:t xml:space="preserve">. Wysokość dotacji, o której mowa w ust. 8a, </w:t>
      </w:r>
      <w:r w:rsidR="00850550">
        <w:t xml:space="preserve">podlega </w:t>
      </w:r>
      <w:r w:rsidRPr="001D7218">
        <w:t>zwiększ</w:t>
      </w:r>
      <w:r w:rsidR="00850550">
        <w:t>eniu</w:t>
      </w:r>
      <w:r w:rsidRPr="001D7218">
        <w:t xml:space="preserve"> o </w:t>
      </w:r>
      <w:r w:rsidR="00D02318">
        <w:t>wysokość środków</w:t>
      </w:r>
      <w:r w:rsidR="00850550">
        <w:t xml:space="preserve"> </w:t>
      </w:r>
      <w:r w:rsidRPr="001D7218">
        <w:t xml:space="preserve">odpowiadającą nadwyżce sumy wpływów z podatku akcyzowego </w:t>
      </w:r>
      <w:bookmarkStart w:id="2" w:name="_Hlk233017842"/>
      <w:r w:rsidRPr="001D7218">
        <w:t>od</w:t>
      </w:r>
      <w:bookmarkEnd w:id="2"/>
      <w:r w:rsidRPr="001D7218">
        <w:t>:</w:t>
      </w:r>
    </w:p>
    <w:p w14:paraId="5164637D" w14:textId="3EE8C1A3" w:rsidR="001D7218" w:rsidRPr="001D7218" w:rsidRDefault="00321473" w:rsidP="00AF2B1F">
      <w:pPr>
        <w:pStyle w:val="ZPKTzmpktartykuempunktem"/>
      </w:pPr>
      <w:r>
        <w:lastRenderedPageBreak/>
        <w:t>1</w:t>
      </w:r>
      <w:r w:rsidR="001D7218" w:rsidRPr="001D7218">
        <w:t>)</w:t>
      </w:r>
      <w:r w:rsidR="00F34264">
        <w:tab/>
      </w:r>
      <w:r w:rsidR="001D7218" w:rsidRPr="001D7218">
        <w:t>alkoholu etylowego,</w:t>
      </w:r>
    </w:p>
    <w:p w14:paraId="134981FD" w14:textId="163C04AC" w:rsidR="001D7218" w:rsidRPr="001D7218" w:rsidRDefault="00321473" w:rsidP="00AF2B1F">
      <w:pPr>
        <w:pStyle w:val="ZPKTzmpktartykuempunktem"/>
      </w:pPr>
      <w:r>
        <w:t>2</w:t>
      </w:r>
      <w:r w:rsidR="001D7218" w:rsidRPr="001D7218">
        <w:t>)</w:t>
      </w:r>
      <w:r w:rsidR="00F34264">
        <w:tab/>
      </w:r>
      <w:r w:rsidR="001D7218" w:rsidRPr="001D7218">
        <w:t>piwa</w:t>
      </w:r>
      <w:r w:rsidR="00F34264">
        <w:t>,</w:t>
      </w:r>
    </w:p>
    <w:p w14:paraId="060C76A5" w14:textId="22C6146A" w:rsidR="001D7218" w:rsidRPr="001D7218" w:rsidRDefault="00321473" w:rsidP="00AF2B1F">
      <w:pPr>
        <w:pStyle w:val="ZPKTzmpktartykuempunktem"/>
      </w:pPr>
      <w:r>
        <w:t>3</w:t>
      </w:r>
      <w:r w:rsidR="001D7218" w:rsidRPr="001D7218">
        <w:t>)</w:t>
      </w:r>
      <w:r w:rsidR="00F34264">
        <w:tab/>
      </w:r>
      <w:r w:rsidR="001D7218" w:rsidRPr="001D7218">
        <w:t xml:space="preserve">wina, napojów fermentowanych </w:t>
      </w:r>
      <w:r w:rsidR="00850550">
        <w:t>i</w:t>
      </w:r>
      <w:r w:rsidR="00850550" w:rsidRPr="001D7218">
        <w:t xml:space="preserve"> </w:t>
      </w:r>
      <w:r w:rsidR="001D7218" w:rsidRPr="001D7218">
        <w:t>wyrobów pośrednich</w:t>
      </w:r>
    </w:p>
    <w:p w14:paraId="5CEDE9F3" w14:textId="46C318BA" w:rsidR="003A085E" w:rsidRDefault="00321473" w:rsidP="00AF2B1F">
      <w:pPr>
        <w:pStyle w:val="ZCZWSPPKTzmczciwsppktartykuempunktem"/>
      </w:pPr>
      <w:r>
        <w:t>–</w:t>
      </w:r>
      <w:r w:rsidR="001D7218" w:rsidRPr="001D7218">
        <w:t xml:space="preserve"> </w:t>
      </w:r>
      <w:r w:rsidR="008F2DF1">
        <w:t>w rozumieniu ustawy z dnia 6 grudnia 2008 r. o podatku akcyzowym (</w:t>
      </w:r>
      <w:r w:rsidR="008F2DF1" w:rsidRPr="002233C2">
        <w:t>Dz.</w:t>
      </w:r>
      <w:r w:rsidR="008F2DF1">
        <w:t xml:space="preserve"> </w:t>
      </w:r>
      <w:r w:rsidR="008F2DF1" w:rsidRPr="002233C2">
        <w:t>U. z 202</w:t>
      </w:r>
      <w:r w:rsidR="008F2DF1">
        <w:t>6</w:t>
      </w:r>
      <w:r w:rsidR="008F2DF1" w:rsidRPr="002233C2">
        <w:t xml:space="preserve"> r. poz.</w:t>
      </w:r>
      <w:r w:rsidR="008F2DF1">
        <w:t> 412,</w:t>
      </w:r>
      <w:r w:rsidR="008F2DF1" w:rsidRPr="002233C2">
        <w:t xml:space="preserve"> </w:t>
      </w:r>
      <w:r w:rsidR="008F2DF1">
        <w:t>414</w:t>
      </w:r>
      <w:r w:rsidR="00280DCF">
        <w:t xml:space="preserve">, </w:t>
      </w:r>
      <w:r w:rsidR="008F2DF1">
        <w:t>846</w:t>
      </w:r>
      <w:r w:rsidR="00280DCF">
        <w:t xml:space="preserve"> i …</w:t>
      </w:r>
      <w:r w:rsidR="008F2DF1" w:rsidRPr="002233C2">
        <w:t>)</w:t>
      </w:r>
      <w:r w:rsidR="008F2DF1">
        <w:t xml:space="preserve"> </w:t>
      </w:r>
      <w:r w:rsidR="001D7218" w:rsidRPr="001D7218">
        <w:t>uzyskanej w każdym kolejnym roku budżetowym względem roku 2026</w:t>
      </w:r>
      <w:r>
        <w:t>, przy czym</w:t>
      </w:r>
      <w:r w:rsidR="001D7218" w:rsidRPr="001D7218">
        <w:t xml:space="preserve"> </w:t>
      </w:r>
      <w:r>
        <w:t>z</w:t>
      </w:r>
      <w:r w:rsidR="001D7218" w:rsidRPr="001D7218">
        <w:t xml:space="preserve">większenie </w:t>
      </w:r>
      <w:r w:rsidR="008D38A7">
        <w:t xml:space="preserve">tej </w:t>
      </w:r>
      <w:r w:rsidR="001D7218" w:rsidRPr="001D7218">
        <w:t xml:space="preserve">dotacji następuje w drugim roku następującym po roku, w którym nadwyżka ta została </w:t>
      </w:r>
      <w:r w:rsidR="00A46169">
        <w:t>uzyskana</w:t>
      </w:r>
      <w:r w:rsidR="001D7218" w:rsidRPr="001D7218">
        <w:t>.</w:t>
      </w:r>
      <w:r w:rsidR="003A085E">
        <w:t>”;</w:t>
      </w:r>
    </w:p>
    <w:p w14:paraId="2730401B" w14:textId="07C42F12" w:rsidR="001D7218" w:rsidRPr="001D7218" w:rsidRDefault="003A085E" w:rsidP="00E423C2">
      <w:pPr>
        <w:pStyle w:val="PKTpunkt"/>
      </w:pPr>
      <w:r>
        <w:t>2)</w:t>
      </w:r>
      <w:r>
        <w:tab/>
        <w:t>w art. 131d ust. 1 otrzymuje brzmienie</w:t>
      </w:r>
      <w:r w:rsidR="00E02B43">
        <w:t>:</w:t>
      </w:r>
      <w:r w:rsidR="001D7218" w:rsidRPr="001D7218">
        <w:t xml:space="preserve"> </w:t>
      </w:r>
    </w:p>
    <w:p w14:paraId="2642CCF6" w14:textId="216FC87E" w:rsidR="001D7218" w:rsidRDefault="003A085E" w:rsidP="009A6F9E">
      <w:pPr>
        <w:pStyle w:val="ZUSTzmustartykuempunktem"/>
      </w:pPr>
      <w:r>
        <w:t>„</w:t>
      </w:r>
      <w:r w:rsidRPr="003A085E">
        <w:t>1. W ramach środków, o których mowa w art. 131c ust. 1, jest możliwe przekazanie do Funduszu dotacji podmiotowej z budżetu państwa na finansowanie świadczeń gwarantowanych</w:t>
      </w:r>
      <w:r>
        <w:t xml:space="preserve">, </w:t>
      </w:r>
      <w:r w:rsidR="008D38A7">
        <w:t xml:space="preserve">przy czym </w:t>
      </w:r>
      <w:r w:rsidR="0070722F">
        <w:t>do</w:t>
      </w:r>
      <w:r w:rsidR="00520BEE">
        <w:t xml:space="preserve"> </w:t>
      </w:r>
      <w:r w:rsidR="0070722F">
        <w:t xml:space="preserve">tych środków nie </w:t>
      </w:r>
      <w:r w:rsidR="00821DBC">
        <w:t>zalicza</w:t>
      </w:r>
      <w:r w:rsidR="0070722F">
        <w:t xml:space="preserve"> się środków</w:t>
      </w:r>
      <w:r w:rsidR="001D7218" w:rsidRPr="001D7218">
        <w:t>, o któr</w:t>
      </w:r>
      <w:r w:rsidR="0070722F">
        <w:t xml:space="preserve">ych </w:t>
      </w:r>
      <w:r w:rsidR="001D7218" w:rsidRPr="001D7218">
        <w:t xml:space="preserve">mowa w </w:t>
      </w:r>
      <w:r>
        <w:t xml:space="preserve">art. 97 </w:t>
      </w:r>
      <w:r w:rsidR="001D7218" w:rsidRPr="001D7218">
        <w:t>ust. 8</w:t>
      </w:r>
      <w:r w:rsidR="00E36BDB">
        <w:t>aa</w:t>
      </w:r>
      <w:r w:rsidR="00F34264">
        <w:t>.”</w:t>
      </w:r>
      <w:r w:rsidR="001D7218" w:rsidRPr="001D7218">
        <w:t>.</w:t>
      </w:r>
    </w:p>
    <w:p w14:paraId="29993641" w14:textId="586B5D2B" w:rsidR="00EE45B5" w:rsidRPr="001D7218" w:rsidRDefault="001D7218" w:rsidP="00E423C2">
      <w:pPr>
        <w:pStyle w:val="ARTartustawynprozporzdzenia"/>
      </w:pPr>
      <w:r w:rsidRPr="000E0748">
        <w:rPr>
          <w:rStyle w:val="Ppogrubienie"/>
        </w:rPr>
        <w:t xml:space="preserve">Art. </w:t>
      </w:r>
      <w:r w:rsidR="00C2724F">
        <w:rPr>
          <w:rStyle w:val="Ppogrubienie"/>
        </w:rPr>
        <w:t>3</w:t>
      </w:r>
      <w:r w:rsidRPr="000E0748">
        <w:rPr>
          <w:rStyle w:val="Ppogrubienie"/>
        </w:rPr>
        <w:t>.</w:t>
      </w:r>
      <w:r w:rsidR="00EE45B5" w:rsidRPr="001D7218">
        <w:t xml:space="preserve"> Przepis art. 97 ust. 8</w:t>
      </w:r>
      <w:r w:rsidR="00E36BDB">
        <w:t>aa</w:t>
      </w:r>
      <w:r w:rsidR="00EE45B5" w:rsidRPr="001D7218">
        <w:t xml:space="preserve"> ustawy zmienianej w art. 2</w:t>
      </w:r>
      <w:r w:rsidR="00EE45B5">
        <w:t xml:space="preserve"> </w:t>
      </w:r>
      <w:r w:rsidR="00EE45B5" w:rsidRPr="001D7218">
        <w:t>stosuje się po raz pierwszy do dotacji</w:t>
      </w:r>
      <w:r w:rsidR="00520BEE">
        <w:t>, o której mowa w art. 97 ust. 8a ustawy zmienianej w art. 2</w:t>
      </w:r>
      <w:r w:rsidR="00B25A0C">
        <w:t>,</w:t>
      </w:r>
      <w:r w:rsidR="00EE45B5" w:rsidRPr="001D7218">
        <w:t xml:space="preserve"> przekazywanej w roku</w:t>
      </w:r>
      <w:r w:rsidR="00EE45B5" w:rsidRPr="009D4430">
        <w:t xml:space="preserve"> </w:t>
      </w:r>
      <w:r w:rsidR="00EE45B5" w:rsidRPr="001D7218">
        <w:t>2029.</w:t>
      </w:r>
    </w:p>
    <w:p w14:paraId="48A78EAE" w14:textId="267C1A4F" w:rsidR="001D7218" w:rsidRDefault="00EE45B5" w:rsidP="001D7218">
      <w:pPr>
        <w:pStyle w:val="ARTartustawynprozporzdzenia"/>
      </w:pPr>
      <w:r w:rsidRPr="000E0748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0E0748">
        <w:rPr>
          <w:rStyle w:val="Ppogrubienie"/>
        </w:rPr>
        <w:t xml:space="preserve">. </w:t>
      </w:r>
      <w:r w:rsidR="00EB6873">
        <w:t xml:space="preserve">1. </w:t>
      </w:r>
      <w:r w:rsidR="001D7218" w:rsidRPr="001D7218">
        <w:t>W latach 2027 i 2028 dotacj</w:t>
      </w:r>
      <w:r w:rsidR="000C50DA">
        <w:t>a</w:t>
      </w:r>
      <w:r w:rsidR="001D7218" w:rsidRPr="001D7218">
        <w:t>, o której mowa w art.</w:t>
      </w:r>
      <w:r w:rsidR="00F34264">
        <w:t xml:space="preserve"> </w:t>
      </w:r>
      <w:r w:rsidR="001D7218" w:rsidRPr="001D7218">
        <w:t xml:space="preserve">97 ust. 8a ustawy zmienianej w art. 2, </w:t>
      </w:r>
      <w:r w:rsidR="000C50DA">
        <w:t xml:space="preserve">podlega zwiększeniu o </w:t>
      </w:r>
      <w:r w:rsidR="001D7218" w:rsidRPr="001D7218">
        <w:t>1 400 mln zł w każdym roku.</w:t>
      </w:r>
      <w:r w:rsidR="00975C68">
        <w:t xml:space="preserve"> </w:t>
      </w:r>
    </w:p>
    <w:p w14:paraId="78376B31" w14:textId="39BD3138" w:rsidR="00BD3DFD" w:rsidRPr="001D7218" w:rsidRDefault="00EB6873" w:rsidP="00EB6873">
      <w:pPr>
        <w:pStyle w:val="USTustnpkodeksu"/>
      </w:pPr>
      <w:r>
        <w:t xml:space="preserve">2. </w:t>
      </w:r>
      <w:r w:rsidR="00BD3DFD" w:rsidRPr="00BD3DFD">
        <w:t xml:space="preserve">Zwiększenia dotacji, o którym mowa w </w:t>
      </w:r>
      <w:r w:rsidR="00720CCF">
        <w:t>us</w:t>
      </w:r>
      <w:r w:rsidR="00BD3DFD" w:rsidRPr="00BD3DFD">
        <w:t xml:space="preserve">t. </w:t>
      </w:r>
      <w:r>
        <w:t>1</w:t>
      </w:r>
      <w:r w:rsidR="00BD3DFD" w:rsidRPr="00BD3DFD">
        <w:t xml:space="preserve">, nie </w:t>
      </w:r>
      <w:r>
        <w:t>za</w:t>
      </w:r>
      <w:r w:rsidR="00BD3DFD" w:rsidRPr="00BD3DFD">
        <w:t>licza się do środków, o których mowa w art. 131c ust. 1 ustawy zmienianej w art. 2.</w:t>
      </w:r>
    </w:p>
    <w:p w14:paraId="53CCA68C" w14:textId="5FA05A75" w:rsidR="00AF2B1F" w:rsidRPr="00737F6A" w:rsidRDefault="00293FF1" w:rsidP="007007A1">
      <w:pPr>
        <w:pStyle w:val="ARTartustawynprozporzdzenia"/>
      </w:pPr>
      <w:r w:rsidRPr="00293FF1">
        <w:rPr>
          <w:rStyle w:val="Ppogrubienie"/>
        </w:rPr>
        <w:t xml:space="preserve">Art. </w:t>
      </w:r>
      <w:r w:rsidR="00EB6873">
        <w:rPr>
          <w:rStyle w:val="Ppogrubienie"/>
        </w:rPr>
        <w:t>5</w:t>
      </w:r>
      <w:r w:rsidRPr="00293FF1">
        <w:rPr>
          <w:rStyle w:val="Ppogrubienie"/>
        </w:rPr>
        <w:t>.</w:t>
      </w:r>
      <w:r>
        <w:t xml:space="preserve"> </w:t>
      </w:r>
      <w:r w:rsidR="001E772B" w:rsidRPr="002233C2">
        <w:t>Ustawa wchodzi w życie z dniem 1 stycznia 202</w:t>
      </w:r>
      <w:r w:rsidR="00DD4172">
        <w:t>7</w:t>
      </w:r>
      <w:r w:rsidR="001E772B" w:rsidRPr="002233C2">
        <w:t xml:space="preserve"> r</w:t>
      </w:r>
      <w:r w:rsidR="003E0F5C">
        <w:t>.</w:t>
      </w:r>
      <w:r w:rsidR="00714B6F" w:rsidRPr="00CF7E2E">
        <w:t xml:space="preserve"> </w:t>
      </w:r>
    </w:p>
    <w:sectPr w:rsidR="00AF2B1F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DDF8B" w14:textId="77777777" w:rsidR="006C6F7D" w:rsidRDefault="006C6F7D">
      <w:r>
        <w:separator/>
      </w:r>
    </w:p>
  </w:endnote>
  <w:endnote w:type="continuationSeparator" w:id="0">
    <w:p w14:paraId="09338AEB" w14:textId="77777777" w:rsidR="006C6F7D" w:rsidRDefault="006C6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DEFE2" w14:textId="77777777" w:rsidR="006C6F7D" w:rsidRDefault="006C6F7D">
      <w:r>
        <w:separator/>
      </w:r>
    </w:p>
  </w:footnote>
  <w:footnote w:type="continuationSeparator" w:id="0">
    <w:p w14:paraId="01ABA24C" w14:textId="77777777" w:rsidR="006C6F7D" w:rsidRDefault="006C6F7D">
      <w:r>
        <w:continuationSeparator/>
      </w:r>
    </w:p>
  </w:footnote>
  <w:footnote w:id="1">
    <w:p w14:paraId="29ADEA19" w14:textId="5E1B861A" w:rsidR="007F688E" w:rsidRDefault="007F688E" w:rsidP="007F688E">
      <w:pPr>
        <w:pStyle w:val="ODNONIKtreodnonika"/>
      </w:pPr>
      <w:r w:rsidRPr="00AB0AC3">
        <w:rPr>
          <w:rStyle w:val="IGindeksgrny"/>
        </w:rPr>
        <w:footnoteRef/>
      </w:r>
      <w:r w:rsidRPr="00AB0AC3">
        <w:rPr>
          <w:rStyle w:val="IGindeksgrny"/>
        </w:rPr>
        <w:t>)</w:t>
      </w:r>
      <w:r>
        <w:tab/>
      </w:r>
      <w:r w:rsidRPr="00396D0B">
        <w:t>Zmiany tekstu jednolitego wymienionej ustawy zostały ogłoszone w Dz. U. z 202</w:t>
      </w:r>
      <w:r>
        <w:t>5</w:t>
      </w:r>
      <w:r w:rsidRPr="00396D0B">
        <w:t xml:space="preserve"> r. </w:t>
      </w:r>
      <w:r>
        <w:t>poz. 1537 i 1739 oraz z 2026 r. poz. 26, 203, 791, 972, 986 i 1007.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2527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1365920">
    <w:abstractNumId w:val="23"/>
  </w:num>
  <w:num w:numId="2" w16cid:durableId="1994942615">
    <w:abstractNumId w:val="23"/>
  </w:num>
  <w:num w:numId="3" w16cid:durableId="1314287637">
    <w:abstractNumId w:val="18"/>
  </w:num>
  <w:num w:numId="4" w16cid:durableId="524289875">
    <w:abstractNumId w:val="18"/>
  </w:num>
  <w:num w:numId="5" w16cid:durableId="1532064014">
    <w:abstractNumId w:val="35"/>
  </w:num>
  <w:num w:numId="6" w16cid:durableId="290482318">
    <w:abstractNumId w:val="31"/>
  </w:num>
  <w:num w:numId="7" w16cid:durableId="1964723472">
    <w:abstractNumId w:val="35"/>
  </w:num>
  <w:num w:numId="8" w16cid:durableId="1728799531">
    <w:abstractNumId w:val="31"/>
  </w:num>
  <w:num w:numId="9" w16cid:durableId="579367551">
    <w:abstractNumId w:val="35"/>
  </w:num>
  <w:num w:numId="10" w16cid:durableId="252591012">
    <w:abstractNumId w:val="31"/>
  </w:num>
  <w:num w:numId="11" w16cid:durableId="906452836">
    <w:abstractNumId w:val="14"/>
  </w:num>
  <w:num w:numId="12" w16cid:durableId="576135413">
    <w:abstractNumId w:val="10"/>
  </w:num>
  <w:num w:numId="13" w16cid:durableId="1958757786">
    <w:abstractNumId w:val="15"/>
  </w:num>
  <w:num w:numId="14" w16cid:durableId="671421279">
    <w:abstractNumId w:val="26"/>
  </w:num>
  <w:num w:numId="15" w16cid:durableId="362021772">
    <w:abstractNumId w:val="14"/>
  </w:num>
  <w:num w:numId="16" w16cid:durableId="74057929">
    <w:abstractNumId w:val="16"/>
  </w:num>
  <w:num w:numId="17" w16cid:durableId="1300653582">
    <w:abstractNumId w:val="8"/>
  </w:num>
  <w:num w:numId="18" w16cid:durableId="593364762">
    <w:abstractNumId w:val="3"/>
  </w:num>
  <w:num w:numId="19" w16cid:durableId="1496647435">
    <w:abstractNumId w:val="2"/>
  </w:num>
  <w:num w:numId="20" w16cid:durableId="563180942">
    <w:abstractNumId w:val="1"/>
  </w:num>
  <w:num w:numId="21" w16cid:durableId="1058406531">
    <w:abstractNumId w:val="0"/>
  </w:num>
  <w:num w:numId="22" w16cid:durableId="432437251">
    <w:abstractNumId w:val="9"/>
  </w:num>
  <w:num w:numId="23" w16cid:durableId="137845576">
    <w:abstractNumId w:val="7"/>
  </w:num>
  <w:num w:numId="24" w16cid:durableId="1020277624">
    <w:abstractNumId w:val="6"/>
  </w:num>
  <w:num w:numId="25" w16cid:durableId="1585146787">
    <w:abstractNumId w:val="5"/>
  </w:num>
  <w:num w:numId="26" w16cid:durableId="150289599">
    <w:abstractNumId w:val="4"/>
  </w:num>
  <w:num w:numId="27" w16cid:durableId="945035969">
    <w:abstractNumId w:val="33"/>
  </w:num>
  <w:num w:numId="28" w16cid:durableId="1559898738">
    <w:abstractNumId w:val="25"/>
  </w:num>
  <w:num w:numId="29" w16cid:durableId="748815602">
    <w:abstractNumId w:val="36"/>
  </w:num>
  <w:num w:numId="30" w16cid:durableId="1597590939">
    <w:abstractNumId w:val="32"/>
  </w:num>
  <w:num w:numId="31" w16cid:durableId="1098981878">
    <w:abstractNumId w:val="19"/>
  </w:num>
  <w:num w:numId="32" w16cid:durableId="101535888">
    <w:abstractNumId w:val="11"/>
  </w:num>
  <w:num w:numId="33" w16cid:durableId="506480744">
    <w:abstractNumId w:val="30"/>
  </w:num>
  <w:num w:numId="34" w16cid:durableId="1184171237">
    <w:abstractNumId w:val="20"/>
  </w:num>
  <w:num w:numId="35" w16cid:durableId="223880249">
    <w:abstractNumId w:val="17"/>
  </w:num>
  <w:num w:numId="36" w16cid:durableId="1838955921">
    <w:abstractNumId w:val="22"/>
  </w:num>
  <w:num w:numId="37" w16cid:durableId="1452093761">
    <w:abstractNumId w:val="27"/>
  </w:num>
  <w:num w:numId="38" w16cid:durableId="908883931">
    <w:abstractNumId w:val="24"/>
  </w:num>
  <w:num w:numId="39" w16cid:durableId="2136211691">
    <w:abstractNumId w:val="13"/>
  </w:num>
  <w:num w:numId="40" w16cid:durableId="410392738">
    <w:abstractNumId w:val="29"/>
  </w:num>
  <w:num w:numId="41" w16cid:durableId="1716197479">
    <w:abstractNumId w:val="28"/>
  </w:num>
  <w:num w:numId="42" w16cid:durableId="364604211">
    <w:abstractNumId w:val="21"/>
  </w:num>
  <w:num w:numId="43" w16cid:durableId="493574614">
    <w:abstractNumId w:val="34"/>
  </w:num>
  <w:num w:numId="44" w16cid:durableId="11839828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2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53D6"/>
    <w:rsid w:val="00036B63"/>
    <w:rsid w:val="00037E1A"/>
    <w:rsid w:val="00043495"/>
    <w:rsid w:val="00046A75"/>
    <w:rsid w:val="00047312"/>
    <w:rsid w:val="000508BD"/>
    <w:rsid w:val="000517AB"/>
    <w:rsid w:val="0005339C"/>
    <w:rsid w:val="000537E8"/>
    <w:rsid w:val="0005571B"/>
    <w:rsid w:val="00057AB3"/>
    <w:rsid w:val="00060076"/>
    <w:rsid w:val="00060432"/>
    <w:rsid w:val="00060D87"/>
    <w:rsid w:val="000615A5"/>
    <w:rsid w:val="00063AFC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49A"/>
    <w:rsid w:val="000906EE"/>
    <w:rsid w:val="00091BA2"/>
    <w:rsid w:val="00092005"/>
    <w:rsid w:val="000944EF"/>
    <w:rsid w:val="0009732D"/>
    <w:rsid w:val="000973F0"/>
    <w:rsid w:val="000A1296"/>
    <w:rsid w:val="000A1C27"/>
    <w:rsid w:val="000A1DAD"/>
    <w:rsid w:val="000A2649"/>
    <w:rsid w:val="000A323B"/>
    <w:rsid w:val="000A7B46"/>
    <w:rsid w:val="000B298D"/>
    <w:rsid w:val="000B5B2D"/>
    <w:rsid w:val="000B5DCE"/>
    <w:rsid w:val="000B6DC8"/>
    <w:rsid w:val="000C05BA"/>
    <w:rsid w:val="000C0E10"/>
    <w:rsid w:val="000C0E8F"/>
    <w:rsid w:val="000C4194"/>
    <w:rsid w:val="000C4BC4"/>
    <w:rsid w:val="000C50DA"/>
    <w:rsid w:val="000C63E5"/>
    <w:rsid w:val="000D0110"/>
    <w:rsid w:val="000D1BEF"/>
    <w:rsid w:val="000D2468"/>
    <w:rsid w:val="000D318A"/>
    <w:rsid w:val="000D6173"/>
    <w:rsid w:val="000D6F83"/>
    <w:rsid w:val="000E0748"/>
    <w:rsid w:val="000E25CC"/>
    <w:rsid w:val="000E3694"/>
    <w:rsid w:val="000E490F"/>
    <w:rsid w:val="000E6241"/>
    <w:rsid w:val="000F042C"/>
    <w:rsid w:val="000F2BE3"/>
    <w:rsid w:val="000F3D0D"/>
    <w:rsid w:val="000F3E9A"/>
    <w:rsid w:val="000F6ED4"/>
    <w:rsid w:val="000F7A6E"/>
    <w:rsid w:val="001042BA"/>
    <w:rsid w:val="00106D03"/>
    <w:rsid w:val="00110465"/>
    <w:rsid w:val="00110628"/>
    <w:rsid w:val="00110FE6"/>
    <w:rsid w:val="0011245A"/>
    <w:rsid w:val="0011493E"/>
    <w:rsid w:val="00115B72"/>
    <w:rsid w:val="001209EC"/>
    <w:rsid w:val="00120A9E"/>
    <w:rsid w:val="00125A9C"/>
    <w:rsid w:val="001270A2"/>
    <w:rsid w:val="00131237"/>
    <w:rsid w:val="00131E67"/>
    <w:rsid w:val="001329AC"/>
    <w:rsid w:val="00134CA0"/>
    <w:rsid w:val="00136887"/>
    <w:rsid w:val="0014026F"/>
    <w:rsid w:val="00147A47"/>
    <w:rsid w:val="00147AA1"/>
    <w:rsid w:val="001520CF"/>
    <w:rsid w:val="0015598E"/>
    <w:rsid w:val="0015667C"/>
    <w:rsid w:val="00157110"/>
    <w:rsid w:val="0015742A"/>
    <w:rsid w:val="00157DA1"/>
    <w:rsid w:val="00157DE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9C5"/>
    <w:rsid w:val="00186EC1"/>
    <w:rsid w:val="001915A8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FE2"/>
    <w:rsid w:val="001B7AC8"/>
    <w:rsid w:val="001C179C"/>
    <w:rsid w:val="001C1832"/>
    <w:rsid w:val="001C188C"/>
    <w:rsid w:val="001D1783"/>
    <w:rsid w:val="001D53CD"/>
    <w:rsid w:val="001D55A3"/>
    <w:rsid w:val="001D5AF5"/>
    <w:rsid w:val="001D70F4"/>
    <w:rsid w:val="001D7218"/>
    <w:rsid w:val="001E1782"/>
    <w:rsid w:val="001E1E73"/>
    <w:rsid w:val="001E4E0C"/>
    <w:rsid w:val="001E526D"/>
    <w:rsid w:val="001E5655"/>
    <w:rsid w:val="001E772B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4968"/>
    <w:rsid w:val="002279C0"/>
    <w:rsid w:val="0023727E"/>
    <w:rsid w:val="00242081"/>
    <w:rsid w:val="00243777"/>
    <w:rsid w:val="002441CD"/>
    <w:rsid w:val="002501A3"/>
    <w:rsid w:val="0025068A"/>
    <w:rsid w:val="00250780"/>
    <w:rsid w:val="0025166C"/>
    <w:rsid w:val="002555D4"/>
    <w:rsid w:val="00261A16"/>
    <w:rsid w:val="00261B00"/>
    <w:rsid w:val="00263522"/>
    <w:rsid w:val="00264EC6"/>
    <w:rsid w:val="00271013"/>
    <w:rsid w:val="00273FE4"/>
    <w:rsid w:val="002765B4"/>
    <w:rsid w:val="00276A94"/>
    <w:rsid w:val="00280DCF"/>
    <w:rsid w:val="002822F2"/>
    <w:rsid w:val="00293FF1"/>
    <w:rsid w:val="0029405D"/>
    <w:rsid w:val="00294FA6"/>
    <w:rsid w:val="00295920"/>
    <w:rsid w:val="00295A6F"/>
    <w:rsid w:val="002A20C4"/>
    <w:rsid w:val="002A570F"/>
    <w:rsid w:val="002A7292"/>
    <w:rsid w:val="002A7358"/>
    <w:rsid w:val="002A7902"/>
    <w:rsid w:val="002B04B6"/>
    <w:rsid w:val="002B0F6B"/>
    <w:rsid w:val="002B23B8"/>
    <w:rsid w:val="002B4429"/>
    <w:rsid w:val="002B68A6"/>
    <w:rsid w:val="002B7FAF"/>
    <w:rsid w:val="002D0C4F"/>
    <w:rsid w:val="002D0F8C"/>
    <w:rsid w:val="002D1364"/>
    <w:rsid w:val="002D4D30"/>
    <w:rsid w:val="002D5000"/>
    <w:rsid w:val="002D598D"/>
    <w:rsid w:val="002D6F38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544"/>
    <w:rsid w:val="00321080"/>
    <w:rsid w:val="00321473"/>
    <w:rsid w:val="00322D45"/>
    <w:rsid w:val="0032345D"/>
    <w:rsid w:val="0032569A"/>
    <w:rsid w:val="00325A1F"/>
    <w:rsid w:val="003268F9"/>
    <w:rsid w:val="00330BAF"/>
    <w:rsid w:val="00334E3A"/>
    <w:rsid w:val="003361DD"/>
    <w:rsid w:val="00341A6A"/>
    <w:rsid w:val="00343F93"/>
    <w:rsid w:val="00345B9C"/>
    <w:rsid w:val="0035159F"/>
    <w:rsid w:val="00352DAE"/>
    <w:rsid w:val="00354EB9"/>
    <w:rsid w:val="003602AE"/>
    <w:rsid w:val="00360929"/>
    <w:rsid w:val="00361E8B"/>
    <w:rsid w:val="003647D5"/>
    <w:rsid w:val="003674B0"/>
    <w:rsid w:val="00370921"/>
    <w:rsid w:val="00373884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A13"/>
    <w:rsid w:val="00390E89"/>
    <w:rsid w:val="00391B1A"/>
    <w:rsid w:val="00394423"/>
    <w:rsid w:val="00396942"/>
    <w:rsid w:val="00396B49"/>
    <w:rsid w:val="00396E3E"/>
    <w:rsid w:val="003A085E"/>
    <w:rsid w:val="003A306E"/>
    <w:rsid w:val="003A60DC"/>
    <w:rsid w:val="003A6A46"/>
    <w:rsid w:val="003A7A63"/>
    <w:rsid w:val="003B000C"/>
    <w:rsid w:val="003B0F1D"/>
    <w:rsid w:val="003B1692"/>
    <w:rsid w:val="003B4A57"/>
    <w:rsid w:val="003C0AD9"/>
    <w:rsid w:val="003C0ED0"/>
    <w:rsid w:val="003C1D49"/>
    <w:rsid w:val="003C35C4"/>
    <w:rsid w:val="003D12C2"/>
    <w:rsid w:val="003D22BF"/>
    <w:rsid w:val="003D31B9"/>
    <w:rsid w:val="003D3867"/>
    <w:rsid w:val="003E0D1A"/>
    <w:rsid w:val="003E0F5C"/>
    <w:rsid w:val="003E1F56"/>
    <w:rsid w:val="003E2DA3"/>
    <w:rsid w:val="003F020D"/>
    <w:rsid w:val="003F03D9"/>
    <w:rsid w:val="003F21F0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B50"/>
    <w:rsid w:val="0043286B"/>
    <w:rsid w:val="00432B76"/>
    <w:rsid w:val="00434D01"/>
    <w:rsid w:val="004352DB"/>
    <w:rsid w:val="00435D26"/>
    <w:rsid w:val="00436F1A"/>
    <w:rsid w:val="0044031E"/>
    <w:rsid w:val="00440C99"/>
    <w:rsid w:val="0044175C"/>
    <w:rsid w:val="004417CE"/>
    <w:rsid w:val="004447CD"/>
    <w:rsid w:val="00444DA1"/>
    <w:rsid w:val="00445F4D"/>
    <w:rsid w:val="004504C0"/>
    <w:rsid w:val="00451720"/>
    <w:rsid w:val="00451B37"/>
    <w:rsid w:val="004550FB"/>
    <w:rsid w:val="00456E60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825"/>
    <w:rsid w:val="00481E74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A55"/>
    <w:rsid w:val="004D2DEE"/>
    <w:rsid w:val="004D2E1F"/>
    <w:rsid w:val="004D7FD9"/>
    <w:rsid w:val="004E1324"/>
    <w:rsid w:val="004E19A5"/>
    <w:rsid w:val="004E2462"/>
    <w:rsid w:val="004E37E5"/>
    <w:rsid w:val="004E3FDB"/>
    <w:rsid w:val="004F1F4A"/>
    <w:rsid w:val="004F296D"/>
    <w:rsid w:val="004F3521"/>
    <w:rsid w:val="004F508B"/>
    <w:rsid w:val="004F695F"/>
    <w:rsid w:val="004F6CA4"/>
    <w:rsid w:val="00500752"/>
    <w:rsid w:val="00501A50"/>
    <w:rsid w:val="0050222D"/>
    <w:rsid w:val="00502AD8"/>
    <w:rsid w:val="00503AF3"/>
    <w:rsid w:val="0050696D"/>
    <w:rsid w:val="0051094B"/>
    <w:rsid w:val="005110D7"/>
    <w:rsid w:val="00511D99"/>
    <w:rsid w:val="005128D3"/>
    <w:rsid w:val="005147E8"/>
    <w:rsid w:val="005158F2"/>
    <w:rsid w:val="00520BEE"/>
    <w:rsid w:val="005218B6"/>
    <w:rsid w:val="00526DFC"/>
    <w:rsid w:val="00526F43"/>
    <w:rsid w:val="00527651"/>
    <w:rsid w:val="005363AB"/>
    <w:rsid w:val="005423FF"/>
    <w:rsid w:val="00544EF4"/>
    <w:rsid w:val="00545B5A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1285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785"/>
    <w:rsid w:val="00603A1A"/>
    <w:rsid w:val="006046D5"/>
    <w:rsid w:val="00607A93"/>
    <w:rsid w:val="00610C08"/>
    <w:rsid w:val="00610FE3"/>
    <w:rsid w:val="00611F74"/>
    <w:rsid w:val="00615772"/>
    <w:rsid w:val="006210E4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2272"/>
    <w:rsid w:val="00652BEE"/>
    <w:rsid w:val="00653B22"/>
    <w:rsid w:val="00653F01"/>
    <w:rsid w:val="00657BF4"/>
    <w:rsid w:val="006603FB"/>
    <w:rsid w:val="006608DF"/>
    <w:rsid w:val="006623AC"/>
    <w:rsid w:val="0066432A"/>
    <w:rsid w:val="006659DA"/>
    <w:rsid w:val="006678AF"/>
    <w:rsid w:val="006701EF"/>
    <w:rsid w:val="00673BA5"/>
    <w:rsid w:val="00680058"/>
    <w:rsid w:val="00680CFC"/>
    <w:rsid w:val="00681F9F"/>
    <w:rsid w:val="006840EA"/>
    <w:rsid w:val="006844E2"/>
    <w:rsid w:val="00685267"/>
    <w:rsid w:val="006872AE"/>
    <w:rsid w:val="00690082"/>
    <w:rsid w:val="00690221"/>
    <w:rsid w:val="00690252"/>
    <w:rsid w:val="006946BB"/>
    <w:rsid w:val="006969FA"/>
    <w:rsid w:val="0069725D"/>
    <w:rsid w:val="006A35D5"/>
    <w:rsid w:val="006A55AA"/>
    <w:rsid w:val="006A748A"/>
    <w:rsid w:val="006C419E"/>
    <w:rsid w:val="006C4A31"/>
    <w:rsid w:val="006C5933"/>
    <w:rsid w:val="006C5AC2"/>
    <w:rsid w:val="006C6AFB"/>
    <w:rsid w:val="006C6F7D"/>
    <w:rsid w:val="006C7133"/>
    <w:rsid w:val="006D2346"/>
    <w:rsid w:val="006D2735"/>
    <w:rsid w:val="006D45B2"/>
    <w:rsid w:val="006E0FCC"/>
    <w:rsid w:val="006E1E96"/>
    <w:rsid w:val="006E2394"/>
    <w:rsid w:val="006E5E21"/>
    <w:rsid w:val="006F2648"/>
    <w:rsid w:val="006F2F10"/>
    <w:rsid w:val="006F482B"/>
    <w:rsid w:val="006F6311"/>
    <w:rsid w:val="007007A1"/>
    <w:rsid w:val="00701952"/>
    <w:rsid w:val="007024E0"/>
    <w:rsid w:val="00702556"/>
    <w:rsid w:val="0070277E"/>
    <w:rsid w:val="00704156"/>
    <w:rsid w:val="007069FC"/>
    <w:rsid w:val="0070722F"/>
    <w:rsid w:val="00711221"/>
    <w:rsid w:val="00712675"/>
    <w:rsid w:val="00713808"/>
    <w:rsid w:val="00714369"/>
    <w:rsid w:val="00714B6F"/>
    <w:rsid w:val="007151B6"/>
    <w:rsid w:val="0071520D"/>
    <w:rsid w:val="00715C67"/>
    <w:rsid w:val="00715EDB"/>
    <w:rsid w:val="007160D5"/>
    <w:rsid w:val="007163FB"/>
    <w:rsid w:val="00717C2E"/>
    <w:rsid w:val="007204FA"/>
    <w:rsid w:val="00720CCF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B61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97A"/>
    <w:rsid w:val="00764A67"/>
    <w:rsid w:val="00770F6B"/>
    <w:rsid w:val="00771883"/>
    <w:rsid w:val="00772D10"/>
    <w:rsid w:val="00775C5B"/>
    <w:rsid w:val="00776DC2"/>
    <w:rsid w:val="00780122"/>
    <w:rsid w:val="0078214B"/>
    <w:rsid w:val="0078498A"/>
    <w:rsid w:val="007878FE"/>
    <w:rsid w:val="00791287"/>
    <w:rsid w:val="00792207"/>
    <w:rsid w:val="00792B64"/>
    <w:rsid w:val="00792E29"/>
    <w:rsid w:val="0079379A"/>
    <w:rsid w:val="00794953"/>
    <w:rsid w:val="00796D00"/>
    <w:rsid w:val="007A1F2F"/>
    <w:rsid w:val="007A2A5C"/>
    <w:rsid w:val="007A3E22"/>
    <w:rsid w:val="007A5150"/>
    <w:rsid w:val="007A5373"/>
    <w:rsid w:val="007A789F"/>
    <w:rsid w:val="007B08B2"/>
    <w:rsid w:val="007B75BC"/>
    <w:rsid w:val="007C0BD6"/>
    <w:rsid w:val="007C3806"/>
    <w:rsid w:val="007C5BB7"/>
    <w:rsid w:val="007C6D5E"/>
    <w:rsid w:val="007D07D5"/>
    <w:rsid w:val="007D1C64"/>
    <w:rsid w:val="007D32DD"/>
    <w:rsid w:val="007D6DCE"/>
    <w:rsid w:val="007D72C4"/>
    <w:rsid w:val="007E2CFE"/>
    <w:rsid w:val="007E59C9"/>
    <w:rsid w:val="007F0072"/>
    <w:rsid w:val="007F0A53"/>
    <w:rsid w:val="007F2EB6"/>
    <w:rsid w:val="007F54C3"/>
    <w:rsid w:val="007F688E"/>
    <w:rsid w:val="00802949"/>
    <w:rsid w:val="0080301E"/>
    <w:rsid w:val="0080365F"/>
    <w:rsid w:val="00812BE5"/>
    <w:rsid w:val="00815540"/>
    <w:rsid w:val="00817429"/>
    <w:rsid w:val="00821514"/>
    <w:rsid w:val="00821DBC"/>
    <w:rsid w:val="00821E35"/>
    <w:rsid w:val="00824591"/>
    <w:rsid w:val="00824AED"/>
    <w:rsid w:val="00827820"/>
    <w:rsid w:val="00831B8B"/>
    <w:rsid w:val="0083405D"/>
    <w:rsid w:val="00834DE0"/>
    <w:rsid w:val="008352D4"/>
    <w:rsid w:val="00836DB9"/>
    <w:rsid w:val="00837C67"/>
    <w:rsid w:val="008415B0"/>
    <w:rsid w:val="00842028"/>
    <w:rsid w:val="008436B8"/>
    <w:rsid w:val="008460B6"/>
    <w:rsid w:val="00850550"/>
    <w:rsid w:val="00850C9D"/>
    <w:rsid w:val="00852B59"/>
    <w:rsid w:val="008544F1"/>
    <w:rsid w:val="00856272"/>
    <w:rsid w:val="008563FF"/>
    <w:rsid w:val="0086018B"/>
    <w:rsid w:val="008611DD"/>
    <w:rsid w:val="008620DE"/>
    <w:rsid w:val="00863756"/>
    <w:rsid w:val="00864DA1"/>
    <w:rsid w:val="00866867"/>
    <w:rsid w:val="00872257"/>
    <w:rsid w:val="008753E6"/>
    <w:rsid w:val="0087738C"/>
    <w:rsid w:val="0087754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2A27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8A7"/>
    <w:rsid w:val="008E0A4B"/>
    <w:rsid w:val="008E171D"/>
    <w:rsid w:val="008E2785"/>
    <w:rsid w:val="008E78A3"/>
    <w:rsid w:val="008F0654"/>
    <w:rsid w:val="008F06CB"/>
    <w:rsid w:val="008F2DF1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6EA3"/>
    <w:rsid w:val="00917CE5"/>
    <w:rsid w:val="009217C0"/>
    <w:rsid w:val="00923A4D"/>
    <w:rsid w:val="009244E1"/>
    <w:rsid w:val="00925241"/>
    <w:rsid w:val="009252F5"/>
    <w:rsid w:val="00925CEC"/>
    <w:rsid w:val="00926A3F"/>
    <w:rsid w:val="0092794E"/>
    <w:rsid w:val="00930D30"/>
    <w:rsid w:val="00932DBD"/>
    <w:rsid w:val="009332A2"/>
    <w:rsid w:val="00937598"/>
    <w:rsid w:val="0093790B"/>
    <w:rsid w:val="00943751"/>
    <w:rsid w:val="00946DD0"/>
    <w:rsid w:val="00947814"/>
    <w:rsid w:val="009509E6"/>
    <w:rsid w:val="00952018"/>
    <w:rsid w:val="00952800"/>
    <w:rsid w:val="0095300D"/>
    <w:rsid w:val="009541D7"/>
    <w:rsid w:val="00955F31"/>
    <w:rsid w:val="00956812"/>
    <w:rsid w:val="0095719A"/>
    <w:rsid w:val="009623E9"/>
    <w:rsid w:val="00963EEB"/>
    <w:rsid w:val="009648BC"/>
    <w:rsid w:val="00964C2F"/>
    <w:rsid w:val="00965F88"/>
    <w:rsid w:val="009717F1"/>
    <w:rsid w:val="0097392A"/>
    <w:rsid w:val="00974477"/>
    <w:rsid w:val="00975C68"/>
    <w:rsid w:val="00984E03"/>
    <w:rsid w:val="00986E40"/>
    <w:rsid w:val="00987E85"/>
    <w:rsid w:val="009A0D12"/>
    <w:rsid w:val="009A1987"/>
    <w:rsid w:val="009A1EFC"/>
    <w:rsid w:val="009A2BEE"/>
    <w:rsid w:val="009A5289"/>
    <w:rsid w:val="009A61DC"/>
    <w:rsid w:val="009A6F9E"/>
    <w:rsid w:val="009A7A53"/>
    <w:rsid w:val="009B0402"/>
    <w:rsid w:val="009B06A7"/>
    <w:rsid w:val="009B0B75"/>
    <w:rsid w:val="009B16DF"/>
    <w:rsid w:val="009B43EA"/>
    <w:rsid w:val="009B4CB2"/>
    <w:rsid w:val="009B6701"/>
    <w:rsid w:val="009B6EF7"/>
    <w:rsid w:val="009B7000"/>
    <w:rsid w:val="009B739C"/>
    <w:rsid w:val="009C04EC"/>
    <w:rsid w:val="009C328C"/>
    <w:rsid w:val="009C4444"/>
    <w:rsid w:val="009C451B"/>
    <w:rsid w:val="009C5A60"/>
    <w:rsid w:val="009C79AD"/>
    <w:rsid w:val="009C7CA6"/>
    <w:rsid w:val="009D3316"/>
    <w:rsid w:val="009D4430"/>
    <w:rsid w:val="009D55AA"/>
    <w:rsid w:val="009E3E77"/>
    <w:rsid w:val="009E3FAB"/>
    <w:rsid w:val="009E5B3F"/>
    <w:rsid w:val="009E7D90"/>
    <w:rsid w:val="009F1AB0"/>
    <w:rsid w:val="009F447F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A24"/>
    <w:rsid w:val="00A24FCC"/>
    <w:rsid w:val="00A26A90"/>
    <w:rsid w:val="00A26B27"/>
    <w:rsid w:val="00A30E4F"/>
    <w:rsid w:val="00A3115A"/>
    <w:rsid w:val="00A32253"/>
    <w:rsid w:val="00A3310E"/>
    <w:rsid w:val="00A333A0"/>
    <w:rsid w:val="00A37E70"/>
    <w:rsid w:val="00A437E1"/>
    <w:rsid w:val="00A46169"/>
    <w:rsid w:val="00A4685E"/>
    <w:rsid w:val="00A50CD4"/>
    <w:rsid w:val="00A51191"/>
    <w:rsid w:val="00A56D62"/>
    <w:rsid w:val="00A56F07"/>
    <w:rsid w:val="00A5762C"/>
    <w:rsid w:val="00A600FC"/>
    <w:rsid w:val="00A60BCA"/>
    <w:rsid w:val="00A610E9"/>
    <w:rsid w:val="00A638DA"/>
    <w:rsid w:val="00A65B41"/>
    <w:rsid w:val="00A65E00"/>
    <w:rsid w:val="00A66A78"/>
    <w:rsid w:val="00A70BFE"/>
    <w:rsid w:val="00A712BF"/>
    <w:rsid w:val="00A7436E"/>
    <w:rsid w:val="00A74E96"/>
    <w:rsid w:val="00A75A8E"/>
    <w:rsid w:val="00A824DD"/>
    <w:rsid w:val="00A8266C"/>
    <w:rsid w:val="00A83676"/>
    <w:rsid w:val="00A83B7B"/>
    <w:rsid w:val="00A84274"/>
    <w:rsid w:val="00A850F3"/>
    <w:rsid w:val="00A864E3"/>
    <w:rsid w:val="00A90F5B"/>
    <w:rsid w:val="00A94574"/>
    <w:rsid w:val="00A95936"/>
    <w:rsid w:val="00A96265"/>
    <w:rsid w:val="00A97084"/>
    <w:rsid w:val="00AA1C2C"/>
    <w:rsid w:val="00AA35F6"/>
    <w:rsid w:val="00AA5024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C99"/>
    <w:rsid w:val="00AD0E65"/>
    <w:rsid w:val="00AD2BF2"/>
    <w:rsid w:val="00AD4E90"/>
    <w:rsid w:val="00AD5422"/>
    <w:rsid w:val="00AE0DD8"/>
    <w:rsid w:val="00AE2B37"/>
    <w:rsid w:val="00AE4179"/>
    <w:rsid w:val="00AE4425"/>
    <w:rsid w:val="00AE4FBE"/>
    <w:rsid w:val="00AE650F"/>
    <w:rsid w:val="00AE6555"/>
    <w:rsid w:val="00AE7D16"/>
    <w:rsid w:val="00AF2B1F"/>
    <w:rsid w:val="00AF4CAA"/>
    <w:rsid w:val="00AF571A"/>
    <w:rsid w:val="00AF60A0"/>
    <w:rsid w:val="00AF67FC"/>
    <w:rsid w:val="00AF7DF5"/>
    <w:rsid w:val="00B006E5"/>
    <w:rsid w:val="00B00D41"/>
    <w:rsid w:val="00B024C2"/>
    <w:rsid w:val="00B07700"/>
    <w:rsid w:val="00B12145"/>
    <w:rsid w:val="00B13921"/>
    <w:rsid w:val="00B1528C"/>
    <w:rsid w:val="00B16ACD"/>
    <w:rsid w:val="00B21487"/>
    <w:rsid w:val="00B232D1"/>
    <w:rsid w:val="00B24DB5"/>
    <w:rsid w:val="00B25A0C"/>
    <w:rsid w:val="00B31F9E"/>
    <w:rsid w:val="00B3268F"/>
    <w:rsid w:val="00B32C2C"/>
    <w:rsid w:val="00B33A1A"/>
    <w:rsid w:val="00B33E6C"/>
    <w:rsid w:val="00B371CC"/>
    <w:rsid w:val="00B40FB8"/>
    <w:rsid w:val="00B41CD9"/>
    <w:rsid w:val="00B41E0C"/>
    <w:rsid w:val="00B427E6"/>
    <w:rsid w:val="00B428A6"/>
    <w:rsid w:val="00B43E1F"/>
    <w:rsid w:val="00B45FBC"/>
    <w:rsid w:val="00B51A7D"/>
    <w:rsid w:val="00B530E9"/>
    <w:rsid w:val="00B535C2"/>
    <w:rsid w:val="00B55544"/>
    <w:rsid w:val="00B57251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34D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DFD"/>
    <w:rsid w:val="00BE0C44"/>
    <w:rsid w:val="00BE1B8B"/>
    <w:rsid w:val="00BE2A18"/>
    <w:rsid w:val="00BE2C01"/>
    <w:rsid w:val="00BE41EC"/>
    <w:rsid w:val="00BE56FB"/>
    <w:rsid w:val="00BE5AF4"/>
    <w:rsid w:val="00BE6654"/>
    <w:rsid w:val="00BE79FC"/>
    <w:rsid w:val="00BF3DDE"/>
    <w:rsid w:val="00BF4C79"/>
    <w:rsid w:val="00BF6589"/>
    <w:rsid w:val="00BF6F7F"/>
    <w:rsid w:val="00C00647"/>
    <w:rsid w:val="00C016E8"/>
    <w:rsid w:val="00C0176F"/>
    <w:rsid w:val="00C020C8"/>
    <w:rsid w:val="00C02764"/>
    <w:rsid w:val="00C04CEF"/>
    <w:rsid w:val="00C0662F"/>
    <w:rsid w:val="00C11943"/>
    <w:rsid w:val="00C12E96"/>
    <w:rsid w:val="00C14763"/>
    <w:rsid w:val="00C16141"/>
    <w:rsid w:val="00C2334D"/>
    <w:rsid w:val="00C2363F"/>
    <w:rsid w:val="00C236C8"/>
    <w:rsid w:val="00C260B1"/>
    <w:rsid w:val="00C26E56"/>
    <w:rsid w:val="00C2724F"/>
    <w:rsid w:val="00C31406"/>
    <w:rsid w:val="00C37194"/>
    <w:rsid w:val="00C40637"/>
    <w:rsid w:val="00C40F6C"/>
    <w:rsid w:val="00C44426"/>
    <w:rsid w:val="00C445F3"/>
    <w:rsid w:val="00C4509C"/>
    <w:rsid w:val="00C451F4"/>
    <w:rsid w:val="00C45EB1"/>
    <w:rsid w:val="00C4769E"/>
    <w:rsid w:val="00C51639"/>
    <w:rsid w:val="00C53196"/>
    <w:rsid w:val="00C54A3A"/>
    <w:rsid w:val="00C55566"/>
    <w:rsid w:val="00C56448"/>
    <w:rsid w:val="00C60277"/>
    <w:rsid w:val="00C63EB5"/>
    <w:rsid w:val="00C65BB5"/>
    <w:rsid w:val="00C667BE"/>
    <w:rsid w:val="00C6766B"/>
    <w:rsid w:val="00C711E2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F99"/>
    <w:rsid w:val="00C9744D"/>
    <w:rsid w:val="00CB02F8"/>
    <w:rsid w:val="00CB0389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513"/>
    <w:rsid w:val="00CF09AA"/>
    <w:rsid w:val="00CF4813"/>
    <w:rsid w:val="00CF5233"/>
    <w:rsid w:val="00D01B14"/>
    <w:rsid w:val="00D02318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3677"/>
    <w:rsid w:val="00D402FB"/>
    <w:rsid w:val="00D457A1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0FB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FEA"/>
    <w:rsid w:val="00DA26F8"/>
    <w:rsid w:val="00DA3FDD"/>
    <w:rsid w:val="00DA4637"/>
    <w:rsid w:val="00DA7017"/>
    <w:rsid w:val="00DA7028"/>
    <w:rsid w:val="00DB1AD2"/>
    <w:rsid w:val="00DB2B58"/>
    <w:rsid w:val="00DB5206"/>
    <w:rsid w:val="00DB5773"/>
    <w:rsid w:val="00DB6276"/>
    <w:rsid w:val="00DB63F5"/>
    <w:rsid w:val="00DB7EA9"/>
    <w:rsid w:val="00DC1C6B"/>
    <w:rsid w:val="00DC2C2E"/>
    <w:rsid w:val="00DC4AF0"/>
    <w:rsid w:val="00DC7886"/>
    <w:rsid w:val="00DD0CF2"/>
    <w:rsid w:val="00DD4172"/>
    <w:rsid w:val="00DE1554"/>
    <w:rsid w:val="00DE2901"/>
    <w:rsid w:val="00DE590F"/>
    <w:rsid w:val="00DE7DC1"/>
    <w:rsid w:val="00DF3F7E"/>
    <w:rsid w:val="00DF7648"/>
    <w:rsid w:val="00E00E29"/>
    <w:rsid w:val="00E02B43"/>
    <w:rsid w:val="00E02BAB"/>
    <w:rsid w:val="00E04CEB"/>
    <w:rsid w:val="00E050E2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11BB"/>
    <w:rsid w:val="00E34A35"/>
    <w:rsid w:val="00E36BDB"/>
    <w:rsid w:val="00E37C2F"/>
    <w:rsid w:val="00E41C28"/>
    <w:rsid w:val="00E423C2"/>
    <w:rsid w:val="00E46308"/>
    <w:rsid w:val="00E51E17"/>
    <w:rsid w:val="00E52DAB"/>
    <w:rsid w:val="00E539B0"/>
    <w:rsid w:val="00E55994"/>
    <w:rsid w:val="00E5773B"/>
    <w:rsid w:val="00E60606"/>
    <w:rsid w:val="00E60C66"/>
    <w:rsid w:val="00E6164D"/>
    <w:rsid w:val="00E618C9"/>
    <w:rsid w:val="00E62774"/>
    <w:rsid w:val="00E6307C"/>
    <w:rsid w:val="00E636FA"/>
    <w:rsid w:val="00E645C8"/>
    <w:rsid w:val="00E66C50"/>
    <w:rsid w:val="00E679D3"/>
    <w:rsid w:val="00E71208"/>
    <w:rsid w:val="00E71444"/>
    <w:rsid w:val="00E71C91"/>
    <w:rsid w:val="00E720A1"/>
    <w:rsid w:val="00E74EF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5C22"/>
    <w:rsid w:val="00EB0679"/>
    <w:rsid w:val="00EB06D9"/>
    <w:rsid w:val="00EB192B"/>
    <w:rsid w:val="00EB19ED"/>
    <w:rsid w:val="00EB1CAB"/>
    <w:rsid w:val="00EB6873"/>
    <w:rsid w:val="00EC0F5A"/>
    <w:rsid w:val="00EC4265"/>
    <w:rsid w:val="00EC4CEB"/>
    <w:rsid w:val="00EC659E"/>
    <w:rsid w:val="00ED2072"/>
    <w:rsid w:val="00ED2AE0"/>
    <w:rsid w:val="00ED4C6D"/>
    <w:rsid w:val="00ED5553"/>
    <w:rsid w:val="00ED5E36"/>
    <w:rsid w:val="00ED6961"/>
    <w:rsid w:val="00EE45B5"/>
    <w:rsid w:val="00EF0B96"/>
    <w:rsid w:val="00EF3486"/>
    <w:rsid w:val="00EF47AF"/>
    <w:rsid w:val="00EF53B6"/>
    <w:rsid w:val="00EF53D4"/>
    <w:rsid w:val="00F00B73"/>
    <w:rsid w:val="00F115CA"/>
    <w:rsid w:val="00F14817"/>
    <w:rsid w:val="00F14EBA"/>
    <w:rsid w:val="00F1510F"/>
    <w:rsid w:val="00F1533A"/>
    <w:rsid w:val="00F15E5A"/>
    <w:rsid w:val="00F178D6"/>
    <w:rsid w:val="00F17F0A"/>
    <w:rsid w:val="00F2668F"/>
    <w:rsid w:val="00F2742F"/>
    <w:rsid w:val="00F2753B"/>
    <w:rsid w:val="00F33F8B"/>
    <w:rsid w:val="00F340B2"/>
    <w:rsid w:val="00F34264"/>
    <w:rsid w:val="00F43390"/>
    <w:rsid w:val="00F443B2"/>
    <w:rsid w:val="00F458D8"/>
    <w:rsid w:val="00F4687D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0A1"/>
    <w:rsid w:val="00FB2C2F"/>
    <w:rsid w:val="00FB305C"/>
    <w:rsid w:val="00FB4699"/>
    <w:rsid w:val="00FC2E3D"/>
    <w:rsid w:val="00FC3BDE"/>
    <w:rsid w:val="00FD1DBE"/>
    <w:rsid w:val="00FD25A7"/>
    <w:rsid w:val="00FD27B6"/>
    <w:rsid w:val="00FD3689"/>
    <w:rsid w:val="00FD42A3"/>
    <w:rsid w:val="00FD6A69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899A22"/>
  <w15:docId w15:val="{E88F97D6-468B-4515-8AD9-B374D885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47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D0C99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3DD71C-5BDA-4303-8F5D-ED2EE604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400</Words>
  <Characters>2402</Characters>
  <Application>Microsoft Office Word</Application>
  <DocSecurity>4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Gocel Norbert</dc:creator>
  <cp:lastModifiedBy>Binkowska Joanna</cp:lastModifiedBy>
  <cp:revision>2</cp:revision>
  <cp:lastPrinted>2026-06-03T13:23:00Z</cp:lastPrinted>
  <dcterms:created xsi:type="dcterms:W3CDTF">2026-09-24T07:25:00Z</dcterms:created>
  <dcterms:modified xsi:type="dcterms:W3CDTF">2026-09-24T07:25:00Z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UxC4dwLulzfINJ8nQH+xvX5LNGipWa4BRSZhPgxsCvniasJnyq6h2qVNgmjciQ67gpjAc1JPQZGyM9f6IMRzXQ==</vt:lpwstr>
  </property>
  <property fmtid="{D5CDD505-2E9C-101B-9397-08002B2CF9AE}" pid="6" name="MFClassificationDate">
    <vt:lpwstr>2025-08-27T08:54:41.9601197+02:00</vt:lpwstr>
  </property>
  <property fmtid="{D5CDD505-2E9C-101B-9397-08002B2CF9AE}" pid="7" name="MFClassifiedBySID">
    <vt:lpwstr>UxC4dwLulzfINJ8nQH+xvX5LNGipWa4BRSZhPgxsCvm42mrIC/DSDv0ggS+FjUN/2v1BBotkLlY5aAiEhoi6ufjJmLeUEhrPY/SXSP/m1zcHJmfsmSI/PfOpxri1bfqZ</vt:lpwstr>
  </property>
  <property fmtid="{D5CDD505-2E9C-101B-9397-08002B2CF9AE}" pid="8" name="MFGRNItemId">
    <vt:lpwstr>GRN-2355d23d-eb3b-4f2c-b8af-1b834237fbc6</vt:lpwstr>
  </property>
  <property fmtid="{D5CDD505-2E9C-101B-9397-08002B2CF9AE}" pid="9" name="MFHash">
    <vt:lpwstr>/FFU83S5Q4KgVCuIoPfyatkm8S4+jk8NxMiSFTcczIQ=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