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4582" w14:textId="77777777" w:rsidR="000C6D62" w:rsidRPr="000C6D62" w:rsidRDefault="000C6D62" w:rsidP="00B1474E">
      <w:pPr>
        <w:pStyle w:val="OZNPROJEKTUwskazaniedatylubwersjiprojektu"/>
      </w:pPr>
      <w:r w:rsidRPr="000C6D62">
        <w:t>Projekt</w:t>
      </w:r>
    </w:p>
    <w:p w14:paraId="7828795A" w14:textId="77777777" w:rsidR="000C6D62" w:rsidRPr="000C6D62" w:rsidRDefault="000C6D62" w:rsidP="000C6D62">
      <w:pPr>
        <w:pStyle w:val="OZNRODZAKTUtznustawalubrozporzdzenieiorganwydajcy"/>
      </w:pPr>
      <w:r w:rsidRPr="000C6D62">
        <w:t>USTAWA</w:t>
      </w:r>
    </w:p>
    <w:p w14:paraId="43C46396" w14:textId="278BEF55" w:rsidR="000C6D62" w:rsidRPr="000C6D62" w:rsidRDefault="000C6D62" w:rsidP="000C6D62">
      <w:pPr>
        <w:pStyle w:val="DATAAKTUdatauchwalenialubwydaniaaktu"/>
      </w:pPr>
      <w:r w:rsidRPr="000C6D62">
        <w:t xml:space="preserve">z dnia </w:t>
      </w:r>
    </w:p>
    <w:p w14:paraId="29E663CE" w14:textId="14BC4701" w:rsidR="000C6D62" w:rsidRPr="000C6D62" w:rsidRDefault="000C6D62" w:rsidP="00B1474E">
      <w:pPr>
        <w:pStyle w:val="TYTUAKTUprzedmiotregulacjiustawylubrozporzdzenia"/>
      </w:pPr>
      <w:r w:rsidRPr="000C6D62">
        <w:t>o ratyfikacji Wzmocnionej umowy o partnerstwie i współpracy</w:t>
      </w:r>
      <w:r>
        <w:t xml:space="preserve"> </w:t>
      </w:r>
      <w:r w:rsidRPr="000C6D62">
        <w:t>między Unią Europejską i jej państwami członkowskimi, z jednej strony,</w:t>
      </w:r>
      <w:r>
        <w:t xml:space="preserve"> </w:t>
      </w:r>
      <w:r w:rsidRPr="000C6D62">
        <w:t>a Republiką Uzbekistanu, z drugiej strony,</w:t>
      </w:r>
      <w:r>
        <w:t xml:space="preserve"> </w:t>
      </w:r>
      <w:r w:rsidRPr="000C6D62">
        <w:t>sporządzonej w Brukseli dnia 24 października 2025 r.</w:t>
      </w:r>
    </w:p>
    <w:p w14:paraId="50817AF6" w14:textId="65EDB501" w:rsidR="000C6D62" w:rsidRPr="000C6D62" w:rsidRDefault="000C6D62" w:rsidP="000C6D62">
      <w:pPr>
        <w:pStyle w:val="ARTartustawynprozporzdzenia"/>
      </w:pPr>
      <w:r w:rsidRPr="000C6D62">
        <w:rPr>
          <w:rStyle w:val="Ppogrubienie"/>
        </w:rPr>
        <w:t>Art. 1.</w:t>
      </w:r>
      <w:r>
        <w:t> </w:t>
      </w:r>
      <w:r w:rsidRPr="000C6D62">
        <w:t>Wyraża się zgodę na dokonanie przez Prezydenta Rzeczypospolitej Polskiej ratyfikacji Wzmocnionej umowy o partnerstwie i współpracy między Unią Europejską i jej państwami członkowskimi, z jednej strony, a Republiką Uzbekistanu, z drugiej strony, sporządzonej w Brukseli dnia 24 października 2025 r.</w:t>
      </w:r>
    </w:p>
    <w:p w14:paraId="09DB5B45" w14:textId="15FCBBEB" w:rsidR="00261A16" w:rsidRPr="00737F6A" w:rsidRDefault="000C6D62" w:rsidP="00B1474E">
      <w:pPr>
        <w:pStyle w:val="ARTartustawynprozporzdzenia"/>
      </w:pPr>
      <w:r w:rsidRPr="000C6D62">
        <w:rPr>
          <w:rStyle w:val="Ppogrubienie"/>
        </w:rPr>
        <w:t>Art. 2.</w:t>
      </w:r>
      <w:r>
        <w:t> </w:t>
      </w:r>
      <w:r w:rsidRPr="000C6D62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ED884" w14:textId="77777777" w:rsidR="00772417" w:rsidRDefault="00772417">
      <w:r>
        <w:separator/>
      </w:r>
    </w:p>
  </w:endnote>
  <w:endnote w:type="continuationSeparator" w:id="0">
    <w:p w14:paraId="7697C667" w14:textId="77777777" w:rsidR="00772417" w:rsidRDefault="00772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4186F" w14:textId="77777777" w:rsidR="00772417" w:rsidRDefault="00772417">
      <w:r>
        <w:separator/>
      </w:r>
    </w:p>
  </w:footnote>
  <w:footnote w:type="continuationSeparator" w:id="0">
    <w:p w14:paraId="148FE5FA" w14:textId="77777777" w:rsidR="00772417" w:rsidRDefault="00772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97BF7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6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6D62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96D93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417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410"/>
    <w:rsid w:val="00AF7DF5"/>
    <w:rsid w:val="00B006E5"/>
    <w:rsid w:val="00B024C2"/>
    <w:rsid w:val="00B07700"/>
    <w:rsid w:val="00B13921"/>
    <w:rsid w:val="00B1474E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3AA6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2F9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B332E4"/>
  <w15:docId w15:val="{D78E76CC-5385-4582-B9F8-A33DEE04A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0C6D62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atusiak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7632B5-8047-4283-87D9-C193B42AB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14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Rybkowska Bożena</dc:creator>
  <cp:lastModifiedBy>Matusiak Michał</cp:lastModifiedBy>
  <cp:revision>5</cp:revision>
  <cp:lastPrinted>2012-04-23T06:39:00Z</cp:lastPrinted>
  <dcterms:created xsi:type="dcterms:W3CDTF">2026-09-14T11:17:00Z</dcterms:created>
  <dcterms:modified xsi:type="dcterms:W3CDTF">2026-09-16T10:28:00Z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