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8712" w14:textId="3B8003E7" w:rsidR="00433944" w:rsidRPr="006E4EDF" w:rsidRDefault="00433944" w:rsidP="00BB049B">
      <w:pPr>
        <w:pStyle w:val="OZNPROJEKTUwskazaniedatylubwersjiprojektu"/>
        <w:keepNext/>
      </w:pPr>
      <w:r w:rsidRPr="006E4EDF">
        <w:t>Projekt</w:t>
      </w:r>
      <w:r w:rsidR="0054379E" w:rsidRPr="006E4EDF">
        <w:t xml:space="preserve"> </w:t>
      </w:r>
    </w:p>
    <w:p w14:paraId="740E7907" w14:textId="77777777" w:rsidR="00433944" w:rsidRPr="006E4EDF" w:rsidRDefault="00433944" w:rsidP="00BB049B">
      <w:pPr>
        <w:pStyle w:val="OZNRODZAKTUtznustawalubrozporzdzenieiorganwydajcy"/>
      </w:pPr>
      <w:r w:rsidRPr="006E4EDF">
        <w:t>USTAWA</w:t>
      </w:r>
    </w:p>
    <w:p w14:paraId="6A460A49" w14:textId="11CD7223" w:rsidR="00433944" w:rsidRPr="006E4EDF" w:rsidRDefault="00433944" w:rsidP="00BB049B">
      <w:pPr>
        <w:pStyle w:val="DATAAKTUdatauchwalenialubwydaniaaktu"/>
      </w:pPr>
      <w:r w:rsidRPr="006E4EDF">
        <w:t xml:space="preserve">z dnia </w:t>
      </w:r>
    </w:p>
    <w:p w14:paraId="1C057F65" w14:textId="7AB389A1" w:rsidR="00433944" w:rsidRPr="006E4EDF" w:rsidRDefault="00433944" w:rsidP="00763F99">
      <w:pPr>
        <w:pStyle w:val="TYTUAKTUprzedmiotregulacjiustawylubrozporzdzenia"/>
      </w:pPr>
      <w:r w:rsidRPr="006E4EDF">
        <w:t xml:space="preserve">o </w:t>
      </w:r>
      <w:r w:rsidR="00B20680" w:rsidRPr="006E4EDF">
        <w:t>zmianie ustawy o świadczeniach opieki zdrowotnej finansowanych ze środków publicznych</w:t>
      </w:r>
      <w:r w:rsidR="000B2D49" w:rsidRPr="006E4EDF">
        <w:t xml:space="preserve"> oraz niektórych innych ustaw</w:t>
      </w:r>
      <w:r w:rsidR="00906AA9" w:rsidRPr="0019788B">
        <w:rPr>
          <w:rStyle w:val="IGPindeksgrnyipogrubienie"/>
        </w:rPr>
        <w:footnoteReference w:id="1"/>
      </w:r>
      <w:r w:rsidR="00906AA9" w:rsidRPr="006E4EDF">
        <w:rPr>
          <w:rStyle w:val="IGindeksgrny"/>
        </w:rPr>
        <w:t>)</w:t>
      </w:r>
    </w:p>
    <w:p w14:paraId="36CFEB0E" w14:textId="5C93F3AC" w:rsidR="00B20680" w:rsidRPr="006E4EDF" w:rsidRDefault="00433944" w:rsidP="00BB049B">
      <w:pPr>
        <w:pStyle w:val="ARTartustawynprozporzdzenia"/>
        <w:keepNext/>
      </w:pPr>
      <w:r w:rsidRPr="006E4EDF">
        <w:rPr>
          <w:rStyle w:val="Ppogrubienie"/>
        </w:rPr>
        <w:t>Art.</w:t>
      </w:r>
      <w:r w:rsidR="00BB049B" w:rsidRPr="006E4EDF">
        <w:rPr>
          <w:rStyle w:val="Ppogrubienie"/>
        </w:rPr>
        <w:t> </w:t>
      </w:r>
      <w:r w:rsidRPr="006E4EDF">
        <w:rPr>
          <w:rStyle w:val="Ppogrubienie"/>
        </w:rPr>
        <w:t>1.</w:t>
      </w:r>
      <w:r w:rsidR="00244CDE">
        <w:t> </w:t>
      </w:r>
      <w:r w:rsidR="00B20680" w:rsidRPr="006E4EDF">
        <w:t xml:space="preserve">W ustawie </w:t>
      </w:r>
      <w:bookmarkStart w:id="1" w:name="_Hlk227663876"/>
      <w:r w:rsidR="00B20680" w:rsidRPr="006E4EDF">
        <w:t>z dnia 27 sierpnia 2004 r. o świadczeniach opieki zdrowotnej finansowanych ze środków publicznych (Dz. U. z 202</w:t>
      </w:r>
      <w:r w:rsidR="006E6285" w:rsidRPr="006E4EDF">
        <w:t>5</w:t>
      </w:r>
      <w:r w:rsidR="00B20680" w:rsidRPr="006E4EDF">
        <w:t xml:space="preserve"> r. poz. 146</w:t>
      </w:r>
      <w:r w:rsidR="006E6285" w:rsidRPr="006E4EDF">
        <w:t>1</w:t>
      </w:r>
      <w:bookmarkStart w:id="2" w:name="_Hlk227653914"/>
      <w:bookmarkEnd w:id="1"/>
      <w:r w:rsidR="009062BA" w:rsidRPr="006E4EDF">
        <w:t xml:space="preserve">, </w:t>
      </w:r>
      <w:r w:rsidR="000C24C9">
        <w:t>z późn. zm.</w:t>
      </w:r>
      <w:r w:rsidR="000C24C9" w:rsidRPr="006E4EDF">
        <w:rPr>
          <w:rStyle w:val="IGindeksgrny"/>
        </w:rPr>
        <w:footnoteReference w:id="2"/>
      </w:r>
      <w:r w:rsidR="000C24C9" w:rsidRPr="006E4EDF">
        <w:rPr>
          <w:rStyle w:val="IGindeksgrny"/>
        </w:rPr>
        <w:t>)</w:t>
      </w:r>
      <w:bookmarkEnd w:id="2"/>
      <w:r w:rsidR="00D16E6D" w:rsidRPr="006E4EDF">
        <w:t xml:space="preserve">) </w:t>
      </w:r>
      <w:r w:rsidR="00B20680" w:rsidRPr="006E4EDF">
        <w:t>wprowadza się następujące zmiany:</w:t>
      </w:r>
    </w:p>
    <w:p w14:paraId="4963D37F" w14:textId="0EF47394" w:rsidR="00377A7F" w:rsidRPr="006E4EDF" w:rsidRDefault="00836116" w:rsidP="00836116">
      <w:pPr>
        <w:pStyle w:val="PKTpunkt"/>
      </w:pPr>
      <w:r>
        <w:t>1)</w:t>
      </w:r>
      <w:r>
        <w:tab/>
      </w:r>
      <w:r w:rsidR="00377A7F" w:rsidRPr="006E4EDF">
        <w:t>w art. 3:</w:t>
      </w:r>
    </w:p>
    <w:p w14:paraId="6D60D0AD" w14:textId="0AB88237" w:rsidR="00377A7F" w:rsidRPr="006E4EDF" w:rsidRDefault="00377A7F" w:rsidP="00894C16">
      <w:pPr>
        <w:pStyle w:val="LITlitera"/>
      </w:pPr>
      <w:r w:rsidRPr="006E4EDF">
        <w:t>a)</w:t>
      </w:r>
      <w:r w:rsidR="00836116">
        <w:tab/>
      </w:r>
      <w:r w:rsidRPr="006E4EDF">
        <w:t xml:space="preserve">w ust. 1 </w:t>
      </w:r>
      <w:r w:rsidR="00615E77">
        <w:t xml:space="preserve">po pkt 3a </w:t>
      </w:r>
      <w:r w:rsidRPr="006E4EDF">
        <w:t xml:space="preserve">dodaje się </w:t>
      </w:r>
      <w:r w:rsidR="00615E77">
        <w:t xml:space="preserve">przecinek i </w:t>
      </w:r>
      <w:r w:rsidRPr="006E4EDF">
        <w:t>pkt 3b w brzmieniu:</w:t>
      </w:r>
    </w:p>
    <w:p w14:paraId="1C681B42" w14:textId="1CA6C8D4" w:rsidR="00377A7F" w:rsidRPr="006E4EDF" w:rsidRDefault="00377A7F" w:rsidP="00F30067">
      <w:pPr>
        <w:pStyle w:val="ZLITPKTzmpktliter"/>
      </w:pPr>
      <w:r w:rsidRPr="006E4EDF">
        <w:t>„3b)</w:t>
      </w:r>
      <w:r w:rsidR="00836116">
        <w:tab/>
      </w:r>
      <w:r w:rsidR="000355FF" w:rsidRPr="006E4EDF">
        <w:t>absolwenci kierunku lekarskiego albo lekarsko-dentystycznego, którzy odbywają w Rzeczypospolitej Polskiej szkolenie praktyczne</w:t>
      </w:r>
      <w:r w:rsidR="00F42BA6">
        <w:t>, o którym mowa w</w:t>
      </w:r>
      <w:r w:rsidR="000355FF" w:rsidRPr="006E4EDF">
        <w:t xml:space="preserve"> art. 15p </w:t>
      </w:r>
      <w:r w:rsidR="00F42BA6">
        <w:t xml:space="preserve">ust. 1 </w:t>
      </w:r>
      <w:r w:rsidR="00182939">
        <w:t>pkt 2</w:t>
      </w:r>
      <w:r w:rsidR="00182F96">
        <w:t xml:space="preserve"> </w:t>
      </w:r>
      <w:r w:rsidR="000355FF" w:rsidRPr="006E4EDF">
        <w:t>ustawy z dnia 5 grudnia 1996 r. o zawodach lekarza i lekarza dentysty</w:t>
      </w:r>
      <w:r w:rsidRPr="006E4EDF">
        <w:t>”,</w:t>
      </w:r>
    </w:p>
    <w:p w14:paraId="079A542E" w14:textId="32F80080" w:rsidR="00377A7F" w:rsidRPr="006E4EDF" w:rsidRDefault="00377A7F" w:rsidP="00894C16">
      <w:pPr>
        <w:pStyle w:val="LITlitera"/>
      </w:pPr>
      <w:r w:rsidRPr="006E4EDF">
        <w:t>b)</w:t>
      </w:r>
      <w:r w:rsidR="00836116">
        <w:tab/>
      </w:r>
      <w:r w:rsidRPr="006E4EDF">
        <w:t xml:space="preserve">w ust. 2 w </w:t>
      </w:r>
      <w:r w:rsidR="00032EF6">
        <w:t>pkt</w:t>
      </w:r>
      <w:r w:rsidRPr="006E4EDF">
        <w:t xml:space="preserve"> 1 wyrazy „w ust. 1 pkt 3 i 3a” zastępuje się wyrazami „w ust. 1 pkt 3</w:t>
      </w:r>
      <w:r w:rsidR="00830D9E" w:rsidRPr="00830D9E">
        <w:t>–</w:t>
      </w:r>
      <w:r w:rsidRPr="006E4EDF">
        <w:t>3b”;</w:t>
      </w:r>
    </w:p>
    <w:p w14:paraId="569D5481" w14:textId="497A4A58" w:rsidR="00B23231" w:rsidRPr="006E4EDF" w:rsidRDefault="00377A7F" w:rsidP="00B23231">
      <w:pPr>
        <w:pStyle w:val="PKTpunkt"/>
      </w:pPr>
      <w:r w:rsidRPr="006E4EDF">
        <w:t>2)</w:t>
      </w:r>
      <w:r w:rsidRPr="006E4EDF">
        <w:tab/>
      </w:r>
      <w:r w:rsidR="00B23231" w:rsidRPr="006E4EDF">
        <w:t xml:space="preserve">w art. 11 </w:t>
      </w:r>
      <w:r w:rsidR="005830CB" w:rsidRPr="006E4EDF">
        <w:t>w ust. 1 uchyla się pkt 4a;</w:t>
      </w:r>
    </w:p>
    <w:p w14:paraId="236E7381" w14:textId="56FE55E2" w:rsidR="000C56B9" w:rsidRPr="006E4EDF" w:rsidRDefault="000355FF" w:rsidP="000C56B9">
      <w:pPr>
        <w:pStyle w:val="PKTpunkt"/>
      </w:pPr>
      <w:r w:rsidRPr="006E4EDF">
        <w:t>3</w:t>
      </w:r>
      <w:r w:rsidR="000C56B9" w:rsidRPr="006E4EDF">
        <w:t>)</w:t>
      </w:r>
      <w:r w:rsidR="000C56B9" w:rsidRPr="006E4EDF">
        <w:tab/>
        <w:t>w art. 12 pkt 10 otrzymuje brzmienie:</w:t>
      </w:r>
    </w:p>
    <w:p w14:paraId="7AD7086F" w14:textId="6F38015E" w:rsidR="000C56B9" w:rsidRPr="006E4EDF" w:rsidRDefault="000C56B9" w:rsidP="00660F9F">
      <w:pPr>
        <w:pStyle w:val="ZPKTzmpktartykuempunktem"/>
      </w:pPr>
      <w:r w:rsidRPr="006E4EDF">
        <w:t>„10)</w:t>
      </w:r>
      <w:r w:rsidR="00670BD3">
        <w:tab/>
      </w:r>
      <w:r w:rsidRPr="006E4EDF">
        <w:t>art. 16 ust. 1</w:t>
      </w:r>
      <w:r w:rsidR="001B575B" w:rsidRPr="006E4EDF">
        <w:t>,</w:t>
      </w:r>
      <w:r w:rsidRPr="006E4EDF">
        <w:t xml:space="preserve"> art. 25 </w:t>
      </w:r>
      <w:r w:rsidR="001B575B" w:rsidRPr="006E4EDF">
        <w:t xml:space="preserve">i art. 26 ust. 2 i 3 </w:t>
      </w:r>
      <w:r w:rsidRPr="006E4EDF">
        <w:t>ustawy z dnia 22 listopada 2013 r. o postępowaniu wobec osób z zaburzeniami psychicznymi stwarzających zagrożenie życia, zdrowia lub wolności seksualnej innych osób (Dz.</w:t>
      </w:r>
      <w:r w:rsidR="004027D4" w:rsidRPr="006E4EDF">
        <w:t xml:space="preserve"> </w:t>
      </w:r>
      <w:r w:rsidRPr="006E4EDF">
        <w:t>U. z 2022 r. poz. 1689);</w:t>
      </w:r>
      <w:r w:rsidR="00820148" w:rsidRPr="006E4EDF">
        <w:t>”;</w:t>
      </w:r>
    </w:p>
    <w:p w14:paraId="1B92D177" w14:textId="760374B2" w:rsidR="00587973" w:rsidRPr="006E4EDF" w:rsidRDefault="000501CC" w:rsidP="00535287">
      <w:pPr>
        <w:pStyle w:val="PKTpunkt"/>
      </w:pPr>
      <w:r w:rsidRPr="006E4EDF">
        <w:t>4</w:t>
      </w:r>
      <w:r w:rsidR="002913E2" w:rsidRPr="006E4EDF">
        <w:t>)</w:t>
      </w:r>
      <w:r w:rsidR="002913E2" w:rsidRPr="006E4EDF">
        <w:tab/>
        <w:t>w art. 15</w:t>
      </w:r>
      <w:r w:rsidR="00587973" w:rsidRPr="006E4EDF">
        <w:t>:</w:t>
      </w:r>
    </w:p>
    <w:p w14:paraId="330F83E4" w14:textId="1ECB704A" w:rsidR="00587973" w:rsidRPr="006E4EDF" w:rsidRDefault="00587973" w:rsidP="00587973">
      <w:pPr>
        <w:pStyle w:val="LITlitera"/>
      </w:pPr>
      <w:r w:rsidRPr="006E4EDF">
        <w:t>a</w:t>
      </w:r>
      <w:r w:rsidR="003A1ADA" w:rsidRPr="006E4EDF">
        <w:t>)</w:t>
      </w:r>
      <w:r w:rsidR="003A1ADA" w:rsidRPr="006E4EDF">
        <w:tab/>
      </w:r>
      <w:r w:rsidRPr="006E4EDF">
        <w:t>w ust. 2 uchyla się pkt 19,</w:t>
      </w:r>
    </w:p>
    <w:p w14:paraId="27AE8228" w14:textId="59AA8796" w:rsidR="00393EE7" w:rsidRPr="006E4EDF" w:rsidRDefault="00587973" w:rsidP="00587973">
      <w:pPr>
        <w:pStyle w:val="LITlitera"/>
      </w:pPr>
      <w:r w:rsidRPr="006E4EDF">
        <w:t>b</w:t>
      </w:r>
      <w:r w:rsidR="003A1ADA" w:rsidRPr="006E4EDF">
        <w:t>)</w:t>
      </w:r>
      <w:r w:rsidR="003A1ADA" w:rsidRPr="006E4EDF">
        <w:tab/>
      </w:r>
      <w:r w:rsidR="002913E2" w:rsidRPr="006E4EDF">
        <w:t>uchyla się ust. 2a;</w:t>
      </w:r>
    </w:p>
    <w:p w14:paraId="5EA3CE96" w14:textId="00B94C97" w:rsidR="008415F0" w:rsidRPr="006E4EDF" w:rsidRDefault="000501CC" w:rsidP="0021159D">
      <w:pPr>
        <w:pStyle w:val="PKTpunkt"/>
      </w:pPr>
      <w:r w:rsidRPr="006E4EDF">
        <w:t>5</w:t>
      </w:r>
      <w:r w:rsidR="00744586" w:rsidRPr="006E4EDF">
        <w:t>)</w:t>
      </w:r>
      <w:r w:rsidR="00535287" w:rsidRPr="006E4EDF">
        <w:tab/>
      </w:r>
      <w:r w:rsidR="00744586" w:rsidRPr="006E4EDF">
        <w:t>uchyla się art. 31da;</w:t>
      </w:r>
    </w:p>
    <w:p w14:paraId="4D314150" w14:textId="032BB5F4" w:rsidR="00DC09C8" w:rsidRPr="006E4EDF" w:rsidRDefault="00DC09C8" w:rsidP="00DC09C8">
      <w:pPr>
        <w:pStyle w:val="PKTpunkt"/>
      </w:pPr>
      <w:r w:rsidRPr="006E4EDF">
        <w:t>6)</w:t>
      </w:r>
      <w:r w:rsidRPr="006E4EDF">
        <w:tab/>
        <w:t>w art. 31ha ust. 3 otrzymuje brzmienie:</w:t>
      </w:r>
    </w:p>
    <w:p w14:paraId="47ECDF99" w14:textId="75A38249" w:rsidR="00DC09C8" w:rsidRPr="006E4EDF" w:rsidRDefault="00DC09C8" w:rsidP="002759B6">
      <w:pPr>
        <w:pStyle w:val="ZUSTzmustartykuempunktem"/>
      </w:pPr>
      <w:r w:rsidRPr="006E4EDF">
        <w:lastRenderedPageBreak/>
        <w:t>„3. Prezes Agencji, w terminie wskazanym w zleceniu, o którym mowa w art. 31n pkt 2c, przekazuje ministrowi właściwemu do spraw zdrowia rekomendację wraz z raportem w sprawie zmiany sposobu lub poziomu finansowania świadczeń opieki zdrowotnej.”;</w:t>
      </w:r>
    </w:p>
    <w:p w14:paraId="33B41F85" w14:textId="0C547840" w:rsidR="00715209" w:rsidRPr="006E4EDF" w:rsidRDefault="00C01CF2" w:rsidP="0021159D">
      <w:pPr>
        <w:pStyle w:val="PKTpunkt"/>
      </w:pPr>
      <w:r>
        <w:t>7</w:t>
      </w:r>
      <w:r w:rsidR="00715209" w:rsidRPr="006E4EDF">
        <w:t>)</w:t>
      </w:r>
      <w:r w:rsidR="00715209" w:rsidRPr="006E4EDF">
        <w:tab/>
        <w:t>w art. 31t</w:t>
      </w:r>
      <w:r w:rsidR="00820148" w:rsidRPr="006E4EDF">
        <w:t xml:space="preserve"> w</w:t>
      </w:r>
      <w:r w:rsidR="00715209" w:rsidRPr="006E4EDF">
        <w:t>:</w:t>
      </w:r>
    </w:p>
    <w:p w14:paraId="4A5A41BA" w14:textId="5998F678" w:rsidR="00715209" w:rsidRPr="006E4EDF" w:rsidRDefault="00715209" w:rsidP="00715209">
      <w:pPr>
        <w:pStyle w:val="LITlitera"/>
      </w:pPr>
      <w:r w:rsidRPr="006E4EDF">
        <w:t>a</w:t>
      </w:r>
      <w:r w:rsidR="003A1ADA" w:rsidRPr="006E4EDF">
        <w:t>)</w:t>
      </w:r>
      <w:r w:rsidR="003A1ADA" w:rsidRPr="006E4EDF">
        <w:tab/>
      </w:r>
      <w:r w:rsidRPr="006E4EDF">
        <w:t>ust. 4 uchyla się pkt 4,</w:t>
      </w:r>
    </w:p>
    <w:p w14:paraId="67CDF348" w14:textId="0051749A" w:rsidR="00715209" w:rsidRPr="006E4EDF" w:rsidRDefault="00715209" w:rsidP="00715209">
      <w:pPr>
        <w:pStyle w:val="LITlitera"/>
      </w:pPr>
      <w:r w:rsidRPr="006E4EDF">
        <w:t>b</w:t>
      </w:r>
      <w:r w:rsidR="003A1ADA" w:rsidRPr="006E4EDF">
        <w:t>)</w:t>
      </w:r>
      <w:r w:rsidR="003A1ADA" w:rsidRPr="006E4EDF">
        <w:tab/>
      </w:r>
      <w:r w:rsidRPr="006E4EDF">
        <w:t>ust. 5 uchyla się pkt 3;</w:t>
      </w:r>
    </w:p>
    <w:p w14:paraId="52C1C4F3" w14:textId="6A4D8B40" w:rsidR="00723E1F" w:rsidRPr="006E4EDF" w:rsidRDefault="00C01CF2" w:rsidP="00A844D5">
      <w:pPr>
        <w:pStyle w:val="PKTpunkt"/>
      </w:pPr>
      <w:r>
        <w:t>8</w:t>
      </w:r>
      <w:r w:rsidR="003A1ADA" w:rsidRPr="006E4EDF">
        <w:t>)</w:t>
      </w:r>
      <w:r w:rsidR="003A1ADA" w:rsidRPr="006E4EDF">
        <w:tab/>
      </w:r>
      <w:r w:rsidR="00723E1F" w:rsidRPr="006E4EDF">
        <w:t>w art. 42b w ust. 10 pkt 2 otrzymuje brzmienie:</w:t>
      </w:r>
    </w:p>
    <w:p w14:paraId="19FFAA56" w14:textId="67C9E27B" w:rsidR="00723E1F" w:rsidRPr="00140D1E" w:rsidRDefault="00723E1F" w:rsidP="00140D1E">
      <w:pPr>
        <w:pStyle w:val="ZPKTzmpktartykuempunktem"/>
      </w:pPr>
      <w:r w:rsidRPr="00140D1E">
        <w:t>„2</w:t>
      </w:r>
      <w:r w:rsidR="00517B76" w:rsidRPr="00140D1E">
        <w:t>)</w:t>
      </w:r>
      <w:r w:rsidR="00517B76" w:rsidRPr="00140D1E">
        <w:tab/>
      </w:r>
      <w:r w:rsidRPr="00140D1E">
        <w:t>innego niż Rzeczpospolita Polska państwa członkowskiego UE lub EOG, na podstawie recepty uprawniającej do refundacji, zgodnie z ustawą o refundacji.”;</w:t>
      </w:r>
    </w:p>
    <w:p w14:paraId="400F79B0" w14:textId="3D4FB989" w:rsidR="00155147" w:rsidRPr="006E4EDF" w:rsidRDefault="00C01CF2" w:rsidP="00A844D5">
      <w:pPr>
        <w:pStyle w:val="PKTpunkt"/>
      </w:pPr>
      <w:r>
        <w:t>9</w:t>
      </w:r>
      <w:r w:rsidR="003A1ADA" w:rsidRPr="006E4EDF">
        <w:t>)</w:t>
      </w:r>
      <w:r w:rsidR="003A1ADA" w:rsidRPr="006E4EDF">
        <w:tab/>
      </w:r>
      <w:r w:rsidR="00825BC5" w:rsidRPr="006E4EDF">
        <w:t>w art. 42d</w:t>
      </w:r>
      <w:r w:rsidR="00155147" w:rsidRPr="006E4EDF">
        <w:t>:</w:t>
      </w:r>
    </w:p>
    <w:p w14:paraId="4ED11110" w14:textId="41A187BF" w:rsidR="00825BC5" w:rsidRPr="006E4EDF" w:rsidRDefault="00155147" w:rsidP="00913313">
      <w:pPr>
        <w:pStyle w:val="LITlitera"/>
      </w:pPr>
      <w:r w:rsidRPr="006E4EDF">
        <w:t>a</w:t>
      </w:r>
      <w:r w:rsidR="003A1ADA" w:rsidRPr="006E4EDF">
        <w:t>)</w:t>
      </w:r>
      <w:r w:rsidR="003A1ADA" w:rsidRPr="006E4EDF">
        <w:tab/>
      </w:r>
      <w:r w:rsidR="00825BC5" w:rsidRPr="006E4EDF">
        <w:t>ust. 3 otrzymuje brzmienie:</w:t>
      </w:r>
    </w:p>
    <w:p w14:paraId="45887724" w14:textId="50FF1167" w:rsidR="00825BC5" w:rsidRPr="006E4EDF" w:rsidRDefault="00825BC5" w:rsidP="0025079A">
      <w:pPr>
        <w:pStyle w:val="ZLITUSTzmustliter"/>
      </w:pPr>
      <w:r w:rsidRPr="006E4EDF">
        <w:t>„3. Przepisu ust. 2 pkt 5 nie stosuje się, jeżeli świadczeniobiorca ze względu na pilną konieczność podjęcia leczenia niezbędnego dla ratowania życia lub zdrowia, wynikającą z potwierdzonego stanu klinicznego, poddał się takiemu leczeniu</w:t>
      </w:r>
      <w:r w:rsidR="00352CFF" w:rsidRPr="00352CFF">
        <w:t xml:space="preserve"> </w:t>
      </w:r>
      <w:r w:rsidR="00352CFF" w:rsidRPr="006E4EDF">
        <w:t>na terytorium innego niż Rzeczpospolita Polska państwa członkowskiego UE lub EOG</w:t>
      </w:r>
      <w:r w:rsidRPr="006E4EDF">
        <w:t>:</w:t>
      </w:r>
    </w:p>
    <w:p w14:paraId="1F4F823D" w14:textId="2EEF2DE3" w:rsidR="00825BC5" w:rsidRPr="006E4EDF" w:rsidRDefault="00825BC5" w:rsidP="0025079A">
      <w:pPr>
        <w:pStyle w:val="ZLITPKTzmpktliter"/>
      </w:pPr>
      <w:r w:rsidRPr="006E4EDF">
        <w:t>1</w:t>
      </w:r>
      <w:r w:rsidR="003A1ADA" w:rsidRPr="006E4EDF">
        <w:t>)</w:t>
      </w:r>
      <w:r w:rsidR="003A1ADA" w:rsidRPr="006E4EDF">
        <w:tab/>
      </w:r>
      <w:r w:rsidRPr="006E4EDF">
        <w:t>po złożeniu kompletnego wniosku o wydanie zgody, o której mowa w art. 42b ust. 9;</w:t>
      </w:r>
    </w:p>
    <w:p w14:paraId="0B12B80C" w14:textId="6DED6F57" w:rsidR="00B80CEF" w:rsidRPr="006E4EDF" w:rsidRDefault="00825BC5" w:rsidP="0025079A">
      <w:pPr>
        <w:pStyle w:val="ZLITPKTzmpktliter"/>
      </w:pPr>
      <w:r w:rsidRPr="006E4EDF">
        <w:t>2</w:t>
      </w:r>
      <w:r w:rsidR="003A1ADA" w:rsidRPr="006E4EDF">
        <w:t>)</w:t>
      </w:r>
      <w:r w:rsidR="003A1ADA" w:rsidRPr="006E4EDF">
        <w:tab/>
      </w:r>
      <w:r w:rsidRPr="006E4EDF">
        <w:t>przed złożeniem wniosku o wydanie zgody, o której mowa w art. 42b ust. 9, jeżeli następnie złożył taki wniosek w terminie 30 dni od dnia zakończenia tego leczenia.”</w:t>
      </w:r>
      <w:r w:rsidR="00155147" w:rsidRPr="006E4EDF">
        <w:t>,</w:t>
      </w:r>
    </w:p>
    <w:p w14:paraId="692C9E2D" w14:textId="4212F0C7" w:rsidR="00B059F6" w:rsidRPr="006E4EDF" w:rsidRDefault="00B059F6" w:rsidP="000C4667">
      <w:pPr>
        <w:pStyle w:val="LITlitera"/>
      </w:pPr>
      <w:r w:rsidRPr="006E4EDF">
        <w:t>b</w:t>
      </w:r>
      <w:r w:rsidR="003A1ADA" w:rsidRPr="006E4EDF">
        <w:t>)</w:t>
      </w:r>
      <w:r w:rsidR="003A1ADA" w:rsidRPr="006E4EDF">
        <w:tab/>
      </w:r>
      <w:r w:rsidRPr="006E4EDF">
        <w:t>w ust. 4</w:t>
      </w:r>
      <w:r w:rsidR="000C4667" w:rsidRPr="006E4EDF">
        <w:t xml:space="preserve"> pkt 9 i 10</w:t>
      </w:r>
      <w:r w:rsidRPr="006E4EDF">
        <w:t xml:space="preserve"> otrzymuj</w:t>
      </w:r>
      <w:r w:rsidR="000C4667" w:rsidRPr="006E4EDF">
        <w:t>ą</w:t>
      </w:r>
      <w:r w:rsidRPr="006E4EDF">
        <w:t xml:space="preserve"> brzmienie:</w:t>
      </w:r>
    </w:p>
    <w:p w14:paraId="44574007" w14:textId="4121B6A5" w:rsidR="000C4667" w:rsidRPr="006E4EDF" w:rsidRDefault="000C4667" w:rsidP="00CD12C2">
      <w:pPr>
        <w:pStyle w:val="ZLITPKTzmpktliter"/>
      </w:pPr>
      <w:r w:rsidRPr="006E4EDF">
        <w:t>„9)</w:t>
      </w:r>
      <w:r w:rsidR="00CD12C2">
        <w:tab/>
      </w:r>
      <w:r w:rsidRPr="006E4EDF">
        <w:t xml:space="preserve">numer rachunku płatniczego, w przypadku gdy zwrot kosztów ma zostać dokonany w drodze przelewu bankowego, a w przypadku rachunku prowadzonego za granicą </w:t>
      </w:r>
      <w:r w:rsidR="002B5B3A">
        <w:t>–</w:t>
      </w:r>
      <w:r w:rsidRPr="006E4EDF">
        <w:t xml:space="preserve"> również inne niezbędne dane tego rachunku;</w:t>
      </w:r>
    </w:p>
    <w:p w14:paraId="52CBC128" w14:textId="75325F38" w:rsidR="00B059F6" w:rsidRPr="006E4EDF" w:rsidRDefault="00B059F6" w:rsidP="00CD12C2">
      <w:pPr>
        <w:pStyle w:val="ZLITPKTzmpktliter"/>
      </w:pPr>
      <w:r w:rsidRPr="006E4EDF">
        <w:t>10</w:t>
      </w:r>
      <w:r w:rsidR="003A1ADA" w:rsidRPr="006E4EDF">
        <w:t>)</w:t>
      </w:r>
      <w:r w:rsidR="00CD12C2">
        <w:tab/>
      </w:r>
      <w:r w:rsidRPr="006E4EDF">
        <w:t xml:space="preserve">imię i nazwisko oraz adres posiadacza rachunku </w:t>
      </w:r>
      <w:r w:rsidR="000C4667" w:rsidRPr="006E4EDF">
        <w:t>płatniczego</w:t>
      </w:r>
      <w:r w:rsidRPr="006E4EDF">
        <w:t>, jeżeli rachunek ten nie należy do świadczeniobiorcy, którego dotyczy wniosek o zwrot kosztów</w:t>
      </w:r>
      <w:r w:rsidR="002B5B3A">
        <w:t>,</w:t>
      </w:r>
      <w:r w:rsidRPr="006E4EDF">
        <w:t xml:space="preserve"> lub nazwę oraz adres posiadacza rachunku </w:t>
      </w:r>
      <w:r w:rsidR="000C4667" w:rsidRPr="006E4EDF">
        <w:t>płatniczego</w:t>
      </w:r>
      <w:r w:rsidRPr="006E4EDF">
        <w:t xml:space="preserve"> w przypadku, gdy rachunek ten nie należy do osoby fizycznej;”,</w:t>
      </w:r>
    </w:p>
    <w:p w14:paraId="518787C4" w14:textId="27E5FC4C" w:rsidR="00E72951" w:rsidRPr="006E4EDF" w:rsidRDefault="00B059F6" w:rsidP="00E1612A">
      <w:pPr>
        <w:pStyle w:val="LITlitera"/>
      </w:pPr>
      <w:r w:rsidRPr="006E4EDF">
        <w:t>c</w:t>
      </w:r>
      <w:r w:rsidR="003A1ADA" w:rsidRPr="006E4EDF">
        <w:t>)</w:t>
      </w:r>
      <w:r w:rsidR="003A1ADA" w:rsidRPr="006E4EDF">
        <w:tab/>
      </w:r>
      <w:r w:rsidR="00E72951" w:rsidRPr="006E4EDF">
        <w:t>w ust. 4a skreśla się wyraz „transgranicznej”,</w:t>
      </w:r>
    </w:p>
    <w:p w14:paraId="2646DD0C" w14:textId="2ED9DB4A" w:rsidR="00AF4AFC" w:rsidRPr="006E4EDF" w:rsidRDefault="00906B19" w:rsidP="00AF4AFC">
      <w:pPr>
        <w:pStyle w:val="LITlitera"/>
      </w:pPr>
      <w:r w:rsidRPr="006E4EDF">
        <w:t>d</w:t>
      </w:r>
      <w:r w:rsidR="009A58E3" w:rsidRPr="006E4EDF">
        <w:t>)</w:t>
      </w:r>
      <w:r w:rsidR="009A58E3" w:rsidRPr="007B6CCB">
        <w:tab/>
      </w:r>
      <w:r w:rsidRPr="006E4EDF">
        <w:t>po ust. 4a dodaje się ust. 4b w brzmieniu:</w:t>
      </w:r>
    </w:p>
    <w:p w14:paraId="2D621418" w14:textId="0CF47D01" w:rsidR="00906B19" w:rsidRPr="00F30067" w:rsidRDefault="00906B19" w:rsidP="00140D1E">
      <w:pPr>
        <w:pStyle w:val="ZLITUSTzmustliter"/>
      </w:pPr>
      <w:r w:rsidRPr="00F30067">
        <w:lastRenderedPageBreak/>
        <w:t>„4b. W przypadku skierowania</w:t>
      </w:r>
      <w:r w:rsidR="001549FD" w:rsidRPr="00F30067">
        <w:t>,</w:t>
      </w:r>
      <w:r w:rsidR="00797DB7" w:rsidRPr="00F30067">
        <w:t xml:space="preserve"> </w:t>
      </w:r>
      <w:r w:rsidR="001549FD" w:rsidRPr="00F30067">
        <w:t xml:space="preserve">o którym mowa w art. 59aa ust. 1 </w:t>
      </w:r>
      <w:r w:rsidR="00797DB7" w:rsidRPr="00F30067">
        <w:t>w postaci elektronicznej</w:t>
      </w:r>
      <w:r w:rsidR="00033A69" w:rsidRPr="00F30067">
        <w:t>,</w:t>
      </w:r>
      <w:r w:rsidR="00797DB7" w:rsidRPr="00F30067">
        <w:t xml:space="preserve"> </w:t>
      </w:r>
      <w:r w:rsidRPr="00F30067">
        <w:t>we wniosku o zwrot kosztów podaje się identyfikator skierowania, o którym mowa w art. 59aa ust. 4.”,</w:t>
      </w:r>
    </w:p>
    <w:p w14:paraId="289B6985" w14:textId="4A4B9515" w:rsidR="00E72951" w:rsidRPr="006E4EDF" w:rsidRDefault="00906B19" w:rsidP="00E1612A">
      <w:pPr>
        <w:pStyle w:val="LITlitera"/>
      </w:pPr>
      <w:r w:rsidRPr="006E4EDF">
        <w:t>e</w:t>
      </w:r>
      <w:r w:rsidR="003A1ADA" w:rsidRPr="006E4EDF">
        <w:t>)</w:t>
      </w:r>
      <w:r w:rsidR="003A1ADA" w:rsidRPr="006E4EDF">
        <w:tab/>
      </w:r>
      <w:r w:rsidR="00E72951" w:rsidRPr="006E4EDF">
        <w:t>w ust. 5 pkt 3 otrzymuje brzmienie:</w:t>
      </w:r>
    </w:p>
    <w:p w14:paraId="5BD55C2E" w14:textId="3ED6B8CB" w:rsidR="00E72951" w:rsidRPr="006E4EDF" w:rsidRDefault="00E72951" w:rsidP="0025079A">
      <w:pPr>
        <w:pStyle w:val="ZLITPKTzmpktliter"/>
      </w:pPr>
      <w:r w:rsidRPr="006E4EDF">
        <w:t>„3</w:t>
      </w:r>
      <w:r w:rsidR="003A1ADA" w:rsidRPr="006E4EDF">
        <w:t>)</w:t>
      </w:r>
      <w:r w:rsidR="003A1ADA" w:rsidRPr="006E4EDF">
        <w:tab/>
      </w:r>
      <w:r w:rsidRPr="006E4EDF">
        <w:rPr>
          <w:rFonts w:eastAsia="Helvetica"/>
        </w:rPr>
        <w:t>oryginał lub kopię odpowiednio:</w:t>
      </w:r>
    </w:p>
    <w:p w14:paraId="233E2E99" w14:textId="7AACA7C9" w:rsidR="00E72951" w:rsidRPr="006E4EDF" w:rsidRDefault="00E72951" w:rsidP="0025079A">
      <w:pPr>
        <w:pStyle w:val="ZLITLITwPKTzmlitwpktliter"/>
        <w:rPr>
          <w:rFonts w:eastAsia="Helvetica"/>
        </w:rPr>
      </w:pPr>
      <w:r w:rsidRPr="006E4EDF">
        <w:rPr>
          <w:rFonts w:eastAsia="Helvetica"/>
        </w:rPr>
        <w:t>a</w:t>
      </w:r>
      <w:r w:rsidR="003A1ADA" w:rsidRPr="006E4EDF">
        <w:rPr>
          <w:rFonts w:eastAsia="Helvetica"/>
        </w:rPr>
        <w:t>)</w:t>
      </w:r>
      <w:r w:rsidR="003A1ADA" w:rsidRPr="006E4EDF">
        <w:rPr>
          <w:rFonts w:eastAsia="Helvetica"/>
        </w:rPr>
        <w:tab/>
      </w:r>
      <w:r w:rsidRPr="006E4EDF">
        <w:rPr>
          <w:rFonts w:eastAsia="Helvetica"/>
        </w:rPr>
        <w:t>skierowania lub zlecenia, o którym mowa w art. 42b ust. 3</w:t>
      </w:r>
      <w:r w:rsidR="00820148" w:rsidRPr="006E4EDF">
        <w:rPr>
          <w:rFonts w:eastAsia="Helvetica"/>
        </w:rPr>
        <w:t>–</w:t>
      </w:r>
      <w:r w:rsidRPr="006E4EDF">
        <w:rPr>
          <w:rFonts w:eastAsia="Helvetica"/>
        </w:rPr>
        <w:t>5,</w:t>
      </w:r>
    </w:p>
    <w:p w14:paraId="238E6DEA" w14:textId="0A8C0BEB" w:rsidR="00E72951" w:rsidRPr="006E4EDF" w:rsidRDefault="00E72951" w:rsidP="0025079A">
      <w:pPr>
        <w:pStyle w:val="ZLITLITwPKTzmlitwpktliter"/>
      </w:pPr>
      <w:r w:rsidRPr="006E4EDF">
        <w:rPr>
          <w:rFonts w:eastAsia="Helvetica"/>
        </w:rPr>
        <w:t>b)</w:t>
      </w:r>
      <w:r w:rsidR="003A1ADA" w:rsidRPr="006E4EDF">
        <w:rPr>
          <w:rFonts w:eastAsia="Helvetica"/>
        </w:rPr>
        <w:tab/>
      </w:r>
      <w:r w:rsidRPr="006E4EDF">
        <w:rPr>
          <w:rFonts w:eastAsia="Helvetica"/>
        </w:rPr>
        <w:t>recepty, o której mowa w art. 42b ust. 10 pkt 1 albo pkt 2</w:t>
      </w:r>
      <w:r w:rsidR="00905BFA" w:rsidRPr="006E4EDF">
        <w:rPr>
          <w:rFonts w:eastAsia="Helvetica"/>
        </w:rPr>
        <w:t>,</w:t>
      </w:r>
    </w:p>
    <w:p w14:paraId="2A1B64AE" w14:textId="3F61DB35" w:rsidR="00E72951" w:rsidRPr="006E4EDF" w:rsidRDefault="00E72951" w:rsidP="0025079A">
      <w:pPr>
        <w:pStyle w:val="ZLITLITwPKTzmlitwpktliter"/>
        <w:rPr>
          <w:rFonts w:eastAsia="Helvetica"/>
        </w:rPr>
      </w:pPr>
      <w:r w:rsidRPr="006E4EDF">
        <w:rPr>
          <w:rFonts w:eastAsia="Helvetica"/>
        </w:rPr>
        <w:t>c</w:t>
      </w:r>
      <w:r w:rsidR="003A1ADA" w:rsidRPr="006E4EDF">
        <w:rPr>
          <w:rFonts w:eastAsia="Helvetica"/>
        </w:rPr>
        <w:t>)</w:t>
      </w:r>
      <w:r w:rsidR="003A1ADA" w:rsidRPr="006E4EDF">
        <w:rPr>
          <w:rFonts w:eastAsia="Helvetica"/>
        </w:rPr>
        <w:tab/>
      </w:r>
      <w:r w:rsidRPr="006E4EDF">
        <w:rPr>
          <w:rFonts w:eastAsia="Helvetica"/>
        </w:rPr>
        <w:t>zlecenia, o którym mowa w art. 42b ust. 11</w:t>
      </w:r>
    </w:p>
    <w:p w14:paraId="49001FAC" w14:textId="5DFEF152" w:rsidR="00E72951" w:rsidRPr="006E4EDF" w:rsidRDefault="00820148" w:rsidP="00F30067">
      <w:pPr>
        <w:pStyle w:val="ZLITCZWSPLITwPKTzmczciwsplitwpktliter"/>
        <w:rPr>
          <w:rFonts w:eastAsia="Helvetica"/>
        </w:rPr>
      </w:pPr>
      <w:bookmarkStart w:id="3" w:name="_Hlk221716202"/>
      <w:r w:rsidRPr="006E4EDF">
        <w:rPr>
          <w:rFonts w:eastAsia="Helvetica"/>
        </w:rPr>
        <w:t>–</w:t>
      </w:r>
      <w:bookmarkEnd w:id="3"/>
      <w:r w:rsidR="00E72951" w:rsidRPr="006E4EDF">
        <w:rPr>
          <w:rFonts w:eastAsia="Helvetica"/>
        </w:rPr>
        <w:t xml:space="preserve"> jeżeli zostały wystawione w </w:t>
      </w:r>
      <w:r w:rsidR="004D16DB">
        <w:rPr>
          <w:rFonts w:eastAsia="Helvetica"/>
        </w:rPr>
        <w:t>postaci</w:t>
      </w:r>
      <w:r w:rsidR="004D16DB" w:rsidRPr="006E4EDF">
        <w:rPr>
          <w:rFonts w:eastAsia="Helvetica"/>
        </w:rPr>
        <w:t xml:space="preserve"> </w:t>
      </w:r>
      <w:r w:rsidR="00E72951" w:rsidRPr="006E4EDF">
        <w:rPr>
          <w:rFonts w:eastAsia="Helvetica"/>
        </w:rPr>
        <w:t>papierowej</w:t>
      </w:r>
      <w:r w:rsidR="00056627" w:rsidRPr="006E4EDF">
        <w:rPr>
          <w:rFonts w:eastAsia="Helvetica"/>
        </w:rPr>
        <w:t>.”,</w:t>
      </w:r>
    </w:p>
    <w:p w14:paraId="1B161DD2" w14:textId="0672A72C" w:rsidR="00B059F6" w:rsidRPr="00F30067" w:rsidRDefault="00906B19" w:rsidP="00F30067">
      <w:pPr>
        <w:pStyle w:val="LITlitera"/>
      </w:pPr>
      <w:r w:rsidRPr="00F30067">
        <w:t>f</w:t>
      </w:r>
      <w:r w:rsidR="003A1ADA" w:rsidRPr="00F30067">
        <w:t>)</w:t>
      </w:r>
      <w:r w:rsidR="003A1ADA" w:rsidRPr="00F30067">
        <w:tab/>
      </w:r>
      <w:r w:rsidR="00B059F6" w:rsidRPr="00F30067">
        <w:t>ust. 17</w:t>
      </w:r>
      <w:r w:rsidR="000C4667" w:rsidRPr="00F30067">
        <w:t xml:space="preserve"> i 18</w:t>
      </w:r>
      <w:r w:rsidR="00B059F6" w:rsidRPr="00F30067">
        <w:t xml:space="preserve"> otrzymuj</w:t>
      </w:r>
      <w:r w:rsidR="000C4667" w:rsidRPr="00F30067">
        <w:t>ą</w:t>
      </w:r>
      <w:r w:rsidR="00B059F6" w:rsidRPr="00F30067">
        <w:t xml:space="preserve"> brzmienie:</w:t>
      </w:r>
    </w:p>
    <w:p w14:paraId="3CDC05FB" w14:textId="77777777" w:rsidR="000C4667" w:rsidRPr="006E4EDF" w:rsidRDefault="00B059F6" w:rsidP="000C4667">
      <w:pPr>
        <w:pStyle w:val="ZLITUSTzmustliter"/>
      </w:pPr>
      <w:r w:rsidRPr="006E4EDF">
        <w:t>„17. Zwrot kosztów następuje w terminie 7 dni od dnia powzięcia przez Fundusz wiadomości o tym, że decyzja, o której mowa w ust. 1, została doręczona</w:t>
      </w:r>
      <w:r w:rsidR="00820148" w:rsidRPr="006E4EDF">
        <w:t>.</w:t>
      </w:r>
      <w:r w:rsidRPr="006E4EDF">
        <w:t xml:space="preserve"> Za dzień zapłaty uznaje się dzień obciążenia rachunku bankowego Funduszu albo dzień nadania przekazu pocztowego.</w:t>
      </w:r>
    </w:p>
    <w:p w14:paraId="5093C396" w14:textId="63A5581C" w:rsidR="00E1612A" w:rsidRPr="00140D1E" w:rsidRDefault="000C4667" w:rsidP="00140D1E">
      <w:pPr>
        <w:pStyle w:val="ZLITUSTzmustliter"/>
      </w:pPr>
      <w:r w:rsidRPr="00F30067">
        <w:t>18. Zwrotu kosztów dokonuje się w drodze przelewu na rachunek płatniczy podany we wniosku o zwrot kosztów albo w drodze przekazu pocztowego.</w:t>
      </w:r>
      <w:r w:rsidR="009A58E3" w:rsidRPr="00F30067">
        <w:t>”</w:t>
      </w:r>
      <w:r w:rsidR="00B059F6" w:rsidRPr="00140D1E">
        <w:t>,</w:t>
      </w:r>
      <w:r w:rsidR="00913313" w:rsidRPr="00140D1E">
        <w:t xml:space="preserve">  </w:t>
      </w:r>
    </w:p>
    <w:p w14:paraId="0EE3BF01" w14:textId="52135A30" w:rsidR="00B80CEF" w:rsidRPr="006E4EDF" w:rsidRDefault="00906B19" w:rsidP="00F30067">
      <w:pPr>
        <w:pStyle w:val="LITlitera"/>
      </w:pPr>
      <w:r w:rsidRPr="006E4EDF">
        <w:t>g</w:t>
      </w:r>
      <w:r w:rsidR="003A1ADA" w:rsidRPr="006E4EDF">
        <w:t>)</w:t>
      </w:r>
      <w:r w:rsidR="003A1ADA" w:rsidRPr="006E4EDF">
        <w:tab/>
      </w:r>
      <w:r w:rsidR="00155147" w:rsidRPr="00140D1E">
        <w:t>uchyla</w:t>
      </w:r>
      <w:r w:rsidR="00155147" w:rsidRPr="006E4EDF">
        <w:t xml:space="preserve"> się ust. 25;</w:t>
      </w:r>
    </w:p>
    <w:p w14:paraId="0D9907C7" w14:textId="536EA75A" w:rsidR="00394E35" w:rsidRPr="006E4EDF" w:rsidRDefault="00D92449" w:rsidP="00CE6BFE">
      <w:pPr>
        <w:pStyle w:val="PKTpunkt"/>
      </w:pPr>
      <w:r>
        <w:t>10</w:t>
      </w:r>
      <w:r w:rsidR="003A1ADA" w:rsidRPr="006E4EDF">
        <w:t>)</w:t>
      </w:r>
      <w:r w:rsidR="003A1ADA" w:rsidRPr="006E4EDF">
        <w:tab/>
      </w:r>
      <w:r w:rsidR="00CE6BFE" w:rsidRPr="006E4EDF">
        <w:t>w art. 42f</w:t>
      </w:r>
      <w:r w:rsidR="00394E35" w:rsidRPr="006E4EDF">
        <w:t>:</w:t>
      </w:r>
    </w:p>
    <w:p w14:paraId="4A598523" w14:textId="52996F4E" w:rsidR="00CE6BFE" w:rsidRPr="006E4EDF" w:rsidRDefault="00394E35" w:rsidP="006A18F5">
      <w:pPr>
        <w:pStyle w:val="LITlitera"/>
      </w:pPr>
      <w:r w:rsidRPr="006E4EDF">
        <w:t>a)</w:t>
      </w:r>
      <w:r w:rsidR="003A1ADA" w:rsidRPr="006E4EDF">
        <w:tab/>
      </w:r>
      <w:r w:rsidR="00330EFB" w:rsidRPr="006E4EDF">
        <w:t>w</w:t>
      </w:r>
      <w:r w:rsidR="00CE6BFE" w:rsidRPr="006E4EDF">
        <w:t xml:space="preserve"> ust. 5 </w:t>
      </w:r>
      <w:r w:rsidR="00645F3D" w:rsidRPr="006E4EDF">
        <w:t xml:space="preserve">w </w:t>
      </w:r>
      <w:r w:rsidR="00330EFB" w:rsidRPr="006E4EDF">
        <w:t xml:space="preserve">pkt 2 </w:t>
      </w:r>
      <w:r w:rsidR="00645F3D" w:rsidRPr="006E4EDF">
        <w:t xml:space="preserve">kropkę </w:t>
      </w:r>
      <w:r w:rsidR="00031243">
        <w:t xml:space="preserve">na końcu </w:t>
      </w:r>
      <w:r w:rsidR="00645F3D" w:rsidRPr="006E4EDF">
        <w:t xml:space="preserve">zastępuje się </w:t>
      </w:r>
      <w:r w:rsidR="00331192">
        <w:t>średnikiem</w:t>
      </w:r>
      <w:r w:rsidR="00331192" w:rsidRPr="006E4EDF">
        <w:t xml:space="preserve"> </w:t>
      </w:r>
      <w:r w:rsidR="00645F3D" w:rsidRPr="006E4EDF">
        <w:t xml:space="preserve">i </w:t>
      </w:r>
      <w:r w:rsidR="00CE6BFE" w:rsidRPr="006E4EDF">
        <w:t xml:space="preserve">dodaje się </w:t>
      </w:r>
      <w:r w:rsidR="00330EFB" w:rsidRPr="006E4EDF">
        <w:t>pkt 3</w:t>
      </w:r>
      <w:r w:rsidR="006A18F5" w:rsidRPr="006E4EDF">
        <w:t xml:space="preserve"> </w:t>
      </w:r>
      <w:r w:rsidR="00CE6BFE" w:rsidRPr="006E4EDF">
        <w:t>w brzmieniu:</w:t>
      </w:r>
    </w:p>
    <w:p w14:paraId="67557671" w14:textId="4B77CCF0" w:rsidR="00CE6BFE" w:rsidRPr="006E4EDF" w:rsidRDefault="00CE6BFE" w:rsidP="0025079A">
      <w:pPr>
        <w:pStyle w:val="ZLITPKTzmpktliter"/>
      </w:pPr>
      <w:bookmarkStart w:id="4" w:name="_Hlk198715617"/>
      <w:r w:rsidRPr="006E4EDF">
        <w:t>„</w:t>
      </w:r>
      <w:bookmarkEnd w:id="4"/>
      <w:r w:rsidR="00330EFB" w:rsidRPr="006E4EDF">
        <w:t>3</w:t>
      </w:r>
      <w:r w:rsidR="003A1ADA" w:rsidRPr="006E4EDF">
        <w:t>)</w:t>
      </w:r>
      <w:r w:rsidR="003A1ADA" w:rsidRPr="006E4EDF">
        <w:tab/>
      </w:r>
      <w:r w:rsidRPr="006E4EDF">
        <w:t>można dołączyć opinię lekarza wykonującego zawód w innym państwie członkowskim UE lub EOG</w:t>
      </w:r>
      <w:r w:rsidR="00DB098C" w:rsidRPr="006E4EDF">
        <w:t>, mającego specjalizację w dziedzinie medycyny właściwej ze względu na zakres świadczeń opieki zdrowotnej, których dotyczy wniosek,</w:t>
      </w:r>
      <w:r w:rsidR="00394E35" w:rsidRPr="006E4EDF">
        <w:t xml:space="preserve"> zawierającą:</w:t>
      </w:r>
    </w:p>
    <w:p w14:paraId="25136890" w14:textId="31B7DE0F" w:rsidR="00CE6BFE" w:rsidRPr="00140D1E" w:rsidRDefault="00133546" w:rsidP="00140D1E">
      <w:pPr>
        <w:pStyle w:val="ZLITLITwPKTzmlitwpktliter"/>
      </w:pPr>
      <w:r w:rsidRPr="006E4EDF">
        <w:t>a</w:t>
      </w:r>
      <w:r w:rsidR="00CE6BFE" w:rsidRPr="006E4EDF">
        <w:t>)</w:t>
      </w:r>
      <w:r w:rsidR="009A3708" w:rsidRPr="006E4EDF">
        <w:tab/>
      </w:r>
      <w:r w:rsidR="007B3C4F" w:rsidRPr="00140D1E">
        <w:t xml:space="preserve">imię i nazwisko, specjalizację, numer prawa wykonywania zawodu lekarza wydającego opinię oraz </w:t>
      </w:r>
      <w:r w:rsidR="00BE042A" w:rsidRPr="00140D1E">
        <w:t>numer telefonu i adres placówki, w której wykonują zawód medyczny</w:t>
      </w:r>
      <w:r w:rsidR="00645F3D" w:rsidRPr="00140D1E">
        <w:t>,</w:t>
      </w:r>
    </w:p>
    <w:p w14:paraId="749F1E3F" w14:textId="0F734DBD" w:rsidR="00CE6BFE" w:rsidRPr="00140D1E" w:rsidRDefault="00133546" w:rsidP="00140D1E">
      <w:pPr>
        <w:pStyle w:val="ZLITLITwPKTzmlitwpktliter"/>
      </w:pPr>
      <w:r w:rsidRPr="00140D1E">
        <w:t>b</w:t>
      </w:r>
      <w:r w:rsidR="00CE6BFE" w:rsidRPr="00140D1E">
        <w:t>)</w:t>
      </w:r>
      <w:r w:rsidR="009A3708" w:rsidRPr="00140D1E">
        <w:tab/>
      </w:r>
      <w:r w:rsidR="00CE6BFE" w:rsidRPr="00140D1E">
        <w:t>rozpoznanie kliniczne dotyczące problemu zdrowotnego stanowiącego przyczynę złożenia wniosku</w:t>
      </w:r>
      <w:r w:rsidR="00645F3D" w:rsidRPr="00140D1E">
        <w:t xml:space="preserve">, </w:t>
      </w:r>
    </w:p>
    <w:p w14:paraId="17585119" w14:textId="1EB5A9C0" w:rsidR="00CE6BFE" w:rsidRPr="00140D1E" w:rsidRDefault="00133546" w:rsidP="00140D1E">
      <w:pPr>
        <w:pStyle w:val="ZLITLITwPKTzmlitwpktliter"/>
      </w:pPr>
      <w:r w:rsidRPr="00140D1E">
        <w:t>c</w:t>
      </w:r>
      <w:r w:rsidR="00CE6BFE" w:rsidRPr="00140D1E">
        <w:t>)</w:t>
      </w:r>
      <w:r w:rsidR="00230E2A" w:rsidRPr="00140D1E">
        <w:tab/>
      </w:r>
      <w:r w:rsidR="00CE6BFE" w:rsidRPr="00140D1E">
        <w:t>informację o dotychczasowym przebiegu choroby i zastosowanym leczeniu</w:t>
      </w:r>
      <w:r w:rsidR="00645F3D" w:rsidRPr="00140D1E">
        <w:t>,</w:t>
      </w:r>
    </w:p>
    <w:p w14:paraId="322BE973" w14:textId="58BFA125" w:rsidR="00CE6BFE" w:rsidRPr="00140D1E" w:rsidRDefault="00133546" w:rsidP="00140D1E">
      <w:pPr>
        <w:pStyle w:val="ZLITLITwPKTzmlitwpktliter"/>
      </w:pPr>
      <w:r w:rsidRPr="00140D1E">
        <w:t>d</w:t>
      </w:r>
      <w:r w:rsidR="00CE6BFE" w:rsidRPr="00140D1E">
        <w:t>)</w:t>
      </w:r>
      <w:r w:rsidR="00230E2A" w:rsidRPr="00140D1E">
        <w:tab/>
      </w:r>
      <w:r w:rsidR="00CE6BFE" w:rsidRPr="00140D1E">
        <w:t>prognozę prawdopodobnego dalszego przebiegu choroby</w:t>
      </w:r>
      <w:r w:rsidR="00645F3D" w:rsidRPr="00140D1E">
        <w:t xml:space="preserve">, </w:t>
      </w:r>
    </w:p>
    <w:p w14:paraId="59A7B18C" w14:textId="68DA8A0C" w:rsidR="00CE6BFE" w:rsidRPr="00140D1E" w:rsidRDefault="00133546" w:rsidP="00140D1E">
      <w:pPr>
        <w:pStyle w:val="ZLITLITwPKTzmlitwpktliter"/>
      </w:pPr>
      <w:r w:rsidRPr="00140D1E">
        <w:lastRenderedPageBreak/>
        <w:t>e</w:t>
      </w:r>
      <w:r w:rsidR="00CE6BFE" w:rsidRPr="00140D1E">
        <w:t>)</w:t>
      </w:r>
      <w:r w:rsidR="00230E2A" w:rsidRPr="00140D1E">
        <w:tab/>
      </w:r>
      <w:r w:rsidR="00CE6BFE" w:rsidRPr="00140D1E">
        <w:t>wskazanie szczegółowego zakresu leczenia lub badań diagnostycznych, których dotyczy wniosek</w:t>
      </w:r>
      <w:r w:rsidR="00645F3D" w:rsidRPr="00140D1E">
        <w:t>,</w:t>
      </w:r>
    </w:p>
    <w:p w14:paraId="33D2739E" w14:textId="7F4F9079" w:rsidR="00133546" w:rsidRPr="006E4EDF" w:rsidRDefault="00133546" w:rsidP="00140D1E">
      <w:pPr>
        <w:pStyle w:val="ZLITLITwPKTzmlitwpktliter"/>
      </w:pPr>
      <w:r w:rsidRPr="00140D1E">
        <w:t>f</w:t>
      </w:r>
      <w:r w:rsidR="00CE6BFE" w:rsidRPr="00140D1E">
        <w:t>)</w:t>
      </w:r>
      <w:r w:rsidR="00230E2A" w:rsidRPr="00140D1E">
        <w:tab/>
      </w:r>
      <w:r w:rsidR="00CE6BFE" w:rsidRPr="00140D1E">
        <w:t>określenie</w:t>
      </w:r>
      <w:r w:rsidR="00CE6BFE" w:rsidRPr="006E4EDF">
        <w:t xml:space="preserve"> dopuszczalnego czasu oczekiwania świadczeniobiorcy na udzielenie świadczeń opieki zdrowotnej, których dotyczy wniosek, wraz z uzasadnieniem</w:t>
      </w:r>
    </w:p>
    <w:p w14:paraId="4E64DDC8" w14:textId="0B9F7DE3" w:rsidR="00394E35" w:rsidRPr="006E4EDF" w:rsidRDefault="00645F3D" w:rsidP="0025079A">
      <w:pPr>
        <w:pStyle w:val="ZLITCZWSPLITwPKTzmczciwsplitwpktliter"/>
      </w:pPr>
      <w:r w:rsidRPr="006E4EDF">
        <w:t xml:space="preserve">– </w:t>
      </w:r>
      <w:r w:rsidR="00047EBC">
        <w:t>a także</w:t>
      </w:r>
      <w:r w:rsidR="00133546" w:rsidRPr="006E4EDF">
        <w:t xml:space="preserve"> z jej tłumaczeniem na język polski</w:t>
      </w:r>
      <w:r w:rsidR="00E1612A" w:rsidRPr="006E4EDF">
        <w:t xml:space="preserve"> </w:t>
      </w:r>
      <w:r w:rsidR="00133546" w:rsidRPr="006E4EDF">
        <w:t>sporządzon</w:t>
      </w:r>
      <w:r w:rsidR="00527B3A" w:rsidRPr="006E4EDF">
        <w:t>ym</w:t>
      </w:r>
      <w:r w:rsidR="00133546" w:rsidRPr="006E4EDF">
        <w:t xml:space="preserve"> przez tłumacza przysięgłego</w:t>
      </w:r>
      <w:r w:rsidR="00CE6BFE" w:rsidRPr="006E4EDF">
        <w:t>.</w:t>
      </w:r>
      <w:bookmarkStart w:id="5" w:name="_Hlk165153785"/>
      <w:r w:rsidR="00CE6BFE" w:rsidRPr="006E4EDF">
        <w:t>”</w:t>
      </w:r>
      <w:bookmarkEnd w:id="5"/>
      <w:r w:rsidR="00394E35" w:rsidRPr="006E4EDF">
        <w:t>,</w:t>
      </w:r>
    </w:p>
    <w:p w14:paraId="1F12900B" w14:textId="585DE97D" w:rsidR="00394E35" w:rsidRPr="006E4EDF" w:rsidRDefault="00394E35" w:rsidP="00D91E07">
      <w:pPr>
        <w:pStyle w:val="LITlitera"/>
      </w:pPr>
      <w:r w:rsidRPr="006E4EDF">
        <w:t>b)</w:t>
      </w:r>
      <w:r w:rsidR="003A1ADA" w:rsidRPr="006E4EDF">
        <w:tab/>
      </w:r>
      <w:r w:rsidRPr="006E4EDF">
        <w:t>po ust. 5 dodaje się ust. 5a w brzmieniu:</w:t>
      </w:r>
    </w:p>
    <w:p w14:paraId="115340B9" w14:textId="7BD559EB" w:rsidR="00CE6BFE" w:rsidRPr="006E4EDF" w:rsidRDefault="00394E35" w:rsidP="0025079A">
      <w:pPr>
        <w:pStyle w:val="ZLITUSTzmustliter"/>
      </w:pPr>
      <w:bookmarkStart w:id="6" w:name="_Hlk187736476"/>
      <w:r w:rsidRPr="006E4EDF">
        <w:t>„</w:t>
      </w:r>
      <w:bookmarkEnd w:id="6"/>
      <w:r w:rsidRPr="006E4EDF">
        <w:t xml:space="preserve">5a. W przypadku załączenia opinii, o której mowa w ust. 5 pkt 3, nie stosuje się </w:t>
      </w:r>
      <w:r w:rsidR="00B33329">
        <w:t xml:space="preserve">przepisu </w:t>
      </w:r>
      <w:r w:rsidRPr="006E4EDF">
        <w:t>ust. 3.</w:t>
      </w:r>
      <w:r w:rsidR="00C77AD1" w:rsidRPr="006E4EDF">
        <w:t>”</w:t>
      </w:r>
      <w:r w:rsidR="00417E88" w:rsidRPr="006E4EDF">
        <w:t>;</w:t>
      </w:r>
    </w:p>
    <w:p w14:paraId="08ACFB7F" w14:textId="274287EC" w:rsidR="00727449" w:rsidRPr="006E4EDF" w:rsidRDefault="00D92449" w:rsidP="00382D32">
      <w:pPr>
        <w:pStyle w:val="PKTpunkt"/>
      </w:pPr>
      <w:r>
        <w:t>11</w:t>
      </w:r>
      <w:r w:rsidR="00727449" w:rsidRPr="006E4EDF">
        <w:t>)</w:t>
      </w:r>
      <w:r w:rsidR="00727449" w:rsidRPr="006E4EDF">
        <w:tab/>
      </w:r>
      <w:r w:rsidR="00382D32" w:rsidRPr="006E4EDF">
        <w:t xml:space="preserve">uchyla się </w:t>
      </w:r>
      <w:r w:rsidR="00727449" w:rsidRPr="006E4EDF">
        <w:t>art. 42h</w:t>
      </w:r>
      <w:r w:rsidR="009623C6" w:rsidRPr="006E4EDF">
        <w:t>;</w:t>
      </w:r>
    </w:p>
    <w:p w14:paraId="35B7D331" w14:textId="18F12429" w:rsidR="00396795" w:rsidRPr="006E4EDF" w:rsidRDefault="00D92449" w:rsidP="00396795">
      <w:pPr>
        <w:pStyle w:val="PKTpunkt"/>
      </w:pPr>
      <w:r>
        <w:t>12</w:t>
      </w:r>
      <w:r w:rsidR="00CE6BFE" w:rsidRPr="006E4EDF">
        <w:t>)</w:t>
      </w:r>
      <w:r w:rsidR="006E055F" w:rsidRPr="006E4EDF">
        <w:tab/>
      </w:r>
      <w:r w:rsidR="00CE6BFE" w:rsidRPr="006E4EDF">
        <w:t>w art. 42i po ust. 5 dodaje się ust. 5a w brzmieniu:</w:t>
      </w:r>
    </w:p>
    <w:p w14:paraId="6B1C4A3A" w14:textId="634FDC6D" w:rsidR="006E5511" w:rsidRPr="006E4EDF" w:rsidRDefault="00CE6BFE" w:rsidP="00E7515A">
      <w:pPr>
        <w:pStyle w:val="ZUSTzmustartykuempunktem"/>
      </w:pPr>
      <w:bookmarkStart w:id="7" w:name="_Hlk198799795"/>
      <w:r w:rsidRPr="006E4EDF">
        <w:t>„</w:t>
      </w:r>
      <w:bookmarkEnd w:id="7"/>
      <w:r w:rsidRPr="006E4EDF">
        <w:t>5a. Do wniosku, o którym mowa w ust. 1, można dołączyć opinię</w:t>
      </w:r>
      <w:r w:rsidR="000006CC" w:rsidRPr="006E4EDF">
        <w:t xml:space="preserve"> lekarza wykonującego zawód w innym państwie </w:t>
      </w:r>
      <w:r w:rsidR="000006CC" w:rsidRPr="006E4EDF">
        <w:rPr>
          <w:rFonts w:ascii="Times New Roman" w:eastAsia="Helvetica" w:hAnsi="Times New Roman" w:cs="Times New Roman"/>
          <w:szCs w:val="24"/>
        </w:rPr>
        <w:t>członkowskim UE lub EFTA</w:t>
      </w:r>
      <w:r w:rsidR="00E671B0">
        <w:rPr>
          <w:rFonts w:ascii="Times New Roman" w:eastAsia="Helvetica" w:hAnsi="Times New Roman" w:cs="Times New Roman"/>
          <w:szCs w:val="24"/>
        </w:rPr>
        <w:t>,</w:t>
      </w:r>
      <w:r w:rsidR="000006CC" w:rsidRPr="006E4EDF">
        <w:rPr>
          <w:rFonts w:ascii="Times New Roman" w:eastAsia="Helvetica" w:hAnsi="Times New Roman" w:cs="Times New Roman"/>
          <w:szCs w:val="24"/>
        </w:rPr>
        <w:t xml:space="preserve"> lub</w:t>
      </w:r>
      <w:r w:rsidR="00E671B0">
        <w:rPr>
          <w:rFonts w:ascii="Times New Roman" w:eastAsia="Helvetica" w:hAnsi="Times New Roman" w:cs="Times New Roman"/>
          <w:szCs w:val="24"/>
        </w:rPr>
        <w:t xml:space="preserve"> </w:t>
      </w:r>
      <w:r w:rsidR="009D6F24">
        <w:rPr>
          <w:rFonts w:ascii="Times New Roman" w:eastAsia="Helvetica" w:hAnsi="Times New Roman" w:cs="Times New Roman"/>
          <w:szCs w:val="24"/>
        </w:rPr>
        <w:t xml:space="preserve">w </w:t>
      </w:r>
      <w:r w:rsidR="009D6F24" w:rsidRPr="006E4EDF">
        <w:rPr>
          <w:rFonts w:ascii="Times New Roman" w:eastAsia="Helvetica" w:hAnsi="Times New Roman" w:cs="Times New Roman"/>
          <w:szCs w:val="24"/>
        </w:rPr>
        <w:t>Zjednoczonym</w:t>
      </w:r>
      <w:r w:rsidR="000006CC" w:rsidRPr="006E4EDF">
        <w:rPr>
          <w:rFonts w:ascii="Times New Roman" w:eastAsia="Helvetica" w:hAnsi="Times New Roman" w:cs="Times New Roman"/>
          <w:szCs w:val="24"/>
        </w:rPr>
        <w:t xml:space="preserve"> Królestwie</w:t>
      </w:r>
      <w:r w:rsidR="000006CC" w:rsidRPr="006E4EDF">
        <w:t>, mającego specjalizację w dziedzinie medycyny właściwej ze względu na zakres świadczeń opieki zdrowotnej, których dotyczy wniosek. Przepisy art.</w:t>
      </w:r>
      <w:r w:rsidR="00FC68FD">
        <w:t> </w:t>
      </w:r>
      <w:r w:rsidR="000006CC" w:rsidRPr="006E4EDF">
        <w:t>42f ust. 5 pkt 3 stosuje się odpowiednio.</w:t>
      </w:r>
      <w:r w:rsidR="00E1612A" w:rsidRPr="006E4EDF">
        <w:t xml:space="preserve"> </w:t>
      </w:r>
      <w:r w:rsidRPr="006E4EDF">
        <w:t xml:space="preserve">W przypadku </w:t>
      </w:r>
      <w:r w:rsidR="00A43EE4" w:rsidRPr="006E4EDF">
        <w:t>do</w:t>
      </w:r>
      <w:r w:rsidRPr="006E4EDF">
        <w:t xml:space="preserve">łączenia </w:t>
      </w:r>
      <w:r w:rsidR="00F029A3">
        <w:t xml:space="preserve">do wniosku </w:t>
      </w:r>
      <w:r w:rsidRPr="006E4EDF">
        <w:t>takiej opinii</w:t>
      </w:r>
      <w:r w:rsidR="00090E76" w:rsidRPr="006E4EDF">
        <w:t xml:space="preserve"> przepisu</w:t>
      </w:r>
      <w:r w:rsidRPr="006E4EDF">
        <w:t xml:space="preserve"> ust. </w:t>
      </w:r>
      <w:r w:rsidR="00E309F4" w:rsidRPr="006E4EDF">
        <w:t>4</w:t>
      </w:r>
      <w:r w:rsidRPr="006E4EDF">
        <w:t xml:space="preserve"> nie stosuje się</w:t>
      </w:r>
      <w:r w:rsidR="00CE4BDB" w:rsidRPr="006E4EDF">
        <w:t>.</w:t>
      </w:r>
      <w:bookmarkStart w:id="8" w:name="_Hlk187736507"/>
      <w:r w:rsidR="00CE4BDB" w:rsidRPr="006E4EDF">
        <w:t>”</w:t>
      </w:r>
      <w:bookmarkEnd w:id="8"/>
      <w:r w:rsidR="00E309F4" w:rsidRPr="006E4EDF">
        <w:t>;</w:t>
      </w:r>
    </w:p>
    <w:p w14:paraId="37124CDA" w14:textId="58ED6D46" w:rsidR="006E5511" w:rsidRPr="006E4EDF" w:rsidRDefault="00D92449" w:rsidP="0025079A">
      <w:pPr>
        <w:pStyle w:val="PKTpunkt"/>
      </w:pPr>
      <w:r>
        <w:t>13</w:t>
      </w:r>
      <w:r w:rsidR="003A1ADA" w:rsidRPr="006E4EDF">
        <w:t>)</w:t>
      </w:r>
      <w:r w:rsidR="003A1ADA" w:rsidRPr="006E4EDF">
        <w:tab/>
      </w:r>
      <w:r w:rsidR="006E5511" w:rsidRPr="006E4EDF">
        <w:t>po art. 42i dodaje się art. 42ia w brzmieniu:</w:t>
      </w:r>
    </w:p>
    <w:p w14:paraId="7B00B549" w14:textId="4FAEBF07" w:rsidR="00374064" w:rsidRPr="006E4EDF" w:rsidRDefault="006E5511" w:rsidP="00BC24C1">
      <w:pPr>
        <w:pStyle w:val="ZARTzmartartykuempunktem"/>
      </w:pPr>
      <w:r w:rsidRPr="006E4EDF">
        <w:t xml:space="preserve">„Art. 42ia. 1. </w:t>
      </w:r>
      <w:r w:rsidR="00374064" w:rsidRPr="006E4EDF">
        <w:t>Prezes Funduszu wydaje, na wniosek świadczeniobiorcy lub jego</w:t>
      </w:r>
      <w:r w:rsidR="00BC24C1" w:rsidRPr="006E4EDF">
        <w:t xml:space="preserve"> </w:t>
      </w:r>
      <w:r w:rsidR="00374064" w:rsidRPr="006E4EDF">
        <w:t xml:space="preserve">przedstawiciela ustawowego, decyzję administracyjną </w:t>
      </w:r>
      <w:r w:rsidR="00981E9F" w:rsidRPr="006E4EDF">
        <w:t>w sprawie</w:t>
      </w:r>
      <w:r w:rsidR="00374064" w:rsidRPr="006E4EDF">
        <w:t xml:space="preserve"> refundacji kosztów świadczeń opieki zdrowotnej udzielonych podczas pobytu na terytorium innego państwa członkowskiego UE lub EFTA, lub Zjednoczonego Królestwa w przypadkach, o których mowa w przepisach o koordynacji</w:t>
      </w:r>
      <w:r w:rsidR="008A4CAD" w:rsidRPr="006E4EDF">
        <w:t xml:space="preserve">, zwanej dalej </w:t>
      </w:r>
      <w:r w:rsidR="00966CE9" w:rsidRPr="006E4EDF">
        <w:t>„refundacją”.</w:t>
      </w:r>
    </w:p>
    <w:p w14:paraId="0EDC03D9" w14:textId="1085B685" w:rsidR="007A57E6" w:rsidRPr="006E4EDF" w:rsidRDefault="00913313" w:rsidP="00F30067">
      <w:pPr>
        <w:pStyle w:val="ZUSTzmustartykuempunktem"/>
      </w:pPr>
      <w:r w:rsidRPr="006E4EDF">
        <w:t>2. Do wniosku o refundację stosuje się odpowiednio przepisy art. 42d ust. 1a, ust. 4 pkt 1</w:t>
      </w:r>
      <w:r w:rsidR="00012FC0" w:rsidRPr="006E4EDF">
        <w:t>–</w:t>
      </w:r>
      <w:r w:rsidRPr="006E4EDF">
        <w:t>7 i 9</w:t>
      </w:r>
      <w:r w:rsidR="00012FC0" w:rsidRPr="006E4EDF">
        <w:t>–</w:t>
      </w:r>
      <w:r w:rsidRPr="006E4EDF">
        <w:t>1</w:t>
      </w:r>
      <w:r w:rsidR="00084766">
        <w:t>3</w:t>
      </w:r>
      <w:r w:rsidRPr="006E4EDF">
        <w:t>, ust. 5 pkt 1</w:t>
      </w:r>
      <w:r w:rsidR="00012FC0" w:rsidRPr="006E4EDF">
        <w:t>–</w:t>
      </w:r>
      <w:r w:rsidRPr="006E4EDF">
        <w:t>2</w:t>
      </w:r>
      <w:r w:rsidR="00A00A09">
        <w:t xml:space="preserve"> oraz</w:t>
      </w:r>
      <w:r w:rsidR="00573005" w:rsidRPr="006E4EDF">
        <w:t xml:space="preserve"> </w:t>
      </w:r>
      <w:r w:rsidRPr="006E4EDF">
        <w:t>ust. 6</w:t>
      </w:r>
      <w:r w:rsidR="00012FC0" w:rsidRPr="006E4EDF">
        <w:t>,</w:t>
      </w:r>
      <w:r w:rsidR="00266A60" w:rsidRPr="006E4EDF">
        <w:t xml:space="preserve"> </w:t>
      </w:r>
      <w:r w:rsidRPr="006E4EDF">
        <w:t>7</w:t>
      </w:r>
      <w:r w:rsidR="00573005" w:rsidRPr="006E4EDF">
        <w:t xml:space="preserve"> i 10</w:t>
      </w:r>
      <w:r w:rsidRPr="006E4EDF">
        <w:t>.</w:t>
      </w:r>
      <w:r w:rsidR="007A57E6" w:rsidRPr="006E4EDF">
        <w:t xml:space="preserve"> </w:t>
      </w:r>
    </w:p>
    <w:p w14:paraId="7FE5ABD0" w14:textId="2AA8848D" w:rsidR="00290DE7" w:rsidRPr="006E4EDF" w:rsidRDefault="00290DE7" w:rsidP="00F30067">
      <w:pPr>
        <w:pStyle w:val="ZUSTzmustartykuempunktem"/>
        <w:rPr>
          <w:szCs w:val="24"/>
        </w:rPr>
      </w:pPr>
      <w:r w:rsidRPr="006E4EDF">
        <w:rPr>
          <w:szCs w:val="24"/>
        </w:rPr>
        <w:t xml:space="preserve">3. W przypadku gdy wniosek o refundację dotyczy leku, środka spożywczego specjalnego przeznaczenia żywieniowego lub wyrobu medycznego, do wniosku dołącza się również kopię recepty, zlecenia lub dokumentacji medycznej, z których wynika, że dany lek, środek spożywczy specjalnego przeznaczenia żywieniowego lub wyrób medyczny został zaordynowany świadczeniobiorcy przez osobę uprawnioną w państwie pobytu </w:t>
      </w:r>
      <w:r w:rsidR="00097B94" w:rsidRPr="006E4EDF">
        <w:rPr>
          <w:szCs w:val="24"/>
        </w:rPr>
        <w:t>w związku ze świadczeniem opieki zdrowotnej, którego dotyczy wniosek</w:t>
      </w:r>
      <w:r w:rsidRPr="006E4EDF">
        <w:rPr>
          <w:szCs w:val="24"/>
        </w:rPr>
        <w:t>.</w:t>
      </w:r>
    </w:p>
    <w:p w14:paraId="5468A6D5" w14:textId="2AAFF2FD" w:rsidR="00913313" w:rsidRPr="006E4EDF" w:rsidRDefault="00933EF3" w:rsidP="00F30067">
      <w:pPr>
        <w:pStyle w:val="ZUSTzmustartykuempunktem"/>
      </w:pPr>
      <w:r w:rsidRPr="006E4EDF">
        <w:lastRenderedPageBreak/>
        <w:t>4</w:t>
      </w:r>
      <w:r w:rsidR="007A57E6" w:rsidRPr="006E4EDF">
        <w:t xml:space="preserve">. Wniosek o refundację zawiera oświadczenie świadczeniobiorcy </w:t>
      </w:r>
      <w:r w:rsidR="00891AC5">
        <w:t>albo</w:t>
      </w:r>
      <w:r w:rsidR="00891AC5" w:rsidRPr="006E4EDF">
        <w:t xml:space="preserve"> </w:t>
      </w:r>
      <w:r w:rsidR="007A57E6" w:rsidRPr="006E4EDF">
        <w:t>jego przedstawiciela ustawowego, że celem pobytu świadczeniobiorcy w państwie, w którym zostały udzielone świadczenia opieki zdrowotnej objęte wnioskiem, nie było uzyskanie takich świadczeń.</w:t>
      </w:r>
      <w:r w:rsidR="00793C92" w:rsidRPr="006E4EDF">
        <w:t xml:space="preserve"> Oświadczenie składa się pod rygorem odpowiedzialności karnej za składanie fałszywych oświadczeń z art. 233 § 6 ustawy z dnia 6 czerwca 1997 r. </w:t>
      </w:r>
      <w:r w:rsidR="00012FC0" w:rsidRPr="006E4EDF">
        <w:t>–</w:t>
      </w:r>
      <w:r w:rsidR="00793C92" w:rsidRPr="006E4EDF">
        <w:t xml:space="preserve"> Kodeks karny. Składający oświadczenie jest obowiązany do zawarcia w nim klauzuli o następującej treści: „Jestem świadomy odpowiedzialności karnej za złożenie fałszywego oświadczenia.”. Klauzula ta zastępuje pouczenie organu o odpowiedzialności karnej za składanie fałszywych oświadczeń.</w:t>
      </w:r>
    </w:p>
    <w:p w14:paraId="4AF87B71" w14:textId="22DCB4DA" w:rsidR="008A4CAD" w:rsidRPr="006E4EDF" w:rsidRDefault="00933EF3" w:rsidP="00140D1E">
      <w:pPr>
        <w:pStyle w:val="ZUSTzmustartykuempunktem"/>
      </w:pPr>
      <w:r w:rsidRPr="006E4EDF">
        <w:t>5</w:t>
      </w:r>
      <w:r w:rsidR="008A4CAD" w:rsidRPr="006E4EDF">
        <w:t xml:space="preserve">. Po </w:t>
      </w:r>
      <w:r w:rsidR="00966CE9" w:rsidRPr="006E4EDF">
        <w:t xml:space="preserve">otrzymaniu kompletnego </w:t>
      </w:r>
      <w:r w:rsidR="008A4CAD" w:rsidRPr="006E4EDF">
        <w:t>wniosku o refundację Fundusz występuje do instytucji</w:t>
      </w:r>
      <w:r w:rsidR="00913313" w:rsidRPr="006E4EDF">
        <w:t xml:space="preserve"> </w:t>
      </w:r>
      <w:r w:rsidR="008A4CAD" w:rsidRPr="006E4EDF">
        <w:t>właściwej miejsca pobytu</w:t>
      </w:r>
      <w:r w:rsidR="00966CE9" w:rsidRPr="006E4EDF">
        <w:t>, w rozumieniu przepisów o koordynacji,</w:t>
      </w:r>
      <w:r w:rsidR="008A4CAD" w:rsidRPr="006E4EDF">
        <w:t xml:space="preserve"> </w:t>
      </w:r>
      <w:r w:rsidR="00A72F63" w:rsidRPr="006E4EDF">
        <w:t xml:space="preserve">we właściwym państwie członkowskim UE lub EFTA, lub </w:t>
      </w:r>
      <w:r w:rsidR="00E671B0">
        <w:t xml:space="preserve">w </w:t>
      </w:r>
      <w:r w:rsidR="00A72F63" w:rsidRPr="006E4EDF">
        <w:t xml:space="preserve">Zjednoczonym Królestwie </w:t>
      </w:r>
      <w:r w:rsidR="008A4CAD" w:rsidRPr="006E4EDF">
        <w:t xml:space="preserve">o </w:t>
      </w:r>
      <w:r w:rsidR="00966CE9" w:rsidRPr="006E4EDF">
        <w:t>przekazanie informacji o wysokości należnej</w:t>
      </w:r>
      <w:r w:rsidR="008A4CAD" w:rsidRPr="006E4EDF">
        <w:t xml:space="preserve"> refundacji</w:t>
      </w:r>
      <w:r w:rsidR="00966CE9" w:rsidRPr="006E4EDF">
        <w:t>, zgodnie z przepisami o koordynacji</w:t>
      </w:r>
      <w:r w:rsidR="008A4CAD" w:rsidRPr="006E4EDF">
        <w:t>.</w:t>
      </w:r>
    </w:p>
    <w:p w14:paraId="501F626D" w14:textId="22780619" w:rsidR="008A4CAD" w:rsidRPr="006E4EDF" w:rsidRDefault="00933EF3" w:rsidP="00140D1E">
      <w:pPr>
        <w:pStyle w:val="ZUSTzmustartykuempunktem"/>
      </w:pPr>
      <w:r w:rsidRPr="006E4EDF">
        <w:t>6</w:t>
      </w:r>
      <w:r w:rsidR="008A4CAD" w:rsidRPr="006E4EDF">
        <w:t xml:space="preserve">. </w:t>
      </w:r>
      <w:r w:rsidR="00966CE9" w:rsidRPr="006E4EDF">
        <w:t>Prezes</w:t>
      </w:r>
      <w:r w:rsidR="008A4CAD" w:rsidRPr="006E4EDF">
        <w:t xml:space="preserve"> </w:t>
      </w:r>
      <w:r w:rsidR="00966CE9" w:rsidRPr="006E4EDF">
        <w:t xml:space="preserve">Funduszu ustala kwotę </w:t>
      </w:r>
      <w:r w:rsidR="008A4CAD" w:rsidRPr="006E4EDF">
        <w:t>refundacji</w:t>
      </w:r>
      <w:r w:rsidR="00966CE9" w:rsidRPr="006E4EDF">
        <w:t xml:space="preserve"> po otrzymaniu </w:t>
      </w:r>
      <w:r w:rsidR="009524A7" w:rsidRPr="006E4EDF">
        <w:t xml:space="preserve">informacji, o której mowa w ust. </w:t>
      </w:r>
      <w:r w:rsidRPr="006E4EDF">
        <w:t>5</w:t>
      </w:r>
      <w:r w:rsidR="009524A7" w:rsidRPr="006E4EDF">
        <w:t xml:space="preserve">, </w:t>
      </w:r>
      <w:r w:rsidR="008A4CAD" w:rsidRPr="006E4EDF">
        <w:t>w walucie polskiej, według</w:t>
      </w:r>
      <w:r w:rsidR="00913313" w:rsidRPr="006E4EDF">
        <w:t xml:space="preserve"> </w:t>
      </w:r>
      <w:r w:rsidR="008A4CAD" w:rsidRPr="006E4EDF">
        <w:t>dziennego kursu referencyjnego Europejskiego Banku Centralnego, w terminie 30 dni od daty wpływu</w:t>
      </w:r>
      <w:r w:rsidR="00913313" w:rsidRPr="006E4EDF">
        <w:t xml:space="preserve"> </w:t>
      </w:r>
      <w:r w:rsidR="008A4CAD" w:rsidRPr="006E4EDF">
        <w:t>tej informacji, a jeżeli otrzymana informacja wymaga dodatkowych wyjaśnień – w</w:t>
      </w:r>
      <w:r w:rsidR="00913313" w:rsidRPr="006E4EDF">
        <w:t xml:space="preserve"> </w:t>
      </w:r>
      <w:r w:rsidR="008A4CAD" w:rsidRPr="006E4EDF">
        <w:t>terminie 30 dni od daty otrzymania tych wyjaśnień.</w:t>
      </w:r>
    </w:p>
    <w:p w14:paraId="06881A9C" w14:textId="2798EB47" w:rsidR="00A72F63" w:rsidRPr="006E4EDF" w:rsidRDefault="00933EF3" w:rsidP="00140D1E">
      <w:pPr>
        <w:pStyle w:val="ZUSTzmustartykuempunktem"/>
      </w:pPr>
      <w:r w:rsidRPr="006E4EDF">
        <w:t>7</w:t>
      </w:r>
      <w:r w:rsidR="00A72F63" w:rsidRPr="006E4EDF">
        <w:t>. Przepisy art. 42d ust. 16</w:t>
      </w:r>
      <w:r w:rsidR="006037CA" w:rsidRPr="006E4EDF">
        <w:t>–</w:t>
      </w:r>
      <w:r w:rsidR="00A72F63" w:rsidRPr="006E4EDF">
        <w:t>24 stosuje się odpowiednio.</w:t>
      </w:r>
    </w:p>
    <w:p w14:paraId="4EFC1083" w14:textId="0D693F21" w:rsidR="006E5511" w:rsidRPr="006E4EDF" w:rsidRDefault="00933EF3" w:rsidP="00140D1E">
      <w:pPr>
        <w:pStyle w:val="ZUSTzmustartykuempunktem"/>
      </w:pPr>
      <w:r w:rsidRPr="006E4EDF">
        <w:t>8</w:t>
      </w:r>
      <w:r w:rsidR="00A72F63" w:rsidRPr="006E4EDF">
        <w:t xml:space="preserve">. Minister właściwy do spraw zdrowia określi, w drodze rozporządzenia, wzór wniosku o zwrot kosztów albo </w:t>
      </w:r>
      <w:r w:rsidR="00B33329">
        <w:t xml:space="preserve">o </w:t>
      </w:r>
      <w:r w:rsidR="00A72F63" w:rsidRPr="006E4EDF">
        <w:t>refundację</w:t>
      </w:r>
      <w:r w:rsidR="006037CA" w:rsidRPr="006E4EDF">
        <w:t>,</w:t>
      </w:r>
      <w:r w:rsidR="00A72F63" w:rsidRPr="006E4EDF">
        <w:t xml:space="preserve"> mając na względzie zapewnienie sprawności </w:t>
      </w:r>
      <w:r w:rsidR="006037CA" w:rsidRPr="006E4EDF">
        <w:t xml:space="preserve">postępowań </w:t>
      </w:r>
      <w:r w:rsidR="00A72F63" w:rsidRPr="006E4EDF">
        <w:t xml:space="preserve">w sprawie zwrotu kosztów </w:t>
      </w:r>
      <w:r w:rsidR="006037CA" w:rsidRPr="006E4EDF">
        <w:t xml:space="preserve">i </w:t>
      </w:r>
      <w:r w:rsidR="00B049AB">
        <w:t xml:space="preserve">postępowań w sprawie </w:t>
      </w:r>
      <w:r w:rsidR="00A72F63" w:rsidRPr="006E4EDF">
        <w:t>refundacji.</w:t>
      </w:r>
      <w:r w:rsidR="00E7515A" w:rsidRPr="006E4EDF">
        <w:t>”;</w:t>
      </w:r>
    </w:p>
    <w:p w14:paraId="4F7BCC00" w14:textId="142E3F2E" w:rsidR="002913E2" w:rsidRPr="006E4EDF" w:rsidRDefault="00D92449" w:rsidP="0025079A">
      <w:pPr>
        <w:pStyle w:val="PKTpunkt"/>
        <w:rPr>
          <w:rStyle w:val="TEKSTOZNACZONYWDOKUMENCIERDOWYMJAKOUKRYTY"/>
          <w:color w:val="auto"/>
          <w:u w:val="none"/>
        </w:rPr>
      </w:pPr>
      <w:r>
        <w:t>14</w:t>
      </w:r>
      <w:r w:rsidR="00597DA4" w:rsidRPr="006E4EDF">
        <w:t>)</w:t>
      </w:r>
      <w:r w:rsidR="00597DA4" w:rsidRPr="006E4EDF">
        <w:tab/>
      </w:r>
      <w:r w:rsidR="002913E2" w:rsidRPr="006E4EDF">
        <w:rPr>
          <w:rStyle w:val="TEKSTOZNACZONYWDOKUMENCIERDOWYMJAKOUKRYTY"/>
          <w:color w:val="auto"/>
          <w:u w:val="none"/>
        </w:rPr>
        <w:t>w art. 44 w ust. 2 wyraz „którym</w:t>
      </w:r>
      <w:r w:rsidR="009B3F20" w:rsidRPr="006E4EDF">
        <w:rPr>
          <w:rStyle w:val="TEKSTOZNACZONYWDOKUMENCIERDOWYMJAKOUKRYTY"/>
          <w:color w:val="auto"/>
          <w:u w:val="none"/>
        </w:rPr>
        <w:t>”</w:t>
      </w:r>
      <w:r w:rsidR="002913E2" w:rsidRPr="006E4EDF">
        <w:rPr>
          <w:rStyle w:val="TEKSTOZNACZONYWDOKUMENCIERDOWYMJAKOUKRYTY"/>
          <w:color w:val="auto"/>
          <w:u w:val="none"/>
        </w:rPr>
        <w:t xml:space="preserve"> </w:t>
      </w:r>
      <w:r w:rsidR="009B3F20" w:rsidRPr="006E4EDF">
        <w:rPr>
          <w:rStyle w:val="TEKSTOZNACZONYWDOKUMENCIERDOWYMJAKOUKRYTY"/>
          <w:color w:val="auto"/>
          <w:u w:val="none"/>
        </w:rPr>
        <w:t>zastępuje się wyrazem „których”;</w:t>
      </w:r>
    </w:p>
    <w:p w14:paraId="02BBA8AD" w14:textId="672E510A" w:rsidR="008237D8" w:rsidRDefault="00D92449" w:rsidP="0025079A">
      <w:pPr>
        <w:pStyle w:val="PKTpunkt"/>
        <w:rPr>
          <w:rStyle w:val="TEKSTOZNACZONYWDOKUMENCIERDOWYMJAKOUKRYTY"/>
          <w:color w:val="auto"/>
          <w:u w:val="none"/>
        </w:rPr>
      </w:pPr>
      <w:r>
        <w:rPr>
          <w:rStyle w:val="TEKSTOZNACZONYWDOKUMENCIERDOWYMJAKOUKRYTY"/>
          <w:color w:val="auto"/>
          <w:u w:val="none"/>
        </w:rPr>
        <w:t>15</w:t>
      </w:r>
      <w:r w:rsidR="008237D8" w:rsidRPr="006E4EDF">
        <w:rPr>
          <w:rStyle w:val="TEKSTOZNACZONYWDOKUMENCIERDOWYMJAKOUKRYTY"/>
          <w:color w:val="auto"/>
          <w:u w:val="none"/>
        </w:rPr>
        <w:t>)</w:t>
      </w:r>
      <w:r w:rsidR="00597DA4" w:rsidRPr="006E4EDF">
        <w:rPr>
          <w:rStyle w:val="TEKSTOZNACZONYWDOKUMENCIERDOWYMJAKOUKRYTY"/>
          <w:color w:val="auto"/>
          <w:u w:val="none"/>
        </w:rPr>
        <w:tab/>
      </w:r>
      <w:r w:rsidR="000E130D" w:rsidRPr="006E4EDF">
        <w:rPr>
          <w:rStyle w:val="TEKSTOZNACZONYWDOKUMENCIERDOWYMJAKOUKRYTY"/>
          <w:color w:val="auto"/>
          <w:u w:val="none"/>
        </w:rPr>
        <w:t xml:space="preserve">w dziale II </w:t>
      </w:r>
      <w:r w:rsidR="008237D8" w:rsidRPr="006E4EDF">
        <w:rPr>
          <w:rStyle w:val="TEKSTOZNACZONYWDOKUMENCIERDOWYMJAKOUKRYTY"/>
          <w:color w:val="auto"/>
          <w:u w:val="none"/>
        </w:rPr>
        <w:t xml:space="preserve">po </w:t>
      </w:r>
      <w:r w:rsidR="008F010E" w:rsidRPr="006E4EDF">
        <w:rPr>
          <w:rStyle w:val="TEKSTOZNACZONYWDOKUMENCIERDOWYMJAKOUKRYTY"/>
          <w:color w:val="auto"/>
          <w:u w:val="none"/>
        </w:rPr>
        <w:t>rozdziale</w:t>
      </w:r>
      <w:r w:rsidR="008C6FA2" w:rsidRPr="006E4EDF">
        <w:rPr>
          <w:rStyle w:val="TEKSTOZNACZONYWDOKUMENCIERDOWYMJAKOUKRYTY"/>
          <w:color w:val="auto"/>
          <w:u w:val="none"/>
        </w:rPr>
        <w:t xml:space="preserve"> 3</w:t>
      </w:r>
      <w:r w:rsidR="00012FC0" w:rsidRPr="006E4EDF">
        <w:rPr>
          <w:rStyle w:val="TEKSTOZNACZONYWDOKUMENCIERDOWYMJAKOUKRYTY"/>
          <w:color w:val="auto"/>
          <w:u w:val="none"/>
        </w:rPr>
        <w:t>a</w:t>
      </w:r>
      <w:r w:rsidR="008237D8" w:rsidRPr="006E4EDF">
        <w:rPr>
          <w:rStyle w:val="TEKSTOZNACZONYWDOKUMENCIERDOWYMJAKOUKRYTY"/>
          <w:color w:val="auto"/>
          <w:u w:val="none"/>
        </w:rPr>
        <w:t xml:space="preserve"> dodaje się rozdział 3</w:t>
      </w:r>
      <w:r w:rsidR="00012FC0" w:rsidRPr="006E4EDF">
        <w:rPr>
          <w:rStyle w:val="TEKSTOZNACZONYWDOKUMENCIERDOWYMJAKOUKRYTY"/>
          <w:color w:val="auto"/>
          <w:u w:val="none"/>
        </w:rPr>
        <w:t>b</w:t>
      </w:r>
      <w:r w:rsidR="008237D8" w:rsidRPr="006E4EDF">
        <w:rPr>
          <w:rStyle w:val="TEKSTOZNACZONYWDOKUMENCIERDOWYMJAKOUKRYTY"/>
          <w:color w:val="auto"/>
          <w:u w:val="none"/>
        </w:rPr>
        <w:t xml:space="preserve"> w brzmieniu:</w:t>
      </w:r>
    </w:p>
    <w:p w14:paraId="44DAF98A" w14:textId="77777777" w:rsidR="007D5CCA" w:rsidRPr="00F30067" w:rsidRDefault="007D5CCA" w:rsidP="00F30067">
      <w:pPr>
        <w:pStyle w:val="ZROZDZODDZOZNzmoznrozdzoddzartykuempunktem"/>
      </w:pPr>
      <w:r w:rsidRPr="00F30067">
        <w:t>„Rozdział 3b</w:t>
      </w:r>
    </w:p>
    <w:p w14:paraId="1FA4000C" w14:textId="77777777" w:rsidR="007D5CCA" w:rsidRPr="00140D1E" w:rsidRDefault="007D5CCA" w:rsidP="00F30067">
      <w:pPr>
        <w:pStyle w:val="ZROZDZODDZPRZEDMzmprzedmrozdzoddzartykuempunktem"/>
      </w:pPr>
      <w:r w:rsidRPr="00F30067">
        <w:t xml:space="preserve">Ośrodki Eksperckie Chorób Rzadkich </w:t>
      </w:r>
    </w:p>
    <w:p w14:paraId="71A288D3" w14:textId="21177894" w:rsidR="007D5CCA" w:rsidRDefault="007D5CCA" w:rsidP="007D5CCA">
      <w:pPr>
        <w:pStyle w:val="ZARTzmartartykuempunktem"/>
      </w:pPr>
      <w:r w:rsidRPr="006E4EDF">
        <w:t xml:space="preserve">Art. 47j. 1. Ośrodki Eksperckie Chorób Rzadkich, zwane dalej „OECR”, są komórkami organizacyjnymi zakładu leczniczego podmiotu leczniczego, wyspecjalizowanymi w diagnostyce </w:t>
      </w:r>
      <w:r w:rsidRPr="00DD458B">
        <w:t xml:space="preserve">lub </w:t>
      </w:r>
      <w:r w:rsidRPr="006E4EDF">
        <w:t xml:space="preserve">leczeniu świadczeniobiorców z podejrzeniem lub rozpoznaniem choroby rzadkiej, </w:t>
      </w:r>
      <w:r w:rsidR="007B0EBC">
        <w:t>o której mowa w</w:t>
      </w:r>
      <w:r w:rsidRPr="006E4EDF">
        <w:t xml:space="preserve"> dyrektyw</w:t>
      </w:r>
      <w:r w:rsidR="007B0EBC">
        <w:t>ie</w:t>
      </w:r>
      <w:r w:rsidRPr="006E4EDF">
        <w:t xml:space="preserve"> Parlamentu Europejskiego </w:t>
      </w:r>
      <w:r w:rsidRPr="006E4EDF">
        <w:lastRenderedPageBreak/>
        <w:t>i Rady 2011/24/UE z dnia 9 marca 2011 r. w sprawie stosowania praw pacjentów w transgranicznej opiece zdrowotnej (Dz. Urz. UE L 88 z 04.04.2011, s</w:t>
      </w:r>
      <w:r w:rsidR="00103623">
        <w:t>tr</w:t>
      </w:r>
      <w:r w:rsidRPr="006E4EDF">
        <w:t xml:space="preserve">. 45, z późn. zm.). </w:t>
      </w:r>
    </w:p>
    <w:p w14:paraId="0367F6E6" w14:textId="49ED04BB" w:rsidR="007D5CCA" w:rsidRPr="006E4EDF" w:rsidRDefault="007D5CCA" w:rsidP="00F30067">
      <w:pPr>
        <w:pStyle w:val="ZUSTzmustartykuempunktem"/>
      </w:pPr>
      <w:r>
        <w:t xml:space="preserve">2. </w:t>
      </w:r>
      <w:r w:rsidRPr="006E4EDF">
        <w:t>OECR wykonuje działalność leczniczą w rodzaju ambulatoryjne świadczenia zdrowotne</w:t>
      </w:r>
      <w:r w:rsidR="00694C5D">
        <w:t xml:space="preserve">, o których mowa w art. 8 </w:t>
      </w:r>
      <w:r w:rsidR="0032487C">
        <w:t>pkt</w:t>
      </w:r>
      <w:r w:rsidR="00694C5D">
        <w:t xml:space="preserve"> 2</w:t>
      </w:r>
      <w:r w:rsidRPr="006E4EDF">
        <w:t xml:space="preserve"> </w:t>
      </w:r>
      <w:r w:rsidR="0032487C" w:rsidRPr="0032487C">
        <w:t>ustawy z dnia 15 kwietnia 2011 r. o działalności leczniczej</w:t>
      </w:r>
      <w:r w:rsidR="00031243">
        <w:t>,</w:t>
      </w:r>
      <w:r w:rsidR="0032487C" w:rsidRPr="0032487C">
        <w:t xml:space="preserve"> </w:t>
      </w:r>
      <w:r w:rsidRPr="006E4EDF">
        <w:t xml:space="preserve">lub stacjonarne i całodobowe świadczenia zdrowotne szpitalne, o których mowa w art. 8 </w:t>
      </w:r>
      <w:r w:rsidR="0032487C">
        <w:t xml:space="preserve">pkt 1 lit. a tej </w:t>
      </w:r>
      <w:r w:rsidRPr="006E4EDF">
        <w:t>ustawy</w:t>
      </w:r>
      <w:r>
        <w:t>.</w:t>
      </w:r>
    </w:p>
    <w:p w14:paraId="46778CED" w14:textId="77777777" w:rsidR="007D5CCA" w:rsidRPr="006E4EDF" w:rsidRDefault="007D5CCA" w:rsidP="00140D1E">
      <w:pPr>
        <w:pStyle w:val="ZUSTzmustartykuempunktem"/>
      </w:pPr>
      <w:r>
        <w:t>3</w:t>
      </w:r>
      <w:r w:rsidRPr="006E4EDF">
        <w:t>. Status OECR nadaje minister właściwy do spraw zdrowia na okres 5 lat w formie certyfikatu statusu OECR komórce organizacyjnej, która:</w:t>
      </w:r>
    </w:p>
    <w:p w14:paraId="736642DA" w14:textId="77777777" w:rsidR="007D5CCA" w:rsidRPr="006E4EDF" w:rsidRDefault="007D5CCA" w:rsidP="007D5CCA">
      <w:pPr>
        <w:pStyle w:val="ZPKTzmpktartykuempunktem"/>
      </w:pPr>
      <w:r w:rsidRPr="006E4EDF">
        <w:t>1)</w:t>
      </w:r>
      <w:r w:rsidRPr="006E4EDF">
        <w:tab/>
        <w:t xml:space="preserve">należy do Europejskich Sieci Referencyjnych dla Chorób Rzadkich, zwanych dalej „Europejskimi Sieciami Referencyjnymi”, albo </w:t>
      </w:r>
    </w:p>
    <w:p w14:paraId="351F8E78" w14:textId="77777777" w:rsidR="007D5CCA" w:rsidRPr="006E4EDF" w:rsidRDefault="007D5CCA" w:rsidP="007D5CCA">
      <w:pPr>
        <w:pStyle w:val="ZPKTzmpktartykuempunktem"/>
      </w:pPr>
      <w:r w:rsidRPr="006E4EDF">
        <w:t>2)</w:t>
      </w:r>
      <w:r w:rsidRPr="006E4EDF">
        <w:tab/>
        <w:t>spełniła warunki nadania statusu OECR.</w:t>
      </w:r>
    </w:p>
    <w:p w14:paraId="16A97361" w14:textId="77777777" w:rsidR="007D5CCA" w:rsidRPr="006E4EDF" w:rsidRDefault="007D5CCA" w:rsidP="007D5CCA">
      <w:pPr>
        <w:pStyle w:val="ZUSTzmustartykuempunktem"/>
      </w:pPr>
      <w:r>
        <w:t>4</w:t>
      </w:r>
      <w:r w:rsidRPr="006E4EDF">
        <w:t>. Komórce organizacyjnej, która należy do Europejskich Sieci Referencyjnych, minister właściwy do spraw zdrowia nadaje status OECR, po złożeniu przez podmiot leczniczy, w którego strukturach znajduje się ta komórka, dokumentu potwierdzającego członkostwo w Europejskich Sieciach Referencyjnych.</w:t>
      </w:r>
      <w:r>
        <w:t xml:space="preserve"> </w:t>
      </w:r>
    </w:p>
    <w:p w14:paraId="7DBC0549" w14:textId="77777777" w:rsidR="007D5CCA" w:rsidRDefault="007D5CCA" w:rsidP="007D5CCA">
      <w:pPr>
        <w:pStyle w:val="ZUSTzmustartykuempunktem"/>
      </w:pPr>
      <w:r>
        <w:t>5</w:t>
      </w:r>
      <w:r w:rsidRPr="006E4EDF">
        <w:t>. Komórce organizacyjnej, która nie należy do Europejskich Sieci Referencyjnych, minister właściwy do spraw zdrowia nadaje status OECR</w:t>
      </w:r>
      <w:r>
        <w:t xml:space="preserve"> po stwierdzeniu spełniania warunków nadania statusu OECR. </w:t>
      </w:r>
    </w:p>
    <w:p w14:paraId="3123B270" w14:textId="09C81A51" w:rsidR="007D5CCA" w:rsidRPr="006E4EDF" w:rsidRDefault="007D5CCA" w:rsidP="007D5CCA">
      <w:pPr>
        <w:pStyle w:val="ZUSTzmustartykuempunktem"/>
      </w:pPr>
      <w:r>
        <w:t>6.</w:t>
      </w:r>
      <w:r w:rsidR="00331192">
        <w:t xml:space="preserve"> </w:t>
      </w:r>
      <w:r>
        <w:t xml:space="preserve">Minister właściwy do spraw zdrowia weryfikuje spełnianie warunków nadania statusu OECR na podstawie informacji zawartych w kwestionariuszu </w:t>
      </w:r>
      <w:r w:rsidRPr="006E4EDF">
        <w:t xml:space="preserve">ośrodka chorób rzadkich </w:t>
      </w:r>
      <w:r>
        <w:t xml:space="preserve">ubiegającego się o </w:t>
      </w:r>
      <w:r w:rsidRPr="006E4EDF">
        <w:t>status OECR</w:t>
      </w:r>
      <w:r>
        <w:t xml:space="preserve">. </w:t>
      </w:r>
      <w:r w:rsidRPr="006E4EDF">
        <w:t xml:space="preserve"> </w:t>
      </w:r>
    </w:p>
    <w:p w14:paraId="78E16541" w14:textId="77777777" w:rsidR="004F71F5" w:rsidRDefault="007D5CCA" w:rsidP="007D5CCA">
      <w:pPr>
        <w:pStyle w:val="ZUSTzmustartykuempunktem"/>
      </w:pPr>
      <w:r>
        <w:t>7</w:t>
      </w:r>
      <w:r w:rsidRPr="006E4EDF">
        <w:t>. Warunki nadania statusu OECR uwzględniają różnorodność chorób rzadkich i obejmują:</w:t>
      </w:r>
    </w:p>
    <w:p w14:paraId="41814256" w14:textId="43E63256" w:rsidR="007D5CCA" w:rsidRPr="006E4EDF" w:rsidRDefault="004F71F5" w:rsidP="003A32C8">
      <w:pPr>
        <w:pStyle w:val="ZPKTzmpktartykuempunktem"/>
      </w:pPr>
      <w:r>
        <w:t>1)</w:t>
      </w:r>
      <w:r>
        <w:tab/>
      </w:r>
      <w:r w:rsidR="00183537">
        <w:t>udzielanie świadczeń opieki zdrowotnej na podstawie</w:t>
      </w:r>
      <w:r>
        <w:t xml:space="preserve"> umowy o udzielanie świadczeń opieki zdrowotnej;</w:t>
      </w:r>
    </w:p>
    <w:p w14:paraId="16DABA4E" w14:textId="7125E342" w:rsidR="007D5CCA" w:rsidRPr="006E4EDF" w:rsidRDefault="004F71F5" w:rsidP="007D5CCA">
      <w:pPr>
        <w:pStyle w:val="ZPKTzmpktartykuempunktem"/>
      </w:pPr>
      <w:r>
        <w:t>2</w:t>
      </w:r>
      <w:r w:rsidR="007D5CCA" w:rsidRPr="006E4EDF">
        <w:t>)</w:t>
      </w:r>
      <w:r w:rsidR="007D5CCA" w:rsidRPr="006E4EDF">
        <w:tab/>
        <w:t>liczbę i kwalifikacje personelu medycznego</w:t>
      </w:r>
      <w:r w:rsidR="007D5CCA">
        <w:t xml:space="preserve"> </w:t>
      </w:r>
      <w:r w:rsidR="007D5CCA" w:rsidRPr="006E4EDF">
        <w:t>zaangażowanego w udzielanie świadczeń świadczeniobiorcom z podejrzeniem lub rozpoznaniem choroby rzadkiej;</w:t>
      </w:r>
    </w:p>
    <w:p w14:paraId="602A0CBD" w14:textId="0844B717" w:rsidR="007D5CCA" w:rsidRPr="006E4EDF" w:rsidRDefault="004F71F5" w:rsidP="007D5CCA">
      <w:pPr>
        <w:pStyle w:val="ZPKTzmpktartykuempunktem"/>
      </w:pPr>
      <w:r>
        <w:t>3</w:t>
      </w:r>
      <w:r w:rsidR="007D5CCA" w:rsidRPr="006E4EDF">
        <w:t>)</w:t>
      </w:r>
      <w:r w:rsidR="007D5CCA" w:rsidRPr="006E4EDF">
        <w:tab/>
      </w:r>
      <w:r w:rsidR="00114612">
        <w:t>zapewnienie współpracy</w:t>
      </w:r>
      <w:r w:rsidR="007D5CCA">
        <w:t xml:space="preserve"> z</w:t>
      </w:r>
      <w:r w:rsidR="007D5CCA" w:rsidRPr="00E21F27">
        <w:t xml:space="preserve"> </w:t>
      </w:r>
      <w:r w:rsidR="00114612">
        <w:t xml:space="preserve">innymi </w:t>
      </w:r>
      <w:r w:rsidR="007D5CCA" w:rsidRPr="00E21F27">
        <w:t>komórk</w:t>
      </w:r>
      <w:r w:rsidR="007D5CCA">
        <w:t>ami</w:t>
      </w:r>
      <w:r w:rsidR="007D5CCA" w:rsidRPr="00E21F27">
        <w:t xml:space="preserve"> organizacyjn</w:t>
      </w:r>
      <w:r w:rsidR="007D5CCA">
        <w:t>ymi</w:t>
      </w:r>
      <w:r w:rsidR="007D5CCA" w:rsidRPr="00E21F27">
        <w:t xml:space="preserve"> </w:t>
      </w:r>
      <w:r w:rsidR="007D5CCA">
        <w:t xml:space="preserve">przy </w:t>
      </w:r>
      <w:r w:rsidR="007D5CCA" w:rsidRPr="00E21F27">
        <w:t>udzielan</w:t>
      </w:r>
      <w:r w:rsidR="007D5CCA">
        <w:t>iu świadczeń</w:t>
      </w:r>
      <w:r w:rsidR="00694C5D">
        <w:t xml:space="preserve"> opieki zdrowotnej </w:t>
      </w:r>
      <w:r w:rsidR="007D5CCA" w:rsidRPr="006E4EDF">
        <w:t>świadczeniobiorcom z podejrzeniem lub rozpoznaniem choroby rzadkiej</w:t>
      </w:r>
      <w:r w:rsidR="007D5CCA" w:rsidRPr="00E21F27">
        <w:t>;</w:t>
      </w:r>
    </w:p>
    <w:p w14:paraId="483796A9" w14:textId="4F30ACAB" w:rsidR="007D5CCA" w:rsidRPr="006E4EDF" w:rsidRDefault="004F71F5" w:rsidP="007D5CCA">
      <w:pPr>
        <w:pStyle w:val="ZPKTzmpktartykuempunktem"/>
      </w:pPr>
      <w:r>
        <w:t>4</w:t>
      </w:r>
      <w:r w:rsidR="007D5CCA" w:rsidRPr="006E4EDF">
        <w:t>)</w:t>
      </w:r>
      <w:r w:rsidR="007D5CCA" w:rsidRPr="006E4EDF">
        <w:tab/>
        <w:t>liczbę oraz rodzaj wykonywanych procedur medycznych</w:t>
      </w:r>
      <w:r w:rsidR="007D5CCA">
        <w:t xml:space="preserve"> realizowanych u świadczeniobiorców z podejrzeniem lub rozpoznaniem choroby rzadkiej</w:t>
      </w:r>
      <w:r w:rsidR="007D5CCA" w:rsidRPr="006E4EDF">
        <w:t>;</w:t>
      </w:r>
    </w:p>
    <w:p w14:paraId="179BAFBB" w14:textId="195D089F" w:rsidR="007D5CCA" w:rsidRPr="006E4EDF" w:rsidRDefault="004F71F5" w:rsidP="007D5CCA">
      <w:pPr>
        <w:pStyle w:val="ZPKTzmpktartykuempunktem"/>
      </w:pPr>
      <w:r>
        <w:lastRenderedPageBreak/>
        <w:t>5</w:t>
      </w:r>
      <w:r w:rsidR="007D5CCA" w:rsidRPr="006E4EDF">
        <w:t>)</w:t>
      </w:r>
      <w:r w:rsidR="007D5CCA" w:rsidRPr="006E4EDF">
        <w:tab/>
        <w:t>liczbę świadczeniobiorców z podejrzeniem lub rozpoznaniem choroby rzadkiej, którym są udzielane świadczenia opieki zdrowotnej</w:t>
      </w:r>
      <w:r w:rsidR="007D5CCA">
        <w:t>, w związku z diagnostyką lub leczeniem chorób rzadkich</w:t>
      </w:r>
      <w:r w:rsidR="007D5CCA" w:rsidRPr="006E4EDF">
        <w:t>;</w:t>
      </w:r>
    </w:p>
    <w:p w14:paraId="4AB166B5" w14:textId="21206FD7" w:rsidR="007D5CCA" w:rsidRPr="006E4EDF" w:rsidRDefault="004F71F5" w:rsidP="007D5CCA">
      <w:pPr>
        <w:pStyle w:val="ZPKTzmpktartykuempunktem"/>
      </w:pPr>
      <w:r>
        <w:t>6</w:t>
      </w:r>
      <w:r w:rsidR="007D5CCA" w:rsidRPr="006E4EDF">
        <w:t>)</w:t>
      </w:r>
      <w:r w:rsidR="007D5CCA" w:rsidRPr="006E4EDF">
        <w:tab/>
        <w:t>liczbę oraz rodzaj badań klinicznych lub naukowych</w:t>
      </w:r>
      <w:r w:rsidR="007D5CCA">
        <w:t xml:space="preserve"> prowadzonych w zakresie chorób rzadkich</w:t>
      </w:r>
      <w:r w:rsidR="007D5CCA" w:rsidRPr="006E4EDF">
        <w:t>.</w:t>
      </w:r>
    </w:p>
    <w:p w14:paraId="12BE1C6D" w14:textId="6E40304E" w:rsidR="007D5CCA" w:rsidRPr="006E4EDF" w:rsidRDefault="005E0934" w:rsidP="007D5CCA">
      <w:pPr>
        <w:pStyle w:val="ZUSTzmustartykuempunktem"/>
      </w:pPr>
      <w:r>
        <w:t>8</w:t>
      </w:r>
      <w:r w:rsidR="007D5CCA" w:rsidRPr="006E4EDF">
        <w:t>. Minister właściwy do spraw zdrowia odmawia nadania statusu OECR w przypadku stwierdzenia niespełnienia warunków nadania statusu OECR.</w:t>
      </w:r>
    </w:p>
    <w:p w14:paraId="22553FF1" w14:textId="77777777" w:rsidR="007D5CCA" w:rsidRPr="006E4EDF" w:rsidRDefault="007D5CCA" w:rsidP="007D5CCA">
      <w:pPr>
        <w:pStyle w:val="ZARTzmartartykuempunktem"/>
      </w:pPr>
      <w:r w:rsidRPr="006E4EDF">
        <w:t xml:space="preserve">Art. 47k. Minister właściwy do spraw zdrowia nadaje </w:t>
      </w:r>
      <w:r>
        <w:t xml:space="preserve">status </w:t>
      </w:r>
      <w:r w:rsidRPr="006E4EDF">
        <w:t xml:space="preserve">OECR i odmawia </w:t>
      </w:r>
      <w:r>
        <w:t xml:space="preserve">jego </w:t>
      </w:r>
      <w:r w:rsidRPr="006E4EDF">
        <w:t xml:space="preserve">nadania w drodze decyzji administracyjnej. </w:t>
      </w:r>
    </w:p>
    <w:p w14:paraId="3B82B8D3" w14:textId="77777777" w:rsidR="007D5CCA" w:rsidRPr="006E4EDF" w:rsidRDefault="007D5CCA" w:rsidP="007D5CCA">
      <w:pPr>
        <w:pStyle w:val="ZARTzmartartykuempunktem"/>
      </w:pPr>
      <w:r>
        <w:t xml:space="preserve">Art. 47l. </w:t>
      </w:r>
      <w:r w:rsidRPr="006E4EDF">
        <w:t>W przypadku stwierdzenia zaprzestania spełniania warunków nadania statusu OECR minister właściwy do spraw zdrowia cofa nadany status</w:t>
      </w:r>
      <w:r>
        <w:t xml:space="preserve"> </w:t>
      </w:r>
      <w:r w:rsidRPr="006E4EDF">
        <w:t xml:space="preserve">w drodze decyzji administracyjnej. </w:t>
      </w:r>
    </w:p>
    <w:p w14:paraId="20F939F1" w14:textId="77777777" w:rsidR="007D5CCA" w:rsidRPr="006E4EDF" w:rsidRDefault="007D5CCA" w:rsidP="007D5CCA">
      <w:pPr>
        <w:pStyle w:val="ZARTzmartartykuempunktem"/>
      </w:pPr>
      <w:r w:rsidRPr="006E4EDF">
        <w:t>Art. 47</w:t>
      </w:r>
      <w:r>
        <w:t>m</w:t>
      </w:r>
      <w:r w:rsidRPr="006E4EDF">
        <w:t>. Kwestionariusz ośrodka chorób rzadkich potwierdzając</w:t>
      </w:r>
      <w:r>
        <w:t>y</w:t>
      </w:r>
      <w:r w:rsidRPr="006E4EDF">
        <w:t xml:space="preserve"> spełnianie warunków nadania statusu OECR zawiera: </w:t>
      </w:r>
    </w:p>
    <w:p w14:paraId="14308A60" w14:textId="77777777" w:rsidR="007D5CCA" w:rsidRPr="006E4EDF" w:rsidRDefault="007D5CCA" w:rsidP="007D5CCA">
      <w:pPr>
        <w:pStyle w:val="ZPKTzmpktartykuempunktem"/>
      </w:pPr>
      <w:r w:rsidRPr="006E4EDF">
        <w:t>1)</w:t>
      </w:r>
      <w:r w:rsidRPr="006E4EDF">
        <w:tab/>
        <w:t xml:space="preserve">nazwę i adres komórki organizacyjnej, </w:t>
      </w:r>
      <w:r>
        <w:t>ubiegającej się o nadanie</w:t>
      </w:r>
      <w:r w:rsidRPr="006E4EDF">
        <w:t xml:space="preserve"> status</w:t>
      </w:r>
      <w:r>
        <w:t>u</w:t>
      </w:r>
      <w:r w:rsidRPr="006E4EDF">
        <w:t xml:space="preserve"> OECR; </w:t>
      </w:r>
    </w:p>
    <w:p w14:paraId="253944B7" w14:textId="77777777" w:rsidR="007D5CCA" w:rsidRPr="006E4EDF" w:rsidRDefault="007D5CCA" w:rsidP="007D5CCA">
      <w:pPr>
        <w:pStyle w:val="ZPKTzmpktartykuempunktem"/>
      </w:pPr>
      <w:r w:rsidRPr="006E4EDF">
        <w:t>2)</w:t>
      </w:r>
      <w:r w:rsidRPr="006E4EDF">
        <w:tab/>
        <w:t xml:space="preserve">imię i nazwisko kierownika komórki organizacyjnej, o której mowa w pkt 1; </w:t>
      </w:r>
    </w:p>
    <w:p w14:paraId="210DF108" w14:textId="77777777" w:rsidR="007D5CCA" w:rsidRPr="006E4EDF" w:rsidRDefault="007D5CCA" w:rsidP="007D5CCA">
      <w:pPr>
        <w:pStyle w:val="ZPKTzmpktartykuempunktem"/>
      </w:pPr>
      <w:r w:rsidRPr="006E4EDF">
        <w:t>3)</w:t>
      </w:r>
      <w:r w:rsidRPr="006E4EDF">
        <w:tab/>
        <w:t>informacje o liczbie świadczeniobiorców z podejrzeniem lub rozpoznaniem choroby rzadkiej, którym są udzielane świadczenia opieki zdrowotnej</w:t>
      </w:r>
      <w:r>
        <w:t xml:space="preserve"> w związku z diagnostyką lub leczeniem chorób rzadkich</w:t>
      </w:r>
      <w:r w:rsidRPr="006E4EDF">
        <w:t xml:space="preserve"> w komórce organizacyjnej, o której mowa w pkt 1;</w:t>
      </w:r>
    </w:p>
    <w:p w14:paraId="2EE47D80" w14:textId="77777777" w:rsidR="007D5CCA" w:rsidRPr="006E4EDF" w:rsidRDefault="007D5CCA" w:rsidP="007D5CCA">
      <w:pPr>
        <w:pStyle w:val="ZPKTzmpktartykuempunktem"/>
      </w:pPr>
      <w:r w:rsidRPr="006E4EDF">
        <w:t>4)</w:t>
      </w:r>
      <w:r w:rsidRPr="006E4EDF">
        <w:tab/>
        <w:t>informacje o liczbie i kwalifikacji personelu medycznego zaangażowanego w udzielanie świadczeń świadczeniobiorcom z podejrzeniem lub rozpoznaniem choroby rzadkiej, którym są udzielane świadczenia opieki zdrowotnej w komórce organizacyjnej, o której mowa w pkt 1;</w:t>
      </w:r>
    </w:p>
    <w:p w14:paraId="0EAF56D1" w14:textId="1ADAECD6" w:rsidR="007D5CCA" w:rsidRPr="006E4EDF" w:rsidRDefault="007D5CCA" w:rsidP="007D5CCA">
      <w:pPr>
        <w:pStyle w:val="ZPKTzmpktartykuempunktem"/>
      </w:pPr>
      <w:r w:rsidRPr="006E4EDF">
        <w:t>5)</w:t>
      </w:r>
      <w:r w:rsidRPr="006E4EDF">
        <w:tab/>
        <w:t>wskazanie innych komórek organizacyjnych</w:t>
      </w:r>
      <w:r w:rsidR="003A32C8">
        <w:t>,</w:t>
      </w:r>
      <w:r w:rsidRPr="006E4EDF">
        <w:t xml:space="preserve"> z którymi komórka organizacyjna, o której mowa w pkt 1, współpracuje przy udzielaniu świadczeń opieki zdrowotnej na rzecz świadczeniobiorców z podejrzeniem lub rozpoznaniem choroby rzadkiej;  </w:t>
      </w:r>
    </w:p>
    <w:p w14:paraId="77A2560E" w14:textId="77777777" w:rsidR="007D5CCA" w:rsidRPr="006E4EDF" w:rsidRDefault="007D5CCA" w:rsidP="007D5CCA">
      <w:pPr>
        <w:pStyle w:val="ZPKTzmpktartykuempunktem"/>
      </w:pPr>
      <w:r w:rsidRPr="006E4EDF">
        <w:t>6)</w:t>
      </w:r>
      <w:r w:rsidRPr="006E4EDF">
        <w:tab/>
        <w:t>informacje o liczbie i rodzaju wykonywanych procedur medycznych u świadczeniobiorców z podejrzeniem lub rozpoznaniem choroby rzadkiej w komórce organizacyjnej, o której mowa w pkt 1;</w:t>
      </w:r>
    </w:p>
    <w:p w14:paraId="29CC57E4" w14:textId="0D579116" w:rsidR="007D5CCA" w:rsidRDefault="007D5CCA" w:rsidP="007D5CCA">
      <w:pPr>
        <w:pStyle w:val="ZPKTzmpktartykuempunktem"/>
      </w:pPr>
      <w:r w:rsidRPr="006E4EDF">
        <w:t>7)</w:t>
      </w:r>
      <w:r w:rsidRPr="006E4EDF">
        <w:tab/>
        <w:t xml:space="preserve">informacje o liczbie oraz rodzaju badań klinicznych lub naukowych prowadzonych </w:t>
      </w:r>
      <w:r w:rsidR="009E4AF1" w:rsidRPr="009E4AF1">
        <w:t xml:space="preserve">w zakresie chorób rzadkich </w:t>
      </w:r>
      <w:r w:rsidRPr="006E4EDF">
        <w:t>w komórce organizacyjnej, o której mowa w pkt 1</w:t>
      </w:r>
      <w:r>
        <w:t xml:space="preserve">; </w:t>
      </w:r>
    </w:p>
    <w:p w14:paraId="1F548299" w14:textId="77777777" w:rsidR="007D5CCA" w:rsidRPr="006E4EDF" w:rsidRDefault="007D5CCA" w:rsidP="007D5CCA">
      <w:pPr>
        <w:pStyle w:val="ZPKTzmpktartykuempunktem"/>
      </w:pPr>
      <w:r>
        <w:lastRenderedPageBreak/>
        <w:t>8)</w:t>
      </w:r>
      <w:r>
        <w:tab/>
        <w:t>oświadczenie kierownika komórki organizacyjnej o kompletności danych oraz ich zgodności ze stanem faktycznym.</w:t>
      </w:r>
    </w:p>
    <w:p w14:paraId="0822E6FA" w14:textId="23254624" w:rsidR="007D5CCA" w:rsidRPr="006E4EDF" w:rsidRDefault="007D5CCA" w:rsidP="007D5CCA">
      <w:pPr>
        <w:pStyle w:val="ZARTzmartartykuempunktem"/>
      </w:pPr>
      <w:r w:rsidRPr="006E4EDF">
        <w:t>Art. 47</w:t>
      </w:r>
      <w:r>
        <w:t>n</w:t>
      </w:r>
      <w:r w:rsidRPr="006E4EDF">
        <w:t>.</w:t>
      </w:r>
      <w:r w:rsidR="001B7B31">
        <w:t xml:space="preserve"> </w:t>
      </w:r>
      <w:r w:rsidR="00A302E8">
        <w:t>1.</w:t>
      </w:r>
      <w:r w:rsidRPr="006E4EDF">
        <w:t xml:space="preserve"> Certyfikat statusu OECR</w:t>
      </w:r>
      <w:r w:rsidR="00D44612">
        <w:t xml:space="preserve"> </w:t>
      </w:r>
      <w:r w:rsidRPr="006E4EDF">
        <w:t>zawiera:</w:t>
      </w:r>
    </w:p>
    <w:p w14:paraId="3E03AB8F" w14:textId="77777777" w:rsidR="007D5CCA" w:rsidRPr="006E4EDF" w:rsidRDefault="007D5CCA" w:rsidP="007D5CCA">
      <w:pPr>
        <w:pStyle w:val="ZPKTzmpktartykuempunktem"/>
      </w:pPr>
      <w:r w:rsidRPr="006E4EDF">
        <w:t>1)</w:t>
      </w:r>
      <w:r w:rsidRPr="006E4EDF">
        <w:tab/>
        <w:t>nazwę i adres komórki organizacyjnej, której nadano status OECR;</w:t>
      </w:r>
    </w:p>
    <w:p w14:paraId="2DD96345" w14:textId="77777777" w:rsidR="007D5CCA" w:rsidRPr="006E4EDF" w:rsidRDefault="007D5CCA" w:rsidP="007D5CCA">
      <w:pPr>
        <w:pStyle w:val="ZPKTzmpktartykuempunktem"/>
      </w:pPr>
      <w:r w:rsidRPr="006E4EDF">
        <w:t>2)</w:t>
      </w:r>
      <w:r w:rsidRPr="006E4EDF">
        <w:tab/>
        <w:t xml:space="preserve">nazwę i adres oraz numer księgi rejestrowej </w:t>
      </w:r>
      <w:r>
        <w:t>podmiotu leczniczego</w:t>
      </w:r>
      <w:r w:rsidRPr="006E4EDF">
        <w:t>, o którym mowa w art. 47j ust. 1, w którego strukturze organizacyjnej znajduje się komórka organizacyjna, o której mowa w pkt 1;</w:t>
      </w:r>
    </w:p>
    <w:p w14:paraId="07C20B23" w14:textId="5CA64B4C" w:rsidR="007D5CCA" w:rsidRPr="006E4EDF" w:rsidRDefault="007D5CCA" w:rsidP="007D5CCA">
      <w:pPr>
        <w:pStyle w:val="ZPKTzmpktartykuempunktem"/>
      </w:pPr>
      <w:r w:rsidRPr="006E4EDF">
        <w:t>3)</w:t>
      </w:r>
      <w:r w:rsidRPr="006E4EDF">
        <w:tab/>
      </w:r>
      <w:r w:rsidR="00022BDF">
        <w:t>nazw</w:t>
      </w:r>
      <w:r w:rsidR="00EA4908">
        <w:t>y</w:t>
      </w:r>
      <w:r w:rsidR="00022BDF">
        <w:t xml:space="preserve"> i </w:t>
      </w:r>
      <w:r w:rsidRPr="006E4EDF">
        <w:t>adres</w:t>
      </w:r>
      <w:r w:rsidR="00EA4908">
        <w:t>y</w:t>
      </w:r>
      <w:r w:rsidRPr="006E4EDF">
        <w:t xml:space="preserve"> innych komórek organizacyjnych</w:t>
      </w:r>
      <w:r w:rsidR="00EA4908">
        <w:t>,</w:t>
      </w:r>
      <w:r w:rsidRPr="006E4EDF">
        <w:t xml:space="preserve"> </w:t>
      </w:r>
      <w:r w:rsidR="00EF2FCC">
        <w:t>z którymi komórka organizacyjna, o której mowa w pkt 1</w:t>
      </w:r>
      <w:r w:rsidR="00893A9F">
        <w:t>,</w:t>
      </w:r>
      <w:r w:rsidR="00EF2FCC">
        <w:t xml:space="preserve"> współpracuje </w:t>
      </w:r>
      <w:r w:rsidR="00EF2FCC" w:rsidRPr="00EF2FCC">
        <w:t>przy udzielaniu świadczeń opieki zdrowotnej na rzecz świadczeniobiorców z podejrzeniem lub rozpoznaniem choroby rzadkiej</w:t>
      </w:r>
      <w:r w:rsidR="00EF2FCC">
        <w:t xml:space="preserve">, w ramach </w:t>
      </w:r>
      <w:r w:rsidR="00303093">
        <w:t>struktury organizacyjnej tego samego</w:t>
      </w:r>
      <w:r w:rsidR="00EF2FCC" w:rsidRPr="00EF2FCC">
        <w:t xml:space="preserve"> </w:t>
      </w:r>
      <w:r w:rsidRPr="006E4EDF">
        <w:t>podmiotu leczniczego;</w:t>
      </w:r>
    </w:p>
    <w:p w14:paraId="3A31F29D" w14:textId="74176D49" w:rsidR="007D5CCA" w:rsidRPr="006E4EDF" w:rsidRDefault="007D5CCA" w:rsidP="007D5CCA">
      <w:pPr>
        <w:pStyle w:val="ZPKTzmpktartykuempunktem"/>
      </w:pPr>
      <w:r w:rsidRPr="006E4EDF">
        <w:t>4)</w:t>
      </w:r>
      <w:r w:rsidRPr="006E4EDF">
        <w:tab/>
        <w:t>okres ważności</w:t>
      </w:r>
      <w:r w:rsidR="00031243">
        <w:t>,</w:t>
      </w:r>
      <w:r w:rsidR="000B20F7">
        <w:t xml:space="preserve"> na jaki został wydany</w:t>
      </w:r>
      <w:r w:rsidRPr="006E4EDF">
        <w:t>;</w:t>
      </w:r>
    </w:p>
    <w:p w14:paraId="29355404" w14:textId="77777777" w:rsidR="007D5CCA" w:rsidRPr="006E4EDF" w:rsidRDefault="007D5CCA" w:rsidP="007D5CCA">
      <w:pPr>
        <w:pStyle w:val="ZPKTzmpktartykuempunktem"/>
      </w:pPr>
      <w:r w:rsidRPr="006E4EDF">
        <w:t>5)</w:t>
      </w:r>
      <w:r w:rsidRPr="006E4EDF">
        <w:tab/>
        <w:t>numer oraz datę wydania;</w:t>
      </w:r>
    </w:p>
    <w:p w14:paraId="7DE4F544" w14:textId="77777777" w:rsidR="007D5CCA" w:rsidRDefault="007D5CCA" w:rsidP="007D5CCA">
      <w:pPr>
        <w:pStyle w:val="ZPKTzmpktartykuempunktem"/>
      </w:pPr>
      <w:r w:rsidRPr="006E4EDF">
        <w:t>6)</w:t>
      </w:r>
      <w:r w:rsidRPr="006E4EDF">
        <w:tab/>
        <w:t>podpis ministra właściwego do spraw zdrowia.</w:t>
      </w:r>
    </w:p>
    <w:p w14:paraId="202E1565" w14:textId="16049AE6" w:rsidR="00A302E8" w:rsidRDefault="00A302E8" w:rsidP="001B7B31">
      <w:pPr>
        <w:pStyle w:val="ZUSTzmustartykuempunktem"/>
      </w:pPr>
      <w:r>
        <w:t xml:space="preserve">2. </w:t>
      </w:r>
      <w:r w:rsidRPr="00A302E8">
        <w:t>Certyfikat statusu O</w:t>
      </w:r>
      <w:r>
        <w:t>CER</w:t>
      </w:r>
      <w:r w:rsidRPr="00A302E8">
        <w:t xml:space="preserve"> stanowi załącznik do decyzji administracyjnej ministra właściwego do spraw zdrowia, o której mowa w art. 47k</w:t>
      </w:r>
      <w:r>
        <w:t>.</w:t>
      </w:r>
    </w:p>
    <w:p w14:paraId="1EE5D5E4" w14:textId="6C6C7A9C" w:rsidR="0013357A" w:rsidRPr="006E4EDF" w:rsidRDefault="0013357A" w:rsidP="008045A5">
      <w:pPr>
        <w:pStyle w:val="ZARTzmartartykuempunktem"/>
      </w:pPr>
      <w:r>
        <w:t xml:space="preserve">Art. 47o. W celu </w:t>
      </w:r>
      <w:r w:rsidRPr="0013357A">
        <w:t>identyfikacji komórek organizacyjnych, którym nadano status OECR</w:t>
      </w:r>
      <w:r w:rsidR="00EA4908">
        <w:t>,</w:t>
      </w:r>
      <w:r>
        <w:t xml:space="preserve"> stosuje się oznaczenie graficzne OECR</w:t>
      </w:r>
      <w:r w:rsidRPr="0013357A">
        <w:t>.</w:t>
      </w:r>
      <w:r>
        <w:t xml:space="preserve"> </w:t>
      </w:r>
    </w:p>
    <w:p w14:paraId="53A22D69" w14:textId="28712773" w:rsidR="007D5CCA" w:rsidRPr="006E4EDF" w:rsidRDefault="007D5CCA" w:rsidP="007D5CCA">
      <w:pPr>
        <w:pStyle w:val="ZARTzmartartykuempunktem"/>
      </w:pPr>
      <w:r w:rsidRPr="006E4EDF">
        <w:t>Art. 47</w:t>
      </w:r>
      <w:r w:rsidR="008045A5">
        <w:t>p</w:t>
      </w:r>
      <w:r w:rsidRPr="006E4EDF">
        <w:t>. Minister właściwy do spraw zdrowia określi, w drodze rozporządzenia:</w:t>
      </w:r>
    </w:p>
    <w:p w14:paraId="0FB4EACA" w14:textId="2C24DD3E" w:rsidR="007D5CCA" w:rsidRPr="006E4EDF" w:rsidRDefault="007D5CCA" w:rsidP="007D5CCA">
      <w:pPr>
        <w:pStyle w:val="ZPKTzmpktartykuempunktem"/>
      </w:pPr>
      <w:r w:rsidRPr="006E4EDF">
        <w:t>1)</w:t>
      </w:r>
      <w:r w:rsidRPr="006E4EDF">
        <w:tab/>
      </w:r>
      <w:r w:rsidR="007C0126" w:rsidRPr="007C0126">
        <w:t>szczegółowe warunki nadania statusu OECR komórce organizacyjnej, która nie należy</w:t>
      </w:r>
      <w:r w:rsidR="007C0126">
        <w:t xml:space="preserve"> do</w:t>
      </w:r>
      <w:r w:rsidR="007C0126" w:rsidRPr="007C0126">
        <w:t xml:space="preserve"> Europejskich Sieci Referencyjnych</w:t>
      </w:r>
      <w:r w:rsidRPr="006E4EDF">
        <w:t>,</w:t>
      </w:r>
    </w:p>
    <w:p w14:paraId="2AA01276" w14:textId="481E1942" w:rsidR="007D5CCA" w:rsidRPr="006E4EDF" w:rsidRDefault="007D5CCA" w:rsidP="007D5CCA">
      <w:pPr>
        <w:pStyle w:val="ZPKTzmpktartykuempunktem"/>
      </w:pPr>
      <w:r w:rsidRPr="006E4EDF">
        <w:t>2)</w:t>
      </w:r>
      <w:r w:rsidRPr="006E4EDF">
        <w:tab/>
        <w:t>wzór kwestionariusza ośrodka dla chorób rzadkich potwierdzającego spełnianie warunków nadania statusu OECR,</w:t>
      </w:r>
    </w:p>
    <w:p w14:paraId="59F112DB" w14:textId="77777777" w:rsidR="007D5CCA" w:rsidRPr="006E4EDF" w:rsidRDefault="007D5CCA" w:rsidP="007D5CCA">
      <w:pPr>
        <w:pStyle w:val="ZPKTzmpktartykuempunktem"/>
      </w:pPr>
      <w:r w:rsidRPr="006E4EDF">
        <w:t>3)</w:t>
      </w:r>
      <w:r w:rsidRPr="006E4EDF">
        <w:tab/>
        <w:t>wzór certyfikatu statusu OECR,</w:t>
      </w:r>
    </w:p>
    <w:p w14:paraId="106D3B2C" w14:textId="1BFF4C20" w:rsidR="007D5CCA" w:rsidRPr="006E4EDF" w:rsidRDefault="007D5CCA" w:rsidP="007D5CCA">
      <w:pPr>
        <w:pStyle w:val="ZPKTzmpktartykuempunktem"/>
      </w:pPr>
      <w:r w:rsidRPr="006E4EDF">
        <w:t>4)</w:t>
      </w:r>
      <w:r w:rsidRPr="006E4EDF">
        <w:tab/>
        <w:t xml:space="preserve">wzór </w:t>
      </w:r>
      <w:r w:rsidR="00A769A2">
        <w:t xml:space="preserve">oznaczenia </w:t>
      </w:r>
      <w:r w:rsidRPr="006E4EDF">
        <w:t>graficzn</w:t>
      </w:r>
      <w:r w:rsidR="00A769A2">
        <w:t>ego</w:t>
      </w:r>
      <w:r w:rsidRPr="006E4EDF">
        <w:t xml:space="preserve"> OECR</w:t>
      </w:r>
      <w:r w:rsidR="00CC2CA9">
        <w:t xml:space="preserve"> </w:t>
      </w:r>
      <w:r w:rsidR="007C0126">
        <w:t>oraz</w:t>
      </w:r>
      <w:r w:rsidR="007C0126" w:rsidRPr="007C0126">
        <w:t xml:space="preserve"> </w:t>
      </w:r>
      <w:r w:rsidR="00031243">
        <w:t xml:space="preserve">sposób </w:t>
      </w:r>
      <w:r w:rsidR="007C0126">
        <w:t>jego stosowania</w:t>
      </w:r>
    </w:p>
    <w:p w14:paraId="4983B1C5" w14:textId="77777777" w:rsidR="007D5CCA" w:rsidRPr="006E4EDF" w:rsidRDefault="007D5CCA" w:rsidP="007D5CCA">
      <w:pPr>
        <w:pStyle w:val="ZCZWSPPKTzmczciwsppktartykuempunktem"/>
      </w:pPr>
      <w:r w:rsidRPr="006E4EDF">
        <w:t>– mając na uwadze różnorodność chorób rzadkich, sposobów ich leczenia i potrzeb świadczeniobiorców z nimi związanych oraz konieczność zapewnienia sprawności postępowania w sprawie nadania statusu OECR i właściwej identyfikacji komórek organizacyjnych, którym nadano status OECR.</w:t>
      </w:r>
    </w:p>
    <w:p w14:paraId="5C47A18A" w14:textId="74D1C0DE" w:rsidR="007D5CCA" w:rsidRPr="006E4EDF" w:rsidRDefault="007D5CCA" w:rsidP="007D5CCA">
      <w:pPr>
        <w:pStyle w:val="ZARTzmartartykuempunktem"/>
      </w:pPr>
      <w:r w:rsidRPr="006E4EDF">
        <w:t>Art. 47</w:t>
      </w:r>
      <w:r w:rsidR="008045A5">
        <w:t>q</w:t>
      </w:r>
      <w:r w:rsidRPr="006E4EDF">
        <w:t xml:space="preserve">. </w:t>
      </w:r>
      <w:r w:rsidR="0097144A">
        <w:t>OECR:</w:t>
      </w:r>
    </w:p>
    <w:p w14:paraId="6819B862" w14:textId="77777777" w:rsidR="007D5CCA" w:rsidRPr="006E4EDF" w:rsidRDefault="007D5CCA" w:rsidP="007D5CCA">
      <w:pPr>
        <w:pStyle w:val="ZPKTzmpktartykuempunktem"/>
      </w:pPr>
      <w:r w:rsidRPr="006E4EDF">
        <w:t>1)</w:t>
      </w:r>
      <w:r w:rsidRPr="006E4EDF">
        <w:tab/>
        <w:t xml:space="preserve">zapewnia możliwość konsultacji z innymi OECR oraz </w:t>
      </w:r>
      <w:r>
        <w:t xml:space="preserve">z </w:t>
      </w:r>
      <w:r w:rsidRPr="006E4EDF">
        <w:t xml:space="preserve">innymi świadczeniodawcami za pośrednictwem systemów teleinformatycznych lub systemów łączności;  </w:t>
      </w:r>
    </w:p>
    <w:p w14:paraId="3DC36C3B" w14:textId="45BBCAB9" w:rsidR="007D5CCA" w:rsidRPr="006E4EDF" w:rsidRDefault="007D5CCA" w:rsidP="007D5CCA">
      <w:pPr>
        <w:pStyle w:val="ZPKTzmpktartykuempunktem"/>
      </w:pPr>
      <w:r w:rsidRPr="006E4EDF">
        <w:lastRenderedPageBreak/>
        <w:t>2)</w:t>
      </w:r>
      <w:r w:rsidRPr="006E4EDF">
        <w:tab/>
        <w:t xml:space="preserve">współpracuje z innymi OECR </w:t>
      </w:r>
      <w:r w:rsidR="00406419">
        <w:t>lub</w:t>
      </w:r>
      <w:r w:rsidR="00406419" w:rsidRPr="006E4EDF">
        <w:t xml:space="preserve"> </w:t>
      </w:r>
      <w:r>
        <w:t xml:space="preserve">ze </w:t>
      </w:r>
      <w:r w:rsidRPr="006E4EDF">
        <w:t xml:space="preserve">szpitalami </w:t>
      </w:r>
      <w:r>
        <w:t>za granicą</w:t>
      </w:r>
      <w:r w:rsidRPr="006E4EDF">
        <w:t>, w tym należącymi do Europejskich Sieci Referencyjnych;</w:t>
      </w:r>
    </w:p>
    <w:p w14:paraId="0D1BEB1A" w14:textId="493798E5" w:rsidR="007D5CCA" w:rsidRDefault="007D5CCA" w:rsidP="007D5CCA">
      <w:pPr>
        <w:pStyle w:val="ZPKTzmpktartykuempunktem"/>
      </w:pPr>
      <w:r w:rsidRPr="006E4EDF">
        <w:t>3)</w:t>
      </w:r>
      <w:r w:rsidRPr="006E4EDF">
        <w:tab/>
        <w:t>współpracuje</w:t>
      </w:r>
      <w:r w:rsidR="00CB766C">
        <w:t xml:space="preserve"> ze stowarzyszeniami</w:t>
      </w:r>
      <w:r w:rsidRPr="006E4EDF">
        <w:t xml:space="preserve"> oraz </w:t>
      </w:r>
      <w:r>
        <w:t xml:space="preserve">z </w:t>
      </w:r>
      <w:r w:rsidRPr="006E4EDF">
        <w:t xml:space="preserve">fundacjami, </w:t>
      </w:r>
      <w:r w:rsidR="00CB766C">
        <w:t>któr</w:t>
      </w:r>
      <w:r w:rsidR="001A1EF9">
        <w:t>ych</w:t>
      </w:r>
      <w:r w:rsidR="00CB766C">
        <w:t xml:space="preserve"> </w:t>
      </w:r>
      <w:r w:rsidR="001A1EF9">
        <w:t>celem statutowym jest</w:t>
      </w:r>
      <w:r w:rsidR="00731C7C">
        <w:t xml:space="preserve"> </w:t>
      </w:r>
      <w:r w:rsidR="00E5648A">
        <w:t xml:space="preserve">działalność </w:t>
      </w:r>
      <w:r w:rsidR="00731C7C">
        <w:t>na rzecz świadczeniobiorców z chorobami rzadkimi</w:t>
      </w:r>
      <w:r w:rsidR="00AA6C7C">
        <w:t>;</w:t>
      </w:r>
    </w:p>
    <w:p w14:paraId="03170BDB" w14:textId="74F1704A" w:rsidR="007D5CCA" w:rsidRPr="006E4EDF" w:rsidRDefault="001B7B31" w:rsidP="007D5CCA">
      <w:pPr>
        <w:pStyle w:val="ZPKTzmpktartykuempunktem"/>
      </w:pPr>
      <w:r>
        <w:t>4</w:t>
      </w:r>
      <w:r w:rsidR="007D5CCA">
        <w:t>)</w:t>
      </w:r>
      <w:r w:rsidR="007D5CCA">
        <w:tab/>
      </w:r>
      <w:r w:rsidR="007D5CCA" w:rsidRPr="00A302E8">
        <w:t>stosuje oznaczenie graficzne według wzoru, o którym mowa w art. 47</w:t>
      </w:r>
      <w:r w:rsidR="00067680">
        <w:t>p</w:t>
      </w:r>
      <w:r w:rsidR="007D5CCA" w:rsidRPr="00A302E8">
        <w:t xml:space="preserve"> pkt 4</w:t>
      </w:r>
      <w:r w:rsidR="007D5CCA">
        <w:t>.</w:t>
      </w:r>
    </w:p>
    <w:p w14:paraId="262E8802" w14:textId="73D49862" w:rsidR="007D5CCA" w:rsidRPr="006E4EDF" w:rsidRDefault="007D5CCA" w:rsidP="007D5CCA">
      <w:pPr>
        <w:pStyle w:val="ZARTzmartartykuempunktem"/>
      </w:pPr>
      <w:r w:rsidRPr="006E4EDF">
        <w:t>Art. 47</w:t>
      </w:r>
      <w:r w:rsidR="008045A5">
        <w:t>r</w:t>
      </w:r>
      <w:r w:rsidRPr="006E4EDF">
        <w:t xml:space="preserve">. Na rok przed upływem okresu, o którym mowa w art. 47j ust. </w:t>
      </w:r>
      <w:r>
        <w:t>3</w:t>
      </w:r>
      <w:r w:rsidRPr="006E4EDF">
        <w:t>, komórka organizacyjna, która posiada status OECR, może ubiegać się o nadanie statusu OECR na kolejny okres 5 lat, z zachowaniem ciągłości posiadania statusu OECR.”;</w:t>
      </w:r>
    </w:p>
    <w:p w14:paraId="4AD868CF" w14:textId="3F2AB76C" w:rsidR="00E7461E" w:rsidRPr="006E4EDF" w:rsidRDefault="00D92449" w:rsidP="00E7461E">
      <w:pPr>
        <w:pStyle w:val="PKTpunkt"/>
      </w:pPr>
      <w:r>
        <w:t>16</w:t>
      </w:r>
      <w:r w:rsidR="00E7461E" w:rsidRPr="006E4EDF">
        <w:t>)</w:t>
      </w:r>
      <w:r w:rsidR="00E7461E" w:rsidRPr="006E4EDF">
        <w:tab/>
        <w:t>w art. 50a w ust. 3 pkt 3 otrzymuje brzmienie:</w:t>
      </w:r>
    </w:p>
    <w:p w14:paraId="2DA1A6EC" w14:textId="273E7A25" w:rsidR="00E7461E" w:rsidRPr="006E4EDF" w:rsidRDefault="00E7461E" w:rsidP="00CA6D8A">
      <w:pPr>
        <w:pStyle w:val="ZPKTzmpktartykuempunktem"/>
      </w:pPr>
      <w:r w:rsidRPr="006E4EDF">
        <w:t>„3</w:t>
      </w:r>
      <w:r w:rsidR="0060483B" w:rsidRPr="006E4EDF">
        <w:t>)</w:t>
      </w:r>
      <w:r w:rsidR="0060483B" w:rsidRPr="006E4EDF">
        <w:tab/>
      </w:r>
      <w:r w:rsidRPr="006E4EDF">
        <w:t>osobom, o których mowa w art. 2 ust. 1 pkt 2</w:t>
      </w:r>
      <w:r w:rsidR="002A5E0F" w:rsidRPr="006E4EDF">
        <w:t>–</w:t>
      </w:r>
      <w:r w:rsidRPr="006E4EDF">
        <w:t>4, art. 12 pkt 2</w:t>
      </w:r>
      <w:r w:rsidR="002A5E0F" w:rsidRPr="006E4EDF">
        <w:t>–</w:t>
      </w:r>
      <w:r w:rsidRPr="006E4EDF">
        <w:t>4, 6 i 9 oraz pkt 10 w zakresie art. 26 ust. 3 ustawy z dnia 22 listopada 2013 r. o postępowaniu wobec osób z zaburzeniami psychicznymi stwarzających zagrożenie życia, zdrowia lub wolności seksualnej innych osób”;</w:t>
      </w:r>
    </w:p>
    <w:p w14:paraId="2F89BE82" w14:textId="72A39373" w:rsidR="00106746" w:rsidRPr="00F30067" w:rsidRDefault="00D92449" w:rsidP="00F30067">
      <w:pPr>
        <w:pStyle w:val="PKTpunkt"/>
      </w:pPr>
      <w:r w:rsidRPr="00F30067">
        <w:t>17</w:t>
      </w:r>
      <w:r w:rsidR="00106746" w:rsidRPr="00F30067">
        <w:t>)</w:t>
      </w:r>
      <w:r w:rsidR="00C86608" w:rsidRPr="00F30067">
        <w:tab/>
        <w:t>w art. 54:</w:t>
      </w:r>
    </w:p>
    <w:p w14:paraId="05690671" w14:textId="2E903833" w:rsidR="00C86608" w:rsidRPr="00F30067" w:rsidRDefault="00C86608" w:rsidP="00140D1E">
      <w:pPr>
        <w:pStyle w:val="LITlitera"/>
      </w:pPr>
      <w:r w:rsidRPr="00F30067">
        <w:t>a</w:t>
      </w:r>
      <w:r w:rsidR="00A02F3B" w:rsidRPr="00F30067">
        <w:t>)</w:t>
      </w:r>
      <w:r w:rsidR="00A02F3B" w:rsidRPr="00F30067">
        <w:tab/>
      </w:r>
      <w:r w:rsidR="00B07D77" w:rsidRPr="00F30067">
        <w:t xml:space="preserve">ust. </w:t>
      </w:r>
      <w:r w:rsidR="00C859BD" w:rsidRPr="00F30067">
        <w:t>1</w:t>
      </w:r>
      <w:r w:rsidR="00B07D77" w:rsidRPr="00F30067">
        <w:t xml:space="preserve">1 </w:t>
      </w:r>
      <w:r w:rsidR="00C859BD" w:rsidRPr="00F30067">
        <w:t>otrzymuje brzmienie</w:t>
      </w:r>
      <w:r w:rsidRPr="00F30067">
        <w:t>:</w:t>
      </w:r>
    </w:p>
    <w:p w14:paraId="3B9CC7A7" w14:textId="038CB4CE" w:rsidR="00C859BD" w:rsidRPr="00F30067" w:rsidRDefault="00C859BD" w:rsidP="00140D1E">
      <w:pPr>
        <w:pStyle w:val="ZLITUSTzmustliter"/>
      </w:pPr>
      <w:r w:rsidRPr="00F30067">
        <w:t xml:space="preserve">„11. Wójt (burmistrz, prezydent) gminy właściwej ze względu na miejsce zamieszkania świadczeniobiorcy może upoważnić kierownika lub innego pracownika ośrodka pomocy społecznej, a w przypadku przekształcenia ośrodka pomocy społecznej w centrum usług społecznych na podstawie przepisów ustawy z dnia 19 lipca 2019 r. o realizowaniu usług społecznych przez centrum usług społecznych (Dz. U. z </w:t>
      </w:r>
      <w:r w:rsidR="001E41B7" w:rsidRPr="00F30067">
        <w:t xml:space="preserve">2026 </w:t>
      </w:r>
      <w:r w:rsidRPr="00F30067">
        <w:t xml:space="preserve">r. poz. </w:t>
      </w:r>
      <w:r w:rsidR="001E41B7" w:rsidRPr="00F30067">
        <w:t>1</w:t>
      </w:r>
      <w:r w:rsidR="00767A35" w:rsidRPr="00F30067">
        <w:t>6</w:t>
      </w:r>
      <w:r w:rsidR="001E41B7" w:rsidRPr="00F30067">
        <w:t>5</w:t>
      </w:r>
      <w:r w:rsidR="00B64709" w:rsidRPr="00F30067">
        <w:t xml:space="preserve"> i 912</w:t>
      </w:r>
      <w:r w:rsidRPr="00F30067">
        <w:t xml:space="preserve">) </w:t>
      </w:r>
      <w:r w:rsidR="00E23486" w:rsidRPr="00F30067">
        <w:t>–</w:t>
      </w:r>
      <w:r w:rsidRPr="00F30067">
        <w:t xml:space="preserve"> dyrektora</w:t>
      </w:r>
      <w:r w:rsidR="00E23486" w:rsidRPr="00F30067">
        <w:t xml:space="preserve"> </w:t>
      </w:r>
      <w:r w:rsidRPr="00F30067">
        <w:t>centrum usług społecznych</w:t>
      </w:r>
      <w:r w:rsidR="00D16E6D" w:rsidRPr="00F30067">
        <w:t xml:space="preserve"> lub innego pracownika centrum usług społecznych</w:t>
      </w:r>
      <w:r w:rsidRPr="00F30067">
        <w:t>, do załatwiania spraw i wydawania decyzji w jego imieniu dotyczących potwierdzania prawa do świadczeń opieki zdrowotnej.”,</w:t>
      </w:r>
    </w:p>
    <w:p w14:paraId="1EE93506" w14:textId="448B1E72" w:rsidR="0095567F" w:rsidRPr="00F30067" w:rsidRDefault="0095567F" w:rsidP="00140D1E">
      <w:pPr>
        <w:pStyle w:val="LITlitera"/>
      </w:pPr>
      <w:r w:rsidRPr="00F30067">
        <w:t>b</w:t>
      </w:r>
      <w:r w:rsidR="00BD0B38" w:rsidRPr="00F30067">
        <w:t>)</w:t>
      </w:r>
      <w:r w:rsidR="00BD0B38" w:rsidRPr="00F30067">
        <w:tab/>
      </w:r>
      <w:r w:rsidR="00B07D77" w:rsidRPr="00F30067">
        <w:t>po ust. 1</w:t>
      </w:r>
      <w:r w:rsidR="00C859BD" w:rsidRPr="00F30067">
        <w:t>1</w:t>
      </w:r>
      <w:r w:rsidR="00B07D77" w:rsidRPr="00F30067">
        <w:t xml:space="preserve"> dodaje się ust. </w:t>
      </w:r>
      <w:r w:rsidR="00C859BD" w:rsidRPr="00F30067">
        <w:t>1</w:t>
      </w:r>
      <w:r w:rsidR="00B07D77" w:rsidRPr="00F30067">
        <w:t>1a w brzmieniu:</w:t>
      </w:r>
    </w:p>
    <w:p w14:paraId="18CD8A58" w14:textId="085C91C0" w:rsidR="00B07D77" w:rsidRPr="00F30067" w:rsidRDefault="00B07D77" w:rsidP="00140D1E">
      <w:pPr>
        <w:pStyle w:val="ZLITUSTzmustliter"/>
      </w:pPr>
      <w:r w:rsidRPr="00F30067">
        <w:t>„1</w:t>
      </w:r>
      <w:r w:rsidR="00C859BD" w:rsidRPr="00F30067">
        <w:t>1</w:t>
      </w:r>
      <w:r w:rsidRPr="00F30067">
        <w:t xml:space="preserve">a. W przypadku osób bezdomnych </w:t>
      </w:r>
      <w:r w:rsidR="00080B41" w:rsidRPr="00F30067">
        <w:t>przy wydawaniu decyzji, o której mowa w ust. 1, właściwość miejscową gminy ustala się według ostatniego miejsca zameldowania t</w:t>
      </w:r>
      <w:r w:rsidR="001630F0" w:rsidRPr="00F30067">
        <w:t>ych</w:t>
      </w:r>
      <w:r w:rsidR="00080B41" w:rsidRPr="00F30067">
        <w:t xml:space="preserve"> os</w:t>
      </w:r>
      <w:r w:rsidR="001630F0" w:rsidRPr="00F30067">
        <w:t>ób</w:t>
      </w:r>
      <w:r w:rsidR="00080B41" w:rsidRPr="00F30067">
        <w:t xml:space="preserve"> na pobyt stały, a w przypadku, gdyby nie można było ustalić miejsca zameldowania</w:t>
      </w:r>
      <w:r w:rsidR="006037CA" w:rsidRPr="00F30067">
        <w:t xml:space="preserve"> – </w:t>
      </w:r>
      <w:r w:rsidR="00080B41" w:rsidRPr="00F30067">
        <w:t xml:space="preserve">właściwa </w:t>
      </w:r>
      <w:r w:rsidR="00577FED" w:rsidRPr="00F30067">
        <w:t>jest</w:t>
      </w:r>
      <w:r w:rsidR="00080B41" w:rsidRPr="00F30067">
        <w:t xml:space="preserve"> gmina miejsca pobytu.”</w:t>
      </w:r>
      <w:r w:rsidR="00DA653B" w:rsidRPr="00F30067">
        <w:t>;</w:t>
      </w:r>
    </w:p>
    <w:p w14:paraId="5198E266" w14:textId="33755EE8" w:rsidR="00B641DB" w:rsidRPr="006E4EDF" w:rsidRDefault="00D92449" w:rsidP="00B641DB">
      <w:pPr>
        <w:pStyle w:val="PKTpunkt"/>
        <w:rPr>
          <w:rStyle w:val="TEKSTOZNACZONYWDOKUMENCIERDOWYMJAKOUKRYTY"/>
          <w:color w:val="auto"/>
          <w:u w:val="none"/>
        </w:rPr>
      </w:pPr>
      <w:r>
        <w:rPr>
          <w:rStyle w:val="TEKSTOZNACZONYWDOKUMENCIERDOWYMJAKOUKRYTY"/>
          <w:color w:val="auto"/>
          <w:u w:val="none"/>
        </w:rPr>
        <w:t>18</w:t>
      </w:r>
      <w:r w:rsidR="00B641DB" w:rsidRPr="006E4EDF">
        <w:rPr>
          <w:rStyle w:val="TEKSTOZNACZONYWDOKUMENCIERDOWYMJAKOUKRYTY"/>
          <w:color w:val="auto"/>
          <w:u w:val="none"/>
        </w:rPr>
        <w:t>)</w:t>
      </w:r>
      <w:r w:rsidR="008B241F" w:rsidRPr="006E4EDF">
        <w:rPr>
          <w:rStyle w:val="TEKSTOZNACZONYWDOKUMENCIERDOWYMJAKOUKRYTY"/>
          <w:color w:val="auto"/>
          <w:u w:val="none"/>
        </w:rPr>
        <w:tab/>
      </w:r>
      <w:r w:rsidR="00B641DB" w:rsidRPr="006E4EDF">
        <w:rPr>
          <w:rStyle w:val="TEKSTOZNACZONYWDOKUMENCIERDOWYMJAKOUKRYTY"/>
          <w:color w:val="auto"/>
          <w:u w:val="none"/>
        </w:rPr>
        <w:t xml:space="preserve">w </w:t>
      </w:r>
      <w:r w:rsidR="00B641DB" w:rsidRPr="006E4EDF">
        <w:t>art. 61i</w:t>
      </w:r>
      <w:r w:rsidR="00B641DB" w:rsidRPr="006E4EDF">
        <w:rPr>
          <w:rStyle w:val="TEKSTOZNACZONYWDOKUMENCIERDOWYMJAKOUKRYTY"/>
          <w:color w:val="auto"/>
          <w:u w:val="none"/>
        </w:rPr>
        <w:t xml:space="preserve"> </w:t>
      </w:r>
      <w:r w:rsidR="00EC08C8" w:rsidRPr="006E4EDF">
        <w:rPr>
          <w:rStyle w:val="TEKSTOZNACZONYWDOKUMENCIERDOWYMJAKOUKRYTY"/>
          <w:color w:val="auto"/>
          <w:u w:val="none"/>
        </w:rPr>
        <w:t xml:space="preserve">w </w:t>
      </w:r>
      <w:r w:rsidR="00B641DB" w:rsidRPr="006E4EDF">
        <w:rPr>
          <w:rStyle w:val="TEKSTOZNACZONYWDOKUMENCIERDOWYMJAKOUKRYTY"/>
          <w:color w:val="auto"/>
          <w:u w:val="none"/>
        </w:rPr>
        <w:t>ust. 1 pkt 6 otrzymuje brzmienie:</w:t>
      </w:r>
    </w:p>
    <w:p w14:paraId="7EA9D354" w14:textId="05BC628C" w:rsidR="00B641DB" w:rsidRPr="00F30067" w:rsidRDefault="00B641DB" w:rsidP="00140D1E">
      <w:pPr>
        <w:pStyle w:val="ZPKTzmpktartykuempunktem"/>
      </w:pPr>
      <w:r w:rsidRPr="00F30067">
        <w:t>„6</w:t>
      </w:r>
      <w:r w:rsidR="006516B8" w:rsidRPr="00F30067">
        <w:t>)</w:t>
      </w:r>
      <w:r w:rsidR="006516B8" w:rsidRPr="00F30067">
        <w:tab/>
      </w:r>
      <w:r w:rsidRPr="00F30067">
        <w:t>podmiocie, o którym mowa w art. 24 ust. 6 ustawy z dnia 6 listopada 2008 r. o prawach pacjenta i Rzeczniku Praw Pacjenta.”</w:t>
      </w:r>
      <w:r w:rsidR="00EC08C8" w:rsidRPr="00F30067">
        <w:t>;</w:t>
      </w:r>
    </w:p>
    <w:p w14:paraId="2E6AF8B5" w14:textId="16C5A3C9" w:rsidR="00F160D0" w:rsidRPr="00F30067" w:rsidRDefault="00D92449" w:rsidP="00140D1E">
      <w:pPr>
        <w:pStyle w:val="PKTpunkt"/>
      </w:pPr>
      <w:r w:rsidRPr="00F30067">
        <w:t>19</w:t>
      </w:r>
      <w:r w:rsidR="008B241F" w:rsidRPr="00F30067">
        <w:t>)</w:t>
      </w:r>
      <w:r w:rsidR="008B241F" w:rsidRPr="00F30067">
        <w:tab/>
      </w:r>
      <w:r w:rsidR="00983447" w:rsidRPr="00F30067">
        <w:t>w art. 66 w ust. 1</w:t>
      </w:r>
      <w:r w:rsidR="00F160D0" w:rsidRPr="00F30067">
        <w:t>:</w:t>
      </w:r>
      <w:r w:rsidR="00983447" w:rsidRPr="00F30067">
        <w:t xml:space="preserve"> </w:t>
      </w:r>
    </w:p>
    <w:p w14:paraId="6540025F" w14:textId="2BDA047E" w:rsidR="00983447" w:rsidRPr="00F30067" w:rsidRDefault="00F160D0" w:rsidP="00140D1E">
      <w:pPr>
        <w:pStyle w:val="LITlitera"/>
      </w:pPr>
      <w:r w:rsidRPr="00F30067">
        <w:lastRenderedPageBreak/>
        <w:t>a</w:t>
      </w:r>
      <w:r w:rsidR="008B241F" w:rsidRPr="00F30067">
        <w:t>)</w:t>
      </w:r>
      <w:r w:rsidR="008B241F" w:rsidRPr="00F30067">
        <w:tab/>
      </w:r>
      <w:r w:rsidR="00983447" w:rsidRPr="00F30067">
        <w:t>pkt 20a otrzymuje brzmienie:</w:t>
      </w:r>
    </w:p>
    <w:p w14:paraId="7B55DECD" w14:textId="51738970" w:rsidR="00983447" w:rsidRPr="006E4EDF" w:rsidRDefault="00983447" w:rsidP="0025079A">
      <w:pPr>
        <w:pStyle w:val="ZLITPKTzmpktliter"/>
        <w:rPr>
          <w:rStyle w:val="TEKSTOZNACZONYWDOKUMENCIERDOWYMJAKOUKRYTY"/>
          <w:bCs w:val="0"/>
          <w:color w:val="auto"/>
          <w:u w:val="none"/>
        </w:rPr>
      </w:pPr>
      <w:r w:rsidRPr="006E4EDF">
        <w:rPr>
          <w:rStyle w:val="TEKSTOZNACZONYWDOKUMENCIERDOWYMJAKOUKRYTY"/>
          <w:color w:val="auto"/>
          <w:u w:val="none"/>
        </w:rPr>
        <w:t>„20a</w:t>
      </w:r>
      <w:r w:rsidR="008B241F" w:rsidRPr="006E4EDF">
        <w:rPr>
          <w:rStyle w:val="TEKSTOZNACZONYWDOKUMENCIERDOWYMJAKOUKRYTY"/>
          <w:color w:val="auto"/>
          <w:u w:val="none"/>
        </w:rPr>
        <w:t>)</w:t>
      </w:r>
      <w:r w:rsidR="008B241F" w:rsidRPr="006E4EDF">
        <w:rPr>
          <w:rStyle w:val="TEKSTOZNACZONYWDOKUMENCIERDOWYMJAKOUKRYTY"/>
          <w:color w:val="auto"/>
          <w:u w:val="none"/>
        </w:rPr>
        <w:tab/>
      </w:r>
      <w:r w:rsidRPr="006E4EDF">
        <w:rPr>
          <w:rStyle w:val="TEKSTOZNACZONYWDOKUMENCIERDOWYMJAKOUKRYTY"/>
          <w:color w:val="auto"/>
          <w:u w:val="none"/>
        </w:rPr>
        <w:t xml:space="preserve">absolwenci, którzy </w:t>
      </w:r>
      <w:bookmarkStart w:id="9" w:name="_Hlk198799963"/>
      <w:r w:rsidRPr="006E4EDF">
        <w:rPr>
          <w:rStyle w:val="TEKSTOZNACZONYWDOKUMENCIERDOWYMJAKOUKRYTY"/>
          <w:color w:val="auto"/>
          <w:u w:val="none"/>
        </w:rPr>
        <w:t xml:space="preserve">odbywają w Rzeczypospolitej Polskiej </w:t>
      </w:r>
      <w:bookmarkEnd w:id="9"/>
      <w:r w:rsidRPr="006E4EDF">
        <w:rPr>
          <w:rStyle w:val="TEKSTOZNACZONYWDOKUMENCIERDOWYMJAKOUKRYTY"/>
          <w:color w:val="auto"/>
          <w:u w:val="none"/>
        </w:rPr>
        <w:t xml:space="preserve">obowiązkowy staż, </w:t>
      </w:r>
      <w:bookmarkStart w:id="10" w:name="_Hlk221629888"/>
      <w:r w:rsidRPr="006E4EDF">
        <w:rPr>
          <w:rStyle w:val="TEKSTOZNACZONYWDOKUMENCIERDOWYMJAKOUKRYTY"/>
          <w:color w:val="auto"/>
          <w:u w:val="none"/>
        </w:rPr>
        <w:t xml:space="preserve">absolwenci </w:t>
      </w:r>
      <w:r w:rsidR="00F17E54" w:rsidRPr="006E4EDF">
        <w:t>kierunku lekarskiego albo lekarsko-dentystycznego</w:t>
      </w:r>
      <w:r w:rsidRPr="006E4EDF">
        <w:rPr>
          <w:rStyle w:val="TEKSTOZNACZONYWDOKUMENCIERDOWYMJAKOUKRYTY"/>
          <w:color w:val="auto"/>
          <w:u w:val="none"/>
        </w:rPr>
        <w:t>, którzy odbywają w Rzeczypospolitej Polskiej szkolenie praktyczne</w:t>
      </w:r>
      <w:r w:rsidR="00E87CA4">
        <w:rPr>
          <w:rStyle w:val="TEKSTOZNACZONYWDOKUMENCIERDOWYMJAKOUKRYTY"/>
          <w:color w:val="auto"/>
          <w:u w:val="none"/>
        </w:rPr>
        <w:t>, o którym mowa</w:t>
      </w:r>
      <w:r w:rsidR="00CE4A5B" w:rsidRPr="006E4EDF">
        <w:rPr>
          <w:rStyle w:val="TEKSTOZNACZONYWDOKUMENCIERDOWYMJAKOUKRYTY"/>
          <w:color w:val="auto"/>
          <w:u w:val="none"/>
        </w:rPr>
        <w:t xml:space="preserve"> w art. 15p</w:t>
      </w:r>
      <w:r w:rsidR="00E87CA4">
        <w:rPr>
          <w:rStyle w:val="TEKSTOZNACZONYWDOKUMENCIERDOWYMJAKOUKRYTY"/>
          <w:color w:val="auto"/>
          <w:u w:val="none"/>
        </w:rPr>
        <w:t xml:space="preserve"> ust. 1</w:t>
      </w:r>
      <w:r w:rsidR="00CE4A5B" w:rsidRPr="006E4EDF">
        <w:rPr>
          <w:rStyle w:val="TEKSTOZNACZONYWDOKUMENCIERDOWYMJAKOUKRYTY"/>
          <w:color w:val="auto"/>
          <w:u w:val="none"/>
        </w:rPr>
        <w:t xml:space="preserve"> </w:t>
      </w:r>
      <w:r w:rsidR="00B05B9D">
        <w:rPr>
          <w:rStyle w:val="TEKSTOZNACZONYWDOKUMENCIERDOWYMJAKOUKRYTY"/>
          <w:color w:val="auto"/>
          <w:u w:val="none"/>
        </w:rPr>
        <w:t xml:space="preserve">pkt 2 </w:t>
      </w:r>
      <w:r w:rsidR="00CE4A5B" w:rsidRPr="006E4EDF">
        <w:rPr>
          <w:rStyle w:val="TEKSTOZNACZONYWDOKUMENCIERDOWYMJAKOUKRYTY"/>
          <w:color w:val="auto"/>
          <w:u w:val="none"/>
        </w:rPr>
        <w:t xml:space="preserve">ustawy </w:t>
      </w:r>
      <w:r w:rsidR="00BF02DF" w:rsidRPr="006E4EDF">
        <w:rPr>
          <w:rStyle w:val="TEKSTOZNACZONYWDOKUMENCIERDOWYMJAKOUKRYTY"/>
          <w:color w:val="auto"/>
          <w:u w:val="none"/>
        </w:rPr>
        <w:t xml:space="preserve">z dnia 5 grudnia 1996 r. </w:t>
      </w:r>
      <w:r w:rsidR="00CE4A5B" w:rsidRPr="006E4EDF">
        <w:rPr>
          <w:rStyle w:val="TEKSTOZNACZONYWDOKUMENCIERDOWYMJAKOUKRYTY"/>
          <w:color w:val="auto"/>
          <w:u w:val="none"/>
        </w:rPr>
        <w:t>o zawodach lekarza i lekarza dentysty</w:t>
      </w:r>
      <w:bookmarkEnd w:id="10"/>
      <w:r w:rsidR="00D55F86" w:rsidRPr="006E4EDF">
        <w:rPr>
          <w:rStyle w:val="TEKSTOZNACZONYWDOKUMENCIERDOWYMJAKOUKRYTY"/>
          <w:color w:val="auto"/>
          <w:u w:val="none"/>
        </w:rPr>
        <w:t>,</w:t>
      </w:r>
      <w:r w:rsidRPr="006E4EDF">
        <w:rPr>
          <w:rStyle w:val="TEKSTOZNACZONYWDOKUMENCIERDOWYMJAKOUKRYTY"/>
          <w:color w:val="auto"/>
          <w:u w:val="none"/>
        </w:rPr>
        <w:t xml:space="preserve"> oraz osoby odbywające kursy języka polskiego lub kursy przygotowawcze do podjęcia nauki w języku polskim, o których mowa w przepisach odrębnych, niepodlegające obowiązkowi ubezpieczenia zdrowotnego z innego tytułu;</w:t>
      </w:r>
      <w:r w:rsidR="00FF43BD" w:rsidRPr="006E4EDF">
        <w:rPr>
          <w:rStyle w:val="TEKSTOZNACZONYWDOKUMENCIERDOWYMJAKOUKRYTY"/>
          <w:color w:val="auto"/>
          <w:u w:val="none"/>
        </w:rPr>
        <w:t>”</w:t>
      </w:r>
      <w:r w:rsidR="00BF02DF" w:rsidRPr="006E4EDF">
        <w:rPr>
          <w:rStyle w:val="TEKSTOZNACZONYWDOKUMENCIERDOWYMJAKOUKRYTY"/>
          <w:color w:val="auto"/>
          <w:u w:val="none"/>
        </w:rPr>
        <w:t>,</w:t>
      </w:r>
    </w:p>
    <w:p w14:paraId="15B668B2" w14:textId="690BF6C1" w:rsidR="00914F7E" w:rsidRPr="00F30067" w:rsidRDefault="00F160D0" w:rsidP="00140D1E">
      <w:pPr>
        <w:pStyle w:val="LITlitera"/>
      </w:pPr>
      <w:r w:rsidRPr="00F30067">
        <w:t>b</w:t>
      </w:r>
      <w:r w:rsidR="008B241F" w:rsidRPr="00F30067">
        <w:t>)</w:t>
      </w:r>
      <w:r w:rsidR="008B241F" w:rsidRPr="00F30067">
        <w:tab/>
      </w:r>
      <w:r w:rsidR="00914F7E" w:rsidRPr="00F30067">
        <w:t>pkt 25</w:t>
      </w:r>
      <w:r w:rsidR="009800F0" w:rsidRPr="00F30067">
        <w:t xml:space="preserve"> otrzymuje brzmienie:</w:t>
      </w:r>
    </w:p>
    <w:p w14:paraId="1F33AD07" w14:textId="625026AC" w:rsidR="009800F0" w:rsidRPr="00F30067" w:rsidRDefault="009800F0" w:rsidP="00140D1E">
      <w:pPr>
        <w:pStyle w:val="ZLITPKTzmpktliter"/>
      </w:pPr>
      <w:r w:rsidRPr="00F30067">
        <w:t>„25)</w:t>
      </w:r>
      <w:r w:rsidR="0045769B" w:rsidRPr="00F30067">
        <w:tab/>
      </w:r>
      <w:r w:rsidR="00B625B5" w:rsidRPr="00F30067">
        <w:t xml:space="preserve">osoby pobierające zasiłek przedemerytalny lub świadczenie przedemerytalne oraz osoby, o których mowa w art. 2 ust. 1 ustawy z dnia 30 kwietnia 2004 r. o świadczeniach przedemerytalnych (Dz. U. z </w:t>
      </w:r>
      <w:r w:rsidR="001E41B7" w:rsidRPr="00F30067">
        <w:t xml:space="preserve">2026 </w:t>
      </w:r>
      <w:r w:rsidR="00B625B5" w:rsidRPr="00F30067">
        <w:t xml:space="preserve">r. poz. </w:t>
      </w:r>
      <w:r w:rsidR="001E41B7" w:rsidRPr="00F30067">
        <w:t>115</w:t>
      </w:r>
      <w:r w:rsidR="00B625B5" w:rsidRPr="00F30067">
        <w:t>)</w:t>
      </w:r>
      <w:r w:rsidR="00555601" w:rsidRPr="00F30067">
        <w:t>,</w:t>
      </w:r>
      <w:r w:rsidR="00B625B5" w:rsidRPr="00F30067">
        <w:t xml:space="preserve"> niespełniające wymogów określonych w art. 2 ust. 3 tej ustawy, niepodlegające obowiązkowi ubezpieczenia zdrowotnego z innego tytułu;”</w:t>
      </w:r>
      <w:r w:rsidR="00E23486" w:rsidRPr="00F30067">
        <w:t>;</w:t>
      </w:r>
    </w:p>
    <w:p w14:paraId="100BA5E3" w14:textId="65BDA124" w:rsidR="005E3A29" w:rsidRPr="00F30067" w:rsidRDefault="00D92449" w:rsidP="00F30067">
      <w:pPr>
        <w:pStyle w:val="PKTpunkt"/>
      </w:pPr>
      <w:r w:rsidRPr="00F30067">
        <w:t>20</w:t>
      </w:r>
      <w:r w:rsidR="005E3A29" w:rsidRPr="00F30067">
        <w:t xml:space="preserve">) </w:t>
      </w:r>
      <w:r w:rsidR="00670BD3" w:rsidRPr="00F30067">
        <w:tab/>
      </w:r>
      <w:r w:rsidR="005E3A29" w:rsidRPr="00F30067">
        <w:t>w art. 67 po ust. 3a dodaje się ust. 3b w brzmieniu:</w:t>
      </w:r>
    </w:p>
    <w:p w14:paraId="2B130B5C" w14:textId="17AD884F" w:rsidR="005E3A29" w:rsidRPr="006E4EDF" w:rsidRDefault="005E3A29" w:rsidP="00431C06">
      <w:pPr>
        <w:pStyle w:val="ZUSTzmustartykuempunktem"/>
        <w:rPr>
          <w:rStyle w:val="TEKSTOZNACZONYWDOKUMENCIERDOWYMJAKOUKRYTY"/>
          <w:bCs/>
          <w:color w:val="auto"/>
          <w:sz w:val="20"/>
          <w:u w:val="none"/>
        </w:rPr>
      </w:pPr>
      <w:r w:rsidRPr="006E4EDF">
        <w:t xml:space="preserve">„3b. </w:t>
      </w:r>
      <w:r w:rsidR="00A75EC5" w:rsidRPr="00A75EC5">
        <w:t>W przypadku powzięcia wiadomości, że dana osoba uzyskała prawo do świadczeń opieki zdrowotnej, jako członek rodziny, zgodnie z przepisami innego niż Rzeczpospolita Polska państwa UE lub EFTA, lub Zjednoczonego Królestwa w okresie, w którym zgodnie z przepisami o koordynacji powinna być objęta ubezpieczeniem zdrowotnym w Rzeczypospolitej Polskiej, Fundusz zgłasza taką osobę do ubezpieczenia zdrowotnego, jako członka rodziny, jeżeli nie została zgłoszona do tego ubezpieczenia przez osobę obowiązaną do takiego zgłoszenia. Zgłoszenie, o którym mowa w zdaniu poprzedzającym, obejmuje cały okres, w którym dana osoba powinna podlegać ubezpieczeniu zdrowotnemu w Rzeczypospolitej Polskiej jako członek rodziny</w:t>
      </w:r>
      <w:r w:rsidRPr="006E4EDF">
        <w:rPr>
          <w:i/>
          <w:iCs/>
        </w:rPr>
        <w:t>.</w:t>
      </w:r>
      <w:r w:rsidRPr="006E4EDF">
        <w:t>”</w:t>
      </w:r>
      <w:r w:rsidR="00DC35DE" w:rsidRPr="006E4EDF">
        <w:t>;</w:t>
      </w:r>
    </w:p>
    <w:p w14:paraId="1B3257F3" w14:textId="33DCBF5A" w:rsidR="0071615B" w:rsidRPr="00F30067" w:rsidRDefault="00D92449" w:rsidP="00140D1E">
      <w:pPr>
        <w:pStyle w:val="PKTpunkt"/>
      </w:pPr>
      <w:r w:rsidRPr="00F30067">
        <w:t>21</w:t>
      </w:r>
      <w:r w:rsidR="0071615B" w:rsidRPr="00F30067">
        <w:t>)</w:t>
      </w:r>
      <w:r w:rsidR="0071615B" w:rsidRPr="00F30067">
        <w:tab/>
      </w:r>
      <w:r w:rsidR="008F2347" w:rsidRPr="00F30067">
        <w:t>w</w:t>
      </w:r>
      <w:r w:rsidR="0071615B" w:rsidRPr="00F30067">
        <w:t xml:space="preserve"> art. 72</w:t>
      </w:r>
      <w:r w:rsidR="008F2347" w:rsidRPr="00F30067">
        <w:t xml:space="preserve"> </w:t>
      </w:r>
      <w:r w:rsidR="0071615B" w:rsidRPr="00F30067">
        <w:t>ust. 2</w:t>
      </w:r>
      <w:r w:rsidR="00D409C5" w:rsidRPr="00F30067">
        <w:t xml:space="preserve"> otrzymuje brzmienie</w:t>
      </w:r>
      <w:r w:rsidR="00A009AB" w:rsidRPr="00F30067">
        <w:t>:</w:t>
      </w:r>
    </w:p>
    <w:p w14:paraId="0F922502" w14:textId="6A19C325" w:rsidR="00D409C5" w:rsidRPr="00F30067" w:rsidRDefault="00D409C5" w:rsidP="00140D1E">
      <w:pPr>
        <w:pStyle w:val="ZUSTzmustartykuempunktem"/>
      </w:pPr>
      <w:r w:rsidRPr="00F30067">
        <w:t>„2. W przypadku zawieszenia prawa do renty socjalnej w razie osiągania przychodu</w:t>
      </w:r>
      <w:r w:rsidR="008F0D18" w:rsidRPr="00F30067">
        <w:t xml:space="preserve"> </w:t>
      </w:r>
      <w:r w:rsidR="00C375E8" w:rsidRPr="00F30067">
        <w:t xml:space="preserve">z tytułu działalności podlegającej obowiązkowi ubezpieczenia społecznego, na zasadach określonych w art. 104 </w:t>
      </w:r>
      <w:bookmarkStart w:id="11" w:name="_Hlk208823366"/>
      <w:r w:rsidR="00792B42" w:rsidRPr="00F30067">
        <w:t>ustawy z dnia 17 grudnia 1998 r. o emeryturach i rentach z Funduszu Ubezpieczeń Społecznych</w:t>
      </w:r>
      <w:bookmarkEnd w:id="11"/>
      <w:r w:rsidRPr="00F30067">
        <w:t xml:space="preserve">, w tym również w razie osiągania przychodów za granicą z </w:t>
      </w:r>
      <w:r w:rsidR="00C375E8" w:rsidRPr="00F30067">
        <w:t xml:space="preserve">tego </w:t>
      </w:r>
      <w:r w:rsidRPr="00F30067">
        <w:t>tytuł</w:t>
      </w:r>
      <w:r w:rsidR="00C375E8" w:rsidRPr="00F30067">
        <w:t>u</w:t>
      </w:r>
      <w:r w:rsidRPr="00F30067">
        <w:t>, prawo do świadczeń z ubezpieczenia zdrowotnego wygasa po upływie 90 dni od dnia ustania ubezpieczenia zdrowotnego w Funduszu.</w:t>
      </w:r>
      <w:r w:rsidR="00C375E8" w:rsidRPr="00F30067">
        <w:t>”;</w:t>
      </w:r>
    </w:p>
    <w:p w14:paraId="0663F306" w14:textId="06823715" w:rsidR="001C2FFA" w:rsidRPr="00F30067" w:rsidRDefault="00D92449" w:rsidP="00140D1E">
      <w:pPr>
        <w:pStyle w:val="PKTpunkt"/>
      </w:pPr>
      <w:r w:rsidRPr="00F30067">
        <w:t>22</w:t>
      </w:r>
      <w:r w:rsidR="001C2FFA" w:rsidRPr="00F30067">
        <w:t>)</w:t>
      </w:r>
      <w:r w:rsidR="001C2FFA" w:rsidRPr="00F30067">
        <w:tab/>
        <w:t>w art. 73 pkt 4 otrzymuje brzmienie:</w:t>
      </w:r>
    </w:p>
    <w:p w14:paraId="00F51755" w14:textId="193D1057" w:rsidR="001C2FFA" w:rsidRPr="006E4EDF" w:rsidRDefault="001C2FFA" w:rsidP="00544D91">
      <w:pPr>
        <w:pStyle w:val="ZPKTzmpktartykuempunktem"/>
        <w:rPr>
          <w:rStyle w:val="TEKSTOZNACZONYWDOKUMENCIERDOWYMJAKOUKRYTY"/>
          <w:color w:val="auto"/>
          <w:u w:val="none"/>
        </w:rPr>
      </w:pPr>
      <w:r w:rsidRPr="006E4EDF">
        <w:rPr>
          <w:rStyle w:val="TEKSTOZNACZONYWDOKUMENCIERDOWYMJAKOUKRYTY"/>
          <w:color w:val="auto"/>
          <w:u w:val="none"/>
        </w:rPr>
        <w:lastRenderedPageBreak/>
        <w:t>„4</w:t>
      </w:r>
      <w:r w:rsidR="008B241F" w:rsidRPr="006E4EDF">
        <w:rPr>
          <w:rStyle w:val="TEKSTOZNACZONYWDOKUMENCIERDOWYMJAKOUKRYTY"/>
          <w:color w:val="auto"/>
          <w:u w:val="none"/>
        </w:rPr>
        <w:t>)</w:t>
      </w:r>
      <w:r w:rsidR="008B241F" w:rsidRPr="006E4EDF">
        <w:rPr>
          <w:rStyle w:val="TEKSTOZNACZONYWDOKUMENCIERDOWYMJAKOUKRYTY"/>
          <w:color w:val="auto"/>
          <w:u w:val="none"/>
        </w:rPr>
        <w:tab/>
      </w:r>
      <w:r w:rsidRPr="006E4EDF">
        <w:rPr>
          <w:rStyle w:val="TEKSTOZNACZONYWDOKUMENCIERDOWYMJAKOUKRYTY"/>
          <w:color w:val="auto"/>
          <w:u w:val="none"/>
        </w:rPr>
        <w:t xml:space="preserve">osób, o </w:t>
      </w:r>
      <w:r w:rsidRPr="006E4EDF">
        <w:t>których mowa w art. 66 ust. 1 pkt 20, 20a i 22, powstaje z dniem złożenia oświadczenia o niepodleganiu obowiązkowi ubezpieczenia zdrowotnego z innego tytułu, niewcześniej jednak niż z dniem rozpoczęcia odpowiednio pierwszego semestru kształcenia, obowiązkowego stażu lub szkolenia praktycznego</w:t>
      </w:r>
      <w:r w:rsidR="00B10E5C">
        <w:t>, o którym mowa</w:t>
      </w:r>
      <w:r w:rsidRPr="006E4EDF">
        <w:t xml:space="preserve"> </w:t>
      </w:r>
      <w:r w:rsidR="00544D91" w:rsidRPr="006E4EDF">
        <w:t>w art. 15p</w:t>
      </w:r>
      <w:r w:rsidR="00B10E5C">
        <w:t xml:space="preserve"> ust. 1</w:t>
      </w:r>
      <w:r w:rsidR="00544D91" w:rsidRPr="006E4EDF">
        <w:t xml:space="preserve"> ustawy </w:t>
      </w:r>
      <w:r w:rsidR="00BF02DF" w:rsidRPr="006E4EDF">
        <w:t xml:space="preserve">z dnia 5 grudnia 1996 r. </w:t>
      </w:r>
      <w:r w:rsidR="00544D91" w:rsidRPr="006E4EDF">
        <w:t>o zawodach lekarza i lekarza dentysty</w:t>
      </w:r>
      <w:r w:rsidR="000E21E4">
        <w:t>,</w:t>
      </w:r>
      <w:r w:rsidR="00544D91" w:rsidRPr="006E4EDF">
        <w:rPr>
          <w:rStyle w:val="TEKSTOZNACZONYWDOKUMENCIERDOWYMJAKOUKRYTY"/>
          <w:color w:val="auto"/>
          <w:u w:val="none"/>
        </w:rPr>
        <w:t xml:space="preserve"> </w:t>
      </w:r>
      <w:r w:rsidRPr="006E4EDF">
        <w:rPr>
          <w:rStyle w:val="TEKSTOZNACZONYWDOKUMENCIERDOWYMJAKOUKRYTY"/>
          <w:color w:val="auto"/>
          <w:u w:val="none"/>
        </w:rPr>
        <w:t>lub kursu, a wygasa z dniem ukończenia odpowiednio studiów lub kształcenia w szkole doktorskiej</w:t>
      </w:r>
      <w:r w:rsidR="00165C56">
        <w:rPr>
          <w:rStyle w:val="TEKSTOZNACZONYWDOKUMENCIERDOWYMJAKOUKRYTY"/>
          <w:color w:val="auto"/>
          <w:u w:val="none"/>
        </w:rPr>
        <w:t>,</w:t>
      </w:r>
      <w:r w:rsidRPr="006E4EDF">
        <w:rPr>
          <w:rStyle w:val="TEKSTOZNACZONYWDOKUMENCIERDOWYMJAKOUKRYTY"/>
          <w:color w:val="auto"/>
          <w:u w:val="none"/>
        </w:rPr>
        <w:t xml:space="preserve"> lub stażu</w:t>
      </w:r>
      <w:r w:rsidR="00165C56">
        <w:rPr>
          <w:rStyle w:val="TEKSTOZNACZONYWDOKUMENCIERDOWYMJAKOUKRYTY"/>
          <w:color w:val="auto"/>
          <w:u w:val="none"/>
        </w:rPr>
        <w:t>,</w:t>
      </w:r>
      <w:r w:rsidRPr="006E4EDF">
        <w:rPr>
          <w:rStyle w:val="TEKSTOZNACZONYWDOKUMENCIERDOWYMJAKOUKRYTY"/>
          <w:color w:val="auto"/>
          <w:u w:val="none"/>
        </w:rPr>
        <w:t xml:space="preserve"> lub szkolenia praktycznego</w:t>
      </w:r>
      <w:r w:rsidR="00544D91" w:rsidRPr="006E4EDF">
        <w:rPr>
          <w:rStyle w:val="TEKSTOZNACZONYWDOKUMENCIERDOWYMJAKOUKRYTY"/>
          <w:color w:val="auto"/>
          <w:u w:val="none"/>
        </w:rPr>
        <w:t xml:space="preserve"> w ramach stażu na podstawie art. 15p ustawy </w:t>
      </w:r>
      <w:r w:rsidR="004C4860" w:rsidRPr="006E4EDF">
        <w:rPr>
          <w:rStyle w:val="TEKSTOZNACZONYWDOKUMENCIERDOWYMJAKOUKRYTY"/>
          <w:color w:val="auto"/>
          <w:u w:val="none"/>
        </w:rPr>
        <w:t xml:space="preserve">z dnia 5 grudnia 1996 r. </w:t>
      </w:r>
      <w:r w:rsidR="00544D91" w:rsidRPr="006E4EDF">
        <w:rPr>
          <w:rStyle w:val="TEKSTOZNACZONYWDOKUMENCIERDOWYMJAKOUKRYTY"/>
          <w:color w:val="auto"/>
          <w:u w:val="none"/>
        </w:rPr>
        <w:t>o zawodach lekarza i lekarza dentysty</w:t>
      </w:r>
      <w:r w:rsidR="00165C56">
        <w:rPr>
          <w:rStyle w:val="TEKSTOZNACZONYWDOKUMENCIERDOWYMJAKOUKRYTY"/>
          <w:color w:val="auto"/>
          <w:u w:val="none"/>
        </w:rPr>
        <w:t>,</w:t>
      </w:r>
      <w:r w:rsidRPr="006E4EDF">
        <w:rPr>
          <w:rStyle w:val="TEKSTOZNACZONYWDOKUMENCIERDOWYMJAKOUKRYTY"/>
          <w:color w:val="auto"/>
          <w:u w:val="none"/>
        </w:rPr>
        <w:t xml:space="preserve"> lub kursu albo skreślenia z listy studentów lub listy doktorantów</w:t>
      </w:r>
      <w:r w:rsidR="0060483B" w:rsidRPr="006E4EDF">
        <w:rPr>
          <w:rStyle w:val="TEKSTOZNACZONYWDOKUMENCIERDOWYMJAKOUKRYTY"/>
          <w:color w:val="auto"/>
          <w:u w:val="none"/>
        </w:rPr>
        <w:t>,</w:t>
      </w:r>
      <w:r w:rsidRPr="006E4EDF">
        <w:rPr>
          <w:rStyle w:val="TEKSTOZNACZONYWDOKUMENCIERDOWYMJAKOUKRYTY"/>
          <w:color w:val="auto"/>
          <w:u w:val="none"/>
        </w:rPr>
        <w:t xml:space="preserve"> lub listy uczestników stażu</w:t>
      </w:r>
      <w:r w:rsidR="0060483B" w:rsidRPr="006E4EDF">
        <w:rPr>
          <w:rStyle w:val="TEKSTOZNACZONYWDOKUMENCIERDOWYMJAKOUKRYTY"/>
          <w:color w:val="auto"/>
          <w:u w:val="none"/>
        </w:rPr>
        <w:t>,</w:t>
      </w:r>
      <w:r w:rsidRPr="006E4EDF">
        <w:rPr>
          <w:rStyle w:val="TEKSTOZNACZONYWDOKUMENCIERDOWYMJAKOUKRYTY"/>
          <w:color w:val="auto"/>
          <w:u w:val="none"/>
        </w:rPr>
        <w:t xml:space="preserve"> lub </w:t>
      </w:r>
      <w:r w:rsidR="00016513" w:rsidRPr="006E4EDF">
        <w:rPr>
          <w:rStyle w:val="TEKSTOZNACZONYWDOKUMENCIERDOWYMJAKOUKRYTY"/>
          <w:color w:val="auto"/>
          <w:u w:val="none"/>
        </w:rPr>
        <w:t>ze</w:t>
      </w:r>
      <w:r w:rsidR="000A2746" w:rsidRPr="006E4EDF">
        <w:rPr>
          <w:rStyle w:val="TEKSTOZNACZONYWDOKUMENCIERDOWYMJAKOUKRYTY"/>
          <w:color w:val="auto"/>
          <w:u w:val="none"/>
        </w:rPr>
        <w:t xml:space="preserve"> </w:t>
      </w:r>
      <w:r w:rsidRPr="006E4EDF">
        <w:rPr>
          <w:rStyle w:val="TEKSTOZNACZONYWDOKUMENCIERDOWYMJAKOUKRYTY"/>
          <w:color w:val="auto"/>
          <w:u w:val="none"/>
        </w:rPr>
        <w:t>szkolenia praktycznego</w:t>
      </w:r>
      <w:r w:rsidR="0060483B" w:rsidRPr="006E4EDF">
        <w:rPr>
          <w:rStyle w:val="TEKSTOZNACZONYWDOKUMENCIERDOWYMJAKOUKRYTY"/>
          <w:color w:val="auto"/>
          <w:u w:val="none"/>
        </w:rPr>
        <w:t>,</w:t>
      </w:r>
      <w:r w:rsidRPr="006E4EDF">
        <w:rPr>
          <w:rStyle w:val="TEKSTOZNACZONYWDOKUMENCIERDOWYMJAKOUKRYTY"/>
          <w:color w:val="auto"/>
          <w:u w:val="none"/>
        </w:rPr>
        <w:t xml:space="preserve"> lub </w:t>
      </w:r>
      <w:r w:rsidR="00CB0668">
        <w:rPr>
          <w:rStyle w:val="TEKSTOZNACZONYWDOKUMENCIERDOWYMJAKOUKRYTY"/>
          <w:color w:val="auto"/>
          <w:u w:val="none"/>
        </w:rPr>
        <w:t xml:space="preserve">z </w:t>
      </w:r>
      <w:r w:rsidRPr="006E4EDF">
        <w:rPr>
          <w:rStyle w:val="TEKSTOZNACZONYWDOKUMENCIERDOWYMJAKOUKRYTY"/>
          <w:color w:val="auto"/>
          <w:u w:val="none"/>
        </w:rPr>
        <w:t>listy kursu;”;</w:t>
      </w:r>
    </w:p>
    <w:p w14:paraId="19E082AD" w14:textId="09BF9BFE" w:rsidR="00CE6BFE" w:rsidRPr="006E4EDF" w:rsidRDefault="00D92449" w:rsidP="00A27E9D">
      <w:pPr>
        <w:pStyle w:val="PKTpunkt"/>
      </w:pPr>
      <w:r>
        <w:t>23</w:t>
      </w:r>
      <w:r w:rsidR="00CE6BFE" w:rsidRPr="006E4EDF">
        <w:t>)</w:t>
      </w:r>
      <w:r w:rsidR="006E055F" w:rsidRPr="006E4EDF">
        <w:tab/>
      </w:r>
      <w:r w:rsidR="00CE6BFE" w:rsidRPr="006E4EDF">
        <w:t>w art. 75:</w:t>
      </w:r>
    </w:p>
    <w:p w14:paraId="5501D441" w14:textId="4A928170" w:rsidR="00CE6BFE" w:rsidRPr="006E4EDF" w:rsidRDefault="00CE6BFE" w:rsidP="00396795">
      <w:pPr>
        <w:pStyle w:val="LITlitera"/>
      </w:pPr>
      <w:r w:rsidRPr="006E4EDF">
        <w:t>a)</w:t>
      </w:r>
      <w:r w:rsidR="00CA77F5" w:rsidRPr="006E4EDF">
        <w:tab/>
      </w:r>
      <w:r w:rsidRPr="006E4EDF">
        <w:t>ust. 1b otrzymuje brzmienie:</w:t>
      </w:r>
    </w:p>
    <w:p w14:paraId="42389E4D" w14:textId="28EA72D0" w:rsidR="00CE6BFE" w:rsidRPr="006E4EDF" w:rsidRDefault="00CE6BFE" w:rsidP="00A271EC">
      <w:pPr>
        <w:pStyle w:val="ZLITUSTzmustliter"/>
      </w:pPr>
      <w:r w:rsidRPr="006E4EDF">
        <w:t>„1b. Bank, w przypadku uzyskania od Funduszu informacji, że osoba, której wypłaca emeryturę lub rentę z innego państwa członkowskiego UE lub EFTA</w:t>
      </w:r>
      <w:r w:rsidR="000E21E4">
        <w:t>,</w:t>
      </w:r>
      <w:r w:rsidRPr="006E4EDF">
        <w:t xml:space="preserve"> lub </w:t>
      </w:r>
      <w:r w:rsidR="000E21E4">
        <w:t xml:space="preserve">ze </w:t>
      </w:r>
      <w:r w:rsidRPr="006E4EDF">
        <w:t>Zjednoczonego Królestwa, podlega ubezpieczeniu zdrowotnemu w Rzeczypospolitej Polskiej z tytułu pobierania polskiej emerytury lub renty, zgłasza tę osobę do ubezpieczenia zdrowotnego w terminie do 15. dnia miesiąca następującego po miesiącu, w którym otrzymał taką informację.”</w:t>
      </w:r>
      <w:r w:rsidR="00CE2B21" w:rsidRPr="006E4EDF">
        <w:t>,</w:t>
      </w:r>
    </w:p>
    <w:p w14:paraId="6CA5AE6A" w14:textId="3CDD308F" w:rsidR="00D62E2B" w:rsidRPr="006E4EDF" w:rsidRDefault="00CE6BFE" w:rsidP="0076162A">
      <w:pPr>
        <w:pStyle w:val="LITlitera"/>
      </w:pPr>
      <w:r w:rsidRPr="006E4EDF">
        <w:t>b)</w:t>
      </w:r>
      <w:r w:rsidR="0060483B" w:rsidRPr="006E4EDF">
        <w:tab/>
      </w:r>
      <w:r w:rsidR="00033D42" w:rsidRPr="006E4EDF">
        <w:t xml:space="preserve">po ust. 1b </w:t>
      </w:r>
      <w:r w:rsidRPr="006E4EDF">
        <w:t>dodaje się ust. 1c w brzmieniu:</w:t>
      </w:r>
    </w:p>
    <w:p w14:paraId="1B0FA7B2" w14:textId="3A881DA9" w:rsidR="00CE6BFE" w:rsidRPr="006E4EDF" w:rsidRDefault="00D62E2B" w:rsidP="00A271EC">
      <w:pPr>
        <w:pStyle w:val="ZLITUSTzmustliter"/>
      </w:pPr>
      <w:r w:rsidRPr="006E4EDF">
        <w:t>„</w:t>
      </w:r>
      <w:r w:rsidR="00CE6BFE" w:rsidRPr="006E4EDF">
        <w:t>1</w:t>
      </w:r>
      <w:r w:rsidRPr="006E4EDF">
        <w:t>c</w:t>
      </w:r>
      <w:r w:rsidR="00CE6BFE" w:rsidRPr="006E4EDF">
        <w:t xml:space="preserve">. Osoba, która po </w:t>
      </w:r>
      <w:r w:rsidR="00044005">
        <w:t>przyznaniu</w:t>
      </w:r>
      <w:r w:rsidR="00044005" w:rsidRPr="006E4EDF">
        <w:t xml:space="preserve"> </w:t>
      </w:r>
      <w:r w:rsidR="00CE6BFE" w:rsidRPr="006E4EDF">
        <w:t xml:space="preserve">prawa do </w:t>
      </w:r>
      <w:r w:rsidR="0071335F" w:rsidRPr="006E4EDF">
        <w:t>krajowej</w:t>
      </w:r>
      <w:r w:rsidRPr="006E4EDF">
        <w:t xml:space="preserve"> </w:t>
      </w:r>
      <w:r w:rsidR="00CE6BFE" w:rsidRPr="006E4EDF">
        <w:t xml:space="preserve">emerytury lub renty została wyrejestrowana z ubezpieczenia zdrowotnego ze względu na podjęcie działalności zarobkowej na terytorium państwa członkowskiego UE lub EFTA, lub Zjednoczonego Królestwa albo nie została z tego powodu zgłoszona do ubezpieczenia zdrowotnego, </w:t>
      </w:r>
      <w:r w:rsidR="00CB141F">
        <w:t>informuje</w:t>
      </w:r>
      <w:r w:rsidR="00CF76E8">
        <w:t xml:space="preserve"> </w:t>
      </w:r>
      <w:r w:rsidR="00CE6BFE" w:rsidRPr="006E4EDF">
        <w:t xml:space="preserve">Zakład Ubezpieczeń Społecznych, Kasę Rolniczego Ubezpieczenia Społecznego lub inny właściwy organ emerytalny o zakończeniu takiej działalności, w terminie 14 </w:t>
      </w:r>
      <w:r w:rsidR="00583D7A" w:rsidRPr="006E4EDF">
        <w:t xml:space="preserve">dni od </w:t>
      </w:r>
      <w:r w:rsidR="00CE6BFE" w:rsidRPr="006E4EDF">
        <w:t>dnia jej zakończenia.”;</w:t>
      </w:r>
    </w:p>
    <w:p w14:paraId="79446A75" w14:textId="680EF54F" w:rsidR="004818A8" w:rsidRPr="006E4EDF" w:rsidRDefault="00D92449" w:rsidP="00230400">
      <w:pPr>
        <w:pStyle w:val="PKTpunkt"/>
      </w:pPr>
      <w:r>
        <w:t>24</w:t>
      </w:r>
      <w:r w:rsidR="004818A8" w:rsidRPr="006E4EDF">
        <w:t>)</w:t>
      </w:r>
      <w:r w:rsidR="00230400">
        <w:tab/>
      </w:r>
      <w:r w:rsidR="004818A8" w:rsidRPr="006E4EDF">
        <w:t>w art. 77 w ust. 2 pkt 1 otrzymuje brzmienie:</w:t>
      </w:r>
    </w:p>
    <w:p w14:paraId="6ADB5E94" w14:textId="05572F34" w:rsidR="004818A8" w:rsidRPr="006E4EDF" w:rsidRDefault="004818A8" w:rsidP="00431C06">
      <w:pPr>
        <w:pStyle w:val="ZPKTzmpktartykuempunktem"/>
      </w:pPr>
      <w:r w:rsidRPr="006E4EDF">
        <w:t>„1)</w:t>
      </w:r>
      <w:r w:rsidR="00FE4B14">
        <w:tab/>
      </w:r>
      <w:r w:rsidRPr="006E4EDF">
        <w:t>wskazanie oddziału wojewódzkiego Funduszu właściwego ze względu na miejsce zamieszkania na terytorium Rzeczypospolitej Polskiej, a w przypadku jego braku</w:t>
      </w:r>
      <w:r w:rsidR="000E21E4">
        <w:t xml:space="preserve"> –</w:t>
      </w:r>
      <w:r w:rsidR="000E21E4" w:rsidRPr="000E21E4">
        <w:t xml:space="preserve"> </w:t>
      </w:r>
      <w:r w:rsidR="000E21E4" w:rsidRPr="006E4EDF">
        <w:t>oddziału wojewódzkiego Funduszu właściwego ze względu na</w:t>
      </w:r>
      <w:r w:rsidR="00210870" w:rsidRPr="00322E9A">
        <w:t>:</w:t>
      </w:r>
    </w:p>
    <w:p w14:paraId="7CC84FB2" w14:textId="6460B04B" w:rsidR="004818A8" w:rsidRPr="006E4EDF" w:rsidRDefault="004818A8" w:rsidP="00431C06">
      <w:pPr>
        <w:pStyle w:val="ZLITwPKTzmlitwpktartykuempunktem"/>
      </w:pPr>
      <w:r w:rsidRPr="006E4EDF">
        <w:t>a)</w:t>
      </w:r>
      <w:r w:rsidR="00CD12C2">
        <w:tab/>
      </w:r>
      <w:r w:rsidRPr="006E4EDF">
        <w:t>ostatnie miejsce zamieszkania na terytorium Rzeczypospolitej Polskiej</w:t>
      </w:r>
      <w:r w:rsidR="004E590F">
        <w:t xml:space="preserve">, </w:t>
      </w:r>
      <w:r w:rsidR="004E590F" w:rsidRPr="004E590F">
        <w:t>o ile jest ono znane płatnikowi</w:t>
      </w:r>
      <w:r w:rsidR="002D7952">
        <w:t>,</w:t>
      </w:r>
      <w:r w:rsidR="00210870" w:rsidRPr="007B6CCB">
        <w:t xml:space="preserve"> albo</w:t>
      </w:r>
      <w:r w:rsidRPr="006E4EDF">
        <w:t xml:space="preserve"> </w:t>
      </w:r>
    </w:p>
    <w:p w14:paraId="493481A2" w14:textId="2AB7639B" w:rsidR="004818A8" w:rsidRPr="006E4EDF" w:rsidRDefault="004818A8" w:rsidP="00431C06">
      <w:pPr>
        <w:pStyle w:val="ZLITwPKTzmlitwpktartykuempunktem"/>
      </w:pPr>
      <w:r w:rsidRPr="006E4EDF">
        <w:lastRenderedPageBreak/>
        <w:t>b)</w:t>
      </w:r>
      <w:r w:rsidR="00CD12C2">
        <w:tab/>
      </w:r>
      <w:r w:rsidRPr="006E4EDF">
        <w:t xml:space="preserve">siedzibę płatnika składek lub jednostki organizacyjnej Zakładu Ubezpieczeń Społecznych albo jednostki organizacyjnej innego </w:t>
      </w:r>
      <w:r w:rsidR="006D6496">
        <w:t>organu</w:t>
      </w:r>
      <w:r w:rsidR="006D6496" w:rsidRPr="006E4EDF">
        <w:t xml:space="preserve"> </w:t>
      </w:r>
      <w:r w:rsidRPr="006E4EDF">
        <w:t>emerytalnego wypłacającego emeryturę lub rentę</w:t>
      </w:r>
      <w:r w:rsidR="00210870" w:rsidRPr="00322E9A">
        <w:t xml:space="preserve"> – w przypadku osoby, która nie miała miejsca zamieszkania na terytorium Rzeczypospolitej Polskiej</w:t>
      </w:r>
      <w:r w:rsidR="00AA7B9F">
        <w:t>;</w:t>
      </w:r>
      <w:r w:rsidRPr="006E4EDF">
        <w:t>”</w:t>
      </w:r>
      <w:r w:rsidR="00431C06" w:rsidRPr="006E4EDF">
        <w:t>;</w:t>
      </w:r>
    </w:p>
    <w:p w14:paraId="3C8A647E" w14:textId="7819B4F6" w:rsidR="0069143A" w:rsidRPr="006E4EDF" w:rsidRDefault="00D92449" w:rsidP="00E502E4">
      <w:pPr>
        <w:pStyle w:val="PKTpunkt"/>
      </w:pPr>
      <w:r>
        <w:t>25</w:t>
      </w:r>
      <w:r w:rsidR="007C4B17" w:rsidRPr="006E4EDF">
        <w:t>)</w:t>
      </w:r>
      <w:r w:rsidR="000878AE" w:rsidRPr="006E4EDF">
        <w:tab/>
      </w:r>
      <w:r w:rsidR="005B1C42" w:rsidRPr="006E4EDF">
        <w:t xml:space="preserve">w </w:t>
      </w:r>
      <w:r w:rsidR="007C4B17" w:rsidRPr="006E4EDF">
        <w:t>art. 81</w:t>
      </w:r>
      <w:bookmarkStart w:id="12" w:name="_Hlk164685996"/>
      <w:r w:rsidR="0069143A" w:rsidRPr="006E4EDF">
        <w:t>:</w:t>
      </w:r>
    </w:p>
    <w:p w14:paraId="790D3157" w14:textId="398072BC" w:rsidR="0069143A" w:rsidRPr="006E4EDF" w:rsidRDefault="0069143A" w:rsidP="0069143A">
      <w:pPr>
        <w:pStyle w:val="LITlitera"/>
      </w:pPr>
      <w:r w:rsidRPr="006E4EDF">
        <w:t>a</w:t>
      </w:r>
      <w:r w:rsidR="008B241F" w:rsidRPr="006E4EDF">
        <w:t>)</w:t>
      </w:r>
      <w:r w:rsidR="008B241F" w:rsidRPr="006E4EDF">
        <w:tab/>
      </w:r>
      <w:r w:rsidRPr="006E4EDF">
        <w:t>ust. 2m otrzymuje brzmienie:</w:t>
      </w:r>
    </w:p>
    <w:p w14:paraId="2979A9C5" w14:textId="304C8488" w:rsidR="0069143A" w:rsidRPr="006E4EDF" w:rsidRDefault="0069143A" w:rsidP="0025079A">
      <w:pPr>
        <w:pStyle w:val="ZLITUSTzmustliter"/>
      </w:pPr>
      <w:r w:rsidRPr="006E4EDF">
        <w:t>„2m. Zwrot</w:t>
      </w:r>
      <w:r w:rsidR="009C2E21" w:rsidRPr="006E4EDF">
        <w:t>u</w:t>
      </w:r>
      <w:r w:rsidRPr="006E4EDF">
        <w:t xml:space="preserve"> kwoty, o której mowa w ust. 2i, o ile przekracza ona dziesięciokrotnoś</w:t>
      </w:r>
      <w:r w:rsidR="00B84343" w:rsidRPr="006E4EDF">
        <w:t>ć</w:t>
      </w:r>
      <w:r w:rsidRPr="006E4EDF">
        <w:t xml:space="preserve"> kwoty kosztów upomnienia w postępowaniu egzekucyjnym w administracji, </w:t>
      </w:r>
      <w:r w:rsidR="009C2E21" w:rsidRPr="006E4EDF">
        <w:t>dokonuje z urzędu</w:t>
      </w:r>
      <w:r w:rsidRPr="006E4EDF">
        <w:t xml:space="preserve"> Zakład Ubezpieczeń Społecznych </w:t>
      </w:r>
      <w:r w:rsidR="00697245" w:rsidRPr="006E4EDF">
        <w:t xml:space="preserve">pod warunkiem złożenia </w:t>
      </w:r>
      <w:r w:rsidRPr="006E4EDF">
        <w:t>rozliczenia rocznego przez płatnika składek</w:t>
      </w:r>
      <w:r w:rsidR="00697245" w:rsidRPr="006E4EDF">
        <w:t xml:space="preserve"> w terminie na złożenie dokumentu, o którym mowa w ust. 2ka</w:t>
      </w:r>
      <w:r w:rsidRPr="006E4EDF">
        <w:t>.”,</w:t>
      </w:r>
    </w:p>
    <w:p w14:paraId="51DC7AAD" w14:textId="05FB8EC8" w:rsidR="003F528C" w:rsidRPr="006E4EDF" w:rsidRDefault="003F528C" w:rsidP="003F528C">
      <w:pPr>
        <w:pStyle w:val="LITlitera"/>
      </w:pPr>
      <w:r w:rsidRPr="006E4EDF">
        <w:t>b</w:t>
      </w:r>
      <w:r w:rsidR="008B241F" w:rsidRPr="006E4EDF">
        <w:t>)</w:t>
      </w:r>
      <w:r w:rsidR="008B241F" w:rsidRPr="006E4EDF">
        <w:tab/>
      </w:r>
      <w:r w:rsidRPr="006E4EDF">
        <w:t>po ust. 2m dodaje się ust. 2ma w brzmieniu:</w:t>
      </w:r>
    </w:p>
    <w:p w14:paraId="0571D82B" w14:textId="4C87E6FC" w:rsidR="003F528C" w:rsidRPr="006E4EDF" w:rsidRDefault="003F528C" w:rsidP="0025079A">
      <w:pPr>
        <w:pStyle w:val="ZLITUSTzmustliter"/>
      </w:pPr>
      <w:r w:rsidRPr="006E4EDF">
        <w:t xml:space="preserve">„2ma. </w:t>
      </w:r>
      <w:r w:rsidR="00495AD8">
        <w:t>P</w:t>
      </w:r>
      <w:r w:rsidR="00495AD8" w:rsidRPr="00495AD8">
        <w:t xml:space="preserve">rzepis ust. 2qa stosuje się </w:t>
      </w:r>
      <w:r w:rsidR="00495AD8">
        <w:t>w</w:t>
      </w:r>
      <w:r w:rsidRPr="006E4EDF">
        <w:t xml:space="preserve"> przypadku</w:t>
      </w:r>
      <w:r w:rsidR="00A73CD5">
        <w:t>,</w:t>
      </w:r>
      <w:r w:rsidRPr="006E4EDF">
        <w:t xml:space="preserve"> gdy płatnik składek </w:t>
      </w:r>
      <w:r w:rsidR="00EE72BC" w:rsidRPr="006E4EDF">
        <w:t>złożył rozliczenie roczne po terminie na złożenie dokumentu, o którym mowa w ust. 2ka</w:t>
      </w:r>
      <w:r w:rsidR="000E21E4">
        <w:t>,</w:t>
      </w:r>
      <w:r w:rsidR="00EE72BC" w:rsidRPr="006E4EDF">
        <w:t xml:space="preserve"> </w:t>
      </w:r>
      <w:bookmarkStart w:id="13" w:name="_Hlk221105909"/>
      <w:r w:rsidR="00EE72BC" w:rsidRPr="006E4EDF">
        <w:t xml:space="preserve">albo w </w:t>
      </w:r>
      <w:r w:rsidR="0077219D" w:rsidRPr="006E4EDF">
        <w:t xml:space="preserve">Zakładzie Ubezpieczeń Społecznych nie został zewidencjonowany numer rachunku </w:t>
      </w:r>
      <w:r w:rsidR="000C4667" w:rsidRPr="006E4EDF">
        <w:t>płatnicz</w:t>
      </w:r>
      <w:r w:rsidR="00F15E5F" w:rsidRPr="006E4EDF">
        <w:t>ego</w:t>
      </w:r>
      <w:r w:rsidR="0077219D" w:rsidRPr="006E4EDF">
        <w:t xml:space="preserve"> płatnika składek, </w:t>
      </w:r>
      <w:r w:rsidR="00DC57B4">
        <w:t xml:space="preserve">albo rachunek płatniczy płatnika składek, </w:t>
      </w:r>
      <w:r w:rsidR="0077219D" w:rsidRPr="006E4EDF">
        <w:t>na który Zakład Ubezpieczeń Społecznych przekazał zwrot kwoty, o której mowa w ust.</w:t>
      </w:r>
      <w:r w:rsidR="00FC68FD">
        <w:t> </w:t>
      </w:r>
      <w:r w:rsidR="0077219D" w:rsidRPr="006E4EDF">
        <w:t>2i</w:t>
      </w:r>
      <w:r w:rsidR="000E21E4">
        <w:t>,</w:t>
      </w:r>
      <w:r w:rsidR="0077219D" w:rsidRPr="006E4EDF">
        <w:t xml:space="preserve"> jest nieaktywny</w:t>
      </w:r>
      <w:bookmarkEnd w:id="13"/>
      <w:r w:rsidRPr="006E4EDF">
        <w:t>.”,</w:t>
      </w:r>
    </w:p>
    <w:p w14:paraId="4886D21D" w14:textId="0D288532" w:rsidR="003F528C" w:rsidRPr="006E4EDF" w:rsidRDefault="002C51C0" w:rsidP="00AD0C4E">
      <w:pPr>
        <w:pStyle w:val="LITlitera"/>
      </w:pPr>
      <w:r w:rsidRPr="006E4EDF">
        <w:t>c</w:t>
      </w:r>
      <w:r w:rsidR="008B241F" w:rsidRPr="006E4EDF">
        <w:t>)</w:t>
      </w:r>
      <w:r w:rsidR="008B241F" w:rsidRPr="006E4EDF">
        <w:tab/>
      </w:r>
      <w:r w:rsidR="00484ADE" w:rsidRPr="006E4EDF">
        <w:t>uchyla się ust. 2n</w:t>
      </w:r>
      <w:r w:rsidR="00210870" w:rsidRPr="006E4EDF">
        <w:t>–</w:t>
      </w:r>
      <w:r w:rsidR="00484ADE" w:rsidRPr="006E4EDF">
        <w:t>2p,</w:t>
      </w:r>
      <w:bookmarkStart w:id="14" w:name="_Hlk208230354"/>
      <w:r w:rsidR="003F528C" w:rsidRPr="006E4EDF">
        <w:t xml:space="preserve"> </w:t>
      </w:r>
    </w:p>
    <w:p w14:paraId="1EABBB01" w14:textId="30F312FC" w:rsidR="005820EA" w:rsidRPr="006E4EDF" w:rsidRDefault="00033D42" w:rsidP="0069143A">
      <w:pPr>
        <w:pStyle w:val="LITlitera"/>
      </w:pPr>
      <w:bookmarkStart w:id="15" w:name="_Hlk180062682"/>
      <w:bookmarkEnd w:id="14"/>
      <w:r w:rsidRPr="006E4EDF">
        <w:t>d</w:t>
      </w:r>
      <w:r w:rsidR="008B241F" w:rsidRPr="006E4EDF">
        <w:t>)</w:t>
      </w:r>
      <w:r w:rsidR="008B241F" w:rsidRPr="006E4EDF">
        <w:tab/>
      </w:r>
      <w:r w:rsidR="0069143A" w:rsidRPr="006E4EDF">
        <w:t>ust. 2q i 2qa otrzymują brzmienie:</w:t>
      </w:r>
    </w:p>
    <w:p w14:paraId="61BFAC09" w14:textId="3773BB42" w:rsidR="0069143A" w:rsidRPr="006E4EDF" w:rsidRDefault="0069143A" w:rsidP="00FD190C">
      <w:pPr>
        <w:pStyle w:val="ZLITUSTzmustliter"/>
      </w:pPr>
      <w:r w:rsidRPr="006E4EDF">
        <w:t xml:space="preserve">„2q. Zakład Ubezpieczeń Społecznych dokonuje zwrotu kwoty, o której mowa w ust. 2i, o ile przekracza ona dziesięciokrotność kwoty kosztów upomnienia w postępowaniu egzekucyjnym w administracji, pod warunkiem braku zaległości </w:t>
      </w:r>
      <w:r w:rsidR="000F6FE0" w:rsidRPr="006E4EDF">
        <w:t xml:space="preserve">z tytułu zwrotu wypłaconej kwoty, o której mowa w ust. 2i, zaległości </w:t>
      </w:r>
      <w:r w:rsidRPr="006E4EDF">
        <w:t xml:space="preserve">na koncie płatnika składek z tytułu składek pobieranych przez Zakład Ubezpieczeń Społecznych lub zaległości z tytułu nienależnie pobranych świadczeń z ubezpieczeń społecznych, do zwrotu których został zobowiązany płatnik składek. W przypadku wystąpienia zaległości z tytułu </w:t>
      </w:r>
      <w:r w:rsidR="000F6FE0" w:rsidRPr="006E4EDF">
        <w:t xml:space="preserve">zwrotu wypłaconej kwoty, o której mowa w ust. 2i, </w:t>
      </w:r>
      <w:r w:rsidRPr="006E4EDF">
        <w:t>składek lub nienależnie pobranych świadczeń z ubezpieczeń społecznych, do zwrotu których został zobowiązany płatnik składek, kwota zwrotu podlega zaliczeniu na poczet tych zaległości.</w:t>
      </w:r>
    </w:p>
    <w:p w14:paraId="4BBFA0BF" w14:textId="6D428651" w:rsidR="0069143A" w:rsidRPr="006E4EDF" w:rsidRDefault="0069143A" w:rsidP="00FD190C">
      <w:pPr>
        <w:pStyle w:val="ZLITUSTzmustliter"/>
      </w:pPr>
      <w:r w:rsidRPr="006E4EDF">
        <w:t xml:space="preserve">2qa. </w:t>
      </w:r>
      <w:r w:rsidR="00AD0C4E" w:rsidRPr="006E4EDF">
        <w:t>W przypadku gdy kwota, o której mowa w ust. 2i</w:t>
      </w:r>
      <w:r w:rsidR="003E1331" w:rsidRPr="006E4EDF">
        <w:t>,</w:t>
      </w:r>
      <w:r w:rsidRPr="006E4EDF">
        <w:t xml:space="preserve"> nie przekracza dziesięciokrotności kwoty kosztów upomnienia w postępowaniu egzekucyjnym w </w:t>
      </w:r>
      <w:r w:rsidRPr="006E4EDF">
        <w:lastRenderedPageBreak/>
        <w:t xml:space="preserve">administracji, przy jednoczesnym braku zaległości z tytułu </w:t>
      </w:r>
      <w:r w:rsidR="00E67DF1" w:rsidRPr="006E4EDF">
        <w:t xml:space="preserve">zwrotu wypłaconej kwoty, o której mowa w ust. 2i, </w:t>
      </w:r>
      <w:r w:rsidRPr="006E4EDF">
        <w:t>składek lub nienależnie pobranych świadczeń z ubezpieczeń społecznych, do zwrotu których został zobowiązany płatnik składek, kwota zwrotu podlega rozliczeniu na koncie płatnika składek do końca roku, w którym upływa termin na złożenie zeznania, o którym mowa w art. 45 ust. 1 ustawy z dnia 26 lipca 1991 r. o podatku dochodowym od osób fizycznych. Do rozliczonej na koncie płatnika kwoty zwrotu stosuje się odpowiednio zasady określone w art. 24 ustawy z dnia 13 października 1998 r. o systemie ubezpieczeń społecznych.</w:t>
      </w:r>
      <w:r w:rsidR="00E67DF1" w:rsidRPr="006E4EDF">
        <w:t xml:space="preserve"> W przypadku wystąpienia zaległości z tytułu zwrotu wypłaconej kwoty, o której mowa w ust. 2i, składek lub nienależnie pobranych świadczeń z ubezpieczeń społecznych, do zwrotu których został zobowiązany płatnik składek, kwota zwrotu podlega zaliczeniu na poczet tych zaległości.</w:t>
      </w:r>
      <w:r w:rsidRPr="006E4EDF">
        <w:t>”</w:t>
      </w:r>
      <w:r w:rsidR="00D26063" w:rsidRPr="006E4EDF">
        <w:t>,</w:t>
      </w:r>
    </w:p>
    <w:p w14:paraId="257C3BEA" w14:textId="5BD6DD29" w:rsidR="001E5857" w:rsidRPr="006E4EDF" w:rsidRDefault="001E5857" w:rsidP="00A754BE">
      <w:pPr>
        <w:pStyle w:val="LITlitera"/>
      </w:pPr>
      <w:r w:rsidRPr="006E4EDF">
        <w:t>e)</w:t>
      </w:r>
      <w:r w:rsidRPr="006E4EDF">
        <w:tab/>
        <w:t>po ust. 2qa dodaje się ust. 2qb w brzmieniu:</w:t>
      </w:r>
    </w:p>
    <w:p w14:paraId="0A77F75B" w14:textId="6C73115D" w:rsidR="001E5857" w:rsidRPr="006E4EDF" w:rsidRDefault="001E5857" w:rsidP="00FD190C">
      <w:pPr>
        <w:pStyle w:val="ZLITUSTzmustliter"/>
      </w:pPr>
      <w:r w:rsidRPr="006E4EDF">
        <w:t>„2qb. Kwota, o której mowa w ust. 2i, w pierwszej kolejności podlega zaliczeniu na poczet zaległości z tytułu zwrotu wypłaconej kwoty, o której mowa w ust. 2i</w:t>
      </w:r>
      <w:r w:rsidR="00210870" w:rsidRPr="00716F1F">
        <w:t>,</w:t>
      </w:r>
      <w:r w:rsidRPr="006E4EDF">
        <w:t xml:space="preserve"> za poprzednie lata składkowe lub kalendarzowe, a w drugiej kolejności składek z tytułu składek pobieranych przez Zakład Ubezpieczeń Społecznych lub nienależnie pobranych świadczeń z ubezpieczeń społecznych – w przypadkach, o których mowa w ust. 2q</w:t>
      </w:r>
      <w:r w:rsidR="00210870" w:rsidRPr="00716F1F">
        <w:t xml:space="preserve"> i </w:t>
      </w:r>
      <w:r w:rsidRPr="006E4EDF">
        <w:t>2qa.”,</w:t>
      </w:r>
    </w:p>
    <w:p w14:paraId="04E6166D" w14:textId="1A655345" w:rsidR="00FF19C4" w:rsidRPr="006E4EDF" w:rsidRDefault="00B474A0" w:rsidP="00FF19C4">
      <w:pPr>
        <w:pStyle w:val="LITlitera"/>
      </w:pPr>
      <w:r>
        <w:t>f</w:t>
      </w:r>
      <w:r w:rsidR="008B241F" w:rsidRPr="006E4EDF">
        <w:t>)</w:t>
      </w:r>
      <w:r w:rsidR="008B241F" w:rsidRPr="006E4EDF">
        <w:tab/>
      </w:r>
      <w:r w:rsidR="00FF19C4" w:rsidRPr="006E4EDF">
        <w:t>ust. 2s otrzymuje brzmienie:</w:t>
      </w:r>
    </w:p>
    <w:p w14:paraId="3E434E9B" w14:textId="72BC9312" w:rsidR="00FF19C4" w:rsidRPr="006E4EDF" w:rsidRDefault="00FF19C4" w:rsidP="00FD190C">
      <w:pPr>
        <w:pStyle w:val="ZLITUSTzmustliter"/>
      </w:pPr>
      <w:r w:rsidRPr="006E4EDF">
        <w:t>„2s. Zakład Ubezpieczeń Społecznych dokonuje zwrotu kwoty, o której mowa w ust. 2i, niepóźniej niż w terminie 3 miesięcy od upływu terminu do złożenia zeznania, o którym mowa w art. 45 ust. 1 ustawy z dnia 26 lipca 1991 r. o podatku dochodowym od osób fizycznych, za rok poprzedni.”</w:t>
      </w:r>
      <w:r w:rsidR="00016129" w:rsidRPr="006E4EDF">
        <w:t>,</w:t>
      </w:r>
    </w:p>
    <w:p w14:paraId="0B53339E" w14:textId="74D51FE6" w:rsidR="00E67DF1" w:rsidRPr="006E4EDF" w:rsidRDefault="00B474A0" w:rsidP="00E67DF1">
      <w:pPr>
        <w:pStyle w:val="LITlitera"/>
      </w:pPr>
      <w:r>
        <w:t>g</w:t>
      </w:r>
      <w:r w:rsidR="00E67DF1" w:rsidRPr="006E4EDF">
        <w:t>)</w:t>
      </w:r>
      <w:r w:rsidR="00E67DF1" w:rsidRPr="006E4EDF">
        <w:tab/>
      </w:r>
      <w:r w:rsidR="00BB7F69">
        <w:t xml:space="preserve">w </w:t>
      </w:r>
      <w:r w:rsidR="00E67DF1" w:rsidRPr="006E4EDF">
        <w:t>ust. 2x</w:t>
      </w:r>
      <w:r w:rsidR="00BB7F69">
        <w:t xml:space="preserve"> dodaje się zdanie trzecie w brzmieniu</w:t>
      </w:r>
      <w:r w:rsidR="00E67DF1" w:rsidRPr="006E4EDF">
        <w:t>:</w:t>
      </w:r>
    </w:p>
    <w:p w14:paraId="31AA176F" w14:textId="5A874DE4" w:rsidR="00E67DF1" w:rsidRPr="006E4EDF" w:rsidRDefault="00E67DF1" w:rsidP="00F30067">
      <w:pPr>
        <w:pStyle w:val="ZLITFRAGzmlitfragmentunpzdanialiter"/>
      </w:pPr>
      <w:r w:rsidRPr="006E4EDF">
        <w:t xml:space="preserve">„Na poczet zwrotu należności </w:t>
      </w:r>
      <w:r w:rsidR="00AE1D17" w:rsidRPr="006E4EDF">
        <w:t xml:space="preserve">są </w:t>
      </w:r>
      <w:r w:rsidRPr="006E4EDF">
        <w:t>zaliczane nienależnie opłacone składki na zasadach określonych w art. 24 ustawy z dnia 13 października 1998 r. o systemie ubezpieczeń społecznych.”</w:t>
      </w:r>
      <w:r w:rsidR="00465A2B" w:rsidRPr="006E4EDF">
        <w:t>,</w:t>
      </w:r>
    </w:p>
    <w:p w14:paraId="3A69BFC1" w14:textId="52138842" w:rsidR="00FF19C4" w:rsidRPr="006E4EDF" w:rsidRDefault="00B474A0" w:rsidP="00FF19C4">
      <w:pPr>
        <w:pStyle w:val="LITlitera"/>
      </w:pPr>
      <w:r>
        <w:t>h</w:t>
      </w:r>
      <w:r w:rsidR="008B241F" w:rsidRPr="006E4EDF">
        <w:t>)</w:t>
      </w:r>
      <w:r w:rsidR="008B241F" w:rsidRPr="006E4EDF">
        <w:tab/>
      </w:r>
      <w:r w:rsidR="00FF19C4" w:rsidRPr="006E4EDF">
        <w:t>w ust. 2zd</w:t>
      </w:r>
      <w:r w:rsidR="00F40222" w:rsidRPr="006E4EDF">
        <w:t xml:space="preserve"> wprowadzenie do wyliczenia</w:t>
      </w:r>
      <w:r w:rsidR="00FF19C4" w:rsidRPr="006E4EDF">
        <w:t xml:space="preserve"> otrzymuje brzmienie:</w:t>
      </w:r>
    </w:p>
    <w:p w14:paraId="6ACC6BE8" w14:textId="1F6B4820" w:rsidR="00FF19C4" w:rsidRPr="006E4EDF" w:rsidRDefault="00FF19C4" w:rsidP="00F30067">
      <w:pPr>
        <w:pStyle w:val="ZLITFRAGzmlitfragmentunpzdanialiter"/>
      </w:pPr>
      <w:r w:rsidRPr="006E4EDF">
        <w:t>„Ilekroć w ust. 2, 2b</w:t>
      </w:r>
      <w:r w:rsidR="00E23486" w:rsidRPr="006E4EDF">
        <w:t>–</w:t>
      </w:r>
      <w:r w:rsidRPr="006E4EDF">
        <w:t>2c, 2d</w:t>
      </w:r>
      <w:r w:rsidR="00E23486" w:rsidRPr="006E4EDF">
        <w:t>–</w:t>
      </w:r>
      <w:r w:rsidRPr="006E4EDF">
        <w:t>2f, 2g</w:t>
      </w:r>
      <w:r w:rsidR="00C51198" w:rsidRPr="006E4EDF">
        <w:t>,</w:t>
      </w:r>
      <w:r w:rsidRPr="006E4EDF">
        <w:t xml:space="preserve"> 2h</w:t>
      </w:r>
      <w:r w:rsidR="00E23486" w:rsidRPr="006E4EDF">
        <w:t>–</w:t>
      </w:r>
      <w:r w:rsidR="00C51198" w:rsidRPr="006E4EDF">
        <w:t>2m</w:t>
      </w:r>
      <w:r w:rsidR="00E23486" w:rsidRPr="006E4EDF">
        <w:t xml:space="preserve"> i </w:t>
      </w:r>
      <w:r w:rsidR="00C51198" w:rsidRPr="006E4EDF">
        <w:t>2q</w:t>
      </w:r>
      <w:r w:rsidR="003C02DF" w:rsidRPr="006E4EDF">
        <w:t>–</w:t>
      </w:r>
      <w:r w:rsidRPr="006E4EDF">
        <w:t xml:space="preserve">2zc jest mowa o przychodach lub kosztach ich uzyskania, w rozumieniu ustawy z dnia 26 lipca 1991 r. o podatku dochodowym od osób fizycznych lub ustawy z dnia 20 listopada 1998 r. o </w:t>
      </w:r>
      <w:r w:rsidRPr="006E4EDF">
        <w:lastRenderedPageBreak/>
        <w:t>zryczałtowanym podatku dochodowym od niektórych przychodów osiąganych przez osoby fizyczne, nie uwzględnia się w tych przychodach i kosztach ich uzyskania:”,</w:t>
      </w:r>
    </w:p>
    <w:p w14:paraId="022E04DD" w14:textId="4D8DB24C" w:rsidR="00FF19C4" w:rsidRPr="006E4EDF" w:rsidRDefault="00B474A0" w:rsidP="00FF19C4">
      <w:pPr>
        <w:pStyle w:val="LITlitera"/>
      </w:pPr>
      <w:r>
        <w:t>i</w:t>
      </w:r>
      <w:r w:rsidR="008B241F" w:rsidRPr="006E4EDF">
        <w:t>)</w:t>
      </w:r>
      <w:r w:rsidR="008B241F" w:rsidRPr="006E4EDF">
        <w:tab/>
      </w:r>
      <w:r w:rsidR="00FF19C4" w:rsidRPr="006E4EDF">
        <w:t>ust. 2zf otrzymuje brzmienie:</w:t>
      </w:r>
    </w:p>
    <w:p w14:paraId="42C81683" w14:textId="5D590D7E" w:rsidR="00FF19C4" w:rsidRPr="006E4EDF" w:rsidRDefault="00FF19C4" w:rsidP="00FD190C">
      <w:pPr>
        <w:pStyle w:val="ZLITUSTzmustliter"/>
      </w:pPr>
      <w:r w:rsidRPr="006E4EDF">
        <w:t>„2zf. Ilekroć w ust. 2, 2b</w:t>
      </w:r>
      <w:r w:rsidR="00E23486" w:rsidRPr="006E4EDF">
        <w:t>–</w:t>
      </w:r>
      <w:r w:rsidRPr="006E4EDF">
        <w:t>2c, 2d</w:t>
      </w:r>
      <w:r w:rsidR="00E23486" w:rsidRPr="006E4EDF">
        <w:t>–</w:t>
      </w:r>
      <w:r w:rsidRPr="006E4EDF">
        <w:t>2f, 2g</w:t>
      </w:r>
      <w:r w:rsidR="00C51198" w:rsidRPr="006E4EDF">
        <w:t xml:space="preserve">, </w:t>
      </w:r>
      <w:r w:rsidRPr="006E4EDF">
        <w:t>2h</w:t>
      </w:r>
      <w:r w:rsidR="00E23486" w:rsidRPr="006E4EDF">
        <w:t>–</w:t>
      </w:r>
      <w:r w:rsidR="00C51198" w:rsidRPr="006E4EDF">
        <w:t>2m</w:t>
      </w:r>
      <w:r w:rsidR="00E23486" w:rsidRPr="006E4EDF">
        <w:t xml:space="preserve"> i </w:t>
      </w:r>
      <w:r w:rsidR="00C51198" w:rsidRPr="006E4EDF">
        <w:t>2q</w:t>
      </w:r>
      <w:bookmarkStart w:id="16" w:name="_Hlk221620229"/>
      <w:r w:rsidR="00E23486" w:rsidRPr="006E4EDF">
        <w:t>–</w:t>
      </w:r>
      <w:bookmarkEnd w:id="16"/>
      <w:r w:rsidRPr="006E4EDF">
        <w:t>2zc jest mowa o składkach na ubezpieczenia emerytalne, rentowe, chorobowe i wypadkowe, nie uwzględnia się w ich kwotach składek opłaconych w miesiącu, w którym ubezpieczony spełniał warunki do zwolnienia z obowiązku opłacania składki na podstawie art. 82 ust. 8</w:t>
      </w:r>
      <w:r w:rsidR="00E23486" w:rsidRPr="006E4EDF">
        <w:t>–</w:t>
      </w:r>
      <w:r w:rsidRPr="006E4EDF">
        <w:t>9a.”;</w:t>
      </w:r>
    </w:p>
    <w:p w14:paraId="3280FF98" w14:textId="5608C2B0" w:rsidR="002F30D6" w:rsidRPr="006E4EDF" w:rsidRDefault="00D92449" w:rsidP="000C56B9">
      <w:pPr>
        <w:pStyle w:val="PKTpunkt"/>
      </w:pPr>
      <w:r>
        <w:t>26</w:t>
      </w:r>
      <w:r w:rsidR="000C56B9" w:rsidRPr="006E4EDF">
        <w:t>)</w:t>
      </w:r>
      <w:r w:rsidR="000C56B9" w:rsidRPr="006E4EDF">
        <w:tab/>
      </w:r>
      <w:r w:rsidR="00AD4B26" w:rsidRPr="006E4EDF">
        <w:t>w art. 97 w ust. 3</w:t>
      </w:r>
      <w:r w:rsidR="002F30D6" w:rsidRPr="006E4EDF">
        <w:t>:</w:t>
      </w:r>
    </w:p>
    <w:p w14:paraId="42BBFA85" w14:textId="3EA150DF" w:rsidR="003A0481" w:rsidRPr="006E4EDF" w:rsidRDefault="002F30D6" w:rsidP="002F30D6">
      <w:pPr>
        <w:pStyle w:val="LITlitera"/>
      </w:pPr>
      <w:r w:rsidRPr="006E4EDF">
        <w:t>a</w:t>
      </w:r>
      <w:r w:rsidR="008B241F" w:rsidRPr="006E4EDF">
        <w:t>)</w:t>
      </w:r>
      <w:r w:rsidR="008B241F" w:rsidRPr="006E4EDF">
        <w:tab/>
      </w:r>
      <w:r w:rsidR="00AD4B26" w:rsidRPr="006E4EDF">
        <w:t>pkt 2a otrzymuje brzmienie:</w:t>
      </w:r>
    </w:p>
    <w:p w14:paraId="29C81877" w14:textId="14B540E5" w:rsidR="002F30D6" w:rsidRPr="006E4EDF" w:rsidRDefault="00AD4B26" w:rsidP="00FD190C">
      <w:pPr>
        <w:pStyle w:val="ZLITPKTzmpktliter"/>
      </w:pPr>
      <w:bookmarkStart w:id="17" w:name="_Hlk187133480"/>
      <w:r w:rsidRPr="006E4EDF">
        <w:t>„</w:t>
      </w:r>
      <w:bookmarkEnd w:id="17"/>
      <w:r w:rsidRPr="006E4EDF">
        <w:t>2a)</w:t>
      </w:r>
      <w:r w:rsidR="0045769B">
        <w:tab/>
      </w:r>
      <w:r w:rsidRPr="006E4EDF">
        <w:t xml:space="preserve">finansowanie </w:t>
      </w:r>
      <w:bookmarkStart w:id="18" w:name="_Hlk210201966"/>
      <w:r w:rsidRPr="006E4EDF">
        <w:t xml:space="preserve">świadczeń opieki zdrowotnej </w:t>
      </w:r>
      <w:bookmarkEnd w:id="18"/>
      <w:r w:rsidRPr="006E4EDF">
        <w:t>udzielanych osobom, o których mowa w art.</w:t>
      </w:r>
      <w:r w:rsidR="009A4602" w:rsidRPr="006E4EDF">
        <w:t xml:space="preserve"> </w:t>
      </w:r>
      <w:r w:rsidRPr="006E4EDF">
        <w:t>2 ust. 1 pkt 3 i 4</w:t>
      </w:r>
      <w:r w:rsidR="00BC02DF" w:rsidRPr="006E4EDF">
        <w:t>,</w:t>
      </w:r>
      <w:r w:rsidRPr="006E4EDF">
        <w:t xml:space="preserve"> w art. 12 pkt 2</w:t>
      </w:r>
      <w:r w:rsidR="00E23486" w:rsidRPr="006E4EDF">
        <w:t>–</w:t>
      </w:r>
      <w:r w:rsidRPr="006E4EDF">
        <w:t>4, 6</w:t>
      </w:r>
      <w:r w:rsidR="0079783C" w:rsidRPr="006E4EDF">
        <w:t xml:space="preserve"> i</w:t>
      </w:r>
      <w:r w:rsidRPr="006E4EDF">
        <w:t xml:space="preserve"> 9 </w:t>
      </w:r>
      <w:r w:rsidR="0079783C" w:rsidRPr="006E4EDF">
        <w:t>oraz w pkt</w:t>
      </w:r>
      <w:r w:rsidRPr="006E4EDF">
        <w:t xml:space="preserve"> 10 </w:t>
      </w:r>
      <w:bookmarkStart w:id="19" w:name="_Hlk210888204"/>
      <w:r w:rsidRPr="006E4EDF">
        <w:t xml:space="preserve">w zakresie art. 26 ust. 3 </w:t>
      </w:r>
      <w:bookmarkStart w:id="20" w:name="_Hlk210886876"/>
      <w:r w:rsidRPr="006E4EDF">
        <w:t>ustawy z dnia 22</w:t>
      </w:r>
      <w:r w:rsidR="009A4602" w:rsidRPr="006E4EDF">
        <w:t xml:space="preserve"> </w:t>
      </w:r>
      <w:r w:rsidRPr="006E4EDF">
        <w:t>listopada 2013 r. o postępowaniu wobec osób z zaburzeniami psychicznymi stwarzających</w:t>
      </w:r>
      <w:r w:rsidR="009A4602" w:rsidRPr="006E4EDF">
        <w:t xml:space="preserve"> </w:t>
      </w:r>
      <w:r w:rsidRPr="006E4EDF">
        <w:t>zagrożenie życia, zdrowia lub wolności seksualnej innych osób</w:t>
      </w:r>
      <w:bookmarkEnd w:id="20"/>
      <w:r w:rsidR="00E23486" w:rsidRPr="006E4EDF">
        <w:t>;</w:t>
      </w:r>
      <w:r w:rsidRPr="006E4EDF">
        <w:t>”</w:t>
      </w:r>
      <w:r w:rsidR="002F30D6" w:rsidRPr="006E4EDF">
        <w:t>,</w:t>
      </w:r>
    </w:p>
    <w:bookmarkEnd w:id="19"/>
    <w:p w14:paraId="2EEA2FD7" w14:textId="08874186" w:rsidR="00AD4B26" w:rsidRPr="006E4EDF" w:rsidRDefault="002F30D6" w:rsidP="00F30067">
      <w:pPr>
        <w:pStyle w:val="LITlitera"/>
      </w:pPr>
      <w:r w:rsidRPr="006E4EDF">
        <w:t>b)</w:t>
      </w:r>
      <w:r w:rsidR="00D56968" w:rsidRPr="006E4EDF">
        <w:tab/>
      </w:r>
      <w:r w:rsidRPr="006E4EDF">
        <w:t>uchyla się pkt 15</w:t>
      </w:r>
      <w:r w:rsidR="007E3931" w:rsidRPr="006E4EDF">
        <w:t>;</w:t>
      </w:r>
    </w:p>
    <w:p w14:paraId="2FA240DB" w14:textId="211B6631" w:rsidR="00201B57" w:rsidRPr="006E4EDF" w:rsidRDefault="00D92449" w:rsidP="00FD717B">
      <w:pPr>
        <w:pStyle w:val="PKTpunkt"/>
      </w:pPr>
      <w:r>
        <w:t>27</w:t>
      </w:r>
      <w:r w:rsidR="00FD717B" w:rsidRPr="006E4EDF">
        <w:t>)</w:t>
      </w:r>
      <w:r w:rsidR="00FD717B" w:rsidRPr="006E4EDF">
        <w:tab/>
        <w:t>w art. 102</w:t>
      </w:r>
      <w:r w:rsidR="00201B57" w:rsidRPr="006E4EDF">
        <w:t>:</w:t>
      </w:r>
    </w:p>
    <w:p w14:paraId="1174CF5E" w14:textId="3A292BC2" w:rsidR="00201B57" w:rsidRPr="006E4EDF" w:rsidRDefault="00201B57" w:rsidP="00CD12C2">
      <w:pPr>
        <w:pStyle w:val="LITlitera"/>
      </w:pPr>
      <w:r w:rsidRPr="006E4EDF">
        <w:t>a)</w:t>
      </w:r>
      <w:r w:rsidR="00CD12C2">
        <w:tab/>
      </w:r>
      <w:r w:rsidR="00FD717B" w:rsidRPr="006E4EDF">
        <w:t>w ust. 5 uchyla się pkt 24b</w:t>
      </w:r>
      <w:r w:rsidRPr="006E4EDF">
        <w:t>,</w:t>
      </w:r>
    </w:p>
    <w:p w14:paraId="66BE9B34" w14:textId="56F76DE4" w:rsidR="006A1737" w:rsidRPr="006E4EDF" w:rsidRDefault="00201B57" w:rsidP="00CD12C2">
      <w:pPr>
        <w:pStyle w:val="LITlitera"/>
      </w:pPr>
      <w:r w:rsidRPr="006E4EDF">
        <w:t>b)</w:t>
      </w:r>
      <w:r w:rsidR="00CD12C2">
        <w:tab/>
      </w:r>
      <w:r w:rsidRPr="006E4EDF">
        <w:t>ust. 8</w:t>
      </w:r>
      <w:r w:rsidR="006A1737" w:rsidRPr="006E4EDF">
        <w:t xml:space="preserve"> otrzymuje brzmienie:</w:t>
      </w:r>
    </w:p>
    <w:p w14:paraId="47D29C92" w14:textId="0F56DD04" w:rsidR="00DA1C4D" w:rsidRPr="006E4EDF" w:rsidRDefault="006A1737" w:rsidP="00F30067">
      <w:pPr>
        <w:pStyle w:val="ZLITUSTzmustliter"/>
      </w:pPr>
      <w:r w:rsidRPr="006E4EDF">
        <w:t xml:space="preserve">„8. </w:t>
      </w:r>
      <w:r w:rsidR="00DA1C4D" w:rsidRPr="006E4EDF">
        <w:t>Pełnomocnictwa, o których mowa w ust. 7, są udzielane w formie:</w:t>
      </w:r>
    </w:p>
    <w:p w14:paraId="75CD574A" w14:textId="3EA27CE0" w:rsidR="00DA1C4D" w:rsidRPr="006E4EDF" w:rsidRDefault="00DA1C4D" w:rsidP="00CD12C2">
      <w:pPr>
        <w:pStyle w:val="ZLITPKTzmpktliter"/>
      </w:pPr>
      <w:r w:rsidRPr="006E4EDF">
        <w:t>1)</w:t>
      </w:r>
      <w:r w:rsidR="00CD12C2">
        <w:tab/>
      </w:r>
      <w:r w:rsidRPr="006E4EDF">
        <w:t xml:space="preserve">papierowej, opatrzonej podpisem własnoręcznym, lub </w:t>
      </w:r>
    </w:p>
    <w:p w14:paraId="619AB24F" w14:textId="05D68BF3" w:rsidR="00DA1C4D" w:rsidRPr="006E4EDF" w:rsidRDefault="00DA1C4D" w:rsidP="00CD12C2">
      <w:pPr>
        <w:pStyle w:val="ZLITPKTzmpktliter"/>
      </w:pPr>
      <w:r w:rsidRPr="006E4EDF">
        <w:t>2)</w:t>
      </w:r>
      <w:r w:rsidR="00CD12C2">
        <w:tab/>
      </w:r>
      <w:r w:rsidRPr="006E4EDF">
        <w:t>elektronicznej, opatrzonej kwalifikowanym podpisem elektronicznym, podpisem osobistym albo podpisem zaufanym</w:t>
      </w:r>
    </w:p>
    <w:p w14:paraId="36AEF2E1" w14:textId="4EBB9E41" w:rsidR="00FD717B" w:rsidRPr="006E4EDF" w:rsidRDefault="00DA1C4D" w:rsidP="00CD12C2">
      <w:pPr>
        <w:pStyle w:val="ZLITCZWSPPKTzmczciwsppktliter"/>
      </w:pPr>
      <w:r w:rsidRPr="006E4EDF">
        <w:t>– pod rygorem nieważności.</w:t>
      </w:r>
      <w:r w:rsidR="00DE2A3F" w:rsidRPr="006E4EDF">
        <w:t>”;</w:t>
      </w:r>
      <w:r w:rsidR="006A1737" w:rsidRPr="006E4EDF">
        <w:t xml:space="preserve"> </w:t>
      </w:r>
      <w:r w:rsidR="00201B57" w:rsidRPr="006E4EDF">
        <w:t xml:space="preserve"> </w:t>
      </w:r>
    </w:p>
    <w:p w14:paraId="08F88681" w14:textId="79053161" w:rsidR="00F75D48" w:rsidRPr="006E4EDF" w:rsidRDefault="00D92449" w:rsidP="00F75D48">
      <w:pPr>
        <w:pStyle w:val="PKTpunkt"/>
      </w:pPr>
      <w:r>
        <w:t>28</w:t>
      </w:r>
      <w:r w:rsidR="00F75D48" w:rsidRPr="006E4EDF">
        <w:t>)</w:t>
      </w:r>
      <w:r w:rsidR="00F75D48" w:rsidRPr="006E4EDF">
        <w:tab/>
        <w:t>w art. 108 ust. 1a otrzymuje brzmienie:</w:t>
      </w:r>
    </w:p>
    <w:p w14:paraId="29C63453" w14:textId="1394F0A3" w:rsidR="00F75D48" w:rsidRPr="006E4EDF" w:rsidRDefault="00F75D48" w:rsidP="008B241F">
      <w:pPr>
        <w:pStyle w:val="ZUSTzmustartykuempunktem"/>
      </w:pPr>
      <w:r w:rsidRPr="006E4EDF">
        <w:t>„1a. Oddział wojewódzki Funduszu finansuje świadczeniodawcy, mającemu siedzibę na terenie województwa, z którym zawarto umowę o udzielanie świadczeń opieki zdrowotnej, koszty świadczeń opieki zdrowotnej udzielonych na terenie danego województwa osobom, o których mowa w art. 2 ust. 1 pkt 3 i 4, w art. 12 pkt 2</w:t>
      </w:r>
      <w:r w:rsidR="003C02DF" w:rsidRPr="006E4EDF">
        <w:t>–</w:t>
      </w:r>
      <w:r w:rsidRPr="006E4EDF">
        <w:t>4, 6 i 9 oraz pkt 10 w zakresie art. 26 ust. 3 ustawy z dnia 22 listopada 2013 r. o postępowaniu wobec osób z zaburzeniami psychicznymi stwarzających zagrożenie życia, zdrowia lub wolności seksualnej innych osób.</w:t>
      </w:r>
      <w:r w:rsidR="002C458E" w:rsidRPr="006E4EDF">
        <w:t>”;</w:t>
      </w:r>
    </w:p>
    <w:p w14:paraId="15E72C41" w14:textId="7C86C8B8" w:rsidR="00F43251" w:rsidRPr="006E4EDF" w:rsidRDefault="00D92449" w:rsidP="007E3931">
      <w:pPr>
        <w:pStyle w:val="PKTpunkt"/>
      </w:pPr>
      <w:r>
        <w:t>29</w:t>
      </w:r>
      <w:r w:rsidR="007E3931" w:rsidRPr="006E4EDF">
        <w:t>)</w:t>
      </w:r>
      <w:r w:rsidR="007E3931" w:rsidRPr="006E4EDF">
        <w:tab/>
        <w:t>w art. 112</w:t>
      </w:r>
      <w:r w:rsidR="003C02DF" w:rsidRPr="006E4EDF">
        <w:t xml:space="preserve"> w</w:t>
      </w:r>
      <w:r w:rsidR="00F43251" w:rsidRPr="006E4EDF">
        <w:t>:</w:t>
      </w:r>
    </w:p>
    <w:p w14:paraId="7E3AFC47" w14:textId="61103732" w:rsidR="007E3931" w:rsidRPr="006E4EDF" w:rsidRDefault="00F43251" w:rsidP="00FD190C">
      <w:pPr>
        <w:pStyle w:val="LITlitera"/>
      </w:pPr>
      <w:r w:rsidRPr="006E4EDF">
        <w:lastRenderedPageBreak/>
        <w:t>a</w:t>
      </w:r>
      <w:r w:rsidR="008B241F" w:rsidRPr="006E4EDF">
        <w:t>)</w:t>
      </w:r>
      <w:r w:rsidR="008B241F" w:rsidRPr="006E4EDF">
        <w:tab/>
      </w:r>
      <w:r w:rsidRPr="006E4EDF">
        <w:t>ust. 1 pkt 2–4 otrzymują brzmienie:</w:t>
      </w:r>
    </w:p>
    <w:p w14:paraId="0653B813" w14:textId="1B69628B" w:rsidR="00F43251" w:rsidRPr="006E4EDF" w:rsidRDefault="00F43251" w:rsidP="00FD190C">
      <w:pPr>
        <w:pStyle w:val="ZLITPKTzmpktliter"/>
      </w:pPr>
      <w:bookmarkStart w:id="21" w:name="_Hlk187133894"/>
      <w:r w:rsidRPr="006E4EDF">
        <w:t>„</w:t>
      </w:r>
      <w:bookmarkEnd w:id="21"/>
      <w:r w:rsidRPr="006E4EDF">
        <w:t>2</w:t>
      </w:r>
      <w:r w:rsidR="008B241F" w:rsidRPr="006E4EDF">
        <w:t>)</w:t>
      </w:r>
      <w:r w:rsidR="008B241F" w:rsidRPr="006E4EDF">
        <w:tab/>
      </w:r>
      <w:r w:rsidRPr="006E4EDF">
        <w:t>właścicielami lub pracownikami aptek związanych z Funduszem umową na wydawanie refundowanego leku, środka spożywczego specjalnego przeznaczenia żywieniowego oraz wyrobu medycznego na receptę, właścicielami lub pracownikami świadczeniodawców, którzy zawarli umowy o udzielanie świadczeń opieki zdrowotnej lub ubiegają się o zawarcie takich umów;</w:t>
      </w:r>
    </w:p>
    <w:p w14:paraId="4B3CA482" w14:textId="34F63C93" w:rsidR="00F43251" w:rsidRPr="006E4EDF" w:rsidRDefault="00F43251" w:rsidP="00FD190C">
      <w:pPr>
        <w:pStyle w:val="ZLITPKTzmpktliter"/>
      </w:pPr>
      <w:r w:rsidRPr="006E4EDF">
        <w:t>3</w:t>
      </w:r>
      <w:r w:rsidR="00D56968" w:rsidRPr="006E4EDF">
        <w:t>)</w:t>
      </w:r>
      <w:r w:rsidR="00D56968" w:rsidRPr="006E4EDF">
        <w:tab/>
      </w:r>
      <w:r w:rsidRPr="006E4EDF">
        <w:t>członkami organów podmiotów tworzących w rozumieniu przepisów o działalności leczniczej;</w:t>
      </w:r>
    </w:p>
    <w:p w14:paraId="75B2A7A1" w14:textId="657E9137" w:rsidR="00F43251" w:rsidRPr="006E4EDF" w:rsidRDefault="00F43251" w:rsidP="00FD190C">
      <w:pPr>
        <w:pStyle w:val="ZLITPKTzmpktliter"/>
      </w:pPr>
      <w:r w:rsidRPr="006E4EDF">
        <w:t>4</w:t>
      </w:r>
      <w:r w:rsidR="00D56968" w:rsidRPr="006E4EDF">
        <w:t>)</w:t>
      </w:r>
      <w:r w:rsidR="00D56968" w:rsidRPr="006E4EDF">
        <w:tab/>
      </w:r>
      <w:r w:rsidRPr="006E4EDF">
        <w:t>członkami organów jednostek samorządu terytorialnego;</w:t>
      </w:r>
      <w:r w:rsidR="003C02DF" w:rsidRPr="006E4EDF">
        <w:t>”,</w:t>
      </w:r>
    </w:p>
    <w:p w14:paraId="6BA669B3" w14:textId="5CD25B12" w:rsidR="00F43251" w:rsidRPr="006E4EDF" w:rsidRDefault="00F43251" w:rsidP="002C69A4">
      <w:pPr>
        <w:pStyle w:val="LITlitera"/>
      </w:pPr>
      <w:r w:rsidRPr="006E4EDF">
        <w:t>b</w:t>
      </w:r>
      <w:r w:rsidR="008B241F" w:rsidRPr="006E4EDF">
        <w:t>)</w:t>
      </w:r>
      <w:r w:rsidR="008B241F" w:rsidRPr="006E4EDF">
        <w:tab/>
      </w:r>
      <w:r w:rsidRPr="006E4EDF">
        <w:t>ust. 2 pkt 2 otrzymuje brzmienie:</w:t>
      </w:r>
    </w:p>
    <w:p w14:paraId="4C2B99C2" w14:textId="47E96B39" w:rsidR="00F43251" w:rsidRPr="006E4EDF" w:rsidRDefault="00F43251" w:rsidP="00FD190C">
      <w:pPr>
        <w:pStyle w:val="ZLITPKTzmpktliter"/>
      </w:pPr>
      <w:bookmarkStart w:id="22" w:name="_Hlk187753063"/>
      <w:r w:rsidRPr="006E4EDF">
        <w:t>„</w:t>
      </w:r>
      <w:bookmarkEnd w:id="22"/>
      <w:r w:rsidRPr="006E4EDF">
        <w:t>2</w:t>
      </w:r>
      <w:r w:rsidR="008B241F" w:rsidRPr="006E4EDF">
        <w:t>)</w:t>
      </w:r>
      <w:r w:rsidR="008B241F" w:rsidRPr="006E4EDF">
        <w:tab/>
      </w:r>
      <w:r w:rsidRPr="006E4EDF">
        <w:t>wykonywać działalności gospodarczej, której przedmiotem jest udzielanie świadczeń opieki zdrowotnej albo wykonywanie działalności powiązanej z zakresem zadań realizowanych przez Fundusz</w:t>
      </w:r>
      <w:bookmarkStart w:id="23" w:name="_Hlk187753108"/>
      <w:r w:rsidR="003C02DF" w:rsidRPr="006E4EDF">
        <w:t>.</w:t>
      </w:r>
      <w:r w:rsidRPr="006E4EDF">
        <w:t>”</w:t>
      </w:r>
      <w:bookmarkEnd w:id="23"/>
      <w:r w:rsidR="005C6A30" w:rsidRPr="006E4EDF">
        <w:t>;</w:t>
      </w:r>
    </w:p>
    <w:p w14:paraId="503F1B96" w14:textId="1F20A323" w:rsidR="00383C0B" w:rsidRDefault="00D92449" w:rsidP="00002161">
      <w:pPr>
        <w:pStyle w:val="PKTpunkt"/>
      </w:pPr>
      <w:r>
        <w:t>30</w:t>
      </w:r>
      <w:r w:rsidR="009623C6" w:rsidRPr="006E4EDF">
        <w:t>)</w:t>
      </w:r>
      <w:r w:rsidR="00230400">
        <w:tab/>
      </w:r>
      <w:r w:rsidR="009623C6" w:rsidRPr="006E4EDF">
        <w:t>w art. 118 w ust. 2 w pkt 1</w:t>
      </w:r>
      <w:r w:rsidR="00383C0B">
        <w:t>:</w:t>
      </w:r>
    </w:p>
    <w:p w14:paraId="7EF5A572" w14:textId="1205E83B" w:rsidR="009623C6" w:rsidRDefault="00383C0B" w:rsidP="00AF250D">
      <w:pPr>
        <w:pStyle w:val="LITlitera"/>
      </w:pPr>
      <w:r>
        <w:t>a)</w:t>
      </w:r>
      <w:r w:rsidR="00230400">
        <w:tab/>
      </w:r>
      <w:r w:rsidR="004D51EC" w:rsidRPr="006E4EDF">
        <w:t xml:space="preserve">uchyla się </w:t>
      </w:r>
      <w:r w:rsidR="009623C6" w:rsidRPr="006E4EDF">
        <w:t>lit. d</w:t>
      </w:r>
      <w:r>
        <w:t>,</w:t>
      </w:r>
      <w:r w:rsidR="009623C6" w:rsidRPr="006E4EDF">
        <w:t xml:space="preserve"> </w:t>
      </w:r>
    </w:p>
    <w:p w14:paraId="7B2B7CB3" w14:textId="02C1BD6F" w:rsidR="00383C0B" w:rsidRPr="006E4EDF" w:rsidRDefault="00383C0B" w:rsidP="00AF250D">
      <w:pPr>
        <w:pStyle w:val="LITlitera"/>
      </w:pPr>
      <w:r>
        <w:t>b)</w:t>
      </w:r>
      <w:r w:rsidR="00230400">
        <w:tab/>
      </w:r>
      <w:r>
        <w:t>w lit. e uchyla się tiret trzecie;</w:t>
      </w:r>
    </w:p>
    <w:p w14:paraId="11E6B49A" w14:textId="57A65825" w:rsidR="00CF5676" w:rsidRPr="006E4EDF" w:rsidRDefault="00D92449" w:rsidP="00CF5676">
      <w:pPr>
        <w:pStyle w:val="PKTpunkt"/>
      </w:pPr>
      <w:r>
        <w:t>31</w:t>
      </w:r>
      <w:r w:rsidR="00CF5676" w:rsidRPr="006E4EDF">
        <w:t>)</w:t>
      </w:r>
      <w:r w:rsidR="00CF5676" w:rsidRPr="006E4EDF">
        <w:tab/>
        <w:t>w art. 123 ust. 3 otrzymuje brzmienie:</w:t>
      </w:r>
    </w:p>
    <w:p w14:paraId="6F1EA9CF" w14:textId="4CDC6798" w:rsidR="00BF4600" w:rsidRDefault="00CF5676" w:rsidP="00B8745A">
      <w:pPr>
        <w:pStyle w:val="ZUSTzmustartykuempunktem"/>
      </w:pPr>
      <w:r w:rsidRPr="006E4EDF">
        <w:t>„3. W przypadku nieusunięcia przez Prezesa Funduszu nieprawidłowości, o których mowa w ust. 1</w:t>
      </w:r>
      <w:r w:rsidR="00C608E2" w:rsidRPr="006E4EDF">
        <w:t>,</w:t>
      </w:r>
      <w:r w:rsidRPr="006E4EDF">
        <w:t xml:space="preserve"> minister właściwy do spraw zdrowia w porozumieniu z ministrem właściwym do spraw finansów publicznych dokonuje zmian w planie finansowym Funduszu oraz ustala </w:t>
      </w:r>
      <w:r w:rsidR="00AE1D17">
        <w:t>ten plan</w:t>
      </w:r>
      <w:r w:rsidRPr="006E4EDF">
        <w:t xml:space="preserve"> w drodze zarządzenia.”</w:t>
      </w:r>
      <w:r w:rsidR="00BF4600" w:rsidRPr="006E4EDF">
        <w:t>;</w:t>
      </w:r>
    </w:p>
    <w:p w14:paraId="37398984" w14:textId="3268DF5A" w:rsidR="00383C0B" w:rsidRDefault="00D92449" w:rsidP="00383C0B">
      <w:pPr>
        <w:pStyle w:val="PKTpunkt"/>
      </w:pPr>
      <w:r>
        <w:t>32</w:t>
      </w:r>
      <w:r w:rsidR="00383C0B">
        <w:t>)</w:t>
      </w:r>
      <w:r w:rsidR="00383C0B">
        <w:tab/>
        <w:t>w art. 132 w ust. 2 skreśla się wyrazy „</w:t>
      </w:r>
      <w:r w:rsidR="000939EE">
        <w:t xml:space="preserve"> </w:t>
      </w:r>
      <w:r w:rsidR="00383C0B" w:rsidRPr="00383C0B">
        <w:t>,</w:t>
      </w:r>
      <w:r w:rsidR="00AE1D17">
        <w:t xml:space="preserve"> </w:t>
      </w:r>
      <w:r w:rsidR="00383C0B" w:rsidRPr="00383C0B">
        <w:t>z wyjątkiem umowy, o której mowa w art. 15 ust. 2a</w:t>
      </w:r>
      <w:r w:rsidR="00383C0B">
        <w:t>”;</w:t>
      </w:r>
    </w:p>
    <w:p w14:paraId="27A74DD4" w14:textId="2DA075E9" w:rsidR="00AF250D" w:rsidRDefault="00D92449" w:rsidP="0023404A">
      <w:pPr>
        <w:pStyle w:val="PKTpunkt"/>
      </w:pPr>
      <w:r>
        <w:t>33</w:t>
      </w:r>
      <w:r w:rsidR="00AC2F89">
        <w:t>)</w:t>
      </w:r>
      <w:r w:rsidR="00AC2F89">
        <w:tab/>
        <w:t xml:space="preserve">art. 138 </w:t>
      </w:r>
      <w:r w:rsidR="00983298">
        <w:t xml:space="preserve">otrzymuje brzmienie: </w:t>
      </w:r>
    </w:p>
    <w:p w14:paraId="6D5FD714" w14:textId="16D7A406" w:rsidR="00983298" w:rsidRDefault="00983298" w:rsidP="00C43549">
      <w:pPr>
        <w:pStyle w:val="ZARTzmartartykuempunktem"/>
      </w:pPr>
      <w:r>
        <w:t>„</w:t>
      </w:r>
      <w:r w:rsidR="00C43549">
        <w:t xml:space="preserve">Art. 138. </w:t>
      </w:r>
      <w:r>
        <w:t>Do zawierania umów o udzielanie świadczeń opieki zdrowotnej nie stosuje się przepisów ustawy z dnia 11 września 2019 r. – Prawo zamówień publicznych.”;</w:t>
      </w:r>
    </w:p>
    <w:p w14:paraId="4A181C38" w14:textId="7E448A44" w:rsidR="0023404A" w:rsidRPr="006E4EDF" w:rsidRDefault="00D92449" w:rsidP="0023404A">
      <w:pPr>
        <w:pStyle w:val="PKTpunkt"/>
      </w:pPr>
      <w:r>
        <w:t>34</w:t>
      </w:r>
      <w:r w:rsidR="0023404A" w:rsidRPr="006E4EDF">
        <w:t>)</w:t>
      </w:r>
      <w:r w:rsidR="0020799C">
        <w:tab/>
      </w:r>
      <w:r w:rsidR="0023404A" w:rsidRPr="006E4EDF">
        <w:t>w art. 149 w ust. 1 pkt 9 otrzymuje brzmienie:</w:t>
      </w:r>
    </w:p>
    <w:p w14:paraId="74A511E6" w14:textId="5ED951DA" w:rsidR="0023404A" w:rsidRPr="006E4EDF" w:rsidRDefault="0023404A" w:rsidP="0020799C">
      <w:pPr>
        <w:pStyle w:val="ZLITzmlitartykuempunktem"/>
      </w:pPr>
      <w:r w:rsidRPr="0020799C">
        <w:t>„9)</w:t>
      </w:r>
      <w:r w:rsidR="0020799C">
        <w:tab/>
      </w:r>
      <w:r w:rsidRPr="0020799C">
        <w:t>jeżeli świadczeniodawca nie posiada pozytywnej opinii, o której mowa w art. 95d ust. 1, i nie</w:t>
      </w:r>
      <w:r w:rsidRPr="0020799C">
        <w:rPr>
          <w:rFonts w:ascii="Times New Roman" w:hAnsi="Times New Roman"/>
        </w:rPr>
        <w:t xml:space="preserve"> złożył oświadczenia, o którym</w:t>
      </w:r>
      <w:r w:rsidRPr="006E4EDF">
        <w:t xml:space="preserve"> mowa w art. 139a ust. 2.”;</w:t>
      </w:r>
    </w:p>
    <w:p w14:paraId="57A49AA2" w14:textId="6095FEC3" w:rsidR="005C6A30" w:rsidRPr="006E4EDF" w:rsidRDefault="00D92449" w:rsidP="00BF4600">
      <w:pPr>
        <w:pStyle w:val="PKTpunkt"/>
      </w:pPr>
      <w:r>
        <w:t>35</w:t>
      </w:r>
      <w:r w:rsidR="00BF4600" w:rsidRPr="006E4EDF">
        <w:t xml:space="preserve">) </w:t>
      </w:r>
      <w:r w:rsidR="00BF4600" w:rsidRPr="006E4EDF">
        <w:tab/>
        <w:t>w art. 159</w:t>
      </w:r>
      <w:r w:rsidR="00901F16" w:rsidRPr="006E4EDF">
        <w:t xml:space="preserve"> </w:t>
      </w:r>
      <w:r w:rsidR="00BF4600" w:rsidRPr="006E4EDF">
        <w:t xml:space="preserve">ust. 2a </w:t>
      </w:r>
      <w:r w:rsidR="00F52966" w:rsidRPr="006E4EDF">
        <w:t>otrzymuje brzmienie</w:t>
      </w:r>
      <w:r w:rsidR="00BF4600" w:rsidRPr="006E4EDF">
        <w:t>:</w:t>
      </w:r>
    </w:p>
    <w:p w14:paraId="4B99F314" w14:textId="6B81F8A4" w:rsidR="00BF4600" w:rsidRPr="006E4EDF" w:rsidRDefault="00BF4600" w:rsidP="00A92840">
      <w:pPr>
        <w:pStyle w:val="ZUSTzmustartykuempunktem"/>
      </w:pPr>
      <w:r w:rsidRPr="006E4EDF">
        <w:t>„</w:t>
      </w:r>
      <w:r w:rsidR="00F52966" w:rsidRPr="006E4EDF">
        <w:t xml:space="preserve">2a. Umowy o udzielanie świadczeń opieki zdrowotnej z zakresu podstawowej opieki zdrowotnej, z wyjątkiem nocnej i świątecznej opieki zdrowotnej, oraz umowy ze </w:t>
      </w:r>
      <w:r w:rsidR="00F52966" w:rsidRPr="006E4EDF">
        <w:lastRenderedPageBreak/>
        <w:t>świadczeniodawcami wykonującymi czynności w zakresie zaopatrzenia w wyroby medyczne na zlecenie osoby uprawnionej zawiera się na czas nieoznaczony.”</w:t>
      </w:r>
      <w:r w:rsidR="00F76DE4" w:rsidRPr="006E4EDF">
        <w:t>;</w:t>
      </w:r>
      <w:r w:rsidR="00F52966" w:rsidRPr="006E4EDF">
        <w:t xml:space="preserve"> </w:t>
      </w:r>
      <w:r w:rsidR="00541A86" w:rsidRPr="006E4EDF">
        <w:t xml:space="preserve"> </w:t>
      </w:r>
    </w:p>
    <w:p w14:paraId="1477E5A6" w14:textId="7A7E75AF" w:rsidR="00122D42" w:rsidRPr="006E4EDF" w:rsidRDefault="00D92449" w:rsidP="00230400">
      <w:pPr>
        <w:pStyle w:val="PKTpunkt"/>
      </w:pPr>
      <w:r>
        <w:t>36</w:t>
      </w:r>
      <w:r w:rsidR="00122D42" w:rsidRPr="006E4EDF">
        <w:t>)</w:t>
      </w:r>
      <w:r w:rsidR="00230400">
        <w:tab/>
      </w:r>
      <w:r w:rsidR="00122D42" w:rsidRPr="006E4EDF">
        <w:t>w art. 159a ust. 6 otrzymuje brzmienie:</w:t>
      </w:r>
    </w:p>
    <w:p w14:paraId="20571418" w14:textId="35A65146" w:rsidR="00122D42" w:rsidRPr="006E4EDF" w:rsidRDefault="00122D42" w:rsidP="00122D42">
      <w:pPr>
        <w:pStyle w:val="ZUSTzmustartykuempunktem"/>
      </w:pPr>
      <w:r w:rsidRPr="006E4EDF">
        <w:t>„6. W przypadku, o którym mowa w ust. 4, Prezes Funduszu dokonuje zmiany w wykazie, o którym mowa w art. 95n ust. 1, polegającej na wykreśleniu danego profilu systemu zabezpieczenia.”</w:t>
      </w:r>
      <w:r w:rsidR="00345F84">
        <w:t>;</w:t>
      </w:r>
    </w:p>
    <w:p w14:paraId="6DD609DA" w14:textId="60C356BA" w:rsidR="00541A86" w:rsidRPr="006E4EDF" w:rsidRDefault="00D92449" w:rsidP="005A2EB3">
      <w:pPr>
        <w:pStyle w:val="PKTpunkt"/>
      </w:pPr>
      <w:r>
        <w:t>37</w:t>
      </w:r>
      <w:r w:rsidR="00541A86" w:rsidRPr="006E4EDF">
        <w:t>)</w:t>
      </w:r>
      <w:r w:rsidR="00541A86" w:rsidRPr="006E4EDF">
        <w:tab/>
        <w:t xml:space="preserve">w art. 188c w ust. 5 </w:t>
      </w:r>
      <w:r w:rsidR="00F0672B" w:rsidRPr="006E4EDF">
        <w:t>wyraz „który” zastępuje się wyrazem „którym”.</w:t>
      </w:r>
    </w:p>
    <w:p w14:paraId="06566F15" w14:textId="5FE0D5CE" w:rsidR="003A70AA" w:rsidRPr="006E4EDF" w:rsidRDefault="00011BBE" w:rsidP="002E00E6">
      <w:pPr>
        <w:pStyle w:val="ARTartustawynprozporzdzenia"/>
      </w:pPr>
      <w:r w:rsidRPr="006E4EDF">
        <w:rPr>
          <w:rStyle w:val="Ppogrubienie"/>
        </w:rPr>
        <w:t>Art.</w:t>
      </w:r>
      <w:r w:rsidR="00244CDE">
        <w:rPr>
          <w:rStyle w:val="Ppogrubienie"/>
        </w:rPr>
        <w:t> </w:t>
      </w:r>
      <w:r w:rsidRPr="006E4EDF">
        <w:rPr>
          <w:rStyle w:val="Ppogrubienie"/>
        </w:rPr>
        <w:t>2.</w:t>
      </w:r>
      <w:r w:rsidR="00244CDE">
        <w:t> </w:t>
      </w:r>
      <w:r w:rsidRPr="006E4EDF">
        <w:t xml:space="preserve">W ustawie z dnia 13 października 1998 r. o systemie ubezpieczeń społecznych (Dz. U. z </w:t>
      </w:r>
      <w:r w:rsidR="0033452E" w:rsidRPr="0033452E">
        <w:t>2026 r. poz. 199</w:t>
      </w:r>
      <w:r w:rsidR="0033452E">
        <w:t>,</w:t>
      </w:r>
      <w:r w:rsidR="0033452E" w:rsidRPr="0033452E">
        <w:t xml:space="preserve"> 252</w:t>
      </w:r>
      <w:r w:rsidR="00560B5A">
        <w:t xml:space="preserve">, </w:t>
      </w:r>
      <w:r w:rsidR="0033452E">
        <w:t>426</w:t>
      </w:r>
      <w:r w:rsidR="00560B5A">
        <w:t>, 473</w:t>
      </w:r>
      <w:r w:rsidR="00445B51">
        <w:t>,</w:t>
      </w:r>
      <w:r w:rsidR="00560B5A">
        <w:t xml:space="preserve"> 507</w:t>
      </w:r>
      <w:r w:rsidR="00445B51">
        <w:t xml:space="preserve"> i 734</w:t>
      </w:r>
      <w:r w:rsidR="00AD7EF1" w:rsidRPr="006E4EDF">
        <w:t xml:space="preserve">) </w:t>
      </w:r>
      <w:r w:rsidR="003A70AA" w:rsidRPr="006E4EDF">
        <w:t>wprowadza się następujące zmiany:</w:t>
      </w:r>
    </w:p>
    <w:p w14:paraId="2E6E8498" w14:textId="7554179E" w:rsidR="003A70AA" w:rsidRPr="006E4EDF" w:rsidRDefault="00CD12C2" w:rsidP="00CD12C2">
      <w:pPr>
        <w:pStyle w:val="PKTpunkt"/>
      </w:pPr>
      <w:r>
        <w:t>1)</w:t>
      </w:r>
      <w:r>
        <w:tab/>
      </w:r>
      <w:r w:rsidR="003A70AA" w:rsidRPr="006E4EDF">
        <w:t>w art. 24 ust. 6a otrzymuje brzmienie:</w:t>
      </w:r>
    </w:p>
    <w:p w14:paraId="221FCF11" w14:textId="2937D9EA" w:rsidR="003A70AA" w:rsidRPr="006E4EDF" w:rsidRDefault="003A70AA" w:rsidP="00A936D8">
      <w:pPr>
        <w:pStyle w:val="ZUSTzmustartykuempunktem"/>
      </w:pPr>
      <w:r w:rsidRPr="006E4EDF">
        <w:t xml:space="preserve">„6a. </w:t>
      </w:r>
      <w:r w:rsidR="00462F12" w:rsidRPr="00462F12">
        <w:t xml:space="preserve">Nienależnie opłacone składki podlegają zaliczeniu przez Zakład z urzędu na poczet zaległych lub bieżących składek, a w razie ich braku na poczet należności, o których mowa w art. 81 ust. 2x ustawy z dnia 27 sierpnia 2004 r. o świadczeniach opieki zdrowotnej finansowanych ze środków publicznych (Dz. U. z 2025 r. poz. 1461, </w:t>
      </w:r>
      <w:r w:rsidR="00EF0E34">
        <w:t>z późn, zm.</w:t>
      </w:r>
      <w:bookmarkStart w:id="24" w:name="_Ref234355374"/>
      <w:r w:rsidR="00EF0E34" w:rsidRPr="006E4EDF">
        <w:rPr>
          <w:rStyle w:val="IGindeksgrny"/>
        </w:rPr>
        <w:footnoteReference w:id="3"/>
      </w:r>
      <w:bookmarkEnd w:id="24"/>
      <w:r w:rsidR="00EF0E34" w:rsidRPr="006E4EDF">
        <w:rPr>
          <w:rStyle w:val="IGindeksgrny"/>
        </w:rPr>
        <w:t>)</w:t>
      </w:r>
      <w:r w:rsidR="00462F12" w:rsidRPr="00462F12">
        <w:t>), a w razie ich braku – na poczet przyszłych składek, chyba że płatnik składek złoży wniosek o zwrot składek, z zastrzeżeniem ust. 6c, 8 i 8d.</w:t>
      </w:r>
      <w:r w:rsidRPr="006E4EDF">
        <w:t>”</w:t>
      </w:r>
      <w:r w:rsidR="00A936D8" w:rsidRPr="006E4EDF">
        <w:t>;</w:t>
      </w:r>
    </w:p>
    <w:p w14:paraId="69188C2D" w14:textId="27775D02" w:rsidR="00FF3483" w:rsidRPr="006E4EDF" w:rsidRDefault="00CD12C2" w:rsidP="00CD12C2">
      <w:pPr>
        <w:pStyle w:val="PKTpunkt"/>
      </w:pPr>
      <w:r>
        <w:t>2)</w:t>
      </w:r>
      <w:r>
        <w:tab/>
      </w:r>
      <w:r w:rsidR="00011BBE" w:rsidRPr="006E4EDF">
        <w:t>w art. 50</w:t>
      </w:r>
      <w:r w:rsidR="00FF3483" w:rsidRPr="006E4EDF">
        <w:t>:</w:t>
      </w:r>
      <w:r w:rsidR="00EF0E34">
        <w:t xml:space="preserve"> </w:t>
      </w:r>
    </w:p>
    <w:p w14:paraId="037F03B7" w14:textId="3DB95DA3" w:rsidR="00011BBE" w:rsidRPr="006E4EDF" w:rsidRDefault="000051D0" w:rsidP="00CD12C2">
      <w:pPr>
        <w:pStyle w:val="LITlitera"/>
      </w:pPr>
      <w:r w:rsidRPr="006E4EDF">
        <w:t>a)</w:t>
      </w:r>
      <w:r w:rsidR="00CD12C2">
        <w:tab/>
      </w:r>
      <w:r w:rsidR="00011BBE" w:rsidRPr="006E4EDF">
        <w:t xml:space="preserve">w ust. 3 </w:t>
      </w:r>
      <w:r w:rsidR="00C80160" w:rsidRPr="006E4EDF">
        <w:t>po pkt 8 dodaje się pkt 8a w brzmieniu:</w:t>
      </w:r>
    </w:p>
    <w:p w14:paraId="6E71293D" w14:textId="3FA6BAF0" w:rsidR="000051D0" w:rsidRPr="000131DE" w:rsidRDefault="00C80160" w:rsidP="00F30067">
      <w:pPr>
        <w:pStyle w:val="ZLITPKTzmpktliter"/>
      </w:pPr>
      <w:r w:rsidRPr="000131DE">
        <w:t>„8a</w:t>
      </w:r>
      <w:r w:rsidR="006516B8" w:rsidRPr="000131DE">
        <w:t>)</w:t>
      </w:r>
      <w:r w:rsidR="006516B8" w:rsidRPr="000131DE">
        <w:tab/>
      </w:r>
      <w:r w:rsidRPr="000131DE">
        <w:t>ministrowi właściwemu do spraw zdrowia</w:t>
      </w:r>
      <w:r w:rsidR="00342926" w:rsidRPr="000131DE">
        <w:t>,</w:t>
      </w:r>
      <w:r w:rsidR="000051D0" w:rsidRPr="000131DE">
        <w:t>”,</w:t>
      </w:r>
    </w:p>
    <w:p w14:paraId="523262CA" w14:textId="3284E433" w:rsidR="00FF3483" w:rsidRPr="006E4EDF" w:rsidRDefault="000051D0" w:rsidP="00CD12C2">
      <w:pPr>
        <w:pStyle w:val="LITlitera"/>
      </w:pPr>
      <w:r w:rsidRPr="006E4EDF">
        <w:t>b)</w:t>
      </w:r>
      <w:r w:rsidR="00CD12C2">
        <w:tab/>
      </w:r>
      <w:r w:rsidR="00FF3483" w:rsidRPr="006E4EDF">
        <w:t>po ust. 18 dodaje się ust. 18a w brzmieniu:</w:t>
      </w:r>
    </w:p>
    <w:p w14:paraId="5BA15160" w14:textId="32D8F116" w:rsidR="00FF3483" w:rsidRPr="000131DE" w:rsidRDefault="00FF3483" w:rsidP="000131DE">
      <w:pPr>
        <w:pStyle w:val="ZLITUSTzmustliter"/>
      </w:pPr>
      <w:r w:rsidRPr="000131DE">
        <w:t xml:space="preserve">„18a. </w:t>
      </w:r>
      <w:r w:rsidRPr="00F30067">
        <w:t>Zakład udostępnia ministrowi właściwemu do spraw zdrowia, w postaci elektronicznej, wykaz zawierający dane</w:t>
      </w:r>
      <w:r w:rsidR="00F45E95" w:rsidRPr="00F30067">
        <w:t xml:space="preserve"> </w:t>
      </w:r>
      <w:r w:rsidR="00292445" w:rsidRPr="00F30067">
        <w:t>wskazanych</w:t>
      </w:r>
      <w:r w:rsidR="00475B5B" w:rsidRPr="00F30067">
        <w:t xml:space="preserve"> przez </w:t>
      </w:r>
      <w:r w:rsidR="000B6380" w:rsidRPr="00F30067">
        <w:t xml:space="preserve">tego </w:t>
      </w:r>
      <w:r w:rsidR="00475B5B" w:rsidRPr="00F30067">
        <w:t xml:space="preserve">ministra </w:t>
      </w:r>
      <w:r w:rsidR="00F45E95" w:rsidRPr="00F30067">
        <w:t>osób</w:t>
      </w:r>
      <w:r w:rsidRPr="00F30067">
        <w:t xml:space="preserve"> zgłosz</w:t>
      </w:r>
      <w:r w:rsidR="000848F9" w:rsidRPr="00F30067">
        <w:t>onych</w:t>
      </w:r>
      <w:r w:rsidRPr="00F30067">
        <w:t xml:space="preserve"> do </w:t>
      </w:r>
      <w:r w:rsidR="00475B5B" w:rsidRPr="00F30067">
        <w:t xml:space="preserve">ubezpieczeń społecznych </w:t>
      </w:r>
      <w:r w:rsidR="000051D0" w:rsidRPr="00F30067">
        <w:t xml:space="preserve">lub </w:t>
      </w:r>
      <w:r w:rsidRPr="00F30067">
        <w:t xml:space="preserve">ubezpieczenia zdrowotnego, </w:t>
      </w:r>
      <w:r w:rsidR="000051D0" w:rsidRPr="00F30067">
        <w:t>a także członków ich rodzin</w:t>
      </w:r>
      <w:r w:rsidR="000051D0" w:rsidRPr="000131DE">
        <w:t xml:space="preserve">, którzy zostali zgłoszeni do ubezpieczeń społecznych lub ubezpieczenia zdrowotnego, </w:t>
      </w:r>
      <w:r w:rsidRPr="000131DE">
        <w:t>obejmujące:</w:t>
      </w:r>
    </w:p>
    <w:p w14:paraId="7D7A1EF3" w14:textId="6D34660C" w:rsidR="000051D0" w:rsidRPr="006E4EDF" w:rsidRDefault="000051D0" w:rsidP="00CD12C2">
      <w:pPr>
        <w:pStyle w:val="ZLITPKTzmpktliter"/>
      </w:pPr>
      <w:r w:rsidRPr="006E4EDF">
        <w:t>1)</w:t>
      </w:r>
      <w:r w:rsidR="00164FB9">
        <w:tab/>
      </w:r>
      <w:r w:rsidRPr="006E4EDF">
        <w:t>imię i nazwisko</w:t>
      </w:r>
      <w:r w:rsidR="00A51094">
        <w:t>,</w:t>
      </w:r>
    </w:p>
    <w:p w14:paraId="51024923" w14:textId="3787C9B2" w:rsidR="000051D0" w:rsidRPr="006E4EDF" w:rsidRDefault="000051D0" w:rsidP="00CD12C2">
      <w:pPr>
        <w:pStyle w:val="ZLITPKTzmpktliter"/>
      </w:pPr>
      <w:r w:rsidRPr="006E4EDF">
        <w:t>2)</w:t>
      </w:r>
      <w:r w:rsidR="00164FB9">
        <w:tab/>
      </w:r>
      <w:r w:rsidRPr="006E4EDF">
        <w:t xml:space="preserve">numer PESEL, a w razie gdy nie nadano numeru PESEL </w:t>
      </w:r>
      <w:r w:rsidR="00F046F0">
        <w:t>–</w:t>
      </w:r>
      <w:r w:rsidRPr="006E4EDF">
        <w:t xml:space="preserve"> serię i numer dokumentu potwierdzającego tożsamość oraz datę urodzenia</w:t>
      </w:r>
      <w:r w:rsidR="00A51094">
        <w:t>,</w:t>
      </w:r>
    </w:p>
    <w:p w14:paraId="5FBC9D1A" w14:textId="5D12F61C" w:rsidR="000051D0" w:rsidRPr="006E4EDF" w:rsidRDefault="000051D0" w:rsidP="00CD12C2">
      <w:pPr>
        <w:pStyle w:val="ZLITPKTzmpktliter"/>
      </w:pPr>
      <w:r w:rsidRPr="006E4EDF">
        <w:t>3)</w:t>
      </w:r>
      <w:r w:rsidR="00164FB9">
        <w:tab/>
      </w:r>
      <w:r w:rsidRPr="006E4EDF">
        <w:t>datę powstania obowiązku ubezpieczeń społecznych lub ubezpieczenia zdrowotnego</w:t>
      </w:r>
      <w:r w:rsidR="00A51094">
        <w:t>,</w:t>
      </w:r>
    </w:p>
    <w:p w14:paraId="61E3E308" w14:textId="5D93D8EA" w:rsidR="000051D0" w:rsidRPr="006E4EDF" w:rsidRDefault="000051D0" w:rsidP="00CD12C2">
      <w:pPr>
        <w:pStyle w:val="ZLITPKTzmpktliter"/>
      </w:pPr>
      <w:r w:rsidRPr="006E4EDF">
        <w:lastRenderedPageBreak/>
        <w:t>4)</w:t>
      </w:r>
      <w:r w:rsidR="00164FB9">
        <w:tab/>
      </w:r>
      <w:r w:rsidRPr="006E4EDF">
        <w:t>datę wyrejestrowania z ubezpieczeń społecznych lub z ubezpieczenia zdrowotnego</w:t>
      </w:r>
      <w:r w:rsidR="00A51094">
        <w:t>,</w:t>
      </w:r>
    </w:p>
    <w:p w14:paraId="7E899C05" w14:textId="4D5117D7" w:rsidR="000051D0" w:rsidRPr="006E4EDF" w:rsidRDefault="000051D0" w:rsidP="00CD12C2">
      <w:pPr>
        <w:pStyle w:val="ZLITPKTzmpktliter"/>
      </w:pPr>
      <w:r w:rsidRPr="006E4EDF">
        <w:t>5)</w:t>
      </w:r>
      <w:r w:rsidR="00164FB9">
        <w:tab/>
      </w:r>
      <w:r w:rsidRPr="006E4EDF">
        <w:t>kod i nazwę tytułu ubezpieczenia</w:t>
      </w:r>
      <w:r w:rsidR="00A51094">
        <w:t>,</w:t>
      </w:r>
    </w:p>
    <w:p w14:paraId="00335E29" w14:textId="0917BE15" w:rsidR="000051D0" w:rsidRPr="006E4EDF" w:rsidRDefault="000051D0" w:rsidP="00CD12C2">
      <w:pPr>
        <w:pStyle w:val="ZLITPKTzmpktliter"/>
      </w:pPr>
      <w:r w:rsidRPr="006E4EDF">
        <w:t>6)</w:t>
      </w:r>
      <w:r w:rsidR="00164FB9">
        <w:tab/>
      </w:r>
      <w:r w:rsidRPr="006E4EDF">
        <w:t>okres rozliczeniowy</w:t>
      </w:r>
      <w:r w:rsidR="00A51094">
        <w:t>,</w:t>
      </w:r>
    </w:p>
    <w:p w14:paraId="4DB00590" w14:textId="55FFBD7C" w:rsidR="000051D0" w:rsidRPr="006E4EDF" w:rsidRDefault="000051D0" w:rsidP="00CD12C2">
      <w:pPr>
        <w:pStyle w:val="ZLITPKTzmpktliter"/>
      </w:pPr>
      <w:r w:rsidRPr="006E4EDF">
        <w:t>7)</w:t>
      </w:r>
      <w:r w:rsidR="00164FB9">
        <w:tab/>
      </w:r>
      <w:r w:rsidRPr="006E4EDF">
        <w:t>dane dotyczące płatników składek:</w:t>
      </w:r>
    </w:p>
    <w:p w14:paraId="74D247C4" w14:textId="49B2745B" w:rsidR="000051D0" w:rsidRPr="006E4EDF" w:rsidRDefault="000051D0" w:rsidP="00164FB9">
      <w:pPr>
        <w:pStyle w:val="ZLITLITwPKTzmlitwpktliter"/>
      </w:pPr>
      <w:r w:rsidRPr="006E4EDF">
        <w:t>a)</w:t>
      </w:r>
      <w:r w:rsidR="00164FB9">
        <w:tab/>
      </w:r>
      <w:r w:rsidRPr="006E4EDF">
        <w:t xml:space="preserve">numer NIP, a jeżeli płatnikowi składek nie nadano tego numeru </w:t>
      </w:r>
      <w:r w:rsidR="00F046F0">
        <w:t>–</w:t>
      </w:r>
      <w:r w:rsidRPr="006E4EDF">
        <w:t xml:space="preserve"> numer PESEL lub serię i numer dowodu osobistego albo paszportu,</w:t>
      </w:r>
    </w:p>
    <w:p w14:paraId="256C312D" w14:textId="59EA5D22" w:rsidR="00FF3483" w:rsidRPr="006E4EDF" w:rsidRDefault="000051D0" w:rsidP="00164FB9">
      <w:pPr>
        <w:pStyle w:val="ZLITLITwPKTzmlitwpktliter"/>
      </w:pPr>
      <w:r w:rsidRPr="006E4EDF">
        <w:t>b</w:t>
      </w:r>
      <w:r w:rsidR="00164FB9">
        <w:t>)</w:t>
      </w:r>
      <w:r w:rsidR="00164FB9">
        <w:tab/>
      </w:r>
      <w:r w:rsidRPr="006E4EDF">
        <w:t>nazwę skróconą lub imię i nazwisko płatnika składek</w:t>
      </w:r>
    </w:p>
    <w:p w14:paraId="042E03B8" w14:textId="75C621D2" w:rsidR="006A0644" w:rsidRPr="006E4EDF" w:rsidRDefault="000848F9" w:rsidP="00F30067">
      <w:pPr>
        <w:pStyle w:val="ZLITCZWSPPKTzmczciwsppktliter"/>
      </w:pPr>
      <w:r w:rsidRPr="006E4EDF">
        <w:t>–</w:t>
      </w:r>
      <w:r w:rsidR="00FF3483" w:rsidRPr="006E4EDF">
        <w:t xml:space="preserve"> w c</w:t>
      </w:r>
      <w:r w:rsidR="00D04659" w:rsidRPr="006E4EDF">
        <w:t>elu prowadzenia prac analitycznych i prognostycznych związanych z realizacją świadczeń opieki zdrowotnej, kontroli przestrzegania zasad legalności, gospodarności, rzetelności i celowości finansowania udzielanych świadczeń opieki zdrowotnej</w:t>
      </w:r>
      <w:r w:rsidR="00710AFE" w:rsidRPr="006E4EDF">
        <w:t xml:space="preserve"> oraz zapewnienia prawidłowego i rzetelnego gospodarowania środkami publicznymi</w:t>
      </w:r>
      <w:r w:rsidR="00FF3483" w:rsidRPr="006E4EDF">
        <w:t>.</w:t>
      </w:r>
      <w:r w:rsidR="000051D0" w:rsidRPr="006E4EDF">
        <w:t>”.</w:t>
      </w:r>
    </w:p>
    <w:bookmarkEnd w:id="12"/>
    <w:bookmarkEnd w:id="15"/>
    <w:p w14:paraId="2AA879B6" w14:textId="58CBF7C2" w:rsidR="00BB2BC2" w:rsidRPr="006E4EDF" w:rsidRDefault="006D4796" w:rsidP="00A83022">
      <w:pPr>
        <w:pStyle w:val="ARTartustawynprozporzdzenia"/>
      </w:pPr>
      <w:r w:rsidRPr="006E4EDF">
        <w:rPr>
          <w:rStyle w:val="Ppogrubienie"/>
        </w:rPr>
        <w:t>Art.</w:t>
      </w:r>
      <w:r w:rsidR="00244CDE">
        <w:rPr>
          <w:rStyle w:val="Ppogrubienie"/>
        </w:rPr>
        <w:t> </w:t>
      </w:r>
      <w:r w:rsidR="002D623F" w:rsidRPr="006E4EDF">
        <w:rPr>
          <w:rStyle w:val="Ppogrubienie"/>
        </w:rPr>
        <w:t>3</w:t>
      </w:r>
      <w:r w:rsidRPr="006E4EDF">
        <w:rPr>
          <w:rStyle w:val="Ppogrubienie"/>
        </w:rPr>
        <w:t>.</w:t>
      </w:r>
      <w:r w:rsidR="00244CDE">
        <w:rPr>
          <w:rStyle w:val="Ppogrubienie"/>
        </w:rPr>
        <w:t> </w:t>
      </w:r>
      <w:r w:rsidRPr="006E4EDF">
        <w:rPr>
          <w:rStyle w:val="Ppogrubienie"/>
          <w:b w:val="0"/>
        </w:rPr>
        <w:t xml:space="preserve">W ustawie </w:t>
      </w:r>
      <w:bookmarkStart w:id="25" w:name="_Hlk206752991"/>
      <w:r w:rsidRPr="006E4EDF">
        <w:rPr>
          <w:rStyle w:val="Ppogrubienie"/>
          <w:b w:val="0"/>
        </w:rPr>
        <w:t>z dnia 17 grudnia 1998 r. o emeryturach i rentach z Funduszu Ubezpieczeń Społecznych</w:t>
      </w:r>
      <w:bookmarkEnd w:id="25"/>
      <w:r w:rsidRPr="006E4EDF">
        <w:rPr>
          <w:rStyle w:val="Ppogrubienie"/>
          <w:b w:val="0"/>
        </w:rPr>
        <w:t xml:space="preserve"> (Dz. U. </w:t>
      </w:r>
      <w:r w:rsidR="00AC732A" w:rsidRPr="00AC732A">
        <w:t>z 2025 r. poz. 1749 oraz z 2026 r. poz. 26</w:t>
      </w:r>
      <w:r w:rsidR="00AC732A">
        <w:t xml:space="preserve"> i 425</w:t>
      </w:r>
      <w:bookmarkStart w:id="26" w:name="_Hlk210204886"/>
      <w:r w:rsidRPr="006E4EDF">
        <w:t>)</w:t>
      </w:r>
      <w:bookmarkEnd w:id="26"/>
      <w:r w:rsidR="000A7D6D" w:rsidRPr="006E4EDF">
        <w:t xml:space="preserve"> </w:t>
      </w:r>
      <w:r w:rsidR="005234D7" w:rsidRPr="006E4EDF">
        <w:t xml:space="preserve">w art. 139 w ust. 1 </w:t>
      </w:r>
      <w:r w:rsidR="00981AFD" w:rsidRPr="006E4EDF">
        <w:t xml:space="preserve">po pkt 2c </w:t>
      </w:r>
      <w:r w:rsidR="005234D7" w:rsidRPr="006E4EDF">
        <w:t xml:space="preserve">dodaje się pkt </w:t>
      </w:r>
      <w:r w:rsidR="00981AFD" w:rsidRPr="006E4EDF">
        <w:t xml:space="preserve">2ca </w:t>
      </w:r>
      <w:r w:rsidR="005234D7" w:rsidRPr="006E4EDF">
        <w:t>w brzmieniu:</w:t>
      </w:r>
    </w:p>
    <w:p w14:paraId="2DE1D8F7" w14:textId="43EFC428" w:rsidR="000A7D6D" w:rsidRPr="000131DE" w:rsidRDefault="006D4796" w:rsidP="000131DE">
      <w:pPr>
        <w:pStyle w:val="ZPKTzmpktartykuempunktem"/>
      </w:pPr>
      <w:bookmarkStart w:id="27" w:name="_Hlk185250513"/>
      <w:r w:rsidRPr="000131DE">
        <w:t>„</w:t>
      </w:r>
      <w:bookmarkEnd w:id="27"/>
      <w:r w:rsidR="00981AFD" w:rsidRPr="000131DE">
        <w:t>2ca</w:t>
      </w:r>
      <w:r w:rsidRPr="000131DE">
        <w:t>)</w:t>
      </w:r>
      <w:r w:rsidR="00164FB9" w:rsidRPr="000131DE">
        <w:tab/>
      </w:r>
      <w:r w:rsidRPr="000131DE">
        <w:t xml:space="preserve">nieopłacone należności z tytułu składek na ubezpieczenie zdrowotne, w przypadku gdy zaległość w opłacaniu tych składek powstała w wyniku niedopełnienia przez osobę pobierającą emeryturę lub rentę obowiązku określonego w art. 75 ust. 1c </w:t>
      </w:r>
      <w:r w:rsidR="00AA2C4C" w:rsidRPr="000131DE">
        <w:t xml:space="preserve">ustawy </w:t>
      </w:r>
      <w:r w:rsidR="00B91248" w:rsidRPr="000131DE">
        <w:t>z dnia 27 sierpnia 2004 r.</w:t>
      </w:r>
      <w:r w:rsidR="00AA2C4C" w:rsidRPr="000131DE">
        <w:t xml:space="preserve"> </w:t>
      </w:r>
      <w:r w:rsidRPr="000131DE">
        <w:t>o świadczeniach opieki zdrowotnej finansowanych ze środków publicznych</w:t>
      </w:r>
      <w:r w:rsidR="00342926" w:rsidRPr="000131DE">
        <w:t>;</w:t>
      </w:r>
      <w:bookmarkStart w:id="28" w:name="_Hlk178922584"/>
      <w:r w:rsidR="007B249D" w:rsidRPr="000131DE">
        <w:t>”</w:t>
      </w:r>
      <w:bookmarkEnd w:id="28"/>
      <w:r w:rsidR="00692884" w:rsidRPr="000131DE">
        <w:t>.</w:t>
      </w:r>
    </w:p>
    <w:p w14:paraId="46F1D3AC" w14:textId="481B08C3" w:rsidR="00F128D8" w:rsidRPr="006E4EDF" w:rsidRDefault="00F128D8" w:rsidP="000E609C">
      <w:pPr>
        <w:pStyle w:val="ARTartustawynprozporzdzenia"/>
      </w:pPr>
      <w:r w:rsidRPr="006E4EDF">
        <w:rPr>
          <w:rStyle w:val="Ppogrubienie"/>
        </w:rPr>
        <w:t>Art.</w:t>
      </w:r>
      <w:r w:rsidR="00244CDE">
        <w:rPr>
          <w:rStyle w:val="Ppogrubienie"/>
        </w:rPr>
        <w:t> </w:t>
      </w:r>
      <w:r w:rsidR="006130F6">
        <w:rPr>
          <w:rStyle w:val="Ppogrubienie"/>
        </w:rPr>
        <w:t>4</w:t>
      </w:r>
      <w:r w:rsidRPr="006E4EDF">
        <w:rPr>
          <w:rStyle w:val="Ppogrubienie"/>
        </w:rPr>
        <w:t>.</w:t>
      </w:r>
      <w:r w:rsidR="00244CDE">
        <w:t> </w:t>
      </w:r>
      <w:r w:rsidRPr="006E4EDF">
        <w:t xml:space="preserve">W </w:t>
      </w:r>
      <w:r w:rsidRPr="000E609C">
        <w:t>ustawie</w:t>
      </w:r>
      <w:r w:rsidRPr="006E4EDF">
        <w:t xml:space="preserve"> </w:t>
      </w:r>
      <w:bookmarkStart w:id="29" w:name="_Hlk206753046"/>
      <w:r w:rsidRPr="006E4EDF">
        <w:t xml:space="preserve">z dnia 22 listopada 2013 r. </w:t>
      </w:r>
      <w:bookmarkStart w:id="30" w:name="_Hlk185319920"/>
      <w:r w:rsidRPr="006E4EDF">
        <w:t xml:space="preserve">o postępowaniu wobec osób z zaburzeniami psychicznymi stwarzających zagrożenie życia, zdrowia lub wolności seksualnej innych osób </w:t>
      </w:r>
      <w:bookmarkEnd w:id="29"/>
      <w:bookmarkEnd w:id="30"/>
      <w:r w:rsidRPr="006E4EDF">
        <w:t>(Dz. U. z 2022 r. poz. 1689</w:t>
      </w:r>
      <w:bookmarkStart w:id="31" w:name="_Hlk210204051"/>
      <w:r w:rsidRPr="006E4EDF">
        <w:t>)</w:t>
      </w:r>
      <w:bookmarkEnd w:id="31"/>
      <w:r w:rsidRPr="006E4EDF">
        <w:t xml:space="preserve"> </w:t>
      </w:r>
      <w:r w:rsidR="00BF30DA" w:rsidRPr="006E4EDF">
        <w:t xml:space="preserve">w </w:t>
      </w:r>
      <w:r w:rsidRPr="006E4EDF">
        <w:t>art. 26</w:t>
      </w:r>
      <w:r w:rsidR="0078058F" w:rsidRPr="006E4EDF">
        <w:t>:</w:t>
      </w:r>
      <w:r w:rsidRPr="006E4EDF">
        <w:t xml:space="preserve"> </w:t>
      </w:r>
    </w:p>
    <w:p w14:paraId="04CC3BD1" w14:textId="4B4E6671" w:rsidR="0078058F" w:rsidRPr="006E4EDF" w:rsidRDefault="006516B8" w:rsidP="00FD190C">
      <w:pPr>
        <w:pStyle w:val="PKTpunkt"/>
      </w:pPr>
      <w:r w:rsidRPr="006E4EDF">
        <w:t>1)</w:t>
      </w:r>
      <w:r w:rsidRPr="006E4EDF">
        <w:tab/>
      </w:r>
      <w:r w:rsidR="0078058F" w:rsidRPr="006E4EDF">
        <w:t>ust. 1–4 otrzymują brzmienie:</w:t>
      </w:r>
    </w:p>
    <w:p w14:paraId="12F05E52" w14:textId="043C4447" w:rsidR="00F128D8" w:rsidRPr="000131DE" w:rsidRDefault="00F128D8" w:rsidP="000131DE">
      <w:pPr>
        <w:pStyle w:val="ZUSTzmustartykuempunktem"/>
      </w:pPr>
      <w:r w:rsidRPr="000131DE">
        <w:t>„</w:t>
      </w:r>
      <w:r w:rsidR="00EC0A01" w:rsidRPr="000131DE">
        <w:t>1. Osobie stwarzającej zagrożenie umieszczonej w Ośrodku nie przysługuje prawo wyboru lekarza i pielęgniarki podstawowej opieki zdrowotnej, świadczeniodawcy udzielającego ambulatoryjnych świadczeń opieki zdrowotnej, lekarza dentysty oraz szpitala, określone w ustawie z dnia 27 sierpnia 2004 r. o świadczeniach opieki zdrowotnej finansowanych ze środków publicznych (Dz.</w:t>
      </w:r>
      <w:r w:rsidR="00655F1C" w:rsidRPr="000131DE">
        <w:t xml:space="preserve"> </w:t>
      </w:r>
      <w:r w:rsidR="00EC0A01" w:rsidRPr="000131DE">
        <w:t>U. z 202</w:t>
      </w:r>
      <w:r w:rsidR="006E6285" w:rsidRPr="000131DE">
        <w:t>5</w:t>
      </w:r>
      <w:r w:rsidR="00EC0A01" w:rsidRPr="000131DE">
        <w:t xml:space="preserve"> r. poz. 146</w:t>
      </w:r>
      <w:r w:rsidR="006E6285" w:rsidRPr="000131DE">
        <w:t>1</w:t>
      </w:r>
      <w:bookmarkStart w:id="32" w:name="_Hlk210204090"/>
      <w:r w:rsidR="001A2FFD" w:rsidRPr="000131DE">
        <w:t>,</w:t>
      </w:r>
      <w:r w:rsidR="00E61707" w:rsidRPr="00F30067">
        <w:t xml:space="preserve"> </w:t>
      </w:r>
      <w:r w:rsidR="00EF0E34" w:rsidRPr="000131DE">
        <w:t>z późn. zm.</w:t>
      </w:r>
      <w:r w:rsidR="000C24C9" w:rsidRPr="000131DE">
        <w:rPr>
          <w:rStyle w:val="IGindeksgrny"/>
        </w:rPr>
        <w:fldChar w:fldCharType="begin"/>
      </w:r>
      <w:r w:rsidR="000C24C9" w:rsidRPr="000131DE">
        <w:rPr>
          <w:rStyle w:val="IGindeksgrny"/>
        </w:rPr>
        <w:instrText xml:space="preserve"> NOTEREF _Ref234355374 \h  \* MERGEFORMAT </w:instrText>
      </w:r>
      <w:r w:rsidR="000C24C9" w:rsidRPr="000131DE">
        <w:rPr>
          <w:rStyle w:val="IGindeksgrny"/>
        </w:rPr>
      </w:r>
      <w:r w:rsidR="000C24C9" w:rsidRPr="000131DE">
        <w:rPr>
          <w:rStyle w:val="IGindeksgrny"/>
        </w:rPr>
        <w:fldChar w:fldCharType="separate"/>
      </w:r>
      <w:r w:rsidR="00E5648A" w:rsidRPr="000131DE">
        <w:rPr>
          <w:rStyle w:val="IGindeksgrny"/>
        </w:rPr>
        <w:t>3</w:t>
      </w:r>
      <w:r w:rsidR="000C24C9" w:rsidRPr="000131DE">
        <w:rPr>
          <w:rStyle w:val="IGindeksgrny"/>
        </w:rPr>
        <w:fldChar w:fldCharType="end"/>
      </w:r>
      <w:r w:rsidR="000C24C9" w:rsidRPr="000131DE">
        <w:rPr>
          <w:rStyle w:val="IGindeksgrny"/>
        </w:rPr>
        <w:t>)</w:t>
      </w:r>
      <w:r w:rsidR="00EC0A01" w:rsidRPr="000131DE">
        <w:t>)</w:t>
      </w:r>
      <w:bookmarkEnd w:id="32"/>
      <w:r w:rsidR="00EC0A01" w:rsidRPr="000131DE">
        <w:t xml:space="preserve">. </w:t>
      </w:r>
      <w:r w:rsidR="00494C5A" w:rsidRPr="000131DE">
        <w:t>Wybór, o którym mowa w zdaniu pierwszym, jest dokonywany przez</w:t>
      </w:r>
      <w:r w:rsidR="00EC0A01" w:rsidRPr="000131DE">
        <w:t xml:space="preserve"> kierownik</w:t>
      </w:r>
      <w:r w:rsidR="00494C5A" w:rsidRPr="000131DE">
        <w:t>a</w:t>
      </w:r>
      <w:r w:rsidR="00EC0A01" w:rsidRPr="000131DE">
        <w:t xml:space="preserve"> Ośrodka. </w:t>
      </w:r>
    </w:p>
    <w:p w14:paraId="6818394B" w14:textId="77777777" w:rsidR="004523F6" w:rsidRPr="000131DE" w:rsidRDefault="000F0A01" w:rsidP="000131DE">
      <w:pPr>
        <w:pStyle w:val="ZUSTzmustartykuempunktem"/>
      </w:pPr>
      <w:r w:rsidRPr="000131DE">
        <w:lastRenderedPageBreak/>
        <w:t>2. Świadczenia zdrowotne, których nie można udzielić w Ośrodku, są udzielane osobie stwarzającej zagrożenie umieszczonej w Ośrodku w pierwszej kolejności przez podmioty lecznicze dla osób pozbawionych wolności.</w:t>
      </w:r>
    </w:p>
    <w:p w14:paraId="6B05B661" w14:textId="70FF09F9" w:rsidR="00C74808" w:rsidRPr="000131DE" w:rsidRDefault="004523F6" w:rsidP="000131DE">
      <w:pPr>
        <w:pStyle w:val="ZUSTzmustartykuempunktem"/>
      </w:pPr>
      <w:r w:rsidRPr="000131DE">
        <w:t xml:space="preserve">3. </w:t>
      </w:r>
      <w:r w:rsidR="000F0A01" w:rsidRPr="000131DE">
        <w:t>Świadczenia zdrowotne, o których mowa w</w:t>
      </w:r>
      <w:r w:rsidR="00031EE7" w:rsidRPr="000131DE">
        <w:t xml:space="preserve"> ust. </w:t>
      </w:r>
      <w:r w:rsidR="001C75FD" w:rsidRPr="000131DE">
        <w:t>2</w:t>
      </w:r>
      <w:r w:rsidR="002774FE" w:rsidRPr="000131DE">
        <w:t>,</w:t>
      </w:r>
      <w:r w:rsidR="000F0A01" w:rsidRPr="000131DE">
        <w:t xml:space="preserve"> </w:t>
      </w:r>
      <w:r w:rsidR="00F046F0" w:rsidRPr="000131DE">
        <w:t xml:space="preserve">są </w:t>
      </w:r>
      <w:r w:rsidR="000F0A01" w:rsidRPr="000131DE">
        <w:t>finansowane z budżetu państwa z części, której dysponentem jest Minister Sprawiedliwości.</w:t>
      </w:r>
      <w:r w:rsidR="00C74808" w:rsidRPr="000131DE">
        <w:t xml:space="preserve"> </w:t>
      </w:r>
    </w:p>
    <w:p w14:paraId="54CD4211" w14:textId="62B1283C" w:rsidR="00C74808" w:rsidRPr="006E4EDF" w:rsidRDefault="006B222C" w:rsidP="00FD190C">
      <w:pPr>
        <w:pStyle w:val="ZUSTzmustartykuempunktem"/>
      </w:pPr>
      <w:r>
        <w:rPr>
          <w:rFonts w:ascii="Times New Roman" w:hAnsi="Times New Roman"/>
        </w:rPr>
        <w:t>4</w:t>
      </w:r>
      <w:r w:rsidR="00C74808" w:rsidRPr="006E4EDF">
        <w:rPr>
          <w:rFonts w:ascii="Times New Roman" w:hAnsi="Times New Roman"/>
        </w:rPr>
        <w:t>. Podmioty lecznicze</w:t>
      </w:r>
      <w:r w:rsidR="00C74808" w:rsidRPr="006E4EDF">
        <w:t xml:space="preserve"> inne niż te, o których mowa w ust. 2, współdziałają w zapewnieniu osobie stwarzającej zagrożenie umieszczonej w Ośrodku świadczeń zdrowotnych, gdy jest konieczne:</w:t>
      </w:r>
    </w:p>
    <w:p w14:paraId="616C6B1A" w14:textId="4526AE08" w:rsidR="00C74808" w:rsidRPr="006E4EDF" w:rsidRDefault="00C74808" w:rsidP="00FD190C">
      <w:pPr>
        <w:pStyle w:val="ZPKTzmpktartykuempunktem"/>
      </w:pPr>
      <w:r w:rsidRPr="006E4EDF">
        <w:t>1</w:t>
      </w:r>
      <w:r w:rsidR="006516B8" w:rsidRPr="006E4EDF">
        <w:t>)</w:t>
      </w:r>
      <w:r w:rsidR="006516B8" w:rsidRPr="006E4EDF">
        <w:tab/>
      </w:r>
      <w:r w:rsidRPr="006E4EDF">
        <w:t>natychmiastowe udzielenie świadczeń zdrowotnych ze względu na zagrożenie życia lub zdrowia osoby stwarzającej zagrożenie umieszczonej w Ośrodku;</w:t>
      </w:r>
    </w:p>
    <w:p w14:paraId="123F6F89" w14:textId="77777777" w:rsidR="00CF76E8" w:rsidRDefault="00C74808" w:rsidP="00CF76E8">
      <w:pPr>
        <w:pStyle w:val="ZPKTzmpktartykuempunktem"/>
      </w:pPr>
      <w:r w:rsidRPr="006E4EDF">
        <w:t>2</w:t>
      </w:r>
      <w:r w:rsidR="006516B8" w:rsidRPr="006E4EDF">
        <w:t>)</w:t>
      </w:r>
      <w:r w:rsidR="006516B8" w:rsidRPr="006E4EDF">
        <w:tab/>
      </w:r>
      <w:r w:rsidRPr="006E4EDF">
        <w:t>przeprowadzenie specjalistycznych badań, leczenia, pielęgnacji lub rehabilitacji</w:t>
      </w:r>
      <w:r w:rsidR="00B448FE" w:rsidRPr="006E4EDF">
        <w:t>, których nie można przeprowadzić w Ośrodku lub w podmiotach leczniczych, o których mowa w ust. 2</w:t>
      </w:r>
      <w:r w:rsidRPr="006E4EDF">
        <w:t>.</w:t>
      </w:r>
      <w:r w:rsidR="00EE09BF">
        <w:t>”;</w:t>
      </w:r>
    </w:p>
    <w:p w14:paraId="6BEF9CCC" w14:textId="6D0C7708" w:rsidR="0078058F" w:rsidRPr="006E4EDF" w:rsidRDefault="0078058F" w:rsidP="00FD190C">
      <w:pPr>
        <w:pStyle w:val="PKTpunkt"/>
      </w:pPr>
      <w:r w:rsidRPr="006E4EDF">
        <w:t>2</w:t>
      </w:r>
      <w:r w:rsidR="006516B8" w:rsidRPr="006E4EDF">
        <w:t>)</w:t>
      </w:r>
      <w:r w:rsidR="006516B8" w:rsidRPr="006E4EDF">
        <w:tab/>
      </w:r>
      <w:r w:rsidRPr="006E4EDF">
        <w:t xml:space="preserve">po ust. 4 dodaje się ust. 4a </w:t>
      </w:r>
      <w:r w:rsidR="000A2B00">
        <w:t xml:space="preserve">i 4b </w:t>
      </w:r>
      <w:r w:rsidRPr="006E4EDF">
        <w:t>w brzmieniu:</w:t>
      </w:r>
    </w:p>
    <w:p w14:paraId="215F141F" w14:textId="62748958" w:rsidR="009B2F24" w:rsidRDefault="000A2B00" w:rsidP="00FD190C">
      <w:pPr>
        <w:pStyle w:val="ZUSTzmustartykuempunktem"/>
      </w:pPr>
      <w:r>
        <w:t>„</w:t>
      </w:r>
      <w:r w:rsidR="0078058F" w:rsidRPr="006E4EDF">
        <w:t>4a</w:t>
      </w:r>
      <w:r w:rsidR="009B2F24" w:rsidRPr="006E4EDF">
        <w:t xml:space="preserve">. W sytuacjach, o których mowa w ust. 2 lub </w:t>
      </w:r>
      <w:r w:rsidR="00406326">
        <w:t>4</w:t>
      </w:r>
      <w:r w:rsidR="009B2F24" w:rsidRPr="006E4EDF">
        <w:t>, o konieczności udzielenia świadczenia zdrowotnego osobie umieszczonej w Ośrodku decyduje kierownik Ośrodka. Przepisów o udzielaniu świadczeń opieki zdrowotnej na podstawie skierowania lekarza ubezpieczenia zdrowotnego</w:t>
      </w:r>
      <w:r w:rsidR="00A52F28">
        <w:t>,</w:t>
      </w:r>
      <w:r w:rsidR="00F43C70">
        <w:t xml:space="preserve"> </w:t>
      </w:r>
      <w:r w:rsidR="00A52F28" w:rsidRPr="00A52F28">
        <w:t>o który</w:t>
      </w:r>
      <w:r w:rsidR="00A52F28">
        <w:t>m</w:t>
      </w:r>
      <w:r w:rsidR="00A52F28" w:rsidRPr="00A52F28">
        <w:t xml:space="preserve"> mowa w art. 57 ust. 1</w:t>
      </w:r>
      <w:r w:rsidR="00A52F28">
        <w:t xml:space="preserve"> oraz art. 59 </w:t>
      </w:r>
      <w:r w:rsidR="00A52F28" w:rsidRPr="00A52F28">
        <w:t>ustawy z dnia 27</w:t>
      </w:r>
      <w:r w:rsidR="00FC68FD">
        <w:t> </w:t>
      </w:r>
      <w:r w:rsidR="00A52F28" w:rsidRPr="00A52F28">
        <w:t>sierpnia 2004 r. o świadczeniach opieki zdrowotnej finansowanych ze środków publicznych</w:t>
      </w:r>
      <w:r w:rsidR="00A52F28">
        <w:t xml:space="preserve">, </w:t>
      </w:r>
      <w:r w:rsidR="003B758C">
        <w:t>oraz</w:t>
      </w:r>
      <w:r w:rsidR="00D37973">
        <w:t xml:space="preserve"> na podstawie</w:t>
      </w:r>
      <w:r w:rsidR="00F43C70">
        <w:t xml:space="preserve"> </w:t>
      </w:r>
      <w:r w:rsidR="003A2311">
        <w:t xml:space="preserve">skierowania </w:t>
      </w:r>
      <w:r w:rsidR="00F43C70">
        <w:t>lekarza w przypadku leczenia szpitalnego w szpitalu</w:t>
      </w:r>
      <w:r w:rsidR="009B2F24" w:rsidRPr="006E4EDF">
        <w:t>, o</w:t>
      </w:r>
      <w:r w:rsidR="00F43C70">
        <w:t xml:space="preserve"> który</w:t>
      </w:r>
      <w:r w:rsidR="00A52F28">
        <w:t>m</w:t>
      </w:r>
      <w:r w:rsidR="00F43C70">
        <w:t xml:space="preserve"> mowa w </w:t>
      </w:r>
      <w:r w:rsidR="00793856">
        <w:t>art. 58</w:t>
      </w:r>
      <w:r w:rsidR="00A52F28">
        <w:t xml:space="preserve"> tej </w:t>
      </w:r>
      <w:r w:rsidR="009B2F24" w:rsidRPr="006E4EDF">
        <w:t>ustaw</w:t>
      </w:r>
      <w:r w:rsidR="00F43C70">
        <w:t>y</w:t>
      </w:r>
      <w:r w:rsidR="009B2F24" w:rsidRPr="006E4EDF">
        <w:t>, nie stosuje się.</w:t>
      </w:r>
    </w:p>
    <w:p w14:paraId="7EE5533F" w14:textId="3B201A65" w:rsidR="000A2B00" w:rsidRPr="006E4EDF" w:rsidRDefault="000A2B00" w:rsidP="00FD190C">
      <w:pPr>
        <w:pStyle w:val="ZUSTzmustartykuempunktem"/>
      </w:pPr>
      <w:r>
        <w:t xml:space="preserve">4b. </w:t>
      </w:r>
      <w:r w:rsidRPr="000A2B00">
        <w:t>Świadczenia zdrowotne są udzielane osobie stwarzającej zagrożenie umieszczonej w Ośrodku w obecności upoważnionych pracowników Ośrodka, chyba że kierownik Ośrodka lub osoba udzielająca świadczenia zdrowotnego, w uzasadnionych przypadkach, zdecyduje inaczej.”</w:t>
      </w:r>
      <w:r w:rsidR="00677F96">
        <w:t>.</w:t>
      </w:r>
    </w:p>
    <w:p w14:paraId="7A07FF07" w14:textId="63757500" w:rsidR="005814BD" w:rsidRPr="006E4EDF" w:rsidRDefault="00CB537A" w:rsidP="00CB537A">
      <w:pPr>
        <w:pStyle w:val="ARTartustawynprozporzdzenia"/>
      </w:pPr>
      <w:r w:rsidRPr="006E4EDF">
        <w:rPr>
          <w:rStyle w:val="Ppogrubienie"/>
        </w:rPr>
        <w:t>Art.</w:t>
      </w:r>
      <w:r w:rsidR="00244CDE">
        <w:rPr>
          <w:rStyle w:val="Ppogrubienie"/>
        </w:rPr>
        <w:t> </w:t>
      </w:r>
      <w:r w:rsidR="006130F6">
        <w:rPr>
          <w:rStyle w:val="Ppogrubienie"/>
        </w:rPr>
        <w:t>5</w:t>
      </w:r>
      <w:r w:rsidRPr="006E4EDF">
        <w:rPr>
          <w:rStyle w:val="Ppogrubienie"/>
        </w:rPr>
        <w:t>.</w:t>
      </w:r>
      <w:r w:rsidR="00244CDE">
        <w:t> </w:t>
      </w:r>
      <w:r w:rsidRPr="006E4EDF">
        <w:t xml:space="preserve">W </w:t>
      </w:r>
      <w:bookmarkStart w:id="33" w:name="_Hlk206753082"/>
      <w:r w:rsidRPr="006E4EDF">
        <w:t xml:space="preserve">ustawie z dnia 15 września 2022 r. o medycynie laboratoryjnej </w:t>
      </w:r>
      <w:bookmarkEnd w:id="33"/>
      <w:r w:rsidRPr="006E4EDF">
        <w:t>(Dz. U. z</w:t>
      </w:r>
      <w:r w:rsidR="00994972" w:rsidRPr="006E4EDF">
        <w:t xml:space="preserve"> 202</w:t>
      </w:r>
      <w:r w:rsidR="00947465" w:rsidRPr="006E4EDF">
        <w:t>5</w:t>
      </w:r>
      <w:r w:rsidR="000E609C">
        <w:t> </w:t>
      </w:r>
      <w:r w:rsidR="00947465" w:rsidRPr="006E4EDF">
        <w:t>r. poz. 1295</w:t>
      </w:r>
      <w:r w:rsidRPr="006E4EDF">
        <w:t>) w art. 10</w:t>
      </w:r>
      <w:r w:rsidR="005814BD" w:rsidRPr="006E4EDF">
        <w:t>:</w:t>
      </w:r>
    </w:p>
    <w:p w14:paraId="6145A7DA" w14:textId="26DAC069" w:rsidR="005814BD" w:rsidRPr="006E4EDF" w:rsidRDefault="005814BD" w:rsidP="00FD190C">
      <w:pPr>
        <w:pStyle w:val="PKTpunkt"/>
      </w:pPr>
      <w:r w:rsidRPr="006E4EDF">
        <w:t>1)</w:t>
      </w:r>
      <w:r w:rsidRPr="006E4EDF">
        <w:tab/>
        <w:t xml:space="preserve">po ust. 2 dodaje się ust. 2a </w:t>
      </w:r>
      <w:r w:rsidR="00737485" w:rsidRPr="006E4EDF">
        <w:t xml:space="preserve">i 2b </w:t>
      </w:r>
      <w:r w:rsidRPr="006E4EDF">
        <w:t>w brzmieniu:</w:t>
      </w:r>
    </w:p>
    <w:p w14:paraId="4F43B1EB" w14:textId="3F850338" w:rsidR="00737485" w:rsidRPr="006E4EDF" w:rsidRDefault="005814BD" w:rsidP="00FD190C">
      <w:pPr>
        <w:pStyle w:val="ZUSTzmustartykuempunktem"/>
      </w:pPr>
      <w:r w:rsidRPr="006E4EDF">
        <w:t xml:space="preserve">„2a. </w:t>
      </w:r>
      <w:r w:rsidR="00737485" w:rsidRPr="006E4EDF">
        <w:t xml:space="preserve">Laboratorium jest obowiązane do stałego udziału w programie zewnętrznej oceny jakości badań laboratoryjnych w ramach międzylaboratoryjnej oceny jakości, organizowanym przez jednostki podległe ministrowi właściwemu do spraw zdrowia, których zadania statutowe obejmują prowadzenie kontroli badań laboratoryjnych. </w:t>
      </w:r>
    </w:p>
    <w:p w14:paraId="5B841997" w14:textId="7413A98F" w:rsidR="00737485" w:rsidRPr="006E4EDF" w:rsidRDefault="00737485" w:rsidP="00FD190C">
      <w:pPr>
        <w:pStyle w:val="ZUSTzmustartykuempunktem"/>
      </w:pPr>
      <w:r w:rsidRPr="006E4EDF">
        <w:lastRenderedPageBreak/>
        <w:t xml:space="preserve">2b. W przypadku gdy zakres wykonywanych badań laboratoryjnych nie jest objęty programem, o którym mowa w ust. 2a, laboratorium ma obowiązek stałego udziału w programie zewnętrznej oceny jakości międzylaboratoryjnej albo </w:t>
      </w:r>
      <w:r w:rsidR="00F046F0">
        <w:t xml:space="preserve">w </w:t>
      </w:r>
      <w:r w:rsidRPr="006E4EDF">
        <w:t>międzynarodowym programie zewnętrznej oceny jakości badań laboratoryjnych, jeżeli programy te są rekomendowane przez towarzystwa naukowe o zasięgu krajowym, zrzeszające specjalistów w dziedzinie medycyny, która odpowiada zakresowi badań laboratoryjnych mających podlegać ocenie.”;</w:t>
      </w:r>
    </w:p>
    <w:p w14:paraId="1449DE5E" w14:textId="2F8E1917" w:rsidR="00CB537A" w:rsidRPr="006E4EDF" w:rsidRDefault="006516B8" w:rsidP="00FD190C">
      <w:pPr>
        <w:pStyle w:val="PKTpunkt"/>
      </w:pPr>
      <w:r w:rsidRPr="006E4EDF">
        <w:t>2)</w:t>
      </w:r>
      <w:r w:rsidRPr="006E4EDF">
        <w:tab/>
      </w:r>
      <w:r w:rsidR="00CB537A" w:rsidRPr="006E4EDF">
        <w:t>w ust. 3 pkt 6 otrzymuje brzmienie:</w:t>
      </w:r>
    </w:p>
    <w:p w14:paraId="43C6B14B" w14:textId="2C16712B" w:rsidR="0066163E" w:rsidRPr="006E4EDF" w:rsidRDefault="00CB537A" w:rsidP="00FD190C">
      <w:pPr>
        <w:pStyle w:val="ZPKTzmpktartykuempunktem"/>
      </w:pPr>
      <w:r w:rsidRPr="006E4EDF">
        <w:t>„6)</w:t>
      </w:r>
      <w:r w:rsidR="00244CDE">
        <w:tab/>
      </w:r>
      <w:r w:rsidR="0066163E" w:rsidRPr="006E4EDF">
        <w:t>prowadzenie przez laboratorium stałej wewnętrznej kontroli jakości badań laboratoryjnych, zgodnie z opartą na dowodach naukowych wiedzą, z wykorzystaniem nowoczesnych narzędzi kontrolnych dla wszystkich rodzajów badań wykonywanych w laboratorium, a także stały udział laboratorium w programach zewnętrznej oceny jakości badań laboratoryjnych;”.</w:t>
      </w:r>
    </w:p>
    <w:p w14:paraId="2B803406" w14:textId="4BD2DE1A" w:rsidR="00855925" w:rsidRPr="006E4EDF" w:rsidRDefault="00402EB3" w:rsidP="00A456C6">
      <w:pPr>
        <w:pStyle w:val="ARTartustawynprozporzdzenia"/>
      </w:pPr>
      <w:r w:rsidRPr="006E4EDF">
        <w:rPr>
          <w:rStyle w:val="Ppogrubienie"/>
        </w:rPr>
        <w:t>Art.</w:t>
      </w:r>
      <w:r w:rsidR="00244CDE">
        <w:rPr>
          <w:rStyle w:val="Ppogrubienie"/>
        </w:rPr>
        <w:t> </w:t>
      </w:r>
      <w:r w:rsidR="006130F6">
        <w:rPr>
          <w:rStyle w:val="Ppogrubienie"/>
        </w:rPr>
        <w:t>6</w:t>
      </w:r>
      <w:r w:rsidRPr="006E4EDF">
        <w:rPr>
          <w:rStyle w:val="Ppogrubienie"/>
        </w:rPr>
        <w:t>.</w:t>
      </w:r>
      <w:r w:rsidR="00244CDE">
        <w:t> </w:t>
      </w:r>
      <w:r w:rsidRPr="006E4EDF">
        <w:t>W ustawie z dnia 16 czerwca 2023 r. o jakości w opiece zdrowotnej i bezpieczeństwie pacjenta (Dz. U. poz. 1692</w:t>
      </w:r>
      <w:r w:rsidR="000C24C9">
        <w:t xml:space="preserve"> oraz z 2026 r. poz. 1007</w:t>
      </w:r>
      <w:r w:rsidRPr="006E4EDF">
        <w:t xml:space="preserve">) </w:t>
      </w:r>
      <w:r w:rsidR="00855925" w:rsidRPr="00A456C6">
        <w:t xml:space="preserve">w </w:t>
      </w:r>
      <w:r w:rsidRPr="006E4EDF">
        <w:t xml:space="preserve">art. 7 w pkt 2 </w:t>
      </w:r>
      <w:r w:rsidR="00855925" w:rsidRPr="007B6CCB">
        <w:t xml:space="preserve">i art. 11 w ust. 7 w pkt 2 </w:t>
      </w:r>
      <w:r w:rsidRPr="006E4EDF">
        <w:t>skreśla się wyrazy „i art. 31da ust. 1”</w:t>
      </w:r>
      <w:r w:rsidR="00A456C6">
        <w:t>.</w:t>
      </w:r>
    </w:p>
    <w:p w14:paraId="4F86176B" w14:textId="42BE8D0F" w:rsidR="00947465" w:rsidRPr="006E4EDF" w:rsidRDefault="00130C52" w:rsidP="00855925">
      <w:pPr>
        <w:pStyle w:val="ARTartustawynprozporzdzenia"/>
      </w:pPr>
      <w:r w:rsidRPr="006E4EDF">
        <w:rPr>
          <w:rStyle w:val="Ppogrubienie"/>
        </w:rPr>
        <w:t>Art.</w:t>
      </w:r>
      <w:r w:rsidR="00244CDE">
        <w:rPr>
          <w:rStyle w:val="Ppogrubienie"/>
        </w:rPr>
        <w:t> </w:t>
      </w:r>
      <w:r w:rsidR="006130F6">
        <w:rPr>
          <w:rStyle w:val="Ppogrubienie"/>
        </w:rPr>
        <w:t>7</w:t>
      </w:r>
      <w:r w:rsidRPr="006E4EDF">
        <w:rPr>
          <w:rStyle w:val="Ppogrubienie"/>
        </w:rPr>
        <w:t>.</w:t>
      </w:r>
      <w:r w:rsidR="00244CDE">
        <w:rPr>
          <w:rStyle w:val="Ppogrubienie"/>
        </w:rPr>
        <w:t> </w:t>
      </w:r>
      <w:r w:rsidR="005C6DFC" w:rsidRPr="005C6DFC">
        <w:t>Komórka organizacyjna zakładu leczniczego podmiotu leczniczego, której przed dniem wejścia w życie niniejszej ustawy nadano status Ośrodka Eksperckiego Chorób Rzadkich, zachowuje ten status na okres przynależności do Europejskich Sieci Referencyjnych dla Chorób Rzadkich, nie dłużej jednak niż przez 5 lat, licząc od dnia wejścia w życie niniejszej ustawy, jeżeli w tym okresie należy do Europejskich Sieci Referencyjnych dla Chorób Rzadkich</w:t>
      </w:r>
      <w:r w:rsidR="001B0A20" w:rsidRPr="006E4EDF">
        <w:t xml:space="preserve">. </w:t>
      </w:r>
    </w:p>
    <w:p w14:paraId="5B7098EE" w14:textId="72FD5536" w:rsidR="007F424D" w:rsidRPr="00DD458B" w:rsidRDefault="00B83B86" w:rsidP="000C6F4C">
      <w:pPr>
        <w:pStyle w:val="ARTartustawynprozporzdzenia"/>
        <w:rPr>
          <w:strike/>
        </w:rPr>
      </w:pPr>
      <w:r w:rsidRPr="00670BD3">
        <w:rPr>
          <w:rStyle w:val="Ppogrubienie"/>
        </w:rPr>
        <w:t>Art.</w:t>
      </w:r>
      <w:r w:rsidR="00244CDE" w:rsidRPr="00670BD3">
        <w:rPr>
          <w:rStyle w:val="Ppogrubienie"/>
        </w:rPr>
        <w:t> </w:t>
      </w:r>
      <w:r w:rsidR="006130F6" w:rsidRPr="00670BD3">
        <w:rPr>
          <w:rStyle w:val="Ppogrubienie"/>
        </w:rPr>
        <w:t>8</w:t>
      </w:r>
      <w:r w:rsidRPr="00670BD3">
        <w:rPr>
          <w:rStyle w:val="Ppogrubienie"/>
        </w:rPr>
        <w:t>.</w:t>
      </w:r>
      <w:r w:rsidR="00244CDE" w:rsidRPr="00670BD3">
        <w:t> </w:t>
      </w:r>
      <w:r w:rsidRPr="00670BD3">
        <w:t>D</w:t>
      </w:r>
      <w:r w:rsidR="00E309CD" w:rsidRPr="00670BD3">
        <w:t>o</w:t>
      </w:r>
      <w:r w:rsidRPr="006E4EDF">
        <w:t xml:space="preserve"> post</w:t>
      </w:r>
      <w:r w:rsidR="00436750" w:rsidRPr="006E4EDF">
        <w:t>ę</w:t>
      </w:r>
      <w:r w:rsidRPr="006E4EDF">
        <w:t>powań w spra</w:t>
      </w:r>
      <w:r w:rsidR="00E309CD" w:rsidRPr="006E4EDF">
        <w:t>w</w:t>
      </w:r>
      <w:r w:rsidRPr="006E4EDF">
        <w:t>ie refundacji kosztów świadczeń opieki zdrowotnej udzielonych podczas pobytu na terytorium innego państwa członkowskiego</w:t>
      </w:r>
      <w:r w:rsidR="001E3944" w:rsidRPr="006E4EDF">
        <w:t xml:space="preserve"> </w:t>
      </w:r>
      <w:r w:rsidR="001E3944" w:rsidRPr="006E4EDF">
        <w:rPr>
          <w:rFonts w:eastAsia="Helvetica"/>
        </w:rPr>
        <w:t>Unii Europejskiej lub Europejskiego Porozumienia o Wolnym Handlu</w:t>
      </w:r>
      <w:r w:rsidR="001C615B">
        <w:rPr>
          <w:rFonts w:eastAsia="Helvetica"/>
        </w:rPr>
        <w:t>,</w:t>
      </w:r>
      <w:r w:rsidR="000C6F4C">
        <w:rPr>
          <w:rFonts w:eastAsia="Helvetica"/>
        </w:rPr>
        <w:t xml:space="preserve"> </w:t>
      </w:r>
      <w:r w:rsidR="000C6F4C" w:rsidRPr="000C6F4C">
        <w:rPr>
          <w:rFonts w:eastAsia="Helvetica"/>
        </w:rPr>
        <w:t>lub Zjednoczonego Królestwa Wielkiej Brytanii i Irlandii Północnej</w:t>
      </w:r>
      <w:r w:rsidR="008B241F" w:rsidRPr="006E4EDF">
        <w:rPr>
          <w:rFonts w:eastAsia="Helvetica"/>
        </w:rPr>
        <w:t>,</w:t>
      </w:r>
      <w:r w:rsidRPr="006E4EDF">
        <w:t xml:space="preserve"> wszczętych i niezakończonych </w:t>
      </w:r>
      <w:r w:rsidR="007A7A67" w:rsidRPr="007A7A67">
        <w:t xml:space="preserve">w dniu wejścia w życie </w:t>
      </w:r>
      <w:r w:rsidR="0012341C">
        <w:t>art. 1 pkt 9 lit. e oraz g i pkt 13</w:t>
      </w:r>
      <w:r w:rsidR="00B65455">
        <w:t xml:space="preserve"> niniejszej ustawy,</w:t>
      </w:r>
      <w:r w:rsidRPr="006E4EDF">
        <w:t xml:space="preserve"> stosuje się </w:t>
      </w:r>
      <w:r w:rsidR="0029278F" w:rsidRPr="006E4EDF">
        <w:t xml:space="preserve">przepisy </w:t>
      </w:r>
      <w:r w:rsidRPr="006E4EDF">
        <w:t>dotychczasowe.</w:t>
      </w:r>
    </w:p>
    <w:p w14:paraId="1AA20392" w14:textId="4DA0B0C7" w:rsidR="00255C7E" w:rsidRDefault="00716F1F" w:rsidP="00716F1F">
      <w:pPr>
        <w:pStyle w:val="ARTartustawynprozporzdzenia"/>
        <w:rPr>
          <w:rStyle w:val="Ppogrubienie"/>
          <w:b w:val="0"/>
        </w:rPr>
      </w:pPr>
      <w:r w:rsidRPr="00716F1F">
        <w:rPr>
          <w:rStyle w:val="Ppogrubienie"/>
        </w:rPr>
        <w:t>Art.</w:t>
      </w:r>
      <w:r w:rsidR="00244CDE">
        <w:rPr>
          <w:rStyle w:val="Ppogrubienie"/>
        </w:rPr>
        <w:t> </w:t>
      </w:r>
      <w:r w:rsidR="006130F6">
        <w:rPr>
          <w:rStyle w:val="Ppogrubienie"/>
        </w:rPr>
        <w:t>9</w:t>
      </w:r>
      <w:r w:rsidRPr="00716F1F">
        <w:rPr>
          <w:rStyle w:val="Ppogrubienie"/>
        </w:rPr>
        <w:t>.</w:t>
      </w:r>
      <w:r w:rsidR="00244CDE">
        <w:rPr>
          <w:rStyle w:val="Ppogrubienie"/>
        </w:rPr>
        <w:t> </w:t>
      </w:r>
      <w:r>
        <w:rPr>
          <w:rStyle w:val="Ppogrubienie"/>
          <w:b w:val="0"/>
        </w:rPr>
        <w:t>Do zlecenia ministra właściwego do spraw zdrowia</w:t>
      </w:r>
      <w:r w:rsidR="00322E9A">
        <w:rPr>
          <w:rStyle w:val="Ppogrubienie"/>
          <w:b w:val="0"/>
        </w:rPr>
        <w:t xml:space="preserve">, o którym mowa w art. 31n pkt 2c ustawy </w:t>
      </w:r>
      <w:r w:rsidR="0020799C">
        <w:rPr>
          <w:rStyle w:val="Ppogrubienie"/>
          <w:b w:val="0"/>
        </w:rPr>
        <w:t>zmienianej w art. 1</w:t>
      </w:r>
      <w:r w:rsidR="00322E9A">
        <w:rPr>
          <w:rStyle w:val="Ppogrubienie"/>
          <w:b w:val="0"/>
        </w:rPr>
        <w:t>,</w:t>
      </w:r>
      <w:r>
        <w:rPr>
          <w:rStyle w:val="Ppogrubienie"/>
          <w:b w:val="0"/>
        </w:rPr>
        <w:t xml:space="preserve"> </w:t>
      </w:r>
      <w:r w:rsidR="00322E9A">
        <w:rPr>
          <w:rStyle w:val="Ppogrubienie"/>
          <w:b w:val="0"/>
        </w:rPr>
        <w:t xml:space="preserve">złożonego przed </w:t>
      </w:r>
      <w:r w:rsidR="00031243">
        <w:rPr>
          <w:rStyle w:val="Ppogrubienie"/>
          <w:b w:val="0"/>
        </w:rPr>
        <w:t xml:space="preserve">dniem wejścia </w:t>
      </w:r>
      <w:r w:rsidR="00322E9A">
        <w:rPr>
          <w:rStyle w:val="Ppogrubienie"/>
          <w:b w:val="0"/>
        </w:rPr>
        <w:t>w życi</w:t>
      </w:r>
      <w:r w:rsidR="00245AC1">
        <w:rPr>
          <w:rStyle w:val="Ppogrubienie"/>
          <w:b w:val="0"/>
        </w:rPr>
        <w:t>e</w:t>
      </w:r>
      <w:r w:rsidR="00322E9A">
        <w:rPr>
          <w:rStyle w:val="Ppogrubienie"/>
          <w:b w:val="0"/>
        </w:rPr>
        <w:t xml:space="preserve"> niniejszej ustawy, </w:t>
      </w:r>
      <w:r>
        <w:rPr>
          <w:rStyle w:val="Ppogrubienie"/>
          <w:b w:val="0"/>
        </w:rPr>
        <w:t>stosuje się przepisy dotychczasowe.</w:t>
      </w:r>
    </w:p>
    <w:p w14:paraId="5D90BDA9" w14:textId="369BBA59" w:rsidR="000E609C" w:rsidRPr="000E609C" w:rsidRDefault="000E609C" w:rsidP="000E609C">
      <w:pPr>
        <w:pStyle w:val="ARTartustawynprozporzdzenia"/>
        <w:rPr>
          <w:rStyle w:val="Ppogrubienie"/>
          <w:b w:val="0"/>
        </w:rPr>
      </w:pPr>
      <w:r w:rsidRPr="006E4EDF">
        <w:rPr>
          <w:rStyle w:val="Ppogrubienie"/>
        </w:rPr>
        <w:t>Art.</w:t>
      </w:r>
      <w:r w:rsidR="00244CDE">
        <w:rPr>
          <w:rStyle w:val="Ppogrubienie"/>
        </w:rPr>
        <w:t> </w:t>
      </w:r>
      <w:r>
        <w:rPr>
          <w:rStyle w:val="Ppogrubienie"/>
        </w:rPr>
        <w:t>10.</w:t>
      </w:r>
      <w:r w:rsidR="00244CDE">
        <w:rPr>
          <w:rStyle w:val="Ppogrubienie"/>
        </w:rPr>
        <w:t> </w:t>
      </w:r>
      <w:r w:rsidRPr="000E609C">
        <w:t>W dniu wejścia w życie ustawy umowy ze świadczeniodawcami wykonującymi czynności w zakresie zaopatrzenia w wyroby medyczne na zlecenie osoby uprawnionej</w:t>
      </w:r>
      <w:r w:rsidR="00DF7E65">
        <w:t xml:space="preserve">, o </w:t>
      </w:r>
      <w:r w:rsidR="00DF7E65">
        <w:lastRenderedPageBreak/>
        <w:t xml:space="preserve">których mowa w art. 159 </w:t>
      </w:r>
      <w:r w:rsidR="00DF7E65" w:rsidRPr="00DF7E65">
        <w:t>ustawy zmienianej w art. 1</w:t>
      </w:r>
      <w:r w:rsidR="00DF7E65">
        <w:t>,</w:t>
      </w:r>
      <w:r w:rsidRPr="000E609C">
        <w:t xml:space="preserve"> zawarte </w:t>
      </w:r>
      <w:r w:rsidR="00BE042A">
        <w:t>przed dniem wejścia w życie niniejszej ustawy</w:t>
      </w:r>
      <w:r w:rsidRPr="000E609C">
        <w:t xml:space="preserve"> stają się umowami zawartymi na czas nieoznaczony.</w:t>
      </w:r>
    </w:p>
    <w:p w14:paraId="5503CD37" w14:textId="48237D6C" w:rsidR="00855925" w:rsidRPr="000E609C" w:rsidRDefault="00167B31" w:rsidP="000E609C">
      <w:pPr>
        <w:pStyle w:val="ARTartustawynprozporzdzenia"/>
      </w:pPr>
      <w:r w:rsidRPr="000E609C">
        <w:rPr>
          <w:rStyle w:val="Ppogrubienie"/>
        </w:rPr>
        <w:t>Art.</w:t>
      </w:r>
      <w:r w:rsidR="00244CDE">
        <w:rPr>
          <w:rStyle w:val="Ppogrubienie"/>
        </w:rPr>
        <w:t> </w:t>
      </w:r>
      <w:r w:rsidR="006130F6" w:rsidRPr="000E609C">
        <w:rPr>
          <w:rStyle w:val="Ppogrubienie"/>
        </w:rPr>
        <w:t>1</w:t>
      </w:r>
      <w:r w:rsidR="000E609C" w:rsidRPr="000E609C">
        <w:rPr>
          <w:rStyle w:val="Ppogrubienie"/>
        </w:rPr>
        <w:t>1</w:t>
      </w:r>
      <w:r w:rsidRPr="000E609C">
        <w:rPr>
          <w:rStyle w:val="Ppogrubienie"/>
        </w:rPr>
        <w:t>.</w:t>
      </w:r>
      <w:r w:rsidR="00244CDE">
        <w:t> </w:t>
      </w:r>
      <w:r w:rsidR="00433944" w:rsidRPr="000E609C">
        <w:t>Ustawa wchodzi w życie</w:t>
      </w:r>
      <w:r w:rsidR="00576A63" w:rsidRPr="000E609C">
        <w:t xml:space="preserve"> </w:t>
      </w:r>
      <w:r w:rsidR="00DB5D4A" w:rsidRPr="000E609C">
        <w:t>po upływie 14 dni od dnia ogłoszenia</w:t>
      </w:r>
      <w:r w:rsidR="0013264E" w:rsidRPr="000E609C">
        <w:t>, z wyjątkiem</w:t>
      </w:r>
      <w:r w:rsidR="00855925" w:rsidRPr="000E609C">
        <w:t>:</w:t>
      </w:r>
    </w:p>
    <w:p w14:paraId="34D021AC" w14:textId="1EE473DC" w:rsidR="00610897" w:rsidRPr="0085689F" w:rsidRDefault="0085689F" w:rsidP="00610897">
      <w:pPr>
        <w:pStyle w:val="PKTpunkt"/>
      </w:pPr>
      <w:r>
        <w:t>1)</w:t>
      </w:r>
      <w:r w:rsidR="00E4431D">
        <w:tab/>
      </w:r>
      <w:r w:rsidR="00404F89" w:rsidRPr="0085689F">
        <w:t xml:space="preserve">art. 1 </w:t>
      </w:r>
      <w:r w:rsidR="006B3207" w:rsidRPr="0085689F">
        <w:t xml:space="preserve">pkt </w:t>
      </w:r>
      <w:r w:rsidR="004E7161" w:rsidRPr="0085689F">
        <w:t>9</w:t>
      </w:r>
      <w:r w:rsidR="006B3207" w:rsidRPr="0085689F">
        <w:t xml:space="preserve"> lit. e oraz</w:t>
      </w:r>
      <w:r w:rsidR="00B61B42" w:rsidRPr="0085689F">
        <w:t xml:space="preserve"> g</w:t>
      </w:r>
      <w:r w:rsidR="00D70D85">
        <w:t xml:space="preserve"> i pkt 13</w:t>
      </w:r>
      <w:r w:rsidR="00EF1EEA">
        <w:t xml:space="preserve"> oraz</w:t>
      </w:r>
      <w:r w:rsidR="002641A1">
        <w:t xml:space="preserve"> art. 2</w:t>
      </w:r>
      <w:r w:rsidR="00735DB9" w:rsidRPr="0085689F">
        <w:t>,</w:t>
      </w:r>
      <w:r w:rsidR="00404F89" w:rsidRPr="0085689F">
        <w:t xml:space="preserve"> któr</w:t>
      </w:r>
      <w:r w:rsidR="006B3207" w:rsidRPr="0085689F">
        <w:t>e</w:t>
      </w:r>
      <w:r w:rsidR="00404F89" w:rsidRPr="0085689F">
        <w:t xml:space="preserve"> wchodz</w:t>
      </w:r>
      <w:r w:rsidR="006B3207" w:rsidRPr="0085689F">
        <w:t>ą</w:t>
      </w:r>
      <w:r w:rsidR="00404F89" w:rsidRPr="0085689F">
        <w:t xml:space="preserve"> w życie </w:t>
      </w:r>
      <w:r w:rsidR="00353EB8" w:rsidRPr="0085689F">
        <w:t xml:space="preserve">po upływie 12 miesięcy od dnia </w:t>
      </w:r>
      <w:r w:rsidR="000A2C5E">
        <w:t>ogłoszenia</w:t>
      </w:r>
      <w:r w:rsidR="00353EB8" w:rsidRPr="0085689F">
        <w:t>;</w:t>
      </w:r>
    </w:p>
    <w:p w14:paraId="70277A4F" w14:textId="37748663" w:rsidR="00194AEB" w:rsidRPr="00FF0D01" w:rsidRDefault="00BA47A0" w:rsidP="00F30067">
      <w:pPr>
        <w:pStyle w:val="PKTpunkt"/>
        <w:rPr>
          <w:caps/>
          <w:spacing w:val="54"/>
          <w:kern w:val="24"/>
        </w:rPr>
      </w:pPr>
      <w:r>
        <w:t>2</w:t>
      </w:r>
      <w:r w:rsidR="00855925" w:rsidRPr="0085689F">
        <w:t>)</w:t>
      </w:r>
      <w:r w:rsidR="00855925" w:rsidRPr="0085689F">
        <w:tab/>
      </w:r>
      <w:r w:rsidR="0013264E" w:rsidRPr="0085689F">
        <w:t xml:space="preserve">art. 1 pkt </w:t>
      </w:r>
      <w:r w:rsidR="00A11787" w:rsidRPr="0085689F">
        <w:t>25</w:t>
      </w:r>
      <w:r>
        <w:t xml:space="preserve"> oraz</w:t>
      </w:r>
      <w:r w:rsidR="00DA7C27" w:rsidRPr="0085689F">
        <w:t xml:space="preserve"> art. 3, </w:t>
      </w:r>
      <w:r w:rsidR="0013264E" w:rsidRPr="0085689F">
        <w:t>któr</w:t>
      </w:r>
      <w:r w:rsidR="00DA7C27" w:rsidRPr="0085689F">
        <w:t>e</w:t>
      </w:r>
      <w:r w:rsidR="0013264E" w:rsidRPr="0085689F">
        <w:t xml:space="preserve"> wchodz</w:t>
      </w:r>
      <w:r w:rsidR="00DA7C27" w:rsidRPr="0085689F">
        <w:t>ą</w:t>
      </w:r>
      <w:r w:rsidR="0013264E" w:rsidRPr="0085689F">
        <w:t xml:space="preserve"> w życie </w:t>
      </w:r>
      <w:r w:rsidR="006409B3">
        <w:t>po upływie 9 miesięcy od dnia ogłoszenia</w:t>
      </w:r>
      <w:r w:rsidR="00077401">
        <w:t>.</w:t>
      </w:r>
    </w:p>
    <w:sectPr w:rsidR="00194AEB" w:rsidRPr="00FF0D01" w:rsidSect="00F50C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4AE33" w14:textId="77777777" w:rsidR="008A3AE9" w:rsidRDefault="008A3AE9">
      <w:r>
        <w:separator/>
      </w:r>
    </w:p>
  </w:endnote>
  <w:endnote w:type="continuationSeparator" w:id="0">
    <w:p w14:paraId="318CAE47" w14:textId="77777777" w:rsidR="008A3AE9" w:rsidRDefault="008A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FB9F0" w14:textId="77777777" w:rsidR="008A3AE9" w:rsidRDefault="008A3AE9">
      <w:r>
        <w:separator/>
      </w:r>
    </w:p>
  </w:footnote>
  <w:footnote w:type="continuationSeparator" w:id="0">
    <w:p w14:paraId="75FF7A1B" w14:textId="77777777" w:rsidR="008A3AE9" w:rsidRDefault="008A3AE9">
      <w:r>
        <w:continuationSeparator/>
      </w:r>
    </w:p>
  </w:footnote>
  <w:footnote w:id="1">
    <w:p w14:paraId="6355A9DA" w14:textId="60C91E09" w:rsidR="001C3383" w:rsidRPr="00741D75" w:rsidRDefault="00906AA9" w:rsidP="00741D75">
      <w:pPr>
        <w:pStyle w:val="ODNONIKtreodnonika"/>
      </w:pPr>
      <w:r w:rsidRPr="00741D75">
        <w:rPr>
          <w:rStyle w:val="IGindeksgrny"/>
        </w:rPr>
        <w:footnoteRef/>
      </w:r>
      <w:r w:rsidRPr="00741D75">
        <w:rPr>
          <w:rStyle w:val="IGindeksgrny"/>
        </w:rPr>
        <w:t>)</w:t>
      </w:r>
      <w:r w:rsidRPr="00741D75">
        <w:tab/>
      </w:r>
      <w:r w:rsidR="001D5E35" w:rsidRPr="00741D75">
        <w:t xml:space="preserve">Niniejszą ustawą zmienia się ustawy: </w:t>
      </w:r>
      <w:r w:rsidR="00326F7C" w:rsidRPr="00741D75">
        <w:t xml:space="preserve">ustawę z dnia 13 października 1998 r. o systemie ubezpieczeń społecznych, </w:t>
      </w:r>
      <w:r w:rsidR="001D5E35" w:rsidRPr="00741D75">
        <w:t>ustawę z dnia 17 grudnia 1998 r. o emeryturach i rentach z Funduszu Ubezpieczeń Społecznych, ustawę z dnia 22 listopada 2013 r. o postępowaniu wobec osób z zaburzeniami psychicznymi stwarzających zagrożenie życia, zdrowia lub wolności seksualnej innych osób</w:t>
      </w:r>
      <w:r w:rsidR="00326F7C" w:rsidRPr="00741D75">
        <w:t xml:space="preserve">, </w:t>
      </w:r>
      <w:r w:rsidR="001D5E35" w:rsidRPr="00741D75">
        <w:t>ustawę z dnia 15 września 2022 r. o medycynie laboratoryjnej</w:t>
      </w:r>
      <w:r w:rsidR="00326F7C" w:rsidRPr="00741D75">
        <w:t xml:space="preserve"> oraz ustawę z dnia 16 czerwca 2023 r. o jakości w opiece zdrowotnej i bezpieczeństwie pacjenta</w:t>
      </w:r>
      <w:r w:rsidR="002C4774" w:rsidRPr="00741D75">
        <w:t>.</w:t>
      </w:r>
      <w:bookmarkStart w:id="0" w:name="_Hlk211853623"/>
      <w:bookmarkEnd w:id="0"/>
    </w:p>
  </w:footnote>
  <w:footnote w:id="2">
    <w:p w14:paraId="7CEBB73F" w14:textId="0C544502" w:rsidR="000C24C9" w:rsidRPr="00741D75" w:rsidRDefault="000C24C9" w:rsidP="00741D75">
      <w:pPr>
        <w:pStyle w:val="ODNONIKtreodnonika"/>
      </w:pPr>
      <w:r w:rsidRPr="00741D75">
        <w:rPr>
          <w:rStyle w:val="IGindeksgrny"/>
        </w:rPr>
        <w:footnoteRef/>
      </w:r>
      <w:r w:rsidRPr="00741D75">
        <w:rPr>
          <w:rStyle w:val="IGindeksgrny"/>
        </w:rPr>
        <w:t>)</w:t>
      </w:r>
      <w:r w:rsidRPr="00741D75">
        <w:tab/>
        <w:t>Zmiany tekstu jednolitego wymienionej ustawy zostały ogłoszone w Dz. U. z 2025 r. poz. 1537</w:t>
      </w:r>
      <w:r w:rsidR="00303C58" w:rsidRPr="00741D75">
        <w:t xml:space="preserve"> i</w:t>
      </w:r>
      <w:r w:rsidRPr="00741D75">
        <w:t xml:space="preserve"> 1739 oraz z 2026 r. poz. 26, 203</w:t>
      </w:r>
      <w:r w:rsidR="00CB141F" w:rsidRPr="00741D75">
        <w:t>,</w:t>
      </w:r>
      <w:r w:rsidRPr="00741D75">
        <w:t> 791, 972, 986 i 1007.</w:t>
      </w:r>
    </w:p>
  </w:footnote>
  <w:footnote w:id="3">
    <w:p w14:paraId="5AF50FA0" w14:textId="323A4D82" w:rsidR="00EF0E34" w:rsidRPr="00741D75" w:rsidRDefault="00EF0E34" w:rsidP="00741D75">
      <w:pPr>
        <w:pStyle w:val="ODNONIKtreodnonika"/>
      </w:pPr>
      <w:r w:rsidRPr="00741D75">
        <w:rPr>
          <w:rStyle w:val="IGindeksgrny"/>
        </w:rPr>
        <w:footnoteRef/>
      </w:r>
      <w:r w:rsidRPr="00741D75">
        <w:rPr>
          <w:rStyle w:val="IGindeksgrny"/>
        </w:rPr>
        <w:t>)</w:t>
      </w:r>
      <w:r w:rsidRPr="00741D75">
        <w:tab/>
        <w:t>Zmiany tekstu jednolitego wymienionej ustawy zostały ogłoszone w Dz. U. z 2025 r. poz. 1537 i 1739 oraz z</w:t>
      </w:r>
      <w:r w:rsidR="00CC579E" w:rsidRPr="00741D75">
        <w:t> </w:t>
      </w:r>
      <w:r w:rsidRPr="00741D75">
        <w:t>2026 r. poz. 26, 203, 791</w:t>
      </w:r>
      <w:r w:rsidR="000C24C9" w:rsidRPr="00741D75">
        <w:t>, 972, 986</w:t>
      </w:r>
      <w:r w:rsidR="00CC579E" w:rsidRPr="00741D75">
        <w:t>,</w:t>
      </w:r>
      <w:r w:rsidR="000C24C9" w:rsidRPr="00741D75">
        <w:t xml:space="preserve"> 1007</w:t>
      </w:r>
      <w:r w:rsidR="00CC579E" w:rsidRPr="00741D75">
        <w:t xml:space="preserve"> i …</w:t>
      </w:r>
      <w:r w:rsidR="00CF76E8" w:rsidRPr="00741D75">
        <w:t>.</w:t>
      </w:r>
      <w:r w:rsidRPr="00741D75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6D6E6" w14:textId="7F439E84" w:rsidR="00695F3B" w:rsidRPr="00B371CC" w:rsidRDefault="00695F3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E3B0C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47E1D4E"/>
    <w:multiLevelType w:val="hybridMultilevel"/>
    <w:tmpl w:val="F9049B10"/>
    <w:lvl w:ilvl="0" w:tplc="353EF132">
      <w:start w:val="1"/>
      <w:numFmt w:val="decimal"/>
      <w:lvlText w:val="%1)"/>
      <w:lvlJc w:val="left"/>
      <w:pPr>
        <w:ind w:left="1020" w:hanging="360"/>
      </w:pPr>
    </w:lvl>
    <w:lvl w:ilvl="1" w:tplc="D4CE58DE">
      <w:start w:val="1"/>
      <w:numFmt w:val="decimal"/>
      <w:lvlText w:val="%2)"/>
      <w:lvlJc w:val="left"/>
      <w:pPr>
        <w:ind w:left="1020" w:hanging="360"/>
      </w:pPr>
    </w:lvl>
    <w:lvl w:ilvl="2" w:tplc="BFBAB6EC">
      <w:start w:val="1"/>
      <w:numFmt w:val="decimal"/>
      <w:lvlText w:val="%3)"/>
      <w:lvlJc w:val="left"/>
      <w:pPr>
        <w:ind w:left="1020" w:hanging="360"/>
      </w:pPr>
    </w:lvl>
    <w:lvl w:ilvl="3" w:tplc="19D4601C">
      <w:start w:val="1"/>
      <w:numFmt w:val="decimal"/>
      <w:lvlText w:val="%4)"/>
      <w:lvlJc w:val="left"/>
      <w:pPr>
        <w:ind w:left="1020" w:hanging="360"/>
      </w:pPr>
    </w:lvl>
    <w:lvl w:ilvl="4" w:tplc="A574ED04">
      <w:start w:val="1"/>
      <w:numFmt w:val="decimal"/>
      <w:lvlText w:val="%5)"/>
      <w:lvlJc w:val="left"/>
      <w:pPr>
        <w:ind w:left="1020" w:hanging="360"/>
      </w:pPr>
    </w:lvl>
    <w:lvl w:ilvl="5" w:tplc="4C12B96A">
      <w:start w:val="1"/>
      <w:numFmt w:val="decimal"/>
      <w:lvlText w:val="%6)"/>
      <w:lvlJc w:val="left"/>
      <w:pPr>
        <w:ind w:left="1020" w:hanging="360"/>
      </w:pPr>
    </w:lvl>
    <w:lvl w:ilvl="6" w:tplc="B3180DF0">
      <w:start w:val="1"/>
      <w:numFmt w:val="decimal"/>
      <w:lvlText w:val="%7)"/>
      <w:lvlJc w:val="left"/>
      <w:pPr>
        <w:ind w:left="1020" w:hanging="360"/>
      </w:pPr>
    </w:lvl>
    <w:lvl w:ilvl="7" w:tplc="236082F0">
      <w:start w:val="1"/>
      <w:numFmt w:val="decimal"/>
      <w:lvlText w:val="%8)"/>
      <w:lvlJc w:val="left"/>
      <w:pPr>
        <w:ind w:left="1020" w:hanging="360"/>
      </w:pPr>
    </w:lvl>
    <w:lvl w:ilvl="8" w:tplc="A36E633A">
      <w:start w:val="1"/>
      <w:numFmt w:val="decimal"/>
      <w:lvlText w:val="%9)"/>
      <w:lvlJc w:val="left"/>
      <w:pPr>
        <w:ind w:left="1020" w:hanging="360"/>
      </w:pPr>
    </w:lvl>
  </w:abstractNum>
  <w:abstractNum w:abstractNumId="21" w15:restartNumberingAfterBreak="0">
    <w:nsid w:val="2A280397"/>
    <w:multiLevelType w:val="hybridMultilevel"/>
    <w:tmpl w:val="DA8EF54A"/>
    <w:lvl w:ilvl="0" w:tplc="A29472FE">
      <w:start w:val="1"/>
      <w:numFmt w:val="decimal"/>
      <w:lvlText w:val="%1)"/>
      <w:lvlJc w:val="left"/>
      <w:pPr>
        <w:ind w:left="1020" w:hanging="360"/>
      </w:pPr>
    </w:lvl>
    <w:lvl w:ilvl="1" w:tplc="173A9142">
      <w:start w:val="1"/>
      <w:numFmt w:val="decimal"/>
      <w:lvlText w:val="%2)"/>
      <w:lvlJc w:val="left"/>
      <w:pPr>
        <w:ind w:left="1020" w:hanging="360"/>
      </w:pPr>
    </w:lvl>
    <w:lvl w:ilvl="2" w:tplc="2578C832">
      <w:start w:val="1"/>
      <w:numFmt w:val="decimal"/>
      <w:lvlText w:val="%3)"/>
      <w:lvlJc w:val="left"/>
      <w:pPr>
        <w:ind w:left="1020" w:hanging="360"/>
      </w:pPr>
    </w:lvl>
    <w:lvl w:ilvl="3" w:tplc="B5EEE054">
      <w:start w:val="1"/>
      <w:numFmt w:val="decimal"/>
      <w:lvlText w:val="%4)"/>
      <w:lvlJc w:val="left"/>
      <w:pPr>
        <w:ind w:left="1020" w:hanging="360"/>
      </w:pPr>
    </w:lvl>
    <w:lvl w:ilvl="4" w:tplc="A5A406EE">
      <w:start w:val="1"/>
      <w:numFmt w:val="decimal"/>
      <w:lvlText w:val="%5)"/>
      <w:lvlJc w:val="left"/>
      <w:pPr>
        <w:ind w:left="1020" w:hanging="360"/>
      </w:pPr>
    </w:lvl>
    <w:lvl w:ilvl="5" w:tplc="520043BA">
      <w:start w:val="1"/>
      <w:numFmt w:val="decimal"/>
      <w:lvlText w:val="%6)"/>
      <w:lvlJc w:val="left"/>
      <w:pPr>
        <w:ind w:left="1020" w:hanging="360"/>
      </w:pPr>
    </w:lvl>
    <w:lvl w:ilvl="6" w:tplc="8D4632A6">
      <w:start w:val="1"/>
      <w:numFmt w:val="decimal"/>
      <w:lvlText w:val="%7)"/>
      <w:lvlJc w:val="left"/>
      <w:pPr>
        <w:ind w:left="1020" w:hanging="360"/>
      </w:pPr>
    </w:lvl>
    <w:lvl w:ilvl="7" w:tplc="59E07AFA">
      <w:start w:val="1"/>
      <w:numFmt w:val="decimal"/>
      <w:lvlText w:val="%8)"/>
      <w:lvlJc w:val="left"/>
      <w:pPr>
        <w:ind w:left="1020" w:hanging="360"/>
      </w:pPr>
    </w:lvl>
    <w:lvl w:ilvl="8" w:tplc="67CEE894">
      <w:start w:val="1"/>
      <w:numFmt w:val="decimal"/>
      <w:lvlText w:val="%9)"/>
      <w:lvlJc w:val="left"/>
      <w:pPr>
        <w:ind w:left="1020" w:hanging="36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47A3020"/>
    <w:multiLevelType w:val="hybridMultilevel"/>
    <w:tmpl w:val="FE70BA44"/>
    <w:lvl w:ilvl="0" w:tplc="6180CEFC">
      <w:start w:val="1"/>
      <w:numFmt w:val="decimal"/>
      <w:lvlText w:val="%1)"/>
      <w:lvlJc w:val="left"/>
      <w:pPr>
        <w:ind w:left="720" w:hanging="360"/>
      </w:pPr>
    </w:lvl>
    <w:lvl w:ilvl="1" w:tplc="44EC5E4E">
      <w:start w:val="1"/>
      <w:numFmt w:val="decimal"/>
      <w:lvlText w:val="%2)"/>
      <w:lvlJc w:val="left"/>
      <w:pPr>
        <w:ind w:left="720" w:hanging="360"/>
      </w:pPr>
    </w:lvl>
    <w:lvl w:ilvl="2" w:tplc="54AEEC02">
      <w:start w:val="1"/>
      <w:numFmt w:val="decimal"/>
      <w:lvlText w:val="%3)"/>
      <w:lvlJc w:val="left"/>
      <w:pPr>
        <w:ind w:left="720" w:hanging="360"/>
      </w:pPr>
    </w:lvl>
    <w:lvl w:ilvl="3" w:tplc="968E619E">
      <w:start w:val="1"/>
      <w:numFmt w:val="decimal"/>
      <w:lvlText w:val="%4)"/>
      <w:lvlJc w:val="left"/>
      <w:pPr>
        <w:ind w:left="720" w:hanging="360"/>
      </w:pPr>
    </w:lvl>
    <w:lvl w:ilvl="4" w:tplc="898071B4">
      <w:start w:val="1"/>
      <w:numFmt w:val="decimal"/>
      <w:lvlText w:val="%5)"/>
      <w:lvlJc w:val="left"/>
      <w:pPr>
        <w:ind w:left="720" w:hanging="360"/>
      </w:pPr>
    </w:lvl>
    <w:lvl w:ilvl="5" w:tplc="885829CC">
      <w:start w:val="1"/>
      <w:numFmt w:val="decimal"/>
      <w:lvlText w:val="%6)"/>
      <w:lvlJc w:val="left"/>
      <w:pPr>
        <w:ind w:left="720" w:hanging="360"/>
      </w:pPr>
    </w:lvl>
    <w:lvl w:ilvl="6" w:tplc="F8D6BFC6">
      <w:start w:val="1"/>
      <w:numFmt w:val="decimal"/>
      <w:lvlText w:val="%7)"/>
      <w:lvlJc w:val="left"/>
      <w:pPr>
        <w:ind w:left="720" w:hanging="360"/>
      </w:pPr>
    </w:lvl>
    <w:lvl w:ilvl="7" w:tplc="C7128F08">
      <w:start w:val="1"/>
      <w:numFmt w:val="decimal"/>
      <w:lvlText w:val="%8)"/>
      <w:lvlJc w:val="left"/>
      <w:pPr>
        <w:ind w:left="720" w:hanging="360"/>
      </w:pPr>
    </w:lvl>
    <w:lvl w:ilvl="8" w:tplc="9E5A8FDE">
      <w:start w:val="1"/>
      <w:numFmt w:val="decimal"/>
      <w:lvlText w:val="%9)"/>
      <w:lvlJc w:val="left"/>
      <w:pPr>
        <w:ind w:left="720" w:hanging="360"/>
      </w:pPr>
    </w:lvl>
  </w:abstractNum>
  <w:abstractNum w:abstractNumId="30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29227507">
    <w:abstractNumId w:val="29"/>
  </w:num>
  <w:num w:numId="2" w16cid:durableId="1904411974">
    <w:abstractNumId w:val="21"/>
  </w:num>
  <w:num w:numId="3" w16cid:durableId="1019164267">
    <w:abstractNumId w:val="20"/>
  </w:num>
  <w:num w:numId="4" w16cid:durableId="944194794">
    <w:abstractNumId w:val="25"/>
  </w:num>
  <w:num w:numId="5" w16cid:durableId="1983122122">
    <w:abstractNumId w:val="18"/>
  </w:num>
  <w:num w:numId="6" w16cid:durableId="743769507">
    <w:abstractNumId w:val="38"/>
  </w:num>
  <w:num w:numId="7" w16cid:durableId="1328555195">
    <w:abstractNumId w:val="34"/>
  </w:num>
  <w:num w:numId="8" w16cid:durableId="1138961385">
    <w:abstractNumId w:val="14"/>
  </w:num>
  <w:num w:numId="9" w16cid:durableId="1257442057">
    <w:abstractNumId w:val="10"/>
  </w:num>
  <w:num w:numId="10" w16cid:durableId="1596942612">
    <w:abstractNumId w:val="15"/>
  </w:num>
  <w:num w:numId="11" w16cid:durableId="213660607">
    <w:abstractNumId w:val="28"/>
  </w:num>
  <w:num w:numId="12" w16cid:durableId="13387087">
    <w:abstractNumId w:val="16"/>
  </w:num>
  <w:num w:numId="13" w16cid:durableId="1026324750">
    <w:abstractNumId w:val="8"/>
  </w:num>
  <w:num w:numId="14" w16cid:durableId="1317341168">
    <w:abstractNumId w:val="3"/>
  </w:num>
  <w:num w:numId="15" w16cid:durableId="2098092256">
    <w:abstractNumId w:val="2"/>
  </w:num>
  <w:num w:numId="16" w16cid:durableId="1556046932">
    <w:abstractNumId w:val="1"/>
  </w:num>
  <w:num w:numId="17" w16cid:durableId="1799448263">
    <w:abstractNumId w:val="0"/>
  </w:num>
  <w:num w:numId="18" w16cid:durableId="2043826540">
    <w:abstractNumId w:val="9"/>
  </w:num>
  <w:num w:numId="19" w16cid:durableId="1094547937">
    <w:abstractNumId w:val="7"/>
  </w:num>
  <w:num w:numId="20" w16cid:durableId="713653255">
    <w:abstractNumId w:val="6"/>
  </w:num>
  <w:num w:numId="21" w16cid:durableId="1297487887">
    <w:abstractNumId w:val="5"/>
  </w:num>
  <w:num w:numId="22" w16cid:durableId="227963787">
    <w:abstractNumId w:val="4"/>
  </w:num>
  <w:num w:numId="23" w16cid:durableId="1971548182">
    <w:abstractNumId w:val="36"/>
  </w:num>
  <w:num w:numId="24" w16cid:durableId="1464421446">
    <w:abstractNumId w:val="27"/>
  </w:num>
  <w:num w:numId="25" w16cid:durableId="1438211212">
    <w:abstractNumId w:val="39"/>
  </w:num>
  <w:num w:numId="26" w16cid:durableId="598566907">
    <w:abstractNumId w:val="35"/>
  </w:num>
  <w:num w:numId="27" w16cid:durableId="1620381655">
    <w:abstractNumId w:val="19"/>
  </w:num>
  <w:num w:numId="28" w16cid:durableId="847871089">
    <w:abstractNumId w:val="11"/>
  </w:num>
  <w:num w:numId="29" w16cid:durableId="663093465">
    <w:abstractNumId w:val="33"/>
  </w:num>
  <w:num w:numId="30" w16cid:durableId="1906337775">
    <w:abstractNumId w:val="22"/>
  </w:num>
  <w:num w:numId="31" w16cid:durableId="1701852544">
    <w:abstractNumId w:val="17"/>
  </w:num>
  <w:num w:numId="32" w16cid:durableId="65274836">
    <w:abstractNumId w:val="24"/>
  </w:num>
  <w:num w:numId="33" w16cid:durableId="1371950526">
    <w:abstractNumId w:val="30"/>
  </w:num>
  <w:num w:numId="34" w16cid:durableId="131288064">
    <w:abstractNumId w:val="26"/>
  </w:num>
  <w:num w:numId="35" w16cid:durableId="921523448">
    <w:abstractNumId w:val="13"/>
  </w:num>
  <w:num w:numId="36" w16cid:durableId="181549218">
    <w:abstractNumId w:val="32"/>
  </w:num>
  <w:num w:numId="37" w16cid:durableId="555749937">
    <w:abstractNumId w:val="31"/>
  </w:num>
  <w:num w:numId="38" w16cid:durableId="2036539302">
    <w:abstractNumId w:val="23"/>
  </w:num>
  <w:num w:numId="39" w16cid:durableId="52319970">
    <w:abstractNumId w:val="37"/>
  </w:num>
  <w:num w:numId="40" w16cid:durableId="1416781729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linkStyle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944"/>
    <w:rsid w:val="000006CC"/>
    <w:rsid w:val="000012DA"/>
    <w:rsid w:val="00001884"/>
    <w:rsid w:val="00002161"/>
    <w:rsid w:val="000023E9"/>
    <w:rsid w:val="0000246E"/>
    <w:rsid w:val="00003862"/>
    <w:rsid w:val="00003E74"/>
    <w:rsid w:val="000051D0"/>
    <w:rsid w:val="00005970"/>
    <w:rsid w:val="00007F21"/>
    <w:rsid w:val="0001003B"/>
    <w:rsid w:val="00010334"/>
    <w:rsid w:val="00011969"/>
    <w:rsid w:val="00011BBE"/>
    <w:rsid w:val="00012A35"/>
    <w:rsid w:val="00012FC0"/>
    <w:rsid w:val="000131DE"/>
    <w:rsid w:val="00016099"/>
    <w:rsid w:val="00016129"/>
    <w:rsid w:val="000161CD"/>
    <w:rsid w:val="00016513"/>
    <w:rsid w:val="000176F8"/>
    <w:rsid w:val="00017DC2"/>
    <w:rsid w:val="00020921"/>
    <w:rsid w:val="000209FA"/>
    <w:rsid w:val="0002104B"/>
    <w:rsid w:val="00021522"/>
    <w:rsid w:val="00021EF8"/>
    <w:rsid w:val="00022BDF"/>
    <w:rsid w:val="00022DBE"/>
    <w:rsid w:val="00023471"/>
    <w:rsid w:val="000238DA"/>
    <w:rsid w:val="00023F13"/>
    <w:rsid w:val="00026B41"/>
    <w:rsid w:val="000279EF"/>
    <w:rsid w:val="000303A4"/>
    <w:rsid w:val="00030634"/>
    <w:rsid w:val="00031243"/>
    <w:rsid w:val="00031616"/>
    <w:rsid w:val="000319C1"/>
    <w:rsid w:val="00031A8B"/>
    <w:rsid w:val="00031BCA"/>
    <w:rsid w:val="00031EE7"/>
    <w:rsid w:val="0003232C"/>
    <w:rsid w:val="00032DDD"/>
    <w:rsid w:val="00032EF6"/>
    <w:rsid w:val="000330FA"/>
    <w:rsid w:val="0003362F"/>
    <w:rsid w:val="00033A69"/>
    <w:rsid w:val="00033D42"/>
    <w:rsid w:val="00033ED6"/>
    <w:rsid w:val="00034B56"/>
    <w:rsid w:val="00035059"/>
    <w:rsid w:val="000355FF"/>
    <w:rsid w:val="000359F0"/>
    <w:rsid w:val="00036B63"/>
    <w:rsid w:val="00037654"/>
    <w:rsid w:val="00037E1A"/>
    <w:rsid w:val="00040951"/>
    <w:rsid w:val="0004124F"/>
    <w:rsid w:val="000420CF"/>
    <w:rsid w:val="00042C99"/>
    <w:rsid w:val="00043495"/>
    <w:rsid w:val="00043851"/>
    <w:rsid w:val="00043B6B"/>
    <w:rsid w:val="00043C77"/>
    <w:rsid w:val="00043E1A"/>
    <w:rsid w:val="00044005"/>
    <w:rsid w:val="00044BB7"/>
    <w:rsid w:val="00046A75"/>
    <w:rsid w:val="00046B0B"/>
    <w:rsid w:val="00046B9F"/>
    <w:rsid w:val="00047312"/>
    <w:rsid w:val="00047DD2"/>
    <w:rsid w:val="00047EBC"/>
    <w:rsid w:val="000501CC"/>
    <w:rsid w:val="000508BD"/>
    <w:rsid w:val="00050D47"/>
    <w:rsid w:val="000517AB"/>
    <w:rsid w:val="00051BDA"/>
    <w:rsid w:val="00052435"/>
    <w:rsid w:val="00052885"/>
    <w:rsid w:val="00052C64"/>
    <w:rsid w:val="00052FB7"/>
    <w:rsid w:val="0005339C"/>
    <w:rsid w:val="00053965"/>
    <w:rsid w:val="0005571B"/>
    <w:rsid w:val="00056627"/>
    <w:rsid w:val="00056C24"/>
    <w:rsid w:val="00057A03"/>
    <w:rsid w:val="00057AB3"/>
    <w:rsid w:val="00060076"/>
    <w:rsid w:val="00060432"/>
    <w:rsid w:val="00060D87"/>
    <w:rsid w:val="000615A5"/>
    <w:rsid w:val="00061C1B"/>
    <w:rsid w:val="00062BF8"/>
    <w:rsid w:val="000630C2"/>
    <w:rsid w:val="0006432E"/>
    <w:rsid w:val="00064818"/>
    <w:rsid w:val="00064E4C"/>
    <w:rsid w:val="00065714"/>
    <w:rsid w:val="00066901"/>
    <w:rsid w:val="00067680"/>
    <w:rsid w:val="00071BEE"/>
    <w:rsid w:val="00072520"/>
    <w:rsid w:val="000729F0"/>
    <w:rsid w:val="000736CD"/>
    <w:rsid w:val="00074266"/>
    <w:rsid w:val="0007533B"/>
    <w:rsid w:val="0007545D"/>
    <w:rsid w:val="000760BF"/>
    <w:rsid w:val="0007613E"/>
    <w:rsid w:val="00076BFB"/>
    <w:rsid w:val="00076BFC"/>
    <w:rsid w:val="00077401"/>
    <w:rsid w:val="00077DFF"/>
    <w:rsid w:val="00080B41"/>
    <w:rsid w:val="0008108C"/>
    <w:rsid w:val="000811AE"/>
    <w:rsid w:val="000814A7"/>
    <w:rsid w:val="00082377"/>
    <w:rsid w:val="00083F12"/>
    <w:rsid w:val="00084766"/>
    <w:rsid w:val="000847E3"/>
    <w:rsid w:val="000848F9"/>
    <w:rsid w:val="00085173"/>
    <w:rsid w:val="0008557B"/>
    <w:rsid w:val="00085CE7"/>
    <w:rsid w:val="000864AF"/>
    <w:rsid w:val="00086BBB"/>
    <w:rsid w:val="000878AE"/>
    <w:rsid w:val="0008799E"/>
    <w:rsid w:val="00087FD3"/>
    <w:rsid w:val="000904FE"/>
    <w:rsid w:val="000906EE"/>
    <w:rsid w:val="00090E76"/>
    <w:rsid w:val="00090EAE"/>
    <w:rsid w:val="00091A56"/>
    <w:rsid w:val="00091BA2"/>
    <w:rsid w:val="00093596"/>
    <w:rsid w:val="000939EE"/>
    <w:rsid w:val="000944EF"/>
    <w:rsid w:val="00095EB9"/>
    <w:rsid w:val="0009678E"/>
    <w:rsid w:val="00097220"/>
    <w:rsid w:val="0009732D"/>
    <w:rsid w:val="000973F0"/>
    <w:rsid w:val="00097403"/>
    <w:rsid w:val="00097B94"/>
    <w:rsid w:val="000A0610"/>
    <w:rsid w:val="000A0E93"/>
    <w:rsid w:val="000A1296"/>
    <w:rsid w:val="000A12C3"/>
    <w:rsid w:val="000A17AE"/>
    <w:rsid w:val="000A1C27"/>
    <w:rsid w:val="000A1DAD"/>
    <w:rsid w:val="000A2649"/>
    <w:rsid w:val="000A2746"/>
    <w:rsid w:val="000A2B00"/>
    <w:rsid w:val="000A2C5E"/>
    <w:rsid w:val="000A323B"/>
    <w:rsid w:val="000A3B48"/>
    <w:rsid w:val="000A48B1"/>
    <w:rsid w:val="000A4B6F"/>
    <w:rsid w:val="000A52A5"/>
    <w:rsid w:val="000A5494"/>
    <w:rsid w:val="000A5816"/>
    <w:rsid w:val="000A5E1B"/>
    <w:rsid w:val="000A5F88"/>
    <w:rsid w:val="000A62DE"/>
    <w:rsid w:val="000A7048"/>
    <w:rsid w:val="000A7D6D"/>
    <w:rsid w:val="000B1BE2"/>
    <w:rsid w:val="000B20F7"/>
    <w:rsid w:val="000B298D"/>
    <w:rsid w:val="000B2D49"/>
    <w:rsid w:val="000B3B89"/>
    <w:rsid w:val="000B4129"/>
    <w:rsid w:val="000B552D"/>
    <w:rsid w:val="000B5B2D"/>
    <w:rsid w:val="000B5DCE"/>
    <w:rsid w:val="000B61F4"/>
    <w:rsid w:val="000B6380"/>
    <w:rsid w:val="000B67CC"/>
    <w:rsid w:val="000B6AE8"/>
    <w:rsid w:val="000C01A4"/>
    <w:rsid w:val="000C05BA"/>
    <w:rsid w:val="000C0E8F"/>
    <w:rsid w:val="000C1F51"/>
    <w:rsid w:val="000C24C9"/>
    <w:rsid w:val="000C2F10"/>
    <w:rsid w:val="000C3C3D"/>
    <w:rsid w:val="000C3DD4"/>
    <w:rsid w:val="000C4667"/>
    <w:rsid w:val="000C4BC4"/>
    <w:rsid w:val="000C56B9"/>
    <w:rsid w:val="000C5A83"/>
    <w:rsid w:val="000C6E1A"/>
    <w:rsid w:val="000C6F4C"/>
    <w:rsid w:val="000C76B8"/>
    <w:rsid w:val="000D000D"/>
    <w:rsid w:val="000D0110"/>
    <w:rsid w:val="000D058C"/>
    <w:rsid w:val="000D077E"/>
    <w:rsid w:val="000D161E"/>
    <w:rsid w:val="000D1BFF"/>
    <w:rsid w:val="000D2468"/>
    <w:rsid w:val="000D2B0D"/>
    <w:rsid w:val="000D318A"/>
    <w:rsid w:val="000D31ED"/>
    <w:rsid w:val="000D3D24"/>
    <w:rsid w:val="000D508F"/>
    <w:rsid w:val="000D6173"/>
    <w:rsid w:val="000D6F83"/>
    <w:rsid w:val="000D737C"/>
    <w:rsid w:val="000E02A1"/>
    <w:rsid w:val="000E100A"/>
    <w:rsid w:val="000E130D"/>
    <w:rsid w:val="000E171B"/>
    <w:rsid w:val="000E1D92"/>
    <w:rsid w:val="000E202B"/>
    <w:rsid w:val="000E21E4"/>
    <w:rsid w:val="000E25CC"/>
    <w:rsid w:val="000E2700"/>
    <w:rsid w:val="000E287F"/>
    <w:rsid w:val="000E2918"/>
    <w:rsid w:val="000E29B2"/>
    <w:rsid w:val="000E31FE"/>
    <w:rsid w:val="000E3694"/>
    <w:rsid w:val="000E37B4"/>
    <w:rsid w:val="000E37F8"/>
    <w:rsid w:val="000E490F"/>
    <w:rsid w:val="000E609C"/>
    <w:rsid w:val="000E6241"/>
    <w:rsid w:val="000E6B84"/>
    <w:rsid w:val="000E6BBE"/>
    <w:rsid w:val="000F0635"/>
    <w:rsid w:val="000F0A01"/>
    <w:rsid w:val="000F2BE3"/>
    <w:rsid w:val="000F3574"/>
    <w:rsid w:val="000F376E"/>
    <w:rsid w:val="000F3D0D"/>
    <w:rsid w:val="000F4544"/>
    <w:rsid w:val="000F4D86"/>
    <w:rsid w:val="000F5732"/>
    <w:rsid w:val="000F65FF"/>
    <w:rsid w:val="000F681C"/>
    <w:rsid w:val="000F6ED4"/>
    <w:rsid w:val="000F6FE0"/>
    <w:rsid w:val="000F7A6E"/>
    <w:rsid w:val="001003B8"/>
    <w:rsid w:val="00102918"/>
    <w:rsid w:val="0010348A"/>
    <w:rsid w:val="00103623"/>
    <w:rsid w:val="00103AE8"/>
    <w:rsid w:val="00103F0D"/>
    <w:rsid w:val="001042BA"/>
    <w:rsid w:val="001043A0"/>
    <w:rsid w:val="00104408"/>
    <w:rsid w:val="0010441B"/>
    <w:rsid w:val="0010640A"/>
    <w:rsid w:val="00106746"/>
    <w:rsid w:val="00106BAA"/>
    <w:rsid w:val="00106D03"/>
    <w:rsid w:val="00106E98"/>
    <w:rsid w:val="001072EB"/>
    <w:rsid w:val="00107871"/>
    <w:rsid w:val="00110465"/>
    <w:rsid w:val="00110628"/>
    <w:rsid w:val="001109A1"/>
    <w:rsid w:val="00111462"/>
    <w:rsid w:val="0011245A"/>
    <w:rsid w:val="001131D4"/>
    <w:rsid w:val="00113C2D"/>
    <w:rsid w:val="00114612"/>
    <w:rsid w:val="0011493E"/>
    <w:rsid w:val="00114AF1"/>
    <w:rsid w:val="00115B72"/>
    <w:rsid w:val="001169F0"/>
    <w:rsid w:val="00120349"/>
    <w:rsid w:val="001209EC"/>
    <w:rsid w:val="00120A9E"/>
    <w:rsid w:val="00120D48"/>
    <w:rsid w:val="00120F09"/>
    <w:rsid w:val="0012194A"/>
    <w:rsid w:val="00121A21"/>
    <w:rsid w:val="00122860"/>
    <w:rsid w:val="00122B01"/>
    <w:rsid w:val="00122D42"/>
    <w:rsid w:val="0012341C"/>
    <w:rsid w:val="00123607"/>
    <w:rsid w:val="0012417F"/>
    <w:rsid w:val="00124226"/>
    <w:rsid w:val="00124767"/>
    <w:rsid w:val="00125241"/>
    <w:rsid w:val="00125A9C"/>
    <w:rsid w:val="001260F8"/>
    <w:rsid w:val="00126147"/>
    <w:rsid w:val="00126516"/>
    <w:rsid w:val="00126A4F"/>
    <w:rsid w:val="00126C4C"/>
    <w:rsid w:val="001270A2"/>
    <w:rsid w:val="00127361"/>
    <w:rsid w:val="001279B7"/>
    <w:rsid w:val="0013006A"/>
    <w:rsid w:val="0013098B"/>
    <w:rsid w:val="00130C52"/>
    <w:rsid w:val="00131237"/>
    <w:rsid w:val="0013264E"/>
    <w:rsid w:val="001326BD"/>
    <w:rsid w:val="001329AC"/>
    <w:rsid w:val="00133546"/>
    <w:rsid w:val="0013357A"/>
    <w:rsid w:val="00134CA0"/>
    <w:rsid w:val="001350E3"/>
    <w:rsid w:val="00135618"/>
    <w:rsid w:val="00135AD2"/>
    <w:rsid w:val="001368A3"/>
    <w:rsid w:val="0014026F"/>
    <w:rsid w:val="00140B90"/>
    <w:rsid w:val="00140D1E"/>
    <w:rsid w:val="00141571"/>
    <w:rsid w:val="0014157F"/>
    <w:rsid w:val="001419AA"/>
    <w:rsid w:val="00145731"/>
    <w:rsid w:val="00147A47"/>
    <w:rsid w:val="00147AA1"/>
    <w:rsid w:val="00150EC4"/>
    <w:rsid w:val="001515E1"/>
    <w:rsid w:val="00151754"/>
    <w:rsid w:val="00151C80"/>
    <w:rsid w:val="001520CF"/>
    <w:rsid w:val="00152C9B"/>
    <w:rsid w:val="00154251"/>
    <w:rsid w:val="001542E3"/>
    <w:rsid w:val="001549FD"/>
    <w:rsid w:val="00154CED"/>
    <w:rsid w:val="00155147"/>
    <w:rsid w:val="00155681"/>
    <w:rsid w:val="001556D3"/>
    <w:rsid w:val="001558C9"/>
    <w:rsid w:val="0015667C"/>
    <w:rsid w:val="00157110"/>
    <w:rsid w:val="0015742A"/>
    <w:rsid w:val="00157DA1"/>
    <w:rsid w:val="0016006F"/>
    <w:rsid w:val="00160C6A"/>
    <w:rsid w:val="0016107E"/>
    <w:rsid w:val="0016142F"/>
    <w:rsid w:val="00162C92"/>
    <w:rsid w:val="00162F18"/>
    <w:rsid w:val="001630F0"/>
    <w:rsid w:val="00163147"/>
    <w:rsid w:val="00163160"/>
    <w:rsid w:val="0016358B"/>
    <w:rsid w:val="00164C57"/>
    <w:rsid w:val="00164C9D"/>
    <w:rsid w:val="00164FB9"/>
    <w:rsid w:val="0016557A"/>
    <w:rsid w:val="00165616"/>
    <w:rsid w:val="00165911"/>
    <w:rsid w:val="00165C56"/>
    <w:rsid w:val="001661BB"/>
    <w:rsid w:val="0016657B"/>
    <w:rsid w:val="00167236"/>
    <w:rsid w:val="0016795C"/>
    <w:rsid w:val="00167B31"/>
    <w:rsid w:val="00170189"/>
    <w:rsid w:val="00170D48"/>
    <w:rsid w:val="001715FF"/>
    <w:rsid w:val="0017187B"/>
    <w:rsid w:val="00171C0F"/>
    <w:rsid w:val="00171F16"/>
    <w:rsid w:val="001727AC"/>
    <w:rsid w:val="00172DAF"/>
    <w:rsid w:val="00172F7A"/>
    <w:rsid w:val="00173150"/>
    <w:rsid w:val="0017331E"/>
    <w:rsid w:val="00173390"/>
    <w:rsid w:val="001736F0"/>
    <w:rsid w:val="00173BB3"/>
    <w:rsid w:val="001740D0"/>
    <w:rsid w:val="00174C8C"/>
    <w:rsid w:val="00174F2C"/>
    <w:rsid w:val="00176B47"/>
    <w:rsid w:val="00176D3D"/>
    <w:rsid w:val="00176D59"/>
    <w:rsid w:val="00176EE6"/>
    <w:rsid w:val="0017712B"/>
    <w:rsid w:val="00177345"/>
    <w:rsid w:val="00180797"/>
    <w:rsid w:val="00180F03"/>
    <w:rsid w:val="00180F2A"/>
    <w:rsid w:val="00182452"/>
    <w:rsid w:val="00182939"/>
    <w:rsid w:val="00182F96"/>
    <w:rsid w:val="0018309D"/>
    <w:rsid w:val="00183169"/>
    <w:rsid w:val="00183537"/>
    <w:rsid w:val="00183C00"/>
    <w:rsid w:val="00183DE0"/>
    <w:rsid w:val="00183F27"/>
    <w:rsid w:val="00184274"/>
    <w:rsid w:val="001844BA"/>
    <w:rsid w:val="001844BE"/>
    <w:rsid w:val="00184B91"/>
    <w:rsid w:val="00184D4A"/>
    <w:rsid w:val="00184F20"/>
    <w:rsid w:val="0018521A"/>
    <w:rsid w:val="001852C9"/>
    <w:rsid w:val="00185B14"/>
    <w:rsid w:val="00186A8E"/>
    <w:rsid w:val="00186D2C"/>
    <w:rsid w:val="00186EC1"/>
    <w:rsid w:val="00187102"/>
    <w:rsid w:val="001871D2"/>
    <w:rsid w:val="0018798F"/>
    <w:rsid w:val="00190711"/>
    <w:rsid w:val="001911D7"/>
    <w:rsid w:val="00191E1F"/>
    <w:rsid w:val="00192619"/>
    <w:rsid w:val="001931AE"/>
    <w:rsid w:val="0019473B"/>
    <w:rsid w:val="00194AEB"/>
    <w:rsid w:val="00194CA4"/>
    <w:rsid w:val="00194D58"/>
    <w:rsid w:val="001952B1"/>
    <w:rsid w:val="001963FD"/>
    <w:rsid w:val="00196AEC"/>
    <w:rsid w:val="00196E39"/>
    <w:rsid w:val="00197649"/>
    <w:rsid w:val="0019788B"/>
    <w:rsid w:val="00197E1B"/>
    <w:rsid w:val="001A01FB"/>
    <w:rsid w:val="001A10E9"/>
    <w:rsid w:val="001A183D"/>
    <w:rsid w:val="001A1EF9"/>
    <w:rsid w:val="001A2B65"/>
    <w:rsid w:val="001A2FFD"/>
    <w:rsid w:val="001A39A4"/>
    <w:rsid w:val="001A3CD3"/>
    <w:rsid w:val="001A4001"/>
    <w:rsid w:val="001A5776"/>
    <w:rsid w:val="001A5BEF"/>
    <w:rsid w:val="001A6172"/>
    <w:rsid w:val="001A7F15"/>
    <w:rsid w:val="001B0438"/>
    <w:rsid w:val="001B0A20"/>
    <w:rsid w:val="001B0CEB"/>
    <w:rsid w:val="001B1E6C"/>
    <w:rsid w:val="001B342E"/>
    <w:rsid w:val="001B34B9"/>
    <w:rsid w:val="001B358A"/>
    <w:rsid w:val="001B3AA5"/>
    <w:rsid w:val="001B454D"/>
    <w:rsid w:val="001B575B"/>
    <w:rsid w:val="001B6F18"/>
    <w:rsid w:val="001B766D"/>
    <w:rsid w:val="001B7B31"/>
    <w:rsid w:val="001C1832"/>
    <w:rsid w:val="001C188C"/>
    <w:rsid w:val="001C2EE4"/>
    <w:rsid w:val="001C2FFA"/>
    <w:rsid w:val="001C3383"/>
    <w:rsid w:val="001C35DC"/>
    <w:rsid w:val="001C582B"/>
    <w:rsid w:val="001C5E01"/>
    <w:rsid w:val="001C615B"/>
    <w:rsid w:val="001C6700"/>
    <w:rsid w:val="001C75FD"/>
    <w:rsid w:val="001C7B01"/>
    <w:rsid w:val="001C7C98"/>
    <w:rsid w:val="001C7E42"/>
    <w:rsid w:val="001C7F7E"/>
    <w:rsid w:val="001D1783"/>
    <w:rsid w:val="001D2308"/>
    <w:rsid w:val="001D36BF"/>
    <w:rsid w:val="001D53CD"/>
    <w:rsid w:val="001D55A3"/>
    <w:rsid w:val="001D5AF5"/>
    <w:rsid w:val="001D5E35"/>
    <w:rsid w:val="001D5E86"/>
    <w:rsid w:val="001D65BF"/>
    <w:rsid w:val="001D6AFD"/>
    <w:rsid w:val="001E1BE7"/>
    <w:rsid w:val="001E1E73"/>
    <w:rsid w:val="001E1F7C"/>
    <w:rsid w:val="001E2474"/>
    <w:rsid w:val="001E2485"/>
    <w:rsid w:val="001E2569"/>
    <w:rsid w:val="001E26F2"/>
    <w:rsid w:val="001E27E3"/>
    <w:rsid w:val="001E2916"/>
    <w:rsid w:val="001E2B18"/>
    <w:rsid w:val="001E2FFD"/>
    <w:rsid w:val="001E3944"/>
    <w:rsid w:val="001E41B7"/>
    <w:rsid w:val="001E4E0C"/>
    <w:rsid w:val="001E526D"/>
    <w:rsid w:val="001E5324"/>
    <w:rsid w:val="001E539A"/>
    <w:rsid w:val="001E5655"/>
    <w:rsid w:val="001E5857"/>
    <w:rsid w:val="001E5DD0"/>
    <w:rsid w:val="001E640F"/>
    <w:rsid w:val="001E7205"/>
    <w:rsid w:val="001E75BF"/>
    <w:rsid w:val="001E7B37"/>
    <w:rsid w:val="001F021B"/>
    <w:rsid w:val="001F0922"/>
    <w:rsid w:val="001F1832"/>
    <w:rsid w:val="001F1B96"/>
    <w:rsid w:val="001F220F"/>
    <w:rsid w:val="001F25B3"/>
    <w:rsid w:val="001F48E1"/>
    <w:rsid w:val="001F4D49"/>
    <w:rsid w:val="001F4D6A"/>
    <w:rsid w:val="001F512A"/>
    <w:rsid w:val="001F5341"/>
    <w:rsid w:val="001F5A17"/>
    <w:rsid w:val="001F63A1"/>
    <w:rsid w:val="001F6616"/>
    <w:rsid w:val="00201094"/>
    <w:rsid w:val="00201880"/>
    <w:rsid w:val="00201A11"/>
    <w:rsid w:val="00201B57"/>
    <w:rsid w:val="00201CD5"/>
    <w:rsid w:val="00202BD4"/>
    <w:rsid w:val="002030DA"/>
    <w:rsid w:val="00203850"/>
    <w:rsid w:val="00204A97"/>
    <w:rsid w:val="002057BE"/>
    <w:rsid w:val="00205EBE"/>
    <w:rsid w:val="00206195"/>
    <w:rsid w:val="00207923"/>
    <w:rsid w:val="0020799C"/>
    <w:rsid w:val="00210870"/>
    <w:rsid w:val="0021118C"/>
    <w:rsid w:val="002114EF"/>
    <w:rsid w:val="00211508"/>
    <w:rsid w:val="0021159D"/>
    <w:rsid w:val="00211778"/>
    <w:rsid w:val="002121E3"/>
    <w:rsid w:val="00214551"/>
    <w:rsid w:val="00214F21"/>
    <w:rsid w:val="00215A2B"/>
    <w:rsid w:val="002166AD"/>
    <w:rsid w:val="00217345"/>
    <w:rsid w:val="00217871"/>
    <w:rsid w:val="00217FC2"/>
    <w:rsid w:val="002200D3"/>
    <w:rsid w:val="0022165F"/>
    <w:rsid w:val="00221BFD"/>
    <w:rsid w:val="00221ED8"/>
    <w:rsid w:val="00221F5A"/>
    <w:rsid w:val="0022232B"/>
    <w:rsid w:val="002223D0"/>
    <w:rsid w:val="002228D0"/>
    <w:rsid w:val="002230D4"/>
    <w:rsid w:val="002231EA"/>
    <w:rsid w:val="0022394B"/>
    <w:rsid w:val="00223A52"/>
    <w:rsid w:val="00223FDF"/>
    <w:rsid w:val="00225640"/>
    <w:rsid w:val="002278B9"/>
    <w:rsid w:val="002279C0"/>
    <w:rsid w:val="00230002"/>
    <w:rsid w:val="00230028"/>
    <w:rsid w:val="00230400"/>
    <w:rsid w:val="0023045B"/>
    <w:rsid w:val="00230E2A"/>
    <w:rsid w:val="002312A5"/>
    <w:rsid w:val="00231EE7"/>
    <w:rsid w:val="0023404A"/>
    <w:rsid w:val="002364B1"/>
    <w:rsid w:val="0023727E"/>
    <w:rsid w:val="002401CA"/>
    <w:rsid w:val="00242081"/>
    <w:rsid w:val="002433FB"/>
    <w:rsid w:val="00243777"/>
    <w:rsid w:val="0024400A"/>
    <w:rsid w:val="002441CD"/>
    <w:rsid w:val="002446C2"/>
    <w:rsid w:val="00244CDE"/>
    <w:rsid w:val="00245AC1"/>
    <w:rsid w:val="002473C9"/>
    <w:rsid w:val="00247BE1"/>
    <w:rsid w:val="002501A3"/>
    <w:rsid w:val="0025079A"/>
    <w:rsid w:val="00250DDA"/>
    <w:rsid w:val="0025166C"/>
    <w:rsid w:val="00252CCE"/>
    <w:rsid w:val="0025391B"/>
    <w:rsid w:val="00253ABA"/>
    <w:rsid w:val="00253BAE"/>
    <w:rsid w:val="00253C20"/>
    <w:rsid w:val="002555D4"/>
    <w:rsid w:val="0025568C"/>
    <w:rsid w:val="00255C7E"/>
    <w:rsid w:val="00255EB7"/>
    <w:rsid w:val="002575F7"/>
    <w:rsid w:val="0025783E"/>
    <w:rsid w:val="0026036F"/>
    <w:rsid w:val="00261201"/>
    <w:rsid w:val="00261563"/>
    <w:rsid w:val="00261A16"/>
    <w:rsid w:val="00263522"/>
    <w:rsid w:val="002637B4"/>
    <w:rsid w:val="002641A1"/>
    <w:rsid w:val="002648D2"/>
    <w:rsid w:val="00264EC6"/>
    <w:rsid w:val="002658FB"/>
    <w:rsid w:val="0026659D"/>
    <w:rsid w:val="00266A60"/>
    <w:rsid w:val="00267810"/>
    <w:rsid w:val="00271013"/>
    <w:rsid w:val="0027110D"/>
    <w:rsid w:val="002727C4"/>
    <w:rsid w:val="0027282F"/>
    <w:rsid w:val="00273FE4"/>
    <w:rsid w:val="0027465A"/>
    <w:rsid w:val="00274FEE"/>
    <w:rsid w:val="002759B6"/>
    <w:rsid w:val="002765B4"/>
    <w:rsid w:val="00276A94"/>
    <w:rsid w:val="002774FE"/>
    <w:rsid w:val="00277576"/>
    <w:rsid w:val="00282511"/>
    <w:rsid w:val="002833E4"/>
    <w:rsid w:val="00284262"/>
    <w:rsid w:val="00284581"/>
    <w:rsid w:val="002846C9"/>
    <w:rsid w:val="002848B8"/>
    <w:rsid w:val="00284C75"/>
    <w:rsid w:val="0028534C"/>
    <w:rsid w:val="00285984"/>
    <w:rsid w:val="00285CD3"/>
    <w:rsid w:val="00286FB2"/>
    <w:rsid w:val="002874C4"/>
    <w:rsid w:val="00287FA2"/>
    <w:rsid w:val="00290DE7"/>
    <w:rsid w:val="00291283"/>
    <w:rsid w:val="002913E2"/>
    <w:rsid w:val="00291D36"/>
    <w:rsid w:val="00292445"/>
    <w:rsid w:val="002926A5"/>
    <w:rsid w:val="0029278F"/>
    <w:rsid w:val="0029316F"/>
    <w:rsid w:val="00293C8C"/>
    <w:rsid w:val="0029405D"/>
    <w:rsid w:val="00294848"/>
    <w:rsid w:val="00294FA6"/>
    <w:rsid w:val="00295A6F"/>
    <w:rsid w:val="00295DE8"/>
    <w:rsid w:val="00296611"/>
    <w:rsid w:val="002979B6"/>
    <w:rsid w:val="002A0AB8"/>
    <w:rsid w:val="002A200E"/>
    <w:rsid w:val="002A20C4"/>
    <w:rsid w:val="002A2C10"/>
    <w:rsid w:val="002A4026"/>
    <w:rsid w:val="002A4207"/>
    <w:rsid w:val="002A448B"/>
    <w:rsid w:val="002A452F"/>
    <w:rsid w:val="002A477A"/>
    <w:rsid w:val="002A5563"/>
    <w:rsid w:val="002A570F"/>
    <w:rsid w:val="002A5E0F"/>
    <w:rsid w:val="002A617E"/>
    <w:rsid w:val="002A7292"/>
    <w:rsid w:val="002A7358"/>
    <w:rsid w:val="002A7712"/>
    <w:rsid w:val="002A7902"/>
    <w:rsid w:val="002B0F6B"/>
    <w:rsid w:val="002B23B8"/>
    <w:rsid w:val="002B32C2"/>
    <w:rsid w:val="002B3334"/>
    <w:rsid w:val="002B33FF"/>
    <w:rsid w:val="002B39A9"/>
    <w:rsid w:val="002B3DB9"/>
    <w:rsid w:val="002B4429"/>
    <w:rsid w:val="002B4AC4"/>
    <w:rsid w:val="002B5B3A"/>
    <w:rsid w:val="002B5D6B"/>
    <w:rsid w:val="002B62D4"/>
    <w:rsid w:val="002B68A6"/>
    <w:rsid w:val="002B752D"/>
    <w:rsid w:val="002B7FAF"/>
    <w:rsid w:val="002C04E3"/>
    <w:rsid w:val="002C09AB"/>
    <w:rsid w:val="002C0DB3"/>
    <w:rsid w:val="002C1DFC"/>
    <w:rsid w:val="002C1EFB"/>
    <w:rsid w:val="002C25EC"/>
    <w:rsid w:val="002C295A"/>
    <w:rsid w:val="002C2962"/>
    <w:rsid w:val="002C2DC0"/>
    <w:rsid w:val="002C458E"/>
    <w:rsid w:val="002C4774"/>
    <w:rsid w:val="002C4891"/>
    <w:rsid w:val="002C51C0"/>
    <w:rsid w:val="002C564E"/>
    <w:rsid w:val="002C5AD5"/>
    <w:rsid w:val="002C634C"/>
    <w:rsid w:val="002C69A4"/>
    <w:rsid w:val="002C7856"/>
    <w:rsid w:val="002C7FC6"/>
    <w:rsid w:val="002D0C4F"/>
    <w:rsid w:val="002D1364"/>
    <w:rsid w:val="002D1C0F"/>
    <w:rsid w:val="002D3345"/>
    <w:rsid w:val="002D344F"/>
    <w:rsid w:val="002D4BA3"/>
    <w:rsid w:val="002D4D30"/>
    <w:rsid w:val="002D5000"/>
    <w:rsid w:val="002D506E"/>
    <w:rsid w:val="002D5399"/>
    <w:rsid w:val="002D5469"/>
    <w:rsid w:val="002D5673"/>
    <w:rsid w:val="002D5790"/>
    <w:rsid w:val="002D598D"/>
    <w:rsid w:val="002D623F"/>
    <w:rsid w:val="002D7188"/>
    <w:rsid w:val="002D7952"/>
    <w:rsid w:val="002E00E6"/>
    <w:rsid w:val="002E0524"/>
    <w:rsid w:val="002E05BA"/>
    <w:rsid w:val="002E1DE3"/>
    <w:rsid w:val="002E2AB6"/>
    <w:rsid w:val="002E2E9B"/>
    <w:rsid w:val="002E3F34"/>
    <w:rsid w:val="002E4809"/>
    <w:rsid w:val="002E56F7"/>
    <w:rsid w:val="002E58D6"/>
    <w:rsid w:val="002E5A55"/>
    <w:rsid w:val="002E5F79"/>
    <w:rsid w:val="002E64FA"/>
    <w:rsid w:val="002E6AB2"/>
    <w:rsid w:val="002E6FB2"/>
    <w:rsid w:val="002E71E4"/>
    <w:rsid w:val="002F0A00"/>
    <w:rsid w:val="002F0CFA"/>
    <w:rsid w:val="002F0EC0"/>
    <w:rsid w:val="002F16F7"/>
    <w:rsid w:val="002F3055"/>
    <w:rsid w:val="002F3072"/>
    <w:rsid w:val="002F30D6"/>
    <w:rsid w:val="002F3C75"/>
    <w:rsid w:val="002F485C"/>
    <w:rsid w:val="002F49D9"/>
    <w:rsid w:val="002F522E"/>
    <w:rsid w:val="002F5ACE"/>
    <w:rsid w:val="002F6361"/>
    <w:rsid w:val="002F669F"/>
    <w:rsid w:val="002F6D91"/>
    <w:rsid w:val="003006A9"/>
    <w:rsid w:val="00300A2C"/>
    <w:rsid w:val="0030153B"/>
    <w:rsid w:val="00301C97"/>
    <w:rsid w:val="00301CF0"/>
    <w:rsid w:val="00301EFE"/>
    <w:rsid w:val="00301FD9"/>
    <w:rsid w:val="00303093"/>
    <w:rsid w:val="00303583"/>
    <w:rsid w:val="00303C58"/>
    <w:rsid w:val="00304C6F"/>
    <w:rsid w:val="00304E69"/>
    <w:rsid w:val="0030516C"/>
    <w:rsid w:val="00306257"/>
    <w:rsid w:val="0031004C"/>
    <w:rsid w:val="003105F6"/>
    <w:rsid w:val="003110C0"/>
    <w:rsid w:val="00311297"/>
    <w:rsid w:val="003113BE"/>
    <w:rsid w:val="003122CA"/>
    <w:rsid w:val="0031270E"/>
    <w:rsid w:val="003148FD"/>
    <w:rsid w:val="003153AC"/>
    <w:rsid w:val="00316492"/>
    <w:rsid w:val="00316816"/>
    <w:rsid w:val="00316B4D"/>
    <w:rsid w:val="00317179"/>
    <w:rsid w:val="0031719D"/>
    <w:rsid w:val="003172D6"/>
    <w:rsid w:val="00320CB6"/>
    <w:rsid w:val="00321046"/>
    <w:rsid w:val="00321080"/>
    <w:rsid w:val="00321B61"/>
    <w:rsid w:val="00322037"/>
    <w:rsid w:val="0032265F"/>
    <w:rsid w:val="00322D45"/>
    <w:rsid w:val="00322E9A"/>
    <w:rsid w:val="0032487C"/>
    <w:rsid w:val="00324DEC"/>
    <w:rsid w:val="0032569A"/>
    <w:rsid w:val="00325A16"/>
    <w:rsid w:val="00325A1F"/>
    <w:rsid w:val="0032613A"/>
    <w:rsid w:val="003268F9"/>
    <w:rsid w:val="00326C9B"/>
    <w:rsid w:val="00326DB0"/>
    <w:rsid w:val="00326F7C"/>
    <w:rsid w:val="0032746C"/>
    <w:rsid w:val="00330BAF"/>
    <w:rsid w:val="00330EFB"/>
    <w:rsid w:val="00331192"/>
    <w:rsid w:val="00332214"/>
    <w:rsid w:val="00333E19"/>
    <w:rsid w:val="003340A5"/>
    <w:rsid w:val="0033452E"/>
    <w:rsid w:val="00334E3A"/>
    <w:rsid w:val="00336154"/>
    <w:rsid w:val="003361DD"/>
    <w:rsid w:val="003365E5"/>
    <w:rsid w:val="00336ABA"/>
    <w:rsid w:val="00336C57"/>
    <w:rsid w:val="00337F9A"/>
    <w:rsid w:val="0034069C"/>
    <w:rsid w:val="00341129"/>
    <w:rsid w:val="00341A6A"/>
    <w:rsid w:val="0034209C"/>
    <w:rsid w:val="00342163"/>
    <w:rsid w:val="00342926"/>
    <w:rsid w:val="00343256"/>
    <w:rsid w:val="003444BE"/>
    <w:rsid w:val="00345347"/>
    <w:rsid w:val="00345B9C"/>
    <w:rsid w:val="00345F84"/>
    <w:rsid w:val="0034670C"/>
    <w:rsid w:val="00346BFB"/>
    <w:rsid w:val="00347E8A"/>
    <w:rsid w:val="00351B70"/>
    <w:rsid w:val="00351BA0"/>
    <w:rsid w:val="00351E7C"/>
    <w:rsid w:val="00351E7F"/>
    <w:rsid w:val="00352623"/>
    <w:rsid w:val="00352904"/>
    <w:rsid w:val="00352C68"/>
    <w:rsid w:val="00352CFF"/>
    <w:rsid w:val="00352DAE"/>
    <w:rsid w:val="00353EB8"/>
    <w:rsid w:val="00354EB9"/>
    <w:rsid w:val="00355442"/>
    <w:rsid w:val="0035606E"/>
    <w:rsid w:val="003602AE"/>
    <w:rsid w:val="00360929"/>
    <w:rsid w:val="0036171A"/>
    <w:rsid w:val="0036220B"/>
    <w:rsid w:val="0036281B"/>
    <w:rsid w:val="0036391F"/>
    <w:rsid w:val="00364774"/>
    <w:rsid w:val="003647D5"/>
    <w:rsid w:val="003651C3"/>
    <w:rsid w:val="00365833"/>
    <w:rsid w:val="00365EEE"/>
    <w:rsid w:val="003674B0"/>
    <w:rsid w:val="00367A35"/>
    <w:rsid w:val="00367E47"/>
    <w:rsid w:val="0037065D"/>
    <w:rsid w:val="0037071B"/>
    <w:rsid w:val="00370BB8"/>
    <w:rsid w:val="003715B8"/>
    <w:rsid w:val="00371BE6"/>
    <w:rsid w:val="00374064"/>
    <w:rsid w:val="00374C72"/>
    <w:rsid w:val="00376946"/>
    <w:rsid w:val="0037727C"/>
    <w:rsid w:val="00377A7F"/>
    <w:rsid w:val="00377C84"/>
    <w:rsid w:val="00377E70"/>
    <w:rsid w:val="00380750"/>
    <w:rsid w:val="00380904"/>
    <w:rsid w:val="003811A3"/>
    <w:rsid w:val="003823EE"/>
    <w:rsid w:val="00382449"/>
    <w:rsid w:val="00382960"/>
    <w:rsid w:val="00382D32"/>
    <w:rsid w:val="00382D9E"/>
    <w:rsid w:val="00383C0B"/>
    <w:rsid w:val="00384316"/>
    <w:rsid w:val="003846F7"/>
    <w:rsid w:val="003851ED"/>
    <w:rsid w:val="0038539E"/>
    <w:rsid w:val="00385B39"/>
    <w:rsid w:val="00385F90"/>
    <w:rsid w:val="00386785"/>
    <w:rsid w:val="003871DF"/>
    <w:rsid w:val="00387E2C"/>
    <w:rsid w:val="003901EC"/>
    <w:rsid w:val="00390E89"/>
    <w:rsid w:val="00391B1A"/>
    <w:rsid w:val="00393EE7"/>
    <w:rsid w:val="00394423"/>
    <w:rsid w:val="00394E35"/>
    <w:rsid w:val="00395235"/>
    <w:rsid w:val="003959A0"/>
    <w:rsid w:val="00396795"/>
    <w:rsid w:val="00396942"/>
    <w:rsid w:val="00396B49"/>
    <w:rsid w:val="00396E3E"/>
    <w:rsid w:val="003A0481"/>
    <w:rsid w:val="003A15D6"/>
    <w:rsid w:val="003A1ADA"/>
    <w:rsid w:val="003A2311"/>
    <w:rsid w:val="003A2780"/>
    <w:rsid w:val="003A306E"/>
    <w:rsid w:val="003A32C8"/>
    <w:rsid w:val="003A4BDB"/>
    <w:rsid w:val="003A60DC"/>
    <w:rsid w:val="003A6579"/>
    <w:rsid w:val="003A6596"/>
    <w:rsid w:val="003A6A46"/>
    <w:rsid w:val="003A6B91"/>
    <w:rsid w:val="003A6CE6"/>
    <w:rsid w:val="003A70AA"/>
    <w:rsid w:val="003A716A"/>
    <w:rsid w:val="003A76F2"/>
    <w:rsid w:val="003A7A63"/>
    <w:rsid w:val="003B000C"/>
    <w:rsid w:val="003B0DBA"/>
    <w:rsid w:val="003B0F1D"/>
    <w:rsid w:val="003B240C"/>
    <w:rsid w:val="003B278C"/>
    <w:rsid w:val="003B4A57"/>
    <w:rsid w:val="003B4E9A"/>
    <w:rsid w:val="003B60E7"/>
    <w:rsid w:val="003B6644"/>
    <w:rsid w:val="003B758C"/>
    <w:rsid w:val="003C02DF"/>
    <w:rsid w:val="003C0AD9"/>
    <w:rsid w:val="003C0ED0"/>
    <w:rsid w:val="003C12C0"/>
    <w:rsid w:val="003C1D49"/>
    <w:rsid w:val="003C2256"/>
    <w:rsid w:val="003C25E7"/>
    <w:rsid w:val="003C2AF2"/>
    <w:rsid w:val="003C3411"/>
    <w:rsid w:val="003C35C4"/>
    <w:rsid w:val="003C45B3"/>
    <w:rsid w:val="003C534E"/>
    <w:rsid w:val="003C6D7A"/>
    <w:rsid w:val="003C6F22"/>
    <w:rsid w:val="003C70B1"/>
    <w:rsid w:val="003D037D"/>
    <w:rsid w:val="003D07F7"/>
    <w:rsid w:val="003D12C2"/>
    <w:rsid w:val="003D1D59"/>
    <w:rsid w:val="003D31B9"/>
    <w:rsid w:val="003D3867"/>
    <w:rsid w:val="003D40E2"/>
    <w:rsid w:val="003D4A08"/>
    <w:rsid w:val="003D7A53"/>
    <w:rsid w:val="003D7D09"/>
    <w:rsid w:val="003D7F99"/>
    <w:rsid w:val="003E0307"/>
    <w:rsid w:val="003E0D1A"/>
    <w:rsid w:val="003E1331"/>
    <w:rsid w:val="003E2DA3"/>
    <w:rsid w:val="003E31C7"/>
    <w:rsid w:val="003E4871"/>
    <w:rsid w:val="003E58BD"/>
    <w:rsid w:val="003E5D2F"/>
    <w:rsid w:val="003E732A"/>
    <w:rsid w:val="003F020D"/>
    <w:rsid w:val="003F03D9"/>
    <w:rsid w:val="003F095D"/>
    <w:rsid w:val="003F22DD"/>
    <w:rsid w:val="003F2EBD"/>
    <w:rsid w:val="003F2FBE"/>
    <w:rsid w:val="003F318D"/>
    <w:rsid w:val="003F320A"/>
    <w:rsid w:val="003F36FA"/>
    <w:rsid w:val="003F4042"/>
    <w:rsid w:val="003F4D50"/>
    <w:rsid w:val="003F528C"/>
    <w:rsid w:val="003F5518"/>
    <w:rsid w:val="003F57D5"/>
    <w:rsid w:val="003F5BAE"/>
    <w:rsid w:val="003F6ED7"/>
    <w:rsid w:val="003F6FBA"/>
    <w:rsid w:val="003F7228"/>
    <w:rsid w:val="003F76CA"/>
    <w:rsid w:val="003F7BBD"/>
    <w:rsid w:val="003F7EA4"/>
    <w:rsid w:val="00400310"/>
    <w:rsid w:val="00401185"/>
    <w:rsid w:val="0040127E"/>
    <w:rsid w:val="00401382"/>
    <w:rsid w:val="00401C84"/>
    <w:rsid w:val="004027D4"/>
    <w:rsid w:val="00402824"/>
    <w:rsid w:val="00402918"/>
    <w:rsid w:val="00402EB3"/>
    <w:rsid w:val="00403210"/>
    <w:rsid w:val="00403344"/>
    <w:rsid w:val="004035BB"/>
    <w:rsid w:val="004035EB"/>
    <w:rsid w:val="00403E7C"/>
    <w:rsid w:val="00404F89"/>
    <w:rsid w:val="00405414"/>
    <w:rsid w:val="004059E0"/>
    <w:rsid w:val="00406326"/>
    <w:rsid w:val="00406419"/>
    <w:rsid w:val="00407332"/>
    <w:rsid w:val="00407828"/>
    <w:rsid w:val="0041117F"/>
    <w:rsid w:val="00413D8E"/>
    <w:rsid w:val="004140F2"/>
    <w:rsid w:val="00414494"/>
    <w:rsid w:val="004152BF"/>
    <w:rsid w:val="00415637"/>
    <w:rsid w:val="0041648E"/>
    <w:rsid w:val="004179E2"/>
    <w:rsid w:val="00417B22"/>
    <w:rsid w:val="00417E88"/>
    <w:rsid w:val="0042017D"/>
    <w:rsid w:val="00421085"/>
    <w:rsid w:val="004218BE"/>
    <w:rsid w:val="004235A6"/>
    <w:rsid w:val="00424150"/>
    <w:rsid w:val="0042465E"/>
    <w:rsid w:val="004248E4"/>
    <w:rsid w:val="00424DF7"/>
    <w:rsid w:val="00424F9E"/>
    <w:rsid w:val="00426272"/>
    <w:rsid w:val="00427979"/>
    <w:rsid w:val="00427BA0"/>
    <w:rsid w:val="00430231"/>
    <w:rsid w:val="00430F06"/>
    <w:rsid w:val="00431C06"/>
    <w:rsid w:val="004322E0"/>
    <w:rsid w:val="00432B76"/>
    <w:rsid w:val="00432C2E"/>
    <w:rsid w:val="00432E13"/>
    <w:rsid w:val="00433085"/>
    <w:rsid w:val="00433944"/>
    <w:rsid w:val="00434050"/>
    <w:rsid w:val="00434D01"/>
    <w:rsid w:val="004352A2"/>
    <w:rsid w:val="00435D26"/>
    <w:rsid w:val="004364A9"/>
    <w:rsid w:val="00436750"/>
    <w:rsid w:val="00436D5D"/>
    <w:rsid w:val="00436F1B"/>
    <w:rsid w:val="00440C99"/>
    <w:rsid w:val="00440DBD"/>
    <w:rsid w:val="004413F5"/>
    <w:rsid w:val="0044175C"/>
    <w:rsid w:val="00442419"/>
    <w:rsid w:val="00443749"/>
    <w:rsid w:val="00443CF0"/>
    <w:rsid w:val="004446F6"/>
    <w:rsid w:val="004447A9"/>
    <w:rsid w:val="004459FC"/>
    <w:rsid w:val="00445B51"/>
    <w:rsid w:val="00445EFE"/>
    <w:rsid w:val="00445F4D"/>
    <w:rsid w:val="00446376"/>
    <w:rsid w:val="00446441"/>
    <w:rsid w:val="00446DA8"/>
    <w:rsid w:val="0045024C"/>
    <w:rsid w:val="004504C0"/>
    <w:rsid w:val="004523F6"/>
    <w:rsid w:val="00452B30"/>
    <w:rsid w:val="00452F9A"/>
    <w:rsid w:val="004538CE"/>
    <w:rsid w:val="004547EB"/>
    <w:rsid w:val="004549B9"/>
    <w:rsid w:val="004550FB"/>
    <w:rsid w:val="00455A53"/>
    <w:rsid w:val="0045769B"/>
    <w:rsid w:val="00457B20"/>
    <w:rsid w:val="00457CF8"/>
    <w:rsid w:val="00460E3D"/>
    <w:rsid w:val="0046111A"/>
    <w:rsid w:val="00461A38"/>
    <w:rsid w:val="00461BBC"/>
    <w:rsid w:val="00461C01"/>
    <w:rsid w:val="004622F4"/>
    <w:rsid w:val="00462946"/>
    <w:rsid w:val="00462F12"/>
    <w:rsid w:val="00463279"/>
    <w:rsid w:val="00463AB3"/>
    <w:rsid w:val="00463B88"/>
    <w:rsid w:val="00463F0F"/>
    <w:rsid w:val="00463F43"/>
    <w:rsid w:val="004640EE"/>
    <w:rsid w:val="004647DD"/>
    <w:rsid w:val="00464B94"/>
    <w:rsid w:val="004653A8"/>
    <w:rsid w:val="00465A0B"/>
    <w:rsid w:val="00465A2B"/>
    <w:rsid w:val="00466851"/>
    <w:rsid w:val="00467CA1"/>
    <w:rsid w:val="0047076E"/>
    <w:rsid w:val="0047077C"/>
    <w:rsid w:val="00470822"/>
    <w:rsid w:val="00470B05"/>
    <w:rsid w:val="00470D89"/>
    <w:rsid w:val="00471CCC"/>
    <w:rsid w:val="0047207C"/>
    <w:rsid w:val="004721F4"/>
    <w:rsid w:val="00472CD6"/>
    <w:rsid w:val="00472DF4"/>
    <w:rsid w:val="0047339F"/>
    <w:rsid w:val="004734A8"/>
    <w:rsid w:val="0047409B"/>
    <w:rsid w:val="004746EB"/>
    <w:rsid w:val="00474789"/>
    <w:rsid w:val="00474E3C"/>
    <w:rsid w:val="0047517B"/>
    <w:rsid w:val="00475B5B"/>
    <w:rsid w:val="004765E3"/>
    <w:rsid w:val="00476F69"/>
    <w:rsid w:val="00477431"/>
    <w:rsid w:val="00477CB3"/>
    <w:rsid w:val="00480A58"/>
    <w:rsid w:val="004818A8"/>
    <w:rsid w:val="00482002"/>
    <w:rsid w:val="00482151"/>
    <w:rsid w:val="00482D89"/>
    <w:rsid w:val="00482D8D"/>
    <w:rsid w:val="004836C7"/>
    <w:rsid w:val="00483C92"/>
    <w:rsid w:val="00484ADE"/>
    <w:rsid w:val="0048506E"/>
    <w:rsid w:val="004851C6"/>
    <w:rsid w:val="00485FAD"/>
    <w:rsid w:val="004861BF"/>
    <w:rsid w:val="00487AED"/>
    <w:rsid w:val="00490EE2"/>
    <w:rsid w:val="00491EDF"/>
    <w:rsid w:val="00492A3F"/>
    <w:rsid w:val="00492EA5"/>
    <w:rsid w:val="00493EE8"/>
    <w:rsid w:val="00493F9D"/>
    <w:rsid w:val="00494C5A"/>
    <w:rsid w:val="00494F62"/>
    <w:rsid w:val="00495AD8"/>
    <w:rsid w:val="004A0AF4"/>
    <w:rsid w:val="004A2001"/>
    <w:rsid w:val="004A26D4"/>
    <w:rsid w:val="004A285F"/>
    <w:rsid w:val="004A2D5D"/>
    <w:rsid w:val="004A3590"/>
    <w:rsid w:val="004A3AB7"/>
    <w:rsid w:val="004A7D0F"/>
    <w:rsid w:val="004A7DCD"/>
    <w:rsid w:val="004B0060"/>
    <w:rsid w:val="004B00A7"/>
    <w:rsid w:val="004B1934"/>
    <w:rsid w:val="004B1C66"/>
    <w:rsid w:val="004B1CE1"/>
    <w:rsid w:val="004B2249"/>
    <w:rsid w:val="004B25E2"/>
    <w:rsid w:val="004B26BD"/>
    <w:rsid w:val="004B27CF"/>
    <w:rsid w:val="004B34D7"/>
    <w:rsid w:val="004B38AE"/>
    <w:rsid w:val="004B501E"/>
    <w:rsid w:val="004B5037"/>
    <w:rsid w:val="004B5B2F"/>
    <w:rsid w:val="004B5FE3"/>
    <w:rsid w:val="004B626A"/>
    <w:rsid w:val="004B6447"/>
    <w:rsid w:val="004B660E"/>
    <w:rsid w:val="004B6D42"/>
    <w:rsid w:val="004B6F85"/>
    <w:rsid w:val="004B731C"/>
    <w:rsid w:val="004B7500"/>
    <w:rsid w:val="004B7CFE"/>
    <w:rsid w:val="004C05BD"/>
    <w:rsid w:val="004C09B9"/>
    <w:rsid w:val="004C3B06"/>
    <w:rsid w:val="004C3B2E"/>
    <w:rsid w:val="004C3F97"/>
    <w:rsid w:val="004C4437"/>
    <w:rsid w:val="004C4860"/>
    <w:rsid w:val="004C544D"/>
    <w:rsid w:val="004C5571"/>
    <w:rsid w:val="004C6B18"/>
    <w:rsid w:val="004C73F5"/>
    <w:rsid w:val="004C7807"/>
    <w:rsid w:val="004C7EE7"/>
    <w:rsid w:val="004C7F58"/>
    <w:rsid w:val="004D0AD3"/>
    <w:rsid w:val="004D1099"/>
    <w:rsid w:val="004D1551"/>
    <w:rsid w:val="004D16DB"/>
    <w:rsid w:val="004D2889"/>
    <w:rsid w:val="004D2DEE"/>
    <w:rsid w:val="004D2E1F"/>
    <w:rsid w:val="004D30E3"/>
    <w:rsid w:val="004D4503"/>
    <w:rsid w:val="004D492F"/>
    <w:rsid w:val="004D51EC"/>
    <w:rsid w:val="004D5750"/>
    <w:rsid w:val="004D7FD9"/>
    <w:rsid w:val="004E09E3"/>
    <w:rsid w:val="004E1324"/>
    <w:rsid w:val="004E1385"/>
    <w:rsid w:val="004E152A"/>
    <w:rsid w:val="004E19A5"/>
    <w:rsid w:val="004E2A9A"/>
    <w:rsid w:val="004E32A0"/>
    <w:rsid w:val="004E35C6"/>
    <w:rsid w:val="004E37E5"/>
    <w:rsid w:val="004E3B0C"/>
    <w:rsid w:val="004E3FDB"/>
    <w:rsid w:val="004E49AD"/>
    <w:rsid w:val="004E590F"/>
    <w:rsid w:val="004E7161"/>
    <w:rsid w:val="004F09EE"/>
    <w:rsid w:val="004F157D"/>
    <w:rsid w:val="004F1F4A"/>
    <w:rsid w:val="004F296D"/>
    <w:rsid w:val="004F41D5"/>
    <w:rsid w:val="004F422C"/>
    <w:rsid w:val="004F4C27"/>
    <w:rsid w:val="004F508B"/>
    <w:rsid w:val="004F695F"/>
    <w:rsid w:val="004F6CA4"/>
    <w:rsid w:val="004F71F5"/>
    <w:rsid w:val="005006A5"/>
    <w:rsid w:val="00500752"/>
    <w:rsid w:val="0050145A"/>
    <w:rsid w:val="00501A50"/>
    <w:rsid w:val="0050207A"/>
    <w:rsid w:val="0050222D"/>
    <w:rsid w:val="005024C1"/>
    <w:rsid w:val="00503AF3"/>
    <w:rsid w:val="005049F0"/>
    <w:rsid w:val="00505B21"/>
    <w:rsid w:val="0050696D"/>
    <w:rsid w:val="005075CD"/>
    <w:rsid w:val="00507A11"/>
    <w:rsid w:val="0051094B"/>
    <w:rsid w:val="005110D7"/>
    <w:rsid w:val="00511D99"/>
    <w:rsid w:val="005128D3"/>
    <w:rsid w:val="00512A31"/>
    <w:rsid w:val="005131D9"/>
    <w:rsid w:val="005147E8"/>
    <w:rsid w:val="00514CA0"/>
    <w:rsid w:val="00514F91"/>
    <w:rsid w:val="005152B6"/>
    <w:rsid w:val="005152C1"/>
    <w:rsid w:val="005158F2"/>
    <w:rsid w:val="00515D9C"/>
    <w:rsid w:val="005169E2"/>
    <w:rsid w:val="00516DB0"/>
    <w:rsid w:val="00517B76"/>
    <w:rsid w:val="00517E59"/>
    <w:rsid w:val="00521408"/>
    <w:rsid w:val="00521905"/>
    <w:rsid w:val="005222BC"/>
    <w:rsid w:val="00522578"/>
    <w:rsid w:val="005234D7"/>
    <w:rsid w:val="0052352D"/>
    <w:rsid w:val="00523621"/>
    <w:rsid w:val="00523729"/>
    <w:rsid w:val="00526C5E"/>
    <w:rsid w:val="00526DFC"/>
    <w:rsid w:val="00526F43"/>
    <w:rsid w:val="005272C9"/>
    <w:rsid w:val="00527651"/>
    <w:rsid w:val="00527B3A"/>
    <w:rsid w:val="005301BE"/>
    <w:rsid w:val="00533437"/>
    <w:rsid w:val="00533C25"/>
    <w:rsid w:val="00534D04"/>
    <w:rsid w:val="00535287"/>
    <w:rsid w:val="005363AB"/>
    <w:rsid w:val="00536671"/>
    <w:rsid w:val="00537209"/>
    <w:rsid w:val="005405C7"/>
    <w:rsid w:val="0054143A"/>
    <w:rsid w:val="00541483"/>
    <w:rsid w:val="00541A86"/>
    <w:rsid w:val="00543408"/>
    <w:rsid w:val="0054379E"/>
    <w:rsid w:val="00544D91"/>
    <w:rsid w:val="00544EF4"/>
    <w:rsid w:val="00545640"/>
    <w:rsid w:val="005458E2"/>
    <w:rsid w:val="00545E53"/>
    <w:rsid w:val="0054658A"/>
    <w:rsid w:val="00546CAA"/>
    <w:rsid w:val="005471DD"/>
    <w:rsid w:val="005479D9"/>
    <w:rsid w:val="00552788"/>
    <w:rsid w:val="00552EC6"/>
    <w:rsid w:val="005531B0"/>
    <w:rsid w:val="00553878"/>
    <w:rsid w:val="00555601"/>
    <w:rsid w:val="00556327"/>
    <w:rsid w:val="00556BCA"/>
    <w:rsid w:val="005572BD"/>
    <w:rsid w:val="00557329"/>
    <w:rsid w:val="00557A12"/>
    <w:rsid w:val="00557BFC"/>
    <w:rsid w:val="00557F5A"/>
    <w:rsid w:val="00560AC7"/>
    <w:rsid w:val="00560B5A"/>
    <w:rsid w:val="00560F99"/>
    <w:rsid w:val="00561AFB"/>
    <w:rsid w:val="00561FA8"/>
    <w:rsid w:val="00562201"/>
    <w:rsid w:val="005635ED"/>
    <w:rsid w:val="00564F1C"/>
    <w:rsid w:val="00565253"/>
    <w:rsid w:val="00565473"/>
    <w:rsid w:val="00565538"/>
    <w:rsid w:val="0056558F"/>
    <w:rsid w:val="00565785"/>
    <w:rsid w:val="00566175"/>
    <w:rsid w:val="00567680"/>
    <w:rsid w:val="005676CC"/>
    <w:rsid w:val="005677F1"/>
    <w:rsid w:val="00570191"/>
    <w:rsid w:val="00570570"/>
    <w:rsid w:val="00570793"/>
    <w:rsid w:val="00571102"/>
    <w:rsid w:val="00571771"/>
    <w:rsid w:val="005717C2"/>
    <w:rsid w:val="005718B1"/>
    <w:rsid w:val="00572512"/>
    <w:rsid w:val="00573005"/>
    <w:rsid w:val="00573EE6"/>
    <w:rsid w:val="00574794"/>
    <w:rsid w:val="005753F6"/>
    <w:rsid w:val="0057547F"/>
    <w:rsid w:val="005754EE"/>
    <w:rsid w:val="0057617E"/>
    <w:rsid w:val="00576342"/>
    <w:rsid w:val="00576497"/>
    <w:rsid w:val="00576A63"/>
    <w:rsid w:val="00576D7D"/>
    <w:rsid w:val="00577130"/>
    <w:rsid w:val="00577786"/>
    <w:rsid w:val="00577FED"/>
    <w:rsid w:val="00580CC4"/>
    <w:rsid w:val="005814BD"/>
    <w:rsid w:val="005820EA"/>
    <w:rsid w:val="00582E86"/>
    <w:rsid w:val="005830CB"/>
    <w:rsid w:val="005835E7"/>
    <w:rsid w:val="0058397F"/>
    <w:rsid w:val="00583A30"/>
    <w:rsid w:val="00583BF8"/>
    <w:rsid w:val="00583D7A"/>
    <w:rsid w:val="005844BC"/>
    <w:rsid w:val="00585F33"/>
    <w:rsid w:val="00586321"/>
    <w:rsid w:val="00586E2D"/>
    <w:rsid w:val="00587973"/>
    <w:rsid w:val="00590DBB"/>
    <w:rsid w:val="00591124"/>
    <w:rsid w:val="005912DA"/>
    <w:rsid w:val="00591A25"/>
    <w:rsid w:val="00591CA4"/>
    <w:rsid w:val="00591F83"/>
    <w:rsid w:val="00592C1B"/>
    <w:rsid w:val="00592CCC"/>
    <w:rsid w:val="00592F81"/>
    <w:rsid w:val="00594807"/>
    <w:rsid w:val="00595B28"/>
    <w:rsid w:val="00596443"/>
    <w:rsid w:val="005966E1"/>
    <w:rsid w:val="00597024"/>
    <w:rsid w:val="00597549"/>
    <w:rsid w:val="00597DA4"/>
    <w:rsid w:val="005A0274"/>
    <w:rsid w:val="005A095C"/>
    <w:rsid w:val="005A29B9"/>
    <w:rsid w:val="005A2EB3"/>
    <w:rsid w:val="005A30CF"/>
    <w:rsid w:val="005A325F"/>
    <w:rsid w:val="005A368A"/>
    <w:rsid w:val="005A4FD4"/>
    <w:rsid w:val="005A50FC"/>
    <w:rsid w:val="005A584E"/>
    <w:rsid w:val="005A5917"/>
    <w:rsid w:val="005A669D"/>
    <w:rsid w:val="005A75D8"/>
    <w:rsid w:val="005B1C42"/>
    <w:rsid w:val="005B1FFD"/>
    <w:rsid w:val="005B3256"/>
    <w:rsid w:val="005B36DC"/>
    <w:rsid w:val="005B3A82"/>
    <w:rsid w:val="005B3E3B"/>
    <w:rsid w:val="005B4A0B"/>
    <w:rsid w:val="005B537B"/>
    <w:rsid w:val="005B713E"/>
    <w:rsid w:val="005B71F1"/>
    <w:rsid w:val="005B760B"/>
    <w:rsid w:val="005B7FE0"/>
    <w:rsid w:val="005C02D9"/>
    <w:rsid w:val="005C03B6"/>
    <w:rsid w:val="005C0B96"/>
    <w:rsid w:val="005C0BB8"/>
    <w:rsid w:val="005C0CEA"/>
    <w:rsid w:val="005C1503"/>
    <w:rsid w:val="005C1726"/>
    <w:rsid w:val="005C240B"/>
    <w:rsid w:val="005C2484"/>
    <w:rsid w:val="005C3472"/>
    <w:rsid w:val="005C348E"/>
    <w:rsid w:val="005C35DE"/>
    <w:rsid w:val="005C3DE0"/>
    <w:rsid w:val="005C4424"/>
    <w:rsid w:val="005C629D"/>
    <w:rsid w:val="005C68E1"/>
    <w:rsid w:val="005C6A30"/>
    <w:rsid w:val="005C6BF5"/>
    <w:rsid w:val="005C6DFC"/>
    <w:rsid w:val="005C75E9"/>
    <w:rsid w:val="005D0277"/>
    <w:rsid w:val="005D0561"/>
    <w:rsid w:val="005D1175"/>
    <w:rsid w:val="005D1A4F"/>
    <w:rsid w:val="005D3763"/>
    <w:rsid w:val="005D4392"/>
    <w:rsid w:val="005D55E1"/>
    <w:rsid w:val="005D573D"/>
    <w:rsid w:val="005D7CA3"/>
    <w:rsid w:val="005D7FCA"/>
    <w:rsid w:val="005E0934"/>
    <w:rsid w:val="005E09C0"/>
    <w:rsid w:val="005E1204"/>
    <w:rsid w:val="005E19F7"/>
    <w:rsid w:val="005E3588"/>
    <w:rsid w:val="005E3A29"/>
    <w:rsid w:val="005E3A89"/>
    <w:rsid w:val="005E3FEC"/>
    <w:rsid w:val="005E4B2F"/>
    <w:rsid w:val="005E4F04"/>
    <w:rsid w:val="005E53DA"/>
    <w:rsid w:val="005E5C79"/>
    <w:rsid w:val="005E62C2"/>
    <w:rsid w:val="005E65A4"/>
    <w:rsid w:val="005E6C71"/>
    <w:rsid w:val="005F04AA"/>
    <w:rsid w:val="005F06BC"/>
    <w:rsid w:val="005F0963"/>
    <w:rsid w:val="005F0B7F"/>
    <w:rsid w:val="005F1220"/>
    <w:rsid w:val="005F2824"/>
    <w:rsid w:val="005F2E49"/>
    <w:rsid w:val="005F2EBA"/>
    <w:rsid w:val="005F2F67"/>
    <w:rsid w:val="005F35ED"/>
    <w:rsid w:val="005F3A8C"/>
    <w:rsid w:val="005F429A"/>
    <w:rsid w:val="005F4744"/>
    <w:rsid w:val="005F4CFC"/>
    <w:rsid w:val="005F512F"/>
    <w:rsid w:val="005F7812"/>
    <w:rsid w:val="005F7A88"/>
    <w:rsid w:val="005F7E4B"/>
    <w:rsid w:val="006011E8"/>
    <w:rsid w:val="0060188B"/>
    <w:rsid w:val="00601C39"/>
    <w:rsid w:val="00601D17"/>
    <w:rsid w:val="006037CA"/>
    <w:rsid w:val="006037E5"/>
    <w:rsid w:val="00603A1A"/>
    <w:rsid w:val="006046D5"/>
    <w:rsid w:val="0060483B"/>
    <w:rsid w:val="00604EDC"/>
    <w:rsid w:val="006060AA"/>
    <w:rsid w:val="006064C4"/>
    <w:rsid w:val="0060735C"/>
    <w:rsid w:val="00607A93"/>
    <w:rsid w:val="00607D77"/>
    <w:rsid w:val="00607F5D"/>
    <w:rsid w:val="0061036C"/>
    <w:rsid w:val="00610897"/>
    <w:rsid w:val="00610C08"/>
    <w:rsid w:val="00611233"/>
    <w:rsid w:val="00611543"/>
    <w:rsid w:val="00611C2A"/>
    <w:rsid w:val="00611F74"/>
    <w:rsid w:val="0061232F"/>
    <w:rsid w:val="00612715"/>
    <w:rsid w:val="00612D39"/>
    <w:rsid w:val="00612DA3"/>
    <w:rsid w:val="006130F6"/>
    <w:rsid w:val="00613FAF"/>
    <w:rsid w:val="00614778"/>
    <w:rsid w:val="00615772"/>
    <w:rsid w:val="006159B4"/>
    <w:rsid w:val="00615E77"/>
    <w:rsid w:val="00616A70"/>
    <w:rsid w:val="00616D16"/>
    <w:rsid w:val="00617BFB"/>
    <w:rsid w:val="00621256"/>
    <w:rsid w:val="0062129E"/>
    <w:rsid w:val="00621FCC"/>
    <w:rsid w:val="006224E1"/>
    <w:rsid w:val="00622A56"/>
    <w:rsid w:val="00622E4B"/>
    <w:rsid w:val="0062376B"/>
    <w:rsid w:val="00624E8E"/>
    <w:rsid w:val="006261DB"/>
    <w:rsid w:val="006303F3"/>
    <w:rsid w:val="00630CFF"/>
    <w:rsid w:val="006313E8"/>
    <w:rsid w:val="00632793"/>
    <w:rsid w:val="00632F43"/>
    <w:rsid w:val="006333DA"/>
    <w:rsid w:val="00634941"/>
    <w:rsid w:val="00634D58"/>
    <w:rsid w:val="00635134"/>
    <w:rsid w:val="0063524D"/>
    <w:rsid w:val="006356E2"/>
    <w:rsid w:val="00636171"/>
    <w:rsid w:val="006369EA"/>
    <w:rsid w:val="00636C3C"/>
    <w:rsid w:val="0063748E"/>
    <w:rsid w:val="00637608"/>
    <w:rsid w:val="00637B92"/>
    <w:rsid w:val="006409B3"/>
    <w:rsid w:val="00641814"/>
    <w:rsid w:val="00641BA8"/>
    <w:rsid w:val="00642A65"/>
    <w:rsid w:val="00643177"/>
    <w:rsid w:val="00643996"/>
    <w:rsid w:val="006445AE"/>
    <w:rsid w:val="00644B3C"/>
    <w:rsid w:val="006451CD"/>
    <w:rsid w:val="006452AD"/>
    <w:rsid w:val="00645385"/>
    <w:rsid w:val="0064564A"/>
    <w:rsid w:val="00645DCE"/>
    <w:rsid w:val="00645F3D"/>
    <w:rsid w:val="006465AC"/>
    <w:rsid w:val="006465BF"/>
    <w:rsid w:val="00646E5B"/>
    <w:rsid w:val="00646F51"/>
    <w:rsid w:val="00646F59"/>
    <w:rsid w:val="00647CFB"/>
    <w:rsid w:val="006516B8"/>
    <w:rsid w:val="00651C0E"/>
    <w:rsid w:val="00653B22"/>
    <w:rsid w:val="006548F1"/>
    <w:rsid w:val="00654AEF"/>
    <w:rsid w:val="00655F1C"/>
    <w:rsid w:val="00656122"/>
    <w:rsid w:val="00656AE8"/>
    <w:rsid w:val="00656C23"/>
    <w:rsid w:val="00656DA0"/>
    <w:rsid w:val="00657BF4"/>
    <w:rsid w:val="00657F6E"/>
    <w:rsid w:val="006603FB"/>
    <w:rsid w:val="00660641"/>
    <w:rsid w:val="006608DF"/>
    <w:rsid w:val="00660951"/>
    <w:rsid w:val="00660F9F"/>
    <w:rsid w:val="0066163E"/>
    <w:rsid w:val="00661A25"/>
    <w:rsid w:val="00662056"/>
    <w:rsid w:val="006623AC"/>
    <w:rsid w:val="00662B11"/>
    <w:rsid w:val="00663C8E"/>
    <w:rsid w:val="0066536F"/>
    <w:rsid w:val="006658D3"/>
    <w:rsid w:val="006669E4"/>
    <w:rsid w:val="00667018"/>
    <w:rsid w:val="00667631"/>
    <w:rsid w:val="006678AF"/>
    <w:rsid w:val="006701EF"/>
    <w:rsid w:val="00670440"/>
    <w:rsid w:val="00670BD3"/>
    <w:rsid w:val="0067178E"/>
    <w:rsid w:val="00671C22"/>
    <w:rsid w:val="00672B08"/>
    <w:rsid w:val="00672CBA"/>
    <w:rsid w:val="00673BA5"/>
    <w:rsid w:val="006763F0"/>
    <w:rsid w:val="00676652"/>
    <w:rsid w:val="00676FA7"/>
    <w:rsid w:val="006775EF"/>
    <w:rsid w:val="00677F96"/>
    <w:rsid w:val="00680058"/>
    <w:rsid w:val="00680AE0"/>
    <w:rsid w:val="00680C4B"/>
    <w:rsid w:val="00680D47"/>
    <w:rsid w:val="00681F9F"/>
    <w:rsid w:val="0068262E"/>
    <w:rsid w:val="00682C3A"/>
    <w:rsid w:val="00682C9F"/>
    <w:rsid w:val="00682E4B"/>
    <w:rsid w:val="00683004"/>
    <w:rsid w:val="00683047"/>
    <w:rsid w:val="006834E8"/>
    <w:rsid w:val="006840EA"/>
    <w:rsid w:val="006844E2"/>
    <w:rsid w:val="00684770"/>
    <w:rsid w:val="00685232"/>
    <w:rsid w:val="00685267"/>
    <w:rsid w:val="00685A5E"/>
    <w:rsid w:val="00685DD2"/>
    <w:rsid w:val="00686FC4"/>
    <w:rsid w:val="006872AE"/>
    <w:rsid w:val="00687441"/>
    <w:rsid w:val="006877E7"/>
    <w:rsid w:val="00687D21"/>
    <w:rsid w:val="00690082"/>
    <w:rsid w:val="00690252"/>
    <w:rsid w:val="0069143A"/>
    <w:rsid w:val="00692091"/>
    <w:rsid w:val="00692687"/>
    <w:rsid w:val="00692882"/>
    <w:rsid w:val="00692884"/>
    <w:rsid w:val="00692C88"/>
    <w:rsid w:val="00693952"/>
    <w:rsid w:val="006941D8"/>
    <w:rsid w:val="006946BB"/>
    <w:rsid w:val="00694C5D"/>
    <w:rsid w:val="00694FDE"/>
    <w:rsid w:val="00695908"/>
    <w:rsid w:val="00695F3B"/>
    <w:rsid w:val="0069612E"/>
    <w:rsid w:val="006969FA"/>
    <w:rsid w:val="00697245"/>
    <w:rsid w:val="006A0644"/>
    <w:rsid w:val="006A1737"/>
    <w:rsid w:val="006A18F5"/>
    <w:rsid w:val="006A3241"/>
    <w:rsid w:val="006A35D5"/>
    <w:rsid w:val="006A3604"/>
    <w:rsid w:val="006A492F"/>
    <w:rsid w:val="006A55E5"/>
    <w:rsid w:val="006A56EE"/>
    <w:rsid w:val="006A6881"/>
    <w:rsid w:val="006A748A"/>
    <w:rsid w:val="006B0020"/>
    <w:rsid w:val="006B09A2"/>
    <w:rsid w:val="006B146C"/>
    <w:rsid w:val="006B222C"/>
    <w:rsid w:val="006B2D92"/>
    <w:rsid w:val="006B3207"/>
    <w:rsid w:val="006B4E47"/>
    <w:rsid w:val="006B562E"/>
    <w:rsid w:val="006B63E9"/>
    <w:rsid w:val="006B6EB2"/>
    <w:rsid w:val="006C0035"/>
    <w:rsid w:val="006C1A09"/>
    <w:rsid w:val="006C2447"/>
    <w:rsid w:val="006C3FC8"/>
    <w:rsid w:val="006C419E"/>
    <w:rsid w:val="006C42E1"/>
    <w:rsid w:val="006C4418"/>
    <w:rsid w:val="006C4A31"/>
    <w:rsid w:val="006C51FB"/>
    <w:rsid w:val="006C5AC2"/>
    <w:rsid w:val="006C61E3"/>
    <w:rsid w:val="006C6AFB"/>
    <w:rsid w:val="006C7003"/>
    <w:rsid w:val="006C78C3"/>
    <w:rsid w:val="006D1340"/>
    <w:rsid w:val="006D2735"/>
    <w:rsid w:val="006D303E"/>
    <w:rsid w:val="006D3590"/>
    <w:rsid w:val="006D36C1"/>
    <w:rsid w:val="006D3959"/>
    <w:rsid w:val="006D39CF"/>
    <w:rsid w:val="006D4105"/>
    <w:rsid w:val="006D45B2"/>
    <w:rsid w:val="006D4796"/>
    <w:rsid w:val="006D5F6E"/>
    <w:rsid w:val="006D617F"/>
    <w:rsid w:val="006D6496"/>
    <w:rsid w:val="006D6CFA"/>
    <w:rsid w:val="006E055F"/>
    <w:rsid w:val="006E0FCC"/>
    <w:rsid w:val="006E1286"/>
    <w:rsid w:val="006E1B33"/>
    <w:rsid w:val="006E1E96"/>
    <w:rsid w:val="006E245E"/>
    <w:rsid w:val="006E45A5"/>
    <w:rsid w:val="006E4CB8"/>
    <w:rsid w:val="006E4EDF"/>
    <w:rsid w:val="006E5511"/>
    <w:rsid w:val="006E5E21"/>
    <w:rsid w:val="006E6285"/>
    <w:rsid w:val="006E6560"/>
    <w:rsid w:val="006F067F"/>
    <w:rsid w:val="006F1893"/>
    <w:rsid w:val="006F2648"/>
    <w:rsid w:val="006F2F10"/>
    <w:rsid w:val="006F3F81"/>
    <w:rsid w:val="006F482B"/>
    <w:rsid w:val="006F5059"/>
    <w:rsid w:val="006F6311"/>
    <w:rsid w:val="006F6F29"/>
    <w:rsid w:val="006F75B8"/>
    <w:rsid w:val="00701952"/>
    <w:rsid w:val="00702556"/>
    <w:rsid w:val="0070277E"/>
    <w:rsid w:val="00702D90"/>
    <w:rsid w:val="00703E71"/>
    <w:rsid w:val="00704156"/>
    <w:rsid w:val="00704C97"/>
    <w:rsid w:val="00704D7D"/>
    <w:rsid w:val="00705FD2"/>
    <w:rsid w:val="007064CD"/>
    <w:rsid w:val="007069FC"/>
    <w:rsid w:val="00706A70"/>
    <w:rsid w:val="0071013D"/>
    <w:rsid w:val="00710AFE"/>
    <w:rsid w:val="00711221"/>
    <w:rsid w:val="0071249E"/>
    <w:rsid w:val="00712675"/>
    <w:rsid w:val="00712E74"/>
    <w:rsid w:val="00712FA2"/>
    <w:rsid w:val="0071335F"/>
    <w:rsid w:val="00713808"/>
    <w:rsid w:val="00714821"/>
    <w:rsid w:val="007149AE"/>
    <w:rsid w:val="00714D5D"/>
    <w:rsid w:val="00714F8B"/>
    <w:rsid w:val="007151B6"/>
    <w:rsid w:val="00715209"/>
    <w:rsid w:val="0071520D"/>
    <w:rsid w:val="00715275"/>
    <w:rsid w:val="0071599E"/>
    <w:rsid w:val="00715BF6"/>
    <w:rsid w:val="00715EDB"/>
    <w:rsid w:val="007160D5"/>
    <w:rsid w:val="0071615B"/>
    <w:rsid w:val="00716225"/>
    <w:rsid w:val="007163FB"/>
    <w:rsid w:val="0071659D"/>
    <w:rsid w:val="00716F1F"/>
    <w:rsid w:val="00717C2E"/>
    <w:rsid w:val="007204FA"/>
    <w:rsid w:val="007209A5"/>
    <w:rsid w:val="007209F1"/>
    <w:rsid w:val="007209FB"/>
    <w:rsid w:val="007213B3"/>
    <w:rsid w:val="007216AC"/>
    <w:rsid w:val="00723E1F"/>
    <w:rsid w:val="0072457F"/>
    <w:rsid w:val="00725406"/>
    <w:rsid w:val="0072546B"/>
    <w:rsid w:val="0072621B"/>
    <w:rsid w:val="00726462"/>
    <w:rsid w:val="00726B99"/>
    <w:rsid w:val="00727449"/>
    <w:rsid w:val="00730555"/>
    <w:rsid w:val="007312CC"/>
    <w:rsid w:val="007314CD"/>
    <w:rsid w:val="00731C7C"/>
    <w:rsid w:val="00732E9A"/>
    <w:rsid w:val="00732ED9"/>
    <w:rsid w:val="00733378"/>
    <w:rsid w:val="00733FB4"/>
    <w:rsid w:val="00734F4A"/>
    <w:rsid w:val="00735DB9"/>
    <w:rsid w:val="00735E2D"/>
    <w:rsid w:val="007368D9"/>
    <w:rsid w:val="00736A64"/>
    <w:rsid w:val="00737485"/>
    <w:rsid w:val="00737F6A"/>
    <w:rsid w:val="0074029E"/>
    <w:rsid w:val="0074080B"/>
    <w:rsid w:val="007410B6"/>
    <w:rsid w:val="00741AD1"/>
    <w:rsid w:val="00741D75"/>
    <w:rsid w:val="0074235F"/>
    <w:rsid w:val="0074285C"/>
    <w:rsid w:val="00743792"/>
    <w:rsid w:val="00743B69"/>
    <w:rsid w:val="00744462"/>
    <w:rsid w:val="00744586"/>
    <w:rsid w:val="00744C6F"/>
    <w:rsid w:val="007457F6"/>
    <w:rsid w:val="00745ABB"/>
    <w:rsid w:val="00745B27"/>
    <w:rsid w:val="00745BF9"/>
    <w:rsid w:val="00746E38"/>
    <w:rsid w:val="00747B4B"/>
    <w:rsid w:val="00747CD5"/>
    <w:rsid w:val="007506DE"/>
    <w:rsid w:val="00751D3D"/>
    <w:rsid w:val="0075294B"/>
    <w:rsid w:val="00752C8F"/>
    <w:rsid w:val="00753B51"/>
    <w:rsid w:val="007546D4"/>
    <w:rsid w:val="00755307"/>
    <w:rsid w:val="00756629"/>
    <w:rsid w:val="00757143"/>
    <w:rsid w:val="007575D2"/>
    <w:rsid w:val="00757B4F"/>
    <w:rsid w:val="00757B6A"/>
    <w:rsid w:val="007610E0"/>
    <w:rsid w:val="0076110B"/>
    <w:rsid w:val="0076162A"/>
    <w:rsid w:val="007621AA"/>
    <w:rsid w:val="0076260A"/>
    <w:rsid w:val="00762A9C"/>
    <w:rsid w:val="00763370"/>
    <w:rsid w:val="00763CE1"/>
    <w:rsid w:val="00763F99"/>
    <w:rsid w:val="00764A67"/>
    <w:rsid w:val="00764BC1"/>
    <w:rsid w:val="0076502D"/>
    <w:rsid w:val="00766D94"/>
    <w:rsid w:val="00766DC6"/>
    <w:rsid w:val="00766EC0"/>
    <w:rsid w:val="00767A35"/>
    <w:rsid w:val="00770F6B"/>
    <w:rsid w:val="00771037"/>
    <w:rsid w:val="00771883"/>
    <w:rsid w:val="00771D99"/>
    <w:rsid w:val="00771EBD"/>
    <w:rsid w:val="0077219D"/>
    <w:rsid w:val="007724B4"/>
    <w:rsid w:val="007745E2"/>
    <w:rsid w:val="007752BB"/>
    <w:rsid w:val="0077555C"/>
    <w:rsid w:val="007762BE"/>
    <w:rsid w:val="00776DC2"/>
    <w:rsid w:val="00777F11"/>
    <w:rsid w:val="00780122"/>
    <w:rsid w:val="0078058F"/>
    <w:rsid w:val="00780DB9"/>
    <w:rsid w:val="00781342"/>
    <w:rsid w:val="0078214B"/>
    <w:rsid w:val="007823EC"/>
    <w:rsid w:val="0078253B"/>
    <w:rsid w:val="0078254F"/>
    <w:rsid w:val="007829BE"/>
    <w:rsid w:val="00782C20"/>
    <w:rsid w:val="007835F8"/>
    <w:rsid w:val="007848B1"/>
    <w:rsid w:val="0078498A"/>
    <w:rsid w:val="00784B9A"/>
    <w:rsid w:val="00784FA3"/>
    <w:rsid w:val="007862B9"/>
    <w:rsid w:val="00786666"/>
    <w:rsid w:val="00786BF6"/>
    <w:rsid w:val="00786CD3"/>
    <w:rsid w:val="00787B03"/>
    <w:rsid w:val="007901D9"/>
    <w:rsid w:val="00790EE5"/>
    <w:rsid w:val="00792207"/>
    <w:rsid w:val="00792B42"/>
    <w:rsid w:val="00792B64"/>
    <w:rsid w:val="00792E29"/>
    <w:rsid w:val="007931A4"/>
    <w:rsid w:val="0079379A"/>
    <w:rsid w:val="00793856"/>
    <w:rsid w:val="00793C92"/>
    <w:rsid w:val="00794953"/>
    <w:rsid w:val="0079783C"/>
    <w:rsid w:val="00797DB7"/>
    <w:rsid w:val="00797E5F"/>
    <w:rsid w:val="007A0E01"/>
    <w:rsid w:val="007A1330"/>
    <w:rsid w:val="007A1F2F"/>
    <w:rsid w:val="007A26D6"/>
    <w:rsid w:val="007A2A5C"/>
    <w:rsid w:val="007A32C0"/>
    <w:rsid w:val="007A3358"/>
    <w:rsid w:val="007A5150"/>
    <w:rsid w:val="007A5373"/>
    <w:rsid w:val="007A54F1"/>
    <w:rsid w:val="007A57E6"/>
    <w:rsid w:val="007A7142"/>
    <w:rsid w:val="007A7434"/>
    <w:rsid w:val="007A7720"/>
    <w:rsid w:val="007A789F"/>
    <w:rsid w:val="007A7A67"/>
    <w:rsid w:val="007B01C3"/>
    <w:rsid w:val="007B0EBC"/>
    <w:rsid w:val="007B13EA"/>
    <w:rsid w:val="007B169D"/>
    <w:rsid w:val="007B249D"/>
    <w:rsid w:val="007B3C4F"/>
    <w:rsid w:val="007B3C80"/>
    <w:rsid w:val="007B40FC"/>
    <w:rsid w:val="007B540D"/>
    <w:rsid w:val="007B6C38"/>
    <w:rsid w:val="007B6CCB"/>
    <w:rsid w:val="007B6D22"/>
    <w:rsid w:val="007B71D9"/>
    <w:rsid w:val="007B75BC"/>
    <w:rsid w:val="007C0126"/>
    <w:rsid w:val="007C0BD6"/>
    <w:rsid w:val="007C0D68"/>
    <w:rsid w:val="007C0E9A"/>
    <w:rsid w:val="007C0ECC"/>
    <w:rsid w:val="007C1320"/>
    <w:rsid w:val="007C22DE"/>
    <w:rsid w:val="007C24FA"/>
    <w:rsid w:val="007C2BBC"/>
    <w:rsid w:val="007C3806"/>
    <w:rsid w:val="007C3DD5"/>
    <w:rsid w:val="007C41CA"/>
    <w:rsid w:val="007C4699"/>
    <w:rsid w:val="007C4B17"/>
    <w:rsid w:val="007C5BB7"/>
    <w:rsid w:val="007C78B5"/>
    <w:rsid w:val="007D07D5"/>
    <w:rsid w:val="007D11BD"/>
    <w:rsid w:val="007D1C64"/>
    <w:rsid w:val="007D22EB"/>
    <w:rsid w:val="007D252E"/>
    <w:rsid w:val="007D2C7A"/>
    <w:rsid w:val="007D32DD"/>
    <w:rsid w:val="007D3899"/>
    <w:rsid w:val="007D396D"/>
    <w:rsid w:val="007D45D1"/>
    <w:rsid w:val="007D4DF6"/>
    <w:rsid w:val="007D4FCC"/>
    <w:rsid w:val="007D5AA0"/>
    <w:rsid w:val="007D5CCA"/>
    <w:rsid w:val="007D61F4"/>
    <w:rsid w:val="007D67B1"/>
    <w:rsid w:val="007D68CA"/>
    <w:rsid w:val="007D6DCE"/>
    <w:rsid w:val="007D72C4"/>
    <w:rsid w:val="007D75A4"/>
    <w:rsid w:val="007D7D94"/>
    <w:rsid w:val="007E1CF9"/>
    <w:rsid w:val="007E1FF8"/>
    <w:rsid w:val="007E2058"/>
    <w:rsid w:val="007E2B18"/>
    <w:rsid w:val="007E2CFE"/>
    <w:rsid w:val="007E3254"/>
    <w:rsid w:val="007E3931"/>
    <w:rsid w:val="007E4A50"/>
    <w:rsid w:val="007E4DB8"/>
    <w:rsid w:val="007E59C9"/>
    <w:rsid w:val="007E7D07"/>
    <w:rsid w:val="007F0072"/>
    <w:rsid w:val="007F00C8"/>
    <w:rsid w:val="007F0866"/>
    <w:rsid w:val="007F15E4"/>
    <w:rsid w:val="007F1822"/>
    <w:rsid w:val="007F19B4"/>
    <w:rsid w:val="007F2899"/>
    <w:rsid w:val="007F2EB6"/>
    <w:rsid w:val="007F2FE0"/>
    <w:rsid w:val="007F424D"/>
    <w:rsid w:val="007F54C3"/>
    <w:rsid w:val="007F5C69"/>
    <w:rsid w:val="007F66EE"/>
    <w:rsid w:val="007F6A64"/>
    <w:rsid w:val="008021E5"/>
    <w:rsid w:val="00802949"/>
    <w:rsid w:val="00802C43"/>
    <w:rsid w:val="0080301E"/>
    <w:rsid w:val="00803042"/>
    <w:rsid w:val="0080365F"/>
    <w:rsid w:val="00803871"/>
    <w:rsid w:val="008045A5"/>
    <w:rsid w:val="00811217"/>
    <w:rsid w:val="00812BE5"/>
    <w:rsid w:val="00813501"/>
    <w:rsid w:val="008137A7"/>
    <w:rsid w:val="00813B0F"/>
    <w:rsid w:val="008144BD"/>
    <w:rsid w:val="00817429"/>
    <w:rsid w:val="008179D1"/>
    <w:rsid w:val="00817DC8"/>
    <w:rsid w:val="00820148"/>
    <w:rsid w:val="0082070F"/>
    <w:rsid w:val="00820F86"/>
    <w:rsid w:val="0082112F"/>
    <w:rsid w:val="00821514"/>
    <w:rsid w:val="00821E35"/>
    <w:rsid w:val="00822FA7"/>
    <w:rsid w:val="008237D8"/>
    <w:rsid w:val="00824106"/>
    <w:rsid w:val="00824591"/>
    <w:rsid w:val="008248FF"/>
    <w:rsid w:val="00824AED"/>
    <w:rsid w:val="0082530F"/>
    <w:rsid w:val="00825BC5"/>
    <w:rsid w:val="00827820"/>
    <w:rsid w:val="00827E20"/>
    <w:rsid w:val="008302B4"/>
    <w:rsid w:val="00830D9E"/>
    <w:rsid w:val="00831864"/>
    <w:rsid w:val="00831B8B"/>
    <w:rsid w:val="00831DDC"/>
    <w:rsid w:val="00832B2B"/>
    <w:rsid w:val="008334A7"/>
    <w:rsid w:val="008335B8"/>
    <w:rsid w:val="00833BEC"/>
    <w:rsid w:val="00833CCB"/>
    <w:rsid w:val="0083405D"/>
    <w:rsid w:val="00835215"/>
    <w:rsid w:val="008352D4"/>
    <w:rsid w:val="00835E7B"/>
    <w:rsid w:val="00836116"/>
    <w:rsid w:val="00836DB9"/>
    <w:rsid w:val="00837980"/>
    <w:rsid w:val="00837C67"/>
    <w:rsid w:val="00837CC5"/>
    <w:rsid w:val="008406AF"/>
    <w:rsid w:val="008415B0"/>
    <w:rsid w:val="008415F0"/>
    <w:rsid w:val="00842028"/>
    <w:rsid w:val="008421DA"/>
    <w:rsid w:val="00842F83"/>
    <w:rsid w:val="008436B8"/>
    <w:rsid w:val="00843DB7"/>
    <w:rsid w:val="008453C9"/>
    <w:rsid w:val="00845C7D"/>
    <w:rsid w:val="008460B6"/>
    <w:rsid w:val="008474E2"/>
    <w:rsid w:val="00847E1D"/>
    <w:rsid w:val="008508EE"/>
    <w:rsid w:val="00850B17"/>
    <w:rsid w:val="00850C9D"/>
    <w:rsid w:val="00852B14"/>
    <w:rsid w:val="00852B59"/>
    <w:rsid w:val="00852DDA"/>
    <w:rsid w:val="008538FA"/>
    <w:rsid w:val="00855925"/>
    <w:rsid w:val="00856272"/>
    <w:rsid w:val="008563FF"/>
    <w:rsid w:val="008567E2"/>
    <w:rsid w:val="00856842"/>
    <w:rsid w:val="0085689F"/>
    <w:rsid w:val="00857EEA"/>
    <w:rsid w:val="0086018B"/>
    <w:rsid w:val="008609CB"/>
    <w:rsid w:val="00860C86"/>
    <w:rsid w:val="008611DD"/>
    <w:rsid w:val="008620DE"/>
    <w:rsid w:val="008628BD"/>
    <w:rsid w:val="00862A49"/>
    <w:rsid w:val="00866867"/>
    <w:rsid w:val="00866894"/>
    <w:rsid w:val="00867AC8"/>
    <w:rsid w:val="00871FA2"/>
    <w:rsid w:val="00872257"/>
    <w:rsid w:val="00873975"/>
    <w:rsid w:val="00873BD3"/>
    <w:rsid w:val="00874DEC"/>
    <w:rsid w:val="008753E6"/>
    <w:rsid w:val="00875A4C"/>
    <w:rsid w:val="0087604F"/>
    <w:rsid w:val="008766B7"/>
    <w:rsid w:val="00876E50"/>
    <w:rsid w:val="00876FD3"/>
    <w:rsid w:val="0087738C"/>
    <w:rsid w:val="00877F1B"/>
    <w:rsid w:val="008802AF"/>
    <w:rsid w:val="008805AB"/>
    <w:rsid w:val="00880937"/>
    <w:rsid w:val="00881089"/>
    <w:rsid w:val="0088123D"/>
    <w:rsid w:val="00881644"/>
    <w:rsid w:val="008816F4"/>
    <w:rsid w:val="00881926"/>
    <w:rsid w:val="00881C64"/>
    <w:rsid w:val="0088318F"/>
    <w:rsid w:val="0088331D"/>
    <w:rsid w:val="00884230"/>
    <w:rsid w:val="00884459"/>
    <w:rsid w:val="008844C1"/>
    <w:rsid w:val="00884A2F"/>
    <w:rsid w:val="008852B0"/>
    <w:rsid w:val="00885AE7"/>
    <w:rsid w:val="00885DD8"/>
    <w:rsid w:val="008860A3"/>
    <w:rsid w:val="00886B60"/>
    <w:rsid w:val="008876B0"/>
    <w:rsid w:val="00887889"/>
    <w:rsid w:val="00887A8D"/>
    <w:rsid w:val="00887CF5"/>
    <w:rsid w:val="008912A6"/>
    <w:rsid w:val="00891AC5"/>
    <w:rsid w:val="008920FF"/>
    <w:rsid w:val="008922E1"/>
    <w:rsid w:val="008926E8"/>
    <w:rsid w:val="0089338C"/>
    <w:rsid w:val="00893A9F"/>
    <w:rsid w:val="00893F46"/>
    <w:rsid w:val="00894203"/>
    <w:rsid w:val="00894C16"/>
    <w:rsid w:val="00894F19"/>
    <w:rsid w:val="00894F43"/>
    <w:rsid w:val="0089665B"/>
    <w:rsid w:val="0089671A"/>
    <w:rsid w:val="00896A10"/>
    <w:rsid w:val="008971B5"/>
    <w:rsid w:val="008A0888"/>
    <w:rsid w:val="008A2F89"/>
    <w:rsid w:val="008A3508"/>
    <w:rsid w:val="008A35FD"/>
    <w:rsid w:val="008A3AE9"/>
    <w:rsid w:val="008A4CAD"/>
    <w:rsid w:val="008A50C0"/>
    <w:rsid w:val="008A5732"/>
    <w:rsid w:val="008A5D26"/>
    <w:rsid w:val="008A6A1A"/>
    <w:rsid w:val="008A6B13"/>
    <w:rsid w:val="008A6ECB"/>
    <w:rsid w:val="008A71E2"/>
    <w:rsid w:val="008A7C38"/>
    <w:rsid w:val="008B07D0"/>
    <w:rsid w:val="008B0B21"/>
    <w:rsid w:val="008B0BF9"/>
    <w:rsid w:val="008B178D"/>
    <w:rsid w:val="008B199F"/>
    <w:rsid w:val="008B241F"/>
    <w:rsid w:val="008B2866"/>
    <w:rsid w:val="008B3859"/>
    <w:rsid w:val="008B4328"/>
    <w:rsid w:val="008B436D"/>
    <w:rsid w:val="008B4E49"/>
    <w:rsid w:val="008B5121"/>
    <w:rsid w:val="008B6780"/>
    <w:rsid w:val="008B6F5E"/>
    <w:rsid w:val="008B7712"/>
    <w:rsid w:val="008B7B26"/>
    <w:rsid w:val="008C148C"/>
    <w:rsid w:val="008C1A5D"/>
    <w:rsid w:val="008C211E"/>
    <w:rsid w:val="008C2641"/>
    <w:rsid w:val="008C2DED"/>
    <w:rsid w:val="008C3524"/>
    <w:rsid w:val="008C4061"/>
    <w:rsid w:val="008C4229"/>
    <w:rsid w:val="008C5BE0"/>
    <w:rsid w:val="008C66AE"/>
    <w:rsid w:val="008C6FA2"/>
    <w:rsid w:val="008C7233"/>
    <w:rsid w:val="008C72A8"/>
    <w:rsid w:val="008C7B1C"/>
    <w:rsid w:val="008D08C2"/>
    <w:rsid w:val="008D0CD3"/>
    <w:rsid w:val="008D2434"/>
    <w:rsid w:val="008D2BC8"/>
    <w:rsid w:val="008D311A"/>
    <w:rsid w:val="008D3AD9"/>
    <w:rsid w:val="008D3E03"/>
    <w:rsid w:val="008D3EF5"/>
    <w:rsid w:val="008D48BA"/>
    <w:rsid w:val="008D568D"/>
    <w:rsid w:val="008D5925"/>
    <w:rsid w:val="008D5F44"/>
    <w:rsid w:val="008D6925"/>
    <w:rsid w:val="008D6D20"/>
    <w:rsid w:val="008E025A"/>
    <w:rsid w:val="008E105E"/>
    <w:rsid w:val="008E1376"/>
    <w:rsid w:val="008E171D"/>
    <w:rsid w:val="008E1CA1"/>
    <w:rsid w:val="008E2255"/>
    <w:rsid w:val="008E2785"/>
    <w:rsid w:val="008E33FC"/>
    <w:rsid w:val="008E4D20"/>
    <w:rsid w:val="008E5756"/>
    <w:rsid w:val="008E63BC"/>
    <w:rsid w:val="008E6AB3"/>
    <w:rsid w:val="008E78A3"/>
    <w:rsid w:val="008F010E"/>
    <w:rsid w:val="008F0654"/>
    <w:rsid w:val="008F06CB"/>
    <w:rsid w:val="008F0D18"/>
    <w:rsid w:val="008F2347"/>
    <w:rsid w:val="008F2C3C"/>
    <w:rsid w:val="008F2E83"/>
    <w:rsid w:val="008F470C"/>
    <w:rsid w:val="008F527E"/>
    <w:rsid w:val="008F612A"/>
    <w:rsid w:val="008F6152"/>
    <w:rsid w:val="008F637B"/>
    <w:rsid w:val="008F7707"/>
    <w:rsid w:val="009000F7"/>
    <w:rsid w:val="009005B9"/>
    <w:rsid w:val="00901F16"/>
    <w:rsid w:val="0090293D"/>
    <w:rsid w:val="00903384"/>
    <w:rsid w:val="009034DE"/>
    <w:rsid w:val="00903848"/>
    <w:rsid w:val="00905396"/>
    <w:rsid w:val="00905BFA"/>
    <w:rsid w:val="0090600E"/>
    <w:rsid w:val="0090605D"/>
    <w:rsid w:val="009062BA"/>
    <w:rsid w:val="00906419"/>
    <w:rsid w:val="00906AA9"/>
    <w:rsid w:val="00906B19"/>
    <w:rsid w:val="00907122"/>
    <w:rsid w:val="00907634"/>
    <w:rsid w:val="00907A37"/>
    <w:rsid w:val="00907C86"/>
    <w:rsid w:val="0091084F"/>
    <w:rsid w:val="00911BC6"/>
    <w:rsid w:val="00912647"/>
    <w:rsid w:val="00912889"/>
    <w:rsid w:val="00912C7D"/>
    <w:rsid w:val="0091328B"/>
    <w:rsid w:val="00913313"/>
    <w:rsid w:val="009133F4"/>
    <w:rsid w:val="00913A42"/>
    <w:rsid w:val="00914167"/>
    <w:rsid w:val="009143DB"/>
    <w:rsid w:val="00914F7E"/>
    <w:rsid w:val="00915065"/>
    <w:rsid w:val="00915292"/>
    <w:rsid w:val="009155E9"/>
    <w:rsid w:val="00916F3D"/>
    <w:rsid w:val="009172CE"/>
    <w:rsid w:val="00917CE5"/>
    <w:rsid w:val="009217C0"/>
    <w:rsid w:val="009219FF"/>
    <w:rsid w:val="009223DE"/>
    <w:rsid w:val="009232A5"/>
    <w:rsid w:val="009247B8"/>
    <w:rsid w:val="00924C4A"/>
    <w:rsid w:val="00925241"/>
    <w:rsid w:val="0092559C"/>
    <w:rsid w:val="00925CAB"/>
    <w:rsid w:val="00925CEC"/>
    <w:rsid w:val="00926A3F"/>
    <w:rsid w:val="0092794E"/>
    <w:rsid w:val="0093061E"/>
    <w:rsid w:val="00930D30"/>
    <w:rsid w:val="009332A2"/>
    <w:rsid w:val="00933D5D"/>
    <w:rsid w:val="00933EF3"/>
    <w:rsid w:val="00934882"/>
    <w:rsid w:val="00934EC8"/>
    <w:rsid w:val="009356F4"/>
    <w:rsid w:val="009360FC"/>
    <w:rsid w:val="00937598"/>
    <w:rsid w:val="0093777C"/>
    <w:rsid w:val="0093790B"/>
    <w:rsid w:val="00941688"/>
    <w:rsid w:val="00941D7A"/>
    <w:rsid w:val="00942D41"/>
    <w:rsid w:val="00943751"/>
    <w:rsid w:val="0094427C"/>
    <w:rsid w:val="00944291"/>
    <w:rsid w:val="00944932"/>
    <w:rsid w:val="00945911"/>
    <w:rsid w:val="0094655D"/>
    <w:rsid w:val="009469C5"/>
    <w:rsid w:val="00946C9F"/>
    <w:rsid w:val="00946DD0"/>
    <w:rsid w:val="0094704C"/>
    <w:rsid w:val="00947465"/>
    <w:rsid w:val="0095040D"/>
    <w:rsid w:val="0095050E"/>
    <w:rsid w:val="009509E6"/>
    <w:rsid w:val="00951A98"/>
    <w:rsid w:val="00951DEC"/>
    <w:rsid w:val="00952018"/>
    <w:rsid w:val="009524A7"/>
    <w:rsid w:val="00952532"/>
    <w:rsid w:val="00952800"/>
    <w:rsid w:val="00952C07"/>
    <w:rsid w:val="00952C82"/>
    <w:rsid w:val="0095300D"/>
    <w:rsid w:val="00953EE3"/>
    <w:rsid w:val="0095470B"/>
    <w:rsid w:val="00954D3F"/>
    <w:rsid w:val="009552DC"/>
    <w:rsid w:val="0095567F"/>
    <w:rsid w:val="00955762"/>
    <w:rsid w:val="00955B34"/>
    <w:rsid w:val="00956030"/>
    <w:rsid w:val="00956812"/>
    <w:rsid w:val="00956837"/>
    <w:rsid w:val="00956EDE"/>
    <w:rsid w:val="0095719A"/>
    <w:rsid w:val="009574A2"/>
    <w:rsid w:val="00957D6B"/>
    <w:rsid w:val="009612F2"/>
    <w:rsid w:val="00961B4D"/>
    <w:rsid w:val="00961DBB"/>
    <w:rsid w:val="00961FBB"/>
    <w:rsid w:val="0096222D"/>
    <w:rsid w:val="009623C6"/>
    <w:rsid w:val="009623E9"/>
    <w:rsid w:val="009624F5"/>
    <w:rsid w:val="0096339D"/>
    <w:rsid w:val="00963D7F"/>
    <w:rsid w:val="00963EEB"/>
    <w:rsid w:val="009648BC"/>
    <w:rsid w:val="00964C2F"/>
    <w:rsid w:val="00965753"/>
    <w:rsid w:val="00965F88"/>
    <w:rsid w:val="00966599"/>
    <w:rsid w:val="00966AF0"/>
    <w:rsid w:val="00966CE9"/>
    <w:rsid w:val="00966CF5"/>
    <w:rsid w:val="0097144A"/>
    <w:rsid w:val="00971B45"/>
    <w:rsid w:val="0097376B"/>
    <w:rsid w:val="009759DD"/>
    <w:rsid w:val="009772B2"/>
    <w:rsid w:val="00977C41"/>
    <w:rsid w:val="009800F0"/>
    <w:rsid w:val="009803B2"/>
    <w:rsid w:val="00980547"/>
    <w:rsid w:val="0098137F"/>
    <w:rsid w:val="00981A70"/>
    <w:rsid w:val="00981AFD"/>
    <w:rsid w:val="00981DD3"/>
    <w:rsid w:val="00981E9F"/>
    <w:rsid w:val="00982335"/>
    <w:rsid w:val="0098260A"/>
    <w:rsid w:val="00982A8A"/>
    <w:rsid w:val="00982C3E"/>
    <w:rsid w:val="00983298"/>
    <w:rsid w:val="00983447"/>
    <w:rsid w:val="00983CF7"/>
    <w:rsid w:val="009842FF"/>
    <w:rsid w:val="00984E03"/>
    <w:rsid w:val="00985D54"/>
    <w:rsid w:val="0098682E"/>
    <w:rsid w:val="00987E85"/>
    <w:rsid w:val="00987EFE"/>
    <w:rsid w:val="00987FB3"/>
    <w:rsid w:val="00991B54"/>
    <w:rsid w:val="00994972"/>
    <w:rsid w:val="00995000"/>
    <w:rsid w:val="009973E3"/>
    <w:rsid w:val="00997C64"/>
    <w:rsid w:val="00997D28"/>
    <w:rsid w:val="00997EB3"/>
    <w:rsid w:val="009A07F0"/>
    <w:rsid w:val="009A0C58"/>
    <w:rsid w:val="009A0D12"/>
    <w:rsid w:val="009A1987"/>
    <w:rsid w:val="009A229B"/>
    <w:rsid w:val="009A2BEE"/>
    <w:rsid w:val="009A3708"/>
    <w:rsid w:val="009A4602"/>
    <w:rsid w:val="009A5289"/>
    <w:rsid w:val="009A58E3"/>
    <w:rsid w:val="009A5AC9"/>
    <w:rsid w:val="009A5D57"/>
    <w:rsid w:val="009A612F"/>
    <w:rsid w:val="009A7A53"/>
    <w:rsid w:val="009B0402"/>
    <w:rsid w:val="009B0B75"/>
    <w:rsid w:val="009B16DF"/>
    <w:rsid w:val="009B2759"/>
    <w:rsid w:val="009B2D2B"/>
    <w:rsid w:val="009B2F24"/>
    <w:rsid w:val="009B3569"/>
    <w:rsid w:val="009B39F0"/>
    <w:rsid w:val="009B3F20"/>
    <w:rsid w:val="009B49E5"/>
    <w:rsid w:val="009B4CB2"/>
    <w:rsid w:val="009B64A9"/>
    <w:rsid w:val="009B6701"/>
    <w:rsid w:val="009B6EF7"/>
    <w:rsid w:val="009B7000"/>
    <w:rsid w:val="009B739C"/>
    <w:rsid w:val="009C02C9"/>
    <w:rsid w:val="009C0486"/>
    <w:rsid w:val="009C0494"/>
    <w:rsid w:val="009C04EC"/>
    <w:rsid w:val="009C0B48"/>
    <w:rsid w:val="009C1B27"/>
    <w:rsid w:val="009C2E21"/>
    <w:rsid w:val="009C328C"/>
    <w:rsid w:val="009C3DE2"/>
    <w:rsid w:val="009C42DF"/>
    <w:rsid w:val="009C4444"/>
    <w:rsid w:val="009C44B7"/>
    <w:rsid w:val="009C5584"/>
    <w:rsid w:val="009C5667"/>
    <w:rsid w:val="009C5C0C"/>
    <w:rsid w:val="009C6238"/>
    <w:rsid w:val="009C723F"/>
    <w:rsid w:val="009C75EA"/>
    <w:rsid w:val="009C77E3"/>
    <w:rsid w:val="009C782B"/>
    <w:rsid w:val="009C79AD"/>
    <w:rsid w:val="009C7CA6"/>
    <w:rsid w:val="009D0B9E"/>
    <w:rsid w:val="009D1CD9"/>
    <w:rsid w:val="009D1ED1"/>
    <w:rsid w:val="009D3316"/>
    <w:rsid w:val="009D4F12"/>
    <w:rsid w:val="009D55AA"/>
    <w:rsid w:val="009D6A51"/>
    <w:rsid w:val="009D6F24"/>
    <w:rsid w:val="009D7704"/>
    <w:rsid w:val="009E0747"/>
    <w:rsid w:val="009E0A69"/>
    <w:rsid w:val="009E11F7"/>
    <w:rsid w:val="009E26DA"/>
    <w:rsid w:val="009E3D29"/>
    <w:rsid w:val="009E3E77"/>
    <w:rsid w:val="009E3FAB"/>
    <w:rsid w:val="009E4AF1"/>
    <w:rsid w:val="009E5B3F"/>
    <w:rsid w:val="009E691A"/>
    <w:rsid w:val="009E6B24"/>
    <w:rsid w:val="009E763C"/>
    <w:rsid w:val="009E7BCE"/>
    <w:rsid w:val="009E7D90"/>
    <w:rsid w:val="009F0011"/>
    <w:rsid w:val="009F1289"/>
    <w:rsid w:val="009F1807"/>
    <w:rsid w:val="009F196A"/>
    <w:rsid w:val="009F1AB0"/>
    <w:rsid w:val="009F2A72"/>
    <w:rsid w:val="009F38C9"/>
    <w:rsid w:val="009F4A7C"/>
    <w:rsid w:val="009F501D"/>
    <w:rsid w:val="009F5EB6"/>
    <w:rsid w:val="009F7C3E"/>
    <w:rsid w:val="009F7E1F"/>
    <w:rsid w:val="00A009AB"/>
    <w:rsid w:val="00A00A09"/>
    <w:rsid w:val="00A00DDE"/>
    <w:rsid w:val="00A01A35"/>
    <w:rsid w:val="00A02F3B"/>
    <w:rsid w:val="00A030E1"/>
    <w:rsid w:val="00A0393E"/>
    <w:rsid w:val="00A039C9"/>
    <w:rsid w:val="00A039D5"/>
    <w:rsid w:val="00A03E8E"/>
    <w:rsid w:val="00A03FDB"/>
    <w:rsid w:val="00A04442"/>
    <w:rsid w:val="00A044DF"/>
    <w:rsid w:val="00A046AD"/>
    <w:rsid w:val="00A04B6B"/>
    <w:rsid w:val="00A04F34"/>
    <w:rsid w:val="00A050EF"/>
    <w:rsid w:val="00A079C1"/>
    <w:rsid w:val="00A11691"/>
    <w:rsid w:val="00A11787"/>
    <w:rsid w:val="00A11B26"/>
    <w:rsid w:val="00A1239C"/>
    <w:rsid w:val="00A12520"/>
    <w:rsid w:val="00A12B13"/>
    <w:rsid w:val="00A12DA0"/>
    <w:rsid w:val="00A130FD"/>
    <w:rsid w:val="00A13D6D"/>
    <w:rsid w:val="00A14769"/>
    <w:rsid w:val="00A15234"/>
    <w:rsid w:val="00A1525F"/>
    <w:rsid w:val="00A15A72"/>
    <w:rsid w:val="00A15EE2"/>
    <w:rsid w:val="00A16151"/>
    <w:rsid w:val="00A16EC6"/>
    <w:rsid w:val="00A17310"/>
    <w:rsid w:val="00A17C06"/>
    <w:rsid w:val="00A210A4"/>
    <w:rsid w:val="00A2126E"/>
    <w:rsid w:val="00A21706"/>
    <w:rsid w:val="00A24FCC"/>
    <w:rsid w:val="00A25CD0"/>
    <w:rsid w:val="00A25FBE"/>
    <w:rsid w:val="00A26900"/>
    <w:rsid w:val="00A26A90"/>
    <w:rsid w:val="00A26B27"/>
    <w:rsid w:val="00A26CF7"/>
    <w:rsid w:val="00A271EC"/>
    <w:rsid w:val="00A2772B"/>
    <w:rsid w:val="00A27A60"/>
    <w:rsid w:val="00A27E9D"/>
    <w:rsid w:val="00A30144"/>
    <w:rsid w:val="00A3020E"/>
    <w:rsid w:val="00A302E8"/>
    <w:rsid w:val="00A304CA"/>
    <w:rsid w:val="00A309DB"/>
    <w:rsid w:val="00A30E4F"/>
    <w:rsid w:val="00A319FB"/>
    <w:rsid w:val="00A31BEA"/>
    <w:rsid w:val="00A32253"/>
    <w:rsid w:val="00A3310E"/>
    <w:rsid w:val="00A333A0"/>
    <w:rsid w:val="00A35838"/>
    <w:rsid w:val="00A3596F"/>
    <w:rsid w:val="00A36689"/>
    <w:rsid w:val="00A36C82"/>
    <w:rsid w:val="00A36D24"/>
    <w:rsid w:val="00A373A7"/>
    <w:rsid w:val="00A37ADC"/>
    <w:rsid w:val="00A37E70"/>
    <w:rsid w:val="00A40A9A"/>
    <w:rsid w:val="00A40AD5"/>
    <w:rsid w:val="00A40D5B"/>
    <w:rsid w:val="00A40E96"/>
    <w:rsid w:val="00A422E1"/>
    <w:rsid w:val="00A42637"/>
    <w:rsid w:val="00A42EAF"/>
    <w:rsid w:val="00A437E1"/>
    <w:rsid w:val="00A43EE4"/>
    <w:rsid w:val="00A44038"/>
    <w:rsid w:val="00A4511A"/>
    <w:rsid w:val="00A45515"/>
    <w:rsid w:val="00A456C6"/>
    <w:rsid w:val="00A45A6A"/>
    <w:rsid w:val="00A4685E"/>
    <w:rsid w:val="00A47157"/>
    <w:rsid w:val="00A47E81"/>
    <w:rsid w:val="00A50407"/>
    <w:rsid w:val="00A50A60"/>
    <w:rsid w:val="00A50C2C"/>
    <w:rsid w:val="00A50CD4"/>
    <w:rsid w:val="00A51094"/>
    <w:rsid w:val="00A51191"/>
    <w:rsid w:val="00A51D0B"/>
    <w:rsid w:val="00A52636"/>
    <w:rsid w:val="00A52F28"/>
    <w:rsid w:val="00A534FF"/>
    <w:rsid w:val="00A54354"/>
    <w:rsid w:val="00A54419"/>
    <w:rsid w:val="00A54E16"/>
    <w:rsid w:val="00A55814"/>
    <w:rsid w:val="00A55BCA"/>
    <w:rsid w:val="00A56D62"/>
    <w:rsid w:val="00A56F07"/>
    <w:rsid w:val="00A5762C"/>
    <w:rsid w:val="00A57EBF"/>
    <w:rsid w:val="00A60086"/>
    <w:rsid w:val="00A600FC"/>
    <w:rsid w:val="00A60BCA"/>
    <w:rsid w:val="00A60BF4"/>
    <w:rsid w:val="00A6118B"/>
    <w:rsid w:val="00A61DFF"/>
    <w:rsid w:val="00A62F43"/>
    <w:rsid w:val="00A638DA"/>
    <w:rsid w:val="00A64A42"/>
    <w:rsid w:val="00A65B41"/>
    <w:rsid w:val="00A65E00"/>
    <w:rsid w:val="00A663D0"/>
    <w:rsid w:val="00A66A78"/>
    <w:rsid w:val="00A66B0D"/>
    <w:rsid w:val="00A72F63"/>
    <w:rsid w:val="00A73CD5"/>
    <w:rsid w:val="00A74241"/>
    <w:rsid w:val="00A7436E"/>
    <w:rsid w:val="00A747B8"/>
    <w:rsid w:val="00A74E96"/>
    <w:rsid w:val="00A75386"/>
    <w:rsid w:val="00A754BE"/>
    <w:rsid w:val="00A75841"/>
    <w:rsid w:val="00A75A8E"/>
    <w:rsid w:val="00A75EC5"/>
    <w:rsid w:val="00A7620E"/>
    <w:rsid w:val="00A76327"/>
    <w:rsid w:val="00A765CD"/>
    <w:rsid w:val="00A7679C"/>
    <w:rsid w:val="00A769A2"/>
    <w:rsid w:val="00A76C60"/>
    <w:rsid w:val="00A77146"/>
    <w:rsid w:val="00A810DB"/>
    <w:rsid w:val="00A824DD"/>
    <w:rsid w:val="00A83022"/>
    <w:rsid w:val="00A83676"/>
    <w:rsid w:val="00A83B7B"/>
    <w:rsid w:val="00A84274"/>
    <w:rsid w:val="00A844D5"/>
    <w:rsid w:val="00A850F3"/>
    <w:rsid w:val="00A864E3"/>
    <w:rsid w:val="00A8705B"/>
    <w:rsid w:val="00A87FC9"/>
    <w:rsid w:val="00A902B3"/>
    <w:rsid w:val="00A90A9E"/>
    <w:rsid w:val="00A92840"/>
    <w:rsid w:val="00A92AFE"/>
    <w:rsid w:val="00A936D8"/>
    <w:rsid w:val="00A94574"/>
    <w:rsid w:val="00A9479A"/>
    <w:rsid w:val="00A94F2B"/>
    <w:rsid w:val="00A95936"/>
    <w:rsid w:val="00A95AC6"/>
    <w:rsid w:val="00A96265"/>
    <w:rsid w:val="00A967B4"/>
    <w:rsid w:val="00A97084"/>
    <w:rsid w:val="00A97CD2"/>
    <w:rsid w:val="00AA16BC"/>
    <w:rsid w:val="00AA1C2C"/>
    <w:rsid w:val="00AA2C4C"/>
    <w:rsid w:val="00AA2EA9"/>
    <w:rsid w:val="00AA35F6"/>
    <w:rsid w:val="00AA447A"/>
    <w:rsid w:val="00AA46BC"/>
    <w:rsid w:val="00AA4EC2"/>
    <w:rsid w:val="00AA5437"/>
    <w:rsid w:val="00AA667C"/>
    <w:rsid w:val="00AA6C7C"/>
    <w:rsid w:val="00AA6E91"/>
    <w:rsid w:val="00AA7439"/>
    <w:rsid w:val="00AA75E4"/>
    <w:rsid w:val="00AA7836"/>
    <w:rsid w:val="00AA7B9F"/>
    <w:rsid w:val="00AB0455"/>
    <w:rsid w:val="00AB047E"/>
    <w:rsid w:val="00AB06F1"/>
    <w:rsid w:val="00AB0B0A"/>
    <w:rsid w:val="00AB0BB7"/>
    <w:rsid w:val="00AB0FC8"/>
    <w:rsid w:val="00AB1542"/>
    <w:rsid w:val="00AB18E1"/>
    <w:rsid w:val="00AB18EC"/>
    <w:rsid w:val="00AB1ACC"/>
    <w:rsid w:val="00AB22C6"/>
    <w:rsid w:val="00AB2581"/>
    <w:rsid w:val="00AB2AD0"/>
    <w:rsid w:val="00AB2BE9"/>
    <w:rsid w:val="00AB37EA"/>
    <w:rsid w:val="00AB3A72"/>
    <w:rsid w:val="00AB400D"/>
    <w:rsid w:val="00AB4785"/>
    <w:rsid w:val="00AB51A4"/>
    <w:rsid w:val="00AB5ADC"/>
    <w:rsid w:val="00AB5ED7"/>
    <w:rsid w:val="00AB5F63"/>
    <w:rsid w:val="00AB67FC"/>
    <w:rsid w:val="00AB6B31"/>
    <w:rsid w:val="00AB76FD"/>
    <w:rsid w:val="00AC00F2"/>
    <w:rsid w:val="00AC14FF"/>
    <w:rsid w:val="00AC2E60"/>
    <w:rsid w:val="00AC2F89"/>
    <w:rsid w:val="00AC31B5"/>
    <w:rsid w:val="00AC4025"/>
    <w:rsid w:val="00AC4169"/>
    <w:rsid w:val="00AC423D"/>
    <w:rsid w:val="00AC4EA1"/>
    <w:rsid w:val="00AC5381"/>
    <w:rsid w:val="00AC5920"/>
    <w:rsid w:val="00AC732A"/>
    <w:rsid w:val="00AC759F"/>
    <w:rsid w:val="00AD06E2"/>
    <w:rsid w:val="00AD0C4E"/>
    <w:rsid w:val="00AD0E65"/>
    <w:rsid w:val="00AD1E04"/>
    <w:rsid w:val="00AD281F"/>
    <w:rsid w:val="00AD288E"/>
    <w:rsid w:val="00AD2BF2"/>
    <w:rsid w:val="00AD2F7C"/>
    <w:rsid w:val="00AD4B26"/>
    <w:rsid w:val="00AD4E90"/>
    <w:rsid w:val="00AD5422"/>
    <w:rsid w:val="00AD5741"/>
    <w:rsid w:val="00AD6D6C"/>
    <w:rsid w:val="00AD7080"/>
    <w:rsid w:val="00AD7C41"/>
    <w:rsid w:val="00AD7EF1"/>
    <w:rsid w:val="00AE039E"/>
    <w:rsid w:val="00AE052D"/>
    <w:rsid w:val="00AE1D17"/>
    <w:rsid w:val="00AE2B7A"/>
    <w:rsid w:val="00AE2DCF"/>
    <w:rsid w:val="00AE3878"/>
    <w:rsid w:val="00AE39A1"/>
    <w:rsid w:val="00AE3C2D"/>
    <w:rsid w:val="00AE4179"/>
    <w:rsid w:val="00AE4425"/>
    <w:rsid w:val="00AE4847"/>
    <w:rsid w:val="00AE4FBE"/>
    <w:rsid w:val="00AE50CE"/>
    <w:rsid w:val="00AE5188"/>
    <w:rsid w:val="00AE650F"/>
    <w:rsid w:val="00AE6555"/>
    <w:rsid w:val="00AE6962"/>
    <w:rsid w:val="00AE7804"/>
    <w:rsid w:val="00AE79FE"/>
    <w:rsid w:val="00AE7C7E"/>
    <w:rsid w:val="00AE7D16"/>
    <w:rsid w:val="00AF060E"/>
    <w:rsid w:val="00AF0925"/>
    <w:rsid w:val="00AF0CD8"/>
    <w:rsid w:val="00AF0F80"/>
    <w:rsid w:val="00AF1570"/>
    <w:rsid w:val="00AF22DB"/>
    <w:rsid w:val="00AF250D"/>
    <w:rsid w:val="00AF2A5C"/>
    <w:rsid w:val="00AF3EE8"/>
    <w:rsid w:val="00AF4AFC"/>
    <w:rsid w:val="00AF4CAA"/>
    <w:rsid w:val="00AF5123"/>
    <w:rsid w:val="00AF5521"/>
    <w:rsid w:val="00AF571A"/>
    <w:rsid w:val="00AF60A0"/>
    <w:rsid w:val="00AF67FC"/>
    <w:rsid w:val="00AF703A"/>
    <w:rsid w:val="00AF7110"/>
    <w:rsid w:val="00AF7DF5"/>
    <w:rsid w:val="00B0045A"/>
    <w:rsid w:val="00B00647"/>
    <w:rsid w:val="00B006E5"/>
    <w:rsid w:val="00B00EA1"/>
    <w:rsid w:val="00B01428"/>
    <w:rsid w:val="00B024C2"/>
    <w:rsid w:val="00B028CB"/>
    <w:rsid w:val="00B02C5B"/>
    <w:rsid w:val="00B049AB"/>
    <w:rsid w:val="00B04A2E"/>
    <w:rsid w:val="00B05196"/>
    <w:rsid w:val="00B059F6"/>
    <w:rsid w:val="00B05B9D"/>
    <w:rsid w:val="00B06476"/>
    <w:rsid w:val="00B073B0"/>
    <w:rsid w:val="00B07700"/>
    <w:rsid w:val="00B07D77"/>
    <w:rsid w:val="00B10039"/>
    <w:rsid w:val="00B10E5C"/>
    <w:rsid w:val="00B10FAF"/>
    <w:rsid w:val="00B11393"/>
    <w:rsid w:val="00B1372C"/>
    <w:rsid w:val="00B13921"/>
    <w:rsid w:val="00B13A53"/>
    <w:rsid w:val="00B1456C"/>
    <w:rsid w:val="00B14D60"/>
    <w:rsid w:val="00B1528C"/>
    <w:rsid w:val="00B167CF"/>
    <w:rsid w:val="00B16ACD"/>
    <w:rsid w:val="00B1751F"/>
    <w:rsid w:val="00B2065B"/>
    <w:rsid w:val="00B20680"/>
    <w:rsid w:val="00B20F05"/>
    <w:rsid w:val="00B2144B"/>
    <w:rsid w:val="00B21487"/>
    <w:rsid w:val="00B21D00"/>
    <w:rsid w:val="00B22E93"/>
    <w:rsid w:val="00B23231"/>
    <w:rsid w:val="00B232D1"/>
    <w:rsid w:val="00B24DB5"/>
    <w:rsid w:val="00B2575E"/>
    <w:rsid w:val="00B25B34"/>
    <w:rsid w:val="00B25EE9"/>
    <w:rsid w:val="00B26147"/>
    <w:rsid w:val="00B3028E"/>
    <w:rsid w:val="00B30559"/>
    <w:rsid w:val="00B30672"/>
    <w:rsid w:val="00B30D81"/>
    <w:rsid w:val="00B31655"/>
    <w:rsid w:val="00B31F9E"/>
    <w:rsid w:val="00B3268F"/>
    <w:rsid w:val="00B32C2C"/>
    <w:rsid w:val="00B33329"/>
    <w:rsid w:val="00B33A1A"/>
    <w:rsid w:val="00B33E6C"/>
    <w:rsid w:val="00B371CC"/>
    <w:rsid w:val="00B40560"/>
    <w:rsid w:val="00B4177F"/>
    <w:rsid w:val="00B4189D"/>
    <w:rsid w:val="00B41CD9"/>
    <w:rsid w:val="00B42072"/>
    <w:rsid w:val="00B42172"/>
    <w:rsid w:val="00B4225D"/>
    <w:rsid w:val="00B427E6"/>
    <w:rsid w:val="00B428A6"/>
    <w:rsid w:val="00B42C86"/>
    <w:rsid w:val="00B4396B"/>
    <w:rsid w:val="00B43E1F"/>
    <w:rsid w:val="00B448FE"/>
    <w:rsid w:val="00B452E9"/>
    <w:rsid w:val="00B45FBC"/>
    <w:rsid w:val="00B463BF"/>
    <w:rsid w:val="00B469B6"/>
    <w:rsid w:val="00B474A0"/>
    <w:rsid w:val="00B47D70"/>
    <w:rsid w:val="00B50750"/>
    <w:rsid w:val="00B50BA3"/>
    <w:rsid w:val="00B50C68"/>
    <w:rsid w:val="00B51A7D"/>
    <w:rsid w:val="00B51AAD"/>
    <w:rsid w:val="00B532BB"/>
    <w:rsid w:val="00B535C2"/>
    <w:rsid w:val="00B53F3F"/>
    <w:rsid w:val="00B55544"/>
    <w:rsid w:val="00B55A63"/>
    <w:rsid w:val="00B55FB4"/>
    <w:rsid w:val="00B5787F"/>
    <w:rsid w:val="00B57BD1"/>
    <w:rsid w:val="00B57E46"/>
    <w:rsid w:val="00B61761"/>
    <w:rsid w:val="00B61B42"/>
    <w:rsid w:val="00B61F80"/>
    <w:rsid w:val="00B62349"/>
    <w:rsid w:val="00B625B5"/>
    <w:rsid w:val="00B63BD2"/>
    <w:rsid w:val="00B641DB"/>
    <w:rsid w:val="00B642FC"/>
    <w:rsid w:val="00B64709"/>
    <w:rsid w:val="00B6497A"/>
    <w:rsid w:val="00B64D26"/>
    <w:rsid w:val="00B64FBB"/>
    <w:rsid w:val="00B65363"/>
    <w:rsid w:val="00B65455"/>
    <w:rsid w:val="00B6706F"/>
    <w:rsid w:val="00B70A51"/>
    <w:rsid w:val="00B70E22"/>
    <w:rsid w:val="00B70F7C"/>
    <w:rsid w:val="00B71F34"/>
    <w:rsid w:val="00B754BB"/>
    <w:rsid w:val="00B76235"/>
    <w:rsid w:val="00B76657"/>
    <w:rsid w:val="00B774CB"/>
    <w:rsid w:val="00B80402"/>
    <w:rsid w:val="00B80B9A"/>
    <w:rsid w:val="00B80CEF"/>
    <w:rsid w:val="00B80ED9"/>
    <w:rsid w:val="00B80FBC"/>
    <w:rsid w:val="00B81289"/>
    <w:rsid w:val="00B81C2E"/>
    <w:rsid w:val="00B822DF"/>
    <w:rsid w:val="00B82F32"/>
    <w:rsid w:val="00B830B7"/>
    <w:rsid w:val="00B83B86"/>
    <w:rsid w:val="00B83C22"/>
    <w:rsid w:val="00B84343"/>
    <w:rsid w:val="00B848EA"/>
    <w:rsid w:val="00B84B2B"/>
    <w:rsid w:val="00B8685D"/>
    <w:rsid w:val="00B8745A"/>
    <w:rsid w:val="00B9015C"/>
    <w:rsid w:val="00B90500"/>
    <w:rsid w:val="00B91248"/>
    <w:rsid w:val="00B916F6"/>
    <w:rsid w:val="00B9176C"/>
    <w:rsid w:val="00B91B6B"/>
    <w:rsid w:val="00B933F8"/>
    <w:rsid w:val="00B935A4"/>
    <w:rsid w:val="00B937DF"/>
    <w:rsid w:val="00B948B5"/>
    <w:rsid w:val="00B95478"/>
    <w:rsid w:val="00B95649"/>
    <w:rsid w:val="00B95C88"/>
    <w:rsid w:val="00BA06C6"/>
    <w:rsid w:val="00BA0E29"/>
    <w:rsid w:val="00BA1E89"/>
    <w:rsid w:val="00BA2D54"/>
    <w:rsid w:val="00BA47A0"/>
    <w:rsid w:val="00BA4DE3"/>
    <w:rsid w:val="00BA4DFF"/>
    <w:rsid w:val="00BA4FE4"/>
    <w:rsid w:val="00BA561A"/>
    <w:rsid w:val="00BA6BA6"/>
    <w:rsid w:val="00BB0186"/>
    <w:rsid w:val="00BB049B"/>
    <w:rsid w:val="00BB0DC6"/>
    <w:rsid w:val="00BB15E4"/>
    <w:rsid w:val="00BB1E19"/>
    <w:rsid w:val="00BB1F1D"/>
    <w:rsid w:val="00BB21D1"/>
    <w:rsid w:val="00BB29B2"/>
    <w:rsid w:val="00BB2BC2"/>
    <w:rsid w:val="00BB32F2"/>
    <w:rsid w:val="00BB4338"/>
    <w:rsid w:val="00BB44F1"/>
    <w:rsid w:val="00BB4926"/>
    <w:rsid w:val="00BB6C0E"/>
    <w:rsid w:val="00BB743E"/>
    <w:rsid w:val="00BB77F5"/>
    <w:rsid w:val="00BB7B38"/>
    <w:rsid w:val="00BB7F69"/>
    <w:rsid w:val="00BC02DF"/>
    <w:rsid w:val="00BC11E5"/>
    <w:rsid w:val="00BC24C1"/>
    <w:rsid w:val="00BC2A64"/>
    <w:rsid w:val="00BC33E6"/>
    <w:rsid w:val="00BC453F"/>
    <w:rsid w:val="00BC49E1"/>
    <w:rsid w:val="00BC4B94"/>
    <w:rsid w:val="00BC4BC6"/>
    <w:rsid w:val="00BC52FD"/>
    <w:rsid w:val="00BC5BF8"/>
    <w:rsid w:val="00BC631D"/>
    <w:rsid w:val="00BC68B5"/>
    <w:rsid w:val="00BC6E01"/>
    <w:rsid w:val="00BC6E62"/>
    <w:rsid w:val="00BC7443"/>
    <w:rsid w:val="00BC7822"/>
    <w:rsid w:val="00BD0648"/>
    <w:rsid w:val="00BD0B38"/>
    <w:rsid w:val="00BD0F9E"/>
    <w:rsid w:val="00BD1040"/>
    <w:rsid w:val="00BD182B"/>
    <w:rsid w:val="00BD1CD0"/>
    <w:rsid w:val="00BD34AA"/>
    <w:rsid w:val="00BD5943"/>
    <w:rsid w:val="00BD5C13"/>
    <w:rsid w:val="00BD5E35"/>
    <w:rsid w:val="00BE042A"/>
    <w:rsid w:val="00BE0C44"/>
    <w:rsid w:val="00BE16EB"/>
    <w:rsid w:val="00BE175C"/>
    <w:rsid w:val="00BE1B8B"/>
    <w:rsid w:val="00BE2A18"/>
    <w:rsid w:val="00BE2C01"/>
    <w:rsid w:val="00BE405B"/>
    <w:rsid w:val="00BE41EC"/>
    <w:rsid w:val="00BE4A05"/>
    <w:rsid w:val="00BE56FB"/>
    <w:rsid w:val="00BE5F8F"/>
    <w:rsid w:val="00BE70D9"/>
    <w:rsid w:val="00BE7DEF"/>
    <w:rsid w:val="00BE7F78"/>
    <w:rsid w:val="00BF01FC"/>
    <w:rsid w:val="00BF02DF"/>
    <w:rsid w:val="00BF0A63"/>
    <w:rsid w:val="00BF14A6"/>
    <w:rsid w:val="00BF2F76"/>
    <w:rsid w:val="00BF30DA"/>
    <w:rsid w:val="00BF3DDE"/>
    <w:rsid w:val="00BF4068"/>
    <w:rsid w:val="00BF4600"/>
    <w:rsid w:val="00BF4C12"/>
    <w:rsid w:val="00BF523F"/>
    <w:rsid w:val="00BF5C3B"/>
    <w:rsid w:val="00BF6589"/>
    <w:rsid w:val="00BF6F7F"/>
    <w:rsid w:val="00BF785B"/>
    <w:rsid w:val="00C00647"/>
    <w:rsid w:val="00C00A6B"/>
    <w:rsid w:val="00C01732"/>
    <w:rsid w:val="00C01CF2"/>
    <w:rsid w:val="00C02764"/>
    <w:rsid w:val="00C0288F"/>
    <w:rsid w:val="00C0339D"/>
    <w:rsid w:val="00C035DC"/>
    <w:rsid w:val="00C04CEF"/>
    <w:rsid w:val="00C0662F"/>
    <w:rsid w:val="00C11118"/>
    <w:rsid w:val="00C1159C"/>
    <w:rsid w:val="00C11943"/>
    <w:rsid w:val="00C12604"/>
    <w:rsid w:val="00C12E96"/>
    <w:rsid w:val="00C14029"/>
    <w:rsid w:val="00C14763"/>
    <w:rsid w:val="00C14F81"/>
    <w:rsid w:val="00C15DE4"/>
    <w:rsid w:val="00C16141"/>
    <w:rsid w:val="00C16167"/>
    <w:rsid w:val="00C16FB3"/>
    <w:rsid w:val="00C17002"/>
    <w:rsid w:val="00C170E6"/>
    <w:rsid w:val="00C17CBF"/>
    <w:rsid w:val="00C202B9"/>
    <w:rsid w:val="00C22448"/>
    <w:rsid w:val="00C2363F"/>
    <w:rsid w:val="00C236C8"/>
    <w:rsid w:val="00C246ED"/>
    <w:rsid w:val="00C24F68"/>
    <w:rsid w:val="00C25A18"/>
    <w:rsid w:val="00C260B1"/>
    <w:rsid w:val="00C2697A"/>
    <w:rsid w:val="00C26E56"/>
    <w:rsid w:val="00C31406"/>
    <w:rsid w:val="00C31678"/>
    <w:rsid w:val="00C318F1"/>
    <w:rsid w:val="00C31DD0"/>
    <w:rsid w:val="00C31FEB"/>
    <w:rsid w:val="00C321A4"/>
    <w:rsid w:val="00C326AB"/>
    <w:rsid w:val="00C33CA1"/>
    <w:rsid w:val="00C33D4C"/>
    <w:rsid w:val="00C34DD7"/>
    <w:rsid w:val="00C35CA8"/>
    <w:rsid w:val="00C37194"/>
    <w:rsid w:val="00C375E8"/>
    <w:rsid w:val="00C37C0C"/>
    <w:rsid w:val="00C37E77"/>
    <w:rsid w:val="00C40086"/>
    <w:rsid w:val="00C400BF"/>
    <w:rsid w:val="00C40637"/>
    <w:rsid w:val="00C40F6C"/>
    <w:rsid w:val="00C43027"/>
    <w:rsid w:val="00C43549"/>
    <w:rsid w:val="00C44426"/>
    <w:rsid w:val="00C445F3"/>
    <w:rsid w:val="00C4508E"/>
    <w:rsid w:val="00C451F4"/>
    <w:rsid w:val="00C45D7D"/>
    <w:rsid w:val="00C45EB1"/>
    <w:rsid w:val="00C46356"/>
    <w:rsid w:val="00C46BBD"/>
    <w:rsid w:val="00C51198"/>
    <w:rsid w:val="00C5125F"/>
    <w:rsid w:val="00C51CB0"/>
    <w:rsid w:val="00C533EB"/>
    <w:rsid w:val="00C54762"/>
    <w:rsid w:val="00C5497A"/>
    <w:rsid w:val="00C54A3A"/>
    <w:rsid w:val="00C54AAE"/>
    <w:rsid w:val="00C55566"/>
    <w:rsid w:val="00C561BF"/>
    <w:rsid w:val="00C56448"/>
    <w:rsid w:val="00C56ECE"/>
    <w:rsid w:val="00C608E2"/>
    <w:rsid w:val="00C60BB5"/>
    <w:rsid w:val="00C60FDA"/>
    <w:rsid w:val="00C62CB0"/>
    <w:rsid w:val="00C63C55"/>
    <w:rsid w:val="00C63F22"/>
    <w:rsid w:val="00C640CD"/>
    <w:rsid w:val="00C6492E"/>
    <w:rsid w:val="00C649A1"/>
    <w:rsid w:val="00C65229"/>
    <w:rsid w:val="00C65619"/>
    <w:rsid w:val="00C6572B"/>
    <w:rsid w:val="00C65BC5"/>
    <w:rsid w:val="00C65F81"/>
    <w:rsid w:val="00C667BE"/>
    <w:rsid w:val="00C66DE4"/>
    <w:rsid w:val="00C6766B"/>
    <w:rsid w:val="00C67C25"/>
    <w:rsid w:val="00C72223"/>
    <w:rsid w:val="00C72916"/>
    <w:rsid w:val="00C73C0B"/>
    <w:rsid w:val="00C74808"/>
    <w:rsid w:val="00C748A5"/>
    <w:rsid w:val="00C74E7D"/>
    <w:rsid w:val="00C74FFE"/>
    <w:rsid w:val="00C76236"/>
    <w:rsid w:val="00C76417"/>
    <w:rsid w:val="00C76853"/>
    <w:rsid w:val="00C76C74"/>
    <w:rsid w:val="00C7726F"/>
    <w:rsid w:val="00C7766C"/>
    <w:rsid w:val="00C77AD1"/>
    <w:rsid w:val="00C80160"/>
    <w:rsid w:val="00C80C1E"/>
    <w:rsid w:val="00C80FEE"/>
    <w:rsid w:val="00C81B4E"/>
    <w:rsid w:val="00C823DA"/>
    <w:rsid w:val="00C8259F"/>
    <w:rsid w:val="00C82746"/>
    <w:rsid w:val="00C82DD1"/>
    <w:rsid w:val="00C83078"/>
    <w:rsid w:val="00C8312F"/>
    <w:rsid w:val="00C84B55"/>
    <w:rsid w:val="00C84BA0"/>
    <w:rsid w:val="00C84C47"/>
    <w:rsid w:val="00C85647"/>
    <w:rsid w:val="00C858A4"/>
    <w:rsid w:val="00C859BD"/>
    <w:rsid w:val="00C85C57"/>
    <w:rsid w:val="00C86608"/>
    <w:rsid w:val="00C86AFA"/>
    <w:rsid w:val="00C86DCD"/>
    <w:rsid w:val="00C90A01"/>
    <w:rsid w:val="00C90FC0"/>
    <w:rsid w:val="00C92D02"/>
    <w:rsid w:val="00C92DA3"/>
    <w:rsid w:val="00C93B13"/>
    <w:rsid w:val="00C93CF6"/>
    <w:rsid w:val="00C95613"/>
    <w:rsid w:val="00C95E2F"/>
    <w:rsid w:val="00C97EF6"/>
    <w:rsid w:val="00CA012A"/>
    <w:rsid w:val="00CA048E"/>
    <w:rsid w:val="00CA0AB4"/>
    <w:rsid w:val="00CA1202"/>
    <w:rsid w:val="00CA2735"/>
    <w:rsid w:val="00CA3A0E"/>
    <w:rsid w:val="00CA4618"/>
    <w:rsid w:val="00CA57DF"/>
    <w:rsid w:val="00CA6D8A"/>
    <w:rsid w:val="00CA6F9E"/>
    <w:rsid w:val="00CA77F5"/>
    <w:rsid w:val="00CA7A74"/>
    <w:rsid w:val="00CB0668"/>
    <w:rsid w:val="00CB1103"/>
    <w:rsid w:val="00CB141F"/>
    <w:rsid w:val="00CB1556"/>
    <w:rsid w:val="00CB18D0"/>
    <w:rsid w:val="00CB1C8A"/>
    <w:rsid w:val="00CB24F5"/>
    <w:rsid w:val="00CB2663"/>
    <w:rsid w:val="00CB2A3D"/>
    <w:rsid w:val="00CB32A5"/>
    <w:rsid w:val="00CB3472"/>
    <w:rsid w:val="00CB3BBE"/>
    <w:rsid w:val="00CB536F"/>
    <w:rsid w:val="00CB537A"/>
    <w:rsid w:val="00CB56E2"/>
    <w:rsid w:val="00CB59E9"/>
    <w:rsid w:val="00CB5C92"/>
    <w:rsid w:val="00CB766C"/>
    <w:rsid w:val="00CB77E5"/>
    <w:rsid w:val="00CC0D6A"/>
    <w:rsid w:val="00CC2245"/>
    <w:rsid w:val="00CC2CA9"/>
    <w:rsid w:val="00CC2D81"/>
    <w:rsid w:val="00CC33F7"/>
    <w:rsid w:val="00CC3831"/>
    <w:rsid w:val="00CC3E3D"/>
    <w:rsid w:val="00CC519B"/>
    <w:rsid w:val="00CC5345"/>
    <w:rsid w:val="00CC579E"/>
    <w:rsid w:val="00CC62D1"/>
    <w:rsid w:val="00CC68B2"/>
    <w:rsid w:val="00CC6FC0"/>
    <w:rsid w:val="00CD0829"/>
    <w:rsid w:val="00CD09B8"/>
    <w:rsid w:val="00CD0F76"/>
    <w:rsid w:val="00CD12C1"/>
    <w:rsid w:val="00CD12C2"/>
    <w:rsid w:val="00CD1453"/>
    <w:rsid w:val="00CD214E"/>
    <w:rsid w:val="00CD23A7"/>
    <w:rsid w:val="00CD37B4"/>
    <w:rsid w:val="00CD4131"/>
    <w:rsid w:val="00CD420C"/>
    <w:rsid w:val="00CD456F"/>
    <w:rsid w:val="00CD46FA"/>
    <w:rsid w:val="00CD49FB"/>
    <w:rsid w:val="00CD5973"/>
    <w:rsid w:val="00CD66A1"/>
    <w:rsid w:val="00CD7A82"/>
    <w:rsid w:val="00CE0382"/>
    <w:rsid w:val="00CE0B41"/>
    <w:rsid w:val="00CE15D3"/>
    <w:rsid w:val="00CE2795"/>
    <w:rsid w:val="00CE28E4"/>
    <w:rsid w:val="00CE2B21"/>
    <w:rsid w:val="00CE2C8E"/>
    <w:rsid w:val="00CE31A6"/>
    <w:rsid w:val="00CE4A5B"/>
    <w:rsid w:val="00CE4BDB"/>
    <w:rsid w:val="00CE55C4"/>
    <w:rsid w:val="00CE56E1"/>
    <w:rsid w:val="00CE63B4"/>
    <w:rsid w:val="00CE6BFE"/>
    <w:rsid w:val="00CE7426"/>
    <w:rsid w:val="00CF09AA"/>
    <w:rsid w:val="00CF0C1E"/>
    <w:rsid w:val="00CF2927"/>
    <w:rsid w:val="00CF29A8"/>
    <w:rsid w:val="00CF3028"/>
    <w:rsid w:val="00CF37CF"/>
    <w:rsid w:val="00CF4379"/>
    <w:rsid w:val="00CF47BA"/>
    <w:rsid w:val="00CF4813"/>
    <w:rsid w:val="00CF5233"/>
    <w:rsid w:val="00CF5676"/>
    <w:rsid w:val="00CF5C6B"/>
    <w:rsid w:val="00CF6CEF"/>
    <w:rsid w:val="00CF7521"/>
    <w:rsid w:val="00CF7545"/>
    <w:rsid w:val="00CF76E8"/>
    <w:rsid w:val="00D00C82"/>
    <w:rsid w:val="00D01030"/>
    <w:rsid w:val="00D012EC"/>
    <w:rsid w:val="00D028BF"/>
    <w:rsid w:val="00D02923"/>
    <w:rsid w:val="00D029B8"/>
    <w:rsid w:val="00D02F60"/>
    <w:rsid w:val="00D033D1"/>
    <w:rsid w:val="00D04426"/>
    <w:rsid w:val="00D04557"/>
    <w:rsid w:val="00D0464E"/>
    <w:rsid w:val="00D04659"/>
    <w:rsid w:val="00D04A96"/>
    <w:rsid w:val="00D050AF"/>
    <w:rsid w:val="00D053F4"/>
    <w:rsid w:val="00D06E23"/>
    <w:rsid w:val="00D07A7B"/>
    <w:rsid w:val="00D10798"/>
    <w:rsid w:val="00D10E06"/>
    <w:rsid w:val="00D12367"/>
    <w:rsid w:val="00D13055"/>
    <w:rsid w:val="00D13DCA"/>
    <w:rsid w:val="00D15197"/>
    <w:rsid w:val="00D15ED5"/>
    <w:rsid w:val="00D16820"/>
    <w:rsid w:val="00D169C8"/>
    <w:rsid w:val="00D16E6D"/>
    <w:rsid w:val="00D1793F"/>
    <w:rsid w:val="00D2089D"/>
    <w:rsid w:val="00D21989"/>
    <w:rsid w:val="00D22178"/>
    <w:rsid w:val="00D22AF5"/>
    <w:rsid w:val="00D233E7"/>
    <w:rsid w:val="00D235EA"/>
    <w:rsid w:val="00D247A9"/>
    <w:rsid w:val="00D25B50"/>
    <w:rsid w:val="00D26063"/>
    <w:rsid w:val="00D26C2A"/>
    <w:rsid w:val="00D30C98"/>
    <w:rsid w:val="00D31B7F"/>
    <w:rsid w:val="00D31FE5"/>
    <w:rsid w:val="00D32721"/>
    <w:rsid w:val="00D328DC"/>
    <w:rsid w:val="00D32CC9"/>
    <w:rsid w:val="00D33387"/>
    <w:rsid w:val="00D33D38"/>
    <w:rsid w:val="00D34311"/>
    <w:rsid w:val="00D34E8C"/>
    <w:rsid w:val="00D35016"/>
    <w:rsid w:val="00D36572"/>
    <w:rsid w:val="00D37973"/>
    <w:rsid w:val="00D40155"/>
    <w:rsid w:val="00D402FB"/>
    <w:rsid w:val="00D409C5"/>
    <w:rsid w:val="00D41764"/>
    <w:rsid w:val="00D43472"/>
    <w:rsid w:val="00D43D9F"/>
    <w:rsid w:val="00D44612"/>
    <w:rsid w:val="00D448D6"/>
    <w:rsid w:val="00D45F48"/>
    <w:rsid w:val="00D47502"/>
    <w:rsid w:val="00D4776E"/>
    <w:rsid w:val="00D47D7A"/>
    <w:rsid w:val="00D502B4"/>
    <w:rsid w:val="00D50ABD"/>
    <w:rsid w:val="00D51C27"/>
    <w:rsid w:val="00D5225A"/>
    <w:rsid w:val="00D532EF"/>
    <w:rsid w:val="00D53A70"/>
    <w:rsid w:val="00D5428C"/>
    <w:rsid w:val="00D54390"/>
    <w:rsid w:val="00D54A95"/>
    <w:rsid w:val="00D55290"/>
    <w:rsid w:val="00D55CBC"/>
    <w:rsid w:val="00D55E07"/>
    <w:rsid w:val="00D55F86"/>
    <w:rsid w:val="00D56691"/>
    <w:rsid w:val="00D56968"/>
    <w:rsid w:val="00D57791"/>
    <w:rsid w:val="00D579E1"/>
    <w:rsid w:val="00D6046A"/>
    <w:rsid w:val="00D60827"/>
    <w:rsid w:val="00D60EB1"/>
    <w:rsid w:val="00D60F98"/>
    <w:rsid w:val="00D62870"/>
    <w:rsid w:val="00D62E2B"/>
    <w:rsid w:val="00D62F77"/>
    <w:rsid w:val="00D63AA8"/>
    <w:rsid w:val="00D655D9"/>
    <w:rsid w:val="00D65872"/>
    <w:rsid w:val="00D65A04"/>
    <w:rsid w:val="00D671CC"/>
    <w:rsid w:val="00D676F3"/>
    <w:rsid w:val="00D67C57"/>
    <w:rsid w:val="00D7055D"/>
    <w:rsid w:val="00D70D85"/>
    <w:rsid w:val="00D70EF5"/>
    <w:rsid w:val="00D71024"/>
    <w:rsid w:val="00D71A25"/>
    <w:rsid w:val="00D71FCF"/>
    <w:rsid w:val="00D72111"/>
    <w:rsid w:val="00D72958"/>
    <w:rsid w:val="00D72A54"/>
    <w:rsid w:val="00D72CC1"/>
    <w:rsid w:val="00D74ADA"/>
    <w:rsid w:val="00D757E3"/>
    <w:rsid w:val="00D75853"/>
    <w:rsid w:val="00D768A1"/>
    <w:rsid w:val="00D76EC9"/>
    <w:rsid w:val="00D7759D"/>
    <w:rsid w:val="00D77871"/>
    <w:rsid w:val="00D804D9"/>
    <w:rsid w:val="00D80E7D"/>
    <w:rsid w:val="00D81397"/>
    <w:rsid w:val="00D8188B"/>
    <w:rsid w:val="00D823BD"/>
    <w:rsid w:val="00D82983"/>
    <w:rsid w:val="00D829A7"/>
    <w:rsid w:val="00D848B9"/>
    <w:rsid w:val="00D84B4B"/>
    <w:rsid w:val="00D8583C"/>
    <w:rsid w:val="00D863F6"/>
    <w:rsid w:val="00D86664"/>
    <w:rsid w:val="00D9022E"/>
    <w:rsid w:val="00D90E69"/>
    <w:rsid w:val="00D91368"/>
    <w:rsid w:val="00D914BB"/>
    <w:rsid w:val="00D91930"/>
    <w:rsid w:val="00D91E07"/>
    <w:rsid w:val="00D9208C"/>
    <w:rsid w:val="00D92449"/>
    <w:rsid w:val="00D92D8F"/>
    <w:rsid w:val="00D930DE"/>
    <w:rsid w:val="00D93106"/>
    <w:rsid w:val="00D933E9"/>
    <w:rsid w:val="00D93A4F"/>
    <w:rsid w:val="00D9505D"/>
    <w:rsid w:val="00D953D0"/>
    <w:rsid w:val="00D959F5"/>
    <w:rsid w:val="00D96884"/>
    <w:rsid w:val="00D971BC"/>
    <w:rsid w:val="00D9784B"/>
    <w:rsid w:val="00D97B73"/>
    <w:rsid w:val="00DA0949"/>
    <w:rsid w:val="00DA19CC"/>
    <w:rsid w:val="00DA1C4D"/>
    <w:rsid w:val="00DA1FF2"/>
    <w:rsid w:val="00DA3B88"/>
    <w:rsid w:val="00DA3C21"/>
    <w:rsid w:val="00DA3D21"/>
    <w:rsid w:val="00DA3FDD"/>
    <w:rsid w:val="00DA49EE"/>
    <w:rsid w:val="00DA5521"/>
    <w:rsid w:val="00DA5CCB"/>
    <w:rsid w:val="00DA5EC8"/>
    <w:rsid w:val="00DA653B"/>
    <w:rsid w:val="00DA7017"/>
    <w:rsid w:val="00DA7028"/>
    <w:rsid w:val="00DA796F"/>
    <w:rsid w:val="00DA7C27"/>
    <w:rsid w:val="00DB098C"/>
    <w:rsid w:val="00DB0E09"/>
    <w:rsid w:val="00DB1841"/>
    <w:rsid w:val="00DB19AB"/>
    <w:rsid w:val="00DB1AD2"/>
    <w:rsid w:val="00DB2477"/>
    <w:rsid w:val="00DB2B58"/>
    <w:rsid w:val="00DB2F55"/>
    <w:rsid w:val="00DB5206"/>
    <w:rsid w:val="00DB5358"/>
    <w:rsid w:val="00DB5617"/>
    <w:rsid w:val="00DB5D4A"/>
    <w:rsid w:val="00DB5F81"/>
    <w:rsid w:val="00DB6070"/>
    <w:rsid w:val="00DB6276"/>
    <w:rsid w:val="00DB631A"/>
    <w:rsid w:val="00DB63F5"/>
    <w:rsid w:val="00DB66B1"/>
    <w:rsid w:val="00DB696E"/>
    <w:rsid w:val="00DC09C8"/>
    <w:rsid w:val="00DC1876"/>
    <w:rsid w:val="00DC1C6B"/>
    <w:rsid w:val="00DC22DA"/>
    <w:rsid w:val="00DC2C2E"/>
    <w:rsid w:val="00DC35DE"/>
    <w:rsid w:val="00DC3D46"/>
    <w:rsid w:val="00DC4AF0"/>
    <w:rsid w:val="00DC57B4"/>
    <w:rsid w:val="00DC6B7A"/>
    <w:rsid w:val="00DC74CD"/>
    <w:rsid w:val="00DC7886"/>
    <w:rsid w:val="00DC7DFE"/>
    <w:rsid w:val="00DD0B57"/>
    <w:rsid w:val="00DD0CF2"/>
    <w:rsid w:val="00DD0DE5"/>
    <w:rsid w:val="00DD2D80"/>
    <w:rsid w:val="00DD34AA"/>
    <w:rsid w:val="00DD3BA2"/>
    <w:rsid w:val="00DD458B"/>
    <w:rsid w:val="00DD5263"/>
    <w:rsid w:val="00DD549F"/>
    <w:rsid w:val="00DE0D51"/>
    <w:rsid w:val="00DE1264"/>
    <w:rsid w:val="00DE1554"/>
    <w:rsid w:val="00DE2901"/>
    <w:rsid w:val="00DE2A3F"/>
    <w:rsid w:val="00DE3860"/>
    <w:rsid w:val="00DE460D"/>
    <w:rsid w:val="00DE58F7"/>
    <w:rsid w:val="00DE590F"/>
    <w:rsid w:val="00DE6769"/>
    <w:rsid w:val="00DE6D24"/>
    <w:rsid w:val="00DE7216"/>
    <w:rsid w:val="00DE7AD9"/>
    <w:rsid w:val="00DE7DC1"/>
    <w:rsid w:val="00DF0795"/>
    <w:rsid w:val="00DF0F88"/>
    <w:rsid w:val="00DF3C4A"/>
    <w:rsid w:val="00DF3F7E"/>
    <w:rsid w:val="00DF5853"/>
    <w:rsid w:val="00DF662A"/>
    <w:rsid w:val="00DF681A"/>
    <w:rsid w:val="00DF7648"/>
    <w:rsid w:val="00DF796A"/>
    <w:rsid w:val="00DF7E65"/>
    <w:rsid w:val="00E00E29"/>
    <w:rsid w:val="00E011B3"/>
    <w:rsid w:val="00E011D7"/>
    <w:rsid w:val="00E01496"/>
    <w:rsid w:val="00E01BEB"/>
    <w:rsid w:val="00E02BAB"/>
    <w:rsid w:val="00E02E30"/>
    <w:rsid w:val="00E03DAA"/>
    <w:rsid w:val="00E04721"/>
    <w:rsid w:val="00E04CEB"/>
    <w:rsid w:val="00E04F7B"/>
    <w:rsid w:val="00E055FE"/>
    <w:rsid w:val="00E05929"/>
    <w:rsid w:val="00E05F57"/>
    <w:rsid w:val="00E060BC"/>
    <w:rsid w:val="00E0734C"/>
    <w:rsid w:val="00E079AE"/>
    <w:rsid w:val="00E102A6"/>
    <w:rsid w:val="00E11420"/>
    <w:rsid w:val="00E1261E"/>
    <w:rsid w:val="00E126FD"/>
    <w:rsid w:val="00E129F9"/>
    <w:rsid w:val="00E132FB"/>
    <w:rsid w:val="00E13593"/>
    <w:rsid w:val="00E14774"/>
    <w:rsid w:val="00E14B03"/>
    <w:rsid w:val="00E14BF8"/>
    <w:rsid w:val="00E1571A"/>
    <w:rsid w:val="00E15D31"/>
    <w:rsid w:val="00E1612A"/>
    <w:rsid w:val="00E167FD"/>
    <w:rsid w:val="00E170B7"/>
    <w:rsid w:val="00E177DD"/>
    <w:rsid w:val="00E17C19"/>
    <w:rsid w:val="00E20900"/>
    <w:rsid w:val="00E20C7F"/>
    <w:rsid w:val="00E22300"/>
    <w:rsid w:val="00E22765"/>
    <w:rsid w:val="00E228F8"/>
    <w:rsid w:val="00E23486"/>
    <w:rsid w:val="00E2396E"/>
    <w:rsid w:val="00E23C2A"/>
    <w:rsid w:val="00E24728"/>
    <w:rsid w:val="00E25933"/>
    <w:rsid w:val="00E276AC"/>
    <w:rsid w:val="00E278F6"/>
    <w:rsid w:val="00E27B4B"/>
    <w:rsid w:val="00E27E85"/>
    <w:rsid w:val="00E309CD"/>
    <w:rsid w:val="00E309F4"/>
    <w:rsid w:val="00E31A3B"/>
    <w:rsid w:val="00E31A86"/>
    <w:rsid w:val="00E32CA5"/>
    <w:rsid w:val="00E330BF"/>
    <w:rsid w:val="00E34A02"/>
    <w:rsid w:val="00E34A35"/>
    <w:rsid w:val="00E34ABC"/>
    <w:rsid w:val="00E364F7"/>
    <w:rsid w:val="00E3651D"/>
    <w:rsid w:val="00E37C2F"/>
    <w:rsid w:val="00E40344"/>
    <w:rsid w:val="00E41C28"/>
    <w:rsid w:val="00E41DEA"/>
    <w:rsid w:val="00E4223A"/>
    <w:rsid w:val="00E42438"/>
    <w:rsid w:val="00E4431D"/>
    <w:rsid w:val="00E44CE6"/>
    <w:rsid w:val="00E44F94"/>
    <w:rsid w:val="00E46213"/>
    <w:rsid w:val="00E46308"/>
    <w:rsid w:val="00E47CDB"/>
    <w:rsid w:val="00E502E4"/>
    <w:rsid w:val="00E50451"/>
    <w:rsid w:val="00E5069F"/>
    <w:rsid w:val="00E508E1"/>
    <w:rsid w:val="00E51E17"/>
    <w:rsid w:val="00E52049"/>
    <w:rsid w:val="00E520D8"/>
    <w:rsid w:val="00E52621"/>
    <w:rsid w:val="00E52DAB"/>
    <w:rsid w:val="00E53458"/>
    <w:rsid w:val="00E539B0"/>
    <w:rsid w:val="00E53B18"/>
    <w:rsid w:val="00E54AD7"/>
    <w:rsid w:val="00E55385"/>
    <w:rsid w:val="00E55605"/>
    <w:rsid w:val="00E55994"/>
    <w:rsid w:val="00E5648A"/>
    <w:rsid w:val="00E56F4B"/>
    <w:rsid w:val="00E570DD"/>
    <w:rsid w:val="00E57BEF"/>
    <w:rsid w:val="00E60606"/>
    <w:rsid w:val="00E60C66"/>
    <w:rsid w:val="00E60F8B"/>
    <w:rsid w:val="00E6114F"/>
    <w:rsid w:val="00E6164D"/>
    <w:rsid w:val="00E61707"/>
    <w:rsid w:val="00E618C9"/>
    <w:rsid w:val="00E62774"/>
    <w:rsid w:val="00E62A80"/>
    <w:rsid w:val="00E6307C"/>
    <w:rsid w:val="00E630E4"/>
    <w:rsid w:val="00E63641"/>
    <w:rsid w:val="00E636FA"/>
    <w:rsid w:val="00E639FD"/>
    <w:rsid w:val="00E63D0F"/>
    <w:rsid w:val="00E649C0"/>
    <w:rsid w:val="00E65DE5"/>
    <w:rsid w:val="00E66C50"/>
    <w:rsid w:val="00E671B0"/>
    <w:rsid w:val="00E679D3"/>
    <w:rsid w:val="00E67DF1"/>
    <w:rsid w:val="00E7049C"/>
    <w:rsid w:val="00E70A43"/>
    <w:rsid w:val="00E710C8"/>
    <w:rsid w:val="00E71208"/>
    <w:rsid w:val="00E712A5"/>
    <w:rsid w:val="00E71444"/>
    <w:rsid w:val="00E71C91"/>
    <w:rsid w:val="00E720A1"/>
    <w:rsid w:val="00E72658"/>
    <w:rsid w:val="00E72951"/>
    <w:rsid w:val="00E73BC6"/>
    <w:rsid w:val="00E7461E"/>
    <w:rsid w:val="00E7515A"/>
    <w:rsid w:val="00E75306"/>
    <w:rsid w:val="00E75DDA"/>
    <w:rsid w:val="00E773E8"/>
    <w:rsid w:val="00E7751B"/>
    <w:rsid w:val="00E777B2"/>
    <w:rsid w:val="00E811C2"/>
    <w:rsid w:val="00E814D0"/>
    <w:rsid w:val="00E816FC"/>
    <w:rsid w:val="00E8238F"/>
    <w:rsid w:val="00E8293D"/>
    <w:rsid w:val="00E83ADD"/>
    <w:rsid w:val="00E84DCA"/>
    <w:rsid w:val="00E84F38"/>
    <w:rsid w:val="00E84F44"/>
    <w:rsid w:val="00E85623"/>
    <w:rsid w:val="00E87441"/>
    <w:rsid w:val="00E87CA4"/>
    <w:rsid w:val="00E902B5"/>
    <w:rsid w:val="00E904C5"/>
    <w:rsid w:val="00E91FAE"/>
    <w:rsid w:val="00E923F1"/>
    <w:rsid w:val="00E927AB"/>
    <w:rsid w:val="00E92F30"/>
    <w:rsid w:val="00E94AA3"/>
    <w:rsid w:val="00E94C32"/>
    <w:rsid w:val="00E9583C"/>
    <w:rsid w:val="00E96E3F"/>
    <w:rsid w:val="00E97E76"/>
    <w:rsid w:val="00EA0464"/>
    <w:rsid w:val="00EA0F10"/>
    <w:rsid w:val="00EA172D"/>
    <w:rsid w:val="00EA1B12"/>
    <w:rsid w:val="00EA2629"/>
    <w:rsid w:val="00EA270C"/>
    <w:rsid w:val="00EA4908"/>
    <w:rsid w:val="00EA4974"/>
    <w:rsid w:val="00EA532E"/>
    <w:rsid w:val="00EA5A48"/>
    <w:rsid w:val="00EA5A95"/>
    <w:rsid w:val="00EA63F5"/>
    <w:rsid w:val="00EA6624"/>
    <w:rsid w:val="00EA7F84"/>
    <w:rsid w:val="00EB06D9"/>
    <w:rsid w:val="00EB1382"/>
    <w:rsid w:val="00EB192B"/>
    <w:rsid w:val="00EB19ED"/>
    <w:rsid w:val="00EB1B67"/>
    <w:rsid w:val="00EB1CAB"/>
    <w:rsid w:val="00EB3497"/>
    <w:rsid w:val="00EB429D"/>
    <w:rsid w:val="00EB63DA"/>
    <w:rsid w:val="00EB6A1F"/>
    <w:rsid w:val="00EB7204"/>
    <w:rsid w:val="00EC0100"/>
    <w:rsid w:val="00EC08C8"/>
    <w:rsid w:val="00EC0A01"/>
    <w:rsid w:val="00EC0F5A"/>
    <w:rsid w:val="00EC137E"/>
    <w:rsid w:val="00EC13E9"/>
    <w:rsid w:val="00EC1673"/>
    <w:rsid w:val="00EC1B5B"/>
    <w:rsid w:val="00EC2A87"/>
    <w:rsid w:val="00EC3B38"/>
    <w:rsid w:val="00EC4265"/>
    <w:rsid w:val="00EC44E2"/>
    <w:rsid w:val="00EC4CEB"/>
    <w:rsid w:val="00EC5591"/>
    <w:rsid w:val="00EC573E"/>
    <w:rsid w:val="00EC659E"/>
    <w:rsid w:val="00EC75D3"/>
    <w:rsid w:val="00ED04E8"/>
    <w:rsid w:val="00ED1CA0"/>
    <w:rsid w:val="00ED1D84"/>
    <w:rsid w:val="00ED1F90"/>
    <w:rsid w:val="00ED2072"/>
    <w:rsid w:val="00ED2AC0"/>
    <w:rsid w:val="00ED2AE0"/>
    <w:rsid w:val="00ED2CDD"/>
    <w:rsid w:val="00ED4917"/>
    <w:rsid w:val="00ED5553"/>
    <w:rsid w:val="00ED5E36"/>
    <w:rsid w:val="00ED6961"/>
    <w:rsid w:val="00ED69A9"/>
    <w:rsid w:val="00ED78B5"/>
    <w:rsid w:val="00EE0192"/>
    <w:rsid w:val="00EE09BF"/>
    <w:rsid w:val="00EE0D9B"/>
    <w:rsid w:val="00EE1389"/>
    <w:rsid w:val="00EE1CA8"/>
    <w:rsid w:val="00EE1E3D"/>
    <w:rsid w:val="00EE5167"/>
    <w:rsid w:val="00EE61F3"/>
    <w:rsid w:val="00EE6356"/>
    <w:rsid w:val="00EE663C"/>
    <w:rsid w:val="00EE72BC"/>
    <w:rsid w:val="00EF0876"/>
    <w:rsid w:val="00EF098D"/>
    <w:rsid w:val="00EF0B72"/>
    <w:rsid w:val="00EF0B96"/>
    <w:rsid w:val="00EF0E34"/>
    <w:rsid w:val="00EF1EEA"/>
    <w:rsid w:val="00EF2442"/>
    <w:rsid w:val="00EF2FCC"/>
    <w:rsid w:val="00EF316B"/>
    <w:rsid w:val="00EF3486"/>
    <w:rsid w:val="00EF3FC7"/>
    <w:rsid w:val="00EF4333"/>
    <w:rsid w:val="00EF47AF"/>
    <w:rsid w:val="00EF481D"/>
    <w:rsid w:val="00EF493C"/>
    <w:rsid w:val="00EF4B0C"/>
    <w:rsid w:val="00EF4E14"/>
    <w:rsid w:val="00EF53B6"/>
    <w:rsid w:val="00EF5499"/>
    <w:rsid w:val="00EF665C"/>
    <w:rsid w:val="00EF6B70"/>
    <w:rsid w:val="00EF7642"/>
    <w:rsid w:val="00EF7B92"/>
    <w:rsid w:val="00EF7D7F"/>
    <w:rsid w:val="00F0010B"/>
    <w:rsid w:val="00F00200"/>
    <w:rsid w:val="00F00B73"/>
    <w:rsid w:val="00F00C8D"/>
    <w:rsid w:val="00F00E52"/>
    <w:rsid w:val="00F0172D"/>
    <w:rsid w:val="00F0213A"/>
    <w:rsid w:val="00F023C8"/>
    <w:rsid w:val="00F024CF"/>
    <w:rsid w:val="00F029A3"/>
    <w:rsid w:val="00F030B3"/>
    <w:rsid w:val="00F03262"/>
    <w:rsid w:val="00F03D17"/>
    <w:rsid w:val="00F046F0"/>
    <w:rsid w:val="00F05B92"/>
    <w:rsid w:val="00F0672B"/>
    <w:rsid w:val="00F10B87"/>
    <w:rsid w:val="00F115CA"/>
    <w:rsid w:val="00F1265E"/>
    <w:rsid w:val="00F128D8"/>
    <w:rsid w:val="00F1379A"/>
    <w:rsid w:val="00F13DA5"/>
    <w:rsid w:val="00F14817"/>
    <w:rsid w:val="00F14A06"/>
    <w:rsid w:val="00F14EBA"/>
    <w:rsid w:val="00F1510F"/>
    <w:rsid w:val="00F15246"/>
    <w:rsid w:val="00F1533A"/>
    <w:rsid w:val="00F15E5A"/>
    <w:rsid w:val="00F15E5F"/>
    <w:rsid w:val="00F160D0"/>
    <w:rsid w:val="00F17E54"/>
    <w:rsid w:val="00F17F0A"/>
    <w:rsid w:val="00F20A2D"/>
    <w:rsid w:val="00F2118F"/>
    <w:rsid w:val="00F2129B"/>
    <w:rsid w:val="00F2177A"/>
    <w:rsid w:val="00F21ABB"/>
    <w:rsid w:val="00F22736"/>
    <w:rsid w:val="00F22A03"/>
    <w:rsid w:val="00F22FB7"/>
    <w:rsid w:val="00F24606"/>
    <w:rsid w:val="00F257FF"/>
    <w:rsid w:val="00F262D8"/>
    <w:rsid w:val="00F2668F"/>
    <w:rsid w:val="00F2742F"/>
    <w:rsid w:val="00F2753B"/>
    <w:rsid w:val="00F30067"/>
    <w:rsid w:val="00F305EB"/>
    <w:rsid w:val="00F312C4"/>
    <w:rsid w:val="00F31722"/>
    <w:rsid w:val="00F32221"/>
    <w:rsid w:val="00F3247E"/>
    <w:rsid w:val="00F33ACB"/>
    <w:rsid w:val="00F33F8B"/>
    <w:rsid w:val="00F340B2"/>
    <w:rsid w:val="00F34FE1"/>
    <w:rsid w:val="00F35ACC"/>
    <w:rsid w:val="00F37397"/>
    <w:rsid w:val="00F40222"/>
    <w:rsid w:val="00F415CA"/>
    <w:rsid w:val="00F4208A"/>
    <w:rsid w:val="00F42BA6"/>
    <w:rsid w:val="00F42CE3"/>
    <w:rsid w:val="00F42F91"/>
    <w:rsid w:val="00F43251"/>
    <w:rsid w:val="00F43390"/>
    <w:rsid w:val="00F43A94"/>
    <w:rsid w:val="00F43C70"/>
    <w:rsid w:val="00F44350"/>
    <w:rsid w:val="00F443B2"/>
    <w:rsid w:val="00F458D8"/>
    <w:rsid w:val="00F45E95"/>
    <w:rsid w:val="00F4686D"/>
    <w:rsid w:val="00F50237"/>
    <w:rsid w:val="00F50C15"/>
    <w:rsid w:val="00F52966"/>
    <w:rsid w:val="00F53596"/>
    <w:rsid w:val="00F53FD3"/>
    <w:rsid w:val="00F55797"/>
    <w:rsid w:val="00F55BA8"/>
    <w:rsid w:val="00F55DB1"/>
    <w:rsid w:val="00F55E9F"/>
    <w:rsid w:val="00F56ACA"/>
    <w:rsid w:val="00F57F27"/>
    <w:rsid w:val="00F57FE1"/>
    <w:rsid w:val="00F600FE"/>
    <w:rsid w:val="00F6020A"/>
    <w:rsid w:val="00F616DE"/>
    <w:rsid w:val="00F61854"/>
    <w:rsid w:val="00F6212A"/>
    <w:rsid w:val="00F62E4D"/>
    <w:rsid w:val="00F63CCB"/>
    <w:rsid w:val="00F64B90"/>
    <w:rsid w:val="00F6659C"/>
    <w:rsid w:val="00F66AE0"/>
    <w:rsid w:val="00F66B34"/>
    <w:rsid w:val="00F66C2E"/>
    <w:rsid w:val="00F671C2"/>
    <w:rsid w:val="00F675B9"/>
    <w:rsid w:val="00F67BC4"/>
    <w:rsid w:val="00F67D28"/>
    <w:rsid w:val="00F70068"/>
    <w:rsid w:val="00F7058D"/>
    <w:rsid w:val="00F706EB"/>
    <w:rsid w:val="00F70E73"/>
    <w:rsid w:val="00F711C9"/>
    <w:rsid w:val="00F7200D"/>
    <w:rsid w:val="00F725E9"/>
    <w:rsid w:val="00F73DA5"/>
    <w:rsid w:val="00F74404"/>
    <w:rsid w:val="00F7465B"/>
    <w:rsid w:val="00F74C59"/>
    <w:rsid w:val="00F75C3A"/>
    <w:rsid w:val="00F75D48"/>
    <w:rsid w:val="00F76308"/>
    <w:rsid w:val="00F76DE4"/>
    <w:rsid w:val="00F77FB7"/>
    <w:rsid w:val="00F80146"/>
    <w:rsid w:val="00F80DAA"/>
    <w:rsid w:val="00F81E32"/>
    <w:rsid w:val="00F82A64"/>
    <w:rsid w:val="00F82E30"/>
    <w:rsid w:val="00F831CB"/>
    <w:rsid w:val="00F83A24"/>
    <w:rsid w:val="00F83AF5"/>
    <w:rsid w:val="00F84149"/>
    <w:rsid w:val="00F848A3"/>
    <w:rsid w:val="00F84ACF"/>
    <w:rsid w:val="00F85742"/>
    <w:rsid w:val="00F85BF8"/>
    <w:rsid w:val="00F871CE"/>
    <w:rsid w:val="00F87802"/>
    <w:rsid w:val="00F90F33"/>
    <w:rsid w:val="00F911B0"/>
    <w:rsid w:val="00F91A19"/>
    <w:rsid w:val="00F92C0A"/>
    <w:rsid w:val="00F935A6"/>
    <w:rsid w:val="00F936FF"/>
    <w:rsid w:val="00F9415B"/>
    <w:rsid w:val="00F94A22"/>
    <w:rsid w:val="00F9505C"/>
    <w:rsid w:val="00F9601E"/>
    <w:rsid w:val="00F962D7"/>
    <w:rsid w:val="00F96369"/>
    <w:rsid w:val="00F96A25"/>
    <w:rsid w:val="00F96D9E"/>
    <w:rsid w:val="00FA104E"/>
    <w:rsid w:val="00FA13C2"/>
    <w:rsid w:val="00FA1E91"/>
    <w:rsid w:val="00FA2C4C"/>
    <w:rsid w:val="00FA3B4F"/>
    <w:rsid w:val="00FA4ECB"/>
    <w:rsid w:val="00FA7744"/>
    <w:rsid w:val="00FA7F91"/>
    <w:rsid w:val="00FB0736"/>
    <w:rsid w:val="00FB0DCA"/>
    <w:rsid w:val="00FB121C"/>
    <w:rsid w:val="00FB1CDD"/>
    <w:rsid w:val="00FB2387"/>
    <w:rsid w:val="00FB2C2F"/>
    <w:rsid w:val="00FB305C"/>
    <w:rsid w:val="00FB4652"/>
    <w:rsid w:val="00FB5425"/>
    <w:rsid w:val="00FB56F1"/>
    <w:rsid w:val="00FB5BC8"/>
    <w:rsid w:val="00FB60F4"/>
    <w:rsid w:val="00FB656F"/>
    <w:rsid w:val="00FB6670"/>
    <w:rsid w:val="00FC2E23"/>
    <w:rsid w:val="00FC2E3D"/>
    <w:rsid w:val="00FC3BDE"/>
    <w:rsid w:val="00FC4096"/>
    <w:rsid w:val="00FC458D"/>
    <w:rsid w:val="00FC66B8"/>
    <w:rsid w:val="00FC68FD"/>
    <w:rsid w:val="00FD095E"/>
    <w:rsid w:val="00FD190C"/>
    <w:rsid w:val="00FD1948"/>
    <w:rsid w:val="00FD1DBE"/>
    <w:rsid w:val="00FD25A7"/>
    <w:rsid w:val="00FD27B6"/>
    <w:rsid w:val="00FD3689"/>
    <w:rsid w:val="00FD42A3"/>
    <w:rsid w:val="00FD4D97"/>
    <w:rsid w:val="00FD5BE9"/>
    <w:rsid w:val="00FD717B"/>
    <w:rsid w:val="00FD7468"/>
    <w:rsid w:val="00FD7CE0"/>
    <w:rsid w:val="00FE0B3B"/>
    <w:rsid w:val="00FE1810"/>
    <w:rsid w:val="00FE1BE2"/>
    <w:rsid w:val="00FE2DC7"/>
    <w:rsid w:val="00FE379C"/>
    <w:rsid w:val="00FE4034"/>
    <w:rsid w:val="00FE43F5"/>
    <w:rsid w:val="00FE45AF"/>
    <w:rsid w:val="00FE4B14"/>
    <w:rsid w:val="00FE5000"/>
    <w:rsid w:val="00FE5F22"/>
    <w:rsid w:val="00FE6158"/>
    <w:rsid w:val="00FE6900"/>
    <w:rsid w:val="00FE6E75"/>
    <w:rsid w:val="00FE71CE"/>
    <w:rsid w:val="00FE730A"/>
    <w:rsid w:val="00FE7FC8"/>
    <w:rsid w:val="00FF09D2"/>
    <w:rsid w:val="00FF0D01"/>
    <w:rsid w:val="00FF1008"/>
    <w:rsid w:val="00FF1971"/>
    <w:rsid w:val="00FF19C4"/>
    <w:rsid w:val="00FF1DD7"/>
    <w:rsid w:val="00FF324C"/>
    <w:rsid w:val="00FF3483"/>
    <w:rsid w:val="00FF35A4"/>
    <w:rsid w:val="00FF40DA"/>
    <w:rsid w:val="00FF43BD"/>
    <w:rsid w:val="00FF4453"/>
    <w:rsid w:val="00FF48C2"/>
    <w:rsid w:val="00FF53AC"/>
    <w:rsid w:val="00FF6ACA"/>
    <w:rsid w:val="00FF6C8A"/>
    <w:rsid w:val="00FF6F0E"/>
    <w:rsid w:val="00FF79FA"/>
    <w:rsid w:val="00FF7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D3AF13"/>
  <w15:docId w15:val="{65E98971-46DF-480D-A896-FD686036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6E0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BC6E01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433944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433944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  <w:rsid w:val="00BC6E01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BC6E01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BC6E0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BC6E01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BC6E01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BC6E01"/>
    <w:pPr>
      <w:ind w:left="1780"/>
    </w:pPr>
  </w:style>
  <w:style w:type="character" w:styleId="Odwoanieprzypisudolnego">
    <w:name w:val="footnote reference"/>
    <w:uiPriority w:val="99"/>
    <w:rsid w:val="00BC6E01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BC6E0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BC6E01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BC6E01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BC6E01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BC6E01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C6E01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BC6E0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BC6E01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BC6E01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BC6E01"/>
  </w:style>
  <w:style w:type="character" w:customStyle="1" w:styleId="Nagwek1Znak">
    <w:name w:val="Nagłówek 1 Znak"/>
    <w:basedOn w:val="Domylnaczcionkaakapitu"/>
    <w:link w:val="Nagwek1"/>
    <w:uiPriority w:val="99"/>
    <w:rsid w:val="00BC6E01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BC6E01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C6E0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C6E0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C6E0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C6E0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BC6E01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BC6E01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C6E01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BC6E01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BC6E01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BC6E01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BC6E01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BC6E01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BC6E01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BC6E01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BC6E01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BC6E01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BC6E0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BC6E0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BC6E01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BC6E0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BC6E01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BC6E01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BC6E01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BC6E0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BC6E01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BC6E0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BC6E0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BC6E01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BC6E01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BC6E0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BC6E01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BC6E0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BC6E01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BC6E01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BC6E0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BC6E0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BC6E0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BC6E0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BC6E0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BC6E01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C6E01"/>
  </w:style>
  <w:style w:type="paragraph" w:customStyle="1" w:styleId="ZTIRLITzmlittiret">
    <w:name w:val="Z_TIR/LIT – zm. lit. tiret"/>
    <w:basedOn w:val="LITlitera"/>
    <w:uiPriority w:val="57"/>
    <w:qFormat/>
    <w:rsid w:val="00BC6E01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BC6E01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BC6E01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BC6E0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BC6E01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BC6E01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BC6E01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BC6E01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BC6E01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BC6E01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BC6E01"/>
  </w:style>
  <w:style w:type="paragraph" w:customStyle="1" w:styleId="ZTIR2TIRzmpodwtirtiret">
    <w:name w:val="Z_TIR/2TIR – zm. podw. tir. tiret"/>
    <w:basedOn w:val="TIRtiret"/>
    <w:uiPriority w:val="78"/>
    <w:qFormat/>
    <w:rsid w:val="00BC6E01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BC6E01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BC6E01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BC6E01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BC6E01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BC6E01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BC6E01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BC6E01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BC6E01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BC6E01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BC6E01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BC6E0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BC6E0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BC6E01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BC6E01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BC6E0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BC6E0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BC6E01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BC6E01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BC6E01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BC6E01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BC6E01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C6E01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BC6E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C6E01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6E0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C6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6E01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BC6E01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BC6E0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BC6E0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BC6E01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BC6E01"/>
    <w:pPr>
      <w:ind w:left="2404"/>
    </w:pPr>
  </w:style>
  <w:style w:type="paragraph" w:customStyle="1" w:styleId="ODNONIKtreodnonika">
    <w:name w:val="ODNOŚNIK – treść odnośnika"/>
    <w:uiPriority w:val="19"/>
    <w:qFormat/>
    <w:rsid w:val="00BC6E01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BC6E0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BC6E0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BC6E0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BC6E0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BC6E0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BC6E01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BC6E0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BC6E01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BC6E01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BC6E0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BC6E01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BC6E0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BC6E0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BC6E0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BC6E0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BC6E0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BC6E01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BC6E0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BC6E01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BC6E01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BC6E01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BC6E01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BC6E0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BC6E0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BC6E0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BC6E0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BC6E0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BC6E0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BC6E0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BC6E0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BC6E0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BC6E0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BC6E0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BC6E0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BC6E01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BC6E0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BC6E0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BC6E0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BC6E0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BC6E0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BC6E0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BC6E01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BC6E01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BC6E0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BC6E0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BC6E0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BC6E01"/>
  </w:style>
  <w:style w:type="paragraph" w:customStyle="1" w:styleId="ZZUSTzmianazmust">
    <w:name w:val="ZZ/UST(§) – zmiana zm. ust. (§)"/>
    <w:basedOn w:val="ZZARTzmianazmart"/>
    <w:uiPriority w:val="65"/>
    <w:qFormat/>
    <w:rsid w:val="00BC6E01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BC6E01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BC6E0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BC6E0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BC6E0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BC6E0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BC6E0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BC6E01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BC6E01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BC6E01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BC6E01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BC6E01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BC6E01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BC6E01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BC6E01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BC6E01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BC6E01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C6E01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BC6E01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BC6E01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BC6E01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BC6E01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BC6E01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BC6E01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BC6E01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BC6E01"/>
  </w:style>
  <w:style w:type="paragraph" w:customStyle="1" w:styleId="TEKSTZacznikido">
    <w:name w:val="TEKST&quot;Załącznik(i) do ...&quot;"/>
    <w:uiPriority w:val="28"/>
    <w:qFormat/>
    <w:rsid w:val="00BC6E0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BC6E01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BC6E01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BC6E01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BC6E01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BC6E01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BC6E01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BC6E01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BC6E01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BC6E01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BC6E01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BC6E01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BC6E01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BC6E01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BC6E01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BC6E01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BC6E01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BC6E01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BC6E01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BC6E01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BC6E01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BC6E01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BC6E01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BC6E01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BC6E01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BC6E01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BC6E01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BC6E01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BC6E01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BC6E01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BC6E01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BC6E01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BC6E01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BC6E01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BC6E01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BC6E01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BC6E01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BC6E01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BC6E01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BC6E01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BC6E01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BC6E01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BC6E01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BC6E01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BC6E01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BC6E01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BC6E01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BC6E01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BC6E01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BC6E01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BC6E01"/>
    <w:rPr>
      <w:b/>
    </w:rPr>
  </w:style>
  <w:style w:type="character" w:customStyle="1" w:styleId="Kkursywa">
    <w:name w:val="_K_ – kursywa"/>
    <w:basedOn w:val="Domylnaczcionkaakapitu"/>
    <w:uiPriority w:val="1"/>
    <w:qFormat/>
    <w:rsid w:val="00BC6E01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BC6E01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BC6E01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BC6E01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BC6E01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BC6E01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BC6E01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BC6E01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BC6E01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BC6E01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BC6E01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BC6E01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BC6E01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BC6E01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BC6E01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BC6E01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BC6E01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BC6E01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BC6E01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BC6E01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BC6E01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BC6E0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BC6E01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BC6E01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BC6E0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BC6E0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BC6E01"/>
    <w:pPr>
      <w:ind w:left="1780"/>
    </w:pPr>
  </w:style>
  <w:style w:type="table" w:styleId="Tabela-Siatka">
    <w:name w:val="Table Grid"/>
    <w:basedOn w:val="Standardowy"/>
    <w:locked/>
    <w:rsid w:val="00BC6E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BC6E0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BC6E0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BC6E01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BC6E01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BC6E01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433944"/>
    <w:rPr>
      <w:rFonts w:ascii="Cambria" w:hAnsi="Cambria"/>
      <w:color w:val="365F9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433944"/>
    <w:rPr>
      <w:rFonts w:ascii="Cambria" w:hAnsi="Cambria"/>
      <w:color w:val="243F60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3394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33944"/>
    <w:rPr>
      <w:rFonts w:ascii="Times New Roman" w:hAnsi="Times New Roman" w:cs="Arial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43394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33944"/>
    <w:rPr>
      <w:rFonts w:ascii="Times New Roman" w:hAnsi="Times New Roman" w:cs="Arial"/>
      <w:szCs w:val="20"/>
    </w:rPr>
  </w:style>
  <w:style w:type="paragraph" w:styleId="Lista">
    <w:name w:val="List"/>
    <w:basedOn w:val="Normalny"/>
    <w:uiPriority w:val="99"/>
    <w:rsid w:val="00433944"/>
    <w:pPr>
      <w:ind w:left="283" w:hanging="283"/>
    </w:pPr>
  </w:style>
  <w:style w:type="paragraph" w:styleId="Lista2">
    <w:name w:val="List 2"/>
    <w:basedOn w:val="Normalny"/>
    <w:uiPriority w:val="99"/>
    <w:rsid w:val="00433944"/>
    <w:pPr>
      <w:ind w:left="566" w:hanging="283"/>
    </w:pPr>
  </w:style>
  <w:style w:type="paragraph" w:styleId="Lista3">
    <w:name w:val="List 3"/>
    <w:basedOn w:val="Normalny"/>
    <w:uiPriority w:val="99"/>
    <w:rsid w:val="00433944"/>
    <w:pPr>
      <w:ind w:left="849" w:hanging="283"/>
    </w:pPr>
  </w:style>
  <w:style w:type="paragraph" w:styleId="Lista4">
    <w:name w:val="List 4"/>
    <w:basedOn w:val="Normalny"/>
    <w:uiPriority w:val="99"/>
    <w:rsid w:val="00433944"/>
    <w:pPr>
      <w:ind w:left="1132" w:hanging="283"/>
    </w:pPr>
  </w:style>
  <w:style w:type="paragraph" w:styleId="Lista5">
    <w:name w:val="List 5"/>
    <w:basedOn w:val="Normalny"/>
    <w:uiPriority w:val="99"/>
    <w:rsid w:val="00433944"/>
    <w:pPr>
      <w:ind w:left="1415" w:hanging="283"/>
    </w:pPr>
  </w:style>
  <w:style w:type="paragraph" w:styleId="Listanumerowana">
    <w:name w:val="List Number"/>
    <w:basedOn w:val="Normalny"/>
    <w:uiPriority w:val="99"/>
    <w:rsid w:val="00433944"/>
    <w:pPr>
      <w:tabs>
        <w:tab w:val="num" w:pos="397"/>
      </w:tabs>
      <w:ind w:left="397" w:hanging="397"/>
    </w:pPr>
  </w:style>
  <w:style w:type="paragraph" w:styleId="Listanumerowana2">
    <w:name w:val="List Number 2"/>
    <w:basedOn w:val="Normalny"/>
    <w:uiPriority w:val="99"/>
    <w:rsid w:val="00433944"/>
    <w:pPr>
      <w:tabs>
        <w:tab w:val="num" w:pos="397"/>
      </w:tabs>
      <w:ind w:left="397" w:hanging="397"/>
    </w:pPr>
  </w:style>
  <w:style w:type="paragraph" w:styleId="Listanumerowana3">
    <w:name w:val="List Number 3"/>
    <w:basedOn w:val="Normalny"/>
    <w:uiPriority w:val="99"/>
    <w:rsid w:val="00433944"/>
    <w:pPr>
      <w:tabs>
        <w:tab w:val="num" w:pos="397"/>
      </w:tabs>
      <w:ind w:left="397" w:hanging="397"/>
    </w:pPr>
  </w:style>
  <w:style w:type="paragraph" w:styleId="Listanumerowana4">
    <w:name w:val="List Number 4"/>
    <w:basedOn w:val="Normalny"/>
    <w:uiPriority w:val="99"/>
    <w:rsid w:val="00433944"/>
    <w:pPr>
      <w:tabs>
        <w:tab w:val="num" w:pos="397"/>
      </w:tabs>
      <w:ind w:left="397" w:hanging="397"/>
    </w:pPr>
  </w:style>
  <w:style w:type="paragraph" w:styleId="Listanumerowana5">
    <w:name w:val="List Number 5"/>
    <w:basedOn w:val="Normalny"/>
    <w:uiPriority w:val="99"/>
    <w:rsid w:val="00433944"/>
    <w:pPr>
      <w:tabs>
        <w:tab w:val="num" w:pos="360"/>
      </w:tabs>
      <w:ind w:left="360" w:hanging="360"/>
    </w:pPr>
  </w:style>
  <w:style w:type="paragraph" w:styleId="Tekstpodstawowywcity">
    <w:name w:val="Body Text Indent"/>
    <w:basedOn w:val="Normalny"/>
    <w:link w:val="TekstpodstawowywcityZnak"/>
    <w:uiPriority w:val="99"/>
    <w:rsid w:val="0043394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33944"/>
    <w:rPr>
      <w:rFonts w:ascii="Times New Roman" w:hAnsi="Times New Roman" w:cs="Arial"/>
      <w:szCs w:val="20"/>
    </w:rPr>
  </w:style>
  <w:style w:type="paragraph" w:styleId="Tekstpodstawowy">
    <w:name w:val="Body Text"/>
    <w:basedOn w:val="Normalny"/>
    <w:link w:val="TekstpodstawowyZnak"/>
    <w:uiPriority w:val="99"/>
    <w:rsid w:val="004339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3944"/>
    <w:rPr>
      <w:rFonts w:ascii="Times New Roman" w:hAnsi="Times New Roman" w:cs="Arial"/>
      <w:szCs w:val="20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433944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33944"/>
    <w:rPr>
      <w:rFonts w:ascii="Times New Roman" w:hAnsi="Times New Roman" w:cs="Arial"/>
      <w:szCs w:val="20"/>
    </w:rPr>
  </w:style>
  <w:style w:type="paragraph" w:styleId="Wcicienormalne">
    <w:name w:val="Normal Indent"/>
    <w:basedOn w:val="Normalny"/>
    <w:uiPriority w:val="99"/>
    <w:rsid w:val="00433944"/>
    <w:pPr>
      <w:ind w:left="708"/>
    </w:pPr>
  </w:style>
  <w:style w:type="paragraph" w:styleId="Poprawka">
    <w:name w:val="Revision"/>
    <w:hidden/>
    <w:uiPriority w:val="99"/>
    <w:semiHidden/>
    <w:rsid w:val="00433944"/>
    <w:pPr>
      <w:spacing w:line="240" w:lineRule="auto"/>
    </w:pPr>
    <w:rPr>
      <w:rFonts w:ascii="Times New Roman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433944"/>
    <w:rPr>
      <w:color w:val="0000FF"/>
      <w:u w:val="single"/>
    </w:rPr>
  </w:style>
  <w:style w:type="paragraph" w:styleId="Akapitzlist">
    <w:name w:val="List Paragraph"/>
    <w:aliases w:val="Dot pt,F5 List Paragraph,List Paragraph1,Recommendation,List Paragraph11,List Paragraph,Numerowanie,Kolorowa lista — akcent 11,Listaszerű bekezdés1,List Paragraph à moi,Akapit z listą1,Akapit z listą11,Numbered Para 1,No Spacing1,2"/>
    <w:basedOn w:val="Normalny"/>
    <w:uiPriority w:val="34"/>
    <w:qFormat/>
    <w:rsid w:val="0043394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15A2B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199F"/>
    <w:rPr>
      <w:vertAlign w:val="superscript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95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951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2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311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49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71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1EBACC-3BB9-42E8-9AD0-73522CE49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20</Pages>
  <Words>5539</Words>
  <Characters>33236</Characters>
  <Application>Microsoft Office Word</Application>
  <DocSecurity>0</DocSecurity>
  <Lines>276</Lines>
  <Paragraphs>77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Pietrzak Ewa</cp:lastModifiedBy>
  <cp:revision>2</cp:revision>
  <cp:lastPrinted>2025-09-24T07:50:00Z</cp:lastPrinted>
  <dcterms:created xsi:type="dcterms:W3CDTF">2026-09-23T06:51:00Z</dcterms:created>
  <dcterms:modified xsi:type="dcterms:W3CDTF">2026-09-23T06:51:00Z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InformacjePubliczneInformacjeSektoraPublicznego</vt:lpwstr>
  </property>
  <property fmtid="{D5CDD505-2E9C-101B-9397-08002B2CF9AE}" pid="5" name="MFClassifiedBy">
    <vt:lpwstr>UxC4dwLulzfINJ8nQH+xvX5LNGipWa4BRSZhPgxsCvm3kpEbrE5+XtiL1m9GIH46DqFPvQS+MEzR+wutuaa4ww==</vt:lpwstr>
  </property>
  <property fmtid="{D5CDD505-2E9C-101B-9397-08002B2CF9AE}" pid="6" name="MFClassificationDate">
    <vt:lpwstr>2024-04-30T10:09:33.2063632+02:00</vt:lpwstr>
  </property>
  <property fmtid="{D5CDD505-2E9C-101B-9397-08002B2CF9AE}" pid="7" name="MFClassifiedBySID">
    <vt:lpwstr>UxC4dwLulzfINJ8nQH+xvX5LNGipWa4BRSZhPgxsCvm42mrIC/DSDv0ggS+FjUN/2v1BBotkLlY5aAiEhoi6uZ503mY0Pf5kd2/kDf3LCMtggGZIBw+3XrsIxFh+QQsv</vt:lpwstr>
  </property>
  <property fmtid="{D5CDD505-2E9C-101B-9397-08002B2CF9AE}" pid="8" name="MFGRNItemId">
    <vt:lpwstr>GRN-fb49a99d-de0f-49da-8263-d179cfddd174</vt:lpwstr>
  </property>
  <property fmtid="{D5CDD505-2E9C-101B-9397-08002B2CF9AE}" pid="9" name="MFHash">
    <vt:lpwstr>U0yuIdvfIr+Hs5op1bDyI28c+yJBwgH3LXfx4maxGTo=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{2755b7d9-e53d-4779-a40c-03797dcf43b3}</vt:lpwstr>
  </property>
  <property fmtid="{D5CDD505-2E9C-101B-9397-08002B2CF9AE}" pid="12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