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8D635" w14:textId="23989E47" w:rsidR="001E772B" w:rsidRPr="002233C2" w:rsidRDefault="001E772B" w:rsidP="001E772B">
      <w:pPr>
        <w:pStyle w:val="OZNPROJEKTUwskazaniedatylubwersjiprojektu"/>
      </w:pPr>
      <w:r w:rsidRPr="002233C2">
        <w:t>Projekt</w:t>
      </w:r>
    </w:p>
    <w:p w14:paraId="7AF2CADC" w14:textId="51CEFE3E" w:rsidR="001E772B" w:rsidRPr="002233C2" w:rsidRDefault="001E772B" w:rsidP="001E772B">
      <w:pPr>
        <w:pStyle w:val="OZNRODZAKTUtznustawalubrozporzdzenieiorganwydajcy"/>
      </w:pPr>
      <w:r w:rsidRPr="002233C2">
        <w:t>Ustaw</w:t>
      </w:r>
      <w:r w:rsidR="00ED04DA">
        <w:t>A</w:t>
      </w:r>
    </w:p>
    <w:p w14:paraId="4F5D62E4" w14:textId="581C9A30" w:rsidR="001E772B" w:rsidRPr="002233C2" w:rsidRDefault="001E772B" w:rsidP="001E772B">
      <w:pPr>
        <w:pStyle w:val="DATAAKTUdatauchwalenialubwydaniaaktu"/>
      </w:pPr>
      <w:r w:rsidRPr="002233C2">
        <w:t xml:space="preserve">z dnia </w:t>
      </w:r>
    </w:p>
    <w:p w14:paraId="4CA7A02A" w14:textId="3D8ED99F" w:rsidR="001E772B" w:rsidRPr="001934AD" w:rsidRDefault="001E772B" w:rsidP="001E772B">
      <w:pPr>
        <w:pStyle w:val="TYTUAKTUprzedmiotregulacjiustawylubrozporzdzenia"/>
        <w:rPr>
          <w:rStyle w:val="IGPindeksgrnyipogrubienie"/>
        </w:rPr>
      </w:pPr>
      <w:r w:rsidRPr="002233C2">
        <w:t xml:space="preserve">o zmianie </w:t>
      </w:r>
      <w:r w:rsidR="00735624">
        <w:t>ustawy o zdrowiu publicznym</w:t>
      </w:r>
      <w:r w:rsidR="006577CA" w:rsidRPr="001934AD">
        <w:rPr>
          <w:rStyle w:val="IGPindeksgrnyipogrubienie"/>
        </w:rPr>
        <w:footnoteReference w:id="1"/>
      </w:r>
      <w:r w:rsidR="006577CA" w:rsidRPr="001934AD">
        <w:rPr>
          <w:rStyle w:val="IGPindeksgrnyipogrubienie"/>
        </w:rPr>
        <w:t>)</w:t>
      </w:r>
    </w:p>
    <w:p w14:paraId="526FE1F3" w14:textId="24F141B5" w:rsidR="001E772B" w:rsidRPr="002233C2" w:rsidRDefault="001E772B" w:rsidP="00BF1E2E">
      <w:pPr>
        <w:pStyle w:val="ARTartustawynprozporzdzenia"/>
      </w:pPr>
      <w:r w:rsidRPr="002233C2">
        <w:rPr>
          <w:rStyle w:val="Ppogrubienie"/>
        </w:rPr>
        <w:t xml:space="preserve">Art. </w:t>
      </w:r>
      <w:r w:rsidR="00735624">
        <w:rPr>
          <w:rStyle w:val="Ppogrubienie"/>
        </w:rPr>
        <w:t>1</w:t>
      </w:r>
      <w:r w:rsidRPr="002233C2">
        <w:rPr>
          <w:rStyle w:val="Ppogrubienie"/>
        </w:rPr>
        <w:t>.</w:t>
      </w:r>
      <w:r w:rsidR="00DA5B7F">
        <w:rPr>
          <w:rStyle w:val="Ppogrubienie"/>
        </w:rPr>
        <w:t xml:space="preserve"> </w:t>
      </w:r>
      <w:r w:rsidR="00500172">
        <w:t>W</w:t>
      </w:r>
      <w:r w:rsidR="00BF1E2E">
        <w:rPr>
          <w:rStyle w:val="Ppogrubienie"/>
        </w:rPr>
        <w:t xml:space="preserve"> </w:t>
      </w:r>
      <w:r w:rsidRPr="002233C2">
        <w:t>ustawie z dnia 11 września 2015 r. o zdrowiu publicznym (Dz. U. z 20</w:t>
      </w:r>
      <w:r w:rsidR="000450DD">
        <w:t>26</w:t>
      </w:r>
      <w:r w:rsidRPr="002233C2">
        <w:t xml:space="preserve"> r. poz.</w:t>
      </w:r>
      <w:r w:rsidR="006F1510">
        <w:t> </w:t>
      </w:r>
      <w:r w:rsidR="000450DD">
        <w:t>149</w:t>
      </w:r>
      <w:r w:rsidR="00AE415B">
        <w:t xml:space="preserve"> i 1004</w:t>
      </w:r>
      <w:r w:rsidRPr="002233C2">
        <w:t xml:space="preserve">) </w:t>
      </w:r>
      <w:r w:rsidR="000450DD" w:rsidRPr="000450DD">
        <w:t>wprowadza się następujące zmiany</w:t>
      </w:r>
      <w:r w:rsidR="000450DD">
        <w:t>:</w:t>
      </w:r>
    </w:p>
    <w:p w14:paraId="4EF55D24" w14:textId="77777777" w:rsidR="005751B1" w:rsidRPr="005751B1" w:rsidRDefault="005751B1" w:rsidP="005751B1">
      <w:pPr>
        <w:pStyle w:val="PKTpunkt"/>
      </w:pPr>
      <w:r>
        <w:t>1)</w:t>
      </w:r>
      <w:r>
        <w:tab/>
        <w:t>w art. 1 w ust. 1a</w:t>
      </w:r>
      <w:r w:rsidRPr="005751B1">
        <w:t>:</w:t>
      </w:r>
    </w:p>
    <w:p w14:paraId="36031BED" w14:textId="77777777" w:rsidR="005751B1" w:rsidRDefault="005751B1" w:rsidP="005751B1">
      <w:pPr>
        <w:pStyle w:val="LITlitera"/>
      </w:pPr>
      <w:r>
        <w:t>a)</w:t>
      </w:r>
      <w:r>
        <w:tab/>
        <w:t>pkt 1 otrzymuje brzmienie:</w:t>
      </w:r>
    </w:p>
    <w:p w14:paraId="30531184" w14:textId="77777777" w:rsidR="005751B1" w:rsidRPr="005751B1" w:rsidRDefault="005751B1" w:rsidP="005751B1">
      <w:pPr>
        <w:pStyle w:val="ZLITPKTzmpktliter"/>
      </w:pPr>
      <w:r w:rsidRPr="00043FB8">
        <w:t>„1)</w:t>
      </w:r>
      <w:r w:rsidRPr="00043FB8">
        <w:tab/>
        <w:t>ustalania i pobierania</w:t>
      </w:r>
      <w:r>
        <w:t xml:space="preserve"> </w:t>
      </w:r>
      <w:r w:rsidRPr="00043FB8">
        <w:t>opłaty od środków spożywczych</w:t>
      </w:r>
      <w:r>
        <w:t>, której przedmiotem są napoje;</w:t>
      </w:r>
      <w:r w:rsidRPr="00043FB8">
        <w:t>”,</w:t>
      </w:r>
    </w:p>
    <w:p w14:paraId="24472AD5" w14:textId="275F8575" w:rsidR="005751B1" w:rsidRDefault="005751B1" w:rsidP="003A11C7">
      <w:pPr>
        <w:pStyle w:val="LITlitera"/>
      </w:pPr>
      <w:r>
        <w:t>b)</w:t>
      </w:r>
      <w:r>
        <w:tab/>
        <w:t xml:space="preserve">w pkt 2 skreśla się wyrazy </w:t>
      </w:r>
      <w:bookmarkStart w:id="0" w:name="_Hlk241069672"/>
      <w:r>
        <w:t>„w produkcie gotowym do spożycia”</w:t>
      </w:r>
      <w:bookmarkEnd w:id="0"/>
      <w:r>
        <w:t>;</w:t>
      </w:r>
    </w:p>
    <w:p w14:paraId="30076AA4" w14:textId="2AC8208F" w:rsidR="00F225AE" w:rsidRDefault="00422FD3" w:rsidP="001E772B">
      <w:pPr>
        <w:pStyle w:val="PKTpunkt"/>
      </w:pPr>
      <w:r>
        <w:t>2</w:t>
      </w:r>
      <w:r w:rsidR="001E772B" w:rsidRPr="002233C2">
        <w:t>)</w:t>
      </w:r>
      <w:r w:rsidR="001E772B" w:rsidRPr="002233C2">
        <w:tab/>
      </w:r>
      <w:r w:rsidR="00C601B0" w:rsidRPr="00C601B0">
        <w:t xml:space="preserve">w art. </w:t>
      </w:r>
      <w:r w:rsidR="00C601B0">
        <w:t>12a</w:t>
      </w:r>
      <w:r w:rsidR="00FB784D">
        <w:t>:</w:t>
      </w:r>
    </w:p>
    <w:p w14:paraId="140ED444" w14:textId="22FBC625" w:rsidR="00F225AE" w:rsidRDefault="00F225AE" w:rsidP="00F225AE">
      <w:pPr>
        <w:pStyle w:val="LITlitera"/>
      </w:pPr>
      <w:r>
        <w:t>a)</w:t>
      </w:r>
      <w:r>
        <w:tab/>
        <w:t>ust. 1 otrzymuje brzmienie:</w:t>
      </w:r>
    </w:p>
    <w:p w14:paraId="2FED36E2" w14:textId="31BE2BBF" w:rsidR="00F225AE" w:rsidRDefault="00F225AE" w:rsidP="00552F42">
      <w:pPr>
        <w:pStyle w:val="ZLITUSTzmustliter"/>
      </w:pPr>
      <w:r w:rsidRPr="008B21B9">
        <w:t>„</w:t>
      </w:r>
      <w:r>
        <w:t>1.</w:t>
      </w:r>
      <w:r w:rsidR="00500172">
        <w:t xml:space="preserve"> </w:t>
      </w:r>
      <w:r>
        <w:t>Wprowadzenie na rynek krajowy napojów podlega opłacie</w:t>
      </w:r>
      <w:r w:rsidR="00A25953">
        <w:t xml:space="preserve"> od środków spożywczych</w:t>
      </w:r>
      <w:r>
        <w:t xml:space="preserve">, zwanej </w:t>
      </w:r>
      <w:r w:rsidR="00046A15">
        <w:t>dalej</w:t>
      </w:r>
      <w:r>
        <w:t xml:space="preserve"> </w:t>
      </w:r>
      <w:r w:rsidRPr="008B21B9">
        <w:t>„</w:t>
      </w:r>
      <w:r>
        <w:t>opłatą</w:t>
      </w:r>
      <w:r w:rsidRPr="009B361C">
        <w:t>”</w:t>
      </w:r>
      <w:r>
        <w:t>.</w:t>
      </w:r>
      <w:r w:rsidRPr="00F225AE">
        <w:t>”</w:t>
      </w:r>
      <w:r w:rsidR="009C4883">
        <w:t>,</w:t>
      </w:r>
    </w:p>
    <w:p w14:paraId="67A105DE" w14:textId="3D838E2A" w:rsidR="00335208" w:rsidRDefault="00335208" w:rsidP="00335208">
      <w:pPr>
        <w:pStyle w:val="LITlitera"/>
      </w:pPr>
      <w:r>
        <w:t>b)</w:t>
      </w:r>
      <w:r>
        <w:tab/>
      </w:r>
      <w:bookmarkStart w:id="1" w:name="_Hlk241069792"/>
      <w:r w:rsidRPr="00335208">
        <w:t xml:space="preserve">w </w:t>
      </w:r>
      <w:r>
        <w:t>ust. 2</w:t>
      </w:r>
      <w:r w:rsidRPr="00335208">
        <w:t xml:space="preserve"> skreśla się wyrazy</w:t>
      </w:r>
      <w:r>
        <w:t xml:space="preserve"> </w:t>
      </w:r>
      <w:r w:rsidRPr="00335208">
        <w:t>„</w:t>
      </w:r>
      <w:r w:rsidR="007E6196">
        <w:t xml:space="preserve"> , </w:t>
      </w:r>
      <w:r>
        <w:t>o których mowa w ust. 1</w:t>
      </w:r>
      <w:r w:rsidR="007E6196">
        <w:t>,</w:t>
      </w:r>
      <w:r w:rsidRPr="00335208">
        <w:t>”</w:t>
      </w:r>
      <w:r>
        <w:t>,</w:t>
      </w:r>
      <w:bookmarkEnd w:id="1"/>
    </w:p>
    <w:p w14:paraId="5CD3A68F" w14:textId="7ACA3D6F" w:rsidR="00C601B0" w:rsidRDefault="00335208" w:rsidP="00BF2062">
      <w:pPr>
        <w:pStyle w:val="LITlitera"/>
      </w:pPr>
      <w:r>
        <w:t>c</w:t>
      </w:r>
      <w:r w:rsidR="00F225AE">
        <w:t>)</w:t>
      </w:r>
      <w:r w:rsidR="00F225AE">
        <w:tab/>
      </w:r>
      <w:r w:rsidR="008B21B9">
        <w:t>dodaje się ust. 4 i 5 w brzmieniu</w:t>
      </w:r>
      <w:r w:rsidR="00C601B0">
        <w:t>:</w:t>
      </w:r>
    </w:p>
    <w:p w14:paraId="623A3602" w14:textId="57096491" w:rsidR="00F225AE" w:rsidRPr="00F225AE" w:rsidRDefault="008B21B9" w:rsidP="00552F42">
      <w:pPr>
        <w:pStyle w:val="ZLITUSTzmustliter"/>
      </w:pPr>
      <w:bookmarkStart w:id="2" w:name="_Hlk232423509"/>
      <w:r w:rsidRPr="008B21B9">
        <w:t>„</w:t>
      </w:r>
      <w:bookmarkEnd w:id="2"/>
      <w:r>
        <w:t>4.</w:t>
      </w:r>
      <w:r w:rsidR="00500172">
        <w:t xml:space="preserve"> </w:t>
      </w:r>
      <w:r w:rsidR="00F225AE" w:rsidRPr="00F225AE">
        <w:t xml:space="preserve">Napojem jest płyn do bezpośredniego spożycia oraz koncentrat, </w:t>
      </w:r>
      <w:r w:rsidR="002C04CC">
        <w:t>ujęte</w:t>
      </w:r>
      <w:r w:rsidR="002C04CC" w:rsidRPr="009F6005">
        <w:t xml:space="preserve"> </w:t>
      </w:r>
      <w:r w:rsidR="009F6005" w:rsidRPr="009F6005">
        <w:t>w Polskiej Klasyfikacji Wyrobów i Usług w klasach 10.32 i 10.89 oraz w dziale 11</w:t>
      </w:r>
      <w:r w:rsidR="00F225AE" w:rsidRPr="00F225AE">
        <w:t>, z dodatkiem:</w:t>
      </w:r>
    </w:p>
    <w:p w14:paraId="6E36E4B5" w14:textId="23162905" w:rsidR="00F225AE" w:rsidRPr="00F225AE" w:rsidRDefault="00F225AE" w:rsidP="00552F42">
      <w:pPr>
        <w:pStyle w:val="ZLITPKTzmpktliter"/>
      </w:pPr>
      <w:r w:rsidRPr="00F225AE">
        <w:t>1)</w:t>
      </w:r>
      <w:r w:rsidRPr="00F225AE">
        <w:tab/>
        <w:t>cukrów będących monosacharydami lub disacharydami, zwanych dalej „cukrami”, środków spożywczych zawierających cukry lub substancji słodzących, o których mowa w rozporządzeniu Parlamentu Europejskiego i Rady (WE) nr 1333/2008 z dnia 16 grudnia 2008 r. w sprawie dodatków do żywności (Dz. Urz. UE L 354 z 31.12.2008, str. 16, z późn. zm.), zwanych dalej „substancjami słodzącymi”;</w:t>
      </w:r>
    </w:p>
    <w:p w14:paraId="02B34F79" w14:textId="18537767" w:rsidR="008B21B9" w:rsidRDefault="00F225AE" w:rsidP="00552F42">
      <w:pPr>
        <w:pStyle w:val="ZLITPKTzmpktliter"/>
      </w:pPr>
      <w:r w:rsidRPr="00F225AE">
        <w:t>2)</w:t>
      </w:r>
      <w:r w:rsidRPr="00F225AE">
        <w:tab/>
        <w:t>kofeiny lub tauryny.</w:t>
      </w:r>
    </w:p>
    <w:p w14:paraId="43781548" w14:textId="7E851E6E" w:rsidR="009B361C" w:rsidRPr="00496BE3" w:rsidRDefault="008B21B9" w:rsidP="00552F42">
      <w:pPr>
        <w:pStyle w:val="ZLITUSTzmustliter"/>
      </w:pPr>
      <w:r>
        <w:lastRenderedPageBreak/>
        <w:t>5.</w:t>
      </w:r>
      <w:r>
        <w:tab/>
      </w:r>
      <w:r w:rsidR="009B361C" w:rsidRPr="00496BE3">
        <w:t>Koncentratem jest</w:t>
      </w:r>
      <w:r w:rsidR="009B361C">
        <w:t>:</w:t>
      </w:r>
      <w:r w:rsidR="009B361C" w:rsidRPr="00496BE3">
        <w:t xml:space="preserve"> </w:t>
      </w:r>
    </w:p>
    <w:p w14:paraId="28007302" w14:textId="6E7D38DE" w:rsidR="009B361C" w:rsidRPr="00496BE3" w:rsidRDefault="009B361C" w:rsidP="00552F42">
      <w:pPr>
        <w:pStyle w:val="ZLITPKTzmpktliter"/>
      </w:pPr>
      <w:r w:rsidRPr="00496BE3">
        <w:t>1)</w:t>
      </w:r>
      <w:r w:rsidRPr="00496BE3">
        <w:tab/>
      </w:r>
      <w:bookmarkStart w:id="3" w:name="_Hlk215749117"/>
      <w:r>
        <w:t xml:space="preserve">wyrób, </w:t>
      </w:r>
      <w:r w:rsidRPr="00496BE3">
        <w:t>który po rozcieńczeniu</w:t>
      </w:r>
      <w:r w:rsidR="00FE159F">
        <w:t xml:space="preserve">, </w:t>
      </w:r>
      <w:r w:rsidR="00D519EA">
        <w:t xml:space="preserve">rozpuszczeniu lub wymieszaniu z wodą lub innym rozpuszczalnikiem </w:t>
      </w:r>
      <w:r w:rsidRPr="00496BE3">
        <w:t>domowym sposobem stanowi płyn do bezpośredniego spożycia</w:t>
      </w:r>
      <w:r>
        <w:t>;</w:t>
      </w:r>
    </w:p>
    <w:p w14:paraId="6DFF6D8E" w14:textId="3FF01AF4" w:rsidR="009B361C" w:rsidRDefault="009B361C" w:rsidP="00552F42">
      <w:pPr>
        <w:pStyle w:val="ZLITPKTzmpktliter"/>
      </w:pPr>
      <w:r w:rsidRPr="00496BE3">
        <w:t>2)</w:t>
      </w:r>
      <w:r w:rsidRPr="00496BE3">
        <w:tab/>
      </w:r>
      <w:r>
        <w:t xml:space="preserve">wyrób </w:t>
      </w:r>
      <w:r w:rsidRPr="00496BE3">
        <w:t>przeznaczony do użycia w ramach usług związanych z wyżywieniem klasyfikowanych w dziale 56 Polskiej Klasyfikacji Wyrobów i Usług, który po rozcieńczeniu</w:t>
      </w:r>
      <w:r w:rsidR="002C04CC" w:rsidRPr="002C04CC">
        <w:t>, rozpuszczeniu lub wymieszaniu z wodą lub innym rozpuszczalnikiem</w:t>
      </w:r>
      <w:r w:rsidRPr="00496BE3">
        <w:t xml:space="preserve"> stanowi płyn do bezpośredniego spożycia.</w:t>
      </w:r>
      <w:r w:rsidRPr="009B361C">
        <w:t>”</w:t>
      </w:r>
      <w:r>
        <w:t>;</w:t>
      </w:r>
      <w:bookmarkEnd w:id="3"/>
    </w:p>
    <w:p w14:paraId="58F0F156" w14:textId="5E4A2F43" w:rsidR="00143421" w:rsidRDefault="00422FD3" w:rsidP="001E772B">
      <w:pPr>
        <w:pStyle w:val="PKTpunkt"/>
      </w:pPr>
      <w:r>
        <w:t>3</w:t>
      </w:r>
      <w:r w:rsidR="00C601B0">
        <w:t>)</w:t>
      </w:r>
      <w:r w:rsidR="000450DD">
        <w:tab/>
        <w:t>w art. 12b</w:t>
      </w:r>
      <w:r w:rsidR="00143421">
        <w:t>:</w:t>
      </w:r>
    </w:p>
    <w:p w14:paraId="7FE4D8AF" w14:textId="05C63B8F" w:rsidR="000450DD" w:rsidRDefault="00143421" w:rsidP="00143421">
      <w:pPr>
        <w:pStyle w:val="LITlitera"/>
      </w:pPr>
      <w:r>
        <w:t>a)</w:t>
      </w:r>
      <w:r>
        <w:tab/>
        <w:t>uchyla się ust. 1,</w:t>
      </w:r>
    </w:p>
    <w:p w14:paraId="044D9B93" w14:textId="2C26E94A" w:rsidR="00143421" w:rsidRDefault="00143421" w:rsidP="0026282E">
      <w:pPr>
        <w:pStyle w:val="LITlitera"/>
      </w:pPr>
      <w:r>
        <w:t>b</w:t>
      </w:r>
      <w:r w:rsidR="000450DD">
        <w:t>)</w:t>
      </w:r>
      <w:r w:rsidR="000450DD">
        <w:tab/>
      </w:r>
      <w:r w:rsidRPr="00143421">
        <w:t>w ust. 2:</w:t>
      </w:r>
    </w:p>
    <w:p w14:paraId="66813383" w14:textId="3F94F4EF" w:rsidR="00422FD3" w:rsidRDefault="00422FD3" w:rsidP="00143421">
      <w:pPr>
        <w:pStyle w:val="TIRtiret"/>
      </w:pPr>
      <w:r>
        <w:t>–</w:t>
      </w:r>
      <w:r>
        <w:tab/>
        <w:t>we wprowadzeniu do wyliczenia wyrazy „</w:t>
      </w:r>
      <w:r w:rsidRPr="00422FD3">
        <w:t>Opłacie nie podlega</w:t>
      </w:r>
      <w:r>
        <w:t>” zastępuje się wyrazami „Zwalnia się od opłaty”,</w:t>
      </w:r>
    </w:p>
    <w:p w14:paraId="5E9AC7A7" w14:textId="7698FF25" w:rsidR="000450DD" w:rsidRPr="00DF7C39" w:rsidRDefault="00143421" w:rsidP="00143421">
      <w:pPr>
        <w:pStyle w:val="TIRtiret"/>
      </w:pPr>
      <w:r w:rsidRPr="00996024">
        <w:t>–</w:t>
      </w:r>
      <w:r>
        <w:tab/>
      </w:r>
      <w:r w:rsidR="000450DD" w:rsidRPr="00DF7C39">
        <w:t>pkt 2 otrzymuje brzmienie:</w:t>
      </w:r>
    </w:p>
    <w:p w14:paraId="72EA41D5" w14:textId="7B1D996F" w:rsidR="000450DD" w:rsidRDefault="000450DD" w:rsidP="002C04CC">
      <w:pPr>
        <w:pStyle w:val="ZTIRPKTzmpkttiret"/>
      </w:pPr>
      <w:r>
        <w:t>„</w:t>
      </w:r>
      <w:r w:rsidRPr="00DF7C39">
        <w:t>2)</w:t>
      </w:r>
      <w:r>
        <w:tab/>
      </w:r>
      <w:r w:rsidRPr="00DF7C39">
        <w:t>będących suplementami diety w rozumieniu art. 3 ust. 3 pkt 39 ustawy z dnia 25 sierpnia 2006 r. o bezpieczeństwie żywności i żywienia (Dz.</w:t>
      </w:r>
      <w:r>
        <w:t xml:space="preserve"> </w:t>
      </w:r>
      <w:r w:rsidRPr="00DF7C39">
        <w:t>U. z 2023 r. poz. 1448</w:t>
      </w:r>
      <w:r w:rsidR="002C04CC">
        <w:t xml:space="preserve">, z </w:t>
      </w:r>
      <w:r w:rsidR="002C04CC" w:rsidRPr="002C04CC">
        <w:t>2025 r. poz. 1424</w:t>
      </w:r>
      <w:r w:rsidR="002C04CC">
        <w:t xml:space="preserve"> oraz</w:t>
      </w:r>
      <w:r w:rsidR="002C04CC" w:rsidRPr="002C04CC">
        <w:t xml:space="preserve"> </w:t>
      </w:r>
      <w:r w:rsidR="002C04CC">
        <w:t xml:space="preserve">z </w:t>
      </w:r>
      <w:r w:rsidR="002C04CC" w:rsidRPr="002C04CC">
        <w:t>2026 r. poz. 1123</w:t>
      </w:r>
      <w:r w:rsidRPr="00DF7C39">
        <w:t>) w opakowaniach jednostkowych</w:t>
      </w:r>
      <w:r w:rsidR="00B11CA6">
        <w:t xml:space="preserve"> o ilości nominalnej napoju </w:t>
      </w:r>
      <w:r w:rsidRPr="00DF7C39">
        <w:t>nieprzekracza</w:t>
      </w:r>
      <w:r w:rsidR="00B11CA6">
        <w:t>jącej</w:t>
      </w:r>
      <w:r w:rsidRPr="00DF7C39">
        <w:t xml:space="preserve"> 200 m</w:t>
      </w:r>
      <w:r>
        <w:t>l</w:t>
      </w:r>
      <w:r w:rsidRPr="00DF7C39">
        <w:t>;</w:t>
      </w:r>
      <w:r>
        <w:t>”,</w:t>
      </w:r>
    </w:p>
    <w:p w14:paraId="60EEAF49" w14:textId="325AB985" w:rsidR="00A25953" w:rsidRDefault="00143421" w:rsidP="00143421">
      <w:pPr>
        <w:pStyle w:val="TIRtiret"/>
      </w:pPr>
      <w:r w:rsidRPr="00996024">
        <w:t>–</w:t>
      </w:r>
      <w:r>
        <w:tab/>
      </w:r>
      <w:r w:rsidR="000450DD">
        <w:t xml:space="preserve">w pkt </w:t>
      </w:r>
      <w:r w:rsidR="0026282E">
        <w:t>5</w:t>
      </w:r>
      <w:r w:rsidR="000450DD">
        <w:t xml:space="preserve"> </w:t>
      </w:r>
      <w:r w:rsidR="000D5FFC">
        <w:t xml:space="preserve">po </w:t>
      </w:r>
      <w:r w:rsidR="000450DD">
        <w:t>wyraz</w:t>
      </w:r>
      <w:r w:rsidR="000D5FFC">
        <w:t>ie</w:t>
      </w:r>
      <w:r w:rsidR="000450DD">
        <w:t xml:space="preserve"> </w:t>
      </w:r>
      <w:bookmarkStart w:id="4" w:name="_Hlk229487647"/>
      <w:r w:rsidR="000450DD">
        <w:t>„</w:t>
      </w:r>
      <w:bookmarkEnd w:id="4"/>
      <w:r w:rsidR="000450DD" w:rsidRPr="004B140D">
        <w:t>napoju</w:t>
      </w:r>
      <w:r w:rsidR="000450DD">
        <w:t>”</w:t>
      </w:r>
      <w:r w:rsidR="000450DD" w:rsidRPr="004B140D">
        <w:t xml:space="preserve"> </w:t>
      </w:r>
      <w:r w:rsidR="000D5FFC">
        <w:t>dodaje się wyrazy</w:t>
      </w:r>
      <w:r w:rsidR="000450DD" w:rsidRPr="008E0580">
        <w:t xml:space="preserve"> </w:t>
      </w:r>
      <w:r w:rsidR="000D5FFC" w:rsidRPr="000D5FFC">
        <w:t>„</w:t>
      </w:r>
      <w:r w:rsidR="000450DD" w:rsidRPr="00565E75">
        <w:t>oraz</w:t>
      </w:r>
      <w:r w:rsidR="000450DD">
        <w:t xml:space="preserve"> nie dodano do nich </w:t>
      </w:r>
      <w:r w:rsidR="000450DD" w:rsidRPr="00DF4160">
        <w:t xml:space="preserve">substancji słodzących, </w:t>
      </w:r>
      <w:r w:rsidR="000450DD">
        <w:t xml:space="preserve">kofeiny </w:t>
      </w:r>
      <w:r w:rsidR="00A25953">
        <w:t>ani</w:t>
      </w:r>
      <w:r w:rsidR="000450DD">
        <w:t xml:space="preserve"> </w:t>
      </w:r>
      <w:r w:rsidR="000450DD" w:rsidRPr="00565E75">
        <w:t>tauryny</w:t>
      </w:r>
      <w:r w:rsidR="000450DD">
        <w:t>”</w:t>
      </w:r>
      <w:r w:rsidR="00A25953">
        <w:t>,</w:t>
      </w:r>
    </w:p>
    <w:p w14:paraId="51B90190" w14:textId="67F908EC" w:rsidR="000450DD" w:rsidRPr="0076502A" w:rsidRDefault="00A25953" w:rsidP="00143421">
      <w:pPr>
        <w:pStyle w:val="TIRtiret"/>
      </w:pPr>
      <w:r w:rsidRPr="00A25953">
        <w:t>–</w:t>
      </w:r>
      <w:r w:rsidRPr="00A25953">
        <w:tab/>
        <w:t xml:space="preserve">w pkt 6 po wyrazie „napoju” dodaje się wyrazy „oraz nie dodano do nich substancji słodzących, kofeiny </w:t>
      </w:r>
      <w:r>
        <w:t>ani</w:t>
      </w:r>
      <w:r w:rsidRPr="00A25953">
        <w:t xml:space="preserve"> tauryny”</w:t>
      </w:r>
      <w:r w:rsidR="0026282E">
        <w:t>;</w:t>
      </w:r>
    </w:p>
    <w:p w14:paraId="33D9B774" w14:textId="77777777" w:rsidR="002A2F53" w:rsidRDefault="002A2F53" w:rsidP="00BF2062">
      <w:pPr>
        <w:pStyle w:val="PKTpunkt"/>
      </w:pPr>
      <w:r>
        <w:t>4)</w:t>
      </w:r>
      <w:r>
        <w:tab/>
        <w:t>w art. 12d w ust. 4 pkt 2 otrzymuje brzmienie:</w:t>
      </w:r>
    </w:p>
    <w:p w14:paraId="3CA984C3" w14:textId="4B4D3BE6" w:rsidR="002A2F53" w:rsidRDefault="002A2F53" w:rsidP="001934AD">
      <w:pPr>
        <w:pStyle w:val="ZPKTzmpktartykuempunktem"/>
      </w:pPr>
      <w:r>
        <w:t>„</w:t>
      </w:r>
      <w:r w:rsidRPr="002A2F53">
        <w:t>2)</w:t>
      </w:r>
      <w:r>
        <w:tab/>
      </w:r>
      <w:r w:rsidRPr="002A2F53">
        <w:t xml:space="preserve">informacje o składzie napojów będących przedmiotem umowy, w tym o dodatku substancji słodzących, kofeiny lub tauryny oraz o zawartości cukrów w przeliczeniu na objętość napojów, w zakresie niezbędnym do obliczenia </w:t>
      </w:r>
      <w:r>
        <w:t xml:space="preserve">wysokości </w:t>
      </w:r>
      <w:r w:rsidRPr="002A2F53">
        <w:t>opłaty, zgodnie z ich etykietą;</w:t>
      </w:r>
      <w:r>
        <w:t>”;</w:t>
      </w:r>
    </w:p>
    <w:p w14:paraId="6150D6FF" w14:textId="77777777" w:rsidR="00335208" w:rsidRDefault="00422FD3" w:rsidP="00BF2062">
      <w:pPr>
        <w:pStyle w:val="PKTpunkt"/>
      </w:pPr>
      <w:bookmarkStart w:id="5" w:name="_Hlk207110353"/>
      <w:r>
        <w:t>5)</w:t>
      </w:r>
      <w:r>
        <w:tab/>
        <w:t>w art. 12e</w:t>
      </w:r>
      <w:bookmarkEnd w:id="5"/>
      <w:r w:rsidR="00335208">
        <w:t>:</w:t>
      </w:r>
    </w:p>
    <w:p w14:paraId="7425345E" w14:textId="3ECE415B" w:rsidR="00335208" w:rsidRDefault="00335208" w:rsidP="00335208">
      <w:pPr>
        <w:pStyle w:val="LITlitera"/>
      </w:pPr>
      <w:r>
        <w:t>a)</w:t>
      </w:r>
      <w:r>
        <w:tab/>
      </w:r>
      <w:r w:rsidRPr="00335208">
        <w:t xml:space="preserve">w ust. </w:t>
      </w:r>
      <w:r>
        <w:t>1</w:t>
      </w:r>
      <w:r w:rsidRPr="00335208">
        <w:t xml:space="preserve"> skreśla się wyrazy „</w:t>
      </w:r>
      <w:r w:rsidR="007E6196">
        <w:t xml:space="preserve"> , </w:t>
      </w:r>
      <w:r w:rsidRPr="00335208">
        <w:t>o który</w:t>
      </w:r>
      <w:r>
        <w:t>m</w:t>
      </w:r>
      <w:r w:rsidRPr="00335208">
        <w:t xml:space="preserve"> mowa w </w:t>
      </w:r>
      <w:r w:rsidR="007E6196">
        <w:t xml:space="preserve">art. 12a </w:t>
      </w:r>
      <w:r w:rsidRPr="00335208">
        <w:t>ust. 1”,</w:t>
      </w:r>
    </w:p>
    <w:p w14:paraId="5A26C23F" w14:textId="21650A18" w:rsidR="00335208" w:rsidRDefault="00335208" w:rsidP="00335208">
      <w:pPr>
        <w:pStyle w:val="LITlitera"/>
      </w:pPr>
      <w:r>
        <w:t>b)</w:t>
      </w:r>
      <w:r>
        <w:tab/>
      </w:r>
      <w:r w:rsidRPr="00335208">
        <w:t xml:space="preserve">w ust. </w:t>
      </w:r>
      <w:r>
        <w:t xml:space="preserve">3 </w:t>
      </w:r>
      <w:r w:rsidRPr="00335208">
        <w:t>skreśla się wyrazy „</w:t>
      </w:r>
      <w:r w:rsidR="007E6196">
        <w:t xml:space="preserve"> , </w:t>
      </w:r>
      <w:r w:rsidRPr="00335208">
        <w:t xml:space="preserve">o których mowa w </w:t>
      </w:r>
      <w:r w:rsidR="007E6196">
        <w:t xml:space="preserve">art. 12a </w:t>
      </w:r>
      <w:r w:rsidRPr="00335208">
        <w:t>ust. 1</w:t>
      </w:r>
      <w:r w:rsidR="007E6196">
        <w:t>,</w:t>
      </w:r>
      <w:r w:rsidRPr="00335208">
        <w:t>”,</w:t>
      </w:r>
    </w:p>
    <w:p w14:paraId="0DC602D6" w14:textId="5356F3B3" w:rsidR="007E6196" w:rsidRDefault="00335208" w:rsidP="007E6196">
      <w:pPr>
        <w:pStyle w:val="LITlitera"/>
      </w:pPr>
      <w:r>
        <w:t>c)</w:t>
      </w:r>
      <w:r>
        <w:tab/>
      </w:r>
      <w:r w:rsidR="007E6196" w:rsidRPr="007E6196">
        <w:t>w ust. 4 skreśla się wyrazy „</w:t>
      </w:r>
      <w:r w:rsidR="007E6196">
        <w:t xml:space="preserve"> , </w:t>
      </w:r>
      <w:r w:rsidR="007E6196" w:rsidRPr="007E6196">
        <w:t>o których mowa w</w:t>
      </w:r>
      <w:r w:rsidR="007E6196">
        <w:t xml:space="preserve"> art. 12a</w:t>
      </w:r>
      <w:r w:rsidR="007E6196" w:rsidRPr="007E6196">
        <w:t xml:space="preserve"> ust. 1”,</w:t>
      </w:r>
    </w:p>
    <w:p w14:paraId="5C7D3DDF" w14:textId="7D254C7F" w:rsidR="00422FD3" w:rsidRDefault="007E6196" w:rsidP="00335208">
      <w:pPr>
        <w:pStyle w:val="LITlitera"/>
      </w:pPr>
      <w:r>
        <w:t>d)</w:t>
      </w:r>
      <w:r>
        <w:tab/>
      </w:r>
      <w:r w:rsidR="00422FD3">
        <w:t>uchyla się ust. 5;</w:t>
      </w:r>
    </w:p>
    <w:p w14:paraId="093C0A9F" w14:textId="2630FF7D" w:rsidR="00286428" w:rsidRDefault="00422FD3" w:rsidP="00BF2062">
      <w:pPr>
        <w:pStyle w:val="PKTpunkt"/>
      </w:pPr>
      <w:r>
        <w:lastRenderedPageBreak/>
        <w:t>6</w:t>
      </w:r>
      <w:r w:rsidR="000450DD">
        <w:t>)</w:t>
      </w:r>
      <w:r w:rsidR="000450DD">
        <w:tab/>
      </w:r>
      <w:r w:rsidR="00C601B0">
        <w:t>art.</w:t>
      </w:r>
      <w:r w:rsidR="00C601B0" w:rsidRPr="00C601B0">
        <w:t xml:space="preserve"> 12f</w:t>
      </w:r>
      <w:r w:rsidR="00286428">
        <w:t xml:space="preserve"> otrzymuje brzmienie:</w:t>
      </w:r>
    </w:p>
    <w:p w14:paraId="006AD1E6" w14:textId="40C62C7C" w:rsidR="001E772B" w:rsidRPr="002233C2" w:rsidRDefault="001E772B" w:rsidP="001F00A8">
      <w:pPr>
        <w:pStyle w:val="ZARTzmartartykuempunktem"/>
      </w:pPr>
      <w:bookmarkStart w:id="6" w:name="_Hlk232155110"/>
      <w:r w:rsidRPr="002233C2">
        <w:t>„</w:t>
      </w:r>
      <w:bookmarkEnd w:id="6"/>
      <w:r w:rsidR="00447520">
        <w:t xml:space="preserve">Art. 12f. </w:t>
      </w:r>
      <w:r w:rsidRPr="002233C2">
        <w:t>1. Na wysokość opłaty</w:t>
      </w:r>
      <w:r w:rsidR="00286428">
        <w:t xml:space="preserve"> dla </w:t>
      </w:r>
      <w:r w:rsidR="002A2F53">
        <w:t xml:space="preserve">napoju będącego </w:t>
      </w:r>
      <w:r w:rsidR="00286428">
        <w:t>płyn</w:t>
      </w:r>
      <w:r w:rsidR="002A2F53">
        <w:t>em</w:t>
      </w:r>
      <w:r w:rsidR="00286428">
        <w:t xml:space="preserve"> do bezpośredniego spożycia</w:t>
      </w:r>
      <w:r w:rsidRPr="002233C2">
        <w:t xml:space="preserve"> składają się następujące części: </w:t>
      </w:r>
    </w:p>
    <w:p w14:paraId="1D031808" w14:textId="5D8C0326" w:rsidR="001E772B" w:rsidRPr="002233C2" w:rsidRDefault="001E772B" w:rsidP="00714B6F">
      <w:pPr>
        <w:pStyle w:val="ZPKTzmpktartykuempunktem"/>
      </w:pPr>
      <w:r w:rsidRPr="002233C2">
        <w:t>1)</w:t>
      </w:r>
      <w:r w:rsidRPr="002233C2">
        <w:tab/>
        <w:t>stała wysokość opłaty obliczona według stawki 0,70 zł za zawartość cukrów w ilości równej lub mniejszej niż 5g w 100 ml napoju lub za zawartość w jakiejkolwiek ilości co najmniej jednej z substancji słodzących,</w:t>
      </w:r>
    </w:p>
    <w:p w14:paraId="1ABDBC95" w14:textId="77777777" w:rsidR="001E772B" w:rsidRPr="002233C2" w:rsidRDefault="001E772B" w:rsidP="00714B6F">
      <w:pPr>
        <w:pStyle w:val="ZPKTzmpktartykuempunktem"/>
      </w:pPr>
      <w:r w:rsidRPr="002233C2">
        <w:t>2)</w:t>
      </w:r>
      <w:r w:rsidRPr="002233C2">
        <w:tab/>
        <w:t>zmienna wysokość opłaty obliczona według stawki 0,10 zł za każdy gram cukrów powyżej 5g w 100 ml napoju</w:t>
      </w:r>
    </w:p>
    <w:p w14:paraId="7BF85EA7" w14:textId="0BAFEDB3" w:rsidR="001E772B" w:rsidRDefault="001E772B" w:rsidP="00714B6F">
      <w:pPr>
        <w:pStyle w:val="ZCZWSPPKTzmczciwsppktartykuempunktem"/>
      </w:pPr>
      <w:r w:rsidRPr="002233C2">
        <w:t>– w przeliczeniu na litr napoju.</w:t>
      </w:r>
    </w:p>
    <w:p w14:paraId="62ABFC55" w14:textId="11BEB9AA" w:rsidR="00286428" w:rsidRPr="00286428" w:rsidRDefault="00286428" w:rsidP="001F00A8">
      <w:pPr>
        <w:pStyle w:val="ZUSTzmustartykuempunktem"/>
      </w:pPr>
      <w:r>
        <w:t>2.</w:t>
      </w:r>
      <w:r w:rsidR="00500172">
        <w:t xml:space="preserve"> </w:t>
      </w:r>
      <w:r w:rsidRPr="00286428">
        <w:t xml:space="preserve">Wysokość opłaty dla </w:t>
      </w:r>
      <w:r w:rsidR="002A2F53" w:rsidRPr="002A2F53">
        <w:t>napoj</w:t>
      </w:r>
      <w:r w:rsidR="002A2F53">
        <w:t>ów</w:t>
      </w:r>
      <w:r w:rsidR="002A2F53" w:rsidRPr="002A2F53">
        <w:t xml:space="preserve"> będąc</w:t>
      </w:r>
      <w:r w:rsidR="002A2F53">
        <w:t>ych</w:t>
      </w:r>
      <w:r w:rsidR="002A2F53" w:rsidRPr="002A2F53">
        <w:t xml:space="preserve"> płyn</w:t>
      </w:r>
      <w:r w:rsidR="002A2F53">
        <w:t>ami</w:t>
      </w:r>
      <w:r>
        <w:t xml:space="preserve"> do bezpośredniego spożycia</w:t>
      </w:r>
      <w:r w:rsidRPr="00286428">
        <w:t xml:space="preserve"> zawierających powyżej 5 g cukrów w 100 ml napoju stanowi sumę części, o których mowa w ust. 1 pkt 1 i 2, z wyłączeniem ust. 7.</w:t>
      </w:r>
    </w:p>
    <w:p w14:paraId="72BEA37B" w14:textId="1F8F064B" w:rsidR="001E772B" w:rsidRDefault="001E772B" w:rsidP="00286428">
      <w:pPr>
        <w:pStyle w:val="ZUSTzmustartykuempunktem"/>
      </w:pPr>
      <w:r w:rsidRPr="002233C2">
        <w:t>3.</w:t>
      </w:r>
      <w:r w:rsidR="00500172">
        <w:t xml:space="preserve"> </w:t>
      </w:r>
      <w:r w:rsidR="002A2F53">
        <w:t>Napoje będące płynami</w:t>
      </w:r>
      <w:r w:rsidR="00286428">
        <w:t xml:space="preserve"> do bezpośredniego spożycia </w:t>
      </w:r>
      <w:r w:rsidRPr="002233C2">
        <w:t>zawierając</w:t>
      </w:r>
      <w:r w:rsidR="00286428">
        <w:t xml:space="preserve">e dodatek </w:t>
      </w:r>
      <w:r w:rsidRPr="002233C2">
        <w:t>kofein</w:t>
      </w:r>
      <w:r w:rsidR="00286428">
        <w:t>y</w:t>
      </w:r>
      <w:r w:rsidRPr="002233C2">
        <w:t xml:space="preserve"> lub tauryn</w:t>
      </w:r>
      <w:r w:rsidR="00286428">
        <w:t xml:space="preserve">y </w:t>
      </w:r>
      <w:r w:rsidR="0026282E">
        <w:t>są</w:t>
      </w:r>
      <w:r w:rsidR="00286428">
        <w:t xml:space="preserve"> objęte opłatą w wysokości </w:t>
      </w:r>
      <w:r w:rsidRPr="002233C2">
        <w:t>oblic</w:t>
      </w:r>
      <w:r w:rsidR="00286428">
        <w:t>zonej</w:t>
      </w:r>
      <w:r w:rsidRPr="002233C2">
        <w:t xml:space="preserve"> według stawki 1,00 zł w przeliczeniu na litr napoju.</w:t>
      </w:r>
    </w:p>
    <w:p w14:paraId="27FF410C" w14:textId="5CE57809" w:rsidR="00286428" w:rsidRDefault="00286428" w:rsidP="001E772B">
      <w:pPr>
        <w:pStyle w:val="ZUSTzmustartykuempunktem"/>
      </w:pPr>
      <w:r>
        <w:t>4.</w:t>
      </w:r>
      <w:r w:rsidR="00500172">
        <w:t xml:space="preserve"> </w:t>
      </w:r>
      <w:r w:rsidRPr="00286428">
        <w:t xml:space="preserve">Wysokość opłaty dla </w:t>
      </w:r>
      <w:r w:rsidR="002A2F53" w:rsidRPr="002A2F53">
        <w:t>napojów będących płynami</w:t>
      </w:r>
      <w:r>
        <w:t xml:space="preserve"> do </w:t>
      </w:r>
      <w:r w:rsidR="007C3812">
        <w:t>bezpośredniego</w:t>
      </w:r>
      <w:r>
        <w:t xml:space="preserve"> </w:t>
      </w:r>
      <w:r w:rsidR="007C3812">
        <w:t>spożycia</w:t>
      </w:r>
      <w:r w:rsidRPr="00286428">
        <w:t xml:space="preserve"> zawierających </w:t>
      </w:r>
      <w:r w:rsidR="007C3812">
        <w:t xml:space="preserve">cukry lub </w:t>
      </w:r>
      <w:r w:rsidRPr="00286428">
        <w:t>substancje</w:t>
      </w:r>
      <w:r w:rsidR="007C3812">
        <w:t xml:space="preserve"> słodzące</w:t>
      </w:r>
      <w:r w:rsidRPr="00286428">
        <w:t xml:space="preserve"> oraz kofeinę lub taurynę stanowi odpowiednio sumę części, o których mowa w ust. 1 pkt 1 lub 2, oraz opłaty, o której mowa w ust. 3.</w:t>
      </w:r>
    </w:p>
    <w:p w14:paraId="0569FA1D" w14:textId="45F2F4BC" w:rsidR="009B6B68" w:rsidRPr="009B6B68" w:rsidRDefault="009B6B68" w:rsidP="009B6B68">
      <w:pPr>
        <w:pStyle w:val="ZUSTzmustartykuempunktem"/>
      </w:pPr>
      <w:r>
        <w:t>5.</w:t>
      </w:r>
      <w:r w:rsidR="00500172">
        <w:t xml:space="preserve"> </w:t>
      </w:r>
      <w:r w:rsidRPr="009B6B68">
        <w:t xml:space="preserve">Do obliczenia wysokości opłaty dla </w:t>
      </w:r>
      <w:r w:rsidR="002A2F53" w:rsidRPr="002A2F53">
        <w:t>napoj</w:t>
      </w:r>
      <w:r w:rsidR="002A2F53">
        <w:t>u</w:t>
      </w:r>
      <w:r w:rsidR="002A2F53" w:rsidRPr="002A2F53">
        <w:t xml:space="preserve"> będąc</w:t>
      </w:r>
      <w:r w:rsidR="002A2F53">
        <w:t>ego</w:t>
      </w:r>
      <w:r w:rsidR="002A2F53" w:rsidRPr="002A2F53">
        <w:t xml:space="preserve"> </w:t>
      </w:r>
      <w:r w:rsidRPr="009B6B68">
        <w:t>płyn</w:t>
      </w:r>
      <w:r w:rsidR="002A2F53">
        <w:t>em</w:t>
      </w:r>
      <w:r w:rsidRPr="009B6B68">
        <w:t xml:space="preserve"> do bezpośredniego spożycia:</w:t>
      </w:r>
    </w:p>
    <w:p w14:paraId="4DACEEDF" w14:textId="77777777" w:rsidR="009B6B68" w:rsidRPr="009B6B68" w:rsidRDefault="009B6B68" w:rsidP="009B6B68">
      <w:pPr>
        <w:pStyle w:val="ZPKTzmpktartykuempunktem"/>
      </w:pPr>
      <w:r w:rsidRPr="009B6B68">
        <w:t>1)</w:t>
      </w:r>
      <w:r w:rsidRPr="009B6B68">
        <w:tab/>
        <w:t>zawartość cukrów w 100 ml napoju jest zaokrąglana w górę do pełnego grama;</w:t>
      </w:r>
    </w:p>
    <w:p w14:paraId="64D23AF0" w14:textId="65F8EC9F" w:rsidR="009B6B68" w:rsidRDefault="009B6B68" w:rsidP="009B6B68">
      <w:pPr>
        <w:pStyle w:val="ZPKTzmpktartykuempunktem"/>
      </w:pPr>
      <w:r w:rsidRPr="009B6B68">
        <w:t>2)</w:t>
      </w:r>
      <w:r w:rsidRPr="009B6B68">
        <w:tab/>
        <w:t>ilość litrów napoju jest zaokrąglana w górę do części setnych</w:t>
      </w:r>
      <w:r>
        <w:t>.</w:t>
      </w:r>
    </w:p>
    <w:p w14:paraId="11635032" w14:textId="14A3A7AB" w:rsidR="001E772B" w:rsidRDefault="009B6B68" w:rsidP="001E772B">
      <w:pPr>
        <w:pStyle w:val="ZUSTzmustartykuempunktem"/>
      </w:pPr>
      <w:r>
        <w:t>6.</w:t>
      </w:r>
      <w:r w:rsidR="00500172">
        <w:t xml:space="preserve"> </w:t>
      </w:r>
      <w:r w:rsidRPr="009B6B68">
        <w:t xml:space="preserve">Maksymalna wysokość opłaty dla danego </w:t>
      </w:r>
      <w:r w:rsidR="002A2F53" w:rsidRPr="002A2F53">
        <w:t xml:space="preserve">napoju będącego </w:t>
      </w:r>
      <w:r w:rsidRPr="009B6B68">
        <w:t>płyn</w:t>
      </w:r>
      <w:r w:rsidR="002A2F53">
        <w:t>em</w:t>
      </w:r>
      <w:r w:rsidRPr="009B6B68">
        <w:t xml:space="preserve"> do bezpośredniego spożycia jest obliczana według stawki </w:t>
      </w:r>
      <w:r w:rsidR="001E772B" w:rsidRPr="002233C2">
        <w:t>1,80 zł w przeliczeniu na 1 litr napoju.</w:t>
      </w:r>
    </w:p>
    <w:p w14:paraId="42A5F75F" w14:textId="6563F6A7" w:rsidR="003C206E" w:rsidRPr="00AB3160" w:rsidRDefault="003C206E" w:rsidP="009B6B68">
      <w:pPr>
        <w:pStyle w:val="ZUSTzmustartykuempunktem"/>
      </w:pPr>
      <w:r>
        <w:t>7.</w:t>
      </w:r>
      <w:r w:rsidR="00500172">
        <w:t xml:space="preserve"> </w:t>
      </w:r>
      <w:r w:rsidR="002A2F53" w:rsidRPr="002A2F53">
        <w:t>Napoje będące płynami</w:t>
      </w:r>
      <w:r w:rsidRPr="00AB3160">
        <w:t xml:space="preserve"> </w:t>
      </w:r>
      <w:r>
        <w:t>d</w:t>
      </w:r>
      <w:r w:rsidRPr="00AB3160">
        <w:t>o bezpośredniego spożycia:</w:t>
      </w:r>
    </w:p>
    <w:p w14:paraId="740FC728" w14:textId="39FEDF00" w:rsidR="003C206E" w:rsidRPr="00AB3160" w:rsidRDefault="003C206E" w:rsidP="00BF2062">
      <w:pPr>
        <w:pStyle w:val="ZPKTzmpktartykuempunktem"/>
      </w:pPr>
      <w:r w:rsidRPr="00AB3160">
        <w:t>1)</w:t>
      </w:r>
      <w:r>
        <w:tab/>
      </w:r>
      <w:r w:rsidRPr="00AB3160">
        <w:t>w których udział masowy soku owocowego, warzywnego</w:t>
      </w:r>
      <w:r w:rsidR="00BF2062">
        <w:t xml:space="preserve"> </w:t>
      </w:r>
      <w:r w:rsidRPr="00AB3160">
        <w:t>lub owocowo</w:t>
      </w:r>
      <w:r w:rsidR="00EE06DD">
        <w:noBreakHyphen/>
      </w:r>
      <w:r w:rsidRPr="00AB3160">
        <w:t>warzywnego wynosi niemniej niż 20% składu surowcowego oraz nie dodano do nich substancji słodzących,</w:t>
      </w:r>
      <w:r w:rsidRPr="006053A9">
        <w:t xml:space="preserve"> kofeiny </w:t>
      </w:r>
      <w:r>
        <w:t>ani</w:t>
      </w:r>
      <w:r w:rsidRPr="006053A9">
        <w:t xml:space="preserve"> tauryny</w:t>
      </w:r>
      <w:r w:rsidRPr="00AB3160">
        <w:t>,</w:t>
      </w:r>
      <w:r w:rsidRPr="006053A9">
        <w:t xml:space="preserve"> lub</w:t>
      </w:r>
    </w:p>
    <w:p w14:paraId="1C584CF5" w14:textId="77777777" w:rsidR="003C206E" w:rsidRPr="00AB3160" w:rsidRDefault="003C206E" w:rsidP="00BF2062">
      <w:pPr>
        <w:pStyle w:val="ZPKTzmpktartykuempunktem"/>
      </w:pPr>
      <w:r w:rsidRPr="00AB3160">
        <w:t>2)</w:t>
      </w:r>
      <w:r>
        <w:tab/>
      </w:r>
      <w:bookmarkStart w:id="7" w:name="_Hlk207885738"/>
      <w:r w:rsidRPr="00AB3160">
        <w:t xml:space="preserve">będące roztworami </w:t>
      </w:r>
      <w:proofErr w:type="spellStart"/>
      <w:r w:rsidRPr="00AB3160">
        <w:t>węglowodanowo-elektrolitowymi</w:t>
      </w:r>
      <w:proofErr w:type="spellEnd"/>
      <w:r w:rsidRPr="00AB3160">
        <w:t>, o których mowa w rozporządzeniu nr 432/2012</w:t>
      </w:r>
      <w:r>
        <w:t xml:space="preserve">, do których </w:t>
      </w:r>
      <w:r w:rsidRPr="00AB3160">
        <w:t xml:space="preserve">nie dodano substancji słodzących, </w:t>
      </w:r>
      <w:r>
        <w:t>kofeiny ani tauryny</w:t>
      </w:r>
    </w:p>
    <w:bookmarkEnd w:id="7"/>
    <w:p w14:paraId="028D1D90" w14:textId="1B3AF307" w:rsidR="003C206E" w:rsidRDefault="003C206E" w:rsidP="00D442C1">
      <w:pPr>
        <w:pStyle w:val="ZCZWSPPKTzmczciwsppktartykuempunktem"/>
      </w:pPr>
      <w:r w:rsidRPr="00AB3160">
        <w:lastRenderedPageBreak/>
        <w:t>–</w:t>
      </w:r>
      <w:r w:rsidR="00D442C1">
        <w:t xml:space="preserve"> </w:t>
      </w:r>
      <w:r w:rsidRPr="00AB3160">
        <w:t>zawierające powyżej 5 g cukrów w 100 ml napoju są objęte wyłącznie częścią opłaty, o której mowa w ust. 1 pkt 2.</w:t>
      </w:r>
    </w:p>
    <w:p w14:paraId="5DD3D8C6" w14:textId="46FA52F6" w:rsidR="003C206E" w:rsidRDefault="009B6B68" w:rsidP="009E41B9">
      <w:pPr>
        <w:pStyle w:val="ZUSTzmustartykuempunktem"/>
      </w:pPr>
      <w:r>
        <w:t>8</w:t>
      </w:r>
      <w:r w:rsidR="003C206E" w:rsidRPr="0005548E">
        <w:t xml:space="preserve">. </w:t>
      </w:r>
      <w:r w:rsidR="003C206E">
        <w:t>W</w:t>
      </w:r>
      <w:r w:rsidR="003C206E" w:rsidRPr="0005548E">
        <w:t xml:space="preserve">ysokość opłaty </w:t>
      </w:r>
      <w:r w:rsidR="003C206E">
        <w:t>dla</w:t>
      </w:r>
      <w:r w:rsidR="003C206E" w:rsidRPr="0005548E">
        <w:t xml:space="preserve"> </w:t>
      </w:r>
      <w:r w:rsidR="002A2F53" w:rsidRPr="002A2F53">
        <w:t xml:space="preserve">napoju będącego </w:t>
      </w:r>
      <w:r w:rsidR="003C206E">
        <w:t>koncentrat</w:t>
      </w:r>
      <w:r w:rsidR="002A2F53">
        <w:t>em</w:t>
      </w:r>
      <w:r w:rsidR="003C206E" w:rsidRPr="0005548E">
        <w:t xml:space="preserve"> </w:t>
      </w:r>
      <w:r w:rsidR="003C206E">
        <w:t>jest obliczana według stawki</w:t>
      </w:r>
      <w:r w:rsidR="003C206E" w:rsidRPr="0005548E">
        <w:t xml:space="preserve"> 3,00 zł w przeliczeniu odpowiednio na 1 litr albo 1 kg </w:t>
      </w:r>
      <w:r w:rsidR="003C206E">
        <w:t>tego koncentratu</w:t>
      </w:r>
      <w:r w:rsidR="003C206E" w:rsidRPr="0005548E">
        <w:t>.</w:t>
      </w:r>
    </w:p>
    <w:p w14:paraId="23300976" w14:textId="0C4D8F99" w:rsidR="003C206E" w:rsidRDefault="009B6B68" w:rsidP="009E41B9">
      <w:pPr>
        <w:pStyle w:val="ZUSTzmustartykuempunktem"/>
      </w:pPr>
      <w:r>
        <w:t>9</w:t>
      </w:r>
      <w:r w:rsidR="003C206E">
        <w:t>.</w:t>
      </w:r>
      <w:r w:rsidR="00D442C1">
        <w:t xml:space="preserve"> </w:t>
      </w:r>
      <w:r w:rsidR="003C206E" w:rsidRPr="00401CEF">
        <w:t xml:space="preserve">Do obliczenia wysokości opłaty dla </w:t>
      </w:r>
      <w:r w:rsidR="002A2F53" w:rsidRPr="002A2F53">
        <w:t xml:space="preserve">napoju będącego </w:t>
      </w:r>
      <w:r w:rsidR="003C206E" w:rsidRPr="00401CEF">
        <w:t>koncentrat</w:t>
      </w:r>
      <w:r w:rsidR="002A2F53">
        <w:t>em</w:t>
      </w:r>
      <w:r w:rsidR="003C206E" w:rsidRPr="00401CEF">
        <w:t xml:space="preserve"> ilość litrów albo kilogramów </w:t>
      </w:r>
      <w:r w:rsidR="003C206E">
        <w:t xml:space="preserve">tego koncentratu </w:t>
      </w:r>
      <w:r w:rsidR="003C206E" w:rsidRPr="00401CEF">
        <w:t>jest zaokrąglana w górę do części setnych</w:t>
      </w:r>
      <w:r w:rsidR="003C206E">
        <w:t>.</w:t>
      </w:r>
    </w:p>
    <w:p w14:paraId="7D7F6F30" w14:textId="77777777" w:rsidR="00B664A0" w:rsidRDefault="009B6B68" w:rsidP="009E41B9">
      <w:pPr>
        <w:pStyle w:val="ZUSTzmustartykuempunktem"/>
      </w:pPr>
      <w:r>
        <w:t>10.</w:t>
      </w:r>
      <w:r w:rsidR="00D442C1">
        <w:t xml:space="preserve"> </w:t>
      </w:r>
      <w:r w:rsidRPr="009B6B68">
        <w:t>Wysokość należnej opłaty pomniejsza się o wysokość opłaty naliczonej od napojów zwróconych podmiotowi obowiązanemu do zapłaty opłaty, o którym mowa w art. 12d ust. 1</w:t>
      </w:r>
      <w:r>
        <w:t>.</w:t>
      </w:r>
      <w:r w:rsidR="00D442C1">
        <w:t>”</w:t>
      </w:r>
      <w:r w:rsidR="00B664A0">
        <w:t>;</w:t>
      </w:r>
    </w:p>
    <w:p w14:paraId="0379F24D" w14:textId="33CC746F" w:rsidR="00B4173B" w:rsidRPr="00B4173B" w:rsidRDefault="00402A7F" w:rsidP="00B4173B">
      <w:pPr>
        <w:pStyle w:val="PKTpunkt"/>
      </w:pPr>
      <w:r>
        <w:t>7</w:t>
      </w:r>
      <w:r w:rsidR="00B4173B" w:rsidRPr="00B4173B">
        <w:t>)</w:t>
      </w:r>
      <w:r w:rsidR="00B4173B" w:rsidRPr="00B4173B">
        <w:tab/>
        <w:t>w art. 12g:</w:t>
      </w:r>
    </w:p>
    <w:p w14:paraId="785127BF" w14:textId="77777777" w:rsidR="00B4173B" w:rsidRPr="00B4173B" w:rsidRDefault="00B4173B" w:rsidP="00B4173B">
      <w:pPr>
        <w:pStyle w:val="LITlitera"/>
      </w:pPr>
      <w:r w:rsidRPr="00B4173B">
        <w:t>a)</w:t>
      </w:r>
      <w:r w:rsidRPr="00B4173B">
        <w:tab/>
        <w:t>ust. 1 i 2 otrzymują brzmienie:</w:t>
      </w:r>
    </w:p>
    <w:p w14:paraId="1A476B49" w14:textId="77777777" w:rsidR="00E60627" w:rsidRPr="00E60627" w:rsidRDefault="00E60627" w:rsidP="00E60627">
      <w:pPr>
        <w:pStyle w:val="ZLITUSTzmustliter"/>
      </w:pPr>
      <w:r w:rsidRPr="00E60627">
        <w:t>„1. Podmioty obowiązane do zapłaty opłaty, o których mowa w art. 12d ust. 1, są obowiązane:</w:t>
      </w:r>
    </w:p>
    <w:p w14:paraId="40EB9607" w14:textId="61BB1339" w:rsidR="00E60627" w:rsidRPr="00E60627" w:rsidRDefault="00E60627" w:rsidP="00A270EC">
      <w:pPr>
        <w:pStyle w:val="ZLITPKTzmpktliter"/>
      </w:pPr>
      <w:r w:rsidRPr="00E60627">
        <w:t>1)</w:t>
      </w:r>
      <w:r>
        <w:tab/>
      </w:r>
      <w:r w:rsidRPr="00E60627">
        <w:t>składać organowi właściwemu w sprawie opłaty informację o wysokości opłaty, opatrzoną podpisem kwalifikowanym, za pomocą środków komunikacji elektronicznej,</w:t>
      </w:r>
      <w:r>
        <w:t xml:space="preserve"> </w:t>
      </w:r>
      <w:r w:rsidRPr="00E60627">
        <w:t>określonych w przepisach wydanych na podstawie ust. 5 pkt 1,</w:t>
      </w:r>
    </w:p>
    <w:p w14:paraId="28E76176" w14:textId="6A3AE3D5" w:rsidR="00E60627" w:rsidRPr="00E60627" w:rsidRDefault="00E60627" w:rsidP="00A270EC">
      <w:pPr>
        <w:pStyle w:val="ZLITPKTzmpktliter"/>
      </w:pPr>
      <w:r w:rsidRPr="00E60627">
        <w:t>2)</w:t>
      </w:r>
      <w:r w:rsidRPr="00E60627">
        <w:tab/>
        <w:t>obliczać i wpłacać opłatę w należnej wysokości na rachunek organu właściwego w sprawie opłaty</w:t>
      </w:r>
    </w:p>
    <w:p w14:paraId="4F92BA51" w14:textId="77777777" w:rsidR="00E60627" w:rsidRPr="00E60627" w:rsidRDefault="00E60627" w:rsidP="00A270EC">
      <w:pPr>
        <w:pStyle w:val="ZLITCZWSPPKTzmczciwsppktliter"/>
      </w:pPr>
      <w:r w:rsidRPr="00E60627">
        <w:t>– za okresy miesięczne do 25. dnia miesiąca następującego po miesiącu, w którym powstał obowiązek zapłaty opłaty.</w:t>
      </w:r>
    </w:p>
    <w:p w14:paraId="497CFCC9" w14:textId="4B029615" w:rsidR="00E60627" w:rsidRDefault="00E60627" w:rsidP="00E60627">
      <w:pPr>
        <w:pStyle w:val="ZLITUSTzmustliter"/>
      </w:pPr>
      <w:r w:rsidRPr="00E60627">
        <w:t>2. Informacja, o której mowa w ust. 1 pkt 1, zawiera dane podmiotu obowiązanego do zapłaty opłaty, o którym mowa w art. 12d ust. 1, oraz dane pozwalające na prawidłowe obliczenie wysokości opłaty, określone w przepisach wydanych na podstawie ust. 5 pkt 1.”,</w:t>
      </w:r>
    </w:p>
    <w:p w14:paraId="782101D4" w14:textId="77777777" w:rsidR="00B4173B" w:rsidRPr="00B4173B" w:rsidRDefault="00B4173B" w:rsidP="00B4173B">
      <w:pPr>
        <w:pStyle w:val="LITlitera"/>
      </w:pPr>
      <w:r w:rsidRPr="00B4173B">
        <w:t>b)</w:t>
      </w:r>
      <w:r w:rsidRPr="00B4173B">
        <w:tab/>
        <w:t>uchyla się ust. 3,</w:t>
      </w:r>
    </w:p>
    <w:p w14:paraId="25502059" w14:textId="77777777" w:rsidR="00B4173B" w:rsidRPr="00B4173B" w:rsidRDefault="00B4173B" w:rsidP="00B4173B">
      <w:pPr>
        <w:pStyle w:val="LITlitera"/>
      </w:pPr>
      <w:r w:rsidRPr="00B4173B">
        <w:t>c)</w:t>
      </w:r>
      <w:r w:rsidRPr="00B4173B">
        <w:tab/>
        <w:t>dodaje się ust. 4 i 5 w brzmieniu:</w:t>
      </w:r>
    </w:p>
    <w:p w14:paraId="0DF5B367" w14:textId="7043582A" w:rsidR="00B4173B" w:rsidRPr="00B4173B" w:rsidRDefault="00E60627" w:rsidP="00B4173B">
      <w:pPr>
        <w:pStyle w:val="ZLITUSTzmustliter"/>
      </w:pPr>
      <w:r w:rsidRPr="00E60627">
        <w:t>„4. Organami właściwymi w sprawie opłaty są naczelnik urzędu skarbowego właściwy ze względu na miejsce zamieszkania albo siedzibę podmiotu obowiązanego do zapłaty opłaty, o którym mowa w art. 12d ust. 1, oraz właściwy dla tego naczelnika dyrektor izby administracji skarbowej.</w:t>
      </w:r>
    </w:p>
    <w:p w14:paraId="0AE59582" w14:textId="43A7B050" w:rsidR="00E60627" w:rsidRPr="00E60627" w:rsidRDefault="00B4173B" w:rsidP="00E60627">
      <w:pPr>
        <w:pStyle w:val="ZLITUSTzmustliter"/>
      </w:pPr>
      <w:r w:rsidRPr="00B4173B">
        <w:t xml:space="preserve">5. </w:t>
      </w:r>
      <w:r w:rsidR="00E60627" w:rsidRPr="00E60627">
        <w:t>Minister właściwy do spraw finansów publicznych określi, w drodze rozporządzenia:</w:t>
      </w:r>
    </w:p>
    <w:p w14:paraId="24A54178" w14:textId="60DD5ECD" w:rsidR="00E60627" w:rsidRPr="00E60627" w:rsidRDefault="00E60627" w:rsidP="00A270EC">
      <w:pPr>
        <w:pStyle w:val="ZLITPKTzmpktliter"/>
      </w:pPr>
      <w:r w:rsidRPr="00E60627">
        <w:lastRenderedPageBreak/>
        <w:t>1)</w:t>
      </w:r>
      <w:r w:rsidRPr="00E60627">
        <w:tab/>
        <w:t>szczegółowy zakres danych, jakie powinna zawierać informacja, o której mowa w ust. 1 pkt 1, wraz z niezbędnymi pouczeniami oraz sposób składania tej informacji,</w:t>
      </w:r>
    </w:p>
    <w:p w14:paraId="72CD56A2" w14:textId="278ACA4C" w:rsidR="00E60627" w:rsidRPr="00E60627" w:rsidRDefault="00E60627" w:rsidP="00A270EC">
      <w:pPr>
        <w:pStyle w:val="ZLITPKTzmpktliter"/>
      </w:pPr>
      <w:r w:rsidRPr="00E60627">
        <w:t>2)</w:t>
      </w:r>
      <w:r>
        <w:tab/>
      </w:r>
      <w:r w:rsidRPr="00E60627">
        <w:t>właściwość organów w sprawie opłaty, jeżeli nie można ustalić właściwości miejscowej w sposób określony w ust. 4</w:t>
      </w:r>
    </w:p>
    <w:p w14:paraId="1D43F7E4" w14:textId="5020BB57" w:rsidR="00E60627" w:rsidRDefault="00E60627" w:rsidP="00A270EC">
      <w:pPr>
        <w:pStyle w:val="ZLITCZWSPPKTzmczciwsppktliter"/>
      </w:pPr>
      <w:r w:rsidRPr="00E60627">
        <w:t>–</w:t>
      </w:r>
      <w:r w:rsidR="002C04CC">
        <w:t xml:space="preserve"> </w:t>
      </w:r>
      <w:r w:rsidRPr="00E60627">
        <w:t>uwzględniając konieczność zapewnienia prawidłowego obliczenia wysokości opłaty oraz skuteczności jej poboru, a także przygotowanie urzędu obsługującego organ właściwy w sprawie opłaty zapewniające sprawne wykonywanie zadań tego organu.”</w:t>
      </w:r>
      <w:r w:rsidR="002C04CC">
        <w:t>.</w:t>
      </w:r>
    </w:p>
    <w:p w14:paraId="5D7ABC5E" w14:textId="08D47A58" w:rsidR="0026282E" w:rsidRPr="00B86511" w:rsidRDefault="0026282E" w:rsidP="00B86511">
      <w:pPr>
        <w:pStyle w:val="ARTartustawynprozporzdzenia"/>
      </w:pPr>
      <w:r w:rsidRPr="0026282E">
        <w:rPr>
          <w:rStyle w:val="Ppogrubienie"/>
        </w:rPr>
        <w:t xml:space="preserve">Art. </w:t>
      </w:r>
      <w:r w:rsidR="00B86511">
        <w:rPr>
          <w:rStyle w:val="Ppogrubienie"/>
        </w:rPr>
        <w:t>2</w:t>
      </w:r>
      <w:r w:rsidRPr="0026282E">
        <w:rPr>
          <w:rStyle w:val="Ppogrubienie"/>
        </w:rPr>
        <w:t>.</w:t>
      </w:r>
      <w:r w:rsidR="00D442C1">
        <w:t xml:space="preserve"> </w:t>
      </w:r>
      <w:r w:rsidR="00B86511" w:rsidRPr="00B86511">
        <w:t xml:space="preserve">Do postępowań w sprawie </w:t>
      </w:r>
      <w:r w:rsidR="00A25953">
        <w:t xml:space="preserve">określenia wysokości należnej </w:t>
      </w:r>
      <w:r w:rsidR="00B86511">
        <w:t>opłaty od środków spożywczych i</w:t>
      </w:r>
      <w:r w:rsidR="00B86511" w:rsidRPr="00B86511">
        <w:t xml:space="preserve"> </w:t>
      </w:r>
      <w:r w:rsidR="00A25953">
        <w:t xml:space="preserve">ustalenia </w:t>
      </w:r>
      <w:r w:rsidR="00B86511" w:rsidRPr="00B86511">
        <w:t xml:space="preserve">dodatkowej opłaty od środków spożywczych, wszczętych i niezakończonych przed dniem wejścia w życie </w:t>
      </w:r>
      <w:r w:rsidR="00B86511">
        <w:t>niniejszej ustawy</w:t>
      </w:r>
      <w:r w:rsidR="00B86511" w:rsidRPr="00B86511">
        <w:t xml:space="preserve">, stosuje się przepisy ustawy zmienianej w art. </w:t>
      </w:r>
      <w:r w:rsidR="00B86511">
        <w:t>1</w:t>
      </w:r>
      <w:r w:rsidR="00B86511" w:rsidRPr="00B86511">
        <w:t xml:space="preserve">, w brzmieniu </w:t>
      </w:r>
      <w:r w:rsidR="00393913">
        <w:t>dotychczasowym</w:t>
      </w:r>
      <w:r w:rsidR="00B86511">
        <w:t>.</w:t>
      </w:r>
    </w:p>
    <w:p w14:paraId="023905D1" w14:textId="58BF670A" w:rsidR="001E772B" w:rsidRPr="002233C2" w:rsidRDefault="00735624" w:rsidP="00714B6F">
      <w:pPr>
        <w:pStyle w:val="ARTartustawynprozporzdzenia"/>
      </w:pPr>
      <w:r w:rsidRPr="002233C2">
        <w:rPr>
          <w:rStyle w:val="Ppogrubienie"/>
        </w:rPr>
        <w:t xml:space="preserve">Art. </w:t>
      </w:r>
      <w:r w:rsidR="00B86511">
        <w:rPr>
          <w:rStyle w:val="Ppogrubienie"/>
        </w:rPr>
        <w:t>3</w:t>
      </w:r>
      <w:r w:rsidRPr="002233C2">
        <w:rPr>
          <w:rStyle w:val="Ppogrubienie"/>
        </w:rPr>
        <w:t>.</w:t>
      </w:r>
      <w:r w:rsidR="000450DD">
        <w:rPr>
          <w:rStyle w:val="Ppogrubienie"/>
        </w:rPr>
        <w:t xml:space="preserve"> </w:t>
      </w:r>
      <w:r w:rsidR="001E772B" w:rsidRPr="002233C2">
        <w:t>Ustawa wchodzi w życie z dniem 1 stycznia 202</w:t>
      </w:r>
      <w:r w:rsidR="000450DD">
        <w:t xml:space="preserve">7 </w:t>
      </w:r>
      <w:r w:rsidR="001E772B" w:rsidRPr="002233C2">
        <w:t>r</w:t>
      </w:r>
      <w:r w:rsidR="003E0F5C">
        <w:t>.</w:t>
      </w:r>
    </w:p>
    <w:p w14:paraId="43DE2712" w14:textId="110E4D65" w:rsidR="00261A16" w:rsidRPr="00737F6A" w:rsidRDefault="00261A16" w:rsidP="001F00A8">
      <w:pPr>
        <w:widowControl/>
        <w:autoSpaceDE/>
        <w:autoSpaceDN/>
        <w:adjustRightInd/>
        <w:spacing w:line="240" w:lineRule="auto"/>
        <w:ind w:left="284" w:hanging="284"/>
        <w:jc w:val="both"/>
      </w:pP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8A6673" w14:textId="77777777" w:rsidR="002232C7" w:rsidRDefault="002232C7">
      <w:r>
        <w:separator/>
      </w:r>
    </w:p>
  </w:endnote>
  <w:endnote w:type="continuationSeparator" w:id="0">
    <w:p w14:paraId="745F81A6" w14:textId="77777777" w:rsidR="002232C7" w:rsidRDefault="00223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D14FA5" w14:textId="77777777" w:rsidR="002232C7" w:rsidRDefault="002232C7">
      <w:r>
        <w:separator/>
      </w:r>
    </w:p>
  </w:footnote>
  <w:footnote w:type="continuationSeparator" w:id="0">
    <w:p w14:paraId="33AEC86C" w14:textId="77777777" w:rsidR="002232C7" w:rsidRDefault="002232C7">
      <w:r>
        <w:continuationSeparator/>
      </w:r>
    </w:p>
  </w:footnote>
  <w:footnote w:id="1">
    <w:p w14:paraId="3C539218" w14:textId="4ECF988E" w:rsidR="006577CA" w:rsidRPr="006577CA" w:rsidRDefault="006577CA" w:rsidP="003A11C7">
      <w:pPr>
        <w:pStyle w:val="ODNONIKtreodnonika"/>
      </w:pPr>
      <w:r w:rsidRPr="003A11C7">
        <w:rPr>
          <w:rStyle w:val="IGindeksgrny"/>
        </w:rPr>
        <w:footnoteRef/>
      </w:r>
      <w:r>
        <w:rPr>
          <w:rStyle w:val="IGindeksgrny"/>
        </w:rPr>
        <w:t>)</w:t>
      </w:r>
      <w:r>
        <w:rPr>
          <w:rStyle w:val="IGindeksgrny"/>
        </w:rPr>
        <w:tab/>
      </w:r>
      <w:r w:rsidRPr="006577CA">
        <w:t>Niniejsza ustawa została notyfikowana Komisji Europejskiej w dniu … pod numerem …, zgodnie z § 4 rozporządzenia Rady Ministrów z dnia 23 grudnia 2002 r. w sprawie sposobu funkcjonowania krajowego systemu notyfikacji norm i aktów prawnych (Dz. U. poz. 2039 oraz z 2004 r. poz. 597), które wdraża dyrektyw</w:t>
      </w:r>
      <w:r w:rsidR="00A76B37">
        <w:t>ę</w:t>
      </w:r>
      <w:r w:rsidRPr="006577CA">
        <w:t xml:space="preserve"> (UE) 2015/1535 Parlamentu Europejskiego i Rady z dnia 9 września 2015 r. ustanawiając</w:t>
      </w:r>
      <w:r w:rsidR="00FB2847">
        <w:t>ą</w:t>
      </w:r>
      <w:r w:rsidRPr="006577CA">
        <w:t xml:space="preserve"> procedurę udzielania infor</w:t>
      </w:r>
      <w:r w:rsidRPr="003A11C7">
        <w:t>macji w dziedzinie przepisów technicznych oraz zasad dotyczących usług społeczeństwa informacyjnego</w:t>
      </w:r>
      <w:r w:rsidR="007A44A6">
        <w:t xml:space="preserve"> (ujednolicenie)</w:t>
      </w:r>
      <w:r w:rsidRPr="003A11C7">
        <w:t xml:space="preserve"> (Dz. Urz. UE L 241 z 17.09.2015, str. 1)</w:t>
      </w:r>
      <w:r>
        <w:t>.</w:t>
      </w:r>
      <w:r w:rsidR="00183D1E"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A2527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CCB13BB"/>
    <w:multiLevelType w:val="hybridMultilevel"/>
    <w:tmpl w:val="6570E562"/>
    <w:lvl w:ilvl="0" w:tplc="64D4A786">
      <w:start w:val="1"/>
      <w:numFmt w:val="decimal"/>
      <w:lvlText w:val="%1)"/>
      <w:lvlJc w:val="left"/>
      <w:pPr>
        <w:ind w:left="1020" w:hanging="360"/>
      </w:pPr>
    </w:lvl>
    <w:lvl w:ilvl="1" w:tplc="62CEFF46">
      <w:start w:val="1"/>
      <w:numFmt w:val="decimal"/>
      <w:lvlText w:val="%2)"/>
      <w:lvlJc w:val="left"/>
      <w:pPr>
        <w:ind w:left="1020" w:hanging="360"/>
      </w:pPr>
    </w:lvl>
    <w:lvl w:ilvl="2" w:tplc="C32645E4">
      <w:start w:val="1"/>
      <w:numFmt w:val="decimal"/>
      <w:lvlText w:val="%3)"/>
      <w:lvlJc w:val="left"/>
      <w:pPr>
        <w:ind w:left="1020" w:hanging="360"/>
      </w:pPr>
    </w:lvl>
    <w:lvl w:ilvl="3" w:tplc="A6C8D708">
      <w:start w:val="1"/>
      <w:numFmt w:val="decimal"/>
      <w:lvlText w:val="%4)"/>
      <w:lvlJc w:val="left"/>
      <w:pPr>
        <w:ind w:left="1020" w:hanging="360"/>
      </w:pPr>
    </w:lvl>
    <w:lvl w:ilvl="4" w:tplc="EB781002">
      <w:start w:val="1"/>
      <w:numFmt w:val="decimal"/>
      <w:lvlText w:val="%5)"/>
      <w:lvlJc w:val="left"/>
      <w:pPr>
        <w:ind w:left="1020" w:hanging="360"/>
      </w:pPr>
    </w:lvl>
    <w:lvl w:ilvl="5" w:tplc="67606A1A">
      <w:start w:val="1"/>
      <w:numFmt w:val="decimal"/>
      <w:lvlText w:val="%6)"/>
      <w:lvlJc w:val="left"/>
      <w:pPr>
        <w:ind w:left="1020" w:hanging="360"/>
      </w:pPr>
    </w:lvl>
    <w:lvl w:ilvl="6" w:tplc="BFE64A86">
      <w:start w:val="1"/>
      <w:numFmt w:val="decimal"/>
      <w:lvlText w:val="%7)"/>
      <w:lvlJc w:val="left"/>
      <w:pPr>
        <w:ind w:left="1020" w:hanging="360"/>
      </w:pPr>
    </w:lvl>
    <w:lvl w:ilvl="7" w:tplc="4860E12C">
      <w:start w:val="1"/>
      <w:numFmt w:val="decimal"/>
      <w:lvlText w:val="%8)"/>
      <w:lvlJc w:val="left"/>
      <w:pPr>
        <w:ind w:left="1020" w:hanging="360"/>
      </w:pPr>
    </w:lvl>
    <w:lvl w:ilvl="8" w:tplc="0B7025F8">
      <w:start w:val="1"/>
      <w:numFmt w:val="decimal"/>
      <w:lvlText w:val="%9)"/>
      <w:lvlJc w:val="left"/>
      <w:pPr>
        <w:ind w:left="1020" w:hanging="360"/>
      </w:pPr>
    </w:lvl>
  </w:abstractNum>
  <w:abstractNum w:abstractNumId="32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3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6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7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6"/>
  </w:num>
  <w:num w:numId="6">
    <w:abstractNumId w:val="32"/>
  </w:num>
  <w:num w:numId="7">
    <w:abstractNumId w:val="36"/>
  </w:num>
  <w:num w:numId="8">
    <w:abstractNumId w:val="32"/>
  </w:num>
  <w:num w:numId="9">
    <w:abstractNumId w:val="36"/>
  </w:num>
  <w:num w:numId="10">
    <w:abstractNumId w:val="32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4"/>
  </w:num>
  <w:num w:numId="28">
    <w:abstractNumId w:val="25"/>
  </w:num>
  <w:num w:numId="29">
    <w:abstractNumId w:val="37"/>
  </w:num>
  <w:num w:numId="30">
    <w:abstractNumId w:val="33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5"/>
  </w:num>
  <w:num w:numId="44">
    <w:abstractNumId w:val="12"/>
  </w:num>
  <w:num w:numId="4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72B"/>
    <w:rsid w:val="000012DA"/>
    <w:rsid w:val="0000246E"/>
    <w:rsid w:val="00003862"/>
    <w:rsid w:val="00012A35"/>
    <w:rsid w:val="00016099"/>
    <w:rsid w:val="00016262"/>
    <w:rsid w:val="00017DC2"/>
    <w:rsid w:val="00021522"/>
    <w:rsid w:val="00023471"/>
    <w:rsid w:val="00023B65"/>
    <w:rsid w:val="00023F13"/>
    <w:rsid w:val="000260FA"/>
    <w:rsid w:val="00030634"/>
    <w:rsid w:val="000319C1"/>
    <w:rsid w:val="00031A8B"/>
    <w:rsid w:val="00031BCA"/>
    <w:rsid w:val="000330FA"/>
    <w:rsid w:val="0003362F"/>
    <w:rsid w:val="000356F6"/>
    <w:rsid w:val="00036B63"/>
    <w:rsid w:val="00037E1A"/>
    <w:rsid w:val="00043495"/>
    <w:rsid w:val="000450DD"/>
    <w:rsid w:val="00046A15"/>
    <w:rsid w:val="00046A75"/>
    <w:rsid w:val="000471D8"/>
    <w:rsid w:val="00047312"/>
    <w:rsid w:val="000508BD"/>
    <w:rsid w:val="000517AB"/>
    <w:rsid w:val="00052A3B"/>
    <w:rsid w:val="0005339C"/>
    <w:rsid w:val="0005571B"/>
    <w:rsid w:val="00057AB3"/>
    <w:rsid w:val="00060076"/>
    <w:rsid w:val="00060432"/>
    <w:rsid w:val="00060CF0"/>
    <w:rsid w:val="00060D87"/>
    <w:rsid w:val="000615A5"/>
    <w:rsid w:val="000623AC"/>
    <w:rsid w:val="00064E4C"/>
    <w:rsid w:val="00066901"/>
    <w:rsid w:val="000679ED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661"/>
    <w:rsid w:val="00091BA2"/>
    <w:rsid w:val="00092FEA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3FE6"/>
    <w:rsid w:val="000D5FFC"/>
    <w:rsid w:val="000D6173"/>
    <w:rsid w:val="000D6F83"/>
    <w:rsid w:val="000E1A3A"/>
    <w:rsid w:val="000E25CC"/>
    <w:rsid w:val="000E2C89"/>
    <w:rsid w:val="000E3694"/>
    <w:rsid w:val="000E490F"/>
    <w:rsid w:val="000E6241"/>
    <w:rsid w:val="000F2BE3"/>
    <w:rsid w:val="000F3D0D"/>
    <w:rsid w:val="000F4F71"/>
    <w:rsid w:val="000F6ED4"/>
    <w:rsid w:val="000F7A6E"/>
    <w:rsid w:val="001042BA"/>
    <w:rsid w:val="00106D03"/>
    <w:rsid w:val="00110465"/>
    <w:rsid w:val="00110628"/>
    <w:rsid w:val="00110FE6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35CC2"/>
    <w:rsid w:val="0014026F"/>
    <w:rsid w:val="001407AA"/>
    <w:rsid w:val="00143421"/>
    <w:rsid w:val="0014594A"/>
    <w:rsid w:val="0014786D"/>
    <w:rsid w:val="00147A47"/>
    <w:rsid w:val="00147AA1"/>
    <w:rsid w:val="00150102"/>
    <w:rsid w:val="001520CF"/>
    <w:rsid w:val="0015667C"/>
    <w:rsid w:val="00157110"/>
    <w:rsid w:val="0015742A"/>
    <w:rsid w:val="00157DA1"/>
    <w:rsid w:val="00163147"/>
    <w:rsid w:val="00164C57"/>
    <w:rsid w:val="00164C9D"/>
    <w:rsid w:val="00165EA1"/>
    <w:rsid w:val="00172F7A"/>
    <w:rsid w:val="00173150"/>
    <w:rsid w:val="00173390"/>
    <w:rsid w:val="001736F0"/>
    <w:rsid w:val="00173BB3"/>
    <w:rsid w:val="001740D0"/>
    <w:rsid w:val="00174F2C"/>
    <w:rsid w:val="00180F2A"/>
    <w:rsid w:val="0018367E"/>
    <w:rsid w:val="00183D1E"/>
    <w:rsid w:val="00184B91"/>
    <w:rsid w:val="00184D4A"/>
    <w:rsid w:val="00186EC1"/>
    <w:rsid w:val="00191E1F"/>
    <w:rsid w:val="001934AD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B64E6"/>
    <w:rsid w:val="001C179C"/>
    <w:rsid w:val="001C1832"/>
    <w:rsid w:val="001C188C"/>
    <w:rsid w:val="001C20DC"/>
    <w:rsid w:val="001D1783"/>
    <w:rsid w:val="001D53CD"/>
    <w:rsid w:val="001D55A3"/>
    <w:rsid w:val="001D5AF5"/>
    <w:rsid w:val="001E1782"/>
    <w:rsid w:val="001E1E73"/>
    <w:rsid w:val="001E4E0C"/>
    <w:rsid w:val="001E526D"/>
    <w:rsid w:val="001E5655"/>
    <w:rsid w:val="001E772B"/>
    <w:rsid w:val="001F00A8"/>
    <w:rsid w:val="001F1832"/>
    <w:rsid w:val="001F220F"/>
    <w:rsid w:val="001F25B3"/>
    <w:rsid w:val="001F5923"/>
    <w:rsid w:val="001F5F0E"/>
    <w:rsid w:val="001F6616"/>
    <w:rsid w:val="00202BD4"/>
    <w:rsid w:val="00204A97"/>
    <w:rsid w:val="002114EF"/>
    <w:rsid w:val="002166AD"/>
    <w:rsid w:val="00217871"/>
    <w:rsid w:val="00221ED8"/>
    <w:rsid w:val="002231EA"/>
    <w:rsid w:val="002232C7"/>
    <w:rsid w:val="00223F32"/>
    <w:rsid w:val="00223FDF"/>
    <w:rsid w:val="002279C0"/>
    <w:rsid w:val="00230F6E"/>
    <w:rsid w:val="0023727E"/>
    <w:rsid w:val="00242081"/>
    <w:rsid w:val="00243777"/>
    <w:rsid w:val="002441CD"/>
    <w:rsid w:val="002501A3"/>
    <w:rsid w:val="0025166C"/>
    <w:rsid w:val="00254436"/>
    <w:rsid w:val="002555D4"/>
    <w:rsid w:val="00261A16"/>
    <w:rsid w:val="0026282E"/>
    <w:rsid w:val="00263522"/>
    <w:rsid w:val="00264EC6"/>
    <w:rsid w:val="00265E23"/>
    <w:rsid w:val="00271013"/>
    <w:rsid w:val="00273FE4"/>
    <w:rsid w:val="002765B4"/>
    <w:rsid w:val="00276A94"/>
    <w:rsid w:val="002856F8"/>
    <w:rsid w:val="00286428"/>
    <w:rsid w:val="00286538"/>
    <w:rsid w:val="00286EA1"/>
    <w:rsid w:val="0029405D"/>
    <w:rsid w:val="00294FA6"/>
    <w:rsid w:val="00295A6F"/>
    <w:rsid w:val="002A20C4"/>
    <w:rsid w:val="002A2F53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04CC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12B3"/>
    <w:rsid w:val="002F44E6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455"/>
    <w:rsid w:val="00330BAF"/>
    <w:rsid w:val="00333489"/>
    <w:rsid w:val="0033429A"/>
    <w:rsid w:val="00334E3A"/>
    <w:rsid w:val="00335208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5A6A"/>
    <w:rsid w:val="0037727C"/>
    <w:rsid w:val="00377E70"/>
    <w:rsid w:val="00380904"/>
    <w:rsid w:val="003823EE"/>
    <w:rsid w:val="00382960"/>
    <w:rsid w:val="003846F7"/>
    <w:rsid w:val="00384849"/>
    <w:rsid w:val="003851ED"/>
    <w:rsid w:val="00385B39"/>
    <w:rsid w:val="00386785"/>
    <w:rsid w:val="00390E89"/>
    <w:rsid w:val="00391B1A"/>
    <w:rsid w:val="00393913"/>
    <w:rsid w:val="00394423"/>
    <w:rsid w:val="00396942"/>
    <w:rsid w:val="00396B49"/>
    <w:rsid w:val="00396E3E"/>
    <w:rsid w:val="003A11C7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1DA1"/>
    <w:rsid w:val="003C206E"/>
    <w:rsid w:val="003C35C4"/>
    <w:rsid w:val="003D12C2"/>
    <w:rsid w:val="003D31B9"/>
    <w:rsid w:val="003D3867"/>
    <w:rsid w:val="003E0D1A"/>
    <w:rsid w:val="003E0F5C"/>
    <w:rsid w:val="003E2DA3"/>
    <w:rsid w:val="003F020D"/>
    <w:rsid w:val="003F03D9"/>
    <w:rsid w:val="003F2FBE"/>
    <w:rsid w:val="003F318D"/>
    <w:rsid w:val="003F5BAE"/>
    <w:rsid w:val="003F6ED7"/>
    <w:rsid w:val="00401C84"/>
    <w:rsid w:val="00402A7F"/>
    <w:rsid w:val="00403210"/>
    <w:rsid w:val="004035BB"/>
    <w:rsid w:val="004035EB"/>
    <w:rsid w:val="00407332"/>
    <w:rsid w:val="00407828"/>
    <w:rsid w:val="0041379B"/>
    <w:rsid w:val="00413D8E"/>
    <w:rsid w:val="004140F2"/>
    <w:rsid w:val="00417B22"/>
    <w:rsid w:val="00421085"/>
    <w:rsid w:val="00422FD3"/>
    <w:rsid w:val="0042465E"/>
    <w:rsid w:val="00424DF7"/>
    <w:rsid w:val="004318FF"/>
    <w:rsid w:val="0043286B"/>
    <w:rsid w:val="00432B76"/>
    <w:rsid w:val="00434D01"/>
    <w:rsid w:val="004352DB"/>
    <w:rsid w:val="00435D26"/>
    <w:rsid w:val="00440C99"/>
    <w:rsid w:val="0044175C"/>
    <w:rsid w:val="004417CE"/>
    <w:rsid w:val="004431CE"/>
    <w:rsid w:val="00445F4D"/>
    <w:rsid w:val="00447520"/>
    <w:rsid w:val="004504C0"/>
    <w:rsid w:val="004504E2"/>
    <w:rsid w:val="004508DD"/>
    <w:rsid w:val="004550FB"/>
    <w:rsid w:val="0046111A"/>
    <w:rsid w:val="00462946"/>
    <w:rsid w:val="00463F43"/>
    <w:rsid w:val="00464B94"/>
    <w:rsid w:val="004653A8"/>
    <w:rsid w:val="00465A0B"/>
    <w:rsid w:val="00466882"/>
    <w:rsid w:val="0047077C"/>
    <w:rsid w:val="00470B05"/>
    <w:rsid w:val="0047207C"/>
    <w:rsid w:val="00472CD6"/>
    <w:rsid w:val="004730A4"/>
    <w:rsid w:val="00474E3C"/>
    <w:rsid w:val="00475BD3"/>
    <w:rsid w:val="00475F18"/>
    <w:rsid w:val="00476D59"/>
    <w:rsid w:val="00480A58"/>
    <w:rsid w:val="00482151"/>
    <w:rsid w:val="00485FAD"/>
    <w:rsid w:val="00487AED"/>
    <w:rsid w:val="00490613"/>
    <w:rsid w:val="00491EDF"/>
    <w:rsid w:val="00492A3F"/>
    <w:rsid w:val="00494F62"/>
    <w:rsid w:val="004A2001"/>
    <w:rsid w:val="004A3590"/>
    <w:rsid w:val="004A491C"/>
    <w:rsid w:val="004B00A7"/>
    <w:rsid w:val="004B25E2"/>
    <w:rsid w:val="004B34D7"/>
    <w:rsid w:val="004B5037"/>
    <w:rsid w:val="004B5B2F"/>
    <w:rsid w:val="004B619E"/>
    <w:rsid w:val="004B626A"/>
    <w:rsid w:val="004B660E"/>
    <w:rsid w:val="004C05BD"/>
    <w:rsid w:val="004C1081"/>
    <w:rsid w:val="004C16D7"/>
    <w:rsid w:val="004C3B06"/>
    <w:rsid w:val="004C3F97"/>
    <w:rsid w:val="004C5837"/>
    <w:rsid w:val="004C7EE7"/>
    <w:rsid w:val="004D2DEE"/>
    <w:rsid w:val="004D2E1F"/>
    <w:rsid w:val="004D49A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172"/>
    <w:rsid w:val="00500752"/>
    <w:rsid w:val="00501A50"/>
    <w:rsid w:val="0050222D"/>
    <w:rsid w:val="00503AF3"/>
    <w:rsid w:val="00505BBD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3720"/>
    <w:rsid w:val="00544EF4"/>
    <w:rsid w:val="00545E53"/>
    <w:rsid w:val="005479D9"/>
    <w:rsid w:val="00552F42"/>
    <w:rsid w:val="005572BD"/>
    <w:rsid w:val="00557A12"/>
    <w:rsid w:val="00560AC7"/>
    <w:rsid w:val="00561AFB"/>
    <w:rsid w:val="00561FA8"/>
    <w:rsid w:val="005635ED"/>
    <w:rsid w:val="00564441"/>
    <w:rsid w:val="00565253"/>
    <w:rsid w:val="00570191"/>
    <w:rsid w:val="00570570"/>
    <w:rsid w:val="00572512"/>
    <w:rsid w:val="00573EE6"/>
    <w:rsid w:val="005751B1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03AA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0785"/>
    <w:rsid w:val="00603A1A"/>
    <w:rsid w:val="006046D5"/>
    <w:rsid w:val="00607A93"/>
    <w:rsid w:val="00607FAD"/>
    <w:rsid w:val="00610C08"/>
    <w:rsid w:val="00611F74"/>
    <w:rsid w:val="00612323"/>
    <w:rsid w:val="00615772"/>
    <w:rsid w:val="00621256"/>
    <w:rsid w:val="00621FCC"/>
    <w:rsid w:val="00622E4B"/>
    <w:rsid w:val="006333DA"/>
    <w:rsid w:val="00635134"/>
    <w:rsid w:val="006356E2"/>
    <w:rsid w:val="00636717"/>
    <w:rsid w:val="00642A65"/>
    <w:rsid w:val="00645DCE"/>
    <w:rsid w:val="006465AC"/>
    <w:rsid w:val="006465BF"/>
    <w:rsid w:val="00653B22"/>
    <w:rsid w:val="006552DA"/>
    <w:rsid w:val="00655993"/>
    <w:rsid w:val="006577CA"/>
    <w:rsid w:val="00657BF4"/>
    <w:rsid w:val="006603FB"/>
    <w:rsid w:val="006608DF"/>
    <w:rsid w:val="00661F34"/>
    <w:rsid w:val="006623AC"/>
    <w:rsid w:val="006678AF"/>
    <w:rsid w:val="006701EF"/>
    <w:rsid w:val="00673BA5"/>
    <w:rsid w:val="00680058"/>
    <w:rsid w:val="00681F9F"/>
    <w:rsid w:val="00683EE3"/>
    <w:rsid w:val="006840EA"/>
    <w:rsid w:val="006844E2"/>
    <w:rsid w:val="00685267"/>
    <w:rsid w:val="006872AE"/>
    <w:rsid w:val="00690082"/>
    <w:rsid w:val="00690252"/>
    <w:rsid w:val="006946BB"/>
    <w:rsid w:val="006969FA"/>
    <w:rsid w:val="006A2E5F"/>
    <w:rsid w:val="006A35D5"/>
    <w:rsid w:val="006A748A"/>
    <w:rsid w:val="006B512E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04A7"/>
    <w:rsid w:val="006F1510"/>
    <w:rsid w:val="006F2648"/>
    <w:rsid w:val="006F2F10"/>
    <w:rsid w:val="006F482B"/>
    <w:rsid w:val="006F5E13"/>
    <w:rsid w:val="006F6311"/>
    <w:rsid w:val="00701618"/>
    <w:rsid w:val="00701952"/>
    <w:rsid w:val="00702556"/>
    <w:rsid w:val="0070277E"/>
    <w:rsid w:val="00704156"/>
    <w:rsid w:val="007069FC"/>
    <w:rsid w:val="00711221"/>
    <w:rsid w:val="00712675"/>
    <w:rsid w:val="00713808"/>
    <w:rsid w:val="00714B6F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26B22"/>
    <w:rsid w:val="00730555"/>
    <w:rsid w:val="007312CC"/>
    <w:rsid w:val="00735624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5C50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56DF"/>
    <w:rsid w:val="00776DC2"/>
    <w:rsid w:val="00780122"/>
    <w:rsid w:val="0078214B"/>
    <w:rsid w:val="0078498A"/>
    <w:rsid w:val="007852EB"/>
    <w:rsid w:val="007878FE"/>
    <w:rsid w:val="00792207"/>
    <w:rsid w:val="00792B64"/>
    <w:rsid w:val="00792E29"/>
    <w:rsid w:val="0079379A"/>
    <w:rsid w:val="00794953"/>
    <w:rsid w:val="0079647D"/>
    <w:rsid w:val="007A1F2F"/>
    <w:rsid w:val="007A2A5C"/>
    <w:rsid w:val="007A44A6"/>
    <w:rsid w:val="007A5150"/>
    <w:rsid w:val="007A5373"/>
    <w:rsid w:val="007A789F"/>
    <w:rsid w:val="007B0662"/>
    <w:rsid w:val="007B294A"/>
    <w:rsid w:val="007B75BC"/>
    <w:rsid w:val="007C0BD6"/>
    <w:rsid w:val="007C3806"/>
    <w:rsid w:val="007C3812"/>
    <w:rsid w:val="007C4949"/>
    <w:rsid w:val="007C5BB7"/>
    <w:rsid w:val="007D07D5"/>
    <w:rsid w:val="007D1C64"/>
    <w:rsid w:val="007D32DD"/>
    <w:rsid w:val="007D6DCE"/>
    <w:rsid w:val="007D72C4"/>
    <w:rsid w:val="007E2CFE"/>
    <w:rsid w:val="007E59C9"/>
    <w:rsid w:val="007E6196"/>
    <w:rsid w:val="007E6748"/>
    <w:rsid w:val="007F0072"/>
    <w:rsid w:val="007F0A97"/>
    <w:rsid w:val="007F2EB6"/>
    <w:rsid w:val="007F54C3"/>
    <w:rsid w:val="00802949"/>
    <w:rsid w:val="0080301E"/>
    <w:rsid w:val="0080365F"/>
    <w:rsid w:val="00812BE5"/>
    <w:rsid w:val="00815A49"/>
    <w:rsid w:val="00817429"/>
    <w:rsid w:val="00821514"/>
    <w:rsid w:val="00821E35"/>
    <w:rsid w:val="00824591"/>
    <w:rsid w:val="00824AED"/>
    <w:rsid w:val="00827820"/>
    <w:rsid w:val="00830AC9"/>
    <w:rsid w:val="00831B8B"/>
    <w:rsid w:val="00833095"/>
    <w:rsid w:val="0083405D"/>
    <w:rsid w:val="008352D4"/>
    <w:rsid w:val="00836DB9"/>
    <w:rsid w:val="00837C67"/>
    <w:rsid w:val="00840CEE"/>
    <w:rsid w:val="008415B0"/>
    <w:rsid w:val="00842028"/>
    <w:rsid w:val="008436B8"/>
    <w:rsid w:val="00845899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28EF"/>
    <w:rsid w:val="008753E6"/>
    <w:rsid w:val="0087738C"/>
    <w:rsid w:val="0087754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167B"/>
    <w:rsid w:val="008A5464"/>
    <w:rsid w:val="008A5D26"/>
    <w:rsid w:val="008A6B13"/>
    <w:rsid w:val="008A6ECB"/>
    <w:rsid w:val="008B0BF9"/>
    <w:rsid w:val="008B21B9"/>
    <w:rsid w:val="008B2866"/>
    <w:rsid w:val="008B3859"/>
    <w:rsid w:val="008B3FC2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0A4B"/>
    <w:rsid w:val="008E171D"/>
    <w:rsid w:val="008E2785"/>
    <w:rsid w:val="008E298B"/>
    <w:rsid w:val="008E4D7A"/>
    <w:rsid w:val="008E69C6"/>
    <w:rsid w:val="008E78A3"/>
    <w:rsid w:val="008F0654"/>
    <w:rsid w:val="008F06CB"/>
    <w:rsid w:val="008F2E83"/>
    <w:rsid w:val="008F5DFC"/>
    <w:rsid w:val="008F5EED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2C6F"/>
    <w:rsid w:val="009332A2"/>
    <w:rsid w:val="00937598"/>
    <w:rsid w:val="0093790B"/>
    <w:rsid w:val="00941D38"/>
    <w:rsid w:val="00941FFA"/>
    <w:rsid w:val="00943751"/>
    <w:rsid w:val="00945828"/>
    <w:rsid w:val="00946DD0"/>
    <w:rsid w:val="00947814"/>
    <w:rsid w:val="009509E6"/>
    <w:rsid w:val="00952018"/>
    <w:rsid w:val="00952800"/>
    <w:rsid w:val="0095300D"/>
    <w:rsid w:val="009558F4"/>
    <w:rsid w:val="00955F31"/>
    <w:rsid w:val="00956812"/>
    <w:rsid w:val="0095719A"/>
    <w:rsid w:val="009623E9"/>
    <w:rsid w:val="00963EEB"/>
    <w:rsid w:val="009648BC"/>
    <w:rsid w:val="00964C2F"/>
    <w:rsid w:val="00965F88"/>
    <w:rsid w:val="00973832"/>
    <w:rsid w:val="0097392A"/>
    <w:rsid w:val="00984E03"/>
    <w:rsid w:val="00987BB5"/>
    <w:rsid w:val="00987E85"/>
    <w:rsid w:val="0099522E"/>
    <w:rsid w:val="009A0D12"/>
    <w:rsid w:val="009A1987"/>
    <w:rsid w:val="009A2BEE"/>
    <w:rsid w:val="009A5289"/>
    <w:rsid w:val="009A7A53"/>
    <w:rsid w:val="009B0402"/>
    <w:rsid w:val="009B0B75"/>
    <w:rsid w:val="009B16DF"/>
    <w:rsid w:val="009B361C"/>
    <w:rsid w:val="009B38EA"/>
    <w:rsid w:val="009B4527"/>
    <w:rsid w:val="009B4CB2"/>
    <w:rsid w:val="009B6701"/>
    <w:rsid w:val="009B6B68"/>
    <w:rsid w:val="009B6EF7"/>
    <w:rsid w:val="009B7000"/>
    <w:rsid w:val="009B739C"/>
    <w:rsid w:val="009C00BA"/>
    <w:rsid w:val="009C04EC"/>
    <w:rsid w:val="009C328C"/>
    <w:rsid w:val="009C4444"/>
    <w:rsid w:val="009C4883"/>
    <w:rsid w:val="009C79AD"/>
    <w:rsid w:val="009C7CA6"/>
    <w:rsid w:val="009D3316"/>
    <w:rsid w:val="009D55AA"/>
    <w:rsid w:val="009D75A5"/>
    <w:rsid w:val="009E2A01"/>
    <w:rsid w:val="009E3E77"/>
    <w:rsid w:val="009E3FAB"/>
    <w:rsid w:val="009E412C"/>
    <w:rsid w:val="009E41B9"/>
    <w:rsid w:val="009E5B3F"/>
    <w:rsid w:val="009E7D90"/>
    <w:rsid w:val="009F1AB0"/>
    <w:rsid w:val="009F447F"/>
    <w:rsid w:val="009F501D"/>
    <w:rsid w:val="009F6005"/>
    <w:rsid w:val="00A039D5"/>
    <w:rsid w:val="00A046AD"/>
    <w:rsid w:val="00A079C1"/>
    <w:rsid w:val="00A12520"/>
    <w:rsid w:val="00A130FD"/>
    <w:rsid w:val="00A13D6D"/>
    <w:rsid w:val="00A14769"/>
    <w:rsid w:val="00A14AFD"/>
    <w:rsid w:val="00A16151"/>
    <w:rsid w:val="00A16EC6"/>
    <w:rsid w:val="00A17C06"/>
    <w:rsid w:val="00A2126E"/>
    <w:rsid w:val="00A21706"/>
    <w:rsid w:val="00A24FCC"/>
    <w:rsid w:val="00A25953"/>
    <w:rsid w:val="00A26A90"/>
    <w:rsid w:val="00A26B27"/>
    <w:rsid w:val="00A270EC"/>
    <w:rsid w:val="00A30E4F"/>
    <w:rsid w:val="00A3115A"/>
    <w:rsid w:val="00A32253"/>
    <w:rsid w:val="00A3310E"/>
    <w:rsid w:val="00A333A0"/>
    <w:rsid w:val="00A37E70"/>
    <w:rsid w:val="00A437E1"/>
    <w:rsid w:val="00A4685E"/>
    <w:rsid w:val="00A46C57"/>
    <w:rsid w:val="00A50CD4"/>
    <w:rsid w:val="00A51191"/>
    <w:rsid w:val="00A56D62"/>
    <w:rsid w:val="00A56F07"/>
    <w:rsid w:val="00A5762C"/>
    <w:rsid w:val="00A600FC"/>
    <w:rsid w:val="00A60BCA"/>
    <w:rsid w:val="00A6195C"/>
    <w:rsid w:val="00A638DA"/>
    <w:rsid w:val="00A65B41"/>
    <w:rsid w:val="00A65E00"/>
    <w:rsid w:val="00A66A78"/>
    <w:rsid w:val="00A712BF"/>
    <w:rsid w:val="00A7436E"/>
    <w:rsid w:val="00A74404"/>
    <w:rsid w:val="00A74E96"/>
    <w:rsid w:val="00A75A8E"/>
    <w:rsid w:val="00A76B37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5024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00F6"/>
    <w:rsid w:val="00AC31B5"/>
    <w:rsid w:val="00AC4EA1"/>
    <w:rsid w:val="00AC5381"/>
    <w:rsid w:val="00AC5920"/>
    <w:rsid w:val="00AD0E65"/>
    <w:rsid w:val="00AD2BF2"/>
    <w:rsid w:val="00AD4E90"/>
    <w:rsid w:val="00AD5422"/>
    <w:rsid w:val="00AD6A1D"/>
    <w:rsid w:val="00AE2B37"/>
    <w:rsid w:val="00AE415B"/>
    <w:rsid w:val="00AE4179"/>
    <w:rsid w:val="00AE4425"/>
    <w:rsid w:val="00AE4FBE"/>
    <w:rsid w:val="00AE5F27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1CA6"/>
    <w:rsid w:val="00B12145"/>
    <w:rsid w:val="00B13921"/>
    <w:rsid w:val="00B14386"/>
    <w:rsid w:val="00B1528C"/>
    <w:rsid w:val="00B160EE"/>
    <w:rsid w:val="00B16ACD"/>
    <w:rsid w:val="00B21487"/>
    <w:rsid w:val="00B232D1"/>
    <w:rsid w:val="00B24DB5"/>
    <w:rsid w:val="00B251D1"/>
    <w:rsid w:val="00B31F9E"/>
    <w:rsid w:val="00B3268F"/>
    <w:rsid w:val="00B32C2C"/>
    <w:rsid w:val="00B33A1A"/>
    <w:rsid w:val="00B33E6C"/>
    <w:rsid w:val="00B371CC"/>
    <w:rsid w:val="00B4173B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664A0"/>
    <w:rsid w:val="00B70E22"/>
    <w:rsid w:val="00B774CB"/>
    <w:rsid w:val="00B80402"/>
    <w:rsid w:val="00B80B9A"/>
    <w:rsid w:val="00B830B7"/>
    <w:rsid w:val="00B848EA"/>
    <w:rsid w:val="00B84B2B"/>
    <w:rsid w:val="00B86511"/>
    <w:rsid w:val="00B900E2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C779D"/>
    <w:rsid w:val="00BD0648"/>
    <w:rsid w:val="00BD1040"/>
    <w:rsid w:val="00BD34AA"/>
    <w:rsid w:val="00BD40A1"/>
    <w:rsid w:val="00BE0C44"/>
    <w:rsid w:val="00BE1B8B"/>
    <w:rsid w:val="00BE2A18"/>
    <w:rsid w:val="00BE2C01"/>
    <w:rsid w:val="00BE41EC"/>
    <w:rsid w:val="00BE56FB"/>
    <w:rsid w:val="00BF1E2E"/>
    <w:rsid w:val="00BF2062"/>
    <w:rsid w:val="00BF3DDE"/>
    <w:rsid w:val="00BF4C79"/>
    <w:rsid w:val="00BF6589"/>
    <w:rsid w:val="00BF6D40"/>
    <w:rsid w:val="00BF6F7F"/>
    <w:rsid w:val="00BF7E22"/>
    <w:rsid w:val="00C00647"/>
    <w:rsid w:val="00C02764"/>
    <w:rsid w:val="00C04CEF"/>
    <w:rsid w:val="00C05C9D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025E"/>
    <w:rsid w:val="00C31406"/>
    <w:rsid w:val="00C37194"/>
    <w:rsid w:val="00C40637"/>
    <w:rsid w:val="00C40EA6"/>
    <w:rsid w:val="00C40F6C"/>
    <w:rsid w:val="00C44426"/>
    <w:rsid w:val="00C445F3"/>
    <w:rsid w:val="00C4509C"/>
    <w:rsid w:val="00C451F4"/>
    <w:rsid w:val="00C45EB1"/>
    <w:rsid w:val="00C54A3A"/>
    <w:rsid w:val="00C55566"/>
    <w:rsid w:val="00C56448"/>
    <w:rsid w:val="00C601B0"/>
    <w:rsid w:val="00C667BE"/>
    <w:rsid w:val="00C6766B"/>
    <w:rsid w:val="00C72223"/>
    <w:rsid w:val="00C74070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5E9A"/>
    <w:rsid w:val="00C9754D"/>
    <w:rsid w:val="00CA415C"/>
    <w:rsid w:val="00CB18D0"/>
    <w:rsid w:val="00CB1C8A"/>
    <w:rsid w:val="00CB24F5"/>
    <w:rsid w:val="00CB2663"/>
    <w:rsid w:val="00CB3BBE"/>
    <w:rsid w:val="00CB59E9"/>
    <w:rsid w:val="00CB76B2"/>
    <w:rsid w:val="00CC0D6A"/>
    <w:rsid w:val="00CC3831"/>
    <w:rsid w:val="00CC3E3D"/>
    <w:rsid w:val="00CC519B"/>
    <w:rsid w:val="00CD12C1"/>
    <w:rsid w:val="00CD214E"/>
    <w:rsid w:val="00CD2487"/>
    <w:rsid w:val="00CD46FA"/>
    <w:rsid w:val="00CD582E"/>
    <w:rsid w:val="00CD5973"/>
    <w:rsid w:val="00CD7148"/>
    <w:rsid w:val="00CE1076"/>
    <w:rsid w:val="00CE31A6"/>
    <w:rsid w:val="00CF09AA"/>
    <w:rsid w:val="00CF4813"/>
    <w:rsid w:val="00CF5233"/>
    <w:rsid w:val="00D02933"/>
    <w:rsid w:val="00D029B8"/>
    <w:rsid w:val="00D02F60"/>
    <w:rsid w:val="00D0464E"/>
    <w:rsid w:val="00D04A96"/>
    <w:rsid w:val="00D0702D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33677"/>
    <w:rsid w:val="00D402FB"/>
    <w:rsid w:val="00D442C1"/>
    <w:rsid w:val="00D47D7A"/>
    <w:rsid w:val="00D50ABD"/>
    <w:rsid w:val="00D519EA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3CA0"/>
    <w:rsid w:val="00D76EC9"/>
    <w:rsid w:val="00D80E7D"/>
    <w:rsid w:val="00D81397"/>
    <w:rsid w:val="00D848B9"/>
    <w:rsid w:val="00D90E69"/>
    <w:rsid w:val="00D91368"/>
    <w:rsid w:val="00D93106"/>
    <w:rsid w:val="00D933E9"/>
    <w:rsid w:val="00D93EE8"/>
    <w:rsid w:val="00D9505D"/>
    <w:rsid w:val="00D953D0"/>
    <w:rsid w:val="00D95458"/>
    <w:rsid w:val="00D959F5"/>
    <w:rsid w:val="00D96884"/>
    <w:rsid w:val="00D97FEA"/>
    <w:rsid w:val="00DA3FDD"/>
    <w:rsid w:val="00DA5B7F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2EC"/>
    <w:rsid w:val="00DC7886"/>
    <w:rsid w:val="00DD0CF2"/>
    <w:rsid w:val="00DE1554"/>
    <w:rsid w:val="00DE2901"/>
    <w:rsid w:val="00DE590F"/>
    <w:rsid w:val="00DE7DC1"/>
    <w:rsid w:val="00DF2636"/>
    <w:rsid w:val="00DF3F7E"/>
    <w:rsid w:val="00DF55FB"/>
    <w:rsid w:val="00DF7648"/>
    <w:rsid w:val="00E00E29"/>
    <w:rsid w:val="00E02BAB"/>
    <w:rsid w:val="00E04CEB"/>
    <w:rsid w:val="00E055F2"/>
    <w:rsid w:val="00E060BC"/>
    <w:rsid w:val="00E11420"/>
    <w:rsid w:val="00E132FB"/>
    <w:rsid w:val="00E162BD"/>
    <w:rsid w:val="00E170B7"/>
    <w:rsid w:val="00E177DD"/>
    <w:rsid w:val="00E2002A"/>
    <w:rsid w:val="00E20900"/>
    <w:rsid w:val="00E20C7F"/>
    <w:rsid w:val="00E228AC"/>
    <w:rsid w:val="00E2396E"/>
    <w:rsid w:val="00E24728"/>
    <w:rsid w:val="00E276AC"/>
    <w:rsid w:val="00E34A35"/>
    <w:rsid w:val="00E37C2F"/>
    <w:rsid w:val="00E41C28"/>
    <w:rsid w:val="00E42D1E"/>
    <w:rsid w:val="00E45FE1"/>
    <w:rsid w:val="00E46308"/>
    <w:rsid w:val="00E477F6"/>
    <w:rsid w:val="00E51BDC"/>
    <w:rsid w:val="00E51E17"/>
    <w:rsid w:val="00E52DAB"/>
    <w:rsid w:val="00E539B0"/>
    <w:rsid w:val="00E55994"/>
    <w:rsid w:val="00E60606"/>
    <w:rsid w:val="00E60627"/>
    <w:rsid w:val="00E60C66"/>
    <w:rsid w:val="00E6164D"/>
    <w:rsid w:val="00E618C9"/>
    <w:rsid w:val="00E6194F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A5C22"/>
    <w:rsid w:val="00EB06D9"/>
    <w:rsid w:val="00EB192B"/>
    <w:rsid w:val="00EB19ED"/>
    <w:rsid w:val="00EB1CAB"/>
    <w:rsid w:val="00EC0F5A"/>
    <w:rsid w:val="00EC4265"/>
    <w:rsid w:val="00EC4CEB"/>
    <w:rsid w:val="00EC659E"/>
    <w:rsid w:val="00ED04DA"/>
    <w:rsid w:val="00ED2072"/>
    <w:rsid w:val="00ED2AE0"/>
    <w:rsid w:val="00ED4A69"/>
    <w:rsid w:val="00ED4EC5"/>
    <w:rsid w:val="00ED5553"/>
    <w:rsid w:val="00ED5E36"/>
    <w:rsid w:val="00ED6961"/>
    <w:rsid w:val="00EE06DD"/>
    <w:rsid w:val="00EE3513"/>
    <w:rsid w:val="00EF0B96"/>
    <w:rsid w:val="00EF3486"/>
    <w:rsid w:val="00EF47AF"/>
    <w:rsid w:val="00EF53B6"/>
    <w:rsid w:val="00EF53D4"/>
    <w:rsid w:val="00F00B73"/>
    <w:rsid w:val="00F0577D"/>
    <w:rsid w:val="00F115CA"/>
    <w:rsid w:val="00F14817"/>
    <w:rsid w:val="00F14EBA"/>
    <w:rsid w:val="00F1510F"/>
    <w:rsid w:val="00F1533A"/>
    <w:rsid w:val="00F15E5A"/>
    <w:rsid w:val="00F178D6"/>
    <w:rsid w:val="00F17F0A"/>
    <w:rsid w:val="00F225AE"/>
    <w:rsid w:val="00F2668F"/>
    <w:rsid w:val="00F2742F"/>
    <w:rsid w:val="00F2753B"/>
    <w:rsid w:val="00F31395"/>
    <w:rsid w:val="00F33F8B"/>
    <w:rsid w:val="00F340B2"/>
    <w:rsid w:val="00F37B2A"/>
    <w:rsid w:val="00F43390"/>
    <w:rsid w:val="00F443B2"/>
    <w:rsid w:val="00F458D8"/>
    <w:rsid w:val="00F50237"/>
    <w:rsid w:val="00F52EB6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34F3"/>
    <w:rsid w:val="00F9415B"/>
    <w:rsid w:val="00FA13C2"/>
    <w:rsid w:val="00FA7F91"/>
    <w:rsid w:val="00FB05E4"/>
    <w:rsid w:val="00FB121C"/>
    <w:rsid w:val="00FB1CDD"/>
    <w:rsid w:val="00FB1FBF"/>
    <w:rsid w:val="00FB2847"/>
    <w:rsid w:val="00FB2C2F"/>
    <w:rsid w:val="00FB305C"/>
    <w:rsid w:val="00FB3D3A"/>
    <w:rsid w:val="00FB784D"/>
    <w:rsid w:val="00FC2E3D"/>
    <w:rsid w:val="00FC3BDE"/>
    <w:rsid w:val="00FD1DBE"/>
    <w:rsid w:val="00FD25A7"/>
    <w:rsid w:val="00FD27B6"/>
    <w:rsid w:val="00FD3689"/>
    <w:rsid w:val="00FD42A3"/>
    <w:rsid w:val="00FD6A69"/>
    <w:rsid w:val="00FD7468"/>
    <w:rsid w:val="00FD7CE0"/>
    <w:rsid w:val="00FE0B3B"/>
    <w:rsid w:val="00FE159F"/>
    <w:rsid w:val="00FE1BE2"/>
    <w:rsid w:val="00FE24E5"/>
    <w:rsid w:val="00FE626D"/>
    <w:rsid w:val="00FE730A"/>
    <w:rsid w:val="00FF1DD7"/>
    <w:rsid w:val="00FF31A0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A899A22"/>
  <w15:docId w15:val="{E88F97D6-468B-4515-8AD9-B374D885F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772B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basedOn w:val="Domylnaczcionkaakapitu"/>
    <w:uiPriority w:val="99"/>
    <w:semiHidden/>
    <w:unhideWhenUsed/>
    <w:rsid w:val="002A2F53"/>
    <w:rPr>
      <w:color w:val="0000FF"/>
      <w:u w:val="single"/>
    </w:rPr>
  </w:style>
  <w:style w:type="paragraph" w:styleId="Poprawka">
    <w:name w:val="Revision"/>
    <w:hidden/>
    <w:uiPriority w:val="99"/>
    <w:semiHidden/>
    <w:rsid w:val="00FB2847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967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99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lszak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1047E36-43CD-4CD4-B6A6-DE01A0EE6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12</TotalTime>
  <Pages>5</Pages>
  <Words>1091</Words>
  <Characters>6550</Characters>
  <Application>Microsoft Office Word</Application>
  <DocSecurity>0</DocSecurity>
  <Lines>54</Lines>
  <Paragraphs>15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7626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Gocel Norbert</dc:creator>
  <cp:lastModifiedBy>Olszak Krzysztof</cp:lastModifiedBy>
  <cp:revision>6</cp:revision>
  <cp:lastPrinted>2026-09-24T07:06:00Z</cp:lastPrinted>
  <dcterms:created xsi:type="dcterms:W3CDTF">2026-09-28T13:23:00Z</dcterms:created>
  <dcterms:modified xsi:type="dcterms:W3CDTF">2026-09-29T09:22:00Z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  <property fmtid="{D5CDD505-2E9C-101B-9397-08002B2CF9AE}" pid="4" name="MFCATEGORY">
    <vt:lpwstr>InformacjePrzeznaczoneWylacznieDoUzytkuWewnetrznego</vt:lpwstr>
  </property>
  <property fmtid="{D5CDD505-2E9C-101B-9397-08002B2CF9AE}" pid="5" name="MFClassifiedBy">
    <vt:lpwstr>UxC4dwLulzfINJ8nQH+xvX5LNGipWa4BRSZhPgxsCvniasJnyq6h2qVNgmjciQ67gpjAc1JPQZGyM9f6IMRzXQ==</vt:lpwstr>
  </property>
  <property fmtid="{D5CDD505-2E9C-101B-9397-08002B2CF9AE}" pid="6" name="MFClassificationDate">
    <vt:lpwstr>2025-08-27T08:54:41.9601197+02:00</vt:lpwstr>
  </property>
  <property fmtid="{D5CDD505-2E9C-101B-9397-08002B2CF9AE}" pid="7" name="MFClassifiedBySID">
    <vt:lpwstr>UxC4dwLulzfINJ8nQH+xvX5LNGipWa4BRSZhPgxsCvm42mrIC/DSDv0ggS+FjUN/2v1BBotkLlY5aAiEhoi6ufjJmLeUEhrPY/SXSP/m1zcHJmfsmSI/PfOpxri1bfqZ</vt:lpwstr>
  </property>
  <property fmtid="{D5CDD505-2E9C-101B-9397-08002B2CF9AE}" pid="8" name="MFGRNItemId">
    <vt:lpwstr>GRN-2355d23d-eb3b-4f2c-b8af-1b834237fbc6</vt:lpwstr>
  </property>
  <property fmtid="{D5CDD505-2E9C-101B-9397-08002B2CF9AE}" pid="9" name="MFHash">
    <vt:lpwstr>/FFU83S5Q4KgVCuIoPfyatkm8S4+jk8NxMiSFTcczIQ=</vt:lpwstr>
  </property>
  <property fmtid="{D5CDD505-2E9C-101B-9397-08002B2CF9AE}" pid="10" name="MFVisualMarkingsSettings">
    <vt:lpwstr>HeaderAlignment=1;FooterAlignment=1</vt:lpwstr>
  </property>
  <property fmtid="{D5CDD505-2E9C-101B-9397-08002B2CF9AE}" pid="11" name="DLPManualFileClassification">
    <vt:lpwstr>{5fdfc941-3fcf-4a5b-87be-4848800d39d0}</vt:lpwstr>
  </property>
  <property fmtid="{D5CDD505-2E9C-101B-9397-08002B2CF9AE}" pid="12" name="MFRefresh">
    <vt:lpwstr>False</vt:lpwstr>
  </property>
</Properties>
</file>