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F256E" w14:textId="1D0D70B3" w:rsidR="000E085D" w:rsidRPr="000E085D" w:rsidRDefault="000E085D" w:rsidP="000B6A0C">
      <w:pPr>
        <w:pStyle w:val="OZNPROJEKTUwskazaniedatylubwersjiprojektu"/>
      </w:pPr>
      <w:r w:rsidRPr="000E085D">
        <w:t xml:space="preserve">Projekt </w:t>
      </w:r>
    </w:p>
    <w:p w14:paraId="5C2BB4D1" w14:textId="77777777" w:rsidR="000E085D" w:rsidRPr="000E085D" w:rsidRDefault="000E085D" w:rsidP="000E085D">
      <w:pPr>
        <w:pStyle w:val="OZNRODZAKTUtznustawalubrozporzdzenieiorganwydajcy"/>
      </w:pPr>
      <w:r w:rsidRPr="000E085D">
        <w:t>USTAWA</w:t>
      </w:r>
    </w:p>
    <w:p w14:paraId="13C49730" w14:textId="27A954A0" w:rsidR="000E085D" w:rsidRPr="000E085D" w:rsidRDefault="000E085D" w:rsidP="000E085D">
      <w:pPr>
        <w:pStyle w:val="DATAAKTUdatauchwalenialubwydaniaaktu"/>
      </w:pPr>
      <w:r w:rsidRPr="000E085D">
        <w:t>z dnia</w:t>
      </w:r>
    </w:p>
    <w:p w14:paraId="77E8B712" w14:textId="5D7A0EFA" w:rsidR="000E085D" w:rsidRPr="000E085D" w:rsidRDefault="000E085D" w:rsidP="000E085D">
      <w:pPr>
        <w:pStyle w:val="TYTUAKTUprzedmiotregulacjiustawylubrozporzdzenia"/>
      </w:pPr>
      <w:r w:rsidRPr="000E085D">
        <w:t>o zmianie ustawy – Prawo o</w:t>
      </w:r>
      <w:r>
        <w:t> </w:t>
      </w:r>
      <w:r w:rsidRPr="000E085D">
        <w:t>szkolnictwie wyższym i</w:t>
      </w:r>
      <w:r>
        <w:t> </w:t>
      </w:r>
      <w:r w:rsidRPr="000E085D">
        <w:t>nauce</w:t>
      </w:r>
    </w:p>
    <w:p w14:paraId="35C414F1" w14:textId="15ECA62B" w:rsidR="000E085D" w:rsidRPr="000E085D" w:rsidRDefault="000E085D" w:rsidP="000E085D">
      <w:pPr>
        <w:pStyle w:val="ARTartustawynprozporzdzenia"/>
        <w:keepNext/>
      </w:pPr>
      <w:bookmarkStart w:id="0" w:name="_Hlk230158455"/>
      <w:r w:rsidRPr="000E085D">
        <w:rPr>
          <w:rStyle w:val="Ppogrubienie"/>
        </w:rPr>
        <w:t>Art. 1.</w:t>
      </w:r>
      <w:r>
        <w:t> </w:t>
      </w:r>
      <w:r w:rsidRPr="000E085D">
        <w:t>W</w:t>
      </w:r>
      <w:r>
        <w:t> </w:t>
      </w:r>
      <w:r w:rsidRPr="000E085D">
        <w:t>ustawie z</w:t>
      </w:r>
      <w:r>
        <w:t> </w:t>
      </w:r>
      <w:r w:rsidRPr="000E085D">
        <w:t>dnia 20</w:t>
      </w:r>
      <w:r>
        <w:t> </w:t>
      </w:r>
      <w:r w:rsidRPr="000E085D">
        <w:t>lipca 2018</w:t>
      </w:r>
      <w:r>
        <w:t> </w:t>
      </w:r>
      <w:r w:rsidRPr="000E085D">
        <w:t>r. – Prawo o</w:t>
      </w:r>
      <w:r>
        <w:t> </w:t>
      </w:r>
      <w:r w:rsidRPr="000E085D">
        <w:t>szkolnictwie wyższym i</w:t>
      </w:r>
      <w:r>
        <w:t> </w:t>
      </w:r>
      <w:r w:rsidRPr="000E085D">
        <w:t>nauce (</w:t>
      </w:r>
      <w:r>
        <w:t>Dz. U.</w:t>
      </w:r>
      <w:r w:rsidRPr="000E085D">
        <w:t xml:space="preserve"> z 2024</w:t>
      </w:r>
      <w:r>
        <w:t> </w:t>
      </w:r>
      <w:r w:rsidRPr="000E085D">
        <w:t>r.</w:t>
      </w:r>
      <w:r>
        <w:t xml:space="preserve"> poz. </w:t>
      </w:r>
      <w:r w:rsidRPr="000E085D">
        <w:t>1571, z</w:t>
      </w:r>
      <w:r>
        <w:t> </w:t>
      </w:r>
      <w:r w:rsidRPr="000E085D">
        <w:t>późn. zm.</w:t>
      </w:r>
      <w:r w:rsidRPr="003831CE">
        <w:rPr>
          <w:rStyle w:val="IGindeksgrny"/>
        </w:rPr>
        <w:footnoteReference w:id="1"/>
      </w:r>
      <w:r w:rsidRPr="003831CE">
        <w:rPr>
          <w:rStyle w:val="IGindeksgrny"/>
        </w:rPr>
        <w:t>)</w:t>
      </w:r>
      <w:r w:rsidRPr="000E085D">
        <w:t>) po</w:t>
      </w:r>
      <w:r>
        <w:t xml:space="preserve"> art. </w:t>
      </w:r>
      <w:r w:rsidRPr="000E085D">
        <w:t>77</w:t>
      </w:r>
      <w:r>
        <w:t> </w:t>
      </w:r>
      <w:r w:rsidRPr="000E085D">
        <w:t>dodaje się</w:t>
      </w:r>
      <w:r>
        <w:t xml:space="preserve"> art. </w:t>
      </w:r>
      <w:r w:rsidRPr="000E085D">
        <w:t>77a w</w:t>
      </w:r>
      <w:r>
        <w:t> </w:t>
      </w:r>
      <w:r w:rsidRPr="000E085D">
        <w:t>brzmieniu:</w:t>
      </w:r>
    </w:p>
    <w:p w14:paraId="2458D33F" w14:textId="02EEAEB0" w:rsidR="000E085D" w:rsidRPr="000E085D" w:rsidRDefault="000E085D" w:rsidP="000E085D">
      <w:pPr>
        <w:pStyle w:val="ZARTzmartartykuempunktem"/>
      </w:pPr>
      <w:r>
        <w:t>„</w:t>
      </w:r>
      <w:r w:rsidRPr="000E085D">
        <w:t>Art.</w:t>
      </w:r>
      <w:r>
        <w:t> </w:t>
      </w:r>
      <w:r w:rsidRPr="000E085D">
        <w:t>77a.</w:t>
      </w:r>
      <w:r>
        <w:t> </w:t>
      </w:r>
      <w:r w:rsidRPr="000E085D">
        <w:t>1. Uczelnia, na wniosek pracodawcy mającego uzasadnione wątpliwości co do prawdziwości danych zawartych w</w:t>
      </w:r>
      <w:r>
        <w:t> </w:t>
      </w:r>
      <w:r w:rsidRPr="000E085D">
        <w:t>przedłożonym przez kandydata do pracy lub pracownika dyplomie ukończenia studiów wydanym w</w:t>
      </w:r>
      <w:r>
        <w:t> </w:t>
      </w:r>
      <w:r w:rsidRPr="000E085D">
        <w:t>postaci papierowej, potwierdza zgodność danych z</w:t>
      </w:r>
      <w:r>
        <w:t> </w:t>
      </w:r>
      <w:r w:rsidRPr="000E085D">
        <w:t>danymi zawartymi w</w:t>
      </w:r>
      <w:r>
        <w:t> </w:t>
      </w:r>
      <w:r w:rsidRPr="000E085D">
        <w:t>prowadzonej przez siebie dokumentacji przebiegu studiów, o</w:t>
      </w:r>
      <w:r>
        <w:t> </w:t>
      </w:r>
      <w:r w:rsidRPr="000E085D">
        <w:t>której mowa w</w:t>
      </w:r>
      <w:r>
        <w:t> art. </w:t>
      </w:r>
      <w:r w:rsidRPr="000E085D">
        <w:t>74</w:t>
      </w:r>
      <w:r>
        <w:t xml:space="preserve"> ust. </w:t>
      </w:r>
      <w:r w:rsidRPr="000E085D">
        <w:t>2</w:t>
      </w:r>
      <w:r>
        <w:t xml:space="preserve"> pkt </w:t>
      </w:r>
      <w:r w:rsidRPr="000E085D">
        <w:t>2</w:t>
      </w:r>
      <w:r>
        <w:t xml:space="preserve"> i </w:t>
      </w:r>
      <w:r w:rsidRPr="000E085D">
        <w:t>3. Przepisu nie stosuje się</w:t>
      </w:r>
      <w:r w:rsidR="00435553">
        <w:t xml:space="preserve"> </w:t>
      </w:r>
      <w:r w:rsidRPr="000E085D">
        <w:t>do dyplom</w:t>
      </w:r>
      <w:r w:rsidR="00DA4F24">
        <w:t>u</w:t>
      </w:r>
      <w:r w:rsidRPr="000E085D">
        <w:t xml:space="preserve"> ukończenia studiów w</w:t>
      </w:r>
      <w:r>
        <w:t> </w:t>
      </w:r>
      <w:r w:rsidRPr="000E085D">
        <w:t>postaci papierowej</w:t>
      </w:r>
      <w:r w:rsidR="00DD5D36">
        <w:t>, jeżeli został</w:t>
      </w:r>
      <w:r w:rsidR="00DA4F24">
        <w:t xml:space="preserve"> </w:t>
      </w:r>
      <w:r w:rsidR="00C14606">
        <w:t xml:space="preserve">on również </w:t>
      </w:r>
      <w:r w:rsidRPr="000E085D">
        <w:t>wydan</w:t>
      </w:r>
      <w:r w:rsidR="00DD5D36">
        <w:t>y</w:t>
      </w:r>
      <w:r w:rsidRPr="000E085D">
        <w:t xml:space="preserve"> w</w:t>
      </w:r>
      <w:r>
        <w:t> </w:t>
      </w:r>
      <w:r w:rsidRPr="000E085D">
        <w:t>postaci elektronicznej</w:t>
      </w:r>
      <w:r w:rsidR="00E20869">
        <w:t xml:space="preserve"> – </w:t>
      </w:r>
      <w:r w:rsidR="00DA4F24">
        <w:t>w takim przypadku</w:t>
      </w:r>
      <w:bookmarkStart w:id="1" w:name="_Hlk214541436"/>
      <w:r w:rsidRPr="000E085D" w:rsidDel="007919B9">
        <w:t xml:space="preserve"> </w:t>
      </w:r>
      <w:r w:rsidRPr="000E085D">
        <w:t>p</w:t>
      </w:r>
      <w:r>
        <w:t>r</w:t>
      </w:r>
      <w:r w:rsidRPr="000E085D">
        <w:t>acodawca weryfikuje dyplom ukończenia studiów w</w:t>
      </w:r>
      <w:r>
        <w:t> </w:t>
      </w:r>
      <w:r w:rsidRPr="000E085D">
        <w:t>repozytorium dyplomów elektronicznych, o</w:t>
      </w:r>
      <w:r>
        <w:t> </w:t>
      </w:r>
      <w:r w:rsidRPr="000E085D">
        <w:t>którym mowa w</w:t>
      </w:r>
      <w:r>
        <w:t> art. </w:t>
      </w:r>
      <w:r w:rsidRPr="000E085D">
        <w:t>347a</w:t>
      </w:r>
      <w:r>
        <w:t xml:space="preserve"> ust. </w:t>
      </w:r>
      <w:r w:rsidRPr="000E085D">
        <w:t>1.</w:t>
      </w:r>
    </w:p>
    <w:bookmarkEnd w:id="0"/>
    <w:bookmarkEnd w:id="1"/>
    <w:p w14:paraId="7EACDD31" w14:textId="2D917B4D" w:rsidR="000E085D" w:rsidRPr="000E085D" w:rsidRDefault="000E085D" w:rsidP="000E085D">
      <w:pPr>
        <w:pStyle w:val="ZUSTzmustartykuempunktem"/>
        <w:keepNext/>
      </w:pPr>
      <w:r w:rsidRPr="000E085D">
        <w:t>2.</w:t>
      </w:r>
      <w:r>
        <w:t> </w:t>
      </w:r>
      <w:r w:rsidRPr="000E085D">
        <w:t>Wniosek o</w:t>
      </w:r>
      <w:r>
        <w:t> </w:t>
      </w:r>
      <w:r w:rsidRPr="000E085D">
        <w:t>potwierdzenie danych zawartych w</w:t>
      </w:r>
      <w:r>
        <w:t> </w:t>
      </w:r>
      <w:r w:rsidRPr="000E085D">
        <w:t>dyplomie ukończenia studiów wydanym w</w:t>
      </w:r>
      <w:r>
        <w:t> </w:t>
      </w:r>
      <w:r w:rsidRPr="000E085D">
        <w:t>postaci papierowej zawiera:</w:t>
      </w:r>
    </w:p>
    <w:p w14:paraId="48AEA1AD" w14:textId="05BCC77F" w:rsidR="000E085D" w:rsidRPr="000E085D" w:rsidRDefault="000E085D" w:rsidP="000E085D">
      <w:pPr>
        <w:pStyle w:val="ZPKTzmpktartykuempunktem"/>
        <w:keepNext/>
      </w:pPr>
      <w:r w:rsidRPr="000E085D">
        <w:t>1)</w:t>
      </w:r>
      <w:r>
        <w:tab/>
      </w:r>
      <w:r w:rsidRPr="000E085D">
        <w:t>dane identyfikacyjne pracodawcy:</w:t>
      </w:r>
    </w:p>
    <w:p w14:paraId="6E7D53DE" w14:textId="05BB7943" w:rsidR="000E085D" w:rsidRPr="000E085D" w:rsidRDefault="000E085D" w:rsidP="000E085D">
      <w:pPr>
        <w:pStyle w:val="ZLITwPKTzmlitwpktartykuempunktem"/>
      </w:pPr>
      <w:r w:rsidRPr="000E085D">
        <w:t>a)</w:t>
      </w:r>
      <w:r>
        <w:tab/>
      </w:r>
      <w:r w:rsidRPr="000E085D">
        <w:t>nazwę i</w:t>
      </w:r>
      <w:r>
        <w:t> </w:t>
      </w:r>
      <w:r w:rsidRPr="000E085D">
        <w:t>adres siedziby, a</w:t>
      </w:r>
      <w:r>
        <w:t> </w:t>
      </w:r>
      <w:r w:rsidRPr="000E085D">
        <w:t>w</w:t>
      </w:r>
      <w:r>
        <w:t> </w:t>
      </w:r>
      <w:bookmarkStart w:id="2" w:name="_Hlk201668801"/>
      <w:r w:rsidRPr="000E085D">
        <w:t>przypadku pracodawcy będącego osobą fizyczną – adres miejsca zamieszkania lub adres prowadzenia działalności</w:t>
      </w:r>
      <w:bookmarkEnd w:id="2"/>
      <w:r w:rsidRPr="000E085D">
        <w:t>,</w:t>
      </w:r>
    </w:p>
    <w:p w14:paraId="59076CAC" w14:textId="50972B5E" w:rsidR="000E085D" w:rsidRPr="000E085D" w:rsidRDefault="000E085D" w:rsidP="000E085D">
      <w:pPr>
        <w:pStyle w:val="ZLITwPKTzmlitwpktartykuempunktem"/>
      </w:pPr>
      <w:r w:rsidRPr="000E085D">
        <w:t>b)</w:t>
      </w:r>
      <w:r>
        <w:tab/>
      </w:r>
      <w:r w:rsidRPr="000E085D">
        <w:t xml:space="preserve">numer </w:t>
      </w:r>
      <w:r w:rsidR="003F3939">
        <w:t xml:space="preserve">identyfikacyjny </w:t>
      </w:r>
      <w:r w:rsidRPr="000E085D">
        <w:t>REGON,</w:t>
      </w:r>
    </w:p>
    <w:p w14:paraId="0CE0FA99" w14:textId="66E48E9F" w:rsidR="000E085D" w:rsidRPr="000E085D" w:rsidRDefault="000E085D" w:rsidP="000E085D">
      <w:pPr>
        <w:pStyle w:val="ZLITwPKTzmlitwpktartykuempunktem"/>
      </w:pPr>
      <w:r w:rsidRPr="000E085D">
        <w:t>c)</w:t>
      </w:r>
      <w:r>
        <w:tab/>
      </w:r>
      <w:r w:rsidRPr="000E085D">
        <w:t>adres do doręczeń elektronicznych;</w:t>
      </w:r>
    </w:p>
    <w:p w14:paraId="2DFA7994" w14:textId="64A73780" w:rsidR="000E085D" w:rsidRPr="000E085D" w:rsidRDefault="000E085D" w:rsidP="000E085D">
      <w:pPr>
        <w:pStyle w:val="ZPKTzmpktartykuempunktem"/>
        <w:keepNext/>
      </w:pPr>
      <w:r w:rsidRPr="000E085D">
        <w:t>2)</w:t>
      </w:r>
      <w:r>
        <w:tab/>
      </w:r>
      <w:r w:rsidRPr="000E085D">
        <w:t>dane dotyczące dyplomu ukończenia studiów:</w:t>
      </w:r>
    </w:p>
    <w:p w14:paraId="7D16ECDE" w14:textId="3BBAC7CD" w:rsidR="000E085D" w:rsidRPr="000E085D" w:rsidRDefault="000E085D" w:rsidP="000E085D">
      <w:pPr>
        <w:pStyle w:val="ZLITwPKTzmlitwpktartykuempunktem"/>
      </w:pPr>
      <w:r w:rsidRPr="000E085D">
        <w:t>a)</w:t>
      </w:r>
      <w:r>
        <w:tab/>
      </w:r>
      <w:r w:rsidRPr="000E085D">
        <w:t>imię (imiona) i</w:t>
      </w:r>
      <w:r>
        <w:t> </w:t>
      </w:r>
      <w:r w:rsidRPr="000E085D">
        <w:t>nazwisko absolwenta,</w:t>
      </w:r>
    </w:p>
    <w:p w14:paraId="7389F323" w14:textId="36D38498" w:rsidR="000E085D" w:rsidRPr="000E085D" w:rsidRDefault="000E085D" w:rsidP="000E085D">
      <w:pPr>
        <w:pStyle w:val="ZLITwPKTzmlitwpktartykuempunktem"/>
      </w:pPr>
      <w:r w:rsidRPr="000E085D">
        <w:t>b)</w:t>
      </w:r>
      <w:r>
        <w:tab/>
      </w:r>
      <w:r w:rsidRPr="000E085D">
        <w:t>numer dyplomu ukończenia studiów;</w:t>
      </w:r>
    </w:p>
    <w:p w14:paraId="0E41748A" w14:textId="71F16C2B" w:rsidR="000E085D" w:rsidRPr="000E085D" w:rsidRDefault="000E085D" w:rsidP="000E085D">
      <w:pPr>
        <w:pStyle w:val="ZPKTzmpktartykuempunktem"/>
      </w:pPr>
      <w:r w:rsidRPr="000E085D">
        <w:t>3)</w:t>
      </w:r>
      <w:r>
        <w:tab/>
      </w:r>
      <w:r w:rsidRPr="000E085D">
        <w:t>zakres danych, które wymagają potwierdzenia przez uczelnię;</w:t>
      </w:r>
    </w:p>
    <w:p w14:paraId="00207820" w14:textId="1B91464C" w:rsidR="000E085D" w:rsidRPr="000E085D" w:rsidRDefault="000E085D" w:rsidP="000E085D">
      <w:pPr>
        <w:pStyle w:val="ZPKTzmpktartykuempunktem"/>
      </w:pPr>
      <w:r w:rsidRPr="000E085D">
        <w:t>4)</w:t>
      </w:r>
      <w:r>
        <w:tab/>
      </w:r>
      <w:r w:rsidRPr="000E085D">
        <w:t>uzasadnienie wniosku.</w:t>
      </w:r>
    </w:p>
    <w:p w14:paraId="78AD1A9F" w14:textId="4C40E992" w:rsidR="000E085D" w:rsidRPr="000E085D" w:rsidRDefault="000E085D" w:rsidP="000E085D">
      <w:pPr>
        <w:pStyle w:val="ZUSTzmustartykuempunktem"/>
      </w:pPr>
      <w:r w:rsidRPr="000E085D">
        <w:t>3.</w:t>
      </w:r>
      <w:r>
        <w:t> </w:t>
      </w:r>
      <w:r w:rsidR="00C14606">
        <w:t>W</w:t>
      </w:r>
      <w:r w:rsidR="00C14606" w:rsidRPr="000E085D">
        <w:t> przypadku dyplomu ukończenia studiów wydanego po dniu 12</w:t>
      </w:r>
      <w:r w:rsidR="00C14606">
        <w:t> </w:t>
      </w:r>
      <w:r w:rsidR="00C14606" w:rsidRPr="000E085D">
        <w:t>lipca 2019</w:t>
      </w:r>
      <w:r w:rsidR="00C14606">
        <w:t> </w:t>
      </w:r>
      <w:r w:rsidR="00C14606" w:rsidRPr="000E085D">
        <w:t>r.</w:t>
      </w:r>
      <w:r w:rsidR="00C14606">
        <w:t xml:space="preserve"> pracodawca p</w:t>
      </w:r>
      <w:r w:rsidRPr="000E085D">
        <w:t>rzed złożeniem wniosku, o</w:t>
      </w:r>
      <w:r>
        <w:t> </w:t>
      </w:r>
      <w:r w:rsidRPr="000E085D">
        <w:t>którym mowa w</w:t>
      </w:r>
      <w:r>
        <w:t> ust. </w:t>
      </w:r>
      <w:r w:rsidRPr="000E085D">
        <w:t xml:space="preserve">2, dokonuje wstępnej weryfikacji dyplomu ukończenia studiów pod kątem zabezpieczeń przed fałszerstwem </w:t>
      </w:r>
      <w:r w:rsidRPr="000E085D">
        <w:lastRenderedPageBreak/>
        <w:t>wymaganych dla dokumentów publicznych kategorii drugiej, określonych w</w:t>
      </w:r>
      <w:r>
        <w:t> </w:t>
      </w:r>
      <w:r w:rsidRPr="000E085D">
        <w:t>przepisach wydanych na podstawie</w:t>
      </w:r>
      <w:r>
        <w:t xml:space="preserve"> art. </w:t>
      </w:r>
      <w:r w:rsidRPr="000E085D">
        <w:t>7</w:t>
      </w:r>
      <w:r>
        <w:t xml:space="preserve"> ust. </w:t>
      </w:r>
      <w:r w:rsidRPr="000E085D">
        <w:t>5</w:t>
      </w:r>
      <w:r>
        <w:t> </w:t>
      </w:r>
      <w:r w:rsidRPr="000E085D">
        <w:t>ustawy z</w:t>
      </w:r>
      <w:r>
        <w:t> </w:t>
      </w:r>
      <w:r w:rsidRPr="000E085D">
        <w:t>dnia 22</w:t>
      </w:r>
      <w:r>
        <w:t> </w:t>
      </w:r>
      <w:r w:rsidRPr="000E085D">
        <w:t>listopada 2018</w:t>
      </w:r>
      <w:r>
        <w:t> </w:t>
      </w:r>
      <w:r w:rsidRPr="000E085D">
        <w:t>r. o</w:t>
      </w:r>
      <w:r>
        <w:t> </w:t>
      </w:r>
      <w:r w:rsidRPr="000E085D">
        <w:t>dokumentach publicznych (</w:t>
      </w:r>
      <w:r>
        <w:t>Dz. U.</w:t>
      </w:r>
      <w:r w:rsidRPr="000E085D">
        <w:t xml:space="preserve"> z</w:t>
      </w:r>
      <w:r>
        <w:t> </w:t>
      </w:r>
      <w:r w:rsidRPr="000E085D">
        <w:t>202</w:t>
      </w:r>
      <w:r w:rsidR="00231809">
        <w:t>6</w:t>
      </w:r>
      <w:r>
        <w:t> </w:t>
      </w:r>
      <w:r w:rsidRPr="000E085D">
        <w:t>r.</w:t>
      </w:r>
      <w:r>
        <w:t xml:space="preserve"> poz. </w:t>
      </w:r>
      <w:r w:rsidR="00231809">
        <w:t>1208</w:t>
      </w:r>
      <w:r w:rsidRPr="000E085D">
        <w:t>)</w:t>
      </w:r>
      <w:r w:rsidR="00C14606">
        <w:t>.</w:t>
      </w:r>
    </w:p>
    <w:p w14:paraId="23E32C0B" w14:textId="46D3D4C7" w:rsidR="000E085D" w:rsidRPr="000E085D" w:rsidRDefault="000E085D" w:rsidP="000E085D">
      <w:pPr>
        <w:pStyle w:val="ZUSTzmustartykuempunktem"/>
      </w:pPr>
      <w:r w:rsidRPr="000E085D">
        <w:t>4.</w:t>
      </w:r>
      <w:r>
        <w:t> </w:t>
      </w:r>
      <w:r w:rsidRPr="000E085D">
        <w:t>Pracodawca składa wniosek, o</w:t>
      </w:r>
      <w:r>
        <w:t> </w:t>
      </w:r>
      <w:bookmarkStart w:id="3" w:name="_Hlk201576099"/>
      <w:r w:rsidRPr="000E085D">
        <w:t>którym mowa w</w:t>
      </w:r>
      <w:r>
        <w:t> ust. </w:t>
      </w:r>
      <w:r w:rsidRPr="000E085D">
        <w:t xml:space="preserve">2, </w:t>
      </w:r>
      <w:bookmarkEnd w:id="3"/>
      <w:r w:rsidRPr="000E085D">
        <w:t>na adres do doręczeń elektronicznych uczelni wskazany w</w:t>
      </w:r>
      <w:r>
        <w:t> </w:t>
      </w:r>
      <w:r w:rsidRPr="000E085D">
        <w:t>Biuletynie Informacji Publicznej na jej stronie podmiotowej. Korespondencja w</w:t>
      </w:r>
      <w:r>
        <w:t> </w:t>
      </w:r>
      <w:r w:rsidRPr="000E085D">
        <w:t>sprawie wniosku, o</w:t>
      </w:r>
      <w:r>
        <w:t> </w:t>
      </w:r>
      <w:r w:rsidRPr="000E085D">
        <w:t>którym mowa w</w:t>
      </w:r>
      <w:r>
        <w:t> ust. </w:t>
      </w:r>
      <w:r w:rsidRPr="000E085D">
        <w:t>2, w</w:t>
      </w:r>
      <w:r>
        <w:t> </w:t>
      </w:r>
      <w:r w:rsidRPr="000E085D">
        <w:t>tym przekazanie informacji dotyczącej potwierdzenia danych zawartych w</w:t>
      </w:r>
      <w:r>
        <w:t> </w:t>
      </w:r>
      <w:r w:rsidRPr="000E085D">
        <w:t>dyplomie ukończenia studiów wydanym w</w:t>
      </w:r>
      <w:r>
        <w:t> </w:t>
      </w:r>
      <w:r w:rsidRPr="000E085D">
        <w:t>postaci papierowej, odbywa się wyłącznie w</w:t>
      </w:r>
      <w:r>
        <w:t> </w:t>
      </w:r>
      <w:r w:rsidR="008B7D6B">
        <w:t>postaci</w:t>
      </w:r>
      <w:r w:rsidRPr="000E085D">
        <w:t xml:space="preserve"> elektronicznej.</w:t>
      </w:r>
    </w:p>
    <w:p w14:paraId="5D1D619C" w14:textId="538F844E" w:rsidR="000E085D" w:rsidRPr="000E085D" w:rsidRDefault="000E085D" w:rsidP="000E085D">
      <w:pPr>
        <w:pStyle w:val="ZUSTzmustartykuempunktem"/>
      </w:pPr>
      <w:r w:rsidRPr="000E085D">
        <w:t>5.</w:t>
      </w:r>
      <w:r>
        <w:t> </w:t>
      </w:r>
      <w:r w:rsidRPr="000E085D">
        <w:t>Uczelnia pobiera opłatę za rozpatrzenie wniosku</w:t>
      </w:r>
      <w:r w:rsidR="00BE1743">
        <w:t>, o którym mowa w ust. 2</w:t>
      </w:r>
      <w:r w:rsidRPr="000E085D">
        <w:t>. Opłatę wnosi się na rachunek bankowy uczelni wskazany w</w:t>
      </w:r>
      <w:r>
        <w:t> </w:t>
      </w:r>
      <w:r w:rsidRPr="000E085D">
        <w:t>Biuletynie Informacji Publicznej na jej stronie podmiotowej, a</w:t>
      </w:r>
      <w:r>
        <w:t> </w:t>
      </w:r>
      <w:r w:rsidRPr="000E085D">
        <w:t xml:space="preserve">potwierdzenie wniesienia </w:t>
      </w:r>
      <w:r w:rsidR="00C14606">
        <w:t xml:space="preserve">tej opłaty </w:t>
      </w:r>
      <w:r w:rsidRPr="000E085D">
        <w:t>dołącza się do wniosku, o</w:t>
      </w:r>
      <w:r>
        <w:t> </w:t>
      </w:r>
      <w:r w:rsidRPr="000E085D">
        <w:t>którym mowa w</w:t>
      </w:r>
      <w:r>
        <w:t> ust. </w:t>
      </w:r>
      <w:r w:rsidRPr="000E085D">
        <w:t>2.</w:t>
      </w:r>
    </w:p>
    <w:p w14:paraId="4B367FAD" w14:textId="199C9B36" w:rsidR="000E085D" w:rsidRPr="000E085D" w:rsidRDefault="000E085D" w:rsidP="000E085D">
      <w:pPr>
        <w:pStyle w:val="ZUSTzmustartykuempunktem"/>
      </w:pPr>
      <w:r w:rsidRPr="000E085D">
        <w:t>6.</w:t>
      </w:r>
      <w:r>
        <w:t> </w:t>
      </w:r>
      <w:r w:rsidRPr="000E085D">
        <w:t>Wysokość opłaty wynosi 0,5</w:t>
      </w:r>
      <w:r>
        <w:t> </w:t>
      </w:r>
      <w:r w:rsidRPr="000E085D">
        <w:t>% przeciętnego wynagrodzenia w</w:t>
      </w:r>
      <w:r>
        <w:t> </w:t>
      </w:r>
      <w:r w:rsidR="008F72D2">
        <w:t>trzecim</w:t>
      </w:r>
      <w:r w:rsidRPr="000E085D">
        <w:t xml:space="preserve"> kwartale roku kalendarzowego poprzedzającego rok, w</w:t>
      </w:r>
      <w:r>
        <w:t> </w:t>
      </w:r>
      <w:r w:rsidRPr="000E085D">
        <w:t xml:space="preserve">którym jest składany wniosek, </w:t>
      </w:r>
      <w:r w:rsidR="00BE1743">
        <w:t xml:space="preserve">o którym mowa w ust. 2, </w:t>
      </w:r>
      <w:r w:rsidRPr="000E085D">
        <w:t>ogłaszanego przez Prezesa Głównego Urzędu Statystycznego na podstawie</w:t>
      </w:r>
      <w:r>
        <w:t xml:space="preserve"> art. </w:t>
      </w:r>
      <w:r w:rsidRPr="000E085D">
        <w:t>20</w:t>
      </w:r>
      <w:r>
        <w:t xml:space="preserve"> pkt </w:t>
      </w:r>
      <w:r w:rsidRPr="000E085D">
        <w:t>2</w:t>
      </w:r>
      <w:r>
        <w:t> </w:t>
      </w:r>
      <w:r w:rsidRPr="000E085D">
        <w:t>ustawy z</w:t>
      </w:r>
      <w:r>
        <w:t> </w:t>
      </w:r>
      <w:r w:rsidRPr="000E085D">
        <w:t>dnia 17</w:t>
      </w:r>
      <w:r>
        <w:t> </w:t>
      </w:r>
      <w:r w:rsidRPr="000E085D">
        <w:t>grudnia 1998</w:t>
      </w:r>
      <w:r>
        <w:t> </w:t>
      </w:r>
      <w:r w:rsidRPr="000E085D">
        <w:t>r. o</w:t>
      </w:r>
      <w:r>
        <w:t> </w:t>
      </w:r>
      <w:r w:rsidRPr="000E085D">
        <w:t>emeryturach i</w:t>
      </w:r>
      <w:r>
        <w:t> </w:t>
      </w:r>
      <w:r w:rsidRPr="000E085D">
        <w:t>rentach z</w:t>
      </w:r>
      <w:r>
        <w:t> </w:t>
      </w:r>
      <w:r w:rsidRPr="000E085D">
        <w:t>Funduszu Ubezpieczeń Społecznych (</w:t>
      </w:r>
      <w:r>
        <w:t>Dz. U.</w:t>
      </w:r>
      <w:r w:rsidRPr="000E085D">
        <w:t xml:space="preserve"> z</w:t>
      </w:r>
      <w:r>
        <w:t> </w:t>
      </w:r>
      <w:r w:rsidRPr="000E085D">
        <w:t>2025</w:t>
      </w:r>
      <w:r>
        <w:t> </w:t>
      </w:r>
      <w:r w:rsidRPr="000E085D">
        <w:t>r.</w:t>
      </w:r>
      <w:r>
        <w:t xml:space="preserve"> poz. </w:t>
      </w:r>
      <w:r w:rsidRPr="000E085D">
        <w:t>1749</w:t>
      </w:r>
      <w:r>
        <w:t xml:space="preserve"> oraz</w:t>
      </w:r>
      <w:r w:rsidRPr="000E085D">
        <w:t xml:space="preserve"> z</w:t>
      </w:r>
      <w:r>
        <w:t> </w:t>
      </w:r>
      <w:r w:rsidRPr="000E085D">
        <w:t>2026</w:t>
      </w:r>
      <w:r>
        <w:t> </w:t>
      </w:r>
      <w:r w:rsidRPr="000E085D">
        <w:t>r.</w:t>
      </w:r>
      <w:r>
        <w:t xml:space="preserve"> poz. </w:t>
      </w:r>
      <w:r w:rsidRPr="000E085D">
        <w:t>26</w:t>
      </w:r>
      <w:r>
        <w:t xml:space="preserve"> i </w:t>
      </w:r>
      <w:r w:rsidRPr="000E085D">
        <w:t>425)</w:t>
      </w:r>
      <w:bookmarkStart w:id="4" w:name="_Hlk214960154"/>
      <w:r w:rsidR="009E5014">
        <w:t>. Kwotę opłaty</w:t>
      </w:r>
      <w:r w:rsidR="000B6A0C">
        <w:t xml:space="preserve"> </w:t>
      </w:r>
      <w:r w:rsidRPr="000E085D">
        <w:t>zaokrągl</w:t>
      </w:r>
      <w:r w:rsidR="009E5014">
        <w:t>a</w:t>
      </w:r>
      <w:r w:rsidRPr="000E085D">
        <w:t xml:space="preserve"> </w:t>
      </w:r>
      <w:r w:rsidR="009E5014">
        <w:t xml:space="preserve">się </w:t>
      </w:r>
      <w:r w:rsidRPr="000E085D">
        <w:t>w</w:t>
      </w:r>
      <w:r>
        <w:t> </w:t>
      </w:r>
      <w:r w:rsidRPr="000E085D">
        <w:t>górę do pełnych złotych.</w:t>
      </w:r>
    </w:p>
    <w:bookmarkEnd w:id="4"/>
    <w:p w14:paraId="04CD002B" w14:textId="098914E9" w:rsidR="000E085D" w:rsidRPr="000E085D" w:rsidRDefault="000E085D" w:rsidP="000E085D">
      <w:pPr>
        <w:pStyle w:val="ZUSTzmustartykuempunktem"/>
      </w:pPr>
      <w:r w:rsidRPr="000E085D">
        <w:t>7.</w:t>
      </w:r>
      <w:r>
        <w:t> </w:t>
      </w:r>
      <w:r w:rsidRPr="000E085D">
        <w:t>W</w:t>
      </w:r>
      <w:r>
        <w:t> </w:t>
      </w:r>
      <w:bookmarkStart w:id="5" w:name="_Hlk214541097"/>
      <w:r w:rsidRPr="000E085D">
        <w:t>przypadku stwierdzenia braków formalnych wniosku</w:t>
      </w:r>
      <w:r w:rsidR="00BE1743">
        <w:t>, o którym mowa w ust.</w:t>
      </w:r>
      <w:r w:rsidR="007E0471">
        <w:t> </w:t>
      </w:r>
      <w:r w:rsidR="00BE1743">
        <w:t>2,</w:t>
      </w:r>
      <w:r w:rsidRPr="000E085D">
        <w:t xml:space="preserve"> lub braku wniesienia opłaty, o</w:t>
      </w:r>
      <w:r>
        <w:t> </w:t>
      </w:r>
      <w:r w:rsidRPr="000E085D">
        <w:t>której mowa w</w:t>
      </w:r>
      <w:r>
        <w:t> ust. </w:t>
      </w:r>
      <w:r w:rsidRPr="000E085D">
        <w:t>5, uczelnia wzywa wnioskodawcę do uzupełnienia braków</w:t>
      </w:r>
      <w:r w:rsidR="00F04B09">
        <w:t>,</w:t>
      </w:r>
      <w:r w:rsidRPr="000E085D">
        <w:t xml:space="preserve"> wyznaczając termin 7</w:t>
      </w:r>
      <w:r>
        <w:t> </w:t>
      </w:r>
      <w:r w:rsidRPr="000E085D">
        <w:t>dni od dnia otrzymania wezwania</w:t>
      </w:r>
      <w:r w:rsidR="00C14606">
        <w:t xml:space="preserve"> przez wnioskodawcę</w:t>
      </w:r>
      <w:r w:rsidRPr="000E085D">
        <w:t>. Nieusunięcie braków w</w:t>
      </w:r>
      <w:r>
        <w:t> </w:t>
      </w:r>
      <w:r w:rsidRPr="000E085D">
        <w:t xml:space="preserve">wyznaczonym terminie powoduje pozostawienie </w:t>
      </w:r>
      <w:r w:rsidR="00BE1743">
        <w:t xml:space="preserve">tego </w:t>
      </w:r>
      <w:r w:rsidRPr="000E085D">
        <w:t>wniosku bez rozpoznania, a</w:t>
      </w:r>
      <w:r>
        <w:t> </w:t>
      </w:r>
      <w:r w:rsidRPr="000E085D">
        <w:t>wniesiona opłata nie podlega zwrotowi.</w:t>
      </w:r>
    </w:p>
    <w:bookmarkEnd w:id="5"/>
    <w:p w14:paraId="478C2FD0" w14:textId="2D84997C" w:rsidR="000E085D" w:rsidRPr="000E085D" w:rsidRDefault="000E085D" w:rsidP="000E085D">
      <w:pPr>
        <w:pStyle w:val="ZUSTzmustartykuempunktem"/>
      </w:pPr>
      <w:r w:rsidRPr="000E085D">
        <w:t>8.</w:t>
      </w:r>
      <w:r>
        <w:t> </w:t>
      </w:r>
      <w:r w:rsidRPr="000E085D">
        <w:t>Uczelnia przekazuje informację dotyczącą potwierdzenia danych zawartych w</w:t>
      </w:r>
      <w:r>
        <w:t> </w:t>
      </w:r>
      <w:r w:rsidRPr="000E085D">
        <w:t>dyplomie ukończenia studiów wydanym w</w:t>
      </w:r>
      <w:r>
        <w:t> </w:t>
      </w:r>
      <w:r w:rsidRPr="000E085D">
        <w:t>postaci papierowej niezwłocznie, nie później jednak niż w</w:t>
      </w:r>
      <w:r>
        <w:t> </w:t>
      </w:r>
      <w:r w:rsidRPr="000E085D">
        <w:t>terminie 30</w:t>
      </w:r>
      <w:r>
        <w:t> </w:t>
      </w:r>
      <w:r w:rsidRPr="000E085D">
        <w:t>dni od dnia złożenia kompletnego wniosku</w:t>
      </w:r>
      <w:r w:rsidR="00BE1743">
        <w:t>, o którym mowa w ust</w:t>
      </w:r>
      <w:r w:rsidRPr="000E085D">
        <w:t xml:space="preserve">. </w:t>
      </w:r>
      <w:bookmarkStart w:id="6" w:name="_Hlk201932035"/>
      <w:r w:rsidR="00BE1743">
        <w:t xml:space="preserve">2. </w:t>
      </w:r>
      <w:r w:rsidRPr="000E085D">
        <w:t>Informacja jest opatrzona podpisem zaufanym</w:t>
      </w:r>
      <w:r w:rsidR="00BB2EA2">
        <w:t>, podpisem osobistym</w:t>
      </w:r>
      <w:r w:rsidRPr="000E085D">
        <w:t xml:space="preserve"> albo kwalifikowanym podpisem elektronicznym rektora albo osoby upoważnionej przez niego </w:t>
      </w:r>
      <w:bookmarkStart w:id="7" w:name="_Hlk201670934"/>
      <w:r w:rsidRPr="000E085D">
        <w:t>do wydania</w:t>
      </w:r>
      <w:bookmarkEnd w:id="7"/>
      <w:r w:rsidRPr="000E085D">
        <w:t xml:space="preserve"> informacji oraz zawiera wskazanie stanowiska służbowego osoby podpisującej.</w:t>
      </w:r>
    </w:p>
    <w:p w14:paraId="68130F42" w14:textId="636B2D80" w:rsidR="000E085D" w:rsidRPr="000E085D" w:rsidRDefault="000E085D" w:rsidP="000E085D">
      <w:pPr>
        <w:pStyle w:val="ZUSTzmustartykuempunktem"/>
      </w:pPr>
      <w:r w:rsidRPr="000E085D">
        <w:t>9.</w:t>
      </w:r>
      <w:r>
        <w:t> </w:t>
      </w:r>
      <w:r w:rsidRPr="000E085D">
        <w:t>Do wniosków</w:t>
      </w:r>
      <w:r w:rsidR="00BE1743">
        <w:t>, o który</w:t>
      </w:r>
      <w:r w:rsidR="003831CE">
        <w:t>ch</w:t>
      </w:r>
      <w:r w:rsidR="00BE1743">
        <w:t xml:space="preserve"> mowa w ust. 2,</w:t>
      </w:r>
      <w:r w:rsidR="00435553">
        <w:t xml:space="preserve"> </w:t>
      </w:r>
      <w:r w:rsidRPr="000E085D">
        <w:t>nie stosuje się przepisów Kpa.</w:t>
      </w:r>
      <w:r>
        <w:t>”</w:t>
      </w:r>
      <w:r w:rsidRPr="000E085D">
        <w:t>.</w:t>
      </w:r>
      <w:bookmarkEnd w:id="6"/>
    </w:p>
    <w:p w14:paraId="513D384D" w14:textId="657B6067" w:rsidR="00334588" w:rsidRPr="00737F6A" w:rsidRDefault="000E085D" w:rsidP="000D6D10">
      <w:pPr>
        <w:pStyle w:val="ARTartustawynprozporzdzenia"/>
      </w:pPr>
      <w:r w:rsidRPr="000E085D">
        <w:rPr>
          <w:rStyle w:val="Ppogrubienie"/>
        </w:rPr>
        <w:t>Art. 2.</w:t>
      </w:r>
      <w:r>
        <w:t> </w:t>
      </w:r>
      <w:r w:rsidRPr="000E085D">
        <w:t>Ustawa wchodzi w</w:t>
      </w:r>
      <w:r>
        <w:t> </w:t>
      </w:r>
      <w:r w:rsidRPr="000E085D">
        <w:t xml:space="preserve">życie </w:t>
      </w:r>
      <w:r w:rsidR="00231809">
        <w:t>po upływie</w:t>
      </w:r>
      <w:r w:rsidRPr="000E085D">
        <w:t xml:space="preserve"> 30</w:t>
      </w:r>
      <w:r>
        <w:t> </w:t>
      </w:r>
      <w:r w:rsidRPr="000E085D">
        <w:t>dni od dnia ogłoszenia.</w:t>
      </w:r>
    </w:p>
    <w:sectPr w:rsidR="00334588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3F1C5" w14:textId="77777777" w:rsidR="00420C5C" w:rsidRDefault="00420C5C">
      <w:r>
        <w:separator/>
      </w:r>
    </w:p>
  </w:endnote>
  <w:endnote w:type="continuationSeparator" w:id="0">
    <w:p w14:paraId="05CBDF01" w14:textId="77777777" w:rsidR="00420C5C" w:rsidRDefault="00420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F299E" w14:textId="77777777" w:rsidR="00420C5C" w:rsidRDefault="00420C5C">
      <w:r>
        <w:separator/>
      </w:r>
    </w:p>
  </w:footnote>
  <w:footnote w:type="continuationSeparator" w:id="0">
    <w:p w14:paraId="7337DFED" w14:textId="77777777" w:rsidR="00420C5C" w:rsidRDefault="00420C5C">
      <w:r>
        <w:continuationSeparator/>
      </w:r>
    </w:p>
  </w:footnote>
  <w:footnote w:id="1">
    <w:p w14:paraId="5954F2A6" w14:textId="0A92E4C9" w:rsidR="000E085D" w:rsidRPr="00C129FA" w:rsidRDefault="000E085D" w:rsidP="000E085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2024 r. poz. 1871 i 1897</w:t>
      </w:r>
      <w:r w:rsidR="00231809">
        <w:t>,</w:t>
      </w:r>
      <w:r>
        <w:t xml:space="preserve"> z 2025</w:t>
      </w:r>
      <w:r w:rsidR="00633FE4">
        <w:t> </w:t>
      </w:r>
      <w:r>
        <w:t xml:space="preserve">r. poz. 619, 620, 621, 622, 1162, 1794, 1837 i 1864 </w:t>
      </w:r>
      <w:r w:rsidRPr="00EE1EEE">
        <w:t>oraz z 2026 r. poz. 187, 203</w:t>
      </w:r>
      <w:r>
        <w:t>,</w:t>
      </w:r>
      <w:r w:rsidRPr="00EE1EEE">
        <w:t xml:space="preserve"> 328</w:t>
      </w:r>
      <w:r>
        <w:t xml:space="preserve">, 370, </w:t>
      </w:r>
      <w:r w:rsidR="00A55160" w:rsidRPr="00A55160">
        <w:t>635, 637, 8</w:t>
      </w:r>
      <w:r w:rsidR="00231809">
        <w:t>21</w:t>
      </w:r>
      <w:r w:rsidR="00A55160" w:rsidRPr="00A55160">
        <w:t xml:space="preserve"> i 912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807FC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32410569">
    <w:abstractNumId w:val="23"/>
  </w:num>
  <w:num w:numId="2" w16cid:durableId="2011633767">
    <w:abstractNumId w:val="23"/>
  </w:num>
  <w:num w:numId="3" w16cid:durableId="1063217175">
    <w:abstractNumId w:val="18"/>
  </w:num>
  <w:num w:numId="4" w16cid:durableId="60829076">
    <w:abstractNumId w:val="18"/>
  </w:num>
  <w:num w:numId="5" w16cid:durableId="1042899434">
    <w:abstractNumId w:val="35"/>
  </w:num>
  <w:num w:numId="6" w16cid:durableId="942538908">
    <w:abstractNumId w:val="31"/>
  </w:num>
  <w:num w:numId="7" w16cid:durableId="2047214738">
    <w:abstractNumId w:val="35"/>
  </w:num>
  <w:num w:numId="8" w16cid:durableId="752244402">
    <w:abstractNumId w:val="31"/>
  </w:num>
  <w:num w:numId="9" w16cid:durableId="849221868">
    <w:abstractNumId w:val="35"/>
  </w:num>
  <w:num w:numId="10" w16cid:durableId="1326203887">
    <w:abstractNumId w:val="31"/>
  </w:num>
  <w:num w:numId="11" w16cid:durableId="1565481768">
    <w:abstractNumId w:val="14"/>
  </w:num>
  <w:num w:numId="12" w16cid:durableId="859465">
    <w:abstractNumId w:val="10"/>
  </w:num>
  <w:num w:numId="13" w16cid:durableId="1250579549">
    <w:abstractNumId w:val="15"/>
  </w:num>
  <w:num w:numId="14" w16cid:durableId="803351383">
    <w:abstractNumId w:val="26"/>
  </w:num>
  <w:num w:numId="15" w16cid:durableId="453712197">
    <w:abstractNumId w:val="14"/>
  </w:num>
  <w:num w:numId="16" w16cid:durableId="334188561">
    <w:abstractNumId w:val="16"/>
  </w:num>
  <w:num w:numId="17" w16cid:durableId="1139028702">
    <w:abstractNumId w:val="8"/>
  </w:num>
  <w:num w:numId="18" w16cid:durableId="355426978">
    <w:abstractNumId w:val="3"/>
  </w:num>
  <w:num w:numId="19" w16cid:durableId="359205862">
    <w:abstractNumId w:val="2"/>
  </w:num>
  <w:num w:numId="20" w16cid:durableId="724765611">
    <w:abstractNumId w:val="1"/>
  </w:num>
  <w:num w:numId="21" w16cid:durableId="472218005">
    <w:abstractNumId w:val="0"/>
  </w:num>
  <w:num w:numId="22" w16cid:durableId="232468000">
    <w:abstractNumId w:val="9"/>
  </w:num>
  <w:num w:numId="23" w16cid:durableId="104927133">
    <w:abstractNumId w:val="7"/>
  </w:num>
  <w:num w:numId="24" w16cid:durableId="1539664215">
    <w:abstractNumId w:val="6"/>
  </w:num>
  <w:num w:numId="25" w16cid:durableId="1241453128">
    <w:abstractNumId w:val="5"/>
  </w:num>
  <w:num w:numId="26" w16cid:durableId="193158573">
    <w:abstractNumId w:val="4"/>
  </w:num>
  <w:num w:numId="27" w16cid:durableId="622687707">
    <w:abstractNumId w:val="33"/>
  </w:num>
  <w:num w:numId="28" w16cid:durableId="859464387">
    <w:abstractNumId w:val="25"/>
  </w:num>
  <w:num w:numId="29" w16cid:durableId="315184214">
    <w:abstractNumId w:val="36"/>
  </w:num>
  <w:num w:numId="30" w16cid:durableId="909774865">
    <w:abstractNumId w:val="32"/>
  </w:num>
  <w:num w:numId="31" w16cid:durableId="2112388252">
    <w:abstractNumId w:val="19"/>
  </w:num>
  <w:num w:numId="32" w16cid:durableId="10571628">
    <w:abstractNumId w:val="11"/>
  </w:num>
  <w:num w:numId="33" w16cid:durableId="585920842">
    <w:abstractNumId w:val="30"/>
  </w:num>
  <w:num w:numId="34" w16cid:durableId="1144934613">
    <w:abstractNumId w:val="20"/>
  </w:num>
  <w:num w:numId="35" w16cid:durableId="1826121059">
    <w:abstractNumId w:val="17"/>
  </w:num>
  <w:num w:numId="36" w16cid:durableId="1605068844">
    <w:abstractNumId w:val="22"/>
  </w:num>
  <w:num w:numId="37" w16cid:durableId="1463890539">
    <w:abstractNumId w:val="27"/>
  </w:num>
  <w:num w:numId="38" w16cid:durableId="1276210855">
    <w:abstractNumId w:val="24"/>
  </w:num>
  <w:num w:numId="39" w16cid:durableId="1719863822">
    <w:abstractNumId w:val="13"/>
  </w:num>
  <w:num w:numId="40" w16cid:durableId="1042636979">
    <w:abstractNumId w:val="29"/>
  </w:num>
  <w:num w:numId="41" w16cid:durableId="776490630">
    <w:abstractNumId w:val="28"/>
  </w:num>
  <w:num w:numId="42" w16cid:durableId="728266573">
    <w:abstractNumId w:val="21"/>
  </w:num>
  <w:num w:numId="43" w16cid:durableId="1953976287">
    <w:abstractNumId w:val="34"/>
  </w:num>
  <w:num w:numId="44" w16cid:durableId="12182073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5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5E7A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2BCE"/>
    <w:rsid w:val="0005339C"/>
    <w:rsid w:val="0005465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59AA"/>
    <w:rsid w:val="000760BF"/>
    <w:rsid w:val="0007613E"/>
    <w:rsid w:val="00076BFC"/>
    <w:rsid w:val="000814A7"/>
    <w:rsid w:val="00083DE0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69E"/>
    <w:rsid w:val="000B298D"/>
    <w:rsid w:val="000B5B2D"/>
    <w:rsid w:val="000B5DCE"/>
    <w:rsid w:val="000B6A0C"/>
    <w:rsid w:val="000C05BA"/>
    <w:rsid w:val="000C0E8F"/>
    <w:rsid w:val="000C4BC4"/>
    <w:rsid w:val="000D0110"/>
    <w:rsid w:val="000D2468"/>
    <w:rsid w:val="000D318A"/>
    <w:rsid w:val="000D6173"/>
    <w:rsid w:val="000D6D10"/>
    <w:rsid w:val="000D6F83"/>
    <w:rsid w:val="000E085D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1D2E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39E2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0709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1809"/>
    <w:rsid w:val="0023727E"/>
    <w:rsid w:val="00242081"/>
    <w:rsid w:val="00242ABA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20D4"/>
    <w:rsid w:val="00273FE4"/>
    <w:rsid w:val="002765B4"/>
    <w:rsid w:val="00276A94"/>
    <w:rsid w:val="0029006E"/>
    <w:rsid w:val="0029405D"/>
    <w:rsid w:val="0029438C"/>
    <w:rsid w:val="00294FA6"/>
    <w:rsid w:val="00295A6F"/>
    <w:rsid w:val="0029649E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27E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588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51AF"/>
    <w:rsid w:val="003674B0"/>
    <w:rsid w:val="0037727C"/>
    <w:rsid w:val="00377E70"/>
    <w:rsid w:val="00380904"/>
    <w:rsid w:val="003823EE"/>
    <w:rsid w:val="00382960"/>
    <w:rsid w:val="003831CE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2B56"/>
    <w:rsid w:val="003C35C4"/>
    <w:rsid w:val="003D12C2"/>
    <w:rsid w:val="003D31B9"/>
    <w:rsid w:val="003D3867"/>
    <w:rsid w:val="003E0D1A"/>
    <w:rsid w:val="003E2DA3"/>
    <w:rsid w:val="003E39C6"/>
    <w:rsid w:val="003F020D"/>
    <w:rsid w:val="003F03D9"/>
    <w:rsid w:val="003F2FBE"/>
    <w:rsid w:val="003F318D"/>
    <w:rsid w:val="003F3939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0C5C"/>
    <w:rsid w:val="00421085"/>
    <w:rsid w:val="004220DE"/>
    <w:rsid w:val="0042465E"/>
    <w:rsid w:val="00424DF7"/>
    <w:rsid w:val="00425CCC"/>
    <w:rsid w:val="00432B76"/>
    <w:rsid w:val="00434D01"/>
    <w:rsid w:val="00435553"/>
    <w:rsid w:val="00435D26"/>
    <w:rsid w:val="00440C99"/>
    <w:rsid w:val="0044175C"/>
    <w:rsid w:val="00443948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E43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09E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53C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5A4A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2E90"/>
    <w:rsid w:val="006333DA"/>
    <w:rsid w:val="00633FE4"/>
    <w:rsid w:val="00635134"/>
    <w:rsid w:val="006356E2"/>
    <w:rsid w:val="006422A5"/>
    <w:rsid w:val="00642A65"/>
    <w:rsid w:val="00644CB1"/>
    <w:rsid w:val="00645DCE"/>
    <w:rsid w:val="006465AC"/>
    <w:rsid w:val="006465BF"/>
    <w:rsid w:val="00653B22"/>
    <w:rsid w:val="00657BF4"/>
    <w:rsid w:val="006603FB"/>
    <w:rsid w:val="006608DF"/>
    <w:rsid w:val="006623AC"/>
    <w:rsid w:val="006623D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57A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57D2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4746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0471"/>
    <w:rsid w:val="007E2CFE"/>
    <w:rsid w:val="007E59C9"/>
    <w:rsid w:val="007F0072"/>
    <w:rsid w:val="007F2EB6"/>
    <w:rsid w:val="007F3113"/>
    <w:rsid w:val="007F54C3"/>
    <w:rsid w:val="00802949"/>
    <w:rsid w:val="0080301E"/>
    <w:rsid w:val="0080365F"/>
    <w:rsid w:val="00812BE5"/>
    <w:rsid w:val="00815D58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0E5C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B7D6B"/>
    <w:rsid w:val="008C0072"/>
    <w:rsid w:val="008C3524"/>
    <w:rsid w:val="008C4061"/>
    <w:rsid w:val="008C4229"/>
    <w:rsid w:val="008C5BE0"/>
    <w:rsid w:val="008C7233"/>
    <w:rsid w:val="008D2434"/>
    <w:rsid w:val="008E171D"/>
    <w:rsid w:val="008E2785"/>
    <w:rsid w:val="008E3721"/>
    <w:rsid w:val="008E78A3"/>
    <w:rsid w:val="008F0654"/>
    <w:rsid w:val="008F06CB"/>
    <w:rsid w:val="008F2E83"/>
    <w:rsid w:val="008F612A"/>
    <w:rsid w:val="008F72D2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6453"/>
    <w:rsid w:val="009175B0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4706A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EE8"/>
    <w:rsid w:val="009C4444"/>
    <w:rsid w:val="009C79AD"/>
    <w:rsid w:val="009C7CA6"/>
    <w:rsid w:val="009D3316"/>
    <w:rsid w:val="009D55AA"/>
    <w:rsid w:val="009E3E77"/>
    <w:rsid w:val="009E3FAB"/>
    <w:rsid w:val="009E5014"/>
    <w:rsid w:val="009E5B3F"/>
    <w:rsid w:val="009E7D90"/>
    <w:rsid w:val="009F1AB0"/>
    <w:rsid w:val="009F501D"/>
    <w:rsid w:val="00A001E6"/>
    <w:rsid w:val="00A039D5"/>
    <w:rsid w:val="00A046AD"/>
    <w:rsid w:val="00A079C1"/>
    <w:rsid w:val="00A118F7"/>
    <w:rsid w:val="00A11F1C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2C55"/>
    <w:rsid w:val="00A437E1"/>
    <w:rsid w:val="00A4685E"/>
    <w:rsid w:val="00A50CD4"/>
    <w:rsid w:val="00A51191"/>
    <w:rsid w:val="00A55160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1567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AC8"/>
    <w:rsid w:val="00B07700"/>
    <w:rsid w:val="00B13921"/>
    <w:rsid w:val="00B1528C"/>
    <w:rsid w:val="00B16ACD"/>
    <w:rsid w:val="00B21487"/>
    <w:rsid w:val="00B21B4B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5FE2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2EA2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66B6"/>
    <w:rsid w:val="00BE0C44"/>
    <w:rsid w:val="00BE1743"/>
    <w:rsid w:val="00BE1B8B"/>
    <w:rsid w:val="00BE2A18"/>
    <w:rsid w:val="00BE2C01"/>
    <w:rsid w:val="00BE41EC"/>
    <w:rsid w:val="00BE56FB"/>
    <w:rsid w:val="00BF1FD0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606"/>
    <w:rsid w:val="00C14763"/>
    <w:rsid w:val="00C16141"/>
    <w:rsid w:val="00C2363F"/>
    <w:rsid w:val="00C236C8"/>
    <w:rsid w:val="00C256B0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3DA5"/>
    <w:rsid w:val="00C54A3A"/>
    <w:rsid w:val="00C55566"/>
    <w:rsid w:val="00C56448"/>
    <w:rsid w:val="00C667BE"/>
    <w:rsid w:val="00C6766B"/>
    <w:rsid w:val="00C72223"/>
    <w:rsid w:val="00C727F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7743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441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4F57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4F24"/>
    <w:rsid w:val="00DA7017"/>
    <w:rsid w:val="00DA7028"/>
    <w:rsid w:val="00DB0D01"/>
    <w:rsid w:val="00DB1AD2"/>
    <w:rsid w:val="00DB22F3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5D36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869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4E3"/>
    <w:rsid w:val="00E74D39"/>
    <w:rsid w:val="00E75DDA"/>
    <w:rsid w:val="00E773E8"/>
    <w:rsid w:val="00E83ADD"/>
    <w:rsid w:val="00E84F38"/>
    <w:rsid w:val="00E85623"/>
    <w:rsid w:val="00E86B98"/>
    <w:rsid w:val="00E87441"/>
    <w:rsid w:val="00E91FAE"/>
    <w:rsid w:val="00E96E3F"/>
    <w:rsid w:val="00E9713C"/>
    <w:rsid w:val="00EA270C"/>
    <w:rsid w:val="00EA4974"/>
    <w:rsid w:val="00EA518A"/>
    <w:rsid w:val="00EA532E"/>
    <w:rsid w:val="00EB06D9"/>
    <w:rsid w:val="00EB192B"/>
    <w:rsid w:val="00EB19ED"/>
    <w:rsid w:val="00EB1CAB"/>
    <w:rsid w:val="00EB2C81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4B09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D2A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624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2C174E"/>
  <w15:docId w15:val="{4BF711A6-932A-46E8-962B-E03151BB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25CC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5CC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D6D10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55AB4C-CB4D-4013-A141-1A4368269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</Pages>
  <Words>584</Words>
  <Characters>3507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DP-WLS</dc:creator>
  <cp:lastModifiedBy>Pietrzak Ewa</cp:lastModifiedBy>
  <cp:revision>2</cp:revision>
  <cp:lastPrinted>2012-04-23T06:39:00Z</cp:lastPrinted>
  <dcterms:created xsi:type="dcterms:W3CDTF">2026-10-07T07:27:00Z</dcterms:created>
  <dcterms:modified xsi:type="dcterms:W3CDTF">2026-10-07T07:27:00Z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