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F2290" w14:textId="2139FD70" w:rsidR="00261A16" w:rsidRDefault="0021395E" w:rsidP="006854F1">
      <w:pPr>
        <w:pStyle w:val="OZNPROJEKTUwskazaniedatylubwersjiprojektu"/>
      </w:pPr>
      <w:r>
        <w:t>Projekt</w:t>
      </w:r>
    </w:p>
    <w:p w14:paraId="62BE523D" w14:textId="77777777" w:rsidR="006854F1" w:rsidRPr="002D3F2D" w:rsidRDefault="006854F1" w:rsidP="006854F1">
      <w:pPr>
        <w:pStyle w:val="OZNRODZAKTUtznustawalubrozporzdzenieiorganwydajcy"/>
      </w:pPr>
      <w:r w:rsidRPr="002D3F2D">
        <w:t>ustawa</w:t>
      </w:r>
    </w:p>
    <w:p w14:paraId="3A65D1D1" w14:textId="59B5D040" w:rsidR="006854F1" w:rsidRPr="002D3F2D" w:rsidRDefault="006854F1" w:rsidP="006854F1">
      <w:pPr>
        <w:pStyle w:val="DATAAKTUdatauchwalenialubwydaniaaktu"/>
      </w:pPr>
      <w:r w:rsidRPr="002D3F2D">
        <w:t xml:space="preserve">z dnia </w:t>
      </w:r>
    </w:p>
    <w:p w14:paraId="6F2F08BA" w14:textId="2F0304C3" w:rsidR="006854F1" w:rsidRDefault="006854F1" w:rsidP="006854F1">
      <w:pPr>
        <w:pStyle w:val="TYTUAKTUprzedmiotregulacjiustawylubrozporzdzenia"/>
      </w:pPr>
      <w:r>
        <w:t xml:space="preserve">o zmianie ustawy o podatku od towarów i usług oraz </w:t>
      </w:r>
      <w:r w:rsidRPr="00217C2F">
        <w:t>ustaw</w:t>
      </w:r>
      <w:r w:rsidR="00AE0F13">
        <w:t>y</w:t>
      </w:r>
      <w:r>
        <w:t xml:space="preserve"> o zmianie ustawy o</w:t>
      </w:r>
      <w:r w:rsidR="00852F62">
        <w:t> </w:t>
      </w:r>
      <w:r>
        <w:t>podatku od towarów i usług</w:t>
      </w:r>
      <w:r w:rsidR="00AE0F13">
        <w:t xml:space="preserve"> </w:t>
      </w:r>
      <w:r w:rsidR="00AE0F13" w:rsidRPr="00AE0F13">
        <w:t>oraz niektórych innych ustaw</w:t>
      </w:r>
    </w:p>
    <w:p w14:paraId="37987EAB" w14:textId="55A1A793" w:rsidR="006854F1" w:rsidRDefault="001038BA" w:rsidP="004F3D2C">
      <w:pPr>
        <w:pStyle w:val="ARTartustawynprozporzdzenia"/>
      </w:pPr>
      <w:r w:rsidRPr="001038BA">
        <w:rPr>
          <w:rStyle w:val="Ppogrubienie"/>
        </w:rPr>
        <w:t>Art.</w:t>
      </w:r>
      <w:r w:rsidR="003D55D3">
        <w:rPr>
          <w:rStyle w:val="Ppogrubienie"/>
        </w:rPr>
        <w:t> </w:t>
      </w:r>
      <w:r w:rsidR="006854F1" w:rsidRPr="001038BA">
        <w:rPr>
          <w:rStyle w:val="Ppogrubienie"/>
        </w:rPr>
        <w:t>1.</w:t>
      </w:r>
      <w:r w:rsidR="003D55D3">
        <w:rPr>
          <w:rStyle w:val="Ppogrubienie"/>
        </w:rPr>
        <w:t> </w:t>
      </w:r>
      <w:r w:rsidR="006854F1">
        <w:t>W ustawie z dnia 11 marca 2004 r. o podatku od towarów i usług (Dz. U. z 202</w:t>
      </w:r>
      <w:r w:rsidR="00F45BAC">
        <w:t>6</w:t>
      </w:r>
      <w:r w:rsidR="006854F1">
        <w:t xml:space="preserve"> r. poz. </w:t>
      </w:r>
      <w:r w:rsidR="00F45BAC">
        <w:t>1263</w:t>
      </w:r>
      <w:r w:rsidR="00E47412">
        <w:t xml:space="preserve"> i 1270</w:t>
      </w:r>
      <w:r w:rsidR="006854F1">
        <w:t>) wprowadza się następujące zmiany:</w:t>
      </w:r>
    </w:p>
    <w:p w14:paraId="1A2A0DC0" w14:textId="598C3810" w:rsidR="00AE0F13" w:rsidRDefault="00602245" w:rsidP="005A014C">
      <w:pPr>
        <w:pStyle w:val="PKTpunkt"/>
        <w:rPr>
          <w:lang w:eastAsia="en-US"/>
        </w:rPr>
      </w:pPr>
      <w:r>
        <w:rPr>
          <w:lang w:eastAsia="en-US"/>
        </w:rPr>
        <w:t>1</w:t>
      </w:r>
      <w:r w:rsidR="006F730A">
        <w:rPr>
          <w:lang w:eastAsia="en-US"/>
        </w:rPr>
        <w:t>)</w:t>
      </w:r>
      <w:r w:rsidR="006F730A">
        <w:rPr>
          <w:lang w:eastAsia="en-US"/>
        </w:rPr>
        <w:tab/>
      </w:r>
      <w:r w:rsidR="00AE0F13" w:rsidRPr="00AE0F13">
        <w:rPr>
          <w:lang w:eastAsia="en-US"/>
        </w:rPr>
        <w:t>w art. 106nd w ust. 2 pkt 8 otrzymuje brzmienie:</w:t>
      </w:r>
    </w:p>
    <w:p w14:paraId="734FAD4E" w14:textId="19956743" w:rsidR="00AE0F13" w:rsidRDefault="00AE0F13" w:rsidP="00B516AB">
      <w:pPr>
        <w:pStyle w:val="ZPKTzmpktartykuempunktem"/>
        <w:rPr>
          <w:lang w:eastAsia="en-US"/>
        </w:rPr>
      </w:pPr>
      <w:r>
        <w:rPr>
          <w:lang w:eastAsia="en-US"/>
        </w:rPr>
        <w:t>„</w:t>
      </w:r>
      <w:r w:rsidRPr="0016477D">
        <w:rPr>
          <w:rFonts w:eastAsia="Times New Roman"/>
        </w:rPr>
        <w:t>8)</w:t>
      </w:r>
      <w:r>
        <w:rPr>
          <w:rFonts w:eastAsia="Times New Roman"/>
        </w:rPr>
        <w:tab/>
        <w:t xml:space="preserve">przydzielania </w:t>
      </w:r>
      <w:r w:rsidRPr="0016477D">
        <w:rPr>
          <w:rFonts w:eastAsia="Times New Roman"/>
        </w:rPr>
        <w:t>faktur</w:t>
      </w:r>
      <w:r>
        <w:rPr>
          <w:rFonts w:eastAsia="Times New Roman"/>
        </w:rPr>
        <w:t>om</w:t>
      </w:r>
      <w:r w:rsidRPr="0016477D">
        <w:rPr>
          <w:rFonts w:eastAsia="Times New Roman"/>
        </w:rPr>
        <w:t xml:space="preserve"> ustrukturyzowany</w:t>
      </w:r>
      <w:r w:rsidR="00B516AB">
        <w:rPr>
          <w:rFonts w:eastAsia="Times New Roman"/>
        </w:rPr>
        <w:t>m</w:t>
      </w:r>
      <w:r w:rsidRPr="0016477D">
        <w:rPr>
          <w:rFonts w:eastAsia="Times New Roman"/>
        </w:rPr>
        <w:t xml:space="preserve"> numer</w:t>
      </w:r>
      <w:r>
        <w:rPr>
          <w:rFonts w:eastAsia="Times New Roman"/>
        </w:rPr>
        <w:t>u i</w:t>
      </w:r>
      <w:r w:rsidRPr="0016477D">
        <w:rPr>
          <w:rFonts w:eastAsia="Times New Roman"/>
        </w:rPr>
        <w:t>dentyfikując</w:t>
      </w:r>
      <w:r>
        <w:rPr>
          <w:rFonts w:eastAsia="Times New Roman"/>
        </w:rPr>
        <w:t>ego</w:t>
      </w:r>
      <w:r w:rsidRPr="0016477D">
        <w:rPr>
          <w:rFonts w:eastAsia="Times New Roman"/>
        </w:rPr>
        <w:t xml:space="preserve"> </w:t>
      </w:r>
      <w:r w:rsidR="00673BE8">
        <w:rPr>
          <w:rFonts w:eastAsia="Times New Roman"/>
        </w:rPr>
        <w:t>te faktury</w:t>
      </w:r>
      <w:r>
        <w:rPr>
          <w:rFonts w:eastAsia="Times New Roman"/>
        </w:rPr>
        <w:t xml:space="preserve"> w</w:t>
      </w:r>
      <w:r w:rsidRPr="0016477D">
        <w:rPr>
          <w:rFonts w:eastAsia="Times New Roman"/>
        </w:rPr>
        <w:t xml:space="preserve"> Krajowym Systemie e-Faktur</w:t>
      </w:r>
      <w:r>
        <w:rPr>
          <w:rFonts w:eastAsia="Times New Roman"/>
        </w:rPr>
        <w:t>;”;</w:t>
      </w:r>
    </w:p>
    <w:p w14:paraId="2A554707" w14:textId="61A2B8AC" w:rsidR="009775EE" w:rsidRDefault="00AE0F13" w:rsidP="005A014C">
      <w:pPr>
        <w:pStyle w:val="PKTpunkt"/>
        <w:rPr>
          <w:lang w:eastAsia="en-US"/>
        </w:rPr>
      </w:pPr>
      <w:r>
        <w:rPr>
          <w:lang w:eastAsia="en-US"/>
        </w:rPr>
        <w:t>2)</w:t>
      </w:r>
      <w:r>
        <w:rPr>
          <w:lang w:eastAsia="en-US"/>
        </w:rPr>
        <w:tab/>
      </w:r>
      <w:r w:rsidR="00007888">
        <w:rPr>
          <w:lang w:eastAsia="en-US"/>
        </w:rPr>
        <w:t xml:space="preserve">w </w:t>
      </w:r>
      <w:r w:rsidR="005A014C" w:rsidRPr="005A014C">
        <w:rPr>
          <w:lang w:eastAsia="en-US"/>
        </w:rPr>
        <w:t>art. 106nh w ust. 4 wyrazy „przepisy art. 106nda ust. 4</w:t>
      </w:r>
      <w:r w:rsidR="00CA6EA4" w:rsidRPr="00CA6EA4">
        <w:rPr>
          <w:lang w:eastAsia="en-US"/>
        </w:rPr>
        <w:t>–</w:t>
      </w:r>
      <w:r w:rsidR="005A014C" w:rsidRPr="005A014C">
        <w:rPr>
          <w:lang w:eastAsia="en-US"/>
        </w:rPr>
        <w:t>15” zastępuje się wyrazami „przepisy art. 106nda ust. 3</w:t>
      </w:r>
      <w:r w:rsidR="00CA6EA4" w:rsidRPr="00CA6EA4">
        <w:rPr>
          <w:lang w:eastAsia="en-US"/>
        </w:rPr>
        <w:t>–</w:t>
      </w:r>
      <w:r w:rsidR="005A014C" w:rsidRPr="005A014C">
        <w:rPr>
          <w:lang w:eastAsia="en-US"/>
        </w:rPr>
        <w:t>15”</w:t>
      </w:r>
      <w:r w:rsidR="009E66EF">
        <w:rPr>
          <w:lang w:eastAsia="en-US"/>
        </w:rPr>
        <w:t>;</w:t>
      </w:r>
    </w:p>
    <w:p w14:paraId="624F9947" w14:textId="0E0A25E1" w:rsidR="006A39E8" w:rsidRDefault="00AE0F13" w:rsidP="006A39E8">
      <w:pPr>
        <w:pStyle w:val="PKTpunkt"/>
      </w:pPr>
      <w:r>
        <w:t>3</w:t>
      </w:r>
      <w:r w:rsidR="006A39E8">
        <w:t>)</w:t>
      </w:r>
      <w:r w:rsidR="006A39E8">
        <w:tab/>
        <w:t>w art. 145e w ust. 1 we wprowadzeniu do wyliczenia wyrazy „do dnia 31 grudnia 2026</w:t>
      </w:r>
      <w:r w:rsidR="00673BE8">
        <w:t> </w:t>
      </w:r>
      <w:r w:rsidR="006A39E8">
        <w:t>r.” zastępuje się wyrazami „do dnia 3</w:t>
      </w:r>
      <w:r w:rsidR="00007888">
        <w:t>0 czerwca</w:t>
      </w:r>
      <w:r w:rsidR="006A39E8">
        <w:t xml:space="preserve"> 2030 r.”.</w:t>
      </w:r>
    </w:p>
    <w:p w14:paraId="4C08B13A" w14:textId="5261AC8E" w:rsidR="006854F1" w:rsidRDefault="006854F1" w:rsidP="006854F1">
      <w:pPr>
        <w:pStyle w:val="ARTartustawynprozporzdzenia"/>
      </w:pPr>
      <w:r w:rsidRPr="001038BA">
        <w:rPr>
          <w:rStyle w:val="Ppogrubienie"/>
        </w:rPr>
        <w:t>Art.</w:t>
      </w:r>
      <w:r w:rsidR="00852F62">
        <w:rPr>
          <w:rStyle w:val="Ppogrubienie"/>
        </w:rPr>
        <w:t> </w:t>
      </w:r>
      <w:r w:rsidRPr="001038BA">
        <w:rPr>
          <w:rStyle w:val="Ppogrubienie"/>
        </w:rPr>
        <w:t>2.</w:t>
      </w:r>
      <w:r w:rsidR="00852F62">
        <w:t> </w:t>
      </w:r>
      <w:r w:rsidRPr="006854F1">
        <w:t>W ustawie z dnia 16 czerwca 2023 r. o zmianie ustawy o podatku od towarów i usług oraz niektórych innych ustaw (Dz. U. poz. 1598</w:t>
      </w:r>
      <w:r w:rsidR="0098711B">
        <w:t>, z 2024 r. poz. 852 i 1721</w:t>
      </w:r>
      <w:r w:rsidR="00CA6EA4">
        <w:t xml:space="preserve"> oraz</w:t>
      </w:r>
      <w:r w:rsidR="0098711B">
        <w:t xml:space="preserve"> z 2025 r. poz. 1203</w:t>
      </w:r>
      <w:r w:rsidR="00732BFC">
        <w:t>)</w:t>
      </w:r>
      <w:r w:rsidRPr="006854F1">
        <w:t xml:space="preserve"> wprowadza się następujące zmiany</w:t>
      </w:r>
      <w:r w:rsidR="00D17863">
        <w:t>:</w:t>
      </w:r>
    </w:p>
    <w:p w14:paraId="78D27762" w14:textId="148C7A34" w:rsidR="00D17863" w:rsidRDefault="00917D58" w:rsidP="00E34F54">
      <w:pPr>
        <w:pStyle w:val="PKTpunkt"/>
      </w:pPr>
      <w:r>
        <w:t>1</w:t>
      </w:r>
      <w:r w:rsidR="009C2F4F">
        <w:t>)</w:t>
      </w:r>
      <w:r w:rsidR="00296E97">
        <w:tab/>
      </w:r>
      <w:r w:rsidR="0001418A">
        <w:t xml:space="preserve">w </w:t>
      </w:r>
      <w:r w:rsidR="00D17863">
        <w:t>art. 1</w:t>
      </w:r>
      <w:r w:rsidR="00CA6EA4">
        <w:t xml:space="preserve"> </w:t>
      </w:r>
      <w:r w:rsidR="004E394B">
        <w:t xml:space="preserve">w </w:t>
      </w:r>
      <w:r w:rsidR="00D17863">
        <w:t>pkt 24</w:t>
      </w:r>
      <w:r w:rsidR="00732BFC">
        <w:t>, w</w:t>
      </w:r>
      <w:r w:rsidR="00D17863">
        <w:t xml:space="preserve"> art. 106ni </w:t>
      </w:r>
      <w:r w:rsidR="00CE65A2">
        <w:t xml:space="preserve">w </w:t>
      </w:r>
      <w:r w:rsidR="00D17863" w:rsidRPr="00D17863">
        <w:t xml:space="preserve">ust. 1 </w:t>
      </w:r>
      <w:r w:rsidR="00B4482F">
        <w:t xml:space="preserve">w </w:t>
      </w:r>
      <w:r w:rsidR="00D17863" w:rsidRPr="00D17863">
        <w:t xml:space="preserve">pkt 2 </w:t>
      </w:r>
      <w:r w:rsidR="00650F8B">
        <w:t>skreśla się wyraz</w:t>
      </w:r>
      <w:r w:rsidR="00CA6EA4">
        <w:t>y</w:t>
      </w:r>
      <w:r w:rsidR="00650F8B">
        <w:t xml:space="preserve"> „</w:t>
      </w:r>
      <w:r w:rsidR="00650F8B" w:rsidRPr="00650F8B">
        <w:t>lub 3</w:t>
      </w:r>
      <w:r w:rsidR="00650F8B">
        <w:t>”;</w:t>
      </w:r>
    </w:p>
    <w:p w14:paraId="7231D75F" w14:textId="0156F67A" w:rsidR="00887F52" w:rsidRDefault="00D17863" w:rsidP="0018661F">
      <w:pPr>
        <w:pStyle w:val="PKTpunkt"/>
      </w:pPr>
      <w:r>
        <w:t>2)</w:t>
      </w:r>
      <w:r>
        <w:tab/>
      </w:r>
      <w:r w:rsidR="00B71055">
        <w:t xml:space="preserve">w </w:t>
      </w:r>
      <w:r>
        <w:t>art. 2</w:t>
      </w:r>
      <w:r w:rsidR="00CE65A2">
        <w:t>3</w:t>
      </w:r>
      <w:r w:rsidR="00260EA2">
        <w:t>:</w:t>
      </w:r>
      <w:r>
        <w:t xml:space="preserve"> </w:t>
      </w:r>
    </w:p>
    <w:p w14:paraId="7DD530A7" w14:textId="77777777" w:rsidR="003C1F53" w:rsidRPr="003C1F53" w:rsidRDefault="00887F52" w:rsidP="003C1F53">
      <w:pPr>
        <w:pStyle w:val="LITlitera"/>
      </w:pPr>
      <w:r>
        <w:t>a)</w:t>
      </w:r>
      <w:r w:rsidR="0098711B">
        <w:tab/>
      </w:r>
      <w:r w:rsidR="003C1F53" w:rsidRPr="003C1F53">
        <w:t>pkt 4 otrzymuje brzmienie:</w:t>
      </w:r>
    </w:p>
    <w:p w14:paraId="76B879CA" w14:textId="558BF32B" w:rsidR="003C1F53" w:rsidRPr="003C1F53" w:rsidRDefault="003C1F53" w:rsidP="00B516AB">
      <w:pPr>
        <w:pStyle w:val="ZLITPKTzmpktliter"/>
      </w:pPr>
      <w:r w:rsidRPr="003C1F53">
        <w:t>„4)</w:t>
      </w:r>
      <w:r w:rsidRPr="003C1F53">
        <w:tab/>
        <w:t>art. 1 pkt 30, który wchodzi w życie z dniem 1 stycznia 2027 r.</w:t>
      </w:r>
      <w:r w:rsidR="008B5226">
        <w:t>;</w:t>
      </w:r>
      <w:r w:rsidRPr="003C1F53">
        <w:t>”,</w:t>
      </w:r>
    </w:p>
    <w:p w14:paraId="1E2535CB" w14:textId="07F0BF78" w:rsidR="003C1F53" w:rsidRPr="003C1F53" w:rsidRDefault="003C1F53" w:rsidP="003C1F53">
      <w:pPr>
        <w:pStyle w:val="LITlitera"/>
      </w:pPr>
      <w:r w:rsidRPr="003C1F53">
        <w:t>b)</w:t>
      </w:r>
      <w:r w:rsidRPr="003C1F53">
        <w:tab/>
        <w:t>dodaje się pkt 5 w brzmieniu:</w:t>
      </w:r>
    </w:p>
    <w:p w14:paraId="5F13480E" w14:textId="2308F516" w:rsidR="0098711B" w:rsidRDefault="0018661F" w:rsidP="0098711B">
      <w:pPr>
        <w:pStyle w:val="ZLITPKTzmpktliter"/>
      </w:pPr>
      <w:r w:rsidRPr="0018661F">
        <w:t>„</w:t>
      </w:r>
      <w:r w:rsidR="00887F52">
        <w:t>5</w:t>
      </w:r>
      <w:r w:rsidR="00333507" w:rsidRPr="00333507">
        <w:t>)</w:t>
      </w:r>
      <w:r w:rsidR="00333507">
        <w:tab/>
      </w:r>
      <w:r w:rsidRPr="0018661F">
        <w:t>art. 1 pkt 24 w zakresie art. 106ni ust. 1–3 i 5–7, któr</w:t>
      </w:r>
      <w:r w:rsidR="003C1F53">
        <w:t>y</w:t>
      </w:r>
      <w:r w:rsidRPr="0018661F">
        <w:t xml:space="preserve"> wchodz</w:t>
      </w:r>
      <w:r w:rsidR="003C1F53">
        <w:t>i</w:t>
      </w:r>
      <w:r w:rsidRPr="0018661F">
        <w:t xml:space="preserve"> w życie z dniem </w:t>
      </w:r>
      <w:r w:rsidR="00E34F54">
        <w:t>1 stycznia 2028</w:t>
      </w:r>
      <w:r w:rsidRPr="0018661F">
        <w:t xml:space="preserve"> r.”.</w:t>
      </w:r>
    </w:p>
    <w:p w14:paraId="33DACBB8" w14:textId="74084DEC" w:rsidR="006854F1" w:rsidRPr="006854F1" w:rsidRDefault="00296E97" w:rsidP="00304021">
      <w:pPr>
        <w:pStyle w:val="ARTartustawynprozporzdzenia"/>
      </w:pPr>
      <w:r w:rsidRPr="002A6C88">
        <w:rPr>
          <w:b/>
          <w:bCs/>
        </w:rPr>
        <w:t>Art.</w:t>
      </w:r>
      <w:r w:rsidR="00852F62">
        <w:rPr>
          <w:b/>
          <w:bCs/>
        </w:rPr>
        <w:t> </w:t>
      </w:r>
      <w:r w:rsidR="00476B6B">
        <w:rPr>
          <w:b/>
          <w:bCs/>
        </w:rPr>
        <w:t>3</w:t>
      </w:r>
      <w:r w:rsidRPr="002A6C88">
        <w:rPr>
          <w:b/>
          <w:bCs/>
        </w:rPr>
        <w:t>.</w:t>
      </w:r>
      <w:r w:rsidR="00852F62">
        <w:t> </w:t>
      </w:r>
      <w:r w:rsidR="00967009" w:rsidRPr="00967009">
        <w:t xml:space="preserve">Ustawa wchodzi w życie </w:t>
      </w:r>
      <w:r w:rsidR="00031AFD">
        <w:t xml:space="preserve">z dniem </w:t>
      </w:r>
      <w:r w:rsidR="004F3182">
        <w:t>31 grudnia 2026 r.</w:t>
      </w:r>
      <w:r w:rsidR="00B673CB">
        <w:t xml:space="preserve"> </w:t>
      </w:r>
    </w:p>
    <w:sectPr w:rsidR="006854F1" w:rsidRPr="006854F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472C" w14:textId="77777777" w:rsidR="006E5787" w:rsidRDefault="006E5787">
      <w:r>
        <w:separator/>
      </w:r>
    </w:p>
  </w:endnote>
  <w:endnote w:type="continuationSeparator" w:id="0">
    <w:p w14:paraId="38DA28AB" w14:textId="77777777" w:rsidR="006E5787" w:rsidRDefault="006E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0572" w14:textId="77777777" w:rsidR="006E5787" w:rsidRDefault="006E5787">
      <w:r>
        <w:separator/>
      </w:r>
    </w:p>
  </w:footnote>
  <w:footnote w:type="continuationSeparator" w:id="0">
    <w:p w14:paraId="22A03541" w14:textId="77777777" w:rsidR="006E5787" w:rsidRDefault="006E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8A9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887619"/>
    <w:multiLevelType w:val="hybridMultilevel"/>
    <w:tmpl w:val="D43A49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70B275E"/>
    <w:multiLevelType w:val="hybridMultilevel"/>
    <w:tmpl w:val="156E7F7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17649494">
    <w:abstractNumId w:val="24"/>
  </w:num>
  <w:num w:numId="2" w16cid:durableId="43796848">
    <w:abstractNumId w:val="24"/>
  </w:num>
  <w:num w:numId="3" w16cid:durableId="1884370168">
    <w:abstractNumId w:val="18"/>
  </w:num>
  <w:num w:numId="4" w16cid:durableId="1927112790">
    <w:abstractNumId w:val="18"/>
  </w:num>
  <w:num w:numId="5" w16cid:durableId="1048183832">
    <w:abstractNumId w:val="37"/>
  </w:num>
  <w:num w:numId="6" w16cid:durableId="608318611">
    <w:abstractNumId w:val="33"/>
  </w:num>
  <w:num w:numId="7" w16cid:durableId="862665542">
    <w:abstractNumId w:val="37"/>
  </w:num>
  <w:num w:numId="8" w16cid:durableId="1868979329">
    <w:abstractNumId w:val="33"/>
  </w:num>
  <w:num w:numId="9" w16cid:durableId="377316911">
    <w:abstractNumId w:val="37"/>
  </w:num>
  <w:num w:numId="10" w16cid:durableId="1825391932">
    <w:abstractNumId w:val="33"/>
  </w:num>
  <w:num w:numId="11" w16cid:durableId="58407110">
    <w:abstractNumId w:val="14"/>
  </w:num>
  <w:num w:numId="12" w16cid:durableId="30158791">
    <w:abstractNumId w:val="10"/>
  </w:num>
  <w:num w:numId="13" w16cid:durableId="1914463081">
    <w:abstractNumId w:val="15"/>
  </w:num>
  <w:num w:numId="14" w16cid:durableId="1864511307">
    <w:abstractNumId w:val="27"/>
  </w:num>
  <w:num w:numId="15" w16cid:durableId="1490099551">
    <w:abstractNumId w:val="14"/>
  </w:num>
  <w:num w:numId="16" w16cid:durableId="462580150">
    <w:abstractNumId w:val="16"/>
  </w:num>
  <w:num w:numId="17" w16cid:durableId="1640840868">
    <w:abstractNumId w:val="8"/>
  </w:num>
  <w:num w:numId="18" w16cid:durableId="1522671748">
    <w:abstractNumId w:val="3"/>
  </w:num>
  <w:num w:numId="19" w16cid:durableId="1567253387">
    <w:abstractNumId w:val="2"/>
  </w:num>
  <w:num w:numId="20" w16cid:durableId="2113234510">
    <w:abstractNumId w:val="1"/>
  </w:num>
  <w:num w:numId="21" w16cid:durableId="1077630541">
    <w:abstractNumId w:val="0"/>
  </w:num>
  <w:num w:numId="22" w16cid:durableId="1193692694">
    <w:abstractNumId w:val="9"/>
  </w:num>
  <w:num w:numId="23" w16cid:durableId="1836870732">
    <w:abstractNumId w:val="7"/>
  </w:num>
  <w:num w:numId="24" w16cid:durableId="481388162">
    <w:abstractNumId w:val="6"/>
  </w:num>
  <w:num w:numId="25" w16cid:durableId="1390837606">
    <w:abstractNumId w:val="5"/>
  </w:num>
  <w:num w:numId="26" w16cid:durableId="1790665550">
    <w:abstractNumId w:val="4"/>
  </w:num>
  <w:num w:numId="27" w16cid:durableId="423918793">
    <w:abstractNumId w:val="35"/>
  </w:num>
  <w:num w:numId="28" w16cid:durableId="1003050194">
    <w:abstractNumId w:val="26"/>
  </w:num>
  <w:num w:numId="29" w16cid:durableId="508761348">
    <w:abstractNumId w:val="38"/>
  </w:num>
  <w:num w:numId="30" w16cid:durableId="1403025073">
    <w:abstractNumId w:val="34"/>
  </w:num>
  <w:num w:numId="31" w16cid:durableId="2111582772">
    <w:abstractNumId w:val="19"/>
  </w:num>
  <w:num w:numId="32" w16cid:durableId="811404105">
    <w:abstractNumId w:val="11"/>
  </w:num>
  <w:num w:numId="33" w16cid:durableId="1989358532">
    <w:abstractNumId w:val="32"/>
  </w:num>
  <w:num w:numId="34" w16cid:durableId="1186094426">
    <w:abstractNumId w:val="21"/>
  </w:num>
  <w:num w:numId="35" w16cid:durableId="265119358">
    <w:abstractNumId w:val="17"/>
  </w:num>
  <w:num w:numId="36" w16cid:durableId="1631400587">
    <w:abstractNumId w:val="23"/>
  </w:num>
  <w:num w:numId="37" w16cid:durableId="657225910">
    <w:abstractNumId w:val="28"/>
  </w:num>
  <w:num w:numId="38" w16cid:durableId="1434936356">
    <w:abstractNumId w:val="25"/>
  </w:num>
  <w:num w:numId="39" w16cid:durableId="434250057">
    <w:abstractNumId w:val="13"/>
  </w:num>
  <w:num w:numId="40" w16cid:durableId="2147356205">
    <w:abstractNumId w:val="31"/>
  </w:num>
  <w:num w:numId="41" w16cid:durableId="70549475">
    <w:abstractNumId w:val="30"/>
  </w:num>
  <w:num w:numId="42" w16cid:durableId="1818104199">
    <w:abstractNumId w:val="22"/>
  </w:num>
  <w:num w:numId="43" w16cid:durableId="1067536011">
    <w:abstractNumId w:val="36"/>
  </w:num>
  <w:num w:numId="44" w16cid:durableId="1798600555">
    <w:abstractNumId w:val="12"/>
  </w:num>
  <w:num w:numId="45" w16cid:durableId="1830976484">
    <w:abstractNumId w:val="29"/>
  </w:num>
  <w:num w:numId="46" w16cid:durableId="20408574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2C"/>
    <w:rsid w:val="000012DA"/>
    <w:rsid w:val="0000246E"/>
    <w:rsid w:val="00002CBC"/>
    <w:rsid w:val="000030B7"/>
    <w:rsid w:val="0000312F"/>
    <w:rsid w:val="00003862"/>
    <w:rsid w:val="00007888"/>
    <w:rsid w:val="00011F3F"/>
    <w:rsid w:val="00012A35"/>
    <w:rsid w:val="0001354C"/>
    <w:rsid w:val="0001418A"/>
    <w:rsid w:val="00016099"/>
    <w:rsid w:val="00017A22"/>
    <w:rsid w:val="00017DC2"/>
    <w:rsid w:val="00021522"/>
    <w:rsid w:val="00023471"/>
    <w:rsid w:val="00023D77"/>
    <w:rsid w:val="00023F13"/>
    <w:rsid w:val="00030634"/>
    <w:rsid w:val="000319C1"/>
    <w:rsid w:val="00031A8B"/>
    <w:rsid w:val="00031AFD"/>
    <w:rsid w:val="00031BCA"/>
    <w:rsid w:val="000330FA"/>
    <w:rsid w:val="0003362F"/>
    <w:rsid w:val="00033BF0"/>
    <w:rsid w:val="00036B63"/>
    <w:rsid w:val="00037E1A"/>
    <w:rsid w:val="00042F86"/>
    <w:rsid w:val="00043495"/>
    <w:rsid w:val="00046A75"/>
    <w:rsid w:val="00046B26"/>
    <w:rsid w:val="00047312"/>
    <w:rsid w:val="000508BD"/>
    <w:rsid w:val="00050B8E"/>
    <w:rsid w:val="000517AB"/>
    <w:rsid w:val="00052113"/>
    <w:rsid w:val="0005339C"/>
    <w:rsid w:val="0005571B"/>
    <w:rsid w:val="00055759"/>
    <w:rsid w:val="00057813"/>
    <w:rsid w:val="00057AB3"/>
    <w:rsid w:val="00060076"/>
    <w:rsid w:val="00060432"/>
    <w:rsid w:val="00060D87"/>
    <w:rsid w:val="000615A5"/>
    <w:rsid w:val="00064156"/>
    <w:rsid w:val="00064E4C"/>
    <w:rsid w:val="00065D10"/>
    <w:rsid w:val="00066901"/>
    <w:rsid w:val="00066BAC"/>
    <w:rsid w:val="0007112D"/>
    <w:rsid w:val="00071BEE"/>
    <w:rsid w:val="000736CD"/>
    <w:rsid w:val="0007533B"/>
    <w:rsid w:val="0007545D"/>
    <w:rsid w:val="000760BF"/>
    <w:rsid w:val="0007613E"/>
    <w:rsid w:val="00076BFC"/>
    <w:rsid w:val="000814A7"/>
    <w:rsid w:val="000832DE"/>
    <w:rsid w:val="0008557B"/>
    <w:rsid w:val="00085CE7"/>
    <w:rsid w:val="000906EE"/>
    <w:rsid w:val="00091643"/>
    <w:rsid w:val="00091BA2"/>
    <w:rsid w:val="00093D0C"/>
    <w:rsid w:val="000944EF"/>
    <w:rsid w:val="0009732D"/>
    <w:rsid w:val="000973F0"/>
    <w:rsid w:val="000A1296"/>
    <w:rsid w:val="000A1C27"/>
    <w:rsid w:val="000A1DAD"/>
    <w:rsid w:val="000A2649"/>
    <w:rsid w:val="000A323B"/>
    <w:rsid w:val="000A701E"/>
    <w:rsid w:val="000B0E56"/>
    <w:rsid w:val="000B298D"/>
    <w:rsid w:val="000B2F7A"/>
    <w:rsid w:val="000B5B2D"/>
    <w:rsid w:val="000B5DCE"/>
    <w:rsid w:val="000B7765"/>
    <w:rsid w:val="000C05BA"/>
    <w:rsid w:val="000C0E8F"/>
    <w:rsid w:val="000C2BF2"/>
    <w:rsid w:val="000C3CE8"/>
    <w:rsid w:val="000C43D3"/>
    <w:rsid w:val="000C481C"/>
    <w:rsid w:val="000C4BC4"/>
    <w:rsid w:val="000D0110"/>
    <w:rsid w:val="000D15F7"/>
    <w:rsid w:val="000D2468"/>
    <w:rsid w:val="000D318A"/>
    <w:rsid w:val="000D6173"/>
    <w:rsid w:val="000D6D31"/>
    <w:rsid w:val="000D6F83"/>
    <w:rsid w:val="000E10BC"/>
    <w:rsid w:val="000E25CC"/>
    <w:rsid w:val="000E3694"/>
    <w:rsid w:val="000E490F"/>
    <w:rsid w:val="000E56FB"/>
    <w:rsid w:val="000E6241"/>
    <w:rsid w:val="000F0337"/>
    <w:rsid w:val="000F05BC"/>
    <w:rsid w:val="000F2BE3"/>
    <w:rsid w:val="000F3D0D"/>
    <w:rsid w:val="000F50A8"/>
    <w:rsid w:val="000F6BED"/>
    <w:rsid w:val="000F6ED4"/>
    <w:rsid w:val="000F7A6E"/>
    <w:rsid w:val="000F7FA9"/>
    <w:rsid w:val="001004B4"/>
    <w:rsid w:val="00101644"/>
    <w:rsid w:val="001038BA"/>
    <w:rsid w:val="001042BA"/>
    <w:rsid w:val="00106931"/>
    <w:rsid w:val="00106D03"/>
    <w:rsid w:val="00110465"/>
    <w:rsid w:val="00110628"/>
    <w:rsid w:val="0011110C"/>
    <w:rsid w:val="0011245A"/>
    <w:rsid w:val="0011472F"/>
    <w:rsid w:val="0011493E"/>
    <w:rsid w:val="00115B72"/>
    <w:rsid w:val="00117997"/>
    <w:rsid w:val="001209EC"/>
    <w:rsid w:val="00120A9E"/>
    <w:rsid w:val="00120E78"/>
    <w:rsid w:val="00125153"/>
    <w:rsid w:val="00125A9C"/>
    <w:rsid w:val="001270A2"/>
    <w:rsid w:val="00130622"/>
    <w:rsid w:val="00131237"/>
    <w:rsid w:val="001329AC"/>
    <w:rsid w:val="00133ECA"/>
    <w:rsid w:val="00134CA0"/>
    <w:rsid w:val="0013513F"/>
    <w:rsid w:val="001374E2"/>
    <w:rsid w:val="0014026F"/>
    <w:rsid w:val="00141F22"/>
    <w:rsid w:val="0014302C"/>
    <w:rsid w:val="001459E0"/>
    <w:rsid w:val="00145B18"/>
    <w:rsid w:val="00145D10"/>
    <w:rsid w:val="00147A47"/>
    <w:rsid w:val="00147AA1"/>
    <w:rsid w:val="00150919"/>
    <w:rsid w:val="001520CF"/>
    <w:rsid w:val="001559F3"/>
    <w:rsid w:val="0015667C"/>
    <w:rsid w:val="00157110"/>
    <w:rsid w:val="0015742A"/>
    <w:rsid w:val="00157DA1"/>
    <w:rsid w:val="00163147"/>
    <w:rsid w:val="00164C57"/>
    <w:rsid w:val="00164C9D"/>
    <w:rsid w:val="0016503B"/>
    <w:rsid w:val="00167A90"/>
    <w:rsid w:val="001711A1"/>
    <w:rsid w:val="00172F7A"/>
    <w:rsid w:val="00173150"/>
    <w:rsid w:val="00173390"/>
    <w:rsid w:val="001736F0"/>
    <w:rsid w:val="00173BB3"/>
    <w:rsid w:val="001740D0"/>
    <w:rsid w:val="00174F2C"/>
    <w:rsid w:val="00176332"/>
    <w:rsid w:val="00177B7C"/>
    <w:rsid w:val="00180F2A"/>
    <w:rsid w:val="001817FD"/>
    <w:rsid w:val="00183E4D"/>
    <w:rsid w:val="00184570"/>
    <w:rsid w:val="00184B91"/>
    <w:rsid w:val="00184D4A"/>
    <w:rsid w:val="0018661F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2C62"/>
    <w:rsid w:val="001A3453"/>
    <w:rsid w:val="001A3CD3"/>
    <w:rsid w:val="001A5B13"/>
    <w:rsid w:val="001A5BEF"/>
    <w:rsid w:val="001A7F15"/>
    <w:rsid w:val="001B0D26"/>
    <w:rsid w:val="001B342E"/>
    <w:rsid w:val="001C1832"/>
    <w:rsid w:val="001C1860"/>
    <w:rsid w:val="001C188C"/>
    <w:rsid w:val="001C331C"/>
    <w:rsid w:val="001D0EBD"/>
    <w:rsid w:val="001D169B"/>
    <w:rsid w:val="001D1783"/>
    <w:rsid w:val="001D5350"/>
    <w:rsid w:val="001D53CD"/>
    <w:rsid w:val="001D55A3"/>
    <w:rsid w:val="001D5AF5"/>
    <w:rsid w:val="001E1E73"/>
    <w:rsid w:val="001E2FC4"/>
    <w:rsid w:val="001E4E0C"/>
    <w:rsid w:val="001E526D"/>
    <w:rsid w:val="001E5655"/>
    <w:rsid w:val="001E6C76"/>
    <w:rsid w:val="001E717A"/>
    <w:rsid w:val="001F1832"/>
    <w:rsid w:val="001F20C8"/>
    <w:rsid w:val="001F220F"/>
    <w:rsid w:val="001F2276"/>
    <w:rsid w:val="001F25B3"/>
    <w:rsid w:val="001F29DA"/>
    <w:rsid w:val="001F6560"/>
    <w:rsid w:val="001F6616"/>
    <w:rsid w:val="00202BD4"/>
    <w:rsid w:val="00204A97"/>
    <w:rsid w:val="002114EF"/>
    <w:rsid w:val="0021395E"/>
    <w:rsid w:val="00213E75"/>
    <w:rsid w:val="002166AD"/>
    <w:rsid w:val="00217871"/>
    <w:rsid w:val="00217AAF"/>
    <w:rsid w:val="00221855"/>
    <w:rsid w:val="00221ED8"/>
    <w:rsid w:val="002231EA"/>
    <w:rsid w:val="00223FDF"/>
    <w:rsid w:val="002279C0"/>
    <w:rsid w:val="002304F1"/>
    <w:rsid w:val="0023727E"/>
    <w:rsid w:val="00242081"/>
    <w:rsid w:val="00243777"/>
    <w:rsid w:val="002441CD"/>
    <w:rsid w:val="002451CC"/>
    <w:rsid w:val="00247052"/>
    <w:rsid w:val="002501A3"/>
    <w:rsid w:val="0025166C"/>
    <w:rsid w:val="00252CA6"/>
    <w:rsid w:val="00253416"/>
    <w:rsid w:val="00254BFC"/>
    <w:rsid w:val="002555D4"/>
    <w:rsid w:val="00257E93"/>
    <w:rsid w:val="00260EA2"/>
    <w:rsid w:val="00261A16"/>
    <w:rsid w:val="00263379"/>
    <w:rsid w:val="0026348B"/>
    <w:rsid w:val="00263522"/>
    <w:rsid w:val="00264086"/>
    <w:rsid w:val="00264EC6"/>
    <w:rsid w:val="00271013"/>
    <w:rsid w:val="002715EC"/>
    <w:rsid w:val="00271E0E"/>
    <w:rsid w:val="00273D3B"/>
    <w:rsid w:val="00273FE4"/>
    <w:rsid w:val="002765B4"/>
    <w:rsid w:val="00276A94"/>
    <w:rsid w:val="002804BC"/>
    <w:rsid w:val="00283A0D"/>
    <w:rsid w:val="00290D5A"/>
    <w:rsid w:val="0029405D"/>
    <w:rsid w:val="00294FA6"/>
    <w:rsid w:val="00295A6F"/>
    <w:rsid w:val="00295AEB"/>
    <w:rsid w:val="00296E97"/>
    <w:rsid w:val="0029703D"/>
    <w:rsid w:val="002A08A5"/>
    <w:rsid w:val="002A0BE1"/>
    <w:rsid w:val="002A1D9D"/>
    <w:rsid w:val="002A20C4"/>
    <w:rsid w:val="002A3C5B"/>
    <w:rsid w:val="002A570F"/>
    <w:rsid w:val="002A6099"/>
    <w:rsid w:val="002A6C88"/>
    <w:rsid w:val="002A7292"/>
    <w:rsid w:val="002A7358"/>
    <w:rsid w:val="002A7902"/>
    <w:rsid w:val="002B02D5"/>
    <w:rsid w:val="002B0F6B"/>
    <w:rsid w:val="002B1970"/>
    <w:rsid w:val="002B23B8"/>
    <w:rsid w:val="002B4429"/>
    <w:rsid w:val="002B68A6"/>
    <w:rsid w:val="002B7FAF"/>
    <w:rsid w:val="002C0101"/>
    <w:rsid w:val="002C02DE"/>
    <w:rsid w:val="002D0C4F"/>
    <w:rsid w:val="002D1364"/>
    <w:rsid w:val="002D4D30"/>
    <w:rsid w:val="002D5000"/>
    <w:rsid w:val="002D598D"/>
    <w:rsid w:val="002D5D26"/>
    <w:rsid w:val="002D7188"/>
    <w:rsid w:val="002E1D2E"/>
    <w:rsid w:val="002E1DE3"/>
    <w:rsid w:val="002E2AB6"/>
    <w:rsid w:val="002E3C6E"/>
    <w:rsid w:val="002E3F34"/>
    <w:rsid w:val="002E4DF5"/>
    <w:rsid w:val="002E5F79"/>
    <w:rsid w:val="002E64FA"/>
    <w:rsid w:val="002F0A00"/>
    <w:rsid w:val="002F0CFA"/>
    <w:rsid w:val="002F0D8A"/>
    <w:rsid w:val="002F142A"/>
    <w:rsid w:val="002F325C"/>
    <w:rsid w:val="002F669F"/>
    <w:rsid w:val="00301C97"/>
    <w:rsid w:val="003021B6"/>
    <w:rsid w:val="003036CA"/>
    <w:rsid w:val="00304021"/>
    <w:rsid w:val="00306FE1"/>
    <w:rsid w:val="00307924"/>
    <w:rsid w:val="00307E8F"/>
    <w:rsid w:val="0031004C"/>
    <w:rsid w:val="003105F6"/>
    <w:rsid w:val="003111EB"/>
    <w:rsid w:val="00311297"/>
    <w:rsid w:val="003113BE"/>
    <w:rsid w:val="003122CA"/>
    <w:rsid w:val="00312E43"/>
    <w:rsid w:val="003148FD"/>
    <w:rsid w:val="00314EBA"/>
    <w:rsid w:val="00317BD2"/>
    <w:rsid w:val="00321080"/>
    <w:rsid w:val="00322D45"/>
    <w:rsid w:val="0032386F"/>
    <w:rsid w:val="00324358"/>
    <w:rsid w:val="00324EEF"/>
    <w:rsid w:val="0032569A"/>
    <w:rsid w:val="00325A1F"/>
    <w:rsid w:val="003268F9"/>
    <w:rsid w:val="00327142"/>
    <w:rsid w:val="00330BAF"/>
    <w:rsid w:val="00333507"/>
    <w:rsid w:val="00334E3A"/>
    <w:rsid w:val="00335B58"/>
    <w:rsid w:val="00335E50"/>
    <w:rsid w:val="00336132"/>
    <w:rsid w:val="003361DD"/>
    <w:rsid w:val="00341A6A"/>
    <w:rsid w:val="003448E2"/>
    <w:rsid w:val="00345B9C"/>
    <w:rsid w:val="00346C81"/>
    <w:rsid w:val="00352918"/>
    <w:rsid w:val="00352DAE"/>
    <w:rsid w:val="00354EB9"/>
    <w:rsid w:val="00355900"/>
    <w:rsid w:val="00356CB0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5C1A"/>
    <w:rsid w:val="00386785"/>
    <w:rsid w:val="00390E89"/>
    <w:rsid w:val="00391B1A"/>
    <w:rsid w:val="00394423"/>
    <w:rsid w:val="00396539"/>
    <w:rsid w:val="00396942"/>
    <w:rsid w:val="00396B49"/>
    <w:rsid w:val="00396E3E"/>
    <w:rsid w:val="003A072E"/>
    <w:rsid w:val="003A0BF8"/>
    <w:rsid w:val="003A150F"/>
    <w:rsid w:val="003A306E"/>
    <w:rsid w:val="003A37D3"/>
    <w:rsid w:val="003A405C"/>
    <w:rsid w:val="003A4313"/>
    <w:rsid w:val="003A60DC"/>
    <w:rsid w:val="003A6A46"/>
    <w:rsid w:val="003A720D"/>
    <w:rsid w:val="003A76A6"/>
    <w:rsid w:val="003A7A63"/>
    <w:rsid w:val="003A7CAC"/>
    <w:rsid w:val="003B000C"/>
    <w:rsid w:val="003B0F1D"/>
    <w:rsid w:val="003B4A57"/>
    <w:rsid w:val="003B60C2"/>
    <w:rsid w:val="003C0AD9"/>
    <w:rsid w:val="003C0ED0"/>
    <w:rsid w:val="003C1D49"/>
    <w:rsid w:val="003C1F53"/>
    <w:rsid w:val="003C35C4"/>
    <w:rsid w:val="003C374C"/>
    <w:rsid w:val="003C5DE8"/>
    <w:rsid w:val="003C78F3"/>
    <w:rsid w:val="003D12C2"/>
    <w:rsid w:val="003D18FF"/>
    <w:rsid w:val="003D31B9"/>
    <w:rsid w:val="003D3867"/>
    <w:rsid w:val="003D490F"/>
    <w:rsid w:val="003D55D3"/>
    <w:rsid w:val="003E0891"/>
    <w:rsid w:val="003E0D1A"/>
    <w:rsid w:val="003E2DA3"/>
    <w:rsid w:val="003E7812"/>
    <w:rsid w:val="003E7D6A"/>
    <w:rsid w:val="003E7DD2"/>
    <w:rsid w:val="003F020D"/>
    <w:rsid w:val="003F03D9"/>
    <w:rsid w:val="003F056D"/>
    <w:rsid w:val="003F29D5"/>
    <w:rsid w:val="003F2FBE"/>
    <w:rsid w:val="003F318D"/>
    <w:rsid w:val="003F5BAE"/>
    <w:rsid w:val="003F6ED7"/>
    <w:rsid w:val="00400DF3"/>
    <w:rsid w:val="00401C84"/>
    <w:rsid w:val="0040238D"/>
    <w:rsid w:val="00403210"/>
    <w:rsid w:val="004035BB"/>
    <w:rsid w:val="004035EB"/>
    <w:rsid w:val="00407332"/>
    <w:rsid w:val="00407828"/>
    <w:rsid w:val="00407FFD"/>
    <w:rsid w:val="00413D8E"/>
    <w:rsid w:val="004140F2"/>
    <w:rsid w:val="004150DC"/>
    <w:rsid w:val="004163E2"/>
    <w:rsid w:val="00417B22"/>
    <w:rsid w:val="00421085"/>
    <w:rsid w:val="00421E23"/>
    <w:rsid w:val="0042465E"/>
    <w:rsid w:val="00424DF7"/>
    <w:rsid w:val="00424E04"/>
    <w:rsid w:val="0042597F"/>
    <w:rsid w:val="00427E05"/>
    <w:rsid w:val="00431B44"/>
    <w:rsid w:val="00432B76"/>
    <w:rsid w:val="00433CFC"/>
    <w:rsid w:val="00434C29"/>
    <w:rsid w:val="00434D01"/>
    <w:rsid w:val="00435D26"/>
    <w:rsid w:val="00435E5C"/>
    <w:rsid w:val="00436213"/>
    <w:rsid w:val="00440C99"/>
    <w:rsid w:val="00441068"/>
    <w:rsid w:val="0044175C"/>
    <w:rsid w:val="00445F4D"/>
    <w:rsid w:val="004504C0"/>
    <w:rsid w:val="004523EC"/>
    <w:rsid w:val="00452818"/>
    <w:rsid w:val="00452DFE"/>
    <w:rsid w:val="004550FB"/>
    <w:rsid w:val="0045794A"/>
    <w:rsid w:val="004604E0"/>
    <w:rsid w:val="0046065E"/>
    <w:rsid w:val="0046111A"/>
    <w:rsid w:val="00461505"/>
    <w:rsid w:val="00462946"/>
    <w:rsid w:val="00463F43"/>
    <w:rsid w:val="00464B94"/>
    <w:rsid w:val="004653A8"/>
    <w:rsid w:val="00465A0B"/>
    <w:rsid w:val="00467C01"/>
    <w:rsid w:val="0047077C"/>
    <w:rsid w:val="00470B05"/>
    <w:rsid w:val="0047207C"/>
    <w:rsid w:val="00472CD6"/>
    <w:rsid w:val="00474E3C"/>
    <w:rsid w:val="0047671F"/>
    <w:rsid w:val="00476B6B"/>
    <w:rsid w:val="00480A58"/>
    <w:rsid w:val="00482151"/>
    <w:rsid w:val="00485AE4"/>
    <w:rsid w:val="00485FAD"/>
    <w:rsid w:val="00487AE3"/>
    <w:rsid w:val="00487AED"/>
    <w:rsid w:val="00490FAA"/>
    <w:rsid w:val="00491A07"/>
    <w:rsid w:val="00491EDF"/>
    <w:rsid w:val="00491F33"/>
    <w:rsid w:val="00492A3F"/>
    <w:rsid w:val="00494F62"/>
    <w:rsid w:val="004956F9"/>
    <w:rsid w:val="004963A0"/>
    <w:rsid w:val="004A2001"/>
    <w:rsid w:val="004A3590"/>
    <w:rsid w:val="004A3F6E"/>
    <w:rsid w:val="004A775B"/>
    <w:rsid w:val="004B00A7"/>
    <w:rsid w:val="004B25E2"/>
    <w:rsid w:val="004B2A24"/>
    <w:rsid w:val="004B323D"/>
    <w:rsid w:val="004B34D7"/>
    <w:rsid w:val="004B3C43"/>
    <w:rsid w:val="004B5037"/>
    <w:rsid w:val="004B5B2F"/>
    <w:rsid w:val="004B626A"/>
    <w:rsid w:val="004B660E"/>
    <w:rsid w:val="004B6DC7"/>
    <w:rsid w:val="004B7836"/>
    <w:rsid w:val="004C05BD"/>
    <w:rsid w:val="004C2C17"/>
    <w:rsid w:val="004C2F4B"/>
    <w:rsid w:val="004C35E9"/>
    <w:rsid w:val="004C3B06"/>
    <w:rsid w:val="004C3F97"/>
    <w:rsid w:val="004C7EE7"/>
    <w:rsid w:val="004D2B9C"/>
    <w:rsid w:val="004D2DEE"/>
    <w:rsid w:val="004D2E1F"/>
    <w:rsid w:val="004D7FD9"/>
    <w:rsid w:val="004E0CD7"/>
    <w:rsid w:val="004E1324"/>
    <w:rsid w:val="004E19A5"/>
    <w:rsid w:val="004E1BBB"/>
    <w:rsid w:val="004E35CE"/>
    <w:rsid w:val="004E37E5"/>
    <w:rsid w:val="004E394B"/>
    <w:rsid w:val="004E3FDB"/>
    <w:rsid w:val="004E5455"/>
    <w:rsid w:val="004E6C21"/>
    <w:rsid w:val="004F02DD"/>
    <w:rsid w:val="004F0E4D"/>
    <w:rsid w:val="004F1F4A"/>
    <w:rsid w:val="004F237B"/>
    <w:rsid w:val="004F296D"/>
    <w:rsid w:val="004F3182"/>
    <w:rsid w:val="004F3D2C"/>
    <w:rsid w:val="004F508B"/>
    <w:rsid w:val="004F695F"/>
    <w:rsid w:val="004F6CA4"/>
    <w:rsid w:val="00500752"/>
    <w:rsid w:val="00501A50"/>
    <w:rsid w:val="0050222D"/>
    <w:rsid w:val="005026E5"/>
    <w:rsid w:val="005036D7"/>
    <w:rsid w:val="00503AF3"/>
    <w:rsid w:val="00506094"/>
    <w:rsid w:val="0050641F"/>
    <w:rsid w:val="0050696D"/>
    <w:rsid w:val="0051094B"/>
    <w:rsid w:val="00510A50"/>
    <w:rsid w:val="005110D7"/>
    <w:rsid w:val="00511161"/>
    <w:rsid w:val="00511CD9"/>
    <w:rsid w:val="00511D99"/>
    <w:rsid w:val="005128D3"/>
    <w:rsid w:val="00513194"/>
    <w:rsid w:val="005147E8"/>
    <w:rsid w:val="005158F2"/>
    <w:rsid w:val="00515C9B"/>
    <w:rsid w:val="00523B18"/>
    <w:rsid w:val="005250FC"/>
    <w:rsid w:val="00526DFC"/>
    <w:rsid w:val="00526F43"/>
    <w:rsid w:val="00527651"/>
    <w:rsid w:val="00531C64"/>
    <w:rsid w:val="005344D4"/>
    <w:rsid w:val="005363AB"/>
    <w:rsid w:val="005416C1"/>
    <w:rsid w:val="00544025"/>
    <w:rsid w:val="00544894"/>
    <w:rsid w:val="00544EF4"/>
    <w:rsid w:val="00545E53"/>
    <w:rsid w:val="00546640"/>
    <w:rsid w:val="005479D9"/>
    <w:rsid w:val="00552D28"/>
    <w:rsid w:val="005551BB"/>
    <w:rsid w:val="00556FED"/>
    <w:rsid w:val="005572BD"/>
    <w:rsid w:val="005576C3"/>
    <w:rsid w:val="00557A12"/>
    <w:rsid w:val="00560AC7"/>
    <w:rsid w:val="005618C9"/>
    <w:rsid w:val="00561AFB"/>
    <w:rsid w:val="00561FA8"/>
    <w:rsid w:val="005635ED"/>
    <w:rsid w:val="00563E98"/>
    <w:rsid w:val="00565253"/>
    <w:rsid w:val="005657B1"/>
    <w:rsid w:val="00566F42"/>
    <w:rsid w:val="00570191"/>
    <w:rsid w:val="00570570"/>
    <w:rsid w:val="00572512"/>
    <w:rsid w:val="00573EE6"/>
    <w:rsid w:val="0057547F"/>
    <w:rsid w:val="005754EE"/>
    <w:rsid w:val="005759BD"/>
    <w:rsid w:val="0057617E"/>
    <w:rsid w:val="00576422"/>
    <w:rsid w:val="00576497"/>
    <w:rsid w:val="00581B25"/>
    <w:rsid w:val="005835E7"/>
    <w:rsid w:val="0058397F"/>
    <w:rsid w:val="00583BF8"/>
    <w:rsid w:val="00585F33"/>
    <w:rsid w:val="00591124"/>
    <w:rsid w:val="00592F03"/>
    <w:rsid w:val="00594866"/>
    <w:rsid w:val="00597024"/>
    <w:rsid w:val="005A014C"/>
    <w:rsid w:val="005A0274"/>
    <w:rsid w:val="005A095C"/>
    <w:rsid w:val="005A30A9"/>
    <w:rsid w:val="005A608A"/>
    <w:rsid w:val="005A669D"/>
    <w:rsid w:val="005A75D8"/>
    <w:rsid w:val="005A7D72"/>
    <w:rsid w:val="005B713E"/>
    <w:rsid w:val="005C03B6"/>
    <w:rsid w:val="005C1010"/>
    <w:rsid w:val="005C348E"/>
    <w:rsid w:val="005C4DF9"/>
    <w:rsid w:val="005C68E1"/>
    <w:rsid w:val="005D1A90"/>
    <w:rsid w:val="005D2934"/>
    <w:rsid w:val="005D3763"/>
    <w:rsid w:val="005D55E1"/>
    <w:rsid w:val="005E0A2E"/>
    <w:rsid w:val="005E19F7"/>
    <w:rsid w:val="005E2396"/>
    <w:rsid w:val="005E413B"/>
    <w:rsid w:val="005E4F04"/>
    <w:rsid w:val="005E62C2"/>
    <w:rsid w:val="005E6C71"/>
    <w:rsid w:val="005E74F4"/>
    <w:rsid w:val="005F0963"/>
    <w:rsid w:val="005F1602"/>
    <w:rsid w:val="005F2824"/>
    <w:rsid w:val="005F2EBA"/>
    <w:rsid w:val="005F35ED"/>
    <w:rsid w:val="005F7812"/>
    <w:rsid w:val="005F7A88"/>
    <w:rsid w:val="006020C1"/>
    <w:rsid w:val="00602245"/>
    <w:rsid w:val="00602AF4"/>
    <w:rsid w:val="00603A1A"/>
    <w:rsid w:val="006046D5"/>
    <w:rsid w:val="006073D7"/>
    <w:rsid w:val="00607A93"/>
    <w:rsid w:val="00610C08"/>
    <w:rsid w:val="00611F74"/>
    <w:rsid w:val="00612010"/>
    <w:rsid w:val="006139AA"/>
    <w:rsid w:val="00615772"/>
    <w:rsid w:val="00621256"/>
    <w:rsid w:val="006216EA"/>
    <w:rsid w:val="006218D7"/>
    <w:rsid w:val="00621FCC"/>
    <w:rsid w:val="00622E4B"/>
    <w:rsid w:val="006333DA"/>
    <w:rsid w:val="00633672"/>
    <w:rsid w:val="00633EF5"/>
    <w:rsid w:val="00635134"/>
    <w:rsid w:val="006356E2"/>
    <w:rsid w:val="00637A72"/>
    <w:rsid w:val="00642A65"/>
    <w:rsid w:val="00645916"/>
    <w:rsid w:val="00645DCE"/>
    <w:rsid w:val="0064639A"/>
    <w:rsid w:val="006465AC"/>
    <w:rsid w:val="006465BF"/>
    <w:rsid w:val="006509B9"/>
    <w:rsid w:val="00650E68"/>
    <w:rsid w:val="00650F8B"/>
    <w:rsid w:val="00653B22"/>
    <w:rsid w:val="00653E5E"/>
    <w:rsid w:val="00657BF4"/>
    <w:rsid w:val="006603FB"/>
    <w:rsid w:val="006608DF"/>
    <w:rsid w:val="006623AC"/>
    <w:rsid w:val="0066330B"/>
    <w:rsid w:val="006678AF"/>
    <w:rsid w:val="006701EF"/>
    <w:rsid w:val="00670D00"/>
    <w:rsid w:val="006724A3"/>
    <w:rsid w:val="00673BA5"/>
    <w:rsid w:val="00673BE8"/>
    <w:rsid w:val="00676409"/>
    <w:rsid w:val="00676FDC"/>
    <w:rsid w:val="00680058"/>
    <w:rsid w:val="00681F9F"/>
    <w:rsid w:val="00683099"/>
    <w:rsid w:val="006840EA"/>
    <w:rsid w:val="006844E2"/>
    <w:rsid w:val="00684694"/>
    <w:rsid w:val="00685267"/>
    <w:rsid w:val="006854F1"/>
    <w:rsid w:val="00686D80"/>
    <w:rsid w:val="006872AE"/>
    <w:rsid w:val="00690082"/>
    <w:rsid w:val="00690252"/>
    <w:rsid w:val="00690B7B"/>
    <w:rsid w:val="006928F3"/>
    <w:rsid w:val="006946BB"/>
    <w:rsid w:val="006969FA"/>
    <w:rsid w:val="00696E19"/>
    <w:rsid w:val="006A35D5"/>
    <w:rsid w:val="006A39E8"/>
    <w:rsid w:val="006A6ACB"/>
    <w:rsid w:val="006A748A"/>
    <w:rsid w:val="006B6295"/>
    <w:rsid w:val="006C419E"/>
    <w:rsid w:val="006C4A31"/>
    <w:rsid w:val="006C5AC2"/>
    <w:rsid w:val="006C6AFB"/>
    <w:rsid w:val="006D2735"/>
    <w:rsid w:val="006D45B2"/>
    <w:rsid w:val="006D4AE1"/>
    <w:rsid w:val="006D7F03"/>
    <w:rsid w:val="006E0FCC"/>
    <w:rsid w:val="006E1E96"/>
    <w:rsid w:val="006E5787"/>
    <w:rsid w:val="006E5E21"/>
    <w:rsid w:val="006F059C"/>
    <w:rsid w:val="006F2648"/>
    <w:rsid w:val="006F2F10"/>
    <w:rsid w:val="006F482B"/>
    <w:rsid w:val="006F5A6A"/>
    <w:rsid w:val="006F6311"/>
    <w:rsid w:val="006F730A"/>
    <w:rsid w:val="00701952"/>
    <w:rsid w:val="0070213F"/>
    <w:rsid w:val="00702556"/>
    <w:rsid w:val="0070277E"/>
    <w:rsid w:val="00703041"/>
    <w:rsid w:val="007039DA"/>
    <w:rsid w:val="00704156"/>
    <w:rsid w:val="007069FC"/>
    <w:rsid w:val="00710AB7"/>
    <w:rsid w:val="00711221"/>
    <w:rsid w:val="00712675"/>
    <w:rsid w:val="00712C17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CC8"/>
    <w:rsid w:val="0072457F"/>
    <w:rsid w:val="00724DE4"/>
    <w:rsid w:val="00725406"/>
    <w:rsid w:val="0072621B"/>
    <w:rsid w:val="00730555"/>
    <w:rsid w:val="007312CC"/>
    <w:rsid w:val="00732BFC"/>
    <w:rsid w:val="00736A64"/>
    <w:rsid w:val="00737F6A"/>
    <w:rsid w:val="00740B55"/>
    <w:rsid w:val="007410B6"/>
    <w:rsid w:val="00742EBF"/>
    <w:rsid w:val="00744C6F"/>
    <w:rsid w:val="007457F6"/>
    <w:rsid w:val="00745ABB"/>
    <w:rsid w:val="0074635F"/>
    <w:rsid w:val="00746574"/>
    <w:rsid w:val="007467CE"/>
    <w:rsid w:val="00746E38"/>
    <w:rsid w:val="0074786A"/>
    <w:rsid w:val="00747CD5"/>
    <w:rsid w:val="007512DA"/>
    <w:rsid w:val="00751CB7"/>
    <w:rsid w:val="00753B51"/>
    <w:rsid w:val="00756629"/>
    <w:rsid w:val="00757369"/>
    <w:rsid w:val="007575D2"/>
    <w:rsid w:val="00757B4F"/>
    <w:rsid w:val="00757B6A"/>
    <w:rsid w:val="007610E0"/>
    <w:rsid w:val="007621AA"/>
    <w:rsid w:val="0076260A"/>
    <w:rsid w:val="007641D3"/>
    <w:rsid w:val="00764A67"/>
    <w:rsid w:val="00764F57"/>
    <w:rsid w:val="00766577"/>
    <w:rsid w:val="00766A7E"/>
    <w:rsid w:val="00767AD9"/>
    <w:rsid w:val="00770F6B"/>
    <w:rsid w:val="00771883"/>
    <w:rsid w:val="00774782"/>
    <w:rsid w:val="0077580B"/>
    <w:rsid w:val="007758F5"/>
    <w:rsid w:val="00776DC2"/>
    <w:rsid w:val="00780122"/>
    <w:rsid w:val="0078176A"/>
    <w:rsid w:val="0078214B"/>
    <w:rsid w:val="0078498A"/>
    <w:rsid w:val="007878FE"/>
    <w:rsid w:val="00792207"/>
    <w:rsid w:val="00792B64"/>
    <w:rsid w:val="00792B8D"/>
    <w:rsid w:val="00792E29"/>
    <w:rsid w:val="007931E9"/>
    <w:rsid w:val="0079379A"/>
    <w:rsid w:val="007937BB"/>
    <w:rsid w:val="00794019"/>
    <w:rsid w:val="00794953"/>
    <w:rsid w:val="007952AC"/>
    <w:rsid w:val="007A1F2F"/>
    <w:rsid w:val="007A2A5C"/>
    <w:rsid w:val="007A40D2"/>
    <w:rsid w:val="007A5150"/>
    <w:rsid w:val="007A5373"/>
    <w:rsid w:val="007A789F"/>
    <w:rsid w:val="007B75BC"/>
    <w:rsid w:val="007C0371"/>
    <w:rsid w:val="007C04B9"/>
    <w:rsid w:val="007C0BD6"/>
    <w:rsid w:val="007C164A"/>
    <w:rsid w:val="007C1845"/>
    <w:rsid w:val="007C3806"/>
    <w:rsid w:val="007C4F9B"/>
    <w:rsid w:val="007C5BB7"/>
    <w:rsid w:val="007C6574"/>
    <w:rsid w:val="007D07D5"/>
    <w:rsid w:val="007D1B14"/>
    <w:rsid w:val="007D1C64"/>
    <w:rsid w:val="007D2895"/>
    <w:rsid w:val="007D32DD"/>
    <w:rsid w:val="007D6DCE"/>
    <w:rsid w:val="007D72C4"/>
    <w:rsid w:val="007E2CFE"/>
    <w:rsid w:val="007E59C9"/>
    <w:rsid w:val="007F0072"/>
    <w:rsid w:val="007F10C0"/>
    <w:rsid w:val="007F2EB6"/>
    <w:rsid w:val="007F54C3"/>
    <w:rsid w:val="00802949"/>
    <w:rsid w:val="0080301E"/>
    <w:rsid w:val="0080365F"/>
    <w:rsid w:val="00805180"/>
    <w:rsid w:val="0081192F"/>
    <w:rsid w:val="00812BE5"/>
    <w:rsid w:val="008147FF"/>
    <w:rsid w:val="00817429"/>
    <w:rsid w:val="00821514"/>
    <w:rsid w:val="00821E35"/>
    <w:rsid w:val="00824591"/>
    <w:rsid w:val="00824AED"/>
    <w:rsid w:val="0082570A"/>
    <w:rsid w:val="00827820"/>
    <w:rsid w:val="00827BE7"/>
    <w:rsid w:val="00831B8B"/>
    <w:rsid w:val="0083405D"/>
    <w:rsid w:val="008352D4"/>
    <w:rsid w:val="00836DB9"/>
    <w:rsid w:val="00837C67"/>
    <w:rsid w:val="008415B0"/>
    <w:rsid w:val="00842028"/>
    <w:rsid w:val="008436B8"/>
    <w:rsid w:val="00844D95"/>
    <w:rsid w:val="008460B6"/>
    <w:rsid w:val="00850C9D"/>
    <w:rsid w:val="00852B59"/>
    <w:rsid w:val="00852F62"/>
    <w:rsid w:val="0085576B"/>
    <w:rsid w:val="00856272"/>
    <w:rsid w:val="008563FF"/>
    <w:rsid w:val="0086018B"/>
    <w:rsid w:val="008611DD"/>
    <w:rsid w:val="00862061"/>
    <w:rsid w:val="008620DE"/>
    <w:rsid w:val="00864E5E"/>
    <w:rsid w:val="00865F95"/>
    <w:rsid w:val="00866867"/>
    <w:rsid w:val="00872257"/>
    <w:rsid w:val="00873342"/>
    <w:rsid w:val="008753E6"/>
    <w:rsid w:val="00876BD0"/>
    <w:rsid w:val="0087738C"/>
    <w:rsid w:val="008802AF"/>
    <w:rsid w:val="00881616"/>
    <w:rsid w:val="00881926"/>
    <w:rsid w:val="0088318F"/>
    <w:rsid w:val="0088331D"/>
    <w:rsid w:val="00883EBB"/>
    <w:rsid w:val="008852B0"/>
    <w:rsid w:val="00885AE7"/>
    <w:rsid w:val="00886B60"/>
    <w:rsid w:val="00886FE2"/>
    <w:rsid w:val="00887889"/>
    <w:rsid w:val="00887F52"/>
    <w:rsid w:val="008905C8"/>
    <w:rsid w:val="008920FF"/>
    <w:rsid w:val="008926E8"/>
    <w:rsid w:val="00894F19"/>
    <w:rsid w:val="00896A10"/>
    <w:rsid w:val="008971B5"/>
    <w:rsid w:val="008A0B71"/>
    <w:rsid w:val="008A2888"/>
    <w:rsid w:val="008A5D26"/>
    <w:rsid w:val="008A6B13"/>
    <w:rsid w:val="008A6ECB"/>
    <w:rsid w:val="008B0BF9"/>
    <w:rsid w:val="008B2866"/>
    <w:rsid w:val="008B3859"/>
    <w:rsid w:val="008B436D"/>
    <w:rsid w:val="008B4E49"/>
    <w:rsid w:val="008B5226"/>
    <w:rsid w:val="008B592F"/>
    <w:rsid w:val="008B61D9"/>
    <w:rsid w:val="008B7266"/>
    <w:rsid w:val="008B73DC"/>
    <w:rsid w:val="008B7712"/>
    <w:rsid w:val="008B7B26"/>
    <w:rsid w:val="008C06B2"/>
    <w:rsid w:val="008C3524"/>
    <w:rsid w:val="008C4061"/>
    <w:rsid w:val="008C4229"/>
    <w:rsid w:val="008C43A9"/>
    <w:rsid w:val="008C4657"/>
    <w:rsid w:val="008C5186"/>
    <w:rsid w:val="008C5BE0"/>
    <w:rsid w:val="008C7233"/>
    <w:rsid w:val="008D2434"/>
    <w:rsid w:val="008E171D"/>
    <w:rsid w:val="008E1A87"/>
    <w:rsid w:val="008E2528"/>
    <w:rsid w:val="008E2785"/>
    <w:rsid w:val="008E48FB"/>
    <w:rsid w:val="008E4B0B"/>
    <w:rsid w:val="008E78A3"/>
    <w:rsid w:val="008F0654"/>
    <w:rsid w:val="008F06CB"/>
    <w:rsid w:val="008F2CC5"/>
    <w:rsid w:val="008F2E83"/>
    <w:rsid w:val="008F612A"/>
    <w:rsid w:val="008F6972"/>
    <w:rsid w:val="008F6E87"/>
    <w:rsid w:val="008F758A"/>
    <w:rsid w:val="0090293D"/>
    <w:rsid w:val="009034DE"/>
    <w:rsid w:val="0090507B"/>
    <w:rsid w:val="00905396"/>
    <w:rsid w:val="009055AA"/>
    <w:rsid w:val="0090605D"/>
    <w:rsid w:val="00906268"/>
    <w:rsid w:val="00906419"/>
    <w:rsid w:val="0091049C"/>
    <w:rsid w:val="00910BE9"/>
    <w:rsid w:val="00911832"/>
    <w:rsid w:val="00912889"/>
    <w:rsid w:val="00913A42"/>
    <w:rsid w:val="00914167"/>
    <w:rsid w:val="009143DB"/>
    <w:rsid w:val="00915065"/>
    <w:rsid w:val="009171D7"/>
    <w:rsid w:val="00917CE5"/>
    <w:rsid w:val="00917D58"/>
    <w:rsid w:val="009217C0"/>
    <w:rsid w:val="00921A25"/>
    <w:rsid w:val="00923E78"/>
    <w:rsid w:val="00925241"/>
    <w:rsid w:val="00925CEC"/>
    <w:rsid w:val="00926A3F"/>
    <w:rsid w:val="00926D33"/>
    <w:rsid w:val="00926FBF"/>
    <w:rsid w:val="0092794E"/>
    <w:rsid w:val="00930D30"/>
    <w:rsid w:val="00930ED7"/>
    <w:rsid w:val="009332A2"/>
    <w:rsid w:val="00937598"/>
    <w:rsid w:val="0093790B"/>
    <w:rsid w:val="00941619"/>
    <w:rsid w:val="009421F6"/>
    <w:rsid w:val="00943751"/>
    <w:rsid w:val="00944ADA"/>
    <w:rsid w:val="00945097"/>
    <w:rsid w:val="0094667D"/>
    <w:rsid w:val="00946DD0"/>
    <w:rsid w:val="009509E6"/>
    <w:rsid w:val="00952018"/>
    <w:rsid w:val="0095250C"/>
    <w:rsid w:val="0095270F"/>
    <w:rsid w:val="00952800"/>
    <w:rsid w:val="0095300D"/>
    <w:rsid w:val="00956812"/>
    <w:rsid w:val="0095719A"/>
    <w:rsid w:val="00957841"/>
    <w:rsid w:val="009623E9"/>
    <w:rsid w:val="00962ECA"/>
    <w:rsid w:val="00963EEB"/>
    <w:rsid w:val="009648BC"/>
    <w:rsid w:val="00964C2F"/>
    <w:rsid w:val="00965F88"/>
    <w:rsid w:val="00967009"/>
    <w:rsid w:val="0097194D"/>
    <w:rsid w:val="00973134"/>
    <w:rsid w:val="00973C5E"/>
    <w:rsid w:val="009757D1"/>
    <w:rsid w:val="009775EE"/>
    <w:rsid w:val="00984D3E"/>
    <w:rsid w:val="00984E03"/>
    <w:rsid w:val="0098711B"/>
    <w:rsid w:val="00987E85"/>
    <w:rsid w:val="009901A1"/>
    <w:rsid w:val="00991290"/>
    <w:rsid w:val="00997522"/>
    <w:rsid w:val="009A0D12"/>
    <w:rsid w:val="009A1987"/>
    <w:rsid w:val="009A2BEE"/>
    <w:rsid w:val="009A317B"/>
    <w:rsid w:val="009A5289"/>
    <w:rsid w:val="009A577E"/>
    <w:rsid w:val="009A7536"/>
    <w:rsid w:val="009A7A53"/>
    <w:rsid w:val="009B0402"/>
    <w:rsid w:val="009B0B75"/>
    <w:rsid w:val="009B16DF"/>
    <w:rsid w:val="009B4CB2"/>
    <w:rsid w:val="009B6701"/>
    <w:rsid w:val="009B696E"/>
    <w:rsid w:val="009B6EF7"/>
    <w:rsid w:val="009B6F64"/>
    <w:rsid w:val="009B7000"/>
    <w:rsid w:val="009B716B"/>
    <w:rsid w:val="009B739C"/>
    <w:rsid w:val="009C04EC"/>
    <w:rsid w:val="009C298B"/>
    <w:rsid w:val="009C2F4F"/>
    <w:rsid w:val="009C2FFD"/>
    <w:rsid w:val="009C328C"/>
    <w:rsid w:val="009C4444"/>
    <w:rsid w:val="009C5047"/>
    <w:rsid w:val="009C62B6"/>
    <w:rsid w:val="009C6B75"/>
    <w:rsid w:val="009C79AD"/>
    <w:rsid w:val="009C7CA6"/>
    <w:rsid w:val="009C7F2C"/>
    <w:rsid w:val="009D3316"/>
    <w:rsid w:val="009D55AA"/>
    <w:rsid w:val="009D736E"/>
    <w:rsid w:val="009E3E77"/>
    <w:rsid w:val="009E3FAB"/>
    <w:rsid w:val="009E43B3"/>
    <w:rsid w:val="009E4937"/>
    <w:rsid w:val="009E5102"/>
    <w:rsid w:val="009E5B3F"/>
    <w:rsid w:val="009E62C4"/>
    <w:rsid w:val="009E66EF"/>
    <w:rsid w:val="009E7D90"/>
    <w:rsid w:val="009F1AB0"/>
    <w:rsid w:val="009F48BF"/>
    <w:rsid w:val="009F501D"/>
    <w:rsid w:val="009F5C41"/>
    <w:rsid w:val="00A01DFC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6F39"/>
    <w:rsid w:val="00A17C06"/>
    <w:rsid w:val="00A2126E"/>
    <w:rsid w:val="00A21706"/>
    <w:rsid w:val="00A24FCC"/>
    <w:rsid w:val="00A25DE2"/>
    <w:rsid w:val="00A26964"/>
    <w:rsid w:val="00A26A90"/>
    <w:rsid w:val="00A26B27"/>
    <w:rsid w:val="00A2777C"/>
    <w:rsid w:val="00A30E4F"/>
    <w:rsid w:val="00A32253"/>
    <w:rsid w:val="00A3310E"/>
    <w:rsid w:val="00A332E3"/>
    <w:rsid w:val="00A333A0"/>
    <w:rsid w:val="00A335F6"/>
    <w:rsid w:val="00A3364F"/>
    <w:rsid w:val="00A37E70"/>
    <w:rsid w:val="00A424A0"/>
    <w:rsid w:val="00A42FF3"/>
    <w:rsid w:val="00A437E1"/>
    <w:rsid w:val="00A4685E"/>
    <w:rsid w:val="00A470CB"/>
    <w:rsid w:val="00A47350"/>
    <w:rsid w:val="00A5039A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7AE"/>
    <w:rsid w:val="00A75A8E"/>
    <w:rsid w:val="00A803DB"/>
    <w:rsid w:val="00A80FF0"/>
    <w:rsid w:val="00A824DD"/>
    <w:rsid w:val="00A83676"/>
    <w:rsid w:val="00A83B7B"/>
    <w:rsid w:val="00A84274"/>
    <w:rsid w:val="00A850F3"/>
    <w:rsid w:val="00A864E3"/>
    <w:rsid w:val="00A92A3F"/>
    <w:rsid w:val="00A94574"/>
    <w:rsid w:val="00A95936"/>
    <w:rsid w:val="00A96265"/>
    <w:rsid w:val="00A97084"/>
    <w:rsid w:val="00A975F6"/>
    <w:rsid w:val="00AA1C2C"/>
    <w:rsid w:val="00AA1FBB"/>
    <w:rsid w:val="00AA249E"/>
    <w:rsid w:val="00AA35F6"/>
    <w:rsid w:val="00AA5D08"/>
    <w:rsid w:val="00AA667C"/>
    <w:rsid w:val="00AA6E91"/>
    <w:rsid w:val="00AA7439"/>
    <w:rsid w:val="00AA7516"/>
    <w:rsid w:val="00AB047E"/>
    <w:rsid w:val="00AB0B0A"/>
    <w:rsid w:val="00AB0BB7"/>
    <w:rsid w:val="00AB169D"/>
    <w:rsid w:val="00AB22C6"/>
    <w:rsid w:val="00AB2AD0"/>
    <w:rsid w:val="00AB6387"/>
    <w:rsid w:val="00AB67FC"/>
    <w:rsid w:val="00AB7048"/>
    <w:rsid w:val="00AC00F2"/>
    <w:rsid w:val="00AC31B5"/>
    <w:rsid w:val="00AC4EA1"/>
    <w:rsid w:val="00AC5107"/>
    <w:rsid w:val="00AC5381"/>
    <w:rsid w:val="00AC57E6"/>
    <w:rsid w:val="00AC5920"/>
    <w:rsid w:val="00AC66B5"/>
    <w:rsid w:val="00AC7144"/>
    <w:rsid w:val="00AD0E65"/>
    <w:rsid w:val="00AD2BF2"/>
    <w:rsid w:val="00AD2E1F"/>
    <w:rsid w:val="00AD2F9E"/>
    <w:rsid w:val="00AD4E90"/>
    <w:rsid w:val="00AD5422"/>
    <w:rsid w:val="00AE0366"/>
    <w:rsid w:val="00AE0F13"/>
    <w:rsid w:val="00AE3040"/>
    <w:rsid w:val="00AE4179"/>
    <w:rsid w:val="00AE4425"/>
    <w:rsid w:val="00AE4FBE"/>
    <w:rsid w:val="00AE6482"/>
    <w:rsid w:val="00AE650F"/>
    <w:rsid w:val="00AE6555"/>
    <w:rsid w:val="00AE6CEC"/>
    <w:rsid w:val="00AE7D16"/>
    <w:rsid w:val="00AF205A"/>
    <w:rsid w:val="00AF38FF"/>
    <w:rsid w:val="00AF3B9A"/>
    <w:rsid w:val="00AF4CAA"/>
    <w:rsid w:val="00AF571A"/>
    <w:rsid w:val="00AF5D37"/>
    <w:rsid w:val="00AF60A0"/>
    <w:rsid w:val="00AF6432"/>
    <w:rsid w:val="00AF67FC"/>
    <w:rsid w:val="00AF7DF5"/>
    <w:rsid w:val="00B006E5"/>
    <w:rsid w:val="00B024C2"/>
    <w:rsid w:val="00B02A4E"/>
    <w:rsid w:val="00B03425"/>
    <w:rsid w:val="00B05649"/>
    <w:rsid w:val="00B07700"/>
    <w:rsid w:val="00B1254A"/>
    <w:rsid w:val="00B13921"/>
    <w:rsid w:val="00B14447"/>
    <w:rsid w:val="00B1528C"/>
    <w:rsid w:val="00B152B1"/>
    <w:rsid w:val="00B16ACD"/>
    <w:rsid w:val="00B21487"/>
    <w:rsid w:val="00B21E1E"/>
    <w:rsid w:val="00B220C9"/>
    <w:rsid w:val="00B232D1"/>
    <w:rsid w:val="00B23910"/>
    <w:rsid w:val="00B24DB5"/>
    <w:rsid w:val="00B27363"/>
    <w:rsid w:val="00B30692"/>
    <w:rsid w:val="00B317C9"/>
    <w:rsid w:val="00B31F9E"/>
    <w:rsid w:val="00B3268F"/>
    <w:rsid w:val="00B32C2C"/>
    <w:rsid w:val="00B33A1A"/>
    <w:rsid w:val="00B33E6C"/>
    <w:rsid w:val="00B371CC"/>
    <w:rsid w:val="00B3756F"/>
    <w:rsid w:val="00B41CD9"/>
    <w:rsid w:val="00B427E6"/>
    <w:rsid w:val="00B428A6"/>
    <w:rsid w:val="00B43E1F"/>
    <w:rsid w:val="00B4482F"/>
    <w:rsid w:val="00B45FBC"/>
    <w:rsid w:val="00B4601D"/>
    <w:rsid w:val="00B47E97"/>
    <w:rsid w:val="00B516AB"/>
    <w:rsid w:val="00B51A7D"/>
    <w:rsid w:val="00B535C2"/>
    <w:rsid w:val="00B55544"/>
    <w:rsid w:val="00B627B7"/>
    <w:rsid w:val="00B642FC"/>
    <w:rsid w:val="00B64D26"/>
    <w:rsid w:val="00B64FBB"/>
    <w:rsid w:val="00B65595"/>
    <w:rsid w:val="00B673CB"/>
    <w:rsid w:val="00B70E22"/>
    <w:rsid w:val="00B71055"/>
    <w:rsid w:val="00B716FF"/>
    <w:rsid w:val="00B721DE"/>
    <w:rsid w:val="00B72D14"/>
    <w:rsid w:val="00B774CB"/>
    <w:rsid w:val="00B80402"/>
    <w:rsid w:val="00B80B9A"/>
    <w:rsid w:val="00B830B7"/>
    <w:rsid w:val="00B84465"/>
    <w:rsid w:val="00B848EA"/>
    <w:rsid w:val="00B84B2B"/>
    <w:rsid w:val="00B90500"/>
    <w:rsid w:val="00B910B6"/>
    <w:rsid w:val="00B9176C"/>
    <w:rsid w:val="00B935A4"/>
    <w:rsid w:val="00B93790"/>
    <w:rsid w:val="00B9687F"/>
    <w:rsid w:val="00BA11AB"/>
    <w:rsid w:val="00BA31B8"/>
    <w:rsid w:val="00BA561A"/>
    <w:rsid w:val="00BB0DC6"/>
    <w:rsid w:val="00BB15E4"/>
    <w:rsid w:val="00BB1E19"/>
    <w:rsid w:val="00BB21D1"/>
    <w:rsid w:val="00BB32F2"/>
    <w:rsid w:val="00BB4338"/>
    <w:rsid w:val="00BB46B8"/>
    <w:rsid w:val="00BB46C3"/>
    <w:rsid w:val="00BB6C0E"/>
    <w:rsid w:val="00BB7B38"/>
    <w:rsid w:val="00BC11E5"/>
    <w:rsid w:val="00BC4BC6"/>
    <w:rsid w:val="00BC4E39"/>
    <w:rsid w:val="00BC52FD"/>
    <w:rsid w:val="00BC6E62"/>
    <w:rsid w:val="00BC7443"/>
    <w:rsid w:val="00BD0648"/>
    <w:rsid w:val="00BD0BC5"/>
    <w:rsid w:val="00BD1040"/>
    <w:rsid w:val="00BD11CE"/>
    <w:rsid w:val="00BD14AF"/>
    <w:rsid w:val="00BD34AA"/>
    <w:rsid w:val="00BE0319"/>
    <w:rsid w:val="00BE0C44"/>
    <w:rsid w:val="00BE1B8B"/>
    <w:rsid w:val="00BE2A18"/>
    <w:rsid w:val="00BE2C01"/>
    <w:rsid w:val="00BE41EC"/>
    <w:rsid w:val="00BE56FB"/>
    <w:rsid w:val="00BF0257"/>
    <w:rsid w:val="00BF06D3"/>
    <w:rsid w:val="00BF3DDE"/>
    <w:rsid w:val="00BF6589"/>
    <w:rsid w:val="00BF6F7F"/>
    <w:rsid w:val="00C00647"/>
    <w:rsid w:val="00C011B9"/>
    <w:rsid w:val="00C018C2"/>
    <w:rsid w:val="00C02764"/>
    <w:rsid w:val="00C04CEF"/>
    <w:rsid w:val="00C0662F"/>
    <w:rsid w:val="00C112C3"/>
    <w:rsid w:val="00C11943"/>
    <w:rsid w:val="00C12194"/>
    <w:rsid w:val="00C12E96"/>
    <w:rsid w:val="00C13196"/>
    <w:rsid w:val="00C141E0"/>
    <w:rsid w:val="00C14763"/>
    <w:rsid w:val="00C16141"/>
    <w:rsid w:val="00C2363F"/>
    <w:rsid w:val="00C236C8"/>
    <w:rsid w:val="00C23D99"/>
    <w:rsid w:val="00C260B1"/>
    <w:rsid w:val="00C26E56"/>
    <w:rsid w:val="00C31406"/>
    <w:rsid w:val="00C36A83"/>
    <w:rsid w:val="00C37194"/>
    <w:rsid w:val="00C40637"/>
    <w:rsid w:val="00C40F6C"/>
    <w:rsid w:val="00C43018"/>
    <w:rsid w:val="00C44426"/>
    <w:rsid w:val="00C445F3"/>
    <w:rsid w:val="00C451F4"/>
    <w:rsid w:val="00C45EB1"/>
    <w:rsid w:val="00C51D3F"/>
    <w:rsid w:val="00C52DAA"/>
    <w:rsid w:val="00C54A3A"/>
    <w:rsid w:val="00C550D4"/>
    <w:rsid w:val="00C55566"/>
    <w:rsid w:val="00C56448"/>
    <w:rsid w:val="00C56AA7"/>
    <w:rsid w:val="00C62A10"/>
    <w:rsid w:val="00C62EA2"/>
    <w:rsid w:val="00C65C4E"/>
    <w:rsid w:val="00C667BE"/>
    <w:rsid w:val="00C6766B"/>
    <w:rsid w:val="00C67FEB"/>
    <w:rsid w:val="00C72223"/>
    <w:rsid w:val="00C76417"/>
    <w:rsid w:val="00C7726F"/>
    <w:rsid w:val="00C81357"/>
    <w:rsid w:val="00C823DA"/>
    <w:rsid w:val="00C8259F"/>
    <w:rsid w:val="00C82746"/>
    <w:rsid w:val="00C8312F"/>
    <w:rsid w:val="00C835C3"/>
    <w:rsid w:val="00C84C47"/>
    <w:rsid w:val="00C84E91"/>
    <w:rsid w:val="00C858A4"/>
    <w:rsid w:val="00C86AFA"/>
    <w:rsid w:val="00C9046E"/>
    <w:rsid w:val="00C966A5"/>
    <w:rsid w:val="00CA013E"/>
    <w:rsid w:val="00CA12EB"/>
    <w:rsid w:val="00CA37C3"/>
    <w:rsid w:val="00CA6AE7"/>
    <w:rsid w:val="00CA6EA4"/>
    <w:rsid w:val="00CB18D0"/>
    <w:rsid w:val="00CB1C8A"/>
    <w:rsid w:val="00CB24F5"/>
    <w:rsid w:val="00CB2663"/>
    <w:rsid w:val="00CB3BBE"/>
    <w:rsid w:val="00CB3BFC"/>
    <w:rsid w:val="00CB59E9"/>
    <w:rsid w:val="00CB68AA"/>
    <w:rsid w:val="00CC0D6A"/>
    <w:rsid w:val="00CC2C12"/>
    <w:rsid w:val="00CC3831"/>
    <w:rsid w:val="00CC3E3D"/>
    <w:rsid w:val="00CC519B"/>
    <w:rsid w:val="00CD12C1"/>
    <w:rsid w:val="00CD1AE2"/>
    <w:rsid w:val="00CD214E"/>
    <w:rsid w:val="00CD46FA"/>
    <w:rsid w:val="00CD48CB"/>
    <w:rsid w:val="00CD5973"/>
    <w:rsid w:val="00CD60EB"/>
    <w:rsid w:val="00CD6A93"/>
    <w:rsid w:val="00CE31A6"/>
    <w:rsid w:val="00CE442F"/>
    <w:rsid w:val="00CE65A2"/>
    <w:rsid w:val="00CE6D5D"/>
    <w:rsid w:val="00CE74A3"/>
    <w:rsid w:val="00CF09AA"/>
    <w:rsid w:val="00CF4813"/>
    <w:rsid w:val="00CF497B"/>
    <w:rsid w:val="00CF5233"/>
    <w:rsid w:val="00CF7745"/>
    <w:rsid w:val="00CF77CA"/>
    <w:rsid w:val="00CF7EB8"/>
    <w:rsid w:val="00D0007A"/>
    <w:rsid w:val="00D029B8"/>
    <w:rsid w:val="00D02F60"/>
    <w:rsid w:val="00D02FB9"/>
    <w:rsid w:val="00D0464E"/>
    <w:rsid w:val="00D04A96"/>
    <w:rsid w:val="00D07A7B"/>
    <w:rsid w:val="00D10933"/>
    <w:rsid w:val="00D10E06"/>
    <w:rsid w:val="00D11AAE"/>
    <w:rsid w:val="00D11B7C"/>
    <w:rsid w:val="00D12496"/>
    <w:rsid w:val="00D141DB"/>
    <w:rsid w:val="00D14FB8"/>
    <w:rsid w:val="00D15197"/>
    <w:rsid w:val="00D16820"/>
    <w:rsid w:val="00D169C8"/>
    <w:rsid w:val="00D17863"/>
    <w:rsid w:val="00D1793F"/>
    <w:rsid w:val="00D21B6D"/>
    <w:rsid w:val="00D22AF5"/>
    <w:rsid w:val="00D235EA"/>
    <w:rsid w:val="00D247A9"/>
    <w:rsid w:val="00D25B1D"/>
    <w:rsid w:val="00D25FDD"/>
    <w:rsid w:val="00D265EA"/>
    <w:rsid w:val="00D30192"/>
    <w:rsid w:val="00D3112E"/>
    <w:rsid w:val="00D3191F"/>
    <w:rsid w:val="00D32721"/>
    <w:rsid w:val="00D328DC"/>
    <w:rsid w:val="00D33387"/>
    <w:rsid w:val="00D3348D"/>
    <w:rsid w:val="00D341D3"/>
    <w:rsid w:val="00D350F2"/>
    <w:rsid w:val="00D359D9"/>
    <w:rsid w:val="00D37205"/>
    <w:rsid w:val="00D402FB"/>
    <w:rsid w:val="00D4166B"/>
    <w:rsid w:val="00D41AC0"/>
    <w:rsid w:val="00D42937"/>
    <w:rsid w:val="00D451D1"/>
    <w:rsid w:val="00D460F4"/>
    <w:rsid w:val="00D473F0"/>
    <w:rsid w:val="00D47D7A"/>
    <w:rsid w:val="00D50ABD"/>
    <w:rsid w:val="00D514D2"/>
    <w:rsid w:val="00D517D8"/>
    <w:rsid w:val="00D524F5"/>
    <w:rsid w:val="00D539CC"/>
    <w:rsid w:val="00D55290"/>
    <w:rsid w:val="00D57791"/>
    <w:rsid w:val="00D6046A"/>
    <w:rsid w:val="00D62870"/>
    <w:rsid w:val="00D655D9"/>
    <w:rsid w:val="00D65872"/>
    <w:rsid w:val="00D659EA"/>
    <w:rsid w:val="00D667C9"/>
    <w:rsid w:val="00D676F3"/>
    <w:rsid w:val="00D7039C"/>
    <w:rsid w:val="00D707DD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D5A"/>
    <w:rsid w:val="00D848B9"/>
    <w:rsid w:val="00D90373"/>
    <w:rsid w:val="00D90E69"/>
    <w:rsid w:val="00D91368"/>
    <w:rsid w:val="00D93106"/>
    <w:rsid w:val="00D93171"/>
    <w:rsid w:val="00D933E9"/>
    <w:rsid w:val="00D9368D"/>
    <w:rsid w:val="00D9505D"/>
    <w:rsid w:val="00D953D0"/>
    <w:rsid w:val="00D959F5"/>
    <w:rsid w:val="00D96884"/>
    <w:rsid w:val="00DA13CE"/>
    <w:rsid w:val="00DA2E58"/>
    <w:rsid w:val="00DA3897"/>
    <w:rsid w:val="00DA3B62"/>
    <w:rsid w:val="00DA3FDD"/>
    <w:rsid w:val="00DA5806"/>
    <w:rsid w:val="00DA5F71"/>
    <w:rsid w:val="00DA7017"/>
    <w:rsid w:val="00DA7028"/>
    <w:rsid w:val="00DB1AD2"/>
    <w:rsid w:val="00DB2B58"/>
    <w:rsid w:val="00DB5206"/>
    <w:rsid w:val="00DB6276"/>
    <w:rsid w:val="00DB63F5"/>
    <w:rsid w:val="00DC06D1"/>
    <w:rsid w:val="00DC1C6B"/>
    <w:rsid w:val="00DC2C2E"/>
    <w:rsid w:val="00DC38A6"/>
    <w:rsid w:val="00DC4AF0"/>
    <w:rsid w:val="00DC4D29"/>
    <w:rsid w:val="00DC7886"/>
    <w:rsid w:val="00DD0CF2"/>
    <w:rsid w:val="00DD25EF"/>
    <w:rsid w:val="00DD5105"/>
    <w:rsid w:val="00DD5D45"/>
    <w:rsid w:val="00DD6562"/>
    <w:rsid w:val="00DD7904"/>
    <w:rsid w:val="00DE1554"/>
    <w:rsid w:val="00DE264F"/>
    <w:rsid w:val="00DE2901"/>
    <w:rsid w:val="00DE507F"/>
    <w:rsid w:val="00DE590F"/>
    <w:rsid w:val="00DE7DC1"/>
    <w:rsid w:val="00DF1961"/>
    <w:rsid w:val="00DF3F7E"/>
    <w:rsid w:val="00DF6E01"/>
    <w:rsid w:val="00DF7648"/>
    <w:rsid w:val="00E00E29"/>
    <w:rsid w:val="00E02BAB"/>
    <w:rsid w:val="00E04CEB"/>
    <w:rsid w:val="00E060BC"/>
    <w:rsid w:val="00E11420"/>
    <w:rsid w:val="00E1204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4F54"/>
    <w:rsid w:val="00E36A61"/>
    <w:rsid w:val="00E37C2F"/>
    <w:rsid w:val="00E40840"/>
    <w:rsid w:val="00E41C28"/>
    <w:rsid w:val="00E43639"/>
    <w:rsid w:val="00E43842"/>
    <w:rsid w:val="00E46308"/>
    <w:rsid w:val="00E47412"/>
    <w:rsid w:val="00E51E17"/>
    <w:rsid w:val="00E52DAB"/>
    <w:rsid w:val="00E539B0"/>
    <w:rsid w:val="00E55994"/>
    <w:rsid w:val="00E56AF5"/>
    <w:rsid w:val="00E60606"/>
    <w:rsid w:val="00E60C66"/>
    <w:rsid w:val="00E614EB"/>
    <w:rsid w:val="00E6161F"/>
    <w:rsid w:val="00E6164D"/>
    <w:rsid w:val="00E618C9"/>
    <w:rsid w:val="00E62774"/>
    <w:rsid w:val="00E6307C"/>
    <w:rsid w:val="00E636FA"/>
    <w:rsid w:val="00E6591D"/>
    <w:rsid w:val="00E66C50"/>
    <w:rsid w:val="00E679D3"/>
    <w:rsid w:val="00E71208"/>
    <w:rsid w:val="00E71444"/>
    <w:rsid w:val="00E71C91"/>
    <w:rsid w:val="00E720A1"/>
    <w:rsid w:val="00E75DDA"/>
    <w:rsid w:val="00E76169"/>
    <w:rsid w:val="00E773E8"/>
    <w:rsid w:val="00E81BBE"/>
    <w:rsid w:val="00E83ADD"/>
    <w:rsid w:val="00E84F38"/>
    <w:rsid w:val="00E85623"/>
    <w:rsid w:val="00E86B69"/>
    <w:rsid w:val="00E87441"/>
    <w:rsid w:val="00E91FAE"/>
    <w:rsid w:val="00E922C4"/>
    <w:rsid w:val="00E92ADE"/>
    <w:rsid w:val="00E93A18"/>
    <w:rsid w:val="00E96C5E"/>
    <w:rsid w:val="00E96E3F"/>
    <w:rsid w:val="00EA25CE"/>
    <w:rsid w:val="00EA270C"/>
    <w:rsid w:val="00EA38DD"/>
    <w:rsid w:val="00EA4974"/>
    <w:rsid w:val="00EA532E"/>
    <w:rsid w:val="00EB06D9"/>
    <w:rsid w:val="00EB0BC9"/>
    <w:rsid w:val="00EB192B"/>
    <w:rsid w:val="00EB19ED"/>
    <w:rsid w:val="00EB1C76"/>
    <w:rsid w:val="00EB1CAB"/>
    <w:rsid w:val="00EB220B"/>
    <w:rsid w:val="00EB3A69"/>
    <w:rsid w:val="00EB5CCA"/>
    <w:rsid w:val="00EB7453"/>
    <w:rsid w:val="00EC0F5A"/>
    <w:rsid w:val="00EC4265"/>
    <w:rsid w:val="00EC4CEB"/>
    <w:rsid w:val="00EC659E"/>
    <w:rsid w:val="00EC6E55"/>
    <w:rsid w:val="00EC7FB5"/>
    <w:rsid w:val="00ED0309"/>
    <w:rsid w:val="00ED2072"/>
    <w:rsid w:val="00ED2AE0"/>
    <w:rsid w:val="00ED5553"/>
    <w:rsid w:val="00ED5E36"/>
    <w:rsid w:val="00ED6961"/>
    <w:rsid w:val="00EE3414"/>
    <w:rsid w:val="00EF05AC"/>
    <w:rsid w:val="00EF0B96"/>
    <w:rsid w:val="00EF2638"/>
    <w:rsid w:val="00EF2883"/>
    <w:rsid w:val="00EF2B43"/>
    <w:rsid w:val="00EF326F"/>
    <w:rsid w:val="00EF3486"/>
    <w:rsid w:val="00EF47AF"/>
    <w:rsid w:val="00EF53B6"/>
    <w:rsid w:val="00EF62A3"/>
    <w:rsid w:val="00EF7EE3"/>
    <w:rsid w:val="00F00B73"/>
    <w:rsid w:val="00F02F02"/>
    <w:rsid w:val="00F068CB"/>
    <w:rsid w:val="00F115CA"/>
    <w:rsid w:val="00F12E4F"/>
    <w:rsid w:val="00F14817"/>
    <w:rsid w:val="00F14EBA"/>
    <w:rsid w:val="00F1510F"/>
    <w:rsid w:val="00F1533A"/>
    <w:rsid w:val="00F15E5A"/>
    <w:rsid w:val="00F1768D"/>
    <w:rsid w:val="00F17F0A"/>
    <w:rsid w:val="00F20AF8"/>
    <w:rsid w:val="00F2668F"/>
    <w:rsid w:val="00F2742F"/>
    <w:rsid w:val="00F2753B"/>
    <w:rsid w:val="00F33F8B"/>
    <w:rsid w:val="00F340B2"/>
    <w:rsid w:val="00F34C9A"/>
    <w:rsid w:val="00F36E01"/>
    <w:rsid w:val="00F40BFC"/>
    <w:rsid w:val="00F42D60"/>
    <w:rsid w:val="00F43390"/>
    <w:rsid w:val="00F443B2"/>
    <w:rsid w:val="00F44C19"/>
    <w:rsid w:val="00F458D8"/>
    <w:rsid w:val="00F45BAC"/>
    <w:rsid w:val="00F4661B"/>
    <w:rsid w:val="00F50237"/>
    <w:rsid w:val="00F5224C"/>
    <w:rsid w:val="00F53596"/>
    <w:rsid w:val="00F55BA8"/>
    <w:rsid w:val="00F55DB1"/>
    <w:rsid w:val="00F56ACA"/>
    <w:rsid w:val="00F575F3"/>
    <w:rsid w:val="00F600FE"/>
    <w:rsid w:val="00F62E4D"/>
    <w:rsid w:val="00F6459A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4D66"/>
    <w:rsid w:val="00F85742"/>
    <w:rsid w:val="00F85B17"/>
    <w:rsid w:val="00F85BF8"/>
    <w:rsid w:val="00F871CE"/>
    <w:rsid w:val="00F87802"/>
    <w:rsid w:val="00F90D75"/>
    <w:rsid w:val="00F92C0A"/>
    <w:rsid w:val="00F9387F"/>
    <w:rsid w:val="00F9415B"/>
    <w:rsid w:val="00F96A69"/>
    <w:rsid w:val="00F978FA"/>
    <w:rsid w:val="00FA1044"/>
    <w:rsid w:val="00FA113E"/>
    <w:rsid w:val="00FA13C2"/>
    <w:rsid w:val="00FA17FB"/>
    <w:rsid w:val="00FA1CE3"/>
    <w:rsid w:val="00FA4826"/>
    <w:rsid w:val="00FA5456"/>
    <w:rsid w:val="00FA609D"/>
    <w:rsid w:val="00FA72AA"/>
    <w:rsid w:val="00FA7418"/>
    <w:rsid w:val="00FA7F91"/>
    <w:rsid w:val="00FB121C"/>
    <w:rsid w:val="00FB1CDD"/>
    <w:rsid w:val="00FB1FBF"/>
    <w:rsid w:val="00FB2C2F"/>
    <w:rsid w:val="00FB305C"/>
    <w:rsid w:val="00FB49D4"/>
    <w:rsid w:val="00FB6CDA"/>
    <w:rsid w:val="00FC1410"/>
    <w:rsid w:val="00FC2E3D"/>
    <w:rsid w:val="00FC3BDE"/>
    <w:rsid w:val="00FD1DBE"/>
    <w:rsid w:val="00FD25A7"/>
    <w:rsid w:val="00FD27B6"/>
    <w:rsid w:val="00FD3689"/>
    <w:rsid w:val="00FD42A3"/>
    <w:rsid w:val="00FD7032"/>
    <w:rsid w:val="00FD724D"/>
    <w:rsid w:val="00FD7468"/>
    <w:rsid w:val="00FD7561"/>
    <w:rsid w:val="00FD7CE0"/>
    <w:rsid w:val="00FE0B3B"/>
    <w:rsid w:val="00FE1BE2"/>
    <w:rsid w:val="00FE307F"/>
    <w:rsid w:val="00FE730A"/>
    <w:rsid w:val="00FF1DD7"/>
    <w:rsid w:val="00FF4453"/>
    <w:rsid w:val="00FF7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82FB2D"/>
  <w15:docId w15:val="{6BD6D577-EBBD-4657-8B05-007CDE4B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8E252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F84D66"/>
    <w:rPr>
      <w:rFonts w:cs="Times New Roman"/>
      <w:szCs w:val="24"/>
    </w:rPr>
  </w:style>
  <w:style w:type="paragraph" w:styleId="Poprawka">
    <w:name w:val="Revision"/>
    <w:hidden/>
    <w:uiPriority w:val="99"/>
    <w:semiHidden/>
    <w:rsid w:val="007512DA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94509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5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249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2827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68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7630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029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0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760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8707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49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64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31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990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6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3814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Manager/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Jatkowska Bogumiła</dc:creator>
  <cp:lastModifiedBy>Pieńkowska Ewa</cp:lastModifiedBy>
  <cp:revision>3</cp:revision>
  <cp:lastPrinted>2025-02-25T13:52:00Z</cp:lastPrinted>
  <dcterms:created xsi:type="dcterms:W3CDTF">2026-10-20T11:57:00Z</dcterms:created>
  <dcterms:modified xsi:type="dcterms:W3CDTF">2026-10-20T11:57:00Z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UxC4dwLulzfINJ8nQH+xvX5LNGipWa4BRSZhPgxsCvk+K6aTccasgalm9iZjnZMbj7UCAYPd6KqSdaZeSBtXlQ==</vt:lpwstr>
  </property>
  <property fmtid="{D5CDD505-2E9C-101B-9397-08002B2CF9AE}" pid="6" name="MFClassificationDate">
    <vt:lpwstr>2024-11-05T08:26:43.1225780+01:00</vt:lpwstr>
  </property>
  <property fmtid="{D5CDD505-2E9C-101B-9397-08002B2CF9AE}" pid="7" name="MFClassifiedBySID">
    <vt:lpwstr>UxC4dwLulzfINJ8nQH+xvX5LNGipWa4BRSZhPgxsCvm42mrIC/DSDv0ggS+FjUN/2v1BBotkLlY5aAiEhoi6uSLlikhG+2v69Mk6TVzo8OGCfk4ErtwJIE5g4fNZ09yP</vt:lpwstr>
  </property>
  <property fmtid="{D5CDD505-2E9C-101B-9397-08002B2CF9AE}" pid="8" name="MFGRNItemId">
    <vt:lpwstr>GRN-edbb6fa1-e4fe-4ae4-84a5-2e1734f3d03c</vt:lpwstr>
  </property>
  <property fmtid="{D5CDD505-2E9C-101B-9397-08002B2CF9AE}" pid="9" name="MFHash">
    <vt:lpwstr>mo4WbZ7uC9ZhpF+1FVJKnb4v8k3vD2t4roAMuiBbjQE=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