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FD3" w:rsidRPr="00C567CF" w:rsidRDefault="004E1FD3" w:rsidP="004E1FD3">
      <w:pPr>
        <w:pStyle w:val="OZNPROJEKTUwskazaniedatylubwersjiprojektu"/>
      </w:pPr>
      <w:r>
        <w:t>Projekt</w:t>
      </w:r>
    </w:p>
    <w:p w:rsidR="004E1FD3" w:rsidRPr="004E1FD3" w:rsidRDefault="004E1FD3" w:rsidP="004E1FD3">
      <w:pPr>
        <w:pStyle w:val="OZNRODZAKTUtznustawalubrozporzdzenieiorganwydajcy"/>
      </w:pPr>
      <w:r w:rsidRPr="00C567CF">
        <w:t>USTAWA</w:t>
      </w:r>
    </w:p>
    <w:p w:rsidR="004E1FD3" w:rsidRPr="00C567CF" w:rsidRDefault="004E1FD3" w:rsidP="004E1FD3">
      <w:pPr>
        <w:pStyle w:val="DATAAKTUdatauchwalenialubwydaniaaktu"/>
      </w:pPr>
      <w:r w:rsidRPr="00C567CF">
        <w:t>z dnia</w:t>
      </w:r>
    </w:p>
    <w:p w:rsidR="004E1FD3" w:rsidRPr="006203D2" w:rsidRDefault="004E1FD3" w:rsidP="004E1FD3">
      <w:pPr>
        <w:pStyle w:val="TYTDZPRZEDMprzedmiotregulacjitytuulubdziau"/>
      </w:pPr>
      <w:r w:rsidRPr="00C567CF">
        <w:t>o związku metropolitalnym w</w:t>
      </w:r>
      <w:r>
        <w:t xml:space="preserve"> </w:t>
      </w:r>
      <w:r w:rsidRPr="00C567CF">
        <w:t>województwie śląskim</w:t>
      </w:r>
      <w:r w:rsidRPr="003350D7">
        <w:rPr>
          <w:rStyle w:val="IGPindeksgrnyipogrubienie"/>
        </w:rPr>
        <w:footnoteReference w:id="1"/>
      </w:r>
      <w:r w:rsidRPr="003350D7">
        <w:rPr>
          <w:rStyle w:val="IGPindeksgrnyipogrubienie"/>
        </w:rPr>
        <w:t>)</w:t>
      </w:r>
    </w:p>
    <w:p w:rsidR="004E1FD3" w:rsidRPr="003350D7" w:rsidRDefault="004E1FD3" w:rsidP="003350D7">
      <w:pPr>
        <w:pStyle w:val="ROZDZODDZOZNoznaczenierozdziauluboddziau"/>
        <w:rPr>
          <w:rStyle w:val="Ppogrubienie"/>
          <w:b w:val="0"/>
        </w:rPr>
      </w:pPr>
      <w:r w:rsidRPr="003350D7">
        <w:rPr>
          <w:rStyle w:val="Ppogrubienie"/>
          <w:b w:val="0"/>
        </w:rPr>
        <w:t>Rozdział 1</w:t>
      </w:r>
    </w:p>
    <w:p w:rsidR="004E1FD3" w:rsidRPr="003A0A6E" w:rsidRDefault="004E1FD3" w:rsidP="004E1FD3">
      <w:pPr>
        <w:pStyle w:val="ROZDZODDZPRZEDMprzedmiotregulacjirozdziauluboddziau"/>
      </w:pPr>
      <w:r w:rsidRPr="003A0A6E">
        <w:t>Przepisy ogólne</w:t>
      </w:r>
    </w:p>
    <w:p w:rsidR="004E1FD3" w:rsidRPr="00C567CF" w:rsidRDefault="004E1FD3" w:rsidP="004E1FD3">
      <w:pPr>
        <w:pStyle w:val="ARTartustawynprozporzdzenia"/>
      </w:pPr>
      <w:r w:rsidRPr="004E1FD3">
        <w:rPr>
          <w:rStyle w:val="Ppogrubienie"/>
        </w:rPr>
        <w:t>Art.</w:t>
      </w:r>
      <w:r>
        <w:rPr>
          <w:rStyle w:val="Ppogrubienie"/>
        </w:rPr>
        <w:t> </w:t>
      </w:r>
      <w:r w:rsidRPr="004E1FD3">
        <w:rPr>
          <w:rStyle w:val="Ppogrubienie"/>
        </w:rPr>
        <w:t>1.</w:t>
      </w:r>
      <w:r>
        <w:rPr>
          <w:rStyle w:val="Ppogrubienie"/>
        </w:rPr>
        <w:t> </w:t>
      </w:r>
      <w:r w:rsidRPr="00C567CF">
        <w:t>1.</w:t>
      </w:r>
      <w:r>
        <w:t> Ustawa określa zasady i tryb tworzenia oraz zasady funkcjonowania związku metropolitalnego w województwie śląskim, zwanego dalej „związkiem metropolitalnym”.</w:t>
      </w:r>
    </w:p>
    <w:p w:rsidR="004E1FD3" w:rsidRPr="00C567CF" w:rsidRDefault="004E1FD3" w:rsidP="004E1FD3">
      <w:pPr>
        <w:pStyle w:val="USTustnpkodeksu"/>
      </w:pPr>
      <w:r w:rsidRPr="00C567CF">
        <w:t>2.</w:t>
      </w:r>
      <w:r>
        <w:t> </w:t>
      </w:r>
      <w:r w:rsidRPr="00C567CF">
        <w:t>Związek metropolitalny jest zrzeszeniem gmin województwa śląskiego, charakteryzujących się istnieniem silnych powiązań funkcjonalnych oraz zaawansowaniem procesów urbanizacyjnych, położonych na obszarze spójnym pod względem przestrzennym, który zamieszkuje co najmniej 2</w:t>
      </w:r>
      <w:r>
        <w:t xml:space="preserve"> </w:t>
      </w:r>
      <w:r w:rsidRPr="00C567CF">
        <w:t>000</w:t>
      </w:r>
      <w:r>
        <w:t xml:space="preserve"> </w:t>
      </w:r>
      <w:r w:rsidRPr="00C567CF">
        <w:t>000</w:t>
      </w:r>
      <w:r>
        <w:t xml:space="preserve"> </w:t>
      </w:r>
      <w:r w:rsidRPr="00C567CF">
        <w:t xml:space="preserve">mieszkańców. </w:t>
      </w:r>
    </w:p>
    <w:p w:rsidR="004E1FD3" w:rsidRPr="00C567CF" w:rsidRDefault="004E1FD3" w:rsidP="004E1FD3">
      <w:pPr>
        <w:pStyle w:val="USTustnpkodeksu"/>
      </w:pPr>
      <w:r w:rsidRPr="00C567CF">
        <w:t>3.</w:t>
      </w:r>
      <w:r>
        <w:t> </w:t>
      </w:r>
      <w:r w:rsidRPr="00C567CF">
        <w:t>W</w:t>
      </w:r>
      <w:r>
        <w:t xml:space="preserve"> </w:t>
      </w:r>
      <w:r w:rsidRPr="00C567CF">
        <w:t>skład związku metropolitalnego wchodzi miasto na prawach powiatu Katowice.</w:t>
      </w:r>
    </w:p>
    <w:p w:rsidR="004E1FD3" w:rsidRPr="002E1D7F" w:rsidRDefault="004E1FD3" w:rsidP="004E1FD3">
      <w:pPr>
        <w:pStyle w:val="ARTartustawynprozporzdzenia"/>
      </w:pPr>
      <w:r w:rsidRPr="002E1D7F">
        <w:rPr>
          <w:rStyle w:val="Ppogrubienie"/>
        </w:rPr>
        <w:t>Art.</w:t>
      </w:r>
      <w:r>
        <w:rPr>
          <w:rStyle w:val="Ppogrubienie"/>
        </w:rPr>
        <w:t> </w:t>
      </w:r>
      <w:r w:rsidRPr="002E1D7F">
        <w:rPr>
          <w:rStyle w:val="Ppogrubienie"/>
        </w:rPr>
        <w:t>2.</w:t>
      </w:r>
      <w:r>
        <w:rPr>
          <w:rStyle w:val="Ppogrubienie"/>
        </w:rPr>
        <w:t> </w:t>
      </w:r>
      <w:r w:rsidRPr="002E1D7F">
        <w:t>1.</w:t>
      </w:r>
      <w:r>
        <w:t> </w:t>
      </w:r>
      <w:r w:rsidRPr="002E1D7F">
        <w:t>Związek metropolitalny wykonuje zadania publiczne w</w:t>
      </w:r>
      <w:r>
        <w:t xml:space="preserve"> </w:t>
      </w:r>
      <w:r w:rsidRPr="002E1D7F">
        <w:t>imieniu własnym i</w:t>
      </w:r>
      <w:r>
        <w:t xml:space="preserve"> </w:t>
      </w:r>
      <w:r w:rsidRPr="002E1D7F">
        <w:t>na własną odpowiedzialność.</w:t>
      </w:r>
    </w:p>
    <w:p w:rsidR="004E1FD3" w:rsidRPr="00C43892" w:rsidRDefault="004E1FD3" w:rsidP="004E1FD3">
      <w:pPr>
        <w:pStyle w:val="USTustnpkodeksu"/>
      </w:pPr>
      <w:r>
        <w:t>2. </w:t>
      </w:r>
      <w:r w:rsidRPr="00C43892">
        <w:t>Związek metropolitalny ma osobowość prawną.</w:t>
      </w:r>
    </w:p>
    <w:p w:rsidR="004E1FD3" w:rsidRPr="00C43892" w:rsidRDefault="004E1FD3" w:rsidP="004E1FD3">
      <w:pPr>
        <w:pStyle w:val="USTustnpkodeksu"/>
      </w:pPr>
      <w:r>
        <w:t>3. </w:t>
      </w:r>
      <w:r w:rsidRPr="00C43892">
        <w:t>Samodzielność związku metropolitalnego podlega ochronie sądowej.</w:t>
      </w:r>
    </w:p>
    <w:p w:rsidR="004E1FD3" w:rsidRPr="00C567CF" w:rsidRDefault="004E1FD3" w:rsidP="004E1FD3">
      <w:pPr>
        <w:pStyle w:val="ARTartustawynprozporzdzenia"/>
      </w:pPr>
      <w:r>
        <w:rPr>
          <w:rStyle w:val="Ppogrubienie"/>
        </w:rPr>
        <w:t>Art. </w:t>
      </w:r>
      <w:r w:rsidRPr="00C567CF">
        <w:rPr>
          <w:rStyle w:val="Ppogrubienie"/>
        </w:rPr>
        <w:t>3.</w:t>
      </w:r>
      <w:r>
        <w:rPr>
          <w:rStyle w:val="Ppogrubienie"/>
        </w:rPr>
        <w:t> </w:t>
      </w:r>
      <w:r w:rsidRPr="00C567CF">
        <w:t>1.</w:t>
      </w:r>
      <w:r>
        <w:t> </w:t>
      </w:r>
      <w:r w:rsidRPr="00C567CF">
        <w:t>O</w:t>
      </w:r>
      <w:r>
        <w:t xml:space="preserve"> </w:t>
      </w:r>
      <w:r w:rsidRPr="00C567CF">
        <w:t>ustroju związku metropolitalnego stanowi jego statut.</w:t>
      </w:r>
    </w:p>
    <w:p w:rsidR="004E1FD3" w:rsidRPr="00C43892" w:rsidRDefault="004E1FD3" w:rsidP="004E1FD3">
      <w:pPr>
        <w:pStyle w:val="USTustnpkodeksu"/>
      </w:pPr>
      <w:r>
        <w:t>2. </w:t>
      </w:r>
      <w:r w:rsidRPr="00C43892">
        <w:t>Projekt statutu związku metropolitalnego i</w:t>
      </w:r>
      <w:r>
        <w:t xml:space="preserve"> </w:t>
      </w:r>
      <w:r w:rsidRPr="00C43892">
        <w:t>jego zmian podlega uzgodnieniu z</w:t>
      </w:r>
      <w:r>
        <w:t> </w:t>
      </w:r>
      <w:r w:rsidRPr="00C43892">
        <w:t>Prezesem Rady Ministrów na wniosek ministra właściwego do spraw administracji publicznej.</w:t>
      </w:r>
    </w:p>
    <w:p w:rsidR="004E1FD3" w:rsidRPr="00C43892" w:rsidRDefault="004E1FD3" w:rsidP="004E1FD3">
      <w:pPr>
        <w:pStyle w:val="USTustnpkodeksu"/>
      </w:pPr>
      <w:r>
        <w:t>3. </w:t>
      </w:r>
      <w:r w:rsidRPr="00C43892">
        <w:t>Statut związku metropolitalnego podlega ogłoszeniu w</w:t>
      </w:r>
      <w:r>
        <w:t xml:space="preserve"> </w:t>
      </w:r>
      <w:r w:rsidRPr="00C43892">
        <w:t>wojewódzkim dzienniku urzędowym.</w:t>
      </w:r>
    </w:p>
    <w:p w:rsidR="004E1FD3" w:rsidRPr="003350D7" w:rsidRDefault="004E1FD3" w:rsidP="00AC5E4B">
      <w:pPr>
        <w:pStyle w:val="ROZDZODDZOZNoznaczenierozdziauluboddziau"/>
        <w:rPr>
          <w:rStyle w:val="Ppogrubienie"/>
          <w:b w:val="0"/>
        </w:rPr>
      </w:pPr>
      <w:r w:rsidRPr="003350D7">
        <w:rPr>
          <w:rStyle w:val="Ppogrubienie"/>
          <w:b w:val="0"/>
        </w:rPr>
        <w:lastRenderedPageBreak/>
        <w:t>Rozdział 2</w:t>
      </w:r>
    </w:p>
    <w:p w:rsidR="004E1FD3" w:rsidRPr="00C43892" w:rsidRDefault="004E1FD3" w:rsidP="00AC5E4B">
      <w:pPr>
        <w:pStyle w:val="ROZDZODDZPRZEDMprzedmiotregulacjirozdziauluboddziau"/>
      </w:pPr>
      <w:r w:rsidRPr="00C43892">
        <w:t>Tryb tworzenia związku metropolitalnego, ustalania i</w:t>
      </w:r>
      <w:r>
        <w:t xml:space="preserve"> </w:t>
      </w:r>
      <w:r w:rsidR="00757698">
        <w:t>zmiany jego granic</w:t>
      </w:r>
    </w:p>
    <w:p w:rsidR="004E1FD3" w:rsidRPr="00C567CF" w:rsidRDefault="004E1FD3" w:rsidP="00AC5E4B">
      <w:pPr>
        <w:pStyle w:val="ARTartustawynprozporzdzenia"/>
        <w:keepNext/>
      </w:pPr>
      <w:r w:rsidRPr="00C567CF">
        <w:rPr>
          <w:rStyle w:val="Ppogrubienie"/>
        </w:rPr>
        <w:t>Art.</w:t>
      </w:r>
      <w:r>
        <w:rPr>
          <w:rStyle w:val="Ppogrubienie"/>
        </w:rPr>
        <w:t> </w:t>
      </w:r>
      <w:r w:rsidRPr="00C567CF">
        <w:rPr>
          <w:rStyle w:val="Ppogrubienie"/>
        </w:rPr>
        <w:t>4.</w:t>
      </w:r>
      <w:r>
        <w:rPr>
          <w:rStyle w:val="Ppogrubienie"/>
        </w:rPr>
        <w:t> </w:t>
      </w:r>
      <w:r w:rsidRPr="00C567CF">
        <w:t>1.</w:t>
      </w:r>
      <w:r>
        <w:t> </w:t>
      </w:r>
      <w:r w:rsidRPr="00C567CF">
        <w:t>Rada Ministrów</w:t>
      </w:r>
      <w:r w:rsidRPr="006E5BEE">
        <w:t xml:space="preserve"> </w:t>
      </w:r>
      <w:r>
        <w:t xml:space="preserve">może, </w:t>
      </w:r>
      <w:r w:rsidRPr="00C567CF">
        <w:t>w</w:t>
      </w:r>
      <w:r>
        <w:t xml:space="preserve"> </w:t>
      </w:r>
      <w:r w:rsidRPr="00C567CF">
        <w:t>drodze rozporządzenia: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</w:r>
      <w:r>
        <w:t>utworzyć</w:t>
      </w:r>
      <w:r w:rsidRPr="00C567CF">
        <w:t xml:space="preserve"> w</w:t>
      </w:r>
      <w:r>
        <w:t xml:space="preserve"> </w:t>
      </w:r>
      <w:r w:rsidRPr="00C567CF">
        <w:t>województwie</w:t>
      </w:r>
      <w:r>
        <w:t xml:space="preserve"> </w:t>
      </w:r>
      <w:r w:rsidRPr="00C567CF">
        <w:t>śląskim związek metropolitalny</w:t>
      </w:r>
      <w:r>
        <w:t>,</w:t>
      </w:r>
      <w:r w:rsidRPr="00C567CF">
        <w:t xml:space="preserve"> ustal</w:t>
      </w:r>
      <w:r>
        <w:t>ić</w:t>
      </w:r>
      <w:r w:rsidRPr="00C567CF">
        <w:t xml:space="preserve"> </w:t>
      </w:r>
      <w:r>
        <w:t xml:space="preserve">jego </w:t>
      </w:r>
      <w:r w:rsidRPr="00C567CF">
        <w:t>nazwę</w:t>
      </w:r>
      <w:r>
        <w:t xml:space="preserve"> i </w:t>
      </w:r>
      <w:r w:rsidRPr="00C567CF">
        <w:t xml:space="preserve">siedzibę </w:t>
      </w:r>
      <w:r>
        <w:t xml:space="preserve">jego </w:t>
      </w:r>
      <w:r w:rsidRPr="00C567CF">
        <w:t>władz</w:t>
      </w:r>
      <w:r>
        <w:t xml:space="preserve"> oraz ustalić granice</w:t>
      </w:r>
      <w:r w:rsidRPr="00C567CF">
        <w:t xml:space="preserve"> przez wskazanie gmin wchodzących w</w:t>
      </w:r>
      <w:r>
        <w:t xml:space="preserve"> </w:t>
      </w:r>
      <w:r w:rsidRPr="00C567CF">
        <w:t xml:space="preserve">skład </w:t>
      </w:r>
      <w:r>
        <w:t>tego związku,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zmienia</w:t>
      </w:r>
      <w:r>
        <w:t>ć</w:t>
      </w:r>
      <w:r w:rsidRPr="00C567CF">
        <w:t xml:space="preserve"> granice związku metropolitalnego</w:t>
      </w:r>
      <w:r>
        <w:t xml:space="preserve"> </w:t>
      </w:r>
      <w:r w:rsidRPr="00C96007">
        <w:t>przez wskazanie gmin wchodzących w</w:t>
      </w:r>
      <w:r>
        <w:t> </w:t>
      </w:r>
      <w:r w:rsidRPr="00C96007">
        <w:t>skład tego związku</w:t>
      </w:r>
    </w:p>
    <w:p w:rsidR="004E1FD3" w:rsidRPr="00C567CF" w:rsidRDefault="004E1FD3" w:rsidP="004E1FD3">
      <w:pPr>
        <w:pStyle w:val="CZWSPPKTczwsplnapunktw"/>
      </w:pPr>
      <w:r>
        <w:t xml:space="preserve">– mając na względzie </w:t>
      </w:r>
      <w:r w:rsidRPr="00C567CF">
        <w:t>istniejące formy współpracy gmin</w:t>
      </w:r>
      <w:r>
        <w:t xml:space="preserve">, </w:t>
      </w:r>
      <w:r w:rsidRPr="00C567CF">
        <w:t xml:space="preserve">powiązania funkcjonalne </w:t>
      </w:r>
      <w:r>
        <w:t>i </w:t>
      </w:r>
      <w:r w:rsidRPr="00C567CF">
        <w:t>zaawansowanie procesów urbanizacyjnych</w:t>
      </w:r>
      <w:r>
        <w:t xml:space="preserve">, oraz </w:t>
      </w:r>
      <w:r w:rsidRPr="00C567CF">
        <w:t>układ osadniczy i</w:t>
      </w:r>
      <w:r>
        <w:t xml:space="preserve"> </w:t>
      </w:r>
      <w:r w:rsidRPr="00C567CF">
        <w:t>przestrzenny uwzględniający więzi społeczne, gospodarcze i</w:t>
      </w:r>
      <w:r>
        <w:t xml:space="preserve"> </w:t>
      </w:r>
      <w:r w:rsidRPr="00C567CF">
        <w:t>kulturowe.</w:t>
      </w:r>
    </w:p>
    <w:p w:rsidR="004E1FD3" w:rsidRPr="00C43892" w:rsidRDefault="004E1FD3" w:rsidP="004E1FD3">
      <w:pPr>
        <w:pStyle w:val="USTustnpkodeksu"/>
      </w:pPr>
      <w:r w:rsidRPr="00C43892">
        <w:t>2.</w:t>
      </w:r>
      <w:r>
        <w:t> </w:t>
      </w:r>
      <w:r w:rsidRPr="00C43892">
        <w:t>Zmieniając granice związku metropolitalnego</w:t>
      </w:r>
      <w:r w:rsidR="00AC5E4B">
        <w:t>,</w:t>
      </w:r>
      <w:r w:rsidRPr="00C43892">
        <w:t xml:space="preserve"> Rada Ministrów ustala nowe granice istniejącego związku metropolitalnego, z</w:t>
      </w:r>
      <w:r>
        <w:t xml:space="preserve"> </w:t>
      </w:r>
      <w:r w:rsidRPr="00C43892">
        <w:t>tym że obszar związku metropolitalnego w</w:t>
      </w:r>
      <w:r>
        <w:t xml:space="preserve"> </w:t>
      </w:r>
      <w:r w:rsidRPr="00C43892">
        <w:t>nowych granicach obejmuje co najmniej obszar gmin, które znajdują się w</w:t>
      </w:r>
      <w:r>
        <w:t xml:space="preserve"> </w:t>
      </w:r>
      <w:r w:rsidRPr="00C43892">
        <w:t>dotychczasowych granicach związku</w:t>
      </w:r>
      <w:r w:rsidR="008E2A5F">
        <w:t xml:space="preserve"> metropolitalnego</w:t>
      </w:r>
      <w:r w:rsidRPr="00C43892">
        <w:t>.</w:t>
      </w:r>
    </w:p>
    <w:p w:rsidR="004E1FD3" w:rsidRPr="00C567CF" w:rsidRDefault="004E1FD3" w:rsidP="004E1FD3">
      <w:pPr>
        <w:pStyle w:val="ARTartustawynprozporzdzenia"/>
      </w:pPr>
      <w:r>
        <w:rPr>
          <w:rStyle w:val="Ppogrubienie"/>
        </w:rPr>
        <w:t>Art. </w:t>
      </w:r>
      <w:r w:rsidRPr="00C567CF">
        <w:rPr>
          <w:rStyle w:val="Ppogrubienie"/>
        </w:rPr>
        <w:t>5.</w:t>
      </w:r>
      <w:r>
        <w:rPr>
          <w:rStyle w:val="Ppogrubienie"/>
        </w:rPr>
        <w:t> </w:t>
      </w:r>
      <w:r>
        <w:t>1. </w:t>
      </w:r>
      <w:r w:rsidRPr="00C567CF">
        <w:t>Rozporządzenie, o</w:t>
      </w:r>
      <w:r>
        <w:t xml:space="preserve"> </w:t>
      </w:r>
      <w:r w:rsidRPr="00C567CF">
        <w:t>którym mowa w</w:t>
      </w:r>
      <w:r>
        <w:t xml:space="preserve"> art. </w:t>
      </w:r>
      <w:r w:rsidRPr="00C567CF">
        <w:t>4</w:t>
      </w:r>
      <w:r>
        <w:t xml:space="preserve"> ust. </w:t>
      </w:r>
      <w:r w:rsidRPr="00C567CF">
        <w:t>1</w:t>
      </w:r>
      <w:r>
        <w:t xml:space="preserve"> pkt </w:t>
      </w:r>
      <w:r w:rsidRPr="00C567CF">
        <w:t>1, jest wydawane na wniosek ministra właściwego do spraw administracji publicznej.</w:t>
      </w:r>
    </w:p>
    <w:p w:rsidR="004E1FD3" w:rsidRPr="00C43892" w:rsidRDefault="004E1FD3" w:rsidP="004E1FD3">
      <w:pPr>
        <w:pStyle w:val="USTustnpkodeksu"/>
      </w:pPr>
      <w:r>
        <w:t>2. </w:t>
      </w:r>
      <w:r w:rsidRPr="00C43892">
        <w:t>Minister właściwy do spraw administracji publicznej sporządza wniosek, o</w:t>
      </w:r>
      <w:r>
        <w:t xml:space="preserve"> </w:t>
      </w:r>
      <w:r w:rsidRPr="00C43892">
        <w:t>którym mowa w</w:t>
      </w:r>
      <w:r>
        <w:t xml:space="preserve"> ust. </w:t>
      </w:r>
      <w:r w:rsidRPr="00C43892">
        <w:t>1, na podstawie wniosku rady miasta Katowice o</w:t>
      </w:r>
      <w:r>
        <w:t xml:space="preserve"> </w:t>
      </w:r>
      <w:r w:rsidRPr="00C43892">
        <w:t>utworzenie związku metropolitalnego.</w:t>
      </w:r>
    </w:p>
    <w:p w:rsidR="004E1FD3" w:rsidRPr="00C43892" w:rsidRDefault="004E1FD3" w:rsidP="004E1FD3">
      <w:pPr>
        <w:pStyle w:val="USTustnpkodeksu"/>
      </w:pPr>
      <w:r w:rsidRPr="00C43892">
        <w:t>3.</w:t>
      </w:r>
      <w:r>
        <w:t> </w:t>
      </w:r>
      <w:r w:rsidRPr="00C43892">
        <w:t>Rada miasta Katowice składa wniosek o</w:t>
      </w:r>
      <w:r>
        <w:t xml:space="preserve"> </w:t>
      </w:r>
      <w:r w:rsidRPr="00C43892">
        <w:t>utworzenie związku metropolitalnego do ministra właściwego do spraw administracji publicznej, za pośrednictwem wojewody śląskiego.</w:t>
      </w:r>
    </w:p>
    <w:p w:rsidR="004E1FD3" w:rsidRPr="00C43892" w:rsidRDefault="004E1FD3" w:rsidP="004E1FD3">
      <w:pPr>
        <w:pStyle w:val="USTustnpkodeksu"/>
      </w:pPr>
      <w:r>
        <w:t>4. </w:t>
      </w:r>
      <w:r w:rsidRPr="00C43892">
        <w:t>Wojewoda śląski, nie później niż w</w:t>
      </w:r>
      <w:r>
        <w:t xml:space="preserve"> </w:t>
      </w:r>
      <w:r w:rsidR="008E2A5F">
        <w:t>terminie</w:t>
      </w:r>
      <w:r w:rsidRPr="00C43892">
        <w:t xml:space="preserve"> 30</w:t>
      </w:r>
      <w:r>
        <w:t xml:space="preserve"> </w:t>
      </w:r>
      <w:r w:rsidRPr="00C43892">
        <w:t>dni od dnia otrzymania wniosku o</w:t>
      </w:r>
      <w:r>
        <w:t> </w:t>
      </w:r>
      <w:r w:rsidRPr="00C43892">
        <w:t>utworzenie związku metropolitalnego, przekazuje go, wraz ze swoją opinią, ministrowi właściwemu do spraw administracji publicznej.</w:t>
      </w:r>
    </w:p>
    <w:p w:rsidR="004E1FD3" w:rsidRPr="00C43892" w:rsidRDefault="004E1FD3" w:rsidP="004E1FD3">
      <w:pPr>
        <w:pStyle w:val="USTustnpkodeksu"/>
      </w:pPr>
      <w:r w:rsidRPr="00C43892">
        <w:t>5.</w:t>
      </w:r>
      <w:r>
        <w:t> </w:t>
      </w:r>
      <w:r w:rsidRPr="00C43892">
        <w:t>Wniosek o</w:t>
      </w:r>
      <w:r>
        <w:t xml:space="preserve"> </w:t>
      </w:r>
      <w:r w:rsidRPr="00C43892">
        <w:t>utworzenie związku metropolitalnego zawiera: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nazw</w:t>
      </w:r>
      <w:r>
        <w:t>ę</w:t>
      </w:r>
      <w:r w:rsidRPr="00C567CF">
        <w:t xml:space="preserve"> związku metropolitalnego, siedzib</w:t>
      </w:r>
      <w:r>
        <w:t>ę</w:t>
      </w:r>
      <w:r w:rsidRPr="00C567CF">
        <w:t xml:space="preserve"> jego władz oraz </w:t>
      </w:r>
      <w:r>
        <w:t xml:space="preserve">określenie </w:t>
      </w:r>
      <w:r w:rsidRPr="00C567CF">
        <w:t>granic</w:t>
      </w:r>
      <w:r>
        <w:t>;</w:t>
      </w:r>
    </w:p>
    <w:p w:rsidR="004E1FD3" w:rsidRDefault="004E1FD3" w:rsidP="004E1FD3">
      <w:pPr>
        <w:pStyle w:val="PKTpunkt"/>
      </w:pPr>
      <w:r w:rsidRPr="00C567CF">
        <w:t>2)</w:t>
      </w:r>
      <w:r w:rsidRPr="00C567CF">
        <w:tab/>
        <w:t>uzasadnienie</w:t>
      </w:r>
      <w:r>
        <w:t xml:space="preserve"> utworzenia związku metropolitalnego, zawierające w szczególności</w:t>
      </w:r>
      <w:r w:rsidRPr="00C567CF">
        <w:t xml:space="preserve"> </w:t>
      </w:r>
      <w:r>
        <w:t>wskazanie form</w:t>
      </w:r>
      <w:r w:rsidRPr="00C23752">
        <w:t xml:space="preserve"> współpracy gmin, powiąza</w:t>
      </w:r>
      <w:r>
        <w:t>ń</w:t>
      </w:r>
      <w:r w:rsidRPr="00C23752">
        <w:t xml:space="preserve"> funkcjonaln</w:t>
      </w:r>
      <w:r>
        <w:t>ych</w:t>
      </w:r>
      <w:r w:rsidRPr="00C23752">
        <w:t xml:space="preserve"> i</w:t>
      </w:r>
      <w:r>
        <w:t xml:space="preserve"> </w:t>
      </w:r>
      <w:r w:rsidRPr="00C23752">
        <w:t>zaawansowani</w:t>
      </w:r>
      <w:r>
        <w:t>a</w:t>
      </w:r>
      <w:r w:rsidRPr="00C23752">
        <w:t xml:space="preserve"> procesów urbanizacyjnych, </w:t>
      </w:r>
      <w:r>
        <w:t xml:space="preserve">a także opis </w:t>
      </w:r>
      <w:r w:rsidRPr="00C23752">
        <w:t>układ</w:t>
      </w:r>
      <w:r>
        <w:t>u</w:t>
      </w:r>
      <w:r w:rsidRPr="00C23752">
        <w:t xml:space="preserve"> osadnicz</w:t>
      </w:r>
      <w:r>
        <w:t>ego</w:t>
      </w:r>
      <w:r w:rsidRPr="00C23752">
        <w:t xml:space="preserve"> i</w:t>
      </w:r>
      <w:r>
        <w:t xml:space="preserve"> </w:t>
      </w:r>
      <w:r w:rsidRPr="00C23752">
        <w:t>przestrzenn</w:t>
      </w:r>
      <w:r>
        <w:t>ego uwzględniający</w:t>
      </w:r>
      <w:r w:rsidRPr="00D90047">
        <w:t xml:space="preserve"> </w:t>
      </w:r>
      <w:r w:rsidRPr="00C23752">
        <w:t>więzi społeczn</w:t>
      </w:r>
      <w:r>
        <w:t>e</w:t>
      </w:r>
      <w:r w:rsidRPr="00C23752">
        <w:t>, gospodarcz</w:t>
      </w:r>
      <w:r>
        <w:t>e</w:t>
      </w:r>
      <w:r w:rsidRPr="00C23752">
        <w:t xml:space="preserve"> i</w:t>
      </w:r>
      <w:r>
        <w:t xml:space="preserve"> </w:t>
      </w:r>
      <w:r w:rsidRPr="00C23752">
        <w:t>kulturow</w:t>
      </w:r>
      <w:r>
        <w:t>e;</w:t>
      </w:r>
    </w:p>
    <w:p w:rsidR="004E1FD3" w:rsidRPr="00C567CF" w:rsidRDefault="004E1FD3" w:rsidP="004E1FD3">
      <w:pPr>
        <w:pStyle w:val="PKTpunkt"/>
      </w:pPr>
      <w:r w:rsidRPr="00C567CF">
        <w:lastRenderedPageBreak/>
        <w:t>3)</w:t>
      </w:r>
      <w:r w:rsidRPr="00C567CF">
        <w:tab/>
        <w:t>dane statystyczne dotyczące liczby ludności oraz powierzchni terenu objętego wnioskiem;</w:t>
      </w:r>
    </w:p>
    <w:p w:rsidR="004E1FD3" w:rsidRPr="00C567CF" w:rsidRDefault="004E1FD3" w:rsidP="004E1FD3">
      <w:pPr>
        <w:pStyle w:val="PKTpunkt"/>
      </w:pPr>
      <w:r w:rsidRPr="00C567CF">
        <w:t>4)</w:t>
      </w:r>
      <w:r w:rsidRPr="00C567CF">
        <w:tab/>
        <w:t xml:space="preserve">wyniki </w:t>
      </w:r>
      <w:r>
        <w:t xml:space="preserve">przeprowadzonych </w:t>
      </w:r>
      <w:r w:rsidRPr="00C567CF">
        <w:t>konsultacji z</w:t>
      </w:r>
      <w:r>
        <w:t xml:space="preserve"> </w:t>
      </w:r>
      <w:r w:rsidRPr="00C567CF">
        <w:t>mieszkańcami w</w:t>
      </w:r>
      <w:r>
        <w:t xml:space="preserve"> </w:t>
      </w:r>
      <w:r w:rsidRPr="00C567CF">
        <w:t>poszczególnych gminach;</w:t>
      </w:r>
    </w:p>
    <w:p w:rsidR="004E1FD3" w:rsidRPr="00C567CF" w:rsidRDefault="004E1FD3" w:rsidP="004E1FD3">
      <w:pPr>
        <w:pStyle w:val="PKTpunkt"/>
      </w:pPr>
      <w:r w:rsidRPr="00C567CF">
        <w:t>5)</w:t>
      </w:r>
      <w:r w:rsidRPr="00C567CF">
        <w:tab/>
        <w:t>informację o</w:t>
      </w:r>
      <w:r>
        <w:t xml:space="preserve"> </w:t>
      </w:r>
      <w:r w:rsidRPr="00C567CF">
        <w:t>spełnieniu wymogów, o</w:t>
      </w:r>
      <w:r>
        <w:t xml:space="preserve"> </w:t>
      </w:r>
      <w:r w:rsidRPr="00C567CF">
        <w:t>których mowa w</w:t>
      </w:r>
      <w:r>
        <w:t xml:space="preserve"> art. 7 ust. </w:t>
      </w:r>
      <w:r w:rsidRPr="00C567CF">
        <w:t>4;</w:t>
      </w:r>
    </w:p>
    <w:p w:rsidR="004E1FD3" w:rsidRPr="00C567CF" w:rsidRDefault="004E1FD3" w:rsidP="004E1FD3">
      <w:pPr>
        <w:pStyle w:val="PKTpunkt"/>
      </w:pPr>
      <w:r w:rsidRPr="00C567CF">
        <w:t>6)</w:t>
      </w:r>
      <w:r w:rsidRPr="00C567CF">
        <w:tab/>
        <w:t>określenie szacunkowych kosztów, będących skutkiem wydania rozporządzenia;</w:t>
      </w:r>
    </w:p>
    <w:p w:rsidR="004E1FD3" w:rsidRPr="00C567CF" w:rsidRDefault="004E1FD3" w:rsidP="004E1FD3">
      <w:pPr>
        <w:pStyle w:val="PKTpunkt"/>
      </w:pPr>
      <w:r w:rsidRPr="00C567CF">
        <w:t>7)</w:t>
      </w:r>
      <w:r w:rsidRPr="00C567CF">
        <w:tab/>
        <w:t>określenie szacunkowych planów dochodów i</w:t>
      </w:r>
      <w:r>
        <w:t xml:space="preserve"> </w:t>
      </w:r>
      <w:r w:rsidRPr="00C567CF">
        <w:t>wydatków związku metropolitalnego w</w:t>
      </w:r>
      <w:r>
        <w:t> </w:t>
      </w:r>
      <w:r w:rsidRPr="00C567CF">
        <w:t>kolejnych dwóch latach budżetowych następujących po wydaniu rozporządzenia.</w:t>
      </w:r>
    </w:p>
    <w:p w:rsidR="004E1FD3" w:rsidRPr="00C43892" w:rsidRDefault="004E1FD3" w:rsidP="004E1FD3">
      <w:pPr>
        <w:pStyle w:val="USTustnpkodeksu"/>
      </w:pPr>
      <w:r w:rsidRPr="00C567CF">
        <w:t>6</w:t>
      </w:r>
      <w:r w:rsidRPr="00C43892">
        <w:t>.</w:t>
      </w:r>
      <w:r>
        <w:t> </w:t>
      </w:r>
      <w:r w:rsidRPr="00C43892">
        <w:t>Do wniosku o</w:t>
      </w:r>
      <w:r>
        <w:t xml:space="preserve"> </w:t>
      </w:r>
      <w:r w:rsidRPr="00C43892">
        <w:t>utworzenie związku metropolitalnego dołącza się: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uchwały rad gmin</w:t>
      </w:r>
      <w:r>
        <w:t xml:space="preserve"> </w:t>
      </w:r>
      <w:r w:rsidRPr="00C567CF">
        <w:t>w</w:t>
      </w:r>
      <w:r>
        <w:t xml:space="preserve"> </w:t>
      </w:r>
      <w:r w:rsidRPr="00C567CF">
        <w:t>sprawie przeprowadzenia konsultacji z</w:t>
      </w:r>
      <w:r>
        <w:t xml:space="preserve"> </w:t>
      </w:r>
      <w:r w:rsidRPr="00C567CF">
        <w:t>mieszkańcami;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uchwały organów stanowiących jednostek samorządu terytorialnego zawierające opinie, o</w:t>
      </w:r>
      <w:r>
        <w:t xml:space="preserve"> </w:t>
      </w:r>
      <w:r w:rsidRPr="00C567CF">
        <w:t>których mowa w</w:t>
      </w:r>
      <w:r>
        <w:t xml:space="preserve"> art. 7 ust. </w:t>
      </w:r>
      <w:r w:rsidRPr="00C567CF">
        <w:t>1;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mapę topograficzną z</w:t>
      </w:r>
      <w:r>
        <w:t xml:space="preserve"> </w:t>
      </w:r>
      <w:r w:rsidRPr="00C567CF">
        <w:t>zaznaczeniem granic gmin objętych wnioskiem.</w:t>
      </w:r>
    </w:p>
    <w:p w:rsidR="004E1FD3" w:rsidRPr="004E1FD3" w:rsidRDefault="004E1FD3" w:rsidP="004E1FD3">
      <w:pPr>
        <w:pStyle w:val="ARTartustawynprozporzdzenia"/>
        <w:rPr>
          <w:rStyle w:val="Ppogrubienie"/>
          <w:b w:val="0"/>
        </w:rPr>
      </w:pPr>
      <w:r>
        <w:rPr>
          <w:rStyle w:val="Ppogrubienie"/>
        </w:rPr>
        <w:t>Art. 6. </w:t>
      </w:r>
      <w:r w:rsidRPr="004E1FD3">
        <w:rPr>
          <w:rStyle w:val="Ppogrubienie"/>
          <w:b w:val="0"/>
        </w:rPr>
        <w:t>1.</w:t>
      </w:r>
      <w:r>
        <w:rPr>
          <w:rStyle w:val="Ppogrubienie"/>
        </w:rPr>
        <w:t> </w:t>
      </w:r>
      <w:r w:rsidRPr="004E1FD3">
        <w:rPr>
          <w:rStyle w:val="Ppogrubienie"/>
          <w:b w:val="0"/>
        </w:rPr>
        <w:t>Do wydania rozporządzenia, o którym mowa w art. 4 ust. 1 pkt 2, stosuje się odpowiednio przepisy art. 5 ust. 1</w:t>
      </w:r>
      <w:r>
        <w:rPr>
          <w:rStyle w:val="Ppogrubienie"/>
          <w:b w:val="0"/>
        </w:rPr>
        <w:t>–</w:t>
      </w:r>
      <w:r w:rsidRPr="004E1FD3">
        <w:rPr>
          <w:rStyle w:val="Ppogrubienie"/>
          <w:b w:val="0"/>
        </w:rPr>
        <w:t>4, z tym że wniosek o zmianę granic związku metropolitalnego do ministra właściwego do spraw administracji publicznej składa zgromadzenie związku metropolitalnego, zwane dalej „zgromadzeniem”.</w:t>
      </w:r>
    </w:p>
    <w:p w:rsidR="004E1FD3" w:rsidRPr="00C43892" w:rsidRDefault="004E1FD3" w:rsidP="004E1FD3">
      <w:pPr>
        <w:pStyle w:val="USTustnpkodeksu"/>
      </w:pPr>
      <w:r w:rsidRPr="004E1FD3">
        <w:rPr>
          <w:rStyle w:val="Ppogrubienie"/>
          <w:b w:val="0"/>
        </w:rPr>
        <w:t>2.</w:t>
      </w:r>
      <w:r>
        <w:rPr>
          <w:rStyle w:val="Ppogrubienie"/>
        </w:rPr>
        <w:t> </w:t>
      </w:r>
      <w:r w:rsidRPr="004E1FD3">
        <w:t>Wniosek</w:t>
      </w:r>
      <w:r w:rsidRPr="00C43892">
        <w:t xml:space="preserve"> o</w:t>
      </w:r>
      <w:r>
        <w:t xml:space="preserve"> </w:t>
      </w:r>
      <w:r w:rsidRPr="00C43892">
        <w:t>zmianę granic związku metropolitalnego zawiera:</w:t>
      </w:r>
    </w:p>
    <w:p w:rsidR="004E1FD3" w:rsidRDefault="004E1FD3" w:rsidP="004E1FD3">
      <w:pPr>
        <w:pStyle w:val="PKTpunkt"/>
      </w:pPr>
      <w:r>
        <w:t>1)</w:t>
      </w:r>
      <w:r>
        <w:tab/>
        <w:t>określenie nowych granic związku metropolitalnego;</w:t>
      </w:r>
    </w:p>
    <w:p w:rsidR="004E1FD3" w:rsidRDefault="004E1FD3" w:rsidP="004E1FD3">
      <w:pPr>
        <w:pStyle w:val="PKTpunkt"/>
      </w:pPr>
      <w:r>
        <w:t>2)</w:t>
      </w:r>
      <w:r>
        <w:tab/>
        <w:t xml:space="preserve">uzasadnienie zmiany granic związku metropolitalnego, </w:t>
      </w:r>
      <w:r w:rsidRPr="00475D38">
        <w:t>zawierające w</w:t>
      </w:r>
      <w:r>
        <w:t xml:space="preserve"> </w:t>
      </w:r>
      <w:r w:rsidRPr="00475D38">
        <w:t>szczególności wskazanie form współpracy gmin, powiązań funkcjonalnych i</w:t>
      </w:r>
      <w:r>
        <w:t xml:space="preserve"> </w:t>
      </w:r>
      <w:r w:rsidRPr="00475D38">
        <w:t>zaawansowania procesów urbanizacyjnych, a</w:t>
      </w:r>
      <w:r>
        <w:t xml:space="preserve"> </w:t>
      </w:r>
      <w:r w:rsidRPr="00475D38">
        <w:t>także opis układu osadniczego i</w:t>
      </w:r>
      <w:r>
        <w:t xml:space="preserve"> </w:t>
      </w:r>
      <w:r w:rsidRPr="00475D38">
        <w:t>przestrzennego uwzględniający więzi społeczne, gospodarcze i</w:t>
      </w:r>
      <w:r>
        <w:t xml:space="preserve"> </w:t>
      </w:r>
      <w:r w:rsidRPr="00475D38">
        <w:t>kulturowe</w:t>
      </w:r>
      <w:r>
        <w:t>;</w:t>
      </w:r>
    </w:p>
    <w:p w:rsidR="004E1FD3" w:rsidRDefault="004E1FD3" w:rsidP="004E1FD3">
      <w:pPr>
        <w:pStyle w:val="PKTpunkt"/>
      </w:pPr>
      <w:r>
        <w:t>3)</w:t>
      </w:r>
      <w:r>
        <w:tab/>
      </w:r>
      <w:r w:rsidRPr="00475D38">
        <w:t>informację o</w:t>
      </w:r>
      <w:r>
        <w:t xml:space="preserve"> </w:t>
      </w:r>
      <w:r w:rsidRPr="00475D38">
        <w:t>spełnieniu wymogów, o</w:t>
      </w:r>
      <w:r>
        <w:t xml:space="preserve"> </w:t>
      </w:r>
      <w:r w:rsidRPr="00475D38">
        <w:t>których mowa w</w:t>
      </w:r>
      <w:r>
        <w:t xml:space="preserve"> art. 7 ust. 5;</w:t>
      </w:r>
    </w:p>
    <w:p w:rsidR="004E1FD3" w:rsidRDefault="004E1FD3" w:rsidP="004E1FD3">
      <w:pPr>
        <w:pStyle w:val="PKTpunkt"/>
      </w:pPr>
      <w:r>
        <w:t>4)</w:t>
      </w:r>
      <w:r>
        <w:tab/>
        <w:t>informacje, o których mowa w art. 5 ust. 5 pkt 3, 4, 6 i 7.</w:t>
      </w:r>
    </w:p>
    <w:p w:rsidR="004E1FD3" w:rsidRPr="00C43892" w:rsidRDefault="004E1FD3" w:rsidP="004E1FD3">
      <w:pPr>
        <w:pStyle w:val="USTustnpkodeksu"/>
      </w:pPr>
      <w:r w:rsidRPr="00C43892">
        <w:t>3. Do wniosku o</w:t>
      </w:r>
      <w:r>
        <w:t xml:space="preserve"> </w:t>
      </w:r>
      <w:r w:rsidRPr="00C43892">
        <w:t>zmianę granic związku metropolitalnego dołącza się:</w:t>
      </w:r>
    </w:p>
    <w:p w:rsidR="004E1FD3" w:rsidRPr="00475D38" w:rsidRDefault="004E1FD3" w:rsidP="004E1FD3">
      <w:pPr>
        <w:pStyle w:val="PKTpunkt"/>
      </w:pPr>
      <w:r w:rsidRPr="00475D38">
        <w:t>1)</w:t>
      </w:r>
      <w:r w:rsidRPr="00475D38">
        <w:tab/>
        <w:t>uchwały rad gmin w</w:t>
      </w:r>
      <w:r>
        <w:t xml:space="preserve"> </w:t>
      </w:r>
      <w:r w:rsidRPr="00475D38">
        <w:t>sprawie przeprowadzenia konsultacji z</w:t>
      </w:r>
      <w:r>
        <w:t xml:space="preserve"> </w:t>
      </w:r>
      <w:r w:rsidRPr="00475D38">
        <w:t>mieszkańcami;</w:t>
      </w:r>
    </w:p>
    <w:p w:rsidR="004E1FD3" w:rsidRPr="004E1FD3" w:rsidRDefault="004E1FD3" w:rsidP="004E1FD3">
      <w:pPr>
        <w:pStyle w:val="PKTpunkt"/>
        <w:rPr>
          <w:rStyle w:val="Ppogrubienie"/>
        </w:rPr>
      </w:pPr>
      <w:r w:rsidRPr="00475D38">
        <w:t>2)</w:t>
      </w:r>
      <w:r w:rsidRPr="00475D38">
        <w:tab/>
        <w:t xml:space="preserve">uchwały organów stanowiących jednostek samorządu terytorialnego </w:t>
      </w:r>
      <w:r>
        <w:t xml:space="preserve">oraz zgromadzenia, </w:t>
      </w:r>
      <w:r w:rsidRPr="00475D38">
        <w:t>zawierające opinie, o</w:t>
      </w:r>
      <w:r>
        <w:t xml:space="preserve"> </w:t>
      </w:r>
      <w:r w:rsidRPr="00475D38">
        <w:t>których mowa w</w:t>
      </w:r>
      <w:r>
        <w:t xml:space="preserve"> art. 7 ust. 2.</w:t>
      </w:r>
    </w:p>
    <w:p w:rsidR="004E1FD3" w:rsidRPr="00C567CF" w:rsidRDefault="004E1FD3" w:rsidP="004E1FD3">
      <w:pPr>
        <w:pStyle w:val="ARTartustawynprozporzdzenia"/>
      </w:pPr>
      <w:r>
        <w:rPr>
          <w:rStyle w:val="Ppogrubienie"/>
        </w:rPr>
        <w:t>Art. 7</w:t>
      </w:r>
      <w:r w:rsidRPr="00C567CF">
        <w:rPr>
          <w:rStyle w:val="Ppogrubienie"/>
        </w:rPr>
        <w:t>.</w:t>
      </w:r>
      <w:r>
        <w:rPr>
          <w:rStyle w:val="Ppogrubienie"/>
        </w:rPr>
        <w:t> </w:t>
      </w:r>
      <w:r>
        <w:t>1. </w:t>
      </w:r>
      <w:r w:rsidRPr="00C567CF">
        <w:t>Wydanie rozporządzenia, o</w:t>
      </w:r>
      <w:r>
        <w:t xml:space="preserve"> </w:t>
      </w:r>
      <w:r w:rsidRPr="00C567CF">
        <w:t>którym mowa w</w:t>
      </w:r>
      <w:r>
        <w:t xml:space="preserve"> art. </w:t>
      </w:r>
      <w:r w:rsidRPr="00C567CF">
        <w:t>4</w:t>
      </w:r>
      <w:r>
        <w:t xml:space="preserve"> ust. </w:t>
      </w:r>
      <w:r w:rsidRPr="00C567CF">
        <w:t>1</w:t>
      </w:r>
      <w:r>
        <w:t xml:space="preserve"> pkt </w:t>
      </w:r>
      <w:r w:rsidRPr="00C567CF">
        <w:t>1, wymaga zasięgnięcia opinii: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rad gmin, których obszar ma znajdować się w</w:t>
      </w:r>
      <w:r>
        <w:t xml:space="preserve"> </w:t>
      </w:r>
      <w:r w:rsidRPr="00C567CF">
        <w:t>granicach związku metropolitalnego</w:t>
      </w:r>
      <w:r>
        <w:t>,</w:t>
      </w:r>
      <w:r w:rsidRPr="00C567CF">
        <w:t xml:space="preserve"> poprzedzonych przeprowadzeniem konsultacji z</w:t>
      </w:r>
      <w:r>
        <w:t xml:space="preserve"> </w:t>
      </w:r>
      <w:r w:rsidRPr="00C567CF">
        <w:t>mieszkańcami;</w:t>
      </w:r>
    </w:p>
    <w:p w:rsidR="004E1FD3" w:rsidRPr="00C567CF" w:rsidRDefault="004E1FD3" w:rsidP="004E1FD3">
      <w:pPr>
        <w:pStyle w:val="PKTpunkt"/>
      </w:pPr>
      <w:r w:rsidRPr="00C567CF">
        <w:lastRenderedPageBreak/>
        <w:t>2)</w:t>
      </w:r>
      <w:r w:rsidRPr="00C567CF">
        <w:tab/>
        <w:t>sejmiku województwa śląskiego;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wojewody śląskiego.</w:t>
      </w:r>
    </w:p>
    <w:p w:rsidR="004E1FD3" w:rsidRPr="00C43892" w:rsidRDefault="004E1FD3" w:rsidP="004E1FD3">
      <w:pPr>
        <w:pStyle w:val="USTustnpkodeksu"/>
      </w:pPr>
      <w:r w:rsidRPr="00C43892">
        <w:t>2.</w:t>
      </w:r>
      <w:r>
        <w:t> </w:t>
      </w:r>
      <w:r w:rsidRPr="00C43892">
        <w:t>Wydanie rozporządzenia, o</w:t>
      </w:r>
      <w:r>
        <w:t xml:space="preserve"> </w:t>
      </w:r>
      <w:r w:rsidRPr="00C43892">
        <w:t>którym mowa w</w:t>
      </w:r>
      <w:r>
        <w:t xml:space="preserve"> art. </w:t>
      </w:r>
      <w:r w:rsidRPr="00C43892">
        <w:t>4</w:t>
      </w:r>
      <w:r>
        <w:t xml:space="preserve"> ust. </w:t>
      </w:r>
      <w:r w:rsidRPr="00C43892">
        <w:t>1</w:t>
      </w:r>
      <w:r>
        <w:t xml:space="preserve"> pkt </w:t>
      </w:r>
      <w:r w:rsidRPr="00C43892">
        <w:t>2, wymaga zasięgnięcia opinii: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rad</w:t>
      </w:r>
      <w:r>
        <w:t xml:space="preserve"> nowych </w:t>
      </w:r>
      <w:r w:rsidRPr="00C567CF">
        <w:t>gmin, których obszar ma znajdować się w</w:t>
      </w:r>
      <w:r>
        <w:t xml:space="preserve"> </w:t>
      </w:r>
      <w:r w:rsidRPr="00C567CF">
        <w:t>granicach związku metropolitalnego</w:t>
      </w:r>
      <w:r>
        <w:t>,</w:t>
      </w:r>
      <w:r w:rsidRPr="00C567CF">
        <w:t xml:space="preserve"> poprzedzonych przeprowadzeniem konsultacji z</w:t>
      </w:r>
      <w:r>
        <w:t xml:space="preserve"> </w:t>
      </w:r>
      <w:r w:rsidRPr="00C567CF">
        <w:t>mieszkańcami;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zgromadzenia;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sejmiku województwa śląskiego;</w:t>
      </w:r>
    </w:p>
    <w:p w:rsidR="004E1FD3" w:rsidRPr="00C567CF" w:rsidRDefault="004E1FD3" w:rsidP="004E1FD3">
      <w:pPr>
        <w:pStyle w:val="PKTpunkt"/>
      </w:pPr>
      <w:r w:rsidRPr="00C567CF">
        <w:t>4)</w:t>
      </w:r>
      <w:r w:rsidRPr="00C567CF">
        <w:tab/>
        <w:t>wojewody śląskiego.</w:t>
      </w:r>
    </w:p>
    <w:p w:rsidR="004E1FD3" w:rsidRPr="00C43892" w:rsidRDefault="004E1FD3" w:rsidP="004E1FD3">
      <w:pPr>
        <w:pStyle w:val="USTustnpkodeksu"/>
      </w:pPr>
      <w:r w:rsidRPr="00C43892">
        <w:t>3.</w:t>
      </w:r>
      <w:r>
        <w:t> </w:t>
      </w:r>
      <w:r w:rsidRPr="00C43892">
        <w:t>W</w:t>
      </w:r>
      <w:r>
        <w:t xml:space="preserve"> </w:t>
      </w:r>
      <w:r w:rsidRPr="00C43892">
        <w:t>przypadku niewyrażenia opinii, o</w:t>
      </w:r>
      <w:r>
        <w:t xml:space="preserve"> </w:t>
      </w:r>
      <w:r w:rsidRPr="00C43892">
        <w:t>któr</w:t>
      </w:r>
      <w:r w:rsidR="00AC5E4B">
        <w:t>ych</w:t>
      </w:r>
      <w:r w:rsidRPr="00C43892">
        <w:t xml:space="preserve"> mowa w</w:t>
      </w:r>
      <w:r>
        <w:t xml:space="preserve"> ust. </w:t>
      </w:r>
      <w:r w:rsidRPr="00C43892">
        <w:t>1</w:t>
      </w:r>
      <w:r>
        <w:t xml:space="preserve"> i </w:t>
      </w:r>
      <w:r w:rsidRPr="00C43892">
        <w:t>2, w</w:t>
      </w:r>
      <w:r>
        <w:t xml:space="preserve"> </w:t>
      </w:r>
      <w:r w:rsidRPr="00C43892">
        <w:t>terminie 3</w:t>
      </w:r>
      <w:r w:rsidR="00AC5E4B">
        <w:t> </w:t>
      </w:r>
      <w:r w:rsidRPr="00C43892">
        <w:t>miesięcy od dnia otrzymania wystąpienia o</w:t>
      </w:r>
      <w:r>
        <w:t xml:space="preserve"> </w:t>
      </w:r>
      <w:r w:rsidRPr="00C43892">
        <w:t>opinię, wymóg zasięgnięcia opinii uznaje się za spełniony.</w:t>
      </w:r>
    </w:p>
    <w:p w:rsidR="004E1FD3" w:rsidRPr="00C43892" w:rsidRDefault="004E1FD3" w:rsidP="004E1FD3">
      <w:pPr>
        <w:pStyle w:val="USTustnpkodeksu"/>
      </w:pPr>
      <w:r w:rsidRPr="00C43892">
        <w:t>4</w:t>
      </w:r>
      <w:r>
        <w:t>. </w:t>
      </w:r>
      <w:r w:rsidRPr="00C43892">
        <w:t>Wydanie rozporządzenia, o</w:t>
      </w:r>
      <w:r>
        <w:t xml:space="preserve"> </w:t>
      </w:r>
      <w:r w:rsidRPr="00C43892">
        <w:t>którym mowa w</w:t>
      </w:r>
      <w:r>
        <w:t xml:space="preserve"> art. </w:t>
      </w:r>
      <w:r w:rsidRPr="00C43892">
        <w:t>4</w:t>
      </w:r>
      <w:r>
        <w:t xml:space="preserve"> ust. </w:t>
      </w:r>
      <w:r w:rsidRPr="00C43892">
        <w:t>1</w:t>
      </w:r>
      <w:r>
        <w:t xml:space="preserve"> pkt </w:t>
      </w:r>
      <w:r w:rsidRPr="00C43892">
        <w:t xml:space="preserve">1, wymaga pozytywnej opinii rad co najmniej 70% gmin, których obszar ma znajdować się </w:t>
      </w:r>
      <w:r w:rsidR="00A2288F">
        <w:t xml:space="preserve">w </w:t>
      </w:r>
      <w:r w:rsidRPr="00C43892">
        <w:t>granicach związku metropolitalnego.</w:t>
      </w:r>
    </w:p>
    <w:p w:rsidR="004E1FD3" w:rsidRPr="00C43892" w:rsidRDefault="004E1FD3" w:rsidP="004E1FD3">
      <w:pPr>
        <w:pStyle w:val="USTustnpkodeksu"/>
      </w:pPr>
      <w:r w:rsidRPr="00C43892">
        <w:t>5</w:t>
      </w:r>
      <w:r>
        <w:t>. </w:t>
      </w:r>
      <w:r w:rsidRPr="00C43892">
        <w:t>Wydanie rozporządzenia, o</w:t>
      </w:r>
      <w:r>
        <w:t xml:space="preserve"> </w:t>
      </w:r>
      <w:r w:rsidRPr="00C43892">
        <w:t>którym mowa w</w:t>
      </w:r>
      <w:r>
        <w:t xml:space="preserve"> art. </w:t>
      </w:r>
      <w:r w:rsidRPr="00C43892">
        <w:t>4</w:t>
      </w:r>
      <w:r>
        <w:t xml:space="preserve"> ust. </w:t>
      </w:r>
      <w:r w:rsidRPr="00C43892">
        <w:t>1</w:t>
      </w:r>
      <w:r>
        <w:t xml:space="preserve"> pkt </w:t>
      </w:r>
      <w:r w:rsidRPr="00C43892">
        <w:t>2, wymaga pozytywnej opinii: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zgrom</w:t>
      </w:r>
      <w:r>
        <w:t>adzenia</w:t>
      </w:r>
      <w:r w:rsidRPr="00C567CF">
        <w:t>;</w:t>
      </w:r>
    </w:p>
    <w:p w:rsidR="004E1FD3" w:rsidRPr="00C567CF" w:rsidRDefault="004E1FD3" w:rsidP="004E1FD3">
      <w:pPr>
        <w:pStyle w:val="PKTpunkt"/>
      </w:pPr>
      <w:r>
        <w:t>2)</w:t>
      </w:r>
      <w:r>
        <w:tab/>
      </w:r>
      <w:r w:rsidRPr="00C567CF">
        <w:t>rad nowych gmin, których obszar ma znajdować się w</w:t>
      </w:r>
      <w:r>
        <w:t xml:space="preserve"> </w:t>
      </w:r>
      <w:r w:rsidRPr="00C567CF">
        <w:t>granicach związku metropolitalnego.</w:t>
      </w:r>
    </w:p>
    <w:p w:rsidR="004E1FD3" w:rsidRPr="00C567CF" w:rsidRDefault="004E1FD3" w:rsidP="004E1FD3">
      <w:pPr>
        <w:pStyle w:val="ARTartustawynprozporzdzenia"/>
      </w:pPr>
      <w:r>
        <w:rPr>
          <w:rStyle w:val="Ppogrubienie"/>
        </w:rPr>
        <w:t>Art. 8</w:t>
      </w:r>
      <w:r w:rsidRPr="00C567CF">
        <w:rPr>
          <w:rStyle w:val="Ppogrubienie"/>
        </w:rPr>
        <w:t>.</w:t>
      </w:r>
      <w:r>
        <w:t> 1. </w:t>
      </w:r>
      <w:r w:rsidRPr="00C567CF">
        <w:t>Rozporządzenie, o</w:t>
      </w:r>
      <w:r>
        <w:t xml:space="preserve"> </w:t>
      </w:r>
      <w:r w:rsidRPr="00C567CF">
        <w:t>którym mowa w</w:t>
      </w:r>
      <w:r>
        <w:t xml:space="preserve"> art. </w:t>
      </w:r>
      <w:r w:rsidRPr="00C567CF">
        <w:t>4</w:t>
      </w:r>
      <w:r>
        <w:t xml:space="preserve"> ust. </w:t>
      </w:r>
      <w:r w:rsidRPr="00C567CF">
        <w:t xml:space="preserve">1, jest wydawane nie później niż </w:t>
      </w:r>
      <w:r>
        <w:t xml:space="preserve">do dnia </w:t>
      </w:r>
      <w:r w:rsidRPr="00C567CF">
        <w:t>31</w:t>
      </w:r>
      <w:r>
        <w:t xml:space="preserve"> marca</w:t>
      </w:r>
      <w:r w:rsidRPr="00C567CF">
        <w:t>.</w:t>
      </w:r>
    </w:p>
    <w:p w:rsidR="004E1FD3" w:rsidRPr="00C43892" w:rsidRDefault="004E1FD3" w:rsidP="004E1FD3">
      <w:pPr>
        <w:pStyle w:val="USTustnpkodeksu"/>
      </w:pPr>
      <w:r>
        <w:t>2. </w:t>
      </w:r>
      <w:r w:rsidRPr="00C43892">
        <w:t>Związek metropolitalny jest tworzony z</w:t>
      </w:r>
      <w:r>
        <w:t xml:space="preserve"> </w:t>
      </w:r>
      <w:r w:rsidRPr="00C43892">
        <w:t>dniem 1</w:t>
      </w:r>
      <w:r>
        <w:t xml:space="preserve"> lipca</w:t>
      </w:r>
      <w:r w:rsidRPr="00C43892">
        <w:t>, z</w:t>
      </w:r>
      <w:r>
        <w:t xml:space="preserve"> </w:t>
      </w:r>
      <w:r w:rsidRPr="00C43892">
        <w:t>tym że realizację zadań związek metropolitalny rozpoczyna z</w:t>
      </w:r>
      <w:r>
        <w:t xml:space="preserve"> </w:t>
      </w:r>
      <w:r w:rsidRPr="00C43892">
        <w:t>dniem 1</w:t>
      </w:r>
      <w:r>
        <w:t xml:space="preserve"> </w:t>
      </w:r>
      <w:r w:rsidRPr="00C43892">
        <w:t>stycznia roku następnego.</w:t>
      </w:r>
    </w:p>
    <w:p w:rsidR="004E1FD3" w:rsidRPr="00C43892" w:rsidRDefault="004E1FD3" w:rsidP="004E1FD3">
      <w:pPr>
        <w:pStyle w:val="USTustnpkodeksu"/>
      </w:pPr>
      <w:r w:rsidRPr="00C43892">
        <w:t>3. Zmiana granic związku metropolitalnego następuje z</w:t>
      </w:r>
      <w:r>
        <w:t xml:space="preserve"> </w:t>
      </w:r>
      <w:r w:rsidRPr="00C43892">
        <w:t>dniem 1</w:t>
      </w:r>
      <w:r>
        <w:t xml:space="preserve"> </w:t>
      </w:r>
      <w:r w:rsidRPr="00C43892">
        <w:t>stycznia.</w:t>
      </w:r>
    </w:p>
    <w:p w:rsidR="004E1FD3" w:rsidRPr="00C567CF" w:rsidRDefault="00A94A5A" w:rsidP="004E1FD3">
      <w:pPr>
        <w:pStyle w:val="ARTartustawynprozporzdzenia"/>
      </w:pPr>
      <w:r>
        <w:rPr>
          <w:rStyle w:val="Ppogrubienie"/>
        </w:rPr>
        <w:t>Art. </w:t>
      </w:r>
      <w:r w:rsidR="004E1FD3">
        <w:rPr>
          <w:rStyle w:val="Ppogrubienie"/>
        </w:rPr>
        <w:t>9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>
        <w:t>1.</w:t>
      </w:r>
      <w:r>
        <w:t> </w:t>
      </w:r>
      <w:r w:rsidR="004E1FD3" w:rsidRPr="00C567CF">
        <w:t>Pełnomocnikiem do spraw utworzenia związku metropolitalnego jest prezydent miasta Katowice.</w:t>
      </w:r>
    </w:p>
    <w:p w:rsidR="004E1FD3" w:rsidRPr="00C43892" w:rsidRDefault="00A94A5A" w:rsidP="004E1FD3">
      <w:pPr>
        <w:pStyle w:val="USTustnpkodeksu"/>
      </w:pPr>
      <w:r>
        <w:t>2. </w:t>
      </w:r>
      <w:r w:rsidR="004E1FD3" w:rsidRPr="00C43892">
        <w:t>Pełnomocnik, o</w:t>
      </w:r>
      <w:r w:rsidR="004E1FD3">
        <w:t xml:space="preserve"> </w:t>
      </w:r>
      <w:r w:rsidR="004E1FD3" w:rsidRPr="00C43892">
        <w:t>którym mowa w</w:t>
      </w:r>
      <w:r w:rsidR="004E1FD3">
        <w:t xml:space="preserve"> ust. </w:t>
      </w:r>
      <w:r w:rsidR="004E1FD3" w:rsidRPr="00C43892">
        <w:t>1, wykonuje obowiązki od dnia wejścia w</w:t>
      </w:r>
      <w:r w:rsidR="004E1FD3">
        <w:t xml:space="preserve"> </w:t>
      </w:r>
      <w:r w:rsidR="004E1FD3" w:rsidRPr="00C43892">
        <w:t>życie rozporządzenia, o</w:t>
      </w:r>
      <w:r w:rsidR="004E1FD3">
        <w:t xml:space="preserve"> </w:t>
      </w:r>
      <w:r w:rsidR="004E1FD3" w:rsidRPr="00C43892">
        <w:t>którym mowa w</w:t>
      </w:r>
      <w:r w:rsidR="004E1FD3">
        <w:t xml:space="preserve"> art. </w:t>
      </w:r>
      <w:r w:rsidR="004E1FD3" w:rsidRPr="00C43892">
        <w:t>4</w:t>
      </w:r>
      <w:r w:rsidR="004E1FD3">
        <w:t xml:space="preserve"> ust. </w:t>
      </w:r>
      <w:r w:rsidR="004E1FD3" w:rsidRPr="00C43892">
        <w:t>1</w:t>
      </w:r>
      <w:r w:rsidR="004E1FD3">
        <w:t xml:space="preserve"> pkt </w:t>
      </w:r>
      <w:r w:rsidR="004E1FD3" w:rsidRPr="00C43892">
        <w:t>1, z</w:t>
      </w:r>
      <w:r w:rsidR="004E1FD3">
        <w:t xml:space="preserve"> </w:t>
      </w:r>
      <w:r w:rsidR="004E1FD3" w:rsidRPr="00C43892">
        <w:t>tym że zadania i</w:t>
      </w:r>
      <w:r w:rsidR="004E1FD3">
        <w:t xml:space="preserve"> </w:t>
      </w:r>
      <w:r w:rsidR="004E1FD3" w:rsidRPr="00C43892">
        <w:t>kompetencje organów związku metropolitalnego wykonuje od dnia jego utworzenia: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w przypadku zgromadzenia</w:t>
      </w:r>
      <w:r>
        <w:t xml:space="preserve"> </w:t>
      </w:r>
      <w:r w:rsidR="00A94A5A">
        <w:t>–</w:t>
      </w:r>
      <w:r w:rsidRPr="00C567CF">
        <w:t xml:space="preserve"> do dnia jego pierwszej sesji;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 xml:space="preserve">w przypadku zarządu związku metropolitalnego </w:t>
      </w:r>
      <w:r w:rsidR="00A94A5A">
        <w:t>–</w:t>
      </w:r>
      <w:r w:rsidRPr="00C567CF">
        <w:t xml:space="preserve"> do dnia jego wyboru.</w:t>
      </w:r>
    </w:p>
    <w:p w:rsidR="004E1FD3" w:rsidRPr="00C43892" w:rsidRDefault="00A94A5A" w:rsidP="004E1FD3">
      <w:pPr>
        <w:pStyle w:val="USTustnpkodeksu"/>
      </w:pPr>
      <w:r>
        <w:lastRenderedPageBreak/>
        <w:t>3. </w:t>
      </w:r>
      <w:r w:rsidR="004E1FD3" w:rsidRPr="00C43892">
        <w:t>Obsługę pełnomocnika do spraw utworzenia związku metropolitalnego zapewnia urząd miasta Katowice.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A94A5A">
        <w:rPr>
          <w:rStyle w:val="Ppogrubienie"/>
        </w:rPr>
        <w:t> </w:t>
      </w:r>
      <w:r>
        <w:rPr>
          <w:rStyle w:val="Ppogrubienie"/>
        </w:rPr>
        <w:t>10</w:t>
      </w:r>
      <w:r w:rsidRPr="00C567CF">
        <w:rPr>
          <w:rStyle w:val="Ppogrubienie"/>
        </w:rPr>
        <w:t>.</w:t>
      </w:r>
      <w:r w:rsidR="00A94A5A">
        <w:rPr>
          <w:rStyle w:val="Ppogrubienie"/>
        </w:rPr>
        <w:t> </w:t>
      </w:r>
      <w:r w:rsidRPr="00C567CF">
        <w:t>1.</w:t>
      </w:r>
      <w:r w:rsidR="00A94A5A">
        <w:t> </w:t>
      </w:r>
      <w:r w:rsidRPr="00C567CF">
        <w:t>Do zadań pełnomocnika do spraw utworzenia związku metropolitalnego należy przygotowanie organizacyjne i</w:t>
      </w:r>
      <w:r>
        <w:t xml:space="preserve"> </w:t>
      </w:r>
      <w:r w:rsidRPr="00C567CF">
        <w:t>prawne związku metropolitalnego do wykonywania zadań publicznych, w</w:t>
      </w:r>
      <w:r>
        <w:t xml:space="preserve"> </w:t>
      </w:r>
      <w:r w:rsidRPr="00C567CF">
        <w:t>szczególności: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opracowanie projektu statutu związku metropolitalnego;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opracowanie projektu uchwały w</w:t>
      </w:r>
      <w:r>
        <w:t xml:space="preserve"> </w:t>
      </w:r>
      <w:r w:rsidRPr="00C567CF">
        <w:t>sprawie pierwszego budżetu związku metropolitalnego.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A94A5A">
        <w:t> </w:t>
      </w:r>
      <w:r w:rsidRPr="00C43892">
        <w:t>Z</w:t>
      </w:r>
      <w:r>
        <w:t xml:space="preserve"> </w:t>
      </w:r>
      <w:r w:rsidRPr="00C43892">
        <w:t>dniem zakończenia wykonywania zadań i</w:t>
      </w:r>
      <w:r>
        <w:t xml:space="preserve"> </w:t>
      </w:r>
      <w:r w:rsidRPr="00C43892">
        <w:t>kompetencji organów związku metropolitalnego przez pełnomocnika do spraw utworzenia związku metropolitalnego, zadania tego pełnomocnika przechodzą na właściwe organy związku metropolitalnego.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A94A5A">
        <w:rPr>
          <w:rStyle w:val="Ppogrubienie"/>
        </w:rPr>
        <w:t> </w:t>
      </w:r>
      <w:r w:rsidRPr="00C567CF">
        <w:rPr>
          <w:rStyle w:val="Ppogrubienie"/>
        </w:rPr>
        <w:t>1</w:t>
      </w:r>
      <w:r>
        <w:rPr>
          <w:rStyle w:val="Ppogrubienie"/>
        </w:rPr>
        <w:t>1</w:t>
      </w:r>
      <w:r w:rsidRPr="00C567CF">
        <w:rPr>
          <w:rStyle w:val="Ppogrubienie"/>
        </w:rPr>
        <w:t>.</w:t>
      </w:r>
      <w:r w:rsidR="00A94A5A">
        <w:rPr>
          <w:rStyle w:val="Ppogrubienie"/>
        </w:rPr>
        <w:t> </w:t>
      </w:r>
      <w:r w:rsidRPr="00C567CF">
        <w:t xml:space="preserve">Wojewoda może udzielić związkowi metropolitalnemu lub miastu </w:t>
      </w:r>
      <w:r>
        <w:t xml:space="preserve">na prawach powiatu </w:t>
      </w:r>
      <w:r w:rsidRPr="00C567CF">
        <w:t>Katowice dotacji celowej na działania związane z</w:t>
      </w:r>
      <w:r>
        <w:t xml:space="preserve"> </w:t>
      </w:r>
      <w:r w:rsidRPr="00C567CF">
        <w:t>utworzeniem związku metropolitalnego</w:t>
      </w:r>
      <w:r>
        <w:t>.</w:t>
      </w:r>
    </w:p>
    <w:p w:rsidR="004E1FD3" w:rsidRPr="003350D7" w:rsidRDefault="004E1FD3" w:rsidP="003350D7">
      <w:pPr>
        <w:pStyle w:val="ROZDZODDZOZNoznaczenierozdziauluboddziau"/>
        <w:rPr>
          <w:rStyle w:val="Ppogrubienie"/>
          <w:b w:val="0"/>
        </w:rPr>
      </w:pPr>
      <w:r w:rsidRPr="003350D7">
        <w:rPr>
          <w:rStyle w:val="Ppogrubienie"/>
          <w:b w:val="0"/>
        </w:rPr>
        <w:t>Rozdział 3</w:t>
      </w:r>
    </w:p>
    <w:p w:rsidR="004E1FD3" w:rsidRPr="00C43892" w:rsidRDefault="004E1FD3" w:rsidP="004E1FD3">
      <w:pPr>
        <w:pStyle w:val="ROZDZODDZPRZEDMprzedmiotregulacjirozdziauluboddziau"/>
      </w:pPr>
      <w:r w:rsidRPr="00C43892">
        <w:t>Zakres działania związku metropolitalnego i</w:t>
      </w:r>
      <w:r>
        <w:t xml:space="preserve"> </w:t>
      </w:r>
      <w:r w:rsidRPr="00C43892">
        <w:t>jego zadania</w:t>
      </w:r>
    </w:p>
    <w:p w:rsidR="004E1FD3" w:rsidRPr="00C567CF" w:rsidRDefault="00A94A5A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1</w:t>
      </w:r>
      <w:r w:rsidR="004E1FD3">
        <w:rPr>
          <w:rStyle w:val="Ppogrubienie"/>
        </w:rPr>
        <w:t>2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>
        <w:t>1.</w:t>
      </w:r>
      <w:r>
        <w:t> </w:t>
      </w:r>
      <w:r w:rsidR="004E1FD3" w:rsidRPr="00C567CF">
        <w:t>Związek metropolitalny wykonuje zadania publiczne w</w:t>
      </w:r>
      <w:r w:rsidR="004E1FD3">
        <w:t xml:space="preserve"> </w:t>
      </w:r>
      <w:r w:rsidR="004E1FD3" w:rsidRPr="00C567CF">
        <w:t>zakresie: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kształtowania ładu przestrzennego;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rozwoju społecznego i</w:t>
      </w:r>
      <w:r>
        <w:t xml:space="preserve"> </w:t>
      </w:r>
      <w:r w:rsidRPr="00C567CF">
        <w:t>gospodarczego obszaru związku;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planowania, koordynacji, integracji oraz rozwoju publicznego transportu zbiorowego, w</w:t>
      </w:r>
      <w:r w:rsidR="00A94A5A">
        <w:t> </w:t>
      </w:r>
      <w:r w:rsidRPr="00C567CF">
        <w:t>tym transportu drogowego, kolejowego oraz innego transportu szynowego, a</w:t>
      </w:r>
      <w:r>
        <w:t xml:space="preserve"> </w:t>
      </w:r>
      <w:r w:rsidRPr="00C567CF">
        <w:t xml:space="preserve">także zrównoważonej mobilności miejskiej; </w:t>
      </w:r>
    </w:p>
    <w:p w:rsidR="004E1FD3" w:rsidRPr="00C567CF" w:rsidRDefault="004E1FD3" w:rsidP="004E1FD3">
      <w:pPr>
        <w:pStyle w:val="PKTpunkt"/>
      </w:pPr>
      <w:r w:rsidRPr="00C567CF">
        <w:t>4</w:t>
      </w:r>
      <w:r>
        <w:t>)</w:t>
      </w:r>
      <w:r>
        <w:tab/>
      </w:r>
      <w:r w:rsidRPr="00C567CF">
        <w:t>metropolitalnych przewozów pasażerskich;</w:t>
      </w:r>
    </w:p>
    <w:p w:rsidR="004E1FD3" w:rsidRPr="00C567CF" w:rsidRDefault="004E1FD3" w:rsidP="004E1FD3">
      <w:pPr>
        <w:pStyle w:val="PKTpunkt"/>
      </w:pPr>
      <w:r w:rsidRPr="00C567CF">
        <w:t>5)</w:t>
      </w:r>
      <w:r w:rsidRPr="00C567CF">
        <w:tab/>
        <w:t>współdziałania w</w:t>
      </w:r>
      <w:r>
        <w:t xml:space="preserve"> </w:t>
      </w:r>
      <w:r w:rsidRPr="00C567CF">
        <w:t>ustalaniu przebiegu dróg krajowych i</w:t>
      </w:r>
      <w:r>
        <w:t xml:space="preserve"> </w:t>
      </w:r>
      <w:r w:rsidRPr="00C567CF">
        <w:t>wojewódzkich na obszarze związku;</w:t>
      </w:r>
    </w:p>
    <w:p w:rsidR="004E1FD3" w:rsidRPr="00C567CF" w:rsidRDefault="004E1FD3" w:rsidP="004E1FD3">
      <w:pPr>
        <w:pStyle w:val="PKTpunkt"/>
      </w:pPr>
      <w:r w:rsidRPr="00C567CF">
        <w:t>6)</w:t>
      </w:r>
      <w:r w:rsidRPr="00C567CF">
        <w:tab/>
        <w:t>promocji związku i</w:t>
      </w:r>
      <w:r>
        <w:t xml:space="preserve"> </w:t>
      </w:r>
      <w:r w:rsidRPr="00C567CF">
        <w:t>jego obszaru.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A94A5A">
        <w:t> </w:t>
      </w:r>
      <w:r w:rsidR="008E2A5F">
        <w:t>Z</w:t>
      </w:r>
      <w:r w:rsidRPr="00C43892">
        <w:t>wiązek metropolitalny może realizować zadania publiczne należące do zakresu działania gminy, powiatu lub samorządu województwa lub koordynować realizację tych zadań</w:t>
      </w:r>
      <w:r w:rsidR="008E2A5F">
        <w:t xml:space="preserve"> n</w:t>
      </w:r>
      <w:r w:rsidR="008E2A5F" w:rsidRPr="00C43892">
        <w:t>a podstawie porozumienia zawartego z</w:t>
      </w:r>
      <w:r w:rsidR="008E2A5F">
        <w:t xml:space="preserve"> </w:t>
      </w:r>
      <w:r w:rsidR="008E2A5F" w:rsidRPr="00C43892">
        <w:t>jednostką samorządu terytorialnego lub związkiem jednostek samorządu terytorialnego</w:t>
      </w:r>
      <w:r w:rsidRPr="00C43892">
        <w:t>.</w:t>
      </w:r>
    </w:p>
    <w:p w:rsidR="004E1FD3" w:rsidRPr="00C43892" w:rsidRDefault="00A94A5A" w:rsidP="004E1FD3">
      <w:pPr>
        <w:pStyle w:val="USTustnpkodeksu"/>
      </w:pPr>
      <w:r>
        <w:lastRenderedPageBreak/>
        <w:t>3. </w:t>
      </w:r>
      <w:r w:rsidR="008E2A5F">
        <w:t>Z</w:t>
      </w:r>
      <w:r w:rsidR="004E1FD3" w:rsidRPr="00C43892">
        <w:t>wiązek metropolitalny może realizować zadania publiczne należące do zakresu działania administracji rządowej</w:t>
      </w:r>
      <w:r w:rsidR="008E2A5F">
        <w:t xml:space="preserve"> n</w:t>
      </w:r>
      <w:r w:rsidR="008E2A5F" w:rsidRPr="00C43892">
        <w:t>a podstawie porozumienia zawartego z</w:t>
      </w:r>
      <w:r w:rsidR="008E2A5F">
        <w:t xml:space="preserve"> </w:t>
      </w:r>
      <w:r w:rsidR="008E2A5F" w:rsidRPr="00C43892">
        <w:t>organem administracji rządowej</w:t>
      </w:r>
      <w:r w:rsidR="004E1FD3" w:rsidRPr="00C43892">
        <w:t>.</w:t>
      </w:r>
    </w:p>
    <w:p w:rsidR="004E1FD3" w:rsidRPr="00C43892" w:rsidRDefault="004E1FD3" w:rsidP="004E1FD3">
      <w:pPr>
        <w:pStyle w:val="USTustnpkodeksu"/>
      </w:pPr>
      <w:r w:rsidRPr="00C43892">
        <w:rPr>
          <w:rStyle w:val="Ppogrubienie"/>
        </w:rPr>
        <w:t>Art.</w:t>
      </w:r>
      <w:r w:rsidR="00A94A5A">
        <w:rPr>
          <w:rStyle w:val="Ppogrubienie"/>
        </w:rPr>
        <w:t> </w:t>
      </w:r>
      <w:r w:rsidRPr="00C43892">
        <w:rPr>
          <w:rStyle w:val="Ppogrubienie"/>
        </w:rPr>
        <w:t>13.</w:t>
      </w:r>
      <w:r w:rsidR="00A94A5A">
        <w:rPr>
          <w:rStyle w:val="Ppogrubienie"/>
        </w:rPr>
        <w:t> </w:t>
      </w:r>
      <w:r>
        <w:t>1.</w:t>
      </w:r>
      <w:r w:rsidR="00A94A5A">
        <w:t> </w:t>
      </w:r>
      <w:r w:rsidRPr="00C43892">
        <w:t>Jeżeli jest to niezbędne do zapewnienia wykonywania zadań publicznych przez związek metropolitalny: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jednostka samorządu terytorialnego, na wniosek zarządu związku metropolital</w:t>
      </w:r>
      <w:r>
        <w:t>nego, może zbyć nieodpłatnie czę</w:t>
      </w:r>
      <w:r w:rsidRPr="00C567CF">
        <w:t>ść lub wszystkie posiadane przez siebie akcje lub udziały spółki akcyjnej lub spółki z</w:t>
      </w:r>
      <w:r>
        <w:t xml:space="preserve"> </w:t>
      </w:r>
      <w:r w:rsidRPr="00C567CF">
        <w:t>ograniczoną odpowiedzialnością na rzecz związku metropolitalnego, o</w:t>
      </w:r>
      <w:r>
        <w:t xml:space="preserve"> </w:t>
      </w:r>
      <w:r w:rsidRPr="00C567CF">
        <w:t>ile przedmiot działalności spółki jest związany z</w:t>
      </w:r>
      <w:r>
        <w:t xml:space="preserve"> </w:t>
      </w:r>
      <w:r w:rsidRPr="00C567CF">
        <w:t>realizacją zadań związku;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jednostka samorządu terytorialnego oraz związek metropolitalny mogą postanowić w</w:t>
      </w:r>
      <w:r>
        <w:t> </w:t>
      </w:r>
      <w:r w:rsidRPr="00C567CF">
        <w:t>drodze zgodnych uchwał swoich organów stanowiących o</w:t>
      </w:r>
      <w:r>
        <w:t xml:space="preserve"> </w:t>
      </w:r>
      <w:r w:rsidRPr="00C567CF">
        <w:t>przekształceniu jednostki budżetowej lub samorządowego zakładu budżetowego tej jednostki samorządu terytorialnego odpowiednio w</w:t>
      </w:r>
      <w:r>
        <w:t xml:space="preserve"> </w:t>
      </w:r>
      <w:r w:rsidRPr="00C567CF">
        <w:t>jednostkę budżetową lub samorządowy zakład budżetowy związku metropolitalnego, o</w:t>
      </w:r>
      <w:r>
        <w:t xml:space="preserve"> </w:t>
      </w:r>
      <w:r w:rsidRPr="00C567CF">
        <w:t>ile przedmiot ich działalności jest związany z</w:t>
      </w:r>
      <w:r>
        <w:t xml:space="preserve"> </w:t>
      </w:r>
      <w:r w:rsidRPr="00C567CF">
        <w:t>realizacją zadań związku;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związek międzygminny, za zgodą związku metropolitalnego wyrażoną w</w:t>
      </w:r>
      <w:r>
        <w:t xml:space="preserve"> </w:t>
      </w:r>
      <w:r w:rsidRPr="00C567CF">
        <w:t>drodze uchwały zgromadzenia tego związku, może postanowić w</w:t>
      </w:r>
      <w:r>
        <w:t xml:space="preserve"> </w:t>
      </w:r>
      <w:r w:rsidRPr="00C567CF">
        <w:t xml:space="preserve">drodze uchwały zgromadzenia </w:t>
      </w:r>
      <w:r>
        <w:t xml:space="preserve">związku międzygminnego </w:t>
      </w:r>
      <w:r w:rsidRPr="00C567CF">
        <w:t>o</w:t>
      </w:r>
      <w:r>
        <w:t xml:space="preserve"> </w:t>
      </w:r>
      <w:r w:rsidRPr="00C567CF">
        <w:t>przeniesieniu na związek metropolitalny wszelkich praw i</w:t>
      </w:r>
      <w:r>
        <w:t xml:space="preserve"> </w:t>
      </w:r>
      <w:r w:rsidRPr="00C567CF">
        <w:t>obowiązków związku międzygminnego, o</w:t>
      </w:r>
      <w:r>
        <w:t xml:space="preserve"> </w:t>
      </w:r>
      <w:r w:rsidRPr="00C567CF">
        <w:t>ile przedmiot jego działalności jest związany z</w:t>
      </w:r>
      <w:r>
        <w:t xml:space="preserve"> </w:t>
      </w:r>
      <w:r w:rsidRPr="00C567CF">
        <w:t>realizacją zadań związku metropolitalnego.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A94A5A">
        <w:t> </w:t>
      </w:r>
      <w:r w:rsidRPr="00C43892">
        <w:t>Zbycie akcji lub udziałów, przekształcenie jednostki budżetowej lub samorządowego zakładu budżetowego oraz przeniesienie na związek metropolitalny wszelkich praw i</w:t>
      </w:r>
      <w:r>
        <w:t> </w:t>
      </w:r>
      <w:r w:rsidRPr="00C43892">
        <w:t>obowiązków związku międzygminnego, o</w:t>
      </w:r>
      <w:r>
        <w:t xml:space="preserve"> </w:t>
      </w:r>
      <w:r w:rsidRPr="00C43892">
        <w:t>których mowa w</w:t>
      </w:r>
      <w:r>
        <w:t xml:space="preserve"> ust. </w:t>
      </w:r>
      <w:r w:rsidRPr="00C43892">
        <w:t>1, następuje ze skutkiem na dzień 1</w:t>
      </w:r>
      <w:r>
        <w:t xml:space="preserve"> </w:t>
      </w:r>
      <w:r w:rsidRPr="00C43892">
        <w:t>stycznia.</w:t>
      </w:r>
    </w:p>
    <w:p w:rsidR="004E1FD3" w:rsidRPr="00C43892" w:rsidRDefault="004E1FD3" w:rsidP="004E1FD3">
      <w:pPr>
        <w:pStyle w:val="USTustnpkodeksu"/>
      </w:pPr>
      <w:r w:rsidRPr="00C43892">
        <w:t>3.</w:t>
      </w:r>
      <w:r w:rsidR="00A94A5A">
        <w:t> </w:t>
      </w:r>
      <w:r w:rsidRPr="00C43892">
        <w:t>Zbycie akcji lub udziałów jest jawne i</w:t>
      </w:r>
      <w:r>
        <w:t xml:space="preserve"> </w:t>
      </w:r>
      <w:r w:rsidRPr="00C43892">
        <w:t>następuje na podstawie umowy cywilnoprawnej.</w:t>
      </w:r>
    </w:p>
    <w:p w:rsidR="004E1FD3" w:rsidRPr="00C43892" w:rsidRDefault="00A94A5A" w:rsidP="004E1FD3">
      <w:pPr>
        <w:pStyle w:val="USTustnpkodeksu"/>
      </w:pPr>
      <w:r>
        <w:t>4. </w:t>
      </w:r>
      <w:r w:rsidR="004E1FD3" w:rsidRPr="00C43892">
        <w:t xml:space="preserve">Przekształcenie jednostki budżetowej lub samorządowego zakładu budżetowego </w:t>
      </w:r>
      <w:r>
        <w:t>w </w:t>
      </w:r>
      <w:r w:rsidR="004E1FD3" w:rsidRPr="00C43892">
        <w:t>trybie przepisu</w:t>
      </w:r>
      <w:r w:rsidR="004E1FD3">
        <w:t xml:space="preserve"> ust. </w:t>
      </w:r>
      <w:r w:rsidR="004E1FD3" w:rsidRPr="00C43892">
        <w:t>1</w:t>
      </w:r>
      <w:r w:rsidR="004E1FD3">
        <w:t xml:space="preserve"> pkt </w:t>
      </w:r>
      <w:r w:rsidR="004E1FD3" w:rsidRPr="00C43892">
        <w:t>2</w:t>
      </w:r>
      <w:r w:rsidR="004E1FD3">
        <w:t xml:space="preserve"> </w:t>
      </w:r>
      <w:r w:rsidR="004E1FD3" w:rsidRPr="00C43892">
        <w:t>skutkuje wstąpieniem jednostki powstałej w</w:t>
      </w:r>
      <w:r w:rsidR="004E1FD3">
        <w:t xml:space="preserve"> </w:t>
      </w:r>
      <w:r w:rsidR="004E1FD3" w:rsidRPr="00C43892">
        <w:t>wyniku tego przekształcenia we wszelkie prawa i</w:t>
      </w:r>
      <w:r w:rsidR="004E1FD3">
        <w:t xml:space="preserve"> </w:t>
      </w:r>
      <w:r w:rsidR="004E1FD3" w:rsidRPr="00C43892">
        <w:t xml:space="preserve">obowiązki jednostki, która podlegała przekształceniu, </w:t>
      </w:r>
      <w:r>
        <w:t>w </w:t>
      </w:r>
      <w:r w:rsidR="004E1FD3" w:rsidRPr="00C43892">
        <w:t>tym wynikające z</w:t>
      </w:r>
      <w:r w:rsidR="004E1FD3">
        <w:t xml:space="preserve"> </w:t>
      </w:r>
      <w:r w:rsidR="004E1FD3" w:rsidRPr="00C43892">
        <w:t>zezwoleń i</w:t>
      </w:r>
      <w:r w:rsidR="004E1FD3">
        <w:t xml:space="preserve"> </w:t>
      </w:r>
      <w:r w:rsidR="004E1FD3" w:rsidRPr="00C43892">
        <w:t>koncesji oraz innych aktów administracyjnych.</w:t>
      </w:r>
    </w:p>
    <w:p w:rsidR="004E1FD3" w:rsidRPr="00C43892" w:rsidRDefault="004E1FD3" w:rsidP="004E1FD3">
      <w:pPr>
        <w:pStyle w:val="USTustnpkodeksu"/>
      </w:pPr>
      <w:r w:rsidRPr="00C43892">
        <w:lastRenderedPageBreak/>
        <w:t>5.</w:t>
      </w:r>
      <w:r w:rsidR="00A94A5A">
        <w:t> </w:t>
      </w:r>
      <w:r w:rsidRPr="00C43892">
        <w:t>Przepis</w:t>
      </w:r>
      <w:r>
        <w:t xml:space="preserve"> ust. </w:t>
      </w:r>
      <w:r w:rsidRPr="00C43892">
        <w:t>1</w:t>
      </w:r>
      <w:r>
        <w:t xml:space="preserve"> pkt </w:t>
      </w:r>
      <w:r w:rsidRPr="00C43892">
        <w:t>2</w:t>
      </w:r>
      <w:r>
        <w:t xml:space="preserve"> i ust. </w:t>
      </w:r>
      <w:r w:rsidRPr="00C43892">
        <w:t>2</w:t>
      </w:r>
      <w:r>
        <w:t xml:space="preserve"> </w:t>
      </w:r>
      <w:r w:rsidRPr="00C43892">
        <w:t xml:space="preserve">stosuje się odpowiednio do przekształcenia jednostek budżetowych oraz zakładów budżetowych związków międzygminnych, odpowiednio </w:t>
      </w:r>
      <w:r w:rsidR="00A94A5A">
        <w:t>w </w:t>
      </w:r>
      <w:r w:rsidRPr="00C43892">
        <w:t>jednostki budżetowe i</w:t>
      </w:r>
      <w:r>
        <w:t xml:space="preserve"> </w:t>
      </w:r>
      <w:r w:rsidRPr="00C43892">
        <w:t>zakłady budżetowe związku metropolitalnego.</w:t>
      </w:r>
    </w:p>
    <w:p w:rsidR="004E1FD3" w:rsidRPr="00C43892" w:rsidRDefault="00A94A5A" w:rsidP="004E1FD3">
      <w:pPr>
        <w:pStyle w:val="USTustnpkodeksu"/>
      </w:pPr>
      <w:r>
        <w:t>6. </w:t>
      </w:r>
      <w:r w:rsidR="004E1FD3" w:rsidRPr="00C43892">
        <w:t>Przeniesienie praw i</w:t>
      </w:r>
      <w:r w:rsidR="004E1FD3">
        <w:t xml:space="preserve"> </w:t>
      </w:r>
      <w:r w:rsidR="004E1FD3" w:rsidRPr="00C43892">
        <w:t>obowiązków, o</w:t>
      </w:r>
      <w:r w:rsidR="004E1FD3">
        <w:t xml:space="preserve"> </w:t>
      </w:r>
      <w:r w:rsidR="004E1FD3" w:rsidRPr="00C43892">
        <w:t>którym mowa w</w:t>
      </w:r>
      <w:r w:rsidR="004E1FD3">
        <w:t xml:space="preserve"> ust. </w:t>
      </w:r>
      <w:r w:rsidR="004E1FD3" w:rsidRPr="00C43892">
        <w:t>1</w:t>
      </w:r>
      <w:r w:rsidR="004E1FD3">
        <w:t xml:space="preserve"> pkt </w:t>
      </w:r>
      <w:r w:rsidR="004E1FD3" w:rsidRPr="00C43892">
        <w:t>3, skutkuje wstąpieniem związku metropolitalnego we wszelkie prawa i</w:t>
      </w:r>
      <w:r w:rsidR="004E1FD3">
        <w:t xml:space="preserve"> </w:t>
      </w:r>
      <w:r w:rsidR="004E1FD3" w:rsidRPr="00C43892">
        <w:t>obowiązki związku międzygminnego, w</w:t>
      </w:r>
      <w:r w:rsidR="004E1FD3">
        <w:t xml:space="preserve"> </w:t>
      </w:r>
      <w:r w:rsidR="004E1FD3" w:rsidRPr="00C43892">
        <w:t>tym: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związane z</w:t>
      </w:r>
      <w:r>
        <w:t xml:space="preserve"> </w:t>
      </w:r>
      <w:r w:rsidRPr="00C567CF">
        <w:t>wykonywaniem zadań publicznych;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wynikające z</w:t>
      </w:r>
      <w:r>
        <w:t xml:space="preserve"> </w:t>
      </w:r>
      <w:r w:rsidRPr="00C567CF">
        <w:t>zezwoleń i</w:t>
      </w:r>
      <w:r>
        <w:t xml:space="preserve"> </w:t>
      </w:r>
      <w:r w:rsidRPr="00C567CF">
        <w:t>koncesji oraz innych aktów administracyjnych.</w:t>
      </w:r>
    </w:p>
    <w:p w:rsidR="004E1FD3" w:rsidRPr="00C43892" w:rsidRDefault="004E1FD3" w:rsidP="004E1FD3">
      <w:pPr>
        <w:pStyle w:val="USTustnpkodeksu"/>
      </w:pPr>
      <w:r w:rsidRPr="00C43892">
        <w:t>7.</w:t>
      </w:r>
      <w:r w:rsidR="00A94A5A">
        <w:t> </w:t>
      </w:r>
      <w:r w:rsidRPr="00C43892">
        <w:t>Związek metropolitalny wykonuje z</w:t>
      </w:r>
      <w:r w:rsidR="00A94A5A">
        <w:t>adania publiczne na rzecz gmin –</w:t>
      </w:r>
      <w:r w:rsidRPr="00C43892">
        <w:t xml:space="preserve"> członków związku międzygminnego, o</w:t>
      </w:r>
      <w:r>
        <w:t xml:space="preserve"> </w:t>
      </w:r>
      <w:r w:rsidRPr="00C43892">
        <w:t>którym mowa w</w:t>
      </w:r>
      <w:r>
        <w:t xml:space="preserve"> ust. </w:t>
      </w:r>
      <w:r w:rsidRPr="00C43892">
        <w:t>1</w:t>
      </w:r>
      <w:r>
        <w:t xml:space="preserve"> pkt </w:t>
      </w:r>
      <w:r w:rsidRPr="00C43892">
        <w:t>3, niewchodzących w</w:t>
      </w:r>
      <w:r>
        <w:t xml:space="preserve"> </w:t>
      </w:r>
      <w:r w:rsidRPr="00C43892">
        <w:t>skład związku metropolitalnego, w</w:t>
      </w:r>
      <w:r>
        <w:t xml:space="preserve"> </w:t>
      </w:r>
      <w:r w:rsidRPr="00C43892">
        <w:t>okresie 3</w:t>
      </w:r>
      <w:r>
        <w:t xml:space="preserve"> </w:t>
      </w:r>
      <w:r w:rsidRPr="00C43892">
        <w:t>miesięcy począwszy od przejęcia praw i</w:t>
      </w:r>
      <w:r>
        <w:t xml:space="preserve"> </w:t>
      </w:r>
      <w:r w:rsidRPr="00C43892">
        <w:t>obowiązków związku międzygminnego. Po tym okresie wykonywanie zadań na rzecz tych gmin jest możliwe na podstawie porozumienia.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A94A5A">
        <w:rPr>
          <w:rStyle w:val="Ppogrubienie"/>
        </w:rPr>
        <w:t> </w:t>
      </w:r>
      <w:r w:rsidRPr="00C567CF">
        <w:rPr>
          <w:rStyle w:val="Ppogrubienie"/>
        </w:rPr>
        <w:t>1</w:t>
      </w:r>
      <w:r>
        <w:rPr>
          <w:rStyle w:val="Ppogrubienie"/>
        </w:rPr>
        <w:t>4</w:t>
      </w:r>
      <w:r w:rsidRPr="00C567CF">
        <w:rPr>
          <w:rStyle w:val="Ppogrubienie"/>
        </w:rPr>
        <w:t>.</w:t>
      </w:r>
      <w:r w:rsidR="00A94A5A">
        <w:rPr>
          <w:rStyle w:val="Ppogrubienie"/>
        </w:rPr>
        <w:t> </w:t>
      </w:r>
      <w:r w:rsidRPr="00C567CF">
        <w:t>1.</w:t>
      </w:r>
      <w:r w:rsidR="00A94A5A">
        <w:t> </w:t>
      </w:r>
      <w:r w:rsidRPr="00C567CF">
        <w:t>W</w:t>
      </w:r>
      <w:r>
        <w:t xml:space="preserve"> </w:t>
      </w:r>
      <w:r w:rsidRPr="00C567CF">
        <w:t>celu wykonywania zadań, o</w:t>
      </w:r>
      <w:r>
        <w:t xml:space="preserve"> </w:t>
      </w:r>
      <w:r w:rsidRPr="00C567CF">
        <w:t>których mowa w</w:t>
      </w:r>
      <w:r>
        <w:t xml:space="preserve"> art. </w:t>
      </w:r>
      <w:r w:rsidRPr="00C567CF">
        <w:t>1</w:t>
      </w:r>
      <w:r>
        <w:t>2</w:t>
      </w:r>
      <w:r w:rsidRPr="00C567CF">
        <w:t>, związek metropolitalny może: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tworzyć jednostki organizacyjne;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zawierać porozumienia z</w:t>
      </w:r>
      <w:r>
        <w:t xml:space="preserve"> </w:t>
      </w:r>
      <w:r w:rsidRPr="00C567CF">
        <w:t>jednostkami samorządu terytorialnego, związkami jednostek samorządu terytorialnego oraz organami administracji rządowej;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prowadzić działalność gospodarczą niewykraczającą poza obszar zadań o</w:t>
      </w:r>
      <w:r>
        <w:t xml:space="preserve"> </w:t>
      </w:r>
      <w:r w:rsidRPr="00C567CF">
        <w:t>charakterze użyteczności publicznej.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A94A5A">
        <w:t> </w:t>
      </w:r>
      <w:r w:rsidRPr="00C43892">
        <w:t>Do organizacji i</w:t>
      </w:r>
      <w:r>
        <w:t xml:space="preserve"> </w:t>
      </w:r>
      <w:r w:rsidRPr="00C43892">
        <w:t>funkcjonowania jednostek organizacyjnych związku metropolitalnego stosuje się odpowiednio przepisy dotyczące wojewódzkich samorządowych jednostek organizacyjnych.</w:t>
      </w:r>
    </w:p>
    <w:p w:rsidR="004E1FD3" w:rsidRPr="00C43892" w:rsidRDefault="00A94A5A" w:rsidP="004E1FD3">
      <w:pPr>
        <w:pStyle w:val="USTustnpkodeksu"/>
      </w:pPr>
      <w:r>
        <w:t>3. </w:t>
      </w:r>
      <w:r w:rsidR="004E1FD3" w:rsidRPr="00C43892">
        <w:t>Porozumienia, o</w:t>
      </w:r>
      <w:r w:rsidR="004E1FD3">
        <w:t xml:space="preserve"> </w:t>
      </w:r>
      <w:r w:rsidR="004E1FD3" w:rsidRPr="00C43892">
        <w:t>których mowa w</w:t>
      </w:r>
      <w:r w:rsidR="004E1FD3">
        <w:t xml:space="preserve"> ust. </w:t>
      </w:r>
      <w:r w:rsidR="004E1FD3" w:rsidRPr="00C43892">
        <w:t>1</w:t>
      </w:r>
      <w:r w:rsidR="004E1FD3">
        <w:t xml:space="preserve"> pkt </w:t>
      </w:r>
      <w:r w:rsidR="004E1FD3" w:rsidRPr="00C43892">
        <w:t>2, podlegają ogłoszeniu w</w:t>
      </w:r>
      <w:r w:rsidR="004E1FD3">
        <w:t xml:space="preserve"> </w:t>
      </w:r>
      <w:r w:rsidR="004E1FD3" w:rsidRPr="00C43892">
        <w:t>wojewódzkim dzienniku urzędowym.</w:t>
      </w:r>
    </w:p>
    <w:p w:rsidR="004E1FD3" w:rsidRPr="00C43892" w:rsidRDefault="00A94A5A" w:rsidP="004E1FD3">
      <w:pPr>
        <w:pStyle w:val="USTustnpkodeksu"/>
      </w:pPr>
      <w:r>
        <w:t>4. </w:t>
      </w:r>
      <w:r w:rsidR="004E1FD3" w:rsidRPr="00C43892">
        <w:t>Do porozumień, o</w:t>
      </w:r>
      <w:r w:rsidR="004E1FD3">
        <w:t xml:space="preserve"> </w:t>
      </w:r>
      <w:r w:rsidR="004E1FD3" w:rsidRPr="00C43892">
        <w:t>których mowa w</w:t>
      </w:r>
      <w:r w:rsidR="004E1FD3">
        <w:t xml:space="preserve"> ust. </w:t>
      </w:r>
      <w:r w:rsidR="004E1FD3" w:rsidRPr="00C43892">
        <w:t>1</w:t>
      </w:r>
      <w:r w:rsidR="004E1FD3">
        <w:t xml:space="preserve"> pkt </w:t>
      </w:r>
      <w:r w:rsidR="004E1FD3" w:rsidRPr="00C43892">
        <w:t>2, stosuje się odpowiednio przepisy ustawy z</w:t>
      </w:r>
      <w:r w:rsidR="004E1FD3">
        <w:t xml:space="preserve"> </w:t>
      </w:r>
      <w:r w:rsidR="004E1FD3" w:rsidRPr="00C43892">
        <w:t>dnia 8</w:t>
      </w:r>
      <w:r w:rsidR="004E1FD3">
        <w:t xml:space="preserve"> </w:t>
      </w:r>
      <w:r w:rsidR="004E1FD3" w:rsidRPr="00C43892">
        <w:t>marca 1990</w:t>
      </w:r>
      <w:r w:rsidR="004E1FD3">
        <w:t xml:space="preserve"> </w:t>
      </w:r>
      <w:r w:rsidR="004E1FD3" w:rsidRPr="00C43892">
        <w:t>r. o</w:t>
      </w:r>
      <w:r w:rsidR="004E1FD3">
        <w:t xml:space="preserve"> </w:t>
      </w:r>
      <w:r w:rsidR="004E1FD3" w:rsidRPr="00C43892">
        <w:t>samorządzie gminnym (</w:t>
      </w:r>
      <w:r w:rsidR="004E1FD3">
        <w:t>Dz. U.</w:t>
      </w:r>
      <w:r w:rsidR="004E1FD3" w:rsidRPr="00C43892">
        <w:t xml:space="preserve"> z</w:t>
      </w:r>
      <w:r w:rsidR="004E1FD3">
        <w:t xml:space="preserve"> </w:t>
      </w:r>
      <w:r w:rsidR="004E1FD3" w:rsidRPr="00C43892">
        <w:t>2016</w:t>
      </w:r>
      <w:r w:rsidR="004E1FD3">
        <w:t xml:space="preserve"> </w:t>
      </w:r>
      <w:r w:rsidR="004E1FD3" w:rsidRPr="00C43892">
        <w:t>r.</w:t>
      </w:r>
      <w:r w:rsidR="004E1FD3">
        <w:t xml:space="preserve"> poz. </w:t>
      </w:r>
      <w:r w:rsidR="004E1FD3" w:rsidRPr="00C43892">
        <w:t>446</w:t>
      </w:r>
      <w:r w:rsidR="00CA5B65">
        <w:t>, 1579 i</w:t>
      </w:r>
      <w:r w:rsidR="00AC5E4B">
        <w:t> </w:t>
      </w:r>
      <w:r w:rsidR="00CA5B65">
        <w:t>1948</w:t>
      </w:r>
      <w:r w:rsidR="004E1FD3" w:rsidRPr="00C43892">
        <w:t>).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A94A5A">
        <w:rPr>
          <w:rStyle w:val="Ppogrubienie"/>
        </w:rPr>
        <w:t> </w:t>
      </w:r>
      <w:r w:rsidRPr="00C567CF">
        <w:rPr>
          <w:rStyle w:val="Ppogrubienie"/>
        </w:rPr>
        <w:t>1</w:t>
      </w:r>
      <w:r>
        <w:rPr>
          <w:rStyle w:val="Ppogrubienie"/>
        </w:rPr>
        <w:t>5</w:t>
      </w:r>
      <w:r w:rsidRPr="00C567CF">
        <w:rPr>
          <w:rStyle w:val="Ppogrubienie"/>
        </w:rPr>
        <w:t>.</w:t>
      </w:r>
      <w:r w:rsidR="00A94A5A">
        <w:rPr>
          <w:rStyle w:val="Ppogrubienie"/>
        </w:rPr>
        <w:t> </w:t>
      </w:r>
      <w:r w:rsidRPr="00C567CF">
        <w:t>1.</w:t>
      </w:r>
      <w:r w:rsidR="00A94A5A">
        <w:t> </w:t>
      </w:r>
      <w:r w:rsidRPr="00C567CF">
        <w:t>Związek metropolitalny może tworzyć stowarzyszenia z</w:t>
      </w:r>
      <w:r>
        <w:t xml:space="preserve"> </w:t>
      </w:r>
      <w:r w:rsidRPr="00C567CF">
        <w:t>jednostkami samorządu terytorialnego.</w:t>
      </w:r>
    </w:p>
    <w:p w:rsidR="004E1FD3" w:rsidRPr="00C43892" w:rsidRDefault="00A94A5A" w:rsidP="004E1FD3">
      <w:pPr>
        <w:pStyle w:val="USTustnpkodeksu"/>
      </w:pPr>
      <w:r>
        <w:lastRenderedPageBreak/>
        <w:t>2. </w:t>
      </w:r>
      <w:r w:rsidR="004E1FD3" w:rsidRPr="00C43892">
        <w:t>Do stowarzyszeń, o</w:t>
      </w:r>
      <w:r w:rsidR="004E1FD3">
        <w:t xml:space="preserve"> </w:t>
      </w:r>
      <w:r w:rsidR="004E1FD3" w:rsidRPr="00C43892">
        <w:t>których mowa w</w:t>
      </w:r>
      <w:r w:rsidR="004E1FD3">
        <w:t xml:space="preserve"> ust. </w:t>
      </w:r>
      <w:r w:rsidR="004E1FD3" w:rsidRPr="00C43892">
        <w:t>1, stosuje się odpowiednio przepisy ustawy z dnia 7</w:t>
      </w:r>
      <w:r w:rsidR="004E1FD3">
        <w:t xml:space="preserve"> </w:t>
      </w:r>
      <w:r w:rsidR="004E1FD3" w:rsidRPr="00C43892">
        <w:t>kwietnia 1989</w:t>
      </w:r>
      <w:r w:rsidR="004E1FD3">
        <w:t xml:space="preserve"> </w:t>
      </w:r>
      <w:r w:rsidR="004E1FD3" w:rsidRPr="00C43892">
        <w:t>r. – Prawo o</w:t>
      </w:r>
      <w:r w:rsidR="004E1FD3">
        <w:t xml:space="preserve"> </w:t>
      </w:r>
      <w:r w:rsidR="004E1FD3" w:rsidRPr="00C43892">
        <w:t>stowarzyszeniach (</w:t>
      </w:r>
      <w:r w:rsidR="004E1FD3">
        <w:t>Dz. U.</w:t>
      </w:r>
      <w:r w:rsidR="004E1FD3" w:rsidRPr="00C43892">
        <w:t xml:space="preserve"> z</w:t>
      </w:r>
      <w:r w:rsidR="004E1FD3">
        <w:t xml:space="preserve"> </w:t>
      </w:r>
      <w:r w:rsidR="004E1FD3" w:rsidRPr="00C43892">
        <w:t>2015</w:t>
      </w:r>
      <w:r w:rsidR="004E1FD3">
        <w:t xml:space="preserve"> </w:t>
      </w:r>
      <w:r w:rsidR="004E1FD3" w:rsidRPr="00C43892">
        <w:t>r.</w:t>
      </w:r>
      <w:r w:rsidR="004E1FD3">
        <w:t xml:space="preserve"> poz. </w:t>
      </w:r>
      <w:r w:rsidR="004E1FD3" w:rsidRPr="00C43892">
        <w:t>1393</w:t>
      </w:r>
      <w:r w:rsidR="00BE11A6">
        <w:t xml:space="preserve"> i</w:t>
      </w:r>
      <w:r w:rsidR="004E1FD3">
        <w:t xml:space="preserve"> </w:t>
      </w:r>
      <w:r w:rsidR="004E1FD3" w:rsidRPr="00C43892">
        <w:t>1923), z</w:t>
      </w:r>
      <w:r w:rsidR="00AC5E4B">
        <w:t> </w:t>
      </w:r>
      <w:r w:rsidR="004E1FD3" w:rsidRPr="00C43892">
        <w:t>tym że do utworzenia stowarzyszenia jest wymaganych co najmniej 3</w:t>
      </w:r>
      <w:r w:rsidR="008E2A5F">
        <w:t> </w:t>
      </w:r>
      <w:r w:rsidR="004E1FD3" w:rsidRPr="00C43892">
        <w:t>założycieli.</w:t>
      </w:r>
    </w:p>
    <w:p w:rsidR="004E1FD3" w:rsidRPr="00C43892" w:rsidRDefault="004E1FD3" w:rsidP="004E1FD3">
      <w:pPr>
        <w:pStyle w:val="USTustnpkodeksu"/>
      </w:pPr>
      <w:r w:rsidRPr="00C43892">
        <w:t>3.</w:t>
      </w:r>
      <w:r w:rsidR="00A94A5A">
        <w:t> </w:t>
      </w:r>
      <w:r w:rsidRPr="00C43892">
        <w:t>Związek metropolitalny może nawiązywać współpracę z</w:t>
      </w:r>
      <w:r>
        <w:t xml:space="preserve"> </w:t>
      </w:r>
      <w:r w:rsidRPr="00C43892">
        <w:t>podmiotami o</w:t>
      </w:r>
      <w:r>
        <w:t xml:space="preserve"> </w:t>
      </w:r>
      <w:r w:rsidRPr="00C43892">
        <w:t>charakterze metropolitalnym z</w:t>
      </w:r>
      <w:r>
        <w:t xml:space="preserve"> </w:t>
      </w:r>
      <w:r w:rsidRPr="00C43892">
        <w:t>innych państw.</w:t>
      </w:r>
    </w:p>
    <w:p w:rsidR="004E1FD3" w:rsidRPr="00C567CF" w:rsidRDefault="00A94A5A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1</w:t>
      </w:r>
      <w:r w:rsidR="004E1FD3">
        <w:rPr>
          <w:rStyle w:val="Ppogrubienie"/>
        </w:rPr>
        <w:t>6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1.</w:t>
      </w:r>
      <w:r>
        <w:t> </w:t>
      </w:r>
      <w:r w:rsidR="004E1FD3" w:rsidRPr="00C567CF">
        <w:t>Związek metropolitalny może udzielać pomocy, w</w:t>
      </w:r>
      <w:r w:rsidR="004E1FD3">
        <w:t xml:space="preserve"> </w:t>
      </w:r>
      <w:r w:rsidR="004E1FD3" w:rsidRPr="00C567CF">
        <w:t>tym pomocy finansowej, jednostkom samorządu terytorialnego oraz ich związkom.</w:t>
      </w:r>
    </w:p>
    <w:p w:rsidR="004E1FD3" w:rsidRPr="00C43892" w:rsidRDefault="00A94A5A" w:rsidP="004E1FD3">
      <w:pPr>
        <w:pStyle w:val="USTustnpkodeksu"/>
      </w:pPr>
      <w:r>
        <w:t>2. </w:t>
      </w:r>
      <w:r w:rsidR="004E1FD3" w:rsidRPr="00C43892">
        <w:t>Jednostki samorządu terytorialnego oraz ich związki mogą udzielać pomocy finansowej związkowi metropolitalnemu.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A94A5A">
        <w:rPr>
          <w:rStyle w:val="Ppogrubienie"/>
        </w:rPr>
        <w:t> </w:t>
      </w:r>
      <w:r w:rsidRPr="00C567CF">
        <w:rPr>
          <w:rStyle w:val="Ppogrubienie"/>
        </w:rPr>
        <w:t>1</w:t>
      </w:r>
      <w:r>
        <w:rPr>
          <w:rStyle w:val="Ppogrubienie"/>
        </w:rPr>
        <w:t>7</w:t>
      </w:r>
      <w:r w:rsidRPr="00C567CF">
        <w:rPr>
          <w:rStyle w:val="Ppogrubienie"/>
        </w:rPr>
        <w:t>.</w:t>
      </w:r>
      <w:r w:rsidR="00A94A5A">
        <w:rPr>
          <w:rStyle w:val="Ppogrubienie"/>
        </w:rPr>
        <w:t> </w:t>
      </w:r>
      <w:r w:rsidRPr="00C567CF">
        <w:t>1.</w:t>
      </w:r>
      <w:r w:rsidR="00A94A5A">
        <w:t> </w:t>
      </w:r>
      <w:r w:rsidRPr="00C567CF">
        <w:t>Nadzór nad działalnością związku metropolitalnego sprawują Prezes Rady Ministrów oraz wojewoda, a</w:t>
      </w:r>
      <w:r>
        <w:t xml:space="preserve"> </w:t>
      </w:r>
      <w:r w:rsidRPr="00C567CF">
        <w:t>w</w:t>
      </w:r>
      <w:r>
        <w:t xml:space="preserve"> </w:t>
      </w:r>
      <w:r w:rsidRPr="00C567CF">
        <w:t xml:space="preserve">zakresie spraw finansowych </w:t>
      </w:r>
      <w:r w:rsidR="00A94A5A">
        <w:t>–</w:t>
      </w:r>
      <w:r w:rsidRPr="00C567CF">
        <w:t xml:space="preserve"> regionalna izba obrachunkowa.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A94A5A">
        <w:t> </w:t>
      </w:r>
      <w:r w:rsidRPr="00C43892">
        <w:t>Do nadzoru nad działalnością związku metropolitalnego stosuje się odpowiednio przepisy rozdziału 7</w:t>
      </w:r>
      <w:r>
        <w:t xml:space="preserve"> </w:t>
      </w:r>
      <w:r w:rsidRPr="00C43892">
        <w:t>ustawy z</w:t>
      </w:r>
      <w:r>
        <w:t xml:space="preserve"> </w:t>
      </w:r>
      <w:r w:rsidRPr="00C43892">
        <w:t>dnia 5</w:t>
      </w:r>
      <w:r>
        <w:t xml:space="preserve"> </w:t>
      </w:r>
      <w:r w:rsidRPr="00C43892">
        <w:t>czerwca 1998</w:t>
      </w:r>
      <w:r>
        <w:t xml:space="preserve"> </w:t>
      </w:r>
      <w:r w:rsidRPr="00C43892">
        <w:t>r. o</w:t>
      </w:r>
      <w:r>
        <w:t xml:space="preserve"> </w:t>
      </w:r>
      <w:r w:rsidRPr="00C43892">
        <w:t>samorządzie województwa (</w:t>
      </w:r>
      <w:r>
        <w:t>Dz. U.</w:t>
      </w:r>
      <w:r w:rsidRPr="00C43892">
        <w:t xml:space="preserve"> z</w:t>
      </w:r>
      <w:r w:rsidR="00A94A5A">
        <w:t> </w:t>
      </w:r>
      <w:r w:rsidRPr="00C43892">
        <w:t>2016</w:t>
      </w:r>
      <w:r>
        <w:t xml:space="preserve"> </w:t>
      </w:r>
      <w:r w:rsidRPr="00C43892">
        <w:t>r.</w:t>
      </w:r>
      <w:r>
        <w:t xml:space="preserve"> poz. </w:t>
      </w:r>
      <w:r w:rsidRPr="00C43892">
        <w:t>486</w:t>
      </w:r>
      <w:r w:rsidR="008E2A5F">
        <w:t>, 1948 i 2260</w:t>
      </w:r>
      <w:r w:rsidRPr="00C43892">
        <w:t>).</w:t>
      </w:r>
    </w:p>
    <w:p w:rsidR="004E1FD3" w:rsidRPr="003350D7" w:rsidRDefault="004E1FD3" w:rsidP="003350D7">
      <w:pPr>
        <w:pStyle w:val="ROZDZODDZOZNoznaczenierozdziauluboddziau"/>
        <w:rPr>
          <w:rStyle w:val="Ppogrubienie"/>
          <w:b w:val="0"/>
        </w:rPr>
      </w:pPr>
      <w:r w:rsidRPr="003350D7">
        <w:rPr>
          <w:rStyle w:val="Ppogrubienie"/>
          <w:b w:val="0"/>
        </w:rPr>
        <w:t>Rozdział 4</w:t>
      </w:r>
    </w:p>
    <w:p w:rsidR="004E1FD3" w:rsidRPr="00C43892" w:rsidRDefault="004E1FD3" w:rsidP="004E1FD3">
      <w:pPr>
        <w:pStyle w:val="ROZDZODDZPRZEDMprzedmiotregulacjirozdziauluboddziau"/>
      </w:pPr>
      <w:r w:rsidRPr="00C43892">
        <w:t>Władze związku metropolitalnego</w:t>
      </w:r>
    </w:p>
    <w:p w:rsidR="004E1FD3" w:rsidRPr="00C567CF" w:rsidRDefault="00A94A5A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1</w:t>
      </w:r>
      <w:r w:rsidR="004E1FD3">
        <w:rPr>
          <w:rStyle w:val="Ppogrubienie"/>
        </w:rPr>
        <w:t>8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Organami związku metropolitalnego są:</w:t>
      </w:r>
    </w:p>
    <w:p w:rsidR="004E1FD3" w:rsidRPr="00C567CF" w:rsidRDefault="004E1FD3" w:rsidP="004E1FD3">
      <w:pPr>
        <w:pStyle w:val="PKTpunkt"/>
      </w:pPr>
      <w:r>
        <w:t>1)</w:t>
      </w:r>
      <w:r>
        <w:tab/>
        <w:t>zgromadzenie</w:t>
      </w:r>
      <w:r w:rsidRPr="00C567CF">
        <w:t>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 xml:space="preserve">zarząd związku metropolitalnego, zwany dalej </w:t>
      </w:r>
      <w:r>
        <w:t>„</w:t>
      </w:r>
      <w:r w:rsidRPr="00C567CF">
        <w:t>zarządem</w:t>
      </w:r>
      <w:r>
        <w:t>”</w:t>
      </w:r>
      <w:r w:rsidRPr="00C567CF">
        <w:t>.</w:t>
      </w:r>
    </w:p>
    <w:p w:rsidR="004E1FD3" w:rsidRPr="00C567CF" w:rsidRDefault="00A94A5A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1</w:t>
      </w:r>
      <w:r w:rsidR="004E1FD3">
        <w:rPr>
          <w:rStyle w:val="Ppogrubienie"/>
        </w:rPr>
        <w:t>9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1.</w:t>
      </w:r>
      <w:r>
        <w:t> </w:t>
      </w:r>
      <w:r w:rsidR="004E1FD3" w:rsidRPr="00C567CF">
        <w:t>Działalność organów związku metropolitalnego jest jawna. Ograniczenia jawności mogą wynikać wyłącznie z</w:t>
      </w:r>
      <w:r w:rsidR="004E1FD3">
        <w:t xml:space="preserve"> </w:t>
      </w:r>
      <w:r w:rsidR="004E1FD3" w:rsidRPr="00C567CF">
        <w:t>ustaw.</w:t>
      </w:r>
    </w:p>
    <w:p w:rsidR="004E1FD3" w:rsidRPr="00C43892" w:rsidRDefault="00A94A5A" w:rsidP="004E1FD3">
      <w:pPr>
        <w:pStyle w:val="USTustnpkodeksu"/>
      </w:pPr>
      <w:r>
        <w:t>2. </w:t>
      </w:r>
      <w:r w:rsidR="004E1FD3" w:rsidRPr="00C43892">
        <w:t>Jawność działania organów związku metropolitalnego obejmuje w</w:t>
      </w:r>
      <w:r w:rsidR="004E1FD3">
        <w:t xml:space="preserve"> </w:t>
      </w:r>
      <w:r w:rsidR="004E1FD3" w:rsidRPr="00C43892">
        <w:t>szczególności prawo obywateli do uzyskiwania informacji, wstępu na sesje zgromadzenia i</w:t>
      </w:r>
      <w:r w:rsidR="004E1FD3">
        <w:t xml:space="preserve"> </w:t>
      </w:r>
      <w:r w:rsidR="004E1FD3" w:rsidRPr="00C43892">
        <w:t>posiedzenia jego komisji, a</w:t>
      </w:r>
      <w:r w:rsidR="004E1FD3">
        <w:t xml:space="preserve"> </w:t>
      </w:r>
      <w:r w:rsidR="004E1FD3" w:rsidRPr="00C43892">
        <w:t>także dostępu do dokumentów wynikających z</w:t>
      </w:r>
      <w:r w:rsidR="004E1FD3">
        <w:t xml:space="preserve"> </w:t>
      </w:r>
      <w:r w:rsidR="004E1FD3" w:rsidRPr="00C43892">
        <w:t>wykonywania zadań publicznych, w</w:t>
      </w:r>
      <w:r>
        <w:t> </w:t>
      </w:r>
      <w:r w:rsidR="004E1FD3" w:rsidRPr="00C43892">
        <w:t>tym protokołów posiedzeń organów związku metropolitalnego i</w:t>
      </w:r>
      <w:r w:rsidR="004E1FD3">
        <w:t xml:space="preserve"> </w:t>
      </w:r>
      <w:r w:rsidR="004E1FD3" w:rsidRPr="00C43892">
        <w:t>komisji zgromadzenia.</w:t>
      </w:r>
    </w:p>
    <w:p w:rsidR="004E1FD3" w:rsidRPr="00C43892" w:rsidRDefault="004E1FD3" w:rsidP="004E1FD3">
      <w:pPr>
        <w:pStyle w:val="USTustnpkodeksu"/>
      </w:pPr>
      <w:r w:rsidRPr="00C43892">
        <w:t>3.</w:t>
      </w:r>
      <w:r w:rsidR="00A94A5A">
        <w:t> </w:t>
      </w:r>
      <w:r w:rsidRPr="00C43892">
        <w:t>Zasady dostępu do dokumentów i</w:t>
      </w:r>
      <w:r>
        <w:t xml:space="preserve"> </w:t>
      </w:r>
      <w:r w:rsidRPr="00C43892">
        <w:t>korzystania z</w:t>
      </w:r>
      <w:r>
        <w:t xml:space="preserve"> </w:t>
      </w:r>
      <w:r w:rsidRPr="00C43892">
        <w:t>nich określa statut związku metropolitalnego.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A94A5A">
        <w:rPr>
          <w:rStyle w:val="Ppogrubienie"/>
        </w:rPr>
        <w:t> </w:t>
      </w:r>
      <w:r>
        <w:rPr>
          <w:rStyle w:val="Ppogrubienie"/>
        </w:rPr>
        <w:t>20</w:t>
      </w:r>
      <w:r w:rsidRPr="00C567CF">
        <w:rPr>
          <w:rStyle w:val="Ppogrubienie"/>
        </w:rPr>
        <w:t>.</w:t>
      </w:r>
      <w:r w:rsidR="00A94A5A">
        <w:rPr>
          <w:rStyle w:val="Ppogrubienie"/>
        </w:rPr>
        <w:t> </w:t>
      </w:r>
      <w:r w:rsidRPr="00C567CF">
        <w:t>Zgromadzenie jest organem stanowiącym i</w:t>
      </w:r>
      <w:r>
        <w:t xml:space="preserve"> </w:t>
      </w:r>
      <w:r w:rsidRPr="00C567CF">
        <w:t>kontrolnym związku metropolitalnego.</w:t>
      </w:r>
    </w:p>
    <w:p w:rsidR="004E1FD3" w:rsidRPr="00C567CF" w:rsidRDefault="004E1FD3" w:rsidP="00AC5E4B">
      <w:pPr>
        <w:pStyle w:val="ARTartustawynprozporzdzenia"/>
        <w:keepNext/>
      </w:pPr>
      <w:r w:rsidRPr="00C567CF">
        <w:rPr>
          <w:rStyle w:val="Ppogrubienie"/>
        </w:rPr>
        <w:lastRenderedPageBreak/>
        <w:t>Art.</w:t>
      </w:r>
      <w:r w:rsidR="00A94A5A">
        <w:rPr>
          <w:rStyle w:val="Ppogrubienie"/>
        </w:rPr>
        <w:t> </w:t>
      </w:r>
      <w:r w:rsidRPr="00C567CF">
        <w:rPr>
          <w:rStyle w:val="Ppogrubienie"/>
        </w:rPr>
        <w:t>2</w:t>
      </w:r>
      <w:r>
        <w:rPr>
          <w:rStyle w:val="Ppogrubienie"/>
        </w:rPr>
        <w:t>1</w:t>
      </w:r>
      <w:r w:rsidRPr="00C567CF">
        <w:rPr>
          <w:rStyle w:val="Ppogrubienie"/>
        </w:rPr>
        <w:t>.</w:t>
      </w:r>
      <w:r w:rsidR="00A94A5A">
        <w:t> </w:t>
      </w:r>
      <w:r w:rsidRPr="00C567CF">
        <w:t>1.</w:t>
      </w:r>
      <w:r w:rsidR="00A94A5A">
        <w:t> </w:t>
      </w:r>
      <w:r w:rsidRPr="00C567CF">
        <w:t>Zgromadzenie składa się z</w:t>
      </w:r>
      <w:r>
        <w:t xml:space="preserve"> </w:t>
      </w:r>
      <w:r w:rsidRPr="00C567CF">
        <w:t>delegatów gmin wchodzących w</w:t>
      </w:r>
      <w:r>
        <w:t xml:space="preserve"> </w:t>
      </w:r>
      <w:r w:rsidRPr="00C567CF">
        <w:t xml:space="preserve">skład związku </w:t>
      </w:r>
      <w:r w:rsidR="00A94A5A">
        <w:t>–</w:t>
      </w:r>
      <w:r w:rsidRPr="00C567CF">
        <w:t xml:space="preserve"> po jednym z</w:t>
      </w:r>
      <w:r>
        <w:t xml:space="preserve"> </w:t>
      </w:r>
      <w:r w:rsidRPr="00C567CF">
        <w:t>każdej gminy.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A94A5A">
        <w:t> </w:t>
      </w:r>
      <w:r w:rsidRPr="00C43892">
        <w:t>Delegatami, o</w:t>
      </w:r>
      <w:r>
        <w:t xml:space="preserve"> </w:t>
      </w:r>
      <w:r w:rsidRPr="00C43892">
        <w:t>których mowa w</w:t>
      </w:r>
      <w:r>
        <w:t xml:space="preserve"> ust. </w:t>
      </w:r>
      <w:r w:rsidRPr="00C43892">
        <w:t>1, są wójtowie (burmistrzowie, prezydenci miast) lub osoby przez nich upoważnione.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A94A5A">
        <w:rPr>
          <w:rStyle w:val="Ppogrubienie"/>
        </w:rPr>
        <w:t> </w:t>
      </w:r>
      <w:r w:rsidRPr="00C567CF">
        <w:rPr>
          <w:rStyle w:val="Ppogrubienie"/>
        </w:rPr>
        <w:t>2</w:t>
      </w:r>
      <w:r>
        <w:rPr>
          <w:rStyle w:val="Ppogrubienie"/>
        </w:rPr>
        <w:t>2</w:t>
      </w:r>
      <w:r w:rsidRPr="00C567CF">
        <w:rPr>
          <w:rStyle w:val="Ppogrubienie"/>
        </w:rPr>
        <w:t>.</w:t>
      </w:r>
      <w:r w:rsidR="00A94A5A">
        <w:rPr>
          <w:rStyle w:val="Ppogrubienie"/>
        </w:rPr>
        <w:t> </w:t>
      </w:r>
      <w:r w:rsidRPr="00C567CF">
        <w:t>1.</w:t>
      </w:r>
      <w:r w:rsidR="00A94A5A">
        <w:t> </w:t>
      </w:r>
      <w:r w:rsidRPr="00C567CF">
        <w:t>Pełnomocnik do spraw utworzenia związku metropolitalnego zwołuje pierwszą sesję zgromadzenia na dzień przypadający w</w:t>
      </w:r>
      <w:r>
        <w:t xml:space="preserve"> </w:t>
      </w:r>
      <w:r w:rsidRPr="00C567CF">
        <w:t>ciągu 30</w:t>
      </w:r>
      <w:r>
        <w:t xml:space="preserve"> </w:t>
      </w:r>
      <w:r w:rsidRPr="00C567CF">
        <w:t xml:space="preserve">dni od </w:t>
      </w:r>
      <w:r>
        <w:t xml:space="preserve">dnia </w:t>
      </w:r>
      <w:r w:rsidRPr="00C567CF">
        <w:t>utworzenia związku.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A94A5A">
        <w:t> </w:t>
      </w:r>
      <w:r w:rsidRPr="00C43892">
        <w:t>Pierwszą sesję zgromadzenia, do czasu wyboru przewodniczącego, prowadzi najstarszy wiekiem delegat obecny na sesji.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A94A5A">
        <w:rPr>
          <w:rStyle w:val="Ppogrubienie"/>
        </w:rPr>
        <w:t> </w:t>
      </w:r>
      <w:r w:rsidRPr="00C567CF">
        <w:rPr>
          <w:rStyle w:val="Ppogrubienie"/>
        </w:rPr>
        <w:t>2</w:t>
      </w:r>
      <w:r>
        <w:rPr>
          <w:rStyle w:val="Ppogrubienie"/>
        </w:rPr>
        <w:t>3</w:t>
      </w:r>
      <w:r w:rsidRPr="00C567CF">
        <w:rPr>
          <w:rStyle w:val="Ppogrubienie"/>
        </w:rPr>
        <w:t>.</w:t>
      </w:r>
      <w:r w:rsidR="00A94A5A">
        <w:rPr>
          <w:rStyle w:val="Ppogrubienie"/>
        </w:rPr>
        <w:t> </w:t>
      </w:r>
      <w:r w:rsidRPr="00C567CF">
        <w:t>Do wyłącznej właściwości zgromadzenia należy: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uchwalanie strategii rozwoju związku metropolitalnego;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uchwalanie statutu związku metropolitalnego;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uchwalanie ramowego studium uwarunkowań i</w:t>
      </w:r>
      <w:r>
        <w:t xml:space="preserve"> </w:t>
      </w:r>
      <w:r w:rsidRPr="00C567CF">
        <w:t>kierunków zagospodarowania przestrzennego związku metropolitalnego;</w:t>
      </w:r>
    </w:p>
    <w:p w:rsidR="004E1FD3" w:rsidRPr="00C567CF" w:rsidRDefault="004E1FD3" w:rsidP="004E1FD3">
      <w:pPr>
        <w:pStyle w:val="PKTpunkt"/>
      </w:pPr>
      <w:r w:rsidRPr="00C567CF">
        <w:t>4)</w:t>
      </w:r>
      <w:r w:rsidRPr="00C567CF">
        <w:tab/>
        <w:t>uchwalanie budżetu związku metropolitalnego;</w:t>
      </w:r>
    </w:p>
    <w:p w:rsidR="004E1FD3" w:rsidRPr="00C567CF" w:rsidRDefault="004E1FD3" w:rsidP="004E1FD3">
      <w:pPr>
        <w:pStyle w:val="PKTpunkt"/>
      </w:pPr>
      <w:r w:rsidRPr="00C567CF">
        <w:t>5)</w:t>
      </w:r>
      <w:r w:rsidRPr="00C567CF">
        <w:tab/>
        <w:t>rozpatrywanie sprawozdania z</w:t>
      </w:r>
      <w:r>
        <w:t xml:space="preserve"> </w:t>
      </w:r>
      <w:r w:rsidRPr="00C567CF">
        <w:t>wykonania budżetu związku metropolitalnego oraz sprawozdań finansowych związku metropolitalnego;</w:t>
      </w:r>
    </w:p>
    <w:p w:rsidR="004E1FD3" w:rsidRPr="00C567CF" w:rsidRDefault="004E1FD3" w:rsidP="004E1FD3">
      <w:pPr>
        <w:pStyle w:val="PKTpunkt"/>
      </w:pPr>
      <w:r w:rsidRPr="00C567CF">
        <w:t>6)</w:t>
      </w:r>
      <w:r w:rsidRPr="00C567CF">
        <w:tab/>
        <w:t>wybór i</w:t>
      </w:r>
      <w:r>
        <w:t xml:space="preserve"> </w:t>
      </w:r>
      <w:r w:rsidRPr="00C567CF">
        <w:t>odwołanie zarządu oraz ustalanie wynagrodzenia przewodniczącego zarządu;</w:t>
      </w:r>
    </w:p>
    <w:p w:rsidR="004E1FD3" w:rsidRPr="00C567CF" w:rsidRDefault="004E1FD3" w:rsidP="004E1FD3">
      <w:pPr>
        <w:pStyle w:val="PKTpunkt"/>
      </w:pPr>
      <w:r w:rsidRPr="00C567CF">
        <w:t>7)</w:t>
      </w:r>
      <w:r w:rsidRPr="00C567CF">
        <w:tab/>
        <w:t>podejmowanie uchwały w</w:t>
      </w:r>
      <w:r>
        <w:t xml:space="preserve"> </w:t>
      </w:r>
      <w:r w:rsidRPr="00C567CF">
        <w:t>sprawie udzielenia lub nieudzielenia absolutorium zarządowi z</w:t>
      </w:r>
      <w:r>
        <w:t xml:space="preserve"> </w:t>
      </w:r>
      <w:r w:rsidRPr="00C567CF">
        <w:t>tytułu wykonania budżetu związku metropolitalnego;</w:t>
      </w:r>
    </w:p>
    <w:p w:rsidR="004E1FD3" w:rsidRPr="00C567CF" w:rsidRDefault="004E1FD3" w:rsidP="004E1FD3">
      <w:pPr>
        <w:pStyle w:val="PKTpunkt"/>
      </w:pPr>
      <w:r w:rsidRPr="00C567CF">
        <w:t>8)</w:t>
      </w:r>
      <w:r w:rsidRPr="00C567CF">
        <w:tab/>
        <w:t>podejmowanie uchwał w</w:t>
      </w:r>
      <w:r>
        <w:t xml:space="preserve"> </w:t>
      </w:r>
      <w:r w:rsidRPr="00C567CF">
        <w:t>sprawach majątkowych związku metropolitalnego dotyczących:</w:t>
      </w:r>
    </w:p>
    <w:p w:rsidR="004E1FD3" w:rsidRPr="00C567CF" w:rsidRDefault="004E1FD3" w:rsidP="004E1FD3">
      <w:pPr>
        <w:pStyle w:val="LITlitera"/>
      </w:pPr>
      <w:r w:rsidRPr="00C567CF">
        <w:t>a)</w:t>
      </w:r>
      <w:r w:rsidRPr="00C567CF">
        <w:tab/>
        <w:t>zasad nabywania, zbywania i</w:t>
      </w:r>
      <w:r>
        <w:t xml:space="preserve"> </w:t>
      </w:r>
      <w:r w:rsidRPr="00C567CF">
        <w:t>obciążania nieruchomości oraz ich wydzierżawiania lub wynajmowania na czas oznaczony, dłuższy niż 3</w:t>
      </w:r>
      <w:r>
        <w:t xml:space="preserve"> </w:t>
      </w:r>
      <w:r w:rsidRPr="00C567CF">
        <w:t>lata lub na czas nieoznaczony, o</w:t>
      </w:r>
      <w:r>
        <w:t xml:space="preserve"> </w:t>
      </w:r>
      <w:r w:rsidRPr="00C567CF">
        <w:t>ile ustawy szczególne nie stanowią inaczej; uchwała zgromadzenia jest wymagana również w</w:t>
      </w:r>
      <w:r>
        <w:t xml:space="preserve"> </w:t>
      </w:r>
      <w:r w:rsidRPr="00C567CF">
        <w:t>przypadku gdy po umowie zawartej na czas oznaczony do 3</w:t>
      </w:r>
      <w:r w:rsidR="006D1143">
        <w:t> </w:t>
      </w:r>
      <w:r w:rsidRPr="00C567CF">
        <w:t>lat strony zawierają kolejne umowy, których przedmiotem jest ta sama nieruchomość; do czasu określenia zasad zarząd może dokonywać tych czynności wyłącznie za zgodą zgromadzenia,</w:t>
      </w:r>
    </w:p>
    <w:p w:rsidR="004E1FD3" w:rsidRPr="00C567CF" w:rsidRDefault="004E1FD3" w:rsidP="004E1FD3">
      <w:pPr>
        <w:pStyle w:val="LITlitera"/>
      </w:pPr>
      <w:r w:rsidRPr="00C567CF">
        <w:t>b)</w:t>
      </w:r>
      <w:r w:rsidRPr="00C567CF">
        <w:tab/>
        <w:t>emitowania obligacji oraz określania zasad ich zbywania, nabywania i</w:t>
      </w:r>
      <w:r>
        <w:t xml:space="preserve"> </w:t>
      </w:r>
      <w:r w:rsidRPr="00C567CF">
        <w:t>wykupu,</w:t>
      </w:r>
    </w:p>
    <w:p w:rsidR="004E1FD3" w:rsidRPr="00C567CF" w:rsidRDefault="004E1FD3" w:rsidP="004E1FD3">
      <w:pPr>
        <w:pStyle w:val="LITlitera"/>
      </w:pPr>
      <w:r w:rsidRPr="00C567CF">
        <w:t>c)</w:t>
      </w:r>
      <w:r w:rsidRPr="00C567CF">
        <w:tab/>
        <w:t>zaciągania długoterminowych pożyczek i</w:t>
      </w:r>
      <w:r>
        <w:t xml:space="preserve"> </w:t>
      </w:r>
      <w:r w:rsidRPr="00C567CF">
        <w:t>kredytów,</w:t>
      </w:r>
    </w:p>
    <w:p w:rsidR="004E1FD3" w:rsidRPr="00C567CF" w:rsidRDefault="004E1FD3" w:rsidP="004E1FD3">
      <w:pPr>
        <w:pStyle w:val="LITlitera"/>
      </w:pPr>
      <w:r w:rsidRPr="00C567CF">
        <w:lastRenderedPageBreak/>
        <w:t>d)</w:t>
      </w:r>
      <w:r w:rsidRPr="00C567CF">
        <w:tab/>
        <w:t>ustalania maksymalnej wysokości pożyczek i</w:t>
      </w:r>
      <w:r>
        <w:t xml:space="preserve"> </w:t>
      </w:r>
      <w:r w:rsidRPr="00C567CF">
        <w:t>kredytów krótkoterminowych zaciąganych przez zarząd oraz maksymalnej wysokości pożyczek i</w:t>
      </w:r>
      <w:r>
        <w:t xml:space="preserve"> </w:t>
      </w:r>
      <w:r w:rsidRPr="00C567CF">
        <w:t>poręczeń udzielanych przez zarząd w</w:t>
      </w:r>
      <w:r>
        <w:t xml:space="preserve"> </w:t>
      </w:r>
      <w:r w:rsidRPr="00C567CF">
        <w:t>roku budżetowym,</w:t>
      </w:r>
    </w:p>
    <w:p w:rsidR="004E1FD3" w:rsidRPr="00C567CF" w:rsidRDefault="004E1FD3" w:rsidP="004E1FD3">
      <w:pPr>
        <w:pStyle w:val="LITlitera"/>
      </w:pPr>
      <w:r w:rsidRPr="00C567CF">
        <w:t>e)</w:t>
      </w:r>
      <w:r w:rsidRPr="00C567CF">
        <w:tab/>
        <w:t>tworzenia spółek prawa handlowego lub spółdzielni i</w:t>
      </w:r>
      <w:r>
        <w:t xml:space="preserve"> </w:t>
      </w:r>
      <w:r w:rsidRPr="00C567CF">
        <w:t>przystępowania do nich oraz określania zasad wnoszenia wkładów, a</w:t>
      </w:r>
      <w:r>
        <w:t xml:space="preserve"> </w:t>
      </w:r>
      <w:r w:rsidRPr="00C567CF">
        <w:t>także obejmowania, nabywania i</w:t>
      </w:r>
      <w:r>
        <w:t xml:space="preserve"> </w:t>
      </w:r>
      <w:r w:rsidRPr="00C567CF">
        <w:t>zbywania udziałów i</w:t>
      </w:r>
      <w:r>
        <w:t xml:space="preserve"> </w:t>
      </w:r>
      <w:r w:rsidRPr="00C567CF">
        <w:t>akcji,</w:t>
      </w:r>
    </w:p>
    <w:p w:rsidR="004E1FD3" w:rsidRPr="00C567CF" w:rsidRDefault="004E1FD3" w:rsidP="004E1FD3">
      <w:pPr>
        <w:pStyle w:val="LITlitera"/>
      </w:pPr>
      <w:r w:rsidRPr="00C567CF">
        <w:t>f)</w:t>
      </w:r>
      <w:r w:rsidRPr="00C567CF">
        <w:tab/>
        <w:t>tworzenia, przekształcania i</w:t>
      </w:r>
      <w:r>
        <w:t xml:space="preserve"> </w:t>
      </w:r>
      <w:r w:rsidRPr="00C567CF">
        <w:t>likwidowania jednostek organizacyjnych związku metropolitalnego oraz wyposażania ich w</w:t>
      </w:r>
      <w:r>
        <w:t xml:space="preserve"> </w:t>
      </w:r>
      <w:r w:rsidRPr="00C567CF">
        <w:t>majątek.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6D1143">
        <w:rPr>
          <w:rStyle w:val="Ppogrubienie"/>
        </w:rPr>
        <w:t> </w:t>
      </w:r>
      <w:r w:rsidRPr="00C567CF">
        <w:rPr>
          <w:rStyle w:val="Ppogrubienie"/>
        </w:rPr>
        <w:t>2</w:t>
      </w:r>
      <w:r>
        <w:rPr>
          <w:rStyle w:val="Ppogrubienie"/>
        </w:rPr>
        <w:t>4</w:t>
      </w:r>
      <w:r w:rsidRPr="00C567CF">
        <w:rPr>
          <w:rStyle w:val="Ppogrubienie"/>
        </w:rPr>
        <w:t>.</w:t>
      </w:r>
      <w:r w:rsidR="006D1143">
        <w:rPr>
          <w:rStyle w:val="Ppogrubienie"/>
        </w:rPr>
        <w:t> </w:t>
      </w:r>
      <w:r w:rsidRPr="00C567CF">
        <w:t>1.</w:t>
      </w:r>
      <w:r w:rsidR="006D1143">
        <w:t> </w:t>
      </w:r>
      <w:r w:rsidRPr="00C567CF">
        <w:t>Zgromadzenie kontroluje działalność zarządu oraz jednostek organizacyjnych utworzonych przez związek</w:t>
      </w:r>
      <w:r>
        <w:t xml:space="preserve"> metropolitalny</w:t>
      </w:r>
      <w:r w:rsidRPr="00C567CF">
        <w:t>. W</w:t>
      </w:r>
      <w:r>
        <w:t xml:space="preserve"> </w:t>
      </w:r>
      <w:r w:rsidRPr="00C567CF">
        <w:t>tym celu zgromadzenie powołuje komisję rewizyjną.</w:t>
      </w:r>
    </w:p>
    <w:p w:rsidR="004E1FD3" w:rsidRPr="00C567CF" w:rsidRDefault="004E1FD3" w:rsidP="004E1FD3">
      <w:pPr>
        <w:pStyle w:val="USTustnpkodeksu"/>
      </w:pPr>
      <w:r w:rsidRPr="00C567CF">
        <w:t>2.</w:t>
      </w:r>
      <w:r w:rsidR="006D1143">
        <w:t> </w:t>
      </w:r>
      <w:r w:rsidRPr="00C567CF">
        <w:t>W</w:t>
      </w:r>
      <w:r>
        <w:t xml:space="preserve"> skład komisji rewizyjnej wchodzi</w:t>
      </w:r>
      <w:r w:rsidRPr="00C567CF">
        <w:t xml:space="preserve"> co najmniej 3</w:t>
      </w:r>
      <w:r>
        <w:t xml:space="preserve"> delegatów</w:t>
      </w:r>
      <w:r w:rsidRPr="00C567CF">
        <w:t>. Członkostwa w</w:t>
      </w:r>
      <w:r w:rsidR="006D1143">
        <w:t> </w:t>
      </w:r>
      <w:r w:rsidRPr="00C567CF">
        <w:t>komisji rewizyjnej nie można łączyć z</w:t>
      </w:r>
      <w:r>
        <w:t xml:space="preserve"> </w:t>
      </w:r>
      <w:r w:rsidRPr="00C567CF">
        <w:t>funkcją przewodniczącego i</w:t>
      </w:r>
      <w:r>
        <w:t xml:space="preserve"> </w:t>
      </w:r>
      <w:r w:rsidRPr="00C567CF">
        <w:t>wiceprzewodniczącego zgromadzenia.</w:t>
      </w:r>
    </w:p>
    <w:p w:rsidR="004E1FD3" w:rsidRPr="00C567CF" w:rsidRDefault="004E1FD3" w:rsidP="004E1FD3">
      <w:pPr>
        <w:pStyle w:val="USTustnpkodeksu"/>
      </w:pPr>
      <w:r w:rsidRPr="00C567CF">
        <w:t>3.</w:t>
      </w:r>
      <w:r w:rsidR="006D1143">
        <w:t> </w:t>
      </w:r>
      <w:r w:rsidRPr="00C567CF">
        <w:t>Komisja rewizyjna opiniuje wykonanie budżetu związku metropolitalnego i</w:t>
      </w:r>
      <w:r w:rsidR="006D1143">
        <w:t> </w:t>
      </w:r>
      <w:r w:rsidRPr="00C567CF">
        <w:t>występuje z</w:t>
      </w:r>
      <w:r>
        <w:t xml:space="preserve"> </w:t>
      </w:r>
      <w:r w:rsidRPr="00C567CF">
        <w:t>wnioskiem do zgromadzenia w</w:t>
      </w:r>
      <w:r>
        <w:t xml:space="preserve"> </w:t>
      </w:r>
      <w:r w:rsidRPr="00C567CF">
        <w:t>sprawie udzielenia lub nieudzielenia absolutorium zarządowi. Wniosek w</w:t>
      </w:r>
      <w:r>
        <w:t xml:space="preserve"> </w:t>
      </w:r>
      <w:r w:rsidRPr="00C567CF">
        <w:t>sprawie absolutorium podlega zaopiniowaniu przez regionalną izbę obrachunkową.</w:t>
      </w:r>
    </w:p>
    <w:p w:rsidR="004E1FD3" w:rsidRPr="00C567CF" w:rsidRDefault="006D1143" w:rsidP="004E1FD3">
      <w:pPr>
        <w:pStyle w:val="USTustnpkodeksu"/>
      </w:pPr>
      <w:r>
        <w:t>4. </w:t>
      </w:r>
      <w:r w:rsidR="004E1FD3" w:rsidRPr="00C567CF">
        <w:t>Komisja rewizyjna wykonuje inne zadania zlecone przez zgromadzenie w</w:t>
      </w:r>
      <w:r w:rsidR="004E1FD3">
        <w:t xml:space="preserve"> </w:t>
      </w:r>
      <w:r w:rsidR="004E1FD3" w:rsidRPr="00C567CF">
        <w:t>zakresie kontroli. Uprawnienie to nie narusza uprawnień kontrolnych innych komisji powoływanych przez zgromadzenie.</w:t>
      </w:r>
    </w:p>
    <w:p w:rsidR="004E1FD3" w:rsidRPr="00C43892" w:rsidRDefault="004E1FD3" w:rsidP="004E1FD3">
      <w:pPr>
        <w:pStyle w:val="ARTartustawynprozporzdzenia"/>
      </w:pPr>
      <w:r w:rsidRPr="00C43892">
        <w:rPr>
          <w:rStyle w:val="Ppogrubienie"/>
        </w:rPr>
        <w:t>Art.</w:t>
      </w:r>
      <w:r w:rsidR="006D1143">
        <w:rPr>
          <w:rStyle w:val="Ppogrubienie"/>
        </w:rPr>
        <w:t> </w:t>
      </w:r>
      <w:r w:rsidRPr="00C43892">
        <w:rPr>
          <w:rStyle w:val="Ppogrubienie"/>
        </w:rPr>
        <w:t>25.</w:t>
      </w:r>
      <w:r w:rsidR="006D1143">
        <w:rPr>
          <w:rStyle w:val="Ppogrubienie"/>
        </w:rPr>
        <w:t> </w:t>
      </w:r>
      <w:r w:rsidRPr="00C43892">
        <w:t>1.</w:t>
      </w:r>
      <w:r w:rsidR="006D1143">
        <w:t> </w:t>
      </w:r>
      <w:r w:rsidRPr="00C43892">
        <w:t>Uchwały zgromadzenia są podejmowane podwójną większością głosów, chyba że niniejsza ustawa stanowi inaczej.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6D1143">
        <w:t> </w:t>
      </w:r>
      <w:r w:rsidRPr="00C43892">
        <w:t>Warunek uzyskania podwójnej większości jest spełniony, jeżeli za przyjęciem uchwały głosuje: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większość ustawowego składu zgromadzenia;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taka liczba delegatów reprezentujących gminy, ż</w:t>
      </w:r>
      <w:r w:rsidR="008E2A5F">
        <w:t>e</w:t>
      </w:r>
      <w:r w:rsidRPr="00C567CF">
        <w:t xml:space="preserve"> mieszkańcy tych gmin stanowią większość ludności zamieszkałej na obszarze związku.</w:t>
      </w:r>
    </w:p>
    <w:p w:rsidR="004E1FD3" w:rsidRPr="00C43892" w:rsidRDefault="006D1143" w:rsidP="004E1FD3">
      <w:pPr>
        <w:pStyle w:val="USTustnpkodeksu"/>
      </w:pPr>
      <w:r>
        <w:t>3. </w:t>
      </w:r>
      <w:r w:rsidR="004E1FD3" w:rsidRPr="00C43892">
        <w:t>Liczbę ludności, o</w:t>
      </w:r>
      <w:r w:rsidR="004E1FD3">
        <w:t xml:space="preserve"> </w:t>
      </w:r>
      <w:r w:rsidR="004E1FD3" w:rsidRPr="00C43892">
        <w:t>której mowa w</w:t>
      </w:r>
      <w:r w:rsidR="004E1FD3">
        <w:t xml:space="preserve"> ust. </w:t>
      </w:r>
      <w:r w:rsidR="004E1FD3" w:rsidRPr="00C43892">
        <w:t>2, ustala się na podstawie danych publikowanych przez Główny Urząd Statystyczny według stanu na dzień 30</w:t>
      </w:r>
      <w:r w:rsidR="004E1FD3">
        <w:t xml:space="preserve"> </w:t>
      </w:r>
      <w:r w:rsidR="004E1FD3" w:rsidRPr="00C43892">
        <w:t>czerwca roku poprzedzającego rok głosowania.</w:t>
      </w:r>
    </w:p>
    <w:p w:rsidR="004E1FD3" w:rsidRPr="00C567CF" w:rsidRDefault="006D1143" w:rsidP="004E1FD3">
      <w:pPr>
        <w:pStyle w:val="ARTartustawynprozporzdzenia"/>
      </w:pPr>
      <w:r>
        <w:rPr>
          <w:rStyle w:val="Ppogrubienie"/>
        </w:rPr>
        <w:lastRenderedPageBreak/>
        <w:t>Art. </w:t>
      </w:r>
      <w:r w:rsidR="004E1FD3" w:rsidRPr="00C567CF">
        <w:rPr>
          <w:rStyle w:val="Ppogrubienie"/>
        </w:rPr>
        <w:t>2</w:t>
      </w:r>
      <w:r w:rsidR="004E1FD3">
        <w:rPr>
          <w:rStyle w:val="Ppogrubienie"/>
        </w:rPr>
        <w:t>6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W</w:t>
      </w:r>
      <w:r w:rsidR="004E1FD3">
        <w:t xml:space="preserve"> </w:t>
      </w:r>
      <w:r w:rsidR="004E1FD3" w:rsidRPr="00C567CF">
        <w:t>zakresie nieuregulowanym w</w:t>
      </w:r>
      <w:r w:rsidR="004E1FD3">
        <w:t xml:space="preserve"> niniejszej </w:t>
      </w:r>
      <w:r w:rsidR="004E1FD3" w:rsidRPr="00C567CF">
        <w:t>ustawie do działalności i</w:t>
      </w:r>
      <w:r w:rsidR="004E1FD3">
        <w:t xml:space="preserve"> </w:t>
      </w:r>
      <w:r w:rsidR="004E1FD3" w:rsidRPr="00C567CF">
        <w:t>organizacji zgromadzenia stosuje się odpowiednio przepisy dotyczące sejmiku województwa.</w:t>
      </w:r>
    </w:p>
    <w:p w:rsidR="004E1FD3" w:rsidRPr="00C567CF" w:rsidRDefault="006D1143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2</w:t>
      </w:r>
      <w:r w:rsidR="004E1FD3">
        <w:rPr>
          <w:rStyle w:val="Ppogrubienie"/>
        </w:rPr>
        <w:t>7</w:t>
      </w:r>
      <w:r w:rsidR="004E1FD3" w:rsidRPr="00C567CF">
        <w:rPr>
          <w:rStyle w:val="Ppogrubienie"/>
        </w:rPr>
        <w:t>.</w:t>
      </w:r>
      <w:r>
        <w:t> </w:t>
      </w:r>
      <w:r w:rsidR="004E1FD3" w:rsidRPr="00C567CF">
        <w:t>1</w:t>
      </w:r>
      <w:r>
        <w:t>. </w:t>
      </w:r>
      <w:r w:rsidR="004E1FD3" w:rsidRPr="00C567CF">
        <w:t>Zarząd jest organem wykonawczym związku metropolitalnego.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6D1143">
        <w:t> </w:t>
      </w:r>
      <w:r w:rsidRPr="00C43892">
        <w:t>W</w:t>
      </w:r>
      <w:r>
        <w:t xml:space="preserve"> </w:t>
      </w:r>
      <w:r w:rsidRPr="00C43892">
        <w:t>skład zarządu wchodzi 5</w:t>
      </w:r>
      <w:r>
        <w:t xml:space="preserve"> </w:t>
      </w:r>
      <w:r w:rsidRPr="00C43892">
        <w:t>członków, w</w:t>
      </w:r>
      <w:r>
        <w:t xml:space="preserve"> </w:t>
      </w:r>
      <w:r w:rsidRPr="00C43892">
        <w:t>tym przewodniczący zarządu.</w:t>
      </w:r>
    </w:p>
    <w:p w:rsidR="004E1FD3" w:rsidRPr="00C567CF" w:rsidRDefault="006D1143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2</w:t>
      </w:r>
      <w:r w:rsidR="004E1FD3">
        <w:rPr>
          <w:rStyle w:val="Ppogrubienie"/>
        </w:rPr>
        <w:t>8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1.</w:t>
      </w:r>
      <w:r>
        <w:t> </w:t>
      </w:r>
      <w:r w:rsidR="004E1FD3" w:rsidRPr="00C567CF">
        <w:t>Członkiem zarządu nie może być osoba, która nie jest obywatelem polskim.</w:t>
      </w:r>
    </w:p>
    <w:p w:rsidR="004E1FD3" w:rsidRPr="00C43892" w:rsidRDefault="004E1FD3" w:rsidP="004E1FD3">
      <w:pPr>
        <w:pStyle w:val="USTustnpkodeksu"/>
      </w:pPr>
      <w:r w:rsidRPr="00C43892">
        <w:t>2.</w:t>
      </w:r>
      <w:r w:rsidR="006D1143">
        <w:t> </w:t>
      </w:r>
      <w:r w:rsidRPr="00C43892">
        <w:t>Członkostwa w</w:t>
      </w:r>
      <w:r>
        <w:t xml:space="preserve"> </w:t>
      </w:r>
      <w:r w:rsidRPr="00C43892">
        <w:t>zarządzie nie można łączyć z: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członkostwem w</w:t>
      </w:r>
      <w:r>
        <w:t xml:space="preserve"> </w:t>
      </w:r>
      <w:r w:rsidRPr="00C567CF">
        <w:t>organie jednostki samorządu terytorialnego;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pełnieniem funkcji wójta, burmistrza, prezydenta miasta lub ich zastępców;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wykonywaniem fu</w:t>
      </w:r>
      <w:r>
        <w:t>nkcji wojewody lub wicewojewody;</w:t>
      </w:r>
    </w:p>
    <w:p w:rsidR="004E1FD3" w:rsidRPr="00C567CF" w:rsidRDefault="004E1FD3" w:rsidP="004E1FD3">
      <w:pPr>
        <w:pStyle w:val="PKTpunkt"/>
      </w:pPr>
      <w:r w:rsidRPr="00C567CF">
        <w:t>4)</w:t>
      </w:r>
      <w:r w:rsidRPr="00C567CF">
        <w:tab/>
        <w:t>mandatem posła i</w:t>
      </w:r>
      <w:r>
        <w:t xml:space="preserve"> </w:t>
      </w:r>
      <w:r w:rsidRPr="00C567CF">
        <w:t>senatora.</w:t>
      </w:r>
    </w:p>
    <w:p w:rsidR="004E1FD3" w:rsidRPr="00C567CF" w:rsidRDefault="00B0239D" w:rsidP="003350D7">
      <w:pPr>
        <w:pStyle w:val="ARTartustawynprozporzdzenia"/>
        <w:keepNext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2</w:t>
      </w:r>
      <w:r w:rsidR="004E1FD3">
        <w:rPr>
          <w:rStyle w:val="Ppogrubienie"/>
        </w:rPr>
        <w:t>9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>
        <w:t>1.</w:t>
      </w:r>
      <w:r>
        <w:t> </w:t>
      </w:r>
      <w:r w:rsidR="004E1FD3" w:rsidRPr="00C567CF">
        <w:t>Zarząd jest wybierany przez zgromadzenie w</w:t>
      </w:r>
      <w:r w:rsidR="004E1FD3">
        <w:t xml:space="preserve"> </w:t>
      </w:r>
      <w:r w:rsidR="004E1FD3" w:rsidRPr="00C567CF">
        <w:t>głosowaniu tajnym.</w:t>
      </w:r>
    </w:p>
    <w:p w:rsidR="004E1FD3" w:rsidRPr="004E1FD3" w:rsidRDefault="004E1FD3" w:rsidP="004E1FD3">
      <w:pPr>
        <w:pStyle w:val="USTustnpkodeksu"/>
      </w:pPr>
      <w:r w:rsidRPr="004E1FD3">
        <w:t>2.</w:t>
      </w:r>
      <w:r w:rsidR="00B0239D">
        <w:t> </w:t>
      </w:r>
      <w:r w:rsidRPr="004E1FD3">
        <w:t>W</w:t>
      </w:r>
      <w:r>
        <w:t xml:space="preserve"> </w:t>
      </w:r>
      <w:r w:rsidRPr="004E1FD3">
        <w:t>pierwszej kolejności jest wybierany przewodniczący zarządu, a</w:t>
      </w:r>
      <w:r>
        <w:t xml:space="preserve"> </w:t>
      </w:r>
      <w:r w:rsidRPr="004E1FD3">
        <w:t>następnie pozostali członkowie zarządu, na wniosek przewodniczącego zarządu.</w:t>
      </w:r>
    </w:p>
    <w:p w:rsidR="004E1FD3" w:rsidRPr="00C567CF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>
        <w:rPr>
          <w:rStyle w:val="Ppogrubienie"/>
        </w:rPr>
        <w:t>30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>
        <w:t>1.</w:t>
      </w:r>
      <w:r>
        <w:t> </w:t>
      </w:r>
      <w:r w:rsidR="004E1FD3" w:rsidRPr="00C567CF">
        <w:t>Zgromadzenie podejmuje uchwałę w</w:t>
      </w:r>
      <w:r w:rsidR="004E1FD3">
        <w:t xml:space="preserve"> </w:t>
      </w:r>
      <w:r w:rsidR="004E1FD3" w:rsidRPr="00C567CF">
        <w:t>sprawie udzielenia zarządowi absolutorium.</w:t>
      </w:r>
    </w:p>
    <w:p w:rsidR="004E1FD3" w:rsidRPr="004F5CC6" w:rsidRDefault="004E1FD3" w:rsidP="004E1FD3">
      <w:pPr>
        <w:pStyle w:val="USTustnpkodeksu"/>
      </w:pPr>
      <w:r w:rsidRPr="004F5CC6">
        <w:t>2.</w:t>
      </w:r>
      <w:r w:rsidR="00B0239D">
        <w:t> </w:t>
      </w:r>
      <w:r w:rsidRPr="004F5CC6">
        <w:t>Nieprzyjęcie uchwały, o</w:t>
      </w:r>
      <w:r>
        <w:t xml:space="preserve"> </w:t>
      </w:r>
      <w:r w:rsidRPr="004F5CC6">
        <w:t>której mowa w</w:t>
      </w:r>
      <w:r>
        <w:t xml:space="preserve"> ust. </w:t>
      </w:r>
      <w:r w:rsidRPr="004F5CC6">
        <w:t>1, jest równoznaczne z</w:t>
      </w:r>
      <w:r>
        <w:t xml:space="preserve"> </w:t>
      </w:r>
      <w:r w:rsidRPr="004F5CC6">
        <w:t>przyjęciem uchwały w</w:t>
      </w:r>
      <w:r>
        <w:t xml:space="preserve"> </w:t>
      </w:r>
      <w:r w:rsidRPr="004F5CC6">
        <w:t>sprawie nieudzielenia zarządowi absolutorium.</w:t>
      </w:r>
    </w:p>
    <w:p w:rsidR="004E1FD3" w:rsidRPr="004F5CC6" w:rsidRDefault="00B0239D" w:rsidP="004E1FD3">
      <w:pPr>
        <w:pStyle w:val="USTustnpkodeksu"/>
      </w:pPr>
      <w:r>
        <w:t>3. </w:t>
      </w:r>
      <w:r w:rsidR="004E1FD3" w:rsidRPr="004F5CC6">
        <w:t>Uchwała zgromadzenia w</w:t>
      </w:r>
      <w:r w:rsidR="004E1FD3">
        <w:t xml:space="preserve"> </w:t>
      </w:r>
      <w:r w:rsidR="004E1FD3" w:rsidRPr="004F5CC6">
        <w:t>sprawie nieudzielenia zarządowi absolutorium jest równoznaczna ze złożeniem wniosku o</w:t>
      </w:r>
      <w:r w:rsidR="004E1FD3">
        <w:t xml:space="preserve"> </w:t>
      </w:r>
      <w:r w:rsidR="004E1FD3" w:rsidRPr="004F5CC6">
        <w:t>odwołanie zarządu, chyba że po zakończeniu roku budżetowego zarząd został odwołany z</w:t>
      </w:r>
      <w:r w:rsidR="004E1FD3">
        <w:t xml:space="preserve"> </w:t>
      </w:r>
      <w:r w:rsidR="004E1FD3" w:rsidRPr="004F5CC6">
        <w:t>innej przyczyny.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B0239D">
        <w:rPr>
          <w:rStyle w:val="Ppogrubienie"/>
        </w:rPr>
        <w:t> </w:t>
      </w:r>
      <w:r w:rsidRPr="00C567CF">
        <w:rPr>
          <w:rStyle w:val="Ppogrubienie"/>
        </w:rPr>
        <w:t>3</w:t>
      </w:r>
      <w:r>
        <w:rPr>
          <w:rStyle w:val="Ppogrubienie"/>
        </w:rPr>
        <w:t>1</w:t>
      </w:r>
      <w:r w:rsidRPr="00C567CF">
        <w:rPr>
          <w:rStyle w:val="Ppogrubienie"/>
        </w:rPr>
        <w:t>.</w:t>
      </w:r>
      <w:r w:rsidR="00B0239D">
        <w:rPr>
          <w:rStyle w:val="Ppogrubienie"/>
        </w:rPr>
        <w:t> </w:t>
      </w:r>
      <w:r>
        <w:t>1.</w:t>
      </w:r>
      <w:r w:rsidR="00B0239D">
        <w:t> </w:t>
      </w:r>
      <w:r w:rsidRPr="00C567CF">
        <w:t>Zgromadzenie rozpoznaje wniosek, o</w:t>
      </w:r>
      <w:r>
        <w:t xml:space="preserve"> </w:t>
      </w:r>
      <w:r w:rsidRPr="00C567CF">
        <w:t>którym mowa w</w:t>
      </w:r>
      <w:r>
        <w:t xml:space="preserve"> art. 30 ust. </w:t>
      </w:r>
      <w:r w:rsidRPr="00C567CF">
        <w:t>3, na sesji zwołanej nie wcześniej niż po upływie 14</w:t>
      </w:r>
      <w:r>
        <w:t xml:space="preserve"> </w:t>
      </w:r>
      <w:r w:rsidRPr="00C567CF">
        <w:t>dni od podjęcia uchwały w</w:t>
      </w:r>
      <w:r>
        <w:t xml:space="preserve"> </w:t>
      </w:r>
      <w:r w:rsidRPr="00C567CF">
        <w:t>sprawie nieudzielenia zarządowi absolutorium.</w:t>
      </w:r>
    </w:p>
    <w:p w:rsidR="004E1FD3" w:rsidRPr="004F5CC6" w:rsidRDefault="00B0239D" w:rsidP="004E1FD3">
      <w:pPr>
        <w:pStyle w:val="USTustnpkodeksu"/>
      </w:pPr>
      <w:r>
        <w:t>2. </w:t>
      </w:r>
      <w:r w:rsidR="004E1FD3" w:rsidRPr="004F5CC6">
        <w:t>Po zapoznaniu się z</w:t>
      </w:r>
      <w:r w:rsidR="004E1FD3">
        <w:t xml:space="preserve"> </w:t>
      </w:r>
      <w:r w:rsidR="004E1FD3" w:rsidRPr="004F5CC6">
        <w:t>wnioskiem i</w:t>
      </w:r>
      <w:r w:rsidR="004E1FD3">
        <w:t xml:space="preserve"> </w:t>
      </w:r>
      <w:r w:rsidR="004E1FD3" w:rsidRPr="004F5CC6">
        <w:t>opinią, o</w:t>
      </w:r>
      <w:r w:rsidR="004E1FD3">
        <w:t xml:space="preserve"> </w:t>
      </w:r>
      <w:r w:rsidR="004E1FD3" w:rsidRPr="004F5CC6">
        <w:t>których mowa w</w:t>
      </w:r>
      <w:r w:rsidR="004E1FD3">
        <w:t xml:space="preserve"> art. </w:t>
      </w:r>
      <w:r w:rsidR="004E1FD3" w:rsidRPr="004F5CC6">
        <w:t>24</w:t>
      </w:r>
      <w:r w:rsidR="004E1FD3">
        <w:t xml:space="preserve"> ust. </w:t>
      </w:r>
      <w:r w:rsidR="004E1FD3" w:rsidRPr="004F5CC6">
        <w:t>3, zgromadzenie może odwołać zarząd.</w:t>
      </w:r>
    </w:p>
    <w:p w:rsidR="004E1FD3" w:rsidRPr="00C567CF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3</w:t>
      </w:r>
      <w:r w:rsidR="004E1FD3">
        <w:rPr>
          <w:rStyle w:val="Ppogrubienie"/>
        </w:rPr>
        <w:t>2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Do odwołania zarządu z</w:t>
      </w:r>
      <w:r w:rsidR="004E1FD3">
        <w:t xml:space="preserve"> </w:t>
      </w:r>
      <w:r w:rsidR="004E1FD3" w:rsidRPr="00C567CF">
        <w:t>przyczyny innej niż określona w</w:t>
      </w:r>
      <w:r w:rsidR="004E1FD3">
        <w:t xml:space="preserve"> art. </w:t>
      </w:r>
      <w:r w:rsidR="004E1FD3" w:rsidRPr="00C567CF">
        <w:t>3</w:t>
      </w:r>
      <w:r w:rsidR="004E1FD3">
        <w:t xml:space="preserve">1 i </w:t>
      </w:r>
      <w:r w:rsidR="004E1FD3" w:rsidRPr="00C567CF">
        <w:t>rezygnacji zarządu lub poszczególnych jego członków stosuje się odpowiednio przepisy</w:t>
      </w:r>
      <w:r w:rsidR="004E1FD3">
        <w:t xml:space="preserve"> art. </w:t>
      </w:r>
      <w:r w:rsidR="004E1FD3" w:rsidRPr="00C567CF">
        <w:t>37</w:t>
      </w:r>
      <w:r>
        <w:t>–</w:t>
      </w:r>
      <w:r w:rsidR="004E1FD3" w:rsidRPr="00C567CF">
        <w:t>40</w:t>
      </w:r>
      <w:r w:rsidR="004E1FD3">
        <w:t xml:space="preserve"> </w:t>
      </w:r>
      <w:r w:rsidR="004E1FD3" w:rsidRPr="00C567CF">
        <w:t>ustawy z</w:t>
      </w:r>
      <w:r w:rsidR="004E1FD3">
        <w:t xml:space="preserve"> </w:t>
      </w:r>
      <w:r w:rsidR="004E1FD3" w:rsidRPr="00C567CF">
        <w:t>dnia 5</w:t>
      </w:r>
      <w:r w:rsidR="004E1FD3">
        <w:t xml:space="preserve"> </w:t>
      </w:r>
      <w:r w:rsidR="004E1FD3" w:rsidRPr="00C567CF">
        <w:t>czerwca 1998</w:t>
      </w:r>
      <w:r w:rsidR="004E1FD3">
        <w:t xml:space="preserve"> </w:t>
      </w:r>
      <w:r w:rsidR="004E1FD3" w:rsidRPr="00C567CF">
        <w:t>r. o</w:t>
      </w:r>
      <w:r w:rsidR="004E1FD3">
        <w:t xml:space="preserve"> </w:t>
      </w:r>
      <w:r w:rsidR="004E1FD3" w:rsidRPr="00C567CF">
        <w:t>samorządzie województwa</w:t>
      </w:r>
      <w:r w:rsidR="004E1FD3">
        <w:t>, z tym</w:t>
      </w:r>
      <w:r w:rsidR="004E1FD3" w:rsidRPr="00C567CF">
        <w:t xml:space="preserve"> że uchwały zgromadzenia w</w:t>
      </w:r>
      <w:r w:rsidR="004E1FD3">
        <w:t xml:space="preserve"> </w:t>
      </w:r>
      <w:r w:rsidR="004E1FD3" w:rsidRPr="00C567CF">
        <w:t>tych sprawach zapadają podwójną większością głosów.</w:t>
      </w:r>
    </w:p>
    <w:p w:rsidR="004E1FD3" w:rsidRPr="00C567CF" w:rsidRDefault="004E1FD3" w:rsidP="00AC5E4B">
      <w:pPr>
        <w:pStyle w:val="ARTartustawynprozporzdzenia"/>
        <w:keepNext/>
      </w:pPr>
      <w:r w:rsidRPr="00C567CF">
        <w:rPr>
          <w:rStyle w:val="Ppogrubienie"/>
        </w:rPr>
        <w:lastRenderedPageBreak/>
        <w:t>Art.</w:t>
      </w:r>
      <w:r w:rsidR="00B0239D">
        <w:rPr>
          <w:rStyle w:val="Ppogrubienie"/>
        </w:rPr>
        <w:t> </w:t>
      </w:r>
      <w:r w:rsidRPr="00C567CF">
        <w:rPr>
          <w:rStyle w:val="Ppogrubienie"/>
        </w:rPr>
        <w:t>3</w:t>
      </w:r>
      <w:r>
        <w:rPr>
          <w:rStyle w:val="Ppogrubienie"/>
        </w:rPr>
        <w:t>3</w:t>
      </w:r>
      <w:r w:rsidRPr="00C567CF">
        <w:rPr>
          <w:rStyle w:val="Ppogrubienie"/>
        </w:rPr>
        <w:t>.</w:t>
      </w:r>
      <w:r w:rsidR="00B0239D">
        <w:rPr>
          <w:rStyle w:val="Ppogrubienie"/>
        </w:rPr>
        <w:t> </w:t>
      </w:r>
      <w:r w:rsidRPr="00C567CF">
        <w:t>1.</w:t>
      </w:r>
      <w:r w:rsidR="00B0239D">
        <w:t> </w:t>
      </w:r>
      <w:r w:rsidRPr="00C567CF">
        <w:t>Zarząd wykonuje zadania związku metropolitalnego niezastrzeżone na rzecz zgromadzenia.</w:t>
      </w:r>
    </w:p>
    <w:p w:rsidR="004E1FD3" w:rsidRPr="004F5CC6" w:rsidRDefault="004E1FD3" w:rsidP="004E1FD3">
      <w:pPr>
        <w:pStyle w:val="USTustnpkodeksu"/>
      </w:pPr>
      <w:r w:rsidRPr="004F5CC6">
        <w:t>2.</w:t>
      </w:r>
      <w:r w:rsidR="00B0239D">
        <w:t> </w:t>
      </w:r>
      <w:r w:rsidRPr="004F5CC6">
        <w:t>Do zadań zarządu należy w</w:t>
      </w:r>
      <w:r>
        <w:t xml:space="preserve"> </w:t>
      </w:r>
      <w:r w:rsidRPr="004F5CC6">
        <w:t>szczególności: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wykonywanie uchwał zgromadzenia;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gospodarowanie mieniem związku metropolitalnego;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przygotowywanie projektu i</w:t>
      </w:r>
      <w:r>
        <w:t xml:space="preserve"> </w:t>
      </w:r>
      <w:r w:rsidRPr="00C567CF">
        <w:t>wykonywanie budżetu związku metropolitalnego;</w:t>
      </w:r>
    </w:p>
    <w:p w:rsidR="004E1FD3" w:rsidRPr="00C567CF" w:rsidRDefault="004E1FD3" w:rsidP="004E1FD3">
      <w:pPr>
        <w:pStyle w:val="PKTpunkt"/>
      </w:pPr>
      <w:r w:rsidRPr="00C567CF">
        <w:t>4)</w:t>
      </w:r>
      <w:r w:rsidRPr="00C567CF">
        <w:tab/>
        <w:t>kierowanie, koordynowanie i</w:t>
      </w:r>
      <w:r>
        <w:t xml:space="preserve"> </w:t>
      </w:r>
      <w:r w:rsidRPr="00C567CF">
        <w:t>kontrolowanie działalności jednostek organizacyjnych związku metropolitalnego, w</w:t>
      </w:r>
      <w:r>
        <w:t xml:space="preserve"> </w:t>
      </w:r>
      <w:r w:rsidRPr="00C567CF">
        <w:t>tym zatrudnianie i</w:t>
      </w:r>
      <w:r>
        <w:t xml:space="preserve"> </w:t>
      </w:r>
      <w:r w:rsidRPr="00C567CF">
        <w:t>zwalnianie ich kierowników.</w:t>
      </w:r>
    </w:p>
    <w:p w:rsidR="004E1FD3" w:rsidRPr="004F5CC6" w:rsidRDefault="004E1FD3" w:rsidP="004E1FD3">
      <w:pPr>
        <w:pStyle w:val="USTustnpkodeksu"/>
      </w:pPr>
      <w:r w:rsidRPr="004F5CC6">
        <w:t>3.</w:t>
      </w:r>
      <w:r w:rsidR="00B0239D">
        <w:t> </w:t>
      </w:r>
      <w:r w:rsidRPr="004F5CC6">
        <w:t>Zasady i</w:t>
      </w:r>
      <w:r>
        <w:t xml:space="preserve"> </w:t>
      </w:r>
      <w:r w:rsidRPr="004F5CC6">
        <w:t>tryb działania zarządu określa statut związku metropolitalnego.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B0239D">
        <w:rPr>
          <w:rStyle w:val="Ppogrubienie"/>
        </w:rPr>
        <w:t> </w:t>
      </w:r>
      <w:r w:rsidRPr="00C567CF">
        <w:rPr>
          <w:rStyle w:val="Ppogrubienie"/>
        </w:rPr>
        <w:t>3</w:t>
      </w:r>
      <w:r>
        <w:rPr>
          <w:rStyle w:val="Ppogrubienie"/>
        </w:rPr>
        <w:t>4</w:t>
      </w:r>
      <w:r w:rsidRPr="00C567CF">
        <w:rPr>
          <w:rStyle w:val="Ppogrubienie"/>
        </w:rPr>
        <w:t>.</w:t>
      </w:r>
      <w:r w:rsidR="00B0239D">
        <w:rPr>
          <w:rStyle w:val="Ppogrubienie"/>
        </w:rPr>
        <w:t> </w:t>
      </w:r>
      <w:r w:rsidRPr="00C567CF">
        <w:t>Uchwały zarządu zapadają zwykłą większością głosów w</w:t>
      </w:r>
      <w:r>
        <w:t xml:space="preserve"> </w:t>
      </w:r>
      <w:r w:rsidRPr="00C567CF">
        <w:t>obecności co najmniej połowy ustawowego składu zarządu w</w:t>
      </w:r>
      <w:r>
        <w:t xml:space="preserve"> </w:t>
      </w:r>
      <w:r w:rsidRPr="00C567CF">
        <w:t xml:space="preserve">głosowaniu jawnym, chyba że przepisy </w:t>
      </w:r>
      <w:r>
        <w:t xml:space="preserve">niniejszej </w:t>
      </w:r>
      <w:r w:rsidRPr="00C567CF">
        <w:t>ustawy stanowią inaczej.</w:t>
      </w:r>
    </w:p>
    <w:p w:rsidR="004E1FD3" w:rsidRPr="00C567CF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3</w:t>
      </w:r>
      <w:r w:rsidR="004E1FD3">
        <w:rPr>
          <w:rStyle w:val="Ppogrubienie"/>
        </w:rPr>
        <w:t>5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1.</w:t>
      </w:r>
      <w:r>
        <w:t> </w:t>
      </w:r>
      <w:r w:rsidR="004E1FD3" w:rsidRPr="00C567CF">
        <w:t>Zarząd wykonuje zadania przy pomocy urzędu metropolitalnego.</w:t>
      </w:r>
    </w:p>
    <w:p w:rsidR="004E1FD3" w:rsidRPr="004F5CC6" w:rsidRDefault="00B0239D" w:rsidP="004E1FD3">
      <w:pPr>
        <w:pStyle w:val="USTustnpkodeksu"/>
      </w:pPr>
      <w:r>
        <w:t>2. </w:t>
      </w:r>
      <w:r w:rsidR="004E1FD3" w:rsidRPr="004F5CC6">
        <w:t>Organizację i</w:t>
      </w:r>
      <w:r w:rsidR="004E1FD3">
        <w:t xml:space="preserve"> </w:t>
      </w:r>
      <w:r w:rsidR="004E1FD3" w:rsidRPr="004F5CC6">
        <w:t>zasady funkcjonowania urzędu metropolitalnego określa regulamin organizacyjny uchwalony przez zarząd.</w:t>
      </w:r>
    </w:p>
    <w:p w:rsidR="004E1FD3" w:rsidRPr="004F5CC6" w:rsidRDefault="00B0239D" w:rsidP="004E1FD3">
      <w:pPr>
        <w:pStyle w:val="USTustnpkodeksu"/>
      </w:pPr>
      <w:r>
        <w:t>3. </w:t>
      </w:r>
      <w:r w:rsidR="004E1FD3" w:rsidRPr="004F5CC6">
        <w:t>Do urzędu metropolitalnego stosuje się odpowiednio przepisy dotyczące urzędu marszałkowskiego.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B0239D">
        <w:rPr>
          <w:rStyle w:val="Ppogrubienie"/>
        </w:rPr>
        <w:t> </w:t>
      </w:r>
      <w:r w:rsidRPr="00C567CF">
        <w:rPr>
          <w:rStyle w:val="Ppogrubienie"/>
        </w:rPr>
        <w:t>3</w:t>
      </w:r>
      <w:r>
        <w:rPr>
          <w:rStyle w:val="Ppogrubienie"/>
        </w:rPr>
        <w:t>6</w:t>
      </w:r>
      <w:r w:rsidRPr="00C567CF">
        <w:rPr>
          <w:rStyle w:val="Ppogrubienie"/>
        </w:rPr>
        <w:t>.</w:t>
      </w:r>
      <w:r w:rsidR="00B0239D">
        <w:rPr>
          <w:rStyle w:val="Ppogrubienie"/>
        </w:rPr>
        <w:t> </w:t>
      </w:r>
      <w:r w:rsidRPr="00C567CF">
        <w:t>1.</w:t>
      </w:r>
      <w:r w:rsidR="00B0239D">
        <w:t> </w:t>
      </w:r>
      <w:r w:rsidRPr="00C567CF">
        <w:t>Organizację i</w:t>
      </w:r>
      <w:r>
        <w:t xml:space="preserve"> </w:t>
      </w:r>
      <w:r w:rsidRPr="00C567CF">
        <w:t>zasady funkcjonowania jednostek organizacyjnych związku metropolitalnego określają regulaminy organizacyjne uchwalone przez zarząd, chyba że przepisy odrębne stanowią inaczej.</w:t>
      </w:r>
    </w:p>
    <w:p w:rsidR="004E1FD3" w:rsidRPr="004F5CC6" w:rsidRDefault="004E1FD3" w:rsidP="004E1FD3">
      <w:pPr>
        <w:pStyle w:val="USTustnpkodeksu"/>
      </w:pPr>
      <w:r w:rsidRPr="004F5CC6">
        <w:t>2.</w:t>
      </w:r>
      <w:r w:rsidR="00B0239D">
        <w:t> </w:t>
      </w:r>
      <w:r w:rsidRPr="004F5CC6">
        <w:t>Do pracowników urzędu metropolitalnego oraz jednostek organizacyjnych związku metropolitalnego stosuje się odpowiednio przepisy o</w:t>
      </w:r>
      <w:r>
        <w:t xml:space="preserve"> </w:t>
      </w:r>
      <w:r w:rsidRPr="004F5CC6">
        <w:t>pracownikach samorządowych dotyczące pracowników urzędu marszałkowskiego oraz pracowników wojewódzkich samorządowych jednostek organizacyjnych.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B0239D">
        <w:rPr>
          <w:rStyle w:val="Ppogrubienie"/>
        </w:rPr>
        <w:t> </w:t>
      </w:r>
      <w:r w:rsidRPr="00C567CF">
        <w:rPr>
          <w:rStyle w:val="Ppogrubienie"/>
        </w:rPr>
        <w:t>3</w:t>
      </w:r>
      <w:r>
        <w:rPr>
          <w:rStyle w:val="Ppogrubienie"/>
        </w:rPr>
        <w:t>7</w:t>
      </w:r>
      <w:r w:rsidRPr="00C567CF">
        <w:rPr>
          <w:rStyle w:val="Ppogrubienie"/>
        </w:rPr>
        <w:t>.</w:t>
      </w:r>
      <w:r w:rsidR="00B0239D">
        <w:rPr>
          <w:rStyle w:val="Ppogrubienie"/>
        </w:rPr>
        <w:t> </w:t>
      </w:r>
      <w:r w:rsidRPr="00C567CF">
        <w:t>1.</w:t>
      </w:r>
      <w:r w:rsidR="00B0239D">
        <w:t> </w:t>
      </w:r>
      <w:r w:rsidRPr="00C567CF">
        <w:t>Zgromadzenie, na wniosek przewodniczącego zarządu, powołuje i</w:t>
      </w:r>
      <w:r>
        <w:t xml:space="preserve"> </w:t>
      </w:r>
      <w:r w:rsidRPr="00C567CF">
        <w:t>odwołuje skarbnika związku metropolitalnego.</w:t>
      </w:r>
    </w:p>
    <w:p w:rsidR="004E1FD3" w:rsidRPr="004F5CC6" w:rsidRDefault="00B0239D" w:rsidP="004E1FD3">
      <w:pPr>
        <w:pStyle w:val="USTustnpkodeksu"/>
      </w:pPr>
      <w:r>
        <w:t>2. </w:t>
      </w:r>
      <w:r w:rsidR="004E1FD3" w:rsidRPr="004F5CC6">
        <w:t>Sekretarz związku metropolitalnego i</w:t>
      </w:r>
      <w:r w:rsidR="004E1FD3">
        <w:t xml:space="preserve"> </w:t>
      </w:r>
      <w:r w:rsidR="004E1FD3" w:rsidRPr="004F5CC6">
        <w:t>skarbnik związku metropolitalnego uczestniczą w</w:t>
      </w:r>
      <w:r w:rsidR="004E1FD3">
        <w:t xml:space="preserve"> </w:t>
      </w:r>
      <w:r w:rsidR="004E1FD3" w:rsidRPr="004F5CC6">
        <w:t>pracach zarządu oraz mogą uczestniczyć w</w:t>
      </w:r>
      <w:r w:rsidR="004E1FD3">
        <w:t xml:space="preserve"> </w:t>
      </w:r>
      <w:r w:rsidR="004E1FD3" w:rsidRPr="004F5CC6">
        <w:t>obradach zgromadzenia z</w:t>
      </w:r>
      <w:r w:rsidR="004E1FD3">
        <w:t xml:space="preserve"> </w:t>
      </w:r>
      <w:r w:rsidR="004E1FD3" w:rsidRPr="004F5CC6">
        <w:t>głosem doradczym.</w:t>
      </w:r>
    </w:p>
    <w:p w:rsidR="004E1FD3" w:rsidRPr="004F5CC6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 w:rsidRPr="004F5CC6">
        <w:rPr>
          <w:rStyle w:val="Ppogrubienie"/>
        </w:rPr>
        <w:t>38.</w:t>
      </w:r>
      <w:r>
        <w:rPr>
          <w:rStyle w:val="Ppogrubienie"/>
        </w:rPr>
        <w:t> </w:t>
      </w:r>
      <w:r w:rsidR="004E1FD3" w:rsidRPr="004F5CC6">
        <w:t>1.</w:t>
      </w:r>
      <w:r>
        <w:t> </w:t>
      </w:r>
      <w:r w:rsidR="004E1FD3" w:rsidRPr="004F5CC6">
        <w:t>Członek zarządu związku metropolitalnego, skarbnik związku metropolitalnego i</w:t>
      </w:r>
      <w:r w:rsidR="004E1FD3">
        <w:t xml:space="preserve"> </w:t>
      </w:r>
      <w:r w:rsidR="004E1FD3" w:rsidRPr="004F5CC6">
        <w:t>sekretarz związku metropolitalnego są obowiązani do złożenia oświadczenia o</w:t>
      </w:r>
      <w:r w:rsidR="004E1FD3">
        <w:t xml:space="preserve"> </w:t>
      </w:r>
      <w:r w:rsidR="004E1FD3" w:rsidRPr="004F5CC6">
        <w:t xml:space="preserve">swoim stanie majątkowym. </w:t>
      </w:r>
    </w:p>
    <w:p w:rsidR="004E1FD3" w:rsidRPr="004F5CC6" w:rsidRDefault="00B0239D" w:rsidP="004E1FD3">
      <w:pPr>
        <w:pStyle w:val="USTustnpkodeksu"/>
      </w:pPr>
      <w:r>
        <w:lastRenderedPageBreak/>
        <w:t>2. </w:t>
      </w:r>
      <w:r w:rsidR="004E1FD3" w:rsidRPr="004F5CC6">
        <w:t>Do oświadczeń majątkowych składanych przez osoby, o</w:t>
      </w:r>
      <w:r w:rsidR="004E1FD3">
        <w:t xml:space="preserve"> </w:t>
      </w:r>
      <w:r w:rsidR="004E1FD3" w:rsidRPr="004F5CC6">
        <w:t>których mowa w</w:t>
      </w:r>
      <w:r w:rsidR="004E1FD3">
        <w:t xml:space="preserve"> ust. </w:t>
      </w:r>
      <w:r w:rsidR="004E1FD3" w:rsidRPr="004F5CC6">
        <w:t>1, stosuje się odpowiednio przepisy</w:t>
      </w:r>
      <w:r w:rsidR="004E1FD3">
        <w:t xml:space="preserve"> art. </w:t>
      </w:r>
      <w:r w:rsidR="004E1FD3" w:rsidRPr="004F5CC6">
        <w:t>27c</w:t>
      </w:r>
      <w:r w:rsidR="004E1FD3">
        <w:t xml:space="preserve"> ust. </w:t>
      </w:r>
      <w:r w:rsidR="004E1FD3" w:rsidRPr="004F5CC6">
        <w:t>1</w:t>
      </w:r>
      <w:r>
        <w:t>–</w:t>
      </w:r>
      <w:r w:rsidR="004E1FD3" w:rsidRPr="004F5CC6">
        <w:t xml:space="preserve">12, </w:t>
      </w:r>
      <w:r>
        <w:t xml:space="preserve">art. </w:t>
      </w:r>
      <w:r w:rsidR="004E1FD3" w:rsidRPr="004F5CC6">
        <w:t xml:space="preserve">27d, </w:t>
      </w:r>
      <w:r>
        <w:t xml:space="preserve">art. </w:t>
      </w:r>
      <w:r w:rsidR="004E1FD3" w:rsidRPr="004F5CC6">
        <w:t>27f i</w:t>
      </w:r>
      <w:r w:rsidR="004E1FD3">
        <w:t xml:space="preserve"> </w:t>
      </w:r>
      <w:r>
        <w:t xml:space="preserve">art. </w:t>
      </w:r>
      <w:r w:rsidR="004E1FD3" w:rsidRPr="004F5CC6">
        <w:t>27g ustawy z</w:t>
      </w:r>
      <w:r w:rsidR="004E1FD3">
        <w:t xml:space="preserve"> </w:t>
      </w:r>
      <w:r w:rsidR="004E1FD3" w:rsidRPr="004F5CC6">
        <w:t>dnia 5</w:t>
      </w:r>
      <w:r>
        <w:t> </w:t>
      </w:r>
      <w:r w:rsidR="004E1FD3" w:rsidRPr="004F5CC6">
        <w:t>czerwca 1998</w:t>
      </w:r>
      <w:r w:rsidR="004E1FD3">
        <w:t xml:space="preserve"> </w:t>
      </w:r>
      <w:r w:rsidR="004E1FD3" w:rsidRPr="004F5CC6">
        <w:t>r. o</w:t>
      </w:r>
      <w:r w:rsidR="004E1FD3">
        <w:t xml:space="preserve"> </w:t>
      </w:r>
      <w:r w:rsidR="004E1FD3" w:rsidRPr="004F5CC6">
        <w:t>samorządzie województwa.</w:t>
      </w:r>
    </w:p>
    <w:p w:rsidR="004E1FD3" w:rsidRPr="004E1FD3" w:rsidRDefault="004E1FD3" w:rsidP="004E1FD3">
      <w:pPr>
        <w:pStyle w:val="USTustnpkodeksu"/>
      </w:pPr>
      <w:r w:rsidRPr="004E1FD3">
        <w:t>3.</w:t>
      </w:r>
      <w:r w:rsidR="00B0239D">
        <w:t> </w:t>
      </w:r>
      <w:r w:rsidRPr="0059662B">
        <w:t>Prezes Rady Ministrów określi, w</w:t>
      </w:r>
      <w:r>
        <w:t xml:space="preserve"> </w:t>
      </w:r>
      <w:r w:rsidRPr="0059662B">
        <w:t>drodze rozporządzenia, wzór formularza oświadczenia majątkowego członka zarządu związku metropolitalnego, skarbnika związku metropolitalnego i</w:t>
      </w:r>
      <w:r>
        <w:t xml:space="preserve"> </w:t>
      </w:r>
      <w:r w:rsidRPr="0059662B">
        <w:t>sekretarza związku metropolitalnego, uwzględniając zakazy określone w</w:t>
      </w:r>
      <w:r w:rsidR="00B0239D">
        <w:t> </w:t>
      </w:r>
      <w:r w:rsidRPr="0059662B">
        <w:t>odniesieniu do tych osób w</w:t>
      </w:r>
      <w:r>
        <w:t xml:space="preserve"> </w:t>
      </w:r>
      <w:r w:rsidRPr="0059662B">
        <w:t>przepisach ustawy z</w:t>
      </w:r>
      <w:r>
        <w:t xml:space="preserve"> </w:t>
      </w:r>
      <w:r w:rsidRPr="0059662B">
        <w:t>dnia 21</w:t>
      </w:r>
      <w:r>
        <w:t xml:space="preserve"> </w:t>
      </w:r>
      <w:r w:rsidRPr="0059662B">
        <w:t>sierpnia 1997</w:t>
      </w:r>
      <w:r>
        <w:t xml:space="preserve"> </w:t>
      </w:r>
      <w:r w:rsidRPr="0059662B">
        <w:t>r. o</w:t>
      </w:r>
      <w:r>
        <w:t xml:space="preserve"> </w:t>
      </w:r>
      <w:r w:rsidRPr="0059662B">
        <w:t>ograniczeniu prowadzenia działalności gospodarczej przez osoby pełniące f</w:t>
      </w:r>
      <w:r w:rsidR="00B0239D">
        <w:t>unkcje publiczne (Dz. U. z </w:t>
      </w:r>
      <w:r>
        <w:t xml:space="preserve">2006 </w:t>
      </w:r>
      <w:r w:rsidRPr="0059662B">
        <w:t>r.</w:t>
      </w:r>
      <w:r>
        <w:t xml:space="preserve"> poz. </w:t>
      </w:r>
      <w:r w:rsidRPr="0059662B">
        <w:t>1584, z</w:t>
      </w:r>
      <w:r>
        <w:t xml:space="preserve"> </w:t>
      </w:r>
      <w:r w:rsidRPr="0059662B">
        <w:t>późn. zm</w:t>
      </w:r>
      <w:r>
        <w:t>.</w:t>
      </w:r>
      <w:r>
        <w:rPr>
          <w:rStyle w:val="Odwoanieprzypisudolnego"/>
        </w:rPr>
        <w:footnoteReference w:id="2"/>
      </w:r>
      <w:r>
        <w:rPr>
          <w:rStyle w:val="IGindeksgrny"/>
        </w:rPr>
        <w:t>)</w:t>
      </w:r>
      <w:r>
        <w:t>).</w:t>
      </w:r>
    </w:p>
    <w:p w:rsidR="004E1FD3" w:rsidRPr="00C567CF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3</w:t>
      </w:r>
      <w:r w:rsidR="004E1FD3">
        <w:rPr>
          <w:rStyle w:val="Ppogrubienie"/>
        </w:rPr>
        <w:t>9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W</w:t>
      </w:r>
      <w:r w:rsidR="004E1FD3">
        <w:t xml:space="preserve"> </w:t>
      </w:r>
      <w:r w:rsidR="004E1FD3" w:rsidRPr="00C567CF">
        <w:t>zakresie nieuregulowanym w</w:t>
      </w:r>
      <w:r w:rsidR="004E1FD3">
        <w:t xml:space="preserve"> </w:t>
      </w:r>
      <w:r w:rsidR="004E1FD3" w:rsidRPr="00C567CF">
        <w:t>ustawie do działalności i</w:t>
      </w:r>
      <w:r w:rsidR="004E1FD3">
        <w:t xml:space="preserve"> </w:t>
      </w:r>
      <w:r w:rsidR="004E1FD3" w:rsidRPr="00C567CF">
        <w:t>funkcjonowania zarządu oraz praw i</w:t>
      </w:r>
      <w:r w:rsidR="004E1FD3">
        <w:t xml:space="preserve"> </w:t>
      </w:r>
      <w:r w:rsidR="004E1FD3" w:rsidRPr="00C567CF">
        <w:t>obowiązków członków zarządu, skarbnika związku metropolitalnego i</w:t>
      </w:r>
      <w:r>
        <w:t> </w:t>
      </w:r>
      <w:r w:rsidR="004E1FD3" w:rsidRPr="00C567CF">
        <w:t>sekretarza związku metropolitalnego stosuje się odpowiednio przepisy dotyczące zarządu województwa, członków zarządu województwa, skarbnika województwa oraz sekretarza województwa.</w:t>
      </w:r>
    </w:p>
    <w:p w:rsidR="004E1FD3" w:rsidRPr="003350D7" w:rsidRDefault="004E1FD3" w:rsidP="003350D7">
      <w:pPr>
        <w:pStyle w:val="ROZDZODDZOZNoznaczenierozdziauluboddziau"/>
        <w:rPr>
          <w:rStyle w:val="Ppogrubienie"/>
          <w:b w:val="0"/>
        </w:rPr>
      </w:pPr>
      <w:r w:rsidRPr="003350D7">
        <w:rPr>
          <w:rStyle w:val="Ppogrubienie"/>
          <w:b w:val="0"/>
        </w:rPr>
        <w:t>Rozdział 5</w:t>
      </w:r>
    </w:p>
    <w:p w:rsidR="004E1FD3" w:rsidRPr="003350D7" w:rsidRDefault="004E1FD3" w:rsidP="003350D7">
      <w:pPr>
        <w:pStyle w:val="ROZDZODDZPRZEDMprzedmiotregulacjirozdziauluboddziau"/>
      </w:pPr>
      <w:r w:rsidRPr="003350D7">
        <w:t>Mienie związku metropolitalnego</w:t>
      </w:r>
    </w:p>
    <w:p w:rsidR="004E1FD3" w:rsidRPr="00C567CF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>
        <w:rPr>
          <w:rStyle w:val="Ppogrubienie"/>
        </w:rPr>
        <w:t>40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Mieniem związku metropolitalnego jest własność i</w:t>
      </w:r>
      <w:r w:rsidR="004E1FD3">
        <w:t xml:space="preserve"> </w:t>
      </w:r>
      <w:r w:rsidR="004E1FD3" w:rsidRPr="00C567CF">
        <w:t>inne prawa majątkowe nabyte przez związek metropolitalny.</w:t>
      </w:r>
    </w:p>
    <w:p w:rsidR="004E1FD3" w:rsidRPr="00C567CF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>
        <w:rPr>
          <w:rStyle w:val="Ppogrubienie"/>
        </w:rPr>
        <w:t>41</w:t>
      </w:r>
      <w:r w:rsidR="004E1FD3" w:rsidRPr="00C567CF">
        <w:rPr>
          <w:rStyle w:val="Ppogrubienie"/>
        </w:rPr>
        <w:t>.</w:t>
      </w:r>
      <w:r>
        <w:t> </w:t>
      </w:r>
      <w:r w:rsidR="004E1FD3" w:rsidRPr="00C567CF">
        <w:t>1.</w:t>
      </w:r>
      <w:r>
        <w:t> </w:t>
      </w:r>
      <w:r w:rsidR="004E1FD3" w:rsidRPr="00C567CF">
        <w:t>Nabycie mienia przez związek metropolitalny następuje: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na podstawie porozumienia z</w:t>
      </w:r>
      <w:r>
        <w:t xml:space="preserve"> </w:t>
      </w:r>
      <w:r w:rsidRPr="00C567CF">
        <w:t>gminami znajdującymi się w</w:t>
      </w:r>
      <w:r>
        <w:t xml:space="preserve"> </w:t>
      </w:r>
      <w:r w:rsidRPr="00C567CF">
        <w:t>granicach związku metropolitalnego lub z</w:t>
      </w:r>
      <w:r>
        <w:t xml:space="preserve"> </w:t>
      </w:r>
      <w:r w:rsidRPr="00C567CF">
        <w:t xml:space="preserve">innymi jednostkami samorządu terytorialnego, związkami jednostek samorządu terytorialnego, albo Skarbem </w:t>
      </w:r>
      <w:r>
        <w:t>Państwa;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w wyniku wła</w:t>
      </w:r>
      <w:r>
        <w:t>snej działalności gospodarczej;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przez inne czynności prawne, w</w:t>
      </w:r>
      <w:r>
        <w:t xml:space="preserve"> </w:t>
      </w:r>
      <w:r w:rsidRPr="00C567CF">
        <w:t>tym w</w:t>
      </w:r>
      <w:r>
        <w:t xml:space="preserve"> </w:t>
      </w:r>
      <w:r w:rsidRPr="00C567CF">
        <w:t>drodze darowizn, spadków i</w:t>
      </w:r>
      <w:r>
        <w:t xml:space="preserve"> </w:t>
      </w:r>
      <w:r w:rsidRPr="00C567CF">
        <w:t xml:space="preserve">zapisów. </w:t>
      </w:r>
    </w:p>
    <w:p w:rsidR="004E1FD3" w:rsidRPr="00C921A2" w:rsidRDefault="004E1FD3" w:rsidP="004E1FD3">
      <w:pPr>
        <w:pStyle w:val="USTustnpkodeksu"/>
      </w:pPr>
      <w:r w:rsidRPr="00C567CF">
        <w:t>2.</w:t>
      </w:r>
      <w:r w:rsidR="00B0239D">
        <w:t> </w:t>
      </w:r>
      <w:r w:rsidRPr="00C567CF">
        <w:t>Do porozumień, których skutkiem jest nabycie przez związek metropolita</w:t>
      </w:r>
      <w:r>
        <w:t>ln</w:t>
      </w:r>
      <w:r w:rsidRPr="00C567CF">
        <w:t>y nieruchomości stanowiącej własność Skarbu Państwa, jednostki samorządu terytorialnego lub związku jednostek samorządu terytorialnego bądź obciążenie takiej nieruchomości ograniczonym prawem rzeczowym na rzecz związku metropolita</w:t>
      </w:r>
      <w:r>
        <w:t>l</w:t>
      </w:r>
      <w:r w:rsidRPr="00C567CF">
        <w:t>nego, przepisy o</w:t>
      </w:r>
      <w:r>
        <w:t xml:space="preserve"> </w:t>
      </w:r>
      <w:r w:rsidRPr="00C567CF">
        <w:t>gospodarce nieruchomościami dotyczące udostępniania nieruchomości jednostkom samorządu terytorialnego i</w:t>
      </w:r>
      <w:r>
        <w:t xml:space="preserve"> </w:t>
      </w:r>
      <w:r w:rsidRPr="00C567CF">
        <w:t xml:space="preserve">ich związkom stosuje się odpowiednio. 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lastRenderedPageBreak/>
        <w:t>Art.</w:t>
      </w:r>
      <w:r w:rsidR="00B0239D">
        <w:rPr>
          <w:rStyle w:val="Ppogrubienie"/>
        </w:rPr>
        <w:t> </w:t>
      </w:r>
      <w:r w:rsidRPr="00C567CF">
        <w:rPr>
          <w:rStyle w:val="Ppogrubienie"/>
        </w:rPr>
        <w:t>4</w:t>
      </w:r>
      <w:r>
        <w:rPr>
          <w:rStyle w:val="Ppogrubienie"/>
        </w:rPr>
        <w:t>2</w:t>
      </w:r>
      <w:r w:rsidRPr="00C567CF">
        <w:rPr>
          <w:rStyle w:val="Ppogrubienie"/>
        </w:rPr>
        <w:t>.</w:t>
      </w:r>
      <w:r w:rsidR="00B0239D">
        <w:rPr>
          <w:rStyle w:val="Ppogrubienie"/>
        </w:rPr>
        <w:t> </w:t>
      </w:r>
      <w:r w:rsidRPr="00C567CF">
        <w:t>1.</w:t>
      </w:r>
      <w:r w:rsidR="00B0239D">
        <w:t> </w:t>
      </w:r>
      <w:r w:rsidRPr="00C567CF">
        <w:t>Oświadczenie woli w</w:t>
      </w:r>
      <w:r>
        <w:t xml:space="preserve"> </w:t>
      </w:r>
      <w:r w:rsidRPr="00C567CF">
        <w:t>sprawach majątkowych w</w:t>
      </w:r>
      <w:r>
        <w:t xml:space="preserve"> </w:t>
      </w:r>
      <w:r w:rsidRPr="00C567CF">
        <w:t>imieniu związku metropolitalnego składają dwaj członkowie zarządu lub jeden członek zarządu i</w:t>
      </w:r>
      <w:r>
        <w:t xml:space="preserve"> </w:t>
      </w:r>
      <w:r w:rsidRPr="00C567CF">
        <w:t>osoba upoważniona przez zarząd.</w:t>
      </w:r>
    </w:p>
    <w:p w:rsidR="004E1FD3" w:rsidRPr="004F5CC6" w:rsidRDefault="004E1FD3" w:rsidP="004E1FD3">
      <w:pPr>
        <w:pStyle w:val="USTustnpkodeksu"/>
      </w:pPr>
      <w:r w:rsidRPr="004F5CC6">
        <w:t>2.</w:t>
      </w:r>
      <w:r w:rsidR="00B0239D">
        <w:t> </w:t>
      </w:r>
      <w:r w:rsidRPr="004F5CC6">
        <w:t>Zarząd może upoważnić pracowników urzędu metropolitalnego oraz jednostek organizacyjnych związku metropolitalnego do składania oświadczeń woli związanych z</w:t>
      </w:r>
      <w:r w:rsidR="00B0239D">
        <w:t> </w:t>
      </w:r>
      <w:r w:rsidRPr="004F5CC6">
        <w:t>prowadzeniem bieżącej działalności związku</w:t>
      </w:r>
      <w:r w:rsidR="003350D7">
        <w:t xml:space="preserve"> metropolitalnego</w:t>
      </w:r>
      <w:r w:rsidRPr="004F5CC6">
        <w:t>.</w:t>
      </w:r>
    </w:p>
    <w:p w:rsidR="004E1FD3" w:rsidRPr="004F5CC6" w:rsidRDefault="004E1FD3" w:rsidP="004E1FD3">
      <w:pPr>
        <w:pStyle w:val="USTustnpkodeksu"/>
      </w:pPr>
      <w:r w:rsidRPr="004F5CC6">
        <w:t>3.</w:t>
      </w:r>
      <w:r w:rsidR="00B0239D">
        <w:t> </w:t>
      </w:r>
      <w:r w:rsidRPr="004F5CC6">
        <w:t>Jeżeli czynność prawna może spowodować powstanie zobowiązań majątkowych, do jej skuteczności potrzebna jest kontrasygnata skarbnika związku metropolitalnego lub osoby przez niego upoważnionej.</w:t>
      </w:r>
    </w:p>
    <w:p w:rsidR="004E1FD3" w:rsidRPr="004F5CC6" w:rsidRDefault="004E1FD3" w:rsidP="004E1FD3">
      <w:pPr>
        <w:pStyle w:val="USTustnpkodeksu"/>
      </w:pPr>
      <w:r w:rsidRPr="004F5CC6">
        <w:t>4.</w:t>
      </w:r>
      <w:r w:rsidR="00B0239D">
        <w:t> </w:t>
      </w:r>
      <w:r w:rsidRPr="004F5CC6">
        <w:t>Skarbnik, który odmówił kontrasygnaty, ma obowiązek jej dokonania na pisemne polecenie przewodniczącego zarządu oraz powiadomienia o</w:t>
      </w:r>
      <w:r>
        <w:t xml:space="preserve"> </w:t>
      </w:r>
      <w:r w:rsidRPr="004F5CC6">
        <w:t>tym zgromadzenia i</w:t>
      </w:r>
      <w:r>
        <w:t xml:space="preserve"> </w:t>
      </w:r>
      <w:r w:rsidRPr="004F5CC6">
        <w:t>regionalnej izby obrachunkowej.</w:t>
      </w:r>
    </w:p>
    <w:p w:rsidR="004E1FD3" w:rsidRPr="00C567CF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4</w:t>
      </w:r>
      <w:r w:rsidR="004E1FD3">
        <w:rPr>
          <w:rStyle w:val="Ppogrubienie"/>
        </w:rPr>
        <w:t>3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1.</w:t>
      </w:r>
      <w:r>
        <w:t> </w:t>
      </w:r>
      <w:r w:rsidR="004E1FD3" w:rsidRPr="00C567CF">
        <w:t>Związek metropolitalny nie ponosi odpowiedzialności za zobowiązania osób prawnych utworzonych przez związek, chyba że przepis szczególny stanowi inaczej.</w:t>
      </w:r>
    </w:p>
    <w:p w:rsidR="004E1FD3" w:rsidRPr="004F5CC6" w:rsidRDefault="004E1FD3" w:rsidP="004E1FD3">
      <w:pPr>
        <w:pStyle w:val="USTustnpkodeksu"/>
      </w:pPr>
      <w:r w:rsidRPr="004F5CC6">
        <w:t>2.</w:t>
      </w:r>
      <w:r w:rsidR="00B0239D">
        <w:t> </w:t>
      </w:r>
      <w:r w:rsidRPr="004F5CC6">
        <w:t>Osoby prawne utworzone przez związek metropolitalny nie ponoszą odpowiedzialności za zobowiązania związku metropolitalnego.</w:t>
      </w:r>
    </w:p>
    <w:p w:rsidR="004E1FD3" w:rsidRPr="003350D7" w:rsidRDefault="004E1FD3" w:rsidP="003350D7">
      <w:pPr>
        <w:pStyle w:val="ROZDZODDZOZNoznaczenierozdziauluboddziau"/>
        <w:rPr>
          <w:rStyle w:val="Ppogrubienie"/>
          <w:b w:val="0"/>
        </w:rPr>
      </w:pPr>
      <w:r w:rsidRPr="003350D7">
        <w:rPr>
          <w:rStyle w:val="Ppogrubienie"/>
          <w:b w:val="0"/>
        </w:rPr>
        <w:t>Rozdział 6</w:t>
      </w:r>
    </w:p>
    <w:p w:rsidR="004E1FD3" w:rsidRPr="004F5CC6" w:rsidRDefault="004E1FD3" w:rsidP="004E1FD3">
      <w:pPr>
        <w:pStyle w:val="ROZDZODDZPRZEDMprzedmiotregulacjirozdziauluboddziau"/>
      </w:pPr>
      <w:r w:rsidRPr="004F5CC6">
        <w:t>Finanse związku metropolitalnego</w:t>
      </w:r>
    </w:p>
    <w:p w:rsidR="004E1FD3" w:rsidRPr="00C567CF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4</w:t>
      </w:r>
      <w:r w:rsidR="004E1FD3">
        <w:rPr>
          <w:rStyle w:val="Ppogrubienie"/>
        </w:rPr>
        <w:t>4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Związek metropolitalny samodzielnie prowadzi gospodarkę finansową na podstawie uchwały budżetowej.</w:t>
      </w:r>
    </w:p>
    <w:p w:rsidR="004E1FD3" w:rsidRPr="00C567CF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 w:rsidRPr="00C567CF">
        <w:rPr>
          <w:rStyle w:val="Ppogrubienie"/>
        </w:rPr>
        <w:t>4</w:t>
      </w:r>
      <w:r w:rsidR="004E1FD3">
        <w:rPr>
          <w:rStyle w:val="Ppogrubienie"/>
        </w:rPr>
        <w:t>5</w:t>
      </w:r>
      <w:r w:rsidR="004E1FD3" w:rsidRPr="00C567CF">
        <w:rPr>
          <w:rStyle w:val="Ppogrubienie"/>
        </w:rPr>
        <w:t>.</w:t>
      </w:r>
      <w:r>
        <w:t> </w:t>
      </w:r>
      <w:r w:rsidR="004E1FD3" w:rsidRPr="00C567CF">
        <w:t>Przekazywanie związkowi metropolitalnemu, w</w:t>
      </w:r>
      <w:r w:rsidR="004E1FD3">
        <w:t xml:space="preserve"> </w:t>
      </w:r>
      <w:r w:rsidR="004E1FD3" w:rsidRPr="00C567CF">
        <w:t>drodze ustawy, nowych zadań wymaga zapewnienia środków finansowych koniecznych na ich realizację w</w:t>
      </w:r>
      <w:r w:rsidR="004E1FD3">
        <w:t xml:space="preserve"> </w:t>
      </w:r>
      <w:r w:rsidR="004E1FD3" w:rsidRPr="00C567CF">
        <w:t>postaci zwiększenia dochodów.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B0239D">
        <w:rPr>
          <w:rStyle w:val="Ppogrubienie"/>
        </w:rPr>
        <w:t> </w:t>
      </w:r>
      <w:r w:rsidRPr="00C567CF">
        <w:rPr>
          <w:rStyle w:val="Ppogrubienie"/>
        </w:rPr>
        <w:t>4</w:t>
      </w:r>
      <w:r>
        <w:rPr>
          <w:rStyle w:val="Ppogrubienie"/>
        </w:rPr>
        <w:t>6</w:t>
      </w:r>
      <w:r w:rsidRPr="00C567CF">
        <w:rPr>
          <w:rStyle w:val="Ppogrubienie"/>
        </w:rPr>
        <w:t>.</w:t>
      </w:r>
      <w:r w:rsidR="00B0239D">
        <w:rPr>
          <w:rStyle w:val="Ppogrubienie"/>
        </w:rPr>
        <w:t> </w:t>
      </w:r>
      <w:r w:rsidRPr="00C567CF">
        <w:t>1.</w:t>
      </w:r>
      <w:r w:rsidR="00B0239D">
        <w:t> </w:t>
      </w:r>
      <w:r w:rsidRPr="00C567CF">
        <w:t>Za prawidłowe wykonanie budżetu związku metropolitalnego odpowiada zarząd.</w:t>
      </w:r>
    </w:p>
    <w:p w:rsidR="004E1FD3" w:rsidRPr="004F5CC6" w:rsidRDefault="00B0239D" w:rsidP="004E1FD3">
      <w:pPr>
        <w:pStyle w:val="USTustnpkodeksu"/>
      </w:pPr>
      <w:r>
        <w:t>2. </w:t>
      </w:r>
      <w:r w:rsidR="004E1FD3" w:rsidRPr="004F5CC6">
        <w:t>Zarządowi przysługuje wyłączne prawo: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zaciągania zobowiązań mających pokrycie w</w:t>
      </w:r>
      <w:r>
        <w:t xml:space="preserve"> </w:t>
      </w:r>
      <w:r w:rsidRPr="00C567CF">
        <w:t>ustalonych w</w:t>
      </w:r>
      <w:r>
        <w:t xml:space="preserve"> </w:t>
      </w:r>
      <w:r w:rsidRPr="00C567CF">
        <w:t>uchwale budżetowej kwotach wydatków, w</w:t>
      </w:r>
      <w:r>
        <w:t xml:space="preserve"> </w:t>
      </w:r>
      <w:r w:rsidRPr="00C567CF">
        <w:t>ramach upoważnień udzielonych przez zgromadzenie;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emitowania papierów wartościowych, w</w:t>
      </w:r>
      <w:r>
        <w:t xml:space="preserve"> </w:t>
      </w:r>
      <w:r w:rsidRPr="00C567CF">
        <w:t>ramach upoważnień udzielonych przez zgromadzenie;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dokonywania wydatków budżetowych;</w:t>
      </w:r>
    </w:p>
    <w:p w:rsidR="004E1FD3" w:rsidRPr="00C567CF" w:rsidRDefault="004E1FD3" w:rsidP="004E1FD3">
      <w:pPr>
        <w:pStyle w:val="PKTpunkt"/>
      </w:pPr>
      <w:r w:rsidRPr="00C567CF">
        <w:lastRenderedPageBreak/>
        <w:t>4)</w:t>
      </w:r>
      <w:r w:rsidRPr="00C567CF">
        <w:tab/>
        <w:t>zgłaszania propozycji zmian w</w:t>
      </w:r>
      <w:r>
        <w:t xml:space="preserve"> </w:t>
      </w:r>
      <w:r w:rsidRPr="00C567CF">
        <w:t>budżecie związku metropolitalnego;</w:t>
      </w:r>
    </w:p>
    <w:p w:rsidR="004E1FD3" w:rsidRPr="00C567CF" w:rsidRDefault="004E1FD3" w:rsidP="004E1FD3">
      <w:pPr>
        <w:pStyle w:val="PKTpunkt"/>
      </w:pPr>
      <w:r w:rsidRPr="00C567CF">
        <w:t>5)</w:t>
      </w:r>
      <w:r w:rsidRPr="00C567CF">
        <w:tab/>
        <w:t>dysponowania rezerwą budżetu związku metropolitalnego;</w:t>
      </w:r>
    </w:p>
    <w:p w:rsidR="004E1FD3" w:rsidRPr="00C567CF" w:rsidRDefault="004E1FD3" w:rsidP="004E1FD3">
      <w:pPr>
        <w:pStyle w:val="PKTpunkt"/>
      </w:pPr>
      <w:r w:rsidRPr="00C567CF">
        <w:t>6)</w:t>
      </w:r>
      <w:r w:rsidRPr="00C567CF">
        <w:tab/>
        <w:t>blokowania środków budżetowych w</w:t>
      </w:r>
      <w:r>
        <w:t xml:space="preserve"> </w:t>
      </w:r>
      <w:r w:rsidRPr="00C567CF">
        <w:t>przypadkach określonych ustawą.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t>Art.</w:t>
      </w:r>
      <w:r w:rsidR="00B0239D">
        <w:rPr>
          <w:rStyle w:val="Ppogrubienie"/>
        </w:rPr>
        <w:t> </w:t>
      </w:r>
      <w:r w:rsidRPr="00C567CF">
        <w:rPr>
          <w:rStyle w:val="Ppogrubienie"/>
        </w:rPr>
        <w:t>4</w:t>
      </w:r>
      <w:r>
        <w:rPr>
          <w:rStyle w:val="Ppogrubienie"/>
        </w:rPr>
        <w:t>7</w:t>
      </w:r>
      <w:r w:rsidRPr="00C567CF">
        <w:rPr>
          <w:rStyle w:val="Ppogrubienie"/>
        </w:rPr>
        <w:t>.</w:t>
      </w:r>
      <w:r w:rsidR="00B0239D">
        <w:t> </w:t>
      </w:r>
      <w:r w:rsidRPr="00C567CF">
        <w:t>Gospodarka środkami finansowymi znajdującymi się w</w:t>
      </w:r>
      <w:r>
        <w:t xml:space="preserve"> </w:t>
      </w:r>
      <w:r w:rsidRPr="00C567CF">
        <w:t>dyspozycji związku metropolitalnego jest jawna. Wymóg jawności jest spełniany w</w:t>
      </w:r>
      <w:r>
        <w:t xml:space="preserve"> </w:t>
      </w:r>
      <w:r w:rsidRPr="00C567CF">
        <w:t>szczególności przez:</w:t>
      </w:r>
    </w:p>
    <w:p w:rsidR="004E1FD3" w:rsidRPr="00C567CF" w:rsidRDefault="004E1FD3" w:rsidP="004E1FD3">
      <w:pPr>
        <w:pStyle w:val="PKTpunkt"/>
      </w:pPr>
      <w:r w:rsidRPr="00C567CF">
        <w:t>1)</w:t>
      </w:r>
      <w:r w:rsidRPr="00C567CF">
        <w:tab/>
        <w:t>jawność debaty budżetowej;</w:t>
      </w:r>
    </w:p>
    <w:p w:rsidR="004E1FD3" w:rsidRPr="00C567CF" w:rsidRDefault="004E1FD3" w:rsidP="004E1FD3">
      <w:pPr>
        <w:pStyle w:val="PKTpunkt"/>
      </w:pPr>
      <w:r w:rsidRPr="00C567CF">
        <w:t>2)</w:t>
      </w:r>
      <w:r w:rsidRPr="00C567CF">
        <w:tab/>
        <w:t>opublikowanie uchwały budżetowej oraz sprawozdań z</w:t>
      </w:r>
      <w:r>
        <w:t xml:space="preserve"> </w:t>
      </w:r>
      <w:r w:rsidRPr="00C567CF">
        <w:t>wykonania budżetu związku metropolitalnego;</w:t>
      </w:r>
    </w:p>
    <w:p w:rsidR="004E1FD3" w:rsidRPr="00C567CF" w:rsidRDefault="004E1FD3" w:rsidP="004E1FD3">
      <w:pPr>
        <w:pStyle w:val="PKTpunkt"/>
      </w:pPr>
      <w:r w:rsidRPr="00C567CF">
        <w:t>3)</w:t>
      </w:r>
      <w:r w:rsidRPr="00C567CF">
        <w:tab/>
        <w:t>przedstawienie pełnego wykazu kwot dotacji celowych udzielanych z</w:t>
      </w:r>
      <w:r>
        <w:t xml:space="preserve"> </w:t>
      </w:r>
      <w:r w:rsidRPr="00C567CF">
        <w:t>budżetu związku metropolitalnego;</w:t>
      </w:r>
    </w:p>
    <w:p w:rsidR="004E1FD3" w:rsidRPr="00C567CF" w:rsidRDefault="004E1FD3" w:rsidP="004E1FD3">
      <w:pPr>
        <w:pStyle w:val="PKTpunkt"/>
      </w:pPr>
      <w:r w:rsidRPr="00C567CF">
        <w:t>4)</w:t>
      </w:r>
      <w:r w:rsidRPr="00C567CF">
        <w:tab/>
        <w:t>ujawnienie sprawozdania zarządu z</w:t>
      </w:r>
      <w:r>
        <w:t xml:space="preserve"> </w:t>
      </w:r>
      <w:r w:rsidRPr="00C567CF">
        <w:t>działań, o</w:t>
      </w:r>
      <w:r>
        <w:t xml:space="preserve"> </w:t>
      </w:r>
      <w:r w:rsidRPr="00C567CF">
        <w:t>których mowa w</w:t>
      </w:r>
      <w:r>
        <w:t xml:space="preserve"> art. </w:t>
      </w:r>
      <w:r w:rsidRPr="00C567CF">
        <w:t>4</w:t>
      </w:r>
      <w:r>
        <w:t xml:space="preserve">6 ust. </w:t>
      </w:r>
      <w:r w:rsidRPr="00C567CF">
        <w:t>2</w:t>
      </w:r>
      <w:r>
        <w:t xml:space="preserve"> pkt </w:t>
      </w:r>
      <w:r w:rsidRPr="00C567CF">
        <w:t>1</w:t>
      </w:r>
      <w:r>
        <w:t xml:space="preserve"> i </w:t>
      </w:r>
      <w:r w:rsidRPr="00C567CF">
        <w:t>2.</w:t>
      </w:r>
    </w:p>
    <w:p w:rsidR="004E1FD3" w:rsidRPr="004F5CC6" w:rsidRDefault="004E1FD3" w:rsidP="004E1FD3">
      <w:pPr>
        <w:pStyle w:val="ARTartustawynprozporzdzenia"/>
      </w:pPr>
      <w:r w:rsidRPr="00120EE5">
        <w:rPr>
          <w:rStyle w:val="Ppogrubienie"/>
        </w:rPr>
        <w:t>Art.</w:t>
      </w:r>
      <w:r w:rsidR="00B0239D">
        <w:rPr>
          <w:rStyle w:val="Ppogrubienie"/>
        </w:rPr>
        <w:t> </w:t>
      </w:r>
      <w:r w:rsidRPr="00120EE5">
        <w:rPr>
          <w:rStyle w:val="Ppogrubienie"/>
        </w:rPr>
        <w:t>48.</w:t>
      </w:r>
      <w:r w:rsidR="00B0239D">
        <w:rPr>
          <w:rStyle w:val="Ppogrubienie"/>
        </w:rPr>
        <w:t> </w:t>
      </w:r>
      <w:r w:rsidRPr="004F5CC6">
        <w:t>Dyspozycja środkami pieniężnymi związku metropolitalnego jest oddzielona od jej kasowego wykonania.</w:t>
      </w:r>
    </w:p>
    <w:p w:rsidR="004E1FD3" w:rsidRPr="004F5CC6" w:rsidRDefault="00B0239D" w:rsidP="004E1FD3">
      <w:pPr>
        <w:pStyle w:val="ARTartustawynprozporzdzenia"/>
      </w:pPr>
      <w:r>
        <w:rPr>
          <w:rStyle w:val="Ppogrubienie"/>
        </w:rPr>
        <w:t>Art. </w:t>
      </w:r>
      <w:r w:rsidR="004E1FD3" w:rsidRPr="00120EE5">
        <w:rPr>
          <w:rStyle w:val="Ppogrubienie"/>
        </w:rPr>
        <w:t>49.</w:t>
      </w:r>
      <w:r>
        <w:rPr>
          <w:rStyle w:val="Ppogrubienie"/>
        </w:rPr>
        <w:t> </w:t>
      </w:r>
      <w:r w:rsidR="004E1FD3" w:rsidRPr="004F5CC6">
        <w:t>Kontrolę gospodarki finansowej związku metropolitalnego sprawuje regionalna izba obrachunkowa.</w:t>
      </w:r>
    </w:p>
    <w:p w:rsidR="004E1FD3" w:rsidRPr="004F5CC6" w:rsidRDefault="004E1FD3" w:rsidP="004E1FD3">
      <w:pPr>
        <w:pStyle w:val="ARTartustawynprozporzdzenia"/>
      </w:pPr>
      <w:r w:rsidRPr="00120EE5">
        <w:rPr>
          <w:rStyle w:val="Ppogrubienie"/>
        </w:rPr>
        <w:t>Ar</w:t>
      </w:r>
      <w:r w:rsidR="00B0239D">
        <w:rPr>
          <w:rStyle w:val="Ppogrubienie"/>
        </w:rPr>
        <w:t>t. </w:t>
      </w:r>
      <w:r w:rsidRPr="00120EE5">
        <w:rPr>
          <w:rStyle w:val="Ppogrubienie"/>
        </w:rPr>
        <w:t>50.</w:t>
      </w:r>
      <w:r w:rsidR="00B0239D">
        <w:rPr>
          <w:rStyle w:val="Ppogrubienie"/>
        </w:rPr>
        <w:t> </w:t>
      </w:r>
      <w:r w:rsidRPr="004F5CC6">
        <w:t>W</w:t>
      </w:r>
      <w:r>
        <w:t xml:space="preserve"> </w:t>
      </w:r>
      <w:r w:rsidRPr="004F5CC6">
        <w:t>okresie 3</w:t>
      </w:r>
      <w:r>
        <w:t xml:space="preserve"> </w:t>
      </w:r>
      <w:r w:rsidRPr="004F5CC6">
        <w:t>lat następujących po roku, w</w:t>
      </w:r>
      <w:r>
        <w:t xml:space="preserve"> </w:t>
      </w:r>
      <w:r w:rsidRPr="004F5CC6">
        <w:t>którym związek metropolitalny został utworzony, do związku metropolitalnego i</w:t>
      </w:r>
      <w:r>
        <w:t xml:space="preserve"> </w:t>
      </w:r>
      <w:r w:rsidRPr="004F5CC6">
        <w:t>gmin tworzących ten związek stosuje się odpowiednio</w:t>
      </w:r>
      <w:r>
        <w:t xml:space="preserve"> art. </w:t>
      </w:r>
      <w:r w:rsidRPr="004F5CC6">
        <w:t>244</w:t>
      </w:r>
      <w:r>
        <w:t xml:space="preserve"> ust. </w:t>
      </w:r>
      <w:r w:rsidRPr="004F5CC6">
        <w:t>1</w:t>
      </w:r>
      <w:r>
        <w:t xml:space="preserve"> pkt </w:t>
      </w:r>
      <w:r w:rsidRPr="004F5CC6">
        <w:t>2</w:t>
      </w:r>
      <w:r>
        <w:t xml:space="preserve"> i ust. </w:t>
      </w:r>
      <w:r w:rsidRPr="004F5CC6">
        <w:t>2</w:t>
      </w:r>
      <w:r>
        <w:t xml:space="preserve"> oraz art. </w:t>
      </w:r>
      <w:r w:rsidRPr="004F5CC6">
        <w:t>245</w:t>
      </w:r>
      <w:r>
        <w:t xml:space="preserve"> </w:t>
      </w:r>
      <w:r w:rsidRPr="004F5CC6">
        <w:t>ustawy z</w:t>
      </w:r>
      <w:r>
        <w:t xml:space="preserve"> </w:t>
      </w:r>
      <w:r w:rsidRPr="004F5CC6">
        <w:t>dnia 27</w:t>
      </w:r>
      <w:r>
        <w:t xml:space="preserve"> </w:t>
      </w:r>
      <w:r w:rsidRPr="004F5CC6">
        <w:t>sierpnia 2009</w:t>
      </w:r>
      <w:r>
        <w:t xml:space="preserve"> </w:t>
      </w:r>
      <w:r w:rsidRPr="004F5CC6">
        <w:t>r. o</w:t>
      </w:r>
      <w:r w:rsidR="00B0239D">
        <w:t> </w:t>
      </w:r>
      <w:r w:rsidRPr="004F5CC6">
        <w:t>finansach publicznych (</w:t>
      </w:r>
      <w:r>
        <w:t>Dz. U.</w:t>
      </w:r>
      <w:r w:rsidRPr="004F5CC6">
        <w:t xml:space="preserve"> z</w:t>
      </w:r>
      <w:r>
        <w:t xml:space="preserve"> </w:t>
      </w:r>
      <w:r w:rsidRPr="004F5CC6">
        <w:t>201</w:t>
      </w:r>
      <w:r w:rsidR="00B0239D">
        <w:t>6</w:t>
      </w:r>
      <w:r>
        <w:t xml:space="preserve"> </w:t>
      </w:r>
      <w:r w:rsidRPr="004F5CC6">
        <w:t>r.</w:t>
      </w:r>
      <w:r>
        <w:t xml:space="preserve"> poz. </w:t>
      </w:r>
      <w:r w:rsidR="003350D7">
        <w:t xml:space="preserve">1870, </w:t>
      </w:r>
      <w:r w:rsidR="00B0239D">
        <w:t>1948, 1984 i 2260</w:t>
      </w:r>
      <w:r w:rsidRPr="004F5CC6">
        <w:t>).</w:t>
      </w:r>
    </w:p>
    <w:p w:rsidR="004E1FD3" w:rsidRPr="00757698" w:rsidRDefault="004E1FD3" w:rsidP="00757698">
      <w:pPr>
        <w:pStyle w:val="ROZDZODDZOZNoznaczenierozdziauluboddziau"/>
        <w:rPr>
          <w:rStyle w:val="Ppogrubienie"/>
          <w:b w:val="0"/>
        </w:rPr>
      </w:pPr>
      <w:r w:rsidRPr="00757698">
        <w:rPr>
          <w:rStyle w:val="Ppogrubienie"/>
          <w:b w:val="0"/>
        </w:rPr>
        <w:t>Rozdział 7</w:t>
      </w:r>
    </w:p>
    <w:p w:rsidR="004E1FD3" w:rsidRPr="00914E87" w:rsidRDefault="004E1FD3" w:rsidP="004E1FD3">
      <w:pPr>
        <w:pStyle w:val="ROZDZODDZPRZEDMprzedmiotregulacjirozdziauluboddziau"/>
      </w:pPr>
      <w:r w:rsidRPr="00C567CF">
        <w:t>Dochody związku metropolitalnego</w:t>
      </w:r>
    </w:p>
    <w:p w:rsidR="004E1FD3" w:rsidRPr="00914E87" w:rsidRDefault="004E1FD3" w:rsidP="004E1FD3">
      <w:pPr>
        <w:pStyle w:val="ARTartustawynprozporzdzenia"/>
      </w:pPr>
      <w:r w:rsidRPr="00B0239D">
        <w:rPr>
          <w:rStyle w:val="Ppogrubienie"/>
        </w:rPr>
        <w:t>Art.</w:t>
      </w:r>
      <w:r w:rsidR="00B0239D">
        <w:rPr>
          <w:rStyle w:val="Ppogrubienie"/>
        </w:rPr>
        <w:t> </w:t>
      </w:r>
      <w:r w:rsidRPr="00B0239D">
        <w:rPr>
          <w:rStyle w:val="Ppogrubienie"/>
        </w:rPr>
        <w:t>51.</w:t>
      </w:r>
      <w:r w:rsidR="00B0239D">
        <w:rPr>
          <w:rStyle w:val="Ppogrubienie"/>
        </w:rPr>
        <w:t> </w:t>
      </w:r>
      <w:r w:rsidRPr="00C567CF">
        <w:t>Źródłami dochodów związku</w:t>
      </w:r>
      <w:r w:rsidRPr="00914E87">
        <w:t xml:space="preserve"> metropolitaln</w:t>
      </w:r>
      <w:r w:rsidRPr="00C567CF">
        <w:t>ego</w:t>
      </w:r>
      <w:r w:rsidRPr="00914E87">
        <w:t xml:space="preserve"> są:</w:t>
      </w:r>
    </w:p>
    <w:p w:rsidR="004E1FD3" w:rsidRPr="00914E87" w:rsidRDefault="004E1FD3" w:rsidP="004E1FD3">
      <w:pPr>
        <w:pStyle w:val="PKTpunkt"/>
      </w:pPr>
      <w:r w:rsidRPr="00914E87">
        <w:t>1)</w:t>
      </w:r>
      <w:r w:rsidRPr="00914E87">
        <w:tab/>
        <w:t>udział w</w:t>
      </w:r>
      <w:r>
        <w:t xml:space="preserve"> </w:t>
      </w:r>
      <w:r w:rsidRPr="00914E87">
        <w:t>podatku dochodowym od osób fizycznych zamieszkałych na obszarze związku metropolitalnego;</w:t>
      </w:r>
    </w:p>
    <w:p w:rsidR="004E1FD3" w:rsidRPr="00914E87" w:rsidRDefault="004E1FD3" w:rsidP="004E1FD3">
      <w:pPr>
        <w:pStyle w:val="PKTpunkt"/>
      </w:pPr>
      <w:r w:rsidRPr="00914E87">
        <w:t>2)</w:t>
      </w:r>
      <w:r w:rsidRPr="00914E87">
        <w:tab/>
        <w:t>składki od gmin wchodzących w</w:t>
      </w:r>
      <w:r>
        <w:t xml:space="preserve"> </w:t>
      </w:r>
      <w:r w:rsidRPr="00914E87">
        <w:t>skład związku metropolitalnego;</w:t>
      </w:r>
    </w:p>
    <w:p w:rsidR="004E1FD3" w:rsidRPr="00914E87" w:rsidRDefault="004E1FD3" w:rsidP="004E1FD3">
      <w:pPr>
        <w:pStyle w:val="PKTpunkt"/>
      </w:pPr>
      <w:r w:rsidRPr="00914E87">
        <w:t>3)</w:t>
      </w:r>
      <w:r w:rsidRPr="00914E87">
        <w:tab/>
        <w:t>dochody uzyskiwane przez metropolitalne jednostki budżetowe oraz wpłaty od metropolitalnych zakładów budżetowych;</w:t>
      </w:r>
    </w:p>
    <w:p w:rsidR="004E1FD3" w:rsidRPr="00914E87" w:rsidRDefault="004E1FD3" w:rsidP="004E1FD3">
      <w:pPr>
        <w:pStyle w:val="PKTpunkt"/>
      </w:pPr>
      <w:r w:rsidRPr="00914E87">
        <w:t>4)</w:t>
      </w:r>
      <w:r w:rsidRPr="00914E87">
        <w:tab/>
        <w:t>dochody z</w:t>
      </w:r>
      <w:r>
        <w:t xml:space="preserve"> </w:t>
      </w:r>
      <w:r w:rsidRPr="00914E87">
        <w:t>majątku związku metropolitalnego;</w:t>
      </w:r>
    </w:p>
    <w:p w:rsidR="004E1FD3" w:rsidRPr="00914E87" w:rsidRDefault="004E1FD3" w:rsidP="004E1FD3">
      <w:pPr>
        <w:pStyle w:val="PKTpunkt"/>
      </w:pPr>
      <w:r w:rsidRPr="00914E87">
        <w:t>5)</w:t>
      </w:r>
      <w:r w:rsidRPr="00914E87">
        <w:tab/>
        <w:t>spadki, zapisy i</w:t>
      </w:r>
      <w:r>
        <w:t xml:space="preserve"> </w:t>
      </w:r>
      <w:r w:rsidRPr="00914E87">
        <w:t>darowizny na rzecz związku metropolitalnego;</w:t>
      </w:r>
    </w:p>
    <w:p w:rsidR="004E1FD3" w:rsidRPr="00914E87" w:rsidRDefault="004E1FD3" w:rsidP="004E1FD3">
      <w:pPr>
        <w:pStyle w:val="PKTpunkt"/>
      </w:pPr>
      <w:r w:rsidRPr="00914E87">
        <w:t>6)</w:t>
      </w:r>
      <w:r w:rsidRPr="00914E87">
        <w:tab/>
        <w:t>odsetki od pożyczek udzielanych przez związek metropolitalny, o</w:t>
      </w:r>
      <w:r>
        <w:t xml:space="preserve"> </w:t>
      </w:r>
      <w:r w:rsidRPr="00914E87">
        <w:t>ile odrębne przepisy nie stanowią inaczej;</w:t>
      </w:r>
    </w:p>
    <w:p w:rsidR="004E1FD3" w:rsidRPr="00914E87" w:rsidRDefault="004E1FD3" w:rsidP="004E1FD3">
      <w:pPr>
        <w:pStyle w:val="PKTpunkt"/>
      </w:pPr>
      <w:r w:rsidRPr="00914E87">
        <w:lastRenderedPageBreak/>
        <w:t>7)</w:t>
      </w:r>
      <w:r w:rsidRPr="00914E87">
        <w:tab/>
        <w:t>odsetki od nieterminowo przekazywanych należności stanowiących dochody związku metropolitalnego;</w:t>
      </w:r>
    </w:p>
    <w:p w:rsidR="004E1FD3" w:rsidRPr="00914E87" w:rsidRDefault="004E1FD3" w:rsidP="004E1FD3">
      <w:pPr>
        <w:pStyle w:val="PKTpunkt"/>
      </w:pPr>
      <w:r w:rsidRPr="00914E87">
        <w:t>8)</w:t>
      </w:r>
      <w:r w:rsidRPr="00914E87">
        <w:tab/>
        <w:t>odsetki od środków finansowych gromadzonych na rachunkach bankowych związku metropolitalnego, o</w:t>
      </w:r>
      <w:r>
        <w:t xml:space="preserve"> </w:t>
      </w:r>
      <w:r w:rsidRPr="00914E87">
        <w:t>ile odrębne przepisy nie stanowią inaczej;</w:t>
      </w:r>
    </w:p>
    <w:p w:rsidR="004E1FD3" w:rsidRPr="00914E87" w:rsidRDefault="004E1FD3" w:rsidP="004E1FD3">
      <w:pPr>
        <w:pStyle w:val="PKTpunkt"/>
      </w:pPr>
      <w:r w:rsidRPr="00914E87">
        <w:t>9)</w:t>
      </w:r>
      <w:r w:rsidRPr="00914E87">
        <w:tab/>
        <w:t>dotacje z</w:t>
      </w:r>
      <w:r>
        <w:t xml:space="preserve"> </w:t>
      </w:r>
      <w:r w:rsidRPr="00914E87">
        <w:t>budżetu państwa;</w:t>
      </w:r>
    </w:p>
    <w:p w:rsidR="004E1FD3" w:rsidRPr="00914E87" w:rsidRDefault="004E1FD3" w:rsidP="004E1FD3">
      <w:pPr>
        <w:pStyle w:val="PKTpunkt"/>
      </w:pPr>
      <w:r w:rsidRPr="00914E87">
        <w:t>10)</w:t>
      </w:r>
      <w:r w:rsidRPr="00914E87">
        <w:tab/>
        <w:t>dotacje z</w:t>
      </w:r>
      <w:r>
        <w:t xml:space="preserve"> </w:t>
      </w:r>
      <w:r w:rsidRPr="00914E87">
        <w:t>budżetów jednostek samorządu terytorialnego;</w:t>
      </w:r>
    </w:p>
    <w:p w:rsidR="004E1FD3" w:rsidRPr="00C567CF" w:rsidRDefault="004E1FD3" w:rsidP="004E1FD3">
      <w:pPr>
        <w:pStyle w:val="PKTpunkt"/>
      </w:pPr>
      <w:r w:rsidRPr="00914E87">
        <w:t>11)</w:t>
      </w:r>
      <w:r w:rsidRPr="00914E87">
        <w:tab/>
        <w:t>inne dochody należne związkowi metropolitalnemu na podstawie odrębnych przepisów.</w:t>
      </w:r>
    </w:p>
    <w:p w:rsidR="004E1FD3" w:rsidRPr="00C567CF" w:rsidRDefault="004E1FD3" w:rsidP="004E1FD3">
      <w:pPr>
        <w:pStyle w:val="ARTartustawynprozporzdzenia"/>
      </w:pPr>
      <w:r w:rsidRPr="00B0239D">
        <w:rPr>
          <w:rStyle w:val="Ppogrubienie"/>
        </w:rPr>
        <w:t>Art.</w:t>
      </w:r>
      <w:r w:rsidR="00B0239D">
        <w:rPr>
          <w:rStyle w:val="Ppogrubienie"/>
        </w:rPr>
        <w:t> </w:t>
      </w:r>
      <w:r w:rsidRPr="00B0239D">
        <w:rPr>
          <w:rStyle w:val="Ppogrubienie"/>
        </w:rPr>
        <w:t>52.</w:t>
      </w:r>
      <w:r w:rsidR="00B0239D">
        <w:rPr>
          <w:rStyle w:val="Ppogrubienie"/>
        </w:rPr>
        <w:t> </w:t>
      </w:r>
      <w:r w:rsidRPr="00C567CF">
        <w:t>1.</w:t>
      </w:r>
      <w:r w:rsidR="00B0239D">
        <w:t> </w:t>
      </w:r>
      <w:r w:rsidRPr="00C567CF">
        <w:t>Wysokość udziału związku metropolitalnego we wpływach z</w:t>
      </w:r>
      <w:r>
        <w:t xml:space="preserve"> </w:t>
      </w:r>
      <w:r w:rsidRPr="00C567CF">
        <w:t>podatku dochodowego od osób fizycznych, od podatników tego podatku zamieszkałych na obszarze związku metropolitalnego w</w:t>
      </w:r>
      <w:r>
        <w:t xml:space="preserve"> </w:t>
      </w:r>
      <w:r w:rsidRPr="00C567CF">
        <w:t>roku, w</w:t>
      </w:r>
      <w:r>
        <w:t xml:space="preserve"> </w:t>
      </w:r>
      <w:r w:rsidRPr="00C567CF">
        <w:t>którym utworzono związek metropolitalny</w:t>
      </w:r>
      <w:r>
        <w:t>,</w:t>
      </w:r>
      <w:r w:rsidRPr="00C567CF">
        <w:t xml:space="preserve"> wynosi </w:t>
      </w:r>
      <w:r>
        <w:t>0,2</w:t>
      </w:r>
      <w:r w:rsidRPr="00C567CF">
        <w:t>%, a</w:t>
      </w:r>
      <w:r>
        <w:t xml:space="preserve"> </w:t>
      </w:r>
      <w:r w:rsidRPr="00C567CF">
        <w:t>w</w:t>
      </w:r>
      <w:r>
        <w:t xml:space="preserve"> </w:t>
      </w:r>
      <w:r w:rsidRPr="00C567CF">
        <w:t>latach następujących po roku, w</w:t>
      </w:r>
      <w:r>
        <w:t xml:space="preserve"> </w:t>
      </w:r>
      <w:r w:rsidRPr="00C567CF">
        <w:t>którym utworzono związek metropolitalny</w:t>
      </w:r>
      <w:r>
        <w:t>,</w:t>
      </w:r>
      <w:r w:rsidRPr="00C567CF">
        <w:t xml:space="preserve"> wynosi 5%.</w:t>
      </w:r>
    </w:p>
    <w:p w:rsidR="004E1FD3" w:rsidRPr="00C567CF" w:rsidRDefault="004E1FD3" w:rsidP="004E1FD3">
      <w:pPr>
        <w:pStyle w:val="USTustnpkodeksu"/>
      </w:pPr>
      <w:r w:rsidRPr="00C567CF">
        <w:t>2.</w:t>
      </w:r>
      <w:r w:rsidR="00B0239D">
        <w:t> </w:t>
      </w:r>
      <w:r w:rsidRPr="00C567CF">
        <w:t>Kwotę udziału związku metropolitalnego we wpływach z</w:t>
      </w:r>
      <w:r>
        <w:t xml:space="preserve"> </w:t>
      </w:r>
      <w:r w:rsidRPr="00C567CF">
        <w:t>podatku dochodowego od osób fizycznych, stanowiącego dochód budżetu państwa w</w:t>
      </w:r>
      <w:r>
        <w:t xml:space="preserve"> </w:t>
      </w:r>
      <w:r w:rsidRPr="00C567CF">
        <w:t>roku, w</w:t>
      </w:r>
      <w:r>
        <w:t xml:space="preserve"> </w:t>
      </w:r>
      <w:r w:rsidRPr="00C567CF">
        <w:t>którym utworzono związek metropolitalny, ustala się mnożąc ogólną kwotę wpływów z</w:t>
      </w:r>
      <w:r>
        <w:t xml:space="preserve"> </w:t>
      </w:r>
      <w:r w:rsidRPr="00C567CF">
        <w:t>tego podatku odpowiednio przez 0,0</w:t>
      </w:r>
      <w:r>
        <w:t xml:space="preserve">02 i </w:t>
      </w:r>
      <w:r w:rsidRPr="00C567CF">
        <w:t>wskaźnik równy udziałowi należnego w</w:t>
      </w:r>
      <w:r>
        <w:t xml:space="preserve"> </w:t>
      </w:r>
      <w:r w:rsidRPr="00C567CF">
        <w:t>roku poprzedzającym rok bazowy podatku dochodowego od osób fizycznych zamieszkałych na obszarze związku metropolitalnego, w</w:t>
      </w:r>
      <w:r>
        <w:t xml:space="preserve"> </w:t>
      </w:r>
      <w:r w:rsidRPr="00C567CF">
        <w:t>ogólnej kwocie należnego podatku w</w:t>
      </w:r>
      <w:r>
        <w:t xml:space="preserve"> </w:t>
      </w:r>
      <w:r w:rsidRPr="00C567CF">
        <w:t>tym samym roku.</w:t>
      </w:r>
    </w:p>
    <w:p w:rsidR="004E1FD3" w:rsidRPr="00C567CF" w:rsidRDefault="004E1FD3" w:rsidP="004E1FD3">
      <w:pPr>
        <w:pStyle w:val="USTustnpkodeksu"/>
      </w:pPr>
      <w:r w:rsidRPr="00C567CF">
        <w:t>3.</w:t>
      </w:r>
      <w:r w:rsidR="00B0239D">
        <w:t> </w:t>
      </w:r>
      <w:r w:rsidRPr="00C567CF">
        <w:t>Kwotę udziału związku metropolitalnego we wpływach z</w:t>
      </w:r>
      <w:r>
        <w:t xml:space="preserve"> </w:t>
      </w:r>
      <w:r w:rsidRPr="00C567CF">
        <w:t>podatku dochodowego od osób fizycznych, stanowiącego dochód budżetu państwa, w</w:t>
      </w:r>
      <w:r>
        <w:t xml:space="preserve"> </w:t>
      </w:r>
      <w:r w:rsidRPr="00C567CF">
        <w:t>latach następujących po roku, w</w:t>
      </w:r>
      <w:r w:rsidR="00B0239D">
        <w:t> </w:t>
      </w:r>
      <w:r w:rsidRPr="00C567CF">
        <w:t>którym utworzono związek metropolitalny, ustala się mnożąc ogólną kwotę wpływów z</w:t>
      </w:r>
      <w:r w:rsidR="00B0239D">
        <w:t> </w:t>
      </w:r>
      <w:r w:rsidRPr="00C567CF">
        <w:t>tego podatku odpowiednio przez 0,05</w:t>
      </w:r>
      <w:r>
        <w:t xml:space="preserve"> i </w:t>
      </w:r>
      <w:r w:rsidRPr="00C567CF">
        <w:t>wskaźnik równy udziałowi należnego w</w:t>
      </w:r>
      <w:r>
        <w:t xml:space="preserve"> </w:t>
      </w:r>
      <w:r w:rsidRPr="00C567CF">
        <w:t>roku poprzedzającym rok bazowy podatku dochodowego od osób fizycznych zamieszkałych na obszarze związku metropolitalnego, w</w:t>
      </w:r>
      <w:r>
        <w:t xml:space="preserve"> </w:t>
      </w:r>
      <w:r w:rsidRPr="00C567CF">
        <w:t>ogólnej kwocie należnego podatku w</w:t>
      </w:r>
      <w:r>
        <w:t xml:space="preserve"> </w:t>
      </w:r>
      <w:r w:rsidRPr="00C567CF">
        <w:t>tym samym roku.</w:t>
      </w:r>
    </w:p>
    <w:p w:rsidR="004E1FD3" w:rsidRPr="00C567CF" w:rsidRDefault="004E1FD3" w:rsidP="004E1FD3">
      <w:pPr>
        <w:pStyle w:val="USTustnpkodeksu"/>
      </w:pPr>
      <w:r w:rsidRPr="00C567CF">
        <w:t>4.</w:t>
      </w:r>
      <w:r w:rsidR="00B0239D">
        <w:t> </w:t>
      </w:r>
      <w:r w:rsidRPr="00C567CF">
        <w:t>Wskaźnik, o</w:t>
      </w:r>
      <w:r>
        <w:t xml:space="preserve"> </w:t>
      </w:r>
      <w:r w:rsidRPr="00C567CF">
        <w:t>którym mowa w</w:t>
      </w:r>
      <w:r>
        <w:t xml:space="preserve"> ust. </w:t>
      </w:r>
      <w:r w:rsidRPr="00C567CF">
        <w:t>2</w:t>
      </w:r>
      <w:r>
        <w:t xml:space="preserve"> i </w:t>
      </w:r>
      <w:r w:rsidRPr="00C567CF">
        <w:t>3, ustala się na podstawie danych zawartych w</w:t>
      </w:r>
      <w:r w:rsidR="00B0239D">
        <w:t> </w:t>
      </w:r>
      <w:r w:rsidRPr="00C567CF">
        <w:t>złożonych zeznaniach podatkowych o</w:t>
      </w:r>
      <w:r>
        <w:t xml:space="preserve"> </w:t>
      </w:r>
      <w:r w:rsidRPr="00C567CF">
        <w:t>wysokości osiągniętego dochodu oraz rocznym obliczeniu podatku dokonanym przez płatników, według stanu na dzień 15</w:t>
      </w:r>
      <w:r>
        <w:t xml:space="preserve"> </w:t>
      </w:r>
      <w:r w:rsidRPr="00C567CF">
        <w:t>września roku bazowego.</w:t>
      </w:r>
    </w:p>
    <w:p w:rsidR="004E1FD3" w:rsidRPr="00C567CF" w:rsidRDefault="004E1FD3" w:rsidP="004E1FD3">
      <w:pPr>
        <w:pStyle w:val="USTustnpkodeksu"/>
      </w:pPr>
      <w:r w:rsidRPr="00C567CF">
        <w:t>5.</w:t>
      </w:r>
      <w:r w:rsidR="00B0239D">
        <w:t> </w:t>
      </w:r>
      <w:r w:rsidRPr="00C567CF">
        <w:t>Przepisy</w:t>
      </w:r>
      <w:r>
        <w:t xml:space="preserve"> art. </w:t>
      </w:r>
      <w:r w:rsidRPr="00C567CF">
        <w:t>11</w:t>
      </w:r>
      <w:r>
        <w:t xml:space="preserve"> ust. </w:t>
      </w:r>
      <w:r w:rsidRPr="00C567CF">
        <w:t>2</w:t>
      </w:r>
      <w:r>
        <w:t xml:space="preserve"> i </w:t>
      </w:r>
      <w:r w:rsidRPr="00C567CF">
        <w:t>3</w:t>
      </w:r>
      <w:r>
        <w:t xml:space="preserve"> </w:t>
      </w:r>
      <w:r w:rsidRPr="00C567CF">
        <w:t>ustawy z</w:t>
      </w:r>
      <w:r>
        <w:t xml:space="preserve"> </w:t>
      </w:r>
      <w:r w:rsidRPr="00C567CF">
        <w:t>dnia 13</w:t>
      </w:r>
      <w:r>
        <w:t xml:space="preserve"> </w:t>
      </w:r>
      <w:r w:rsidRPr="00C567CF">
        <w:t>listopada 2003</w:t>
      </w:r>
      <w:r>
        <w:t xml:space="preserve"> </w:t>
      </w:r>
      <w:r w:rsidRPr="00C567CF">
        <w:t>r. o</w:t>
      </w:r>
      <w:r>
        <w:t xml:space="preserve"> </w:t>
      </w:r>
      <w:r w:rsidRPr="00C567CF">
        <w:t>dochodach jednostek samorządu terytorialnego (</w:t>
      </w:r>
      <w:r>
        <w:t>Dz. U.</w:t>
      </w:r>
      <w:r w:rsidRPr="00C567CF">
        <w:t xml:space="preserve"> z</w:t>
      </w:r>
      <w:r>
        <w:t xml:space="preserve"> </w:t>
      </w:r>
      <w:r w:rsidRPr="00C567CF">
        <w:t>2016</w:t>
      </w:r>
      <w:r>
        <w:t xml:space="preserve"> </w:t>
      </w:r>
      <w:r w:rsidRPr="00C567CF">
        <w:t>r.</w:t>
      </w:r>
      <w:r>
        <w:t xml:space="preserve"> poz. </w:t>
      </w:r>
      <w:r w:rsidRPr="00C567CF">
        <w:t>198</w:t>
      </w:r>
      <w:r w:rsidR="003350D7">
        <w:t>, 1609 i 1985</w:t>
      </w:r>
      <w:r w:rsidRPr="00C567CF">
        <w:t>) stosuje się odpowiednio.</w:t>
      </w:r>
    </w:p>
    <w:p w:rsidR="004E1FD3" w:rsidRPr="00C567CF" w:rsidRDefault="004E1FD3" w:rsidP="004E1FD3">
      <w:pPr>
        <w:pStyle w:val="ARTartustawynprozporzdzenia"/>
      </w:pPr>
      <w:r w:rsidRPr="00B0239D">
        <w:rPr>
          <w:rStyle w:val="Ppogrubienie"/>
        </w:rPr>
        <w:lastRenderedPageBreak/>
        <w:t>Art.</w:t>
      </w:r>
      <w:r w:rsidR="00B0239D" w:rsidRPr="00B0239D">
        <w:rPr>
          <w:rStyle w:val="Ppogrubienie"/>
        </w:rPr>
        <w:t> </w:t>
      </w:r>
      <w:r w:rsidRPr="00B0239D">
        <w:rPr>
          <w:rStyle w:val="Ppogrubienie"/>
        </w:rPr>
        <w:t>53.</w:t>
      </w:r>
      <w:r w:rsidR="00B0239D">
        <w:t> </w:t>
      </w:r>
      <w:r w:rsidRPr="00C567CF">
        <w:t>1.</w:t>
      </w:r>
      <w:r w:rsidR="00B0239D">
        <w:t> </w:t>
      </w:r>
      <w:r w:rsidRPr="00C567CF">
        <w:t>Gminy wchodzące w</w:t>
      </w:r>
      <w:r>
        <w:t xml:space="preserve"> </w:t>
      </w:r>
      <w:r w:rsidRPr="00C567CF">
        <w:t xml:space="preserve">skład związku </w:t>
      </w:r>
      <w:r w:rsidRPr="004E1FD3">
        <w:t>metropolitalnego</w:t>
      </w:r>
      <w:r w:rsidRPr="00C567CF">
        <w:t xml:space="preserve"> są obowiązane, począwszy od roku, w</w:t>
      </w:r>
      <w:r>
        <w:t xml:space="preserve"> </w:t>
      </w:r>
      <w:r w:rsidRPr="00C567CF">
        <w:t xml:space="preserve">którym związek </w:t>
      </w:r>
      <w:r w:rsidRPr="004E1FD3">
        <w:t>metropolitalny</w:t>
      </w:r>
      <w:r w:rsidRPr="00C567CF">
        <w:t xml:space="preserve"> został utworzony, do wnoszenia na rzecz związku </w:t>
      </w:r>
      <w:r w:rsidRPr="004E1FD3">
        <w:t>metropolitalnego</w:t>
      </w:r>
      <w:r w:rsidRPr="00C567CF">
        <w:t xml:space="preserve"> składek ustalonych w</w:t>
      </w:r>
      <w:r>
        <w:t xml:space="preserve"> </w:t>
      </w:r>
      <w:r w:rsidRPr="00C567CF">
        <w:t>sposób określony w</w:t>
      </w:r>
      <w:r>
        <w:t xml:space="preserve"> ust. </w:t>
      </w:r>
      <w:r w:rsidRPr="00C567CF">
        <w:t>2</w:t>
      </w:r>
      <w:r w:rsidR="003350D7">
        <w:t>–</w:t>
      </w:r>
      <w:r w:rsidRPr="00C567CF">
        <w:t>5.</w:t>
      </w:r>
    </w:p>
    <w:p w:rsidR="004E1FD3" w:rsidRPr="00C567CF" w:rsidRDefault="004E1FD3" w:rsidP="004E1FD3">
      <w:pPr>
        <w:pStyle w:val="USTustnpkodeksu"/>
      </w:pPr>
      <w:r w:rsidRPr="00C567CF">
        <w:t>2.</w:t>
      </w:r>
      <w:r w:rsidR="00B0239D">
        <w:t> </w:t>
      </w:r>
      <w:r w:rsidRPr="00C567CF">
        <w:t>Roczna składka, o</w:t>
      </w:r>
      <w:r>
        <w:t xml:space="preserve"> </w:t>
      </w:r>
      <w:r w:rsidRPr="00C567CF">
        <w:t>której mowa w</w:t>
      </w:r>
      <w:r>
        <w:t xml:space="preserve"> ust. </w:t>
      </w:r>
      <w:r w:rsidRPr="00C567CF">
        <w:t>1</w:t>
      </w:r>
      <w:r>
        <w:t>,</w:t>
      </w:r>
      <w:r w:rsidRPr="00C567CF">
        <w:t xml:space="preserve"> składa się z</w:t>
      </w:r>
      <w:r>
        <w:t xml:space="preserve"> </w:t>
      </w:r>
      <w:r w:rsidRPr="00C567CF">
        <w:t>części stałej i</w:t>
      </w:r>
      <w:r>
        <w:t xml:space="preserve"> </w:t>
      </w:r>
      <w:r w:rsidRPr="00C567CF">
        <w:t>części zmiennej.</w:t>
      </w:r>
    </w:p>
    <w:p w:rsidR="004E1FD3" w:rsidRPr="00C567CF" w:rsidRDefault="00B0239D" w:rsidP="004E1FD3">
      <w:pPr>
        <w:pStyle w:val="USTustnpkodeksu"/>
      </w:pPr>
      <w:r>
        <w:t>3. </w:t>
      </w:r>
      <w:r w:rsidR="004E1FD3">
        <w:t xml:space="preserve">W roku, </w:t>
      </w:r>
      <w:r w:rsidR="004E1FD3" w:rsidRPr="00C567CF">
        <w:t>w</w:t>
      </w:r>
      <w:r w:rsidR="004E1FD3">
        <w:t xml:space="preserve"> </w:t>
      </w:r>
      <w:r w:rsidR="004E1FD3" w:rsidRPr="00C567CF">
        <w:t>którym utworzono związek metropolitalny</w:t>
      </w:r>
      <w:r w:rsidR="004E1FD3">
        <w:t>, część stałą składki rocznej</w:t>
      </w:r>
      <w:r w:rsidR="004E1FD3" w:rsidRPr="00C567CF">
        <w:t xml:space="preserve"> ustala się mnożąc 0,001</w:t>
      </w:r>
      <w:r w:rsidR="004E1FD3">
        <w:t xml:space="preserve"> </w:t>
      </w:r>
      <w:r w:rsidR="004E1FD3" w:rsidRPr="00C567CF">
        <w:t>przez iloraz planowanych na rok budżetowy dochodów z</w:t>
      </w:r>
      <w:r w:rsidR="004E1FD3">
        <w:t xml:space="preserve"> </w:t>
      </w:r>
      <w:r w:rsidR="004E1FD3" w:rsidRPr="00C567CF">
        <w:t>tytułu udziału gminy we wpływach z</w:t>
      </w:r>
      <w:r w:rsidR="004E1FD3">
        <w:t xml:space="preserve"> </w:t>
      </w:r>
      <w:r w:rsidR="004E1FD3" w:rsidRPr="00C567CF">
        <w:t>podatku dochodowego od osób fizycznych i</w:t>
      </w:r>
      <w:r w:rsidR="004E1FD3">
        <w:t xml:space="preserve"> </w:t>
      </w:r>
      <w:r w:rsidR="004E1FD3" w:rsidRPr="00C567CF">
        <w:t>udziału gminy we wpływach z</w:t>
      </w:r>
      <w:r w:rsidR="004E1FD3">
        <w:t xml:space="preserve"> </w:t>
      </w:r>
      <w:r w:rsidR="004E1FD3" w:rsidRPr="00C567CF">
        <w:t>podatku dochodowego od osób fizycznych, o</w:t>
      </w:r>
      <w:r w:rsidR="004E1FD3">
        <w:t xml:space="preserve"> </w:t>
      </w:r>
      <w:r w:rsidR="004E1FD3" w:rsidRPr="00C567CF">
        <w:t>którym mowa w</w:t>
      </w:r>
      <w:r w:rsidR="004E1FD3">
        <w:t xml:space="preserve"> art. </w:t>
      </w:r>
      <w:r w:rsidR="004E1FD3" w:rsidRPr="00C567CF">
        <w:t>4</w:t>
      </w:r>
      <w:r w:rsidR="004E1FD3">
        <w:t xml:space="preserve"> ust. </w:t>
      </w:r>
      <w:r w:rsidR="004E1FD3" w:rsidRPr="00C567CF">
        <w:t>2</w:t>
      </w:r>
      <w:r w:rsidR="004E1FD3">
        <w:t xml:space="preserve"> </w:t>
      </w:r>
      <w:r w:rsidR="004E1FD3" w:rsidRPr="00483856">
        <w:t>ustawy z</w:t>
      </w:r>
      <w:r w:rsidR="004E1FD3">
        <w:t xml:space="preserve"> </w:t>
      </w:r>
      <w:r w:rsidR="004E1FD3" w:rsidRPr="00483856">
        <w:t>dnia 13</w:t>
      </w:r>
      <w:r w:rsidR="004E1FD3">
        <w:t xml:space="preserve"> </w:t>
      </w:r>
      <w:r w:rsidR="004E1FD3" w:rsidRPr="00483856">
        <w:t>listopada 2003</w:t>
      </w:r>
      <w:r w:rsidR="004E1FD3">
        <w:t xml:space="preserve"> </w:t>
      </w:r>
      <w:r w:rsidR="004E1FD3" w:rsidRPr="00483856">
        <w:t>r. o</w:t>
      </w:r>
      <w:r w:rsidR="004E1FD3">
        <w:t xml:space="preserve"> </w:t>
      </w:r>
      <w:r w:rsidR="004E1FD3" w:rsidRPr="00483856">
        <w:t>dochodach jednostek samorządu terytorialnego</w:t>
      </w:r>
      <w:r w:rsidR="004E1FD3" w:rsidRPr="00C567CF">
        <w:t>, ustalonego z</w:t>
      </w:r>
      <w:r w:rsidR="004E1FD3">
        <w:t xml:space="preserve"> </w:t>
      </w:r>
      <w:r w:rsidR="004E1FD3" w:rsidRPr="00C567CF">
        <w:t>uwzględnieniem</w:t>
      </w:r>
      <w:r w:rsidR="004E1FD3">
        <w:t xml:space="preserve"> art. </w:t>
      </w:r>
      <w:r w:rsidR="004E1FD3" w:rsidRPr="00C567CF">
        <w:t>89</w:t>
      </w:r>
      <w:r w:rsidR="004E1FD3">
        <w:t xml:space="preserve"> tej ustawy</w:t>
      </w:r>
      <w:r w:rsidR="004E1FD3" w:rsidRPr="00C567CF">
        <w:t>.</w:t>
      </w:r>
    </w:p>
    <w:p w:rsidR="004E1FD3" w:rsidRPr="00C567CF" w:rsidRDefault="004E1FD3" w:rsidP="004E1FD3">
      <w:pPr>
        <w:pStyle w:val="USTustnpkodeksu"/>
      </w:pPr>
      <w:r w:rsidRPr="00C567CF">
        <w:t>4.</w:t>
      </w:r>
      <w:r w:rsidR="00B0239D">
        <w:t> </w:t>
      </w:r>
      <w:r w:rsidRPr="00C567CF">
        <w:t>W</w:t>
      </w:r>
      <w:r>
        <w:t xml:space="preserve"> </w:t>
      </w:r>
      <w:r w:rsidRPr="00C567CF">
        <w:t>latach następujących po roku, w</w:t>
      </w:r>
      <w:r>
        <w:t xml:space="preserve"> </w:t>
      </w:r>
      <w:r w:rsidRPr="00C567CF">
        <w:t>którym utworzono związek metropolitalny</w:t>
      </w:r>
      <w:r>
        <w:t>, część stałą składki rocznej</w:t>
      </w:r>
      <w:r w:rsidRPr="00C567CF">
        <w:t xml:space="preserve"> ustala się mnożąc 0,005</w:t>
      </w:r>
      <w:r>
        <w:t xml:space="preserve"> </w:t>
      </w:r>
      <w:r w:rsidRPr="00C567CF">
        <w:t>przez iloraz planowanych na rok budżetowy dochodów z</w:t>
      </w:r>
      <w:r>
        <w:t xml:space="preserve"> </w:t>
      </w:r>
      <w:r w:rsidRPr="00C567CF">
        <w:t>tytułu udziału gminy we wpływach z</w:t>
      </w:r>
      <w:r>
        <w:t xml:space="preserve"> </w:t>
      </w:r>
      <w:r w:rsidRPr="00C567CF">
        <w:t>podatku dochodowego od osób fizycznych i</w:t>
      </w:r>
      <w:r>
        <w:t xml:space="preserve"> </w:t>
      </w:r>
      <w:r w:rsidRPr="00C567CF">
        <w:t>udziału gminy we wpływach z</w:t>
      </w:r>
      <w:r>
        <w:t xml:space="preserve"> </w:t>
      </w:r>
      <w:r w:rsidRPr="00C567CF">
        <w:t>podatku dochodowego od osób fizycznych, o</w:t>
      </w:r>
      <w:r>
        <w:t xml:space="preserve"> </w:t>
      </w:r>
      <w:r w:rsidRPr="00C567CF">
        <w:t>którym mowa w</w:t>
      </w:r>
      <w:r>
        <w:t xml:space="preserve"> art. </w:t>
      </w:r>
      <w:r w:rsidRPr="00C567CF">
        <w:t>4</w:t>
      </w:r>
      <w:r>
        <w:t xml:space="preserve"> ust. </w:t>
      </w:r>
      <w:r w:rsidRPr="00C567CF">
        <w:t>2</w:t>
      </w:r>
      <w:r>
        <w:t xml:space="preserve"> </w:t>
      </w:r>
      <w:r w:rsidRPr="00483856">
        <w:t>ustawy z</w:t>
      </w:r>
      <w:r>
        <w:t xml:space="preserve"> </w:t>
      </w:r>
      <w:r w:rsidRPr="00483856">
        <w:t>dnia 13</w:t>
      </w:r>
      <w:r>
        <w:t xml:space="preserve"> </w:t>
      </w:r>
      <w:r w:rsidRPr="00483856">
        <w:t>listopada 2003</w:t>
      </w:r>
      <w:r>
        <w:t xml:space="preserve"> </w:t>
      </w:r>
      <w:r w:rsidRPr="00483856">
        <w:t>r. o</w:t>
      </w:r>
      <w:r>
        <w:t xml:space="preserve"> </w:t>
      </w:r>
      <w:r w:rsidRPr="00483856">
        <w:t>dochodach jednostek samorządu terytorialnego</w:t>
      </w:r>
      <w:r w:rsidRPr="00C567CF">
        <w:t>, ustalonego z</w:t>
      </w:r>
      <w:r>
        <w:t xml:space="preserve"> </w:t>
      </w:r>
      <w:r w:rsidRPr="00C567CF">
        <w:t>uwzględnieniem</w:t>
      </w:r>
      <w:r>
        <w:t xml:space="preserve"> art. </w:t>
      </w:r>
      <w:r w:rsidRPr="00C567CF">
        <w:t>89</w:t>
      </w:r>
      <w:r>
        <w:t xml:space="preserve"> tej ustawy</w:t>
      </w:r>
      <w:r w:rsidRPr="00C567CF">
        <w:t>.</w:t>
      </w:r>
    </w:p>
    <w:p w:rsidR="004E1FD3" w:rsidRPr="00C567CF" w:rsidRDefault="004E1FD3" w:rsidP="004E1FD3">
      <w:pPr>
        <w:pStyle w:val="USTustnpkodeksu"/>
      </w:pPr>
      <w:r w:rsidRPr="00C567CF">
        <w:t>5.</w:t>
      </w:r>
      <w:r w:rsidR="00B0239D">
        <w:t> </w:t>
      </w:r>
      <w:r w:rsidRPr="00C567CF">
        <w:t xml:space="preserve">Wysokość zmiennej części składki rocznej jest zależna od </w:t>
      </w:r>
      <w:r w:rsidR="003D5B4D">
        <w:t>ilości</w:t>
      </w:r>
      <w:r w:rsidR="00AC5E4B" w:rsidRPr="00C567CF">
        <w:t xml:space="preserve"> </w:t>
      </w:r>
      <w:r w:rsidRPr="00C567CF">
        <w:t>oraz zakresu przekazywanych przez gminy związkowi metropolitalnemu zadań</w:t>
      </w:r>
      <w:r>
        <w:t xml:space="preserve"> </w:t>
      </w:r>
      <w:r w:rsidRPr="00C567CF">
        <w:t>i</w:t>
      </w:r>
      <w:r>
        <w:t xml:space="preserve"> </w:t>
      </w:r>
      <w:r w:rsidRPr="00C567CF">
        <w:t>odpowiada rzeczywistym kosztom ponoszonym przez gminy na realizację tych zadań. Szczegółowe zasady ustalania wysokości zmiennej części składki rocznej oraz terminy pł</w:t>
      </w:r>
      <w:r>
        <w:t>atności składek określa statut.</w:t>
      </w:r>
    </w:p>
    <w:p w:rsidR="004E1FD3" w:rsidRPr="00914E87" w:rsidRDefault="004E1FD3" w:rsidP="004E1FD3">
      <w:pPr>
        <w:pStyle w:val="ARTartustawynprozporzdzenia"/>
      </w:pPr>
      <w:r w:rsidRPr="00B0239D">
        <w:rPr>
          <w:rStyle w:val="Ppogrubienie"/>
        </w:rPr>
        <w:t>Art.</w:t>
      </w:r>
      <w:r w:rsidR="00B0239D" w:rsidRPr="00B0239D">
        <w:rPr>
          <w:rStyle w:val="Ppogrubienie"/>
        </w:rPr>
        <w:t> </w:t>
      </w:r>
      <w:r w:rsidRPr="00B0239D">
        <w:rPr>
          <w:rStyle w:val="Ppogrubienie"/>
        </w:rPr>
        <w:t>54.</w:t>
      </w:r>
      <w:r w:rsidR="00B0239D">
        <w:t> </w:t>
      </w:r>
      <w:r w:rsidRPr="00914E87">
        <w:t>Do składek, o</w:t>
      </w:r>
      <w:r>
        <w:t xml:space="preserve"> </w:t>
      </w:r>
      <w:r w:rsidRPr="00914E87">
        <w:t>których mowa w</w:t>
      </w:r>
      <w:r>
        <w:t xml:space="preserve"> art. </w:t>
      </w:r>
      <w:r w:rsidRPr="00914E87">
        <w:t>5</w:t>
      </w:r>
      <w:r>
        <w:t xml:space="preserve">3 ust. </w:t>
      </w:r>
      <w:r w:rsidRPr="00914E87">
        <w:t>1, stosuje się odpowiednio przepisy działu III ust</w:t>
      </w:r>
      <w:r>
        <w:t>awy z dnia 29 sierpnia 1997 r. –</w:t>
      </w:r>
      <w:r w:rsidRPr="00914E87">
        <w:t xml:space="preserve"> Ordynacja podatkowa</w:t>
      </w:r>
      <w:r w:rsidRPr="00C567CF">
        <w:t xml:space="preserve"> (</w:t>
      </w:r>
      <w:r>
        <w:t>Dz. U.</w:t>
      </w:r>
      <w:r w:rsidRPr="00C567CF">
        <w:t xml:space="preserve"> z</w:t>
      </w:r>
      <w:r>
        <w:t xml:space="preserve"> </w:t>
      </w:r>
      <w:r w:rsidRPr="00C567CF">
        <w:t>2015</w:t>
      </w:r>
      <w:r w:rsidR="00B0239D">
        <w:t xml:space="preserve"> r. poz. </w:t>
      </w:r>
      <w:r w:rsidRPr="00C567CF">
        <w:t>613</w:t>
      </w:r>
      <w:r>
        <w:t>, z późn. zm.</w:t>
      </w:r>
      <w:r w:rsidRPr="004E1FD3">
        <w:rPr>
          <w:rStyle w:val="Odwoanieprzypisudolnego"/>
        </w:rPr>
        <w:footnoteReference w:id="3"/>
      </w:r>
      <w:r>
        <w:rPr>
          <w:rStyle w:val="IGindeksgrny"/>
        </w:rPr>
        <w:t>)</w:t>
      </w:r>
      <w:r w:rsidRPr="00C567CF">
        <w:t>)</w:t>
      </w:r>
      <w:r w:rsidRPr="00914E87">
        <w:t>, z</w:t>
      </w:r>
      <w:r>
        <w:t xml:space="preserve"> </w:t>
      </w:r>
      <w:r w:rsidRPr="00914E87">
        <w:t>tym że kompetencje organu podatkowego wykonuje przewodniczący zarządu związku metropolitalnego.</w:t>
      </w:r>
    </w:p>
    <w:p w:rsidR="004E1FD3" w:rsidRPr="003350D7" w:rsidRDefault="004E1FD3" w:rsidP="003350D7">
      <w:pPr>
        <w:pStyle w:val="ROZDZODDZOZNoznaczenierozdziauluboddziau"/>
        <w:rPr>
          <w:rStyle w:val="Ppogrubienie"/>
          <w:b w:val="0"/>
        </w:rPr>
      </w:pPr>
      <w:r w:rsidRPr="003350D7">
        <w:rPr>
          <w:rStyle w:val="Ppogrubienie"/>
          <w:b w:val="0"/>
        </w:rPr>
        <w:t>Rozdział 8</w:t>
      </w:r>
    </w:p>
    <w:p w:rsidR="004E1FD3" w:rsidRPr="004F5CC6" w:rsidRDefault="004E1FD3" w:rsidP="004E1FD3">
      <w:pPr>
        <w:pStyle w:val="ROZDZODDZPRZEDMprzedmiotregulacjirozdziauluboddziau"/>
      </w:pPr>
      <w:r w:rsidRPr="004F5CC6">
        <w:t>Zmiany w</w:t>
      </w:r>
      <w:r>
        <w:t xml:space="preserve"> </w:t>
      </w:r>
      <w:r w:rsidRPr="004F5CC6">
        <w:t>przepisach obowiązujących</w:t>
      </w:r>
    </w:p>
    <w:p w:rsidR="004E1FD3" w:rsidRPr="0059662B" w:rsidRDefault="006D6EA5" w:rsidP="004E1FD3">
      <w:pPr>
        <w:pStyle w:val="ARTartustawynprozporzdzenia"/>
      </w:pPr>
      <w:r>
        <w:rPr>
          <w:rStyle w:val="Ppogrubienie"/>
        </w:rPr>
        <w:t>Art. </w:t>
      </w:r>
      <w:r w:rsidR="004E1FD3" w:rsidRPr="00C72480">
        <w:rPr>
          <w:rStyle w:val="Ppogrubienie"/>
        </w:rPr>
        <w:t>55.</w:t>
      </w:r>
      <w:r>
        <w:rPr>
          <w:rStyle w:val="Ppogrubienie"/>
        </w:rPr>
        <w:t> </w:t>
      </w:r>
      <w:r w:rsidR="004E1FD3" w:rsidRPr="0059662B">
        <w:t>W</w:t>
      </w:r>
      <w:r w:rsidR="004E1FD3">
        <w:t xml:space="preserve"> </w:t>
      </w:r>
      <w:r w:rsidR="004E1FD3" w:rsidRPr="0059662B">
        <w:t>ustawie z</w:t>
      </w:r>
      <w:r w:rsidR="004E1FD3">
        <w:t xml:space="preserve"> </w:t>
      </w:r>
      <w:r w:rsidR="004E1FD3" w:rsidRPr="0059662B">
        <w:t>dnia 8</w:t>
      </w:r>
      <w:r w:rsidR="004E1FD3">
        <w:t xml:space="preserve"> </w:t>
      </w:r>
      <w:r w:rsidR="004E1FD3" w:rsidRPr="0059662B">
        <w:t>marca 1990</w:t>
      </w:r>
      <w:r w:rsidR="004E1FD3">
        <w:t xml:space="preserve"> </w:t>
      </w:r>
      <w:r w:rsidR="004E1FD3" w:rsidRPr="0059662B">
        <w:t>r. o</w:t>
      </w:r>
      <w:r w:rsidR="004E1FD3">
        <w:t xml:space="preserve"> </w:t>
      </w:r>
      <w:r w:rsidR="004E1FD3" w:rsidRPr="0059662B">
        <w:t>samorządzie gminnym (</w:t>
      </w:r>
      <w:r w:rsidR="004E1FD3">
        <w:t>Dz. U.</w:t>
      </w:r>
      <w:r w:rsidR="004E1FD3" w:rsidRPr="0059662B">
        <w:t xml:space="preserve"> z</w:t>
      </w:r>
      <w:r w:rsidR="004E1FD3">
        <w:t xml:space="preserve"> </w:t>
      </w:r>
      <w:r w:rsidR="004E1FD3" w:rsidRPr="0059662B">
        <w:t>2016</w:t>
      </w:r>
      <w:r w:rsidR="004E1FD3">
        <w:t xml:space="preserve"> </w:t>
      </w:r>
      <w:r w:rsidR="004E1FD3" w:rsidRPr="0059662B">
        <w:t>r.</w:t>
      </w:r>
      <w:r w:rsidR="004E1FD3">
        <w:t xml:space="preserve"> poz. </w:t>
      </w:r>
      <w:r w:rsidR="004E1FD3" w:rsidRPr="0059662B">
        <w:t>446</w:t>
      </w:r>
      <w:r w:rsidR="003350D7">
        <w:t>, 1579 i 1948</w:t>
      </w:r>
      <w:r w:rsidR="004E1FD3" w:rsidRPr="0059662B">
        <w:t>) wprowadza się następujące zmiany:</w:t>
      </w:r>
    </w:p>
    <w:p w:rsidR="004E1FD3" w:rsidRPr="00C72480" w:rsidRDefault="004E1FD3" w:rsidP="004E1FD3">
      <w:pPr>
        <w:pStyle w:val="PKTpunkt"/>
      </w:pPr>
      <w:r w:rsidRPr="00C72480">
        <w:t>1)</w:t>
      </w:r>
      <w:r w:rsidRPr="00C72480">
        <w:tab/>
        <w:t>w</w:t>
      </w:r>
      <w:r>
        <w:t xml:space="preserve"> art. </w:t>
      </w:r>
      <w:r w:rsidRPr="00C72480">
        <w:t>7</w:t>
      </w:r>
      <w:r>
        <w:t xml:space="preserve"> </w:t>
      </w:r>
      <w:r w:rsidRPr="00C72480">
        <w:t>uchyla się</w:t>
      </w:r>
      <w:r>
        <w:t xml:space="preserve"> ust. </w:t>
      </w:r>
      <w:r w:rsidRPr="00C72480">
        <w:t>1a;</w:t>
      </w:r>
    </w:p>
    <w:p w:rsidR="004E1FD3" w:rsidRPr="004E1FD3" w:rsidRDefault="004E1FD3" w:rsidP="00AB0A82">
      <w:pPr>
        <w:pStyle w:val="PKTpunkt"/>
        <w:keepNext/>
      </w:pPr>
      <w:r>
        <w:lastRenderedPageBreak/>
        <w:t>2)</w:t>
      </w:r>
      <w:r>
        <w:tab/>
        <w:t>w</w:t>
      </w:r>
      <w:r w:rsidRPr="004E1FD3">
        <w:t xml:space="preserve"> art.</w:t>
      </w:r>
      <w:r>
        <w:t xml:space="preserve"> </w:t>
      </w:r>
      <w:r w:rsidRPr="004E1FD3">
        <w:t xml:space="preserve">24h </w:t>
      </w:r>
      <w:r w:rsidR="00BC1CF8">
        <w:t xml:space="preserve">w </w:t>
      </w:r>
      <w:r w:rsidRPr="004E1FD3">
        <w:t>ust.</w:t>
      </w:r>
      <w:r>
        <w:t xml:space="preserve"> </w:t>
      </w:r>
      <w:r w:rsidRPr="004E1FD3">
        <w:t>1 pkt</w:t>
      </w:r>
      <w:r>
        <w:t xml:space="preserve"> </w:t>
      </w:r>
      <w:r w:rsidRPr="004E1FD3">
        <w:t>1</w:t>
      </w:r>
      <w:r>
        <w:t xml:space="preserve"> </w:t>
      </w:r>
      <w:r w:rsidRPr="004E1FD3">
        <w:t>otrzymuje brzmienie:</w:t>
      </w:r>
    </w:p>
    <w:p w:rsidR="004E1FD3" w:rsidRDefault="0083576D" w:rsidP="004E1FD3">
      <w:pPr>
        <w:pStyle w:val="ZPKTzmpktartykuempunktem"/>
      </w:pPr>
      <w:r w:rsidRPr="0083576D">
        <w:t>„</w:t>
      </w:r>
      <w:r w:rsidR="004E1FD3" w:rsidRPr="0083576D">
        <w:t>1)</w:t>
      </w:r>
      <w:r w:rsidR="004E1FD3" w:rsidRPr="0083576D">
        <w:tab/>
        <w:t>zasobach pieniężnych, nieruchomościach, udziałach i akcjach w spółkach handlowych</w:t>
      </w:r>
      <w:r w:rsidR="004E1FD3" w:rsidRPr="0059662B">
        <w:t xml:space="preserve"> oraz o</w:t>
      </w:r>
      <w:r w:rsidR="004E1FD3">
        <w:t xml:space="preserve"> </w:t>
      </w:r>
      <w:r w:rsidR="004E1FD3" w:rsidRPr="0059662B">
        <w:t xml:space="preserve">nabyciu od Skarbu Państwa, innej państwowej osoby prawnej, jednostek samorządu terytorialnego, ich związków, komunalnej osoby prawnej lub </w:t>
      </w:r>
      <w:r w:rsidR="004E1FD3">
        <w:t xml:space="preserve">od </w:t>
      </w:r>
      <w:r w:rsidR="004E1FD3" w:rsidRPr="0059662B">
        <w:t>związku metropolitalnego mienia, które podlegało zbyciu w</w:t>
      </w:r>
      <w:r w:rsidR="004E1FD3">
        <w:t xml:space="preserve"> </w:t>
      </w:r>
      <w:r w:rsidR="004E1FD3" w:rsidRPr="0059662B">
        <w:t>drodze przetargu, a</w:t>
      </w:r>
      <w:r>
        <w:t> </w:t>
      </w:r>
      <w:r w:rsidR="004E1FD3" w:rsidRPr="0059662B">
        <w:t>także dane o</w:t>
      </w:r>
      <w:r w:rsidR="004E1FD3">
        <w:t xml:space="preserve"> </w:t>
      </w:r>
      <w:r w:rsidR="004E1FD3" w:rsidRPr="0059662B">
        <w:t>prowadzeniu działalności gospodarczej oraz dotyczące zajmowania st</w:t>
      </w:r>
      <w:r w:rsidR="004E1FD3">
        <w:t>anowisk w spółkach handlowych;”.</w:t>
      </w:r>
    </w:p>
    <w:p w:rsidR="004E1FD3" w:rsidRPr="00953A09" w:rsidRDefault="0083576D" w:rsidP="004E1FD3">
      <w:pPr>
        <w:pStyle w:val="ARTartustawynprozporzdzenia"/>
      </w:pPr>
      <w:r>
        <w:rPr>
          <w:rStyle w:val="Ppogrubienie"/>
        </w:rPr>
        <w:t>Art. </w:t>
      </w:r>
      <w:r w:rsidR="004E1FD3" w:rsidRPr="00953A09">
        <w:rPr>
          <w:rStyle w:val="Ppogrubienie"/>
        </w:rPr>
        <w:t>56.</w:t>
      </w:r>
      <w:r>
        <w:rPr>
          <w:rStyle w:val="Ppogrubienie"/>
        </w:rPr>
        <w:t> </w:t>
      </w:r>
      <w:r w:rsidR="004E1FD3" w:rsidRPr="00953A09">
        <w:t>W</w:t>
      </w:r>
      <w:r w:rsidR="004E1FD3">
        <w:rPr>
          <w:rStyle w:val="Ppogrubienie"/>
        </w:rPr>
        <w:t xml:space="preserve"> </w:t>
      </w:r>
      <w:r w:rsidR="004E1FD3" w:rsidRPr="00953A09">
        <w:t>ustawie z</w:t>
      </w:r>
      <w:r w:rsidR="004E1FD3">
        <w:t xml:space="preserve"> </w:t>
      </w:r>
      <w:r w:rsidR="004E1FD3" w:rsidRPr="00953A09">
        <w:t>dnia 21</w:t>
      </w:r>
      <w:r w:rsidR="004E1FD3">
        <w:t xml:space="preserve"> </w:t>
      </w:r>
      <w:r w:rsidR="004E1FD3" w:rsidRPr="00953A09">
        <w:t>sierpnia 1997</w:t>
      </w:r>
      <w:r w:rsidR="004E1FD3">
        <w:t xml:space="preserve"> </w:t>
      </w:r>
      <w:r w:rsidR="004E1FD3" w:rsidRPr="00953A09">
        <w:t>r. o</w:t>
      </w:r>
      <w:r w:rsidR="004E1FD3">
        <w:t xml:space="preserve"> </w:t>
      </w:r>
      <w:r w:rsidR="004E1FD3" w:rsidRPr="00953A09">
        <w:t>ograniczeniu prowadzenia działalności gospodarczej przez osoby pełniące funkcje publiczne (</w:t>
      </w:r>
      <w:r w:rsidR="004E1FD3">
        <w:t>Dz. U.</w:t>
      </w:r>
      <w:r w:rsidR="004E1FD3" w:rsidRPr="00953A09">
        <w:t xml:space="preserve"> z</w:t>
      </w:r>
      <w:r w:rsidR="004E1FD3">
        <w:t xml:space="preserve"> </w:t>
      </w:r>
      <w:r w:rsidR="004E1FD3" w:rsidRPr="00953A09">
        <w:t>2006</w:t>
      </w:r>
      <w:r w:rsidR="004E1FD3">
        <w:t xml:space="preserve"> </w:t>
      </w:r>
      <w:r w:rsidR="004E1FD3" w:rsidRPr="00953A09">
        <w:t>r.</w:t>
      </w:r>
      <w:r w:rsidR="004E1FD3">
        <w:t xml:space="preserve"> poz. </w:t>
      </w:r>
      <w:r w:rsidR="004E1FD3" w:rsidRPr="00953A09">
        <w:t>1584, z</w:t>
      </w:r>
      <w:r w:rsidR="004E1FD3">
        <w:t xml:space="preserve"> </w:t>
      </w:r>
      <w:r w:rsidR="004E1FD3" w:rsidRPr="00953A09">
        <w:t>późn. zm.</w:t>
      </w:r>
      <w:r w:rsidR="003350D7">
        <w:rPr>
          <w:rStyle w:val="Odwoanieprzypisudolnego"/>
        </w:rPr>
        <w:footnoteReference w:id="4"/>
      </w:r>
      <w:r w:rsidR="003350D7">
        <w:rPr>
          <w:rStyle w:val="IGindeksgrny"/>
        </w:rPr>
        <w:t>)</w:t>
      </w:r>
      <w:r w:rsidR="004E1FD3" w:rsidRPr="00953A09">
        <w:t>) wprowadza się następujące zmiany:</w:t>
      </w:r>
    </w:p>
    <w:p w:rsidR="004E1FD3" w:rsidRPr="004E1FD3" w:rsidRDefault="004E1FD3" w:rsidP="00757698">
      <w:pPr>
        <w:pStyle w:val="PKTpunkt"/>
        <w:keepNext/>
      </w:pPr>
      <w:r>
        <w:t>1)</w:t>
      </w:r>
      <w:r>
        <w:tab/>
      </w:r>
      <w:r w:rsidRPr="004E1FD3">
        <w:t>w art.</w:t>
      </w:r>
      <w:r>
        <w:t xml:space="preserve"> </w:t>
      </w:r>
      <w:r w:rsidRPr="004E1FD3">
        <w:t>2</w:t>
      </w:r>
      <w:r>
        <w:t xml:space="preserve"> </w:t>
      </w:r>
      <w:r w:rsidRPr="004E1FD3">
        <w:t>po pkt</w:t>
      </w:r>
      <w:r>
        <w:t xml:space="preserve"> </w:t>
      </w:r>
      <w:r w:rsidRPr="004E1FD3">
        <w:t>6b dodaje się pkt</w:t>
      </w:r>
      <w:r>
        <w:t xml:space="preserve"> </w:t>
      </w:r>
      <w:r w:rsidRPr="004E1FD3">
        <w:t>6c w</w:t>
      </w:r>
      <w:r>
        <w:t xml:space="preserve"> </w:t>
      </w:r>
      <w:r w:rsidRPr="004E1FD3">
        <w:t>brzmieniu:</w:t>
      </w:r>
    </w:p>
    <w:p w:rsidR="004E1FD3" w:rsidRPr="0059662B" w:rsidRDefault="004E1FD3" w:rsidP="004E1FD3">
      <w:pPr>
        <w:pStyle w:val="ZPKTzmpktartykuempunktem"/>
      </w:pPr>
      <w:r>
        <w:t>„6c)</w:t>
      </w:r>
      <w:r>
        <w:tab/>
      </w:r>
      <w:r w:rsidRPr="0059662B">
        <w:t>członków zarządu związku metropolitalnego, skarbnika związku metropolitalnego i</w:t>
      </w:r>
      <w:r>
        <w:t xml:space="preserve"> </w:t>
      </w:r>
      <w:r w:rsidRPr="0059662B">
        <w:t>sekretarza związku metropolitalnego;”;</w:t>
      </w:r>
    </w:p>
    <w:p w:rsidR="004E1FD3" w:rsidRPr="004E1FD3" w:rsidRDefault="004E1FD3" w:rsidP="004E1FD3">
      <w:pPr>
        <w:pStyle w:val="PKTpunkt"/>
      </w:pPr>
      <w:r>
        <w:t>2)</w:t>
      </w:r>
      <w:r>
        <w:tab/>
      </w:r>
      <w:r w:rsidRPr="004E1FD3">
        <w:t>w art.</w:t>
      </w:r>
      <w:r>
        <w:t xml:space="preserve"> </w:t>
      </w:r>
      <w:r w:rsidRPr="004E1FD3">
        <w:t>5 ust.</w:t>
      </w:r>
      <w:r>
        <w:t xml:space="preserve"> </w:t>
      </w:r>
      <w:r w:rsidRPr="004E1FD3">
        <w:t>2</w:t>
      </w:r>
      <w:r w:rsidR="0097293B">
        <w:t>–</w:t>
      </w:r>
      <w:r w:rsidRPr="004E1FD3">
        <w:t>5</w:t>
      </w:r>
      <w:r>
        <w:t xml:space="preserve"> </w:t>
      </w:r>
      <w:r w:rsidRPr="004E1FD3">
        <w:t xml:space="preserve">otrzymują brzmienie: </w:t>
      </w:r>
    </w:p>
    <w:p w:rsidR="004E1FD3" w:rsidRPr="004E1FD3" w:rsidRDefault="004E1FD3" w:rsidP="004E1FD3">
      <w:pPr>
        <w:pStyle w:val="ZUSTzmustartykuempunktem"/>
      </w:pPr>
      <w:r w:rsidRPr="0059662B">
        <w:t>„2. J</w:t>
      </w:r>
      <w:r w:rsidRPr="004E1FD3">
        <w:t>eżeli zakazy, o</w:t>
      </w:r>
      <w:r>
        <w:t xml:space="preserve"> </w:t>
      </w:r>
      <w:r w:rsidRPr="004E1FD3">
        <w:t>których mowa w</w:t>
      </w:r>
      <w:r>
        <w:t xml:space="preserve"> </w:t>
      </w:r>
      <w:r w:rsidRPr="004E1FD3">
        <w:t>art.</w:t>
      </w:r>
      <w:r>
        <w:t xml:space="preserve"> </w:t>
      </w:r>
      <w:r w:rsidRPr="004E1FD3">
        <w:t>4, narusza osoba, o</w:t>
      </w:r>
      <w:r>
        <w:t xml:space="preserve"> </w:t>
      </w:r>
      <w:r w:rsidRPr="004E1FD3">
        <w:t>której mowa w</w:t>
      </w:r>
      <w:r>
        <w:t xml:space="preserve"> </w:t>
      </w:r>
      <w:r w:rsidRPr="004E1FD3">
        <w:t>art.</w:t>
      </w:r>
      <w:r>
        <w:t xml:space="preserve"> </w:t>
      </w:r>
      <w:r w:rsidRPr="004E1FD3">
        <w:t>2 pkt</w:t>
      </w:r>
      <w:r>
        <w:t xml:space="preserve"> </w:t>
      </w:r>
      <w:r w:rsidRPr="004E1FD3">
        <w:t>6</w:t>
      </w:r>
      <w:r w:rsidRPr="004E1FD3">
        <w:noBreakHyphen/>
        <w:t>6c, z</w:t>
      </w:r>
      <w:r>
        <w:t xml:space="preserve"> </w:t>
      </w:r>
      <w:r w:rsidRPr="004E1FD3">
        <w:t>wyłączeniem wójta (burmistrza, prezydenta miasta), właściwy organ, z</w:t>
      </w:r>
      <w:r w:rsidR="0097293B">
        <w:t> </w:t>
      </w:r>
      <w:r w:rsidRPr="004E1FD3">
        <w:t>zastrzeżeniem ust.</w:t>
      </w:r>
      <w:r>
        <w:t xml:space="preserve"> </w:t>
      </w:r>
      <w:r w:rsidRPr="004E1FD3">
        <w:t>3</w:t>
      </w:r>
      <w:r w:rsidR="0097293B">
        <w:t>–</w:t>
      </w:r>
      <w:r w:rsidRPr="004E1FD3">
        <w:t>5, odwołuje ją albo rozwiązuje z</w:t>
      </w:r>
      <w:r>
        <w:t xml:space="preserve"> </w:t>
      </w:r>
      <w:r w:rsidRPr="004E1FD3">
        <w:t>nią umowę o</w:t>
      </w:r>
      <w:r>
        <w:t xml:space="preserve"> </w:t>
      </w:r>
      <w:r w:rsidRPr="004E1FD3">
        <w:t>pracę, najpóźniej po upływie miesiąca od dnia, w</w:t>
      </w:r>
      <w:r>
        <w:t xml:space="preserve"> </w:t>
      </w:r>
      <w:r w:rsidRPr="004E1FD3">
        <w:t>którym uzyskał informację o</w:t>
      </w:r>
      <w:r>
        <w:t xml:space="preserve"> </w:t>
      </w:r>
      <w:r w:rsidRPr="004E1FD3">
        <w:t>przyczynie odwołania albo rozwiązania umowy o</w:t>
      </w:r>
      <w:r>
        <w:t xml:space="preserve"> </w:t>
      </w:r>
      <w:r w:rsidRPr="004E1FD3">
        <w:t>pracę.</w:t>
      </w:r>
    </w:p>
    <w:p w:rsidR="004E1FD3" w:rsidRPr="004E1FD3" w:rsidRDefault="004E1FD3" w:rsidP="004E1FD3">
      <w:pPr>
        <w:pStyle w:val="ZUSTzmustartykuempunktem"/>
      </w:pPr>
      <w:r w:rsidRPr="004E1FD3">
        <w:t>3.</w:t>
      </w:r>
      <w:r w:rsidR="0097293B">
        <w:t xml:space="preserve"> </w:t>
      </w:r>
      <w:r w:rsidRPr="004E1FD3">
        <w:t>Jeżeli zakazy, o</w:t>
      </w:r>
      <w:r>
        <w:t xml:space="preserve"> </w:t>
      </w:r>
      <w:r w:rsidRPr="004E1FD3">
        <w:t>których mowa w</w:t>
      </w:r>
      <w:r>
        <w:t xml:space="preserve"> </w:t>
      </w:r>
      <w:r w:rsidRPr="004E1FD3">
        <w:t>art.</w:t>
      </w:r>
      <w:r>
        <w:t xml:space="preserve"> </w:t>
      </w:r>
      <w:r w:rsidRPr="004E1FD3">
        <w:t>4, narusza członek zarządu województwa, powiatu lub związku metropolitalnego, skarbnik województwa, powiatu, gminy lub związku metropolitalnego, organ stanowiący jednostki samorządu terytorialnego albo związku metropolitalnego odwołuje tę osobę z</w:t>
      </w:r>
      <w:r>
        <w:t xml:space="preserve"> </w:t>
      </w:r>
      <w:r w:rsidRPr="004E1FD3">
        <w:t>pełnionej funkcji najpóźniej po upływie miesiąca od dnia, w</w:t>
      </w:r>
      <w:r>
        <w:t xml:space="preserve"> </w:t>
      </w:r>
      <w:r w:rsidRPr="004E1FD3">
        <w:t>którym przewodniczący organu stanowiącego uzyskał informacje o</w:t>
      </w:r>
      <w:r w:rsidR="0097293B">
        <w:t> </w:t>
      </w:r>
      <w:r w:rsidRPr="004E1FD3">
        <w:t>przyczynie odwołania.</w:t>
      </w:r>
    </w:p>
    <w:p w:rsidR="004E1FD3" w:rsidRPr="004E1FD3" w:rsidRDefault="004E1FD3" w:rsidP="004E1FD3">
      <w:pPr>
        <w:pStyle w:val="ZUSTzmustartykuempunktem"/>
      </w:pPr>
      <w:r w:rsidRPr="004E1FD3">
        <w:t>4. Jeżeli członek zarządu województwa, powiatu lub związku metropolitalnego przed dniem wyboru pełnił funkcję, prowadził działalność gospodarczą albo posiadał akcje lub udziały, o</w:t>
      </w:r>
      <w:r>
        <w:t xml:space="preserve"> </w:t>
      </w:r>
      <w:r w:rsidRPr="0059662B">
        <w:t>których mowa w</w:t>
      </w:r>
      <w:r>
        <w:t xml:space="preserve"> art. </w:t>
      </w:r>
      <w:r w:rsidRPr="0059662B">
        <w:t xml:space="preserve">4, jest </w:t>
      </w:r>
      <w:r w:rsidR="003350D7" w:rsidRPr="0059662B">
        <w:t xml:space="preserve">obowiązany </w:t>
      </w:r>
      <w:r w:rsidRPr="0059662B">
        <w:t>w</w:t>
      </w:r>
      <w:r>
        <w:t xml:space="preserve"> </w:t>
      </w:r>
      <w:r w:rsidRPr="0059662B">
        <w:t>ciągu 3</w:t>
      </w:r>
      <w:r>
        <w:t xml:space="preserve"> </w:t>
      </w:r>
      <w:r w:rsidRPr="0059662B">
        <w:t>miesięcy od dnia wyboru zrzec się funkcji, zaprzestać prowadzenia działalności gospodarczej albo zbyć udziały lub akcje.</w:t>
      </w:r>
    </w:p>
    <w:p w:rsidR="004E1FD3" w:rsidRPr="004E1FD3" w:rsidRDefault="004E1FD3" w:rsidP="004E1FD3">
      <w:pPr>
        <w:pStyle w:val="ZUSTzmustartykuempunktem"/>
      </w:pPr>
      <w:r w:rsidRPr="004E1FD3">
        <w:lastRenderedPageBreak/>
        <w:t>5. W</w:t>
      </w:r>
      <w:r>
        <w:t xml:space="preserve"> </w:t>
      </w:r>
      <w:r w:rsidRPr="004E1FD3">
        <w:t>przypadku niewypełnienia obowiązku przez osobę, o</w:t>
      </w:r>
      <w:r>
        <w:t xml:space="preserve"> </w:t>
      </w:r>
      <w:r w:rsidRPr="004E1FD3">
        <w:t>której mowa w</w:t>
      </w:r>
      <w:r>
        <w:t xml:space="preserve"> </w:t>
      </w:r>
      <w:r w:rsidRPr="004E1FD3">
        <w:t>ust.</w:t>
      </w:r>
      <w:r>
        <w:t xml:space="preserve"> </w:t>
      </w:r>
      <w:r w:rsidRPr="004E1FD3">
        <w:t>4, organ stanowiący jednostki samorządu terytorialnego albo związku metropolitalnego odwołuje ją</w:t>
      </w:r>
      <w:r>
        <w:t xml:space="preserve"> </w:t>
      </w:r>
      <w:r w:rsidRPr="004E1FD3">
        <w:t>najpóźniej w</w:t>
      </w:r>
      <w:r>
        <w:t xml:space="preserve"> </w:t>
      </w:r>
      <w:r w:rsidRPr="004E1FD3">
        <w:t>ciągu miesiąca od upływu terminu, o</w:t>
      </w:r>
      <w:r>
        <w:t xml:space="preserve"> </w:t>
      </w:r>
      <w:r w:rsidRPr="004E1FD3">
        <w:t>którym mowa w</w:t>
      </w:r>
      <w:r>
        <w:t xml:space="preserve"> </w:t>
      </w:r>
      <w:r w:rsidRPr="004E1FD3">
        <w:t>ust.</w:t>
      </w:r>
      <w:r>
        <w:t xml:space="preserve"> </w:t>
      </w:r>
      <w:r w:rsidRPr="004E1FD3">
        <w:t>4.”;</w:t>
      </w:r>
    </w:p>
    <w:p w:rsidR="004E1FD3" w:rsidRPr="004E1FD3" w:rsidRDefault="004E1FD3" w:rsidP="004E1FD3">
      <w:pPr>
        <w:pStyle w:val="PKTpunkt"/>
      </w:pPr>
      <w:r w:rsidRPr="004E1FD3">
        <w:t>3)</w:t>
      </w:r>
      <w:r w:rsidRPr="004E1FD3">
        <w:tab/>
        <w:t>w art.</w:t>
      </w:r>
      <w:r>
        <w:t xml:space="preserve"> </w:t>
      </w:r>
      <w:r w:rsidRPr="004E1FD3">
        <w:t>6 ust.</w:t>
      </w:r>
      <w:r>
        <w:t xml:space="preserve"> </w:t>
      </w:r>
      <w:r w:rsidRPr="004E1FD3">
        <w:t>1</w:t>
      </w:r>
      <w:r>
        <w:t xml:space="preserve"> </w:t>
      </w:r>
      <w:r w:rsidRPr="004E1FD3">
        <w:t>otrzymuje brzmienie:</w:t>
      </w:r>
    </w:p>
    <w:p w:rsidR="004E1FD3" w:rsidRPr="004E1FD3" w:rsidRDefault="004E1FD3" w:rsidP="004E1FD3">
      <w:pPr>
        <w:pStyle w:val="ZUSTzmustartykuempunktem"/>
      </w:pPr>
      <w:r w:rsidRPr="004E1FD3">
        <w:t>„1. Zakaz zajmowania stanowisk w</w:t>
      </w:r>
      <w:r>
        <w:t xml:space="preserve"> </w:t>
      </w:r>
      <w:r w:rsidRPr="004E1FD3">
        <w:t>organach spółek, o</w:t>
      </w:r>
      <w:r>
        <w:t xml:space="preserve"> </w:t>
      </w:r>
      <w:r w:rsidRPr="004E1FD3">
        <w:t>których mowa w</w:t>
      </w:r>
      <w:r>
        <w:t xml:space="preserve"> </w:t>
      </w:r>
      <w:r w:rsidRPr="004E1FD3">
        <w:t>art.</w:t>
      </w:r>
      <w:r>
        <w:t xml:space="preserve"> </w:t>
      </w:r>
      <w:r w:rsidRPr="004E1FD3">
        <w:t>4 pkt</w:t>
      </w:r>
      <w:r w:rsidR="0097293B">
        <w:t> </w:t>
      </w:r>
      <w:r w:rsidRPr="004E1FD3">
        <w:t>1, nie dotyczy osób wymienionych w</w:t>
      </w:r>
      <w:r>
        <w:t xml:space="preserve"> </w:t>
      </w:r>
      <w:r w:rsidRPr="004E1FD3">
        <w:t>art.</w:t>
      </w:r>
      <w:r>
        <w:t xml:space="preserve"> </w:t>
      </w:r>
      <w:r w:rsidRPr="004E1FD3">
        <w:t>2 pkt</w:t>
      </w:r>
      <w:r>
        <w:t xml:space="preserve"> </w:t>
      </w:r>
      <w:r w:rsidRPr="004E1FD3">
        <w:t>1, 2</w:t>
      </w:r>
      <w:r w:rsidR="003350D7">
        <w:t>, 3a, 3c</w:t>
      </w:r>
      <w:r w:rsidRPr="004E1FD3">
        <w:t xml:space="preserve"> i</w:t>
      </w:r>
      <w:r>
        <w:t xml:space="preserve"> </w:t>
      </w:r>
      <w:r w:rsidRPr="004E1FD3">
        <w:t>6</w:t>
      </w:r>
      <w:r w:rsidR="0097293B">
        <w:t>–</w:t>
      </w:r>
      <w:r w:rsidRPr="004E1FD3">
        <w:t>10, o</w:t>
      </w:r>
      <w:r>
        <w:t xml:space="preserve"> </w:t>
      </w:r>
      <w:r w:rsidRPr="004E1FD3">
        <w:t>ile zostały zgłoszone do objęcia takich stanowisk w</w:t>
      </w:r>
      <w:r>
        <w:t xml:space="preserve"> </w:t>
      </w:r>
      <w:r w:rsidRPr="004E1FD3">
        <w:t>spółce prawa handlowego przez: Skarb Państwa, inne państwowe osoby prawne, spółki, w</w:t>
      </w:r>
      <w:r>
        <w:t xml:space="preserve"> </w:t>
      </w:r>
      <w:r w:rsidRPr="004E1FD3">
        <w:t>których udział Skarbu Państwa przekracza 50% kapitału zakładowego lub 50% liczby akcji, jednostki samorządu terytorialnego, ich związki, inne osoby prawne jednostek samorządu terytorialnego lub związek metropolitalny; osoby te</w:t>
      </w:r>
      <w:r>
        <w:t xml:space="preserve"> </w:t>
      </w:r>
      <w:r w:rsidRPr="004E1FD3">
        <w:t>nie mogą zostać zgłoszone do więcej niż dwóch spółek prawa handlowego z</w:t>
      </w:r>
      <w:r>
        <w:t xml:space="preserve"> </w:t>
      </w:r>
      <w:r w:rsidRPr="004E1FD3">
        <w:t>udziałem podmiotów zgłaszających te osoby.”;</w:t>
      </w:r>
    </w:p>
    <w:p w:rsidR="004E1FD3" w:rsidRPr="004E1FD3" w:rsidRDefault="004E1FD3" w:rsidP="00757698">
      <w:pPr>
        <w:pStyle w:val="PKTpunkt"/>
        <w:keepNext/>
      </w:pPr>
      <w:r w:rsidRPr="004E1FD3">
        <w:t>4)</w:t>
      </w:r>
      <w:r w:rsidRPr="004E1FD3">
        <w:tab/>
        <w:t>w art.</w:t>
      </w:r>
      <w:r>
        <w:t xml:space="preserve"> </w:t>
      </w:r>
      <w:r w:rsidRPr="004E1FD3">
        <w:t>7 ust.</w:t>
      </w:r>
      <w:r>
        <w:t xml:space="preserve"> </w:t>
      </w:r>
      <w:r w:rsidRPr="004E1FD3">
        <w:t>1</w:t>
      </w:r>
      <w:r>
        <w:t xml:space="preserve"> </w:t>
      </w:r>
      <w:r w:rsidRPr="004E1FD3">
        <w:t>otrzymuje brzmienie:</w:t>
      </w:r>
    </w:p>
    <w:p w:rsidR="004E1FD3" w:rsidRPr="004E1FD3" w:rsidRDefault="004E1FD3" w:rsidP="004E1FD3">
      <w:pPr>
        <w:pStyle w:val="ZUSTzmustartykuempunktem"/>
      </w:pPr>
      <w:r w:rsidRPr="004E1FD3">
        <w:t>„1. Osoby wymienione w</w:t>
      </w:r>
      <w:r>
        <w:t xml:space="preserve"> </w:t>
      </w:r>
      <w:r w:rsidRPr="004E1FD3">
        <w:t>art.</w:t>
      </w:r>
      <w:r>
        <w:t xml:space="preserve"> </w:t>
      </w:r>
      <w:r w:rsidRPr="004E1FD3">
        <w:t>1 oraz w</w:t>
      </w:r>
      <w:r>
        <w:t xml:space="preserve"> </w:t>
      </w:r>
      <w:r w:rsidRPr="004E1FD3">
        <w:t>art.</w:t>
      </w:r>
      <w:r>
        <w:t xml:space="preserve"> </w:t>
      </w:r>
      <w:r w:rsidRPr="004E1FD3">
        <w:t>2 pkt</w:t>
      </w:r>
      <w:r>
        <w:t xml:space="preserve"> </w:t>
      </w:r>
      <w:r w:rsidRPr="004E1FD3">
        <w:t>1</w:t>
      </w:r>
      <w:r w:rsidR="0097293B">
        <w:t>–</w:t>
      </w:r>
      <w:r w:rsidRPr="004E1FD3">
        <w:t>3 i</w:t>
      </w:r>
      <w:r>
        <w:t xml:space="preserve"> </w:t>
      </w:r>
      <w:r w:rsidRPr="004E1FD3">
        <w:t>6</w:t>
      </w:r>
      <w:r w:rsidR="0097293B">
        <w:t>–</w:t>
      </w:r>
      <w:r w:rsidRPr="004E1FD3">
        <w:t>6c nie mogą, przed upływem roku od zaprzestania zajmowania stanowiska lub pełnienia funkcji, być zatrudnione lub wykonywać innych zajęć u</w:t>
      </w:r>
      <w:r>
        <w:t xml:space="preserve"> </w:t>
      </w:r>
      <w:r w:rsidRPr="004E1FD3">
        <w:t>przedsiębiorcy, jeżeli brały udział w</w:t>
      </w:r>
      <w:r w:rsidR="0097293B">
        <w:t> </w:t>
      </w:r>
      <w:r w:rsidRPr="004E1FD3">
        <w:t>wydaniu rozstrzygnięcia w</w:t>
      </w:r>
      <w:r>
        <w:t xml:space="preserve"> </w:t>
      </w:r>
      <w:r w:rsidRPr="004E1FD3">
        <w:t>sprawach indywidualnych dotyczących tego przedsiębiorcy; nie dotyczy to decyzji administracyjnych w</w:t>
      </w:r>
      <w:r>
        <w:t xml:space="preserve"> </w:t>
      </w:r>
      <w:r w:rsidRPr="004E1FD3">
        <w:t>sprawie ustalenia wymiaru podatków i</w:t>
      </w:r>
      <w:r>
        <w:t xml:space="preserve"> </w:t>
      </w:r>
      <w:r w:rsidRPr="004E1FD3">
        <w:t>opłat lokalnych na podstawie odrębnych przepisów, z</w:t>
      </w:r>
      <w:r>
        <w:t xml:space="preserve"> </w:t>
      </w:r>
      <w:r w:rsidRPr="004E1FD3">
        <w:t>wyjątkiem decyzji dotyczących ulg i</w:t>
      </w:r>
      <w:r>
        <w:t xml:space="preserve"> </w:t>
      </w:r>
      <w:r w:rsidRPr="004E1FD3">
        <w:t>zwolnień w</w:t>
      </w:r>
      <w:r>
        <w:t xml:space="preserve"> </w:t>
      </w:r>
      <w:r w:rsidRPr="004E1FD3">
        <w:t>tych podatkach lub opłatach.”;</w:t>
      </w:r>
    </w:p>
    <w:p w:rsidR="004E1FD3" w:rsidRPr="00472539" w:rsidRDefault="004E1FD3" w:rsidP="0097293B">
      <w:pPr>
        <w:pStyle w:val="PKTpunkt"/>
        <w:keepNext/>
      </w:pPr>
      <w:r w:rsidRPr="00472539">
        <w:t>5)</w:t>
      </w:r>
      <w:r w:rsidRPr="00472539">
        <w:tab/>
        <w:t>w</w:t>
      </w:r>
      <w:r>
        <w:t xml:space="preserve"> art. </w:t>
      </w:r>
      <w:r w:rsidRPr="00472539">
        <w:t>10</w:t>
      </w:r>
      <w:r>
        <w:t xml:space="preserve"> w ust. </w:t>
      </w:r>
      <w:r w:rsidRPr="00472539">
        <w:t>1</w:t>
      </w:r>
      <w:r>
        <w:t xml:space="preserve"> zdanie</w:t>
      </w:r>
      <w:r w:rsidRPr="00472539">
        <w:t xml:space="preserve"> trzecie otrzymuje brzmienie:</w:t>
      </w:r>
    </w:p>
    <w:p w:rsidR="004E1FD3" w:rsidRPr="004E1FD3" w:rsidRDefault="004E1FD3" w:rsidP="00AC5E4B">
      <w:pPr>
        <w:pStyle w:val="ZFRAGzmfragmentunpzdaniaartykuempunktem"/>
      </w:pPr>
      <w:r w:rsidRPr="004E1FD3">
        <w:t>„Oświadczenie to powinno zawierać w</w:t>
      </w:r>
      <w:r>
        <w:t xml:space="preserve"> </w:t>
      </w:r>
      <w:r w:rsidRPr="004E1FD3">
        <w:t>szczególności informacje o</w:t>
      </w:r>
      <w:r>
        <w:t xml:space="preserve"> </w:t>
      </w:r>
      <w:r w:rsidRPr="004E1FD3">
        <w:t>posiadanych zasobach pieniężnych, nieruchomościach, udziałach i</w:t>
      </w:r>
      <w:r>
        <w:t xml:space="preserve"> </w:t>
      </w:r>
      <w:r w:rsidRPr="004E1FD3">
        <w:t>akcjach w</w:t>
      </w:r>
      <w:r>
        <w:t xml:space="preserve"> </w:t>
      </w:r>
      <w:r w:rsidRPr="004E1FD3">
        <w:t>spółkach prawa handlowego, a</w:t>
      </w:r>
      <w:r>
        <w:t xml:space="preserve"> </w:t>
      </w:r>
      <w:r w:rsidRPr="004E1FD3">
        <w:t>ponadto o</w:t>
      </w:r>
      <w:r>
        <w:t xml:space="preserve"> </w:t>
      </w:r>
      <w:r w:rsidRPr="004E1FD3">
        <w:t>nabytym przez tę osobę albo jej małżonka od Skarbu Państwa, innej państwowej osoby prawnej, jednostek samorządu terytorialnego, ich związków lub związku metropolitalnego mieniu, które podlegało zbyciu w</w:t>
      </w:r>
      <w:r>
        <w:t xml:space="preserve"> </w:t>
      </w:r>
      <w:r w:rsidRPr="004E1FD3">
        <w:t>drodze przetargu.”;</w:t>
      </w:r>
    </w:p>
    <w:p w:rsidR="004E1FD3" w:rsidRPr="004E1FD3" w:rsidRDefault="004E1FD3" w:rsidP="004E1FD3">
      <w:pPr>
        <w:pStyle w:val="PKTpunkt"/>
      </w:pPr>
      <w:r w:rsidRPr="004E1FD3">
        <w:t>6)</w:t>
      </w:r>
      <w:r w:rsidRPr="004E1FD3">
        <w:tab/>
        <w:t>w art.</w:t>
      </w:r>
      <w:r>
        <w:t xml:space="preserve"> </w:t>
      </w:r>
      <w:r w:rsidRPr="004E1FD3">
        <w:t>12 ust.</w:t>
      </w:r>
      <w:r>
        <w:t xml:space="preserve"> </w:t>
      </w:r>
      <w:r w:rsidRPr="004E1FD3">
        <w:t>7</w:t>
      </w:r>
      <w:r>
        <w:t xml:space="preserve"> </w:t>
      </w:r>
      <w:r w:rsidRPr="004E1FD3">
        <w:t>otrzymuje brzmienie:</w:t>
      </w:r>
    </w:p>
    <w:p w:rsidR="004E1FD3" w:rsidRPr="004E1FD3" w:rsidRDefault="004E1FD3" w:rsidP="004E1FD3">
      <w:pPr>
        <w:pStyle w:val="ZUSTzmustartykuempunktem"/>
        <w:rPr>
          <w:rStyle w:val="Kkursywa"/>
        </w:rPr>
      </w:pPr>
      <w:r w:rsidRPr="004E1FD3">
        <w:t xml:space="preserve">„7. </w:t>
      </w:r>
      <w:r w:rsidRPr="0059662B">
        <w:t>Obowiązek zgłaszania informacji, o</w:t>
      </w:r>
      <w:r>
        <w:t xml:space="preserve"> </w:t>
      </w:r>
      <w:r w:rsidRPr="0059662B">
        <w:t>których mowa w</w:t>
      </w:r>
      <w:r>
        <w:t xml:space="preserve"> ust. </w:t>
      </w:r>
      <w:r w:rsidRPr="0059662B">
        <w:t>2</w:t>
      </w:r>
      <w:r w:rsidR="003350D7">
        <w:t>–</w:t>
      </w:r>
      <w:r w:rsidRPr="0059662B">
        <w:t>4, do Rejestru obejmuje członków Rady Ministrów, sekretarzy i</w:t>
      </w:r>
      <w:r>
        <w:t xml:space="preserve"> </w:t>
      </w:r>
      <w:r w:rsidRPr="0059662B">
        <w:t>podsekretarzy stanu w</w:t>
      </w:r>
      <w:r>
        <w:t xml:space="preserve"> </w:t>
      </w:r>
      <w:r w:rsidRPr="0059662B">
        <w:t>ministerstwach i</w:t>
      </w:r>
      <w:r>
        <w:t xml:space="preserve"> </w:t>
      </w:r>
      <w:r w:rsidRPr="0059662B">
        <w:t xml:space="preserve">Kancelarii Prezesa Rady Ministrów, kierowników urzędów centralnych, wojewodów, wicewojewodów, członków zarządów województw, sekretarzy województw, skarbników województw, członków zarządów powiatów, sekretarzy powiatów, skarbników powiatów, wójtów (burmistrzów, prezydentów miast), zastępców wójtów, </w:t>
      </w:r>
      <w:r w:rsidRPr="0059662B">
        <w:lastRenderedPageBreak/>
        <w:t>sekretarzy gmin, skarbników gmin, członków zarządu związku metropolitalnego, sekretarza związku metropolitalnego i</w:t>
      </w:r>
      <w:r>
        <w:t xml:space="preserve"> </w:t>
      </w:r>
      <w:r w:rsidRPr="0059662B">
        <w:t>skarbnika związku metropolitalnego</w:t>
      </w:r>
      <w:r>
        <w:t>.”.</w:t>
      </w:r>
    </w:p>
    <w:p w:rsidR="004E1FD3" w:rsidRPr="004E1FD3" w:rsidRDefault="004E1FD3" w:rsidP="004E1FD3">
      <w:pPr>
        <w:pStyle w:val="ARTartustawynprozporzdzenia"/>
      </w:pPr>
      <w:r w:rsidRPr="00A621CF">
        <w:rPr>
          <w:rStyle w:val="Ppogrubienie"/>
        </w:rPr>
        <w:t>Art.</w:t>
      </w:r>
      <w:r w:rsidR="0097293B">
        <w:rPr>
          <w:rStyle w:val="Ppogrubienie"/>
        </w:rPr>
        <w:t> </w:t>
      </w:r>
      <w:r w:rsidRPr="004E1FD3">
        <w:rPr>
          <w:rStyle w:val="Ppogrubienie"/>
        </w:rPr>
        <w:t>57.</w:t>
      </w:r>
      <w:r w:rsidR="0097293B">
        <w:rPr>
          <w:rStyle w:val="Ppogrubienie"/>
        </w:rPr>
        <w:t> </w:t>
      </w:r>
      <w:r w:rsidRPr="004E1FD3">
        <w:t>W</w:t>
      </w:r>
      <w:r>
        <w:t xml:space="preserve"> </w:t>
      </w:r>
      <w:r w:rsidRPr="004E1FD3">
        <w:t>ustawie z</w:t>
      </w:r>
      <w:r>
        <w:t xml:space="preserve"> </w:t>
      </w:r>
      <w:r w:rsidRPr="004E1FD3">
        <w:t>dnia 5</w:t>
      </w:r>
      <w:r>
        <w:t xml:space="preserve"> </w:t>
      </w:r>
      <w:r w:rsidRPr="004E1FD3">
        <w:t>czerwca 1998</w:t>
      </w:r>
      <w:r>
        <w:t xml:space="preserve"> </w:t>
      </w:r>
      <w:r w:rsidRPr="004E1FD3">
        <w:t>r. o</w:t>
      </w:r>
      <w:r>
        <w:t xml:space="preserve"> </w:t>
      </w:r>
      <w:r w:rsidRPr="004E1FD3">
        <w:t>samorządzie województwa (Dz.</w:t>
      </w:r>
      <w:r>
        <w:t xml:space="preserve"> </w:t>
      </w:r>
      <w:r w:rsidRPr="004E1FD3">
        <w:t>U. z</w:t>
      </w:r>
      <w:r w:rsidR="0097293B">
        <w:t> </w:t>
      </w:r>
      <w:r w:rsidRPr="004E1FD3">
        <w:t>2016</w:t>
      </w:r>
      <w:r>
        <w:t xml:space="preserve"> </w:t>
      </w:r>
      <w:r w:rsidRPr="004E1FD3">
        <w:t>r. poz.</w:t>
      </w:r>
      <w:r>
        <w:t xml:space="preserve"> </w:t>
      </w:r>
      <w:r w:rsidRPr="004E1FD3">
        <w:t>486</w:t>
      </w:r>
      <w:r w:rsidR="003350D7">
        <w:t>, 1948 i 2260</w:t>
      </w:r>
      <w:r w:rsidRPr="004E1FD3">
        <w:t>) w</w:t>
      </w:r>
      <w:r>
        <w:t xml:space="preserve"> </w:t>
      </w:r>
      <w:r w:rsidRPr="004E1FD3">
        <w:t>art.</w:t>
      </w:r>
      <w:r>
        <w:t xml:space="preserve"> </w:t>
      </w:r>
      <w:r w:rsidRPr="004E1FD3">
        <w:t>27c w</w:t>
      </w:r>
      <w:r>
        <w:t xml:space="preserve"> </w:t>
      </w:r>
      <w:r w:rsidRPr="004E1FD3">
        <w:t>ust.</w:t>
      </w:r>
      <w:r>
        <w:t xml:space="preserve"> </w:t>
      </w:r>
      <w:r w:rsidRPr="004E1FD3">
        <w:t>1 pkt</w:t>
      </w:r>
      <w:r>
        <w:t xml:space="preserve"> </w:t>
      </w:r>
      <w:r w:rsidRPr="004E1FD3">
        <w:t>1</w:t>
      </w:r>
      <w:r>
        <w:t xml:space="preserve"> </w:t>
      </w:r>
      <w:r w:rsidRPr="004E1FD3">
        <w:t>otrzymuje brzmienie:</w:t>
      </w:r>
    </w:p>
    <w:p w:rsidR="004E1FD3" w:rsidRPr="00A621CF" w:rsidRDefault="004E1FD3" w:rsidP="004E1FD3">
      <w:pPr>
        <w:pStyle w:val="ZPKTzmpktartykuempunktem"/>
      </w:pPr>
      <w:r>
        <w:t>„1)</w:t>
      </w:r>
      <w:r>
        <w:tab/>
      </w:r>
      <w:r w:rsidRPr="0059662B">
        <w:t>zasobach pieniężnych, nieruchomościach, udziałach i</w:t>
      </w:r>
      <w:r>
        <w:t xml:space="preserve"> </w:t>
      </w:r>
      <w:r w:rsidRPr="0059662B">
        <w:t>akcjach w</w:t>
      </w:r>
      <w:r>
        <w:t xml:space="preserve"> </w:t>
      </w:r>
      <w:r w:rsidRPr="0059662B">
        <w:t>spółkach handlowych oraz o</w:t>
      </w:r>
      <w:r>
        <w:t xml:space="preserve"> </w:t>
      </w:r>
      <w:r w:rsidRPr="0059662B">
        <w:t>nabyciu od Skarbu Państwa, innej państwowej osoby prawnej, jednostek samorządu terytorialnego, ich związków, komunalnej osoby prawnej lub od związku metropolitalnego mienia, które podlegało zbyciu w</w:t>
      </w:r>
      <w:r>
        <w:t xml:space="preserve"> </w:t>
      </w:r>
      <w:r w:rsidRPr="0059662B">
        <w:t>drodze przetargu, a</w:t>
      </w:r>
      <w:r w:rsidR="0097293B">
        <w:t> </w:t>
      </w:r>
      <w:r w:rsidRPr="0059662B">
        <w:t>także dane o</w:t>
      </w:r>
      <w:r>
        <w:t xml:space="preserve"> </w:t>
      </w:r>
      <w:r w:rsidRPr="0059662B">
        <w:t>prowadzeniu działalności gospodarczej oraz dotyczące zajmowania st</w:t>
      </w:r>
      <w:r>
        <w:t>anowisk w spółkach handlowych;”.</w:t>
      </w:r>
    </w:p>
    <w:p w:rsidR="004E1FD3" w:rsidRPr="0059662B" w:rsidRDefault="0097293B" w:rsidP="004E1FD3">
      <w:pPr>
        <w:pStyle w:val="ARTartustawynprozporzdzenia"/>
      </w:pPr>
      <w:r>
        <w:rPr>
          <w:rStyle w:val="Ppogrubienie"/>
        </w:rPr>
        <w:t>Art. </w:t>
      </w:r>
      <w:r w:rsidR="004E1FD3" w:rsidRPr="0097293B">
        <w:rPr>
          <w:rStyle w:val="Ppogrubienie"/>
        </w:rPr>
        <w:t>58.</w:t>
      </w:r>
      <w:r>
        <w:t> </w:t>
      </w:r>
      <w:r w:rsidR="004E1FD3" w:rsidRPr="0059662B">
        <w:t>W</w:t>
      </w:r>
      <w:r w:rsidR="004E1FD3">
        <w:t xml:space="preserve"> </w:t>
      </w:r>
      <w:r w:rsidR="004E1FD3" w:rsidRPr="0059662B">
        <w:t>ustawie z</w:t>
      </w:r>
      <w:r w:rsidR="004E1FD3">
        <w:t xml:space="preserve"> </w:t>
      </w:r>
      <w:r w:rsidR="004E1FD3" w:rsidRPr="0059662B">
        <w:t>dnia 5</w:t>
      </w:r>
      <w:r w:rsidR="004E1FD3">
        <w:t xml:space="preserve"> </w:t>
      </w:r>
      <w:r w:rsidR="004E1FD3" w:rsidRPr="0059662B">
        <w:t>czerwca 1998</w:t>
      </w:r>
      <w:r w:rsidR="004E1FD3">
        <w:t xml:space="preserve"> </w:t>
      </w:r>
      <w:r w:rsidR="004E1FD3" w:rsidRPr="0059662B">
        <w:t>r. o</w:t>
      </w:r>
      <w:r w:rsidR="004E1FD3">
        <w:t xml:space="preserve"> </w:t>
      </w:r>
      <w:r w:rsidR="004E1FD3" w:rsidRPr="0059662B">
        <w:t>samorządzie powiatowym (</w:t>
      </w:r>
      <w:r w:rsidR="004E1FD3">
        <w:t>Dz. U.</w:t>
      </w:r>
      <w:r w:rsidR="004E1FD3" w:rsidRPr="0059662B">
        <w:t xml:space="preserve"> z</w:t>
      </w:r>
      <w:r>
        <w:t> </w:t>
      </w:r>
      <w:r w:rsidR="004E1FD3" w:rsidRPr="0059662B">
        <w:t>2016</w:t>
      </w:r>
      <w:r>
        <w:t> </w:t>
      </w:r>
      <w:r w:rsidR="004E1FD3" w:rsidRPr="0059662B">
        <w:t>r.</w:t>
      </w:r>
      <w:r w:rsidR="004E1FD3">
        <w:t xml:space="preserve"> poz. </w:t>
      </w:r>
      <w:r w:rsidR="004E1FD3" w:rsidRPr="0059662B">
        <w:t>814</w:t>
      </w:r>
      <w:r w:rsidR="003350D7">
        <w:t>, 1579 i 1948</w:t>
      </w:r>
      <w:r w:rsidR="004E1FD3" w:rsidRPr="0059662B">
        <w:t>) wprowadza się następujące zmiany:</w:t>
      </w:r>
    </w:p>
    <w:p w:rsidR="004E1FD3" w:rsidRPr="0059662B" w:rsidRDefault="004E1FD3" w:rsidP="004E1FD3">
      <w:pPr>
        <w:pStyle w:val="PKTpunkt"/>
      </w:pPr>
      <w:r>
        <w:t>1)</w:t>
      </w:r>
      <w:r>
        <w:tab/>
      </w:r>
      <w:r w:rsidRPr="0059662B">
        <w:t>w</w:t>
      </w:r>
      <w:r>
        <w:t xml:space="preserve"> art. </w:t>
      </w:r>
      <w:r w:rsidRPr="0059662B">
        <w:t>4</w:t>
      </w:r>
      <w:r>
        <w:t xml:space="preserve"> </w:t>
      </w:r>
      <w:r w:rsidRPr="0059662B">
        <w:t>uchyla się</w:t>
      </w:r>
      <w:r>
        <w:t xml:space="preserve"> ust. </w:t>
      </w:r>
      <w:r w:rsidRPr="0059662B">
        <w:t>1a;</w:t>
      </w:r>
    </w:p>
    <w:p w:rsidR="004E1FD3" w:rsidRPr="004E1FD3" w:rsidRDefault="004E1FD3" w:rsidP="004E1FD3">
      <w:pPr>
        <w:pStyle w:val="PKTpunkt"/>
      </w:pPr>
      <w:r>
        <w:t>2)</w:t>
      </w:r>
      <w:r>
        <w:tab/>
      </w:r>
      <w:r w:rsidRPr="004E1FD3">
        <w:t>w art.</w:t>
      </w:r>
      <w:r>
        <w:t xml:space="preserve"> </w:t>
      </w:r>
      <w:r w:rsidRPr="004E1FD3">
        <w:t xml:space="preserve">25c </w:t>
      </w:r>
      <w:r w:rsidR="00EC4FCD">
        <w:t xml:space="preserve">w </w:t>
      </w:r>
      <w:bookmarkStart w:id="0" w:name="_GoBack"/>
      <w:bookmarkEnd w:id="0"/>
      <w:r w:rsidRPr="004E1FD3">
        <w:t>ust.</w:t>
      </w:r>
      <w:r>
        <w:t xml:space="preserve"> </w:t>
      </w:r>
      <w:r w:rsidRPr="004E1FD3">
        <w:t>1 pkt</w:t>
      </w:r>
      <w:r>
        <w:t xml:space="preserve"> </w:t>
      </w:r>
      <w:r w:rsidRPr="004E1FD3">
        <w:t>1</w:t>
      </w:r>
      <w:r>
        <w:t xml:space="preserve"> </w:t>
      </w:r>
      <w:r w:rsidRPr="004E1FD3">
        <w:t>otrzymuje brzmienie:</w:t>
      </w:r>
    </w:p>
    <w:p w:rsidR="004E1FD3" w:rsidRPr="00C567CF" w:rsidRDefault="004E1FD3" w:rsidP="004E1FD3">
      <w:pPr>
        <w:pStyle w:val="ZPKTzmpktartykuempunktem"/>
      </w:pPr>
      <w:r>
        <w:t>„1)</w:t>
      </w:r>
      <w:r>
        <w:tab/>
      </w:r>
      <w:r w:rsidRPr="0059662B">
        <w:t>zasobach pieniężnych, nieruchomościach, udziałach i</w:t>
      </w:r>
      <w:r>
        <w:t xml:space="preserve"> </w:t>
      </w:r>
      <w:r w:rsidRPr="0059662B">
        <w:t>akcjach w</w:t>
      </w:r>
      <w:r>
        <w:t xml:space="preserve"> </w:t>
      </w:r>
      <w:r w:rsidRPr="0059662B">
        <w:t>spółkach handlowych oraz</w:t>
      </w:r>
      <w:r>
        <w:t xml:space="preserve"> </w:t>
      </w:r>
      <w:r w:rsidRPr="0059662B">
        <w:t>o</w:t>
      </w:r>
      <w:r>
        <w:t xml:space="preserve"> </w:t>
      </w:r>
      <w:r w:rsidRPr="0059662B">
        <w:t>nabyciu od Skarbu Państwa, innej państwowej osoby prawnej, jednostek samorządu terytorialnego, ich związków, komunalnej osoby prawnej lub od związku metropolitalnego mienia, które podlegało zbyciu w</w:t>
      </w:r>
      <w:r>
        <w:t xml:space="preserve"> </w:t>
      </w:r>
      <w:r w:rsidRPr="0059662B">
        <w:t>drodze przetargu, a</w:t>
      </w:r>
      <w:r w:rsidR="0097293B">
        <w:t> </w:t>
      </w:r>
      <w:r w:rsidRPr="0059662B">
        <w:t>także dane o</w:t>
      </w:r>
      <w:r>
        <w:t xml:space="preserve"> </w:t>
      </w:r>
      <w:r w:rsidRPr="0059662B">
        <w:t>prowadzeniu działalności gospodarczej oraz dotyczące zajmowania stanowisk w</w:t>
      </w:r>
      <w:r>
        <w:t xml:space="preserve"> </w:t>
      </w:r>
      <w:r w:rsidRPr="0059662B">
        <w:t xml:space="preserve">spółkach handlowych;”. </w:t>
      </w:r>
    </w:p>
    <w:p w:rsidR="004E1FD3" w:rsidRPr="004E1FD3" w:rsidRDefault="004E1FD3" w:rsidP="004E1FD3">
      <w:pPr>
        <w:pStyle w:val="ARTartustawynprozporzdzenia"/>
      </w:pPr>
      <w:r w:rsidRPr="0097293B">
        <w:rPr>
          <w:rStyle w:val="Ppogrubienie"/>
        </w:rPr>
        <w:t>Art.</w:t>
      </w:r>
      <w:r w:rsidR="0097293B">
        <w:rPr>
          <w:rStyle w:val="Ppogrubienie"/>
        </w:rPr>
        <w:t> </w:t>
      </w:r>
      <w:r w:rsidRPr="0097293B">
        <w:rPr>
          <w:rStyle w:val="Ppogrubienie"/>
        </w:rPr>
        <w:t>59.</w:t>
      </w:r>
      <w:r w:rsidR="0097293B">
        <w:rPr>
          <w:rStyle w:val="Ppogrubienie"/>
        </w:rPr>
        <w:t> </w:t>
      </w:r>
      <w:r w:rsidRPr="004E1FD3">
        <w:t>W</w:t>
      </w:r>
      <w:r>
        <w:t xml:space="preserve"> </w:t>
      </w:r>
      <w:r w:rsidRPr="004E1FD3">
        <w:t>ustawie z</w:t>
      </w:r>
      <w:r>
        <w:t xml:space="preserve"> </w:t>
      </w:r>
      <w:r w:rsidRPr="004E1FD3">
        <w:t>dnia 27</w:t>
      </w:r>
      <w:r>
        <w:t xml:space="preserve"> </w:t>
      </w:r>
      <w:r w:rsidRPr="004E1FD3">
        <w:t>marca 2003</w:t>
      </w:r>
      <w:r>
        <w:t xml:space="preserve"> </w:t>
      </w:r>
      <w:r w:rsidRPr="004E1FD3">
        <w:t>r. o</w:t>
      </w:r>
      <w:r>
        <w:t xml:space="preserve"> </w:t>
      </w:r>
      <w:r w:rsidRPr="004E1FD3">
        <w:t>planowaniu i</w:t>
      </w:r>
      <w:r>
        <w:t xml:space="preserve"> </w:t>
      </w:r>
      <w:r w:rsidRPr="004E1FD3">
        <w:t>zagospodarowaniu przestrzennym (Dz.</w:t>
      </w:r>
      <w:r>
        <w:t xml:space="preserve"> </w:t>
      </w:r>
      <w:r w:rsidRPr="004E1FD3">
        <w:t>U. z</w:t>
      </w:r>
      <w:r>
        <w:t xml:space="preserve"> </w:t>
      </w:r>
      <w:r w:rsidRPr="004E1FD3">
        <w:t>2016</w:t>
      </w:r>
      <w:r>
        <w:t xml:space="preserve"> </w:t>
      </w:r>
      <w:r w:rsidRPr="004E1FD3">
        <w:t>r. poz.</w:t>
      </w:r>
      <w:r>
        <w:t xml:space="preserve"> </w:t>
      </w:r>
      <w:r w:rsidRPr="004E1FD3">
        <w:t>778, 904, 961</w:t>
      </w:r>
      <w:r w:rsidR="003350D7">
        <w:t>,</w:t>
      </w:r>
      <w:r>
        <w:t xml:space="preserve"> </w:t>
      </w:r>
      <w:r w:rsidRPr="004E1FD3">
        <w:t>1250</w:t>
      </w:r>
      <w:r w:rsidR="003350D7">
        <w:t xml:space="preserve"> i 1579</w:t>
      </w:r>
      <w:r w:rsidRPr="004E1FD3">
        <w:t>) wprowadza się następujące zmiany:</w:t>
      </w:r>
    </w:p>
    <w:p w:rsidR="004E1FD3" w:rsidRPr="004E1FD3" w:rsidRDefault="004E1FD3" w:rsidP="004E1FD3">
      <w:pPr>
        <w:pStyle w:val="PKTpunkt"/>
      </w:pPr>
      <w:r>
        <w:t>1)</w:t>
      </w:r>
      <w:r>
        <w:tab/>
      </w:r>
      <w:r w:rsidRPr="004E1FD3">
        <w:t>w art.</w:t>
      </w:r>
      <w:r>
        <w:t xml:space="preserve"> </w:t>
      </w:r>
      <w:r w:rsidRPr="004E1FD3">
        <w:t>37o w</w:t>
      </w:r>
      <w:r>
        <w:t xml:space="preserve"> </w:t>
      </w:r>
      <w:r w:rsidRPr="004E1FD3">
        <w:t>ust.</w:t>
      </w:r>
      <w:r>
        <w:t xml:space="preserve"> </w:t>
      </w:r>
      <w:r w:rsidRPr="004E1FD3">
        <w:t>8 pkt</w:t>
      </w:r>
      <w:r>
        <w:t xml:space="preserve"> </w:t>
      </w:r>
      <w:r w:rsidRPr="004E1FD3">
        <w:t>1</w:t>
      </w:r>
      <w:r>
        <w:t xml:space="preserve"> </w:t>
      </w:r>
      <w:r w:rsidRPr="004E1FD3">
        <w:t>otrzymuje brzmienie:</w:t>
      </w:r>
    </w:p>
    <w:p w:rsidR="004E1FD3" w:rsidRPr="00C567CF" w:rsidRDefault="004E1FD3" w:rsidP="004E1FD3">
      <w:pPr>
        <w:pStyle w:val="ZPKTzmpktartykuempunktem"/>
      </w:pPr>
      <w:r w:rsidRPr="00C567CF">
        <w:t>„1)</w:t>
      </w:r>
      <w:r>
        <w:tab/>
      </w:r>
      <w:r w:rsidRPr="00C567CF">
        <w:t>opinia o</w:t>
      </w:r>
      <w:r>
        <w:t xml:space="preserve"> </w:t>
      </w:r>
      <w:r w:rsidRPr="00C567CF">
        <w:t>projekcie studium metropolitalnego, o</w:t>
      </w:r>
      <w:r>
        <w:t xml:space="preserve"> </w:t>
      </w:r>
      <w:r w:rsidRPr="00C567CF">
        <w:t>której mowa w</w:t>
      </w:r>
      <w:r>
        <w:t xml:space="preserve"> art. </w:t>
      </w:r>
      <w:r w:rsidRPr="00C567CF">
        <w:t>11</w:t>
      </w:r>
      <w:r>
        <w:t xml:space="preserve"> pkt </w:t>
      </w:r>
      <w:r w:rsidRPr="00C567CF">
        <w:t>5, jest wyrażana przez właściwe komisje urbanistyczno</w:t>
      </w:r>
      <w:r>
        <w:t>-</w:t>
      </w:r>
      <w:r w:rsidRPr="00C567CF">
        <w:t>architektoniczne gmin wchodzących w</w:t>
      </w:r>
      <w:r>
        <w:t xml:space="preserve"> </w:t>
      </w:r>
      <w:r w:rsidRPr="00C567CF">
        <w:t>skład związku metropolitalnego;”;</w:t>
      </w:r>
    </w:p>
    <w:p w:rsidR="004E1FD3" w:rsidRPr="004E1FD3" w:rsidRDefault="004E1FD3" w:rsidP="004E1FD3">
      <w:pPr>
        <w:pStyle w:val="PKTpunkt"/>
      </w:pPr>
      <w:r>
        <w:t>2)</w:t>
      </w:r>
      <w:r>
        <w:tab/>
      </w:r>
      <w:r w:rsidRPr="004E1FD3">
        <w:t>w art.</w:t>
      </w:r>
      <w:r>
        <w:t xml:space="preserve"> </w:t>
      </w:r>
      <w:r w:rsidRPr="004E1FD3">
        <w:t>37p ust.</w:t>
      </w:r>
      <w:r>
        <w:t xml:space="preserve"> </w:t>
      </w:r>
      <w:r w:rsidRPr="004E1FD3">
        <w:t>4</w:t>
      </w:r>
      <w:r>
        <w:t xml:space="preserve"> </w:t>
      </w:r>
      <w:r w:rsidRPr="004E1FD3">
        <w:t>otrzymuje brzmienie:</w:t>
      </w:r>
    </w:p>
    <w:p w:rsidR="004E1FD3" w:rsidRPr="00C921A2" w:rsidRDefault="004E1FD3" w:rsidP="004E1FD3">
      <w:pPr>
        <w:pStyle w:val="ZUSTzmustartykuempunktem"/>
      </w:pPr>
      <w:r w:rsidRPr="00C567CF">
        <w:t>„4.</w:t>
      </w:r>
      <w:r>
        <w:t xml:space="preserve"> </w:t>
      </w:r>
      <w:r w:rsidRPr="00C567CF">
        <w:t>Na podstawie porozumienia, zawartego mi</w:t>
      </w:r>
      <w:r>
        <w:t>ędzy związkiem metropolitalnym a</w:t>
      </w:r>
      <w:r w:rsidR="003350D7">
        <w:t> </w:t>
      </w:r>
      <w:r w:rsidRPr="00C567CF">
        <w:t>gminą, jednocześnie</w:t>
      </w:r>
      <w:r>
        <w:t xml:space="preserve"> </w:t>
      </w:r>
      <w:r w:rsidRPr="00C567CF">
        <w:t>z</w:t>
      </w:r>
      <w:r>
        <w:t xml:space="preserve"> </w:t>
      </w:r>
      <w:r w:rsidRPr="00C567CF">
        <w:t>projektem studium metropolitalnego zarząd związku metropolitalnego</w:t>
      </w:r>
      <w:r>
        <w:t xml:space="preserve"> </w:t>
      </w:r>
      <w:r w:rsidRPr="00C567CF">
        <w:t>może sporządzić projekt studium.”.</w:t>
      </w:r>
    </w:p>
    <w:p w:rsidR="004E1FD3" w:rsidRPr="00C567CF" w:rsidRDefault="004E1FD3" w:rsidP="004E1FD3">
      <w:pPr>
        <w:pStyle w:val="ARTartustawynprozporzdzenia"/>
      </w:pPr>
      <w:r w:rsidRPr="00C567CF">
        <w:rPr>
          <w:rStyle w:val="Ppogrubienie"/>
        </w:rPr>
        <w:lastRenderedPageBreak/>
        <w:t>Art.</w:t>
      </w:r>
      <w:r w:rsidR="0097293B">
        <w:rPr>
          <w:rStyle w:val="Ppogrubienie"/>
        </w:rPr>
        <w:t> </w:t>
      </w:r>
      <w:r>
        <w:rPr>
          <w:rStyle w:val="Ppogrubienie"/>
        </w:rPr>
        <w:t>60</w:t>
      </w:r>
      <w:r w:rsidRPr="00C567CF">
        <w:rPr>
          <w:rStyle w:val="Ppogrubienie"/>
        </w:rPr>
        <w:t>.</w:t>
      </w:r>
      <w:r w:rsidR="0097293B">
        <w:rPr>
          <w:rStyle w:val="Ppogrubienie"/>
        </w:rPr>
        <w:t> </w:t>
      </w:r>
      <w:r w:rsidRPr="00C567CF">
        <w:t>W</w:t>
      </w:r>
      <w:r>
        <w:t xml:space="preserve"> </w:t>
      </w:r>
      <w:r w:rsidRPr="00C567CF">
        <w:t>ustaw</w:t>
      </w:r>
      <w:r>
        <w:t>ie z dnia 13 listopada 2003 r.</w:t>
      </w:r>
      <w:r w:rsidRPr="00C567CF">
        <w:t xml:space="preserve"> o</w:t>
      </w:r>
      <w:r>
        <w:t xml:space="preserve"> </w:t>
      </w:r>
      <w:r w:rsidRPr="00C567CF">
        <w:t>dochodach jednostek samorządu terytorialnego (</w:t>
      </w:r>
      <w:r>
        <w:t>Dz. U.</w:t>
      </w:r>
      <w:r w:rsidRPr="00C567CF">
        <w:t xml:space="preserve"> z</w:t>
      </w:r>
      <w:r>
        <w:t xml:space="preserve"> </w:t>
      </w:r>
      <w:r w:rsidRPr="00C567CF">
        <w:t>2016</w:t>
      </w:r>
      <w:r>
        <w:t xml:space="preserve"> </w:t>
      </w:r>
      <w:r w:rsidRPr="00C567CF">
        <w:t>r.</w:t>
      </w:r>
      <w:r>
        <w:t xml:space="preserve"> poz. </w:t>
      </w:r>
      <w:r w:rsidRPr="00C567CF">
        <w:t>198</w:t>
      </w:r>
      <w:r w:rsidR="003350D7">
        <w:t>, 1609 i 1985</w:t>
      </w:r>
      <w:r w:rsidRPr="00C567CF">
        <w:t>) wprowadza się następujące zmiany:</w:t>
      </w:r>
    </w:p>
    <w:p w:rsidR="004E1FD3" w:rsidRPr="004F5CC6" w:rsidRDefault="004E1FD3" w:rsidP="004E1FD3">
      <w:pPr>
        <w:pStyle w:val="PKTpunkt"/>
      </w:pPr>
      <w:r w:rsidRPr="004F5CC6">
        <w:t>1)</w:t>
      </w:r>
      <w:r w:rsidRPr="004F5CC6">
        <w:tab/>
        <w:t>w</w:t>
      </w:r>
      <w:r>
        <w:t xml:space="preserve"> art. </w:t>
      </w:r>
      <w:r w:rsidRPr="004F5CC6">
        <w:t>1</w:t>
      </w:r>
      <w:r>
        <w:t xml:space="preserve"> </w:t>
      </w:r>
      <w:r w:rsidRPr="004F5CC6">
        <w:t>uchyla się</w:t>
      </w:r>
      <w:r>
        <w:t xml:space="preserve"> ust. </w:t>
      </w:r>
      <w:r w:rsidRPr="004F5CC6">
        <w:t>2;</w:t>
      </w:r>
    </w:p>
    <w:p w:rsidR="004E1FD3" w:rsidRPr="004F5CC6" w:rsidRDefault="004E1FD3" w:rsidP="004E1FD3">
      <w:pPr>
        <w:pStyle w:val="PKTpunkt"/>
      </w:pPr>
      <w:r w:rsidRPr="004F5CC6">
        <w:t>2)</w:t>
      </w:r>
      <w:r w:rsidRPr="004F5CC6">
        <w:tab/>
        <w:t>uchyla się rozdział 7a.</w:t>
      </w:r>
    </w:p>
    <w:p w:rsidR="004E1FD3" w:rsidRPr="00C567CF" w:rsidRDefault="0097293B" w:rsidP="004E1FD3">
      <w:pPr>
        <w:pStyle w:val="ARTartustawynprozporzdzenia"/>
      </w:pPr>
      <w:r>
        <w:rPr>
          <w:rStyle w:val="Ppogrubienie"/>
        </w:rPr>
        <w:t>Art. </w:t>
      </w:r>
      <w:r w:rsidR="004E1FD3">
        <w:rPr>
          <w:rStyle w:val="Ppogrubienie"/>
        </w:rPr>
        <w:t>61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W</w:t>
      </w:r>
      <w:r w:rsidR="004E1FD3">
        <w:t xml:space="preserve"> </w:t>
      </w:r>
      <w:r w:rsidR="004E1FD3" w:rsidRPr="00C567CF">
        <w:t>ustawie z</w:t>
      </w:r>
      <w:r w:rsidR="004E1FD3">
        <w:t xml:space="preserve"> </w:t>
      </w:r>
      <w:r w:rsidR="004E1FD3" w:rsidRPr="00C567CF">
        <w:t>dnia 16</w:t>
      </w:r>
      <w:r w:rsidR="004E1FD3">
        <w:t xml:space="preserve"> </w:t>
      </w:r>
      <w:r w:rsidR="004E1FD3" w:rsidRPr="00C567CF">
        <w:t>grudnia 2010</w:t>
      </w:r>
      <w:r w:rsidR="004E1FD3">
        <w:t xml:space="preserve"> </w:t>
      </w:r>
      <w:r w:rsidR="004E1FD3" w:rsidRPr="00C567CF">
        <w:t>r. o</w:t>
      </w:r>
      <w:r w:rsidR="004E1FD3">
        <w:t xml:space="preserve"> </w:t>
      </w:r>
      <w:r w:rsidR="004E1FD3" w:rsidRPr="00C567CF">
        <w:t>publicznym transporcie zbiorowym (</w:t>
      </w:r>
      <w:r w:rsidR="004E1FD3">
        <w:t>Dz.</w:t>
      </w:r>
      <w:r>
        <w:t> </w:t>
      </w:r>
      <w:r w:rsidR="004E1FD3">
        <w:t>U. z 201</w:t>
      </w:r>
      <w:r w:rsidR="003350D7">
        <w:t>6</w:t>
      </w:r>
      <w:r w:rsidR="004E1FD3">
        <w:t xml:space="preserve"> r. poz. </w:t>
      </w:r>
      <w:r w:rsidR="003350D7">
        <w:t>1867, 1920 i 1954</w:t>
      </w:r>
      <w:r w:rsidR="004E1FD3" w:rsidRPr="00C567CF">
        <w:t>) wprowadza się następujące zmiany:</w:t>
      </w:r>
    </w:p>
    <w:p w:rsidR="004E1FD3" w:rsidRPr="004E1FD3" w:rsidRDefault="004E1FD3" w:rsidP="004E1FD3">
      <w:pPr>
        <w:pStyle w:val="PKTpunkt"/>
      </w:pPr>
      <w:r w:rsidRPr="00696273">
        <w:t>1)</w:t>
      </w:r>
      <w:r w:rsidRPr="00696273">
        <w:tab/>
      </w:r>
      <w:r w:rsidRPr="004E1FD3">
        <w:t>w art.</w:t>
      </w:r>
      <w:r>
        <w:t xml:space="preserve"> </w:t>
      </w:r>
      <w:r w:rsidRPr="004E1FD3">
        <w:t>4 w</w:t>
      </w:r>
      <w:r>
        <w:t xml:space="preserve"> </w:t>
      </w:r>
      <w:r w:rsidRPr="004E1FD3">
        <w:t>ust.</w:t>
      </w:r>
      <w:r>
        <w:t xml:space="preserve"> </w:t>
      </w:r>
      <w:r w:rsidRPr="004E1FD3">
        <w:t>1 pkt</w:t>
      </w:r>
      <w:r>
        <w:t xml:space="preserve"> </w:t>
      </w:r>
      <w:r w:rsidRPr="004E1FD3">
        <w:t>4</w:t>
      </w:r>
      <w:r>
        <w:t xml:space="preserve"> </w:t>
      </w:r>
      <w:r w:rsidRPr="004E1FD3">
        <w:t xml:space="preserve">otrzymuje brzmienie: </w:t>
      </w:r>
    </w:p>
    <w:p w:rsidR="004E1FD3" w:rsidRPr="004E1FD3" w:rsidRDefault="004E1FD3" w:rsidP="004E1FD3">
      <w:pPr>
        <w:pStyle w:val="ZPKTzmpktartykuempunktem"/>
      </w:pPr>
      <w:r>
        <w:t>„4)</w:t>
      </w:r>
      <w:r>
        <w:tab/>
      </w:r>
      <w:r w:rsidRPr="004E1FD3">
        <w:t xml:space="preserve">komunikacja miejska </w:t>
      </w:r>
      <w:r w:rsidR="00AC5E4B">
        <w:t>–</w:t>
      </w:r>
      <w:r w:rsidRPr="004E1FD3">
        <w:t xml:space="preserve"> gminne przewozy pasażerskie wykonywane w</w:t>
      </w:r>
      <w:r>
        <w:t xml:space="preserve"> </w:t>
      </w:r>
      <w:r w:rsidRPr="004E1FD3">
        <w:t xml:space="preserve">granicach administracyjnych miasta albo: </w:t>
      </w:r>
    </w:p>
    <w:p w:rsidR="004E1FD3" w:rsidRPr="00696273" w:rsidRDefault="004E1FD3" w:rsidP="004E1FD3">
      <w:pPr>
        <w:pStyle w:val="ZLITwPKTzmlitwpktartykuempunktem"/>
      </w:pPr>
      <w:r w:rsidRPr="00696273">
        <w:t>a)</w:t>
      </w:r>
      <w:r w:rsidRPr="00696273">
        <w:tab/>
        <w:t>miasta i</w:t>
      </w:r>
      <w:r>
        <w:t xml:space="preserve"> </w:t>
      </w:r>
      <w:r w:rsidRPr="00696273">
        <w:t xml:space="preserve">gminy, </w:t>
      </w:r>
    </w:p>
    <w:p w:rsidR="004E1FD3" w:rsidRPr="00696273" w:rsidRDefault="004E1FD3" w:rsidP="004E1FD3">
      <w:pPr>
        <w:pStyle w:val="ZLITwPKTzmlitwpktartykuempunktem"/>
      </w:pPr>
      <w:r w:rsidRPr="00696273">
        <w:t>b)</w:t>
      </w:r>
      <w:r w:rsidRPr="00696273">
        <w:tab/>
        <w:t xml:space="preserve">miast, albo </w:t>
      </w:r>
    </w:p>
    <w:p w:rsidR="004E1FD3" w:rsidRPr="004E1FD3" w:rsidRDefault="004E1FD3" w:rsidP="004E1FD3">
      <w:pPr>
        <w:pStyle w:val="ZLITwPKTzmlitwpktartykuempunktem"/>
      </w:pPr>
      <w:r w:rsidRPr="00696273">
        <w:t>c)</w:t>
      </w:r>
      <w:r w:rsidRPr="00696273">
        <w:tab/>
      </w:r>
      <w:r w:rsidRPr="004E1FD3">
        <w:t>miast i</w:t>
      </w:r>
      <w:r>
        <w:t xml:space="preserve"> </w:t>
      </w:r>
      <w:r w:rsidRPr="004E1FD3">
        <w:t xml:space="preserve">gmin sąsiadujących </w:t>
      </w:r>
    </w:p>
    <w:p w:rsidR="004E1FD3" w:rsidRPr="00C567CF" w:rsidRDefault="00AC5E4B" w:rsidP="004E1FD3">
      <w:pPr>
        <w:pStyle w:val="ZCZWSPLITwPKTzmczciwsplitwpktartykuempunktem"/>
      </w:pPr>
      <w:r>
        <w:t>–</w:t>
      </w:r>
      <w:r w:rsidR="004E1FD3">
        <w:t xml:space="preserve"> </w:t>
      </w:r>
      <w:r w:rsidR="004E1FD3" w:rsidRPr="00C567CF">
        <w:t>jeżeli zostało zawarte porozumienie lub został utworzony związek międzygminny w</w:t>
      </w:r>
      <w:r w:rsidR="004E1FD3">
        <w:t xml:space="preserve"> </w:t>
      </w:r>
      <w:r w:rsidR="004E1FD3" w:rsidRPr="00C567CF">
        <w:t>celu wspólnej realizacji publicznego transportu zbiorowego, a</w:t>
      </w:r>
      <w:r w:rsidR="0097293B">
        <w:t> </w:t>
      </w:r>
      <w:r w:rsidR="004E1FD3" w:rsidRPr="00C567CF">
        <w:t>także metropolitalne przewozy pasażerskie;”;</w:t>
      </w:r>
    </w:p>
    <w:p w:rsidR="004E1FD3" w:rsidRPr="00C567CF" w:rsidRDefault="004E1FD3" w:rsidP="0097293B">
      <w:pPr>
        <w:pStyle w:val="PKTpunkt"/>
        <w:keepNext/>
      </w:pPr>
      <w:r>
        <w:t>2)</w:t>
      </w:r>
      <w:r>
        <w:tab/>
      </w:r>
      <w:r w:rsidRPr="00C567CF">
        <w:t>w</w:t>
      </w:r>
      <w:r>
        <w:t xml:space="preserve"> art. </w:t>
      </w:r>
      <w:r w:rsidRPr="00C567CF">
        <w:t>7:</w:t>
      </w:r>
    </w:p>
    <w:p w:rsidR="004E1FD3" w:rsidRPr="004E1FD3" w:rsidRDefault="004E1FD3" w:rsidP="0097293B">
      <w:pPr>
        <w:pStyle w:val="LITlitera"/>
        <w:keepNext/>
      </w:pPr>
      <w:r w:rsidRPr="00696273">
        <w:t>a)</w:t>
      </w:r>
      <w:r w:rsidRPr="00696273">
        <w:tab/>
      </w:r>
      <w:r w:rsidRPr="004E1FD3">
        <w:t>w ust.</w:t>
      </w:r>
      <w:r>
        <w:t xml:space="preserve"> </w:t>
      </w:r>
      <w:r w:rsidRPr="004E1FD3">
        <w:t>1 pkt</w:t>
      </w:r>
      <w:r>
        <w:t xml:space="preserve"> </w:t>
      </w:r>
      <w:r w:rsidRPr="004E1FD3">
        <w:t>4b otrzymuje brzmienie:</w:t>
      </w:r>
    </w:p>
    <w:p w:rsidR="004E1FD3" w:rsidRPr="004E1FD3" w:rsidRDefault="004E1FD3" w:rsidP="004E1FD3">
      <w:pPr>
        <w:pStyle w:val="ZLITPKTzmpktliter"/>
      </w:pPr>
      <w:r>
        <w:t>„4b)</w:t>
      </w:r>
      <w:r>
        <w:tab/>
      </w:r>
      <w:r w:rsidRPr="004E1FD3">
        <w:t>związek metropolitalny:</w:t>
      </w:r>
    </w:p>
    <w:p w:rsidR="004E1FD3" w:rsidRPr="00696273" w:rsidRDefault="004E1FD3" w:rsidP="004E1FD3">
      <w:pPr>
        <w:pStyle w:val="ZLITLITwPKTzmlitwpktliter"/>
      </w:pPr>
      <w:r w:rsidRPr="00696273">
        <w:t>a)</w:t>
      </w:r>
      <w:r w:rsidRPr="00696273">
        <w:tab/>
        <w:t>na linii komunikacyjnej albo sieci komunikacyjnej w</w:t>
      </w:r>
      <w:r>
        <w:t xml:space="preserve"> </w:t>
      </w:r>
      <w:r w:rsidRPr="00696273">
        <w:t>metropolitalnych przewozach pasażerskich,</w:t>
      </w:r>
    </w:p>
    <w:p w:rsidR="004E1FD3" w:rsidRPr="00696273" w:rsidRDefault="004E1FD3" w:rsidP="004E1FD3">
      <w:pPr>
        <w:pStyle w:val="ZLITLITwPKTzmlitwpktliter"/>
      </w:pPr>
      <w:r w:rsidRPr="00696273">
        <w:t>b)</w:t>
      </w:r>
      <w:r w:rsidRPr="00696273">
        <w:tab/>
        <w:t>któremu powierzono zadanie organizacji publicznego transportu zbiorowego na mocy porozumienia z</w:t>
      </w:r>
      <w:r>
        <w:t xml:space="preserve"> </w:t>
      </w:r>
      <w:r w:rsidRPr="00696273">
        <w:t>jednostką samorządu terytorialnego;”,</w:t>
      </w:r>
    </w:p>
    <w:p w:rsidR="004E1FD3" w:rsidRPr="004E1FD3" w:rsidRDefault="004E1FD3" w:rsidP="004E1FD3">
      <w:pPr>
        <w:pStyle w:val="LITlitera"/>
      </w:pPr>
      <w:r>
        <w:t>b)</w:t>
      </w:r>
      <w:r>
        <w:tab/>
      </w:r>
      <w:r w:rsidRPr="004E1FD3">
        <w:t>ust. 2</w:t>
      </w:r>
      <w:r>
        <w:t xml:space="preserve"> </w:t>
      </w:r>
      <w:r w:rsidRPr="004E1FD3">
        <w:t>otrzymuje brzmienie:</w:t>
      </w:r>
    </w:p>
    <w:p w:rsidR="004E1FD3" w:rsidRPr="00C567CF" w:rsidRDefault="004E1FD3" w:rsidP="004E1FD3">
      <w:pPr>
        <w:pStyle w:val="ZLITUSTzmustliter"/>
      </w:pPr>
      <w:r w:rsidRPr="00C567CF">
        <w:t>„2. Jeżeli inny organizator byłby właściwy ze względu na obszar działania, a</w:t>
      </w:r>
      <w:r w:rsidR="0097293B">
        <w:t> </w:t>
      </w:r>
      <w:r w:rsidRPr="00C567CF">
        <w:t>inny ze względu na zasięg przewozów, to właściwym organizatorem jest organizator, o</w:t>
      </w:r>
      <w:r>
        <w:t xml:space="preserve"> </w:t>
      </w:r>
      <w:r w:rsidRPr="00C567CF">
        <w:t>którym mowa w</w:t>
      </w:r>
      <w:r>
        <w:t xml:space="preserve"> ust. </w:t>
      </w:r>
      <w:r w:rsidRPr="00C567CF">
        <w:t>1</w:t>
      </w:r>
      <w:r>
        <w:t xml:space="preserve"> pkt </w:t>
      </w:r>
      <w:r w:rsidRPr="00C567CF">
        <w:t>1</w:t>
      </w:r>
      <w:r>
        <w:t xml:space="preserve"> lit. </w:t>
      </w:r>
      <w:r w:rsidRPr="00C567CF">
        <w:t>b,</w:t>
      </w:r>
      <w:r>
        <w:t xml:space="preserve"> pkt </w:t>
      </w:r>
      <w:r w:rsidRPr="00C567CF">
        <w:t>2,</w:t>
      </w:r>
      <w:r>
        <w:t xml:space="preserve"> pkt </w:t>
      </w:r>
      <w:r w:rsidRPr="00C567CF">
        <w:t>3</w:t>
      </w:r>
      <w:r>
        <w:t xml:space="preserve"> lit. </w:t>
      </w:r>
      <w:r w:rsidRPr="00C567CF">
        <w:t>b,</w:t>
      </w:r>
      <w:r>
        <w:t xml:space="preserve"> pkt </w:t>
      </w:r>
      <w:r w:rsidRPr="00C567CF">
        <w:t>4,</w:t>
      </w:r>
      <w:r>
        <w:t xml:space="preserve"> </w:t>
      </w:r>
      <w:r w:rsidRPr="00C567CF">
        <w:t>4a albo</w:t>
      </w:r>
      <w:r>
        <w:t xml:space="preserve"> </w:t>
      </w:r>
      <w:r w:rsidRPr="00C567CF">
        <w:t>4b.”;</w:t>
      </w:r>
    </w:p>
    <w:p w:rsidR="004E1FD3" w:rsidRPr="004E1FD3" w:rsidRDefault="004E1FD3" w:rsidP="004E1FD3">
      <w:pPr>
        <w:pStyle w:val="PKTpunkt"/>
      </w:pPr>
      <w:r>
        <w:t>3)</w:t>
      </w:r>
      <w:r>
        <w:tab/>
      </w:r>
      <w:r w:rsidRPr="004E1FD3">
        <w:t>w art.</w:t>
      </w:r>
      <w:r>
        <w:t xml:space="preserve"> </w:t>
      </w:r>
      <w:r w:rsidRPr="004E1FD3">
        <w:t>9 w</w:t>
      </w:r>
      <w:r>
        <w:t xml:space="preserve"> </w:t>
      </w:r>
      <w:r w:rsidRPr="004E1FD3">
        <w:t>ust.</w:t>
      </w:r>
      <w:r>
        <w:t xml:space="preserve"> </w:t>
      </w:r>
      <w:r w:rsidRPr="004E1FD3">
        <w:t>1 pkt</w:t>
      </w:r>
      <w:r>
        <w:t xml:space="preserve"> </w:t>
      </w:r>
      <w:r w:rsidRPr="004E1FD3">
        <w:t>4b otrzymuje brzmienie:</w:t>
      </w:r>
    </w:p>
    <w:p w:rsidR="004E1FD3" w:rsidRPr="004E1FD3" w:rsidRDefault="004E1FD3" w:rsidP="004E1FD3">
      <w:pPr>
        <w:pStyle w:val="ZPKTzmpktartykuempunktem"/>
      </w:pPr>
      <w:r w:rsidRPr="00C567CF">
        <w:t>„</w:t>
      </w:r>
      <w:r w:rsidRPr="004E1FD3">
        <w:t>4b)</w:t>
      </w:r>
      <w:r w:rsidRPr="004E1FD3">
        <w:tab/>
        <w:t>związek metropolitalny:</w:t>
      </w:r>
    </w:p>
    <w:p w:rsidR="004E1FD3" w:rsidRPr="00696273" w:rsidRDefault="004E1FD3" w:rsidP="004E1FD3">
      <w:pPr>
        <w:pStyle w:val="ZLITwPKTzmlitwpktartykuempunktem"/>
      </w:pPr>
      <w:r w:rsidRPr="00696273">
        <w:t>a)</w:t>
      </w:r>
      <w:r w:rsidRPr="00696273">
        <w:tab/>
        <w:t>w zakresie linii komunikacyjnej albo sieci komunikacyjnej w</w:t>
      </w:r>
      <w:r w:rsidR="0097293B">
        <w:t> </w:t>
      </w:r>
      <w:r w:rsidRPr="00696273">
        <w:t>metropolitalnych przewozach pasażerskich,</w:t>
      </w:r>
    </w:p>
    <w:p w:rsidR="004E1FD3" w:rsidRPr="00696273" w:rsidRDefault="004E1FD3" w:rsidP="004E1FD3">
      <w:pPr>
        <w:pStyle w:val="ZLITwPKTzmlitwpktartykuempunktem"/>
      </w:pPr>
      <w:r w:rsidRPr="00696273">
        <w:lastRenderedPageBreak/>
        <w:t>b)</w:t>
      </w:r>
      <w:r w:rsidRPr="00696273">
        <w:tab/>
        <w:t>któremu powierzono zadanie organizacji pub</w:t>
      </w:r>
      <w:r>
        <w:t xml:space="preserve">licznego transportu </w:t>
      </w:r>
      <w:r w:rsidRPr="00696273">
        <w:t>zbiorowego</w:t>
      </w:r>
      <w:r>
        <w:t xml:space="preserve"> </w:t>
      </w:r>
      <w:r w:rsidRPr="00696273">
        <w:t>na mocy porozumienia z</w:t>
      </w:r>
      <w:r>
        <w:t xml:space="preserve"> </w:t>
      </w:r>
      <w:r w:rsidRPr="00696273">
        <w:t xml:space="preserve">jednostką samorządu terytorialnego </w:t>
      </w:r>
      <w:r w:rsidR="00AC5E4B">
        <w:t>–</w:t>
      </w:r>
      <w:r>
        <w:t xml:space="preserve"> </w:t>
      </w:r>
      <w:r w:rsidRPr="00696273">
        <w:t>w</w:t>
      </w:r>
      <w:r>
        <w:t xml:space="preserve"> </w:t>
      </w:r>
      <w:r w:rsidRPr="00696273">
        <w:t>zakresie linii komunikacyjnej albo sieci komunikacyjnej na danym obszarze,</w:t>
      </w:r>
    </w:p>
    <w:p w:rsidR="004E1FD3" w:rsidRPr="00696273" w:rsidRDefault="004E1FD3" w:rsidP="004E1FD3">
      <w:pPr>
        <w:pStyle w:val="ZLITwPKTzmlitwpktartykuempunktem"/>
      </w:pPr>
      <w:r w:rsidRPr="00696273">
        <w:t>c)</w:t>
      </w:r>
      <w:r w:rsidRPr="00696273">
        <w:tab/>
        <w:t>w zakresie linii komunikacyjnej albo sieci komunikacyjnej na obszarze gmin znajdujących się w</w:t>
      </w:r>
      <w:r>
        <w:t xml:space="preserve"> </w:t>
      </w:r>
      <w:r w:rsidRPr="00696273">
        <w:t>granicach związku metropolitalnego;”.</w:t>
      </w:r>
    </w:p>
    <w:p w:rsidR="004E1FD3" w:rsidRPr="003350D7" w:rsidRDefault="004E1FD3" w:rsidP="003350D7">
      <w:pPr>
        <w:pStyle w:val="ROZDZODDZOZNoznaczenierozdziauluboddziau"/>
        <w:rPr>
          <w:rStyle w:val="Ppogrubienie"/>
          <w:b w:val="0"/>
        </w:rPr>
      </w:pPr>
      <w:r w:rsidRPr="003350D7">
        <w:rPr>
          <w:rStyle w:val="Ppogrubienie"/>
          <w:b w:val="0"/>
        </w:rPr>
        <w:t>Rozdział 9</w:t>
      </w:r>
    </w:p>
    <w:p w:rsidR="004E1FD3" w:rsidRPr="00696273" w:rsidRDefault="004E1FD3" w:rsidP="004E1FD3">
      <w:pPr>
        <w:pStyle w:val="ROZDZODDZPRZEDMprzedmiotregulacjirozdziauluboddziau"/>
      </w:pPr>
      <w:r w:rsidRPr="00696273">
        <w:t>Przepisy końcowe</w:t>
      </w:r>
    </w:p>
    <w:p w:rsidR="004E1FD3" w:rsidRPr="00C567CF" w:rsidRDefault="0097293B" w:rsidP="004E1FD3">
      <w:pPr>
        <w:pStyle w:val="ARTartustawynprozporzdzenia"/>
      </w:pPr>
      <w:r>
        <w:rPr>
          <w:rStyle w:val="Ppogrubienie"/>
        </w:rPr>
        <w:t>Art. </w:t>
      </w:r>
      <w:r w:rsidR="004E1FD3">
        <w:rPr>
          <w:rStyle w:val="Ppogrubienie"/>
        </w:rPr>
        <w:t>62</w:t>
      </w:r>
      <w:r w:rsidR="004E1FD3" w:rsidRPr="00C567CF">
        <w:rPr>
          <w:rStyle w:val="Ppogrubienie"/>
        </w:rPr>
        <w:t>.</w:t>
      </w:r>
      <w:r>
        <w:rPr>
          <w:rStyle w:val="Ppogrubienie"/>
        </w:rPr>
        <w:t> </w:t>
      </w:r>
      <w:r w:rsidR="004E1FD3" w:rsidRPr="00C567CF">
        <w:t>Traci moc ustawa z</w:t>
      </w:r>
      <w:r w:rsidR="004E1FD3">
        <w:t xml:space="preserve"> </w:t>
      </w:r>
      <w:r w:rsidR="004E1FD3" w:rsidRPr="00C567CF">
        <w:t>dnia 9</w:t>
      </w:r>
      <w:r w:rsidR="004E1FD3">
        <w:t xml:space="preserve"> </w:t>
      </w:r>
      <w:r w:rsidR="004E1FD3" w:rsidRPr="00C567CF">
        <w:t>października 2015</w:t>
      </w:r>
      <w:r w:rsidR="004E1FD3">
        <w:t xml:space="preserve"> </w:t>
      </w:r>
      <w:r w:rsidR="004E1FD3" w:rsidRPr="00C567CF">
        <w:t>r</w:t>
      </w:r>
      <w:r w:rsidR="004E1FD3">
        <w:t>.</w:t>
      </w:r>
      <w:r w:rsidR="004E1FD3" w:rsidRPr="00C567CF">
        <w:t xml:space="preserve"> o</w:t>
      </w:r>
      <w:r w:rsidR="004E1FD3">
        <w:t xml:space="preserve"> </w:t>
      </w:r>
      <w:r w:rsidR="004E1FD3" w:rsidRPr="00C567CF">
        <w:t>związkach metropolitalnych (</w:t>
      </w:r>
      <w:r w:rsidR="004E1FD3">
        <w:t xml:space="preserve">Dz. U. poz. </w:t>
      </w:r>
      <w:r w:rsidR="004E1FD3" w:rsidRPr="00C567CF">
        <w:t>1890</w:t>
      </w:r>
      <w:r w:rsidR="00DA55FD">
        <w:t xml:space="preserve"> oraz z 2016 r. poz. 2260</w:t>
      </w:r>
      <w:r w:rsidR="004E1FD3" w:rsidRPr="00C567CF">
        <w:t>).</w:t>
      </w:r>
    </w:p>
    <w:p w:rsidR="00261A16" w:rsidRPr="00737F6A" w:rsidRDefault="0097293B" w:rsidP="0097293B">
      <w:pPr>
        <w:pStyle w:val="ARTartustawynprozporzdzenia"/>
      </w:pPr>
      <w:r>
        <w:rPr>
          <w:rStyle w:val="Ppogrubienie"/>
        </w:rPr>
        <w:t>Art. </w:t>
      </w:r>
      <w:r w:rsidR="004E1FD3">
        <w:rPr>
          <w:rStyle w:val="Ppogrubienie"/>
        </w:rPr>
        <w:t>63</w:t>
      </w:r>
      <w:r w:rsidR="004E1FD3" w:rsidRPr="00C567CF">
        <w:rPr>
          <w:rStyle w:val="Ppogrubienie"/>
        </w:rPr>
        <w:t>.</w:t>
      </w:r>
      <w:r>
        <w:t> </w:t>
      </w:r>
      <w:r w:rsidR="004E1FD3" w:rsidRPr="00C567CF">
        <w:t>Ustawa wchodzi w</w:t>
      </w:r>
      <w:r w:rsidR="004E1FD3">
        <w:t xml:space="preserve"> </w:t>
      </w:r>
      <w:r w:rsidR="004E1FD3" w:rsidRPr="00C567CF">
        <w:t>życie po upływie 14</w:t>
      </w:r>
      <w:r w:rsidR="004E1FD3">
        <w:t xml:space="preserve"> </w:t>
      </w:r>
      <w:r w:rsidR="004E1FD3" w:rsidRPr="00C567CF">
        <w:t>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143" w:rsidRDefault="006D1143">
      <w:r>
        <w:separator/>
      </w:r>
    </w:p>
  </w:endnote>
  <w:endnote w:type="continuationSeparator" w:id="0">
    <w:p w:rsidR="006D1143" w:rsidRDefault="006D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143" w:rsidRDefault="006D1143">
      <w:r>
        <w:separator/>
      </w:r>
    </w:p>
  </w:footnote>
  <w:footnote w:type="continuationSeparator" w:id="0">
    <w:p w:rsidR="006D1143" w:rsidRDefault="006D1143">
      <w:r>
        <w:continuationSeparator/>
      </w:r>
    </w:p>
  </w:footnote>
  <w:footnote w:id="1">
    <w:p w:rsidR="006D1143" w:rsidRPr="006203D2" w:rsidRDefault="006D1143" w:rsidP="004E1FD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9188B">
        <w:t>Niniejsza ustawa zmienia ustawy: ustawę z</w:t>
      </w:r>
      <w:r>
        <w:t xml:space="preserve"> </w:t>
      </w:r>
      <w:r w:rsidRPr="0049188B">
        <w:t>dnia 8</w:t>
      </w:r>
      <w:r>
        <w:t xml:space="preserve"> </w:t>
      </w:r>
      <w:r w:rsidRPr="0049188B">
        <w:t>marca 1990</w:t>
      </w:r>
      <w:r>
        <w:t xml:space="preserve"> </w:t>
      </w:r>
      <w:r w:rsidRPr="0049188B">
        <w:t>r. o</w:t>
      </w:r>
      <w:r>
        <w:t xml:space="preserve"> </w:t>
      </w:r>
      <w:r w:rsidRPr="0049188B">
        <w:t xml:space="preserve">samorządzie gminnym, </w:t>
      </w:r>
      <w:r>
        <w:t>ustawę</w:t>
      </w:r>
      <w:r w:rsidRPr="00320D8F">
        <w:t xml:space="preserve"> z</w:t>
      </w:r>
      <w:r>
        <w:t xml:space="preserve"> </w:t>
      </w:r>
      <w:r w:rsidRPr="00320D8F">
        <w:t>dnia 21</w:t>
      </w:r>
      <w:r>
        <w:t> </w:t>
      </w:r>
      <w:r w:rsidRPr="00320D8F">
        <w:t>sierpnia 1997</w:t>
      </w:r>
      <w:r>
        <w:t xml:space="preserve"> </w:t>
      </w:r>
      <w:r w:rsidRPr="00320D8F">
        <w:t>r. o</w:t>
      </w:r>
      <w:r>
        <w:t xml:space="preserve"> </w:t>
      </w:r>
      <w:r w:rsidRPr="00320D8F">
        <w:t>ograniczeniu prowadzenia działalności gospodarczej przez osoby pełniące funkcje publiczne</w:t>
      </w:r>
      <w:r>
        <w:t>,</w:t>
      </w:r>
      <w:r w:rsidRPr="00320D8F">
        <w:t xml:space="preserve"> </w:t>
      </w:r>
      <w:r>
        <w:t>ustawę</w:t>
      </w:r>
      <w:r w:rsidRPr="00320D8F">
        <w:t xml:space="preserve"> z</w:t>
      </w:r>
      <w:r>
        <w:t xml:space="preserve"> </w:t>
      </w:r>
      <w:r w:rsidRPr="00320D8F">
        <w:t>dnia 5</w:t>
      </w:r>
      <w:r>
        <w:t xml:space="preserve"> </w:t>
      </w:r>
      <w:r w:rsidRPr="00320D8F">
        <w:t>czerwca 19</w:t>
      </w:r>
      <w:r>
        <w:t>98 r. o samorządzie województwa,</w:t>
      </w:r>
      <w:r w:rsidRPr="0049188B">
        <w:t xml:space="preserve"> ustawę z</w:t>
      </w:r>
      <w:r>
        <w:t xml:space="preserve"> </w:t>
      </w:r>
      <w:r w:rsidRPr="0049188B">
        <w:t>dnia 5</w:t>
      </w:r>
      <w:r>
        <w:t xml:space="preserve"> </w:t>
      </w:r>
      <w:r w:rsidRPr="0049188B">
        <w:t>czerwca 1998</w:t>
      </w:r>
      <w:r>
        <w:t xml:space="preserve"> </w:t>
      </w:r>
      <w:r w:rsidRPr="0049188B">
        <w:t>r. o</w:t>
      </w:r>
      <w:r>
        <w:t> </w:t>
      </w:r>
      <w:r w:rsidRPr="0049188B">
        <w:t xml:space="preserve">samorządzie powiatowym, ustawę </w:t>
      </w:r>
      <w:r w:rsidRPr="0049188B">
        <w:rPr>
          <w:szCs w:val="24"/>
        </w:rPr>
        <w:t>z</w:t>
      </w:r>
      <w:r>
        <w:t xml:space="preserve"> </w:t>
      </w:r>
      <w:r w:rsidRPr="0049188B">
        <w:rPr>
          <w:szCs w:val="24"/>
        </w:rPr>
        <w:t>dnia 27</w:t>
      </w:r>
      <w:r>
        <w:rPr>
          <w:szCs w:val="24"/>
        </w:rPr>
        <w:t xml:space="preserve"> </w:t>
      </w:r>
      <w:r w:rsidRPr="0049188B">
        <w:rPr>
          <w:szCs w:val="24"/>
        </w:rPr>
        <w:t>marca 2003</w:t>
      </w:r>
      <w:r>
        <w:rPr>
          <w:szCs w:val="24"/>
        </w:rPr>
        <w:t xml:space="preserve"> </w:t>
      </w:r>
      <w:r w:rsidRPr="0049188B">
        <w:rPr>
          <w:szCs w:val="24"/>
        </w:rPr>
        <w:t>r. o</w:t>
      </w:r>
      <w:r>
        <w:rPr>
          <w:szCs w:val="24"/>
        </w:rPr>
        <w:t xml:space="preserve"> </w:t>
      </w:r>
      <w:r w:rsidRPr="0049188B">
        <w:rPr>
          <w:szCs w:val="24"/>
        </w:rPr>
        <w:t>planowaniu i</w:t>
      </w:r>
      <w:r>
        <w:rPr>
          <w:szCs w:val="24"/>
        </w:rPr>
        <w:t xml:space="preserve"> </w:t>
      </w:r>
      <w:r w:rsidRPr="0049188B">
        <w:rPr>
          <w:szCs w:val="24"/>
        </w:rPr>
        <w:t xml:space="preserve">zagospodarowaniu przestrzennym, ustawę </w:t>
      </w:r>
      <w:r w:rsidRPr="0049188B">
        <w:t>z</w:t>
      </w:r>
      <w:r>
        <w:rPr>
          <w:szCs w:val="24"/>
        </w:rPr>
        <w:t xml:space="preserve"> </w:t>
      </w:r>
      <w:r w:rsidRPr="0049188B">
        <w:t>dnia 13</w:t>
      </w:r>
      <w:r>
        <w:t xml:space="preserve"> </w:t>
      </w:r>
      <w:r w:rsidRPr="0049188B">
        <w:t>listopada 2003</w:t>
      </w:r>
      <w:r>
        <w:t xml:space="preserve"> </w:t>
      </w:r>
      <w:r w:rsidRPr="0049188B">
        <w:t>r. o</w:t>
      </w:r>
      <w:r>
        <w:t xml:space="preserve"> </w:t>
      </w:r>
      <w:r w:rsidRPr="0049188B">
        <w:t>dochodach jednostek samorządu terytorialnego</w:t>
      </w:r>
      <w:r>
        <w:t xml:space="preserve"> oraz </w:t>
      </w:r>
      <w:r w:rsidRPr="0049188B">
        <w:t>ustawę z</w:t>
      </w:r>
      <w:r>
        <w:t xml:space="preserve"> </w:t>
      </w:r>
      <w:r w:rsidRPr="0049188B">
        <w:t>dnia 16</w:t>
      </w:r>
      <w:r>
        <w:t xml:space="preserve"> </w:t>
      </w:r>
      <w:r w:rsidRPr="0049188B">
        <w:t>grudnia 2010</w:t>
      </w:r>
      <w:r>
        <w:t xml:space="preserve"> </w:t>
      </w:r>
      <w:r w:rsidRPr="0049188B">
        <w:t>r. o</w:t>
      </w:r>
      <w:r>
        <w:t xml:space="preserve"> </w:t>
      </w:r>
      <w:r w:rsidRPr="0049188B">
        <w:t>p</w:t>
      </w:r>
      <w:r>
        <w:t>ublicznym transporcie zbiorowym</w:t>
      </w:r>
      <w:r w:rsidR="008E2A5F">
        <w:rPr>
          <w:rFonts w:eastAsiaTheme="minorHAnsi"/>
        </w:rPr>
        <w:t xml:space="preserve"> oraz uchyla ustawę z dnia </w:t>
      </w:r>
      <w:r w:rsidR="008E2A5F" w:rsidRPr="00C567CF">
        <w:t>9</w:t>
      </w:r>
      <w:r w:rsidR="008E2A5F">
        <w:t> </w:t>
      </w:r>
      <w:r w:rsidR="008E2A5F" w:rsidRPr="00C567CF">
        <w:t>października 2015</w:t>
      </w:r>
      <w:r w:rsidR="008E2A5F">
        <w:t xml:space="preserve"> </w:t>
      </w:r>
      <w:r w:rsidR="008E2A5F" w:rsidRPr="00C567CF">
        <w:t>r</w:t>
      </w:r>
      <w:r w:rsidR="008E2A5F">
        <w:t>.</w:t>
      </w:r>
      <w:r w:rsidR="008E2A5F" w:rsidRPr="00C567CF">
        <w:t xml:space="preserve"> o</w:t>
      </w:r>
      <w:r w:rsidR="008E2A5F">
        <w:t xml:space="preserve"> </w:t>
      </w:r>
      <w:r w:rsidR="008E2A5F" w:rsidRPr="00C567CF">
        <w:t>związkach metropolitalnych</w:t>
      </w:r>
      <w:r w:rsidR="008E2A5F">
        <w:t>.</w:t>
      </w:r>
    </w:p>
  </w:footnote>
  <w:footnote w:id="2">
    <w:p w:rsidR="006D1143" w:rsidRPr="009F2F3C" w:rsidRDefault="006D1143" w:rsidP="004E1FD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F2F3C">
        <w:t>Zmiany tekstu jednolitego wymienionej ustawy zostały ogłoszone w</w:t>
      </w:r>
      <w:r>
        <w:t xml:space="preserve"> Dz. U. z 2008 r. poz. 1458, z 2009 r. poz. 1375, z 2010 r. poz. 1228, z 2015 r. poz. 1635 oraz z 2016 r. poz. 1202</w:t>
      </w:r>
      <w:r w:rsidR="003350D7">
        <w:t>, 1948, 2074, 2103, 2260 i 2261</w:t>
      </w:r>
      <w:r>
        <w:t>.</w:t>
      </w:r>
    </w:p>
  </w:footnote>
  <w:footnote w:id="3">
    <w:p w:rsidR="006D1143" w:rsidRPr="001128D3" w:rsidRDefault="006D1143" w:rsidP="004E1FD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F5C0E">
        <w:t>Zmiany tekstu jednolitego wymienionej ustawy zostały ogłoszone w</w:t>
      </w:r>
      <w:r>
        <w:t xml:space="preserve"> Dz. U.</w:t>
      </w:r>
      <w:r w:rsidRPr="009F5C0E">
        <w:t xml:space="preserve"> z</w:t>
      </w:r>
      <w:r>
        <w:t xml:space="preserve"> </w:t>
      </w:r>
      <w:r w:rsidRPr="009F5C0E">
        <w:t>2</w:t>
      </w:r>
      <w:r>
        <w:t>015 r. poz. 699, 978, 1197, 1269, 1311, 1649, 1923, 1932 i 2184 oraz z 2016 r. poz. 195, 615</w:t>
      </w:r>
      <w:r w:rsidR="006D6EA5">
        <w:t>,</w:t>
      </w:r>
      <w:r>
        <w:t xml:space="preserve"> 846</w:t>
      </w:r>
      <w:r w:rsidR="006D6EA5">
        <w:t xml:space="preserve">, </w:t>
      </w:r>
      <w:r w:rsidR="006D6EA5" w:rsidRPr="00775D10">
        <w:t>1228</w:t>
      </w:r>
      <w:r w:rsidR="006D6EA5">
        <w:t>, 1579, 1933, 1948</w:t>
      </w:r>
      <w:r w:rsidR="003350D7">
        <w:t>,</w:t>
      </w:r>
      <w:r w:rsidR="006D6EA5">
        <w:t xml:space="preserve"> 2024</w:t>
      </w:r>
      <w:r w:rsidR="003350D7">
        <w:t xml:space="preserve"> i 2255</w:t>
      </w:r>
      <w:r>
        <w:t>.</w:t>
      </w:r>
    </w:p>
  </w:footnote>
  <w:footnote w:id="4">
    <w:p w:rsidR="003350D7" w:rsidRPr="003350D7" w:rsidRDefault="003350D7" w:rsidP="003350D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F2F3C">
        <w:t>Zmiany tekstu jednolitego wymienionej ustawy zostały ogłoszone w</w:t>
      </w:r>
      <w:r>
        <w:t xml:space="preserve"> Dz. U. z 2008 r. poz. 1458, z 2009 r. poz. 1375, z 2010 r. poz. 1228, z 2015 r. poz. 1635 oraz z 2016 r. poz. 1202, 1948, 2074, 2103, 2260 i 2261.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143" w:rsidRPr="004E1FD3" w:rsidRDefault="006D1143" w:rsidP="00B371CC">
    <w:pPr>
      <w:pStyle w:val="Nagwek"/>
      <w:jc w:val="center"/>
      <w:rPr>
        <w:sz w:val="24"/>
      </w:rPr>
    </w:pPr>
    <w:r w:rsidRPr="004E1FD3">
      <w:rPr>
        <w:sz w:val="24"/>
      </w:rPr>
      <w:t xml:space="preserve">– </w:t>
    </w:r>
    <w:r w:rsidRPr="004E1FD3">
      <w:rPr>
        <w:sz w:val="24"/>
      </w:rPr>
      <w:fldChar w:fldCharType="begin"/>
    </w:r>
    <w:r w:rsidRPr="004E1FD3">
      <w:rPr>
        <w:sz w:val="24"/>
      </w:rPr>
      <w:instrText xml:space="preserve"> PAGE  \* MERGEFORMAT </w:instrText>
    </w:r>
    <w:r w:rsidRPr="004E1FD3">
      <w:rPr>
        <w:sz w:val="24"/>
      </w:rPr>
      <w:fldChar w:fldCharType="separate"/>
    </w:r>
    <w:r w:rsidR="00EC4FCD">
      <w:rPr>
        <w:noProof/>
        <w:sz w:val="24"/>
      </w:rPr>
      <w:t>20</w:t>
    </w:r>
    <w:r w:rsidRPr="004E1FD3">
      <w:rPr>
        <w:noProof/>
        <w:sz w:val="24"/>
      </w:rPr>
      <w:fldChar w:fldCharType="end"/>
    </w:r>
    <w:r w:rsidRPr="004E1FD3">
      <w:rPr>
        <w:sz w:val="24"/>
      </w:rP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FD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50D7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5B4D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1FD3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1143"/>
    <w:rsid w:val="006D2735"/>
    <w:rsid w:val="006D45B2"/>
    <w:rsid w:val="006D6EA5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698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76D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2A5F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293B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288F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4A5A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A82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5E4B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39D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CF8"/>
    <w:rsid w:val="00BC4BC6"/>
    <w:rsid w:val="00BC52FD"/>
    <w:rsid w:val="00BC6E62"/>
    <w:rsid w:val="00BC7443"/>
    <w:rsid w:val="00BD0648"/>
    <w:rsid w:val="00BD1040"/>
    <w:rsid w:val="00BD34AA"/>
    <w:rsid w:val="00BE0C44"/>
    <w:rsid w:val="00BE11A6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079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5B65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5F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4AD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4FCD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5975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E1FD3"/>
    <w:pPr>
      <w:widowControl w:val="0"/>
      <w:autoSpaceDE w:val="0"/>
      <w:autoSpaceDN w:val="0"/>
      <w:adjustRightInd w:val="0"/>
      <w:spacing w:line="240" w:lineRule="auto"/>
    </w:pPr>
    <w:rPr>
      <w:rFonts w:ascii="A" w:hAnsi="A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4E1F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9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4E1F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4E1FD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1FD3"/>
    <w:pPr>
      <w:widowControl/>
      <w:autoSpaceDE/>
      <w:autoSpaceDN/>
      <w:adjustRightInd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4E1FD3"/>
    <w:pPr>
      <w:spacing w:line="240" w:lineRule="auto"/>
    </w:pPr>
    <w:rPr>
      <w:rFonts w:ascii="A" w:hAnsi="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E1FD3"/>
    <w:pPr>
      <w:widowControl w:val="0"/>
      <w:autoSpaceDE w:val="0"/>
      <w:autoSpaceDN w:val="0"/>
      <w:adjustRightInd w:val="0"/>
      <w:spacing w:line="240" w:lineRule="auto"/>
    </w:pPr>
    <w:rPr>
      <w:rFonts w:ascii="A" w:hAnsi="A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4E1F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9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4E1F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4E1FD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1FD3"/>
    <w:pPr>
      <w:widowControl/>
      <w:autoSpaceDE/>
      <w:autoSpaceDN/>
      <w:adjustRightInd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4E1FD3"/>
    <w:pPr>
      <w:spacing w:line="240" w:lineRule="auto"/>
    </w:pPr>
    <w:rPr>
      <w:rFonts w:ascii="A" w:hAnsi="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CB76DD-520B-48AE-B454-23A1C5678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116</TotalTime>
  <Pages>22</Pages>
  <Words>5862</Words>
  <Characters>35174</Characters>
  <Application>Microsoft Office Word</Application>
  <DocSecurity>0</DocSecurity>
  <Lines>293</Lines>
  <Paragraphs>81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40955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Binkowska Joanna</cp:lastModifiedBy>
  <cp:revision>16</cp:revision>
  <cp:lastPrinted>2017-01-05T09:52:00Z</cp:lastPrinted>
  <dcterms:created xsi:type="dcterms:W3CDTF">2017-01-03T10:18:00Z</dcterms:created>
  <dcterms:modified xsi:type="dcterms:W3CDTF">2017-01-05T09:52:00Z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