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736" w:rsidRPr="00EE40A8" w:rsidRDefault="00BA6736" w:rsidP="00BA6736">
      <w:pPr>
        <w:pStyle w:val="OZNPROJEKTUwskazaniedatylubwersjiprojektu"/>
      </w:pPr>
      <w:bookmarkStart w:id="0" w:name="_GoBack"/>
      <w:bookmarkEnd w:id="0"/>
      <w:r w:rsidRPr="00EE40A8">
        <w:t>Projekt</w:t>
      </w:r>
    </w:p>
    <w:p w:rsidR="00BA6736" w:rsidRPr="00EE40A8" w:rsidRDefault="00BA6736" w:rsidP="00BA6736">
      <w:pPr>
        <w:pStyle w:val="OZNRODZAKTUtznustawalubrozporzdzenieiorganwydajcy"/>
      </w:pPr>
      <w:r w:rsidRPr="00EE40A8">
        <w:t>Ustawa</w:t>
      </w:r>
    </w:p>
    <w:p w:rsidR="00BA6736" w:rsidRPr="00EE40A8" w:rsidRDefault="00BA6736" w:rsidP="00BA6736">
      <w:pPr>
        <w:pStyle w:val="DATAAKTUdatauchwalenialubwydaniaaktu"/>
      </w:pPr>
      <w:r>
        <w:t>z dnia</w:t>
      </w:r>
    </w:p>
    <w:p w:rsidR="00BA6736" w:rsidRPr="00EE40A8" w:rsidRDefault="00BA6736" w:rsidP="00BA6736">
      <w:pPr>
        <w:pStyle w:val="TYTUAKTUprzedmiotregulacjiustawylubrozporzdzenia"/>
      </w:pPr>
      <w:r w:rsidRPr="00EE40A8">
        <w:t>o wypowiedzeniu Europejskiej konwencji w spraw</w:t>
      </w:r>
      <w:r>
        <w:t>ie przemocy i ekscesów widzów w </w:t>
      </w:r>
      <w:r w:rsidRPr="00EE40A8">
        <w:t>czasie imprez sportowych, a w szczególności mecz</w:t>
      </w:r>
      <w:r>
        <w:t>ów piłki nożnej, sporządzonej w </w:t>
      </w:r>
      <w:r w:rsidRPr="00EE40A8">
        <w:t>Strasburgu dnia 19 sierpnia 1985 r.</w:t>
      </w:r>
    </w:p>
    <w:p w:rsidR="00BA6736" w:rsidRPr="00EE40A8" w:rsidRDefault="00BA6736" w:rsidP="00BA6736">
      <w:pPr>
        <w:pStyle w:val="ARTartustawynprozporzdzenia"/>
      </w:pPr>
      <w:r w:rsidRPr="00BA6736">
        <w:rPr>
          <w:rStyle w:val="Ppogrubienie"/>
        </w:rPr>
        <w:t>Art. 1.</w:t>
      </w:r>
      <w:r>
        <w:t> </w:t>
      </w:r>
      <w:r w:rsidRPr="00EE40A8">
        <w:t>Wyraża się zgodę na dokonanie przez Prezydenta Rzeczypospolitej Polskiej wypowiedzenia Europejskiej konwencji w sprawie przemocy i ekscesów widzów w czasie imprez sportowych, a w szczególności meczów piłki nożnej, sporządzonej w Strasburgu dnia 19 sierpnia 1985 r.</w:t>
      </w:r>
    </w:p>
    <w:p w:rsidR="00BA6736" w:rsidRDefault="00BA6736" w:rsidP="00BA6736">
      <w:pPr>
        <w:pStyle w:val="ARTartustawynprozporzdzenia"/>
      </w:pPr>
      <w:r w:rsidRPr="00BA6736">
        <w:rPr>
          <w:rStyle w:val="Ppogrubienie"/>
        </w:rPr>
        <w:t>Art. 2.</w:t>
      </w:r>
      <w:r>
        <w:t> </w:t>
      </w:r>
      <w:r w:rsidRPr="00EE40A8">
        <w:t>Ustawa wchodzi w życie po upływie 14 dni od dnia ogłoszenia.</w:t>
      </w:r>
    </w:p>
    <w:sectPr w:rsidR="00BA673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736" w:rsidRDefault="00BA6736">
      <w:r>
        <w:separator/>
      </w:r>
    </w:p>
  </w:endnote>
  <w:endnote w:type="continuationSeparator" w:id="0">
    <w:p w:rsidR="00BA6736" w:rsidRDefault="00BA6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736" w:rsidRDefault="00BA6736">
      <w:r>
        <w:separator/>
      </w:r>
    </w:p>
  </w:footnote>
  <w:footnote w:type="continuationSeparator" w:id="0">
    <w:p w:rsidR="00BA6736" w:rsidRDefault="00BA6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A673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73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D78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522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6736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643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13AA448-ADA9-468E-A4AC-C5B2211A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Kinga Trafisz</dc:creator>
  <cp:lastModifiedBy>Ewa A. Genert</cp:lastModifiedBy>
  <cp:revision>2</cp:revision>
  <cp:lastPrinted>2012-04-23T06:39:00Z</cp:lastPrinted>
  <dcterms:created xsi:type="dcterms:W3CDTF">2017-03-22T11:13:00Z</dcterms:created>
  <dcterms:modified xsi:type="dcterms:W3CDTF">2017-03-22T11:13:00Z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