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41" w:rsidRPr="00F97941" w:rsidRDefault="00F045A6" w:rsidP="00A34A48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97941" w:rsidRPr="00F97941" w:rsidRDefault="00F97941" w:rsidP="00F97941">
      <w:pPr>
        <w:pStyle w:val="OZNRODZAKTUtznustawalubrozporzdzenieiorganwydajcy"/>
      </w:pPr>
      <w:r w:rsidRPr="00F97941">
        <w:t>USTAWA</w:t>
      </w:r>
    </w:p>
    <w:p w:rsidR="00F97941" w:rsidRPr="00F97941" w:rsidRDefault="00F97941" w:rsidP="00F97941">
      <w:pPr>
        <w:pStyle w:val="DATAAKTUdatauchwalenialubwydaniaaktu"/>
      </w:pPr>
      <w:r w:rsidRPr="00F97941">
        <w:t>z dnia</w:t>
      </w:r>
    </w:p>
    <w:p w:rsidR="00F97941" w:rsidRPr="00F97941" w:rsidRDefault="00F97941" w:rsidP="00F97941">
      <w:pPr>
        <w:pStyle w:val="TYTUAKTUprzedmiotregulacjiustawylubrozporzdzenia"/>
      </w:pPr>
      <w:r w:rsidRPr="00F97941">
        <w:t>o ponownym wykorzystywaniu informacji sektora publicznego</w:t>
      </w:r>
      <w:r w:rsidRPr="00E5025D">
        <w:rPr>
          <w:rStyle w:val="IGPindeksgrnyipogrubienie"/>
        </w:rPr>
        <w:footnoteReference w:id="1"/>
      </w:r>
      <w:r w:rsidRPr="00E5025D">
        <w:rPr>
          <w:rStyle w:val="IGPindeksgrnyipogrubienie"/>
        </w:rPr>
        <w:t xml:space="preserve">), </w:t>
      </w:r>
      <w:r w:rsidRPr="00E5025D">
        <w:rPr>
          <w:rStyle w:val="IGPindeksgrnyipogrubienie"/>
        </w:rPr>
        <w:footnoteReference w:id="2"/>
      </w:r>
      <w:r w:rsidRPr="00E5025D">
        <w:rPr>
          <w:rStyle w:val="IGPindeksgrnyipogrubienie"/>
        </w:rPr>
        <w:t>)</w:t>
      </w:r>
    </w:p>
    <w:p w:rsidR="00F97941" w:rsidRPr="00F97941" w:rsidRDefault="00F97941" w:rsidP="00F97941">
      <w:pPr>
        <w:pStyle w:val="ROZDZODDZOZNoznaczenierozdziauluboddziau"/>
      </w:pPr>
      <w:r w:rsidRPr="00F97941">
        <w:t>Rozdział 1</w:t>
      </w:r>
    </w:p>
    <w:p w:rsidR="00F97941" w:rsidRPr="00F97941" w:rsidRDefault="00F97941" w:rsidP="00A34A48">
      <w:pPr>
        <w:pStyle w:val="ROZDZODDZPRZEDMprzedmiotregulacjirozdziauluboddziau"/>
      </w:pPr>
      <w:r w:rsidRPr="00F97941">
        <w:t>Przepisy ogólne</w:t>
      </w:r>
    </w:p>
    <w:p w:rsidR="00F97941" w:rsidRPr="00F97941" w:rsidRDefault="00F97941" w:rsidP="0063085E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1.</w:t>
      </w:r>
      <w:r w:rsidR="006E7D40">
        <w:t xml:space="preserve"> </w:t>
      </w:r>
      <w:r w:rsidRPr="00F97941">
        <w:t>Ustawa określa zasady</w:t>
      </w:r>
      <w:r w:rsidR="00292CB7" w:rsidRPr="00F97941">
        <w:t xml:space="preserve"> </w:t>
      </w:r>
      <w:r w:rsidR="00292CB7">
        <w:t>i</w:t>
      </w:r>
      <w:r w:rsidR="006E7D40">
        <w:t xml:space="preserve"> </w:t>
      </w:r>
      <w:r w:rsidR="00EA2146">
        <w:t xml:space="preserve">tryb </w:t>
      </w:r>
      <w:r w:rsidR="00B249EA">
        <w:t>udostępniania</w:t>
      </w:r>
      <w:r w:rsidR="00921720">
        <w:t xml:space="preserve"> lub </w:t>
      </w:r>
      <w:r w:rsidR="001002F5">
        <w:t>przekazywania</w:t>
      </w:r>
      <w:r w:rsidR="00B249EA">
        <w:t xml:space="preserve"> </w:t>
      </w:r>
      <w:r w:rsidR="001002F5" w:rsidRPr="00F97941">
        <w:t>informacji sektora publicznego</w:t>
      </w:r>
      <w:r w:rsidR="00292CB7" w:rsidRPr="001474BD">
        <w:t xml:space="preserve"> </w:t>
      </w:r>
      <w:r w:rsidR="00292CB7">
        <w:t>w</w:t>
      </w:r>
      <w:r w:rsidR="006E7D40">
        <w:t xml:space="preserve"> </w:t>
      </w:r>
      <w:r w:rsidR="001474BD">
        <w:t xml:space="preserve">celu </w:t>
      </w:r>
      <w:r w:rsidR="001474BD" w:rsidRPr="00F97941">
        <w:t>ponownego wykorzystywania</w:t>
      </w:r>
      <w:r w:rsidR="001002F5">
        <w:t>, podmioty</w:t>
      </w:r>
      <w:r w:rsidR="00C1177C">
        <w:t>, które</w:t>
      </w:r>
      <w:r w:rsidR="001002F5">
        <w:t xml:space="preserve"> </w:t>
      </w:r>
      <w:r w:rsidR="00B242AE">
        <w:t>udostępniają</w:t>
      </w:r>
      <w:r w:rsidR="001002F5">
        <w:t xml:space="preserve"> lub przekaz</w:t>
      </w:r>
      <w:r w:rsidR="00B242AE">
        <w:t>ują te</w:t>
      </w:r>
      <w:r w:rsidR="001002F5">
        <w:t xml:space="preserve"> informac</w:t>
      </w:r>
      <w:r w:rsidR="00B242AE">
        <w:t>je</w:t>
      </w:r>
      <w:r w:rsidR="001002F5">
        <w:t>, warunki ponownego wykorzystywania</w:t>
      </w:r>
      <w:r w:rsidR="001474BD">
        <w:t xml:space="preserve"> oraz</w:t>
      </w:r>
      <w:r w:rsidR="001002F5">
        <w:t xml:space="preserve"> opłaty za ponowne wykorzystywanie.</w:t>
      </w:r>
      <w:r w:rsidR="00A53AEC">
        <w:t xml:space="preserve"> </w:t>
      </w:r>
    </w:p>
    <w:p w:rsidR="005F3008" w:rsidRDefault="00F97941" w:rsidP="00E24C1D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2.</w:t>
      </w:r>
      <w:r w:rsidR="006E7D40">
        <w:t xml:space="preserve"> </w:t>
      </w:r>
      <w:r w:rsidR="00611D7C">
        <w:t xml:space="preserve">1. </w:t>
      </w:r>
      <w:r w:rsidR="005F3008">
        <w:t>Przez i</w:t>
      </w:r>
      <w:r w:rsidR="005F3008" w:rsidRPr="005F3008">
        <w:t xml:space="preserve">nformację sektora publicznego </w:t>
      </w:r>
      <w:r w:rsidR="005F3008" w:rsidRPr="005F3008">
        <w:rPr>
          <w:rFonts w:hint="eastAsia"/>
        </w:rPr>
        <w:t>należy</w:t>
      </w:r>
      <w:r w:rsidR="005F3008" w:rsidRPr="005F3008">
        <w:t xml:space="preserve"> rozumieć </w:t>
      </w:r>
      <w:r w:rsidR="00AD5380">
        <w:t xml:space="preserve">każdą </w:t>
      </w:r>
      <w:r w:rsidR="005F3008" w:rsidRPr="005F3008">
        <w:t>treść lub jej część, niezależnie od sposobu utrwalenia (w postaci papierowej, elektronicznej, dźwiękowej, wizualne</w:t>
      </w:r>
      <w:r w:rsidR="0064158D">
        <w:t xml:space="preserve">j lub audiowizualnej), będącą w </w:t>
      </w:r>
      <w:r w:rsidR="005F3008" w:rsidRPr="005F3008">
        <w:t>posiadaniu podmiotów</w:t>
      </w:r>
      <w:r w:rsidR="00C1177C">
        <w:t>, które</w:t>
      </w:r>
      <w:r w:rsidR="001002F5">
        <w:t xml:space="preserve"> </w:t>
      </w:r>
      <w:r w:rsidR="00B242AE">
        <w:t>udostępniają lub przekazują</w:t>
      </w:r>
      <w:r w:rsidR="00C1177C">
        <w:t xml:space="preserve"> tę informację</w:t>
      </w:r>
      <w:r w:rsidR="00292CB7">
        <w:t xml:space="preserve"> w</w:t>
      </w:r>
      <w:r w:rsidR="006E7D40">
        <w:t xml:space="preserve"> </w:t>
      </w:r>
      <w:r w:rsidR="00E1614E">
        <w:t>celu ponownego wykorzystywania</w:t>
      </w:r>
      <w:r w:rsidR="005F3008" w:rsidRPr="005F3008">
        <w:t>.</w:t>
      </w:r>
    </w:p>
    <w:p w:rsidR="004530CD" w:rsidRDefault="00611D7C" w:rsidP="00611D7C">
      <w:pPr>
        <w:pStyle w:val="USTustnpkodeksu"/>
      </w:pPr>
      <w:r>
        <w:t xml:space="preserve">2. </w:t>
      </w:r>
      <w:r w:rsidR="005F3008">
        <w:t xml:space="preserve">Przez ponowne wykorzystywanie </w:t>
      </w:r>
      <w:r w:rsidR="005F3008" w:rsidRPr="00611D7C">
        <w:rPr>
          <w:rFonts w:hint="eastAsia"/>
        </w:rPr>
        <w:t>należy</w:t>
      </w:r>
      <w:r w:rsidR="005F3008" w:rsidRPr="00611D7C">
        <w:t xml:space="preserve"> rozumieć wykorzystywanie przez</w:t>
      </w:r>
      <w:r w:rsidR="00143DFE">
        <w:t xml:space="preserve"> osoby fizyczne, osoby prawne i </w:t>
      </w:r>
      <w:r w:rsidR="005F3008" w:rsidRPr="00611D7C">
        <w:t>jednostki organizacyjne nieposiadające osobowości prawnej</w:t>
      </w:r>
      <w:r w:rsidR="005F3008">
        <w:t xml:space="preserve">, zwane dalej </w:t>
      </w:r>
      <w:r w:rsidR="00E5025D">
        <w:t>„</w:t>
      </w:r>
      <w:r w:rsidR="005F3008">
        <w:t>użytkownikami</w:t>
      </w:r>
      <w:r w:rsidR="00E5025D">
        <w:t>”</w:t>
      </w:r>
      <w:r w:rsidR="005F3008">
        <w:t>,</w:t>
      </w:r>
      <w:r w:rsidR="005F3008" w:rsidRPr="00611D7C">
        <w:t xml:space="preserve"> informacji </w:t>
      </w:r>
      <w:r w:rsidR="00434937">
        <w:t>sektora publicznego</w:t>
      </w:r>
      <w:r w:rsidR="005F3008" w:rsidRPr="00611D7C">
        <w:t>,</w:t>
      </w:r>
      <w:r w:rsidR="00292CB7" w:rsidRPr="00611D7C">
        <w:t xml:space="preserve"> w</w:t>
      </w:r>
      <w:r w:rsidR="006E7D40">
        <w:t xml:space="preserve"> </w:t>
      </w:r>
      <w:r w:rsidR="005F3008" w:rsidRPr="00611D7C">
        <w:t>celach komercyjnych lub niekomercyjnych innych niż pierwotny publiczny cel, dla którego informacja została wytworzona.</w:t>
      </w:r>
    </w:p>
    <w:p w:rsidR="00F97941" w:rsidRPr="00F97941" w:rsidRDefault="004530CD" w:rsidP="00A34A48">
      <w:pPr>
        <w:pStyle w:val="USTustnpkodeksu"/>
        <w:keepNext/>
      </w:pPr>
      <w:r>
        <w:lastRenderedPageBreak/>
        <w:t xml:space="preserve">3. </w:t>
      </w:r>
      <w:r w:rsidR="00611D7C">
        <w:t>Podmiotami</w:t>
      </w:r>
      <w:r w:rsidR="00CE0EA9">
        <w:t>, które</w:t>
      </w:r>
      <w:r w:rsidR="00611D7C">
        <w:t xml:space="preserve"> </w:t>
      </w:r>
      <w:r w:rsidR="00CE0EA9">
        <w:t>udostępniają</w:t>
      </w:r>
      <w:r w:rsidR="00F97941" w:rsidRPr="00F97941">
        <w:t xml:space="preserve"> </w:t>
      </w:r>
      <w:r w:rsidR="001002F5">
        <w:t>lub przekaz</w:t>
      </w:r>
      <w:r w:rsidR="00CE0EA9">
        <w:t>ują</w:t>
      </w:r>
      <w:r w:rsidR="00BA653F">
        <w:t xml:space="preserve"> </w:t>
      </w:r>
      <w:r w:rsidR="00F97941" w:rsidRPr="00F97941">
        <w:t>informacj</w:t>
      </w:r>
      <w:r w:rsidR="00CE0EA9">
        <w:t>e</w:t>
      </w:r>
      <w:r w:rsidR="00F97941" w:rsidRPr="00F97941">
        <w:t xml:space="preserve"> sektora publicznego</w:t>
      </w:r>
      <w:r w:rsidR="00E24C1D" w:rsidRPr="00F97941">
        <w:t xml:space="preserve"> w</w:t>
      </w:r>
      <w:r w:rsidR="006E7D40">
        <w:t xml:space="preserve"> </w:t>
      </w:r>
      <w:r w:rsidR="00F97941" w:rsidRPr="00F97941">
        <w:t>celu ponownego wykorzystywania</w:t>
      </w:r>
      <w:r w:rsidR="0063085E">
        <w:t xml:space="preserve">, zwanymi dalej </w:t>
      </w:r>
      <w:r w:rsidR="00E5025D">
        <w:t>„</w:t>
      </w:r>
      <w:r w:rsidR="0063085E">
        <w:t>podmiotami zobowiązanymi</w:t>
      </w:r>
      <w:r w:rsidR="00E5025D">
        <w:t>”</w:t>
      </w:r>
      <w:r w:rsidR="0063085E">
        <w:t>,</w:t>
      </w:r>
      <w:r w:rsidR="00F97941" w:rsidRPr="00F97941">
        <w:t xml:space="preserve"> są:</w:t>
      </w:r>
    </w:p>
    <w:p w:rsidR="00F97941" w:rsidRPr="00F97941" w:rsidRDefault="00F97941" w:rsidP="00F97941">
      <w:pPr>
        <w:pStyle w:val="PKTpunkt"/>
      </w:pPr>
      <w:r>
        <w:t>1)</w:t>
      </w:r>
      <w:r>
        <w:tab/>
      </w:r>
      <w:r w:rsidRPr="00F97941">
        <w:t>jednostki sektora finansów publicznych</w:t>
      </w:r>
      <w:r w:rsidR="00E24C1D" w:rsidRPr="00F97941">
        <w:t xml:space="preserve"> w</w:t>
      </w:r>
      <w:r w:rsidR="006E7D40">
        <w:t xml:space="preserve"> </w:t>
      </w:r>
      <w:r w:rsidRPr="00F97941">
        <w:t>rozumieniu przepisów</w:t>
      </w:r>
      <w:r w:rsidR="00E24C1D" w:rsidRPr="00F97941">
        <w:t xml:space="preserve"> </w:t>
      </w:r>
      <w:r w:rsidR="00611D7C">
        <w:t>ustawy</w:t>
      </w:r>
      <w:r w:rsidR="00292CB7">
        <w:t xml:space="preserve"> z</w:t>
      </w:r>
      <w:r w:rsidR="006E7D40">
        <w:t xml:space="preserve"> </w:t>
      </w:r>
      <w:r w:rsidR="00611D7C">
        <w:t>dnia 2</w:t>
      </w:r>
      <w:r w:rsidR="00292CB7">
        <w:t>7</w:t>
      </w:r>
      <w:r w:rsidR="00351A18">
        <w:t> </w:t>
      </w:r>
      <w:r w:rsidR="00611D7C">
        <w:t>sierpnia 200</w:t>
      </w:r>
      <w:r w:rsidR="00292CB7">
        <w:t>9</w:t>
      </w:r>
      <w:r w:rsidR="006E7D40">
        <w:t xml:space="preserve"> </w:t>
      </w:r>
      <w:r w:rsidR="00611D7C">
        <w:t xml:space="preserve">r. </w:t>
      </w:r>
      <w:r w:rsidR="00E24C1D" w:rsidRPr="00F97941">
        <w:t>o</w:t>
      </w:r>
      <w:r w:rsidR="006E7D40">
        <w:t xml:space="preserve"> </w:t>
      </w:r>
      <w:r w:rsidRPr="00F97941">
        <w:t>finansach publicznych</w:t>
      </w:r>
      <w:r w:rsidR="00611D7C">
        <w:t xml:space="preserve"> (</w:t>
      </w:r>
      <w:r w:rsidR="003D17D1">
        <w:t>Dz.</w:t>
      </w:r>
      <w:r w:rsidR="006E7D40">
        <w:t xml:space="preserve"> </w:t>
      </w:r>
      <w:r w:rsidR="003D17D1">
        <w:t>U.</w:t>
      </w:r>
      <w:r w:rsidR="00292CB7">
        <w:t xml:space="preserve"> </w:t>
      </w:r>
      <w:r w:rsidR="00292CB7" w:rsidRPr="00611D7C">
        <w:t>z</w:t>
      </w:r>
      <w:r w:rsidR="006E7D40">
        <w:t xml:space="preserve"> </w:t>
      </w:r>
      <w:r w:rsidR="00611D7C" w:rsidRPr="00611D7C">
        <w:t>201</w:t>
      </w:r>
      <w:r w:rsidR="00292CB7" w:rsidRPr="00611D7C">
        <w:t>3</w:t>
      </w:r>
      <w:r w:rsidR="006E7D40">
        <w:t xml:space="preserve"> </w:t>
      </w:r>
      <w:r w:rsidR="00611D7C" w:rsidRPr="00611D7C">
        <w:t>r.</w:t>
      </w:r>
      <w:r w:rsidR="003D17D1">
        <w:t xml:space="preserve"> poz.</w:t>
      </w:r>
      <w:r w:rsidR="006E7D40">
        <w:t xml:space="preserve"> </w:t>
      </w:r>
      <w:r w:rsidR="00611D7C" w:rsidRPr="00611D7C">
        <w:t>885,</w:t>
      </w:r>
      <w:r w:rsidR="00292CB7" w:rsidRPr="00611D7C">
        <w:t xml:space="preserve"> z</w:t>
      </w:r>
      <w:r w:rsidR="006E7D40">
        <w:t xml:space="preserve"> </w:t>
      </w:r>
      <w:proofErr w:type="spellStart"/>
      <w:r w:rsidR="00611D7C" w:rsidRPr="00611D7C">
        <w:t>późn</w:t>
      </w:r>
      <w:proofErr w:type="spellEnd"/>
      <w:r w:rsidR="00611D7C" w:rsidRPr="00611D7C">
        <w:t>. zm.</w:t>
      </w:r>
      <w:r w:rsidR="00611D7C" w:rsidRPr="003D17D1">
        <w:rPr>
          <w:rStyle w:val="IGindeksgrny"/>
        </w:rPr>
        <w:footnoteReference w:id="3"/>
      </w:r>
      <w:r w:rsidR="00611D7C" w:rsidRPr="003D17D1">
        <w:rPr>
          <w:rStyle w:val="IGindeksgrny"/>
        </w:rPr>
        <w:t>)</w:t>
      </w:r>
      <w:r w:rsidR="00611D7C">
        <w:t>)</w:t>
      </w:r>
      <w:r w:rsidRPr="00F97941">
        <w:t>;</w:t>
      </w:r>
    </w:p>
    <w:p w:rsidR="00F97941" w:rsidRPr="00F97941" w:rsidRDefault="00F97941" w:rsidP="00F97941">
      <w:pPr>
        <w:pStyle w:val="PKTpunkt"/>
      </w:pPr>
      <w:r>
        <w:t>2)</w:t>
      </w:r>
      <w:r>
        <w:tab/>
      </w:r>
      <w:r w:rsidRPr="00F97941">
        <w:t>inne niż określone</w:t>
      </w:r>
      <w:r w:rsidR="003D17D1" w:rsidRPr="00F97941">
        <w:t xml:space="preserve"> w</w:t>
      </w:r>
      <w:r w:rsidR="006E7D40">
        <w:t xml:space="preserve"> </w:t>
      </w:r>
      <w:r w:rsidR="003D17D1">
        <w:t>pkt</w:t>
      </w:r>
      <w:r w:rsidR="006E7D40">
        <w:t xml:space="preserve"> </w:t>
      </w:r>
      <w:r w:rsidR="00292CB7" w:rsidRPr="00F97941">
        <w:t>1</w:t>
      </w:r>
      <w:r w:rsidR="006E7D40">
        <w:t xml:space="preserve"> </w:t>
      </w:r>
      <w:r w:rsidRPr="00F97941">
        <w:t>państwowe jednostki organizacyjne nieposiadające osobowości prawnej;</w:t>
      </w:r>
    </w:p>
    <w:p w:rsidR="00F97941" w:rsidRPr="00F97941" w:rsidRDefault="00F97941" w:rsidP="00A34A48">
      <w:pPr>
        <w:pStyle w:val="PKTpunkt"/>
        <w:keepNext/>
      </w:pPr>
      <w:r>
        <w:t>3)</w:t>
      </w:r>
      <w:r>
        <w:tab/>
      </w:r>
      <w:r w:rsidRPr="00F97941">
        <w:t>inne niż określone</w:t>
      </w:r>
      <w:r w:rsidR="003D17D1" w:rsidRPr="00F97941">
        <w:t xml:space="preserve"> w</w:t>
      </w:r>
      <w:r w:rsidR="006E7D40">
        <w:t xml:space="preserve"> </w:t>
      </w:r>
      <w:r w:rsidR="003D17D1">
        <w:t>pkt</w:t>
      </w:r>
      <w:r w:rsidR="006E7D40">
        <w:t xml:space="preserve"> </w:t>
      </w:r>
      <w:r w:rsidR="00E24C1D" w:rsidRPr="00F97941">
        <w:t>1</w:t>
      </w:r>
      <w:r w:rsidR="006E7D40">
        <w:t xml:space="preserve"> </w:t>
      </w:r>
      <w:r w:rsidRPr="00F97941">
        <w:t>osoby prawne, utworzone</w:t>
      </w:r>
      <w:r w:rsidR="00E24C1D" w:rsidRPr="00F97941">
        <w:t xml:space="preserve"> w</w:t>
      </w:r>
      <w:r w:rsidR="006E7D40">
        <w:t xml:space="preserve"> </w:t>
      </w:r>
      <w:r w:rsidR="001474BD">
        <w:t>szczególnym</w:t>
      </w:r>
      <w:r w:rsidR="001474BD" w:rsidRPr="001474BD">
        <w:t xml:space="preserve"> </w:t>
      </w:r>
      <w:r w:rsidRPr="00F97941">
        <w:t>celu zaspokajania potrzeb</w:t>
      </w:r>
      <w:r w:rsidR="00E24C1D" w:rsidRPr="00F97941">
        <w:t xml:space="preserve"> o</w:t>
      </w:r>
      <w:r w:rsidR="006E7D40">
        <w:t xml:space="preserve"> </w:t>
      </w:r>
      <w:r w:rsidRPr="00F97941">
        <w:t xml:space="preserve">charakterze powszechnym, niemających charakteru przemysłowego ani handlowego, jeżeli </w:t>
      </w:r>
      <w:r w:rsidR="008A5286">
        <w:t>podmioty,</w:t>
      </w:r>
      <w:r w:rsidR="00292CB7">
        <w:t xml:space="preserve"> o</w:t>
      </w:r>
      <w:r w:rsidR="006E7D40">
        <w:t xml:space="preserve"> </w:t>
      </w:r>
      <w:r w:rsidR="008A5286">
        <w:t>których mowa</w:t>
      </w:r>
      <w:r w:rsidR="00292CB7">
        <w:t xml:space="preserve"> w</w:t>
      </w:r>
      <w:r w:rsidR="006E7D40">
        <w:t xml:space="preserve"> </w:t>
      </w:r>
      <w:r w:rsidR="008A5286">
        <w:t>tym przepisie oraz</w:t>
      </w:r>
      <w:r w:rsidR="003D17D1">
        <w:t xml:space="preserve"> w</w:t>
      </w:r>
      <w:r w:rsidR="006E7D40">
        <w:t xml:space="preserve"> </w:t>
      </w:r>
      <w:r w:rsidR="003D17D1">
        <w:t>pkt</w:t>
      </w:r>
      <w:r w:rsidR="006E7D40">
        <w:t xml:space="preserve"> </w:t>
      </w:r>
      <w:r w:rsidR="003D17D1">
        <w:t>1 i</w:t>
      </w:r>
      <w:r w:rsidR="006E7D40">
        <w:t xml:space="preserve"> </w:t>
      </w:r>
      <w:r w:rsidR="008A5286">
        <w:t>2</w:t>
      </w:r>
      <w:r w:rsidR="001474BD">
        <w:t>,</w:t>
      </w:r>
      <w:r w:rsidR="008A5286">
        <w:t xml:space="preserve"> pojedynczo lub </w:t>
      </w:r>
      <w:r w:rsidRPr="00F97941">
        <w:t>wspólnie, bezpośrednio albo pośrednio</w:t>
      </w:r>
      <w:r w:rsidR="008A5286">
        <w:t xml:space="preserve"> przez inny podmiot</w:t>
      </w:r>
      <w:r w:rsidRPr="00F97941">
        <w:t>:</w:t>
      </w:r>
    </w:p>
    <w:p w:rsidR="00F97941" w:rsidRPr="00F97941" w:rsidRDefault="00F97941" w:rsidP="00F97941">
      <w:pPr>
        <w:pStyle w:val="LITlitera"/>
      </w:pPr>
      <w:r>
        <w:t>a)</w:t>
      </w:r>
      <w:r>
        <w:tab/>
      </w:r>
      <w:r w:rsidRPr="00F97941">
        <w:t>finansują je</w:t>
      </w:r>
      <w:r w:rsidR="00E24C1D" w:rsidRPr="00F97941">
        <w:t xml:space="preserve"> w</w:t>
      </w:r>
      <w:r w:rsidR="006E7D40">
        <w:t xml:space="preserve"> </w:t>
      </w:r>
      <w:r w:rsidRPr="00F97941">
        <w:t>ponad 50% lub</w:t>
      </w:r>
    </w:p>
    <w:p w:rsidR="00F97941" w:rsidRPr="00F97941" w:rsidRDefault="00F97941" w:rsidP="00F97941">
      <w:pPr>
        <w:pStyle w:val="LITlitera"/>
      </w:pPr>
      <w:r>
        <w:t>b)</w:t>
      </w:r>
      <w:r>
        <w:tab/>
      </w:r>
      <w:r w:rsidRPr="00F97941">
        <w:t>posiadają ponad połowę udziałów albo akcji, lub</w:t>
      </w:r>
    </w:p>
    <w:p w:rsidR="00F97941" w:rsidRDefault="00F97941" w:rsidP="00F97941">
      <w:pPr>
        <w:pStyle w:val="LITlitera"/>
      </w:pPr>
      <w:r>
        <w:t>c)</w:t>
      </w:r>
      <w:r>
        <w:tab/>
      </w:r>
      <w:r w:rsidRPr="00F97941">
        <w:t>sprawują nadzór nad organem zarządzającym, lub</w:t>
      </w:r>
    </w:p>
    <w:p w:rsidR="00F97941" w:rsidRPr="00F97941" w:rsidRDefault="00F97941" w:rsidP="00F97941">
      <w:pPr>
        <w:pStyle w:val="LITlitera"/>
      </w:pPr>
      <w:r>
        <w:t>d)</w:t>
      </w:r>
      <w:r>
        <w:tab/>
      </w:r>
      <w:r w:rsidRPr="00F97941">
        <w:t>mają prawo do powoływania ponad połowy składu organu nadzorczego</w:t>
      </w:r>
      <w:r>
        <w:t xml:space="preserve"> </w:t>
      </w:r>
      <w:r w:rsidRPr="00F97941">
        <w:t>lub zarządzającego</w:t>
      </w:r>
      <w:r w:rsidR="00611D7C">
        <w:t>;</w:t>
      </w:r>
    </w:p>
    <w:p w:rsidR="0063085E" w:rsidRPr="00F97941" w:rsidRDefault="00F97941" w:rsidP="004530CD">
      <w:pPr>
        <w:pStyle w:val="PKTpunkt"/>
        <w:keepNext/>
      </w:pPr>
      <w:r w:rsidRPr="00F97941">
        <w:t>4)</w:t>
      </w:r>
      <w:r>
        <w:tab/>
      </w:r>
      <w:r w:rsidRPr="00F97941">
        <w:t>związki podmiotów,</w:t>
      </w:r>
      <w:r w:rsidR="00E24C1D" w:rsidRPr="00F97941">
        <w:t xml:space="preserve"> o</w:t>
      </w:r>
      <w:r w:rsidR="006E7D40">
        <w:t xml:space="preserve"> </w:t>
      </w:r>
      <w:r w:rsidRPr="00F97941">
        <w:t>których mowa</w:t>
      </w:r>
      <w:r w:rsidR="003D17D1" w:rsidRPr="00F97941">
        <w:t xml:space="preserve"> w</w:t>
      </w:r>
      <w:r w:rsidR="006E7D40">
        <w:t xml:space="preserve"> </w:t>
      </w:r>
      <w:r w:rsidR="003D17D1">
        <w:t>pkt</w:t>
      </w:r>
      <w:r w:rsidR="006E7D40">
        <w:t xml:space="preserve"> </w:t>
      </w:r>
      <w:r w:rsidRPr="00F97941">
        <w:t>1–3</w:t>
      </w:r>
      <w:r w:rsidR="00611D7C">
        <w:t>.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3.</w:t>
      </w:r>
      <w:r w:rsidR="006E7D40">
        <w:t xml:space="preserve"> </w:t>
      </w:r>
      <w:r w:rsidR="00377B80">
        <w:t xml:space="preserve">Przepisów ustawy nie stosuje </w:t>
      </w:r>
      <w:r w:rsidR="00377B80">
        <w:rPr>
          <w:rFonts w:hint="eastAsia"/>
        </w:rPr>
        <w:t>się</w:t>
      </w:r>
      <w:r w:rsidR="00377B80">
        <w:t xml:space="preserve"> do </w:t>
      </w:r>
      <w:r w:rsidRPr="00F97941">
        <w:t>informacj</w:t>
      </w:r>
      <w:r w:rsidR="00377B80">
        <w:t>i</w:t>
      </w:r>
      <w:r w:rsidRPr="00F97941">
        <w:t xml:space="preserve"> sektora publicznego będą</w:t>
      </w:r>
      <w:r w:rsidR="00515B0D">
        <w:t>c</w:t>
      </w:r>
      <w:r w:rsidR="00377B80">
        <w:t>ej</w:t>
      </w:r>
      <w:r w:rsidR="00515B0D">
        <w:t xml:space="preserve"> </w:t>
      </w:r>
      <w:r w:rsidR="00E24C1D" w:rsidRPr="00F97941">
        <w:t>w</w:t>
      </w:r>
      <w:r w:rsidR="00351A18">
        <w:t> </w:t>
      </w:r>
      <w:r w:rsidRPr="00F97941">
        <w:t>posiadaniu:</w:t>
      </w:r>
    </w:p>
    <w:p w:rsidR="00F97941" w:rsidRPr="00F97941" w:rsidRDefault="00B83139" w:rsidP="00B83139">
      <w:pPr>
        <w:pStyle w:val="PKTpunkt"/>
      </w:pPr>
      <w:r>
        <w:t>1)</w:t>
      </w:r>
      <w:r>
        <w:tab/>
      </w:r>
      <w:r w:rsidR="00F97941" w:rsidRPr="00F97941">
        <w:t>jednostek publicznej radiofonii</w:t>
      </w:r>
      <w:r w:rsidR="00E24C1D" w:rsidRPr="00F97941">
        <w:t xml:space="preserve"> i</w:t>
      </w:r>
      <w:r w:rsidR="006E7D40">
        <w:t xml:space="preserve"> </w:t>
      </w:r>
      <w:r w:rsidR="00F97941" w:rsidRPr="00F97941">
        <w:t>telewizji</w:t>
      </w:r>
      <w:r w:rsidR="00E24C1D" w:rsidRPr="00F97941">
        <w:t xml:space="preserve"> w</w:t>
      </w:r>
      <w:r w:rsidR="006E7D40">
        <w:t xml:space="preserve"> </w:t>
      </w:r>
      <w:r w:rsidR="00F97941" w:rsidRPr="00F97941">
        <w:t>rozumieniu</w:t>
      </w:r>
      <w:r w:rsidR="004019E7">
        <w:t xml:space="preserve"> przepisów</w:t>
      </w:r>
      <w:r w:rsidR="00F97941" w:rsidRPr="00F97941">
        <w:t xml:space="preserve"> 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2</w:t>
      </w:r>
      <w:r w:rsidR="00E24C1D" w:rsidRPr="00F97941">
        <w:t>9</w:t>
      </w:r>
      <w:r w:rsidR="00351A18">
        <w:t> </w:t>
      </w:r>
      <w:r w:rsidR="00F97941" w:rsidRPr="00F97941">
        <w:t>grudnia 199</w:t>
      </w:r>
      <w:r w:rsidR="00E24C1D" w:rsidRPr="00F97941">
        <w:t>2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radiofonii</w:t>
      </w:r>
      <w:r w:rsidR="00E24C1D" w:rsidRPr="00F97941">
        <w:t xml:space="preserve"> i</w:t>
      </w:r>
      <w:r w:rsidR="006E7D40">
        <w:t xml:space="preserve"> </w:t>
      </w:r>
      <w:r w:rsidR="00F97941" w:rsidRPr="00F97941">
        <w:t>telewizji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DF79B5">
        <w:t>5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DF79B5">
        <w:t>1531</w:t>
      </w:r>
      <w:r w:rsidR="004F762D">
        <w:t xml:space="preserve"> i 1830</w:t>
      </w:r>
      <w:r w:rsidR="00F97941" w:rsidRPr="00F97941">
        <w:t>) oraz Polskiej Agencji Prasowej S.A.</w:t>
      </w:r>
      <w:r w:rsidR="00AE5208">
        <w:t>,</w:t>
      </w:r>
    </w:p>
    <w:p w:rsidR="00F97941" w:rsidRPr="00F97941" w:rsidRDefault="00B83139" w:rsidP="00F91A89">
      <w:pPr>
        <w:pStyle w:val="PKTpunkt"/>
      </w:pPr>
      <w:r>
        <w:t>2)</w:t>
      </w:r>
      <w:r>
        <w:tab/>
      </w:r>
      <w:r w:rsidR="005F3008">
        <w:t xml:space="preserve">państwowych </w:t>
      </w:r>
      <w:r w:rsidR="00F97941" w:rsidRPr="00F97941">
        <w:t>instytucji kultury, samorządowych instytucji kultury oraz innych podmiotów prowadzących działalność kulturalną,</w:t>
      </w:r>
      <w:r w:rsidR="00E24C1D" w:rsidRPr="00F97941">
        <w:t xml:space="preserve"> o</w:t>
      </w:r>
      <w:r w:rsidR="006E7D40">
        <w:t xml:space="preserve"> </w:t>
      </w:r>
      <w:r w:rsidR="00F97941" w:rsidRPr="00F97941">
        <w:t>której mowa</w:t>
      </w:r>
      <w:r w:rsidR="003D17D1" w:rsidRPr="00F9794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E24C1D" w:rsidRPr="00F97941">
        <w:t>2</w:t>
      </w:r>
      <w:r w:rsidR="006E7D40">
        <w:t xml:space="preserve"> </w:t>
      </w:r>
      <w:r w:rsidR="00F97941" w:rsidRPr="00F97941">
        <w:t>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2</w:t>
      </w:r>
      <w:r w:rsidR="00E24C1D" w:rsidRPr="00F97941">
        <w:t>5</w:t>
      </w:r>
      <w:r w:rsidR="006E7D40">
        <w:t xml:space="preserve"> </w:t>
      </w:r>
      <w:r w:rsidR="00F97941" w:rsidRPr="00F97941">
        <w:t>października 199</w:t>
      </w:r>
      <w:r w:rsidR="00E24C1D" w:rsidRPr="00F97941">
        <w:t>1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organizowaniu</w:t>
      </w:r>
      <w:r w:rsidR="00E24C1D" w:rsidRPr="00F97941">
        <w:t xml:space="preserve"> i</w:t>
      </w:r>
      <w:r w:rsidR="006E7D40">
        <w:t xml:space="preserve"> </w:t>
      </w:r>
      <w:r w:rsidR="00F97941" w:rsidRPr="00F97941">
        <w:t>prowadzeniu działalności kulturalnej (</w:t>
      </w:r>
      <w:r w:rsidR="003D17D1">
        <w:t>Dz.</w:t>
      </w:r>
      <w:r w:rsidR="00351A18">
        <w:t> </w:t>
      </w:r>
      <w:r w:rsidR="003D17D1">
        <w:t>U.</w:t>
      </w:r>
      <w:r w:rsidR="00351A18">
        <w:t> </w:t>
      </w:r>
      <w:r w:rsidR="00E24C1D" w:rsidRPr="00F97941">
        <w:t>z</w:t>
      </w:r>
      <w:r w:rsidR="006E7D40">
        <w:t xml:space="preserve"> </w:t>
      </w:r>
      <w:r w:rsidR="00F97941" w:rsidRPr="00F97941">
        <w:t>201</w:t>
      </w:r>
      <w:r w:rsidR="00E24C1D" w:rsidRPr="00F97941">
        <w:t>2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F97941" w:rsidRPr="00F97941">
        <w:t>406,</w:t>
      </w:r>
      <w:r w:rsidR="00E24C1D" w:rsidRPr="00F97941">
        <w:t xml:space="preserve"> z</w:t>
      </w:r>
      <w:r w:rsidR="006E7D40">
        <w:t xml:space="preserve"> </w:t>
      </w:r>
      <w:proofErr w:type="spellStart"/>
      <w:r w:rsidR="00F97941" w:rsidRPr="00F97941">
        <w:t>późn</w:t>
      </w:r>
      <w:proofErr w:type="spellEnd"/>
      <w:r w:rsidR="00F97941" w:rsidRPr="00F97941">
        <w:t>. zm.</w:t>
      </w:r>
      <w:r w:rsidRPr="003D17D1">
        <w:rPr>
          <w:rStyle w:val="IGindeksgrny"/>
        </w:rPr>
        <w:footnoteReference w:id="4"/>
      </w:r>
      <w:r w:rsidRPr="003D17D1">
        <w:rPr>
          <w:rStyle w:val="IGindeksgrny"/>
        </w:rPr>
        <w:t>)</w:t>
      </w:r>
      <w:r>
        <w:t>)</w:t>
      </w:r>
      <w:r w:rsidR="005F3008">
        <w:t>,</w:t>
      </w:r>
      <w:r w:rsidR="00E24C1D">
        <w:t xml:space="preserve"> </w:t>
      </w:r>
      <w:r w:rsidR="00E24C1D" w:rsidRPr="00F97941">
        <w:t>z</w:t>
      </w:r>
      <w:r w:rsidR="006E7D40">
        <w:t xml:space="preserve"> </w:t>
      </w:r>
      <w:r w:rsidR="001B158B">
        <w:t>wyjątkiem</w:t>
      </w:r>
      <w:r w:rsidR="00F97941" w:rsidRPr="00F97941">
        <w:t xml:space="preserve"> muzeów państwowych</w:t>
      </w:r>
      <w:r w:rsidR="00E24C1D" w:rsidRPr="00F97941">
        <w:t xml:space="preserve"> i</w:t>
      </w:r>
      <w:r w:rsidR="006E7D40">
        <w:t xml:space="preserve"> </w:t>
      </w:r>
      <w:r w:rsidR="00F97941" w:rsidRPr="00F97941">
        <w:t>muzeów samorządowych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 xml:space="preserve">rozumieniu </w:t>
      </w:r>
      <w:r w:rsidR="00AE5208">
        <w:t xml:space="preserve">przepisów </w:t>
      </w:r>
      <w:r w:rsidR="00F97941" w:rsidRPr="00F97941">
        <w:t>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2</w:t>
      </w:r>
      <w:r w:rsidR="00E24C1D" w:rsidRPr="00F97941">
        <w:t>1</w:t>
      </w:r>
      <w:r w:rsidR="006E7D40">
        <w:t xml:space="preserve"> </w:t>
      </w:r>
      <w:r w:rsidR="00F97941" w:rsidRPr="00F97941">
        <w:t>listopada 199</w:t>
      </w:r>
      <w:r w:rsidR="00E24C1D" w:rsidRPr="00F97941">
        <w:t>6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muzeach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E24C1D" w:rsidRPr="00F97941">
        <w:t>2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F97941" w:rsidRPr="00F97941">
        <w:t>98</w:t>
      </w:r>
      <w:r w:rsidR="003D17D1" w:rsidRPr="00F97941">
        <w:t>7</w:t>
      </w:r>
      <w:r w:rsidR="009B5C50">
        <w:t xml:space="preserve"> oraz z 2015 r. poz. </w:t>
      </w:r>
      <w:r w:rsidR="00DF79B5">
        <w:t>1505</w:t>
      </w:r>
      <w:r w:rsidR="00F97941" w:rsidRPr="00F97941">
        <w:t>), bibliotek publicznych</w:t>
      </w:r>
      <w:r w:rsidR="00E24C1D" w:rsidRPr="00F97941">
        <w:t xml:space="preserve"> w</w:t>
      </w:r>
      <w:r w:rsidR="00351A18">
        <w:t> </w:t>
      </w:r>
      <w:r w:rsidR="00F97941" w:rsidRPr="00F97941">
        <w:t xml:space="preserve">rozumieniu </w:t>
      </w:r>
      <w:r w:rsidR="00AE5208">
        <w:t xml:space="preserve">przepisów </w:t>
      </w:r>
      <w:r w:rsidR="00F97941" w:rsidRPr="00F97941">
        <w:t>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2</w:t>
      </w:r>
      <w:r w:rsidR="00E24C1D" w:rsidRPr="00F97941">
        <w:t>7</w:t>
      </w:r>
      <w:r w:rsidR="006E7D40">
        <w:t xml:space="preserve"> </w:t>
      </w:r>
      <w:r w:rsidR="00F97941" w:rsidRPr="00F97941">
        <w:t>czerwca 199</w:t>
      </w:r>
      <w:r w:rsidR="00E24C1D" w:rsidRPr="00F97941">
        <w:t>7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bibliotekach (</w:t>
      </w:r>
      <w:r w:rsidR="003D17D1">
        <w:t>Dz.</w:t>
      </w:r>
      <w:r w:rsidR="00351A18">
        <w:t> </w:t>
      </w:r>
      <w:r w:rsidR="003D17D1">
        <w:t>U.</w:t>
      </w:r>
      <w:r w:rsidR="00351A18">
        <w:t> </w:t>
      </w:r>
      <w:r w:rsidR="00E24C1D" w:rsidRPr="00F97941">
        <w:t>z</w:t>
      </w:r>
      <w:r w:rsidR="00351A18">
        <w:t> </w:t>
      </w:r>
      <w:r w:rsidR="00F97941" w:rsidRPr="00F97941">
        <w:t>20</w:t>
      </w:r>
      <w:r>
        <w:t>1</w:t>
      </w:r>
      <w:r w:rsidR="00E24C1D" w:rsidRPr="00F97941">
        <w:t>2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F97941" w:rsidRPr="00F97941">
        <w:t>64</w:t>
      </w:r>
      <w:r w:rsidR="003D17D1" w:rsidRPr="00F97941">
        <w:t>2</w:t>
      </w:r>
      <w:r w:rsidR="003D17D1">
        <w:t xml:space="preserve"> i</w:t>
      </w:r>
      <w:r w:rsidR="006E7D40">
        <w:t xml:space="preserve"> </w:t>
      </w:r>
      <w:r w:rsidR="00F97941" w:rsidRPr="00F97941">
        <w:t>90</w:t>
      </w:r>
      <w:r w:rsidR="003D17D1" w:rsidRPr="00F97941">
        <w:t>8</w:t>
      </w:r>
      <w:r w:rsidR="003D17D1">
        <w:t xml:space="preserve"> oraz</w:t>
      </w:r>
      <w:r w:rsidR="00E24C1D">
        <w:t xml:space="preserve"> z</w:t>
      </w:r>
      <w:r w:rsidR="006E7D40">
        <w:t xml:space="preserve"> </w:t>
      </w:r>
      <w:r w:rsidR="00C6195F">
        <w:t>201</w:t>
      </w:r>
      <w:r w:rsidR="00E24C1D">
        <w:t>3</w:t>
      </w:r>
      <w:r w:rsidR="006E7D40">
        <w:t xml:space="preserve"> </w:t>
      </w:r>
      <w:r w:rsidR="00C6195F">
        <w:t>r.</w:t>
      </w:r>
      <w:r w:rsidR="003D17D1">
        <w:t xml:space="preserve"> poz.</w:t>
      </w:r>
      <w:r w:rsidR="006E7D40">
        <w:t xml:space="preserve"> </w:t>
      </w:r>
      <w:r w:rsidR="00F97941" w:rsidRPr="00F97941">
        <w:t>829)</w:t>
      </w:r>
      <w:r w:rsidR="00F91A89">
        <w:t>,</w:t>
      </w:r>
      <w:r w:rsidR="00292CB7" w:rsidRPr="00F97941">
        <w:t xml:space="preserve"> </w:t>
      </w:r>
      <w:r w:rsidR="00292CB7">
        <w:t>a</w:t>
      </w:r>
      <w:r w:rsidR="006E7D40">
        <w:t xml:space="preserve"> </w:t>
      </w:r>
      <w:r w:rsidR="00F91A89">
        <w:t>także</w:t>
      </w:r>
      <w:r w:rsidR="00F97941" w:rsidRPr="00F97941">
        <w:t xml:space="preserve"> archiwów tworzących </w:t>
      </w:r>
      <w:r w:rsidR="00F97941" w:rsidRPr="00F97941">
        <w:lastRenderedPageBreak/>
        <w:t>państwową sieć archiwalną</w:t>
      </w:r>
      <w:r w:rsidR="00E24C1D" w:rsidRPr="00F97941">
        <w:t xml:space="preserve"> </w:t>
      </w:r>
      <w:r w:rsidR="00F91A89">
        <w:t>oraz innych jednostek organizacyjnych prowadzących d</w:t>
      </w:r>
      <w:r w:rsidR="00F91A89" w:rsidRPr="00F91A89">
        <w:t>ziałalność archiwalną</w:t>
      </w:r>
      <w:r w:rsidR="00292CB7" w:rsidRPr="00F91A89">
        <w:t xml:space="preserve"> w</w:t>
      </w:r>
      <w:r w:rsidR="006E7D40">
        <w:t xml:space="preserve"> </w:t>
      </w:r>
      <w:r w:rsidR="00F91A89" w:rsidRPr="00F91A89">
        <w:t>zakresie państwowego zasobu archiwalnego</w:t>
      </w:r>
      <w:r w:rsidR="00F91A89">
        <w:t xml:space="preserve"> </w:t>
      </w:r>
      <w:r w:rsidR="00E24C1D" w:rsidRPr="00F97941">
        <w:t>w</w:t>
      </w:r>
      <w:r w:rsidR="006E7D40">
        <w:t xml:space="preserve"> </w:t>
      </w:r>
      <w:r w:rsidR="00F97941" w:rsidRPr="00F97941">
        <w:t>rozumieni</w:t>
      </w:r>
      <w:r w:rsidR="0063085E">
        <w:t>u</w:t>
      </w:r>
      <w:r w:rsidR="003D17D1">
        <w:t xml:space="preserve"> art.</w:t>
      </w:r>
      <w:r w:rsidR="00351A18">
        <w:t> </w:t>
      </w:r>
      <w:r w:rsidR="00F97941" w:rsidRPr="00F97941">
        <w:t>2</w:t>
      </w:r>
      <w:r w:rsidR="00E24C1D" w:rsidRPr="00F97941">
        <w:t>2</w:t>
      </w:r>
      <w:r w:rsidR="006E7D40">
        <w:t xml:space="preserve"> </w:t>
      </w:r>
      <w:r w:rsidR="00F97941" w:rsidRPr="00F97941">
        <w:t>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1</w:t>
      </w:r>
      <w:r w:rsidR="00E24C1D" w:rsidRPr="00F97941">
        <w:t>4</w:t>
      </w:r>
      <w:r w:rsidR="006E7D40">
        <w:t xml:space="preserve"> </w:t>
      </w:r>
      <w:r w:rsidR="00F97941" w:rsidRPr="00F97941">
        <w:t>lipca 198</w:t>
      </w:r>
      <w:r w:rsidR="00E24C1D" w:rsidRPr="00F97941">
        <w:t>3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narodowym zasobie archiwalnym</w:t>
      </w:r>
      <w:r w:rsidR="00E24C1D" w:rsidRPr="00F97941">
        <w:t xml:space="preserve"> i</w:t>
      </w:r>
      <w:r w:rsidR="006E7D40">
        <w:t xml:space="preserve"> </w:t>
      </w:r>
      <w:r w:rsidR="00F97941" w:rsidRPr="00F97941">
        <w:t>archiwach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BA432A">
        <w:t>5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BA432A">
        <w:t>1446</w:t>
      </w:r>
      <w:r>
        <w:t>)</w:t>
      </w:r>
      <w:r w:rsidR="00F91A89">
        <w:t xml:space="preserve">, zwanych dalej </w:t>
      </w:r>
      <w:r w:rsidR="00E5025D">
        <w:t>„</w:t>
      </w:r>
      <w:r w:rsidR="00F91A89">
        <w:t>archiwami</w:t>
      </w:r>
      <w:r w:rsidR="00E5025D">
        <w:t>”</w:t>
      </w:r>
      <w:r w:rsidR="00AE5208">
        <w:t>,</w:t>
      </w:r>
    </w:p>
    <w:p w:rsidR="00F97941" w:rsidRPr="00F97941" w:rsidRDefault="00B83139" w:rsidP="00B83139">
      <w:pPr>
        <w:pStyle w:val="PKTpunkt"/>
      </w:pPr>
      <w:r>
        <w:t>3)</w:t>
      </w:r>
      <w:r>
        <w:tab/>
      </w:r>
      <w:r w:rsidR="00F97941" w:rsidRPr="00F97941">
        <w:t>szkół wyższych, Po</w:t>
      </w:r>
      <w:r w:rsidR="00434937">
        <w:t>lskiej Akademii Nauk oraz</w:t>
      </w:r>
      <w:r w:rsidR="00F97941" w:rsidRPr="00F97941">
        <w:t xml:space="preserve"> jednostek naukowych</w:t>
      </w:r>
      <w:r w:rsidR="00E24C1D" w:rsidRPr="00F97941">
        <w:t xml:space="preserve"> </w:t>
      </w:r>
      <w:r w:rsidR="00E24C1D">
        <w:t>w</w:t>
      </w:r>
      <w:r w:rsidR="006E7D40">
        <w:t xml:space="preserve"> </w:t>
      </w:r>
      <w:r>
        <w:t xml:space="preserve">rozumieniu </w:t>
      </w:r>
      <w:r w:rsidR="00AE5208">
        <w:t xml:space="preserve">przepisów </w:t>
      </w:r>
      <w:r>
        <w:t>ustawy</w:t>
      </w:r>
      <w:r w:rsidR="00E24C1D">
        <w:t xml:space="preserve"> z</w:t>
      </w:r>
      <w:r w:rsidR="006E7D40">
        <w:t xml:space="preserve"> </w:t>
      </w:r>
      <w:r>
        <w:t>dnia</w:t>
      </w:r>
      <w:r w:rsidR="00F97941" w:rsidRPr="00F97941">
        <w:t xml:space="preserve"> 3</w:t>
      </w:r>
      <w:r w:rsidR="00E24C1D" w:rsidRPr="00F97941">
        <w:t>0</w:t>
      </w:r>
      <w:r w:rsidR="006E7D40">
        <w:t xml:space="preserve"> </w:t>
      </w:r>
      <w:r w:rsidR="00F97941" w:rsidRPr="00F97941">
        <w:t>kwietnia 201</w:t>
      </w:r>
      <w:r w:rsidR="00E24C1D" w:rsidRPr="00F97941">
        <w:t>0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zasadach finansowania nauki (</w:t>
      </w:r>
      <w:r w:rsidR="003D17D1">
        <w:t>Dz.</w:t>
      </w:r>
      <w:r w:rsidR="00351A18">
        <w:t> </w:t>
      </w:r>
      <w:r w:rsidR="003D17D1">
        <w:t>U.</w:t>
      </w:r>
      <w:r w:rsidR="00351A18">
        <w:t> </w:t>
      </w:r>
      <w:r w:rsidR="00E24C1D" w:rsidRPr="00F97941">
        <w:t>z</w:t>
      </w:r>
      <w:r w:rsidR="00351A18">
        <w:t> </w:t>
      </w:r>
      <w:r w:rsidR="00F97941" w:rsidRPr="00F97941">
        <w:t>201</w:t>
      </w:r>
      <w:r w:rsidR="00E24C1D" w:rsidRPr="00F97941">
        <w:t>4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F97941" w:rsidRPr="00F97941">
        <w:t>162</w:t>
      </w:r>
      <w:r w:rsidR="003D17D1" w:rsidRPr="00F97941">
        <w:t>0</w:t>
      </w:r>
      <w:r w:rsidR="003D17D1">
        <w:t xml:space="preserve"> oraz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292CB7" w:rsidRPr="00F97941">
        <w:t>5</w:t>
      </w:r>
      <w:r w:rsidR="006E7D40">
        <w:t xml:space="preserve"> </w:t>
      </w:r>
      <w:r w:rsidR="00B00CFE">
        <w:t>r.</w:t>
      </w:r>
      <w:r w:rsidR="003D17D1">
        <w:t xml:space="preserve"> poz.</w:t>
      </w:r>
      <w:r w:rsidR="006E7D40">
        <w:t xml:space="preserve"> </w:t>
      </w:r>
      <w:r w:rsidR="00F97941" w:rsidRPr="00F97941">
        <w:t>24</w:t>
      </w:r>
      <w:r w:rsidR="003D17D1" w:rsidRPr="00F97941">
        <w:t>9</w:t>
      </w:r>
      <w:r w:rsidR="003D17D1">
        <w:t xml:space="preserve"> i</w:t>
      </w:r>
      <w:r w:rsidR="006E7D40">
        <w:t xml:space="preserve"> </w:t>
      </w:r>
      <w:r w:rsidR="00BA432A">
        <w:t>1268</w:t>
      </w:r>
      <w:r>
        <w:t>),</w:t>
      </w:r>
      <w:r w:rsidR="00E24C1D">
        <w:t xml:space="preserve"> </w:t>
      </w:r>
      <w:r w:rsidR="00E24C1D" w:rsidRPr="00F97941">
        <w:t>z</w:t>
      </w:r>
      <w:r w:rsidR="006E7D40">
        <w:t xml:space="preserve"> </w:t>
      </w:r>
      <w:r w:rsidR="001B158B">
        <w:t>wyjątkiem</w:t>
      </w:r>
      <w:r w:rsidR="00F97941" w:rsidRPr="00F97941">
        <w:t xml:space="preserve"> bibliotek naukowych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>rozumieniu</w:t>
      </w:r>
      <w:r w:rsidR="00AE5208">
        <w:t xml:space="preserve"> przepisów</w:t>
      </w:r>
      <w:r w:rsidR="00F97941" w:rsidRPr="00F97941">
        <w:t xml:space="preserve"> 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2</w:t>
      </w:r>
      <w:r w:rsidR="00E24C1D" w:rsidRPr="00F97941">
        <w:t>7</w:t>
      </w:r>
      <w:r w:rsidR="006E7D40">
        <w:t xml:space="preserve"> </w:t>
      </w:r>
      <w:r w:rsidR="00F97941" w:rsidRPr="00F97941">
        <w:t>czerwca 199</w:t>
      </w:r>
      <w:r w:rsidR="00E24C1D" w:rsidRPr="00F97941">
        <w:t>7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bibliotekach</w:t>
      </w:r>
      <w:r w:rsidR="008D6B89">
        <w:t>,</w:t>
      </w:r>
    </w:p>
    <w:p w:rsidR="00F97941" w:rsidRPr="00F97941" w:rsidRDefault="00B83139" w:rsidP="00B83139">
      <w:pPr>
        <w:pStyle w:val="PKTpunkt"/>
      </w:pPr>
      <w:r>
        <w:t>4)</w:t>
      </w:r>
      <w:r>
        <w:tab/>
      </w:r>
      <w:r w:rsidR="00F97941" w:rsidRPr="00F97941">
        <w:t>bibliotek naukowych, których organizatorami nie s</w:t>
      </w:r>
      <w:r w:rsidR="00AE5208">
        <w:t>ą jednostki sektora publicznego</w:t>
      </w:r>
      <w:r w:rsidR="008D6B89">
        <w:t>,</w:t>
      </w:r>
    </w:p>
    <w:p w:rsidR="001B158B" w:rsidRDefault="00B83139" w:rsidP="00A34A48">
      <w:pPr>
        <w:pStyle w:val="PKTpunkt"/>
        <w:keepNext/>
      </w:pPr>
      <w:r>
        <w:t>5)</w:t>
      </w:r>
      <w:r>
        <w:tab/>
      </w:r>
      <w:r w:rsidR="00F97941" w:rsidRPr="00F97941">
        <w:t>podmiotów,</w:t>
      </w:r>
      <w:r w:rsidR="00E24C1D" w:rsidRPr="00F97941">
        <w:t xml:space="preserve"> o</w:t>
      </w:r>
      <w:r w:rsidR="006E7D40">
        <w:t xml:space="preserve"> </w:t>
      </w:r>
      <w:r w:rsidR="00F97941" w:rsidRPr="00F97941">
        <w:t>których mowa</w:t>
      </w:r>
      <w:r w:rsidR="003D17D1" w:rsidRPr="00F9794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E24C1D" w:rsidRPr="00F97941">
        <w:t>2</w:t>
      </w:r>
      <w:r w:rsidR="006E7D40">
        <w:t xml:space="preserve"> </w:t>
      </w:r>
      <w:r w:rsidR="00F97941" w:rsidRPr="00F97941">
        <w:t>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 xml:space="preserve">dnia </w:t>
      </w:r>
      <w:r w:rsidR="00E24C1D" w:rsidRPr="00F97941">
        <w:t>7</w:t>
      </w:r>
      <w:r w:rsidR="006E7D40">
        <w:t xml:space="preserve"> </w:t>
      </w:r>
      <w:r w:rsidR="00F97941" w:rsidRPr="00F97941">
        <w:t>września 199</w:t>
      </w:r>
      <w:r w:rsidR="00E24C1D" w:rsidRPr="00F97941">
        <w:t>1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systemie oświaty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</w:t>
      </w:r>
      <w:r w:rsidR="00006527">
        <w:t>0</w:t>
      </w:r>
      <w:r w:rsidR="00E24C1D" w:rsidRPr="00F97941">
        <w:t>4</w:t>
      </w:r>
      <w:r w:rsidR="006E7D40">
        <w:t xml:space="preserve"> </w:t>
      </w:r>
      <w:r w:rsidR="00F97941" w:rsidRPr="00F97941">
        <w:t>r.</w:t>
      </w:r>
      <w:r w:rsidR="003D17D1">
        <w:t xml:space="preserve"> Nr</w:t>
      </w:r>
      <w:r w:rsidR="006E7D40">
        <w:t xml:space="preserve"> </w:t>
      </w:r>
      <w:r w:rsidR="00006527">
        <w:t>256,</w:t>
      </w:r>
      <w:r w:rsidR="003D17D1">
        <w:t xml:space="preserve"> poz.</w:t>
      </w:r>
      <w:r w:rsidR="006E7D40">
        <w:t xml:space="preserve"> </w:t>
      </w:r>
      <w:r w:rsidR="00006527">
        <w:t>2572,</w:t>
      </w:r>
      <w:r w:rsidR="00E24C1D" w:rsidRPr="00F97941">
        <w:t xml:space="preserve"> z</w:t>
      </w:r>
      <w:r w:rsidR="006E7D40">
        <w:t xml:space="preserve"> </w:t>
      </w:r>
      <w:proofErr w:type="spellStart"/>
      <w:r w:rsidR="00F97941" w:rsidRPr="00F97941">
        <w:t>późn</w:t>
      </w:r>
      <w:proofErr w:type="spellEnd"/>
      <w:r w:rsidR="00F97941" w:rsidRPr="00F97941">
        <w:t>.</w:t>
      </w:r>
      <w:r w:rsidR="00C6195F">
        <w:t xml:space="preserve"> </w:t>
      </w:r>
      <w:r w:rsidR="00F97941" w:rsidRPr="00F97941">
        <w:t>zm</w:t>
      </w:r>
      <w:r>
        <w:t>.</w:t>
      </w:r>
      <w:r w:rsidRPr="003D17D1">
        <w:rPr>
          <w:rStyle w:val="IGindeksgrny"/>
        </w:rPr>
        <w:footnoteReference w:id="5"/>
      </w:r>
      <w:r w:rsidRPr="003D17D1">
        <w:rPr>
          <w:rStyle w:val="IGindeksgrny"/>
        </w:rPr>
        <w:t>)</w:t>
      </w:r>
      <w:r>
        <w:t>)</w:t>
      </w:r>
    </w:p>
    <w:p w:rsidR="00F97941" w:rsidRPr="00F97941" w:rsidRDefault="00836D1C" w:rsidP="001B158B">
      <w:pPr>
        <w:pStyle w:val="CZWSPPKTczwsplnapunktw"/>
      </w:pPr>
      <w:r>
        <w:t>–</w:t>
      </w:r>
      <w:r w:rsidR="003D17D1">
        <w:t xml:space="preserve"> </w:t>
      </w:r>
      <w:r w:rsidR="00515B0D">
        <w:t>chyba że</w:t>
      </w:r>
      <w:r w:rsidR="00377B80">
        <w:t xml:space="preserve"> informacja ta</w:t>
      </w:r>
      <w:r w:rsidR="001B158B">
        <w:t xml:space="preserve"> stanowi informacj</w:t>
      </w:r>
      <w:r w:rsidR="00515B0D">
        <w:t>ę</w:t>
      </w:r>
      <w:r w:rsidR="001B158B">
        <w:t xml:space="preserve"> publiczn</w:t>
      </w:r>
      <w:r w:rsidR="00515B0D">
        <w:t>ą</w:t>
      </w:r>
      <w:r w:rsidR="001B158B">
        <w:t xml:space="preserve"> podlegając</w:t>
      </w:r>
      <w:r w:rsidR="00515B0D">
        <w:t>ą</w:t>
      </w:r>
      <w:r w:rsidR="001B158B">
        <w:t xml:space="preserve"> udostępnieniu</w:t>
      </w:r>
      <w:r w:rsidR="001B158B" w:rsidRPr="001B158B">
        <w:t xml:space="preserve"> </w:t>
      </w:r>
      <w:r w:rsidR="001B158B" w:rsidRPr="00F97941">
        <w:t>w</w:t>
      </w:r>
      <w:r w:rsidR="00351A18">
        <w:t> </w:t>
      </w:r>
      <w:r w:rsidR="001B158B" w:rsidRPr="00F97941">
        <w:t>Biuletynie Informacji Publicznej</w:t>
      </w:r>
      <w:r w:rsidR="00B83139">
        <w:t>.</w:t>
      </w:r>
    </w:p>
    <w:p w:rsidR="001B158B" w:rsidRPr="001B158B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4.</w:t>
      </w:r>
      <w:r w:rsidR="006E7D40">
        <w:t xml:space="preserve"> </w:t>
      </w:r>
      <w:r w:rsidR="001B158B" w:rsidRPr="00F97941">
        <w:t>Przepisów ustawy nie stosuje się do</w:t>
      </w:r>
      <w:r w:rsidR="00377B80" w:rsidRPr="00377B80">
        <w:t xml:space="preserve"> </w:t>
      </w:r>
      <w:r w:rsidR="00377B80" w:rsidRPr="00F97941">
        <w:t>informacji sektora publicznego</w:t>
      </w:r>
      <w:r w:rsidR="001B158B" w:rsidRPr="00F97941">
        <w:t>:</w:t>
      </w:r>
    </w:p>
    <w:p w:rsidR="001B158B" w:rsidRPr="00F97941" w:rsidRDefault="001B158B" w:rsidP="001B158B">
      <w:pPr>
        <w:pStyle w:val="PKTpunkt"/>
      </w:pPr>
      <w:r>
        <w:t>1)</w:t>
      </w:r>
      <w:r>
        <w:tab/>
      </w:r>
      <w:r w:rsidRPr="00F97941">
        <w:t>przekazyw</w:t>
      </w:r>
      <w:r w:rsidR="00377B80">
        <w:t>anych</w:t>
      </w:r>
      <w:r w:rsidRPr="00F97941">
        <w:t xml:space="preserve"> między podmiotami wykonującymi zadania publiczne, w</w:t>
      </w:r>
      <w:r w:rsidR="006E7D40">
        <w:t xml:space="preserve"> </w:t>
      </w:r>
      <w:r w:rsidRPr="00F97941">
        <w:t>celu realizacji zadań określonych prawem;</w:t>
      </w:r>
    </w:p>
    <w:p w:rsidR="001B158B" w:rsidRPr="00F97941" w:rsidRDefault="001B158B" w:rsidP="001B158B">
      <w:pPr>
        <w:pStyle w:val="PKTpunkt"/>
      </w:pPr>
      <w:r>
        <w:t>2)</w:t>
      </w:r>
      <w:r>
        <w:tab/>
      </w:r>
      <w:r w:rsidRPr="00F97941">
        <w:t xml:space="preserve">których udostępnianie </w:t>
      </w:r>
      <w:r w:rsidR="00BA653F">
        <w:t xml:space="preserve">lub przekazanie </w:t>
      </w:r>
      <w:r w:rsidRPr="00F97941">
        <w:t>zostało uzależnione od wykazania interesu prawnego lub faktycznego na podstawie odrębnych przepisów</w:t>
      </w:r>
      <w:r w:rsidR="00B65BF4">
        <w:t>.</w:t>
      </w:r>
    </w:p>
    <w:p w:rsidR="00916349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5.</w:t>
      </w:r>
      <w:r w:rsidR="006E7D40">
        <w:t xml:space="preserve"> </w:t>
      </w:r>
      <w:r w:rsidRPr="00F97941">
        <w:t>Każdemu przysługuje prawo do ponownego wykorzystywania</w:t>
      </w:r>
      <w:r w:rsidR="00916349">
        <w:t xml:space="preserve"> informacji sektora publicznego:</w:t>
      </w:r>
    </w:p>
    <w:p w:rsidR="001A54A0" w:rsidRDefault="00916349" w:rsidP="00CC5943">
      <w:pPr>
        <w:pStyle w:val="PKTpunkt"/>
      </w:pPr>
      <w:r>
        <w:t>1)</w:t>
      </w:r>
      <w:r>
        <w:tab/>
      </w:r>
      <w:r w:rsidR="00C61704" w:rsidRPr="00C61704">
        <w:t>udostępnionych</w:t>
      </w:r>
      <w:r w:rsidR="00292CB7">
        <w:t xml:space="preserve"> w</w:t>
      </w:r>
      <w:r w:rsidR="006E7D40">
        <w:t xml:space="preserve"> </w:t>
      </w:r>
      <w:r w:rsidR="00D77DE4">
        <w:t>systemie teleinformatycznym,</w:t>
      </w:r>
      <w:r w:rsidR="00292CB7">
        <w:t xml:space="preserve"> a</w:t>
      </w:r>
      <w:r w:rsidR="0003604D">
        <w:t xml:space="preserve"> </w:t>
      </w:r>
      <w:r w:rsidR="00292CB7">
        <w:t>w</w:t>
      </w:r>
      <w:r w:rsidR="0003604D">
        <w:t xml:space="preserve"> </w:t>
      </w:r>
      <w:r w:rsidR="00B65BF4">
        <w:t>szczególności</w:t>
      </w:r>
      <w:r w:rsidR="00D77DE4">
        <w:t xml:space="preserve"> </w:t>
      </w:r>
      <w:r w:rsidRPr="00916349">
        <w:t>na stronie podmiotowej Biuletynu Informacji Publicznej podmiotu zobowiązanego</w:t>
      </w:r>
      <w:r w:rsidR="00983E0B">
        <w:t xml:space="preserve"> lub </w:t>
      </w:r>
      <w:r w:rsidR="001A54A0">
        <w:t>w</w:t>
      </w:r>
      <w:r w:rsidR="00351A18">
        <w:t> </w:t>
      </w:r>
      <w:r w:rsidR="001A54A0">
        <w:t>centralnym repozytorium</w:t>
      </w:r>
      <w:r w:rsidR="008C4FB1">
        <w:t xml:space="preserve"> informacji publicznej</w:t>
      </w:r>
      <w:r w:rsidR="00CC5943" w:rsidRPr="00F97941">
        <w:t>, o</w:t>
      </w:r>
      <w:r w:rsidR="006E7D40">
        <w:t xml:space="preserve"> </w:t>
      </w:r>
      <w:r w:rsidR="00CC5943" w:rsidRPr="00F97941">
        <w:t>którym mowa</w:t>
      </w:r>
      <w:r w:rsidR="003D17D1" w:rsidRPr="00F9794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CC5943" w:rsidRPr="00F97941">
        <w:t>9a ustawy</w:t>
      </w:r>
      <w:r w:rsidR="00292CB7" w:rsidRPr="00F97941">
        <w:t xml:space="preserve"> z</w:t>
      </w:r>
      <w:r w:rsidR="00964A66">
        <w:t> </w:t>
      </w:r>
      <w:r w:rsidR="00CC5943">
        <w:t>dnia</w:t>
      </w:r>
      <w:r w:rsidR="006E7D40">
        <w:t xml:space="preserve"> </w:t>
      </w:r>
      <w:r w:rsidR="00CC5943" w:rsidRPr="00F97941">
        <w:t>6</w:t>
      </w:r>
      <w:r w:rsidR="006E7D40">
        <w:t xml:space="preserve"> </w:t>
      </w:r>
      <w:r w:rsidR="00CC5943" w:rsidRPr="00F97941">
        <w:t>września 2001</w:t>
      </w:r>
      <w:r w:rsidR="006E7D40">
        <w:t xml:space="preserve"> </w:t>
      </w:r>
      <w:r w:rsidR="00CC5943" w:rsidRPr="00F97941">
        <w:t>r. o</w:t>
      </w:r>
      <w:r w:rsidR="006E7D40">
        <w:t xml:space="preserve"> </w:t>
      </w:r>
      <w:r w:rsidR="00CC5943" w:rsidRPr="00F97941">
        <w:t>dostępie do informacji publicznej (</w:t>
      </w:r>
      <w:r w:rsidR="003D17D1">
        <w:t>Dz.</w:t>
      </w:r>
      <w:r w:rsidR="006E7D40">
        <w:t xml:space="preserve"> </w:t>
      </w:r>
      <w:r w:rsidR="003D17D1">
        <w:t>U.</w:t>
      </w:r>
      <w:r w:rsidR="00CC5943" w:rsidRPr="00F97941">
        <w:t xml:space="preserve"> z</w:t>
      </w:r>
      <w:r w:rsidR="006E7D40">
        <w:t xml:space="preserve"> </w:t>
      </w:r>
      <w:r w:rsidR="00CC5943" w:rsidRPr="00F97941">
        <w:t>201</w:t>
      </w:r>
      <w:r w:rsidR="004B2D8F">
        <w:t>5</w:t>
      </w:r>
      <w:r w:rsidR="006E7D40">
        <w:t xml:space="preserve"> </w:t>
      </w:r>
      <w:r w:rsidR="00CC5943" w:rsidRPr="00F97941">
        <w:t>r.</w:t>
      </w:r>
      <w:r w:rsidR="003D17D1">
        <w:t xml:space="preserve"> poz.</w:t>
      </w:r>
      <w:r w:rsidR="0048235C">
        <w:t> </w:t>
      </w:r>
      <w:r w:rsidR="004B2D8F">
        <w:t xml:space="preserve">2058 oraz z 2016 r. </w:t>
      </w:r>
      <w:r w:rsidR="00C54C49">
        <w:t xml:space="preserve">poz. </w:t>
      </w:r>
      <w:r w:rsidR="004B2D8F">
        <w:t>…</w:t>
      </w:r>
      <w:r w:rsidR="00E0406A">
        <w:t>)</w:t>
      </w:r>
      <w:r w:rsidR="00CC5943">
        <w:t xml:space="preserve">, zwanym dalej </w:t>
      </w:r>
      <w:r w:rsidR="00E5025D">
        <w:t>„</w:t>
      </w:r>
      <w:r w:rsidR="00CC5943">
        <w:t>centralnym repozytorium</w:t>
      </w:r>
      <w:r w:rsidR="00E5025D">
        <w:t>”</w:t>
      </w:r>
      <w:r w:rsidR="001A54A0">
        <w:t>;</w:t>
      </w:r>
    </w:p>
    <w:p w:rsidR="00916349" w:rsidRPr="00916349" w:rsidRDefault="001A54A0" w:rsidP="00CC5943">
      <w:pPr>
        <w:pStyle w:val="PKTpunkt"/>
      </w:pPr>
      <w:r>
        <w:t>2)</w:t>
      </w:r>
      <w:r>
        <w:tab/>
      </w:r>
      <w:r w:rsidR="008C4FB1">
        <w:t xml:space="preserve">przekazanych </w:t>
      </w:r>
      <w:r w:rsidR="00A323A3" w:rsidRPr="00A323A3">
        <w:t>na wniosek</w:t>
      </w:r>
      <w:r w:rsidR="00292CB7" w:rsidRPr="00A323A3">
        <w:t xml:space="preserve"> o</w:t>
      </w:r>
      <w:r w:rsidR="006E7D40">
        <w:t xml:space="preserve"> </w:t>
      </w:r>
      <w:r w:rsidR="00A323A3" w:rsidRPr="00A323A3">
        <w:t xml:space="preserve">ponowne wykorzystywanie </w:t>
      </w:r>
      <w:r w:rsidR="00A323A3">
        <w:t>lub</w:t>
      </w:r>
      <w:r w:rsidR="00292CB7">
        <w:t xml:space="preserve"> w</w:t>
      </w:r>
      <w:r w:rsidR="006E7D40">
        <w:t xml:space="preserve"> </w:t>
      </w:r>
      <w:r w:rsidR="00D77DE4">
        <w:t>innych trybach</w:t>
      </w:r>
      <w:r w:rsidR="00A323A3">
        <w:t>.</w:t>
      </w:r>
    </w:p>
    <w:p w:rsidR="00FC5366" w:rsidRDefault="00F97941" w:rsidP="00C35C03">
      <w:pPr>
        <w:pStyle w:val="ARTartustawynprozporzdzenia"/>
      </w:pPr>
      <w:r w:rsidRPr="00A34A48">
        <w:rPr>
          <w:rStyle w:val="Ppogrubienie"/>
        </w:rPr>
        <w:lastRenderedPageBreak/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6.</w:t>
      </w:r>
      <w:r w:rsidR="006E7D40">
        <w:t xml:space="preserve"> </w:t>
      </w:r>
      <w:r w:rsidRPr="00F97941">
        <w:t>1. Prawo do ponownego wykorzystywania podlega ograniczeniu</w:t>
      </w:r>
      <w:r w:rsidR="00E24C1D" w:rsidRPr="00F97941">
        <w:t xml:space="preserve"> w</w:t>
      </w:r>
      <w:r w:rsidR="006E7D40">
        <w:t xml:space="preserve"> </w:t>
      </w:r>
      <w:r w:rsidRPr="00F97941">
        <w:t>zakresie</w:t>
      </w:r>
      <w:r w:rsidR="00E24C1D" w:rsidRPr="00F97941">
        <w:t xml:space="preserve"> i</w:t>
      </w:r>
      <w:r w:rsidR="006E7D40">
        <w:t xml:space="preserve"> </w:t>
      </w:r>
      <w:r w:rsidRPr="00F97941">
        <w:t>na zasadach określonych</w:t>
      </w:r>
      <w:r w:rsidR="00E24C1D" w:rsidRPr="00F97941">
        <w:t xml:space="preserve"> w</w:t>
      </w:r>
      <w:r w:rsidR="006E7D40">
        <w:t xml:space="preserve"> </w:t>
      </w:r>
      <w:r w:rsidRPr="00F97941">
        <w:t>przepisach</w:t>
      </w:r>
      <w:r w:rsidR="00E24C1D" w:rsidRPr="00F97941">
        <w:t xml:space="preserve"> o</w:t>
      </w:r>
      <w:r w:rsidR="006E7D40">
        <w:t xml:space="preserve"> </w:t>
      </w:r>
      <w:r w:rsidRPr="00F97941">
        <w:t>ochronie informacji niejawnych oraz</w:t>
      </w:r>
      <w:r w:rsidR="00E24C1D" w:rsidRPr="00F97941">
        <w:t xml:space="preserve"> o</w:t>
      </w:r>
      <w:r w:rsidR="006E7D40">
        <w:t xml:space="preserve"> </w:t>
      </w:r>
      <w:r w:rsidRPr="00F97941">
        <w:t>ochronie innych tajemnic ustawowo chronionych.</w:t>
      </w:r>
    </w:p>
    <w:p w:rsidR="00F97941" w:rsidRPr="00F97941" w:rsidRDefault="00F97941" w:rsidP="00CC5943">
      <w:pPr>
        <w:pStyle w:val="USTustnpkodeksu"/>
      </w:pPr>
      <w:r w:rsidRPr="00F97941">
        <w:t>2.</w:t>
      </w:r>
      <w:r w:rsidR="006E7D40">
        <w:t xml:space="preserve"> </w:t>
      </w:r>
      <w:r w:rsidRPr="00F97941">
        <w:t>Prawo do ponownego wykorzystywania podlega ograniczeniu ze względu na prywatność osoby fizycznej lub tajemnicę przedsiębiorcy. Ograniczenie to nie dotyczy informacji</w:t>
      </w:r>
      <w:r w:rsidR="00292CB7" w:rsidRPr="00F97941">
        <w:t xml:space="preserve"> o</w:t>
      </w:r>
      <w:r w:rsidR="006E7D40">
        <w:t xml:space="preserve"> </w:t>
      </w:r>
      <w:r w:rsidRPr="00F97941">
        <w:t>osobach pełniących funkcje publiczne, mających związek</w:t>
      </w:r>
      <w:r w:rsidR="00292CB7" w:rsidRPr="00F97941">
        <w:t xml:space="preserve"> z</w:t>
      </w:r>
      <w:r w:rsidR="006E7D40">
        <w:t xml:space="preserve"> </w:t>
      </w:r>
      <w:r w:rsidRPr="00F97941">
        <w:t>pełnieniem tych funkcji,</w:t>
      </w:r>
      <w:r w:rsidR="00292CB7" w:rsidRPr="00F97941">
        <w:t xml:space="preserve"> w</w:t>
      </w:r>
      <w:r w:rsidR="006E7D40">
        <w:t xml:space="preserve"> </w:t>
      </w:r>
      <w:r w:rsidRPr="00F97941">
        <w:t>tym</w:t>
      </w:r>
      <w:r w:rsidR="00292CB7" w:rsidRPr="00F97941">
        <w:t xml:space="preserve"> o</w:t>
      </w:r>
      <w:r w:rsidR="006E7D40">
        <w:t xml:space="preserve"> </w:t>
      </w:r>
      <w:r w:rsidRPr="00F97941">
        <w:t>warunkach powierzenia</w:t>
      </w:r>
      <w:r w:rsidR="00292CB7" w:rsidRPr="00F97941">
        <w:t xml:space="preserve"> i</w:t>
      </w:r>
      <w:r w:rsidR="006E7D40">
        <w:t xml:space="preserve"> </w:t>
      </w:r>
      <w:r w:rsidRPr="00F97941">
        <w:t>wykonywania funkcji, oraz przypadku gdy osoba fizyczna lub przedsiębiorca rezygnują</w:t>
      </w:r>
      <w:r w:rsidR="00292CB7" w:rsidRPr="00F97941">
        <w:t xml:space="preserve"> z</w:t>
      </w:r>
      <w:r w:rsidR="006E7D40">
        <w:t xml:space="preserve"> </w:t>
      </w:r>
      <w:r w:rsidRPr="00F97941">
        <w:t>przysługującego im prawa.</w:t>
      </w:r>
    </w:p>
    <w:p w:rsidR="00D43E46" w:rsidRDefault="00F97941" w:rsidP="00A4739D">
      <w:pPr>
        <w:pStyle w:val="USTustnpkodeksu"/>
      </w:pPr>
      <w:r w:rsidRPr="00F97941">
        <w:t>3.</w:t>
      </w:r>
      <w:r w:rsidR="006E7D40">
        <w:t xml:space="preserve"> </w:t>
      </w:r>
      <w:r w:rsidRPr="00F97941">
        <w:t>Prawo do ponownego wykorzystywania podlega ograniczeniu</w:t>
      </w:r>
      <w:r w:rsidR="00292CB7" w:rsidRPr="00F97941">
        <w:t xml:space="preserve"> w</w:t>
      </w:r>
      <w:r w:rsidR="006E7D40">
        <w:t xml:space="preserve"> </w:t>
      </w:r>
      <w:r w:rsidRPr="00F97941">
        <w:t>zakresie</w:t>
      </w:r>
      <w:r w:rsidR="00B11FEE">
        <w:t xml:space="preserve"> </w:t>
      </w:r>
      <w:r w:rsidRPr="00F97941">
        <w:t>informacji będących</w:t>
      </w:r>
      <w:r w:rsidR="00E24C1D" w:rsidRPr="00F97941">
        <w:t xml:space="preserve"> </w:t>
      </w:r>
      <w:r w:rsidRPr="00F97941">
        <w:t>informacjami sektora publicznego, do których dostęp jest ograniczony</w:t>
      </w:r>
      <w:r w:rsidR="00E24C1D" w:rsidRPr="00F97941">
        <w:t xml:space="preserve"> </w:t>
      </w:r>
      <w:r w:rsidR="00C433AF">
        <w:t>na podstawie innych ustaw</w:t>
      </w:r>
      <w:r w:rsidR="00B11FEE">
        <w:t>.</w:t>
      </w:r>
      <w:r w:rsidR="006237E0">
        <w:t xml:space="preserve"> </w:t>
      </w:r>
      <w:r w:rsidR="00B11FEE">
        <w:t>P</w:t>
      </w:r>
      <w:r w:rsidR="00C433AF">
        <w:t>rzepis</w:t>
      </w:r>
      <w:r w:rsidR="003D17D1">
        <w:t xml:space="preserve"> ust.</w:t>
      </w:r>
      <w:r w:rsidR="006E7D40">
        <w:t xml:space="preserve"> </w:t>
      </w:r>
      <w:r w:rsidR="003D17D1">
        <w:t>2 zdanie</w:t>
      </w:r>
      <w:r w:rsidR="00C433AF">
        <w:t xml:space="preserve"> drugie stosuje </w:t>
      </w:r>
      <w:r w:rsidR="00C433AF">
        <w:rPr>
          <w:rFonts w:hint="eastAsia"/>
        </w:rPr>
        <w:t>się</w:t>
      </w:r>
      <w:r w:rsidR="00C433AF">
        <w:t xml:space="preserve"> odpowiednio</w:t>
      </w:r>
      <w:r w:rsidR="00B11FEE">
        <w:t>.</w:t>
      </w:r>
    </w:p>
    <w:p w:rsidR="00A4739D" w:rsidRDefault="004E5349" w:rsidP="00A34A48">
      <w:pPr>
        <w:pStyle w:val="USTustnpkodeksu"/>
        <w:keepNext/>
      </w:pPr>
      <w:r>
        <w:t>4.</w:t>
      </w:r>
      <w:r w:rsidR="006E7D40">
        <w:t xml:space="preserve"> </w:t>
      </w:r>
      <w:r w:rsidR="00B11FEE">
        <w:t>Prawo do ponownego wykorzystywania podlega ograniczeniu</w:t>
      </w:r>
      <w:r w:rsidR="00292CB7">
        <w:t xml:space="preserve"> w</w:t>
      </w:r>
      <w:r w:rsidR="006E7D40">
        <w:t xml:space="preserve"> </w:t>
      </w:r>
      <w:r w:rsidR="00B11FEE">
        <w:t>zakresie informacji sektora publicznego</w:t>
      </w:r>
      <w:r>
        <w:t>:</w:t>
      </w:r>
    </w:p>
    <w:p w:rsidR="00B65BF4" w:rsidRPr="004E5349" w:rsidRDefault="004E5349" w:rsidP="004E5349">
      <w:pPr>
        <w:pStyle w:val="PKTpunkt"/>
      </w:pPr>
      <w:r>
        <w:t>1)</w:t>
      </w:r>
      <w:r>
        <w:tab/>
      </w:r>
      <w:r w:rsidR="00B65BF4" w:rsidRPr="00F97941">
        <w:t xml:space="preserve">których </w:t>
      </w:r>
      <w:r w:rsidR="00B65BF4" w:rsidRPr="004E5349">
        <w:t>wytwarzanie przez podmioty zobowiązane nie należy do zakresu ich zadań publicznych określonych prawem;</w:t>
      </w:r>
    </w:p>
    <w:p w:rsidR="00B65BF4" w:rsidRPr="004E5349" w:rsidRDefault="004E5349" w:rsidP="004E5349">
      <w:pPr>
        <w:pStyle w:val="PKTpunkt"/>
      </w:pPr>
      <w:r w:rsidRPr="004E5349">
        <w:t>2)</w:t>
      </w:r>
      <w:r w:rsidRPr="004E5349">
        <w:tab/>
      </w:r>
      <w:r w:rsidR="00B65BF4" w:rsidRPr="004E5349">
        <w:t>powiązanych</w:t>
      </w:r>
      <w:r w:rsidR="00292CB7" w:rsidRPr="004E5349">
        <w:t xml:space="preserve"> z</w:t>
      </w:r>
      <w:r w:rsidR="006E7D40">
        <w:t xml:space="preserve"> </w:t>
      </w:r>
      <w:r w:rsidR="00B65BF4" w:rsidRPr="004E5349">
        <w:t>obiektami będącymi depozytami znajdującymi się w</w:t>
      </w:r>
      <w:r w:rsidR="006E7D40">
        <w:t xml:space="preserve"> </w:t>
      </w:r>
      <w:r w:rsidR="00B65BF4" w:rsidRPr="004E5349">
        <w:t>posiadaniu podmiotu zobowiązanego,</w:t>
      </w:r>
      <w:r w:rsidR="00292CB7" w:rsidRPr="004E5349">
        <w:t xml:space="preserve"> o</w:t>
      </w:r>
      <w:r w:rsidR="006E7D40">
        <w:t xml:space="preserve"> </w:t>
      </w:r>
      <w:r w:rsidR="00B65BF4" w:rsidRPr="004E5349">
        <w:t>ile ich właściciele umownie wyłączyli możliwość ich udostępniania lub przekazywania w</w:t>
      </w:r>
      <w:r w:rsidR="006E7D40">
        <w:t xml:space="preserve"> </w:t>
      </w:r>
      <w:r w:rsidR="00B65BF4" w:rsidRPr="004E5349">
        <w:t>całości lub w</w:t>
      </w:r>
      <w:r w:rsidR="006E7D40">
        <w:t xml:space="preserve"> </w:t>
      </w:r>
      <w:r w:rsidR="00B65BF4" w:rsidRPr="004E5349">
        <w:t>określonym zakresie;</w:t>
      </w:r>
    </w:p>
    <w:p w:rsidR="00B65BF4" w:rsidRPr="004E5349" w:rsidRDefault="004E5349" w:rsidP="004E5349">
      <w:pPr>
        <w:pStyle w:val="PKTpunkt"/>
      </w:pPr>
      <w:r w:rsidRPr="004E5349">
        <w:t>3)</w:t>
      </w:r>
      <w:r w:rsidRPr="004E5349">
        <w:tab/>
      </w:r>
      <w:r w:rsidR="006F590A" w:rsidRPr="006F590A">
        <w:t>do których prawa autorskie</w:t>
      </w:r>
      <w:r w:rsidR="00292CB7" w:rsidRPr="006F590A">
        <w:t xml:space="preserve"> i</w:t>
      </w:r>
      <w:r w:rsidR="006E7D40">
        <w:t xml:space="preserve"> </w:t>
      </w:r>
      <w:r w:rsidR="006F590A" w:rsidRPr="006F590A">
        <w:t>prawa pokrewne</w:t>
      </w:r>
      <w:r w:rsidR="00292CB7" w:rsidRPr="006F590A">
        <w:t xml:space="preserve"> w</w:t>
      </w:r>
      <w:r w:rsidR="006E7D40">
        <w:t xml:space="preserve"> </w:t>
      </w:r>
      <w:r w:rsidR="006F590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6F590A" w:rsidRPr="006F590A">
        <w:t xml:space="preserve">dnia </w:t>
      </w:r>
      <w:r w:rsidR="00292CB7" w:rsidRPr="006F590A">
        <w:t>4</w:t>
      </w:r>
      <w:r w:rsidR="006E7D40">
        <w:t xml:space="preserve"> </w:t>
      </w:r>
      <w:r w:rsidR="006F590A" w:rsidRPr="006F590A">
        <w:t>lutego</w:t>
      </w:r>
      <w:r w:rsidR="00351A18">
        <w:t xml:space="preserve"> </w:t>
      </w:r>
      <w:r w:rsidR="006F590A" w:rsidRPr="006F590A">
        <w:t>199</w:t>
      </w:r>
      <w:r w:rsidR="00292CB7" w:rsidRPr="006F590A">
        <w:t>4</w:t>
      </w:r>
      <w:r w:rsidR="006E7D40">
        <w:t xml:space="preserve"> </w:t>
      </w:r>
      <w:r w:rsidR="006F590A" w:rsidRPr="006F590A">
        <w:t>r.</w:t>
      </w:r>
      <w:r w:rsidR="00292CB7" w:rsidRPr="006F590A">
        <w:t xml:space="preserve"> o</w:t>
      </w:r>
      <w:r w:rsidR="006E7D40">
        <w:t xml:space="preserve"> </w:t>
      </w:r>
      <w:r w:rsidR="006F590A" w:rsidRPr="006F590A">
        <w:t>prawie autorskim</w:t>
      </w:r>
      <w:r w:rsidR="00292CB7" w:rsidRPr="006F590A">
        <w:t xml:space="preserve"> i</w:t>
      </w:r>
      <w:r w:rsidR="006E7D40">
        <w:t xml:space="preserve"> </w:t>
      </w:r>
      <w:r w:rsidR="006F590A" w:rsidRPr="006F590A">
        <w:t>prawach pokrewnych (</w:t>
      </w:r>
      <w:r w:rsidR="003D17D1">
        <w:t>Dz.</w:t>
      </w:r>
      <w:r w:rsidR="006E7D40">
        <w:t xml:space="preserve"> </w:t>
      </w:r>
      <w:r w:rsidR="003D17D1">
        <w:t>U.</w:t>
      </w:r>
      <w:r w:rsidR="00292CB7" w:rsidRPr="006F590A">
        <w:t xml:space="preserve"> z</w:t>
      </w:r>
      <w:r w:rsidR="006E7D40">
        <w:t xml:space="preserve"> </w:t>
      </w:r>
      <w:r w:rsidR="006F590A" w:rsidRPr="006F590A">
        <w:t>200</w:t>
      </w:r>
      <w:r w:rsidR="00292CB7" w:rsidRPr="006F590A">
        <w:t>6</w:t>
      </w:r>
      <w:r w:rsidR="006E7D40">
        <w:t xml:space="preserve"> </w:t>
      </w:r>
      <w:r w:rsidR="006F590A" w:rsidRPr="006F590A">
        <w:t>r.</w:t>
      </w:r>
      <w:r w:rsidR="003D17D1">
        <w:t xml:space="preserve"> Nr</w:t>
      </w:r>
      <w:r w:rsidR="006E7D40">
        <w:t xml:space="preserve"> </w:t>
      </w:r>
      <w:r w:rsidR="006F590A" w:rsidRPr="006F590A">
        <w:t>90,</w:t>
      </w:r>
      <w:r w:rsidR="003D17D1">
        <w:t xml:space="preserve"> poz.</w:t>
      </w:r>
      <w:r w:rsidR="006E7D40">
        <w:t xml:space="preserve"> </w:t>
      </w:r>
      <w:r w:rsidR="006F590A" w:rsidRPr="006F590A">
        <w:t xml:space="preserve">631, </w:t>
      </w:r>
      <w:r w:rsidR="00351A18">
        <w:t>z </w:t>
      </w:r>
      <w:proofErr w:type="spellStart"/>
      <w:r w:rsidR="006F590A" w:rsidRPr="006F590A">
        <w:t>późn</w:t>
      </w:r>
      <w:proofErr w:type="spellEnd"/>
      <w:r w:rsidR="006F590A" w:rsidRPr="006F590A">
        <w:t>. zm.</w:t>
      </w:r>
      <w:r w:rsidR="00C3379B" w:rsidRPr="003D17D1">
        <w:rPr>
          <w:rStyle w:val="IGindeksgrny"/>
        </w:rPr>
        <w:footnoteReference w:id="6"/>
      </w:r>
      <w:r w:rsidR="000F30E8" w:rsidRPr="003D17D1">
        <w:rPr>
          <w:rStyle w:val="IGindeksgrny"/>
        </w:rPr>
        <w:t>)</w:t>
      </w:r>
      <w:r w:rsidR="006F590A" w:rsidRPr="006F590A">
        <w:t>), prawa do baz danych</w:t>
      </w:r>
      <w:r w:rsidR="00292CB7" w:rsidRPr="006F590A">
        <w:t xml:space="preserve"> w</w:t>
      </w:r>
      <w:r w:rsidR="006E7D40">
        <w:t xml:space="preserve"> </w:t>
      </w:r>
      <w:r w:rsidR="006F590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6F590A" w:rsidRPr="006F590A">
        <w:t>dnia 2</w:t>
      </w:r>
      <w:r w:rsidR="00292CB7" w:rsidRPr="006F590A">
        <w:t>7</w:t>
      </w:r>
      <w:r w:rsidR="006E7D40">
        <w:t xml:space="preserve"> </w:t>
      </w:r>
      <w:r w:rsidR="006F590A" w:rsidRPr="006F590A">
        <w:t>lipca 200</w:t>
      </w:r>
      <w:r w:rsidR="00292CB7" w:rsidRPr="006F590A">
        <w:t>1</w:t>
      </w:r>
      <w:r w:rsidR="006E7D40">
        <w:t xml:space="preserve"> </w:t>
      </w:r>
      <w:r w:rsidR="006F590A" w:rsidRPr="006F590A">
        <w:t xml:space="preserve">r. </w:t>
      </w:r>
      <w:r w:rsidR="00351A18">
        <w:t>o </w:t>
      </w:r>
      <w:r w:rsidR="006F590A" w:rsidRPr="006F590A">
        <w:t>ochronie baz danych (</w:t>
      </w:r>
      <w:r w:rsidR="003D17D1">
        <w:t>Dz.</w:t>
      </w:r>
      <w:r w:rsidR="006E7D40">
        <w:t xml:space="preserve"> </w:t>
      </w:r>
      <w:r w:rsidR="003D17D1">
        <w:t>U. Nr</w:t>
      </w:r>
      <w:r w:rsidR="006E7D40">
        <w:t xml:space="preserve"> </w:t>
      </w:r>
      <w:r w:rsidR="006F590A" w:rsidRPr="006F590A">
        <w:t>128,</w:t>
      </w:r>
      <w:r w:rsidR="003D17D1">
        <w:t xml:space="preserve"> poz.</w:t>
      </w:r>
      <w:r w:rsidR="006E7D40">
        <w:t xml:space="preserve"> </w:t>
      </w:r>
      <w:r w:rsidR="006F590A" w:rsidRPr="006F590A">
        <w:t>1402,</w:t>
      </w:r>
      <w:r w:rsidR="00292CB7" w:rsidRPr="006F590A">
        <w:t xml:space="preserve"> z</w:t>
      </w:r>
      <w:r w:rsidR="006E7D40">
        <w:t xml:space="preserve"> </w:t>
      </w:r>
      <w:proofErr w:type="spellStart"/>
      <w:r w:rsidR="006F590A" w:rsidRPr="006F590A">
        <w:t>późn</w:t>
      </w:r>
      <w:proofErr w:type="spellEnd"/>
      <w:r w:rsidR="006F590A" w:rsidRPr="006F590A">
        <w:t>. zm.</w:t>
      </w:r>
      <w:r w:rsidR="000F30E8" w:rsidRPr="003D17D1">
        <w:rPr>
          <w:rStyle w:val="IGindeksgrny"/>
        </w:rPr>
        <w:footnoteReference w:id="7"/>
      </w:r>
      <w:r w:rsidR="000F30E8" w:rsidRPr="003D17D1">
        <w:rPr>
          <w:rStyle w:val="IGindeksgrny"/>
        </w:rPr>
        <w:t>)</w:t>
      </w:r>
      <w:r w:rsidR="006F590A" w:rsidRPr="006F590A">
        <w:t>), prawa do odmian roślin</w:t>
      </w:r>
      <w:r w:rsidR="00292CB7" w:rsidRPr="006F590A">
        <w:t xml:space="preserve"> w</w:t>
      </w:r>
      <w:r w:rsidR="006E7D40">
        <w:t xml:space="preserve"> </w:t>
      </w:r>
      <w:r w:rsidR="006F590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6F590A" w:rsidRPr="006F590A">
        <w:t>dnia 2</w:t>
      </w:r>
      <w:r w:rsidR="00292CB7" w:rsidRPr="006F590A">
        <w:t>6</w:t>
      </w:r>
      <w:r w:rsidR="006E7D40">
        <w:t xml:space="preserve"> </w:t>
      </w:r>
      <w:r w:rsidR="006F590A" w:rsidRPr="006F590A">
        <w:t>czerwca 200</w:t>
      </w:r>
      <w:r w:rsidR="00292CB7" w:rsidRPr="006F590A">
        <w:t>3</w:t>
      </w:r>
      <w:r w:rsidR="006E7D40">
        <w:t xml:space="preserve"> </w:t>
      </w:r>
      <w:r w:rsidR="006F590A" w:rsidRPr="006F590A">
        <w:t>r.</w:t>
      </w:r>
      <w:r w:rsidR="00292CB7" w:rsidRPr="006F590A">
        <w:t xml:space="preserve"> o</w:t>
      </w:r>
      <w:r w:rsidR="006E7D40">
        <w:t xml:space="preserve"> </w:t>
      </w:r>
      <w:r w:rsidR="006F590A" w:rsidRPr="006F590A">
        <w:t>ochronie prawnej odmian roślin (</w:t>
      </w:r>
      <w:r w:rsidR="003D17D1">
        <w:t>Dz.</w:t>
      </w:r>
      <w:r w:rsidR="006E7D40">
        <w:t xml:space="preserve"> </w:t>
      </w:r>
      <w:r w:rsidR="003D17D1">
        <w:t>U. Nr</w:t>
      </w:r>
      <w:r w:rsidR="006E7D40">
        <w:t xml:space="preserve"> </w:t>
      </w:r>
      <w:r w:rsidR="006F590A" w:rsidRPr="006F590A">
        <w:t>137,</w:t>
      </w:r>
      <w:r w:rsidR="003D17D1">
        <w:t xml:space="preserve"> poz.</w:t>
      </w:r>
      <w:r w:rsidR="006E7D40">
        <w:t xml:space="preserve"> </w:t>
      </w:r>
      <w:r w:rsidR="006F590A" w:rsidRPr="006F590A">
        <w:t>1300,</w:t>
      </w:r>
      <w:r w:rsidR="00292CB7" w:rsidRPr="006F590A">
        <w:t xml:space="preserve"> z</w:t>
      </w:r>
      <w:r w:rsidR="006E7D40">
        <w:t xml:space="preserve"> </w:t>
      </w:r>
      <w:proofErr w:type="spellStart"/>
      <w:r w:rsidR="006F590A" w:rsidRPr="006F590A">
        <w:t>późn</w:t>
      </w:r>
      <w:proofErr w:type="spellEnd"/>
      <w:r w:rsidR="006F590A" w:rsidRPr="006F590A">
        <w:t>. zm.</w:t>
      </w:r>
      <w:r w:rsidR="000F30E8" w:rsidRPr="003D17D1">
        <w:rPr>
          <w:rStyle w:val="IGindeksgrny"/>
        </w:rPr>
        <w:footnoteReference w:id="8"/>
      </w:r>
      <w:r w:rsidR="000F30E8" w:rsidRPr="003D17D1">
        <w:rPr>
          <w:rStyle w:val="IGindeksgrny"/>
        </w:rPr>
        <w:t>)</w:t>
      </w:r>
      <w:r w:rsidR="006F590A" w:rsidRPr="006F590A">
        <w:t>)</w:t>
      </w:r>
      <w:r w:rsidR="009876CA">
        <w:t>,</w:t>
      </w:r>
      <w:r w:rsidR="006F590A" w:rsidRPr="006F590A">
        <w:t xml:space="preserve"> prawa własności przemysłowej</w:t>
      </w:r>
      <w:r w:rsidR="00292CB7" w:rsidRPr="006F590A">
        <w:t xml:space="preserve"> w</w:t>
      </w:r>
      <w:r w:rsidR="006E7D40">
        <w:t xml:space="preserve"> </w:t>
      </w:r>
      <w:r w:rsidR="006F590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6F590A" w:rsidRPr="006F590A">
        <w:t>dnia 3</w:t>
      </w:r>
      <w:r w:rsidR="00292CB7" w:rsidRPr="006F590A">
        <w:t>0</w:t>
      </w:r>
      <w:r w:rsidR="006E7D40">
        <w:t xml:space="preserve"> </w:t>
      </w:r>
      <w:r w:rsidR="006F590A" w:rsidRPr="006F590A">
        <w:t>czerwca 200</w:t>
      </w:r>
      <w:r w:rsidR="00292CB7" w:rsidRPr="006F590A">
        <w:t>0</w:t>
      </w:r>
      <w:r w:rsidR="006E7D40">
        <w:t xml:space="preserve"> </w:t>
      </w:r>
      <w:r w:rsidR="006F590A" w:rsidRPr="006F590A">
        <w:t xml:space="preserve">r. </w:t>
      </w:r>
      <w:r w:rsidR="000F30E8">
        <w:t>–</w:t>
      </w:r>
      <w:r w:rsidR="006F590A" w:rsidRPr="006F590A">
        <w:t xml:space="preserve"> Prawo własności przemysłowej (</w:t>
      </w:r>
      <w:r w:rsidR="003D17D1">
        <w:t>Dz.</w:t>
      </w:r>
      <w:r w:rsidR="006E7D40">
        <w:t xml:space="preserve"> </w:t>
      </w:r>
      <w:r w:rsidR="003D17D1">
        <w:t>U.</w:t>
      </w:r>
      <w:r w:rsidR="00292CB7" w:rsidRPr="006F590A">
        <w:t xml:space="preserve"> z</w:t>
      </w:r>
      <w:r w:rsidR="006E7D40">
        <w:t xml:space="preserve"> </w:t>
      </w:r>
      <w:r w:rsidR="006F590A" w:rsidRPr="006F590A">
        <w:t>201</w:t>
      </w:r>
      <w:r w:rsidR="00292CB7" w:rsidRPr="006F590A">
        <w:t>3</w:t>
      </w:r>
      <w:r w:rsidR="006E7D40">
        <w:t xml:space="preserve"> </w:t>
      </w:r>
      <w:r w:rsidR="006F590A" w:rsidRPr="006F590A">
        <w:t>r.</w:t>
      </w:r>
      <w:r w:rsidR="003D17D1">
        <w:t xml:space="preserve"> poz.</w:t>
      </w:r>
      <w:r w:rsidR="006E7D40">
        <w:t xml:space="preserve"> </w:t>
      </w:r>
      <w:r w:rsidR="006F590A" w:rsidRPr="006F590A">
        <w:t>141</w:t>
      </w:r>
      <w:r w:rsidR="003D17D1" w:rsidRPr="006F590A">
        <w:t>0</w:t>
      </w:r>
      <w:r w:rsidR="00BC7ED2">
        <w:t>,</w:t>
      </w:r>
      <w:r w:rsidR="003D17D1">
        <w:t xml:space="preserve"> </w:t>
      </w:r>
      <w:r w:rsidR="00755D36">
        <w:t xml:space="preserve">z </w:t>
      </w:r>
      <w:proofErr w:type="spellStart"/>
      <w:r w:rsidR="00755D36">
        <w:t>późn</w:t>
      </w:r>
      <w:proofErr w:type="spellEnd"/>
      <w:r w:rsidR="00755D36">
        <w:t>. zm.</w:t>
      </w:r>
      <w:r w:rsidR="00755D36">
        <w:rPr>
          <w:rStyle w:val="Odwoanieprzypisudolnego"/>
        </w:rPr>
        <w:footnoteReference w:id="9"/>
      </w:r>
      <w:r w:rsidR="00755D36">
        <w:rPr>
          <w:rStyle w:val="IGindeksgrny"/>
        </w:rPr>
        <w:t>)</w:t>
      </w:r>
      <w:r w:rsidR="006F590A" w:rsidRPr="006F590A">
        <w:t>)</w:t>
      </w:r>
      <w:r w:rsidR="003B4CDE">
        <w:t xml:space="preserve"> </w:t>
      </w:r>
      <w:r w:rsidR="009876CA">
        <w:t>lub</w:t>
      </w:r>
      <w:r w:rsidR="003B4CDE">
        <w:t xml:space="preserve"> </w:t>
      </w:r>
      <w:r w:rsidR="009876CA">
        <w:t xml:space="preserve">prawa własności przemysłowej </w:t>
      </w:r>
      <w:r w:rsidR="003B4CDE" w:rsidRPr="003B4CDE">
        <w:t>podlegające</w:t>
      </w:r>
      <w:r w:rsidR="009876CA">
        <w:t>go</w:t>
      </w:r>
      <w:r w:rsidR="003B4CDE" w:rsidRPr="003B4CDE">
        <w:t xml:space="preserve"> ochronie na podstawie umów międzynarodowych lub przepisów prawa Unii Europejskiej</w:t>
      </w:r>
      <w:r w:rsidR="003B4CDE">
        <w:t>,</w:t>
      </w:r>
      <w:r w:rsidR="00860C3F">
        <w:t xml:space="preserve"> przysługują po</w:t>
      </w:r>
      <w:r w:rsidR="006F590A" w:rsidRPr="006F590A">
        <w:t>dmiotom innym niż podmioty zobowiązane</w:t>
      </w:r>
      <w:r w:rsidR="00B65BF4" w:rsidRPr="004E5349">
        <w:t>;</w:t>
      </w:r>
    </w:p>
    <w:p w:rsidR="00B65BF4" w:rsidRPr="00F97941" w:rsidRDefault="004E5349" w:rsidP="004E5349">
      <w:pPr>
        <w:pStyle w:val="PKTpunkt"/>
      </w:pPr>
      <w:r w:rsidRPr="004E5349">
        <w:lastRenderedPageBreak/>
        <w:t>4)</w:t>
      </w:r>
      <w:r w:rsidRPr="004E5349">
        <w:tab/>
      </w:r>
      <w:r w:rsidR="00B65BF4" w:rsidRPr="004E5349">
        <w:t>będących</w:t>
      </w:r>
      <w:r w:rsidR="00292CB7" w:rsidRPr="004E5349">
        <w:t xml:space="preserve"> w</w:t>
      </w:r>
      <w:r w:rsidR="006E7D40">
        <w:t xml:space="preserve"> </w:t>
      </w:r>
      <w:r w:rsidR="00B65BF4" w:rsidRPr="004E5349">
        <w:t>posiadaniu</w:t>
      </w:r>
      <w:r w:rsidR="00B65BF4" w:rsidRPr="00F97941">
        <w:t xml:space="preserve"> muzeów państwowych, muzeów samorządowych</w:t>
      </w:r>
      <w:r w:rsidR="00B65BF4">
        <w:t>,</w:t>
      </w:r>
      <w:r w:rsidR="00B65BF4" w:rsidRPr="00F97941">
        <w:t xml:space="preserve"> bibliotek p</w:t>
      </w:r>
      <w:r w:rsidR="00B65BF4">
        <w:t>ublicznych, bibliotek naukowych</w:t>
      </w:r>
      <w:r w:rsidR="00B65BF4" w:rsidRPr="00F97941">
        <w:t xml:space="preserve"> lub </w:t>
      </w:r>
      <w:r w:rsidR="00B65BF4" w:rsidRPr="00B50A6F">
        <w:t>archiwów</w:t>
      </w:r>
      <w:r w:rsidR="00B65BF4" w:rsidRPr="00F97941">
        <w:t>, w</w:t>
      </w:r>
      <w:r w:rsidR="006E7D40">
        <w:t xml:space="preserve"> </w:t>
      </w:r>
      <w:r w:rsidR="00B65BF4" w:rsidRPr="00F97941">
        <w:t xml:space="preserve">przypadku gdy pierwotnym właścicielem </w:t>
      </w:r>
      <w:r w:rsidR="00B65BF4">
        <w:t>autorskich praw majątkowych</w:t>
      </w:r>
      <w:r w:rsidR="00B65BF4" w:rsidRPr="00F97941">
        <w:t xml:space="preserve"> </w:t>
      </w:r>
      <w:r w:rsidR="006F590A" w:rsidRPr="006F590A">
        <w:t>lub praw pokrewnych były podmioty inne niż podmioty zobowiązane,</w:t>
      </w:r>
      <w:r w:rsidR="00292CB7" w:rsidRPr="006F590A">
        <w:t xml:space="preserve"> a</w:t>
      </w:r>
      <w:r w:rsidR="006E7D40">
        <w:t xml:space="preserve"> </w:t>
      </w:r>
      <w:r w:rsidR="006F590A" w:rsidRPr="006F590A">
        <w:t>czas trwania tych praw nie wygasł.</w:t>
      </w:r>
    </w:p>
    <w:p w:rsidR="00A80EB2" w:rsidRPr="00F97941" w:rsidRDefault="00F97941" w:rsidP="00731664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7.</w:t>
      </w:r>
      <w:r w:rsidR="006E7D40">
        <w:t xml:space="preserve"> </w:t>
      </w:r>
      <w:r w:rsidR="00C433AF">
        <w:t>1</w:t>
      </w:r>
      <w:r w:rsidR="00C433AF" w:rsidRPr="00F97941">
        <w:t>.</w:t>
      </w:r>
      <w:r w:rsidR="006E7D40">
        <w:t xml:space="preserve"> </w:t>
      </w:r>
      <w:r w:rsidR="00C433AF" w:rsidRPr="00F97941">
        <w:t xml:space="preserve">Przepisy ustawy nie naruszają prawa dostępu do informacji publicznej ani wolności jej rozpowszechniania oraz </w:t>
      </w:r>
      <w:r w:rsidR="00F758E0">
        <w:t xml:space="preserve">przepisów </w:t>
      </w:r>
      <w:r w:rsidR="00C433AF" w:rsidRPr="00F97941">
        <w:t>innych ustaw określających zasady</w:t>
      </w:r>
      <w:r w:rsidR="00F758E0">
        <w:t>, warunki</w:t>
      </w:r>
      <w:r w:rsidR="00C433AF" w:rsidRPr="00F97941">
        <w:t xml:space="preserve"> i</w:t>
      </w:r>
      <w:r w:rsidR="00351A18">
        <w:t> </w:t>
      </w:r>
      <w:r w:rsidR="00C433AF" w:rsidRPr="00F97941">
        <w:t>tryb dostępu do informacji będących informacjami sektora publicznego.</w:t>
      </w:r>
    </w:p>
    <w:p w:rsidR="00F97941" w:rsidRPr="00F97941" w:rsidRDefault="00C433AF" w:rsidP="00C433AF">
      <w:pPr>
        <w:pStyle w:val="USTustnpkodeksu"/>
      </w:pPr>
      <w:r>
        <w:t xml:space="preserve">2. </w:t>
      </w:r>
      <w:r w:rsidR="00F97941" w:rsidRPr="00F97941">
        <w:t>Przepisy ustawy nie naruszają przepisów 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2</w:t>
      </w:r>
      <w:r w:rsidR="00E24C1D" w:rsidRPr="00F97941">
        <w:t>9</w:t>
      </w:r>
      <w:r w:rsidR="006E7D40">
        <w:t xml:space="preserve"> </w:t>
      </w:r>
      <w:r w:rsidR="00F97941" w:rsidRPr="00F97941">
        <w:t>sierpnia 199</w:t>
      </w:r>
      <w:r w:rsidR="00E24C1D" w:rsidRPr="00F97941">
        <w:t>7</w:t>
      </w:r>
      <w:r w:rsidR="006E7D40">
        <w:t xml:space="preserve"> </w:t>
      </w:r>
      <w:r w:rsidR="00F97941" w:rsidRPr="00F97941">
        <w:t>r.</w:t>
      </w:r>
      <w:r w:rsidR="00E24C1D" w:rsidRPr="00F97941">
        <w:t xml:space="preserve"> o</w:t>
      </w:r>
      <w:r w:rsidR="006E7D40">
        <w:t xml:space="preserve"> </w:t>
      </w:r>
      <w:r w:rsidR="00F97941" w:rsidRPr="00F97941">
        <w:t>ochronie danych osobowych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E24C1D" w:rsidRPr="00F97941">
        <w:t>4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F97941" w:rsidRPr="00F97941">
        <w:t>118</w:t>
      </w:r>
      <w:r w:rsidR="003D17D1" w:rsidRPr="00F97941">
        <w:t>2</w:t>
      </w:r>
      <w:r w:rsidR="003D17D1">
        <w:t xml:space="preserve"> i</w:t>
      </w:r>
      <w:r w:rsidR="006E7D40">
        <w:t xml:space="preserve"> </w:t>
      </w:r>
      <w:r w:rsidR="00F97941" w:rsidRPr="00F97941">
        <w:t>166</w:t>
      </w:r>
      <w:r w:rsidR="003D17D1" w:rsidRPr="00F97941">
        <w:t>2</w:t>
      </w:r>
      <w:r w:rsidR="003D17D1">
        <w:t xml:space="preserve"> oraz</w:t>
      </w:r>
      <w:r w:rsidR="00292CB7">
        <w:t xml:space="preserve"> z</w:t>
      </w:r>
      <w:r w:rsidR="006E7D40">
        <w:t xml:space="preserve"> </w:t>
      </w:r>
      <w:r w:rsidR="000F30E8">
        <w:t>201</w:t>
      </w:r>
      <w:r w:rsidR="00292CB7">
        <w:t>5</w:t>
      </w:r>
      <w:r w:rsidR="006E7D40">
        <w:t xml:space="preserve"> </w:t>
      </w:r>
      <w:r w:rsidR="000F30E8">
        <w:t>r.</w:t>
      </w:r>
      <w:r w:rsidR="003D17D1">
        <w:t xml:space="preserve"> poz.</w:t>
      </w:r>
      <w:r w:rsidR="006E7D40">
        <w:t xml:space="preserve"> </w:t>
      </w:r>
      <w:r w:rsidR="000F30E8">
        <w:t>1309</w:t>
      </w:r>
      <w:r w:rsidR="00F97941" w:rsidRPr="00F97941">
        <w:t>).</w:t>
      </w:r>
    </w:p>
    <w:p w:rsidR="00F97941" w:rsidRPr="00F97941" w:rsidRDefault="00F97941" w:rsidP="00F97941">
      <w:pPr>
        <w:pStyle w:val="ROZDZODDZOZNoznaczenierozdziauluboddziau"/>
      </w:pPr>
      <w:r w:rsidRPr="00F97941">
        <w:t>Rozdział 2</w:t>
      </w:r>
    </w:p>
    <w:p w:rsidR="00F97941" w:rsidRPr="00F97941" w:rsidRDefault="00F97941" w:rsidP="00A34A48">
      <w:pPr>
        <w:pStyle w:val="ROZDZODDZPRZEDMprzedmiotregulacjirozdziauluboddziau"/>
      </w:pPr>
      <w:r w:rsidRPr="00F97941">
        <w:t>Zasady udostępniania</w:t>
      </w:r>
      <w:r w:rsidR="00292CB7">
        <w:t xml:space="preserve"> i</w:t>
      </w:r>
      <w:r w:rsidR="006E7D40">
        <w:t xml:space="preserve"> </w:t>
      </w:r>
      <w:r w:rsidR="001002F5">
        <w:t>przekazywania</w:t>
      </w:r>
      <w:r w:rsidRPr="00F97941">
        <w:t xml:space="preserve"> informacji sektora publicznego</w:t>
      </w:r>
      <w:r w:rsidR="00292CB7" w:rsidRPr="00F97941">
        <w:t xml:space="preserve"> </w:t>
      </w:r>
      <w:r w:rsidR="00292CB7">
        <w:t>w</w:t>
      </w:r>
      <w:r w:rsidR="006E7D40">
        <w:t xml:space="preserve"> </w:t>
      </w:r>
      <w:r w:rsidR="00B249EA">
        <w:t>celu</w:t>
      </w:r>
      <w:r w:rsidRPr="00F97941">
        <w:t xml:space="preserve"> ponownego wykorzystywania</w:t>
      </w:r>
    </w:p>
    <w:p w:rsidR="00F97941" w:rsidRPr="00F97941" w:rsidRDefault="00F97941" w:rsidP="00F97941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8.</w:t>
      </w:r>
      <w:r w:rsidR="006E7D40">
        <w:t xml:space="preserve"> </w:t>
      </w:r>
      <w:r w:rsidRPr="00F97941">
        <w:t xml:space="preserve">1. </w:t>
      </w:r>
      <w:r w:rsidR="00EE5383">
        <w:t>Podmiot zobowiązany u</w:t>
      </w:r>
      <w:r w:rsidR="004559F9" w:rsidRPr="00F97941">
        <w:t>dostępni</w:t>
      </w:r>
      <w:r w:rsidR="00EE5383">
        <w:t>a</w:t>
      </w:r>
      <w:r w:rsidR="00BA653F">
        <w:t xml:space="preserve"> lub przekazuje</w:t>
      </w:r>
      <w:r w:rsidR="004559F9" w:rsidRPr="00F97941">
        <w:t xml:space="preserve"> informacj</w:t>
      </w:r>
      <w:r w:rsidR="006D596E">
        <w:t>e</w:t>
      </w:r>
      <w:r w:rsidR="004559F9" w:rsidRPr="00F97941">
        <w:t xml:space="preserve"> sektora publicznego </w:t>
      </w:r>
      <w:r w:rsidR="00E24C1D" w:rsidRPr="00F97941">
        <w:t>w</w:t>
      </w:r>
      <w:r w:rsidR="006E7D40">
        <w:t xml:space="preserve"> </w:t>
      </w:r>
      <w:r w:rsidRPr="00F97941">
        <w:t>celu ponownego wykorzystywania</w:t>
      </w:r>
      <w:r w:rsidR="00E24C1D" w:rsidRPr="00F97941">
        <w:t xml:space="preserve"> w</w:t>
      </w:r>
      <w:r w:rsidR="006E7D40">
        <w:t xml:space="preserve"> </w:t>
      </w:r>
      <w:r w:rsidRPr="00F97941">
        <w:t>porównywalnych sytuacjach na takich samych warunkach.</w:t>
      </w:r>
    </w:p>
    <w:p w:rsidR="00F97941" w:rsidRPr="00F97941" w:rsidRDefault="00F97941" w:rsidP="00B03F0C">
      <w:pPr>
        <w:pStyle w:val="USTustnpkodeksu"/>
      </w:pPr>
      <w:r w:rsidRPr="00F97941">
        <w:t>2.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Pr="00F97941">
        <w:t xml:space="preserve">przypadku gdy ponowne wykorzystywanie jest dokonywane przez </w:t>
      </w:r>
      <w:r w:rsidR="00956F28">
        <w:t xml:space="preserve">użytkowników będących </w:t>
      </w:r>
      <w:r w:rsidRPr="00F97941">
        <w:t>podmiot</w:t>
      </w:r>
      <w:r w:rsidR="00956F28">
        <w:t>ami</w:t>
      </w:r>
      <w:r w:rsidRPr="00F97941">
        <w:t xml:space="preserve"> wykonując</w:t>
      </w:r>
      <w:r w:rsidR="00956F28">
        <w:t>ymi</w:t>
      </w:r>
      <w:r w:rsidRPr="00F97941">
        <w:t xml:space="preserve"> zadania publiczne</w:t>
      </w:r>
      <w:r w:rsidR="00E24C1D" w:rsidRPr="00F97941">
        <w:t xml:space="preserve"> w</w:t>
      </w:r>
      <w:r w:rsidR="006E7D40">
        <w:t xml:space="preserve"> </w:t>
      </w:r>
      <w:r w:rsidRPr="00F97941">
        <w:t xml:space="preserve">ramach działalności wykraczającej poza realizację takich zadań, warunki ponownego wykorzystywania lub opłaty </w:t>
      </w:r>
      <w:r w:rsidR="0075487A" w:rsidRPr="0075487A">
        <w:t xml:space="preserve">za </w:t>
      </w:r>
      <w:r w:rsidR="00670A8A">
        <w:t>ponowne wykorzystywanie</w:t>
      </w:r>
      <w:r w:rsidR="0075487A" w:rsidRPr="0075487A">
        <w:t xml:space="preserve"> </w:t>
      </w:r>
      <w:r w:rsidR="00060118">
        <w:t>określa się</w:t>
      </w:r>
      <w:r w:rsidRPr="00F97941">
        <w:t xml:space="preserve"> na takich samych zasadach jak</w:t>
      </w:r>
      <w:r w:rsidR="00E24C1D" w:rsidRPr="00F97941">
        <w:t xml:space="preserve"> w</w:t>
      </w:r>
      <w:r w:rsidR="006E7D40">
        <w:t xml:space="preserve"> </w:t>
      </w:r>
      <w:r w:rsidRPr="00F97941">
        <w:t>przypadku innych użytkowników.</w:t>
      </w:r>
    </w:p>
    <w:p w:rsidR="00F97941" w:rsidRPr="00F97941" w:rsidRDefault="00F97941" w:rsidP="00F97941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9.</w:t>
      </w:r>
      <w:r w:rsidR="006E7D40">
        <w:t xml:space="preserve"> </w:t>
      </w:r>
      <w:r w:rsidRPr="00F97941">
        <w:t xml:space="preserve">1. </w:t>
      </w:r>
      <w:r w:rsidR="00E67B72">
        <w:t>Podmiot zobowiązany, który u</w:t>
      </w:r>
      <w:r w:rsidRPr="00F97941">
        <w:t>dostępni</w:t>
      </w:r>
      <w:r w:rsidR="00E67B72">
        <w:t>a</w:t>
      </w:r>
      <w:r w:rsidRPr="00F97941">
        <w:t xml:space="preserve"> </w:t>
      </w:r>
      <w:r w:rsidR="00BA653F">
        <w:t xml:space="preserve">lub przekazuje </w:t>
      </w:r>
      <w:r w:rsidRPr="00F97941">
        <w:t>informacj</w:t>
      </w:r>
      <w:r w:rsidR="00E67B72">
        <w:t>e</w:t>
      </w:r>
      <w:r w:rsidRPr="00F97941">
        <w:t xml:space="preserve"> sektora publicznego</w:t>
      </w:r>
      <w:r w:rsidR="00292CB7" w:rsidRPr="00F97941">
        <w:t xml:space="preserve"> w</w:t>
      </w:r>
      <w:r w:rsidR="006E7D40">
        <w:t xml:space="preserve"> </w:t>
      </w:r>
      <w:r w:rsidRPr="00F97941">
        <w:t>celu ponownego wykorzystywania</w:t>
      </w:r>
      <w:r w:rsidR="00E67B72">
        <w:t>,</w:t>
      </w:r>
      <w:r w:rsidRPr="00F97941">
        <w:t xml:space="preserve"> nie może wprowadzać ograniczenia korzystania</w:t>
      </w:r>
      <w:r w:rsidR="00E24C1D" w:rsidRPr="00F97941">
        <w:t xml:space="preserve"> z</w:t>
      </w:r>
      <w:r w:rsidR="006E7D40">
        <w:t xml:space="preserve"> </w:t>
      </w:r>
      <w:r w:rsidR="00E67B72">
        <w:t>tych</w:t>
      </w:r>
      <w:r w:rsidRPr="00F97941">
        <w:t xml:space="preserve"> informacji przez innych użytkowników.</w:t>
      </w:r>
    </w:p>
    <w:p w:rsidR="000A7EC0" w:rsidRDefault="00F97941" w:rsidP="00F97941">
      <w:pPr>
        <w:pStyle w:val="USTustnpkodeksu"/>
      </w:pPr>
      <w:r w:rsidRPr="00F97941">
        <w:t>2.</w:t>
      </w:r>
      <w:r w:rsidR="006E7D40">
        <w:t xml:space="preserve"> </w:t>
      </w:r>
      <w:r w:rsidR="00292CB7" w:rsidRPr="00F97941">
        <w:t>W</w:t>
      </w:r>
      <w:r w:rsidR="006E7D40">
        <w:t xml:space="preserve"> </w:t>
      </w:r>
      <w:r w:rsidR="000A7EC0">
        <w:t>przypadku gdy prawidłowe</w:t>
      </w:r>
      <w:r w:rsidR="00DB49BC" w:rsidRPr="00DB49BC">
        <w:t xml:space="preserve"> wykonywani</w:t>
      </w:r>
      <w:r w:rsidR="000A7EC0">
        <w:t>e</w:t>
      </w:r>
      <w:r w:rsidR="00DB49BC" w:rsidRPr="00DB49BC">
        <w:t xml:space="preserve"> zadań publicznych </w:t>
      </w:r>
      <w:r w:rsidR="000A7EC0">
        <w:t>wymaga o</w:t>
      </w:r>
      <w:r w:rsidR="006D596E">
        <w:t>graniczenia korzystania</w:t>
      </w:r>
      <w:r w:rsidR="00292CB7">
        <w:t xml:space="preserve"> z</w:t>
      </w:r>
      <w:r w:rsidR="006E7D40">
        <w:t xml:space="preserve"> </w:t>
      </w:r>
      <w:r w:rsidR="000A7EC0" w:rsidRPr="000A7EC0">
        <w:t xml:space="preserve">informacji </w:t>
      </w:r>
      <w:r w:rsidR="000A7EC0" w:rsidRPr="00F97941">
        <w:t>sektora publicznego</w:t>
      </w:r>
      <w:r w:rsidR="000A7EC0" w:rsidRPr="000A7EC0">
        <w:t xml:space="preserve"> przez innych użytkowników</w:t>
      </w:r>
      <w:r w:rsidR="004C7BDF">
        <w:t>,</w:t>
      </w:r>
      <w:r w:rsidR="000A7EC0">
        <w:t xml:space="preserve"> podmiot zobowiązany może zawrzeć umowę</w:t>
      </w:r>
      <w:r w:rsidR="00292CB7" w:rsidRPr="000A7EC0">
        <w:t xml:space="preserve"> </w:t>
      </w:r>
      <w:r w:rsidR="00292CB7">
        <w:t>o</w:t>
      </w:r>
      <w:r w:rsidR="006E7D40">
        <w:t xml:space="preserve"> </w:t>
      </w:r>
      <w:r w:rsidR="000A7EC0">
        <w:t>udzielenie</w:t>
      </w:r>
      <w:r w:rsidR="000A7EC0" w:rsidRPr="00F97941">
        <w:t xml:space="preserve"> wyłącznego prawa do korzystania z</w:t>
      </w:r>
      <w:r w:rsidR="00351A18">
        <w:t> </w:t>
      </w:r>
      <w:r w:rsidR="000A7EC0">
        <w:t>tej informacji.</w:t>
      </w:r>
    </w:p>
    <w:p w:rsidR="000A7EC0" w:rsidRPr="00F97941" w:rsidRDefault="000A7EC0" w:rsidP="000A7EC0">
      <w:pPr>
        <w:pStyle w:val="USTustnpkodeksu"/>
      </w:pPr>
      <w:r w:rsidRPr="00F97941">
        <w:t>3.</w:t>
      </w:r>
      <w:r w:rsidR="006E7D40">
        <w:t xml:space="preserve"> </w:t>
      </w:r>
      <w:r w:rsidRPr="00F97941">
        <w:t>Umowa</w:t>
      </w:r>
      <w:r w:rsidR="00292CB7">
        <w:t xml:space="preserve"> </w:t>
      </w:r>
      <w:r w:rsidR="00292CB7" w:rsidRPr="00DB49BC">
        <w:t>o</w:t>
      </w:r>
      <w:r w:rsidR="006E7D40">
        <w:t xml:space="preserve"> </w:t>
      </w:r>
      <w:r w:rsidRPr="00DB49BC">
        <w:t xml:space="preserve">udzielenie </w:t>
      </w:r>
      <w:r w:rsidRPr="00F97941">
        <w:t>wyłącznego prawa do korzystania z</w:t>
      </w:r>
      <w:r w:rsidR="006E7D40">
        <w:t xml:space="preserve"> </w:t>
      </w:r>
      <w:r w:rsidRPr="00F97941">
        <w:t xml:space="preserve">informacji sektora publicznego podlega </w:t>
      </w:r>
      <w:r w:rsidR="00D25717">
        <w:t xml:space="preserve">ocenie </w:t>
      </w:r>
      <w:r w:rsidR="00054A6B">
        <w:t xml:space="preserve">przez podmiot zobowiązany </w:t>
      </w:r>
      <w:r w:rsidR="00892CD0">
        <w:t xml:space="preserve">raz do </w:t>
      </w:r>
      <w:r w:rsidR="009B191F" w:rsidRPr="00F97941">
        <w:t xml:space="preserve">roku </w:t>
      </w:r>
      <w:r w:rsidRPr="00F97941">
        <w:t xml:space="preserve">co </w:t>
      </w:r>
      <w:r w:rsidR="00D50E7C">
        <w:t xml:space="preserve">do dalszego istnienia </w:t>
      </w:r>
      <w:r w:rsidR="009B191F">
        <w:t>powodów</w:t>
      </w:r>
      <w:r w:rsidR="00D50E7C">
        <w:t xml:space="preserve"> jej zawarcia</w:t>
      </w:r>
      <w:r w:rsidRPr="00F97941">
        <w:t>. Je</w:t>
      </w:r>
      <w:r w:rsidR="009C77E3">
        <w:t>żeli</w:t>
      </w:r>
      <w:r w:rsidRPr="00F97941">
        <w:t xml:space="preserve"> w</w:t>
      </w:r>
      <w:r w:rsidR="006E7D40">
        <w:t xml:space="preserve"> </w:t>
      </w:r>
      <w:r w:rsidRPr="00F97941">
        <w:t xml:space="preserve">wyniku </w:t>
      </w:r>
      <w:r w:rsidR="001E054F">
        <w:t>oceny</w:t>
      </w:r>
      <w:r w:rsidR="001E054F" w:rsidRPr="00F97941">
        <w:t xml:space="preserve"> </w:t>
      </w:r>
      <w:r w:rsidRPr="00F97941">
        <w:t xml:space="preserve">podmiot </w:t>
      </w:r>
      <w:r>
        <w:t xml:space="preserve">zobowiązany </w:t>
      </w:r>
      <w:r w:rsidRPr="00F97941">
        <w:t>stwierdz</w:t>
      </w:r>
      <w:r>
        <w:t>i</w:t>
      </w:r>
      <w:r w:rsidRPr="00F97941">
        <w:t xml:space="preserve"> ustanie powodów jej zawarcia</w:t>
      </w:r>
      <w:r w:rsidR="004C7BDF">
        <w:t>,</w:t>
      </w:r>
      <w:r>
        <w:t xml:space="preserve"> </w:t>
      </w:r>
      <w:r w:rsidR="00D50E7C">
        <w:t xml:space="preserve">niezwłocznie wypowiada </w:t>
      </w:r>
      <w:r w:rsidRPr="00F97941">
        <w:t>umow</w:t>
      </w:r>
      <w:r>
        <w:t>ę</w:t>
      </w:r>
      <w:r w:rsidR="00D50E7C">
        <w:t xml:space="preserve"> ze skutkiem natychmiastowym</w:t>
      </w:r>
      <w:r w:rsidRPr="00F97941">
        <w:t>.</w:t>
      </w:r>
    </w:p>
    <w:p w:rsidR="00F97941" w:rsidRPr="00F97941" w:rsidRDefault="00F97941" w:rsidP="00F97941">
      <w:pPr>
        <w:pStyle w:val="ARTartustawynprozporzdzenia"/>
      </w:pPr>
      <w:r w:rsidRPr="00A34A48">
        <w:rPr>
          <w:rStyle w:val="Ppogrubienie"/>
        </w:rPr>
        <w:lastRenderedPageBreak/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10.</w:t>
      </w:r>
      <w:r w:rsidR="006E7D40">
        <w:t xml:space="preserve"> </w:t>
      </w:r>
      <w:r w:rsidRPr="00F97941">
        <w:t xml:space="preserve">1. Podmioty zobowiązane, które </w:t>
      </w:r>
      <w:r w:rsidR="0075487A">
        <w:t>udostępniają</w:t>
      </w:r>
      <w:r w:rsidR="00BA653F">
        <w:t xml:space="preserve"> lub przekazują</w:t>
      </w:r>
      <w:r w:rsidRPr="00F97941">
        <w:t xml:space="preserve"> informacje sektora publicznego</w:t>
      </w:r>
      <w:r w:rsidR="00E24C1D" w:rsidRPr="00F97941">
        <w:t xml:space="preserve"> w</w:t>
      </w:r>
      <w:r w:rsidR="006E7D40">
        <w:t xml:space="preserve"> </w:t>
      </w:r>
      <w:r w:rsidRPr="00F97941">
        <w:t>celu ponownego wykorzystywania</w:t>
      </w:r>
      <w:r w:rsidR="00E24C1D" w:rsidRPr="00F97941">
        <w:t xml:space="preserve"> z</w:t>
      </w:r>
      <w:r w:rsidR="006E7D40">
        <w:t xml:space="preserve"> </w:t>
      </w:r>
      <w:r w:rsidRPr="00F97941">
        <w:t>użyciem systemów teleinformatycznych, są obowiązane do stosowania formatów danych oraz protokołów komunikacyjnych</w:t>
      </w:r>
      <w:r w:rsidR="00E24C1D" w:rsidRPr="00F97941">
        <w:t xml:space="preserve"> i</w:t>
      </w:r>
      <w:r w:rsidR="00351A18">
        <w:t> </w:t>
      </w:r>
      <w:r w:rsidRPr="00F97941">
        <w:t xml:space="preserve">szyfrujących, </w:t>
      </w:r>
      <w:r w:rsidR="00F728BC">
        <w:t>jeżeli to możliwe</w:t>
      </w:r>
      <w:r w:rsidR="00292CB7">
        <w:t xml:space="preserve"> w</w:t>
      </w:r>
      <w:r w:rsidR="006E7D40">
        <w:t xml:space="preserve"> </w:t>
      </w:r>
      <w:r w:rsidR="00F70DE5">
        <w:t>forma</w:t>
      </w:r>
      <w:r w:rsidR="00EE3FC8">
        <w:t>cie</w:t>
      </w:r>
      <w:r w:rsidR="00F70DE5">
        <w:t xml:space="preserve"> </w:t>
      </w:r>
      <w:r w:rsidR="00EE3FC8">
        <w:t>przeznaczonym do</w:t>
      </w:r>
      <w:r w:rsidRPr="00F97941">
        <w:t xml:space="preserve"> odczyt</w:t>
      </w:r>
      <w:r w:rsidR="00EE3FC8">
        <w:t>u</w:t>
      </w:r>
      <w:r w:rsidRPr="00F97941">
        <w:t xml:space="preserve"> maszynow</w:t>
      </w:r>
      <w:r w:rsidR="00EE3FC8">
        <w:t>ego</w:t>
      </w:r>
      <w:r w:rsidRPr="00F97941">
        <w:t>, określonych</w:t>
      </w:r>
      <w:r w:rsidR="00E24C1D" w:rsidRPr="00F97941">
        <w:t xml:space="preserve"> w</w:t>
      </w:r>
      <w:r w:rsidR="006E7D40">
        <w:t xml:space="preserve"> </w:t>
      </w:r>
      <w:r w:rsidRPr="00F97941">
        <w:t>przepisach wydanych na podstawie</w:t>
      </w:r>
      <w:r w:rsidR="003D17D1">
        <w:t xml:space="preserve"> art.</w:t>
      </w:r>
      <w:r w:rsidR="006E7D40">
        <w:t xml:space="preserve"> </w:t>
      </w:r>
      <w:r w:rsidRPr="00F97941">
        <w:t>1</w:t>
      </w:r>
      <w:r w:rsidR="003D17D1" w:rsidRPr="00F97941">
        <w:t>8</w:t>
      </w:r>
      <w:r w:rsidR="003D17D1">
        <w:t xml:space="preserve"> pkt</w:t>
      </w:r>
      <w:r w:rsidR="006E7D40">
        <w:t xml:space="preserve"> </w:t>
      </w:r>
      <w:r w:rsidR="00E24C1D" w:rsidRPr="00F97941">
        <w:t>1</w:t>
      </w:r>
      <w:r w:rsidR="006E7D40">
        <w:t xml:space="preserve"> </w:t>
      </w:r>
      <w:r w:rsidRPr="00F97941">
        <w:t>ustawy</w:t>
      </w:r>
      <w:r w:rsidR="00E24C1D" w:rsidRPr="00F97941">
        <w:t xml:space="preserve"> z</w:t>
      </w:r>
      <w:r w:rsidR="006E7D40">
        <w:t xml:space="preserve"> </w:t>
      </w:r>
      <w:r w:rsidRPr="00F97941">
        <w:t>dnia 1</w:t>
      </w:r>
      <w:r w:rsidR="00E24C1D" w:rsidRPr="00F97941">
        <w:t>7</w:t>
      </w:r>
      <w:r w:rsidR="006E7D40">
        <w:t xml:space="preserve"> </w:t>
      </w:r>
      <w:r w:rsidRPr="00F97941">
        <w:t>lutego 200</w:t>
      </w:r>
      <w:r w:rsidR="00E24C1D" w:rsidRPr="00F97941">
        <w:t>5</w:t>
      </w:r>
      <w:r w:rsidR="00351A18">
        <w:t> </w:t>
      </w:r>
      <w:r w:rsidRPr="00F97941">
        <w:t>r.</w:t>
      </w:r>
      <w:r w:rsidR="00E24C1D" w:rsidRPr="00F97941">
        <w:t xml:space="preserve"> o</w:t>
      </w:r>
      <w:r w:rsidR="006E7D40">
        <w:t xml:space="preserve"> </w:t>
      </w:r>
      <w:r w:rsidRPr="00F97941">
        <w:t>informatyzacji działalności podmiotów realizujących zadania publiczne (</w:t>
      </w:r>
      <w:r w:rsidR="003D17D1">
        <w:t>Dz.</w:t>
      </w:r>
      <w:r w:rsidR="00351A18">
        <w:t> </w:t>
      </w:r>
      <w:r w:rsidR="003D17D1">
        <w:t>U.</w:t>
      </w:r>
      <w:r w:rsidR="00351A18">
        <w:t> </w:t>
      </w:r>
      <w:r w:rsidR="00E24C1D" w:rsidRPr="00F97941">
        <w:t>z</w:t>
      </w:r>
      <w:r w:rsidR="00351A18">
        <w:t> </w:t>
      </w:r>
      <w:r w:rsidRPr="00F97941">
        <w:t>201</w:t>
      </w:r>
      <w:r w:rsidR="00E24C1D" w:rsidRPr="00F97941">
        <w:t>4</w:t>
      </w:r>
      <w:r w:rsidR="006E7D40">
        <w:t xml:space="preserve"> </w:t>
      </w:r>
      <w:r w:rsidRPr="00F97941">
        <w:t>r.</w:t>
      </w:r>
      <w:r w:rsidR="003D17D1">
        <w:t xml:space="preserve"> poz.</w:t>
      </w:r>
      <w:r w:rsidR="006E7D40">
        <w:t xml:space="preserve"> </w:t>
      </w:r>
      <w:r w:rsidRPr="00F97941">
        <w:t>111</w:t>
      </w:r>
      <w:r w:rsidR="003D17D1" w:rsidRPr="00F97941">
        <w:t>4</w:t>
      </w:r>
      <w:r w:rsidR="003D17D1">
        <w:t xml:space="preserve"> oraz</w:t>
      </w:r>
      <w:r w:rsidR="00E24C1D">
        <w:t xml:space="preserve"> z</w:t>
      </w:r>
      <w:r w:rsidR="006E7D40">
        <w:t xml:space="preserve"> </w:t>
      </w:r>
      <w:r w:rsidR="00006D9D">
        <w:t>2016</w:t>
      </w:r>
      <w:r w:rsidR="006E7D40">
        <w:t xml:space="preserve"> </w:t>
      </w:r>
      <w:r w:rsidR="00C6195F">
        <w:t>r.</w:t>
      </w:r>
      <w:r w:rsidR="003D17D1">
        <w:t xml:space="preserve"> poz.</w:t>
      </w:r>
      <w:r w:rsidR="006E7D40">
        <w:t xml:space="preserve"> </w:t>
      </w:r>
      <w:r w:rsidR="00C6195F">
        <w:t>…</w:t>
      </w:r>
      <w:r w:rsidRPr="00F97941">
        <w:t>).</w:t>
      </w:r>
    </w:p>
    <w:p w:rsidR="00F97941" w:rsidRPr="00F97941" w:rsidRDefault="00F97941" w:rsidP="00F97941">
      <w:pPr>
        <w:pStyle w:val="USTustnpkodeksu"/>
      </w:pPr>
      <w:r w:rsidRPr="00F97941">
        <w:t>2.</w:t>
      </w:r>
      <w:r w:rsidR="006E7D40">
        <w:t xml:space="preserve"> </w:t>
      </w:r>
      <w:r w:rsidRPr="00F97941">
        <w:t xml:space="preserve">Podmioty zobowiązane nie są obowiązane do </w:t>
      </w:r>
      <w:r w:rsidR="00301573">
        <w:t>tworzenia</w:t>
      </w:r>
      <w:r w:rsidR="009C77E3" w:rsidRPr="009C77E3">
        <w:t xml:space="preserve"> </w:t>
      </w:r>
      <w:r w:rsidR="009C77E3" w:rsidRPr="00F97941">
        <w:t>informacji sektora publicznego</w:t>
      </w:r>
      <w:r w:rsidRPr="00F97941">
        <w:t>,</w:t>
      </w:r>
      <w:r w:rsidR="00E24C1D" w:rsidRPr="00F97941">
        <w:t xml:space="preserve"> </w:t>
      </w:r>
      <w:r w:rsidR="00301573">
        <w:t>ich</w:t>
      </w:r>
      <w:r w:rsidR="009C77E3">
        <w:t xml:space="preserve"> </w:t>
      </w:r>
      <w:r w:rsidRPr="00F97941">
        <w:t>przetw</w:t>
      </w:r>
      <w:r w:rsidR="00301573">
        <w:t>a</w:t>
      </w:r>
      <w:r w:rsidRPr="00F97941">
        <w:t>rz</w:t>
      </w:r>
      <w:r w:rsidR="00301573">
        <w:t>a</w:t>
      </w:r>
      <w:r w:rsidRPr="00F97941">
        <w:t xml:space="preserve">nia </w:t>
      </w:r>
      <w:r w:rsidR="00E24C1D" w:rsidRPr="00F97941">
        <w:t>w</w:t>
      </w:r>
      <w:r w:rsidR="006E7D40">
        <w:t xml:space="preserve"> </w:t>
      </w:r>
      <w:r w:rsidR="009C77E3">
        <w:t>sposób</w:t>
      </w:r>
      <w:r w:rsidRPr="00F97941">
        <w:t xml:space="preserve"> </w:t>
      </w:r>
      <w:r w:rsidR="008262FD">
        <w:t>lub</w:t>
      </w:r>
      <w:r w:rsidR="00292CB7">
        <w:t xml:space="preserve"> w</w:t>
      </w:r>
      <w:r w:rsidR="006E7D40">
        <w:t xml:space="preserve"> </w:t>
      </w:r>
      <w:r w:rsidR="008262FD">
        <w:t xml:space="preserve">formie </w:t>
      </w:r>
      <w:r w:rsidRPr="00F97941">
        <w:t>wskazan</w:t>
      </w:r>
      <w:r w:rsidR="009C77E3">
        <w:t>y</w:t>
      </w:r>
      <w:r w:rsidR="008262FD">
        <w:t>ch</w:t>
      </w:r>
      <w:r w:rsidRPr="00F97941">
        <w:t xml:space="preserve"> we wniosku</w:t>
      </w:r>
      <w:r w:rsidR="00292CB7" w:rsidRPr="00F97941">
        <w:t xml:space="preserve"> </w:t>
      </w:r>
      <w:r w:rsidR="00292CB7">
        <w:t>o</w:t>
      </w:r>
      <w:r w:rsidR="006E7D40">
        <w:t xml:space="preserve"> </w:t>
      </w:r>
      <w:r w:rsidR="00BA653F">
        <w:t xml:space="preserve">ponowne wykorzystywanie </w:t>
      </w:r>
      <w:r w:rsidRPr="00F97941">
        <w:t xml:space="preserve">oraz </w:t>
      </w:r>
      <w:r w:rsidR="00301573">
        <w:t>sporządzania</w:t>
      </w:r>
      <w:r w:rsidR="00E24C1D" w:rsidRPr="00F97941">
        <w:t xml:space="preserve"> z</w:t>
      </w:r>
      <w:r w:rsidR="006E7D40">
        <w:t xml:space="preserve"> </w:t>
      </w:r>
      <w:r w:rsidRPr="00F97941">
        <w:t xml:space="preserve">nich wyciągów, jeżeli spowoduje to konieczność podjęcia </w:t>
      </w:r>
      <w:r w:rsidR="00F4599E">
        <w:t xml:space="preserve">nieproporcjonalnych </w:t>
      </w:r>
      <w:r w:rsidRPr="00F97941">
        <w:t>działań przekraczających proste czynności.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11.</w:t>
      </w:r>
      <w:r w:rsidR="006E7D40">
        <w:t xml:space="preserve"> </w:t>
      </w:r>
      <w:r w:rsidRPr="00F97941">
        <w:t xml:space="preserve">1. Podmiot zobowiązany </w:t>
      </w:r>
      <w:r w:rsidR="00F63A39">
        <w:t>udostępnia</w:t>
      </w:r>
      <w:r w:rsidRPr="00F97941">
        <w:t xml:space="preserve"> na swojej stronie podmiotowej Biuletynu Informacji Publicznej</w:t>
      </w:r>
      <w:r w:rsidR="000D05E4" w:rsidRPr="000D05E4">
        <w:t xml:space="preserve"> w</w:t>
      </w:r>
      <w:r w:rsidR="006E7D40">
        <w:t xml:space="preserve"> </w:t>
      </w:r>
      <w:r w:rsidR="000D05E4" w:rsidRPr="000D05E4">
        <w:t>menu przedmiotowym w</w:t>
      </w:r>
      <w:r w:rsidR="006E7D40">
        <w:t xml:space="preserve"> </w:t>
      </w:r>
      <w:r w:rsidR="000D05E4" w:rsidRPr="000D05E4">
        <w:t xml:space="preserve">kategorii </w:t>
      </w:r>
      <w:r w:rsidR="00E5025D">
        <w:t>„</w:t>
      </w:r>
      <w:r w:rsidR="000D05E4" w:rsidRPr="000D05E4">
        <w:t>Ponowne wykorzystywanie</w:t>
      </w:r>
      <w:r w:rsidR="00E5025D">
        <w:t>”</w:t>
      </w:r>
      <w:r w:rsidRPr="00F97941">
        <w:t>:</w:t>
      </w:r>
    </w:p>
    <w:p w:rsidR="00F97941" w:rsidRDefault="00466E61" w:rsidP="00F97941">
      <w:pPr>
        <w:pStyle w:val="PKTpunkt"/>
      </w:pPr>
      <w:r>
        <w:t>1</w:t>
      </w:r>
      <w:r w:rsidR="000D05E4">
        <w:t>)</w:t>
      </w:r>
      <w:r w:rsidR="000D05E4">
        <w:tab/>
      </w:r>
      <w:r w:rsidR="00F97941" w:rsidRPr="00F97941">
        <w:t xml:space="preserve">warunki ponownego wykorzystywania, jeżeli zostały </w:t>
      </w:r>
      <w:r w:rsidR="00813B73">
        <w:t xml:space="preserve">przez niego </w:t>
      </w:r>
      <w:r w:rsidR="00F97941" w:rsidRPr="00F97941">
        <w:t>określone;</w:t>
      </w:r>
    </w:p>
    <w:p w:rsidR="00ED0EF5" w:rsidRPr="00F97941" w:rsidRDefault="00466E61" w:rsidP="00ED0EF5">
      <w:pPr>
        <w:pStyle w:val="PKTpunkt"/>
      </w:pPr>
      <w:r>
        <w:t>2</w:t>
      </w:r>
      <w:r w:rsidR="00ED0EF5">
        <w:t>)</w:t>
      </w:r>
      <w:r w:rsidR="00ED0EF5">
        <w:tab/>
        <w:t xml:space="preserve">wysokość opłat </w:t>
      </w:r>
      <w:r w:rsidR="00670A8A">
        <w:t>za ponowne wykorzystywanie</w:t>
      </w:r>
      <w:r w:rsidR="00ED0EF5">
        <w:t>,</w:t>
      </w:r>
      <w:r w:rsidR="00292CB7" w:rsidRPr="00ED0EF5">
        <w:t xml:space="preserve"> </w:t>
      </w:r>
      <w:r w:rsidR="00292CB7">
        <w:t>w</w:t>
      </w:r>
      <w:r w:rsidR="006E7D40">
        <w:t xml:space="preserve"> </w:t>
      </w:r>
      <w:r w:rsidR="00ED0EF5">
        <w:t>tym podstaw</w:t>
      </w:r>
      <w:r w:rsidR="004A5BC7">
        <w:t>ę</w:t>
      </w:r>
      <w:r w:rsidR="00ED0EF5">
        <w:t xml:space="preserve"> ich oblicz</w:t>
      </w:r>
      <w:r w:rsidR="004A5BC7">
        <w:t>a</w:t>
      </w:r>
      <w:r w:rsidR="00ED0EF5">
        <w:t xml:space="preserve">nia, </w:t>
      </w:r>
      <w:r w:rsidR="00ED0EF5" w:rsidRPr="00ED0EF5">
        <w:t xml:space="preserve">jeżeli zostały przez niego </w:t>
      </w:r>
      <w:r w:rsidR="00ED0EF5">
        <w:t>ustalone</w:t>
      </w:r>
      <w:r w:rsidR="00F31951">
        <w:t>, oraz informacje</w:t>
      </w:r>
      <w:r w:rsidR="00292CB7">
        <w:t xml:space="preserve"> o</w:t>
      </w:r>
      <w:r w:rsidR="006E7D40">
        <w:t xml:space="preserve"> </w:t>
      </w:r>
      <w:r w:rsidR="00F31951">
        <w:t>czynnikach,</w:t>
      </w:r>
      <w:r w:rsidR="00461337" w:rsidRPr="00461337">
        <w:t xml:space="preserve"> jakie będą brane pod uwagę przy nietypowych wnioskach</w:t>
      </w:r>
      <w:r w:rsidR="00292CB7" w:rsidRPr="00461337">
        <w:t xml:space="preserve"> o</w:t>
      </w:r>
      <w:r w:rsidR="006E7D40">
        <w:t xml:space="preserve"> </w:t>
      </w:r>
      <w:r w:rsidR="00461337" w:rsidRPr="00461337">
        <w:t>ponowne wykorzystywanie, które mogą mieć wpływ w</w:t>
      </w:r>
      <w:r w:rsidR="00DF2F84">
        <w:t> </w:t>
      </w:r>
      <w:r w:rsidR="00461337" w:rsidRPr="00461337">
        <w:t>szczególności na koszt lub czas przygotowania lub przekazania informacji</w:t>
      </w:r>
      <w:r w:rsidR="004C7BDF">
        <w:t>;</w:t>
      </w:r>
    </w:p>
    <w:p w:rsidR="00F31951" w:rsidRDefault="00466E61" w:rsidP="00ED0EF5">
      <w:pPr>
        <w:pStyle w:val="PKTpunkt"/>
      </w:pPr>
      <w:r>
        <w:t>3</w:t>
      </w:r>
      <w:r w:rsidR="00F97941" w:rsidRPr="00F97941">
        <w:t>)</w:t>
      </w:r>
      <w:r w:rsidR="00F97941">
        <w:tab/>
      </w:r>
      <w:r w:rsidR="000C3D6B" w:rsidRPr="000C3D6B">
        <w:t>informacje</w:t>
      </w:r>
      <w:r w:rsidR="00292CB7" w:rsidRPr="000C3D6B">
        <w:t xml:space="preserve"> o</w:t>
      </w:r>
      <w:r w:rsidR="006E7D40">
        <w:t xml:space="preserve"> </w:t>
      </w:r>
      <w:r w:rsidR="000C3D6B" w:rsidRPr="000C3D6B">
        <w:t>czynnikach, jakie są brane pod uwagę przy</w:t>
      </w:r>
      <w:r w:rsidR="000C3D6B">
        <w:t xml:space="preserve"> ustalaniu </w:t>
      </w:r>
      <w:r w:rsidR="00B94F55">
        <w:t>nakładanych</w:t>
      </w:r>
      <w:r w:rsidR="00967F45">
        <w:t xml:space="preserve"> </w:t>
      </w:r>
      <w:r w:rsidR="000C3D6B">
        <w:t>opłat</w:t>
      </w:r>
      <w:r w:rsidR="00294197">
        <w:t xml:space="preserve"> za ponowne wykorzystywanie</w:t>
      </w:r>
      <w:r w:rsidR="00967F45">
        <w:t>,</w:t>
      </w:r>
      <w:r w:rsidR="00292CB7">
        <w:t xml:space="preserve"> w</w:t>
      </w:r>
      <w:r w:rsidR="006E7D40">
        <w:t xml:space="preserve"> </w:t>
      </w:r>
      <w:r w:rsidR="00967F45">
        <w:t>przypadku</w:t>
      </w:r>
      <w:r w:rsidR="000C3D6B">
        <w:t xml:space="preserve"> p</w:t>
      </w:r>
      <w:r w:rsidR="000C3D6B" w:rsidRPr="000C3D6B">
        <w:t>odmiot</w:t>
      </w:r>
      <w:r w:rsidR="00967F45">
        <w:t>ów</w:t>
      </w:r>
      <w:r w:rsidR="000C3D6B" w:rsidRPr="000C3D6B">
        <w:t xml:space="preserve"> zobowiązan</w:t>
      </w:r>
      <w:r w:rsidR="00967F45">
        <w:t>ych</w:t>
      </w:r>
      <w:r w:rsidR="000C3D6B" w:rsidRPr="000C3D6B">
        <w:t xml:space="preserve"> będąc</w:t>
      </w:r>
      <w:r w:rsidR="00967F45">
        <w:t>ych</w:t>
      </w:r>
      <w:r w:rsidR="000C3D6B" w:rsidRPr="000C3D6B">
        <w:t xml:space="preserve"> muzeami państwowymi lub muzeami samorządowymi</w:t>
      </w:r>
      <w:r w:rsidR="000C3D6B">
        <w:t>;</w:t>
      </w:r>
    </w:p>
    <w:p w:rsidR="00F97941" w:rsidRDefault="00466E61" w:rsidP="00B117FE">
      <w:pPr>
        <w:pStyle w:val="PKTpunkt"/>
      </w:pPr>
      <w:r>
        <w:t>4</w:t>
      </w:r>
      <w:r w:rsidR="003461B1">
        <w:t>)</w:t>
      </w:r>
      <w:r w:rsidR="003461B1">
        <w:tab/>
      </w:r>
      <w:r w:rsidR="00F31951" w:rsidRPr="00F97941">
        <w:t>informacje o</w:t>
      </w:r>
      <w:r w:rsidR="006E7D40">
        <w:t xml:space="preserve"> </w:t>
      </w:r>
      <w:r w:rsidR="00F31951" w:rsidRPr="00F97941">
        <w:t>środkach prawnych przysługujących w</w:t>
      </w:r>
      <w:r w:rsidR="006E7D40">
        <w:t xml:space="preserve"> </w:t>
      </w:r>
      <w:r w:rsidR="00F31951" w:rsidRPr="00F97941">
        <w:t xml:space="preserve">przypadku odmowy </w:t>
      </w:r>
      <w:r w:rsidR="00BA653F">
        <w:t>wyrażenia zgody na ponowne wykorzystywanie</w:t>
      </w:r>
      <w:r w:rsidR="00F31951" w:rsidRPr="00F97941">
        <w:t xml:space="preserve"> </w:t>
      </w:r>
      <w:r w:rsidR="00F31951">
        <w:t>oraz</w:t>
      </w:r>
      <w:r w:rsidR="00292CB7" w:rsidRPr="00F97941">
        <w:t xml:space="preserve"> </w:t>
      </w:r>
      <w:r w:rsidR="00292CB7">
        <w:t>o</w:t>
      </w:r>
      <w:r w:rsidR="006E7D40">
        <w:t xml:space="preserve"> </w:t>
      </w:r>
      <w:r w:rsidR="00F31951">
        <w:t>prawie do sprzeciwu</w:t>
      </w:r>
      <w:r>
        <w:t>;</w:t>
      </w:r>
    </w:p>
    <w:p w:rsidR="00466E61" w:rsidRPr="00F97941" w:rsidRDefault="00466E61" w:rsidP="00B117FE">
      <w:pPr>
        <w:pStyle w:val="PKTpunkt"/>
      </w:pPr>
      <w:r>
        <w:t>5)</w:t>
      </w:r>
      <w:r>
        <w:tab/>
      </w:r>
      <w:r w:rsidRPr="00466E61">
        <w:t>umowę</w:t>
      </w:r>
      <w:r w:rsidR="00292CB7" w:rsidRPr="00466E61">
        <w:t xml:space="preserve"> o</w:t>
      </w:r>
      <w:r w:rsidR="006E7D40">
        <w:t xml:space="preserve"> </w:t>
      </w:r>
      <w:r w:rsidRPr="00466E61">
        <w:t>udzielenie wyłącznego prawa do korzystania z</w:t>
      </w:r>
      <w:r w:rsidR="006E7D40">
        <w:t xml:space="preserve"> </w:t>
      </w:r>
      <w:r w:rsidRPr="00466E61">
        <w:t xml:space="preserve">informacji sektora publicznego, powody jej zawarcia oraz wyniki </w:t>
      </w:r>
      <w:r w:rsidR="001E054F">
        <w:t>oceny</w:t>
      </w:r>
      <w:r w:rsidR="001E054F" w:rsidRPr="00466E61">
        <w:t xml:space="preserve"> </w:t>
      </w:r>
      <w:r w:rsidRPr="00466E61">
        <w:t>tej umowy</w:t>
      </w:r>
      <w:r>
        <w:t>,</w:t>
      </w:r>
      <w:r w:rsidR="00292CB7">
        <w:t xml:space="preserve"> o</w:t>
      </w:r>
      <w:r w:rsidR="006E7D40">
        <w:t xml:space="preserve"> </w:t>
      </w:r>
      <w:r>
        <w:t>ile taka umowa została zawarta.</w:t>
      </w:r>
    </w:p>
    <w:p w:rsidR="00F97941" w:rsidRPr="00F97941" w:rsidRDefault="00F97941" w:rsidP="007003FA">
      <w:pPr>
        <w:pStyle w:val="USTustnpkodeksu"/>
      </w:pPr>
      <w:r w:rsidRPr="00F97941">
        <w:t>2.</w:t>
      </w:r>
      <w:r w:rsidR="006E7D40">
        <w:t xml:space="preserve"> </w:t>
      </w:r>
      <w:r w:rsidRPr="00F97941">
        <w:t>Podmiot zobowiązany, który udostępnia</w:t>
      </w:r>
      <w:r w:rsidR="00E45331">
        <w:t xml:space="preserve"> </w:t>
      </w:r>
      <w:r w:rsidRPr="00F97941">
        <w:t>informacje sektora publicznego</w:t>
      </w:r>
      <w:r w:rsidR="00E24C1D" w:rsidRPr="00F97941">
        <w:t xml:space="preserve"> w</w:t>
      </w:r>
      <w:r w:rsidR="006E7D40">
        <w:t xml:space="preserve"> </w:t>
      </w:r>
      <w:r w:rsidRPr="00F97941">
        <w:t>celu ponownego wykorzystywania</w:t>
      </w:r>
      <w:r w:rsidR="00E24C1D" w:rsidRPr="00F97941">
        <w:t xml:space="preserve"> w</w:t>
      </w:r>
      <w:r w:rsidR="006E7D40">
        <w:t xml:space="preserve"> </w:t>
      </w:r>
      <w:r w:rsidRPr="00F97941">
        <w:t>sposób inny niż</w:t>
      </w:r>
      <w:r w:rsidR="00E24C1D" w:rsidRPr="00F97941">
        <w:t xml:space="preserve"> w</w:t>
      </w:r>
      <w:r w:rsidR="006E7D40">
        <w:t xml:space="preserve"> </w:t>
      </w:r>
      <w:r w:rsidRPr="00F97941">
        <w:t>Biuletynie Informacji Publicznej lub</w:t>
      </w:r>
      <w:r w:rsidR="00E24C1D" w:rsidRPr="00F97941">
        <w:t xml:space="preserve"> w</w:t>
      </w:r>
      <w:r w:rsidR="00351A18">
        <w:t> </w:t>
      </w:r>
      <w:r w:rsidRPr="00F97941">
        <w:t>centralnym repozytorium, wraz</w:t>
      </w:r>
      <w:r w:rsidR="00E24C1D" w:rsidRPr="00F97941">
        <w:t xml:space="preserve"> z</w:t>
      </w:r>
      <w:r w:rsidR="006E7D40">
        <w:t xml:space="preserve"> </w:t>
      </w:r>
      <w:r w:rsidRPr="00F97941">
        <w:t>ich udostępnieniem</w:t>
      </w:r>
      <w:r w:rsidR="00B117FE" w:rsidRPr="00B117FE">
        <w:t xml:space="preserve"> </w:t>
      </w:r>
      <w:r w:rsidR="007003FA" w:rsidRPr="007003FA">
        <w:t>informuje o</w:t>
      </w:r>
      <w:r w:rsidR="006E7D40">
        <w:t xml:space="preserve"> </w:t>
      </w:r>
      <w:r w:rsidR="007003FA">
        <w:t xml:space="preserve">braku </w:t>
      </w:r>
      <w:r w:rsidR="007003FA" w:rsidRPr="007003FA">
        <w:t xml:space="preserve">warunków </w:t>
      </w:r>
      <w:r w:rsidR="007003FA">
        <w:t xml:space="preserve">ponownego wykorzystywania </w:t>
      </w:r>
      <w:r w:rsidR="007003FA" w:rsidRPr="007003FA">
        <w:t>lub</w:t>
      </w:r>
      <w:r w:rsidR="006E7D40">
        <w:t xml:space="preserve"> </w:t>
      </w:r>
      <w:r w:rsidR="007003FA" w:rsidRPr="007003FA">
        <w:t>opła</w:t>
      </w:r>
      <w:r w:rsidR="007003FA">
        <w:t>t</w:t>
      </w:r>
      <w:r w:rsidR="007003FA" w:rsidRPr="007003FA">
        <w:t xml:space="preserve"> za ponowne wykorzystywanie </w:t>
      </w:r>
      <w:r w:rsidR="007003FA">
        <w:t>alb</w:t>
      </w:r>
      <w:r w:rsidR="0063170F">
        <w:t>o</w:t>
      </w:r>
      <w:r w:rsidR="007003FA">
        <w:t xml:space="preserve"> o</w:t>
      </w:r>
      <w:r w:rsidR="0063170F">
        <w:t>kreśla</w:t>
      </w:r>
      <w:r w:rsidRPr="00F97941">
        <w:t xml:space="preserve"> </w:t>
      </w:r>
      <w:r w:rsidR="007003FA">
        <w:t xml:space="preserve">te </w:t>
      </w:r>
      <w:r w:rsidRPr="00F97941">
        <w:t xml:space="preserve">warunki </w:t>
      </w:r>
      <w:r w:rsidR="00967F45">
        <w:t>lub</w:t>
      </w:r>
      <w:r w:rsidRPr="00F97941">
        <w:t xml:space="preserve"> </w:t>
      </w:r>
      <w:r w:rsidR="0063170F">
        <w:t xml:space="preserve">wysokość </w:t>
      </w:r>
      <w:r w:rsidRPr="00F97941">
        <w:t>opłat</w:t>
      </w:r>
      <w:r w:rsidR="0063170F">
        <w:t xml:space="preserve"> za </w:t>
      </w:r>
      <w:r w:rsidR="00670A8A">
        <w:t>ponowne wykorzystywanie</w:t>
      </w:r>
      <w:r w:rsidR="007003FA">
        <w:t>.</w:t>
      </w:r>
      <w:r w:rsidR="00670A8A">
        <w:t xml:space="preserve"> </w:t>
      </w:r>
    </w:p>
    <w:p w:rsidR="006D5E8C" w:rsidRDefault="00F97941" w:rsidP="00A92668">
      <w:pPr>
        <w:pStyle w:val="USTustnpkodeksu"/>
      </w:pPr>
      <w:r w:rsidRPr="00F97941">
        <w:t>3.</w:t>
      </w:r>
      <w:r w:rsidR="006E7D40">
        <w:t xml:space="preserve"> </w:t>
      </w:r>
      <w:r w:rsidR="006D5E8C" w:rsidRPr="006D5E8C">
        <w:t>Podmiot zobowiązany</w:t>
      </w:r>
      <w:r w:rsidR="007003FA">
        <w:t>, który udostępnia informacje sektora publicznego</w:t>
      </w:r>
      <w:r w:rsidR="00292CB7">
        <w:t xml:space="preserve"> w</w:t>
      </w:r>
      <w:r w:rsidR="00351A18">
        <w:t> </w:t>
      </w:r>
      <w:r w:rsidR="007003FA" w:rsidRPr="007003FA">
        <w:t>centralnym repozytorium lub</w:t>
      </w:r>
      <w:r w:rsidR="00292CB7" w:rsidRPr="007003FA">
        <w:t xml:space="preserve"> w</w:t>
      </w:r>
      <w:r w:rsidR="006E7D40">
        <w:t xml:space="preserve"> </w:t>
      </w:r>
      <w:r w:rsidR="007003FA" w:rsidRPr="007003FA">
        <w:t>sposób określony</w:t>
      </w:r>
      <w:r w:rsidR="003D17D1" w:rsidRPr="007003FA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D17D1" w:rsidRPr="007003FA">
        <w:t>1</w:t>
      </w:r>
      <w:r w:rsidR="003D17D1">
        <w:t xml:space="preserve"> lub</w:t>
      </w:r>
      <w:r w:rsidR="007003FA" w:rsidRPr="007003FA">
        <w:t xml:space="preserve"> </w:t>
      </w:r>
      <w:r w:rsidR="00292CB7" w:rsidRPr="007003FA">
        <w:t>2</w:t>
      </w:r>
      <w:r w:rsidR="00BC7ED2">
        <w:t>,</w:t>
      </w:r>
      <w:r w:rsidR="006E7D40">
        <w:t xml:space="preserve"> </w:t>
      </w:r>
      <w:r w:rsidR="006D5E8C">
        <w:t xml:space="preserve">informuje </w:t>
      </w:r>
      <w:r w:rsidR="007003FA">
        <w:t>również</w:t>
      </w:r>
      <w:r w:rsidR="00292CB7">
        <w:t xml:space="preserve"> o</w:t>
      </w:r>
      <w:r w:rsidR="00351A18">
        <w:t> </w:t>
      </w:r>
      <w:r w:rsidR="006D5E8C">
        <w:t xml:space="preserve">dostępności </w:t>
      </w:r>
      <w:r w:rsidR="007003FA">
        <w:t xml:space="preserve">tych </w:t>
      </w:r>
      <w:r w:rsidR="006D5E8C">
        <w:t>informacji</w:t>
      </w:r>
      <w:r w:rsidR="00292CB7">
        <w:t xml:space="preserve"> w</w:t>
      </w:r>
      <w:r w:rsidR="006E7D40">
        <w:t xml:space="preserve"> </w:t>
      </w:r>
      <w:r w:rsidR="00466E61">
        <w:t>cel</w:t>
      </w:r>
      <w:r w:rsidR="00983E0B">
        <w:t>u</w:t>
      </w:r>
      <w:r w:rsidR="006D5E8C">
        <w:t xml:space="preserve"> ponownego wykorzystywania</w:t>
      </w:r>
      <w:r w:rsidR="00466E61">
        <w:t>.</w:t>
      </w:r>
    </w:p>
    <w:p w:rsidR="00F97941" w:rsidRPr="00F97941" w:rsidRDefault="002B21B8" w:rsidP="00F97941">
      <w:pPr>
        <w:pStyle w:val="USTustnpkodeksu"/>
      </w:pPr>
      <w:r>
        <w:lastRenderedPageBreak/>
        <w:t>4</w:t>
      </w:r>
      <w:r w:rsidR="00F97941" w:rsidRPr="00F97941">
        <w:t>.</w:t>
      </w:r>
      <w:r w:rsidR="006E7D40">
        <w:t xml:space="preserve"> </w:t>
      </w:r>
      <w:r>
        <w:t xml:space="preserve">Brak </w:t>
      </w:r>
      <w:r w:rsidR="00F97941" w:rsidRPr="00F97941">
        <w:t>informacji</w:t>
      </w:r>
      <w:r w:rsidR="00292CB7" w:rsidRPr="00F97941">
        <w:t xml:space="preserve"> </w:t>
      </w:r>
      <w:r w:rsidR="00292CB7">
        <w:t>o</w:t>
      </w:r>
      <w:r w:rsidR="006E7D40">
        <w:t xml:space="preserve"> </w:t>
      </w:r>
      <w:r>
        <w:t>warunkach</w:t>
      </w:r>
      <w:r w:rsidRPr="002B21B8">
        <w:t xml:space="preserve"> ponownego wykorzystywania informacji sektora publicznego </w:t>
      </w:r>
      <w:r>
        <w:t>udostępnionych</w:t>
      </w:r>
      <w:r w:rsidR="00292CB7">
        <w:t xml:space="preserve"> w</w:t>
      </w:r>
      <w:r w:rsidR="006E7D40">
        <w:t xml:space="preserve"> </w:t>
      </w:r>
      <w:r w:rsidR="00F97941" w:rsidRPr="00F97941">
        <w:t>Bi</w:t>
      </w:r>
      <w:r>
        <w:t>uletynie</w:t>
      </w:r>
      <w:r w:rsidR="00F97941" w:rsidRPr="00F97941">
        <w:t xml:space="preserve"> Informacji Publicznej</w:t>
      </w:r>
      <w:r>
        <w:t xml:space="preserve"> lub</w:t>
      </w:r>
      <w:r w:rsidR="00292CB7">
        <w:t xml:space="preserve"> w</w:t>
      </w:r>
      <w:r w:rsidR="006E7D40">
        <w:t xml:space="preserve"> </w:t>
      </w:r>
      <w:r>
        <w:t>centralnym repozytorium</w:t>
      </w:r>
      <w:r w:rsidR="00F97941" w:rsidRPr="00F97941">
        <w:t xml:space="preserve"> uważa się za </w:t>
      </w:r>
      <w:r w:rsidR="003461B1">
        <w:t>udostępnienie informacji sektora publicznego</w:t>
      </w:r>
      <w:r w:rsidR="00292CB7">
        <w:t xml:space="preserve"> w</w:t>
      </w:r>
      <w:r w:rsidR="006E7D40">
        <w:t xml:space="preserve"> </w:t>
      </w:r>
      <w:r w:rsidR="003461B1">
        <w:t xml:space="preserve">celu </w:t>
      </w:r>
      <w:r w:rsidR="00F97941" w:rsidRPr="00F97941">
        <w:t>ponowne</w:t>
      </w:r>
      <w:r w:rsidR="003461B1">
        <w:t>go</w:t>
      </w:r>
      <w:r w:rsidR="00F97941" w:rsidRPr="00F97941">
        <w:t xml:space="preserve"> wykorzystywani</w:t>
      </w:r>
      <w:r w:rsidR="003461B1">
        <w:t>a</w:t>
      </w:r>
      <w:r>
        <w:t xml:space="preserve"> bez</w:t>
      </w:r>
      <w:r w:rsidR="00F97941" w:rsidRPr="00F97941">
        <w:t xml:space="preserve"> warunk</w:t>
      </w:r>
      <w:r>
        <w:t>ów</w:t>
      </w:r>
      <w:r w:rsidR="00F97941" w:rsidRPr="00F97941">
        <w:t>.</w:t>
      </w:r>
    </w:p>
    <w:p w:rsidR="00F97941" w:rsidRPr="00F97941" w:rsidRDefault="00F97941" w:rsidP="00F97941">
      <w:pPr>
        <w:pStyle w:val="ROZDZODDZOZNoznaczenierozdziauluboddziau"/>
      </w:pPr>
      <w:r w:rsidRPr="00F97941">
        <w:t>Rozdział 3</w:t>
      </w:r>
    </w:p>
    <w:p w:rsidR="0075487A" w:rsidRPr="0075487A" w:rsidRDefault="00F97941" w:rsidP="00A34A48">
      <w:pPr>
        <w:pStyle w:val="ROZDZODDZPRZEDMprzedmiotregulacjirozdziauluboddziau"/>
      </w:pPr>
      <w:r w:rsidRPr="00F97941">
        <w:t>Warunki</w:t>
      </w:r>
      <w:r w:rsidR="00E24C1D" w:rsidRPr="00F97941">
        <w:t xml:space="preserve"> </w:t>
      </w:r>
      <w:r w:rsidR="0075487A">
        <w:t>ponownego wykorzystywania</w:t>
      </w:r>
    </w:p>
    <w:p w:rsidR="00F97941" w:rsidRDefault="00F97941" w:rsidP="00F97941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12.</w:t>
      </w:r>
      <w:r w:rsidR="006E7D40">
        <w:t xml:space="preserve"> </w:t>
      </w:r>
      <w:r w:rsidR="003432E9">
        <w:t>1.</w:t>
      </w:r>
      <w:r w:rsidR="006E7D40">
        <w:t xml:space="preserve"> </w:t>
      </w:r>
      <w:r w:rsidRPr="00F97941">
        <w:t xml:space="preserve">Informacje sektora publicznego </w:t>
      </w:r>
      <w:r w:rsidR="001A6CCE">
        <w:t>udostępnia się</w:t>
      </w:r>
      <w:r w:rsidR="00E24C1D" w:rsidRPr="00F97941">
        <w:t xml:space="preserve"> </w:t>
      </w:r>
      <w:r w:rsidR="00E45331">
        <w:t xml:space="preserve">lub przekazuje </w:t>
      </w:r>
      <w:r w:rsidR="00E24C1D" w:rsidRPr="00F97941">
        <w:t>w</w:t>
      </w:r>
      <w:r w:rsidR="006E7D40">
        <w:t xml:space="preserve"> </w:t>
      </w:r>
      <w:r w:rsidRPr="00F97941">
        <w:t>celu ich ponownego wykorzystywania</w:t>
      </w:r>
      <w:r w:rsidR="006237E0">
        <w:t xml:space="preserve"> </w:t>
      </w:r>
      <w:r w:rsidR="00711C30">
        <w:t>bezwarunkowo.</w:t>
      </w:r>
    </w:p>
    <w:p w:rsidR="003432E9" w:rsidRDefault="003432E9" w:rsidP="00CC5943">
      <w:pPr>
        <w:pStyle w:val="USTustnpkodeksu"/>
      </w:pPr>
      <w:r>
        <w:t>2.</w:t>
      </w:r>
      <w:r w:rsidR="006E7D40">
        <w:t xml:space="preserve"> </w:t>
      </w:r>
      <w:r w:rsidRPr="003432E9">
        <w:t xml:space="preserve">Podmiot zobowiązany określa warunki ponownego wykorzystywania informacji sektora publicznego, spełniających cechy utworu </w:t>
      </w:r>
      <w:r w:rsidR="00F728BC">
        <w:t xml:space="preserve">lub przedmiotu praw pokrewnych </w:t>
      </w:r>
      <w:r w:rsidRPr="003432E9">
        <w:t>w</w:t>
      </w:r>
      <w:r w:rsidR="00351A18">
        <w:t> </w:t>
      </w:r>
      <w:r w:rsidRPr="003432E9">
        <w:t xml:space="preserve">rozumieniu </w:t>
      </w:r>
      <w:r w:rsidR="004019E7">
        <w:t xml:space="preserve">przepisów </w:t>
      </w:r>
      <w:r w:rsidRPr="003432E9">
        <w:t>ustawy z</w:t>
      </w:r>
      <w:r w:rsidR="006E7D40">
        <w:t xml:space="preserve"> </w:t>
      </w:r>
      <w:r w:rsidRPr="003432E9">
        <w:t>dnia 4</w:t>
      </w:r>
      <w:r w:rsidR="006E7D40">
        <w:t xml:space="preserve"> </w:t>
      </w:r>
      <w:r w:rsidRPr="003432E9">
        <w:t>lutego 1994</w:t>
      </w:r>
      <w:r w:rsidR="006E7D40">
        <w:t xml:space="preserve"> </w:t>
      </w:r>
      <w:r w:rsidRPr="003432E9">
        <w:t>r. o</w:t>
      </w:r>
      <w:r w:rsidR="006E7D40">
        <w:t xml:space="preserve"> </w:t>
      </w:r>
      <w:r w:rsidRPr="003432E9">
        <w:t>prawie autorskim i</w:t>
      </w:r>
      <w:r w:rsidR="006E7D40">
        <w:t xml:space="preserve"> </w:t>
      </w:r>
      <w:r w:rsidRPr="003432E9">
        <w:t>prawach pokrewnych lub stanowiących bazę danych w</w:t>
      </w:r>
      <w:r w:rsidR="006E7D40">
        <w:t xml:space="preserve"> </w:t>
      </w:r>
      <w:r w:rsidRPr="003432E9">
        <w:t xml:space="preserve">rozumieniu </w:t>
      </w:r>
      <w:r w:rsidR="004019E7">
        <w:t>przepisów ustawy</w:t>
      </w:r>
      <w:r w:rsidRPr="003432E9">
        <w:t xml:space="preserve"> z</w:t>
      </w:r>
      <w:r w:rsidR="006E7D40">
        <w:t xml:space="preserve"> </w:t>
      </w:r>
      <w:r w:rsidRPr="003432E9">
        <w:t>dnia 27</w:t>
      </w:r>
      <w:r w:rsidR="006E7D40">
        <w:t xml:space="preserve"> </w:t>
      </w:r>
      <w:r w:rsidRPr="003432E9">
        <w:t>lipca 2001</w:t>
      </w:r>
      <w:r w:rsidR="006E7D40">
        <w:t xml:space="preserve"> </w:t>
      </w:r>
      <w:r w:rsidRPr="003432E9">
        <w:t>r. o</w:t>
      </w:r>
      <w:r w:rsidR="006E7D40">
        <w:t xml:space="preserve"> </w:t>
      </w:r>
      <w:r w:rsidRPr="003432E9">
        <w:t>ochronie baz danych</w:t>
      </w:r>
      <w:r w:rsidR="00B130B0">
        <w:t>,</w:t>
      </w:r>
      <w:r w:rsidR="00B130B0" w:rsidRPr="00B130B0">
        <w:t xml:space="preserve"> </w:t>
      </w:r>
      <w:r w:rsidR="00B130B0" w:rsidRPr="003432E9">
        <w:t>do których przysługują mu autorskie prawa majątkowe</w:t>
      </w:r>
      <w:r w:rsidR="00F728BC">
        <w:t xml:space="preserve"> lub prawa pokrewne</w:t>
      </w:r>
      <w:r w:rsidR="00B130B0">
        <w:t>.</w:t>
      </w:r>
      <w:r w:rsidR="00B65BF4">
        <w:t xml:space="preserve"> </w:t>
      </w:r>
      <w:r w:rsidR="00711C30">
        <w:t xml:space="preserve">Podmiot zobowiązany </w:t>
      </w:r>
      <w:r w:rsidR="00B65BF4">
        <w:t xml:space="preserve">określa </w:t>
      </w:r>
      <w:r w:rsidR="00B65BF4" w:rsidRPr="00B65BF4">
        <w:t>warunek ponownego wykorzystywania</w:t>
      </w:r>
      <w:r w:rsidR="00292CB7" w:rsidRPr="00B65BF4">
        <w:t xml:space="preserve"> </w:t>
      </w:r>
      <w:r w:rsidR="00292CB7">
        <w:t>w</w:t>
      </w:r>
      <w:r w:rsidR="00351A18">
        <w:t> </w:t>
      </w:r>
      <w:r w:rsidR="00711C30">
        <w:t xml:space="preserve">szczególności </w:t>
      </w:r>
      <w:r w:rsidR="00B65BF4" w:rsidRPr="00B65BF4">
        <w:t>dotyczący obowiązku poinformowania</w:t>
      </w:r>
      <w:r w:rsidR="00292CB7" w:rsidRPr="00B65BF4">
        <w:t xml:space="preserve"> o</w:t>
      </w:r>
      <w:r w:rsidR="006E7D40">
        <w:t xml:space="preserve"> </w:t>
      </w:r>
      <w:r w:rsidR="00B65BF4" w:rsidRPr="00B65BF4">
        <w:t>nazwisku, imieniu lub pseudonimie twórcy</w:t>
      </w:r>
      <w:r w:rsidR="00F728BC">
        <w:t xml:space="preserve"> lub artysty</w:t>
      </w:r>
      <w:r w:rsidR="00F70DE5">
        <w:t xml:space="preserve"> wykonawcy</w:t>
      </w:r>
      <w:r w:rsidR="00B65BF4" w:rsidRPr="00B65BF4">
        <w:t>, jeżeli jest znany</w:t>
      </w:r>
      <w:r w:rsidR="00B65BF4">
        <w:t>.</w:t>
      </w:r>
    </w:p>
    <w:p w:rsidR="003432E9" w:rsidRPr="00F97941" w:rsidRDefault="003432E9" w:rsidP="00CA36DC">
      <w:pPr>
        <w:pStyle w:val="USTustnpkodeksu"/>
      </w:pPr>
      <w:r>
        <w:t>3.</w:t>
      </w:r>
      <w:r w:rsidR="006E7D40">
        <w:t xml:space="preserve"> </w:t>
      </w:r>
      <w:r w:rsidRPr="00F97941">
        <w:t>Podmiot zobowiązany może określić warunki ponownego wykorzystywania</w:t>
      </w:r>
      <w:r w:rsidR="00292CB7">
        <w:t xml:space="preserve"> w</w:t>
      </w:r>
      <w:r w:rsidR="00351A18">
        <w:t> </w:t>
      </w:r>
      <w:r>
        <w:t>przypadkach innych niż</w:t>
      </w:r>
      <w:r w:rsidR="00294197">
        <w:t xml:space="preserve"> określone</w:t>
      </w:r>
      <w:r w:rsidR="003D17D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>
        <w:t>2.</w:t>
      </w:r>
    </w:p>
    <w:p w:rsidR="00F97941" w:rsidRPr="00F97941" w:rsidRDefault="00F65B68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13.</w:t>
      </w:r>
      <w:r>
        <w:t xml:space="preserve"> 1</w:t>
      </w:r>
      <w:r w:rsidR="00F97941" w:rsidRPr="00F97941">
        <w:t>.</w:t>
      </w:r>
      <w:r w:rsidR="006E7D40">
        <w:t xml:space="preserve"> </w:t>
      </w:r>
      <w:r w:rsidR="003432E9">
        <w:t xml:space="preserve">Warunki ponownego wykorzystywania mogą </w:t>
      </w:r>
      <w:r w:rsidR="00445B48">
        <w:t>dotyczyć:</w:t>
      </w:r>
    </w:p>
    <w:p w:rsidR="003432E9" w:rsidRDefault="00B83139" w:rsidP="003432E9">
      <w:pPr>
        <w:pStyle w:val="PKTpunkt"/>
      </w:pPr>
      <w:r>
        <w:t>1)</w:t>
      </w:r>
      <w:r>
        <w:tab/>
      </w:r>
      <w:r w:rsidR="00445B48">
        <w:t>obowiązku poinformowania</w:t>
      </w:r>
      <w:r w:rsidR="00292CB7">
        <w:t xml:space="preserve"> o</w:t>
      </w:r>
      <w:r w:rsidR="006E7D40">
        <w:t xml:space="preserve"> </w:t>
      </w:r>
      <w:r w:rsidR="00F97941" w:rsidRPr="00F97941">
        <w:t>źródle, czasie wytworzenia</w:t>
      </w:r>
      <w:r w:rsidR="00E24C1D" w:rsidRPr="00F97941">
        <w:t xml:space="preserve"> i</w:t>
      </w:r>
      <w:r w:rsidR="006E7D40">
        <w:t xml:space="preserve"> </w:t>
      </w:r>
      <w:r w:rsidR="00F97941" w:rsidRPr="00F97941">
        <w:t>pozyskania informacji od podmiotu zobowiązanego</w:t>
      </w:r>
      <w:r w:rsidR="00E00855">
        <w:t>;</w:t>
      </w:r>
    </w:p>
    <w:p w:rsidR="00F97941" w:rsidRPr="00F97941" w:rsidRDefault="003432E9" w:rsidP="00B83139">
      <w:pPr>
        <w:pStyle w:val="PKTpunkt"/>
      </w:pPr>
      <w:r>
        <w:t>2</w:t>
      </w:r>
      <w:r w:rsidR="00B83139">
        <w:t>)</w:t>
      </w:r>
      <w:r w:rsidR="00B83139">
        <w:tab/>
      </w:r>
      <w:r w:rsidR="00445B48" w:rsidRPr="00445B48">
        <w:t>obowiązku poinformowania</w:t>
      </w:r>
      <w:r w:rsidR="00292CB7" w:rsidRPr="00445B48">
        <w:t xml:space="preserve"> o</w:t>
      </w:r>
      <w:r w:rsidR="006E7D40">
        <w:t xml:space="preserve"> </w:t>
      </w:r>
      <w:r w:rsidR="00F97941" w:rsidRPr="00F97941">
        <w:t>przetworzeniu informacji ponownie wykorzystywanej;</w:t>
      </w:r>
    </w:p>
    <w:p w:rsidR="00F97941" w:rsidRPr="00F97941" w:rsidRDefault="003432E9" w:rsidP="00B83139">
      <w:pPr>
        <w:pStyle w:val="PKTpunkt"/>
      </w:pPr>
      <w:r>
        <w:t>3</w:t>
      </w:r>
      <w:r w:rsidR="00B83139">
        <w:t>)</w:t>
      </w:r>
      <w:r w:rsidR="00B83139">
        <w:tab/>
      </w:r>
      <w:r w:rsidR="00F97941" w:rsidRPr="00F97941">
        <w:t xml:space="preserve">zakresu odpowiedzialności podmiotu zobowiązanego za </w:t>
      </w:r>
      <w:r w:rsidR="0075487A">
        <w:t>udostępniane</w:t>
      </w:r>
      <w:r w:rsidR="00F97941" w:rsidRPr="00F97941">
        <w:t xml:space="preserve"> </w:t>
      </w:r>
      <w:r w:rsidR="00E45331">
        <w:t xml:space="preserve">lub przekazywane </w:t>
      </w:r>
      <w:r w:rsidR="00F97941" w:rsidRPr="00F97941">
        <w:t>informacje.</w:t>
      </w:r>
    </w:p>
    <w:p w:rsidR="00B06B2D" w:rsidRDefault="00B65BF4" w:rsidP="00A34A48">
      <w:pPr>
        <w:pStyle w:val="USTustnpkodeksu"/>
        <w:keepNext/>
      </w:pPr>
      <w:r>
        <w:t>2</w:t>
      </w:r>
      <w:r w:rsidR="00F97941" w:rsidRPr="00F97941">
        <w:t>.</w:t>
      </w:r>
      <w:r w:rsidR="006E7D40">
        <w:t xml:space="preserve"> </w:t>
      </w:r>
      <w:r w:rsidR="001A6CCE">
        <w:t>Podmioty zobowiązane będące</w:t>
      </w:r>
      <w:r w:rsidR="006F67B8" w:rsidRPr="006F67B8">
        <w:t xml:space="preserve"> muzeami państwowymi</w:t>
      </w:r>
      <w:r w:rsidR="006F67B8">
        <w:t xml:space="preserve">, </w:t>
      </w:r>
      <w:r w:rsidR="006F67B8" w:rsidRPr="006F67B8">
        <w:t>muzeami samorządowymi</w:t>
      </w:r>
      <w:r w:rsidR="00F97941" w:rsidRPr="00F97941">
        <w:t>, bibliotek</w:t>
      </w:r>
      <w:r w:rsidR="001A6CCE">
        <w:t>ami</w:t>
      </w:r>
      <w:r w:rsidR="00F97941" w:rsidRPr="00F97941">
        <w:t xml:space="preserve"> publiczn</w:t>
      </w:r>
      <w:r w:rsidR="001A6CCE">
        <w:t>ymi</w:t>
      </w:r>
      <w:r w:rsidR="006F67B8">
        <w:t xml:space="preserve">, bibliotekami </w:t>
      </w:r>
      <w:r w:rsidR="00F97941" w:rsidRPr="00F97941">
        <w:t>naukow</w:t>
      </w:r>
      <w:r w:rsidR="006F67B8">
        <w:t>ymi</w:t>
      </w:r>
      <w:r w:rsidR="00F97941" w:rsidRPr="00F97941">
        <w:t xml:space="preserve"> </w:t>
      </w:r>
      <w:r w:rsidR="006F67B8">
        <w:t>lub</w:t>
      </w:r>
      <w:r w:rsidR="00F97941" w:rsidRPr="00F97941">
        <w:t xml:space="preserve"> </w:t>
      </w:r>
      <w:r w:rsidR="006F67B8" w:rsidRPr="00B50A6F">
        <w:t xml:space="preserve">archiwami </w:t>
      </w:r>
      <w:r w:rsidR="00F97941" w:rsidRPr="00F97941">
        <w:t xml:space="preserve">mogą określać inne </w:t>
      </w:r>
      <w:r w:rsidR="00B06B2D">
        <w:t>niż wymienione</w:t>
      </w:r>
      <w:r w:rsidR="003D17D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292CB7">
        <w:t>1</w:t>
      </w:r>
      <w:r w:rsidR="006E7D40">
        <w:t xml:space="preserve"> </w:t>
      </w:r>
      <w:r w:rsidR="00F97941" w:rsidRPr="00F97941">
        <w:t>warunki ponownego wykorzystywania</w:t>
      </w:r>
      <w:r w:rsidR="00B663C9">
        <w:t xml:space="preserve"> ograniczające wykorzystywanie</w:t>
      </w:r>
      <w:r w:rsidR="00294197" w:rsidRPr="00294197">
        <w:t xml:space="preserve"> informacji sektora publicznego</w:t>
      </w:r>
      <w:r w:rsidR="00B06B2D">
        <w:t>:</w:t>
      </w:r>
    </w:p>
    <w:p w:rsidR="00F97941" w:rsidRPr="00F97941" w:rsidRDefault="00B06B2D" w:rsidP="00B06B2D">
      <w:pPr>
        <w:pStyle w:val="PKTpunkt"/>
      </w:pPr>
      <w:r>
        <w:t>1)</w:t>
      </w:r>
      <w:r>
        <w:tab/>
      </w:r>
      <w:r w:rsidR="00F728BC" w:rsidRPr="00F728BC">
        <w:t>w działalności komercyjnej lub na określonych polach eksploatacji, jeżeli dotyczą zbiorów</w:t>
      </w:r>
      <w:r w:rsidR="00292CB7" w:rsidRPr="00F728BC">
        <w:t xml:space="preserve"> o</w:t>
      </w:r>
      <w:r w:rsidR="006E7D40">
        <w:t xml:space="preserve"> </w:t>
      </w:r>
      <w:r w:rsidR="00F728BC" w:rsidRPr="00F728BC">
        <w:t>charakterze martyrologicznym oraz zawierają godło, barwy</w:t>
      </w:r>
      <w:r w:rsidR="00292CB7" w:rsidRPr="00F728BC">
        <w:t xml:space="preserve"> i</w:t>
      </w:r>
      <w:r w:rsidR="006E7D40">
        <w:t xml:space="preserve"> </w:t>
      </w:r>
      <w:r w:rsidR="00F728BC" w:rsidRPr="00F728BC">
        <w:t>hymn Rzeczypospolitej Polskiej,</w:t>
      </w:r>
      <w:r w:rsidR="00292CB7" w:rsidRPr="00F728BC">
        <w:t xml:space="preserve"> a</w:t>
      </w:r>
      <w:r w:rsidR="006E7D40">
        <w:t xml:space="preserve"> </w:t>
      </w:r>
      <w:r w:rsidR="00F728BC" w:rsidRPr="00F728BC">
        <w:t>także herby, reprodukcje orderów, odznaczeń lub odznak honorowych, odznak lub oznak wojskowych bądź innych odznaczeń;</w:t>
      </w:r>
    </w:p>
    <w:p w:rsidR="00B9681F" w:rsidRPr="00B130B0" w:rsidRDefault="00130677" w:rsidP="00B130B0">
      <w:pPr>
        <w:pStyle w:val="PKTpunkt"/>
        <w:rPr>
          <w:rStyle w:val="Ppogrubienie"/>
          <w:b w:val="0"/>
        </w:rPr>
      </w:pPr>
      <w:r>
        <w:lastRenderedPageBreak/>
        <w:t>2)</w:t>
      </w:r>
      <w:r>
        <w:tab/>
      </w:r>
      <w:r w:rsidR="00FE3375">
        <w:t xml:space="preserve">do działalności niekomercyjnej, </w:t>
      </w:r>
      <w:r w:rsidR="009278CE">
        <w:t>jeżeli są</w:t>
      </w:r>
      <w:r w:rsidR="00183E93" w:rsidRPr="00183E93">
        <w:t xml:space="preserve"> </w:t>
      </w:r>
      <w:r w:rsidR="00F728BC">
        <w:t>powiązane</w:t>
      </w:r>
      <w:r w:rsidR="00292CB7">
        <w:t xml:space="preserve"> z</w:t>
      </w:r>
      <w:r w:rsidR="006E7D40">
        <w:t xml:space="preserve"> </w:t>
      </w:r>
      <w:r w:rsidR="00F728BC">
        <w:t>obiektami objętymi</w:t>
      </w:r>
      <w:r w:rsidR="00F97941" w:rsidRPr="00F97941">
        <w:t xml:space="preserve"> roszczeniami osób trzecich</w:t>
      </w:r>
      <w:r w:rsidR="00183E93">
        <w:t xml:space="preserve"> lub </w:t>
      </w:r>
      <w:r w:rsidR="00F97941" w:rsidRPr="00F97941">
        <w:t>niebędący</w:t>
      </w:r>
      <w:r w:rsidR="00F728BC">
        <w:t>mi</w:t>
      </w:r>
      <w:r w:rsidR="00F97941" w:rsidRPr="00F97941">
        <w:t xml:space="preserve"> własnością podmiotu zobowiązanego.</w:t>
      </w:r>
    </w:p>
    <w:p w:rsidR="008262FD" w:rsidRDefault="00F97941" w:rsidP="00CC5943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</w:t>
      </w:r>
      <w:r w:rsidR="00F65B68" w:rsidRPr="00A34A48">
        <w:rPr>
          <w:rStyle w:val="Ppogrubienie"/>
        </w:rPr>
        <w:t>4</w:t>
      </w:r>
      <w:r w:rsidR="008262FD" w:rsidRPr="00A34A48">
        <w:rPr>
          <w:rStyle w:val="Ppogrubienie"/>
        </w:rPr>
        <w:t>.</w:t>
      </w:r>
      <w:r w:rsidR="008262FD" w:rsidRPr="008262FD">
        <w:t xml:space="preserve"> Określenie warunków ponownego wykorzystywania nie może</w:t>
      </w:r>
      <w:r w:rsidR="00292CB7" w:rsidRPr="008262FD">
        <w:t xml:space="preserve"> </w:t>
      </w:r>
      <w:r w:rsidR="00292CB7">
        <w:t>w</w:t>
      </w:r>
      <w:r w:rsidR="006E7D40">
        <w:t xml:space="preserve"> </w:t>
      </w:r>
      <w:r w:rsidR="00EA41AC" w:rsidRPr="00EA41AC">
        <w:t xml:space="preserve">sposób </w:t>
      </w:r>
      <w:r w:rsidR="00195F94">
        <w:t>nieuzasadniony</w:t>
      </w:r>
      <w:r w:rsidR="00085D7F">
        <w:t xml:space="preserve"> </w:t>
      </w:r>
      <w:r w:rsidR="008262FD" w:rsidRPr="008262FD">
        <w:t>ograniczać możliwości ponownego wykorzystywania.</w:t>
      </w:r>
    </w:p>
    <w:p w:rsidR="00CC5943" w:rsidRPr="008262FD" w:rsidRDefault="00CC5943" w:rsidP="00CC5943">
      <w:pPr>
        <w:pStyle w:val="ROZDZODDZOZNoznaczenierozdziauluboddziau"/>
      </w:pPr>
      <w:r>
        <w:t>Rozdział 4</w:t>
      </w:r>
    </w:p>
    <w:p w:rsidR="00F64BC7" w:rsidRDefault="00F64BC7" w:rsidP="00A34A48">
      <w:pPr>
        <w:pStyle w:val="ROZDZODDZPRZEDMprzedmiotregulacjirozdziauluboddziau"/>
        <w:rPr>
          <w:rStyle w:val="Ppogrubienie"/>
        </w:rPr>
      </w:pPr>
      <w:r>
        <w:t>O</w:t>
      </w:r>
      <w:r w:rsidRPr="00F64BC7">
        <w:t>płaty za ponowne wykorzystywanie</w:t>
      </w:r>
    </w:p>
    <w:p w:rsidR="00F64BC7" w:rsidRPr="00F64BC7" w:rsidRDefault="00CC5943" w:rsidP="00F64BC7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15</w:t>
      </w:r>
      <w:r w:rsidR="00F64BC7" w:rsidRPr="00A34A48">
        <w:rPr>
          <w:rStyle w:val="Ppogrubienie"/>
        </w:rPr>
        <w:t>.</w:t>
      </w:r>
      <w:r w:rsidR="006E7D40">
        <w:rPr>
          <w:rStyle w:val="Ppogrubienie"/>
        </w:rPr>
        <w:t xml:space="preserve"> </w:t>
      </w:r>
      <w:r w:rsidR="00F64BC7" w:rsidRPr="00F64BC7">
        <w:t>Informacje sektora publicznego udostępnia się lub przekazuje w</w:t>
      </w:r>
      <w:r w:rsidR="006E7D40">
        <w:t xml:space="preserve"> </w:t>
      </w:r>
      <w:r w:rsidR="00F64BC7" w:rsidRPr="00F64BC7">
        <w:t xml:space="preserve">celu ich ponownego wykorzystywania </w:t>
      </w:r>
      <w:r w:rsidR="00F64BC7">
        <w:t>bezpłatnie</w:t>
      </w:r>
      <w:r w:rsidR="00F64BC7" w:rsidRPr="00F64BC7">
        <w:t>.</w:t>
      </w:r>
    </w:p>
    <w:p w:rsidR="00F97941" w:rsidRPr="00F97941" w:rsidRDefault="00F97941" w:rsidP="00A92668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16.</w:t>
      </w:r>
      <w:r w:rsidR="006E7D40">
        <w:t xml:space="preserve"> </w:t>
      </w:r>
      <w:r w:rsidRPr="00F97941">
        <w:t xml:space="preserve">1. Podmiot zobowiązany może nałożyć opłatę </w:t>
      </w:r>
      <w:r w:rsidR="0075487A" w:rsidRPr="0075487A">
        <w:t xml:space="preserve">za </w:t>
      </w:r>
      <w:r w:rsidR="00670A8A">
        <w:t>ponowne wykorzystywanie</w:t>
      </w:r>
      <w:r w:rsidR="004F467E">
        <w:t>,</w:t>
      </w:r>
      <w:r w:rsidRPr="00F97941">
        <w:t xml:space="preserve"> jeżeli przygotowanie</w:t>
      </w:r>
      <w:r w:rsidR="0093754D" w:rsidRPr="0093754D">
        <w:t xml:space="preserve"> lub przekazani</w:t>
      </w:r>
      <w:r w:rsidR="00C950B4">
        <w:t>e</w:t>
      </w:r>
      <w:r w:rsidRPr="00F97941">
        <w:t xml:space="preserve"> informacji</w:t>
      </w:r>
      <w:r w:rsidR="00E24C1D" w:rsidRPr="00F97941">
        <w:t xml:space="preserve"> w</w:t>
      </w:r>
      <w:r w:rsidR="006E7D40">
        <w:t xml:space="preserve"> </w:t>
      </w:r>
      <w:r w:rsidRPr="00F97941">
        <w:t xml:space="preserve">sposób </w:t>
      </w:r>
      <w:r w:rsidR="00F64BC7">
        <w:t>lub</w:t>
      </w:r>
      <w:r w:rsidR="00292CB7">
        <w:t xml:space="preserve"> w</w:t>
      </w:r>
      <w:r w:rsidR="006E7D40">
        <w:t xml:space="preserve"> </w:t>
      </w:r>
      <w:r w:rsidR="00F64BC7">
        <w:t xml:space="preserve">formie </w:t>
      </w:r>
      <w:r w:rsidRPr="00F97941">
        <w:t>wskazany</w:t>
      </w:r>
      <w:r w:rsidR="00F64BC7">
        <w:t>ch</w:t>
      </w:r>
      <w:r w:rsidR="00351A18">
        <w:t xml:space="preserve"> we </w:t>
      </w:r>
      <w:r w:rsidRPr="00F97941">
        <w:t>wniosku</w:t>
      </w:r>
      <w:r w:rsidR="00292CB7" w:rsidRPr="00F97941">
        <w:t xml:space="preserve"> </w:t>
      </w:r>
      <w:r w:rsidR="00292CB7" w:rsidRPr="0075487A">
        <w:t>o</w:t>
      </w:r>
      <w:r w:rsidR="006E7D40">
        <w:t xml:space="preserve"> </w:t>
      </w:r>
      <w:r w:rsidR="00670A8A">
        <w:t>ponowne wykorzystywanie</w:t>
      </w:r>
      <w:r w:rsidR="004F467E">
        <w:t xml:space="preserve"> </w:t>
      </w:r>
      <w:r w:rsidRPr="00F97941">
        <w:t>wymaga poniesienia dodatkowych kosztów.</w:t>
      </w:r>
    </w:p>
    <w:p w:rsidR="00F97941" w:rsidRPr="00F97941" w:rsidRDefault="00F97941" w:rsidP="00F97941">
      <w:pPr>
        <w:pStyle w:val="USTustnpkodeksu"/>
      </w:pPr>
      <w:r w:rsidRPr="00F97941">
        <w:t>2.</w:t>
      </w:r>
      <w:r w:rsidR="006E7D40">
        <w:t xml:space="preserve"> </w:t>
      </w:r>
      <w:r w:rsidR="00DE5966">
        <w:t>Ustalając wysokość opłaty</w:t>
      </w:r>
      <w:r w:rsidRPr="00F97941">
        <w:t>,</w:t>
      </w:r>
      <w:r w:rsidR="00E24C1D" w:rsidRPr="00F97941">
        <w:t xml:space="preserve"> o</w:t>
      </w:r>
      <w:r w:rsidR="006E7D40">
        <w:t xml:space="preserve"> </w:t>
      </w:r>
      <w:r w:rsidRPr="00F97941">
        <w:t>której mowa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Pr="00F97941">
        <w:t>1, uwzględnia się koszty przygotowania</w:t>
      </w:r>
      <w:r w:rsidR="00E24C1D" w:rsidRPr="00F97941">
        <w:t xml:space="preserve"> </w:t>
      </w:r>
      <w:r w:rsidR="00576CA3">
        <w:t xml:space="preserve">lub przekazania </w:t>
      </w:r>
      <w:r w:rsidRPr="00F97941">
        <w:t xml:space="preserve">informacji </w:t>
      </w:r>
      <w:r w:rsidR="00431778" w:rsidRPr="00F97941">
        <w:t xml:space="preserve">sektora publicznego </w:t>
      </w:r>
      <w:r w:rsidR="00E24C1D" w:rsidRPr="00F97941">
        <w:t>w</w:t>
      </w:r>
      <w:r w:rsidR="006E7D40">
        <w:t xml:space="preserve"> </w:t>
      </w:r>
      <w:r w:rsidRPr="00F97941">
        <w:t>określony sposób</w:t>
      </w:r>
      <w:r w:rsidR="00E24C1D" w:rsidRPr="00F97941">
        <w:t xml:space="preserve"> i</w:t>
      </w:r>
      <w:r w:rsidR="00351A18">
        <w:t> </w:t>
      </w:r>
      <w:r w:rsidR="00E24C1D" w:rsidRPr="00F97941">
        <w:t>w</w:t>
      </w:r>
      <w:r w:rsidR="00351A18">
        <w:t> </w:t>
      </w:r>
      <w:r w:rsidRPr="00F97941">
        <w:t xml:space="preserve">określonej formie oraz inne czynniki, jakie </w:t>
      </w:r>
      <w:r w:rsidR="000C3D6B">
        <w:t>będą</w:t>
      </w:r>
      <w:r w:rsidRPr="00F97941">
        <w:t xml:space="preserve"> brane pod uwagę </w:t>
      </w:r>
      <w:r w:rsidR="000C3D6B">
        <w:t>przy</w:t>
      </w:r>
      <w:r w:rsidR="004F467E">
        <w:t xml:space="preserve"> </w:t>
      </w:r>
      <w:r w:rsidRPr="00F97941">
        <w:t>nietypow</w:t>
      </w:r>
      <w:r w:rsidR="000C3D6B">
        <w:t>ych</w:t>
      </w:r>
      <w:r w:rsidRPr="00F97941">
        <w:t xml:space="preserve"> wniosk</w:t>
      </w:r>
      <w:r w:rsidR="000C3D6B">
        <w:t>ach</w:t>
      </w:r>
      <w:r w:rsidR="00292CB7">
        <w:t xml:space="preserve"> </w:t>
      </w:r>
      <w:r w:rsidR="00292CB7" w:rsidRPr="0075487A">
        <w:t>o</w:t>
      </w:r>
      <w:r w:rsidR="006E7D40">
        <w:t xml:space="preserve"> </w:t>
      </w:r>
      <w:r w:rsidR="00670A8A">
        <w:t>ponowne wykorzystywanie</w:t>
      </w:r>
      <w:r w:rsidRPr="00F97941">
        <w:t>, które mogą mieć wpływ</w:t>
      </w:r>
      <w:r w:rsidR="00E24C1D" w:rsidRPr="00F97941">
        <w:t xml:space="preserve"> w</w:t>
      </w:r>
      <w:r w:rsidR="006E7D40">
        <w:t xml:space="preserve"> </w:t>
      </w:r>
      <w:r w:rsidRPr="00F97941">
        <w:t>szczególności na koszt lub czas przygotowania</w:t>
      </w:r>
      <w:r w:rsidR="00E24C1D" w:rsidRPr="00F97941">
        <w:t xml:space="preserve"> </w:t>
      </w:r>
      <w:r w:rsidR="00576CA3">
        <w:t xml:space="preserve">lub przekazania </w:t>
      </w:r>
      <w:r w:rsidRPr="00F97941">
        <w:t>informacji. Łączna wysokość opłaty nie może przekroczyć sumy kosztów poniesionych bezpośrednio</w:t>
      </w:r>
      <w:r w:rsidR="00E24C1D" w:rsidRPr="00F97941">
        <w:t xml:space="preserve"> w</w:t>
      </w:r>
      <w:r w:rsidR="006E7D40">
        <w:t xml:space="preserve"> </w:t>
      </w:r>
      <w:r w:rsidRPr="00F97941">
        <w:t>celu przygotowania</w:t>
      </w:r>
      <w:r w:rsidR="00E24C1D" w:rsidRPr="00F97941">
        <w:t xml:space="preserve"> </w:t>
      </w:r>
      <w:r w:rsidR="00576CA3">
        <w:t xml:space="preserve">lub przekazania </w:t>
      </w:r>
      <w:r w:rsidRPr="00F97941">
        <w:t xml:space="preserve">informacji </w:t>
      </w:r>
      <w:r w:rsidR="004F467E">
        <w:t>sektora publicznego</w:t>
      </w:r>
      <w:r w:rsidR="00E24C1D" w:rsidRPr="00F97941">
        <w:t xml:space="preserve"> w</w:t>
      </w:r>
      <w:r w:rsidR="006E7D40">
        <w:t xml:space="preserve"> </w:t>
      </w:r>
      <w:r w:rsidRPr="00F97941">
        <w:t>celu ponownego wykorzystywania</w:t>
      </w:r>
      <w:r w:rsidR="00E24C1D" w:rsidRPr="00F97941">
        <w:t xml:space="preserve"> w</w:t>
      </w:r>
      <w:r w:rsidR="006E7D40">
        <w:t xml:space="preserve"> </w:t>
      </w:r>
      <w:r w:rsidRPr="00F97941">
        <w:t>określony sposób</w:t>
      </w:r>
      <w:r w:rsidR="00E24C1D" w:rsidRPr="00F97941">
        <w:t xml:space="preserve"> i</w:t>
      </w:r>
      <w:r w:rsidR="00351A18">
        <w:t> </w:t>
      </w:r>
      <w:r w:rsidR="00E24C1D" w:rsidRPr="00F97941">
        <w:t>w</w:t>
      </w:r>
      <w:r w:rsidR="00351A18">
        <w:t> </w:t>
      </w:r>
      <w:r w:rsidRPr="00F97941">
        <w:t>określonej formie.</w:t>
      </w:r>
    </w:p>
    <w:p w:rsidR="00576CA3" w:rsidRDefault="00CC5943" w:rsidP="00CC5943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17</w:t>
      </w:r>
      <w:r w:rsidR="00576CA3" w:rsidRPr="00A34A48">
        <w:rPr>
          <w:rStyle w:val="Ppogrubienie"/>
        </w:rPr>
        <w:t>.</w:t>
      </w:r>
      <w:r w:rsidR="006E7D40">
        <w:t xml:space="preserve"> </w:t>
      </w:r>
      <w:r w:rsidR="00576CA3">
        <w:t>1</w:t>
      </w:r>
      <w:r w:rsidR="00F97941" w:rsidRPr="00F97941">
        <w:t>.</w:t>
      </w:r>
      <w:r w:rsidR="006E7D40">
        <w:t xml:space="preserve"> </w:t>
      </w:r>
      <w:r w:rsidR="00A43466">
        <w:t>Podmioty zobowiązane będące m</w:t>
      </w:r>
      <w:r w:rsidR="00F97941" w:rsidRPr="00F97941">
        <w:t>uzea</w:t>
      </w:r>
      <w:r w:rsidR="00A43466">
        <w:t>mi</w:t>
      </w:r>
      <w:r w:rsidR="00F97941" w:rsidRPr="00F97941">
        <w:t xml:space="preserve"> państwow</w:t>
      </w:r>
      <w:r w:rsidR="00A43466">
        <w:t>ymi</w:t>
      </w:r>
      <w:r w:rsidR="00E24C1D" w:rsidRPr="00F97941">
        <w:t xml:space="preserve"> </w:t>
      </w:r>
      <w:r w:rsidR="00A43466">
        <w:t xml:space="preserve">lub muzeami </w:t>
      </w:r>
      <w:r w:rsidR="00F97941" w:rsidRPr="00F97941">
        <w:t>samorządow</w:t>
      </w:r>
      <w:r w:rsidR="00A43466">
        <w:t>ymi</w:t>
      </w:r>
      <w:r w:rsidR="00E24C1D" w:rsidRPr="00F97941">
        <w:t xml:space="preserve"> w</w:t>
      </w:r>
      <w:r w:rsidR="006E7D40">
        <w:t xml:space="preserve"> </w:t>
      </w:r>
      <w:r w:rsidR="00F97941" w:rsidRPr="00F97941">
        <w:t xml:space="preserve">przypadku udostępniania </w:t>
      </w:r>
      <w:r w:rsidR="00576CA3">
        <w:t xml:space="preserve">lub przekazywania </w:t>
      </w:r>
      <w:r w:rsidR="00F97941" w:rsidRPr="00F97941">
        <w:t>informacji sektora publicznego do ponownego wykorzystywania</w:t>
      </w:r>
      <w:r w:rsidR="00E24C1D" w:rsidRPr="00F97941">
        <w:t xml:space="preserve"> w</w:t>
      </w:r>
      <w:r w:rsidR="006E7D40">
        <w:t xml:space="preserve"> </w:t>
      </w:r>
      <w:r w:rsidR="00F97941" w:rsidRPr="00F97941">
        <w:t>celach innych</w:t>
      </w:r>
      <w:r w:rsidR="002875DF">
        <w:t xml:space="preserve"> niż niekomercyjne</w:t>
      </w:r>
      <w:r w:rsidR="00292CB7">
        <w:t xml:space="preserve"> o</w:t>
      </w:r>
      <w:r w:rsidR="00351A18">
        <w:t> </w:t>
      </w:r>
      <w:r w:rsidR="002875DF">
        <w:t>charakterze</w:t>
      </w:r>
      <w:r w:rsidR="00F97941" w:rsidRPr="00F97941">
        <w:t xml:space="preserve"> badawczy</w:t>
      </w:r>
      <w:r w:rsidR="002875DF">
        <w:t>m</w:t>
      </w:r>
      <w:r w:rsidR="00F97941" w:rsidRPr="00F97941">
        <w:t>, naukowy</w:t>
      </w:r>
      <w:r w:rsidR="002875DF">
        <w:t>m</w:t>
      </w:r>
      <w:r w:rsidR="00E24C1D" w:rsidRPr="00F97941">
        <w:t xml:space="preserve"> </w:t>
      </w:r>
      <w:r w:rsidR="00576CA3">
        <w:t>lub</w:t>
      </w:r>
      <w:r w:rsidR="002875DF">
        <w:t xml:space="preserve"> </w:t>
      </w:r>
      <w:r w:rsidR="00F97941" w:rsidRPr="00F97941">
        <w:t>edukacyjny</w:t>
      </w:r>
      <w:r w:rsidR="002875DF">
        <w:t>m</w:t>
      </w:r>
      <w:r w:rsidR="00F97941" w:rsidRPr="00F97941">
        <w:t xml:space="preserve"> mogą </w:t>
      </w:r>
      <w:r w:rsidR="00B94F55">
        <w:t>nałożyć</w:t>
      </w:r>
      <w:r w:rsidR="00F97941" w:rsidRPr="00F97941">
        <w:t xml:space="preserve"> opłaty wyższe niż </w:t>
      </w:r>
      <w:r w:rsidR="00F97941" w:rsidRPr="00CC5943">
        <w:t>określone</w:t>
      </w:r>
      <w:r w:rsidR="003D17D1" w:rsidRPr="00CC5943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Pr="00CC5943">
        <w:t>16</w:t>
      </w:r>
      <w:r w:rsidR="002875DF">
        <w:t>.</w:t>
      </w:r>
    </w:p>
    <w:p w:rsidR="00F97941" w:rsidRDefault="00576CA3" w:rsidP="00F97941">
      <w:pPr>
        <w:pStyle w:val="USTustnpkodeksu"/>
      </w:pPr>
      <w:r>
        <w:t>2.</w:t>
      </w:r>
      <w:r w:rsidR="006E7D40">
        <w:t xml:space="preserve"> </w:t>
      </w:r>
      <w:r w:rsidR="00567837">
        <w:t>Ustalając wysokość opłaty</w:t>
      </w:r>
      <w:r w:rsidR="003C1EE0">
        <w:t>,</w:t>
      </w:r>
      <w:r w:rsidR="00292CB7">
        <w:t xml:space="preserve"> o</w:t>
      </w:r>
      <w:r w:rsidR="006E7D40">
        <w:t xml:space="preserve"> </w:t>
      </w:r>
      <w:r w:rsidR="003C1EE0">
        <w:t>której mowa</w:t>
      </w:r>
      <w:r w:rsidR="003D17D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C1EE0">
        <w:t>1,</w:t>
      </w:r>
      <w:r w:rsidR="00567837">
        <w:t xml:space="preserve"> uwzględnia się</w:t>
      </w:r>
      <w:r>
        <w:t xml:space="preserve"> </w:t>
      </w:r>
      <w:r w:rsidR="00567837" w:rsidRPr="00F97941">
        <w:t>koszt</w:t>
      </w:r>
      <w:r w:rsidR="00567837">
        <w:t>y</w:t>
      </w:r>
      <w:r w:rsidR="00567837" w:rsidRPr="00F97941">
        <w:t xml:space="preserve"> gromadzenia, produkowania, reprodukowania, rozpowszechniania, ochrony</w:t>
      </w:r>
      <w:r w:rsidR="00292CB7" w:rsidRPr="00F97941">
        <w:t xml:space="preserve"> i</w:t>
      </w:r>
      <w:r w:rsidR="006E7D40">
        <w:t xml:space="preserve"> </w:t>
      </w:r>
      <w:r w:rsidR="00567837" w:rsidRPr="00F97941">
        <w:t>ustalania</w:t>
      </w:r>
      <w:r w:rsidR="00567837" w:rsidRPr="00567837">
        <w:t xml:space="preserve"> </w:t>
      </w:r>
      <w:r w:rsidR="00567837" w:rsidRPr="00F97941">
        <w:t>praw</w:t>
      </w:r>
      <w:r w:rsidR="00567837">
        <w:t>.</w:t>
      </w:r>
      <w:r w:rsidR="00567837" w:rsidRPr="00F97941">
        <w:t xml:space="preserve"> </w:t>
      </w:r>
      <w:r w:rsidR="00567837">
        <w:t>Łączna w</w:t>
      </w:r>
      <w:r w:rsidR="006B3373">
        <w:t>ysokość opłat</w:t>
      </w:r>
      <w:r w:rsidR="00567837">
        <w:t>y</w:t>
      </w:r>
      <w:r w:rsidR="00F97941" w:rsidRPr="00F97941">
        <w:t xml:space="preserve"> nie </w:t>
      </w:r>
      <w:r w:rsidR="006B3373">
        <w:t>może</w:t>
      </w:r>
      <w:r w:rsidR="00F97941" w:rsidRPr="00F97941">
        <w:t xml:space="preserve"> przekr</w:t>
      </w:r>
      <w:r w:rsidR="006B3373">
        <w:t>oczyć</w:t>
      </w:r>
      <w:r w:rsidR="00F97941" w:rsidRPr="00F97941">
        <w:t xml:space="preserve"> </w:t>
      </w:r>
      <w:r w:rsidR="006B3373">
        <w:t xml:space="preserve">sumy </w:t>
      </w:r>
      <w:r w:rsidR="00567837">
        <w:t xml:space="preserve">tych kosztów </w:t>
      </w:r>
      <w:r w:rsidR="00F97941" w:rsidRPr="00F97941">
        <w:t>wraz</w:t>
      </w:r>
      <w:r w:rsidR="00E24C1D" w:rsidRPr="00F97941">
        <w:t xml:space="preserve"> z</w:t>
      </w:r>
      <w:r w:rsidR="006E7D40">
        <w:t xml:space="preserve"> </w:t>
      </w:r>
      <w:r w:rsidR="00F97941" w:rsidRPr="00F97941">
        <w:t xml:space="preserve">rozsądnym </w:t>
      </w:r>
      <w:r w:rsidR="00202C3F">
        <w:t>zwrotem</w:t>
      </w:r>
      <w:r w:rsidR="00292CB7">
        <w:t xml:space="preserve"> z</w:t>
      </w:r>
      <w:r w:rsidR="006E7D40">
        <w:t xml:space="preserve"> </w:t>
      </w:r>
      <w:r w:rsidR="00F97941" w:rsidRPr="00F97941">
        <w:t>inwestycji</w:t>
      </w:r>
      <w:r w:rsidR="004C7BDF">
        <w:t>,</w:t>
      </w:r>
      <w:r w:rsidR="00F97941" w:rsidRPr="00F97941">
        <w:t xml:space="preserve"> jednak nie wyższym niż </w:t>
      </w:r>
      <w:r w:rsidR="00E24C1D" w:rsidRPr="00F97941">
        <w:t>5</w:t>
      </w:r>
      <w:r w:rsidR="006E7D40">
        <w:t xml:space="preserve"> </w:t>
      </w:r>
      <w:r w:rsidR="00F97941" w:rsidRPr="00F97941">
        <w:t>punktów procentowych powyżej stopy referencyjnej Narodowego Banku Polskiego.</w:t>
      </w:r>
    </w:p>
    <w:p w:rsidR="00F97941" w:rsidRDefault="003C1EE0" w:rsidP="00CF1528">
      <w:pPr>
        <w:pStyle w:val="USTustnpkodeksu"/>
      </w:pPr>
      <w:r>
        <w:t>3</w:t>
      </w:r>
      <w:r w:rsidR="00F97941" w:rsidRPr="00F97941">
        <w:t>.</w:t>
      </w:r>
      <w:r w:rsidR="006E7D40">
        <w:t xml:space="preserve"> </w:t>
      </w:r>
      <w:r w:rsidR="00F97941" w:rsidRPr="00F97941">
        <w:t>Minister właściwy do spraw kultury</w:t>
      </w:r>
      <w:r w:rsidR="00E24C1D" w:rsidRPr="00F97941">
        <w:t xml:space="preserve"> i</w:t>
      </w:r>
      <w:r w:rsidR="006E7D40">
        <w:t xml:space="preserve"> </w:t>
      </w:r>
      <w:r w:rsidR="00F97941" w:rsidRPr="00F97941">
        <w:t>ochrony dziedzictwa narodowego</w:t>
      </w:r>
      <w:r w:rsidR="00E24C1D" w:rsidRPr="00F97941">
        <w:t xml:space="preserve"> w</w:t>
      </w:r>
      <w:r w:rsidR="00351A18">
        <w:t> </w:t>
      </w:r>
      <w:r w:rsidR="00F97941" w:rsidRPr="00F97941">
        <w:t>porozumieniu</w:t>
      </w:r>
      <w:r w:rsidR="00E24C1D" w:rsidRPr="00F97941">
        <w:t xml:space="preserve"> z</w:t>
      </w:r>
      <w:r w:rsidR="006E7D40">
        <w:t xml:space="preserve"> </w:t>
      </w:r>
      <w:r w:rsidR="00F97941" w:rsidRPr="00F97941">
        <w:t>ministrem właściwym do spraw informatyzacji określi</w:t>
      </w:r>
      <w:r w:rsidR="006B3373">
        <w:t>,</w:t>
      </w:r>
      <w:r w:rsidR="00E24C1D" w:rsidRPr="00F97941">
        <w:t xml:space="preserve"> w</w:t>
      </w:r>
      <w:r w:rsidR="006E7D40">
        <w:t xml:space="preserve"> </w:t>
      </w:r>
      <w:r w:rsidR="00F97941" w:rsidRPr="00F97941">
        <w:t xml:space="preserve">drodze </w:t>
      </w:r>
      <w:r w:rsidR="00F97941" w:rsidRPr="00F97941">
        <w:lastRenderedPageBreak/>
        <w:t>rozporządzenia</w:t>
      </w:r>
      <w:r w:rsidR="006B3373">
        <w:t>,</w:t>
      </w:r>
      <w:r w:rsidR="00F97941" w:rsidRPr="00F97941">
        <w:t xml:space="preserve"> maksymalne stawki</w:t>
      </w:r>
      <w:r w:rsidR="00CF1528">
        <w:t xml:space="preserve"> </w:t>
      </w:r>
      <w:r w:rsidR="00F97941" w:rsidRPr="00F97941">
        <w:t xml:space="preserve">opłat </w:t>
      </w:r>
      <w:r w:rsidR="006B3373" w:rsidRPr="00F97941">
        <w:t xml:space="preserve">za </w:t>
      </w:r>
      <w:r w:rsidR="00670A8A">
        <w:t>ponowne wykorzystywanie</w:t>
      </w:r>
      <w:r w:rsidR="006B3373" w:rsidRPr="00F97941">
        <w:t xml:space="preserve"> </w:t>
      </w:r>
      <w:r w:rsidR="00B94F55">
        <w:t>nakładanych</w:t>
      </w:r>
      <w:r w:rsidR="006B3373">
        <w:t xml:space="preserve"> przez podmioty zobowiązane będące m</w:t>
      </w:r>
      <w:r w:rsidR="006B3373" w:rsidRPr="00F97941">
        <w:t>uzea</w:t>
      </w:r>
      <w:r w:rsidR="006B3373">
        <w:t>mi</w:t>
      </w:r>
      <w:r w:rsidR="006B3373" w:rsidRPr="00F97941">
        <w:t xml:space="preserve"> państwow</w:t>
      </w:r>
      <w:r w:rsidR="006B3373">
        <w:t>ymi</w:t>
      </w:r>
      <w:r w:rsidR="006B3373" w:rsidRPr="00F97941">
        <w:t xml:space="preserve"> </w:t>
      </w:r>
      <w:r w:rsidR="006B3373">
        <w:t xml:space="preserve">lub muzeami </w:t>
      </w:r>
      <w:r w:rsidR="006B3373" w:rsidRPr="00F97941">
        <w:t>samorządow</w:t>
      </w:r>
      <w:r w:rsidR="006B3373">
        <w:t xml:space="preserve">ymi, </w:t>
      </w:r>
      <w:r w:rsidR="00F97941" w:rsidRPr="00F97941">
        <w:t xml:space="preserve">biorąc pod uwagę koszty oraz </w:t>
      </w:r>
      <w:r w:rsidR="006B3373">
        <w:t xml:space="preserve">rozsądny </w:t>
      </w:r>
      <w:r w:rsidR="00F97941" w:rsidRPr="00F97941">
        <w:t>zwrot</w:t>
      </w:r>
      <w:r w:rsidR="00E24C1D" w:rsidRPr="00F97941">
        <w:t xml:space="preserve"> z</w:t>
      </w:r>
      <w:r w:rsidR="006E7D40">
        <w:t xml:space="preserve"> </w:t>
      </w:r>
      <w:r w:rsidR="00F97941" w:rsidRPr="00F97941">
        <w:t>inwestycji</w:t>
      </w:r>
      <w:r w:rsidR="006B3373" w:rsidRPr="00F97941">
        <w:t>, o</w:t>
      </w:r>
      <w:r w:rsidR="006E7D40">
        <w:t xml:space="preserve"> </w:t>
      </w:r>
      <w:r w:rsidR="006B3373" w:rsidRPr="00F97941">
        <w:t>których mowa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CA36DC">
        <w:t>2</w:t>
      </w:r>
      <w:r w:rsidR="00F97941" w:rsidRPr="00F97941">
        <w:t>.</w:t>
      </w:r>
    </w:p>
    <w:p w:rsidR="00B94F55" w:rsidRPr="00B94F55" w:rsidRDefault="00CC5943" w:rsidP="00CC5943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18</w:t>
      </w:r>
      <w:r w:rsidR="00B94F55" w:rsidRPr="00A34A48">
        <w:rPr>
          <w:rStyle w:val="Ppogrubienie"/>
        </w:rPr>
        <w:t>.</w:t>
      </w:r>
      <w:r w:rsidR="006E7D40">
        <w:t xml:space="preserve"> </w:t>
      </w:r>
      <w:r w:rsidR="00B94F55" w:rsidRPr="00B94F55">
        <w:t>Podmiot zobowiązany</w:t>
      </w:r>
      <w:r w:rsidR="002A52C5">
        <w:t>,</w:t>
      </w:r>
      <w:r w:rsidR="00B94F55" w:rsidRPr="00B94F55">
        <w:t xml:space="preserve"> umożliwi</w:t>
      </w:r>
      <w:r w:rsidR="00B94F55">
        <w:t>ając</w:t>
      </w:r>
      <w:r w:rsidR="00B94F55" w:rsidRPr="00B94F55">
        <w:t xml:space="preserve"> ponowne wykorzystywani</w:t>
      </w:r>
      <w:r w:rsidR="00B94F55">
        <w:t>e</w:t>
      </w:r>
      <w:r w:rsidR="0005001A">
        <w:t>,</w:t>
      </w:r>
      <w:r w:rsidR="00292CB7">
        <w:t xml:space="preserve"> </w:t>
      </w:r>
      <w:r w:rsidR="00292CB7" w:rsidRPr="00B94F55">
        <w:t>w</w:t>
      </w:r>
      <w:r w:rsidR="006E7D40">
        <w:t xml:space="preserve"> </w:t>
      </w:r>
      <w:r w:rsidR="0005001A" w:rsidRPr="00B94F55">
        <w:t>sposób stały</w:t>
      </w:r>
      <w:r w:rsidR="00292CB7" w:rsidRPr="00B94F55">
        <w:t xml:space="preserve"> i</w:t>
      </w:r>
      <w:r w:rsidR="006E7D40">
        <w:t xml:space="preserve"> </w:t>
      </w:r>
      <w:r w:rsidR="0005001A" w:rsidRPr="00B94F55">
        <w:t>bezpośredni</w:t>
      </w:r>
      <w:r w:rsidR="00292CB7" w:rsidRPr="0005001A">
        <w:t xml:space="preserve"> </w:t>
      </w:r>
      <w:r w:rsidR="00292CB7" w:rsidRPr="00B94F55">
        <w:t>w</w:t>
      </w:r>
      <w:r w:rsidR="006E7D40">
        <w:t xml:space="preserve"> </w:t>
      </w:r>
      <w:r w:rsidR="0005001A" w:rsidRPr="00B94F55">
        <w:t>czasie rzeczywistym</w:t>
      </w:r>
      <w:r w:rsidR="0005001A">
        <w:t>,</w:t>
      </w:r>
      <w:r w:rsidR="0005001A" w:rsidRPr="00B94F55">
        <w:t xml:space="preserve"> </w:t>
      </w:r>
      <w:r w:rsidR="00B94F55" w:rsidRPr="00B94F55">
        <w:t>informacji sektora publicznego gromadzonych</w:t>
      </w:r>
      <w:r w:rsidR="00292CB7" w:rsidRPr="00B94F55">
        <w:t xml:space="preserve"> i</w:t>
      </w:r>
      <w:r w:rsidR="00351A18">
        <w:t> </w:t>
      </w:r>
      <w:r w:rsidR="00B94F55" w:rsidRPr="00B94F55">
        <w:t>przechowywanych</w:t>
      </w:r>
      <w:r w:rsidR="00292CB7" w:rsidRPr="00B94F55">
        <w:t xml:space="preserve"> w</w:t>
      </w:r>
      <w:r w:rsidR="006E7D40">
        <w:t xml:space="preserve"> </w:t>
      </w:r>
      <w:r w:rsidR="0005001A">
        <w:t xml:space="preserve">jego </w:t>
      </w:r>
      <w:r w:rsidR="00B663C9">
        <w:t>systemie teleinformatycznym</w:t>
      </w:r>
      <w:r w:rsidR="004C7BDF">
        <w:t>,</w:t>
      </w:r>
      <w:r w:rsidR="0005001A">
        <w:t xml:space="preserve"> </w:t>
      </w:r>
      <w:r w:rsidR="00B94F55">
        <w:t xml:space="preserve">może nałożyć opłatę </w:t>
      </w:r>
      <w:r w:rsidR="00C11E9F" w:rsidRPr="00C11E9F">
        <w:t>za ponowne wykorzystywanie</w:t>
      </w:r>
      <w:r w:rsidR="00C11E9F">
        <w:t>,</w:t>
      </w:r>
      <w:r w:rsidR="00C11E9F" w:rsidRPr="00C11E9F">
        <w:t xml:space="preserve"> </w:t>
      </w:r>
      <w:r w:rsidR="00B94F55">
        <w:t xml:space="preserve">uwzględniającą </w:t>
      </w:r>
      <w:r w:rsidR="00B94F55" w:rsidRPr="00B94F55">
        <w:t>koszty wynikające</w:t>
      </w:r>
      <w:r w:rsidR="00292CB7" w:rsidRPr="00B94F55">
        <w:t xml:space="preserve"> z</w:t>
      </w:r>
      <w:r w:rsidR="006E7D40">
        <w:t xml:space="preserve"> </w:t>
      </w:r>
      <w:r w:rsidR="00B94F55" w:rsidRPr="00B94F55">
        <w:t>dostosowania systemu teleinformatycznego oraz warunków technicznych</w:t>
      </w:r>
      <w:r w:rsidR="00292CB7" w:rsidRPr="00B94F55">
        <w:t xml:space="preserve"> i</w:t>
      </w:r>
      <w:r w:rsidR="006E7D40">
        <w:t xml:space="preserve"> </w:t>
      </w:r>
      <w:r w:rsidR="00B94F55" w:rsidRPr="00B94F55">
        <w:t>organizacyjnych do realizacji wniosku</w:t>
      </w:r>
      <w:r w:rsidR="00292CB7" w:rsidRPr="00B94F55">
        <w:t xml:space="preserve"> o</w:t>
      </w:r>
      <w:r w:rsidR="00351A18">
        <w:t> </w:t>
      </w:r>
      <w:r w:rsidR="00B94F55" w:rsidRPr="00B94F55">
        <w:t>ponowne wykorzystywanie.</w:t>
      </w:r>
    </w:p>
    <w:p w:rsidR="003C1EE0" w:rsidRPr="003C1EE0" w:rsidRDefault="003C1EE0" w:rsidP="00CC5943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19</w:t>
      </w:r>
      <w:r w:rsidRPr="00A34A48">
        <w:rPr>
          <w:rStyle w:val="Ppogrubienie"/>
        </w:rPr>
        <w:t>.</w:t>
      </w:r>
      <w:r w:rsidR="006E7D40">
        <w:t xml:space="preserve"> </w:t>
      </w:r>
      <w:r w:rsidRPr="003C1EE0">
        <w:t>Podmiot zobowiązany wskazuje, na żądanie wnioskodawcy, sposób obliczenia opłat za ponowne wykorzystywanie w</w:t>
      </w:r>
      <w:r w:rsidR="006E7D40">
        <w:t xml:space="preserve"> </w:t>
      </w:r>
      <w:r w:rsidRPr="003C1EE0">
        <w:t xml:space="preserve">odniesieniu do </w:t>
      </w:r>
      <w:r w:rsidR="00B94F55">
        <w:t xml:space="preserve">złożonego przez wnioskodawcę </w:t>
      </w:r>
      <w:r w:rsidRPr="003C1EE0">
        <w:t>wniosku</w:t>
      </w:r>
      <w:r w:rsidR="00292CB7" w:rsidRPr="003C1EE0">
        <w:t xml:space="preserve"> o</w:t>
      </w:r>
      <w:r w:rsidR="006E7D40">
        <w:t xml:space="preserve"> </w:t>
      </w:r>
      <w:r w:rsidRPr="003C1EE0">
        <w:t>ponowne wykorzystywanie.</w:t>
      </w:r>
    </w:p>
    <w:p w:rsidR="00F97941" w:rsidRPr="00F97941" w:rsidRDefault="00651886" w:rsidP="00CC5943">
      <w:pPr>
        <w:pStyle w:val="ROZDZODDZOZNoznaczenierozdziauluboddziau"/>
      </w:pPr>
      <w:r w:rsidRPr="00CC5943">
        <w:t>Rozdział</w:t>
      </w:r>
      <w:r>
        <w:t xml:space="preserve"> </w:t>
      </w:r>
      <w:r w:rsidR="00CC5943">
        <w:t>5</w:t>
      </w:r>
    </w:p>
    <w:p w:rsidR="00F97941" w:rsidRPr="00F97941" w:rsidRDefault="0011661D" w:rsidP="00A34A48">
      <w:pPr>
        <w:pStyle w:val="ROZDZODDZPRZEDMprzedmiotregulacjirozdziauluboddziau"/>
      </w:pPr>
      <w:r>
        <w:t>Ponowne wykorzystywanie informacji</w:t>
      </w:r>
      <w:r w:rsidR="002875DF">
        <w:t xml:space="preserve"> sektora publicznego przekazywanych</w:t>
      </w:r>
      <w:r>
        <w:t xml:space="preserve"> </w:t>
      </w:r>
      <w:r w:rsidR="007232A0" w:rsidRPr="007232A0">
        <w:t>na wniosek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20</w:t>
      </w:r>
      <w:r w:rsidRPr="00A34A48">
        <w:rPr>
          <w:rStyle w:val="Ppogrubienie"/>
        </w:rPr>
        <w:t>.</w:t>
      </w:r>
      <w:r w:rsidR="006E7D40">
        <w:t xml:space="preserve"> </w:t>
      </w:r>
      <w:r w:rsidR="007232A0">
        <w:t>1</w:t>
      </w:r>
      <w:r w:rsidRPr="00F97941">
        <w:t>.</w:t>
      </w:r>
      <w:r w:rsidR="006E7D40">
        <w:t xml:space="preserve"> </w:t>
      </w:r>
      <w:r w:rsidR="0011661D">
        <w:t>Wniosek</w:t>
      </w:r>
      <w:r w:rsidR="00292CB7" w:rsidRPr="00F97941">
        <w:t xml:space="preserve"> </w:t>
      </w:r>
      <w:r w:rsidR="00292CB7">
        <w:t>o</w:t>
      </w:r>
      <w:r w:rsidR="006E7D40">
        <w:t xml:space="preserve"> </w:t>
      </w:r>
      <w:r w:rsidR="006E64DF">
        <w:t xml:space="preserve">ponowne wykorzystywanie </w:t>
      </w:r>
      <w:r w:rsidR="0011661D">
        <w:t>składa się</w:t>
      </w:r>
      <w:r w:rsidR="00974738" w:rsidRPr="00974738">
        <w:t xml:space="preserve"> </w:t>
      </w:r>
      <w:r w:rsidR="00E24C1D" w:rsidRPr="00F97941">
        <w:t>w</w:t>
      </w:r>
      <w:r w:rsidR="006E7D40">
        <w:t xml:space="preserve"> </w:t>
      </w:r>
      <w:r w:rsidRPr="00F97941">
        <w:t>przypadkach</w:t>
      </w:r>
      <w:r w:rsidR="009C0E35">
        <w:t>,</w:t>
      </w:r>
      <w:r w:rsidRPr="00F97941">
        <w:t xml:space="preserve"> gdy informacja sektora publicznego:</w:t>
      </w:r>
    </w:p>
    <w:p w:rsidR="00F97941" w:rsidRPr="00F97941" w:rsidRDefault="00F97941" w:rsidP="00F97941">
      <w:pPr>
        <w:pStyle w:val="PKTpunkt"/>
      </w:pPr>
      <w:r w:rsidRPr="00F97941">
        <w:t>1)</w:t>
      </w:r>
      <w:r>
        <w:tab/>
      </w:r>
      <w:r w:rsidRPr="00F97941">
        <w:t>nie została udostępniona</w:t>
      </w:r>
      <w:r w:rsidR="00E24C1D" w:rsidRPr="00F97941">
        <w:t xml:space="preserve"> w</w:t>
      </w:r>
      <w:r w:rsidR="006E7D40">
        <w:t xml:space="preserve"> </w:t>
      </w:r>
      <w:r w:rsidRPr="00F97941">
        <w:t>Biuletynie Informacji Publicznej lub</w:t>
      </w:r>
      <w:r w:rsidR="00E24C1D" w:rsidRPr="00F97941">
        <w:t xml:space="preserve"> w</w:t>
      </w:r>
      <w:r w:rsidR="006E7D40">
        <w:t xml:space="preserve"> </w:t>
      </w:r>
      <w:r w:rsidRPr="00F97941">
        <w:t>centralnym repozytorium;</w:t>
      </w:r>
    </w:p>
    <w:p w:rsidR="00F97941" w:rsidRPr="00F97941" w:rsidRDefault="00F97941" w:rsidP="00B03F0C">
      <w:pPr>
        <w:pStyle w:val="PKTpunkt"/>
      </w:pPr>
      <w:r w:rsidRPr="00F97941">
        <w:t>2)</w:t>
      </w:r>
      <w:r>
        <w:tab/>
      </w:r>
      <w:r w:rsidRPr="00F97941">
        <w:t>została udostępniona</w:t>
      </w:r>
      <w:r w:rsidR="00E24C1D" w:rsidRPr="00F97941">
        <w:t xml:space="preserve"> w</w:t>
      </w:r>
      <w:r w:rsidRPr="00F97941">
        <w:t xml:space="preserve"> sposób</w:t>
      </w:r>
      <w:r w:rsidR="007232A0">
        <w:t xml:space="preserve"> </w:t>
      </w:r>
      <w:r w:rsidR="00085D7F" w:rsidRPr="00085D7F">
        <w:t xml:space="preserve">inny </w:t>
      </w:r>
      <w:r w:rsidR="007232A0">
        <w:t>niż</w:t>
      </w:r>
      <w:r w:rsidR="00292CB7">
        <w:t xml:space="preserve"> </w:t>
      </w:r>
      <w:r w:rsidR="009278CE">
        <w:t>określony</w:t>
      </w:r>
      <w:r w:rsidR="003D17D1">
        <w:t xml:space="preserve"> w</w:t>
      </w:r>
      <w:r w:rsidR="006E7D40">
        <w:t xml:space="preserve"> </w:t>
      </w:r>
      <w:r w:rsidR="003D17D1">
        <w:t>pkt</w:t>
      </w:r>
      <w:r w:rsidR="006E7D40">
        <w:t xml:space="preserve"> </w:t>
      </w:r>
      <w:r w:rsidR="003D17D1">
        <w:t>1 i</w:t>
      </w:r>
      <w:r w:rsidR="006E7D40">
        <w:t xml:space="preserve"> </w:t>
      </w:r>
      <w:r w:rsidRPr="00F97941">
        <w:t xml:space="preserve">nie zostały określone warunki ponownego wykorzystywania albo </w:t>
      </w:r>
      <w:r w:rsidR="007232A0">
        <w:t xml:space="preserve">nie </w:t>
      </w:r>
      <w:r w:rsidR="00974738">
        <w:t>poinformowano</w:t>
      </w:r>
      <w:r w:rsidR="00292CB7">
        <w:t xml:space="preserve"> o</w:t>
      </w:r>
      <w:r w:rsidR="006E7D40">
        <w:t xml:space="preserve"> </w:t>
      </w:r>
      <w:r w:rsidR="00974738">
        <w:t>braku takich warunków</w:t>
      </w:r>
      <w:r w:rsidRPr="00F97941">
        <w:t>;</w:t>
      </w:r>
    </w:p>
    <w:p w:rsidR="00F97941" w:rsidRPr="00F97941" w:rsidRDefault="00F97941" w:rsidP="00F97941">
      <w:pPr>
        <w:pStyle w:val="PKTpunkt"/>
      </w:pPr>
      <w:r w:rsidRPr="00F97941">
        <w:t>3)</w:t>
      </w:r>
      <w:r>
        <w:tab/>
      </w:r>
      <w:r w:rsidRPr="00F97941">
        <w:t>będzie wykorzystywana na warunkach innych niż zostały dla tej informacji określone;</w:t>
      </w:r>
    </w:p>
    <w:p w:rsidR="00F97941" w:rsidRPr="00F97941" w:rsidRDefault="00F97941" w:rsidP="00F97941">
      <w:pPr>
        <w:pStyle w:val="PKTpunkt"/>
      </w:pPr>
      <w:r w:rsidRPr="00F97941">
        <w:t>4)</w:t>
      </w:r>
      <w:r>
        <w:tab/>
      </w:r>
      <w:r w:rsidRPr="00F97941">
        <w:t>została udostępniona</w:t>
      </w:r>
      <w:r w:rsidR="00E45331">
        <w:t xml:space="preserve"> lub przekazana</w:t>
      </w:r>
      <w:r w:rsidR="00E24C1D" w:rsidRPr="00F97941">
        <w:t xml:space="preserve"> </w:t>
      </w:r>
      <w:r w:rsidR="007232A0">
        <w:t>na podstawie innych ustaw</w:t>
      </w:r>
      <w:r w:rsidR="00E45331" w:rsidRPr="00E45331">
        <w:t xml:space="preserve"> określających zasady i</w:t>
      </w:r>
      <w:r w:rsidR="00351A18">
        <w:t> </w:t>
      </w:r>
      <w:r w:rsidR="00E45331" w:rsidRPr="00E45331">
        <w:t>tryb dostępu do informacji będących informacjami sektora publicznego</w:t>
      </w:r>
      <w:r w:rsidR="007232A0">
        <w:t>.</w:t>
      </w:r>
    </w:p>
    <w:p w:rsidR="001C2BB8" w:rsidRDefault="00CC5943" w:rsidP="00F97941">
      <w:pPr>
        <w:pStyle w:val="USTustnpkodeksu"/>
      </w:pPr>
      <w:r>
        <w:t>2</w:t>
      </w:r>
      <w:r w:rsidR="00687E71">
        <w:t>.</w:t>
      </w:r>
      <w:r w:rsidR="006E7D40">
        <w:t xml:space="preserve"> </w:t>
      </w:r>
      <w:r w:rsidR="001C2BB8">
        <w:t>Wniosek</w:t>
      </w:r>
      <w:r w:rsidR="00292CB7">
        <w:t xml:space="preserve"> o</w:t>
      </w:r>
      <w:r w:rsidR="006E7D40">
        <w:t xml:space="preserve"> </w:t>
      </w:r>
      <w:r w:rsidR="001C2BB8">
        <w:t>ponowne wykorzystywanie może dotyczyć umożliwienia</w:t>
      </w:r>
      <w:r w:rsidR="001957F6">
        <w:t xml:space="preserve">, </w:t>
      </w:r>
      <w:r w:rsidR="001957F6" w:rsidRPr="001957F6">
        <w:t>przez okres nie dłuższy niż 1</w:t>
      </w:r>
      <w:r w:rsidR="00292CB7" w:rsidRPr="001957F6">
        <w:t>2</w:t>
      </w:r>
      <w:r w:rsidR="006E7D40">
        <w:t xml:space="preserve"> </w:t>
      </w:r>
      <w:r w:rsidR="001957F6" w:rsidRPr="001957F6">
        <w:t>miesięcy</w:t>
      </w:r>
      <w:r w:rsidR="001957F6">
        <w:t>,</w:t>
      </w:r>
      <w:r w:rsidR="001957F6" w:rsidRPr="001957F6">
        <w:t xml:space="preserve"> </w:t>
      </w:r>
      <w:r w:rsidR="001C2BB8">
        <w:t>ponownego wykorzystywania</w:t>
      </w:r>
      <w:r w:rsidR="0005001A" w:rsidRPr="0005001A">
        <w:t>,</w:t>
      </w:r>
      <w:r w:rsidR="00292CB7" w:rsidRPr="0005001A">
        <w:t xml:space="preserve"> w</w:t>
      </w:r>
      <w:r w:rsidR="006E7D40">
        <w:t xml:space="preserve"> </w:t>
      </w:r>
      <w:r w:rsidR="0005001A" w:rsidRPr="0005001A">
        <w:t>sposób stały</w:t>
      </w:r>
      <w:r w:rsidR="00292CB7" w:rsidRPr="0005001A">
        <w:t xml:space="preserve"> i</w:t>
      </w:r>
      <w:r w:rsidR="006E7D40">
        <w:t xml:space="preserve"> </w:t>
      </w:r>
      <w:r w:rsidR="0005001A" w:rsidRPr="0005001A">
        <w:t>bezpośredni</w:t>
      </w:r>
      <w:r w:rsidR="00292CB7" w:rsidRPr="0005001A">
        <w:t xml:space="preserve"> w</w:t>
      </w:r>
      <w:r w:rsidR="006E7D40">
        <w:t xml:space="preserve"> </w:t>
      </w:r>
      <w:r w:rsidR="0005001A" w:rsidRPr="0005001A">
        <w:t>czasie rzeczywistym, informacji sektora publicznego gromadzonych</w:t>
      </w:r>
      <w:r w:rsidR="00292CB7" w:rsidRPr="0005001A">
        <w:t xml:space="preserve"> i</w:t>
      </w:r>
      <w:r w:rsidR="006E7D40">
        <w:t xml:space="preserve"> </w:t>
      </w:r>
      <w:r w:rsidR="0005001A" w:rsidRPr="0005001A">
        <w:t>przechowywanych</w:t>
      </w:r>
      <w:r w:rsidR="00292CB7" w:rsidRPr="0005001A">
        <w:t xml:space="preserve"> w</w:t>
      </w:r>
      <w:r w:rsidR="006E7D40">
        <w:t xml:space="preserve"> </w:t>
      </w:r>
      <w:r w:rsidR="0005001A" w:rsidRPr="0005001A">
        <w:t xml:space="preserve">systemie </w:t>
      </w:r>
      <w:r w:rsidR="0005001A">
        <w:t xml:space="preserve">teleinformatycznym </w:t>
      </w:r>
      <w:r w:rsidR="0011661D">
        <w:t>podmiotu zobowiązanego</w:t>
      </w:r>
      <w:r w:rsidR="00077845">
        <w:t>.</w:t>
      </w:r>
    </w:p>
    <w:p w:rsidR="00B32C3F" w:rsidRDefault="00CC5943" w:rsidP="00A34A48">
      <w:pPr>
        <w:pStyle w:val="USTustnpkodeksu"/>
        <w:keepNext/>
      </w:pPr>
      <w:r>
        <w:t>3</w:t>
      </w:r>
      <w:r w:rsidR="004105D5">
        <w:t>.</w:t>
      </w:r>
      <w:r w:rsidR="006E7D40">
        <w:t xml:space="preserve"> </w:t>
      </w:r>
      <w:r w:rsidR="00B32C3F">
        <w:t>Wniosek</w:t>
      </w:r>
      <w:r w:rsidR="00292CB7">
        <w:t xml:space="preserve"> </w:t>
      </w:r>
      <w:r w:rsidR="00292CB7" w:rsidRPr="0075487A">
        <w:t>o</w:t>
      </w:r>
      <w:r w:rsidR="006E7D40">
        <w:t xml:space="preserve"> </w:t>
      </w:r>
      <w:r w:rsidR="00E224B4">
        <w:t>ponowne wykorzystywanie</w:t>
      </w:r>
      <w:r w:rsidR="0075487A" w:rsidRPr="0075487A">
        <w:t xml:space="preserve"> </w:t>
      </w:r>
      <w:r w:rsidR="00B32C3F">
        <w:t>zawiera</w:t>
      </w:r>
      <w:r w:rsidR="00292CB7">
        <w:t xml:space="preserve"> w</w:t>
      </w:r>
      <w:r w:rsidR="006E7D40">
        <w:t xml:space="preserve"> </w:t>
      </w:r>
      <w:r w:rsidR="004105D5">
        <w:t>szczególności</w:t>
      </w:r>
      <w:r w:rsidR="00B32C3F">
        <w:t>:</w:t>
      </w:r>
    </w:p>
    <w:p w:rsidR="00923A94" w:rsidRDefault="00B32C3F" w:rsidP="00CC5943">
      <w:pPr>
        <w:pStyle w:val="PKTpunkt"/>
      </w:pPr>
      <w:r>
        <w:t>1)</w:t>
      </w:r>
      <w:r>
        <w:tab/>
      </w:r>
      <w:r w:rsidR="00E00855">
        <w:t>nazwę</w:t>
      </w:r>
      <w:r w:rsidR="00923A94">
        <w:t xml:space="preserve"> podmiotu zobowiązanego;</w:t>
      </w:r>
    </w:p>
    <w:p w:rsidR="00B32C3F" w:rsidRDefault="00923A94" w:rsidP="00CC5943">
      <w:pPr>
        <w:pStyle w:val="PKTpunkt"/>
      </w:pPr>
      <w:r>
        <w:lastRenderedPageBreak/>
        <w:t>2)</w:t>
      </w:r>
      <w:r>
        <w:tab/>
      </w:r>
      <w:r w:rsidR="00E00855">
        <w:t>informacj</w:t>
      </w:r>
      <w:r w:rsidR="004C7BDF">
        <w:t>e</w:t>
      </w:r>
      <w:r w:rsidR="00292CB7">
        <w:t xml:space="preserve"> o</w:t>
      </w:r>
      <w:r w:rsidR="006E7D40">
        <w:t xml:space="preserve"> </w:t>
      </w:r>
      <w:r w:rsidR="00B32C3F">
        <w:t>wnioskodawcy,</w:t>
      </w:r>
      <w:r w:rsidR="00292CB7">
        <w:t xml:space="preserve"> w</w:t>
      </w:r>
      <w:r w:rsidR="006E7D40">
        <w:t xml:space="preserve"> </w:t>
      </w:r>
      <w:r w:rsidR="00B32C3F">
        <w:t>tym imię</w:t>
      </w:r>
      <w:r w:rsidR="00292CB7">
        <w:t xml:space="preserve"> i</w:t>
      </w:r>
      <w:r w:rsidR="006E7D40">
        <w:t xml:space="preserve"> </w:t>
      </w:r>
      <w:r w:rsidR="00B32C3F">
        <w:t xml:space="preserve">nazwisko albo nazwę oraz adres </w:t>
      </w:r>
      <w:r w:rsidR="00D214CD">
        <w:t xml:space="preserve">umożliwiający dostarczenie odpowiedzi do wnioskodawcy </w:t>
      </w:r>
      <w:r>
        <w:t>albo pełnomocnika tego wnioskodawcy</w:t>
      </w:r>
      <w:r w:rsidR="00292CB7">
        <w:t xml:space="preserve"> w</w:t>
      </w:r>
      <w:r w:rsidR="006E7D40">
        <w:t xml:space="preserve"> </w:t>
      </w:r>
      <w:r>
        <w:t>sposób lub</w:t>
      </w:r>
      <w:r w:rsidR="00292CB7">
        <w:t xml:space="preserve"> w</w:t>
      </w:r>
      <w:r w:rsidR="006E7D40">
        <w:t xml:space="preserve"> </w:t>
      </w:r>
      <w:r w:rsidR="00D214CD">
        <w:t>formie wskazany</w:t>
      </w:r>
      <w:r>
        <w:t>ch</w:t>
      </w:r>
      <w:r w:rsidR="00D214CD">
        <w:t xml:space="preserve"> we wniosku</w:t>
      </w:r>
      <w:r w:rsidR="00B32C3F">
        <w:t>;</w:t>
      </w:r>
    </w:p>
    <w:p w:rsidR="00923A94" w:rsidRDefault="00923A94" w:rsidP="006F31B7">
      <w:pPr>
        <w:pStyle w:val="PKTpunkt"/>
        <w:keepNext/>
      </w:pPr>
      <w:r>
        <w:t>3</w:t>
      </w:r>
      <w:r w:rsidR="00B32C3F">
        <w:t>)</w:t>
      </w:r>
      <w:r w:rsidR="00B32C3F">
        <w:tab/>
      </w:r>
      <w:r>
        <w:t>wskazanie informacji sektora publicznego, która będzie ponownie wykorzystywana,</w:t>
      </w:r>
      <w:r w:rsidR="00292CB7">
        <w:t xml:space="preserve"> a</w:t>
      </w:r>
      <w:r w:rsidR="00351A18">
        <w:t> </w:t>
      </w:r>
      <w:r>
        <w:t>jeżeli jest już udostępniona lub przekazana</w:t>
      </w:r>
      <w:r w:rsidR="004F6A62">
        <w:t>, warunki</w:t>
      </w:r>
      <w:r w:rsidR="009C0E35">
        <w:t>,</w:t>
      </w:r>
      <w:r w:rsidR="004F6A62">
        <w:t xml:space="preserve"> na jakich ma być ponownie wykorzystywana</w:t>
      </w:r>
      <w:r w:rsidR="009C0E35">
        <w:t>,</w:t>
      </w:r>
      <w:r w:rsidR="004F6A62">
        <w:t xml:space="preserve"> oraz</w:t>
      </w:r>
      <w:r>
        <w:t xml:space="preserve"> źródło udostępnienia lub przekazania;</w:t>
      </w:r>
    </w:p>
    <w:p w:rsidR="0093754D" w:rsidRDefault="003D0EE0" w:rsidP="00CC5943">
      <w:pPr>
        <w:pStyle w:val="PKTpunkt"/>
      </w:pPr>
      <w:r>
        <w:t>4</w:t>
      </w:r>
      <w:r w:rsidR="004105D5">
        <w:t>)</w:t>
      </w:r>
      <w:r w:rsidR="004105D5">
        <w:tab/>
      </w:r>
      <w:r w:rsidR="0014324E">
        <w:t xml:space="preserve">wskazanie </w:t>
      </w:r>
      <w:r w:rsidR="004105D5">
        <w:t>cel</w:t>
      </w:r>
      <w:r w:rsidR="0014324E">
        <w:t>u</w:t>
      </w:r>
      <w:r w:rsidR="004105D5">
        <w:t xml:space="preserve"> ponownego wykorzystywania</w:t>
      </w:r>
      <w:r w:rsidR="0093754D">
        <w:t xml:space="preserve"> (komercyjny albo niekomercyjny)</w:t>
      </w:r>
      <w:r w:rsidR="00C27DB2">
        <w:t>,</w:t>
      </w:r>
      <w:r w:rsidR="00292CB7">
        <w:t xml:space="preserve"> w</w:t>
      </w:r>
      <w:r w:rsidR="006E7D40">
        <w:t xml:space="preserve"> </w:t>
      </w:r>
      <w:r w:rsidR="00C27DB2">
        <w:t xml:space="preserve">tym </w:t>
      </w:r>
      <w:r w:rsidR="00C27DB2" w:rsidRPr="00C27DB2">
        <w:t>określenie rodzaju działalności,</w:t>
      </w:r>
      <w:r w:rsidR="00292CB7" w:rsidRPr="00C27DB2">
        <w:t xml:space="preserve"> w</w:t>
      </w:r>
      <w:r w:rsidR="006E7D40">
        <w:t xml:space="preserve"> </w:t>
      </w:r>
      <w:r w:rsidR="00C27DB2" w:rsidRPr="00C27DB2">
        <w:t>której informacje sektora publicznego będą ponownie wykorzystywane</w:t>
      </w:r>
      <w:r w:rsidR="00C27DB2">
        <w:t>,</w:t>
      </w:r>
      <w:r w:rsidR="00292CB7">
        <w:t xml:space="preserve"> w</w:t>
      </w:r>
      <w:r w:rsidR="006E7D40">
        <w:t xml:space="preserve"> </w:t>
      </w:r>
      <w:r w:rsidR="00C27DB2">
        <w:t>szczególności</w:t>
      </w:r>
      <w:r w:rsidR="00C27DB2" w:rsidRPr="00C27DB2">
        <w:t xml:space="preserve"> </w:t>
      </w:r>
      <w:r w:rsidR="00C27DB2">
        <w:t>wskazanie dóbr, produktów lub usług;</w:t>
      </w:r>
    </w:p>
    <w:p w:rsidR="00C27DB2" w:rsidRPr="00C27DB2" w:rsidRDefault="00C27DB2" w:rsidP="00C27DB2">
      <w:pPr>
        <w:pStyle w:val="PKTpunkt"/>
      </w:pPr>
      <w:r>
        <w:t>5</w:t>
      </w:r>
      <w:r w:rsidR="0093754D">
        <w:t>)</w:t>
      </w:r>
      <w:r w:rsidR="0093754D">
        <w:tab/>
      </w:r>
      <w:r w:rsidR="00B94929">
        <w:t xml:space="preserve">wskazanie </w:t>
      </w:r>
      <w:r w:rsidR="00C950B4">
        <w:t>form</w:t>
      </w:r>
      <w:r w:rsidR="00B94929">
        <w:t>y przygotowania informacji sektora publicznego</w:t>
      </w:r>
      <w:r w:rsidR="00182A11">
        <w:t>,</w:t>
      </w:r>
      <w:r w:rsidR="00292CB7">
        <w:t xml:space="preserve"> a</w:t>
      </w:r>
      <w:r w:rsidR="006E7D40">
        <w:t xml:space="preserve"> </w:t>
      </w:r>
      <w:r w:rsidR="00292CB7">
        <w:t>w</w:t>
      </w:r>
      <w:r w:rsidR="006E7D40">
        <w:t xml:space="preserve"> </w:t>
      </w:r>
      <w:r w:rsidR="00182A11">
        <w:t>przypadku postaci elektronicznej</w:t>
      </w:r>
      <w:r w:rsidR="004B2D8F">
        <w:t xml:space="preserve">, </w:t>
      </w:r>
      <w:r w:rsidR="00182A11">
        <w:t xml:space="preserve">także wskazanie </w:t>
      </w:r>
      <w:r w:rsidR="00C950B4">
        <w:t>format</w:t>
      </w:r>
      <w:r w:rsidR="00B94929">
        <w:t>u</w:t>
      </w:r>
      <w:r w:rsidR="00C950B4">
        <w:t xml:space="preserve"> danych</w:t>
      </w:r>
      <w:r w:rsidR="0093754D">
        <w:t>;</w:t>
      </w:r>
    </w:p>
    <w:p w:rsidR="004105D5" w:rsidRDefault="00C27DB2" w:rsidP="0093754D">
      <w:pPr>
        <w:pStyle w:val="PKTpunkt"/>
      </w:pPr>
      <w:r>
        <w:t>6</w:t>
      </w:r>
      <w:r w:rsidR="0093754D">
        <w:t>)</w:t>
      </w:r>
      <w:r w:rsidR="0093754D">
        <w:tab/>
      </w:r>
      <w:r w:rsidR="0014324E">
        <w:t xml:space="preserve">wskazanie </w:t>
      </w:r>
      <w:r w:rsidR="00397B33">
        <w:t>sposobu</w:t>
      </w:r>
      <w:r w:rsidR="0093754D">
        <w:t xml:space="preserve"> przekazania informacji sektora publicznego,</w:t>
      </w:r>
      <w:r w:rsidR="00292CB7">
        <w:t xml:space="preserve"> o</w:t>
      </w:r>
      <w:r w:rsidR="006E7D40">
        <w:t xml:space="preserve"> </w:t>
      </w:r>
      <w:r w:rsidR="0093754D">
        <w:t>ile nie została udostępniona lub przekazana</w:t>
      </w:r>
      <w:r w:rsidR="00292CB7">
        <w:t xml:space="preserve"> w</w:t>
      </w:r>
      <w:r w:rsidR="006E7D40">
        <w:t xml:space="preserve"> </w:t>
      </w:r>
      <w:r w:rsidR="0093754D">
        <w:t>inny sposób</w:t>
      </w:r>
      <w:r w:rsidR="009C0E35">
        <w:t>,</w:t>
      </w:r>
      <w:r w:rsidR="004F6A62">
        <w:t xml:space="preserve"> albo </w:t>
      </w:r>
      <w:r w:rsidR="00397B33">
        <w:t>sposobu</w:t>
      </w:r>
      <w:r w:rsidR="004F6A62">
        <w:t xml:space="preserve"> dostępu</w:t>
      </w:r>
      <w:r w:rsidR="004F6A62" w:rsidRPr="004F6A62">
        <w:t xml:space="preserve"> </w:t>
      </w:r>
      <w:r w:rsidR="004F6A62">
        <w:t>do informacji gromadzonych</w:t>
      </w:r>
      <w:r w:rsidR="00292CB7">
        <w:t xml:space="preserve"> w</w:t>
      </w:r>
      <w:r w:rsidR="006E7D40">
        <w:t xml:space="preserve"> </w:t>
      </w:r>
      <w:r w:rsidR="004F6A62">
        <w:t>systemie teleinformatyczn</w:t>
      </w:r>
      <w:r w:rsidR="00861F07">
        <w:t>ym</w:t>
      </w:r>
      <w:r w:rsidR="004F6A62">
        <w:t>,</w:t>
      </w:r>
      <w:r w:rsidR="00292CB7">
        <w:t xml:space="preserve"> o</w:t>
      </w:r>
      <w:r w:rsidR="006E7D40">
        <w:t xml:space="preserve"> </w:t>
      </w:r>
      <w:r w:rsidR="004F6A62">
        <w:t>którym mowa</w:t>
      </w:r>
      <w:r w:rsidR="003D17D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4F6A62">
        <w:t>2</w:t>
      </w:r>
      <w:r w:rsidR="00A323A3">
        <w:t>.</w:t>
      </w:r>
    </w:p>
    <w:p w:rsidR="00D25C8C" w:rsidRDefault="00CC5943" w:rsidP="00A34A67">
      <w:pPr>
        <w:pStyle w:val="USTustnpkodeksu"/>
      </w:pPr>
      <w:r>
        <w:t>4</w:t>
      </w:r>
      <w:r w:rsidR="00687E71">
        <w:t>.</w:t>
      </w:r>
      <w:r w:rsidR="0011661D">
        <w:t xml:space="preserve"> Wniosek,</w:t>
      </w:r>
      <w:r w:rsidR="00292CB7">
        <w:t xml:space="preserve"> o</w:t>
      </w:r>
      <w:r w:rsidR="006E7D40">
        <w:t xml:space="preserve"> </w:t>
      </w:r>
      <w:r w:rsidR="0011661D">
        <w:t>którym mowa</w:t>
      </w:r>
      <w:r w:rsidR="003D17D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>
        <w:t>2</w:t>
      </w:r>
      <w:r w:rsidR="0011661D">
        <w:t>, zawiera także</w:t>
      </w:r>
      <w:r w:rsidR="005269C3">
        <w:t xml:space="preserve"> wskazanie</w:t>
      </w:r>
      <w:r w:rsidR="0027238C">
        <w:t xml:space="preserve"> okresu, przez </w:t>
      </w:r>
      <w:r w:rsidR="0027238C" w:rsidRPr="0027238C">
        <w:t>który podmiot zobowiązany będzie umożliwiał ponowne wykorzystywanie informacji sektora publicznego</w:t>
      </w:r>
      <w:r w:rsidR="00292CB7" w:rsidRPr="0027238C">
        <w:t xml:space="preserve"> w</w:t>
      </w:r>
      <w:r w:rsidR="006E7D40">
        <w:t xml:space="preserve"> </w:t>
      </w:r>
      <w:r w:rsidR="0027238C" w:rsidRPr="0027238C">
        <w:t xml:space="preserve">sposób </w:t>
      </w:r>
      <w:r w:rsidR="00D25C8C" w:rsidRPr="00D25C8C">
        <w:t>stały</w:t>
      </w:r>
      <w:r w:rsidR="00292CB7" w:rsidRPr="00D25C8C">
        <w:t xml:space="preserve"> i</w:t>
      </w:r>
      <w:r w:rsidR="006E7D40">
        <w:t xml:space="preserve"> </w:t>
      </w:r>
      <w:r w:rsidR="00D25C8C" w:rsidRPr="00D25C8C">
        <w:t>bezpośredni</w:t>
      </w:r>
      <w:r w:rsidR="00292CB7" w:rsidRPr="00D25C8C">
        <w:t xml:space="preserve"> w</w:t>
      </w:r>
      <w:r w:rsidR="006E7D40">
        <w:t xml:space="preserve"> </w:t>
      </w:r>
      <w:r w:rsidR="00D25C8C" w:rsidRPr="00D25C8C">
        <w:t>czasie rzeczywistym</w:t>
      </w:r>
      <w:r w:rsidR="00D25C8C">
        <w:t>.</w:t>
      </w:r>
    </w:p>
    <w:p w:rsidR="00F97941" w:rsidRDefault="00CC5943" w:rsidP="00397B33">
      <w:pPr>
        <w:pStyle w:val="USTustnpkodeksu"/>
      </w:pPr>
      <w:r>
        <w:t>5</w:t>
      </w:r>
      <w:r w:rsidR="00F97941" w:rsidRPr="00F97941">
        <w:t>.</w:t>
      </w:r>
      <w:r w:rsidR="006E7D40">
        <w:t xml:space="preserve"> </w:t>
      </w:r>
      <w:r w:rsidR="00F97941" w:rsidRPr="00F97941">
        <w:t>Wniosek</w:t>
      </w:r>
      <w:r w:rsidR="00292CB7" w:rsidRPr="00F97941">
        <w:t xml:space="preserve"> </w:t>
      </w:r>
      <w:r w:rsidR="00292CB7" w:rsidRPr="0075487A">
        <w:t>o</w:t>
      </w:r>
      <w:r w:rsidR="006E7D40">
        <w:t xml:space="preserve"> </w:t>
      </w:r>
      <w:r w:rsidR="00E224B4">
        <w:t xml:space="preserve">ponowne wykorzystywanie </w:t>
      </w:r>
      <w:r w:rsidR="00BF67F9">
        <w:t>wnosi się</w:t>
      </w:r>
      <w:r w:rsidR="00292CB7">
        <w:t xml:space="preserve"> w</w:t>
      </w:r>
      <w:r w:rsidR="006E7D40">
        <w:t xml:space="preserve"> </w:t>
      </w:r>
      <w:r w:rsidR="00BF67F9">
        <w:t xml:space="preserve">postaci papierowej </w:t>
      </w:r>
      <w:r w:rsidR="00D270D2">
        <w:t>albo</w:t>
      </w:r>
      <w:r w:rsidR="00BF67F9">
        <w:t xml:space="preserve"> elektronicznej. </w:t>
      </w:r>
    </w:p>
    <w:p w:rsidR="004105D5" w:rsidRPr="00F97941" w:rsidRDefault="00CC5943" w:rsidP="004105D5">
      <w:pPr>
        <w:pStyle w:val="USTustnpkodeksu"/>
      </w:pPr>
      <w:r>
        <w:t>6</w:t>
      </w:r>
      <w:r w:rsidR="004105D5" w:rsidRPr="00F97941">
        <w:t>.</w:t>
      </w:r>
      <w:r w:rsidR="006E7D40">
        <w:t xml:space="preserve"> </w:t>
      </w:r>
      <w:r w:rsidR="004105D5" w:rsidRPr="00F97941">
        <w:t>W</w:t>
      </w:r>
      <w:r w:rsidR="006E7D40">
        <w:t xml:space="preserve"> </w:t>
      </w:r>
      <w:r w:rsidR="004105D5" w:rsidRPr="00F97941">
        <w:t>przypadku niespełnienia warunków formalnych wniosku</w:t>
      </w:r>
      <w:r w:rsidR="00292CB7" w:rsidRPr="00F97941">
        <w:t xml:space="preserve"> </w:t>
      </w:r>
      <w:r w:rsidR="00292CB7" w:rsidRPr="0075487A">
        <w:t>o</w:t>
      </w:r>
      <w:r w:rsidR="006E7D40">
        <w:t xml:space="preserve"> </w:t>
      </w:r>
      <w:r w:rsidR="00E224B4">
        <w:t>ponowne wykorzystywanie</w:t>
      </w:r>
      <w:r w:rsidR="0075487A" w:rsidRPr="00F97941">
        <w:t xml:space="preserve"> </w:t>
      </w:r>
      <w:r w:rsidR="004105D5" w:rsidRPr="00F97941">
        <w:t>wzywa się wnioskodawcę do uzupełnienia braków</w:t>
      </w:r>
      <w:r w:rsidR="0017350D">
        <w:t xml:space="preserve"> formalnych</w:t>
      </w:r>
      <w:r w:rsidR="004105D5" w:rsidRPr="00F97941">
        <w:t>, wraz z</w:t>
      </w:r>
      <w:r w:rsidR="00351A18">
        <w:t> </w:t>
      </w:r>
      <w:r w:rsidR="004105D5" w:rsidRPr="00F97941">
        <w:t>pouczeniem, że ich nieusunięcie w</w:t>
      </w:r>
      <w:r w:rsidR="006E7D40">
        <w:t xml:space="preserve"> </w:t>
      </w:r>
      <w:r w:rsidR="004105D5" w:rsidRPr="00F97941">
        <w:t>terminie 7</w:t>
      </w:r>
      <w:r w:rsidR="006E7D40">
        <w:t xml:space="preserve"> </w:t>
      </w:r>
      <w:r w:rsidR="004105D5" w:rsidRPr="00F97941">
        <w:t>dni od dnia otrzymania wezwania spowoduje pozostawienie wniosku bez rozpoznania.</w:t>
      </w:r>
    </w:p>
    <w:p w:rsidR="006E64DF" w:rsidRDefault="0017350D" w:rsidP="0017350D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21</w:t>
      </w:r>
      <w:r w:rsidR="00F97941" w:rsidRPr="00A34A48">
        <w:rPr>
          <w:rStyle w:val="Ppogrubienie"/>
        </w:rPr>
        <w:t>.</w:t>
      </w:r>
      <w:r w:rsidR="006E7D40">
        <w:t xml:space="preserve"> </w:t>
      </w:r>
      <w:r>
        <w:t>1.</w:t>
      </w:r>
      <w:r w:rsidR="006E7D40">
        <w:t xml:space="preserve"> </w:t>
      </w:r>
      <w:r w:rsidR="0011661D">
        <w:t>Rozpatrzenie wniosku</w:t>
      </w:r>
      <w:r w:rsidR="00292CB7" w:rsidRPr="0017350D">
        <w:t xml:space="preserve"> </w:t>
      </w:r>
      <w:r w:rsidR="00292CB7">
        <w:t>o</w:t>
      </w:r>
      <w:r w:rsidR="006E7D40">
        <w:t xml:space="preserve"> </w:t>
      </w:r>
      <w:r w:rsidR="00E224B4">
        <w:t>ponowne wykorzystywanie</w:t>
      </w:r>
      <w:r w:rsidR="0075487A" w:rsidRPr="00F97941">
        <w:t xml:space="preserve"> </w:t>
      </w:r>
      <w:r w:rsidR="00F97941" w:rsidRPr="00F97941">
        <w:t xml:space="preserve">następuje </w:t>
      </w:r>
      <w:r>
        <w:t>niezwłocznie</w:t>
      </w:r>
      <w:r w:rsidR="00F97941" w:rsidRPr="00F97941">
        <w:t>, nie później jednak niż</w:t>
      </w:r>
      <w:r w:rsidR="00E24C1D" w:rsidRPr="00F97941">
        <w:t xml:space="preserve"> w</w:t>
      </w:r>
      <w:r w:rsidR="006E7D40">
        <w:t xml:space="preserve"> </w:t>
      </w:r>
      <w:r w:rsidR="00F97941" w:rsidRPr="00F97941">
        <w:t>terminie 1</w:t>
      </w:r>
      <w:r w:rsidR="00E24C1D" w:rsidRPr="00F97941">
        <w:t>4</w:t>
      </w:r>
      <w:r w:rsidR="006E7D40">
        <w:t xml:space="preserve"> </w:t>
      </w:r>
      <w:r w:rsidR="00F97941" w:rsidRPr="00F97941">
        <w:t xml:space="preserve">dni od dnia </w:t>
      </w:r>
      <w:r w:rsidR="00E224B4">
        <w:t>otrzymania</w:t>
      </w:r>
      <w:r w:rsidR="00F97941" w:rsidRPr="00F97941">
        <w:t xml:space="preserve"> wniosku.</w:t>
      </w:r>
    </w:p>
    <w:p w:rsidR="00F97941" w:rsidRPr="00F97941" w:rsidRDefault="006E64DF" w:rsidP="00CC5943">
      <w:pPr>
        <w:pStyle w:val="USTustnpkodeksu"/>
      </w:pPr>
      <w:r>
        <w:t>2.</w:t>
      </w:r>
      <w:r w:rsidR="00F97941" w:rsidRPr="00F97941">
        <w:t xml:space="preserve"> Jeżeli </w:t>
      </w:r>
      <w:r w:rsidR="00812820">
        <w:t>wniosek</w:t>
      </w:r>
      <w:r w:rsidR="00292CB7">
        <w:t xml:space="preserve"> </w:t>
      </w:r>
      <w:r w:rsidR="00292CB7" w:rsidRPr="00812820">
        <w:t>o</w:t>
      </w:r>
      <w:r w:rsidR="006E7D40">
        <w:t xml:space="preserve"> </w:t>
      </w:r>
      <w:r w:rsidR="00812820" w:rsidRPr="00812820">
        <w:t xml:space="preserve">ponowne wykorzystywanie </w:t>
      </w:r>
      <w:r w:rsidR="00812820">
        <w:t>nie może zostać rozpatrzony</w:t>
      </w:r>
      <w:r w:rsidR="00E24C1D" w:rsidRPr="00F97941">
        <w:t xml:space="preserve"> w</w:t>
      </w:r>
      <w:r w:rsidR="006E7D40">
        <w:t xml:space="preserve"> </w:t>
      </w:r>
      <w:r w:rsidR="00F97941" w:rsidRPr="00F97941">
        <w:t>terminie 1</w:t>
      </w:r>
      <w:r w:rsidR="00E24C1D" w:rsidRPr="00F97941">
        <w:t>4</w:t>
      </w:r>
      <w:r w:rsidR="006E7D40">
        <w:t xml:space="preserve"> </w:t>
      </w:r>
      <w:r w:rsidR="00F97941" w:rsidRPr="00F97941">
        <w:t xml:space="preserve">dni, podmiot zobowiązany </w:t>
      </w:r>
      <w:r w:rsidR="0017350D">
        <w:t>za</w:t>
      </w:r>
      <w:r w:rsidR="00F97941" w:rsidRPr="00F97941">
        <w:t>wiadamia</w:t>
      </w:r>
      <w:r w:rsidR="00E24C1D" w:rsidRPr="00F97941">
        <w:t xml:space="preserve"> w</w:t>
      </w:r>
      <w:r w:rsidR="006E7D40">
        <w:t xml:space="preserve"> </w:t>
      </w:r>
      <w:r w:rsidR="00F97941" w:rsidRPr="00F97941">
        <w:t>tym terminie</w:t>
      </w:r>
      <w:r w:rsidR="00E24C1D" w:rsidRPr="00F97941">
        <w:t xml:space="preserve"> </w:t>
      </w:r>
      <w:r w:rsidR="0017350D">
        <w:t xml:space="preserve">wnioskodawcę </w:t>
      </w:r>
      <w:r w:rsidR="00E24C1D" w:rsidRPr="00F97941">
        <w:t>o</w:t>
      </w:r>
      <w:r w:rsidR="006E7D40">
        <w:t xml:space="preserve"> </w:t>
      </w:r>
      <w:r w:rsidR="0017350D">
        <w:t>przyczynach</w:t>
      </w:r>
      <w:r w:rsidR="00F97941" w:rsidRPr="00F97941">
        <w:t xml:space="preserve"> opóźnienia oraz</w:t>
      </w:r>
      <w:r w:rsidR="00E24C1D" w:rsidRPr="00F97941">
        <w:t xml:space="preserve"> o</w:t>
      </w:r>
      <w:r w:rsidR="006E7D40">
        <w:t xml:space="preserve"> </w:t>
      </w:r>
      <w:r w:rsidR="00F97941" w:rsidRPr="00F97941">
        <w:t>terminie,</w:t>
      </w:r>
      <w:r w:rsidR="00E24C1D" w:rsidRPr="00F97941">
        <w:t xml:space="preserve"> w</w:t>
      </w:r>
      <w:r w:rsidR="006E7D40">
        <w:t xml:space="preserve"> </w:t>
      </w:r>
      <w:r w:rsidR="00F97941" w:rsidRPr="00F97941">
        <w:t xml:space="preserve">jakim </w:t>
      </w:r>
      <w:r w:rsidR="00812820">
        <w:t>rozpatrzy wniosek</w:t>
      </w:r>
      <w:r w:rsidR="00F97941" w:rsidRPr="00F97941">
        <w:t xml:space="preserve">, nie dłuższym jednak niż </w:t>
      </w:r>
      <w:r w:rsidR="00E24C1D" w:rsidRPr="00F97941">
        <w:t>2</w:t>
      </w:r>
      <w:r w:rsidR="006E7D40">
        <w:t xml:space="preserve"> </w:t>
      </w:r>
      <w:r w:rsidR="00F97941" w:rsidRPr="00F97941">
        <w:t xml:space="preserve">miesiące od dnia złożenia </w:t>
      </w:r>
      <w:r w:rsidR="00812820">
        <w:t xml:space="preserve">tego </w:t>
      </w:r>
      <w:r w:rsidR="00F97941" w:rsidRPr="00F97941">
        <w:t>wniosku.</w:t>
      </w:r>
    </w:p>
    <w:p w:rsidR="00F97941" w:rsidRPr="00F97941" w:rsidRDefault="006E64DF" w:rsidP="00A34A48">
      <w:pPr>
        <w:pStyle w:val="ARTartustawynprozporzdzenia"/>
        <w:keepNext/>
      </w:pPr>
      <w:r w:rsidRPr="00A34A48">
        <w:rPr>
          <w:rStyle w:val="Ppogrubienie"/>
        </w:rPr>
        <w:lastRenderedPageBreak/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22</w:t>
      </w:r>
      <w:r w:rsidRPr="00A34A48">
        <w:rPr>
          <w:rStyle w:val="Ppogrubienie"/>
        </w:rPr>
        <w:t>.</w:t>
      </w:r>
      <w:r w:rsidR="006E7D40">
        <w:t xml:space="preserve"> </w:t>
      </w:r>
      <w:r>
        <w:t>1</w:t>
      </w:r>
      <w:r w:rsidR="00F97941" w:rsidRPr="00F97941">
        <w:t>.</w:t>
      </w:r>
      <w:r w:rsidR="006E7D40">
        <w:t xml:space="preserve"> </w:t>
      </w:r>
      <w:r w:rsidR="00390AB3">
        <w:t>P</w:t>
      </w:r>
      <w:r w:rsidR="00390AB3" w:rsidRPr="00F97941">
        <w:t xml:space="preserve">odmiot </w:t>
      </w:r>
      <w:r w:rsidR="00390AB3" w:rsidRPr="00390AB3">
        <w:t xml:space="preserve">zobowiązany </w:t>
      </w:r>
      <w:r w:rsidR="00390AB3">
        <w:t>po rozpatrzeniu</w:t>
      </w:r>
      <w:r w:rsidR="00F97941" w:rsidRPr="00F97941">
        <w:t xml:space="preserve"> wniosku</w:t>
      </w:r>
      <w:r w:rsidR="00292CB7" w:rsidRPr="00F97941">
        <w:t xml:space="preserve"> </w:t>
      </w:r>
      <w:r w:rsidR="00292CB7" w:rsidRPr="0075487A">
        <w:t>o</w:t>
      </w:r>
      <w:r w:rsidR="006E7D40">
        <w:t xml:space="preserve"> </w:t>
      </w:r>
      <w:r w:rsidR="00E224B4">
        <w:t>ponowne wykorzystywanie</w:t>
      </w:r>
      <w:r w:rsidR="00077845">
        <w:t>,</w:t>
      </w:r>
      <w:r w:rsidR="00292CB7">
        <w:t xml:space="preserve"> z</w:t>
      </w:r>
      <w:r w:rsidR="006E7D40">
        <w:t xml:space="preserve"> </w:t>
      </w:r>
      <w:r w:rsidR="00077845">
        <w:t>wyjątkiem wniosku,</w:t>
      </w:r>
      <w:r w:rsidR="00292CB7">
        <w:t xml:space="preserve"> o</w:t>
      </w:r>
      <w:r w:rsidR="006E7D40">
        <w:t xml:space="preserve"> </w:t>
      </w:r>
      <w:r w:rsidR="00077845">
        <w:t>którym mowa</w:t>
      </w:r>
      <w:r w:rsidR="003D17D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CC5943">
        <w:t>2</w:t>
      </w:r>
      <w:r w:rsidR="003D17D1">
        <w:t>0 ust.</w:t>
      </w:r>
      <w:r w:rsidR="006E7D40">
        <w:t xml:space="preserve"> </w:t>
      </w:r>
      <w:r w:rsidR="00CC5943">
        <w:t>2</w:t>
      </w:r>
      <w:r w:rsidR="00F97941" w:rsidRPr="00F97941">
        <w:t>:</w:t>
      </w:r>
    </w:p>
    <w:p w:rsidR="00F97941" w:rsidRPr="00F97941" w:rsidRDefault="00130677" w:rsidP="00130677">
      <w:pPr>
        <w:pStyle w:val="PKTpunkt"/>
      </w:pPr>
      <w:r>
        <w:t>1)</w:t>
      </w:r>
      <w:r>
        <w:tab/>
      </w:r>
      <w:r w:rsidR="00D270D2">
        <w:t>przekazuje</w:t>
      </w:r>
      <w:r w:rsidR="00F97941" w:rsidRPr="00F97941">
        <w:t xml:space="preserve"> informacj</w:t>
      </w:r>
      <w:r w:rsidR="00DB7E1B">
        <w:t>ę</w:t>
      </w:r>
      <w:r w:rsidR="00F97941" w:rsidRPr="00F97941">
        <w:t xml:space="preserve"> sektora publicznego</w:t>
      </w:r>
      <w:r w:rsidR="00E24C1D" w:rsidRPr="00F97941">
        <w:t xml:space="preserve"> w</w:t>
      </w:r>
      <w:r w:rsidR="006E7D40">
        <w:t xml:space="preserve"> </w:t>
      </w:r>
      <w:r w:rsidR="00F97941" w:rsidRPr="00F97941">
        <w:t xml:space="preserve">celu ponownego wykorzystywania bez </w:t>
      </w:r>
      <w:r w:rsidR="00390AB3">
        <w:t>określania</w:t>
      </w:r>
      <w:r w:rsidR="00F97941" w:rsidRPr="00F97941">
        <w:t xml:space="preserve"> </w:t>
      </w:r>
      <w:r w:rsidR="00390AB3">
        <w:t>warunków ponownego wykorzystywania;</w:t>
      </w:r>
    </w:p>
    <w:p w:rsidR="00F97941" w:rsidRPr="00F97941" w:rsidRDefault="00130677" w:rsidP="00130677">
      <w:pPr>
        <w:pStyle w:val="PKTpunkt"/>
      </w:pPr>
      <w:r>
        <w:t>2)</w:t>
      </w:r>
      <w:r>
        <w:tab/>
      </w:r>
      <w:r w:rsidR="00390AB3">
        <w:t>informuje</w:t>
      </w:r>
      <w:r w:rsidR="00E24C1D" w:rsidRPr="00F97941">
        <w:t xml:space="preserve"> o</w:t>
      </w:r>
      <w:r w:rsidR="006E7D40">
        <w:t xml:space="preserve"> </w:t>
      </w:r>
      <w:r w:rsidR="00F97941" w:rsidRPr="00F97941">
        <w:t>braku warunk</w:t>
      </w:r>
      <w:r w:rsidR="00390AB3">
        <w:t>ów</w:t>
      </w:r>
      <w:r w:rsidR="00F97941" w:rsidRPr="00F97941">
        <w:t xml:space="preserve"> ponownego wykorzystywania</w:t>
      </w:r>
      <w:r w:rsidR="00E24C1D" w:rsidRPr="00F97941">
        <w:t xml:space="preserve"> w</w:t>
      </w:r>
      <w:r w:rsidR="006E7D40">
        <w:t xml:space="preserve"> </w:t>
      </w:r>
      <w:r w:rsidR="00F97941" w:rsidRPr="00F97941">
        <w:t>przypadku posiadania informacji sektora publicznego przez wnioskodawcę;</w:t>
      </w:r>
    </w:p>
    <w:p w:rsidR="00F97941" w:rsidRPr="00F97941" w:rsidRDefault="001943D9" w:rsidP="00A92668">
      <w:pPr>
        <w:pStyle w:val="PKTpunkt"/>
      </w:pPr>
      <w:r>
        <w:t>3</w:t>
      </w:r>
      <w:r w:rsidR="00130677">
        <w:t>)</w:t>
      </w:r>
      <w:r w:rsidR="00130677">
        <w:tab/>
      </w:r>
      <w:r w:rsidR="00A60B07">
        <w:t>składa</w:t>
      </w:r>
      <w:r w:rsidR="00F97941" w:rsidRPr="00F97941">
        <w:t xml:space="preserve"> ofertę zawierającą warunki ponownego wykorzystywania </w:t>
      </w:r>
      <w:r w:rsidR="00E24C1D">
        <w:t>lub</w:t>
      </w:r>
      <w:r w:rsidR="00F97941" w:rsidRPr="00F97941">
        <w:t xml:space="preserve"> wysokość opłat </w:t>
      </w:r>
      <w:r w:rsidR="0075487A" w:rsidRPr="0075487A">
        <w:t xml:space="preserve">za </w:t>
      </w:r>
      <w:r w:rsidR="00E224B4">
        <w:t>ponowne wykorzystywanie;</w:t>
      </w:r>
    </w:p>
    <w:p w:rsidR="00812820" w:rsidRDefault="001943D9" w:rsidP="00812820">
      <w:pPr>
        <w:pStyle w:val="PKTpunkt"/>
      </w:pPr>
      <w:r>
        <w:t>4</w:t>
      </w:r>
      <w:r w:rsidR="00130677">
        <w:t>)</w:t>
      </w:r>
      <w:r w:rsidR="00130677">
        <w:tab/>
      </w:r>
      <w:r w:rsidR="00F97941" w:rsidRPr="00F97941">
        <w:t>odmawia,</w:t>
      </w:r>
      <w:r w:rsidR="00E24C1D" w:rsidRPr="00F97941">
        <w:t xml:space="preserve"> w</w:t>
      </w:r>
      <w:r w:rsidR="006E7D40">
        <w:t xml:space="preserve"> </w:t>
      </w:r>
      <w:r w:rsidR="00F97941" w:rsidRPr="00F97941">
        <w:t xml:space="preserve">drodze decyzji, </w:t>
      </w:r>
      <w:r w:rsidR="00DB7E1B">
        <w:t>wyrażenia zgody na ponowne wykorzystywanie</w:t>
      </w:r>
      <w:r w:rsidR="00D62A7B">
        <w:t xml:space="preserve"> informacji sektora publicznego</w:t>
      </w:r>
      <w:r w:rsidR="00F872C2">
        <w:t>.</w:t>
      </w:r>
    </w:p>
    <w:p w:rsidR="008A34C8" w:rsidRDefault="00812820" w:rsidP="0058052A">
      <w:pPr>
        <w:pStyle w:val="USTustnpkodeksu"/>
      </w:pPr>
      <w:r>
        <w:t>2</w:t>
      </w:r>
      <w:r w:rsidR="00F97941" w:rsidRPr="00F97941">
        <w:t>.</w:t>
      </w:r>
      <w:r w:rsidR="006E7D40">
        <w:t xml:space="preserve"> </w:t>
      </w:r>
      <w:r w:rsidR="00F97941" w:rsidRPr="00F97941">
        <w:t>Wnioskodawca, który otrzymał ofertę,</w:t>
      </w:r>
      <w:r w:rsidR="00E24C1D" w:rsidRPr="00F97941">
        <w:t xml:space="preserve"> o</w:t>
      </w:r>
      <w:r w:rsidR="006E7D40">
        <w:t xml:space="preserve"> </w:t>
      </w:r>
      <w:r w:rsidR="00F97941" w:rsidRPr="00F97941">
        <w:t>której mowa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D17D1">
        <w:t>1 pkt</w:t>
      </w:r>
      <w:r w:rsidR="006E7D40">
        <w:t xml:space="preserve"> </w:t>
      </w:r>
      <w:r w:rsidR="001943D9">
        <w:t>3</w:t>
      </w:r>
      <w:r w:rsidR="008A34C8">
        <w:t>,</w:t>
      </w:r>
      <w:r w:rsidR="00E24C1D">
        <w:t xml:space="preserve"> </w:t>
      </w:r>
      <w:r w:rsidR="00F97941" w:rsidRPr="00F97941">
        <w:t>może</w:t>
      </w:r>
      <w:r w:rsidR="00E24C1D" w:rsidRPr="00F97941">
        <w:t xml:space="preserve"> w</w:t>
      </w:r>
      <w:r w:rsidR="006E7D40">
        <w:t xml:space="preserve"> </w:t>
      </w:r>
      <w:r w:rsidR="00F97941" w:rsidRPr="00F97941">
        <w:t>terminie 1</w:t>
      </w:r>
      <w:r w:rsidR="00E24C1D" w:rsidRPr="00F97941">
        <w:t>4</w:t>
      </w:r>
      <w:r w:rsidR="006E7D40">
        <w:t xml:space="preserve"> </w:t>
      </w:r>
      <w:r w:rsidR="00F97941" w:rsidRPr="00F97941">
        <w:t>dni od dnia otrzymania oferty złożyć sprzeciw</w:t>
      </w:r>
      <w:r w:rsidR="00E24C1D" w:rsidRPr="00F97941">
        <w:t xml:space="preserve"> z</w:t>
      </w:r>
      <w:r w:rsidR="006E7D40">
        <w:t xml:space="preserve"> </w:t>
      </w:r>
      <w:r w:rsidR="00F97941" w:rsidRPr="00F97941">
        <w:t xml:space="preserve">powodu naruszenia przepisów ustawy albo </w:t>
      </w:r>
      <w:r w:rsidR="008A34C8">
        <w:t>za</w:t>
      </w:r>
      <w:r w:rsidR="00F97941" w:rsidRPr="00F97941">
        <w:t>wiad</w:t>
      </w:r>
      <w:r w:rsidR="008A34C8">
        <w:t>o</w:t>
      </w:r>
      <w:r w:rsidR="00F97941" w:rsidRPr="00F97941">
        <w:t>mi</w:t>
      </w:r>
      <w:r w:rsidR="008A34C8">
        <w:t>ć</w:t>
      </w:r>
      <w:r w:rsidR="00F97941" w:rsidRPr="00F97941">
        <w:t xml:space="preserve"> podmiot zobowiązany</w:t>
      </w:r>
      <w:r w:rsidR="00E24C1D" w:rsidRPr="00F97941">
        <w:t xml:space="preserve"> o</w:t>
      </w:r>
      <w:r w:rsidR="006E7D40">
        <w:t xml:space="preserve"> </w:t>
      </w:r>
      <w:r w:rsidR="00F97941" w:rsidRPr="00F97941">
        <w:t>przyjęciu oferty.</w:t>
      </w:r>
      <w:r w:rsidR="00E24C1D" w:rsidRPr="00F97941">
        <w:t xml:space="preserve"> </w:t>
      </w:r>
      <w:r w:rsidR="001943D9" w:rsidRPr="00F97941">
        <w:t xml:space="preserve">Brak </w:t>
      </w:r>
      <w:r w:rsidR="001943D9">
        <w:t>za</w:t>
      </w:r>
      <w:r w:rsidR="001943D9" w:rsidRPr="00F97941">
        <w:t>wiadomienia o</w:t>
      </w:r>
      <w:r w:rsidR="006E7D40">
        <w:t xml:space="preserve"> </w:t>
      </w:r>
      <w:r w:rsidR="001943D9" w:rsidRPr="00F97941">
        <w:t>przyjęciu oferty w</w:t>
      </w:r>
      <w:r w:rsidR="006E7D40">
        <w:t xml:space="preserve"> </w:t>
      </w:r>
      <w:r w:rsidR="001943D9" w:rsidRPr="00F97941">
        <w:t>terminie 14</w:t>
      </w:r>
      <w:r w:rsidR="006E7D40">
        <w:t xml:space="preserve"> </w:t>
      </w:r>
      <w:r w:rsidR="001943D9" w:rsidRPr="00F97941">
        <w:t>dni od dnia otrzymania oferty jest równoznaczny z</w:t>
      </w:r>
      <w:r w:rsidR="006E7D40">
        <w:t xml:space="preserve"> </w:t>
      </w:r>
      <w:r w:rsidR="001943D9" w:rsidRPr="00F97941">
        <w:t>wycofaniem wniosku</w:t>
      </w:r>
      <w:r w:rsidR="00292CB7" w:rsidRPr="0075487A">
        <w:t xml:space="preserve"> o</w:t>
      </w:r>
      <w:r w:rsidR="006E7D40">
        <w:t xml:space="preserve"> </w:t>
      </w:r>
      <w:r w:rsidR="00DB7E1B">
        <w:t>ponowne wykorzystywanie</w:t>
      </w:r>
      <w:r w:rsidR="001943D9" w:rsidRPr="00F97941">
        <w:t>.</w:t>
      </w:r>
    </w:p>
    <w:p w:rsidR="00F97941" w:rsidRPr="00F97941" w:rsidRDefault="00CC5943" w:rsidP="00A92668">
      <w:pPr>
        <w:pStyle w:val="USTustnpkodeksu"/>
      </w:pPr>
      <w:r>
        <w:t>3</w:t>
      </w:r>
      <w:r w:rsidR="008A34C8">
        <w:t>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="00F97941" w:rsidRPr="00F97941">
        <w:t>przypadku otrzymania sprzeciwu podmiot zobowiązany,</w:t>
      </w:r>
      <w:r w:rsidR="00E24C1D" w:rsidRPr="00F97941">
        <w:t xml:space="preserve"> w</w:t>
      </w:r>
      <w:r w:rsidR="006E7D40">
        <w:t xml:space="preserve"> </w:t>
      </w:r>
      <w:r w:rsidR="00F97941" w:rsidRPr="00F97941">
        <w:t>drodze decyzji, rozstrzyga</w:t>
      </w:r>
      <w:r w:rsidR="00E24C1D" w:rsidRPr="00F97941">
        <w:t xml:space="preserve"> o</w:t>
      </w:r>
      <w:r w:rsidR="006E7D40">
        <w:t xml:space="preserve"> </w:t>
      </w:r>
      <w:r w:rsidR="00F97941" w:rsidRPr="00F97941">
        <w:t>warunkach ponownego wykorzystywania lub</w:t>
      </w:r>
      <w:r w:rsidR="00E24C1D" w:rsidRPr="00F97941">
        <w:t xml:space="preserve"> o</w:t>
      </w:r>
      <w:r w:rsidR="006E7D40">
        <w:t xml:space="preserve"> </w:t>
      </w:r>
      <w:r w:rsidR="00F97941" w:rsidRPr="00F97941">
        <w:t>wysokości opłat</w:t>
      </w:r>
      <w:r w:rsidR="0075487A" w:rsidRPr="0075487A">
        <w:t xml:space="preserve"> za </w:t>
      </w:r>
      <w:r w:rsidR="00670A8A">
        <w:t>ponowne wykorzystywanie</w:t>
      </w:r>
      <w:r w:rsidR="00F97941" w:rsidRPr="00F97941">
        <w:t>.</w:t>
      </w:r>
    </w:p>
    <w:p w:rsidR="00A4739D" w:rsidRDefault="000803E2" w:rsidP="00A4739D">
      <w:pPr>
        <w:pStyle w:val="USTustnpkodeksu"/>
      </w:pPr>
      <w:r>
        <w:t>4</w:t>
      </w:r>
      <w:r w:rsidR="00F97941" w:rsidRPr="00F97941">
        <w:t>.</w:t>
      </w:r>
      <w:r w:rsidR="006E7D40">
        <w:t xml:space="preserve"> </w:t>
      </w:r>
      <w:r w:rsidR="00F97941" w:rsidRPr="00F97941">
        <w:t>Podmiot zobowiązany</w:t>
      </w:r>
      <w:r w:rsidR="00BD393C">
        <w:t>,</w:t>
      </w:r>
      <w:r w:rsidR="00F97941" w:rsidRPr="00F97941">
        <w:t xml:space="preserve"> </w:t>
      </w:r>
      <w:r w:rsidR="00BD393C" w:rsidRPr="00F97941">
        <w:t>w</w:t>
      </w:r>
      <w:r w:rsidR="006E7D40">
        <w:t xml:space="preserve"> </w:t>
      </w:r>
      <w:r w:rsidR="00BD393C" w:rsidRPr="00BD393C">
        <w:t>drodze decyzji</w:t>
      </w:r>
      <w:r w:rsidR="00BD393C">
        <w:t>,</w:t>
      </w:r>
      <w:r w:rsidR="00BD393C" w:rsidRPr="00BD393C">
        <w:t xml:space="preserve"> </w:t>
      </w:r>
      <w:r w:rsidR="00F97941" w:rsidRPr="00F97941">
        <w:t>odmawia</w:t>
      </w:r>
      <w:r w:rsidR="00BD393C">
        <w:t xml:space="preserve"> </w:t>
      </w:r>
      <w:r w:rsidR="00D62A7B">
        <w:t>wyrażenia zgody na ponowne wykorzystywanie</w:t>
      </w:r>
      <w:r w:rsidR="00D62A7B" w:rsidRPr="00D62A7B">
        <w:t xml:space="preserve"> </w:t>
      </w:r>
      <w:r w:rsidR="00A75067" w:rsidRPr="00A75067">
        <w:t>informacji sektora publicznego</w:t>
      </w:r>
      <w:r w:rsidR="00292CB7">
        <w:t xml:space="preserve"> </w:t>
      </w:r>
      <w:r w:rsidR="00292CB7" w:rsidRPr="00F97941">
        <w:t>w</w:t>
      </w:r>
      <w:r w:rsidR="006E7D40">
        <w:t xml:space="preserve"> </w:t>
      </w:r>
      <w:r w:rsidR="00A75067" w:rsidRPr="00F97941">
        <w:t xml:space="preserve">przypadku gdy </w:t>
      </w:r>
      <w:r w:rsidR="00A75067">
        <w:t>prawo do ponownego wykorzystywania</w:t>
      </w:r>
      <w:r w:rsidR="00A75067" w:rsidRPr="00F97941">
        <w:t xml:space="preserve"> podlega ograniczeniom, o</w:t>
      </w:r>
      <w:r w:rsidR="006E7D40">
        <w:t xml:space="preserve"> </w:t>
      </w:r>
      <w:r w:rsidR="00A75067" w:rsidRPr="00F97941">
        <w:t>których mowa</w:t>
      </w:r>
      <w:r w:rsidR="003D17D1" w:rsidRPr="00F9794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A75067" w:rsidRPr="00F97941">
        <w:t>6</w:t>
      </w:r>
      <w:r w:rsidR="00F97941" w:rsidRPr="00F97941">
        <w:t>.</w:t>
      </w:r>
    </w:p>
    <w:p w:rsidR="00F97941" w:rsidRPr="00F97941" w:rsidRDefault="000803E2" w:rsidP="00F97941">
      <w:pPr>
        <w:pStyle w:val="USTustnpkodeksu"/>
      </w:pPr>
      <w:r>
        <w:t>5</w:t>
      </w:r>
      <w:r w:rsidR="00F97941" w:rsidRPr="00F97941">
        <w:t>.</w:t>
      </w:r>
      <w:r w:rsidR="006E7D40">
        <w:t xml:space="preserve"> </w:t>
      </w:r>
      <w:r w:rsidR="00F97941" w:rsidRPr="00F97941">
        <w:t>Podmiot zobowiązany może</w:t>
      </w:r>
      <w:r w:rsidR="00BD393C">
        <w:t>,</w:t>
      </w:r>
      <w:r w:rsidR="00BD393C" w:rsidRPr="00BD393C">
        <w:t xml:space="preserve"> </w:t>
      </w:r>
      <w:r w:rsidR="00BD393C" w:rsidRPr="00F97941">
        <w:t>w</w:t>
      </w:r>
      <w:r w:rsidR="006E7D40">
        <w:t xml:space="preserve"> </w:t>
      </w:r>
      <w:r w:rsidR="00BD393C" w:rsidRPr="00F97941">
        <w:t>drodze decyzji</w:t>
      </w:r>
      <w:r w:rsidR="00BD393C">
        <w:t>,</w:t>
      </w:r>
      <w:r w:rsidR="00F97941" w:rsidRPr="00F97941">
        <w:t xml:space="preserve"> odmówić </w:t>
      </w:r>
      <w:r w:rsidR="00A75067" w:rsidRPr="00A75067">
        <w:t>wyrażenia zgody na ponowne wykorzystywanie informacji sektora publicznego</w:t>
      </w:r>
      <w:r w:rsidR="00BD393C" w:rsidRPr="00F97941">
        <w:t xml:space="preserve"> </w:t>
      </w:r>
      <w:r w:rsidR="00E24C1D" w:rsidRPr="00F97941">
        <w:t>w</w:t>
      </w:r>
      <w:r w:rsidR="006E7D40">
        <w:t xml:space="preserve"> </w:t>
      </w:r>
      <w:r w:rsidR="00BD393C">
        <w:t>przypadku</w:t>
      </w:r>
      <w:r w:rsidR="00F97941" w:rsidRPr="00F97941">
        <w:t>,</w:t>
      </w:r>
      <w:r w:rsidR="00E24C1D" w:rsidRPr="00F97941">
        <w:t xml:space="preserve"> o</w:t>
      </w:r>
      <w:r w:rsidR="006E7D40">
        <w:t xml:space="preserve"> </w:t>
      </w:r>
      <w:r w:rsidR="00F97941" w:rsidRPr="00F97941">
        <w:t>któr</w:t>
      </w:r>
      <w:r w:rsidR="00BD393C">
        <w:t xml:space="preserve">ym </w:t>
      </w:r>
      <w:r w:rsidR="00F97941" w:rsidRPr="00F97941">
        <w:t>mowa</w:t>
      </w:r>
      <w:r w:rsidR="003D17D1" w:rsidRPr="00F97941">
        <w:t xml:space="preserve"> w</w:t>
      </w:r>
      <w:r w:rsidR="00351A18">
        <w:t> </w:t>
      </w:r>
      <w:r w:rsidR="003D17D1">
        <w:t>art.</w:t>
      </w:r>
      <w:r w:rsidR="006E7D40">
        <w:t xml:space="preserve"> </w:t>
      </w:r>
      <w:r w:rsidR="00F97941" w:rsidRPr="00F97941">
        <w:t>1</w:t>
      </w:r>
      <w:r w:rsidR="003D17D1" w:rsidRPr="00F97941">
        <w:t>0</w:t>
      </w:r>
      <w:r w:rsidR="003D17D1">
        <w:t xml:space="preserve"> ust.</w:t>
      </w:r>
      <w:r w:rsidR="006E7D40">
        <w:t xml:space="preserve"> </w:t>
      </w:r>
      <w:r w:rsidR="00F97941" w:rsidRPr="00F97941">
        <w:t>2.</w:t>
      </w:r>
    </w:p>
    <w:p w:rsidR="00544824" w:rsidRDefault="000803E2" w:rsidP="00F97941">
      <w:pPr>
        <w:pStyle w:val="USTustnpkodeksu"/>
      </w:pPr>
      <w:r>
        <w:t>6.</w:t>
      </w:r>
      <w:r w:rsidR="006E7D40">
        <w:t xml:space="preserve"> </w:t>
      </w:r>
      <w:r w:rsidR="00292CB7">
        <w:t>W</w:t>
      </w:r>
      <w:r w:rsidR="006E7D40">
        <w:t xml:space="preserve"> </w:t>
      </w:r>
      <w:r w:rsidR="00EE0C47">
        <w:t>przypadku odmowy</w:t>
      </w:r>
      <w:r w:rsidR="00EE0C47" w:rsidRPr="00F97941">
        <w:t xml:space="preserve"> </w:t>
      </w:r>
      <w:r w:rsidR="00A75067" w:rsidRPr="00A75067">
        <w:t xml:space="preserve">wyrażenia zgody na ponowne wykorzystywanie informacji sektora publicznego </w:t>
      </w:r>
      <w:r w:rsidR="00544824">
        <w:t xml:space="preserve">ze względu na </w:t>
      </w:r>
      <w:r w:rsidR="00F97941" w:rsidRPr="00F97941">
        <w:t xml:space="preserve">prawa </w:t>
      </w:r>
      <w:r w:rsidR="006F590A" w:rsidRPr="006F590A">
        <w:t>autorskie</w:t>
      </w:r>
      <w:r w:rsidR="00292CB7" w:rsidRPr="006F590A">
        <w:t xml:space="preserve"> i</w:t>
      </w:r>
      <w:r w:rsidR="006E7D40">
        <w:t xml:space="preserve"> </w:t>
      </w:r>
      <w:r w:rsidR="006F590A" w:rsidRPr="006F590A">
        <w:t>prawa pokrewne</w:t>
      </w:r>
      <w:r w:rsidR="00292CB7" w:rsidRPr="006F590A">
        <w:t xml:space="preserve"> w</w:t>
      </w:r>
      <w:r w:rsidR="006E7D40">
        <w:t xml:space="preserve"> </w:t>
      </w:r>
      <w:r w:rsidR="006F590A" w:rsidRPr="006F590A">
        <w:t>rozumieniu ustawy</w:t>
      </w:r>
      <w:r w:rsidR="00292CB7" w:rsidRPr="006F590A">
        <w:t xml:space="preserve"> z</w:t>
      </w:r>
      <w:r w:rsidR="00351A18">
        <w:t> </w:t>
      </w:r>
      <w:r w:rsidR="006F590A" w:rsidRPr="006F590A">
        <w:t xml:space="preserve">dnia </w:t>
      </w:r>
      <w:r w:rsidR="00292CB7" w:rsidRPr="006F590A">
        <w:t>4</w:t>
      </w:r>
      <w:r w:rsidR="006E7D40">
        <w:t xml:space="preserve"> </w:t>
      </w:r>
      <w:r w:rsidR="006F590A" w:rsidRPr="006F590A">
        <w:t>lutego 199</w:t>
      </w:r>
      <w:r w:rsidR="00292CB7" w:rsidRPr="006F590A">
        <w:t>4</w:t>
      </w:r>
      <w:r w:rsidR="006E7D40">
        <w:t xml:space="preserve"> </w:t>
      </w:r>
      <w:r w:rsidR="006F590A" w:rsidRPr="006F590A">
        <w:t>r.</w:t>
      </w:r>
      <w:r w:rsidR="00292CB7" w:rsidRPr="006F590A">
        <w:t xml:space="preserve"> o</w:t>
      </w:r>
      <w:r w:rsidR="006E7D40">
        <w:t xml:space="preserve"> </w:t>
      </w:r>
      <w:r w:rsidR="006F590A" w:rsidRPr="006F590A">
        <w:t>prawie autorskim</w:t>
      </w:r>
      <w:r w:rsidR="00292CB7" w:rsidRPr="006F590A">
        <w:t xml:space="preserve"> i</w:t>
      </w:r>
      <w:r w:rsidR="006E7D40">
        <w:t xml:space="preserve"> </w:t>
      </w:r>
      <w:r w:rsidR="006F590A" w:rsidRPr="006F590A">
        <w:t>prawach pokrewnych, prawa do baz danych</w:t>
      </w:r>
      <w:r w:rsidR="00292CB7" w:rsidRPr="006F590A">
        <w:t xml:space="preserve"> w</w:t>
      </w:r>
      <w:r w:rsidR="00351A18">
        <w:t> </w:t>
      </w:r>
      <w:r w:rsidR="006F590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6F590A" w:rsidRPr="006F590A">
        <w:t>dnia 2</w:t>
      </w:r>
      <w:r w:rsidR="00292CB7" w:rsidRPr="006F590A">
        <w:t>7</w:t>
      </w:r>
      <w:r w:rsidR="006E7D40">
        <w:t xml:space="preserve"> </w:t>
      </w:r>
      <w:r w:rsidR="006F590A" w:rsidRPr="006F590A">
        <w:t>lipca 200</w:t>
      </w:r>
      <w:r w:rsidR="00292CB7" w:rsidRPr="006F590A">
        <w:t>1</w:t>
      </w:r>
      <w:r w:rsidR="006E7D40">
        <w:t xml:space="preserve"> </w:t>
      </w:r>
      <w:r w:rsidR="006F590A" w:rsidRPr="006F590A">
        <w:t>r.</w:t>
      </w:r>
      <w:r w:rsidR="00292CB7" w:rsidRPr="006F590A">
        <w:t xml:space="preserve"> o</w:t>
      </w:r>
      <w:r w:rsidR="006E7D40">
        <w:t xml:space="preserve"> </w:t>
      </w:r>
      <w:r w:rsidR="006F590A" w:rsidRPr="006F590A">
        <w:t>ochronie baz</w:t>
      </w:r>
      <w:r w:rsidR="00FF573E">
        <w:t xml:space="preserve"> danych</w:t>
      </w:r>
      <w:r w:rsidR="006F590A" w:rsidRPr="006F590A">
        <w:t>, prawa do odmian roślin</w:t>
      </w:r>
      <w:r w:rsidR="00292CB7" w:rsidRPr="006F590A">
        <w:t xml:space="preserve"> w</w:t>
      </w:r>
      <w:r w:rsidR="006E7D40">
        <w:t xml:space="preserve"> </w:t>
      </w:r>
      <w:r w:rsidR="006F590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6F590A" w:rsidRPr="006F590A">
        <w:t>dnia 2</w:t>
      </w:r>
      <w:r w:rsidR="00292CB7" w:rsidRPr="006F590A">
        <w:t>6</w:t>
      </w:r>
      <w:r w:rsidR="006E7D40">
        <w:t xml:space="preserve"> </w:t>
      </w:r>
      <w:r w:rsidR="006F590A" w:rsidRPr="006F590A">
        <w:t>czerwca 200</w:t>
      </w:r>
      <w:r w:rsidR="00292CB7" w:rsidRPr="006F590A">
        <w:t>3</w:t>
      </w:r>
      <w:r w:rsidR="006E7D40">
        <w:t xml:space="preserve"> </w:t>
      </w:r>
      <w:r w:rsidR="006F590A" w:rsidRPr="006F590A">
        <w:t>r.</w:t>
      </w:r>
      <w:r w:rsidR="00292CB7" w:rsidRPr="006F590A">
        <w:t xml:space="preserve"> o</w:t>
      </w:r>
      <w:r w:rsidR="006E7D40">
        <w:t xml:space="preserve"> </w:t>
      </w:r>
      <w:r w:rsidR="006F590A" w:rsidRPr="006F590A">
        <w:t>ochronie prawnej odmian roślin</w:t>
      </w:r>
      <w:r w:rsidR="009876CA">
        <w:t>,</w:t>
      </w:r>
      <w:r w:rsidR="006F590A" w:rsidRPr="006F590A">
        <w:t xml:space="preserve"> </w:t>
      </w:r>
      <w:r w:rsidR="009876CA" w:rsidRPr="006F590A">
        <w:t>prawa własności przemysłowej</w:t>
      </w:r>
      <w:r w:rsidR="00292CB7" w:rsidRPr="006F590A">
        <w:t xml:space="preserve"> w</w:t>
      </w:r>
      <w:r w:rsidR="006E7D40">
        <w:t xml:space="preserve"> </w:t>
      </w:r>
      <w:r w:rsidR="009876CA" w:rsidRPr="006F590A">
        <w:t>rozumieniu ustawy</w:t>
      </w:r>
      <w:r w:rsidR="00292CB7" w:rsidRPr="006F590A">
        <w:t xml:space="preserve"> z</w:t>
      </w:r>
      <w:r w:rsidR="006E7D40">
        <w:t xml:space="preserve"> </w:t>
      </w:r>
      <w:r w:rsidR="009876CA" w:rsidRPr="006F590A">
        <w:t>dnia 3</w:t>
      </w:r>
      <w:r w:rsidR="00292CB7" w:rsidRPr="006F590A">
        <w:t>0</w:t>
      </w:r>
      <w:r w:rsidR="006E7D40">
        <w:t xml:space="preserve"> </w:t>
      </w:r>
      <w:r w:rsidR="009876CA" w:rsidRPr="006F590A">
        <w:t>czerwca 200</w:t>
      </w:r>
      <w:r w:rsidR="00292CB7" w:rsidRPr="006F590A">
        <w:t>0</w:t>
      </w:r>
      <w:r w:rsidR="006E7D40">
        <w:t xml:space="preserve"> </w:t>
      </w:r>
      <w:r w:rsidR="009876CA" w:rsidRPr="006F590A">
        <w:t xml:space="preserve">r. </w:t>
      </w:r>
      <w:r w:rsidR="00836D1C">
        <w:t>–</w:t>
      </w:r>
      <w:r w:rsidR="003D17D1">
        <w:t xml:space="preserve"> </w:t>
      </w:r>
      <w:r w:rsidR="009876CA" w:rsidRPr="006F590A">
        <w:t xml:space="preserve">Prawo własności przemysłowej </w:t>
      </w:r>
      <w:r w:rsidR="009876CA">
        <w:t xml:space="preserve">lub prawa własności przemysłowej </w:t>
      </w:r>
      <w:r w:rsidR="009876CA" w:rsidRPr="003B4CDE">
        <w:t>podlegające</w:t>
      </w:r>
      <w:r w:rsidR="009876CA">
        <w:t>go</w:t>
      </w:r>
      <w:r w:rsidR="009876CA" w:rsidRPr="003B4CDE">
        <w:t xml:space="preserve"> ochronie na podstawie umów międzynarodowych lub przepisów prawa Unii Europejskiej</w:t>
      </w:r>
      <w:r w:rsidR="009876CA">
        <w:t>,</w:t>
      </w:r>
      <w:r w:rsidR="00317B2E" w:rsidRPr="00317B2E">
        <w:t xml:space="preserve"> </w:t>
      </w:r>
      <w:r w:rsidR="006F590A" w:rsidRPr="006F590A">
        <w:t xml:space="preserve">przysługujące podmiotom innym niż podmioty zobowiązane, podmiot zobowiązany wskazuje osobę fizyczną, osobę </w:t>
      </w:r>
      <w:r w:rsidR="006F590A" w:rsidRPr="006F590A">
        <w:lastRenderedPageBreak/>
        <w:t>prawną lub jednostkę organizacyjną nieposiadającą osobowości prawnej, która posiada prawa własności intelektualnej, jeżeli jest znana, albo licencjodawcę, od którego podmiot zobowiązany uzyskał dany przedmiot praw własności intelektualnej.</w:t>
      </w:r>
      <w:r w:rsidR="006F590A">
        <w:t xml:space="preserve"> </w:t>
      </w:r>
      <w:r w:rsidR="00544824">
        <w:t xml:space="preserve">Przepisu nie stosuje </w:t>
      </w:r>
      <w:r w:rsidR="002A52C5">
        <w:t xml:space="preserve">się </w:t>
      </w:r>
      <w:r w:rsidR="00544824">
        <w:t xml:space="preserve">do podmiotów zobowiązanych będących </w:t>
      </w:r>
      <w:r w:rsidR="00544824" w:rsidRPr="006F67B8">
        <w:t>muzeami państwowymi</w:t>
      </w:r>
      <w:r w:rsidR="00544824">
        <w:t xml:space="preserve">, </w:t>
      </w:r>
      <w:r w:rsidR="00544824" w:rsidRPr="006F67B8">
        <w:t>muzeami samorządowymi</w:t>
      </w:r>
      <w:r w:rsidR="00544824" w:rsidRPr="00F97941">
        <w:t>, bibliotek</w:t>
      </w:r>
      <w:r w:rsidR="00544824">
        <w:t>ami</w:t>
      </w:r>
      <w:r w:rsidR="00544824" w:rsidRPr="00F97941">
        <w:t xml:space="preserve"> publiczn</w:t>
      </w:r>
      <w:r w:rsidR="00544824">
        <w:t xml:space="preserve">ymi, bibliotekami </w:t>
      </w:r>
      <w:r w:rsidR="00544824" w:rsidRPr="00F97941">
        <w:t>naukow</w:t>
      </w:r>
      <w:r w:rsidR="00544824">
        <w:t>ymi</w:t>
      </w:r>
      <w:r w:rsidR="00544824" w:rsidRPr="00F97941">
        <w:t xml:space="preserve"> </w:t>
      </w:r>
      <w:r w:rsidR="00544824">
        <w:t>lub</w:t>
      </w:r>
      <w:r w:rsidR="00544824" w:rsidRPr="00F97941">
        <w:t xml:space="preserve"> </w:t>
      </w:r>
      <w:r w:rsidR="00544824" w:rsidRPr="00B50A6F">
        <w:t>archiwami</w:t>
      </w:r>
      <w:r w:rsidR="00544824">
        <w:t>.</w:t>
      </w:r>
    </w:p>
    <w:p w:rsidR="00687E7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23</w:t>
      </w:r>
      <w:r w:rsidRPr="00A34A48">
        <w:rPr>
          <w:rStyle w:val="Ppogrubienie"/>
        </w:rPr>
        <w:t>.</w:t>
      </w:r>
      <w:r w:rsidR="006E7D40">
        <w:t xml:space="preserve"> </w:t>
      </w:r>
      <w:r w:rsidRPr="00F97941">
        <w:t>1.</w:t>
      </w:r>
      <w:r w:rsidR="00D90D57" w:rsidRPr="00D90D57">
        <w:t xml:space="preserve"> </w:t>
      </w:r>
      <w:r w:rsidR="00D90D57">
        <w:t>P</w:t>
      </w:r>
      <w:r w:rsidR="00D90D57" w:rsidRPr="00F97941">
        <w:t xml:space="preserve">odmiot </w:t>
      </w:r>
      <w:r w:rsidR="00D90D57" w:rsidRPr="00390AB3">
        <w:t xml:space="preserve">zobowiązany </w:t>
      </w:r>
      <w:r w:rsidR="00D90D57">
        <w:t>po rozpatrzeniu</w:t>
      </w:r>
      <w:r w:rsidR="00D90D57" w:rsidRPr="00F97941">
        <w:t xml:space="preserve"> </w:t>
      </w:r>
      <w:r w:rsidR="00D90D57">
        <w:t>wniosku,</w:t>
      </w:r>
      <w:r w:rsidR="00292CB7">
        <w:t xml:space="preserve"> o</w:t>
      </w:r>
      <w:r w:rsidR="006E7D40">
        <w:t xml:space="preserve"> </w:t>
      </w:r>
      <w:r w:rsidR="00D90D57">
        <w:t>którym mowa</w:t>
      </w:r>
      <w:r w:rsidR="003D17D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CC5943">
        <w:t>2</w:t>
      </w:r>
      <w:r w:rsidR="003D17D1">
        <w:t>0 ust.</w:t>
      </w:r>
      <w:r w:rsidR="006E7D40">
        <w:t xml:space="preserve"> </w:t>
      </w:r>
      <w:r w:rsidR="00CC5943">
        <w:t>2</w:t>
      </w:r>
      <w:r w:rsidR="00D90D57">
        <w:t>:</w:t>
      </w:r>
    </w:p>
    <w:p w:rsidR="00D90D57" w:rsidRDefault="00D90D57" w:rsidP="00CC5943">
      <w:pPr>
        <w:pStyle w:val="PKTpunkt"/>
      </w:pPr>
      <w:r>
        <w:t>1)</w:t>
      </w:r>
      <w:r>
        <w:tab/>
        <w:t xml:space="preserve">składa ofertę </w:t>
      </w:r>
      <w:r w:rsidRPr="00D90D57">
        <w:t>zawierającą warunki ponownego wykorzystywania lub wysokość opłat za ponowne wykorzystywanie</w:t>
      </w:r>
      <w:r>
        <w:t>, przy czym od oferty nie przysługuje sprzeciw;</w:t>
      </w:r>
    </w:p>
    <w:p w:rsidR="00D90D57" w:rsidRDefault="00D90D57" w:rsidP="00CC5943">
      <w:pPr>
        <w:pStyle w:val="PKTpunkt"/>
      </w:pPr>
      <w:r>
        <w:t>2)</w:t>
      </w:r>
      <w:r>
        <w:tab/>
      </w:r>
      <w:r w:rsidR="009B2B96">
        <w:t>informuje wnioskodawcę</w:t>
      </w:r>
      <w:r w:rsidR="00292CB7">
        <w:t xml:space="preserve"> o</w:t>
      </w:r>
      <w:r w:rsidR="006E7D40">
        <w:t xml:space="preserve"> </w:t>
      </w:r>
      <w:r w:rsidR="009B2B96">
        <w:t>braku możliwości ponownego wykorzystywania</w:t>
      </w:r>
      <w:r w:rsidR="00292CB7">
        <w:t xml:space="preserve"> w</w:t>
      </w:r>
      <w:r w:rsidR="006E7D40">
        <w:t xml:space="preserve"> </w:t>
      </w:r>
      <w:r w:rsidR="009B2B96">
        <w:t>sposób wskazany we wniosku</w:t>
      </w:r>
      <w:r>
        <w:t>;</w:t>
      </w:r>
    </w:p>
    <w:p w:rsidR="00D90D57" w:rsidRDefault="00D90D57" w:rsidP="00CC5943">
      <w:pPr>
        <w:pStyle w:val="PKTpunkt"/>
      </w:pPr>
      <w:r>
        <w:t>3)</w:t>
      </w:r>
      <w:r>
        <w:tab/>
      </w:r>
      <w:r w:rsidRPr="00D90D57">
        <w:t>odmawia, w</w:t>
      </w:r>
      <w:r w:rsidR="006E7D40">
        <w:t xml:space="preserve"> </w:t>
      </w:r>
      <w:r w:rsidRPr="00D90D57">
        <w:t>drodze decyzji, wyrażenia zgody na ponowne wykorzystywanie informacji sektora publicznego</w:t>
      </w:r>
      <w:r>
        <w:t>; przepis</w:t>
      </w:r>
      <w:r w:rsidR="00464A8A">
        <w:t>y</w:t>
      </w:r>
      <w:r w:rsidR="003D17D1">
        <w:t xml:space="preserve"> art.</w:t>
      </w:r>
      <w:r w:rsidR="006E7D40">
        <w:t xml:space="preserve"> </w:t>
      </w:r>
      <w:r w:rsidR="00CC5943">
        <w:t>2</w:t>
      </w:r>
      <w:r w:rsidR="003D17D1">
        <w:t>2 ust.</w:t>
      </w:r>
      <w:r w:rsidR="006E7D40">
        <w:t xml:space="preserve"> </w:t>
      </w:r>
      <w:r w:rsidR="003D17D1">
        <w:t>4 i</w:t>
      </w:r>
      <w:r w:rsidR="006E7D40">
        <w:t xml:space="preserve"> </w:t>
      </w:r>
      <w:r w:rsidR="00292CB7">
        <w:t>6</w:t>
      </w:r>
      <w:r w:rsidR="006E7D40">
        <w:t xml:space="preserve"> </w:t>
      </w:r>
      <w:r>
        <w:t>stosuje się.</w:t>
      </w:r>
    </w:p>
    <w:p w:rsidR="005B64D5" w:rsidRDefault="009B4471" w:rsidP="00F97941">
      <w:pPr>
        <w:pStyle w:val="USTustnpkodeksu"/>
      </w:pPr>
      <w:r>
        <w:t>2</w:t>
      </w:r>
      <w:r w:rsidR="00F97941" w:rsidRPr="00F97941">
        <w:t>.</w:t>
      </w:r>
      <w:r w:rsidR="006E7D40">
        <w:t xml:space="preserve"> </w:t>
      </w:r>
      <w:r w:rsidR="00F97941" w:rsidRPr="00F97941">
        <w:t>Wnioskodawca</w:t>
      </w:r>
      <w:r w:rsidR="00E24C1D" w:rsidRPr="00F97941">
        <w:t xml:space="preserve"> w</w:t>
      </w:r>
      <w:r w:rsidR="006E7D40">
        <w:t xml:space="preserve"> </w:t>
      </w:r>
      <w:r w:rsidR="00F97941" w:rsidRPr="00F97941">
        <w:t>terminie 1</w:t>
      </w:r>
      <w:r w:rsidR="00E24C1D" w:rsidRPr="00F97941">
        <w:t>4</w:t>
      </w:r>
      <w:r w:rsidR="006E7D40">
        <w:t xml:space="preserve"> </w:t>
      </w:r>
      <w:r w:rsidR="00F97941" w:rsidRPr="00F97941">
        <w:t xml:space="preserve">dni </w:t>
      </w:r>
      <w:r w:rsidR="005B64D5" w:rsidRPr="00F97941">
        <w:t xml:space="preserve">od dnia otrzymania oferty </w:t>
      </w:r>
      <w:r w:rsidR="005B64D5">
        <w:t>za</w:t>
      </w:r>
      <w:r w:rsidR="00F97941" w:rsidRPr="00F97941">
        <w:t>wiadamia podmiot zobowiązany</w:t>
      </w:r>
      <w:r w:rsidR="00E24C1D" w:rsidRPr="00F97941">
        <w:t xml:space="preserve"> o</w:t>
      </w:r>
      <w:r w:rsidR="006E7D40">
        <w:t xml:space="preserve"> </w:t>
      </w:r>
      <w:r w:rsidR="00D90D57">
        <w:t>przyjęciu oferty</w:t>
      </w:r>
      <w:r w:rsidR="004C7BDF">
        <w:t>.</w:t>
      </w:r>
      <w:r w:rsidR="00D90D57">
        <w:t xml:space="preserve"> </w:t>
      </w:r>
      <w:r w:rsidR="004C7BDF">
        <w:t>P</w:t>
      </w:r>
      <w:r w:rsidR="00D90D57">
        <w:t>rzepis</w:t>
      </w:r>
      <w:r w:rsidR="003D17D1">
        <w:t xml:space="preserve"> art.</w:t>
      </w:r>
      <w:r w:rsidR="006E7D40">
        <w:t xml:space="preserve"> </w:t>
      </w:r>
      <w:r w:rsidR="00CC5943">
        <w:t>2</w:t>
      </w:r>
      <w:r w:rsidR="003D17D1">
        <w:t>2 ust.</w:t>
      </w:r>
      <w:r w:rsidR="006E7D40">
        <w:t xml:space="preserve"> </w:t>
      </w:r>
      <w:r w:rsidR="003D17D1">
        <w:t>2 zdanie</w:t>
      </w:r>
      <w:r w:rsidR="00D90D57">
        <w:t xml:space="preserve"> drugie stosuje się</w:t>
      </w:r>
      <w:r w:rsidR="00F97941" w:rsidRPr="00F97941">
        <w:t>.</w:t>
      </w:r>
    </w:p>
    <w:p w:rsidR="009B4471" w:rsidRPr="009B4471" w:rsidRDefault="00F97941" w:rsidP="009B4471">
      <w:pPr>
        <w:pStyle w:val="ARTartustawynprozporzdzenia"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24</w:t>
      </w:r>
      <w:r w:rsidRPr="00A34A48">
        <w:rPr>
          <w:rStyle w:val="Ppogrubienie"/>
        </w:rPr>
        <w:t>.</w:t>
      </w:r>
      <w:r w:rsidR="006E7D40">
        <w:t xml:space="preserve"> </w:t>
      </w:r>
      <w:r w:rsidR="009B4471">
        <w:t>1.</w:t>
      </w:r>
      <w:r w:rsidR="006E7D40">
        <w:t xml:space="preserve"> </w:t>
      </w:r>
      <w:r w:rsidR="00292CB7" w:rsidRPr="009B4471">
        <w:t>W</w:t>
      </w:r>
      <w:r w:rsidR="006E7D40">
        <w:t xml:space="preserve"> </w:t>
      </w:r>
      <w:r w:rsidR="009B4471" w:rsidRPr="009B4471">
        <w:t>zakresie nieuregulowanym ustawą do decyzji</w:t>
      </w:r>
      <w:r w:rsidR="00292CB7" w:rsidRPr="009B4471">
        <w:t xml:space="preserve"> o</w:t>
      </w:r>
      <w:r w:rsidR="006E7D40">
        <w:t xml:space="preserve"> </w:t>
      </w:r>
      <w:r w:rsidR="009B4471" w:rsidRPr="009B4471">
        <w:t>odmowie wyrażenia zgody na ponowne wykorzystywanie informacji sektora publicznego oraz do decyzji o</w:t>
      </w:r>
      <w:r w:rsidR="00351A18">
        <w:t> </w:t>
      </w:r>
      <w:r w:rsidR="009B4471" w:rsidRPr="009B4471">
        <w:t>warunkach ponownego wykorzystywania lub o</w:t>
      </w:r>
      <w:r w:rsidR="006E7D40">
        <w:t xml:space="preserve"> </w:t>
      </w:r>
      <w:r w:rsidR="009B4471" w:rsidRPr="009B4471">
        <w:t>wysokości opłat za ponowne wykorzystywanie stosuje się przepisy ustawy z</w:t>
      </w:r>
      <w:r w:rsidR="006E7D40">
        <w:t xml:space="preserve"> </w:t>
      </w:r>
      <w:r w:rsidR="009B4471" w:rsidRPr="009B4471">
        <w:t>dnia 14</w:t>
      </w:r>
      <w:r w:rsidR="006E7D40">
        <w:t xml:space="preserve"> </w:t>
      </w:r>
      <w:r w:rsidR="009B4471" w:rsidRPr="009B4471">
        <w:t>czerwca 1960</w:t>
      </w:r>
      <w:r w:rsidR="006E7D40">
        <w:t xml:space="preserve"> </w:t>
      </w:r>
      <w:r w:rsidR="009B4471" w:rsidRPr="009B4471">
        <w:t xml:space="preserve">r. </w:t>
      </w:r>
      <w:r w:rsidR="00EF5E08" w:rsidRPr="00F97941">
        <w:t>–</w:t>
      </w:r>
      <w:r w:rsidR="003D17D1">
        <w:t xml:space="preserve"> </w:t>
      </w:r>
      <w:r w:rsidR="009B4471" w:rsidRPr="009B4471">
        <w:t>Kodeks postępowania administracyjnego (</w:t>
      </w:r>
      <w:r w:rsidR="003D17D1">
        <w:t>Dz.</w:t>
      </w:r>
      <w:r w:rsidR="006E7D40">
        <w:t xml:space="preserve"> </w:t>
      </w:r>
      <w:r w:rsidR="003D17D1">
        <w:t>U.</w:t>
      </w:r>
      <w:r w:rsidR="009B4471" w:rsidRPr="009B4471">
        <w:t xml:space="preserve"> z</w:t>
      </w:r>
      <w:r w:rsidR="006E7D40">
        <w:t xml:space="preserve"> </w:t>
      </w:r>
      <w:r w:rsidR="009B4471" w:rsidRPr="009B4471">
        <w:t>2013</w:t>
      </w:r>
      <w:r w:rsidR="006E7D40">
        <w:t xml:space="preserve"> </w:t>
      </w:r>
      <w:r w:rsidR="009B4471" w:rsidRPr="009B4471">
        <w:t>r.</w:t>
      </w:r>
      <w:r w:rsidR="003D17D1">
        <w:t xml:space="preserve"> poz.</w:t>
      </w:r>
      <w:r w:rsidR="006E7D40">
        <w:t xml:space="preserve"> </w:t>
      </w:r>
      <w:r w:rsidR="009B4471" w:rsidRPr="009B4471">
        <w:t>267, z</w:t>
      </w:r>
      <w:r w:rsidR="006E7D40">
        <w:t xml:space="preserve"> </w:t>
      </w:r>
      <w:proofErr w:type="spellStart"/>
      <w:r w:rsidR="009B4471" w:rsidRPr="009B4471">
        <w:t>późn</w:t>
      </w:r>
      <w:proofErr w:type="spellEnd"/>
      <w:r w:rsidR="009B4471" w:rsidRPr="009B4471">
        <w:t>. zm.</w:t>
      </w:r>
      <w:r w:rsidR="006F31B7" w:rsidRPr="003D17D1">
        <w:rPr>
          <w:rStyle w:val="IGindeksgrny"/>
        </w:rPr>
        <w:footnoteReference w:id="10"/>
      </w:r>
      <w:r w:rsidR="006F31B7" w:rsidRPr="003D17D1">
        <w:rPr>
          <w:rStyle w:val="IGindeksgrny"/>
        </w:rPr>
        <w:t>)</w:t>
      </w:r>
      <w:r w:rsidR="009B4471" w:rsidRPr="009B4471">
        <w:t>).</w:t>
      </w:r>
    </w:p>
    <w:p w:rsidR="00F97941" w:rsidRPr="00F97941" w:rsidRDefault="009B4471" w:rsidP="00A34A48">
      <w:pPr>
        <w:pStyle w:val="USTustnpkodeksu"/>
        <w:keepNext/>
      </w:pPr>
      <w:r>
        <w:t>2.</w:t>
      </w:r>
      <w:r w:rsidR="006E7D40">
        <w:t xml:space="preserve"> </w:t>
      </w:r>
      <w:r w:rsidR="00F97941" w:rsidRPr="00F97941">
        <w:t>Do skarg rozpatrywanych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>postępowaniach</w:t>
      </w:r>
      <w:r w:rsidR="00E24C1D" w:rsidRPr="00F97941">
        <w:t xml:space="preserve"> o</w:t>
      </w:r>
      <w:r w:rsidR="006E7D40">
        <w:t xml:space="preserve"> </w:t>
      </w:r>
      <w:r w:rsidR="00670A8A">
        <w:t>ponowne wykorzystywanie</w:t>
      </w:r>
      <w:r w:rsidR="00F97941" w:rsidRPr="00F97941">
        <w:t xml:space="preserve"> stosuje się przepisy 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>dnia 3</w:t>
      </w:r>
      <w:r w:rsidR="00E24C1D" w:rsidRPr="00F97941">
        <w:t>0</w:t>
      </w:r>
      <w:r w:rsidR="006E7D40">
        <w:t xml:space="preserve"> </w:t>
      </w:r>
      <w:r w:rsidR="00F97941" w:rsidRPr="00F97941">
        <w:t>sierpnia 200</w:t>
      </w:r>
      <w:r w:rsidR="00E24C1D" w:rsidRPr="00F97941">
        <w:t>2</w:t>
      </w:r>
      <w:r w:rsidR="006E7D40">
        <w:t xml:space="preserve"> </w:t>
      </w:r>
      <w:r w:rsidR="00F97941" w:rsidRPr="00F97941">
        <w:t>r. – Prawo</w:t>
      </w:r>
      <w:r w:rsidR="00E24C1D" w:rsidRPr="00F97941">
        <w:t xml:space="preserve"> o</w:t>
      </w:r>
      <w:r w:rsidR="006E7D40">
        <w:t xml:space="preserve"> </w:t>
      </w:r>
      <w:r w:rsidR="00F97941" w:rsidRPr="00F97941">
        <w:t>postępowaniu przed sądami administracyjnymi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E24C1D" w:rsidRPr="00F97941">
        <w:t>2</w:t>
      </w:r>
      <w:r w:rsidR="006E7D40">
        <w:t xml:space="preserve"> </w:t>
      </w:r>
      <w:r w:rsidR="00F97941" w:rsidRPr="00F97941">
        <w:t>r.</w:t>
      </w:r>
      <w:r w:rsidR="003D17D1">
        <w:t xml:space="preserve"> poz.</w:t>
      </w:r>
      <w:r w:rsidR="006E7D40">
        <w:t xml:space="preserve"> </w:t>
      </w:r>
      <w:r w:rsidR="00F97941" w:rsidRPr="00F97941">
        <w:t>270,</w:t>
      </w:r>
      <w:r w:rsidR="00E24C1D" w:rsidRPr="00F97941">
        <w:t xml:space="preserve"> z</w:t>
      </w:r>
      <w:r w:rsidR="006E7D40">
        <w:t xml:space="preserve"> </w:t>
      </w:r>
      <w:proofErr w:type="spellStart"/>
      <w:r w:rsidR="00F97941" w:rsidRPr="00F97941">
        <w:t>późn</w:t>
      </w:r>
      <w:proofErr w:type="spellEnd"/>
      <w:r w:rsidR="00F97941" w:rsidRPr="00F97941">
        <w:t>.</w:t>
      </w:r>
      <w:r w:rsidR="00F045A6">
        <w:t xml:space="preserve"> </w:t>
      </w:r>
      <w:r w:rsidR="00F97941" w:rsidRPr="00F97941">
        <w:t>zm.</w:t>
      </w:r>
      <w:r w:rsidR="00F74C66" w:rsidRPr="003D17D1">
        <w:rPr>
          <w:rStyle w:val="IGindeksgrny"/>
        </w:rPr>
        <w:footnoteReference w:id="11"/>
      </w:r>
      <w:r w:rsidR="00F74C66" w:rsidRPr="003D17D1">
        <w:rPr>
          <w:rStyle w:val="IGindeksgrny"/>
        </w:rPr>
        <w:t>)</w:t>
      </w:r>
      <w:r w:rsidR="00F74C66">
        <w:t>)</w:t>
      </w:r>
      <w:r w:rsidR="00F97941" w:rsidRPr="00F97941">
        <w:t>,</w:t>
      </w:r>
      <w:r w:rsidR="00E24C1D" w:rsidRPr="00F97941">
        <w:t xml:space="preserve"> z</w:t>
      </w:r>
      <w:r w:rsidR="006E7D40">
        <w:t xml:space="preserve"> </w:t>
      </w:r>
      <w:r w:rsidR="00F97941" w:rsidRPr="00F97941">
        <w:t>tym że:</w:t>
      </w:r>
    </w:p>
    <w:p w:rsidR="00F97941" w:rsidRPr="00F97941" w:rsidRDefault="00F97941" w:rsidP="00F97941">
      <w:pPr>
        <w:pStyle w:val="PKTpunkt"/>
      </w:pPr>
      <w:r w:rsidRPr="00F97941">
        <w:t>1)</w:t>
      </w:r>
      <w:r>
        <w:tab/>
      </w:r>
      <w:r w:rsidRPr="00F97941">
        <w:t>przekazanie akt</w:t>
      </w:r>
      <w:r w:rsidR="00E24C1D" w:rsidRPr="00F97941">
        <w:t xml:space="preserve"> i</w:t>
      </w:r>
      <w:r w:rsidR="006E7D40">
        <w:t xml:space="preserve"> </w:t>
      </w:r>
      <w:r w:rsidRPr="00F97941">
        <w:t>odpowiedzi na skargę następuje</w:t>
      </w:r>
      <w:r w:rsidR="00E24C1D" w:rsidRPr="00F97941">
        <w:t xml:space="preserve"> w</w:t>
      </w:r>
      <w:r w:rsidR="006E7D40">
        <w:t xml:space="preserve"> </w:t>
      </w:r>
      <w:r w:rsidRPr="00F97941">
        <w:t>terminie 1</w:t>
      </w:r>
      <w:r w:rsidR="00E24C1D" w:rsidRPr="00F97941">
        <w:t>5</w:t>
      </w:r>
      <w:r w:rsidR="006E7D40">
        <w:t xml:space="preserve"> </w:t>
      </w:r>
      <w:r w:rsidRPr="00F97941">
        <w:t>dni od dnia otrzymania skargi;</w:t>
      </w:r>
    </w:p>
    <w:p w:rsidR="00F97941" w:rsidRPr="00F97941" w:rsidRDefault="00F97941" w:rsidP="00F97941">
      <w:pPr>
        <w:pStyle w:val="PKTpunkt"/>
      </w:pPr>
      <w:r w:rsidRPr="00F97941">
        <w:t>2)</w:t>
      </w:r>
      <w:r>
        <w:tab/>
      </w:r>
      <w:r w:rsidRPr="00F97941">
        <w:t>skargę rozpatruje się</w:t>
      </w:r>
      <w:r w:rsidR="00E24C1D" w:rsidRPr="00F97941">
        <w:t xml:space="preserve"> w</w:t>
      </w:r>
      <w:r w:rsidR="006E7D40">
        <w:t xml:space="preserve"> </w:t>
      </w:r>
      <w:r w:rsidRPr="00F97941">
        <w:t>terminie 3</w:t>
      </w:r>
      <w:r w:rsidR="00E24C1D" w:rsidRPr="00F97941">
        <w:t>0</w:t>
      </w:r>
      <w:r w:rsidR="006E7D40">
        <w:t xml:space="preserve"> </w:t>
      </w:r>
      <w:r w:rsidRPr="00F97941">
        <w:t>dni od dnia otrzymania akt wraz</w:t>
      </w:r>
      <w:r w:rsidR="00E24C1D" w:rsidRPr="00F97941">
        <w:t xml:space="preserve"> z</w:t>
      </w:r>
      <w:r w:rsidR="006E7D40">
        <w:t xml:space="preserve"> </w:t>
      </w:r>
      <w:r w:rsidRPr="00F97941">
        <w:t>odpowiedzią na skargę.</w:t>
      </w:r>
    </w:p>
    <w:p w:rsidR="00F97941" w:rsidRPr="00F97941" w:rsidRDefault="00F97941" w:rsidP="00F97941">
      <w:pPr>
        <w:pStyle w:val="ROZDZODDZOZNoznaczenierozdziauluboddziau"/>
      </w:pPr>
      <w:r w:rsidRPr="00F97941">
        <w:lastRenderedPageBreak/>
        <w:t xml:space="preserve">Rozdział </w:t>
      </w:r>
      <w:r w:rsidR="006F31B7">
        <w:t>6</w:t>
      </w:r>
    </w:p>
    <w:p w:rsidR="00F97941" w:rsidRPr="00F97941" w:rsidRDefault="00F97941" w:rsidP="00A34A48">
      <w:pPr>
        <w:pStyle w:val="ROZDZODDZPRZEDMprzedmiotregulacjirozdziauluboddziau"/>
      </w:pPr>
      <w:r w:rsidRPr="00F97941">
        <w:t>Zmiany</w:t>
      </w:r>
      <w:r w:rsidR="00E24C1D" w:rsidRPr="00F97941">
        <w:t xml:space="preserve"> w</w:t>
      </w:r>
      <w:r w:rsidR="006E7D40">
        <w:t xml:space="preserve"> </w:t>
      </w:r>
      <w:r w:rsidRPr="00F97941">
        <w:t>przepisach obowiązujących</w:t>
      </w:r>
    </w:p>
    <w:p w:rsid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2</w:t>
      </w:r>
      <w:r w:rsidR="00CC5943" w:rsidRPr="00A34A48">
        <w:rPr>
          <w:rStyle w:val="Ppogrubienie"/>
        </w:rPr>
        <w:t>5</w:t>
      </w:r>
      <w:r w:rsidRPr="00A34A48">
        <w:rPr>
          <w:rStyle w:val="Ppogrubienie"/>
        </w:rPr>
        <w:t>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Pr="00F97941">
        <w:t>ustawie</w:t>
      </w:r>
      <w:r w:rsidR="00E24C1D" w:rsidRPr="00F97941">
        <w:t xml:space="preserve"> z</w:t>
      </w:r>
      <w:r w:rsidR="006E7D40">
        <w:t xml:space="preserve"> </w:t>
      </w:r>
      <w:r w:rsidRPr="00F97941">
        <w:t>dnia 1</w:t>
      </w:r>
      <w:r w:rsidR="00E24C1D" w:rsidRPr="00F97941">
        <w:t>4</w:t>
      </w:r>
      <w:r w:rsidR="006E7D40">
        <w:t xml:space="preserve"> </w:t>
      </w:r>
      <w:r w:rsidRPr="00F97941">
        <w:t>lipca 198</w:t>
      </w:r>
      <w:r w:rsidR="00E24C1D" w:rsidRPr="00F97941">
        <w:t>3</w:t>
      </w:r>
      <w:r w:rsidR="006E7D40">
        <w:t xml:space="preserve"> </w:t>
      </w:r>
      <w:r w:rsidRPr="00F97941">
        <w:t>r.</w:t>
      </w:r>
      <w:r w:rsidR="00E24C1D" w:rsidRPr="00F97941">
        <w:t xml:space="preserve"> o</w:t>
      </w:r>
      <w:r w:rsidR="006E7D40">
        <w:t xml:space="preserve"> </w:t>
      </w:r>
      <w:r w:rsidRPr="00F97941">
        <w:t>narodowym zasobie archiwalnym</w:t>
      </w:r>
      <w:r w:rsidR="00E24C1D" w:rsidRPr="00F97941">
        <w:t xml:space="preserve"> i</w:t>
      </w:r>
      <w:r w:rsidR="00351A18">
        <w:t> </w:t>
      </w:r>
      <w:r w:rsidRPr="00F97941">
        <w:t>archiwach</w:t>
      </w:r>
      <w:r w:rsidR="00614F9D" w:rsidRPr="00614F9D">
        <w:t xml:space="preserve"> </w:t>
      </w:r>
      <w:r w:rsidR="00614F9D">
        <w:t>(</w:t>
      </w:r>
      <w:r w:rsidR="003D17D1">
        <w:t>Dz.</w:t>
      </w:r>
      <w:r w:rsidR="006E7D40">
        <w:t xml:space="preserve"> </w:t>
      </w:r>
      <w:r w:rsidR="003D17D1">
        <w:t>U.</w:t>
      </w:r>
      <w:r w:rsidR="00292CB7">
        <w:t xml:space="preserve"> </w:t>
      </w:r>
      <w:r w:rsidR="00292CB7" w:rsidRPr="00614F9D">
        <w:t>z</w:t>
      </w:r>
      <w:r w:rsidR="006E7D40">
        <w:t xml:space="preserve"> </w:t>
      </w:r>
      <w:r w:rsidR="00614F9D" w:rsidRPr="00614F9D">
        <w:t>201</w:t>
      </w:r>
      <w:r w:rsidR="00292CB7">
        <w:t>5</w:t>
      </w:r>
      <w:r w:rsidR="006E7D40">
        <w:t xml:space="preserve"> </w:t>
      </w:r>
      <w:r w:rsidR="00614F9D" w:rsidRPr="00614F9D">
        <w:t>r.</w:t>
      </w:r>
      <w:r w:rsidR="003D17D1">
        <w:t xml:space="preserve"> poz.</w:t>
      </w:r>
      <w:r w:rsidR="006E7D40">
        <w:t xml:space="preserve"> </w:t>
      </w:r>
      <w:r w:rsidR="005C4327">
        <w:t>1446</w:t>
      </w:r>
      <w:r w:rsidR="00614F9D">
        <w:t>)</w:t>
      </w:r>
      <w:r w:rsidRPr="00F97941">
        <w:t xml:space="preserve"> wprowadza się następujące zmiany:</w:t>
      </w:r>
    </w:p>
    <w:p w:rsidR="00DB7BC2" w:rsidRDefault="00091577" w:rsidP="00A34A48">
      <w:pPr>
        <w:pStyle w:val="PKTpunkt"/>
        <w:keepNext/>
      </w:pPr>
      <w:r w:rsidRPr="00091577">
        <w:t>1)</w:t>
      </w:r>
      <w:r w:rsidRPr="00091577">
        <w:tab/>
        <w:t>w</w:t>
      </w:r>
      <w:r w:rsidR="003D17D1">
        <w:t xml:space="preserve"> art.</w:t>
      </w:r>
      <w:r w:rsidR="006E7D40">
        <w:t xml:space="preserve"> </w:t>
      </w:r>
      <w:r w:rsidRPr="00091577">
        <w:t>16</w:t>
      </w:r>
      <w:r w:rsidR="00DB7BC2">
        <w:t>:</w:t>
      </w:r>
    </w:p>
    <w:p w:rsidR="00DB7BC2" w:rsidRDefault="003E6A13" w:rsidP="00DB7BC2">
      <w:pPr>
        <w:pStyle w:val="LITlitera"/>
      </w:pPr>
      <w:r>
        <w:t>a)</w:t>
      </w:r>
      <w:r>
        <w:tab/>
        <w:t>uchyla się</w:t>
      </w:r>
      <w:r w:rsidR="003D17D1">
        <w:t xml:space="preserve"> ust.</w:t>
      </w:r>
      <w:r w:rsidR="006E7D40">
        <w:t xml:space="preserve"> </w:t>
      </w:r>
      <w:r>
        <w:t>1,</w:t>
      </w:r>
    </w:p>
    <w:p w:rsidR="00091577" w:rsidRPr="00091577" w:rsidRDefault="00DB7BC2" w:rsidP="00A34A48">
      <w:pPr>
        <w:pStyle w:val="LITlitera"/>
        <w:keepNext/>
      </w:pPr>
      <w:r>
        <w:t>b)</w:t>
      </w:r>
      <w:r>
        <w:tab/>
      </w:r>
      <w:r w:rsidR="00091577" w:rsidRPr="00091577">
        <w:t>ust. 2a otrzymuje brzmienie</w:t>
      </w:r>
      <w:r w:rsidR="007A5909">
        <w:t>:</w:t>
      </w:r>
    </w:p>
    <w:p w:rsidR="00091577" w:rsidRPr="00091577" w:rsidRDefault="00E5025D" w:rsidP="00292CB7">
      <w:pPr>
        <w:pStyle w:val="ZLITUSTzmustliter"/>
      </w:pPr>
      <w:r>
        <w:t>„</w:t>
      </w:r>
      <w:r w:rsidR="00091577" w:rsidRPr="00091577">
        <w:t>2a.</w:t>
      </w:r>
      <w:r w:rsidR="006E7D40">
        <w:t xml:space="preserve"> </w:t>
      </w:r>
      <w:r w:rsidR="00091577" w:rsidRPr="00091577">
        <w:t>Archiwa państwowe wykonują usługi archiwalne</w:t>
      </w:r>
      <w:r w:rsidR="00292CB7" w:rsidRPr="00091577">
        <w:t xml:space="preserve"> w</w:t>
      </w:r>
      <w:r w:rsidR="006E7D40">
        <w:t xml:space="preserve"> </w:t>
      </w:r>
      <w:r w:rsidR="00091577" w:rsidRPr="00091577">
        <w:t>zakresie wyszukiwani</w:t>
      </w:r>
      <w:r w:rsidR="008A67A4">
        <w:t>a</w:t>
      </w:r>
      <w:r w:rsidR="00091577" w:rsidRPr="00091577">
        <w:t xml:space="preserve"> informacji</w:t>
      </w:r>
      <w:r w:rsidR="00292CB7" w:rsidRPr="00091577">
        <w:t xml:space="preserve"> i</w:t>
      </w:r>
      <w:r w:rsidR="006E7D40">
        <w:t xml:space="preserve"> </w:t>
      </w:r>
      <w:r w:rsidR="00091577" w:rsidRPr="00091577">
        <w:t>danych zawartych</w:t>
      </w:r>
      <w:r w:rsidR="00292CB7" w:rsidRPr="00091577">
        <w:t xml:space="preserve"> w</w:t>
      </w:r>
      <w:r w:rsidR="006E7D40">
        <w:t xml:space="preserve"> </w:t>
      </w:r>
      <w:r w:rsidR="00091577" w:rsidRPr="00091577">
        <w:t>materiałach</w:t>
      </w:r>
      <w:r w:rsidR="00D71632">
        <w:t xml:space="preserve"> archiwalnych</w:t>
      </w:r>
      <w:r w:rsidR="00091577" w:rsidRPr="00091577">
        <w:t>, przetwarzani</w:t>
      </w:r>
      <w:r w:rsidR="008A67A4">
        <w:t>a</w:t>
      </w:r>
      <w:r w:rsidR="00091577" w:rsidRPr="00091577">
        <w:t xml:space="preserve"> tych informacji</w:t>
      </w:r>
      <w:r w:rsidR="00292CB7" w:rsidRPr="00091577">
        <w:t xml:space="preserve"> i</w:t>
      </w:r>
      <w:r w:rsidR="006E7D40">
        <w:t xml:space="preserve"> </w:t>
      </w:r>
      <w:r w:rsidR="00091577" w:rsidRPr="00091577">
        <w:t>danych,</w:t>
      </w:r>
      <w:r w:rsidR="00292CB7" w:rsidRPr="00091577">
        <w:t xml:space="preserve"> a</w:t>
      </w:r>
      <w:r w:rsidR="006E7D40">
        <w:t xml:space="preserve"> </w:t>
      </w:r>
      <w:r w:rsidR="00091577" w:rsidRPr="00091577">
        <w:t>także sporządzani</w:t>
      </w:r>
      <w:r w:rsidR="008A67A4">
        <w:t>a</w:t>
      </w:r>
      <w:r w:rsidR="00091577" w:rsidRPr="00091577">
        <w:t xml:space="preserve"> wyciągów, wypisów, odpisów albo </w:t>
      </w:r>
      <w:proofErr w:type="spellStart"/>
      <w:r w:rsidR="00091577" w:rsidRPr="00091577">
        <w:t>odwzorowań</w:t>
      </w:r>
      <w:proofErr w:type="spellEnd"/>
      <w:r w:rsidR="00091577" w:rsidRPr="00091577">
        <w:t xml:space="preserve"> wizualnych bądź dźwiękowych tych materiałów, włącznie</w:t>
      </w:r>
      <w:r w:rsidR="00292CB7" w:rsidRPr="00091577">
        <w:t xml:space="preserve"> z</w:t>
      </w:r>
      <w:r w:rsidR="006E7D40">
        <w:t xml:space="preserve"> </w:t>
      </w:r>
      <w:r w:rsidR="00091577" w:rsidRPr="00091577">
        <w:t xml:space="preserve">metadanymi </w:t>
      </w:r>
      <w:proofErr w:type="spellStart"/>
      <w:r w:rsidR="00091577" w:rsidRPr="00091577">
        <w:t>odwzorowań</w:t>
      </w:r>
      <w:proofErr w:type="spellEnd"/>
      <w:r w:rsidR="00091577" w:rsidRPr="00091577">
        <w:t xml:space="preserve"> cyfrowych.</w:t>
      </w:r>
      <w:r>
        <w:t>”</w:t>
      </w:r>
      <w:r w:rsidR="00091577" w:rsidRPr="00091577">
        <w:t>;</w:t>
      </w:r>
    </w:p>
    <w:p w:rsidR="00091577" w:rsidRPr="00091577" w:rsidRDefault="00091577" w:rsidP="00A34A48">
      <w:pPr>
        <w:pStyle w:val="PKTpunkt"/>
        <w:keepNext/>
      </w:pPr>
      <w:r w:rsidRPr="00091577">
        <w:t>2)</w:t>
      </w:r>
      <w:r w:rsidRPr="00091577">
        <w:tab/>
        <w:t>po</w:t>
      </w:r>
      <w:r w:rsidR="003D17D1">
        <w:t xml:space="preserve"> art.</w:t>
      </w:r>
      <w:r w:rsidR="006E7D40">
        <w:t xml:space="preserve"> </w:t>
      </w:r>
      <w:r w:rsidRPr="00091577">
        <w:t>1</w:t>
      </w:r>
      <w:r w:rsidR="00292CB7" w:rsidRPr="00091577">
        <w:t>6</w:t>
      </w:r>
      <w:r w:rsidR="006E7D40">
        <w:t xml:space="preserve"> </w:t>
      </w:r>
      <w:r w:rsidRPr="00091577">
        <w:t>dodaje się</w:t>
      </w:r>
      <w:r w:rsidR="003D17D1">
        <w:t xml:space="preserve"> art.</w:t>
      </w:r>
      <w:r w:rsidR="006E7D40">
        <w:t xml:space="preserve"> </w:t>
      </w:r>
      <w:r w:rsidRPr="00091577">
        <w:t>16a</w:t>
      </w:r>
      <w:r w:rsidR="00967F12">
        <w:t>–</w:t>
      </w:r>
      <w:r w:rsidRPr="00091577">
        <w:t>16e</w:t>
      </w:r>
      <w:r w:rsidR="004B2D8F">
        <w:t xml:space="preserve"> w brzmieniu</w:t>
      </w:r>
      <w:r w:rsidRPr="00091577">
        <w:t>:</w:t>
      </w:r>
    </w:p>
    <w:p w:rsidR="00091577" w:rsidRPr="00091577" w:rsidRDefault="00E5025D" w:rsidP="00DB7BC2">
      <w:pPr>
        <w:pStyle w:val="ZARTzmartartykuempunktem"/>
      </w:pPr>
      <w:r>
        <w:t>„</w:t>
      </w:r>
      <w:r w:rsidR="00091577" w:rsidRPr="00091577">
        <w:t>Art. 16a.</w:t>
      </w:r>
      <w:r w:rsidR="006E7D40">
        <w:t xml:space="preserve"> </w:t>
      </w:r>
      <w:r w:rsidR="00091577" w:rsidRPr="00091577">
        <w:t>1.</w:t>
      </w:r>
      <w:r w:rsidR="006E7D40">
        <w:t xml:space="preserve"> </w:t>
      </w:r>
      <w:r w:rsidR="00091577" w:rsidRPr="00091577">
        <w:t>Każdemu przysługuje prawo dostępu do materiałów archiwalnych.</w:t>
      </w:r>
    </w:p>
    <w:p w:rsidR="00091577" w:rsidRPr="00091577" w:rsidRDefault="00091577" w:rsidP="00A34A48">
      <w:pPr>
        <w:pStyle w:val="ZUSTzmustartykuempunktem"/>
        <w:keepNext/>
      </w:pPr>
      <w:r w:rsidRPr="00091577">
        <w:t>2.</w:t>
      </w:r>
      <w:r w:rsidR="006E7D40">
        <w:t xml:space="preserve"> </w:t>
      </w:r>
      <w:r w:rsidRPr="00091577">
        <w:t>Archiwa</w:t>
      </w:r>
      <w:r w:rsidR="00292CB7" w:rsidRPr="00091577">
        <w:t xml:space="preserve"> i</w:t>
      </w:r>
      <w:r w:rsidR="006E7D40">
        <w:t xml:space="preserve"> </w:t>
      </w:r>
      <w:r w:rsidRPr="00091577">
        <w:t>inne jednostki organizacyjne,</w:t>
      </w:r>
      <w:r w:rsidR="00292CB7" w:rsidRPr="00091577">
        <w:t xml:space="preserve"> o</w:t>
      </w:r>
      <w:r w:rsidR="006E7D40">
        <w:t xml:space="preserve"> </w:t>
      </w:r>
      <w:r w:rsidRPr="00091577">
        <w:t>których mowa</w:t>
      </w:r>
      <w:r w:rsidR="003D17D1" w:rsidRPr="00091577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Pr="00091577">
        <w:t xml:space="preserve">22, zwane dalej </w:t>
      </w:r>
      <w:r w:rsidR="00E5025D">
        <w:t>„</w:t>
      </w:r>
      <w:r w:rsidRPr="00091577">
        <w:t>podmiotami zobowiązanymi</w:t>
      </w:r>
      <w:r w:rsidR="00E5025D">
        <w:t>”</w:t>
      </w:r>
      <w:r w:rsidRPr="00091577">
        <w:t>, są obowiązane udostępniać:</w:t>
      </w:r>
    </w:p>
    <w:p w:rsidR="00091577" w:rsidRPr="00091577" w:rsidRDefault="00DB7BC2" w:rsidP="00DB7BC2">
      <w:pPr>
        <w:pStyle w:val="ZPKTzmpktartykuempunktem"/>
      </w:pPr>
      <w:r>
        <w:t>1)</w:t>
      </w:r>
      <w:r>
        <w:tab/>
      </w:r>
      <w:r w:rsidR="00091577" w:rsidRPr="00091577">
        <w:t>materiały archiwalne</w:t>
      </w:r>
      <w:r w:rsidR="00292CB7" w:rsidRPr="00091577">
        <w:t xml:space="preserve"> w</w:t>
      </w:r>
      <w:r w:rsidR="006E7D40">
        <w:t xml:space="preserve"> </w:t>
      </w:r>
      <w:r w:rsidR="00091577" w:rsidRPr="00091577">
        <w:t>oryginale,</w:t>
      </w:r>
      <w:r w:rsidR="00292CB7" w:rsidRPr="00091577">
        <w:t xml:space="preserve"> w</w:t>
      </w:r>
      <w:r w:rsidR="006E7D40">
        <w:t xml:space="preserve"> </w:t>
      </w:r>
      <w:r w:rsidR="00091577" w:rsidRPr="00091577">
        <w:t>szczególności</w:t>
      </w:r>
      <w:r w:rsidR="00292CB7" w:rsidRPr="00091577">
        <w:t xml:space="preserve"> w</w:t>
      </w:r>
      <w:r w:rsidR="006E7D40">
        <w:t xml:space="preserve"> </w:t>
      </w:r>
      <w:r w:rsidR="00091577" w:rsidRPr="00091577">
        <w:t>ich pierwotnej wersji językowej lub</w:t>
      </w:r>
      <w:r w:rsidR="00292CB7" w:rsidRPr="00091577">
        <w:t xml:space="preserve"> w</w:t>
      </w:r>
      <w:r w:rsidR="006E7D40">
        <w:t xml:space="preserve"> </w:t>
      </w:r>
      <w:r w:rsidR="00091577" w:rsidRPr="00091577">
        <w:t>pierwotnym formacie plików cyfrowych, bądź</w:t>
      </w:r>
      <w:r w:rsidR="00292CB7" w:rsidRPr="00091577">
        <w:t xml:space="preserve"> w</w:t>
      </w:r>
      <w:r w:rsidR="006E7D40">
        <w:t xml:space="preserve"> </w:t>
      </w:r>
      <w:r w:rsidR="00091577" w:rsidRPr="00091577">
        <w:t>postaci lub</w:t>
      </w:r>
      <w:r w:rsidR="00292CB7" w:rsidRPr="00091577">
        <w:t xml:space="preserve"> w</w:t>
      </w:r>
      <w:r w:rsidR="00351A18">
        <w:t> </w:t>
      </w:r>
      <w:r w:rsidR="00091577" w:rsidRPr="00091577">
        <w:t>formacie nadanych przez podmiot zobowiązany</w:t>
      </w:r>
      <w:r w:rsidR="00292CB7" w:rsidRPr="00091577">
        <w:t xml:space="preserve"> w</w:t>
      </w:r>
      <w:r w:rsidR="006E7D40">
        <w:t xml:space="preserve"> </w:t>
      </w:r>
      <w:r w:rsidR="00091577" w:rsidRPr="00091577">
        <w:t>celu długotrwałego przechowywania</w:t>
      </w:r>
      <w:r w:rsidR="00292CB7" w:rsidRPr="00091577">
        <w:t xml:space="preserve"> i</w:t>
      </w:r>
      <w:r w:rsidR="006E7D40">
        <w:t xml:space="preserve"> </w:t>
      </w:r>
      <w:r w:rsidR="00091577" w:rsidRPr="00091577">
        <w:t>odczytu treści tych materiałów;</w:t>
      </w:r>
    </w:p>
    <w:p w:rsidR="00091577" w:rsidRPr="00091577" w:rsidRDefault="00DB7BC2" w:rsidP="00DB7BC2">
      <w:pPr>
        <w:pStyle w:val="ZPKTzmpktartykuempunktem"/>
      </w:pPr>
      <w:r>
        <w:t>2)</w:t>
      </w:r>
      <w:r>
        <w:tab/>
      </w:r>
      <w:r w:rsidR="00091577" w:rsidRPr="00091577">
        <w:t>reprodukcje materiałów archiwalnych.</w:t>
      </w:r>
    </w:p>
    <w:p w:rsidR="00091577" w:rsidRDefault="00091577" w:rsidP="00DB7BC2">
      <w:pPr>
        <w:pStyle w:val="ZUSTzmustartykuempunktem"/>
      </w:pPr>
      <w:r w:rsidRPr="00091577">
        <w:t>3.</w:t>
      </w:r>
      <w:r w:rsidR="006E7D40">
        <w:t xml:space="preserve"> </w:t>
      </w:r>
      <w:r w:rsidRPr="00091577">
        <w:t>Podmioty zobowiązane mogą również udostępniać materiały archiwalne niestanowiące państwowego zasobu archiwalnego, jeżeli możliwość udostępniania nie została wyłączona.</w:t>
      </w:r>
    </w:p>
    <w:p w:rsidR="00013D9C" w:rsidRPr="00013D9C" w:rsidRDefault="00013D9C" w:rsidP="00A34A48">
      <w:pPr>
        <w:pStyle w:val="ZUSTzmustartykuempunktem"/>
        <w:keepNext/>
      </w:pPr>
      <w:r>
        <w:t xml:space="preserve">4. </w:t>
      </w:r>
      <w:r w:rsidRPr="00013D9C">
        <w:t>Korzystanie</w:t>
      </w:r>
      <w:r w:rsidR="00292CB7" w:rsidRPr="00013D9C">
        <w:t xml:space="preserve"> z</w:t>
      </w:r>
      <w:r w:rsidR="006E7D40">
        <w:t xml:space="preserve"> </w:t>
      </w:r>
      <w:r w:rsidRPr="00013D9C">
        <w:t>materiałów archiwalnych służy</w:t>
      </w:r>
      <w:r w:rsidR="00292CB7" w:rsidRPr="00013D9C">
        <w:t xml:space="preserve"> w</w:t>
      </w:r>
      <w:r w:rsidR="006E7D40">
        <w:t xml:space="preserve"> </w:t>
      </w:r>
      <w:r w:rsidRPr="00013D9C">
        <w:t xml:space="preserve">szczególności: </w:t>
      </w:r>
    </w:p>
    <w:p w:rsidR="00013D9C" w:rsidRDefault="00013D9C" w:rsidP="005C4327">
      <w:pPr>
        <w:pStyle w:val="ZPKTzmpktartykuempunktem"/>
      </w:pPr>
      <w:r>
        <w:t>1)</w:t>
      </w:r>
      <w:r>
        <w:tab/>
        <w:t>celom poznawczym</w:t>
      </w:r>
      <w:r w:rsidR="00D71632">
        <w:t>,</w:t>
      </w:r>
      <w:r w:rsidR="00292CB7">
        <w:t xml:space="preserve"> w</w:t>
      </w:r>
      <w:r w:rsidR="006E7D40">
        <w:t xml:space="preserve"> </w:t>
      </w:r>
      <w:r w:rsidR="00D71632">
        <w:t>tym związanym</w:t>
      </w:r>
      <w:r w:rsidR="00292CB7">
        <w:t xml:space="preserve"> z</w:t>
      </w:r>
      <w:r w:rsidR="006E7D40">
        <w:t xml:space="preserve"> </w:t>
      </w:r>
      <w:r w:rsidR="00D71632">
        <w:t xml:space="preserve">badaniami naukowymi albo zaspokajaniem osobistych potrzeb </w:t>
      </w:r>
      <w:r w:rsidR="00A15802">
        <w:t>informacyjnych</w:t>
      </w:r>
      <w:r w:rsidR="005C4327">
        <w:t>;</w:t>
      </w:r>
    </w:p>
    <w:p w:rsidR="00013D9C" w:rsidRPr="00091577" w:rsidRDefault="00013D9C" w:rsidP="00013D9C">
      <w:pPr>
        <w:pStyle w:val="ZPKTzmpktartykuempunktem"/>
      </w:pPr>
      <w:r>
        <w:t>2)</w:t>
      </w:r>
      <w:r>
        <w:tab/>
      </w:r>
      <w:r w:rsidRPr="00013D9C">
        <w:t xml:space="preserve">ponownemu wykorzystaniu treści lub </w:t>
      </w:r>
      <w:proofErr w:type="spellStart"/>
      <w:r w:rsidRPr="00013D9C">
        <w:t>odwzorowań</w:t>
      </w:r>
      <w:proofErr w:type="spellEnd"/>
      <w:r w:rsidRPr="00013D9C">
        <w:t xml:space="preserve"> tych materiałów, do celów innych niż te, dla których je wytworzono lub pierwotnie zgromadzono,</w:t>
      </w:r>
      <w:r w:rsidR="00292CB7" w:rsidRPr="00013D9C">
        <w:t xml:space="preserve"> w</w:t>
      </w:r>
      <w:r w:rsidR="006E7D40">
        <w:t xml:space="preserve"> </w:t>
      </w:r>
      <w:r w:rsidRPr="00013D9C">
        <w:t>tym do celów zarobkowych</w:t>
      </w:r>
      <w:r w:rsidRPr="00091577">
        <w:t>;</w:t>
      </w:r>
    </w:p>
    <w:p w:rsidR="00013D9C" w:rsidRPr="00091577" w:rsidRDefault="00013D9C" w:rsidP="00AF7685">
      <w:pPr>
        <w:pStyle w:val="ZPKTzmpktartykuempunktem"/>
      </w:pPr>
      <w:r>
        <w:t>3)</w:t>
      </w:r>
      <w:r>
        <w:tab/>
      </w:r>
      <w:r w:rsidRPr="00013D9C">
        <w:t>uzyskiwaniu,</w:t>
      </w:r>
      <w:r w:rsidR="00292CB7" w:rsidRPr="00013D9C">
        <w:t xml:space="preserve"> w</w:t>
      </w:r>
      <w:r w:rsidR="006E7D40">
        <w:t xml:space="preserve"> </w:t>
      </w:r>
      <w:r w:rsidRPr="00013D9C">
        <w:t xml:space="preserve">trybie przepisów odrębnych, które regulują zasady wydawania zaświadczeń, urzędowego potwierdzenia treści przechowywanych materiałów </w:t>
      </w:r>
      <w:r w:rsidRPr="00013D9C">
        <w:lastRenderedPageBreak/>
        <w:t>archiwalnych,</w:t>
      </w:r>
      <w:r w:rsidR="00292CB7" w:rsidRPr="00013D9C">
        <w:t xml:space="preserve"> w</w:t>
      </w:r>
      <w:r w:rsidR="006E7D40">
        <w:t xml:space="preserve"> </w:t>
      </w:r>
      <w:r w:rsidRPr="00013D9C">
        <w:t xml:space="preserve">postaci ich uwierzytelnionych </w:t>
      </w:r>
      <w:proofErr w:type="spellStart"/>
      <w:r w:rsidRPr="00013D9C">
        <w:t>odwzorowań</w:t>
      </w:r>
      <w:proofErr w:type="spellEnd"/>
      <w:r w:rsidRPr="00013D9C">
        <w:t xml:space="preserve"> (odpisów, wypisów, wyciągów</w:t>
      </w:r>
      <w:r w:rsidR="00292CB7" w:rsidRPr="00013D9C">
        <w:t xml:space="preserve"> i</w:t>
      </w:r>
      <w:r w:rsidR="006E7D40">
        <w:t xml:space="preserve"> </w:t>
      </w:r>
      <w:r w:rsidRPr="00013D9C">
        <w:t>reprodukcji)</w:t>
      </w:r>
      <w:r w:rsidR="00292CB7" w:rsidRPr="00013D9C">
        <w:t xml:space="preserve"> w</w:t>
      </w:r>
      <w:r w:rsidR="006E7D40">
        <w:t xml:space="preserve"> </w:t>
      </w:r>
      <w:r w:rsidRPr="00013D9C">
        <w:t>oryginalnej wersji językowej,</w:t>
      </w:r>
      <w:r w:rsidR="00292CB7" w:rsidRPr="00013D9C">
        <w:t xml:space="preserve"> a</w:t>
      </w:r>
      <w:r w:rsidR="006E7D40">
        <w:t xml:space="preserve"> </w:t>
      </w:r>
      <w:r w:rsidRPr="00013D9C">
        <w:t>także</w:t>
      </w:r>
      <w:r w:rsidR="00292CB7" w:rsidRPr="00013D9C">
        <w:t xml:space="preserve"> w</w:t>
      </w:r>
      <w:r w:rsidR="006E7D40">
        <w:t xml:space="preserve"> </w:t>
      </w:r>
      <w:r w:rsidRPr="00013D9C">
        <w:t>postaci wtórnych dokumentów opisowo prezentujących tę treść lub jej składniki wyróżnione przez wnioskodawcę.</w:t>
      </w:r>
    </w:p>
    <w:p w:rsidR="005C4327" w:rsidRDefault="00091577" w:rsidP="00A34A48">
      <w:pPr>
        <w:pStyle w:val="ZARTzmartartykuempunktem"/>
        <w:keepNext/>
      </w:pPr>
      <w:r w:rsidRPr="00091577">
        <w:t>Art. 16b.</w:t>
      </w:r>
      <w:r w:rsidR="006E7D40">
        <w:t xml:space="preserve"> </w:t>
      </w:r>
      <w:r w:rsidRPr="00091577">
        <w:t>1.</w:t>
      </w:r>
      <w:r w:rsidR="006E7D40">
        <w:t xml:space="preserve"> </w:t>
      </w:r>
      <w:r w:rsidRPr="00091577">
        <w:t>Dostęp do materiałów archiwalnych podlega ograniczeniu</w:t>
      </w:r>
      <w:r w:rsidR="005C4327">
        <w:t>:</w:t>
      </w:r>
    </w:p>
    <w:p w:rsidR="005C4327" w:rsidRDefault="005C4327" w:rsidP="00A34A48">
      <w:pPr>
        <w:pStyle w:val="ZPKTzmpktartykuempunktem"/>
        <w:keepNext/>
      </w:pPr>
      <w:r>
        <w:t>1)</w:t>
      </w:r>
      <w:r w:rsidR="003E2BC3">
        <w:tab/>
      </w:r>
      <w:r w:rsidR="00292CB7" w:rsidRPr="00091577">
        <w:t>w</w:t>
      </w:r>
      <w:r w:rsidR="006E7D40">
        <w:t xml:space="preserve"> </w:t>
      </w:r>
      <w:r w:rsidR="00091577" w:rsidRPr="00091577">
        <w:t>zakresie</w:t>
      </w:r>
      <w:r w:rsidR="00292CB7" w:rsidRPr="00091577">
        <w:t xml:space="preserve"> i</w:t>
      </w:r>
      <w:r w:rsidR="006E7D40">
        <w:t xml:space="preserve"> </w:t>
      </w:r>
      <w:r w:rsidR="00091577" w:rsidRPr="00091577">
        <w:t>na zasadach określonych</w:t>
      </w:r>
      <w:r w:rsidR="00292CB7" w:rsidRPr="00091577">
        <w:t xml:space="preserve"> w</w:t>
      </w:r>
      <w:r w:rsidR="006E7D40">
        <w:t xml:space="preserve"> </w:t>
      </w:r>
      <w:r w:rsidR="00091577" w:rsidRPr="00091577">
        <w:t>przepisach</w:t>
      </w:r>
      <w:r>
        <w:t>:</w:t>
      </w:r>
    </w:p>
    <w:p w:rsidR="005C4327" w:rsidRDefault="005C4327" w:rsidP="005C4327">
      <w:pPr>
        <w:pStyle w:val="ZLITwPKTzmlitwpktartykuempunktem"/>
      </w:pPr>
      <w:r>
        <w:t>a)</w:t>
      </w:r>
      <w:r w:rsidR="00967F12">
        <w:tab/>
      </w:r>
      <w:r w:rsidR="00292CB7" w:rsidRPr="00091577">
        <w:t>o</w:t>
      </w:r>
      <w:r w:rsidR="006E7D40">
        <w:t xml:space="preserve"> </w:t>
      </w:r>
      <w:r w:rsidR="00091577" w:rsidRPr="00091577">
        <w:t>ochronie informacji niejawnych</w:t>
      </w:r>
      <w:r>
        <w:t>,</w:t>
      </w:r>
    </w:p>
    <w:p w:rsidR="00091577" w:rsidRPr="00091577" w:rsidRDefault="005C4327" w:rsidP="005C4327">
      <w:pPr>
        <w:pStyle w:val="ZLITwPKTzmlitwpktartykuempunktem"/>
      </w:pPr>
      <w:r>
        <w:t>b)</w:t>
      </w:r>
      <w:r w:rsidR="00967F12">
        <w:tab/>
      </w:r>
      <w:r w:rsidR="00292CB7" w:rsidRPr="00091577">
        <w:t>o</w:t>
      </w:r>
      <w:r w:rsidR="006E7D40">
        <w:t xml:space="preserve"> </w:t>
      </w:r>
      <w:r w:rsidR="00091577" w:rsidRPr="00091577">
        <w:t>ochronie innyc</w:t>
      </w:r>
      <w:r>
        <w:t>h tajemnic ustawowo chronionych;</w:t>
      </w:r>
    </w:p>
    <w:p w:rsidR="005C4327" w:rsidRDefault="003E2BC3" w:rsidP="00A34A48">
      <w:pPr>
        <w:pStyle w:val="ZPKTzmpktartykuempunktem"/>
        <w:keepNext/>
      </w:pPr>
      <w:r>
        <w:t>2)</w:t>
      </w:r>
      <w:r>
        <w:tab/>
      </w:r>
      <w:r w:rsidR="00091577" w:rsidRPr="00091577">
        <w:t>ze względu na ochronę</w:t>
      </w:r>
      <w:r w:rsidR="005C4327">
        <w:t>:</w:t>
      </w:r>
    </w:p>
    <w:p w:rsidR="005C4327" w:rsidRDefault="005C4327" w:rsidP="005C4327">
      <w:pPr>
        <w:pStyle w:val="ZLITwPKTzmlitwpktartykuempunktem"/>
      </w:pPr>
      <w:r>
        <w:t>a)</w:t>
      </w:r>
      <w:r w:rsidR="003E2BC3">
        <w:tab/>
      </w:r>
      <w:r w:rsidR="00091577" w:rsidRPr="00091577">
        <w:t xml:space="preserve">dóbr osobistych, </w:t>
      </w:r>
    </w:p>
    <w:p w:rsidR="005C4327" w:rsidRDefault="003E2BC3" w:rsidP="005C4327">
      <w:pPr>
        <w:pStyle w:val="ZLITwPKTzmlitwpktartykuempunktem"/>
      </w:pPr>
      <w:r>
        <w:t>b)</w:t>
      </w:r>
      <w:r>
        <w:tab/>
      </w:r>
      <w:r w:rsidR="005C4327">
        <w:t>danych osobowych;</w:t>
      </w:r>
      <w:r w:rsidR="00091577" w:rsidRPr="00091577">
        <w:t xml:space="preserve"> </w:t>
      </w:r>
    </w:p>
    <w:p w:rsidR="00091577" w:rsidRPr="00091577" w:rsidRDefault="003E2BC3" w:rsidP="005C4327">
      <w:pPr>
        <w:pStyle w:val="ZPKTzmpktartykuempunktem"/>
      </w:pPr>
      <w:r>
        <w:t>3)</w:t>
      </w:r>
      <w:r>
        <w:tab/>
      </w:r>
      <w:r w:rsidR="00364B92">
        <w:t xml:space="preserve">ze </w:t>
      </w:r>
      <w:r w:rsidR="00091577" w:rsidRPr="00091577">
        <w:t>względu na potrzebę zachowania integralności składników państwowego zasobu archiwalnego zagrożonego uszkodzeniem, zniszczeniem lub utratą.</w:t>
      </w:r>
    </w:p>
    <w:p w:rsidR="00091577" w:rsidRPr="00091577" w:rsidRDefault="005C4327" w:rsidP="00A34A48">
      <w:pPr>
        <w:pStyle w:val="ZUSTzmustartykuempunktem"/>
        <w:keepNext/>
      </w:pPr>
      <w:r>
        <w:t>2</w:t>
      </w:r>
      <w:r w:rsidR="00091577" w:rsidRPr="00091577">
        <w:t>. Materiały archiwalne podlegają udostępnianiu nie wcześniej niż</w:t>
      </w:r>
      <w:r w:rsidR="00292CB7" w:rsidRPr="00091577">
        <w:t xml:space="preserve"> w</w:t>
      </w:r>
      <w:r w:rsidR="006E7D40">
        <w:t xml:space="preserve"> </w:t>
      </w:r>
      <w:r w:rsidR="00091577" w:rsidRPr="00091577">
        <w:t>przypadku:</w:t>
      </w:r>
    </w:p>
    <w:p w:rsidR="00AE2921" w:rsidRPr="00AE2921" w:rsidRDefault="00DB7BC2" w:rsidP="00A34A48">
      <w:pPr>
        <w:pStyle w:val="ZPKTzmpktartykuempunktem"/>
        <w:keepNext/>
      </w:pPr>
      <w:r>
        <w:t>1)</w:t>
      </w:r>
      <w:r>
        <w:tab/>
      </w:r>
      <w:r w:rsidR="00091577" w:rsidRPr="00091577">
        <w:t>aktów stanu cywilnego lub ksiąg stanu cywilnego</w:t>
      </w:r>
      <w:r w:rsidR="00EE3FC8">
        <w:t>,</w:t>
      </w:r>
      <w:r w:rsidR="00091577" w:rsidRPr="00091577">
        <w:t xml:space="preserve"> </w:t>
      </w:r>
      <w:r w:rsidR="00AE2921" w:rsidRPr="00AE2921">
        <w:t>od końca roku kalendarzowego,</w:t>
      </w:r>
      <w:r w:rsidR="00292CB7" w:rsidRPr="00AE2921">
        <w:t xml:space="preserve"> w</w:t>
      </w:r>
      <w:r w:rsidR="006E7D40">
        <w:t xml:space="preserve"> </w:t>
      </w:r>
      <w:r w:rsidR="00AE2921" w:rsidRPr="00AE2921">
        <w:t>którym nastąpiło odpowiednio sporządzenie aktu lub zamknięcie księgi, dotyczących:</w:t>
      </w:r>
    </w:p>
    <w:p w:rsidR="00AE2921" w:rsidRPr="00AE2921" w:rsidRDefault="00AE2921" w:rsidP="005C4327">
      <w:pPr>
        <w:pStyle w:val="ZLITwPKTzmlitwpktartykuempunktem"/>
      </w:pPr>
      <w:r w:rsidRPr="00AE2921">
        <w:t>a)</w:t>
      </w:r>
      <w:r w:rsidR="00967F12">
        <w:tab/>
      </w:r>
      <w:r w:rsidRPr="00AE2921">
        <w:t>urodzeń –</w:t>
      </w:r>
      <w:r w:rsidR="005C4327">
        <w:t xml:space="preserve"> </w:t>
      </w:r>
      <w:r w:rsidRPr="00AE2921">
        <w:t>po 10</w:t>
      </w:r>
      <w:r w:rsidR="00292CB7" w:rsidRPr="00AE2921">
        <w:t>0</w:t>
      </w:r>
      <w:r w:rsidR="006E7D40">
        <w:t xml:space="preserve"> </w:t>
      </w:r>
      <w:r w:rsidRPr="00AE2921">
        <w:t>latach,</w:t>
      </w:r>
    </w:p>
    <w:p w:rsidR="00091577" w:rsidRPr="00091577" w:rsidRDefault="00967F12" w:rsidP="005C4327">
      <w:pPr>
        <w:pStyle w:val="ZLITwPKTzmlitwpktartykuempunktem"/>
      </w:pPr>
      <w:r>
        <w:t>b)</w:t>
      </w:r>
      <w:r>
        <w:tab/>
      </w:r>
      <w:r w:rsidR="00AE2921" w:rsidRPr="00AE2921">
        <w:t>małżeństw</w:t>
      </w:r>
      <w:r w:rsidR="00292CB7" w:rsidRPr="00AE2921">
        <w:t xml:space="preserve"> i</w:t>
      </w:r>
      <w:r w:rsidR="006E7D40">
        <w:t xml:space="preserve"> </w:t>
      </w:r>
      <w:r w:rsidR="00AE2921" w:rsidRPr="00AE2921">
        <w:t>zgonów – po 8</w:t>
      </w:r>
      <w:r w:rsidR="00292CB7" w:rsidRPr="00AE2921">
        <w:t>0</w:t>
      </w:r>
      <w:r w:rsidR="006E7D40">
        <w:t xml:space="preserve"> </w:t>
      </w:r>
      <w:r w:rsidR="00AE2921" w:rsidRPr="00AE2921">
        <w:t>latach;</w:t>
      </w:r>
    </w:p>
    <w:p w:rsidR="00091577" w:rsidRPr="00091577" w:rsidRDefault="00DB7BC2" w:rsidP="005C4327">
      <w:pPr>
        <w:pStyle w:val="ZPKTzmpktartykuempunktem"/>
      </w:pPr>
      <w:r>
        <w:t>2)</w:t>
      </w:r>
      <w:r>
        <w:tab/>
      </w:r>
      <w:r w:rsidR="00091577" w:rsidRPr="00091577">
        <w:t>indywidualnej dokumentacji medycznej – po 10</w:t>
      </w:r>
      <w:r w:rsidR="00292CB7" w:rsidRPr="00091577">
        <w:t>0</w:t>
      </w:r>
      <w:r w:rsidR="006E7D40">
        <w:t xml:space="preserve"> </w:t>
      </w:r>
      <w:r w:rsidR="00091577" w:rsidRPr="00091577">
        <w:t>latach od sporządzenia ostatniego wpisu;</w:t>
      </w:r>
    </w:p>
    <w:p w:rsidR="00091577" w:rsidRPr="00091577" w:rsidRDefault="00DB7BC2" w:rsidP="00DB7BC2">
      <w:pPr>
        <w:pStyle w:val="ZPKTzmpktartykuempunktem"/>
      </w:pPr>
      <w:r>
        <w:t>3)</w:t>
      </w:r>
      <w:r>
        <w:tab/>
      </w:r>
      <w:r w:rsidR="00091577" w:rsidRPr="00091577">
        <w:t>aktów notarialnych</w:t>
      </w:r>
      <w:r w:rsidR="00292CB7" w:rsidRPr="00091577">
        <w:t xml:space="preserve"> i</w:t>
      </w:r>
      <w:r w:rsidR="006E7D40">
        <w:t xml:space="preserve"> </w:t>
      </w:r>
      <w:r w:rsidR="00091577" w:rsidRPr="00091577">
        <w:t>dokumentacji ksiąg wieczystych wraz</w:t>
      </w:r>
      <w:r w:rsidR="00292CB7" w:rsidRPr="00091577">
        <w:t xml:space="preserve"> z</w:t>
      </w:r>
      <w:r w:rsidR="006E7D40">
        <w:t xml:space="preserve"> </w:t>
      </w:r>
      <w:r w:rsidR="00091577" w:rsidRPr="00091577">
        <w:t>urządzeniami ewidencyjnymi – po 7</w:t>
      </w:r>
      <w:r w:rsidR="00292CB7" w:rsidRPr="00091577">
        <w:t>0</w:t>
      </w:r>
      <w:r w:rsidR="006E7D40">
        <w:t xml:space="preserve"> </w:t>
      </w:r>
      <w:r w:rsidR="00091577" w:rsidRPr="00091577">
        <w:t>latach od sporządzenia aktu lub składnika dokumentacji;</w:t>
      </w:r>
    </w:p>
    <w:p w:rsidR="00091577" w:rsidRPr="00091577" w:rsidRDefault="00DB7BC2" w:rsidP="00DB7BC2">
      <w:pPr>
        <w:pStyle w:val="ZPKTzmpktartykuempunktem"/>
      </w:pPr>
      <w:r>
        <w:t>4)</w:t>
      </w:r>
      <w:r>
        <w:tab/>
      </w:r>
      <w:r w:rsidR="00091577" w:rsidRPr="00091577">
        <w:t>dokumentacji spraw sądowych</w:t>
      </w:r>
      <w:r w:rsidR="00292CB7" w:rsidRPr="00091577">
        <w:t xml:space="preserve"> i</w:t>
      </w:r>
      <w:r w:rsidR="006E7D40">
        <w:t xml:space="preserve"> </w:t>
      </w:r>
      <w:r w:rsidR="00091577" w:rsidRPr="00091577">
        <w:t>postępowań dochodzeniowych – po 7</w:t>
      </w:r>
      <w:r w:rsidR="00292CB7" w:rsidRPr="00091577">
        <w:t>0</w:t>
      </w:r>
      <w:r w:rsidR="006E7D40">
        <w:t xml:space="preserve"> </w:t>
      </w:r>
      <w:r w:rsidR="00091577" w:rsidRPr="00091577">
        <w:t>latach od uprawomocnienia się orzeczenia lub zakończenia postępowania;</w:t>
      </w:r>
    </w:p>
    <w:p w:rsidR="00091577" w:rsidRPr="00091577" w:rsidRDefault="00DB7BC2" w:rsidP="00DB7BC2">
      <w:pPr>
        <w:pStyle w:val="ZPKTzmpktartykuempunktem"/>
      </w:pPr>
      <w:r>
        <w:t>5)</w:t>
      </w:r>
      <w:r>
        <w:tab/>
      </w:r>
      <w:r w:rsidR="00091577" w:rsidRPr="00091577">
        <w:t>ewidencji ludności – po 3</w:t>
      </w:r>
      <w:r w:rsidR="00292CB7" w:rsidRPr="00091577">
        <w:t>0</w:t>
      </w:r>
      <w:r w:rsidR="006E7D40">
        <w:t xml:space="preserve"> </w:t>
      </w:r>
      <w:r w:rsidR="00091577" w:rsidRPr="00091577">
        <w:t>latach od jej wytworzenia;</w:t>
      </w:r>
    </w:p>
    <w:p w:rsidR="00091577" w:rsidRPr="00091577" w:rsidRDefault="00DB7BC2" w:rsidP="00DB7BC2">
      <w:pPr>
        <w:pStyle w:val="ZPKTzmpktartykuempunktem"/>
      </w:pPr>
      <w:r>
        <w:t>6)</w:t>
      </w:r>
      <w:r>
        <w:tab/>
      </w:r>
      <w:r w:rsidR="00091577" w:rsidRPr="00091577">
        <w:t>dokumentacji osobowej</w:t>
      </w:r>
      <w:r w:rsidR="00292CB7" w:rsidRPr="00091577">
        <w:t xml:space="preserve"> i</w:t>
      </w:r>
      <w:r w:rsidR="006E7D40">
        <w:t xml:space="preserve"> </w:t>
      </w:r>
      <w:r w:rsidR="00091577" w:rsidRPr="00091577">
        <w:t>płacowej pracodawców – po 5</w:t>
      </w:r>
      <w:r w:rsidR="00292CB7" w:rsidRPr="00091577">
        <w:t>0</w:t>
      </w:r>
      <w:r w:rsidR="006E7D40">
        <w:t xml:space="preserve"> </w:t>
      </w:r>
      <w:r w:rsidR="00091577" w:rsidRPr="00091577">
        <w:t>latach od ustania stosunku pracy.</w:t>
      </w:r>
    </w:p>
    <w:p w:rsidR="00091577" w:rsidRPr="00091577" w:rsidRDefault="005C4327" w:rsidP="00A34A48">
      <w:pPr>
        <w:pStyle w:val="ZUSTzmustartykuempunktem"/>
        <w:keepNext/>
      </w:pPr>
      <w:r>
        <w:t>3</w:t>
      </w:r>
      <w:r w:rsidR="00DB7BC2">
        <w:t>.</w:t>
      </w:r>
      <w:r w:rsidR="006E7D40">
        <w:t xml:space="preserve"> </w:t>
      </w:r>
      <w:r w:rsidR="00091577" w:rsidRPr="00091577">
        <w:t xml:space="preserve">Ograniczeń określonych: </w:t>
      </w:r>
    </w:p>
    <w:p w:rsidR="00091577" w:rsidRPr="00091577" w:rsidRDefault="00091577" w:rsidP="00DB7BC2">
      <w:pPr>
        <w:pStyle w:val="ZPKTzmpktartykuempunktem"/>
      </w:pPr>
      <w:r w:rsidRPr="00091577">
        <w:t>1)</w:t>
      </w:r>
      <w:r w:rsidRPr="00091577">
        <w:tab/>
        <w:t>w</w:t>
      </w:r>
      <w:r w:rsidR="003D17D1">
        <w:t xml:space="preserve"> ust.</w:t>
      </w:r>
      <w:r w:rsidR="006E7D40">
        <w:t xml:space="preserve"> </w:t>
      </w:r>
      <w:r w:rsidR="003D17D1">
        <w:t>1 pkt</w:t>
      </w:r>
      <w:r w:rsidR="006E7D40">
        <w:t xml:space="preserve"> </w:t>
      </w:r>
      <w:r w:rsidR="003D17D1">
        <w:t>2 i</w:t>
      </w:r>
      <w:r w:rsidR="006E7D40">
        <w:t xml:space="preserve"> </w:t>
      </w:r>
      <w:r w:rsidR="00292CB7">
        <w:t>3</w:t>
      </w:r>
      <w:r w:rsidR="006E7D40">
        <w:t xml:space="preserve"> </w:t>
      </w:r>
      <w:r w:rsidRPr="00091577">
        <w:t>nie stosuje się, jeżeli zainteresowany posiada szczególne uprawnienia albo realizuje cele korzystające ze szczególnej ochrony prawnej, które to uprawnienia lub cele są nadrzędne</w:t>
      </w:r>
      <w:r w:rsidR="00292CB7" w:rsidRPr="00091577">
        <w:t xml:space="preserve"> w</w:t>
      </w:r>
      <w:r w:rsidR="006E7D40">
        <w:t xml:space="preserve"> </w:t>
      </w:r>
      <w:r w:rsidRPr="00091577">
        <w:t>stosunku do tych ograniczeń;</w:t>
      </w:r>
    </w:p>
    <w:p w:rsidR="00292CB7" w:rsidRPr="00091577" w:rsidRDefault="00091577" w:rsidP="00DB7BC2">
      <w:pPr>
        <w:pStyle w:val="ZPKTzmpktartykuempunktem"/>
      </w:pPr>
      <w:r w:rsidRPr="00091577">
        <w:lastRenderedPageBreak/>
        <w:t>2)</w:t>
      </w:r>
      <w:r w:rsidRPr="00091577">
        <w:tab/>
        <w:t>w</w:t>
      </w:r>
      <w:r w:rsidR="003D17D1">
        <w:t xml:space="preserve"> ust.</w:t>
      </w:r>
      <w:r w:rsidR="006E7D40">
        <w:t xml:space="preserve"> </w:t>
      </w:r>
      <w:r w:rsidR="00292CB7">
        <w:t>2</w:t>
      </w:r>
      <w:r w:rsidR="006E7D40">
        <w:t xml:space="preserve"> </w:t>
      </w:r>
      <w:r w:rsidRPr="00091577">
        <w:t>nie stosuje się do udostępnienia uprawnionym do dostępu do danych zawartych</w:t>
      </w:r>
      <w:r w:rsidR="00292CB7" w:rsidRPr="00091577">
        <w:t xml:space="preserve"> w</w:t>
      </w:r>
      <w:r w:rsidR="006E7D40">
        <w:t xml:space="preserve"> </w:t>
      </w:r>
      <w:r w:rsidRPr="00091577">
        <w:t>tych materiałach.</w:t>
      </w:r>
    </w:p>
    <w:p w:rsidR="00091577" w:rsidRPr="00091577" w:rsidRDefault="00091577" w:rsidP="00DB7BC2">
      <w:pPr>
        <w:pStyle w:val="ZARTzmartartykuempunktem"/>
      </w:pPr>
      <w:r w:rsidRPr="00091577">
        <w:t>Art. 16c.</w:t>
      </w:r>
      <w:r w:rsidR="006E7D40">
        <w:t xml:space="preserve"> </w:t>
      </w:r>
      <w:r w:rsidRPr="00091577">
        <w:t>1.</w:t>
      </w:r>
      <w:r w:rsidR="006E7D40">
        <w:t xml:space="preserve"> </w:t>
      </w:r>
      <w:r w:rsidRPr="00091577">
        <w:t>Udostępnianie materiałów archiwalnych jest wolne od opłat.</w:t>
      </w:r>
    </w:p>
    <w:p w:rsidR="00091577" w:rsidRPr="00091577" w:rsidRDefault="00091577" w:rsidP="00DB7BC2">
      <w:pPr>
        <w:pStyle w:val="ZUSTzmustartykuempunktem"/>
      </w:pPr>
      <w:r w:rsidRPr="00091577">
        <w:t>2.</w:t>
      </w:r>
      <w:r w:rsidR="006E7D40">
        <w:t xml:space="preserve"> </w:t>
      </w:r>
      <w:r w:rsidRPr="00091577">
        <w:t>Podmioty zobowiązane nie wykonują autorskich praw majątkowych, które przysługują Skarbowi Państwa,</w:t>
      </w:r>
      <w:r w:rsidR="00292CB7" w:rsidRPr="00091577">
        <w:t xml:space="preserve"> w</w:t>
      </w:r>
      <w:r w:rsidR="006E7D40">
        <w:t xml:space="preserve"> </w:t>
      </w:r>
      <w:r w:rsidRPr="00091577">
        <w:t xml:space="preserve">stosunku do podmiotów, którym udostępniono te materiały. </w:t>
      </w:r>
    </w:p>
    <w:p w:rsidR="00091577" w:rsidRPr="00091577" w:rsidRDefault="00091577" w:rsidP="00DB7BC2">
      <w:pPr>
        <w:pStyle w:val="ZUSTzmustartykuempunktem"/>
      </w:pPr>
      <w:r w:rsidRPr="00091577">
        <w:t>3.</w:t>
      </w:r>
      <w:r w:rsidR="006E7D40">
        <w:t xml:space="preserve"> </w:t>
      </w:r>
      <w:r w:rsidRPr="00091577">
        <w:t>Podmioty zobowiązane nie powinny ograniczać dostęp</w:t>
      </w:r>
      <w:r w:rsidR="00397B33">
        <w:t>u</w:t>
      </w:r>
      <w:r w:rsidRPr="00091577">
        <w:t xml:space="preserve"> </w:t>
      </w:r>
      <w:r w:rsidR="00397B33">
        <w:t xml:space="preserve">do </w:t>
      </w:r>
      <w:r w:rsidRPr="00091577">
        <w:t>materiałów archiwalnych, ponad ograniczenia stosowane</w:t>
      </w:r>
      <w:r w:rsidR="00292CB7" w:rsidRPr="00091577">
        <w:t xml:space="preserve"> w</w:t>
      </w:r>
      <w:r w:rsidR="006E7D40">
        <w:t xml:space="preserve"> </w:t>
      </w:r>
      <w:r w:rsidRPr="00091577">
        <w:t>związku</w:t>
      </w:r>
      <w:r w:rsidR="00292CB7" w:rsidRPr="00091577">
        <w:t xml:space="preserve"> z</w:t>
      </w:r>
      <w:r w:rsidR="006E7D40">
        <w:t xml:space="preserve"> </w:t>
      </w:r>
      <w:r w:rsidRPr="00091577">
        <w:t>pierwotnym celem ich wytworzenia.</w:t>
      </w:r>
    </w:p>
    <w:p w:rsidR="00091577" w:rsidRPr="00091577" w:rsidRDefault="00091577" w:rsidP="00DB7BC2">
      <w:pPr>
        <w:pStyle w:val="ZUSTzmustartykuempunktem"/>
      </w:pPr>
      <w:r w:rsidRPr="00091577">
        <w:t>4.</w:t>
      </w:r>
      <w:r w:rsidR="006E7D40">
        <w:t xml:space="preserve"> </w:t>
      </w:r>
      <w:r w:rsidRPr="00091577">
        <w:t>Jeśli przepisy odrębne zapewniają szerszy dostęp do materiałów archiwalnych niż wynika</w:t>
      </w:r>
      <w:r w:rsidR="00292CB7" w:rsidRPr="00091577">
        <w:t xml:space="preserve"> z</w:t>
      </w:r>
      <w:r w:rsidR="006E7D40">
        <w:t xml:space="preserve"> </w:t>
      </w:r>
      <w:r w:rsidRPr="00091577">
        <w:t xml:space="preserve">ustawy, zastosowanie mają te przepisy. </w:t>
      </w:r>
    </w:p>
    <w:p w:rsidR="00091577" w:rsidRPr="00091577" w:rsidRDefault="00091577" w:rsidP="00A34A48">
      <w:pPr>
        <w:pStyle w:val="ZARTzmartartykuempunktem"/>
        <w:keepNext/>
      </w:pPr>
      <w:r w:rsidRPr="00091577">
        <w:t>Art. 16d.</w:t>
      </w:r>
      <w:r w:rsidR="006E7D40">
        <w:t xml:space="preserve"> </w:t>
      </w:r>
      <w:r w:rsidRPr="00091577">
        <w:t>1.</w:t>
      </w:r>
      <w:r w:rsidR="006E7D40">
        <w:t xml:space="preserve"> </w:t>
      </w:r>
      <w:r w:rsidRPr="00091577">
        <w:t>Podmioty zobowiązane udostępniają zainteresowanym lub ich upoważnionym przedstawicielom materiały archiwalne przez:</w:t>
      </w:r>
    </w:p>
    <w:p w:rsidR="00091577" w:rsidRPr="00091577" w:rsidRDefault="00DB7BC2" w:rsidP="00A34A48">
      <w:pPr>
        <w:pStyle w:val="ZPKTzmpktartykuempunktem"/>
        <w:keepNext/>
      </w:pPr>
      <w:r>
        <w:t>1)</w:t>
      </w:r>
      <w:r>
        <w:tab/>
      </w:r>
      <w:r w:rsidR="00091577" w:rsidRPr="00091577">
        <w:t>umożliwienie osobistego:</w:t>
      </w:r>
    </w:p>
    <w:p w:rsidR="00091577" w:rsidRPr="00091577" w:rsidRDefault="00DB7BC2" w:rsidP="00DB7BC2">
      <w:pPr>
        <w:pStyle w:val="ZLITwPKTzmlitwpktartykuempunktem"/>
      </w:pPr>
      <w:r>
        <w:t>a)</w:t>
      </w:r>
      <w:r>
        <w:tab/>
      </w:r>
      <w:r w:rsidR="00091577" w:rsidRPr="00091577">
        <w:t>zapoznania się</w:t>
      </w:r>
      <w:r w:rsidR="00292CB7" w:rsidRPr="00091577">
        <w:t xml:space="preserve"> z</w:t>
      </w:r>
      <w:r w:rsidR="006E7D40">
        <w:t xml:space="preserve"> </w:t>
      </w:r>
      <w:r w:rsidR="00091577" w:rsidRPr="00091577">
        <w:t>tymi materiałami</w:t>
      </w:r>
      <w:r w:rsidR="00464A8A">
        <w:t>,</w:t>
      </w:r>
    </w:p>
    <w:p w:rsidR="00091577" w:rsidRPr="00091577" w:rsidRDefault="00DB7BC2" w:rsidP="00DB7BC2">
      <w:pPr>
        <w:pStyle w:val="ZLITwPKTzmlitwpktartykuempunktem"/>
      </w:pPr>
      <w:r>
        <w:t>b)</w:t>
      </w:r>
      <w:r>
        <w:tab/>
      </w:r>
      <w:r w:rsidR="00091577" w:rsidRPr="00091577">
        <w:t>utrwalenia ich treści</w:t>
      </w:r>
      <w:r w:rsidR="00292CB7" w:rsidRPr="00091577">
        <w:t xml:space="preserve"> w</w:t>
      </w:r>
      <w:r w:rsidR="006E7D40">
        <w:t xml:space="preserve"> </w:t>
      </w:r>
      <w:r w:rsidR="00091577" w:rsidRPr="00091577">
        <w:t xml:space="preserve">postaci notatek, wyciągów, wypisów, odpisów albo </w:t>
      </w:r>
      <w:proofErr w:type="spellStart"/>
      <w:r w:rsidR="00091577" w:rsidRPr="00091577">
        <w:t>odwzorowań</w:t>
      </w:r>
      <w:proofErr w:type="spellEnd"/>
      <w:r w:rsidR="00091577" w:rsidRPr="00091577">
        <w:t xml:space="preserve"> wizualnych, dźwiękowych lub cyfrowych wraz</w:t>
      </w:r>
      <w:r w:rsidR="00292CB7" w:rsidRPr="00091577">
        <w:t xml:space="preserve"> z</w:t>
      </w:r>
      <w:r w:rsidR="006E7D40">
        <w:t xml:space="preserve"> </w:t>
      </w:r>
      <w:r w:rsidR="00091577" w:rsidRPr="00091577">
        <w:t>ich metadanymi;</w:t>
      </w:r>
    </w:p>
    <w:p w:rsidR="00091577" w:rsidRPr="00091577" w:rsidRDefault="00DB7BC2" w:rsidP="00DB7BC2">
      <w:pPr>
        <w:pStyle w:val="ZPKTzmpktartykuempunktem"/>
      </w:pPr>
      <w:r>
        <w:t>2)</w:t>
      </w:r>
      <w:r>
        <w:tab/>
      </w:r>
      <w:r w:rsidR="00091577" w:rsidRPr="00091577">
        <w:t>przekazanie informacji</w:t>
      </w:r>
      <w:r w:rsidR="00292CB7" w:rsidRPr="00091577">
        <w:t xml:space="preserve"> w</w:t>
      </w:r>
      <w:r w:rsidR="006E7D40">
        <w:t xml:space="preserve"> </w:t>
      </w:r>
      <w:r w:rsidR="00091577" w:rsidRPr="00091577">
        <w:t>nich zawartych</w:t>
      </w:r>
      <w:r w:rsidR="00292CB7" w:rsidRPr="00091577">
        <w:t xml:space="preserve"> w</w:t>
      </w:r>
      <w:r w:rsidR="006E7D40">
        <w:t xml:space="preserve"> </w:t>
      </w:r>
      <w:r w:rsidR="00091577" w:rsidRPr="00091577">
        <w:t>postaci reprodukcji tych materiałów albo pisemnej odpowiedzi na zapytanie.</w:t>
      </w:r>
    </w:p>
    <w:p w:rsidR="00091577" w:rsidRPr="00091577" w:rsidRDefault="00091577" w:rsidP="00A34A48">
      <w:pPr>
        <w:pStyle w:val="ZUSTzmustartykuempunktem"/>
        <w:keepNext/>
      </w:pPr>
      <w:r w:rsidRPr="00091577">
        <w:t>2. Podmioty zobowiązane udostępniają materiały archiwalne</w:t>
      </w:r>
      <w:r w:rsidR="00292CB7" w:rsidRPr="00091577">
        <w:t xml:space="preserve"> w</w:t>
      </w:r>
      <w:r w:rsidR="006E7D40">
        <w:t xml:space="preserve"> </w:t>
      </w:r>
      <w:r w:rsidRPr="00091577">
        <w:t>oryginale albo reprodukcje tych materiałów:</w:t>
      </w:r>
    </w:p>
    <w:p w:rsidR="00091577" w:rsidRPr="00091577" w:rsidRDefault="00091577" w:rsidP="00DB7BC2">
      <w:pPr>
        <w:pStyle w:val="ZPKTzmpktartykuempunktem"/>
      </w:pPr>
      <w:r w:rsidRPr="00091577">
        <w:t>1)</w:t>
      </w:r>
      <w:r w:rsidRPr="00091577">
        <w:tab/>
      </w:r>
      <w:r w:rsidR="00292CB7" w:rsidRPr="00091577">
        <w:t>w</w:t>
      </w:r>
      <w:r w:rsidR="006E7D40">
        <w:t xml:space="preserve"> </w:t>
      </w:r>
      <w:r w:rsidRPr="00091577">
        <w:t>dostosowanych do tego celu pomieszczeniach, po pisemnym zgłoszeniu</w:t>
      </w:r>
      <w:r w:rsidR="00292CB7" w:rsidRPr="00091577">
        <w:t xml:space="preserve"> w</w:t>
      </w:r>
      <w:r w:rsidR="00896273">
        <w:t> </w:t>
      </w:r>
      <w:r w:rsidRPr="00091577">
        <w:t>postaci papierowej lub elektronicznej</w:t>
      </w:r>
      <w:r w:rsidR="00464A8A">
        <w:t>;</w:t>
      </w:r>
    </w:p>
    <w:p w:rsidR="00091577" w:rsidRPr="00091577" w:rsidRDefault="00091577" w:rsidP="00DB7BC2">
      <w:pPr>
        <w:pStyle w:val="ZPKTzmpktartykuempunktem"/>
      </w:pPr>
      <w:r w:rsidRPr="00091577">
        <w:t>2)</w:t>
      </w:r>
      <w:r w:rsidRPr="00091577">
        <w:tab/>
        <w:t>za pośrednictwem systemów teleinformatycznych wraz</w:t>
      </w:r>
      <w:r w:rsidR="00292CB7" w:rsidRPr="00091577">
        <w:t xml:space="preserve"> z</w:t>
      </w:r>
      <w:r w:rsidR="006E7D40">
        <w:t xml:space="preserve"> </w:t>
      </w:r>
      <w:r w:rsidRPr="00091577">
        <w:t>metadanymi reprodukcji.</w:t>
      </w:r>
    </w:p>
    <w:p w:rsidR="00091577" w:rsidRPr="00091577" w:rsidRDefault="00091577" w:rsidP="00DB7BC2">
      <w:pPr>
        <w:pStyle w:val="ZUSTzmustartykuempunktem"/>
      </w:pPr>
      <w:r w:rsidRPr="00091577">
        <w:t>3.</w:t>
      </w:r>
      <w:r w:rsidR="006E7D40">
        <w:t xml:space="preserve"> </w:t>
      </w:r>
      <w:r w:rsidRPr="00091577">
        <w:t>Jeżeli czynności,</w:t>
      </w:r>
      <w:r w:rsidR="00292CB7" w:rsidRPr="00091577">
        <w:t xml:space="preserve"> o</w:t>
      </w:r>
      <w:r w:rsidR="006E7D40">
        <w:t xml:space="preserve"> </w:t>
      </w:r>
      <w:r w:rsidRPr="00091577">
        <w:t>których mowa</w:t>
      </w:r>
      <w:r w:rsidR="003D17D1" w:rsidRPr="00091577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D17D1" w:rsidRPr="00091577">
        <w:t>1</w:t>
      </w:r>
      <w:r w:rsidR="003D17D1">
        <w:t xml:space="preserve"> pkt</w:t>
      </w:r>
      <w:r w:rsidR="006E7D40">
        <w:t xml:space="preserve"> </w:t>
      </w:r>
      <w:r w:rsidR="003D17D1" w:rsidRPr="00091577">
        <w:t>1</w:t>
      </w:r>
      <w:r w:rsidR="003D17D1">
        <w:t xml:space="preserve"> lit.</w:t>
      </w:r>
      <w:r w:rsidR="006E7D40">
        <w:t xml:space="preserve"> </w:t>
      </w:r>
      <w:r w:rsidRPr="00091577">
        <w:t>b, mogłyby zakłócić innym zainteresowanym dostęp do materiałów archiwalnych, ich wykonywanie odbywa się na podstawie porozumienia między zainteresowanym</w:t>
      </w:r>
      <w:r w:rsidR="00292CB7" w:rsidRPr="00091577">
        <w:t xml:space="preserve"> i</w:t>
      </w:r>
      <w:r w:rsidR="006E7D40">
        <w:t xml:space="preserve"> </w:t>
      </w:r>
      <w:r w:rsidRPr="00091577">
        <w:t>podmiotem zobowiązanym.</w:t>
      </w:r>
    </w:p>
    <w:p w:rsidR="00E16FB2" w:rsidRDefault="00091577" w:rsidP="00DB7BC2">
      <w:pPr>
        <w:pStyle w:val="ZARTzmartartykuempunktem"/>
      </w:pPr>
      <w:r w:rsidRPr="00091577">
        <w:t>Art. 16e.</w:t>
      </w:r>
      <w:r w:rsidR="006E7D40">
        <w:t xml:space="preserve"> </w:t>
      </w:r>
      <w:r w:rsidRPr="00091577">
        <w:t>1.</w:t>
      </w:r>
      <w:r w:rsidR="006E7D40">
        <w:t xml:space="preserve"> </w:t>
      </w:r>
      <w:r w:rsidR="00292CB7" w:rsidRPr="00091577">
        <w:t>W</w:t>
      </w:r>
      <w:r w:rsidR="006E7D40">
        <w:t xml:space="preserve"> </w:t>
      </w:r>
      <w:r w:rsidR="00AE2A7D" w:rsidRPr="00091577">
        <w:t>przypadku</w:t>
      </w:r>
      <w:r w:rsidR="00E16FB2">
        <w:t xml:space="preserve"> </w:t>
      </w:r>
      <w:r w:rsidR="002D43C5">
        <w:t xml:space="preserve">uzasadnionego </w:t>
      </w:r>
      <w:r w:rsidR="00E16FB2">
        <w:t>przypuszczenia</w:t>
      </w:r>
      <w:r w:rsidR="00F758E0">
        <w:t xml:space="preserve">, że występują </w:t>
      </w:r>
      <w:r w:rsidRPr="00091577">
        <w:t>ogranicze</w:t>
      </w:r>
      <w:r w:rsidR="00F758E0">
        <w:t>nia</w:t>
      </w:r>
      <w:r w:rsidRPr="00091577">
        <w:t xml:space="preserve"> dostęp</w:t>
      </w:r>
      <w:r w:rsidR="00397B33">
        <w:t>u</w:t>
      </w:r>
      <w:r w:rsidRPr="00091577">
        <w:t xml:space="preserve"> </w:t>
      </w:r>
      <w:r w:rsidR="00397B33">
        <w:t xml:space="preserve">do </w:t>
      </w:r>
      <w:r w:rsidRPr="00091577">
        <w:t>materiałów archiwalnych, podmiot zobowiązany wszczyna postępowanie</w:t>
      </w:r>
      <w:r w:rsidR="00292CB7" w:rsidRPr="00091577">
        <w:t xml:space="preserve"> w</w:t>
      </w:r>
      <w:r w:rsidR="006E7D40">
        <w:t xml:space="preserve"> </w:t>
      </w:r>
      <w:r w:rsidRPr="00091577">
        <w:t xml:space="preserve">sprawie odmowy </w:t>
      </w:r>
      <w:r w:rsidR="00E16FB2">
        <w:t>dostępu do</w:t>
      </w:r>
      <w:r w:rsidRPr="00091577">
        <w:t xml:space="preserve"> tych materiałów</w:t>
      </w:r>
      <w:r w:rsidR="00E16FB2">
        <w:t>.</w:t>
      </w:r>
    </w:p>
    <w:p w:rsidR="00091577" w:rsidRPr="00091577" w:rsidRDefault="00E16FB2" w:rsidP="00A34A48">
      <w:pPr>
        <w:pStyle w:val="ZARTzmartartykuempunktem"/>
        <w:keepNext/>
      </w:pPr>
      <w:r>
        <w:t>2. Podmiot zobowiązany</w:t>
      </w:r>
      <w:r w:rsidR="00091577" w:rsidRPr="00091577">
        <w:t xml:space="preserve"> wydaje decyzję</w:t>
      </w:r>
      <w:r w:rsidR="00292CB7" w:rsidRPr="00091577">
        <w:t xml:space="preserve"> w</w:t>
      </w:r>
      <w:r w:rsidR="006E7D40">
        <w:t xml:space="preserve"> </w:t>
      </w:r>
      <w:r w:rsidR="00091577" w:rsidRPr="00091577">
        <w:t>sprawie:</w:t>
      </w:r>
    </w:p>
    <w:p w:rsidR="00091577" w:rsidRPr="00091577" w:rsidRDefault="00091577" w:rsidP="00DB7BC2">
      <w:pPr>
        <w:pStyle w:val="ZPKTzmpktartykuempunktem"/>
      </w:pPr>
      <w:r w:rsidRPr="00091577">
        <w:t>1)</w:t>
      </w:r>
      <w:r w:rsidRPr="00091577">
        <w:tab/>
        <w:t>całkowitej albo częściowe</w:t>
      </w:r>
      <w:r w:rsidR="00156983">
        <w:t>j odmowy</w:t>
      </w:r>
      <w:r w:rsidRPr="00091577">
        <w:t xml:space="preserve"> </w:t>
      </w:r>
      <w:r w:rsidR="005132EE">
        <w:t xml:space="preserve">dostępu do </w:t>
      </w:r>
      <w:r w:rsidRPr="00091577">
        <w:t>materiałów archiwalnych</w:t>
      </w:r>
      <w:r w:rsidR="002D43C5">
        <w:t xml:space="preserve"> albo</w:t>
      </w:r>
    </w:p>
    <w:p w:rsidR="00292CB7" w:rsidRPr="00091577" w:rsidRDefault="00091577" w:rsidP="00A34A48">
      <w:pPr>
        <w:pStyle w:val="ZPKTzmpktartykuempunktem"/>
        <w:keepNext/>
      </w:pPr>
      <w:r w:rsidRPr="00091577">
        <w:lastRenderedPageBreak/>
        <w:t>2)</w:t>
      </w:r>
      <w:r w:rsidRPr="00091577">
        <w:tab/>
      </w:r>
      <w:r w:rsidR="0041732C" w:rsidRPr="00091577">
        <w:t>um</w:t>
      </w:r>
      <w:r w:rsidRPr="00091577">
        <w:t xml:space="preserve">orzenia </w:t>
      </w:r>
      <w:r w:rsidR="0041732C" w:rsidRPr="00091577">
        <w:t>postępowani</w:t>
      </w:r>
      <w:r w:rsidRPr="00091577">
        <w:t>a</w:t>
      </w:r>
      <w:r w:rsidR="00292CB7" w:rsidRPr="00091577">
        <w:t xml:space="preserve"> w</w:t>
      </w:r>
      <w:r w:rsidR="006E7D40">
        <w:t xml:space="preserve"> </w:t>
      </w:r>
      <w:r w:rsidRPr="00091577">
        <w:t>przypadku:</w:t>
      </w:r>
      <w:r w:rsidR="0041732C" w:rsidRPr="00091577">
        <w:t xml:space="preserve"> </w:t>
      </w:r>
    </w:p>
    <w:p w:rsidR="00091577" w:rsidRPr="00091577" w:rsidRDefault="00DB7BC2" w:rsidP="00DB7BC2">
      <w:pPr>
        <w:pStyle w:val="ZLITwPKTzmlitwpktartykuempunktem"/>
      </w:pPr>
      <w:r>
        <w:t>a)</w:t>
      </w:r>
      <w:r>
        <w:tab/>
      </w:r>
      <w:r w:rsidR="00292CB7" w:rsidRPr="00292CB7">
        <w:t>o któr</w:t>
      </w:r>
      <w:r w:rsidR="00292CB7">
        <w:t>ym mowa</w:t>
      </w:r>
      <w:r w:rsidR="003D17D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292CB7">
        <w:t>16b</w:t>
      </w:r>
      <w:r w:rsidR="003D17D1">
        <w:t xml:space="preserve"> ust.</w:t>
      </w:r>
      <w:r w:rsidR="006E7D40">
        <w:t xml:space="preserve"> </w:t>
      </w:r>
      <w:r w:rsidR="003D17D1">
        <w:t>3 pkt</w:t>
      </w:r>
      <w:r w:rsidR="006E7D40">
        <w:t xml:space="preserve"> </w:t>
      </w:r>
      <w:r w:rsidR="00292CB7">
        <w:t>1,</w:t>
      </w:r>
    </w:p>
    <w:p w:rsidR="00292CB7" w:rsidRPr="00091577" w:rsidRDefault="00DB7BC2" w:rsidP="00DB7BC2">
      <w:pPr>
        <w:pStyle w:val="ZLITwPKTzmlitwpktartykuempunktem"/>
      </w:pPr>
      <w:r>
        <w:t>b)</w:t>
      </w:r>
      <w:r>
        <w:tab/>
      </w:r>
      <w:r w:rsidR="007A5909">
        <w:t xml:space="preserve">gdy </w:t>
      </w:r>
      <w:r w:rsidR="0041732C" w:rsidRPr="00091577">
        <w:t xml:space="preserve">nie </w:t>
      </w:r>
      <w:r w:rsidR="002D43C5">
        <w:t>zachodzą</w:t>
      </w:r>
      <w:r w:rsidR="0041732C" w:rsidRPr="00091577">
        <w:t xml:space="preserve"> ograniczenia dostęp</w:t>
      </w:r>
      <w:r w:rsidR="005132EE">
        <w:t>u</w:t>
      </w:r>
      <w:r w:rsidR="0041732C" w:rsidRPr="00091577">
        <w:t xml:space="preserve"> </w:t>
      </w:r>
      <w:r w:rsidR="005132EE">
        <w:t xml:space="preserve">do </w:t>
      </w:r>
      <w:r w:rsidR="0041732C" w:rsidRPr="00091577">
        <w:t>materiałów archiwalnych.</w:t>
      </w:r>
    </w:p>
    <w:p w:rsidR="00DB7BC2" w:rsidRDefault="003E6A13" w:rsidP="00DB7BC2">
      <w:pPr>
        <w:pStyle w:val="ZUSTzmustartykuempunktem"/>
      </w:pPr>
      <w:r>
        <w:t>3</w:t>
      </w:r>
      <w:r w:rsidR="00091577" w:rsidRPr="00091577">
        <w:t>. Do postępowania</w:t>
      </w:r>
      <w:r w:rsidR="00292CB7" w:rsidRPr="00091577">
        <w:t xml:space="preserve"> w</w:t>
      </w:r>
      <w:r w:rsidR="006E7D40">
        <w:t xml:space="preserve"> </w:t>
      </w:r>
      <w:r w:rsidR="00091577" w:rsidRPr="00091577">
        <w:t xml:space="preserve">sprawie odmowy </w:t>
      </w:r>
      <w:r w:rsidR="005132EE">
        <w:t xml:space="preserve">dostępu do </w:t>
      </w:r>
      <w:r w:rsidR="00091577" w:rsidRPr="00091577">
        <w:t>materiałów archiwalnych stosuje się przepisy ustawy z</w:t>
      </w:r>
      <w:r w:rsidR="006E7D40">
        <w:t xml:space="preserve"> </w:t>
      </w:r>
      <w:r w:rsidR="00091577" w:rsidRPr="00091577">
        <w:t>dnia 14</w:t>
      </w:r>
      <w:r w:rsidR="006E7D40">
        <w:t xml:space="preserve"> </w:t>
      </w:r>
      <w:r w:rsidR="00091577" w:rsidRPr="00091577">
        <w:t>czerwca 1960</w:t>
      </w:r>
      <w:r w:rsidR="006E7D40">
        <w:t xml:space="preserve"> </w:t>
      </w:r>
      <w:r w:rsidR="00091577" w:rsidRPr="00091577">
        <w:t xml:space="preserve">r. </w:t>
      </w:r>
      <w:r w:rsidR="00836D1C">
        <w:t>–</w:t>
      </w:r>
      <w:r w:rsidR="003D17D1">
        <w:t xml:space="preserve"> </w:t>
      </w:r>
      <w:r w:rsidR="00091577" w:rsidRPr="00091577">
        <w:t>Kodeks postępowania administracyjnego (</w:t>
      </w:r>
      <w:r w:rsidR="003D17D1">
        <w:t>Dz.</w:t>
      </w:r>
      <w:r w:rsidR="006E7D40">
        <w:t xml:space="preserve"> </w:t>
      </w:r>
      <w:r w:rsidR="003D17D1">
        <w:t>U.</w:t>
      </w:r>
      <w:r w:rsidR="00091577" w:rsidRPr="00091577">
        <w:t xml:space="preserve"> z</w:t>
      </w:r>
      <w:r w:rsidR="006E7D40">
        <w:t xml:space="preserve"> </w:t>
      </w:r>
      <w:r w:rsidR="00091577" w:rsidRPr="00091577">
        <w:t>2013</w:t>
      </w:r>
      <w:r w:rsidR="006E7D40">
        <w:t xml:space="preserve"> </w:t>
      </w:r>
      <w:r w:rsidR="00091577" w:rsidRPr="00091577">
        <w:t>r.</w:t>
      </w:r>
      <w:r w:rsidR="003D17D1">
        <w:t xml:space="preserve"> poz.</w:t>
      </w:r>
      <w:r w:rsidR="006E7D40">
        <w:t xml:space="preserve"> </w:t>
      </w:r>
      <w:r w:rsidR="00091577" w:rsidRPr="00091577">
        <w:t>267, z</w:t>
      </w:r>
      <w:r w:rsidR="006E7D40">
        <w:t xml:space="preserve"> </w:t>
      </w:r>
      <w:proofErr w:type="spellStart"/>
      <w:r w:rsidR="00091577" w:rsidRPr="00091577">
        <w:t>późn</w:t>
      </w:r>
      <w:proofErr w:type="spellEnd"/>
      <w:r w:rsidR="00091577" w:rsidRPr="00091577">
        <w:t>. zm.</w:t>
      </w:r>
      <w:r w:rsidR="0005001A" w:rsidRPr="003D17D1">
        <w:rPr>
          <w:rStyle w:val="IGindeksgrny"/>
        </w:rPr>
        <w:footnoteReference w:id="12"/>
      </w:r>
      <w:r w:rsidR="0005001A" w:rsidRPr="003D17D1">
        <w:rPr>
          <w:rStyle w:val="IGindeksgrny"/>
        </w:rPr>
        <w:t>)</w:t>
      </w:r>
      <w:r w:rsidR="00091577" w:rsidRPr="00091577">
        <w:t>), z</w:t>
      </w:r>
      <w:r w:rsidR="006E7D40">
        <w:t xml:space="preserve"> </w:t>
      </w:r>
      <w:r w:rsidR="00091577" w:rsidRPr="00091577">
        <w:t>tym że decyzje wydaje się nie później niż w</w:t>
      </w:r>
      <w:r w:rsidR="006E7D40">
        <w:t xml:space="preserve"> </w:t>
      </w:r>
      <w:r w:rsidR="00091577" w:rsidRPr="00091577">
        <w:t>terminie 1</w:t>
      </w:r>
      <w:r w:rsidR="00292CB7" w:rsidRPr="00091577">
        <w:t>4</w:t>
      </w:r>
      <w:r w:rsidR="006E7D40">
        <w:t xml:space="preserve"> </w:t>
      </w:r>
      <w:r w:rsidR="00091577" w:rsidRPr="00091577">
        <w:t>dni od dnia otrzymania zgłoszenia.</w:t>
      </w:r>
      <w:r w:rsidR="00E5025D">
        <w:t>”</w:t>
      </w:r>
      <w:r w:rsidR="00DB7BC2">
        <w:t>;</w:t>
      </w:r>
    </w:p>
    <w:p w:rsidR="00091577" w:rsidRPr="00091577" w:rsidRDefault="00DB7BC2" w:rsidP="00DB7BC2">
      <w:pPr>
        <w:pStyle w:val="PKTpunkt"/>
      </w:pPr>
      <w:r>
        <w:t>3)</w:t>
      </w:r>
      <w:r>
        <w:tab/>
        <w:t>w</w:t>
      </w:r>
      <w:r w:rsidR="003D17D1">
        <w:t xml:space="preserve"> art.</w:t>
      </w:r>
      <w:r w:rsidR="006E7D40">
        <w:t xml:space="preserve"> </w:t>
      </w:r>
      <w:r>
        <w:t>1</w:t>
      </w:r>
      <w:r w:rsidR="00292CB7">
        <w:t>7</w:t>
      </w:r>
      <w:r w:rsidR="006E7D40">
        <w:t xml:space="preserve"> </w:t>
      </w:r>
      <w:r>
        <w:t>uchyla się</w:t>
      </w:r>
      <w:r w:rsidR="003D17D1">
        <w:t xml:space="preserve"> ust.</w:t>
      </w:r>
      <w:r w:rsidR="006E7D40">
        <w:t xml:space="preserve"> </w:t>
      </w:r>
      <w:r>
        <w:t>1</w:t>
      </w:r>
      <w:r w:rsidR="004B2D8F">
        <w:t>–</w:t>
      </w:r>
      <w:r>
        <w:t>2</w:t>
      </w:r>
      <w:r w:rsidR="00091577" w:rsidRPr="00091577">
        <w:t>.</w:t>
      </w:r>
    </w:p>
    <w:p w:rsidR="00195F94" w:rsidRPr="00195F94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2</w:t>
      </w:r>
      <w:r w:rsidR="00CC5943" w:rsidRPr="00A34A48">
        <w:rPr>
          <w:rStyle w:val="Ppogrubienie"/>
        </w:rPr>
        <w:t>6</w:t>
      </w:r>
      <w:r w:rsidRPr="00A34A48">
        <w:rPr>
          <w:rStyle w:val="Ppogrubienie"/>
        </w:rPr>
        <w:t>.</w:t>
      </w:r>
      <w:r w:rsidR="006E7D40">
        <w:t xml:space="preserve"> </w:t>
      </w:r>
      <w:r w:rsidR="00195F94" w:rsidRPr="00195F94">
        <w:t>W</w:t>
      </w:r>
      <w:r w:rsidR="006E7D40">
        <w:t xml:space="preserve"> </w:t>
      </w:r>
      <w:r w:rsidR="00195F94" w:rsidRPr="00195F94">
        <w:t>ustawie z</w:t>
      </w:r>
      <w:r w:rsidR="006E7D40">
        <w:t xml:space="preserve"> </w:t>
      </w:r>
      <w:r w:rsidR="00195F94" w:rsidRPr="00195F94">
        <w:t>dnia 17</w:t>
      </w:r>
      <w:r w:rsidR="006E7D40">
        <w:t xml:space="preserve"> </w:t>
      </w:r>
      <w:r w:rsidR="00195F94" w:rsidRPr="00195F94">
        <w:t>maja 1989</w:t>
      </w:r>
      <w:r w:rsidR="006E7D40">
        <w:t xml:space="preserve"> </w:t>
      </w:r>
      <w:r w:rsidR="00195F94" w:rsidRPr="00195F94">
        <w:t>r. – Prawo geodezyjne i</w:t>
      </w:r>
      <w:r w:rsidR="006E7D40">
        <w:t xml:space="preserve"> </w:t>
      </w:r>
      <w:r w:rsidR="00195F94" w:rsidRPr="00195F94">
        <w:t>kartograficzne (</w:t>
      </w:r>
      <w:r w:rsidR="003D17D1">
        <w:t>Dz.</w:t>
      </w:r>
      <w:r w:rsidR="00896273">
        <w:t> </w:t>
      </w:r>
      <w:r w:rsidR="003D17D1">
        <w:t>U.</w:t>
      </w:r>
      <w:r w:rsidR="00896273">
        <w:t> </w:t>
      </w:r>
      <w:r w:rsidR="00195F94" w:rsidRPr="00195F94">
        <w:t>z</w:t>
      </w:r>
      <w:r w:rsidR="006E7D40">
        <w:t xml:space="preserve"> </w:t>
      </w:r>
      <w:r w:rsidR="00195F94" w:rsidRPr="00195F94">
        <w:t>2015</w:t>
      </w:r>
      <w:r w:rsidR="006E7D40">
        <w:t xml:space="preserve"> </w:t>
      </w:r>
      <w:r w:rsidR="00195F94" w:rsidRPr="00195F94">
        <w:t>r.</w:t>
      </w:r>
      <w:r w:rsidR="003D17D1">
        <w:t xml:space="preserve"> poz.</w:t>
      </w:r>
      <w:r w:rsidR="006E7D40">
        <w:t xml:space="preserve"> </w:t>
      </w:r>
      <w:r w:rsidR="00195F94" w:rsidRPr="00195F94">
        <w:t>520</w:t>
      </w:r>
      <w:r w:rsidR="00065ABD">
        <w:t>,</w:t>
      </w:r>
      <w:r w:rsidR="00292CB7">
        <w:t xml:space="preserve"> z</w:t>
      </w:r>
      <w:r w:rsidR="006E7D40">
        <w:t xml:space="preserve"> </w:t>
      </w:r>
      <w:proofErr w:type="spellStart"/>
      <w:r w:rsidR="00065ABD">
        <w:t>późn</w:t>
      </w:r>
      <w:proofErr w:type="spellEnd"/>
      <w:r w:rsidR="00065ABD">
        <w:t>. zm.</w:t>
      </w:r>
      <w:r w:rsidR="00065ABD" w:rsidRPr="003D17D1">
        <w:rPr>
          <w:rStyle w:val="IGindeksgrny"/>
        </w:rPr>
        <w:footnoteReference w:id="13"/>
      </w:r>
      <w:r w:rsidR="00065ABD" w:rsidRPr="003D17D1">
        <w:rPr>
          <w:rStyle w:val="IGindeksgrny"/>
        </w:rPr>
        <w:t>)</w:t>
      </w:r>
      <w:r w:rsidR="00195F94" w:rsidRPr="00195F94">
        <w:t>) po</w:t>
      </w:r>
      <w:r w:rsidR="003D17D1">
        <w:t xml:space="preserve"> art.</w:t>
      </w:r>
      <w:r w:rsidR="006E7D40">
        <w:t xml:space="preserve"> </w:t>
      </w:r>
      <w:r w:rsidR="00195F94" w:rsidRPr="00195F94">
        <w:t>40j dodaje się</w:t>
      </w:r>
      <w:r w:rsidR="003D17D1">
        <w:t xml:space="preserve"> art.</w:t>
      </w:r>
      <w:r w:rsidR="006E7D40">
        <w:t xml:space="preserve"> </w:t>
      </w:r>
      <w:r w:rsidR="00195F94" w:rsidRPr="00195F94">
        <w:t>40k w</w:t>
      </w:r>
      <w:r w:rsidR="006E7D40">
        <w:t xml:space="preserve"> </w:t>
      </w:r>
      <w:r w:rsidR="00195F94" w:rsidRPr="00195F94">
        <w:t>brzmieniu:</w:t>
      </w:r>
    </w:p>
    <w:p w:rsidR="00195F94" w:rsidRDefault="00E5025D" w:rsidP="00DE2FF7">
      <w:pPr>
        <w:pStyle w:val="ZARTzmartartykuempunktem"/>
      </w:pPr>
      <w:r>
        <w:t>„</w:t>
      </w:r>
      <w:r w:rsidR="00195F94" w:rsidRPr="00195F94">
        <w:t>Art.</w:t>
      </w:r>
      <w:r w:rsidR="006E7D40">
        <w:t xml:space="preserve"> </w:t>
      </w:r>
      <w:r w:rsidR="00195F94" w:rsidRPr="00195F94">
        <w:t>40k.</w:t>
      </w:r>
      <w:r w:rsidR="006E7D40">
        <w:t xml:space="preserve"> </w:t>
      </w:r>
      <w:r w:rsidR="00195F94" w:rsidRPr="00195F94">
        <w:t>W</w:t>
      </w:r>
      <w:r w:rsidR="006E7D40">
        <w:t xml:space="preserve"> </w:t>
      </w:r>
      <w:r w:rsidR="00195F94" w:rsidRPr="00195F94">
        <w:t>zakresie nieuregulowanym niniejszą ustawą stosuje się przepisy ustawy z</w:t>
      </w:r>
      <w:r w:rsidR="006E7D40">
        <w:t xml:space="preserve"> </w:t>
      </w:r>
      <w:r w:rsidR="00195F94" w:rsidRPr="00195F94">
        <w:t xml:space="preserve">dnia … </w:t>
      </w:r>
      <w:r w:rsidR="007C6199">
        <w:t xml:space="preserve">2016 r. </w:t>
      </w:r>
      <w:r w:rsidR="00195F94" w:rsidRPr="00195F94">
        <w:t>o</w:t>
      </w:r>
      <w:r w:rsidR="006E7D40">
        <w:t xml:space="preserve"> </w:t>
      </w:r>
      <w:r w:rsidR="00195F94" w:rsidRPr="00195F94">
        <w:t>ponownym wykorzystywaniu</w:t>
      </w:r>
      <w:r w:rsidR="007C6199">
        <w:t xml:space="preserve"> informacji sektora publicznego </w:t>
      </w:r>
      <w:r w:rsidR="00195F94" w:rsidRPr="00195F94">
        <w:t>(</w:t>
      </w:r>
      <w:r w:rsidR="003D17D1">
        <w:t>Dz.</w:t>
      </w:r>
      <w:r w:rsidR="007C6199">
        <w:t> U. </w:t>
      </w:r>
      <w:r w:rsidR="003D17D1">
        <w:t>poz.</w:t>
      </w:r>
      <w:r w:rsidR="007C6199">
        <w:t> </w:t>
      </w:r>
      <w:r w:rsidR="00195F94" w:rsidRPr="00195F94">
        <w:t>…).</w:t>
      </w:r>
      <w:r>
        <w:t>”</w:t>
      </w:r>
      <w:r w:rsidR="00195F94">
        <w:t>.</w:t>
      </w:r>
    </w:p>
    <w:p w:rsidR="00195F94" w:rsidRPr="00195F94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2</w:t>
      </w:r>
      <w:r w:rsidR="00CC5943" w:rsidRPr="00A34A48">
        <w:rPr>
          <w:rStyle w:val="Ppogrubienie"/>
        </w:rPr>
        <w:t>7</w:t>
      </w:r>
      <w:r w:rsidRPr="00A34A48">
        <w:rPr>
          <w:rStyle w:val="Ppogrubienie"/>
        </w:rPr>
        <w:t>.</w:t>
      </w:r>
      <w:r w:rsidR="006E7D40">
        <w:t xml:space="preserve"> </w:t>
      </w:r>
      <w:r w:rsidR="00195F94" w:rsidRPr="00195F94">
        <w:t>W</w:t>
      </w:r>
      <w:r w:rsidR="006E7D40">
        <w:t xml:space="preserve"> </w:t>
      </w:r>
      <w:r w:rsidR="00195F94" w:rsidRPr="00195F94">
        <w:t>ustawie z</w:t>
      </w:r>
      <w:r w:rsidR="006E7D40">
        <w:t xml:space="preserve"> </w:t>
      </w:r>
      <w:r w:rsidR="00195F94" w:rsidRPr="00195F94">
        <w:t>dnia 29</w:t>
      </w:r>
      <w:r w:rsidR="006E7D40">
        <w:t xml:space="preserve"> </w:t>
      </w:r>
      <w:r w:rsidR="00195F94" w:rsidRPr="00195F94">
        <w:t>czerwca 1995</w:t>
      </w:r>
      <w:r w:rsidR="006E7D40">
        <w:t xml:space="preserve"> </w:t>
      </w:r>
      <w:r w:rsidR="00195F94" w:rsidRPr="00195F94">
        <w:t>r. o</w:t>
      </w:r>
      <w:r w:rsidR="006E7D40">
        <w:t xml:space="preserve"> </w:t>
      </w:r>
      <w:r w:rsidR="00195F94" w:rsidRPr="00195F94">
        <w:t>statystyce publicznej (</w:t>
      </w:r>
      <w:r w:rsidR="003D17D1">
        <w:t>Dz.</w:t>
      </w:r>
      <w:r w:rsidR="006E7D40">
        <w:t xml:space="preserve"> </w:t>
      </w:r>
      <w:r w:rsidR="003D17D1">
        <w:t>U.</w:t>
      </w:r>
      <w:r w:rsidR="00195F94" w:rsidRPr="00195F94">
        <w:t xml:space="preserve"> z</w:t>
      </w:r>
      <w:r w:rsidR="006E7D40">
        <w:t xml:space="preserve"> </w:t>
      </w:r>
      <w:r w:rsidR="00195F94" w:rsidRPr="00195F94">
        <w:t>2012</w:t>
      </w:r>
      <w:r w:rsidR="006E7D40">
        <w:t xml:space="preserve"> </w:t>
      </w:r>
      <w:r w:rsidR="00195F94" w:rsidRPr="00195F94">
        <w:t>r.</w:t>
      </w:r>
      <w:r w:rsidR="003D17D1">
        <w:t xml:space="preserve"> poz.</w:t>
      </w:r>
      <w:r w:rsidR="006E7D40">
        <w:t xml:space="preserve"> </w:t>
      </w:r>
      <w:r w:rsidR="00195F94" w:rsidRPr="00195F94">
        <w:t>591, z</w:t>
      </w:r>
      <w:r w:rsidR="006E7D40">
        <w:t xml:space="preserve"> </w:t>
      </w:r>
      <w:proofErr w:type="spellStart"/>
      <w:r w:rsidR="00195F94" w:rsidRPr="00195F94">
        <w:t>późn</w:t>
      </w:r>
      <w:proofErr w:type="spellEnd"/>
      <w:r w:rsidR="00195F94" w:rsidRPr="00195F94">
        <w:t>. zm.</w:t>
      </w:r>
      <w:r w:rsidR="00195F94" w:rsidRPr="003D17D1">
        <w:rPr>
          <w:rStyle w:val="IGindeksgrny"/>
        </w:rPr>
        <w:footnoteReference w:id="14"/>
      </w:r>
      <w:r w:rsidR="00195F94" w:rsidRPr="003D17D1">
        <w:rPr>
          <w:rStyle w:val="IGindeksgrny"/>
        </w:rPr>
        <w:t>)</w:t>
      </w:r>
      <w:r w:rsidR="00195F94" w:rsidRPr="00195F94">
        <w:t>)</w:t>
      </w:r>
      <w:r w:rsidR="003D17D1">
        <w:t xml:space="preserve"> art.</w:t>
      </w:r>
      <w:r w:rsidR="006E7D40">
        <w:t xml:space="preserve"> </w:t>
      </w:r>
      <w:r w:rsidR="00195F94" w:rsidRPr="00195F94">
        <w:t>49a otrzymuje brzmienie:</w:t>
      </w:r>
    </w:p>
    <w:p w:rsidR="00195F94" w:rsidRDefault="00E5025D" w:rsidP="00DE2FF7">
      <w:pPr>
        <w:pStyle w:val="ZARTzmartartykuempunktem"/>
      </w:pPr>
      <w:r>
        <w:t>„</w:t>
      </w:r>
      <w:r w:rsidR="00195F94" w:rsidRPr="00195F94">
        <w:t>Art.</w:t>
      </w:r>
      <w:r w:rsidR="004B2D8F">
        <w:t xml:space="preserve"> </w:t>
      </w:r>
      <w:r w:rsidR="00195F94" w:rsidRPr="00195F94">
        <w:t>49a.</w:t>
      </w:r>
      <w:r w:rsidR="006E7D40">
        <w:t xml:space="preserve"> </w:t>
      </w:r>
      <w:r w:rsidR="00195F94" w:rsidRPr="00195F94">
        <w:t>W</w:t>
      </w:r>
      <w:r w:rsidR="006E7D40">
        <w:t xml:space="preserve"> </w:t>
      </w:r>
      <w:r w:rsidR="00195F94" w:rsidRPr="00195F94">
        <w:t>zakresie nieuregulowanym w</w:t>
      </w:r>
      <w:r w:rsidR="006E7D40">
        <w:t xml:space="preserve"> </w:t>
      </w:r>
      <w:r w:rsidR="00195F94" w:rsidRPr="00195F94">
        <w:t>niniejszej ustawie do ponownego wykorzystywania danych z</w:t>
      </w:r>
      <w:r w:rsidR="006E7D40">
        <w:t xml:space="preserve"> </w:t>
      </w:r>
      <w:r w:rsidR="00195F94" w:rsidRPr="00195F94">
        <w:t>krajowych rejestrów urzędowych stosuje się przepisy ustawy z</w:t>
      </w:r>
      <w:r w:rsidR="006E7D40">
        <w:t xml:space="preserve"> </w:t>
      </w:r>
      <w:r w:rsidR="007C6199">
        <w:t xml:space="preserve">dnia … 2016 r. </w:t>
      </w:r>
      <w:r w:rsidR="00195F94" w:rsidRPr="00195F94">
        <w:t>o</w:t>
      </w:r>
      <w:r w:rsidR="006E7D40">
        <w:t xml:space="preserve"> </w:t>
      </w:r>
      <w:r w:rsidR="00195F94" w:rsidRPr="00195F94">
        <w:t>ponownym wykorzystywaniu informacji sektora publicznego (</w:t>
      </w:r>
      <w:r w:rsidR="003D17D1">
        <w:t>Dz.</w:t>
      </w:r>
      <w:r w:rsidR="00896273">
        <w:t> U. </w:t>
      </w:r>
      <w:r w:rsidR="003D17D1">
        <w:t>poz.</w:t>
      </w:r>
      <w:r w:rsidR="002A52C5">
        <w:t> </w:t>
      </w:r>
      <w:r w:rsidR="00195F94" w:rsidRPr="00195F94">
        <w:t>…).</w:t>
      </w:r>
      <w:r>
        <w:t>”</w:t>
      </w:r>
      <w:r w:rsidR="00195F94" w:rsidRPr="00195F94">
        <w:t>.</w:t>
      </w:r>
    </w:p>
    <w:p w:rsidR="00195F94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2</w:t>
      </w:r>
      <w:r w:rsidR="00CC5943" w:rsidRPr="00A34A48">
        <w:rPr>
          <w:rStyle w:val="Ppogrubienie"/>
        </w:rPr>
        <w:t>8</w:t>
      </w:r>
      <w:r w:rsidRPr="00A34A48">
        <w:rPr>
          <w:rStyle w:val="Ppogrubienie"/>
        </w:rPr>
        <w:t>.</w:t>
      </w:r>
      <w:r w:rsidR="006E7D40">
        <w:t xml:space="preserve"> </w:t>
      </w:r>
      <w:r w:rsidR="00195F94" w:rsidRPr="00195F94">
        <w:t>W</w:t>
      </w:r>
      <w:r w:rsidR="006E7D40">
        <w:t xml:space="preserve"> </w:t>
      </w:r>
      <w:r w:rsidR="00195F94" w:rsidRPr="00195F94">
        <w:t>ustawie z</w:t>
      </w:r>
      <w:r w:rsidR="006E7D40">
        <w:t xml:space="preserve"> </w:t>
      </w:r>
      <w:r w:rsidR="00195F94" w:rsidRPr="00195F94">
        <w:t>dnia 21</w:t>
      </w:r>
      <w:r w:rsidR="006E7D40">
        <w:t xml:space="preserve"> </w:t>
      </w:r>
      <w:r w:rsidR="00195F94" w:rsidRPr="00195F94">
        <w:t>listopada 1996</w:t>
      </w:r>
      <w:r w:rsidR="006E7D40">
        <w:t xml:space="preserve"> </w:t>
      </w:r>
      <w:r w:rsidR="00195F94" w:rsidRPr="00195F94">
        <w:t>r. o</w:t>
      </w:r>
      <w:r w:rsidR="006E7D40">
        <w:t xml:space="preserve"> </w:t>
      </w:r>
      <w:r w:rsidR="00195F94" w:rsidRPr="00195F94">
        <w:t>muzeach (</w:t>
      </w:r>
      <w:r w:rsidR="003D17D1">
        <w:t>Dz.</w:t>
      </w:r>
      <w:r w:rsidR="006E7D40">
        <w:t xml:space="preserve"> </w:t>
      </w:r>
      <w:r w:rsidR="003D17D1">
        <w:t>U.</w:t>
      </w:r>
      <w:r w:rsidR="00292CB7" w:rsidRPr="00195F94">
        <w:t xml:space="preserve"> z</w:t>
      </w:r>
      <w:r w:rsidR="006E7D40">
        <w:t xml:space="preserve"> </w:t>
      </w:r>
      <w:r w:rsidR="00195F94" w:rsidRPr="00195F94">
        <w:t>201</w:t>
      </w:r>
      <w:r w:rsidR="00292CB7" w:rsidRPr="00195F94">
        <w:t>2</w:t>
      </w:r>
      <w:r w:rsidR="006E7D40">
        <w:t xml:space="preserve"> </w:t>
      </w:r>
      <w:r w:rsidR="00195F94" w:rsidRPr="00195F94">
        <w:t>r.</w:t>
      </w:r>
      <w:r w:rsidR="003D17D1">
        <w:t xml:space="preserve"> poz.</w:t>
      </w:r>
      <w:r w:rsidR="006E7D40">
        <w:t xml:space="preserve"> </w:t>
      </w:r>
      <w:r w:rsidR="00195F94" w:rsidRPr="00195F94">
        <w:t>98</w:t>
      </w:r>
      <w:r w:rsidR="003D17D1" w:rsidRPr="00195F94">
        <w:t>7</w:t>
      </w:r>
      <w:r w:rsidR="003D17D1">
        <w:t xml:space="preserve"> oraz</w:t>
      </w:r>
      <w:r w:rsidR="00292CB7">
        <w:t xml:space="preserve"> z</w:t>
      </w:r>
      <w:r w:rsidR="006E7D40">
        <w:t xml:space="preserve"> </w:t>
      </w:r>
      <w:r w:rsidR="00065ABD">
        <w:t>201</w:t>
      </w:r>
      <w:r w:rsidR="00292CB7">
        <w:t>5</w:t>
      </w:r>
      <w:r w:rsidR="006E7D40">
        <w:t xml:space="preserve"> </w:t>
      </w:r>
      <w:r w:rsidR="00065ABD">
        <w:t xml:space="preserve">r. </w:t>
      </w:r>
      <w:r w:rsidR="009B5C50">
        <w:t xml:space="preserve">poz. </w:t>
      </w:r>
      <w:r w:rsidR="00065ABD">
        <w:t>1505</w:t>
      </w:r>
      <w:r w:rsidR="00195F94" w:rsidRPr="00195F94">
        <w:t xml:space="preserve">) </w:t>
      </w:r>
      <w:r w:rsidR="001715F0">
        <w:t xml:space="preserve">wprowadza się następujące zmiany: </w:t>
      </w:r>
    </w:p>
    <w:p w:rsidR="001715F0" w:rsidRPr="001715F0" w:rsidRDefault="001715F0" w:rsidP="00A34A48">
      <w:pPr>
        <w:pStyle w:val="PKTpunkt"/>
        <w:keepNext/>
      </w:pPr>
      <w:r w:rsidRPr="001715F0">
        <w:t>1)</w:t>
      </w:r>
      <w:r w:rsidRPr="001715F0">
        <w:tab/>
        <w:t>w</w:t>
      </w:r>
      <w:r w:rsidR="003D17D1">
        <w:t xml:space="preserve"> art.</w:t>
      </w:r>
      <w:r w:rsidR="006E7D40">
        <w:t xml:space="preserve"> </w:t>
      </w:r>
      <w:r w:rsidRPr="001715F0">
        <w:t>2</w:t>
      </w:r>
      <w:r w:rsidR="00292CB7" w:rsidRPr="001715F0">
        <w:t>5</w:t>
      </w:r>
      <w:r w:rsidR="003D17D1">
        <w:t xml:space="preserve"> </w:t>
      </w:r>
      <w:r w:rsidRPr="001715F0">
        <w:t>dodaje się</w:t>
      </w:r>
      <w:r w:rsidR="003D17D1">
        <w:t xml:space="preserve"> ust.</w:t>
      </w:r>
      <w:r w:rsidR="006E7D40">
        <w:t xml:space="preserve"> </w:t>
      </w:r>
      <w:r w:rsidR="003D17D1" w:rsidRPr="001715F0">
        <w:t>4</w:t>
      </w:r>
      <w:r w:rsidR="003D17D1">
        <w:t xml:space="preserve"> w</w:t>
      </w:r>
      <w:r w:rsidR="006E7D40">
        <w:t xml:space="preserve"> </w:t>
      </w:r>
      <w:r w:rsidRPr="001715F0">
        <w:t>brzmieniu:</w:t>
      </w:r>
    </w:p>
    <w:p w:rsidR="001715F0" w:rsidRPr="001715F0" w:rsidRDefault="00E5025D" w:rsidP="00967F12">
      <w:pPr>
        <w:pStyle w:val="ZUSTzmustartykuempunktem"/>
      </w:pPr>
      <w:r>
        <w:t>„</w:t>
      </w:r>
      <w:r w:rsidR="001715F0" w:rsidRPr="001715F0">
        <w:t>4.</w:t>
      </w:r>
      <w:r w:rsidR="00292CB7" w:rsidRPr="001715F0">
        <w:t xml:space="preserve"> W</w:t>
      </w:r>
      <w:r w:rsidR="006E7D40">
        <w:t xml:space="preserve"> </w:t>
      </w:r>
      <w:r w:rsidR="001715F0" w:rsidRPr="001715F0">
        <w:t>przypadku ustalania</w:t>
      </w:r>
      <w:r w:rsidR="00292CB7" w:rsidRPr="001715F0">
        <w:t xml:space="preserve"> i</w:t>
      </w:r>
      <w:r w:rsidR="006E7D40">
        <w:t xml:space="preserve"> </w:t>
      </w:r>
      <w:r w:rsidR="001715F0" w:rsidRPr="001715F0">
        <w:t>pobierania opłat za czynności,</w:t>
      </w:r>
      <w:r w:rsidR="00292CB7" w:rsidRPr="001715F0">
        <w:t xml:space="preserve"> o</w:t>
      </w:r>
      <w:r w:rsidR="006E7D40">
        <w:t xml:space="preserve"> </w:t>
      </w:r>
      <w:r w:rsidR="001715F0" w:rsidRPr="001715F0">
        <w:t>których mowa</w:t>
      </w:r>
      <w:r w:rsidR="003D17D1" w:rsidRPr="001715F0">
        <w:t xml:space="preserve"> w</w:t>
      </w:r>
      <w:r w:rsidR="000F4BEB">
        <w:t> </w:t>
      </w:r>
      <w:r w:rsidR="003D17D1">
        <w:t>ust.</w:t>
      </w:r>
      <w:r w:rsidR="000F4BEB">
        <w:t> </w:t>
      </w:r>
      <w:r w:rsidR="001715F0" w:rsidRPr="001715F0">
        <w:t>1, podejmowane</w:t>
      </w:r>
      <w:r w:rsidR="00292CB7" w:rsidRPr="001715F0">
        <w:t xml:space="preserve"> w</w:t>
      </w:r>
      <w:r w:rsidR="006E7D40">
        <w:t xml:space="preserve"> </w:t>
      </w:r>
      <w:r w:rsidR="001715F0" w:rsidRPr="001715F0">
        <w:t xml:space="preserve">ramach </w:t>
      </w:r>
      <w:r w:rsidR="001715F0" w:rsidRPr="00967F12">
        <w:t>udostępniania</w:t>
      </w:r>
      <w:r w:rsidR="001715F0" w:rsidRPr="001715F0">
        <w:t xml:space="preserve"> informacji sektora publicznego do ponownego wykorzystywania stosuje się przepisy ustawy</w:t>
      </w:r>
      <w:r w:rsidR="00292CB7" w:rsidRPr="001715F0">
        <w:t xml:space="preserve"> z</w:t>
      </w:r>
      <w:r w:rsidR="006E7D40">
        <w:t xml:space="preserve"> </w:t>
      </w:r>
      <w:r w:rsidR="001715F0" w:rsidRPr="001715F0">
        <w:t>dnia …</w:t>
      </w:r>
      <w:r w:rsidR="00292CB7" w:rsidRPr="001715F0">
        <w:t xml:space="preserve"> </w:t>
      </w:r>
      <w:r w:rsidR="004B2D8F">
        <w:t xml:space="preserve">2016 r. </w:t>
      </w:r>
      <w:r w:rsidR="00292CB7" w:rsidRPr="001715F0">
        <w:t>o</w:t>
      </w:r>
      <w:r w:rsidR="006E7D40">
        <w:t xml:space="preserve"> </w:t>
      </w:r>
      <w:r w:rsidR="001715F0" w:rsidRPr="001715F0">
        <w:t>ponownym wykorzystywaniu informacji sektora publicznego (</w:t>
      </w:r>
      <w:r w:rsidR="003D17D1">
        <w:t>Dz.</w:t>
      </w:r>
      <w:r w:rsidR="006E7D40">
        <w:t xml:space="preserve"> </w:t>
      </w:r>
      <w:r w:rsidR="003D17D1">
        <w:t>U.</w:t>
      </w:r>
      <w:r w:rsidR="00292CB7" w:rsidRPr="001715F0">
        <w:t xml:space="preserve"> </w:t>
      </w:r>
      <w:r w:rsidR="003D17D1">
        <w:t>poz.</w:t>
      </w:r>
      <w:r w:rsidR="006E7D40">
        <w:t xml:space="preserve"> </w:t>
      </w:r>
      <w:r w:rsidR="001715F0" w:rsidRPr="001715F0">
        <w:t>…).</w:t>
      </w:r>
      <w:r>
        <w:t>”</w:t>
      </w:r>
      <w:r w:rsidR="001715F0" w:rsidRPr="001715F0">
        <w:t>;</w:t>
      </w:r>
    </w:p>
    <w:p w:rsidR="001715F0" w:rsidRPr="001715F0" w:rsidRDefault="001715F0" w:rsidP="00A34A48">
      <w:pPr>
        <w:pStyle w:val="PKTpunkt"/>
        <w:keepNext/>
      </w:pPr>
      <w:r w:rsidRPr="001715F0">
        <w:t>2)</w:t>
      </w:r>
      <w:r w:rsidRPr="001715F0">
        <w:tab/>
        <w:t>w</w:t>
      </w:r>
      <w:r w:rsidR="003D17D1">
        <w:t xml:space="preserve"> art.</w:t>
      </w:r>
      <w:r w:rsidR="006E7D40">
        <w:t xml:space="preserve"> </w:t>
      </w:r>
      <w:r w:rsidRPr="001715F0">
        <w:t>25a dodaje się</w:t>
      </w:r>
      <w:r w:rsidR="003D17D1">
        <w:t xml:space="preserve"> ust.</w:t>
      </w:r>
      <w:r w:rsidR="006E7D40">
        <w:t xml:space="preserve"> </w:t>
      </w:r>
      <w:r w:rsidR="003D17D1">
        <w:t>4 w</w:t>
      </w:r>
      <w:r w:rsidR="006E7D40">
        <w:t xml:space="preserve"> </w:t>
      </w:r>
      <w:r>
        <w:t>brzmieniu:</w:t>
      </w:r>
    </w:p>
    <w:p w:rsidR="001715F0" w:rsidRDefault="00E5025D" w:rsidP="00DA2837">
      <w:pPr>
        <w:pStyle w:val="ZUSTzmustartykuempunktem"/>
      </w:pPr>
      <w:r>
        <w:t>„</w:t>
      </w:r>
      <w:r w:rsidR="001715F0" w:rsidRPr="001715F0">
        <w:t>4.</w:t>
      </w:r>
      <w:r w:rsidR="00292CB7" w:rsidRPr="001715F0">
        <w:t xml:space="preserve"> W</w:t>
      </w:r>
      <w:r w:rsidR="006E7D40">
        <w:t xml:space="preserve"> </w:t>
      </w:r>
      <w:r w:rsidR="001715F0" w:rsidRPr="001715F0">
        <w:t>przypadku ustalania</w:t>
      </w:r>
      <w:r w:rsidR="00292CB7" w:rsidRPr="001715F0">
        <w:t xml:space="preserve"> i</w:t>
      </w:r>
      <w:r w:rsidR="006E7D40">
        <w:t xml:space="preserve"> </w:t>
      </w:r>
      <w:r w:rsidR="001715F0" w:rsidRPr="001715F0">
        <w:t>pobierania opłat za udostępnianie wizerunków muzealiów</w:t>
      </w:r>
      <w:r w:rsidR="00292CB7" w:rsidRPr="001715F0">
        <w:t xml:space="preserve"> z</w:t>
      </w:r>
      <w:r w:rsidR="006E7D40">
        <w:t xml:space="preserve"> </w:t>
      </w:r>
      <w:r w:rsidR="001715F0" w:rsidRPr="001715F0">
        <w:t xml:space="preserve">wykorzystaniem informatycznych nośników danych jako informacji </w:t>
      </w:r>
      <w:r w:rsidR="001715F0" w:rsidRPr="001715F0">
        <w:lastRenderedPageBreak/>
        <w:t>sektora publicznego do ponownego wykorzystywania stosuje się przepisy ustawy,</w:t>
      </w:r>
      <w:r w:rsidR="00292CB7" w:rsidRPr="001715F0">
        <w:t xml:space="preserve"> o</w:t>
      </w:r>
      <w:r w:rsidR="000F4BEB">
        <w:t> </w:t>
      </w:r>
      <w:r w:rsidR="001715F0" w:rsidRPr="001715F0">
        <w:t>której mowa</w:t>
      </w:r>
      <w:r w:rsidR="003D17D1" w:rsidRPr="001715F0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1715F0" w:rsidRPr="001715F0">
        <w:t>2</w:t>
      </w:r>
      <w:r w:rsidR="003D17D1" w:rsidRPr="001715F0">
        <w:t>5</w:t>
      </w:r>
      <w:r w:rsidR="003D17D1">
        <w:t xml:space="preserve"> ust.</w:t>
      </w:r>
      <w:r w:rsidR="006E7D40">
        <w:t xml:space="preserve"> </w:t>
      </w:r>
      <w:r w:rsidR="001715F0" w:rsidRPr="001715F0">
        <w:t>4.</w:t>
      </w:r>
      <w:r>
        <w:t>”</w:t>
      </w:r>
      <w:r w:rsidR="001715F0" w:rsidRPr="001715F0">
        <w:t>;</w:t>
      </w:r>
    </w:p>
    <w:p w:rsidR="001715F0" w:rsidRPr="001715F0" w:rsidRDefault="003E2BC3" w:rsidP="00A34A48">
      <w:pPr>
        <w:pStyle w:val="PKTpunkt"/>
        <w:keepNext/>
      </w:pPr>
      <w:r>
        <w:t>3)</w:t>
      </w:r>
      <w:r>
        <w:tab/>
      </w:r>
      <w:r w:rsidR="001715F0" w:rsidRPr="001715F0">
        <w:t>po</w:t>
      </w:r>
      <w:r w:rsidR="003D17D1">
        <w:t xml:space="preserve"> art.</w:t>
      </w:r>
      <w:r w:rsidR="006E7D40">
        <w:t xml:space="preserve"> </w:t>
      </w:r>
      <w:r w:rsidR="001715F0" w:rsidRPr="001715F0">
        <w:t>3</w:t>
      </w:r>
      <w:r w:rsidR="00292CB7" w:rsidRPr="001715F0">
        <w:t>1</w:t>
      </w:r>
      <w:r w:rsidR="006E7D40">
        <w:t xml:space="preserve"> </w:t>
      </w:r>
      <w:r w:rsidR="001715F0" w:rsidRPr="001715F0">
        <w:t>dodaje się</w:t>
      </w:r>
      <w:r w:rsidR="003D17D1">
        <w:t xml:space="preserve"> art.</w:t>
      </w:r>
      <w:r w:rsidR="006E7D40">
        <w:t xml:space="preserve"> </w:t>
      </w:r>
      <w:r w:rsidR="001715F0" w:rsidRPr="001715F0">
        <w:t>31a</w:t>
      </w:r>
      <w:r w:rsidR="00292CB7" w:rsidRPr="001715F0">
        <w:t xml:space="preserve"> w</w:t>
      </w:r>
      <w:r w:rsidR="006E7D40">
        <w:t xml:space="preserve"> </w:t>
      </w:r>
      <w:r w:rsidR="001715F0" w:rsidRPr="001715F0">
        <w:t xml:space="preserve">brzmieniu: </w:t>
      </w:r>
    </w:p>
    <w:p w:rsidR="001715F0" w:rsidRPr="00195F94" w:rsidRDefault="00E5025D" w:rsidP="00DA2837">
      <w:pPr>
        <w:pStyle w:val="ZARTzmartartykuempunktem"/>
      </w:pPr>
      <w:r>
        <w:t>„</w:t>
      </w:r>
      <w:r w:rsidR="001715F0" w:rsidRPr="001715F0">
        <w:t>Art. 31a. Dostęp do informacji służących zapewnieniu bezpieczeństwa muzealiom ze względu na ochronę przed zagrożeniem pożarowym, kradzieżą i</w:t>
      </w:r>
      <w:r w:rsidR="006E7D40">
        <w:t xml:space="preserve"> </w:t>
      </w:r>
      <w:r w:rsidR="001715F0" w:rsidRPr="001715F0">
        <w:t>innego rodzaju niebezpieczeństwem, które grozi zniszczeniem lub utratą zbiorów, podlega ograniczeniu.</w:t>
      </w:r>
      <w:r>
        <w:t>”</w:t>
      </w:r>
      <w:r w:rsidR="00632775">
        <w:t>.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2</w:t>
      </w:r>
      <w:r w:rsidR="00CC5943" w:rsidRPr="00A34A48">
        <w:rPr>
          <w:rStyle w:val="Ppogrubienie"/>
        </w:rPr>
        <w:t>9</w:t>
      </w:r>
      <w:r w:rsidRPr="00A34A48">
        <w:rPr>
          <w:rStyle w:val="Ppogrubienie"/>
        </w:rPr>
        <w:t>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Pr="00F97941">
        <w:t>ustawie</w:t>
      </w:r>
      <w:r w:rsidR="00E24C1D">
        <w:t xml:space="preserve"> </w:t>
      </w:r>
      <w:r w:rsidR="00E24C1D" w:rsidRPr="00F97941">
        <w:t>z</w:t>
      </w:r>
      <w:r w:rsidR="006E7D40">
        <w:t xml:space="preserve"> </w:t>
      </w:r>
      <w:r w:rsidRPr="00F97941">
        <w:t>dnia 2</w:t>
      </w:r>
      <w:r w:rsidR="00E24C1D" w:rsidRPr="00F97941">
        <w:t>0</w:t>
      </w:r>
      <w:r w:rsidR="006E7D40">
        <w:t xml:space="preserve"> </w:t>
      </w:r>
      <w:r w:rsidRPr="00F97941">
        <w:t>czerwca 199</w:t>
      </w:r>
      <w:r w:rsidR="00E24C1D" w:rsidRPr="00F97941">
        <w:t>7</w:t>
      </w:r>
      <w:r w:rsidR="006E7D40">
        <w:t xml:space="preserve"> </w:t>
      </w:r>
      <w:r w:rsidRPr="00F97941">
        <w:t>r. – Prawo</w:t>
      </w:r>
      <w:r w:rsidR="00E24C1D" w:rsidRPr="00F97941">
        <w:t xml:space="preserve"> o</w:t>
      </w:r>
      <w:r w:rsidR="006E7D40">
        <w:t xml:space="preserve"> </w:t>
      </w:r>
      <w:r w:rsidRPr="00F97941">
        <w:t>ruchu drogowym (</w:t>
      </w:r>
      <w:r w:rsidR="003D17D1">
        <w:t>Dz.</w:t>
      </w:r>
      <w:r w:rsidR="008F5A51">
        <w:t> </w:t>
      </w:r>
      <w:r w:rsidR="003D17D1">
        <w:t>U.</w:t>
      </w:r>
      <w:r w:rsidR="008F5A51">
        <w:t> </w:t>
      </w:r>
      <w:r w:rsidR="00E24C1D" w:rsidRPr="00F97941">
        <w:t>z</w:t>
      </w:r>
      <w:r w:rsidR="008F5A51">
        <w:t> </w:t>
      </w:r>
      <w:r w:rsidRPr="00F97941">
        <w:t>201</w:t>
      </w:r>
      <w:r w:rsidR="00E24C1D" w:rsidRPr="00F97941">
        <w:t>2</w:t>
      </w:r>
      <w:r w:rsidR="006E7D40">
        <w:t xml:space="preserve"> </w:t>
      </w:r>
      <w:r w:rsidRPr="00F97941">
        <w:t>r.</w:t>
      </w:r>
      <w:r w:rsidR="003D17D1">
        <w:t xml:space="preserve"> poz.</w:t>
      </w:r>
      <w:r w:rsidR="006E7D40">
        <w:t xml:space="preserve"> </w:t>
      </w:r>
      <w:r w:rsidRPr="00F97941">
        <w:t>1137,</w:t>
      </w:r>
      <w:r w:rsidR="00E24C1D" w:rsidRPr="00F97941">
        <w:t xml:space="preserve"> z</w:t>
      </w:r>
      <w:r w:rsidR="006E7D40">
        <w:t xml:space="preserve"> </w:t>
      </w:r>
      <w:proofErr w:type="spellStart"/>
      <w:r w:rsidRPr="00F97941">
        <w:t>późn</w:t>
      </w:r>
      <w:proofErr w:type="spellEnd"/>
      <w:r w:rsidRPr="00F97941">
        <w:t>. zm.</w:t>
      </w:r>
      <w:r w:rsidR="00D50677" w:rsidRPr="003D17D1">
        <w:rPr>
          <w:rStyle w:val="IGindeksgrny"/>
        </w:rPr>
        <w:footnoteReference w:id="15"/>
      </w:r>
      <w:r w:rsidR="00D50677" w:rsidRPr="003D17D1">
        <w:rPr>
          <w:rStyle w:val="IGindeksgrny"/>
        </w:rPr>
        <w:t>)</w:t>
      </w:r>
      <w:r w:rsidRPr="00F97941">
        <w:t>)</w:t>
      </w:r>
      <w:r w:rsidR="00E24C1D" w:rsidRPr="00F97941">
        <w:t xml:space="preserve"> </w:t>
      </w:r>
      <w:r w:rsidR="00E24C1D">
        <w:t>w</w:t>
      </w:r>
      <w:r w:rsidR="00F23A89">
        <w:t>prowadza się następujące zmiany:</w:t>
      </w:r>
    </w:p>
    <w:p w:rsidR="00F23A89" w:rsidRDefault="00AF7685" w:rsidP="00A34A48">
      <w:pPr>
        <w:pStyle w:val="PKTpunkt"/>
        <w:keepNext/>
      </w:pPr>
      <w:r>
        <w:t>1)</w:t>
      </w:r>
      <w:r>
        <w:tab/>
        <w:t>w art.</w:t>
      </w:r>
      <w:r w:rsidR="002A52C5">
        <w:t xml:space="preserve"> </w:t>
      </w:r>
      <w:r>
        <w:t>80ce</w:t>
      </w:r>
      <w:r w:rsidR="003D17D1">
        <w:t xml:space="preserve"> ust.</w:t>
      </w:r>
      <w:r w:rsidR="006E7D40">
        <w:t xml:space="preserve"> </w:t>
      </w:r>
      <w:r w:rsidR="00292CB7">
        <w:t>1</w:t>
      </w:r>
      <w:r w:rsidR="006E7D40">
        <w:t xml:space="preserve"> </w:t>
      </w:r>
      <w:r>
        <w:t>otrzymuje brzmienie:</w:t>
      </w:r>
    </w:p>
    <w:p w:rsidR="00AF7685" w:rsidRDefault="00E5025D" w:rsidP="00AF7685">
      <w:pPr>
        <w:pStyle w:val="ZUSTzmustartykuempunktem"/>
      </w:pPr>
      <w:r>
        <w:t>„</w:t>
      </w:r>
      <w:r w:rsidR="009C0E35">
        <w:t xml:space="preserve">1. </w:t>
      </w:r>
      <w:r w:rsidR="00AF7685" w:rsidRPr="00AF7685">
        <w:t>Dane lub informacje zgromadzone</w:t>
      </w:r>
      <w:r w:rsidR="00292CB7" w:rsidRPr="00AF7685">
        <w:t xml:space="preserve"> w</w:t>
      </w:r>
      <w:r w:rsidR="006E7D40">
        <w:t xml:space="preserve"> </w:t>
      </w:r>
      <w:r w:rsidR="00AF7685" w:rsidRPr="00AF7685">
        <w:t>ewidencji są przekazywane do ponownego wykorzy</w:t>
      </w:r>
      <w:r w:rsidR="00AF7685">
        <w:t>stywania do celów komercyjnych</w:t>
      </w:r>
      <w:r w:rsidR="00292CB7">
        <w:t xml:space="preserve"> </w:t>
      </w:r>
      <w:r w:rsidR="00292CB7" w:rsidRPr="00AF7685">
        <w:t>i</w:t>
      </w:r>
      <w:r w:rsidR="006E7D40">
        <w:t xml:space="preserve"> </w:t>
      </w:r>
      <w:r w:rsidR="00AF7685" w:rsidRPr="00AF7685">
        <w:t>niekomercyjnych,</w:t>
      </w:r>
      <w:r w:rsidR="00292CB7" w:rsidRPr="00AF7685">
        <w:t xml:space="preserve"> w</w:t>
      </w:r>
      <w:r w:rsidR="006E7D40">
        <w:t xml:space="preserve"> </w:t>
      </w:r>
      <w:r w:rsidR="00AF7685" w:rsidRPr="00AF7685">
        <w:t>sposób wykluczający możliwość identyfikacji osób lub pojazdów,</w:t>
      </w:r>
      <w:r w:rsidR="00292CB7" w:rsidRPr="00AF7685">
        <w:t xml:space="preserve"> z</w:t>
      </w:r>
      <w:r w:rsidR="006E7D40">
        <w:t xml:space="preserve"> </w:t>
      </w:r>
      <w:r w:rsidR="00AF7685" w:rsidRPr="00AF7685">
        <w:t>zachowaniem przepisów ustawy</w:t>
      </w:r>
      <w:r w:rsidR="00292CB7" w:rsidRPr="00AF7685">
        <w:t xml:space="preserve"> z</w:t>
      </w:r>
      <w:r w:rsidR="006E7D40">
        <w:t xml:space="preserve"> </w:t>
      </w:r>
      <w:r w:rsidR="00AF7685" w:rsidRPr="00AF7685">
        <w:t xml:space="preserve">dnia … </w:t>
      </w:r>
      <w:r w:rsidR="0048235C">
        <w:t xml:space="preserve">2016 r. </w:t>
      </w:r>
      <w:r w:rsidR="00292CB7" w:rsidRPr="00AF7685">
        <w:t>o</w:t>
      </w:r>
      <w:r w:rsidR="006E7D40">
        <w:t xml:space="preserve"> </w:t>
      </w:r>
      <w:r w:rsidR="00AF7685" w:rsidRPr="00AF7685">
        <w:t>ponownym wykorzystywaniu informacji sektora publicznego (</w:t>
      </w:r>
      <w:r w:rsidR="003D17D1">
        <w:t>Dz.</w:t>
      </w:r>
      <w:r w:rsidR="006E7D40">
        <w:t xml:space="preserve"> </w:t>
      </w:r>
      <w:r w:rsidR="003D17D1">
        <w:t>U. poz.</w:t>
      </w:r>
      <w:r w:rsidR="006E7D40">
        <w:t xml:space="preserve"> </w:t>
      </w:r>
      <w:r w:rsidR="00AF7685" w:rsidRPr="00AF7685">
        <w:t>…),</w:t>
      </w:r>
      <w:r w:rsidR="006D5DAB">
        <w:t xml:space="preserve"> </w:t>
      </w:r>
      <w:r w:rsidR="00AF7685" w:rsidRPr="00AF7685">
        <w:t>jeżeli przepisy ustawy nie stanowią inaczej.</w:t>
      </w:r>
      <w:r>
        <w:t>”</w:t>
      </w:r>
      <w:r w:rsidR="00AF7685">
        <w:t>;</w:t>
      </w:r>
    </w:p>
    <w:p w:rsidR="00AF7685" w:rsidRDefault="00AF7685" w:rsidP="00A34A48">
      <w:pPr>
        <w:pStyle w:val="PKTpunkt"/>
        <w:keepNext/>
      </w:pPr>
      <w:r>
        <w:t>2)</w:t>
      </w:r>
      <w:r>
        <w:tab/>
      </w:r>
      <w:r w:rsidR="00D33A9A">
        <w:t xml:space="preserve">w </w:t>
      </w:r>
      <w:r w:rsidR="000D5FAF">
        <w:t>a</w:t>
      </w:r>
      <w:r w:rsidRPr="00AF7685">
        <w:t>rt. 100am</w:t>
      </w:r>
      <w:r w:rsidR="003D17D1">
        <w:t xml:space="preserve"> ust.</w:t>
      </w:r>
      <w:r w:rsidR="006E7D40">
        <w:t xml:space="preserve"> </w:t>
      </w:r>
      <w:r w:rsidR="00292CB7" w:rsidRPr="00AF7685">
        <w:t>1</w:t>
      </w:r>
      <w:r w:rsidR="006E7D40">
        <w:t xml:space="preserve"> </w:t>
      </w:r>
      <w:r w:rsidRPr="00AF7685">
        <w:t>otrzymuje brzmienie:</w:t>
      </w:r>
    </w:p>
    <w:p w:rsidR="00AF7685" w:rsidRPr="00F97941" w:rsidRDefault="00E5025D" w:rsidP="00AF7685">
      <w:pPr>
        <w:pStyle w:val="ZUSTzmustartykuempunktem"/>
      </w:pPr>
      <w:r>
        <w:t>„</w:t>
      </w:r>
      <w:r w:rsidR="009670E7">
        <w:t>1.</w:t>
      </w:r>
      <w:r w:rsidR="009C0E35">
        <w:t xml:space="preserve"> </w:t>
      </w:r>
      <w:r w:rsidR="00AF7685" w:rsidRPr="00AF7685">
        <w:t>Dane zgromadzone</w:t>
      </w:r>
      <w:r w:rsidR="00292CB7" w:rsidRPr="00AF7685">
        <w:t xml:space="preserve"> w</w:t>
      </w:r>
      <w:r w:rsidR="006E7D40">
        <w:t xml:space="preserve"> </w:t>
      </w:r>
      <w:r w:rsidR="00AF7685" w:rsidRPr="00AF7685">
        <w:t>ewidencji są przekazywane do ponownego wykorzystywania do celów komercyjnych</w:t>
      </w:r>
      <w:r w:rsidR="00292CB7" w:rsidRPr="00AF7685">
        <w:t xml:space="preserve"> i</w:t>
      </w:r>
      <w:r w:rsidR="006E7D40">
        <w:t xml:space="preserve"> </w:t>
      </w:r>
      <w:r w:rsidR="00AF7685" w:rsidRPr="00AF7685">
        <w:t>niekomercyjnych,</w:t>
      </w:r>
      <w:r w:rsidR="00292CB7" w:rsidRPr="00AF7685">
        <w:t xml:space="preserve"> w</w:t>
      </w:r>
      <w:r w:rsidR="006E7D40">
        <w:t xml:space="preserve"> </w:t>
      </w:r>
      <w:r w:rsidR="00AF7685" w:rsidRPr="00AF7685">
        <w:t>sposób wykluczający możliwość identyfikacji osób,</w:t>
      </w:r>
      <w:r w:rsidR="00292CB7" w:rsidRPr="00AF7685">
        <w:t xml:space="preserve"> z</w:t>
      </w:r>
      <w:r w:rsidR="006E7D40">
        <w:t xml:space="preserve"> </w:t>
      </w:r>
      <w:r w:rsidR="00AF7685" w:rsidRPr="00AF7685">
        <w:t>zachowaniem przepisów ustawy</w:t>
      </w:r>
      <w:r w:rsidR="00292CB7" w:rsidRPr="00AF7685">
        <w:t xml:space="preserve"> z</w:t>
      </w:r>
      <w:r w:rsidR="006E7D40">
        <w:t xml:space="preserve"> </w:t>
      </w:r>
      <w:r w:rsidR="00AF7685" w:rsidRPr="00AF7685">
        <w:t xml:space="preserve">dnia … </w:t>
      </w:r>
      <w:r w:rsidR="00E8758D">
        <w:t xml:space="preserve">2016 r. </w:t>
      </w:r>
      <w:r w:rsidR="00292CB7" w:rsidRPr="00AF7685">
        <w:t>o</w:t>
      </w:r>
      <w:r w:rsidR="00E8758D">
        <w:t> </w:t>
      </w:r>
      <w:r w:rsidR="00AF7685" w:rsidRPr="00AF7685">
        <w:t>ponownym wykorzystywaniu informacji sektora publicznego (</w:t>
      </w:r>
      <w:r w:rsidR="003D17D1">
        <w:t>Dz.</w:t>
      </w:r>
      <w:r w:rsidR="006E7D40">
        <w:t xml:space="preserve"> </w:t>
      </w:r>
      <w:r w:rsidR="003D17D1">
        <w:t>U. poz.</w:t>
      </w:r>
      <w:r w:rsidR="006E7D40">
        <w:t xml:space="preserve"> </w:t>
      </w:r>
      <w:r w:rsidR="00AF7685" w:rsidRPr="00AF7685">
        <w:t>…), jeżeli przepisy ustawy nie stanowią inaczej.</w:t>
      </w:r>
      <w:r>
        <w:t>”</w:t>
      </w:r>
      <w:r w:rsidR="00BD34D0">
        <w:t>.</w:t>
      </w:r>
    </w:p>
    <w:p w:rsidR="00F97941" w:rsidRPr="00F97941" w:rsidRDefault="006775DB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30</w:t>
      </w:r>
      <w:r w:rsidR="00F97941" w:rsidRPr="00A34A48">
        <w:rPr>
          <w:rStyle w:val="Ppogrubienie"/>
        </w:rPr>
        <w:t>.</w:t>
      </w:r>
      <w:r>
        <w:t xml:space="preserve"> </w:t>
      </w:r>
      <w:r w:rsidR="00E24C1D" w:rsidRPr="00F97941">
        <w:t>W</w:t>
      </w:r>
      <w:r w:rsidR="006E7D40">
        <w:t xml:space="preserve"> </w:t>
      </w:r>
      <w:r w:rsidR="00F97941" w:rsidRPr="00F97941">
        <w:t>ustawie</w:t>
      </w:r>
      <w:r w:rsidR="00E24C1D" w:rsidRPr="00F97941">
        <w:t xml:space="preserve"> z</w:t>
      </w:r>
      <w:r>
        <w:t xml:space="preserve"> </w:t>
      </w:r>
      <w:r w:rsidR="00F97941" w:rsidRPr="00F97941">
        <w:t>dnia 1</w:t>
      </w:r>
      <w:r w:rsidR="00E24C1D" w:rsidRPr="00F97941">
        <w:t>8</w:t>
      </w:r>
      <w:r>
        <w:t xml:space="preserve"> </w:t>
      </w:r>
      <w:r w:rsidR="00F97941" w:rsidRPr="00F97941">
        <w:t>lipca 200</w:t>
      </w:r>
      <w:r w:rsidR="00E24C1D" w:rsidRPr="00F97941">
        <w:t>1</w:t>
      </w:r>
      <w:r>
        <w:t xml:space="preserve"> </w:t>
      </w:r>
      <w:r w:rsidR="00F97941" w:rsidRPr="00F97941">
        <w:t>r. – Prawo wodne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="00F97941" w:rsidRPr="00F97941">
        <w:t>201</w:t>
      </w:r>
      <w:r w:rsidR="00E24C1D" w:rsidRPr="00F97941">
        <w:t>5</w:t>
      </w:r>
      <w:r w:rsidR="006E7D40">
        <w:t xml:space="preserve"> </w:t>
      </w:r>
      <w:r w:rsidR="00F97941" w:rsidRPr="00F97941">
        <w:t>r.</w:t>
      </w:r>
      <w:r>
        <w:t xml:space="preserve"> poz. </w:t>
      </w:r>
      <w:r w:rsidR="00F97941" w:rsidRPr="00F97941">
        <w:t>469</w:t>
      </w:r>
      <w:r w:rsidR="009C0E35">
        <w:t>,</w:t>
      </w:r>
      <w:r w:rsidR="008F5A51">
        <w:t xml:space="preserve"> z </w:t>
      </w:r>
      <w:proofErr w:type="spellStart"/>
      <w:r w:rsidR="002C2A40">
        <w:t>późn</w:t>
      </w:r>
      <w:proofErr w:type="spellEnd"/>
      <w:r w:rsidR="002C2A40">
        <w:t>. zm.</w:t>
      </w:r>
      <w:r w:rsidR="002C2A40">
        <w:rPr>
          <w:rStyle w:val="Odwoanieprzypisudolnego"/>
        </w:rPr>
        <w:footnoteReference w:id="16"/>
      </w:r>
      <w:r w:rsidR="002C2A40">
        <w:rPr>
          <w:rStyle w:val="IGindeksgrny"/>
        </w:rPr>
        <w:t>)</w:t>
      </w:r>
      <w:r w:rsidR="00F97941" w:rsidRPr="00F97941">
        <w:t>)</w:t>
      </w:r>
      <w:r w:rsidR="003D17D1" w:rsidRPr="00F97941">
        <w:t xml:space="preserve"> </w:t>
      </w:r>
      <w:r>
        <w:t xml:space="preserve">w art. </w:t>
      </w:r>
      <w:r w:rsidR="00F97941" w:rsidRPr="00F97941">
        <w:t>11</w:t>
      </w:r>
      <w:r w:rsidR="003D17D1" w:rsidRPr="00F97941">
        <w:t>0</w:t>
      </w:r>
      <w:r>
        <w:t xml:space="preserve"> ust. </w:t>
      </w:r>
      <w:r w:rsidR="00F97941" w:rsidRPr="00F97941">
        <w:t>8a</w:t>
      </w:r>
      <w:r w:rsidR="00527C49">
        <w:t xml:space="preserve"> otrzymuje brzmienie</w:t>
      </w:r>
      <w:r w:rsidR="00F97941" w:rsidRPr="00F97941">
        <w:t>:</w:t>
      </w:r>
    </w:p>
    <w:p w:rsidR="00F97941" w:rsidRPr="00F97941" w:rsidRDefault="00E5025D" w:rsidP="00130677">
      <w:pPr>
        <w:pStyle w:val="ZUSTzmustartykuempunktem"/>
      </w:pPr>
      <w:r>
        <w:t>„</w:t>
      </w:r>
      <w:r w:rsidR="00F97941" w:rsidRPr="00F97941">
        <w:t>8a.</w:t>
      </w:r>
      <w:r w:rsidR="006775DB">
        <w:t xml:space="preserve"> </w:t>
      </w:r>
      <w:r w:rsidR="008A6C5A">
        <w:t>Przekazanie</w:t>
      </w:r>
      <w:r w:rsidR="00F97941" w:rsidRPr="00F97941">
        <w:t xml:space="preserve"> informacji do ponownego wykorzystywania,</w:t>
      </w:r>
      <w:r w:rsidR="00E24C1D" w:rsidRPr="00F97941">
        <w:t xml:space="preserve"> o</w:t>
      </w:r>
      <w:r w:rsidR="006E7D40">
        <w:t xml:space="preserve"> </w:t>
      </w:r>
      <w:r w:rsidR="00F97941" w:rsidRPr="00F97941">
        <w:t>którym mowa</w:t>
      </w:r>
      <w:r w:rsidR="003D17D1" w:rsidRPr="00F97941">
        <w:t xml:space="preserve"> w</w:t>
      </w:r>
      <w:r w:rsidR="008F5A51">
        <w:t> </w:t>
      </w:r>
      <w:r w:rsidR="006775DB">
        <w:t xml:space="preserve">ust. </w:t>
      </w:r>
      <w:r w:rsidR="003D17D1" w:rsidRPr="00F97941">
        <w:t>7</w:t>
      </w:r>
      <w:r w:rsidR="006775DB">
        <w:t xml:space="preserve"> i </w:t>
      </w:r>
      <w:r w:rsidR="00F97941" w:rsidRPr="00F97941">
        <w:t>8, następuje na zasadach określonych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>ustawie</w:t>
      </w:r>
      <w:r w:rsidR="00E24C1D" w:rsidRPr="00F97941">
        <w:t xml:space="preserve"> z</w:t>
      </w:r>
      <w:r w:rsidR="006E7D40">
        <w:t xml:space="preserve"> </w:t>
      </w:r>
      <w:r w:rsidR="00F97941" w:rsidRPr="00F97941">
        <w:t xml:space="preserve">dnia … </w:t>
      </w:r>
      <w:r w:rsidR="004B2D8F">
        <w:t xml:space="preserve">2016 r. </w:t>
      </w:r>
      <w:r w:rsidR="00E24C1D" w:rsidRPr="00F97941">
        <w:t>o</w:t>
      </w:r>
      <w:r w:rsidR="004B2D8F">
        <w:t> </w:t>
      </w:r>
      <w:r w:rsidR="00F97941" w:rsidRPr="00F97941">
        <w:t>ponownym wykorzystywaniu informacji sektora publicznego (</w:t>
      </w:r>
      <w:r w:rsidR="003D17D1">
        <w:t>Dz.</w:t>
      </w:r>
      <w:r w:rsidR="006E7D40">
        <w:t xml:space="preserve"> </w:t>
      </w:r>
      <w:r w:rsidR="003D17D1">
        <w:t>U. poz.</w:t>
      </w:r>
      <w:r w:rsidR="006E7D40">
        <w:t xml:space="preserve"> </w:t>
      </w:r>
      <w:r w:rsidR="00F97941" w:rsidRPr="00F97941">
        <w:t>…).</w:t>
      </w:r>
      <w:r>
        <w:t>”</w:t>
      </w:r>
      <w:r w:rsidR="002047E4">
        <w:t>.</w:t>
      </w:r>
    </w:p>
    <w:p w:rsidR="00E24C1D" w:rsidRPr="00E24C1D" w:rsidRDefault="00E24C1D" w:rsidP="00A34A48">
      <w:pPr>
        <w:pStyle w:val="ARTartustawynprozporzdzenia"/>
        <w:keepNext/>
      </w:pPr>
      <w:r w:rsidRPr="00A34A48">
        <w:rPr>
          <w:rStyle w:val="Ppogrubienie"/>
        </w:rPr>
        <w:lastRenderedPageBreak/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31</w:t>
      </w:r>
      <w:r w:rsidRPr="00A34A48">
        <w:rPr>
          <w:rStyle w:val="Ppogrubienie"/>
        </w:rPr>
        <w:t>.</w:t>
      </w:r>
      <w:r w:rsidR="006E7D40">
        <w:t xml:space="preserve"> </w:t>
      </w:r>
      <w:r w:rsidRPr="00E24C1D">
        <w:t>W</w:t>
      </w:r>
      <w:r w:rsidR="006E7D40">
        <w:t xml:space="preserve"> </w:t>
      </w:r>
      <w:r w:rsidRPr="00E24C1D">
        <w:t>ustawie z</w:t>
      </w:r>
      <w:r w:rsidR="006E7D40">
        <w:t xml:space="preserve"> </w:t>
      </w:r>
      <w:r w:rsidRPr="00E24C1D">
        <w:t>dnia 6</w:t>
      </w:r>
      <w:r w:rsidR="006E7D40">
        <w:t xml:space="preserve"> </w:t>
      </w:r>
      <w:r w:rsidRPr="00E24C1D">
        <w:t>września 2001</w:t>
      </w:r>
      <w:r w:rsidR="006E7D40">
        <w:t xml:space="preserve"> </w:t>
      </w:r>
      <w:r w:rsidRPr="00E24C1D">
        <w:t>r. o</w:t>
      </w:r>
      <w:r w:rsidR="006E7D40">
        <w:t xml:space="preserve"> </w:t>
      </w:r>
      <w:r w:rsidRPr="00E24C1D">
        <w:t>dostępie do informacji publicznej</w:t>
      </w:r>
      <w:r w:rsidR="00527C49">
        <w:t xml:space="preserve"> </w:t>
      </w:r>
      <w:r w:rsidR="006F31B7" w:rsidRPr="00F97941">
        <w:t>(</w:t>
      </w:r>
      <w:r w:rsidR="003D17D1">
        <w:t>Dz.</w:t>
      </w:r>
      <w:r w:rsidR="008F5A51">
        <w:t> </w:t>
      </w:r>
      <w:r w:rsidR="003D17D1">
        <w:t>U.</w:t>
      </w:r>
      <w:r w:rsidR="006F31B7" w:rsidRPr="006F31B7">
        <w:t xml:space="preserve"> z</w:t>
      </w:r>
      <w:r w:rsidR="006E7D40">
        <w:t xml:space="preserve"> </w:t>
      </w:r>
      <w:r w:rsidR="004B2D8F">
        <w:t>2015</w:t>
      </w:r>
      <w:r w:rsidR="006E7D40">
        <w:t xml:space="preserve"> </w:t>
      </w:r>
      <w:r w:rsidR="006F31B7" w:rsidRPr="006F31B7">
        <w:t>r.</w:t>
      </w:r>
      <w:r w:rsidR="003D17D1">
        <w:t xml:space="preserve"> poz.</w:t>
      </w:r>
      <w:r w:rsidR="006E7D40">
        <w:t xml:space="preserve"> </w:t>
      </w:r>
      <w:r w:rsidR="004B2D8F">
        <w:t>2058</w:t>
      </w:r>
      <w:r w:rsidR="0000123D">
        <w:t xml:space="preserve"> oraz z 2016 r. </w:t>
      </w:r>
      <w:r w:rsidR="00C54C49">
        <w:t xml:space="preserve">poz. </w:t>
      </w:r>
      <w:r w:rsidR="0000123D">
        <w:t>…</w:t>
      </w:r>
      <w:r w:rsidR="006F31B7" w:rsidRPr="006F31B7">
        <w:t>)</w:t>
      </w:r>
      <w:r w:rsidR="006F31B7">
        <w:t xml:space="preserve"> </w:t>
      </w:r>
      <w:r w:rsidRPr="00E24C1D">
        <w:t>wprowadza się następujące zmiany:</w:t>
      </w:r>
    </w:p>
    <w:p w:rsidR="00383995" w:rsidRDefault="00E24C1D" w:rsidP="006F31B7">
      <w:pPr>
        <w:pStyle w:val="PKTpunkt"/>
        <w:keepNext/>
      </w:pPr>
      <w:r>
        <w:t>1)</w:t>
      </w:r>
      <w:r>
        <w:tab/>
      </w:r>
      <w:r w:rsidR="00383995">
        <w:t>uchyla się odnośnik</w:t>
      </w:r>
      <w:r w:rsidR="003D17D1">
        <w:t xml:space="preserve"> nr</w:t>
      </w:r>
      <w:r w:rsidR="006E7D40">
        <w:t xml:space="preserve"> </w:t>
      </w:r>
      <w:r w:rsidR="00292CB7">
        <w:t>1</w:t>
      </w:r>
      <w:r w:rsidR="006E7D40">
        <w:t xml:space="preserve"> </w:t>
      </w:r>
      <w:r w:rsidR="00383995">
        <w:t>do ustawy;</w:t>
      </w:r>
    </w:p>
    <w:p w:rsidR="00E24C1D" w:rsidRPr="00E24C1D" w:rsidRDefault="00383995" w:rsidP="00A34A48">
      <w:pPr>
        <w:pStyle w:val="PKTpunkt"/>
        <w:keepNext/>
      </w:pPr>
      <w:r>
        <w:t>2)</w:t>
      </w:r>
      <w:r>
        <w:tab/>
      </w:r>
      <w:r w:rsidR="00527C49">
        <w:t>w</w:t>
      </w:r>
      <w:r w:rsidR="003D17D1">
        <w:t xml:space="preserve"> art.</w:t>
      </w:r>
      <w:r w:rsidR="006E7D40">
        <w:t xml:space="preserve"> </w:t>
      </w:r>
      <w:r w:rsidR="003D17D1" w:rsidRPr="00E24C1D">
        <w:t>1</w:t>
      </w:r>
      <w:r w:rsidR="003D17D1">
        <w:t xml:space="preserve"> ust.</w:t>
      </w:r>
      <w:r w:rsidR="006E7D40">
        <w:t xml:space="preserve"> </w:t>
      </w:r>
      <w:r w:rsidR="00E24C1D" w:rsidRPr="00E24C1D">
        <w:t>1</w:t>
      </w:r>
      <w:r w:rsidR="006E7D40">
        <w:t xml:space="preserve"> </w:t>
      </w:r>
      <w:r w:rsidR="00E24C1D" w:rsidRPr="00E24C1D">
        <w:t>otrzymuje brzmienie:</w:t>
      </w:r>
    </w:p>
    <w:p w:rsidR="00E24C1D" w:rsidRPr="00F97941" w:rsidRDefault="00E5025D" w:rsidP="00967F12">
      <w:pPr>
        <w:pStyle w:val="ZUSTzmustartykuempunktem"/>
      </w:pPr>
      <w:r>
        <w:t>„</w:t>
      </w:r>
      <w:r w:rsidR="00E24C1D" w:rsidRPr="00F97941">
        <w:t>1.</w:t>
      </w:r>
      <w:r w:rsidR="006E7D40">
        <w:t xml:space="preserve"> </w:t>
      </w:r>
      <w:r w:rsidR="00E24C1D" w:rsidRPr="00F97941">
        <w:t>Każda informacja o</w:t>
      </w:r>
      <w:r w:rsidR="006E7D40">
        <w:t xml:space="preserve"> </w:t>
      </w:r>
      <w:r w:rsidR="00E24C1D" w:rsidRPr="00F97941">
        <w:t>sprawach publicznych stanowi informację publiczną w</w:t>
      </w:r>
      <w:r w:rsidR="008F5A51">
        <w:t> </w:t>
      </w:r>
      <w:r w:rsidR="00E24C1D" w:rsidRPr="00F97941">
        <w:t>rozumieniu ustawy i</w:t>
      </w:r>
      <w:r w:rsidR="006E7D40">
        <w:t xml:space="preserve"> </w:t>
      </w:r>
      <w:r w:rsidR="00E24C1D" w:rsidRPr="00F97941">
        <w:t>podlega udostępnieniu na zasadach i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="00E24C1D" w:rsidRPr="00F97941">
        <w:t>trybie określonych w</w:t>
      </w:r>
      <w:r w:rsidR="008F5A51">
        <w:t> </w:t>
      </w:r>
      <w:r w:rsidR="00E24C1D" w:rsidRPr="00F97941">
        <w:t>niniejszej ustawie.</w:t>
      </w:r>
      <w:r>
        <w:t>”</w:t>
      </w:r>
      <w:r w:rsidR="00E24C1D" w:rsidRPr="00F97941">
        <w:t>;</w:t>
      </w:r>
    </w:p>
    <w:p w:rsidR="00E24C1D" w:rsidRPr="00F97941" w:rsidRDefault="00383995" w:rsidP="00E24C1D">
      <w:pPr>
        <w:pStyle w:val="PKTpunkt"/>
      </w:pPr>
      <w:r>
        <w:t>3</w:t>
      </w:r>
      <w:r w:rsidR="00E24C1D">
        <w:t>)</w:t>
      </w:r>
      <w:r w:rsidR="00E24C1D">
        <w:tab/>
      </w:r>
      <w:r w:rsidR="00E24C1D" w:rsidRPr="00F97941">
        <w:t>uchyla się</w:t>
      </w:r>
      <w:r w:rsidR="003D17D1">
        <w:t xml:space="preserve"> art.</w:t>
      </w:r>
      <w:r w:rsidR="006E7D40">
        <w:t xml:space="preserve"> </w:t>
      </w:r>
      <w:r w:rsidR="00E24C1D" w:rsidRPr="00F97941">
        <w:t>2a;</w:t>
      </w:r>
    </w:p>
    <w:p w:rsidR="00E24C1D" w:rsidRPr="00E24C1D" w:rsidRDefault="00383995" w:rsidP="00A34A48">
      <w:pPr>
        <w:pStyle w:val="PKTpunkt"/>
        <w:keepNext/>
      </w:pPr>
      <w:r>
        <w:t>4</w:t>
      </w:r>
      <w:r w:rsidR="00527C49">
        <w:t>)</w:t>
      </w:r>
      <w:r w:rsidR="00527C49">
        <w:tab/>
      </w:r>
      <w:r w:rsidR="00E24C1D">
        <w:t>w</w:t>
      </w:r>
      <w:r w:rsidR="003D17D1">
        <w:t xml:space="preserve"> art.</w:t>
      </w:r>
      <w:r w:rsidR="006E7D40">
        <w:t xml:space="preserve"> </w:t>
      </w:r>
      <w:r w:rsidR="00E24C1D" w:rsidRPr="00E24C1D">
        <w:t>9a:</w:t>
      </w:r>
    </w:p>
    <w:p w:rsidR="00E24C1D" w:rsidRPr="00E24C1D" w:rsidRDefault="00E24C1D" w:rsidP="00A34A48">
      <w:pPr>
        <w:pStyle w:val="LITlitera"/>
        <w:keepNext/>
      </w:pPr>
      <w:r>
        <w:t>a)</w:t>
      </w:r>
      <w:r>
        <w:tab/>
      </w:r>
      <w:r w:rsidRPr="00E24C1D">
        <w:t>ust. 1</w:t>
      </w:r>
      <w:r w:rsidR="006E7D40">
        <w:t xml:space="preserve"> </w:t>
      </w:r>
      <w:r w:rsidRPr="00E24C1D">
        <w:t>otrzymuje brzmienie:</w:t>
      </w:r>
    </w:p>
    <w:p w:rsidR="00E24C1D" w:rsidRPr="00F97941" w:rsidRDefault="00E5025D" w:rsidP="003D17D1">
      <w:pPr>
        <w:pStyle w:val="ZLITUSTzmustliter"/>
      </w:pPr>
      <w:r>
        <w:t>„</w:t>
      </w:r>
      <w:r w:rsidR="00E24C1D" w:rsidRPr="00F97941">
        <w:t>1.</w:t>
      </w:r>
      <w:r w:rsidR="006E7D40">
        <w:t xml:space="preserve"> </w:t>
      </w:r>
      <w:r w:rsidR="00E24C1D" w:rsidRPr="00F97941">
        <w:t>Informacje publiczne o</w:t>
      </w:r>
      <w:r w:rsidR="006E7D40">
        <w:t xml:space="preserve"> </w:t>
      </w:r>
      <w:r w:rsidR="00E24C1D" w:rsidRPr="00F97941">
        <w:t>szczególnym znaczeniu dla rozwoju innowacyjności w</w:t>
      </w:r>
      <w:r w:rsidR="006E7D40">
        <w:t xml:space="preserve"> </w:t>
      </w:r>
      <w:r w:rsidR="00E24C1D" w:rsidRPr="00F97941">
        <w:t>państwie i</w:t>
      </w:r>
      <w:r w:rsidR="006E7D40">
        <w:t xml:space="preserve"> </w:t>
      </w:r>
      <w:r w:rsidR="00E24C1D" w:rsidRPr="00F97941">
        <w:t>rozwoju społeczeństwa informacyjnego, które ze względu na sposób przechowywania i</w:t>
      </w:r>
      <w:r w:rsidR="006E7D40">
        <w:t xml:space="preserve"> </w:t>
      </w:r>
      <w:r w:rsidR="00E24C1D" w:rsidRPr="00F97941">
        <w:t>udostępniania pozwalają na ich ponowne wykorzystywanie w</w:t>
      </w:r>
      <w:r w:rsidR="006E7D40">
        <w:t xml:space="preserve"> </w:t>
      </w:r>
      <w:r w:rsidR="00E24C1D" w:rsidRPr="00F97941">
        <w:t>rozumieniu</w:t>
      </w:r>
      <w:r w:rsidR="004019E7">
        <w:t xml:space="preserve"> </w:t>
      </w:r>
      <w:r w:rsidR="00E24C1D" w:rsidRPr="00F97941">
        <w:t>ustawy</w:t>
      </w:r>
      <w:r w:rsidR="00292CB7" w:rsidRPr="00F97941">
        <w:t xml:space="preserve"> </w:t>
      </w:r>
      <w:r w:rsidR="00292CB7">
        <w:t>z</w:t>
      </w:r>
      <w:r w:rsidR="006E7D40">
        <w:t xml:space="preserve"> </w:t>
      </w:r>
      <w:r w:rsidR="00292CB7">
        <w:t>dnia …</w:t>
      </w:r>
      <w:r w:rsidR="008B1C76">
        <w:t xml:space="preserve"> 2016 r. </w:t>
      </w:r>
      <w:r w:rsidR="00E24C1D" w:rsidRPr="00F97941">
        <w:t>o</w:t>
      </w:r>
      <w:r w:rsidR="006E7D40">
        <w:t xml:space="preserve"> </w:t>
      </w:r>
      <w:r w:rsidR="00E24C1D" w:rsidRPr="00F97941">
        <w:t>ponownym wykorzystywaniu informacji sektora publicznego</w:t>
      </w:r>
      <w:r w:rsidR="000F2F7F">
        <w:t xml:space="preserve"> (</w:t>
      </w:r>
      <w:r w:rsidR="003D17D1">
        <w:t>Dz.</w:t>
      </w:r>
      <w:r w:rsidR="006E7D40">
        <w:t xml:space="preserve"> </w:t>
      </w:r>
      <w:r w:rsidR="003D17D1">
        <w:t>U. poz.</w:t>
      </w:r>
      <w:r w:rsidR="006E7D40">
        <w:t xml:space="preserve"> </w:t>
      </w:r>
      <w:r w:rsidR="000F2F7F">
        <w:t>…)</w:t>
      </w:r>
      <w:r w:rsidR="00E24C1D" w:rsidRPr="00F97941">
        <w:t>, w</w:t>
      </w:r>
      <w:r w:rsidR="006E7D40">
        <w:t xml:space="preserve"> </w:t>
      </w:r>
      <w:r w:rsidR="00E24C1D" w:rsidRPr="00F97941">
        <w:t>sposób użyteczny i</w:t>
      </w:r>
      <w:r w:rsidR="006E7D40">
        <w:t xml:space="preserve"> </w:t>
      </w:r>
      <w:r w:rsidR="00E24C1D" w:rsidRPr="00F97941">
        <w:t>efektywny, stanowią zbiór</w:t>
      </w:r>
      <w:r w:rsidR="003E6A13">
        <w:t>,</w:t>
      </w:r>
      <w:r w:rsidR="00E24C1D" w:rsidRPr="00F97941">
        <w:t xml:space="preserve"> zwany dalej </w:t>
      </w:r>
      <w:r>
        <w:t>„</w:t>
      </w:r>
      <w:r w:rsidR="00E24C1D" w:rsidRPr="00F97941">
        <w:t>zasobem informacyjnym</w:t>
      </w:r>
      <w:r>
        <w:t>”</w:t>
      </w:r>
      <w:r w:rsidR="003E6A13">
        <w:t>,</w:t>
      </w:r>
      <w:r w:rsidR="00E24C1D" w:rsidRPr="00F97941">
        <w:t xml:space="preserve"> i</w:t>
      </w:r>
      <w:r w:rsidR="00C54C49">
        <w:t> </w:t>
      </w:r>
      <w:r w:rsidR="00E24C1D" w:rsidRPr="00F97941">
        <w:t>są udostępniane w</w:t>
      </w:r>
      <w:r w:rsidR="006E7D40">
        <w:t xml:space="preserve"> </w:t>
      </w:r>
      <w:r w:rsidR="00E24C1D" w:rsidRPr="00F97941">
        <w:t>centralnym repozytorium.</w:t>
      </w:r>
      <w:r>
        <w:t>”</w:t>
      </w:r>
      <w:r w:rsidR="00E24C1D" w:rsidRPr="00F97941">
        <w:t>,</w:t>
      </w:r>
    </w:p>
    <w:p w:rsidR="00E24C1D" w:rsidRPr="00E24C1D" w:rsidRDefault="00E24C1D" w:rsidP="00A34A48">
      <w:pPr>
        <w:pStyle w:val="LITlitera"/>
        <w:keepNext/>
      </w:pPr>
      <w:r>
        <w:t>b)</w:t>
      </w:r>
      <w:r>
        <w:tab/>
      </w:r>
      <w:r w:rsidRPr="00E24C1D">
        <w:t>w</w:t>
      </w:r>
      <w:r w:rsidR="003D17D1">
        <w:t xml:space="preserve"> ust.</w:t>
      </w:r>
      <w:r w:rsidR="006E7D40">
        <w:t xml:space="preserve"> </w:t>
      </w:r>
      <w:r w:rsidRPr="00E24C1D">
        <w:t>2</w:t>
      </w:r>
      <w:r w:rsidR="006E7D40">
        <w:t xml:space="preserve"> </w:t>
      </w:r>
      <w:r w:rsidRPr="00E24C1D">
        <w:t>wprowadzenie do wyliczenia otrzymuje brzmienie:</w:t>
      </w:r>
    </w:p>
    <w:p w:rsidR="00E24C1D" w:rsidRPr="00F97941" w:rsidRDefault="00E5025D" w:rsidP="00E24C1D">
      <w:pPr>
        <w:pStyle w:val="ZLITUSTzmustliter"/>
      </w:pPr>
      <w:r>
        <w:t>„</w:t>
      </w:r>
      <w:r w:rsidR="00E24C1D" w:rsidRPr="00F97941">
        <w:t>Do przekazania, w</w:t>
      </w:r>
      <w:r w:rsidR="006E7D40">
        <w:t xml:space="preserve"> </w:t>
      </w:r>
      <w:r w:rsidR="00E24C1D" w:rsidRPr="00F97941">
        <w:t>celu udostępnienia w</w:t>
      </w:r>
      <w:r w:rsidR="006E7D40">
        <w:t xml:space="preserve"> </w:t>
      </w:r>
      <w:r w:rsidR="00E24C1D" w:rsidRPr="00F97941">
        <w:t>centralnym repozytorium, posiadanych zasobów informacyjnych oraz metadanych opisujących ich strukturę są obowiązane:</w:t>
      </w:r>
      <w:r>
        <w:t>”</w:t>
      </w:r>
      <w:r w:rsidR="00E24C1D" w:rsidRPr="00F97941">
        <w:t>,</w:t>
      </w:r>
    </w:p>
    <w:p w:rsidR="00E24C1D" w:rsidRPr="00E24C1D" w:rsidRDefault="00E24C1D" w:rsidP="00A34A48">
      <w:pPr>
        <w:pStyle w:val="LITlitera"/>
        <w:keepNext/>
      </w:pPr>
      <w:r>
        <w:t>c)</w:t>
      </w:r>
      <w:r>
        <w:tab/>
      </w:r>
      <w:r w:rsidRPr="00E24C1D">
        <w:t>w</w:t>
      </w:r>
      <w:r w:rsidR="003D17D1">
        <w:t xml:space="preserve"> ust.</w:t>
      </w:r>
      <w:r w:rsidR="006E7D40">
        <w:t xml:space="preserve"> </w:t>
      </w:r>
      <w:r w:rsidRPr="00E24C1D">
        <w:t>2b</w:t>
      </w:r>
      <w:r w:rsidR="003D17D1" w:rsidRPr="00E24C1D">
        <w:t xml:space="preserve"> </w:t>
      </w:r>
      <w:r w:rsidR="003D17D1">
        <w:t>w</w:t>
      </w:r>
      <w:r w:rsidR="006E7D40">
        <w:t xml:space="preserve"> </w:t>
      </w:r>
      <w:r w:rsidR="003D17D1">
        <w:t>pkt</w:t>
      </w:r>
      <w:r w:rsidR="006E7D40">
        <w:t xml:space="preserve"> </w:t>
      </w:r>
      <w:r w:rsidRPr="00E24C1D">
        <w:t>2</w:t>
      </w:r>
      <w:r w:rsidR="006E7D40">
        <w:t xml:space="preserve"> </w:t>
      </w:r>
      <w:r w:rsidR="000F2F7F">
        <w:t xml:space="preserve">kropkę zastępuje się </w:t>
      </w:r>
      <w:r w:rsidR="001E51F6">
        <w:t xml:space="preserve">średnikiem </w:t>
      </w:r>
      <w:r w:rsidR="00292CB7">
        <w:t>i</w:t>
      </w:r>
      <w:r w:rsidR="006E7D40">
        <w:t xml:space="preserve"> </w:t>
      </w:r>
      <w:r w:rsidRPr="00E24C1D">
        <w:t>dodaje się</w:t>
      </w:r>
      <w:r w:rsidR="003D17D1">
        <w:t xml:space="preserve"> pkt</w:t>
      </w:r>
      <w:r w:rsidR="006E7D40">
        <w:t xml:space="preserve"> </w:t>
      </w:r>
      <w:r w:rsidR="003D17D1" w:rsidRPr="00E24C1D">
        <w:t>3</w:t>
      </w:r>
      <w:r w:rsidR="003D17D1">
        <w:t xml:space="preserve"> w</w:t>
      </w:r>
      <w:r w:rsidR="006E7D40">
        <w:t xml:space="preserve"> </w:t>
      </w:r>
      <w:r w:rsidRPr="00E24C1D">
        <w:t>brzmieniu:</w:t>
      </w:r>
    </w:p>
    <w:p w:rsidR="00E24C1D" w:rsidRPr="00F97941" w:rsidRDefault="00E5025D" w:rsidP="00E24C1D">
      <w:pPr>
        <w:pStyle w:val="ZLITPKTzmpktliter"/>
      </w:pPr>
      <w:r>
        <w:t>„</w:t>
      </w:r>
      <w:r w:rsidR="00E24C1D" w:rsidRPr="00F97941">
        <w:t>3)</w:t>
      </w:r>
      <w:r w:rsidR="00E24C1D">
        <w:tab/>
      </w:r>
      <w:r w:rsidR="00E24C1D" w:rsidRPr="00F97941">
        <w:t>systematycznego weryfikowania i</w:t>
      </w:r>
      <w:r w:rsidR="006E7D40">
        <w:t xml:space="preserve"> </w:t>
      </w:r>
      <w:r w:rsidR="00E24C1D" w:rsidRPr="00F97941">
        <w:t>aktualizowania zasobów informacyjnych oraz metadanych udostępnionych w</w:t>
      </w:r>
      <w:r w:rsidR="006E7D40">
        <w:t xml:space="preserve"> </w:t>
      </w:r>
      <w:r w:rsidR="00E24C1D" w:rsidRPr="00F97941">
        <w:t>centralnym repozytorium.</w:t>
      </w:r>
      <w:r>
        <w:t>”</w:t>
      </w:r>
      <w:r w:rsidR="00E24C1D" w:rsidRPr="00F97941">
        <w:t>,</w:t>
      </w:r>
    </w:p>
    <w:p w:rsidR="00E24C1D" w:rsidRPr="00E24C1D" w:rsidRDefault="00E24C1D" w:rsidP="00A34A48">
      <w:pPr>
        <w:pStyle w:val="LITlitera"/>
        <w:keepNext/>
      </w:pPr>
      <w:r>
        <w:t>d)</w:t>
      </w:r>
      <w:r>
        <w:tab/>
      </w:r>
      <w:r w:rsidRPr="00E24C1D">
        <w:t>w</w:t>
      </w:r>
      <w:r w:rsidR="003D17D1">
        <w:t xml:space="preserve"> ust.</w:t>
      </w:r>
      <w:r w:rsidR="006E7D40">
        <w:t xml:space="preserve"> </w:t>
      </w:r>
      <w:r w:rsidRPr="00E24C1D">
        <w:t>3:</w:t>
      </w:r>
    </w:p>
    <w:p w:rsidR="00E24C1D" w:rsidRPr="00E24C1D" w:rsidRDefault="00E24C1D" w:rsidP="00A34A48">
      <w:pPr>
        <w:pStyle w:val="TIRtiret"/>
        <w:keepNext/>
      </w:pPr>
      <w:r>
        <w:t>–</w:t>
      </w:r>
      <w:r w:rsidR="003E2BC3">
        <w:tab/>
      </w:r>
      <w:r w:rsidR="003D17D1">
        <w:t>pkt</w:t>
      </w:r>
      <w:r w:rsidR="006E7D40">
        <w:t xml:space="preserve"> </w:t>
      </w:r>
      <w:r w:rsidRPr="00E24C1D">
        <w:t>1</w:t>
      </w:r>
      <w:r w:rsidR="006E7D40">
        <w:t xml:space="preserve"> </w:t>
      </w:r>
      <w:r w:rsidRPr="00E24C1D">
        <w:t>otrzymuje brzmienie:</w:t>
      </w:r>
    </w:p>
    <w:p w:rsidR="00E24C1D" w:rsidRPr="00F97941" w:rsidRDefault="00E5025D" w:rsidP="00E24C1D">
      <w:pPr>
        <w:pStyle w:val="ZTIRPKTzmpkttiret"/>
      </w:pPr>
      <w:r>
        <w:t>„</w:t>
      </w:r>
      <w:r w:rsidR="00E24C1D" w:rsidRPr="00F97941">
        <w:t>1)</w:t>
      </w:r>
      <w:r w:rsidR="00E24C1D">
        <w:tab/>
      </w:r>
      <w:r w:rsidR="00E24C1D" w:rsidRPr="00F97941">
        <w:t>sposób przekazania, o</w:t>
      </w:r>
      <w:r w:rsidR="006E7D40">
        <w:t xml:space="preserve"> </w:t>
      </w:r>
      <w:r w:rsidR="00E24C1D" w:rsidRPr="00F97941">
        <w:t>którym mowa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E24C1D" w:rsidRPr="00F97941">
        <w:t xml:space="preserve">2, mając na </w:t>
      </w:r>
      <w:r w:rsidR="00E24C1D" w:rsidRPr="00FC0419">
        <w:t>względzie</w:t>
      </w:r>
      <w:r w:rsidR="00E24C1D" w:rsidRPr="00F97941">
        <w:t xml:space="preserve"> posiadaną przez ten podmiot infrastrukturę teleinformatyczną umożliwiającą gromadzenie w</w:t>
      </w:r>
      <w:r w:rsidR="006E7D40">
        <w:t xml:space="preserve"> </w:t>
      </w:r>
      <w:r w:rsidR="00E24C1D" w:rsidRPr="00F97941">
        <w:t>niej informacji publicznych oraz ich udostępnianie, a</w:t>
      </w:r>
      <w:r w:rsidR="006E7D40">
        <w:t xml:space="preserve"> </w:t>
      </w:r>
      <w:r w:rsidR="00E24C1D" w:rsidRPr="00F97941">
        <w:t>także możliwości techniczne przechowywania tych informacji w</w:t>
      </w:r>
      <w:r w:rsidR="006E7D40">
        <w:t xml:space="preserve"> </w:t>
      </w:r>
      <w:r w:rsidR="00E24C1D" w:rsidRPr="00F97941">
        <w:t>centralnym repozytorium;</w:t>
      </w:r>
      <w:r>
        <w:t>”</w:t>
      </w:r>
      <w:r w:rsidR="00E24C1D" w:rsidRPr="00F97941">
        <w:t>,</w:t>
      </w:r>
    </w:p>
    <w:p w:rsidR="00E24C1D" w:rsidRPr="00E24C1D" w:rsidRDefault="00E24C1D" w:rsidP="00A34A48">
      <w:pPr>
        <w:pStyle w:val="TIRtiret"/>
        <w:keepNext/>
      </w:pPr>
      <w:r>
        <w:lastRenderedPageBreak/>
        <w:t>–</w:t>
      </w:r>
      <w:r w:rsidR="003E2BC3">
        <w:tab/>
      </w:r>
      <w:r w:rsidR="003D17D1">
        <w:t>pkt</w:t>
      </w:r>
      <w:r w:rsidR="006E7D40">
        <w:t xml:space="preserve"> </w:t>
      </w:r>
      <w:r w:rsidRPr="00E24C1D">
        <w:t>3</w:t>
      </w:r>
      <w:r w:rsidR="006E7D40">
        <w:t xml:space="preserve"> </w:t>
      </w:r>
      <w:r w:rsidRPr="00E24C1D">
        <w:t>otrzymuje brzmienie:</w:t>
      </w:r>
    </w:p>
    <w:p w:rsidR="00E24C1D" w:rsidRPr="00F97941" w:rsidRDefault="00E5025D" w:rsidP="00E24C1D">
      <w:pPr>
        <w:pStyle w:val="ZTIRPKTzmpkttiret"/>
      </w:pPr>
      <w:r>
        <w:t>„</w:t>
      </w:r>
      <w:r w:rsidR="00E24C1D" w:rsidRPr="00F97941">
        <w:t>3)</w:t>
      </w:r>
      <w:r w:rsidR="00E24C1D">
        <w:tab/>
      </w:r>
      <w:r w:rsidR="00E24C1D" w:rsidRPr="00F97941">
        <w:t>o ile uzna za celowe, dodatkowe wymagania techniczne opracowania zasobu informacyjnego oraz dodatkowy zestaw elementów metadanych, innych niż określone w</w:t>
      </w:r>
      <w:r w:rsidR="006E7D40">
        <w:t xml:space="preserve"> </w:t>
      </w:r>
      <w:r w:rsidR="00E24C1D" w:rsidRPr="00F97941">
        <w:t>przepisach wydanych na podstawie</w:t>
      </w:r>
      <w:r w:rsidR="003D17D1">
        <w:t xml:space="preserve"> art.</w:t>
      </w:r>
      <w:r w:rsidR="006E7D40">
        <w:t xml:space="preserve"> </w:t>
      </w:r>
      <w:r w:rsidR="00E24C1D" w:rsidRPr="00F97941">
        <w:t>9b</w:t>
      </w:r>
      <w:r w:rsidR="003D17D1">
        <w:t xml:space="preserve"> ust.</w:t>
      </w:r>
      <w:r w:rsidR="006E7D40">
        <w:t xml:space="preserve"> </w:t>
      </w:r>
      <w:r w:rsidR="00E24C1D" w:rsidRPr="00F97941">
        <w:t>6, mając na względzie sposób koordynacji informacji stanowiących zasób informacyjny, ułatwiające jego wyszukiwanie w</w:t>
      </w:r>
      <w:r w:rsidR="006E7D40">
        <w:t xml:space="preserve"> </w:t>
      </w:r>
      <w:r w:rsidR="00E24C1D" w:rsidRPr="00F97941">
        <w:t>sposób określony</w:t>
      </w:r>
      <w:r w:rsidR="003D17D1" w:rsidRPr="00F97941">
        <w:t xml:space="preserve"> w</w:t>
      </w:r>
      <w:r w:rsidR="008F5A51">
        <w:t> </w:t>
      </w:r>
      <w:r w:rsidR="003D17D1">
        <w:t>art.</w:t>
      </w:r>
      <w:r w:rsidR="008F5A51">
        <w:t> </w:t>
      </w:r>
      <w:r w:rsidR="00E24C1D" w:rsidRPr="00F97941">
        <w:t>9b</w:t>
      </w:r>
      <w:r w:rsidR="003D17D1">
        <w:t xml:space="preserve"> ust.</w:t>
      </w:r>
      <w:r w:rsidR="006E7D40">
        <w:t xml:space="preserve"> </w:t>
      </w:r>
      <w:r w:rsidR="00E24C1D" w:rsidRPr="00F97941">
        <w:t>2, kontrolę, długotrwałe przechowywanie i</w:t>
      </w:r>
      <w:r w:rsidR="006E7D40">
        <w:t xml:space="preserve"> </w:t>
      </w:r>
      <w:r w:rsidR="00E24C1D" w:rsidRPr="00F97941">
        <w:t>zarządzanie, oraz możliwość jak najszerszego ponownego wykorzystywania informacji publicznych i</w:t>
      </w:r>
      <w:r w:rsidR="006E7D40">
        <w:t xml:space="preserve"> </w:t>
      </w:r>
      <w:r w:rsidR="00E24C1D" w:rsidRPr="00F97941">
        <w:t>ich maszynowego odczytu;</w:t>
      </w:r>
      <w:r w:rsidR="009C0E35">
        <w:t>”;</w:t>
      </w:r>
    </w:p>
    <w:p w:rsidR="00E24C1D" w:rsidRPr="00E24C1D" w:rsidRDefault="00383995" w:rsidP="00A34A48">
      <w:pPr>
        <w:pStyle w:val="PKTpunkt"/>
        <w:keepNext/>
      </w:pPr>
      <w:r>
        <w:t>5</w:t>
      </w:r>
      <w:r w:rsidR="00E24C1D">
        <w:t>)</w:t>
      </w:r>
      <w:r w:rsidR="00E24C1D">
        <w:tab/>
      </w:r>
      <w:r w:rsidR="00E24C1D" w:rsidRPr="00E24C1D">
        <w:t>po</w:t>
      </w:r>
      <w:r w:rsidR="003D17D1">
        <w:t xml:space="preserve"> art.</w:t>
      </w:r>
      <w:r w:rsidR="006E7D40">
        <w:t xml:space="preserve"> </w:t>
      </w:r>
      <w:r w:rsidR="00E24C1D" w:rsidRPr="00E24C1D">
        <w:t>9b dodaje się</w:t>
      </w:r>
      <w:r w:rsidR="003D17D1">
        <w:t xml:space="preserve"> art.</w:t>
      </w:r>
      <w:r w:rsidR="006E7D40">
        <w:t xml:space="preserve"> </w:t>
      </w:r>
      <w:r w:rsidR="00E24C1D" w:rsidRPr="00E24C1D">
        <w:t>9c w</w:t>
      </w:r>
      <w:r w:rsidR="006E7D40">
        <w:t xml:space="preserve"> </w:t>
      </w:r>
      <w:r w:rsidR="00E24C1D" w:rsidRPr="00E24C1D">
        <w:t>brzmieniu:</w:t>
      </w:r>
    </w:p>
    <w:p w:rsidR="00E24C1D" w:rsidRPr="00F97941" w:rsidRDefault="00E5025D" w:rsidP="00E24C1D">
      <w:pPr>
        <w:pStyle w:val="ZARTzmartartykuempunktem"/>
      </w:pPr>
      <w:r>
        <w:t>„</w:t>
      </w:r>
      <w:r w:rsidR="00E24C1D">
        <w:t xml:space="preserve">Art. </w:t>
      </w:r>
      <w:r w:rsidR="00E24C1D" w:rsidRPr="00F97941">
        <w:t>9c. 1. W</w:t>
      </w:r>
      <w:r w:rsidR="006E7D40">
        <w:t xml:space="preserve"> </w:t>
      </w:r>
      <w:r w:rsidR="00E24C1D" w:rsidRPr="00F97941">
        <w:t>centralnym repozytorium mogą być udostępniane zasoby informacyjne oraz metadane inne niż wskazane w</w:t>
      </w:r>
      <w:r w:rsidR="006E7D40">
        <w:t xml:space="preserve"> </w:t>
      </w:r>
      <w:r w:rsidR="00E24C1D" w:rsidRPr="00F97941">
        <w:t>przepisach wydanych na podstawie</w:t>
      </w:r>
      <w:r w:rsidR="003D17D1">
        <w:t xml:space="preserve"> art.</w:t>
      </w:r>
      <w:r w:rsidR="006E7D40">
        <w:t xml:space="preserve"> </w:t>
      </w:r>
      <w:r w:rsidR="00E24C1D" w:rsidRPr="00F97941">
        <w:t>9a</w:t>
      </w:r>
      <w:r w:rsidR="003D17D1">
        <w:t xml:space="preserve"> ust.</w:t>
      </w:r>
      <w:r w:rsidR="006E7D40">
        <w:t xml:space="preserve"> </w:t>
      </w:r>
      <w:r w:rsidR="00E24C1D" w:rsidRPr="00F97941">
        <w:t>3, przez podmioty określone</w:t>
      </w:r>
      <w:r w:rsidR="003D17D1" w:rsidRPr="00F9794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E24C1D" w:rsidRPr="00F97941">
        <w:t>4.</w:t>
      </w:r>
    </w:p>
    <w:p w:rsidR="00E24C1D" w:rsidRPr="00F97941" w:rsidRDefault="00E24C1D" w:rsidP="00E24C1D">
      <w:pPr>
        <w:pStyle w:val="ZUSTzmustartykuempunktem"/>
      </w:pPr>
      <w:r w:rsidRPr="00F97941">
        <w:t>2.</w:t>
      </w:r>
      <w:r w:rsidR="006E7D40">
        <w:t xml:space="preserve"> </w:t>
      </w:r>
      <w:r w:rsidRPr="00F97941">
        <w:t>Zasoby informacyjne oraz metadane udostępnione w</w:t>
      </w:r>
      <w:r w:rsidR="006E7D40">
        <w:t xml:space="preserve"> </w:t>
      </w:r>
      <w:r w:rsidRPr="00F97941">
        <w:t>centralnym repozytorium na podstawie</w:t>
      </w:r>
      <w:r w:rsidR="003D17D1">
        <w:t xml:space="preserve"> ust.</w:t>
      </w:r>
      <w:r w:rsidR="006E7D40">
        <w:t xml:space="preserve"> </w:t>
      </w:r>
      <w:r w:rsidRPr="00F97941">
        <w:t>1</w:t>
      </w:r>
      <w:r w:rsidR="006E7D40">
        <w:t xml:space="preserve"> </w:t>
      </w:r>
      <w:r w:rsidRPr="00F97941">
        <w:t>są systematycznie weryfikowane i</w:t>
      </w:r>
      <w:r w:rsidR="006E7D40">
        <w:t xml:space="preserve"> </w:t>
      </w:r>
      <w:r w:rsidRPr="00F97941">
        <w:t>aktualizowane przez podmioty je udostępniające.</w:t>
      </w:r>
    </w:p>
    <w:p w:rsidR="00E24C1D" w:rsidRPr="00F97941" w:rsidRDefault="00E24C1D" w:rsidP="00E24C1D">
      <w:pPr>
        <w:pStyle w:val="ZUSTzmustartykuempunktem"/>
      </w:pPr>
      <w:r w:rsidRPr="00F97941">
        <w:t>3.</w:t>
      </w:r>
      <w:r w:rsidR="006E7D40">
        <w:t xml:space="preserve"> </w:t>
      </w:r>
      <w:r w:rsidRPr="00F97941">
        <w:t>Do podmiotów oraz zasobów informacyjnych określonych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Pr="00F97941">
        <w:t>1</w:t>
      </w:r>
      <w:r w:rsidR="006E7D40">
        <w:t xml:space="preserve"> </w:t>
      </w:r>
      <w:r w:rsidRPr="00F97941">
        <w:t>stosuje się odpowiednio przepisy wydane na podstawie</w:t>
      </w:r>
      <w:r w:rsidR="003D17D1">
        <w:t xml:space="preserve"> art.</w:t>
      </w:r>
      <w:r w:rsidR="006E7D40">
        <w:t xml:space="preserve"> </w:t>
      </w:r>
      <w:r w:rsidRPr="00F97941">
        <w:t>9b</w:t>
      </w:r>
      <w:r w:rsidR="003D17D1">
        <w:t xml:space="preserve"> ust.</w:t>
      </w:r>
      <w:r w:rsidR="006E7D40">
        <w:t xml:space="preserve"> </w:t>
      </w:r>
      <w:r w:rsidRPr="00F97941">
        <w:t>6.</w:t>
      </w:r>
    </w:p>
    <w:p w:rsidR="00E24C1D" w:rsidRPr="00F97941" w:rsidRDefault="00E24C1D" w:rsidP="00E24C1D">
      <w:pPr>
        <w:pStyle w:val="ZUSTzmustartykuempunktem"/>
      </w:pPr>
      <w:r w:rsidRPr="00F97941">
        <w:t>4.</w:t>
      </w:r>
      <w:r w:rsidR="006E7D40">
        <w:t xml:space="preserve"> </w:t>
      </w:r>
      <w:r w:rsidRPr="00F97941">
        <w:t>Minister właściwy do spraw informatyzacji może usunąć z</w:t>
      </w:r>
      <w:r w:rsidR="006E7D40">
        <w:t xml:space="preserve"> </w:t>
      </w:r>
      <w:r w:rsidRPr="00F97941">
        <w:t>centralnego repozytorium zasoby informacyjne</w:t>
      </w:r>
      <w:r w:rsidR="00437A86">
        <w:t xml:space="preserve">, które nie posiadają </w:t>
      </w:r>
      <w:r w:rsidR="00437A86" w:rsidRPr="00F97941">
        <w:t>szczególn</w:t>
      </w:r>
      <w:r w:rsidR="00AC759C">
        <w:t>ego</w:t>
      </w:r>
      <w:r w:rsidR="00437A86" w:rsidRPr="00F97941">
        <w:t xml:space="preserve"> znaczeni</w:t>
      </w:r>
      <w:r w:rsidR="00437A86">
        <w:t>a</w:t>
      </w:r>
      <w:r w:rsidR="00437A86" w:rsidRPr="00F97941">
        <w:t xml:space="preserve"> dla rozwoju innowacyjności w</w:t>
      </w:r>
      <w:r w:rsidR="006E7D40">
        <w:t xml:space="preserve"> </w:t>
      </w:r>
      <w:r w:rsidR="00437A86" w:rsidRPr="00F97941">
        <w:t>państwie i</w:t>
      </w:r>
      <w:r w:rsidR="006E7D40">
        <w:t xml:space="preserve"> </w:t>
      </w:r>
      <w:r w:rsidR="00437A86" w:rsidRPr="00F97941">
        <w:t>rozwoju społeczeństwa informacyjnego</w:t>
      </w:r>
      <w:r w:rsidR="00201042">
        <w:t>.</w:t>
      </w:r>
      <w:r w:rsidR="00E5025D">
        <w:t>”</w:t>
      </w:r>
      <w:r w:rsidR="00201042">
        <w:t>;</w:t>
      </w:r>
    </w:p>
    <w:p w:rsidR="00E24C1D" w:rsidRPr="00E24C1D" w:rsidRDefault="00383995" w:rsidP="00E24C1D">
      <w:pPr>
        <w:pStyle w:val="PKTpunkt"/>
        <w:rPr>
          <w:rStyle w:val="Ppogrubienie"/>
          <w:b w:val="0"/>
        </w:rPr>
      </w:pPr>
      <w:r>
        <w:t>6</w:t>
      </w:r>
      <w:r w:rsidR="00E24C1D">
        <w:t>)</w:t>
      </w:r>
      <w:r w:rsidR="00E24C1D">
        <w:tab/>
      </w:r>
      <w:r w:rsidR="00E24C1D" w:rsidRPr="00F97941">
        <w:t xml:space="preserve">uchyla się </w:t>
      </w:r>
      <w:r w:rsidR="008659CC">
        <w:t>r</w:t>
      </w:r>
      <w:r w:rsidR="00E24C1D" w:rsidRPr="00F97941">
        <w:t>ozdział 2a.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32</w:t>
      </w:r>
      <w:r w:rsidRPr="00A34A48">
        <w:rPr>
          <w:rStyle w:val="Ppogrubienie"/>
        </w:rPr>
        <w:t>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Pr="00F97941">
        <w:t>ustawie</w:t>
      </w:r>
      <w:r w:rsidR="00E24C1D" w:rsidRPr="00F97941">
        <w:t xml:space="preserve"> z</w:t>
      </w:r>
      <w:r w:rsidR="006E7D40">
        <w:t xml:space="preserve"> </w:t>
      </w:r>
      <w:r w:rsidRPr="00F97941">
        <w:t xml:space="preserve">dnia </w:t>
      </w:r>
      <w:r w:rsidR="00E24C1D" w:rsidRPr="00F97941">
        <w:t>2</w:t>
      </w:r>
      <w:r w:rsidR="006E7D40">
        <w:t xml:space="preserve"> </w:t>
      </w:r>
      <w:r w:rsidRPr="00F97941">
        <w:t>lipca 200</w:t>
      </w:r>
      <w:r w:rsidR="00E24C1D" w:rsidRPr="00F97941">
        <w:t>4</w:t>
      </w:r>
      <w:r w:rsidR="006E7D40">
        <w:t xml:space="preserve"> </w:t>
      </w:r>
      <w:r w:rsidRPr="00F97941">
        <w:t>r.</w:t>
      </w:r>
      <w:r w:rsidR="00E24C1D" w:rsidRPr="00F97941">
        <w:t xml:space="preserve"> o</w:t>
      </w:r>
      <w:r w:rsidR="006E7D40">
        <w:t xml:space="preserve"> </w:t>
      </w:r>
      <w:r w:rsidRPr="00F97941">
        <w:t>swobodzie działalności gospodarczej (</w:t>
      </w:r>
      <w:r w:rsidR="003D17D1">
        <w:t>Dz.</w:t>
      </w:r>
      <w:r w:rsidR="008F5A51">
        <w:t> </w:t>
      </w:r>
      <w:r w:rsidR="003D17D1">
        <w:t>U.</w:t>
      </w:r>
      <w:r w:rsidR="008F5A51">
        <w:t> </w:t>
      </w:r>
      <w:r w:rsidR="00E24C1D" w:rsidRPr="00F97941">
        <w:t>z</w:t>
      </w:r>
      <w:r w:rsidR="006E7D40">
        <w:t xml:space="preserve"> </w:t>
      </w:r>
      <w:r w:rsidRPr="00F97941">
        <w:t>201</w:t>
      </w:r>
      <w:r w:rsidR="00E24C1D" w:rsidRPr="00F97941">
        <w:t>5</w:t>
      </w:r>
      <w:r w:rsidR="006E7D40">
        <w:t xml:space="preserve"> </w:t>
      </w:r>
      <w:r w:rsidRPr="00F97941">
        <w:t>r.</w:t>
      </w:r>
      <w:r w:rsidR="003D17D1">
        <w:t xml:space="preserve"> poz.</w:t>
      </w:r>
      <w:r w:rsidR="006E7D40">
        <w:t xml:space="preserve"> </w:t>
      </w:r>
      <w:r w:rsidRPr="00F97941">
        <w:t>584</w:t>
      </w:r>
      <w:r w:rsidR="009C0E35">
        <w:t>,</w:t>
      </w:r>
      <w:r w:rsidR="00DB4301">
        <w:t xml:space="preserve"> z </w:t>
      </w:r>
      <w:proofErr w:type="spellStart"/>
      <w:r w:rsidR="00DB4301">
        <w:t>późn</w:t>
      </w:r>
      <w:proofErr w:type="spellEnd"/>
      <w:r w:rsidR="00DB4301">
        <w:t>. zm.</w:t>
      </w:r>
      <w:r w:rsidR="00DB4301">
        <w:rPr>
          <w:rStyle w:val="Odwoanieprzypisudolnego"/>
        </w:rPr>
        <w:footnoteReference w:id="17"/>
      </w:r>
      <w:r w:rsidR="00DB4301">
        <w:rPr>
          <w:rStyle w:val="IGindeksgrny"/>
        </w:rPr>
        <w:t>)</w:t>
      </w:r>
      <w:r w:rsidRPr="00F97941">
        <w:t>)</w:t>
      </w:r>
      <w:r w:rsidR="003D17D1" w:rsidRPr="00F97941">
        <w:t xml:space="preserve"> </w:t>
      </w:r>
      <w:r w:rsidR="003D17D1">
        <w:t>w</w:t>
      </w:r>
      <w:r w:rsidR="006E7D40">
        <w:t xml:space="preserve"> </w:t>
      </w:r>
      <w:r w:rsidR="003D17D1">
        <w:t>art.</w:t>
      </w:r>
      <w:r w:rsidR="006E7D40">
        <w:t xml:space="preserve"> </w:t>
      </w:r>
      <w:r w:rsidRPr="00F97941">
        <w:t>3</w:t>
      </w:r>
      <w:r w:rsidR="003D17D1" w:rsidRPr="00F97941">
        <w:t>9</w:t>
      </w:r>
      <w:r w:rsidR="003D17D1">
        <w:t xml:space="preserve"> ust.</w:t>
      </w:r>
      <w:r w:rsidR="006E7D40">
        <w:t xml:space="preserve"> </w:t>
      </w:r>
      <w:r w:rsidR="00E24C1D" w:rsidRPr="00F97941">
        <w:t>8</w:t>
      </w:r>
      <w:r w:rsidR="006E7D40">
        <w:t xml:space="preserve"> </w:t>
      </w:r>
      <w:r w:rsidRPr="00F97941">
        <w:t>otrzymuje brzmienie:</w:t>
      </w:r>
    </w:p>
    <w:p w:rsidR="00F97941" w:rsidRPr="00F97941" w:rsidRDefault="00E5025D" w:rsidP="00130677">
      <w:pPr>
        <w:pStyle w:val="ZUSTzmustartykuempunktem"/>
      </w:pPr>
      <w:r>
        <w:t>„</w:t>
      </w:r>
      <w:r w:rsidR="00F97941" w:rsidRPr="00F97941">
        <w:t>8.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="00F97941" w:rsidRPr="00F97941">
        <w:t>zakresie nieuregulowanym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D17D1" w:rsidRPr="00F97941">
        <w:t>2</w:t>
      </w:r>
      <w:r w:rsidR="008F5A51">
        <w:t>–</w:t>
      </w:r>
      <w:r w:rsidR="00E24C1D" w:rsidRPr="00F97941">
        <w:t>7</w:t>
      </w:r>
      <w:r w:rsidR="006E7D40">
        <w:t xml:space="preserve"> </w:t>
      </w:r>
      <w:r w:rsidR="00F97941" w:rsidRPr="00F97941">
        <w:t>do ponownego wykorzystywania danych CEIDG stosuje się przepisy ustawy</w:t>
      </w:r>
      <w:r w:rsidR="00E24C1D" w:rsidRPr="00F97941">
        <w:t xml:space="preserve"> z</w:t>
      </w:r>
      <w:r w:rsidR="006E7D40">
        <w:t xml:space="preserve"> </w:t>
      </w:r>
      <w:r w:rsidR="00F97941" w:rsidRPr="00F97941">
        <w:t xml:space="preserve">dnia … </w:t>
      </w:r>
      <w:r w:rsidR="008B1C76">
        <w:t xml:space="preserve">2016 r. </w:t>
      </w:r>
      <w:r w:rsidR="00E24C1D" w:rsidRPr="00F97941">
        <w:t>o</w:t>
      </w:r>
      <w:r w:rsidR="006E7D40">
        <w:t xml:space="preserve"> </w:t>
      </w:r>
      <w:r w:rsidR="00F97941" w:rsidRPr="00F97941">
        <w:t>ponownym wykorzystywaniu informacji sektora publicznego (</w:t>
      </w:r>
      <w:r w:rsidR="003D17D1">
        <w:t>Dz.</w:t>
      </w:r>
      <w:r w:rsidR="006E7D40">
        <w:t xml:space="preserve"> </w:t>
      </w:r>
      <w:r w:rsidR="003D17D1">
        <w:t>U. poz.</w:t>
      </w:r>
      <w:r w:rsidR="006E7D40">
        <w:t xml:space="preserve"> </w:t>
      </w:r>
      <w:r w:rsidR="00F97941" w:rsidRPr="00F97941">
        <w:t>…).</w:t>
      </w:r>
      <w:r>
        <w:t>”</w:t>
      </w:r>
      <w:r w:rsidR="002047E4">
        <w:t>.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lastRenderedPageBreak/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33</w:t>
      </w:r>
      <w:r w:rsidRPr="00A34A48">
        <w:rPr>
          <w:rStyle w:val="Ppogrubienie"/>
        </w:rPr>
        <w:t>.</w:t>
      </w:r>
      <w:r w:rsidR="006E7D40">
        <w:t xml:space="preserve"> </w:t>
      </w:r>
      <w:r w:rsidR="00E24C1D" w:rsidRPr="00F97941">
        <w:t>W</w:t>
      </w:r>
      <w:r w:rsidR="006E7D40">
        <w:t xml:space="preserve"> </w:t>
      </w:r>
      <w:r w:rsidRPr="00F97941">
        <w:t>ustawie</w:t>
      </w:r>
      <w:r w:rsidR="00E24C1D" w:rsidRPr="00F97941">
        <w:t xml:space="preserve"> z</w:t>
      </w:r>
      <w:r w:rsidR="006E7D40">
        <w:t xml:space="preserve"> </w:t>
      </w:r>
      <w:r w:rsidRPr="00F97941">
        <w:t>dnia 1</w:t>
      </w:r>
      <w:r w:rsidR="00E24C1D" w:rsidRPr="00F97941">
        <w:t>7</w:t>
      </w:r>
      <w:r w:rsidR="006E7D40">
        <w:t xml:space="preserve"> </w:t>
      </w:r>
      <w:r w:rsidRPr="00F97941">
        <w:t>lutego 200</w:t>
      </w:r>
      <w:r w:rsidR="00E24C1D" w:rsidRPr="00F97941">
        <w:t>5</w:t>
      </w:r>
      <w:r w:rsidR="006E7D40">
        <w:t xml:space="preserve"> </w:t>
      </w:r>
      <w:r w:rsidRPr="00F97941">
        <w:t>r.</w:t>
      </w:r>
      <w:r w:rsidR="00E24C1D" w:rsidRPr="00F97941">
        <w:t xml:space="preserve"> o</w:t>
      </w:r>
      <w:r w:rsidR="006E7D40">
        <w:t xml:space="preserve"> </w:t>
      </w:r>
      <w:r w:rsidRPr="00F97941">
        <w:t>informatyzacji działalności podmiotów realizując</w:t>
      </w:r>
      <w:r w:rsidR="007B586B">
        <w:t>ych zadania publiczne (</w:t>
      </w:r>
      <w:r w:rsidR="003D17D1">
        <w:t>Dz.</w:t>
      </w:r>
      <w:r w:rsidR="006E7D40">
        <w:t xml:space="preserve"> </w:t>
      </w:r>
      <w:r w:rsidR="003D17D1">
        <w:t>U.</w:t>
      </w:r>
      <w:r w:rsidR="00E24C1D">
        <w:t xml:space="preserve"> z</w:t>
      </w:r>
      <w:r w:rsidR="006E7D40">
        <w:t xml:space="preserve"> </w:t>
      </w:r>
      <w:r w:rsidR="00272C5F">
        <w:t>201</w:t>
      </w:r>
      <w:r w:rsidR="00E24C1D">
        <w:t>4</w:t>
      </w:r>
      <w:r w:rsidR="006E7D40">
        <w:t xml:space="preserve"> </w:t>
      </w:r>
      <w:r w:rsidR="00272C5F">
        <w:t>r.</w:t>
      </w:r>
      <w:r w:rsidR="003D17D1">
        <w:t xml:space="preserve"> poz.</w:t>
      </w:r>
      <w:r w:rsidR="006E7D40">
        <w:t xml:space="preserve"> </w:t>
      </w:r>
      <w:r w:rsidR="00272C5F">
        <w:t>1114)</w:t>
      </w:r>
      <w:r w:rsidR="003D17D1">
        <w:t xml:space="preserve"> w</w:t>
      </w:r>
      <w:r w:rsidR="006E7D40">
        <w:t xml:space="preserve"> </w:t>
      </w:r>
      <w:r w:rsidR="003D17D1">
        <w:t>art.</w:t>
      </w:r>
      <w:r w:rsidR="006E7D40">
        <w:t xml:space="preserve"> </w:t>
      </w:r>
      <w:r w:rsidRPr="00F97941">
        <w:t>1</w:t>
      </w:r>
      <w:r w:rsidR="003D17D1" w:rsidRPr="00F97941">
        <w:t>5</w:t>
      </w:r>
      <w:r w:rsidR="003D17D1">
        <w:t xml:space="preserve"> ust.</w:t>
      </w:r>
      <w:r w:rsidR="006E7D40">
        <w:t xml:space="preserve"> </w:t>
      </w:r>
      <w:r w:rsidR="00E24C1D" w:rsidRPr="00F97941">
        <w:t>4</w:t>
      </w:r>
      <w:r w:rsidR="006E7D40">
        <w:t xml:space="preserve"> </w:t>
      </w:r>
      <w:r w:rsidRPr="00F97941">
        <w:t>otrzymuje brzmienie:</w:t>
      </w:r>
    </w:p>
    <w:p w:rsidR="00F97941" w:rsidRPr="00F97941" w:rsidRDefault="00E5025D" w:rsidP="00130677">
      <w:pPr>
        <w:pStyle w:val="ZUSTzmustartykuempunktem"/>
      </w:pPr>
      <w:r>
        <w:t>„</w:t>
      </w:r>
      <w:r w:rsidR="00F97941" w:rsidRPr="00F97941">
        <w:t>4.</w:t>
      </w:r>
      <w:r w:rsidR="006E7D40">
        <w:t xml:space="preserve"> </w:t>
      </w:r>
      <w:r w:rsidR="008659CC">
        <w:t>Przekazanie</w:t>
      </w:r>
      <w:r w:rsidR="00F97941" w:rsidRPr="00F97941">
        <w:t xml:space="preserve"> przez podmiot prowadzący rejestr publiczny danych</w:t>
      </w:r>
      <w:r w:rsidR="00E24C1D" w:rsidRPr="00F97941">
        <w:t xml:space="preserve"> z</w:t>
      </w:r>
      <w:r w:rsidR="006E7D40">
        <w:t xml:space="preserve"> </w:t>
      </w:r>
      <w:r w:rsidR="00F97941" w:rsidRPr="00F97941">
        <w:t>rejestru</w:t>
      </w:r>
      <w:r w:rsidR="00AC759C">
        <w:t xml:space="preserve"> do</w:t>
      </w:r>
      <w:r w:rsidR="00F97941" w:rsidRPr="00F97941">
        <w:t xml:space="preserve"> ich ponownego wykorzystywania</w:t>
      </w:r>
      <w:r w:rsidR="00E24C1D" w:rsidRPr="00F97941">
        <w:t xml:space="preserve"> w</w:t>
      </w:r>
      <w:r w:rsidR="006E7D40">
        <w:t xml:space="preserve"> </w:t>
      </w:r>
      <w:r w:rsidR="00F97941" w:rsidRPr="00F97941">
        <w:t>celu</w:t>
      </w:r>
      <w:r w:rsidR="001E51F6">
        <w:t xml:space="preserve"> </w:t>
      </w:r>
      <w:r w:rsidR="001E51F6" w:rsidRPr="001E51F6">
        <w:t>innym</w:t>
      </w:r>
      <w:r w:rsidR="00F97941" w:rsidRPr="00F97941">
        <w:t xml:space="preserve"> niż realizacja zadania publicznego następuje na zasadach określonych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>ustawie</w:t>
      </w:r>
      <w:r w:rsidR="00E24C1D" w:rsidRPr="00F97941">
        <w:t xml:space="preserve"> z</w:t>
      </w:r>
      <w:r w:rsidR="006E7D40">
        <w:t xml:space="preserve"> </w:t>
      </w:r>
      <w:r w:rsidR="00F97941" w:rsidRPr="00F97941">
        <w:t xml:space="preserve">dnia … </w:t>
      </w:r>
      <w:r w:rsidR="00C54C49">
        <w:t xml:space="preserve">2016 r. </w:t>
      </w:r>
      <w:r w:rsidR="00E24C1D" w:rsidRPr="00F97941">
        <w:t>o</w:t>
      </w:r>
      <w:r w:rsidR="006E7D40">
        <w:t xml:space="preserve"> </w:t>
      </w:r>
      <w:r w:rsidR="00F97941" w:rsidRPr="00F97941">
        <w:t>ponownym wykorzystywaniu informacji sektora publicznego (</w:t>
      </w:r>
      <w:r w:rsidR="003D17D1">
        <w:t>Dz.</w:t>
      </w:r>
      <w:r w:rsidR="006E7D40">
        <w:t xml:space="preserve"> </w:t>
      </w:r>
      <w:r w:rsidR="003D17D1">
        <w:t>U. poz.</w:t>
      </w:r>
      <w:r w:rsidR="006E7D40">
        <w:t xml:space="preserve"> </w:t>
      </w:r>
      <w:r w:rsidR="00F97941" w:rsidRPr="00F97941">
        <w:t>…).</w:t>
      </w:r>
      <w:r>
        <w:t>”</w:t>
      </w:r>
      <w:r w:rsidR="002047E4">
        <w:t>.</w:t>
      </w:r>
    </w:p>
    <w:p w:rsidR="006F1696" w:rsidRPr="006F1696" w:rsidRDefault="006F1696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34.</w:t>
      </w:r>
      <w:r w:rsidR="006E7D40">
        <w:t xml:space="preserve"> </w:t>
      </w:r>
      <w:r w:rsidRPr="00F97941">
        <w:t>W</w:t>
      </w:r>
      <w:r w:rsidR="006E7D40">
        <w:t xml:space="preserve"> </w:t>
      </w:r>
      <w:r w:rsidRPr="00F97941">
        <w:t>ustawie</w:t>
      </w:r>
      <w:r w:rsidR="00292CB7" w:rsidRPr="006F1696">
        <w:t xml:space="preserve"> </w:t>
      </w:r>
      <w:r w:rsidR="00292CB7">
        <w:t>z</w:t>
      </w:r>
      <w:r w:rsidR="006E7D40">
        <w:t xml:space="preserve"> </w:t>
      </w:r>
      <w:r>
        <w:t>dnia 1</w:t>
      </w:r>
      <w:r w:rsidR="00292CB7">
        <w:t>6</w:t>
      </w:r>
      <w:r w:rsidR="006E7D40">
        <w:t xml:space="preserve"> </w:t>
      </w:r>
      <w:r>
        <w:t>lutego 200</w:t>
      </w:r>
      <w:r w:rsidR="00292CB7">
        <w:t>7</w:t>
      </w:r>
      <w:r w:rsidR="006E7D40">
        <w:t xml:space="preserve"> </w:t>
      </w:r>
      <w:r>
        <w:t>r.</w:t>
      </w:r>
      <w:r w:rsidR="00292CB7">
        <w:t xml:space="preserve"> </w:t>
      </w:r>
      <w:r w:rsidR="00292CB7" w:rsidRPr="006F1696">
        <w:t>o</w:t>
      </w:r>
      <w:r w:rsidR="006E7D40">
        <w:t xml:space="preserve"> </w:t>
      </w:r>
      <w:r w:rsidRPr="006F1696">
        <w:t>zapasach ropy naftowej, produktów naftowych</w:t>
      </w:r>
      <w:r w:rsidR="00292CB7" w:rsidRPr="006F1696">
        <w:t xml:space="preserve"> i</w:t>
      </w:r>
      <w:r w:rsidR="006E7D40">
        <w:t xml:space="preserve"> </w:t>
      </w:r>
      <w:r w:rsidRPr="006F1696">
        <w:t>gazu ziemnego oraz zasadach postępowania</w:t>
      </w:r>
      <w:r w:rsidR="00292CB7" w:rsidRPr="006F1696">
        <w:t xml:space="preserve"> w</w:t>
      </w:r>
      <w:r w:rsidR="006E7D40">
        <w:t xml:space="preserve"> </w:t>
      </w:r>
      <w:r w:rsidRPr="006F1696">
        <w:t>sytuacjach zagrożenia bezpieczeństwa paliwowego państwa</w:t>
      </w:r>
      <w:r w:rsidR="00292CB7" w:rsidRPr="006F1696">
        <w:t xml:space="preserve"> i</w:t>
      </w:r>
      <w:r w:rsidR="006E7D40">
        <w:t xml:space="preserve"> </w:t>
      </w:r>
      <w:r w:rsidRPr="006F1696">
        <w:t>zakłóceń na rynku naftowym</w:t>
      </w:r>
      <w:r>
        <w:t xml:space="preserve"> (</w:t>
      </w:r>
      <w:r w:rsidR="003D17D1">
        <w:t>Dz.</w:t>
      </w:r>
      <w:r w:rsidR="006E7D40">
        <w:t xml:space="preserve"> </w:t>
      </w:r>
      <w:r w:rsidR="003D17D1">
        <w:t>U.</w:t>
      </w:r>
      <w:r w:rsidR="00292CB7">
        <w:t xml:space="preserve"> z</w:t>
      </w:r>
      <w:r w:rsidR="006E7D40">
        <w:t xml:space="preserve"> </w:t>
      </w:r>
      <w:r>
        <w:t>201</w:t>
      </w:r>
      <w:r w:rsidR="00292CB7">
        <w:t>4</w:t>
      </w:r>
      <w:r w:rsidR="006E7D40">
        <w:t xml:space="preserve"> </w:t>
      </w:r>
      <w:r>
        <w:t>r.</w:t>
      </w:r>
      <w:r w:rsidR="003D17D1">
        <w:t xml:space="preserve"> poz.</w:t>
      </w:r>
      <w:r w:rsidR="008F5A51">
        <w:t> </w:t>
      </w:r>
      <w:r>
        <w:t>1695) wprowadza się następujące zmiany:</w:t>
      </w:r>
    </w:p>
    <w:p w:rsidR="006F1696" w:rsidRDefault="00033A25" w:rsidP="00A34A48">
      <w:pPr>
        <w:pStyle w:val="PKTpunkt"/>
        <w:keepNext/>
      </w:pPr>
      <w:r>
        <w:t>1)</w:t>
      </w:r>
      <w:r>
        <w:tab/>
        <w:t>w</w:t>
      </w:r>
      <w:r w:rsidR="003D17D1">
        <w:t xml:space="preserve"> art.</w:t>
      </w:r>
      <w:r w:rsidR="006E7D40">
        <w:t xml:space="preserve"> </w:t>
      </w:r>
      <w:r>
        <w:t>1</w:t>
      </w:r>
      <w:r w:rsidR="003D17D1">
        <w:t>3 ust.</w:t>
      </w:r>
      <w:r w:rsidR="006E7D40">
        <w:t xml:space="preserve"> </w:t>
      </w:r>
      <w:r w:rsidR="00292CB7">
        <w:t>6</w:t>
      </w:r>
      <w:r w:rsidR="006E7D40">
        <w:t xml:space="preserve"> </w:t>
      </w:r>
      <w:r>
        <w:t>otrzymuje brzmienie:</w:t>
      </w:r>
    </w:p>
    <w:p w:rsidR="00033A25" w:rsidRPr="00033A25" w:rsidRDefault="00E5025D" w:rsidP="00075427">
      <w:pPr>
        <w:pStyle w:val="ZUSTzmustartykuempunktem"/>
      </w:pPr>
      <w:r>
        <w:t>„</w:t>
      </w:r>
      <w:r w:rsidR="00033A25" w:rsidRPr="00033A25">
        <w:t>6.</w:t>
      </w:r>
      <w:r w:rsidR="006E7D40">
        <w:t xml:space="preserve"> </w:t>
      </w:r>
      <w:r w:rsidR="00033A25" w:rsidRPr="00033A25">
        <w:t>Dane jednostkowe zawarte</w:t>
      </w:r>
      <w:r w:rsidR="00292CB7" w:rsidRPr="00033A25">
        <w:t xml:space="preserve"> w</w:t>
      </w:r>
      <w:r w:rsidR="006E7D40">
        <w:t xml:space="preserve"> </w:t>
      </w:r>
      <w:r w:rsidR="00033A25" w:rsidRPr="00033A25">
        <w:t>rejestrze,</w:t>
      </w:r>
      <w:r w:rsidR="00292CB7" w:rsidRPr="00033A25">
        <w:t xml:space="preserve"> z</w:t>
      </w:r>
      <w:r w:rsidR="006E7D40">
        <w:t xml:space="preserve"> </w:t>
      </w:r>
      <w:r w:rsidR="00033A25" w:rsidRPr="00033A25">
        <w:t>wyjątkiem oznaczenia producenta</w:t>
      </w:r>
      <w:r w:rsidR="00292CB7" w:rsidRPr="00033A25">
        <w:t xml:space="preserve"> i</w:t>
      </w:r>
      <w:r w:rsidR="008F5A51">
        <w:t> </w:t>
      </w:r>
      <w:r w:rsidR="00033A25" w:rsidRPr="00033A25">
        <w:t>handlowca, nie są informacją publiczną</w:t>
      </w:r>
      <w:r w:rsidR="00292CB7" w:rsidRPr="00033A25">
        <w:t xml:space="preserve"> w</w:t>
      </w:r>
      <w:r w:rsidR="006E7D40">
        <w:t xml:space="preserve"> </w:t>
      </w:r>
      <w:r w:rsidR="00033A25" w:rsidRPr="00033A25">
        <w:t>rozumieniu ustawy</w:t>
      </w:r>
      <w:r w:rsidR="00292CB7" w:rsidRPr="00033A25">
        <w:t xml:space="preserve"> z</w:t>
      </w:r>
      <w:r w:rsidR="006E7D40">
        <w:t xml:space="preserve"> </w:t>
      </w:r>
      <w:r w:rsidR="00033A25" w:rsidRPr="00033A25">
        <w:t xml:space="preserve">dnia </w:t>
      </w:r>
      <w:r w:rsidR="00292CB7" w:rsidRPr="00033A25">
        <w:t>6</w:t>
      </w:r>
      <w:r w:rsidR="006E7D40">
        <w:t xml:space="preserve"> </w:t>
      </w:r>
      <w:r w:rsidR="00033A25" w:rsidRPr="00033A25">
        <w:t>września 200</w:t>
      </w:r>
      <w:r w:rsidR="00292CB7" w:rsidRPr="00033A25">
        <w:t>1</w:t>
      </w:r>
      <w:r w:rsidR="006E7D40">
        <w:t xml:space="preserve"> </w:t>
      </w:r>
      <w:r w:rsidR="00033A25" w:rsidRPr="00033A25">
        <w:t>r.</w:t>
      </w:r>
      <w:r w:rsidR="00292CB7" w:rsidRPr="00033A25">
        <w:t xml:space="preserve"> o</w:t>
      </w:r>
      <w:r w:rsidR="006E7D40">
        <w:t xml:space="preserve"> </w:t>
      </w:r>
      <w:r w:rsidR="00033A25" w:rsidRPr="00033A25">
        <w:t>dostępie do informacji publicznej (</w:t>
      </w:r>
      <w:r w:rsidR="003D17D1">
        <w:t>Dz.</w:t>
      </w:r>
      <w:r w:rsidR="006E7D40">
        <w:t xml:space="preserve"> </w:t>
      </w:r>
      <w:r w:rsidR="003D17D1">
        <w:t>U.</w:t>
      </w:r>
      <w:r w:rsidR="00292CB7" w:rsidRPr="00033A25">
        <w:t xml:space="preserve"> z</w:t>
      </w:r>
      <w:r w:rsidR="006E7D40">
        <w:t xml:space="preserve"> </w:t>
      </w:r>
      <w:r w:rsidR="00033A25" w:rsidRPr="00033A25">
        <w:t>201</w:t>
      </w:r>
      <w:r w:rsidR="0000123D">
        <w:t>5</w:t>
      </w:r>
      <w:r w:rsidR="006E7D40">
        <w:t xml:space="preserve"> </w:t>
      </w:r>
      <w:r w:rsidR="00033A25" w:rsidRPr="00033A25">
        <w:t>r.</w:t>
      </w:r>
      <w:r w:rsidR="003D17D1">
        <w:t xml:space="preserve"> poz.</w:t>
      </w:r>
      <w:r w:rsidR="006E7D40">
        <w:t xml:space="preserve"> </w:t>
      </w:r>
      <w:r w:rsidR="0000123D">
        <w:t xml:space="preserve">2058 oraz z 2016 r. </w:t>
      </w:r>
      <w:r w:rsidR="00C54C49">
        <w:t xml:space="preserve">poz. </w:t>
      </w:r>
      <w:r w:rsidR="0000123D">
        <w:t>…</w:t>
      </w:r>
      <w:r w:rsidR="008A17F8">
        <w:t>)</w:t>
      </w:r>
      <w:r w:rsidR="00033A25" w:rsidRPr="00033A25">
        <w:t xml:space="preserve">, zwanej dalej </w:t>
      </w:r>
      <w:r>
        <w:t>„</w:t>
      </w:r>
      <w:r w:rsidR="00033A25" w:rsidRPr="00033A25">
        <w:t>ustawą</w:t>
      </w:r>
      <w:r w:rsidR="00292CB7" w:rsidRPr="00033A25">
        <w:t xml:space="preserve"> o</w:t>
      </w:r>
      <w:r w:rsidR="006E7D40">
        <w:t xml:space="preserve"> </w:t>
      </w:r>
      <w:r w:rsidR="00033A25" w:rsidRPr="00033A25">
        <w:t>dostępie do informacji publicznej</w:t>
      </w:r>
      <w:r>
        <w:t>”</w:t>
      </w:r>
      <w:r w:rsidR="00033A25" w:rsidRPr="00033A25">
        <w:t>,</w:t>
      </w:r>
      <w:r w:rsidR="00292CB7" w:rsidRPr="00033A25">
        <w:t xml:space="preserve"> i</w:t>
      </w:r>
      <w:r w:rsidR="006E7D40">
        <w:t xml:space="preserve"> </w:t>
      </w:r>
      <w:r w:rsidR="00033A25" w:rsidRPr="00033A25">
        <w:t>nie podlegają udostępnieniu na zasadach</w:t>
      </w:r>
      <w:r w:rsidR="00292CB7" w:rsidRPr="00033A25">
        <w:t xml:space="preserve"> i</w:t>
      </w:r>
      <w:r w:rsidR="006E7D40">
        <w:t xml:space="preserve"> </w:t>
      </w:r>
      <w:r w:rsidR="00292CB7" w:rsidRPr="00033A25">
        <w:t>w</w:t>
      </w:r>
      <w:r w:rsidR="006E7D40">
        <w:t xml:space="preserve"> </w:t>
      </w:r>
      <w:r w:rsidR="00033A25" w:rsidRPr="00033A25">
        <w:t>trybie określonych</w:t>
      </w:r>
      <w:r w:rsidR="00292CB7" w:rsidRPr="00033A25">
        <w:t xml:space="preserve"> w</w:t>
      </w:r>
      <w:r w:rsidR="006E7D40">
        <w:t xml:space="preserve"> </w:t>
      </w:r>
      <w:r w:rsidR="00033A25" w:rsidRPr="00033A25">
        <w:t>tej ustawie.</w:t>
      </w:r>
      <w:r>
        <w:t>”</w:t>
      </w:r>
      <w:r w:rsidR="00B50A6F">
        <w:t>;</w:t>
      </w:r>
      <w:r w:rsidR="00B50A6F" w:rsidRPr="00B50A6F">
        <w:t xml:space="preserve"> </w:t>
      </w:r>
    </w:p>
    <w:p w:rsidR="00033A25" w:rsidRPr="00033A25" w:rsidRDefault="00033A25" w:rsidP="00A34A48">
      <w:pPr>
        <w:pStyle w:val="PKTpunkt"/>
        <w:keepNext/>
      </w:pPr>
      <w:r>
        <w:t>2)</w:t>
      </w:r>
      <w:r>
        <w:tab/>
      </w:r>
      <w:r w:rsidR="00B50A6F">
        <w:t>w</w:t>
      </w:r>
      <w:r w:rsidR="003D17D1">
        <w:t xml:space="preserve"> art.</w:t>
      </w:r>
      <w:r w:rsidR="006E7D40">
        <w:t xml:space="preserve"> </w:t>
      </w:r>
      <w:r w:rsidR="00B50A6F">
        <w:t>2</w:t>
      </w:r>
      <w:r w:rsidR="003D17D1">
        <w:t>2 ust.</w:t>
      </w:r>
      <w:r w:rsidR="006E7D40">
        <w:t xml:space="preserve"> </w:t>
      </w:r>
      <w:r w:rsidR="00292CB7">
        <w:t>4</w:t>
      </w:r>
      <w:r w:rsidR="006E7D40">
        <w:t xml:space="preserve"> </w:t>
      </w:r>
      <w:r w:rsidR="00B50A6F">
        <w:t>otrzymuje brzmienie:</w:t>
      </w:r>
    </w:p>
    <w:p w:rsidR="00B50A6F" w:rsidRPr="00B50A6F" w:rsidRDefault="00E5025D" w:rsidP="00075427">
      <w:pPr>
        <w:pStyle w:val="ZUSTzmustartykuempunktem"/>
      </w:pPr>
      <w:r>
        <w:t>„</w:t>
      </w:r>
      <w:r w:rsidR="00B50A6F" w:rsidRPr="00B50A6F">
        <w:t>4.</w:t>
      </w:r>
      <w:r w:rsidR="006E7D40">
        <w:t xml:space="preserve"> </w:t>
      </w:r>
      <w:r w:rsidR="00B50A6F" w:rsidRPr="00B50A6F">
        <w:t>Informacje,</w:t>
      </w:r>
      <w:r w:rsidR="00292CB7" w:rsidRPr="00B50A6F">
        <w:t xml:space="preserve"> o</w:t>
      </w:r>
      <w:r w:rsidR="006E7D40">
        <w:t xml:space="preserve"> </w:t>
      </w:r>
      <w:r w:rsidR="00B50A6F" w:rsidRPr="00B50A6F">
        <w:t>których mowa</w:t>
      </w:r>
      <w:r w:rsidR="003D17D1" w:rsidRPr="00B50A6F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D17D1" w:rsidRPr="00B50A6F">
        <w:t>1</w:t>
      </w:r>
      <w:r w:rsidR="00836D1C">
        <w:t>–</w:t>
      </w:r>
      <w:r w:rsidR="00B50A6F" w:rsidRPr="00B50A6F">
        <w:t>3a, nie są informacjami publicznymi</w:t>
      </w:r>
      <w:r w:rsidR="00292CB7" w:rsidRPr="00B50A6F">
        <w:t xml:space="preserve"> w</w:t>
      </w:r>
      <w:r w:rsidR="007E0CA3">
        <w:t> </w:t>
      </w:r>
      <w:r w:rsidR="00B50A6F" w:rsidRPr="00B50A6F">
        <w:t>rozumieniu ustawy</w:t>
      </w:r>
      <w:r w:rsidR="00292CB7" w:rsidRPr="00B50A6F">
        <w:t xml:space="preserve"> o</w:t>
      </w:r>
      <w:r w:rsidR="006E7D40">
        <w:t xml:space="preserve"> </w:t>
      </w:r>
      <w:r w:rsidR="00B50A6F" w:rsidRPr="00B50A6F">
        <w:t>dostępie do informacji publicznej</w:t>
      </w:r>
      <w:r w:rsidR="00292CB7" w:rsidRPr="00B50A6F">
        <w:t xml:space="preserve"> i</w:t>
      </w:r>
      <w:r w:rsidR="006E7D40">
        <w:t xml:space="preserve"> </w:t>
      </w:r>
      <w:r w:rsidR="00B50A6F" w:rsidRPr="00B50A6F">
        <w:t>nie podlegają udostępnieniu na zasadach</w:t>
      </w:r>
      <w:r w:rsidR="00292CB7" w:rsidRPr="00B50A6F">
        <w:t xml:space="preserve"> </w:t>
      </w:r>
      <w:r w:rsidR="00292CB7">
        <w:t>i</w:t>
      </w:r>
      <w:r w:rsidR="006E7D40">
        <w:t xml:space="preserve"> </w:t>
      </w:r>
      <w:r w:rsidR="00292CB7" w:rsidRPr="00B50A6F">
        <w:t>w</w:t>
      </w:r>
      <w:r w:rsidR="006E7D40">
        <w:t xml:space="preserve"> </w:t>
      </w:r>
      <w:r w:rsidR="00B50A6F" w:rsidRPr="00B50A6F">
        <w:t>trybie określonych</w:t>
      </w:r>
      <w:r w:rsidR="00292CB7" w:rsidRPr="00B50A6F">
        <w:t xml:space="preserve"> w</w:t>
      </w:r>
      <w:r w:rsidR="006E7D40">
        <w:t xml:space="preserve"> </w:t>
      </w:r>
      <w:r w:rsidR="00B50A6F" w:rsidRPr="00B50A6F">
        <w:t>tej ustawie,</w:t>
      </w:r>
      <w:r w:rsidR="00292CB7" w:rsidRPr="00B50A6F">
        <w:t xml:space="preserve"> z</w:t>
      </w:r>
      <w:r w:rsidR="006E7D40">
        <w:t xml:space="preserve"> </w:t>
      </w:r>
      <w:r w:rsidR="00B50A6F" w:rsidRPr="00B50A6F">
        <w:t>wyjątkiem informacji przetworzonych</w:t>
      </w:r>
      <w:r w:rsidR="00292CB7" w:rsidRPr="00B50A6F">
        <w:t xml:space="preserve"> i</w:t>
      </w:r>
      <w:r w:rsidR="006E7D40">
        <w:t xml:space="preserve"> </w:t>
      </w:r>
      <w:r w:rsidR="00B50A6F" w:rsidRPr="00B50A6F">
        <w:t>zagregowanych</w:t>
      </w:r>
      <w:r w:rsidR="00292CB7" w:rsidRPr="00B50A6F">
        <w:t xml:space="preserve"> w</w:t>
      </w:r>
      <w:r w:rsidR="006E7D40">
        <w:t xml:space="preserve"> </w:t>
      </w:r>
      <w:r w:rsidR="00B50A6F" w:rsidRPr="00B50A6F">
        <w:t>sposób uniemożliwiający ich powiązanie lub identyfikację</w:t>
      </w:r>
      <w:r w:rsidR="00292CB7" w:rsidRPr="00B50A6F">
        <w:t xml:space="preserve"> z</w:t>
      </w:r>
      <w:r w:rsidR="006E7D40">
        <w:t xml:space="preserve"> </w:t>
      </w:r>
      <w:r w:rsidR="00B50A6F" w:rsidRPr="00B50A6F">
        <w:t>konkretnym przedsiębiorcą.</w:t>
      </w:r>
      <w:r>
        <w:t>”</w:t>
      </w:r>
      <w:r w:rsidR="00B242AE">
        <w:t>.</w:t>
      </w:r>
    </w:p>
    <w:p w:rsidR="00F97941" w:rsidRPr="00F97941" w:rsidRDefault="00F97941" w:rsidP="00A34A48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="00CC5943" w:rsidRPr="00A34A48">
        <w:rPr>
          <w:rStyle w:val="Ppogrubienie"/>
        </w:rPr>
        <w:t>3</w:t>
      </w:r>
      <w:r w:rsidR="006F1696" w:rsidRPr="00A34A48">
        <w:rPr>
          <w:rStyle w:val="Ppogrubienie"/>
        </w:rPr>
        <w:t>5</w:t>
      </w:r>
      <w:r w:rsidRPr="00A34A48">
        <w:rPr>
          <w:rStyle w:val="Ppogrubienie"/>
        </w:rPr>
        <w:t>.</w:t>
      </w:r>
      <w:r w:rsidR="006E7D40">
        <w:t xml:space="preserve"> </w:t>
      </w:r>
      <w:r w:rsidR="00292CB7">
        <w:t>W</w:t>
      </w:r>
      <w:r w:rsidR="006E7D40">
        <w:t xml:space="preserve"> </w:t>
      </w:r>
      <w:r w:rsidR="00B242AE">
        <w:t xml:space="preserve">ustawie </w:t>
      </w:r>
      <w:r w:rsidR="00E24C1D" w:rsidRPr="00F97941">
        <w:t>z</w:t>
      </w:r>
      <w:r w:rsidR="00010CD7">
        <w:t xml:space="preserve"> </w:t>
      </w:r>
      <w:r w:rsidRPr="00F97941">
        <w:t>dnia 2</w:t>
      </w:r>
      <w:r w:rsidR="00E24C1D" w:rsidRPr="00F97941">
        <w:t>4</w:t>
      </w:r>
      <w:r w:rsidR="00010CD7">
        <w:t xml:space="preserve"> </w:t>
      </w:r>
      <w:r w:rsidRPr="00F97941">
        <w:t>września 201</w:t>
      </w:r>
      <w:r w:rsidR="00E24C1D" w:rsidRPr="00F97941">
        <w:t>0</w:t>
      </w:r>
      <w:r w:rsidR="00010CD7">
        <w:t xml:space="preserve"> </w:t>
      </w:r>
      <w:r w:rsidRPr="00F97941">
        <w:t>r.</w:t>
      </w:r>
      <w:r w:rsidR="00E24C1D" w:rsidRPr="00F97941">
        <w:t xml:space="preserve"> o</w:t>
      </w:r>
      <w:r w:rsidR="00010CD7">
        <w:t xml:space="preserve"> </w:t>
      </w:r>
      <w:r w:rsidRPr="00F97941">
        <w:t>ewidencji ludności (</w:t>
      </w:r>
      <w:r w:rsidR="003D17D1">
        <w:t>Dz.</w:t>
      </w:r>
      <w:r w:rsidR="006E7D40">
        <w:t xml:space="preserve"> </w:t>
      </w:r>
      <w:r w:rsidR="003D17D1">
        <w:t>U.</w:t>
      </w:r>
      <w:r w:rsidR="00E24C1D" w:rsidRPr="00F97941">
        <w:t xml:space="preserve"> z</w:t>
      </w:r>
      <w:r w:rsidR="006E7D40">
        <w:t xml:space="preserve"> </w:t>
      </w:r>
      <w:r w:rsidRPr="00F97941">
        <w:t>201</w:t>
      </w:r>
      <w:r w:rsidR="00E24C1D" w:rsidRPr="00F97941">
        <w:t>5</w:t>
      </w:r>
      <w:r w:rsidR="006E7D40">
        <w:t xml:space="preserve"> </w:t>
      </w:r>
      <w:r w:rsidRPr="00F97941">
        <w:t>r.</w:t>
      </w:r>
      <w:r w:rsidR="003D17D1">
        <w:t xml:space="preserve"> poz.</w:t>
      </w:r>
      <w:r w:rsidR="006E7D40">
        <w:t xml:space="preserve"> </w:t>
      </w:r>
      <w:r w:rsidRPr="00F97941">
        <w:t>38</w:t>
      </w:r>
      <w:r w:rsidR="00D31CF0">
        <w:t xml:space="preserve">8, </w:t>
      </w:r>
      <w:r w:rsidR="002F4E71">
        <w:t>1337</w:t>
      </w:r>
      <w:r w:rsidR="00D31CF0">
        <w:t xml:space="preserve"> i 1864</w:t>
      </w:r>
      <w:r w:rsidRPr="00F97941">
        <w:t>)</w:t>
      </w:r>
      <w:r w:rsidR="003D17D1" w:rsidRPr="00F97941">
        <w:t xml:space="preserve"> </w:t>
      </w:r>
      <w:r w:rsidR="003D17D1">
        <w:t>w</w:t>
      </w:r>
      <w:r w:rsidR="006E7D40">
        <w:t xml:space="preserve"> </w:t>
      </w:r>
      <w:r w:rsidR="003D17D1">
        <w:t>art.</w:t>
      </w:r>
      <w:r w:rsidR="006E7D40">
        <w:t xml:space="preserve"> </w:t>
      </w:r>
      <w:r w:rsidRPr="00F97941">
        <w:t>4</w:t>
      </w:r>
      <w:r w:rsidR="003D17D1" w:rsidRPr="00F97941">
        <w:t>6</w:t>
      </w:r>
      <w:r w:rsidR="003D17D1">
        <w:t xml:space="preserve"> ust.</w:t>
      </w:r>
      <w:r w:rsidR="006E7D40">
        <w:t xml:space="preserve"> </w:t>
      </w:r>
      <w:r w:rsidR="00E24C1D" w:rsidRPr="00F97941">
        <w:t>3</w:t>
      </w:r>
      <w:r w:rsidR="006E7D40">
        <w:t xml:space="preserve"> </w:t>
      </w:r>
      <w:r w:rsidRPr="00F97941">
        <w:t>otrzymuje brzmienie:</w:t>
      </w:r>
    </w:p>
    <w:p w:rsidR="00F44C1B" w:rsidRPr="00F44C1B" w:rsidRDefault="00E5025D" w:rsidP="00CC5943">
      <w:pPr>
        <w:pStyle w:val="ZUSTzmustartykuempunktem"/>
        <w:rPr>
          <w:rStyle w:val="Kkursywa"/>
        </w:rPr>
      </w:pPr>
      <w:r>
        <w:t>„</w:t>
      </w:r>
      <w:r w:rsidR="00F97941" w:rsidRPr="00F97941">
        <w:t>3.</w:t>
      </w:r>
      <w:r w:rsidR="006E7D40">
        <w:t xml:space="preserve"> </w:t>
      </w:r>
      <w:r w:rsidR="00902105">
        <w:t>Przekazywanie</w:t>
      </w:r>
      <w:r w:rsidR="00F97941" w:rsidRPr="00F97941">
        <w:t xml:space="preserve"> danych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>celu ich ponownego wykorzystywania,</w:t>
      </w:r>
      <w:r w:rsidR="00E24C1D" w:rsidRPr="00F97941">
        <w:t xml:space="preserve"> o</w:t>
      </w:r>
      <w:r w:rsidR="006E7D40">
        <w:t xml:space="preserve"> </w:t>
      </w:r>
      <w:r w:rsidR="00F97941" w:rsidRPr="00F97941">
        <w:t>którym mowa</w:t>
      </w:r>
      <w:r w:rsidR="003D17D1" w:rsidRPr="00F97941">
        <w:t xml:space="preserve"> w</w:t>
      </w:r>
      <w:r w:rsidR="006E7D40">
        <w:t xml:space="preserve"> </w:t>
      </w:r>
      <w:r w:rsidR="003D17D1">
        <w:t>ust.</w:t>
      </w:r>
      <w:r w:rsidR="006E7D40">
        <w:t xml:space="preserve"> </w:t>
      </w:r>
      <w:r w:rsidR="003D17D1" w:rsidRPr="00F97941">
        <w:t>2</w:t>
      </w:r>
      <w:r w:rsidR="003D17D1">
        <w:t xml:space="preserve"> pkt</w:t>
      </w:r>
      <w:r w:rsidR="006E7D40">
        <w:t xml:space="preserve"> </w:t>
      </w:r>
      <w:r w:rsidR="00F97941" w:rsidRPr="00F97941">
        <w:t xml:space="preserve">2, następuje na wniosek, na zasadach </w:t>
      </w:r>
      <w:r w:rsidR="00F97941" w:rsidRPr="00130677">
        <w:t>określonych</w:t>
      </w:r>
      <w:r w:rsidR="00E24C1D" w:rsidRPr="00F97941">
        <w:t xml:space="preserve"> w</w:t>
      </w:r>
      <w:r w:rsidR="006E7D40">
        <w:t xml:space="preserve"> </w:t>
      </w:r>
      <w:r w:rsidR="00F97941" w:rsidRPr="00F97941">
        <w:t>ustawie</w:t>
      </w:r>
      <w:r w:rsidR="00E24C1D" w:rsidRPr="00F97941">
        <w:t xml:space="preserve"> z</w:t>
      </w:r>
      <w:r w:rsidR="00C54C49">
        <w:t> dnia </w:t>
      </w:r>
      <w:r w:rsidR="00F97941" w:rsidRPr="00F97941">
        <w:t xml:space="preserve">… </w:t>
      </w:r>
      <w:r w:rsidR="00C54C49">
        <w:t xml:space="preserve">2016 r. </w:t>
      </w:r>
      <w:r w:rsidR="00E24C1D" w:rsidRPr="00F97941">
        <w:t>o</w:t>
      </w:r>
      <w:r w:rsidR="006E7D40">
        <w:t xml:space="preserve"> </w:t>
      </w:r>
      <w:r w:rsidR="00F97941" w:rsidRPr="00F97941">
        <w:t>ponownym wykorzystywaniu informacj</w:t>
      </w:r>
      <w:r w:rsidR="00272C5F">
        <w:t>i sektora publicznego (</w:t>
      </w:r>
      <w:r w:rsidR="003D17D1">
        <w:t>Dz.</w:t>
      </w:r>
      <w:r w:rsidR="007E0CA3">
        <w:t> U. </w:t>
      </w:r>
      <w:r w:rsidR="003D17D1">
        <w:t>poz.</w:t>
      </w:r>
      <w:r w:rsidR="009C0E35">
        <w:t> </w:t>
      </w:r>
      <w:r w:rsidR="00F97941" w:rsidRPr="00F97941">
        <w:t>…)</w:t>
      </w:r>
      <w:r w:rsidR="00631A83">
        <w:t xml:space="preserve">, </w:t>
      </w:r>
      <w:r w:rsidR="00F44C1B" w:rsidRPr="006F31B7">
        <w:t>jeżeli przepisy ustawy nie stanowią inaczej.</w:t>
      </w:r>
      <w:r>
        <w:t>”</w:t>
      </w:r>
      <w:r w:rsidR="001060BD" w:rsidRPr="006F31B7">
        <w:t>.</w:t>
      </w:r>
    </w:p>
    <w:p w:rsidR="00F97941" w:rsidRPr="00F97941" w:rsidRDefault="00F97941" w:rsidP="00F045A6">
      <w:pPr>
        <w:pStyle w:val="ROZDZODDZOZNoznaczenierozdziauluboddziau"/>
      </w:pPr>
      <w:r w:rsidRPr="00F97941">
        <w:lastRenderedPageBreak/>
        <w:t xml:space="preserve">Rozdział </w:t>
      </w:r>
      <w:r w:rsidR="006F31B7">
        <w:t>7</w:t>
      </w:r>
    </w:p>
    <w:p w:rsidR="00F97941" w:rsidRPr="00F97941" w:rsidRDefault="00F97941" w:rsidP="00A34A48">
      <w:pPr>
        <w:pStyle w:val="ROZDZODDZPRZEDMprzedmiotregulacjirozdziauluboddziau"/>
      </w:pPr>
      <w:r w:rsidRPr="00F97941">
        <w:t>Przepisy przejściowe</w:t>
      </w:r>
      <w:r w:rsidR="00E24C1D" w:rsidRPr="00F97941">
        <w:t xml:space="preserve"> i</w:t>
      </w:r>
      <w:r w:rsidR="006E7D40">
        <w:t xml:space="preserve"> </w:t>
      </w:r>
      <w:r w:rsidR="00E8067E">
        <w:t xml:space="preserve">przepis </w:t>
      </w:r>
      <w:r w:rsidRPr="00F97941">
        <w:t>końcow</w:t>
      </w:r>
      <w:r w:rsidR="006F31B7">
        <w:t>y</w:t>
      </w:r>
    </w:p>
    <w:p w:rsidR="00F97941" w:rsidRPr="00F97941" w:rsidRDefault="00F97941" w:rsidP="00B95273">
      <w:pPr>
        <w:pStyle w:val="ARTartustawynprozporzdzenia"/>
        <w:keepNext/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3</w:t>
      </w:r>
      <w:r w:rsidR="006F1696" w:rsidRPr="00A34A48">
        <w:rPr>
          <w:rStyle w:val="Ppogrubienie"/>
        </w:rPr>
        <w:t>6</w:t>
      </w:r>
      <w:r w:rsidRPr="00A34A48">
        <w:rPr>
          <w:rStyle w:val="Ppogrubienie"/>
        </w:rPr>
        <w:t>.</w:t>
      </w:r>
      <w:r w:rsidR="006E7D40">
        <w:t xml:space="preserve"> </w:t>
      </w:r>
      <w:r w:rsidRPr="00F97941">
        <w:t>1. Do spraw</w:t>
      </w:r>
      <w:r w:rsidR="00E24C1D" w:rsidRPr="00F97941">
        <w:t xml:space="preserve"> z</w:t>
      </w:r>
      <w:r w:rsidR="006E7D40">
        <w:t xml:space="preserve"> </w:t>
      </w:r>
      <w:r w:rsidRPr="00F97941">
        <w:t xml:space="preserve">zakresu </w:t>
      </w:r>
      <w:r w:rsidR="00D043EF">
        <w:t>udostępniania informacji publicznej</w:t>
      </w:r>
      <w:r w:rsidR="00292CB7">
        <w:t xml:space="preserve"> w</w:t>
      </w:r>
      <w:r w:rsidR="006E7D40">
        <w:t xml:space="preserve"> </w:t>
      </w:r>
      <w:r w:rsidR="00D043EF">
        <w:t xml:space="preserve">celu </w:t>
      </w:r>
      <w:r w:rsidRPr="00F97941">
        <w:t xml:space="preserve">ponownego wykorzystywania, </w:t>
      </w:r>
      <w:r w:rsidR="00D043EF">
        <w:t>wszczętych</w:t>
      </w:r>
      <w:r w:rsidR="00292CB7">
        <w:t xml:space="preserve"> i</w:t>
      </w:r>
      <w:r w:rsidR="006E7D40">
        <w:t xml:space="preserve"> </w:t>
      </w:r>
      <w:r w:rsidRPr="00F97941">
        <w:t>niezakończonych</w:t>
      </w:r>
      <w:r w:rsidR="00E24C1D" w:rsidRPr="00F97941">
        <w:t xml:space="preserve"> w</w:t>
      </w:r>
      <w:r w:rsidR="006E7D40">
        <w:t xml:space="preserve"> </w:t>
      </w:r>
      <w:r w:rsidRPr="00F97941">
        <w:t>dniu wejścia</w:t>
      </w:r>
      <w:r w:rsidR="00E24C1D" w:rsidRPr="00F97941">
        <w:t xml:space="preserve"> w</w:t>
      </w:r>
      <w:r w:rsidR="006E7D40">
        <w:t xml:space="preserve"> </w:t>
      </w:r>
      <w:r w:rsidRPr="00F97941">
        <w:t xml:space="preserve">życie </w:t>
      </w:r>
      <w:r w:rsidR="00B03F0C">
        <w:t xml:space="preserve">niniejszej </w:t>
      </w:r>
      <w:r w:rsidRPr="00F97941">
        <w:t xml:space="preserve">ustawy ostatecznym albo prawomocnym rozstrzygnięciem, stosuje się przepisy </w:t>
      </w:r>
      <w:r w:rsidR="00D043EF">
        <w:t>dotychczasowe</w:t>
      </w:r>
      <w:r w:rsidRPr="00F97941">
        <w:t>.</w:t>
      </w:r>
    </w:p>
    <w:p w:rsidR="00F97941" w:rsidRPr="00F97941" w:rsidRDefault="00D043EF" w:rsidP="00B95273">
      <w:pPr>
        <w:pStyle w:val="USTustnpkodeksu"/>
      </w:pPr>
      <w:r>
        <w:t>2</w:t>
      </w:r>
      <w:r w:rsidR="00F97941" w:rsidRPr="00F97941">
        <w:t>.</w:t>
      </w:r>
      <w:r w:rsidR="006E7D40">
        <w:t xml:space="preserve"> </w:t>
      </w:r>
      <w:r w:rsidR="008B0111">
        <w:t>Postanowienia umów</w:t>
      </w:r>
      <w:r w:rsidR="008B0111" w:rsidRPr="008B0111">
        <w:t xml:space="preserve"> </w:t>
      </w:r>
      <w:r w:rsidR="008B0111" w:rsidRPr="00F97941">
        <w:t>zawartych przed dniem wejścia w</w:t>
      </w:r>
      <w:r w:rsidR="006E7D40">
        <w:t xml:space="preserve"> </w:t>
      </w:r>
      <w:r w:rsidR="008B0111" w:rsidRPr="00F97941">
        <w:t>życie niniejszej ustawy</w:t>
      </w:r>
      <w:r w:rsidR="008B0111">
        <w:t xml:space="preserve">, </w:t>
      </w:r>
      <w:r w:rsidR="00F23A89">
        <w:t>niezgodne</w:t>
      </w:r>
      <w:r w:rsidR="003D17D1">
        <w:t xml:space="preserve"> z</w:t>
      </w:r>
      <w:r w:rsidR="006E7D40">
        <w:t xml:space="preserve"> </w:t>
      </w:r>
      <w:r w:rsidR="003D17D1">
        <w:t>art.</w:t>
      </w:r>
      <w:r w:rsidR="006E7D40">
        <w:t xml:space="preserve"> </w:t>
      </w:r>
      <w:r w:rsidR="003D17D1">
        <w:t>9 ust.</w:t>
      </w:r>
      <w:r w:rsidR="006E7D40">
        <w:t xml:space="preserve"> </w:t>
      </w:r>
      <w:r w:rsidR="00233B94">
        <w:t>2</w:t>
      </w:r>
      <w:r w:rsidR="00F97941" w:rsidRPr="00F97941">
        <w:t>, wygasają</w:t>
      </w:r>
      <w:r w:rsidR="00E24C1D" w:rsidRPr="00F97941">
        <w:t xml:space="preserve"> </w:t>
      </w:r>
      <w:r w:rsidR="00792B9E">
        <w:t>wraz</w:t>
      </w:r>
      <w:r w:rsidR="00292CB7">
        <w:t xml:space="preserve"> z</w:t>
      </w:r>
      <w:r w:rsidR="006E7D40">
        <w:t xml:space="preserve"> </w:t>
      </w:r>
      <w:r w:rsidR="00792B9E">
        <w:t xml:space="preserve">końcem </w:t>
      </w:r>
      <w:r w:rsidR="008A2E8A">
        <w:t xml:space="preserve">okresu </w:t>
      </w:r>
      <w:r w:rsidR="00233B94">
        <w:t>ich obowiązywania</w:t>
      </w:r>
      <w:r w:rsidR="00792B9E">
        <w:t>, nie później jednak niż</w:t>
      </w:r>
      <w:r w:rsidR="00292CB7">
        <w:t xml:space="preserve"> w</w:t>
      </w:r>
      <w:r w:rsidR="006E7D40">
        <w:t xml:space="preserve"> </w:t>
      </w:r>
      <w:r w:rsidR="00792B9E">
        <w:t>dni</w:t>
      </w:r>
      <w:r w:rsidR="00133503">
        <w:t>u</w:t>
      </w:r>
      <w:r w:rsidR="00792B9E">
        <w:t xml:space="preserve"> </w:t>
      </w:r>
      <w:r w:rsidR="00133503" w:rsidRPr="00133503">
        <w:t>1</w:t>
      </w:r>
      <w:r w:rsidR="00292CB7" w:rsidRPr="00133503">
        <w:t>8</w:t>
      </w:r>
      <w:r w:rsidR="006E7D40">
        <w:t xml:space="preserve"> </w:t>
      </w:r>
      <w:r w:rsidR="00133503" w:rsidRPr="00133503">
        <w:t>lipca 204</w:t>
      </w:r>
      <w:r w:rsidR="00292CB7" w:rsidRPr="00133503">
        <w:t>3</w:t>
      </w:r>
      <w:r w:rsidR="006E7D40">
        <w:t xml:space="preserve"> </w:t>
      </w:r>
      <w:r w:rsidR="00133503" w:rsidRPr="00133503">
        <w:t xml:space="preserve">r. </w:t>
      </w:r>
    </w:p>
    <w:p w:rsidR="00194BE8" w:rsidRDefault="00F97941" w:rsidP="00F234B9">
      <w:pPr>
        <w:pStyle w:val="ARTartustawynprozporzdzenia"/>
        <w:rPr>
          <w:rStyle w:val="IGindeksgrny"/>
          <w:vertAlign w:val="baseline"/>
        </w:rPr>
      </w:pPr>
      <w:r w:rsidRPr="00A34A48">
        <w:rPr>
          <w:rStyle w:val="Ppogrubienie"/>
        </w:rPr>
        <w:t>Art.</w:t>
      </w:r>
      <w:r w:rsidR="006E7D40" w:rsidRPr="00A34A48">
        <w:rPr>
          <w:rStyle w:val="Ppogrubienie"/>
        </w:rPr>
        <w:t> </w:t>
      </w:r>
      <w:r w:rsidRPr="00A34A48">
        <w:rPr>
          <w:rStyle w:val="Ppogrubienie"/>
        </w:rPr>
        <w:t>3</w:t>
      </w:r>
      <w:r w:rsidR="006F1696" w:rsidRPr="00A34A48">
        <w:rPr>
          <w:rStyle w:val="Ppogrubienie"/>
        </w:rPr>
        <w:t>7</w:t>
      </w:r>
      <w:r w:rsidRPr="00A34A48">
        <w:rPr>
          <w:rStyle w:val="Ppogrubienie"/>
        </w:rPr>
        <w:t>.</w:t>
      </w:r>
      <w:r w:rsidR="006E7D40">
        <w:t xml:space="preserve"> </w:t>
      </w:r>
      <w:r w:rsidRPr="00F97941">
        <w:t>Ustawa wchodzi</w:t>
      </w:r>
      <w:r w:rsidR="00E24C1D" w:rsidRPr="00F97941">
        <w:t xml:space="preserve"> w</w:t>
      </w:r>
      <w:r w:rsidR="006E7D40">
        <w:t xml:space="preserve"> </w:t>
      </w:r>
      <w:r w:rsidRPr="00F97941">
        <w:t>życie</w:t>
      </w:r>
      <w:r w:rsidR="00E24C1D" w:rsidRPr="00F97941">
        <w:t xml:space="preserve"> </w:t>
      </w:r>
      <w:r w:rsidR="002047E4">
        <w:t>po upływie</w:t>
      </w:r>
      <w:r w:rsidRPr="00F97941">
        <w:t xml:space="preserve"> </w:t>
      </w:r>
      <w:r w:rsidR="00E24C1D" w:rsidRPr="00F97941">
        <w:t>3</w:t>
      </w:r>
      <w:r w:rsidR="006E7D40">
        <w:t xml:space="preserve"> </w:t>
      </w:r>
      <w:r w:rsidRPr="00F97941">
        <w:t>miesięcy od dnia ogłoszenia.</w:t>
      </w:r>
    </w:p>
    <w:sectPr w:rsidR="00194BE8" w:rsidSect="001A7F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9B4" w:rsidRDefault="004F49B4">
      <w:r>
        <w:separator/>
      </w:r>
    </w:p>
  </w:endnote>
  <w:endnote w:type="continuationSeparator" w:id="0">
    <w:p w:rsidR="004F49B4" w:rsidRDefault="004F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A18" w:rsidRDefault="00351A1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A18" w:rsidRDefault="00351A1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A18" w:rsidRDefault="00351A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9B4" w:rsidRDefault="004F49B4">
      <w:r>
        <w:separator/>
      </w:r>
    </w:p>
  </w:footnote>
  <w:footnote w:type="continuationSeparator" w:id="0">
    <w:p w:rsidR="004F49B4" w:rsidRDefault="004F49B4">
      <w:r>
        <w:continuationSeparator/>
      </w:r>
    </w:p>
  </w:footnote>
  <w:footnote w:id="1">
    <w:p w:rsidR="004F49B4" w:rsidRPr="00F97941" w:rsidRDefault="004F49B4" w:rsidP="00F97941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F97941">
        <w:t>Niniejsza ustawa dokonuje w zakresie swojej regulacji wdrożenia</w:t>
      </w:r>
      <w:r>
        <w:t xml:space="preserve"> postanowień</w:t>
      </w:r>
      <w:r w:rsidRPr="00F97941">
        <w:t xml:space="preserve"> </w:t>
      </w:r>
      <w:r w:rsidRPr="00383995">
        <w:t>dyrektyw</w:t>
      </w:r>
      <w:r>
        <w:t>y</w:t>
      </w:r>
      <w:r w:rsidRPr="00383995">
        <w:t xml:space="preserve"> 2003/98/WE Parlamentu Europejskiego i Rady z dnia 17 listopada 2003 r. w sprawie ponownego wykorzystywania informacji sektora publicznego (Dz. Urz. </w:t>
      </w:r>
      <w:r>
        <w:t xml:space="preserve">UE L 345 z 31.12.2003, str. 90) zmienionej </w:t>
      </w:r>
      <w:r w:rsidRPr="00F97941">
        <w:t>dyrektyw</w:t>
      </w:r>
      <w:r>
        <w:t>ą</w:t>
      </w:r>
      <w:r w:rsidRPr="00F97941">
        <w:t xml:space="preserve"> 2013/37/UE Parlamentu Europejskiego i Rady z dnia 26 czerwca 2013 r. zmieniając</w:t>
      </w:r>
      <w:r>
        <w:t>ą</w:t>
      </w:r>
      <w:r w:rsidRPr="00F97941">
        <w:t xml:space="preserve"> dyrektywę 2003/98/WE w sprawie ponownego wykorzystywania informacji sektora publicznego (Dz. Urz. UE L 175/1).</w:t>
      </w:r>
    </w:p>
  </w:footnote>
  <w:footnote w:id="2">
    <w:p w:rsidR="004F49B4" w:rsidRPr="00F97941" w:rsidRDefault="004F49B4" w:rsidP="0057170C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F97941">
        <w:t>Niniejszą ustawą zmienia się ustawy: ustawę z dnia 14 lipca 1983 r. o narodowym zasobie archiwalnym</w:t>
      </w:r>
      <w:r w:rsidR="00351A18">
        <w:t xml:space="preserve"> i </w:t>
      </w:r>
      <w:r w:rsidRPr="00F97941">
        <w:t>archiwach,</w:t>
      </w:r>
      <w:r w:rsidRPr="00E96B36">
        <w:t xml:space="preserve"> ustawę z</w:t>
      </w:r>
      <w:r>
        <w:t xml:space="preserve"> </w:t>
      </w:r>
      <w:r w:rsidRPr="00E96B36">
        <w:t>dnia 17</w:t>
      </w:r>
      <w:r>
        <w:t xml:space="preserve"> </w:t>
      </w:r>
      <w:r w:rsidRPr="00E96B36">
        <w:t>maja 1989</w:t>
      </w:r>
      <w:r>
        <w:t xml:space="preserve"> </w:t>
      </w:r>
      <w:r w:rsidRPr="00E96B36">
        <w:t>r. – Prawo geodezyjne i</w:t>
      </w:r>
      <w:r>
        <w:t xml:space="preserve"> </w:t>
      </w:r>
      <w:r w:rsidRPr="00E96B36">
        <w:t>kartograficzne</w:t>
      </w:r>
      <w:r>
        <w:t>,</w:t>
      </w:r>
      <w:r w:rsidRPr="00F97941">
        <w:t xml:space="preserve"> </w:t>
      </w:r>
      <w:r w:rsidRPr="00E96B36">
        <w:t>ustawę z dnia 29 czerwca 1995 r. o statystyce publicznej</w:t>
      </w:r>
      <w:r w:rsidR="002A52C5">
        <w:t>,</w:t>
      </w:r>
      <w:r w:rsidRPr="00E96B36">
        <w:t xml:space="preserve"> </w:t>
      </w:r>
      <w:r w:rsidRPr="00F97941">
        <w:t>ustawę z dnia 21 listop</w:t>
      </w:r>
      <w:r>
        <w:t xml:space="preserve">ada 1996 r. o muzeach, ustawę </w:t>
      </w:r>
      <w:r w:rsidR="00351A18">
        <w:t>z dnia 20 czerwca 1997 </w:t>
      </w:r>
      <w:r w:rsidRPr="00F97941">
        <w:t>r. – Prawo o ruchu drogowym, ustawę z dnia 18 lipca 2001 r. – Prawo wodne</w:t>
      </w:r>
      <w:r>
        <w:t>,</w:t>
      </w:r>
      <w:r w:rsidR="002A52C5">
        <w:t xml:space="preserve"> ustawę z dnia 6 września 2001 </w:t>
      </w:r>
      <w:r w:rsidRPr="00F97941">
        <w:t xml:space="preserve">r. o dostępie do informacji publicznej, ustawę z dnia 2 lipca 2004 r. o swobodzie działalności gospodarczej, ustawę z dnia 17 lutego 2005 r. o informatyzacji działalności podmiotów realizujących zadania publiczne, </w:t>
      </w:r>
      <w:r>
        <w:t>ustawę</w:t>
      </w:r>
      <w:r w:rsidRPr="006F1696">
        <w:t xml:space="preserve"> </w:t>
      </w:r>
      <w:r>
        <w:t xml:space="preserve">z dnia 16 lutego 2007 r. </w:t>
      </w:r>
      <w:r w:rsidRPr="006F1696">
        <w:t>o zapasach ropy naftowej, produktów naftowych i gazu ziemnego oraz zasadach postępowania w sytuacjach zagrożenia bezpieczeństwa paliwowego państwa i zakłóceń na rynku naftowym</w:t>
      </w:r>
      <w:r>
        <w:t xml:space="preserve"> oraz </w:t>
      </w:r>
      <w:r w:rsidRPr="00F97941">
        <w:t>ustawę z dnia 24 września 2010 r. o ewidencji ludności.</w:t>
      </w:r>
    </w:p>
  </w:footnote>
  <w:footnote w:id="3">
    <w:p w:rsidR="004F49B4" w:rsidRPr="00611D7C" w:rsidRDefault="004F49B4" w:rsidP="0063085E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63085E">
        <w:t>Zmiany tekstu jednolitego wymienionej ustawy zostały ogłoszone w Dz. U. z 2013 r. poz. 938 i 1646,</w:t>
      </w:r>
      <w:r w:rsidR="00351A18">
        <w:t xml:space="preserve"> z 2014 </w:t>
      </w:r>
      <w:r w:rsidRPr="0063085E">
        <w:t>r. poz. 379, 911, 1146, 1626 i 1877 oraz z 2015 r. poz. 238</w:t>
      </w:r>
      <w:r>
        <w:t>, 532, 1045, 1117, 1130, 1189, 1190, 1269, 1358, 1513, 1830, 1854 i 1890</w:t>
      </w:r>
      <w:r w:rsidRPr="0063085E">
        <w:t>.</w:t>
      </w:r>
    </w:p>
  </w:footnote>
  <w:footnote w:id="4">
    <w:p w:rsidR="004F49B4" w:rsidRPr="00B83139" w:rsidRDefault="004F49B4" w:rsidP="00B83139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B83139">
        <w:t>Zmiany tekstu jednolitego wymienionej ustawy zostały ogłoszone w Dz. U. z 2014 r.</w:t>
      </w:r>
      <w:r w:rsidR="00351A18">
        <w:t xml:space="preserve"> </w:t>
      </w:r>
      <w:r w:rsidRPr="00B83139">
        <w:t>poz. 423</w:t>
      </w:r>
      <w:r>
        <w:t xml:space="preserve"> oraz z 2015 r. poz.</w:t>
      </w:r>
      <w:r w:rsidRPr="00B83139">
        <w:t xml:space="preserve"> 337</w:t>
      </w:r>
      <w:r>
        <w:t xml:space="preserve"> i 1505</w:t>
      </w:r>
      <w:r w:rsidRPr="00B83139">
        <w:t>.</w:t>
      </w:r>
    </w:p>
  </w:footnote>
  <w:footnote w:id="5">
    <w:p w:rsidR="004F49B4" w:rsidRPr="00B83139" w:rsidRDefault="004F49B4" w:rsidP="00C6195F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B83139">
        <w:t xml:space="preserve">Zmiany tekstu jednolitego wymienionej ustawy zostały ogłoszone w </w:t>
      </w:r>
      <w:r w:rsidRPr="00C6195F">
        <w:t>Dz. U. z</w:t>
      </w:r>
      <w:r w:rsidR="00351A18">
        <w:t xml:space="preserve"> 2004 r. Nr 273, poz. 2703 i Nr </w:t>
      </w:r>
      <w:r w:rsidRPr="00C6195F">
        <w:t>281, poz. 2781, z 2005 r. Nr 17, poz. 141, Nr 94, poz. 788, Nr 122, p</w:t>
      </w:r>
      <w:r w:rsidR="00351A18">
        <w:t>oz. 1020, Nr 131, poz. 1091, Nr </w:t>
      </w:r>
      <w:r w:rsidRPr="00C6195F">
        <w:t>167, poz. 1400 i Nr 249, poz. 2104, z 2006 r. Nr 144, poz. 1043, Nr 208, poz. 153</w:t>
      </w:r>
      <w:r w:rsidR="00351A18">
        <w:t>2 i Nr 227, poz. 1658, z </w:t>
      </w:r>
      <w:r w:rsidRPr="00C6195F">
        <w:t>2007 r. Nr 42, poz. 273, Nr 80, poz. 542, Nr 115, poz. 791, Nr 120, poz. 8</w:t>
      </w:r>
      <w:r w:rsidR="00351A18">
        <w:t>18, Nr 180, poz. 1280 i Nr 181, </w:t>
      </w:r>
      <w:r w:rsidRPr="00C6195F">
        <w:t>poz. 1292, z 2008 r. Nr 70, poz. 416, Nr 145, poz. 917, Nr 216, p</w:t>
      </w:r>
      <w:r w:rsidR="00351A18">
        <w:t>oz. 1370 i Nr 235, poz. 1618, z </w:t>
      </w:r>
      <w:r w:rsidRPr="00C6195F">
        <w:t xml:space="preserve">2009 r. Nr 6, poz. 33, Nr 31, poz. 206, Nr 56, poz. 458, Nr 157, poz. 1241 i </w:t>
      </w:r>
      <w:r w:rsidR="00351A18">
        <w:t>Nr 219, poz. 1705, z 2010 r. Nr </w:t>
      </w:r>
      <w:r w:rsidRPr="00C6195F">
        <w:t>44, poz. 250, Nr 54, poz. 320, Nr 127, poz. 857 i Nr 148, poz. 991, z 2011 r. Nr 106, poz. 622, Nr 112, poz. 654, Nr 139, poz. 814, Nr 149, poz. 887 i Nr 205, poz. 1206, z 2012 r. poz. 941 i 979, z 2013 r. poz. 87, 827, 1191, 1265, 1317 i 1650, z 2014 r. poz. 7, 290, 538, 598, 642, 811, 1146, 1198 i 1877 oraz z 2015 r. poz. 357</w:t>
      </w:r>
      <w:r>
        <w:t>, 1045, 1240, 1418, 1607, 1629 i 1640</w:t>
      </w:r>
      <w:r w:rsidRPr="00B83139">
        <w:t>.</w:t>
      </w:r>
    </w:p>
  </w:footnote>
  <w:footnote w:id="6">
    <w:p w:rsidR="004F49B4" w:rsidRDefault="004F49B4" w:rsidP="00C3379B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2006 r. Nr 121, poz. 843,</w:t>
      </w:r>
      <w:r w:rsidR="00351A18">
        <w:t xml:space="preserve"> z </w:t>
      </w:r>
      <w:r>
        <w:t>2007 r. Nr 99, poz. 662 i Nr 181, poz. 1293, z 2009 r. Nr 157, poz. 1241, z 2010 r. Nr 152, poz</w:t>
      </w:r>
      <w:r w:rsidR="00351A18">
        <w:t>. 1016 oraz z </w:t>
      </w:r>
      <w:r>
        <w:t xml:space="preserve">2015 r. poz. 932, 994, 1639 i 1923. </w:t>
      </w:r>
    </w:p>
  </w:footnote>
  <w:footnote w:id="7">
    <w:p w:rsidR="004F49B4" w:rsidRDefault="004F49B4" w:rsidP="000F30E8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rPr>
          <w:rStyle w:val="IGindeksgrny"/>
        </w:rPr>
        <w:tab/>
      </w:r>
      <w:r>
        <w:t>Zmiany wymienionej ustawy zostały ogłoszone w Dz. U. z 2004 r. Nr 96, poz.</w:t>
      </w:r>
      <w:r w:rsidR="00351A18">
        <w:t xml:space="preserve"> 959 oraz z 2007 r. Nr 99, poz. </w:t>
      </w:r>
      <w:r>
        <w:t xml:space="preserve">662 i Nr 176, poz. 1238. </w:t>
      </w:r>
    </w:p>
  </w:footnote>
  <w:footnote w:id="8">
    <w:p w:rsidR="004F49B4" w:rsidRDefault="004F49B4" w:rsidP="000F30E8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rPr>
          <w:rStyle w:val="IGindeksgrny"/>
        </w:rPr>
        <w:tab/>
      </w:r>
      <w:r>
        <w:t xml:space="preserve">Zmiany wymienionej ustawy zostały ogłoszone w Dz. U. z 2006 r. Nr 126, </w:t>
      </w:r>
      <w:r w:rsidR="00351A18">
        <w:t>poz. 877, z 2007 r. Nr 99, poz. </w:t>
      </w:r>
      <w:r>
        <w:t>662, z 2011 r. Nr 186, poz. 1099 oraz z 2015 r. poz. 1830.</w:t>
      </w:r>
    </w:p>
  </w:footnote>
  <w:footnote w:id="9">
    <w:p w:rsidR="004F49B4" w:rsidRPr="00755D36" w:rsidRDefault="004F49B4" w:rsidP="00581A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83139">
        <w:t xml:space="preserve">Zmiany tekstu jednolitego wymienionej ustawy zostały ogłoszone w </w:t>
      </w:r>
      <w:r>
        <w:t>Dz. U.</w:t>
      </w:r>
      <w:r w:rsidRPr="00755D36">
        <w:t xml:space="preserve"> z</w:t>
      </w:r>
      <w:r>
        <w:t xml:space="preserve"> </w:t>
      </w:r>
      <w:r w:rsidRPr="00755D36">
        <w:t>2015</w:t>
      </w:r>
      <w:r>
        <w:t xml:space="preserve"> </w:t>
      </w:r>
      <w:r w:rsidRPr="00755D36">
        <w:t>r. poz.</w:t>
      </w:r>
      <w:r>
        <w:t xml:space="preserve"> </w:t>
      </w:r>
      <w:r w:rsidRPr="00755D36">
        <w:t>1266, 1505 i 1615</w:t>
      </w:r>
      <w:r w:rsidR="00BC7ED2">
        <w:t>.</w:t>
      </w:r>
    </w:p>
  </w:footnote>
  <w:footnote w:id="10">
    <w:p w:rsidR="004F49B4" w:rsidRPr="006F31B7" w:rsidRDefault="004F49B4" w:rsidP="006F31B7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D50677">
        <w:t xml:space="preserve">Zmiany </w:t>
      </w:r>
      <w:r>
        <w:t xml:space="preserve">tekstu jednolitego </w:t>
      </w:r>
      <w:r w:rsidRPr="00D50677">
        <w:t>wymienionej ustawy zostały ogłoszone w Dz. U. z 2014 r. poz. 183 i 1195</w:t>
      </w:r>
      <w:r w:rsidR="00351A18">
        <w:t xml:space="preserve"> oraz z </w:t>
      </w:r>
      <w:r w:rsidRPr="00D50677">
        <w:t>2015 r. poz. 211</w:t>
      </w:r>
      <w:r>
        <w:t>,</w:t>
      </w:r>
      <w:r w:rsidRPr="00D50677">
        <w:t xml:space="preserve"> 702</w:t>
      </w:r>
      <w:r>
        <w:t xml:space="preserve"> i 1274</w:t>
      </w:r>
      <w:r w:rsidRPr="00D50677">
        <w:t>.</w:t>
      </w:r>
    </w:p>
  </w:footnote>
  <w:footnote w:id="11">
    <w:p w:rsidR="004F49B4" w:rsidRPr="00F74C66" w:rsidRDefault="004F49B4" w:rsidP="00F74C66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F74C66">
        <w:t xml:space="preserve">Zmiany </w:t>
      </w:r>
      <w:r>
        <w:t xml:space="preserve">tekstu jednolitego </w:t>
      </w:r>
      <w:r w:rsidRPr="00F74C66">
        <w:t>wymienionej ustawy zostały ogłoszone w Dz. U. z 2012 r. poz. 1101 i 1529</w:t>
      </w:r>
      <w:r>
        <w:t>,</w:t>
      </w:r>
      <w:r w:rsidR="00351A18">
        <w:t xml:space="preserve"> z </w:t>
      </w:r>
      <w:r w:rsidRPr="00F74C66">
        <w:t xml:space="preserve">2014 r. poz. </w:t>
      </w:r>
      <w:r>
        <w:t xml:space="preserve">183 i </w:t>
      </w:r>
      <w:r w:rsidRPr="00F74C66">
        <w:t>543</w:t>
      </w:r>
      <w:r>
        <w:t xml:space="preserve"> oraz z 2015 r. poz. 658, 1191, 1224, 1269 i 1311</w:t>
      </w:r>
      <w:r w:rsidRPr="00F74C66">
        <w:t>.</w:t>
      </w:r>
    </w:p>
  </w:footnote>
  <w:footnote w:id="12">
    <w:p w:rsidR="004F49B4" w:rsidRPr="0005001A" w:rsidRDefault="004F49B4" w:rsidP="0005001A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="004B2D8F">
        <w:t>Zmiany wymienione w odnośniku 10</w:t>
      </w:r>
      <w:r w:rsidRPr="0005001A">
        <w:t>.</w:t>
      </w:r>
    </w:p>
  </w:footnote>
  <w:footnote w:id="13">
    <w:p w:rsidR="004F49B4" w:rsidRDefault="004F49B4" w:rsidP="00065ABD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rPr>
          <w:rStyle w:val="IGindeksgrny"/>
        </w:rPr>
        <w:tab/>
      </w:r>
      <w:r>
        <w:t>Zmiany tekstu jednolitego wymienionej ustawy zostały ogłoszone w Dz. U. z 2015 r. poz. 831, 1137 i 1433.</w:t>
      </w:r>
    </w:p>
  </w:footnote>
  <w:footnote w:id="14">
    <w:p w:rsidR="004F49B4" w:rsidRPr="00D50677" w:rsidRDefault="004F49B4" w:rsidP="00195F94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D50677">
        <w:t xml:space="preserve">Zmiany </w:t>
      </w:r>
      <w:r>
        <w:t xml:space="preserve">tekstu jednolitego </w:t>
      </w:r>
      <w:r w:rsidRPr="00D50677">
        <w:t>wymienionej ustawy zostały ogłoszone w Dz. U. z</w:t>
      </w:r>
      <w:r w:rsidR="00896273">
        <w:t xml:space="preserve"> 2013 r. poz. 2, z 2014 r. poz. </w:t>
      </w:r>
      <w:r w:rsidRPr="00D50677">
        <w:t>1161 i 1662</w:t>
      </w:r>
      <w:r>
        <w:t xml:space="preserve"> oraz z 2015 r. poz. 855, 1240 i 1893.</w:t>
      </w:r>
    </w:p>
  </w:footnote>
  <w:footnote w:id="15">
    <w:p w:rsidR="004F49B4" w:rsidRPr="00D50677" w:rsidRDefault="004F49B4" w:rsidP="00D50677">
      <w:pPr>
        <w:pStyle w:val="ODNONIKtreodnonika"/>
      </w:pPr>
      <w:r w:rsidRPr="003D17D1">
        <w:rPr>
          <w:rStyle w:val="IGindeksgrny"/>
        </w:rPr>
        <w:footnoteRef/>
      </w:r>
      <w:r w:rsidRPr="003D17D1">
        <w:rPr>
          <w:rStyle w:val="IGindeksgrny"/>
        </w:rPr>
        <w:t>)</w:t>
      </w:r>
      <w:r>
        <w:tab/>
      </w:r>
      <w:r w:rsidRPr="00D50677">
        <w:t xml:space="preserve">Zmiany </w:t>
      </w:r>
      <w:r>
        <w:t xml:space="preserve">tekstu jednolitego </w:t>
      </w:r>
      <w:r w:rsidRPr="00D50677">
        <w:t>wymienionej ustawy zostały ogłoszone w Dz. U.</w:t>
      </w:r>
      <w:r>
        <w:t xml:space="preserve"> z 2012 r. poz. 1448, z 2013 r. poz. 700, 991, 1446 i 1611, z 2014 r. poz. 312, 486, 529, 768 i 822 oraz z 2015 r. poz. 211, 541, 591, 1038, 1045, 1273, 1335, 1359, 1649, 1830, 1844 i 1893.</w:t>
      </w:r>
    </w:p>
  </w:footnote>
  <w:footnote w:id="16">
    <w:p w:rsidR="004F49B4" w:rsidRPr="002C2A40" w:rsidRDefault="004F49B4" w:rsidP="00581A4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50677">
        <w:t xml:space="preserve">Zmiany </w:t>
      </w:r>
      <w:r w:rsidRPr="002C2A40">
        <w:t>tekstu jednolitego wymienionej ustawy zostały ogłoszone w Dz. U. z</w:t>
      </w:r>
      <w:r>
        <w:t xml:space="preserve"> 2015 r. poz. 1590 i 1642.</w:t>
      </w:r>
    </w:p>
  </w:footnote>
  <w:footnote w:id="17">
    <w:p w:rsidR="004F49B4" w:rsidRPr="00DB4301" w:rsidRDefault="004F49B4" w:rsidP="00DB430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50677">
        <w:t xml:space="preserve">Zmiany </w:t>
      </w:r>
      <w:r>
        <w:t xml:space="preserve">tekstu jednolitego </w:t>
      </w:r>
      <w:r w:rsidRPr="00D50677">
        <w:t>wymienionej ustawy zostały ogłoszone w Dz. U.</w:t>
      </w:r>
      <w:r>
        <w:t xml:space="preserve"> z 2015 r. poz. 699, 875, 978, 1197, 1268, 1272, 1618, 1649, 1688, 1712, 1844 i 1893.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A18" w:rsidRDefault="00351A1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9B4" w:rsidRPr="00B371CC" w:rsidRDefault="004F49B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C0F62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1A18" w:rsidRDefault="00351A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76B51"/>
    <w:multiLevelType w:val="hybridMultilevel"/>
    <w:tmpl w:val="AF06EEAC"/>
    <w:lvl w:ilvl="0" w:tplc="A8960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E844B4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564C3C80">
      <w:start w:val="1"/>
      <w:numFmt w:val="lowerLetter"/>
      <w:lvlText w:val="%3)"/>
      <w:lvlJc w:val="left"/>
      <w:pPr>
        <w:tabs>
          <w:tab w:val="num" w:pos="1361"/>
        </w:tabs>
        <w:ind w:left="1588" w:hanging="227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80848"/>
    <w:multiLevelType w:val="hybridMultilevel"/>
    <w:tmpl w:val="55E214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B72B8"/>
    <w:multiLevelType w:val="hybridMultilevel"/>
    <w:tmpl w:val="7FE4D8BE"/>
    <w:lvl w:ilvl="0" w:tplc="D5B2BCB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60140"/>
    <w:multiLevelType w:val="hybridMultilevel"/>
    <w:tmpl w:val="A3F6A43A"/>
    <w:lvl w:ilvl="0" w:tplc="09B81D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FE01624"/>
    <w:multiLevelType w:val="hybridMultilevel"/>
    <w:tmpl w:val="CD946538"/>
    <w:lvl w:ilvl="0" w:tplc="4C0247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12F4023"/>
    <w:multiLevelType w:val="hybridMultilevel"/>
    <w:tmpl w:val="6F3E2D34"/>
    <w:lvl w:ilvl="0" w:tplc="6D2A3F5E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48E4D5EC">
      <w:start w:val="1"/>
      <w:numFmt w:val="decimal"/>
      <w:lvlText w:val="%4)"/>
      <w:lvlJc w:val="left"/>
      <w:pPr>
        <w:ind w:left="3306" w:hanging="360"/>
      </w:pPr>
      <w:rPr>
        <w:rFonts w:hint="default"/>
      </w:rPr>
    </w:lvl>
    <w:lvl w:ilvl="4" w:tplc="9F560F68">
      <w:start w:val="1"/>
      <w:numFmt w:val="lowerLetter"/>
      <w:lvlText w:val="%5)"/>
      <w:lvlJc w:val="left"/>
      <w:pPr>
        <w:tabs>
          <w:tab w:val="num" w:pos="4026"/>
        </w:tabs>
        <w:ind w:left="4026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0F7112A"/>
    <w:multiLevelType w:val="hybridMultilevel"/>
    <w:tmpl w:val="2DB28812"/>
    <w:lvl w:ilvl="0" w:tplc="25DA9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2FB"/>
    <w:rsid w:val="0000123D"/>
    <w:rsid w:val="000012DA"/>
    <w:rsid w:val="0000246E"/>
    <w:rsid w:val="00003862"/>
    <w:rsid w:val="00006527"/>
    <w:rsid w:val="00006D9D"/>
    <w:rsid w:val="00010CD7"/>
    <w:rsid w:val="00012A35"/>
    <w:rsid w:val="00013D9C"/>
    <w:rsid w:val="00014257"/>
    <w:rsid w:val="00016099"/>
    <w:rsid w:val="00017DC2"/>
    <w:rsid w:val="00021522"/>
    <w:rsid w:val="00023330"/>
    <w:rsid w:val="00023471"/>
    <w:rsid w:val="00023F13"/>
    <w:rsid w:val="00030634"/>
    <w:rsid w:val="000319C1"/>
    <w:rsid w:val="00031A8B"/>
    <w:rsid w:val="00031BCA"/>
    <w:rsid w:val="000330FA"/>
    <w:rsid w:val="0003362F"/>
    <w:rsid w:val="00033A25"/>
    <w:rsid w:val="00035A6B"/>
    <w:rsid w:val="0003604D"/>
    <w:rsid w:val="00036B63"/>
    <w:rsid w:val="00037E1A"/>
    <w:rsid w:val="00041D08"/>
    <w:rsid w:val="00043495"/>
    <w:rsid w:val="00046A75"/>
    <w:rsid w:val="00047312"/>
    <w:rsid w:val="0005001A"/>
    <w:rsid w:val="000508BD"/>
    <w:rsid w:val="00050EBE"/>
    <w:rsid w:val="000517AB"/>
    <w:rsid w:val="0005339C"/>
    <w:rsid w:val="00054A6B"/>
    <w:rsid w:val="0005571B"/>
    <w:rsid w:val="00057AB3"/>
    <w:rsid w:val="00057FA6"/>
    <w:rsid w:val="00060076"/>
    <w:rsid w:val="00060118"/>
    <w:rsid w:val="00060432"/>
    <w:rsid w:val="00060D87"/>
    <w:rsid w:val="000615A5"/>
    <w:rsid w:val="00064E4C"/>
    <w:rsid w:val="00065ABD"/>
    <w:rsid w:val="00066901"/>
    <w:rsid w:val="00071BEE"/>
    <w:rsid w:val="000736CD"/>
    <w:rsid w:val="0007533B"/>
    <w:rsid w:val="00075427"/>
    <w:rsid w:val="0007545D"/>
    <w:rsid w:val="000760BF"/>
    <w:rsid w:val="0007613E"/>
    <w:rsid w:val="000769BF"/>
    <w:rsid w:val="00076BFC"/>
    <w:rsid w:val="00077845"/>
    <w:rsid w:val="00077FA5"/>
    <w:rsid w:val="000803E2"/>
    <w:rsid w:val="000814A7"/>
    <w:rsid w:val="00081EA0"/>
    <w:rsid w:val="0008557B"/>
    <w:rsid w:val="00085CE7"/>
    <w:rsid w:val="00085D7F"/>
    <w:rsid w:val="000906EE"/>
    <w:rsid w:val="00091577"/>
    <w:rsid w:val="00091BA2"/>
    <w:rsid w:val="00093622"/>
    <w:rsid w:val="000944EF"/>
    <w:rsid w:val="0009732D"/>
    <w:rsid w:val="000973F0"/>
    <w:rsid w:val="000A1296"/>
    <w:rsid w:val="000A1C27"/>
    <w:rsid w:val="000A1DAD"/>
    <w:rsid w:val="000A2649"/>
    <w:rsid w:val="000A323B"/>
    <w:rsid w:val="000A698B"/>
    <w:rsid w:val="000A7EC0"/>
    <w:rsid w:val="000B298D"/>
    <w:rsid w:val="000B5B2D"/>
    <w:rsid w:val="000B5DCE"/>
    <w:rsid w:val="000C05AE"/>
    <w:rsid w:val="000C05BA"/>
    <w:rsid w:val="000C0E8F"/>
    <w:rsid w:val="000C2D00"/>
    <w:rsid w:val="000C3D6B"/>
    <w:rsid w:val="000C4BC4"/>
    <w:rsid w:val="000D0110"/>
    <w:rsid w:val="000D05E4"/>
    <w:rsid w:val="000D2468"/>
    <w:rsid w:val="000D318A"/>
    <w:rsid w:val="000D4F18"/>
    <w:rsid w:val="000D5FAF"/>
    <w:rsid w:val="000D6173"/>
    <w:rsid w:val="000D6F83"/>
    <w:rsid w:val="000E25CC"/>
    <w:rsid w:val="000E3694"/>
    <w:rsid w:val="000E490F"/>
    <w:rsid w:val="000E52A5"/>
    <w:rsid w:val="000E6241"/>
    <w:rsid w:val="000F2BE3"/>
    <w:rsid w:val="000F2F7F"/>
    <w:rsid w:val="000F30E8"/>
    <w:rsid w:val="000F3D0D"/>
    <w:rsid w:val="000F4BEB"/>
    <w:rsid w:val="000F6455"/>
    <w:rsid w:val="000F6ED4"/>
    <w:rsid w:val="000F7A6E"/>
    <w:rsid w:val="001002F5"/>
    <w:rsid w:val="001042BA"/>
    <w:rsid w:val="001060BD"/>
    <w:rsid w:val="00106D03"/>
    <w:rsid w:val="00106F83"/>
    <w:rsid w:val="00110465"/>
    <w:rsid w:val="00110628"/>
    <w:rsid w:val="0011245A"/>
    <w:rsid w:val="0011493E"/>
    <w:rsid w:val="00115B72"/>
    <w:rsid w:val="0011661D"/>
    <w:rsid w:val="001209EC"/>
    <w:rsid w:val="00120A9E"/>
    <w:rsid w:val="00125A9C"/>
    <w:rsid w:val="001262FB"/>
    <w:rsid w:val="001270A2"/>
    <w:rsid w:val="00130677"/>
    <w:rsid w:val="00131237"/>
    <w:rsid w:val="001329AC"/>
    <w:rsid w:val="00133503"/>
    <w:rsid w:val="00134CA0"/>
    <w:rsid w:val="0014026F"/>
    <w:rsid w:val="00142AD1"/>
    <w:rsid w:val="0014324E"/>
    <w:rsid w:val="00143DFE"/>
    <w:rsid w:val="001474BD"/>
    <w:rsid w:val="00147A47"/>
    <w:rsid w:val="00147AA1"/>
    <w:rsid w:val="00150254"/>
    <w:rsid w:val="001520CF"/>
    <w:rsid w:val="0015667C"/>
    <w:rsid w:val="00156983"/>
    <w:rsid w:val="00157110"/>
    <w:rsid w:val="0015742A"/>
    <w:rsid w:val="00157DA1"/>
    <w:rsid w:val="00163147"/>
    <w:rsid w:val="00164C57"/>
    <w:rsid w:val="00164C9D"/>
    <w:rsid w:val="00165D43"/>
    <w:rsid w:val="001715F0"/>
    <w:rsid w:val="00172F7A"/>
    <w:rsid w:val="00173150"/>
    <w:rsid w:val="00173390"/>
    <w:rsid w:val="0017350D"/>
    <w:rsid w:val="001736F0"/>
    <w:rsid w:val="00173BB3"/>
    <w:rsid w:val="001740D0"/>
    <w:rsid w:val="00174F2C"/>
    <w:rsid w:val="00180F2A"/>
    <w:rsid w:val="00180F33"/>
    <w:rsid w:val="00182A11"/>
    <w:rsid w:val="00183E93"/>
    <w:rsid w:val="00184B91"/>
    <w:rsid w:val="00184D4A"/>
    <w:rsid w:val="00186EC1"/>
    <w:rsid w:val="00186FD1"/>
    <w:rsid w:val="00191E1F"/>
    <w:rsid w:val="001943D9"/>
    <w:rsid w:val="0019473B"/>
    <w:rsid w:val="00194BE8"/>
    <w:rsid w:val="001952B1"/>
    <w:rsid w:val="001957F6"/>
    <w:rsid w:val="00195F94"/>
    <w:rsid w:val="00196E39"/>
    <w:rsid w:val="00197649"/>
    <w:rsid w:val="001A01FB"/>
    <w:rsid w:val="001A10E9"/>
    <w:rsid w:val="001A183D"/>
    <w:rsid w:val="001A2B65"/>
    <w:rsid w:val="001A3CD3"/>
    <w:rsid w:val="001A54A0"/>
    <w:rsid w:val="001A5BEF"/>
    <w:rsid w:val="001A6CCE"/>
    <w:rsid w:val="001A7B55"/>
    <w:rsid w:val="001A7F15"/>
    <w:rsid w:val="001B158B"/>
    <w:rsid w:val="001B342E"/>
    <w:rsid w:val="001C1832"/>
    <w:rsid w:val="001C188C"/>
    <w:rsid w:val="001C2BB8"/>
    <w:rsid w:val="001D1783"/>
    <w:rsid w:val="001D53CD"/>
    <w:rsid w:val="001D55A3"/>
    <w:rsid w:val="001D5AF5"/>
    <w:rsid w:val="001E054F"/>
    <w:rsid w:val="001E1E73"/>
    <w:rsid w:val="001E4E0C"/>
    <w:rsid w:val="001E51F6"/>
    <w:rsid w:val="001E526D"/>
    <w:rsid w:val="001E5655"/>
    <w:rsid w:val="001F1832"/>
    <w:rsid w:val="001F220F"/>
    <w:rsid w:val="001F25B3"/>
    <w:rsid w:val="001F6616"/>
    <w:rsid w:val="00201042"/>
    <w:rsid w:val="00202BD4"/>
    <w:rsid w:val="00202C3F"/>
    <w:rsid w:val="002047E4"/>
    <w:rsid w:val="00204A97"/>
    <w:rsid w:val="002055D8"/>
    <w:rsid w:val="002114EF"/>
    <w:rsid w:val="00211E37"/>
    <w:rsid w:val="00213422"/>
    <w:rsid w:val="002166AD"/>
    <w:rsid w:val="00217871"/>
    <w:rsid w:val="00221ED8"/>
    <w:rsid w:val="002224D9"/>
    <w:rsid w:val="002231EA"/>
    <w:rsid w:val="00223FDF"/>
    <w:rsid w:val="002276BF"/>
    <w:rsid w:val="002279C0"/>
    <w:rsid w:val="002339BB"/>
    <w:rsid w:val="00233B94"/>
    <w:rsid w:val="0023727E"/>
    <w:rsid w:val="00242081"/>
    <w:rsid w:val="00243777"/>
    <w:rsid w:val="002441CD"/>
    <w:rsid w:val="00247A21"/>
    <w:rsid w:val="002501A3"/>
    <w:rsid w:val="0025166C"/>
    <w:rsid w:val="002555D4"/>
    <w:rsid w:val="00261A16"/>
    <w:rsid w:val="00263522"/>
    <w:rsid w:val="00264EC6"/>
    <w:rsid w:val="0027025D"/>
    <w:rsid w:val="00271013"/>
    <w:rsid w:val="0027238C"/>
    <w:rsid w:val="00272C5F"/>
    <w:rsid w:val="00273FE4"/>
    <w:rsid w:val="002765B4"/>
    <w:rsid w:val="00276A1F"/>
    <w:rsid w:val="00276A94"/>
    <w:rsid w:val="002875DF"/>
    <w:rsid w:val="00292CB7"/>
    <w:rsid w:val="0029405D"/>
    <w:rsid w:val="00294197"/>
    <w:rsid w:val="00294FA6"/>
    <w:rsid w:val="00295A6F"/>
    <w:rsid w:val="002A20C4"/>
    <w:rsid w:val="002A52C5"/>
    <w:rsid w:val="002A570F"/>
    <w:rsid w:val="002A7292"/>
    <w:rsid w:val="002A7358"/>
    <w:rsid w:val="002A7902"/>
    <w:rsid w:val="002B0F6B"/>
    <w:rsid w:val="002B21B8"/>
    <w:rsid w:val="002B23B8"/>
    <w:rsid w:val="002B3A6C"/>
    <w:rsid w:val="002B4429"/>
    <w:rsid w:val="002B68A6"/>
    <w:rsid w:val="002B7FAF"/>
    <w:rsid w:val="002C2A40"/>
    <w:rsid w:val="002D0C4F"/>
    <w:rsid w:val="002D1364"/>
    <w:rsid w:val="002D43C5"/>
    <w:rsid w:val="002D4D30"/>
    <w:rsid w:val="002D5000"/>
    <w:rsid w:val="002D571E"/>
    <w:rsid w:val="002D598D"/>
    <w:rsid w:val="002D7188"/>
    <w:rsid w:val="002E1DE3"/>
    <w:rsid w:val="002E2AB6"/>
    <w:rsid w:val="002E3F34"/>
    <w:rsid w:val="002E5F79"/>
    <w:rsid w:val="002E64FA"/>
    <w:rsid w:val="002F0504"/>
    <w:rsid w:val="002F0A00"/>
    <w:rsid w:val="002F0CFA"/>
    <w:rsid w:val="002F4E71"/>
    <w:rsid w:val="002F669F"/>
    <w:rsid w:val="00301573"/>
    <w:rsid w:val="00301C97"/>
    <w:rsid w:val="00304733"/>
    <w:rsid w:val="0031004C"/>
    <w:rsid w:val="003105F6"/>
    <w:rsid w:val="00311297"/>
    <w:rsid w:val="003113BE"/>
    <w:rsid w:val="0031207F"/>
    <w:rsid w:val="003122CA"/>
    <w:rsid w:val="00313B5A"/>
    <w:rsid w:val="003148FD"/>
    <w:rsid w:val="00317B2E"/>
    <w:rsid w:val="00321080"/>
    <w:rsid w:val="00322D45"/>
    <w:rsid w:val="0032569A"/>
    <w:rsid w:val="00325A1F"/>
    <w:rsid w:val="003268F9"/>
    <w:rsid w:val="00330BAF"/>
    <w:rsid w:val="00334E3A"/>
    <w:rsid w:val="003361DD"/>
    <w:rsid w:val="00336A79"/>
    <w:rsid w:val="00341A6A"/>
    <w:rsid w:val="003432E9"/>
    <w:rsid w:val="00345B9C"/>
    <w:rsid w:val="003461B1"/>
    <w:rsid w:val="00350BD3"/>
    <w:rsid w:val="00351A18"/>
    <w:rsid w:val="00352DAE"/>
    <w:rsid w:val="00354EB9"/>
    <w:rsid w:val="003600DF"/>
    <w:rsid w:val="003602AE"/>
    <w:rsid w:val="00360929"/>
    <w:rsid w:val="003647D5"/>
    <w:rsid w:val="003648D9"/>
    <w:rsid w:val="00364B92"/>
    <w:rsid w:val="003674B0"/>
    <w:rsid w:val="0037139A"/>
    <w:rsid w:val="0037727C"/>
    <w:rsid w:val="00377B80"/>
    <w:rsid w:val="00377E70"/>
    <w:rsid w:val="003804C6"/>
    <w:rsid w:val="003805CB"/>
    <w:rsid w:val="00380904"/>
    <w:rsid w:val="003823EE"/>
    <w:rsid w:val="00382960"/>
    <w:rsid w:val="00383995"/>
    <w:rsid w:val="003846F7"/>
    <w:rsid w:val="003851ED"/>
    <w:rsid w:val="00385B39"/>
    <w:rsid w:val="00386785"/>
    <w:rsid w:val="00390AB3"/>
    <w:rsid w:val="00390E89"/>
    <w:rsid w:val="00391B1A"/>
    <w:rsid w:val="00394423"/>
    <w:rsid w:val="00396942"/>
    <w:rsid w:val="00396B49"/>
    <w:rsid w:val="00396E3E"/>
    <w:rsid w:val="00397B33"/>
    <w:rsid w:val="003A306E"/>
    <w:rsid w:val="003A60DC"/>
    <w:rsid w:val="003A6A46"/>
    <w:rsid w:val="003A7A63"/>
    <w:rsid w:val="003B000C"/>
    <w:rsid w:val="003B0A11"/>
    <w:rsid w:val="003B0F1D"/>
    <w:rsid w:val="003B3E4A"/>
    <w:rsid w:val="003B4A57"/>
    <w:rsid w:val="003B4CDE"/>
    <w:rsid w:val="003B6148"/>
    <w:rsid w:val="003C0AD9"/>
    <w:rsid w:val="003C0ED0"/>
    <w:rsid w:val="003C1D49"/>
    <w:rsid w:val="003C1EE0"/>
    <w:rsid w:val="003C2135"/>
    <w:rsid w:val="003C35C4"/>
    <w:rsid w:val="003D0EE0"/>
    <w:rsid w:val="003D12C2"/>
    <w:rsid w:val="003D17D1"/>
    <w:rsid w:val="003D31B9"/>
    <w:rsid w:val="003D3867"/>
    <w:rsid w:val="003E0676"/>
    <w:rsid w:val="003E0AFC"/>
    <w:rsid w:val="003E0D1A"/>
    <w:rsid w:val="003E26E3"/>
    <w:rsid w:val="003E2BC3"/>
    <w:rsid w:val="003E2DA3"/>
    <w:rsid w:val="003E6A13"/>
    <w:rsid w:val="003F020D"/>
    <w:rsid w:val="003F03D9"/>
    <w:rsid w:val="003F15B3"/>
    <w:rsid w:val="003F2FBE"/>
    <w:rsid w:val="003F318D"/>
    <w:rsid w:val="003F5BAE"/>
    <w:rsid w:val="003F6ED7"/>
    <w:rsid w:val="004010F8"/>
    <w:rsid w:val="004019E7"/>
    <w:rsid w:val="00401C84"/>
    <w:rsid w:val="00402F2A"/>
    <w:rsid w:val="00403210"/>
    <w:rsid w:val="004035BB"/>
    <w:rsid w:val="004035EB"/>
    <w:rsid w:val="004038D7"/>
    <w:rsid w:val="00407332"/>
    <w:rsid w:val="00407828"/>
    <w:rsid w:val="004105D5"/>
    <w:rsid w:val="00413D8E"/>
    <w:rsid w:val="004140F2"/>
    <w:rsid w:val="00414532"/>
    <w:rsid w:val="0041732C"/>
    <w:rsid w:val="00417B22"/>
    <w:rsid w:val="00421085"/>
    <w:rsid w:val="0042465E"/>
    <w:rsid w:val="00424DF7"/>
    <w:rsid w:val="00425003"/>
    <w:rsid w:val="00431778"/>
    <w:rsid w:val="00432B76"/>
    <w:rsid w:val="00434937"/>
    <w:rsid w:val="00434D01"/>
    <w:rsid w:val="00435D26"/>
    <w:rsid w:val="00437A86"/>
    <w:rsid w:val="00440C99"/>
    <w:rsid w:val="0044175C"/>
    <w:rsid w:val="00445B48"/>
    <w:rsid w:val="00445F4D"/>
    <w:rsid w:val="004504C0"/>
    <w:rsid w:val="004530CD"/>
    <w:rsid w:val="004549F7"/>
    <w:rsid w:val="004550FB"/>
    <w:rsid w:val="004559F9"/>
    <w:rsid w:val="00457772"/>
    <w:rsid w:val="00460D2B"/>
    <w:rsid w:val="0046111A"/>
    <w:rsid w:val="00461337"/>
    <w:rsid w:val="00462946"/>
    <w:rsid w:val="00463F43"/>
    <w:rsid w:val="00464A8A"/>
    <w:rsid w:val="00464B94"/>
    <w:rsid w:val="004653A8"/>
    <w:rsid w:val="00465A0B"/>
    <w:rsid w:val="00466E61"/>
    <w:rsid w:val="0047077C"/>
    <w:rsid w:val="00470B05"/>
    <w:rsid w:val="0047207C"/>
    <w:rsid w:val="00472CD6"/>
    <w:rsid w:val="00474E3C"/>
    <w:rsid w:val="00477CDA"/>
    <w:rsid w:val="00480A58"/>
    <w:rsid w:val="00482151"/>
    <w:rsid w:val="0048235C"/>
    <w:rsid w:val="00482E95"/>
    <w:rsid w:val="00485FAD"/>
    <w:rsid w:val="00487AED"/>
    <w:rsid w:val="00491EDF"/>
    <w:rsid w:val="00492A3F"/>
    <w:rsid w:val="00494F62"/>
    <w:rsid w:val="00497763"/>
    <w:rsid w:val="004A1EBC"/>
    <w:rsid w:val="004A2001"/>
    <w:rsid w:val="004A3590"/>
    <w:rsid w:val="004A5BC7"/>
    <w:rsid w:val="004B00A7"/>
    <w:rsid w:val="004B0ED3"/>
    <w:rsid w:val="004B25E2"/>
    <w:rsid w:val="004B2D8F"/>
    <w:rsid w:val="004B34D7"/>
    <w:rsid w:val="004B4197"/>
    <w:rsid w:val="004B5037"/>
    <w:rsid w:val="004B5600"/>
    <w:rsid w:val="004B592B"/>
    <w:rsid w:val="004B5B2F"/>
    <w:rsid w:val="004B626A"/>
    <w:rsid w:val="004B62EE"/>
    <w:rsid w:val="004B660E"/>
    <w:rsid w:val="004C05BD"/>
    <w:rsid w:val="004C31DB"/>
    <w:rsid w:val="004C3B06"/>
    <w:rsid w:val="004C3F97"/>
    <w:rsid w:val="004C7BDF"/>
    <w:rsid w:val="004C7EE7"/>
    <w:rsid w:val="004D2DEE"/>
    <w:rsid w:val="004D2E1F"/>
    <w:rsid w:val="004D7FD9"/>
    <w:rsid w:val="004E0138"/>
    <w:rsid w:val="004E1324"/>
    <w:rsid w:val="004E19A5"/>
    <w:rsid w:val="004E37E5"/>
    <w:rsid w:val="004E3FDB"/>
    <w:rsid w:val="004E5349"/>
    <w:rsid w:val="004E539A"/>
    <w:rsid w:val="004F1F4A"/>
    <w:rsid w:val="004F296D"/>
    <w:rsid w:val="004F467E"/>
    <w:rsid w:val="004F49B4"/>
    <w:rsid w:val="004F508B"/>
    <w:rsid w:val="004F57A5"/>
    <w:rsid w:val="004F695F"/>
    <w:rsid w:val="004F6A62"/>
    <w:rsid w:val="004F6CA4"/>
    <w:rsid w:val="004F762D"/>
    <w:rsid w:val="00500752"/>
    <w:rsid w:val="00501A50"/>
    <w:rsid w:val="0050222D"/>
    <w:rsid w:val="00502A99"/>
    <w:rsid w:val="00503AF3"/>
    <w:rsid w:val="0050696D"/>
    <w:rsid w:val="0051094B"/>
    <w:rsid w:val="005110D7"/>
    <w:rsid w:val="00511D99"/>
    <w:rsid w:val="00512547"/>
    <w:rsid w:val="005128D3"/>
    <w:rsid w:val="005132EE"/>
    <w:rsid w:val="005147E8"/>
    <w:rsid w:val="005158F2"/>
    <w:rsid w:val="00515B0D"/>
    <w:rsid w:val="005226D1"/>
    <w:rsid w:val="00525373"/>
    <w:rsid w:val="005269C3"/>
    <w:rsid w:val="00526DFC"/>
    <w:rsid w:val="00526F43"/>
    <w:rsid w:val="00527651"/>
    <w:rsid w:val="00527C49"/>
    <w:rsid w:val="005326AE"/>
    <w:rsid w:val="00534EE8"/>
    <w:rsid w:val="005363AB"/>
    <w:rsid w:val="00543934"/>
    <w:rsid w:val="00544824"/>
    <w:rsid w:val="00544EF4"/>
    <w:rsid w:val="00545E53"/>
    <w:rsid w:val="005479D9"/>
    <w:rsid w:val="00556728"/>
    <w:rsid w:val="005572BD"/>
    <w:rsid w:val="00557A12"/>
    <w:rsid w:val="00560AC7"/>
    <w:rsid w:val="00561AFB"/>
    <w:rsid w:val="00561FA8"/>
    <w:rsid w:val="005635ED"/>
    <w:rsid w:val="00565253"/>
    <w:rsid w:val="00567837"/>
    <w:rsid w:val="00570191"/>
    <w:rsid w:val="00570570"/>
    <w:rsid w:val="0057170C"/>
    <w:rsid w:val="00572512"/>
    <w:rsid w:val="00573EE6"/>
    <w:rsid w:val="0057547F"/>
    <w:rsid w:val="005754EE"/>
    <w:rsid w:val="0057617E"/>
    <w:rsid w:val="00576497"/>
    <w:rsid w:val="00576CA3"/>
    <w:rsid w:val="0058052A"/>
    <w:rsid w:val="00581A40"/>
    <w:rsid w:val="005835E7"/>
    <w:rsid w:val="0058397F"/>
    <w:rsid w:val="00583BF8"/>
    <w:rsid w:val="00584746"/>
    <w:rsid w:val="00585F33"/>
    <w:rsid w:val="0058617D"/>
    <w:rsid w:val="00591124"/>
    <w:rsid w:val="00596DE1"/>
    <w:rsid w:val="00597024"/>
    <w:rsid w:val="005A0274"/>
    <w:rsid w:val="005A095C"/>
    <w:rsid w:val="005A5699"/>
    <w:rsid w:val="005A669D"/>
    <w:rsid w:val="005A75D8"/>
    <w:rsid w:val="005B64D5"/>
    <w:rsid w:val="005B713E"/>
    <w:rsid w:val="005C03B6"/>
    <w:rsid w:val="005C04C0"/>
    <w:rsid w:val="005C2217"/>
    <w:rsid w:val="005C260A"/>
    <w:rsid w:val="005C348E"/>
    <w:rsid w:val="005C39A3"/>
    <w:rsid w:val="005C4327"/>
    <w:rsid w:val="005C4B82"/>
    <w:rsid w:val="005C68E1"/>
    <w:rsid w:val="005D116D"/>
    <w:rsid w:val="005D3763"/>
    <w:rsid w:val="005D55E1"/>
    <w:rsid w:val="005E19F7"/>
    <w:rsid w:val="005E42E7"/>
    <w:rsid w:val="005E4F04"/>
    <w:rsid w:val="005E62C2"/>
    <w:rsid w:val="005E6C71"/>
    <w:rsid w:val="005F0963"/>
    <w:rsid w:val="005F2824"/>
    <w:rsid w:val="005F2EBA"/>
    <w:rsid w:val="005F3008"/>
    <w:rsid w:val="005F35ED"/>
    <w:rsid w:val="005F478D"/>
    <w:rsid w:val="005F5270"/>
    <w:rsid w:val="005F7812"/>
    <w:rsid w:val="005F7A88"/>
    <w:rsid w:val="00603A1A"/>
    <w:rsid w:val="006046D5"/>
    <w:rsid w:val="00607A93"/>
    <w:rsid w:val="00610C08"/>
    <w:rsid w:val="00611D7C"/>
    <w:rsid w:val="00611F74"/>
    <w:rsid w:val="00614F9D"/>
    <w:rsid w:val="00615772"/>
    <w:rsid w:val="00616C63"/>
    <w:rsid w:val="006177F5"/>
    <w:rsid w:val="00621256"/>
    <w:rsid w:val="00621FCC"/>
    <w:rsid w:val="00622E4B"/>
    <w:rsid w:val="006237E0"/>
    <w:rsid w:val="006244A1"/>
    <w:rsid w:val="00626979"/>
    <w:rsid w:val="0063085E"/>
    <w:rsid w:val="0063170F"/>
    <w:rsid w:val="00631A83"/>
    <w:rsid w:val="00632775"/>
    <w:rsid w:val="006333DA"/>
    <w:rsid w:val="00635134"/>
    <w:rsid w:val="006356E2"/>
    <w:rsid w:val="00640AB2"/>
    <w:rsid w:val="0064158D"/>
    <w:rsid w:val="00642A65"/>
    <w:rsid w:val="00645DCE"/>
    <w:rsid w:val="006465AC"/>
    <w:rsid w:val="006465BF"/>
    <w:rsid w:val="00651886"/>
    <w:rsid w:val="00653B22"/>
    <w:rsid w:val="00657BF4"/>
    <w:rsid w:val="006601DE"/>
    <w:rsid w:val="006603FB"/>
    <w:rsid w:val="006608DF"/>
    <w:rsid w:val="006623AC"/>
    <w:rsid w:val="006641DD"/>
    <w:rsid w:val="00666056"/>
    <w:rsid w:val="006678AF"/>
    <w:rsid w:val="006701EF"/>
    <w:rsid w:val="00670A8A"/>
    <w:rsid w:val="00673BA5"/>
    <w:rsid w:val="0067419F"/>
    <w:rsid w:val="006775DB"/>
    <w:rsid w:val="00680058"/>
    <w:rsid w:val="00681F9F"/>
    <w:rsid w:val="0068401E"/>
    <w:rsid w:val="006840EA"/>
    <w:rsid w:val="006844E2"/>
    <w:rsid w:val="00685267"/>
    <w:rsid w:val="0068578D"/>
    <w:rsid w:val="006872AE"/>
    <w:rsid w:val="00687E71"/>
    <w:rsid w:val="00690082"/>
    <w:rsid w:val="00690252"/>
    <w:rsid w:val="006946BB"/>
    <w:rsid w:val="006969FA"/>
    <w:rsid w:val="006A2583"/>
    <w:rsid w:val="006A35D5"/>
    <w:rsid w:val="006A4ACD"/>
    <w:rsid w:val="006A748A"/>
    <w:rsid w:val="006B3373"/>
    <w:rsid w:val="006C419E"/>
    <w:rsid w:val="006C47FB"/>
    <w:rsid w:val="006C4A31"/>
    <w:rsid w:val="006C5AC2"/>
    <w:rsid w:val="006C6AFB"/>
    <w:rsid w:val="006C6D68"/>
    <w:rsid w:val="006D0F53"/>
    <w:rsid w:val="006D2735"/>
    <w:rsid w:val="006D45B2"/>
    <w:rsid w:val="006D596E"/>
    <w:rsid w:val="006D5DAB"/>
    <w:rsid w:val="006D5E8C"/>
    <w:rsid w:val="006E0FCC"/>
    <w:rsid w:val="006E1E96"/>
    <w:rsid w:val="006E5016"/>
    <w:rsid w:val="006E5E21"/>
    <w:rsid w:val="006E614F"/>
    <w:rsid w:val="006E64DF"/>
    <w:rsid w:val="006E7D40"/>
    <w:rsid w:val="006F07F8"/>
    <w:rsid w:val="006F1696"/>
    <w:rsid w:val="006F2648"/>
    <w:rsid w:val="006F2F10"/>
    <w:rsid w:val="006F31B7"/>
    <w:rsid w:val="006F482B"/>
    <w:rsid w:val="006F590A"/>
    <w:rsid w:val="006F6311"/>
    <w:rsid w:val="006F67B8"/>
    <w:rsid w:val="006F6B1A"/>
    <w:rsid w:val="007003FA"/>
    <w:rsid w:val="00700D83"/>
    <w:rsid w:val="00701952"/>
    <w:rsid w:val="00702556"/>
    <w:rsid w:val="0070277E"/>
    <w:rsid w:val="00704156"/>
    <w:rsid w:val="007069FC"/>
    <w:rsid w:val="00711221"/>
    <w:rsid w:val="00711C30"/>
    <w:rsid w:val="00712675"/>
    <w:rsid w:val="0071358B"/>
    <w:rsid w:val="00713808"/>
    <w:rsid w:val="0071430E"/>
    <w:rsid w:val="007151B6"/>
    <w:rsid w:val="0071520D"/>
    <w:rsid w:val="00715EDB"/>
    <w:rsid w:val="007160D5"/>
    <w:rsid w:val="007163FB"/>
    <w:rsid w:val="00717C2E"/>
    <w:rsid w:val="007204FA"/>
    <w:rsid w:val="007213B3"/>
    <w:rsid w:val="007232A0"/>
    <w:rsid w:val="0072457F"/>
    <w:rsid w:val="00724E6B"/>
    <w:rsid w:val="00725406"/>
    <w:rsid w:val="0072621B"/>
    <w:rsid w:val="00730555"/>
    <w:rsid w:val="00730D1E"/>
    <w:rsid w:val="00730F0F"/>
    <w:rsid w:val="007312CC"/>
    <w:rsid w:val="00731664"/>
    <w:rsid w:val="00736A64"/>
    <w:rsid w:val="00737F6A"/>
    <w:rsid w:val="007410B6"/>
    <w:rsid w:val="00744C6F"/>
    <w:rsid w:val="007457F6"/>
    <w:rsid w:val="00745ABB"/>
    <w:rsid w:val="00746E38"/>
    <w:rsid w:val="00747371"/>
    <w:rsid w:val="00747CD5"/>
    <w:rsid w:val="00753B51"/>
    <w:rsid w:val="0075487A"/>
    <w:rsid w:val="00755D36"/>
    <w:rsid w:val="00756629"/>
    <w:rsid w:val="007571F8"/>
    <w:rsid w:val="007575D2"/>
    <w:rsid w:val="00757809"/>
    <w:rsid w:val="00757B4F"/>
    <w:rsid w:val="00757B6A"/>
    <w:rsid w:val="00757D9B"/>
    <w:rsid w:val="007610E0"/>
    <w:rsid w:val="007621AA"/>
    <w:rsid w:val="0076260A"/>
    <w:rsid w:val="00764086"/>
    <w:rsid w:val="00764A67"/>
    <w:rsid w:val="00770940"/>
    <w:rsid w:val="00770F6B"/>
    <w:rsid w:val="00771883"/>
    <w:rsid w:val="00776DC2"/>
    <w:rsid w:val="00777DE3"/>
    <w:rsid w:val="00780122"/>
    <w:rsid w:val="0078214B"/>
    <w:rsid w:val="00783E68"/>
    <w:rsid w:val="0078498A"/>
    <w:rsid w:val="0078688C"/>
    <w:rsid w:val="00786CE0"/>
    <w:rsid w:val="007878FE"/>
    <w:rsid w:val="00790B7F"/>
    <w:rsid w:val="00792207"/>
    <w:rsid w:val="00792B64"/>
    <w:rsid w:val="00792B9E"/>
    <w:rsid w:val="00792E29"/>
    <w:rsid w:val="0079379A"/>
    <w:rsid w:val="00794953"/>
    <w:rsid w:val="00796365"/>
    <w:rsid w:val="007975B5"/>
    <w:rsid w:val="007A1F2F"/>
    <w:rsid w:val="007A2A5C"/>
    <w:rsid w:val="007A5150"/>
    <w:rsid w:val="007A5373"/>
    <w:rsid w:val="007A5909"/>
    <w:rsid w:val="007A789F"/>
    <w:rsid w:val="007B586B"/>
    <w:rsid w:val="007B75BC"/>
    <w:rsid w:val="007C0BD6"/>
    <w:rsid w:val="007C377C"/>
    <w:rsid w:val="007C3806"/>
    <w:rsid w:val="007C3CD3"/>
    <w:rsid w:val="007C5BB7"/>
    <w:rsid w:val="007C6199"/>
    <w:rsid w:val="007C6DB1"/>
    <w:rsid w:val="007D07D5"/>
    <w:rsid w:val="007D1C64"/>
    <w:rsid w:val="007D282F"/>
    <w:rsid w:val="007D32DD"/>
    <w:rsid w:val="007D6DCE"/>
    <w:rsid w:val="007D72C4"/>
    <w:rsid w:val="007E0CA3"/>
    <w:rsid w:val="007E2CFE"/>
    <w:rsid w:val="007E59C9"/>
    <w:rsid w:val="007E6F62"/>
    <w:rsid w:val="007F0072"/>
    <w:rsid w:val="007F2675"/>
    <w:rsid w:val="007F2EB6"/>
    <w:rsid w:val="007F3023"/>
    <w:rsid w:val="007F3D58"/>
    <w:rsid w:val="007F54C3"/>
    <w:rsid w:val="00802949"/>
    <w:rsid w:val="0080301E"/>
    <w:rsid w:val="0080365F"/>
    <w:rsid w:val="008044E6"/>
    <w:rsid w:val="0081090C"/>
    <w:rsid w:val="00812820"/>
    <w:rsid w:val="00812BE5"/>
    <w:rsid w:val="00813B73"/>
    <w:rsid w:val="00816DB0"/>
    <w:rsid w:val="00817429"/>
    <w:rsid w:val="00821514"/>
    <w:rsid w:val="00821E35"/>
    <w:rsid w:val="00823BB7"/>
    <w:rsid w:val="00824591"/>
    <w:rsid w:val="00824AED"/>
    <w:rsid w:val="008262FD"/>
    <w:rsid w:val="00827820"/>
    <w:rsid w:val="0083115D"/>
    <w:rsid w:val="00831B8B"/>
    <w:rsid w:val="0083405D"/>
    <w:rsid w:val="00834DB1"/>
    <w:rsid w:val="008352D4"/>
    <w:rsid w:val="00836D1C"/>
    <w:rsid w:val="00836DB9"/>
    <w:rsid w:val="00837C67"/>
    <w:rsid w:val="008415B0"/>
    <w:rsid w:val="00842028"/>
    <w:rsid w:val="00842F0A"/>
    <w:rsid w:val="008436B8"/>
    <w:rsid w:val="0084568F"/>
    <w:rsid w:val="008460B6"/>
    <w:rsid w:val="008474E4"/>
    <w:rsid w:val="00850C9D"/>
    <w:rsid w:val="00850CBC"/>
    <w:rsid w:val="00852B59"/>
    <w:rsid w:val="00855624"/>
    <w:rsid w:val="00856272"/>
    <w:rsid w:val="008563FF"/>
    <w:rsid w:val="0086018B"/>
    <w:rsid w:val="00860C3F"/>
    <w:rsid w:val="008611DD"/>
    <w:rsid w:val="00861F07"/>
    <w:rsid w:val="008620DE"/>
    <w:rsid w:val="008659CC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CD0"/>
    <w:rsid w:val="00894F19"/>
    <w:rsid w:val="00896273"/>
    <w:rsid w:val="00896A10"/>
    <w:rsid w:val="008971B5"/>
    <w:rsid w:val="008A17F8"/>
    <w:rsid w:val="008A2E8A"/>
    <w:rsid w:val="008A34C8"/>
    <w:rsid w:val="008A5286"/>
    <w:rsid w:val="008A5D26"/>
    <w:rsid w:val="008A67A4"/>
    <w:rsid w:val="008A6B13"/>
    <w:rsid w:val="008A6C5A"/>
    <w:rsid w:val="008A6ECB"/>
    <w:rsid w:val="008A6ED0"/>
    <w:rsid w:val="008B0111"/>
    <w:rsid w:val="008B0BF9"/>
    <w:rsid w:val="008B1C76"/>
    <w:rsid w:val="008B2866"/>
    <w:rsid w:val="008B3859"/>
    <w:rsid w:val="008B436D"/>
    <w:rsid w:val="008B4E49"/>
    <w:rsid w:val="008B6CD7"/>
    <w:rsid w:val="008B7712"/>
    <w:rsid w:val="008B7B26"/>
    <w:rsid w:val="008C3524"/>
    <w:rsid w:val="008C4061"/>
    <w:rsid w:val="008C4229"/>
    <w:rsid w:val="008C4FB1"/>
    <w:rsid w:val="008C5BE0"/>
    <w:rsid w:val="008C6FE2"/>
    <w:rsid w:val="008C7233"/>
    <w:rsid w:val="008D2434"/>
    <w:rsid w:val="008D6B89"/>
    <w:rsid w:val="008E171D"/>
    <w:rsid w:val="008E2785"/>
    <w:rsid w:val="008E78A3"/>
    <w:rsid w:val="008F0654"/>
    <w:rsid w:val="008F06CB"/>
    <w:rsid w:val="008F2E83"/>
    <w:rsid w:val="008F5A51"/>
    <w:rsid w:val="008F612A"/>
    <w:rsid w:val="00902105"/>
    <w:rsid w:val="0090293D"/>
    <w:rsid w:val="009034DE"/>
    <w:rsid w:val="00905396"/>
    <w:rsid w:val="0090605D"/>
    <w:rsid w:val="00906419"/>
    <w:rsid w:val="00912889"/>
    <w:rsid w:val="00913A42"/>
    <w:rsid w:val="00913AF3"/>
    <w:rsid w:val="00913CEE"/>
    <w:rsid w:val="00914167"/>
    <w:rsid w:val="009143DB"/>
    <w:rsid w:val="00915065"/>
    <w:rsid w:val="00916349"/>
    <w:rsid w:val="00917CE5"/>
    <w:rsid w:val="009201A5"/>
    <w:rsid w:val="00921720"/>
    <w:rsid w:val="009217C0"/>
    <w:rsid w:val="00923A94"/>
    <w:rsid w:val="00925241"/>
    <w:rsid w:val="00925CEC"/>
    <w:rsid w:val="00926A3F"/>
    <w:rsid w:val="009278CE"/>
    <w:rsid w:val="0092794E"/>
    <w:rsid w:val="00930D30"/>
    <w:rsid w:val="009332A2"/>
    <w:rsid w:val="0093537B"/>
    <w:rsid w:val="0093754D"/>
    <w:rsid w:val="00937598"/>
    <w:rsid w:val="0093790B"/>
    <w:rsid w:val="00942520"/>
    <w:rsid w:val="00943751"/>
    <w:rsid w:val="00946DD0"/>
    <w:rsid w:val="009509E6"/>
    <w:rsid w:val="00952018"/>
    <w:rsid w:val="00952800"/>
    <w:rsid w:val="0095300D"/>
    <w:rsid w:val="00956812"/>
    <w:rsid w:val="00956F28"/>
    <w:rsid w:val="0095719A"/>
    <w:rsid w:val="009623E9"/>
    <w:rsid w:val="009637B6"/>
    <w:rsid w:val="00963EEB"/>
    <w:rsid w:val="009648BC"/>
    <w:rsid w:val="00964A66"/>
    <w:rsid w:val="00964C2F"/>
    <w:rsid w:val="00965F88"/>
    <w:rsid w:val="009670E7"/>
    <w:rsid w:val="00967F12"/>
    <w:rsid w:val="00967F45"/>
    <w:rsid w:val="00971BE5"/>
    <w:rsid w:val="00974738"/>
    <w:rsid w:val="00983E0B"/>
    <w:rsid w:val="00984E03"/>
    <w:rsid w:val="00985471"/>
    <w:rsid w:val="009876CA"/>
    <w:rsid w:val="00987E85"/>
    <w:rsid w:val="00992254"/>
    <w:rsid w:val="00993AFD"/>
    <w:rsid w:val="009A0D12"/>
    <w:rsid w:val="009A17F3"/>
    <w:rsid w:val="009A1987"/>
    <w:rsid w:val="009A2BEE"/>
    <w:rsid w:val="009A5289"/>
    <w:rsid w:val="009A7A53"/>
    <w:rsid w:val="009B0402"/>
    <w:rsid w:val="009B0B75"/>
    <w:rsid w:val="009B16DF"/>
    <w:rsid w:val="009B191F"/>
    <w:rsid w:val="009B195C"/>
    <w:rsid w:val="009B2B96"/>
    <w:rsid w:val="009B4471"/>
    <w:rsid w:val="009B4CB2"/>
    <w:rsid w:val="009B5C50"/>
    <w:rsid w:val="009B6701"/>
    <w:rsid w:val="009B6EF7"/>
    <w:rsid w:val="009B7000"/>
    <w:rsid w:val="009B739C"/>
    <w:rsid w:val="009C04EC"/>
    <w:rsid w:val="009C0885"/>
    <w:rsid w:val="009C0E35"/>
    <w:rsid w:val="009C328C"/>
    <w:rsid w:val="009C4444"/>
    <w:rsid w:val="009C77E3"/>
    <w:rsid w:val="009C79AD"/>
    <w:rsid w:val="009C7CA6"/>
    <w:rsid w:val="009D3316"/>
    <w:rsid w:val="009D4DF1"/>
    <w:rsid w:val="009D55AA"/>
    <w:rsid w:val="009E3E77"/>
    <w:rsid w:val="009E3FAB"/>
    <w:rsid w:val="009E4344"/>
    <w:rsid w:val="009E5B3F"/>
    <w:rsid w:val="009E7D90"/>
    <w:rsid w:val="009F1AB0"/>
    <w:rsid w:val="009F3D75"/>
    <w:rsid w:val="009F501D"/>
    <w:rsid w:val="009F7734"/>
    <w:rsid w:val="00A039D5"/>
    <w:rsid w:val="00A0421D"/>
    <w:rsid w:val="00A046AD"/>
    <w:rsid w:val="00A079C1"/>
    <w:rsid w:val="00A07A09"/>
    <w:rsid w:val="00A123A5"/>
    <w:rsid w:val="00A12520"/>
    <w:rsid w:val="00A130FD"/>
    <w:rsid w:val="00A137B7"/>
    <w:rsid w:val="00A13D6D"/>
    <w:rsid w:val="00A14769"/>
    <w:rsid w:val="00A15802"/>
    <w:rsid w:val="00A16151"/>
    <w:rsid w:val="00A164D7"/>
    <w:rsid w:val="00A16EC6"/>
    <w:rsid w:val="00A17C06"/>
    <w:rsid w:val="00A2126E"/>
    <w:rsid w:val="00A21706"/>
    <w:rsid w:val="00A24FCC"/>
    <w:rsid w:val="00A2688B"/>
    <w:rsid w:val="00A26A90"/>
    <w:rsid w:val="00A26B27"/>
    <w:rsid w:val="00A27D8B"/>
    <w:rsid w:val="00A30E4F"/>
    <w:rsid w:val="00A32253"/>
    <w:rsid w:val="00A323A3"/>
    <w:rsid w:val="00A3310E"/>
    <w:rsid w:val="00A333A0"/>
    <w:rsid w:val="00A33B60"/>
    <w:rsid w:val="00A3471A"/>
    <w:rsid w:val="00A34A48"/>
    <w:rsid w:val="00A34A67"/>
    <w:rsid w:val="00A357C0"/>
    <w:rsid w:val="00A37E70"/>
    <w:rsid w:val="00A43466"/>
    <w:rsid w:val="00A437E1"/>
    <w:rsid w:val="00A4685E"/>
    <w:rsid w:val="00A4739D"/>
    <w:rsid w:val="00A50CD4"/>
    <w:rsid w:val="00A51191"/>
    <w:rsid w:val="00A53AEC"/>
    <w:rsid w:val="00A5518F"/>
    <w:rsid w:val="00A56D62"/>
    <w:rsid w:val="00A56F07"/>
    <w:rsid w:val="00A5762C"/>
    <w:rsid w:val="00A600FC"/>
    <w:rsid w:val="00A60B07"/>
    <w:rsid w:val="00A60BCA"/>
    <w:rsid w:val="00A638DA"/>
    <w:rsid w:val="00A65B41"/>
    <w:rsid w:val="00A65E00"/>
    <w:rsid w:val="00A66A78"/>
    <w:rsid w:val="00A7436E"/>
    <w:rsid w:val="00A74E96"/>
    <w:rsid w:val="00A75067"/>
    <w:rsid w:val="00A75A8E"/>
    <w:rsid w:val="00A80EB2"/>
    <w:rsid w:val="00A824DD"/>
    <w:rsid w:val="00A82639"/>
    <w:rsid w:val="00A83676"/>
    <w:rsid w:val="00A83B7B"/>
    <w:rsid w:val="00A84274"/>
    <w:rsid w:val="00A850F3"/>
    <w:rsid w:val="00A864E3"/>
    <w:rsid w:val="00A90A3C"/>
    <w:rsid w:val="00A92668"/>
    <w:rsid w:val="00A94574"/>
    <w:rsid w:val="00A95936"/>
    <w:rsid w:val="00A95E55"/>
    <w:rsid w:val="00A96265"/>
    <w:rsid w:val="00A97084"/>
    <w:rsid w:val="00AA070C"/>
    <w:rsid w:val="00AA1C2C"/>
    <w:rsid w:val="00AA35F6"/>
    <w:rsid w:val="00AA4835"/>
    <w:rsid w:val="00AA667C"/>
    <w:rsid w:val="00AA6E91"/>
    <w:rsid w:val="00AA7439"/>
    <w:rsid w:val="00AB047E"/>
    <w:rsid w:val="00AB0B0A"/>
    <w:rsid w:val="00AB0BB7"/>
    <w:rsid w:val="00AB1FE2"/>
    <w:rsid w:val="00AB22C6"/>
    <w:rsid w:val="00AB2AD0"/>
    <w:rsid w:val="00AB67FC"/>
    <w:rsid w:val="00AC00F2"/>
    <w:rsid w:val="00AC31B5"/>
    <w:rsid w:val="00AC4EA1"/>
    <w:rsid w:val="00AC5381"/>
    <w:rsid w:val="00AC5920"/>
    <w:rsid w:val="00AC759C"/>
    <w:rsid w:val="00AD0E65"/>
    <w:rsid w:val="00AD2BF2"/>
    <w:rsid w:val="00AD4E90"/>
    <w:rsid w:val="00AD5380"/>
    <w:rsid w:val="00AD5422"/>
    <w:rsid w:val="00AD7D5C"/>
    <w:rsid w:val="00AE2921"/>
    <w:rsid w:val="00AE2A7D"/>
    <w:rsid w:val="00AE4179"/>
    <w:rsid w:val="00AE4425"/>
    <w:rsid w:val="00AE4FBE"/>
    <w:rsid w:val="00AE5208"/>
    <w:rsid w:val="00AE650F"/>
    <w:rsid w:val="00AE6555"/>
    <w:rsid w:val="00AE7D16"/>
    <w:rsid w:val="00AF4CAA"/>
    <w:rsid w:val="00AF571A"/>
    <w:rsid w:val="00AF60A0"/>
    <w:rsid w:val="00AF67FC"/>
    <w:rsid w:val="00AF6B76"/>
    <w:rsid w:val="00AF7685"/>
    <w:rsid w:val="00AF7DF5"/>
    <w:rsid w:val="00B006E5"/>
    <w:rsid w:val="00B00CFE"/>
    <w:rsid w:val="00B01A55"/>
    <w:rsid w:val="00B024C2"/>
    <w:rsid w:val="00B03F0C"/>
    <w:rsid w:val="00B05622"/>
    <w:rsid w:val="00B06B2D"/>
    <w:rsid w:val="00B07700"/>
    <w:rsid w:val="00B117FE"/>
    <w:rsid w:val="00B11FEE"/>
    <w:rsid w:val="00B130B0"/>
    <w:rsid w:val="00B13921"/>
    <w:rsid w:val="00B1528C"/>
    <w:rsid w:val="00B16ACD"/>
    <w:rsid w:val="00B21487"/>
    <w:rsid w:val="00B232D1"/>
    <w:rsid w:val="00B242AE"/>
    <w:rsid w:val="00B249EA"/>
    <w:rsid w:val="00B24DB5"/>
    <w:rsid w:val="00B31F9E"/>
    <w:rsid w:val="00B3268F"/>
    <w:rsid w:val="00B32C2C"/>
    <w:rsid w:val="00B32C3F"/>
    <w:rsid w:val="00B33A1A"/>
    <w:rsid w:val="00B33E6C"/>
    <w:rsid w:val="00B371CC"/>
    <w:rsid w:val="00B3731B"/>
    <w:rsid w:val="00B41CD9"/>
    <w:rsid w:val="00B427E6"/>
    <w:rsid w:val="00B428A6"/>
    <w:rsid w:val="00B43E1F"/>
    <w:rsid w:val="00B45FBC"/>
    <w:rsid w:val="00B50A6F"/>
    <w:rsid w:val="00B51A7D"/>
    <w:rsid w:val="00B535C2"/>
    <w:rsid w:val="00B550B4"/>
    <w:rsid w:val="00B55544"/>
    <w:rsid w:val="00B5691B"/>
    <w:rsid w:val="00B629D1"/>
    <w:rsid w:val="00B642FC"/>
    <w:rsid w:val="00B64D26"/>
    <w:rsid w:val="00B64FBB"/>
    <w:rsid w:val="00B65BF4"/>
    <w:rsid w:val="00B663C9"/>
    <w:rsid w:val="00B664F4"/>
    <w:rsid w:val="00B70E22"/>
    <w:rsid w:val="00B774CB"/>
    <w:rsid w:val="00B80402"/>
    <w:rsid w:val="00B80B9A"/>
    <w:rsid w:val="00B830B7"/>
    <w:rsid w:val="00B83139"/>
    <w:rsid w:val="00B848EA"/>
    <w:rsid w:val="00B84B2B"/>
    <w:rsid w:val="00B90062"/>
    <w:rsid w:val="00B90500"/>
    <w:rsid w:val="00B9176C"/>
    <w:rsid w:val="00B935A4"/>
    <w:rsid w:val="00B94929"/>
    <w:rsid w:val="00B94F55"/>
    <w:rsid w:val="00B95273"/>
    <w:rsid w:val="00B9681F"/>
    <w:rsid w:val="00B978A0"/>
    <w:rsid w:val="00BA3C3E"/>
    <w:rsid w:val="00BA432A"/>
    <w:rsid w:val="00BA561A"/>
    <w:rsid w:val="00BA653F"/>
    <w:rsid w:val="00BB0DC6"/>
    <w:rsid w:val="00BB15E4"/>
    <w:rsid w:val="00BB1E19"/>
    <w:rsid w:val="00BB21D1"/>
    <w:rsid w:val="00BB303F"/>
    <w:rsid w:val="00BB32F2"/>
    <w:rsid w:val="00BB4338"/>
    <w:rsid w:val="00BB6C0E"/>
    <w:rsid w:val="00BB7B38"/>
    <w:rsid w:val="00BC11E5"/>
    <w:rsid w:val="00BC1620"/>
    <w:rsid w:val="00BC251F"/>
    <w:rsid w:val="00BC4BC6"/>
    <w:rsid w:val="00BC52FD"/>
    <w:rsid w:val="00BC6E62"/>
    <w:rsid w:val="00BC7443"/>
    <w:rsid w:val="00BC7ED2"/>
    <w:rsid w:val="00BD0648"/>
    <w:rsid w:val="00BD0C3B"/>
    <w:rsid w:val="00BD1040"/>
    <w:rsid w:val="00BD34AA"/>
    <w:rsid w:val="00BD34D0"/>
    <w:rsid w:val="00BD393C"/>
    <w:rsid w:val="00BE0C44"/>
    <w:rsid w:val="00BE1B8B"/>
    <w:rsid w:val="00BE2A18"/>
    <w:rsid w:val="00BE2C01"/>
    <w:rsid w:val="00BE41EC"/>
    <w:rsid w:val="00BE56FB"/>
    <w:rsid w:val="00BF3DDE"/>
    <w:rsid w:val="00BF6589"/>
    <w:rsid w:val="00BF67F9"/>
    <w:rsid w:val="00BF697B"/>
    <w:rsid w:val="00BF6F7F"/>
    <w:rsid w:val="00BF7FCA"/>
    <w:rsid w:val="00C00647"/>
    <w:rsid w:val="00C02764"/>
    <w:rsid w:val="00C046EC"/>
    <w:rsid w:val="00C04CEF"/>
    <w:rsid w:val="00C0662F"/>
    <w:rsid w:val="00C1177C"/>
    <w:rsid w:val="00C11943"/>
    <w:rsid w:val="00C11E9F"/>
    <w:rsid w:val="00C12E96"/>
    <w:rsid w:val="00C14763"/>
    <w:rsid w:val="00C16141"/>
    <w:rsid w:val="00C2363F"/>
    <w:rsid w:val="00C236C8"/>
    <w:rsid w:val="00C25DD8"/>
    <w:rsid w:val="00C260B1"/>
    <w:rsid w:val="00C261C7"/>
    <w:rsid w:val="00C26E56"/>
    <w:rsid w:val="00C27DB2"/>
    <w:rsid w:val="00C31406"/>
    <w:rsid w:val="00C32D4B"/>
    <w:rsid w:val="00C3379B"/>
    <w:rsid w:val="00C35C03"/>
    <w:rsid w:val="00C37194"/>
    <w:rsid w:val="00C40637"/>
    <w:rsid w:val="00C40F6C"/>
    <w:rsid w:val="00C42DC3"/>
    <w:rsid w:val="00C433AF"/>
    <w:rsid w:val="00C4349C"/>
    <w:rsid w:val="00C44426"/>
    <w:rsid w:val="00C445F3"/>
    <w:rsid w:val="00C451F4"/>
    <w:rsid w:val="00C45EB1"/>
    <w:rsid w:val="00C54A3A"/>
    <w:rsid w:val="00C54C49"/>
    <w:rsid w:val="00C55566"/>
    <w:rsid w:val="00C56448"/>
    <w:rsid w:val="00C61704"/>
    <w:rsid w:val="00C6195F"/>
    <w:rsid w:val="00C62646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0B4"/>
    <w:rsid w:val="00CA14E3"/>
    <w:rsid w:val="00CA36DC"/>
    <w:rsid w:val="00CA7A4B"/>
    <w:rsid w:val="00CB0426"/>
    <w:rsid w:val="00CB18D0"/>
    <w:rsid w:val="00CB1C8A"/>
    <w:rsid w:val="00CB24F5"/>
    <w:rsid w:val="00CB2663"/>
    <w:rsid w:val="00CB3BBE"/>
    <w:rsid w:val="00CB53C1"/>
    <w:rsid w:val="00CB59E9"/>
    <w:rsid w:val="00CB6C80"/>
    <w:rsid w:val="00CB7859"/>
    <w:rsid w:val="00CB7CA2"/>
    <w:rsid w:val="00CC0D6A"/>
    <w:rsid w:val="00CC3831"/>
    <w:rsid w:val="00CC3E3D"/>
    <w:rsid w:val="00CC519B"/>
    <w:rsid w:val="00CC55DC"/>
    <w:rsid w:val="00CC5943"/>
    <w:rsid w:val="00CD097F"/>
    <w:rsid w:val="00CD12C1"/>
    <w:rsid w:val="00CD214E"/>
    <w:rsid w:val="00CD46FA"/>
    <w:rsid w:val="00CD5973"/>
    <w:rsid w:val="00CE0EA9"/>
    <w:rsid w:val="00CE31A6"/>
    <w:rsid w:val="00CF0629"/>
    <w:rsid w:val="00CF09AA"/>
    <w:rsid w:val="00CF1528"/>
    <w:rsid w:val="00CF1EE2"/>
    <w:rsid w:val="00CF4813"/>
    <w:rsid w:val="00CF5233"/>
    <w:rsid w:val="00D029B8"/>
    <w:rsid w:val="00D02F60"/>
    <w:rsid w:val="00D043EF"/>
    <w:rsid w:val="00D0464E"/>
    <w:rsid w:val="00D04A96"/>
    <w:rsid w:val="00D07A7B"/>
    <w:rsid w:val="00D10E06"/>
    <w:rsid w:val="00D12566"/>
    <w:rsid w:val="00D15197"/>
    <w:rsid w:val="00D16820"/>
    <w:rsid w:val="00D169C8"/>
    <w:rsid w:val="00D1793F"/>
    <w:rsid w:val="00D214CD"/>
    <w:rsid w:val="00D22AF5"/>
    <w:rsid w:val="00D235EA"/>
    <w:rsid w:val="00D247A9"/>
    <w:rsid w:val="00D25717"/>
    <w:rsid w:val="00D25C8C"/>
    <w:rsid w:val="00D270D2"/>
    <w:rsid w:val="00D31CF0"/>
    <w:rsid w:val="00D32721"/>
    <w:rsid w:val="00D328DC"/>
    <w:rsid w:val="00D33387"/>
    <w:rsid w:val="00D33A9A"/>
    <w:rsid w:val="00D35DC5"/>
    <w:rsid w:val="00D402FB"/>
    <w:rsid w:val="00D43E46"/>
    <w:rsid w:val="00D45830"/>
    <w:rsid w:val="00D467D6"/>
    <w:rsid w:val="00D47D7A"/>
    <w:rsid w:val="00D50677"/>
    <w:rsid w:val="00D50ABD"/>
    <w:rsid w:val="00D50E7C"/>
    <w:rsid w:val="00D55290"/>
    <w:rsid w:val="00D57791"/>
    <w:rsid w:val="00D6046A"/>
    <w:rsid w:val="00D62870"/>
    <w:rsid w:val="00D62A7B"/>
    <w:rsid w:val="00D655D9"/>
    <w:rsid w:val="00D65872"/>
    <w:rsid w:val="00D676F3"/>
    <w:rsid w:val="00D67A1A"/>
    <w:rsid w:val="00D70EF5"/>
    <w:rsid w:val="00D71024"/>
    <w:rsid w:val="00D71632"/>
    <w:rsid w:val="00D71A25"/>
    <w:rsid w:val="00D71FCF"/>
    <w:rsid w:val="00D72A54"/>
    <w:rsid w:val="00D72CC1"/>
    <w:rsid w:val="00D76EC9"/>
    <w:rsid w:val="00D77DE4"/>
    <w:rsid w:val="00D80E7D"/>
    <w:rsid w:val="00D81397"/>
    <w:rsid w:val="00D81572"/>
    <w:rsid w:val="00D848B9"/>
    <w:rsid w:val="00D851E0"/>
    <w:rsid w:val="00D90D57"/>
    <w:rsid w:val="00D90E69"/>
    <w:rsid w:val="00D91368"/>
    <w:rsid w:val="00D93106"/>
    <w:rsid w:val="00D933E9"/>
    <w:rsid w:val="00D9505D"/>
    <w:rsid w:val="00D953D0"/>
    <w:rsid w:val="00D959F5"/>
    <w:rsid w:val="00D96884"/>
    <w:rsid w:val="00DA2837"/>
    <w:rsid w:val="00DA3FDD"/>
    <w:rsid w:val="00DA7017"/>
    <w:rsid w:val="00DA7028"/>
    <w:rsid w:val="00DB1AD2"/>
    <w:rsid w:val="00DB2B58"/>
    <w:rsid w:val="00DB4301"/>
    <w:rsid w:val="00DB49BC"/>
    <w:rsid w:val="00DB5206"/>
    <w:rsid w:val="00DB6276"/>
    <w:rsid w:val="00DB63F5"/>
    <w:rsid w:val="00DB7BC2"/>
    <w:rsid w:val="00DB7E1B"/>
    <w:rsid w:val="00DC1C6B"/>
    <w:rsid w:val="00DC2C2E"/>
    <w:rsid w:val="00DC4AF0"/>
    <w:rsid w:val="00DC7886"/>
    <w:rsid w:val="00DD0CF2"/>
    <w:rsid w:val="00DD2D33"/>
    <w:rsid w:val="00DD2E2C"/>
    <w:rsid w:val="00DE1554"/>
    <w:rsid w:val="00DE2901"/>
    <w:rsid w:val="00DE2FF7"/>
    <w:rsid w:val="00DE590F"/>
    <w:rsid w:val="00DE5966"/>
    <w:rsid w:val="00DE7DC1"/>
    <w:rsid w:val="00DF2F84"/>
    <w:rsid w:val="00DF3073"/>
    <w:rsid w:val="00DF3F7E"/>
    <w:rsid w:val="00DF5B3B"/>
    <w:rsid w:val="00DF7648"/>
    <w:rsid w:val="00DF79B5"/>
    <w:rsid w:val="00E00855"/>
    <w:rsid w:val="00E00E29"/>
    <w:rsid w:val="00E02BAB"/>
    <w:rsid w:val="00E0406A"/>
    <w:rsid w:val="00E04CEB"/>
    <w:rsid w:val="00E060BC"/>
    <w:rsid w:val="00E11420"/>
    <w:rsid w:val="00E1172F"/>
    <w:rsid w:val="00E11DED"/>
    <w:rsid w:val="00E132FB"/>
    <w:rsid w:val="00E1614E"/>
    <w:rsid w:val="00E166AE"/>
    <w:rsid w:val="00E16FB2"/>
    <w:rsid w:val="00E170B7"/>
    <w:rsid w:val="00E177DD"/>
    <w:rsid w:val="00E20900"/>
    <w:rsid w:val="00E20C7F"/>
    <w:rsid w:val="00E224B4"/>
    <w:rsid w:val="00E2396E"/>
    <w:rsid w:val="00E242B4"/>
    <w:rsid w:val="00E24728"/>
    <w:rsid w:val="00E249F6"/>
    <w:rsid w:val="00E24C1D"/>
    <w:rsid w:val="00E268EC"/>
    <w:rsid w:val="00E276AC"/>
    <w:rsid w:val="00E30617"/>
    <w:rsid w:val="00E34A35"/>
    <w:rsid w:val="00E36348"/>
    <w:rsid w:val="00E37C2F"/>
    <w:rsid w:val="00E41C28"/>
    <w:rsid w:val="00E45331"/>
    <w:rsid w:val="00E45C39"/>
    <w:rsid w:val="00E46308"/>
    <w:rsid w:val="00E5025D"/>
    <w:rsid w:val="00E51E17"/>
    <w:rsid w:val="00E52DAB"/>
    <w:rsid w:val="00E539B0"/>
    <w:rsid w:val="00E55994"/>
    <w:rsid w:val="00E56321"/>
    <w:rsid w:val="00E566FE"/>
    <w:rsid w:val="00E60606"/>
    <w:rsid w:val="00E60C66"/>
    <w:rsid w:val="00E6164D"/>
    <w:rsid w:val="00E618C9"/>
    <w:rsid w:val="00E62774"/>
    <w:rsid w:val="00E6307C"/>
    <w:rsid w:val="00E636FA"/>
    <w:rsid w:val="00E66935"/>
    <w:rsid w:val="00E66C50"/>
    <w:rsid w:val="00E679D3"/>
    <w:rsid w:val="00E67B72"/>
    <w:rsid w:val="00E71208"/>
    <w:rsid w:val="00E71444"/>
    <w:rsid w:val="00E71C91"/>
    <w:rsid w:val="00E720A1"/>
    <w:rsid w:val="00E74954"/>
    <w:rsid w:val="00E75DDA"/>
    <w:rsid w:val="00E773E8"/>
    <w:rsid w:val="00E8067E"/>
    <w:rsid w:val="00E83ADD"/>
    <w:rsid w:val="00E84F38"/>
    <w:rsid w:val="00E85623"/>
    <w:rsid w:val="00E87441"/>
    <w:rsid w:val="00E874F9"/>
    <w:rsid w:val="00E8758D"/>
    <w:rsid w:val="00E875EB"/>
    <w:rsid w:val="00E91FAE"/>
    <w:rsid w:val="00E96B36"/>
    <w:rsid w:val="00E96E3F"/>
    <w:rsid w:val="00EA2146"/>
    <w:rsid w:val="00EA270C"/>
    <w:rsid w:val="00EA41AC"/>
    <w:rsid w:val="00EA4974"/>
    <w:rsid w:val="00EA532E"/>
    <w:rsid w:val="00EA73B6"/>
    <w:rsid w:val="00EB06D9"/>
    <w:rsid w:val="00EB076F"/>
    <w:rsid w:val="00EB192B"/>
    <w:rsid w:val="00EB19ED"/>
    <w:rsid w:val="00EB1CAB"/>
    <w:rsid w:val="00EC01A2"/>
    <w:rsid w:val="00EC0F5A"/>
    <w:rsid w:val="00EC0F62"/>
    <w:rsid w:val="00EC4265"/>
    <w:rsid w:val="00EC4CEB"/>
    <w:rsid w:val="00EC659E"/>
    <w:rsid w:val="00ED0EF5"/>
    <w:rsid w:val="00ED1C2E"/>
    <w:rsid w:val="00ED2072"/>
    <w:rsid w:val="00ED2AE0"/>
    <w:rsid w:val="00ED5553"/>
    <w:rsid w:val="00ED5E36"/>
    <w:rsid w:val="00ED6961"/>
    <w:rsid w:val="00EE0C47"/>
    <w:rsid w:val="00EE3FC8"/>
    <w:rsid w:val="00EE5383"/>
    <w:rsid w:val="00EF0B96"/>
    <w:rsid w:val="00EF3486"/>
    <w:rsid w:val="00EF47AF"/>
    <w:rsid w:val="00EF53B6"/>
    <w:rsid w:val="00EF5E08"/>
    <w:rsid w:val="00EF629B"/>
    <w:rsid w:val="00F00B73"/>
    <w:rsid w:val="00F017DB"/>
    <w:rsid w:val="00F045A6"/>
    <w:rsid w:val="00F115B2"/>
    <w:rsid w:val="00F115CA"/>
    <w:rsid w:val="00F14817"/>
    <w:rsid w:val="00F14EBA"/>
    <w:rsid w:val="00F1510F"/>
    <w:rsid w:val="00F1533A"/>
    <w:rsid w:val="00F15E5A"/>
    <w:rsid w:val="00F17BE8"/>
    <w:rsid w:val="00F17F0A"/>
    <w:rsid w:val="00F234B9"/>
    <w:rsid w:val="00F23A89"/>
    <w:rsid w:val="00F2668F"/>
    <w:rsid w:val="00F2742F"/>
    <w:rsid w:val="00F2753B"/>
    <w:rsid w:val="00F27B86"/>
    <w:rsid w:val="00F31951"/>
    <w:rsid w:val="00F33307"/>
    <w:rsid w:val="00F33F8B"/>
    <w:rsid w:val="00F340B2"/>
    <w:rsid w:val="00F40A15"/>
    <w:rsid w:val="00F40AD4"/>
    <w:rsid w:val="00F43390"/>
    <w:rsid w:val="00F443B2"/>
    <w:rsid w:val="00F44C1B"/>
    <w:rsid w:val="00F458D8"/>
    <w:rsid w:val="00F4599E"/>
    <w:rsid w:val="00F50237"/>
    <w:rsid w:val="00F53596"/>
    <w:rsid w:val="00F55BA8"/>
    <w:rsid w:val="00F55DB1"/>
    <w:rsid w:val="00F56ACA"/>
    <w:rsid w:val="00F600FE"/>
    <w:rsid w:val="00F62E4D"/>
    <w:rsid w:val="00F63A39"/>
    <w:rsid w:val="00F64BC7"/>
    <w:rsid w:val="00F65B68"/>
    <w:rsid w:val="00F66B34"/>
    <w:rsid w:val="00F675B9"/>
    <w:rsid w:val="00F70DE5"/>
    <w:rsid w:val="00F711C9"/>
    <w:rsid w:val="00F7147B"/>
    <w:rsid w:val="00F728BC"/>
    <w:rsid w:val="00F72B76"/>
    <w:rsid w:val="00F740A6"/>
    <w:rsid w:val="00F74C59"/>
    <w:rsid w:val="00F74C66"/>
    <w:rsid w:val="00F758E0"/>
    <w:rsid w:val="00F75C3A"/>
    <w:rsid w:val="00F80A70"/>
    <w:rsid w:val="00F82E30"/>
    <w:rsid w:val="00F831CB"/>
    <w:rsid w:val="00F832F2"/>
    <w:rsid w:val="00F848A3"/>
    <w:rsid w:val="00F84ACF"/>
    <w:rsid w:val="00F85742"/>
    <w:rsid w:val="00F85BD1"/>
    <w:rsid w:val="00F85BF8"/>
    <w:rsid w:val="00F871CE"/>
    <w:rsid w:val="00F872C2"/>
    <w:rsid w:val="00F87802"/>
    <w:rsid w:val="00F91A89"/>
    <w:rsid w:val="00F92C0A"/>
    <w:rsid w:val="00F9415B"/>
    <w:rsid w:val="00F97941"/>
    <w:rsid w:val="00FA13C2"/>
    <w:rsid w:val="00FA7F91"/>
    <w:rsid w:val="00FB121C"/>
    <w:rsid w:val="00FB13BF"/>
    <w:rsid w:val="00FB1CDD"/>
    <w:rsid w:val="00FB2C2F"/>
    <w:rsid w:val="00FB305C"/>
    <w:rsid w:val="00FB3C27"/>
    <w:rsid w:val="00FB77B9"/>
    <w:rsid w:val="00FC0419"/>
    <w:rsid w:val="00FC2E3D"/>
    <w:rsid w:val="00FC3BDE"/>
    <w:rsid w:val="00FC5366"/>
    <w:rsid w:val="00FC5842"/>
    <w:rsid w:val="00FD1DBE"/>
    <w:rsid w:val="00FD25A7"/>
    <w:rsid w:val="00FD27B6"/>
    <w:rsid w:val="00FD3689"/>
    <w:rsid w:val="00FD4158"/>
    <w:rsid w:val="00FD42A3"/>
    <w:rsid w:val="00FD6261"/>
    <w:rsid w:val="00FD7468"/>
    <w:rsid w:val="00FD7C33"/>
    <w:rsid w:val="00FD7CE0"/>
    <w:rsid w:val="00FE0B3B"/>
    <w:rsid w:val="00FE1BE2"/>
    <w:rsid w:val="00FE3238"/>
    <w:rsid w:val="00FE3375"/>
    <w:rsid w:val="00FE5EF8"/>
    <w:rsid w:val="00FE730A"/>
    <w:rsid w:val="00FF1DD7"/>
    <w:rsid w:val="00FF24A1"/>
    <w:rsid w:val="00FF34EE"/>
    <w:rsid w:val="00FF4453"/>
    <w:rsid w:val="00FF573E"/>
    <w:rsid w:val="00FF6F99"/>
    <w:rsid w:val="00FF73C8"/>
    <w:rsid w:val="00FF7E47"/>
    <w:rsid w:val="00FF7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 w:uiPriority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A34A4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Zwykytekst">
    <w:name w:val="Plain Text"/>
    <w:basedOn w:val="Normalny"/>
    <w:link w:val="ZwykytekstZnak"/>
    <w:uiPriority w:val="99"/>
    <w:unhideWhenUsed/>
    <w:rsid w:val="002339BB"/>
    <w:pPr>
      <w:widowControl/>
      <w:autoSpaceDE/>
      <w:autoSpaceDN/>
      <w:adjustRightInd/>
      <w:spacing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339BB"/>
    <w:rPr>
      <w:rFonts w:ascii="Calibri" w:eastAsiaTheme="minorHAnsi" w:hAnsi="Calibri" w:cstheme="minorBidi"/>
      <w:sz w:val="22"/>
      <w:szCs w:val="21"/>
      <w:lang w:eastAsia="en-US"/>
    </w:rPr>
  </w:style>
  <w:style w:type="paragraph" w:styleId="Poprawka">
    <w:name w:val="Revision"/>
    <w:hidden/>
    <w:uiPriority w:val="99"/>
    <w:semiHidden/>
    <w:rsid w:val="00A80EB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282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282F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82F"/>
    <w:rPr>
      <w:vertAlign w:val="superscript"/>
    </w:rPr>
  </w:style>
  <w:style w:type="character" w:styleId="Hipercze">
    <w:name w:val="Hyperlink"/>
    <w:rsid w:val="001715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 w:uiPriority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A34A4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Zwykytekst">
    <w:name w:val="Plain Text"/>
    <w:basedOn w:val="Normalny"/>
    <w:link w:val="ZwykytekstZnak"/>
    <w:uiPriority w:val="99"/>
    <w:unhideWhenUsed/>
    <w:rsid w:val="002339BB"/>
    <w:pPr>
      <w:widowControl/>
      <w:autoSpaceDE/>
      <w:autoSpaceDN/>
      <w:adjustRightInd/>
      <w:spacing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339BB"/>
    <w:rPr>
      <w:rFonts w:ascii="Calibri" w:eastAsiaTheme="minorHAnsi" w:hAnsi="Calibri" w:cstheme="minorBidi"/>
      <w:sz w:val="22"/>
      <w:szCs w:val="21"/>
      <w:lang w:eastAsia="en-US"/>
    </w:rPr>
  </w:style>
  <w:style w:type="paragraph" w:styleId="Poprawka">
    <w:name w:val="Revision"/>
    <w:hidden/>
    <w:uiPriority w:val="99"/>
    <w:semiHidden/>
    <w:rsid w:val="00A80EB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282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282F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82F"/>
    <w:rPr>
      <w:vertAlign w:val="superscript"/>
    </w:rPr>
  </w:style>
  <w:style w:type="character" w:styleId="Hipercze">
    <w:name w:val="Hyperlink"/>
    <w:rsid w:val="00171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B7A9BD-AE6B-4164-96E9-A9578866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21</Pages>
  <Words>5525</Words>
  <Characters>33791</Characters>
  <Application>Microsoft Office Word</Application>
  <DocSecurity>0</DocSecurity>
  <Lines>281</Lines>
  <Paragraphs>78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39238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mplachimowicz</dc:creator>
  <cp:lastModifiedBy>Ewa A. Genert</cp:lastModifiedBy>
  <cp:revision>2</cp:revision>
  <cp:lastPrinted>2015-12-08T10:37:00Z</cp:lastPrinted>
  <dcterms:created xsi:type="dcterms:W3CDTF">2015-12-21T10:35:00Z</dcterms:created>
  <dcterms:modified xsi:type="dcterms:W3CDTF">2015-12-21T10:35:00Z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