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C0A" w:rsidRPr="00345C0A" w:rsidRDefault="00345C0A" w:rsidP="00A80C8B">
      <w:pPr>
        <w:pStyle w:val="OZNPROJEKTUwskazaniedatylubwersjiprojektu"/>
        <w:keepNext/>
      </w:pPr>
      <w:bookmarkStart w:id="0" w:name="_GoBack"/>
      <w:bookmarkEnd w:id="0"/>
      <w:r w:rsidRPr="00DB48AC">
        <w:t>Projekt</w:t>
      </w:r>
    </w:p>
    <w:p w:rsidR="00345C0A" w:rsidRPr="00DB48AC" w:rsidRDefault="00345C0A" w:rsidP="00345C0A">
      <w:pPr>
        <w:pStyle w:val="OZNRODZAKTUtznustawalubrozporzdzenieiorganwydajcy"/>
      </w:pPr>
      <w:r w:rsidRPr="00DB48AC">
        <w:t>Ustawa</w:t>
      </w:r>
    </w:p>
    <w:p w:rsidR="00345C0A" w:rsidRDefault="002D0450" w:rsidP="00345C0A">
      <w:pPr>
        <w:pStyle w:val="DATAAKTUdatauchwalenialubwydaniaaktu"/>
      </w:pPr>
      <w:r>
        <w:t>z dnia</w:t>
      </w:r>
    </w:p>
    <w:p w:rsidR="00345C0A" w:rsidRPr="00DB48AC" w:rsidRDefault="00345C0A" w:rsidP="00A80C8B">
      <w:pPr>
        <w:pStyle w:val="TYTUAKTUprzedmiotregulacjiustawylubrozporzdzenia"/>
      </w:pPr>
      <w:r w:rsidRPr="00DB48AC">
        <w:t>o zmianie ustawy o</w:t>
      </w:r>
      <w:r w:rsidR="002D0450">
        <w:t xml:space="preserve"> </w:t>
      </w:r>
      <w:r w:rsidRPr="00DB48AC">
        <w:t>sporcie</w:t>
      </w:r>
      <w:r>
        <w:t xml:space="preserve"> oraz ustawy </w:t>
      </w:r>
      <w:r w:rsidRPr="00EF2977">
        <w:t>o</w:t>
      </w:r>
      <w:r w:rsidR="002D0450">
        <w:t xml:space="preserve"> </w:t>
      </w:r>
      <w:r w:rsidRPr="00EF2977">
        <w:t>ujawnianiu informacji o</w:t>
      </w:r>
      <w:r w:rsidR="002D0450">
        <w:t xml:space="preserve"> </w:t>
      </w:r>
      <w:r w:rsidRPr="00EF2977">
        <w:t>dokumentach organów bezpieczeństwa państwa z</w:t>
      </w:r>
      <w:r w:rsidR="002D0450">
        <w:t xml:space="preserve"> </w:t>
      </w:r>
      <w:r w:rsidRPr="00EF2977">
        <w:t>lat 1944</w:t>
      </w:r>
      <w:r w:rsidR="002D0450">
        <w:t>–</w:t>
      </w:r>
      <w:r w:rsidRPr="00EF2977">
        <w:t>1990</w:t>
      </w:r>
      <w:r>
        <w:t xml:space="preserve"> oraz</w:t>
      </w:r>
      <w:r w:rsidRPr="00EF2977">
        <w:t xml:space="preserve"> treści tych dokumentów</w:t>
      </w:r>
    </w:p>
    <w:p w:rsidR="00345C0A" w:rsidRPr="00345C0A" w:rsidRDefault="00345C0A" w:rsidP="00A80C8B">
      <w:pPr>
        <w:pStyle w:val="ARTartustawynprozporzdzenia"/>
        <w:keepNext/>
      </w:pPr>
      <w:r w:rsidRPr="00A80C8B">
        <w:rPr>
          <w:rStyle w:val="Ppogrubienie"/>
        </w:rPr>
        <w:t>Art.</w:t>
      </w:r>
      <w:r w:rsidR="002D0450" w:rsidRPr="00A80C8B">
        <w:rPr>
          <w:rStyle w:val="Ppogrubienie"/>
        </w:rPr>
        <w:t> </w:t>
      </w:r>
      <w:r w:rsidRPr="00A80C8B">
        <w:rPr>
          <w:rStyle w:val="Ppogrubienie"/>
        </w:rPr>
        <w:t>1.</w:t>
      </w:r>
      <w:r w:rsidRPr="00345C0A">
        <w:t xml:space="preserve"> W</w:t>
      </w:r>
      <w:r w:rsidR="002D0450">
        <w:t xml:space="preserve"> </w:t>
      </w:r>
      <w:r w:rsidRPr="00345C0A">
        <w:t>ustawie z</w:t>
      </w:r>
      <w:r w:rsidR="002D0450">
        <w:t xml:space="preserve"> </w:t>
      </w:r>
      <w:r w:rsidRPr="00345C0A">
        <w:t>dnia 25</w:t>
      </w:r>
      <w:r w:rsidR="002D0450">
        <w:t xml:space="preserve"> </w:t>
      </w:r>
      <w:r w:rsidRPr="00345C0A">
        <w:t>czerwca 2010</w:t>
      </w:r>
      <w:r w:rsidR="002D0450">
        <w:t xml:space="preserve"> </w:t>
      </w:r>
      <w:r w:rsidRPr="00345C0A">
        <w:t>r. o</w:t>
      </w:r>
      <w:r w:rsidR="002D0450">
        <w:t xml:space="preserve"> </w:t>
      </w:r>
      <w:r w:rsidRPr="00345C0A">
        <w:t>sporcie (Dz.</w:t>
      </w:r>
      <w:r w:rsidR="002D0450">
        <w:t xml:space="preserve"> </w:t>
      </w:r>
      <w:r w:rsidRPr="00345C0A">
        <w:t>U. z</w:t>
      </w:r>
      <w:r w:rsidR="002D0450">
        <w:t xml:space="preserve"> </w:t>
      </w:r>
      <w:r w:rsidRPr="00345C0A">
        <w:t>2016</w:t>
      </w:r>
      <w:r w:rsidR="002D0450">
        <w:t xml:space="preserve"> </w:t>
      </w:r>
      <w:r w:rsidRPr="00345C0A">
        <w:t>r. poz.</w:t>
      </w:r>
      <w:r w:rsidR="002D0450">
        <w:t xml:space="preserve"> </w:t>
      </w:r>
      <w:r w:rsidRPr="00345C0A">
        <w:t>176, 1170 i</w:t>
      </w:r>
      <w:r w:rsidR="002D0450">
        <w:t> </w:t>
      </w:r>
      <w:r w:rsidRPr="00345C0A">
        <w:t>1171</w:t>
      </w:r>
      <w:r w:rsidR="00DE7CD0">
        <w:t xml:space="preserve"> oraz z 2017 r. poz. 60</w:t>
      </w:r>
      <w:r w:rsidRPr="00345C0A">
        <w:t>) wprowadza się następujące zmiany:</w:t>
      </w:r>
    </w:p>
    <w:p w:rsidR="00345C0A" w:rsidRPr="00345C0A" w:rsidRDefault="00345C0A" w:rsidP="00A80C8B">
      <w:pPr>
        <w:pStyle w:val="PKTpunkt"/>
        <w:keepNext/>
      </w:pPr>
      <w:r w:rsidRPr="006A2E4C">
        <w:t>1)</w:t>
      </w:r>
      <w:r w:rsidRPr="006A2E4C">
        <w:tab/>
      </w:r>
      <w:r w:rsidRPr="00345C0A">
        <w:t>w art.</w:t>
      </w:r>
      <w:r w:rsidR="002D0450">
        <w:t xml:space="preserve"> </w:t>
      </w:r>
      <w:r w:rsidRPr="00345C0A">
        <w:t>2</w:t>
      </w:r>
      <w:r w:rsidR="002D0450">
        <w:t xml:space="preserve"> </w:t>
      </w:r>
      <w:r w:rsidRPr="00345C0A">
        <w:t>po ust.</w:t>
      </w:r>
      <w:r w:rsidR="002D0450">
        <w:t xml:space="preserve"> </w:t>
      </w:r>
      <w:r w:rsidRPr="00345C0A">
        <w:t>1</w:t>
      </w:r>
      <w:r w:rsidR="002D0450">
        <w:t xml:space="preserve"> </w:t>
      </w:r>
      <w:r w:rsidRPr="00345C0A">
        <w:t>dodaje się ust.</w:t>
      </w:r>
      <w:r w:rsidR="002D0450">
        <w:t xml:space="preserve"> </w:t>
      </w:r>
      <w:r w:rsidRPr="00345C0A">
        <w:t>1a w</w:t>
      </w:r>
      <w:r w:rsidR="002D0450">
        <w:t xml:space="preserve"> </w:t>
      </w:r>
      <w:r w:rsidRPr="00345C0A">
        <w:t>brzmieniu:</w:t>
      </w:r>
    </w:p>
    <w:p w:rsidR="00345C0A" w:rsidRDefault="00345C0A" w:rsidP="00345C0A">
      <w:pPr>
        <w:pStyle w:val="ZUSTzmustartykuempunktem"/>
      </w:pPr>
      <w:r>
        <w:t>„1a. Za</w:t>
      </w:r>
      <w:r w:rsidRPr="00925146">
        <w:t xml:space="preserve"> sport </w:t>
      </w:r>
      <w:r>
        <w:t>uważa</w:t>
      </w:r>
      <w:r w:rsidRPr="00925146">
        <w:t xml:space="preserve"> się również współzawodnictw</w:t>
      </w:r>
      <w:r>
        <w:t>o</w:t>
      </w:r>
      <w:r w:rsidRPr="00925146">
        <w:t xml:space="preserve"> opart</w:t>
      </w:r>
      <w:r>
        <w:t>e</w:t>
      </w:r>
      <w:r w:rsidRPr="00925146">
        <w:t xml:space="preserve"> na aktywności intelektualnej, które</w:t>
      </w:r>
      <w:r>
        <w:t>go</w:t>
      </w:r>
      <w:r w:rsidRPr="00925146">
        <w:t xml:space="preserve"> celem jest osiągnięcie wyniku sportowego.</w:t>
      </w:r>
      <w:r>
        <w:t>”;</w:t>
      </w:r>
    </w:p>
    <w:p w:rsidR="00345C0A" w:rsidRPr="00345C0A" w:rsidRDefault="00345C0A" w:rsidP="00A80C8B">
      <w:pPr>
        <w:pStyle w:val="PKTpunkt"/>
        <w:keepNext/>
      </w:pPr>
      <w:r>
        <w:t>2)</w:t>
      </w:r>
      <w:r>
        <w:tab/>
      </w:r>
      <w:r w:rsidRPr="00345C0A">
        <w:t>w art.</w:t>
      </w:r>
      <w:r w:rsidR="002D0450">
        <w:t xml:space="preserve"> </w:t>
      </w:r>
      <w:r w:rsidRPr="00345C0A">
        <w:t>9:</w:t>
      </w:r>
    </w:p>
    <w:p w:rsidR="00345C0A" w:rsidRPr="00345C0A" w:rsidRDefault="00345C0A" w:rsidP="00A80C8B">
      <w:pPr>
        <w:pStyle w:val="LITlitera"/>
        <w:keepNext/>
      </w:pPr>
      <w:r>
        <w:t>a</w:t>
      </w:r>
      <w:r w:rsidRPr="00345C0A">
        <w:t>)</w:t>
      </w:r>
      <w:r w:rsidRPr="00345C0A">
        <w:tab/>
        <w:t>w ust.</w:t>
      </w:r>
      <w:r w:rsidR="002D0450">
        <w:t xml:space="preserve"> </w:t>
      </w:r>
      <w:r w:rsidRPr="00345C0A">
        <w:t>3</w:t>
      </w:r>
      <w:r w:rsidR="00DE7CD0">
        <w:t>:</w:t>
      </w:r>
    </w:p>
    <w:p w:rsidR="00345C0A" w:rsidRPr="00345C0A" w:rsidRDefault="00345C0A" w:rsidP="00A80C8B">
      <w:pPr>
        <w:pStyle w:val="TIRtiret"/>
        <w:keepNext/>
      </w:pPr>
      <w:r>
        <w:t>–</w:t>
      </w:r>
      <w:r>
        <w:tab/>
      </w:r>
      <w:r w:rsidRPr="00345C0A">
        <w:t>pkt 2a otrzymuje brzmienie:</w:t>
      </w:r>
    </w:p>
    <w:p w:rsidR="00345C0A" w:rsidRDefault="00345C0A" w:rsidP="00345C0A">
      <w:pPr>
        <w:pStyle w:val="ZTIRPKTzmpkttiret"/>
      </w:pPr>
      <w:r>
        <w:t>„2a)</w:t>
      </w:r>
      <w:r>
        <w:tab/>
      </w:r>
      <w:r w:rsidRPr="00920D28">
        <w:t>posiadać w</w:t>
      </w:r>
      <w:r w:rsidR="002D0450">
        <w:t xml:space="preserve"> </w:t>
      </w:r>
      <w:r w:rsidRPr="00920D28">
        <w:t>spółkach prawa handlowego prowadzących działalność gospodarczą związaną z</w:t>
      </w:r>
      <w:r w:rsidR="002D0450">
        <w:t xml:space="preserve"> </w:t>
      </w:r>
      <w:r w:rsidRPr="00920D28">
        <w:t>realizacją przez ten związek jego zadań statutowych akcji lub udziałów;</w:t>
      </w:r>
      <w:r>
        <w:t>”,</w:t>
      </w:r>
    </w:p>
    <w:p w:rsidR="00345C0A" w:rsidRPr="00345C0A" w:rsidRDefault="00345C0A" w:rsidP="00A80C8B">
      <w:pPr>
        <w:pStyle w:val="TIRtiret"/>
        <w:keepNext/>
      </w:pPr>
      <w:r>
        <w:t>–</w:t>
      </w:r>
      <w:r w:rsidR="00DE7CD0">
        <w:tab/>
        <w:t>w</w:t>
      </w:r>
      <w:r w:rsidRPr="00345C0A">
        <w:t xml:space="preserve"> pkt</w:t>
      </w:r>
      <w:r w:rsidR="002D0450">
        <w:t xml:space="preserve"> </w:t>
      </w:r>
      <w:r w:rsidRPr="00345C0A">
        <w:t>3</w:t>
      </w:r>
      <w:r w:rsidR="002D0450">
        <w:t xml:space="preserve"> </w:t>
      </w:r>
      <w:r w:rsidR="00DE7CD0">
        <w:t xml:space="preserve">kropkę zastępuje się średnikiem i </w:t>
      </w:r>
      <w:r w:rsidRPr="00345C0A">
        <w:t>dodaje się pkt</w:t>
      </w:r>
      <w:r w:rsidR="002D0450">
        <w:t xml:space="preserve"> </w:t>
      </w:r>
      <w:r w:rsidRPr="00345C0A">
        <w:t>4–10 w</w:t>
      </w:r>
      <w:r w:rsidR="002D0450">
        <w:t xml:space="preserve"> </w:t>
      </w:r>
      <w:r w:rsidRPr="00345C0A">
        <w:t>brzmieniu:</w:t>
      </w:r>
    </w:p>
    <w:p w:rsidR="00345C0A" w:rsidRDefault="00345C0A" w:rsidP="00345C0A">
      <w:pPr>
        <w:pStyle w:val="ZTIRPKTzmpkttiret"/>
      </w:pPr>
      <w:r>
        <w:t>„4)</w:t>
      </w:r>
      <w:r>
        <w:tab/>
      </w:r>
      <w:r w:rsidRPr="00920D28">
        <w:t>łączyć tej funkcji z</w:t>
      </w:r>
      <w:r w:rsidR="002D0450">
        <w:t xml:space="preserve"> </w:t>
      </w:r>
      <w:r>
        <w:t xml:space="preserve">pracą </w:t>
      </w:r>
      <w:r w:rsidRPr="00920D28">
        <w:t>w</w:t>
      </w:r>
      <w:r w:rsidR="002D0450">
        <w:t xml:space="preserve"> </w:t>
      </w:r>
      <w:r w:rsidRPr="00920D28">
        <w:t>ministerstwie zapewniającym obsługę ministra właściwego do spraw kultury fizycznej</w:t>
      </w:r>
      <w:r>
        <w:t>;</w:t>
      </w:r>
    </w:p>
    <w:p w:rsidR="00345C0A" w:rsidRDefault="00345C0A" w:rsidP="00345C0A">
      <w:pPr>
        <w:pStyle w:val="ZTIRPKTzmpkttiret"/>
      </w:pPr>
      <w:r>
        <w:t>5)</w:t>
      </w:r>
      <w:r>
        <w:tab/>
      </w:r>
      <w:r w:rsidRPr="00920D28">
        <w:t>łączyć tej funkcji z</w:t>
      </w:r>
      <w:r w:rsidR="002D0450">
        <w:t xml:space="preserve"> </w:t>
      </w:r>
      <w:r w:rsidRPr="00920D28">
        <w:t xml:space="preserve">funkcją trenera kadry narodowej </w:t>
      </w:r>
      <w:r>
        <w:t>lub</w:t>
      </w:r>
      <w:r w:rsidRPr="00920D28">
        <w:t xml:space="preserve"> funkcją pełnioną w</w:t>
      </w:r>
      <w:r w:rsidR="002D0450">
        <w:t xml:space="preserve"> </w:t>
      </w:r>
      <w:r w:rsidRPr="00920D28">
        <w:t xml:space="preserve">sztabie szkoleniowym </w:t>
      </w:r>
      <w:r>
        <w:t xml:space="preserve">kadry narodowej </w:t>
      </w:r>
      <w:r w:rsidRPr="00920D28">
        <w:t>w</w:t>
      </w:r>
      <w:r w:rsidR="002D0450">
        <w:t xml:space="preserve"> </w:t>
      </w:r>
      <w:r w:rsidRPr="00920D28">
        <w:t>tym samym sporcie</w:t>
      </w:r>
      <w:r>
        <w:t>;</w:t>
      </w:r>
    </w:p>
    <w:p w:rsidR="00345C0A" w:rsidRDefault="00345C0A" w:rsidP="00345C0A">
      <w:pPr>
        <w:pStyle w:val="ZTIRPKTzmpkttiret"/>
      </w:pPr>
      <w:r>
        <w:t>6)</w:t>
      </w:r>
      <w:r>
        <w:tab/>
      </w:r>
      <w:r w:rsidRPr="00920D28">
        <w:t xml:space="preserve">pełnić funkcji członka organu, prokurenta lub pełnomocnika </w:t>
      </w:r>
      <w:r>
        <w:t>w</w:t>
      </w:r>
      <w:r w:rsidR="002D0450">
        <w:t> </w:t>
      </w:r>
      <w:r>
        <w:t>podmiotach</w:t>
      </w:r>
      <w:r w:rsidRPr="00920D28">
        <w:t xml:space="preserve"> prowadzących działalność gospodarczą związaną z</w:t>
      </w:r>
      <w:r w:rsidR="002D0450">
        <w:t> </w:t>
      </w:r>
      <w:r w:rsidRPr="00920D28">
        <w:t>realizacją przez ten związek jego zadań statutowych</w:t>
      </w:r>
      <w:r>
        <w:t>;</w:t>
      </w:r>
    </w:p>
    <w:p w:rsidR="00345C0A" w:rsidRDefault="00345C0A" w:rsidP="00345C0A">
      <w:pPr>
        <w:pStyle w:val="ZTIRPKTzmpkttiret"/>
      </w:pPr>
      <w:r>
        <w:t>7)</w:t>
      </w:r>
      <w:r>
        <w:tab/>
        <w:t>pełnić</w:t>
      </w:r>
      <w:r w:rsidRPr="007E7408">
        <w:t xml:space="preserve"> funkcji członka organu </w:t>
      </w:r>
      <w:r>
        <w:t>podmiotu</w:t>
      </w:r>
      <w:r w:rsidRPr="007E7408">
        <w:t xml:space="preserve"> świadczącego na rzecz polskiego związku spor</w:t>
      </w:r>
      <w:r w:rsidR="00DE7CD0">
        <w:t>towego usługi, dostawy</w:t>
      </w:r>
      <w:r w:rsidRPr="007E7408">
        <w:t xml:space="preserve"> lub roboty budowl</w:t>
      </w:r>
      <w:r w:rsidR="00AD3584">
        <w:t>a</w:t>
      </w:r>
      <w:r w:rsidRPr="007E7408">
        <w:t>ne, w</w:t>
      </w:r>
      <w:r w:rsidR="002D0450">
        <w:t xml:space="preserve"> </w:t>
      </w:r>
      <w:r w:rsidRPr="007E7408">
        <w:t xml:space="preserve">tym usługi sponsoringu finansowego </w:t>
      </w:r>
      <w:r>
        <w:t>lub</w:t>
      </w:r>
      <w:r w:rsidRPr="007E7408">
        <w:t xml:space="preserve"> rzeczowego</w:t>
      </w:r>
      <w:r>
        <w:t>;</w:t>
      </w:r>
    </w:p>
    <w:p w:rsidR="00345C0A" w:rsidRDefault="00345C0A" w:rsidP="00345C0A">
      <w:pPr>
        <w:pStyle w:val="ZTIRPKTzmpkttiret"/>
      </w:pPr>
      <w:r>
        <w:t>8)</w:t>
      </w:r>
      <w:r>
        <w:tab/>
      </w:r>
      <w:r w:rsidRPr="00F449A2">
        <w:t>być osobą najbliższą, w</w:t>
      </w:r>
      <w:r w:rsidR="002D0450">
        <w:t xml:space="preserve"> </w:t>
      </w:r>
      <w:r w:rsidRPr="00F449A2">
        <w:t>rozumieniu</w:t>
      </w:r>
      <w:r>
        <w:t xml:space="preserve"> art.</w:t>
      </w:r>
      <w:r w:rsidR="002D0450">
        <w:t xml:space="preserve"> </w:t>
      </w:r>
      <w:r w:rsidRPr="00F449A2">
        <w:t>115</w:t>
      </w:r>
      <w:r>
        <w:t xml:space="preserve"> §</w:t>
      </w:r>
      <w:r w:rsidR="002D0450">
        <w:t xml:space="preserve"> </w:t>
      </w:r>
      <w:r>
        <w:t>11</w:t>
      </w:r>
      <w:r w:rsidR="002D0450">
        <w:t xml:space="preserve"> </w:t>
      </w:r>
      <w:r>
        <w:t>ustawy z</w:t>
      </w:r>
      <w:r w:rsidR="002D0450">
        <w:t xml:space="preserve"> </w:t>
      </w:r>
      <w:r>
        <w:t>dnia 6</w:t>
      </w:r>
      <w:r w:rsidR="002D0450">
        <w:t xml:space="preserve"> </w:t>
      </w:r>
      <w:r>
        <w:t>czerwca 1997</w:t>
      </w:r>
      <w:r w:rsidR="002D0450">
        <w:t xml:space="preserve"> </w:t>
      </w:r>
      <w:r w:rsidRPr="00F449A2">
        <w:t>r. – Kodeks karny (</w:t>
      </w:r>
      <w:r>
        <w:t>Dz.</w:t>
      </w:r>
      <w:r w:rsidR="002D0450">
        <w:t xml:space="preserve"> </w:t>
      </w:r>
      <w:r>
        <w:t>U.</w:t>
      </w:r>
      <w:r w:rsidRPr="00F449A2">
        <w:t xml:space="preserve"> z</w:t>
      </w:r>
      <w:r w:rsidR="002D0450">
        <w:t xml:space="preserve"> </w:t>
      </w:r>
      <w:r w:rsidRPr="00F449A2">
        <w:t>2016</w:t>
      </w:r>
      <w:r w:rsidR="002D0450">
        <w:t xml:space="preserve"> </w:t>
      </w:r>
      <w:r w:rsidRPr="00F449A2">
        <w:t>r.</w:t>
      </w:r>
      <w:r>
        <w:t xml:space="preserve"> poz.</w:t>
      </w:r>
      <w:r w:rsidR="002D0450">
        <w:t xml:space="preserve"> </w:t>
      </w:r>
      <w:r w:rsidRPr="00F449A2">
        <w:t>1137</w:t>
      </w:r>
      <w:r w:rsidR="00DE7CD0">
        <w:t xml:space="preserve"> i 2138 oraz z 2017 r. poz. 244</w:t>
      </w:r>
      <w:r w:rsidRPr="00F449A2">
        <w:t>), dla osoby</w:t>
      </w:r>
      <w:r>
        <w:t xml:space="preserve"> prowadzącej działalność gospodarczą polegającą na </w:t>
      </w:r>
      <w:r w:rsidRPr="00382335">
        <w:t>świadcz</w:t>
      </w:r>
      <w:r>
        <w:t>eniu</w:t>
      </w:r>
      <w:r w:rsidRPr="00382335">
        <w:t xml:space="preserve"> na rzecz polskiego związku sportowego usług, dostaw lub </w:t>
      </w:r>
      <w:r w:rsidRPr="00382335">
        <w:lastRenderedPageBreak/>
        <w:t>rob</w:t>
      </w:r>
      <w:r>
        <w:t>ó</w:t>
      </w:r>
      <w:r w:rsidRPr="00382335">
        <w:t>t budowaln</w:t>
      </w:r>
      <w:r>
        <w:t>ych</w:t>
      </w:r>
      <w:r w:rsidRPr="00382335">
        <w:t>, w</w:t>
      </w:r>
      <w:r w:rsidR="002D0450">
        <w:t> </w:t>
      </w:r>
      <w:r w:rsidRPr="00382335">
        <w:t xml:space="preserve">tym usług sponsoringu finansowego </w:t>
      </w:r>
      <w:r>
        <w:t>lub</w:t>
      </w:r>
      <w:r w:rsidRPr="00382335">
        <w:t xml:space="preserve"> rzeczowego</w:t>
      </w:r>
      <w:r>
        <w:t>;</w:t>
      </w:r>
    </w:p>
    <w:p w:rsidR="00345C0A" w:rsidRPr="00345C0A" w:rsidRDefault="00345C0A" w:rsidP="00A80C8B">
      <w:pPr>
        <w:pStyle w:val="ZTIRPKTzmpkttiret"/>
        <w:keepNext/>
      </w:pPr>
      <w:r>
        <w:t>9</w:t>
      </w:r>
      <w:r w:rsidRPr="00345C0A">
        <w:t>)</w:t>
      </w:r>
      <w:r w:rsidRPr="00345C0A">
        <w:tab/>
        <w:t>być osobą najbliższą, w</w:t>
      </w:r>
      <w:r w:rsidR="002D0450">
        <w:t xml:space="preserve"> </w:t>
      </w:r>
      <w:r w:rsidRPr="00345C0A">
        <w:t>rozumieniu art.</w:t>
      </w:r>
      <w:r w:rsidR="002D0450">
        <w:t xml:space="preserve"> </w:t>
      </w:r>
      <w:r w:rsidRPr="00345C0A">
        <w:t>115 §</w:t>
      </w:r>
      <w:r w:rsidR="002D0450">
        <w:t xml:space="preserve"> </w:t>
      </w:r>
      <w:r w:rsidRPr="00345C0A">
        <w:t>11</w:t>
      </w:r>
      <w:r w:rsidR="002D0450">
        <w:t xml:space="preserve"> </w:t>
      </w:r>
      <w:r w:rsidRPr="00345C0A">
        <w:t>ustawy z</w:t>
      </w:r>
      <w:r w:rsidR="002D0450">
        <w:t xml:space="preserve"> </w:t>
      </w:r>
      <w:r w:rsidRPr="00345C0A">
        <w:t>dnia 6</w:t>
      </w:r>
      <w:r w:rsidR="002D0450">
        <w:t xml:space="preserve"> </w:t>
      </w:r>
      <w:r w:rsidRPr="00345C0A">
        <w:t>czerwca 1997</w:t>
      </w:r>
      <w:r w:rsidR="002D0450">
        <w:t xml:space="preserve"> </w:t>
      </w:r>
      <w:r w:rsidRPr="00345C0A">
        <w:t>r. – Kodeks karny, dla osoby:</w:t>
      </w:r>
    </w:p>
    <w:p w:rsidR="00345C0A" w:rsidRDefault="00345C0A" w:rsidP="00345C0A">
      <w:pPr>
        <w:pStyle w:val="ZTIRLITwPKTzmlitwpkttiret"/>
      </w:pPr>
      <w:r>
        <w:t>a)</w:t>
      </w:r>
      <w:r>
        <w:tab/>
      </w:r>
      <w:r w:rsidRPr="007D133E">
        <w:t>posiadającej w</w:t>
      </w:r>
      <w:r w:rsidR="002D0450">
        <w:t xml:space="preserve"> </w:t>
      </w:r>
      <w:r w:rsidRPr="007D133E">
        <w:t>spółkach prawa handlowego</w:t>
      </w:r>
      <w:r>
        <w:t xml:space="preserve"> akcje lub udziały,</w:t>
      </w:r>
    </w:p>
    <w:p w:rsidR="00345C0A" w:rsidRDefault="00345C0A" w:rsidP="00345C0A">
      <w:pPr>
        <w:pStyle w:val="ZTIRLITwPKTzmlitwpkttiret"/>
      </w:pPr>
      <w:r>
        <w:t>b)</w:t>
      </w:r>
      <w:r>
        <w:tab/>
        <w:t>będącej</w:t>
      </w:r>
      <w:r w:rsidRPr="007D5E1F">
        <w:t xml:space="preserve"> wspólnikiem spółki osobowej prawa handlowego</w:t>
      </w:r>
      <w:r>
        <w:t>,</w:t>
      </w:r>
    </w:p>
    <w:p w:rsidR="00345C0A" w:rsidRPr="00345C0A" w:rsidRDefault="00345C0A" w:rsidP="00A80C8B">
      <w:pPr>
        <w:pStyle w:val="ZTIRLITwPKTzmlitwpkttiret"/>
        <w:keepNext/>
      </w:pPr>
      <w:r>
        <w:t>c</w:t>
      </w:r>
      <w:r w:rsidRPr="00345C0A">
        <w:t>)</w:t>
      </w:r>
      <w:r w:rsidRPr="00345C0A">
        <w:tab/>
        <w:t>będącej członkiem organu, prokurentem lub pełnomocnikiem w</w:t>
      </w:r>
      <w:r w:rsidR="002D0450">
        <w:t> </w:t>
      </w:r>
      <w:r w:rsidRPr="00345C0A">
        <w:t>innym podmiocie prowadzącym działalność gospodarczą</w:t>
      </w:r>
    </w:p>
    <w:p w:rsidR="00345C0A" w:rsidRDefault="00345C0A" w:rsidP="00345C0A">
      <w:pPr>
        <w:pStyle w:val="ZTIRCZWSPLITwPKTzmczciwsplitwpkttiret"/>
      </w:pPr>
      <w:r>
        <w:t>– jeżeli działalność gospodarcza prowadzona</w:t>
      </w:r>
      <w:r w:rsidRPr="00692B15">
        <w:t xml:space="preserve"> </w:t>
      </w:r>
      <w:r>
        <w:t xml:space="preserve">przez te podmioty polega na </w:t>
      </w:r>
      <w:r w:rsidRPr="00A7144E">
        <w:t>świadcz</w:t>
      </w:r>
      <w:r>
        <w:t>eniu</w:t>
      </w:r>
      <w:r w:rsidRPr="00A7144E">
        <w:t xml:space="preserve"> na rzecz polskiego związku sportowego usług</w:t>
      </w:r>
      <w:r>
        <w:t>, dostaw</w:t>
      </w:r>
      <w:r w:rsidRPr="00A7144E">
        <w:t xml:space="preserve"> lub rob</w:t>
      </w:r>
      <w:r>
        <w:t>ót budowl</w:t>
      </w:r>
      <w:r w:rsidR="00AD3584">
        <w:t>a</w:t>
      </w:r>
      <w:r>
        <w:t>nych</w:t>
      </w:r>
      <w:r w:rsidRPr="00A7144E">
        <w:t>, w</w:t>
      </w:r>
      <w:r w:rsidR="002D0450">
        <w:t xml:space="preserve"> </w:t>
      </w:r>
      <w:r w:rsidRPr="00A7144E">
        <w:t>tym u</w:t>
      </w:r>
      <w:r>
        <w:t>sług sponsoringu finansowego lub</w:t>
      </w:r>
      <w:r w:rsidR="002D0450">
        <w:t xml:space="preserve"> </w:t>
      </w:r>
      <w:r w:rsidRPr="00A7144E">
        <w:t>rzeczowego</w:t>
      </w:r>
      <w:r>
        <w:t>;</w:t>
      </w:r>
    </w:p>
    <w:p w:rsidR="00345C0A" w:rsidRDefault="00345C0A" w:rsidP="00345C0A">
      <w:pPr>
        <w:pStyle w:val="ZTIRPKTzmpkttiret"/>
      </w:pPr>
      <w:r>
        <w:t>10)</w:t>
      </w:r>
      <w:r>
        <w:tab/>
        <w:t>być</w:t>
      </w:r>
      <w:r w:rsidRPr="00C94B17">
        <w:t xml:space="preserve"> osobą, która była pracownikiem, funkcjonariuszem lub żołnierzem organów bezpieczeństwa państwa, o</w:t>
      </w:r>
      <w:r w:rsidR="002D0450">
        <w:t xml:space="preserve"> </w:t>
      </w:r>
      <w:r w:rsidR="0028021E">
        <w:t>których</w:t>
      </w:r>
      <w:r>
        <w:t xml:space="preserve"> mowa w</w:t>
      </w:r>
      <w:r w:rsidR="002D0450">
        <w:t xml:space="preserve"> </w:t>
      </w:r>
      <w:r>
        <w:t>art.</w:t>
      </w:r>
      <w:r w:rsidR="002D0450">
        <w:t xml:space="preserve"> </w:t>
      </w:r>
      <w:r>
        <w:t>5</w:t>
      </w:r>
      <w:r w:rsidR="002D0450">
        <w:t xml:space="preserve"> </w:t>
      </w:r>
      <w:r>
        <w:t>ustawy z</w:t>
      </w:r>
      <w:r w:rsidR="002D0450">
        <w:t xml:space="preserve"> </w:t>
      </w:r>
      <w:r>
        <w:t>dnia 18</w:t>
      </w:r>
      <w:r w:rsidR="002D0450">
        <w:t xml:space="preserve"> </w:t>
      </w:r>
      <w:r w:rsidRPr="00C94B17">
        <w:t>grudnia 1998</w:t>
      </w:r>
      <w:r w:rsidR="002D0450">
        <w:t xml:space="preserve"> </w:t>
      </w:r>
      <w:r w:rsidRPr="00C94B17">
        <w:t>r. o</w:t>
      </w:r>
      <w:r w:rsidR="002D0450">
        <w:t xml:space="preserve"> </w:t>
      </w:r>
      <w:r w:rsidRPr="00C94B17">
        <w:t xml:space="preserve">Instytucie Pamięci Narodowej </w:t>
      </w:r>
      <w:r>
        <w:t>–</w:t>
      </w:r>
      <w:r w:rsidRPr="00C94B17">
        <w:t xml:space="preserve"> Komisji Ścigania Zbrodni przeciwko Narodowi Polskiemu (Dz.</w:t>
      </w:r>
      <w:r w:rsidR="002D0450">
        <w:t xml:space="preserve"> </w:t>
      </w:r>
      <w:r w:rsidRPr="00C94B17">
        <w:t>U. z</w:t>
      </w:r>
      <w:r w:rsidR="002D0450">
        <w:t xml:space="preserve"> </w:t>
      </w:r>
      <w:r w:rsidRPr="00C94B17">
        <w:t>2016</w:t>
      </w:r>
      <w:r>
        <w:t xml:space="preserve"> r. poz.</w:t>
      </w:r>
      <w:r w:rsidR="002D0450">
        <w:t xml:space="preserve"> </w:t>
      </w:r>
      <w:r w:rsidRPr="00C94B17">
        <w:t>15</w:t>
      </w:r>
      <w:r>
        <w:t>75</w:t>
      </w:r>
      <w:r w:rsidRPr="00C94B17">
        <w:t>)</w:t>
      </w:r>
      <w:r w:rsidR="00956C15">
        <w:t>,</w:t>
      </w:r>
      <w:r>
        <w:t xml:space="preserve"> </w:t>
      </w:r>
      <w:r w:rsidRPr="006E2E90">
        <w:t>w</w:t>
      </w:r>
      <w:r w:rsidR="002D0450">
        <w:t> </w:t>
      </w:r>
      <w:r w:rsidRPr="006E2E90">
        <w:t>okresie od dnia 22</w:t>
      </w:r>
      <w:r w:rsidR="002D0450">
        <w:t xml:space="preserve"> </w:t>
      </w:r>
      <w:r w:rsidRPr="006E2E90">
        <w:t>lipca 1944</w:t>
      </w:r>
      <w:r w:rsidR="002D0450">
        <w:t xml:space="preserve"> </w:t>
      </w:r>
      <w:r w:rsidRPr="006E2E90">
        <w:t>r. do dnia 31</w:t>
      </w:r>
      <w:r w:rsidR="002D0450">
        <w:t xml:space="preserve"> </w:t>
      </w:r>
      <w:r w:rsidRPr="006E2E90">
        <w:t>lipca 1990</w:t>
      </w:r>
      <w:r w:rsidR="002D0450">
        <w:t xml:space="preserve"> </w:t>
      </w:r>
      <w:r w:rsidRPr="006E2E90">
        <w:t>r.</w:t>
      </w:r>
      <w:r>
        <w:t>”</w:t>
      </w:r>
      <w:r w:rsidR="00AD3584">
        <w:t>,</w:t>
      </w:r>
    </w:p>
    <w:p w:rsidR="00345C0A" w:rsidRPr="00345C0A" w:rsidRDefault="00345C0A" w:rsidP="00A80C8B">
      <w:pPr>
        <w:pStyle w:val="LITlitera"/>
        <w:keepNext/>
      </w:pPr>
      <w:r>
        <w:t>b)</w:t>
      </w:r>
      <w:r>
        <w:tab/>
        <w:t>po</w:t>
      </w:r>
      <w:r w:rsidRPr="00345C0A">
        <w:t xml:space="preserve"> ust.</w:t>
      </w:r>
      <w:r w:rsidR="002D0450">
        <w:t xml:space="preserve"> </w:t>
      </w:r>
      <w:r w:rsidRPr="00345C0A">
        <w:t>3</w:t>
      </w:r>
      <w:r w:rsidR="002D0450">
        <w:t xml:space="preserve"> </w:t>
      </w:r>
      <w:r w:rsidRPr="00345C0A">
        <w:t>dodaje się ust.</w:t>
      </w:r>
      <w:r w:rsidR="002D0450">
        <w:t xml:space="preserve"> </w:t>
      </w:r>
      <w:r w:rsidRPr="00345C0A">
        <w:t>3a w</w:t>
      </w:r>
      <w:r w:rsidR="002D0450">
        <w:t xml:space="preserve"> </w:t>
      </w:r>
      <w:r w:rsidRPr="00345C0A">
        <w:t>brzmieniu:</w:t>
      </w:r>
    </w:p>
    <w:p w:rsidR="00345C0A" w:rsidRDefault="00345C0A" w:rsidP="00345C0A">
      <w:pPr>
        <w:pStyle w:val="ZLITUSTzmustliter"/>
      </w:pPr>
      <w:r>
        <w:t xml:space="preserve">„3a. Członek </w:t>
      </w:r>
      <w:r w:rsidRPr="00756B93">
        <w:t>organ</w:t>
      </w:r>
      <w:r>
        <w:t>u</w:t>
      </w:r>
      <w:r w:rsidRPr="00756B93">
        <w:t xml:space="preserve"> kontroli wewnętrznej</w:t>
      </w:r>
      <w:r>
        <w:t xml:space="preserve"> </w:t>
      </w:r>
      <w:r w:rsidRPr="00756B93">
        <w:t>polskiego związku sportowego nie może</w:t>
      </w:r>
      <w:r>
        <w:t xml:space="preserve"> </w:t>
      </w:r>
      <w:r w:rsidRPr="00756B93">
        <w:t>być osobą, która była pracownikiem, funkcjonariuszem lub żołnierzem organów bezpieczeństw</w:t>
      </w:r>
      <w:r>
        <w:t>a państwa, o</w:t>
      </w:r>
      <w:r w:rsidR="002D0450">
        <w:t xml:space="preserve"> </w:t>
      </w:r>
      <w:r w:rsidR="0028021E">
        <w:t>których</w:t>
      </w:r>
      <w:r>
        <w:t xml:space="preserve"> mowa w</w:t>
      </w:r>
      <w:r w:rsidR="002D0450">
        <w:t xml:space="preserve"> </w:t>
      </w:r>
      <w:r>
        <w:t>art.</w:t>
      </w:r>
      <w:r w:rsidR="002D0450">
        <w:t xml:space="preserve"> </w:t>
      </w:r>
      <w:r w:rsidRPr="00756B93">
        <w:t>5</w:t>
      </w:r>
      <w:r w:rsidR="002D0450">
        <w:t xml:space="preserve"> </w:t>
      </w:r>
      <w:r w:rsidRPr="00756B93">
        <w:t>ustawy z</w:t>
      </w:r>
      <w:r w:rsidR="002D0450">
        <w:t xml:space="preserve"> </w:t>
      </w:r>
      <w:r w:rsidRPr="00756B93">
        <w:t>dnia 18</w:t>
      </w:r>
      <w:r w:rsidR="002D0450">
        <w:t> </w:t>
      </w:r>
      <w:r w:rsidRPr="00756B93">
        <w:t>grudnia 1998</w:t>
      </w:r>
      <w:r w:rsidR="002D0450">
        <w:t xml:space="preserve"> </w:t>
      </w:r>
      <w:r w:rsidRPr="00756B93">
        <w:t>r. o</w:t>
      </w:r>
      <w:r w:rsidR="002D0450">
        <w:t xml:space="preserve"> </w:t>
      </w:r>
      <w:r w:rsidRPr="00756B93">
        <w:t xml:space="preserve">Instytucie Pamięci Narodowej </w:t>
      </w:r>
      <w:r>
        <w:t>–</w:t>
      </w:r>
      <w:r w:rsidRPr="00756B93">
        <w:t xml:space="preserve"> Komisji Ścigania Zbrodni przeciwko Narodowi Polskiemu</w:t>
      </w:r>
      <w:r w:rsidR="00AD3584">
        <w:t>,</w:t>
      </w:r>
      <w:r w:rsidRPr="00756B93">
        <w:t xml:space="preserve"> w</w:t>
      </w:r>
      <w:r w:rsidR="002D0450">
        <w:t xml:space="preserve"> </w:t>
      </w:r>
      <w:r w:rsidRPr="00756B93">
        <w:t>okresie od dnia 22</w:t>
      </w:r>
      <w:r w:rsidR="002D0450">
        <w:t xml:space="preserve"> </w:t>
      </w:r>
      <w:r w:rsidRPr="00756B93">
        <w:t>lipca 1944</w:t>
      </w:r>
      <w:r w:rsidR="002D0450">
        <w:t xml:space="preserve"> </w:t>
      </w:r>
      <w:r w:rsidRPr="00756B93">
        <w:t>r. do dnia 31</w:t>
      </w:r>
      <w:r w:rsidR="002D0450">
        <w:t xml:space="preserve"> </w:t>
      </w:r>
      <w:r w:rsidRPr="00756B93">
        <w:t>lipca 1990</w:t>
      </w:r>
      <w:r w:rsidR="002D0450">
        <w:t xml:space="preserve"> </w:t>
      </w:r>
      <w:r w:rsidRPr="00756B93">
        <w:t>r.</w:t>
      </w:r>
      <w:r>
        <w:t>”,</w:t>
      </w:r>
    </w:p>
    <w:p w:rsidR="00345C0A" w:rsidRPr="00345C0A" w:rsidRDefault="00345C0A" w:rsidP="00A80C8B">
      <w:pPr>
        <w:pStyle w:val="LITlitera"/>
        <w:keepNext/>
      </w:pPr>
      <w:r>
        <w:t>c</w:t>
      </w:r>
      <w:r w:rsidRPr="00345C0A">
        <w:t>)</w:t>
      </w:r>
      <w:r w:rsidRPr="00345C0A">
        <w:tab/>
        <w:t>ust. 4</w:t>
      </w:r>
      <w:r w:rsidR="002D0450">
        <w:t xml:space="preserve"> </w:t>
      </w:r>
      <w:r w:rsidRPr="00345C0A">
        <w:t>otrzymuje brzmienie:</w:t>
      </w:r>
    </w:p>
    <w:p w:rsidR="00345C0A" w:rsidRPr="00345C0A" w:rsidRDefault="00345C0A" w:rsidP="00A80C8B">
      <w:pPr>
        <w:pStyle w:val="ZLITUSTzmustliter"/>
        <w:keepNext/>
      </w:pPr>
      <w:r>
        <w:t>„</w:t>
      </w:r>
      <w:r w:rsidRPr="00345C0A">
        <w:t>4. Jeżeli osoba obejmująca funkcję członka zarządu polskiego związku sportowego w</w:t>
      </w:r>
      <w:r w:rsidR="002D0450">
        <w:t xml:space="preserve"> </w:t>
      </w:r>
      <w:r w:rsidRPr="00345C0A">
        <w:t>dniu wyboru:</w:t>
      </w:r>
    </w:p>
    <w:p w:rsidR="00345C0A" w:rsidRDefault="00345C0A" w:rsidP="00345C0A">
      <w:pPr>
        <w:pStyle w:val="ZLITPKTzmpktliter"/>
      </w:pPr>
      <w:r>
        <w:t>1)</w:t>
      </w:r>
      <w:r>
        <w:tab/>
      </w:r>
      <w:r w:rsidRPr="00756B93">
        <w:t>prowadzi działalność go</w:t>
      </w:r>
      <w:r>
        <w:t>spodarczą, o</w:t>
      </w:r>
      <w:r w:rsidR="002D0450">
        <w:t xml:space="preserve"> </w:t>
      </w:r>
      <w:r>
        <w:t>której mowa w</w:t>
      </w:r>
      <w:r w:rsidR="002D0450">
        <w:t xml:space="preserve"> </w:t>
      </w:r>
      <w:r>
        <w:t>ust.</w:t>
      </w:r>
      <w:r w:rsidR="002D0450">
        <w:t xml:space="preserve"> </w:t>
      </w:r>
      <w:r w:rsidRPr="00756B93">
        <w:t>3</w:t>
      </w:r>
      <w:r>
        <w:t xml:space="preserve"> pkt</w:t>
      </w:r>
      <w:r w:rsidR="002D0450">
        <w:t xml:space="preserve"> </w:t>
      </w:r>
      <w:r w:rsidRPr="00756B93">
        <w:t>2,</w:t>
      </w:r>
    </w:p>
    <w:p w:rsidR="00345C0A" w:rsidRDefault="00345C0A" w:rsidP="00345C0A">
      <w:pPr>
        <w:pStyle w:val="ZLITPKTzmpktliter"/>
      </w:pPr>
      <w:r>
        <w:t>2)</w:t>
      </w:r>
      <w:r>
        <w:tab/>
      </w:r>
      <w:r w:rsidRPr="00756B93">
        <w:t>posiada akcje lub udziały, o</w:t>
      </w:r>
      <w:r w:rsidR="002D0450">
        <w:t xml:space="preserve"> </w:t>
      </w:r>
      <w:r w:rsidRPr="00756B93">
        <w:t>których mowa w</w:t>
      </w:r>
      <w:r w:rsidR="002D0450">
        <w:t xml:space="preserve"> </w:t>
      </w:r>
      <w:r>
        <w:t>ust.</w:t>
      </w:r>
      <w:r w:rsidR="002D0450">
        <w:t xml:space="preserve"> </w:t>
      </w:r>
      <w:r w:rsidRPr="00756B93">
        <w:t>3</w:t>
      </w:r>
      <w:r>
        <w:t xml:space="preserve"> pkt</w:t>
      </w:r>
      <w:r w:rsidR="002D0450">
        <w:t xml:space="preserve"> </w:t>
      </w:r>
      <w:r w:rsidRPr="00756B93">
        <w:t>2a,</w:t>
      </w:r>
    </w:p>
    <w:p w:rsidR="00345C0A" w:rsidRDefault="00345C0A" w:rsidP="00345C0A">
      <w:pPr>
        <w:pStyle w:val="ZLITPKTzmpktliter"/>
      </w:pPr>
      <w:r>
        <w:t>3)</w:t>
      </w:r>
      <w:r>
        <w:tab/>
      </w:r>
      <w:r w:rsidRPr="00756B93">
        <w:t>jest wspólnikiem spółki osobowej prawa h</w:t>
      </w:r>
      <w:r>
        <w:t>andlowego, o</w:t>
      </w:r>
      <w:r w:rsidR="002D0450">
        <w:t xml:space="preserve"> </w:t>
      </w:r>
      <w:r>
        <w:t>której mowa w</w:t>
      </w:r>
      <w:r w:rsidR="002D0450">
        <w:t xml:space="preserve"> </w:t>
      </w:r>
      <w:r>
        <w:t>ust.</w:t>
      </w:r>
      <w:r w:rsidR="002D0450">
        <w:t xml:space="preserve"> </w:t>
      </w:r>
      <w:r w:rsidRPr="00756B93">
        <w:t>3</w:t>
      </w:r>
      <w:r>
        <w:t xml:space="preserve"> pkt</w:t>
      </w:r>
      <w:r w:rsidR="002D0450">
        <w:t xml:space="preserve"> </w:t>
      </w:r>
      <w:r w:rsidRPr="00756B93">
        <w:t>2b,</w:t>
      </w:r>
    </w:p>
    <w:p w:rsidR="00345C0A" w:rsidRDefault="00345C0A" w:rsidP="00345C0A">
      <w:pPr>
        <w:pStyle w:val="ZLITPKTzmpktliter"/>
      </w:pPr>
      <w:r>
        <w:t>4)</w:t>
      </w:r>
      <w:r>
        <w:tab/>
        <w:t xml:space="preserve">wykonuje pracę na rzecz </w:t>
      </w:r>
      <w:r w:rsidRPr="00C03C74">
        <w:t>ministerstw</w:t>
      </w:r>
      <w:r>
        <w:t>a</w:t>
      </w:r>
      <w:r w:rsidRPr="00C03C74">
        <w:t xml:space="preserve"> zapewniając</w:t>
      </w:r>
      <w:r>
        <w:t>ego</w:t>
      </w:r>
      <w:r w:rsidRPr="00C03C74">
        <w:t xml:space="preserve"> obsługę ministra właściwego do spraw kultury fizycznej</w:t>
      </w:r>
      <w:r>
        <w:t>,</w:t>
      </w:r>
    </w:p>
    <w:p w:rsidR="00345C0A" w:rsidRDefault="00345C0A" w:rsidP="00345C0A">
      <w:pPr>
        <w:pStyle w:val="ZLITPKTzmpktliter"/>
      </w:pPr>
      <w:r>
        <w:lastRenderedPageBreak/>
        <w:t>5)</w:t>
      </w:r>
      <w:r>
        <w:tab/>
        <w:t xml:space="preserve">pełni </w:t>
      </w:r>
      <w:r w:rsidRPr="00920D28">
        <w:t>funkcj</w:t>
      </w:r>
      <w:r>
        <w:t>ę</w:t>
      </w:r>
      <w:r w:rsidRPr="00920D28">
        <w:t xml:space="preserve"> trenera kadry narodowej </w:t>
      </w:r>
      <w:r>
        <w:t>lub</w:t>
      </w:r>
      <w:r w:rsidRPr="00920D28">
        <w:t xml:space="preserve"> funkcj</w:t>
      </w:r>
      <w:r>
        <w:t>ę</w:t>
      </w:r>
      <w:r w:rsidRPr="00920D28">
        <w:t xml:space="preserve"> w</w:t>
      </w:r>
      <w:r w:rsidR="002D0450">
        <w:t xml:space="preserve"> </w:t>
      </w:r>
      <w:r>
        <w:t>sztabie szkoleniowym kadry narodowej w</w:t>
      </w:r>
      <w:r w:rsidR="002D0450">
        <w:t xml:space="preserve"> </w:t>
      </w:r>
      <w:r w:rsidRPr="00C03C74">
        <w:t>tym samym sporcie</w:t>
      </w:r>
      <w:r>
        <w:t>,</w:t>
      </w:r>
    </w:p>
    <w:p w:rsidR="00345C0A" w:rsidRDefault="00345C0A" w:rsidP="00345C0A">
      <w:pPr>
        <w:pStyle w:val="ZLITPKTzmpktliter"/>
      </w:pPr>
      <w:r>
        <w:t>6)</w:t>
      </w:r>
      <w:r>
        <w:tab/>
        <w:t>pełni funkcję</w:t>
      </w:r>
      <w:r w:rsidRPr="008E390A">
        <w:t xml:space="preserve"> członka organu, prokurenta lub pełnomocnika w</w:t>
      </w:r>
      <w:r w:rsidR="002D0450">
        <w:t xml:space="preserve"> </w:t>
      </w:r>
      <w:r w:rsidRPr="008E390A">
        <w:t>podmiotach prowadzących działalność gospodarczą związaną z</w:t>
      </w:r>
      <w:r w:rsidR="002D0450">
        <w:t xml:space="preserve"> </w:t>
      </w:r>
      <w:r w:rsidRPr="008E390A">
        <w:t>realizacją przez ten związek jego zadań statutowych</w:t>
      </w:r>
      <w:r>
        <w:t>,</w:t>
      </w:r>
    </w:p>
    <w:p w:rsidR="00345C0A" w:rsidRPr="00345C0A" w:rsidRDefault="00345C0A" w:rsidP="00A80C8B">
      <w:pPr>
        <w:pStyle w:val="ZLITPKTzmpktliter"/>
        <w:keepNext/>
      </w:pPr>
      <w:r>
        <w:t>7</w:t>
      </w:r>
      <w:r w:rsidRPr="00345C0A">
        <w:t>)</w:t>
      </w:r>
      <w:r w:rsidRPr="00345C0A">
        <w:tab/>
      </w:r>
      <w:r w:rsidRPr="00345C0A">
        <w:tab/>
        <w:t>pełni funkcję członka organu podmiotu świadczącego na rzecz polskiego zw</w:t>
      </w:r>
      <w:r w:rsidR="0028021E">
        <w:t>iązku sportowego usługi, dostawy</w:t>
      </w:r>
      <w:r w:rsidRPr="00345C0A">
        <w:t xml:space="preserve"> lub roboty budowl</w:t>
      </w:r>
      <w:r w:rsidR="00AD3584">
        <w:t>a</w:t>
      </w:r>
      <w:r w:rsidRPr="00345C0A">
        <w:t>ne, w tym usługi sponsoringu finansowego lub rzeczowego</w:t>
      </w:r>
    </w:p>
    <w:p w:rsidR="00345C0A" w:rsidRDefault="00345C0A" w:rsidP="00345C0A">
      <w:pPr>
        <w:pStyle w:val="ZLITCZWSPPKTzmczciwsppktliter"/>
      </w:pPr>
      <w:r>
        <w:t xml:space="preserve">– </w:t>
      </w:r>
      <w:r w:rsidRPr="00756B93">
        <w:t>jest obowiązana w</w:t>
      </w:r>
      <w:r w:rsidR="002D0450">
        <w:t xml:space="preserve"> </w:t>
      </w:r>
      <w:r w:rsidRPr="00756B93">
        <w:t>ciągu 30</w:t>
      </w:r>
      <w:r w:rsidR="002D0450">
        <w:t xml:space="preserve"> </w:t>
      </w:r>
      <w:r w:rsidRPr="00756B93">
        <w:t>dni od dnia objęcia funkcji zaprzestać prowadzenia działalności gospodarczej, zbyć akcje lub udziały</w:t>
      </w:r>
      <w:r>
        <w:t>,</w:t>
      </w:r>
      <w:r w:rsidRPr="00756B93">
        <w:t xml:space="preserve"> wystąpić ze spółki</w:t>
      </w:r>
      <w:r>
        <w:t>, rozwiązać umowę lub zrezygnować z</w:t>
      </w:r>
      <w:r w:rsidR="002D0450">
        <w:t xml:space="preserve"> </w:t>
      </w:r>
      <w:r>
        <w:t>pełnionych funkcji.”</w:t>
      </w:r>
      <w:r w:rsidR="00AD3584">
        <w:t>,</w:t>
      </w:r>
    </w:p>
    <w:p w:rsidR="00345C0A" w:rsidRPr="00345C0A" w:rsidRDefault="00345C0A" w:rsidP="00A80C8B">
      <w:pPr>
        <w:pStyle w:val="LITlitera"/>
        <w:keepNext/>
      </w:pPr>
      <w:r>
        <w:t>d)</w:t>
      </w:r>
      <w:r>
        <w:tab/>
      </w:r>
      <w:r w:rsidRPr="00345C0A">
        <w:t>po ust.</w:t>
      </w:r>
      <w:r w:rsidR="002D0450">
        <w:t xml:space="preserve"> </w:t>
      </w:r>
      <w:r w:rsidRPr="00345C0A">
        <w:t>4</w:t>
      </w:r>
      <w:r w:rsidR="002D0450">
        <w:t xml:space="preserve"> </w:t>
      </w:r>
      <w:r w:rsidRPr="00345C0A">
        <w:t>dodaje się ust.</w:t>
      </w:r>
      <w:r w:rsidR="002D0450">
        <w:t xml:space="preserve"> </w:t>
      </w:r>
      <w:r w:rsidRPr="00345C0A">
        <w:t>4a w</w:t>
      </w:r>
      <w:r w:rsidR="002D0450">
        <w:t xml:space="preserve"> </w:t>
      </w:r>
      <w:r w:rsidRPr="00345C0A">
        <w:t>brzmieniu:</w:t>
      </w:r>
    </w:p>
    <w:p w:rsidR="00345C0A" w:rsidRDefault="00345C0A" w:rsidP="00345C0A">
      <w:pPr>
        <w:pStyle w:val="ZLITUSTzmustliter"/>
      </w:pPr>
      <w:r>
        <w:t xml:space="preserve">„4a. </w:t>
      </w:r>
      <w:r w:rsidRPr="00792C59">
        <w:t>Jeżeli osoba obejmująca funkcję członka zarządu polskiego z</w:t>
      </w:r>
      <w:r>
        <w:t>wiązku sportowego w</w:t>
      </w:r>
      <w:r w:rsidR="002D0450">
        <w:t xml:space="preserve"> </w:t>
      </w:r>
      <w:r>
        <w:t>dniu wyboru jest</w:t>
      </w:r>
      <w:r w:rsidRPr="00792C59">
        <w:t xml:space="preserve"> osobą najbliższą, w</w:t>
      </w:r>
      <w:r w:rsidR="002D0450">
        <w:t xml:space="preserve"> </w:t>
      </w:r>
      <w:r w:rsidRPr="00792C59">
        <w:t>rozumieniu</w:t>
      </w:r>
      <w:r>
        <w:t xml:space="preserve"> art.</w:t>
      </w:r>
      <w:r w:rsidR="002D0450">
        <w:t xml:space="preserve"> </w:t>
      </w:r>
      <w:r w:rsidRPr="00792C59">
        <w:t>115</w:t>
      </w:r>
      <w:r>
        <w:t xml:space="preserve"> §</w:t>
      </w:r>
      <w:r w:rsidR="002D0450">
        <w:t xml:space="preserve"> </w:t>
      </w:r>
      <w:r w:rsidRPr="00792C59">
        <w:t>11</w:t>
      </w:r>
      <w:r w:rsidR="002D0450">
        <w:t xml:space="preserve"> </w:t>
      </w:r>
      <w:r w:rsidRPr="00792C59">
        <w:t>ustawy z</w:t>
      </w:r>
      <w:r w:rsidR="002D0450">
        <w:t xml:space="preserve"> </w:t>
      </w:r>
      <w:r w:rsidRPr="00792C59">
        <w:t>dnia 6</w:t>
      </w:r>
      <w:r w:rsidR="002D0450">
        <w:t xml:space="preserve"> </w:t>
      </w:r>
      <w:r w:rsidRPr="00792C59">
        <w:t>czerwca 1997</w:t>
      </w:r>
      <w:r w:rsidR="002D0450">
        <w:t xml:space="preserve"> </w:t>
      </w:r>
      <w:r>
        <w:t>r. – Kodeks karny</w:t>
      </w:r>
      <w:r w:rsidRPr="00792C59">
        <w:t>, dla osoby, o</w:t>
      </w:r>
      <w:r w:rsidR="002D0450">
        <w:t xml:space="preserve"> </w:t>
      </w:r>
      <w:r w:rsidRPr="00792C59">
        <w:t>której mowa w</w:t>
      </w:r>
      <w:r w:rsidR="002D0450">
        <w:t xml:space="preserve"> </w:t>
      </w:r>
      <w:r>
        <w:t>ust.</w:t>
      </w:r>
      <w:r w:rsidR="002D0450">
        <w:t xml:space="preserve"> </w:t>
      </w:r>
      <w:r w:rsidRPr="00792C59">
        <w:t>3</w:t>
      </w:r>
      <w:r>
        <w:t xml:space="preserve"> pkt</w:t>
      </w:r>
      <w:r w:rsidR="002D0450">
        <w:t xml:space="preserve"> </w:t>
      </w:r>
      <w:r>
        <w:t xml:space="preserve">8 lub 9, </w:t>
      </w:r>
      <w:r w:rsidRPr="00B32F03">
        <w:t xml:space="preserve">jest obowiązana w ciągu 30 dni od dnia objęcia funkcji </w:t>
      </w:r>
      <w:r>
        <w:t>zrezygnować z</w:t>
      </w:r>
      <w:r w:rsidR="002D0450">
        <w:t> </w:t>
      </w:r>
      <w:r w:rsidR="0028021E">
        <w:t>tej</w:t>
      </w:r>
      <w:r w:rsidRPr="00B32F03">
        <w:t xml:space="preserve"> funkcji</w:t>
      </w:r>
      <w:r w:rsidR="0028021E">
        <w:t>, chyba</w:t>
      </w:r>
      <w:r>
        <w:t xml:space="preserve"> że jej osoba najbliższa odpowiednio </w:t>
      </w:r>
      <w:r w:rsidRPr="00547C2D">
        <w:t>zaprzesta</w:t>
      </w:r>
      <w:r>
        <w:t>nie</w:t>
      </w:r>
      <w:r w:rsidRPr="00547C2D">
        <w:t xml:space="preserve"> prowadzenia działalności gospodarczej, zb</w:t>
      </w:r>
      <w:r>
        <w:t>ędzie</w:t>
      </w:r>
      <w:r w:rsidRPr="00547C2D">
        <w:t xml:space="preserve"> akcje lub udziały, wystąpi ze spółki</w:t>
      </w:r>
      <w:r>
        <w:t xml:space="preserve"> lub</w:t>
      </w:r>
      <w:r w:rsidRPr="00547C2D">
        <w:t xml:space="preserve"> rozwią</w:t>
      </w:r>
      <w:r>
        <w:t>że</w:t>
      </w:r>
      <w:r w:rsidRPr="00547C2D">
        <w:t xml:space="preserve"> umowę</w:t>
      </w:r>
      <w:r>
        <w:t>.”</w:t>
      </w:r>
      <w:r w:rsidR="00AD3584">
        <w:t>,</w:t>
      </w:r>
    </w:p>
    <w:p w:rsidR="00345C0A" w:rsidRPr="00345C0A" w:rsidRDefault="00345C0A" w:rsidP="00A80C8B">
      <w:pPr>
        <w:pStyle w:val="LITlitera"/>
        <w:keepNext/>
      </w:pPr>
      <w:r>
        <w:t>e)</w:t>
      </w:r>
      <w:r>
        <w:tab/>
      </w:r>
      <w:r w:rsidRPr="00345C0A">
        <w:t>ust. 5</w:t>
      </w:r>
      <w:r w:rsidR="002D0450">
        <w:t xml:space="preserve"> </w:t>
      </w:r>
      <w:r w:rsidRPr="00345C0A">
        <w:t>otrzymuje brzmienie:</w:t>
      </w:r>
    </w:p>
    <w:p w:rsidR="00345C0A" w:rsidRDefault="00345C0A" w:rsidP="00345C0A">
      <w:pPr>
        <w:pStyle w:val="ZLITUSTzmustliter"/>
      </w:pPr>
      <w:r>
        <w:t>„</w:t>
      </w:r>
      <w:r w:rsidRPr="002D3D42">
        <w:t>5.</w:t>
      </w:r>
      <w:r w:rsidR="002D0450">
        <w:t xml:space="preserve"> </w:t>
      </w:r>
      <w:r w:rsidRPr="002D3D42">
        <w:t>W</w:t>
      </w:r>
      <w:r w:rsidR="002D0450">
        <w:t xml:space="preserve"> </w:t>
      </w:r>
      <w:r w:rsidRPr="002D3D42">
        <w:t>przypadku niewypełnienia obowiązku, o</w:t>
      </w:r>
      <w:r w:rsidR="002D0450">
        <w:t xml:space="preserve"> </w:t>
      </w:r>
      <w:r w:rsidRPr="002D3D42">
        <w:t>którym mowa w</w:t>
      </w:r>
      <w:r w:rsidR="002D0450">
        <w:t xml:space="preserve"> </w:t>
      </w:r>
      <w:r>
        <w:t>ust.</w:t>
      </w:r>
      <w:r w:rsidR="002D0450">
        <w:t xml:space="preserve"> </w:t>
      </w:r>
      <w:r w:rsidRPr="002D3D42">
        <w:t>4</w:t>
      </w:r>
      <w:r>
        <w:t xml:space="preserve"> lub 4a</w:t>
      </w:r>
      <w:r w:rsidRPr="002D3D42">
        <w:t xml:space="preserve">, walne zgromadzenie członków albo delegatów polskiego związku sportowego odwołuje członka zarządu polskiego związku sportowego niezwłocznie, nie później </w:t>
      </w:r>
      <w:r w:rsidR="0028021E">
        <w:t xml:space="preserve">jednak </w:t>
      </w:r>
      <w:r w:rsidRPr="002D3D42">
        <w:t>niż przed upływem 3</w:t>
      </w:r>
      <w:r w:rsidR="002D0450">
        <w:t xml:space="preserve"> </w:t>
      </w:r>
      <w:r w:rsidRPr="002D3D42">
        <w:t>miesięcy od bezskutecznego upływu terminu, o</w:t>
      </w:r>
      <w:r w:rsidR="002D0450">
        <w:t xml:space="preserve"> </w:t>
      </w:r>
      <w:r w:rsidRPr="002D3D42">
        <w:t>którym mowa w</w:t>
      </w:r>
      <w:r w:rsidR="002D0450">
        <w:t xml:space="preserve"> </w:t>
      </w:r>
      <w:r>
        <w:t>ust.</w:t>
      </w:r>
      <w:r w:rsidR="002D0450">
        <w:t xml:space="preserve"> </w:t>
      </w:r>
      <w:r w:rsidRPr="002D3D42">
        <w:t>4</w:t>
      </w:r>
      <w:r>
        <w:t xml:space="preserve"> lub 4a</w:t>
      </w:r>
      <w:r w:rsidRPr="002D3D42">
        <w:t>.</w:t>
      </w:r>
      <w:r>
        <w:t>”,</w:t>
      </w:r>
    </w:p>
    <w:p w:rsidR="00345C0A" w:rsidRPr="00345C0A" w:rsidRDefault="00345C0A" w:rsidP="00A80C8B">
      <w:pPr>
        <w:pStyle w:val="LITlitera"/>
        <w:keepNext/>
      </w:pPr>
      <w:r>
        <w:t>f)</w:t>
      </w:r>
      <w:r>
        <w:tab/>
      </w:r>
      <w:r w:rsidRPr="00345C0A">
        <w:t>po ust.</w:t>
      </w:r>
      <w:r w:rsidR="002D0450">
        <w:t xml:space="preserve"> </w:t>
      </w:r>
      <w:r w:rsidRPr="00345C0A">
        <w:t>5</w:t>
      </w:r>
      <w:r w:rsidR="002D0450">
        <w:t xml:space="preserve"> </w:t>
      </w:r>
      <w:r w:rsidRPr="00345C0A">
        <w:t>dodaje się ust.</w:t>
      </w:r>
      <w:r w:rsidR="002D0450">
        <w:t xml:space="preserve"> </w:t>
      </w:r>
      <w:r w:rsidRPr="00345C0A">
        <w:t>5a–5c w</w:t>
      </w:r>
      <w:r w:rsidR="002D0450">
        <w:t xml:space="preserve"> </w:t>
      </w:r>
      <w:r w:rsidRPr="00345C0A">
        <w:t>brzmieniu:</w:t>
      </w:r>
    </w:p>
    <w:p w:rsidR="00345C0A" w:rsidRDefault="00345C0A" w:rsidP="00345C0A">
      <w:pPr>
        <w:pStyle w:val="ZLITUSTzmustliter"/>
      </w:pPr>
      <w:r>
        <w:t xml:space="preserve">„5a. </w:t>
      </w:r>
      <w:r w:rsidRPr="007C5DF5">
        <w:t>Człon</w:t>
      </w:r>
      <w:r>
        <w:t>ek</w:t>
      </w:r>
      <w:r w:rsidRPr="007C5DF5">
        <w:t xml:space="preserve"> zarządu </w:t>
      </w:r>
      <w:r>
        <w:t>i</w:t>
      </w:r>
      <w:r w:rsidR="002D0450">
        <w:t xml:space="preserve"> </w:t>
      </w:r>
      <w:r>
        <w:t xml:space="preserve">członek </w:t>
      </w:r>
      <w:r w:rsidRPr="00756B93">
        <w:t>organ</w:t>
      </w:r>
      <w:r>
        <w:t>u</w:t>
      </w:r>
      <w:r w:rsidRPr="00756B93">
        <w:t xml:space="preserve"> kontroli wewnętrznej</w:t>
      </w:r>
      <w:r>
        <w:t xml:space="preserve"> </w:t>
      </w:r>
      <w:r w:rsidRPr="007C5DF5">
        <w:t xml:space="preserve">polskiego związku sportowego </w:t>
      </w:r>
      <w:r w:rsidR="0028021E">
        <w:t>są</w:t>
      </w:r>
      <w:r w:rsidR="0028021E" w:rsidRPr="007C5DF5">
        <w:t xml:space="preserve"> </w:t>
      </w:r>
      <w:r w:rsidRPr="007C5DF5">
        <w:t>obowiąz</w:t>
      </w:r>
      <w:r>
        <w:t xml:space="preserve">ani </w:t>
      </w:r>
      <w:r w:rsidRPr="007C5DF5">
        <w:t>powstrzym</w:t>
      </w:r>
      <w:r>
        <w:t>ać</w:t>
      </w:r>
      <w:r w:rsidRPr="007C5DF5">
        <w:t xml:space="preserve"> się od wszelkiej działalności sprzecznej z</w:t>
      </w:r>
      <w:r w:rsidR="002D0450">
        <w:t xml:space="preserve"> </w:t>
      </w:r>
      <w:r w:rsidRPr="007C5DF5">
        <w:t>interesami polskiego związku sportowego.</w:t>
      </w:r>
    </w:p>
    <w:p w:rsidR="00345C0A" w:rsidRDefault="00345C0A" w:rsidP="00345C0A">
      <w:pPr>
        <w:pStyle w:val="ZLITUSTzmustliter"/>
      </w:pPr>
      <w:r>
        <w:t xml:space="preserve">5b. </w:t>
      </w:r>
      <w:r w:rsidRPr="007C5DF5">
        <w:t>W</w:t>
      </w:r>
      <w:r w:rsidR="002D0450">
        <w:t xml:space="preserve"> </w:t>
      </w:r>
      <w:r w:rsidRPr="007C5DF5">
        <w:t>przypadku sprzeczności interesów polskiego związku sportowego z</w:t>
      </w:r>
      <w:r w:rsidR="002D0450">
        <w:t> </w:t>
      </w:r>
      <w:r w:rsidRPr="007C5DF5">
        <w:t xml:space="preserve">interesami członka zarządu, </w:t>
      </w:r>
      <w:r>
        <w:t xml:space="preserve">interesami </w:t>
      </w:r>
      <w:r w:rsidRPr="007C5DF5">
        <w:t xml:space="preserve">jego </w:t>
      </w:r>
      <w:r w:rsidRPr="007D133E">
        <w:t>osob</w:t>
      </w:r>
      <w:r>
        <w:t>y</w:t>
      </w:r>
      <w:r w:rsidRPr="007D133E">
        <w:t xml:space="preserve"> </w:t>
      </w:r>
      <w:r>
        <w:t>najbliższej, w</w:t>
      </w:r>
      <w:r w:rsidR="002D0450">
        <w:t xml:space="preserve"> </w:t>
      </w:r>
      <w:r>
        <w:t>rozumieniu art.</w:t>
      </w:r>
      <w:r w:rsidR="002D0450">
        <w:t> </w:t>
      </w:r>
      <w:r>
        <w:t>115 §</w:t>
      </w:r>
      <w:r w:rsidR="002D0450">
        <w:t xml:space="preserve"> </w:t>
      </w:r>
      <w:r>
        <w:t>11</w:t>
      </w:r>
      <w:r w:rsidR="002D0450">
        <w:t xml:space="preserve"> </w:t>
      </w:r>
      <w:r w:rsidRPr="00494FDD">
        <w:t>ustaw</w:t>
      </w:r>
      <w:r>
        <w:t xml:space="preserve">y </w:t>
      </w:r>
      <w:r w:rsidRPr="00494FDD">
        <w:t>z</w:t>
      </w:r>
      <w:r w:rsidR="002D0450">
        <w:t xml:space="preserve"> </w:t>
      </w:r>
      <w:r w:rsidRPr="00494FDD">
        <w:t>dnia 6</w:t>
      </w:r>
      <w:r w:rsidR="002D0450">
        <w:t xml:space="preserve"> </w:t>
      </w:r>
      <w:r w:rsidRPr="00494FDD">
        <w:t>czerwca 1997</w:t>
      </w:r>
      <w:r w:rsidR="002D0450">
        <w:t xml:space="preserve"> </w:t>
      </w:r>
      <w:r w:rsidRPr="00494FDD">
        <w:t>r.</w:t>
      </w:r>
      <w:r>
        <w:t xml:space="preserve"> – </w:t>
      </w:r>
      <w:r w:rsidRPr="00494FDD">
        <w:t>Kodeks karny</w:t>
      </w:r>
      <w:r w:rsidR="00956C15">
        <w:t>,</w:t>
      </w:r>
      <w:r>
        <w:t xml:space="preserve"> lub interesami</w:t>
      </w:r>
      <w:r w:rsidRPr="007C5DF5">
        <w:t xml:space="preserve"> osób, </w:t>
      </w:r>
      <w:r w:rsidRPr="007C5DF5">
        <w:lastRenderedPageBreak/>
        <w:t>z</w:t>
      </w:r>
      <w:r w:rsidR="002D0450">
        <w:t xml:space="preserve"> </w:t>
      </w:r>
      <w:r w:rsidRPr="007C5DF5">
        <w:t xml:space="preserve">którymi jest powiązany osobiście, członek zarządu </w:t>
      </w:r>
      <w:r w:rsidR="0028021E">
        <w:t>wstrzymuje</w:t>
      </w:r>
      <w:r w:rsidRPr="007C5DF5">
        <w:t xml:space="preserve"> się od głosu w</w:t>
      </w:r>
      <w:r w:rsidR="002D0450">
        <w:t xml:space="preserve"> </w:t>
      </w:r>
      <w:r w:rsidRPr="007C5DF5">
        <w:t>rozstrzyganiu takich spraw.</w:t>
      </w:r>
    </w:p>
    <w:p w:rsidR="00345C0A" w:rsidRDefault="00345C0A" w:rsidP="00345C0A">
      <w:pPr>
        <w:pStyle w:val="ZLITUSTzmustliter"/>
      </w:pPr>
      <w:r>
        <w:t xml:space="preserve">5c. </w:t>
      </w:r>
      <w:r w:rsidRPr="007C5DF5">
        <w:t>W</w:t>
      </w:r>
      <w:r w:rsidR="002D0450">
        <w:t xml:space="preserve"> </w:t>
      </w:r>
      <w:r w:rsidRPr="007C5DF5">
        <w:t>przypadku sprzeczności interesów polskiego związku sportowego z</w:t>
      </w:r>
      <w:r w:rsidR="002D0450">
        <w:t> </w:t>
      </w:r>
      <w:r w:rsidRPr="007C5DF5">
        <w:t xml:space="preserve">interesami członka </w:t>
      </w:r>
      <w:r w:rsidRPr="00756B93">
        <w:t>organ</w:t>
      </w:r>
      <w:r>
        <w:t>u</w:t>
      </w:r>
      <w:r w:rsidRPr="00756B93">
        <w:t xml:space="preserve"> kontroli wewnętrznej</w:t>
      </w:r>
      <w:r w:rsidRPr="007C5DF5">
        <w:t xml:space="preserve">, </w:t>
      </w:r>
      <w:r>
        <w:t xml:space="preserve">interesami </w:t>
      </w:r>
      <w:r w:rsidRPr="007C5DF5">
        <w:t xml:space="preserve">jego </w:t>
      </w:r>
      <w:r w:rsidRPr="007D133E">
        <w:t>osob</w:t>
      </w:r>
      <w:r>
        <w:t>y</w:t>
      </w:r>
      <w:r w:rsidRPr="007D133E">
        <w:t xml:space="preserve"> </w:t>
      </w:r>
      <w:r>
        <w:t>najbliższej, w</w:t>
      </w:r>
      <w:r w:rsidR="002D0450">
        <w:t xml:space="preserve"> </w:t>
      </w:r>
      <w:r>
        <w:t>rozumieniu art.</w:t>
      </w:r>
      <w:r w:rsidR="002D0450">
        <w:t xml:space="preserve"> </w:t>
      </w:r>
      <w:r>
        <w:t>115 §</w:t>
      </w:r>
      <w:r w:rsidR="002D0450">
        <w:t xml:space="preserve"> </w:t>
      </w:r>
      <w:r>
        <w:t>11</w:t>
      </w:r>
      <w:r w:rsidR="002D0450">
        <w:t xml:space="preserve"> </w:t>
      </w:r>
      <w:r w:rsidRPr="00494FDD">
        <w:t>ustaw</w:t>
      </w:r>
      <w:r>
        <w:t xml:space="preserve">y </w:t>
      </w:r>
      <w:r w:rsidRPr="00494FDD">
        <w:t>z</w:t>
      </w:r>
      <w:r w:rsidR="002D0450">
        <w:t xml:space="preserve"> </w:t>
      </w:r>
      <w:r w:rsidRPr="00494FDD">
        <w:t>dnia 6</w:t>
      </w:r>
      <w:r w:rsidR="002D0450">
        <w:t xml:space="preserve"> </w:t>
      </w:r>
      <w:r w:rsidRPr="00494FDD">
        <w:t>czerwca 1997</w:t>
      </w:r>
      <w:r w:rsidR="002D0450">
        <w:t xml:space="preserve"> </w:t>
      </w:r>
      <w:r w:rsidRPr="00494FDD">
        <w:t>r.</w:t>
      </w:r>
      <w:r>
        <w:t xml:space="preserve"> – </w:t>
      </w:r>
      <w:r w:rsidRPr="00494FDD">
        <w:t>Kodeks karny</w:t>
      </w:r>
      <w:r w:rsidR="00956C15">
        <w:t>,</w:t>
      </w:r>
      <w:r>
        <w:t xml:space="preserve"> lub interesami</w:t>
      </w:r>
      <w:r w:rsidRPr="007C5DF5">
        <w:t xml:space="preserve"> osób, z</w:t>
      </w:r>
      <w:r w:rsidR="002D0450">
        <w:t xml:space="preserve"> </w:t>
      </w:r>
      <w:r w:rsidRPr="007C5DF5">
        <w:t xml:space="preserve">którymi jest powiązany osobiście, członek </w:t>
      </w:r>
      <w:r w:rsidRPr="00756B93">
        <w:t>organ</w:t>
      </w:r>
      <w:r>
        <w:t>u</w:t>
      </w:r>
      <w:r w:rsidRPr="00756B93">
        <w:t xml:space="preserve"> kontroli wewnętrznej</w:t>
      </w:r>
      <w:r w:rsidRPr="007C5DF5">
        <w:t xml:space="preserve"> </w:t>
      </w:r>
      <w:r w:rsidR="0028021E">
        <w:t>wstrzymuje</w:t>
      </w:r>
      <w:r w:rsidRPr="007C5DF5">
        <w:t xml:space="preserve"> się od głosu w</w:t>
      </w:r>
      <w:r w:rsidR="002D0450">
        <w:t xml:space="preserve"> </w:t>
      </w:r>
      <w:r w:rsidRPr="007C5DF5">
        <w:t>rozstrzyganiu takich spraw.</w:t>
      </w:r>
      <w:r>
        <w:t>”;</w:t>
      </w:r>
    </w:p>
    <w:p w:rsidR="00345C0A" w:rsidRPr="00345C0A" w:rsidRDefault="00345C0A" w:rsidP="00A80C8B">
      <w:pPr>
        <w:pStyle w:val="PKTpunkt"/>
        <w:keepNext/>
      </w:pPr>
      <w:r>
        <w:t>3</w:t>
      </w:r>
      <w:r w:rsidRPr="00345C0A">
        <w:t>)</w:t>
      </w:r>
      <w:r w:rsidRPr="00345C0A">
        <w:tab/>
        <w:t>w art.</w:t>
      </w:r>
      <w:r w:rsidR="002D0450">
        <w:t xml:space="preserve"> </w:t>
      </w:r>
      <w:r w:rsidRPr="00345C0A">
        <w:t>15 ust.</w:t>
      </w:r>
      <w:r w:rsidR="002D0450">
        <w:t xml:space="preserve"> </w:t>
      </w:r>
      <w:r w:rsidRPr="00345C0A">
        <w:t>3</w:t>
      </w:r>
      <w:r w:rsidR="002D0450">
        <w:t xml:space="preserve"> </w:t>
      </w:r>
      <w:r w:rsidRPr="00345C0A">
        <w:t>otrzymuje brzmienie:</w:t>
      </w:r>
    </w:p>
    <w:p w:rsidR="00345C0A" w:rsidRDefault="00345C0A" w:rsidP="002D0450">
      <w:pPr>
        <w:pStyle w:val="ZUSTzmustartykuempunktem"/>
      </w:pPr>
      <w:r>
        <w:t>„</w:t>
      </w:r>
      <w:r w:rsidRPr="005C56C0">
        <w:t>3. W</w:t>
      </w:r>
      <w:r w:rsidR="002D0450">
        <w:t xml:space="preserve"> </w:t>
      </w:r>
      <w:r w:rsidRPr="005C56C0">
        <w:t>skład ligi zawodowej w</w:t>
      </w:r>
      <w:r w:rsidR="002D0450">
        <w:t xml:space="preserve"> </w:t>
      </w:r>
      <w:r w:rsidRPr="005C56C0">
        <w:t>grach zespołowych wchodzą wyłącznie kluby sportowe działające jako spółki akcyjne</w:t>
      </w:r>
      <w:r>
        <w:t xml:space="preserve"> lub spółki z</w:t>
      </w:r>
      <w:r w:rsidR="002D0450">
        <w:t xml:space="preserve"> </w:t>
      </w:r>
      <w:r>
        <w:t>ograniczoną odpowiedzialnością</w:t>
      </w:r>
      <w:r w:rsidRPr="005C56C0">
        <w:t>.</w:t>
      </w:r>
      <w:r>
        <w:t>”;</w:t>
      </w:r>
    </w:p>
    <w:p w:rsidR="00345C0A" w:rsidRPr="00345C0A" w:rsidRDefault="00345C0A" w:rsidP="00A80C8B">
      <w:pPr>
        <w:pStyle w:val="PKTpunkt"/>
        <w:keepNext/>
      </w:pPr>
      <w:r>
        <w:t>4</w:t>
      </w:r>
      <w:r w:rsidRPr="00345C0A">
        <w:t>)</w:t>
      </w:r>
      <w:r w:rsidRPr="00345C0A">
        <w:tab/>
        <w:t>w art.</w:t>
      </w:r>
      <w:r w:rsidR="002D0450">
        <w:t xml:space="preserve"> </w:t>
      </w:r>
      <w:r w:rsidRPr="00345C0A">
        <w:t>16:</w:t>
      </w:r>
    </w:p>
    <w:p w:rsidR="00345C0A" w:rsidRPr="00345C0A" w:rsidRDefault="00345C0A" w:rsidP="00A80C8B">
      <w:pPr>
        <w:pStyle w:val="LITlitera"/>
        <w:keepNext/>
      </w:pPr>
      <w:r>
        <w:t>a)</w:t>
      </w:r>
      <w:r>
        <w:tab/>
      </w:r>
      <w:r w:rsidRPr="00345C0A">
        <w:t>ust. 2</w:t>
      </w:r>
      <w:r w:rsidR="002D0450">
        <w:t xml:space="preserve"> </w:t>
      </w:r>
      <w:r w:rsidRPr="00345C0A">
        <w:t>otrzymuje brzmienie:</w:t>
      </w:r>
    </w:p>
    <w:p w:rsidR="00345C0A" w:rsidRDefault="00345C0A" w:rsidP="00345C0A">
      <w:pPr>
        <w:pStyle w:val="ZLITUSTzmustliter"/>
      </w:pPr>
      <w:r>
        <w:t xml:space="preserve">„2. </w:t>
      </w:r>
      <w:r w:rsidRPr="00351A9C">
        <w:t>Nadzorem ministra właściwego do spraw kultury fizycznej nie są objęte decyzje dyscyplinarne i</w:t>
      </w:r>
      <w:r w:rsidR="002D0450">
        <w:t xml:space="preserve"> </w:t>
      </w:r>
      <w:r w:rsidRPr="00351A9C">
        <w:t>regulaminowe władz polskich</w:t>
      </w:r>
      <w:r>
        <w:t xml:space="preserve"> związków sportowych związane z</w:t>
      </w:r>
      <w:r w:rsidR="002D0450">
        <w:t xml:space="preserve"> </w:t>
      </w:r>
      <w:r w:rsidRPr="00351A9C">
        <w:t>przebiegiem współzawodnictwa sportowego.</w:t>
      </w:r>
      <w:r>
        <w:t>”,</w:t>
      </w:r>
    </w:p>
    <w:p w:rsidR="00345C0A" w:rsidRPr="00345C0A" w:rsidRDefault="00345C0A" w:rsidP="00A80C8B">
      <w:pPr>
        <w:pStyle w:val="LITlitera"/>
        <w:keepNext/>
      </w:pPr>
      <w:r>
        <w:t>b)</w:t>
      </w:r>
      <w:r>
        <w:tab/>
        <w:t xml:space="preserve">ust. </w:t>
      </w:r>
      <w:r w:rsidRPr="00345C0A">
        <w:t>4</w:t>
      </w:r>
      <w:r w:rsidR="002D0450">
        <w:t xml:space="preserve"> </w:t>
      </w:r>
      <w:r w:rsidRPr="00345C0A">
        <w:t>otrzymuje brzmienie:</w:t>
      </w:r>
    </w:p>
    <w:p w:rsidR="00345C0A" w:rsidRDefault="00345C0A" w:rsidP="00345C0A">
      <w:pPr>
        <w:pStyle w:val="ZLITUSTzmustliter"/>
      </w:pPr>
      <w:r>
        <w:t>„</w:t>
      </w:r>
      <w:r w:rsidRPr="00351A9C">
        <w:t>4. Zakresem kontroli, o</w:t>
      </w:r>
      <w:r w:rsidR="002D0450">
        <w:t xml:space="preserve"> </w:t>
      </w:r>
      <w:r w:rsidRPr="00351A9C">
        <w:t>której mowa w</w:t>
      </w:r>
      <w:r w:rsidR="002D0450">
        <w:t xml:space="preserve"> </w:t>
      </w:r>
      <w:r>
        <w:t>ust.</w:t>
      </w:r>
      <w:r w:rsidR="002D0450">
        <w:t xml:space="preserve"> </w:t>
      </w:r>
      <w:r w:rsidRPr="00351A9C">
        <w:t>3</w:t>
      </w:r>
      <w:r>
        <w:t xml:space="preserve"> pkt</w:t>
      </w:r>
      <w:r w:rsidR="002D0450">
        <w:t xml:space="preserve"> </w:t>
      </w:r>
      <w:r w:rsidRPr="00351A9C">
        <w:t>2, jest objęta działalność polskiego związku sportowego pod względem zgodności z</w:t>
      </w:r>
      <w:r w:rsidR="002D0450">
        <w:t xml:space="preserve"> </w:t>
      </w:r>
      <w:r w:rsidRPr="00351A9C">
        <w:t>przepisami prawa</w:t>
      </w:r>
      <w:r>
        <w:t xml:space="preserve">, </w:t>
      </w:r>
      <w:r w:rsidRPr="00351A9C">
        <w:t>postanowieniami statutu</w:t>
      </w:r>
      <w:r>
        <w:t xml:space="preserve"> oraz postanowieniami </w:t>
      </w:r>
      <w:r w:rsidRPr="00351A9C">
        <w:t>regulamin</w:t>
      </w:r>
      <w:r w:rsidR="0028021E">
        <w:t>ów tego związku</w:t>
      </w:r>
      <w:r>
        <w:t>.”;</w:t>
      </w:r>
    </w:p>
    <w:p w:rsidR="00345C0A" w:rsidRPr="00345C0A" w:rsidRDefault="00345C0A" w:rsidP="00A80C8B">
      <w:pPr>
        <w:pStyle w:val="PKTpunkt"/>
        <w:keepNext/>
      </w:pPr>
      <w:r>
        <w:t>5</w:t>
      </w:r>
      <w:r w:rsidRPr="00345C0A">
        <w:t>)</w:t>
      </w:r>
      <w:r w:rsidRPr="00345C0A">
        <w:tab/>
        <w:t>w art.</w:t>
      </w:r>
      <w:r w:rsidR="002D0450">
        <w:t xml:space="preserve"> </w:t>
      </w:r>
      <w:r w:rsidRPr="00345C0A">
        <w:t>22 ust.</w:t>
      </w:r>
      <w:r w:rsidR="002D0450">
        <w:t xml:space="preserve"> </w:t>
      </w:r>
      <w:r w:rsidRPr="00345C0A">
        <w:t>1</w:t>
      </w:r>
      <w:r w:rsidR="002D0450">
        <w:t xml:space="preserve"> </w:t>
      </w:r>
      <w:r w:rsidRPr="00345C0A">
        <w:t>otrzymuje brzmienie:</w:t>
      </w:r>
    </w:p>
    <w:p w:rsidR="00345C0A" w:rsidRPr="00345C0A" w:rsidRDefault="00345C0A" w:rsidP="00A80C8B">
      <w:pPr>
        <w:pStyle w:val="ZUSTzmustartykuempunktem"/>
        <w:keepNext/>
      </w:pPr>
      <w:r>
        <w:t>„</w:t>
      </w:r>
      <w:r w:rsidRPr="00345C0A">
        <w:t xml:space="preserve">1. Jeżeli działalność władz polskiego związku sportowego narusza prawo, postanowienia statutu lub postanowienia regulaminów </w:t>
      </w:r>
      <w:r w:rsidR="0028021E">
        <w:t>tego związku</w:t>
      </w:r>
      <w:r w:rsidRPr="00345C0A">
        <w:t>, minister właściwy do spraw kultury fizycznej, w</w:t>
      </w:r>
      <w:r w:rsidR="002D0450">
        <w:t xml:space="preserve"> </w:t>
      </w:r>
      <w:r w:rsidRPr="00345C0A">
        <w:t>zależności od stopnia stwierdzonych nieprawidłowości, jest uprawniony do:</w:t>
      </w:r>
    </w:p>
    <w:p w:rsidR="00345C0A" w:rsidRPr="00351A9C" w:rsidRDefault="00345C0A" w:rsidP="00345C0A">
      <w:pPr>
        <w:pStyle w:val="ZPKTzmpktartykuempunktem"/>
      </w:pPr>
      <w:r w:rsidRPr="00351A9C">
        <w:t>1)</w:t>
      </w:r>
      <w:r>
        <w:tab/>
      </w:r>
      <w:r w:rsidRPr="00351A9C">
        <w:t>udzielenia władzom polskiego związku sportowego upomnienia i</w:t>
      </w:r>
      <w:r w:rsidR="002D0450">
        <w:t xml:space="preserve"> </w:t>
      </w:r>
      <w:r w:rsidRPr="00351A9C">
        <w:t>zażądania od nich podjęcia działań mających na celu zapewnienie stanu zgodnego z</w:t>
      </w:r>
      <w:r w:rsidR="002D0450">
        <w:t xml:space="preserve"> </w:t>
      </w:r>
      <w:r w:rsidRPr="00351A9C">
        <w:t>prawem;</w:t>
      </w:r>
    </w:p>
    <w:p w:rsidR="00345C0A" w:rsidRPr="00351A9C" w:rsidRDefault="00345C0A" w:rsidP="00345C0A">
      <w:pPr>
        <w:pStyle w:val="ZPKTzmpktartykuempunktem"/>
      </w:pPr>
      <w:r w:rsidRPr="00351A9C">
        <w:t>2)</w:t>
      </w:r>
      <w:r>
        <w:tab/>
      </w:r>
      <w:r w:rsidRPr="00351A9C">
        <w:t>uchylenia decyzji wła</w:t>
      </w:r>
      <w:r>
        <w:t>dz polskiego związku sportowego</w:t>
      </w:r>
      <w:r w:rsidRPr="00351A9C">
        <w:t>;</w:t>
      </w:r>
    </w:p>
    <w:p w:rsidR="00345C0A" w:rsidRDefault="00345C0A" w:rsidP="00345C0A">
      <w:pPr>
        <w:pStyle w:val="ZPKTzmpktartykuempunktem"/>
      </w:pPr>
      <w:r>
        <w:t>3)</w:t>
      </w:r>
      <w:r>
        <w:tab/>
      </w:r>
      <w:r w:rsidRPr="00351A9C">
        <w:t>wystąpienia do sądu rejestrowego z</w:t>
      </w:r>
      <w:r w:rsidR="002D0450">
        <w:t xml:space="preserve"> </w:t>
      </w:r>
      <w:r w:rsidRPr="00351A9C">
        <w:t>wnioskiem o</w:t>
      </w:r>
      <w:r w:rsidR="002D0450">
        <w:t xml:space="preserve"> </w:t>
      </w:r>
      <w:r w:rsidRPr="00351A9C">
        <w:t>zastosowanie środka, o</w:t>
      </w:r>
      <w:r w:rsidR="002D0450">
        <w:t xml:space="preserve"> </w:t>
      </w:r>
      <w:r w:rsidRPr="00351A9C">
        <w:t>którym mowa w</w:t>
      </w:r>
      <w:r w:rsidR="002D0450">
        <w:t xml:space="preserve"> </w:t>
      </w:r>
      <w:r>
        <w:t>art.</w:t>
      </w:r>
      <w:r w:rsidR="002D0450">
        <w:t xml:space="preserve"> </w:t>
      </w:r>
      <w:r w:rsidRPr="00351A9C">
        <w:t>23</w:t>
      </w:r>
      <w:r>
        <w:t xml:space="preserve"> ust.</w:t>
      </w:r>
      <w:r w:rsidR="002D0450">
        <w:t xml:space="preserve"> </w:t>
      </w:r>
      <w:r w:rsidRPr="00351A9C">
        <w:t>1.</w:t>
      </w:r>
      <w:r>
        <w:t>”;</w:t>
      </w:r>
    </w:p>
    <w:p w:rsidR="00345C0A" w:rsidRPr="00345C0A" w:rsidRDefault="00345C0A" w:rsidP="00A80C8B">
      <w:pPr>
        <w:pStyle w:val="PKTpunkt"/>
        <w:keepNext/>
      </w:pPr>
      <w:r>
        <w:t>6</w:t>
      </w:r>
      <w:r w:rsidRPr="00345C0A">
        <w:t>)</w:t>
      </w:r>
      <w:r w:rsidRPr="00345C0A">
        <w:tab/>
        <w:t>w art.</w:t>
      </w:r>
      <w:r w:rsidR="002D0450">
        <w:t xml:space="preserve"> </w:t>
      </w:r>
      <w:r w:rsidRPr="00345C0A">
        <w:t>32:</w:t>
      </w:r>
    </w:p>
    <w:p w:rsidR="00345C0A" w:rsidRPr="00345C0A" w:rsidRDefault="00345C0A" w:rsidP="00A80C8B">
      <w:pPr>
        <w:pStyle w:val="LITlitera"/>
        <w:keepNext/>
      </w:pPr>
      <w:r w:rsidRPr="006F662A">
        <w:t>a)</w:t>
      </w:r>
      <w:r w:rsidRPr="006F662A">
        <w:tab/>
      </w:r>
      <w:r w:rsidRPr="00345C0A">
        <w:t>ust. 1 otrzymuje brzmienie:</w:t>
      </w:r>
    </w:p>
    <w:p w:rsidR="00345C0A" w:rsidRDefault="00345C0A" w:rsidP="00345C0A">
      <w:pPr>
        <w:pStyle w:val="ZLITUSTzmustliter"/>
      </w:pPr>
      <w:r>
        <w:t>„</w:t>
      </w:r>
      <w:r w:rsidRPr="00547C2D">
        <w:t>1.</w:t>
      </w:r>
      <w:r w:rsidR="002D0450">
        <w:t xml:space="preserve"> </w:t>
      </w:r>
      <w:r w:rsidRPr="00547C2D">
        <w:t xml:space="preserve">Minister właściwy do spraw kultury fizycznej może przyznać członkowi kadry narodowej stypendium sportowe za osiągnięte wyniki sportowe we </w:t>
      </w:r>
      <w:r w:rsidRPr="00547C2D">
        <w:lastRenderedPageBreak/>
        <w:t>współzawodnictwie międzynarodowym</w:t>
      </w:r>
      <w:r>
        <w:t xml:space="preserve"> na okres do 24 miesięcy</w:t>
      </w:r>
      <w:r w:rsidRPr="00547C2D">
        <w:t>. Stypendium może otrzymać członek kadry narodowej, który zobowiąże się w formie pisemnej do realizacji programu przygotowań do igrzysk olimpijskich, igrzysk paraolimpijskich lub igrzysk głuchych albo programu przygotowań do mistrzostw świata lub mistrzostw Europy, opracowanego przez właściwy polski związek sportowy, oraz do udziału w tych zawodach.</w:t>
      </w:r>
      <w:r>
        <w:t>”,</w:t>
      </w:r>
    </w:p>
    <w:p w:rsidR="00345C0A" w:rsidRPr="00345C0A" w:rsidRDefault="00345C0A" w:rsidP="00A80C8B">
      <w:pPr>
        <w:pStyle w:val="LITlitera"/>
        <w:keepNext/>
      </w:pPr>
      <w:r>
        <w:t>b)</w:t>
      </w:r>
      <w:r>
        <w:tab/>
      </w:r>
      <w:r w:rsidRPr="00345C0A">
        <w:t>po ust.</w:t>
      </w:r>
      <w:r w:rsidR="002D0450">
        <w:t xml:space="preserve"> </w:t>
      </w:r>
      <w:r w:rsidRPr="00345C0A">
        <w:t>1</w:t>
      </w:r>
      <w:r w:rsidR="002D0450">
        <w:t xml:space="preserve"> </w:t>
      </w:r>
      <w:r w:rsidRPr="00345C0A">
        <w:t>dodaje się ust.</w:t>
      </w:r>
      <w:r w:rsidR="002D0450">
        <w:t xml:space="preserve"> </w:t>
      </w:r>
      <w:r w:rsidRPr="00345C0A">
        <w:t>1a–1k w</w:t>
      </w:r>
      <w:r w:rsidR="002D0450">
        <w:t xml:space="preserve"> </w:t>
      </w:r>
      <w:r w:rsidRPr="00345C0A">
        <w:t>brzmieniu:</w:t>
      </w:r>
    </w:p>
    <w:p w:rsidR="00345C0A" w:rsidRDefault="00345C0A" w:rsidP="00345C0A">
      <w:pPr>
        <w:pStyle w:val="ZLITUSTzmustliter"/>
      </w:pPr>
      <w:r>
        <w:t>„1a</w:t>
      </w:r>
      <w:r w:rsidRPr="00E44A84">
        <w:t>.</w:t>
      </w:r>
      <w:r w:rsidR="002D0450">
        <w:t xml:space="preserve"> </w:t>
      </w:r>
      <w:r w:rsidRPr="00E44A84">
        <w:t>Minister właściwy do spraw kultury fizycznej przyznaje</w:t>
      </w:r>
      <w:r>
        <w:t>,</w:t>
      </w:r>
      <w:r w:rsidRPr="00E44A84">
        <w:t xml:space="preserve"> wstrzym</w:t>
      </w:r>
      <w:r>
        <w:t>uje lub pozbawia</w:t>
      </w:r>
      <w:r w:rsidRPr="00E44A84">
        <w:t xml:space="preserve"> stypendium </w:t>
      </w:r>
      <w:r>
        <w:t>sportowego z</w:t>
      </w:r>
      <w:r w:rsidR="002D0450">
        <w:t xml:space="preserve"> </w:t>
      </w:r>
      <w:r w:rsidRPr="00E44A84">
        <w:t>własnej inicjatywy lub na wniosek polskiego związku sportowego.</w:t>
      </w:r>
    </w:p>
    <w:p w:rsidR="00345C0A" w:rsidRPr="00345C0A" w:rsidRDefault="00345C0A" w:rsidP="00345C0A">
      <w:pPr>
        <w:pStyle w:val="ZLITUSTzmustliter"/>
      </w:pPr>
      <w:r>
        <w:t>1</w:t>
      </w:r>
      <w:r w:rsidRPr="00345C0A">
        <w:t>b. Podstawę ustalenia wysokości stypendium sportowego stanowi kwota 2300</w:t>
      </w:r>
      <w:r w:rsidR="002D0450">
        <w:t xml:space="preserve"> </w:t>
      </w:r>
      <w:r w:rsidRPr="00345C0A">
        <w:t>zł, przy czym wysokość stypendium nie może przekroczyć 5,5-krotności tej kwoty.</w:t>
      </w:r>
    </w:p>
    <w:p w:rsidR="00345C0A" w:rsidRPr="00345C0A" w:rsidRDefault="00345C0A" w:rsidP="00A80C8B">
      <w:pPr>
        <w:pStyle w:val="ZLITUSTzmustliter"/>
        <w:keepNext/>
      </w:pPr>
      <w:r>
        <w:t xml:space="preserve">1c. </w:t>
      </w:r>
      <w:r w:rsidRPr="00345C0A">
        <w:t>Stypendium sportowe może uzyskać członek kadry narodowej na najwyższym poziomie współzawodnictwa w</w:t>
      </w:r>
      <w:r w:rsidR="002D0450">
        <w:t xml:space="preserve"> </w:t>
      </w:r>
      <w:r w:rsidRPr="00345C0A">
        <w:t>jednej z</w:t>
      </w:r>
      <w:r w:rsidR="002D0450">
        <w:t xml:space="preserve"> </w:t>
      </w:r>
      <w:r w:rsidRPr="00345C0A">
        <w:t>następujących kategorii wiekowych:</w:t>
      </w:r>
    </w:p>
    <w:p w:rsidR="00345C0A" w:rsidRPr="00E44A84" w:rsidRDefault="00345C0A" w:rsidP="00345C0A">
      <w:pPr>
        <w:pStyle w:val="ZLITPKTzmpktliter"/>
      </w:pPr>
      <w:r w:rsidRPr="004A32B6">
        <w:t>1)</w:t>
      </w:r>
      <w:r w:rsidRPr="004A32B6">
        <w:tab/>
        <w:t>seniora;</w:t>
      </w:r>
    </w:p>
    <w:p w:rsidR="00345C0A" w:rsidRPr="003D68E5" w:rsidRDefault="00345C0A" w:rsidP="00345C0A">
      <w:pPr>
        <w:pStyle w:val="ZLITPKTzmpktliter"/>
      </w:pPr>
      <w:r w:rsidRPr="003D68E5">
        <w:t>2)</w:t>
      </w:r>
      <w:r w:rsidRPr="003D68E5">
        <w:tab/>
        <w:t>młodzieżowca;</w:t>
      </w:r>
    </w:p>
    <w:p w:rsidR="00345C0A" w:rsidRPr="00C45A97" w:rsidRDefault="00345C0A" w:rsidP="00345C0A">
      <w:pPr>
        <w:pStyle w:val="ZLITPKTzmpktliter"/>
      </w:pPr>
      <w:r w:rsidRPr="00C45A97">
        <w:t>3)</w:t>
      </w:r>
      <w:r w:rsidRPr="00C45A97">
        <w:tab/>
        <w:t>juniora.</w:t>
      </w:r>
    </w:p>
    <w:p w:rsidR="00345C0A" w:rsidRDefault="00345C0A" w:rsidP="00345C0A">
      <w:pPr>
        <w:pStyle w:val="ZLITUSTzmustliter"/>
      </w:pPr>
      <w:r>
        <w:t xml:space="preserve">1d. </w:t>
      </w:r>
      <w:r w:rsidRPr="00E44A84">
        <w:t>W</w:t>
      </w:r>
      <w:r w:rsidR="002D0450">
        <w:t xml:space="preserve"> </w:t>
      </w:r>
      <w:r w:rsidRPr="00E44A84">
        <w:t>przypadku podziału na podgrupy w</w:t>
      </w:r>
      <w:r w:rsidR="002D0450">
        <w:t xml:space="preserve"> </w:t>
      </w:r>
      <w:r>
        <w:t>kategorii wiekowej</w:t>
      </w:r>
      <w:r w:rsidR="00AD3584">
        <w:t>,</w:t>
      </w:r>
      <w:r>
        <w:t xml:space="preserve"> o</w:t>
      </w:r>
      <w:r w:rsidR="002D0450">
        <w:t xml:space="preserve"> </w:t>
      </w:r>
      <w:r>
        <w:t>której mowa w</w:t>
      </w:r>
      <w:r w:rsidR="002D0450">
        <w:t xml:space="preserve"> </w:t>
      </w:r>
      <w:r>
        <w:t>ust.</w:t>
      </w:r>
      <w:r w:rsidR="002D0450">
        <w:t xml:space="preserve"> </w:t>
      </w:r>
      <w:r>
        <w:t>1c pkt</w:t>
      </w:r>
      <w:r w:rsidR="002D0450">
        <w:t xml:space="preserve"> </w:t>
      </w:r>
      <w:r w:rsidRPr="00E44A84">
        <w:t>3</w:t>
      </w:r>
      <w:r w:rsidR="00AD3584">
        <w:t>,</w:t>
      </w:r>
      <w:r w:rsidR="002D0450">
        <w:t xml:space="preserve"> </w:t>
      </w:r>
      <w:r w:rsidRPr="00E44A84">
        <w:t xml:space="preserve">stypendium </w:t>
      </w:r>
      <w:r>
        <w:t xml:space="preserve">sportowe </w:t>
      </w:r>
      <w:r w:rsidRPr="00E44A84">
        <w:t>przyznaje się za wynik osiągnięty w</w:t>
      </w:r>
      <w:r w:rsidR="002D0450">
        <w:t> </w:t>
      </w:r>
      <w:r w:rsidRPr="00E44A84">
        <w:t>najwyższej wiekowo podgrupie.</w:t>
      </w:r>
    </w:p>
    <w:p w:rsidR="00345C0A" w:rsidRDefault="00345C0A" w:rsidP="00345C0A">
      <w:pPr>
        <w:pStyle w:val="ZLITUSTzmustliter"/>
      </w:pPr>
      <w:r>
        <w:t xml:space="preserve">1e. </w:t>
      </w:r>
      <w:r w:rsidRPr="00C45A97">
        <w:t>W</w:t>
      </w:r>
      <w:r w:rsidR="002D0450">
        <w:t xml:space="preserve"> </w:t>
      </w:r>
      <w:r w:rsidRPr="00C45A97">
        <w:t>tym samym okresie można pobierać tylko jedno stypendium</w:t>
      </w:r>
      <w:r>
        <w:t xml:space="preserve"> sportowe</w:t>
      </w:r>
      <w:r w:rsidRPr="00C45A97">
        <w:t>.</w:t>
      </w:r>
    </w:p>
    <w:p w:rsidR="00345C0A" w:rsidRPr="00345C0A" w:rsidRDefault="00345C0A" w:rsidP="00A80C8B">
      <w:pPr>
        <w:pStyle w:val="ZLITUSTzmustliter"/>
        <w:keepNext/>
      </w:pPr>
      <w:r>
        <w:t>1f</w:t>
      </w:r>
      <w:r w:rsidRPr="00345C0A">
        <w:t>. Stypendium sportowe może być przyznane członkowi kadry narodowej, który uczestniczył we współzawodnictwie sportowym objętym programem igrzysk olimpijskich, igrzysk paraolimpijskich lub igrzysk głuchych, jeżeli:</w:t>
      </w:r>
    </w:p>
    <w:p w:rsidR="00345C0A" w:rsidRDefault="00345C0A" w:rsidP="00345C0A">
      <w:pPr>
        <w:pStyle w:val="ZLITPKTzmpktliter"/>
      </w:pPr>
      <w:r>
        <w:t>1)</w:t>
      </w:r>
      <w:r>
        <w:tab/>
      </w:r>
      <w:r w:rsidRPr="003F3C6D">
        <w:t>w igrzyskach olimpijskich, igrzyskach paraolimpijsk</w:t>
      </w:r>
      <w:r>
        <w:t xml:space="preserve">ich lub igrzyskach głuchych zajął miejsce </w:t>
      </w:r>
      <w:r w:rsidR="009200BA">
        <w:t>od pierwszego do ósmego</w:t>
      </w:r>
      <w:r>
        <w:t>;</w:t>
      </w:r>
    </w:p>
    <w:p w:rsidR="00345C0A" w:rsidRDefault="00345C0A" w:rsidP="00345C0A">
      <w:pPr>
        <w:pStyle w:val="ZLITPKTzmpktliter"/>
      </w:pPr>
      <w:r>
        <w:t>2)</w:t>
      </w:r>
      <w:r>
        <w:tab/>
      </w:r>
      <w:r w:rsidRPr="003F3C6D">
        <w:t xml:space="preserve">w mistrzostwach </w:t>
      </w:r>
      <w:r>
        <w:t>świata</w:t>
      </w:r>
      <w:r w:rsidR="009200BA">
        <w:t>,</w:t>
      </w:r>
      <w:r>
        <w:t xml:space="preserve"> w</w:t>
      </w:r>
      <w:r w:rsidR="002D0450">
        <w:t xml:space="preserve"> </w:t>
      </w:r>
      <w:r>
        <w:t>kategorii seniorów</w:t>
      </w:r>
      <w:r w:rsidR="009200BA">
        <w:t>,</w:t>
      </w:r>
      <w:r>
        <w:t xml:space="preserve"> zajął miejsce </w:t>
      </w:r>
      <w:r w:rsidR="009200BA">
        <w:t>od pierwszego do ósmego</w:t>
      </w:r>
      <w:r>
        <w:t>;</w:t>
      </w:r>
    </w:p>
    <w:p w:rsidR="00345C0A" w:rsidRDefault="00345C0A" w:rsidP="00345C0A">
      <w:pPr>
        <w:pStyle w:val="ZLITPKTzmpktliter"/>
      </w:pPr>
      <w:r>
        <w:t>3)</w:t>
      </w:r>
      <w:r>
        <w:tab/>
      </w:r>
      <w:r w:rsidRPr="003F3C6D">
        <w:t>w mistrzostwach Europy</w:t>
      </w:r>
      <w:r w:rsidR="009200BA">
        <w:t>,</w:t>
      </w:r>
      <w:r w:rsidRPr="003F3C6D">
        <w:t xml:space="preserve"> w</w:t>
      </w:r>
      <w:r w:rsidR="002D0450">
        <w:t xml:space="preserve"> </w:t>
      </w:r>
      <w:r w:rsidRPr="003F3C6D">
        <w:t>kategorii seniorów</w:t>
      </w:r>
      <w:r w:rsidR="009200BA">
        <w:t>,</w:t>
      </w:r>
      <w:r>
        <w:t xml:space="preserve"> zajął</w:t>
      </w:r>
      <w:r w:rsidRPr="003F3C6D">
        <w:t xml:space="preserve"> miejsc</w:t>
      </w:r>
      <w:r>
        <w:t>e</w:t>
      </w:r>
      <w:r w:rsidRPr="003F3C6D">
        <w:t xml:space="preserve"> </w:t>
      </w:r>
      <w:r w:rsidR="009200BA">
        <w:t>od pierwszego do ósmego</w:t>
      </w:r>
      <w:r w:rsidRPr="003F3C6D">
        <w:t>;</w:t>
      </w:r>
    </w:p>
    <w:p w:rsidR="00345C0A" w:rsidRDefault="00345C0A" w:rsidP="00345C0A">
      <w:pPr>
        <w:pStyle w:val="ZLITPKTzmpktliter"/>
      </w:pPr>
      <w:r>
        <w:t>4)</w:t>
      </w:r>
      <w:r>
        <w:tab/>
      </w:r>
      <w:r w:rsidRPr="003F3C6D">
        <w:t>uzyska</w:t>
      </w:r>
      <w:r>
        <w:t>ł</w:t>
      </w:r>
      <w:r w:rsidRPr="003F3C6D">
        <w:t xml:space="preserve"> kwalifikację olimpijską, paraolimpijską lub do igrzysk głuchych</w:t>
      </w:r>
      <w:r>
        <w:t>;</w:t>
      </w:r>
    </w:p>
    <w:p w:rsidR="00345C0A" w:rsidRDefault="00345C0A" w:rsidP="00345C0A">
      <w:pPr>
        <w:pStyle w:val="ZLITPKTzmpktliter"/>
      </w:pPr>
      <w:r>
        <w:lastRenderedPageBreak/>
        <w:t>5)</w:t>
      </w:r>
      <w:r>
        <w:tab/>
      </w:r>
      <w:r w:rsidRPr="003F3C6D">
        <w:t>w mistrzostwach świata</w:t>
      </w:r>
      <w:r w:rsidR="009200BA">
        <w:t>,</w:t>
      </w:r>
      <w:r w:rsidRPr="003F3C6D">
        <w:t xml:space="preserve"> w</w:t>
      </w:r>
      <w:r w:rsidR="002D0450">
        <w:t xml:space="preserve"> </w:t>
      </w:r>
      <w:r w:rsidRPr="003F3C6D">
        <w:t>kategorii młodzieżowców</w:t>
      </w:r>
      <w:r w:rsidR="009200BA">
        <w:t>,</w:t>
      </w:r>
      <w:r w:rsidRPr="003F3C6D">
        <w:t xml:space="preserve"> </w:t>
      </w:r>
      <w:r>
        <w:t xml:space="preserve">zajął miejsce </w:t>
      </w:r>
      <w:r w:rsidR="009200BA">
        <w:t>od pierwszego do szóstego</w:t>
      </w:r>
      <w:r>
        <w:t>;</w:t>
      </w:r>
    </w:p>
    <w:p w:rsidR="00345C0A" w:rsidRDefault="00345C0A" w:rsidP="00345C0A">
      <w:pPr>
        <w:pStyle w:val="ZLITPKTzmpktliter"/>
      </w:pPr>
      <w:r>
        <w:t>6)</w:t>
      </w:r>
      <w:r>
        <w:tab/>
      </w:r>
      <w:r w:rsidRPr="004A32B6">
        <w:t>w mistrzostwach Europy</w:t>
      </w:r>
      <w:r w:rsidR="009200BA">
        <w:t>,</w:t>
      </w:r>
      <w:r w:rsidRPr="004A32B6">
        <w:t xml:space="preserve"> w</w:t>
      </w:r>
      <w:r w:rsidR="002D0450">
        <w:t xml:space="preserve"> </w:t>
      </w:r>
      <w:r w:rsidRPr="004A32B6">
        <w:t>kategorii młodzieżowców</w:t>
      </w:r>
      <w:r w:rsidR="009200BA">
        <w:t>,</w:t>
      </w:r>
      <w:r>
        <w:t xml:space="preserve"> zajął miejsce </w:t>
      </w:r>
      <w:r w:rsidR="009200BA">
        <w:t>od pierwszego do szóstego</w:t>
      </w:r>
      <w:r w:rsidRPr="004A32B6">
        <w:t>;</w:t>
      </w:r>
    </w:p>
    <w:p w:rsidR="00345C0A" w:rsidRDefault="00345C0A" w:rsidP="00345C0A">
      <w:pPr>
        <w:pStyle w:val="ZLITPKTzmpktliter"/>
      </w:pPr>
      <w:r>
        <w:t>7)</w:t>
      </w:r>
      <w:r>
        <w:tab/>
      </w:r>
      <w:r w:rsidRPr="004A32B6">
        <w:t>w mistrzostwach świata</w:t>
      </w:r>
      <w:r w:rsidR="009200BA">
        <w:t>,</w:t>
      </w:r>
      <w:r w:rsidRPr="004A32B6">
        <w:t xml:space="preserve"> w</w:t>
      </w:r>
      <w:r w:rsidR="002D0450">
        <w:t xml:space="preserve"> </w:t>
      </w:r>
      <w:r w:rsidRPr="004A32B6">
        <w:t>kategorii juniorów</w:t>
      </w:r>
      <w:r w:rsidR="009200BA">
        <w:t>,</w:t>
      </w:r>
      <w:r>
        <w:t xml:space="preserve"> zajął miejsce </w:t>
      </w:r>
      <w:r w:rsidR="009200BA">
        <w:t>od pierwszego do trzeciego</w:t>
      </w:r>
      <w:r w:rsidRPr="004A32B6">
        <w:t>;</w:t>
      </w:r>
    </w:p>
    <w:p w:rsidR="00345C0A" w:rsidRDefault="00345C0A" w:rsidP="00345C0A">
      <w:pPr>
        <w:pStyle w:val="ZLITPKTzmpktliter"/>
      </w:pPr>
      <w:r>
        <w:t>8)</w:t>
      </w:r>
      <w:r>
        <w:tab/>
      </w:r>
      <w:r w:rsidRPr="004A32B6">
        <w:t>w mistrzostwach Europy</w:t>
      </w:r>
      <w:r w:rsidR="009200BA">
        <w:t>,</w:t>
      </w:r>
      <w:r w:rsidRPr="004A32B6">
        <w:t xml:space="preserve"> w</w:t>
      </w:r>
      <w:r w:rsidR="002D0450">
        <w:t xml:space="preserve"> </w:t>
      </w:r>
      <w:r w:rsidRPr="004A32B6">
        <w:t>kategorii juniorów</w:t>
      </w:r>
      <w:r w:rsidR="009200BA">
        <w:t>,</w:t>
      </w:r>
      <w:r w:rsidRPr="004A32B6">
        <w:t xml:space="preserve"> </w:t>
      </w:r>
      <w:r>
        <w:t xml:space="preserve">zajął miejsce </w:t>
      </w:r>
      <w:r w:rsidR="009200BA">
        <w:t>od pierwszego do trzeciego</w:t>
      </w:r>
      <w:r w:rsidR="00AD3584">
        <w:t>.</w:t>
      </w:r>
    </w:p>
    <w:p w:rsidR="00345C0A" w:rsidRPr="00345C0A" w:rsidRDefault="00345C0A" w:rsidP="00A80C8B">
      <w:pPr>
        <w:pStyle w:val="ZLITUSTzmustliter"/>
        <w:keepNext/>
      </w:pPr>
      <w:r>
        <w:t>1g</w:t>
      </w:r>
      <w:r w:rsidRPr="00345C0A">
        <w:t>. Stypendium sportowe może być przyznane członkowi kadry narodowej, który uczestniczył we współzawodnictwie sportowym nieobjętym programem igrzysk olimpijskich, igrzysk paraolimpijskich lub igrzysk głuchych, jeżeli:</w:t>
      </w:r>
    </w:p>
    <w:p w:rsidR="00345C0A" w:rsidRDefault="00345C0A" w:rsidP="00345C0A">
      <w:pPr>
        <w:pStyle w:val="ZLITPKTzmpktliter"/>
      </w:pPr>
      <w:r>
        <w:t>1)</w:t>
      </w:r>
      <w:r>
        <w:tab/>
      </w:r>
      <w:r w:rsidRPr="00C45A97">
        <w:t>w mistrzostwach świata</w:t>
      </w:r>
      <w:r w:rsidR="00D92C2A">
        <w:t>,</w:t>
      </w:r>
      <w:r w:rsidRPr="00C45A97">
        <w:t xml:space="preserve"> w</w:t>
      </w:r>
      <w:r w:rsidR="002D0450">
        <w:t xml:space="preserve"> </w:t>
      </w:r>
      <w:r w:rsidRPr="00C45A97">
        <w:t>kategorii seniorów</w:t>
      </w:r>
      <w:r w:rsidR="00D92C2A">
        <w:t>,</w:t>
      </w:r>
      <w:r w:rsidRPr="00C45A97">
        <w:t xml:space="preserve"> zajął</w:t>
      </w:r>
      <w:r>
        <w:t xml:space="preserve"> miejsce </w:t>
      </w:r>
      <w:r w:rsidR="00D92C2A">
        <w:t>od pierwszego do trzeciego</w:t>
      </w:r>
      <w:r>
        <w:t>;</w:t>
      </w:r>
    </w:p>
    <w:p w:rsidR="00345C0A" w:rsidRDefault="00345C0A" w:rsidP="00345C0A">
      <w:pPr>
        <w:pStyle w:val="ZLITPKTzmpktliter"/>
      </w:pPr>
      <w:r>
        <w:t>2)</w:t>
      </w:r>
      <w:r>
        <w:tab/>
      </w:r>
      <w:r w:rsidRPr="00C45A97">
        <w:t>w mistrzostwach Europy</w:t>
      </w:r>
      <w:r w:rsidR="00D92C2A">
        <w:t>,</w:t>
      </w:r>
      <w:r w:rsidRPr="00C45A97">
        <w:t xml:space="preserve"> w</w:t>
      </w:r>
      <w:r w:rsidR="002D0450">
        <w:t xml:space="preserve"> </w:t>
      </w:r>
      <w:r w:rsidRPr="00C45A97">
        <w:t>kategorii seniorów</w:t>
      </w:r>
      <w:r w:rsidR="00D92C2A">
        <w:t>,</w:t>
      </w:r>
      <w:r w:rsidRPr="00C45A97">
        <w:t xml:space="preserve"> zajął</w:t>
      </w:r>
      <w:r>
        <w:t xml:space="preserve"> miejsce </w:t>
      </w:r>
      <w:r w:rsidR="00D92C2A">
        <w:t>od pierwszego do trzeciego</w:t>
      </w:r>
      <w:r>
        <w:t>.</w:t>
      </w:r>
    </w:p>
    <w:p w:rsidR="00345C0A" w:rsidRDefault="00345C0A" w:rsidP="00345C0A">
      <w:pPr>
        <w:pStyle w:val="ZLITUSTzmustliter"/>
      </w:pPr>
      <w:r>
        <w:t>1h. J</w:t>
      </w:r>
      <w:r w:rsidRPr="00D27EF5">
        <w:t xml:space="preserve">eżeli w zawodach, o których mowa </w:t>
      </w:r>
      <w:r w:rsidRPr="00175791">
        <w:t>w</w:t>
      </w:r>
      <w:r w:rsidR="002D0450">
        <w:t xml:space="preserve"> </w:t>
      </w:r>
      <w:r>
        <w:t>ust.</w:t>
      </w:r>
      <w:r w:rsidR="002D0450">
        <w:t xml:space="preserve"> </w:t>
      </w:r>
      <w:r>
        <w:t>1f pkt</w:t>
      </w:r>
      <w:r w:rsidR="002D0450">
        <w:t xml:space="preserve"> </w:t>
      </w:r>
      <w:r w:rsidRPr="00D27EF5">
        <w:t>1</w:t>
      </w:r>
      <w:r w:rsidR="00D92C2A">
        <w:t>,</w:t>
      </w:r>
      <w:r w:rsidRPr="00D27EF5">
        <w:t xml:space="preserve"> brał</w:t>
      </w:r>
      <w:r>
        <w:t>o</w:t>
      </w:r>
      <w:r w:rsidRPr="00D27EF5">
        <w:t xml:space="preserve"> udział mniej</w:t>
      </w:r>
      <w:r>
        <w:t xml:space="preserve"> niż 8</w:t>
      </w:r>
      <w:r w:rsidR="002D0450">
        <w:t xml:space="preserve"> </w:t>
      </w:r>
      <w:r w:rsidRPr="00D27EF5">
        <w:t xml:space="preserve">państw, </w:t>
      </w:r>
      <w:r w:rsidRPr="00C048C5">
        <w:t xml:space="preserve">przy czym w konkurencjach indywidualnych brało udział mniej </w:t>
      </w:r>
      <w:r>
        <w:t xml:space="preserve">niż </w:t>
      </w:r>
      <w:r w:rsidRPr="00C048C5">
        <w:t>12</w:t>
      </w:r>
      <w:r w:rsidR="002D0450">
        <w:t> </w:t>
      </w:r>
      <w:r w:rsidRPr="00C048C5">
        <w:t xml:space="preserve">osób, a w konkurencjach zespołowych mniej </w:t>
      </w:r>
      <w:r>
        <w:t xml:space="preserve">niż </w:t>
      </w:r>
      <w:r w:rsidRPr="00C048C5">
        <w:t>8 drużyn, osad lub załóg</w:t>
      </w:r>
      <w:r>
        <w:t>, c</w:t>
      </w:r>
      <w:r w:rsidRPr="00D27EF5">
        <w:t xml:space="preserve">złonek kadry narodowej może otrzymać stypendium </w:t>
      </w:r>
      <w:r>
        <w:t xml:space="preserve">sportowe </w:t>
      </w:r>
      <w:r w:rsidRPr="00D27EF5">
        <w:t xml:space="preserve">w wysokości do 50% </w:t>
      </w:r>
      <w:r w:rsidRPr="004C3C26">
        <w:t>maksymaln</w:t>
      </w:r>
      <w:r>
        <w:t>ej</w:t>
      </w:r>
      <w:r w:rsidRPr="004C3C26">
        <w:t xml:space="preserve"> wysokoś</w:t>
      </w:r>
      <w:r>
        <w:t>ci</w:t>
      </w:r>
      <w:r w:rsidRPr="004C3C26">
        <w:t xml:space="preserve"> stypendium</w:t>
      </w:r>
      <w:r>
        <w:t xml:space="preserve"> </w:t>
      </w:r>
      <w:r w:rsidRPr="006A2E4C">
        <w:t>określonej w</w:t>
      </w:r>
      <w:r w:rsidR="002D0450">
        <w:t xml:space="preserve"> </w:t>
      </w:r>
      <w:r w:rsidRPr="006A2E4C">
        <w:t>przepisach wydanych na podstawie</w:t>
      </w:r>
      <w:r>
        <w:t xml:space="preserve"> ust.</w:t>
      </w:r>
      <w:r w:rsidR="002D0450">
        <w:t xml:space="preserve"> </w:t>
      </w:r>
      <w:r w:rsidRPr="006A2E4C">
        <w:t>7</w:t>
      </w:r>
      <w:r>
        <w:t>.</w:t>
      </w:r>
    </w:p>
    <w:p w:rsidR="00345C0A" w:rsidRDefault="00345C0A" w:rsidP="00345C0A">
      <w:pPr>
        <w:pStyle w:val="ZLITUSTzmustliter"/>
      </w:pPr>
      <w:r>
        <w:t xml:space="preserve">1i. </w:t>
      </w:r>
      <w:r w:rsidRPr="00175791">
        <w:t>Członek kadry narodowej może otrzymać stypendium</w:t>
      </w:r>
      <w:r>
        <w:t xml:space="preserve"> sportowe, jeżeli w</w:t>
      </w:r>
      <w:r w:rsidR="002D0450">
        <w:t> </w:t>
      </w:r>
      <w:r w:rsidRPr="00175791">
        <w:t>zawodach, o</w:t>
      </w:r>
      <w:r w:rsidR="002D0450">
        <w:t xml:space="preserve"> </w:t>
      </w:r>
      <w:r w:rsidRPr="00175791">
        <w:t>których mowa w</w:t>
      </w:r>
      <w:r w:rsidR="002D0450">
        <w:t xml:space="preserve"> </w:t>
      </w:r>
      <w:r>
        <w:t>ust.</w:t>
      </w:r>
      <w:r w:rsidR="002D0450">
        <w:t xml:space="preserve"> </w:t>
      </w:r>
      <w:r>
        <w:t>1f pkt</w:t>
      </w:r>
      <w:r w:rsidR="002D0450">
        <w:t xml:space="preserve"> </w:t>
      </w:r>
      <w:r>
        <w:t>2–8 lub ust.</w:t>
      </w:r>
      <w:r w:rsidR="002D0450">
        <w:t xml:space="preserve"> </w:t>
      </w:r>
      <w:r w:rsidR="00D92C2A">
        <w:t>1g</w:t>
      </w:r>
      <w:r w:rsidRPr="00175791">
        <w:t>, brał</w:t>
      </w:r>
      <w:r>
        <w:t>o udział co najmniej 8</w:t>
      </w:r>
      <w:r w:rsidR="002D0450">
        <w:t xml:space="preserve"> </w:t>
      </w:r>
      <w:r>
        <w:t>państw w</w:t>
      </w:r>
      <w:r w:rsidR="002D0450">
        <w:t xml:space="preserve"> </w:t>
      </w:r>
      <w:r w:rsidRPr="00175791">
        <w:t>danej konkurencji, przy czym w</w:t>
      </w:r>
      <w:r w:rsidR="002D0450">
        <w:t xml:space="preserve"> </w:t>
      </w:r>
      <w:r w:rsidRPr="00175791">
        <w:t>konkurencjach indywidualnych brało udział co najmniej 12</w:t>
      </w:r>
      <w:r w:rsidR="002D0450">
        <w:t xml:space="preserve"> </w:t>
      </w:r>
      <w:r w:rsidRPr="00175791">
        <w:t>osób, a</w:t>
      </w:r>
      <w:r w:rsidR="002D0450">
        <w:t xml:space="preserve"> </w:t>
      </w:r>
      <w:r w:rsidRPr="00175791">
        <w:t>w</w:t>
      </w:r>
      <w:r w:rsidR="002D0450">
        <w:t xml:space="preserve"> </w:t>
      </w:r>
      <w:r w:rsidRPr="00175791">
        <w:t>konkurencjach zespołowych co na</w:t>
      </w:r>
      <w:r>
        <w:t>jmniej 8</w:t>
      </w:r>
      <w:r w:rsidR="002D0450">
        <w:t xml:space="preserve"> </w:t>
      </w:r>
      <w:r>
        <w:t>drużyn, osad lub załóg</w:t>
      </w:r>
      <w:r w:rsidRPr="00175791">
        <w:t>.</w:t>
      </w:r>
    </w:p>
    <w:p w:rsidR="00345C0A" w:rsidRDefault="00345C0A" w:rsidP="00345C0A">
      <w:pPr>
        <w:pStyle w:val="ZLITUSTzmustliter"/>
      </w:pPr>
      <w:r>
        <w:t>1j.</w:t>
      </w:r>
      <w:r w:rsidR="002D0450">
        <w:t xml:space="preserve"> </w:t>
      </w:r>
      <w:r w:rsidRPr="0051023A">
        <w:t xml:space="preserve">Jeżeli </w:t>
      </w:r>
      <w:r>
        <w:t xml:space="preserve">z </w:t>
      </w:r>
      <w:r w:rsidRPr="0051023A">
        <w:t>regulamin</w:t>
      </w:r>
      <w:r>
        <w:t>u</w:t>
      </w:r>
      <w:r w:rsidRPr="0051023A">
        <w:t xml:space="preserve"> zawodów </w:t>
      </w:r>
      <w:r>
        <w:t>wynika</w:t>
      </w:r>
      <w:r w:rsidRPr="0051023A">
        <w:t xml:space="preserve"> udział mniejszej liczby osób, drużyn, osad lub załóg w związku z systemem kw</w:t>
      </w:r>
      <w:r>
        <w:t>alifikacji do danej konkurencji,</w:t>
      </w:r>
      <w:r w:rsidRPr="0051023A">
        <w:t xml:space="preserve"> </w:t>
      </w:r>
      <w:r>
        <w:t xml:space="preserve">niż wymaga tego ust. 1i, </w:t>
      </w:r>
      <w:r w:rsidRPr="0051023A">
        <w:t xml:space="preserve">nie stosuje się przepisu ust. </w:t>
      </w:r>
      <w:r>
        <w:t xml:space="preserve">1h i </w:t>
      </w:r>
      <w:r w:rsidRPr="0051023A">
        <w:t>1</w:t>
      </w:r>
      <w:r>
        <w:t>i</w:t>
      </w:r>
      <w:r w:rsidRPr="0051023A">
        <w:t>.</w:t>
      </w:r>
    </w:p>
    <w:p w:rsidR="00345C0A" w:rsidRPr="00EF26CD" w:rsidRDefault="00345C0A" w:rsidP="00345C0A">
      <w:pPr>
        <w:pStyle w:val="ZLITUSTzmustliter"/>
      </w:pPr>
      <w:r>
        <w:t xml:space="preserve">1k. </w:t>
      </w:r>
      <w:r w:rsidRPr="00707358">
        <w:t>W</w:t>
      </w:r>
      <w:r w:rsidR="002D0450">
        <w:t xml:space="preserve"> </w:t>
      </w:r>
      <w:r w:rsidRPr="00707358">
        <w:t>przypadku rozgrywania mistrzostw Europy w</w:t>
      </w:r>
      <w:r w:rsidR="002D0450">
        <w:t xml:space="preserve"> </w:t>
      </w:r>
      <w:r w:rsidRPr="00707358">
        <w:t xml:space="preserve">formule otwartych zawodów przy </w:t>
      </w:r>
      <w:r>
        <w:t>ocenie</w:t>
      </w:r>
      <w:r w:rsidRPr="00707358">
        <w:t xml:space="preserve"> spełnienia war</w:t>
      </w:r>
      <w:r>
        <w:t>unków, o</w:t>
      </w:r>
      <w:r w:rsidR="002D0450">
        <w:t xml:space="preserve"> </w:t>
      </w:r>
      <w:r>
        <w:t>których mowa w</w:t>
      </w:r>
      <w:r w:rsidR="002D0450">
        <w:t xml:space="preserve"> </w:t>
      </w:r>
      <w:r>
        <w:t>ust.</w:t>
      </w:r>
      <w:r w:rsidR="002D0450">
        <w:t xml:space="preserve"> </w:t>
      </w:r>
      <w:r>
        <w:t>1h i</w:t>
      </w:r>
      <w:r w:rsidR="002D0450">
        <w:t xml:space="preserve"> </w:t>
      </w:r>
      <w:r>
        <w:t>1i</w:t>
      </w:r>
      <w:r w:rsidR="00AD3584">
        <w:t>,</w:t>
      </w:r>
      <w:r w:rsidRPr="00707358">
        <w:t xml:space="preserve"> </w:t>
      </w:r>
      <w:r w:rsidR="00DA3306">
        <w:t xml:space="preserve">uwzględnia </w:t>
      </w:r>
      <w:r w:rsidRPr="00707358">
        <w:t>się wyłącznie zawodników, drużyny, osady lub załogi z</w:t>
      </w:r>
      <w:r w:rsidR="002D0450">
        <w:t xml:space="preserve"> </w:t>
      </w:r>
      <w:r w:rsidRPr="00707358">
        <w:t>krajowych federacji zrzeszonych w</w:t>
      </w:r>
      <w:r w:rsidR="002D0450">
        <w:t xml:space="preserve"> </w:t>
      </w:r>
      <w:r w:rsidRPr="00707358">
        <w:t>europejskich federacjach sportowych.</w:t>
      </w:r>
      <w:r w:rsidR="00DA3306">
        <w:t>”,</w:t>
      </w:r>
    </w:p>
    <w:p w:rsidR="00345C0A" w:rsidRPr="00345C0A" w:rsidRDefault="00345C0A" w:rsidP="00A80C8B">
      <w:pPr>
        <w:pStyle w:val="LITlitera"/>
        <w:keepNext/>
      </w:pPr>
      <w:r>
        <w:lastRenderedPageBreak/>
        <w:t>c</w:t>
      </w:r>
      <w:r w:rsidRPr="00345C0A">
        <w:t>)</w:t>
      </w:r>
      <w:r w:rsidRPr="00345C0A">
        <w:tab/>
        <w:t>ust. 7</w:t>
      </w:r>
      <w:r w:rsidR="002D0450">
        <w:t xml:space="preserve"> </w:t>
      </w:r>
      <w:r w:rsidRPr="00345C0A">
        <w:t>otrzymuje brzmienie:</w:t>
      </w:r>
    </w:p>
    <w:p w:rsidR="003E7C45" w:rsidRDefault="00345C0A" w:rsidP="00345C0A">
      <w:pPr>
        <w:pStyle w:val="ZLITUSTzmustliter"/>
      </w:pPr>
      <w:r>
        <w:t>„</w:t>
      </w:r>
      <w:r w:rsidRPr="005C56C0">
        <w:t>7. Minister właściwy do spraw kultury fizycznej określi, w</w:t>
      </w:r>
      <w:r w:rsidR="002D0450">
        <w:t xml:space="preserve"> </w:t>
      </w:r>
      <w:r w:rsidRPr="005C56C0">
        <w:t>drodze rozporządzenia</w:t>
      </w:r>
      <w:r w:rsidR="00A743C2">
        <w:t>:</w:t>
      </w:r>
      <w:r w:rsidRPr="005C56C0">
        <w:t xml:space="preserve"> </w:t>
      </w:r>
    </w:p>
    <w:p w:rsidR="003E7C45" w:rsidRDefault="003E7C45" w:rsidP="003E7C45">
      <w:pPr>
        <w:pStyle w:val="ZLITPKTzmpktliter"/>
      </w:pPr>
      <w:r>
        <w:t>1)</w:t>
      </w:r>
      <w:r>
        <w:tab/>
      </w:r>
      <w:r w:rsidR="00345C0A" w:rsidRPr="005C56C0">
        <w:t>szczegółowy tryb przyznawania</w:t>
      </w:r>
      <w:r w:rsidR="00A743C2">
        <w:t xml:space="preserve"> członkowi kadry narodowej stypendium sportowego, a także</w:t>
      </w:r>
      <w:r w:rsidR="00345C0A" w:rsidRPr="005C56C0">
        <w:t xml:space="preserve"> wstrzymywania i</w:t>
      </w:r>
      <w:r w:rsidR="002D0450">
        <w:t xml:space="preserve"> </w:t>
      </w:r>
      <w:r w:rsidR="00345C0A" w:rsidRPr="005C56C0">
        <w:t xml:space="preserve">pozbawiania </w:t>
      </w:r>
      <w:r w:rsidR="00A743C2">
        <w:t>tego stypendium</w:t>
      </w:r>
      <w:r>
        <w:t>,</w:t>
      </w:r>
    </w:p>
    <w:p w:rsidR="003E7C45" w:rsidRDefault="00A743C2" w:rsidP="003E7C45">
      <w:pPr>
        <w:pStyle w:val="ZLITPKTzmpktliter"/>
      </w:pPr>
      <w:r>
        <w:t>2)</w:t>
      </w:r>
      <w:r w:rsidR="003E7C45">
        <w:tab/>
      </w:r>
      <w:r w:rsidR="00345C0A">
        <w:t>przedział</w:t>
      </w:r>
      <w:r w:rsidR="00345C0A" w:rsidRPr="00F52303">
        <w:t xml:space="preserve"> </w:t>
      </w:r>
      <w:r w:rsidR="00345C0A" w:rsidRPr="005C56C0">
        <w:t>wysokoś</w:t>
      </w:r>
      <w:r w:rsidR="00345C0A">
        <w:t>ci</w:t>
      </w:r>
      <w:r w:rsidR="00345C0A" w:rsidRPr="005C56C0">
        <w:t xml:space="preserve"> stypendium</w:t>
      </w:r>
      <w:r>
        <w:t xml:space="preserve"> sportowego</w:t>
      </w:r>
      <w:r w:rsidR="00345C0A" w:rsidRPr="005C56C0">
        <w:t>,</w:t>
      </w:r>
      <w:r w:rsidR="00345C0A">
        <w:t xml:space="preserve"> stanowiący krotność kwoty bazowej,</w:t>
      </w:r>
    </w:p>
    <w:p w:rsidR="003E7C45" w:rsidRDefault="00A743C2" w:rsidP="003E7C45">
      <w:pPr>
        <w:pStyle w:val="ZLITPKTzmpktliter"/>
      </w:pPr>
      <w:r>
        <w:t>3)</w:t>
      </w:r>
      <w:r w:rsidR="003E7C45">
        <w:tab/>
      </w:r>
      <w:r w:rsidR="00345C0A" w:rsidRPr="005C56C0">
        <w:t xml:space="preserve">czas, na jaki </w:t>
      </w:r>
      <w:r>
        <w:t>stypendium sportowe</w:t>
      </w:r>
      <w:r w:rsidR="00D578F5">
        <w:t xml:space="preserve"> może zostać </w:t>
      </w:r>
      <w:r w:rsidR="00345C0A" w:rsidRPr="005C56C0">
        <w:t>przyznane</w:t>
      </w:r>
      <w:r w:rsidR="003E7C45">
        <w:t>,</w:t>
      </w:r>
    </w:p>
    <w:p w:rsidR="003E7C45" w:rsidRDefault="00D578F5" w:rsidP="003E7C45">
      <w:pPr>
        <w:pStyle w:val="ZLITPKTzmpktliter"/>
      </w:pPr>
      <w:r>
        <w:t>4)</w:t>
      </w:r>
      <w:r w:rsidR="003E7C45">
        <w:tab/>
      </w:r>
      <w:r w:rsidR="00345C0A" w:rsidRPr="005C56C0">
        <w:t>sposób i</w:t>
      </w:r>
      <w:r w:rsidR="002D0450">
        <w:t xml:space="preserve"> </w:t>
      </w:r>
      <w:r>
        <w:t xml:space="preserve">terminy </w:t>
      </w:r>
      <w:r w:rsidR="00345C0A" w:rsidRPr="005C56C0">
        <w:t>wypłacania</w:t>
      </w:r>
      <w:r w:rsidR="003E7C45">
        <w:t xml:space="preserve"> stypendium sportowego</w:t>
      </w:r>
    </w:p>
    <w:p w:rsidR="00345C0A" w:rsidRDefault="00D578F5" w:rsidP="003E7C45">
      <w:pPr>
        <w:pStyle w:val="ZLITCZWSPPKTzmczciwsppktliter"/>
      </w:pPr>
      <w:r>
        <w:t>–</w:t>
      </w:r>
      <w:r w:rsidR="00345C0A" w:rsidRPr="005C56C0">
        <w:t xml:space="preserve"> uwzględniając zajęte przez członka kadry narodowej miejsce we współzawodnictwie międzynarodowym</w:t>
      </w:r>
      <w:r w:rsidR="00345C0A" w:rsidRPr="00372A24">
        <w:t xml:space="preserve"> i</w:t>
      </w:r>
      <w:r w:rsidR="002D0450">
        <w:t> </w:t>
      </w:r>
      <w:r w:rsidR="00345C0A" w:rsidRPr="00372A24">
        <w:t>sprawn</w:t>
      </w:r>
      <w:r w:rsidR="00345C0A">
        <w:t>ą</w:t>
      </w:r>
      <w:r w:rsidR="00345C0A" w:rsidRPr="00372A24">
        <w:t xml:space="preserve"> realizacj</w:t>
      </w:r>
      <w:r w:rsidR="00345C0A">
        <w:t>ę wypłaty stypendiów sportowych</w:t>
      </w:r>
      <w:r w:rsidR="00345C0A" w:rsidRPr="005C56C0">
        <w:t>.</w:t>
      </w:r>
      <w:r w:rsidR="00345C0A">
        <w:t>”;</w:t>
      </w:r>
    </w:p>
    <w:p w:rsidR="00345C0A" w:rsidRPr="00345C0A" w:rsidRDefault="00345C0A" w:rsidP="00A80C8B">
      <w:pPr>
        <w:pStyle w:val="PKTpunkt"/>
        <w:keepNext/>
      </w:pPr>
      <w:r>
        <w:t>7</w:t>
      </w:r>
      <w:r w:rsidRPr="00345C0A">
        <w:t>)</w:t>
      </w:r>
      <w:r w:rsidRPr="00345C0A">
        <w:tab/>
        <w:t>po art.</w:t>
      </w:r>
      <w:r w:rsidR="002D0450">
        <w:t xml:space="preserve"> </w:t>
      </w:r>
      <w:r w:rsidRPr="00345C0A">
        <w:t>32</w:t>
      </w:r>
      <w:r w:rsidR="002D0450">
        <w:t xml:space="preserve"> </w:t>
      </w:r>
      <w:r w:rsidRPr="00345C0A">
        <w:t>dodaje się art.</w:t>
      </w:r>
      <w:r w:rsidR="002D0450">
        <w:t xml:space="preserve"> </w:t>
      </w:r>
      <w:r w:rsidRPr="00345C0A">
        <w:t>32a w</w:t>
      </w:r>
      <w:r w:rsidR="002D0450">
        <w:t xml:space="preserve"> </w:t>
      </w:r>
      <w:r w:rsidRPr="00345C0A">
        <w:t>brzmieniu:</w:t>
      </w:r>
    </w:p>
    <w:p w:rsidR="00345C0A" w:rsidRPr="006A2E4C" w:rsidRDefault="00345C0A" w:rsidP="00345C0A">
      <w:pPr>
        <w:pStyle w:val="ZARTzmartartykuempunktem"/>
      </w:pPr>
      <w:r>
        <w:t>„</w:t>
      </w:r>
      <w:r w:rsidRPr="006A2E4C">
        <w:t>Art. 32a. 1. Minister właściwy do spraw kultury fizycznej</w:t>
      </w:r>
      <w:r w:rsidR="0040180F">
        <w:t>,</w:t>
      </w:r>
      <w:r w:rsidRPr="006A2E4C">
        <w:t xml:space="preserve"> </w:t>
      </w:r>
      <w:r w:rsidR="0040180F" w:rsidRPr="006A2E4C">
        <w:t>w</w:t>
      </w:r>
      <w:r w:rsidR="0040180F">
        <w:t xml:space="preserve"> </w:t>
      </w:r>
      <w:r w:rsidR="0040180F" w:rsidRPr="006A2E4C">
        <w:t>szczególnie uzasadnionych przypadkach</w:t>
      </w:r>
      <w:r w:rsidR="0040180F">
        <w:t>,</w:t>
      </w:r>
      <w:r w:rsidR="0040180F" w:rsidRPr="006A2E4C">
        <w:t xml:space="preserve"> </w:t>
      </w:r>
      <w:r w:rsidRPr="006A2E4C">
        <w:t>może przyznać</w:t>
      </w:r>
      <w:r w:rsidR="0040180F" w:rsidRPr="0040180F">
        <w:t xml:space="preserve"> </w:t>
      </w:r>
      <w:r w:rsidR="0040180F" w:rsidRPr="006A2E4C">
        <w:t>członkowi kadry narodowej, który nie osiągnął wyniku sportowego, o</w:t>
      </w:r>
      <w:r w:rsidR="0040180F">
        <w:t> </w:t>
      </w:r>
      <w:r w:rsidR="0040180F" w:rsidRPr="006A2E4C">
        <w:t>którym mowa w</w:t>
      </w:r>
      <w:r w:rsidR="0040180F">
        <w:t xml:space="preserve"> art. </w:t>
      </w:r>
      <w:r w:rsidR="0040180F" w:rsidRPr="006A2E4C">
        <w:t>32</w:t>
      </w:r>
      <w:r w:rsidR="0040180F">
        <w:t xml:space="preserve"> ust. </w:t>
      </w:r>
      <w:r w:rsidR="0040180F" w:rsidRPr="006A2E4C">
        <w:t>1</w:t>
      </w:r>
      <w:r w:rsidR="0040180F">
        <w:t>,</w:t>
      </w:r>
      <w:r w:rsidRPr="006A2E4C">
        <w:t xml:space="preserve"> stypendium sportowe </w:t>
      </w:r>
      <w:r w:rsidR="0040180F" w:rsidRPr="006A2E4C">
        <w:t>na okres do 12</w:t>
      </w:r>
      <w:r w:rsidR="0040180F">
        <w:t xml:space="preserve"> </w:t>
      </w:r>
      <w:r w:rsidR="0040180F" w:rsidRPr="006A2E4C">
        <w:t>miesięcy</w:t>
      </w:r>
      <w:r w:rsidR="00881ABA">
        <w:t>,</w:t>
      </w:r>
      <w:r w:rsidR="0040180F" w:rsidRPr="006A2E4C">
        <w:t xml:space="preserve"> </w:t>
      </w:r>
      <w:r w:rsidRPr="006A2E4C">
        <w:t>w</w:t>
      </w:r>
      <w:r w:rsidR="002D0450">
        <w:t xml:space="preserve"> </w:t>
      </w:r>
      <w:r w:rsidRPr="006A2E4C">
        <w:t>wysokości nieprzekraczającej 1,5</w:t>
      </w:r>
      <w:r w:rsidR="00A80C8B">
        <w:t>-</w:t>
      </w:r>
      <w:r w:rsidRPr="006A2E4C">
        <w:t>krotności podstawy określonej w</w:t>
      </w:r>
      <w:r w:rsidR="002D0450">
        <w:t xml:space="preserve"> </w:t>
      </w:r>
      <w:r>
        <w:t>art. 32 ust.</w:t>
      </w:r>
      <w:r w:rsidR="002D0450">
        <w:t xml:space="preserve"> </w:t>
      </w:r>
      <w:r>
        <w:t>1b</w:t>
      </w:r>
      <w:r w:rsidR="0040180F">
        <w:t>.</w:t>
      </w:r>
    </w:p>
    <w:p w:rsidR="00345C0A" w:rsidRPr="006A2E4C" w:rsidRDefault="00345C0A" w:rsidP="00345C0A">
      <w:pPr>
        <w:pStyle w:val="ZUSTzmustartykuempunktem"/>
      </w:pPr>
      <w:r w:rsidRPr="006A2E4C">
        <w:t xml:space="preserve">2. Stypendium </w:t>
      </w:r>
      <w:r w:rsidR="00B43EF8">
        <w:t xml:space="preserve">sportowe, o którym mowa w art. 1, </w:t>
      </w:r>
      <w:r w:rsidRPr="006A2E4C">
        <w:t>może otrzymać członek kadry narodowej, który zobowiąże się w</w:t>
      </w:r>
      <w:r w:rsidR="00F8450F">
        <w:t> </w:t>
      </w:r>
      <w:r w:rsidRPr="006A2E4C">
        <w:t>formie pisemnej do realizacji programu przygotowań do igrzysk olimpijskich, igrzysk paraolimpijskich lub igrzysk głuchych albo programu przygotowań do mistrzostw świata lub mistrzostw Europy, opracowanego przez właściwy polski związek sportowy, oraz do udziału w</w:t>
      </w:r>
      <w:r w:rsidR="002D0450">
        <w:t xml:space="preserve"> </w:t>
      </w:r>
      <w:r w:rsidRPr="006A2E4C">
        <w:t>tych zawodach.</w:t>
      </w:r>
    </w:p>
    <w:p w:rsidR="00345C0A" w:rsidRPr="00DB48AC" w:rsidRDefault="00345C0A" w:rsidP="00345C0A">
      <w:pPr>
        <w:pStyle w:val="ZUSTzmustartykuempunktem"/>
      </w:pPr>
      <w:r w:rsidRPr="00DB48AC">
        <w:t>3. Do stypendium sportowego, o</w:t>
      </w:r>
      <w:r w:rsidR="002D0450">
        <w:t xml:space="preserve"> </w:t>
      </w:r>
      <w:r w:rsidRPr="00DB48AC">
        <w:t>którym mowa w</w:t>
      </w:r>
      <w:r w:rsidR="002D0450">
        <w:t xml:space="preserve"> </w:t>
      </w:r>
      <w:r>
        <w:t>ust.</w:t>
      </w:r>
      <w:r w:rsidR="002D0450">
        <w:t xml:space="preserve"> </w:t>
      </w:r>
      <w:r w:rsidRPr="00DB48AC">
        <w:t>1</w:t>
      </w:r>
      <w:r w:rsidR="00AD3584">
        <w:t>,</w:t>
      </w:r>
      <w:r w:rsidR="002D0450">
        <w:t xml:space="preserve"> </w:t>
      </w:r>
      <w:r w:rsidRPr="00DB48AC">
        <w:t>stosuje się odpowiednio przepisy</w:t>
      </w:r>
      <w:r>
        <w:t xml:space="preserve"> art.</w:t>
      </w:r>
      <w:r w:rsidR="002D0450">
        <w:t xml:space="preserve"> </w:t>
      </w:r>
      <w:r w:rsidRPr="00DB48AC">
        <w:t>32</w:t>
      </w:r>
      <w:r>
        <w:t xml:space="preserve"> ust.</w:t>
      </w:r>
      <w:r w:rsidR="002D0450">
        <w:t xml:space="preserve"> </w:t>
      </w:r>
      <w:r>
        <w:t>1a–6 i przepisy wydane na podstawie art. 32 ust. 7</w:t>
      </w:r>
      <w:r w:rsidRPr="00DB48AC">
        <w:t>.</w:t>
      </w:r>
      <w:r>
        <w:t>”</w:t>
      </w:r>
      <w:r w:rsidRPr="00DB48AC">
        <w:t>;</w:t>
      </w:r>
    </w:p>
    <w:p w:rsidR="00345C0A" w:rsidRPr="00345C0A" w:rsidRDefault="00345C0A" w:rsidP="00A80C8B">
      <w:pPr>
        <w:pStyle w:val="PKTpunkt"/>
        <w:keepNext/>
      </w:pPr>
      <w:r>
        <w:t>8</w:t>
      </w:r>
      <w:r w:rsidRPr="00345C0A">
        <w:t>)</w:t>
      </w:r>
      <w:r w:rsidRPr="00345C0A">
        <w:tab/>
        <w:t>w art.</w:t>
      </w:r>
      <w:r w:rsidR="002D0450">
        <w:t xml:space="preserve"> </w:t>
      </w:r>
      <w:r w:rsidRPr="00345C0A">
        <w:t>33 ust.</w:t>
      </w:r>
      <w:r w:rsidR="002D0450">
        <w:t xml:space="preserve"> </w:t>
      </w:r>
      <w:r w:rsidRPr="00345C0A">
        <w:t>1</w:t>
      </w:r>
      <w:r w:rsidR="002D0450">
        <w:t xml:space="preserve"> </w:t>
      </w:r>
      <w:r w:rsidRPr="00345C0A">
        <w:t>otrzymuje brzmienie:</w:t>
      </w:r>
    </w:p>
    <w:p w:rsidR="00345C0A" w:rsidRDefault="00345C0A" w:rsidP="00F8450F">
      <w:pPr>
        <w:pStyle w:val="ZUSTzmustartykuempunktem"/>
      </w:pPr>
      <w:r>
        <w:t>„</w:t>
      </w:r>
      <w:r w:rsidRPr="00DB48AC">
        <w:t>1.</w:t>
      </w:r>
      <w:r w:rsidR="002D0450">
        <w:t xml:space="preserve"> </w:t>
      </w:r>
      <w:r w:rsidRPr="00DB48AC">
        <w:t>Osoby pobierające stypendia sportowe, o</w:t>
      </w:r>
      <w:r w:rsidR="002D0450">
        <w:t xml:space="preserve"> </w:t>
      </w:r>
      <w:r w:rsidRPr="00DB48AC">
        <w:t>których mowa w</w:t>
      </w:r>
      <w:r w:rsidR="002D0450">
        <w:t xml:space="preserve"> </w:t>
      </w:r>
      <w:r>
        <w:t>art.</w:t>
      </w:r>
      <w:r w:rsidR="002D0450">
        <w:t xml:space="preserve"> </w:t>
      </w:r>
      <w:r w:rsidRPr="00DB48AC">
        <w:t>5,</w:t>
      </w:r>
      <w:r>
        <w:t xml:space="preserve"> art.</w:t>
      </w:r>
      <w:r w:rsidR="002D0450">
        <w:t xml:space="preserve"> </w:t>
      </w:r>
      <w:r w:rsidRPr="00DB48AC">
        <w:t>31</w:t>
      </w:r>
      <w:r>
        <w:t xml:space="preserve"> ust.</w:t>
      </w:r>
      <w:r w:rsidR="002D0450">
        <w:t xml:space="preserve"> </w:t>
      </w:r>
      <w:r w:rsidRPr="00DB48AC">
        <w:t>1</w:t>
      </w:r>
      <w:r>
        <w:t xml:space="preserve"> i</w:t>
      </w:r>
      <w:r w:rsidR="00F8450F">
        <w:t> </w:t>
      </w:r>
      <w:r w:rsidRPr="00DB48AC">
        <w:t>2,</w:t>
      </w:r>
      <w:r>
        <w:t xml:space="preserve"> art.</w:t>
      </w:r>
      <w:r w:rsidR="002D0450">
        <w:t xml:space="preserve"> </w:t>
      </w:r>
      <w:r w:rsidRPr="00DB48AC">
        <w:t>32</w:t>
      </w:r>
      <w:r>
        <w:t xml:space="preserve"> ust.</w:t>
      </w:r>
      <w:r w:rsidR="002D0450">
        <w:t xml:space="preserve"> </w:t>
      </w:r>
      <w:r w:rsidRPr="00DB48AC">
        <w:t>1</w:t>
      </w:r>
      <w:r>
        <w:t xml:space="preserve"> oraz art.</w:t>
      </w:r>
      <w:r w:rsidR="002D0450">
        <w:t xml:space="preserve"> </w:t>
      </w:r>
      <w:r w:rsidRPr="00DB48AC">
        <w:t>32a</w:t>
      </w:r>
      <w:r>
        <w:t xml:space="preserve"> ust.</w:t>
      </w:r>
      <w:r w:rsidR="002D0450">
        <w:t xml:space="preserve"> </w:t>
      </w:r>
      <w:r w:rsidRPr="00DB48AC">
        <w:t>1, są stypendystami sportowymi w</w:t>
      </w:r>
      <w:r w:rsidR="002D0450">
        <w:t xml:space="preserve"> </w:t>
      </w:r>
      <w:r w:rsidRPr="00DB48AC">
        <w:t>rozumieniu przepisów ustawy z</w:t>
      </w:r>
      <w:r w:rsidR="002D0450">
        <w:t xml:space="preserve"> </w:t>
      </w:r>
      <w:r w:rsidRPr="00DB48AC">
        <w:t>dnia 13</w:t>
      </w:r>
      <w:r w:rsidR="002D0450">
        <w:t xml:space="preserve"> </w:t>
      </w:r>
      <w:r w:rsidRPr="00DB48AC">
        <w:t>października 1998</w:t>
      </w:r>
      <w:r w:rsidR="002D0450">
        <w:t xml:space="preserve"> </w:t>
      </w:r>
      <w:r w:rsidRPr="00DB48AC">
        <w:t>r. o</w:t>
      </w:r>
      <w:r w:rsidR="002D0450">
        <w:t xml:space="preserve"> </w:t>
      </w:r>
      <w:r w:rsidRPr="00DB48AC">
        <w:t>systemie ubezpieczeń społecznych (</w:t>
      </w:r>
      <w:r>
        <w:t>Dz.</w:t>
      </w:r>
      <w:r w:rsidR="002D0450">
        <w:t xml:space="preserve"> </w:t>
      </w:r>
      <w:r>
        <w:t>U. z</w:t>
      </w:r>
      <w:r w:rsidR="002D0450">
        <w:t xml:space="preserve"> </w:t>
      </w:r>
      <w:r>
        <w:t>2016</w:t>
      </w:r>
      <w:r w:rsidR="002D0450">
        <w:t xml:space="preserve"> </w:t>
      </w:r>
      <w:r w:rsidRPr="00DB48AC">
        <w:t>r.</w:t>
      </w:r>
      <w:r>
        <w:t xml:space="preserve"> poz.</w:t>
      </w:r>
      <w:r w:rsidR="002D0450">
        <w:t xml:space="preserve"> </w:t>
      </w:r>
      <w:r>
        <w:t xml:space="preserve">963, </w:t>
      </w:r>
      <w:r w:rsidR="00B43EF8">
        <w:t>z późn. zm.</w:t>
      </w:r>
      <w:r w:rsidR="00E476E6">
        <w:rPr>
          <w:rStyle w:val="Odwoanieprzypisudolnego"/>
        </w:rPr>
        <w:footnoteReference w:id="1"/>
      </w:r>
      <w:r w:rsidR="00E476E6">
        <w:rPr>
          <w:rStyle w:val="IGindeksgrny"/>
        </w:rPr>
        <w:t>)</w:t>
      </w:r>
      <w:r w:rsidRPr="00DB48AC">
        <w:t>), a</w:t>
      </w:r>
      <w:r w:rsidR="002D0450">
        <w:t xml:space="preserve"> </w:t>
      </w:r>
      <w:r w:rsidRPr="00DB48AC">
        <w:t>okres ich pobierania zalicza się do okresu zatrudnienia w</w:t>
      </w:r>
      <w:r w:rsidR="002D0450">
        <w:t xml:space="preserve"> </w:t>
      </w:r>
      <w:r w:rsidRPr="00DB48AC">
        <w:t>rozumieniu przepisów ustawy z</w:t>
      </w:r>
      <w:r w:rsidR="002D0450">
        <w:t xml:space="preserve"> </w:t>
      </w:r>
      <w:r w:rsidRPr="00DB48AC">
        <w:t>dnia 20</w:t>
      </w:r>
      <w:r w:rsidR="002D0450">
        <w:t xml:space="preserve"> </w:t>
      </w:r>
      <w:r w:rsidRPr="00DB48AC">
        <w:t>kwietnia 2004</w:t>
      </w:r>
      <w:r w:rsidR="002D0450">
        <w:t xml:space="preserve"> </w:t>
      </w:r>
      <w:r w:rsidRPr="00DB48AC">
        <w:t>r. o</w:t>
      </w:r>
      <w:r w:rsidR="00F8450F">
        <w:t> </w:t>
      </w:r>
      <w:r w:rsidRPr="00DB48AC">
        <w:t xml:space="preserve">promocji </w:t>
      </w:r>
      <w:r w:rsidRPr="00DB48AC">
        <w:lastRenderedPageBreak/>
        <w:t>zatrudnienia i</w:t>
      </w:r>
      <w:r w:rsidR="002D0450">
        <w:t xml:space="preserve"> </w:t>
      </w:r>
      <w:r w:rsidRPr="00DB48AC">
        <w:t>instytucjach rynku pracy (</w:t>
      </w:r>
      <w:r>
        <w:t>Dz.</w:t>
      </w:r>
      <w:r w:rsidR="002D0450">
        <w:t xml:space="preserve"> </w:t>
      </w:r>
      <w:r>
        <w:t>U. z</w:t>
      </w:r>
      <w:r w:rsidR="002D0450">
        <w:t xml:space="preserve"> </w:t>
      </w:r>
      <w:r>
        <w:t>2016</w:t>
      </w:r>
      <w:r w:rsidR="002D0450">
        <w:t xml:space="preserve"> </w:t>
      </w:r>
      <w:r w:rsidRPr="00DB48AC">
        <w:t>r.</w:t>
      </w:r>
      <w:r>
        <w:t xml:space="preserve"> poz.</w:t>
      </w:r>
      <w:r w:rsidR="002D0450">
        <w:t xml:space="preserve"> </w:t>
      </w:r>
      <w:r>
        <w:t>645</w:t>
      </w:r>
      <w:r w:rsidRPr="00DB48AC">
        <w:t>,</w:t>
      </w:r>
      <w:r w:rsidRPr="00803448">
        <w:t xml:space="preserve"> </w:t>
      </w:r>
      <w:r w:rsidR="00B43EF8">
        <w:t>z późn. zm.</w:t>
      </w:r>
      <w:r w:rsidR="00E476E6">
        <w:rPr>
          <w:rStyle w:val="Odwoanieprzypisudolnego"/>
        </w:rPr>
        <w:footnoteReference w:id="2"/>
      </w:r>
      <w:r w:rsidR="00E476E6">
        <w:rPr>
          <w:rStyle w:val="IGindeksgrny"/>
        </w:rPr>
        <w:t>)</w:t>
      </w:r>
      <w:r w:rsidRPr="00DB48AC">
        <w:t>) oraz do okresu zatrudnienia, od którego zależą uprawnienia pracownicze. Podstawę zaliczenia okresu pobierania stypendium sportowego stanowi zaświadczenie wydane przez podmiot wypłacający stypendium.</w:t>
      </w:r>
      <w:r>
        <w:t>”;</w:t>
      </w:r>
    </w:p>
    <w:p w:rsidR="00345C0A" w:rsidRPr="00345C0A" w:rsidRDefault="00345C0A" w:rsidP="00A80C8B">
      <w:pPr>
        <w:pStyle w:val="PKTpunkt"/>
        <w:keepNext/>
      </w:pPr>
      <w:r>
        <w:t>9</w:t>
      </w:r>
      <w:r w:rsidRPr="00345C0A">
        <w:t>)</w:t>
      </w:r>
      <w:r w:rsidRPr="00345C0A">
        <w:tab/>
        <w:t>w art.</w:t>
      </w:r>
      <w:r w:rsidR="002D0450">
        <w:t xml:space="preserve"> </w:t>
      </w:r>
      <w:r w:rsidRPr="00345C0A">
        <w:t>34:</w:t>
      </w:r>
    </w:p>
    <w:p w:rsidR="00345C0A" w:rsidRPr="00345C0A" w:rsidRDefault="00345C0A" w:rsidP="00A80C8B">
      <w:pPr>
        <w:pStyle w:val="LITlitera"/>
        <w:keepNext/>
      </w:pPr>
      <w:r>
        <w:t>a)</w:t>
      </w:r>
      <w:r>
        <w:tab/>
      </w:r>
      <w:r w:rsidRPr="00345C0A">
        <w:t>po ust.</w:t>
      </w:r>
      <w:r w:rsidR="002D0450">
        <w:t xml:space="preserve"> </w:t>
      </w:r>
      <w:r w:rsidRPr="00345C0A">
        <w:t>3</w:t>
      </w:r>
      <w:r w:rsidR="002D0450">
        <w:t xml:space="preserve"> </w:t>
      </w:r>
      <w:r w:rsidRPr="00345C0A">
        <w:t>dodaje się ust.</w:t>
      </w:r>
      <w:r w:rsidR="002D0450">
        <w:t xml:space="preserve"> </w:t>
      </w:r>
      <w:r w:rsidRPr="00345C0A">
        <w:t>3a–3m w</w:t>
      </w:r>
      <w:r w:rsidR="002D0450">
        <w:t xml:space="preserve"> </w:t>
      </w:r>
      <w:r w:rsidRPr="00345C0A">
        <w:t>brzmieniu:</w:t>
      </w:r>
    </w:p>
    <w:p w:rsidR="00345C0A" w:rsidRPr="00345C0A" w:rsidRDefault="00345C0A" w:rsidP="00A80C8B">
      <w:pPr>
        <w:pStyle w:val="ZLITUSTzmustliter"/>
        <w:keepNext/>
      </w:pPr>
      <w:r>
        <w:t>„</w:t>
      </w:r>
      <w:r w:rsidRPr="00345C0A">
        <w:t>3a. Wyróżnienia mogą być przyznane w</w:t>
      </w:r>
      <w:r w:rsidR="002D0450">
        <w:t xml:space="preserve"> </w:t>
      </w:r>
      <w:r w:rsidRPr="00345C0A">
        <w:t>kategoriach:</w:t>
      </w:r>
    </w:p>
    <w:p w:rsidR="00345C0A" w:rsidRPr="00085C0D" w:rsidRDefault="00345C0A" w:rsidP="00345C0A">
      <w:pPr>
        <w:pStyle w:val="ZLITPKTzmpktliter"/>
      </w:pPr>
      <w:r w:rsidRPr="00085C0D">
        <w:t>1)</w:t>
      </w:r>
      <w:r w:rsidRPr="00085C0D">
        <w:tab/>
        <w:t>seniorów;</w:t>
      </w:r>
    </w:p>
    <w:p w:rsidR="00345C0A" w:rsidRPr="00085C0D" w:rsidRDefault="00345C0A" w:rsidP="00345C0A">
      <w:pPr>
        <w:pStyle w:val="ZLITPKTzmpktliter"/>
      </w:pPr>
      <w:r w:rsidRPr="00085C0D">
        <w:t>2)</w:t>
      </w:r>
      <w:r w:rsidRPr="00085C0D">
        <w:tab/>
        <w:t>młodzieżowców;</w:t>
      </w:r>
    </w:p>
    <w:p w:rsidR="00345C0A" w:rsidRDefault="00345C0A" w:rsidP="00345C0A">
      <w:pPr>
        <w:pStyle w:val="ZLITPKTzmpktliter"/>
      </w:pPr>
      <w:r w:rsidRPr="00085C0D">
        <w:t>3)</w:t>
      </w:r>
      <w:r w:rsidRPr="00085C0D">
        <w:tab/>
        <w:t>juniorów.</w:t>
      </w:r>
    </w:p>
    <w:p w:rsidR="00345C0A" w:rsidRPr="00345C0A" w:rsidRDefault="00345C0A" w:rsidP="00A80C8B">
      <w:pPr>
        <w:pStyle w:val="ZLITUSTzmustliter"/>
        <w:keepNext/>
      </w:pPr>
      <w:r>
        <w:t xml:space="preserve">3b. </w:t>
      </w:r>
      <w:r w:rsidRPr="00345C0A">
        <w:t>Wyróżnienia mogą być przyznane za zajęcie pierwszego, drugiego lub trzeciego miejsca na:</w:t>
      </w:r>
    </w:p>
    <w:p w:rsidR="00345C0A" w:rsidRPr="007327B7" w:rsidRDefault="00345C0A" w:rsidP="00345C0A">
      <w:pPr>
        <w:pStyle w:val="ZLITPKTzmpktliter"/>
      </w:pPr>
      <w:r w:rsidRPr="007327B7">
        <w:t>1)</w:t>
      </w:r>
      <w:r w:rsidRPr="007327B7">
        <w:tab/>
        <w:t>igrzyskach olimpijskich;</w:t>
      </w:r>
    </w:p>
    <w:p w:rsidR="00345C0A" w:rsidRPr="007327B7" w:rsidRDefault="00345C0A" w:rsidP="00345C0A">
      <w:pPr>
        <w:pStyle w:val="ZLITPKTzmpktliter"/>
      </w:pPr>
      <w:r w:rsidRPr="007327B7">
        <w:t>2)</w:t>
      </w:r>
      <w:r w:rsidRPr="007327B7">
        <w:tab/>
        <w:t>igrzyskach paraolimpijskich;</w:t>
      </w:r>
    </w:p>
    <w:p w:rsidR="00345C0A" w:rsidRPr="007327B7" w:rsidRDefault="00345C0A" w:rsidP="00345C0A">
      <w:pPr>
        <w:pStyle w:val="ZLITPKTzmpktliter"/>
      </w:pPr>
      <w:r w:rsidRPr="007327B7">
        <w:t>3)</w:t>
      </w:r>
      <w:r w:rsidRPr="007327B7">
        <w:tab/>
        <w:t>igrzyskach głuchych;</w:t>
      </w:r>
    </w:p>
    <w:p w:rsidR="00345C0A" w:rsidRPr="007327B7" w:rsidRDefault="00345C0A" w:rsidP="00345C0A">
      <w:pPr>
        <w:pStyle w:val="ZLITPKTzmpktliter"/>
      </w:pPr>
      <w:r w:rsidRPr="007327B7">
        <w:t>4)</w:t>
      </w:r>
      <w:r w:rsidRPr="007327B7">
        <w:tab/>
        <w:t>mistrzostwach świata;</w:t>
      </w:r>
    </w:p>
    <w:p w:rsidR="00345C0A" w:rsidRDefault="00345C0A" w:rsidP="00345C0A">
      <w:pPr>
        <w:pStyle w:val="ZLITPKTzmpktliter"/>
      </w:pPr>
      <w:r w:rsidRPr="007327B7">
        <w:t>5)</w:t>
      </w:r>
      <w:r w:rsidRPr="007327B7">
        <w:tab/>
        <w:t>mistrzostwach Europy.</w:t>
      </w:r>
    </w:p>
    <w:p w:rsidR="00345C0A" w:rsidRPr="00345C0A" w:rsidRDefault="00345C0A" w:rsidP="00A80C8B">
      <w:pPr>
        <w:pStyle w:val="ZLITUSTzmustliter"/>
        <w:keepNext/>
      </w:pPr>
      <w:r>
        <w:t xml:space="preserve">3c. </w:t>
      </w:r>
      <w:r w:rsidRPr="00345C0A">
        <w:t>Wyróżnienia za ustanowienie rekordu świata w</w:t>
      </w:r>
      <w:r w:rsidR="002D0450">
        <w:t xml:space="preserve"> </w:t>
      </w:r>
      <w:r w:rsidRPr="00345C0A">
        <w:t>konkurencjach sportowych objętych programem:</w:t>
      </w:r>
    </w:p>
    <w:p w:rsidR="00345C0A" w:rsidRPr="007327B7" w:rsidRDefault="00345C0A" w:rsidP="00345C0A">
      <w:pPr>
        <w:pStyle w:val="ZLITPKTzmpktliter"/>
      </w:pPr>
      <w:r w:rsidRPr="007327B7">
        <w:t>1)</w:t>
      </w:r>
      <w:r w:rsidRPr="007327B7">
        <w:tab/>
        <w:t>igrzysk olimpijskich,</w:t>
      </w:r>
    </w:p>
    <w:p w:rsidR="00345C0A" w:rsidRPr="007327B7" w:rsidRDefault="00345C0A" w:rsidP="00345C0A">
      <w:pPr>
        <w:pStyle w:val="ZLITPKTzmpktliter"/>
      </w:pPr>
      <w:r w:rsidRPr="007327B7">
        <w:t>2)</w:t>
      </w:r>
      <w:r w:rsidRPr="007327B7">
        <w:tab/>
        <w:t>igrzysk paraolimpijskich,</w:t>
      </w:r>
    </w:p>
    <w:p w:rsidR="00345C0A" w:rsidRPr="00345C0A" w:rsidRDefault="00345C0A" w:rsidP="00A80C8B">
      <w:pPr>
        <w:pStyle w:val="ZLITPKTzmpktliter"/>
        <w:keepNext/>
      </w:pPr>
      <w:r w:rsidRPr="007327B7">
        <w:t>3)</w:t>
      </w:r>
      <w:r w:rsidRPr="007327B7">
        <w:tab/>
        <w:t>igrzysk głuchych</w:t>
      </w:r>
    </w:p>
    <w:p w:rsidR="00345C0A" w:rsidRDefault="00345C0A" w:rsidP="00345C0A">
      <w:pPr>
        <w:pStyle w:val="ZLITCZWSPPKTzmczciwsppktliter"/>
      </w:pPr>
      <w:r>
        <w:t>–</w:t>
      </w:r>
      <w:r w:rsidR="00F8450F">
        <w:t xml:space="preserve"> </w:t>
      </w:r>
      <w:r w:rsidRPr="007327B7">
        <w:t>mogą być przyznane, jeżeli wyniki te zostały zatwierdzone przez odpowiednie międzynarodowe organizacje sportowe.</w:t>
      </w:r>
    </w:p>
    <w:p w:rsidR="00345C0A" w:rsidRDefault="00345C0A" w:rsidP="00345C0A">
      <w:pPr>
        <w:pStyle w:val="ZLITUSTzmustliter"/>
      </w:pPr>
      <w:r>
        <w:t xml:space="preserve">3d. </w:t>
      </w:r>
      <w:r w:rsidRPr="007327B7">
        <w:t xml:space="preserve">Nagrody pieniężne za wybitne osiągnięcia sportowe, </w:t>
      </w:r>
      <w:r w:rsidRPr="00FE5228">
        <w:t xml:space="preserve">zwane dalej </w:t>
      </w:r>
      <w:r>
        <w:t>„</w:t>
      </w:r>
      <w:r w:rsidRPr="00FE5228">
        <w:t>nagrodami</w:t>
      </w:r>
      <w:r>
        <w:t>”</w:t>
      </w:r>
      <w:r w:rsidRPr="00FE5228">
        <w:t xml:space="preserve">, </w:t>
      </w:r>
      <w:r w:rsidRPr="007327B7">
        <w:t>mogą być przyznane za</w:t>
      </w:r>
      <w:r>
        <w:t xml:space="preserve"> wybitne osiągnięcia sportowe w</w:t>
      </w:r>
      <w:r w:rsidR="00F8450F">
        <w:t> </w:t>
      </w:r>
      <w:r w:rsidRPr="007327B7">
        <w:t>międzynarodowym współzawodnictwie sportowym.</w:t>
      </w:r>
    </w:p>
    <w:p w:rsidR="00345C0A" w:rsidRDefault="00345C0A" w:rsidP="00345C0A">
      <w:pPr>
        <w:pStyle w:val="ZLITUSTzmustliter"/>
      </w:pPr>
      <w:r>
        <w:t xml:space="preserve">3e. </w:t>
      </w:r>
      <w:r w:rsidRPr="007327B7">
        <w:t>Nagrody mogą być przyznane osobom startującym wyłącznie w</w:t>
      </w:r>
      <w:r w:rsidR="002D0450">
        <w:t xml:space="preserve"> </w:t>
      </w:r>
      <w:r w:rsidRPr="007327B7">
        <w:t>kategorii seniorów.</w:t>
      </w:r>
    </w:p>
    <w:p w:rsidR="00345C0A" w:rsidRPr="00345C0A" w:rsidRDefault="00345C0A" w:rsidP="00A80C8B">
      <w:pPr>
        <w:pStyle w:val="ZLITUSTzmustliter"/>
        <w:keepNext/>
      </w:pPr>
      <w:r>
        <w:lastRenderedPageBreak/>
        <w:t xml:space="preserve">3f. </w:t>
      </w:r>
      <w:r w:rsidRPr="00345C0A">
        <w:t>Nagrody mogą być przyznane za zajęcie pierwszego, drugiego lub trzeciego miejsca na:</w:t>
      </w:r>
    </w:p>
    <w:p w:rsidR="00345C0A" w:rsidRPr="007327B7" w:rsidRDefault="00345C0A" w:rsidP="00345C0A">
      <w:pPr>
        <w:pStyle w:val="ZLITPKTzmpktliter"/>
      </w:pPr>
      <w:r w:rsidRPr="007327B7">
        <w:t>1)</w:t>
      </w:r>
      <w:r w:rsidRPr="007327B7">
        <w:tab/>
        <w:t>igrzyskach olimpijskich;</w:t>
      </w:r>
    </w:p>
    <w:p w:rsidR="00345C0A" w:rsidRPr="007327B7" w:rsidRDefault="00345C0A" w:rsidP="00345C0A">
      <w:pPr>
        <w:pStyle w:val="ZLITPKTzmpktliter"/>
      </w:pPr>
      <w:r w:rsidRPr="007327B7">
        <w:t>2)</w:t>
      </w:r>
      <w:r w:rsidRPr="007327B7">
        <w:tab/>
        <w:t>igrzyskach paraolimpijskich;</w:t>
      </w:r>
    </w:p>
    <w:p w:rsidR="00345C0A" w:rsidRDefault="00345C0A" w:rsidP="00345C0A">
      <w:pPr>
        <w:pStyle w:val="ZLITPKTzmpktliter"/>
      </w:pPr>
      <w:r w:rsidRPr="007327B7">
        <w:t>3)</w:t>
      </w:r>
      <w:r w:rsidRPr="007327B7">
        <w:tab/>
        <w:t>igrzyskach głuchych.</w:t>
      </w:r>
    </w:p>
    <w:p w:rsidR="00345C0A" w:rsidRPr="00345C0A" w:rsidRDefault="00345C0A" w:rsidP="00A80C8B">
      <w:pPr>
        <w:pStyle w:val="ZLITUSTzmustliter"/>
        <w:keepNext/>
      </w:pPr>
      <w:r>
        <w:t xml:space="preserve">3g. </w:t>
      </w:r>
      <w:r w:rsidRPr="00345C0A">
        <w:t>Nagrody mogą być przyznane także za zajęcie pierwszego, drugiego lub trzeciego miejsca na:</w:t>
      </w:r>
    </w:p>
    <w:p w:rsidR="00345C0A" w:rsidRPr="007327B7" w:rsidRDefault="00345C0A" w:rsidP="00345C0A">
      <w:pPr>
        <w:pStyle w:val="ZLITPKTzmpktliter"/>
      </w:pPr>
      <w:r w:rsidRPr="007327B7">
        <w:t>1)</w:t>
      </w:r>
      <w:r w:rsidRPr="007327B7">
        <w:tab/>
        <w:t>mistrzostwach świata,</w:t>
      </w:r>
    </w:p>
    <w:p w:rsidR="00345C0A" w:rsidRPr="007327B7" w:rsidRDefault="00345C0A" w:rsidP="00345C0A">
      <w:pPr>
        <w:pStyle w:val="ZLITPKTzmpktliter"/>
      </w:pPr>
      <w:r w:rsidRPr="007327B7">
        <w:t>2)</w:t>
      </w:r>
      <w:r w:rsidRPr="007327B7">
        <w:tab/>
        <w:t>mistrzostwach Europy,</w:t>
      </w:r>
    </w:p>
    <w:p w:rsidR="00345C0A" w:rsidRPr="007327B7" w:rsidRDefault="00345C0A" w:rsidP="00345C0A">
      <w:pPr>
        <w:pStyle w:val="ZLITPKTzmpktliter"/>
      </w:pPr>
      <w:r w:rsidRPr="007327B7">
        <w:t>3)</w:t>
      </w:r>
      <w:r w:rsidRPr="007327B7">
        <w:tab/>
        <w:t>uniwersjadzie letniej lub zimowej,</w:t>
      </w:r>
    </w:p>
    <w:p w:rsidR="00345C0A" w:rsidRPr="00345C0A" w:rsidRDefault="00345C0A" w:rsidP="00A80C8B">
      <w:pPr>
        <w:pStyle w:val="ZLITPKTzmpktliter"/>
        <w:keepNext/>
      </w:pPr>
      <w:r w:rsidRPr="007327B7">
        <w:t>4)</w:t>
      </w:r>
      <w:r w:rsidRPr="007327B7">
        <w:tab/>
        <w:t xml:space="preserve">akademickich </w:t>
      </w:r>
      <w:r w:rsidRPr="00345C0A">
        <w:t>mistrzostwach świata</w:t>
      </w:r>
    </w:p>
    <w:p w:rsidR="00345C0A" w:rsidRDefault="00345C0A" w:rsidP="00345C0A">
      <w:pPr>
        <w:pStyle w:val="ZLITCZWSPPKTzmczciwsppktliter"/>
      </w:pPr>
      <w:r>
        <w:t>–</w:t>
      </w:r>
      <w:r w:rsidR="00F8450F">
        <w:t xml:space="preserve"> </w:t>
      </w:r>
      <w:r w:rsidRPr="007327B7">
        <w:t>jeżeli w</w:t>
      </w:r>
      <w:r w:rsidR="002D0450">
        <w:t xml:space="preserve"> </w:t>
      </w:r>
      <w:r w:rsidRPr="007327B7">
        <w:t>zawodach brało udział co najmniej 8</w:t>
      </w:r>
      <w:r w:rsidR="002D0450">
        <w:t xml:space="preserve"> </w:t>
      </w:r>
      <w:r w:rsidRPr="007327B7">
        <w:t>państw w</w:t>
      </w:r>
      <w:r w:rsidR="002D0450">
        <w:t xml:space="preserve"> </w:t>
      </w:r>
      <w:r w:rsidRPr="007327B7">
        <w:t>danej konkurencji, przy czym w</w:t>
      </w:r>
      <w:r w:rsidR="002D0450">
        <w:t xml:space="preserve"> </w:t>
      </w:r>
      <w:r w:rsidRPr="007327B7">
        <w:t>konkurencjach indywidualnych brało udział co najmniej 12</w:t>
      </w:r>
      <w:r w:rsidR="002D0450">
        <w:t xml:space="preserve"> </w:t>
      </w:r>
      <w:r w:rsidRPr="007327B7">
        <w:t>osób, a</w:t>
      </w:r>
      <w:r w:rsidR="00F8450F">
        <w:t> </w:t>
      </w:r>
      <w:r>
        <w:t>w</w:t>
      </w:r>
      <w:r w:rsidR="00F8450F">
        <w:t> </w:t>
      </w:r>
      <w:r w:rsidRPr="007327B7">
        <w:t>konkurencjach zespołowych co najmniej 8</w:t>
      </w:r>
      <w:r w:rsidR="002D0450">
        <w:t xml:space="preserve"> </w:t>
      </w:r>
      <w:r w:rsidRPr="007327B7">
        <w:t>drużyn, osad lub załóg.</w:t>
      </w:r>
    </w:p>
    <w:p w:rsidR="00345C0A" w:rsidRDefault="00345C0A" w:rsidP="00345C0A">
      <w:pPr>
        <w:pStyle w:val="ZLITUSTzmustliter"/>
      </w:pPr>
      <w:r>
        <w:t xml:space="preserve">3h. </w:t>
      </w:r>
      <w:r w:rsidRPr="00FE5228">
        <w:t>Nagrod</w:t>
      </w:r>
      <w:r>
        <w:t>y</w:t>
      </w:r>
      <w:r w:rsidRPr="00FE5228">
        <w:t xml:space="preserve"> mo</w:t>
      </w:r>
      <w:r>
        <w:t>gą</w:t>
      </w:r>
      <w:r w:rsidRPr="00FE5228">
        <w:t xml:space="preserve"> być przyznan</w:t>
      </w:r>
      <w:r>
        <w:t>e</w:t>
      </w:r>
      <w:r w:rsidRPr="00FE5228">
        <w:t xml:space="preserve"> także, jeżeli </w:t>
      </w:r>
      <w:r w:rsidRPr="00DE41D9">
        <w:t xml:space="preserve">z regulaminu zawodów wynika </w:t>
      </w:r>
      <w:r w:rsidRPr="00FE5228">
        <w:t>udział mniejszej liczby osób, drużyn, osad lub załó</w:t>
      </w:r>
      <w:r>
        <w:t>g w</w:t>
      </w:r>
      <w:r w:rsidR="002D0450">
        <w:t xml:space="preserve"> </w:t>
      </w:r>
      <w:r>
        <w:t>danej konkurencji, jeżeli w</w:t>
      </w:r>
      <w:r w:rsidR="00F8450F">
        <w:t> </w:t>
      </w:r>
      <w:r w:rsidRPr="00FE5228">
        <w:t>konkurencjach indywidualnych bra</w:t>
      </w:r>
      <w:r>
        <w:t>ło udział co najmniej 8</w:t>
      </w:r>
      <w:r w:rsidR="002D0450">
        <w:t xml:space="preserve"> </w:t>
      </w:r>
      <w:r>
        <w:t>osób, a</w:t>
      </w:r>
      <w:r w:rsidR="00F8450F">
        <w:t> </w:t>
      </w:r>
      <w:r w:rsidRPr="00FE5228">
        <w:t>w</w:t>
      </w:r>
      <w:r w:rsidR="00F8450F">
        <w:t> </w:t>
      </w:r>
      <w:r w:rsidRPr="00FE5228">
        <w:t>konkurencjach zespołowych co najmniej 6</w:t>
      </w:r>
      <w:r w:rsidR="002D0450">
        <w:t xml:space="preserve"> </w:t>
      </w:r>
      <w:r w:rsidRPr="00FE5228">
        <w:t>drużyn, osad lub załóg.</w:t>
      </w:r>
    </w:p>
    <w:p w:rsidR="00345C0A" w:rsidRPr="00345C0A" w:rsidRDefault="00345C0A" w:rsidP="00A80C8B">
      <w:pPr>
        <w:pStyle w:val="ZLITUSTzmustliter"/>
        <w:keepNext/>
      </w:pPr>
      <w:r>
        <w:t>3i.</w:t>
      </w:r>
      <w:r w:rsidR="002D0450">
        <w:t xml:space="preserve"> </w:t>
      </w:r>
      <w:r w:rsidRPr="00345C0A">
        <w:t>Nagrody za ustanowienie rekordu świata w</w:t>
      </w:r>
      <w:r w:rsidR="002D0450">
        <w:t xml:space="preserve"> </w:t>
      </w:r>
      <w:r w:rsidRPr="00345C0A">
        <w:t>konkurencjach sportowych objętych programem:</w:t>
      </w:r>
    </w:p>
    <w:p w:rsidR="00345C0A" w:rsidRPr="007360CD" w:rsidRDefault="00345C0A" w:rsidP="00345C0A">
      <w:pPr>
        <w:pStyle w:val="ZLITPKTzmpktliter"/>
      </w:pPr>
      <w:r w:rsidRPr="007360CD">
        <w:t>1)</w:t>
      </w:r>
      <w:r w:rsidRPr="007360CD">
        <w:tab/>
        <w:t>igrzysk olimpijskich,</w:t>
      </w:r>
    </w:p>
    <w:p w:rsidR="00345C0A" w:rsidRPr="007360CD" w:rsidRDefault="00345C0A" w:rsidP="00345C0A">
      <w:pPr>
        <w:pStyle w:val="ZLITPKTzmpktliter"/>
      </w:pPr>
      <w:r w:rsidRPr="007360CD">
        <w:t>2)</w:t>
      </w:r>
      <w:r w:rsidRPr="007360CD">
        <w:tab/>
        <w:t>igrzysk paraolimpijskich,</w:t>
      </w:r>
    </w:p>
    <w:p w:rsidR="00345C0A" w:rsidRPr="00345C0A" w:rsidRDefault="00345C0A" w:rsidP="00A80C8B">
      <w:pPr>
        <w:pStyle w:val="ZLITPKTzmpktliter"/>
        <w:keepNext/>
      </w:pPr>
      <w:r w:rsidRPr="007360CD">
        <w:t>3)</w:t>
      </w:r>
      <w:r w:rsidRPr="007360CD">
        <w:tab/>
        <w:t>igrzysk głuchych</w:t>
      </w:r>
    </w:p>
    <w:p w:rsidR="00345C0A" w:rsidRDefault="00345C0A" w:rsidP="00345C0A">
      <w:pPr>
        <w:pStyle w:val="ZLITCZWSPPKTzmczciwsppktliter"/>
      </w:pPr>
      <w:r>
        <w:t>–</w:t>
      </w:r>
      <w:r w:rsidR="00F8450F">
        <w:t xml:space="preserve"> </w:t>
      </w:r>
      <w:r w:rsidRPr="007360CD">
        <w:t>mogą być przyznane, jeżeli wyniki te zostały zatwierdzone przez międzynarodowe federacje sportowe właściwe dla danego sportu.</w:t>
      </w:r>
    </w:p>
    <w:p w:rsidR="00345C0A" w:rsidRDefault="00345C0A" w:rsidP="00345C0A">
      <w:pPr>
        <w:pStyle w:val="ZLITUSTzmustliter"/>
      </w:pPr>
      <w:r>
        <w:t xml:space="preserve">3j. </w:t>
      </w:r>
      <w:r w:rsidRPr="00007484">
        <w:t>Nagrod</w:t>
      </w:r>
      <w:r>
        <w:t>a</w:t>
      </w:r>
      <w:r w:rsidRPr="00007484">
        <w:t xml:space="preserve"> mo</w:t>
      </w:r>
      <w:r>
        <w:t>że</w:t>
      </w:r>
      <w:r w:rsidRPr="00007484">
        <w:t xml:space="preserve"> być przyznan</w:t>
      </w:r>
      <w:r>
        <w:t>a</w:t>
      </w:r>
      <w:r w:rsidRPr="00007484">
        <w:t xml:space="preserve"> </w:t>
      </w:r>
      <w:r w:rsidRPr="00DE0D9F">
        <w:t>nie częściej niż raz w</w:t>
      </w:r>
      <w:r w:rsidR="002D0450">
        <w:t xml:space="preserve"> </w:t>
      </w:r>
      <w:r w:rsidRPr="00DE0D9F">
        <w:t xml:space="preserve">roku </w:t>
      </w:r>
      <w:r w:rsidRPr="00007484">
        <w:t xml:space="preserve">także </w:t>
      </w:r>
      <w:r>
        <w:t>o</w:t>
      </w:r>
      <w:r w:rsidRPr="006B08AD">
        <w:t>sobie, która uzyskała inne niż określone w</w:t>
      </w:r>
      <w:r w:rsidR="002D0450">
        <w:t xml:space="preserve"> </w:t>
      </w:r>
      <w:r>
        <w:t>ust.</w:t>
      </w:r>
      <w:r w:rsidR="002D0450">
        <w:t xml:space="preserve"> </w:t>
      </w:r>
      <w:r>
        <w:t>3f i</w:t>
      </w:r>
      <w:r w:rsidR="002D0450">
        <w:t xml:space="preserve"> </w:t>
      </w:r>
      <w:r>
        <w:t>3g wybitne osiągnięcie sportowe o</w:t>
      </w:r>
      <w:r w:rsidR="00F8450F">
        <w:t> </w:t>
      </w:r>
      <w:r w:rsidRPr="006B08AD">
        <w:t>szczególnym charakterze.</w:t>
      </w:r>
    </w:p>
    <w:p w:rsidR="00345C0A" w:rsidRPr="00345C0A" w:rsidRDefault="00345C0A" w:rsidP="00A80C8B">
      <w:pPr>
        <w:pStyle w:val="ZLITUSTzmustliter"/>
        <w:keepNext/>
      </w:pPr>
      <w:r>
        <w:t>3k.</w:t>
      </w:r>
      <w:r w:rsidRPr="00345C0A">
        <w:t xml:space="preserve"> W</w:t>
      </w:r>
      <w:r w:rsidR="002D0450">
        <w:t xml:space="preserve"> </w:t>
      </w:r>
      <w:r w:rsidRPr="00345C0A">
        <w:t>przypadku wybitnych osiągnięć sportowych w</w:t>
      </w:r>
      <w:r w:rsidR="002D0450">
        <w:t xml:space="preserve"> </w:t>
      </w:r>
      <w:r w:rsidRPr="00345C0A">
        <w:t>konkurencjach sportowych:</w:t>
      </w:r>
    </w:p>
    <w:p w:rsidR="00345C0A" w:rsidRDefault="00345C0A" w:rsidP="00345C0A">
      <w:pPr>
        <w:pStyle w:val="ZLITPKTzmpktliter"/>
      </w:pPr>
      <w:r>
        <w:t>1)</w:t>
      </w:r>
      <w:r>
        <w:tab/>
        <w:t>nie</w:t>
      </w:r>
      <w:r w:rsidRPr="003B1479">
        <w:t>objętych programem igrzysk olimpijskich, igrzysk paraol</w:t>
      </w:r>
      <w:r>
        <w:t>impijskich lub igrzysk głuchych,</w:t>
      </w:r>
    </w:p>
    <w:p w:rsidR="00345C0A" w:rsidRDefault="00345C0A" w:rsidP="00345C0A">
      <w:pPr>
        <w:pStyle w:val="ZLITPKTzmpktliter"/>
      </w:pPr>
      <w:r>
        <w:t>2)</w:t>
      </w:r>
      <w:r>
        <w:tab/>
      </w:r>
      <w:r w:rsidRPr="003B1479">
        <w:t>objętych programem uniwersjad letnich lub zimowych</w:t>
      </w:r>
      <w:r>
        <w:t>,</w:t>
      </w:r>
    </w:p>
    <w:p w:rsidR="00345C0A" w:rsidRPr="00345C0A" w:rsidRDefault="00345C0A" w:rsidP="00A80C8B">
      <w:pPr>
        <w:pStyle w:val="ZLITPKTzmpktliter"/>
        <w:keepNext/>
      </w:pPr>
      <w:r>
        <w:lastRenderedPageBreak/>
        <w:t>3)</w:t>
      </w:r>
      <w:r>
        <w:tab/>
      </w:r>
      <w:r w:rsidRPr="00345C0A">
        <w:t>objętych programem akademickich mistrzostw świata</w:t>
      </w:r>
    </w:p>
    <w:p w:rsidR="00345C0A" w:rsidRDefault="00345C0A" w:rsidP="00345C0A">
      <w:pPr>
        <w:pStyle w:val="ZLITCZWSPPKTzmczciwsppktliter"/>
      </w:pPr>
      <w:r>
        <w:t xml:space="preserve">– </w:t>
      </w:r>
      <w:r w:rsidRPr="00007484">
        <w:t xml:space="preserve">danej osobie może być przyznana nagroda nie </w:t>
      </w:r>
      <w:r>
        <w:t>częściej</w:t>
      </w:r>
      <w:r w:rsidRPr="00007484">
        <w:t xml:space="preserve"> niż raz w</w:t>
      </w:r>
      <w:r w:rsidR="002D0450">
        <w:t xml:space="preserve"> </w:t>
      </w:r>
      <w:r w:rsidRPr="00007484">
        <w:t>roku.</w:t>
      </w:r>
    </w:p>
    <w:p w:rsidR="00345C0A" w:rsidRDefault="00345C0A" w:rsidP="00345C0A">
      <w:pPr>
        <w:pStyle w:val="ZLITUSTzmustliter"/>
      </w:pPr>
      <w:r>
        <w:t>3l.</w:t>
      </w:r>
      <w:r w:rsidR="002D0450">
        <w:t xml:space="preserve"> </w:t>
      </w:r>
      <w:r w:rsidRPr="00DE0D9F">
        <w:t>W</w:t>
      </w:r>
      <w:r w:rsidR="002D0450">
        <w:t xml:space="preserve"> </w:t>
      </w:r>
      <w:r w:rsidRPr="00DE0D9F">
        <w:t>przypadku uzyskania w</w:t>
      </w:r>
      <w:r w:rsidR="002D0450">
        <w:t xml:space="preserve"> </w:t>
      </w:r>
      <w:r w:rsidRPr="00DE0D9F">
        <w:t>czasie tych samych zawodów dwóch lub więcej wybitn</w:t>
      </w:r>
      <w:r>
        <w:t>ych</w:t>
      </w:r>
      <w:r w:rsidRPr="00DE0D9F">
        <w:t xml:space="preserve"> osiągnię</w:t>
      </w:r>
      <w:r>
        <w:t>ć</w:t>
      </w:r>
      <w:r w:rsidRPr="00DE0D9F">
        <w:t xml:space="preserve"> sportow</w:t>
      </w:r>
      <w:r>
        <w:t xml:space="preserve">ych </w:t>
      </w:r>
      <w:r w:rsidRPr="00DE0D9F">
        <w:t>przyznaje się jedną nagrodę, której wysokość nie może przekroczyć 75% sumy nagród za poszczególne osiągnięcia.</w:t>
      </w:r>
    </w:p>
    <w:p w:rsidR="00345C0A" w:rsidRPr="00DE0D9F" w:rsidRDefault="00345C0A" w:rsidP="00345C0A">
      <w:pPr>
        <w:pStyle w:val="ZLITUSTzmustliter"/>
      </w:pPr>
      <w:r>
        <w:t>3m.</w:t>
      </w:r>
      <w:r w:rsidR="002D0450">
        <w:t xml:space="preserve"> </w:t>
      </w:r>
      <w:r w:rsidRPr="00E849E0">
        <w:t xml:space="preserve">Zawodnikom zespołowych gier sportowych przyznaje się nagrodę zbiorową dla zespołu w wysokości do 85% </w:t>
      </w:r>
      <w:r>
        <w:t xml:space="preserve">sumy nagród </w:t>
      </w:r>
      <w:r w:rsidRPr="00E849E0">
        <w:t>ustalon</w:t>
      </w:r>
      <w:r>
        <w:t>ych</w:t>
      </w:r>
      <w:r w:rsidRPr="00E849E0">
        <w:t xml:space="preserve"> </w:t>
      </w:r>
      <w:r>
        <w:t>dla</w:t>
      </w:r>
      <w:r w:rsidRPr="00E849E0">
        <w:t xml:space="preserve"> liczb</w:t>
      </w:r>
      <w:r>
        <w:t>y</w:t>
      </w:r>
      <w:r w:rsidRPr="00E849E0">
        <w:t xml:space="preserve"> osób w</w:t>
      </w:r>
      <w:r w:rsidR="002D0450">
        <w:t xml:space="preserve"> </w:t>
      </w:r>
      <w:r>
        <w:t>zespole określonej przepisami międzynarodowymi.”,</w:t>
      </w:r>
    </w:p>
    <w:p w:rsidR="00345C0A" w:rsidRPr="00345C0A" w:rsidRDefault="00345C0A" w:rsidP="00A80C8B">
      <w:pPr>
        <w:pStyle w:val="LITlitera"/>
        <w:keepNext/>
      </w:pPr>
      <w:r>
        <w:t>b)</w:t>
      </w:r>
      <w:r>
        <w:tab/>
      </w:r>
      <w:r w:rsidRPr="00345C0A">
        <w:t>ust.</w:t>
      </w:r>
      <w:r w:rsidR="002D0450">
        <w:t xml:space="preserve"> </w:t>
      </w:r>
      <w:r w:rsidRPr="00345C0A">
        <w:t>4</w:t>
      </w:r>
      <w:r w:rsidR="002D0450">
        <w:t xml:space="preserve"> </w:t>
      </w:r>
      <w:r w:rsidRPr="00345C0A">
        <w:t>otrzymuje brzmienie:</w:t>
      </w:r>
    </w:p>
    <w:p w:rsidR="00345C0A" w:rsidRDefault="00345C0A" w:rsidP="00345C0A">
      <w:pPr>
        <w:pStyle w:val="ZLITUSTzmustliter"/>
      </w:pPr>
      <w:r>
        <w:t>„</w:t>
      </w:r>
      <w:r w:rsidRPr="00C04667">
        <w:t>4. Minister właściwy do spraw kultury fizycznej określi, w</w:t>
      </w:r>
      <w:r w:rsidR="002D0450">
        <w:t xml:space="preserve"> </w:t>
      </w:r>
      <w:r w:rsidRPr="00C04667">
        <w:t>drodze rozporządzenia, rodzaje wyróżnień i</w:t>
      </w:r>
      <w:r w:rsidR="002D0450">
        <w:t xml:space="preserve"> </w:t>
      </w:r>
      <w:r>
        <w:t xml:space="preserve">przedział </w:t>
      </w:r>
      <w:r w:rsidRPr="00C04667">
        <w:t>wysokoś</w:t>
      </w:r>
      <w:r>
        <w:t>ci</w:t>
      </w:r>
      <w:r w:rsidRPr="00C04667">
        <w:t xml:space="preserve"> nagród pieniężnych</w:t>
      </w:r>
      <w:r>
        <w:t>, stanowiący krotność kwoty bazowej</w:t>
      </w:r>
      <w:r w:rsidRPr="00C04667">
        <w:t>, w</w:t>
      </w:r>
      <w:r w:rsidR="002D0450">
        <w:t xml:space="preserve"> </w:t>
      </w:r>
      <w:r w:rsidRPr="00C04667">
        <w:t>zależności od osiągnięcia sportowego, oraz szczegółowy tryb i</w:t>
      </w:r>
      <w:r w:rsidR="002D0450">
        <w:t xml:space="preserve"> </w:t>
      </w:r>
      <w:r w:rsidRPr="00C04667">
        <w:t>warunki przyznawania wyróżnień i</w:t>
      </w:r>
      <w:r w:rsidR="002D0450">
        <w:t xml:space="preserve"> </w:t>
      </w:r>
      <w:r w:rsidRPr="00C04667">
        <w:t>nagród pieniężnych</w:t>
      </w:r>
      <w:r>
        <w:t xml:space="preserve"> oraz</w:t>
      </w:r>
      <w:r w:rsidRPr="00C04667">
        <w:t xml:space="preserve"> sposób i</w:t>
      </w:r>
      <w:r w:rsidR="002D0450">
        <w:t xml:space="preserve"> </w:t>
      </w:r>
      <w:r w:rsidRPr="00C04667">
        <w:t>terminy ich wypłacania, uwzględniając międzynarodowy lub krajowy wymiar osiągnięcia sportowego.</w:t>
      </w:r>
      <w:r>
        <w:t>”;</w:t>
      </w:r>
    </w:p>
    <w:p w:rsidR="00345C0A" w:rsidRDefault="00345C0A" w:rsidP="00A80C8B">
      <w:pPr>
        <w:pStyle w:val="PKTpunkt"/>
        <w:keepNext/>
      </w:pPr>
      <w:r>
        <w:t>10</w:t>
      </w:r>
      <w:r w:rsidRPr="005C56C0">
        <w:t>)</w:t>
      </w:r>
      <w:r w:rsidRPr="005C56C0">
        <w:tab/>
        <w:t>w</w:t>
      </w:r>
      <w:r>
        <w:t xml:space="preserve"> art.</w:t>
      </w:r>
      <w:r w:rsidR="002D0450">
        <w:t xml:space="preserve"> </w:t>
      </w:r>
      <w:r w:rsidRPr="005C56C0">
        <w:t>3</w:t>
      </w:r>
      <w:r>
        <w:t>5:</w:t>
      </w:r>
    </w:p>
    <w:p w:rsidR="00345C0A" w:rsidRPr="00FA4424" w:rsidRDefault="00345C0A" w:rsidP="00A80C8B">
      <w:pPr>
        <w:pStyle w:val="LITlitera"/>
        <w:keepNext/>
      </w:pPr>
      <w:r>
        <w:t>a)</w:t>
      </w:r>
      <w:r>
        <w:tab/>
        <w:t>ust. 2 otrzymuje brzmienie</w:t>
      </w:r>
      <w:r w:rsidRPr="00FA4424">
        <w:t>:</w:t>
      </w:r>
    </w:p>
    <w:p w:rsidR="00345C0A" w:rsidRDefault="00345C0A" w:rsidP="00345C0A">
      <w:pPr>
        <w:pStyle w:val="ZLITUSTzmustliter"/>
      </w:pPr>
      <w:r>
        <w:t>„2</w:t>
      </w:r>
      <w:r w:rsidRPr="00C04667">
        <w:t xml:space="preserve">. </w:t>
      </w:r>
      <w:r w:rsidRPr="00C7657F">
        <w:t>Minister właściwy do spraw kultury fizycznej przyznaje odznaki, wyróżnienia i nagrody pieniężne z własnej inicjatywy lub na wniosek organów wykonawczych jednostek samorządu ter</w:t>
      </w:r>
      <w:r>
        <w:t>ytorialnego, związku sportowego lub polskiego związku sportowego, a w przypadku odznak również na wniosek uczelni lub instytutu badawczego.”,</w:t>
      </w:r>
    </w:p>
    <w:p w:rsidR="00345C0A" w:rsidRDefault="00345C0A" w:rsidP="00A80C8B">
      <w:pPr>
        <w:pStyle w:val="LITlitera"/>
        <w:keepNext/>
      </w:pPr>
      <w:r>
        <w:t>b</w:t>
      </w:r>
      <w:r w:rsidRPr="00C7657F">
        <w:t>)</w:t>
      </w:r>
      <w:r>
        <w:tab/>
        <w:t xml:space="preserve">po ust. 2 </w:t>
      </w:r>
      <w:r w:rsidRPr="008730D0">
        <w:t xml:space="preserve">dodaje się ust. </w:t>
      </w:r>
      <w:r>
        <w:t>2</w:t>
      </w:r>
      <w:r w:rsidRPr="008730D0">
        <w:t>a</w:t>
      </w:r>
      <w:r>
        <w:t xml:space="preserve"> </w:t>
      </w:r>
      <w:r w:rsidRPr="008730D0">
        <w:t>w brzmieniu:</w:t>
      </w:r>
    </w:p>
    <w:p w:rsidR="00345C0A" w:rsidRDefault="00345C0A" w:rsidP="00345C0A">
      <w:pPr>
        <w:pStyle w:val="ZLITUSTzmustliter"/>
      </w:pPr>
      <w:r>
        <w:t>„2a. Potwierdzeniem przyznania odznaki jest legitymacja.”</w:t>
      </w:r>
      <w:r w:rsidRPr="005842F6">
        <w:t>,</w:t>
      </w:r>
    </w:p>
    <w:p w:rsidR="00345C0A" w:rsidRDefault="00345C0A" w:rsidP="00A80C8B">
      <w:pPr>
        <w:pStyle w:val="LITlitera"/>
        <w:keepNext/>
      </w:pPr>
      <w:r>
        <w:t>c)</w:t>
      </w:r>
      <w:r w:rsidRPr="00C7657F">
        <w:tab/>
        <w:t xml:space="preserve">ust. </w:t>
      </w:r>
      <w:r>
        <w:t>4</w:t>
      </w:r>
      <w:r w:rsidRPr="00C7657F">
        <w:t xml:space="preserve"> otrzymuje brzmienie:</w:t>
      </w:r>
    </w:p>
    <w:p w:rsidR="00345C0A" w:rsidRDefault="00345C0A" w:rsidP="00345C0A">
      <w:pPr>
        <w:pStyle w:val="ZLITUSTzmustliter"/>
      </w:pPr>
      <w:r>
        <w:t>„</w:t>
      </w:r>
      <w:r w:rsidRPr="005639D6">
        <w:t>4.</w:t>
      </w:r>
      <w:r w:rsidR="002D0450">
        <w:t xml:space="preserve"> </w:t>
      </w:r>
      <w:r w:rsidRPr="005639D6">
        <w:t>Minister właściwy do spraw kultury fizycznej określi, w drodze rozporządzenia, rodzaje i wzory odznak,</w:t>
      </w:r>
      <w:r w:rsidR="00871BF2">
        <w:t xml:space="preserve"> wzory legitymacji po</w:t>
      </w:r>
      <w:r>
        <w:t xml:space="preserve">twierdzających przyznanie </w:t>
      </w:r>
      <w:r w:rsidR="00871BF2">
        <w:t xml:space="preserve">tych </w:t>
      </w:r>
      <w:r>
        <w:t>odznak,</w:t>
      </w:r>
      <w:r w:rsidRPr="005639D6">
        <w:t xml:space="preserve"> rodzaje wyróżnień oraz</w:t>
      </w:r>
      <w:r>
        <w:t xml:space="preserve"> </w:t>
      </w:r>
      <w:r w:rsidRPr="00B00894">
        <w:t>przedział wysokości</w:t>
      </w:r>
      <w:r>
        <w:t xml:space="preserve"> nagród pieniężnych, w</w:t>
      </w:r>
      <w:r w:rsidR="002D0450">
        <w:t xml:space="preserve"> </w:t>
      </w:r>
      <w:r>
        <w:t>zależności od osiągnięć w</w:t>
      </w:r>
      <w:r w:rsidR="002D0450">
        <w:t xml:space="preserve"> </w:t>
      </w:r>
      <w:r w:rsidRPr="005639D6">
        <w:t>dz</w:t>
      </w:r>
      <w:r>
        <w:t>iałalności w zakresie sportu, a</w:t>
      </w:r>
      <w:r w:rsidR="002D0450">
        <w:t xml:space="preserve"> </w:t>
      </w:r>
      <w:r w:rsidRPr="005639D6">
        <w:t>także szczegółowe warunki i tryb przyznawania odznak, wyróżnień i nagród pieniężnych, uwzględniając znaczenie osiągnięć oraz podjętej aktywności dla rozwoju danego sportu, a także sposób ich dokumentowania.</w:t>
      </w:r>
      <w:r>
        <w:t>”;</w:t>
      </w:r>
    </w:p>
    <w:p w:rsidR="00345C0A" w:rsidRPr="00345C0A" w:rsidRDefault="00345C0A" w:rsidP="00A80C8B">
      <w:pPr>
        <w:pStyle w:val="PKTpunkt"/>
        <w:keepNext/>
      </w:pPr>
      <w:r>
        <w:lastRenderedPageBreak/>
        <w:t>11</w:t>
      </w:r>
      <w:r w:rsidRPr="00345C0A">
        <w:t>)</w:t>
      </w:r>
      <w:r w:rsidRPr="00345C0A">
        <w:tab/>
        <w:t>w art.</w:t>
      </w:r>
      <w:r w:rsidR="002D0450">
        <w:t xml:space="preserve"> </w:t>
      </w:r>
      <w:r w:rsidRPr="00345C0A">
        <w:t>36</w:t>
      </w:r>
      <w:r w:rsidR="00871BF2">
        <w:t>:</w:t>
      </w:r>
    </w:p>
    <w:p w:rsidR="00345C0A" w:rsidRDefault="00345C0A" w:rsidP="00A80C8B">
      <w:pPr>
        <w:pStyle w:val="LITlitera"/>
        <w:keepNext/>
      </w:pPr>
      <w:r>
        <w:t>a)</w:t>
      </w:r>
      <w:r>
        <w:tab/>
        <w:t>w</w:t>
      </w:r>
      <w:r w:rsidR="002D0450">
        <w:t xml:space="preserve"> </w:t>
      </w:r>
      <w:r>
        <w:t>ust.</w:t>
      </w:r>
      <w:r w:rsidR="002D0450">
        <w:t xml:space="preserve"> </w:t>
      </w:r>
      <w:r>
        <w:t>2:</w:t>
      </w:r>
    </w:p>
    <w:p w:rsidR="00345C0A" w:rsidRDefault="00345C0A" w:rsidP="00345C0A">
      <w:pPr>
        <w:pStyle w:val="TIRtiret"/>
      </w:pPr>
      <w:r>
        <w:t>–</w:t>
      </w:r>
      <w:r>
        <w:tab/>
        <w:t>uchyla się pkt</w:t>
      </w:r>
      <w:r w:rsidR="002D0450">
        <w:t xml:space="preserve"> </w:t>
      </w:r>
      <w:r>
        <w:t>5,</w:t>
      </w:r>
    </w:p>
    <w:p w:rsidR="00345C0A" w:rsidRDefault="00345C0A" w:rsidP="00A80C8B">
      <w:pPr>
        <w:pStyle w:val="TIRtiret"/>
        <w:keepNext/>
      </w:pPr>
      <w:r>
        <w:t>–</w:t>
      </w:r>
      <w:r>
        <w:tab/>
      </w:r>
      <w:r w:rsidRPr="000864C6">
        <w:t>w</w:t>
      </w:r>
      <w:r>
        <w:t xml:space="preserve"> pkt</w:t>
      </w:r>
      <w:r w:rsidR="002D0450">
        <w:t xml:space="preserve"> </w:t>
      </w:r>
      <w:r w:rsidRPr="000864C6">
        <w:t>6</w:t>
      </w:r>
      <w:r w:rsidR="002D0450">
        <w:t xml:space="preserve"> </w:t>
      </w:r>
      <w:r w:rsidRPr="000864C6">
        <w:t>kropkę zastępuje się średnikiem i</w:t>
      </w:r>
      <w:r w:rsidR="002D0450">
        <w:t xml:space="preserve"> </w:t>
      </w:r>
      <w:r w:rsidRPr="000864C6">
        <w:t>dodaje się</w:t>
      </w:r>
      <w:r>
        <w:t xml:space="preserve"> pkt</w:t>
      </w:r>
      <w:r w:rsidR="002D0450">
        <w:t xml:space="preserve"> </w:t>
      </w:r>
      <w:r w:rsidRPr="000864C6">
        <w:t>7</w:t>
      </w:r>
      <w:r>
        <w:t xml:space="preserve"> w</w:t>
      </w:r>
      <w:r w:rsidR="002D0450">
        <w:t xml:space="preserve"> </w:t>
      </w:r>
      <w:r w:rsidRPr="000864C6">
        <w:t>brzmieniu:</w:t>
      </w:r>
    </w:p>
    <w:p w:rsidR="00345C0A" w:rsidRDefault="00345C0A" w:rsidP="00F8450F">
      <w:pPr>
        <w:pStyle w:val="ZTIRLITzmlittiret"/>
      </w:pPr>
      <w:r>
        <w:t>„7)</w:t>
      </w:r>
      <w:r>
        <w:tab/>
      </w:r>
      <w:r w:rsidRPr="000864C6">
        <w:t>nie była karana dyscyplinarnie za doping w</w:t>
      </w:r>
      <w:r w:rsidR="002D0450">
        <w:t xml:space="preserve"> </w:t>
      </w:r>
      <w:r w:rsidRPr="000864C6">
        <w:t>sporcie w</w:t>
      </w:r>
      <w:r w:rsidR="002D0450">
        <w:t xml:space="preserve"> </w:t>
      </w:r>
      <w:r w:rsidRPr="000864C6">
        <w:t>wymiarze jednostkowym większym niż 24</w:t>
      </w:r>
      <w:r w:rsidR="002D0450">
        <w:t xml:space="preserve"> </w:t>
      </w:r>
      <w:r w:rsidRPr="000864C6">
        <w:t>miesiące dyskwalifikacji.</w:t>
      </w:r>
      <w:r>
        <w:t>”,</w:t>
      </w:r>
    </w:p>
    <w:p w:rsidR="00345C0A" w:rsidRDefault="00345C0A" w:rsidP="00A80C8B">
      <w:pPr>
        <w:pStyle w:val="LITlitera"/>
        <w:keepNext/>
      </w:pPr>
      <w:r>
        <w:t>b)</w:t>
      </w:r>
      <w:r>
        <w:tab/>
        <w:t>ust. 8 i 9 otrzymują brzmienie:</w:t>
      </w:r>
    </w:p>
    <w:p w:rsidR="00345C0A" w:rsidRDefault="00345C0A" w:rsidP="00345C0A">
      <w:pPr>
        <w:pStyle w:val="ZLITUSTzmustliter"/>
      </w:pPr>
      <w:r>
        <w:t>„</w:t>
      </w:r>
      <w:r w:rsidRPr="00CB4571">
        <w:t>8.</w:t>
      </w:r>
      <w:r w:rsidR="002D0450">
        <w:t xml:space="preserve"> </w:t>
      </w:r>
      <w:r w:rsidRPr="00CB4571">
        <w:t>Osoba, która otrzymuje świadczenie, niezwłocznie powiadamia ministra właściwego do spraw kultury fizycznej o ustaniu co najmniej jednego z warunków</w:t>
      </w:r>
      <w:r>
        <w:t>, o których mowa w ust. 2 pkt 3 i 4 oraz 6 i 7</w:t>
      </w:r>
      <w:r w:rsidRPr="00CB4571">
        <w:t>.</w:t>
      </w:r>
    </w:p>
    <w:p w:rsidR="00345C0A" w:rsidRDefault="00345C0A" w:rsidP="00345C0A">
      <w:pPr>
        <w:pStyle w:val="ZLITUSTzmustliter"/>
      </w:pPr>
      <w:r w:rsidRPr="00CB4571">
        <w:t>9.</w:t>
      </w:r>
      <w:r w:rsidR="002D0450">
        <w:t xml:space="preserve"> </w:t>
      </w:r>
      <w:r w:rsidRPr="00CB4571">
        <w:t>Minister właściwy do spraw kultury fizycznej pozbawia, w drodze decyzji, świadczenia, począwszy od miesiąca, w którym ustał co najmniej jeden z</w:t>
      </w:r>
      <w:r w:rsidR="00F8450F">
        <w:t> </w:t>
      </w:r>
      <w:r w:rsidRPr="00CB4571">
        <w:t>warunków</w:t>
      </w:r>
      <w:r>
        <w:t>, o których mowa w ust. 2 pkt 3 i 4 oraz 6 i 7.”</w:t>
      </w:r>
      <w:r w:rsidRPr="000864C6">
        <w:t>.</w:t>
      </w:r>
    </w:p>
    <w:p w:rsidR="00345C0A" w:rsidRPr="00345C0A" w:rsidRDefault="00345C0A" w:rsidP="00A80C8B">
      <w:pPr>
        <w:pStyle w:val="ARTartustawynprozporzdzenia"/>
        <w:keepNext/>
      </w:pPr>
      <w:r w:rsidRPr="00A80C8B">
        <w:rPr>
          <w:rStyle w:val="Ppogrubienie"/>
        </w:rPr>
        <w:t>Art.</w:t>
      </w:r>
      <w:r w:rsidR="002D0450" w:rsidRPr="00A80C8B">
        <w:rPr>
          <w:rStyle w:val="Ppogrubienie"/>
        </w:rPr>
        <w:t> </w:t>
      </w:r>
      <w:r w:rsidRPr="00A80C8B">
        <w:rPr>
          <w:rStyle w:val="Ppogrubienie"/>
        </w:rPr>
        <w:t>2.</w:t>
      </w:r>
      <w:r w:rsidRPr="00345C0A">
        <w:rPr>
          <w:rStyle w:val="Ppogrubienie"/>
        </w:rPr>
        <w:t xml:space="preserve"> </w:t>
      </w:r>
      <w:r w:rsidRPr="00345C0A">
        <w:t>W</w:t>
      </w:r>
      <w:r w:rsidR="002D0450">
        <w:rPr>
          <w:rStyle w:val="Ppogrubienie"/>
        </w:rPr>
        <w:t xml:space="preserve"> </w:t>
      </w:r>
      <w:r w:rsidRPr="00345C0A">
        <w:t>ustawie z</w:t>
      </w:r>
      <w:r w:rsidR="002D0450">
        <w:t xml:space="preserve"> </w:t>
      </w:r>
      <w:r w:rsidRPr="00345C0A">
        <w:t>dnia 18</w:t>
      </w:r>
      <w:r w:rsidR="002D0450">
        <w:t xml:space="preserve"> </w:t>
      </w:r>
      <w:r w:rsidRPr="00345C0A">
        <w:t>października 2006</w:t>
      </w:r>
      <w:r w:rsidR="002D0450">
        <w:t xml:space="preserve"> </w:t>
      </w:r>
      <w:r w:rsidRPr="00345C0A">
        <w:t>r. o</w:t>
      </w:r>
      <w:r w:rsidR="002D0450">
        <w:t xml:space="preserve"> </w:t>
      </w:r>
      <w:r w:rsidRPr="00345C0A">
        <w:t>ujawnianiu informacji o</w:t>
      </w:r>
      <w:r w:rsidR="00F8450F">
        <w:t> </w:t>
      </w:r>
      <w:r w:rsidRPr="00345C0A">
        <w:t>dokumentach organów bezpieczeństwa państwa z</w:t>
      </w:r>
      <w:r w:rsidR="002D0450">
        <w:t xml:space="preserve"> </w:t>
      </w:r>
      <w:r w:rsidRPr="00345C0A">
        <w:t>lat 1944</w:t>
      </w:r>
      <w:r w:rsidR="00A80C8B">
        <w:t>–</w:t>
      </w:r>
      <w:r w:rsidRPr="00345C0A">
        <w:t>1990 oraz treści tych dokumentów (Dz.</w:t>
      </w:r>
      <w:r w:rsidR="002D0450">
        <w:t xml:space="preserve"> </w:t>
      </w:r>
      <w:r w:rsidRPr="00345C0A">
        <w:t>U. z</w:t>
      </w:r>
      <w:r w:rsidR="002D0450">
        <w:t xml:space="preserve"> </w:t>
      </w:r>
      <w:r w:rsidRPr="00345C0A">
        <w:t>2016</w:t>
      </w:r>
      <w:r w:rsidR="002D0450">
        <w:t xml:space="preserve"> </w:t>
      </w:r>
      <w:r w:rsidRPr="00345C0A">
        <w:t>r. poz.</w:t>
      </w:r>
      <w:r w:rsidR="002D0450">
        <w:t xml:space="preserve"> </w:t>
      </w:r>
      <w:r w:rsidRPr="00345C0A">
        <w:t>1721</w:t>
      </w:r>
      <w:r w:rsidR="005D65EE">
        <w:t>, 1948, 2260 i 2261</w:t>
      </w:r>
      <w:r w:rsidRPr="00345C0A">
        <w:t>) wprowadza się następujące zmiany:</w:t>
      </w:r>
    </w:p>
    <w:p w:rsidR="00345C0A" w:rsidRPr="00345C0A" w:rsidRDefault="00345C0A" w:rsidP="00A80C8B">
      <w:pPr>
        <w:pStyle w:val="PKTpunkt"/>
        <w:keepNext/>
      </w:pPr>
      <w:r w:rsidRPr="00E07434">
        <w:t>1)</w:t>
      </w:r>
      <w:r w:rsidRPr="00E07434">
        <w:tab/>
        <w:t>w</w:t>
      </w:r>
      <w:r w:rsidRPr="00345C0A">
        <w:t xml:space="preserve"> art.</w:t>
      </w:r>
      <w:r w:rsidR="002D0450">
        <w:t xml:space="preserve"> </w:t>
      </w:r>
      <w:r w:rsidRPr="00345C0A">
        <w:t>4 w</w:t>
      </w:r>
      <w:r w:rsidR="002D0450">
        <w:t xml:space="preserve"> </w:t>
      </w:r>
      <w:r w:rsidRPr="00345C0A">
        <w:t>pkt</w:t>
      </w:r>
      <w:r w:rsidR="002D0450">
        <w:t xml:space="preserve"> </w:t>
      </w:r>
      <w:r w:rsidRPr="00345C0A">
        <w:t>59</w:t>
      </w:r>
      <w:r w:rsidR="002D0450">
        <w:t xml:space="preserve"> </w:t>
      </w:r>
      <w:r w:rsidRPr="00345C0A">
        <w:t>kropkę zastępuje się średnikiem i</w:t>
      </w:r>
      <w:r w:rsidR="002D0450">
        <w:t xml:space="preserve"> </w:t>
      </w:r>
      <w:r w:rsidRPr="00345C0A">
        <w:t>dodaje się pkt</w:t>
      </w:r>
      <w:r w:rsidR="002D0450">
        <w:t xml:space="preserve"> </w:t>
      </w:r>
      <w:r w:rsidRPr="00345C0A">
        <w:t>60 w</w:t>
      </w:r>
      <w:r w:rsidR="002D0450">
        <w:t xml:space="preserve"> </w:t>
      </w:r>
      <w:r w:rsidRPr="00345C0A">
        <w:t>brzmieniu:</w:t>
      </w:r>
    </w:p>
    <w:p w:rsidR="00345C0A" w:rsidRPr="00E07434" w:rsidRDefault="00345C0A" w:rsidP="00345C0A">
      <w:pPr>
        <w:pStyle w:val="ZPKTzmpktartykuempunktem"/>
      </w:pPr>
      <w:r>
        <w:t>„60</w:t>
      </w:r>
      <w:r w:rsidRPr="00E07434">
        <w:t>)</w:t>
      </w:r>
      <w:r w:rsidRPr="00E07434">
        <w:tab/>
        <w:t>członek za</w:t>
      </w:r>
      <w:r>
        <w:t>rządu polskiego związku sportowego</w:t>
      </w:r>
      <w:r w:rsidRPr="00E07434">
        <w:t>.</w:t>
      </w:r>
      <w:r>
        <w:t>”</w:t>
      </w:r>
      <w:r w:rsidRPr="00E07434">
        <w:t>;</w:t>
      </w:r>
    </w:p>
    <w:p w:rsidR="00345C0A" w:rsidRPr="00E07434" w:rsidRDefault="00345C0A" w:rsidP="00A80C8B">
      <w:pPr>
        <w:pStyle w:val="PKTpunkt"/>
        <w:keepNext/>
      </w:pPr>
      <w:r w:rsidRPr="00E07434">
        <w:t>2)</w:t>
      </w:r>
      <w:r>
        <w:tab/>
      </w:r>
      <w:r w:rsidRPr="00E07434">
        <w:t>w</w:t>
      </w:r>
      <w:r>
        <w:t xml:space="preserve"> art.</w:t>
      </w:r>
      <w:r w:rsidR="002D0450">
        <w:t xml:space="preserve"> </w:t>
      </w:r>
      <w:r w:rsidRPr="00E07434">
        <w:t>8</w:t>
      </w:r>
      <w:r>
        <w:t xml:space="preserve"> w</w:t>
      </w:r>
      <w:r w:rsidR="002D0450">
        <w:t xml:space="preserve"> </w:t>
      </w:r>
      <w:r>
        <w:t>pkt</w:t>
      </w:r>
      <w:r w:rsidR="002D0450">
        <w:t xml:space="preserve"> </w:t>
      </w:r>
      <w:r w:rsidRPr="00E07434">
        <w:t>5</w:t>
      </w:r>
      <w:r>
        <w:t>5</w:t>
      </w:r>
      <w:r w:rsidR="002D0450">
        <w:t xml:space="preserve"> </w:t>
      </w:r>
      <w:r w:rsidRPr="00E07434">
        <w:t>kropkę zastępuje się średnikiem i</w:t>
      </w:r>
      <w:r w:rsidR="002D0450">
        <w:t xml:space="preserve"> </w:t>
      </w:r>
      <w:r w:rsidRPr="00E07434">
        <w:t>dodaje się</w:t>
      </w:r>
      <w:r>
        <w:t xml:space="preserve"> pkt</w:t>
      </w:r>
      <w:r w:rsidR="002D0450">
        <w:t xml:space="preserve"> </w:t>
      </w:r>
      <w:r w:rsidRPr="00E07434">
        <w:t>5</w:t>
      </w:r>
      <w:r>
        <w:t>6 w</w:t>
      </w:r>
      <w:r w:rsidR="002D0450">
        <w:t xml:space="preserve"> </w:t>
      </w:r>
      <w:r w:rsidRPr="00E07434">
        <w:t>brzmieniu:</w:t>
      </w:r>
    </w:p>
    <w:p w:rsidR="00345C0A" w:rsidRPr="00E07434" w:rsidRDefault="00345C0A" w:rsidP="00F8450F">
      <w:pPr>
        <w:pStyle w:val="ZPKTzmpktartykuempunktem"/>
      </w:pPr>
      <w:r>
        <w:t>„56</w:t>
      </w:r>
      <w:r w:rsidRPr="00E07434">
        <w:t>)</w:t>
      </w:r>
      <w:r w:rsidRPr="00E07434">
        <w:tab/>
        <w:t xml:space="preserve">pkt </w:t>
      </w:r>
      <w:r>
        <w:t>60</w:t>
      </w:r>
      <w:r w:rsidR="002D0450">
        <w:t xml:space="preserve"> </w:t>
      </w:r>
      <w:r>
        <w:t>–</w:t>
      </w:r>
      <w:r w:rsidRPr="00E07434">
        <w:t xml:space="preserve"> minister właściwy do spraw kultury fizycznej</w:t>
      </w:r>
      <w:r w:rsidR="004933A0">
        <w:t>.</w:t>
      </w:r>
      <w:r>
        <w:t>”.</w:t>
      </w:r>
    </w:p>
    <w:p w:rsidR="00345C0A" w:rsidRDefault="00345C0A" w:rsidP="00345C0A">
      <w:pPr>
        <w:pStyle w:val="ARTartustawynprozporzdzenia"/>
      </w:pPr>
      <w:r w:rsidRPr="00A80C8B">
        <w:rPr>
          <w:rStyle w:val="Ppogrubienie"/>
        </w:rPr>
        <w:t>Art.</w:t>
      </w:r>
      <w:r w:rsidR="002D0450" w:rsidRPr="00A80C8B">
        <w:rPr>
          <w:rStyle w:val="Ppogrubienie"/>
        </w:rPr>
        <w:t> </w:t>
      </w:r>
      <w:r w:rsidRPr="00A80C8B">
        <w:rPr>
          <w:rStyle w:val="Ppogrubienie"/>
        </w:rPr>
        <w:t>3.</w:t>
      </w:r>
      <w:r>
        <w:rPr>
          <w:rStyle w:val="Ppogrubienie"/>
        </w:rPr>
        <w:t xml:space="preserve"> </w:t>
      </w:r>
      <w:r w:rsidRPr="00EC5308">
        <w:t>1.</w:t>
      </w:r>
      <w:r>
        <w:rPr>
          <w:rStyle w:val="Ppogrubienie"/>
        </w:rPr>
        <w:t xml:space="preserve"> </w:t>
      </w:r>
      <w:r w:rsidRPr="00EC5308">
        <w:t>Osoby, które w</w:t>
      </w:r>
      <w:r w:rsidR="002D0450">
        <w:t xml:space="preserve"> </w:t>
      </w:r>
      <w:r w:rsidRPr="00EC5308">
        <w:t>dniu wejścia w</w:t>
      </w:r>
      <w:r w:rsidR="002D0450">
        <w:t xml:space="preserve"> </w:t>
      </w:r>
      <w:r w:rsidRPr="00EC5308">
        <w:t>życie niniejszej ustawy są członkami zarządu polskiego związku sportowego i</w:t>
      </w:r>
      <w:r w:rsidR="002D0450">
        <w:t xml:space="preserve"> </w:t>
      </w:r>
      <w:r w:rsidRPr="00EC5308">
        <w:t>nie spełniają warunków określonych w</w:t>
      </w:r>
      <w:r w:rsidR="002D0450">
        <w:t xml:space="preserve"> </w:t>
      </w:r>
      <w:r>
        <w:t>art.</w:t>
      </w:r>
      <w:r w:rsidR="002D0450">
        <w:t xml:space="preserve"> </w:t>
      </w:r>
      <w:r w:rsidRPr="00EC5308">
        <w:t>9</w:t>
      </w:r>
      <w:r>
        <w:t xml:space="preserve"> ust.</w:t>
      </w:r>
      <w:r w:rsidR="002D0450">
        <w:t xml:space="preserve"> </w:t>
      </w:r>
      <w:r w:rsidRPr="00EC5308">
        <w:t>3</w:t>
      </w:r>
      <w:r>
        <w:t xml:space="preserve"> pkt</w:t>
      </w:r>
      <w:r w:rsidR="002D0450">
        <w:t xml:space="preserve"> </w:t>
      </w:r>
      <w:r w:rsidRPr="00EC5308">
        <w:t>2</w:t>
      </w:r>
      <w:r>
        <w:t>a lub 4–10</w:t>
      </w:r>
      <w:r w:rsidR="002D0450">
        <w:t xml:space="preserve"> </w:t>
      </w:r>
      <w:r w:rsidRPr="00EC5308">
        <w:t>ustawy zmienianej w</w:t>
      </w:r>
      <w:r w:rsidR="002D0450">
        <w:t xml:space="preserve"> </w:t>
      </w:r>
      <w:r>
        <w:t>art.</w:t>
      </w:r>
      <w:r w:rsidR="002D0450">
        <w:t xml:space="preserve"> </w:t>
      </w:r>
      <w:r w:rsidRPr="00EC5308">
        <w:t>1, w</w:t>
      </w:r>
      <w:r w:rsidR="002D0450">
        <w:t xml:space="preserve"> </w:t>
      </w:r>
      <w:r w:rsidRPr="00EC5308">
        <w:t xml:space="preserve">brzmieniu nadanym niniejszą ustawą, </w:t>
      </w:r>
      <w:r w:rsidR="005D65EE">
        <w:t xml:space="preserve">są </w:t>
      </w:r>
      <w:r>
        <w:t>obowiązane odpowiednio do zbycia akcji lub udziałów</w:t>
      </w:r>
      <w:r w:rsidRPr="00B3490E">
        <w:t>, rozwiąza</w:t>
      </w:r>
      <w:r>
        <w:t>nia</w:t>
      </w:r>
      <w:r w:rsidRPr="00B3490E">
        <w:t xml:space="preserve"> </w:t>
      </w:r>
      <w:r>
        <w:t>umowy lub rezygnacji z</w:t>
      </w:r>
      <w:r w:rsidR="002D0450">
        <w:t xml:space="preserve"> </w:t>
      </w:r>
      <w:r>
        <w:t>pełnionych funkcji w</w:t>
      </w:r>
      <w:r w:rsidR="002D0450">
        <w:t xml:space="preserve"> </w:t>
      </w:r>
      <w:r>
        <w:t>terminie 6</w:t>
      </w:r>
      <w:r w:rsidR="002D0450">
        <w:t xml:space="preserve"> </w:t>
      </w:r>
      <w:r>
        <w:t xml:space="preserve">miesięcy od </w:t>
      </w:r>
      <w:r w:rsidR="00CF7E15">
        <w:t xml:space="preserve">dnia </w:t>
      </w:r>
      <w:r>
        <w:t>wejścia w</w:t>
      </w:r>
      <w:r w:rsidR="002D0450">
        <w:t xml:space="preserve"> </w:t>
      </w:r>
      <w:r>
        <w:t>życie niniejszej ustawy</w:t>
      </w:r>
      <w:r w:rsidRPr="00EC5308">
        <w:t>.</w:t>
      </w:r>
    </w:p>
    <w:p w:rsidR="00345C0A" w:rsidRDefault="00345C0A" w:rsidP="00345C0A">
      <w:pPr>
        <w:pStyle w:val="USTustnpkodeksu"/>
      </w:pPr>
      <w:r>
        <w:t xml:space="preserve">2. </w:t>
      </w:r>
      <w:r w:rsidRPr="00B3490E">
        <w:t>Osoby, które w</w:t>
      </w:r>
      <w:r w:rsidR="002D0450">
        <w:t xml:space="preserve"> </w:t>
      </w:r>
      <w:r w:rsidRPr="00B3490E">
        <w:t>dniu wejścia w</w:t>
      </w:r>
      <w:r w:rsidR="002D0450">
        <w:t xml:space="preserve"> </w:t>
      </w:r>
      <w:r w:rsidRPr="00B3490E">
        <w:t>życie niniejszej ustawy są członkami organu kontroli wewnętrznej polskiego związku sportowego i</w:t>
      </w:r>
      <w:r w:rsidR="002D0450">
        <w:t xml:space="preserve"> </w:t>
      </w:r>
      <w:r w:rsidRPr="00B3490E">
        <w:t>nie spełniają warunk</w:t>
      </w:r>
      <w:r>
        <w:t>u</w:t>
      </w:r>
      <w:r w:rsidRPr="00B3490E">
        <w:t xml:space="preserve"> określon</w:t>
      </w:r>
      <w:r>
        <w:t>ego</w:t>
      </w:r>
      <w:r w:rsidRPr="00B3490E">
        <w:t xml:space="preserve"> w</w:t>
      </w:r>
      <w:r w:rsidR="002D0450">
        <w:t xml:space="preserve"> </w:t>
      </w:r>
      <w:r>
        <w:t>art.</w:t>
      </w:r>
      <w:r w:rsidR="002D0450">
        <w:t xml:space="preserve"> </w:t>
      </w:r>
      <w:r w:rsidRPr="00B3490E">
        <w:t>9</w:t>
      </w:r>
      <w:r>
        <w:t xml:space="preserve"> ust.</w:t>
      </w:r>
      <w:r w:rsidR="00F8450F">
        <w:t> </w:t>
      </w:r>
      <w:r>
        <w:t>3a</w:t>
      </w:r>
      <w:r w:rsidRPr="00B3490E">
        <w:t xml:space="preserve"> ustawy zmienianej w</w:t>
      </w:r>
      <w:r w:rsidR="002D0450">
        <w:t xml:space="preserve"> </w:t>
      </w:r>
      <w:r>
        <w:t>art.</w:t>
      </w:r>
      <w:r w:rsidR="002D0450">
        <w:t xml:space="preserve"> </w:t>
      </w:r>
      <w:r w:rsidRPr="00B3490E">
        <w:t>1, w</w:t>
      </w:r>
      <w:r w:rsidR="002D0450">
        <w:t xml:space="preserve"> </w:t>
      </w:r>
      <w:r w:rsidRPr="00B3490E">
        <w:t xml:space="preserve">brzmieniu nadanym niniejszą ustawą, </w:t>
      </w:r>
      <w:r w:rsidR="005D65EE" w:rsidRPr="00B3490E">
        <w:t xml:space="preserve">są </w:t>
      </w:r>
      <w:r w:rsidRPr="00B3490E">
        <w:t>obowiązane do</w:t>
      </w:r>
      <w:r w:rsidR="002D0450">
        <w:t xml:space="preserve"> </w:t>
      </w:r>
      <w:r>
        <w:t>rezygnacji z</w:t>
      </w:r>
      <w:r w:rsidR="002D0450">
        <w:t xml:space="preserve"> </w:t>
      </w:r>
      <w:r w:rsidRPr="00B3490E">
        <w:t>pełnionych funkcji w</w:t>
      </w:r>
      <w:r w:rsidR="002D0450">
        <w:t xml:space="preserve"> </w:t>
      </w:r>
      <w:r w:rsidRPr="00B3490E">
        <w:t>terminie 6</w:t>
      </w:r>
      <w:r w:rsidR="002D0450">
        <w:t xml:space="preserve"> </w:t>
      </w:r>
      <w:r w:rsidRPr="00B3490E">
        <w:t xml:space="preserve">miesięcy od </w:t>
      </w:r>
      <w:r w:rsidR="00CF7E15">
        <w:t xml:space="preserve">dnia </w:t>
      </w:r>
      <w:r w:rsidRPr="00B3490E">
        <w:t>wejścia w</w:t>
      </w:r>
      <w:r w:rsidR="002D0450">
        <w:t xml:space="preserve"> </w:t>
      </w:r>
      <w:r w:rsidRPr="00B3490E">
        <w:t>życie niniejszej ustawy.</w:t>
      </w:r>
    </w:p>
    <w:p w:rsidR="00345C0A" w:rsidRPr="00EC5308" w:rsidRDefault="00345C0A" w:rsidP="00345C0A">
      <w:pPr>
        <w:pStyle w:val="USTustnpkodeksu"/>
      </w:pPr>
      <w:r>
        <w:lastRenderedPageBreak/>
        <w:t>3</w:t>
      </w:r>
      <w:r w:rsidRPr="00E158BF">
        <w:t>.</w:t>
      </w:r>
      <w:r w:rsidR="002D0450">
        <w:t xml:space="preserve"> </w:t>
      </w:r>
      <w:r w:rsidRPr="00E158BF">
        <w:t>W</w:t>
      </w:r>
      <w:r w:rsidR="002D0450">
        <w:t xml:space="preserve"> </w:t>
      </w:r>
      <w:r w:rsidRPr="00E158BF">
        <w:t>przypadku niewypełnienia obowiązku, o</w:t>
      </w:r>
      <w:r w:rsidR="002D0450">
        <w:t xml:space="preserve"> </w:t>
      </w:r>
      <w:r w:rsidRPr="00E158BF">
        <w:t>którym mowa w</w:t>
      </w:r>
      <w:r w:rsidR="002D0450">
        <w:t xml:space="preserve"> </w:t>
      </w:r>
      <w:r>
        <w:t>ust.</w:t>
      </w:r>
      <w:r w:rsidR="002D0450">
        <w:t xml:space="preserve"> </w:t>
      </w:r>
      <w:r>
        <w:t>1 lub 2</w:t>
      </w:r>
      <w:r w:rsidRPr="00E158BF">
        <w:t>, walne zgromadzenie członków albo delegatów polskiego związku sportowego odwołuje członka zarządu polskiego związku sportowego</w:t>
      </w:r>
      <w:r>
        <w:t xml:space="preserve"> albo członka organu kontroli wewnętrznej polskiego związku sportowego</w:t>
      </w:r>
      <w:r w:rsidRPr="00E158BF">
        <w:t xml:space="preserve"> niezwłocznie, </w:t>
      </w:r>
      <w:r>
        <w:t xml:space="preserve">nie później </w:t>
      </w:r>
      <w:r w:rsidR="005D65EE">
        <w:t xml:space="preserve">jednak </w:t>
      </w:r>
      <w:r>
        <w:t>niż przed upływem 3</w:t>
      </w:r>
      <w:r w:rsidR="002D0450">
        <w:t xml:space="preserve"> </w:t>
      </w:r>
      <w:r w:rsidRPr="00E158BF">
        <w:t>miesięcy od bezskutecznego upływu terminu, o</w:t>
      </w:r>
      <w:r w:rsidR="002D0450">
        <w:t xml:space="preserve"> </w:t>
      </w:r>
      <w:r w:rsidRPr="00E158BF">
        <w:t>którym mowa w</w:t>
      </w:r>
      <w:r w:rsidR="002D0450">
        <w:t xml:space="preserve"> </w:t>
      </w:r>
      <w:r>
        <w:t>ust.</w:t>
      </w:r>
      <w:r w:rsidR="002D0450">
        <w:t xml:space="preserve"> </w:t>
      </w:r>
      <w:r>
        <w:t>1</w:t>
      </w:r>
      <w:r w:rsidRPr="00E158BF">
        <w:t>.</w:t>
      </w:r>
    </w:p>
    <w:p w:rsidR="00345C0A" w:rsidRPr="00851364" w:rsidRDefault="00345C0A" w:rsidP="00345C0A">
      <w:pPr>
        <w:pStyle w:val="ARTartustawynprozporzdzenia"/>
      </w:pPr>
      <w:r w:rsidRPr="00A80C8B">
        <w:rPr>
          <w:rStyle w:val="Ppogrubienie"/>
        </w:rPr>
        <w:t>Art.</w:t>
      </w:r>
      <w:r w:rsidR="002D0450" w:rsidRPr="00A80C8B">
        <w:rPr>
          <w:rStyle w:val="Ppogrubienie"/>
        </w:rPr>
        <w:t> </w:t>
      </w:r>
      <w:r w:rsidRPr="00A80C8B">
        <w:rPr>
          <w:rStyle w:val="Ppogrubienie"/>
        </w:rPr>
        <w:t>4.</w:t>
      </w:r>
      <w:r w:rsidRPr="00DB48AC">
        <w:t xml:space="preserve"> </w:t>
      </w:r>
      <w:r w:rsidRPr="00851364">
        <w:t>1.</w:t>
      </w:r>
      <w:r w:rsidR="002D0450">
        <w:t xml:space="preserve"> </w:t>
      </w:r>
      <w:r w:rsidRPr="00851364">
        <w:t>Osob</w:t>
      </w:r>
      <w:r>
        <w:t>y</w:t>
      </w:r>
      <w:r w:rsidRPr="00851364">
        <w:t xml:space="preserve"> urodzon</w:t>
      </w:r>
      <w:r>
        <w:t>e</w:t>
      </w:r>
      <w:r w:rsidRPr="00851364">
        <w:t xml:space="preserve"> przed dniem 1 sierpnia 1972 r., któr</w:t>
      </w:r>
      <w:r>
        <w:t>e</w:t>
      </w:r>
      <w:r w:rsidRPr="00851364">
        <w:t xml:space="preserve"> w dniu wejścia w życie niniejszej ustawy są członkami zarządu polskiego związku sportowego, ma</w:t>
      </w:r>
      <w:r>
        <w:t>ją</w:t>
      </w:r>
      <w:r w:rsidRPr="00851364">
        <w:t xml:space="preserve"> obowiązek złożenia oświadczenia, o którym mowa w art. 7 ust. 1</w:t>
      </w:r>
      <w:r>
        <w:t xml:space="preserve"> ustawy </w:t>
      </w:r>
      <w:r w:rsidRPr="00E07434">
        <w:t>z</w:t>
      </w:r>
      <w:r w:rsidR="002D0450">
        <w:t xml:space="preserve"> </w:t>
      </w:r>
      <w:r w:rsidRPr="00E07434">
        <w:t>dnia 18</w:t>
      </w:r>
      <w:r w:rsidR="002D0450">
        <w:t xml:space="preserve"> </w:t>
      </w:r>
      <w:r w:rsidRPr="00E07434">
        <w:t>października 2006</w:t>
      </w:r>
      <w:r w:rsidR="002D0450">
        <w:t xml:space="preserve"> </w:t>
      </w:r>
      <w:r w:rsidRPr="00E07434">
        <w:t>r. o</w:t>
      </w:r>
      <w:r w:rsidR="00F8450F">
        <w:t> </w:t>
      </w:r>
      <w:r w:rsidRPr="00E07434">
        <w:t>ujawnianiu informacji o</w:t>
      </w:r>
      <w:r w:rsidR="002D0450">
        <w:t xml:space="preserve"> </w:t>
      </w:r>
      <w:r w:rsidRPr="00E07434">
        <w:t>dokumentach organów bezpieczeństwa państwa z</w:t>
      </w:r>
      <w:r w:rsidR="002D0450">
        <w:t xml:space="preserve"> </w:t>
      </w:r>
      <w:r w:rsidRPr="00E07434">
        <w:t>lat 1944</w:t>
      </w:r>
      <w:r w:rsidR="00A80C8B">
        <w:t>–</w:t>
      </w:r>
      <w:r w:rsidRPr="00E07434">
        <w:t>1990</w:t>
      </w:r>
      <w:r>
        <w:t xml:space="preserve"> oraz</w:t>
      </w:r>
      <w:r w:rsidRPr="00E07434">
        <w:t xml:space="preserve"> treśc</w:t>
      </w:r>
      <w:r>
        <w:t>i tych dokumentów</w:t>
      </w:r>
      <w:r w:rsidRPr="00851364">
        <w:t>, w terminie jednego miesiąca od dnia doręczenia powiadomienia, o którym mowa w ust. 2.</w:t>
      </w:r>
    </w:p>
    <w:p w:rsidR="00345C0A" w:rsidRDefault="00345C0A" w:rsidP="00345C0A">
      <w:pPr>
        <w:pStyle w:val="USTustnpkodeksu"/>
      </w:pPr>
      <w:r w:rsidRPr="00851364">
        <w:t>2.</w:t>
      </w:r>
      <w:r w:rsidR="002D0450">
        <w:t xml:space="preserve"> </w:t>
      </w:r>
      <w:r w:rsidRPr="00851364">
        <w:t>Minister właściwy do spraw kultury fizycznej, w terminie jednego miesiąca od dnia wejścia w życie niniejszej ustawy, powiadamia osob</w:t>
      </w:r>
      <w:r>
        <w:t>y</w:t>
      </w:r>
      <w:r w:rsidRPr="00851364">
        <w:t>, o któr</w:t>
      </w:r>
      <w:r>
        <w:t>ych</w:t>
      </w:r>
      <w:r w:rsidRPr="00851364">
        <w:t xml:space="preserve"> mowa w ust. 1, o obowiązku </w:t>
      </w:r>
      <w:r>
        <w:t>złożenia</w:t>
      </w:r>
      <w:r w:rsidRPr="00851364">
        <w:t xml:space="preserve"> temu organowi oświadczenia, o którym mowa w art. 7 ust. 1</w:t>
      </w:r>
      <w:r>
        <w:t xml:space="preserve"> ustawy </w:t>
      </w:r>
      <w:r w:rsidRPr="00851364">
        <w:t>z</w:t>
      </w:r>
      <w:r w:rsidR="002D0450">
        <w:t xml:space="preserve"> </w:t>
      </w:r>
      <w:r w:rsidRPr="00851364">
        <w:t>dnia 18</w:t>
      </w:r>
      <w:r w:rsidR="00F8450F">
        <w:t> </w:t>
      </w:r>
      <w:r w:rsidRPr="00851364">
        <w:t>października 2006</w:t>
      </w:r>
      <w:r w:rsidR="002D0450">
        <w:t xml:space="preserve"> </w:t>
      </w:r>
      <w:r w:rsidRPr="00851364">
        <w:t>r. o</w:t>
      </w:r>
      <w:r w:rsidR="002D0450">
        <w:t xml:space="preserve"> </w:t>
      </w:r>
      <w:r w:rsidRPr="00851364">
        <w:t>ujawnianiu informacji o</w:t>
      </w:r>
      <w:r w:rsidR="002D0450">
        <w:t xml:space="preserve"> </w:t>
      </w:r>
      <w:r w:rsidRPr="00851364">
        <w:t>dokumentach organów bezpieczeństwa państwa z</w:t>
      </w:r>
      <w:r w:rsidR="002D0450">
        <w:t xml:space="preserve"> </w:t>
      </w:r>
      <w:r w:rsidR="00A80C8B">
        <w:t>lat 1944–</w:t>
      </w:r>
      <w:r w:rsidRPr="00851364">
        <w:t>1990 oraz treści tych dokumentów, oraz informuje o skutku niedopełnienia tego obowiązku.</w:t>
      </w:r>
    </w:p>
    <w:p w:rsidR="00345C0A" w:rsidRDefault="00345C0A" w:rsidP="00345C0A">
      <w:pPr>
        <w:pStyle w:val="USTustnpkodeksu"/>
      </w:pPr>
      <w:r>
        <w:t xml:space="preserve">3. Osoby, które przed dniem wejścia niniejszej ustawy złożyły </w:t>
      </w:r>
      <w:r w:rsidRPr="0002629B">
        <w:t>oświadczeni</w:t>
      </w:r>
      <w:r>
        <w:t>e</w:t>
      </w:r>
      <w:r w:rsidR="005D65EE">
        <w:t xml:space="preserve">, o którym mowa w art. 7 ust. 1 ustawy z dnia 18 października 2006 r. o ujawnianiu informacji o dokumentach organów bezpieczeństwa państwa z lat 1944–1990 oraz treści tych dokumentów, </w:t>
      </w:r>
      <w:r>
        <w:t>w związku z kandydowaniem</w:t>
      </w:r>
      <w:r w:rsidRPr="0002629B">
        <w:t xml:space="preserve"> lub wykonywani</w:t>
      </w:r>
      <w:r>
        <w:t>em</w:t>
      </w:r>
      <w:r w:rsidRPr="0002629B">
        <w:t xml:space="preserve"> funkcji publicznej, z którą związany jest obowiązek złożenia </w:t>
      </w:r>
      <w:r w:rsidR="00625549">
        <w:t xml:space="preserve">tego </w:t>
      </w:r>
      <w:r w:rsidRPr="0002629B">
        <w:t>oświadczenia</w:t>
      </w:r>
      <w:r>
        <w:t>,</w:t>
      </w:r>
      <w:r w:rsidRPr="0002629B">
        <w:t xml:space="preserve"> składa</w:t>
      </w:r>
      <w:r>
        <w:t xml:space="preserve">ją </w:t>
      </w:r>
      <w:r w:rsidRPr="0002629B">
        <w:t xml:space="preserve">informację o uprzednim </w:t>
      </w:r>
      <w:r w:rsidR="00625549">
        <w:t xml:space="preserve">jego </w:t>
      </w:r>
      <w:r w:rsidRPr="0002629B">
        <w:t>zło</w:t>
      </w:r>
      <w:r w:rsidR="00625549">
        <w:t>żeniu</w:t>
      </w:r>
      <w:r w:rsidRPr="0002629B">
        <w:t>.</w:t>
      </w:r>
    </w:p>
    <w:p w:rsidR="00345C0A" w:rsidRDefault="00345C0A" w:rsidP="00345C0A">
      <w:pPr>
        <w:pStyle w:val="USTustnpkodeksu"/>
      </w:pPr>
      <w:r>
        <w:t xml:space="preserve">4. </w:t>
      </w:r>
      <w:r w:rsidRPr="00B93437">
        <w:t>W przypadku niezłożenia w terminie oświadczenia</w:t>
      </w:r>
      <w:r w:rsidR="00625549">
        <w:t xml:space="preserve">, o którym mowa w art. 7 ust. 1 ustawy z dnia </w:t>
      </w:r>
      <w:r w:rsidR="00625549" w:rsidRPr="00625549">
        <w:t>18 października 2006 r. o ujawnianiu informacji o dokumentach organów bezpieczeństwa państwa z lat 1944–1990 oraz treści tych dokumentów</w:t>
      </w:r>
      <w:r w:rsidR="00625549">
        <w:t>,</w:t>
      </w:r>
      <w:r w:rsidR="00625549" w:rsidRPr="00625549">
        <w:t xml:space="preserve"> </w:t>
      </w:r>
      <w:r w:rsidRPr="00B93437">
        <w:t>przez osobę, obowiązaną do jego złożenia na podstawie ust. 1, na</w:t>
      </w:r>
      <w:r>
        <w:t>stępuje skutek określony w art.</w:t>
      </w:r>
      <w:r w:rsidR="002D0450">
        <w:t xml:space="preserve"> </w:t>
      </w:r>
      <w:r w:rsidRPr="00B93437">
        <w:t>21e ust.</w:t>
      </w:r>
      <w:r w:rsidR="002D0450">
        <w:t xml:space="preserve"> </w:t>
      </w:r>
      <w:r w:rsidRPr="00B93437">
        <w:t>1</w:t>
      </w:r>
      <w:r>
        <w:t xml:space="preserve"> ustawy </w:t>
      </w:r>
      <w:r w:rsidRPr="00B93437">
        <w:t>z</w:t>
      </w:r>
      <w:r w:rsidR="002D0450">
        <w:t xml:space="preserve"> </w:t>
      </w:r>
      <w:r w:rsidRPr="00B93437">
        <w:t>dnia 18</w:t>
      </w:r>
      <w:r w:rsidR="002D0450">
        <w:t xml:space="preserve"> </w:t>
      </w:r>
      <w:r w:rsidRPr="00B93437">
        <w:t>października 2006</w:t>
      </w:r>
      <w:r w:rsidR="002D0450">
        <w:t xml:space="preserve"> </w:t>
      </w:r>
      <w:r w:rsidRPr="00B93437">
        <w:t>r. o</w:t>
      </w:r>
      <w:r w:rsidR="002D0450">
        <w:t xml:space="preserve"> </w:t>
      </w:r>
      <w:r w:rsidRPr="00B93437">
        <w:t>ujawnianiu informacji o</w:t>
      </w:r>
      <w:r w:rsidR="002D0450">
        <w:t xml:space="preserve"> </w:t>
      </w:r>
      <w:r w:rsidRPr="00B93437">
        <w:t>dokumentach organów bezpieczeństwa państwa z</w:t>
      </w:r>
      <w:r w:rsidR="002D0450">
        <w:t xml:space="preserve"> </w:t>
      </w:r>
      <w:r w:rsidR="00A80C8B">
        <w:t>lat 1944–</w:t>
      </w:r>
      <w:r w:rsidRPr="00B93437">
        <w:t>1990 oraz treści tych dokumentów.</w:t>
      </w:r>
    </w:p>
    <w:p w:rsidR="00345C0A" w:rsidRDefault="00345C0A" w:rsidP="00345C0A">
      <w:pPr>
        <w:pStyle w:val="USTustnpkodeksu"/>
      </w:pPr>
      <w:r>
        <w:t xml:space="preserve">5. </w:t>
      </w:r>
      <w:r w:rsidRPr="00B93437">
        <w:t xml:space="preserve">Pozbawienie funkcji publicznej osoby, o której mowa w ust. </w:t>
      </w:r>
      <w:r>
        <w:t>4</w:t>
      </w:r>
      <w:r w:rsidRPr="00B93437">
        <w:t>, następuje z mocy prawa z</w:t>
      </w:r>
      <w:r w:rsidR="002D0450">
        <w:t xml:space="preserve"> </w:t>
      </w:r>
      <w:r w:rsidRPr="00B93437">
        <w:t>dniem, w którym upłynął termin do złożenia oświadczenia</w:t>
      </w:r>
      <w:r w:rsidR="003E576B">
        <w:t xml:space="preserve">, </w:t>
      </w:r>
      <w:r w:rsidR="003E576B" w:rsidRPr="003E576B">
        <w:t>o którym mowa w art. 7 ust. 1 ustawy z dnia 18 października 2006 r. o ujawnianiu informacji o dokumentach organów bezpieczeństwa państwa z lat 1944–1990 oraz treści tych dokumentów</w:t>
      </w:r>
      <w:r w:rsidRPr="00B93437">
        <w:t xml:space="preserve">. Fakt pozbawienia </w:t>
      </w:r>
      <w:r w:rsidRPr="00B93437">
        <w:lastRenderedPageBreak/>
        <w:t>funkcji publicznej stwierdza podmiot właściwy w sprawie pozbawienia lub stwierdzenia wygaśnięcia funkcji publicznej.</w:t>
      </w:r>
    </w:p>
    <w:p w:rsidR="00345C0A" w:rsidRDefault="00345C0A" w:rsidP="00345C0A">
      <w:pPr>
        <w:pStyle w:val="ARTartustawynprozporzdzenia"/>
      </w:pPr>
      <w:r w:rsidRPr="00A80C8B">
        <w:rPr>
          <w:rStyle w:val="Ppogrubienie"/>
        </w:rPr>
        <w:t>Art.</w:t>
      </w:r>
      <w:r w:rsidR="002D0450" w:rsidRPr="00A80C8B">
        <w:rPr>
          <w:rStyle w:val="Ppogrubienie"/>
        </w:rPr>
        <w:t> </w:t>
      </w:r>
      <w:r w:rsidRPr="00A80C8B">
        <w:rPr>
          <w:rStyle w:val="Ppogrubienie"/>
        </w:rPr>
        <w:t>5.</w:t>
      </w:r>
      <w:r w:rsidR="002D0450">
        <w:t xml:space="preserve"> </w:t>
      </w:r>
      <w:r w:rsidRPr="00A639C9">
        <w:t>Polskie związki sportowe dostosują swoj</w:t>
      </w:r>
      <w:r>
        <w:t>e</w:t>
      </w:r>
      <w:r w:rsidRPr="00A639C9">
        <w:t xml:space="preserve"> statuty oraz regulaminy do wymagań niniejszej ustawy w terminie </w:t>
      </w:r>
      <w:r w:rsidR="009832FB">
        <w:t>12 miesięcy</w:t>
      </w:r>
      <w:r w:rsidRPr="00A639C9">
        <w:t xml:space="preserve"> od dnia </w:t>
      </w:r>
      <w:r w:rsidR="009832FB">
        <w:t>jej wejścia w życie</w:t>
      </w:r>
      <w:r w:rsidRPr="00A639C9">
        <w:t>.</w:t>
      </w:r>
    </w:p>
    <w:p w:rsidR="00345C0A" w:rsidRPr="00B32F03" w:rsidRDefault="00345C0A" w:rsidP="004933A0">
      <w:pPr>
        <w:pStyle w:val="ARTartustawynprozporzdzenia"/>
      </w:pPr>
      <w:r w:rsidRPr="00A80C8B">
        <w:rPr>
          <w:rStyle w:val="Ppogrubienie"/>
        </w:rPr>
        <w:t>Art.</w:t>
      </w:r>
      <w:r w:rsidR="002D0450" w:rsidRPr="00A80C8B">
        <w:rPr>
          <w:rStyle w:val="Ppogrubienie"/>
        </w:rPr>
        <w:t> </w:t>
      </w:r>
      <w:r w:rsidRPr="00A80C8B">
        <w:rPr>
          <w:rStyle w:val="Ppogrubienie"/>
        </w:rPr>
        <w:t>6.</w:t>
      </w:r>
      <w:r w:rsidR="00F8450F">
        <w:rPr>
          <w:rStyle w:val="Ppogrubienie"/>
        </w:rPr>
        <w:t xml:space="preserve"> </w:t>
      </w:r>
      <w:r w:rsidR="004933A0">
        <w:t>1.</w:t>
      </w:r>
      <w:r w:rsidRPr="00B32F03">
        <w:t>W latach 2017–2026 maksymalny limit wydatków budżetu państwa, będących skutkiem finansowym ustawy, w stosunku do wielkości wynikających z obowiązujących przepisów, wynosi w roku:</w:t>
      </w:r>
    </w:p>
    <w:p w:rsidR="00345C0A" w:rsidRPr="00B32F03" w:rsidRDefault="00345C0A" w:rsidP="00345C0A">
      <w:pPr>
        <w:pStyle w:val="PKTpunkt"/>
      </w:pPr>
      <w:r w:rsidRPr="00B32F03">
        <w:t>1)</w:t>
      </w:r>
      <w:r w:rsidRPr="00B32F03">
        <w:tab/>
        <w:t>2017 – 2 000 000 zł</w:t>
      </w:r>
      <w:r w:rsidR="00CF7E15">
        <w:t>;</w:t>
      </w:r>
    </w:p>
    <w:p w:rsidR="00345C0A" w:rsidRPr="00B32F03" w:rsidRDefault="00345C0A" w:rsidP="00345C0A">
      <w:pPr>
        <w:pStyle w:val="PKTpunkt"/>
      </w:pPr>
      <w:r w:rsidRPr="00B32F03">
        <w:t>2)</w:t>
      </w:r>
      <w:r w:rsidRPr="00B32F03">
        <w:tab/>
        <w:t>2018 – 3 900 000 zł;</w:t>
      </w:r>
    </w:p>
    <w:p w:rsidR="00345C0A" w:rsidRPr="00B32F03" w:rsidRDefault="00345C0A" w:rsidP="00345C0A">
      <w:pPr>
        <w:pStyle w:val="PKTpunkt"/>
      </w:pPr>
      <w:r w:rsidRPr="00B32F03">
        <w:t>3)</w:t>
      </w:r>
      <w:r w:rsidRPr="00B32F03">
        <w:tab/>
        <w:t>2019 – 3 900 000 zł;</w:t>
      </w:r>
    </w:p>
    <w:p w:rsidR="00345C0A" w:rsidRPr="00B32F03" w:rsidRDefault="00345C0A" w:rsidP="00345C0A">
      <w:pPr>
        <w:pStyle w:val="PKTpunkt"/>
      </w:pPr>
      <w:r w:rsidRPr="00B32F03">
        <w:t>4)</w:t>
      </w:r>
      <w:r w:rsidRPr="00B32F03">
        <w:tab/>
        <w:t>2020 – 3 900 000 zł;</w:t>
      </w:r>
    </w:p>
    <w:p w:rsidR="00345C0A" w:rsidRPr="00B32F03" w:rsidRDefault="00345C0A" w:rsidP="00345C0A">
      <w:pPr>
        <w:pStyle w:val="PKTpunkt"/>
      </w:pPr>
      <w:r w:rsidRPr="00B32F03">
        <w:t>5)</w:t>
      </w:r>
      <w:r w:rsidRPr="00B32F03">
        <w:tab/>
        <w:t>2021 – 3 900 000 zł;</w:t>
      </w:r>
    </w:p>
    <w:p w:rsidR="00345C0A" w:rsidRPr="00B32F03" w:rsidRDefault="00345C0A" w:rsidP="00345C0A">
      <w:pPr>
        <w:pStyle w:val="PKTpunkt"/>
      </w:pPr>
      <w:r w:rsidRPr="00B32F03">
        <w:t>6)</w:t>
      </w:r>
      <w:r w:rsidRPr="00B32F03">
        <w:tab/>
        <w:t>2022 – 3 900 000 zł;</w:t>
      </w:r>
    </w:p>
    <w:p w:rsidR="00345C0A" w:rsidRPr="00B32F03" w:rsidRDefault="00345C0A" w:rsidP="00345C0A">
      <w:pPr>
        <w:pStyle w:val="PKTpunkt"/>
      </w:pPr>
      <w:r w:rsidRPr="00B32F03">
        <w:t>7)</w:t>
      </w:r>
      <w:r w:rsidRPr="00B32F03">
        <w:tab/>
        <w:t>2023 – 3 900 000 zł;</w:t>
      </w:r>
    </w:p>
    <w:p w:rsidR="00345C0A" w:rsidRPr="00B32F03" w:rsidRDefault="00345C0A" w:rsidP="00345C0A">
      <w:pPr>
        <w:pStyle w:val="PKTpunkt"/>
      </w:pPr>
      <w:r w:rsidRPr="00B32F03">
        <w:t>8)</w:t>
      </w:r>
      <w:r w:rsidRPr="00B32F03">
        <w:tab/>
        <w:t>2024 – 3 900 000 zł;</w:t>
      </w:r>
    </w:p>
    <w:p w:rsidR="00345C0A" w:rsidRPr="00B32F03" w:rsidRDefault="00345C0A" w:rsidP="00345C0A">
      <w:pPr>
        <w:pStyle w:val="PKTpunkt"/>
      </w:pPr>
      <w:r w:rsidRPr="00B32F03">
        <w:t>9)</w:t>
      </w:r>
      <w:r w:rsidRPr="00B32F03">
        <w:tab/>
        <w:t>2025 – 3 900 000 zł;</w:t>
      </w:r>
    </w:p>
    <w:p w:rsidR="00345C0A" w:rsidRPr="00B32F03" w:rsidRDefault="00345C0A" w:rsidP="00345C0A">
      <w:pPr>
        <w:pStyle w:val="PKTpunkt"/>
      </w:pPr>
      <w:r w:rsidRPr="00B32F03">
        <w:t>10)</w:t>
      </w:r>
      <w:r w:rsidRPr="00B32F03">
        <w:tab/>
        <w:t>2026 – 3 900 000 zł.</w:t>
      </w:r>
    </w:p>
    <w:p w:rsidR="00345C0A" w:rsidRPr="00B32F03" w:rsidRDefault="00345C0A" w:rsidP="00345C0A">
      <w:pPr>
        <w:pStyle w:val="USTustnpkodeksu"/>
      </w:pPr>
      <w:r w:rsidRPr="00B32F03">
        <w:t>2. Minister właściwy do spraw kultury fizycznej monitoruje wykorzystanie limitu wydatków, o którym mowa w ust. 1</w:t>
      </w:r>
      <w:r w:rsidR="00CF7E15">
        <w:t>,</w:t>
      </w:r>
      <w:r w:rsidRPr="00B32F03">
        <w:t xml:space="preserve"> oraz odpowiada za wdrożenie mechanizmu korygującego, o którym mowa w ust. 3.</w:t>
      </w:r>
    </w:p>
    <w:p w:rsidR="00345C0A" w:rsidRDefault="00345C0A" w:rsidP="00345C0A">
      <w:pPr>
        <w:pStyle w:val="USTustnpkodeksu"/>
      </w:pPr>
      <w:r w:rsidRPr="00B32F03">
        <w:t xml:space="preserve">3. W przypadku gdy wysokość wydatków po pierwszym półroczu danego roku budżetowego wyniesie więcej niż 65% limitu wydatków przewidzianych na dany rok, minister właściwy do spraw kultury fizycznej zmniejszy liczbę stypendiów sportowych przyznawanych na podstawie art. 32a </w:t>
      </w:r>
      <w:r w:rsidR="00231D9F">
        <w:t xml:space="preserve">ustawy zmienianej w art. 1 </w:t>
      </w:r>
      <w:r w:rsidRPr="00B32F03">
        <w:t xml:space="preserve">lub wysokość stypendiów sportowych </w:t>
      </w:r>
      <w:r>
        <w:t>przyznawanych na podstawie art.</w:t>
      </w:r>
      <w:r w:rsidR="002D0450">
        <w:t xml:space="preserve"> </w:t>
      </w:r>
      <w:r w:rsidRPr="00B32F03">
        <w:t xml:space="preserve">32 </w:t>
      </w:r>
      <w:r w:rsidR="00231D9F">
        <w:t xml:space="preserve">ustawy zmienianej w art. 1 </w:t>
      </w:r>
      <w:r w:rsidRPr="00B32F03">
        <w:t>w sposób pozwalający na zachowanie limitów określonych w ust. 1.</w:t>
      </w:r>
    </w:p>
    <w:p w:rsidR="00261A16" w:rsidRPr="00523877" w:rsidRDefault="00345C0A" w:rsidP="001E6D25">
      <w:pPr>
        <w:pStyle w:val="ARTartustawynprozporzdzenia"/>
      </w:pPr>
      <w:r w:rsidRPr="00A80C8B">
        <w:rPr>
          <w:rStyle w:val="Ppogrubienie"/>
        </w:rPr>
        <w:t>Art.</w:t>
      </w:r>
      <w:r w:rsidR="002D0450" w:rsidRPr="00A80C8B">
        <w:rPr>
          <w:rStyle w:val="Ppogrubienie"/>
        </w:rPr>
        <w:t> </w:t>
      </w:r>
      <w:r w:rsidRPr="00A80C8B">
        <w:rPr>
          <w:rStyle w:val="Ppogrubienie"/>
        </w:rPr>
        <w:t>7.</w:t>
      </w:r>
      <w:r w:rsidRPr="00DB48AC">
        <w:t xml:space="preserve"> Ustawa wchodzi w</w:t>
      </w:r>
      <w:r w:rsidR="002D0450">
        <w:t xml:space="preserve"> </w:t>
      </w:r>
      <w:r w:rsidRPr="00DB48AC">
        <w:t>życie po upływie 14</w:t>
      </w:r>
      <w:r w:rsidR="002D0450">
        <w:t xml:space="preserve"> </w:t>
      </w:r>
      <w:r w:rsidRPr="00DB48AC">
        <w:t>dni od dnia ogłoszenia</w:t>
      </w:r>
      <w:r w:rsidR="00231D9F">
        <w:t>,</w:t>
      </w:r>
      <w:r>
        <w:t xml:space="preserve"> </w:t>
      </w:r>
      <w:r w:rsidRPr="009F6368">
        <w:t>z</w:t>
      </w:r>
      <w:r w:rsidR="002D0450">
        <w:t xml:space="preserve"> </w:t>
      </w:r>
      <w:r w:rsidR="00231D9F">
        <w:t xml:space="preserve">wyjątkiem </w:t>
      </w:r>
      <w:r>
        <w:t>art.</w:t>
      </w:r>
      <w:r w:rsidR="00231D9F">
        <w:t> </w:t>
      </w:r>
      <w:r>
        <w:t>1 pkt</w:t>
      </w:r>
      <w:r w:rsidR="002D0450">
        <w:t xml:space="preserve"> </w:t>
      </w:r>
      <w:r>
        <w:t>6, 9 i</w:t>
      </w:r>
      <w:r w:rsidR="002D0450">
        <w:t xml:space="preserve"> </w:t>
      </w:r>
      <w:r>
        <w:t>10</w:t>
      </w:r>
      <w:r w:rsidRPr="009F6368">
        <w:t>, które wchodzą w</w:t>
      </w:r>
      <w:r w:rsidR="002D0450">
        <w:t xml:space="preserve"> </w:t>
      </w:r>
      <w:r w:rsidRPr="009F6368">
        <w:t>życie po upływie</w:t>
      </w:r>
      <w:r>
        <w:t xml:space="preserve"> </w:t>
      </w:r>
      <w:r w:rsidRPr="00005D12">
        <w:t>3</w:t>
      </w:r>
      <w:r w:rsidR="002D0450">
        <w:t xml:space="preserve"> </w:t>
      </w:r>
      <w:r w:rsidRPr="00005D12">
        <w:t>miesięcy od dnia ogłoszenia</w:t>
      </w:r>
      <w:r w:rsidRPr="00DB48AC">
        <w:t>.</w:t>
      </w:r>
    </w:p>
    <w:sectPr w:rsidR="00261A16" w:rsidRPr="00523877"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50F" w:rsidRDefault="00F8450F">
      <w:r>
        <w:separator/>
      </w:r>
    </w:p>
  </w:endnote>
  <w:endnote w:type="continuationSeparator" w:id="0">
    <w:p w:rsidR="00F8450F" w:rsidRDefault="00F84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50F" w:rsidRDefault="00F8450F">
      <w:r>
        <w:separator/>
      </w:r>
    </w:p>
  </w:footnote>
  <w:footnote w:type="continuationSeparator" w:id="0">
    <w:p w:rsidR="00F8450F" w:rsidRDefault="00F8450F">
      <w:r>
        <w:continuationSeparator/>
      </w:r>
    </w:p>
  </w:footnote>
  <w:footnote w:id="1">
    <w:p w:rsidR="00E476E6" w:rsidRPr="00E476E6" w:rsidRDefault="00E476E6" w:rsidP="00E476E6">
      <w:pPr>
        <w:pStyle w:val="ODNONIKtreodnonika"/>
      </w:pPr>
      <w:r>
        <w:rPr>
          <w:rStyle w:val="Odwoanieprzypisudolnego"/>
        </w:rPr>
        <w:footnoteRef/>
      </w:r>
      <w:r>
        <w:rPr>
          <w:rStyle w:val="IGindeksgrny"/>
        </w:rPr>
        <w:t>)</w:t>
      </w:r>
      <w:r>
        <w:tab/>
        <w:t>Zmiany tekstu jednolitego wymienionej ustawy zostały ogłoszone w Dz. U. z 2016 r. poz. 1247, 1579, 1807, 1810, 1921, 1948, 2138, 2255 i 2260 oraz z 2017 r. poz. 38 i 60.</w:t>
      </w:r>
    </w:p>
  </w:footnote>
  <w:footnote w:id="2">
    <w:p w:rsidR="00E476E6" w:rsidRPr="00E476E6" w:rsidRDefault="00E476E6" w:rsidP="00E476E6">
      <w:pPr>
        <w:pStyle w:val="ODNONIKtreodnonika"/>
      </w:pPr>
      <w:r>
        <w:rPr>
          <w:rStyle w:val="Odwoanieprzypisudolnego"/>
        </w:rPr>
        <w:footnoteRef/>
      </w:r>
      <w:r>
        <w:rPr>
          <w:rStyle w:val="IGindeksgrny"/>
        </w:rPr>
        <w:t>)</w:t>
      </w:r>
      <w:r>
        <w:tab/>
        <w:t>Zmiany tekstu jednolitego wymienionej ustawy zostały ogłoszone w Dz. U. z 2016 r. poz. 691, 868, 1265, 1579, 1860, 1940, 1948, 1984, 2138 i 2260 oraz z 2017 r. poz. 38 i 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50F" w:rsidRPr="00B371CC" w:rsidRDefault="00F8450F" w:rsidP="00B371CC">
    <w:pPr>
      <w:pStyle w:val="Nagwek"/>
      <w:jc w:val="center"/>
    </w:pPr>
    <w:r>
      <w:t xml:space="preserve">– </w:t>
    </w:r>
    <w:r>
      <w:fldChar w:fldCharType="begin"/>
    </w:r>
    <w:r>
      <w:instrText xml:space="preserve"> PAGE  \* MERGEFORMAT </w:instrText>
    </w:r>
    <w:r>
      <w:fldChar w:fldCharType="separate"/>
    </w:r>
    <w:r w:rsidR="00DF5D24">
      <w:rPr>
        <w:noProof/>
      </w:rPr>
      <w:t>13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E6D25"/>
    <w:rsid w:val="001F1832"/>
    <w:rsid w:val="001F220F"/>
    <w:rsid w:val="001F25B3"/>
    <w:rsid w:val="001F6616"/>
    <w:rsid w:val="00202BD4"/>
    <w:rsid w:val="00204A97"/>
    <w:rsid w:val="002114EF"/>
    <w:rsid w:val="002166AD"/>
    <w:rsid w:val="00217871"/>
    <w:rsid w:val="00221ED8"/>
    <w:rsid w:val="002231EA"/>
    <w:rsid w:val="00223FDF"/>
    <w:rsid w:val="002279C0"/>
    <w:rsid w:val="00231D9F"/>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021E"/>
    <w:rsid w:val="0029405D"/>
    <w:rsid w:val="00294FA6"/>
    <w:rsid w:val="00295A6F"/>
    <w:rsid w:val="002A20C4"/>
    <w:rsid w:val="002A570F"/>
    <w:rsid w:val="002A7292"/>
    <w:rsid w:val="002A7358"/>
    <w:rsid w:val="002A7902"/>
    <w:rsid w:val="002B0F6B"/>
    <w:rsid w:val="002B23B8"/>
    <w:rsid w:val="002B4429"/>
    <w:rsid w:val="002B68A6"/>
    <w:rsid w:val="002B7FAF"/>
    <w:rsid w:val="002D0450"/>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53F0"/>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45C0A"/>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576B"/>
    <w:rsid w:val="003E7C45"/>
    <w:rsid w:val="003F020D"/>
    <w:rsid w:val="003F03D9"/>
    <w:rsid w:val="003F2FBE"/>
    <w:rsid w:val="003F318D"/>
    <w:rsid w:val="003F5BAE"/>
    <w:rsid w:val="003F6ED7"/>
    <w:rsid w:val="0040180F"/>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33A0"/>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66A5"/>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877"/>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10C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D65EE"/>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D99"/>
    <w:rsid w:val="00625549"/>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1BF2"/>
    <w:rsid w:val="00872257"/>
    <w:rsid w:val="008753E6"/>
    <w:rsid w:val="0087738C"/>
    <w:rsid w:val="008802AF"/>
    <w:rsid w:val="00881926"/>
    <w:rsid w:val="00881ABA"/>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00BA"/>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45F"/>
    <w:rsid w:val="00956812"/>
    <w:rsid w:val="00956C15"/>
    <w:rsid w:val="0095719A"/>
    <w:rsid w:val="009623E9"/>
    <w:rsid w:val="00963EEB"/>
    <w:rsid w:val="009648BC"/>
    <w:rsid w:val="00964C2F"/>
    <w:rsid w:val="00965F88"/>
    <w:rsid w:val="009832FB"/>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11F"/>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3C2"/>
    <w:rsid w:val="00A74E96"/>
    <w:rsid w:val="00A75A8E"/>
    <w:rsid w:val="00A80C8B"/>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3584"/>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3EF8"/>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7E1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578F5"/>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2C2A"/>
    <w:rsid w:val="00D93106"/>
    <w:rsid w:val="00D933E9"/>
    <w:rsid w:val="00D9505D"/>
    <w:rsid w:val="00D953D0"/>
    <w:rsid w:val="00D959F5"/>
    <w:rsid w:val="00D96884"/>
    <w:rsid w:val="00DA3306"/>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CD0"/>
    <w:rsid w:val="00DE7DC1"/>
    <w:rsid w:val="00DF3F7E"/>
    <w:rsid w:val="00DF5D24"/>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476E6"/>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0160"/>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50F"/>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053F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3053F0"/>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3053F0"/>
    <w:pPr>
      <w:ind w:left="1497"/>
    </w:pPr>
  </w:style>
  <w:style w:type="paragraph" w:customStyle="1" w:styleId="ZTIRwPKTzmtirwpktartykuempunktem">
    <w:name w:val="Z/TIR_w_PKT – zm. tir. w pkt artykułem (punktem)"/>
    <w:basedOn w:val="TIRtiret"/>
    <w:uiPriority w:val="33"/>
    <w:qFormat/>
    <w:rsid w:val="003053F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053F0"/>
    <w:pPr>
      <w:ind w:left="1021"/>
    </w:pPr>
  </w:style>
  <w:style w:type="paragraph" w:customStyle="1" w:styleId="2TIRpodwjnytiret">
    <w:name w:val="2TIR – podwójny tiret"/>
    <w:basedOn w:val="TIRtiret"/>
    <w:uiPriority w:val="73"/>
    <w:qFormat/>
    <w:rsid w:val="003053F0"/>
    <w:pPr>
      <w:ind w:left="1780"/>
    </w:pPr>
  </w:style>
  <w:style w:type="character" w:styleId="Odwoanieprzypisudolnego">
    <w:name w:val="footnote reference"/>
    <w:uiPriority w:val="99"/>
    <w:semiHidden/>
    <w:rsid w:val="003053F0"/>
    <w:rPr>
      <w:rFonts w:cs="Times New Roman"/>
      <w:vertAlign w:val="superscript"/>
    </w:rPr>
  </w:style>
  <w:style w:type="paragraph" w:styleId="Nagwek">
    <w:name w:val="header"/>
    <w:basedOn w:val="Normalny"/>
    <w:link w:val="NagwekZnak"/>
    <w:uiPriority w:val="99"/>
    <w:semiHidden/>
    <w:rsid w:val="003053F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2D0450"/>
    <w:rPr>
      <w:kern w:val="1"/>
      <w:lang w:eastAsia="ar-SA"/>
    </w:rPr>
  </w:style>
  <w:style w:type="paragraph" w:styleId="Stopka">
    <w:name w:val="footer"/>
    <w:basedOn w:val="Normalny"/>
    <w:link w:val="StopkaZnak"/>
    <w:uiPriority w:val="99"/>
    <w:semiHidden/>
    <w:rsid w:val="003053F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2D0450"/>
    <w:rPr>
      <w:kern w:val="1"/>
      <w:lang w:eastAsia="ar-SA"/>
    </w:rPr>
  </w:style>
  <w:style w:type="paragraph" w:styleId="Tekstdymka">
    <w:name w:val="Balloon Text"/>
    <w:basedOn w:val="Normalny"/>
    <w:link w:val="TekstdymkaZnak"/>
    <w:uiPriority w:val="99"/>
    <w:semiHidden/>
    <w:rsid w:val="003053F0"/>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2D0450"/>
    <w:rPr>
      <w:rFonts w:ascii="Tahoma" w:hAnsi="Tahoma" w:cs="Tahoma"/>
      <w:kern w:val="1"/>
      <w:szCs w:val="16"/>
      <w:lang w:eastAsia="ar-SA"/>
    </w:rPr>
  </w:style>
  <w:style w:type="paragraph" w:customStyle="1" w:styleId="ARTartustawynprozporzdzenia">
    <w:name w:val="ART(§) – art. ustawy (§ np. rozporządzenia)"/>
    <w:uiPriority w:val="11"/>
    <w:qFormat/>
    <w:rsid w:val="003053F0"/>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053F0"/>
    <w:pPr>
      <w:ind w:left="1497"/>
    </w:pPr>
  </w:style>
  <w:style w:type="paragraph" w:customStyle="1" w:styleId="ZTIRwLITzmtirwlitartykuempunktem">
    <w:name w:val="Z/TIR_w_LIT – zm. tir. w lit. artykułem (punktem)"/>
    <w:basedOn w:val="TIRtiret"/>
    <w:uiPriority w:val="33"/>
    <w:qFormat/>
    <w:rsid w:val="003053F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053F0"/>
  </w:style>
  <w:style w:type="character" w:customStyle="1" w:styleId="Nagwek1Znak">
    <w:name w:val="Nagłówek 1 Znak"/>
    <w:basedOn w:val="Domylnaczcionkaakapitu"/>
    <w:link w:val="Nagwek1"/>
    <w:uiPriority w:val="99"/>
    <w:rsid w:val="002D045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3053F0"/>
    <w:pPr>
      <w:widowControl w:val="0"/>
      <w:suppressAutoHyphens/>
    </w:pPr>
    <w:rPr>
      <w:kern w:val="1"/>
      <w:lang w:eastAsia="ar-SA"/>
    </w:rPr>
  </w:style>
  <w:style w:type="paragraph" w:customStyle="1" w:styleId="ZPKTzmpktartykuempunktem">
    <w:name w:val="Z/PKT – zm. pkt artykułem (punktem)"/>
    <w:basedOn w:val="PKTpunkt"/>
    <w:uiPriority w:val="31"/>
    <w:qFormat/>
    <w:rsid w:val="003053F0"/>
    <w:pPr>
      <w:ind w:left="1020"/>
    </w:pPr>
  </w:style>
  <w:style w:type="paragraph" w:customStyle="1" w:styleId="ZARTzmartartykuempunktem">
    <w:name w:val="Z/ART(§) – zm. art. (§) artykułem (punktem)"/>
    <w:basedOn w:val="ARTartustawynprozporzdzenia"/>
    <w:uiPriority w:val="30"/>
    <w:qFormat/>
    <w:rsid w:val="003053F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053F0"/>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3053F0"/>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3053F0"/>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053F0"/>
    <w:rPr>
      <w:bCs/>
    </w:rPr>
  </w:style>
  <w:style w:type="paragraph" w:customStyle="1" w:styleId="OZNRODZAKTUtznustawalubrozporzdzenieiorganwydajcy">
    <w:name w:val="OZN_RODZ_AKTU – tzn. ustawa lub rozporządzenie i organ wydający"/>
    <w:next w:val="DATAAKTUdatauchwalenialubwydaniaaktu"/>
    <w:uiPriority w:val="5"/>
    <w:qFormat/>
    <w:rsid w:val="003053F0"/>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3053F0"/>
    <w:pPr>
      <w:spacing w:before="0"/>
    </w:pPr>
    <w:rPr>
      <w:bCs/>
    </w:rPr>
  </w:style>
  <w:style w:type="paragraph" w:customStyle="1" w:styleId="PKTpunkt">
    <w:name w:val="PKT – punkt"/>
    <w:uiPriority w:val="13"/>
    <w:qFormat/>
    <w:rsid w:val="003053F0"/>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3053F0"/>
    <w:pPr>
      <w:ind w:left="0" w:firstLine="0"/>
    </w:pPr>
  </w:style>
  <w:style w:type="paragraph" w:customStyle="1" w:styleId="LITlitera">
    <w:name w:val="LIT – litera"/>
    <w:basedOn w:val="PKTpunkt"/>
    <w:uiPriority w:val="14"/>
    <w:qFormat/>
    <w:rsid w:val="003053F0"/>
    <w:pPr>
      <w:ind w:left="986" w:hanging="476"/>
    </w:pPr>
  </w:style>
  <w:style w:type="paragraph" w:customStyle="1" w:styleId="CZWSPLITczwsplnaliter">
    <w:name w:val="CZ_WSP_LIT – część wspólna liter"/>
    <w:basedOn w:val="LITlitera"/>
    <w:next w:val="USTustnpkodeksu"/>
    <w:uiPriority w:val="17"/>
    <w:qFormat/>
    <w:rsid w:val="003053F0"/>
    <w:pPr>
      <w:ind w:left="510" w:firstLine="0"/>
    </w:pPr>
    <w:rPr>
      <w:szCs w:val="24"/>
    </w:rPr>
  </w:style>
  <w:style w:type="paragraph" w:customStyle="1" w:styleId="TIRtiret">
    <w:name w:val="TIR – tiret"/>
    <w:basedOn w:val="LITlitera"/>
    <w:uiPriority w:val="15"/>
    <w:qFormat/>
    <w:rsid w:val="003053F0"/>
    <w:pPr>
      <w:ind w:left="1384" w:hanging="397"/>
    </w:pPr>
  </w:style>
  <w:style w:type="paragraph" w:customStyle="1" w:styleId="CZWSPTIRczwsplnatiret">
    <w:name w:val="CZ_WSP_TIR – część wspólna tiret"/>
    <w:basedOn w:val="TIRtiret"/>
    <w:next w:val="USTustnpkodeksu"/>
    <w:uiPriority w:val="17"/>
    <w:qFormat/>
    <w:rsid w:val="003053F0"/>
    <w:pPr>
      <w:ind w:left="987" w:firstLine="0"/>
    </w:pPr>
  </w:style>
  <w:style w:type="paragraph" w:customStyle="1" w:styleId="CYTcytatnpprzysigi">
    <w:name w:val="CYT – cytat np. przysięgi"/>
    <w:basedOn w:val="USTustnpkodeksu"/>
    <w:next w:val="USTustnpkodeksu"/>
    <w:uiPriority w:val="18"/>
    <w:qFormat/>
    <w:rsid w:val="003053F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053F0"/>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3053F0"/>
  </w:style>
  <w:style w:type="paragraph" w:customStyle="1" w:styleId="ZLITCZWSPTIRwLITzmczciwsptirwlitliter">
    <w:name w:val="Z_LIT/CZ_WSP_TIR_w_LIT – zm. części wsp. tir. w lit. literą"/>
    <w:basedOn w:val="CZWSPTIRczwsplnatiret"/>
    <w:next w:val="LITlitera"/>
    <w:uiPriority w:val="51"/>
    <w:qFormat/>
    <w:rsid w:val="003053F0"/>
    <w:pPr>
      <w:ind w:left="1463"/>
    </w:pPr>
  </w:style>
  <w:style w:type="paragraph" w:customStyle="1" w:styleId="ZLITTIRwLITzmtirwlitliter">
    <w:name w:val="Z_LIT/TIR_w_LIT – zm. tir. w lit. literą"/>
    <w:basedOn w:val="TIRtiret"/>
    <w:uiPriority w:val="49"/>
    <w:qFormat/>
    <w:rsid w:val="003053F0"/>
    <w:pPr>
      <w:ind w:left="1860"/>
    </w:pPr>
  </w:style>
  <w:style w:type="paragraph" w:customStyle="1" w:styleId="TYTDZOZNoznaczenietytuulubdziau">
    <w:name w:val="TYT(DZ)_OZN – oznaczenie tytułu lub działu"/>
    <w:next w:val="Normalny"/>
    <w:uiPriority w:val="9"/>
    <w:qFormat/>
    <w:rsid w:val="003053F0"/>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3053F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053F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053F0"/>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3053F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053F0"/>
    <w:pPr>
      <w:ind w:left="510"/>
    </w:pPr>
  </w:style>
  <w:style w:type="paragraph" w:customStyle="1" w:styleId="ZZLITzmianazmlit">
    <w:name w:val="ZZ/LIT – zmiana zm. lit."/>
    <w:basedOn w:val="ZZPKTzmianazmpkt"/>
    <w:uiPriority w:val="67"/>
    <w:qFormat/>
    <w:rsid w:val="003053F0"/>
    <w:pPr>
      <w:ind w:left="2370" w:hanging="476"/>
    </w:pPr>
  </w:style>
  <w:style w:type="paragraph" w:customStyle="1" w:styleId="ZZTIRzmianazmtir">
    <w:name w:val="ZZ/TIR – zmiana zm. tir."/>
    <w:basedOn w:val="ZZLITzmianazmlit"/>
    <w:uiPriority w:val="67"/>
    <w:qFormat/>
    <w:rsid w:val="003053F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053F0"/>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3053F0"/>
    <w:pPr>
      <w:ind w:left="987"/>
    </w:pPr>
  </w:style>
  <w:style w:type="paragraph" w:customStyle="1" w:styleId="ZLITPKTzmpktliter">
    <w:name w:val="Z_LIT/PKT – zm. pkt literą"/>
    <w:basedOn w:val="PKTpunkt"/>
    <w:uiPriority w:val="47"/>
    <w:qFormat/>
    <w:rsid w:val="003053F0"/>
    <w:pPr>
      <w:ind w:left="1497"/>
    </w:pPr>
  </w:style>
  <w:style w:type="paragraph" w:customStyle="1" w:styleId="ZZCZWSPPKTzmianazmczciwsppkt">
    <w:name w:val="ZZ/CZ_WSP_PKT – zmiana. zm. części wsp. pkt"/>
    <w:basedOn w:val="ZZARTzmianazmart"/>
    <w:next w:val="ZPKTzmpktartykuempunktem"/>
    <w:uiPriority w:val="68"/>
    <w:qFormat/>
    <w:rsid w:val="003053F0"/>
    <w:pPr>
      <w:ind w:firstLine="0"/>
    </w:pPr>
  </w:style>
  <w:style w:type="paragraph" w:customStyle="1" w:styleId="ZLITLITzmlitliter">
    <w:name w:val="Z_LIT/LIT – zm. lit. literą"/>
    <w:basedOn w:val="LITlitera"/>
    <w:uiPriority w:val="48"/>
    <w:qFormat/>
    <w:rsid w:val="003053F0"/>
    <w:pPr>
      <w:ind w:left="1463"/>
    </w:pPr>
  </w:style>
  <w:style w:type="paragraph" w:customStyle="1" w:styleId="ZLITCZWSPPKTzmczciwsppktliter">
    <w:name w:val="Z_LIT/CZ_WSP_PKT – zm. części wsp. pkt literą"/>
    <w:basedOn w:val="CZWSPLITczwsplnaliter"/>
    <w:next w:val="LITlitera"/>
    <w:uiPriority w:val="50"/>
    <w:qFormat/>
    <w:rsid w:val="003053F0"/>
    <w:pPr>
      <w:ind w:left="987"/>
    </w:pPr>
  </w:style>
  <w:style w:type="paragraph" w:customStyle="1" w:styleId="ZLITTIRzmtirliter">
    <w:name w:val="Z_LIT/TIR – zm. tir. literą"/>
    <w:basedOn w:val="TIRtiret"/>
    <w:uiPriority w:val="49"/>
    <w:qFormat/>
    <w:rsid w:val="003053F0"/>
  </w:style>
  <w:style w:type="paragraph" w:customStyle="1" w:styleId="ZZCZWSPLITwPKTzmianazmczciwsplitwpkt">
    <w:name w:val="ZZ/CZ_WSP_LIT_w_PKT – zmiana zm. części wsp. lit. w pkt"/>
    <w:basedOn w:val="ZZLITwPKTzmianazmlitwpkt"/>
    <w:uiPriority w:val="69"/>
    <w:qFormat/>
    <w:rsid w:val="003053F0"/>
    <w:pPr>
      <w:ind w:left="2404" w:firstLine="0"/>
    </w:pPr>
  </w:style>
  <w:style w:type="paragraph" w:customStyle="1" w:styleId="ZLITLITwPKTzmlitwpktliter">
    <w:name w:val="Z_LIT/LIT_w_PKT – zm. lit. w pkt literą"/>
    <w:basedOn w:val="LITlitera"/>
    <w:uiPriority w:val="48"/>
    <w:qFormat/>
    <w:rsid w:val="003053F0"/>
    <w:pPr>
      <w:ind w:left="1973"/>
    </w:pPr>
  </w:style>
  <w:style w:type="paragraph" w:customStyle="1" w:styleId="ZLITCZWSPLITwPKTzmczciwsplitwpktliter">
    <w:name w:val="Z_LIT/CZ_WSP_LIT_w_PKT – zm. części wsp. lit. w pkt literą"/>
    <w:basedOn w:val="CZWSPLITczwsplnaliter"/>
    <w:next w:val="LITlitera"/>
    <w:uiPriority w:val="51"/>
    <w:qFormat/>
    <w:rsid w:val="003053F0"/>
    <w:pPr>
      <w:ind w:left="1497"/>
    </w:pPr>
  </w:style>
  <w:style w:type="paragraph" w:customStyle="1" w:styleId="ZLITTIRwPKTzmtirwpktliter">
    <w:name w:val="Z_LIT/TIR_w_PKT – zm. tir. w pkt literą"/>
    <w:basedOn w:val="TIRtiret"/>
    <w:uiPriority w:val="49"/>
    <w:qFormat/>
    <w:rsid w:val="003053F0"/>
    <w:pPr>
      <w:ind w:left="2370"/>
    </w:pPr>
  </w:style>
  <w:style w:type="paragraph" w:customStyle="1" w:styleId="ZLITCZWSPTIRwPKTzmczciwsptirwpktliter">
    <w:name w:val="Z_LIT/CZ_WSP_TIR_w_PKT – zm. części wsp. tir. w pkt literą"/>
    <w:basedOn w:val="CZWSPTIRczwsplnatiret"/>
    <w:next w:val="LITlitera"/>
    <w:uiPriority w:val="51"/>
    <w:qFormat/>
    <w:rsid w:val="003053F0"/>
    <w:pPr>
      <w:ind w:left="1973"/>
    </w:pPr>
  </w:style>
  <w:style w:type="paragraph" w:styleId="Tekstprzypisudolnego">
    <w:name w:val="footnote text"/>
    <w:basedOn w:val="Normalny"/>
    <w:link w:val="TekstprzypisudolnegoZnak"/>
    <w:uiPriority w:val="99"/>
    <w:semiHidden/>
    <w:qFormat/>
    <w:locked/>
    <w:rsid w:val="002D0450"/>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2D0450"/>
  </w:style>
  <w:style w:type="paragraph" w:customStyle="1" w:styleId="ZTIRLITzmlittiret">
    <w:name w:val="Z_TIR/LIT – zm. lit. tiret"/>
    <w:basedOn w:val="LITlitera"/>
    <w:uiPriority w:val="57"/>
    <w:qFormat/>
    <w:rsid w:val="003053F0"/>
    <w:pPr>
      <w:ind w:left="1859"/>
    </w:pPr>
  </w:style>
  <w:style w:type="paragraph" w:customStyle="1" w:styleId="ZTIRCZWSPPKTzmczciwsppkttiret">
    <w:name w:val="Z_TIR/CZ_WSP_PKT – zm. części wsp. pkt tiret"/>
    <w:basedOn w:val="CZWSPLITczwsplnaliter"/>
    <w:next w:val="TIRtiret"/>
    <w:uiPriority w:val="58"/>
    <w:qFormat/>
    <w:rsid w:val="003053F0"/>
    <w:pPr>
      <w:ind w:left="1383"/>
    </w:pPr>
  </w:style>
  <w:style w:type="paragraph" w:customStyle="1" w:styleId="ZTIRTIRzmtirtiret">
    <w:name w:val="Z_TIR/TIR – zm. tir. tiret"/>
    <w:basedOn w:val="TIRtiret"/>
    <w:uiPriority w:val="57"/>
    <w:qFormat/>
    <w:rsid w:val="003053F0"/>
    <w:pPr>
      <w:ind w:left="1780"/>
    </w:pPr>
  </w:style>
  <w:style w:type="paragraph" w:customStyle="1" w:styleId="ZZCZWSPTIRwPKTzmianazmczciwsptirwpkt">
    <w:name w:val="ZZ/CZ_WSP_TIR_w_PKT – zmiana zm. części wsp. tir. w pkt"/>
    <w:basedOn w:val="ZZTIRwPKTzmianazmtirwpkt"/>
    <w:uiPriority w:val="70"/>
    <w:qFormat/>
    <w:rsid w:val="003053F0"/>
    <w:pPr>
      <w:ind w:left="2880" w:firstLine="0"/>
    </w:pPr>
  </w:style>
  <w:style w:type="paragraph" w:customStyle="1" w:styleId="ZZTIRwLITzmianazmtirwlit">
    <w:name w:val="ZZ/TIR_w_LIT – zmiana zm. tir. w lit."/>
    <w:basedOn w:val="ZZTIRzmianazmtir"/>
    <w:uiPriority w:val="67"/>
    <w:qFormat/>
    <w:rsid w:val="003053F0"/>
    <w:pPr>
      <w:ind w:left="2767"/>
    </w:pPr>
  </w:style>
  <w:style w:type="paragraph" w:customStyle="1" w:styleId="ZTIRTIRwLITzmtirwlittiret">
    <w:name w:val="Z_TIR/TIR_w_LIT – zm. tir. w lit. tiret"/>
    <w:basedOn w:val="TIRtiret"/>
    <w:uiPriority w:val="57"/>
    <w:qFormat/>
    <w:rsid w:val="003053F0"/>
    <w:pPr>
      <w:ind w:left="2257"/>
    </w:pPr>
  </w:style>
  <w:style w:type="paragraph" w:customStyle="1" w:styleId="ZTIRCZWSPTIRwLITzmczciwsptirwlittiret">
    <w:name w:val="Z_TIR/CZ_WSP_TIR_w_LIT – zm. części wsp. tir. w lit. tiret"/>
    <w:basedOn w:val="CZWSPTIRczwsplnatiret"/>
    <w:next w:val="TIRtiret"/>
    <w:uiPriority w:val="60"/>
    <w:qFormat/>
    <w:rsid w:val="003053F0"/>
    <w:pPr>
      <w:ind w:left="1860"/>
    </w:pPr>
  </w:style>
  <w:style w:type="paragraph" w:customStyle="1" w:styleId="CZWSP2TIRczwsplnapodwjnychtiret">
    <w:name w:val="CZ_WSP_2TIR – część wspólna podwójnych tiret"/>
    <w:basedOn w:val="CZWSPTIRczwsplnatiret"/>
    <w:next w:val="TIRtiret"/>
    <w:uiPriority w:val="73"/>
    <w:qFormat/>
    <w:rsid w:val="003053F0"/>
    <w:pPr>
      <w:ind w:left="1780"/>
    </w:pPr>
  </w:style>
  <w:style w:type="paragraph" w:customStyle="1" w:styleId="Z2TIRzmpodwtirartykuempunktem">
    <w:name w:val="Z/2TIR – zm. podw. tir. artykułem (punktem)"/>
    <w:basedOn w:val="TIRtiret"/>
    <w:uiPriority w:val="73"/>
    <w:qFormat/>
    <w:rsid w:val="003053F0"/>
    <w:pPr>
      <w:ind w:left="907"/>
    </w:pPr>
  </w:style>
  <w:style w:type="paragraph" w:customStyle="1" w:styleId="ZZCZWSPTIRwLITzmianazmczciwsptirwlit">
    <w:name w:val="ZZ/CZ_WSP_TIR_w_LIT – zmiana zm. części wsp. tir. w lit."/>
    <w:basedOn w:val="ZZTIRwLITzmianazmtirwlit"/>
    <w:uiPriority w:val="70"/>
    <w:qFormat/>
    <w:rsid w:val="003053F0"/>
    <w:pPr>
      <w:ind w:left="2370" w:firstLine="0"/>
    </w:pPr>
  </w:style>
  <w:style w:type="paragraph" w:customStyle="1" w:styleId="ZLIT2TIRzmpodwtirliter">
    <w:name w:val="Z_LIT/2TIR – zm. podw. tir. literą"/>
    <w:basedOn w:val="TIRtiret"/>
    <w:uiPriority w:val="75"/>
    <w:qFormat/>
    <w:rsid w:val="003053F0"/>
  </w:style>
  <w:style w:type="paragraph" w:customStyle="1" w:styleId="ZTIR2TIRzmpodwtirtiret">
    <w:name w:val="Z_TIR/2TIR – zm. podw. tir. tiret"/>
    <w:basedOn w:val="TIRtiret"/>
    <w:uiPriority w:val="78"/>
    <w:qFormat/>
    <w:rsid w:val="003053F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053F0"/>
    <w:pPr>
      <w:ind w:left="1780"/>
    </w:pPr>
  </w:style>
  <w:style w:type="paragraph" w:customStyle="1" w:styleId="Z2TIRwPKTzmpodwtirwpktartykuempunktem">
    <w:name w:val="Z/2TIR_w_PKT – zm. podw. tir. w pkt artykułem (punktem)"/>
    <w:basedOn w:val="TIRtiret"/>
    <w:next w:val="ZPKTzmpktartykuempunktem"/>
    <w:uiPriority w:val="74"/>
    <w:qFormat/>
    <w:rsid w:val="003053F0"/>
    <w:pPr>
      <w:ind w:left="2291"/>
    </w:pPr>
  </w:style>
  <w:style w:type="paragraph" w:customStyle="1" w:styleId="ZTIRPKTzmpkttiret">
    <w:name w:val="Z_TIR/PKT – zm. pkt tiret"/>
    <w:basedOn w:val="PKTpunkt"/>
    <w:uiPriority w:val="56"/>
    <w:qFormat/>
    <w:rsid w:val="003053F0"/>
    <w:pPr>
      <w:ind w:left="1893"/>
    </w:pPr>
  </w:style>
  <w:style w:type="paragraph" w:customStyle="1" w:styleId="ZTIRLITwPKTzmlitwpkttiret">
    <w:name w:val="Z_TIR/LIT_w_PKT – zm. lit. w pkt tiret"/>
    <w:basedOn w:val="LITlitera"/>
    <w:uiPriority w:val="57"/>
    <w:qFormat/>
    <w:rsid w:val="003053F0"/>
    <w:pPr>
      <w:ind w:left="2336"/>
    </w:pPr>
  </w:style>
  <w:style w:type="paragraph" w:customStyle="1" w:styleId="ZTIRCZWSPLITwPKTzmczciwsplitwpkttiret">
    <w:name w:val="Z_TIR/CZ_WSP_LIT_w_PKT – zm. części wsp. lit. w pkt tiret"/>
    <w:basedOn w:val="CZWSPLITczwsplnaliter"/>
    <w:uiPriority w:val="59"/>
    <w:qFormat/>
    <w:rsid w:val="003053F0"/>
    <w:pPr>
      <w:ind w:left="1860"/>
    </w:pPr>
  </w:style>
  <w:style w:type="paragraph" w:customStyle="1" w:styleId="ZTIR2TIRwLITzmpodwtirwlittiret">
    <w:name w:val="Z_TIR/2TIR_w_LIT – zm. podw. tir. w lit. tiret"/>
    <w:basedOn w:val="TIRtiret"/>
    <w:uiPriority w:val="79"/>
    <w:qFormat/>
    <w:rsid w:val="003053F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053F0"/>
    <w:pPr>
      <w:ind w:left="2257"/>
    </w:pPr>
  </w:style>
  <w:style w:type="paragraph" w:customStyle="1" w:styleId="ZTIR2TIRwTIRzmpodwtirwtirtiret">
    <w:name w:val="Z_TIR/2TIR_w_TIR – zm. podw. tir. w tir. tiret"/>
    <w:basedOn w:val="TIRtiret"/>
    <w:uiPriority w:val="78"/>
    <w:qFormat/>
    <w:rsid w:val="003053F0"/>
    <w:pPr>
      <w:ind w:left="2177"/>
    </w:pPr>
  </w:style>
  <w:style w:type="paragraph" w:customStyle="1" w:styleId="ZTIRCZWSP2TIRwTIRzmczciwsppodwtirwtirtiret">
    <w:name w:val="Z_TIR/CZ_WSP_2TIR_w_TIR – zm. części wsp. podw. tir. w tir. tiret"/>
    <w:basedOn w:val="CZWSPTIRczwsplnatiret"/>
    <w:uiPriority w:val="79"/>
    <w:qFormat/>
    <w:rsid w:val="003053F0"/>
    <w:pPr>
      <w:ind w:left="1780"/>
    </w:pPr>
  </w:style>
  <w:style w:type="paragraph" w:customStyle="1" w:styleId="Z2TIRLITzmlitpodwjnymtiret">
    <w:name w:val="Z_2TIR/LIT – zm. lit. podwójnym tiret"/>
    <w:basedOn w:val="LITlitera"/>
    <w:uiPriority w:val="84"/>
    <w:qFormat/>
    <w:rsid w:val="003053F0"/>
    <w:pPr>
      <w:ind w:left="2256"/>
    </w:pPr>
  </w:style>
  <w:style w:type="paragraph" w:customStyle="1" w:styleId="ZZ2TIRwTIRzmianazmpodwtirwtir">
    <w:name w:val="ZZ/2TIR_w_TIR – zmiana zm. podw. tir. w tir."/>
    <w:basedOn w:val="ZZCZWSP2TIRzmianazmczciwsppodwtir"/>
    <w:uiPriority w:val="93"/>
    <w:qFormat/>
    <w:rsid w:val="003053F0"/>
    <w:pPr>
      <w:ind w:left="2688" w:hanging="397"/>
    </w:pPr>
  </w:style>
  <w:style w:type="paragraph" w:customStyle="1" w:styleId="ZZ2TIRwLITzmianazmpodwtirwlit">
    <w:name w:val="ZZ/2TIR_w_LIT – zmiana zm. podw. tir. w lit."/>
    <w:basedOn w:val="ZZ2TIRwTIRzmianazmpodwtirwtir"/>
    <w:uiPriority w:val="94"/>
    <w:qFormat/>
    <w:rsid w:val="003053F0"/>
    <w:pPr>
      <w:ind w:left="3164"/>
    </w:pPr>
  </w:style>
  <w:style w:type="paragraph" w:customStyle="1" w:styleId="Z2TIRTIRwLITzmtirwlitpodwjnymtiret">
    <w:name w:val="Z_2TIR/TIR_w_LIT – zm. tir. w lit. podwójnym tiret"/>
    <w:basedOn w:val="TIRtiret"/>
    <w:uiPriority w:val="84"/>
    <w:qFormat/>
    <w:rsid w:val="003053F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053F0"/>
    <w:pPr>
      <w:ind w:left="2257"/>
    </w:pPr>
  </w:style>
  <w:style w:type="paragraph" w:customStyle="1" w:styleId="ZZ2TIRwPKTzmianazmpodwtirwpkt">
    <w:name w:val="ZZ/2TIR_w_PKT – zmiana zm. podw. tir. w pkt"/>
    <w:basedOn w:val="ZZ2TIRwLITzmianazmpodwtirwlit"/>
    <w:uiPriority w:val="94"/>
    <w:qFormat/>
    <w:rsid w:val="003053F0"/>
    <w:pPr>
      <w:ind w:left="3674"/>
    </w:pPr>
  </w:style>
  <w:style w:type="paragraph" w:customStyle="1" w:styleId="ZZCZWSP2TIRwTIRzmianazmczciwsppodwtirwtir">
    <w:name w:val="ZZ/CZ_WSP_2TIR_w_TIR – zmiana zm. części wsp. podw. tir. w tir."/>
    <w:basedOn w:val="ZZ2TIRwLITzmianazmpodwtirwlit"/>
    <w:uiPriority w:val="94"/>
    <w:qFormat/>
    <w:rsid w:val="003053F0"/>
    <w:pPr>
      <w:ind w:left="2291" w:firstLine="0"/>
    </w:pPr>
  </w:style>
  <w:style w:type="paragraph" w:customStyle="1" w:styleId="Z2TIR2TIRwTIRzmpodwtirwtirpodwjnymtiret">
    <w:name w:val="Z_2TIR/2TIR_w_TIR – zm. podw. tir. w tir. podwójnym tiret"/>
    <w:basedOn w:val="TIRtiret"/>
    <w:uiPriority w:val="85"/>
    <w:qFormat/>
    <w:rsid w:val="003053F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053F0"/>
    <w:pPr>
      <w:ind w:left="2177"/>
    </w:pPr>
  </w:style>
  <w:style w:type="paragraph" w:customStyle="1" w:styleId="Z2TIR2TIRwLITzmpodwtirwlitpodwjnymtiret">
    <w:name w:val="Z_2TIR/2TIR_w_LIT – zm. podw. tir. w lit. podwójnym tiret"/>
    <w:basedOn w:val="TIRtiret"/>
    <w:uiPriority w:val="86"/>
    <w:qFormat/>
    <w:rsid w:val="003053F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053F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053F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053F0"/>
    <w:pPr>
      <w:spacing w:after="120"/>
      <w:ind w:left="510"/>
    </w:pPr>
    <w:rPr>
      <w:b w:val="0"/>
    </w:rPr>
  </w:style>
  <w:style w:type="character" w:styleId="Odwoaniedokomentarza">
    <w:name w:val="annotation reference"/>
    <w:basedOn w:val="Domylnaczcionkaakapitu"/>
    <w:uiPriority w:val="99"/>
    <w:semiHidden/>
    <w:rsid w:val="003053F0"/>
    <w:rPr>
      <w:sz w:val="16"/>
      <w:szCs w:val="16"/>
    </w:rPr>
  </w:style>
  <w:style w:type="paragraph" w:styleId="Tekstkomentarza">
    <w:name w:val="annotation text"/>
    <w:basedOn w:val="Normalny"/>
    <w:link w:val="TekstkomentarzaZnak"/>
    <w:uiPriority w:val="99"/>
    <w:semiHidden/>
    <w:rsid w:val="003053F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D0450"/>
  </w:style>
  <w:style w:type="paragraph" w:styleId="Tematkomentarza">
    <w:name w:val="annotation subject"/>
    <w:basedOn w:val="Tekstkomentarza"/>
    <w:next w:val="Tekstkomentarza"/>
    <w:link w:val="TematkomentarzaZnak"/>
    <w:uiPriority w:val="99"/>
    <w:semiHidden/>
    <w:rsid w:val="003053F0"/>
    <w:rPr>
      <w:b/>
      <w:bCs/>
    </w:rPr>
  </w:style>
  <w:style w:type="character" w:customStyle="1" w:styleId="TematkomentarzaZnak">
    <w:name w:val="Temat komentarza Znak"/>
    <w:basedOn w:val="TekstkomentarzaZnak"/>
    <w:link w:val="Tematkomentarza"/>
    <w:uiPriority w:val="99"/>
    <w:semiHidden/>
    <w:rsid w:val="002D0450"/>
    <w:rPr>
      <w:b/>
      <w:bCs/>
    </w:rPr>
  </w:style>
  <w:style w:type="paragraph" w:customStyle="1" w:styleId="ZZARTzmianazmart">
    <w:name w:val="ZZ/ART(§) – zmiana zm. art. (§)"/>
    <w:basedOn w:val="ZARTzmartartykuempunktem"/>
    <w:uiPriority w:val="65"/>
    <w:qFormat/>
    <w:rsid w:val="003053F0"/>
    <w:pPr>
      <w:ind w:left="1894"/>
    </w:pPr>
  </w:style>
  <w:style w:type="paragraph" w:customStyle="1" w:styleId="ZZPKTzmianazmpkt">
    <w:name w:val="ZZ/PKT – zmiana zm. pkt"/>
    <w:basedOn w:val="ZPKTzmpktartykuempunktem"/>
    <w:uiPriority w:val="66"/>
    <w:qFormat/>
    <w:rsid w:val="003053F0"/>
    <w:pPr>
      <w:ind w:left="2404"/>
    </w:pPr>
  </w:style>
  <w:style w:type="paragraph" w:customStyle="1" w:styleId="ZZLITwPKTzmianazmlitwpkt">
    <w:name w:val="ZZ/LIT_w_PKT – zmiana zm. lit. w pkt"/>
    <w:basedOn w:val="ZLITwPKTzmlitwpktartykuempunktem"/>
    <w:uiPriority w:val="67"/>
    <w:qFormat/>
    <w:rsid w:val="003053F0"/>
    <w:pPr>
      <w:ind w:left="2880"/>
    </w:pPr>
  </w:style>
  <w:style w:type="paragraph" w:customStyle="1" w:styleId="ZZTIRwPKTzmianazmtirwpkt">
    <w:name w:val="ZZ/TIR_w_PKT – zmiana zm. tir. w pkt"/>
    <w:basedOn w:val="ZTIRwPKTzmtirwpktartykuempunktem"/>
    <w:uiPriority w:val="67"/>
    <w:qFormat/>
    <w:rsid w:val="003053F0"/>
    <w:pPr>
      <w:ind w:left="3277"/>
    </w:pPr>
  </w:style>
  <w:style w:type="paragraph" w:customStyle="1" w:styleId="ZZWMATFIZCHEMzmwzorumatfizlubchem">
    <w:name w:val="ZZ/W_MAT(FIZ|CHEM) – zm. wzoru mat. (fiz. lub chem.)"/>
    <w:basedOn w:val="ZWMATFIZCHEMzmwzorumatfizlubchemartykuempunktem"/>
    <w:uiPriority w:val="71"/>
    <w:qFormat/>
    <w:rsid w:val="003053F0"/>
    <w:pPr>
      <w:ind w:left="2404"/>
    </w:pPr>
  </w:style>
  <w:style w:type="paragraph" w:customStyle="1" w:styleId="ODNONIKtreodnonika">
    <w:name w:val="ODNOŚNIK – treść odnośnika"/>
    <w:uiPriority w:val="19"/>
    <w:qFormat/>
    <w:rsid w:val="003053F0"/>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3053F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053F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053F0"/>
    <w:rPr>
      <w:rFonts w:ascii="Times New Roman" w:hAnsi="Times New Roman"/>
    </w:rPr>
  </w:style>
  <w:style w:type="paragraph" w:customStyle="1" w:styleId="ZTIRTIRwPKTzmtirwpkttiret">
    <w:name w:val="Z_TIR/TIR_w_PKT – zm. tir. w pkt tiret"/>
    <w:basedOn w:val="ZTIRTIRwLITzmtirwlittiret"/>
    <w:uiPriority w:val="57"/>
    <w:qFormat/>
    <w:rsid w:val="003053F0"/>
    <w:pPr>
      <w:ind w:left="2733"/>
    </w:pPr>
  </w:style>
  <w:style w:type="paragraph" w:customStyle="1" w:styleId="ZTIRCZWSPTIRwPKTzmczciwsptirtiret">
    <w:name w:val="Z_TIR/CZ_WSP_TIR_w_PKT – zm. części wsp. tir. tiret"/>
    <w:basedOn w:val="ZTIRTIRwPKTzmtirwpkttiret"/>
    <w:next w:val="TIRtiret"/>
    <w:uiPriority w:val="60"/>
    <w:qFormat/>
    <w:rsid w:val="003053F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053F0"/>
    <w:pPr>
      <w:ind w:left="510" w:firstLine="0"/>
    </w:pPr>
  </w:style>
  <w:style w:type="paragraph" w:customStyle="1" w:styleId="ROZDZODDZOZNoznaczenierozdziauluboddziau">
    <w:name w:val="ROZDZ(ODDZ)_OZN – oznaczenie rozdziału lub oddziału"/>
    <w:next w:val="ARTartustawynprozporzdzenia"/>
    <w:uiPriority w:val="10"/>
    <w:qFormat/>
    <w:rsid w:val="003053F0"/>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3053F0"/>
    <w:pPr>
      <w:ind w:left="2177"/>
    </w:pPr>
  </w:style>
  <w:style w:type="paragraph" w:customStyle="1" w:styleId="Z2TIRTIRzmtirpodwjnymtiret">
    <w:name w:val="Z_2TIR/TIR – zm. tir. podwójnym tiret"/>
    <w:basedOn w:val="TIRtiret"/>
    <w:uiPriority w:val="84"/>
    <w:qFormat/>
    <w:rsid w:val="003053F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053F0"/>
    <w:pPr>
      <w:ind w:left="1021"/>
    </w:pPr>
  </w:style>
  <w:style w:type="paragraph" w:customStyle="1" w:styleId="ZLITSKARNzmsankcjikarnejliter">
    <w:name w:val="Z_LIT/S_KARN – zm. sankcji karnej literą"/>
    <w:basedOn w:val="ZSKARNzmsankcjikarnejwszczeglnociwKodeksiekarnym"/>
    <w:uiPriority w:val="53"/>
    <w:qFormat/>
    <w:rsid w:val="003053F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053F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053F0"/>
    <w:pPr>
      <w:ind w:left="1894" w:firstLine="0"/>
    </w:pPr>
  </w:style>
  <w:style w:type="paragraph" w:customStyle="1" w:styleId="Z2TIRwLITzmpodwtirwlitartykuempunktem">
    <w:name w:val="Z/2TIR_w_LIT – zm. podw. tir. w lit. artykułem (punktem)"/>
    <w:basedOn w:val="Z2TIRwPKTzmpodwtirwpktartykuempunktem"/>
    <w:uiPriority w:val="74"/>
    <w:qFormat/>
    <w:rsid w:val="003053F0"/>
    <w:pPr>
      <w:ind w:left="1780"/>
    </w:pPr>
  </w:style>
  <w:style w:type="paragraph" w:customStyle="1" w:styleId="Z2TIRwTIRzmpodwtirwtirartykuempunktem">
    <w:name w:val="Z/2TIR_w_TIR – zm. podw. tir. w tir. artykułem (punktem)"/>
    <w:basedOn w:val="Z2TIRwLITzmpodwtirwlitartykuempunktem"/>
    <w:uiPriority w:val="73"/>
    <w:qFormat/>
    <w:rsid w:val="003053F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053F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053F0"/>
    <w:pPr>
      <w:ind w:left="1383" w:firstLine="0"/>
    </w:pPr>
  </w:style>
  <w:style w:type="paragraph" w:customStyle="1" w:styleId="ZZCZWSP2TIRzmianazmczciwsppodwtir">
    <w:name w:val="ZZ/CZ_WSP_2TIR – zmiana zm. części wsp. podw. tir."/>
    <w:basedOn w:val="ZZTIRzmianazmtir"/>
    <w:next w:val="ZZUSTzmianazmust"/>
    <w:uiPriority w:val="94"/>
    <w:qFormat/>
    <w:rsid w:val="003053F0"/>
    <w:pPr>
      <w:ind w:left="1894" w:firstLine="0"/>
    </w:pPr>
  </w:style>
  <w:style w:type="paragraph" w:customStyle="1" w:styleId="PKTODNONIKApunktodnonika">
    <w:name w:val="PKT_ODNOŚNIKA – punkt odnośnika"/>
    <w:basedOn w:val="ODNONIKtreodnonika"/>
    <w:uiPriority w:val="19"/>
    <w:qFormat/>
    <w:rsid w:val="003053F0"/>
    <w:pPr>
      <w:ind w:left="568"/>
    </w:pPr>
  </w:style>
  <w:style w:type="paragraph" w:customStyle="1" w:styleId="ZODNONIKAzmtekstuodnonikaartykuempunktem">
    <w:name w:val="Z/ODNOŚNIKA – zm. tekstu odnośnika artykułem (punktem)"/>
    <w:basedOn w:val="ODNONIKtreodnonika"/>
    <w:uiPriority w:val="39"/>
    <w:qFormat/>
    <w:rsid w:val="003053F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053F0"/>
    <w:pPr>
      <w:ind w:left="1304"/>
    </w:pPr>
  </w:style>
  <w:style w:type="paragraph" w:customStyle="1" w:styleId="ZPKTODNONIKAzmpktodnonikaartykuempunktem">
    <w:name w:val="Z/PKT_ODNOŚNIKA – zm. pkt odnośnika artykułem (punktem)"/>
    <w:basedOn w:val="ZODNONIKAzmtekstuodnonikaartykuempunktem"/>
    <w:uiPriority w:val="39"/>
    <w:qFormat/>
    <w:rsid w:val="003053F0"/>
  </w:style>
  <w:style w:type="paragraph" w:customStyle="1" w:styleId="ZLIT2TIRwTIRzmpodwtirwtirliter">
    <w:name w:val="Z_LIT/2TIR_w_TIR – zm. podw. tir. w tir. literą"/>
    <w:basedOn w:val="ZLIT2TIRzmpodwtirliter"/>
    <w:uiPriority w:val="75"/>
    <w:qFormat/>
    <w:rsid w:val="003053F0"/>
    <w:pPr>
      <w:ind w:left="1780"/>
    </w:pPr>
  </w:style>
  <w:style w:type="paragraph" w:customStyle="1" w:styleId="ZLIT2TIRwLITzmpodwtirwlitliter">
    <w:name w:val="Z_LIT/2TIR_w_LIT – zm. podw. tir. w lit. literą"/>
    <w:basedOn w:val="ZLIT2TIRwTIRzmpodwtirwtirliter"/>
    <w:uiPriority w:val="76"/>
    <w:qFormat/>
    <w:rsid w:val="003053F0"/>
    <w:pPr>
      <w:ind w:left="2257"/>
    </w:pPr>
  </w:style>
  <w:style w:type="paragraph" w:customStyle="1" w:styleId="ZLIT2TIRwPKTzmpodwtirwpktliter">
    <w:name w:val="Z_LIT/2TIR_w_PKT – zm. podw. tir. w pkt literą"/>
    <w:basedOn w:val="ZLIT2TIRwLITzmpodwtirwlitliter"/>
    <w:uiPriority w:val="76"/>
    <w:qFormat/>
    <w:rsid w:val="003053F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053F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053F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053F0"/>
    <w:pPr>
      <w:ind w:left="2370" w:firstLine="0"/>
    </w:pPr>
  </w:style>
  <w:style w:type="paragraph" w:customStyle="1" w:styleId="ZTIR2TIRwPKTzmpodwtirwpkttiret">
    <w:name w:val="Z_TIR/2TIR_w_PKT – zm. podw. tir. w pkt tiret"/>
    <w:basedOn w:val="ZTIR2TIRwLITzmpodwtirwlittiret"/>
    <w:uiPriority w:val="79"/>
    <w:qFormat/>
    <w:rsid w:val="003053F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053F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053F0"/>
    <w:pPr>
      <w:ind w:left="2767"/>
    </w:pPr>
  </w:style>
  <w:style w:type="paragraph" w:customStyle="1" w:styleId="ZZCZWSP2TIRwPKTzmianazmczciwsppodwtirwpkt">
    <w:name w:val="ZZ/CZ_WSP_2TIR_w_PKT – zmiana zm. części wsp. podw. tir. w pkt"/>
    <w:basedOn w:val="ZZ2TIRwLITzmianazmpodwtirwlit"/>
    <w:uiPriority w:val="95"/>
    <w:qFormat/>
    <w:rsid w:val="003053F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053F0"/>
  </w:style>
  <w:style w:type="paragraph" w:customStyle="1" w:styleId="ZLITCZWSP2TIRzmczciwsppodwtirliter">
    <w:name w:val="Z_LIT/CZ_WSP_2TIR – zm. części wsp. podw. tir. literą"/>
    <w:basedOn w:val="ZLITCZWSPPKTzmczciwsppktliter"/>
    <w:next w:val="LITlitera"/>
    <w:uiPriority w:val="76"/>
    <w:qFormat/>
    <w:rsid w:val="003053F0"/>
  </w:style>
  <w:style w:type="paragraph" w:customStyle="1" w:styleId="ZTIRCZWSP2TIRzmczciwsppodwtirtiret">
    <w:name w:val="Z_TIR/CZ_WSP_2TIR – zm. części wsp. podw. tir. tiret"/>
    <w:basedOn w:val="ZLITCZWSP2TIRzmczciwsppodwtirliter"/>
    <w:next w:val="TIRtiret"/>
    <w:uiPriority w:val="79"/>
    <w:qFormat/>
    <w:rsid w:val="003053F0"/>
  </w:style>
  <w:style w:type="paragraph" w:customStyle="1" w:styleId="ZZ2TIRzmianazmpodwtir">
    <w:name w:val="ZZ/2TIR – zmiana zm. podw. tir."/>
    <w:basedOn w:val="ZZCZWSP2TIRzmianazmczciwsppodwtir"/>
    <w:uiPriority w:val="93"/>
    <w:qFormat/>
    <w:rsid w:val="003053F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053F0"/>
  </w:style>
  <w:style w:type="paragraph" w:customStyle="1" w:styleId="ZCZWSPTIRzmczciwsptirartykuempunktem">
    <w:name w:val="Z/CZ_WSP_TIR – zm. części wsp. tir. artykułem (punktem)"/>
    <w:basedOn w:val="ZCZWSPPKTzmczciwsppktartykuempunktem"/>
    <w:next w:val="PKTpunkt"/>
    <w:uiPriority w:val="35"/>
    <w:qFormat/>
    <w:rsid w:val="003053F0"/>
  </w:style>
  <w:style w:type="paragraph" w:customStyle="1" w:styleId="ZLITCZWSPLITzmczciwsplitliter">
    <w:name w:val="Z_LIT/CZ_WSP_LIT – zm. części wsp. lit. literą"/>
    <w:basedOn w:val="ZLITCZWSPPKTzmczciwsppktliter"/>
    <w:next w:val="LITlitera"/>
    <w:uiPriority w:val="51"/>
    <w:qFormat/>
    <w:rsid w:val="003053F0"/>
  </w:style>
  <w:style w:type="paragraph" w:customStyle="1" w:styleId="ZLITCZWSPTIRzmczciwsptirliter">
    <w:name w:val="Z_LIT/CZ_WSP_TIR – zm. części wsp. tir. literą"/>
    <w:basedOn w:val="ZLITCZWSPPKTzmczciwsppktliter"/>
    <w:next w:val="LITlitera"/>
    <w:uiPriority w:val="51"/>
    <w:qFormat/>
    <w:rsid w:val="003053F0"/>
  </w:style>
  <w:style w:type="paragraph" w:customStyle="1" w:styleId="ZTIRCZWSPLITzmczciwsplittiret">
    <w:name w:val="Z_TIR/CZ_WSP_LIT – zm. części wsp. lit. tiret"/>
    <w:basedOn w:val="ZTIRCZWSPPKTzmczciwsppkttiret"/>
    <w:next w:val="TIRtiret"/>
    <w:uiPriority w:val="59"/>
    <w:qFormat/>
    <w:rsid w:val="003053F0"/>
  </w:style>
  <w:style w:type="paragraph" w:customStyle="1" w:styleId="ZTIRCZWSPTIRzmczciwsptirtiret">
    <w:name w:val="Z_TIR/CZ_WSP_TIR – zm. części wsp. tir. tiret"/>
    <w:basedOn w:val="ZTIRCZWSPPKTzmczciwsppkttiret"/>
    <w:next w:val="TIRtiret"/>
    <w:uiPriority w:val="60"/>
    <w:qFormat/>
    <w:rsid w:val="003053F0"/>
  </w:style>
  <w:style w:type="paragraph" w:customStyle="1" w:styleId="ZZCZWSPLITzmianazmczciwsplit">
    <w:name w:val="ZZ/CZ_WSP_LIT – zmiana. zm. części wsp. lit."/>
    <w:basedOn w:val="ZZCZWSPPKTzmianazmczciwsppkt"/>
    <w:uiPriority w:val="69"/>
    <w:qFormat/>
    <w:rsid w:val="003053F0"/>
  </w:style>
  <w:style w:type="paragraph" w:customStyle="1" w:styleId="ZZCZWSPTIRzmianazmczciwsptir">
    <w:name w:val="ZZ/CZ_WSP_TIR – zmiana. zm. części wsp. tir."/>
    <w:basedOn w:val="ZZCZWSPPKTzmianazmczciwsppkt"/>
    <w:uiPriority w:val="69"/>
    <w:qFormat/>
    <w:rsid w:val="003053F0"/>
  </w:style>
  <w:style w:type="paragraph" w:customStyle="1" w:styleId="Z2TIRCZWSPTIRzmczciwsptirpodwjnymtiret">
    <w:name w:val="Z_2TIR/CZ_WSP_TIR – zm. części wsp. tir. podwójnym tiret"/>
    <w:basedOn w:val="Z2TIRCZWSPLITzmczciwsplitpodwjnymtiret"/>
    <w:next w:val="2TIRpodwjnytiret"/>
    <w:uiPriority w:val="87"/>
    <w:qFormat/>
    <w:rsid w:val="003053F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053F0"/>
  </w:style>
  <w:style w:type="paragraph" w:customStyle="1" w:styleId="ZUSTzmustartykuempunktem">
    <w:name w:val="Z/UST(§) – zm. ust. (§) artykułem (punktem)"/>
    <w:basedOn w:val="ZARTzmartartykuempunktem"/>
    <w:uiPriority w:val="30"/>
    <w:qFormat/>
    <w:rsid w:val="003053F0"/>
  </w:style>
  <w:style w:type="paragraph" w:customStyle="1" w:styleId="ZZUSTzmianazmust">
    <w:name w:val="ZZ/UST(§) – zmiana zm. ust. (§)"/>
    <w:basedOn w:val="ZZARTzmianazmart"/>
    <w:uiPriority w:val="65"/>
    <w:qFormat/>
    <w:rsid w:val="003053F0"/>
  </w:style>
  <w:style w:type="paragraph" w:customStyle="1" w:styleId="TYTDZPRZEDMprzedmiotregulacjitytuulubdziau">
    <w:name w:val="TYT(DZ)_PRZEDM – przedmiot regulacji tytułu lub działu"/>
    <w:next w:val="ARTartustawynprozporzdzenia"/>
    <w:uiPriority w:val="9"/>
    <w:qFormat/>
    <w:rsid w:val="003053F0"/>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3053F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053F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053F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053F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053F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053F0"/>
    <w:pPr>
      <w:ind w:left="1894"/>
    </w:pPr>
  </w:style>
  <w:style w:type="paragraph" w:customStyle="1" w:styleId="P1wTABELIpoziom1numeracjiwtabeli">
    <w:name w:val="P1_w_TABELI – poziom 1 numeracji w tabeli"/>
    <w:basedOn w:val="PKTpunkt"/>
    <w:uiPriority w:val="24"/>
    <w:qFormat/>
    <w:rsid w:val="003053F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053F0"/>
    <w:pPr>
      <w:ind w:left="0" w:firstLine="0"/>
    </w:pPr>
  </w:style>
  <w:style w:type="paragraph" w:customStyle="1" w:styleId="P2wTABELIpoziom2numeracjiwtabeli">
    <w:name w:val="P2_w_TABELI – poziom 2 numeracji w tabeli"/>
    <w:basedOn w:val="P1wTABELIpoziom1numeracjiwtabeli"/>
    <w:uiPriority w:val="24"/>
    <w:qFormat/>
    <w:rsid w:val="003053F0"/>
    <w:pPr>
      <w:ind w:left="794"/>
    </w:pPr>
  </w:style>
  <w:style w:type="paragraph" w:customStyle="1" w:styleId="P3wTABELIpoziom3numeracjiwtabeli">
    <w:name w:val="P3_w_TABELI – poziom 3 numeracji w tabeli"/>
    <w:basedOn w:val="P2wTABELIpoziom2numeracjiwtabeli"/>
    <w:uiPriority w:val="24"/>
    <w:qFormat/>
    <w:rsid w:val="003053F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053F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053F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053F0"/>
    <w:pPr>
      <w:ind w:left="1191"/>
    </w:pPr>
  </w:style>
  <w:style w:type="paragraph" w:customStyle="1" w:styleId="P4wTABELIpoziom4numeracjiwtabeli">
    <w:name w:val="P4_w_TABELI – poziom 4 numeracji w tabeli"/>
    <w:basedOn w:val="P3wTABELIpoziom3numeracjiwtabeli"/>
    <w:uiPriority w:val="24"/>
    <w:qFormat/>
    <w:rsid w:val="003053F0"/>
    <w:pPr>
      <w:ind w:left="1588"/>
    </w:pPr>
  </w:style>
  <w:style w:type="paragraph" w:customStyle="1" w:styleId="TYTTABELItytutabeli">
    <w:name w:val="TYT_TABELI – tytuł tabeli"/>
    <w:basedOn w:val="TYTDZOZNoznaczenietytuulubdziau"/>
    <w:uiPriority w:val="22"/>
    <w:qFormat/>
    <w:rsid w:val="003053F0"/>
    <w:rPr>
      <w:b/>
    </w:rPr>
  </w:style>
  <w:style w:type="paragraph" w:customStyle="1" w:styleId="OZNPROJEKTUwskazaniedatylubwersjiprojektu">
    <w:name w:val="OZN_PROJEKTU – wskazanie daty lub wersji projektu"/>
    <w:next w:val="OZNRODZAKTUtznustawalubrozporzdzenieiorganwydajcy"/>
    <w:uiPriority w:val="5"/>
    <w:qFormat/>
    <w:rsid w:val="003053F0"/>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3053F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053F0"/>
    <w:pPr>
      <w:ind w:left="0" w:right="4820"/>
      <w:jc w:val="left"/>
    </w:pPr>
  </w:style>
  <w:style w:type="paragraph" w:customStyle="1" w:styleId="TEKSTwporozumieniu">
    <w:name w:val="TEKST&quot;w porozumieniu:&quot;"/>
    <w:next w:val="NAZORGWPOROZUMIENIUnazwaorganuwporozumieniuzktrymaktjestwydawany"/>
    <w:uiPriority w:val="27"/>
    <w:qFormat/>
    <w:rsid w:val="003053F0"/>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3053F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053F0"/>
    <w:pPr>
      <w:ind w:left="510" w:firstLine="0"/>
    </w:pPr>
  </w:style>
  <w:style w:type="paragraph" w:customStyle="1" w:styleId="NOTATKILEGISLATORA">
    <w:name w:val="NOTATKI_LEGISLATORA"/>
    <w:basedOn w:val="Normalny"/>
    <w:uiPriority w:val="5"/>
    <w:qFormat/>
    <w:rsid w:val="003053F0"/>
    <w:rPr>
      <w:b/>
      <w:i/>
    </w:rPr>
  </w:style>
  <w:style w:type="paragraph" w:customStyle="1" w:styleId="OZNZACZNIKAwskazanienrzacznika">
    <w:name w:val="OZN_ZAŁĄCZNIKA – wskazanie nr załącznika"/>
    <w:basedOn w:val="OZNPROJEKTUwskazaniedatylubwersjiprojektu"/>
    <w:uiPriority w:val="28"/>
    <w:qFormat/>
    <w:rsid w:val="003053F0"/>
    <w:pPr>
      <w:keepNext/>
    </w:pPr>
    <w:rPr>
      <w:b/>
      <w:u w:val="none"/>
    </w:rPr>
  </w:style>
  <w:style w:type="paragraph" w:customStyle="1" w:styleId="OZNPARAFYADNOTACJE">
    <w:name w:val="OZN_PARAFY(ADNOTACJE)"/>
    <w:basedOn w:val="ODNONIKtreodnonika"/>
    <w:uiPriority w:val="26"/>
    <w:qFormat/>
    <w:rsid w:val="003053F0"/>
  </w:style>
  <w:style w:type="paragraph" w:customStyle="1" w:styleId="TEKSTZacznikido">
    <w:name w:val="TEKST&quot;Załącznik(i) do ...&quot;"/>
    <w:uiPriority w:val="28"/>
    <w:qFormat/>
    <w:rsid w:val="003053F0"/>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3053F0"/>
    <w:pPr>
      <w:ind w:left="851"/>
    </w:pPr>
  </w:style>
  <w:style w:type="paragraph" w:customStyle="1" w:styleId="CZWSPLITODNONIKAczwspliterodnonika">
    <w:name w:val="CZ_WSP_LIT_ODNOŚNIKA – część wsp. liter odnośnika"/>
    <w:basedOn w:val="LITODNONIKAliteraodnonika"/>
    <w:uiPriority w:val="22"/>
    <w:qFormat/>
    <w:rsid w:val="003053F0"/>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053F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053F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053F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053F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053F0"/>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053F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053F0"/>
  </w:style>
  <w:style w:type="paragraph" w:customStyle="1" w:styleId="ZLITwPKTODNONIKAzmlitwpktodnonikaartykuempunktem">
    <w:name w:val="Z/LIT_w_PKT_ODNOŚNIKA – zm. lit. w pkt odnośnika artykułem (punktem)"/>
    <w:basedOn w:val="ZLITODNONIKAzmlitodnonikaartykuempunktem"/>
    <w:uiPriority w:val="40"/>
    <w:qFormat/>
    <w:rsid w:val="003053F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053F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053F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053F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053F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053F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053F0"/>
  </w:style>
  <w:style w:type="paragraph" w:customStyle="1" w:styleId="ZZFRAGzmianazmfragmentunpzdania">
    <w:name w:val="ZZ/FRAG – zmiana zm. fragmentu (np. zdania)"/>
    <w:basedOn w:val="ZZCZWSPPKTzmianazmczciwsppkt"/>
    <w:uiPriority w:val="70"/>
    <w:qFormat/>
    <w:rsid w:val="003053F0"/>
  </w:style>
  <w:style w:type="paragraph" w:customStyle="1" w:styleId="Z2TIRPKTzmpktpodwjnymtiret">
    <w:name w:val="Z_2TIR/PKT – zm. pkt podwójnym tiret"/>
    <w:basedOn w:val="Z2TIRLITzmlitpodwjnymtiret"/>
    <w:uiPriority w:val="83"/>
    <w:qFormat/>
    <w:rsid w:val="003053F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053F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053F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053F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053F0"/>
    <w:pPr>
      <w:ind w:left="1780" w:firstLine="510"/>
    </w:pPr>
  </w:style>
  <w:style w:type="paragraph" w:customStyle="1" w:styleId="Z2TIRUSTzmustpodwjnymtiret">
    <w:name w:val="Z_2TIR/UST(§) – zm. ust. (§) podwójnym tiret"/>
    <w:basedOn w:val="Z2TIRPKTzmpktpodwjnymtiret"/>
    <w:uiPriority w:val="82"/>
    <w:qFormat/>
    <w:rsid w:val="003053F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053F0"/>
    <w:pPr>
      <w:ind w:left="3164" w:firstLine="0"/>
    </w:pPr>
  </w:style>
  <w:style w:type="paragraph" w:customStyle="1" w:styleId="Z2TIRCZWSPPKTzmczciwsppktpodwjnymtiret">
    <w:name w:val="Z_2TIR/CZ_WSP_PKT – zm. części wsp. pkt podwójnym tiret"/>
    <w:basedOn w:val="Z2TIRPKTzmpktpodwjnymtiret"/>
    <w:uiPriority w:val="86"/>
    <w:qFormat/>
    <w:rsid w:val="003053F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053F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053F0"/>
    <w:pPr>
      <w:ind w:left="2767" w:firstLine="0"/>
    </w:pPr>
  </w:style>
  <w:style w:type="paragraph" w:customStyle="1" w:styleId="ZLITARTzmartliter">
    <w:name w:val="Z_LIT/ART(§) – zm. art. (§) literą"/>
    <w:basedOn w:val="ZLITUSTzmustliter"/>
    <w:uiPriority w:val="46"/>
    <w:qFormat/>
    <w:rsid w:val="003053F0"/>
    <w:rPr>
      <w:rFonts w:ascii="Times New Roman" w:hAnsi="Times New Roman"/>
    </w:rPr>
  </w:style>
  <w:style w:type="paragraph" w:customStyle="1" w:styleId="ZTIRARTzmarttiret">
    <w:name w:val="Z_TIR/ART(§) – zm. art. (§) tiret"/>
    <w:basedOn w:val="ZTIRPKTzmpkttiret"/>
    <w:uiPriority w:val="55"/>
    <w:qFormat/>
    <w:rsid w:val="003053F0"/>
    <w:pPr>
      <w:ind w:left="1383" w:firstLine="510"/>
    </w:pPr>
    <w:rPr>
      <w:rFonts w:ascii="Times New Roman" w:hAnsi="Times New Roman"/>
    </w:rPr>
  </w:style>
  <w:style w:type="paragraph" w:customStyle="1" w:styleId="ZTIRUSTzmusttiret">
    <w:name w:val="Z_TIR/UST(§) – zm. ust. (§) tiret"/>
    <w:basedOn w:val="ZTIRARTzmarttiret"/>
    <w:uiPriority w:val="55"/>
    <w:qFormat/>
    <w:rsid w:val="003053F0"/>
  </w:style>
  <w:style w:type="paragraph" w:customStyle="1" w:styleId="ZLITKSIGIzmozniprzedmksigiliter">
    <w:name w:val="Z_LIT/KSIĘGI – zm. ozn. i przedm. księgi literą"/>
    <w:basedOn w:val="ZCZCIKSIGIzmozniprzedmczciksigiartykuempunktem"/>
    <w:uiPriority w:val="44"/>
    <w:qFormat/>
    <w:rsid w:val="003053F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053F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053F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053F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053F0"/>
    <w:pPr>
      <w:ind w:left="987"/>
    </w:pPr>
  </w:style>
  <w:style w:type="paragraph" w:customStyle="1" w:styleId="ZTIRDZOZNzmozndziautiret">
    <w:name w:val="Z_TIR/DZ_OZN – zm. ozn. działu tiret"/>
    <w:basedOn w:val="ZLITTYTDZOZNzmozntytuudziauliter"/>
    <w:next w:val="ZTIRDZPRZEDMzmprzedmdziautiret"/>
    <w:uiPriority w:val="54"/>
    <w:qFormat/>
    <w:rsid w:val="003053F0"/>
    <w:pPr>
      <w:ind w:left="1383"/>
    </w:pPr>
  </w:style>
  <w:style w:type="paragraph" w:customStyle="1" w:styleId="ZTIRDZPRZEDMzmprzedmdziautiret">
    <w:name w:val="Z_TIR/DZ_PRZEDM – zm. przedm. działu tiret"/>
    <w:basedOn w:val="ZLITTYTDZPRZEDMzmprzedmtytuudziauliter"/>
    <w:uiPriority w:val="54"/>
    <w:qFormat/>
    <w:rsid w:val="003053F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053F0"/>
    <w:pPr>
      <w:ind w:left="1383"/>
    </w:pPr>
  </w:style>
  <w:style w:type="paragraph" w:customStyle="1" w:styleId="ZTIRROZDZODDZPRZEDMzmprzedmrozdzoddztiret">
    <w:name w:val="Z_TIR/ROZDZ(ODDZ)_PRZEDM – zm. przedm. rozdz. (oddz.) tiret"/>
    <w:basedOn w:val="ZLITROZDZODDZPRZEDMzmprzedmrozdzoddzliter"/>
    <w:uiPriority w:val="54"/>
    <w:qFormat/>
    <w:rsid w:val="003053F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053F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053F0"/>
    <w:pPr>
      <w:ind w:left="1780"/>
    </w:pPr>
  </w:style>
  <w:style w:type="character" w:customStyle="1" w:styleId="IGindeksgrny">
    <w:name w:val="_IG_ – indeks górny"/>
    <w:basedOn w:val="Domylnaczcionkaakapitu"/>
    <w:uiPriority w:val="2"/>
    <w:qFormat/>
    <w:rsid w:val="003053F0"/>
    <w:rPr>
      <w:b w:val="0"/>
      <w:i w:val="0"/>
      <w:vanish w:val="0"/>
      <w:spacing w:val="0"/>
      <w:vertAlign w:val="superscript"/>
    </w:rPr>
  </w:style>
  <w:style w:type="character" w:customStyle="1" w:styleId="IDindeksdolny">
    <w:name w:val="_ID_ – indeks dolny"/>
    <w:basedOn w:val="Domylnaczcionkaakapitu"/>
    <w:uiPriority w:val="3"/>
    <w:qFormat/>
    <w:rsid w:val="003053F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053F0"/>
    <w:rPr>
      <w:b/>
      <w:vanish w:val="0"/>
      <w:spacing w:val="0"/>
      <w:vertAlign w:val="subscript"/>
    </w:rPr>
  </w:style>
  <w:style w:type="character" w:customStyle="1" w:styleId="IDKindeksdolnyikursywa">
    <w:name w:val="_ID_K_ – indeks dolny i kursywa"/>
    <w:basedOn w:val="Domylnaczcionkaakapitu"/>
    <w:uiPriority w:val="3"/>
    <w:qFormat/>
    <w:rsid w:val="003053F0"/>
    <w:rPr>
      <w:i/>
      <w:vanish w:val="0"/>
      <w:spacing w:val="0"/>
      <w:vertAlign w:val="subscript"/>
    </w:rPr>
  </w:style>
  <w:style w:type="character" w:customStyle="1" w:styleId="IGPindeksgrnyipogrubienie">
    <w:name w:val="_IG_P_ – indeks górny i pogrubienie"/>
    <w:basedOn w:val="Domylnaczcionkaakapitu"/>
    <w:uiPriority w:val="2"/>
    <w:qFormat/>
    <w:rsid w:val="003053F0"/>
    <w:rPr>
      <w:b/>
      <w:vanish w:val="0"/>
      <w:spacing w:val="0"/>
      <w:vertAlign w:val="superscript"/>
    </w:rPr>
  </w:style>
  <w:style w:type="character" w:customStyle="1" w:styleId="IGKindeksgrnyikursywa">
    <w:name w:val="_IG_K_ – indeks górny i kursywa"/>
    <w:basedOn w:val="Domylnaczcionkaakapitu"/>
    <w:uiPriority w:val="2"/>
    <w:qFormat/>
    <w:rsid w:val="003053F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053F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053F0"/>
    <w:rPr>
      <w:b/>
      <w:i/>
      <w:vanish w:val="0"/>
      <w:spacing w:val="0"/>
      <w:vertAlign w:val="subscript"/>
    </w:rPr>
  </w:style>
  <w:style w:type="character" w:customStyle="1" w:styleId="Ppogrubienie">
    <w:name w:val="_P_ – pogrubienie"/>
    <w:basedOn w:val="Domylnaczcionkaakapitu"/>
    <w:uiPriority w:val="1"/>
    <w:qFormat/>
    <w:rsid w:val="003053F0"/>
    <w:rPr>
      <w:b/>
    </w:rPr>
  </w:style>
  <w:style w:type="character" w:customStyle="1" w:styleId="Kkursywa">
    <w:name w:val="_K_ – kursywa"/>
    <w:basedOn w:val="Domylnaczcionkaakapitu"/>
    <w:uiPriority w:val="1"/>
    <w:qFormat/>
    <w:rsid w:val="003053F0"/>
    <w:rPr>
      <w:i/>
    </w:rPr>
  </w:style>
  <w:style w:type="character" w:customStyle="1" w:styleId="PKpogrubieniekursywa">
    <w:name w:val="_P_K_ – pogrubienie kursywa"/>
    <w:basedOn w:val="Domylnaczcionkaakapitu"/>
    <w:uiPriority w:val="1"/>
    <w:qFormat/>
    <w:rsid w:val="003053F0"/>
    <w:rPr>
      <w:b/>
      <w:i/>
    </w:rPr>
  </w:style>
  <w:style w:type="character" w:customStyle="1" w:styleId="TEKSTOZNACZONYWDOKUMENCIERDOWYMJAKOUKRYTY">
    <w:name w:val="_TEKST_OZNACZONY_W_DOKUMENCIE_ŹRÓDŁOWYM_JAKO_UKRYTY_"/>
    <w:basedOn w:val="Domylnaczcionkaakapitu"/>
    <w:uiPriority w:val="4"/>
    <w:unhideWhenUsed/>
    <w:qFormat/>
    <w:rsid w:val="003053F0"/>
    <w:rPr>
      <w:vanish w:val="0"/>
      <w:color w:val="FF0000"/>
      <w:u w:val="single" w:color="FF0000"/>
    </w:rPr>
  </w:style>
  <w:style w:type="character" w:customStyle="1" w:styleId="BEZWERSALIKW">
    <w:name w:val="_BEZ_WERSALIKÓW_"/>
    <w:basedOn w:val="Domylnaczcionkaakapitu"/>
    <w:uiPriority w:val="4"/>
    <w:qFormat/>
    <w:rsid w:val="003053F0"/>
    <w:rPr>
      <w:caps/>
    </w:rPr>
  </w:style>
  <w:style w:type="character" w:customStyle="1" w:styleId="IIGPindeksgrnyindeksugrnegoipogrubienie">
    <w:name w:val="_IIG_P_ – indeks górny indeksu górnego i pogrubienie"/>
    <w:basedOn w:val="Domylnaczcionkaakapitu"/>
    <w:uiPriority w:val="3"/>
    <w:qFormat/>
    <w:rsid w:val="003053F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053F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053F0"/>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3053F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3053F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3053F0"/>
    <w:pPr>
      <w:ind w:left="1894"/>
    </w:pPr>
  </w:style>
  <w:style w:type="paragraph" w:customStyle="1" w:styleId="ZZSKARNzmianazmsankcjikarnej">
    <w:name w:val="ZZ/S_KARN – zmiana zm. sankcji karnej"/>
    <w:basedOn w:val="ZZFRAGzmianazmfragmentunpzdania"/>
    <w:uiPriority w:val="71"/>
    <w:qFormat/>
    <w:rsid w:val="003053F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053F0"/>
    <w:pPr>
      <w:ind w:left="2291" w:firstLine="0"/>
    </w:pPr>
  </w:style>
  <w:style w:type="paragraph" w:customStyle="1" w:styleId="WMATFIZCHEMwzrmatfizlubchem">
    <w:name w:val="W_MAT(FIZ|CHEM) – wzór mat. (fiz. lub chem.)"/>
    <w:uiPriority w:val="18"/>
    <w:qFormat/>
    <w:rsid w:val="003053F0"/>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3053F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053F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053F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053F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053F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053F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053F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053F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053F0"/>
    <w:pPr>
      <w:ind w:left="3085"/>
    </w:pPr>
  </w:style>
  <w:style w:type="paragraph" w:customStyle="1" w:styleId="ZLITCYTzmcytatunpprzysigiliter">
    <w:name w:val="Z_LIT/CYT – zm. cytatu np. przysięgi literą"/>
    <w:basedOn w:val="ZCYTzmcytatunpprzysigiartykuempunktem"/>
    <w:uiPriority w:val="53"/>
    <w:qFormat/>
    <w:rsid w:val="003053F0"/>
    <w:pPr>
      <w:ind w:left="1497"/>
    </w:pPr>
  </w:style>
  <w:style w:type="paragraph" w:customStyle="1" w:styleId="ZTIRCYTzmcytatunpprzysigitiret">
    <w:name w:val="Z_TIR/CYT – zm. cytatu np. przysięgi tiret"/>
    <w:basedOn w:val="ZLITCYTzmcytatunpprzysigiliter"/>
    <w:next w:val="ZTIRUSTzmusttiret"/>
    <w:uiPriority w:val="61"/>
    <w:qFormat/>
    <w:rsid w:val="003053F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053F0"/>
    <w:pPr>
      <w:ind w:left="2291"/>
    </w:pPr>
  </w:style>
  <w:style w:type="paragraph" w:customStyle="1" w:styleId="ZZCYTzmianazmcytatunpprzysigi">
    <w:name w:val="ZZ/CYT – zmiana zm. cytatu np. przysięgi"/>
    <w:basedOn w:val="ZZFRAGzmianazmfragmentunpzdania"/>
    <w:next w:val="ZZUSTzmianazmust"/>
    <w:uiPriority w:val="71"/>
    <w:qFormat/>
    <w:rsid w:val="003053F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053F0"/>
    <w:pPr>
      <w:ind w:left="1780"/>
    </w:pPr>
  </w:style>
  <w:style w:type="table" w:styleId="Tabela-Siatka">
    <w:name w:val="Table Grid"/>
    <w:basedOn w:val="Standardowy"/>
    <w:locked/>
    <w:rsid w:val="002D04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2D0450"/>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053F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053F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053F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053F0"/>
    <w:rPr>
      <w:color w:val="808080"/>
    </w:rPr>
  </w:style>
  <w:style w:type="paragraph" w:styleId="Poprawka">
    <w:name w:val="Revision"/>
    <w:hidden/>
    <w:uiPriority w:val="99"/>
    <w:semiHidden/>
    <w:rsid w:val="00DE7CD0"/>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3053F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3053F0"/>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3053F0"/>
    <w:pPr>
      <w:ind w:left="1497"/>
    </w:pPr>
  </w:style>
  <w:style w:type="paragraph" w:customStyle="1" w:styleId="ZTIRwPKTzmtirwpktartykuempunktem">
    <w:name w:val="Z/TIR_w_PKT – zm. tir. w pkt artykułem (punktem)"/>
    <w:basedOn w:val="TIRtiret"/>
    <w:uiPriority w:val="33"/>
    <w:qFormat/>
    <w:rsid w:val="003053F0"/>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053F0"/>
    <w:pPr>
      <w:ind w:left="1021"/>
    </w:pPr>
  </w:style>
  <w:style w:type="paragraph" w:customStyle="1" w:styleId="2TIRpodwjnytiret">
    <w:name w:val="2TIR – podwójny tiret"/>
    <w:basedOn w:val="TIRtiret"/>
    <w:uiPriority w:val="73"/>
    <w:qFormat/>
    <w:rsid w:val="003053F0"/>
    <w:pPr>
      <w:ind w:left="1780"/>
    </w:pPr>
  </w:style>
  <w:style w:type="character" w:styleId="Odwoanieprzypisudolnego">
    <w:name w:val="footnote reference"/>
    <w:uiPriority w:val="99"/>
    <w:semiHidden/>
    <w:rsid w:val="003053F0"/>
    <w:rPr>
      <w:rFonts w:cs="Times New Roman"/>
      <w:vertAlign w:val="superscript"/>
    </w:rPr>
  </w:style>
  <w:style w:type="paragraph" w:styleId="Nagwek">
    <w:name w:val="header"/>
    <w:basedOn w:val="Normalny"/>
    <w:link w:val="NagwekZnak"/>
    <w:uiPriority w:val="99"/>
    <w:semiHidden/>
    <w:rsid w:val="003053F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2D0450"/>
    <w:rPr>
      <w:kern w:val="1"/>
      <w:lang w:eastAsia="ar-SA"/>
    </w:rPr>
  </w:style>
  <w:style w:type="paragraph" w:styleId="Stopka">
    <w:name w:val="footer"/>
    <w:basedOn w:val="Normalny"/>
    <w:link w:val="StopkaZnak"/>
    <w:uiPriority w:val="99"/>
    <w:semiHidden/>
    <w:rsid w:val="003053F0"/>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2D0450"/>
    <w:rPr>
      <w:kern w:val="1"/>
      <w:lang w:eastAsia="ar-SA"/>
    </w:rPr>
  </w:style>
  <w:style w:type="paragraph" w:styleId="Tekstdymka">
    <w:name w:val="Balloon Text"/>
    <w:basedOn w:val="Normalny"/>
    <w:link w:val="TekstdymkaZnak"/>
    <w:uiPriority w:val="99"/>
    <w:semiHidden/>
    <w:rsid w:val="003053F0"/>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2D0450"/>
    <w:rPr>
      <w:rFonts w:ascii="Tahoma" w:hAnsi="Tahoma" w:cs="Tahoma"/>
      <w:kern w:val="1"/>
      <w:szCs w:val="16"/>
      <w:lang w:eastAsia="ar-SA"/>
    </w:rPr>
  </w:style>
  <w:style w:type="paragraph" w:customStyle="1" w:styleId="ARTartustawynprozporzdzenia">
    <w:name w:val="ART(§) – art. ustawy (§ np. rozporządzenia)"/>
    <w:uiPriority w:val="11"/>
    <w:qFormat/>
    <w:rsid w:val="003053F0"/>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053F0"/>
    <w:pPr>
      <w:ind w:left="1497"/>
    </w:pPr>
  </w:style>
  <w:style w:type="paragraph" w:customStyle="1" w:styleId="ZTIRwLITzmtirwlitartykuempunktem">
    <w:name w:val="Z/TIR_w_LIT – zm. tir. w lit. artykułem (punktem)"/>
    <w:basedOn w:val="TIRtiret"/>
    <w:uiPriority w:val="33"/>
    <w:qFormat/>
    <w:rsid w:val="003053F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053F0"/>
  </w:style>
  <w:style w:type="character" w:customStyle="1" w:styleId="Nagwek1Znak">
    <w:name w:val="Nagłówek 1 Znak"/>
    <w:basedOn w:val="Domylnaczcionkaakapitu"/>
    <w:link w:val="Nagwek1"/>
    <w:uiPriority w:val="99"/>
    <w:rsid w:val="002D045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3053F0"/>
    <w:pPr>
      <w:widowControl w:val="0"/>
      <w:suppressAutoHyphens/>
    </w:pPr>
    <w:rPr>
      <w:kern w:val="1"/>
      <w:lang w:eastAsia="ar-SA"/>
    </w:rPr>
  </w:style>
  <w:style w:type="paragraph" w:customStyle="1" w:styleId="ZPKTzmpktartykuempunktem">
    <w:name w:val="Z/PKT – zm. pkt artykułem (punktem)"/>
    <w:basedOn w:val="PKTpunkt"/>
    <w:uiPriority w:val="31"/>
    <w:qFormat/>
    <w:rsid w:val="003053F0"/>
    <w:pPr>
      <w:ind w:left="1020"/>
    </w:pPr>
  </w:style>
  <w:style w:type="paragraph" w:customStyle="1" w:styleId="ZARTzmartartykuempunktem">
    <w:name w:val="Z/ART(§) – zm. art. (§) artykułem (punktem)"/>
    <w:basedOn w:val="ARTartustawynprozporzdzenia"/>
    <w:uiPriority w:val="30"/>
    <w:qFormat/>
    <w:rsid w:val="003053F0"/>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053F0"/>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3053F0"/>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3053F0"/>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053F0"/>
    <w:rPr>
      <w:bCs/>
    </w:rPr>
  </w:style>
  <w:style w:type="paragraph" w:customStyle="1" w:styleId="OZNRODZAKTUtznustawalubrozporzdzenieiorganwydajcy">
    <w:name w:val="OZN_RODZ_AKTU – tzn. ustawa lub rozporządzenie i organ wydający"/>
    <w:next w:val="DATAAKTUdatauchwalenialubwydaniaaktu"/>
    <w:uiPriority w:val="5"/>
    <w:qFormat/>
    <w:rsid w:val="003053F0"/>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3053F0"/>
    <w:pPr>
      <w:spacing w:before="0"/>
    </w:pPr>
    <w:rPr>
      <w:bCs/>
    </w:rPr>
  </w:style>
  <w:style w:type="paragraph" w:customStyle="1" w:styleId="PKTpunkt">
    <w:name w:val="PKT – punkt"/>
    <w:uiPriority w:val="13"/>
    <w:qFormat/>
    <w:rsid w:val="003053F0"/>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3053F0"/>
    <w:pPr>
      <w:ind w:left="0" w:firstLine="0"/>
    </w:pPr>
  </w:style>
  <w:style w:type="paragraph" w:customStyle="1" w:styleId="LITlitera">
    <w:name w:val="LIT – litera"/>
    <w:basedOn w:val="PKTpunkt"/>
    <w:uiPriority w:val="14"/>
    <w:qFormat/>
    <w:rsid w:val="003053F0"/>
    <w:pPr>
      <w:ind w:left="986" w:hanging="476"/>
    </w:pPr>
  </w:style>
  <w:style w:type="paragraph" w:customStyle="1" w:styleId="CZWSPLITczwsplnaliter">
    <w:name w:val="CZ_WSP_LIT – część wspólna liter"/>
    <w:basedOn w:val="LITlitera"/>
    <w:next w:val="USTustnpkodeksu"/>
    <w:uiPriority w:val="17"/>
    <w:qFormat/>
    <w:rsid w:val="003053F0"/>
    <w:pPr>
      <w:ind w:left="510" w:firstLine="0"/>
    </w:pPr>
    <w:rPr>
      <w:szCs w:val="24"/>
    </w:rPr>
  </w:style>
  <w:style w:type="paragraph" w:customStyle="1" w:styleId="TIRtiret">
    <w:name w:val="TIR – tiret"/>
    <w:basedOn w:val="LITlitera"/>
    <w:uiPriority w:val="15"/>
    <w:qFormat/>
    <w:rsid w:val="003053F0"/>
    <w:pPr>
      <w:ind w:left="1384" w:hanging="397"/>
    </w:pPr>
  </w:style>
  <w:style w:type="paragraph" w:customStyle="1" w:styleId="CZWSPTIRczwsplnatiret">
    <w:name w:val="CZ_WSP_TIR – część wspólna tiret"/>
    <w:basedOn w:val="TIRtiret"/>
    <w:next w:val="USTustnpkodeksu"/>
    <w:uiPriority w:val="17"/>
    <w:qFormat/>
    <w:rsid w:val="003053F0"/>
    <w:pPr>
      <w:ind w:left="987" w:firstLine="0"/>
    </w:pPr>
  </w:style>
  <w:style w:type="paragraph" w:customStyle="1" w:styleId="CYTcytatnpprzysigi">
    <w:name w:val="CYT – cytat np. przysięgi"/>
    <w:basedOn w:val="USTustnpkodeksu"/>
    <w:next w:val="USTustnpkodeksu"/>
    <w:uiPriority w:val="18"/>
    <w:qFormat/>
    <w:rsid w:val="003053F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053F0"/>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3053F0"/>
  </w:style>
  <w:style w:type="paragraph" w:customStyle="1" w:styleId="ZLITCZWSPTIRwLITzmczciwsptirwlitliter">
    <w:name w:val="Z_LIT/CZ_WSP_TIR_w_LIT – zm. części wsp. tir. w lit. literą"/>
    <w:basedOn w:val="CZWSPTIRczwsplnatiret"/>
    <w:next w:val="LITlitera"/>
    <w:uiPriority w:val="51"/>
    <w:qFormat/>
    <w:rsid w:val="003053F0"/>
    <w:pPr>
      <w:ind w:left="1463"/>
    </w:pPr>
  </w:style>
  <w:style w:type="paragraph" w:customStyle="1" w:styleId="ZLITTIRwLITzmtirwlitliter">
    <w:name w:val="Z_LIT/TIR_w_LIT – zm. tir. w lit. literą"/>
    <w:basedOn w:val="TIRtiret"/>
    <w:uiPriority w:val="49"/>
    <w:qFormat/>
    <w:rsid w:val="003053F0"/>
    <w:pPr>
      <w:ind w:left="1860"/>
    </w:pPr>
  </w:style>
  <w:style w:type="paragraph" w:customStyle="1" w:styleId="TYTDZOZNoznaczenietytuulubdziau">
    <w:name w:val="TYT(DZ)_OZN – oznaczenie tytułu lub działu"/>
    <w:next w:val="Normalny"/>
    <w:uiPriority w:val="9"/>
    <w:qFormat/>
    <w:rsid w:val="003053F0"/>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3053F0"/>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053F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053F0"/>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3053F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053F0"/>
    <w:pPr>
      <w:ind w:left="510"/>
    </w:pPr>
  </w:style>
  <w:style w:type="paragraph" w:customStyle="1" w:styleId="ZZLITzmianazmlit">
    <w:name w:val="ZZ/LIT – zmiana zm. lit."/>
    <w:basedOn w:val="ZZPKTzmianazmpkt"/>
    <w:uiPriority w:val="67"/>
    <w:qFormat/>
    <w:rsid w:val="003053F0"/>
    <w:pPr>
      <w:ind w:left="2370" w:hanging="476"/>
    </w:pPr>
  </w:style>
  <w:style w:type="paragraph" w:customStyle="1" w:styleId="ZZTIRzmianazmtir">
    <w:name w:val="ZZ/TIR – zmiana zm. tir."/>
    <w:basedOn w:val="ZZLITzmianazmlit"/>
    <w:uiPriority w:val="67"/>
    <w:qFormat/>
    <w:rsid w:val="003053F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053F0"/>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3053F0"/>
    <w:pPr>
      <w:ind w:left="987"/>
    </w:pPr>
  </w:style>
  <w:style w:type="paragraph" w:customStyle="1" w:styleId="ZLITPKTzmpktliter">
    <w:name w:val="Z_LIT/PKT – zm. pkt literą"/>
    <w:basedOn w:val="PKTpunkt"/>
    <w:uiPriority w:val="47"/>
    <w:qFormat/>
    <w:rsid w:val="003053F0"/>
    <w:pPr>
      <w:ind w:left="1497"/>
    </w:pPr>
  </w:style>
  <w:style w:type="paragraph" w:customStyle="1" w:styleId="ZZCZWSPPKTzmianazmczciwsppkt">
    <w:name w:val="ZZ/CZ_WSP_PKT – zmiana. zm. części wsp. pkt"/>
    <w:basedOn w:val="ZZARTzmianazmart"/>
    <w:next w:val="ZPKTzmpktartykuempunktem"/>
    <w:uiPriority w:val="68"/>
    <w:qFormat/>
    <w:rsid w:val="003053F0"/>
    <w:pPr>
      <w:ind w:firstLine="0"/>
    </w:pPr>
  </w:style>
  <w:style w:type="paragraph" w:customStyle="1" w:styleId="ZLITLITzmlitliter">
    <w:name w:val="Z_LIT/LIT – zm. lit. literą"/>
    <w:basedOn w:val="LITlitera"/>
    <w:uiPriority w:val="48"/>
    <w:qFormat/>
    <w:rsid w:val="003053F0"/>
    <w:pPr>
      <w:ind w:left="1463"/>
    </w:pPr>
  </w:style>
  <w:style w:type="paragraph" w:customStyle="1" w:styleId="ZLITCZWSPPKTzmczciwsppktliter">
    <w:name w:val="Z_LIT/CZ_WSP_PKT – zm. części wsp. pkt literą"/>
    <w:basedOn w:val="CZWSPLITczwsplnaliter"/>
    <w:next w:val="LITlitera"/>
    <w:uiPriority w:val="50"/>
    <w:qFormat/>
    <w:rsid w:val="003053F0"/>
    <w:pPr>
      <w:ind w:left="987"/>
    </w:pPr>
  </w:style>
  <w:style w:type="paragraph" w:customStyle="1" w:styleId="ZLITTIRzmtirliter">
    <w:name w:val="Z_LIT/TIR – zm. tir. literą"/>
    <w:basedOn w:val="TIRtiret"/>
    <w:uiPriority w:val="49"/>
    <w:qFormat/>
    <w:rsid w:val="003053F0"/>
  </w:style>
  <w:style w:type="paragraph" w:customStyle="1" w:styleId="ZZCZWSPLITwPKTzmianazmczciwsplitwpkt">
    <w:name w:val="ZZ/CZ_WSP_LIT_w_PKT – zmiana zm. części wsp. lit. w pkt"/>
    <w:basedOn w:val="ZZLITwPKTzmianazmlitwpkt"/>
    <w:uiPriority w:val="69"/>
    <w:qFormat/>
    <w:rsid w:val="003053F0"/>
    <w:pPr>
      <w:ind w:left="2404" w:firstLine="0"/>
    </w:pPr>
  </w:style>
  <w:style w:type="paragraph" w:customStyle="1" w:styleId="ZLITLITwPKTzmlitwpktliter">
    <w:name w:val="Z_LIT/LIT_w_PKT – zm. lit. w pkt literą"/>
    <w:basedOn w:val="LITlitera"/>
    <w:uiPriority w:val="48"/>
    <w:qFormat/>
    <w:rsid w:val="003053F0"/>
    <w:pPr>
      <w:ind w:left="1973"/>
    </w:pPr>
  </w:style>
  <w:style w:type="paragraph" w:customStyle="1" w:styleId="ZLITCZWSPLITwPKTzmczciwsplitwpktliter">
    <w:name w:val="Z_LIT/CZ_WSP_LIT_w_PKT – zm. części wsp. lit. w pkt literą"/>
    <w:basedOn w:val="CZWSPLITczwsplnaliter"/>
    <w:next w:val="LITlitera"/>
    <w:uiPriority w:val="51"/>
    <w:qFormat/>
    <w:rsid w:val="003053F0"/>
    <w:pPr>
      <w:ind w:left="1497"/>
    </w:pPr>
  </w:style>
  <w:style w:type="paragraph" w:customStyle="1" w:styleId="ZLITTIRwPKTzmtirwpktliter">
    <w:name w:val="Z_LIT/TIR_w_PKT – zm. tir. w pkt literą"/>
    <w:basedOn w:val="TIRtiret"/>
    <w:uiPriority w:val="49"/>
    <w:qFormat/>
    <w:rsid w:val="003053F0"/>
    <w:pPr>
      <w:ind w:left="2370"/>
    </w:pPr>
  </w:style>
  <w:style w:type="paragraph" w:customStyle="1" w:styleId="ZLITCZWSPTIRwPKTzmczciwsptirwpktliter">
    <w:name w:val="Z_LIT/CZ_WSP_TIR_w_PKT – zm. części wsp. tir. w pkt literą"/>
    <w:basedOn w:val="CZWSPTIRczwsplnatiret"/>
    <w:next w:val="LITlitera"/>
    <w:uiPriority w:val="51"/>
    <w:qFormat/>
    <w:rsid w:val="003053F0"/>
    <w:pPr>
      <w:ind w:left="1973"/>
    </w:pPr>
  </w:style>
  <w:style w:type="paragraph" w:styleId="Tekstprzypisudolnego">
    <w:name w:val="footnote text"/>
    <w:basedOn w:val="Normalny"/>
    <w:link w:val="TekstprzypisudolnegoZnak"/>
    <w:uiPriority w:val="99"/>
    <w:semiHidden/>
    <w:qFormat/>
    <w:locked/>
    <w:rsid w:val="002D0450"/>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2D0450"/>
  </w:style>
  <w:style w:type="paragraph" w:customStyle="1" w:styleId="ZTIRLITzmlittiret">
    <w:name w:val="Z_TIR/LIT – zm. lit. tiret"/>
    <w:basedOn w:val="LITlitera"/>
    <w:uiPriority w:val="57"/>
    <w:qFormat/>
    <w:rsid w:val="003053F0"/>
    <w:pPr>
      <w:ind w:left="1859"/>
    </w:pPr>
  </w:style>
  <w:style w:type="paragraph" w:customStyle="1" w:styleId="ZTIRCZWSPPKTzmczciwsppkttiret">
    <w:name w:val="Z_TIR/CZ_WSP_PKT – zm. części wsp. pkt tiret"/>
    <w:basedOn w:val="CZWSPLITczwsplnaliter"/>
    <w:next w:val="TIRtiret"/>
    <w:uiPriority w:val="58"/>
    <w:qFormat/>
    <w:rsid w:val="003053F0"/>
    <w:pPr>
      <w:ind w:left="1383"/>
    </w:pPr>
  </w:style>
  <w:style w:type="paragraph" w:customStyle="1" w:styleId="ZTIRTIRzmtirtiret">
    <w:name w:val="Z_TIR/TIR – zm. tir. tiret"/>
    <w:basedOn w:val="TIRtiret"/>
    <w:uiPriority w:val="57"/>
    <w:qFormat/>
    <w:rsid w:val="003053F0"/>
    <w:pPr>
      <w:ind w:left="1780"/>
    </w:pPr>
  </w:style>
  <w:style w:type="paragraph" w:customStyle="1" w:styleId="ZZCZWSPTIRwPKTzmianazmczciwsptirwpkt">
    <w:name w:val="ZZ/CZ_WSP_TIR_w_PKT – zmiana zm. części wsp. tir. w pkt"/>
    <w:basedOn w:val="ZZTIRwPKTzmianazmtirwpkt"/>
    <w:uiPriority w:val="70"/>
    <w:qFormat/>
    <w:rsid w:val="003053F0"/>
    <w:pPr>
      <w:ind w:left="2880" w:firstLine="0"/>
    </w:pPr>
  </w:style>
  <w:style w:type="paragraph" w:customStyle="1" w:styleId="ZZTIRwLITzmianazmtirwlit">
    <w:name w:val="ZZ/TIR_w_LIT – zmiana zm. tir. w lit."/>
    <w:basedOn w:val="ZZTIRzmianazmtir"/>
    <w:uiPriority w:val="67"/>
    <w:qFormat/>
    <w:rsid w:val="003053F0"/>
    <w:pPr>
      <w:ind w:left="2767"/>
    </w:pPr>
  </w:style>
  <w:style w:type="paragraph" w:customStyle="1" w:styleId="ZTIRTIRwLITzmtirwlittiret">
    <w:name w:val="Z_TIR/TIR_w_LIT – zm. tir. w lit. tiret"/>
    <w:basedOn w:val="TIRtiret"/>
    <w:uiPriority w:val="57"/>
    <w:qFormat/>
    <w:rsid w:val="003053F0"/>
    <w:pPr>
      <w:ind w:left="2257"/>
    </w:pPr>
  </w:style>
  <w:style w:type="paragraph" w:customStyle="1" w:styleId="ZTIRCZWSPTIRwLITzmczciwsptirwlittiret">
    <w:name w:val="Z_TIR/CZ_WSP_TIR_w_LIT – zm. części wsp. tir. w lit. tiret"/>
    <w:basedOn w:val="CZWSPTIRczwsplnatiret"/>
    <w:next w:val="TIRtiret"/>
    <w:uiPriority w:val="60"/>
    <w:qFormat/>
    <w:rsid w:val="003053F0"/>
    <w:pPr>
      <w:ind w:left="1860"/>
    </w:pPr>
  </w:style>
  <w:style w:type="paragraph" w:customStyle="1" w:styleId="CZWSP2TIRczwsplnapodwjnychtiret">
    <w:name w:val="CZ_WSP_2TIR – część wspólna podwójnych tiret"/>
    <w:basedOn w:val="CZWSPTIRczwsplnatiret"/>
    <w:next w:val="TIRtiret"/>
    <w:uiPriority w:val="73"/>
    <w:qFormat/>
    <w:rsid w:val="003053F0"/>
    <w:pPr>
      <w:ind w:left="1780"/>
    </w:pPr>
  </w:style>
  <w:style w:type="paragraph" w:customStyle="1" w:styleId="Z2TIRzmpodwtirartykuempunktem">
    <w:name w:val="Z/2TIR – zm. podw. tir. artykułem (punktem)"/>
    <w:basedOn w:val="TIRtiret"/>
    <w:uiPriority w:val="73"/>
    <w:qFormat/>
    <w:rsid w:val="003053F0"/>
    <w:pPr>
      <w:ind w:left="907"/>
    </w:pPr>
  </w:style>
  <w:style w:type="paragraph" w:customStyle="1" w:styleId="ZZCZWSPTIRwLITzmianazmczciwsptirwlit">
    <w:name w:val="ZZ/CZ_WSP_TIR_w_LIT – zmiana zm. części wsp. tir. w lit."/>
    <w:basedOn w:val="ZZTIRwLITzmianazmtirwlit"/>
    <w:uiPriority w:val="70"/>
    <w:qFormat/>
    <w:rsid w:val="003053F0"/>
    <w:pPr>
      <w:ind w:left="2370" w:firstLine="0"/>
    </w:pPr>
  </w:style>
  <w:style w:type="paragraph" w:customStyle="1" w:styleId="ZLIT2TIRzmpodwtirliter">
    <w:name w:val="Z_LIT/2TIR – zm. podw. tir. literą"/>
    <w:basedOn w:val="TIRtiret"/>
    <w:uiPriority w:val="75"/>
    <w:qFormat/>
    <w:rsid w:val="003053F0"/>
  </w:style>
  <w:style w:type="paragraph" w:customStyle="1" w:styleId="ZTIR2TIRzmpodwtirtiret">
    <w:name w:val="Z_TIR/2TIR – zm. podw. tir. tiret"/>
    <w:basedOn w:val="TIRtiret"/>
    <w:uiPriority w:val="78"/>
    <w:qFormat/>
    <w:rsid w:val="003053F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053F0"/>
    <w:pPr>
      <w:ind w:left="1780"/>
    </w:pPr>
  </w:style>
  <w:style w:type="paragraph" w:customStyle="1" w:styleId="Z2TIRwPKTzmpodwtirwpktartykuempunktem">
    <w:name w:val="Z/2TIR_w_PKT – zm. podw. tir. w pkt artykułem (punktem)"/>
    <w:basedOn w:val="TIRtiret"/>
    <w:next w:val="ZPKTzmpktartykuempunktem"/>
    <w:uiPriority w:val="74"/>
    <w:qFormat/>
    <w:rsid w:val="003053F0"/>
    <w:pPr>
      <w:ind w:left="2291"/>
    </w:pPr>
  </w:style>
  <w:style w:type="paragraph" w:customStyle="1" w:styleId="ZTIRPKTzmpkttiret">
    <w:name w:val="Z_TIR/PKT – zm. pkt tiret"/>
    <w:basedOn w:val="PKTpunkt"/>
    <w:uiPriority w:val="56"/>
    <w:qFormat/>
    <w:rsid w:val="003053F0"/>
    <w:pPr>
      <w:ind w:left="1893"/>
    </w:pPr>
  </w:style>
  <w:style w:type="paragraph" w:customStyle="1" w:styleId="ZTIRLITwPKTzmlitwpkttiret">
    <w:name w:val="Z_TIR/LIT_w_PKT – zm. lit. w pkt tiret"/>
    <w:basedOn w:val="LITlitera"/>
    <w:uiPriority w:val="57"/>
    <w:qFormat/>
    <w:rsid w:val="003053F0"/>
    <w:pPr>
      <w:ind w:left="2336"/>
    </w:pPr>
  </w:style>
  <w:style w:type="paragraph" w:customStyle="1" w:styleId="ZTIRCZWSPLITwPKTzmczciwsplitwpkttiret">
    <w:name w:val="Z_TIR/CZ_WSP_LIT_w_PKT – zm. części wsp. lit. w pkt tiret"/>
    <w:basedOn w:val="CZWSPLITczwsplnaliter"/>
    <w:uiPriority w:val="59"/>
    <w:qFormat/>
    <w:rsid w:val="003053F0"/>
    <w:pPr>
      <w:ind w:left="1860"/>
    </w:pPr>
  </w:style>
  <w:style w:type="paragraph" w:customStyle="1" w:styleId="ZTIR2TIRwLITzmpodwtirwlittiret">
    <w:name w:val="Z_TIR/2TIR_w_LIT – zm. podw. tir. w lit. tiret"/>
    <w:basedOn w:val="TIRtiret"/>
    <w:uiPriority w:val="79"/>
    <w:qFormat/>
    <w:rsid w:val="003053F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053F0"/>
    <w:pPr>
      <w:ind w:left="2257"/>
    </w:pPr>
  </w:style>
  <w:style w:type="paragraph" w:customStyle="1" w:styleId="ZTIR2TIRwTIRzmpodwtirwtirtiret">
    <w:name w:val="Z_TIR/2TIR_w_TIR – zm. podw. tir. w tir. tiret"/>
    <w:basedOn w:val="TIRtiret"/>
    <w:uiPriority w:val="78"/>
    <w:qFormat/>
    <w:rsid w:val="003053F0"/>
    <w:pPr>
      <w:ind w:left="2177"/>
    </w:pPr>
  </w:style>
  <w:style w:type="paragraph" w:customStyle="1" w:styleId="ZTIRCZWSP2TIRwTIRzmczciwsppodwtirwtirtiret">
    <w:name w:val="Z_TIR/CZ_WSP_2TIR_w_TIR – zm. części wsp. podw. tir. w tir. tiret"/>
    <w:basedOn w:val="CZWSPTIRczwsplnatiret"/>
    <w:uiPriority w:val="79"/>
    <w:qFormat/>
    <w:rsid w:val="003053F0"/>
    <w:pPr>
      <w:ind w:left="1780"/>
    </w:pPr>
  </w:style>
  <w:style w:type="paragraph" w:customStyle="1" w:styleId="Z2TIRLITzmlitpodwjnymtiret">
    <w:name w:val="Z_2TIR/LIT – zm. lit. podwójnym tiret"/>
    <w:basedOn w:val="LITlitera"/>
    <w:uiPriority w:val="84"/>
    <w:qFormat/>
    <w:rsid w:val="003053F0"/>
    <w:pPr>
      <w:ind w:left="2256"/>
    </w:pPr>
  </w:style>
  <w:style w:type="paragraph" w:customStyle="1" w:styleId="ZZ2TIRwTIRzmianazmpodwtirwtir">
    <w:name w:val="ZZ/2TIR_w_TIR – zmiana zm. podw. tir. w tir."/>
    <w:basedOn w:val="ZZCZWSP2TIRzmianazmczciwsppodwtir"/>
    <w:uiPriority w:val="93"/>
    <w:qFormat/>
    <w:rsid w:val="003053F0"/>
    <w:pPr>
      <w:ind w:left="2688" w:hanging="397"/>
    </w:pPr>
  </w:style>
  <w:style w:type="paragraph" w:customStyle="1" w:styleId="ZZ2TIRwLITzmianazmpodwtirwlit">
    <w:name w:val="ZZ/2TIR_w_LIT – zmiana zm. podw. tir. w lit."/>
    <w:basedOn w:val="ZZ2TIRwTIRzmianazmpodwtirwtir"/>
    <w:uiPriority w:val="94"/>
    <w:qFormat/>
    <w:rsid w:val="003053F0"/>
    <w:pPr>
      <w:ind w:left="3164"/>
    </w:pPr>
  </w:style>
  <w:style w:type="paragraph" w:customStyle="1" w:styleId="Z2TIRTIRwLITzmtirwlitpodwjnymtiret">
    <w:name w:val="Z_2TIR/TIR_w_LIT – zm. tir. w lit. podwójnym tiret"/>
    <w:basedOn w:val="TIRtiret"/>
    <w:uiPriority w:val="84"/>
    <w:qFormat/>
    <w:rsid w:val="003053F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053F0"/>
    <w:pPr>
      <w:ind w:left="2257"/>
    </w:pPr>
  </w:style>
  <w:style w:type="paragraph" w:customStyle="1" w:styleId="ZZ2TIRwPKTzmianazmpodwtirwpkt">
    <w:name w:val="ZZ/2TIR_w_PKT – zmiana zm. podw. tir. w pkt"/>
    <w:basedOn w:val="ZZ2TIRwLITzmianazmpodwtirwlit"/>
    <w:uiPriority w:val="94"/>
    <w:qFormat/>
    <w:rsid w:val="003053F0"/>
    <w:pPr>
      <w:ind w:left="3674"/>
    </w:pPr>
  </w:style>
  <w:style w:type="paragraph" w:customStyle="1" w:styleId="ZZCZWSP2TIRwTIRzmianazmczciwsppodwtirwtir">
    <w:name w:val="ZZ/CZ_WSP_2TIR_w_TIR – zmiana zm. części wsp. podw. tir. w tir."/>
    <w:basedOn w:val="ZZ2TIRwLITzmianazmpodwtirwlit"/>
    <w:uiPriority w:val="94"/>
    <w:qFormat/>
    <w:rsid w:val="003053F0"/>
    <w:pPr>
      <w:ind w:left="2291" w:firstLine="0"/>
    </w:pPr>
  </w:style>
  <w:style w:type="paragraph" w:customStyle="1" w:styleId="Z2TIR2TIRwTIRzmpodwtirwtirpodwjnymtiret">
    <w:name w:val="Z_2TIR/2TIR_w_TIR – zm. podw. tir. w tir. podwójnym tiret"/>
    <w:basedOn w:val="TIRtiret"/>
    <w:uiPriority w:val="85"/>
    <w:qFormat/>
    <w:rsid w:val="003053F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053F0"/>
    <w:pPr>
      <w:ind w:left="2177"/>
    </w:pPr>
  </w:style>
  <w:style w:type="paragraph" w:customStyle="1" w:styleId="Z2TIR2TIRwLITzmpodwtirwlitpodwjnymtiret">
    <w:name w:val="Z_2TIR/2TIR_w_LIT – zm. podw. tir. w lit. podwójnym tiret"/>
    <w:basedOn w:val="TIRtiret"/>
    <w:uiPriority w:val="86"/>
    <w:qFormat/>
    <w:rsid w:val="003053F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053F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053F0"/>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053F0"/>
    <w:pPr>
      <w:spacing w:after="120"/>
      <w:ind w:left="510"/>
    </w:pPr>
    <w:rPr>
      <w:b w:val="0"/>
    </w:rPr>
  </w:style>
  <w:style w:type="character" w:styleId="Odwoaniedokomentarza">
    <w:name w:val="annotation reference"/>
    <w:basedOn w:val="Domylnaczcionkaakapitu"/>
    <w:uiPriority w:val="99"/>
    <w:semiHidden/>
    <w:rsid w:val="003053F0"/>
    <w:rPr>
      <w:sz w:val="16"/>
      <w:szCs w:val="16"/>
    </w:rPr>
  </w:style>
  <w:style w:type="paragraph" w:styleId="Tekstkomentarza">
    <w:name w:val="annotation text"/>
    <w:basedOn w:val="Normalny"/>
    <w:link w:val="TekstkomentarzaZnak"/>
    <w:uiPriority w:val="99"/>
    <w:semiHidden/>
    <w:rsid w:val="003053F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D0450"/>
  </w:style>
  <w:style w:type="paragraph" w:styleId="Tematkomentarza">
    <w:name w:val="annotation subject"/>
    <w:basedOn w:val="Tekstkomentarza"/>
    <w:next w:val="Tekstkomentarza"/>
    <w:link w:val="TematkomentarzaZnak"/>
    <w:uiPriority w:val="99"/>
    <w:semiHidden/>
    <w:rsid w:val="003053F0"/>
    <w:rPr>
      <w:b/>
      <w:bCs/>
    </w:rPr>
  </w:style>
  <w:style w:type="character" w:customStyle="1" w:styleId="TematkomentarzaZnak">
    <w:name w:val="Temat komentarza Znak"/>
    <w:basedOn w:val="TekstkomentarzaZnak"/>
    <w:link w:val="Tematkomentarza"/>
    <w:uiPriority w:val="99"/>
    <w:semiHidden/>
    <w:rsid w:val="002D0450"/>
    <w:rPr>
      <w:b/>
      <w:bCs/>
    </w:rPr>
  </w:style>
  <w:style w:type="paragraph" w:customStyle="1" w:styleId="ZZARTzmianazmart">
    <w:name w:val="ZZ/ART(§) – zmiana zm. art. (§)"/>
    <w:basedOn w:val="ZARTzmartartykuempunktem"/>
    <w:uiPriority w:val="65"/>
    <w:qFormat/>
    <w:rsid w:val="003053F0"/>
    <w:pPr>
      <w:ind w:left="1894"/>
    </w:pPr>
  </w:style>
  <w:style w:type="paragraph" w:customStyle="1" w:styleId="ZZPKTzmianazmpkt">
    <w:name w:val="ZZ/PKT – zmiana zm. pkt"/>
    <w:basedOn w:val="ZPKTzmpktartykuempunktem"/>
    <w:uiPriority w:val="66"/>
    <w:qFormat/>
    <w:rsid w:val="003053F0"/>
    <w:pPr>
      <w:ind w:left="2404"/>
    </w:pPr>
  </w:style>
  <w:style w:type="paragraph" w:customStyle="1" w:styleId="ZZLITwPKTzmianazmlitwpkt">
    <w:name w:val="ZZ/LIT_w_PKT – zmiana zm. lit. w pkt"/>
    <w:basedOn w:val="ZLITwPKTzmlitwpktartykuempunktem"/>
    <w:uiPriority w:val="67"/>
    <w:qFormat/>
    <w:rsid w:val="003053F0"/>
    <w:pPr>
      <w:ind w:left="2880"/>
    </w:pPr>
  </w:style>
  <w:style w:type="paragraph" w:customStyle="1" w:styleId="ZZTIRwPKTzmianazmtirwpkt">
    <w:name w:val="ZZ/TIR_w_PKT – zmiana zm. tir. w pkt"/>
    <w:basedOn w:val="ZTIRwPKTzmtirwpktartykuempunktem"/>
    <w:uiPriority w:val="67"/>
    <w:qFormat/>
    <w:rsid w:val="003053F0"/>
    <w:pPr>
      <w:ind w:left="3277"/>
    </w:pPr>
  </w:style>
  <w:style w:type="paragraph" w:customStyle="1" w:styleId="ZZWMATFIZCHEMzmwzorumatfizlubchem">
    <w:name w:val="ZZ/W_MAT(FIZ|CHEM) – zm. wzoru mat. (fiz. lub chem.)"/>
    <w:basedOn w:val="ZWMATFIZCHEMzmwzorumatfizlubchemartykuempunktem"/>
    <w:uiPriority w:val="71"/>
    <w:qFormat/>
    <w:rsid w:val="003053F0"/>
    <w:pPr>
      <w:ind w:left="2404"/>
    </w:pPr>
  </w:style>
  <w:style w:type="paragraph" w:customStyle="1" w:styleId="ODNONIKtreodnonika">
    <w:name w:val="ODNOŚNIK – treść odnośnika"/>
    <w:uiPriority w:val="19"/>
    <w:qFormat/>
    <w:rsid w:val="003053F0"/>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3053F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053F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053F0"/>
    <w:rPr>
      <w:rFonts w:ascii="Times New Roman" w:hAnsi="Times New Roman"/>
    </w:rPr>
  </w:style>
  <w:style w:type="paragraph" w:customStyle="1" w:styleId="ZTIRTIRwPKTzmtirwpkttiret">
    <w:name w:val="Z_TIR/TIR_w_PKT – zm. tir. w pkt tiret"/>
    <w:basedOn w:val="ZTIRTIRwLITzmtirwlittiret"/>
    <w:uiPriority w:val="57"/>
    <w:qFormat/>
    <w:rsid w:val="003053F0"/>
    <w:pPr>
      <w:ind w:left="2733"/>
    </w:pPr>
  </w:style>
  <w:style w:type="paragraph" w:customStyle="1" w:styleId="ZTIRCZWSPTIRwPKTzmczciwsptirtiret">
    <w:name w:val="Z_TIR/CZ_WSP_TIR_w_PKT – zm. części wsp. tir. tiret"/>
    <w:basedOn w:val="ZTIRTIRwPKTzmtirwpkttiret"/>
    <w:next w:val="TIRtiret"/>
    <w:uiPriority w:val="60"/>
    <w:qFormat/>
    <w:rsid w:val="003053F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053F0"/>
    <w:pPr>
      <w:ind w:left="510" w:firstLine="0"/>
    </w:pPr>
  </w:style>
  <w:style w:type="paragraph" w:customStyle="1" w:styleId="ROZDZODDZOZNoznaczenierozdziauluboddziau">
    <w:name w:val="ROZDZ(ODDZ)_OZN – oznaczenie rozdziału lub oddziału"/>
    <w:next w:val="ARTartustawynprozporzdzenia"/>
    <w:uiPriority w:val="10"/>
    <w:qFormat/>
    <w:rsid w:val="003053F0"/>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3053F0"/>
    <w:pPr>
      <w:ind w:left="2177"/>
    </w:pPr>
  </w:style>
  <w:style w:type="paragraph" w:customStyle="1" w:styleId="Z2TIRTIRzmtirpodwjnymtiret">
    <w:name w:val="Z_2TIR/TIR – zm. tir. podwójnym tiret"/>
    <w:basedOn w:val="TIRtiret"/>
    <w:uiPriority w:val="84"/>
    <w:qFormat/>
    <w:rsid w:val="003053F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053F0"/>
    <w:pPr>
      <w:ind w:left="1021"/>
    </w:pPr>
  </w:style>
  <w:style w:type="paragraph" w:customStyle="1" w:styleId="ZLITSKARNzmsankcjikarnejliter">
    <w:name w:val="Z_LIT/S_KARN – zm. sankcji karnej literą"/>
    <w:basedOn w:val="ZSKARNzmsankcjikarnejwszczeglnociwKodeksiekarnym"/>
    <w:uiPriority w:val="53"/>
    <w:qFormat/>
    <w:rsid w:val="003053F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053F0"/>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053F0"/>
    <w:pPr>
      <w:ind w:left="1894" w:firstLine="0"/>
    </w:pPr>
  </w:style>
  <w:style w:type="paragraph" w:customStyle="1" w:styleId="Z2TIRwLITzmpodwtirwlitartykuempunktem">
    <w:name w:val="Z/2TIR_w_LIT – zm. podw. tir. w lit. artykułem (punktem)"/>
    <w:basedOn w:val="Z2TIRwPKTzmpodwtirwpktartykuempunktem"/>
    <w:uiPriority w:val="74"/>
    <w:qFormat/>
    <w:rsid w:val="003053F0"/>
    <w:pPr>
      <w:ind w:left="1780"/>
    </w:pPr>
  </w:style>
  <w:style w:type="paragraph" w:customStyle="1" w:styleId="Z2TIRwTIRzmpodwtirwtirartykuempunktem">
    <w:name w:val="Z/2TIR_w_TIR – zm. podw. tir. w tir. artykułem (punktem)"/>
    <w:basedOn w:val="Z2TIRwLITzmpodwtirwlitartykuempunktem"/>
    <w:uiPriority w:val="73"/>
    <w:qFormat/>
    <w:rsid w:val="003053F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053F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053F0"/>
    <w:pPr>
      <w:ind w:left="1383" w:firstLine="0"/>
    </w:pPr>
  </w:style>
  <w:style w:type="paragraph" w:customStyle="1" w:styleId="ZZCZWSP2TIRzmianazmczciwsppodwtir">
    <w:name w:val="ZZ/CZ_WSP_2TIR – zmiana zm. części wsp. podw. tir."/>
    <w:basedOn w:val="ZZTIRzmianazmtir"/>
    <w:next w:val="ZZUSTzmianazmust"/>
    <w:uiPriority w:val="94"/>
    <w:qFormat/>
    <w:rsid w:val="003053F0"/>
    <w:pPr>
      <w:ind w:left="1894" w:firstLine="0"/>
    </w:pPr>
  </w:style>
  <w:style w:type="paragraph" w:customStyle="1" w:styleId="PKTODNONIKApunktodnonika">
    <w:name w:val="PKT_ODNOŚNIKA – punkt odnośnika"/>
    <w:basedOn w:val="ODNONIKtreodnonika"/>
    <w:uiPriority w:val="19"/>
    <w:qFormat/>
    <w:rsid w:val="003053F0"/>
    <w:pPr>
      <w:ind w:left="568"/>
    </w:pPr>
  </w:style>
  <w:style w:type="paragraph" w:customStyle="1" w:styleId="ZODNONIKAzmtekstuodnonikaartykuempunktem">
    <w:name w:val="Z/ODNOŚNIKA – zm. tekstu odnośnika artykułem (punktem)"/>
    <w:basedOn w:val="ODNONIKtreodnonika"/>
    <w:uiPriority w:val="39"/>
    <w:qFormat/>
    <w:rsid w:val="003053F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053F0"/>
    <w:pPr>
      <w:ind w:left="1304"/>
    </w:pPr>
  </w:style>
  <w:style w:type="paragraph" w:customStyle="1" w:styleId="ZPKTODNONIKAzmpktodnonikaartykuempunktem">
    <w:name w:val="Z/PKT_ODNOŚNIKA – zm. pkt odnośnika artykułem (punktem)"/>
    <w:basedOn w:val="ZODNONIKAzmtekstuodnonikaartykuempunktem"/>
    <w:uiPriority w:val="39"/>
    <w:qFormat/>
    <w:rsid w:val="003053F0"/>
  </w:style>
  <w:style w:type="paragraph" w:customStyle="1" w:styleId="ZLIT2TIRwTIRzmpodwtirwtirliter">
    <w:name w:val="Z_LIT/2TIR_w_TIR – zm. podw. tir. w tir. literą"/>
    <w:basedOn w:val="ZLIT2TIRzmpodwtirliter"/>
    <w:uiPriority w:val="75"/>
    <w:qFormat/>
    <w:rsid w:val="003053F0"/>
    <w:pPr>
      <w:ind w:left="1780"/>
    </w:pPr>
  </w:style>
  <w:style w:type="paragraph" w:customStyle="1" w:styleId="ZLIT2TIRwLITzmpodwtirwlitliter">
    <w:name w:val="Z_LIT/2TIR_w_LIT – zm. podw. tir. w lit. literą"/>
    <w:basedOn w:val="ZLIT2TIRwTIRzmpodwtirwtirliter"/>
    <w:uiPriority w:val="76"/>
    <w:qFormat/>
    <w:rsid w:val="003053F0"/>
    <w:pPr>
      <w:ind w:left="2257"/>
    </w:pPr>
  </w:style>
  <w:style w:type="paragraph" w:customStyle="1" w:styleId="ZLIT2TIRwPKTzmpodwtirwpktliter">
    <w:name w:val="Z_LIT/2TIR_w_PKT – zm. podw. tir. w pkt literą"/>
    <w:basedOn w:val="ZLIT2TIRwLITzmpodwtirwlitliter"/>
    <w:uiPriority w:val="76"/>
    <w:qFormat/>
    <w:rsid w:val="003053F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053F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053F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053F0"/>
    <w:pPr>
      <w:ind w:left="2370" w:firstLine="0"/>
    </w:pPr>
  </w:style>
  <w:style w:type="paragraph" w:customStyle="1" w:styleId="ZTIR2TIRwPKTzmpodwtirwpkttiret">
    <w:name w:val="Z_TIR/2TIR_w_PKT – zm. podw. tir. w pkt tiret"/>
    <w:basedOn w:val="ZTIR2TIRwLITzmpodwtirwlittiret"/>
    <w:uiPriority w:val="79"/>
    <w:qFormat/>
    <w:rsid w:val="003053F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053F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053F0"/>
    <w:pPr>
      <w:ind w:left="2767"/>
    </w:pPr>
  </w:style>
  <w:style w:type="paragraph" w:customStyle="1" w:styleId="ZZCZWSP2TIRwPKTzmianazmczciwsppodwtirwpkt">
    <w:name w:val="ZZ/CZ_WSP_2TIR_w_PKT – zmiana zm. części wsp. podw. tir. w pkt"/>
    <w:basedOn w:val="ZZ2TIRwLITzmianazmpodwtirwlit"/>
    <w:uiPriority w:val="95"/>
    <w:qFormat/>
    <w:rsid w:val="003053F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053F0"/>
  </w:style>
  <w:style w:type="paragraph" w:customStyle="1" w:styleId="ZLITCZWSP2TIRzmczciwsppodwtirliter">
    <w:name w:val="Z_LIT/CZ_WSP_2TIR – zm. części wsp. podw. tir. literą"/>
    <w:basedOn w:val="ZLITCZWSPPKTzmczciwsppktliter"/>
    <w:next w:val="LITlitera"/>
    <w:uiPriority w:val="76"/>
    <w:qFormat/>
    <w:rsid w:val="003053F0"/>
  </w:style>
  <w:style w:type="paragraph" w:customStyle="1" w:styleId="ZTIRCZWSP2TIRzmczciwsppodwtirtiret">
    <w:name w:val="Z_TIR/CZ_WSP_2TIR – zm. części wsp. podw. tir. tiret"/>
    <w:basedOn w:val="ZLITCZWSP2TIRzmczciwsppodwtirliter"/>
    <w:next w:val="TIRtiret"/>
    <w:uiPriority w:val="79"/>
    <w:qFormat/>
    <w:rsid w:val="003053F0"/>
  </w:style>
  <w:style w:type="paragraph" w:customStyle="1" w:styleId="ZZ2TIRzmianazmpodwtir">
    <w:name w:val="ZZ/2TIR – zmiana zm. podw. tir."/>
    <w:basedOn w:val="ZZCZWSP2TIRzmianazmczciwsppodwtir"/>
    <w:uiPriority w:val="93"/>
    <w:qFormat/>
    <w:rsid w:val="003053F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053F0"/>
  </w:style>
  <w:style w:type="paragraph" w:customStyle="1" w:styleId="ZCZWSPTIRzmczciwsptirartykuempunktem">
    <w:name w:val="Z/CZ_WSP_TIR – zm. części wsp. tir. artykułem (punktem)"/>
    <w:basedOn w:val="ZCZWSPPKTzmczciwsppktartykuempunktem"/>
    <w:next w:val="PKTpunkt"/>
    <w:uiPriority w:val="35"/>
    <w:qFormat/>
    <w:rsid w:val="003053F0"/>
  </w:style>
  <w:style w:type="paragraph" w:customStyle="1" w:styleId="ZLITCZWSPLITzmczciwsplitliter">
    <w:name w:val="Z_LIT/CZ_WSP_LIT – zm. części wsp. lit. literą"/>
    <w:basedOn w:val="ZLITCZWSPPKTzmczciwsppktliter"/>
    <w:next w:val="LITlitera"/>
    <w:uiPriority w:val="51"/>
    <w:qFormat/>
    <w:rsid w:val="003053F0"/>
  </w:style>
  <w:style w:type="paragraph" w:customStyle="1" w:styleId="ZLITCZWSPTIRzmczciwsptirliter">
    <w:name w:val="Z_LIT/CZ_WSP_TIR – zm. części wsp. tir. literą"/>
    <w:basedOn w:val="ZLITCZWSPPKTzmczciwsppktliter"/>
    <w:next w:val="LITlitera"/>
    <w:uiPriority w:val="51"/>
    <w:qFormat/>
    <w:rsid w:val="003053F0"/>
  </w:style>
  <w:style w:type="paragraph" w:customStyle="1" w:styleId="ZTIRCZWSPLITzmczciwsplittiret">
    <w:name w:val="Z_TIR/CZ_WSP_LIT – zm. części wsp. lit. tiret"/>
    <w:basedOn w:val="ZTIRCZWSPPKTzmczciwsppkttiret"/>
    <w:next w:val="TIRtiret"/>
    <w:uiPriority w:val="59"/>
    <w:qFormat/>
    <w:rsid w:val="003053F0"/>
  </w:style>
  <w:style w:type="paragraph" w:customStyle="1" w:styleId="ZTIRCZWSPTIRzmczciwsptirtiret">
    <w:name w:val="Z_TIR/CZ_WSP_TIR – zm. części wsp. tir. tiret"/>
    <w:basedOn w:val="ZTIRCZWSPPKTzmczciwsppkttiret"/>
    <w:next w:val="TIRtiret"/>
    <w:uiPriority w:val="60"/>
    <w:qFormat/>
    <w:rsid w:val="003053F0"/>
  </w:style>
  <w:style w:type="paragraph" w:customStyle="1" w:styleId="ZZCZWSPLITzmianazmczciwsplit">
    <w:name w:val="ZZ/CZ_WSP_LIT – zmiana. zm. części wsp. lit."/>
    <w:basedOn w:val="ZZCZWSPPKTzmianazmczciwsppkt"/>
    <w:uiPriority w:val="69"/>
    <w:qFormat/>
    <w:rsid w:val="003053F0"/>
  </w:style>
  <w:style w:type="paragraph" w:customStyle="1" w:styleId="ZZCZWSPTIRzmianazmczciwsptir">
    <w:name w:val="ZZ/CZ_WSP_TIR – zmiana. zm. części wsp. tir."/>
    <w:basedOn w:val="ZZCZWSPPKTzmianazmczciwsppkt"/>
    <w:uiPriority w:val="69"/>
    <w:qFormat/>
    <w:rsid w:val="003053F0"/>
  </w:style>
  <w:style w:type="paragraph" w:customStyle="1" w:styleId="Z2TIRCZWSPTIRzmczciwsptirpodwjnymtiret">
    <w:name w:val="Z_2TIR/CZ_WSP_TIR – zm. części wsp. tir. podwójnym tiret"/>
    <w:basedOn w:val="Z2TIRCZWSPLITzmczciwsplitpodwjnymtiret"/>
    <w:next w:val="2TIRpodwjnytiret"/>
    <w:uiPriority w:val="87"/>
    <w:qFormat/>
    <w:rsid w:val="003053F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053F0"/>
  </w:style>
  <w:style w:type="paragraph" w:customStyle="1" w:styleId="ZUSTzmustartykuempunktem">
    <w:name w:val="Z/UST(§) – zm. ust. (§) artykułem (punktem)"/>
    <w:basedOn w:val="ZARTzmartartykuempunktem"/>
    <w:uiPriority w:val="30"/>
    <w:qFormat/>
    <w:rsid w:val="003053F0"/>
  </w:style>
  <w:style w:type="paragraph" w:customStyle="1" w:styleId="ZZUSTzmianazmust">
    <w:name w:val="ZZ/UST(§) – zmiana zm. ust. (§)"/>
    <w:basedOn w:val="ZZARTzmianazmart"/>
    <w:uiPriority w:val="65"/>
    <w:qFormat/>
    <w:rsid w:val="003053F0"/>
  </w:style>
  <w:style w:type="paragraph" w:customStyle="1" w:styleId="TYTDZPRZEDMprzedmiotregulacjitytuulubdziau">
    <w:name w:val="TYT(DZ)_PRZEDM – przedmiot regulacji tytułu lub działu"/>
    <w:next w:val="ARTartustawynprozporzdzenia"/>
    <w:uiPriority w:val="9"/>
    <w:qFormat/>
    <w:rsid w:val="003053F0"/>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3053F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053F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053F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053F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053F0"/>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053F0"/>
    <w:pPr>
      <w:ind w:left="1894"/>
    </w:pPr>
  </w:style>
  <w:style w:type="paragraph" w:customStyle="1" w:styleId="P1wTABELIpoziom1numeracjiwtabeli">
    <w:name w:val="P1_w_TABELI – poziom 1 numeracji w tabeli"/>
    <w:basedOn w:val="PKTpunkt"/>
    <w:uiPriority w:val="24"/>
    <w:qFormat/>
    <w:rsid w:val="003053F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053F0"/>
    <w:pPr>
      <w:ind w:left="0" w:firstLine="0"/>
    </w:pPr>
  </w:style>
  <w:style w:type="paragraph" w:customStyle="1" w:styleId="P2wTABELIpoziom2numeracjiwtabeli">
    <w:name w:val="P2_w_TABELI – poziom 2 numeracji w tabeli"/>
    <w:basedOn w:val="P1wTABELIpoziom1numeracjiwtabeli"/>
    <w:uiPriority w:val="24"/>
    <w:qFormat/>
    <w:rsid w:val="003053F0"/>
    <w:pPr>
      <w:ind w:left="794"/>
    </w:pPr>
  </w:style>
  <w:style w:type="paragraph" w:customStyle="1" w:styleId="P3wTABELIpoziom3numeracjiwtabeli">
    <w:name w:val="P3_w_TABELI – poziom 3 numeracji w tabeli"/>
    <w:basedOn w:val="P2wTABELIpoziom2numeracjiwtabeli"/>
    <w:uiPriority w:val="24"/>
    <w:qFormat/>
    <w:rsid w:val="003053F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053F0"/>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053F0"/>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053F0"/>
    <w:pPr>
      <w:ind w:left="1191"/>
    </w:pPr>
  </w:style>
  <w:style w:type="paragraph" w:customStyle="1" w:styleId="P4wTABELIpoziom4numeracjiwtabeli">
    <w:name w:val="P4_w_TABELI – poziom 4 numeracji w tabeli"/>
    <w:basedOn w:val="P3wTABELIpoziom3numeracjiwtabeli"/>
    <w:uiPriority w:val="24"/>
    <w:qFormat/>
    <w:rsid w:val="003053F0"/>
    <w:pPr>
      <w:ind w:left="1588"/>
    </w:pPr>
  </w:style>
  <w:style w:type="paragraph" w:customStyle="1" w:styleId="TYTTABELItytutabeli">
    <w:name w:val="TYT_TABELI – tytuł tabeli"/>
    <w:basedOn w:val="TYTDZOZNoznaczenietytuulubdziau"/>
    <w:uiPriority w:val="22"/>
    <w:qFormat/>
    <w:rsid w:val="003053F0"/>
    <w:rPr>
      <w:b/>
    </w:rPr>
  </w:style>
  <w:style w:type="paragraph" w:customStyle="1" w:styleId="OZNPROJEKTUwskazaniedatylubwersjiprojektu">
    <w:name w:val="OZN_PROJEKTU – wskazanie daty lub wersji projektu"/>
    <w:next w:val="OZNRODZAKTUtznustawalubrozporzdzenieiorganwydajcy"/>
    <w:uiPriority w:val="5"/>
    <w:qFormat/>
    <w:rsid w:val="003053F0"/>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3053F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053F0"/>
    <w:pPr>
      <w:ind w:left="0" w:right="4820"/>
      <w:jc w:val="left"/>
    </w:pPr>
  </w:style>
  <w:style w:type="paragraph" w:customStyle="1" w:styleId="TEKSTwporozumieniu">
    <w:name w:val="TEKST&quot;w porozumieniu:&quot;"/>
    <w:next w:val="NAZORGWPOROZUMIENIUnazwaorganuwporozumieniuzktrymaktjestwydawany"/>
    <w:uiPriority w:val="27"/>
    <w:qFormat/>
    <w:rsid w:val="003053F0"/>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3053F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053F0"/>
    <w:pPr>
      <w:ind w:left="510" w:firstLine="0"/>
    </w:pPr>
  </w:style>
  <w:style w:type="paragraph" w:customStyle="1" w:styleId="NOTATKILEGISLATORA">
    <w:name w:val="NOTATKI_LEGISLATORA"/>
    <w:basedOn w:val="Normalny"/>
    <w:uiPriority w:val="5"/>
    <w:qFormat/>
    <w:rsid w:val="003053F0"/>
    <w:rPr>
      <w:b/>
      <w:i/>
    </w:rPr>
  </w:style>
  <w:style w:type="paragraph" w:customStyle="1" w:styleId="OZNZACZNIKAwskazanienrzacznika">
    <w:name w:val="OZN_ZAŁĄCZNIKA – wskazanie nr załącznika"/>
    <w:basedOn w:val="OZNPROJEKTUwskazaniedatylubwersjiprojektu"/>
    <w:uiPriority w:val="28"/>
    <w:qFormat/>
    <w:rsid w:val="003053F0"/>
    <w:pPr>
      <w:keepNext/>
    </w:pPr>
    <w:rPr>
      <w:b/>
      <w:u w:val="none"/>
    </w:rPr>
  </w:style>
  <w:style w:type="paragraph" w:customStyle="1" w:styleId="OZNPARAFYADNOTACJE">
    <w:name w:val="OZN_PARAFY(ADNOTACJE)"/>
    <w:basedOn w:val="ODNONIKtreodnonika"/>
    <w:uiPriority w:val="26"/>
    <w:qFormat/>
    <w:rsid w:val="003053F0"/>
  </w:style>
  <w:style w:type="paragraph" w:customStyle="1" w:styleId="TEKSTZacznikido">
    <w:name w:val="TEKST&quot;Załącznik(i) do ...&quot;"/>
    <w:uiPriority w:val="28"/>
    <w:qFormat/>
    <w:rsid w:val="003053F0"/>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3053F0"/>
    <w:pPr>
      <w:ind w:left="851"/>
    </w:pPr>
  </w:style>
  <w:style w:type="paragraph" w:customStyle="1" w:styleId="CZWSPLITODNONIKAczwspliterodnonika">
    <w:name w:val="CZ_WSP_LIT_ODNOŚNIKA – część wsp. liter odnośnika"/>
    <w:basedOn w:val="LITODNONIKAliteraodnonika"/>
    <w:uiPriority w:val="22"/>
    <w:qFormat/>
    <w:rsid w:val="003053F0"/>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053F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053F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053F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053F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053F0"/>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053F0"/>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053F0"/>
  </w:style>
  <w:style w:type="paragraph" w:customStyle="1" w:styleId="ZLITwPKTODNONIKAzmlitwpktodnonikaartykuempunktem">
    <w:name w:val="Z/LIT_w_PKT_ODNOŚNIKA – zm. lit. w pkt odnośnika artykułem (punktem)"/>
    <w:basedOn w:val="ZLITODNONIKAzmlitodnonikaartykuempunktem"/>
    <w:uiPriority w:val="40"/>
    <w:qFormat/>
    <w:rsid w:val="003053F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053F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053F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053F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053F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053F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053F0"/>
  </w:style>
  <w:style w:type="paragraph" w:customStyle="1" w:styleId="ZZFRAGzmianazmfragmentunpzdania">
    <w:name w:val="ZZ/FRAG – zmiana zm. fragmentu (np. zdania)"/>
    <w:basedOn w:val="ZZCZWSPPKTzmianazmczciwsppkt"/>
    <w:uiPriority w:val="70"/>
    <w:qFormat/>
    <w:rsid w:val="003053F0"/>
  </w:style>
  <w:style w:type="paragraph" w:customStyle="1" w:styleId="Z2TIRPKTzmpktpodwjnymtiret">
    <w:name w:val="Z_2TIR/PKT – zm. pkt podwójnym tiret"/>
    <w:basedOn w:val="Z2TIRLITzmlitpodwjnymtiret"/>
    <w:uiPriority w:val="83"/>
    <w:qFormat/>
    <w:rsid w:val="003053F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053F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053F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053F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053F0"/>
    <w:pPr>
      <w:ind w:left="1780" w:firstLine="510"/>
    </w:pPr>
  </w:style>
  <w:style w:type="paragraph" w:customStyle="1" w:styleId="Z2TIRUSTzmustpodwjnymtiret">
    <w:name w:val="Z_2TIR/UST(§) – zm. ust. (§) podwójnym tiret"/>
    <w:basedOn w:val="Z2TIRPKTzmpktpodwjnymtiret"/>
    <w:uiPriority w:val="82"/>
    <w:qFormat/>
    <w:rsid w:val="003053F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053F0"/>
    <w:pPr>
      <w:ind w:left="3164" w:firstLine="0"/>
    </w:pPr>
  </w:style>
  <w:style w:type="paragraph" w:customStyle="1" w:styleId="Z2TIRCZWSPPKTzmczciwsppktpodwjnymtiret">
    <w:name w:val="Z_2TIR/CZ_WSP_PKT – zm. części wsp. pkt podwójnym tiret"/>
    <w:basedOn w:val="Z2TIRPKTzmpktpodwjnymtiret"/>
    <w:uiPriority w:val="86"/>
    <w:qFormat/>
    <w:rsid w:val="003053F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053F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053F0"/>
    <w:pPr>
      <w:ind w:left="2767" w:firstLine="0"/>
    </w:pPr>
  </w:style>
  <w:style w:type="paragraph" w:customStyle="1" w:styleId="ZLITARTzmartliter">
    <w:name w:val="Z_LIT/ART(§) – zm. art. (§) literą"/>
    <w:basedOn w:val="ZLITUSTzmustliter"/>
    <w:uiPriority w:val="46"/>
    <w:qFormat/>
    <w:rsid w:val="003053F0"/>
    <w:rPr>
      <w:rFonts w:ascii="Times New Roman" w:hAnsi="Times New Roman"/>
    </w:rPr>
  </w:style>
  <w:style w:type="paragraph" w:customStyle="1" w:styleId="ZTIRARTzmarttiret">
    <w:name w:val="Z_TIR/ART(§) – zm. art. (§) tiret"/>
    <w:basedOn w:val="ZTIRPKTzmpkttiret"/>
    <w:uiPriority w:val="55"/>
    <w:qFormat/>
    <w:rsid w:val="003053F0"/>
    <w:pPr>
      <w:ind w:left="1383" w:firstLine="510"/>
    </w:pPr>
    <w:rPr>
      <w:rFonts w:ascii="Times New Roman" w:hAnsi="Times New Roman"/>
    </w:rPr>
  </w:style>
  <w:style w:type="paragraph" w:customStyle="1" w:styleId="ZTIRUSTzmusttiret">
    <w:name w:val="Z_TIR/UST(§) – zm. ust. (§) tiret"/>
    <w:basedOn w:val="ZTIRARTzmarttiret"/>
    <w:uiPriority w:val="55"/>
    <w:qFormat/>
    <w:rsid w:val="003053F0"/>
  </w:style>
  <w:style w:type="paragraph" w:customStyle="1" w:styleId="ZLITKSIGIzmozniprzedmksigiliter">
    <w:name w:val="Z_LIT/KSIĘGI – zm. ozn. i przedm. księgi literą"/>
    <w:basedOn w:val="ZCZCIKSIGIzmozniprzedmczciksigiartykuempunktem"/>
    <w:uiPriority w:val="44"/>
    <w:qFormat/>
    <w:rsid w:val="003053F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053F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053F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053F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053F0"/>
    <w:pPr>
      <w:ind w:left="987"/>
    </w:pPr>
  </w:style>
  <w:style w:type="paragraph" w:customStyle="1" w:styleId="ZTIRDZOZNzmozndziautiret">
    <w:name w:val="Z_TIR/DZ_OZN – zm. ozn. działu tiret"/>
    <w:basedOn w:val="ZLITTYTDZOZNzmozntytuudziauliter"/>
    <w:next w:val="ZTIRDZPRZEDMzmprzedmdziautiret"/>
    <w:uiPriority w:val="54"/>
    <w:qFormat/>
    <w:rsid w:val="003053F0"/>
    <w:pPr>
      <w:ind w:left="1383"/>
    </w:pPr>
  </w:style>
  <w:style w:type="paragraph" w:customStyle="1" w:styleId="ZTIRDZPRZEDMzmprzedmdziautiret">
    <w:name w:val="Z_TIR/DZ_PRZEDM – zm. przedm. działu tiret"/>
    <w:basedOn w:val="ZLITTYTDZPRZEDMzmprzedmtytuudziauliter"/>
    <w:uiPriority w:val="54"/>
    <w:qFormat/>
    <w:rsid w:val="003053F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053F0"/>
    <w:pPr>
      <w:ind w:left="1383"/>
    </w:pPr>
  </w:style>
  <w:style w:type="paragraph" w:customStyle="1" w:styleId="ZTIRROZDZODDZPRZEDMzmprzedmrozdzoddztiret">
    <w:name w:val="Z_TIR/ROZDZ(ODDZ)_PRZEDM – zm. przedm. rozdz. (oddz.) tiret"/>
    <w:basedOn w:val="ZLITROZDZODDZPRZEDMzmprzedmrozdzoddzliter"/>
    <w:uiPriority w:val="54"/>
    <w:qFormat/>
    <w:rsid w:val="003053F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053F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053F0"/>
    <w:pPr>
      <w:ind w:left="1780"/>
    </w:pPr>
  </w:style>
  <w:style w:type="character" w:customStyle="1" w:styleId="IGindeksgrny">
    <w:name w:val="_IG_ – indeks górny"/>
    <w:basedOn w:val="Domylnaczcionkaakapitu"/>
    <w:uiPriority w:val="2"/>
    <w:qFormat/>
    <w:rsid w:val="003053F0"/>
    <w:rPr>
      <w:b w:val="0"/>
      <w:i w:val="0"/>
      <w:vanish w:val="0"/>
      <w:spacing w:val="0"/>
      <w:vertAlign w:val="superscript"/>
    </w:rPr>
  </w:style>
  <w:style w:type="character" w:customStyle="1" w:styleId="IDindeksdolny">
    <w:name w:val="_ID_ – indeks dolny"/>
    <w:basedOn w:val="Domylnaczcionkaakapitu"/>
    <w:uiPriority w:val="3"/>
    <w:qFormat/>
    <w:rsid w:val="003053F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053F0"/>
    <w:rPr>
      <w:b/>
      <w:vanish w:val="0"/>
      <w:spacing w:val="0"/>
      <w:vertAlign w:val="subscript"/>
    </w:rPr>
  </w:style>
  <w:style w:type="character" w:customStyle="1" w:styleId="IDKindeksdolnyikursywa">
    <w:name w:val="_ID_K_ – indeks dolny i kursywa"/>
    <w:basedOn w:val="Domylnaczcionkaakapitu"/>
    <w:uiPriority w:val="3"/>
    <w:qFormat/>
    <w:rsid w:val="003053F0"/>
    <w:rPr>
      <w:i/>
      <w:vanish w:val="0"/>
      <w:spacing w:val="0"/>
      <w:vertAlign w:val="subscript"/>
    </w:rPr>
  </w:style>
  <w:style w:type="character" w:customStyle="1" w:styleId="IGPindeksgrnyipogrubienie">
    <w:name w:val="_IG_P_ – indeks górny i pogrubienie"/>
    <w:basedOn w:val="Domylnaczcionkaakapitu"/>
    <w:uiPriority w:val="2"/>
    <w:qFormat/>
    <w:rsid w:val="003053F0"/>
    <w:rPr>
      <w:b/>
      <w:vanish w:val="0"/>
      <w:spacing w:val="0"/>
      <w:vertAlign w:val="superscript"/>
    </w:rPr>
  </w:style>
  <w:style w:type="character" w:customStyle="1" w:styleId="IGKindeksgrnyikursywa">
    <w:name w:val="_IG_K_ – indeks górny i kursywa"/>
    <w:basedOn w:val="Domylnaczcionkaakapitu"/>
    <w:uiPriority w:val="2"/>
    <w:qFormat/>
    <w:rsid w:val="003053F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053F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053F0"/>
    <w:rPr>
      <w:b/>
      <w:i/>
      <w:vanish w:val="0"/>
      <w:spacing w:val="0"/>
      <w:vertAlign w:val="subscript"/>
    </w:rPr>
  </w:style>
  <w:style w:type="character" w:customStyle="1" w:styleId="Ppogrubienie">
    <w:name w:val="_P_ – pogrubienie"/>
    <w:basedOn w:val="Domylnaczcionkaakapitu"/>
    <w:uiPriority w:val="1"/>
    <w:qFormat/>
    <w:rsid w:val="003053F0"/>
    <w:rPr>
      <w:b/>
    </w:rPr>
  </w:style>
  <w:style w:type="character" w:customStyle="1" w:styleId="Kkursywa">
    <w:name w:val="_K_ – kursywa"/>
    <w:basedOn w:val="Domylnaczcionkaakapitu"/>
    <w:uiPriority w:val="1"/>
    <w:qFormat/>
    <w:rsid w:val="003053F0"/>
    <w:rPr>
      <w:i/>
    </w:rPr>
  </w:style>
  <w:style w:type="character" w:customStyle="1" w:styleId="PKpogrubieniekursywa">
    <w:name w:val="_P_K_ – pogrubienie kursywa"/>
    <w:basedOn w:val="Domylnaczcionkaakapitu"/>
    <w:uiPriority w:val="1"/>
    <w:qFormat/>
    <w:rsid w:val="003053F0"/>
    <w:rPr>
      <w:b/>
      <w:i/>
    </w:rPr>
  </w:style>
  <w:style w:type="character" w:customStyle="1" w:styleId="TEKSTOZNACZONYWDOKUMENCIERDOWYMJAKOUKRYTY">
    <w:name w:val="_TEKST_OZNACZONY_W_DOKUMENCIE_ŹRÓDŁOWYM_JAKO_UKRYTY_"/>
    <w:basedOn w:val="Domylnaczcionkaakapitu"/>
    <w:uiPriority w:val="4"/>
    <w:unhideWhenUsed/>
    <w:qFormat/>
    <w:rsid w:val="003053F0"/>
    <w:rPr>
      <w:vanish w:val="0"/>
      <w:color w:val="FF0000"/>
      <w:u w:val="single" w:color="FF0000"/>
    </w:rPr>
  </w:style>
  <w:style w:type="character" w:customStyle="1" w:styleId="BEZWERSALIKW">
    <w:name w:val="_BEZ_WERSALIKÓW_"/>
    <w:basedOn w:val="Domylnaczcionkaakapitu"/>
    <w:uiPriority w:val="4"/>
    <w:qFormat/>
    <w:rsid w:val="003053F0"/>
    <w:rPr>
      <w:caps/>
    </w:rPr>
  </w:style>
  <w:style w:type="character" w:customStyle="1" w:styleId="IIGPindeksgrnyindeksugrnegoipogrubienie">
    <w:name w:val="_IIG_P_ – indeks górny indeksu górnego i pogrubienie"/>
    <w:basedOn w:val="Domylnaczcionkaakapitu"/>
    <w:uiPriority w:val="3"/>
    <w:qFormat/>
    <w:rsid w:val="003053F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053F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053F0"/>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3053F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3053F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3053F0"/>
    <w:pPr>
      <w:ind w:left="1894"/>
    </w:pPr>
  </w:style>
  <w:style w:type="paragraph" w:customStyle="1" w:styleId="ZZSKARNzmianazmsankcjikarnej">
    <w:name w:val="ZZ/S_KARN – zmiana zm. sankcji karnej"/>
    <w:basedOn w:val="ZZFRAGzmianazmfragmentunpzdania"/>
    <w:uiPriority w:val="71"/>
    <w:qFormat/>
    <w:rsid w:val="003053F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053F0"/>
    <w:pPr>
      <w:ind w:left="2291" w:firstLine="0"/>
    </w:pPr>
  </w:style>
  <w:style w:type="paragraph" w:customStyle="1" w:styleId="WMATFIZCHEMwzrmatfizlubchem">
    <w:name w:val="W_MAT(FIZ|CHEM) – wzór mat. (fiz. lub chem.)"/>
    <w:uiPriority w:val="18"/>
    <w:qFormat/>
    <w:rsid w:val="003053F0"/>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3053F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053F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053F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053F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053F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053F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053F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053F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053F0"/>
    <w:pPr>
      <w:ind w:left="3085"/>
    </w:pPr>
  </w:style>
  <w:style w:type="paragraph" w:customStyle="1" w:styleId="ZLITCYTzmcytatunpprzysigiliter">
    <w:name w:val="Z_LIT/CYT – zm. cytatu np. przysięgi literą"/>
    <w:basedOn w:val="ZCYTzmcytatunpprzysigiartykuempunktem"/>
    <w:uiPriority w:val="53"/>
    <w:qFormat/>
    <w:rsid w:val="003053F0"/>
    <w:pPr>
      <w:ind w:left="1497"/>
    </w:pPr>
  </w:style>
  <w:style w:type="paragraph" w:customStyle="1" w:styleId="ZTIRCYTzmcytatunpprzysigitiret">
    <w:name w:val="Z_TIR/CYT – zm. cytatu np. przysięgi tiret"/>
    <w:basedOn w:val="ZLITCYTzmcytatunpprzysigiliter"/>
    <w:next w:val="ZTIRUSTzmusttiret"/>
    <w:uiPriority w:val="61"/>
    <w:qFormat/>
    <w:rsid w:val="003053F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053F0"/>
    <w:pPr>
      <w:ind w:left="2291"/>
    </w:pPr>
  </w:style>
  <w:style w:type="paragraph" w:customStyle="1" w:styleId="ZZCYTzmianazmcytatunpprzysigi">
    <w:name w:val="ZZ/CYT – zmiana zm. cytatu np. przysięgi"/>
    <w:basedOn w:val="ZZFRAGzmianazmfragmentunpzdania"/>
    <w:next w:val="ZZUSTzmianazmust"/>
    <w:uiPriority w:val="71"/>
    <w:qFormat/>
    <w:rsid w:val="003053F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053F0"/>
    <w:pPr>
      <w:ind w:left="1780"/>
    </w:pPr>
  </w:style>
  <w:style w:type="table" w:styleId="Tabela-Siatka">
    <w:name w:val="Table Grid"/>
    <w:basedOn w:val="Standardowy"/>
    <w:locked/>
    <w:rsid w:val="002D04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2D0450"/>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053F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053F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053F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053F0"/>
    <w:rPr>
      <w:color w:val="808080"/>
    </w:rPr>
  </w:style>
  <w:style w:type="paragraph" w:styleId="Poprawka">
    <w:name w:val="Revision"/>
    <w:hidden/>
    <w:uiPriority w:val="99"/>
    <w:semiHidden/>
    <w:rsid w:val="00DE7CD0"/>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FB041F-3998-4B85-9E23-62BA6B9D4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13</Pages>
  <Words>3587</Words>
  <Characters>20635</Characters>
  <Application>Microsoft Office Word</Application>
  <DocSecurity>0</DocSecurity>
  <Lines>171</Lines>
  <Paragraphs>48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2012-04-23T06:39:00Z</cp:lastPrinted>
  <dcterms:created xsi:type="dcterms:W3CDTF">2017-03-22T11:25:00Z</dcterms:created>
  <dcterms:modified xsi:type="dcterms:W3CDTF">2017-03-22T11:25:00Z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