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2E5383" w14:textId="77777777" w:rsidR="00E2137D" w:rsidRPr="00767131" w:rsidRDefault="00E2137D" w:rsidP="00885D42">
      <w:pPr>
        <w:pStyle w:val="OZNPROJEKTUwskazaniedatylubwersjiprojektu"/>
        <w:keepNext/>
        <w:rPr>
          <w:rStyle w:val="Kkursywa"/>
          <w:i w:val="0"/>
        </w:rPr>
      </w:pPr>
      <w:bookmarkStart w:id="0" w:name="_GoBack"/>
      <w:bookmarkEnd w:id="0"/>
      <w:r w:rsidRPr="00767131">
        <w:rPr>
          <w:rStyle w:val="Kkursywa"/>
          <w:i w:val="0"/>
        </w:rPr>
        <w:t>Projekt</w:t>
      </w:r>
    </w:p>
    <w:p w14:paraId="7A46B29C" w14:textId="77777777" w:rsidR="00E2137D" w:rsidRPr="00800ABF" w:rsidRDefault="00E2137D" w:rsidP="00E2137D">
      <w:pPr>
        <w:pStyle w:val="OZNRODZAKTUtznustawalubrozporzdzenieiorganwydajcy"/>
      </w:pPr>
      <w:r w:rsidRPr="00800ABF">
        <w:t>USTAWA</w:t>
      </w:r>
    </w:p>
    <w:p w14:paraId="053F0BB4" w14:textId="77777777" w:rsidR="00E2137D" w:rsidRPr="00800ABF" w:rsidRDefault="00E2137D" w:rsidP="00E2137D">
      <w:pPr>
        <w:pStyle w:val="DATAAKTUdatauchwalenialubwydaniaaktu"/>
      </w:pPr>
      <w:r w:rsidRPr="00800ABF">
        <w:t>z dnia</w:t>
      </w:r>
    </w:p>
    <w:p w14:paraId="5EB0A3C6" w14:textId="77777777" w:rsidR="00E2137D" w:rsidRPr="00800ABF" w:rsidRDefault="00E2137D" w:rsidP="00E2137D">
      <w:pPr>
        <w:pStyle w:val="TYTUAKTUprzedmiotregulacjiustawylubrozporzdzenia"/>
      </w:pPr>
      <w:r w:rsidRPr="00800ABF">
        <w:t>o spółdzielniach rolników</w:t>
      </w:r>
      <w:r w:rsidRPr="00767131">
        <w:rPr>
          <w:rStyle w:val="IGPindeksgrnyipogrubienie"/>
        </w:rPr>
        <w:footnoteReference w:id="1"/>
      </w:r>
      <w:r w:rsidRPr="00767131">
        <w:rPr>
          <w:rStyle w:val="IGPindeksgrnyipogrubienie"/>
        </w:rPr>
        <w:t>)</w:t>
      </w:r>
    </w:p>
    <w:p w14:paraId="3987C34A" w14:textId="77777777" w:rsidR="00E2137D" w:rsidRPr="00800ABF" w:rsidRDefault="00485020" w:rsidP="00E2137D">
      <w:pPr>
        <w:pStyle w:val="ROZDZODDZOZNoznaczenierozdziauluboddziau"/>
      </w:pPr>
      <w:r>
        <w:t>Rozdział 1</w:t>
      </w:r>
    </w:p>
    <w:p w14:paraId="285BB7FD" w14:textId="77777777" w:rsidR="00E2137D" w:rsidRPr="00800ABF" w:rsidRDefault="00E2137D" w:rsidP="00885D42">
      <w:pPr>
        <w:pStyle w:val="ROZDZODDZPRZEDMprzedmiotregulacjirozdziauluboddziau"/>
      </w:pPr>
      <w:r w:rsidRPr="00800ABF">
        <w:t>Przepisy ogólne</w:t>
      </w:r>
    </w:p>
    <w:p w14:paraId="61AE3109" w14:textId="77777777" w:rsidR="00E2137D" w:rsidRPr="00800ABF" w:rsidRDefault="00E2137D" w:rsidP="00E2137D">
      <w:pPr>
        <w:pStyle w:val="ARTartustawynprozporzdzenia"/>
      </w:pPr>
      <w:r w:rsidRPr="00885D42">
        <w:rPr>
          <w:rStyle w:val="Ppogrubienie"/>
        </w:rPr>
        <w:t>Art.</w:t>
      </w:r>
      <w:r w:rsidR="00767131" w:rsidRPr="00885D42">
        <w:rPr>
          <w:rStyle w:val="Ppogrubienie"/>
        </w:rPr>
        <w:t> </w:t>
      </w:r>
      <w:r w:rsidRPr="00885D42">
        <w:rPr>
          <w:rStyle w:val="Ppogrubienie"/>
        </w:rPr>
        <w:t>1.</w:t>
      </w:r>
      <w:r w:rsidR="00767131">
        <w:t xml:space="preserve"> </w:t>
      </w:r>
      <w:r w:rsidRPr="00800ABF">
        <w:t>Ustawa określa zasady tworzenia, organizacji</w:t>
      </w:r>
      <w:r>
        <w:t>,</w:t>
      </w:r>
      <w:r w:rsidRPr="00800ABF">
        <w:t xml:space="preserve"> działalności</w:t>
      </w:r>
      <w:r>
        <w:t xml:space="preserve"> i</w:t>
      </w:r>
      <w:r w:rsidR="00767131">
        <w:t xml:space="preserve"> </w:t>
      </w:r>
      <w:r>
        <w:t>likwidacji</w:t>
      </w:r>
      <w:r w:rsidRPr="00800ABF">
        <w:t xml:space="preserve"> spółdzielni rolników i</w:t>
      </w:r>
      <w:r w:rsidR="00767131">
        <w:t xml:space="preserve"> </w:t>
      </w:r>
      <w:r w:rsidRPr="00800ABF">
        <w:t>ich związków.</w:t>
      </w:r>
    </w:p>
    <w:p w14:paraId="729C1516" w14:textId="77777777" w:rsidR="00E2137D" w:rsidRDefault="00E2137D" w:rsidP="00E2137D">
      <w:pPr>
        <w:pStyle w:val="ARTartustawynprozporzdzenia"/>
      </w:pPr>
      <w:r w:rsidRPr="00885D42">
        <w:rPr>
          <w:rStyle w:val="Ppogrubienie"/>
        </w:rPr>
        <w:t>Art.</w:t>
      </w:r>
      <w:r w:rsidR="00767131" w:rsidRPr="00885D42">
        <w:rPr>
          <w:rStyle w:val="Ppogrubienie"/>
        </w:rPr>
        <w:t> </w:t>
      </w:r>
      <w:r w:rsidRPr="00885D42">
        <w:rPr>
          <w:rStyle w:val="Ppogrubienie"/>
        </w:rPr>
        <w:t>2.</w:t>
      </w:r>
      <w:r w:rsidR="00767131">
        <w:t xml:space="preserve"> </w:t>
      </w:r>
      <w:r w:rsidRPr="00800ABF">
        <w:t>Spółdzielnia rolników prowadzi działalność na podstawie niniejszej ustawy</w:t>
      </w:r>
      <w:r>
        <w:t xml:space="preserve"> </w:t>
      </w:r>
      <w:r w:rsidRPr="00800ABF">
        <w:t>oraz zarejestrowanego statutu.</w:t>
      </w:r>
    </w:p>
    <w:p w14:paraId="68E1DFA1" w14:textId="77777777" w:rsidR="00E2137D" w:rsidRPr="00800ABF" w:rsidRDefault="00E2137D" w:rsidP="00E2137D">
      <w:pPr>
        <w:pStyle w:val="ARTartustawynprozporzdzenia"/>
      </w:pPr>
      <w:r w:rsidRPr="00885D42">
        <w:rPr>
          <w:rStyle w:val="Ppogrubienie"/>
        </w:rPr>
        <w:t>Art.</w:t>
      </w:r>
      <w:r w:rsidR="00767131" w:rsidRPr="00885D42">
        <w:rPr>
          <w:rStyle w:val="Ppogrubienie"/>
        </w:rPr>
        <w:t> </w:t>
      </w:r>
      <w:r w:rsidRPr="00885D42">
        <w:rPr>
          <w:rStyle w:val="Ppogrubienie"/>
        </w:rPr>
        <w:t>3.</w:t>
      </w:r>
      <w:r w:rsidR="00767131">
        <w:t xml:space="preserve"> </w:t>
      </w:r>
      <w:r>
        <w:t>W</w:t>
      </w:r>
      <w:r w:rsidRPr="00800ABF">
        <w:t xml:space="preserve"> </w:t>
      </w:r>
      <w:r>
        <w:t xml:space="preserve">sprawach </w:t>
      </w:r>
      <w:r w:rsidRPr="00800ABF">
        <w:t>nieuregulowany</w:t>
      </w:r>
      <w:r>
        <w:t>ch</w:t>
      </w:r>
      <w:r w:rsidRPr="00800ABF">
        <w:t xml:space="preserve"> </w:t>
      </w:r>
      <w:r>
        <w:t xml:space="preserve">przepisami </w:t>
      </w:r>
      <w:r w:rsidRPr="00800ABF">
        <w:t>niniejsz</w:t>
      </w:r>
      <w:r>
        <w:t>ej</w:t>
      </w:r>
      <w:r w:rsidRPr="00800ABF">
        <w:t xml:space="preserve"> ustaw</w:t>
      </w:r>
      <w:r>
        <w:t>y</w:t>
      </w:r>
      <w:r w:rsidRPr="00E2137D">
        <w:t xml:space="preserve"> do spółdzielni rolników stosuje się przepisy ustawy z</w:t>
      </w:r>
      <w:r w:rsidR="00767131">
        <w:t xml:space="preserve"> </w:t>
      </w:r>
      <w:r w:rsidRPr="00E2137D">
        <w:t xml:space="preserve">dnia </w:t>
      </w:r>
      <w:r w:rsidRPr="00800ABF">
        <w:t>16</w:t>
      </w:r>
      <w:r w:rsidR="00767131">
        <w:t xml:space="preserve"> </w:t>
      </w:r>
      <w:r w:rsidRPr="00800ABF">
        <w:t>września 1982</w:t>
      </w:r>
      <w:r w:rsidR="00767131">
        <w:t xml:space="preserve"> </w:t>
      </w:r>
      <w:r w:rsidRPr="00800ABF">
        <w:t>r. –</w:t>
      </w:r>
      <w:r>
        <w:t xml:space="preserve"> </w:t>
      </w:r>
      <w:r w:rsidRPr="00800ABF">
        <w:t>Prawo spółdzielcze (</w:t>
      </w:r>
      <w:r>
        <w:t>Dz.</w:t>
      </w:r>
      <w:r w:rsidR="00767131">
        <w:t xml:space="preserve"> </w:t>
      </w:r>
      <w:r>
        <w:t>U.</w:t>
      </w:r>
      <w:r w:rsidRPr="00800ABF">
        <w:t xml:space="preserve"> z</w:t>
      </w:r>
      <w:r w:rsidR="00767131">
        <w:t xml:space="preserve"> </w:t>
      </w:r>
      <w:r w:rsidRPr="00800ABF">
        <w:t>2016</w:t>
      </w:r>
      <w:r w:rsidR="00767131">
        <w:t xml:space="preserve"> </w:t>
      </w:r>
      <w:r w:rsidRPr="00800ABF">
        <w:t>r.</w:t>
      </w:r>
      <w:r>
        <w:t xml:space="preserve"> poz.</w:t>
      </w:r>
      <w:r w:rsidR="00767131">
        <w:t xml:space="preserve"> </w:t>
      </w:r>
      <w:r w:rsidRPr="00800ABF">
        <w:t>21</w:t>
      </w:r>
      <w:r w:rsidR="002C6235">
        <w:t>, 996 i 1250</w:t>
      </w:r>
      <w:r w:rsidRPr="00800ABF">
        <w:t>)</w:t>
      </w:r>
      <w:r>
        <w:t>,</w:t>
      </w:r>
      <w:r w:rsidRPr="00AC0159">
        <w:t xml:space="preserve"> </w:t>
      </w:r>
      <w:r w:rsidRPr="00800ABF">
        <w:t xml:space="preserve">zwanej dalej </w:t>
      </w:r>
      <w:r w:rsidR="00767131">
        <w:t>„</w:t>
      </w:r>
      <w:r w:rsidRPr="00800ABF">
        <w:t xml:space="preserve">ustawą </w:t>
      </w:r>
      <w:r w:rsidR="00D75AD0">
        <w:t xml:space="preserve">– </w:t>
      </w:r>
      <w:r w:rsidRPr="00800ABF">
        <w:t xml:space="preserve">Prawo </w:t>
      </w:r>
      <w:r w:rsidR="00D75AD0">
        <w:t>s</w:t>
      </w:r>
      <w:r w:rsidRPr="00800ABF">
        <w:t>półdzielcze</w:t>
      </w:r>
      <w:r w:rsidR="00767131">
        <w:t>”</w:t>
      </w:r>
      <w:r w:rsidRPr="00800ABF">
        <w:t>.</w:t>
      </w:r>
    </w:p>
    <w:p w14:paraId="3C4D2065" w14:textId="77777777" w:rsidR="00E2137D" w:rsidRPr="00800ABF" w:rsidRDefault="00E2137D" w:rsidP="00885D42">
      <w:pPr>
        <w:pStyle w:val="ARTartustawynprozporzdzenia"/>
        <w:keepNext/>
      </w:pPr>
      <w:r w:rsidRPr="00885D42">
        <w:rPr>
          <w:rStyle w:val="Ppogrubienie"/>
        </w:rPr>
        <w:t>Art.</w:t>
      </w:r>
      <w:r w:rsidR="00767131" w:rsidRPr="00885D42">
        <w:rPr>
          <w:rStyle w:val="Ppogrubienie"/>
        </w:rPr>
        <w:t> </w:t>
      </w:r>
      <w:r w:rsidRPr="00885D42">
        <w:rPr>
          <w:rStyle w:val="Ppogrubienie"/>
        </w:rPr>
        <w:t>4.</w:t>
      </w:r>
      <w:r w:rsidR="00767131">
        <w:t xml:space="preserve"> </w:t>
      </w:r>
      <w:r>
        <w:t xml:space="preserve">1. </w:t>
      </w:r>
      <w:r w:rsidRPr="00800ABF">
        <w:t>Spółdzielnia rolników jest dobrowolnym zrzeszeniem osób:</w:t>
      </w:r>
    </w:p>
    <w:p w14:paraId="75E094A9" w14:textId="77777777" w:rsidR="00E2137D" w:rsidRPr="00800ABF" w:rsidRDefault="00E2137D" w:rsidP="00E2137D">
      <w:pPr>
        <w:pStyle w:val="PKTpunkt"/>
      </w:pPr>
      <w:r w:rsidRPr="00800ABF">
        <w:t>1)</w:t>
      </w:r>
      <w:r>
        <w:tab/>
      </w:r>
      <w:r w:rsidRPr="00800ABF">
        <w:t>fizycznych lub prawnych prowadzących gospodarstwo rolne w</w:t>
      </w:r>
      <w:r w:rsidR="00767131">
        <w:t xml:space="preserve"> </w:t>
      </w:r>
      <w:r w:rsidRPr="00800ABF">
        <w:t>rozumieniu przepisów o</w:t>
      </w:r>
      <w:r w:rsidR="00767131">
        <w:t> </w:t>
      </w:r>
      <w:r w:rsidRPr="00800ABF">
        <w:t>podatku rolnym lub prowadzących działalność rolniczą w</w:t>
      </w:r>
      <w:r w:rsidR="00767131">
        <w:t xml:space="preserve"> </w:t>
      </w:r>
      <w:r w:rsidRPr="00800ABF">
        <w:t>zakresie działów specjalnych produkcji rolnej</w:t>
      </w:r>
      <w:r>
        <w:t>,</w:t>
      </w:r>
      <w:r w:rsidRPr="00800ABF">
        <w:t xml:space="preserve"> będących producentami produktów </w:t>
      </w:r>
      <w:r>
        <w:t xml:space="preserve">rolnych </w:t>
      </w:r>
      <w:r w:rsidRPr="00800ABF">
        <w:t xml:space="preserve">lub grup </w:t>
      </w:r>
      <w:r>
        <w:t xml:space="preserve">tych </w:t>
      </w:r>
      <w:r w:rsidRPr="00800ABF">
        <w:t>produktów</w:t>
      </w:r>
      <w:r w:rsidR="005736C8">
        <w:t xml:space="preserve"> lub prowadzących chów lub hodowlę ryb</w:t>
      </w:r>
      <w:r w:rsidRPr="00800ABF">
        <w:t xml:space="preserve">, zwanych dalej </w:t>
      </w:r>
      <w:r w:rsidR="00767131">
        <w:t>„</w:t>
      </w:r>
      <w:r w:rsidRPr="00800ABF">
        <w:t>rolnikami</w:t>
      </w:r>
      <w:r w:rsidR="00767131">
        <w:t>”</w:t>
      </w:r>
      <w:r>
        <w:t>,</w:t>
      </w:r>
    </w:p>
    <w:p w14:paraId="43B40CA8" w14:textId="77777777" w:rsidR="00E2137D" w:rsidRPr="00800ABF" w:rsidRDefault="00E2137D" w:rsidP="00E2137D">
      <w:pPr>
        <w:pStyle w:val="PKTpunkt"/>
      </w:pPr>
      <w:r w:rsidRPr="00800ABF">
        <w:t>2)</w:t>
      </w:r>
      <w:r>
        <w:tab/>
      </w:r>
      <w:r w:rsidRPr="00800ABF">
        <w:t>fizycznych lub prawnych niebędących rolnikami</w:t>
      </w:r>
      <w:r w:rsidR="00766317">
        <w:t>,</w:t>
      </w:r>
      <w:r w:rsidRPr="00800ABF">
        <w:t xml:space="preserve"> prowadzących działalność w</w:t>
      </w:r>
      <w:r w:rsidR="00767131">
        <w:t xml:space="preserve"> </w:t>
      </w:r>
      <w:r w:rsidRPr="00800ABF">
        <w:t>zakresie przechowywania, magazynowania, sortowania, pakowania lub przetwarzania</w:t>
      </w:r>
      <w:r w:rsidR="00BC62D8">
        <w:t xml:space="preserve"> </w:t>
      </w:r>
      <w:r w:rsidR="00836565" w:rsidRPr="00800ABF">
        <w:t>produktów</w:t>
      </w:r>
      <w:r w:rsidR="00836565">
        <w:t xml:space="preserve"> rolnych</w:t>
      </w:r>
      <w:r w:rsidR="00836565" w:rsidRPr="00800ABF">
        <w:t xml:space="preserve"> lub grup </w:t>
      </w:r>
      <w:r w:rsidR="00836565">
        <w:t xml:space="preserve">tych </w:t>
      </w:r>
      <w:r w:rsidR="00836565" w:rsidRPr="00800ABF">
        <w:t>produktów</w:t>
      </w:r>
      <w:r w:rsidR="00BB2175">
        <w:t>,</w:t>
      </w:r>
      <w:r w:rsidR="00836565">
        <w:t xml:space="preserve"> lub </w:t>
      </w:r>
      <w:r w:rsidR="00BC62D8">
        <w:t>ryb</w:t>
      </w:r>
      <w:r w:rsidRPr="00800ABF">
        <w:t xml:space="preserve">, </w:t>
      </w:r>
      <w:r w:rsidR="003C082D">
        <w:t xml:space="preserve">wytworzonych przez rolników, o których mowa w pkt 1, </w:t>
      </w:r>
      <w:r w:rsidRPr="00800ABF">
        <w:t xml:space="preserve">zwanych dalej </w:t>
      </w:r>
      <w:r w:rsidR="00767131">
        <w:t>„</w:t>
      </w:r>
      <w:r w:rsidRPr="00800ABF">
        <w:t>podmiotami niebędącymi rolnikami</w:t>
      </w:r>
      <w:r w:rsidR="00767131">
        <w:t>”</w:t>
      </w:r>
    </w:p>
    <w:p w14:paraId="6D566D35" w14:textId="77777777" w:rsidR="00407BB0" w:rsidRDefault="00E2137D" w:rsidP="00407BB0">
      <w:pPr>
        <w:jc w:val="both"/>
      </w:pPr>
      <w:r w:rsidRPr="00800ABF">
        <w:t>–</w:t>
      </w:r>
      <w:r w:rsidR="00767131">
        <w:t xml:space="preserve"> </w:t>
      </w:r>
      <w:r w:rsidRPr="00800ABF">
        <w:t>o</w:t>
      </w:r>
      <w:r w:rsidR="00767131">
        <w:t xml:space="preserve"> </w:t>
      </w:r>
      <w:r w:rsidRPr="00800ABF">
        <w:t>zmiennym składzie osobowym i</w:t>
      </w:r>
      <w:r w:rsidR="00767131">
        <w:t xml:space="preserve"> </w:t>
      </w:r>
      <w:r w:rsidR="008806DD" w:rsidRPr="008806DD">
        <w:t>zmiennym funduszu udziałowym</w:t>
      </w:r>
      <w:r w:rsidRPr="00800ABF">
        <w:t>, które w</w:t>
      </w:r>
      <w:r w:rsidR="00767131">
        <w:t xml:space="preserve"> </w:t>
      </w:r>
      <w:r w:rsidR="001B7CBD">
        <w:t xml:space="preserve">interesie </w:t>
      </w:r>
      <w:r w:rsidRPr="00800ABF">
        <w:t>swoich członków prowadzi wspólną działalność gospodarczą.</w:t>
      </w:r>
    </w:p>
    <w:p w14:paraId="27A884D7" w14:textId="77777777" w:rsidR="00766317" w:rsidRDefault="00E2137D" w:rsidP="00407BB0">
      <w:pPr>
        <w:pStyle w:val="USTustnpkodeksu"/>
      </w:pPr>
      <w:r>
        <w:lastRenderedPageBreak/>
        <w:t>2.</w:t>
      </w:r>
      <w:r w:rsidR="00767131">
        <w:t xml:space="preserve"> </w:t>
      </w:r>
      <w:r w:rsidR="004551FC">
        <w:t>S</w:t>
      </w:r>
      <w:r w:rsidR="004C55BC">
        <w:t>półdzielnia rolników</w:t>
      </w:r>
      <w:r w:rsidR="003C082D">
        <w:t>,</w:t>
      </w:r>
      <w:r w:rsidR="004C55BC">
        <w:t xml:space="preserve"> o której mowa w </w:t>
      </w:r>
      <w:r w:rsidR="00A66CEB">
        <w:t>ust</w:t>
      </w:r>
      <w:r w:rsidR="004C55BC">
        <w:t>. 1</w:t>
      </w:r>
      <w:r w:rsidR="003C082D">
        <w:t>,</w:t>
      </w:r>
      <w:r w:rsidR="004C55BC">
        <w:t xml:space="preserve"> jest zakładana ze względu na produkty rolne</w:t>
      </w:r>
      <w:r w:rsidR="00A66CEB">
        <w:t xml:space="preserve"> </w:t>
      </w:r>
      <w:r w:rsidR="004C55BC">
        <w:t>lub grupy tych produktów</w:t>
      </w:r>
      <w:r w:rsidR="004551FC">
        <w:t>,</w:t>
      </w:r>
      <w:r w:rsidR="004C55BC">
        <w:t xml:space="preserve"> lub ryby, </w:t>
      </w:r>
      <w:r w:rsidR="0024103C">
        <w:t xml:space="preserve">zwane </w:t>
      </w:r>
      <w:r w:rsidR="004C55BC">
        <w:t xml:space="preserve">dalej </w:t>
      </w:r>
      <w:r w:rsidR="00767131">
        <w:t>„</w:t>
      </w:r>
      <w:r w:rsidR="004C55BC">
        <w:t>produktami lub grupami produktów</w:t>
      </w:r>
      <w:r w:rsidR="00767131">
        <w:t>”</w:t>
      </w:r>
      <w:r w:rsidR="004C55BC">
        <w:t>, których wykaz określają przepisy</w:t>
      </w:r>
      <w:r w:rsidR="00006D11">
        <w:t xml:space="preserve"> wydane</w:t>
      </w:r>
      <w:r w:rsidR="004C55BC">
        <w:t xml:space="preserve"> na podstawie art. 6 ust. 6</w:t>
      </w:r>
      <w:r w:rsidR="00006D11">
        <w:t xml:space="preserve"> ustawy</w:t>
      </w:r>
      <w:r w:rsidR="004C55BC">
        <w:t>.</w:t>
      </w:r>
    </w:p>
    <w:p w14:paraId="06FCE5E1" w14:textId="77777777" w:rsidR="00A6727F" w:rsidRDefault="00766317" w:rsidP="00B04ED4">
      <w:pPr>
        <w:pStyle w:val="USTustnpkodeksu"/>
      </w:pPr>
      <w:r>
        <w:t xml:space="preserve">3. </w:t>
      </w:r>
      <w:r w:rsidR="00E2137D">
        <w:t xml:space="preserve">Nazwa spółdzielni rolników zawiera oznaczenie </w:t>
      </w:r>
      <w:r w:rsidR="00767131">
        <w:t>„</w:t>
      </w:r>
      <w:r w:rsidR="002C6235">
        <w:t>S</w:t>
      </w:r>
      <w:r w:rsidR="00E2137D">
        <w:t xml:space="preserve">półdzielnia </w:t>
      </w:r>
      <w:r w:rsidR="002C6235">
        <w:t>R</w:t>
      </w:r>
      <w:r w:rsidR="00E2137D">
        <w:t>olników</w:t>
      </w:r>
      <w:r w:rsidR="00767131">
        <w:t>”</w:t>
      </w:r>
      <w:r w:rsidR="00E2137D">
        <w:t>.</w:t>
      </w:r>
      <w:r w:rsidR="00E2137D">
        <w:rPr>
          <w:rStyle w:val="IGindeksgrny"/>
        </w:rPr>
        <w:tab/>
      </w:r>
    </w:p>
    <w:p w14:paraId="2F0B9DF0" w14:textId="77777777" w:rsidR="00E2137D" w:rsidRPr="00800ABF" w:rsidRDefault="00E2137D" w:rsidP="00885D42">
      <w:pPr>
        <w:pStyle w:val="ARTartustawynprozporzdzenia"/>
        <w:keepNext/>
      </w:pPr>
      <w:r w:rsidRPr="00885D42">
        <w:rPr>
          <w:rStyle w:val="Ppogrubienie"/>
        </w:rPr>
        <w:t>Art.</w:t>
      </w:r>
      <w:r w:rsidR="00885D42">
        <w:rPr>
          <w:rStyle w:val="Ppogrubienie"/>
        </w:rPr>
        <w:t> </w:t>
      </w:r>
      <w:r w:rsidRPr="00885D42">
        <w:rPr>
          <w:rStyle w:val="Ppogrubienie"/>
        </w:rPr>
        <w:t>5.</w:t>
      </w:r>
      <w:r w:rsidR="00767131">
        <w:t xml:space="preserve"> </w:t>
      </w:r>
      <w:r w:rsidRPr="00800ABF">
        <w:t>Poza postanowieniami określonymi w</w:t>
      </w:r>
      <w:r w:rsidR="00767131">
        <w:t xml:space="preserve"> </w:t>
      </w:r>
      <w:r>
        <w:t>art.</w:t>
      </w:r>
      <w:r w:rsidR="00767131">
        <w:t xml:space="preserve"> </w:t>
      </w:r>
      <w:r w:rsidRPr="00800ABF">
        <w:t>5</w:t>
      </w:r>
      <w:r>
        <w:t xml:space="preserve"> §</w:t>
      </w:r>
      <w:r w:rsidR="00767131">
        <w:t xml:space="preserve"> </w:t>
      </w:r>
      <w:r w:rsidRPr="00800ABF">
        <w:t>1</w:t>
      </w:r>
      <w:r w:rsidR="00767131">
        <w:t xml:space="preserve"> </w:t>
      </w:r>
      <w:r w:rsidRPr="00E2137D">
        <w:t xml:space="preserve">ustawy </w:t>
      </w:r>
      <w:r w:rsidR="00D75AD0">
        <w:t xml:space="preserve">– </w:t>
      </w:r>
      <w:r w:rsidRPr="00800ABF">
        <w:t>Prawo spółdzielcze, statut spółdzielni rolników</w:t>
      </w:r>
      <w:r w:rsidR="00AA5073">
        <w:t>,</w:t>
      </w:r>
      <w:r w:rsidR="004C55BC">
        <w:t xml:space="preserve"> zwany dalej </w:t>
      </w:r>
      <w:r w:rsidR="00767131">
        <w:t>„</w:t>
      </w:r>
      <w:r w:rsidR="004C55BC">
        <w:t>statutem</w:t>
      </w:r>
      <w:r w:rsidR="00767131">
        <w:t>”</w:t>
      </w:r>
      <w:r w:rsidR="00AA5073">
        <w:t>,</w:t>
      </w:r>
      <w:r w:rsidRPr="00800ABF">
        <w:t xml:space="preserve"> zawiera co najmniej:</w:t>
      </w:r>
    </w:p>
    <w:p w14:paraId="6BB6D8AD" w14:textId="77777777" w:rsidR="00E2137D" w:rsidRPr="00800ABF" w:rsidRDefault="00E2137D" w:rsidP="00E2137D">
      <w:pPr>
        <w:pStyle w:val="PKTpunkt"/>
      </w:pPr>
      <w:r w:rsidRPr="00E2137D">
        <w:t>1)</w:t>
      </w:r>
      <w:r>
        <w:tab/>
      </w:r>
      <w:r w:rsidRPr="00800ABF">
        <w:t>warunki przyjmowania do spółdzielni rolników członków będących rolnikami oraz podmiotów niebędących rolnikami;</w:t>
      </w:r>
    </w:p>
    <w:p w14:paraId="60A3528A" w14:textId="77777777" w:rsidR="00E2137D" w:rsidRPr="00800ABF" w:rsidRDefault="00E2137D" w:rsidP="00E2137D">
      <w:pPr>
        <w:pStyle w:val="PKTpunkt"/>
      </w:pPr>
      <w:r w:rsidRPr="00E2137D">
        <w:t>2)</w:t>
      </w:r>
      <w:r>
        <w:tab/>
      </w:r>
      <w:r w:rsidRPr="00800ABF">
        <w:t>wskazanie minimalnego okresu członkostwa w</w:t>
      </w:r>
      <w:r w:rsidR="00767131">
        <w:t xml:space="preserve"> </w:t>
      </w:r>
      <w:r w:rsidRPr="00800ABF">
        <w:t>spółdzielni</w:t>
      </w:r>
      <w:r>
        <w:t xml:space="preserve"> rolników</w:t>
      </w:r>
      <w:r w:rsidRPr="00800ABF">
        <w:t>, który nie może być krótszy niż</w:t>
      </w:r>
      <w:r w:rsidR="00AA5073">
        <w:t xml:space="preserve"> </w:t>
      </w:r>
      <w:r w:rsidRPr="00800ABF">
        <w:t>rok obrotowy;</w:t>
      </w:r>
    </w:p>
    <w:p w14:paraId="74A27556" w14:textId="77777777" w:rsidR="00E2137D" w:rsidRPr="00800ABF" w:rsidRDefault="00E2137D" w:rsidP="00E2137D">
      <w:pPr>
        <w:pStyle w:val="PKTpunkt"/>
      </w:pPr>
      <w:r w:rsidRPr="00E2137D">
        <w:t>3)</w:t>
      </w:r>
      <w:r>
        <w:tab/>
      </w:r>
      <w:r w:rsidRPr="00800ABF">
        <w:t>wskazanie terminu składania przez członka spółdzielni rolników informacji o</w:t>
      </w:r>
      <w:r w:rsidR="00767131">
        <w:t xml:space="preserve"> </w:t>
      </w:r>
      <w:r w:rsidRPr="00800ABF">
        <w:t>zamiarze wystąpienia ze spółdzielni rolników, który nie może upływać później niż 3</w:t>
      </w:r>
      <w:r w:rsidR="00767131">
        <w:t xml:space="preserve"> </w:t>
      </w:r>
      <w:r w:rsidRPr="00800ABF">
        <w:t>miesiące przed końcem roku obrotowego;</w:t>
      </w:r>
    </w:p>
    <w:p w14:paraId="177C5217" w14:textId="77777777" w:rsidR="00E2137D" w:rsidRPr="00800ABF" w:rsidRDefault="00E2137D" w:rsidP="00E2137D">
      <w:pPr>
        <w:pStyle w:val="PKTpunkt"/>
      </w:pPr>
      <w:r w:rsidRPr="00E2137D">
        <w:t>4)</w:t>
      </w:r>
      <w:r>
        <w:tab/>
      </w:r>
      <w:r w:rsidRPr="00800ABF">
        <w:t>zasady i</w:t>
      </w:r>
      <w:r w:rsidR="00767131">
        <w:t xml:space="preserve"> </w:t>
      </w:r>
      <w:r w:rsidRPr="00800ABF">
        <w:t>zakres dostarczania przez członków spółdzielni rolników</w:t>
      </w:r>
      <w:r w:rsidR="00AA5073">
        <w:t xml:space="preserve">, </w:t>
      </w:r>
      <w:r w:rsidR="00AA5073" w:rsidRPr="00800ABF">
        <w:t>w</w:t>
      </w:r>
      <w:r w:rsidR="00767131">
        <w:t xml:space="preserve"> </w:t>
      </w:r>
      <w:r w:rsidR="00AA5073" w:rsidRPr="00800ABF">
        <w:t>zakresie prowadzonej przez nich działalności</w:t>
      </w:r>
      <w:r w:rsidR="00AA5073">
        <w:t>,</w:t>
      </w:r>
      <w:r w:rsidR="00AA5073" w:rsidRPr="00800ABF" w:rsidDel="004C55BC">
        <w:t xml:space="preserve"> </w:t>
      </w:r>
      <w:r w:rsidRPr="00800ABF">
        <w:t>informacji dotyczących</w:t>
      </w:r>
      <w:r w:rsidR="00BB4A1A">
        <w:t xml:space="preserve"> </w:t>
      </w:r>
      <w:r w:rsidRPr="00800ABF">
        <w:t>w</w:t>
      </w:r>
      <w:r w:rsidR="00767131">
        <w:t xml:space="preserve"> </w:t>
      </w:r>
      <w:r w:rsidRPr="00800ABF">
        <w:t>szczególności: powierzchni uprawy, plonów oraz wielkości produkcji produktów lub grup</w:t>
      </w:r>
      <w:r w:rsidR="00BB4A1A">
        <w:t xml:space="preserve"> </w:t>
      </w:r>
      <w:r w:rsidRPr="00800ABF">
        <w:t>produktów;</w:t>
      </w:r>
    </w:p>
    <w:p w14:paraId="1765FAEC" w14:textId="77777777" w:rsidR="00E2137D" w:rsidRPr="00800ABF" w:rsidRDefault="00E2137D" w:rsidP="00E2137D">
      <w:pPr>
        <w:pStyle w:val="PKTpunkt"/>
      </w:pPr>
      <w:r w:rsidRPr="00E2137D">
        <w:t>5)</w:t>
      </w:r>
      <w:r>
        <w:tab/>
      </w:r>
      <w:r w:rsidRPr="00800ABF">
        <w:t xml:space="preserve">obowiązujące członków </w:t>
      </w:r>
      <w:r>
        <w:t xml:space="preserve">spółdzielni rolników </w:t>
      </w:r>
      <w:r w:rsidRPr="00800ABF">
        <w:t>będących rolnikami zasady produkcji produktów lub grup produktów, w</w:t>
      </w:r>
      <w:r w:rsidR="00767131">
        <w:t xml:space="preserve"> </w:t>
      </w:r>
      <w:r w:rsidRPr="00800ABF">
        <w:t>tym dotyczące ich jakości i</w:t>
      </w:r>
      <w:r w:rsidR="00767131">
        <w:t xml:space="preserve"> </w:t>
      </w:r>
      <w:r w:rsidRPr="00800ABF">
        <w:t>ilości, oraz sposoby ich przygotowywania do sprzedaży;</w:t>
      </w:r>
    </w:p>
    <w:p w14:paraId="3E57FCE9" w14:textId="77777777" w:rsidR="00E2137D" w:rsidRPr="00800ABF" w:rsidRDefault="00E2137D" w:rsidP="00E2137D">
      <w:pPr>
        <w:pStyle w:val="PKTpunkt"/>
      </w:pPr>
      <w:r w:rsidRPr="00E2137D">
        <w:t>6)</w:t>
      </w:r>
      <w:r>
        <w:tab/>
      </w:r>
      <w:r w:rsidRPr="00800ABF">
        <w:t>zasady użytkowania</w:t>
      </w:r>
      <w:r w:rsidR="0024103C">
        <w:t>,</w:t>
      </w:r>
      <w:r w:rsidRPr="00800ABF">
        <w:t xml:space="preserve"> </w:t>
      </w:r>
      <w:r w:rsidR="00BB4A1A">
        <w:t xml:space="preserve">dzierżawy lub najmu </w:t>
      </w:r>
      <w:r w:rsidRPr="00800ABF">
        <w:t xml:space="preserve">przez spółdzielnię rolników wkładów </w:t>
      </w:r>
      <w:r w:rsidR="00BB4A1A">
        <w:t xml:space="preserve">niepieniężnych </w:t>
      </w:r>
      <w:r w:rsidRPr="00800ABF">
        <w:t>oraz sposób ustalania odpłatności za ich użytkowanie</w:t>
      </w:r>
      <w:r w:rsidR="0024103C">
        <w:t>,</w:t>
      </w:r>
      <w:r w:rsidR="00BB4A1A">
        <w:t xml:space="preserve"> dzierżawę lub najem</w:t>
      </w:r>
      <w:r w:rsidRPr="00800ABF">
        <w:t>;</w:t>
      </w:r>
    </w:p>
    <w:p w14:paraId="508E53EE" w14:textId="77777777" w:rsidR="00E2137D" w:rsidRPr="00800ABF" w:rsidRDefault="00E2137D" w:rsidP="00E2137D">
      <w:pPr>
        <w:pStyle w:val="PKTpunkt"/>
      </w:pPr>
      <w:r w:rsidRPr="00E2137D">
        <w:t>7)</w:t>
      </w:r>
      <w:r>
        <w:tab/>
      </w:r>
      <w:r w:rsidRPr="00800ABF">
        <w:t>rodzaj i</w:t>
      </w:r>
      <w:r w:rsidR="00767131">
        <w:t xml:space="preserve"> </w:t>
      </w:r>
      <w:r w:rsidRPr="00800ABF">
        <w:t>zakres odpowiedzialności członków spółdzielni rolników</w:t>
      </w:r>
      <w:r>
        <w:t>;</w:t>
      </w:r>
    </w:p>
    <w:p w14:paraId="7F36B0C4" w14:textId="77777777" w:rsidR="00E2137D" w:rsidRDefault="00E2137D" w:rsidP="00E2137D">
      <w:pPr>
        <w:pStyle w:val="PKTpunkt"/>
        <w:keepNext/>
      </w:pPr>
      <w:r w:rsidRPr="00E2137D">
        <w:t>8)</w:t>
      </w:r>
      <w:r>
        <w:tab/>
      </w:r>
      <w:r w:rsidRPr="00800ABF">
        <w:t>sankcje wobec członka</w:t>
      </w:r>
      <w:r>
        <w:t xml:space="preserve"> spółdzielni rolników</w:t>
      </w:r>
      <w:r w:rsidRPr="00800ABF">
        <w:t xml:space="preserve">, który nie wypełnia nałożonych na niego obowiązków </w:t>
      </w:r>
      <w:r>
        <w:t xml:space="preserve">statutowych </w:t>
      </w:r>
      <w:r w:rsidRPr="00800ABF">
        <w:t>lub nie spełni</w:t>
      </w:r>
      <w:r>
        <w:t>a wymogów określonych w</w:t>
      </w:r>
      <w:r w:rsidR="00767131">
        <w:t xml:space="preserve"> </w:t>
      </w:r>
      <w:r>
        <w:t>ustawie, w</w:t>
      </w:r>
      <w:r w:rsidR="00767131">
        <w:t xml:space="preserve"> </w:t>
      </w:r>
      <w:r>
        <w:t>tym przyczyny</w:t>
      </w:r>
      <w:r w:rsidR="00DA69C3">
        <w:t xml:space="preserve"> wykluczenia i wykreślenia członka spółdzielni rolników z tej spółdzielni;</w:t>
      </w:r>
    </w:p>
    <w:p w14:paraId="70285133" w14:textId="77777777" w:rsidR="00E2137D" w:rsidRPr="00800ABF" w:rsidRDefault="00E2137D" w:rsidP="00E2137D">
      <w:pPr>
        <w:pStyle w:val="PKTpunkt"/>
      </w:pPr>
      <w:r w:rsidRPr="00E2137D">
        <w:t>9)</w:t>
      </w:r>
      <w:r>
        <w:tab/>
        <w:t>szczegółow</w:t>
      </w:r>
      <w:r w:rsidR="00BB4A1A">
        <w:t>y</w:t>
      </w:r>
      <w:r>
        <w:t xml:space="preserve"> </w:t>
      </w:r>
      <w:r w:rsidR="00BB4A1A">
        <w:t>sposób i warunki</w:t>
      </w:r>
      <w:r w:rsidRPr="00800ABF">
        <w:t xml:space="preserve"> podziału </w:t>
      </w:r>
      <w:r>
        <w:t>nadwyżki bilansowej</w:t>
      </w:r>
      <w:r w:rsidRPr="00800ABF">
        <w:t xml:space="preserve"> i</w:t>
      </w:r>
      <w:r w:rsidR="00767131">
        <w:t xml:space="preserve"> </w:t>
      </w:r>
      <w:r w:rsidRPr="00800ABF">
        <w:t>pokrywania strat;</w:t>
      </w:r>
    </w:p>
    <w:p w14:paraId="55C0176C" w14:textId="77777777" w:rsidR="001B7CBD" w:rsidRPr="009F247D" w:rsidRDefault="00E2137D" w:rsidP="00767131">
      <w:pPr>
        <w:pStyle w:val="PKTpunkt"/>
      </w:pPr>
      <w:r w:rsidRPr="00E2137D">
        <w:t>10)</w:t>
      </w:r>
      <w:r>
        <w:tab/>
      </w:r>
      <w:r w:rsidRPr="00800ABF">
        <w:t xml:space="preserve">zasady ustalania liczby głosów przysługujących członkom </w:t>
      </w:r>
      <w:r w:rsidR="00C3160A">
        <w:t xml:space="preserve">spółdzielni rolników </w:t>
      </w:r>
      <w:r w:rsidRPr="00800ABF">
        <w:t>będącym osobami prawnymi – w</w:t>
      </w:r>
      <w:r w:rsidR="00767131">
        <w:t xml:space="preserve"> </w:t>
      </w:r>
      <w:r w:rsidRPr="00800ABF">
        <w:t>przypadku niestosowania zasady, o</w:t>
      </w:r>
      <w:r w:rsidR="00767131">
        <w:t xml:space="preserve"> </w:t>
      </w:r>
      <w:r w:rsidRPr="00800ABF">
        <w:t>której mowa w</w:t>
      </w:r>
      <w:r w:rsidR="00767131">
        <w:t> </w:t>
      </w:r>
      <w:r>
        <w:t>art.</w:t>
      </w:r>
      <w:r w:rsidR="00767131">
        <w:t> </w:t>
      </w:r>
      <w:r w:rsidRPr="00800ABF">
        <w:t>36</w:t>
      </w:r>
      <w:r>
        <w:t xml:space="preserve"> §</w:t>
      </w:r>
      <w:r w:rsidR="00767131">
        <w:t xml:space="preserve"> </w:t>
      </w:r>
      <w:r w:rsidRPr="00800ABF">
        <w:t>2</w:t>
      </w:r>
      <w:r>
        <w:t xml:space="preserve"> zdanie</w:t>
      </w:r>
      <w:r w:rsidRPr="00800ABF">
        <w:t xml:space="preserve"> pierwsze ustawy </w:t>
      </w:r>
      <w:r w:rsidR="00D75AD0">
        <w:t xml:space="preserve">– </w:t>
      </w:r>
      <w:r w:rsidRPr="00800ABF">
        <w:t>Prawo spółdzielcze</w:t>
      </w:r>
      <w:r w:rsidR="00BB4A1A">
        <w:t>.</w:t>
      </w:r>
    </w:p>
    <w:p w14:paraId="454F7ADA" w14:textId="77777777" w:rsidR="00E2137D" w:rsidRPr="00800ABF" w:rsidRDefault="00E2137D" w:rsidP="00E2137D">
      <w:pPr>
        <w:pStyle w:val="ROZDZODDZOZNoznaczenierozdziauluboddziau"/>
      </w:pPr>
      <w:r w:rsidRPr="00800ABF">
        <w:lastRenderedPageBreak/>
        <w:t xml:space="preserve">Rozdział </w:t>
      </w:r>
      <w:r w:rsidR="00485020">
        <w:t>2</w:t>
      </w:r>
    </w:p>
    <w:p w14:paraId="1528D743" w14:textId="77777777" w:rsidR="00E2137D" w:rsidRPr="00800ABF" w:rsidRDefault="006540F4" w:rsidP="00885D42">
      <w:pPr>
        <w:pStyle w:val="ROZDZODDZPRZEDMprzedmiotregulacjirozdziauluboddziau"/>
      </w:pPr>
      <w:r>
        <w:t>Tworzenie, organizacja, p</w:t>
      </w:r>
      <w:r w:rsidR="00E2137D" w:rsidRPr="00800ABF">
        <w:t>rzedmiot działalności</w:t>
      </w:r>
      <w:r w:rsidR="00A66CEB">
        <w:t xml:space="preserve"> i</w:t>
      </w:r>
      <w:r w:rsidR="00E2137D" w:rsidRPr="00800ABF">
        <w:t xml:space="preserve"> członkowie spółdzielni rolników</w:t>
      </w:r>
    </w:p>
    <w:p w14:paraId="5AD6E58D" w14:textId="77777777" w:rsidR="00E2137D" w:rsidRPr="00800ABF" w:rsidRDefault="00E2137D" w:rsidP="00885D42">
      <w:pPr>
        <w:pStyle w:val="ARTartustawynprozporzdzenia"/>
        <w:keepNext/>
      </w:pPr>
      <w:r w:rsidRPr="00885D42">
        <w:rPr>
          <w:rStyle w:val="Ppogrubienie"/>
        </w:rPr>
        <w:t>Art.</w:t>
      </w:r>
      <w:r w:rsidR="00767131" w:rsidRPr="00885D42">
        <w:rPr>
          <w:rStyle w:val="Ppogrubienie"/>
        </w:rPr>
        <w:t> </w:t>
      </w:r>
      <w:r w:rsidRPr="00885D42">
        <w:rPr>
          <w:rStyle w:val="Ppogrubienie"/>
        </w:rPr>
        <w:t>6.</w:t>
      </w:r>
      <w:r w:rsidR="00767131">
        <w:t xml:space="preserve"> </w:t>
      </w:r>
      <w:r w:rsidRPr="00800ABF">
        <w:t>1.</w:t>
      </w:r>
      <w:r w:rsidR="00767131">
        <w:t xml:space="preserve"> </w:t>
      </w:r>
      <w:r w:rsidRPr="00800ABF">
        <w:t>Przedmiotem działalności spółdzielni rolników jest prowadzenie działalności gospodarczej na rzecz członków spółdzielni rolników w</w:t>
      </w:r>
      <w:r w:rsidR="00767131">
        <w:t xml:space="preserve"> </w:t>
      </w:r>
      <w:r w:rsidRPr="00800ABF">
        <w:t>zakresie:</w:t>
      </w:r>
    </w:p>
    <w:p w14:paraId="0131459E" w14:textId="77777777" w:rsidR="00E2137D" w:rsidRPr="00800ABF" w:rsidRDefault="00E2137D" w:rsidP="00E2137D">
      <w:pPr>
        <w:pStyle w:val="PKTpunkt"/>
      </w:pPr>
      <w:r w:rsidRPr="00E2137D">
        <w:t>1)</w:t>
      </w:r>
      <w:r>
        <w:tab/>
      </w:r>
      <w:r w:rsidRPr="00800ABF">
        <w:t xml:space="preserve">planowania </w:t>
      </w:r>
      <w:r>
        <w:t xml:space="preserve">przez </w:t>
      </w:r>
      <w:r w:rsidR="00C3160A">
        <w:t xml:space="preserve">rolników </w:t>
      </w:r>
      <w:r w:rsidR="00DA69C3">
        <w:t xml:space="preserve">ich </w:t>
      </w:r>
      <w:r w:rsidRPr="00800ABF">
        <w:t>produkc</w:t>
      </w:r>
      <w:r w:rsidR="001B7CBD">
        <w:t xml:space="preserve">ji produktów lub grup produktów </w:t>
      </w:r>
      <w:r w:rsidRPr="00800ABF">
        <w:t>i</w:t>
      </w:r>
      <w:r w:rsidR="00767131">
        <w:t> </w:t>
      </w:r>
      <w:r w:rsidRPr="00800ABF">
        <w:t>dostosowywania</w:t>
      </w:r>
      <w:r w:rsidR="00DA69C3">
        <w:t xml:space="preserve"> </w:t>
      </w:r>
      <w:r w:rsidRPr="00800ABF">
        <w:t>jej do warunków rynkowych</w:t>
      </w:r>
      <w:r w:rsidR="00AA5073">
        <w:t>,</w:t>
      </w:r>
      <w:r w:rsidRPr="00800ABF">
        <w:t xml:space="preserve"> ze szczególnym uwzględnieniem jej ilości i</w:t>
      </w:r>
      <w:r w:rsidR="00767131">
        <w:t xml:space="preserve"> </w:t>
      </w:r>
      <w:r w:rsidRPr="00800ABF">
        <w:t>jakości;</w:t>
      </w:r>
    </w:p>
    <w:p w14:paraId="5A486762" w14:textId="77777777" w:rsidR="00E2137D" w:rsidRPr="00800ABF" w:rsidRDefault="00E2137D" w:rsidP="00E2137D">
      <w:pPr>
        <w:pStyle w:val="PKTpunkt"/>
      </w:pPr>
      <w:r w:rsidRPr="00E2137D">
        <w:t>2)</w:t>
      </w:r>
      <w:r>
        <w:tab/>
      </w:r>
      <w:r w:rsidRPr="00800ABF">
        <w:t xml:space="preserve">koncentracji podaży oraz organizowania sprzedaży produktów </w:t>
      </w:r>
      <w:r>
        <w:t>lub grup produktów</w:t>
      </w:r>
      <w:r w:rsidR="006540F4">
        <w:t>,</w:t>
      </w:r>
      <w:r w:rsidRPr="00800ABF">
        <w:t xml:space="preserve"> wyprodukowanych przez rolników;</w:t>
      </w:r>
    </w:p>
    <w:p w14:paraId="26B30228" w14:textId="77777777" w:rsidR="00E2137D" w:rsidRPr="00800ABF" w:rsidRDefault="00E2137D" w:rsidP="00E2137D">
      <w:pPr>
        <w:pStyle w:val="PKTpunkt"/>
      </w:pPr>
      <w:r w:rsidRPr="00E2137D">
        <w:t>3)</w:t>
      </w:r>
      <w:r>
        <w:tab/>
      </w:r>
      <w:r w:rsidRPr="00800ABF">
        <w:t>koncentracji popytu oraz organizowania zakupu niezbędnych rolnikom środków do</w:t>
      </w:r>
      <w:r w:rsidR="00767131">
        <w:t> </w:t>
      </w:r>
      <w:r w:rsidRPr="00800ABF">
        <w:t>produkcji produktów lub grup produktów.</w:t>
      </w:r>
    </w:p>
    <w:p w14:paraId="3C667885" w14:textId="77777777" w:rsidR="00E2137D" w:rsidRPr="00800ABF" w:rsidRDefault="00E2137D" w:rsidP="00885D42">
      <w:pPr>
        <w:pStyle w:val="USTustnpkodeksu"/>
        <w:keepNext/>
      </w:pPr>
      <w:r w:rsidRPr="00800ABF">
        <w:t>2.</w:t>
      </w:r>
      <w:r w:rsidR="00767131">
        <w:t xml:space="preserve"> </w:t>
      </w:r>
      <w:r w:rsidRPr="00800ABF">
        <w:t>Spółdzielnia rolników oprócz prowadzenia działalności, o</w:t>
      </w:r>
      <w:r w:rsidR="00767131">
        <w:t xml:space="preserve"> </w:t>
      </w:r>
      <w:r w:rsidRPr="00800ABF">
        <w:t>której mowa w</w:t>
      </w:r>
      <w:r w:rsidR="00767131">
        <w:t xml:space="preserve"> </w:t>
      </w:r>
      <w:r>
        <w:t>ust.</w:t>
      </w:r>
      <w:r w:rsidR="00767131">
        <w:t xml:space="preserve"> </w:t>
      </w:r>
      <w:r w:rsidRPr="00800ABF">
        <w:t>1, może prowadzić działalność gospodarczą w</w:t>
      </w:r>
      <w:r w:rsidR="00767131">
        <w:t xml:space="preserve"> </w:t>
      </w:r>
      <w:r w:rsidRPr="00800ABF">
        <w:t>zakresie:</w:t>
      </w:r>
    </w:p>
    <w:p w14:paraId="422A64CD" w14:textId="77777777" w:rsidR="00E2137D" w:rsidRPr="00800ABF" w:rsidRDefault="00E2137D" w:rsidP="00E2137D">
      <w:pPr>
        <w:pStyle w:val="PKTpunkt"/>
      </w:pPr>
      <w:r w:rsidRPr="00E2137D">
        <w:t>1)</w:t>
      </w:r>
      <w:r>
        <w:tab/>
      </w:r>
      <w:r w:rsidRPr="00800ABF">
        <w:t>przechowywania, konfekcjonowania i</w:t>
      </w:r>
      <w:r w:rsidR="00767131">
        <w:t xml:space="preserve"> </w:t>
      </w:r>
      <w:r w:rsidRPr="00800ABF">
        <w:t xml:space="preserve">standaryzacji produktów lub grup produktów, wyprodukowanych przez </w:t>
      </w:r>
      <w:r w:rsidR="004551FC" w:rsidRPr="00800ABF">
        <w:t>rolnik</w:t>
      </w:r>
      <w:r w:rsidR="004551FC">
        <w:t>ów</w:t>
      </w:r>
      <w:r w:rsidRPr="00800ABF">
        <w:t>;</w:t>
      </w:r>
    </w:p>
    <w:p w14:paraId="6F69E82F" w14:textId="77777777" w:rsidR="00E2137D" w:rsidRPr="00800ABF" w:rsidRDefault="00E2137D" w:rsidP="00E2137D">
      <w:pPr>
        <w:pStyle w:val="PKTpunkt"/>
      </w:pPr>
      <w:r w:rsidRPr="00E2137D">
        <w:t>2)</w:t>
      </w:r>
      <w:r>
        <w:tab/>
      </w:r>
      <w:r w:rsidRPr="00800ABF">
        <w:t>przetwarzania produktów lub grup produktów</w:t>
      </w:r>
      <w:r w:rsidR="006540F4">
        <w:t>,</w:t>
      </w:r>
      <w:r w:rsidRPr="00800ABF">
        <w:t xml:space="preserve"> wyprodukowanych przez </w:t>
      </w:r>
      <w:r w:rsidR="004551FC">
        <w:t>rolników</w:t>
      </w:r>
      <w:r w:rsidR="0024103C">
        <w:t>,</w:t>
      </w:r>
      <w:r w:rsidR="004551FC">
        <w:t xml:space="preserve"> </w:t>
      </w:r>
      <w:r w:rsidRPr="00800ABF">
        <w:t>oraz obrotu uzyskanymi w</w:t>
      </w:r>
      <w:r w:rsidR="00767131">
        <w:t xml:space="preserve"> </w:t>
      </w:r>
      <w:r w:rsidRPr="00800ABF">
        <w:t>ten sposób produktami przetworzonymi;</w:t>
      </w:r>
    </w:p>
    <w:p w14:paraId="4CFD3980" w14:textId="77777777" w:rsidR="00E2137D" w:rsidRPr="00800ABF" w:rsidRDefault="00E2137D" w:rsidP="00E2137D">
      <w:pPr>
        <w:pStyle w:val="PKTpunkt"/>
      </w:pPr>
      <w:r w:rsidRPr="00E2137D">
        <w:t>3)</w:t>
      </w:r>
      <w:r>
        <w:tab/>
      </w:r>
      <w:r w:rsidRPr="00800ABF">
        <w:t xml:space="preserve">świadczenia usług na rzecz </w:t>
      </w:r>
      <w:r w:rsidR="004551FC">
        <w:t>rolników</w:t>
      </w:r>
      <w:r w:rsidRPr="00800ABF">
        <w:t xml:space="preserve"> związanych z</w:t>
      </w:r>
      <w:r w:rsidR="00767131">
        <w:t xml:space="preserve"> </w:t>
      </w:r>
      <w:r w:rsidRPr="00800ABF">
        <w:t>wytwarzaniem przez nich produktów lub grup produktów;</w:t>
      </w:r>
    </w:p>
    <w:p w14:paraId="2993C908" w14:textId="77777777" w:rsidR="00E2137D" w:rsidRPr="00800ABF" w:rsidRDefault="00E2137D" w:rsidP="00E2137D">
      <w:pPr>
        <w:pStyle w:val="PKTpunkt"/>
      </w:pPr>
      <w:r w:rsidRPr="00E2137D">
        <w:t>4)</w:t>
      </w:r>
      <w:r>
        <w:tab/>
      </w:r>
      <w:r w:rsidRPr="00800ABF">
        <w:t xml:space="preserve">sprzedaży produktów lub grup produktów, wyprodukowanych przez </w:t>
      </w:r>
      <w:r w:rsidR="006540F4" w:rsidRPr="00800ABF">
        <w:t>rolnik</w:t>
      </w:r>
      <w:r w:rsidR="006540F4">
        <w:t>ów</w:t>
      </w:r>
      <w:r w:rsidRPr="00800ABF">
        <w:t>;</w:t>
      </w:r>
    </w:p>
    <w:p w14:paraId="2593F01B" w14:textId="77777777" w:rsidR="00570AF7" w:rsidRPr="00823A33" w:rsidRDefault="00E2137D" w:rsidP="00823A33">
      <w:pPr>
        <w:pStyle w:val="PKTpunkt"/>
      </w:pPr>
      <w:r w:rsidRPr="00823A33">
        <w:t>5)</w:t>
      </w:r>
      <w:r w:rsidRPr="00823A33">
        <w:tab/>
        <w:t xml:space="preserve">upowszechniania wśród swoich członków korzystnych dla środowiska metod uprawy, technologii produkcji </w:t>
      </w:r>
      <w:r w:rsidR="00FE7DE2">
        <w:t>lub</w:t>
      </w:r>
      <w:r w:rsidR="00767131">
        <w:t xml:space="preserve"> </w:t>
      </w:r>
      <w:r w:rsidRPr="00823A33">
        <w:t>metod gospodarki odpadami</w:t>
      </w:r>
      <w:r w:rsidR="00570AF7" w:rsidRPr="00823A33">
        <w:t>;</w:t>
      </w:r>
    </w:p>
    <w:p w14:paraId="376EF820" w14:textId="77777777" w:rsidR="00570AF7" w:rsidRPr="00823A33" w:rsidRDefault="00570AF7" w:rsidP="00823A33">
      <w:pPr>
        <w:pStyle w:val="PKTpunkt"/>
      </w:pPr>
      <w:r w:rsidRPr="00823A33">
        <w:t>6)</w:t>
      </w:r>
      <w:r w:rsidRPr="00823A33">
        <w:tab/>
        <w:t>prowadzenia działalności usługowej na rzecz swoich członków</w:t>
      </w:r>
      <w:r w:rsidR="006540F4">
        <w:t xml:space="preserve"> </w:t>
      </w:r>
      <w:r w:rsidR="00A66CEB">
        <w:t xml:space="preserve">innej niż </w:t>
      </w:r>
      <w:r w:rsidR="004551FC">
        <w:t>świadczeni</w:t>
      </w:r>
      <w:r w:rsidR="00A66CEB">
        <w:t>e</w:t>
      </w:r>
      <w:r w:rsidR="004551FC">
        <w:t xml:space="preserve"> usług</w:t>
      </w:r>
      <w:r w:rsidR="00A66CEB">
        <w:t xml:space="preserve">, o których mowa </w:t>
      </w:r>
      <w:r w:rsidR="00125F32">
        <w:t>w pkt</w:t>
      </w:r>
      <w:r w:rsidR="006540F4">
        <w:t xml:space="preserve"> 3</w:t>
      </w:r>
      <w:r w:rsidRPr="00823A33">
        <w:t>.</w:t>
      </w:r>
    </w:p>
    <w:p w14:paraId="3731C5EF" w14:textId="77777777" w:rsidR="00E2137D" w:rsidRDefault="00E2137D" w:rsidP="00E2137D">
      <w:pPr>
        <w:pStyle w:val="USTustnpkodeksu"/>
      </w:pPr>
      <w:r w:rsidRPr="00800ABF">
        <w:t>3.</w:t>
      </w:r>
      <w:r w:rsidR="00767131">
        <w:t xml:space="preserve"> </w:t>
      </w:r>
      <w:r w:rsidR="00823A33" w:rsidRPr="00823A33">
        <w:t>Spółdzielnia rolników może prowadzić również działalność społeczną i oświatowo</w:t>
      </w:r>
      <w:r w:rsidR="00767131">
        <w:t>-</w:t>
      </w:r>
      <w:r w:rsidR="00767131">
        <w:br/>
      </w:r>
      <w:r w:rsidR="00823A33" w:rsidRPr="00823A33">
        <w:t>-kulturalną na rzecz swoich członków i ich środowiska.</w:t>
      </w:r>
    </w:p>
    <w:p w14:paraId="0B83214B" w14:textId="77777777" w:rsidR="00823A33" w:rsidRDefault="00823A33" w:rsidP="00E2137D">
      <w:pPr>
        <w:pStyle w:val="USTustnpkodeksu"/>
      </w:pPr>
      <w:r>
        <w:t>4</w:t>
      </w:r>
      <w:r w:rsidRPr="00823A33">
        <w:t>. Przychody z prowadzenia działalności, o których mowa w ust. 2 pkt 6 oraz ust. 3, nie mogą łącznie przekroczyć 25% przychodów spółdzielni rolników uzyskanych w danym roku obrotowym.</w:t>
      </w:r>
    </w:p>
    <w:p w14:paraId="40A0E7F4" w14:textId="77777777" w:rsidR="00E2137D" w:rsidRDefault="00E2137D" w:rsidP="00E2137D">
      <w:pPr>
        <w:pStyle w:val="USTustnpkodeksu"/>
      </w:pPr>
      <w:r w:rsidRPr="00800ABF">
        <w:t>5.</w:t>
      </w:r>
      <w:r w:rsidR="00767131">
        <w:t xml:space="preserve"> </w:t>
      </w:r>
      <w:r w:rsidRPr="00800ABF">
        <w:t>Każdy z</w:t>
      </w:r>
      <w:r w:rsidR="00767131">
        <w:t xml:space="preserve"> </w:t>
      </w:r>
      <w:r w:rsidRPr="00800ABF">
        <w:t xml:space="preserve">członków spółdzielni </w:t>
      </w:r>
      <w:r>
        <w:t xml:space="preserve">rolników </w:t>
      </w:r>
      <w:r w:rsidRPr="00800ABF">
        <w:t>może przynależeć do jednej spółdzielni rolników w</w:t>
      </w:r>
      <w:r w:rsidR="00767131">
        <w:t xml:space="preserve"> </w:t>
      </w:r>
      <w:r w:rsidRPr="00800ABF">
        <w:t xml:space="preserve">zakresie </w:t>
      </w:r>
      <w:r w:rsidR="00C3160A">
        <w:t xml:space="preserve">określonych </w:t>
      </w:r>
      <w:r w:rsidRPr="00800ABF">
        <w:t>produktów lub grup produktów</w:t>
      </w:r>
      <w:r>
        <w:t>.</w:t>
      </w:r>
    </w:p>
    <w:p w14:paraId="77EF4DD5" w14:textId="77777777" w:rsidR="00E2137D" w:rsidRPr="00800ABF" w:rsidRDefault="00E2137D" w:rsidP="00E2137D">
      <w:pPr>
        <w:pStyle w:val="USTustnpkodeksu"/>
      </w:pPr>
      <w:r w:rsidRPr="00800ABF">
        <w:lastRenderedPageBreak/>
        <w:t>6.</w:t>
      </w:r>
      <w:r w:rsidR="00767131">
        <w:t xml:space="preserve"> </w:t>
      </w:r>
      <w:r w:rsidRPr="00800ABF">
        <w:t>Minister właściwy do spraw rynków rolnych określi, w</w:t>
      </w:r>
      <w:r w:rsidR="00767131">
        <w:t xml:space="preserve"> </w:t>
      </w:r>
      <w:r w:rsidRPr="00800ABF">
        <w:t xml:space="preserve">drodze rozporządzenia, wykaz produktów </w:t>
      </w:r>
      <w:r w:rsidR="006540F4">
        <w:t>lub</w:t>
      </w:r>
      <w:r w:rsidR="00767131">
        <w:t xml:space="preserve"> </w:t>
      </w:r>
      <w:r w:rsidRPr="00800ABF">
        <w:t xml:space="preserve">grup produktów, </w:t>
      </w:r>
      <w:r w:rsidR="00D64AE5">
        <w:t>ze względu na</w:t>
      </w:r>
      <w:r w:rsidRPr="00800ABF">
        <w:t xml:space="preserve"> któr</w:t>
      </w:r>
      <w:r w:rsidR="00D64AE5">
        <w:t>e</w:t>
      </w:r>
      <w:r w:rsidRPr="00800ABF">
        <w:t xml:space="preserve"> mogą być zakładane spółdzielnie rolników, mając na </w:t>
      </w:r>
      <w:r w:rsidR="00D64AE5">
        <w:t>uwadze</w:t>
      </w:r>
      <w:r w:rsidRPr="00800ABF">
        <w:t xml:space="preserve"> </w:t>
      </w:r>
      <w:r>
        <w:t>znaczenie ekonomiczne poszczególnych produktów</w:t>
      </w:r>
      <w:r w:rsidR="006540F4">
        <w:t xml:space="preserve"> rolnych</w:t>
      </w:r>
      <w:r>
        <w:t xml:space="preserve"> z</w:t>
      </w:r>
      <w:r w:rsidR="00767131">
        <w:t xml:space="preserve"> </w:t>
      </w:r>
      <w:r>
        <w:t>punktu widzenia krajowej produkcji rolnej</w:t>
      </w:r>
      <w:r w:rsidR="0098676F">
        <w:t xml:space="preserve"> oraz chowu lub hodowli ryb</w:t>
      </w:r>
      <w:r w:rsidRPr="00800ABF">
        <w:t>.</w:t>
      </w:r>
    </w:p>
    <w:p w14:paraId="3289EE8C" w14:textId="77777777" w:rsidR="00E2137D" w:rsidRDefault="00E2137D" w:rsidP="00E2137D">
      <w:pPr>
        <w:pStyle w:val="ARTartustawynprozporzdzenia"/>
      </w:pPr>
      <w:r w:rsidRPr="00885D42">
        <w:rPr>
          <w:rStyle w:val="Ppogrubienie"/>
        </w:rPr>
        <w:t>Art.</w:t>
      </w:r>
      <w:r w:rsidR="00767131" w:rsidRPr="00885D42">
        <w:rPr>
          <w:rStyle w:val="Ppogrubienie"/>
        </w:rPr>
        <w:t> </w:t>
      </w:r>
      <w:r w:rsidRPr="00885D42">
        <w:rPr>
          <w:rStyle w:val="Ppogrubienie"/>
        </w:rPr>
        <w:t>7.</w:t>
      </w:r>
      <w:r w:rsidR="00767131">
        <w:t xml:space="preserve"> </w:t>
      </w:r>
      <w:r w:rsidRPr="00800ABF">
        <w:t>1.</w:t>
      </w:r>
      <w:r w:rsidR="00767131">
        <w:t xml:space="preserve"> </w:t>
      </w:r>
      <w:r>
        <w:t>Z</w:t>
      </w:r>
      <w:r w:rsidRPr="00800ABF">
        <w:t xml:space="preserve">ałożycielami </w:t>
      </w:r>
      <w:r>
        <w:t xml:space="preserve">spółdzielni rolników </w:t>
      </w:r>
      <w:r w:rsidRPr="00800ABF">
        <w:t xml:space="preserve">mogą być rolnicy, których liczba nie może być mniejsza </w:t>
      </w:r>
      <w:r w:rsidR="006540F4">
        <w:t>niż</w:t>
      </w:r>
      <w:r w:rsidR="006540F4" w:rsidRPr="00800ABF">
        <w:t xml:space="preserve"> </w:t>
      </w:r>
      <w:r w:rsidR="00DD4010">
        <w:t>dziesi</w:t>
      </w:r>
      <w:r w:rsidR="00DD4010" w:rsidRPr="00800ABF">
        <w:t>ę</w:t>
      </w:r>
      <w:r w:rsidR="006540F4">
        <w:t>ć</w:t>
      </w:r>
      <w:r w:rsidRPr="00800ABF">
        <w:t>.</w:t>
      </w:r>
    </w:p>
    <w:p w14:paraId="70914899" w14:textId="77777777" w:rsidR="00E2137D" w:rsidRPr="00800ABF" w:rsidRDefault="00E2137D" w:rsidP="00E2137D">
      <w:pPr>
        <w:pStyle w:val="USTustnpkodeksu"/>
      </w:pPr>
      <w:r w:rsidRPr="00800ABF">
        <w:t>2.</w:t>
      </w:r>
      <w:r w:rsidR="00767131">
        <w:t xml:space="preserve"> </w:t>
      </w:r>
      <w:r w:rsidRPr="00800ABF">
        <w:t xml:space="preserve">Spółdzielnia rolników liczy co najmniej </w:t>
      </w:r>
      <w:r w:rsidR="00DD4010">
        <w:t>dziesięc</w:t>
      </w:r>
      <w:r w:rsidR="00DD4010" w:rsidRPr="00800ABF">
        <w:t xml:space="preserve">iu </w:t>
      </w:r>
      <w:r w:rsidRPr="00800ABF">
        <w:t>członków będących rolnikami, o</w:t>
      </w:r>
      <w:r w:rsidR="00767131">
        <w:t> </w:t>
      </w:r>
      <w:r w:rsidRPr="00800ABF">
        <w:t>ile statut nie wymaga większej liczby członków będących rolnikami.</w:t>
      </w:r>
    </w:p>
    <w:p w14:paraId="109B0A53" w14:textId="77777777" w:rsidR="00E2137D" w:rsidRPr="00800ABF" w:rsidRDefault="00E2137D" w:rsidP="00E2137D">
      <w:pPr>
        <w:pStyle w:val="USTustnpkodeksu"/>
      </w:pPr>
      <w:r w:rsidRPr="00800ABF">
        <w:t>3.</w:t>
      </w:r>
      <w:r w:rsidR="00767131">
        <w:t xml:space="preserve"> </w:t>
      </w:r>
      <w:r w:rsidRPr="00800ABF">
        <w:t>Spółdzielnia rolników nie może odmówić przyjęcia w</w:t>
      </w:r>
      <w:r w:rsidR="00767131">
        <w:t xml:space="preserve"> </w:t>
      </w:r>
      <w:r w:rsidRPr="00800ABF">
        <w:t>poczet członków rolnika</w:t>
      </w:r>
      <w:r w:rsidR="005C18BB">
        <w:t xml:space="preserve"> albo podmiotu niebędącego rolnikiem</w:t>
      </w:r>
      <w:r w:rsidRPr="00800ABF">
        <w:t xml:space="preserve">, jeżeli spełnia on </w:t>
      </w:r>
      <w:r w:rsidR="006540F4">
        <w:t>wymagania</w:t>
      </w:r>
      <w:r w:rsidR="006540F4" w:rsidRPr="00800ABF">
        <w:t xml:space="preserve"> </w:t>
      </w:r>
      <w:r w:rsidRPr="00800ABF">
        <w:t>określone w</w:t>
      </w:r>
      <w:r w:rsidR="00767131">
        <w:t xml:space="preserve"> </w:t>
      </w:r>
      <w:r w:rsidRPr="00800ABF">
        <w:t>ustawie</w:t>
      </w:r>
      <w:r w:rsidR="006540F4">
        <w:t xml:space="preserve"> </w:t>
      </w:r>
      <w:r w:rsidR="00006D11">
        <w:t xml:space="preserve">oraz </w:t>
      </w:r>
      <w:r w:rsidR="006540F4">
        <w:t>w</w:t>
      </w:r>
      <w:r w:rsidR="00767131">
        <w:t> </w:t>
      </w:r>
      <w:r w:rsidR="006540F4">
        <w:t>statucie</w:t>
      </w:r>
      <w:r w:rsidRPr="00800ABF">
        <w:t>.</w:t>
      </w:r>
    </w:p>
    <w:p w14:paraId="26E7C5A1" w14:textId="77777777" w:rsidR="00E2137D" w:rsidRPr="00E2137D" w:rsidRDefault="00E2137D" w:rsidP="00885D42">
      <w:pPr>
        <w:pStyle w:val="USTustnpkodeksu"/>
        <w:keepNext/>
      </w:pPr>
      <w:r w:rsidRPr="00800ABF">
        <w:t>4.</w:t>
      </w:r>
      <w:r w:rsidR="00767131">
        <w:t xml:space="preserve"> </w:t>
      </w:r>
      <w:r w:rsidRPr="00800ABF">
        <w:t>Jeżeli członkami spółdzielni rolników są wyłącznie osoby prawne, a</w:t>
      </w:r>
      <w:r w:rsidR="00767131">
        <w:t xml:space="preserve"> </w:t>
      </w:r>
      <w:r w:rsidRPr="00800ABF">
        <w:t>statut określa inną zasadę ustalania liczby głosów niż określona w</w:t>
      </w:r>
      <w:r w:rsidR="00767131">
        <w:t xml:space="preserve"> </w:t>
      </w:r>
      <w:r>
        <w:t>art.</w:t>
      </w:r>
      <w:r w:rsidR="00767131">
        <w:t xml:space="preserve"> </w:t>
      </w:r>
      <w:r w:rsidRPr="00800ABF">
        <w:t>36</w:t>
      </w:r>
      <w:r>
        <w:t xml:space="preserve"> §</w:t>
      </w:r>
      <w:r w:rsidR="00767131">
        <w:t xml:space="preserve"> </w:t>
      </w:r>
      <w:r w:rsidRPr="00800ABF">
        <w:t>2</w:t>
      </w:r>
      <w:r>
        <w:t xml:space="preserve"> zdanie</w:t>
      </w:r>
      <w:r w:rsidRPr="00800ABF">
        <w:t xml:space="preserve"> pierwsze ustawy </w:t>
      </w:r>
      <w:r w:rsidR="00D75AD0">
        <w:t xml:space="preserve">– </w:t>
      </w:r>
      <w:r w:rsidRPr="00800ABF">
        <w:t>Prawo spółdzielcze</w:t>
      </w:r>
      <w:r w:rsidR="006540F4">
        <w:t>,</w:t>
      </w:r>
      <w:r w:rsidRPr="00800ABF">
        <w:t xml:space="preserve"> żaden z</w:t>
      </w:r>
      <w:r w:rsidR="00767131">
        <w:t xml:space="preserve"> </w:t>
      </w:r>
      <w:r w:rsidRPr="00800ABF">
        <w:t>członków nie może mieć więcej niż 20% ogólnej liczby głosów na walnym zgromadzeniu,</w:t>
      </w:r>
      <w:r w:rsidRPr="00E2137D">
        <w:t xml:space="preserve"> także pośrednio:</w:t>
      </w:r>
    </w:p>
    <w:p w14:paraId="2495832A" w14:textId="77777777" w:rsidR="00E2137D" w:rsidRPr="00F85061" w:rsidRDefault="00E2137D" w:rsidP="00E2137D">
      <w:pPr>
        <w:pStyle w:val="PKTpunkt"/>
      </w:pPr>
      <w:r w:rsidRPr="00F85061">
        <w:t>1)</w:t>
      </w:r>
      <w:r>
        <w:tab/>
      </w:r>
      <w:r w:rsidRPr="00F85061">
        <w:t>przez dysponowanie bezpośrednio lub pośrednio większością głosów na walnym zgromadzeniu, zgromadzeniu wspólników albo walnym zebraniu członków, także jako zastawnik albo użytkownik, bądź w</w:t>
      </w:r>
      <w:r w:rsidR="00767131">
        <w:t xml:space="preserve"> </w:t>
      </w:r>
      <w:r w:rsidRPr="00F85061">
        <w:t>zarządzie innej osoby prawnej będącej członkiem spółdzielni rolników, także na podstawie porozumień z</w:t>
      </w:r>
      <w:r w:rsidR="00767131">
        <w:t xml:space="preserve"> </w:t>
      </w:r>
      <w:r w:rsidRPr="00F85061">
        <w:t>innymi osobami</w:t>
      </w:r>
      <w:r>
        <w:t>;</w:t>
      </w:r>
    </w:p>
    <w:p w14:paraId="16D59549" w14:textId="77777777" w:rsidR="00E2137D" w:rsidRPr="00FA1AA1" w:rsidRDefault="00E2137D" w:rsidP="00E2137D">
      <w:pPr>
        <w:pStyle w:val="PKTpunkt"/>
      </w:pPr>
      <w:r w:rsidRPr="00FA1AA1">
        <w:t>2)</w:t>
      </w:r>
      <w:r>
        <w:tab/>
      </w:r>
      <w:r w:rsidR="0024103C">
        <w:t>jeżeli</w:t>
      </w:r>
      <w:r w:rsidR="0024103C" w:rsidRPr="00800ABF">
        <w:t xml:space="preserve"> </w:t>
      </w:r>
      <w:r w:rsidRPr="00800ABF">
        <w:t>członkowie zarządu osoby prawnej będącej członkiem spółdzielni rolników stanowią więcej niż połowę członków zarządu innej osoby prawnej będącej członkiem spółdzielni</w:t>
      </w:r>
      <w:r>
        <w:t xml:space="preserve"> rolników</w:t>
      </w:r>
      <w:r w:rsidRPr="00800ABF">
        <w:t>.</w:t>
      </w:r>
    </w:p>
    <w:p w14:paraId="1ACCDFBF" w14:textId="77777777" w:rsidR="00E2137D" w:rsidRDefault="00E2137D" w:rsidP="00E2137D">
      <w:pPr>
        <w:pStyle w:val="ARTartustawynprozporzdzenia"/>
      </w:pPr>
      <w:r w:rsidRPr="00885D42">
        <w:rPr>
          <w:rStyle w:val="Ppogrubienie"/>
        </w:rPr>
        <w:t>Art.</w:t>
      </w:r>
      <w:r w:rsidR="00767131" w:rsidRPr="00885D42">
        <w:rPr>
          <w:rStyle w:val="Ppogrubienie"/>
        </w:rPr>
        <w:t> </w:t>
      </w:r>
      <w:r w:rsidRPr="00885D42">
        <w:rPr>
          <w:rStyle w:val="Ppogrubienie"/>
        </w:rPr>
        <w:t>8.</w:t>
      </w:r>
      <w:r w:rsidR="00767131">
        <w:t xml:space="preserve"> </w:t>
      </w:r>
      <w:r w:rsidR="005C18BB">
        <w:t>D</w:t>
      </w:r>
      <w:r w:rsidRPr="00800ABF">
        <w:t>o rady nadzorczej spółdzielni rolników</w:t>
      </w:r>
      <w:r w:rsidR="005C18BB">
        <w:t xml:space="preserve"> są wybierani członkowie spółdzielni rolników będący </w:t>
      </w:r>
      <w:r w:rsidR="005C18BB" w:rsidRPr="00800ABF">
        <w:t>rolnikami</w:t>
      </w:r>
      <w:r w:rsidRPr="00800ABF">
        <w:t>.</w:t>
      </w:r>
    </w:p>
    <w:p w14:paraId="40B06E24" w14:textId="77777777" w:rsidR="00E2137D" w:rsidRDefault="00E2137D" w:rsidP="00E2137D">
      <w:pPr>
        <w:pStyle w:val="ARTartustawynprozporzdzenia"/>
      </w:pPr>
      <w:r w:rsidRPr="00885D42">
        <w:rPr>
          <w:rStyle w:val="Ppogrubienie"/>
        </w:rPr>
        <w:t>Art.</w:t>
      </w:r>
      <w:r w:rsidR="00767131" w:rsidRPr="00885D42">
        <w:rPr>
          <w:rStyle w:val="Ppogrubienie"/>
        </w:rPr>
        <w:t> </w:t>
      </w:r>
      <w:r w:rsidRPr="00885D42">
        <w:rPr>
          <w:rStyle w:val="Ppogrubienie"/>
        </w:rPr>
        <w:t>9.</w:t>
      </w:r>
      <w:r w:rsidR="00767131">
        <w:t xml:space="preserve"> </w:t>
      </w:r>
      <w:r>
        <w:t xml:space="preserve">1. </w:t>
      </w:r>
      <w:r w:rsidRPr="00800ABF">
        <w:t>Spółdzielnie rolników mogą zakładać związki spółdzielni rolników prowadzące w</w:t>
      </w:r>
      <w:r w:rsidR="00767131">
        <w:t xml:space="preserve"> </w:t>
      </w:r>
      <w:r w:rsidRPr="00800ABF">
        <w:t>imieniu i</w:t>
      </w:r>
      <w:r w:rsidR="00767131">
        <w:t xml:space="preserve"> </w:t>
      </w:r>
      <w:r w:rsidRPr="00800ABF">
        <w:t>na rzecz</w:t>
      </w:r>
      <w:r>
        <w:t xml:space="preserve"> swoich</w:t>
      </w:r>
      <w:r w:rsidRPr="00800ABF">
        <w:t xml:space="preserve"> członków</w:t>
      </w:r>
      <w:r>
        <w:t xml:space="preserve"> </w:t>
      </w:r>
      <w:r w:rsidRPr="00800ABF">
        <w:t>działalność w</w:t>
      </w:r>
      <w:r w:rsidR="00767131">
        <w:t xml:space="preserve"> </w:t>
      </w:r>
      <w:r w:rsidRPr="00800ABF">
        <w:t>zakresie, o</w:t>
      </w:r>
      <w:r w:rsidR="00767131">
        <w:t xml:space="preserve"> </w:t>
      </w:r>
      <w:r w:rsidRPr="00800ABF">
        <w:t>którym mowa w</w:t>
      </w:r>
      <w:r w:rsidR="00767131">
        <w:t> </w:t>
      </w:r>
      <w:r>
        <w:t>art.</w:t>
      </w:r>
      <w:r w:rsidR="00767131">
        <w:t xml:space="preserve"> </w:t>
      </w:r>
      <w:r>
        <w:t>6 ust.</w:t>
      </w:r>
      <w:r w:rsidR="00767131">
        <w:t xml:space="preserve"> </w:t>
      </w:r>
      <w:r w:rsidRPr="00800ABF">
        <w:t>2</w:t>
      </w:r>
      <w:r>
        <w:t xml:space="preserve">, </w:t>
      </w:r>
      <w:r w:rsidRPr="00800ABF">
        <w:t>lub przystępować do takich związków</w:t>
      </w:r>
      <w:r>
        <w:t>.</w:t>
      </w:r>
    </w:p>
    <w:p w14:paraId="4B7E270E" w14:textId="77777777" w:rsidR="00407BB0" w:rsidRDefault="00E2137D" w:rsidP="00E2137D">
      <w:pPr>
        <w:pStyle w:val="USTustnpkodeksu"/>
      </w:pPr>
      <w:r>
        <w:t>2.</w:t>
      </w:r>
      <w:r w:rsidR="00767131">
        <w:t xml:space="preserve"> </w:t>
      </w:r>
      <w:r>
        <w:t>Z</w:t>
      </w:r>
      <w:r w:rsidRPr="00800ABF">
        <w:t>wiąz</w:t>
      </w:r>
      <w:r>
        <w:t>e</w:t>
      </w:r>
      <w:r w:rsidRPr="00800ABF">
        <w:t xml:space="preserve">k spółdzielni rolników </w:t>
      </w:r>
      <w:r>
        <w:t>może</w:t>
      </w:r>
      <w:r w:rsidRPr="00E2137D">
        <w:t xml:space="preserve"> prowadzić również działalność społeczną i</w:t>
      </w:r>
      <w:r w:rsidR="00767131">
        <w:t> </w:t>
      </w:r>
      <w:r w:rsidRPr="00800ABF">
        <w:t>oświatowo</w:t>
      </w:r>
      <w:r w:rsidR="00767131">
        <w:t>-</w:t>
      </w:r>
      <w:r w:rsidRPr="00800ABF">
        <w:t xml:space="preserve">kulturalną na rzecz </w:t>
      </w:r>
      <w:r>
        <w:t>członków spółdzielni rolników będącej członkiem tego związku.</w:t>
      </w:r>
    </w:p>
    <w:p w14:paraId="41AD24F8" w14:textId="77777777" w:rsidR="005C18BB" w:rsidRDefault="00E2137D" w:rsidP="00E2137D">
      <w:pPr>
        <w:pStyle w:val="USTustnpkodeksu"/>
      </w:pPr>
      <w:r>
        <w:lastRenderedPageBreak/>
        <w:t>3</w:t>
      </w:r>
      <w:r w:rsidRPr="00800ABF">
        <w:t>.</w:t>
      </w:r>
      <w:r w:rsidR="00767131">
        <w:t xml:space="preserve"> </w:t>
      </w:r>
      <w:r w:rsidRPr="00800ABF">
        <w:t xml:space="preserve">Do związków spółdzielni rolników stosuje się przepisy </w:t>
      </w:r>
      <w:r w:rsidR="00B978F4">
        <w:t xml:space="preserve">ustawy </w:t>
      </w:r>
      <w:r w:rsidR="00D75AD0">
        <w:t xml:space="preserve">– </w:t>
      </w:r>
      <w:r w:rsidR="00B978F4">
        <w:t>Prawo spółdzielcze</w:t>
      </w:r>
      <w:r w:rsidR="00B57298">
        <w:t xml:space="preserve"> </w:t>
      </w:r>
      <w:r w:rsidR="002C32B8">
        <w:t>zawarte w części I w tytule I dotyczące</w:t>
      </w:r>
      <w:r w:rsidR="00B57298">
        <w:t xml:space="preserve"> spółdzielni</w:t>
      </w:r>
      <w:r w:rsidRPr="00800ABF">
        <w:t>, których członkami zgodnie ze statutem są</w:t>
      </w:r>
      <w:r w:rsidR="00767131">
        <w:t> </w:t>
      </w:r>
      <w:r w:rsidRPr="00800ABF">
        <w:t>wyłącznie osoby prawne</w:t>
      </w:r>
      <w:r w:rsidR="005C18BB">
        <w:t>.</w:t>
      </w:r>
    </w:p>
    <w:p w14:paraId="2A70129D" w14:textId="77777777" w:rsidR="00E2137D" w:rsidRPr="00FA1AA1" w:rsidRDefault="005C18BB" w:rsidP="00E2137D">
      <w:pPr>
        <w:pStyle w:val="USTustnpkodeksu"/>
      </w:pPr>
      <w:r>
        <w:t xml:space="preserve">4. Krajowa Rada Spółdzielcza prowadzi rejestr związków spółdzielni rolników. </w:t>
      </w:r>
      <w:r w:rsidR="00B978F4" w:rsidRPr="00B978F4">
        <w:t>Zasady prowadzenia rejestru i dane w nim uwidocznione określa Krajowa Rada Spółdzielcza.</w:t>
      </w:r>
    </w:p>
    <w:p w14:paraId="2886E6AE" w14:textId="77777777" w:rsidR="00E2137D" w:rsidRPr="00800ABF" w:rsidRDefault="00485020" w:rsidP="00E2137D">
      <w:pPr>
        <w:pStyle w:val="ROZDZODDZOZNoznaczenierozdziauluboddziau"/>
      </w:pPr>
      <w:r>
        <w:t>Rozdział 3</w:t>
      </w:r>
    </w:p>
    <w:p w14:paraId="5A4C6C4A" w14:textId="77777777" w:rsidR="00E2137D" w:rsidRPr="00FA1AA1" w:rsidRDefault="00E2137D" w:rsidP="00885D42">
      <w:pPr>
        <w:pStyle w:val="ROZDZODDZPRZEDMprzedmiotregulacjirozdziauluboddziau"/>
      </w:pPr>
      <w:r w:rsidRPr="00800ABF">
        <w:t>Zasady działania i</w:t>
      </w:r>
      <w:r w:rsidR="00767131">
        <w:t xml:space="preserve"> </w:t>
      </w:r>
      <w:r w:rsidRPr="00800ABF">
        <w:t>gospodarka spółdzielni rolników</w:t>
      </w:r>
    </w:p>
    <w:p w14:paraId="40E32CDF" w14:textId="77777777" w:rsidR="00E2137D" w:rsidRPr="00800ABF" w:rsidRDefault="00E2137D" w:rsidP="00885D42">
      <w:pPr>
        <w:pStyle w:val="ARTartustawynprozporzdzenia"/>
        <w:keepNext/>
      </w:pPr>
      <w:r w:rsidRPr="00885D42">
        <w:rPr>
          <w:rStyle w:val="Ppogrubienie"/>
        </w:rPr>
        <w:t>Art.</w:t>
      </w:r>
      <w:r w:rsidR="00767131" w:rsidRPr="00885D42">
        <w:rPr>
          <w:rStyle w:val="Ppogrubienie"/>
        </w:rPr>
        <w:t> </w:t>
      </w:r>
      <w:r w:rsidRPr="00885D42">
        <w:rPr>
          <w:rStyle w:val="Ppogrubienie"/>
        </w:rPr>
        <w:t>10.</w:t>
      </w:r>
      <w:r w:rsidR="00767131">
        <w:t xml:space="preserve"> </w:t>
      </w:r>
      <w:r w:rsidRPr="00800ABF">
        <w:t>Statut może stanowić, że wysokość wpisowego wynosi:</w:t>
      </w:r>
    </w:p>
    <w:p w14:paraId="663D469E" w14:textId="77777777" w:rsidR="00E2137D" w:rsidRPr="00800ABF" w:rsidRDefault="00E2137D" w:rsidP="00E2137D">
      <w:pPr>
        <w:pStyle w:val="PKTpunkt"/>
      </w:pPr>
      <w:r w:rsidRPr="00E2137D">
        <w:t>1)</w:t>
      </w:r>
      <w:r>
        <w:tab/>
      </w:r>
      <w:r w:rsidRPr="00800ABF">
        <w:t>określoną kwotę albo</w:t>
      </w:r>
    </w:p>
    <w:p w14:paraId="57CB12E8" w14:textId="77777777" w:rsidR="00E2137D" w:rsidRPr="00800ABF" w:rsidRDefault="00E2137D" w:rsidP="00E2137D">
      <w:pPr>
        <w:pStyle w:val="PKTpunkt"/>
      </w:pPr>
      <w:r w:rsidRPr="00E2137D">
        <w:t>2)</w:t>
      </w:r>
      <w:r>
        <w:tab/>
      </w:r>
      <w:r w:rsidRPr="00800ABF">
        <w:t>iloraz określonej w</w:t>
      </w:r>
      <w:r w:rsidR="00767131">
        <w:t xml:space="preserve"> </w:t>
      </w:r>
      <w:r w:rsidRPr="00800ABF">
        <w:t>statucie części ułamkowej funduszu zasobowego spółdzielni</w:t>
      </w:r>
      <w:r w:rsidR="005C18BB">
        <w:t xml:space="preserve"> rolników</w:t>
      </w:r>
      <w:r w:rsidRPr="00800ABF">
        <w:t xml:space="preserve"> podzielonej przez liczbę członków spółdzielni rolników</w:t>
      </w:r>
      <w:r>
        <w:t xml:space="preserve"> </w:t>
      </w:r>
      <w:r w:rsidRPr="00800ABF">
        <w:t xml:space="preserve">– według stanu na koniec roku kalendarzowego </w:t>
      </w:r>
      <w:r w:rsidR="0098676F">
        <w:t xml:space="preserve">bezpośrednio </w:t>
      </w:r>
      <w:r w:rsidRPr="00800ABF">
        <w:t>poprzedzającego rok przystąpienia członka do spółdzielni rolników.</w:t>
      </w:r>
    </w:p>
    <w:p w14:paraId="24A1439F" w14:textId="77777777" w:rsidR="00E2137D" w:rsidRDefault="00B978F4" w:rsidP="009F247D">
      <w:pPr>
        <w:pStyle w:val="ARTartustawynprozporzdzenia"/>
      </w:pPr>
      <w:r w:rsidRPr="00885D42">
        <w:rPr>
          <w:rStyle w:val="Ppogrubienie"/>
        </w:rPr>
        <w:t>Art.</w:t>
      </w:r>
      <w:r w:rsidR="00767131" w:rsidRPr="00885D42">
        <w:rPr>
          <w:rStyle w:val="Ppogrubienie"/>
        </w:rPr>
        <w:t> </w:t>
      </w:r>
      <w:r w:rsidRPr="00885D42">
        <w:rPr>
          <w:rStyle w:val="Ppogrubienie"/>
        </w:rPr>
        <w:t>11</w:t>
      </w:r>
      <w:r w:rsidR="0024103C" w:rsidRPr="00885D42">
        <w:rPr>
          <w:rStyle w:val="Ppogrubienie"/>
        </w:rPr>
        <w:t>.</w:t>
      </w:r>
      <w:r>
        <w:t xml:space="preserve"> 1</w:t>
      </w:r>
      <w:r w:rsidR="00E2137D" w:rsidRPr="00800ABF">
        <w:t>.</w:t>
      </w:r>
      <w:r w:rsidR="00767131">
        <w:t xml:space="preserve"> </w:t>
      </w:r>
      <w:r w:rsidR="00E2137D">
        <w:t>Statut może przewidywać możliwość corocznego ustalania liczby udziałów, do których mają prawo poszczególni członkowie proporcjonalnie do ich udziału procentowego w</w:t>
      </w:r>
      <w:r w:rsidR="00767131">
        <w:t xml:space="preserve"> </w:t>
      </w:r>
      <w:r w:rsidR="00E2137D">
        <w:t>łącznej wartości zakupionych przez spółdzielnię od swoich członków produktów lub grup produktów w</w:t>
      </w:r>
      <w:r w:rsidR="00B57B13">
        <w:t xml:space="preserve"> </w:t>
      </w:r>
      <w:r w:rsidR="00E2137D">
        <w:t>roku obrotowym</w:t>
      </w:r>
      <w:r w:rsidR="005C18BB">
        <w:t xml:space="preserve"> </w:t>
      </w:r>
      <w:r w:rsidR="0098676F">
        <w:t xml:space="preserve">bezpośrednio </w:t>
      </w:r>
      <w:r w:rsidR="005C18BB">
        <w:t>poprzedzającym rok, w</w:t>
      </w:r>
      <w:r w:rsidR="00767131">
        <w:t> </w:t>
      </w:r>
      <w:r w:rsidR="005C18BB">
        <w:t xml:space="preserve">którym </w:t>
      </w:r>
      <w:r w:rsidR="00B57B13">
        <w:t>jest ustalana liczba udziałów</w:t>
      </w:r>
      <w:r w:rsidR="00E2137D">
        <w:t>.</w:t>
      </w:r>
    </w:p>
    <w:p w14:paraId="59ABEF78" w14:textId="77777777" w:rsidR="002C32B8" w:rsidRDefault="00B978F4" w:rsidP="00210512">
      <w:pPr>
        <w:pStyle w:val="USTustnpkodeksu"/>
      </w:pPr>
      <w:r>
        <w:t>2</w:t>
      </w:r>
      <w:r w:rsidRPr="00B40827">
        <w:t>.</w:t>
      </w:r>
      <w:r w:rsidR="00767131">
        <w:t xml:space="preserve"> </w:t>
      </w:r>
      <w:r w:rsidRPr="00B40827">
        <w:t xml:space="preserve">Statut może przewidywać możliwość ustalania liczby udziałów </w:t>
      </w:r>
      <w:r w:rsidR="002C5B78">
        <w:t>w</w:t>
      </w:r>
      <w:r>
        <w:t xml:space="preserve"> sposób</w:t>
      </w:r>
      <w:r w:rsidRPr="00B40827">
        <w:t xml:space="preserve"> inny niż </w:t>
      </w:r>
      <w:r w:rsidR="002C32B8">
        <w:t>określony</w:t>
      </w:r>
      <w:r w:rsidRPr="00B40827">
        <w:t xml:space="preserve"> w</w:t>
      </w:r>
      <w:r w:rsidR="00767131">
        <w:t xml:space="preserve"> </w:t>
      </w:r>
      <w:r>
        <w:t>ust.</w:t>
      </w:r>
      <w:r w:rsidR="00767131">
        <w:t xml:space="preserve"> </w:t>
      </w:r>
      <w:r>
        <w:t>1</w:t>
      </w:r>
      <w:r w:rsidRPr="00B40827">
        <w:t>.</w:t>
      </w:r>
    </w:p>
    <w:p w14:paraId="340EBE17" w14:textId="77777777" w:rsidR="00B978F4" w:rsidRDefault="00E2137D" w:rsidP="00885D42">
      <w:pPr>
        <w:pStyle w:val="USTustnpkodeksu"/>
        <w:keepNext/>
      </w:pPr>
      <w:r>
        <w:t>3.</w:t>
      </w:r>
      <w:r w:rsidR="00767131">
        <w:t xml:space="preserve"> </w:t>
      </w:r>
      <w:r w:rsidR="00B978F4">
        <w:t>W</w:t>
      </w:r>
      <w:r w:rsidR="00767131">
        <w:t xml:space="preserve"> </w:t>
      </w:r>
      <w:r w:rsidR="00B978F4">
        <w:t>przypadku</w:t>
      </w:r>
      <w:r w:rsidR="0024103C">
        <w:t>,</w:t>
      </w:r>
      <w:r w:rsidR="00B978F4">
        <w:t xml:space="preserve"> o</w:t>
      </w:r>
      <w:r w:rsidR="00767131">
        <w:t xml:space="preserve"> </w:t>
      </w:r>
      <w:r w:rsidR="00B978F4">
        <w:t>którym mowa w</w:t>
      </w:r>
      <w:r w:rsidR="00767131">
        <w:t xml:space="preserve"> </w:t>
      </w:r>
      <w:r w:rsidR="00B978F4">
        <w:t>ust.</w:t>
      </w:r>
      <w:r w:rsidR="00767131">
        <w:t xml:space="preserve"> </w:t>
      </w:r>
      <w:r w:rsidR="00D26734">
        <w:t>1</w:t>
      </w:r>
      <w:r w:rsidR="00210512">
        <w:t>:</w:t>
      </w:r>
      <w:r w:rsidR="00B978F4">
        <w:t xml:space="preserve"> </w:t>
      </w:r>
    </w:p>
    <w:p w14:paraId="349F369F" w14:textId="77777777" w:rsidR="00E2137D" w:rsidRPr="00767131" w:rsidRDefault="00767131" w:rsidP="00767131">
      <w:pPr>
        <w:pStyle w:val="PKTpunkt"/>
      </w:pPr>
      <w:r>
        <w:t>1)</w:t>
      </w:r>
      <w:r>
        <w:tab/>
      </w:r>
      <w:r w:rsidR="00210512" w:rsidRPr="00767131">
        <w:t>l</w:t>
      </w:r>
      <w:r w:rsidR="00E2137D" w:rsidRPr="00767131">
        <w:t>iczba udziałów, do których mają prawo poszczególni członkowie</w:t>
      </w:r>
      <w:r w:rsidR="00D75AD0">
        <w:t>,</w:t>
      </w:r>
      <w:r w:rsidR="00E2137D" w:rsidRPr="00767131">
        <w:t xml:space="preserve"> jest ustalana na</w:t>
      </w:r>
      <w:r>
        <w:t> </w:t>
      </w:r>
      <w:r w:rsidR="00E2137D" w:rsidRPr="00767131">
        <w:t>podstawie uchwały walnego zgromadzenia</w:t>
      </w:r>
      <w:r w:rsidR="005A1CEF" w:rsidRPr="00767131">
        <w:t xml:space="preserve"> podejmowanej większością co najmniej 2/3 głosów w obecności co najmniej połowy uprawnionych do głosowania</w:t>
      </w:r>
      <w:r w:rsidR="00B978F4" w:rsidRPr="00767131">
        <w:t>;</w:t>
      </w:r>
    </w:p>
    <w:p w14:paraId="5AFF496D" w14:textId="77777777" w:rsidR="00E2137D" w:rsidRPr="00B40827" w:rsidRDefault="00767131" w:rsidP="00767131">
      <w:pPr>
        <w:pStyle w:val="PKTpunkt"/>
      </w:pPr>
      <w:r>
        <w:t>2)</w:t>
      </w:r>
      <w:r>
        <w:tab/>
      </w:r>
      <w:r w:rsidR="00210512" w:rsidRPr="00767131">
        <w:t>s</w:t>
      </w:r>
      <w:r w:rsidR="00E2137D" w:rsidRPr="00767131">
        <w:t>tatut</w:t>
      </w:r>
      <w:r w:rsidR="00E2137D">
        <w:t xml:space="preserve"> </w:t>
      </w:r>
      <w:r w:rsidR="005A1CEF">
        <w:t xml:space="preserve">określa </w:t>
      </w:r>
      <w:r w:rsidR="00E2137D">
        <w:t>sposób i</w:t>
      </w:r>
      <w:r>
        <w:t xml:space="preserve"> </w:t>
      </w:r>
      <w:r w:rsidR="00E2137D">
        <w:t>terminy realizacji dopłat dokonywanych na udziały albo zwrotu wpłat dokonanych na udziały.</w:t>
      </w:r>
    </w:p>
    <w:p w14:paraId="0EB0C85F" w14:textId="77777777" w:rsidR="00E2137D" w:rsidRDefault="00322969" w:rsidP="00E2137D">
      <w:pPr>
        <w:pStyle w:val="USTustnpkodeksu"/>
      </w:pPr>
      <w:r>
        <w:t>4</w:t>
      </w:r>
      <w:r w:rsidR="00E2137D">
        <w:t>.</w:t>
      </w:r>
      <w:r w:rsidR="00767131">
        <w:t xml:space="preserve"> </w:t>
      </w:r>
      <w:r w:rsidR="00E2137D" w:rsidRPr="00800ABF">
        <w:t>Były członek spółdzielni rolników oraz osoba, którą zmarły członek wskazał jako osobę</w:t>
      </w:r>
      <w:r w:rsidR="00881129">
        <w:t>,</w:t>
      </w:r>
      <w:r w:rsidR="00E2137D" w:rsidRPr="00800ABF">
        <w:t xml:space="preserve"> której spółdzielnia rolników jest obowiązana zwrócić udziały po jego śmierci, może zbyć </w:t>
      </w:r>
      <w:r w:rsidR="00E2137D">
        <w:t xml:space="preserve">swoje </w:t>
      </w:r>
      <w:r w:rsidR="00E2137D" w:rsidRPr="00800ABF">
        <w:t>udziały innemu członkowi tej spółdzielni.</w:t>
      </w:r>
    </w:p>
    <w:p w14:paraId="2F039BF6" w14:textId="77777777" w:rsidR="00E2137D" w:rsidRPr="00800ABF" w:rsidRDefault="00322969" w:rsidP="00E2137D">
      <w:pPr>
        <w:pStyle w:val="USTustnpkodeksu"/>
      </w:pPr>
      <w:r>
        <w:t>5</w:t>
      </w:r>
      <w:r w:rsidR="00E2137D" w:rsidRPr="00800ABF">
        <w:t>.</w:t>
      </w:r>
      <w:r w:rsidR="00767131">
        <w:t xml:space="preserve"> </w:t>
      </w:r>
      <w:r w:rsidR="00E2137D" w:rsidRPr="00800ABF">
        <w:t xml:space="preserve">Nabywca udziałów jest </w:t>
      </w:r>
      <w:r w:rsidR="002C32B8" w:rsidRPr="00800ABF">
        <w:t xml:space="preserve">obowiązany </w:t>
      </w:r>
      <w:r w:rsidR="00E2137D" w:rsidRPr="00800ABF">
        <w:t>zawiadomić spółdzielnię rolników o</w:t>
      </w:r>
      <w:r w:rsidR="00767131">
        <w:t xml:space="preserve"> </w:t>
      </w:r>
      <w:r w:rsidR="00E2137D" w:rsidRPr="00800ABF">
        <w:t>nabyciu udziałów w</w:t>
      </w:r>
      <w:r w:rsidR="00767131">
        <w:t xml:space="preserve"> </w:t>
      </w:r>
      <w:r w:rsidR="00E2137D" w:rsidRPr="00800ABF">
        <w:t>terminie 7</w:t>
      </w:r>
      <w:r w:rsidR="00767131">
        <w:t xml:space="preserve"> </w:t>
      </w:r>
      <w:r w:rsidR="00E2137D" w:rsidRPr="00800ABF">
        <w:t>dni od dnia nabycia tych udziałów.</w:t>
      </w:r>
    </w:p>
    <w:p w14:paraId="3882EFBA" w14:textId="77777777" w:rsidR="00E2137D" w:rsidRDefault="00322969" w:rsidP="00E2137D">
      <w:pPr>
        <w:pStyle w:val="USTustnpkodeksu"/>
      </w:pPr>
      <w:r>
        <w:lastRenderedPageBreak/>
        <w:t>6</w:t>
      </w:r>
      <w:r w:rsidR="00E2137D" w:rsidRPr="00800ABF">
        <w:t>.</w:t>
      </w:r>
      <w:r w:rsidR="00767131">
        <w:t xml:space="preserve"> </w:t>
      </w:r>
      <w:r w:rsidR="00E2137D" w:rsidRPr="00800ABF">
        <w:t xml:space="preserve">Członek spółdzielni rolników, który wystąpił </w:t>
      </w:r>
      <w:r w:rsidR="002C5B78">
        <w:t>ze</w:t>
      </w:r>
      <w:r w:rsidR="00E2137D" w:rsidRPr="00800ABF">
        <w:t xml:space="preserve"> spółdzielni za wypowiedzeniem lub</w:t>
      </w:r>
      <w:r w:rsidR="00767131">
        <w:t> </w:t>
      </w:r>
      <w:r w:rsidR="00E2137D" w:rsidRPr="00800ABF">
        <w:t>został wykreślony z</w:t>
      </w:r>
      <w:r w:rsidR="00767131">
        <w:t xml:space="preserve"> </w:t>
      </w:r>
      <w:r w:rsidR="00E2137D" w:rsidRPr="00800ABF">
        <w:t xml:space="preserve">powodu </w:t>
      </w:r>
      <w:r w:rsidR="00E2137D">
        <w:t>zaprzestania prowadzenia gospodarstwa rolnego</w:t>
      </w:r>
      <w:r w:rsidR="00B07743">
        <w:t xml:space="preserve"> lub działu specjalnego produkcji rolnej</w:t>
      </w:r>
      <w:r w:rsidR="002C5B78">
        <w:t>,</w:t>
      </w:r>
      <w:r w:rsidR="00E2137D">
        <w:t xml:space="preserve"> </w:t>
      </w:r>
      <w:r w:rsidR="00E2137D" w:rsidRPr="00800ABF">
        <w:t>może w</w:t>
      </w:r>
      <w:r w:rsidR="00767131">
        <w:t xml:space="preserve"> </w:t>
      </w:r>
      <w:r w:rsidR="00E2137D" w:rsidRPr="00800ABF">
        <w:t>terminie sześciu miesięcy od dnia ustania członkostwa</w:t>
      </w:r>
      <w:r w:rsidR="00210512">
        <w:t xml:space="preserve"> </w:t>
      </w:r>
      <w:r w:rsidR="00E2137D" w:rsidRPr="00800ABF">
        <w:t>przenieść swoje udziały na osobę, która przejęła i</w:t>
      </w:r>
      <w:r w:rsidR="00767131">
        <w:t xml:space="preserve"> </w:t>
      </w:r>
      <w:r w:rsidR="00E2137D" w:rsidRPr="00800ABF">
        <w:t>prowadzi jego gospodarstwo rolne</w:t>
      </w:r>
      <w:r w:rsidR="0024103C">
        <w:t xml:space="preserve"> lub dział specjalny produkcji rolnej</w:t>
      </w:r>
      <w:r w:rsidR="00E2137D" w:rsidRPr="00800ABF">
        <w:t>, o</w:t>
      </w:r>
      <w:r w:rsidR="00767131">
        <w:t xml:space="preserve"> </w:t>
      </w:r>
      <w:r w:rsidR="00E2137D" w:rsidRPr="00800ABF">
        <w:t>ile została ona członkiem tej spółdzielni albo złożyła deklarację przystąpienia do tej spółdzielni.</w:t>
      </w:r>
    </w:p>
    <w:p w14:paraId="123397BA" w14:textId="77777777" w:rsidR="00322969" w:rsidRPr="00800ABF" w:rsidRDefault="00322969" w:rsidP="00322969">
      <w:pPr>
        <w:pStyle w:val="USTustnpkodeksu"/>
      </w:pPr>
      <w:r>
        <w:t xml:space="preserve">7. </w:t>
      </w:r>
      <w:r w:rsidRPr="00800ABF">
        <w:t xml:space="preserve">Umowa przenosząca własność udziałów </w:t>
      </w:r>
      <w:r>
        <w:t>w przypadkach</w:t>
      </w:r>
      <w:r w:rsidR="0024103C">
        <w:t>,</w:t>
      </w:r>
      <w:r>
        <w:t xml:space="preserve"> </w:t>
      </w:r>
      <w:r w:rsidRPr="00800ABF">
        <w:t>o</w:t>
      </w:r>
      <w:r w:rsidR="00767131">
        <w:t xml:space="preserve"> </w:t>
      </w:r>
      <w:r w:rsidRPr="00800ABF">
        <w:t>których mowa w</w:t>
      </w:r>
      <w:r w:rsidR="00767131">
        <w:t xml:space="preserve"> </w:t>
      </w:r>
      <w:r>
        <w:t>ust.</w:t>
      </w:r>
      <w:r w:rsidR="00767131">
        <w:t xml:space="preserve"> </w:t>
      </w:r>
      <w:r>
        <w:t>4 i 6</w:t>
      </w:r>
      <w:r w:rsidRPr="00800ABF">
        <w:t>, powinna być zawarta pod rygorem nieważności w</w:t>
      </w:r>
      <w:r w:rsidR="00767131">
        <w:t xml:space="preserve"> </w:t>
      </w:r>
      <w:r w:rsidRPr="00800ABF">
        <w:t>formie pisemnej z</w:t>
      </w:r>
      <w:r w:rsidR="00767131">
        <w:t xml:space="preserve"> </w:t>
      </w:r>
      <w:r w:rsidRPr="00800ABF">
        <w:t>podpisami notarialnie poświadczonymi.</w:t>
      </w:r>
    </w:p>
    <w:p w14:paraId="60507649" w14:textId="77777777" w:rsidR="00E2137D" w:rsidRPr="00800ABF" w:rsidRDefault="00322969" w:rsidP="00E2137D">
      <w:pPr>
        <w:pStyle w:val="USTustnpkodeksu"/>
      </w:pPr>
      <w:r>
        <w:t>8</w:t>
      </w:r>
      <w:r w:rsidR="00E2137D" w:rsidRPr="00800ABF">
        <w:t>.</w:t>
      </w:r>
      <w:r w:rsidR="00767131">
        <w:t xml:space="preserve"> </w:t>
      </w:r>
      <w:r w:rsidR="00E2137D" w:rsidRPr="00800ABF">
        <w:t>Przepis</w:t>
      </w:r>
      <w:r w:rsidR="00E2137D">
        <w:t xml:space="preserve"> ust.</w:t>
      </w:r>
      <w:r w:rsidR="00767131">
        <w:t xml:space="preserve"> </w:t>
      </w:r>
      <w:r w:rsidR="002C5B78">
        <w:t>6</w:t>
      </w:r>
      <w:r w:rsidR="00767131">
        <w:t xml:space="preserve"> </w:t>
      </w:r>
      <w:r w:rsidR="00E2137D" w:rsidRPr="00800ABF">
        <w:t xml:space="preserve">nie dotyczy przypadku, gdy przeniesienie własności gospodarstwa rolnego </w:t>
      </w:r>
      <w:r w:rsidR="00B07743">
        <w:t xml:space="preserve">lub działu specjalnego produkcji rolnej </w:t>
      </w:r>
      <w:r w:rsidR="00E2137D">
        <w:t>nastąpiło w</w:t>
      </w:r>
      <w:r w:rsidR="00767131">
        <w:t xml:space="preserve"> </w:t>
      </w:r>
      <w:r w:rsidR="00E2137D">
        <w:t xml:space="preserve">wyniku </w:t>
      </w:r>
      <w:r w:rsidR="00E2137D" w:rsidRPr="00800ABF">
        <w:t>odpłatnego nabycia.</w:t>
      </w:r>
    </w:p>
    <w:p w14:paraId="09D6C5CF" w14:textId="77777777" w:rsidR="00E2137D" w:rsidRPr="00800ABF" w:rsidRDefault="00322969" w:rsidP="00E2137D">
      <w:pPr>
        <w:pStyle w:val="USTustnpkodeksu"/>
      </w:pPr>
      <w:r>
        <w:t>9</w:t>
      </w:r>
      <w:r w:rsidR="00E2137D" w:rsidRPr="00800ABF">
        <w:t>.</w:t>
      </w:r>
      <w:r w:rsidR="00767131">
        <w:t xml:space="preserve"> </w:t>
      </w:r>
      <w:r w:rsidR="00E2137D" w:rsidRPr="00800ABF">
        <w:t>W</w:t>
      </w:r>
      <w:r w:rsidR="00767131">
        <w:t xml:space="preserve"> </w:t>
      </w:r>
      <w:r w:rsidR="00E2137D" w:rsidRPr="00800ABF">
        <w:t>przypadku gdy osoba</w:t>
      </w:r>
      <w:r w:rsidR="00E2137D">
        <w:t>,</w:t>
      </w:r>
      <w:r w:rsidR="00E2137D" w:rsidRPr="00800ABF">
        <w:t xml:space="preserve"> o</w:t>
      </w:r>
      <w:r w:rsidR="00767131">
        <w:t xml:space="preserve"> </w:t>
      </w:r>
      <w:r w:rsidR="00E2137D" w:rsidRPr="00800ABF">
        <w:t>której mowa w</w:t>
      </w:r>
      <w:r w:rsidR="00767131">
        <w:t xml:space="preserve"> </w:t>
      </w:r>
      <w:r w:rsidR="00E2137D">
        <w:t>ust.</w:t>
      </w:r>
      <w:r w:rsidR="00767131">
        <w:t xml:space="preserve"> </w:t>
      </w:r>
      <w:r w:rsidR="00147B00">
        <w:t>6</w:t>
      </w:r>
      <w:r w:rsidR="00E2137D" w:rsidRPr="00800ABF">
        <w:t xml:space="preserve">, nie została członkiem spółdzielni rolników </w:t>
      </w:r>
      <w:r w:rsidR="00E2137D">
        <w:t>albo</w:t>
      </w:r>
      <w:r w:rsidR="00E2137D" w:rsidRPr="00800ABF">
        <w:t xml:space="preserve"> nie złożyła deklaracji przystąpienia do tej spółdzielni</w:t>
      </w:r>
      <w:r w:rsidR="00E2137D">
        <w:t xml:space="preserve"> </w:t>
      </w:r>
      <w:r w:rsidR="00F9799B">
        <w:t xml:space="preserve">oraz w przypadku </w:t>
      </w:r>
      <w:r w:rsidR="003F3BD1" w:rsidRPr="00800ABF">
        <w:t>przeniesieni</w:t>
      </w:r>
      <w:r w:rsidR="003F3BD1">
        <w:t>a</w:t>
      </w:r>
      <w:r w:rsidR="003F3BD1" w:rsidRPr="00800ABF">
        <w:t xml:space="preserve"> </w:t>
      </w:r>
      <w:r w:rsidR="003F3BD1">
        <w:t xml:space="preserve">przez członka spółdzielni </w:t>
      </w:r>
      <w:r w:rsidR="003F3BD1" w:rsidRPr="00800ABF">
        <w:t>własności gospodarstwa rolnego</w:t>
      </w:r>
      <w:r w:rsidR="0024103C">
        <w:t xml:space="preserve"> lub działu specjalnego produkcji rolnej</w:t>
      </w:r>
      <w:r w:rsidR="003F3BD1" w:rsidRPr="00800ABF">
        <w:t xml:space="preserve"> </w:t>
      </w:r>
      <w:r w:rsidR="003F3BD1">
        <w:t>w</w:t>
      </w:r>
      <w:r w:rsidR="00767131">
        <w:t xml:space="preserve"> </w:t>
      </w:r>
      <w:r w:rsidR="003F3BD1">
        <w:t xml:space="preserve">wyniku </w:t>
      </w:r>
      <w:r w:rsidR="003F3BD1" w:rsidRPr="00800ABF">
        <w:t>odpłatnego nabycia</w:t>
      </w:r>
      <w:r w:rsidR="00972B1E">
        <w:t>,</w:t>
      </w:r>
      <w:r w:rsidR="003F3BD1">
        <w:t xml:space="preserve"> </w:t>
      </w:r>
      <w:r w:rsidR="00E2137D">
        <w:t>udział byłego członka</w:t>
      </w:r>
      <w:r w:rsidR="00972B1E">
        <w:t xml:space="preserve"> wypłaca się </w:t>
      </w:r>
      <w:r w:rsidR="00972B1E" w:rsidRPr="00972B1E">
        <w:t>na podstawie zatwierdzonego sprawozdania finansowego za rok, w którym członek przestał należeć do spółdzielni</w:t>
      </w:r>
      <w:r w:rsidR="00972B1E">
        <w:t xml:space="preserve"> rolników, przy czym s</w:t>
      </w:r>
      <w:r w:rsidR="00972B1E" w:rsidRPr="00972B1E">
        <w:t>posób i terminy wypłaty określa statut</w:t>
      </w:r>
      <w:r w:rsidR="00972B1E">
        <w:t>.</w:t>
      </w:r>
    </w:p>
    <w:p w14:paraId="0F6F5046" w14:textId="77777777" w:rsidR="00E2137D" w:rsidRPr="00E2137D" w:rsidRDefault="00E2137D" w:rsidP="00E2137D">
      <w:pPr>
        <w:pStyle w:val="ARTartustawynprozporzdzenia"/>
      </w:pPr>
      <w:r w:rsidRPr="00885D42">
        <w:rPr>
          <w:rStyle w:val="Ppogrubienie"/>
        </w:rPr>
        <w:t>Art.</w:t>
      </w:r>
      <w:r w:rsidR="00767131" w:rsidRPr="00885D42">
        <w:rPr>
          <w:rStyle w:val="Ppogrubienie"/>
        </w:rPr>
        <w:t> </w:t>
      </w:r>
      <w:r w:rsidRPr="00885D42">
        <w:rPr>
          <w:rStyle w:val="Ppogrubienie"/>
        </w:rPr>
        <w:t>1</w:t>
      </w:r>
      <w:r w:rsidR="00972B1E" w:rsidRPr="00885D42">
        <w:rPr>
          <w:rStyle w:val="Ppogrubienie"/>
        </w:rPr>
        <w:t>2</w:t>
      </w:r>
      <w:r w:rsidRPr="00885D42">
        <w:rPr>
          <w:rStyle w:val="Ppogrubienie"/>
        </w:rPr>
        <w:t>.</w:t>
      </w:r>
      <w:r w:rsidR="00767131">
        <w:t xml:space="preserve"> </w:t>
      </w:r>
      <w:r w:rsidRPr="00800ABF">
        <w:t xml:space="preserve">Członek </w:t>
      </w:r>
      <w:r>
        <w:t xml:space="preserve">spółdzielni rolników </w:t>
      </w:r>
      <w:r w:rsidRPr="00800ABF">
        <w:t>będący właścicielem wniesionego do spółdzielni rolników wkładu niepieniężnego może nim rozporządzać, jednak o</w:t>
      </w:r>
      <w:r w:rsidR="00767131">
        <w:t xml:space="preserve"> </w:t>
      </w:r>
      <w:r w:rsidRPr="00800ABF">
        <w:t>zamiarze zbycia takiego wkładu jest obowiązany powiadomić spółdzielnię rolników na piśmie</w:t>
      </w:r>
      <w:r w:rsidR="00972B1E">
        <w:t>,</w:t>
      </w:r>
      <w:r w:rsidRPr="00800ABF">
        <w:t xml:space="preserve"> co najmniej na</w:t>
      </w:r>
      <w:r w:rsidR="00767131">
        <w:t> </w:t>
      </w:r>
      <w:r w:rsidRPr="00E2137D">
        <w:t>12</w:t>
      </w:r>
      <w:r w:rsidR="00767131">
        <w:t> </w:t>
      </w:r>
      <w:r w:rsidRPr="00800ABF">
        <w:t>miesięc</w:t>
      </w:r>
      <w:r>
        <w:t>y</w:t>
      </w:r>
      <w:r w:rsidRPr="00800ABF">
        <w:t xml:space="preserve"> przed </w:t>
      </w:r>
      <w:r w:rsidR="003F3BD1">
        <w:t xml:space="preserve">zamiarem </w:t>
      </w:r>
      <w:r w:rsidRPr="00800ABF">
        <w:t>dokonani</w:t>
      </w:r>
      <w:r w:rsidR="003F3BD1">
        <w:t>a</w:t>
      </w:r>
      <w:r w:rsidRPr="00800ABF">
        <w:t xml:space="preserve"> tej czynności, o</w:t>
      </w:r>
      <w:r w:rsidR="00767131">
        <w:t xml:space="preserve"> </w:t>
      </w:r>
      <w:r w:rsidRPr="00800ABF">
        <w:t>ile w</w:t>
      </w:r>
      <w:r w:rsidR="00767131">
        <w:t xml:space="preserve"> </w:t>
      </w:r>
      <w:r w:rsidRPr="00800ABF">
        <w:t>statucie nie zosta</w:t>
      </w:r>
      <w:r w:rsidR="00BB2175">
        <w:t>ł</w:t>
      </w:r>
      <w:r w:rsidRPr="00800ABF">
        <w:t xml:space="preserve"> wskazany wcześniejszy termin na dokonanie tej czynności.</w:t>
      </w:r>
    </w:p>
    <w:p w14:paraId="3C673824" w14:textId="77777777" w:rsidR="00E2137D" w:rsidRPr="00800ABF" w:rsidRDefault="00E2137D" w:rsidP="00E2137D">
      <w:pPr>
        <w:pStyle w:val="ARTartustawynprozporzdzenia"/>
      </w:pPr>
      <w:r w:rsidRPr="00885D42">
        <w:rPr>
          <w:rStyle w:val="Ppogrubienie"/>
        </w:rPr>
        <w:t>Art.</w:t>
      </w:r>
      <w:r w:rsidR="00767131" w:rsidRPr="00885D42">
        <w:rPr>
          <w:rStyle w:val="Ppogrubienie"/>
        </w:rPr>
        <w:t> </w:t>
      </w:r>
      <w:r w:rsidR="00972B1E" w:rsidRPr="00885D42">
        <w:rPr>
          <w:rStyle w:val="Ppogrubienie"/>
        </w:rPr>
        <w:t>13</w:t>
      </w:r>
      <w:r w:rsidRPr="00885D42">
        <w:rPr>
          <w:rStyle w:val="Ppogrubienie"/>
        </w:rPr>
        <w:t>.</w:t>
      </w:r>
      <w:r w:rsidR="00767131">
        <w:t xml:space="preserve"> </w:t>
      </w:r>
      <w:r>
        <w:t>1.</w:t>
      </w:r>
      <w:r w:rsidR="00767131">
        <w:t xml:space="preserve"> </w:t>
      </w:r>
      <w:r>
        <w:t>Nadwyżka bilansowa</w:t>
      </w:r>
      <w:r w:rsidRPr="00800ABF">
        <w:t xml:space="preserve"> podlega podziałowi na podstawie uchwały walnego zgromadzenia.</w:t>
      </w:r>
    </w:p>
    <w:p w14:paraId="5EE18515" w14:textId="77777777" w:rsidR="00E2137D" w:rsidRPr="00800ABF" w:rsidRDefault="00E2137D" w:rsidP="00885D42">
      <w:pPr>
        <w:pStyle w:val="USTustnpkodeksu"/>
        <w:keepNext/>
      </w:pPr>
      <w:r>
        <w:t>2</w:t>
      </w:r>
      <w:r w:rsidRPr="00800ABF">
        <w:t>.</w:t>
      </w:r>
      <w:r w:rsidR="00767131">
        <w:t xml:space="preserve"> </w:t>
      </w:r>
      <w:r w:rsidRPr="00800ABF">
        <w:t>Spółdzielnia rolników tworzy zasadnicze fundusze własne:</w:t>
      </w:r>
    </w:p>
    <w:p w14:paraId="0CBB65D3" w14:textId="77777777" w:rsidR="00E2137D" w:rsidRPr="00800ABF" w:rsidRDefault="00E2137D" w:rsidP="00E2137D">
      <w:pPr>
        <w:pStyle w:val="PKTpunkt"/>
      </w:pPr>
      <w:r w:rsidRPr="00E2137D">
        <w:t>1)</w:t>
      </w:r>
      <w:r>
        <w:tab/>
      </w:r>
      <w:r w:rsidRPr="00800ABF">
        <w:t xml:space="preserve">fundusz </w:t>
      </w:r>
      <w:r w:rsidR="00AE1759">
        <w:t>udziałowy</w:t>
      </w:r>
      <w:r w:rsidRPr="00800ABF">
        <w:t>, na który składają się wpłaty udziałów członkowskich</w:t>
      </w:r>
      <w:r w:rsidR="0065152A">
        <w:t>;</w:t>
      </w:r>
      <w:r w:rsidRPr="00800ABF">
        <w:t xml:space="preserve"> </w:t>
      </w:r>
    </w:p>
    <w:p w14:paraId="0C3E1869" w14:textId="77777777" w:rsidR="0065152A" w:rsidRDefault="00E2137D" w:rsidP="00972B1E">
      <w:pPr>
        <w:pStyle w:val="PKTpunkt"/>
      </w:pPr>
      <w:r w:rsidRPr="00E2137D">
        <w:t>2)</w:t>
      </w:r>
      <w:r>
        <w:tab/>
      </w:r>
      <w:r w:rsidRPr="00800ABF">
        <w:t xml:space="preserve">fundusz zasobowy, na który </w:t>
      </w:r>
      <w:r w:rsidR="003F3BD1" w:rsidRPr="00800ABF">
        <w:t xml:space="preserve">składają się </w:t>
      </w:r>
      <w:r w:rsidR="002C28F5">
        <w:t>wpłaty wpisowego</w:t>
      </w:r>
      <w:r w:rsidR="0065152A">
        <w:t xml:space="preserve"> dokonane</w:t>
      </w:r>
      <w:r w:rsidR="002C28F5">
        <w:t xml:space="preserve"> przez członków oraz </w:t>
      </w:r>
      <w:r w:rsidRPr="00800ABF">
        <w:t xml:space="preserve">nie mniej niż 10% </w:t>
      </w:r>
      <w:r>
        <w:t>nadwyżki bilansowej</w:t>
      </w:r>
      <w:r w:rsidR="00972B1E">
        <w:t>;</w:t>
      </w:r>
    </w:p>
    <w:p w14:paraId="453B35EE" w14:textId="77777777" w:rsidR="00972B1E" w:rsidRDefault="00972B1E" w:rsidP="009F247D">
      <w:pPr>
        <w:pStyle w:val="PKTpunkt"/>
        <w:tabs>
          <w:tab w:val="left" w:pos="684"/>
        </w:tabs>
      </w:pPr>
      <w:r>
        <w:t>3)</w:t>
      </w:r>
      <w:r w:rsidR="00684AE2">
        <w:tab/>
      </w:r>
      <w:r w:rsidR="00684AE2" w:rsidRPr="00684AE2">
        <w:t xml:space="preserve">fundusz </w:t>
      </w:r>
      <w:proofErr w:type="spellStart"/>
      <w:r w:rsidR="00684AE2" w:rsidRPr="00684AE2">
        <w:t>wzajemnościowy</w:t>
      </w:r>
      <w:proofErr w:type="spellEnd"/>
      <w:r w:rsidR="00684AE2" w:rsidRPr="00684AE2">
        <w:t xml:space="preserve">, na który </w:t>
      </w:r>
      <w:r w:rsidR="002C32B8">
        <w:t xml:space="preserve">składają się wpłaty </w:t>
      </w:r>
      <w:r w:rsidR="009D2307">
        <w:t xml:space="preserve">w wysokości </w:t>
      </w:r>
      <w:r w:rsidR="00684AE2" w:rsidRPr="00684AE2">
        <w:t>nie mniej</w:t>
      </w:r>
      <w:r w:rsidR="009D2307">
        <w:t>szej</w:t>
      </w:r>
      <w:r w:rsidR="00684AE2" w:rsidRPr="00684AE2">
        <w:t xml:space="preserve"> niż</w:t>
      </w:r>
      <w:r w:rsidR="00767131">
        <w:t> </w:t>
      </w:r>
      <w:r w:rsidR="00684AE2" w:rsidRPr="00684AE2">
        <w:t>3% nadwyżki bilansowej.</w:t>
      </w:r>
    </w:p>
    <w:p w14:paraId="0B90D7BC" w14:textId="77777777" w:rsidR="009F247D" w:rsidRDefault="000827A5" w:rsidP="00C70E8D">
      <w:pPr>
        <w:pStyle w:val="USTustnpkodeksu"/>
      </w:pPr>
      <w:r>
        <w:t>3</w:t>
      </w:r>
      <w:r w:rsidR="00684AE2">
        <w:t>.</w:t>
      </w:r>
      <w:r>
        <w:t xml:space="preserve"> </w:t>
      </w:r>
      <w:r w:rsidR="00972933" w:rsidRPr="001B7CBD">
        <w:t>Spółdzielnia rolników może tworzyć inne fundusze własne przewidziane w</w:t>
      </w:r>
      <w:r w:rsidR="00767131">
        <w:t> </w:t>
      </w:r>
      <w:r w:rsidR="00972933" w:rsidRPr="001B7CBD">
        <w:t>odrębnych przepisach lub w</w:t>
      </w:r>
      <w:r w:rsidR="00767131">
        <w:t xml:space="preserve"> </w:t>
      </w:r>
      <w:r w:rsidR="00972933" w:rsidRPr="001B7CBD">
        <w:t>jej statucie</w:t>
      </w:r>
      <w:r w:rsidR="00972933" w:rsidRPr="00800ABF">
        <w:t>.</w:t>
      </w:r>
    </w:p>
    <w:p w14:paraId="4EB10CD4" w14:textId="77777777" w:rsidR="00C70E8D" w:rsidRPr="00D04B07" w:rsidRDefault="000827A5" w:rsidP="00C70E8D">
      <w:pPr>
        <w:pStyle w:val="USTustnpkodeksu"/>
      </w:pPr>
      <w:r>
        <w:lastRenderedPageBreak/>
        <w:t>4</w:t>
      </w:r>
      <w:r w:rsidR="00C70E8D" w:rsidRPr="00D04B07">
        <w:t>.</w:t>
      </w:r>
      <w:r w:rsidR="00767131">
        <w:t xml:space="preserve"> </w:t>
      </w:r>
      <w:r w:rsidR="00C70E8D" w:rsidRPr="00D04B07">
        <w:t>W</w:t>
      </w:r>
      <w:r w:rsidR="00767131">
        <w:t xml:space="preserve"> </w:t>
      </w:r>
      <w:r w:rsidR="00C70E8D" w:rsidRPr="00D04B07">
        <w:t>przypadku, o</w:t>
      </w:r>
      <w:r w:rsidR="00767131">
        <w:t xml:space="preserve"> </w:t>
      </w:r>
      <w:r w:rsidR="00C70E8D" w:rsidRPr="00D04B07">
        <w:t>którym mowa w</w:t>
      </w:r>
      <w:r w:rsidR="00767131">
        <w:t xml:space="preserve"> </w:t>
      </w:r>
      <w:r w:rsidR="00C70E8D">
        <w:t>art.</w:t>
      </w:r>
      <w:r w:rsidR="00767131">
        <w:t xml:space="preserve"> </w:t>
      </w:r>
      <w:r w:rsidR="00684AE2" w:rsidRPr="00D04B07">
        <w:t>1</w:t>
      </w:r>
      <w:r w:rsidR="00684AE2">
        <w:t xml:space="preserve">1 </w:t>
      </w:r>
      <w:r w:rsidR="00C70E8D">
        <w:t>ust.</w:t>
      </w:r>
      <w:r w:rsidR="00767131">
        <w:t xml:space="preserve"> </w:t>
      </w:r>
      <w:r w:rsidR="00684AE2">
        <w:t>6</w:t>
      </w:r>
      <w:r w:rsidR="00C70E8D" w:rsidRPr="00D04B07">
        <w:t xml:space="preserve">, prawo do funduszu </w:t>
      </w:r>
      <w:r w:rsidR="00AE1759">
        <w:t>udziałowego</w:t>
      </w:r>
      <w:r w:rsidR="00AE1759" w:rsidRPr="00D04B07">
        <w:t xml:space="preserve"> </w:t>
      </w:r>
      <w:r w:rsidR="00C70E8D" w:rsidRPr="00D04B07">
        <w:t>przechodzi na nowego członka, o</w:t>
      </w:r>
      <w:r w:rsidR="00767131">
        <w:t xml:space="preserve"> </w:t>
      </w:r>
      <w:r w:rsidR="00C70E8D" w:rsidRPr="00D04B07">
        <w:t>ile strony nie ustalą inaczej.</w:t>
      </w:r>
    </w:p>
    <w:p w14:paraId="7946106E" w14:textId="77777777" w:rsidR="00C70E8D" w:rsidRPr="00D04B07" w:rsidRDefault="000827A5" w:rsidP="00C70E8D">
      <w:pPr>
        <w:pStyle w:val="USTustnpkodeksu"/>
      </w:pPr>
      <w:r>
        <w:t>5</w:t>
      </w:r>
      <w:r w:rsidR="00C70E8D">
        <w:t>.</w:t>
      </w:r>
      <w:r w:rsidR="00767131">
        <w:t xml:space="preserve"> </w:t>
      </w:r>
      <w:r w:rsidR="00C70E8D" w:rsidRPr="00D04B07">
        <w:t xml:space="preserve">Prawo do funduszu </w:t>
      </w:r>
      <w:r w:rsidR="00AE1759">
        <w:t>udziałowego</w:t>
      </w:r>
      <w:r w:rsidR="00AE1759" w:rsidRPr="00D04B07">
        <w:t xml:space="preserve"> </w:t>
      </w:r>
      <w:r w:rsidR="00C70E8D" w:rsidRPr="00D04B07">
        <w:t>przysługuje spadkobiercom zmarłego członka.</w:t>
      </w:r>
    </w:p>
    <w:p w14:paraId="0FF14FFD" w14:textId="77777777" w:rsidR="00C70E8D" w:rsidRPr="00800ABF" w:rsidRDefault="000827A5" w:rsidP="00C70E8D">
      <w:pPr>
        <w:pStyle w:val="USTustnpkodeksu"/>
      </w:pPr>
      <w:r>
        <w:t>6</w:t>
      </w:r>
      <w:r w:rsidR="00C70E8D">
        <w:t>.</w:t>
      </w:r>
      <w:r w:rsidR="00767131">
        <w:t xml:space="preserve"> </w:t>
      </w:r>
      <w:r w:rsidR="00C70E8D" w:rsidRPr="00D04B07">
        <w:t xml:space="preserve">Statut może wyłączyć prawo do funduszu </w:t>
      </w:r>
      <w:r w:rsidR="00AE1759">
        <w:t xml:space="preserve">udziałowego </w:t>
      </w:r>
      <w:r w:rsidR="00C70E8D">
        <w:t>członka, który został</w:t>
      </w:r>
      <w:r w:rsidR="00767131">
        <w:t xml:space="preserve"> </w:t>
      </w:r>
      <w:r w:rsidR="00C70E8D" w:rsidRPr="00D04B07">
        <w:t>wykluczony ze spółdzielni rolników.</w:t>
      </w:r>
    </w:p>
    <w:p w14:paraId="3796527C" w14:textId="77777777" w:rsidR="00E2137D" w:rsidRPr="00800ABF" w:rsidRDefault="00684AE2" w:rsidP="00E2137D">
      <w:pPr>
        <w:pStyle w:val="USTustnpkodeksu"/>
      </w:pPr>
      <w:r>
        <w:t>7</w:t>
      </w:r>
      <w:r w:rsidR="00E2137D">
        <w:t>.</w:t>
      </w:r>
      <w:r w:rsidR="00767131">
        <w:t xml:space="preserve"> </w:t>
      </w:r>
      <w:r w:rsidR="00172A04">
        <w:t>Środki</w:t>
      </w:r>
      <w:r w:rsidR="00BF2826">
        <w:t xml:space="preserve"> pieniężne</w:t>
      </w:r>
      <w:r w:rsidR="00172A04">
        <w:t xml:space="preserve"> zgromadzone na </w:t>
      </w:r>
      <w:r w:rsidR="00A24C6A">
        <w:t xml:space="preserve">rachunku </w:t>
      </w:r>
      <w:r w:rsidR="00172A04">
        <w:t>f</w:t>
      </w:r>
      <w:r w:rsidR="00E2137D" w:rsidRPr="00800ABF">
        <w:t>undusz</w:t>
      </w:r>
      <w:r w:rsidR="00172A04">
        <w:t>u</w:t>
      </w:r>
      <w:r w:rsidR="00E2137D" w:rsidRPr="00800ABF">
        <w:t xml:space="preserve"> </w:t>
      </w:r>
      <w:proofErr w:type="spellStart"/>
      <w:r w:rsidR="00A24C6A" w:rsidRPr="00800ABF">
        <w:t>wzajemnościow</w:t>
      </w:r>
      <w:r w:rsidR="00A24C6A">
        <w:t>ego</w:t>
      </w:r>
      <w:proofErr w:type="spellEnd"/>
      <w:r w:rsidR="00A24C6A" w:rsidRPr="00800ABF">
        <w:t xml:space="preserve"> </w:t>
      </w:r>
      <w:r w:rsidR="00E2137D" w:rsidRPr="00800ABF">
        <w:t>przeznacza się na rozwój i</w:t>
      </w:r>
      <w:r w:rsidR="00767131">
        <w:t xml:space="preserve"> </w:t>
      </w:r>
      <w:r w:rsidR="00E2137D" w:rsidRPr="00800ABF">
        <w:t>promocję spółdzielni rolników.</w:t>
      </w:r>
    </w:p>
    <w:p w14:paraId="1CE73405" w14:textId="77777777" w:rsidR="00E2137D" w:rsidRPr="00800ABF" w:rsidRDefault="00684AE2" w:rsidP="00E2137D">
      <w:pPr>
        <w:pStyle w:val="USTustnpkodeksu"/>
      </w:pPr>
      <w:r>
        <w:t>8</w:t>
      </w:r>
      <w:r w:rsidR="00E2137D">
        <w:t>.</w:t>
      </w:r>
      <w:r w:rsidR="00767131">
        <w:t xml:space="preserve"> </w:t>
      </w:r>
      <w:r w:rsidR="00E2137D" w:rsidRPr="00A93618">
        <w:t xml:space="preserve">Część nadwyżki bilansowej </w:t>
      </w:r>
      <w:r w:rsidR="00E2137D">
        <w:t>pozostałej po dokonaniu odpis</w:t>
      </w:r>
      <w:r w:rsidR="0021724A">
        <w:t>ów</w:t>
      </w:r>
      <w:r w:rsidR="00E2137D">
        <w:t xml:space="preserve"> na fundusze, o</w:t>
      </w:r>
      <w:r w:rsidR="00767131">
        <w:t xml:space="preserve"> </w:t>
      </w:r>
      <w:r w:rsidR="00E2137D">
        <w:t>których mowa w</w:t>
      </w:r>
      <w:r w:rsidR="00767131">
        <w:t xml:space="preserve"> </w:t>
      </w:r>
      <w:r w:rsidR="00E2137D">
        <w:t>ust.</w:t>
      </w:r>
      <w:r w:rsidR="00767131">
        <w:t xml:space="preserve"> </w:t>
      </w:r>
      <w:r w:rsidR="00E2137D">
        <w:t xml:space="preserve">2, </w:t>
      </w:r>
      <w:r w:rsidR="00E2137D" w:rsidRPr="00A93618">
        <w:t xml:space="preserve">przeznacza się na cele </w:t>
      </w:r>
      <w:r w:rsidR="00E2137D">
        <w:t>wskazane</w:t>
      </w:r>
      <w:r w:rsidR="00E2137D" w:rsidRPr="00A93618">
        <w:t xml:space="preserve"> w</w:t>
      </w:r>
      <w:r w:rsidR="00767131">
        <w:t xml:space="preserve"> </w:t>
      </w:r>
      <w:r w:rsidR="00E2137D" w:rsidRPr="00A93618">
        <w:t>uchwale walnego zgromadzenia.</w:t>
      </w:r>
    </w:p>
    <w:p w14:paraId="6CC3568A" w14:textId="77777777" w:rsidR="00E2137D" w:rsidRPr="00800ABF" w:rsidRDefault="00684AE2" w:rsidP="00E2137D">
      <w:pPr>
        <w:pStyle w:val="USTustnpkodeksu"/>
      </w:pPr>
      <w:r>
        <w:t>9</w:t>
      </w:r>
      <w:r w:rsidR="00E2137D" w:rsidRPr="00507FD0">
        <w:t>.</w:t>
      </w:r>
      <w:r w:rsidR="00767131">
        <w:t xml:space="preserve"> </w:t>
      </w:r>
      <w:r w:rsidR="00E2137D" w:rsidRPr="00800ABF">
        <w:t xml:space="preserve">Straty bilansowe spółdzielni </w:t>
      </w:r>
      <w:r w:rsidR="00E2137D">
        <w:t xml:space="preserve">rolników </w:t>
      </w:r>
      <w:r w:rsidR="00E2137D" w:rsidRPr="00800ABF">
        <w:t>pokrywa się z</w:t>
      </w:r>
      <w:r w:rsidR="00767131">
        <w:t xml:space="preserve"> </w:t>
      </w:r>
      <w:r w:rsidR="00E2137D" w:rsidRPr="00800ABF">
        <w:t>funduszu zasobowego, a</w:t>
      </w:r>
      <w:r w:rsidR="00767131">
        <w:t> </w:t>
      </w:r>
      <w:r w:rsidR="00E2137D" w:rsidRPr="00800ABF">
        <w:t>w</w:t>
      </w:r>
      <w:r w:rsidR="00767131">
        <w:t> </w:t>
      </w:r>
      <w:r w:rsidR="00E2137D" w:rsidRPr="00800ABF">
        <w:t>części przekraczającej fundusz zasobowy – z</w:t>
      </w:r>
      <w:r w:rsidR="00767131">
        <w:t xml:space="preserve"> </w:t>
      </w:r>
      <w:r w:rsidR="00E2137D" w:rsidRPr="00800ABF">
        <w:t xml:space="preserve">innych </w:t>
      </w:r>
      <w:r w:rsidRPr="00800ABF">
        <w:t>fundusz</w:t>
      </w:r>
      <w:r>
        <w:t>y</w:t>
      </w:r>
      <w:r w:rsidRPr="00800ABF">
        <w:t xml:space="preserve"> </w:t>
      </w:r>
      <w:r w:rsidR="00E2137D" w:rsidRPr="00800ABF">
        <w:t>własnych spółdzielni</w:t>
      </w:r>
      <w:r w:rsidR="00E2137D">
        <w:t xml:space="preserve"> rolników</w:t>
      </w:r>
      <w:r w:rsidR="00324A56">
        <w:t>,</w:t>
      </w:r>
      <w:r>
        <w:t xml:space="preserve"> </w:t>
      </w:r>
      <w:r w:rsidR="00324A56">
        <w:t xml:space="preserve">z wyłączeniem funduszu </w:t>
      </w:r>
      <w:proofErr w:type="spellStart"/>
      <w:r w:rsidR="00324A56">
        <w:t>wzajemnoś</w:t>
      </w:r>
      <w:r>
        <w:t>ciowego</w:t>
      </w:r>
      <w:proofErr w:type="spellEnd"/>
      <w:r w:rsidR="00E2137D" w:rsidRPr="00800ABF">
        <w:t>, w</w:t>
      </w:r>
      <w:r w:rsidR="00767131">
        <w:t xml:space="preserve"> </w:t>
      </w:r>
      <w:r w:rsidR="00210BCA">
        <w:t xml:space="preserve">sposób </w:t>
      </w:r>
      <w:r w:rsidR="00E2137D" w:rsidRPr="00800ABF">
        <w:t>i</w:t>
      </w:r>
      <w:r w:rsidR="00767131">
        <w:t xml:space="preserve"> </w:t>
      </w:r>
      <w:r w:rsidR="00E2137D" w:rsidRPr="00800ABF">
        <w:t>na warunkach określonych w</w:t>
      </w:r>
      <w:r w:rsidR="00767131">
        <w:t xml:space="preserve"> </w:t>
      </w:r>
      <w:r w:rsidR="00E2137D" w:rsidRPr="00800ABF">
        <w:t>statucie.</w:t>
      </w:r>
    </w:p>
    <w:p w14:paraId="1CDBEB37" w14:textId="77777777" w:rsidR="00E2137D" w:rsidRPr="00A23194" w:rsidRDefault="00684AE2" w:rsidP="00E2137D">
      <w:pPr>
        <w:pStyle w:val="USTustnpkodeksu"/>
      </w:pPr>
      <w:r w:rsidRPr="00A23194">
        <w:t>1</w:t>
      </w:r>
      <w:r>
        <w:t>0</w:t>
      </w:r>
      <w:r w:rsidR="00E2137D" w:rsidRPr="00A23194">
        <w:t>.</w:t>
      </w:r>
      <w:r w:rsidR="00767131">
        <w:t xml:space="preserve"> </w:t>
      </w:r>
      <w:r w:rsidR="00E2137D" w:rsidRPr="00A23194">
        <w:t>Jeżeli straty poniesione w</w:t>
      </w:r>
      <w:r w:rsidR="00767131">
        <w:t xml:space="preserve"> </w:t>
      </w:r>
      <w:r w:rsidR="00E2137D" w:rsidRPr="00A23194">
        <w:t>roku obr</w:t>
      </w:r>
      <w:r w:rsidR="00D40668" w:rsidRPr="00A23194">
        <w:t>ot</w:t>
      </w:r>
      <w:r w:rsidR="00E2137D" w:rsidRPr="00A23194">
        <w:t>owym nie mogły zostać pokryte w</w:t>
      </w:r>
      <w:r w:rsidR="00767131">
        <w:t xml:space="preserve"> </w:t>
      </w:r>
      <w:r w:rsidR="00E2137D" w:rsidRPr="00A23194">
        <w:t>sposób określony w</w:t>
      </w:r>
      <w:r w:rsidR="00767131">
        <w:t xml:space="preserve"> </w:t>
      </w:r>
      <w:r w:rsidR="00E2137D" w:rsidRPr="00A23194">
        <w:t>ust.</w:t>
      </w:r>
      <w:r w:rsidR="00767131">
        <w:t xml:space="preserve"> </w:t>
      </w:r>
      <w:r>
        <w:t>9</w:t>
      </w:r>
      <w:r w:rsidR="00E2137D" w:rsidRPr="00A23194">
        <w:t xml:space="preserve">, mogą </w:t>
      </w:r>
      <w:r>
        <w:t>zostać</w:t>
      </w:r>
      <w:r w:rsidRPr="00A23194">
        <w:t xml:space="preserve"> </w:t>
      </w:r>
      <w:r w:rsidR="00E2137D" w:rsidRPr="00A23194">
        <w:t>pokryte w</w:t>
      </w:r>
      <w:r w:rsidR="00767131">
        <w:t xml:space="preserve"> </w:t>
      </w:r>
      <w:r w:rsidR="00E2137D" w:rsidRPr="00A23194">
        <w:t xml:space="preserve">kolejno po sobie następujących pięciu latach </w:t>
      </w:r>
      <w:r w:rsidR="00D40668" w:rsidRPr="00A23194">
        <w:t>obrotowych</w:t>
      </w:r>
      <w:r w:rsidR="00E2137D" w:rsidRPr="00A23194">
        <w:t>.</w:t>
      </w:r>
    </w:p>
    <w:p w14:paraId="3BDB52DB" w14:textId="77777777" w:rsidR="00E2137D" w:rsidRDefault="00E2137D" w:rsidP="00E2137D">
      <w:pPr>
        <w:pStyle w:val="ARTartustawynprozporzdzenia"/>
      </w:pPr>
      <w:r w:rsidRPr="00885D42">
        <w:rPr>
          <w:rStyle w:val="Ppogrubienie"/>
        </w:rPr>
        <w:t>Art.</w:t>
      </w:r>
      <w:r w:rsidR="00767131" w:rsidRPr="00885D42">
        <w:rPr>
          <w:rStyle w:val="Ppogrubienie"/>
        </w:rPr>
        <w:t> </w:t>
      </w:r>
      <w:r w:rsidR="00684AE2" w:rsidRPr="00885D42">
        <w:rPr>
          <w:rStyle w:val="Ppogrubienie"/>
        </w:rPr>
        <w:t>14</w:t>
      </w:r>
      <w:r w:rsidRPr="00885D42">
        <w:rPr>
          <w:rStyle w:val="Ppogrubienie"/>
        </w:rPr>
        <w:t>.</w:t>
      </w:r>
      <w:r w:rsidR="00767131">
        <w:t xml:space="preserve"> </w:t>
      </w:r>
      <w:r w:rsidRPr="00800ABF">
        <w:t xml:space="preserve">Walne zgromadzenie spółdzielni rolników może przeznaczyć część </w:t>
      </w:r>
      <w:r>
        <w:t>nadwyżki bilansowej</w:t>
      </w:r>
      <w:r w:rsidRPr="00800ABF">
        <w:t xml:space="preserve"> spółdzielni rolników na oprocentowanie wniesionych udziałów. Wysokość oprocentowania nie może przekroczyć najwyższej w</w:t>
      </w:r>
      <w:r w:rsidR="00767131">
        <w:t xml:space="preserve"> </w:t>
      </w:r>
      <w:r w:rsidRPr="00800ABF">
        <w:t xml:space="preserve">danym roku </w:t>
      </w:r>
      <w:r w:rsidR="003F3BD1">
        <w:t xml:space="preserve">kalendarzowym </w:t>
      </w:r>
      <w:r>
        <w:t xml:space="preserve">wysokości </w:t>
      </w:r>
      <w:r w:rsidRPr="00800ABF">
        <w:t>stopy redyskont</w:t>
      </w:r>
      <w:r>
        <w:t>owej</w:t>
      </w:r>
      <w:r w:rsidRPr="00800ABF">
        <w:t xml:space="preserve"> weksli </w:t>
      </w:r>
      <w:r w:rsidRPr="00E2137D">
        <w:t xml:space="preserve">przyjmowanych od banków do redyskonta </w:t>
      </w:r>
      <w:r>
        <w:t xml:space="preserve">przez </w:t>
      </w:r>
      <w:r w:rsidRPr="00E2137D">
        <w:t xml:space="preserve">Narodowy Bank Polski </w:t>
      </w:r>
      <w:r w:rsidRPr="00800ABF">
        <w:t>powiększonej o</w:t>
      </w:r>
      <w:r w:rsidR="00767131">
        <w:t xml:space="preserve"> </w:t>
      </w:r>
      <w:r w:rsidRPr="00800ABF">
        <w:t>maksymalnie trzy punkty procentowe. Zasady ustalania wysokości oprocentowania i</w:t>
      </w:r>
      <w:r w:rsidR="00767131">
        <w:t xml:space="preserve"> </w:t>
      </w:r>
      <w:r w:rsidRPr="00800ABF">
        <w:t>sposób jego wypłaty określa statut.</w:t>
      </w:r>
    </w:p>
    <w:p w14:paraId="68066609" w14:textId="77777777" w:rsidR="00E2137D" w:rsidRPr="00800ABF" w:rsidRDefault="00485020" w:rsidP="00E2137D">
      <w:pPr>
        <w:pStyle w:val="ROZDZODDZOZNoznaczenierozdziauluboddziau"/>
      </w:pPr>
      <w:r>
        <w:t>Rozdział 4</w:t>
      </w:r>
    </w:p>
    <w:p w14:paraId="5885563D" w14:textId="77777777" w:rsidR="00E2137D" w:rsidRPr="00800ABF" w:rsidRDefault="00E2137D" w:rsidP="00885D42">
      <w:pPr>
        <w:pStyle w:val="ROZDZODDZPRZEDMprzedmiotregulacjirozdziauluboddziau"/>
      </w:pPr>
      <w:r>
        <w:t>Lustracja i</w:t>
      </w:r>
      <w:r w:rsidR="00767131">
        <w:t xml:space="preserve"> </w:t>
      </w:r>
      <w:r>
        <w:t xml:space="preserve">likwidacja </w:t>
      </w:r>
      <w:r w:rsidRPr="00800ABF">
        <w:t>spółdzielni rolników</w:t>
      </w:r>
    </w:p>
    <w:p w14:paraId="0E4A3C61" w14:textId="77777777" w:rsidR="00E2137D" w:rsidRDefault="00E2137D" w:rsidP="00E2137D">
      <w:pPr>
        <w:pStyle w:val="ARTartustawynprozporzdzenia"/>
      </w:pPr>
      <w:r w:rsidRPr="00885D42">
        <w:rPr>
          <w:rStyle w:val="Ppogrubienie"/>
        </w:rPr>
        <w:t>Art.</w:t>
      </w:r>
      <w:r w:rsidR="00767131" w:rsidRPr="00885D42">
        <w:rPr>
          <w:rStyle w:val="Ppogrubienie"/>
        </w:rPr>
        <w:t> </w:t>
      </w:r>
      <w:r w:rsidR="00684AE2" w:rsidRPr="00885D42">
        <w:rPr>
          <w:rStyle w:val="Ppogrubienie"/>
        </w:rPr>
        <w:t>15</w:t>
      </w:r>
      <w:r w:rsidRPr="00885D42">
        <w:rPr>
          <w:rStyle w:val="Ppogrubienie"/>
        </w:rPr>
        <w:t>.</w:t>
      </w:r>
      <w:r w:rsidR="00767131">
        <w:t xml:space="preserve"> </w:t>
      </w:r>
      <w:r w:rsidRPr="00800ABF">
        <w:t>Lustracja, o</w:t>
      </w:r>
      <w:r w:rsidR="00767131">
        <w:t xml:space="preserve"> </w:t>
      </w:r>
      <w:r w:rsidRPr="00800ABF">
        <w:t xml:space="preserve">której mowa </w:t>
      </w:r>
      <w:r w:rsidR="00684AE2">
        <w:t xml:space="preserve">w części I tytule I </w:t>
      </w:r>
      <w:r w:rsidRPr="00800ABF">
        <w:t xml:space="preserve">dziale VIII ustawy </w:t>
      </w:r>
      <w:r w:rsidR="00D75AD0">
        <w:t xml:space="preserve">– </w:t>
      </w:r>
      <w:r w:rsidRPr="00800ABF">
        <w:t xml:space="preserve">Prawo </w:t>
      </w:r>
      <w:r w:rsidR="00D75AD0">
        <w:t>s</w:t>
      </w:r>
      <w:r w:rsidRPr="00800ABF">
        <w:t>półdzielcze, jest przeprowadzana również w</w:t>
      </w:r>
      <w:r w:rsidR="00767131">
        <w:t xml:space="preserve"> </w:t>
      </w:r>
      <w:r w:rsidRPr="00800ABF">
        <w:t>zakresie spełniania przez spółdzielnię rolników warunków, o</w:t>
      </w:r>
      <w:r w:rsidR="00767131">
        <w:t xml:space="preserve"> </w:t>
      </w:r>
      <w:r w:rsidRPr="00800ABF">
        <w:t>których mowa w</w:t>
      </w:r>
      <w:r w:rsidR="00767131">
        <w:t xml:space="preserve"> </w:t>
      </w:r>
      <w:r>
        <w:t>art.</w:t>
      </w:r>
      <w:r w:rsidR="00767131">
        <w:t xml:space="preserve"> </w:t>
      </w:r>
      <w:r w:rsidR="00684AE2">
        <w:t>4</w:t>
      </w:r>
      <w:r w:rsidRPr="00800ABF">
        <w:t>–</w:t>
      </w:r>
      <w:r>
        <w:t>9</w:t>
      </w:r>
      <w:r w:rsidRPr="00800ABF">
        <w:t>.</w:t>
      </w:r>
    </w:p>
    <w:p w14:paraId="50FAFD06" w14:textId="77777777" w:rsidR="00E2137D" w:rsidRPr="00CC7D77" w:rsidRDefault="00E2137D" w:rsidP="00885D42">
      <w:pPr>
        <w:pStyle w:val="ARTartustawynprozporzdzenia"/>
        <w:keepNext/>
      </w:pPr>
      <w:r w:rsidRPr="00885D42">
        <w:rPr>
          <w:rStyle w:val="Ppogrubienie"/>
        </w:rPr>
        <w:t>Art.</w:t>
      </w:r>
      <w:r w:rsidR="00767131" w:rsidRPr="00885D42">
        <w:rPr>
          <w:rStyle w:val="Ppogrubienie"/>
        </w:rPr>
        <w:t> </w:t>
      </w:r>
      <w:r w:rsidR="00324A56" w:rsidRPr="00885D42">
        <w:rPr>
          <w:rStyle w:val="Ppogrubienie"/>
        </w:rPr>
        <w:t>16</w:t>
      </w:r>
      <w:r w:rsidRPr="00885D42">
        <w:rPr>
          <w:rStyle w:val="Ppogrubienie"/>
        </w:rPr>
        <w:t>.</w:t>
      </w:r>
      <w:r w:rsidR="00767131">
        <w:t xml:space="preserve"> </w:t>
      </w:r>
      <w:r>
        <w:t>1</w:t>
      </w:r>
      <w:r w:rsidRPr="00CC7D77">
        <w:t>.</w:t>
      </w:r>
      <w:r w:rsidR="00767131">
        <w:t xml:space="preserve"> </w:t>
      </w:r>
      <w:r w:rsidRPr="00CC7D77">
        <w:t>Związek rewizyjny</w:t>
      </w:r>
      <w:r>
        <w:t>, w</w:t>
      </w:r>
      <w:r w:rsidR="00767131">
        <w:t xml:space="preserve"> </w:t>
      </w:r>
      <w:r>
        <w:t>którym spółdzielnia rolników jest zrzeszona</w:t>
      </w:r>
      <w:r w:rsidR="0024103C">
        <w:t>,</w:t>
      </w:r>
      <w:r>
        <w:t xml:space="preserve"> albo Krajowa Rada Spółdzielcza – w</w:t>
      </w:r>
      <w:r w:rsidR="00767131">
        <w:t xml:space="preserve"> </w:t>
      </w:r>
      <w:r>
        <w:t>przypadku spółdzielni rolników niezrzeszonej w</w:t>
      </w:r>
      <w:r w:rsidR="00767131">
        <w:t xml:space="preserve"> </w:t>
      </w:r>
      <w:r>
        <w:t xml:space="preserve">związku rewizyjnym, </w:t>
      </w:r>
      <w:r w:rsidRPr="00CC7D77">
        <w:t>pod</w:t>
      </w:r>
      <w:r>
        <w:t>ejmuje</w:t>
      </w:r>
      <w:r w:rsidRPr="00CC7D77">
        <w:t xml:space="preserve"> uchwałę o</w:t>
      </w:r>
      <w:r w:rsidR="00767131">
        <w:t xml:space="preserve"> </w:t>
      </w:r>
      <w:r w:rsidRPr="00CC7D77">
        <w:t xml:space="preserve">postawieniu spółdzielni </w:t>
      </w:r>
      <w:r>
        <w:t xml:space="preserve">rolników </w:t>
      </w:r>
      <w:r w:rsidRPr="00CC7D77">
        <w:t>w</w:t>
      </w:r>
      <w:r w:rsidR="00767131">
        <w:t xml:space="preserve"> </w:t>
      </w:r>
      <w:r w:rsidRPr="00CC7D77">
        <w:t>stan likwidacji, jeżeli:</w:t>
      </w:r>
    </w:p>
    <w:p w14:paraId="47C9BA54" w14:textId="77777777" w:rsidR="00E2137D" w:rsidRPr="00CC7D77" w:rsidRDefault="00E2137D" w:rsidP="00E2137D">
      <w:pPr>
        <w:pStyle w:val="PKTpunkt"/>
      </w:pPr>
      <w:r w:rsidRPr="00CC7D77">
        <w:t>1)</w:t>
      </w:r>
      <w:r>
        <w:tab/>
      </w:r>
      <w:r w:rsidRPr="00CC7D77">
        <w:t xml:space="preserve">działalność spółdzielni </w:t>
      </w:r>
      <w:r>
        <w:t xml:space="preserve">rolników </w:t>
      </w:r>
      <w:r w:rsidRPr="00CC7D77">
        <w:t>wykazuje rażące naruszenia prawa</w:t>
      </w:r>
      <w:r>
        <w:t xml:space="preserve"> lub postanowień statutu</w:t>
      </w:r>
      <w:r w:rsidRPr="00CC7D77">
        <w:t>;</w:t>
      </w:r>
    </w:p>
    <w:p w14:paraId="20FDF89E" w14:textId="77777777" w:rsidR="00E2137D" w:rsidRPr="00CC7D77" w:rsidRDefault="00E2137D" w:rsidP="00E2137D">
      <w:pPr>
        <w:pStyle w:val="PKTpunkt"/>
      </w:pPr>
      <w:r w:rsidRPr="00CC7D77">
        <w:lastRenderedPageBreak/>
        <w:t>2)</w:t>
      </w:r>
      <w:r>
        <w:tab/>
      </w:r>
      <w:r w:rsidRPr="00CC7D77">
        <w:t xml:space="preserve">spółdzielnia </w:t>
      </w:r>
      <w:r>
        <w:t xml:space="preserve">rolników </w:t>
      </w:r>
      <w:r w:rsidRPr="00CC7D77">
        <w:t>została zarejestrowana z</w:t>
      </w:r>
      <w:r w:rsidR="00767131">
        <w:t xml:space="preserve"> </w:t>
      </w:r>
      <w:r w:rsidRPr="00CC7D77">
        <w:t>naruszeniem prawa;</w:t>
      </w:r>
    </w:p>
    <w:p w14:paraId="4A377F8B" w14:textId="77777777" w:rsidR="00E2137D" w:rsidRPr="00CC7D77" w:rsidRDefault="00E2137D" w:rsidP="00E2137D">
      <w:pPr>
        <w:pStyle w:val="PKTpunkt"/>
      </w:pPr>
      <w:r w:rsidRPr="00CC7D77">
        <w:t>3)</w:t>
      </w:r>
      <w:r>
        <w:tab/>
      </w:r>
      <w:r w:rsidRPr="00CC7D77">
        <w:t xml:space="preserve">spółdzielnia </w:t>
      </w:r>
      <w:r>
        <w:t xml:space="preserve">rolników </w:t>
      </w:r>
      <w:r w:rsidRPr="00CC7D77">
        <w:t>co najmniej od roku nie prowadzi działalności gospodarczej.</w:t>
      </w:r>
    </w:p>
    <w:p w14:paraId="4E24CF89" w14:textId="77777777" w:rsidR="00E2137D" w:rsidRPr="007900A0" w:rsidRDefault="00E2137D" w:rsidP="00E2137D">
      <w:pPr>
        <w:pStyle w:val="USTustnpkodeksu"/>
      </w:pPr>
      <w:r w:rsidRPr="00CC7D77">
        <w:t>2.</w:t>
      </w:r>
      <w:r w:rsidR="00767131">
        <w:t xml:space="preserve"> </w:t>
      </w:r>
      <w:r w:rsidRPr="00CC7D77">
        <w:t>Uchwałę, o</w:t>
      </w:r>
      <w:r w:rsidR="00767131">
        <w:t xml:space="preserve"> </w:t>
      </w:r>
      <w:r w:rsidRPr="00CC7D77">
        <w:t>której mowa w</w:t>
      </w:r>
      <w:r w:rsidR="00767131">
        <w:t xml:space="preserve"> </w:t>
      </w:r>
      <w:r>
        <w:t>ust.</w:t>
      </w:r>
      <w:r w:rsidR="00767131">
        <w:t xml:space="preserve"> </w:t>
      </w:r>
      <w:r w:rsidRPr="00CC7D77">
        <w:t xml:space="preserve">1, spółdzielnia </w:t>
      </w:r>
      <w:r>
        <w:t xml:space="preserve">rolników </w:t>
      </w:r>
      <w:r w:rsidRPr="00CC7D77">
        <w:t>może zaskarżyć do sądu w</w:t>
      </w:r>
      <w:r w:rsidR="00767131">
        <w:t> </w:t>
      </w:r>
      <w:r w:rsidR="003F3BD1">
        <w:t xml:space="preserve">terminie </w:t>
      </w:r>
      <w:r w:rsidRPr="00CC7D77">
        <w:t>sześciu tygodni od dnia jej doręczenia wraz z</w:t>
      </w:r>
      <w:r w:rsidR="00767131">
        <w:t xml:space="preserve"> </w:t>
      </w:r>
      <w:r w:rsidRPr="00CC7D77">
        <w:t>uzasadnieniem. W</w:t>
      </w:r>
      <w:r w:rsidR="00767131">
        <w:t xml:space="preserve"> </w:t>
      </w:r>
      <w:r w:rsidRPr="00CC7D77">
        <w:t>razie niezaskarżenia uchwały w</w:t>
      </w:r>
      <w:r w:rsidR="00767131">
        <w:t xml:space="preserve"> </w:t>
      </w:r>
      <w:r w:rsidRPr="00CC7D77">
        <w:t>ustawowym terminie lub uprawomocnienia się orzeczenia oddalającego powództwo albo umarzającego postępowanie w</w:t>
      </w:r>
      <w:r w:rsidR="00767131">
        <w:t xml:space="preserve"> </w:t>
      </w:r>
      <w:r w:rsidRPr="00CC7D77">
        <w:t xml:space="preserve">sprawie, związek rewizyjny </w:t>
      </w:r>
      <w:r>
        <w:t xml:space="preserve">albo Krajowa Rada Spółdzielcza </w:t>
      </w:r>
      <w:r w:rsidRPr="00CC7D77">
        <w:t>zgłasza do Krajowego Rejestru Sądowego wniosek o</w:t>
      </w:r>
      <w:r w:rsidR="00767131">
        <w:t> </w:t>
      </w:r>
      <w:r w:rsidRPr="00CC7D77">
        <w:t>otwarcie likwidacji, wyznaczając jednocześnie likwidatora.</w:t>
      </w:r>
    </w:p>
    <w:p w14:paraId="753AA504" w14:textId="77777777" w:rsidR="00E2137D" w:rsidRPr="00800ABF" w:rsidRDefault="00E2137D" w:rsidP="001B7CBD">
      <w:pPr>
        <w:pStyle w:val="ARTartustawynprozporzdzenia"/>
      </w:pPr>
      <w:r w:rsidRPr="00885D42">
        <w:rPr>
          <w:rStyle w:val="Ppogrubienie"/>
        </w:rPr>
        <w:t>Art.</w:t>
      </w:r>
      <w:r w:rsidR="00767131" w:rsidRPr="00885D42">
        <w:rPr>
          <w:rStyle w:val="Ppogrubienie"/>
        </w:rPr>
        <w:t> </w:t>
      </w:r>
      <w:r w:rsidR="00324A56" w:rsidRPr="00885D42">
        <w:rPr>
          <w:rStyle w:val="Ppogrubienie"/>
        </w:rPr>
        <w:t>17</w:t>
      </w:r>
      <w:r w:rsidRPr="00885D42">
        <w:rPr>
          <w:rStyle w:val="Ppogrubienie"/>
        </w:rPr>
        <w:t>.</w:t>
      </w:r>
      <w:r w:rsidR="00767131">
        <w:t xml:space="preserve"> </w:t>
      </w:r>
      <w:r>
        <w:t>W</w:t>
      </w:r>
      <w:r w:rsidR="00767131">
        <w:t xml:space="preserve"> </w:t>
      </w:r>
      <w:r>
        <w:t xml:space="preserve">przypadku likwidacji spółdzielni </w:t>
      </w:r>
      <w:r w:rsidRPr="00800ABF">
        <w:t>majątek spółdzielni</w:t>
      </w:r>
      <w:r>
        <w:t xml:space="preserve"> rolników p</w:t>
      </w:r>
      <w:r w:rsidRPr="00800ABF">
        <w:t xml:space="preserve">ozostały </w:t>
      </w:r>
      <w:r>
        <w:t>po</w:t>
      </w:r>
      <w:r w:rsidR="00767131">
        <w:t> </w:t>
      </w:r>
      <w:r>
        <w:t>zwrocie wkładów i</w:t>
      </w:r>
      <w:r w:rsidR="00767131">
        <w:t xml:space="preserve"> </w:t>
      </w:r>
      <w:r>
        <w:t xml:space="preserve">zaspokojeniu wierzycieli </w:t>
      </w:r>
      <w:r w:rsidRPr="00800ABF">
        <w:t xml:space="preserve">podlega </w:t>
      </w:r>
      <w:r>
        <w:t xml:space="preserve">podziałowi proporcjonalnie do </w:t>
      </w:r>
      <w:r w:rsidR="001B369F" w:rsidRPr="00324A56">
        <w:t>udziałów</w:t>
      </w:r>
      <w:r w:rsidR="001B369F">
        <w:t xml:space="preserve"> </w:t>
      </w:r>
      <w:r>
        <w:t>posiadanych przez członków spółdzielni rolników.</w:t>
      </w:r>
    </w:p>
    <w:p w14:paraId="65D97A05" w14:textId="77777777" w:rsidR="00E2137D" w:rsidRPr="00800ABF" w:rsidRDefault="00E2137D" w:rsidP="00E2137D">
      <w:pPr>
        <w:pStyle w:val="ROZDZODDZOZNoznaczenierozdziauluboddziau"/>
      </w:pPr>
      <w:r>
        <w:t xml:space="preserve">Rozdział </w:t>
      </w:r>
      <w:r w:rsidR="00485020">
        <w:t>5</w:t>
      </w:r>
    </w:p>
    <w:p w14:paraId="632AFD7D" w14:textId="77777777" w:rsidR="00E2137D" w:rsidRPr="00800ABF" w:rsidRDefault="00E2137D" w:rsidP="00885D42">
      <w:pPr>
        <w:pStyle w:val="ROZDZODDZPRZEDMprzedmiotregulacjirozdziauluboddziau"/>
      </w:pPr>
      <w:r w:rsidRPr="00800ABF">
        <w:t>Przepisy karne</w:t>
      </w:r>
    </w:p>
    <w:p w14:paraId="034B7EED" w14:textId="77777777" w:rsidR="00324A56" w:rsidRDefault="00E2137D" w:rsidP="00885D42">
      <w:pPr>
        <w:pStyle w:val="ARTartustawynprozporzdzenia"/>
        <w:keepNext/>
      </w:pPr>
      <w:r w:rsidRPr="00885D42">
        <w:rPr>
          <w:rStyle w:val="Ppogrubienie"/>
        </w:rPr>
        <w:t>Art.</w:t>
      </w:r>
      <w:r w:rsidR="00767131" w:rsidRPr="00885D42">
        <w:rPr>
          <w:rStyle w:val="Ppogrubienie"/>
        </w:rPr>
        <w:t> </w:t>
      </w:r>
      <w:r w:rsidR="00324A56" w:rsidRPr="00885D42">
        <w:rPr>
          <w:rStyle w:val="Ppogrubienie"/>
        </w:rPr>
        <w:t>18</w:t>
      </w:r>
      <w:r w:rsidRPr="00885D42">
        <w:rPr>
          <w:rStyle w:val="Ppogrubienie"/>
        </w:rPr>
        <w:t>.</w:t>
      </w:r>
      <w:r w:rsidR="00767131">
        <w:t xml:space="preserve"> </w:t>
      </w:r>
      <w:r w:rsidRPr="00800ABF">
        <w:t>1.</w:t>
      </w:r>
      <w:r w:rsidR="00767131">
        <w:t xml:space="preserve"> </w:t>
      </w:r>
      <w:r w:rsidRPr="00800ABF">
        <w:t xml:space="preserve">Kto, będąc członkiem zarządu </w:t>
      </w:r>
      <w:r w:rsidRPr="00767131">
        <w:t>spółdzielni</w:t>
      </w:r>
      <w:r>
        <w:t xml:space="preserve"> rolników</w:t>
      </w:r>
      <w:r w:rsidRPr="00800ABF">
        <w:t xml:space="preserve"> albo likwidatorem, nie</w:t>
      </w:r>
      <w:r w:rsidR="00767131">
        <w:t> </w:t>
      </w:r>
      <w:r w:rsidRPr="00800ABF">
        <w:t>zgłasza wniosku o</w:t>
      </w:r>
      <w:r w:rsidR="00767131">
        <w:t xml:space="preserve"> </w:t>
      </w:r>
      <w:r w:rsidRPr="00800ABF">
        <w:t>upadłość spółdzielni</w:t>
      </w:r>
      <w:r>
        <w:t xml:space="preserve"> rolników</w:t>
      </w:r>
      <w:r w:rsidRPr="00800ABF">
        <w:t xml:space="preserve"> mimo powstania warunków uzasadniających upadłość spółdzielni, </w:t>
      </w:r>
    </w:p>
    <w:p w14:paraId="02510DC3" w14:textId="77777777" w:rsidR="00E2137D" w:rsidRPr="00E2137D" w:rsidRDefault="00E2137D" w:rsidP="00767131">
      <w:pPr>
        <w:pStyle w:val="SKARNsankcjakarnawszczeglnociwKodeksiekarnym"/>
      </w:pPr>
      <w:r w:rsidRPr="00800ABF">
        <w:t>podlega grzywnie, karze ograniczenia wolności albo pozbawienia wolności do roku.</w:t>
      </w:r>
    </w:p>
    <w:p w14:paraId="7A89A624" w14:textId="77777777" w:rsidR="00E2137D" w:rsidRPr="00E2137D" w:rsidRDefault="00E2137D" w:rsidP="00885D42">
      <w:pPr>
        <w:pStyle w:val="USTustnpkodeksu"/>
        <w:keepNext/>
      </w:pPr>
      <w:r w:rsidRPr="00800ABF">
        <w:t>2.</w:t>
      </w:r>
      <w:r w:rsidR="00767131">
        <w:t xml:space="preserve"> </w:t>
      </w:r>
      <w:r w:rsidRPr="00800ABF">
        <w:t>Kto, będąc członkiem organu spółdzielni</w:t>
      </w:r>
      <w:r>
        <w:t xml:space="preserve"> rolników</w:t>
      </w:r>
      <w:r w:rsidRPr="00800ABF">
        <w:t xml:space="preserve"> albo likwidatorem wbrew przepisom ustawy:</w:t>
      </w:r>
    </w:p>
    <w:p w14:paraId="0DB79BAD" w14:textId="77777777" w:rsidR="00E2137D" w:rsidRPr="00767131" w:rsidRDefault="00E2137D" w:rsidP="00767131">
      <w:pPr>
        <w:pStyle w:val="PKTpunkt"/>
      </w:pPr>
      <w:r w:rsidRPr="00E2137D">
        <w:t>1)</w:t>
      </w:r>
      <w:r>
        <w:tab/>
      </w:r>
      <w:r w:rsidRPr="00800ABF">
        <w:t xml:space="preserve">nie </w:t>
      </w:r>
      <w:r w:rsidRPr="00767131">
        <w:t>poddaje spółdzielni rolników lustracji,</w:t>
      </w:r>
    </w:p>
    <w:p w14:paraId="57DBFDB5" w14:textId="77777777" w:rsidR="00E2137D" w:rsidRPr="00767131" w:rsidRDefault="00E2137D" w:rsidP="00767131">
      <w:pPr>
        <w:pStyle w:val="PKTpunkt"/>
      </w:pPr>
      <w:r w:rsidRPr="00767131">
        <w:t>2)</w:t>
      </w:r>
      <w:r w:rsidRPr="00767131">
        <w:tab/>
        <w:t>nie udziela lub udziela niezgodnych ze stanem faktycznym wyjaśnień lustratorowi, nie</w:t>
      </w:r>
      <w:r w:rsidR="00767131" w:rsidRPr="00767131">
        <w:t> </w:t>
      </w:r>
      <w:r w:rsidRPr="00767131">
        <w:t>dopuszcza go do pełnienia obowiązków lub nie przedkłada stosownych dokumentów,</w:t>
      </w:r>
    </w:p>
    <w:p w14:paraId="2DA0FBFF" w14:textId="77777777" w:rsidR="00E2137D" w:rsidRPr="00767131" w:rsidRDefault="00E2137D" w:rsidP="00767131">
      <w:pPr>
        <w:pStyle w:val="PKTpunkt"/>
      </w:pPr>
      <w:r w:rsidRPr="00767131">
        <w:t>3)</w:t>
      </w:r>
      <w:r w:rsidRPr="00767131">
        <w:tab/>
        <w:t>nie udostępnia członkom spółdzielni rolników protokołu lustracji,</w:t>
      </w:r>
    </w:p>
    <w:p w14:paraId="13F0270D" w14:textId="77777777" w:rsidR="00E2137D" w:rsidRPr="00767131" w:rsidRDefault="00E2137D" w:rsidP="00767131">
      <w:pPr>
        <w:pStyle w:val="PKTpunkt"/>
      </w:pPr>
      <w:r w:rsidRPr="00767131">
        <w:t>4)</w:t>
      </w:r>
      <w:r w:rsidRPr="00767131">
        <w:tab/>
        <w:t>nie zwołuje walnego zgromadzenia, zebrania przedstawicieli albo zebrań grup członkowskich poprzedzających zebranie przedstawicieli,</w:t>
      </w:r>
    </w:p>
    <w:p w14:paraId="7F16E726" w14:textId="77777777" w:rsidR="00E2137D" w:rsidRPr="00800ABF" w:rsidRDefault="00E2137D" w:rsidP="00885D42">
      <w:pPr>
        <w:pStyle w:val="PKTpunkt"/>
        <w:keepNext/>
      </w:pPr>
      <w:r w:rsidRPr="00767131">
        <w:t>5)</w:t>
      </w:r>
      <w:r w:rsidRPr="00767131">
        <w:tab/>
        <w:t>nie przygotowuje</w:t>
      </w:r>
      <w:r w:rsidRPr="00800ABF">
        <w:t xml:space="preserve"> w</w:t>
      </w:r>
      <w:r w:rsidR="00767131">
        <w:t xml:space="preserve"> </w:t>
      </w:r>
      <w:r w:rsidRPr="00800ABF">
        <w:t>terminie dokumentów</w:t>
      </w:r>
      <w:r w:rsidR="00407BB0">
        <w:t xml:space="preserve"> dotyczących dokonania podziału </w:t>
      </w:r>
      <w:r w:rsidRPr="00800ABF">
        <w:t>w</w:t>
      </w:r>
      <w:r w:rsidR="00264BCF">
        <w:t> </w:t>
      </w:r>
      <w:r w:rsidRPr="00800ABF">
        <w:t>spółdzielni, o</w:t>
      </w:r>
      <w:r w:rsidR="00767131">
        <w:t xml:space="preserve"> </w:t>
      </w:r>
      <w:r w:rsidRPr="00800ABF">
        <w:t>którym mowa w</w:t>
      </w:r>
      <w:r w:rsidR="00767131">
        <w:t xml:space="preserve"> </w:t>
      </w:r>
      <w:r>
        <w:t>art.</w:t>
      </w:r>
      <w:r w:rsidR="00767131">
        <w:t xml:space="preserve"> </w:t>
      </w:r>
      <w:r w:rsidRPr="00800ABF">
        <w:t>108b</w:t>
      </w:r>
      <w:r>
        <w:t xml:space="preserve"> ustawy </w:t>
      </w:r>
      <w:r w:rsidR="00D75AD0">
        <w:t xml:space="preserve">– </w:t>
      </w:r>
      <w:r>
        <w:t xml:space="preserve">Prawo </w:t>
      </w:r>
      <w:r w:rsidR="00D75AD0">
        <w:t>s</w:t>
      </w:r>
      <w:r>
        <w:t>półdzielcze</w:t>
      </w:r>
      <w:r w:rsidR="0024103C">
        <w:t>,</w:t>
      </w:r>
    </w:p>
    <w:p w14:paraId="2CAE9D4F" w14:textId="77777777" w:rsidR="00E2137D" w:rsidRPr="00800ABF" w:rsidRDefault="00E2137D" w:rsidP="00264BCF">
      <w:pPr>
        <w:pStyle w:val="SKARNsankcjakarnawszczeglnociwKodeksiekarnym"/>
      </w:pPr>
      <w:r w:rsidRPr="00800ABF">
        <w:t>podlega grzywnie albo karze ograniczenia wolności.</w:t>
      </w:r>
    </w:p>
    <w:p w14:paraId="41D5A6F5" w14:textId="77777777" w:rsidR="00324A56" w:rsidRDefault="00E2137D" w:rsidP="00885D42">
      <w:pPr>
        <w:pStyle w:val="USTustnpkodeksu"/>
        <w:keepNext/>
      </w:pPr>
      <w:r w:rsidRPr="00800ABF">
        <w:lastRenderedPageBreak/>
        <w:t>3.</w:t>
      </w:r>
      <w:r w:rsidR="00767131">
        <w:t xml:space="preserve"> </w:t>
      </w:r>
      <w:r w:rsidRPr="00800ABF">
        <w:t>Kto, będąc członkiem organu spółdzielni</w:t>
      </w:r>
      <w:r>
        <w:t xml:space="preserve"> rolników</w:t>
      </w:r>
      <w:r w:rsidRPr="00800ABF">
        <w:t xml:space="preserve"> albo likwidatorem, ogłasza dane nieprawdziwe albo przedstawia je organom spółdzielni</w:t>
      </w:r>
      <w:r>
        <w:t xml:space="preserve"> rolników</w:t>
      </w:r>
      <w:r w:rsidRPr="00800ABF">
        <w:t xml:space="preserve">, </w:t>
      </w:r>
      <w:r w:rsidRPr="00264BCF">
        <w:t>władzom</w:t>
      </w:r>
      <w:r w:rsidRPr="00800ABF">
        <w:t xml:space="preserve"> państwowym, członkom spółdzielni</w:t>
      </w:r>
      <w:r>
        <w:t xml:space="preserve"> rolników</w:t>
      </w:r>
      <w:r w:rsidRPr="00800ABF">
        <w:t xml:space="preserve"> lub lustratorowi, </w:t>
      </w:r>
    </w:p>
    <w:p w14:paraId="3C72D4E1" w14:textId="77777777" w:rsidR="00E2137D" w:rsidRPr="00800ABF" w:rsidRDefault="00E2137D" w:rsidP="00264BCF">
      <w:pPr>
        <w:pStyle w:val="SKARNsankcjakarnawszczeglnociwKodeksiekarnym"/>
      </w:pPr>
      <w:r w:rsidRPr="00800ABF">
        <w:t>podlega grzywnie, karze ograniczenia wolności albo pozbawienia wolności do lat 2.</w:t>
      </w:r>
    </w:p>
    <w:p w14:paraId="1C5D8758" w14:textId="77777777" w:rsidR="00324A56" w:rsidRDefault="00E2137D" w:rsidP="00885D42">
      <w:pPr>
        <w:pStyle w:val="USTustnpkodeksu"/>
        <w:keepNext/>
      </w:pPr>
      <w:r w:rsidRPr="00800ABF">
        <w:t>4.</w:t>
      </w:r>
      <w:r w:rsidR="00767131">
        <w:t xml:space="preserve"> </w:t>
      </w:r>
      <w:r w:rsidRPr="00800ABF">
        <w:t xml:space="preserve">Jeżeli sprawca działa </w:t>
      </w:r>
      <w:r w:rsidRPr="00264BCF">
        <w:t>nieumyślnie</w:t>
      </w:r>
      <w:r w:rsidRPr="00800ABF">
        <w:t xml:space="preserve">, </w:t>
      </w:r>
    </w:p>
    <w:p w14:paraId="4B1DF902" w14:textId="77777777" w:rsidR="001500CB" w:rsidRDefault="00E2137D" w:rsidP="00264BCF">
      <w:pPr>
        <w:pStyle w:val="SKARNsankcjakarnawszczeglnociwKodeksiekarnym"/>
      </w:pPr>
      <w:r w:rsidRPr="00800ABF">
        <w:t>podlega grzywnie, karze ograniczenia wolności albo pozbawienia wolności do roku.</w:t>
      </w:r>
    </w:p>
    <w:p w14:paraId="57E6AADA" w14:textId="77777777" w:rsidR="00E2137D" w:rsidRPr="00800ABF" w:rsidRDefault="00E2137D" w:rsidP="001500CB">
      <w:pPr>
        <w:pStyle w:val="ROZDZODDZOZNoznaczenierozdziauluboddziau"/>
      </w:pPr>
      <w:r w:rsidRPr="00800ABF">
        <w:t xml:space="preserve">Rozdział </w:t>
      </w:r>
      <w:r w:rsidR="00485020">
        <w:t>6</w:t>
      </w:r>
    </w:p>
    <w:p w14:paraId="473540F7" w14:textId="77777777" w:rsidR="00E2137D" w:rsidRDefault="00E2137D" w:rsidP="00885D42">
      <w:pPr>
        <w:pStyle w:val="ROZDZODDZPRZEDMprzedmiotregulacjirozdziauluboddziau"/>
      </w:pPr>
      <w:r w:rsidRPr="00800ABF">
        <w:t>Zmiany w</w:t>
      </w:r>
      <w:r w:rsidR="00767131">
        <w:t xml:space="preserve"> </w:t>
      </w:r>
      <w:r w:rsidRPr="00800ABF">
        <w:t>przepisach obowiązujących i</w:t>
      </w:r>
      <w:r w:rsidR="00767131">
        <w:t xml:space="preserve"> </w:t>
      </w:r>
      <w:r w:rsidRPr="00800ABF">
        <w:t>przepisy końcowe</w:t>
      </w:r>
    </w:p>
    <w:p w14:paraId="610A206A" w14:textId="77777777" w:rsidR="00162690" w:rsidRPr="00800ABF" w:rsidRDefault="00162690" w:rsidP="00885D42">
      <w:pPr>
        <w:pStyle w:val="ARTartustawynprozporzdzenia"/>
        <w:keepNext/>
      </w:pPr>
      <w:r w:rsidRPr="00885D42">
        <w:rPr>
          <w:rStyle w:val="Ppogrubienie"/>
        </w:rPr>
        <w:t>Art.</w:t>
      </w:r>
      <w:r w:rsidR="00767131" w:rsidRPr="00885D42">
        <w:rPr>
          <w:rStyle w:val="Ppogrubienie"/>
        </w:rPr>
        <w:t> </w:t>
      </w:r>
      <w:r w:rsidRPr="00885D42">
        <w:rPr>
          <w:rStyle w:val="Ppogrubienie"/>
        </w:rPr>
        <w:t>19.</w:t>
      </w:r>
      <w:r w:rsidR="00767131">
        <w:t xml:space="preserve"> </w:t>
      </w:r>
      <w:r w:rsidRPr="00800ABF">
        <w:t>W ustawie z</w:t>
      </w:r>
      <w:r w:rsidR="00767131">
        <w:t xml:space="preserve"> </w:t>
      </w:r>
      <w:r w:rsidRPr="00800ABF">
        <w:t>dnia 23</w:t>
      </w:r>
      <w:r w:rsidR="00767131">
        <w:t xml:space="preserve"> </w:t>
      </w:r>
      <w:r w:rsidRPr="00800ABF">
        <w:t>kwietnia 1964</w:t>
      </w:r>
      <w:r w:rsidR="00767131">
        <w:t xml:space="preserve"> </w:t>
      </w:r>
      <w:r w:rsidRPr="00800ABF">
        <w:t xml:space="preserve">r. </w:t>
      </w:r>
      <w:r w:rsidR="007A15EF">
        <w:t>–</w:t>
      </w:r>
      <w:r>
        <w:t xml:space="preserve"> </w:t>
      </w:r>
      <w:r w:rsidRPr="00800ABF">
        <w:t>Kodeks cywilny</w:t>
      </w:r>
      <w:r>
        <w:t xml:space="preserve"> </w:t>
      </w:r>
      <w:r w:rsidRPr="00800ABF">
        <w:t>(</w:t>
      </w:r>
      <w:r>
        <w:t>Dz.</w:t>
      </w:r>
      <w:r w:rsidR="00767131">
        <w:t xml:space="preserve"> </w:t>
      </w:r>
      <w:r>
        <w:t>U.</w:t>
      </w:r>
      <w:r w:rsidRPr="00800ABF">
        <w:t xml:space="preserve"> z</w:t>
      </w:r>
      <w:r w:rsidR="00767131">
        <w:t xml:space="preserve"> </w:t>
      </w:r>
      <w:r w:rsidRPr="00800ABF">
        <w:t>201</w:t>
      </w:r>
      <w:r>
        <w:t>6</w:t>
      </w:r>
      <w:r w:rsidR="00767131">
        <w:t xml:space="preserve"> </w:t>
      </w:r>
      <w:r>
        <w:t>r. poz.</w:t>
      </w:r>
      <w:r w:rsidR="00264BCF">
        <w:t> </w:t>
      </w:r>
      <w:r>
        <w:t>380,</w:t>
      </w:r>
      <w:r w:rsidR="00767131">
        <w:t xml:space="preserve"> </w:t>
      </w:r>
      <w:r>
        <w:t>585, 1579 i 2255)</w:t>
      </w:r>
      <w:r w:rsidRPr="00800ABF">
        <w:t xml:space="preserve"> w</w:t>
      </w:r>
      <w:r w:rsidR="00767131">
        <w:t xml:space="preserve"> </w:t>
      </w:r>
      <w:r>
        <w:t>art.</w:t>
      </w:r>
      <w:r w:rsidR="00767131">
        <w:t xml:space="preserve"> </w:t>
      </w:r>
      <w:r w:rsidRPr="00800ABF">
        <w:t>613</w:t>
      </w:r>
      <w:r>
        <w:t xml:space="preserve"> §</w:t>
      </w:r>
      <w:r w:rsidR="00767131">
        <w:t xml:space="preserve"> </w:t>
      </w:r>
      <w:r w:rsidRPr="00800ABF">
        <w:t>4</w:t>
      </w:r>
      <w:r w:rsidR="00767131">
        <w:t xml:space="preserve"> </w:t>
      </w:r>
      <w:r w:rsidRPr="00800ABF">
        <w:t>otrzymuje brzmienie:</w:t>
      </w:r>
    </w:p>
    <w:p w14:paraId="5C8A76CC" w14:textId="77777777" w:rsidR="00162690" w:rsidRPr="00162690" w:rsidRDefault="00767131" w:rsidP="0059430E">
      <w:pPr>
        <w:pStyle w:val="ZUSTzmustartykuempunktem"/>
      </w:pPr>
      <w:r>
        <w:t>„</w:t>
      </w:r>
      <w:r w:rsidR="00162690" w:rsidRPr="00800ABF">
        <w:t>§</w:t>
      </w:r>
      <w:r>
        <w:t xml:space="preserve"> </w:t>
      </w:r>
      <w:r w:rsidR="00162690" w:rsidRPr="00800ABF">
        <w:t>4.</w:t>
      </w:r>
      <w:r>
        <w:t xml:space="preserve"> </w:t>
      </w:r>
      <w:r w:rsidR="00162690" w:rsidRPr="00800ABF">
        <w:t xml:space="preserve">Przez producenta rolnego rozumie się również grupę producentów rolnych lub </w:t>
      </w:r>
      <w:r w:rsidR="00162690">
        <w:t xml:space="preserve">ich </w:t>
      </w:r>
      <w:r w:rsidR="00162690" w:rsidRPr="00800ABF">
        <w:t xml:space="preserve">związek oraz spółdzielnię rolników </w:t>
      </w:r>
      <w:r w:rsidR="00162690">
        <w:t>w rozumieniu ustawy z dnia ... o</w:t>
      </w:r>
      <w:r w:rsidR="002435D1">
        <w:t> </w:t>
      </w:r>
      <w:r w:rsidR="00162690">
        <w:t xml:space="preserve">spółdzielniach rolników (Dz. U. poz. ...) </w:t>
      </w:r>
      <w:r w:rsidR="00162690" w:rsidRPr="00800ABF">
        <w:t xml:space="preserve">lub </w:t>
      </w:r>
      <w:r w:rsidR="00162690">
        <w:t xml:space="preserve">ich </w:t>
      </w:r>
      <w:r w:rsidR="00162690" w:rsidRPr="00800ABF">
        <w:t>związek.</w:t>
      </w:r>
      <w:r>
        <w:t>”</w:t>
      </w:r>
      <w:r w:rsidR="00162690" w:rsidRPr="00800ABF">
        <w:t>.</w:t>
      </w:r>
    </w:p>
    <w:p w14:paraId="46FC465A" w14:textId="77777777" w:rsidR="00E2137D" w:rsidRPr="00800ABF" w:rsidRDefault="00E2137D" w:rsidP="00885D42">
      <w:pPr>
        <w:pStyle w:val="ARTartustawynprozporzdzenia"/>
        <w:keepNext/>
      </w:pPr>
      <w:r w:rsidRPr="00885D42">
        <w:rPr>
          <w:rStyle w:val="Ppogrubienie"/>
        </w:rPr>
        <w:t>Art.</w:t>
      </w:r>
      <w:r w:rsidR="00767131" w:rsidRPr="00885D42">
        <w:rPr>
          <w:rStyle w:val="Ppogrubienie"/>
        </w:rPr>
        <w:t> </w:t>
      </w:r>
      <w:r w:rsidR="00162690" w:rsidRPr="00885D42">
        <w:rPr>
          <w:rStyle w:val="Ppogrubienie"/>
        </w:rPr>
        <w:t>20</w:t>
      </w:r>
      <w:r w:rsidRPr="00885D42">
        <w:rPr>
          <w:rStyle w:val="Ppogrubienie"/>
        </w:rPr>
        <w:t>.</w:t>
      </w:r>
      <w:r w:rsidR="00767131">
        <w:t xml:space="preserve"> </w:t>
      </w:r>
      <w:r w:rsidRPr="00800ABF">
        <w:t>W ustawie z</w:t>
      </w:r>
      <w:r w:rsidR="00767131">
        <w:t xml:space="preserve"> </w:t>
      </w:r>
      <w:r w:rsidRPr="00800ABF">
        <w:t>dnia 28</w:t>
      </w:r>
      <w:r w:rsidR="00767131">
        <w:t xml:space="preserve"> </w:t>
      </w:r>
      <w:r w:rsidRPr="00800ABF">
        <w:t>lipca 1983</w:t>
      </w:r>
      <w:r w:rsidR="00767131">
        <w:t xml:space="preserve"> </w:t>
      </w:r>
      <w:r w:rsidRPr="00800ABF">
        <w:t>r. o</w:t>
      </w:r>
      <w:r w:rsidR="00767131">
        <w:t xml:space="preserve"> </w:t>
      </w:r>
      <w:r w:rsidRPr="00800ABF">
        <w:t>podatku od spadków i</w:t>
      </w:r>
      <w:r w:rsidR="00767131">
        <w:t xml:space="preserve"> </w:t>
      </w:r>
      <w:r w:rsidRPr="00800ABF">
        <w:t>darowizn (</w:t>
      </w:r>
      <w:r>
        <w:t>Dz.</w:t>
      </w:r>
      <w:r w:rsidR="00767131">
        <w:t xml:space="preserve"> </w:t>
      </w:r>
      <w:r>
        <w:t>U.</w:t>
      </w:r>
      <w:r w:rsidRPr="00800ABF">
        <w:t xml:space="preserve"> z</w:t>
      </w:r>
      <w:r w:rsidR="002435D1">
        <w:t> </w:t>
      </w:r>
      <w:r w:rsidRPr="00800ABF">
        <w:t>2016</w:t>
      </w:r>
      <w:r w:rsidR="00767131">
        <w:t xml:space="preserve"> </w:t>
      </w:r>
      <w:r w:rsidRPr="00800ABF">
        <w:t>r.</w:t>
      </w:r>
      <w:r>
        <w:t xml:space="preserve"> poz.</w:t>
      </w:r>
      <w:r w:rsidR="00767131">
        <w:t xml:space="preserve"> </w:t>
      </w:r>
      <w:r w:rsidRPr="00800ABF">
        <w:t>205</w:t>
      </w:r>
      <w:r w:rsidR="00D01A67">
        <w:t>,</w:t>
      </w:r>
      <w:r>
        <w:t xml:space="preserve"> 615</w:t>
      </w:r>
      <w:r w:rsidR="00D01A67">
        <w:t xml:space="preserve"> i 1948</w:t>
      </w:r>
      <w:r w:rsidRPr="00800ABF">
        <w:t>) w</w:t>
      </w:r>
      <w:r w:rsidR="00767131">
        <w:t xml:space="preserve"> </w:t>
      </w:r>
      <w:r>
        <w:t>art.</w:t>
      </w:r>
      <w:r w:rsidR="00767131">
        <w:t xml:space="preserve"> </w:t>
      </w:r>
      <w:r w:rsidRPr="00800ABF">
        <w:t>4</w:t>
      </w:r>
      <w:r>
        <w:t xml:space="preserve"> w</w:t>
      </w:r>
      <w:r w:rsidR="00767131">
        <w:t xml:space="preserve"> </w:t>
      </w:r>
      <w:r>
        <w:t>ust.</w:t>
      </w:r>
      <w:r w:rsidR="00767131">
        <w:t xml:space="preserve"> </w:t>
      </w:r>
      <w:r w:rsidRPr="00800ABF">
        <w:t>1</w:t>
      </w:r>
      <w:r>
        <w:t xml:space="preserve"> pkt</w:t>
      </w:r>
      <w:r w:rsidR="00767131">
        <w:t xml:space="preserve"> </w:t>
      </w:r>
      <w:r w:rsidRPr="00800ABF">
        <w:t>3</w:t>
      </w:r>
      <w:r w:rsidR="00767131">
        <w:t xml:space="preserve"> </w:t>
      </w:r>
      <w:r w:rsidRPr="00800ABF">
        <w:t>otrzymuje brzmienie:</w:t>
      </w:r>
    </w:p>
    <w:p w14:paraId="5723C728" w14:textId="77777777" w:rsidR="00E2137D" w:rsidRPr="00800ABF" w:rsidRDefault="00767131" w:rsidP="00E2137D">
      <w:pPr>
        <w:pStyle w:val="ZPKTzmpktartykuempunktem"/>
      </w:pPr>
      <w:r>
        <w:t>„</w:t>
      </w:r>
      <w:r w:rsidR="00E2137D" w:rsidRPr="00800ABF">
        <w:t>3)</w:t>
      </w:r>
      <w:r w:rsidR="00E2137D">
        <w:tab/>
      </w:r>
      <w:r w:rsidR="00E2137D" w:rsidRPr="00800ABF">
        <w:t>nabycie praw do wkładów w</w:t>
      </w:r>
      <w:r>
        <w:t xml:space="preserve"> </w:t>
      </w:r>
      <w:r w:rsidR="00E2137D" w:rsidRPr="00800ABF">
        <w:t xml:space="preserve">spółdzielni </w:t>
      </w:r>
      <w:r w:rsidR="00407BB0">
        <w:t xml:space="preserve">rolników, rolniczej spółdzielni </w:t>
      </w:r>
      <w:r w:rsidR="00E2137D" w:rsidRPr="00800ABF">
        <w:t>produkcyjnej lub w</w:t>
      </w:r>
      <w:r>
        <w:t xml:space="preserve"> </w:t>
      </w:r>
      <w:r w:rsidR="00E2137D" w:rsidRPr="00800ABF">
        <w:t>spółdzielni kółek rolniczych</w:t>
      </w:r>
      <w:r w:rsidR="00BE5D16">
        <w:t>;</w:t>
      </w:r>
      <w:r>
        <w:t>”</w:t>
      </w:r>
      <w:r w:rsidR="00E2137D" w:rsidRPr="00800ABF">
        <w:t>.</w:t>
      </w:r>
    </w:p>
    <w:p w14:paraId="129C28EB" w14:textId="77777777" w:rsidR="00E2137D" w:rsidRPr="00800ABF" w:rsidRDefault="00E2137D" w:rsidP="00885D42">
      <w:pPr>
        <w:pStyle w:val="ARTartustawynprozporzdzenia"/>
        <w:keepNext/>
      </w:pPr>
      <w:r w:rsidRPr="00885D42">
        <w:rPr>
          <w:rStyle w:val="Ppogrubienie"/>
        </w:rPr>
        <w:t>Art.</w:t>
      </w:r>
      <w:r w:rsidR="00767131" w:rsidRPr="00885D42">
        <w:rPr>
          <w:rStyle w:val="Ppogrubienie"/>
        </w:rPr>
        <w:t> </w:t>
      </w:r>
      <w:r w:rsidR="00162690" w:rsidRPr="00885D42">
        <w:rPr>
          <w:rStyle w:val="Ppogrubienie"/>
        </w:rPr>
        <w:t>21</w:t>
      </w:r>
      <w:r w:rsidRPr="00885D42">
        <w:rPr>
          <w:rStyle w:val="Ppogrubienie"/>
        </w:rPr>
        <w:t>.</w:t>
      </w:r>
      <w:r w:rsidR="00767131">
        <w:t xml:space="preserve"> </w:t>
      </w:r>
      <w:r w:rsidRPr="00800ABF">
        <w:t>W ustawie z</w:t>
      </w:r>
      <w:r w:rsidR="00767131">
        <w:t xml:space="preserve"> </w:t>
      </w:r>
      <w:r w:rsidRPr="00800ABF">
        <w:t>dnia 12</w:t>
      </w:r>
      <w:r w:rsidR="00767131">
        <w:t xml:space="preserve"> </w:t>
      </w:r>
      <w:r w:rsidRPr="00800ABF">
        <w:t>stycznia 1991</w:t>
      </w:r>
      <w:r w:rsidR="00767131">
        <w:t xml:space="preserve"> </w:t>
      </w:r>
      <w:r w:rsidRPr="00800ABF">
        <w:t>r. o</w:t>
      </w:r>
      <w:r w:rsidR="00767131">
        <w:t xml:space="preserve"> </w:t>
      </w:r>
      <w:r w:rsidRPr="00800ABF">
        <w:t>podatkach i</w:t>
      </w:r>
      <w:r w:rsidR="00767131">
        <w:t xml:space="preserve"> </w:t>
      </w:r>
      <w:r w:rsidRPr="00800ABF">
        <w:t>opłatach lokalnych (</w:t>
      </w:r>
      <w:r>
        <w:t>Dz.</w:t>
      </w:r>
      <w:r w:rsidR="00767131">
        <w:t xml:space="preserve"> </w:t>
      </w:r>
      <w:r>
        <w:t>U.</w:t>
      </w:r>
      <w:r w:rsidRPr="00800ABF">
        <w:t xml:space="preserve"> z</w:t>
      </w:r>
      <w:r w:rsidR="00767131">
        <w:t xml:space="preserve"> </w:t>
      </w:r>
      <w:r w:rsidRPr="00800ABF">
        <w:t>201</w:t>
      </w:r>
      <w:r>
        <w:t>6</w:t>
      </w:r>
      <w:r w:rsidR="00767131">
        <w:t xml:space="preserve"> </w:t>
      </w:r>
      <w:r w:rsidRPr="00800ABF">
        <w:t>r.</w:t>
      </w:r>
      <w:r>
        <w:t xml:space="preserve"> poz.</w:t>
      </w:r>
      <w:r w:rsidR="00767131">
        <w:t xml:space="preserve"> </w:t>
      </w:r>
      <w:r>
        <w:t>716</w:t>
      </w:r>
      <w:r w:rsidR="00D01A67">
        <w:t>, 1579 i 1923</w:t>
      </w:r>
      <w:r w:rsidRPr="00800ABF">
        <w:t>) w</w:t>
      </w:r>
      <w:r w:rsidR="00767131">
        <w:t xml:space="preserve"> </w:t>
      </w:r>
      <w:r>
        <w:t>art.</w:t>
      </w:r>
      <w:r w:rsidR="00767131">
        <w:t xml:space="preserve"> </w:t>
      </w:r>
      <w:r w:rsidRPr="00800ABF">
        <w:t>7</w:t>
      </w:r>
      <w:r>
        <w:t xml:space="preserve"> w</w:t>
      </w:r>
      <w:r w:rsidR="00767131">
        <w:t xml:space="preserve"> </w:t>
      </w:r>
      <w:r>
        <w:t>ust.</w:t>
      </w:r>
      <w:r w:rsidR="00767131">
        <w:t xml:space="preserve"> </w:t>
      </w:r>
      <w:r w:rsidRPr="00800ABF">
        <w:t>1</w:t>
      </w:r>
      <w:r w:rsidR="00767131">
        <w:t xml:space="preserve"> </w:t>
      </w:r>
      <w:r w:rsidR="00324A56">
        <w:t>w pkt 15 kropkę zastę</w:t>
      </w:r>
      <w:r w:rsidR="001F49A5">
        <w:t>puje się średnikiem i</w:t>
      </w:r>
      <w:r w:rsidR="002435D1">
        <w:t> </w:t>
      </w:r>
      <w:r w:rsidRPr="00800ABF">
        <w:t>dodaje</w:t>
      </w:r>
      <w:r>
        <w:t xml:space="preserve"> </w:t>
      </w:r>
      <w:r w:rsidR="00D64AE5">
        <w:t xml:space="preserve">się </w:t>
      </w:r>
      <w:r>
        <w:t>pkt</w:t>
      </w:r>
      <w:r w:rsidR="00767131">
        <w:t xml:space="preserve"> </w:t>
      </w:r>
      <w:r w:rsidRPr="00800ABF">
        <w:t>16</w:t>
      </w:r>
      <w:r>
        <w:t xml:space="preserve"> w</w:t>
      </w:r>
      <w:r w:rsidR="00767131">
        <w:t xml:space="preserve"> </w:t>
      </w:r>
      <w:r w:rsidRPr="00800ABF">
        <w:t>brzmieniu:</w:t>
      </w:r>
    </w:p>
    <w:p w14:paraId="0BDA7B9E" w14:textId="77777777" w:rsidR="00E2137D" w:rsidRDefault="00767131" w:rsidP="002435D1">
      <w:pPr>
        <w:pStyle w:val="ZPKTzmpktartykuempunktem"/>
      </w:pPr>
      <w:r>
        <w:t>„</w:t>
      </w:r>
      <w:r w:rsidR="00E2137D" w:rsidRPr="00800ABF">
        <w:t>16)</w:t>
      </w:r>
      <w:r w:rsidR="00E2137D">
        <w:tab/>
      </w:r>
      <w:r w:rsidR="00E2137D" w:rsidRPr="00800ABF">
        <w:t xml:space="preserve">budynki </w:t>
      </w:r>
      <w:r w:rsidR="009C5E3B" w:rsidRPr="009C5E3B">
        <w:rPr>
          <w:rFonts w:eastAsia="Times New Roman"/>
        </w:rPr>
        <w:t xml:space="preserve">i budowle lub ich części </w:t>
      </w:r>
      <w:r w:rsidR="0024103C">
        <w:rPr>
          <w:rFonts w:eastAsia="Times New Roman"/>
        </w:rPr>
        <w:t>oraz</w:t>
      </w:r>
      <w:r w:rsidR="0024103C" w:rsidRPr="009C5E3B">
        <w:rPr>
          <w:rFonts w:eastAsia="Times New Roman"/>
        </w:rPr>
        <w:t xml:space="preserve"> </w:t>
      </w:r>
      <w:r w:rsidR="009C5E3B" w:rsidRPr="009C5E3B">
        <w:rPr>
          <w:rFonts w:eastAsia="Times New Roman"/>
        </w:rPr>
        <w:t>zajęte pod nie grunty</w:t>
      </w:r>
      <w:r w:rsidR="0024103C">
        <w:rPr>
          <w:rFonts w:eastAsia="Times New Roman"/>
        </w:rPr>
        <w:t>,</w:t>
      </w:r>
      <w:r w:rsidR="009C5E3B" w:rsidRPr="009C5E3B">
        <w:rPr>
          <w:rFonts w:eastAsia="Times New Roman"/>
        </w:rPr>
        <w:t xml:space="preserve"> wykorzystywane przez spółdzielnię rolników lub związek spółdzielni rolników na działalność określoną w art. 6 ust. 1 i 2 ustawy z dnia ..</w:t>
      </w:r>
      <w:r w:rsidR="002435D1">
        <w:rPr>
          <w:rFonts w:eastAsia="Times New Roman"/>
        </w:rPr>
        <w:t>.</w:t>
      </w:r>
      <w:r w:rsidR="009C5E3B" w:rsidRPr="009C5E3B">
        <w:rPr>
          <w:rFonts w:eastAsia="Times New Roman"/>
        </w:rPr>
        <w:t xml:space="preserve"> o spółdzielniach rolników</w:t>
      </w:r>
      <w:r w:rsidR="001F49A5">
        <w:rPr>
          <w:rFonts w:eastAsia="Times New Roman"/>
        </w:rPr>
        <w:t xml:space="preserve"> (Dz. U. …)</w:t>
      </w:r>
      <w:r w:rsidR="00D64AE5">
        <w:rPr>
          <w:rFonts w:eastAsia="Times New Roman"/>
        </w:rPr>
        <w:t>,</w:t>
      </w:r>
      <w:r w:rsidR="009C5E3B" w:rsidRPr="009C5E3B">
        <w:rPr>
          <w:rFonts w:eastAsia="Times New Roman"/>
        </w:rPr>
        <w:t xml:space="preserve"> stanowiące własność </w:t>
      </w:r>
      <w:r w:rsidR="0024103C">
        <w:rPr>
          <w:rFonts w:eastAsia="Times New Roman"/>
        </w:rPr>
        <w:t>albo</w:t>
      </w:r>
      <w:r w:rsidR="0024103C" w:rsidRPr="009C5E3B">
        <w:rPr>
          <w:rFonts w:eastAsia="Times New Roman"/>
        </w:rPr>
        <w:t xml:space="preserve"> </w:t>
      </w:r>
      <w:r w:rsidR="009C5E3B" w:rsidRPr="009C5E3B">
        <w:rPr>
          <w:rFonts w:eastAsia="Times New Roman"/>
        </w:rPr>
        <w:t xml:space="preserve">będące w wieczystym użytkowaniu spółdzielni rolników </w:t>
      </w:r>
      <w:r w:rsidR="0024103C">
        <w:rPr>
          <w:rFonts w:eastAsia="Times New Roman"/>
        </w:rPr>
        <w:t>lub</w:t>
      </w:r>
      <w:r w:rsidR="0024103C" w:rsidRPr="009C5E3B">
        <w:rPr>
          <w:rFonts w:eastAsia="Times New Roman"/>
        </w:rPr>
        <w:t xml:space="preserve"> </w:t>
      </w:r>
      <w:r w:rsidR="009C5E3B" w:rsidRPr="009C5E3B">
        <w:rPr>
          <w:rFonts w:eastAsia="Times New Roman"/>
        </w:rPr>
        <w:t>związku spółdzielni rolników, które prowadzą działalność jako mikroprzedsiębiorstwo w rozumieniu załącznika I do rozporządzenia Komisji (UE) nr 651/2014 z dnia 17 czerwca 2014 r. uznającego niektóre rodzaje pomocy za</w:t>
      </w:r>
      <w:r w:rsidR="002435D1">
        <w:rPr>
          <w:rFonts w:eastAsia="Times New Roman"/>
        </w:rPr>
        <w:t> </w:t>
      </w:r>
      <w:r w:rsidR="009C5E3B" w:rsidRPr="009C5E3B">
        <w:rPr>
          <w:rFonts w:eastAsia="Times New Roman"/>
        </w:rPr>
        <w:t>zgodne z rynkiem wewnętrznym w zastosowaniu art. 107 i 108 Traktatu (Dz.</w:t>
      </w:r>
      <w:r w:rsidR="002435D1">
        <w:rPr>
          <w:rFonts w:eastAsia="Times New Roman"/>
        </w:rPr>
        <w:t> </w:t>
      </w:r>
      <w:r w:rsidR="009C5E3B" w:rsidRPr="009C5E3B">
        <w:rPr>
          <w:rFonts w:eastAsia="Times New Roman"/>
        </w:rPr>
        <w:t>Urz. UE L 187 z 26.06.2014, str. 1)</w:t>
      </w:r>
      <w:r w:rsidR="00D0780B">
        <w:rPr>
          <w:rFonts w:eastAsia="Times New Roman"/>
        </w:rPr>
        <w:t>.</w:t>
      </w:r>
      <w:r>
        <w:rPr>
          <w:rFonts w:eastAsia="Times New Roman"/>
        </w:rPr>
        <w:t>”</w:t>
      </w:r>
      <w:r w:rsidR="00E2137D">
        <w:t>.</w:t>
      </w:r>
    </w:p>
    <w:p w14:paraId="57C5115F" w14:textId="77777777" w:rsidR="00BF67E3" w:rsidRDefault="00E2137D" w:rsidP="00885D42">
      <w:pPr>
        <w:pStyle w:val="ARTartustawynprozporzdzenia"/>
        <w:keepNext/>
        <w:rPr>
          <w:bCs/>
        </w:rPr>
      </w:pPr>
      <w:r w:rsidRPr="00885D42">
        <w:rPr>
          <w:rStyle w:val="Ppogrubienie"/>
        </w:rPr>
        <w:lastRenderedPageBreak/>
        <w:t>Art.</w:t>
      </w:r>
      <w:r w:rsidR="00767131" w:rsidRPr="00885D42">
        <w:rPr>
          <w:rStyle w:val="Ppogrubienie"/>
        </w:rPr>
        <w:t> </w:t>
      </w:r>
      <w:r w:rsidR="00162690" w:rsidRPr="00885D42">
        <w:rPr>
          <w:rStyle w:val="Ppogrubienie"/>
        </w:rPr>
        <w:t>22</w:t>
      </w:r>
      <w:r w:rsidRPr="00885D42">
        <w:rPr>
          <w:rStyle w:val="Ppogrubienie"/>
        </w:rPr>
        <w:t>.</w:t>
      </w:r>
      <w:r w:rsidR="00767131">
        <w:t xml:space="preserve"> </w:t>
      </w:r>
      <w:r w:rsidR="00BF67E3" w:rsidRPr="00BC3C15">
        <w:rPr>
          <w:bCs/>
        </w:rPr>
        <w:t>W ustawie z dnia 26 lipca 1991 r. o podatku dochodowym od osób fizycznych (Dz.</w:t>
      </w:r>
      <w:r w:rsidR="00BF67E3">
        <w:rPr>
          <w:bCs/>
        </w:rPr>
        <w:t xml:space="preserve"> </w:t>
      </w:r>
      <w:r w:rsidR="00BF67E3" w:rsidRPr="00BC3C15">
        <w:rPr>
          <w:bCs/>
        </w:rPr>
        <w:t>U. z</w:t>
      </w:r>
      <w:r w:rsidR="00BF67E3">
        <w:rPr>
          <w:bCs/>
        </w:rPr>
        <w:t xml:space="preserve"> 2016 r. poz. 2032 i 2048 oraz z 2017 r. poz. 60</w:t>
      </w:r>
      <w:r w:rsidR="00BF67E3" w:rsidRPr="00BC3C15">
        <w:rPr>
          <w:bCs/>
        </w:rPr>
        <w:t xml:space="preserve">) wprowadza się następujące zmiany: </w:t>
      </w:r>
    </w:p>
    <w:p w14:paraId="3E385376" w14:textId="77777777" w:rsidR="00BF67E3" w:rsidRDefault="002435D1" w:rsidP="00885D42">
      <w:pPr>
        <w:pStyle w:val="PKTpunkt"/>
        <w:keepNext/>
      </w:pPr>
      <w:r>
        <w:t>1)</w:t>
      </w:r>
      <w:r>
        <w:tab/>
      </w:r>
      <w:r w:rsidR="00BF67E3" w:rsidRPr="00BC3C15">
        <w:t>w art. 9 ust. 6 otrzymuje brzmienie:</w:t>
      </w:r>
    </w:p>
    <w:p w14:paraId="11E6A991" w14:textId="77777777" w:rsidR="00BF67E3" w:rsidRDefault="00767131" w:rsidP="002435D1">
      <w:pPr>
        <w:pStyle w:val="ZUSTzmustartykuempunktem"/>
      </w:pPr>
      <w:r>
        <w:t>„</w:t>
      </w:r>
      <w:r w:rsidR="00BF67E3" w:rsidRPr="00BC3C15">
        <w:t>6. Przepis ust. 3 ma zastosowanie do strat z odpłatnego zbycia udziałów (akcji) w</w:t>
      </w:r>
      <w:r w:rsidR="002435D1">
        <w:t> </w:t>
      </w:r>
      <w:r w:rsidR="00BF67E3" w:rsidRPr="00BC3C15">
        <w:t xml:space="preserve">spółce, udziałów w </w:t>
      </w:r>
      <w:r w:rsidR="00BF67E3" w:rsidRPr="00476EE2">
        <w:t>spółdzielni, papierów wartościowych, w tym z odpłatnego zbycia papierów wartościowych na rynku regulowanym w ramach krótkiej sprzedaży i</w:t>
      </w:r>
      <w:r w:rsidR="002435D1">
        <w:t> </w:t>
      </w:r>
      <w:r w:rsidR="00BF67E3" w:rsidRPr="00476EE2">
        <w:t>odpłatnego zbycia pochodnych instrumentów finansowych oraz z realizacji praw z nich wynikających, a także z tytułu objęcia udziałów (akcji) w spółce albo wkładów w</w:t>
      </w:r>
      <w:r w:rsidR="002435D1">
        <w:t> </w:t>
      </w:r>
      <w:r w:rsidR="00BF67E3" w:rsidRPr="00476EE2">
        <w:t>spółdzielni</w:t>
      </w:r>
      <w:r w:rsidR="00BF67E3" w:rsidRPr="00BC3C15">
        <w:t>, w zamian za wkład niepieniężny w postaci innej niż przedsiębiorstwo lub jego zorganizowana część.</w:t>
      </w:r>
      <w:r>
        <w:t>”</w:t>
      </w:r>
      <w:r w:rsidR="00BF67E3" w:rsidRPr="00BC3C15">
        <w:t xml:space="preserve">; </w:t>
      </w:r>
    </w:p>
    <w:p w14:paraId="5903CF07" w14:textId="77777777" w:rsidR="00BF67E3" w:rsidRDefault="002435D1" w:rsidP="00885D42">
      <w:pPr>
        <w:pStyle w:val="PKTpunkt"/>
        <w:keepNext/>
      </w:pPr>
      <w:r>
        <w:t>2)</w:t>
      </w:r>
      <w:r>
        <w:tab/>
      </w:r>
      <w:r w:rsidR="00BF67E3" w:rsidRPr="00BC3C15">
        <w:t>w art. 17:</w:t>
      </w:r>
    </w:p>
    <w:p w14:paraId="022A37F5" w14:textId="77777777" w:rsidR="00BF67E3" w:rsidRPr="00476EE2" w:rsidRDefault="002435D1" w:rsidP="00885D42">
      <w:pPr>
        <w:pStyle w:val="LITlitera"/>
        <w:keepNext/>
      </w:pPr>
      <w:r>
        <w:t>a)</w:t>
      </w:r>
      <w:r>
        <w:tab/>
      </w:r>
      <w:r w:rsidR="00BF67E3" w:rsidRPr="00BC3C15">
        <w:t>w ust. 1</w:t>
      </w:r>
      <w:r w:rsidR="009D2307">
        <w:t xml:space="preserve"> </w:t>
      </w:r>
      <w:r w:rsidR="0024103C">
        <w:t xml:space="preserve">w </w:t>
      </w:r>
      <w:r w:rsidR="00BF67E3" w:rsidRPr="00476EE2">
        <w:t xml:space="preserve">pkt 6 lit. a otrzymuje brzmienie: </w:t>
      </w:r>
    </w:p>
    <w:p w14:paraId="28B16183" w14:textId="77777777" w:rsidR="00BF67E3" w:rsidRPr="00476EE2" w:rsidRDefault="00767131" w:rsidP="002435D1">
      <w:pPr>
        <w:pStyle w:val="ZLITLITzmlitliter"/>
      </w:pPr>
      <w:r>
        <w:t>„</w:t>
      </w:r>
      <w:r w:rsidR="002435D1">
        <w:t>a)</w:t>
      </w:r>
      <w:r w:rsidR="002435D1">
        <w:tab/>
      </w:r>
      <w:r w:rsidR="00BF67E3" w:rsidRPr="00476EE2">
        <w:t>odpłatnego zbycia udziałów (akcji), udziałów w spółdzielni oraz papierów wartościowych,</w:t>
      </w:r>
      <w:r>
        <w:t>”</w:t>
      </w:r>
      <w:r w:rsidR="00BF67E3">
        <w:t>,</w:t>
      </w:r>
    </w:p>
    <w:p w14:paraId="37F69836" w14:textId="77777777" w:rsidR="00BF67E3" w:rsidRPr="00476EE2" w:rsidRDefault="002435D1" w:rsidP="00885D42">
      <w:pPr>
        <w:pStyle w:val="LITlitera"/>
        <w:keepNext/>
      </w:pPr>
      <w:r>
        <w:t>b)</w:t>
      </w:r>
      <w:r>
        <w:tab/>
      </w:r>
      <w:r w:rsidR="00BF67E3" w:rsidRPr="00476EE2">
        <w:t xml:space="preserve">w ust. 1ab pkt 1 otrzymuje brzmienie: </w:t>
      </w:r>
    </w:p>
    <w:p w14:paraId="0A3A3440" w14:textId="77777777" w:rsidR="00BF67E3" w:rsidRDefault="00767131" w:rsidP="002435D1">
      <w:pPr>
        <w:pStyle w:val="ZLITPKTzmpktliter"/>
      </w:pPr>
      <w:r>
        <w:t>„</w:t>
      </w:r>
      <w:r w:rsidR="002435D1">
        <w:t>1)</w:t>
      </w:r>
      <w:r w:rsidR="002435D1">
        <w:tab/>
      </w:r>
      <w:r w:rsidR="00BF67E3" w:rsidRPr="00476EE2">
        <w:t>z odpłatnego zbycia udziałów (akcji), udziałów w spółdzielni oraz papierów wartościowych powstaje w momencie przeniesienia na nabywcę własności udziałów (akcji), udziałów w spółdzielni oraz papierów wartościowych</w:t>
      </w:r>
      <w:r w:rsidR="00651B2A">
        <w:t>;</w:t>
      </w:r>
      <w:r>
        <w:t>”</w:t>
      </w:r>
      <w:r w:rsidR="00E25514" w:rsidRPr="00476EE2">
        <w:t>;</w:t>
      </w:r>
      <w:r w:rsidR="00E25514" w:rsidRPr="00BC3C15">
        <w:t xml:space="preserve"> </w:t>
      </w:r>
    </w:p>
    <w:p w14:paraId="75F32C8D" w14:textId="77777777" w:rsidR="00BF67E3" w:rsidRDefault="002435D1" w:rsidP="00885D42">
      <w:pPr>
        <w:pStyle w:val="PKTpunkt"/>
        <w:keepNext/>
      </w:pPr>
      <w:r>
        <w:t>3)</w:t>
      </w:r>
      <w:r>
        <w:tab/>
      </w:r>
      <w:r w:rsidR="00BF67E3" w:rsidRPr="00BC3C15">
        <w:t xml:space="preserve">w art. 21 w ust. 1 pkt 105 otrzymuje brzmienie: </w:t>
      </w:r>
    </w:p>
    <w:p w14:paraId="0D010AFF" w14:textId="77777777" w:rsidR="00BF67E3" w:rsidRDefault="00767131" w:rsidP="002435D1">
      <w:pPr>
        <w:pStyle w:val="ZPKTzmpktartykuempunktem"/>
      </w:pPr>
      <w:r>
        <w:t>„</w:t>
      </w:r>
      <w:r w:rsidR="002435D1">
        <w:t>105)</w:t>
      </w:r>
      <w:r w:rsidR="002435D1">
        <w:tab/>
      </w:r>
      <w:r w:rsidR="00BF67E3" w:rsidRPr="00476EE2">
        <w:t>dochód uzyskany ze zbycia udziałów w spółce kapitałowej, udziałów w</w:t>
      </w:r>
      <w:r w:rsidR="002435D1">
        <w:t> </w:t>
      </w:r>
      <w:r w:rsidR="00BF67E3" w:rsidRPr="00476EE2">
        <w:t>spółdzielni, papierów wartościowych oraz tytułów uczestnictwa w funduszach kapitałowych, otrzymanych w drodze darowizny – w części odpowiadającej kwocie zapłaconego podatku od spadków i darowizn</w:t>
      </w:r>
      <w:r w:rsidR="00651B2A">
        <w:t>;</w:t>
      </w:r>
      <w:r>
        <w:t>”</w:t>
      </w:r>
      <w:r w:rsidR="00BF67E3" w:rsidRPr="00476EE2">
        <w:t>;</w:t>
      </w:r>
      <w:r w:rsidR="00BF67E3" w:rsidRPr="00BC3C15">
        <w:t xml:space="preserve"> </w:t>
      </w:r>
    </w:p>
    <w:p w14:paraId="7C0F9028" w14:textId="77777777" w:rsidR="00BF67E3" w:rsidRDefault="002435D1" w:rsidP="00885D42">
      <w:pPr>
        <w:pStyle w:val="PKTpunkt"/>
        <w:keepNext/>
      </w:pPr>
      <w:r>
        <w:t>4)</w:t>
      </w:r>
      <w:r>
        <w:tab/>
      </w:r>
      <w:r w:rsidR="00BF67E3" w:rsidRPr="00BC3C15">
        <w:t>w art. 22 ust</w:t>
      </w:r>
      <w:r w:rsidR="00BF67E3">
        <w:t>.</w:t>
      </w:r>
      <w:r w:rsidR="00BF67E3" w:rsidRPr="00BC3C15">
        <w:t xml:space="preserve"> 1m otrzymuje brzmienie: </w:t>
      </w:r>
    </w:p>
    <w:p w14:paraId="7C1A3F38" w14:textId="77777777" w:rsidR="00BF67E3" w:rsidRDefault="00767131" w:rsidP="002435D1">
      <w:pPr>
        <w:pStyle w:val="ZUSTzmustartykuempunktem"/>
      </w:pPr>
      <w:r>
        <w:t>„</w:t>
      </w:r>
      <w:r w:rsidR="00BF67E3" w:rsidRPr="00476EE2">
        <w:t>1m. W przypadku odpłatnego zbycia udziałów w spółce kapitałowej, udziałów w</w:t>
      </w:r>
      <w:r w:rsidR="002435D1">
        <w:t> </w:t>
      </w:r>
      <w:r w:rsidR="00BF67E3" w:rsidRPr="00476EE2">
        <w:t>spółdzielni</w:t>
      </w:r>
      <w:r w:rsidR="00651B2A">
        <w:t xml:space="preserve"> </w:t>
      </w:r>
      <w:r w:rsidR="00BF67E3" w:rsidRPr="00476EE2">
        <w:t>oraz papierów wartościowych, wykupu przez emitenta papierów wartościowych albo odkupienia (umorzenia) tytułów uczestnictwa w funduszach kapitałowych, a także zwrotu wkładów albo udziałów w spółdzielni, nabytych przez podatnika w drodze spadku, kosztami uzyskania przychodu są wydatki poniesione przez spadkodawcę w celu objęcia lub nabycia tych udziałów w spółce kapitałowej oraz papierów wartościowych, udziałów albo wkładów w spółdzielni, a także na nabycie tych tytułów uczestnictwa w funduszach kapitałowych.</w:t>
      </w:r>
      <w:r>
        <w:t>”</w:t>
      </w:r>
      <w:r w:rsidR="00BF67E3" w:rsidRPr="00476EE2">
        <w:t>;</w:t>
      </w:r>
      <w:r w:rsidR="00BF67E3" w:rsidRPr="00BC3C15">
        <w:t xml:space="preserve"> </w:t>
      </w:r>
    </w:p>
    <w:p w14:paraId="15F84EBE" w14:textId="77777777" w:rsidR="00BF67E3" w:rsidRDefault="002435D1" w:rsidP="00885D42">
      <w:pPr>
        <w:pStyle w:val="PKTpunkt"/>
        <w:keepNext/>
      </w:pPr>
      <w:r>
        <w:lastRenderedPageBreak/>
        <w:t>5)</w:t>
      </w:r>
      <w:r>
        <w:tab/>
      </w:r>
      <w:r w:rsidR="00BF67E3" w:rsidRPr="00BC3C15">
        <w:t>w art. 23 w ust. 1:</w:t>
      </w:r>
    </w:p>
    <w:p w14:paraId="71F18B30" w14:textId="77777777" w:rsidR="00BF67E3" w:rsidRDefault="002435D1" w:rsidP="00885D42">
      <w:pPr>
        <w:pStyle w:val="LITlitera"/>
        <w:keepNext/>
      </w:pPr>
      <w:r>
        <w:t>a)</w:t>
      </w:r>
      <w:r>
        <w:tab/>
      </w:r>
      <w:r w:rsidR="00BF67E3" w:rsidRPr="00BC3C15">
        <w:t xml:space="preserve">pkt 38 otrzymuje brzmienie: </w:t>
      </w:r>
    </w:p>
    <w:p w14:paraId="5A75AB2B" w14:textId="77777777" w:rsidR="00BF67E3" w:rsidRPr="00476EE2" w:rsidRDefault="00767131" w:rsidP="002435D1">
      <w:pPr>
        <w:pStyle w:val="ZLITPKTzmpktliter"/>
      </w:pPr>
      <w:r>
        <w:t>„</w:t>
      </w:r>
      <w:r w:rsidR="002435D1">
        <w:t>38)</w:t>
      </w:r>
      <w:r w:rsidR="002435D1">
        <w:tab/>
      </w:r>
      <w:r w:rsidR="00BF67E3" w:rsidRPr="00476EE2">
        <w:t>wydatków na objęcie lub nabycie udziałów albo wkładów w spółdzielni, udziałów (akcji) oraz papierów wartościowych, a także wydatków na nabycie tytułów uczestnictwa w funduszach kapitałowych; wydatki takie są jednak kosztem uzyskania przychodu z odpłatnego zbycia tych udziałów w</w:t>
      </w:r>
      <w:r w:rsidR="002435D1">
        <w:t> </w:t>
      </w:r>
      <w:r w:rsidR="00BF67E3" w:rsidRPr="00476EE2">
        <w:t xml:space="preserve">spółdzielni, udziałów (akcji) oraz papierów wartościowych, w tym z tytułu wykupu przez emitenta papierów wartościowych, a także z odkupienia albo umorzenia tytułów uczestnictwa w funduszach kapitałowych, z zastrzeżeniem ust. </w:t>
      </w:r>
      <w:r w:rsidR="001F49A5" w:rsidRPr="00476EE2">
        <w:t>3</w:t>
      </w:r>
      <w:r w:rsidR="001F49A5">
        <w:t>e</w:t>
      </w:r>
      <w:r w:rsidR="00BF67E3" w:rsidRPr="00476EE2">
        <w:t>;</w:t>
      </w:r>
      <w:r>
        <w:t>”</w:t>
      </w:r>
      <w:r w:rsidR="00BF67E3">
        <w:t>,</w:t>
      </w:r>
      <w:r w:rsidR="00BF67E3" w:rsidRPr="00476EE2">
        <w:t xml:space="preserve"> </w:t>
      </w:r>
    </w:p>
    <w:p w14:paraId="6F347ED7" w14:textId="77777777" w:rsidR="00BF67E3" w:rsidRPr="00476EE2" w:rsidRDefault="002435D1" w:rsidP="00885D42">
      <w:pPr>
        <w:pStyle w:val="LITlitera"/>
        <w:keepNext/>
      </w:pPr>
      <w:r>
        <w:t>b)</w:t>
      </w:r>
      <w:r>
        <w:tab/>
      </w:r>
      <w:r w:rsidR="00BF67E3" w:rsidRPr="00476EE2">
        <w:t xml:space="preserve">pkt 38b otrzymuje brzmienie: </w:t>
      </w:r>
    </w:p>
    <w:p w14:paraId="4BF2DF5D" w14:textId="77777777" w:rsidR="00BF67E3" w:rsidRPr="00476EE2" w:rsidRDefault="00767131" w:rsidP="002435D1">
      <w:pPr>
        <w:pStyle w:val="ZLITPKTzmpktliter"/>
      </w:pPr>
      <w:r>
        <w:t>„</w:t>
      </w:r>
      <w:r w:rsidR="002435D1">
        <w:t>38b)</w:t>
      </w:r>
      <w:r w:rsidR="002435D1">
        <w:tab/>
      </w:r>
      <w:r w:rsidR="00BF67E3" w:rsidRPr="00476EE2">
        <w:t>zapłaconych odsetek i prowizji od kredytu, za który nabyto papiery wartościowe, udziały (akcje), udziały w spółdzielni lub pochodne instrumenty finansowe, przypadających proporcjonalnie na tę część kredytu, która nie została wydatkowana na nabycie tych papierów wartościowych, udziałów (akcji), udziałów w spółdzielni lub pochodnych instrumentów finansowych;</w:t>
      </w:r>
      <w:r>
        <w:t>”</w:t>
      </w:r>
      <w:r w:rsidR="00BF67E3" w:rsidRPr="00476EE2">
        <w:t xml:space="preserve">; </w:t>
      </w:r>
    </w:p>
    <w:p w14:paraId="3F6FC3EF" w14:textId="77777777" w:rsidR="00BF67E3" w:rsidRPr="00476EE2" w:rsidRDefault="002435D1" w:rsidP="00885D42">
      <w:pPr>
        <w:pStyle w:val="PKTpunkt"/>
        <w:keepNext/>
      </w:pPr>
      <w:r>
        <w:t>6)</w:t>
      </w:r>
      <w:r>
        <w:tab/>
      </w:r>
      <w:r w:rsidR="00BF67E3" w:rsidRPr="00476EE2">
        <w:t>w art. 30b:</w:t>
      </w:r>
    </w:p>
    <w:p w14:paraId="3DBC76CD" w14:textId="77777777" w:rsidR="00BF67E3" w:rsidRDefault="002435D1" w:rsidP="00885D42">
      <w:pPr>
        <w:pStyle w:val="LITlitera"/>
        <w:keepNext/>
      </w:pPr>
      <w:r>
        <w:t xml:space="preserve"> a)</w:t>
      </w:r>
      <w:r>
        <w:tab/>
      </w:r>
      <w:r w:rsidR="00BF67E3" w:rsidRPr="00476EE2">
        <w:t>ust. 1 otrzymuje brzmienie:</w:t>
      </w:r>
      <w:r w:rsidR="00BF67E3" w:rsidRPr="00BC3C15">
        <w:t xml:space="preserve"> </w:t>
      </w:r>
    </w:p>
    <w:p w14:paraId="02265B30" w14:textId="77777777" w:rsidR="00BF67E3" w:rsidRPr="00476EE2" w:rsidRDefault="00767131" w:rsidP="002435D1">
      <w:pPr>
        <w:pStyle w:val="ZLITUSTzmustliter"/>
      </w:pPr>
      <w:r>
        <w:t>„</w:t>
      </w:r>
      <w:r w:rsidR="00BF67E3" w:rsidRPr="00BC3C15">
        <w:t xml:space="preserve">1. Od dochodów uzyskanych z odpłatnego zbycia papierów wartościowych lub pochodnych instrumentów finansowych, w tym z realizacji praw wynikających z tych instrumentów, z odpłatnego zbycia udziałów (akcji), z odpłatnego zbycia udziałów w spółdzielni </w:t>
      </w:r>
      <w:r w:rsidR="00BF67E3" w:rsidRPr="00476EE2">
        <w:t>oraz z tytułu objęcia udziałów (akcji) albo wkładów w</w:t>
      </w:r>
      <w:r w:rsidR="002435D1">
        <w:t> </w:t>
      </w:r>
      <w:r w:rsidR="00BF67E3" w:rsidRPr="00476EE2">
        <w:t>spółdzielni w zamian za wkład niepieniężny w postaci innej niż przedsiębiorstwo lub jego zorganizowana część, podatek dochodowy wynosi 19% uzyskanego dochodu.</w:t>
      </w:r>
      <w:r>
        <w:t>”</w:t>
      </w:r>
      <w:r w:rsidR="00BA6F8D">
        <w:t>,</w:t>
      </w:r>
      <w:r w:rsidR="00BF67E3" w:rsidRPr="00476EE2">
        <w:t xml:space="preserve"> </w:t>
      </w:r>
    </w:p>
    <w:p w14:paraId="1484E335" w14:textId="77777777" w:rsidR="00BF67E3" w:rsidRPr="00476EE2" w:rsidRDefault="002435D1" w:rsidP="00885D42">
      <w:pPr>
        <w:pStyle w:val="LITlitera"/>
        <w:keepNext/>
      </w:pPr>
      <w:r>
        <w:t>b)</w:t>
      </w:r>
      <w:r>
        <w:tab/>
      </w:r>
      <w:r w:rsidR="00BF67E3" w:rsidRPr="00476EE2">
        <w:t xml:space="preserve">w ust. 2 pkt 4 otrzymuje brzmienie: </w:t>
      </w:r>
    </w:p>
    <w:p w14:paraId="490D2685" w14:textId="77777777" w:rsidR="00BF67E3" w:rsidRPr="00476EE2" w:rsidRDefault="00767131" w:rsidP="002435D1">
      <w:pPr>
        <w:pStyle w:val="ZLITPKTzmpktliter"/>
      </w:pPr>
      <w:r>
        <w:t>„</w:t>
      </w:r>
      <w:r w:rsidR="002435D1">
        <w:t>4)</w:t>
      </w:r>
      <w:r w:rsidR="002435D1">
        <w:tab/>
      </w:r>
      <w:r w:rsidR="00BF67E3" w:rsidRPr="00476EE2">
        <w:t>różnica między sumą przychodów uzyskanych z odpłatnego zbycia udziałów (akcji) albo udziałów w spółdzielni a kosztami uzyskania przychodów określonymi na podstawie art. 22 ust. 1f oraz art. 23 ust. 1 pkt 38 i 38c,</w:t>
      </w:r>
      <w:r>
        <w:t>”</w:t>
      </w:r>
      <w:r w:rsidR="00BA6F8D">
        <w:t>,</w:t>
      </w:r>
      <w:r w:rsidR="00BF67E3" w:rsidRPr="00476EE2">
        <w:t xml:space="preserve"> </w:t>
      </w:r>
    </w:p>
    <w:p w14:paraId="188BAAFD" w14:textId="77777777" w:rsidR="00BF67E3" w:rsidRPr="00476EE2" w:rsidRDefault="002435D1" w:rsidP="00885D42">
      <w:pPr>
        <w:pStyle w:val="LITlitera"/>
        <w:keepNext/>
      </w:pPr>
      <w:r>
        <w:t>c)</w:t>
      </w:r>
      <w:r>
        <w:tab/>
      </w:r>
      <w:r w:rsidR="00BF67E3" w:rsidRPr="00476EE2">
        <w:t xml:space="preserve">ust. 4 otrzymuje brzmienie: </w:t>
      </w:r>
    </w:p>
    <w:p w14:paraId="412B6A40" w14:textId="77777777" w:rsidR="00BF67E3" w:rsidRPr="00476EE2" w:rsidRDefault="00767131" w:rsidP="002435D1">
      <w:pPr>
        <w:pStyle w:val="ZLITUSTzmustliter"/>
      </w:pPr>
      <w:r>
        <w:t>„</w:t>
      </w:r>
      <w:r w:rsidR="00BF67E3" w:rsidRPr="00476EE2">
        <w:t xml:space="preserve">4. Przepisu ust. 1 nie stosuje się, jeżeli odpłatne zbycie udziałów (akcji), udziałów w spółdzielni, papierów wartościowych i pochodnych instrumentów </w:t>
      </w:r>
      <w:r w:rsidR="00BF67E3" w:rsidRPr="00476EE2">
        <w:lastRenderedPageBreak/>
        <w:t>finansowych oraz realizacja praw z nich wynikających następuje w wykonywaniu działalności gospodarczej.</w:t>
      </w:r>
      <w:r>
        <w:t>”</w:t>
      </w:r>
      <w:r w:rsidR="00BA6F8D">
        <w:t>,</w:t>
      </w:r>
      <w:r w:rsidR="00BF67E3" w:rsidRPr="00476EE2">
        <w:t xml:space="preserve"> </w:t>
      </w:r>
    </w:p>
    <w:p w14:paraId="3997F7E3" w14:textId="77777777" w:rsidR="00BF67E3" w:rsidRDefault="002435D1" w:rsidP="00885D42">
      <w:pPr>
        <w:pStyle w:val="LITlitera"/>
        <w:keepNext/>
      </w:pPr>
      <w:r>
        <w:t>d)</w:t>
      </w:r>
      <w:r>
        <w:tab/>
      </w:r>
      <w:r w:rsidR="00BF67E3" w:rsidRPr="00476EE2">
        <w:t>ust. 6 otrzymuje brzmienie:</w:t>
      </w:r>
      <w:r w:rsidR="00BF67E3" w:rsidRPr="00BC3C15">
        <w:t xml:space="preserve"> </w:t>
      </w:r>
    </w:p>
    <w:p w14:paraId="160D82C1" w14:textId="77777777" w:rsidR="00BF67E3" w:rsidRPr="00476EE2" w:rsidRDefault="00BF67E3" w:rsidP="002435D1">
      <w:pPr>
        <w:pStyle w:val="ZLITUSTzmustliter"/>
      </w:pPr>
      <w:r w:rsidRPr="00BC3C15">
        <w:t xml:space="preserve"> </w:t>
      </w:r>
      <w:r w:rsidR="00767131">
        <w:t>„</w:t>
      </w:r>
      <w:r w:rsidRPr="00BC3C15">
        <w:t>6. Po zakończeniu roku podatkowego podatnik jest obowiązany w zeznaniu podatkowym, o którym mowa w art. 45 ust. 1a pkt 1, wykazać dochody uzyskane w</w:t>
      </w:r>
      <w:r w:rsidR="002435D1">
        <w:t> </w:t>
      </w:r>
      <w:r w:rsidRPr="00BC3C15">
        <w:t xml:space="preserve">roku podatkowym z odpłatnego zbycia papierów wartościowych, w tym również dochody, o których mowa w art. 24 ust. 14, dochody z odpłatnego zbycia pochodnych instrumentów finansowych, a także dochody z realizacji praw z nich wynikających, z </w:t>
      </w:r>
      <w:r w:rsidRPr="00476EE2">
        <w:t>odpłatnego zbycia udziałów (akcji), odpłatnego zbycia udziałów w</w:t>
      </w:r>
      <w:r w:rsidR="002435D1">
        <w:t> </w:t>
      </w:r>
      <w:r w:rsidRPr="00476EE2">
        <w:t>spółdzielni, oraz z tytułu objęcia udziałów (akcji) w spółce albo wkładów w</w:t>
      </w:r>
      <w:r w:rsidR="002435D1">
        <w:t> </w:t>
      </w:r>
      <w:r w:rsidRPr="00991F2B">
        <w:t>spółdzielniach</w:t>
      </w:r>
      <w:r w:rsidRPr="00476EE2">
        <w:t>, w zamian za wkład niepieniężny w postaci innej niż przedsiębiorstwo lub jego zorganizowana część, i obliczyć należny podatek dochodowy.</w:t>
      </w:r>
      <w:r w:rsidR="00767131">
        <w:t>”</w:t>
      </w:r>
      <w:r w:rsidRPr="00476EE2">
        <w:t>.</w:t>
      </w:r>
    </w:p>
    <w:p w14:paraId="1F5DDDF0" w14:textId="77777777" w:rsidR="00E2137D" w:rsidRDefault="00BF67E3" w:rsidP="00885D42">
      <w:pPr>
        <w:pStyle w:val="ARTartustawynprozporzdzenia"/>
        <w:keepNext/>
      </w:pPr>
      <w:r w:rsidRPr="00885D42">
        <w:rPr>
          <w:rStyle w:val="Ppogrubienie"/>
        </w:rPr>
        <w:t>Art.</w:t>
      </w:r>
      <w:r w:rsidR="00767131" w:rsidRPr="00885D42">
        <w:rPr>
          <w:rStyle w:val="Ppogrubienie"/>
        </w:rPr>
        <w:t> </w:t>
      </w:r>
      <w:r w:rsidR="00162690" w:rsidRPr="00885D42">
        <w:rPr>
          <w:rStyle w:val="Ppogrubienie"/>
        </w:rPr>
        <w:t>23</w:t>
      </w:r>
      <w:r w:rsidRPr="00885D42">
        <w:rPr>
          <w:rStyle w:val="Ppogrubienie"/>
        </w:rPr>
        <w:t>.</w:t>
      </w:r>
      <w:r w:rsidR="00767131">
        <w:rPr>
          <w:bCs/>
        </w:rPr>
        <w:t xml:space="preserve"> </w:t>
      </w:r>
      <w:r w:rsidR="00E2137D" w:rsidRPr="009C5E3B">
        <w:t>W ustawie z</w:t>
      </w:r>
      <w:r w:rsidR="00767131">
        <w:t xml:space="preserve"> </w:t>
      </w:r>
      <w:r w:rsidR="00E2137D" w:rsidRPr="009C5E3B">
        <w:t>dnia 15</w:t>
      </w:r>
      <w:r w:rsidR="00767131">
        <w:t xml:space="preserve"> </w:t>
      </w:r>
      <w:r w:rsidR="00E2137D" w:rsidRPr="009C5E3B">
        <w:t>lutego 1992</w:t>
      </w:r>
      <w:r w:rsidR="00767131">
        <w:t xml:space="preserve"> </w:t>
      </w:r>
      <w:r w:rsidR="00E2137D" w:rsidRPr="009C5E3B">
        <w:t>r. o</w:t>
      </w:r>
      <w:r w:rsidR="00767131">
        <w:t xml:space="preserve"> </w:t>
      </w:r>
      <w:r w:rsidR="00E2137D" w:rsidRPr="009C5E3B">
        <w:t>podatku dochodowym od osób prawnych</w:t>
      </w:r>
      <w:r w:rsidR="00162690">
        <w:t xml:space="preserve"> (Dz. U. z 2016 r. poz. 18</w:t>
      </w:r>
      <w:r w:rsidR="00651B2A">
        <w:t>8</w:t>
      </w:r>
      <w:r w:rsidR="00162690">
        <w:t xml:space="preserve">8, z </w:t>
      </w:r>
      <w:proofErr w:type="spellStart"/>
      <w:r w:rsidR="00162690">
        <w:t>późn</w:t>
      </w:r>
      <w:proofErr w:type="spellEnd"/>
      <w:r w:rsidR="00162690">
        <w:t>. zm.</w:t>
      </w:r>
      <w:r w:rsidR="00D541F4">
        <w:rPr>
          <w:rStyle w:val="Odwoanieprzypisudolnego"/>
        </w:rPr>
        <w:footnoteReference w:id="2"/>
      </w:r>
      <w:r w:rsidR="00ED1497" w:rsidRPr="009F247D">
        <w:rPr>
          <w:vertAlign w:val="superscript"/>
        </w:rPr>
        <w:t>)</w:t>
      </w:r>
      <w:r w:rsidR="00162690">
        <w:t>)</w:t>
      </w:r>
      <w:r w:rsidR="00C73E2B" w:rsidRPr="00C70E8D">
        <w:t xml:space="preserve"> </w:t>
      </w:r>
      <w:r w:rsidR="000158D0">
        <w:t>wprowadza się następujące zmiany</w:t>
      </w:r>
      <w:r w:rsidR="00E2137D" w:rsidRPr="00800ABF">
        <w:t>:</w:t>
      </w:r>
    </w:p>
    <w:p w14:paraId="6F180006" w14:textId="77777777" w:rsidR="000158D0" w:rsidRDefault="002435D1" w:rsidP="00885D42">
      <w:pPr>
        <w:pStyle w:val="PKTpunkt"/>
        <w:keepNext/>
      </w:pPr>
      <w:r>
        <w:t>1)</w:t>
      </w:r>
      <w:r>
        <w:tab/>
      </w:r>
      <w:r w:rsidR="00D0780B">
        <w:t>w</w:t>
      </w:r>
      <w:r w:rsidR="000158D0">
        <w:t xml:space="preserve"> art.16 w ust. 1 pkt 8 otrzymuje brzmienie:</w:t>
      </w:r>
    </w:p>
    <w:p w14:paraId="06C5DD18" w14:textId="77777777" w:rsidR="000158D0" w:rsidRDefault="00767131" w:rsidP="002435D1">
      <w:pPr>
        <w:pStyle w:val="ZPKTzmpktartykuempunktem"/>
      </w:pPr>
      <w:r>
        <w:t>„</w:t>
      </w:r>
      <w:r w:rsidR="00BC3C15" w:rsidRPr="00BC3C15">
        <w:t>8)</w:t>
      </w:r>
      <w:r w:rsidR="002435D1">
        <w:tab/>
      </w:r>
      <w:r w:rsidR="00BC3C15" w:rsidRPr="001B7CBD">
        <w:t>wydatków na objęcie lub nabycie udziałów albo wkładów w spółdzielni</w:t>
      </w:r>
      <w:r w:rsidR="00BC3C15" w:rsidRPr="0065152A">
        <w:t>, udziałów (akcji) oraz papierów wartościowych, a także wydatków na nabycie tytułów uczestnictwa w funduszach kapitałowych; wydatki takie są jednak kosztem uzyskania przychodu z odpłatnego zbycia tych udziałów w spółdzielni,</w:t>
      </w:r>
      <w:r w:rsidR="00BC3C15" w:rsidRPr="001B7CBD">
        <w:t xml:space="preserve"> udziałów (akcji) oraz papierów wartościowych, w tym z tytułu wykupu przez emitenta papierów wartościowych, a także z odkupienia albo umorzenia tytułów uczestnictwa w funduszach kapitałowych, z zastrzeżeniem ust. 7e;</w:t>
      </w:r>
      <w:r>
        <w:t>”</w:t>
      </w:r>
      <w:r w:rsidR="00ED1497">
        <w:t>;</w:t>
      </w:r>
    </w:p>
    <w:p w14:paraId="6FBF9F62" w14:textId="77777777" w:rsidR="00BC3C15" w:rsidRPr="00BC3C15" w:rsidRDefault="00885D42" w:rsidP="00885D42">
      <w:pPr>
        <w:pStyle w:val="PKTpunkt"/>
        <w:keepNext/>
      </w:pPr>
      <w:r>
        <w:t>2)</w:t>
      </w:r>
      <w:r>
        <w:tab/>
      </w:r>
      <w:r w:rsidR="00BC3C15" w:rsidRPr="00BC3C15">
        <w:t>w art. 17 w ust. 1 po pkt 49 dodaje się pkt 49a w brzmieniu</w:t>
      </w:r>
      <w:r w:rsidR="00BC3C15">
        <w:t>:</w:t>
      </w:r>
    </w:p>
    <w:p w14:paraId="25525F40" w14:textId="77777777" w:rsidR="00E2137D" w:rsidRPr="00800ABF" w:rsidRDefault="00767131" w:rsidP="00E2137D">
      <w:pPr>
        <w:pStyle w:val="ZPKTzmpktartykuempunktem"/>
      </w:pPr>
      <w:r>
        <w:t>„</w:t>
      </w:r>
      <w:r w:rsidR="00A24C6A">
        <w:t>49a</w:t>
      </w:r>
      <w:r w:rsidR="00E2137D" w:rsidRPr="00800ABF">
        <w:t>)</w:t>
      </w:r>
      <w:r w:rsidR="00E2137D">
        <w:tab/>
      </w:r>
      <w:r w:rsidR="00E2137D" w:rsidRPr="00800ABF">
        <w:t xml:space="preserve">dochody </w:t>
      </w:r>
      <w:r w:rsidR="009C5E3B" w:rsidRPr="009C5E3B">
        <w:rPr>
          <w:rFonts w:ascii="Times New Roman" w:eastAsia="Times New Roman" w:hAnsi="Times New Roman" w:cs="Times New Roman"/>
          <w:bCs w:val="0"/>
          <w:szCs w:val="24"/>
        </w:rPr>
        <w:t xml:space="preserve">spółdzielni rolników w rozumieniu ustawy z dnia … o spółdzielniach rolników </w:t>
      </w:r>
      <w:r w:rsidR="002C3629">
        <w:rPr>
          <w:rFonts w:ascii="Times New Roman" w:eastAsia="Times New Roman" w:hAnsi="Times New Roman" w:cs="Times New Roman"/>
          <w:bCs w:val="0"/>
          <w:szCs w:val="24"/>
        </w:rPr>
        <w:t>(Dz.</w:t>
      </w:r>
      <w:r w:rsidR="00ED1497">
        <w:rPr>
          <w:rFonts w:ascii="Times New Roman" w:eastAsia="Times New Roman" w:hAnsi="Times New Roman" w:cs="Times New Roman"/>
          <w:bCs w:val="0"/>
          <w:szCs w:val="24"/>
        </w:rPr>
        <w:t xml:space="preserve"> </w:t>
      </w:r>
      <w:r w:rsidR="002C3629">
        <w:rPr>
          <w:rFonts w:ascii="Times New Roman" w:eastAsia="Times New Roman" w:hAnsi="Times New Roman" w:cs="Times New Roman"/>
          <w:bCs w:val="0"/>
          <w:szCs w:val="24"/>
        </w:rPr>
        <w:t>U.</w:t>
      </w:r>
      <w:r w:rsidR="00ED1497">
        <w:rPr>
          <w:rFonts w:ascii="Times New Roman" w:eastAsia="Times New Roman" w:hAnsi="Times New Roman" w:cs="Times New Roman"/>
          <w:bCs w:val="0"/>
          <w:szCs w:val="24"/>
        </w:rPr>
        <w:t xml:space="preserve"> poz.</w:t>
      </w:r>
      <w:r w:rsidR="002C3629">
        <w:rPr>
          <w:rFonts w:ascii="Times New Roman" w:eastAsia="Times New Roman" w:hAnsi="Times New Roman" w:cs="Times New Roman"/>
          <w:bCs w:val="0"/>
          <w:szCs w:val="24"/>
        </w:rPr>
        <w:t xml:space="preserve"> …) </w:t>
      </w:r>
      <w:r w:rsidR="009C5E3B" w:rsidRPr="009C5E3B">
        <w:rPr>
          <w:rFonts w:ascii="Times New Roman" w:eastAsia="Times New Roman" w:hAnsi="Times New Roman" w:cs="Times New Roman"/>
          <w:bCs w:val="0"/>
          <w:szCs w:val="24"/>
        </w:rPr>
        <w:t>prowadzącej działalność jako mikroprzedsiębiorstwo w</w:t>
      </w:r>
      <w:r w:rsidR="00885D42">
        <w:rPr>
          <w:rFonts w:ascii="Times New Roman" w:eastAsia="Times New Roman" w:hAnsi="Times New Roman" w:cs="Times New Roman"/>
          <w:bCs w:val="0"/>
          <w:szCs w:val="24"/>
        </w:rPr>
        <w:t> </w:t>
      </w:r>
      <w:r w:rsidR="009C5E3B" w:rsidRPr="009C5E3B">
        <w:rPr>
          <w:rFonts w:ascii="Times New Roman" w:eastAsia="Times New Roman" w:hAnsi="Times New Roman" w:cs="Times New Roman"/>
          <w:bCs w:val="0"/>
          <w:szCs w:val="24"/>
        </w:rPr>
        <w:t>rozumieniu załącznika I do rozporządzenia Komisji (UE) nr 651/2014 z dnia 17</w:t>
      </w:r>
      <w:r w:rsidR="00885D42">
        <w:rPr>
          <w:rFonts w:ascii="Times New Roman" w:eastAsia="Times New Roman" w:hAnsi="Times New Roman" w:cs="Times New Roman"/>
          <w:bCs w:val="0"/>
          <w:szCs w:val="24"/>
        </w:rPr>
        <w:t> </w:t>
      </w:r>
      <w:r w:rsidR="009C5E3B" w:rsidRPr="009C5E3B">
        <w:rPr>
          <w:rFonts w:ascii="Times New Roman" w:eastAsia="Times New Roman" w:hAnsi="Times New Roman" w:cs="Times New Roman"/>
          <w:bCs w:val="0"/>
          <w:szCs w:val="24"/>
        </w:rPr>
        <w:t>czerwca 2014 r. uznającego niektóre rodzaje pomocy za zgodne z rynkiem wewnętrznym w zastosowaniu art. 107 i 108 Traktatu (Dz. Urz. UE L 187 z</w:t>
      </w:r>
      <w:r w:rsidR="00885D42">
        <w:rPr>
          <w:rFonts w:ascii="Times New Roman" w:eastAsia="Times New Roman" w:hAnsi="Times New Roman" w:cs="Times New Roman"/>
          <w:bCs w:val="0"/>
          <w:szCs w:val="24"/>
        </w:rPr>
        <w:t> </w:t>
      </w:r>
      <w:r w:rsidR="009C5E3B" w:rsidRPr="009C5E3B">
        <w:rPr>
          <w:rFonts w:ascii="Times New Roman" w:eastAsia="Times New Roman" w:hAnsi="Times New Roman" w:cs="Times New Roman"/>
          <w:bCs w:val="0"/>
          <w:szCs w:val="24"/>
        </w:rPr>
        <w:t xml:space="preserve">26.06.2014, str. 1), pochodzące ze sprzedaży produktów </w:t>
      </w:r>
      <w:r w:rsidR="002C3629">
        <w:rPr>
          <w:rFonts w:ascii="Times New Roman" w:eastAsia="Times New Roman" w:hAnsi="Times New Roman" w:cs="Times New Roman"/>
          <w:bCs w:val="0"/>
          <w:szCs w:val="24"/>
        </w:rPr>
        <w:t xml:space="preserve">rolnych </w:t>
      </w:r>
      <w:r w:rsidR="009C5E3B" w:rsidRPr="009C5E3B">
        <w:rPr>
          <w:rFonts w:ascii="Times New Roman" w:eastAsia="Times New Roman" w:hAnsi="Times New Roman" w:cs="Times New Roman"/>
          <w:bCs w:val="0"/>
          <w:szCs w:val="24"/>
        </w:rPr>
        <w:t xml:space="preserve">lub grup </w:t>
      </w:r>
      <w:r w:rsidR="002C3629">
        <w:rPr>
          <w:rFonts w:ascii="Times New Roman" w:eastAsia="Times New Roman" w:hAnsi="Times New Roman" w:cs="Times New Roman"/>
          <w:bCs w:val="0"/>
          <w:szCs w:val="24"/>
        </w:rPr>
        <w:t xml:space="preserve">tych </w:t>
      </w:r>
      <w:r w:rsidR="009C5E3B" w:rsidRPr="009C5E3B">
        <w:rPr>
          <w:rFonts w:ascii="Times New Roman" w:eastAsia="Times New Roman" w:hAnsi="Times New Roman" w:cs="Times New Roman"/>
          <w:bCs w:val="0"/>
          <w:szCs w:val="24"/>
        </w:rPr>
        <w:t>produktów,</w:t>
      </w:r>
      <w:r w:rsidR="002C3629">
        <w:rPr>
          <w:rFonts w:ascii="Times New Roman" w:eastAsia="Times New Roman" w:hAnsi="Times New Roman" w:cs="Times New Roman"/>
          <w:bCs w:val="0"/>
          <w:szCs w:val="24"/>
        </w:rPr>
        <w:t xml:space="preserve"> lub ryb,</w:t>
      </w:r>
      <w:r w:rsidR="009C5E3B" w:rsidRPr="009C5E3B">
        <w:rPr>
          <w:rFonts w:ascii="Times New Roman" w:eastAsia="Times New Roman" w:hAnsi="Times New Roman" w:cs="Times New Roman"/>
          <w:bCs w:val="0"/>
          <w:szCs w:val="24"/>
        </w:rPr>
        <w:t xml:space="preserve"> </w:t>
      </w:r>
      <w:r w:rsidR="002278D9">
        <w:rPr>
          <w:rFonts w:ascii="Times New Roman" w:eastAsia="Times New Roman" w:hAnsi="Times New Roman" w:cs="Times New Roman"/>
          <w:bCs w:val="0"/>
          <w:szCs w:val="24"/>
        </w:rPr>
        <w:t xml:space="preserve">ze względu na </w:t>
      </w:r>
      <w:r w:rsidR="009C5E3B" w:rsidRPr="009C5E3B">
        <w:rPr>
          <w:rFonts w:ascii="Times New Roman" w:eastAsia="Times New Roman" w:hAnsi="Times New Roman" w:cs="Times New Roman"/>
          <w:bCs w:val="0"/>
          <w:szCs w:val="24"/>
        </w:rPr>
        <w:t>któr</w:t>
      </w:r>
      <w:r w:rsidR="002278D9">
        <w:rPr>
          <w:rFonts w:ascii="Times New Roman" w:eastAsia="Times New Roman" w:hAnsi="Times New Roman" w:cs="Times New Roman"/>
          <w:bCs w:val="0"/>
          <w:szCs w:val="24"/>
        </w:rPr>
        <w:t>e</w:t>
      </w:r>
      <w:r w:rsidR="009C5E3B" w:rsidRPr="009C5E3B">
        <w:rPr>
          <w:rFonts w:ascii="Times New Roman" w:eastAsia="Times New Roman" w:hAnsi="Times New Roman" w:cs="Times New Roman"/>
          <w:bCs w:val="0"/>
          <w:szCs w:val="24"/>
        </w:rPr>
        <w:t xml:space="preserve"> spółdzielnia rolników zos</w:t>
      </w:r>
      <w:r w:rsidR="00321655">
        <w:rPr>
          <w:rFonts w:ascii="Times New Roman" w:eastAsia="Times New Roman" w:hAnsi="Times New Roman" w:cs="Times New Roman"/>
          <w:bCs w:val="0"/>
          <w:szCs w:val="24"/>
        </w:rPr>
        <w:t xml:space="preserve">tała założona, </w:t>
      </w:r>
      <w:r w:rsidR="00321655">
        <w:rPr>
          <w:rFonts w:ascii="Times New Roman" w:eastAsia="Times New Roman" w:hAnsi="Times New Roman" w:cs="Times New Roman"/>
          <w:bCs w:val="0"/>
          <w:szCs w:val="24"/>
        </w:rPr>
        <w:lastRenderedPageBreak/>
        <w:t xml:space="preserve">wyprodukowanych </w:t>
      </w:r>
      <w:r w:rsidR="009C5E3B" w:rsidRPr="009C5E3B">
        <w:rPr>
          <w:rFonts w:ascii="Times New Roman" w:eastAsia="Times New Roman" w:hAnsi="Times New Roman" w:cs="Times New Roman"/>
          <w:bCs w:val="0"/>
          <w:szCs w:val="24"/>
        </w:rPr>
        <w:t>w gospodarstwach lub działach specjalnych produkcji rolnej jej członków</w:t>
      </w:r>
      <w:r w:rsidR="00AA6642">
        <w:rPr>
          <w:rFonts w:ascii="Times New Roman" w:eastAsia="Times New Roman" w:hAnsi="Times New Roman" w:cs="Times New Roman"/>
          <w:bCs w:val="0"/>
          <w:szCs w:val="24"/>
        </w:rPr>
        <w:t>;</w:t>
      </w:r>
      <w:r>
        <w:rPr>
          <w:rFonts w:ascii="Times New Roman" w:eastAsia="Times New Roman" w:hAnsi="Times New Roman" w:cs="Times New Roman"/>
          <w:bCs w:val="0"/>
          <w:szCs w:val="24"/>
        </w:rPr>
        <w:t>”</w:t>
      </w:r>
      <w:r w:rsidR="006F0BDD">
        <w:rPr>
          <w:rFonts w:ascii="Times New Roman" w:eastAsia="Times New Roman" w:hAnsi="Times New Roman" w:cs="Times New Roman"/>
          <w:bCs w:val="0"/>
          <w:szCs w:val="24"/>
        </w:rPr>
        <w:t>.</w:t>
      </w:r>
    </w:p>
    <w:p w14:paraId="641CDC69" w14:textId="77777777" w:rsidR="00E2137D" w:rsidRPr="001B7CBD" w:rsidRDefault="00BC3C15" w:rsidP="00885D42">
      <w:pPr>
        <w:pStyle w:val="ARTartustawynprozporzdzenia"/>
        <w:keepNext/>
        <w:rPr>
          <w:b/>
          <w:bCs/>
        </w:rPr>
      </w:pPr>
      <w:r w:rsidRPr="00885D42">
        <w:rPr>
          <w:rStyle w:val="Ppogrubienie"/>
        </w:rPr>
        <w:t>Art.</w:t>
      </w:r>
      <w:r w:rsidR="00767131" w:rsidRPr="00885D42">
        <w:rPr>
          <w:rStyle w:val="Ppogrubienie"/>
        </w:rPr>
        <w:t> </w:t>
      </w:r>
      <w:r w:rsidR="00162690" w:rsidRPr="00885D42">
        <w:rPr>
          <w:rStyle w:val="Ppogrubienie"/>
        </w:rPr>
        <w:t>24</w:t>
      </w:r>
      <w:r w:rsidRPr="00885D42">
        <w:rPr>
          <w:rStyle w:val="Ppogrubienie"/>
        </w:rPr>
        <w:t>.</w:t>
      </w:r>
      <w:r w:rsidRPr="00476EE2">
        <w:rPr>
          <w:b/>
          <w:bCs/>
        </w:rPr>
        <w:t xml:space="preserve"> </w:t>
      </w:r>
      <w:r w:rsidR="00E2137D" w:rsidRPr="00476EE2">
        <w:rPr>
          <w:bCs/>
        </w:rPr>
        <w:t>W ustawie z</w:t>
      </w:r>
      <w:r w:rsidR="00767131">
        <w:rPr>
          <w:bCs/>
        </w:rPr>
        <w:t xml:space="preserve"> </w:t>
      </w:r>
      <w:r w:rsidR="00E2137D" w:rsidRPr="00476EE2">
        <w:rPr>
          <w:bCs/>
        </w:rPr>
        <w:t>dnia 9</w:t>
      </w:r>
      <w:r w:rsidR="00767131">
        <w:rPr>
          <w:bCs/>
        </w:rPr>
        <w:t xml:space="preserve"> </w:t>
      </w:r>
      <w:r w:rsidR="00E2137D" w:rsidRPr="00476EE2">
        <w:rPr>
          <w:bCs/>
        </w:rPr>
        <w:t>maja 2008</w:t>
      </w:r>
      <w:r w:rsidR="00767131">
        <w:rPr>
          <w:bCs/>
        </w:rPr>
        <w:t xml:space="preserve"> </w:t>
      </w:r>
      <w:r w:rsidR="00E2137D" w:rsidRPr="00476EE2">
        <w:rPr>
          <w:bCs/>
        </w:rPr>
        <w:t>r. o</w:t>
      </w:r>
      <w:r w:rsidR="00767131">
        <w:rPr>
          <w:bCs/>
        </w:rPr>
        <w:t xml:space="preserve"> </w:t>
      </w:r>
      <w:r w:rsidR="00E2137D" w:rsidRPr="00476EE2">
        <w:rPr>
          <w:bCs/>
        </w:rPr>
        <w:t>Agencji Restrukturyzacji i</w:t>
      </w:r>
      <w:r w:rsidR="00767131">
        <w:rPr>
          <w:bCs/>
        </w:rPr>
        <w:t xml:space="preserve"> </w:t>
      </w:r>
      <w:r w:rsidR="00E2137D" w:rsidRPr="00476EE2">
        <w:rPr>
          <w:bCs/>
        </w:rPr>
        <w:t>Modernizacji Rolnictwa (Dz.</w:t>
      </w:r>
      <w:r w:rsidR="00767131">
        <w:rPr>
          <w:bCs/>
        </w:rPr>
        <w:t xml:space="preserve"> </w:t>
      </w:r>
      <w:r w:rsidR="00E2137D" w:rsidRPr="00476EE2">
        <w:rPr>
          <w:bCs/>
        </w:rPr>
        <w:t>U. z</w:t>
      </w:r>
      <w:r w:rsidR="00767131">
        <w:rPr>
          <w:bCs/>
        </w:rPr>
        <w:t xml:space="preserve"> </w:t>
      </w:r>
      <w:r w:rsidR="00E2137D" w:rsidRPr="00476EE2">
        <w:rPr>
          <w:bCs/>
        </w:rPr>
        <w:t>201</w:t>
      </w:r>
      <w:r w:rsidR="00B16E9C" w:rsidRPr="00476EE2">
        <w:rPr>
          <w:bCs/>
        </w:rPr>
        <w:t>6</w:t>
      </w:r>
      <w:r w:rsidR="00767131">
        <w:rPr>
          <w:bCs/>
        </w:rPr>
        <w:t xml:space="preserve"> </w:t>
      </w:r>
      <w:r w:rsidR="00E2137D" w:rsidRPr="00476EE2">
        <w:rPr>
          <w:bCs/>
        </w:rPr>
        <w:t>r. poz.</w:t>
      </w:r>
      <w:r w:rsidR="00767131">
        <w:rPr>
          <w:bCs/>
        </w:rPr>
        <w:t xml:space="preserve"> </w:t>
      </w:r>
      <w:r w:rsidR="00B16E9C" w:rsidRPr="00476EE2">
        <w:rPr>
          <w:bCs/>
        </w:rPr>
        <w:t>1512 i 2048</w:t>
      </w:r>
      <w:r w:rsidR="00E2137D" w:rsidRPr="00476EE2">
        <w:rPr>
          <w:bCs/>
        </w:rPr>
        <w:t>) w</w:t>
      </w:r>
      <w:r w:rsidR="00767131">
        <w:rPr>
          <w:bCs/>
        </w:rPr>
        <w:t xml:space="preserve"> </w:t>
      </w:r>
      <w:r w:rsidR="00E2137D" w:rsidRPr="00476EE2">
        <w:rPr>
          <w:bCs/>
        </w:rPr>
        <w:t>art.</w:t>
      </w:r>
      <w:r w:rsidR="00767131">
        <w:rPr>
          <w:bCs/>
        </w:rPr>
        <w:t xml:space="preserve"> </w:t>
      </w:r>
      <w:r w:rsidR="00E2137D" w:rsidRPr="00476EE2">
        <w:rPr>
          <w:bCs/>
        </w:rPr>
        <w:t xml:space="preserve">4 </w:t>
      </w:r>
      <w:r w:rsidR="00BE5D16">
        <w:rPr>
          <w:bCs/>
        </w:rPr>
        <w:t xml:space="preserve">w </w:t>
      </w:r>
      <w:r w:rsidR="00E2137D" w:rsidRPr="00476EE2">
        <w:rPr>
          <w:bCs/>
        </w:rPr>
        <w:t>ust.</w:t>
      </w:r>
      <w:r w:rsidR="00767131">
        <w:rPr>
          <w:bCs/>
        </w:rPr>
        <w:t xml:space="preserve"> </w:t>
      </w:r>
      <w:r w:rsidR="00E2137D" w:rsidRPr="00476EE2">
        <w:rPr>
          <w:bCs/>
        </w:rPr>
        <w:t>1 pkt</w:t>
      </w:r>
      <w:r w:rsidR="00767131">
        <w:rPr>
          <w:bCs/>
        </w:rPr>
        <w:t xml:space="preserve"> </w:t>
      </w:r>
      <w:r w:rsidR="00E2137D" w:rsidRPr="00476EE2">
        <w:rPr>
          <w:bCs/>
        </w:rPr>
        <w:t>4</w:t>
      </w:r>
      <w:r w:rsidR="00767131">
        <w:rPr>
          <w:bCs/>
        </w:rPr>
        <w:t xml:space="preserve"> </w:t>
      </w:r>
      <w:r w:rsidR="00E2137D" w:rsidRPr="00476EE2">
        <w:rPr>
          <w:bCs/>
        </w:rPr>
        <w:t>otrzymuje brzmienie</w:t>
      </w:r>
      <w:r w:rsidR="00E2137D" w:rsidRPr="00BC3C15">
        <w:rPr>
          <w:bCs/>
        </w:rPr>
        <w:t>:</w:t>
      </w:r>
    </w:p>
    <w:p w14:paraId="424090E5" w14:textId="77777777" w:rsidR="00407BB0" w:rsidRDefault="00767131" w:rsidP="00407BB0">
      <w:pPr>
        <w:pStyle w:val="ZPKTzmpktartykuempunktem"/>
      </w:pPr>
      <w:r>
        <w:t>„</w:t>
      </w:r>
      <w:r w:rsidR="00E2137D" w:rsidRPr="00800ABF">
        <w:t>4)</w:t>
      </w:r>
      <w:r w:rsidR="00E2137D">
        <w:tab/>
      </w:r>
      <w:r w:rsidR="00E2137D" w:rsidRPr="00800ABF">
        <w:t>powstawania i</w:t>
      </w:r>
      <w:r>
        <w:t xml:space="preserve"> </w:t>
      </w:r>
      <w:r w:rsidR="00E2137D" w:rsidRPr="00800ABF">
        <w:t xml:space="preserve">rozwoju grup producentów rolnych </w:t>
      </w:r>
      <w:r w:rsidR="00FC1567">
        <w:t xml:space="preserve">lub </w:t>
      </w:r>
      <w:r w:rsidR="00E2137D" w:rsidRPr="00800ABF">
        <w:t xml:space="preserve">ich związków oraz spółdzielni rolników </w:t>
      </w:r>
      <w:r w:rsidR="00ED1497">
        <w:t>w rozumieniu ustawy z dnia …</w:t>
      </w:r>
      <w:r w:rsidR="009F2D82">
        <w:t xml:space="preserve"> o spółdzielniach rolników</w:t>
      </w:r>
      <w:r>
        <w:t xml:space="preserve"> </w:t>
      </w:r>
      <w:r w:rsidR="00ED1497">
        <w:t>(Dz. U. poz. ….)</w:t>
      </w:r>
      <w:r w:rsidR="00D20190">
        <w:t xml:space="preserve"> </w:t>
      </w:r>
      <w:r w:rsidR="00BE5D16">
        <w:t>lub</w:t>
      </w:r>
      <w:r>
        <w:t xml:space="preserve"> </w:t>
      </w:r>
      <w:r w:rsidR="00E2137D" w:rsidRPr="00800ABF">
        <w:t>ich związków;</w:t>
      </w:r>
      <w:r>
        <w:t>”</w:t>
      </w:r>
      <w:r w:rsidR="00E2137D" w:rsidRPr="00800ABF">
        <w:t>.</w:t>
      </w:r>
    </w:p>
    <w:p w14:paraId="4203787C" w14:textId="77777777" w:rsidR="009E5A34" w:rsidRDefault="00E2137D" w:rsidP="00ED65DD">
      <w:pPr>
        <w:pStyle w:val="ARTartustawynprozporzdzenia"/>
      </w:pPr>
      <w:r w:rsidRPr="00885D42">
        <w:rPr>
          <w:rStyle w:val="Ppogrubienie"/>
        </w:rPr>
        <w:t>Art.</w:t>
      </w:r>
      <w:r w:rsidR="00767131" w:rsidRPr="00885D42">
        <w:rPr>
          <w:rStyle w:val="Ppogrubienie"/>
        </w:rPr>
        <w:t> </w:t>
      </w:r>
      <w:r w:rsidR="00324A56" w:rsidRPr="00885D42">
        <w:rPr>
          <w:rStyle w:val="Ppogrubienie"/>
        </w:rPr>
        <w:t>25</w:t>
      </w:r>
      <w:r w:rsidRPr="00885D42">
        <w:rPr>
          <w:rStyle w:val="Ppogrubienie"/>
        </w:rPr>
        <w:t>.</w:t>
      </w:r>
      <w:r w:rsidR="00767131">
        <w:t xml:space="preserve"> </w:t>
      </w:r>
      <w:r w:rsidR="009E5A34" w:rsidRPr="009E5A34">
        <w:t xml:space="preserve">Pomoc, o której mowa w </w:t>
      </w:r>
      <w:r w:rsidR="009E5A34">
        <w:t xml:space="preserve">art. </w:t>
      </w:r>
      <w:r w:rsidR="00162690">
        <w:t>20</w:t>
      </w:r>
      <w:r w:rsidR="003E0D29">
        <w:t xml:space="preserve">, </w:t>
      </w:r>
      <w:r w:rsidR="00D541F4">
        <w:t xml:space="preserve">art. </w:t>
      </w:r>
      <w:r w:rsidR="00162690">
        <w:t xml:space="preserve">21 </w:t>
      </w:r>
      <w:r w:rsidR="003E0D29">
        <w:t xml:space="preserve">i </w:t>
      </w:r>
      <w:r w:rsidR="00D541F4">
        <w:t xml:space="preserve">art. </w:t>
      </w:r>
      <w:r w:rsidR="00162690">
        <w:t>23</w:t>
      </w:r>
      <w:r w:rsidR="009E5A34" w:rsidRPr="009E5A34">
        <w:t xml:space="preserve">, może być udzielana od dnia </w:t>
      </w:r>
      <w:r w:rsidR="00D541F4" w:rsidRPr="00ED65DD">
        <w:t>notyfik</w:t>
      </w:r>
      <w:r w:rsidR="00D541F4">
        <w:t>owania Rzeczypospolitej Polskiej</w:t>
      </w:r>
      <w:r w:rsidR="00D541F4" w:rsidRPr="00ED65DD">
        <w:t xml:space="preserve"> </w:t>
      </w:r>
      <w:r w:rsidR="00ED65DD" w:rsidRPr="00ED65DD">
        <w:t>pozytywnej decyzji Komisji Europejskiej o</w:t>
      </w:r>
      <w:r w:rsidR="00885D42">
        <w:t> </w:t>
      </w:r>
      <w:r w:rsidR="00ED65DD" w:rsidRPr="00ED65DD">
        <w:t>zgodności ze wspólnym rynkiem</w:t>
      </w:r>
      <w:r w:rsidR="00ED65DD">
        <w:t xml:space="preserve"> </w:t>
      </w:r>
      <w:r w:rsidR="009E5A34" w:rsidRPr="009E5A34">
        <w:t>pomocy publicznej określonej w tych przepisach.</w:t>
      </w:r>
    </w:p>
    <w:p w14:paraId="1A31F7FA" w14:textId="77777777" w:rsidR="00E2137D" w:rsidRDefault="009E5A34" w:rsidP="009E5A34">
      <w:pPr>
        <w:pStyle w:val="ARTartustawynprozporzdzenia"/>
      </w:pPr>
      <w:r w:rsidRPr="00885D42">
        <w:rPr>
          <w:rStyle w:val="Ppogrubienie"/>
        </w:rPr>
        <w:t>Art.</w:t>
      </w:r>
      <w:r w:rsidR="00767131" w:rsidRPr="00885D42">
        <w:rPr>
          <w:rStyle w:val="Ppogrubienie"/>
        </w:rPr>
        <w:t> </w:t>
      </w:r>
      <w:r w:rsidR="00324A56" w:rsidRPr="00885D42">
        <w:rPr>
          <w:rStyle w:val="Ppogrubienie"/>
        </w:rPr>
        <w:t>26</w:t>
      </w:r>
      <w:r w:rsidRPr="00885D42">
        <w:rPr>
          <w:rStyle w:val="Ppogrubienie"/>
        </w:rPr>
        <w:t>.</w:t>
      </w:r>
      <w:r w:rsidR="00767131">
        <w:t xml:space="preserve"> </w:t>
      </w:r>
      <w:r w:rsidR="00E2137D" w:rsidRPr="00315467">
        <w:t>Ustawa wchodzi w</w:t>
      </w:r>
      <w:r w:rsidR="00767131">
        <w:t xml:space="preserve"> </w:t>
      </w:r>
      <w:r w:rsidR="00E2137D" w:rsidRPr="00315467">
        <w:t>życie</w:t>
      </w:r>
      <w:r w:rsidR="00767131">
        <w:t xml:space="preserve"> </w:t>
      </w:r>
      <w:r w:rsidR="00FC1567">
        <w:t xml:space="preserve">po upływie </w:t>
      </w:r>
      <w:r w:rsidR="0044628A">
        <w:t>30 dni od dnia ogłoszenia.</w:t>
      </w:r>
    </w:p>
    <w:sectPr w:rsidR="00E2137D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02A86E9" w14:textId="77777777" w:rsidR="00BA7ADA" w:rsidRDefault="00BA7ADA">
      <w:r>
        <w:separator/>
      </w:r>
    </w:p>
  </w:endnote>
  <w:endnote w:type="continuationSeparator" w:id="0">
    <w:p w14:paraId="3FB84C31" w14:textId="77777777" w:rsidR="00BA7ADA" w:rsidRDefault="00BA7A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0F39C87" w14:textId="77777777" w:rsidR="00BA7ADA" w:rsidRDefault="00BA7ADA">
      <w:r>
        <w:separator/>
      </w:r>
    </w:p>
  </w:footnote>
  <w:footnote w:type="continuationSeparator" w:id="0">
    <w:p w14:paraId="3FAA4C99" w14:textId="77777777" w:rsidR="00BA7ADA" w:rsidRDefault="00BA7ADA">
      <w:r>
        <w:continuationSeparator/>
      </w:r>
    </w:p>
  </w:footnote>
  <w:footnote w:id="1">
    <w:p w14:paraId="2D500B7A" w14:textId="77777777" w:rsidR="00767131" w:rsidRDefault="00767131" w:rsidP="00E2137D">
      <w:pPr>
        <w:pStyle w:val="ODNONIKtreodnonika"/>
      </w:pPr>
      <w:r>
        <w:rPr>
          <w:rStyle w:val="Odwoanieprzypisudolnego"/>
        </w:rPr>
        <w:footnoteRef/>
      </w:r>
      <w:r w:rsidRPr="00E2137D">
        <w:rPr>
          <w:rStyle w:val="IGindeksgrny"/>
        </w:rPr>
        <w:t>)</w:t>
      </w:r>
      <w:r>
        <w:tab/>
      </w:r>
      <w:r w:rsidRPr="00E2137D">
        <w:t xml:space="preserve">Niniejszą ustawą zmienia się ustawy: </w:t>
      </w:r>
      <w:r w:rsidRPr="00795A63">
        <w:t>ustawę z</w:t>
      </w:r>
      <w:r>
        <w:t xml:space="preserve"> </w:t>
      </w:r>
      <w:r w:rsidRPr="00795A63">
        <w:t>dnia 23</w:t>
      </w:r>
      <w:r>
        <w:t xml:space="preserve"> </w:t>
      </w:r>
      <w:r w:rsidRPr="00795A63">
        <w:t>kwietnia 1964</w:t>
      </w:r>
      <w:r>
        <w:t xml:space="preserve"> </w:t>
      </w:r>
      <w:r w:rsidRPr="00795A63">
        <w:t xml:space="preserve">r. </w:t>
      </w:r>
      <w:r w:rsidRPr="0024103C">
        <w:t>–</w:t>
      </w:r>
      <w:r>
        <w:t xml:space="preserve"> </w:t>
      </w:r>
      <w:r w:rsidRPr="00795A63">
        <w:t>Kodeks cywilny</w:t>
      </w:r>
      <w:r>
        <w:t>,</w:t>
      </w:r>
      <w:r w:rsidRPr="00E2137D">
        <w:t xml:space="preserve"> ustawę z</w:t>
      </w:r>
      <w:r>
        <w:t xml:space="preserve"> </w:t>
      </w:r>
      <w:r w:rsidRPr="00E2137D">
        <w:t>dnia</w:t>
      </w:r>
      <w:r>
        <w:t xml:space="preserve"> </w:t>
      </w:r>
      <w:r w:rsidRPr="00795A63">
        <w:t>z</w:t>
      </w:r>
      <w:r>
        <w:t> </w:t>
      </w:r>
      <w:r w:rsidRPr="00795A63">
        <w:t>dnia 28</w:t>
      </w:r>
      <w:r>
        <w:t xml:space="preserve"> </w:t>
      </w:r>
      <w:r w:rsidRPr="00795A63">
        <w:t>lipca 1983</w:t>
      </w:r>
      <w:r>
        <w:t xml:space="preserve"> </w:t>
      </w:r>
      <w:r w:rsidRPr="00795A63">
        <w:t>r. o</w:t>
      </w:r>
      <w:r>
        <w:t xml:space="preserve"> </w:t>
      </w:r>
      <w:r w:rsidRPr="00795A63">
        <w:t>podatku od spadków i</w:t>
      </w:r>
      <w:r>
        <w:t xml:space="preserve"> </w:t>
      </w:r>
      <w:r w:rsidRPr="00795A63">
        <w:t>darowizn, ustawę z</w:t>
      </w:r>
      <w:r>
        <w:t xml:space="preserve"> </w:t>
      </w:r>
      <w:r w:rsidRPr="00795A63">
        <w:t>dnia 12</w:t>
      </w:r>
      <w:r>
        <w:t xml:space="preserve"> </w:t>
      </w:r>
      <w:r w:rsidRPr="00795A63">
        <w:t>stycznia 1991</w:t>
      </w:r>
      <w:r>
        <w:t xml:space="preserve"> </w:t>
      </w:r>
      <w:r w:rsidRPr="00795A63">
        <w:t>r. o</w:t>
      </w:r>
      <w:r>
        <w:t xml:space="preserve"> </w:t>
      </w:r>
      <w:r w:rsidRPr="00795A63">
        <w:t>podatkach i</w:t>
      </w:r>
      <w:r>
        <w:t> </w:t>
      </w:r>
      <w:r w:rsidRPr="00795A63">
        <w:t xml:space="preserve">opłatach lokalnych, </w:t>
      </w:r>
      <w:r w:rsidRPr="00BC3C15">
        <w:rPr>
          <w:bCs/>
        </w:rPr>
        <w:t>ustaw</w:t>
      </w:r>
      <w:r>
        <w:rPr>
          <w:bCs/>
        </w:rPr>
        <w:t>ę</w:t>
      </w:r>
      <w:r w:rsidRPr="00BC3C15">
        <w:rPr>
          <w:bCs/>
        </w:rPr>
        <w:t xml:space="preserve"> z dnia 26 lipca 1991 r. o podatku dochodowym od osób fizycznych</w:t>
      </w:r>
      <w:r>
        <w:rPr>
          <w:bCs/>
        </w:rPr>
        <w:t>,</w:t>
      </w:r>
      <w:r w:rsidRPr="00BC3C15">
        <w:rPr>
          <w:bCs/>
        </w:rPr>
        <w:t xml:space="preserve"> </w:t>
      </w:r>
      <w:r w:rsidRPr="00795A63">
        <w:t>ustawę z</w:t>
      </w:r>
      <w:r>
        <w:t> </w:t>
      </w:r>
      <w:r w:rsidRPr="00795A63">
        <w:t>dnia 15</w:t>
      </w:r>
      <w:r>
        <w:t xml:space="preserve"> </w:t>
      </w:r>
      <w:r w:rsidRPr="00795A63">
        <w:t>lutego 1992</w:t>
      </w:r>
      <w:r>
        <w:t xml:space="preserve"> </w:t>
      </w:r>
      <w:r w:rsidRPr="00795A63">
        <w:t>r. o</w:t>
      </w:r>
      <w:r>
        <w:t xml:space="preserve"> </w:t>
      </w:r>
      <w:r w:rsidRPr="00795A63">
        <w:t>podatku dochodowym od osób</w:t>
      </w:r>
      <w:r>
        <w:t xml:space="preserve"> </w:t>
      </w:r>
      <w:r w:rsidRPr="00795A63">
        <w:t>prawnych</w:t>
      </w:r>
      <w:r>
        <w:t xml:space="preserve"> oraz</w:t>
      </w:r>
      <w:r w:rsidRPr="00795A63">
        <w:t xml:space="preserve"> ustawę z</w:t>
      </w:r>
      <w:r>
        <w:t xml:space="preserve"> </w:t>
      </w:r>
      <w:r w:rsidRPr="00795A63">
        <w:t>dnia 9</w:t>
      </w:r>
      <w:r>
        <w:t xml:space="preserve"> </w:t>
      </w:r>
      <w:r w:rsidRPr="00795A63">
        <w:t>maja 2008</w:t>
      </w:r>
      <w:r>
        <w:t xml:space="preserve"> </w:t>
      </w:r>
      <w:r w:rsidRPr="00795A63">
        <w:t>r. o</w:t>
      </w:r>
      <w:r>
        <w:t> </w:t>
      </w:r>
      <w:r w:rsidRPr="00795A63">
        <w:t>Agencji Restrukturyzacji i</w:t>
      </w:r>
      <w:r>
        <w:t xml:space="preserve"> Modernizacji Rolnictwa</w:t>
      </w:r>
      <w:r w:rsidRPr="00795A63">
        <w:t>.</w:t>
      </w:r>
      <w:r>
        <w:t xml:space="preserve"> </w:t>
      </w:r>
    </w:p>
  </w:footnote>
  <w:footnote w:id="2">
    <w:p w14:paraId="72D5080E" w14:textId="77777777" w:rsidR="00767131" w:rsidRDefault="00767131" w:rsidP="00885D42">
      <w:pPr>
        <w:pStyle w:val="ODNONIKtreodnonika"/>
      </w:pPr>
      <w:r>
        <w:rPr>
          <w:rStyle w:val="Odwoanieprzypisudolnego"/>
        </w:rPr>
        <w:footnoteRef/>
      </w:r>
      <w:r w:rsidRPr="009F247D">
        <w:rPr>
          <w:vertAlign w:val="superscript"/>
        </w:rPr>
        <w:t>)</w:t>
      </w:r>
      <w:r w:rsidR="00885D42">
        <w:tab/>
      </w:r>
      <w:r w:rsidRPr="009F247D">
        <w:t xml:space="preserve">Zmiany tekstu jednolitego wymienionej ustawy zostały ogłoszone </w:t>
      </w:r>
      <w:r w:rsidRPr="009344BC">
        <w:t>w</w:t>
      </w:r>
      <w:r>
        <w:t xml:space="preserve"> </w:t>
      </w:r>
      <w:r w:rsidRPr="009F247D">
        <w:t>Dz.</w:t>
      </w:r>
      <w:r>
        <w:t xml:space="preserve"> </w:t>
      </w:r>
      <w:r w:rsidRPr="009F247D">
        <w:t>U. z</w:t>
      </w:r>
      <w:r>
        <w:t xml:space="preserve"> </w:t>
      </w:r>
      <w:r w:rsidRPr="009F247D">
        <w:t>2016</w:t>
      </w:r>
      <w:r>
        <w:t xml:space="preserve"> </w:t>
      </w:r>
      <w:r w:rsidRPr="009F247D">
        <w:t>r. poz.</w:t>
      </w:r>
      <w:r>
        <w:t xml:space="preserve"> </w:t>
      </w:r>
      <w:r w:rsidRPr="009F247D">
        <w:t>1926, 1932, 1933 i</w:t>
      </w:r>
      <w:r w:rsidR="009839A1">
        <w:t> </w:t>
      </w:r>
      <w:r w:rsidRPr="009F247D">
        <w:t>1948 oraz z 2017 r. poz. 60</w:t>
      </w:r>
      <w: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C786E9" w14:textId="77777777" w:rsidR="00767131" w:rsidRPr="00B371CC" w:rsidRDefault="00767131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3D5250">
      <w:rPr>
        <w:noProof/>
      </w:rPr>
      <w:t>13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05608"/>
    <w:multiLevelType w:val="hybridMultilevel"/>
    <w:tmpl w:val="747C5EA4"/>
    <w:lvl w:ilvl="0" w:tplc="04150019">
      <w:start w:val="1"/>
      <w:numFmt w:val="lowerLetter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88E55D6"/>
    <w:multiLevelType w:val="hybridMultilevel"/>
    <w:tmpl w:val="D076F680"/>
    <w:lvl w:ilvl="0" w:tplc="BA88897C">
      <w:start w:val="1"/>
      <w:numFmt w:val="lowerLetter"/>
      <w:lvlText w:val="%1)"/>
      <w:lvlJc w:val="left"/>
      <w:pPr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2">
    <w:nsid w:val="1557510B"/>
    <w:multiLevelType w:val="hybridMultilevel"/>
    <w:tmpl w:val="2A2E7068"/>
    <w:lvl w:ilvl="0" w:tplc="04150011">
      <w:start w:val="1"/>
      <w:numFmt w:val="decimal"/>
      <w:lvlText w:val="%1)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50" w:hanging="360"/>
      </w:pPr>
    </w:lvl>
    <w:lvl w:ilvl="2" w:tplc="0415001B" w:tentative="1">
      <w:start w:val="1"/>
      <w:numFmt w:val="lowerRoman"/>
      <w:lvlText w:val="%3."/>
      <w:lvlJc w:val="right"/>
      <w:pPr>
        <w:ind w:left="1970" w:hanging="180"/>
      </w:pPr>
    </w:lvl>
    <w:lvl w:ilvl="3" w:tplc="0415000F" w:tentative="1">
      <w:start w:val="1"/>
      <w:numFmt w:val="decimal"/>
      <w:lvlText w:val="%4."/>
      <w:lvlJc w:val="left"/>
      <w:pPr>
        <w:ind w:left="2690" w:hanging="360"/>
      </w:pPr>
    </w:lvl>
    <w:lvl w:ilvl="4" w:tplc="04150019" w:tentative="1">
      <w:start w:val="1"/>
      <w:numFmt w:val="lowerLetter"/>
      <w:lvlText w:val="%5."/>
      <w:lvlJc w:val="left"/>
      <w:pPr>
        <w:ind w:left="3410" w:hanging="360"/>
      </w:pPr>
    </w:lvl>
    <w:lvl w:ilvl="5" w:tplc="0415001B" w:tentative="1">
      <w:start w:val="1"/>
      <w:numFmt w:val="lowerRoman"/>
      <w:lvlText w:val="%6."/>
      <w:lvlJc w:val="right"/>
      <w:pPr>
        <w:ind w:left="4130" w:hanging="180"/>
      </w:pPr>
    </w:lvl>
    <w:lvl w:ilvl="6" w:tplc="0415000F" w:tentative="1">
      <w:start w:val="1"/>
      <w:numFmt w:val="decimal"/>
      <w:lvlText w:val="%7."/>
      <w:lvlJc w:val="left"/>
      <w:pPr>
        <w:ind w:left="4850" w:hanging="360"/>
      </w:pPr>
    </w:lvl>
    <w:lvl w:ilvl="7" w:tplc="04150019" w:tentative="1">
      <w:start w:val="1"/>
      <w:numFmt w:val="lowerLetter"/>
      <w:lvlText w:val="%8."/>
      <w:lvlJc w:val="left"/>
      <w:pPr>
        <w:ind w:left="5570" w:hanging="360"/>
      </w:pPr>
    </w:lvl>
    <w:lvl w:ilvl="8" w:tplc="0415001B" w:tentative="1">
      <w:start w:val="1"/>
      <w:numFmt w:val="lowerRoman"/>
      <w:lvlText w:val="%9."/>
      <w:lvlJc w:val="right"/>
      <w:pPr>
        <w:ind w:left="6290" w:hanging="180"/>
      </w:pPr>
    </w:lvl>
  </w:abstractNum>
  <w:abstractNum w:abstractNumId="3">
    <w:nsid w:val="1D4F12FF"/>
    <w:multiLevelType w:val="hybridMultilevel"/>
    <w:tmpl w:val="EB00FAA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FF0643"/>
    <w:multiLevelType w:val="hybridMultilevel"/>
    <w:tmpl w:val="C8F8676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BF2D67"/>
    <w:multiLevelType w:val="hybridMultilevel"/>
    <w:tmpl w:val="7556DBE4"/>
    <w:lvl w:ilvl="0" w:tplc="768C4098">
      <w:start w:val="2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3721720"/>
    <w:multiLevelType w:val="hybridMultilevel"/>
    <w:tmpl w:val="64F6889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BE5621"/>
    <w:multiLevelType w:val="hybridMultilevel"/>
    <w:tmpl w:val="115651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3B1C8E"/>
    <w:multiLevelType w:val="hybridMultilevel"/>
    <w:tmpl w:val="71540F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8D62DBA"/>
    <w:multiLevelType w:val="hybridMultilevel"/>
    <w:tmpl w:val="0DC81790"/>
    <w:lvl w:ilvl="0" w:tplc="BA6C335E">
      <w:start w:val="1"/>
      <w:numFmt w:val="decimal"/>
      <w:lvlText w:val="%1)"/>
      <w:lvlJc w:val="left"/>
      <w:pPr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10">
    <w:nsid w:val="3B1B49A4"/>
    <w:multiLevelType w:val="hybridMultilevel"/>
    <w:tmpl w:val="64FEC3A4"/>
    <w:lvl w:ilvl="0" w:tplc="31C0E4BA">
      <w:start w:val="3"/>
      <w:numFmt w:val="decimal"/>
      <w:lvlText w:val="%1)"/>
      <w:lvlJc w:val="left"/>
      <w:pPr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C6C2FF2"/>
    <w:multiLevelType w:val="hybridMultilevel"/>
    <w:tmpl w:val="277AC87E"/>
    <w:lvl w:ilvl="0" w:tplc="DD6284C2">
      <w:start w:val="2"/>
      <w:numFmt w:val="decimal"/>
      <w:lvlText w:val="%1)"/>
      <w:lvlJc w:val="left"/>
      <w:pPr>
        <w:ind w:left="12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20" w:hanging="360"/>
      </w:pPr>
    </w:lvl>
    <w:lvl w:ilvl="2" w:tplc="0415001B" w:tentative="1">
      <w:start w:val="1"/>
      <w:numFmt w:val="lowerRoman"/>
      <w:lvlText w:val="%3."/>
      <w:lvlJc w:val="right"/>
      <w:pPr>
        <w:ind w:left="2840" w:hanging="180"/>
      </w:pPr>
    </w:lvl>
    <w:lvl w:ilvl="3" w:tplc="0415000F" w:tentative="1">
      <w:start w:val="1"/>
      <w:numFmt w:val="decimal"/>
      <w:lvlText w:val="%4."/>
      <w:lvlJc w:val="left"/>
      <w:pPr>
        <w:ind w:left="3560" w:hanging="360"/>
      </w:pPr>
    </w:lvl>
    <w:lvl w:ilvl="4" w:tplc="04150019" w:tentative="1">
      <w:start w:val="1"/>
      <w:numFmt w:val="lowerLetter"/>
      <w:lvlText w:val="%5."/>
      <w:lvlJc w:val="left"/>
      <w:pPr>
        <w:ind w:left="4280" w:hanging="360"/>
      </w:pPr>
    </w:lvl>
    <w:lvl w:ilvl="5" w:tplc="0415001B" w:tentative="1">
      <w:start w:val="1"/>
      <w:numFmt w:val="lowerRoman"/>
      <w:lvlText w:val="%6."/>
      <w:lvlJc w:val="right"/>
      <w:pPr>
        <w:ind w:left="5000" w:hanging="180"/>
      </w:pPr>
    </w:lvl>
    <w:lvl w:ilvl="6" w:tplc="0415000F" w:tentative="1">
      <w:start w:val="1"/>
      <w:numFmt w:val="decimal"/>
      <w:lvlText w:val="%7."/>
      <w:lvlJc w:val="left"/>
      <w:pPr>
        <w:ind w:left="5720" w:hanging="360"/>
      </w:pPr>
    </w:lvl>
    <w:lvl w:ilvl="7" w:tplc="04150019" w:tentative="1">
      <w:start w:val="1"/>
      <w:numFmt w:val="lowerLetter"/>
      <w:lvlText w:val="%8."/>
      <w:lvlJc w:val="left"/>
      <w:pPr>
        <w:ind w:left="6440" w:hanging="360"/>
      </w:pPr>
    </w:lvl>
    <w:lvl w:ilvl="8" w:tplc="0415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12">
    <w:nsid w:val="3EC13EFF"/>
    <w:multiLevelType w:val="hybridMultilevel"/>
    <w:tmpl w:val="E40678EC"/>
    <w:lvl w:ilvl="0" w:tplc="A7B69CCA">
      <w:start w:val="6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BD16443"/>
    <w:multiLevelType w:val="hybridMultilevel"/>
    <w:tmpl w:val="DB2CB4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CDF5ABE"/>
    <w:multiLevelType w:val="hybridMultilevel"/>
    <w:tmpl w:val="E7F43680"/>
    <w:lvl w:ilvl="0" w:tplc="04150011">
      <w:start w:val="1"/>
      <w:numFmt w:val="decimal"/>
      <w:lvlText w:val="%1)"/>
      <w:lvlJc w:val="left"/>
      <w:pPr>
        <w:ind w:left="1230" w:hanging="360"/>
      </w:pPr>
    </w:lvl>
    <w:lvl w:ilvl="1" w:tplc="04150019" w:tentative="1">
      <w:start w:val="1"/>
      <w:numFmt w:val="lowerLetter"/>
      <w:lvlText w:val="%2."/>
      <w:lvlJc w:val="left"/>
      <w:pPr>
        <w:ind w:left="1950" w:hanging="360"/>
      </w:pPr>
    </w:lvl>
    <w:lvl w:ilvl="2" w:tplc="0415001B" w:tentative="1">
      <w:start w:val="1"/>
      <w:numFmt w:val="lowerRoman"/>
      <w:lvlText w:val="%3."/>
      <w:lvlJc w:val="right"/>
      <w:pPr>
        <w:ind w:left="2670" w:hanging="180"/>
      </w:pPr>
    </w:lvl>
    <w:lvl w:ilvl="3" w:tplc="0415000F" w:tentative="1">
      <w:start w:val="1"/>
      <w:numFmt w:val="decimal"/>
      <w:lvlText w:val="%4."/>
      <w:lvlJc w:val="left"/>
      <w:pPr>
        <w:ind w:left="3390" w:hanging="360"/>
      </w:pPr>
    </w:lvl>
    <w:lvl w:ilvl="4" w:tplc="04150019" w:tentative="1">
      <w:start w:val="1"/>
      <w:numFmt w:val="lowerLetter"/>
      <w:lvlText w:val="%5."/>
      <w:lvlJc w:val="left"/>
      <w:pPr>
        <w:ind w:left="4110" w:hanging="360"/>
      </w:pPr>
    </w:lvl>
    <w:lvl w:ilvl="5" w:tplc="0415001B" w:tentative="1">
      <w:start w:val="1"/>
      <w:numFmt w:val="lowerRoman"/>
      <w:lvlText w:val="%6."/>
      <w:lvlJc w:val="right"/>
      <w:pPr>
        <w:ind w:left="4830" w:hanging="180"/>
      </w:pPr>
    </w:lvl>
    <w:lvl w:ilvl="6" w:tplc="0415000F" w:tentative="1">
      <w:start w:val="1"/>
      <w:numFmt w:val="decimal"/>
      <w:lvlText w:val="%7."/>
      <w:lvlJc w:val="left"/>
      <w:pPr>
        <w:ind w:left="5550" w:hanging="360"/>
      </w:pPr>
    </w:lvl>
    <w:lvl w:ilvl="7" w:tplc="04150019" w:tentative="1">
      <w:start w:val="1"/>
      <w:numFmt w:val="lowerLetter"/>
      <w:lvlText w:val="%8."/>
      <w:lvlJc w:val="left"/>
      <w:pPr>
        <w:ind w:left="6270" w:hanging="360"/>
      </w:pPr>
    </w:lvl>
    <w:lvl w:ilvl="8" w:tplc="0415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15">
    <w:nsid w:val="542005CA"/>
    <w:multiLevelType w:val="hybridMultilevel"/>
    <w:tmpl w:val="4F108920"/>
    <w:lvl w:ilvl="0" w:tplc="685884E2">
      <w:start w:val="1"/>
      <w:numFmt w:val="decimal"/>
      <w:lvlText w:val="%1)"/>
      <w:lvlJc w:val="left"/>
      <w:pPr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16">
    <w:nsid w:val="61D32405"/>
    <w:multiLevelType w:val="hybridMultilevel"/>
    <w:tmpl w:val="0A9A0582"/>
    <w:lvl w:ilvl="0" w:tplc="0415000F">
      <w:start w:val="1"/>
      <w:numFmt w:val="decimal"/>
      <w:lvlText w:val="%1."/>
      <w:lvlJc w:val="left"/>
      <w:pPr>
        <w:ind w:left="1590" w:hanging="360"/>
      </w:pPr>
    </w:lvl>
    <w:lvl w:ilvl="1" w:tplc="04150019" w:tentative="1">
      <w:start w:val="1"/>
      <w:numFmt w:val="lowerLetter"/>
      <w:lvlText w:val="%2."/>
      <w:lvlJc w:val="left"/>
      <w:pPr>
        <w:ind w:left="2310" w:hanging="360"/>
      </w:pPr>
    </w:lvl>
    <w:lvl w:ilvl="2" w:tplc="0415001B" w:tentative="1">
      <w:start w:val="1"/>
      <w:numFmt w:val="lowerRoman"/>
      <w:lvlText w:val="%3."/>
      <w:lvlJc w:val="right"/>
      <w:pPr>
        <w:ind w:left="3030" w:hanging="180"/>
      </w:pPr>
    </w:lvl>
    <w:lvl w:ilvl="3" w:tplc="0415000F" w:tentative="1">
      <w:start w:val="1"/>
      <w:numFmt w:val="decimal"/>
      <w:lvlText w:val="%4."/>
      <w:lvlJc w:val="left"/>
      <w:pPr>
        <w:ind w:left="3750" w:hanging="360"/>
      </w:pPr>
    </w:lvl>
    <w:lvl w:ilvl="4" w:tplc="04150019" w:tentative="1">
      <w:start w:val="1"/>
      <w:numFmt w:val="lowerLetter"/>
      <w:lvlText w:val="%5."/>
      <w:lvlJc w:val="left"/>
      <w:pPr>
        <w:ind w:left="4470" w:hanging="360"/>
      </w:pPr>
    </w:lvl>
    <w:lvl w:ilvl="5" w:tplc="0415001B" w:tentative="1">
      <w:start w:val="1"/>
      <w:numFmt w:val="lowerRoman"/>
      <w:lvlText w:val="%6."/>
      <w:lvlJc w:val="right"/>
      <w:pPr>
        <w:ind w:left="5190" w:hanging="180"/>
      </w:pPr>
    </w:lvl>
    <w:lvl w:ilvl="6" w:tplc="0415000F" w:tentative="1">
      <w:start w:val="1"/>
      <w:numFmt w:val="decimal"/>
      <w:lvlText w:val="%7."/>
      <w:lvlJc w:val="left"/>
      <w:pPr>
        <w:ind w:left="5910" w:hanging="360"/>
      </w:pPr>
    </w:lvl>
    <w:lvl w:ilvl="7" w:tplc="04150019" w:tentative="1">
      <w:start w:val="1"/>
      <w:numFmt w:val="lowerLetter"/>
      <w:lvlText w:val="%8."/>
      <w:lvlJc w:val="left"/>
      <w:pPr>
        <w:ind w:left="6630" w:hanging="360"/>
      </w:pPr>
    </w:lvl>
    <w:lvl w:ilvl="8" w:tplc="0415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17">
    <w:nsid w:val="646A74B5"/>
    <w:multiLevelType w:val="hybridMultilevel"/>
    <w:tmpl w:val="2A2E7068"/>
    <w:lvl w:ilvl="0" w:tplc="04150011">
      <w:start w:val="1"/>
      <w:numFmt w:val="decimal"/>
      <w:lvlText w:val="%1)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50" w:hanging="360"/>
      </w:pPr>
    </w:lvl>
    <w:lvl w:ilvl="2" w:tplc="0415001B" w:tentative="1">
      <w:start w:val="1"/>
      <w:numFmt w:val="lowerRoman"/>
      <w:lvlText w:val="%3."/>
      <w:lvlJc w:val="right"/>
      <w:pPr>
        <w:ind w:left="1970" w:hanging="180"/>
      </w:pPr>
    </w:lvl>
    <w:lvl w:ilvl="3" w:tplc="0415000F" w:tentative="1">
      <w:start w:val="1"/>
      <w:numFmt w:val="decimal"/>
      <w:lvlText w:val="%4."/>
      <w:lvlJc w:val="left"/>
      <w:pPr>
        <w:ind w:left="2690" w:hanging="360"/>
      </w:pPr>
    </w:lvl>
    <w:lvl w:ilvl="4" w:tplc="04150019" w:tentative="1">
      <w:start w:val="1"/>
      <w:numFmt w:val="lowerLetter"/>
      <w:lvlText w:val="%5."/>
      <w:lvlJc w:val="left"/>
      <w:pPr>
        <w:ind w:left="3410" w:hanging="360"/>
      </w:pPr>
    </w:lvl>
    <w:lvl w:ilvl="5" w:tplc="0415001B" w:tentative="1">
      <w:start w:val="1"/>
      <w:numFmt w:val="lowerRoman"/>
      <w:lvlText w:val="%6."/>
      <w:lvlJc w:val="right"/>
      <w:pPr>
        <w:ind w:left="4130" w:hanging="180"/>
      </w:pPr>
    </w:lvl>
    <w:lvl w:ilvl="6" w:tplc="0415000F" w:tentative="1">
      <w:start w:val="1"/>
      <w:numFmt w:val="decimal"/>
      <w:lvlText w:val="%7."/>
      <w:lvlJc w:val="left"/>
      <w:pPr>
        <w:ind w:left="4850" w:hanging="360"/>
      </w:pPr>
    </w:lvl>
    <w:lvl w:ilvl="7" w:tplc="04150019" w:tentative="1">
      <w:start w:val="1"/>
      <w:numFmt w:val="lowerLetter"/>
      <w:lvlText w:val="%8."/>
      <w:lvlJc w:val="left"/>
      <w:pPr>
        <w:ind w:left="5570" w:hanging="360"/>
      </w:pPr>
    </w:lvl>
    <w:lvl w:ilvl="8" w:tplc="0415001B" w:tentative="1">
      <w:start w:val="1"/>
      <w:numFmt w:val="lowerRoman"/>
      <w:lvlText w:val="%9."/>
      <w:lvlJc w:val="right"/>
      <w:pPr>
        <w:ind w:left="6290" w:hanging="180"/>
      </w:pPr>
    </w:lvl>
  </w:abstractNum>
  <w:abstractNum w:abstractNumId="18">
    <w:nsid w:val="64A72FB8"/>
    <w:multiLevelType w:val="hybridMultilevel"/>
    <w:tmpl w:val="FA16DF12"/>
    <w:lvl w:ilvl="0" w:tplc="04150011">
      <w:start w:val="1"/>
      <w:numFmt w:val="decimal"/>
      <w:lvlText w:val="%1)"/>
      <w:lvlJc w:val="left"/>
      <w:pPr>
        <w:ind w:left="1230" w:hanging="360"/>
      </w:pPr>
    </w:lvl>
    <w:lvl w:ilvl="1" w:tplc="04150019" w:tentative="1">
      <w:start w:val="1"/>
      <w:numFmt w:val="lowerLetter"/>
      <w:lvlText w:val="%2."/>
      <w:lvlJc w:val="left"/>
      <w:pPr>
        <w:ind w:left="1950" w:hanging="360"/>
      </w:pPr>
    </w:lvl>
    <w:lvl w:ilvl="2" w:tplc="0415001B" w:tentative="1">
      <w:start w:val="1"/>
      <w:numFmt w:val="lowerRoman"/>
      <w:lvlText w:val="%3."/>
      <w:lvlJc w:val="right"/>
      <w:pPr>
        <w:ind w:left="2670" w:hanging="180"/>
      </w:pPr>
    </w:lvl>
    <w:lvl w:ilvl="3" w:tplc="0415000F" w:tentative="1">
      <w:start w:val="1"/>
      <w:numFmt w:val="decimal"/>
      <w:lvlText w:val="%4."/>
      <w:lvlJc w:val="left"/>
      <w:pPr>
        <w:ind w:left="3390" w:hanging="360"/>
      </w:pPr>
    </w:lvl>
    <w:lvl w:ilvl="4" w:tplc="04150019" w:tentative="1">
      <w:start w:val="1"/>
      <w:numFmt w:val="lowerLetter"/>
      <w:lvlText w:val="%5."/>
      <w:lvlJc w:val="left"/>
      <w:pPr>
        <w:ind w:left="4110" w:hanging="360"/>
      </w:pPr>
    </w:lvl>
    <w:lvl w:ilvl="5" w:tplc="0415001B" w:tentative="1">
      <w:start w:val="1"/>
      <w:numFmt w:val="lowerRoman"/>
      <w:lvlText w:val="%6."/>
      <w:lvlJc w:val="right"/>
      <w:pPr>
        <w:ind w:left="4830" w:hanging="180"/>
      </w:pPr>
    </w:lvl>
    <w:lvl w:ilvl="6" w:tplc="0415000F" w:tentative="1">
      <w:start w:val="1"/>
      <w:numFmt w:val="decimal"/>
      <w:lvlText w:val="%7."/>
      <w:lvlJc w:val="left"/>
      <w:pPr>
        <w:ind w:left="5550" w:hanging="360"/>
      </w:pPr>
    </w:lvl>
    <w:lvl w:ilvl="7" w:tplc="04150019" w:tentative="1">
      <w:start w:val="1"/>
      <w:numFmt w:val="lowerLetter"/>
      <w:lvlText w:val="%8."/>
      <w:lvlJc w:val="left"/>
      <w:pPr>
        <w:ind w:left="6270" w:hanging="360"/>
      </w:pPr>
    </w:lvl>
    <w:lvl w:ilvl="8" w:tplc="0415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19">
    <w:nsid w:val="653748DB"/>
    <w:multiLevelType w:val="hybridMultilevel"/>
    <w:tmpl w:val="88000A2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53D6D6C"/>
    <w:multiLevelType w:val="hybridMultilevel"/>
    <w:tmpl w:val="97063A0A"/>
    <w:lvl w:ilvl="0" w:tplc="1730CFBA">
      <w:start w:val="1"/>
      <w:numFmt w:val="decimal"/>
      <w:lvlText w:val="%1)"/>
      <w:lvlJc w:val="left"/>
      <w:pPr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21">
    <w:nsid w:val="7A3D3E3F"/>
    <w:multiLevelType w:val="hybridMultilevel"/>
    <w:tmpl w:val="5846EBEE"/>
    <w:lvl w:ilvl="0" w:tplc="04150017">
      <w:start w:val="1"/>
      <w:numFmt w:val="lowerLetter"/>
      <w:lvlText w:val="%1)"/>
      <w:lvlJc w:val="left"/>
      <w:pPr>
        <w:ind w:left="123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22">
    <w:nsid w:val="7EC23EFE"/>
    <w:multiLevelType w:val="hybridMultilevel"/>
    <w:tmpl w:val="A2066448"/>
    <w:lvl w:ilvl="0" w:tplc="1CC05122">
      <w:start w:val="6"/>
      <w:numFmt w:val="decimal"/>
      <w:lvlText w:val="%1)"/>
      <w:lvlJc w:val="left"/>
      <w:pPr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 w:numId="6">
    <w:abstractNumId w:val="5"/>
  </w:num>
  <w:num w:numId="7">
    <w:abstractNumId w:val="14"/>
  </w:num>
  <w:num w:numId="8">
    <w:abstractNumId w:val="11"/>
  </w:num>
  <w:num w:numId="9">
    <w:abstractNumId w:val="2"/>
  </w:num>
  <w:num w:numId="10">
    <w:abstractNumId w:val="9"/>
  </w:num>
  <w:num w:numId="11">
    <w:abstractNumId w:val="20"/>
  </w:num>
  <w:num w:numId="12">
    <w:abstractNumId w:val="10"/>
  </w:num>
  <w:num w:numId="13">
    <w:abstractNumId w:val="21"/>
  </w:num>
  <w:num w:numId="14">
    <w:abstractNumId w:val="7"/>
  </w:num>
  <w:num w:numId="15">
    <w:abstractNumId w:val="12"/>
  </w:num>
  <w:num w:numId="16">
    <w:abstractNumId w:val="18"/>
  </w:num>
  <w:num w:numId="17">
    <w:abstractNumId w:val="15"/>
  </w:num>
  <w:num w:numId="18">
    <w:abstractNumId w:val="22"/>
  </w:num>
  <w:num w:numId="19">
    <w:abstractNumId w:val="13"/>
  </w:num>
  <w:num w:numId="20">
    <w:abstractNumId w:val="16"/>
  </w:num>
  <w:num w:numId="21">
    <w:abstractNumId w:val="19"/>
  </w:num>
  <w:num w:numId="22">
    <w:abstractNumId w:val="6"/>
  </w:num>
  <w:num w:numId="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0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137D"/>
    <w:rsid w:val="000012DA"/>
    <w:rsid w:val="0000246E"/>
    <w:rsid w:val="00003862"/>
    <w:rsid w:val="00006D11"/>
    <w:rsid w:val="00007C5A"/>
    <w:rsid w:val="00011CAF"/>
    <w:rsid w:val="00012A35"/>
    <w:rsid w:val="000158D0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37E7B"/>
    <w:rsid w:val="00043495"/>
    <w:rsid w:val="00046A75"/>
    <w:rsid w:val="00047312"/>
    <w:rsid w:val="000508BD"/>
    <w:rsid w:val="000517AB"/>
    <w:rsid w:val="0005339C"/>
    <w:rsid w:val="00053A3E"/>
    <w:rsid w:val="0005571B"/>
    <w:rsid w:val="00057AB3"/>
    <w:rsid w:val="00060076"/>
    <w:rsid w:val="00060432"/>
    <w:rsid w:val="00060572"/>
    <w:rsid w:val="00060D87"/>
    <w:rsid w:val="000615A5"/>
    <w:rsid w:val="00064E4C"/>
    <w:rsid w:val="00066901"/>
    <w:rsid w:val="0007121D"/>
    <w:rsid w:val="00071BEE"/>
    <w:rsid w:val="000736CD"/>
    <w:rsid w:val="0007533B"/>
    <w:rsid w:val="0007545D"/>
    <w:rsid w:val="000760BF"/>
    <w:rsid w:val="0007613E"/>
    <w:rsid w:val="00076BFC"/>
    <w:rsid w:val="000814A7"/>
    <w:rsid w:val="000827A5"/>
    <w:rsid w:val="0008557B"/>
    <w:rsid w:val="00085CE7"/>
    <w:rsid w:val="000906EE"/>
    <w:rsid w:val="00090FF1"/>
    <w:rsid w:val="00091BA2"/>
    <w:rsid w:val="000944EF"/>
    <w:rsid w:val="0009732D"/>
    <w:rsid w:val="000973F0"/>
    <w:rsid w:val="00097CD3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C726B"/>
    <w:rsid w:val="000D0110"/>
    <w:rsid w:val="000D2468"/>
    <w:rsid w:val="000D318A"/>
    <w:rsid w:val="000D6173"/>
    <w:rsid w:val="000D6F83"/>
    <w:rsid w:val="000D7E3E"/>
    <w:rsid w:val="000E25CC"/>
    <w:rsid w:val="000E3694"/>
    <w:rsid w:val="000E490F"/>
    <w:rsid w:val="000E6241"/>
    <w:rsid w:val="000F2BE3"/>
    <w:rsid w:val="000F3D0D"/>
    <w:rsid w:val="000F6ED4"/>
    <w:rsid w:val="000F71C3"/>
    <w:rsid w:val="000F7A6E"/>
    <w:rsid w:val="00100B4D"/>
    <w:rsid w:val="001042BA"/>
    <w:rsid w:val="00106BAA"/>
    <w:rsid w:val="00106D03"/>
    <w:rsid w:val="00110465"/>
    <w:rsid w:val="00110628"/>
    <w:rsid w:val="0011245A"/>
    <w:rsid w:val="0011493E"/>
    <w:rsid w:val="00115B72"/>
    <w:rsid w:val="00116FD2"/>
    <w:rsid w:val="001209EC"/>
    <w:rsid w:val="00120A9E"/>
    <w:rsid w:val="00125A9C"/>
    <w:rsid w:val="00125F32"/>
    <w:rsid w:val="001270A2"/>
    <w:rsid w:val="00131237"/>
    <w:rsid w:val="001329AC"/>
    <w:rsid w:val="00134CA0"/>
    <w:rsid w:val="0014026F"/>
    <w:rsid w:val="00145036"/>
    <w:rsid w:val="00147A47"/>
    <w:rsid w:val="00147AA1"/>
    <w:rsid w:val="00147B00"/>
    <w:rsid w:val="001500CB"/>
    <w:rsid w:val="001520CF"/>
    <w:rsid w:val="0015667C"/>
    <w:rsid w:val="0015695B"/>
    <w:rsid w:val="00157110"/>
    <w:rsid w:val="0015742A"/>
    <w:rsid w:val="00157DA1"/>
    <w:rsid w:val="00162690"/>
    <w:rsid w:val="00163147"/>
    <w:rsid w:val="00164C57"/>
    <w:rsid w:val="00164C9D"/>
    <w:rsid w:val="00172928"/>
    <w:rsid w:val="00172A04"/>
    <w:rsid w:val="00172F7A"/>
    <w:rsid w:val="00173150"/>
    <w:rsid w:val="00173390"/>
    <w:rsid w:val="001736F0"/>
    <w:rsid w:val="00173BB3"/>
    <w:rsid w:val="001740D0"/>
    <w:rsid w:val="00174F2C"/>
    <w:rsid w:val="00180F2A"/>
    <w:rsid w:val="00182336"/>
    <w:rsid w:val="0018254F"/>
    <w:rsid w:val="001834CA"/>
    <w:rsid w:val="00184B91"/>
    <w:rsid w:val="00184D4A"/>
    <w:rsid w:val="00186EC1"/>
    <w:rsid w:val="00191E1F"/>
    <w:rsid w:val="0019473B"/>
    <w:rsid w:val="001952B1"/>
    <w:rsid w:val="00196E39"/>
    <w:rsid w:val="0019711A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B369F"/>
    <w:rsid w:val="001B7CBD"/>
    <w:rsid w:val="001C1832"/>
    <w:rsid w:val="001C188C"/>
    <w:rsid w:val="001C386B"/>
    <w:rsid w:val="001C3C1F"/>
    <w:rsid w:val="001C5202"/>
    <w:rsid w:val="001D1783"/>
    <w:rsid w:val="001D53CD"/>
    <w:rsid w:val="001D55A3"/>
    <w:rsid w:val="001D5AF5"/>
    <w:rsid w:val="001D79DA"/>
    <w:rsid w:val="001E1B40"/>
    <w:rsid w:val="001E1E73"/>
    <w:rsid w:val="001E4E0C"/>
    <w:rsid w:val="001E526D"/>
    <w:rsid w:val="001E5655"/>
    <w:rsid w:val="001F1832"/>
    <w:rsid w:val="001F220F"/>
    <w:rsid w:val="001F25B3"/>
    <w:rsid w:val="001F49A5"/>
    <w:rsid w:val="001F6616"/>
    <w:rsid w:val="00202BD4"/>
    <w:rsid w:val="00204A97"/>
    <w:rsid w:val="00210512"/>
    <w:rsid w:val="00210BCA"/>
    <w:rsid w:val="002114EF"/>
    <w:rsid w:val="002120A1"/>
    <w:rsid w:val="00214910"/>
    <w:rsid w:val="002166AD"/>
    <w:rsid w:val="0021724A"/>
    <w:rsid w:val="00217871"/>
    <w:rsid w:val="00221ED8"/>
    <w:rsid w:val="002231EA"/>
    <w:rsid w:val="00223FDF"/>
    <w:rsid w:val="002278D9"/>
    <w:rsid w:val="002279C0"/>
    <w:rsid w:val="00227EE4"/>
    <w:rsid w:val="00235CD0"/>
    <w:rsid w:val="0023727E"/>
    <w:rsid w:val="00240FB8"/>
    <w:rsid w:val="0024103C"/>
    <w:rsid w:val="00242081"/>
    <w:rsid w:val="002435D1"/>
    <w:rsid w:val="00243777"/>
    <w:rsid w:val="002441CD"/>
    <w:rsid w:val="00246CBE"/>
    <w:rsid w:val="002501A3"/>
    <w:rsid w:val="0025166C"/>
    <w:rsid w:val="002555D4"/>
    <w:rsid w:val="00261A16"/>
    <w:rsid w:val="00263522"/>
    <w:rsid w:val="00264BCF"/>
    <w:rsid w:val="00264EC6"/>
    <w:rsid w:val="00271013"/>
    <w:rsid w:val="00273FE4"/>
    <w:rsid w:val="002765B4"/>
    <w:rsid w:val="00276A94"/>
    <w:rsid w:val="00283331"/>
    <w:rsid w:val="00292527"/>
    <w:rsid w:val="0029405D"/>
    <w:rsid w:val="00294FA6"/>
    <w:rsid w:val="00295A50"/>
    <w:rsid w:val="00295A6F"/>
    <w:rsid w:val="002A20C4"/>
    <w:rsid w:val="002A570F"/>
    <w:rsid w:val="002A7292"/>
    <w:rsid w:val="002A7358"/>
    <w:rsid w:val="002A7902"/>
    <w:rsid w:val="002A7FF5"/>
    <w:rsid w:val="002B0F6B"/>
    <w:rsid w:val="002B23B8"/>
    <w:rsid w:val="002B4429"/>
    <w:rsid w:val="002B5295"/>
    <w:rsid w:val="002B68A6"/>
    <w:rsid w:val="002B7FAF"/>
    <w:rsid w:val="002C28F5"/>
    <w:rsid w:val="002C32B8"/>
    <w:rsid w:val="002C3629"/>
    <w:rsid w:val="002C5B78"/>
    <w:rsid w:val="002C60D4"/>
    <w:rsid w:val="002C6235"/>
    <w:rsid w:val="002C75B8"/>
    <w:rsid w:val="002D0A26"/>
    <w:rsid w:val="002D0C4F"/>
    <w:rsid w:val="002D1364"/>
    <w:rsid w:val="002D4D30"/>
    <w:rsid w:val="002D5000"/>
    <w:rsid w:val="002D598D"/>
    <w:rsid w:val="002D6622"/>
    <w:rsid w:val="002D7188"/>
    <w:rsid w:val="002E1202"/>
    <w:rsid w:val="002E1DE3"/>
    <w:rsid w:val="002E26AF"/>
    <w:rsid w:val="002E2AB6"/>
    <w:rsid w:val="002E3F34"/>
    <w:rsid w:val="002E5F79"/>
    <w:rsid w:val="002E64FA"/>
    <w:rsid w:val="002E6E76"/>
    <w:rsid w:val="002F0A00"/>
    <w:rsid w:val="002F0CFA"/>
    <w:rsid w:val="002F669F"/>
    <w:rsid w:val="00300DE6"/>
    <w:rsid w:val="00301C97"/>
    <w:rsid w:val="0031004C"/>
    <w:rsid w:val="003105F6"/>
    <w:rsid w:val="00310E3C"/>
    <w:rsid w:val="00311297"/>
    <w:rsid w:val="003113BE"/>
    <w:rsid w:val="003122CA"/>
    <w:rsid w:val="003148FD"/>
    <w:rsid w:val="00321080"/>
    <w:rsid w:val="00321655"/>
    <w:rsid w:val="00322969"/>
    <w:rsid w:val="00322D45"/>
    <w:rsid w:val="00324A56"/>
    <w:rsid w:val="0032569A"/>
    <w:rsid w:val="00325A1F"/>
    <w:rsid w:val="003268F9"/>
    <w:rsid w:val="00330BAF"/>
    <w:rsid w:val="00334E3A"/>
    <w:rsid w:val="00335246"/>
    <w:rsid w:val="003361DD"/>
    <w:rsid w:val="00341A6A"/>
    <w:rsid w:val="00345B9C"/>
    <w:rsid w:val="003514BE"/>
    <w:rsid w:val="00352DAE"/>
    <w:rsid w:val="00354EB9"/>
    <w:rsid w:val="003570DC"/>
    <w:rsid w:val="003602AE"/>
    <w:rsid w:val="00360929"/>
    <w:rsid w:val="003647D5"/>
    <w:rsid w:val="00365E97"/>
    <w:rsid w:val="003674B0"/>
    <w:rsid w:val="00367BE7"/>
    <w:rsid w:val="0037727C"/>
    <w:rsid w:val="00377E70"/>
    <w:rsid w:val="00380904"/>
    <w:rsid w:val="003823EE"/>
    <w:rsid w:val="00382960"/>
    <w:rsid w:val="0038312E"/>
    <w:rsid w:val="003846F7"/>
    <w:rsid w:val="003851ED"/>
    <w:rsid w:val="00385B39"/>
    <w:rsid w:val="00386024"/>
    <w:rsid w:val="00386785"/>
    <w:rsid w:val="00387010"/>
    <w:rsid w:val="00387D76"/>
    <w:rsid w:val="00390E89"/>
    <w:rsid w:val="00391B1A"/>
    <w:rsid w:val="00393A4C"/>
    <w:rsid w:val="003941C6"/>
    <w:rsid w:val="00394423"/>
    <w:rsid w:val="00395AB8"/>
    <w:rsid w:val="00396942"/>
    <w:rsid w:val="00396B49"/>
    <w:rsid w:val="00396E3E"/>
    <w:rsid w:val="003A1E8C"/>
    <w:rsid w:val="003A306E"/>
    <w:rsid w:val="003A60DC"/>
    <w:rsid w:val="003A6A46"/>
    <w:rsid w:val="003A7A63"/>
    <w:rsid w:val="003B000C"/>
    <w:rsid w:val="003B0F1D"/>
    <w:rsid w:val="003B4A57"/>
    <w:rsid w:val="003C082D"/>
    <w:rsid w:val="003C0AD9"/>
    <w:rsid w:val="003C0ED0"/>
    <w:rsid w:val="003C1110"/>
    <w:rsid w:val="003C1D49"/>
    <w:rsid w:val="003C35C4"/>
    <w:rsid w:val="003D12C2"/>
    <w:rsid w:val="003D31B9"/>
    <w:rsid w:val="003D3867"/>
    <w:rsid w:val="003D5250"/>
    <w:rsid w:val="003E0D1A"/>
    <w:rsid w:val="003E0D29"/>
    <w:rsid w:val="003E2DA3"/>
    <w:rsid w:val="003E3235"/>
    <w:rsid w:val="003F020D"/>
    <w:rsid w:val="003F03D9"/>
    <w:rsid w:val="003F2FBE"/>
    <w:rsid w:val="003F318D"/>
    <w:rsid w:val="003F3BD1"/>
    <w:rsid w:val="003F58A7"/>
    <w:rsid w:val="003F5BAE"/>
    <w:rsid w:val="003F6ED7"/>
    <w:rsid w:val="0040103A"/>
    <w:rsid w:val="00401C84"/>
    <w:rsid w:val="00402FD4"/>
    <w:rsid w:val="00403210"/>
    <w:rsid w:val="004035BB"/>
    <w:rsid w:val="004035EB"/>
    <w:rsid w:val="00407332"/>
    <w:rsid w:val="00407828"/>
    <w:rsid w:val="00407BB0"/>
    <w:rsid w:val="00407F5C"/>
    <w:rsid w:val="00413D8E"/>
    <w:rsid w:val="004140F2"/>
    <w:rsid w:val="0041682E"/>
    <w:rsid w:val="00417B22"/>
    <w:rsid w:val="00421085"/>
    <w:rsid w:val="0042465E"/>
    <w:rsid w:val="00424DF7"/>
    <w:rsid w:val="00431B1F"/>
    <w:rsid w:val="00432B76"/>
    <w:rsid w:val="00432E84"/>
    <w:rsid w:val="00432FC1"/>
    <w:rsid w:val="00434225"/>
    <w:rsid w:val="00434D01"/>
    <w:rsid w:val="00434E04"/>
    <w:rsid w:val="00435D26"/>
    <w:rsid w:val="00440C99"/>
    <w:rsid w:val="0044175C"/>
    <w:rsid w:val="00445F4D"/>
    <w:rsid w:val="0044628A"/>
    <w:rsid w:val="004504C0"/>
    <w:rsid w:val="004550FB"/>
    <w:rsid w:val="004551FC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306A"/>
    <w:rsid w:val="00474E3C"/>
    <w:rsid w:val="00476EE2"/>
    <w:rsid w:val="00480A58"/>
    <w:rsid w:val="00482151"/>
    <w:rsid w:val="004834FA"/>
    <w:rsid w:val="00485020"/>
    <w:rsid w:val="00485FAD"/>
    <w:rsid w:val="00487AED"/>
    <w:rsid w:val="00490B3C"/>
    <w:rsid w:val="00491EDF"/>
    <w:rsid w:val="004925B7"/>
    <w:rsid w:val="00492A3F"/>
    <w:rsid w:val="00493615"/>
    <w:rsid w:val="00494F62"/>
    <w:rsid w:val="004A2001"/>
    <w:rsid w:val="004A3590"/>
    <w:rsid w:val="004A55BE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55BC"/>
    <w:rsid w:val="004C7EE7"/>
    <w:rsid w:val="004D2DEE"/>
    <w:rsid w:val="004D2E1F"/>
    <w:rsid w:val="004D5608"/>
    <w:rsid w:val="004D7B4D"/>
    <w:rsid w:val="004D7FD9"/>
    <w:rsid w:val="004E1324"/>
    <w:rsid w:val="004E19A5"/>
    <w:rsid w:val="004E212C"/>
    <w:rsid w:val="004E3340"/>
    <w:rsid w:val="004E37E5"/>
    <w:rsid w:val="004E3FDB"/>
    <w:rsid w:val="004E683C"/>
    <w:rsid w:val="004F1F4A"/>
    <w:rsid w:val="004F296D"/>
    <w:rsid w:val="004F508B"/>
    <w:rsid w:val="004F5700"/>
    <w:rsid w:val="004F695F"/>
    <w:rsid w:val="004F6CA4"/>
    <w:rsid w:val="00500752"/>
    <w:rsid w:val="00501A50"/>
    <w:rsid w:val="0050222D"/>
    <w:rsid w:val="00503AF3"/>
    <w:rsid w:val="0050696D"/>
    <w:rsid w:val="00507E5F"/>
    <w:rsid w:val="0051094B"/>
    <w:rsid w:val="005110D7"/>
    <w:rsid w:val="00511D99"/>
    <w:rsid w:val="005128D3"/>
    <w:rsid w:val="00512C33"/>
    <w:rsid w:val="005147E8"/>
    <w:rsid w:val="005158F2"/>
    <w:rsid w:val="00520FB3"/>
    <w:rsid w:val="00523EA3"/>
    <w:rsid w:val="00526DFC"/>
    <w:rsid w:val="00526F43"/>
    <w:rsid w:val="00527651"/>
    <w:rsid w:val="005363AB"/>
    <w:rsid w:val="00544EF4"/>
    <w:rsid w:val="00545E53"/>
    <w:rsid w:val="005479D9"/>
    <w:rsid w:val="00555CB2"/>
    <w:rsid w:val="005572BD"/>
    <w:rsid w:val="00557A12"/>
    <w:rsid w:val="00560AC7"/>
    <w:rsid w:val="00561AFB"/>
    <w:rsid w:val="00561FA8"/>
    <w:rsid w:val="005635ED"/>
    <w:rsid w:val="005638EF"/>
    <w:rsid w:val="00565253"/>
    <w:rsid w:val="00570191"/>
    <w:rsid w:val="00570570"/>
    <w:rsid w:val="00570AF7"/>
    <w:rsid w:val="00572512"/>
    <w:rsid w:val="005736C8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877B1"/>
    <w:rsid w:val="00590692"/>
    <w:rsid w:val="005908EC"/>
    <w:rsid w:val="00591124"/>
    <w:rsid w:val="00593D96"/>
    <w:rsid w:val="0059430E"/>
    <w:rsid w:val="00596DE7"/>
    <w:rsid w:val="00597024"/>
    <w:rsid w:val="005A0274"/>
    <w:rsid w:val="005A095C"/>
    <w:rsid w:val="005A1CEF"/>
    <w:rsid w:val="005A669D"/>
    <w:rsid w:val="005A75D8"/>
    <w:rsid w:val="005B713E"/>
    <w:rsid w:val="005C03B6"/>
    <w:rsid w:val="005C0836"/>
    <w:rsid w:val="005C18BB"/>
    <w:rsid w:val="005C24C4"/>
    <w:rsid w:val="005C348E"/>
    <w:rsid w:val="005C68E1"/>
    <w:rsid w:val="005D3763"/>
    <w:rsid w:val="005D55E1"/>
    <w:rsid w:val="005E19F7"/>
    <w:rsid w:val="005E3F48"/>
    <w:rsid w:val="005E4F04"/>
    <w:rsid w:val="005E62C2"/>
    <w:rsid w:val="005E6C71"/>
    <w:rsid w:val="005F0963"/>
    <w:rsid w:val="005F0F74"/>
    <w:rsid w:val="005F2824"/>
    <w:rsid w:val="005F2EBA"/>
    <w:rsid w:val="005F35ED"/>
    <w:rsid w:val="005F3F67"/>
    <w:rsid w:val="005F5266"/>
    <w:rsid w:val="005F7812"/>
    <w:rsid w:val="005F7A88"/>
    <w:rsid w:val="0060215A"/>
    <w:rsid w:val="00603A1A"/>
    <w:rsid w:val="006046D5"/>
    <w:rsid w:val="00607A93"/>
    <w:rsid w:val="00610C08"/>
    <w:rsid w:val="00611F74"/>
    <w:rsid w:val="006125E9"/>
    <w:rsid w:val="00615772"/>
    <w:rsid w:val="00616184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152A"/>
    <w:rsid w:val="00651B2A"/>
    <w:rsid w:val="00653B22"/>
    <w:rsid w:val="006540F4"/>
    <w:rsid w:val="00657BF4"/>
    <w:rsid w:val="006603FB"/>
    <w:rsid w:val="006608DF"/>
    <w:rsid w:val="006623AC"/>
    <w:rsid w:val="00664D0D"/>
    <w:rsid w:val="00666045"/>
    <w:rsid w:val="006678AF"/>
    <w:rsid w:val="006701EF"/>
    <w:rsid w:val="00673BA5"/>
    <w:rsid w:val="006756F3"/>
    <w:rsid w:val="00680058"/>
    <w:rsid w:val="00681F9F"/>
    <w:rsid w:val="006823F4"/>
    <w:rsid w:val="006840EA"/>
    <w:rsid w:val="006844E2"/>
    <w:rsid w:val="00684AE2"/>
    <w:rsid w:val="00685267"/>
    <w:rsid w:val="006872AE"/>
    <w:rsid w:val="00690082"/>
    <w:rsid w:val="00690252"/>
    <w:rsid w:val="006946BB"/>
    <w:rsid w:val="006969FA"/>
    <w:rsid w:val="006A35D5"/>
    <w:rsid w:val="006A748A"/>
    <w:rsid w:val="006B2941"/>
    <w:rsid w:val="006C419E"/>
    <w:rsid w:val="006C4A31"/>
    <w:rsid w:val="006C5AC2"/>
    <w:rsid w:val="006C6AFB"/>
    <w:rsid w:val="006D2735"/>
    <w:rsid w:val="006D45B2"/>
    <w:rsid w:val="006D517F"/>
    <w:rsid w:val="006D5EE5"/>
    <w:rsid w:val="006E0FCC"/>
    <w:rsid w:val="006E1E96"/>
    <w:rsid w:val="006E58D6"/>
    <w:rsid w:val="006E5E21"/>
    <w:rsid w:val="006F0BDD"/>
    <w:rsid w:val="006F2648"/>
    <w:rsid w:val="006F2F10"/>
    <w:rsid w:val="006F482B"/>
    <w:rsid w:val="006F6311"/>
    <w:rsid w:val="00701462"/>
    <w:rsid w:val="00701952"/>
    <w:rsid w:val="00702556"/>
    <w:rsid w:val="0070277E"/>
    <w:rsid w:val="00704156"/>
    <w:rsid w:val="00705098"/>
    <w:rsid w:val="00705B13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0AB3"/>
    <w:rsid w:val="007213B3"/>
    <w:rsid w:val="0072457F"/>
    <w:rsid w:val="00725406"/>
    <w:rsid w:val="0072621B"/>
    <w:rsid w:val="00730555"/>
    <w:rsid w:val="007312CC"/>
    <w:rsid w:val="00736A64"/>
    <w:rsid w:val="00736D41"/>
    <w:rsid w:val="00737F6A"/>
    <w:rsid w:val="007410B6"/>
    <w:rsid w:val="00744C6F"/>
    <w:rsid w:val="007457F6"/>
    <w:rsid w:val="00745ABB"/>
    <w:rsid w:val="00745BE7"/>
    <w:rsid w:val="00746E38"/>
    <w:rsid w:val="00747CD5"/>
    <w:rsid w:val="007515F8"/>
    <w:rsid w:val="00753B51"/>
    <w:rsid w:val="0075534F"/>
    <w:rsid w:val="00756629"/>
    <w:rsid w:val="007575D2"/>
    <w:rsid w:val="00757B4F"/>
    <w:rsid w:val="00757B6A"/>
    <w:rsid w:val="007610E0"/>
    <w:rsid w:val="007621AA"/>
    <w:rsid w:val="0076260A"/>
    <w:rsid w:val="00764A67"/>
    <w:rsid w:val="00766317"/>
    <w:rsid w:val="00767131"/>
    <w:rsid w:val="00770F6B"/>
    <w:rsid w:val="00771883"/>
    <w:rsid w:val="0077660D"/>
    <w:rsid w:val="00776DC2"/>
    <w:rsid w:val="00780122"/>
    <w:rsid w:val="0078214B"/>
    <w:rsid w:val="0078498A"/>
    <w:rsid w:val="00785241"/>
    <w:rsid w:val="00786358"/>
    <w:rsid w:val="00786F73"/>
    <w:rsid w:val="007878FE"/>
    <w:rsid w:val="00792207"/>
    <w:rsid w:val="00792B64"/>
    <w:rsid w:val="00792E29"/>
    <w:rsid w:val="0079379A"/>
    <w:rsid w:val="00794953"/>
    <w:rsid w:val="007A147A"/>
    <w:rsid w:val="007A15EF"/>
    <w:rsid w:val="007A1F2F"/>
    <w:rsid w:val="007A2A5C"/>
    <w:rsid w:val="007A5150"/>
    <w:rsid w:val="007A5373"/>
    <w:rsid w:val="007A789F"/>
    <w:rsid w:val="007B352A"/>
    <w:rsid w:val="007B51FA"/>
    <w:rsid w:val="007B53BD"/>
    <w:rsid w:val="007B6C10"/>
    <w:rsid w:val="007B75BC"/>
    <w:rsid w:val="007B7901"/>
    <w:rsid w:val="007C0BD6"/>
    <w:rsid w:val="007C3806"/>
    <w:rsid w:val="007C5BB7"/>
    <w:rsid w:val="007D07D5"/>
    <w:rsid w:val="007D1C64"/>
    <w:rsid w:val="007D213F"/>
    <w:rsid w:val="007D32DD"/>
    <w:rsid w:val="007D435B"/>
    <w:rsid w:val="007D6DCE"/>
    <w:rsid w:val="007D72C4"/>
    <w:rsid w:val="007E2CFE"/>
    <w:rsid w:val="007E4EE9"/>
    <w:rsid w:val="007E5971"/>
    <w:rsid w:val="007E59C9"/>
    <w:rsid w:val="007F0072"/>
    <w:rsid w:val="007F2EB6"/>
    <w:rsid w:val="007F35F8"/>
    <w:rsid w:val="007F40DC"/>
    <w:rsid w:val="007F54C3"/>
    <w:rsid w:val="00801C69"/>
    <w:rsid w:val="00802081"/>
    <w:rsid w:val="00802949"/>
    <w:rsid w:val="0080301E"/>
    <w:rsid w:val="0080365F"/>
    <w:rsid w:val="00812BE5"/>
    <w:rsid w:val="00814226"/>
    <w:rsid w:val="00814C1D"/>
    <w:rsid w:val="00817429"/>
    <w:rsid w:val="00821514"/>
    <w:rsid w:val="00821E35"/>
    <w:rsid w:val="00823A33"/>
    <w:rsid w:val="00824591"/>
    <w:rsid w:val="00824AED"/>
    <w:rsid w:val="008274F9"/>
    <w:rsid w:val="00827820"/>
    <w:rsid w:val="00831B8B"/>
    <w:rsid w:val="0083369C"/>
    <w:rsid w:val="0083405D"/>
    <w:rsid w:val="008352D4"/>
    <w:rsid w:val="00836565"/>
    <w:rsid w:val="00836DB9"/>
    <w:rsid w:val="00837C67"/>
    <w:rsid w:val="008415B0"/>
    <w:rsid w:val="00842028"/>
    <w:rsid w:val="008436B8"/>
    <w:rsid w:val="00844519"/>
    <w:rsid w:val="008460B6"/>
    <w:rsid w:val="00850C9D"/>
    <w:rsid w:val="008511DD"/>
    <w:rsid w:val="00852B59"/>
    <w:rsid w:val="00856272"/>
    <w:rsid w:val="008563FF"/>
    <w:rsid w:val="0086018B"/>
    <w:rsid w:val="008611DD"/>
    <w:rsid w:val="008620DE"/>
    <w:rsid w:val="008664FB"/>
    <w:rsid w:val="00866867"/>
    <w:rsid w:val="008676C0"/>
    <w:rsid w:val="00872257"/>
    <w:rsid w:val="008753E6"/>
    <w:rsid w:val="0087738C"/>
    <w:rsid w:val="008802AF"/>
    <w:rsid w:val="008806DD"/>
    <w:rsid w:val="00881129"/>
    <w:rsid w:val="00881926"/>
    <w:rsid w:val="0088318F"/>
    <w:rsid w:val="0088331D"/>
    <w:rsid w:val="008852B0"/>
    <w:rsid w:val="00885AE7"/>
    <w:rsid w:val="00885D42"/>
    <w:rsid w:val="00886B60"/>
    <w:rsid w:val="00887889"/>
    <w:rsid w:val="008920FF"/>
    <w:rsid w:val="008926E8"/>
    <w:rsid w:val="00894F19"/>
    <w:rsid w:val="00896A10"/>
    <w:rsid w:val="008971B5"/>
    <w:rsid w:val="008974B7"/>
    <w:rsid w:val="008A5D26"/>
    <w:rsid w:val="008A6B13"/>
    <w:rsid w:val="008A6ECB"/>
    <w:rsid w:val="008B0BF9"/>
    <w:rsid w:val="008B2866"/>
    <w:rsid w:val="008B3859"/>
    <w:rsid w:val="008B436D"/>
    <w:rsid w:val="008B45AE"/>
    <w:rsid w:val="008B4E49"/>
    <w:rsid w:val="008B7712"/>
    <w:rsid w:val="008B7B26"/>
    <w:rsid w:val="008C3524"/>
    <w:rsid w:val="008C4061"/>
    <w:rsid w:val="008C4229"/>
    <w:rsid w:val="008C5BE0"/>
    <w:rsid w:val="008C62FF"/>
    <w:rsid w:val="008C7233"/>
    <w:rsid w:val="008D2434"/>
    <w:rsid w:val="008D4B27"/>
    <w:rsid w:val="008D5F37"/>
    <w:rsid w:val="008E171D"/>
    <w:rsid w:val="008E2785"/>
    <w:rsid w:val="008E370C"/>
    <w:rsid w:val="008E377F"/>
    <w:rsid w:val="008E78A3"/>
    <w:rsid w:val="008F0654"/>
    <w:rsid w:val="008F06CB"/>
    <w:rsid w:val="008F1D73"/>
    <w:rsid w:val="008F2E83"/>
    <w:rsid w:val="008F608F"/>
    <w:rsid w:val="008F612A"/>
    <w:rsid w:val="00901F72"/>
    <w:rsid w:val="0090293D"/>
    <w:rsid w:val="009034DE"/>
    <w:rsid w:val="00905396"/>
    <w:rsid w:val="0090605D"/>
    <w:rsid w:val="00906419"/>
    <w:rsid w:val="00912889"/>
    <w:rsid w:val="009135FE"/>
    <w:rsid w:val="00913A42"/>
    <w:rsid w:val="00914167"/>
    <w:rsid w:val="009143DB"/>
    <w:rsid w:val="00915065"/>
    <w:rsid w:val="00917CE5"/>
    <w:rsid w:val="0092040F"/>
    <w:rsid w:val="009217C0"/>
    <w:rsid w:val="00925241"/>
    <w:rsid w:val="00925CEC"/>
    <w:rsid w:val="0092622E"/>
    <w:rsid w:val="00926497"/>
    <w:rsid w:val="00926A3F"/>
    <w:rsid w:val="0092794E"/>
    <w:rsid w:val="00930D30"/>
    <w:rsid w:val="009332A2"/>
    <w:rsid w:val="009344BC"/>
    <w:rsid w:val="00937598"/>
    <w:rsid w:val="0093790B"/>
    <w:rsid w:val="00941721"/>
    <w:rsid w:val="00943751"/>
    <w:rsid w:val="00944F49"/>
    <w:rsid w:val="00946DD0"/>
    <w:rsid w:val="00946E0F"/>
    <w:rsid w:val="009509E6"/>
    <w:rsid w:val="0095124D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72933"/>
    <w:rsid w:val="00972B1E"/>
    <w:rsid w:val="009829E6"/>
    <w:rsid w:val="009839A1"/>
    <w:rsid w:val="00984325"/>
    <w:rsid w:val="00984E03"/>
    <w:rsid w:val="0098676F"/>
    <w:rsid w:val="00987E85"/>
    <w:rsid w:val="00991F2B"/>
    <w:rsid w:val="00992D37"/>
    <w:rsid w:val="009A0CA3"/>
    <w:rsid w:val="009A0D12"/>
    <w:rsid w:val="009A1987"/>
    <w:rsid w:val="009A2BEE"/>
    <w:rsid w:val="009A5289"/>
    <w:rsid w:val="009A7A53"/>
    <w:rsid w:val="009B0402"/>
    <w:rsid w:val="009B0B75"/>
    <w:rsid w:val="009B16DF"/>
    <w:rsid w:val="009B22FF"/>
    <w:rsid w:val="009B4C9F"/>
    <w:rsid w:val="009B4CB2"/>
    <w:rsid w:val="009B6701"/>
    <w:rsid w:val="009B6EF7"/>
    <w:rsid w:val="009B7000"/>
    <w:rsid w:val="009B739C"/>
    <w:rsid w:val="009B7843"/>
    <w:rsid w:val="009C04EC"/>
    <w:rsid w:val="009C1A93"/>
    <w:rsid w:val="009C328C"/>
    <w:rsid w:val="009C4444"/>
    <w:rsid w:val="009C5E3B"/>
    <w:rsid w:val="009C79AD"/>
    <w:rsid w:val="009C7CA6"/>
    <w:rsid w:val="009D1470"/>
    <w:rsid w:val="009D2307"/>
    <w:rsid w:val="009D3316"/>
    <w:rsid w:val="009D55AA"/>
    <w:rsid w:val="009E3E77"/>
    <w:rsid w:val="009E3FAB"/>
    <w:rsid w:val="009E5A34"/>
    <w:rsid w:val="009E5B3F"/>
    <w:rsid w:val="009E7D90"/>
    <w:rsid w:val="009F1AB0"/>
    <w:rsid w:val="009F247D"/>
    <w:rsid w:val="009F2D82"/>
    <w:rsid w:val="009F501D"/>
    <w:rsid w:val="009F574C"/>
    <w:rsid w:val="00A020B9"/>
    <w:rsid w:val="00A039D5"/>
    <w:rsid w:val="00A04122"/>
    <w:rsid w:val="00A046AD"/>
    <w:rsid w:val="00A050D1"/>
    <w:rsid w:val="00A07993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3194"/>
    <w:rsid w:val="00A24C6A"/>
    <w:rsid w:val="00A24FCC"/>
    <w:rsid w:val="00A26A90"/>
    <w:rsid w:val="00A26B27"/>
    <w:rsid w:val="00A30E4F"/>
    <w:rsid w:val="00A32253"/>
    <w:rsid w:val="00A3310E"/>
    <w:rsid w:val="00A333A0"/>
    <w:rsid w:val="00A36BD7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01"/>
    <w:rsid w:val="00A66A78"/>
    <w:rsid w:val="00A66CEB"/>
    <w:rsid w:val="00A6727F"/>
    <w:rsid w:val="00A7100A"/>
    <w:rsid w:val="00A72535"/>
    <w:rsid w:val="00A7436E"/>
    <w:rsid w:val="00A74E96"/>
    <w:rsid w:val="00A75A8E"/>
    <w:rsid w:val="00A824DD"/>
    <w:rsid w:val="00A82843"/>
    <w:rsid w:val="00A83676"/>
    <w:rsid w:val="00A83B7B"/>
    <w:rsid w:val="00A84274"/>
    <w:rsid w:val="00A850F3"/>
    <w:rsid w:val="00A864E3"/>
    <w:rsid w:val="00A94574"/>
    <w:rsid w:val="00A95936"/>
    <w:rsid w:val="00A96265"/>
    <w:rsid w:val="00A96D47"/>
    <w:rsid w:val="00A97084"/>
    <w:rsid w:val="00AA1C2C"/>
    <w:rsid w:val="00AA35F6"/>
    <w:rsid w:val="00AA5073"/>
    <w:rsid w:val="00AA594C"/>
    <w:rsid w:val="00AA6642"/>
    <w:rsid w:val="00AA667C"/>
    <w:rsid w:val="00AA6E91"/>
    <w:rsid w:val="00AA7439"/>
    <w:rsid w:val="00AA7F10"/>
    <w:rsid w:val="00AB047E"/>
    <w:rsid w:val="00AB0B0A"/>
    <w:rsid w:val="00AB0BB7"/>
    <w:rsid w:val="00AB1372"/>
    <w:rsid w:val="00AB1E80"/>
    <w:rsid w:val="00AB22C6"/>
    <w:rsid w:val="00AB276C"/>
    <w:rsid w:val="00AB2AD0"/>
    <w:rsid w:val="00AB67FC"/>
    <w:rsid w:val="00AC00F2"/>
    <w:rsid w:val="00AC2775"/>
    <w:rsid w:val="00AC31B5"/>
    <w:rsid w:val="00AC4EA1"/>
    <w:rsid w:val="00AC5381"/>
    <w:rsid w:val="00AC5920"/>
    <w:rsid w:val="00AD0E65"/>
    <w:rsid w:val="00AD2BF2"/>
    <w:rsid w:val="00AD4E90"/>
    <w:rsid w:val="00AD5422"/>
    <w:rsid w:val="00AD6260"/>
    <w:rsid w:val="00AD7A05"/>
    <w:rsid w:val="00AE1759"/>
    <w:rsid w:val="00AE372C"/>
    <w:rsid w:val="00AE4179"/>
    <w:rsid w:val="00AE4425"/>
    <w:rsid w:val="00AE4FBE"/>
    <w:rsid w:val="00AE650F"/>
    <w:rsid w:val="00AE6555"/>
    <w:rsid w:val="00AE7D16"/>
    <w:rsid w:val="00AF15CA"/>
    <w:rsid w:val="00AF34CC"/>
    <w:rsid w:val="00AF4B3B"/>
    <w:rsid w:val="00AF4CAA"/>
    <w:rsid w:val="00AF571A"/>
    <w:rsid w:val="00AF60A0"/>
    <w:rsid w:val="00AF67FC"/>
    <w:rsid w:val="00AF7DF5"/>
    <w:rsid w:val="00B006E5"/>
    <w:rsid w:val="00B024C2"/>
    <w:rsid w:val="00B03793"/>
    <w:rsid w:val="00B04ED4"/>
    <w:rsid w:val="00B06320"/>
    <w:rsid w:val="00B07700"/>
    <w:rsid w:val="00B07743"/>
    <w:rsid w:val="00B11B1A"/>
    <w:rsid w:val="00B13921"/>
    <w:rsid w:val="00B1528C"/>
    <w:rsid w:val="00B16ACD"/>
    <w:rsid w:val="00B16E9C"/>
    <w:rsid w:val="00B21487"/>
    <w:rsid w:val="00B232D1"/>
    <w:rsid w:val="00B23CFD"/>
    <w:rsid w:val="00B24DB5"/>
    <w:rsid w:val="00B31F9E"/>
    <w:rsid w:val="00B3268F"/>
    <w:rsid w:val="00B328AD"/>
    <w:rsid w:val="00B32C2C"/>
    <w:rsid w:val="00B33A1A"/>
    <w:rsid w:val="00B33E6C"/>
    <w:rsid w:val="00B371CC"/>
    <w:rsid w:val="00B41CD9"/>
    <w:rsid w:val="00B427E6"/>
    <w:rsid w:val="00B428A6"/>
    <w:rsid w:val="00B42964"/>
    <w:rsid w:val="00B430B1"/>
    <w:rsid w:val="00B43E1F"/>
    <w:rsid w:val="00B45FBC"/>
    <w:rsid w:val="00B51A7D"/>
    <w:rsid w:val="00B535AE"/>
    <w:rsid w:val="00B535C2"/>
    <w:rsid w:val="00B54DC7"/>
    <w:rsid w:val="00B55544"/>
    <w:rsid w:val="00B57298"/>
    <w:rsid w:val="00B57B13"/>
    <w:rsid w:val="00B60FC3"/>
    <w:rsid w:val="00B642FC"/>
    <w:rsid w:val="00B64D26"/>
    <w:rsid w:val="00B64FBB"/>
    <w:rsid w:val="00B67F09"/>
    <w:rsid w:val="00B70E22"/>
    <w:rsid w:val="00B774CB"/>
    <w:rsid w:val="00B80402"/>
    <w:rsid w:val="00B80B9A"/>
    <w:rsid w:val="00B830B7"/>
    <w:rsid w:val="00B848EA"/>
    <w:rsid w:val="00B84B2B"/>
    <w:rsid w:val="00B86F6F"/>
    <w:rsid w:val="00B90500"/>
    <w:rsid w:val="00B9176C"/>
    <w:rsid w:val="00B924C9"/>
    <w:rsid w:val="00B935A4"/>
    <w:rsid w:val="00B978F4"/>
    <w:rsid w:val="00B97CA7"/>
    <w:rsid w:val="00BA561A"/>
    <w:rsid w:val="00BA6F8D"/>
    <w:rsid w:val="00BA7ADA"/>
    <w:rsid w:val="00BB0412"/>
    <w:rsid w:val="00BB0DC6"/>
    <w:rsid w:val="00BB15E4"/>
    <w:rsid w:val="00BB1E19"/>
    <w:rsid w:val="00BB2175"/>
    <w:rsid w:val="00BB21D1"/>
    <w:rsid w:val="00BB32F2"/>
    <w:rsid w:val="00BB4338"/>
    <w:rsid w:val="00BB4905"/>
    <w:rsid w:val="00BB4A1A"/>
    <w:rsid w:val="00BB6073"/>
    <w:rsid w:val="00BB6577"/>
    <w:rsid w:val="00BB6C0E"/>
    <w:rsid w:val="00BB7B38"/>
    <w:rsid w:val="00BC11E5"/>
    <w:rsid w:val="00BC3C15"/>
    <w:rsid w:val="00BC4BC6"/>
    <w:rsid w:val="00BC52FD"/>
    <w:rsid w:val="00BC62D8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E5D16"/>
    <w:rsid w:val="00BF2826"/>
    <w:rsid w:val="00BF3DDE"/>
    <w:rsid w:val="00BF41F7"/>
    <w:rsid w:val="00BF6589"/>
    <w:rsid w:val="00BF67E3"/>
    <w:rsid w:val="00BF6F7F"/>
    <w:rsid w:val="00C00647"/>
    <w:rsid w:val="00C02764"/>
    <w:rsid w:val="00C04CEF"/>
    <w:rsid w:val="00C0662F"/>
    <w:rsid w:val="00C074A8"/>
    <w:rsid w:val="00C10E71"/>
    <w:rsid w:val="00C11943"/>
    <w:rsid w:val="00C12E96"/>
    <w:rsid w:val="00C14763"/>
    <w:rsid w:val="00C15E77"/>
    <w:rsid w:val="00C16141"/>
    <w:rsid w:val="00C2363F"/>
    <w:rsid w:val="00C236C8"/>
    <w:rsid w:val="00C260B1"/>
    <w:rsid w:val="00C26E56"/>
    <w:rsid w:val="00C27335"/>
    <w:rsid w:val="00C31406"/>
    <w:rsid w:val="00C3160A"/>
    <w:rsid w:val="00C37194"/>
    <w:rsid w:val="00C40637"/>
    <w:rsid w:val="00C40F6C"/>
    <w:rsid w:val="00C42885"/>
    <w:rsid w:val="00C44426"/>
    <w:rsid w:val="00C445F3"/>
    <w:rsid w:val="00C451F4"/>
    <w:rsid w:val="00C45EB1"/>
    <w:rsid w:val="00C47877"/>
    <w:rsid w:val="00C54A3A"/>
    <w:rsid w:val="00C55566"/>
    <w:rsid w:val="00C55FCC"/>
    <w:rsid w:val="00C56448"/>
    <w:rsid w:val="00C56E0E"/>
    <w:rsid w:val="00C667BE"/>
    <w:rsid w:val="00C6766B"/>
    <w:rsid w:val="00C70E8D"/>
    <w:rsid w:val="00C72223"/>
    <w:rsid w:val="00C73E2B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92DF3"/>
    <w:rsid w:val="00CA15B2"/>
    <w:rsid w:val="00CA565A"/>
    <w:rsid w:val="00CB18D0"/>
    <w:rsid w:val="00CB1C8A"/>
    <w:rsid w:val="00CB24F5"/>
    <w:rsid w:val="00CB2663"/>
    <w:rsid w:val="00CB3BBE"/>
    <w:rsid w:val="00CB59E9"/>
    <w:rsid w:val="00CC0D6A"/>
    <w:rsid w:val="00CC11CA"/>
    <w:rsid w:val="00CC3831"/>
    <w:rsid w:val="00CC3E3D"/>
    <w:rsid w:val="00CC4D3D"/>
    <w:rsid w:val="00CC519B"/>
    <w:rsid w:val="00CD12C1"/>
    <w:rsid w:val="00CD214E"/>
    <w:rsid w:val="00CD46FA"/>
    <w:rsid w:val="00CD5973"/>
    <w:rsid w:val="00CD6002"/>
    <w:rsid w:val="00CE0B39"/>
    <w:rsid w:val="00CE1F4A"/>
    <w:rsid w:val="00CE31A6"/>
    <w:rsid w:val="00CF09AA"/>
    <w:rsid w:val="00CF4813"/>
    <w:rsid w:val="00CF5233"/>
    <w:rsid w:val="00D01A67"/>
    <w:rsid w:val="00D029B8"/>
    <w:rsid w:val="00D02F60"/>
    <w:rsid w:val="00D0464E"/>
    <w:rsid w:val="00D04A96"/>
    <w:rsid w:val="00D0780B"/>
    <w:rsid w:val="00D07A7B"/>
    <w:rsid w:val="00D10E06"/>
    <w:rsid w:val="00D131F5"/>
    <w:rsid w:val="00D15197"/>
    <w:rsid w:val="00D16820"/>
    <w:rsid w:val="00D169C8"/>
    <w:rsid w:val="00D1793F"/>
    <w:rsid w:val="00D17D2B"/>
    <w:rsid w:val="00D20190"/>
    <w:rsid w:val="00D22AF5"/>
    <w:rsid w:val="00D22D15"/>
    <w:rsid w:val="00D22EFD"/>
    <w:rsid w:val="00D235EA"/>
    <w:rsid w:val="00D247A9"/>
    <w:rsid w:val="00D26734"/>
    <w:rsid w:val="00D32721"/>
    <w:rsid w:val="00D328DC"/>
    <w:rsid w:val="00D33387"/>
    <w:rsid w:val="00D402FB"/>
    <w:rsid w:val="00D40668"/>
    <w:rsid w:val="00D4597F"/>
    <w:rsid w:val="00D47D7A"/>
    <w:rsid w:val="00D50ABD"/>
    <w:rsid w:val="00D541F4"/>
    <w:rsid w:val="00D55290"/>
    <w:rsid w:val="00D57791"/>
    <w:rsid w:val="00D57907"/>
    <w:rsid w:val="00D57AD4"/>
    <w:rsid w:val="00D6046A"/>
    <w:rsid w:val="00D62870"/>
    <w:rsid w:val="00D63A6C"/>
    <w:rsid w:val="00D64AE5"/>
    <w:rsid w:val="00D655D9"/>
    <w:rsid w:val="00D65872"/>
    <w:rsid w:val="00D676F3"/>
    <w:rsid w:val="00D67E22"/>
    <w:rsid w:val="00D70EF5"/>
    <w:rsid w:val="00D71024"/>
    <w:rsid w:val="00D71A25"/>
    <w:rsid w:val="00D71FCF"/>
    <w:rsid w:val="00D72A54"/>
    <w:rsid w:val="00D72CC1"/>
    <w:rsid w:val="00D75AD0"/>
    <w:rsid w:val="00D76EC9"/>
    <w:rsid w:val="00D80E7D"/>
    <w:rsid w:val="00D81397"/>
    <w:rsid w:val="00D848B9"/>
    <w:rsid w:val="00D90E69"/>
    <w:rsid w:val="00D91368"/>
    <w:rsid w:val="00D9279D"/>
    <w:rsid w:val="00D93106"/>
    <w:rsid w:val="00D933E9"/>
    <w:rsid w:val="00D94DED"/>
    <w:rsid w:val="00D9505D"/>
    <w:rsid w:val="00D953D0"/>
    <w:rsid w:val="00D959F5"/>
    <w:rsid w:val="00D96884"/>
    <w:rsid w:val="00DA2C8F"/>
    <w:rsid w:val="00DA3FDD"/>
    <w:rsid w:val="00DA69C3"/>
    <w:rsid w:val="00DA7017"/>
    <w:rsid w:val="00DA7028"/>
    <w:rsid w:val="00DA7B3B"/>
    <w:rsid w:val="00DB1AD2"/>
    <w:rsid w:val="00DB2B58"/>
    <w:rsid w:val="00DB489E"/>
    <w:rsid w:val="00DB5206"/>
    <w:rsid w:val="00DB6276"/>
    <w:rsid w:val="00DB63F5"/>
    <w:rsid w:val="00DC1C6B"/>
    <w:rsid w:val="00DC2C2E"/>
    <w:rsid w:val="00DC4AF0"/>
    <w:rsid w:val="00DC5181"/>
    <w:rsid w:val="00DC7886"/>
    <w:rsid w:val="00DD0CF2"/>
    <w:rsid w:val="00DD15C3"/>
    <w:rsid w:val="00DD4010"/>
    <w:rsid w:val="00DE1554"/>
    <w:rsid w:val="00DE269E"/>
    <w:rsid w:val="00DE2901"/>
    <w:rsid w:val="00DE5772"/>
    <w:rsid w:val="00DE590F"/>
    <w:rsid w:val="00DE7DC1"/>
    <w:rsid w:val="00DF3F7E"/>
    <w:rsid w:val="00DF48F4"/>
    <w:rsid w:val="00DF69A5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137D"/>
    <w:rsid w:val="00E21D3B"/>
    <w:rsid w:val="00E2396E"/>
    <w:rsid w:val="00E24728"/>
    <w:rsid w:val="00E25514"/>
    <w:rsid w:val="00E275CE"/>
    <w:rsid w:val="00E276AC"/>
    <w:rsid w:val="00E32E6E"/>
    <w:rsid w:val="00E34A35"/>
    <w:rsid w:val="00E37C2F"/>
    <w:rsid w:val="00E41C28"/>
    <w:rsid w:val="00E44244"/>
    <w:rsid w:val="00E46131"/>
    <w:rsid w:val="00E46308"/>
    <w:rsid w:val="00E4779A"/>
    <w:rsid w:val="00E51E17"/>
    <w:rsid w:val="00E52DAB"/>
    <w:rsid w:val="00E539B0"/>
    <w:rsid w:val="00E55994"/>
    <w:rsid w:val="00E60606"/>
    <w:rsid w:val="00E60C66"/>
    <w:rsid w:val="00E6164D"/>
    <w:rsid w:val="00E618C9"/>
    <w:rsid w:val="00E624DA"/>
    <w:rsid w:val="00E62774"/>
    <w:rsid w:val="00E6307C"/>
    <w:rsid w:val="00E636FA"/>
    <w:rsid w:val="00E66C50"/>
    <w:rsid w:val="00E672A3"/>
    <w:rsid w:val="00E679D3"/>
    <w:rsid w:val="00E71208"/>
    <w:rsid w:val="00E71444"/>
    <w:rsid w:val="00E71C91"/>
    <w:rsid w:val="00E720A1"/>
    <w:rsid w:val="00E75DDA"/>
    <w:rsid w:val="00E76AC1"/>
    <w:rsid w:val="00E773E8"/>
    <w:rsid w:val="00E80BE7"/>
    <w:rsid w:val="00E83ADD"/>
    <w:rsid w:val="00E84F38"/>
    <w:rsid w:val="00E85623"/>
    <w:rsid w:val="00E87441"/>
    <w:rsid w:val="00E905C6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C7B4E"/>
    <w:rsid w:val="00ED12D7"/>
    <w:rsid w:val="00ED1497"/>
    <w:rsid w:val="00ED2072"/>
    <w:rsid w:val="00ED2AE0"/>
    <w:rsid w:val="00ED3FBC"/>
    <w:rsid w:val="00ED5553"/>
    <w:rsid w:val="00ED5E36"/>
    <w:rsid w:val="00ED65DD"/>
    <w:rsid w:val="00ED6961"/>
    <w:rsid w:val="00ED724C"/>
    <w:rsid w:val="00EE2947"/>
    <w:rsid w:val="00EE49C8"/>
    <w:rsid w:val="00EE7BE2"/>
    <w:rsid w:val="00EF0B96"/>
    <w:rsid w:val="00EF1350"/>
    <w:rsid w:val="00EF3486"/>
    <w:rsid w:val="00EF47AF"/>
    <w:rsid w:val="00EF53B6"/>
    <w:rsid w:val="00F00B73"/>
    <w:rsid w:val="00F06635"/>
    <w:rsid w:val="00F115CA"/>
    <w:rsid w:val="00F12FAB"/>
    <w:rsid w:val="00F14817"/>
    <w:rsid w:val="00F14EBA"/>
    <w:rsid w:val="00F1510F"/>
    <w:rsid w:val="00F1533A"/>
    <w:rsid w:val="00F15E5A"/>
    <w:rsid w:val="00F17F0A"/>
    <w:rsid w:val="00F221AB"/>
    <w:rsid w:val="00F2668F"/>
    <w:rsid w:val="00F2742F"/>
    <w:rsid w:val="00F2753B"/>
    <w:rsid w:val="00F33F8B"/>
    <w:rsid w:val="00F340B2"/>
    <w:rsid w:val="00F360E8"/>
    <w:rsid w:val="00F43390"/>
    <w:rsid w:val="00F443B2"/>
    <w:rsid w:val="00F44BAF"/>
    <w:rsid w:val="00F458D8"/>
    <w:rsid w:val="00F50237"/>
    <w:rsid w:val="00F53596"/>
    <w:rsid w:val="00F55952"/>
    <w:rsid w:val="00F55BA8"/>
    <w:rsid w:val="00F55DB1"/>
    <w:rsid w:val="00F56ACA"/>
    <w:rsid w:val="00F600FE"/>
    <w:rsid w:val="00F62187"/>
    <w:rsid w:val="00F62E4D"/>
    <w:rsid w:val="00F63605"/>
    <w:rsid w:val="00F66B34"/>
    <w:rsid w:val="00F675B9"/>
    <w:rsid w:val="00F711C9"/>
    <w:rsid w:val="00F71B88"/>
    <w:rsid w:val="00F721A2"/>
    <w:rsid w:val="00F74C59"/>
    <w:rsid w:val="00F75C3A"/>
    <w:rsid w:val="00F77AD0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9614D"/>
    <w:rsid w:val="00F9799B"/>
    <w:rsid w:val="00FA13C2"/>
    <w:rsid w:val="00FA7F91"/>
    <w:rsid w:val="00FB121C"/>
    <w:rsid w:val="00FB1CDD"/>
    <w:rsid w:val="00FB2C2F"/>
    <w:rsid w:val="00FB305C"/>
    <w:rsid w:val="00FC06A4"/>
    <w:rsid w:val="00FC1567"/>
    <w:rsid w:val="00FC2E3D"/>
    <w:rsid w:val="00FC3BDE"/>
    <w:rsid w:val="00FD1DBE"/>
    <w:rsid w:val="00FD25A7"/>
    <w:rsid w:val="00FD27B6"/>
    <w:rsid w:val="00FD3276"/>
    <w:rsid w:val="00FD3689"/>
    <w:rsid w:val="00FD3C65"/>
    <w:rsid w:val="00FD42A3"/>
    <w:rsid w:val="00FD7468"/>
    <w:rsid w:val="00FD7CE0"/>
    <w:rsid w:val="00FE0B3B"/>
    <w:rsid w:val="00FE1BE2"/>
    <w:rsid w:val="00FE2C12"/>
    <w:rsid w:val="00FE730A"/>
    <w:rsid w:val="00FE7DE2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2FD56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nhideWhenUsed="0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/>
    <w:lsdException w:name="header" w:locked="0"/>
    <w:lsdException w:name="footer" w:locked="0"/>
    <w:lsdException w:name="index heading" w:locked="0"/>
    <w:lsdException w:name="caption" w:locked="0" w:qFormat="1"/>
    <w:lsdException w:name="table of figures" w:locked="0"/>
    <w:lsdException w:name="envelope address" w:locked="0"/>
    <w:lsdException w:name="envelope return" w:locked="0"/>
    <w:lsdException w:name="footnote reference" w:locked="0" w:uiPriority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 w:unhideWhenUsed="0"/>
    <w:lsdException w:name="List 2" w:locked="0"/>
    <w:lsdException w:name="List 3" w:locked="0"/>
    <w:lsdException w:name="List 4" w:locked="0" w:unhideWhenUsed="0"/>
    <w:lsdException w:name="List 5" w:locked="0" w:unhideWhenUs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semiHidden="0" w:unhideWhenUsed="0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semiHidden="0" w:unhideWhenUsed="0"/>
    <w:lsdException w:name="Salutation" w:locked="0" w:unhideWhenUsed="0"/>
    <w:lsdException w:name="Date" w:locked="0" w:unhideWhenUsed="0"/>
    <w:lsdException w:name="Body Text First Indent" w:locked="0" w:unhideWhenUs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semiHidden="0" w:unhideWhenUsed="0" w:qFormat="1"/>
    <w:lsdException w:name="Emphasis" w:locked="0" w:semiHidden="0" w:unhideWhenUsed="0"/>
    <w:lsdException w:name="Document Map" w:locked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/>
    <w:lsdException w:name="annotation subject" w:locked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semiHidden="0" w:unhideWhenUsed="0"/>
    <w:lsdException w:name="Quote" w:locked="0" w:semiHidden="0" w:unhideWhenUsed="0" w:qFormat="1"/>
    <w:lsdException w:name="Intense Quote" w:locked="0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semiHidden="0" w:unhideWhenUsed="0"/>
    <w:lsdException w:name="Intense Emphasis" w:locked="0" w:semiHidden="0" w:unhideWhenUsed="0"/>
    <w:lsdException w:name="Subtle Reference" w:locked="0" w:semiHidden="0" w:unhideWhenUsed="0"/>
    <w:lsdException w:name="Intense Reference" w:locked="0" w:semiHidden="0" w:unhideWhenUsed="0"/>
    <w:lsdException w:name="Book Title" w:locked="0" w:semiHidden="0" w:unhideWhenUsed="0"/>
    <w:lsdException w:name="Bibliography" w:locked="0"/>
    <w:lsdException w:name="TOC Heading" w:locked="0" w:qFormat="1"/>
  </w:latentStyles>
  <w:style w:type="paragraph" w:default="1" w:styleId="Normalny">
    <w:name w:val="Normal"/>
    <w:qFormat/>
    <w:rsid w:val="00885D42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Poprawka">
    <w:name w:val="Revision"/>
    <w:hidden/>
    <w:uiPriority w:val="99"/>
    <w:semiHidden/>
    <w:rsid w:val="00992D37"/>
    <w:pPr>
      <w:spacing w:line="240" w:lineRule="auto"/>
    </w:pPr>
    <w:rPr>
      <w:rFonts w:ascii="Times New Roman" w:eastAsiaTheme="minorEastAsia" w:hAnsi="Times New Roman" w:cs="Arial"/>
      <w:szCs w:val="20"/>
    </w:rPr>
  </w:style>
  <w:style w:type="paragraph" w:styleId="Akapitzlist">
    <w:name w:val="List Paragraph"/>
    <w:basedOn w:val="Normalny"/>
    <w:uiPriority w:val="99"/>
    <w:semiHidden/>
    <w:rsid w:val="00C4288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nhideWhenUsed="0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/>
    <w:lsdException w:name="header" w:locked="0"/>
    <w:lsdException w:name="footer" w:locked="0"/>
    <w:lsdException w:name="index heading" w:locked="0"/>
    <w:lsdException w:name="caption" w:locked="0" w:qFormat="1"/>
    <w:lsdException w:name="table of figures" w:locked="0"/>
    <w:lsdException w:name="envelope address" w:locked="0"/>
    <w:lsdException w:name="envelope return" w:locked="0"/>
    <w:lsdException w:name="footnote reference" w:locked="0" w:uiPriority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 w:unhideWhenUsed="0"/>
    <w:lsdException w:name="List 2" w:locked="0"/>
    <w:lsdException w:name="List 3" w:locked="0"/>
    <w:lsdException w:name="List 4" w:locked="0" w:unhideWhenUsed="0"/>
    <w:lsdException w:name="List 5" w:locked="0" w:unhideWhenUs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semiHidden="0" w:unhideWhenUsed="0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semiHidden="0" w:unhideWhenUsed="0"/>
    <w:lsdException w:name="Salutation" w:locked="0" w:unhideWhenUsed="0"/>
    <w:lsdException w:name="Date" w:locked="0" w:unhideWhenUsed="0"/>
    <w:lsdException w:name="Body Text First Indent" w:locked="0" w:unhideWhenUs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semiHidden="0" w:unhideWhenUsed="0" w:qFormat="1"/>
    <w:lsdException w:name="Emphasis" w:locked="0" w:semiHidden="0" w:unhideWhenUsed="0"/>
    <w:lsdException w:name="Document Map" w:locked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/>
    <w:lsdException w:name="annotation subject" w:locked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semiHidden="0" w:unhideWhenUsed="0"/>
    <w:lsdException w:name="Quote" w:locked="0" w:semiHidden="0" w:unhideWhenUsed="0" w:qFormat="1"/>
    <w:lsdException w:name="Intense Quote" w:locked="0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semiHidden="0" w:unhideWhenUsed="0"/>
    <w:lsdException w:name="Intense Emphasis" w:locked="0" w:semiHidden="0" w:unhideWhenUsed="0"/>
    <w:lsdException w:name="Subtle Reference" w:locked="0" w:semiHidden="0" w:unhideWhenUsed="0"/>
    <w:lsdException w:name="Intense Reference" w:locked="0" w:semiHidden="0" w:unhideWhenUsed="0"/>
    <w:lsdException w:name="Book Title" w:locked="0" w:semiHidden="0" w:unhideWhenUsed="0"/>
    <w:lsdException w:name="Bibliography" w:locked="0"/>
    <w:lsdException w:name="TOC Heading" w:locked="0" w:qFormat="1"/>
  </w:latentStyles>
  <w:style w:type="paragraph" w:default="1" w:styleId="Normalny">
    <w:name w:val="Normal"/>
    <w:qFormat/>
    <w:rsid w:val="00885D42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Poprawka">
    <w:name w:val="Revision"/>
    <w:hidden/>
    <w:uiPriority w:val="99"/>
    <w:semiHidden/>
    <w:rsid w:val="00992D37"/>
    <w:pPr>
      <w:spacing w:line="240" w:lineRule="auto"/>
    </w:pPr>
    <w:rPr>
      <w:rFonts w:ascii="Times New Roman" w:eastAsiaTheme="minorEastAsia" w:hAnsi="Times New Roman" w:cs="Arial"/>
      <w:szCs w:val="20"/>
    </w:rPr>
  </w:style>
  <w:style w:type="paragraph" w:styleId="Akapitzlist">
    <w:name w:val="List Paragraph"/>
    <w:basedOn w:val="Normalny"/>
    <w:uiPriority w:val="99"/>
    <w:semiHidden/>
    <w:rsid w:val="00C428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zagorsk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2548221-CDEB-43E0-9398-AAA1D609E9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13</Pages>
  <Words>3458</Words>
  <Characters>21344</Characters>
  <Application>Microsoft Office Word</Application>
  <DocSecurity>0</DocSecurity>
  <Lines>177</Lines>
  <Paragraphs>49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24753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Dolecka Anna</dc:creator>
  <cp:lastModifiedBy>Ewa A. Genert</cp:lastModifiedBy>
  <cp:revision>2</cp:revision>
  <cp:lastPrinted>2017-03-03T11:12:00Z</cp:lastPrinted>
  <dcterms:created xsi:type="dcterms:W3CDTF">2017-03-23T19:31:00Z</dcterms:created>
  <dcterms:modified xsi:type="dcterms:W3CDTF">2017-03-23T19:31:00Z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