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30C" w:rsidRPr="0057530C" w:rsidRDefault="000459FC" w:rsidP="000459FC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57530C" w:rsidRPr="004D73DB" w:rsidRDefault="0057530C" w:rsidP="0057530C">
      <w:pPr>
        <w:pStyle w:val="OZNRODZAKTUtznustawalubrozporzdzenieiorganwydajcy"/>
      </w:pPr>
      <w:r w:rsidRPr="004D73DB">
        <w:t>Ustawa</w:t>
      </w:r>
    </w:p>
    <w:p w:rsidR="0057530C" w:rsidRPr="004D73DB" w:rsidRDefault="000459FC" w:rsidP="0057530C">
      <w:pPr>
        <w:pStyle w:val="DATAAKTUdatauchwalenialubwydaniaaktu"/>
      </w:pPr>
      <w:r>
        <w:t>z dnia</w:t>
      </w:r>
    </w:p>
    <w:p w:rsidR="0057530C" w:rsidRPr="004D73DB" w:rsidRDefault="0057530C" w:rsidP="000459FC">
      <w:pPr>
        <w:pStyle w:val="TYTUAKTUprzedmiotregulacjiustawylubrozporzdzenia"/>
      </w:pPr>
      <w:r w:rsidRPr="004D73DB">
        <w:t>o sposobie ustalania najniższego wynagrodzenia zasadniczego pracowników wykonujących zawody medyczne zatrudnionych w</w:t>
      </w:r>
      <w:r w:rsidR="000459FC">
        <w:t xml:space="preserve"> </w:t>
      </w:r>
      <w:r w:rsidRPr="004D73DB">
        <w:t>podmiotach leczniczych</w:t>
      </w:r>
    </w:p>
    <w:p w:rsidR="0057530C" w:rsidRPr="004D73DB" w:rsidRDefault="0057530C" w:rsidP="0057530C">
      <w:pPr>
        <w:pStyle w:val="ARTartustawynprozporzdzenia"/>
      </w:pPr>
      <w:r w:rsidRPr="000459FC">
        <w:rPr>
          <w:rStyle w:val="Ppogrubienie"/>
        </w:rPr>
        <w:t>Art.</w:t>
      </w:r>
      <w:r w:rsidR="000459FC" w:rsidRPr="000459FC">
        <w:rPr>
          <w:rStyle w:val="Ppogrubienie"/>
        </w:rPr>
        <w:t> </w:t>
      </w:r>
      <w:r w:rsidRPr="000459FC">
        <w:rPr>
          <w:rStyle w:val="Ppogrubienie"/>
        </w:rPr>
        <w:t>1.</w:t>
      </w:r>
      <w:r w:rsidR="00560EC0">
        <w:t> </w:t>
      </w:r>
      <w:r w:rsidRPr="004D73DB">
        <w:t>Ustawa określa sposób ustalania najniższego wynagrodzenia zasadniczego pracowników wykonujących zawody medyczne zatrudnionych w</w:t>
      </w:r>
      <w:r w:rsidR="000459FC">
        <w:t xml:space="preserve"> </w:t>
      </w:r>
      <w:r w:rsidRPr="004D73DB">
        <w:t xml:space="preserve">podmiotach leczniczych, uwzględniający </w:t>
      </w:r>
      <w:r w:rsidRPr="005A3929">
        <w:t>rodzaj wykonywanej pracy, oraz sposób osiągania najniższego wynagrodzenia zasadniczego.</w:t>
      </w:r>
    </w:p>
    <w:p w:rsidR="0057530C" w:rsidRPr="0057530C" w:rsidRDefault="0057530C" w:rsidP="000459FC">
      <w:pPr>
        <w:pStyle w:val="ARTartustawynprozporzdzenia"/>
        <w:keepNext/>
      </w:pPr>
      <w:r w:rsidRPr="000459FC">
        <w:rPr>
          <w:rStyle w:val="Ppogrubienie"/>
        </w:rPr>
        <w:t>Art.</w:t>
      </w:r>
      <w:r w:rsidR="000459FC" w:rsidRPr="000459FC">
        <w:rPr>
          <w:rStyle w:val="Ppogrubienie"/>
        </w:rPr>
        <w:t> </w:t>
      </w:r>
      <w:r w:rsidRPr="000459FC">
        <w:rPr>
          <w:rStyle w:val="Ppogrubienie"/>
        </w:rPr>
        <w:t>2.</w:t>
      </w:r>
      <w:r w:rsidR="00560EC0">
        <w:t> </w:t>
      </w:r>
      <w:r w:rsidRPr="0057530C">
        <w:t>Użyte w</w:t>
      </w:r>
      <w:r w:rsidR="000459FC">
        <w:t xml:space="preserve"> </w:t>
      </w:r>
      <w:r w:rsidRPr="0057530C">
        <w:t>ustawie określenia oznaczają:</w:t>
      </w:r>
    </w:p>
    <w:p w:rsidR="0057530C" w:rsidRPr="004D73DB" w:rsidRDefault="0057530C" w:rsidP="0057530C">
      <w:pPr>
        <w:pStyle w:val="PKTpunkt"/>
      </w:pPr>
      <w:r w:rsidRPr="004D73DB">
        <w:t>1)</w:t>
      </w:r>
      <w:r w:rsidRPr="004D73DB">
        <w:tab/>
        <w:t>najniższe wynagrodzenie zasadnicze – najniższe miesięczne wynagrodzenie zasadnicze przysługujące pracownikowi wykonującemu zawód medyczny w</w:t>
      </w:r>
      <w:r w:rsidR="000459FC">
        <w:t xml:space="preserve"> </w:t>
      </w:r>
      <w:r w:rsidRPr="004D73DB">
        <w:t>podmiocie leczniczym, obliczone w</w:t>
      </w:r>
      <w:r w:rsidR="000459FC">
        <w:t xml:space="preserve"> </w:t>
      </w:r>
      <w:r w:rsidRPr="004D73DB">
        <w:t>sposób określony w</w:t>
      </w:r>
      <w:r w:rsidR="000459FC">
        <w:t xml:space="preserve"> </w:t>
      </w:r>
      <w:r w:rsidRPr="004D73DB">
        <w:t>art.</w:t>
      </w:r>
      <w:r w:rsidR="000459FC">
        <w:t xml:space="preserve"> </w:t>
      </w:r>
      <w:r w:rsidRPr="004D73DB">
        <w:t>3</w:t>
      </w:r>
      <w:r>
        <w:t xml:space="preserve"> </w:t>
      </w:r>
      <w:r w:rsidRPr="004D73DB">
        <w:t xml:space="preserve">albo art. </w:t>
      </w:r>
      <w:r>
        <w:t>7</w:t>
      </w:r>
      <w:r w:rsidRPr="004D73DB">
        <w:t>;</w:t>
      </w:r>
    </w:p>
    <w:p w:rsidR="0057530C" w:rsidRPr="004D73DB" w:rsidRDefault="0057530C" w:rsidP="0057530C">
      <w:pPr>
        <w:pStyle w:val="PKTpunkt"/>
      </w:pPr>
      <w:r w:rsidRPr="004D73DB">
        <w:t>2)</w:t>
      </w:r>
      <w:r w:rsidRPr="004D73DB">
        <w:tab/>
        <w:t>podmiot leczniczy – podmiot leczniczy, o</w:t>
      </w:r>
      <w:r w:rsidR="000459FC">
        <w:t xml:space="preserve"> </w:t>
      </w:r>
      <w:r w:rsidRPr="004D73DB">
        <w:t>którym mowa w</w:t>
      </w:r>
      <w:r w:rsidR="000459FC">
        <w:t xml:space="preserve"> </w:t>
      </w:r>
      <w:r w:rsidRPr="004D73DB">
        <w:t>art.</w:t>
      </w:r>
      <w:r w:rsidR="000459FC">
        <w:t xml:space="preserve"> </w:t>
      </w:r>
      <w:r w:rsidRPr="004D73DB">
        <w:t>4 ust.</w:t>
      </w:r>
      <w:r w:rsidR="000459FC">
        <w:t xml:space="preserve"> </w:t>
      </w:r>
      <w:r w:rsidRPr="004D73DB">
        <w:t>1 ustawy z</w:t>
      </w:r>
      <w:r w:rsidR="000459FC">
        <w:t xml:space="preserve"> </w:t>
      </w:r>
      <w:r w:rsidRPr="004D73DB">
        <w:t>dnia 15</w:t>
      </w:r>
      <w:r w:rsidR="000459FC">
        <w:t> </w:t>
      </w:r>
      <w:r w:rsidRPr="004D73DB">
        <w:t>kwietnia 2011</w:t>
      </w:r>
      <w:r w:rsidR="000459FC">
        <w:t xml:space="preserve"> </w:t>
      </w:r>
      <w:r w:rsidRPr="004D73DB">
        <w:t>r. o</w:t>
      </w:r>
      <w:r w:rsidR="000459FC">
        <w:t xml:space="preserve"> </w:t>
      </w:r>
      <w:r w:rsidRPr="004D73DB">
        <w:t>działalności leczniczej (Dz.</w:t>
      </w:r>
      <w:r w:rsidR="000459FC">
        <w:t xml:space="preserve"> </w:t>
      </w:r>
      <w:r w:rsidRPr="004D73DB">
        <w:t>U. z</w:t>
      </w:r>
      <w:r w:rsidR="000459FC">
        <w:t xml:space="preserve"> </w:t>
      </w:r>
      <w:r w:rsidRPr="004D73DB">
        <w:t>201</w:t>
      </w:r>
      <w:r>
        <w:t>6</w:t>
      </w:r>
      <w:r w:rsidR="000459FC">
        <w:t xml:space="preserve"> </w:t>
      </w:r>
      <w:r w:rsidRPr="004D73DB">
        <w:t>r. poz.</w:t>
      </w:r>
      <w:r w:rsidR="000459FC">
        <w:t xml:space="preserve"> </w:t>
      </w:r>
      <w:r>
        <w:t>1</w:t>
      </w:r>
      <w:r w:rsidRPr="004D73DB">
        <w:t>6</w:t>
      </w:r>
      <w:r>
        <w:t>3</w:t>
      </w:r>
      <w:r w:rsidRPr="004D73DB">
        <w:t>8</w:t>
      </w:r>
      <w:r>
        <w:t>, 1948 i 2260</w:t>
      </w:r>
      <w:r w:rsidRPr="004D73DB">
        <w:t>)</w:t>
      </w:r>
      <w:r>
        <w:t>;</w:t>
      </w:r>
    </w:p>
    <w:p w:rsidR="0057530C" w:rsidRPr="0057530C" w:rsidRDefault="0057530C" w:rsidP="000459FC">
      <w:pPr>
        <w:pStyle w:val="PKTpunkt"/>
        <w:keepNext/>
      </w:pPr>
      <w:r w:rsidRPr="004D73DB">
        <w:t>3)</w:t>
      </w:r>
      <w:r w:rsidRPr="004D73DB">
        <w:tab/>
        <w:t>pracownik wykonujący zawód medyczny:</w:t>
      </w:r>
    </w:p>
    <w:p w:rsidR="0057530C" w:rsidRPr="004D73DB" w:rsidRDefault="0057530C" w:rsidP="0057530C">
      <w:pPr>
        <w:pStyle w:val="LITlitera"/>
      </w:pPr>
      <w:r w:rsidRPr="004D73DB">
        <w:t>a)</w:t>
      </w:r>
      <w:r w:rsidRPr="004D73DB">
        <w:tab/>
        <w:t>osoba wykonująca zawód medyczny w</w:t>
      </w:r>
      <w:r w:rsidR="000459FC">
        <w:t xml:space="preserve"> </w:t>
      </w:r>
      <w:r w:rsidRPr="004D73DB">
        <w:t>rozumieniu art.</w:t>
      </w:r>
      <w:r w:rsidR="000459FC">
        <w:t xml:space="preserve"> </w:t>
      </w:r>
      <w:r w:rsidRPr="004D73DB">
        <w:t>2 ust.</w:t>
      </w:r>
      <w:r w:rsidR="000459FC">
        <w:t xml:space="preserve"> </w:t>
      </w:r>
      <w:r w:rsidRPr="004D73DB">
        <w:t>1 pkt</w:t>
      </w:r>
      <w:r w:rsidR="000459FC">
        <w:t xml:space="preserve"> </w:t>
      </w:r>
      <w:r w:rsidRPr="004D73DB">
        <w:t>2</w:t>
      </w:r>
      <w:r w:rsidR="000459FC">
        <w:t xml:space="preserve"> </w:t>
      </w:r>
      <w:r w:rsidRPr="004D73DB">
        <w:t>ustawy z</w:t>
      </w:r>
      <w:r w:rsidR="000459FC">
        <w:t xml:space="preserve"> </w:t>
      </w:r>
      <w:r w:rsidRPr="004D73DB">
        <w:t>dnia 15</w:t>
      </w:r>
      <w:r w:rsidR="000459FC">
        <w:t xml:space="preserve"> </w:t>
      </w:r>
      <w:r w:rsidRPr="004D73DB">
        <w:t>kwietnia 2011</w:t>
      </w:r>
      <w:r w:rsidR="000459FC">
        <w:t xml:space="preserve"> </w:t>
      </w:r>
      <w:r w:rsidRPr="004D73DB">
        <w:t>r. o</w:t>
      </w:r>
      <w:r w:rsidR="000459FC">
        <w:t xml:space="preserve"> </w:t>
      </w:r>
      <w:r w:rsidRPr="004D73DB">
        <w:t>działalności leczniczej, która jest zatrudniona w</w:t>
      </w:r>
      <w:r w:rsidR="000459FC">
        <w:t xml:space="preserve"> </w:t>
      </w:r>
      <w:r w:rsidRPr="004D73DB">
        <w:t>ramach stosunku pracy w</w:t>
      </w:r>
      <w:r w:rsidR="000459FC">
        <w:t xml:space="preserve"> </w:t>
      </w:r>
      <w:r w:rsidRPr="004D73DB">
        <w:t>podmiocie leczniczym,</w:t>
      </w:r>
    </w:p>
    <w:p w:rsidR="0057530C" w:rsidRPr="004D73DB" w:rsidRDefault="0057530C" w:rsidP="0057530C">
      <w:pPr>
        <w:pStyle w:val="LITlitera"/>
      </w:pPr>
      <w:r w:rsidRPr="004D73DB">
        <w:t>b)</w:t>
      </w:r>
      <w:r w:rsidRPr="004D73DB">
        <w:tab/>
        <w:t>osoba zatrudniona w</w:t>
      </w:r>
      <w:r w:rsidR="000459FC">
        <w:t xml:space="preserve"> </w:t>
      </w:r>
      <w:r w:rsidRPr="004D73DB">
        <w:t>ramach stosunku pracy</w:t>
      </w:r>
      <w:r>
        <w:t xml:space="preserve"> w</w:t>
      </w:r>
      <w:r w:rsidRPr="004D73DB">
        <w:t xml:space="preserve"> podmiocie leczniczym, która bierze bezpośredni udział w</w:t>
      </w:r>
      <w:r w:rsidR="000459FC">
        <w:t xml:space="preserve"> </w:t>
      </w:r>
      <w:r w:rsidRPr="004D73DB">
        <w:t>wykonywaniu zadań Państwowej Inspekcji Sanitarnej polegających na sprawowaniu zapobiegawczego i</w:t>
      </w:r>
      <w:r w:rsidR="000459FC">
        <w:t xml:space="preserve"> </w:t>
      </w:r>
      <w:r w:rsidRPr="004D73DB">
        <w:t>bieżącego nadzoru sanitarnego, prowadzeniu działalności zapobiegawczej i</w:t>
      </w:r>
      <w:r w:rsidR="000459FC">
        <w:t xml:space="preserve"> </w:t>
      </w:r>
      <w:r w:rsidRPr="004D73DB">
        <w:t>przeciwepidemicznej w</w:t>
      </w:r>
      <w:r w:rsidR="000459FC">
        <w:t xml:space="preserve"> </w:t>
      </w:r>
      <w:r w:rsidRPr="004D73DB">
        <w:t>zakresie chorób zakaźnych i</w:t>
      </w:r>
      <w:r w:rsidR="000459FC">
        <w:t xml:space="preserve"> </w:t>
      </w:r>
      <w:r w:rsidRPr="004D73DB">
        <w:t>innych chorób powodowanych warunkami środowiska oraz na prowadzeniu działalności oświatowo</w:t>
      </w:r>
      <w:r w:rsidR="00A53028">
        <w:t>-</w:t>
      </w:r>
      <w:r w:rsidRPr="004D73DB">
        <w:t>zdrowotnej</w:t>
      </w:r>
      <w:r>
        <w:t>.</w:t>
      </w:r>
    </w:p>
    <w:p w:rsidR="0057530C" w:rsidRPr="004D73DB" w:rsidRDefault="0057530C" w:rsidP="000459FC">
      <w:pPr>
        <w:pStyle w:val="ARTartustawynprozporzdzenia"/>
        <w:keepNext/>
      </w:pPr>
      <w:r w:rsidRPr="000459FC">
        <w:rPr>
          <w:rStyle w:val="Ppogrubienie"/>
        </w:rPr>
        <w:t>Art.</w:t>
      </w:r>
      <w:r w:rsidR="000459FC" w:rsidRPr="000459FC">
        <w:rPr>
          <w:rStyle w:val="Ppogrubienie"/>
        </w:rPr>
        <w:t> </w:t>
      </w:r>
      <w:r w:rsidRPr="000459FC">
        <w:rPr>
          <w:rStyle w:val="Ppogrubienie"/>
        </w:rPr>
        <w:t>3.</w:t>
      </w:r>
      <w:r w:rsidR="00560EC0">
        <w:rPr>
          <w:rStyle w:val="Ppogrubienie"/>
        </w:rPr>
        <w:t> </w:t>
      </w:r>
      <w:r w:rsidR="00560EC0">
        <w:t>1. </w:t>
      </w:r>
      <w:r>
        <w:t xml:space="preserve">Do dnia 31 grudnia 2021 r. </w:t>
      </w:r>
      <w:r w:rsidRPr="004D73DB">
        <w:t>podmiot leczniczy dokonuje podwyższ</w:t>
      </w:r>
      <w:r>
        <w:t>e</w:t>
      </w:r>
      <w:r w:rsidRPr="004D73DB">
        <w:t>nia wynagrodzenia zasadniczego pracownika wykonującego zawód medyczny, którego wynagrodzenie zasadnicze jest niższe od najniższego wynagrodzenia zasadniczego</w:t>
      </w:r>
      <w:r>
        <w:t>, ustalonego</w:t>
      </w:r>
      <w:r w:rsidRPr="00BB1FE0">
        <w:t xml:space="preserve"> jako iloczyn współczynnika pracy określonego w</w:t>
      </w:r>
      <w:r w:rsidR="000459FC">
        <w:t xml:space="preserve"> </w:t>
      </w:r>
      <w:r w:rsidRPr="00BB1FE0">
        <w:t>załączniku do ustawy i</w:t>
      </w:r>
      <w:r w:rsidR="000459FC">
        <w:t xml:space="preserve"> </w:t>
      </w:r>
      <w:r w:rsidRPr="00BB1FE0">
        <w:t>kwoty przeciętnego miesięcznego wynagrodzenia brutto w gospodarce narodowej w</w:t>
      </w:r>
      <w:r w:rsidR="000459FC">
        <w:t xml:space="preserve"> </w:t>
      </w:r>
      <w:r w:rsidRPr="00BB1FE0">
        <w:t xml:space="preserve">roku poprzedzającym ustalenie, ogłoszonego przez Prezesa Głównego Urzędu Statystycznego </w:t>
      </w:r>
      <w:r w:rsidRPr="00BB1FE0">
        <w:lastRenderedPageBreak/>
        <w:t>w</w:t>
      </w:r>
      <w:r w:rsidR="000459FC">
        <w:t> </w:t>
      </w:r>
      <w:r w:rsidRPr="00BB1FE0">
        <w:t xml:space="preserve">Dzienniku Urzędowym Rzeczypospolitej Polskiej </w:t>
      </w:r>
      <w:r>
        <w:t>„</w:t>
      </w:r>
      <w:r w:rsidRPr="00BB1FE0">
        <w:t>Monitor Polski</w:t>
      </w:r>
      <w:r>
        <w:t>”</w:t>
      </w:r>
      <w:r w:rsidRPr="004D73DB">
        <w:t>,</w:t>
      </w:r>
      <w:r>
        <w:t xml:space="preserve"> </w:t>
      </w:r>
      <w:r w:rsidRPr="004D73DB">
        <w:t>do wysokości nie niższej niż naj</w:t>
      </w:r>
      <w:r>
        <w:t>niższe wynagrodzenie zasadnicze,</w:t>
      </w:r>
      <w:r w:rsidRPr="004D73DB">
        <w:t xml:space="preserve"> z</w:t>
      </w:r>
      <w:r w:rsidR="000459FC">
        <w:t xml:space="preserve"> </w:t>
      </w:r>
      <w:r w:rsidRPr="004D73DB">
        <w:t>uwzględnieniem następujących warunków:</w:t>
      </w:r>
    </w:p>
    <w:p w:rsidR="0057530C" w:rsidRPr="004D73DB" w:rsidRDefault="0057530C" w:rsidP="0057530C">
      <w:pPr>
        <w:pStyle w:val="PKTpunkt"/>
      </w:pPr>
      <w:r w:rsidRPr="004D73DB">
        <w:t>1)</w:t>
      </w:r>
      <w:r w:rsidRPr="004D73DB">
        <w:tab/>
        <w:t>sposób podwyższania wynagrodzenia zasadniczego ustalają, w</w:t>
      </w:r>
      <w:r w:rsidR="000459FC">
        <w:t xml:space="preserve"> </w:t>
      </w:r>
      <w:r w:rsidRPr="004D73DB">
        <w:t>drodze porozumienia, strony uprawnione w</w:t>
      </w:r>
      <w:r w:rsidR="000459FC">
        <w:t xml:space="preserve"> </w:t>
      </w:r>
      <w:r w:rsidRPr="004D73DB">
        <w:t xml:space="preserve">danym podmiocie leczniczym do zawarcia zakładowego układu zbiorowego pracy, zwanego dalej </w:t>
      </w:r>
      <w:r>
        <w:t>„</w:t>
      </w:r>
      <w:r w:rsidRPr="004D73DB">
        <w:t>porozumieniem</w:t>
      </w:r>
      <w:r>
        <w:t>”</w:t>
      </w:r>
      <w:r w:rsidRPr="004D73DB">
        <w:t>;</w:t>
      </w:r>
    </w:p>
    <w:p w:rsidR="0057530C" w:rsidRPr="004D73DB" w:rsidRDefault="0057530C" w:rsidP="0057530C">
      <w:pPr>
        <w:pStyle w:val="PKTpunkt"/>
      </w:pPr>
      <w:r w:rsidRPr="004D73DB">
        <w:t>2)</w:t>
      </w:r>
      <w:r w:rsidRPr="004D73DB">
        <w:tab/>
        <w:t>podmiot leczniczy, u którego nie działa zakładowa organizacja związkowa, zawiera porozumienie z</w:t>
      </w:r>
      <w:r w:rsidR="000459FC">
        <w:t xml:space="preserve"> </w:t>
      </w:r>
      <w:r w:rsidRPr="004D73DB">
        <w:t>pracownikiem wybranym przez pracowników podmiotu leczniczego do reprezentowania ich interesów;</w:t>
      </w:r>
    </w:p>
    <w:p w:rsidR="0057530C" w:rsidRPr="004D73DB" w:rsidRDefault="0057530C" w:rsidP="0057530C">
      <w:pPr>
        <w:pStyle w:val="PKTpunkt"/>
      </w:pPr>
      <w:r w:rsidRPr="004D73DB">
        <w:t>3)</w:t>
      </w:r>
      <w:r w:rsidRPr="004D73DB">
        <w:tab/>
        <w:t>porozumienie zawiera się corocznie do dnia 31</w:t>
      </w:r>
      <w:r w:rsidR="000459FC">
        <w:t xml:space="preserve"> </w:t>
      </w:r>
      <w:r w:rsidRPr="004D73DB">
        <w:t>maja;</w:t>
      </w:r>
    </w:p>
    <w:p w:rsidR="0057530C" w:rsidRPr="005A3929" w:rsidRDefault="0057530C" w:rsidP="000459FC">
      <w:pPr>
        <w:pStyle w:val="PKTpunkt"/>
        <w:keepNext/>
      </w:pPr>
      <w:r w:rsidRPr="005A3929">
        <w:t>4)</w:t>
      </w:r>
      <w:r w:rsidRPr="005A3929">
        <w:tab/>
        <w:t>jeżeli porozumienie nie zostanie zawarte w terminie określonym w pkt 3, sposób podwyższania wynagrodzenia zasadniczego ustala, w drodze zarządzenia</w:t>
      </w:r>
      <w:r>
        <w:t xml:space="preserve"> w sprawie podwyższenia wynagrodzenia</w:t>
      </w:r>
      <w:r w:rsidRPr="005A3929">
        <w:t xml:space="preserve">, zwanego dalej </w:t>
      </w:r>
      <w:r>
        <w:t>„</w:t>
      </w:r>
      <w:r w:rsidRPr="005A3929">
        <w:t>zarządzeniem</w:t>
      </w:r>
      <w:r>
        <w:t>”</w:t>
      </w:r>
      <w:r w:rsidRPr="005A3929">
        <w:t>:</w:t>
      </w:r>
    </w:p>
    <w:p w:rsidR="0057530C" w:rsidRPr="005A3929" w:rsidRDefault="000459FC" w:rsidP="0057530C">
      <w:pPr>
        <w:pStyle w:val="LITlitera"/>
      </w:pPr>
      <w:r>
        <w:t>a)</w:t>
      </w:r>
      <w:r>
        <w:tab/>
      </w:r>
      <w:r w:rsidR="0057530C" w:rsidRPr="005A3929">
        <w:t>kierownik podmiotu leczniczego,</w:t>
      </w:r>
    </w:p>
    <w:p w:rsidR="0057530C" w:rsidRPr="004D73DB" w:rsidRDefault="000459FC" w:rsidP="0057530C">
      <w:pPr>
        <w:pStyle w:val="LITlitera"/>
      </w:pPr>
      <w:r>
        <w:t>b)</w:t>
      </w:r>
      <w:r>
        <w:tab/>
      </w:r>
      <w:r w:rsidR="0057530C" w:rsidRPr="004D73DB">
        <w:t xml:space="preserve">podmiot tworzący, o którym mowa w art. </w:t>
      </w:r>
      <w:r w:rsidR="0057530C">
        <w:t>4</w:t>
      </w:r>
      <w:r>
        <w:t xml:space="preserve"> pkt 1 –</w:t>
      </w:r>
      <w:r w:rsidR="0057530C" w:rsidRPr="004D73DB">
        <w:t xml:space="preserve"> w przypadku podmiotów leczniczych </w:t>
      </w:r>
      <w:r w:rsidR="0057530C">
        <w:t>działających</w:t>
      </w:r>
      <w:r w:rsidR="0057530C" w:rsidRPr="004D73DB">
        <w:t xml:space="preserve"> w</w:t>
      </w:r>
      <w:r w:rsidR="0057530C">
        <w:t xml:space="preserve"> formie</w:t>
      </w:r>
      <w:r w:rsidR="0057530C" w:rsidRPr="004D73DB">
        <w:t xml:space="preserve"> jednost</w:t>
      </w:r>
      <w:r w:rsidR="0057530C">
        <w:t>ek</w:t>
      </w:r>
      <w:r w:rsidR="0057530C" w:rsidRPr="004D73DB">
        <w:t xml:space="preserve"> bud</w:t>
      </w:r>
      <w:r>
        <w:t>żetowych, o których mowa w art. </w:t>
      </w:r>
      <w:r w:rsidR="0057530C" w:rsidRPr="004D73DB">
        <w:t>4 ust. 1 pkt 3 ustawy z dnia 15 kwietnia 2011 r. o działalności leczniczej;</w:t>
      </w:r>
    </w:p>
    <w:p w:rsidR="0057530C" w:rsidRPr="006001F2" w:rsidRDefault="0057530C" w:rsidP="000459FC">
      <w:pPr>
        <w:pStyle w:val="PKTpunkt"/>
        <w:keepNext/>
      </w:pPr>
      <w:r w:rsidRPr="004D73DB">
        <w:t>5)</w:t>
      </w:r>
      <w:r w:rsidRPr="004D73DB">
        <w:tab/>
        <w:t>ustalony</w:t>
      </w:r>
      <w:r w:rsidRPr="006001F2">
        <w:t xml:space="preserve"> w</w:t>
      </w:r>
      <w:r w:rsidR="000459FC">
        <w:t xml:space="preserve"> </w:t>
      </w:r>
      <w:r w:rsidRPr="006001F2">
        <w:t>drodze porozumienia albo zarządzenia sposób podwyższenia wynagrodzenia zasadniczego zapewnia proporcjonalny dla każdej z</w:t>
      </w:r>
      <w:r w:rsidR="000459FC">
        <w:t xml:space="preserve"> </w:t>
      </w:r>
      <w:r w:rsidRPr="006001F2">
        <w:t>grup zawodowych średni wzrost tego wynagrodzenia, przy czym:</w:t>
      </w:r>
    </w:p>
    <w:p w:rsidR="0057530C" w:rsidRPr="004D73DB" w:rsidRDefault="0057530C" w:rsidP="0057530C">
      <w:pPr>
        <w:pStyle w:val="LITlitera"/>
      </w:pPr>
      <w:r w:rsidRPr="004D73DB">
        <w:t>a)</w:t>
      </w:r>
      <w:r>
        <w:tab/>
        <w:t>na dzień</w:t>
      </w:r>
      <w:r w:rsidRPr="004D73DB">
        <w:t xml:space="preserve"> 1</w:t>
      </w:r>
      <w:r w:rsidR="000459FC">
        <w:t xml:space="preserve"> </w:t>
      </w:r>
      <w:r w:rsidRPr="004D73DB">
        <w:t>lipca 2017</w:t>
      </w:r>
      <w:r w:rsidR="000459FC">
        <w:t xml:space="preserve"> </w:t>
      </w:r>
      <w:r w:rsidRPr="004D73DB">
        <w:t>r. wynagrodzenie zasadnicze pracownika wykonującego zawód medyczny podwyższa się co najmniej o</w:t>
      </w:r>
      <w:r w:rsidR="000459FC">
        <w:t xml:space="preserve"> </w:t>
      </w:r>
      <w:r w:rsidRPr="004D73DB">
        <w:t>10% kwoty stanowiącej różnicę pomiędzy najniż</w:t>
      </w:r>
      <w:r>
        <w:t>szym wynagrodzeniem zasadniczym</w:t>
      </w:r>
      <w:r w:rsidRPr="004D73DB">
        <w:t xml:space="preserve"> a</w:t>
      </w:r>
      <w:r w:rsidR="000459FC">
        <w:t xml:space="preserve"> </w:t>
      </w:r>
      <w:r w:rsidRPr="004D73DB">
        <w:t>wynagrodzeniem zasadniczym tego pracownika,</w:t>
      </w:r>
    </w:p>
    <w:p w:rsidR="0057530C" w:rsidRDefault="0057530C" w:rsidP="0057530C">
      <w:pPr>
        <w:pStyle w:val="LITlitera"/>
      </w:pPr>
      <w:r w:rsidRPr="006001F2">
        <w:t>b)</w:t>
      </w:r>
      <w:r>
        <w:tab/>
        <w:t>na dzień 1</w:t>
      </w:r>
      <w:r w:rsidR="000459FC">
        <w:t xml:space="preserve"> </w:t>
      </w:r>
      <w:r w:rsidRPr="006001F2">
        <w:t>lipca 201</w:t>
      </w:r>
      <w:r>
        <w:t>8</w:t>
      </w:r>
      <w:r w:rsidR="000459FC">
        <w:t xml:space="preserve"> </w:t>
      </w:r>
      <w:r w:rsidRPr="006001F2">
        <w:t xml:space="preserve">r. </w:t>
      </w:r>
      <w:r w:rsidRPr="004D73DB">
        <w:t>wynagrodzenie</w:t>
      </w:r>
      <w:r>
        <w:t xml:space="preserve"> zasadnicze</w:t>
      </w:r>
      <w:r w:rsidRPr="004D73DB">
        <w:t xml:space="preserve"> pracownika wykonującego zawód medyczny podwyższa się co najmniej o</w:t>
      </w:r>
      <w:r w:rsidR="000459FC">
        <w:t xml:space="preserve"> </w:t>
      </w:r>
      <w:r w:rsidRPr="004D73DB">
        <w:t>20% kwoty stanowiącej różnicę pomiędzy najniż</w:t>
      </w:r>
      <w:r>
        <w:t>szym wynagrodzeniem zasadniczym</w:t>
      </w:r>
      <w:r w:rsidRPr="004D73DB">
        <w:t xml:space="preserve"> a</w:t>
      </w:r>
      <w:r w:rsidR="000459FC">
        <w:t xml:space="preserve"> </w:t>
      </w:r>
      <w:r w:rsidRPr="004D73DB">
        <w:t>wynagrodzen</w:t>
      </w:r>
      <w:r>
        <w:t>iem zasadniczym tego pracownika,</w:t>
      </w:r>
    </w:p>
    <w:p w:rsidR="0057530C" w:rsidRDefault="0057530C" w:rsidP="0057530C">
      <w:pPr>
        <w:pStyle w:val="LITlitera"/>
      </w:pPr>
      <w:r>
        <w:t>c</w:t>
      </w:r>
      <w:r w:rsidRPr="00120B4C">
        <w:t>)</w:t>
      </w:r>
      <w:r>
        <w:tab/>
        <w:t>na dzień 1</w:t>
      </w:r>
      <w:r w:rsidR="000459FC">
        <w:t xml:space="preserve"> </w:t>
      </w:r>
      <w:r w:rsidRPr="00120B4C">
        <w:t>lipca 201</w:t>
      </w:r>
      <w:r>
        <w:t>9</w:t>
      </w:r>
      <w:r w:rsidR="000459FC">
        <w:t xml:space="preserve"> </w:t>
      </w:r>
      <w:r w:rsidRPr="00120B4C">
        <w:t xml:space="preserve">r. </w:t>
      </w:r>
      <w:r w:rsidRPr="004D73DB">
        <w:t>wynagrodzenie</w:t>
      </w:r>
      <w:r>
        <w:t xml:space="preserve"> zasadnicze</w:t>
      </w:r>
      <w:r w:rsidRPr="004D73DB">
        <w:t xml:space="preserve"> pracownika wykonującego zawód medyczny podwyższa się co najmniej o</w:t>
      </w:r>
      <w:r w:rsidR="000459FC">
        <w:t xml:space="preserve"> </w:t>
      </w:r>
      <w:r w:rsidRPr="004D73DB">
        <w:t>20% kwoty stanowiącej różnicę pomiędzy najniż</w:t>
      </w:r>
      <w:r>
        <w:t>szym wynagrodzeniem zasadniczym</w:t>
      </w:r>
      <w:r w:rsidRPr="004D73DB">
        <w:t xml:space="preserve"> a</w:t>
      </w:r>
      <w:r w:rsidR="000459FC">
        <w:t xml:space="preserve"> </w:t>
      </w:r>
      <w:r w:rsidRPr="004D73DB">
        <w:t>wynagrodzeniem zasadniczym tego pracownika</w:t>
      </w:r>
      <w:r>
        <w:t>,</w:t>
      </w:r>
    </w:p>
    <w:p w:rsidR="0057530C" w:rsidRDefault="0057530C" w:rsidP="0057530C">
      <w:pPr>
        <w:pStyle w:val="LITlitera"/>
      </w:pPr>
      <w:r>
        <w:t>d</w:t>
      </w:r>
      <w:r w:rsidRPr="00120B4C">
        <w:t>)</w:t>
      </w:r>
      <w:r>
        <w:tab/>
        <w:t>na dzień 1</w:t>
      </w:r>
      <w:r w:rsidR="000459FC">
        <w:t xml:space="preserve"> </w:t>
      </w:r>
      <w:r w:rsidRPr="00120B4C">
        <w:t>lipca 20</w:t>
      </w:r>
      <w:r>
        <w:t>20</w:t>
      </w:r>
      <w:r w:rsidR="000459FC">
        <w:t xml:space="preserve"> </w:t>
      </w:r>
      <w:r w:rsidRPr="00120B4C">
        <w:t xml:space="preserve">r. </w:t>
      </w:r>
      <w:r w:rsidRPr="004D73DB">
        <w:t>wynagrodzenie</w:t>
      </w:r>
      <w:r>
        <w:t xml:space="preserve"> zasadnicze</w:t>
      </w:r>
      <w:r w:rsidRPr="004D73DB">
        <w:t xml:space="preserve"> pracownika wykonującego zawód medyczny podwyższa się co najmniej o</w:t>
      </w:r>
      <w:r w:rsidR="000459FC">
        <w:t xml:space="preserve"> </w:t>
      </w:r>
      <w:r w:rsidRPr="004D73DB">
        <w:t xml:space="preserve">20% kwoty stanowiącej różnicę </w:t>
      </w:r>
      <w:r w:rsidRPr="004D73DB">
        <w:lastRenderedPageBreak/>
        <w:t>pomiędzy najniż</w:t>
      </w:r>
      <w:r>
        <w:t>szym wynagrodzeniem zasadniczym</w:t>
      </w:r>
      <w:r w:rsidRPr="004D73DB">
        <w:t xml:space="preserve"> a</w:t>
      </w:r>
      <w:r w:rsidR="000459FC">
        <w:t xml:space="preserve"> </w:t>
      </w:r>
      <w:r w:rsidRPr="004D73DB">
        <w:t>wynagrodzeniem zasadniczym tego pracownika</w:t>
      </w:r>
      <w:r>
        <w:t>,</w:t>
      </w:r>
    </w:p>
    <w:p w:rsidR="0057530C" w:rsidRPr="004D73DB" w:rsidRDefault="0057530C" w:rsidP="0057530C">
      <w:pPr>
        <w:pStyle w:val="LITlitera"/>
      </w:pPr>
      <w:r>
        <w:t>e</w:t>
      </w:r>
      <w:r w:rsidRPr="00120B4C">
        <w:t>)</w:t>
      </w:r>
      <w:r>
        <w:tab/>
        <w:t>na dzień 1</w:t>
      </w:r>
      <w:r w:rsidR="000459FC">
        <w:t xml:space="preserve"> </w:t>
      </w:r>
      <w:r w:rsidRPr="00120B4C">
        <w:t>lipca 20</w:t>
      </w:r>
      <w:r>
        <w:t>21</w:t>
      </w:r>
      <w:r w:rsidR="000459FC">
        <w:t xml:space="preserve"> </w:t>
      </w:r>
      <w:r w:rsidRPr="00120B4C">
        <w:t xml:space="preserve">r. </w:t>
      </w:r>
      <w:r w:rsidRPr="004D73DB">
        <w:t>wynagrodzenie</w:t>
      </w:r>
      <w:r>
        <w:t xml:space="preserve"> zasadnicze</w:t>
      </w:r>
      <w:r w:rsidRPr="004D73DB">
        <w:t xml:space="preserve"> pracownika wykonującego zawód medyczny podwyższa się co najmniej o</w:t>
      </w:r>
      <w:r w:rsidR="000459FC">
        <w:t xml:space="preserve"> </w:t>
      </w:r>
      <w:r w:rsidRPr="004D73DB">
        <w:t>20% kwoty stanowiącej różnicę pomiędzy najniż</w:t>
      </w:r>
      <w:r>
        <w:t>szym wynagrodzeniem zasadniczym</w:t>
      </w:r>
      <w:r w:rsidRPr="004D73DB">
        <w:t xml:space="preserve"> a</w:t>
      </w:r>
      <w:r w:rsidR="000459FC">
        <w:t xml:space="preserve"> </w:t>
      </w:r>
      <w:r w:rsidRPr="004D73DB">
        <w:t>wynagrodzeniem zasadniczym tego pracownika</w:t>
      </w:r>
      <w:r>
        <w:t>.</w:t>
      </w:r>
    </w:p>
    <w:p w:rsidR="0057530C" w:rsidRDefault="0057530C" w:rsidP="0057530C">
      <w:pPr>
        <w:pStyle w:val="USTustnpkodeksu"/>
      </w:pPr>
      <w:r>
        <w:t>2</w:t>
      </w:r>
      <w:r w:rsidR="00560EC0">
        <w:t>. </w:t>
      </w:r>
      <w:r w:rsidRPr="004D73DB">
        <w:t>Pracownikowi wykonującemu zawód medyczny w</w:t>
      </w:r>
      <w:r w:rsidR="000459FC">
        <w:t xml:space="preserve"> </w:t>
      </w:r>
      <w:r w:rsidRPr="004D73DB">
        <w:t xml:space="preserve">niepełnym wymiarze czasu pracy </w:t>
      </w:r>
      <w:r w:rsidRPr="00530E34">
        <w:t>najniższe wynagrodzenie zasadnicze oblicza się proporcjonalnie do wymiaru czasu pracy określonego w ramach stosunku</w:t>
      </w:r>
      <w:r w:rsidR="000459FC">
        <w:t xml:space="preserve"> </w:t>
      </w:r>
      <w:r w:rsidRPr="00530E34">
        <w:t>pracy.</w:t>
      </w:r>
    </w:p>
    <w:p w:rsidR="0057530C" w:rsidRDefault="00560EC0" w:rsidP="0057530C">
      <w:pPr>
        <w:pStyle w:val="USTustnpkodeksu"/>
      </w:pPr>
      <w:r>
        <w:t>3. </w:t>
      </w:r>
      <w:r w:rsidR="0057530C" w:rsidRPr="004D73DB">
        <w:t>Ustalony w</w:t>
      </w:r>
      <w:r w:rsidR="000459FC">
        <w:t xml:space="preserve"> </w:t>
      </w:r>
      <w:r w:rsidR="0057530C" w:rsidRPr="0045762E">
        <w:t>drodze</w:t>
      </w:r>
      <w:r w:rsidR="0057530C" w:rsidRPr="004D73DB">
        <w:t xml:space="preserve"> porozumienia</w:t>
      </w:r>
      <w:r w:rsidR="0057530C">
        <w:t xml:space="preserve"> albo zarządzenia</w:t>
      </w:r>
      <w:r w:rsidR="0057530C" w:rsidRPr="004D73DB">
        <w:t xml:space="preserve"> sposób podwyższania wynagrodzenia zasadniczego osoby zajmującej stanowisko pielęgniarki lub położnej uwzględnia wzrost miesięcznego wynagrodzenia danej pielęgniarki albo położnej dokonany na podstawie przepisów wydanych na podstawie art. 137 ust. 2 ustawy z dnia 27 sierpnia 2004 r. o świadczeniach opieki zdrowotnej finansowanych ze środków publicznych (Dz. U. z</w:t>
      </w:r>
      <w:r w:rsidR="000459FC">
        <w:t> </w:t>
      </w:r>
      <w:r w:rsidR="0057530C" w:rsidRPr="004D73DB">
        <w:t>201</w:t>
      </w:r>
      <w:r w:rsidR="0057530C">
        <w:t>6</w:t>
      </w:r>
      <w:r w:rsidR="0057530C" w:rsidRPr="004D73DB">
        <w:t xml:space="preserve"> r. poz. </w:t>
      </w:r>
      <w:r w:rsidR="0057530C">
        <w:t>1793</w:t>
      </w:r>
      <w:r w:rsidR="0057530C" w:rsidRPr="004D73DB">
        <w:t>,</w:t>
      </w:r>
      <w:r w:rsidR="0057530C">
        <w:t xml:space="preserve"> z późn. zm.</w:t>
      </w:r>
      <w:r w:rsidR="0057530C" w:rsidRPr="00A80B8B">
        <w:rPr>
          <w:rStyle w:val="IGindeksgrny"/>
        </w:rPr>
        <w:footnoteReference w:id="1"/>
      </w:r>
      <w:r w:rsidR="0057530C" w:rsidRPr="00A80B8B">
        <w:rPr>
          <w:rStyle w:val="IGindeksgrny"/>
        </w:rPr>
        <w:t>)</w:t>
      </w:r>
      <w:r w:rsidR="0057530C">
        <w:t>).</w:t>
      </w:r>
    </w:p>
    <w:p w:rsidR="0057530C" w:rsidRPr="0057530C" w:rsidRDefault="00560EC0" w:rsidP="0057530C">
      <w:pPr>
        <w:pStyle w:val="USTustnpkodeksu"/>
        <w:rPr>
          <w:rStyle w:val="Ppogrubienie"/>
        </w:rPr>
      </w:pPr>
      <w:r>
        <w:t>4. </w:t>
      </w:r>
      <w:r w:rsidR="0057530C">
        <w:t>Od dnia 1 stycznia 2022 r. wynagrodzenie zasadnicze pracownika wykonującego</w:t>
      </w:r>
      <w:r w:rsidR="0057530C" w:rsidRPr="004D73DB">
        <w:t xml:space="preserve"> zawód medyczny </w:t>
      </w:r>
      <w:r w:rsidR="0057530C">
        <w:t>nie może być niższe niż najniższe wynagrodzenie zasadnicze ustalone w</w:t>
      </w:r>
      <w:r w:rsidR="000459FC">
        <w:t> </w:t>
      </w:r>
      <w:r w:rsidR="0057530C">
        <w:t>sposób określony w ust. 1 na dzień 31 grudnia 2021 r.</w:t>
      </w:r>
    </w:p>
    <w:p w:rsidR="0057530C" w:rsidRPr="004D73DB" w:rsidRDefault="0057530C" w:rsidP="000459FC">
      <w:pPr>
        <w:pStyle w:val="ARTartustawynprozporzdzenia"/>
        <w:keepNext/>
      </w:pPr>
      <w:r w:rsidRPr="000459FC">
        <w:rPr>
          <w:rStyle w:val="Ppogrubienie"/>
        </w:rPr>
        <w:t>Art.</w:t>
      </w:r>
      <w:r w:rsidR="000459FC" w:rsidRPr="000459FC">
        <w:rPr>
          <w:rStyle w:val="Ppogrubienie"/>
        </w:rPr>
        <w:t> </w:t>
      </w:r>
      <w:r w:rsidRPr="000459FC">
        <w:rPr>
          <w:rStyle w:val="Ppogrubienie"/>
        </w:rPr>
        <w:t>4.</w:t>
      </w:r>
      <w:r w:rsidR="00560EC0">
        <w:t> </w:t>
      </w:r>
      <w:r w:rsidRPr="004D73DB">
        <w:t xml:space="preserve">Kontrolę wykonywania </w:t>
      </w:r>
      <w:r>
        <w:t xml:space="preserve">przepisów art. 3 </w:t>
      </w:r>
      <w:r w:rsidRPr="004D73DB">
        <w:t>przeprowadza:</w:t>
      </w:r>
    </w:p>
    <w:p w:rsidR="0057530C" w:rsidRPr="004D73DB" w:rsidRDefault="0057530C" w:rsidP="0057530C">
      <w:pPr>
        <w:pStyle w:val="PKTpunkt"/>
      </w:pPr>
      <w:r w:rsidRPr="004D73DB">
        <w:t>1)</w:t>
      </w:r>
      <w:r w:rsidRPr="004D73DB">
        <w:tab/>
        <w:t>podmiot tworzący w</w:t>
      </w:r>
      <w:r w:rsidR="000459FC">
        <w:t xml:space="preserve"> </w:t>
      </w:r>
      <w:r w:rsidRPr="004D73DB">
        <w:t>rozumieniu art.</w:t>
      </w:r>
      <w:r w:rsidR="000459FC">
        <w:t xml:space="preserve"> </w:t>
      </w:r>
      <w:r w:rsidRPr="004D73DB">
        <w:t>2 ust.</w:t>
      </w:r>
      <w:r w:rsidR="000459FC">
        <w:t xml:space="preserve"> </w:t>
      </w:r>
      <w:r w:rsidRPr="004D73DB">
        <w:t>1 pkt</w:t>
      </w:r>
      <w:r w:rsidR="000459FC">
        <w:t xml:space="preserve"> </w:t>
      </w:r>
      <w:r w:rsidRPr="004D73DB">
        <w:t>6</w:t>
      </w:r>
      <w:r w:rsidR="000459FC">
        <w:t xml:space="preserve"> </w:t>
      </w:r>
      <w:r w:rsidRPr="004D73DB">
        <w:t>ustawy z</w:t>
      </w:r>
      <w:r w:rsidR="000459FC">
        <w:t xml:space="preserve"> </w:t>
      </w:r>
      <w:r w:rsidRPr="004D73DB">
        <w:t>dnia 15</w:t>
      </w:r>
      <w:r w:rsidR="000459FC">
        <w:t xml:space="preserve"> </w:t>
      </w:r>
      <w:r w:rsidRPr="004D73DB">
        <w:t>kwietnia 2011</w:t>
      </w:r>
      <w:r w:rsidR="000459FC">
        <w:t xml:space="preserve"> </w:t>
      </w:r>
      <w:r w:rsidRPr="004D73DB">
        <w:t>r. o</w:t>
      </w:r>
      <w:r w:rsidR="000459FC">
        <w:t> </w:t>
      </w:r>
      <w:r w:rsidRPr="004D73DB">
        <w:t>działalności leczniczej na zasadach określonych w</w:t>
      </w:r>
      <w:r w:rsidR="000459FC">
        <w:t xml:space="preserve"> </w:t>
      </w:r>
      <w:r w:rsidRPr="004D73DB">
        <w:t>tej ustawie;</w:t>
      </w:r>
    </w:p>
    <w:p w:rsidR="0057530C" w:rsidRPr="004D73DB" w:rsidRDefault="0057530C" w:rsidP="0057530C">
      <w:pPr>
        <w:pStyle w:val="PKTpunkt"/>
      </w:pPr>
      <w:r w:rsidRPr="004D73DB">
        <w:t>2)</w:t>
      </w:r>
      <w:r w:rsidRPr="004D73DB">
        <w:tab/>
        <w:t>Państwowa Inspekcja Pracy na zasadach określonych w</w:t>
      </w:r>
      <w:r w:rsidR="000459FC">
        <w:t xml:space="preserve"> </w:t>
      </w:r>
      <w:r w:rsidRPr="004D73DB">
        <w:t>ustawie z</w:t>
      </w:r>
      <w:r w:rsidR="000459FC">
        <w:t xml:space="preserve"> </w:t>
      </w:r>
      <w:r w:rsidRPr="004D73DB">
        <w:t>dnia 13</w:t>
      </w:r>
      <w:r w:rsidR="000459FC">
        <w:t xml:space="preserve"> </w:t>
      </w:r>
      <w:r w:rsidRPr="004D73DB">
        <w:t>kwietnia 2007</w:t>
      </w:r>
      <w:r w:rsidR="000459FC">
        <w:t> </w:t>
      </w:r>
      <w:r w:rsidRPr="004D73DB">
        <w:t>r. o</w:t>
      </w:r>
      <w:r w:rsidR="000459FC">
        <w:t xml:space="preserve"> </w:t>
      </w:r>
      <w:r w:rsidRPr="004D73DB">
        <w:t>Państwowej Inspekcji Pracy (Dz.</w:t>
      </w:r>
      <w:r w:rsidR="000459FC">
        <w:t xml:space="preserve"> </w:t>
      </w:r>
      <w:r w:rsidRPr="004D73DB">
        <w:t>U. z</w:t>
      </w:r>
      <w:r w:rsidR="000459FC">
        <w:t xml:space="preserve"> </w:t>
      </w:r>
      <w:r w:rsidRPr="004D73DB">
        <w:t>201</w:t>
      </w:r>
      <w:r>
        <w:t>7</w:t>
      </w:r>
      <w:r w:rsidR="000459FC">
        <w:t xml:space="preserve"> </w:t>
      </w:r>
      <w:r w:rsidRPr="004D73DB">
        <w:t>r. poz.</w:t>
      </w:r>
      <w:r w:rsidR="000459FC">
        <w:t xml:space="preserve"> </w:t>
      </w:r>
      <w:r>
        <w:t>786</w:t>
      </w:r>
      <w:r w:rsidR="00AB4C07">
        <w:t xml:space="preserve"> i 962</w:t>
      </w:r>
      <w:r w:rsidRPr="004D73DB">
        <w:t>).</w:t>
      </w:r>
    </w:p>
    <w:p w:rsidR="0057530C" w:rsidRDefault="0057530C" w:rsidP="0057530C">
      <w:pPr>
        <w:pStyle w:val="ARTartustawynprozporzdzenia"/>
      </w:pPr>
      <w:r w:rsidRPr="000459FC">
        <w:rPr>
          <w:rStyle w:val="Ppogrubienie"/>
        </w:rPr>
        <w:t>Art.</w:t>
      </w:r>
      <w:r w:rsidR="000459FC" w:rsidRPr="000459FC">
        <w:rPr>
          <w:rStyle w:val="Ppogrubienie"/>
        </w:rPr>
        <w:t> </w:t>
      </w:r>
      <w:r w:rsidRPr="000459FC">
        <w:rPr>
          <w:rStyle w:val="Ppogrubienie"/>
        </w:rPr>
        <w:t>5.</w:t>
      </w:r>
      <w:r w:rsidR="00560EC0">
        <w:t> </w:t>
      </w:r>
      <w:r w:rsidRPr="004D73DB">
        <w:t>W porozumieniu</w:t>
      </w:r>
      <w:r>
        <w:t xml:space="preserve"> </w:t>
      </w:r>
      <w:r w:rsidRPr="004D73DB">
        <w:t>albo zarządzeni</w:t>
      </w:r>
      <w:r>
        <w:t xml:space="preserve">u </w:t>
      </w:r>
      <w:r w:rsidRPr="004D73DB">
        <w:t>określa się również zasady podwyższania wynagrodzenia osoby zatrudnionej w ramach stosunku pracy w podmiocie leczniczym, niewykonującej zawodu medycznego, tak aby wynagrodzenie to odpowiadało w</w:t>
      </w:r>
      <w:r w:rsidR="000459FC">
        <w:t> </w:t>
      </w:r>
      <w:r w:rsidRPr="004D73DB">
        <w:t xml:space="preserve">szczególności rodzajowi wykonywanej pracy i kwalifikacjom wymaganym przy jej wykonywaniu, a także uwzględniało ilość i jakość świadczonej pracy. Przepisy art. </w:t>
      </w:r>
      <w:r>
        <w:t>4</w:t>
      </w:r>
      <w:r w:rsidRPr="004D73DB">
        <w:t xml:space="preserve"> stosuje się odpowiednio.</w:t>
      </w:r>
    </w:p>
    <w:p w:rsidR="0057530C" w:rsidRPr="00050D4A" w:rsidRDefault="0057530C" w:rsidP="000459FC">
      <w:pPr>
        <w:pStyle w:val="ARTartustawynprozporzdzenia"/>
        <w:keepNext/>
      </w:pPr>
      <w:r w:rsidRPr="000459FC">
        <w:rPr>
          <w:rStyle w:val="Ppogrubienie"/>
        </w:rPr>
        <w:lastRenderedPageBreak/>
        <w:t>Art.</w:t>
      </w:r>
      <w:r w:rsidR="000459FC" w:rsidRPr="000459FC">
        <w:rPr>
          <w:rStyle w:val="Ppogrubienie"/>
        </w:rPr>
        <w:t> </w:t>
      </w:r>
      <w:r w:rsidRPr="000459FC">
        <w:rPr>
          <w:rStyle w:val="Ppogrubienie"/>
        </w:rPr>
        <w:t>6.</w:t>
      </w:r>
      <w:r w:rsidR="00560EC0">
        <w:t> 1. </w:t>
      </w:r>
      <w:r w:rsidR="000459FC">
        <w:t>W latach 2017–</w:t>
      </w:r>
      <w:r w:rsidRPr="00050D4A">
        <w:t>2027 maksymalny limit wydatków z budżetu państwa będący</w:t>
      </w:r>
      <w:r w:rsidR="008974E9">
        <w:t>ch</w:t>
      </w:r>
      <w:r w:rsidRPr="00050D4A">
        <w:t xml:space="preserve"> skutkiem finansowym ustawy z tytułu wzrostu kosztów związanych ze specjalizacją oraz realizacją staży podyplomowych lekarzy, lekarzy dentystów wynosi 5</w:t>
      </w:r>
      <w:r w:rsidR="000459FC">
        <w:t> </w:t>
      </w:r>
      <w:r w:rsidRPr="00050D4A">
        <w:t>028</w:t>
      </w:r>
      <w:r w:rsidR="000459FC">
        <w:t> </w:t>
      </w:r>
      <w:r w:rsidRPr="00050D4A">
        <w:t>159</w:t>
      </w:r>
      <w:r w:rsidR="000459FC">
        <w:t xml:space="preserve"> </w:t>
      </w:r>
      <w:r>
        <w:t>tys.</w:t>
      </w:r>
      <w:r w:rsidRPr="00050D4A">
        <w:t xml:space="preserve"> zł, przy czym w kolejnych latach wyniesie maksymalnie:</w:t>
      </w:r>
    </w:p>
    <w:p w:rsidR="0057530C" w:rsidRPr="00050D4A" w:rsidRDefault="000459FC" w:rsidP="000459FC">
      <w:pPr>
        <w:pStyle w:val="PKTpunkt"/>
      </w:pPr>
      <w:r>
        <w:t>1)</w:t>
      </w:r>
      <w:r>
        <w:tab/>
      </w:r>
      <w:r w:rsidR="0057530C" w:rsidRPr="00050D4A">
        <w:t>2017 r.</w:t>
      </w:r>
      <w:r>
        <w:t xml:space="preserve"> </w:t>
      </w:r>
      <w:r w:rsidR="0057530C" w:rsidRPr="00050D4A">
        <w:t>– 0 zł;</w:t>
      </w:r>
    </w:p>
    <w:p w:rsidR="0057530C" w:rsidRPr="00050D4A" w:rsidRDefault="000459FC" w:rsidP="000459FC">
      <w:pPr>
        <w:pStyle w:val="PKTpunkt"/>
      </w:pPr>
      <w:r>
        <w:t>2)</w:t>
      </w:r>
      <w:r>
        <w:tab/>
      </w:r>
      <w:r w:rsidR="0057530C" w:rsidRPr="00050D4A">
        <w:t>2018 r.</w:t>
      </w:r>
      <w:r>
        <w:t xml:space="preserve"> </w:t>
      </w:r>
      <w:r w:rsidR="0057530C" w:rsidRPr="00050D4A">
        <w:t>– 64</w:t>
      </w:r>
      <w:r>
        <w:t> </w:t>
      </w:r>
      <w:r w:rsidR="0057530C" w:rsidRPr="00050D4A">
        <w:t>086</w:t>
      </w:r>
      <w:r>
        <w:t xml:space="preserve"> </w:t>
      </w:r>
      <w:r w:rsidR="0057530C">
        <w:t>tys.</w:t>
      </w:r>
      <w:r w:rsidR="0057530C" w:rsidRPr="00050D4A">
        <w:t xml:space="preserve"> zł;</w:t>
      </w:r>
    </w:p>
    <w:p w:rsidR="0057530C" w:rsidRPr="00050D4A" w:rsidRDefault="000459FC" w:rsidP="000459FC">
      <w:pPr>
        <w:pStyle w:val="PKTpunkt"/>
      </w:pPr>
      <w:r>
        <w:t>3)</w:t>
      </w:r>
      <w:r>
        <w:tab/>
      </w:r>
      <w:r w:rsidR="0057530C" w:rsidRPr="00050D4A">
        <w:t>2019 r.</w:t>
      </w:r>
      <w:r>
        <w:t xml:space="preserve"> </w:t>
      </w:r>
      <w:r w:rsidR="0057530C" w:rsidRPr="00050D4A">
        <w:t>– 102</w:t>
      </w:r>
      <w:r>
        <w:t> </w:t>
      </w:r>
      <w:r w:rsidR="0057530C" w:rsidRPr="00050D4A">
        <w:t>45</w:t>
      </w:r>
      <w:r w:rsidR="0057530C">
        <w:t>7</w:t>
      </w:r>
      <w:r>
        <w:t xml:space="preserve"> </w:t>
      </w:r>
      <w:r w:rsidR="0057530C">
        <w:t xml:space="preserve">tys. </w:t>
      </w:r>
      <w:r w:rsidR="0057530C" w:rsidRPr="00050D4A">
        <w:t>zł;</w:t>
      </w:r>
    </w:p>
    <w:p w:rsidR="0057530C" w:rsidRPr="00050D4A" w:rsidRDefault="000459FC" w:rsidP="000459FC">
      <w:pPr>
        <w:pStyle w:val="PKTpunkt"/>
      </w:pPr>
      <w:r>
        <w:t>4)</w:t>
      </w:r>
      <w:r>
        <w:tab/>
      </w:r>
      <w:r w:rsidR="0057530C" w:rsidRPr="00050D4A">
        <w:t>2020 r.</w:t>
      </w:r>
      <w:r>
        <w:t xml:space="preserve"> </w:t>
      </w:r>
      <w:r w:rsidR="0057530C" w:rsidRPr="00050D4A">
        <w:t>– 195</w:t>
      </w:r>
      <w:r>
        <w:t> </w:t>
      </w:r>
      <w:r w:rsidR="0057530C" w:rsidRPr="00050D4A">
        <w:t>66</w:t>
      </w:r>
      <w:r w:rsidR="0057530C">
        <w:t>6</w:t>
      </w:r>
      <w:r>
        <w:t xml:space="preserve"> </w:t>
      </w:r>
      <w:r w:rsidR="0057530C">
        <w:t xml:space="preserve">tys. </w:t>
      </w:r>
      <w:r w:rsidR="0057530C" w:rsidRPr="00050D4A">
        <w:t>zł;</w:t>
      </w:r>
    </w:p>
    <w:p w:rsidR="0057530C" w:rsidRPr="00050D4A" w:rsidRDefault="000459FC" w:rsidP="000459FC">
      <w:pPr>
        <w:pStyle w:val="PKTpunkt"/>
      </w:pPr>
      <w:r>
        <w:t>5)</w:t>
      </w:r>
      <w:r>
        <w:tab/>
      </w:r>
      <w:r w:rsidR="0057530C" w:rsidRPr="00050D4A">
        <w:t>2021 r.</w:t>
      </w:r>
      <w:r>
        <w:t xml:space="preserve"> </w:t>
      </w:r>
      <w:r w:rsidR="0057530C" w:rsidRPr="00050D4A">
        <w:t>– 302</w:t>
      </w:r>
      <w:r>
        <w:t> </w:t>
      </w:r>
      <w:r w:rsidR="0057530C" w:rsidRPr="00050D4A">
        <w:t>92</w:t>
      </w:r>
      <w:r w:rsidR="0057530C">
        <w:t>4</w:t>
      </w:r>
      <w:r>
        <w:t xml:space="preserve"> </w:t>
      </w:r>
      <w:r w:rsidR="0057530C">
        <w:t xml:space="preserve">tys. </w:t>
      </w:r>
      <w:r w:rsidR="0057530C" w:rsidRPr="00050D4A">
        <w:t>zł;</w:t>
      </w:r>
    </w:p>
    <w:p w:rsidR="0057530C" w:rsidRPr="00050D4A" w:rsidRDefault="000459FC" w:rsidP="000459FC">
      <w:pPr>
        <w:pStyle w:val="PKTpunkt"/>
      </w:pPr>
      <w:r>
        <w:t>6)</w:t>
      </w:r>
      <w:r>
        <w:tab/>
      </w:r>
      <w:r w:rsidR="0057530C" w:rsidRPr="00050D4A">
        <w:t>2022 r.</w:t>
      </w:r>
      <w:r>
        <w:t xml:space="preserve"> </w:t>
      </w:r>
      <w:r w:rsidR="0057530C" w:rsidRPr="00050D4A">
        <w:t>– 727</w:t>
      </w:r>
      <w:r>
        <w:t> </w:t>
      </w:r>
      <w:r w:rsidR="0057530C" w:rsidRPr="00050D4A">
        <w:t>171</w:t>
      </w:r>
      <w:r>
        <w:t xml:space="preserve"> </w:t>
      </w:r>
      <w:r w:rsidR="0057530C">
        <w:t>tys.</w:t>
      </w:r>
      <w:r w:rsidR="0057530C" w:rsidRPr="00050D4A">
        <w:t xml:space="preserve"> zł;</w:t>
      </w:r>
    </w:p>
    <w:p w:rsidR="0057530C" w:rsidRPr="00050D4A" w:rsidRDefault="000459FC" w:rsidP="000459FC">
      <w:pPr>
        <w:pStyle w:val="PKTpunkt"/>
      </w:pPr>
      <w:r>
        <w:t>7)</w:t>
      </w:r>
      <w:r>
        <w:tab/>
      </w:r>
      <w:r w:rsidR="0057530C" w:rsidRPr="00050D4A">
        <w:t>2023 r.</w:t>
      </w:r>
      <w:r>
        <w:t xml:space="preserve"> </w:t>
      </w:r>
      <w:r w:rsidR="0057530C" w:rsidRPr="00050D4A">
        <w:t>– 727</w:t>
      </w:r>
      <w:r>
        <w:t> </w:t>
      </w:r>
      <w:r w:rsidR="0057530C" w:rsidRPr="00050D4A">
        <w:t>171</w:t>
      </w:r>
      <w:r>
        <w:t xml:space="preserve"> </w:t>
      </w:r>
      <w:r w:rsidR="0057530C">
        <w:t>tys.</w:t>
      </w:r>
      <w:r w:rsidR="0057530C" w:rsidRPr="00050D4A">
        <w:t xml:space="preserve"> zł;</w:t>
      </w:r>
    </w:p>
    <w:p w:rsidR="0057530C" w:rsidRPr="00050D4A" w:rsidRDefault="000459FC" w:rsidP="000459FC">
      <w:pPr>
        <w:pStyle w:val="PKTpunkt"/>
      </w:pPr>
      <w:r>
        <w:t>8)</w:t>
      </w:r>
      <w:r>
        <w:tab/>
      </w:r>
      <w:r w:rsidR="0057530C" w:rsidRPr="00050D4A">
        <w:t>2024 r.</w:t>
      </w:r>
      <w:r>
        <w:t xml:space="preserve"> </w:t>
      </w:r>
      <w:r w:rsidR="0057530C" w:rsidRPr="00050D4A">
        <w:t>– 727</w:t>
      </w:r>
      <w:r>
        <w:t> </w:t>
      </w:r>
      <w:r w:rsidR="0057530C" w:rsidRPr="00050D4A">
        <w:t>171</w:t>
      </w:r>
      <w:r>
        <w:t xml:space="preserve"> </w:t>
      </w:r>
      <w:r w:rsidR="0057530C">
        <w:t xml:space="preserve">tys. </w:t>
      </w:r>
      <w:r w:rsidR="0057530C" w:rsidRPr="00050D4A">
        <w:t>zł;</w:t>
      </w:r>
    </w:p>
    <w:p w:rsidR="0057530C" w:rsidRPr="00050D4A" w:rsidRDefault="000459FC" w:rsidP="000459FC">
      <w:pPr>
        <w:pStyle w:val="PKTpunkt"/>
      </w:pPr>
      <w:r>
        <w:t>9)</w:t>
      </w:r>
      <w:r>
        <w:tab/>
      </w:r>
      <w:r w:rsidR="0057530C" w:rsidRPr="00050D4A">
        <w:t>2025 r.</w:t>
      </w:r>
      <w:r>
        <w:t xml:space="preserve"> </w:t>
      </w:r>
      <w:r w:rsidR="0057530C" w:rsidRPr="00050D4A">
        <w:t>– 727</w:t>
      </w:r>
      <w:r>
        <w:t> </w:t>
      </w:r>
      <w:r w:rsidR="0057530C" w:rsidRPr="00050D4A">
        <w:t>171</w:t>
      </w:r>
      <w:r>
        <w:t xml:space="preserve"> </w:t>
      </w:r>
      <w:r w:rsidR="0057530C">
        <w:t xml:space="preserve">tys. </w:t>
      </w:r>
      <w:r w:rsidR="0057530C" w:rsidRPr="00050D4A">
        <w:t>zł;</w:t>
      </w:r>
    </w:p>
    <w:p w:rsidR="0057530C" w:rsidRPr="00050D4A" w:rsidRDefault="000459FC" w:rsidP="000459FC">
      <w:pPr>
        <w:pStyle w:val="PKTpunkt"/>
      </w:pPr>
      <w:r>
        <w:t>10)</w:t>
      </w:r>
      <w:r>
        <w:tab/>
      </w:r>
      <w:r w:rsidR="0057530C" w:rsidRPr="00050D4A">
        <w:t>2026 r.</w:t>
      </w:r>
      <w:r>
        <w:t xml:space="preserve"> </w:t>
      </w:r>
      <w:r w:rsidR="0057530C" w:rsidRPr="00050D4A">
        <w:t>– 727</w:t>
      </w:r>
      <w:r>
        <w:t> </w:t>
      </w:r>
      <w:r w:rsidR="0057530C" w:rsidRPr="00050D4A">
        <w:t>171</w:t>
      </w:r>
      <w:r>
        <w:t xml:space="preserve"> </w:t>
      </w:r>
      <w:r w:rsidR="0057530C">
        <w:t xml:space="preserve">tys. </w:t>
      </w:r>
      <w:r w:rsidR="0057530C" w:rsidRPr="00050D4A">
        <w:t>zł;</w:t>
      </w:r>
    </w:p>
    <w:p w:rsidR="0057530C" w:rsidRPr="00050D4A" w:rsidRDefault="000459FC" w:rsidP="000459FC">
      <w:pPr>
        <w:pStyle w:val="PKTpunkt"/>
      </w:pPr>
      <w:r>
        <w:t>11)</w:t>
      </w:r>
      <w:r>
        <w:tab/>
      </w:r>
      <w:r w:rsidR="0057530C" w:rsidRPr="00050D4A">
        <w:t>2027 r.</w:t>
      </w:r>
      <w:r>
        <w:t xml:space="preserve"> </w:t>
      </w:r>
      <w:r w:rsidR="0057530C" w:rsidRPr="00050D4A">
        <w:t>– 727</w:t>
      </w:r>
      <w:r>
        <w:t> </w:t>
      </w:r>
      <w:r w:rsidR="0057530C" w:rsidRPr="00050D4A">
        <w:t>171</w:t>
      </w:r>
      <w:r>
        <w:t xml:space="preserve"> </w:t>
      </w:r>
      <w:r w:rsidR="0057530C">
        <w:t xml:space="preserve">tys. </w:t>
      </w:r>
      <w:r w:rsidR="0057530C" w:rsidRPr="00050D4A">
        <w:t>zł.</w:t>
      </w:r>
    </w:p>
    <w:p w:rsidR="0057530C" w:rsidRDefault="00560EC0" w:rsidP="0057530C">
      <w:pPr>
        <w:pStyle w:val="USTustnpkodeksu"/>
      </w:pPr>
      <w:r>
        <w:t>2. </w:t>
      </w:r>
      <w:r w:rsidR="0057530C" w:rsidRPr="00052993">
        <w:t>Liczbę wolnych miejsc szkoleniowych dla lekarzy i lekarzy dentystów w</w:t>
      </w:r>
      <w:r w:rsidR="000459FC">
        <w:t> </w:t>
      </w:r>
      <w:r w:rsidR="0057530C" w:rsidRPr="00052993">
        <w:t>poszczególnych dziedzinach medycyny w trybie rezydentury ustala się na dany rok</w:t>
      </w:r>
      <w:r w:rsidR="008974E9">
        <w:t>,</w:t>
      </w:r>
      <w:r w:rsidR="0057530C" w:rsidRPr="00052993">
        <w:t xml:space="preserve"> uwzględniając limit wydatków określony w ust. 1 pomniejszony o wysokość środków budżetowych przeznaczonych na sfinansowanie kosztów związanych z realizacją obowiązkowych staży podyplomowych lekarzy, lekarzy dentystów.</w:t>
      </w:r>
    </w:p>
    <w:p w:rsidR="0057530C" w:rsidRDefault="00560EC0" w:rsidP="0057530C">
      <w:pPr>
        <w:pStyle w:val="USTustnpkodeksu"/>
      </w:pPr>
      <w:r>
        <w:t>3. </w:t>
      </w:r>
      <w:r w:rsidR="0057530C" w:rsidRPr="00052993">
        <w:t>Organem właściwym do monitorowania wykorzystania limitu wydatków, o których mowa w ust. 1, oraz wdrożenia mechanizmu korygującego, o którym mowa w ust. 2, jest minister właściwy do spraw zdrowia.</w:t>
      </w:r>
    </w:p>
    <w:p w:rsidR="0057530C" w:rsidRPr="004D73DB" w:rsidRDefault="0057530C" w:rsidP="0057530C">
      <w:pPr>
        <w:pStyle w:val="ARTartustawynprozporzdzenia"/>
      </w:pPr>
      <w:r w:rsidRPr="000459FC">
        <w:rPr>
          <w:rStyle w:val="Ppogrubienie"/>
        </w:rPr>
        <w:t>Art.</w:t>
      </w:r>
      <w:r w:rsidR="000459FC" w:rsidRPr="000459FC">
        <w:rPr>
          <w:rStyle w:val="Ppogrubienie"/>
        </w:rPr>
        <w:t> </w:t>
      </w:r>
      <w:r w:rsidRPr="000459FC">
        <w:rPr>
          <w:rStyle w:val="Ppogrubienie"/>
        </w:rPr>
        <w:t>7.</w:t>
      </w:r>
      <w:r w:rsidR="00560EC0">
        <w:rPr>
          <w:rStyle w:val="Ppogrubienie"/>
        </w:rPr>
        <w:t> </w:t>
      </w:r>
      <w:r w:rsidRPr="004D73DB">
        <w:t>Do dnia 31</w:t>
      </w:r>
      <w:r w:rsidR="000459FC">
        <w:t xml:space="preserve"> </w:t>
      </w:r>
      <w:r w:rsidRPr="004D73DB">
        <w:t>grudnia 2019</w:t>
      </w:r>
      <w:r w:rsidR="000459FC">
        <w:t xml:space="preserve"> </w:t>
      </w:r>
      <w:r w:rsidRPr="004D73DB">
        <w:t>r. najniższe wynagrodzenie zasadnicze ustala się jako iloczyn współczynnika pracy określonego w</w:t>
      </w:r>
      <w:r w:rsidR="000459FC">
        <w:t xml:space="preserve"> </w:t>
      </w:r>
      <w:r w:rsidRPr="004D73DB">
        <w:t>załączniku do ustawy i</w:t>
      </w:r>
      <w:r w:rsidR="000459FC">
        <w:t xml:space="preserve"> </w:t>
      </w:r>
      <w:r w:rsidRPr="004D73DB">
        <w:t>kwoty 3900</w:t>
      </w:r>
      <w:r w:rsidR="000459FC">
        <w:t xml:space="preserve"> </w:t>
      </w:r>
      <w:r w:rsidRPr="004D73DB">
        <w:t>zł brutto.</w:t>
      </w:r>
    </w:p>
    <w:p w:rsidR="000459FC" w:rsidRPr="00676A4F" w:rsidRDefault="0057530C" w:rsidP="00560EC0">
      <w:pPr>
        <w:pStyle w:val="ARTartustawynprozporzdzenia"/>
      </w:pPr>
      <w:r w:rsidRPr="000459FC">
        <w:rPr>
          <w:rStyle w:val="Ppogrubienie"/>
        </w:rPr>
        <w:t>Art.</w:t>
      </w:r>
      <w:r w:rsidR="000459FC" w:rsidRPr="000459FC">
        <w:rPr>
          <w:rStyle w:val="Ppogrubienie"/>
        </w:rPr>
        <w:t> </w:t>
      </w:r>
      <w:r w:rsidRPr="000459FC">
        <w:rPr>
          <w:rStyle w:val="Ppogrubienie"/>
        </w:rPr>
        <w:t>8.</w:t>
      </w:r>
      <w:r w:rsidR="00560EC0">
        <w:t> </w:t>
      </w:r>
      <w:r w:rsidRPr="004D73DB">
        <w:t>Ustawa wchodzi w</w:t>
      </w:r>
      <w:r w:rsidR="000459FC">
        <w:t xml:space="preserve"> </w:t>
      </w:r>
      <w:r w:rsidRPr="004D73DB">
        <w:t xml:space="preserve">życie </w:t>
      </w:r>
      <w:r>
        <w:t>po upływie 14 dni od dnia ogłoszenia.</w:t>
      </w:r>
    </w:p>
    <w:sectPr w:rsidR="000459FC" w:rsidRPr="00676A4F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30C" w:rsidRDefault="0057530C">
      <w:r>
        <w:separator/>
      </w:r>
    </w:p>
  </w:endnote>
  <w:endnote w:type="continuationSeparator" w:id="0">
    <w:p w:rsidR="0057530C" w:rsidRDefault="00575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30C" w:rsidRDefault="0057530C">
      <w:r>
        <w:separator/>
      </w:r>
    </w:p>
  </w:footnote>
  <w:footnote w:type="continuationSeparator" w:id="0">
    <w:p w:rsidR="0057530C" w:rsidRDefault="0057530C">
      <w:r>
        <w:continuationSeparator/>
      </w:r>
    </w:p>
  </w:footnote>
  <w:footnote w:id="1">
    <w:p w:rsidR="0057530C" w:rsidRDefault="0057530C" w:rsidP="000459FC">
      <w:pPr>
        <w:pStyle w:val="ODNONIKtreodnonika"/>
      </w:pPr>
      <w:r w:rsidRPr="00991A32">
        <w:rPr>
          <w:rStyle w:val="Odwoanieprzypisudolnego"/>
        </w:rPr>
        <w:footnoteRef/>
      </w:r>
      <w:r w:rsidR="000459FC">
        <w:rPr>
          <w:rStyle w:val="IGindeksgrny"/>
        </w:rPr>
        <w:t>)</w:t>
      </w:r>
      <w:r w:rsidR="000459FC">
        <w:rPr>
          <w:rStyle w:val="IGindeksgrny"/>
        </w:rPr>
        <w:tab/>
      </w:r>
      <w:r w:rsidRPr="00991A32">
        <w:t xml:space="preserve">Zmiany tekstu jednolitego wymienionej ustawy zostały ogłoszone w Dz. U. </w:t>
      </w:r>
      <w:r>
        <w:t>z 2016</w:t>
      </w:r>
      <w:r w:rsidRPr="00310F53">
        <w:t xml:space="preserve"> r. </w:t>
      </w:r>
      <w:r>
        <w:t>poz.</w:t>
      </w:r>
      <w:r w:rsidRPr="00D0323F">
        <w:t xml:space="preserve"> </w:t>
      </w:r>
      <w:r>
        <w:t>1807, 1860, 1948, 2138, 2173 i 2250 oraz z 2017 r. poz. 60, 759, 777, 844 i 858</w:t>
      </w:r>
      <w:r w:rsidRPr="00991A32">
        <w:t>.</w:t>
      </w:r>
      <w:r w:rsidRPr="00991A32">
        <w:rPr>
          <w:rStyle w:val="IGindeksgrny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358A9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30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1D62"/>
    <w:rsid w:val="000330FA"/>
    <w:rsid w:val="0003362F"/>
    <w:rsid w:val="00036B63"/>
    <w:rsid w:val="00037E1A"/>
    <w:rsid w:val="00043495"/>
    <w:rsid w:val="000459FC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32FD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8A9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0EC0"/>
    <w:rsid w:val="00561AFB"/>
    <w:rsid w:val="00561FA8"/>
    <w:rsid w:val="00562013"/>
    <w:rsid w:val="005635ED"/>
    <w:rsid w:val="00565253"/>
    <w:rsid w:val="00570191"/>
    <w:rsid w:val="00570570"/>
    <w:rsid w:val="00572512"/>
    <w:rsid w:val="00573EE6"/>
    <w:rsid w:val="0057530C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6A4F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974E9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3028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4C07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18F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4B78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5302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A53028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A53028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A53028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A53028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A53028"/>
    <w:pPr>
      <w:ind w:left="1780"/>
    </w:pPr>
  </w:style>
  <w:style w:type="character" w:styleId="Odwoanieprzypisudolnego">
    <w:name w:val="footnote reference"/>
    <w:uiPriority w:val="99"/>
    <w:semiHidden/>
    <w:rsid w:val="00A53028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A53028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459FC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A53028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459FC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A53028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0459FC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A53028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A53028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A53028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A53028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0459FC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A53028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A53028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53028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A53028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53028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A53028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53028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53028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A53028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A5302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A53028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A5302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A53028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A5302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A53028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A53028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A53028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A53028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A53028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A53028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A53028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A53028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A53028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A53028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A53028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A53028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A53028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A53028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A53028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A53028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A53028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A53028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A53028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A53028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A53028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A53028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A53028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A53028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A53028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A53028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0459FC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59FC"/>
  </w:style>
  <w:style w:type="paragraph" w:customStyle="1" w:styleId="ZTIRLITzmlittiret">
    <w:name w:val="Z_TIR/LIT – zm. lit. tiret"/>
    <w:basedOn w:val="LITlitera"/>
    <w:uiPriority w:val="57"/>
    <w:qFormat/>
    <w:rsid w:val="00A53028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A53028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A53028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A53028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A53028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A53028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A53028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A53028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A53028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A53028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A53028"/>
  </w:style>
  <w:style w:type="paragraph" w:customStyle="1" w:styleId="ZTIR2TIRzmpodwtirtiret">
    <w:name w:val="Z_TIR/2TIR – zm. podw. tir. tiret"/>
    <w:basedOn w:val="TIRtiret"/>
    <w:uiPriority w:val="78"/>
    <w:qFormat/>
    <w:rsid w:val="00A53028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A53028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A53028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A53028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A53028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A53028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A53028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A53028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A53028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A53028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A53028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A53028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A53028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A53028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A53028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A53028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A53028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A53028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A53028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A53028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A53028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A53028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A5302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A530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53028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59F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530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59FC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A53028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A53028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A53028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A53028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A53028"/>
    <w:pPr>
      <w:ind w:left="2404"/>
    </w:pPr>
  </w:style>
  <w:style w:type="paragraph" w:customStyle="1" w:styleId="ODNONIKtreodnonika">
    <w:name w:val="ODNOŚNIK – treść odnośnika"/>
    <w:uiPriority w:val="19"/>
    <w:qFormat/>
    <w:rsid w:val="00A53028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A53028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A53028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A53028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A53028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A53028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A53028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A53028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A53028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A53028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A53028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A53028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A53028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A53028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A53028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A53028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A53028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A53028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A53028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A53028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A53028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A53028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A53028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A53028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A53028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A53028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A53028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A53028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A53028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A53028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A53028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A53028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A53028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A53028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A53028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A53028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A53028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A53028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A53028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A53028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A53028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A53028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A53028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A53028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A53028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A53028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A53028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A53028"/>
  </w:style>
  <w:style w:type="paragraph" w:customStyle="1" w:styleId="ZZUSTzmianazmust">
    <w:name w:val="ZZ/UST(§) – zmiana zm. ust. (§)"/>
    <w:basedOn w:val="ZZARTzmianazmart"/>
    <w:uiPriority w:val="65"/>
    <w:qFormat/>
    <w:rsid w:val="00A53028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A53028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A53028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A53028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A53028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A53028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A53028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A53028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A53028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A53028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A53028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A53028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A53028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A53028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A53028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A53028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A53028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A53028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A53028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A53028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A53028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A53028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A53028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A53028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A53028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A53028"/>
  </w:style>
  <w:style w:type="paragraph" w:customStyle="1" w:styleId="TEKSTZacznikido">
    <w:name w:val="TEKST&quot;Załącznik(i) do ...&quot;"/>
    <w:uiPriority w:val="28"/>
    <w:qFormat/>
    <w:rsid w:val="00A53028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A53028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A53028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A53028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A53028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A53028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A53028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A53028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A53028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A53028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A53028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A53028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A53028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A53028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A53028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A53028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A53028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A53028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A53028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A53028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A53028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A53028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A53028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A53028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A53028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A53028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A53028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A53028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A53028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A53028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A53028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A53028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A53028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A53028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A53028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A53028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A53028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A53028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A53028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A53028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A53028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A53028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53028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A53028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A53028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A53028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53028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53028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A53028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A53028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A53028"/>
    <w:rPr>
      <w:b/>
    </w:rPr>
  </w:style>
  <w:style w:type="character" w:customStyle="1" w:styleId="Kkursywa">
    <w:name w:val="_K_ – kursywa"/>
    <w:basedOn w:val="Domylnaczcionkaakapitu"/>
    <w:uiPriority w:val="1"/>
    <w:qFormat/>
    <w:rsid w:val="00A53028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A53028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A53028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A53028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53028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A53028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A53028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A53028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A53028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A53028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A53028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A53028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A53028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A53028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A53028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A53028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A53028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A53028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A53028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A53028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A53028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53028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A53028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A53028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53028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53028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53028"/>
    <w:pPr>
      <w:ind w:left="1780"/>
    </w:pPr>
  </w:style>
  <w:style w:type="table" w:styleId="Tabela-Siatka">
    <w:name w:val="Table Grid"/>
    <w:basedOn w:val="Standardowy"/>
    <w:locked/>
    <w:rsid w:val="000459F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0459FC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A53028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A53028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A53028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A5302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5302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A53028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A53028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A53028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A53028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A53028"/>
    <w:pPr>
      <w:ind w:left="1780"/>
    </w:pPr>
  </w:style>
  <w:style w:type="character" w:styleId="Odwoanieprzypisudolnego">
    <w:name w:val="footnote reference"/>
    <w:uiPriority w:val="99"/>
    <w:semiHidden/>
    <w:rsid w:val="00A53028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A53028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459FC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A53028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459FC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A53028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0459FC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A53028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A53028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A53028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A53028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0459FC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A53028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A53028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53028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A53028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53028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A53028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53028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53028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A53028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A5302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A53028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A5302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A53028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A5302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A53028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A53028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A53028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A53028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A53028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A53028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A53028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A53028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A53028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A53028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A53028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A53028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A53028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A53028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A53028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A53028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A53028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A53028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A53028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A53028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A53028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A53028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A53028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A53028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A53028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A53028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0459FC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59FC"/>
  </w:style>
  <w:style w:type="paragraph" w:customStyle="1" w:styleId="ZTIRLITzmlittiret">
    <w:name w:val="Z_TIR/LIT – zm. lit. tiret"/>
    <w:basedOn w:val="LITlitera"/>
    <w:uiPriority w:val="57"/>
    <w:qFormat/>
    <w:rsid w:val="00A53028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A53028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A53028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A53028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A53028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A53028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A53028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A53028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A53028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A53028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A53028"/>
  </w:style>
  <w:style w:type="paragraph" w:customStyle="1" w:styleId="ZTIR2TIRzmpodwtirtiret">
    <w:name w:val="Z_TIR/2TIR – zm. podw. tir. tiret"/>
    <w:basedOn w:val="TIRtiret"/>
    <w:uiPriority w:val="78"/>
    <w:qFormat/>
    <w:rsid w:val="00A53028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A53028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A53028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A53028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A53028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A53028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A53028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A53028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A53028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A53028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A53028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A53028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A53028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A53028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A53028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A53028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A53028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A53028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A53028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A53028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A53028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A53028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A5302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A530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53028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59F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530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59FC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A53028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A53028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A53028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A53028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A53028"/>
    <w:pPr>
      <w:ind w:left="2404"/>
    </w:pPr>
  </w:style>
  <w:style w:type="paragraph" w:customStyle="1" w:styleId="ODNONIKtreodnonika">
    <w:name w:val="ODNOŚNIK – treść odnośnika"/>
    <w:uiPriority w:val="19"/>
    <w:qFormat/>
    <w:rsid w:val="00A53028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A53028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A53028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A53028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A53028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A53028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A53028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A53028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A53028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A53028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A53028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A53028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A53028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A53028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A53028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A53028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A53028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A53028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A53028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A53028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A53028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A53028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A53028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A53028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A53028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A53028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A53028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A53028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A53028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A53028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A53028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A53028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A53028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A53028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A53028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A53028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A53028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A53028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A53028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A53028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A53028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A53028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A53028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A53028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A53028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A53028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A53028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A53028"/>
  </w:style>
  <w:style w:type="paragraph" w:customStyle="1" w:styleId="ZZUSTzmianazmust">
    <w:name w:val="ZZ/UST(§) – zmiana zm. ust. (§)"/>
    <w:basedOn w:val="ZZARTzmianazmart"/>
    <w:uiPriority w:val="65"/>
    <w:qFormat/>
    <w:rsid w:val="00A53028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A53028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A53028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A53028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A53028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A53028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A53028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A53028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A53028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A53028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A53028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A53028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A53028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A53028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A53028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A53028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A53028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A53028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A53028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A53028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A53028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A53028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A53028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A53028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A53028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A53028"/>
  </w:style>
  <w:style w:type="paragraph" w:customStyle="1" w:styleId="TEKSTZacznikido">
    <w:name w:val="TEKST&quot;Załącznik(i) do ...&quot;"/>
    <w:uiPriority w:val="28"/>
    <w:qFormat/>
    <w:rsid w:val="00A53028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A53028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A53028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A53028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A53028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A53028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A53028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A53028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A53028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A53028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A53028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A53028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A53028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A53028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A53028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A53028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A53028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A53028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A53028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A53028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A53028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A53028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A53028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A53028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A53028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A53028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A53028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A53028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A53028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A53028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A53028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A53028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A53028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A53028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A53028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A53028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A53028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A53028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A53028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A53028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A53028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A53028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53028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A53028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A53028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A53028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53028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53028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A53028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A53028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A53028"/>
    <w:rPr>
      <w:b/>
    </w:rPr>
  </w:style>
  <w:style w:type="character" w:customStyle="1" w:styleId="Kkursywa">
    <w:name w:val="_K_ – kursywa"/>
    <w:basedOn w:val="Domylnaczcionkaakapitu"/>
    <w:uiPriority w:val="1"/>
    <w:qFormat/>
    <w:rsid w:val="00A53028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A53028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A53028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A53028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53028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A53028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A53028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A53028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A53028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A53028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A53028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A53028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A53028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A53028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A53028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A53028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A53028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A53028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A53028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A53028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A53028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53028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A53028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A53028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53028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53028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53028"/>
    <w:pPr>
      <w:ind w:left="1780"/>
    </w:pPr>
  </w:style>
  <w:style w:type="table" w:styleId="Tabela-Siatka">
    <w:name w:val="Table Grid"/>
    <w:basedOn w:val="Standardowy"/>
    <w:locked/>
    <w:rsid w:val="000459F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0459FC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A53028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A53028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A53028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A530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E4008C7-DC41-4DE2-98EB-9309AE0D9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4</Pages>
  <Words>1053</Words>
  <Characters>6569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Roza Chmielewska</dc:creator>
  <cp:lastModifiedBy>Ewa A. Genert</cp:lastModifiedBy>
  <cp:revision>2</cp:revision>
  <cp:lastPrinted>2012-04-23T06:39:00Z</cp:lastPrinted>
  <dcterms:created xsi:type="dcterms:W3CDTF">2017-05-30T12:36:00Z</dcterms:created>
  <dcterms:modified xsi:type="dcterms:W3CDTF">2017-05-30T12:36:00Z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