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A35" w:rsidRDefault="00A60084" w:rsidP="00FC5A35">
      <w:pPr>
        <w:pStyle w:val="OZNPROJEKTUwskazaniedatylubwersjiprojektu"/>
      </w:pPr>
      <w:bookmarkStart w:id="0" w:name="_GoBack"/>
      <w:bookmarkEnd w:id="0"/>
      <w:r>
        <w:t>Projekt</w:t>
      </w:r>
    </w:p>
    <w:p w:rsidR="00FC5A35" w:rsidRDefault="00A60084" w:rsidP="00FC5A35">
      <w:pPr>
        <w:pStyle w:val="OZNRODZAKTUtznustawalubrozporzdzenieiorganwydajcy"/>
      </w:pPr>
      <w:r>
        <w:t>ustawa</w:t>
      </w:r>
    </w:p>
    <w:p w:rsidR="00FC5A35" w:rsidRDefault="00A60084" w:rsidP="00FC5A35">
      <w:pPr>
        <w:pStyle w:val="DATAAKTUdatauchwalenialubwydaniaaktu"/>
      </w:pPr>
      <w:r>
        <w:t>z dnia</w:t>
      </w:r>
    </w:p>
    <w:p w:rsidR="00FC5A35" w:rsidRDefault="00FC5A35" w:rsidP="00A60084">
      <w:pPr>
        <w:pStyle w:val="TYTUAKTUprzedmiotregulacjiustawylubrozporzdzenia"/>
      </w:pPr>
      <w:r>
        <w:t xml:space="preserve">o zmianie ustawy o </w:t>
      </w:r>
      <w:r w:rsidRPr="00FC5A35">
        <w:t>pomocy państwa w nabyciu pierwszego mieszkania przez</w:t>
      </w:r>
      <w:r w:rsidR="00A60084">
        <w:t> </w:t>
      </w:r>
      <w:r w:rsidRPr="00FC5A35">
        <w:t>młodych</w:t>
      </w:r>
      <w:r w:rsidR="00A60084">
        <w:t> </w:t>
      </w:r>
      <w:r w:rsidRPr="00FC5A35">
        <w:t>ludzi</w:t>
      </w:r>
    </w:p>
    <w:p w:rsidR="0005408D" w:rsidRDefault="00FC5A35" w:rsidP="00910D1C">
      <w:pPr>
        <w:pStyle w:val="ARTartustawynprozporzdzenia"/>
      </w:pPr>
      <w:r w:rsidRPr="00A60084">
        <w:rPr>
          <w:rStyle w:val="Ppogrubienie"/>
        </w:rPr>
        <w:t>Art.</w:t>
      </w:r>
      <w:r w:rsidR="00A60084">
        <w:rPr>
          <w:rStyle w:val="Ppogrubienie"/>
        </w:rPr>
        <w:t> </w:t>
      </w:r>
      <w:r w:rsidRPr="00A60084">
        <w:rPr>
          <w:rStyle w:val="Ppogrubienie"/>
        </w:rPr>
        <w:t>1.</w:t>
      </w:r>
      <w:r w:rsidR="00370AC4">
        <w:rPr>
          <w:rStyle w:val="Ppogrubienie"/>
        </w:rPr>
        <w:t> </w:t>
      </w:r>
      <w:r>
        <w:t xml:space="preserve">W ustawie z dnia </w:t>
      </w:r>
      <w:r w:rsidRPr="00FC5A35">
        <w:t>27 września 2013 r.</w:t>
      </w:r>
      <w:r>
        <w:t xml:space="preserve"> </w:t>
      </w:r>
      <w:r w:rsidR="00722D29">
        <w:t>o</w:t>
      </w:r>
      <w:r>
        <w:t xml:space="preserve"> </w:t>
      </w:r>
      <w:r w:rsidRPr="00FC5A35">
        <w:t>pomocy państwa w nabyciu pierwszego</w:t>
      </w:r>
      <w:r w:rsidR="00A60084">
        <w:t xml:space="preserve"> </w:t>
      </w:r>
      <w:r w:rsidR="00347880">
        <w:t>m</w:t>
      </w:r>
      <w:r w:rsidRPr="00FC5A35">
        <w:t>ieszkania przez młodych ludzi</w:t>
      </w:r>
      <w:r w:rsidR="00722D29">
        <w:t xml:space="preserve"> </w:t>
      </w:r>
      <w:r w:rsidR="00722D29" w:rsidRPr="00722D29">
        <w:t>(Dz. U. z 2015 r. poz. 1865, z 2016 r. poz. 1250 oraz z</w:t>
      </w:r>
      <w:r w:rsidR="00A60084">
        <w:t> </w:t>
      </w:r>
      <w:r w:rsidR="00722D29" w:rsidRPr="00722D29">
        <w:t>2017</w:t>
      </w:r>
      <w:r w:rsidR="00A60084">
        <w:t> </w:t>
      </w:r>
      <w:r w:rsidR="00722D29" w:rsidRPr="00722D29">
        <w:t>r. poz. 60)</w:t>
      </w:r>
      <w:r w:rsidR="007F7841">
        <w:t xml:space="preserve"> w art. 37</w:t>
      </w:r>
      <w:r w:rsidR="00910D1C">
        <w:t xml:space="preserve"> </w:t>
      </w:r>
      <w:r w:rsidR="0005408D">
        <w:t xml:space="preserve">w ust. 1 w pkt 1 wyrazy </w:t>
      </w:r>
      <w:r w:rsidR="00A60084">
        <w:t>„</w:t>
      </w:r>
      <w:r w:rsidR="0005408D">
        <w:t>95%</w:t>
      </w:r>
      <w:r w:rsidR="00A60084">
        <w:t>”</w:t>
      </w:r>
      <w:r w:rsidR="00910D1C">
        <w:t xml:space="preserve"> zastępuje się wyrazami </w:t>
      </w:r>
      <w:r w:rsidR="00A60084">
        <w:t>„</w:t>
      </w:r>
      <w:r w:rsidR="00910D1C">
        <w:t>100%</w:t>
      </w:r>
      <w:r w:rsidR="00A60084">
        <w:t>”</w:t>
      </w:r>
      <w:r w:rsidR="00910D1C">
        <w:t>.</w:t>
      </w:r>
    </w:p>
    <w:p w:rsidR="00910D1C" w:rsidRDefault="003E2A02" w:rsidP="00B46ABA">
      <w:pPr>
        <w:pStyle w:val="ARTartustawynprozporzdzenia"/>
      </w:pPr>
      <w:r w:rsidRPr="00A60084">
        <w:rPr>
          <w:rStyle w:val="Ppogrubienie"/>
        </w:rPr>
        <w:t>Art.</w:t>
      </w:r>
      <w:r w:rsidR="00A60084">
        <w:rPr>
          <w:rStyle w:val="Ppogrubienie"/>
        </w:rPr>
        <w:t> </w:t>
      </w:r>
      <w:r w:rsidRPr="00A60084">
        <w:rPr>
          <w:rStyle w:val="Ppogrubienie"/>
        </w:rPr>
        <w:t>2.</w:t>
      </w:r>
      <w:r w:rsidR="00370AC4">
        <w:t> </w:t>
      </w:r>
      <w:r w:rsidR="00910D1C">
        <w:t xml:space="preserve">Bank Gospodarstwa Krajowego, nie później niż w terminie </w:t>
      </w:r>
      <w:r w:rsidR="00B46ABA" w:rsidRPr="00B46ABA">
        <w:rPr>
          <w:rStyle w:val="PKpogrubieniekursywa"/>
          <w:b w:val="0"/>
          <w:i w:val="0"/>
        </w:rPr>
        <w:t>14</w:t>
      </w:r>
      <w:r w:rsidR="00910D1C" w:rsidRPr="00B46ABA">
        <w:rPr>
          <w:rStyle w:val="PKpogrubieniekursywa"/>
          <w:b w:val="0"/>
          <w:i w:val="0"/>
        </w:rPr>
        <w:t xml:space="preserve"> </w:t>
      </w:r>
      <w:r w:rsidR="00910D1C" w:rsidRPr="00BB448D">
        <w:rPr>
          <w:rStyle w:val="PKpogrubieniekursywa"/>
          <w:b w:val="0"/>
          <w:i w:val="0"/>
        </w:rPr>
        <w:t>dni</w:t>
      </w:r>
      <w:r w:rsidR="00910D1C">
        <w:t xml:space="preserve"> od dnia wejścia </w:t>
      </w:r>
      <w:r w:rsidR="00B70C03">
        <w:t xml:space="preserve">w życie </w:t>
      </w:r>
      <w:r w:rsidR="004D04E9">
        <w:t xml:space="preserve">niniejszej </w:t>
      </w:r>
      <w:r w:rsidR="00910D1C">
        <w:t>ustawy, ogłasza w Biuletynie Inf</w:t>
      </w:r>
      <w:r w:rsidR="004D04E9">
        <w:t>ormacji Publicznej informację o </w:t>
      </w:r>
      <w:r w:rsidR="00910D1C">
        <w:t xml:space="preserve">wznowieniu przyjmowania wniosków o dofinansowanie wkładu własnego z terminem wypłaty wsparcia przypadającym w 2017 r. </w:t>
      </w:r>
      <w:r w:rsidR="00F317C2">
        <w:t>Instytucje kredytujące wznawiają przyjmowanie</w:t>
      </w:r>
      <w:r w:rsidR="00F317C2" w:rsidRPr="00F317C2">
        <w:t xml:space="preserve"> </w:t>
      </w:r>
      <w:r w:rsidR="00F317C2">
        <w:t>wniosków o</w:t>
      </w:r>
      <w:r w:rsidR="009A7D7C">
        <w:t xml:space="preserve"> </w:t>
      </w:r>
      <w:r w:rsidR="00F317C2">
        <w:t>dofinansowanie wkładu własnego od dnia następującego po dniu ogłoszenia informacji przez</w:t>
      </w:r>
      <w:r w:rsidR="00F317C2" w:rsidRPr="00F317C2">
        <w:t xml:space="preserve"> </w:t>
      </w:r>
      <w:r w:rsidR="00F317C2">
        <w:t>Bank Gospodarstwa Krajowego.</w:t>
      </w:r>
    </w:p>
    <w:p w:rsidR="00A60084" w:rsidRPr="0005408D" w:rsidRDefault="0030654B" w:rsidP="00370AC4">
      <w:pPr>
        <w:pStyle w:val="ARTartustawynprozporzdzenia"/>
        <w:rPr>
          <w:rStyle w:val="Kkursywa"/>
          <w:i w:val="0"/>
        </w:rPr>
      </w:pPr>
      <w:r w:rsidRPr="00A60084">
        <w:rPr>
          <w:rStyle w:val="Ppogrubienie"/>
        </w:rPr>
        <w:t>Art.</w:t>
      </w:r>
      <w:r w:rsidR="00A60084">
        <w:rPr>
          <w:rStyle w:val="Ppogrubienie"/>
        </w:rPr>
        <w:t> </w:t>
      </w:r>
      <w:r w:rsidRPr="00A60084">
        <w:rPr>
          <w:rStyle w:val="Ppogrubienie"/>
        </w:rPr>
        <w:t>3</w:t>
      </w:r>
      <w:r w:rsidR="0005408D" w:rsidRPr="00A60084">
        <w:rPr>
          <w:rStyle w:val="Ppogrubienie"/>
        </w:rPr>
        <w:t>.</w:t>
      </w:r>
      <w:r w:rsidR="00370AC4">
        <w:t> </w:t>
      </w:r>
      <w:r w:rsidR="003E2A02">
        <w:t xml:space="preserve">Ustawa wchodzi w życie </w:t>
      </w:r>
      <w:r>
        <w:t>z dniem</w:t>
      </w:r>
      <w:r w:rsidR="00910D1C">
        <w:t xml:space="preserve"> </w:t>
      </w:r>
      <w:r>
        <w:t>1 sierpnia 2017 r</w:t>
      </w:r>
      <w:r w:rsidR="003E2A02">
        <w:t xml:space="preserve">. </w:t>
      </w:r>
    </w:p>
    <w:sectPr w:rsidR="00A60084" w:rsidRPr="0005408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D7A" w:rsidRDefault="00B40D7A">
      <w:r>
        <w:separator/>
      </w:r>
    </w:p>
  </w:endnote>
  <w:endnote w:type="continuationSeparator" w:id="0">
    <w:p w:rsidR="00B40D7A" w:rsidRDefault="00B4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D7A" w:rsidRDefault="00B40D7A">
      <w:r>
        <w:separator/>
      </w:r>
    </w:p>
  </w:footnote>
  <w:footnote w:type="continuationSeparator" w:id="0">
    <w:p w:rsidR="00B40D7A" w:rsidRDefault="00B40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0654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35"/>
    <w:rsid w:val="00000977"/>
    <w:rsid w:val="000012DA"/>
    <w:rsid w:val="0000246E"/>
    <w:rsid w:val="00003862"/>
    <w:rsid w:val="00012A35"/>
    <w:rsid w:val="00016099"/>
    <w:rsid w:val="00016F1E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08D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580"/>
    <w:rsid w:val="000B0C1F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5090"/>
    <w:rsid w:val="0014026F"/>
    <w:rsid w:val="00144F4D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367B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C42"/>
    <w:rsid w:val="001A5BEF"/>
    <w:rsid w:val="001A7F15"/>
    <w:rsid w:val="001B342E"/>
    <w:rsid w:val="001C1832"/>
    <w:rsid w:val="001C188C"/>
    <w:rsid w:val="001D090F"/>
    <w:rsid w:val="001D1783"/>
    <w:rsid w:val="001D53CD"/>
    <w:rsid w:val="001D55A3"/>
    <w:rsid w:val="001D5AF5"/>
    <w:rsid w:val="001E0D92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6A5A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742E"/>
    <w:rsid w:val="00271013"/>
    <w:rsid w:val="00273FE4"/>
    <w:rsid w:val="002764E0"/>
    <w:rsid w:val="002765B4"/>
    <w:rsid w:val="00276A94"/>
    <w:rsid w:val="0029405D"/>
    <w:rsid w:val="00294FA6"/>
    <w:rsid w:val="00295A6F"/>
    <w:rsid w:val="002A20C4"/>
    <w:rsid w:val="002A570F"/>
    <w:rsid w:val="002A7292"/>
    <w:rsid w:val="002A7333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54B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B94"/>
    <w:rsid w:val="00330BAF"/>
    <w:rsid w:val="00334E3A"/>
    <w:rsid w:val="003361DD"/>
    <w:rsid w:val="00341A6A"/>
    <w:rsid w:val="00345B9C"/>
    <w:rsid w:val="00347880"/>
    <w:rsid w:val="00352DAE"/>
    <w:rsid w:val="00354EB9"/>
    <w:rsid w:val="003602AE"/>
    <w:rsid w:val="00360929"/>
    <w:rsid w:val="0036406F"/>
    <w:rsid w:val="003647D5"/>
    <w:rsid w:val="003674B0"/>
    <w:rsid w:val="00367E76"/>
    <w:rsid w:val="00370AC4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F57"/>
    <w:rsid w:val="003D12C2"/>
    <w:rsid w:val="003D31B9"/>
    <w:rsid w:val="003D3867"/>
    <w:rsid w:val="003E0D1A"/>
    <w:rsid w:val="003E2A02"/>
    <w:rsid w:val="003E2DA3"/>
    <w:rsid w:val="003F020D"/>
    <w:rsid w:val="003F03D9"/>
    <w:rsid w:val="003F2FBE"/>
    <w:rsid w:val="003F318D"/>
    <w:rsid w:val="003F5BAE"/>
    <w:rsid w:val="003F6ED7"/>
    <w:rsid w:val="003F7B9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17DB"/>
    <w:rsid w:val="00432B76"/>
    <w:rsid w:val="00434D01"/>
    <w:rsid w:val="004354D6"/>
    <w:rsid w:val="00435D26"/>
    <w:rsid w:val="004361F9"/>
    <w:rsid w:val="00440C99"/>
    <w:rsid w:val="0044175C"/>
    <w:rsid w:val="00445F4D"/>
    <w:rsid w:val="004504C0"/>
    <w:rsid w:val="004550FB"/>
    <w:rsid w:val="0046111A"/>
    <w:rsid w:val="00461DB1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3C5"/>
    <w:rsid w:val="004C7EE7"/>
    <w:rsid w:val="004D04E9"/>
    <w:rsid w:val="004D2DEE"/>
    <w:rsid w:val="004D2E1F"/>
    <w:rsid w:val="004D7FD9"/>
    <w:rsid w:val="004E1324"/>
    <w:rsid w:val="004E19A5"/>
    <w:rsid w:val="004E37E5"/>
    <w:rsid w:val="004E3FDB"/>
    <w:rsid w:val="004F1F4A"/>
    <w:rsid w:val="004F2169"/>
    <w:rsid w:val="004F296D"/>
    <w:rsid w:val="004F508B"/>
    <w:rsid w:val="004F695F"/>
    <w:rsid w:val="004F6CA4"/>
    <w:rsid w:val="00500752"/>
    <w:rsid w:val="00501A50"/>
    <w:rsid w:val="0050222D"/>
    <w:rsid w:val="00502E30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4C03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CE5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A7F23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2BA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184"/>
    <w:rsid w:val="006333DA"/>
    <w:rsid w:val="00635134"/>
    <w:rsid w:val="006356E2"/>
    <w:rsid w:val="00642A65"/>
    <w:rsid w:val="00645DCE"/>
    <w:rsid w:val="006465AC"/>
    <w:rsid w:val="006465BF"/>
    <w:rsid w:val="00646A19"/>
    <w:rsid w:val="00653B22"/>
    <w:rsid w:val="00657BF4"/>
    <w:rsid w:val="006603FB"/>
    <w:rsid w:val="006608DF"/>
    <w:rsid w:val="006623AC"/>
    <w:rsid w:val="006678AF"/>
    <w:rsid w:val="006701EF"/>
    <w:rsid w:val="00673BA5"/>
    <w:rsid w:val="00677E57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1C26"/>
    <w:rsid w:val="006C419E"/>
    <w:rsid w:val="006C4A31"/>
    <w:rsid w:val="006C5AC2"/>
    <w:rsid w:val="006C6AFB"/>
    <w:rsid w:val="006D2735"/>
    <w:rsid w:val="006D32E9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239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D29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38A"/>
    <w:rsid w:val="00780122"/>
    <w:rsid w:val="0078214B"/>
    <w:rsid w:val="0078498A"/>
    <w:rsid w:val="00787225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3629"/>
    <w:rsid w:val="007E59C9"/>
    <w:rsid w:val="007F0072"/>
    <w:rsid w:val="007F2EB6"/>
    <w:rsid w:val="007F54C3"/>
    <w:rsid w:val="007F7841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8BE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0E8"/>
    <w:rsid w:val="008D2434"/>
    <w:rsid w:val="008D2475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D1C"/>
    <w:rsid w:val="009119E5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864"/>
    <w:rsid w:val="009A0D12"/>
    <w:rsid w:val="009A1987"/>
    <w:rsid w:val="009A2BEE"/>
    <w:rsid w:val="009A5289"/>
    <w:rsid w:val="009A7A53"/>
    <w:rsid w:val="009A7D7C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58EE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4D"/>
    <w:rsid w:val="00A56D62"/>
    <w:rsid w:val="00A56F07"/>
    <w:rsid w:val="00A5762C"/>
    <w:rsid w:val="00A60084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7CE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4EE8"/>
    <w:rsid w:val="00AC5381"/>
    <w:rsid w:val="00AC5920"/>
    <w:rsid w:val="00AD0E65"/>
    <w:rsid w:val="00AD2BF2"/>
    <w:rsid w:val="00AD4E90"/>
    <w:rsid w:val="00AD500D"/>
    <w:rsid w:val="00AD5422"/>
    <w:rsid w:val="00AE2510"/>
    <w:rsid w:val="00AE4179"/>
    <w:rsid w:val="00AE4305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7AC"/>
    <w:rsid w:val="00B13921"/>
    <w:rsid w:val="00B1528C"/>
    <w:rsid w:val="00B16ACD"/>
    <w:rsid w:val="00B21487"/>
    <w:rsid w:val="00B21563"/>
    <w:rsid w:val="00B232D1"/>
    <w:rsid w:val="00B24DB5"/>
    <w:rsid w:val="00B31F9E"/>
    <w:rsid w:val="00B3268F"/>
    <w:rsid w:val="00B32C2C"/>
    <w:rsid w:val="00B33A1A"/>
    <w:rsid w:val="00B33E6C"/>
    <w:rsid w:val="00B371CC"/>
    <w:rsid w:val="00B40D7A"/>
    <w:rsid w:val="00B4161C"/>
    <w:rsid w:val="00B41CD9"/>
    <w:rsid w:val="00B427E6"/>
    <w:rsid w:val="00B428A6"/>
    <w:rsid w:val="00B43E1F"/>
    <w:rsid w:val="00B45FBC"/>
    <w:rsid w:val="00B46ABA"/>
    <w:rsid w:val="00B51A7D"/>
    <w:rsid w:val="00B535C2"/>
    <w:rsid w:val="00B55544"/>
    <w:rsid w:val="00B642FC"/>
    <w:rsid w:val="00B64D26"/>
    <w:rsid w:val="00B64FBB"/>
    <w:rsid w:val="00B70C03"/>
    <w:rsid w:val="00B70E22"/>
    <w:rsid w:val="00B774CB"/>
    <w:rsid w:val="00B80402"/>
    <w:rsid w:val="00B80B9A"/>
    <w:rsid w:val="00B830B7"/>
    <w:rsid w:val="00B844DB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48D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F05"/>
    <w:rsid w:val="00C54A3A"/>
    <w:rsid w:val="00C55566"/>
    <w:rsid w:val="00C56448"/>
    <w:rsid w:val="00C667BE"/>
    <w:rsid w:val="00C6766B"/>
    <w:rsid w:val="00C72223"/>
    <w:rsid w:val="00C72406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C9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59B"/>
    <w:rsid w:val="00DE7DC1"/>
    <w:rsid w:val="00DF3F7E"/>
    <w:rsid w:val="00DF70C3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ED4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5AD9"/>
    <w:rsid w:val="00EC0F5A"/>
    <w:rsid w:val="00EC4265"/>
    <w:rsid w:val="00EC4CEB"/>
    <w:rsid w:val="00EC4E22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29B"/>
    <w:rsid w:val="00F228B3"/>
    <w:rsid w:val="00F2668F"/>
    <w:rsid w:val="00F2742F"/>
    <w:rsid w:val="00F2753B"/>
    <w:rsid w:val="00F317C2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938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5A35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04DB32-C9F1-45FD-9B3D-B4ED96BA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1A30B6-CE17-4DC2-BD84-4BC0AFF5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Anna Szydłowska</dc:creator>
  <cp:lastModifiedBy>Grażyna D. Grabowska</cp:lastModifiedBy>
  <cp:revision>2</cp:revision>
  <cp:lastPrinted>2017-05-31T06:32:00Z</cp:lastPrinted>
  <dcterms:created xsi:type="dcterms:W3CDTF">2017-06-16T10:58:00Z</dcterms:created>
  <dcterms:modified xsi:type="dcterms:W3CDTF">2017-06-16T10:58:00Z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