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E72" w:rsidRPr="00BA2E72" w:rsidRDefault="00BA2E72" w:rsidP="00AA4C53">
      <w:pPr>
        <w:pStyle w:val="OZNPROJEKTUwskazaniedatylubwersjiprojektu"/>
      </w:pPr>
      <w:bookmarkStart w:id="0" w:name="_GoBack"/>
      <w:bookmarkEnd w:id="0"/>
      <w:r w:rsidRPr="00BA2E72">
        <w:t>Projekt</w:t>
      </w:r>
    </w:p>
    <w:p w:rsidR="00BA2E72" w:rsidRPr="00BA2E72" w:rsidRDefault="00BA2E72" w:rsidP="00AA4C53">
      <w:pPr>
        <w:pStyle w:val="OZNRODZAKTUtznustawalubrozporzdzenieiorganwydajcy"/>
      </w:pPr>
      <w:r w:rsidRPr="00BA2E72">
        <w:t>Ustawa</w:t>
      </w:r>
    </w:p>
    <w:p w:rsidR="00BA2E72" w:rsidRPr="00BA2E72" w:rsidRDefault="00BA2E72" w:rsidP="00AA4C53">
      <w:pPr>
        <w:pStyle w:val="DATAAKTUdatauchwalenialubwydaniaaktu"/>
      </w:pPr>
      <w:r w:rsidRPr="00BA2E72">
        <w:t xml:space="preserve">z dnia </w:t>
      </w:r>
    </w:p>
    <w:p w:rsidR="00BA2E72" w:rsidRPr="00BA2E72" w:rsidRDefault="00BA2E72" w:rsidP="00AA4C53">
      <w:pPr>
        <w:pStyle w:val="TYTUAKTUprzedmiotregulacjiustawylubrozporzdzenia"/>
      </w:pPr>
      <w:r w:rsidRPr="00BA2E72">
        <w:t xml:space="preserve">o wypowiedzeniu Umowy między Rządem Rzeczypospolitej Polskiej </w:t>
      </w:r>
      <w:r w:rsidR="00A35ECD">
        <w:br/>
      </w:r>
      <w:r w:rsidRPr="00BA2E72">
        <w:t>i</w:t>
      </w:r>
      <w:r w:rsidR="00A35ECD">
        <w:t xml:space="preserve"> </w:t>
      </w:r>
      <w:r w:rsidRPr="00BA2E72">
        <w:t>Rządem Republiki Portugalskiej w sprawie popierania i wzajemnej ochrony inwestycji, sporządzonej</w:t>
      </w:r>
      <w:r w:rsidR="00A35ECD">
        <w:t> </w:t>
      </w:r>
      <w:r w:rsidRPr="00BA2E72">
        <w:t>w</w:t>
      </w:r>
      <w:r w:rsidR="00A35ECD">
        <w:t> </w:t>
      </w:r>
      <w:r w:rsidRPr="00BA2E72">
        <w:t>Lizbonie dnia 11 marca 1993 r.</w:t>
      </w:r>
    </w:p>
    <w:p w:rsidR="00BA2E72" w:rsidRPr="00BA2E72" w:rsidRDefault="00BA2E72" w:rsidP="00AA4C53">
      <w:pPr>
        <w:pStyle w:val="ARTartustawynprozporzdzenia"/>
      </w:pPr>
      <w:r w:rsidRPr="00A35ECD">
        <w:rPr>
          <w:rStyle w:val="Ppogrubienie"/>
        </w:rPr>
        <w:t>Art. 1</w:t>
      </w:r>
      <w:r w:rsidR="006479E7" w:rsidRPr="00A35ECD">
        <w:rPr>
          <w:rStyle w:val="Ppogrubienie"/>
        </w:rPr>
        <w:t>.</w:t>
      </w:r>
      <w:r w:rsidR="006479E7">
        <w:t xml:space="preserve"> </w:t>
      </w:r>
      <w:r w:rsidRPr="00BA2E72">
        <w:t>Wyraża się zgodę na dokonanie przez Prezydenta Rzeczypospolitej Polskiej wypowiedzenia Umowy między Rządem Rzeczypospolitej Polskiej i Rządem Republiki Portugalskiej w sprawie popierania i wzajemnej ochrony inwestycji, sporządzonej w Lizbonie dnia 11 marca 1993 r.</w:t>
      </w:r>
    </w:p>
    <w:p w:rsidR="00BA2E72" w:rsidRPr="00BA2E72" w:rsidRDefault="00BA2E72" w:rsidP="00AA4C53">
      <w:pPr>
        <w:pStyle w:val="ARTartustawynprozporzdzenia"/>
      </w:pPr>
      <w:r w:rsidRPr="00A35ECD">
        <w:rPr>
          <w:rStyle w:val="Ppogrubienie"/>
        </w:rPr>
        <w:t>Art. 2</w:t>
      </w:r>
      <w:r w:rsidR="006479E7" w:rsidRPr="00A35ECD">
        <w:rPr>
          <w:rStyle w:val="Ppogrubienie"/>
        </w:rPr>
        <w:t>.</w:t>
      </w:r>
      <w:r w:rsidR="006479E7">
        <w:t xml:space="preserve"> </w:t>
      </w:r>
      <w:r w:rsidRPr="00BA2E72">
        <w:t>Ustawa wchodzi w życie po upływie 14 dni od dnia ogłoszenia.</w:t>
      </w:r>
    </w:p>
    <w:p w:rsidR="00F07B80" w:rsidRPr="00737F6A" w:rsidRDefault="00F07B80" w:rsidP="00737F6A"/>
    <w:sectPr w:rsidR="00F07B80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1AC" w:rsidRDefault="00C861AC">
      <w:r>
        <w:separator/>
      </w:r>
    </w:p>
  </w:endnote>
  <w:endnote w:type="continuationSeparator" w:id="0">
    <w:p w:rsidR="00C861AC" w:rsidRDefault="00C8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1AC" w:rsidRDefault="00C861AC">
      <w:r>
        <w:separator/>
      </w:r>
    </w:p>
  </w:footnote>
  <w:footnote w:type="continuationSeparator" w:id="0">
    <w:p w:rsidR="00C861AC" w:rsidRDefault="00C86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8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479E7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7F7A19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4C57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5ECD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C53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2E72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1AC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27F2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49BE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7B80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1D9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240E5B-ED94-4CC0-8A1D-8778C341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4C5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994C57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994C57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994C57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994C57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994C57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994C57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994C57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994C57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994C57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994C57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994C57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994C57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994C57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994C57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94C57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994C57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994C57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994C57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994C57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994C57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994C57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994C57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994C57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994C57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994C57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994C57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994C57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994C57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994C57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994C57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994C57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994C57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994C57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994C57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994C57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994C57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994C57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994C57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994C57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994C57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994C57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994C57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994C57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994C57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994C57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994C57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994C57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994C57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994C57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994C57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994C57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994C57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994C57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994C57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994C57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994C57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994C57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994C57"/>
  </w:style>
  <w:style w:type="paragraph" w:customStyle="1" w:styleId="ZTIR2TIRzmpodwtirtiret">
    <w:name w:val="Z_TIR/2TIR – zm. podw. tir. tiret"/>
    <w:basedOn w:val="TIRtiret"/>
    <w:uiPriority w:val="78"/>
    <w:qFormat/>
    <w:rsid w:val="00994C57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994C57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994C57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994C57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994C57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994C57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994C57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994C57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994C57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994C57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994C57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994C57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994C57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994C57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994C57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994C57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994C57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994C57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994C57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994C57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994C57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994C57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994C57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994C57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994C57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994C57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994C57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994C57"/>
    <w:pPr>
      <w:ind w:left="2404"/>
    </w:pPr>
  </w:style>
  <w:style w:type="paragraph" w:customStyle="1" w:styleId="ODNONIKtreodnonika">
    <w:name w:val="ODNOŚNIK – treść odnośnika"/>
    <w:uiPriority w:val="19"/>
    <w:qFormat/>
    <w:rsid w:val="00994C57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994C57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994C57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994C57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994C57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994C57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994C57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994C57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994C57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994C57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994C57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994C57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994C57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994C57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994C57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994C57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994C57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994C57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994C57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994C57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994C57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994C57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994C57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994C57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994C57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994C57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994C57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994C57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994C57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994C57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994C57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994C57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994C57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994C57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994C57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994C57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994C57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994C57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994C57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994C57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994C57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994C57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994C57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994C57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994C57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994C57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994C57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994C57"/>
  </w:style>
  <w:style w:type="paragraph" w:customStyle="1" w:styleId="ZZUSTzmianazmust">
    <w:name w:val="ZZ/UST(§) – zmiana zm. ust. (§)"/>
    <w:basedOn w:val="ZZARTzmianazmart"/>
    <w:uiPriority w:val="65"/>
    <w:qFormat/>
    <w:rsid w:val="00994C57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994C57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994C57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994C57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994C57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994C57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994C57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994C57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994C57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994C57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994C57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994C57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994C57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994C57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994C57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994C57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994C57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94C57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994C57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994C57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994C57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994C57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994C57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994C57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994C57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994C57"/>
  </w:style>
  <w:style w:type="paragraph" w:customStyle="1" w:styleId="TEKSTZacznikido">
    <w:name w:val="TEKST&quot;Załącznik(i) do ...&quot;"/>
    <w:uiPriority w:val="28"/>
    <w:qFormat/>
    <w:rsid w:val="00994C5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994C57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994C57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994C57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994C57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994C57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994C57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994C57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994C57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994C57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994C57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994C57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994C57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994C57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994C57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994C57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994C57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994C57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994C57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994C57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994C57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994C57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994C57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994C57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994C57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994C57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994C57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994C57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994C57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994C57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994C57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994C57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994C57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994C57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994C57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994C57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994C57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994C57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994C57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994C57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994C57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994C57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994C57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994C57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994C57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994C57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994C57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994C57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994C57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994C57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994C57"/>
    <w:rPr>
      <w:b/>
    </w:rPr>
  </w:style>
  <w:style w:type="character" w:customStyle="1" w:styleId="Kkursywa">
    <w:name w:val="_K_ – kursywa"/>
    <w:basedOn w:val="Domylnaczcionkaakapitu"/>
    <w:uiPriority w:val="1"/>
    <w:qFormat/>
    <w:rsid w:val="00994C57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994C57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94C57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994C57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994C57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994C57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994C57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994C57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994C57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994C57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994C57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994C57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994C57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994C57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994C57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994C57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994C57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994C57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994C57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994C57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994C57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994C57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994C57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994C57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994C57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994C57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994C57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99"/>
    <w:qFormat/>
    <w:rsid w:val="00994C5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4CBA35-A4F4-4B10-9693-52AA6B45E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Czarnecka Grażyna</dc:creator>
  <cp:lastModifiedBy>Grażyna D. Grabowska</cp:lastModifiedBy>
  <cp:revision>2</cp:revision>
  <cp:lastPrinted>2012-04-23T06:39:00Z</cp:lastPrinted>
  <dcterms:created xsi:type="dcterms:W3CDTF">2017-07-24T11:28:00Z</dcterms:created>
  <dcterms:modified xsi:type="dcterms:W3CDTF">2017-07-24T11:28:00Z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