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6F" w:rsidRDefault="00DF5CE8" w:rsidP="00B7359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4E526F" w:rsidRDefault="004E526F" w:rsidP="004E526F">
      <w:pPr>
        <w:pStyle w:val="OZNRODZAKTUtznustawalubrozporzdzenieiorganwydajcy"/>
      </w:pPr>
      <w:r>
        <w:t>USTAWA</w:t>
      </w:r>
    </w:p>
    <w:p w:rsidR="004E526F" w:rsidRPr="004E526F" w:rsidRDefault="00DF5CE8" w:rsidP="004E526F">
      <w:pPr>
        <w:pStyle w:val="DATAAKTUdatauchwalenialubwydaniaaktu"/>
      </w:pPr>
      <w:r>
        <w:t>z dnia</w:t>
      </w:r>
    </w:p>
    <w:p w:rsidR="004E526F" w:rsidRDefault="004E526F" w:rsidP="004E526F">
      <w:pPr>
        <w:pStyle w:val="TYTUAKTUprzedmiotregulacjiustawylubrozporzdzenia"/>
      </w:pPr>
      <w:r>
        <w:t>o dystrybucji ubezpieczeń</w:t>
      </w:r>
      <w:r w:rsidRPr="00DF5CE8">
        <w:rPr>
          <w:rStyle w:val="IGPindeksgrnyipogrubienie"/>
        </w:rPr>
        <w:footnoteReference w:id="1"/>
      </w:r>
      <w:r w:rsidRPr="00DF5CE8">
        <w:rPr>
          <w:rStyle w:val="IGPindeksgrnyipogrubienie"/>
        </w:rPr>
        <w:t>)</w:t>
      </w:r>
      <w:r w:rsidR="007620AE" w:rsidRPr="00DF5CE8">
        <w:rPr>
          <w:rStyle w:val="IGPindeksgrnyipogrubienie"/>
        </w:rPr>
        <w:t>,</w:t>
      </w:r>
      <w:r w:rsidR="00814DD3" w:rsidRPr="00DF5CE8">
        <w:rPr>
          <w:rStyle w:val="IGPindeksgrnyipogrubienie"/>
        </w:rPr>
        <w:t xml:space="preserve"> </w:t>
      </w:r>
      <w:r w:rsidRPr="00DF5CE8">
        <w:rPr>
          <w:rStyle w:val="IGPindeksgrnyipogrubienie"/>
        </w:rPr>
        <w:footnoteReference w:id="2"/>
      </w:r>
      <w:r w:rsidRPr="00DF5CE8">
        <w:rPr>
          <w:rStyle w:val="IGPindeksgrnyipogrubienie"/>
        </w:rPr>
        <w:t>)</w:t>
      </w:r>
    </w:p>
    <w:p w:rsidR="001C4F7D" w:rsidRPr="001C4F7D" w:rsidRDefault="00B6352E" w:rsidP="001C4F7D">
      <w:pPr>
        <w:pStyle w:val="ROZDZODDZOZNoznaczenierozdziauluboddziau"/>
      </w:pPr>
      <w:r>
        <w:t>Rozdział</w:t>
      </w:r>
      <w:r w:rsidR="00DF5CE8">
        <w:t xml:space="preserve"> </w:t>
      </w:r>
      <w:r w:rsidR="00A80257">
        <w:t>1</w:t>
      </w:r>
    </w:p>
    <w:p w:rsidR="001C4F7D" w:rsidRPr="001C4F7D" w:rsidRDefault="001C4F7D" w:rsidP="00B73590">
      <w:pPr>
        <w:pStyle w:val="ROZDZODDZPRZEDMprzedmiotregulacjirozdziauluboddziau"/>
      </w:pPr>
      <w:r w:rsidRPr="001C4F7D">
        <w:t>Przepisy ogólne</w:t>
      </w:r>
    </w:p>
    <w:p w:rsidR="001C4F7D" w:rsidRPr="0046035E" w:rsidRDefault="00A34F35" w:rsidP="0046035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8B4981" w:rsidRPr="00B73590">
        <w:rPr>
          <w:rStyle w:val="Ppogrubienie"/>
        </w:rPr>
        <w:t>1.</w:t>
      </w:r>
      <w:r w:rsidR="00DF5CE8">
        <w:t xml:space="preserve"> </w:t>
      </w:r>
      <w:r w:rsidR="001C4F7D" w:rsidRPr="0046035E">
        <w:t xml:space="preserve">Ustawa określa zasady wykonywania działalności w zakresie dystrybucji ubezpieczeń osobowych i majątkowych oraz dystrybucji </w:t>
      </w:r>
      <w:r w:rsidR="00CB687B">
        <w:t>reasekuracji.</w:t>
      </w:r>
    </w:p>
    <w:p w:rsidR="001C4F7D" w:rsidRPr="00E54BCF" w:rsidRDefault="00A34F35" w:rsidP="001C4F7D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C4F7D" w:rsidRPr="00B73590">
        <w:rPr>
          <w:rStyle w:val="Ppogrubienie"/>
        </w:rPr>
        <w:t>2.</w:t>
      </w:r>
      <w:r w:rsidR="00DF5CE8">
        <w:t xml:space="preserve"> </w:t>
      </w:r>
      <w:r w:rsidR="001C4F7D" w:rsidRPr="00E54BCF">
        <w:t>Ilekroć w ustawie jest mowa o państwach członkowskich Unii Europejskiej</w:t>
      </w:r>
      <w:r w:rsidR="001E6AC2">
        <w:t>,</w:t>
      </w:r>
      <w:r w:rsidR="001C4F7D" w:rsidRPr="00E54BCF">
        <w:t xml:space="preserve"> należy przez to rozumieć także państwa członkowskie Europejskiego Porozumienia o</w:t>
      </w:r>
      <w:r w:rsidR="00DF5CE8">
        <w:t> </w:t>
      </w:r>
      <w:r w:rsidR="001C4F7D" w:rsidRPr="00E54BCF">
        <w:t>Wolnym Handlu (EFTA) – strony umowy o Europejskim Obszarze Gospodarczym.</w:t>
      </w:r>
    </w:p>
    <w:p w:rsidR="001C4F7D" w:rsidRPr="00E54BCF" w:rsidRDefault="00A01C5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6352E" w:rsidRPr="00B73590">
        <w:rPr>
          <w:rStyle w:val="Ppogrubienie"/>
        </w:rPr>
        <w:t>3.</w:t>
      </w:r>
      <w:r w:rsidR="00DF5CE8">
        <w:t xml:space="preserve"> </w:t>
      </w:r>
      <w:r w:rsidR="001C4F7D" w:rsidRPr="00E54BCF">
        <w:t>1.</w:t>
      </w:r>
      <w:r w:rsidR="00DF5CE8">
        <w:t xml:space="preserve"> </w:t>
      </w:r>
      <w:r w:rsidR="001C4F7D" w:rsidRPr="00E54BCF">
        <w:t xml:space="preserve">Przepisów ustawy nie stosuje się do </w:t>
      </w:r>
      <w:r w:rsidR="000721FC" w:rsidRPr="00E54BCF">
        <w:t>przedsiębiorców</w:t>
      </w:r>
      <w:r w:rsidR="001C4F7D" w:rsidRPr="00E54BCF">
        <w:rPr>
          <w:rStyle w:val="Ppogrubienie"/>
        </w:rPr>
        <w:t xml:space="preserve"> </w:t>
      </w:r>
      <w:r w:rsidR="00D61F79" w:rsidRPr="00E54BCF">
        <w:t>wykonujących działalność</w:t>
      </w:r>
      <w:r w:rsidR="001C4F7D" w:rsidRPr="00E54BCF">
        <w:t xml:space="preserve"> w zakresie dystrybucji ubezpieczeń, jeżeli spełnione są łącznie następujące warunki:</w:t>
      </w:r>
    </w:p>
    <w:p w:rsidR="001C4F7D" w:rsidRPr="003E095F" w:rsidRDefault="00A34F35" w:rsidP="00B73590">
      <w:pPr>
        <w:pStyle w:val="PKTpunkt"/>
        <w:keepNext/>
      </w:pPr>
      <w:r w:rsidRPr="00E54BCF">
        <w:t>1)</w:t>
      </w:r>
      <w:r w:rsidRPr="00E54BCF">
        <w:tab/>
      </w:r>
      <w:r w:rsidR="001C4F7D" w:rsidRPr="00E54BCF">
        <w:t>umowa ubezpieczenia</w:t>
      </w:r>
      <w:r w:rsidR="00EE1551" w:rsidRPr="00E54BCF">
        <w:t xml:space="preserve"> lub umowa gwarancji ubezpieczeniowej</w:t>
      </w:r>
      <w:r w:rsidR="001C4F7D" w:rsidRPr="00E54BCF">
        <w:t xml:space="preserve">, </w:t>
      </w:r>
      <w:r w:rsidR="0081182E" w:rsidRPr="00E54BCF">
        <w:t>któr</w:t>
      </w:r>
      <w:r w:rsidR="0081182E">
        <w:t>ych</w:t>
      </w:r>
      <w:r w:rsidR="0081182E" w:rsidRPr="00E54BCF">
        <w:t xml:space="preserve"> </w:t>
      </w:r>
      <w:r w:rsidR="001C4F7D" w:rsidRPr="00E54BCF">
        <w:t xml:space="preserve">zawarcia lub wykonania dotyczą czynności dystrybucji ubezpieczeń, </w:t>
      </w:r>
      <w:r w:rsidR="0081182E">
        <w:t>są</w:t>
      </w:r>
      <w:r w:rsidR="0081182E" w:rsidRPr="00E54BCF">
        <w:t xml:space="preserve"> zawieran</w:t>
      </w:r>
      <w:r w:rsidR="0081182E">
        <w:t>e</w:t>
      </w:r>
      <w:r w:rsidR="0081182E" w:rsidRPr="00E54BCF">
        <w:t xml:space="preserve"> </w:t>
      </w:r>
      <w:r w:rsidR="001C4F7D" w:rsidRPr="00E54BCF">
        <w:t xml:space="preserve">jako uzupełnienie dostarczanych </w:t>
      </w:r>
      <w:r w:rsidR="001C4F7D" w:rsidRPr="003E095F">
        <w:t xml:space="preserve">przez </w:t>
      </w:r>
      <w:r w:rsidR="009D50CB" w:rsidRPr="003E095F">
        <w:t>dostawcę</w:t>
      </w:r>
      <w:r w:rsidR="001C4F7D" w:rsidRPr="003E095F">
        <w:t xml:space="preserve"> towarów lub świadczonych usług i pokrywa</w:t>
      </w:r>
      <w:r w:rsidR="00311D20">
        <w:t>ją</w:t>
      </w:r>
      <w:r w:rsidR="001C4F7D" w:rsidRPr="003E095F">
        <w:t xml:space="preserve"> następujące ryzyka:</w:t>
      </w:r>
    </w:p>
    <w:p w:rsidR="001C4F7D" w:rsidRPr="003E095F" w:rsidRDefault="00A34F35" w:rsidP="0046035E">
      <w:pPr>
        <w:pStyle w:val="LITlitera"/>
      </w:pPr>
      <w:r w:rsidRPr="003E095F">
        <w:t>a)</w:t>
      </w:r>
      <w:r w:rsidRPr="003E095F">
        <w:tab/>
      </w:r>
      <w:r w:rsidR="001C4F7D" w:rsidRPr="003E095F">
        <w:t>zniszczenia, utraty lub uszkodzenia tych towarów lub nieskorzystania ze świadczonej przez niego usługi, lub</w:t>
      </w:r>
    </w:p>
    <w:p w:rsidR="001C4F7D" w:rsidRPr="00E54BCF" w:rsidRDefault="00A34F35" w:rsidP="00F37910">
      <w:pPr>
        <w:pStyle w:val="LITlitera"/>
        <w:rPr>
          <w:rStyle w:val="Ppogrubienie"/>
        </w:rPr>
      </w:pPr>
      <w:r w:rsidRPr="003E095F">
        <w:lastRenderedPageBreak/>
        <w:t>b)</w:t>
      </w:r>
      <w:r w:rsidRPr="003E095F">
        <w:tab/>
      </w:r>
      <w:r w:rsidR="001C4F7D" w:rsidRPr="003E095F">
        <w:t xml:space="preserve">uszkodzenia lub utraty bagażu oraz inne ryzyka związane z </w:t>
      </w:r>
      <w:r w:rsidR="00335CDE" w:rsidRPr="003E095F">
        <w:t xml:space="preserve">usługami </w:t>
      </w:r>
      <w:r w:rsidR="007C14A2" w:rsidRPr="003E095F">
        <w:t xml:space="preserve">w zakresie podróży </w:t>
      </w:r>
      <w:r w:rsidR="009D50CB" w:rsidRPr="003E095F">
        <w:t>dostarczanymi</w:t>
      </w:r>
      <w:r w:rsidR="00335CDE" w:rsidRPr="003E095F">
        <w:t xml:space="preserve"> przez </w:t>
      </w:r>
      <w:r w:rsidR="0047788F" w:rsidRPr="003E095F">
        <w:t xml:space="preserve">tego </w:t>
      </w:r>
      <w:r w:rsidR="009D50CB" w:rsidRPr="003E095F">
        <w:t>dostawcę</w:t>
      </w:r>
      <w:r w:rsidR="001C4F7D" w:rsidRPr="00E54BCF">
        <w:t>;</w:t>
      </w:r>
    </w:p>
    <w:p w:rsidR="001C4F7D" w:rsidRPr="00E54BCF" w:rsidRDefault="00A34F35" w:rsidP="00F37910">
      <w:pPr>
        <w:pStyle w:val="PKTpunkt"/>
      </w:pPr>
      <w:r w:rsidRPr="00E54BCF">
        <w:t>2)</w:t>
      </w:r>
      <w:r w:rsidRPr="00E54BCF">
        <w:tab/>
      </w:r>
      <w:r w:rsidR="001C4F7D" w:rsidRPr="00E54BCF">
        <w:t>wysokość składki należne</w:t>
      </w:r>
      <w:r w:rsidR="00212B78" w:rsidRPr="00E54BCF">
        <w:t xml:space="preserve">j z tytułu umowy ubezpieczenia </w:t>
      </w:r>
      <w:r w:rsidR="009956EA">
        <w:t xml:space="preserve">lub umowy gwarancji ubezpieczeniowej </w:t>
      </w:r>
      <w:r w:rsidR="00212B78" w:rsidRPr="00E54BCF">
        <w:t xml:space="preserve">nie przekracza </w:t>
      </w:r>
      <w:r w:rsidR="001C4F7D" w:rsidRPr="00E54BCF">
        <w:t>kwoty stanowiącej równowartość 600 euro, obliczanej proporcjonalnie w wymiarze rocznym.</w:t>
      </w:r>
    </w:p>
    <w:p w:rsidR="00EA5E82" w:rsidRDefault="006F5619" w:rsidP="00B73590">
      <w:pPr>
        <w:pStyle w:val="USTustnpkodeksu"/>
        <w:keepNext/>
      </w:pPr>
      <w:r w:rsidRPr="00E54BCF">
        <w:t>2.</w:t>
      </w:r>
      <w:r w:rsidR="00DF5CE8">
        <w:t xml:space="preserve"> </w:t>
      </w:r>
      <w:r w:rsidRPr="00E54BCF">
        <w:t xml:space="preserve">Przepisów ustawy nie stosuje się również do przedsiębiorców wykonujących działalność w zakresie dystrybucji ubezpieczeń, </w:t>
      </w:r>
      <w:r w:rsidR="00440B19" w:rsidRPr="00E54BCF">
        <w:t xml:space="preserve">w przypadku gdy </w:t>
      </w:r>
      <w:r w:rsidR="00C20198" w:rsidRPr="00E54BCF">
        <w:t>umowa ubezpieczenia lub umowa gwarancji ubezpieczeniowej</w:t>
      </w:r>
      <w:r w:rsidR="000B63D0">
        <w:t>,</w:t>
      </w:r>
      <w:r w:rsidR="00C20198" w:rsidRPr="00E54BCF">
        <w:t xml:space="preserve"> </w:t>
      </w:r>
      <w:r w:rsidR="000B63D0" w:rsidRPr="00E54BCF">
        <w:t>któr</w:t>
      </w:r>
      <w:r w:rsidR="00ED5FD5">
        <w:t>ych</w:t>
      </w:r>
      <w:r w:rsidR="000B63D0" w:rsidRPr="00E54BCF">
        <w:t xml:space="preserve"> zawarcia lub wykonania dotyczą czynności dystrybucji ubezpieczeń, </w:t>
      </w:r>
      <w:r w:rsidR="00ED5FD5">
        <w:t>są</w:t>
      </w:r>
      <w:r w:rsidR="00C20198" w:rsidRPr="00E54BCF">
        <w:t xml:space="preserve"> zawieran</w:t>
      </w:r>
      <w:r w:rsidR="00ED5FD5">
        <w:t>e</w:t>
      </w:r>
      <w:r w:rsidR="00C20198" w:rsidRPr="00E54BCF">
        <w:t xml:space="preserve"> jako uzupełnienie</w:t>
      </w:r>
      <w:r w:rsidR="000B63D0" w:rsidRPr="000B63D0">
        <w:t xml:space="preserve"> </w:t>
      </w:r>
      <w:r w:rsidR="002A68A8">
        <w:t xml:space="preserve">usług </w:t>
      </w:r>
      <w:r w:rsidR="000B63D0" w:rsidRPr="000B63D0">
        <w:t>świadczon</w:t>
      </w:r>
      <w:r w:rsidR="000D7BC2">
        <w:t>ych</w:t>
      </w:r>
      <w:r w:rsidR="000B63D0" w:rsidRPr="000B63D0">
        <w:t xml:space="preserve"> </w:t>
      </w:r>
      <w:r w:rsidR="000B63D0">
        <w:t xml:space="preserve">przez </w:t>
      </w:r>
      <w:r w:rsidR="002A68A8">
        <w:t>dostawcę</w:t>
      </w:r>
      <w:r w:rsidR="000D7BC2">
        <w:t xml:space="preserve">, </w:t>
      </w:r>
      <w:r w:rsidR="00EA5E82">
        <w:t xml:space="preserve">oraz </w:t>
      </w:r>
      <w:r w:rsidR="00EA5E82" w:rsidRPr="00EA5E82">
        <w:t>spełnione są łącznie następujące warunki</w:t>
      </w:r>
      <w:r w:rsidR="00EA5E82">
        <w:t>:</w:t>
      </w:r>
    </w:p>
    <w:p w:rsidR="00750962" w:rsidRDefault="00EA5E82" w:rsidP="002A68A8">
      <w:pPr>
        <w:pStyle w:val="PKTpunkt"/>
      </w:pPr>
      <w:r>
        <w:t>1)</w:t>
      </w:r>
      <w:r>
        <w:tab/>
        <w:t>umowa</w:t>
      </w:r>
      <w:r w:rsidRPr="00EA5E82">
        <w:t xml:space="preserve"> ubezpieczenia lub umowa gwarancji ubezpieczeniowe</w:t>
      </w:r>
      <w:r>
        <w:t>j pokrywa</w:t>
      </w:r>
      <w:r w:rsidR="000B63D0" w:rsidRPr="003E095F">
        <w:t xml:space="preserve"> ryzyk</w:t>
      </w:r>
      <w:r w:rsidR="000B63D0">
        <w:t>o</w:t>
      </w:r>
      <w:r w:rsidR="002A68A8">
        <w:t xml:space="preserve"> </w:t>
      </w:r>
      <w:r w:rsidR="000B63D0" w:rsidRPr="003E095F">
        <w:t>nieskorzystania z</w:t>
      </w:r>
      <w:r w:rsidR="000D7BC2">
        <w:t xml:space="preserve"> </w:t>
      </w:r>
      <w:r w:rsidR="000B63D0" w:rsidRPr="003E095F">
        <w:t xml:space="preserve">usług </w:t>
      </w:r>
      <w:r w:rsidR="002A68A8">
        <w:t xml:space="preserve">świadczonych przez dostawcę </w:t>
      </w:r>
      <w:r w:rsidR="000B63D0" w:rsidRPr="003E095F">
        <w:t>lub</w:t>
      </w:r>
      <w:r w:rsidR="000B63D0">
        <w:t xml:space="preserve"> ryzyka, o k</w:t>
      </w:r>
      <w:r w:rsidR="00DF5CE8">
        <w:t>tórych mowa w </w:t>
      </w:r>
      <w:r w:rsidR="00A627B0">
        <w:t>ust. 1 pkt 1 lit.</w:t>
      </w:r>
      <w:r w:rsidR="000B63D0">
        <w:t xml:space="preserve"> </w:t>
      </w:r>
      <w:r w:rsidR="000B63D0" w:rsidRPr="003E095F">
        <w:t>b</w:t>
      </w:r>
      <w:r>
        <w:t>;</w:t>
      </w:r>
    </w:p>
    <w:p w:rsidR="00750962" w:rsidRDefault="00EA5E82" w:rsidP="00750962">
      <w:pPr>
        <w:pStyle w:val="PKTpunkt"/>
      </w:pPr>
      <w:r>
        <w:t>2</w:t>
      </w:r>
      <w:r w:rsidR="00750962">
        <w:t>)</w:t>
      </w:r>
      <w:r w:rsidR="00750962">
        <w:tab/>
      </w:r>
      <w:r w:rsidR="006F5619" w:rsidRPr="00E54BCF">
        <w:t xml:space="preserve">czas trwania </w:t>
      </w:r>
      <w:r w:rsidR="00FD0BFA">
        <w:t>danej</w:t>
      </w:r>
      <w:r w:rsidR="006F5619" w:rsidRPr="00E54BCF">
        <w:t xml:space="preserve"> usługi nie przekracza trzech miesięcy</w:t>
      </w:r>
      <w:r w:rsidR="00750962">
        <w:t>;</w:t>
      </w:r>
    </w:p>
    <w:p w:rsidR="006F5619" w:rsidRPr="00E54BCF" w:rsidRDefault="00EA5E82" w:rsidP="00750962">
      <w:pPr>
        <w:pStyle w:val="PKTpunkt"/>
      </w:pPr>
      <w:r>
        <w:t>3</w:t>
      </w:r>
      <w:r w:rsidR="00750962">
        <w:t>)</w:t>
      </w:r>
      <w:r w:rsidR="00750962">
        <w:tab/>
      </w:r>
      <w:r w:rsidR="006F5619" w:rsidRPr="00E54BCF">
        <w:t xml:space="preserve">wysokość składki należnej z tytułu umowy ubezpieczenia </w:t>
      </w:r>
      <w:r w:rsidR="000D7BC2">
        <w:t xml:space="preserve">lub umowy gwarancji ubezpieczeniowej </w:t>
      </w:r>
      <w:r w:rsidR="006F5619" w:rsidRPr="00E54BCF">
        <w:t>w odniesieniu do jednego ubezpieczonego nie przekracza kwoty stanowiącej równowartość 200 euro</w:t>
      </w:r>
      <w:r w:rsidR="00440B19" w:rsidRPr="00E54BCF">
        <w:t>.</w:t>
      </w:r>
    </w:p>
    <w:p w:rsidR="001C4F7D" w:rsidRPr="00E54BCF" w:rsidRDefault="00B6352E" w:rsidP="00B73590">
      <w:pPr>
        <w:pStyle w:val="USTustnpkodeksu"/>
        <w:keepNext/>
      </w:pPr>
      <w:r w:rsidRPr="00E54BCF">
        <w:t>3.</w:t>
      </w:r>
      <w:r w:rsidR="00DF5CE8">
        <w:t xml:space="preserve"> </w:t>
      </w:r>
      <w:r w:rsidR="001C4F7D" w:rsidRPr="00E54BCF">
        <w:t xml:space="preserve">W przypadku wykonywania działalności w zakresie dystrybucji ubezpieczeń przez </w:t>
      </w:r>
      <w:r w:rsidR="000721FC" w:rsidRPr="00E54BCF">
        <w:t>przedsiębiorcę</w:t>
      </w:r>
      <w:r w:rsidR="001C4F7D" w:rsidRPr="00E54BCF">
        <w:t>, o którym mowa w ust. 1</w:t>
      </w:r>
      <w:r w:rsidR="00EF4064">
        <w:t xml:space="preserve"> </w:t>
      </w:r>
      <w:r w:rsidR="00C03D4C">
        <w:t xml:space="preserve">lub </w:t>
      </w:r>
      <w:r w:rsidR="00EF4064">
        <w:t>2</w:t>
      </w:r>
      <w:r w:rsidR="001C4F7D" w:rsidRPr="00E54BCF">
        <w:t>, zakład ubezpieczeń</w:t>
      </w:r>
      <w:r w:rsidR="000F62C2" w:rsidRPr="00E54BCF">
        <w:t xml:space="preserve"> </w:t>
      </w:r>
      <w:r w:rsidR="001C4F7D" w:rsidRPr="00E54BCF">
        <w:t>zapewnia:</w:t>
      </w:r>
    </w:p>
    <w:p w:rsidR="001C4F7D" w:rsidRPr="00E54BCF" w:rsidRDefault="00A34F35" w:rsidP="00F37910">
      <w:pPr>
        <w:pStyle w:val="PKTpunkt"/>
      </w:pPr>
      <w:r w:rsidRPr="00E54BCF">
        <w:t>1)</w:t>
      </w:r>
      <w:r w:rsidRPr="00E54BCF">
        <w:tab/>
      </w:r>
      <w:r w:rsidR="001C4F7D" w:rsidRPr="00E54BCF">
        <w:t xml:space="preserve">udostępnienie </w:t>
      </w:r>
      <w:r w:rsidR="0024310A">
        <w:t>klientowi</w:t>
      </w:r>
      <w:r w:rsidR="000F62C2" w:rsidRPr="00E54BCF">
        <w:rPr>
          <w:rStyle w:val="Ppogrubienie"/>
          <w:b w:val="0"/>
        </w:rPr>
        <w:t>,</w:t>
      </w:r>
      <w:r w:rsidR="001C4F7D" w:rsidRPr="00E54BCF">
        <w:t xml:space="preserve"> </w:t>
      </w:r>
      <w:r w:rsidR="000F62C2" w:rsidRPr="00E54BCF">
        <w:t xml:space="preserve">przed zawarciem umowy ubezpieczenia, </w:t>
      </w:r>
      <w:r w:rsidR="001C4F7D" w:rsidRPr="00E54BCF">
        <w:t>informacji o firmie, pod którą wykonuje działalność ubezpie</w:t>
      </w:r>
      <w:r w:rsidR="00B6352E" w:rsidRPr="00E54BCF">
        <w:t>czeniową, adresie siedziby</w:t>
      </w:r>
      <w:r w:rsidR="00F152A7" w:rsidRPr="00E54BCF">
        <w:t xml:space="preserve"> </w:t>
      </w:r>
      <w:r w:rsidR="00F152A7" w:rsidRPr="00E54BCF">
        <w:rPr>
          <w:rStyle w:val="Ppogrubienie"/>
          <w:b w:val="0"/>
        </w:rPr>
        <w:t xml:space="preserve">oraz o możliwości </w:t>
      </w:r>
      <w:r w:rsidR="006B399E" w:rsidRPr="00E54BCF">
        <w:rPr>
          <w:rStyle w:val="Ppogrubienie"/>
          <w:b w:val="0"/>
        </w:rPr>
        <w:t xml:space="preserve">złożenia reklamacji i </w:t>
      </w:r>
      <w:r w:rsidR="00F152A7" w:rsidRPr="00E54BCF">
        <w:rPr>
          <w:rStyle w:val="Ppogrubienie"/>
          <w:b w:val="0"/>
        </w:rPr>
        <w:t>wniesienia skargi</w:t>
      </w:r>
      <w:r w:rsidR="001C4F7D" w:rsidRPr="00E54BCF">
        <w:t>;</w:t>
      </w:r>
    </w:p>
    <w:p w:rsidR="001C4F7D" w:rsidRPr="00E54BCF" w:rsidRDefault="00A34F35" w:rsidP="00F37910">
      <w:pPr>
        <w:pStyle w:val="PKTpunkt"/>
      </w:pPr>
      <w:r w:rsidRPr="00E54BCF">
        <w:t>2)</w:t>
      </w:r>
      <w:r w:rsidRPr="00E54BCF">
        <w:tab/>
      </w:r>
      <w:r w:rsidR="007C0BD3" w:rsidRPr="00E54BCF">
        <w:t>stosowani</w:t>
      </w:r>
      <w:r w:rsidR="00086BD5">
        <w:t>e</w:t>
      </w:r>
      <w:r w:rsidR="001C4F7D" w:rsidRPr="00E54BCF">
        <w:t xml:space="preserve"> </w:t>
      </w:r>
      <w:r w:rsidR="0081182E" w:rsidRPr="0081182E">
        <w:t xml:space="preserve">obowiązków i wymogów, o których mowa w </w:t>
      </w:r>
      <w:r w:rsidR="001C4F7D" w:rsidRPr="00E54BCF">
        <w:t xml:space="preserve">art. </w:t>
      </w:r>
      <w:r w:rsidR="00CD2267" w:rsidRPr="00E54BCF">
        <w:t>8</w:t>
      </w:r>
      <w:r w:rsidR="00E05CC4" w:rsidRPr="00E54BCF">
        <w:t xml:space="preserve">, </w:t>
      </w:r>
      <w:r w:rsidR="008D2E7D" w:rsidRPr="00E54BCF">
        <w:t xml:space="preserve">art. </w:t>
      </w:r>
      <w:r w:rsidR="00CD2267" w:rsidRPr="00E54BCF">
        <w:t>9</w:t>
      </w:r>
      <w:r w:rsidR="00F07695" w:rsidRPr="00E54BCF">
        <w:t xml:space="preserve"> ust. 3</w:t>
      </w:r>
      <w:r w:rsidR="00E05CC4" w:rsidRPr="00E54BCF">
        <w:t xml:space="preserve"> i art. </w:t>
      </w:r>
      <w:r w:rsidR="001C4F7D" w:rsidRPr="00E54BCF">
        <w:t>1</w:t>
      </w:r>
      <w:r w:rsidR="00CD2267" w:rsidRPr="00E54BCF">
        <w:t>2</w:t>
      </w:r>
      <w:r w:rsidR="001C4F7D" w:rsidRPr="00E54BCF">
        <w:t>;</w:t>
      </w:r>
    </w:p>
    <w:p w:rsidR="001C4F7D" w:rsidRPr="00E54BCF" w:rsidRDefault="00A34F35" w:rsidP="0024310A">
      <w:pPr>
        <w:pStyle w:val="PKTpunkt"/>
      </w:pPr>
      <w:r w:rsidRPr="00E54BCF">
        <w:t>3)</w:t>
      </w:r>
      <w:r w:rsidRPr="00E54BCF">
        <w:tab/>
      </w:r>
      <w:r w:rsidR="00212B78" w:rsidRPr="00E54BCF">
        <w:rPr>
          <w:rStyle w:val="Ppogrubienie"/>
          <w:b w:val="0"/>
        </w:rPr>
        <w:t>przekazanie</w:t>
      </w:r>
      <w:r w:rsidR="001C4F7D" w:rsidRPr="00E54BCF">
        <w:t xml:space="preserve"> </w:t>
      </w:r>
      <w:r w:rsidR="0024310A" w:rsidRPr="00086BD5">
        <w:t>klientowi</w:t>
      </w:r>
      <w:r w:rsidR="000F62C2" w:rsidRPr="00E54BCF">
        <w:rPr>
          <w:rStyle w:val="Ppogrubienie"/>
          <w:b w:val="0"/>
        </w:rPr>
        <w:t>,</w:t>
      </w:r>
      <w:r w:rsidR="000721FC" w:rsidRPr="00E54BCF">
        <w:t xml:space="preserve"> </w:t>
      </w:r>
      <w:r w:rsidR="000F62C2" w:rsidRPr="00E54BCF">
        <w:t>przed zawarciem umowy ubezpieczenia</w:t>
      </w:r>
      <w:r w:rsidR="005A5C93">
        <w:t xml:space="preserve"> lub umowy gwarancji ubezpieczeniowej</w:t>
      </w:r>
      <w:r w:rsidR="000F62C2" w:rsidRPr="00E54BCF">
        <w:t xml:space="preserve">, </w:t>
      </w:r>
      <w:r w:rsidR="001C4F7D" w:rsidRPr="00E54BCF">
        <w:t xml:space="preserve">dokumentu, o którym mowa w art. </w:t>
      </w:r>
      <w:r w:rsidR="00CD2267" w:rsidRPr="00E54BCF">
        <w:t>9</w:t>
      </w:r>
      <w:r w:rsidR="00F07695" w:rsidRPr="00E54BCF">
        <w:t xml:space="preserve"> ust. 4</w:t>
      </w:r>
      <w:r w:rsidR="007A1080" w:rsidRPr="00E54BCF">
        <w:t>.</w:t>
      </w:r>
    </w:p>
    <w:p w:rsidR="003B7BFC" w:rsidRPr="00E54BCF" w:rsidRDefault="003B7BFC" w:rsidP="00F37910">
      <w:pPr>
        <w:pStyle w:val="USTustnpkodeksu"/>
      </w:pPr>
      <w:r w:rsidRPr="00E54BCF">
        <w:t>4.</w:t>
      </w:r>
      <w:r w:rsidR="00DF5CE8">
        <w:t xml:space="preserve"> </w:t>
      </w:r>
      <w:r w:rsidRPr="00E54BCF">
        <w:t xml:space="preserve">Zakład ubezpieczeń udziela </w:t>
      </w:r>
      <w:r w:rsidR="00DB1CDA" w:rsidRPr="00E54BCF">
        <w:t>przedsiębiorc</w:t>
      </w:r>
      <w:r w:rsidR="00DB1CDA">
        <w:t>om</w:t>
      </w:r>
      <w:r w:rsidR="00745FFF" w:rsidRPr="00E54BCF">
        <w:t xml:space="preserve">, o </w:t>
      </w:r>
      <w:r w:rsidR="00DB1CDA" w:rsidRPr="00E54BCF">
        <w:t>który</w:t>
      </w:r>
      <w:r w:rsidR="00DB1CDA">
        <w:t>ch</w:t>
      </w:r>
      <w:r w:rsidR="00DB1CDA" w:rsidRPr="00E54BCF">
        <w:t xml:space="preserve"> </w:t>
      </w:r>
      <w:r w:rsidR="00745FFF" w:rsidRPr="00E54BCF">
        <w:t>mowa w ust. 1</w:t>
      </w:r>
      <w:r w:rsidR="00565A07">
        <w:t xml:space="preserve"> i 2</w:t>
      </w:r>
      <w:r w:rsidR="00745FFF" w:rsidRPr="00E54BCF">
        <w:t>,</w:t>
      </w:r>
      <w:r w:rsidRPr="00E54BCF">
        <w:t xml:space="preserve"> w </w:t>
      </w:r>
      <w:r w:rsidR="002D1785">
        <w:t>formie</w:t>
      </w:r>
      <w:r w:rsidRPr="00E54BCF">
        <w:t xml:space="preserve"> </w:t>
      </w:r>
      <w:r w:rsidR="002D1785">
        <w:t>pisemnej</w:t>
      </w:r>
      <w:r w:rsidRPr="00E54BCF">
        <w:t xml:space="preserve"> pod rygorem nieważności, pełnomocnictwa do </w:t>
      </w:r>
      <w:r w:rsidR="00745FFF" w:rsidRPr="00E54BCF">
        <w:t>zawierania w jego imieniu umów ubezpieczenia lub umów gwarancji ubezpieczeniowych.</w:t>
      </w:r>
    </w:p>
    <w:p w:rsidR="00AF4B3D" w:rsidRPr="00E54BCF" w:rsidRDefault="006B4600" w:rsidP="00F37910">
      <w:pPr>
        <w:pStyle w:val="USTustnpkodeksu"/>
      </w:pPr>
      <w:r>
        <w:t>5</w:t>
      </w:r>
      <w:r w:rsidR="003D428B">
        <w:t>.</w:t>
      </w:r>
      <w:r w:rsidR="00DF5CE8">
        <w:t xml:space="preserve"> </w:t>
      </w:r>
      <w:r w:rsidR="004C354E" w:rsidRPr="00E54BCF">
        <w:t>Zakład ubezpieczeń prowadzi ewidencję przedsiębiorców</w:t>
      </w:r>
      <w:r w:rsidR="003F3FB3">
        <w:t>, o których mowa w ust. 1 i</w:t>
      </w:r>
      <w:r w:rsidR="00DF5CE8">
        <w:t> </w:t>
      </w:r>
      <w:r w:rsidR="003F3FB3">
        <w:t>2,</w:t>
      </w:r>
      <w:r w:rsidR="007A1080" w:rsidRPr="00E54BCF">
        <w:t xml:space="preserve"> </w:t>
      </w:r>
      <w:r w:rsidR="00376C14" w:rsidRPr="00E54BCF">
        <w:t>posiadają</w:t>
      </w:r>
      <w:r w:rsidR="007A1080" w:rsidRPr="00E54BCF">
        <w:t>cych</w:t>
      </w:r>
      <w:r w:rsidR="00376C14" w:rsidRPr="00E54BCF">
        <w:t xml:space="preserve"> pełnomocnictwo</w:t>
      </w:r>
      <w:r w:rsidR="007A1080" w:rsidRPr="00E54BCF">
        <w:t xml:space="preserve"> do zawierania w jego imieniu umów ubezpieczenia</w:t>
      </w:r>
      <w:r w:rsidR="00565033" w:rsidRPr="00E54BCF">
        <w:t xml:space="preserve"> lub umów gwarancji ubezpieczeniowych</w:t>
      </w:r>
      <w:r w:rsidR="00376C14" w:rsidRPr="00E54BCF">
        <w:t xml:space="preserve">, </w:t>
      </w:r>
      <w:r w:rsidR="004C354E" w:rsidRPr="00E54BCF">
        <w:t>zawierającą co najmniej</w:t>
      </w:r>
      <w:r w:rsidR="00376C14" w:rsidRPr="00E54BCF">
        <w:t xml:space="preserve"> </w:t>
      </w:r>
      <w:r w:rsidR="00AF4B3D" w:rsidRPr="00E54BCF">
        <w:t>dane identyfikujące przedsiębiorców</w:t>
      </w:r>
      <w:r w:rsidR="00376C14" w:rsidRPr="00E54BCF">
        <w:t xml:space="preserve"> oraz </w:t>
      </w:r>
      <w:r w:rsidR="00AF4B3D" w:rsidRPr="00E54BCF">
        <w:t>zakres udzielonego pełnomocnictwa</w:t>
      </w:r>
      <w:r w:rsidR="00376C14" w:rsidRPr="00E54BCF">
        <w:t>.</w:t>
      </w:r>
    </w:p>
    <w:p w:rsidR="005C39DF" w:rsidRPr="00E54BCF" w:rsidRDefault="006B4600" w:rsidP="00F37910">
      <w:pPr>
        <w:pStyle w:val="USTustnpkodeksu"/>
      </w:pPr>
      <w:r>
        <w:lastRenderedPageBreak/>
        <w:t>6</w:t>
      </w:r>
      <w:r w:rsidR="00CD2267" w:rsidRPr="00E54BCF">
        <w:t>.</w:t>
      </w:r>
      <w:r w:rsidR="00DF5CE8">
        <w:t xml:space="preserve"> </w:t>
      </w:r>
      <w:r w:rsidR="005C39DF" w:rsidRPr="00E54BCF">
        <w:t>Zakład ubez</w:t>
      </w:r>
      <w:r w:rsidR="0011433F" w:rsidRPr="00E54BCF">
        <w:t xml:space="preserve">pieczeń przechowuje </w:t>
      </w:r>
      <w:r w:rsidR="00AF35D4" w:rsidRPr="00AF35D4">
        <w:t xml:space="preserve">przez okres 10 lat od dnia rozwiązania umowy agencyjnej </w:t>
      </w:r>
      <w:r w:rsidR="0011433F" w:rsidRPr="00E54BCF">
        <w:t>dokumenty dotyczące</w:t>
      </w:r>
      <w:r w:rsidR="005C39DF" w:rsidRPr="00E54BCF">
        <w:t xml:space="preserve"> jego współpracy z </w:t>
      </w:r>
      <w:r w:rsidR="00DB1CDA" w:rsidRPr="00E54BCF">
        <w:t>przedsiębiorc</w:t>
      </w:r>
      <w:r w:rsidR="00DB1CDA">
        <w:t>ami</w:t>
      </w:r>
      <w:r w:rsidR="005C39DF" w:rsidRPr="00E54BCF">
        <w:t>, o który</w:t>
      </w:r>
      <w:r w:rsidR="00DB1CDA">
        <w:t>ch</w:t>
      </w:r>
      <w:r w:rsidR="005C39DF" w:rsidRPr="00E54BCF">
        <w:t xml:space="preserve"> mowa w</w:t>
      </w:r>
      <w:r w:rsidR="00DF5CE8">
        <w:t> </w:t>
      </w:r>
      <w:r w:rsidR="005C39DF" w:rsidRPr="00E54BCF">
        <w:t>ust.</w:t>
      </w:r>
      <w:r w:rsidR="00DF5CE8">
        <w:t> </w:t>
      </w:r>
      <w:r w:rsidR="005C39DF" w:rsidRPr="00E54BCF">
        <w:t>1</w:t>
      </w:r>
      <w:r w:rsidR="00F62B48">
        <w:t xml:space="preserve"> i 2</w:t>
      </w:r>
      <w:r w:rsidR="005C39DF" w:rsidRPr="00E54BCF">
        <w:t>, w szczególności umowę agencyjną, pełnomocnictwo</w:t>
      </w:r>
      <w:r w:rsidR="00745FFF" w:rsidRPr="00E54BCF">
        <w:t>, o którym mowa w ust. 4</w:t>
      </w:r>
      <w:r w:rsidR="006561B9" w:rsidRPr="00E54BCF">
        <w:t xml:space="preserve">, </w:t>
      </w:r>
      <w:r w:rsidR="005C39DF" w:rsidRPr="00E54BCF">
        <w:t>oraz dokumenty dotyczące wynagrodzenia.</w:t>
      </w:r>
    </w:p>
    <w:p w:rsidR="001C4F7D" w:rsidRPr="00E54BCF" w:rsidRDefault="006B4600" w:rsidP="001C4F7D">
      <w:pPr>
        <w:pStyle w:val="USTustnpkodeksu"/>
      </w:pPr>
      <w:r>
        <w:t>7</w:t>
      </w:r>
      <w:r w:rsidR="00B6352E" w:rsidRPr="00E54BCF">
        <w:t>.</w:t>
      </w:r>
      <w:r w:rsidR="00DF5CE8">
        <w:t xml:space="preserve"> </w:t>
      </w:r>
      <w:r w:rsidR="001C4F7D" w:rsidRPr="00E54BCF">
        <w:t>Równowartość wyrażonych w euro kwot, o których mowa w ust. 1 pkt 2 i ust. 2</w:t>
      </w:r>
      <w:r w:rsidR="00DB1CDA">
        <w:t xml:space="preserve"> pkt </w:t>
      </w:r>
      <w:r w:rsidR="008A5CF9">
        <w:t>3</w:t>
      </w:r>
      <w:r w:rsidR="001C4F7D" w:rsidRPr="00E54BCF">
        <w:t>, oblicza się w złotych według średniego kursu euro ogłaszanego przez Narodowy Bank Polski w tabeli kursów nr 1 każdego roku.</w:t>
      </w:r>
    </w:p>
    <w:p w:rsidR="001C4F7D" w:rsidRPr="00E54BCF" w:rsidRDefault="00B6352E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C4F7D" w:rsidRPr="00B73590">
        <w:rPr>
          <w:rStyle w:val="Ppogrubienie"/>
        </w:rPr>
        <w:t>4</w:t>
      </w:r>
      <w:r w:rsidR="00A01C59" w:rsidRPr="00B73590">
        <w:rPr>
          <w:rStyle w:val="Ppogrubienie"/>
        </w:rPr>
        <w:t>.</w:t>
      </w:r>
      <w:r w:rsidR="00DF5CE8">
        <w:t xml:space="preserve"> </w:t>
      </w:r>
      <w:r w:rsidR="001C4F7D" w:rsidRPr="00E54BCF">
        <w:t>Użyte w ustawie określenia oznaczają:</w:t>
      </w:r>
    </w:p>
    <w:p w:rsidR="001C5234" w:rsidRPr="00E54BCF" w:rsidRDefault="008D2E7D" w:rsidP="00B73590">
      <w:pPr>
        <w:pStyle w:val="PKTpunkt"/>
        <w:keepNext/>
      </w:pPr>
      <w:r w:rsidRPr="00E54BCF">
        <w:t>1)</w:t>
      </w:r>
      <w:r w:rsidRPr="00E54BCF">
        <w:tab/>
      </w:r>
      <w:r w:rsidR="001C5234" w:rsidRPr="00E54BCF">
        <w:rPr>
          <w:rStyle w:val="Ppogrubienie"/>
          <w:b w:val="0"/>
        </w:rPr>
        <w:t xml:space="preserve">agent oferujący ubezpieczenia uzupełniające – przedsiębiorca wykonujący działalność agencyjną na podstawie umowy agencyjnej zawartej z zakładem </w:t>
      </w:r>
      <w:r w:rsidR="001C5234" w:rsidRPr="00ED48FF">
        <w:rPr>
          <w:rStyle w:val="Ppogrubienie"/>
          <w:b w:val="0"/>
        </w:rPr>
        <w:t>ubezpieczeń</w:t>
      </w:r>
      <w:r w:rsidR="00ED48FF" w:rsidRPr="00ED48FF">
        <w:rPr>
          <w:rStyle w:val="Ppogrubienie"/>
          <w:b w:val="0"/>
        </w:rPr>
        <w:t>,</w:t>
      </w:r>
      <w:r w:rsidR="001C5234" w:rsidRPr="00E54BCF">
        <w:rPr>
          <w:rStyle w:val="Ppogrubienie"/>
          <w:b w:val="0"/>
        </w:rPr>
        <w:t xml:space="preserve"> wpisany do rejestru agentów, </w:t>
      </w:r>
      <w:r w:rsidR="008E323F" w:rsidRPr="008E323F">
        <w:t xml:space="preserve">niebędący </w:t>
      </w:r>
      <w:r w:rsidR="008E323F" w:rsidRPr="008E323F">
        <w:rPr>
          <w:rStyle w:val="Ppogrubienie"/>
          <w:b w:val="0"/>
        </w:rPr>
        <w:t>instytucją kredytową</w:t>
      </w:r>
      <w:r w:rsidR="001C5234" w:rsidRPr="00E54BCF">
        <w:rPr>
          <w:rStyle w:val="Ppogrubienie"/>
          <w:b w:val="0"/>
        </w:rPr>
        <w:t xml:space="preserve"> w rozumieniu art. 3 pkt 1 ustawy z</w:t>
      </w:r>
      <w:r w:rsidR="00DF5CE8">
        <w:rPr>
          <w:rStyle w:val="Ppogrubienie"/>
        </w:rPr>
        <w:t> </w:t>
      </w:r>
      <w:r w:rsidR="001C5234" w:rsidRPr="00E54BCF">
        <w:rPr>
          <w:rStyle w:val="Ppogrubienie"/>
          <w:b w:val="0"/>
        </w:rPr>
        <w:t xml:space="preserve">dnia 15 kwietnia 2005 r. o nadzorze uzupełniającym nad instytucjami kredytowymi, zakładami ubezpieczeń, zakładami reasekuracji i firmami inwestycyjnymi wchodzącymi w skład konglomeratu </w:t>
      </w:r>
      <w:r w:rsidR="001C5234" w:rsidRPr="002444BB">
        <w:rPr>
          <w:rStyle w:val="Ppogrubienie"/>
          <w:b w:val="0"/>
        </w:rPr>
        <w:t>finansowego (Dz. U. z 2016 r. poz. 1252)</w:t>
      </w:r>
      <w:r w:rsidR="001C5234" w:rsidRPr="002444BB">
        <w:t xml:space="preserve"> </w:t>
      </w:r>
      <w:r w:rsidR="008E323F">
        <w:t>ani</w:t>
      </w:r>
      <w:r w:rsidR="001C5234" w:rsidRPr="008E323F">
        <w:t xml:space="preserve"> </w:t>
      </w:r>
      <w:r w:rsidR="001C5234" w:rsidRPr="008E323F">
        <w:rPr>
          <w:rStyle w:val="Ppogrubienie"/>
          <w:b w:val="0"/>
        </w:rPr>
        <w:t>fir</w:t>
      </w:r>
      <w:r w:rsidR="008E323F" w:rsidRPr="00ED48FF">
        <w:rPr>
          <w:rStyle w:val="Ppogrubienie"/>
          <w:b w:val="0"/>
        </w:rPr>
        <w:t>mą</w:t>
      </w:r>
      <w:r w:rsidR="001C5234" w:rsidRPr="008E323F">
        <w:rPr>
          <w:rStyle w:val="Ppogrubienie"/>
          <w:b w:val="0"/>
        </w:rPr>
        <w:t xml:space="preserve"> </w:t>
      </w:r>
      <w:r w:rsidR="008E323F" w:rsidRPr="008E323F">
        <w:rPr>
          <w:rStyle w:val="Ppogrubienie"/>
          <w:b w:val="0"/>
        </w:rPr>
        <w:t>inwestycyjn</w:t>
      </w:r>
      <w:r w:rsidR="008E323F" w:rsidRPr="00ED48FF">
        <w:rPr>
          <w:rStyle w:val="Ppogrubienie"/>
          <w:b w:val="0"/>
        </w:rPr>
        <w:t>ą</w:t>
      </w:r>
      <w:r w:rsidR="001C5234" w:rsidRPr="008E323F">
        <w:rPr>
          <w:rStyle w:val="Ppogrubienie"/>
          <w:b w:val="0"/>
        </w:rPr>
        <w:t xml:space="preserve"> w</w:t>
      </w:r>
      <w:r w:rsidR="001C5234" w:rsidRPr="002444BB">
        <w:rPr>
          <w:rStyle w:val="Ppogrubienie"/>
          <w:b w:val="0"/>
        </w:rPr>
        <w:t xml:space="preserve"> rozumieniu art. </w:t>
      </w:r>
      <w:r w:rsidR="004C6865" w:rsidRPr="0071362F">
        <w:rPr>
          <w:rStyle w:val="Ppogrubienie"/>
          <w:b w:val="0"/>
        </w:rPr>
        <w:t>4 ust. 1 pkt 2</w:t>
      </w:r>
      <w:r w:rsidR="004C6865">
        <w:rPr>
          <w:rStyle w:val="Ppogrubienie"/>
        </w:rPr>
        <w:t xml:space="preserve"> </w:t>
      </w:r>
      <w:r w:rsidR="0071362F">
        <w:t>rozporządzenia</w:t>
      </w:r>
      <w:r w:rsidR="0071362F" w:rsidRPr="0071362F">
        <w:t xml:space="preserve"> Parlamentu Europejskiego i Rady (UE) nr 575/2013 z dnia 26 czerwca 2013 r. w sprawie wymogów ostrożnościowych dla instytucji kredytowych i firm inwestycyjnych, zmieniającego rozporządzenie (UE) nr</w:t>
      </w:r>
      <w:r w:rsidR="00DF5CE8">
        <w:t> </w:t>
      </w:r>
      <w:r w:rsidR="0071362F" w:rsidRPr="0071362F">
        <w:t xml:space="preserve">648/2012 (Dz. Urz. UE L 176 z 27.06.2013, str. 1, z </w:t>
      </w:r>
      <w:proofErr w:type="spellStart"/>
      <w:r w:rsidR="0071362F" w:rsidRPr="0071362F">
        <w:t>późn</w:t>
      </w:r>
      <w:proofErr w:type="spellEnd"/>
      <w:r w:rsidR="0071362F" w:rsidRPr="0071362F">
        <w:t>. zm.</w:t>
      </w:r>
      <w:r w:rsidR="0071362F">
        <w:rPr>
          <w:rStyle w:val="Odwoanieprzypisudolnego"/>
        </w:rPr>
        <w:footnoteReference w:id="3"/>
      </w:r>
      <w:r w:rsidR="0071362F">
        <w:rPr>
          <w:rStyle w:val="IGPindeksgrnyipogrubienie"/>
        </w:rPr>
        <w:t>)</w:t>
      </w:r>
      <w:r w:rsidR="0071362F" w:rsidRPr="0071362F">
        <w:t>)</w:t>
      </w:r>
      <w:r w:rsidR="001C5234" w:rsidRPr="002444BB">
        <w:t>, który</w:t>
      </w:r>
      <w:r w:rsidR="001C5234" w:rsidRPr="00E54BCF">
        <w:t xml:space="preserve"> za wynagrodzeniem prowadzi dystrybucję ubezpieczeń jako działalność uboczną, jeżeli spełnione są łącznie następujące warunki:</w:t>
      </w:r>
    </w:p>
    <w:p w:rsidR="001C5234" w:rsidRPr="00E54BCF" w:rsidRDefault="001C5234" w:rsidP="001C5234">
      <w:pPr>
        <w:pStyle w:val="LITlitera"/>
      </w:pPr>
      <w:r w:rsidRPr="00E54BCF">
        <w:t>a)</w:t>
      </w:r>
      <w:r w:rsidRPr="00E54BCF">
        <w:tab/>
        <w:t>podstawową działalnością przedsiębiorcy nie jest działalność w z</w:t>
      </w:r>
      <w:r w:rsidR="008D54ED">
        <w:t>akresie dystrybucji ubezpieczeń,</w:t>
      </w:r>
    </w:p>
    <w:p w:rsidR="001C5234" w:rsidRPr="00E54BCF" w:rsidRDefault="001C5234" w:rsidP="001C5234">
      <w:pPr>
        <w:pStyle w:val="LITlitera"/>
      </w:pPr>
      <w:r w:rsidRPr="00E54BCF">
        <w:t>b)</w:t>
      </w:r>
      <w:r w:rsidRPr="00E54BCF">
        <w:tab/>
        <w:t>przedsiębiorca dystrybuuje wyłącznie ubezpieczenia uzupełniające dostarczane towary lub świadczone usługi,</w:t>
      </w:r>
    </w:p>
    <w:p w:rsidR="001C5234" w:rsidRPr="00E54BCF" w:rsidRDefault="001C5234" w:rsidP="001C5234">
      <w:pPr>
        <w:pStyle w:val="LITlitera"/>
      </w:pPr>
      <w:r w:rsidRPr="00E54BCF">
        <w:t>c)</w:t>
      </w:r>
      <w:r w:rsidRPr="00E54BCF">
        <w:tab/>
        <w:t>dystrybucja ubezpieczeń nie odnosi się do umowy ubezpieczenia na życie lub umowy ubezpieczenia odpowiedzialności cywilnej, chyba że taka umowa jest uzupełnieniem dostarczanych towarów lub świadczonych usług w ramach podstawowej działalności przedsiębiorcy;</w:t>
      </w:r>
    </w:p>
    <w:p w:rsidR="001C5234" w:rsidRPr="00E54BCF" w:rsidRDefault="001C5234" w:rsidP="001A1F4B">
      <w:pPr>
        <w:pStyle w:val="PKTpunkt"/>
        <w:rPr>
          <w:rStyle w:val="Ppogrubienie"/>
          <w:b w:val="0"/>
        </w:rPr>
      </w:pPr>
      <w:r w:rsidRPr="00E54BCF">
        <w:lastRenderedPageBreak/>
        <w:t>2)</w:t>
      </w:r>
      <w:r w:rsidRPr="00E54BCF">
        <w:tab/>
      </w:r>
      <w:r w:rsidRPr="001A1F4B">
        <w:t>agent ubezpieczeniowy – przedsiębiorca</w:t>
      </w:r>
      <w:r w:rsidR="001A1F4B" w:rsidRPr="001A1F4B">
        <w:t>, inny niż agent oferujący ubezpieczenia uzupełniające,</w:t>
      </w:r>
      <w:r w:rsidRPr="001A1F4B">
        <w:t xml:space="preserve"> wykonujący działalność agencyjną na podstawie umowy agencyjnej zawartej z zakładem ubezpieczeń i wpisany do rejestru agentów;</w:t>
      </w:r>
    </w:p>
    <w:p w:rsidR="008D2E7D" w:rsidRPr="00E54BCF" w:rsidRDefault="008D2E7D" w:rsidP="00EB1F49">
      <w:pPr>
        <w:pStyle w:val="PKTpunkt"/>
      </w:pPr>
      <w:r w:rsidRPr="00E54BCF">
        <w:t>3)</w:t>
      </w:r>
      <w:r w:rsidRPr="00E54BCF">
        <w:tab/>
        <w:t xml:space="preserve">bliskie powiązania – </w:t>
      </w:r>
      <w:r w:rsidR="007C0BD3" w:rsidRPr="00E54BCF">
        <w:t xml:space="preserve">bliskie powiązania w rozumieniu </w:t>
      </w:r>
      <w:r w:rsidR="00447308" w:rsidRPr="00E54BCF">
        <w:t>art. 3 ust. 1 pkt 2</w:t>
      </w:r>
      <w:r w:rsidR="00AE239C" w:rsidRPr="00E54BCF">
        <w:t xml:space="preserve"> ustawy z dnia 11 września 2015 r. o działalności ubezpieczeniowej i reasekuracyjnej (Dz. U. </w:t>
      </w:r>
      <w:r w:rsidR="00EB1F49" w:rsidRPr="00EB1F49">
        <w:t>z 2017 r. poz. 1170</w:t>
      </w:r>
      <w:r w:rsidR="001E5995">
        <w:t>,</w:t>
      </w:r>
      <w:r w:rsidR="00EB1F49" w:rsidRPr="00EB1F49">
        <w:t xml:space="preserve"> 1089</w:t>
      </w:r>
      <w:r w:rsidR="001E5995">
        <w:t xml:space="preserve"> i …</w:t>
      </w:r>
      <w:r w:rsidR="00EB1F49">
        <w:t>)</w:t>
      </w:r>
      <w:r w:rsidR="00AE239C" w:rsidRPr="00E54BCF">
        <w:t xml:space="preserve">, zwanej dalej </w:t>
      </w:r>
      <w:r w:rsidR="00DF5CE8">
        <w:t>„</w:t>
      </w:r>
      <w:r w:rsidR="00AE239C" w:rsidRPr="00E54BCF">
        <w:t>ustawą o działalności ubezpieczeniowej i</w:t>
      </w:r>
      <w:r w:rsidR="00DF5CE8">
        <w:t> </w:t>
      </w:r>
      <w:r w:rsidR="00AE239C" w:rsidRPr="00E54BCF">
        <w:t>reasekuracyjnej</w:t>
      </w:r>
      <w:r w:rsidR="00DF5CE8">
        <w:t>”</w:t>
      </w:r>
      <w:r w:rsidR="007C0BD3" w:rsidRPr="00E54BCF">
        <w:t>;</w:t>
      </w:r>
    </w:p>
    <w:p w:rsidR="001C5234" w:rsidRPr="00DF5CE8" w:rsidRDefault="001C5234" w:rsidP="00DF5CE8">
      <w:pPr>
        <w:pStyle w:val="PKTpunkt"/>
      </w:pPr>
      <w:r w:rsidRPr="00E54BCF">
        <w:t>4)</w:t>
      </w:r>
      <w:r w:rsidRPr="00E54BCF">
        <w:tab/>
      </w:r>
      <w:r w:rsidR="001E7C86" w:rsidRPr="00DF5CE8">
        <w:t>broker reasekuracyjny –</w:t>
      </w:r>
      <w:r w:rsidR="00447308" w:rsidRPr="00DF5CE8">
        <w:t xml:space="preserve"> </w:t>
      </w:r>
      <w:r w:rsidR="001E7C86" w:rsidRPr="00DF5CE8">
        <w:t xml:space="preserve">osoba fizyczna albo </w:t>
      </w:r>
      <w:r w:rsidR="00447308" w:rsidRPr="00DF5CE8">
        <w:t xml:space="preserve">osoba </w:t>
      </w:r>
      <w:r w:rsidR="001E7C86" w:rsidRPr="00DF5CE8">
        <w:t>prawna</w:t>
      </w:r>
      <w:r w:rsidR="00EB1F49" w:rsidRPr="00DF5CE8">
        <w:t>,</w:t>
      </w:r>
      <w:r w:rsidR="001E7C86" w:rsidRPr="00DF5CE8">
        <w:t xml:space="preserve"> posiadająca wydane przez organ nadzoru zezwolenie na wykonywanie działalności brokerskiej w zakresie reasekuracji</w:t>
      </w:r>
      <w:r w:rsidR="00ED48FF" w:rsidRPr="00DF5CE8">
        <w:t>,</w:t>
      </w:r>
      <w:r w:rsidR="001E7C86" w:rsidRPr="00DF5CE8">
        <w:t xml:space="preserve"> wpisana do rejestru brokerów;</w:t>
      </w:r>
    </w:p>
    <w:p w:rsidR="001E7C86" w:rsidRDefault="001E7C86" w:rsidP="00791A7C">
      <w:pPr>
        <w:pStyle w:val="PKTpunkt"/>
      </w:pPr>
      <w:r w:rsidRPr="00791A7C">
        <w:t>5)</w:t>
      </w:r>
      <w:r w:rsidRPr="00791A7C">
        <w:tab/>
        <w:t>broker ubezpieczeniowy –</w:t>
      </w:r>
      <w:r w:rsidR="00447308" w:rsidRPr="00791A7C">
        <w:t xml:space="preserve"> </w:t>
      </w:r>
      <w:r w:rsidRPr="00791A7C">
        <w:t xml:space="preserve">osoba fizyczna albo </w:t>
      </w:r>
      <w:r w:rsidR="00447308" w:rsidRPr="00791A7C">
        <w:t xml:space="preserve">osoba </w:t>
      </w:r>
      <w:r w:rsidRPr="00791A7C">
        <w:t>prawna</w:t>
      </w:r>
      <w:r w:rsidR="00ED48FF">
        <w:t>,</w:t>
      </w:r>
      <w:r w:rsidRPr="00791A7C">
        <w:t xml:space="preserve"> posiadająca wydane przez organ nadzoru zezwolenie na wykonywanie działalności brokerskiej w zakresie ubezpieczeń</w:t>
      </w:r>
      <w:r w:rsidR="00ED48FF">
        <w:t>,</w:t>
      </w:r>
      <w:r w:rsidRPr="00791A7C">
        <w:t xml:space="preserve"> wpisana do rejestru brokerów;</w:t>
      </w:r>
    </w:p>
    <w:p w:rsidR="007D669F" w:rsidRPr="00791A7C" w:rsidRDefault="007D669F" w:rsidP="00ED48FF">
      <w:pPr>
        <w:pStyle w:val="PKTpunkt"/>
      </w:pPr>
      <w:r>
        <w:t>6)</w:t>
      </w:r>
      <w:r>
        <w:tab/>
        <w:t>duże ryzyka</w:t>
      </w:r>
      <w:r w:rsidR="008D54ED">
        <w:t xml:space="preserve"> </w:t>
      </w:r>
      <w:r w:rsidRPr="00A6439D">
        <w:t>–</w:t>
      </w:r>
      <w:r>
        <w:t xml:space="preserve"> </w:t>
      </w:r>
      <w:r w:rsidR="00AF35D4" w:rsidRPr="00AF35D4">
        <w:t xml:space="preserve">duże ryzyka w rozumieniu </w:t>
      </w:r>
      <w:r w:rsidR="00AF35D4">
        <w:t xml:space="preserve">art. 3 ust. 1 pkt 6 </w:t>
      </w:r>
      <w:r w:rsidR="00AF35D4" w:rsidRPr="00AF35D4">
        <w:t>ustawy o działalności ubezpieczeniowej i reasekuracyjnej</w:t>
      </w:r>
      <w:r w:rsidR="00AF35D4">
        <w:t>;</w:t>
      </w:r>
    </w:p>
    <w:p w:rsidR="00AF2343" w:rsidRPr="00791A7C" w:rsidRDefault="007D669F" w:rsidP="00791A7C">
      <w:pPr>
        <w:pStyle w:val="PKTpunkt"/>
      </w:pPr>
      <w:r>
        <w:t>7</w:t>
      </w:r>
      <w:r w:rsidR="00AF2343" w:rsidRPr="00791A7C">
        <w:t>)</w:t>
      </w:r>
      <w:r w:rsidR="00AF2343" w:rsidRPr="00791A7C">
        <w:tab/>
        <w:t>dystrybutor reasekuracji – zakład reasekuracji, zakład ubezpieczeń lub broker reasekuracyjny;</w:t>
      </w:r>
    </w:p>
    <w:p w:rsidR="001C4F7D" w:rsidRPr="00791A7C" w:rsidRDefault="007D669F" w:rsidP="00791A7C">
      <w:pPr>
        <w:pStyle w:val="PKTpunkt"/>
      </w:pPr>
      <w:r>
        <w:t>8</w:t>
      </w:r>
      <w:r w:rsidR="008D2E7D" w:rsidRPr="00791A7C">
        <w:t>)</w:t>
      </w:r>
      <w:r w:rsidR="008D2E7D" w:rsidRPr="00791A7C">
        <w:tab/>
      </w:r>
      <w:r w:rsidR="001C4F7D" w:rsidRPr="00791A7C">
        <w:t>dystrybutor ubezpieczeń – zakład ubezpieczeń</w:t>
      </w:r>
      <w:r w:rsidR="001E7C86" w:rsidRPr="00791A7C">
        <w:t>, agent ubezpieczeniowy, agent oferujący ubezpieczenia uzupełniające lub broker ubezpieczeniowy</w:t>
      </w:r>
      <w:r w:rsidR="001C4F7D" w:rsidRPr="00791A7C">
        <w:t>;</w:t>
      </w:r>
    </w:p>
    <w:p w:rsidR="008D2E7D" w:rsidRPr="00791A7C" w:rsidRDefault="007D669F" w:rsidP="00791A7C">
      <w:pPr>
        <w:pStyle w:val="PKTpunkt"/>
      </w:pPr>
      <w:r>
        <w:t>9</w:t>
      </w:r>
      <w:r w:rsidR="008D2E7D" w:rsidRPr="00791A7C">
        <w:t>)</w:t>
      </w:r>
      <w:r w:rsidR="008D2E7D" w:rsidRPr="00791A7C">
        <w:tab/>
        <w:t>EIOPA – Europejski Urząd Nadzoru Ubezpieczeń i Pracowniczych Programów Emerytalnych, ustanowiony na mocy rozporządzenia Parlamentu Europejskiego i Rady (UE) nr 1094/2010 z dnia 24 listopada 2010 r. w sprawie ustanowienia Europejskiego Urzędu Nadzoru (Europejskiego Urzędu Nadzoru Ubezpieczeń i Pracowniczych Programów Emerytalnych), zmiany decyzji nr 716/2009/WE i uchylenia decyzji Komisji 2009/79/WE (Dz. Urz. UE L 331 z 15.12.20</w:t>
      </w:r>
      <w:r w:rsidR="00EB1F49">
        <w:t>10</w:t>
      </w:r>
      <w:r w:rsidR="008D2E7D" w:rsidRPr="00791A7C">
        <w:t>, s</w:t>
      </w:r>
      <w:r w:rsidR="00EB1F49">
        <w:t>tr</w:t>
      </w:r>
      <w:r w:rsidR="008D2E7D" w:rsidRPr="00791A7C">
        <w:t xml:space="preserve">. 48, z </w:t>
      </w:r>
      <w:proofErr w:type="spellStart"/>
      <w:r w:rsidR="008D2E7D" w:rsidRPr="00791A7C">
        <w:t>późn</w:t>
      </w:r>
      <w:proofErr w:type="spellEnd"/>
      <w:r w:rsidR="008D2E7D" w:rsidRPr="00791A7C">
        <w:t>. zm.</w:t>
      </w:r>
      <w:r w:rsidR="008D2E7D" w:rsidRPr="002444BB">
        <w:rPr>
          <w:rStyle w:val="IGindeksgrny"/>
        </w:rPr>
        <w:footnoteReference w:id="4"/>
      </w:r>
      <w:r w:rsidR="00EB1F49" w:rsidRPr="00EB1F49">
        <w:rPr>
          <w:rStyle w:val="IGindeksgrny"/>
        </w:rPr>
        <w:t>)</w:t>
      </w:r>
      <w:r w:rsidR="008D2E7D" w:rsidRPr="00791A7C">
        <w:t>)</w:t>
      </w:r>
      <w:r w:rsidR="00AE01D7">
        <w:t xml:space="preserve">, zwanego dalej </w:t>
      </w:r>
      <w:r w:rsidR="00DF5CE8">
        <w:t>„</w:t>
      </w:r>
      <w:r w:rsidR="00AE01D7">
        <w:t>rozporządzeniem 1094/2010</w:t>
      </w:r>
      <w:r w:rsidR="00DF5CE8">
        <w:t>”</w:t>
      </w:r>
      <w:r w:rsidR="00F13726" w:rsidRPr="00E54BCF">
        <w:t>;</w:t>
      </w:r>
    </w:p>
    <w:p w:rsidR="00CA120C" w:rsidRDefault="007D669F" w:rsidP="00B73590">
      <w:pPr>
        <w:pStyle w:val="PKTpunkt"/>
        <w:keepNext/>
      </w:pPr>
      <w:r>
        <w:t>10</w:t>
      </w:r>
      <w:r w:rsidR="00791A7C" w:rsidRPr="00791A7C">
        <w:t>)</w:t>
      </w:r>
      <w:r w:rsidR="00791A7C" w:rsidRPr="00791A7C">
        <w:tab/>
        <w:t xml:space="preserve">klient </w:t>
      </w:r>
      <w:r w:rsidR="00791A7C" w:rsidRPr="00755501">
        <w:t xml:space="preserve">‒ </w:t>
      </w:r>
      <w:r w:rsidR="0034099F">
        <w:t>w przypadku</w:t>
      </w:r>
      <w:r w:rsidR="00CA120C">
        <w:t>:</w:t>
      </w:r>
    </w:p>
    <w:p w:rsidR="00CA120C" w:rsidRDefault="00CA120C" w:rsidP="00CA120C">
      <w:pPr>
        <w:pStyle w:val="LITlitera"/>
      </w:pPr>
      <w:r>
        <w:t>a)</w:t>
      </w:r>
      <w:r>
        <w:tab/>
      </w:r>
      <w:r w:rsidR="0034099F">
        <w:t xml:space="preserve">umów ubezpieczenia </w:t>
      </w:r>
      <w:r w:rsidR="00777F02" w:rsidRPr="00777F02">
        <w:t>‒</w:t>
      </w:r>
      <w:r>
        <w:t xml:space="preserve"> </w:t>
      </w:r>
      <w:r w:rsidR="00791A7C" w:rsidRPr="00755501">
        <w:t>poszukujący ochrony ubezpieczeniowej, ubezpieczający lub ubezpieczony</w:t>
      </w:r>
      <w:r w:rsidR="0034099F">
        <w:t>,</w:t>
      </w:r>
    </w:p>
    <w:p w:rsidR="007E6434" w:rsidRPr="00791A7C" w:rsidRDefault="00CA120C" w:rsidP="00CA120C">
      <w:pPr>
        <w:pStyle w:val="LITlitera"/>
      </w:pPr>
      <w:r>
        <w:lastRenderedPageBreak/>
        <w:t>b)</w:t>
      </w:r>
      <w:r>
        <w:tab/>
      </w:r>
      <w:r w:rsidR="0034099F">
        <w:t>umów gwarancji ubezpieczeniowych</w:t>
      </w:r>
      <w:r w:rsidR="00DC78BF">
        <w:t xml:space="preserve"> </w:t>
      </w:r>
      <w:r w:rsidR="00777F02" w:rsidRPr="00777F02">
        <w:t>‒</w:t>
      </w:r>
      <w:r>
        <w:t xml:space="preserve"> </w:t>
      </w:r>
      <w:r w:rsidR="00DC78BF">
        <w:t>poszukujący gwarancji ubezpieczeniowej, zleceniodawca gwarancji ubezpieczeniowej lub beneficjent gwarancji ubezpieczeniowej</w:t>
      </w:r>
      <w:r w:rsidR="00791A7C" w:rsidRPr="00755501">
        <w:t>;</w:t>
      </w:r>
    </w:p>
    <w:p w:rsidR="008D2E7D" w:rsidRPr="00791A7C" w:rsidRDefault="0051580C" w:rsidP="00791A7C">
      <w:pPr>
        <w:pStyle w:val="PKTpunkt"/>
      </w:pPr>
      <w:r w:rsidRPr="00791A7C">
        <w:t>1</w:t>
      </w:r>
      <w:r w:rsidR="0077738A">
        <w:t>1</w:t>
      </w:r>
      <w:r w:rsidR="008D2E7D" w:rsidRPr="00791A7C">
        <w:t>)</w:t>
      </w:r>
      <w:r w:rsidR="008D2E7D" w:rsidRPr="00791A7C">
        <w:tab/>
        <w:t>oddział –</w:t>
      </w:r>
      <w:r w:rsidR="00EA3B61" w:rsidRPr="00791A7C">
        <w:t xml:space="preserve"> każda forma</w:t>
      </w:r>
      <w:r w:rsidR="008D2E7D" w:rsidRPr="00791A7C">
        <w:t xml:space="preserve"> stałej obecności na terytorium państwa członkowskiego Unii Europejskiej pośrednika ubezpieczeniowego mającego siedzibę lub miejsce zamieszkania w innym państwie członkowskim Unii Europejskiej, w tym oddział w</w:t>
      </w:r>
      <w:r w:rsidR="00DF5CE8">
        <w:t> </w:t>
      </w:r>
      <w:r w:rsidR="008D2E7D" w:rsidRPr="00791A7C">
        <w:t>rozumieniu ustawy z dnia 2 lipca 2004 r. o swobodzie działalności gospodarczej (Dz.</w:t>
      </w:r>
      <w:r w:rsidR="00DF5CE8">
        <w:t> </w:t>
      </w:r>
      <w:r w:rsidR="008D2E7D" w:rsidRPr="00791A7C">
        <w:t>U. z 2016 r. poz. 1829</w:t>
      </w:r>
      <w:r w:rsidR="002444BB">
        <w:t xml:space="preserve">, </w:t>
      </w:r>
      <w:r w:rsidR="009C214B">
        <w:t xml:space="preserve">z </w:t>
      </w:r>
      <w:proofErr w:type="spellStart"/>
      <w:r w:rsidR="009C214B">
        <w:t>późn</w:t>
      </w:r>
      <w:proofErr w:type="spellEnd"/>
      <w:r w:rsidR="009C214B">
        <w:t>. zm.</w:t>
      </w:r>
      <w:r w:rsidR="009C214B">
        <w:rPr>
          <w:rStyle w:val="Odwoanieprzypisudolnego"/>
        </w:rPr>
        <w:footnoteReference w:id="5"/>
      </w:r>
      <w:r w:rsidR="009C214B">
        <w:rPr>
          <w:rStyle w:val="IGindeksgrny"/>
        </w:rPr>
        <w:t>)</w:t>
      </w:r>
      <w:r w:rsidR="008D2E7D" w:rsidRPr="00791A7C">
        <w:t>);</w:t>
      </w:r>
    </w:p>
    <w:p w:rsidR="008D2E7D" w:rsidRDefault="001E7C86" w:rsidP="00791A7C">
      <w:pPr>
        <w:pStyle w:val="PKTpunkt"/>
      </w:pPr>
      <w:r w:rsidRPr="00791A7C">
        <w:t>1</w:t>
      </w:r>
      <w:r w:rsidR="0077738A">
        <w:t>2</w:t>
      </w:r>
      <w:r w:rsidR="00EA3B61" w:rsidRPr="00791A7C">
        <w:t>)</w:t>
      </w:r>
      <w:r w:rsidR="00EA3B61" w:rsidRPr="00791A7C">
        <w:tab/>
        <w:t>organ nadzoru – Komisja</w:t>
      </w:r>
      <w:r w:rsidR="008D2E7D" w:rsidRPr="00791A7C">
        <w:t xml:space="preserve"> Nadzoru Finansowego;</w:t>
      </w:r>
    </w:p>
    <w:p w:rsidR="00DF5D7D" w:rsidRPr="00791A7C" w:rsidRDefault="00DF5D7D" w:rsidP="00DF5D7D">
      <w:pPr>
        <w:pStyle w:val="PKTpunkt"/>
      </w:pPr>
      <w:r>
        <w:t>13)</w:t>
      </w:r>
      <w:r>
        <w:tab/>
        <w:t xml:space="preserve">pośrednictwo ubezpieczeniowe </w:t>
      </w:r>
      <w:r w:rsidR="00B80087">
        <w:rPr>
          <w:rFonts w:cs="Times"/>
        </w:rPr>
        <w:t>‒</w:t>
      </w:r>
      <w:r w:rsidR="00D57669">
        <w:t xml:space="preserve"> </w:t>
      </w:r>
      <w:r w:rsidR="00DD5B36">
        <w:t>prowadzenie</w:t>
      </w:r>
      <w:r w:rsidR="00D57669">
        <w:t xml:space="preserve"> dystrybucji ubezpieczeń </w:t>
      </w:r>
      <w:r w:rsidR="00DD5B36">
        <w:t xml:space="preserve">lub dystrybucji reasekuracji </w:t>
      </w:r>
      <w:r w:rsidR="00D57669">
        <w:t>przez pośredników ubezpieczeniowych;</w:t>
      </w:r>
    </w:p>
    <w:p w:rsidR="001C5CF1" w:rsidRDefault="00DF5D7D" w:rsidP="00791A7C">
      <w:pPr>
        <w:pStyle w:val="PKTpunkt"/>
      </w:pPr>
      <w:r w:rsidRPr="00791A7C">
        <w:t>1</w:t>
      </w:r>
      <w:r>
        <w:t>4</w:t>
      </w:r>
      <w:r w:rsidR="00A34F35" w:rsidRPr="00791A7C">
        <w:t>)</w:t>
      </w:r>
      <w:r w:rsidR="00A34F35" w:rsidRPr="00791A7C">
        <w:tab/>
      </w:r>
      <w:r w:rsidR="001C4F7D" w:rsidRPr="00791A7C">
        <w:t>pośrednik ubezpieczeniow</w:t>
      </w:r>
      <w:r w:rsidR="00B95F53" w:rsidRPr="00791A7C">
        <w:t>y</w:t>
      </w:r>
      <w:r w:rsidR="001C4F7D" w:rsidRPr="00791A7C">
        <w:t xml:space="preserve"> – agent ubezpieczeniow</w:t>
      </w:r>
      <w:r w:rsidR="001C5234" w:rsidRPr="00791A7C">
        <w:t>y, agent oferujący ubezpieczenia uzupełniające,</w:t>
      </w:r>
      <w:r w:rsidR="00A96187" w:rsidRPr="00791A7C">
        <w:t xml:space="preserve"> </w:t>
      </w:r>
      <w:r w:rsidR="001C4F7D" w:rsidRPr="00791A7C">
        <w:t>broker ubezpieczeniow</w:t>
      </w:r>
      <w:r w:rsidR="001C5234" w:rsidRPr="00791A7C">
        <w:t>y oraz broker reasekuracyjny</w:t>
      </w:r>
      <w:r w:rsidR="001C4F7D" w:rsidRPr="00791A7C">
        <w:t>, któr</w:t>
      </w:r>
      <w:r w:rsidR="00E33C3C" w:rsidRPr="00791A7C">
        <w:t>zy prowadzą</w:t>
      </w:r>
      <w:r w:rsidR="001C4F7D" w:rsidRPr="00791A7C">
        <w:t xml:space="preserve"> dystrybucję ubezpieczeń </w:t>
      </w:r>
      <w:r w:rsidR="00A96187" w:rsidRPr="00791A7C">
        <w:t xml:space="preserve">albo </w:t>
      </w:r>
      <w:r w:rsidR="001C4F7D" w:rsidRPr="00791A7C">
        <w:t>dystrybucję reasekuracji za wynagrodzeniem</w:t>
      </w:r>
      <w:r w:rsidR="006D4891" w:rsidRPr="00791A7C">
        <w:t>;</w:t>
      </w:r>
    </w:p>
    <w:p w:rsidR="008D2E7D" w:rsidRDefault="00791A7C" w:rsidP="00DB4921">
      <w:pPr>
        <w:pStyle w:val="PKTpunkt"/>
      </w:pPr>
      <w:r w:rsidRPr="00DB4921">
        <w:t>1</w:t>
      </w:r>
      <w:r w:rsidR="00DF5D7D">
        <w:t>5</w:t>
      </w:r>
      <w:r w:rsidR="008D2E7D" w:rsidRPr="00DB4921">
        <w:t>)</w:t>
      </w:r>
      <w:r w:rsidR="008D2E7D" w:rsidRPr="00DB4921">
        <w:tab/>
        <w:t>przyjmujące państwo członkowskie Unii Europejskiej – inne niż Rzeczpospolita Polska państwo członkowskie Unii Europejskiej, na terytorium którego pośrednik ubezpieczeniow</w:t>
      </w:r>
      <w:r w:rsidR="00B95F53" w:rsidRPr="00DB4921">
        <w:t>y</w:t>
      </w:r>
      <w:r w:rsidR="00A96187" w:rsidRPr="00DB4921">
        <w:t xml:space="preserve"> </w:t>
      </w:r>
      <w:r w:rsidR="008D2E7D" w:rsidRPr="00DB4921">
        <w:t xml:space="preserve">wpisany do rejestru pośredników </w:t>
      </w:r>
      <w:r w:rsidR="00A96187" w:rsidRPr="00DB4921">
        <w:t>ubezpieczeniow</w:t>
      </w:r>
      <w:r w:rsidR="00B95F53" w:rsidRPr="00DB4921">
        <w:t>ych</w:t>
      </w:r>
      <w:r w:rsidR="00A96187" w:rsidRPr="00DB4921">
        <w:t xml:space="preserve"> </w:t>
      </w:r>
      <w:r w:rsidR="008D2E7D" w:rsidRPr="00DB4921">
        <w:t>wykonuje działalność przez oddział lub w inny sposób niż przez oddział, w r</w:t>
      </w:r>
      <w:r w:rsidR="00DB4921" w:rsidRPr="00DB4921">
        <w:t>amach swobody świadczenia usług;</w:t>
      </w:r>
    </w:p>
    <w:p w:rsidR="00311D20" w:rsidRPr="000D34CD" w:rsidRDefault="00311D20" w:rsidP="000D34CD">
      <w:pPr>
        <w:pStyle w:val="PKTpunkt"/>
      </w:pPr>
      <w:r w:rsidRPr="000D34CD">
        <w:t>1</w:t>
      </w:r>
      <w:r w:rsidR="00DF5D7D" w:rsidRPr="000D34CD">
        <w:t>6</w:t>
      </w:r>
      <w:r w:rsidRPr="000D34CD">
        <w:t xml:space="preserve">) </w:t>
      </w:r>
      <w:r w:rsidRPr="000D34CD">
        <w:tab/>
        <w:t xml:space="preserve">rejestr agentów </w:t>
      </w:r>
      <w:r w:rsidR="00B80087" w:rsidRPr="000D34CD">
        <w:t>‒</w:t>
      </w:r>
      <w:r w:rsidRPr="000D34CD">
        <w:t xml:space="preserve"> rejestr agentów ubezpieczeniowych i agentów oferujących ubezpieczenia uzupełniające;</w:t>
      </w:r>
    </w:p>
    <w:p w:rsidR="00311D20" w:rsidRPr="000D34CD" w:rsidRDefault="00311D20" w:rsidP="000D34CD">
      <w:pPr>
        <w:pStyle w:val="PKTpunkt"/>
      </w:pPr>
      <w:r w:rsidRPr="000D34CD">
        <w:t>1</w:t>
      </w:r>
      <w:r w:rsidR="00DF5D7D" w:rsidRPr="000D34CD">
        <w:t>7</w:t>
      </w:r>
      <w:r w:rsidRPr="000D34CD">
        <w:t xml:space="preserve">) </w:t>
      </w:r>
      <w:r w:rsidRPr="000D34CD">
        <w:tab/>
        <w:t xml:space="preserve">rejestr brokerów </w:t>
      </w:r>
      <w:r w:rsidR="00B80087" w:rsidRPr="000D34CD">
        <w:t>‒</w:t>
      </w:r>
      <w:r w:rsidRPr="000D34CD">
        <w:t xml:space="preserve"> rejestr brokerów ubezpieczeniowych i brokerów reasekuracyjnych;</w:t>
      </w:r>
    </w:p>
    <w:p w:rsidR="008D2E7D" w:rsidRPr="00791A7C" w:rsidRDefault="00311D20" w:rsidP="00791A7C">
      <w:pPr>
        <w:pStyle w:val="PKTpunkt"/>
      </w:pPr>
      <w:r w:rsidRPr="00791A7C">
        <w:t>1</w:t>
      </w:r>
      <w:r w:rsidR="00DF5D7D">
        <w:t>8</w:t>
      </w:r>
      <w:r w:rsidR="008D2E7D" w:rsidRPr="00791A7C">
        <w:t>)</w:t>
      </w:r>
      <w:r w:rsidR="008D2E7D" w:rsidRPr="00791A7C">
        <w:tab/>
        <w:t xml:space="preserve">trwały nośnik – trwały nośnik w rozumieniu </w:t>
      </w:r>
      <w:r w:rsidRPr="00311D20">
        <w:t xml:space="preserve">art. 2 pkt 4 </w:t>
      </w:r>
      <w:r w:rsidR="008D2E7D" w:rsidRPr="00791A7C">
        <w:t>ustawy z dnia 30 maja 2014 r. o</w:t>
      </w:r>
      <w:r w:rsidR="00DF5CE8">
        <w:t> </w:t>
      </w:r>
      <w:r w:rsidR="008D2E7D" w:rsidRPr="00791A7C">
        <w:t xml:space="preserve">prawach konsumenta (Dz. U. </w:t>
      </w:r>
      <w:r w:rsidR="002444BB">
        <w:t xml:space="preserve">z 2017 r. </w:t>
      </w:r>
      <w:r w:rsidR="008D2E7D" w:rsidRPr="00791A7C">
        <w:t xml:space="preserve">poz. </w:t>
      </w:r>
      <w:r w:rsidR="002444BB">
        <w:t>683</w:t>
      </w:r>
      <w:r w:rsidR="008D2E7D" w:rsidRPr="00791A7C">
        <w:t>);</w:t>
      </w:r>
    </w:p>
    <w:p w:rsidR="008D2E7D" w:rsidRDefault="00311D20" w:rsidP="00791A7C">
      <w:pPr>
        <w:pStyle w:val="PKTpunkt"/>
      </w:pPr>
      <w:r w:rsidRPr="00791A7C">
        <w:t>1</w:t>
      </w:r>
      <w:r w:rsidR="00DF5D7D">
        <w:t>9</w:t>
      </w:r>
      <w:r w:rsidR="008D2E7D" w:rsidRPr="00791A7C">
        <w:t>)</w:t>
      </w:r>
      <w:r w:rsidR="008D2E7D" w:rsidRPr="00791A7C">
        <w:tab/>
        <w:t>właściwy organ państwa członkowskiego Unii Europejskiej –</w:t>
      </w:r>
      <w:r w:rsidR="003F0236">
        <w:t xml:space="preserve"> </w:t>
      </w:r>
      <w:r w:rsidR="003F0236" w:rsidRPr="003F0236">
        <w:t xml:space="preserve">organ właściwy w innym </w:t>
      </w:r>
      <w:r w:rsidR="003F0236">
        <w:t xml:space="preserve">niż Rzeczpospolita Polska </w:t>
      </w:r>
      <w:r w:rsidR="003F0236" w:rsidRPr="003F0236">
        <w:t>państwie członkowskim Unii Europejskiej do sprawowania nadzoru nad dystrybucją ubezpieczeń</w:t>
      </w:r>
      <w:r w:rsidR="003F0236" w:rsidRPr="003F0236" w:rsidDel="003F0236">
        <w:t xml:space="preserve"> </w:t>
      </w:r>
      <w:r w:rsidR="008D2E7D" w:rsidRPr="00791A7C">
        <w:t xml:space="preserve">lub organ prowadzący </w:t>
      </w:r>
      <w:r w:rsidR="009B0A31">
        <w:t xml:space="preserve">w tym państwie </w:t>
      </w:r>
      <w:r w:rsidR="00CF047D">
        <w:t>odpowiedni</w:t>
      </w:r>
      <w:r w:rsidR="000A21F7">
        <w:t xml:space="preserve"> </w:t>
      </w:r>
      <w:r w:rsidR="008D2E7D" w:rsidRPr="00791A7C">
        <w:t>rejestr</w:t>
      </w:r>
      <w:r w:rsidR="00CF047D">
        <w:t xml:space="preserve"> </w:t>
      </w:r>
      <w:r w:rsidR="008D2E7D" w:rsidRPr="00791A7C">
        <w:t>pośredników</w:t>
      </w:r>
      <w:r w:rsidR="00CF047D">
        <w:t>;</w:t>
      </w:r>
    </w:p>
    <w:p w:rsidR="0077738A" w:rsidRPr="004D6D25" w:rsidRDefault="00DF5D7D" w:rsidP="0077738A">
      <w:pPr>
        <w:pStyle w:val="PKTpunkt"/>
      </w:pPr>
      <w:r>
        <w:t>20</w:t>
      </w:r>
      <w:r w:rsidR="0077738A" w:rsidRPr="004D6D25">
        <w:t>)</w:t>
      </w:r>
      <w:r w:rsidR="0077738A" w:rsidRPr="004D6D25">
        <w:tab/>
        <w:t xml:space="preserve">wskaźnik kosztów dystrybucji ‒ wyrażony procentowo z dokładnością do dwóch miejsc po przecinku iloraz przyjętych przy tworzeniu produktu kosztów akwizycji, o których mowa w przepisach dotyczących rachunkowości zakładów ubezpieczeń, dla danej </w:t>
      </w:r>
      <w:r w:rsidR="0077738A" w:rsidRPr="004D6D25">
        <w:lastRenderedPageBreak/>
        <w:t xml:space="preserve">umowy ubezpieczenia oraz sumy </w:t>
      </w:r>
      <w:r w:rsidR="00585F2C" w:rsidRPr="004D6D25">
        <w:t xml:space="preserve">należnych </w:t>
      </w:r>
      <w:r w:rsidR="0077738A" w:rsidRPr="004D6D25">
        <w:t xml:space="preserve">składek ubezpieczeniowych z tytułu danej umowy ubezpieczenia w </w:t>
      </w:r>
      <w:r w:rsidR="005741A3" w:rsidRPr="004D6D25">
        <w:t>rekomendowanym minimalnym okresie trwania umowy</w:t>
      </w:r>
      <w:r w:rsidR="0077738A" w:rsidRPr="004D6D25">
        <w:t>;</w:t>
      </w:r>
    </w:p>
    <w:p w:rsidR="0077738A" w:rsidRPr="004D6D25" w:rsidRDefault="00311D20" w:rsidP="0077738A">
      <w:pPr>
        <w:pStyle w:val="PKTpunkt"/>
      </w:pPr>
      <w:r>
        <w:t>2</w:t>
      </w:r>
      <w:r w:rsidR="00DF5D7D">
        <w:t>1</w:t>
      </w:r>
      <w:r w:rsidR="0077738A" w:rsidRPr="004D6D25">
        <w:t>)</w:t>
      </w:r>
      <w:r w:rsidR="0077738A" w:rsidRPr="004D6D25">
        <w:tab/>
        <w:t xml:space="preserve">wskaźnik kosztów prowizji ‒ wyrażony procentowo z dokładnością do dwóch miejsc po przecinku iloraz przyjętych przy tworzeniu produktu kosztów prowizji agenta ubezpieczeniowego </w:t>
      </w:r>
      <w:r>
        <w:t xml:space="preserve">albo </w:t>
      </w:r>
      <w:r w:rsidR="0077738A" w:rsidRPr="004D6D25">
        <w:t>brokera ubezpieczeniowego</w:t>
      </w:r>
      <w:r>
        <w:t>,</w:t>
      </w:r>
      <w:r w:rsidR="0077738A" w:rsidRPr="004D6D25">
        <w:t xml:space="preserve"> albo osoby wykonującej czynności dystrybuc</w:t>
      </w:r>
      <w:r w:rsidR="004001FC" w:rsidRPr="004D6D25">
        <w:t>y</w:t>
      </w:r>
      <w:r w:rsidR="0077738A" w:rsidRPr="004D6D25">
        <w:t>j</w:t>
      </w:r>
      <w:r w:rsidR="004001FC" w:rsidRPr="004D6D25">
        <w:t>n</w:t>
      </w:r>
      <w:r w:rsidR="0077738A" w:rsidRPr="004D6D25">
        <w:t xml:space="preserve">e zakładu ubezpieczeń </w:t>
      </w:r>
      <w:r w:rsidR="00585F2C" w:rsidRPr="004D6D25">
        <w:t>z tytułu danej</w:t>
      </w:r>
      <w:r w:rsidR="0077738A" w:rsidRPr="004D6D25">
        <w:t xml:space="preserve"> umowy ubezpieczenia oraz sumy</w:t>
      </w:r>
      <w:r w:rsidR="00585F2C" w:rsidRPr="004D6D25">
        <w:t xml:space="preserve"> należnych</w:t>
      </w:r>
      <w:r w:rsidR="0077738A" w:rsidRPr="004D6D25">
        <w:t xml:space="preserve"> składek ubezpieczeniowych z tytułu danej umowy ubezpieczenia w</w:t>
      </w:r>
      <w:r w:rsidR="00DF5CE8">
        <w:t> </w:t>
      </w:r>
      <w:r w:rsidR="005741A3" w:rsidRPr="004D6D25">
        <w:t>rekomendowanym minimalnym okresie trwania umowy</w:t>
      </w:r>
      <w:r w:rsidR="0077738A" w:rsidRPr="004D6D25">
        <w:t>;</w:t>
      </w:r>
    </w:p>
    <w:p w:rsidR="00650CFC" w:rsidRPr="008D057C" w:rsidRDefault="00311D20" w:rsidP="00791A7C">
      <w:pPr>
        <w:pStyle w:val="PKTpunkt"/>
      </w:pPr>
      <w:r>
        <w:t>2</w:t>
      </w:r>
      <w:r w:rsidR="00DF5D7D">
        <w:t>2</w:t>
      </w:r>
      <w:r w:rsidR="00A34F35" w:rsidRPr="008D057C">
        <w:t>)</w:t>
      </w:r>
      <w:r w:rsidR="00A34F35" w:rsidRPr="008D057C">
        <w:tab/>
      </w:r>
      <w:r w:rsidR="00650CFC" w:rsidRPr="008D057C">
        <w:t xml:space="preserve">wynagrodzenie </w:t>
      </w:r>
      <w:r w:rsidR="0046035E" w:rsidRPr="008D057C">
        <w:t>–</w:t>
      </w:r>
      <w:r w:rsidR="00650CFC" w:rsidRPr="008D057C">
        <w:t xml:space="preserve"> prowizja, honorarium, opłata lub inna płatność, w tym korzyść ekonomiczna jakiegokolwiek rodzaju lub inna korzyść lub zachęta finansowa lub niefinansow</w:t>
      </w:r>
      <w:r w:rsidR="00ED2219" w:rsidRPr="008D057C">
        <w:t>a</w:t>
      </w:r>
      <w:r w:rsidR="00650CFC" w:rsidRPr="008D057C">
        <w:t>, oferowane lub przekazywane w związku z działalnością w z</w:t>
      </w:r>
      <w:r w:rsidR="000E1F51" w:rsidRPr="008D057C">
        <w:t>akresie dystrybucji ubezpieczeń;</w:t>
      </w:r>
    </w:p>
    <w:p w:rsidR="008A39B9" w:rsidRDefault="00311D20" w:rsidP="00791A7C">
      <w:pPr>
        <w:pStyle w:val="PKTpunkt"/>
      </w:pPr>
      <w:r>
        <w:t>2</w:t>
      </w:r>
      <w:r w:rsidR="00DF5D7D">
        <w:t>3</w:t>
      </w:r>
      <w:r w:rsidR="000E1F51" w:rsidRPr="00791A7C">
        <w:t>)</w:t>
      </w:r>
      <w:r w:rsidR="000E1F51" w:rsidRPr="00791A7C">
        <w:tab/>
        <w:t xml:space="preserve">zasady dobra ogólnego – podstawowe </w:t>
      </w:r>
      <w:r w:rsidR="008D057C">
        <w:t>normy prawne</w:t>
      </w:r>
      <w:r w:rsidR="008D057C" w:rsidRPr="00791A7C">
        <w:t xml:space="preserve"> </w:t>
      </w:r>
      <w:r w:rsidR="000E1F51" w:rsidRPr="00791A7C">
        <w:t xml:space="preserve">dotyczące wykonywania dystrybucji ubezpieczeń </w:t>
      </w:r>
      <w:r w:rsidR="005C066D">
        <w:t>lub</w:t>
      </w:r>
      <w:r w:rsidR="005C066D" w:rsidRPr="00791A7C">
        <w:t xml:space="preserve"> </w:t>
      </w:r>
      <w:r w:rsidR="000E1F51" w:rsidRPr="00791A7C">
        <w:t xml:space="preserve">dystrybucji reasekuracji na </w:t>
      </w:r>
      <w:r w:rsidR="00710DB6" w:rsidRPr="00791A7C">
        <w:t xml:space="preserve">terytorium </w:t>
      </w:r>
      <w:r w:rsidR="005C066D">
        <w:t xml:space="preserve">danego </w:t>
      </w:r>
      <w:r w:rsidR="00710DB6" w:rsidRPr="00791A7C">
        <w:t>państwa członkowskiego Unii Europejskiej</w:t>
      </w:r>
      <w:r w:rsidR="005C066D">
        <w:t>,</w:t>
      </w:r>
      <w:r w:rsidR="00710DB6" w:rsidRPr="00791A7C">
        <w:t xml:space="preserve"> </w:t>
      </w:r>
      <w:r w:rsidR="000E1F51" w:rsidRPr="00791A7C">
        <w:t xml:space="preserve">przeznaczone dla podmiotów </w:t>
      </w:r>
      <w:r w:rsidR="005C066D" w:rsidRPr="00791A7C">
        <w:t>mających siedzibę lub miejsce zamieszkania w innym państwie członkowskim Unii Europejskiej</w:t>
      </w:r>
      <w:r w:rsidR="005C066D">
        <w:t>,</w:t>
      </w:r>
      <w:r w:rsidR="005C066D" w:rsidRPr="00791A7C">
        <w:t xml:space="preserve"> </w:t>
      </w:r>
      <w:r w:rsidR="008A39B9" w:rsidRPr="00791A7C">
        <w:t xml:space="preserve">zainteresowanych wykonywaniem dystrybucji ubezpieczeń lub dystrybucji reasekuracji </w:t>
      </w:r>
      <w:r w:rsidR="00C82A10" w:rsidRPr="00791A7C">
        <w:t xml:space="preserve">przez oddział lub w inny sposób niż przez oddział, w ramach swobody świadczenia usług, </w:t>
      </w:r>
      <w:r w:rsidR="008A39B9" w:rsidRPr="00791A7C">
        <w:t xml:space="preserve">na terytorium tego państwa </w:t>
      </w:r>
      <w:r w:rsidR="00C82A10" w:rsidRPr="00791A7C">
        <w:t>członkowskiego Unii Europejskiej.</w:t>
      </w:r>
    </w:p>
    <w:p w:rsidR="00BA304B" w:rsidRPr="00DF5CE8" w:rsidRDefault="00AF2343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5.</w:t>
      </w:r>
      <w:r w:rsidR="00DF5CE8" w:rsidRPr="00DF5CE8">
        <w:t xml:space="preserve"> </w:t>
      </w:r>
      <w:r w:rsidRPr="00DF5CE8">
        <w:t>1.</w:t>
      </w:r>
      <w:r w:rsidR="00DF5CE8" w:rsidRPr="00DF5CE8">
        <w:t xml:space="preserve"> </w:t>
      </w:r>
      <w:r w:rsidRPr="00DF5CE8">
        <w:t>Dystrybucja ubezpieczeń oznacza działalność wykonywaną wyłącznie przez dystryb</w:t>
      </w:r>
      <w:r w:rsidR="00BA304B" w:rsidRPr="00DF5CE8">
        <w:t>utora ubezpieczeń polegającą na:</w:t>
      </w:r>
    </w:p>
    <w:p w:rsidR="00BA304B" w:rsidRPr="00DF5CE8" w:rsidRDefault="00BA304B" w:rsidP="00DF5CE8">
      <w:pPr>
        <w:pStyle w:val="PKTpunkt"/>
      </w:pPr>
      <w:r w:rsidRPr="00E54BCF">
        <w:rPr>
          <w:rStyle w:val="Ppogrubienie"/>
          <w:b w:val="0"/>
        </w:rPr>
        <w:t>1)</w:t>
      </w:r>
      <w:r w:rsidRPr="00E54BCF">
        <w:rPr>
          <w:rStyle w:val="Ppogrubienie"/>
          <w:b w:val="0"/>
        </w:rPr>
        <w:tab/>
      </w:r>
      <w:r w:rsidR="00AF2343" w:rsidRPr="00DF5CE8">
        <w:t>doradzaniu, proponowaniu lub wykonywaniu innych czynności przygotowawczych zmierzających do zawierania umów ubezpieczenia</w:t>
      </w:r>
      <w:r w:rsidR="00746B45" w:rsidRPr="00DF5CE8">
        <w:t xml:space="preserve"> lub umów gwarancji ubezpieczeniowych</w:t>
      </w:r>
      <w:r w:rsidR="00625059" w:rsidRPr="00DF5CE8">
        <w:t>;</w:t>
      </w:r>
    </w:p>
    <w:p w:rsidR="00BA304B" w:rsidRPr="00DF5CE8" w:rsidRDefault="00BA304B" w:rsidP="00DF5CE8">
      <w:pPr>
        <w:pStyle w:val="PKTpunkt"/>
      </w:pPr>
      <w:r w:rsidRPr="00DF5CE8">
        <w:t>2)</w:t>
      </w:r>
      <w:r w:rsidRPr="00DF5CE8">
        <w:tab/>
      </w:r>
      <w:r w:rsidR="00AF2343" w:rsidRPr="00DF5CE8">
        <w:t>zawieraniu</w:t>
      </w:r>
      <w:r w:rsidR="00B0322D" w:rsidRPr="00DF5CE8">
        <w:t xml:space="preserve"> umów ubezpieczenia lub umów gwarancji ubezpieczeniowych</w:t>
      </w:r>
      <w:r w:rsidR="00AF2343" w:rsidRPr="00DF5CE8">
        <w:t xml:space="preserve"> </w:t>
      </w:r>
      <w:r w:rsidR="00E33C3C" w:rsidRPr="00DF5CE8">
        <w:t>w imieniu zakładu ubezpieczeń</w:t>
      </w:r>
      <w:r w:rsidR="00250817" w:rsidRPr="00DF5CE8">
        <w:t xml:space="preserve">, </w:t>
      </w:r>
      <w:r w:rsidR="00E33C3C" w:rsidRPr="00DF5CE8">
        <w:t>w imieniu lub na rzecz klienta</w:t>
      </w:r>
      <w:r w:rsidR="00250817" w:rsidRPr="00DF5CE8">
        <w:t xml:space="preserve"> albo bezpoś</w:t>
      </w:r>
      <w:r w:rsidR="00625059" w:rsidRPr="00DF5CE8">
        <w:t>rednio przez zakład ubezpieczeń;</w:t>
      </w:r>
    </w:p>
    <w:p w:rsidR="00AF2343" w:rsidRPr="00E54BCF" w:rsidRDefault="00BA304B" w:rsidP="00DF5CE8">
      <w:pPr>
        <w:pStyle w:val="PKTpunkt"/>
        <w:rPr>
          <w:rStyle w:val="Ppogrubienie"/>
          <w:b w:val="0"/>
        </w:rPr>
      </w:pPr>
      <w:r w:rsidRPr="00DF5CE8">
        <w:t>3)</w:t>
      </w:r>
      <w:r w:rsidRPr="00DF5CE8">
        <w:tab/>
      </w:r>
      <w:r w:rsidR="00AF2343" w:rsidRPr="00DF5CE8">
        <w:t>udzielaniu pomocy w administrowaniu i wykonywaniu umów ubezpieczenia</w:t>
      </w:r>
      <w:r w:rsidR="00746B45" w:rsidRPr="00DF5CE8">
        <w:t xml:space="preserve"> lub umów gwarancji</w:t>
      </w:r>
      <w:r w:rsidR="00746B45" w:rsidRPr="00E54BCF">
        <w:rPr>
          <w:rStyle w:val="Ppogrubienie"/>
          <w:b w:val="0"/>
        </w:rPr>
        <w:t xml:space="preserve"> ubezpieczeniowych</w:t>
      </w:r>
      <w:r w:rsidR="00AF2343" w:rsidRPr="00E54BCF">
        <w:rPr>
          <w:rStyle w:val="Ppogrubienie"/>
          <w:b w:val="0"/>
        </w:rPr>
        <w:t>, także w sprawach o</w:t>
      </w:r>
      <w:r w:rsidRPr="00E54BCF">
        <w:rPr>
          <w:rStyle w:val="Ppogrubienie"/>
          <w:b w:val="0"/>
        </w:rPr>
        <w:t xml:space="preserve"> odszkodowanie lub świadczenie.</w:t>
      </w:r>
    </w:p>
    <w:p w:rsidR="00AF2343" w:rsidRPr="00BB5D45" w:rsidRDefault="00AF2343" w:rsidP="00BB5D45">
      <w:pPr>
        <w:pStyle w:val="USTustnpkodeksu"/>
      </w:pPr>
      <w:r w:rsidRPr="00BB5D45">
        <w:t>2.</w:t>
      </w:r>
      <w:r w:rsidR="00DF5CE8">
        <w:t xml:space="preserve"> </w:t>
      </w:r>
      <w:r w:rsidRPr="00BB5D45">
        <w:t>Dystrybucja ubezpieczeń polega również na udzielaniu informacji dotyczących jednej lub większej liczby umów ubezpieczenia</w:t>
      </w:r>
      <w:r w:rsidR="00BA304B" w:rsidRPr="00BB5D45">
        <w:t xml:space="preserve"> lub umów gwarancji ubezpieczeniowych</w:t>
      </w:r>
      <w:r w:rsidRPr="00BB5D45">
        <w:t xml:space="preserve"> na podstawie kryteriów wybranych przez </w:t>
      </w:r>
      <w:r w:rsidR="0024310A" w:rsidRPr="00BB5D45">
        <w:t>klienta</w:t>
      </w:r>
      <w:r w:rsidRPr="00BB5D45">
        <w:t xml:space="preserve"> za pośrednictwem </w:t>
      </w:r>
      <w:r w:rsidR="001C5234" w:rsidRPr="00BB5D45">
        <w:t>stron internetowych lub innych mediów</w:t>
      </w:r>
      <w:r w:rsidRPr="00BB5D45">
        <w:t xml:space="preserve"> </w:t>
      </w:r>
      <w:r w:rsidR="000D45F4" w:rsidRPr="00BB5D45">
        <w:t>oraz opracowywa</w:t>
      </w:r>
      <w:r w:rsidRPr="00BB5D45">
        <w:t>ni</w:t>
      </w:r>
      <w:r w:rsidR="000D45F4" w:rsidRPr="00BB5D45">
        <w:t>u</w:t>
      </w:r>
      <w:r w:rsidRPr="00BB5D45">
        <w:t xml:space="preserve"> rankingu produktów ubezpieczeniowych obejmującego </w:t>
      </w:r>
      <w:r w:rsidRPr="00BB5D45">
        <w:lastRenderedPageBreak/>
        <w:t xml:space="preserve">porównanie cen i produktów lub składki z tytułu umowy ubezpieczenia </w:t>
      </w:r>
      <w:r w:rsidR="00BA304B" w:rsidRPr="00BB5D45">
        <w:t>lub umowy gwarancji ubezpieczeniowej</w:t>
      </w:r>
      <w:r w:rsidR="000478C2">
        <w:t>,</w:t>
      </w:r>
      <w:r w:rsidR="00BA304B" w:rsidRPr="00BB5D45">
        <w:t xml:space="preserve"> </w:t>
      </w:r>
      <w:r w:rsidRPr="00BB5D45">
        <w:t>w przypadku gdy</w:t>
      </w:r>
      <w:r w:rsidR="002339DC" w:rsidRPr="00BB5D45">
        <w:t xml:space="preserve"> </w:t>
      </w:r>
      <w:r w:rsidR="0024310A" w:rsidRPr="00BB5D45">
        <w:t>klient</w:t>
      </w:r>
      <w:r w:rsidRPr="00BB5D45">
        <w:t xml:space="preserve"> jest w stanie pośrednio lub bezpośrednio zawrzeć umowę ubezpieczenia </w:t>
      </w:r>
      <w:r w:rsidR="00BA304B" w:rsidRPr="00BB5D45">
        <w:t xml:space="preserve">lub umowę gwarancji ubezpieczeniowej </w:t>
      </w:r>
      <w:r w:rsidRPr="00BB5D45">
        <w:t xml:space="preserve">za pośrednictwem </w:t>
      </w:r>
      <w:r w:rsidR="001C5234" w:rsidRPr="00BB5D45">
        <w:t>stron internetowych lub innych mediów</w:t>
      </w:r>
      <w:r w:rsidRPr="00BB5D45">
        <w:t>.</w:t>
      </w:r>
    </w:p>
    <w:p w:rsidR="00AF2343" w:rsidRPr="00E54BCF" w:rsidRDefault="00AF2343" w:rsidP="004650F9">
      <w:pPr>
        <w:pStyle w:val="USTustnpkodeksu"/>
        <w:rPr>
          <w:rStyle w:val="Ppogrubienie"/>
          <w:b w:val="0"/>
        </w:rPr>
      </w:pPr>
      <w:r w:rsidRPr="00E54BCF">
        <w:rPr>
          <w:rStyle w:val="Ppogrubienie"/>
          <w:b w:val="0"/>
        </w:rPr>
        <w:t>3.</w:t>
      </w:r>
      <w:r w:rsidR="00DF5CE8">
        <w:rPr>
          <w:rStyle w:val="Ppogrubienie"/>
          <w:b w:val="0"/>
        </w:rPr>
        <w:t xml:space="preserve"> </w:t>
      </w:r>
      <w:r w:rsidRPr="004650F9">
        <w:t xml:space="preserve">Agent </w:t>
      </w:r>
      <w:r w:rsidR="00793626" w:rsidRPr="004650F9">
        <w:t>u</w:t>
      </w:r>
      <w:r w:rsidRPr="004650F9">
        <w:t>bezpieczeniow</w:t>
      </w:r>
      <w:r w:rsidR="00793626" w:rsidRPr="004650F9">
        <w:t>y oraz agent oferujący ubezpieczenia uzupełniające</w:t>
      </w:r>
      <w:r w:rsidR="00D15F92" w:rsidRPr="004650F9">
        <w:t>,</w:t>
      </w:r>
      <w:r w:rsidRPr="004650F9">
        <w:t xml:space="preserve"> </w:t>
      </w:r>
      <w:r w:rsidR="00D15F92" w:rsidRPr="004650F9">
        <w:t xml:space="preserve">w ramach </w:t>
      </w:r>
      <w:r w:rsidR="00881E4F" w:rsidRPr="004650F9">
        <w:t xml:space="preserve">prowadzonej </w:t>
      </w:r>
      <w:r w:rsidR="00D15F92" w:rsidRPr="004650F9">
        <w:t xml:space="preserve">działalności agencyjnej, </w:t>
      </w:r>
      <w:r w:rsidRPr="004650F9">
        <w:t>wykonuj</w:t>
      </w:r>
      <w:r w:rsidR="000D45F4" w:rsidRPr="004650F9">
        <w:t>ą</w:t>
      </w:r>
      <w:r w:rsidRPr="004650F9">
        <w:t xml:space="preserve"> czynności </w:t>
      </w:r>
      <w:r w:rsidR="004650F9" w:rsidRPr="004650F9">
        <w:t>w zakresie</w:t>
      </w:r>
      <w:r w:rsidR="00D15F92" w:rsidRPr="004650F9">
        <w:t xml:space="preserve"> dystrybucj</w:t>
      </w:r>
      <w:r w:rsidR="004650F9" w:rsidRPr="004650F9">
        <w:t>i</w:t>
      </w:r>
      <w:r w:rsidR="00D15F92" w:rsidRPr="004650F9">
        <w:t xml:space="preserve"> ubezpieczeń </w:t>
      </w:r>
      <w:r w:rsidR="003B0A79" w:rsidRPr="004650F9">
        <w:t xml:space="preserve">w imieniu lub na rzecz zakładu ubezpieczeń, zwane dalej </w:t>
      </w:r>
      <w:r w:rsidR="00DF5CE8">
        <w:t>„</w:t>
      </w:r>
      <w:r w:rsidR="003B0A79" w:rsidRPr="004650F9">
        <w:t>czynnościami agencyjnymi</w:t>
      </w:r>
      <w:r w:rsidR="00DF5CE8">
        <w:t>”</w:t>
      </w:r>
      <w:r w:rsidR="00D15F92" w:rsidRPr="004650F9">
        <w:t>.</w:t>
      </w:r>
    </w:p>
    <w:p w:rsidR="00D15F92" w:rsidRPr="004650F9" w:rsidRDefault="00AF2343" w:rsidP="004650F9">
      <w:pPr>
        <w:pStyle w:val="USTustnpkodeksu"/>
      </w:pPr>
      <w:r w:rsidRPr="004650F9">
        <w:t>4.</w:t>
      </w:r>
      <w:r w:rsidR="00DF5CE8">
        <w:t xml:space="preserve"> </w:t>
      </w:r>
      <w:r w:rsidR="00D15F92" w:rsidRPr="004650F9">
        <w:t xml:space="preserve">Broker ubezpieczeniowy, w ramach </w:t>
      </w:r>
      <w:r w:rsidR="00881E4F" w:rsidRPr="004650F9">
        <w:t xml:space="preserve">prowadzonej </w:t>
      </w:r>
      <w:r w:rsidR="00D15F92" w:rsidRPr="004650F9">
        <w:t xml:space="preserve">działalności brokerskiej, </w:t>
      </w:r>
      <w:r w:rsidR="008D54ED">
        <w:t xml:space="preserve">wykonuje </w:t>
      </w:r>
      <w:r w:rsidR="00D15F92" w:rsidRPr="004650F9">
        <w:t xml:space="preserve">czynności </w:t>
      </w:r>
      <w:r w:rsidR="004650F9" w:rsidRPr="004650F9">
        <w:t>w zakresie</w:t>
      </w:r>
      <w:r w:rsidR="00D15F92" w:rsidRPr="004650F9">
        <w:t xml:space="preserve"> dystrybucj</w:t>
      </w:r>
      <w:r w:rsidR="004650F9" w:rsidRPr="004650F9">
        <w:t>i</w:t>
      </w:r>
      <w:r w:rsidR="00D15F92" w:rsidRPr="004650F9">
        <w:t xml:space="preserve"> ubezpieczeń w imieniu lub na rzecz klienta, zwane dalej </w:t>
      </w:r>
      <w:r w:rsidR="00DF5CE8">
        <w:t>„</w:t>
      </w:r>
      <w:r w:rsidR="00D15F92" w:rsidRPr="004650F9">
        <w:t>czynnościami brokerskimi w zakresie ubezpieczeń</w:t>
      </w:r>
      <w:r w:rsidR="00DF5CE8">
        <w:t>”</w:t>
      </w:r>
      <w:r w:rsidR="00D15F92" w:rsidRPr="004650F9">
        <w:t>.</w:t>
      </w:r>
    </w:p>
    <w:p w:rsidR="00AF2343" w:rsidRPr="004650F9" w:rsidRDefault="00AF2343" w:rsidP="004650F9">
      <w:pPr>
        <w:pStyle w:val="USTustnpkodeksu"/>
      </w:pPr>
      <w:r w:rsidRPr="004650F9">
        <w:t>5.</w:t>
      </w:r>
      <w:r w:rsidR="00DF5CE8">
        <w:t xml:space="preserve"> </w:t>
      </w:r>
      <w:r w:rsidR="00D15F92" w:rsidRPr="004650F9">
        <w:t xml:space="preserve">Zakład ubezpieczeń może wykonywać bezpośrednio czynności </w:t>
      </w:r>
      <w:r w:rsidR="004650F9" w:rsidRPr="004650F9">
        <w:t>w zakresie</w:t>
      </w:r>
      <w:r w:rsidR="00D15F92" w:rsidRPr="004650F9">
        <w:t xml:space="preserve"> dystrybucj</w:t>
      </w:r>
      <w:r w:rsidR="004650F9" w:rsidRPr="004650F9">
        <w:t>i</w:t>
      </w:r>
      <w:r w:rsidR="00D15F92" w:rsidRPr="004650F9">
        <w:t xml:space="preserve"> ubezpieczeń przez uprawnionego </w:t>
      </w:r>
      <w:r w:rsidR="00AA5FBC">
        <w:t xml:space="preserve">przez ten zakład ubezpieczeń </w:t>
      </w:r>
      <w:r w:rsidR="00D15F92" w:rsidRPr="004650F9">
        <w:t xml:space="preserve">pracownika, zwane dalej </w:t>
      </w:r>
      <w:r w:rsidR="00DF5CE8">
        <w:t>„</w:t>
      </w:r>
      <w:r w:rsidR="00D15F92" w:rsidRPr="004650F9">
        <w:t>czynnościami dystrybucyjnymi zakładu ubezpieczeń</w:t>
      </w:r>
      <w:r w:rsidR="00DF5CE8">
        <w:t>”</w:t>
      </w:r>
      <w:r w:rsidR="00F37910" w:rsidRPr="004650F9">
        <w:t>.</w:t>
      </w:r>
    </w:p>
    <w:p w:rsidR="00482760" w:rsidRDefault="00482760" w:rsidP="00482760">
      <w:pPr>
        <w:pStyle w:val="USTustnpkodeksu"/>
      </w:pPr>
      <w:r w:rsidRPr="00565AAE">
        <w:t>6.</w:t>
      </w:r>
      <w:r w:rsidR="00DF5CE8">
        <w:t xml:space="preserve"> </w:t>
      </w:r>
      <w:r w:rsidRPr="00565AAE">
        <w:t>Dystrybucja ubezpieczeń polega również na organizowaniu i nadzorowaniu czynności agencyjnych</w:t>
      </w:r>
      <w:r w:rsidR="00227466">
        <w:t xml:space="preserve"> u agenta ubezpieczeniowego lub agenta oferującego ubezpieczenia uzupełniające oraz </w:t>
      </w:r>
      <w:r w:rsidRPr="00565AAE">
        <w:t xml:space="preserve">czynności brokerskich </w:t>
      </w:r>
      <w:r>
        <w:t>w zakresie ubezpieczeń</w:t>
      </w:r>
      <w:r w:rsidR="00227466">
        <w:t xml:space="preserve"> u brokera ubezpieczeniowego</w:t>
      </w:r>
      <w:r w:rsidRPr="00565AAE">
        <w:t>.</w:t>
      </w:r>
    </w:p>
    <w:p w:rsidR="00565E5F" w:rsidRPr="00565E5F" w:rsidRDefault="00565E5F" w:rsidP="00565E5F">
      <w:pPr>
        <w:pStyle w:val="USTustnpkodeksu"/>
      </w:pPr>
      <w:r w:rsidRPr="00565E5F">
        <w:t>7.</w:t>
      </w:r>
      <w:r w:rsidR="00DF5CE8">
        <w:t xml:space="preserve"> </w:t>
      </w:r>
      <w:r w:rsidRPr="00565E5F">
        <w:t xml:space="preserve">Dystrybucję ubezpieczeń w zakresie grupy 3 działu I ustawy o działalności ubezpieczeniowej i reasekuracyjnej może wykonywać wyłącznie </w:t>
      </w:r>
      <w:r w:rsidRPr="00565E5F">
        <w:rPr>
          <w:rStyle w:val="Ppogrubienie"/>
          <w:b w:val="0"/>
        </w:rPr>
        <w:t>agent ubezpieczeniowy, broker ubezpieczeniowy</w:t>
      </w:r>
      <w:r w:rsidRPr="00565E5F">
        <w:t xml:space="preserve"> </w:t>
      </w:r>
      <w:r w:rsidR="00033F93">
        <w:t>lub</w:t>
      </w:r>
      <w:r w:rsidR="00033F93" w:rsidRPr="00565E5F">
        <w:t xml:space="preserve"> </w:t>
      </w:r>
      <w:r w:rsidRPr="00565E5F">
        <w:t>zakład ubezpieczeń.</w:t>
      </w:r>
    </w:p>
    <w:p w:rsidR="00625059" w:rsidRPr="00DF5CE8" w:rsidRDefault="00AF2343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6.</w:t>
      </w:r>
      <w:r w:rsidR="00DF5CE8" w:rsidRPr="00DF5CE8">
        <w:t xml:space="preserve"> </w:t>
      </w:r>
      <w:r w:rsidRPr="00DF5CE8">
        <w:t>1.</w:t>
      </w:r>
      <w:r w:rsidR="00DF5CE8" w:rsidRPr="00DF5CE8">
        <w:t xml:space="preserve"> </w:t>
      </w:r>
      <w:r w:rsidRPr="00DF5CE8">
        <w:t>Dystrybucja reasekuracji oznacza działalność wykonywaną wyłącznie przez dystrybutora reasekuracji polegającą na</w:t>
      </w:r>
      <w:r w:rsidR="00625059" w:rsidRPr="00DF5CE8">
        <w:t>:</w:t>
      </w:r>
    </w:p>
    <w:p w:rsidR="00625059" w:rsidRPr="00DF5CE8" w:rsidRDefault="00625059" w:rsidP="00DF5CE8">
      <w:pPr>
        <w:pStyle w:val="PKTpunkt"/>
      </w:pPr>
      <w:r w:rsidRPr="00DF5CE8">
        <w:t>1)</w:t>
      </w:r>
      <w:r w:rsidR="00F37910" w:rsidRPr="00DF5CE8">
        <w:tab/>
      </w:r>
      <w:r w:rsidR="00AF2343" w:rsidRPr="00DF5CE8">
        <w:t>doradzaniu, proponowaniu lub wykonywaniu innych czynności przygotowawczych zmierzających d</w:t>
      </w:r>
      <w:r w:rsidRPr="00DF5CE8">
        <w:t>o zawierania umów reasekuracji;</w:t>
      </w:r>
    </w:p>
    <w:p w:rsidR="00625059" w:rsidRPr="00DF5CE8" w:rsidRDefault="00F37910" w:rsidP="00DF5CE8">
      <w:pPr>
        <w:pStyle w:val="PKTpunkt"/>
      </w:pPr>
      <w:r w:rsidRPr="00E54BCF">
        <w:rPr>
          <w:rStyle w:val="Ppogrubienie"/>
          <w:b w:val="0"/>
        </w:rPr>
        <w:t>2)</w:t>
      </w:r>
      <w:r w:rsidRPr="00E54BCF">
        <w:rPr>
          <w:rStyle w:val="Ppogrubienie"/>
          <w:b w:val="0"/>
        </w:rPr>
        <w:tab/>
      </w:r>
      <w:r w:rsidR="00AF2343" w:rsidRPr="00DF5CE8">
        <w:t xml:space="preserve">zawieraniu umów reasekuracji </w:t>
      </w:r>
      <w:r w:rsidR="00625059" w:rsidRPr="00DF5CE8">
        <w:t>w imieniu zakładu ubezpieczeń lub zakładu reasekuracji albo bezpośrednio przez zakład ubezpieczeń lub zakład reasekuracji;</w:t>
      </w:r>
    </w:p>
    <w:p w:rsidR="00AF2343" w:rsidRPr="00DF5CE8" w:rsidRDefault="00625059" w:rsidP="00DF5CE8">
      <w:pPr>
        <w:pStyle w:val="PKTpunkt"/>
      </w:pPr>
      <w:r w:rsidRPr="00DF5CE8">
        <w:t>3)</w:t>
      </w:r>
      <w:r w:rsidR="00F37910" w:rsidRPr="00DF5CE8">
        <w:tab/>
      </w:r>
      <w:r w:rsidR="00AF2343" w:rsidRPr="00DF5CE8">
        <w:t xml:space="preserve">udzielaniu pomocy w administrowaniu </w:t>
      </w:r>
      <w:r w:rsidR="00412C44" w:rsidRPr="00DF5CE8">
        <w:t>i wykonywaniu umów reasekuracji</w:t>
      </w:r>
      <w:r w:rsidR="00746B45" w:rsidRPr="00DF5CE8">
        <w:t>.</w:t>
      </w:r>
    </w:p>
    <w:p w:rsidR="00AF2343" w:rsidRPr="00E54BCF" w:rsidRDefault="00AF2343" w:rsidP="00466428">
      <w:pPr>
        <w:pStyle w:val="USTustnpkodeksu"/>
      </w:pPr>
      <w:r w:rsidRPr="00E54BCF">
        <w:t>2.</w:t>
      </w:r>
      <w:r w:rsidR="00DF5CE8">
        <w:t xml:space="preserve"> </w:t>
      </w:r>
      <w:r w:rsidRPr="00E54BCF">
        <w:t>Broker reasekuracyjny</w:t>
      </w:r>
      <w:r w:rsidR="00E92436" w:rsidRPr="00E54BCF">
        <w:rPr>
          <w:rStyle w:val="Ppogrubienie"/>
          <w:b w:val="0"/>
        </w:rPr>
        <w:t>, w ramach prowadzonej działalności brokerskiej,</w:t>
      </w:r>
      <w:r w:rsidR="00E92436" w:rsidRPr="00E54BCF">
        <w:t xml:space="preserve"> </w:t>
      </w:r>
      <w:r w:rsidRPr="00E54BCF">
        <w:t xml:space="preserve">wykonuje </w:t>
      </w:r>
      <w:r w:rsidR="00E92436" w:rsidRPr="00E54BCF">
        <w:t xml:space="preserve">czynności </w:t>
      </w:r>
      <w:r w:rsidR="0013416B" w:rsidRPr="00466428">
        <w:rPr>
          <w:rStyle w:val="Ppogrubienie"/>
          <w:b w:val="0"/>
        </w:rPr>
        <w:t>w zakresie</w:t>
      </w:r>
      <w:r w:rsidR="00E92436" w:rsidRPr="00466428">
        <w:rPr>
          <w:rStyle w:val="Ppogrubienie"/>
          <w:b w:val="0"/>
        </w:rPr>
        <w:t xml:space="preserve"> dystrybucj</w:t>
      </w:r>
      <w:r w:rsidR="0013416B" w:rsidRPr="00466428">
        <w:rPr>
          <w:rStyle w:val="Ppogrubienie"/>
          <w:b w:val="0"/>
        </w:rPr>
        <w:t>i</w:t>
      </w:r>
      <w:r w:rsidR="00E92436" w:rsidRPr="00E54BCF">
        <w:rPr>
          <w:rStyle w:val="Ppogrubienie"/>
          <w:b w:val="0"/>
        </w:rPr>
        <w:t xml:space="preserve"> reasekuracji </w:t>
      </w:r>
      <w:r w:rsidR="003B0A79" w:rsidRPr="00E54BCF">
        <w:t xml:space="preserve">w imieniu lub na rzecz zakładu ubezpieczeń </w:t>
      </w:r>
      <w:r w:rsidR="00F62B48">
        <w:t>albo</w:t>
      </w:r>
      <w:r w:rsidR="003B0A79" w:rsidRPr="00E54BCF">
        <w:t xml:space="preserve"> zakładu reasekuracji, zwane dalej </w:t>
      </w:r>
      <w:r w:rsidR="00DF5CE8">
        <w:t>„</w:t>
      </w:r>
      <w:r w:rsidR="003B0A79" w:rsidRPr="00E54BCF">
        <w:t>czynnościami brokerskimi w zakresie reasekuracji</w:t>
      </w:r>
      <w:r w:rsidR="00DF5CE8">
        <w:t>”</w:t>
      </w:r>
      <w:r w:rsidRPr="00E54BCF">
        <w:t>.</w:t>
      </w:r>
    </w:p>
    <w:p w:rsidR="001D6C2F" w:rsidRPr="004650F9" w:rsidRDefault="005D6C09" w:rsidP="004650F9">
      <w:pPr>
        <w:pStyle w:val="USTustnpkodeksu"/>
      </w:pPr>
      <w:r w:rsidRPr="004650F9">
        <w:t>3</w:t>
      </w:r>
      <w:r w:rsidR="001D6C2F" w:rsidRPr="004650F9">
        <w:t>.</w:t>
      </w:r>
      <w:r w:rsidR="00DF5CE8">
        <w:t xml:space="preserve"> </w:t>
      </w:r>
      <w:r w:rsidR="001D6C2F" w:rsidRPr="004650F9">
        <w:t xml:space="preserve">Zakład ubezpieczeń i zakład reasekuracji </w:t>
      </w:r>
      <w:r w:rsidR="000D45F4" w:rsidRPr="004650F9">
        <w:t>mogą</w:t>
      </w:r>
      <w:r w:rsidR="001D6C2F" w:rsidRPr="004650F9">
        <w:t xml:space="preserve"> wykonywać bezpośrednio czynności </w:t>
      </w:r>
      <w:r w:rsidR="004650F9" w:rsidRPr="004650F9">
        <w:t xml:space="preserve">w zakresie </w:t>
      </w:r>
      <w:r w:rsidR="001D6C2F" w:rsidRPr="004650F9">
        <w:t>dystrybucj</w:t>
      </w:r>
      <w:r w:rsidR="004650F9" w:rsidRPr="004650F9">
        <w:t>i</w:t>
      </w:r>
      <w:r w:rsidR="001D6C2F" w:rsidRPr="004650F9">
        <w:t xml:space="preserve"> </w:t>
      </w:r>
      <w:r w:rsidRPr="004650F9">
        <w:t xml:space="preserve">reasekuracji </w:t>
      </w:r>
      <w:r w:rsidR="001D6C2F" w:rsidRPr="004650F9">
        <w:t xml:space="preserve">przez uprawnionego </w:t>
      </w:r>
      <w:r w:rsidR="00AA5FBC">
        <w:t xml:space="preserve">przez ten zakład ubezpieczeń lub </w:t>
      </w:r>
      <w:r w:rsidR="00AA5FBC">
        <w:lastRenderedPageBreak/>
        <w:t xml:space="preserve">zakład reasekuracji </w:t>
      </w:r>
      <w:r w:rsidR="001D6C2F" w:rsidRPr="004650F9">
        <w:t xml:space="preserve">pracownika, zwane dalej </w:t>
      </w:r>
      <w:r w:rsidR="00DF5CE8">
        <w:t>„</w:t>
      </w:r>
      <w:r w:rsidR="001D6C2F" w:rsidRPr="004650F9">
        <w:t xml:space="preserve">czynnościami dystrybucyjnymi zakładu </w:t>
      </w:r>
      <w:r w:rsidRPr="004650F9">
        <w:t>reasekuracji</w:t>
      </w:r>
      <w:r w:rsidR="00DF5CE8">
        <w:t>”</w:t>
      </w:r>
      <w:r w:rsidRPr="004650F9">
        <w:t>.</w:t>
      </w:r>
    </w:p>
    <w:p w:rsidR="00482760" w:rsidRPr="00565AAE" w:rsidRDefault="00482760" w:rsidP="00482760">
      <w:pPr>
        <w:pStyle w:val="USTustnpkodeksu"/>
      </w:pPr>
      <w:r w:rsidRPr="00565AAE">
        <w:t>4.</w:t>
      </w:r>
      <w:r w:rsidR="00DF5CE8">
        <w:t xml:space="preserve"> </w:t>
      </w:r>
      <w:r w:rsidRPr="00565AAE">
        <w:t>Dystrybucja reasekuracji polega również na organizowaniu i nadzorowaniu czynności brokerskich w zakresie reasekuracji</w:t>
      </w:r>
      <w:r w:rsidR="00227466">
        <w:t xml:space="preserve"> u brokera reasekuracyjnego</w:t>
      </w:r>
      <w:r w:rsidRPr="00565AAE">
        <w:t>.</w:t>
      </w:r>
    </w:p>
    <w:p w:rsidR="00AF2343" w:rsidRPr="00E54BCF" w:rsidRDefault="00AF2343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7.</w:t>
      </w:r>
      <w:r w:rsidR="00DF5CE8">
        <w:t xml:space="preserve"> </w:t>
      </w:r>
      <w:r w:rsidRPr="00E54BCF">
        <w:t>Za dystrybucję ubezpieczeń lub za dystrybucję reasekuracji nie uznaje się:</w:t>
      </w:r>
    </w:p>
    <w:p w:rsidR="00AF2343" w:rsidRPr="00E54BCF" w:rsidRDefault="00AF2343" w:rsidP="00B73590">
      <w:pPr>
        <w:pStyle w:val="PKTpunkt"/>
        <w:keepNext/>
      </w:pPr>
      <w:r w:rsidRPr="00E54BCF">
        <w:t>1)</w:t>
      </w:r>
      <w:r w:rsidRPr="00E54BCF">
        <w:tab/>
        <w:t xml:space="preserve">okazjonalnego dostarczania klientowi informacji </w:t>
      </w:r>
      <w:r w:rsidRPr="00E54BCF">
        <w:rPr>
          <w:rStyle w:val="Ppogrubienie"/>
          <w:b w:val="0"/>
        </w:rPr>
        <w:t>w związku z prowadzoną przez przedsiębiorcę działalnością gospodarczą inną niż</w:t>
      </w:r>
      <w:r w:rsidRPr="00E54BCF">
        <w:t xml:space="preserve"> </w:t>
      </w:r>
      <w:r w:rsidR="00CA14E1">
        <w:t xml:space="preserve">działalność </w:t>
      </w:r>
      <w:r w:rsidRPr="00E54BCF">
        <w:t>w zakresie dystrybucji ubezpieczeń lub dystrybucji reasekuracji, w przypadku</w:t>
      </w:r>
      <w:r w:rsidR="00311D20" w:rsidRPr="00311D20">
        <w:t xml:space="preserve"> gdy</w:t>
      </w:r>
      <w:r w:rsidRPr="00E54BCF">
        <w:t>:</w:t>
      </w:r>
    </w:p>
    <w:p w:rsidR="00AF2343" w:rsidRPr="00E54BCF" w:rsidRDefault="00AF2343" w:rsidP="00F37910">
      <w:pPr>
        <w:pStyle w:val="LITlitera"/>
      </w:pPr>
      <w:r w:rsidRPr="00E54BCF">
        <w:t>a)</w:t>
      </w:r>
      <w:r w:rsidRPr="00E54BCF">
        <w:tab/>
        <w:t xml:space="preserve">przedsiębiorca nie podejmuje jakichkolwiek dodatkowych działań mających pomóc w zawarciu lub wykonywaniu umowy ubezpieczenia </w:t>
      </w:r>
      <w:r w:rsidR="00AC4972" w:rsidRPr="00E54BCF">
        <w:rPr>
          <w:rStyle w:val="Ppogrubienie"/>
          <w:b w:val="0"/>
        </w:rPr>
        <w:t>lub umowy gwarancji ubezpieczeniowej</w:t>
      </w:r>
      <w:r w:rsidR="00AC4972" w:rsidRPr="00E54BCF">
        <w:t xml:space="preserve"> </w:t>
      </w:r>
      <w:r w:rsidRPr="00E54BCF">
        <w:t>lub</w:t>
      </w:r>
    </w:p>
    <w:p w:rsidR="00AF2343" w:rsidRPr="00E54BCF" w:rsidRDefault="00AF2343" w:rsidP="00AF2343">
      <w:pPr>
        <w:pStyle w:val="LITlitera"/>
      </w:pPr>
      <w:r w:rsidRPr="00E54BCF">
        <w:t>b)</w:t>
      </w:r>
      <w:r w:rsidRPr="00E54BCF">
        <w:tab/>
        <w:t>celem tej działalności nie jest pomoc w zawarciu lub wykonywaniu umowy reasekuracji;</w:t>
      </w:r>
    </w:p>
    <w:p w:rsidR="00AF2343" w:rsidRPr="00E54BCF" w:rsidRDefault="00AF2343" w:rsidP="00AF2343">
      <w:pPr>
        <w:pStyle w:val="PKTpunkt"/>
      </w:pPr>
      <w:r w:rsidRPr="00E54BCF">
        <w:t>2)</w:t>
      </w:r>
      <w:r w:rsidRPr="00E54BCF">
        <w:tab/>
        <w:t xml:space="preserve">obsługi roszczeń </w:t>
      </w:r>
      <w:r w:rsidR="000A4BA9">
        <w:t xml:space="preserve">kierowanych do </w:t>
      </w:r>
      <w:r w:rsidRPr="00E54BCF">
        <w:t xml:space="preserve">zakładu ubezpieczeń lub zakładu reasekuracji, wyceny szkód i </w:t>
      </w:r>
      <w:r w:rsidR="00CA14E1">
        <w:t xml:space="preserve">sporządzania </w:t>
      </w:r>
      <w:r w:rsidRPr="00E54BCF">
        <w:t>ekspertyz związanych z tymi szkodami;</w:t>
      </w:r>
    </w:p>
    <w:p w:rsidR="00AF2343" w:rsidRPr="00E54BCF" w:rsidRDefault="00AF2343" w:rsidP="00F37910">
      <w:pPr>
        <w:pStyle w:val="PKTpunkt"/>
      </w:pPr>
      <w:r w:rsidRPr="00E54BCF">
        <w:t>3)</w:t>
      </w:r>
      <w:r w:rsidRPr="00E54BCF">
        <w:tab/>
        <w:t xml:space="preserve">przekazywania </w:t>
      </w:r>
      <w:r w:rsidR="00F44B9A" w:rsidRPr="00E54BCF">
        <w:t xml:space="preserve">agentom ubezpieczeniowym, </w:t>
      </w:r>
      <w:r w:rsidR="00F44B9A" w:rsidRPr="00E54BCF">
        <w:rPr>
          <w:rStyle w:val="Ppogrubienie"/>
          <w:b w:val="0"/>
        </w:rPr>
        <w:t xml:space="preserve">brokerom </w:t>
      </w:r>
      <w:r w:rsidR="001E7C86" w:rsidRPr="00E54BCF">
        <w:rPr>
          <w:rStyle w:val="Ppogrubienie"/>
          <w:b w:val="0"/>
        </w:rPr>
        <w:t>ubezpieczeniowym</w:t>
      </w:r>
      <w:r w:rsidRPr="00E54BCF">
        <w:rPr>
          <w:rStyle w:val="Ppogrubienie"/>
          <w:b w:val="0"/>
        </w:rPr>
        <w:t>,</w:t>
      </w:r>
      <w:r w:rsidR="001E7C86" w:rsidRPr="00E54BCF">
        <w:rPr>
          <w:rStyle w:val="Ppogrubienie"/>
          <w:b w:val="0"/>
        </w:rPr>
        <w:t xml:space="preserve"> brokerom reasekuracyjnym</w:t>
      </w:r>
      <w:r w:rsidR="001E7C86" w:rsidRPr="00E54BCF">
        <w:t>,</w:t>
      </w:r>
      <w:r w:rsidRPr="00E54BCF">
        <w:t xml:space="preserve"> zakładom ubezpieczeń lub zakładom reasekuracji danych i informacji na temat potencjalnych klientów, jeżeli przedsiębiorca nie podejmuje jakichkolwiek dodatkowych działań mających pomóc w zawarciu umowy ubezpieczenia</w:t>
      </w:r>
      <w:r w:rsidR="00C86F38">
        <w:t>, umowy gwarancji ubezpieczeniowej</w:t>
      </w:r>
      <w:r w:rsidRPr="00E54BCF">
        <w:t xml:space="preserve"> lub umowy reasekuracji;</w:t>
      </w:r>
    </w:p>
    <w:p w:rsidR="00AF2343" w:rsidRPr="00E54BCF" w:rsidRDefault="00AF2343" w:rsidP="00F37910">
      <w:pPr>
        <w:pStyle w:val="PKTpunkt"/>
      </w:pPr>
      <w:r w:rsidRPr="00E54BCF">
        <w:t>4)</w:t>
      </w:r>
      <w:r w:rsidRPr="00E54BCF">
        <w:tab/>
        <w:t>przekazywania potencjalnym klientom informacji na temat umów ubezpieczenia</w:t>
      </w:r>
      <w:r w:rsidR="00C86F38">
        <w:t>,</w:t>
      </w:r>
      <w:r w:rsidRPr="00E54BCF">
        <w:t xml:space="preserve"> </w:t>
      </w:r>
      <w:r w:rsidR="000E5695" w:rsidRPr="00E54BCF">
        <w:rPr>
          <w:rStyle w:val="Ppogrubienie"/>
          <w:b w:val="0"/>
        </w:rPr>
        <w:t>umów gwarancji ubezpieczeniowych</w:t>
      </w:r>
      <w:r w:rsidR="000E5695" w:rsidRPr="00E54BCF">
        <w:t xml:space="preserve"> </w:t>
      </w:r>
      <w:r w:rsidRPr="00E54BCF">
        <w:t xml:space="preserve">lub umów reasekuracji, </w:t>
      </w:r>
      <w:r w:rsidR="00960091" w:rsidRPr="00E54BCF">
        <w:t xml:space="preserve">agenta ubezpieczeniowego, </w:t>
      </w:r>
      <w:r w:rsidR="001E7C86" w:rsidRPr="00E54BCF">
        <w:rPr>
          <w:rStyle w:val="Ppogrubienie"/>
          <w:b w:val="0"/>
        </w:rPr>
        <w:t>brokera ubezpieczeniowego, brokera reasekuracyjnego</w:t>
      </w:r>
      <w:r w:rsidRPr="00E54BCF">
        <w:t>, zakładu ubezpieczeń lub zakładu reasekuracji, jeżeli przedsiębiorca nie podejmuje jakichkolwiek dodatkowych działań mających pomóc w zawarciu umowy ubezpieczenia</w:t>
      </w:r>
      <w:r w:rsidR="00C86F38">
        <w:t>,</w:t>
      </w:r>
      <w:r w:rsidRPr="00E54BCF">
        <w:t xml:space="preserve"> </w:t>
      </w:r>
      <w:r w:rsidR="00AC4972" w:rsidRPr="00E54BCF">
        <w:rPr>
          <w:rStyle w:val="Ppogrubienie"/>
          <w:b w:val="0"/>
        </w:rPr>
        <w:t>umowy gwarancji ubezpieczeniowej</w:t>
      </w:r>
      <w:r w:rsidR="00AC4972" w:rsidRPr="00E54BCF">
        <w:t xml:space="preserve"> </w:t>
      </w:r>
      <w:r w:rsidRPr="00E54BCF">
        <w:t>lub umowy reasekuracji.</w:t>
      </w:r>
    </w:p>
    <w:p w:rsidR="00650CFC" w:rsidRPr="00E54BCF" w:rsidRDefault="00B6352E" w:rsidP="00F37910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CD2267" w:rsidRPr="00B73590">
        <w:rPr>
          <w:rStyle w:val="Ppogrubienie"/>
        </w:rPr>
        <w:t>8</w:t>
      </w:r>
      <w:r w:rsidR="00A01C59" w:rsidRPr="00B73590">
        <w:rPr>
          <w:rStyle w:val="Ppogrubienie"/>
        </w:rPr>
        <w:t>.</w:t>
      </w:r>
      <w:r w:rsidR="00DF5CE8">
        <w:t xml:space="preserve"> </w:t>
      </w:r>
      <w:r w:rsidRPr="00E54BCF">
        <w:t>1.</w:t>
      </w:r>
      <w:r w:rsidR="00DF5CE8">
        <w:t xml:space="preserve"> </w:t>
      </w:r>
      <w:r w:rsidR="00650CFC" w:rsidRPr="00E54BCF">
        <w:t>Dystrybutor ubezpieczeń</w:t>
      </w:r>
      <w:r w:rsidR="009A5601">
        <w:t>,</w:t>
      </w:r>
      <w:r w:rsidR="00650CFC" w:rsidRPr="00E54BCF">
        <w:t xml:space="preserve"> wykonując dystrybucję ubezpieczeń</w:t>
      </w:r>
      <w:r w:rsidR="009A5601">
        <w:t>,</w:t>
      </w:r>
      <w:r w:rsidR="00650CFC" w:rsidRPr="00E54BCF">
        <w:t xml:space="preserve"> postępuje uczciwie, rzetelnie i profesjonalnie, zgodnie z najlepiej pojętym interesem klientów.</w:t>
      </w:r>
    </w:p>
    <w:p w:rsidR="009E1AF5" w:rsidRPr="008D2E13" w:rsidRDefault="00B6352E" w:rsidP="008D2E13">
      <w:pPr>
        <w:pStyle w:val="USTustnpkodeksu"/>
        <w:rPr>
          <w:rStyle w:val="Ppogrubienie"/>
          <w:b w:val="0"/>
        </w:rPr>
      </w:pPr>
      <w:r w:rsidRPr="008D2E13">
        <w:t>2.</w:t>
      </w:r>
      <w:r w:rsidR="00DF5CE8">
        <w:t xml:space="preserve"> </w:t>
      </w:r>
      <w:r w:rsidR="00650CFC" w:rsidRPr="008D2E13">
        <w:t>Sposób wynagradzania dystrybutora ubezpieczeń oraz os</w:t>
      </w:r>
      <w:r w:rsidR="00A220AF">
        <w:t>ó</w:t>
      </w:r>
      <w:r w:rsidR="00650CFC" w:rsidRPr="008D2E13">
        <w:t>b, przy pomocy któr</w:t>
      </w:r>
      <w:r w:rsidR="00A220AF">
        <w:t>ych</w:t>
      </w:r>
      <w:r w:rsidR="00650CFC" w:rsidRPr="008D2E13">
        <w:t xml:space="preserve"> wykon</w:t>
      </w:r>
      <w:r w:rsidR="002F55C0">
        <w:t>ywane są</w:t>
      </w:r>
      <w:r w:rsidR="00650CFC" w:rsidRPr="008D2E13">
        <w:t xml:space="preserve"> czynności agencyjne</w:t>
      </w:r>
      <w:r w:rsidR="00836A7B" w:rsidRPr="008D2E13">
        <w:t xml:space="preserve"> </w:t>
      </w:r>
      <w:r w:rsidR="00650CFC" w:rsidRPr="008D2E13">
        <w:t>lub czynności brokerskie</w:t>
      </w:r>
      <w:r w:rsidR="00836A7B" w:rsidRPr="008D2E13">
        <w:t xml:space="preserve"> </w:t>
      </w:r>
      <w:r w:rsidR="00836A7B" w:rsidRPr="008D2E13">
        <w:rPr>
          <w:rStyle w:val="Ppogrubienie"/>
          <w:b w:val="0"/>
        </w:rPr>
        <w:t>w zakresie ubezpieczeń</w:t>
      </w:r>
      <w:r w:rsidRPr="008D2E13">
        <w:t>,</w:t>
      </w:r>
      <w:r w:rsidR="002F55C0">
        <w:t xml:space="preserve"> </w:t>
      </w:r>
      <w:r w:rsidR="00A220AF">
        <w:t>oraz osób,</w:t>
      </w:r>
      <w:r w:rsidR="002F55C0">
        <w:t xml:space="preserve"> przez które wykonywane są </w:t>
      </w:r>
      <w:r w:rsidR="002F55C0" w:rsidRPr="002F55C0">
        <w:t>czynności dystrybucyjne zakładu ubezpieczeń</w:t>
      </w:r>
      <w:r w:rsidR="00A220AF">
        <w:t>,</w:t>
      </w:r>
      <w:r w:rsidR="00650CFC" w:rsidRPr="008D2E13">
        <w:t xml:space="preserve"> nie może </w:t>
      </w:r>
      <w:r w:rsidR="00B64064">
        <w:t>być</w:t>
      </w:r>
      <w:r w:rsidR="00650CFC" w:rsidRPr="008D2E13">
        <w:t xml:space="preserve"> sprzeczny z obowiązkiem działania </w:t>
      </w:r>
      <w:r w:rsidR="003D393D" w:rsidRPr="008D2E13">
        <w:rPr>
          <w:rStyle w:val="Ppogrubienie"/>
          <w:b w:val="0"/>
        </w:rPr>
        <w:t>zgodnie</w:t>
      </w:r>
      <w:r w:rsidR="003D393D" w:rsidRPr="008D2E13">
        <w:t xml:space="preserve"> </w:t>
      </w:r>
      <w:r w:rsidR="00650CFC" w:rsidRPr="008D2E13">
        <w:t>z najlepiej pojęt</w:t>
      </w:r>
      <w:r w:rsidR="001626AF" w:rsidRPr="008D2E13">
        <w:t>ym interesem</w:t>
      </w:r>
      <w:r w:rsidR="00650CFC" w:rsidRPr="008D2E13">
        <w:t xml:space="preserve"> klientów</w:t>
      </w:r>
      <w:r w:rsidR="00F7636C" w:rsidRPr="008D2E13">
        <w:t xml:space="preserve">, </w:t>
      </w:r>
      <w:r w:rsidR="00F7636C" w:rsidRPr="008D2E13">
        <w:rPr>
          <w:rStyle w:val="Ppogrubienie"/>
          <w:b w:val="0"/>
        </w:rPr>
        <w:lastRenderedPageBreak/>
        <w:t>w</w:t>
      </w:r>
      <w:r w:rsidR="000D34CD">
        <w:rPr>
          <w:rStyle w:val="Ppogrubienie"/>
        </w:rPr>
        <w:t> </w:t>
      </w:r>
      <w:r w:rsidR="00F7636C" w:rsidRPr="008D2E13">
        <w:rPr>
          <w:rStyle w:val="Ppogrubienie"/>
          <w:b w:val="0"/>
        </w:rPr>
        <w:t xml:space="preserve">szczególności </w:t>
      </w:r>
      <w:r w:rsidR="00021069" w:rsidRPr="008D2E13">
        <w:rPr>
          <w:rStyle w:val="Ppogrubienie"/>
          <w:b w:val="0"/>
        </w:rPr>
        <w:t xml:space="preserve">dystrybutor ubezpieczeń nie może dokonywać ustaleń dotyczących </w:t>
      </w:r>
      <w:r w:rsidR="00F7636C" w:rsidRPr="008D2E13">
        <w:rPr>
          <w:rStyle w:val="Ppogrubienie"/>
          <w:b w:val="0"/>
        </w:rPr>
        <w:t>wynagrodze</w:t>
      </w:r>
      <w:r w:rsidR="00021069" w:rsidRPr="008D2E13">
        <w:rPr>
          <w:rStyle w:val="Ppogrubienie"/>
          <w:b w:val="0"/>
        </w:rPr>
        <w:t>ń</w:t>
      </w:r>
      <w:r w:rsidR="009E1AF5" w:rsidRPr="008D2E13">
        <w:rPr>
          <w:rStyle w:val="Ppogrubienie"/>
          <w:b w:val="0"/>
        </w:rPr>
        <w:t>, cel</w:t>
      </w:r>
      <w:r w:rsidR="00021069" w:rsidRPr="008D2E13">
        <w:rPr>
          <w:rStyle w:val="Ppogrubienie"/>
          <w:b w:val="0"/>
        </w:rPr>
        <w:t xml:space="preserve">ów </w:t>
      </w:r>
      <w:r w:rsidR="009E1AF5" w:rsidRPr="008D2E13">
        <w:rPr>
          <w:rStyle w:val="Ppogrubienie"/>
          <w:b w:val="0"/>
        </w:rPr>
        <w:t>sprzedaży lub inn</w:t>
      </w:r>
      <w:r w:rsidR="00021069" w:rsidRPr="008D2E13">
        <w:rPr>
          <w:rStyle w:val="Ppogrubienie"/>
          <w:b w:val="0"/>
        </w:rPr>
        <w:t xml:space="preserve">ych </w:t>
      </w:r>
      <w:r w:rsidR="009E1AF5" w:rsidRPr="008D2E13">
        <w:rPr>
          <w:rStyle w:val="Ppogrubienie"/>
          <w:b w:val="0"/>
        </w:rPr>
        <w:t>kwesti</w:t>
      </w:r>
      <w:r w:rsidR="00021069" w:rsidRPr="008D2E13">
        <w:rPr>
          <w:rStyle w:val="Ppogrubienie"/>
          <w:b w:val="0"/>
        </w:rPr>
        <w:t>i</w:t>
      </w:r>
      <w:r w:rsidR="009E1AF5" w:rsidRPr="008D2E13">
        <w:rPr>
          <w:rStyle w:val="Ppogrubienie"/>
          <w:b w:val="0"/>
        </w:rPr>
        <w:t xml:space="preserve">, które mogłyby stanowić zachętę do proponowania </w:t>
      </w:r>
      <w:r w:rsidR="0024310A" w:rsidRPr="008D2E13">
        <w:rPr>
          <w:rStyle w:val="Ppogrubienie"/>
          <w:b w:val="0"/>
        </w:rPr>
        <w:t>klientowi</w:t>
      </w:r>
      <w:r w:rsidR="009E1AF5" w:rsidRPr="008D2E13">
        <w:rPr>
          <w:rStyle w:val="Ppogrubienie"/>
          <w:b w:val="0"/>
        </w:rPr>
        <w:t xml:space="preserve"> określonej umowy ubezpieczenia lub umowy gwarancji ubezpieczeniowej, w sytuacji gdy dystrybutor ubezpieczeń mógłby zaproponować inną umowę, która lepiej odpowiadałaby potrzebom </w:t>
      </w:r>
      <w:r w:rsidR="0024310A" w:rsidRPr="008D2E13">
        <w:rPr>
          <w:rStyle w:val="Ppogrubienie"/>
          <w:b w:val="0"/>
        </w:rPr>
        <w:t>klienta</w:t>
      </w:r>
      <w:r w:rsidR="009E1AF5" w:rsidRPr="008D2E13">
        <w:rPr>
          <w:rStyle w:val="Ppogrubienie"/>
          <w:b w:val="0"/>
        </w:rPr>
        <w:t>.</w:t>
      </w:r>
    </w:p>
    <w:p w:rsidR="00650CFC" w:rsidRPr="00E54BCF" w:rsidRDefault="00B6352E" w:rsidP="00B73590">
      <w:pPr>
        <w:pStyle w:val="USTustnpkodeksu"/>
        <w:keepNext/>
        <w:rPr>
          <w:rStyle w:val="Ppogrubienie"/>
          <w:b w:val="0"/>
        </w:rPr>
      </w:pPr>
      <w:r w:rsidRPr="00E54BCF">
        <w:t>3.</w:t>
      </w:r>
      <w:r w:rsidR="00DF5CE8">
        <w:t xml:space="preserve"> </w:t>
      </w:r>
      <w:r w:rsidR="00A479CF" w:rsidRPr="00E54BCF">
        <w:rPr>
          <w:rStyle w:val="Ppogrubienie"/>
          <w:b w:val="0"/>
        </w:rPr>
        <w:t xml:space="preserve">Wszystkie </w:t>
      </w:r>
      <w:r w:rsidR="00650CFC" w:rsidRPr="00E54BCF">
        <w:rPr>
          <w:rStyle w:val="Ppogrubienie"/>
          <w:b w:val="0"/>
        </w:rPr>
        <w:t xml:space="preserve">informacje, w tym </w:t>
      </w:r>
      <w:r w:rsidR="00CF2059" w:rsidRPr="00E54BCF">
        <w:rPr>
          <w:rStyle w:val="Ppogrubienie"/>
          <w:b w:val="0"/>
        </w:rPr>
        <w:t xml:space="preserve">informacje o charakterze reklamowym </w:t>
      </w:r>
      <w:r w:rsidR="00A479CF" w:rsidRPr="00E54BCF">
        <w:rPr>
          <w:rStyle w:val="Ppogrubienie"/>
          <w:b w:val="0"/>
        </w:rPr>
        <w:t>i</w:t>
      </w:r>
      <w:r w:rsidR="000D34CD">
        <w:rPr>
          <w:rStyle w:val="Ppogrubienie"/>
        </w:rPr>
        <w:t> </w:t>
      </w:r>
      <w:r w:rsidR="00CF2059" w:rsidRPr="00E54BCF">
        <w:rPr>
          <w:rStyle w:val="Ppogrubienie"/>
          <w:b w:val="0"/>
        </w:rPr>
        <w:t>marketingowym</w:t>
      </w:r>
      <w:r w:rsidR="00650CFC" w:rsidRPr="00E54BCF">
        <w:rPr>
          <w:rStyle w:val="Ppogrubienie"/>
          <w:b w:val="0"/>
        </w:rPr>
        <w:t xml:space="preserve">, </w:t>
      </w:r>
      <w:r w:rsidR="00A479CF" w:rsidRPr="00E54BCF">
        <w:rPr>
          <w:rStyle w:val="Ppogrubienie"/>
          <w:b w:val="0"/>
        </w:rPr>
        <w:t xml:space="preserve">kierowane </w:t>
      </w:r>
      <w:r w:rsidR="0057016C" w:rsidRPr="00E54BCF">
        <w:rPr>
          <w:rStyle w:val="Ppogrubienie"/>
          <w:b w:val="0"/>
        </w:rPr>
        <w:t xml:space="preserve">przez dystrybutora ubezpieczeń </w:t>
      </w:r>
      <w:r w:rsidR="00A479CF" w:rsidRPr="00E54BCF">
        <w:rPr>
          <w:rStyle w:val="Ppogrubienie"/>
          <w:b w:val="0"/>
        </w:rPr>
        <w:t xml:space="preserve">do </w:t>
      </w:r>
      <w:r w:rsidR="00650CFC" w:rsidRPr="00E54BCF">
        <w:rPr>
          <w:rStyle w:val="Ppogrubienie"/>
          <w:b w:val="0"/>
        </w:rPr>
        <w:t>klient</w:t>
      </w:r>
      <w:r w:rsidR="00A479CF" w:rsidRPr="00E54BCF">
        <w:rPr>
          <w:rStyle w:val="Ppogrubienie"/>
          <w:b w:val="0"/>
        </w:rPr>
        <w:t>a</w:t>
      </w:r>
      <w:r w:rsidR="0057016C" w:rsidRPr="00E54BCF">
        <w:rPr>
          <w:rStyle w:val="Ppogrubienie"/>
          <w:b w:val="0"/>
        </w:rPr>
        <w:t xml:space="preserve"> są</w:t>
      </w:r>
      <w:r w:rsidR="00650CFC" w:rsidRPr="00E54BCF">
        <w:rPr>
          <w:rStyle w:val="Ppogrubienie"/>
          <w:b w:val="0"/>
        </w:rPr>
        <w:t>:</w:t>
      </w:r>
    </w:p>
    <w:p w:rsidR="00650CFC" w:rsidRPr="000D34CD" w:rsidRDefault="00A34F35" w:rsidP="000D34CD">
      <w:pPr>
        <w:pStyle w:val="PKTpunkt"/>
      </w:pPr>
      <w:r w:rsidRPr="000D34CD">
        <w:t>1)</w:t>
      </w:r>
      <w:r w:rsidRPr="000D34CD">
        <w:tab/>
      </w:r>
      <w:r w:rsidR="00650CFC" w:rsidRPr="000D34CD">
        <w:t>jasn</w:t>
      </w:r>
      <w:r w:rsidR="0057016C" w:rsidRPr="000D34CD">
        <w:t>e</w:t>
      </w:r>
      <w:r w:rsidR="00650CFC" w:rsidRPr="000D34CD">
        <w:t xml:space="preserve">, </w:t>
      </w:r>
      <w:r w:rsidR="003C4DCD" w:rsidRPr="000D34CD">
        <w:t>rzeteln</w:t>
      </w:r>
      <w:r w:rsidR="0057016C" w:rsidRPr="000D34CD">
        <w:t xml:space="preserve">e </w:t>
      </w:r>
      <w:r w:rsidR="00CF2059" w:rsidRPr="000D34CD">
        <w:t>i niewprowadzając</w:t>
      </w:r>
      <w:r w:rsidR="0057016C" w:rsidRPr="000D34CD">
        <w:t xml:space="preserve">e </w:t>
      </w:r>
      <w:r w:rsidR="00CF2059" w:rsidRPr="000D34CD">
        <w:t>w błąd</w:t>
      </w:r>
      <w:r w:rsidR="009D4194" w:rsidRPr="000D34CD">
        <w:t>;</w:t>
      </w:r>
    </w:p>
    <w:p w:rsidR="002B29BB" w:rsidRPr="00E54BCF" w:rsidRDefault="00A34F35" w:rsidP="000D34CD">
      <w:pPr>
        <w:pStyle w:val="PKTpunkt"/>
      </w:pPr>
      <w:r w:rsidRPr="000D34CD">
        <w:t>2)</w:t>
      </w:r>
      <w:r w:rsidRPr="000D34CD">
        <w:tab/>
      </w:r>
      <w:r w:rsidR="0057016C" w:rsidRPr="000D34CD">
        <w:t xml:space="preserve">sporządzone </w:t>
      </w:r>
      <w:r w:rsidR="002B29BB" w:rsidRPr="000D34CD">
        <w:t>w języku urzędowym państwa członkowskiego Unii Europejskiej, w</w:t>
      </w:r>
      <w:r w:rsidR="000D34CD">
        <w:t> </w:t>
      </w:r>
      <w:r w:rsidR="002B29BB" w:rsidRPr="00E54BCF">
        <w:t xml:space="preserve">którym umowa ubezpieczenia </w:t>
      </w:r>
      <w:r w:rsidR="00AC4972" w:rsidRPr="00E54BCF">
        <w:rPr>
          <w:rStyle w:val="Ppogrubienie"/>
          <w:b w:val="0"/>
        </w:rPr>
        <w:t>lub umowa gwarancji ubezpieczeniowej</w:t>
      </w:r>
      <w:r w:rsidR="00AC4972" w:rsidRPr="00E54BCF">
        <w:t xml:space="preserve"> </w:t>
      </w:r>
      <w:r w:rsidR="002B29BB" w:rsidRPr="00E54BCF">
        <w:t xml:space="preserve">jest zawierana, lub </w:t>
      </w:r>
      <w:r w:rsidR="00B64064">
        <w:t xml:space="preserve">w </w:t>
      </w:r>
      <w:r w:rsidR="002B29BB" w:rsidRPr="00E54BCF">
        <w:t>innym języku, na który wyrażą zgodę strony umowy.</w:t>
      </w:r>
    </w:p>
    <w:p w:rsidR="002B29BB" w:rsidRPr="00E54BCF" w:rsidRDefault="00B6352E" w:rsidP="00F37910">
      <w:pPr>
        <w:pStyle w:val="USTustnpkodeksu"/>
        <w:rPr>
          <w:rStyle w:val="Ppogrubienie"/>
          <w:b w:val="0"/>
        </w:rPr>
      </w:pPr>
      <w:r w:rsidRPr="00E54BCF">
        <w:t>4.</w:t>
      </w:r>
      <w:r w:rsidR="00DF5CE8">
        <w:t xml:space="preserve"> </w:t>
      </w:r>
      <w:r w:rsidR="009C1C7A" w:rsidRPr="00E54BCF">
        <w:rPr>
          <w:rStyle w:val="Ppogrubienie"/>
          <w:b w:val="0"/>
        </w:rPr>
        <w:t>Informacje o charakterze reklamowym lub marketingowym są wyraźnie oznaczone.</w:t>
      </w:r>
    </w:p>
    <w:p w:rsidR="000453BC" w:rsidRPr="00062867" w:rsidRDefault="00B6352E" w:rsidP="008F79A0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CD2267" w:rsidRPr="00B73590">
        <w:rPr>
          <w:rStyle w:val="Ppogrubienie"/>
        </w:rPr>
        <w:t>9</w:t>
      </w:r>
      <w:r w:rsidR="00A01C59" w:rsidRPr="00B73590">
        <w:rPr>
          <w:rStyle w:val="Ppogrubienie"/>
        </w:rPr>
        <w:t>.</w:t>
      </w:r>
      <w:r w:rsidR="00DF5CE8">
        <w:t xml:space="preserve"> </w:t>
      </w:r>
      <w:r w:rsidR="000D45F4" w:rsidRPr="00062867">
        <w:t>1</w:t>
      </w:r>
      <w:r w:rsidR="000D45F4" w:rsidRPr="008F79A0">
        <w:t>.</w:t>
      </w:r>
      <w:r w:rsidR="00DF5CE8">
        <w:t xml:space="preserve"> </w:t>
      </w:r>
      <w:r w:rsidR="002B29BB" w:rsidRPr="008F79A0">
        <w:t xml:space="preserve">Przed zawarciem umowy ubezpieczenia </w:t>
      </w:r>
      <w:r w:rsidR="00AC4972" w:rsidRPr="008F79A0">
        <w:rPr>
          <w:rStyle w:val="Ppogrubienie"/>
          <w:b w:val="0"/>
        </w:rPr>
        <w:t>lub umowy gwarancji ubezpieczeniowej</w:t>
      </w:r>
      <w:r w:rsidR="00AC4972" w:rsidRPr="008F79A0">
        <w:t xml:space="preserve"> </w:t>
      </w:r>
      <w:r w:rsidR="002B29BB" w:rsidRPr="008F79A0">
        <w:t xml:space="preserve">dystrybutor ubezpieczeń określa, na podstawie uzyskanych od </w:t>
      </w:r>
      <w:r w:rsidR="0024310A" w:rsidRPr="008F79A0">
        <w:rPr>
          <w:rStyle w:val="Ppogrubienie"/>
          <w:b w:val="0"/>
        </w:rPr>
        <w:t>klienta</w:t>
      </w:r>
      <w:r w:rsidR="002B29BB" w:rsidRPr="008F79A0">
        <w:t xml:space="preserve"> informacji, wymagania i potrzeby tego </w:t>
      </w:r>
      <w:r w:rsidR="0024310A" w:rsidRPr="008F79A0">
        <w:rPr>
          <w:rStyle w:val="Ppogrubienie"/>
          <w:b w:val="0"/>
        </w:rPr>
        <w:t>klienta</w:t>
      </w:r>
      <w:r w:rsidR="009F045B" w:rsidRPr="008F79A0">
        <w:t xml:space="preserve"> </w:t>
      </w:r>
      <w:r w:rsidR="002B29BB" w:rsidRPr="00062867">
        <w:t xml:space="preserve">oraz podaje mu w zrozumiałej formie obiektywne informacje o </w:t>
      </w:r>
      <w:r w:rsidR="00795D4D" w:rsidRPr="00062867">
        <w:t xml:space="preserve">umowie ubezpieczenia </w:t>
      </w:r>
      <w:r w:rsidR="00AC4972" w:rsidRPr="00062867">
        <w:t>lub umowie gwarancji ubezpieczeniowej</w:t>
      </w:r>
      <w:r w:rsidR="00B64064">
        <w:t>,</w:t>
      </w:r>
      <w:r w:rsidR="00AC4972" w:rsidRPr="00062867">
        <w:t xml:space="preserve"> </w:t>
      </w:r>
      <w:r w:rsidR="002B29BB" w:rsidRPr="00062867">
        <w:t>w</w:t>
      </w:r>
      <w:r w:rsidR="000D34CD">
        <w:t> </w:t>
      </w:r>
      <w:r w:rsidR="002B29BB" w:rsidRPr="00062867">
        <w:t xml:space="preserve">celu umożliwienia </w:t>
      </w:r>
      <w:r w:rsidR="000453BC" w:rsidRPr="00062867">
        <w:t xml:space="preserve">mu </w:t>
      </w:r>
      <w:r w:rsidR="002B29BB" w:rsidRPr="00062867">
        <w:t>podjęcia świadomej decyzji</w:t>
      </w:r>
      <w:r w:rsidR="000453BC" w:rsidRPr="00062867">
        <w:t>.</w:t>
      </w:r>
    </w:p>
    <w:p w:rsidR="002B29BB" w:rsidRPr="00062867" w:rsidRDefault="000453BC" w:rsidP="00062867">
      <w:pPr>
        <w:pStyle w:val="USTustnpkodeksu"/>
      </w:pPr>
      <w:r w:rsidRPr="00062867">
        <w:t>2.</w:t>
      </w:r>
      <w:r w:rsidR="00DF5CE8">
        <w:t xml:space="preserve"> </w:t>
      </w:r>
      <w:r w:rsidRPr="00062867">
        <w:t>Informacje o umowie ubezpieczenia lub umowie gwarancji ubezpieczeniowej</w:t>
      </w:r>
      <w:r w:rsidR="002B29BB" w:rsidRPr="00062867">
        <w:t xml:space="preserve">, </w:t>
      </w:r>
      <w:r w:rsidRPr="00062867">
        <w:t>o</w:t>
      </w:r>
      <w:r w:rsidR="000D34CD">
        <w:t> </w:t>
      </w:r>
      <w:r w:rsidRPr="00062867">
        <w:t>których mowa w ust. 1, u</w:t>
      </w:r>
      <w:r w:rsidR="002B29BB" w:rsidRPr="00062867">
        <w:t>względniają złożoność te</w:t>
      </w:r>
      <w:r w:rsidR="00795D4D" w:rsidRPr="00062867">
        <w:t xml:space="preserve">j umowy </w:t>
      </w:r>
      <w:r w:rsidR="002B29BB" w:rsidRPr="00062867">
        <w:t xml:space="preserve">oraz </w:t>
      </w:r>
      <w:r w:rsidR="009F045B" w:rsidRPr="00062867">
        <w:rPr>
          <w:rStyle w:val="Ppogrubienie"/>
          <w:b w:val="0"/>
        </w:rPr>
        <w:t>rodzaj</w:t>
      </w:r>
      <w:r w:rsidRPr="00062867">
        <w:t xml:space="preserve"> </w:t>
      </w:r>
      <w:r w:rsidR="0024310A" w:rsidRPr="00062867">
        <w:rPr>
          <w:rStyle w:val="Ppogrubienie"/>
          <w:b w:val="0"/>
        </w:rPr>
        <w:t>klienta</w:t>
      </w:r>
      <w:r w:rsidR="002B29BB" w:rsidRPr="00062867">
        <w:t>.</w:t>
      </w:r>
    </w:p>
    <w:p w:rsidR="002B29BB" w:rsidRPr="00062867" w:rsidRDefault="002B0624" w:rsidP="00062867">
      <w:pPr>
        <w:pStyle w:val="USTustnpkodeksu"/>
      </w:pPr>
      <w:r w:rsidRPr="00062867">
        <w:rPr>
          <w:rStyle w:val="Ppogrubienie"/>
          <w:b w:val="0"/>
        </w:rPr>
        <w:t>3</w:t>
      </w:r>
      <w:r w:rsidR="00B6352E" w:rsidRPr="00062867">
        <w:t>.</w:t>
      </w:r>
      <w:r w:rsidR="00DF5CE8">
        <w:t xml:space="preserve"> </w:t>
      </w:r>
      <w:r w:rsidR="00FE10F1" w:rsidRPr="00062867">
        <w:rPr>
          <w:rStyle w:val="Ppogrubienie"/>
          <w:b w:val="0"/>
        </w:rPr>
        <w:t>Proponowana</w:t>
      </w:r>
      <w:r w:rsidR="00FE10F1" w:rsidRPr="00062867">
        <w:t xml:space="preserve"> </w:t>
      </w:r>
      <w:r w:rsidR="002B29BB" w:rsidRPr="00062867">
        <w:t xml:space="preserve">umowa ubezpieczenia </w:t>
      </w:r>
      <w:r w:rsidR="00AC4972" w:rsidRPr="00062867">
        <w:rPr>
          <w:rStyle w:val="Ppogrubienie"/>
          <w:b w:val="0"/>
        </w:rPr>
        <w:t>lub umowa gwarancji ubezpieczeniowej</w:t>
      </w:r>
      <w:r w:rsidR="00AC4972" w:rsidRPr="00062867">
        <w:t xml:space="preserve"> </w:t>
      </w:r>
      <w:r w:rsidR="002B29BB" w:rsidRPr="00062867">
        <w:t xml:space="preserve">powinna być zgodna z wymaganiami i potrzebami </w:t>
      </w:r>
      <w:r w:rsidR="0024310A" w:rsidRPr="00062867">
        <w:rPr>
          <w:rStyle w:val="Ppogrubienie"/>
          <w:b w:val="0"/>
        </w:rPr>
        <w:t>klienta</w:t>
      </w:r>
      <w:r w:rsidR="009F045B" w:rsidRPr="00062867">
        <w:t xml:space="preserve"> </w:t>
      </w:r>
      <w:r w:rsidR="002B29BB" w:rsidRPr="00062867">
        <w:t>w zakresie ochrony ubezpieczeniowej</w:t>
      </w:r>
      <w:r w:rsidR="00E653C5">
        <w:t xml:space="preserve"> lub ochrony gwarancyjnej</w:t>
      </w:r>
      <w:r w:rsidR="002B29BB" w:rsidRPr="00062867">
        <w:t>.</w:t>
      </w:r>
    </w:p>
    <w:p w:rsidR="00CE7233" w:rsidRPr="00F62B48" w:rsidRDefault="002B0624" w:rsidP="00F62B48">
      <w:pPr>
        <w:pStyle w:val="USTustnpkodeksu"/>
        <w:rPr>
          <w:rStyle w:val="Ppogrubienie"/>
          <w:b w:val="0"/>
        </w:rPr>
      </w:pPr>
      <w:r w:rsidRPr="00F62B48">
        <w:rPr>
          <w:rStyle w:val="Ppogrubienie"/>
          <w:b w:val="0"/>
        </w:rPr>
        <w:t>4</w:t>
      </w:r>
      <w:r w:rsidR="00B6352E" w:rsidRPr="00F62B48">
        <w:t>.</w:t>
      </w:r>
      <w:r w:rsidR="00DF5CE8">
        <w:t xml:space="preserve"> </w:t>
      </w:r>
      <w:r w:rsidR="002B29BB" w:rsidRPr="00F62B48">
        <w:t xml:space="preserve">Informacje o </w:t>
      </w:r>
      <w:r w:rsidR="00A050F5">
        <w:t xml:space="preserve">proponowanej </w:t>
      </w:r>
      <w:r w:rsidR="006F7A61" w:rsidRPr="00F62B48">
        <w:t xml:space="preserve">umowie </w:t>
      </w:r>
      <w:r w:rsidR="002B29BB" w:rsidRPr="00F62B48">
        <w:t>ubezpieczeni</w:t>
      </w:r>
      <w:r w:rsidR="006F7A61" w:rsidRPr="00F62B48">
        <w:t>a</w:t>
      </w:r>
      <w:r w:rsidR="00AC4972" w:rsidRPr="00F62B48">
        <w:t xml:space="preserve"> lub </w:t>
      </w:r>
      <w:r w:rsidR="00AA78EB">
        <w:t xml:space="preserve">o </w:t>
      </w:r>
      <w:r w:rsidR="00AC4972" w:rsidRPr="00F62B48">
        <w:t>umowie gwarancji ubezpieczeniowej</w:t>
      </w:r>
      <w:r w:rsidR="002B29BB" w:rsidRPr="00F62B48">
        <w:t>, któr</w:t>
      </w:r>
      <w:r w:rsidR="00F62B48" w:rsidRPr="00F62B48">
        <w:t>ych</w:t>
      </w:r>
      <w:r w:rsidR="006F7A61" w:rsidRPr="00F62B48">
        <w:t xml:space="preserve"> </w:t>
      </w:r>
      <w:r w:rsidR="00A24013">
        <w:t>przedmiotem są ryzyka wymienione</w:t>
      </w:r>
      <w:r w:rsidR="003D7D16" w:rsidRPr="00F62B48">
        <w:t xml:space="preserve"> </w:t>
      </w:r>
      <w:r w:rsidR="002B29BB" w:rsidRPr="00F62B48">
        <w:t xml:space="preserve">w dziale II załącznika do ustawy o działalności ubezpieczeniowej i reasekuracyjnej, są przekazywane w postaci ustandaryzowanego dokumentu zawierającego informacje o </w:t>
      </w:r>
      <w:r w:rsidR="00CE7233" w:rsidRPr="00F62B48">
        <w:t xml:space="preserve">tej </w:t>
      </w:r>
      <w:r w:rsidR="006F7A61" w:rsidRPr="00F62B48">
        <w:t>umowie</w:t>
      </w:r>
      <w:r w:rsidR="00AA78EB">
        <w:t>,</w:t>
      </w:r>
      <w:r w:rsidR="00CE7233" w:rsidRPr="00F62B48">
        <w:t xml:space="preserve"> sporządzanego przez z</w:t>
      </w:r>
      <w:r w:rsidR="00CE7233" w:rsidRPr="00F62B48">
        <w:rPr>
          <w:rStyle w:val="Ppogrubienie"/>
          <w:b w:val="0"/>
        </w:rPr>
        <w:t xml:space="preserve">akład ubezpieczeń, brokera ubezpieczeniowego </w:t>
      </w:r>
      <w:r w:rsidR="00F62B48" w:rsidRPr="00F62B48">
        <w:rPr>
          <w:rStyle w:val="Ppogrubienie"/>
          <w:b w:val="0"/>
        </w:rPr>
        <w:t>lub</w:t>
      </w:r>
      <w:r w:rsidR="00CE7233" w:rsidRPr="00F62B48">
        <w:rPr>
          <w:rStyle w:val="Ppogrubienie"/>
          <w:b w:val="0"/>
        </w:rPr>
        <w:t xml:space="preserve"> agenta ubezpieczeniow</w:t>
      </w:r>
      <w:r w:rsidR="00320E37" w:rsidRPr="00F62B48">
        <w:rPr>
          <w:rStyle w:val="Ppogrubienie"/>
          <w:b w:val="0"/>
        </w:rPr>
        <w:t>e</w:t>
      </w:r>
      <w:r w:rsidR="00CE7233" w:rsidRPr="00F62B48">
        <w:rPr>
          <w:rStyle w:val="Ppogrubienie"/>
          <w:b w:val="0"/>
        </w:rPr>
        <w:t>go, którzy tworzą produkt ubezpieczeniowy.</w:t>
      </w:r>
    </w:p>
    <w:p w:rsidR="00CE7233" w:rsidRPr="000D34CD" w:rsidRDefault="00320E37" w:rsidP="00B73590">
      <w:pPr>
        <w:pStyle w:val="USTustnpkodeksu"/>
        <w:keepNext/>
      </w:pPr>
      <w:r w:rsidRPr="000D34CD">
        <w:t>5</w:t>
      </w:r>
      <w:r w:rsidR="00CE7233" w:rsidRPr="000D34CD">
        <w:t>.</w:t>
      </w:r>
      <w:r w:rsidR="00DF5CE8" w:rsidRPr="000D34CD">
        <w:t xml:space="preserve"> </w:t>
      </w:r>
      <w:r w:rsidR="00CE7233" w:rsidRPr="000D34CD">
        <w:t>Dokument</w:t>
      </w:r>
      <w:r w:rsidRPr="000D34CD">
        <w:t>, o którym mowa w ust. 4</w:t>
      </w:r>
      <w:r w:rsidR="00CE7233" w:rsidRPr="000D34CD">
        <w:t>:</w:t>
      </w:r>
    </w:p>
    <w:p w:rsidR="00CE7233" w:rsidRPr="000D34CD" w:rsidRDefault="00CE7233" w:rsidP="000D34CD">
      <w:pPr>
        <w:pStyle w:val="PKTpunkt"/>
      </w:pPr>
      <w:r w:rsidRPr="000D34CD">
        <w:t>1)</w:t>
      </w:r>
      <w:r w:rsidRPr="000D34CD">
        <w:tab/>
        <w:t>jest krótkim i odrębnym dokumentem;</w:t>
      </w:r>
    </w:p>
    <w:p w:rsidR="00CE7233" w:rsidRPr="00AA78EB" w:rsidRDefault="00CE7233" w:rsidP="000D34CD">
      <w:pPr>
        <w:pStyle w:val="PKTpunkt"/>
        <w:rPr>
          <w:rStyle w:val="Ppogrubienie"/>
          <w:b w:val="0"/>
        </w:rPr>
      </w:pPr>
      <w:r w:rsidRPr="000D34CD">
        <w:t>2)</w:t>
      </w:r>
      <w:r w:rsidRPr="000D34CD">
        <w:tab/>
        <w:t>posiada przejrzysty układ i strukturę ułatwiające jego czytanie</w:t>
      </w:r>
      <w:r w:rsidR="00AA78EB" w:rsidRPr="000D34CD">
        <w:t>, a wielkość użytej</w:t>
      </w:r>
      <w:r w:rsidR="00AA78EB" w:rsidRPr="00AA78EB">
        <w:rPr>
          <w:rStyle w:val="Ppogrubienie"/>
          <w:b w:val="0"/>
        </w:rPr>
        <w:t xml:space="preserve"> czcionki zapewnia jego czytelność;</w:t>
      </w:r>
    </w:p>
    <w:p w:rsidR="00CE7233" w:rsidRPr="000D34CD" w:rsidRDefault="00CE7233" w:rsidP="000D34CD">
      <w:pPr>
        <w:pStyle w:val="PKTpunkt"/>
      </w:pPr>
      <w:r w:rsidRPr="000D34CD">
        <w:lastRenderedPageBreak/>
        <w:t>3)</w:t>
      </w:r>
      <w:r w:rsidRPr="000D34CD">
        <w:tab/>
        <w:t>w przypadku wydrukowania lub skopiowania go w wersji czarno-białej</w:t>
      </w:r>
      <w:r w:rsidR="00141D09" w:rsidRPr="000D34CD">
        <w:t xml:space="preserve"> </w:t>
      </w:r>
      <w:r w:rsidR="00FD4315" w:rsidRPr="000D34CD">
        <w:t xml:space="preserve">jest </w:t>
      </w:r>
      <w:r w:rsidR="00141D09" w:rsidRPr="000D34CD">
        <w:t xml:space="preserve">nie mniej zrozumiały od jego oryginału sporządzonego w kolorze </w:t>
      </w:r>
      <w:r w:rsidR="00777F02" w:rsidRPr="000D34CD">
        <w:t>‒</w:t>
      </w:r>
      <w:r w:rsidR="00141D09" w:rsidRPr="000D34CD">
        <w:t xml:space="preserve"> jeżeli oryginał tego dokumentu został sporządzony w kolorze</w:t>
      </w:r>
      <w:r w:rsidRPr="000D34CD">
        <w:t>;</w:t>
      </w:r>
    </w:p>
    <w:p w:rsidR="00CE7233" w:rsidRPr="000D34CD" w:rsidRDefault="00CE7233" w:rsidP="000D34CD">
      <w:pPr>
        <w:pStyle w:val="PKTpunkt"/>
      </w:pPr>
      <w:r w:rsidRPr="000D34CD">
        <w:t>4)</w:t>
      </w:r>
      <w:r w:rsidRPr="000D34CD">
        <w:tab/>
        <w:t xml:space="preserve">sporządza się w języku urzędowym państwa członkowskiego, w którym umowa ubezpieczenia </w:t>
      </w:r>
      <w:r w:rsidR="00141D09" w:rsidRPr="000D34CD">
        <w:t xml:space="preserve">lub umowa gwarancji ubezpieczeniowej </w:t>
      </w:r>
      <w:r w:rsidRPr="000D34CD">
        <w:t xml:space="preserve">jest </w:t>
      </w:r>
      <w:r w:rsidR="00C86F38" w:rsidRPr="000D34CD">
        <w:t>proponowana</w:t>
      </w:r>
      <w:r w:rsidRPr="000D34CD">
        <w:t>, lub w innym języku, na który wyrażą zgodę klient i zakład ubezpieczeń;</w:t>
      </w:r>
    </w:p>
    <w:p w:rsidR="00CE7233" w:rsidRPr="000D34CD" w:rsidRDefault="00CE7233" w:rsidP="000D34CD">
      <w:pPr>
        <w:pStyle w:val="PKTpunkt"/>
      </w:pPr>
      <w:r w:rsidRPr="000D34CD">
        <w:t>5)</w:t>
      </w:r>
      <w:r w:rsidRPr="000D34CD">
        <w:tab/>
      </w:r>
      <w:r w:rsidR="00FD4315" w:rsidRPr="000D34CD">
        <w:t xml:space="preserve">jest </w:t>
      </w:r>
      <w:r w:rsidRPr="000D34CD">
        <w:t>dokładny i nie</w:t>
      </w:r>
      <w:r w:rsidR="00FD4315" w:rsidRPr="000D34CD">
        <w:t xml:space="preserve"> </w:t>
      </w:r>
      <w:r w:rsidRPr="000D34CD">
        <w:t>wprowadza w błąd;</w:t>
      </w:r>
    </w:p>
    <w:p w:rsidR="00CE7233" w:rsidRPr="000D34CD" w:rsidRDefault="00CE7233" w:rsidP="000D34CD">
      <w:pPr>
        <w:pStyle w:val="PKTpunkt"/>
      </w:pPr>
      <w:r w:rsidRPr="000D34CD">
        <w:t>6)</w:t>
      </w:r>
      <w:r w:rsidRPr="000D34CD">
        <w:tab/>
        <w:t xml:space="preserve">zawiera na górze pierwszej strony oznaczenie: </w:t>
      </w:r>
      <w:r w:rsidR="00DF5CE8" w:rsidRPr="000D34CD">
        <w:t>„</w:t>
      </w:r>
      <w:r w:rsidRPr="000D34CD">
        <w:t>Dokument zawierający informacje o</w:t>
      </w:r>
      <w:r w:rsidR="000D34CD">
        <w:t> </w:t>
      </w:r>
      <w:r w:rsidRPr="000D34CD">
        <w:t>umowie ubezpieczenia</w:t>
      </w:r>
      <w:r w:rsidR="00DF5CE8" w:rsidRPr="000D34CD">
        <w:t>”</w:t>
      </w:r>
      <w:r w:rsidR="002F535D" w:rsidRPr="000D34CD">
        <w:t xml:space="preserve"> lub </w:t>
      </w:r>
      <w:r w:rsidR="00DF5CE8" w:rsidRPr="000D34CD">
        <w:t>„</w:t>
      </w:r>
      <w:r w:rsidR="002F535D" w:rsidRPr="000D34CD">
        <w:t>Dokument zawierający informacje o umowie gwarancji ubezpieczeniowej</w:t>
      </w:r>
      <w:r w:rsidR="00DF5CE8" w:rsidRPr="000D34CD">
        <w:t>”</w:t>
      </w:r>
      <w:r w:rsidRPr="000D34CD">
        <w:t>;</w:t>
      </w:r>
    </w:p>
    <w:p w:rsidR="00CE7233" w:rsidRPr="00E54BCF" w:rsidRDefault="00CE7233" w:rsidP="000D34CD">
      <w:pPr>
        <w:pStyle w:val="PKTpunkt"/>
        <w:rPr>
          <w:rStyle w:val="Ppogrubienie"/>
          <w:b w:val="0"/>
        </w:rPr>
      </w:pPr>
      <w:r w:rsidRPr="000D34CD">
        <w:t>7)</w:t>
      </w:r>
      <w:r w:rsidRPr="000D34CD">
        <w:tab/>
        <w:t>zawiera stwierdzenie, że pełne informacje podawane przed zawarciem umowy i</w:t>
      </w:r>
      <w:r w:rsidR="000D34CD">
        <w:t> </w:t>
      </w:r>
      <w:r w:rsidRPr="00E54BCF">
        <w:rPr>
          <w:rStyle w:val="Ppogrubienie"/>
          <w:b w:val="0"/>
        </w:rPr>
        <w:t>informacje dotyczące umowy podane są w innych dokumentach.</w:t>
      </w:r>
    </w:p>
    <w:p w:rsidR="00CE7233" w:rsidRPr="000D34CD" w:rsidRDefault="00320E37" w:rsidP="00B73590">
      <w:pPr>
        <w:pStyle w:val="USTustnpkodeksu"/>
        <w:keepNext/>
      </w:pPr>
      <w:r w:rsidRPr="000D34CD">
        <w:t>6</w:t>
      </w:r>
      <w:r w:rsidR="00CE7233" w:rsidRPr="000D34CD">
        <w:t>.</w:t>
      </w:r>
      <w:r w:rsidR="00DF5CE8" w:rsidRPr="000D34CD">
        <w:t xml:space="preserve"> </w:t>
      </w:r>
      <w:r w:rsidR="00CE7233" w:rsidRPr="000D34CD">
        <w:t>Dokument</w:t>
      </w:r>
      <w:r w:rsidRPr="000D34CD">
        <w:t xml:space="preserve">, o którym mowa w ust. 4, </w:t>
      </w:r>
      <w:r w:rsidR="00CE7233" w:rsidRPr="000D34CD">
        <w:t>zawiera:</w:t>
      </w:r>
    </w:p>
    <w:p w:rsidR="00CE7233" w:rsidRPr="000D34CD" w:rsidRDefault="00CE7233" w:rsidP="000D34CD">
      <w:pPr>
        <w:pStyle w:val="PKTpunkt"/>
      </w:pPr>
      <w:r w:rsidRPr="000D34CD">
        <w:t>1)</w:t>
      </w:r>
      <w:r w:rsidRPr="000D34CD">
        <w:tab/>
        <w:t xml:space="preserve">informacje o </w:t>
      </w:r>
      <w:r w:rsidR="002A1B38" w:rsidRPr="000D34CD">
        <w:t xml:space="preserve">grupie i </w:t>
      </w:r>
      <w:r w:rsidRPr="000D34CD">
        <w:t>rodzaju ubezpieczenia;</w:t>
      </w:r>
    </w:p>
    <w:p w:rsidR="00CE7233" w:rsidRPr="000D34CD" w:rsidRDefault="00CE7233" w:rsidP="000D34CD">
      <w:pPr>
        <w:pStyle w:val="PKTpunkt"/>
      </w:pPr>
      <w:r w:rsidRPr="000D34CD">
        <w:t>2)</w:t>
      </w:r>
      <w:r w:rsidRPr="000D34CD">
        <w:tab/>
        <w:t>krótki opis ochrony ubezpieczeniowej</w:t>
      </w:r>
      <w:r w:rsidR="00C86F38" w:rsidRPr="000D34CD">
        <w:t xml:space="preserve"> lub ochrony gwarancyjnej</w:t>
      </w:r>
      <w:r w:rsidRPr="000D34CD">
        <w:t xml:space="preserve">, obejmujący główne rodzaje ubezpieczanego ryzyka, sumę ubezpieczenia </w:t>
      </w:r>
      <w:r w:rsidR="00F23C0C" w:rsidRPr="000D34CD">
        <w:t>lub sumę gwarancyjną</w:t>
      </w:r>
      <w:r w:rsidR="0079023E" w:rsidRPr="000D34CD">
        <w:t>, a</w:t>
      </w:r>
      <w:r w:rsidR="000D34CD">
        <w:t> </w:t>
      </w:r>
      <w:r w:rsidR="0079023E" w:rsidRPr="000D34CD">
        <w:t>w</w:t>
      </w:r>
      <w:r w:rsidR="000D34CD">
        <w:t> </w:t>
      </w:r>
      <w:r w:rsidR="0079023E" w:rsidRPr="000D34CD">
        <w:t>uzasadnionych</w:t>
      </w:r>
      <w:r w:rsidRPr="000D34CD">
        <w:t xml:space="preserve"> przypadkach zakres terytorialny oraz krótki opis ryzyka nieobjętego ubezpieczeniem;</w:t>
      </w:r>
    </w:p>
    <w:p w:rsidR="00CE7233" w:rsidRPr="000D34CD" w:rsidRDefault="00CE7233" w:rsidP="000D34CD">
      <w:pPr>
        <w:pStyle w:val="PKTpunkt"/>
      </w:pPr>
      <w:r w:rsidRPr="000D34CD">
        <w:t>3)</w:t>
      </w:r>
      <w:r w:rsidRPr="000D34CD">
        <w:tab/>
        <w:t>sposób opłacania składek i okresy płatności;</w:t>
      </w:r>
    </w:p>
    <w:p w:rsidR="00CE7233" w:rsidRPr="000D34CD" w:rsidRDefault="00CE7233" w:rsidP="000D34CD">
      <w:pPr>
        <w:pStyle w:val="PKTpunkt"/>
      </w:pPr>
      <w:r w:rsidRPr="000D34CD">
        <w:t>4)</w:t>
      </w:r>
      <w:r w:rsidRPr="000D34CD">
        <w:tab/>
        <w:t>główne wyłączenia odpowiedzialności zakładu ubezpieczeń uprawniające do odmowy wypłaty odszkodowania i innych świadczeń;</w:t>
      </w:r>
    </w:p>
    <w:p w:rsidR="00CE7233" w:rsidRPr="000D34CD" w:rsidRDefault="00CE7233" w:rsidP="000D34CD">
      <w:pPr>
        <w:pStyle w:val="PKTpunkt"/>
      </w:pPr>
      <w:r w:rsidRPr="000D34CD">
        <w:t>5)</w:t>
      </w:r>
      <w:r w:rsidRPr="000D34CD">
        <w:tab/>
        <w:t>obowiązki na początku umowy ubezpieczenia</w:t>
      </w:r>
      <w:r w:rsidR="00F23C0C" w:rsidRPr="000D34CD">
        <w:t xml:space="preserve"> lub umowy gwarancji ubezpieczeniowej</w:t>
      </w:r>
      <w:r w:rsidRPr="000D34CD">
        <w:t>;</w:t>
      </w:r>
    </w:p>
    <w:p w:rsidR="00CE7233" w:rsidRPr="000D34CD" w:rsidRDefault="00CE7233" w:rsidP="000D34CD">
      <w:pPr>
        <w:pStyle w:val="PKTpunkt"/>
      </w:pPr>
      <w:r w:rsidRPr="000D34CD">
        <w:t>6)</w:t>
      </w:r>
      <w:r w:rsidRPr="000D34CD">
        <w:tab/>
        <w:t>obowiązki w czasie trwania umowy ubezpieczenia</w:t>
      </w:r>
      <w:r w:rsidR="00F23C0C" w:rsidRPr="000D34CD">
        <w:t xml:space="preserve"> lub umowy gwarancji ubezpieczeniowej</w:t>
      </w:r>
      <w:r w:rsidRPr="000D34CD">
        <w:t>;</w:t>
      </w:r>
    </w:p>
    <w:p w:rsidR="00CE7233" w:rsidRPr="000D34CD" w:rsidRDefault="00CE7233" w:rsidP="000D34CD">
      <w:pPr>
        <w:pStyle w:val="PKTpunkt"/>
      </w:pPr>
      <w:r w:rsidRPr="000D34CD">
        <w:t>7)</w:t>
      </w:r>
      <w:r w:rsidRPr="000D34CD">
        <w:tab/>
        <w:t>obowiązki w przypadku zgłoszenia roszczenia;</w:t>
      </w:r>
    </w:p>
    <w:p w:rsidR="00CE7233" w:rsidRPr="000D34CD" w:rsidRDefault="00CE7233" w:rsidP="000D34CD">
      <w:pPr>
        <w:pStyle w:val="PKTpunkt"/>
      </w:pPr>
      <w:r w:rsidRPr="000D34CD">
        <w:t>8)</w:t>
      </w:r>
      <w:r w:rsidRPr="000D34CD">
        <w:tab/>
        <w:t>okres trwania umowy ubezpieczenia</w:t>
      </w:r>
      <w:r w:rsidR="00F23C0C" w:rsidRPr="000D34CD">
        <w:t xml:space="preserve"> lub umowy gwarancji ubezpieczeniowej</w:t>
      </w:r>
      <w:r w:rsidRPr="000D34CD">
        <w:t>, w tym dzień rozpoczęcia i zakończenia trwania umowy ubezpieczenia</w:t>
      </w:r>
      <w:r w:rsidR="00F23C0C" w:rsidRPr="000D34CD">
        <w:t xml:space="preserve"> lub umowy gwarancji ubezpieczeniowej</w:t>
      </w:r>
      <w:r w:rsidRPr="000D34CD">
        <w:t>;</w:t>
      </w:r>
    </w:p>
    <w:p w:rsidR="00CE7233" w:rsidRPr="000D34CD" w:rsidRDefault="00CE7233" w:rsidP="000D34CD">
      <w:pPr>
        <w:pStyle w:val="PKTpunkt"/>
      </w:pPr>
      <w:r w:rsidRPr="000D34CD">
        <w:t>9)</w:t>
      </w:r>
      <w:r w:rsidRPr="000D34CD">
        <w:tab/>
        <w:t>sposób rozwiązywania umowy.</w:t>
      </w:r>
    </w:p>
    <w:p w:rsidR="00494FD7" w:rsidRPr="00E54BCF" w:rsidRDefault="00B6352E" w:rsidP="00B73590">
      <w:pPr>
        <w:pStyle w:val="ARTartustawynprozporzdzenia"/>
        <w:keepNext/>
        <w:rPr>
          <w:rStyle w:val="Ppogrubienie"/>
          <w:b w:val="0"/>
        </w:rPr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CD2267" w:rsidRPr="00B73590">
        <w:rPr>
          <w:rStyle w:val="Ppogrubienie"/>
        </w:rPr>
        <w:t>10</w:t>
      </w:r>
      <w:r w:rsidRPr="00B73590">
        <w:rPr>
          <w:rStyle w:val="Ppogrubienie"/>
        </w:rPr>
        <w:t>.</w:t>
      </w:r>
      <w:r w:rsidR="00DF5CE8">
        <w:t xml:space="preserve"> </w:t>
      </w:r>
      <w:r w:rsidR="002B29BB" w:rsidRPr="00E54BCF">
        <w:t>1.</w:t>
      </w:r>
      <w:r w:rsidR="00DF5CE8">
        <w:t xml:space="preserve"> </w:t>
      </w:r>
      <w:r w:rsidR="00494FD7" w:rsidRPr="00E54BCF">
        <w:rPr>
          <w:rStyle w:val="Ppogrubienie"/>
          <w:b w:val="0"/>
        </w:rPr>
        <w:t>Dystrybutor ubezpieczeń przekazuje klientowi informacje:</w:t>
      </w:r>
    </w:p>
    <w:p w:rsidR="00494FD7" w:rsidRPr="000D34CD" w:rsidRDefault="000D45F4" w:rsidP="000D34CD">
      <w:pPr>
        <w:pStyle w:val="PKTpunkt"/>
      </w:pPr>
      <w:r w:rsidRPr="000D34CD">
        <w:t>1)</w:t>
      </w:r>
      <w:r w:rsidRPr="000D34CD">
        <w:tab/>
      </w:r>
      <w:r w:rsidR="00494FD7" w:rsidRPr="000D34CD">
        <w:t>o umowie ubezpieczenia lub umowie gwarancji ubezpieczeniowej, o których mowa w</w:t>
      </w:r>
      <w:r w:rsidR="000D34CD" w:rsidRPr="000D34CD">
        <w:t> </w:t>
      </w:r>
      <w:r w:rsidR="00494FD7" w:rsidRPr="000D34CD">
        <w:t>art. 9 ust. 1</w:t>
      </w:r>
      <w:r w:rsidR="00BE0500" w:rsidRPr="000D34CD">
        <w:t xml:space="preserve"> i 4</w:t>
      </w:r>
      <w:r w:rsidR="00494FD7" w:rsidRPr="000D34CD">
        <w:t>,</w:t>
      </w:r>
    </w:p>
    <w:p w:rsidR="00494FD7" w:rsidRPr="00E54BCF" w:rsidRDefault="000D45F4" w:rsidP="00B73590">
      <w:pPr>
        <w:pStyle w:val="PKTpunkt"/>
        <w:keepNext/>
        <w:rPr>
          <w:rStyle w:val="Ppogrubienie"/>
          <w:b w:val="0"/>
        </w:rPr>
      </w:pPr>
      <w:r w:rsidRPr="00C86F38">
        <w:rPr>
          <w:rStyle w:val="Ppogrubienie"/>
          <w:b w:val="0"/>
        </w:rPr>
        <w:lastRenderedPageBreak/>
        <w:t>2)</w:t>
      </w:r>
      <w:r w:rsidRPr="00C86F38">
        <w:rPr>
          <w:rStyle w:val="Ppogrubienie"/>
          <w:b w:val="0"/>
        </w:rPr>
        <w:tab/>
      </w:r>
      <w:r w:rsidR="00494FD7" w:rsidRPr="002444BB">
        <w:rPr>
          <w:rStyle w:val="Ppogrubienie"/>
          <w:b w:val="0"/>
        </w:rPr>
        <w:t xml:space="preserve">o których mowa w </w:t>
      </w:r>
      <w:r w:rsidR="008614A9" w:rsidRPr="002444BB">
        <w:rPr>
          <w:rStyle w:val="Ppogrubienie"/>
          <w:b w:val="0"/>
        </w:rPr>
        <w:t>art. 24 ust. 1 pkt 2</w:t>
      </w:r>
      <w:r w:rsidR="002444BB" w:rsidRPr="002444BB">
        <w:rPr>
          <w:rStyle w:val="Ppogrubienie"/>
          <w:b w:val="0"/>
        </w:rPr>
        <w:t>‒</w:t>
      </w:r>
      <w:r w:rsidR="008614A9" w:rsidRPr="002444BB">
        <w:rPr>
          <w:rStyle w:val="Ppogrubienie"/>
          <w:b w:val="0"/>
        </w:rPr>
        <w:t>6</w:t>
      </w:r>
      <w:r w:rsidR="00494FD7" w:rsidRPr="002444BB">
        <w:rPr>
          <w:rStyle w:val="Ppogrubienie"/>
          <w:b w:val="0"/>
        </w:rPr>
        <w:t xml:space="preserve"> </w:t>
      </w:r>
      <w:r w:rsidR="002444BB" w:rsidRPr="002444BB">
        <w:rPr>
          <w:rStyle w:val="Ppogrubienie"/>
          <w:b w:val="0"/>
        </w:rPr>
        <w:t>i</w:t>
      </w:r>
      <w:r w:rsidR="00494FD7" w:rsidRPr="002444BB">
        <w:rPr>
          <w:rStyle w:val="Ppogrubienie"/>
          <w:b w:val="0"/>
        </w:rPr>
        <w:t xml:space="preserve"> ust. 2</w:t>
      </w:r>
      <w:r w:rsidR="002444BB" w:rsidRPr="002444BB">
        <w:rPr>
          <w:rStyle w:val="Ppogrubienie"/>
          <w:b w:val="0"/>
        </w:rPr>
        <w:t>‒</w:t>
      </w:r>
      <w:r w:rsidR="00C86F38" w:rsidRPr="002444BB">
        <w:rPr>
          <w:rStyle w:val="Ppogrubienie"/>
          <w:b w:val="0"/>
        </w:rPr>
        <w:t>4</w:t>
      </w:r>
      <w:r w:rsidR="00494FD7" w:rsidRPr="002444BB">
        <w:rPr>
          <w:rStyle w:val="Ppogrubienie"/>
          <w:b w:val="0"/>
        </w:rPr>
        <w:t xml:space="preserve"> albo </w:t>
      </w:r>
      <w:r w:rsidR="002444BB" w:rsidRPr="002444BB">
        <w:rPr>
          <w:rStyle w:val="Ppogrubienie"/>
          <w:b w:val="0"/>
        </w:rPr>
        <w:t xml:space="preserve">w </w:t>
      </w:r>
      <w:r w:rsidR="00494FD7" w:rsidRPr="002444BB">
        <w:rPr>
          <w:rStyle w:val="Ppogrubienie"/>
          <w:b w:val="0"/>
        </w:rPr>
        <w:t>ar</w:t>
      </w:r>
      <w:r w:rsidR="00401774" w:rsidRPr="002444BB">
        <w:rPr>
          <w:rStyle w:val="Ppogrubienie"/>
          <w:b w:val="0"/>
        </w:rPr>
        <w:t>t. 25</w:t>
      </w:r>
      <w:r w:rsidR="002444BB" w:rsidRPr="002444BB">
        <w:rPr>
          <w:rStyle w:val="Ppogrubienie"/>
          <w:b w:val="0"/>
        </w:rPr>
        <w:t>,</w:t>
      </w:r>
      <w:r w:rsidR="00401774" w:rsidRPr="002444BB">
        <w:rPr>
          <w:rStyle w:val="Ppogrubienie"/>
          <w:b w:val="0"/>
        </w:rPr>
        <w:t xml:space="preserve"> </w:t>
      </w:r>
      <w:r w:rsidR="00401774" w:rsidRPr="00837784">
        <w:rPr>
          <w:rStyle w:val="Ppogrubienie"/>
          <w:b w:val="0"/>
        </w:rPr>
        <w:t>albo</w:t>
      </w:r>
      <w:r w:rsidR="00837784" w:rsidRPr="00837784">
        <w:rPr>
          <w:rStyle w:val="Ppogrubienie"/>
          <w:b w:val="0"/>
        </w:rPr>
        <w:t xml:space="preserve"> w</w:t>
      </w:r>
      <w:r w:rsidR="00401774" w:rsidRPr="002444BB">
        <w:rPr>
          <w:rStyle w:val="Ppogrubienie"/>
          <w:b w:val="0"/>
        </w:rPr>
        <w:t xml:space="preserve"> art. 34 ust. 1 pkt 1,</w:t>
      </w:r>
      <w:r w:rsidR="002444BB" w:rsidRPr="002444BB">
        <w:rPr>
          <w:rStyle w:val="Ppogrubienie"/>
          <w:b w:val="0"/>
        </w:rPr>
        <w:t xml:space="preserve"> </w:t>
      </w:r>
      <w:r w:rsidR="00401774" w:rsidRPr="002444BB">
        <w:rPr>
          <w:rStyle w:val="Ppogrubienie"/>
          <w:b w:val="0"/>
        </w:rPr>
        <w:t>2</w:t>
      </w:r>
      <w:r w:rsidR="00494FD7" w:rsidRPr="002444BB">
        <w:rPr>
          <w:rStyle w:val="Ppogrubienie"/>
          <w:b w:val="0"/>
        </w:rPr>
        <w:t xml:space="preserve"> i </w:t>
      </w:r>
      <w:r w:rsidR="00C86F38" w:rsidRPr="002444BB">
        <w:rPr>
          <w:rStyle w:val="Ppogrubienie"/>
          <w:b w:val="0"/>
        </w:rPr>
        <w:t>5</w:t>
      </w:r>
      <w:r w:rsidR="002444BB" w:rsidRPr="002444BB">
        <w:rPr>
          <w:rStyle w:val="Ppogrubienie"/>
          <w:b w:val="0"/>
        </w:rPr>
        <w:t>‒</w:t>
      </w:r>
      <w:r w:rsidR="00F62B48" w:rsidRPr="002444BB">
        <w:rPr>
          <w:rStyle w:val="Ppogrubienie"/>
          <w:b w:val="0"/>
        </w:rPr>
        <w:t xml:space="preserve">8 </w:t>
      </w:r>
      <w:r w:rsidR="00C86F38" w:rsidRPr="002444BB">
        <w:rPr>
          <w:rStyle w:val="Ppogrubienie"/>
          <w:b w:val="0"/>
        </w:rPr>
        <w:t>oraz ust</w:t>
      </w:r>
      <w:r w:rsidR="00C86F38" w:rsidRPr="00C86F38">
        <w:rPr>
          <w:rStyle w:val="Ppogrubienie"/>
          <w:b w:val="0"/>
        </w:rPr>
        <w:t>. 2</w:t>
      </w:r>
      <w:r w:rsidR="00F62B48" w:rsidRPr="00C86F38">
        <w:rPr>
          <w:rStyle w:val="Ppogrubienie"/>
          <w:b w:val="0"/>
        </w:rPr>
        <w:t>,</w:t>
      </w:r>
      <w:r w:rsidR="00401774" w:rsidRPr="00C86F38">
        <w:rPr>
          <w:rStyle w:val="Ppogrubienie"/>
          <w:b w:val="0"/>
        </w:rPr>
        <w:t xml:space="preserve"> a także </w:t>
      </w:r>
      <w:r w:rsidR="00E81C4B" w:rsidRPr="00C86F38">
        <w:rPr>
          <w:rStyle w:val="Ppogrubienie"/>
          <w:b w:val="0"/>
        </w:rPr>
        <w:t xml:space="preserve">dotyczące </w:t>
      </w:r>
      <w:r w:rsidR="00401774" w:rsidRPr="00C86F38">
        <w:t>umów ubezpieczenia, o których mowa</w:t>
      </w:r>
      <w:r w:rsidR="00401774" w:rsidRPr="00F62B48">
        <w:t xml:space="preserve"> w</w:t>
      </w:r>
      <w:r w:rsidR="000D34CD">
        <w:t> </w:t>
      </w:r>
      <w:r w:rsidR="00401774" w:rsidRPr="00F62B48">
        <w:t>grupie 3 działu I załącznika do ustawy o działalności ubezpieczeniowej i</w:t>
      </w:r>
      <w:r w:rsidR="000D34CD">
        <w:t> </w:t>
      </w:r>
      <w:r w:rsidR="00401774" w:rsidRPr="00F62B48">
        <w:t>reasekuracyjnej</w:t>
      </w:r>
    </w:p>
    <w:p w:rsidR="00494FD7" w:rsidRPr="00E54BCF" w:rsidRDefault="00494FD7" w:rsidP="000D34CD">
      <w:pPr>
        <w:pStyle w:val="CZWSPPKTczwsplnapunktw"/>
        <w:rPr>
          <w:rStyle w:val="Ppogrubienie"/>
          <w:b w:val="0"/>
        </w:rPr>
      </w:pPr>
      <w:r w:rsidRPr="000D34CD">
        <w:t xml:space="preserve">− </w:t>
      </w:r>
      <w:r w:rsidR="00137E65" w:rsidRPr="000D34CD">
        <w:t>w postaci papierowej</w:t>
      </w:r>
      <w:r w:rsidRPr="000D34CD">
        <w:t xml:space="preserve">, nieodpłatnie i </w:t>
      </w:r>
      <w:r w:rsidR="00F10A90" w:rsidRPr="000D34CD">
        <w:t xml:space="preserve">w </w:t>
      </w:r>
      <w:r w:rsidRPr="000D34CD">
        <w:t xml:space="preserve">języku, o </w:t>
      </w:r>
      <w:r w:rsidR="00F10A90" w:rsidRPr="000D34CD">
        <w:t xml:space="preserve">którym </w:t>
      </w:r>
      <w:r w:rsidRPr="000D34CD">
        <w:t>mowa w art. 8 ust. 3</w:t>
      </w:r>
      <w:r w:rsidR="00F10A90" w:rsidRPr="000D34CD">
        <w:t>; informacje te</w:t>
      </w:r>
      <w:r w:rsidR="00F10A90" w:rsidRPr="008F79A0">
        <w:t xml:space="preserve"> są jasne, rzetelne i nie wprowadzają w błąd</w:t>
      </w:r>
      <w:r w:rsidRPr="008F79A0">
        <w:rPr>
          <w:rStyle w:val="Ppogrubienie"/>
          <w:b w:val="0"/>
        </w:rPr>
        <w:t>.</w:t>
      </w:r>
    </w:p>
    <w:p w:rsidR="00C86F38" w:rsidRPr="000D34CD" w:rsidRDefault="00C86F38" w:rsidP="000D34CD">
      <w:pPr>
        <w:pStyle w:val="USTustnpkodeksu"/>
      </w:pPr>
      <w:r w:rsidRPr="000D34CD">
        <w:t>2.</w:t>
      </w:r>
      <w:r w:rsidR="00DF5CE8" w:rsidRPr="000D34CD">
        <w:t xml:space="preserve"> </w:t>
      </w:r>
      <w:r w:rsidR="003E0691" w:rsidRPr="000D34CD">
        <w:t xml:space="preserve">Informacje, </w:t>
      </w:r>
      <w:r w:rsidRPr="000D34CD">
        <w:t xml:space="preserve">o których mowa w art. 34 ust. 1 pkt 4, broker ubezpieczeniowy przekazuje klientowi w formie pisemnej, nieodpłatnie oraz w języku, o </w:t>
      </w:r>
      <w:r w:rsidR="007021E1" w:rsidRPr="000D34CD">
        <w:t xml:space="preserve">którym </w:t>
      </w:r>
      <w:r w:rsidRPr="000D34CD">
        <w:t>mowa w art. 8 ust. 3.</w:t>
      </w:r>
      <w:r w:rsidR="007021E1" w:rsidRPr="000D34CD">
        <w:t xml:space="preserve"> </w:t>
      </w:r>
      <w:r w:rsidR="003E0691" w:rsidRPr="000D34CD">
        <w:t xml:space="preserve">Informacje te </w:t>
      </w:r>
      <w:r w:rsidR="007021E1" w:rsidRPr="000D34CD">
        <w:t>są jasne, rzetelne i nie wprowadzają w błąd.</w:t>
      </w:r>
    </w:p>
    <w:p w:rsidR="006673AE" w:rsidRPr="00C86F38" w:rsidRDefault="00C86F38" w:rsidP="00B73590">
      <w:pPr>
        <w:pStyle w:val="USTustnpkodeksu"/>
        <w:keepNext/>
        <w:rPr>
          <w:rStyle w:val="Ppogrubienie"/>
          <w:b w:val="0"/>
        </w:rPr>
      </w:pPr>
      <w:r w:rsidRPr="000D34CD">
        <w:t>3</w:t>
      </w:r>
      <w:r w:rsidR="00BE0500" w:rsidRPr="000D34CD">
        <w:t>.</w:t>
      </w:r>
      <w:r w:rsidR="00DF5CE8" w:rsidRPr="000D34CD">
        <w:t xml:space="preserve"> </w:t>
      </w:r>
      <w:r w:rsidR="00BE0500" w:rsidRPr="000D34CD">
        <w:t>Informacje, o których mowa w ust. 1</w:t>
      </w:r>
      <w:r w:rsidRPr="000D34CD">
        <w:t xml:space="preserve"> i 2</w:t>
      </w:r>
      <w:r w:rsidR="00BE0500" w:rsidRPr="000D34CD">
        <w:t xml:space="preserve">, mogą być przekazane </w:t>
      </w:r>
      <w:r w:rsidR="008F6659">
        <w:t>za</w:t>
      </w:r>
      <w:r w:rsidR="00BE0500" w:rsidRPr="000D34CD">
        <w:t xml:space="preserve"> pomoc</w:t>
      </w:r>
      <w:r w:rsidR="008F6659">
        <w:t>ą</w:t>
      </w:r>
      <w:r w:rsidR="00BE0500" w:rsidRPr="000D34CD">
        <w:t xml:space="preserve"> innego trwałego nośnika</w:t>
      </w:r>
      <w:r w:rsidR="006673AE" w:rsidRPr="00C86F38">
        <w:rPr>
          <w:rStyle w:val="Ppogrubienie"/>
          <w:b w:val="0"/>
        </w:rPr>
        <w:t>:</w:t>
      </w:r>
    </w:p>
    <w:p w:rsidR="006673AE" w:rsidRPr="00BC66EB" w:rsidRDefault="006673AE" w:rsidP="00BC66EB">
      <w:pPr>
        <w:pStyle w:val="PKTpunkt"/>
      </w:pPr>
      <w:r w:rsidRPr="00E54BCF">
        <w:rPr>
          <w:rStyle w:val="Ppogrubienie"/>
          <w:b w:val="0"/>
        </w:rPr>
        <w:t>1)</w:t>
      </w:r>
      <w:r w:rsidR="000D45F4" w:rsidRPr="00E54BCF">
        <w:rPr>
          <w:rStyle w:val="Ppogrubienie"/>
          <w:b w:val="0"/>
        </w:rPr>
        <w:tab/>
      </w:r>
      <w:r w:rsidR="00BE0500" w:rsidRPr="00473B79">
        <w:rPr>
          <w:rStyle w:val="Ppogrubienie"/>
          <w:b w:val="0"/>
        </w:rPr>
        <w:t xml:space="preserve">na </w:t>
      </w:r>
      <w:r w:rsidR="00BE0500" w:rsidRPr="00BC66EB">
        <w:t xml:space="preserve">żądanie klienta, pod warunkiem że dystrybutor ubezpieczeń zapewnił mu wybór między informacjami w </w:t>
      </w:r>
      <w:r w:rsidR="00553847" w:rsidRPr="00BC66EB">
        <w:t xml:space="preserve">postaci </w:t>
      </w:r>
      <w:r w:rsidR="00BE0500" w:rsidRPr="00BC66EB">
        <w:t>papierowej</w:t>
      </w:r>
      <w:r w:rsidR="00473B79" w:rsidRPr="00BC66EB">
        <w:t xml:space="preserve"> </w:t>
      </w:r>
      <w:r w:rsidR="00C21E8D" w:rsidRPr="00BC66EB">
        <w:t>a informacjami na innym trwałym nośniku,</w:t>
      </w:r>
      <w:r w:rsidR="00473B79" w:rsidRPr="00BC66EB">
        <w:t xml:space="preserve"> a w przypadku </w:t>
      </w:r>
      <w:r w:rsidR="003E0691" w:rsidRPr="00BC66EB">
        <w:t>informacji</w:t>
      </w:r>
      <w:r w:rsidR="007021E1" w:rsidRPr="00BC66EB">
        <w:t>, o których mowa w ust. 2</w:t>
      </w:r>
      <w:r w:rsidR="00C21E8D" w:rsidRPr="00BC66EB">
        <w:t xml:space="preserve"> </w:t>
      </w:r>
      <w:r w:rsidR="00777F02" w:rsidRPr="00BC66EB">
        <w:t>‒</w:t>
      </w:r>
      <w:r w:rsidR="00DF5CE8" w:rsidRPr="00BC66EB">
        <w:t xml:space="preserve"> </w:t>
      </w:r>
      <w:r w:rsidR="00C21E8D" w:rsidRPr="00BC66EB">
        <w:t xml:space="preserve">pod warunkiem że dystrybutor ubezpieczeń zapewnił mu wybór między </w:t>
      </w:r>
      <w:r w:rsidR="00CA5E50" w:rsidRPr="00BC66EB">
        <w:t>przedstawieniem ich</w:t>
      </w:r>
      <w:r w:rsidR="00C21E8D" w:rsidRPr="00BC66EB">
        <w:t xml:space="preserve"> </w:t>
      </w:r>
      <w:r w:rsidR="00C86F38" w:rsidRPr="00BC66EB">
        <w:t>w formie pisemnej</w:t>
      </w:r>
      <w:r w:rsidR="00473B79" w:rsidRPr="00BC66EB">
        <w:t xml:space="preserve"> </w:t>
      </w:r>
      <w:r w:rsidR="00BE0500" w:rsidRPr="00BC66EB">
        <w:t>a</w:t>
      </w:r>
      <w:r w:rsidR="007C2A03" w:rsidRPr="00BC66EB">
        <w:t> </w:t>
      </w:r>
      <w:r w:rsidR="00CA5E50" w:rsidRPr="00BC66EB">
        <w:t xml:space="preserve">przedstawieniem ich </w:t>
      </w:r>
      <w:r w:rsidR="00BE0500" w:rsidRPr="00BC66EB">
        <w:t>na innym trwałym nośniku</w:t>
      </w:r>
      <w:r w:rsidR="008F6659">
        <w:t>,</w:t>
      </w:r>
      <w:r w:rsidR="00B065A8" w:rsidRPr="00BC66EB">
        <w:t xml:space="preserve"> oraz</w:t>
      </w:r>
    </w:p>
    <w:p w:rsidR="00BE0500" w:rsidRPr="00E54BCF" w:rsidRDefault="000D45F4" w:rsidP="00BC66EB">
      <w:pPr>
        <w:pStyle w:val="PKTpunkt"/>
        <w:rPr>
          <w:rStyle w:val="Ppogrubienie"/>
          <w:b w:val="0"/>
        </w:rPr>
      </w:pPr>
      <w:r w:rsidRPr="00BC66EB">
        <w:t>2)</w:t>
      </w:r>
      <w:r w:rsidRPr="00BC66EB">
        <w:tab/>
      </w:r>
      <w:r w:rsidR="00B065A8" w:rsidRPr="00BC66EB">
        <w:t xml:space="preserve">w przypadku innego trwałego nośnika wymagającego dostępu do Internetu </w:t>
      </w:r>
      <w:r w:rsidRPr="00BC66EB">
        <w:t>–</w:t>
      </w:r>
      <w:r w:rsidR="00B065A8" w:rsidRPr="00BC66EB">
        <w:t xml:space="preserve"> </w:t>
      </w:r>
      <w:r w:rsidRPr="00BC66EB">
        <w:t xml:space="preserve">jeżeli </w:t>
      </w:r>
      <w:r w:rsidR="006673AE" w:rsidRPr="00BC66EB">
        <w:t>klient posiada regularny</w:t>
      </w:r>
      <w:r w:rsidR="006673AE" w:rsidRPr="00E54BCF">
        <w:rPr>
          <w:rStyle w:val="Ppogrubienie"/>
          <w:b w:val="0"/>
        </w:rPr>
        <w:t xml:space="preserve"> dostęp do Internetu</w:t>
      </w:r>
      <w:r w:rsidR="00BE0500" w:rsidRPr="00E54BCF">
        <w:rPr>
          <w:rStyle w:val="Ppogrubienie"/>
          <w:b w:val="0"/>
        </w:rPr>
        <w:t>.</w:t>
      </w:r>
    </w:p>
    <w:p w:rsidR="00070B28" w:rsidRPr="00BC66EB" w:rsidRDefault="00473B79" w:rsidP="00B73590">
      <w:pPr>
        <w:pStyle w:val="USTustnpkodeksu"/>
        <w:keepNext/>
      </w:pPr>
      <w:r w:rsidRPr="00BC66EB">
        <w:t>4</w:t>
      </w:r>
      <w:r w:rsidR="00070B28" w:rsidRPr="00BC66EB">
        <w:t>.</w:t>
      </w:r>
      <w:r w:rsidR="00DF5CE8" w:rsidRPr="00BC66EB">
        <w:t xml:space="preserve"> </w:t>
      </w:r>
      <w:r w:rsidR="00070B28" w:rsidRPr="00BC66EB">
        <w:t>Informacje, o których mowa w ust. 1</w:t>
      </w:r>
      <w:r w:rsidRPr="00BC66EB">
        <w:t xml:space="preserve"> i 2</w:t>
      </w:r>
      <w:r w:rsidR="00070B28" w:rsidRPr="00BC66EB">
        <w:t>, mogą być przekazane za pośrednictwem strony internetowej, jeżeli:</w:t>
      </w:r>
    </w:p>
    <w:p w:rsidR="00070B28" w:rsidRPr="00BC66EB" w:rsidRDefault="000D45F4" w:rsidP="00BC66EB">
      <w:pPr>
        <w:pStyle w:val="PKTpunkt"/>
      </w:pPr>
      <w:r w:rsidRPr="00BC66EB">
        <w:t>1)</w:t>
      </w:r>
      <w:r w:rsidRPr="00BC66EB">
        <w:tab/>
      </w:r>
      <w:r w:rsidR="00070B28" w:rsidRPr="00BC66EB">
        <w:t>są skierowane bezpośrednio do klienta lub</w:t>
      </w:r>
    </w:p>
    <w:p w:rsidR="00070B28" w:rsidRPr="00BC66EB" w:rsidRDefault="000D45F4" w:rsidP="00B73590">
      <w:pPr>
        <w:pStyle w:val="PKTpunkt"/>
        <w:keepNext/>
      </w:pPr>
      <w:r w:rsidRPr="00BC66EB">
        <w:t>2)</w:t>
      </w:r>
      <w:r w:rsidRPr="00BC66EB">
        <w:tab/>
      </w:r>
      <w:r w:rsidR="00070B28" w:rsidRPr="00BC66EB">
        <w:t>zostały spełnione następujące warunki:</w:t>
      </w:r>
    </w:p>
    <w:p w:rsidR="00070B28" w:rsidRPr="00BC66EB" w:rsidRDefault="00070B28" w:rsidP="00BC66EB">
      <w:pPr>
        <w:pStyle w:val="LITlitera"/>
      </w:pPr>
      <w:r w:rsidRPr="002444BB">
        <w:rPr>
          <w:rStyle w:val="Ppogrubienie"/>
          <w:b w:val="0"/>
        </w:rPr>
        <w:t>a)</w:t>
      </w:r>
      <w:r w:rsidRPr="002444BB">
        <w:rPr>
          <w:rStyle w:val="Ppogrubienie"/>
          <w:b w:val="0"/>
        </w:rPr>
        <w:tab/>
      </w:r>
      <w:r w:rsidRPr="00BC66EB">
        <w:t>klient wyraził zgodę na przekazanie tych informacji za po</w:t>
      </w:r>
      <w:r w:rsidR="002444BB" w:rsidRPr="00BC66EB">
        <w:t>średnictwem strony internetowej,</w:t>
      </w:r>
    </w:p>
    <w:p w:rsidR="00070B28" w:rsidRPr="00BC66EB" w:rsidRDefault="00070B28" w:rsidP="00BC66EB">
      <w:pPr>
        <w:pStyle w:val="LITlitera"/>
      </w:pPr>
      <w:r w:rsidRPr="00BC66EB">
        <w:t>b)</w:t>
      </w:r>
      <w:r w:rsidRPr="00BC66EB">
        <w:tab/>
        <w:t>klient posiada regularny dostęp do Internetu</w:t>
      </w:r>
      <w:r w:rsidR="002444BB" w:rsidRPr="00BC66EB">
        <w:t>,</w:t>
      </w:r>
    </w:p>
    <w:p w:rsidR="00070B28" w:rsidRPr="00BC66EB" w:rsidRDefault="00070B28" w:rsidP="00BC66EB">
      <w:pPr>
        <w:pStyle w:val="LITlitera"/>
      </w:pPr>
      <w:r w:rsidRPr="00BC66EB">
        <w:t>c)</w:t>
      </w:r>
      <w:r w:rsidRPr="00BC66EB">
        <w:tab/>
        <w:t>klient został powiadomiony drogą elektroniczną o adresie strony internetowej oraz miejscu na tej stronie, gdzie zos</w:t>
      </w:r>
      <w:r w:rsidR="002444BB" w:rsidRPr="00BC66EB">
        <w:t>tały udostępnione te informacje,</w:t>
      </w:r>
    </w:p>
    <w:p w:rsidR="00070B28" w:rsidRPr="00E54BCF" w:rsidRDefault="00070B28" w:rsidP="00BC66EB">
      <w:pPr>
        <w:pStyle w:val="LITlitera"/>
        <w:rPr>
          <w:rStyle w:val="Ppogrubienie"/>
          <w:b w:val="0"/>
        </w:rPr>
      </w:pPr>
      <w:r w:rsidRPr="00BC66EB">
        <w:t>d)</w:t>
      </w:r>
      <w:r w:rsidRPr="00BC66EB">
        <w:tab/>
        <w:t>dystrybutor</w:t>
      </w:r>
      <w:r w:rsidRPr="00E54BCF">
        <w:rPr>
          <w:rStyle w:val="Ppogrubienie"/>
          <w:b w:val="0"/>
        </w:rPr>
        <w:t xml:space="preserve"> zapewni </w:t>
      </w:r>
      <w:r w:rsidRPr="00C21E8D">
        <w:rPr>
          <w:rStyle w:val="Ppogrubienie"/>
          <w:b w:val="0"/>
        </w:rPr>
        <w:t>d</w:t>
      </w:r>
      <w:r w:rsidRPr="00E54BCF">
        <w:rPr>
          <w:rStyle w:val="Ppogrubienie"/>
          <w:b w:val="0"/>
        </w:rPr>
        <w:t>ostępność tych informacji na stronie internetowej w okresie, w którym klient może, w normalnych okolicznościach, mieć potrzebę zapoznania się z nimi.</w:t>
      </w:r>
    </w:p>
    <w:p w:rsidR="001A67FD" w:rsidRPr="00BC66EB" w:rsidRDefault="00473B79" w:rsidP="00BC66EB">
      <w:pPr>
        <w:pStyle w:val="USTustnpkodeksu"/>
      </w:pPr>
      <w:r w:rsidRPr="00BC66EB">
        <w:t>5</w:t>
      </w:r>
      <w:r w:rsidR="001A67FD" w:rsidRPr="00BC66EB">
        <w:t>.</w:t>
      </w:r>
      <w:r w:rsidR="00DF5CE8" w:rsidRPr="00BC66EB">
        <w:t xml:space="preserve"> </w:t>
      </w:r>
      <w:r w:rsidR="001A67FD" w:rsidRPr="00BC66EB">
        <w:t>W przypadku przekazania informacji</w:t>
      </w:r>
      <w:r w:rsidR="00C21E8D" w:rsidRPr="00BC66EB">
        <w:t>,</w:t>
      </w:r>
      <w:r w:rsidR="001A67FD" w:rsidRPr="00BC66EB">
        <w:t xml:space="preserve"> </w:t>
      </w:r>
      <w:r w:rsidR="00C21E8D" w:rsidRPr="00BC66EB">
        <w:t>o których mowa w ust. 1</w:t>
      </w:r>
      <w:r w:rsidR="003E0691" w:rsidRPr="00BC66EB">
        <w:t xml:space="preserve"> i </w:t>
      </w:r>
      <w:r w:rsidR="00C21E8D" w:rsidRPr="00BC66EB">
        <w:t xml:space="preserve">2, </w:t>
      </w:r>
      <w:r w:rsidRPr="00BC66EB">
        <w:t>w sposób, o</w:t>
      </w:r>
      <w:r w:rsidR="00BC66EB" w:rsidRPr="00BC66EB">
        <w:t> </w:t>
      </w:r>
      <w:r w:rsidRPr="00BC66EB">
        <w:t>którym mowa w ust. 3</w:t>
      </w:r>
      <w:r w:rsidR="001A67FD" w:rsidRPr="00BC66EB">
        <w:t xml:space="preserve"> </w:t>
      </w:r>
      <w:r w:rsidRPr="00BC66EB">
        <w:t>lub 4</w:t>
      </w:r>
      <w:r w:rsidR="001A67FD" w:rsidRPr="00BC66EB">
        <w:t xml:space="preserve">, dystrybutor ubezpieczeń, na żądanie klienta, przekazuje mu </w:t>
      </w:r>
      <w:r w:rsidR="00C21E8D" w:rsidRPr="00BC66EB">
        <w:t xml:space="preserve">je </w:t>
      </w:r>
      <w:r w:rsidR="001A67FD" w:rsidRPr="00BC66EB">
        <w:lastRenderedPageBreak/>
        <w:t>nieodpłatnie</w:t>
      </w:r>
      <w:r w:rsidR="00C21E8D" w:rsidRPr="00BC66EB">
        <w:t>,</w:t>
      </w:r>
      <w:r w:rsidR="001A67FD" w:rsidRPr="00BC66EB">
        <w:t xml:space="preserve"> w </w:t>
      </w:r>
      <w:r w:rsidR="00137E65" w:rsidRPr="00BC66EB">
        <w:t xml:space="preserve">postaci </w:t>
      </w:r>
      <w:r w:rsidR="001A67FD" w:rsidRPr="00BC66EB">
        <w:t>papierowej</w:t>
      </w:r>
      <w:r w:rsidRPr="00BC66EB">
        <w:t xml:space="preserve">, a w przypadku </w:t>
      </w:r>
      <w:r w:rsidR="003E0691" w:rsidRPr="00BC66EB">
        <w:t>informacji</w:t>
      </w:r>
      <w:r w:rsidR="00C21E8D" w:rsidRPr="00BC66EB">
        <w:t xml:space="preserve">, o których mowa w ust. 2 </w:t>
      </w:r>
      <w:r w:rsidR="003E0691" w:rsidRPr="00BC66EB">
        <w:t>–</w:t>
      </w:r>
      <w:r w:rsidR="00C21E8D" w:rsidRPr="00BC66EB">
        <w:t xml:space="preserve"> </w:t>
      </w:r>
      <w:r w:rsidR="003E0691" w:rsidRPr="00BC66EB">
        <w:t xml:space="preserve">przekazuje je </w:t>
      </w:r>
      <w:r w:rsidR="00C21E8D" w:rsidRPr="00BC66EB">
        <w:t xml:space="preserve">nieodpłatnie, </w:t>
      </w:r>
      <w:r w:rsidRPr="00BC66EB">
        <w:t>w formie pisemnej</w:t>
      </w:r>
      <w:r w:rsidR="001A67FD" w:rsidRPr="00BC66EB">
        <w:t>.</w:t>
      </w:r>
    </w:p>
    <w:p w:rsidR="00C878C1" w:rsidRPr="00BC66EB" w:rsidRDefault="00473B79" w:rsidP="00BC66EB">
      <w:pPr>
        <w:pStyle w:val="USTustnpkodeksu"/>
      </w:pPr>
      <w:r w:rsidRPr="00BC66EB">
        <w:t>6</w:t>
      </w:r>
      <w:r w:rsidR="00C878C1" w:rsidRPr="00BC66EB">
        <w:t>.</w:t>
      </w:r>
      <w:r w:rsidR="00DF5CE8" w:rsidRPr="00BC66EB">
        <w:t xml:space="preserve"> </w:t>
      </w:r>
      <w:r w:rsidR="00C878C1" w:rsidRPr="00BC66EB">
        <w:t xml:space="preserve">Za dowód posiadania przez klienta regularnego dostępu do Internetu uznaje się </w:t>
      </w:r>
      <w:r w:rsidR="005268EC" w:rsidRPr="00BC66EB">
        <w:t>w</w:t>
      </w:r>
      <w:r w:rsidR="00BC66EB">
        <w:t> </w:t>
      </w:r>
      <w:r w:rsidR="005268EC" w:rsidRPr="00BC66EB">
        <w:t xml:space="preserve">szczególności </w:t>
      </w:r>
      <w:r w:rsidR="00C878C1" w:rsidRPr="00BC66EB">
        <w:t>podanie przez niego, na potrzeby danej transakcji, adresu poczty elektronicznej.</w:t>
      </w:r>
    </w:p>
    <w:p w:rsidR="00C878C1" w:rsidRPr="00BC66EB" w:rsidRDefault="00473B79" w:rsidP="00BC66EB">
      <w:pPr>
        <w:pStyle w:val="USTustnpkodeksu"/>
      </w:pPr>
      <w:r w:rsidRPr="00BC66EB">
        <w:t>7</w:t>
      </w:r>
      <w:r w:rsidR="00C878C1" w:rsidRPr="00BC66EB">
        <w:t>.</w:t>
      </w:r>
      <w:r w:rsidR="00DF5CE8" w:rsidRPr="00BC66EB">
        <w:t xml:space="preserve"> </w:t>
      </w:r>
      <w:r w:rsidR="003D6802" w:rsidRPr="00BC66EB">
        <w:t xml:space="preserve">W przypadku </w:t>
      </w:r>
      <w:r w:rsidR="00336B0E" w:rsidRPr="00BC66EB">
        <w:t xml:space="preserve">dystrybucji ubezpieczeń </w:t>
      </w:r>
      <w:r w:rsidR="008F6659">
        <w:t>za</w:t>
      </w:r>
      <w:r w:rsidR="00336B0E" w:rsidRPr="00BC66EB">
        <w:t xml:space="preserve"> pomoc</w:t>
      </w:r>
      <w:r w:rsidR="008F6659">
        <w:t>ą</w:t>
      </w:r>
      <w:r w:rsidR="00336B0E" w:rsidRPr="00BC66EB">
        <w:t xml:space="preserve"> środków porozumiewania się na odległość</w:t>
      </w:r>
      <w:r w:rsidR="00CC55F0" w:rsidRPr="00BC66EB">
        <w:t>,</w:t>
      </w:r>
      <w:r w:rsidR="00DE540E" w:rsidRPr="00BC66EB">
        <w:t xml:space="preserve"> </w:t>
      </w:r>
      <w:r w:rsidR="008D0A36" w:rsidRPr="00BC66EB">
        <w:t xml:space="preserve">do przekazywania </w:t>
      </w:r>
      <w:r w:rsidR="00DE540E" w:rsidRPr="00BC66EB">
        <w:t>informacj</w:t>
      </w:r>
      <w:r w:rsidR="008D0A36" w:rsidRPr="00BC66EB">
        <w:t>i</w:t>
      </w:r>
      <w:r w:rsidR="00DE540E" w:rsidRPr="00BC66EB">
        <w:t>, o których mowa w ust. 1</w:t>
      </w:r>
      <w:r w:rsidRPr="00BC66EB">
        <w:t xml:space="preserve"> i 2</w:t>
      </w:r>
      <w:r w:rsidR="00DE540E" w:rsidRPr="00BC66EB">
        <w:t xml:space="preserve">, </w:t>
      </w:r>
      <w:r w:rsidR="008D0A36" w:rsidRPr="00BC66EB">
        <w:t>stosuje się</w:t>
      </w:r>
      <w:r w:rsidR="00841D23" w:rsidRPr="00BC66EB">
        <w:t xml:space="preserve"> przepis</w:t>
      </w:r>
      <w:r w:rsidR="008D0A36" w:rsidRPr="00BC66EB">
        <w:t>y</w:t>
      </w:r>
      <w:r w:rsidR="00841D23" w:rsidRPr="00BC66EB">
        <w:t xml:space="preserve"> </w:t>
      </w:r>
      <w:r w:rsidR="00C878C1" w:rsidRPr="00BC66EB">
        <w:t>ustawy z dnia 30 maja 2014 r. o prawach konsumenta</w:t>
      </w:r>
      <w:r w:rsidR="00C92351" w:rsidRPr="00BC66EB">
        <w:t xml:space="preserve"> o umowach dotyczących usług finansowych zawieranych na odległość.</w:t>
      </w:r>
    </w:p>
    <w:p w:rsidR="002B29BB" w:rsidRPr="00BC66EB" w:rsidRDefault="002B29BB" w:rsidP="00BC66E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1</w:t>
      </w:r>
      <w:r w:rsidR="00CD2267" w:rsidRPr="00B73590">
        <w:rPr>
          <w:rStyle w:val="Ppogrubienie"/>
        </w:rPr>
        <w:t>1</w:t>
      </w:r>
      <w:r w:rsidRPr="00B73590">
        <w:rPr>
          <w:rStyle w:val="Ppogrubienie"/>
        </w:rPr>
        <w:t>.</w:t>
      </w:r>
      <w:r w:rsidR="00DF5CE8" w:rsidRPr="00BC66EB">
        <w:t xml:space="preserve"> </w:t>
      </w:r>
      <w:r w:rsidR="00CC55F0" w:rsidRPr="00BC66EB">
        <w:t xml:space="preserve">W </w:t>
      </w:r>
      <w:r w:rsidRPr="00BC66EB">
        <w:t xml:space="preserve">przypadku umowy ubezpieczenia </w:t>
      </w:r>
      <w:r w:rsidR="00AC4972" w:rsidRPr="00BC66EB">
        <w:t xml:space="preserve">lub umowy gwarancji ubezpieczeniowej </w:t>
      </w:r>
      <w:r w:rsidR="00B44450" w:rsidRPr="00BC66EB">
        <w:t>obejmującej</w:t>
      </w:r>
      <w:r w:rsidRPr="00BC66EB">
        <w:t xml:space="preserve"> duż</w:t>
      </w:r>
      <w:r w:rsidR="00B44450" w:rsidRPr="00BC66EB">
        <w:t>e</w:t>
      </w:r>
      <w:r w:rsidRPr="00BC66EB">
        <w:t xml:space="preserve"> ryzyk</w:t>
      </w:r>
      <w:r w:rsidR="00B44450" w:rsidRPr="00BC66EB">
        <w:t>a</w:t>
      </w:r>
      <w:r w:rsidR="00CC55F0" w:rsidRPr="00BC66EB">
        <w:t xml:space="preserve"> dystrybutor ubezpieczeń nie ma obowiązku przekazania klientowi informacji, o których mowa w art. 10 ust. 1, oraz porady i wyjaśnienia, o których mowa w</w:t>
      </w:r>
      <w:r w:rsidR="00BC66EB">
        <w:t> </w:t>
      </w:r>
      <w:r w:rsidR="00CC55F0" w:rsidRPr="00BC66EB">
        <w:t>art.</w:t>
      </w:r>
      <w:r w:rsidR="00BC66EB">
        <w:t> </w:t>
      </w:r>
      <w:r w:rsidR="00CC55F0" w:rsidRPr="00BC66EB">
        <w:t>10 ust. 2</w:t>
      </w:r>
      <w:r w:rsidRPr="00BC66EB">
        <w:t>.</w:t>
      </w:r>
    </w:p>
    <w:p w:rsidR="002B29BB" w:rsidRPr="00E54BCF" w:rsidRDefault="00B6352E" w:rsidP="00F37910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2B29BB" w:rsidRPr="00B73590">
        <w:rPr>
          <w:rStyle w:val="Ppogrubienie"/>
        </w:rPr>
        <w:t>1</w:t>
      </w:r>
      <w:r w:rsidR="00CD2267" w:rsidRPr="00B73590">
        <w:rPr>
          <w:rStyle w:val="Ppogrubienie"/>
        </w:rPr>
        <w:t>2</w:t>
      </w:r>
      <w:r w:rsidR="00F37910" w:rsidRPr="00B73590">
        <w:rPr>
          <w:rStyle w:val="Ppogrubienie"/>
        </w:rPr>
        <w:t>.</w:t>
      </w:r>
      <w:r w:rsidR="00DF5CE8">
        <w:t xml:space="preserve"> </w:t>
      </w:r>
      <w:r w:rsidR="00F37910" w:rsidRPr="00E54BCF">
        <w:t>1.</w:t>
      </w:r>
      <w:r w:rsidR="00DF5CE8">
        <w:t xml:space="preserve"> </w:t>
      </w:r>
      <w:r w:rsidR="002B29BB" w:rsidRPr="00E54BCF">
        <w:t xml:space="preserve">W przypadku gdy </w:t>
      </w:r>
      <w:r w:rsidR="006F7A61" w:rsidRPr="00E54BCF">
        <w:t xml:space="preserve">umowa </w:t>
      </w:r>
      <w:r w:rsidR="002B29BB" w:rsidRPr="00E54BCF">
        <w:t>ubezpieczeni</w:t>
      </w:r>
      <w:r w:rsidR="006F7A61" w:rsidRPr="00E54BCF">
        <w:t xml:space="preserve">a </w:t>
      </w:r>
      <w:r w:rsidR="00AC4972" w:rsidRPr="00E54BCF">
        <w:rPr>
          <w:rStyle w:val="Ppogrubienie"/>
          <w:b w:val="0"/>
        </w:rPr>
        <w:t>lub umowa gwarancji ubezpieczeniowej</w:t>
      </w:r>
      <w:r w:rsidR="00AC4972" w:rsidRPr="00E54BCF">
        <w:t xml:space="preserve"> </w:t>
      </w:r>
      <w:r w:rsidR="00960091" w:rsidRPr="00E54BCF">
        <w:rPr>
          <w:rStyle w:val="Ppogrubienie"/>
          <w:b w:val="0"/>
        </w:rPr>
        <w:t>proponowana</w:t>
      </w:r>
      <w:r w:rsidR="006F7A61" w:rsidRPr="00E54BCF">
        <w:t xml:space="preserve"> </w:t>
      </w:r>
      <w:r w:rsidR="002B29BB" w:rsidRPr="00E54BCF">
        <w:t>jest w pakiecie wraz z towarem lub usługą uzupełniającą, które nie są ubezpieczeniem</w:t>
      </w:r>
      <w:r w:rsidR="0026790B">
        <w:t xml:space="preserve"> lub gwarancją ubezpieczeniową</w:t>
      </w:r>
      <w:r w:rsidR="002B29BB" w:rsidRPr="00E54BCF">
        <w:t xml:space="preserve">, </w:t>
      </w:r>
      <w:r w:rsidR="00960091" w:rsidRPr="00E54BCF">
        <w:rPr>
          <w:rStyle w:val="Ppogrubienie"/>
          <w:b w:val="0"/>
        </w:rPr>
        <w:t>dystrybutor ubezpieczeń</w:t>
      </w:r>
      <w:r w:rsidR="00960091" w:rsidRPr="00E54BCF">
        <w:t xml:space="preserve"> </w:t>
      </w:r>
      <w:r w:rsidR="002B29BB" w:rsidRPr="00E54BCF">
        <w:t xml:space="preserve">informuje </w:t>
      </w:r>
      <w:r w:rsidR="0024310A">
        <w:t>klienta</w:t>
      </w:r>
      <w:r w:rsidR="002B29BB" w:rsidRPr="00E54BCF">
        <w:t xml:space="preserve">, czy istnieje możliwość odrębnego </w:t>
      </w:r>
      <w:r w:rsidR="004C2B9E">
        <w:t>zawarcia</w:t>
      </w:r>
      <w:r w:rsidR="002B29BB" w:rsidRPr="00E54BCF">
        <w:t xml:space="preserve"> poszczególnych </w:t>
      </w:r>
      <w:r w:rsidR="004C2B9E">
        <w:t>umów</w:t>
      </w:r>
      <w:r w:rsidR="002B29BB" w:rsidRPr="00E54BCF">
        <w:t xml:space="preserve">, a jeżeli </w:t>
      </w:r>
      <w:r w:rsidR="00A34854">
        <w:t>możliwość taka istnieje</w:t>
      </w:r>
      <w:r w:rsidR="002B29BB" w:rsidRPr="00E54BCF">
        <w:t xml:space="preserve">, przekazuje odpowiedni opis poszczególnych </w:t>
      </w:r>
      <w:r w:rsidR="004C2B9E">
        <w:t>umów składających się na</w:t>
      </w:r>
      <w:r w:rsidR="002B29BB" w:rsidRPr="00E54BCF">
        <w:t xml:space="preserve"> pakiet, a także osobne zestawienie kosztów i opłat dla każde</w:t>
      </w:r>
      <w:r w:rsidR="0048202C">
        <w:t>j</w:t>
      </w:r>
      <w:r w:rsidR="002B29BB" w:rsidRPr="00E54BCF">
        <w:t xml:space="preserve"> </w:t>
      </w:r>
      <w:r w:rsidR="0048202C">
        <w:t>umowy</w:t>
      </w:r>
      <w:r w:rsidR="002B29BB" w:rsidRPr="00E54BCF">
        <w:t>.</w:t>
      </w:r>
    </w:p>
    <w:p w:rsidR="002B29BB" w:rsidRPr="00E54BCF" w:rsidRDefault="00B6352E" w:rsidP="00F37910">
      <w:pPr>
        <w:pStyle w:val="USTustnpkodeksu"/>
      </w:pPr>
      <w:r w:rsidRPr="00E54BCF">
        <w:t>2.</w:t>
      </w:r>
      <w:r w:rsidR="00DF5CE8">
        <w:t xml:space="preserve"> </w:t>
      </w:r>
      <w:r w:rsidR="002B29BB" w:rsidRPr="00E54BCF">
        <w:t xml:space="preserve">W </w:t>
      </w:r>
      <w:r w:rsidR="00426BAC" w:rsidRPr="00E54BCF">
        <w:t>przypadku, o którym</w:t>
      </w:r>
      <w:r w:rsidR="002B29BB" w:rsidRPr="00E54BCF">
        <w:t xml:space="preserve"> mowa w ust. 1, </w:t>
      </w:r>
      <w:r w:rsidR="00EC2CBB" w:rsidRPr="00E54BCF">
        <w:t>jeżeli</w:t>
      </w:r>
      <w:r w:rsidR="002B29BB" w:rsidRPr="00E54BCF">
        <w:t xml:space="preserve"> ryzyko lub zakres ubezpieczenia </w:t>
      </w:r>
      <w:r w:rsidR="0026790B">
        <w:t xml:space="preserve">lub gwarancji </w:t>
      </w:r>
      <w:r w:rsidR="004C2B9E">
        <w:t>proponowan</w:t>
      </w:r>
      <w:r w:rsidR="0026790B">
        <w:t>ych</w:t>
      </w:r>
      <w:r w:rsidR="002B29BB" w:rsidRPr="00E54BCF">
        <w:t xml:space="preserve"> w pakiecie różnią się od ryzyka lub zakresu związanych z</w:t>
      </w:r>
      <w:r w:rsidR="00BC66EB">
        <w:t> </w:t>
      </w:r>
      <w:r w:rsidR="002B29BB" w:rsidRPr="00E54BCF">
        <w:t xml:space="preserve">poszczególnymi </w:t>
      </w:r>
      <w:r w:rsidR="004C2B9E">
        <w:t>umowami</w:t>
      </w:r>
      <w:r w:rsidR="002B29BB" w:rsidRPr="00E54BCF">
        <w:t xml:space="preserve"> oddzielnie, dystrybutor ubezpieczeń przekazuje odpowiedni opis poszczególnych </w:t>
      </w:r>
      <w:r w:rsidR="004C2B9E">
        <w:t>umów składających się na</w:t>
      </w:r>
      <w:r w:rsidR="002B29BB" w:rsidRPr="00E54BCF">
        <w:t xml:space="preserve"> pakiet i wskazuje, w jaki sposób ich wzajemne związki wpływają na ryzyko lub zakres ubezpieczenia</w:t>
      </w:r>
      <w:r w:rsidR="0026790B" w:rsidRPr="0026790B">
        <w:t xml:space="preserve"> </w:t>
      </w:r>
      <w:r w:rsidR="0026790B">
        <w:t>lub gwarancji</w:t>
      </w:r>
      <w:r w:rsidR="002B29BB" w:rsidRPr="00E54BCF">
        <w:t>.</w:t>
      </w:r>
    </w:p>
    <w:p w:rsidR="002B29BB" w:rsidRPr="00BC66EB" w:rsidRDefault="00B6352E" w:rsidP="00BC66EB">
      <w:pPr>
        <w:pStyle w:val="USTustnpkodeksu"/>
      </w:pPr>
      <w:r w:rsidRPr="00BC66EB">
        <w:t>3.</w:t>
      </w:r>
      <w:r w:rsidR="00DF5CE8" w:rsidRPr="00BC66EB">
        <w:t xml:space="preserve"> </w:t>
      </w:r>
      <w:r w:rsidR="002B29BB" w:rsidRPr="00BC66EB">
        <w:t xml:space="preserve">W przypadku gdy </w:t>
      </w:r>
      <w:r w:rsidR="006F7A61" w:rsidRPr="00BC66EB">
        <w:t xml:space="preserve">umowa </w:t>
      </w:r>
      <w:r w:rsidR="002B29BB" w:rsidRPr="00BC66EB">
        <w:t>ubezpieczeni</w:t>
      </w:r>
      <w:r w:rsidR="006F7A61" w:rsidRPr="00BC66EB">
        <w:t xml:space="preserve">a </w:t>
      </w:r>
      <w:r w:rsidR="00AC4972" w:rsidRPr="00BC66EB">
        <w:t xml:space="preserve">lub umowa gwarancji ubezpieczeniowej </w:t>
      </w:r>
      <w:r w:rsidR="00960091" w:rsidRPr="00BC66EB">
        <w:t xml:space="preserve">proponowana </w:t>
      </w:r>
      <w:r w:rsidR="002B29BB" w:rsidRPr="00BC66EB">
        <w:t>jest w pakiecie jako uzupełnienie towaru lub usługi, które nie są ubezpieczeniem</w:t>
      </w:r>
      <w:r w:rsidR="0026790B" w:rsidRPr="00BC66EB">
        <w:t xml:space="preserve"> lub gwarancją ubezpieczeniową</w:t>
      </w:r>
      <w:r w:rsidR="002B29BB" w:rsidRPr="00BC66EB">
        <w:t xml:space="preserve">, </w:t>
      </w:r>
      <w:r w:rsidR="00B36609" w:rsidRPr="00BC66EB">
        <w:t>dystrybutor ubezpieczeń</w:t>
      </w:r>
      <w:r w:rsidR="002B29BB" w:rsidRPr="00BC66EB">
        <w:t xml:space="preserve"> </w:t>
      </w:r>
      <w:r w:rsidR="00B36609" w:rsidRPr="00BC66EB">
        <w:t xml:space="preserve">proponuje </w:t>
      </w:r>
      <w:r w:rsidR="0024310A" w:rsidRPr="00BC66EB">
        <w:t>klientowi</w:t>
      </w:r>
      <w:r w:rsidR="002D1B7D" w:rsidRPr="00BC66EB">
        <w:t xml:space="preserve"> </w:t>
      </w:r>
      <w:r w:rsidR="002B29BB" w:rsidRPr="00BC66EB">
        <w:t xml:space="preserve">możliwość odrębnego </w:t>
      </w:r>
      <w:r w:rsidR="004C2B9E" w:rsidRPr="00BC66EB">
        <w:t xml:space="preserve">zawarcia umowy dotyczącej </w:t>
      </w:r>
      <w:r w:rsidR="002B29BB" w:rsidRPr="00BC66EB">
        <w:t>zakupu tego towaru lub</w:t>
      </w:r>
      <w:r w:rsidR="004C2B9E" w:rsidRPr="00BC66EB">
        <w:t xml:space="preserve"> świadczenia</w:t>
      </w:r>
      <w:r w:rsidR="002B29BB" w:rsidRPr="00BC66EB">
        <w:t xml:space="preserve"> usługi.</w:t>
      </w:r>
    </w:p>
    <w:p w:rsidR="00A01C59" w:rsidRPr="00E54BCF" w:rsidRDefault="00B6352E" w:rsidP="00B73590">
      <w:pPr>
        <w:pStyle w:val="USTustnpkodeksu"/>
        <w:keepNext/>
      </w:pPr>
      <w:r w:rsidRPr="00E54BCF">
        <w:lastRenderedPageBreak/>
        <w:t>4.</w:t>
      </w:r>
      <w:r w:rsidR="00DF5CE8">
        <w:t xml:space="preserve"> </w:t>
      </w:r>
      <w:r w:rsidR="00A01C59" w:rsidRPr="00E54BCF">
        <w:t>Przepisu ust. 3 nie stosuje się</w:t>
      </w:r>
      <w:r w:rsidR="00AC1670" w:rsidRPr="00E54BCF">
        <w:t xml:space="preserve">, </w:t>
      </w:r>
      <w:r w:rsidR="00A01C59" w:rsidRPr="00E54BCF">
        <w:t xml:space="preserve">w przypadku gdy </w:t>
      </w:r>
      <w:r w:rsidR="006F7A61" w:rsidRPr="00E54BCF">
        <w:t xml:space="preserve">umowa </w:t>
      </w:r>
      <w:r w:rsidR="00A01C59" w:rsidRPr="00E54BCF">
        <w:t>ubezpieczeni</w:t>
      </w:r>
      <w:r w:rsidR="006F7A61" w:rsidRPr="00E54BCF">
        <w:t xml:space="preserve">a </w:t>
      </w:r>
      <w:r w:rsidR="00AC4972" w:rsidRPr="00E54BCF">
        <w:t xml:space="preserve">lub umowa gwarancji ubezpieczeniowej </w:t>
      </w:r>
      <w:r w:rsidR="00A01C59" w:rsidRPr="00E54BCF">
        <w:t>jest uzupełnieniem:</w:t>
      </w:r>
    </w:p>
    <w:p w:rsidR="00A01C59" w:rsidRPr="00AF226C" w:rsidRDefault="00A34F35" w:rsidP="008F79A0">
      <w:pPr>
        <w:pStyle w:val="PKTpunkt"/>
      </w:pPr>
      <w:r w:rsidRPr="00E54BCF">
        <w:t>1)</w:t>
      </w:r>
      <w:r w:rsidRPr="00E54BCF">
        <w:tab/>
      </w:r>
      <w:r w:rsidR="00A01C59" w:rsidRPr="00E54BCF">
        <w:t>usług</w:t>
      </w:r>
      <w:r w:rsidR="00A01C59" w:rsidRPr="00AF226C">
        <w:t xml:space="preserve">, o których mowa w art. </w:t>
      </w:r>
      <w:r w:rsidR="009E1511" w:rsidRPr="00AF226C">
        <w:t xml:space="preserve">69 ust. 2 ustawy </w:t>
      </w:r>
      <w:r w:rsidR="00547C08" w:rsidRPr="00547C08">
        <w:rPr>
          <w:rStyle w:val="Ppogrubienie"/>
          <w:b w:val="0"/>
        </w:rPr>
        <w:t xml:space="preserve">z dnia 29 lipca 2005 r. </w:t>
      </w:r>
      <w:r w:rsidR="009E1511" w:rsidRPr="00547C08">
        <w:t>o obrocie instrumentami finansowymi</w:t>
      </w:r>
      <w:r w:rsidR="00547C08" w:rsidRPr="00547C08">
        <w:rPr>
          <w:rStyle w:val="Ppogrubienie"/>
          <w:b w:val="0"/>
        </w:rPr>
        <w:t xml:space="preserve"> (Dz. U. z 2016 r. poz. 1636, z </w:t>
      </w:r>
      <w:proofErr w:type="spellStart"/>
      <w:r w:rsidR="00547C08" w:rsidRPr="00547C08">
        <w:rPr>
          <w:rStyle w:val="Ppogrubienie"/>
          <w:b w:val="0"/>
        </w:rPr>
        <w:t>późn</w:t>
      </w:r>
      <w:proofErr w:type="spellEnd"/>
      <w:r w:rsidR="00547C08" w:rsidRPr="00547C08">
        <w:rPr>
          <w:rStyle w:val="Ppogrubienie"/>
          <w:b w:val="0"/>
        </w:rPr>
        <w:t xml:space="preserve">. </w:t>
      </w:r>
      <w:r w:rsidR="00547C08" w:rsidRPr="008F79A0">
        <w:rPr>
          <w:rStyle w:val="Ppogrubienie"/>
          <w:b w:val="0"/>
        </w:rPr>
        <w:t>zm.</w:t>
      </w:r>
      <w:r w:rsidR="00547C08">
        <w:rPr>
          <w:rStyle w:val="Odwoanieprzypisudolnego"/>
        </w:rPr>
        <w:footnoteReference w:id="6"/>
      </w:r>
      <w:r w:rsidR="00547C08" w:rsidRPr="00AF35D4">
        <w:rPr>
          <w:rStyle w:val="IGindeksgrny"/>
        </w:rPr>
        <w:t>)</w:t>
      </w:r>
      <w:r w:rsidR="00547C08" w:rsidRPr="00547C08">
        <w:rPr>
          <w:rStyle w:val="Ppogrubienie"/>
          <w:b w:val="0"/>
        </w:rPr>
        <w:t>)</w:t>
      </w:r>
      <w:r w:rsidR="00CB1D12">
        <w:t>;</w:t>
      </w:r>
    </w:p>
    <w:p w:rsidR="00A01C59" w:rsidRPr="00BC66EB" w:rsidRDefault="00A34F35" w:rsidP="00BC66EB">
      <w:pPr>
        <w:pStyle w:val="PKTpunkt"/>
      </w:pPr>
      <w:r w:rsidRPr="00E54BCF">
        <w:t>2</w:t>
      </w:r>
      <w:r w:rsidRPr="004C2B9E">
        <w:t>)</w:t>
      </w:r>
      <w:r w:rsidRPr="004C2B9E">
        <w:tab/>
      </w:r>
      <w:r w:rsidR="00A01C59" w:rsidRPr="00BC66EB">
        <w:t xml:space="preserve">umowy </w:t>
      </w:r>
      <w:r w:rsidR="00C4629B" w:rsidRPr="00BC66EB">
        <w:t xml:space="preserve">o </w:t>
      </w:r>
      <w:r w:rsidR="00A01C59" w:rsidRPr="00BC66EB">
        <w:t>kredyt</w:t>
      </w:r>
      <w:r w:rsidR="00071C40" w:rsidRPr="00BC66EB">
        <w:t xml:space="preserve"> hipoteczn</w:t>
      </w:r>
      <w:r w:rsidR="00C4629B" w:rsidRPr="00BC66EB">
        <w:t>y</w:t>
      </w:r>
      <w:r w:rsidR="00A01C59" w:rsidRPr="00BC66EB">
        <w:t xml:space="preserve">, o której mowa w art. </w:t>
      </w:r>
      <w:r w:rsidR="00071C40" w:rsidRPr="00BC66EB">
        <w:t xml:space="preserve">3 </w:t>
      </w:r>
      <w:r w:rsidR="00A01C59" w:rsidRPr="00BC66EB">
        <w:t xml:space="preserve">ustawy z dnia </w:t>
      </w:r>
      <w:r w:rsidR="00D90764" w:rsidRPr="00BC66EB">
        <w:t xml:space="preserve">23 marca 2017 r. </w:t>
      </w:r>
      <w:r w:rsidR="00113793" w:rsidRPr="00BC66EB">
        <w:t>o</w:t>
      </w:r>
      <w:r w:rsidR="00BC66EB" w:rsidRPr="00BC66EB">
        <w:t> </w:t>
      </w:r>
      <w:r w:rsidR="00113793" w:rsidRPr="00BC66EB">
        <w:t>kredycie hipotecznym</w:t>
      </w:r>
      <w:r w:rsidR="00C4629B" w:rsidRPr="00BC66EB">
        <w:t xml:space="preserve"> oraz nadzorze nad pośrednikami kredytu hipotecznego i</w:t>
      </w:r>
      <w:r w:rsidR="00BC66EB">
        <w:t> </w:t>
      </w:r>
      <w:r w:rsidR="00C4629B" w:rsidRPr="00BC66EB">
        <w:t xml:space="preserve">agentami (Dz. U. </w:t>
      </w:r>
      <w:r w:rsidR="00D90764" w:rsidRPr="00BC66EB">
        <w:t>poz. 819);</w:t>
      </w:r>
    </w:p>
    <w:p w:rsidR="00A01C59" w:rsidRPr="00BC66EB" w:rsidRDefault="00A34F35" w:rsidP="00BC66EB">
      <w:pPr>
        <w:pStyle w:val="PKTpunkt"/>
      </w:pPr>
      <w:r w:rsidRPr="00BC66EB">
        <w:t>3)</w:t>
      </w:r>
      <w:r w:rsidRPr="00BC66EB">
        <w:tab/>
      </w:r>
      <w:r w:rsidR="00A01C59" w:rsidRPr="00BC66EB">
        <w:t xml:space="preserve">rachunku płatniczego w rozumieniu </w:t>
      </w:r>
      <w:r w:rsidR="008D7600" w:rsidRPr="00BC66EB">
        <w:t xml:space="preserve">art. 2 pkt 25 </w:t>
      </w:r>
      <w:r w:rsidR="00A01C59" w:rsidRPr="00BC66EB">
        <w:t>ustawy z dnia 19 sierpnia 2011 r. o</w:t>
      </w:r>
      <w:r w:rsidR="00BC66EB">
        <w:t> </w:t>
      </w:r>
      <w:r w:rsidR="00A01C59" w:rsidRPr="00BC66EB">
        <w:t>usługach płatniczych (Dz. U. z 2016 r. poz. 1572</w:t>
      </w:r>
      <w:r w:rsidR="002444BB" w:rsidRPr="00BC66EB">
        <w:t xml:space="preserve"> i 1997</w:t>
      </w:r>
      <w:r w:rsidR="008D7600" w:rsidRPr="00BC66EB">
        <w:t xml:space="preserve"> oraz z 2017 r. poz. 1089</w:t>
      </w:r>
      <w:r w:rsidR="00A01C59" w:rsidRPr="00BC66EB">
        <w:t>).</w:t>
      </w:r>
    </w:p>
    <w:p w:rsidR="00E079F1" w:rsidRPr="00BC66EB" w:rsidRDefault="00E079F1" w:rsidP="00BC66EB">
      <w:pPr>
        <w:pStyle w:val="USTustnpkodeksu"/>
      </w:pPr>
      <w:r w:rsidRPr="00BC66EB">
        <w:t>5.</w:t>
      </w:r>
      <w:r w:rsidR="00DF5CE8" w:rsidRPr="00BC66EB">
        <w:t xml:space="preserve"> </w:t>
      </w:r>
      <w:r w:rsidRPr="00BC66EB">
        <w:t xml:space="preserve">W przypadku gdy </w:t>
      </w:r>
      <w:r w:rsidR="003151FF" w:rsidRPr="00BC66EB">
        <w:t xml:space="preserve">w pakiecie, o którym mowa w ust. 1 i 3, proponowana jest </w:t>
      </w:r>
      <w:r w:rsidRPr="00BC66EB">
        <w:t>umowa ubezpieczenia, o której mowa w dziale I w grupie 3 załącznika do ustawy</w:t>
      </w:r>
      <w:r w:rsidR="003151FF" w:rsidRPr="00BC66EB">
        <w:t xml:space="preserve"> o działalności ubezpieczeniowej i reasekuracyjnej</w:t>
      </w:r>
      <w:r w:rsidRPr="00BC66EB">
        <w:t xml:space="preserve">, pakiet w całości powinien być odpowiedni do potrzeb </w:t>
      </w:r>
      <w:r w:rsidR="00452DC2" w:rsidRPr="00BC66EB">
        <w:t>klienta</w:t>
      </w:r>
      <w:r w:rsidRPr="00BC66EB">
        <w:t>.</w:t>
      </w:r>
    </w:p>
    <w:p w:rsidR="00C4673B" w:rsidRPr="002801EB" w:rsidRDefault="00A01C59" w:rsidP="002801E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1</w:t>
      </w:r>
      <w:r w:rsidR="00764DE6" w:rsidRPr="00B73590">
        <w:rPr>
          <w:rStyle w:val="Ppogrubienie"/>
        </w:rPr>
        <w:t>3</w:t>
      </w:r>
      <w:r w:rsidR="00C4673B" w:rsidRPr="00B73590">
        <w:rPr>
          <w:rStyle w:val="Ppogrubienie"/>
        </w:rPr>
        <w:t>.</w:t>
      </w:r>
      <w:r w:rsidR="00DF5CE8" w:rsidRPr="002801EB">
        <w:t xml:space="preserve"> </w:t>
      </w:r>
      <w:r w:rsidR="000D45F4" w:rsidRPr="002801EB">
        <w:t>1.</w:t>
      </w:r>
      <w:r w:rsidR="00DF5CE8" w:rsidRPr="002801EB">
        <w:t xml:space="preserve"> </w:t>
      </w:r>
      <w:r w:rsidR="00C4673B" w:rsidRPr="002801EB">
        <w:t xml:space="preserve">Zakład ubezpieczeń, </w:t>
      </w:r>
      <w:r w:rsidR="00090A71" w:rsidRPr="002801EB">
        <w:t xml:space="preserve">broker ubezpieczeniowy oraz </w:t>
      </w:r>
      <w:r w:rsidR="00C4673B" w:rsidRPr="002801EB">
        <w:t>agent ubezpieczeniowy</w:t>
      </w:r>
      <w:r w:rsidR="00397D4E" w:rsidRPr="002801EB">
        <w:t>, którzy tworzą produkt ubezpieczeniowy,</w:t>
      </w:r>
      <w:r w:rsidR="00C4673B" w:rsidRPr="002801EB">
        <w:t xml:space="preserve"> stosują odpowiedni proces zatwierdzania produktu ubezpieczeniowego </w:t>
      </w:r>
      <w:r w:rsidR="005C32CD" w:rsidRPr="002801EB">
        <w:t>oraz</w:t>
      </w:r>
      <w:r w:rsidR="00C4673B" w:rsidRPr="002801EB">
        <w:t xml:space="preserve"> </w:t>
      </w:r>
      <w:r w:rsidR="005C32CD" w:rsidRPr="002801EB">
        <w:t>istotnych zmian dokonywanych w dystrybuowanym produkcie ubezpieczeniowym</w:t>
      </w:r>
      <w:r w:rsidR="005C3C48" w:rsidRPr="002801EB">
        <w:t xml:space="preserve"> przed wprowadzeniem </w:t>
      </w:r>
      <w:r w:rsidR="00E74037" w:rsidRPr="002801EB">
        <w:t xml:space="preserve">go </w:t>
      </w:r>
      <w:r w:rsidR="005C3C48" w:rsidRPr="002801EB">
        <w:t>do obrotu, a także dokonują przeglądu tego procesu</w:t>
      </w:r>
      <w:r w:rsidR="00C4673B" w:rsidRPr="002801EB">
        <w:t>.</w:t>
      </w:r>
    </w:p>
    <w:p w:rsidR="00C4673B" w:rsidRPr="002801EB" w:rsidRDefault="00C4673B" w:rsidP="002801EB">
      <w:pPr>
        <w:pStyle w:val="USTustnpkodeksu"/>
      </w:pPr>
      <w:r w:rsidRPr="002801EB">
        <w:t>2.</w:t>
      </w:r>
      <w:r w:rsidR="00DF5CE8" w:rsidRPr="002801EB">
        <w:t xml:space="preserve"> </w:t>
      </w:r>
      <w:r w:rsidRPr="002801EB">
        <w:t>Proces zatwierdzania produktu ubezpieczeniowego jest proporcjonalny i odpowiedni do charakteru tego produktu.</w:t>
      </w:r>
    </w:p>
    <w:p w:rsidR="00C4673B" w:rsidRPr="002801EB" w:rsidRDefault="00C4673B" w:rsidP="00B73590">
      <w:pPr>
        <w:pStyle w:val="USTustnpkodeksu"/>
        <w:keepNext/>
      </w:pPr>
      <w:r w:rsidRPr="002801EB">
        <w:t>3.</w:t>
      </w:r>
      <w:r w:rsidR="00DF5CE8" w:rsidRPr="002801EB">
        <w:t xml:space="preserve"> </w:t>
      </w:r>
      <w:r w:rsidRPr="002801EB">
        <w:t xml:space="preserve">W procesie zatwierdzania produktu ubezpieczeniowego zakład ubezpieczeń, </w:t>
      </w:r>
      <w:r w:rsidR="00F254FA" w:rsidRPr="002801EB">
        <w:t xml:space="preserve">broker ubezpieczeniowy oraz </w:t>
      </w:r>
      <w:r w:rsidRPr="002801EB">
        <w:t>agent ubezpieczeniowy</w:t>
      </w:r>
      <w:r w:rsidR="00473B79" w:rsidRPr="002801EB">
        <w:t>, którzy tworzą produkt ubezpieczeniowy</w:t>
      </w:r>
      <w:r w:rsidRPr="002801EB">
        <w:t>:</w:t>
      </w:r>
    </w:p>
    <w:p w:rsidR="00C4673B" w:rsidRPr="002801EB" w:rsidRDefault="00C4673B" w:rsidP="002801EB">
      <w:pPr>
        <w:pStyle w:val="PKTpunkt"/>
      </w:pPr>
      <w:r w:rsidRPr="002801EB">
        <w:t>1)</w:t>
      </w:r>
      <w:r w:rsidRPr="002801EB">
        <w:tab/>
        <w:t>określają rynek docelowy produktu;</w:t>
      </w:r>
    </w:p>
    <w:p w:rsidR="00C4673B" w:rsidRPr="002801EB" w:rsidRDefault="00C4673B" w:rsidP="002801EB">
      <w:pPr>
        <w:pStyle w:val="PKTpunkt"/>
      </w:pPr>
      <w:r w:rsidRPr="002801EB">
        <w:t>2)</w:t>
      </w:r>
      <w:r w:rsidRPr="002801EB">
        <w:tab/>
        <w:t xml:space="preserve">zapewniają ocenę </w:t>
      </w:r>
      <w:proofErr w:type="spellStart"/>
      <w:r w:rsidRPr="002801EB">
        <w:t>ryzyk</w:t>
      </w:r>
      <w:proofErr w:type="spellEnd"/>
      <w:r w:rsidRPr="002801EB">
        <w:t xml:space="preserve"> dla określonego rynku docelowego;</w:t>
      </w:r>
    </w:p>
    <w:p w:rsidR="00C4673B" w:rsidRPr="002801EB" w:rsidRDefault="00C4673B" w:rsidP="002801EB">
      <w:pPr>
        <w:pStyle w:val="PKTpunkt"/>
      </w:pPr>
      <w:r w:rsidRPr="002801EB">
        <w:t>3)</w:t>
      </w:r>
      <w:r w:rsidRPr="002801EB">
        <w:tab/>
        <w:t>zapewniają adekwatność zamierzonej strategii dystrybucji do określonego rynku docelowego;</w:t>
      </w:r>
    </w:p>
    <w:p w:rsidR="00C4673B" w:rsidRPr="002801EB" w:rsidRDefault="00C4673B" w:rsidP="002801EB">
      <w:pPr>
        <w:pStyle w:val="PKTpunkt"/>
      </w:pPr>
      <w:r w:rsidRPr="002801EB">
        <w:t>4)</w:t>
      </w:r>
      <w:r w:rsidRPr="002801EB">
        <w:tab/>
        <w:t>podejmują działania zapewniające dystrybucję produktu na określonym rynku docelowym.</w:t>
      </w:r>
    </w:p>
    <w:p w:rsidR="00C4673B" w:rsidRPr="00AF226C" w:rsidRDefault="00C4673B" w:rsidP="002801EB">
      <w:pPr>
        <w:pStyle w:val="USTustnpkodeksu"/>
        <w:rPr>
          <w:rStyle w:val="Ppogrubienie"/>
          <w:b w:val="0"/>
        </w:rPr>
      </w:pPr>
      <w:r w:rsidRPr="002801EB">
        <w:t>4.</w:t>
      </w:r>
      <w:r w:rsidR="00DF5CE8" w:rsidRPr="002801EB">
        <w:t xml:space="preserve"> </w:t>
      </w:r>
      <w:r w:rsidRPr="002801EB">
        <w:t>Zakład ubezpieczeń</w:t>
      </w:r>
      <w:r w:rsidR="005C32CD" w:rsidRPr="002801EB">
        <w:t xml:space="preserve">, broker ubezpieczeniowy oraz agent ubezpieczeniowy, którzy tworzą produkt ubezpieczeniowy, </w:t>
      </w:r>
      <w:r w:rsidR="00F254FA" w:rsidRPr="002801EB">
        <w:t>dokonuj</w:t>
      </w:r>
      <w:r w:rsidR="005C32CD" w:rsidRPr="002801EB">
        <w:t>ą</w:t>
      </w:r>
      <w:r w:rsidRPr="002801EB">
        <w:t xml:space="preserve"> regularnego przeglądu funkcjonowania produktu ubezpieczeniowego, uwzględniając istotne zdarzenia mające wpływ na ryzyko dla</w:t>
      </w:r>
      <w:r w:rsidRPr="00AF226C">
        <w:rPr>
          <w:rStyle w:val="Ppogrubienie"/>
          <w:b w:val="0"/>
        </w:rPr>
        <w:t xml:space="preserve"> </w:t>
      </w:r>
      <w:r w:rsidRPr="00AF226C">
        <w:rPr>
          <w:rStyle w:val="Ppogrubienie"/>
          <w:b w:val="0"/>
        </w:rPr>
        <w:lastRenderedPageBreak/>
        <w:t>określonego rynku docelowego, mając na celu co najmniej ocenę, czy produkt nadal odpowiada potrzebom określonego rynku docelowego oraz czy zamierzona strategia dystrybucji jest nadal odpowiednia.</w:t>
      </w:r>
    </w:p>
    <w:p w:rsidR="00C4673B" w:rsidRPr="002801EB" w:rsidRDefault="00C4673B" w:rsidP="002801EB">
      <w:pPr>
        <w:pStyle w:val="USTustnpkodeksu"/>
      </w:pPr>
      <w:r w:rsidRPr="002801EB">
        <w:t>5.</w:t>
      </w:r>
      <w:r w:rsidR="00DF5CE8" w:rsidRPr="002801EB">
        <w:t xml:space="preserve"> </w:t>
      </w:r>
      <w:r w:rsidRPr="002801EB">
        <w:t>Zakład ubezpieczeń</w:t>
      </w:r>
      <w:r w:rsidR="005C32CD" w:rsidRPr="002801EB">
        <w:t>, broker ubezpieczeniowy oraz agent ubezpieczeniowy, którzy tworzą produkt ubezpieczeniowy,</w:t>
      </w:r>
      <w:r w:rsidR="00577246" w:rsidRPr="002801EB">
        <w:t xml:space="preserve"> udostępnia</w:t>
      </w:r>
      <w:r w:rsidR="005C32CD" w:rsidRPr="002801EB">
        <w:t>ją</w:t>
      </w:r>
      <w:r w:rsidR="00577246" w:rsidRPr="002801EB">
        <w:t xml:space="preserve"> </w:t>
      </w:r>
      <w:r w:rsidR="00E27BC9" w:rsidRPr="002801EB">
        <w:t>dystrybutorom ubezpieczeń</w:t>
      </w:r>
      <w:r w:rsidR="006857C5" w:rsidRPr="002801EB">
        <w:t xml:space="preserve"> prowadzącym dystrybucję danego </w:t>
      </w:r>
      <w:r w:rsidR="00A90953" w:rsidRPr="002801EB">
        <w:t>produkt</w:t>
      </w:r>
      <w:r w:rsidR="006857C5" w:rsidRPr="002801EB">
        <w:t>u</w:t>
      </w:r>
      <w:r w:rsidR="00A90953" w:rsidRPr="002801EB">
        <w:t xml:space="preserve"> </w:t>
      </w:r>
      <w:r w:rsidRPr="002801EB">
        <w:t xml:space="preserve">odpowiednie informacje o </w:t>
      </w:r>
      <w:r w:rsidR="006857C5" w:rsidRPr="002801EB">
        <w:t xml:space="preserve">tym </w:t>
      </w:r>
      <w:r w:rsidRPr="002801EB">
        <w:t xml:space="preserve">produkcie oraz o procesie jego zatwierdzania, w tym informacje na temat określonego rynku docelowego </w:t>
      </w:r>
      <w:r w:rsidR="006857C5" w:rsidRPr="002801EB">
        <w:t xml:space="preserve">tego </w:t>
      </w:r>
      <w:r w:rsidRPr="002801EB">
        <w:t>produktu.</w:t>
      </w:r>
    </w:p>
    <w:p w:rsidR="00C4673B" w:rsidRPr="002801EB" w:rsidRDefault="000D45F4" w:rsidP="002801EB">
      <w:pPr>
        <w:pStyle w:val="USTustnpkodeksu"/>
      </w:pPr>
      <w:r w:rsidRPr="002801EB">
        <w:t>6.</w:t>
      </w:r>
      <w:r w:rsidR="00DF5CE8" w:rsidRPr="002801EB">
        <w:t xml:space="preserve"> </w:t>
      </w:r>
      <w:r w:rsidR="00E27BC9" w:rsidRPr="002801EB">
        <w:t>Dystrybutor ubezpieczeń</w:t>
      </w:r>
      <w:r w:rsidR="00C4673B" w:rsidRPr="002801EB">
        <w:t xml:space="preserve"> dysponuje </w:t>
      </w:r>
      <w:r w:rsidR="00A84BF1" w:rsidRPr="002801EB">
        <w:t xml:space="preserve">odpowiednimi rozwiązaniami </w:t>
      </w:r>
      <w:r w:rsidR="00E06D82" w:rsidRPr="002801EB">
        <w:t>zapewniającymi</w:t>
      </w:r>
      <w:r w:rsidR="00A84BF1" w:rsidRPr="002801EB">
        <w:t xml:space="preserve"> uzyskani</w:t>
      </w:r>
      <w:r w:rsidR="00E06D82" w:rsidRPr="002801EB">
        <w:t>e</w:t>
      </w:r>
      <w:r w:rsidR="00A84BF1" w:rsidRPr="002801EB">
        <w:t xml:space="preserve"> </w:t>
      </w:r>
      <w:r w:rsidR="00C4673B" w:rsidRPr="002801EB">
        <w:t xml:space="preserve">od </w:t>
      </w:r>
      <w:r w:rsidR="00A84BF1" w:rsidRPr="002801EB">
        <w:t>twórcy produktu ubezpieczeniowego</w:t>
      </w:r>
      <w:r w:rsidR="00C4673B" w:rsidRPr="002801EB">
        <w:t xml:space="preserve"> informacji, o których mowa w ust. 5.</w:t>
      </w:r>
    </w:p>
    <w:p w:rsidR="00E73DAA" w:rsidRPr="002801EB" w:rsidRDefault="00E73DAA" w:rsidP="002801EB">
      <w:pPr>
        <w:pStyle w:val="USTustnpkodeksu"/>
      </w:pPr>
      <w:r w:rsidRPr="002801EB">
        <w:t>7</w:t>
      </w:r>
      <w:r w:rsidR="000D45F4" w:rsidRPr="002801EB">
        <w:t>.</w:t>
      </w:r>
      <w:r w:rsidR="00DF5CE8" w:rsidRPr="002801EB">
        <w:t xml:space="preserve"> </w:t>
      </w:r>
      <w:r w:rsidRPr="002801EB">
        <w:t xml:space="preserve">Dystrybutor ubezpieczeń posiada wiedzę o produkcie ubezpieczeniowym oraz określonym rynku docelowym </w:t>
      </w:r>
      <w:r w:rsidR="006857C5" w:rsidRPr="002801EB">
        <w:t xml:space="preserve">tego </w:t>
      </w:r>
      <w:r w:rsidRPr="002801EB">
        <w:t>produktu.</w:t>
      </w:r>
    </w:p>
    <w:p w:rsidR="00C4673B" w:rsidRPr="002801EB" w:rsidRDefault="00E73DAA" w:rsidP="002801EB">
      <w:pPr>
        <w:pStyle w:val="USTustnpkodeksu"/>
      </w:pPr>
      <w:r w:rsidRPr="002801EB">
        <w:t>8</w:t>
      </w:r>
      <w:r w:rsidR="00C4673B" w:rsidRPr="002801EB">
        <w:t>.</w:t>
      </w:r>
      <w:r w:rsidR="00DF5CE8" w:rsidRPr="002801EB">
        <w:t xml:space="preserve"> </w:t>
      </w:r>
      <w:r w:rsidR="00C4673B" w:rsidRPr="002801EB">
        <w:t>Przepis</w:t>
      </w:r>
      <w:r w:rsidRPr="002801EB">
        <w:t>ów ust. 1</w:t>
      </w:r>
      <w:r w:rsidR="002444BB" w:rsidRPr="002801EB">
        <w:t>‒</w:t>
      </w:r>
      <w:r w:rsidRPr="002801EB">
        <w:t xml:space="preserve">7 </w:t>
      </w:r>
      <w:r w:rsidR="00C4673B" w:rsidRPr="002801EB">
        <w:t>nie stosuje się w przypadku produktu ubezpieczeni</w:t>
      </w:r>
      <w:r w:rsidR="0023673B" w:rsidRPr="002801EB">
        <w:t xml:space="preserve">owego </w:t>
      </w:r>
      <w:r w:rsidR="00B11F8C" w:rsidRPr="002801EB">
        <w:t xml:space="preserve">obejmującego </w:t>
      </w:r>
      <w:r w:rsidR="0023673B" w:rsidRPr="002801EB">
        <w:t>duż</w:t>
      </w:r>
      <w:r w:rsidR="00B11F8C" w:rsidRPr="002801EB">
        <w:t>e</w:t>
      </w:r>
      <w:r w:rsidR="0023673B" w:rsidRPr="002801EB">
        <w:t xml:space="preserve"> ryzyk</w:t>
      </w:r>
      <w:r w:rsidR="00B11F8C" w:rsidRPr="002801EB">
        <w:t>a</w:t>
      </w:r>
      <w:r w:rsidR="0023673B" w:rsidRPr="002801EB">
        <w:t>.</w:t>
      </w:r>
    </w:p>
    <w:p w:rsidR="00A01C59" w:rsidRPr="002801EB" w:rsidRDefault="00B6352E" w:rsidP="002801E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A01C59" w:rsidRPr="00B73590">
        <w:rPr>
          <w:rStyle w:val="Ppogrubienie"/>
        </w:rPr>
        <w:t>1</w:t>
      </w:r>
      <w:r w:rsidR="00764DE6" w:rsidRPr="00B73590">
        <w:rPr>
          <w:rStyle w:val="Ppogrubienie"/>
        </w:rPr>
        <w:t>4</w:t>
      </w:r>
      <w:r w:rsidR="00A01C59" w:rsidRPr="00B73590">
        <w:rPr>
          <w:rStyle w:val="Ppogrubienie"/>
        </w:rPr>
        <w:t>.</w:t>
      </w:r>
      <w:r w:rsidR="00DF5CE8" w:rsidRPr="002801EB">
        <w:t xml:space="preserve"> </w:t>
      </w:r>
      <w:r w:rsidR="00BB3526" w:rsidRPr="002801EB">
        <w:t>1.</w:t>
      </w:r>
      <w:r w:rsidR="00DF5CE8" w:rsidRPr="002801EB">
        <w:t xml:space="preserve"> </w:t>
      </w:r>
      <w:r w:rsidR="00522DBB" w:rsidRPr="002801EB">
        <w:t xml:space="preserve">Osoby wykonujące </w:t>
      </w:r>
      <w:r w:rsidR="00A01C59" w:rsidRPr="002801EB">
        <w:t>czynności agencyjne</w:t>
      </w:r>
      <w:r w:rsidR="00415F1A" w:rsidRPr="002801EB">
        <w:t xml:space="preserve">, </w:t>
      </w:r>
      <w:r w:rsidR="00522DBB" w:rsidRPr="002801EB">
        <w:t xml:space="preserve">osoby wykonujące </w:t>
      </w:r>
      <w:r w:rsidR="006128C9" w:rsidRPr="002801EB">
        <w:t>czynności brokerskie w zakresie ubezpieczeń</w:t>
      </w:r>
      <w:r w:rsidR="00522DBB" w:rsidRPr="002801EB">
        <w:t>,</w:t>
      </w:r>
      <w:r w:rsidR="006128C9" w:rsidRPr="002801EB">
        <w:t xml:space="preserve"> </w:t>
      </w:r>
      <w:r w:rsidR="00522DBB" w:rsidRPr="002801EB">
        <w:t>osob</w:t>
      </w:r>
      <w:r w:rsidR="007E2627" w:rsidRPr="002801EB">
        <w:t>y</w:t>
      </w:r>
      <w:r w:rsidR="00522DBB" w:rsidRPr="002801EB">
        <w:t xml:space="preserve"> wykonujące czynności brokerskie w zakresie </w:t>
      </w:r>
      <w:r w:rsidR="006128C9" w:rsidRPr="002801EB">
        <w:t>reasekuracji</w:t>
      </w:r>
      <w:r w:rsidR="005D6C09" w:rsidRPr="002801EB">
        <w:t>,</w:t>
      </w:r>
      <w:r w:rsidR="006128C9" w:rsidRPr="002801EB">
        <w:t xml:space="preserve"> </w:t>
      </w:r>
      <w:r w:rsidR="00522DBB" w:rsidRPr="002801EB">
        <w:t xml:space="preserve">osoby wykonujące </w:t>
      </w:r>
      <w:r w:rsidR="00415F1A" w:rsidRPr="002801EB">
        <w:t xml:space="preserve">czynności dystrybucyjne zakładu ubezpieczeń </w:t>
      </w:r>
      <w:r w:rsidR="005D6C09" w:rsidRPr="002801EB">
        <w:t xml:space="preserve">oraz </w:t>
      </w:r>
      <w:r w:rsidR="00522DBB" w:rsidRPr="002801EB">
        <w:t xml:space="preserve">osoby wykonujące </w:t>
      </w:r>
      <w:r w:rsidR="005D6C09" w:rsidRPr="002801EB">
        <w:t>czynności dystrybucyjn</w:t>
      </w:r>
      <w:r w:rsidR="008A32F2" w:rsidRPr="002801EB">
        <w:t xml:space="preserve">e </w:t>
      </w:r>
      <w:r w:rsidR="005D6C09" w:rsidRPr="002801EB">
        <w:t xml:space="preserve">zakładu reasekuracji </w:t>
      </w:r>
      <w:r w:rsidR="00AB2703" w:rsidRPr="002801EB">
        <w:t xml:space="preserve">są </w:t>
      </w:r>
      <w:r w:rsidR="00522DBB" w:rsidRPr="002801EB">
        <w:t xml:space="preserve">obowiązane </w:t>
      </w:r>
      <w:r w:rsidR="00A01C59" w:rsidRPr="002801EB">
        <w:t>doskonalić umiejętności zawodowe</w:t>
      </w:r>
      <w:r w:rsidR="00E65D9E" w:rsidRPr="002801EB">
        <w:t>, w tym</w:t>
      </w:r>
      <w:r w:rsidR="00A01C59" w:rsidRPr="002801EB">
        <w:t xml:space="preserve"> przez odbywanie co najmniej 15 godzin szkolenia zawodowego </w:t>
      </w:r>
      <w:r w:rsidR="009D48BC" w:rsidRPr="002801EB">
        <w:t>rocznie</w:t>
      </w:r>
      <w:r w:rsidR="00DD5309" w:rsidRPr="002801EB">
        <w:t xml:space="preserve"> z wybranych tematów</w:t>
      </w:r>
      <w:r w:rsidR="00D6310C" w:rsidRPr="002801EB">
        <w:t xml:space="preserve"> określonych w załączniku do ustawy</w:t>
      </w:r>
      <w:r w:rsidR="00A01C59" w:rsidRPr="002801EB">
        <w:t>.</w:t>
      </w:r>
    </w:p>
    <w:p w:rsidR="000E23B5" w:rsidRPr="000E23B5" w:rsidRDefault="00B9092A" w:rsidP="00B73590">
      <w:pPr>
        <w:pStyle w:val="USTustnpkodeksu"/>
        <w:keepNext/>
      </w:pPr>
      <w:r w:rsidRPr="009762B9">
        <w:t>2.</w:t>
      </w:r>
      <w:r w:rsidR="00DF5CE8">
        <w:t xml:space="preserve"> </w:t>
      </w:r>
      <w:r w:rsidR="00E65D9E" w:rsidRPr="000E23B5">
        <w:t>Obowiązek odbycia szkolenia zawodowego powstaje z pierwszym dniem roku kalendarzowego następującego po roku, w którym osoba</w:t>
      </w:r>
      <w:r w:rsidR="000527C6" w:rsidRPr="000E23B5">
        <w:t xml:space="preserve"> wykonująca czynności agencyjne</w:t>
      </w:r>
      <w:r w:rsidR="00522DBB" w:rsidRPr="000E23B5">
        <w:t>,</w:t>
      </w:r>
      <w:r w:rsidR="000527C6" w:rsidRPr="000E23B5">
        <w:t xml:space="preserve"> osoba wykonująca czynności brokerskie w zakresie ubezpieczeń</w:t>
      </w:r>
      <w:r w:rsidR="00CF1870" w:rsidRPr="000E23B5">
        <w:t xml:space="preserve"> lub</w:t>
      </w:r>
      <w:r w:rsidR="000527C6" w:rsidRPr="000E23B5">
        <w:t xml:space="preserve"> </w:t>
      </w:r>
      <w:r w:rsidR="00522DBB" w:rsidRPr="000E23B5">
        <w:t xml:space="preserve">osoba wykonująca czynności brokerskie w zakresie </w:t>
      </w:r>
      <w:r w:rsidR="000527C6" w:rsidRPr="000E23B5">
        <w:t xml:space="preserve">reasekuracji została wpisana do </w:t>
      </w:r>
      <w:r w:rsidR="009762B9" w:rsidRPr="000E23B5">
        <w:t>rejestru pośredników ubezpieczeniowych, a w przypadku</w:t>
      </w:r>
      <w:r w:rsidR="000527C6" w:rsidRPr="000E23B5">
        <w:t xml:space="preserve"> osob</w:t>
      </w:r>
      <w:r w:rsidR="009762B9" w:rsidRPr="000E23B5">
        <w:t>y</w:t>
      </w:r>
      <w:r w:rsidR="000527C6" w:rsidRPr="000E23B5">
        <w:t xml:space="preserve"> wykonując</w:t>
      </w:r>
      <w:r w:rsidR="009762B9" w:rsidRPr="000E23B5">
        <w:t>ej</w:t>
      </w:r>
      <w:r w:rsidR="000527C6" w:rsidRPr="000E23B5">
        <w:t xml:space="preserve"> czynności dystrybucyjne zakładu ubezpieczeń lub osob</w:t>
      </w:r>
      <w:r w:rsidR="009762B9" w:rsidRPr="000E23B5">
        <w:t>y</w:t>
      </w:r>
      <w:r w:rsidR="000527C6" w:rsidRPr="000E23B5">
        <w:t xml:space="preserve"> wykonując</w:t>
      </w:r>
      <w:r w:rsidR="009762B9" w:rsidRPr="000E23B5">
        <w:t>ej</w:t>
      </w:r>
      <w:r w:rsidR="000527C6" w:rsidRPr="000E23B5">
        <w:t xml:space="preserve"> czynności dystrybucyjne zakładu reasekuracji</w:t>
      </w:r>
      <w:r w:rsidR="00CF1870" w:rsidRPr="000E23B5">
        <w:t xml:space="preserve"> </w:t>
      </w:r>
      <w:r w:rsidR="00777F02" w:rsidRPr="00777F02">
        <w:t>‒</w:t>
      </w:r>
      <w:r w:rsidR="000527C6" w:rsidRPr="000E23B5">
        <w:t xml:space="preserve"> </w:t>
      </w:r>
      <w:r w:rsidR="00CF1870" w:rsidRPr="000E23B5">
        <w:t>z</w:t>
      </w:r>
      <w:r w:rsidR="002801EB">
        <w:t> </w:t>
      </w:r>
      <w:r w:rsidR="00CF1870" w:rsidRPr="000E23B5">
        <w:t xml:space="preserve">pierwszym dniem roku kalendarzowego następującego po roku, </w:t>
      </w:r>
      <w:r w:rsidR="009762B9" w:rsidRPr="000E23B5">
        <w:t>w którym</w:t>
      </w:r>
      <w:r w:rsidR="00CF1870" w:rsidRPr="000E23B5">
        <w:t xml:space="preserve"> osoba taka</w:t>
      </w:r>
      <w:r w:rsidR="009762B9" w:rsidRPr="000E23B5">
        <w:t xml:space="preserve"> faktycznie </w:t>
      </w:r>
      <w:r w:rsidR="00E1283D" w:rsidRPr="000E23B5">
        <w:t xml:space="preserve">rozpoczęła </w:t>
      </w:r>
      <w:r w:rsidR="002829B9" w:rsidRPr="000E23B5">
        <w:t xml:space="preserve">wykonywanie </w:t>
      </w:r>
      <w:r w:rsidR="007E2627" w:rsidRPr="000E23B5">
        <w:t xml:space="preserve">takich </w:t>
      </w:r>
      <w:r w:rsidR="002829B9" w:rsidRPr="000E23B5">
        <w:t>czynności</w:t>
      </w:r>
      <w:r w:rsidR="00D74213" w:rsidRPr="000E23B5">
        <w:rPr>
          <w:rStyle w:val="Ppogrubienie"/>
          <w:b w:val="0"/>
        </w:rPr>
        <w:t>.</w:t>
      </w:r>
      <w:r w:rsidR="000E23B5" w:rsidRPr="000E23B5">
        <w:t xml:space="preserve"> Pierwsze szkolenie zawodowe </w:t>
      </w:r>
      <w:r w:rsidR="000E23B5" w:rsidRPr="000E23B5">
        <w:rPr>
          <w:rStyle w:val="PKpogrubieniekursywa"/>
          <w:b w:val="0"/>
          <w:i w:val="0"/>
        </w:rPr>
        <w:t>w</w:t>
      </w:r>
      <w:r w:rsidR="002801EB">
        <w:rPr>
          <w:rStyle w:val="PKpogrubieniekursywa"/>
        </w:rPr>
        <w:t> </w:t>
      </w:r>
      <w:r w:rsidR="000E23B5" w:rsidRPr="000E23B5">
        <w:rPr>
          <w:rStyle w:val="PKpogrubieniekursywa"/>
          <w:b w:val="0"/>
          <w:i w:val="0"/>
        </w:rPr>
        <w:t>wymiarze, o którym mowa w ust. 1,</w:t>
      </w:r>
      <w:r w:rsidR="000E23B5" w:rsidRPr="000E23B5">
        <w:t xml:space="preserve"> odbywa się nie później </w:t>
      </w:r>
      <w:r w:rsidR="005A37B6">
        <w:t>jednak</w:t>
      </w:r>
      <w:r w:rsidR="005A37B6" w:rsidRPr="000E23B5">
        <w:t xml:space="preserve"> </w:t>
      </w:r>
      <w:r w:rsidR="000E23B5" w:rsidRPr="000E23B5">
        <w:t>niż w ciągu 18 miesięcy od dnia:</w:t>
      </w:r>
    </w:p>
    <w:p w:rsidR="000E23B5" w:rsidRDefault="00BB3526" w:rsidP="000E23B5">
      <w:pPr>
        <w:pStyle w:val="PKTpunkt"/>
      </w:pPr>
      <w:r>
        <w:t>1)</w:t>
      </w:r>
      <w:r w:rsidR="000E23B5">
        <w:tab/>
        <w:t>wpisu do rejestru</w:t>
      </w:r>
      <w:r w:rsidR="00DF5CE8">
        <w:t xml:space="preserve"> </w:t>
      </w:r>
      <w:r w:rsidR="000E23B5" w:rsidRPr="009762B9">
        <w:t>pośredników ubezpieczeniowych</w:t>
      </w:r>
      <w:r w:rsidR="000E23B5">
        <w:t xml:space="preserve"> osoby wykonującej czynności agencyjne, osoby</w:t>
      </w:r>
      <w:r w:rsidR="000E23B5" w:rsidRPr="009762B9">
        <w:t xml:space="preserve"> </w:t>
      </w:r>
      <w:r w:rsidR="000E23B5">
        <w:t xml:space="preserve">wykonującej </w:t>
      </w:r>
      <w:r w:rsidR="000E23B5" w:rsidRPr="009762B9">
        <w:t>czynności brokerski</w:t>
      </w:r>
      <w:r w:rsidR="000E23B5">
        <w:t>e</w:t>
      </w:r>
      <w:r w:rsidR="000E23B5" w:rsidRPr="009762B9">
        <w:t xml:space="preserve"> w zakresie ubezpieczeń</w:t>
      </w:r>
      <w:r w:rsidR="000E23B5">
        <w:t xml:space="preserve"> lub osoby</w:t>
      </w:r>
      <w:r w:rsidR="000E23B5" w:rsidRPr="009762B9">
        <w:t xml:space="preserve"> </w:t>
      </w:r>
      <w:r w:rsidR="000E23B5">
        <w:t xml:space="preserve">wykonującej </w:t>
      </w:r>
      <w:r w:rsidR="000E23B5" w:rsidRPr="009762B9">
        <w:t>czynności brokerski</w:t>
      </w:r>
      <w:r w:rsidR="000E23B5">
        <w:t>e</w:t>
      </w:r>
      <w:r w:rsidR="00DF5CE8">
        <w:t xml:space="preserve"> </w:t>
      </w:r>
      <w:r w:rsidR="000E23B5" w:rsidRPr="009762B9">
        <w:t xml:space="preserve">w zakresie </w:t>
      </w:r>
      <w:r w:rsidR="000E23B5">
        <w:t>reasekuracji;</w:t>
      </w:r>
    </w:p>
    <w:p w:rsidR="00E65D9E" w:rsidRPr="009762B9" w:rsidRDefault="00BB3526" w:rsidP="000E23B5">
      <w:pPr>
        <w:pStyle w:val="PKTpunkt"/>
        <w:rPr>
          <w:rStyle w:val="Ppogrubienie"/>
          <w:b w:val="0"/>
        </w:rPr>
      </w:pPr>
      <w:r>
        <w:lastRenderedPageBreak/>
        <w:t>2)</w:t>
      </w:r>
      <w:r w:rsidR="000E23B5">
        <w:tab/>
        <w:t xml:space="preserve">rozpoczęcia wykonywania czynności dystrybucyjnych zakładu ubezpieczeń </w:t>
      </w:r>
      <w:r w:rsidR="00B60F13">
        <w:t>lub</w:t>
      </w:r>
      <w:r w:rsidR="000E23B5">
        <w:t xml:space="preserve"> czynności dystrybucyjnych zakładu reasekuracji przez osoby wykonujące takie czynności.</w:t>
      </w:r>
    </w:p>
    <w:p w:rsidR="007C5040" w:rsidRPr="002801EB" w:rsidRDefault="008A32F2" w:rsidP="002801EB">
      <w:pPr>
        <w:pStyle w:val="USTustnpkodeksu"/>
      </w:pPr>
      <w:r w:rsidRPr="002801EB">
        <w:t>3</w:t>
      </w:r>
      <w:r w:rsidR="00AF2343" w:rsidRPr="002801EB">
        <w:t>.</w:t>
      </w:r>
      <w:r w:rsidR="00DF5CE8" w:rsidRPr="002801EB">
        <w:t xml:space="preserve"> </w:t>
      </w:r>
      <w:r w:rsidR="007C5040" w:rsidRPr="002801EB">
        <w:t>Wymiar szkolenia zawodowego nie może przekraczać 8 godzin dziennie.</w:t>
      </w:r>
    </w:p>
    <w:p w:rsidR="00A01C59" w:rsidRPr="002801EB" w:rsidRDefault="008A32F2" w:rsidP="002801EB">
      <w:pPr>
        <w:pStyle w:val="USTustnpkodeksu"/>
      </w:pPr>
      <w:r w:rsidRPr="002801EB">
        <w:t>4</w:t>
      </w:r>
      <w:r w:rsidR="00B6352E" w:rsidRPr="002801EB">
        <w:t>.</w:t>
      </w:r>
      <w:r w:rsidR="00DF5CE8" w:rsidRPr="002801EB">
        <w:t xml:space="preserve"> </w:t>
      </w:r>
      <w:r w:rsidR="0075241C" w:rsidRPr="002801EB">
        <w:t>S</w:t>
      </w:r>
      <w:r w:rsidR="00A01C59" w:rsidRPr="002801EB">
        <w:t>zkoleni</w:t>
      </w:r>
      <w:r w:rsidR="0075241C" w:rsidRPr="002801EB">
        <w:t>e</w:t>
      </w:r>
      <w:r w:rsidR="00A01C59" w:rsidRPr="002801EB">
        <w:t xml:space="preserve"> zawodowe uwzględnia charakter </w:t>
      </w:r>
      <w:r w:rsidR="00E65D9E" w:rsidRPr="002801EB">
        <w:t>proponowanych</w:t>
      </w:r>
      <w:r w:rsidR="006F7A61" w:rsidRPr="002801EB">
        <w:t xml:space="preserve"> umów</w:t>
      </w:r>
      <w:r w:rsidR="00A01C59" w:rsidRPr="002801EB">
        <w:t xml:space="preserve"> ubezpieczeni</w:t>
      </w:r>
      <w:r w:rsidR="006F7A61" w:rsidRPr="002801EB">
        <w:t>a</w:t>
      </w:r>
      <w:r w:rsidRPr="002801EB">
        <w:t xml:space="preserve">, </w:t>
      </w:r>
      <w:r w:rsidR="000E5695" w:rsidRPr="002801EB">
        <w:t>umów gwarancji ubezpieczeniowych</w:t>
      </w:r>
      <w:r w:rsidRPr="002801EB">
        <w:t xml:space="preserve"> lub umów reasekuracji</w:t>
      </w:r>
      <w:r w:rsidR="00A01C59" w:rsidRPr="002801EB">
        <w:t xml:space="preserve">, rodzaj dystrybutora </w:t>
      </w:r>
      <w:r w:rsidR="00CB5CB5" w:rsidRPr="002801EB">
        <w:t xml:space="preserve">ubezpieczeń lub dystrybutora reasekuracji </w:t>
      </w:r>
      <w:r w:rsidR="00A01C59" w:rsidRPr="002801EB">
        <w:t>oraz zakres wykonywanych czynności.</w:t>
      </w:r>
    </w:p>
    <w:p w:rsidR="00A01C59" w:rsidRPr="002801EB" w:rsidRDefault="008A32F2" w:rsidP="002801EB">
      <w:pPr>
        <w:pStyle w:val="USTustnpkodeksu"/>
      </w:pPr>
      <w:r w:rsidRPr="002801EB">
        <w:t>5</w:t>
      </w:r>
      <w:r w:rsidR="00B6352E" w:rsidRPr="002801EB">
        <w:t>.</w:t>
      </w:r>
      <w:r w:rsidR="00DF5CE8" w:rsidRPr="002801EB">
        <w:t xml:space="preserve"> </w:t>
      </w:r>
      <w:r w:rsidR="00A01C59" w:rsidRPr="002801EB">
        <w:t>Zakład ubezpieczeń</w:t>
      </w:r>
      <w:r w:rsidR="00B36609" w:rsidRPr="002801EB">
        <w:t xml:space="preserve">, </w:t>
      </w:r>
      <w:r w:rsidRPr="002801EB">
        <w:t xml:space="preserve">zakład reasekuracji, </w:t>
      </w:r>
      <w:r w:rsidR="00B36609" w:rsidRPr="002801EB">
        <w:t>agent ubezpieczeniowy</w:t>
      </w:r>
      <w:r w:rsidR="00B54847" w:rsidRPr="002801EB">
        <w:t>,</w:t>
      </w:r>
      <w:r w:rsidR="00A01C59" w:rsidRPr="002801EB">
        <w:t xml:space="preserve"> </w:t>
      </w:r>
      <w:r w:rsidR="00B36609" w:rsidRPr="002801EB">
        <w:t xml:space="preserve">broker </w:t>
      </w:r>
      <w:r w:rsidR="00A01C59" w:rsidRPr="002801EB">
        <w:t>ubezpieczeniow</w:t>
      </w:r>
      <w:r w:rsidR="00B54847" w:rsidRPr="002801EB">
        <w:t xml:space="preserve">y lub broker reasekuracyjny </w:t>
      </w:r>
      <w:r w:rsidR="00E155BE" w:rsidRPr="002801EB">
        <w:t>zapewniają przeprowadzenie szkolenia, o którym mowa w ust. 1, jego odpowiedni poziom oraz</w:t>
      </w:r>
      <w:r w:rsidR="00DF5CE8" w:rsidRPr="002801EB">
        <w:t xml:space="preserve"> </w:t>
      </w:r>
      <w:r w:rsidR="00E155BE" w:rsidRPr="002801EB">
        <w:t>przeprowadzenie go przez osoby</w:t>
      </w:r>
      <w:r w:rsidR="00DF5CE8" w:rsidRPr="002801EB">
        <w:t xml:space="preserve"> </w:t>
      </w:r>
      <w:r w:rsidR="00A01C59" w:rsidRPr="002801EB">
        <w:t xml:space="preserve">posiadające </w:t>
      </w:r>
      <w:r w:rsidR="007C5040" w:rsidRPr="002801EB">
        <w:t xml:space="preserve">wykształcenie </w:t>
      </w:r>
      <w:r w:rsidR="00D6310C" w:rsidRPr="002801EB">
        <w:t xml:space="preserve">lub </w:t>
      </w:r>
      <w:r w:rsidR="007C5040" w:rsidRPr="002801EB">
        <w:t>doświadczenie</w:t>
      </w:r>
      <w:r w:rsidR="00A01C59" w:rsidRPr="002801EB">
        <w:t xml:space="preserve"> </w:t>
      </w:r>
      <w:r w:rsidR="007C5040" w:rsidRPr="002801EB">
        <w:t xml:space="preserve">zawodowe </w:t>
      </w:r>
      <w:r w:rsidR="00A01C59" w:rsidRPr="002801EB">
        <w:t xml:space="preserve">odpowiednie do </w:t>
      </w:r>
      <w:r w:rsidR="00F7345E" w:rsidRPr="002801EB">
        <w:t xml:space="preserve">jego </w:t>
      </w:r>
      <w:r w:rsidR="00A01C59" w:rsidRPr="002801EB">
        <w:t>zakresu tematycznego.</w:t>
      </w:r>
    </w:p>
    <w:p w:rsidR="003F5946" w:rsidRPr="002801EB" w:rsidRDefault="00995BBC" w:rsidP="002801EB">
      <w:pPr>
        <w:pStyle w:val="USTustnpkodeksu"/>
      </w:pPr>
      <w:r w:rsidRPr="002801EB">
        <w:t>6</w:t>
      </w:r>
      <w:r w:rsidR="00B6352E" w:rsidRPr="002801EB">
        <w:t>.</w:t>
      </w:r>
      <w:r w:rsidR="00DF5CE8" w:rsidRPr="002801EB">
        <w:t xml:space="preserve"> </w:t>
      </w:r>
      <w:r w:rsidR="003F5946" w:rsidRPr="002801EB">
        <w:t>Szkolenie zawodowe</w:t>
      </w:r>
      <w:r w:rsidR="008A32F2" w:rsidRPr="002801EB">
        <w:t xml:space="preserve"> jest</w:t>
      </w:r>
      <w:r w:rsidR="003F5946" w:rsidRPr="002801EB">
        <w:t xml:space="preserve"> prowadzone w formie zapewniającej efektywne przekazanie treści, w szczególności w formie wykładów, seminarium </w:t>
      </w:r>
      <w:r w:rsidR="00581191" w:rsidRPr="002801EB">
        <w:t xml:space="preserve">lub </w:t>
      </w:r>
      <w:r w:rsidR="003F5946" w:rsidRPr="002801EB">
        <w:t>e-learningu.</w:t>
      </w:r>
    </w:p>
    <w:p w:rsidR="003F5946" w:rsidRPr="002801EB" w:rsidRDefault="00995BBC" w:rsidP="002801EB">
      <w:pPr>
        <w:pStyle w:val="USTustnpkodeksu"/>
      </w:pPr>
      <w:r w:rsidRPr="002801EB">
        <w:t>7</w:t>
      </w:r>
      <w:r w:rsidR="00B6352E" w:rsidRPr="002801EB">
        <w:t>.</w:t>
      </w:r>
      <w:r w:rsidR="00DF5CE8" w:rsidRPr="002801EB">
        <w:t xml:space="preserve"> </w:t>
      </w:r>
      <w:r w:rsidR="003F5946" w:rsidRPr="002801EB">
        <w:t>W przypadku szkoleń prowadzonych w formie e-learningu wymagane jest zaliczenie testu obejmującego zakres tematyczny szkolenia.</w:t>
      </w:r>
      <w:r w:rsidR="00E606C7" w:rsidRPr="002801EB">
        <w:t xml:space="preserve"> Test może odbyć się w </w:t>
      </w:r>
      <w:r w:rsidR="008F7137" w:rsidRPr="002801EB">
        <w:t>formie</w:t>
      </w:r>
      <w:r w:rsidR="00E606C7" w:rsidRPr="002801EB">
        <w:t xml:space="preserve"> elektronicznej</w:t>
      </w:r>
      <w:r w:rsidR="00A74C02" w:rsidRPr="002801EB">
        <w:t>.</w:t>
      </w:r>
    </w:p>
    <w:p w:rsidR="00CB5CB5" w:rsidRPr="002801EB" w:rsidRDefault="00995BBC" w:rsidP="00B73590">
      <w:pPr>
        <w:pStyle w:val="USTustnpkodeksu"/>
        <w:keepNext/>
      </w:pPr>
      <w:r w:rsidRPr="002801EB">
        <w:t>8</w:t>
      </w:r>
      <w:r w:rsidR="00B6352E" w:rsidRPr="002801EB">
        <w:t>.</w:t>
      </w:r>
      <w:r w:rsidR="00DF5CE8" w:rsidRPr="002801EB">
        <w:t xml:space="preserve"> </w:t>
      </w:r>
      <w:r w:rsidR="003F5946" w:rsidRPr="002801EB">
        <w:t>Po odbyciu szkolenia</w:t>
      </w:r>
      <w:r w:rsidR="00D74213" w:rsidRPr="002801EB">
        <w:t xml:space="preserve"> zawodowego</w:t>
      </w:r>
      <w:r w:rsidR="003F5946" w:rsidRPr="002801EB">
        <w:t xml:space="preserve"> podmiot przeprowadzający szkolenie wy</w:t>
      </w:r>
      <w:r w:rsidR="00107C72" w:rsidRPr="002801EB">
        <w:t xml:space="preserve">stawia </w:t>
      </w:r>
      <w:r w:rsidR="003F5946" w:rsidRPr="002801EB">
        <w:t xml:space="preserve">dokument poświadczający </w:t>
      </w:r>
      <w:r w:rsidR="00CB5CB5" w:rsidRPr="002801EB">
        <w:t>jego odbycie,</w:t>
      </w:r>
      <w:r w:rsidR="003F5946" w:rsidRPr="002801EB">
        <w:t xml:space="preserve"> zawierający</w:t>
      </w:r>
      <w:r w:rsidRPr="002801EB">
        <w:t>:</w:t>
      </w:r>
    </w:p>
    <w:p w:rsidR="00CB5CB5" w:rsidRDefault="00CB5CB5" w:rsidP="00CB5CB5">
      <w:pPr>
        <w:pStyle w:val="PKTpunkt"/>
      </w:pPr>
      <w:r>
        <w:t>1)</w:t>
      </w:r>
      <w:r>
        <w:tab/>
      </w:r>
      <w:r w:rsidR="003F5946" w:rsidRPr="00694748">
        <w:t>datę i miejsce wy</w:t>
      </w:r>
      <w:r w:rsidR="00534307" w:rsidRPr="00694748">
        <w:t>stawienia</w:t>
      </w:r>
      <w:r>
        <w:t xml:space="preserve"> dokumentu;</w:t>
      </w:r>
    </w:p>
    <w:p w:rsidR="00CB5CB5" w:rsidRDefault="00CB5CB5" w:rsidP="00CB5CB5">
      <w:pPr>
        <w:pStyle w:val="PKTpunkt"/>
      </w:pPr>
      <w:r>
        <w:t>2)</w:t>
      </w:r>
      <w:r>
        <w:tab/>
      </w:r>
      <w:r w:rsidR="00CF0096" w:rsidRPr="00694748">
        <w:t>datę i miejsce przeprowadzenia szkolenia</w:t>
      </w:r>
      <w:r>
        <w:t>;</w:t>
      </w:r>
    </w:p>
    <w:p w:rsidR="00CB5CB5" w:rsidRDefault="00CB5CB5" w:rsidP="00CB5CB5">
      <w:pPr>
        <w:pStyle w:val="PKTpunkt"/>
      </w:pPr>
      <w:r>
        <w:t>3)</w:t>
      </w:r>
      <w:r>
        <w:tab/>
      </w:r>
      <w:r w:rsidR="003F5946" w:rsidRPr="00694748">
        <w:t>imię</w:t>
      </w:r>
      <w:r w:rsidR="00CF0096" w:rsidRPr="00694748">
        <w:t xml:space="preserve"> i</w:t>
      </w:r>
      <w:r w:rsidR="003F5946" w:rsidRPr="00694748">
        <w:t xml:space="preserve"> nazwisko </w:t>
      </w:r>
      <w:r w:rsidR="00CF0096" w:rsidRPr="00694748">
        <w:t xml:space="preserve">oraz </w:t>
      </w:r>
      <w:r w:rsidR="003F5946" w:rsidRPr="00694748">
        <w:t>datę urodzenia uczestnika</w:t>
      </w:r>
      <w:r w:rsidR="00CF0096" w:rsidRPr="00694748">
        <w:t xml:space="preserve"> szkolenia</w:t>
      </w:r>
      <w:r>
        <w:t>;</w:t>
      </w:r>
    </w:p>
    <w:p w:rsidR="00CB5CB5" w:rsidRDefault="00CB5CB5" w:rsidP="00CB5CB5">
      <w:pPr>
        <w:pStyle w:val="PKTpunkt"/>
      </w:pPr>
      <w:r>
        <w:t>4)</w:t>
      </w:r>
      <w:r>
        <w:tab/>
      </w:r>
      <w:r w:rsidR="003F5946" w:rsidRPr="00694748">
        <w:t>zakres tematyczny szkolenia</w:t>
      </w:r>
      <w:r>
        <w:t xml:space="preserve"> i jego</w:t>
      </w:r>
      <w:r w:rsidR="003F5946" w:rsidRPr="00694748">
        <w:t xml:space="preserve"> wymiar godzinowy</w:t>
      </w:r>
      <w:r>
        <w:t>;</w:t>
      </w:r>
    </w:p>
    <w:p w:rsidR="00CB5CB5" w:rsidRDefault="00CB5CB5" w:rsidP="00CB5CB5">
      <w:pPr>
        <w:pStyle w:val="PKTpunkt"/>
      </w:pPr>
      <w:r>
        <w:t>5)</w:t>
      </w:r>
      <w:r>
        <w:tab/>
      </w:r>
      <w:r w:rsidR="003F5946" w:rsidRPr="00694748">
        <w:t>dane podmiotu organizującego szkolenie</w:t>
      </w:r>
      <w:r>
        <w:t>, obejmujące jego</w:t>
      </w:r>
      <w:r w:rsidR="00AD3EF5" w:rsidRPr="00694748">
        <w:t xml:space="preserve"> </w:t>
      </w:r>
      <w:r w:rsidR="00CF0096" w:rsidRPr="00694748">
        <w:t>imię i nazwisko lub firm</w:t>
      </w:r>
      <w:r>
        <w:t>ę</w:t>
      </w:r>
      <w:r w:rsidR="00691466">
        <w:t>,</w:t>
      </w:r>
      <w:r w:rsidR="001D41C8">
        <w:t xml:space="preserve"> oraz</w:t>
      </w:r>
      <w:r w:rsidR="00CF0096" w:rsidRPr="00694748">
        <w:t xml:space="preserve"> </w:t>
      </w:r>
      <w:r w:rsidR="001D41C8">
        <w:t xml:space="preserve">jego </w:t>
      </w:r>
      <w:r w:rsidR="00CF0096" w:rsidRPr="00694748">
        <w:t>adres</w:t>
      </w:r>
      <w:r>
        <w:t>;</w:t>
      </w:r>
    </w:p>
    <w:p w:rsidR="00CB5CB5" w:rsidRPr="002801EB" w:rsidRDefault="00CB5CB5" w:rsidP="002801EB">
      <w:pPr>
        <w:pStyle w:val="PKTpunkt"/>
      </w:pPr>
      <w:r w:rsidRPr="002801EB">
        <w:t>6)</w:t>
      </w:r>
      <w:r w:rsidRPr="002801EB">
        <w:tab/>
        <w:t xml:space="preserve">imiona </w:t>
      </w:r>
      <w:r w:rsidR="00534307" w:rsidRPr="002801EB">
        <w:t xml:space="preserve">i </w:t>
      </w:r>
      <w:r w:rsidRPr="002801EB">
        <w:t xml:space="preserve">nazwiska </w:t>
      </w:r>
      <w:r w:rsidR="00FD4326" w:rsidRPr="002801EB">
        <w:t>osób odpowiedzialnych za przeprowadzenie lub przygotowanie szkolenia</w:t>
      </w:r>
      <w:r w:rsidR="00694748" w:rsidRPr="002801EB">
        <w:t>,</w:t>
      </w:r>
      <w:r w:rsidRPr="002801EB">
        <w:t xml:space="preserve"> </w:t>
      </w:r>
      <w:r w:rsidR="00694748" w:rsidRPr="002801EB">
        <w:t>ich wykształcenie i doświadczenie zawodowe</w:t>
      </w:r>
      <w:r w:rsidRPr="002801EB">
        <w:t>;</w:t>
      </w:r>
    </w:p>
    <w:p w:rsidR="00356F33" w:rsidRPr="002801EB" w:rsidRDefault="00CB5CB5" w:rsidP="002801EB">
      <w:pPr>
        <w:pStyle w:val="PKTpunkt"/>
      </w:pPr>
      <w:r w:rsidRPr="002801EB">
        <w:t>7)</w:t>
      </w:r>
      <w:r w:rsidRPr="002801EB">
        <w:tab/>
      </w:r>
      <w:r w:rsidR="00534307" w:rsidRPr="002801EB">
        <w:t>imię i nazwisko oraz podpis osoby wystawiającej dokument</w:t>
      </w:r>
      <w:r w:rsidR="00694748" w:rsidRPr="002801EB">
        <w:t>.</w:t>
      </w:r>
    </w:p>
    <w:p w:rsidR="001D41C8" w:rsidRDefault="00356F33" w:rsidP="00B73590">
      <w:pPr>
        <w:pStyle w:val="USTustnpkodeksu"/>
        <w:keepNext/>
      </w:pPr>
      <w:r w:rsidRPr="008F5D84">
        <w:rPr>
          <w:rStyle w:val="Ppogrubienie"/>
          <w:b w:val="0"/>
        </w:rPr>
        <w:t>9.</w:t>
      </w:r>
      <w:r w:rsidR="00DF5CE8">
        <w:rPr>
          <w:rStyle w:val="Ppogrubienie"/>
          <w:b w:val="0"/>
        </w:rPr>
        <w:t xml:space="preserve"> </w:t>
      </w:r>
      <w:r w:rsidRPr="008F5D84">
        <w:t>W przypadku szkoleń prowadzonych w formie e-learningu dokument poświadczający odbycie szkolenia zawiera</w:t>
      </w:r>
      <w:r w:rsidR="001D41C8">
        <w:t>:</w:t>
      </w:r>
    </w:p>
    <w:p w:rsidR="001D41C8" w:rsidRDefault="001D41C8" w:rsidP="001D41C8">
      <w:pPr>
        <w:pStyle w:val="PKTpunkt"/>
      </w:pPr>
      <w:r>
        <w:t>1)</w:t>
      </w:r>
      <w:r>
        <w:tab/>
      </w:r>
      <w:r w:rsidR="00356F33" w:rsidRPr="008F5D84">
        <w:t>datę wystawienia</w:t>
      </w:r>
      <w:r>
        <w:t xml:space="preserve"> dokumentu;</w:t>
      </w:r>
    </w:p>
    <w:p w:rsidR="001D41C8" w:rsidRDefault="001D41C8" w:rsidP="001D41C8">
      <w:pPr>
        <w:pStyle w:val="PKTpunkt"/>
      </w:pPr>
      <w:r>
        <w:t>2)</w:t>
      </w:r>
      <w:r>
        <w:tab/>
      </w:r>
      <w:r w:rsidR="00356F33" w:rsidRPr="008F5D84">
        <w:t>imię i nazwisko oraz datę urodzenia uczestnika szkolenia</w:t>
      </w:r>
      <w:r>
        <w:t>;</w:t>
      </w:r>
    </w:p>
    <w:p w:rsidR="001D41C8" w:rsidRDefault="001D41C8" w:rsidP="001D41C8">
      <w:pPr>
        <w:pStyle w:val="PKTpunkt"/>
      </w:pPr>
      <w:r>
        <w:t>3)</w:t>
      </w:r>
      <w:r>
        <w:tab/>
      </w:r>
      <w:r w:rsidR="00356F33" w:rsidRPr="008F5D84">
        <w:t>zakres tematyczny szkolenia</w:t>
      </w:r>
      <w:r>
        <w:t xml:space="preserve"> i jego </w:t>
      </w:r>
      <w:r w:rsidR="00356F33" w:rsidRPr="008F5D84">
        <w:t>wymiar godzinowy</w:t>
      </w:r>
      <w:r>
        <w:t>;</w:t>
      </w:r>
    </w:p>
    <w:p w:rsidR="001D41C8" w:rsidRDefault="001D41C8" w:rsidP="001D41C8">
      <w:pPr>
        <w:pStyle w:val="PKTpunkt"/>
      </w:pPr>
      <w:r>
        <w:lastRenderedPageBreak/>
        <w:t>4)</w:t>
      </w:r>
      <w:r>
        <w:tab/>
      </w:r>
      <w:r w:rsidR="00356F33" w:rsidRPr="008F5D84">
        <w:t>dane podmiotu organizującego szkolenie</w:t>
      </w:r>
      <w:r>
        <w:t xml:space="preserve">, obejmujące jego </w:t>
      </w:r>
      <w:r w:rsidR="00356F33" w:rsidRPr="008F5D84">
        <w:t xml:space="preserve">imię i nazwisko lub </w:t>
      </w:r>
      <w:r w:rsidRPr="008F5D84">
        <w:t>firm</w:t>
      </w:r>
      <w:r>
        <w:t>ę</w:t>
      </w:r>
      <w:r w:rsidR="00971528">
        <w:t>,</w:t>
      </w:r>
      <w:r>
        <w:t xml:space="preserve"> oraz jego </w:t>
      </w:r>
      <w:r w:rsidR="00356F33" w:rsidRPr="008F5D84">
        <w:t>adres</w:t>
      </w:r>
      <w:r>
        <w:t>;</w:t>
      </w:r>
    </w:p>
    <w:p w:rsidR="001D41C8" w:rsidRPr="002801EB" w:rsidRDefault="001D41C8" w:rsidP="002801EB">
      <w:pPr>
        <w:pStyle w:val="PKTpunkt"/>
      </w:pPr>
      <w:r w:rsidRPr="002801EB">
        <w:t>5)</w:t>
      </w:r>
      <w:r w:rsidRPr="002801EB">
        <w:tab/>
        <w:t xml:space="preserve">imiona </w:t>
      </w:r>
      <w:r w:rsidR="00356F33" w:rsidRPr="002801EB">
        <w:t xml:space="preserve">i </w:t>
      </w:r>
      <w:r w:rsidRPr="002801EB">
        <w:t xml:space="preserve">nazwiska </w:t>
      </w:r>
      <w:r w:rsidR="00356F33" w:rsidRPr="002801EB">
        <w:t>osób odpowiedzialnych za przygotowanie szkolenia</w:t>
      </w:r>
      <w:r w:rsidR="00694748" w:rsidRPr="002801EB">
        <w:t>, ich wykształcenie i doświadczenie zawodowe</w:t>
      </w:r>
      <w:r w:rsidRPr="002801EB">
        <w:t>;</w:t>
      </w:r>
    </w:p>
    <w:p w:rsidR="003F5946" w:rsidRPr="002801EB" w:rsidRDefault="001D41C8" w:rsidP="002801EB">
      <w:pPr>
        <w:pStyle w:val="PKTpunkt"/>
      </w:pPr>
      <w:r w:rsidRPr="002801EB">
        <w:t>6)</w:t>
      </w:r>
      <w:r w:rsidRPr="002801EB">
        <w:tab/>
      </w:r>
      <w:r w:rsidR="00356F33" w:rsidRPr="002801EB">
        <w:t xml:space="preserve">imię i nazwisko oraz </w:t>
      </w:r>
      <w:r w:rsidR="00164C60" w:rsidRPr="002801EB">
        <w:t xml:space="preserve">podpis elektroniczny </w:t>
      </w:r>
      <w:r w:rsidR="00356F33" w:rsidRPr="002801EB">
        <w:t>osoby wystawiającej dokument.</w:t>
      </w:r>
    </w:p>
    <w:p w:rsidR="00B679BC" w:rsidRPr="002801EB" w:rsidRDefault="00356F33" w:rsidP="00B73590">
      <w:pPr>
        <w:pStyle w:val="USTustnpkodeksu"/>
        <w:keepNext/>
      </w:pPr>
      <w:r w:rsidRPr="002801EB">
        <w:t>10</w:t>
      </w:r>
      <w:r w:rsidR="000D45F4" w:rsidRPr="002801EB">
        <w:t>.</w:t>
      </w:r>
      <w:r w:rsidR="00DF5CE8" w:rsidRPr="002801EB">
        <w:t xml:space="preserve"> </w:t>
      </w:r>
      <w:r w:rsidR="00B679BC" w:rsidRPr="002801EB">
        <w:t>Obowiązek odbycia szkolenia zawodowego obejmuje również:</w:t>
      </w:r>
    </w:p>
    <w:p w:rsidR="00B679BC" w:rsidRPr="002801EB" w:rsidRDefault="00B679BC" w:rsidP="002801EB">
      <w:pPr>
        <w:pStyle w:val="PKTpunkt"/>
      </w:pPr>
      <w:r w:rsidRPr="002801EB">
        <w:t>1)</w:t>
      </w:r>
      <w:r w:rsidRPr="002801EB">
        <w:tab/>
        <w:t>agentów ubezpieczeniow</w:t>
      </w:r>
      <w:r w:rsidR="00995BBC" w:rsidRPr="002801EB">
        <w:t xml:space="preserve">ych </w:t>
      </w:r>
      <w:r w:rsidR="009C6D62" w:rsidRPr="002801EB">
        <w:t>będących osobami fizyczn</w:t>
      </w:r>
      <w:r w:rsidR="001E7C86" w:rsidRPr="002801EB">
        <w:t xml:space="preserve">ymi, </w:t>
      </w:r>
      <w:r w:rsidR="009C6D62" w:rsidRPr="002801EB">
        <w:t xml:space="preserve">brokerów </w:t>
      </w:r>
      <w:r w:rsidR="001E7C86" w:rsidRPr="002801EB">
        <w:t>ubezpieczeniowych</w:t>
      </w:r>
      <w:r w:rsidR="000F09E5" w:rsidRPr="002801EB">
        <w:t xml:space="preserve"> będących osobami fizycznymi</w:t>
      </w:r>
      <w:r w:rsidR="001E7C86" w:rsidRPr="002801EB">
        <w:t xml:space="preserve"> oraz brokerów reasekuracyjnych</w:t>
      </w:r>
      <w:r w:rsidRPr="002801EB">
        <w:t xml:space="preserve"> będących osobami fizycznymi;</w:t>
      </w:r>
    </w:p>
    <w:p w:rsidR="00B679BC" w:rsidRPr="002801EB" w:rsidRDefault="00B679BC" w:rsidP="002801EB">
      <w:pPr>
        <w:pStyle w:val="PKTpunkt"/>
      </w:pPr>
      <w:r w:rsidRPr="002801EB">
        <w:t>2)</w:t>
      </w:r>
      <w:r w:rsidRPr="002801EB">
        <w:tab/>
        <w:t>w przypadku agentów ubezpieczeniow</w:t>
      </w:r>
      <w:r w:rsidR="00995BBC" w:rsidRPr="002801EB">
        <w:t xml:space="preserve">ych </w:t>
      </w:r>
      <w:r w:rsidRPr="002801EB">
        <w:t>będących spółkami nieposiadającymi osobowości prawnej</w:t>
      </w:r>
      <w:r w:rsidR="0057593D" w:rsidRPr="002801EB">
        <w:t xml:space="preserve"> </w:t>
      </w:r>
      <w:r w:rsidR="00777F02" w:rsidRPr="002801EB">
        <w:t>‒</w:t>
      </w:r>
      <w:r w:rsidR="0057593D" w:rsidRPr="002801EB">
        <w:t xml:space="preserve"> osoby, o których mowa w art. 21 ust. 3 pkt 2;</w:t>
      </w:r>
    </w:p>
    <w:p w:rsidR="0029464C" w:rsidRPr="002801EB" w:rsidRDefault="00B679BC" w:rsidP="002801EB">
      <w:pPr>
        <w:pStyle w:val="PKTpunkt"/>
      </w:pPr>
      <w:r w:rsidRPr="002801EB">
        <w:t>3)</w:t>
      </w:r>
      <w:r w:rsidRPr="002801EB">
        <w:tab/>
        <w:t>w przypadku agentów ubezpieczeniow</w:t>
      </w:r>
      <w:r w:rsidR="00995BBC" w:rsidRPr="002801EB">
        <w:t xml:space="preserve">ych </w:t>
      </w:r>
      <w:r w:rsidRPr="002801EB">
        <w:t>będących osobami prawnymi</w:t>
      </w:r>
      <w:r w:rsidR="00B80087" w:rsidRPr="002801EB">
        <w:t xml:space="preserve"> </w:t>
      </w:r>
      <w:r w:rsidR="00777F02" w:rsidRPr="002801EB">
        <w:t>‒</w:t>
      </w:r>
      <w:r w:rsidRPr="002801EB">
        <w:t xml:space="preserve"> </w:t>
      </w:r>
      <w:r w:rsidR="0029464C" w:rsidRPr="002801EB">
        <w:t>członk</w:t>
      </w:r>
      <w:r w:rsidR="004435D9" w:rsidRPr="002801EB">
        <w:t xml:space="preserve">ów </w:t>
      </w:r>
      <w:r w:rsidR="0029464C" w:rsidRPr="002801EB">
        <w:t>zarządu, o których mowa w art. 21 ust. 3 pkt 3;</w:t>
      </w:r>
    </w:p>
    <w:p w:rsidR="00B679BC" w:rsidRPr="002801EB" w:rsidRDefault="0029464C" w:rsidP="002801EB">
      <w:pPr>
        <w:pStyle w:val="PKTpunkt"/>
      </w:pPr>
      <w:r w:rsidRPr="002801EB">
        <w:t xml:space="preserve">4) </w:t>
      </w:r>
      <w:r w:rsidRPr="002801EB">
        <w:tab/>
      </w:r>
      <w:r w:rsidR="004435D9" w:rsidRPr="002801EB">
        <w:t xml:space="preserve">w przypadku </w:t>
      </w:r>
      <w:r w:rsidR="001E7C86" w:rsidRPr="002801EB">
        <w:t xml:space="preserve">brokerów ubezpieczeniowych </w:t>
      </w:r>
      <w:r w:rsidR="00691466" w:rsidRPr="002801EB">
        <w:t xml:space="preserve">będących osobami prawnymi </w:t>
      </w:r>
      <w:r w:rsidR="001E7C86" w:rsidRPr="002801EB">
        <w:t>oraz brokerów reasekuracyjnych</w:t>
      </w:r>
      <w:r w:rsidR="009C6D62" w:rsidRPr="002801EB">
        <w:t xml:space="preserve"> będących osobami prawnymi </w:t>
      </w:r>
      <w:r w:rsidR="002444BB" w:rsidRPr="002801EB">
        <w:t>‒</w:t>
      </w:r>
      <w:r w:rsidR="00B679BC" w:rsidRPr="002801EB">
        <w:t xml:space="preserve"> członk</w:t>
      </w:r>
      <w:r w:rsidR="004435D9" w:rsidRPr="002801EB">
        <w:t>ów</w:t>
      </w:r>
      <w:r w:rsidR="00B679BC" w:rsidRPr="002801EB">
        <w:t xml:space="preserve"> zarządu</w:t>
      </w:r>
      <w:r w:rsidRPr="002801EB">
        <w:t xml:space="preserve"> spełniający</w:t>
      </w:r>
      <w:r w:rsidR="004435D9" w:rsidRPr="002801EB">
        <w:t>ch</w:t>
      </w:r>
      <w:r w:rsidRPr="002801EB">
        <w:t xml:space="preserve"> warunki, o których mowa w art. 36 ust. 4 pkt 1 lit. e i f albo ust. 8 lub 9</w:t>
      </w:r>
      <w:r w:rsidR="00B679BC" w:rsidRPr="002801EB">
        <w:t>.</w:t>
      </w:r>
    </w:p>
    <w:p w:rsidR="006048E1" w:rsidRDefault="006048E1" w:rsidP="008546A9">
      <w:pPr>
        <w:pStyle w:val="USTustnpkodeksu"/>
      </w:pPr>
      <w:r>
        <w:t>11. Do osób, o których mowa w ust. 10, przepis ust. 2 stosuje się odpowiednio.</w:t>
      </w:r>
    </w:p>
    <w:p w:rsidR="009C6D62" w:rsidRPr="00E54BCF" w:rsidRDefault="009C6D62" w:rsidP="008546A9">
      <w:pPr>
        <w:pStyle w:val="USTustnpkodeksu"/>
      </w:pPr>
      <w:r w:rsidRPr="00E54BCF">
        <w:t>1</w:t>
      </w:r>
      <w:r w:rsidR="006048E1">
        <w:t>2</w:t>
      </w:r>
      <w:r w:rsidRPr="00E54BCF">
        <w:t>.</w:t>
      </w:r>
      <w:r w:rsidR="00DF5CE8">
        <w:t xml:space="preserve"> </w:t>
      </w:r>
      <w:r w:rsidRPr="00E54BCF">
        <w:t>Przepisów ust. 1</w:t>
      </w:r>
      <w:r w:rsidR="002444BB">
        <w:rPr>
          <w:rFonts w:cs="Times"/>
        </w:rPr>
        <w:t>‒</w:t>
      </w:r>
      <w:r w:rsidR="00B474DF">
        <w:t>10</w:t>
      </w:r>
      <w:r w:rsidRPr="00E54BCF">
        <w:t xml:space="preserve"> nie stosuje się do </w:t>
      </w:r>
      <w:r w:rsidRPr="00E54BCF">
        <w:rPr>
          <w:rStyle w:val="Ppogrubienie"/>
          <w:b w:val="0"/>
        </w:rPr>
        <w:t>osób wykonujących czynności agencyjne u</w:t>
      </w:r>
      <w:r w:rsidR="0013481B">
        <w:rPr>
          <w:rStyle w:val="Ppogrubienie"/>
        </w:rPr>
        <w:t> </w:t>
      </w:r>
      <w:r w:rsidRPr="00E54BCF">
        <w:rPr>
          <w:rStyle w:val="Ppogrubienie"/>
          <w:b w:val="0"/>
        </w:rPr>
        <w:t>agentów oferujących ubezpieczenia uzupełniające oraz do agentów oferujących ubezpieczenia uzupełniające</w:t>
      </w:r>
      <w:r w:rsidRPr="00E54BCF">
        <w:t>.</w:t>
      </w:r>
    </w:p>
    <w:p w:rsidR="003F5946" w:rsidRPr="00E54BCF" w:rsidRDefault="003F5946" w:rsidP="00506313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15.</w:t>
      </w:r>
      <w:r w:rsidR="00DF5CE8">
        <w:t xml:space="preserve"> </w:t>
      </w:r>
      <w:r w:rsidR="00506313" w:rsidRPr="00506313">
        <w:rPr>
          <w:rStyle w:val="Ppogrubienie"/>
          <w:b w:val="0"/>
        </w:rPr>
        <w:t>Pośrednictwo ubezpieczeniowe</w:t>
      </w:r>
      <w:r w:rsidR="0003587F" w:rsidRPr="00506313">
        <w:t xml:space="preserve"> </w:t>
      </w:r>
      <w:r w:rsidRPr="00AF226C">
        <w:t>jest działalnością gospodarczą w rozumieniu przepisów ustawy z dnia 2 lipca 2004 r. o swobodzie działalności gospodarczej</w:t>
      </w:r>
      <w:r w:rsidRPr="00E54BCF">
        <w:t>.</w:t>
      </w:r>
    </w:p>
    <w:p w:rsidR="003F5946" w:rsidRPr="00E54BCF" w:rsidRDefault="003F5946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16.</w:t>
      </w:r>
      <w:r w:rsidR="00DF5CE8">
        <w:t xml:space="preserve"> </w:t>
      </w:r>
      <w:r w:rsidRPr="00E54BCF">
        <w:t xml:space="preserve">Sumy pieniężne przekazane z tytułu umowy ubezpieczenia </w:t>
      </w:r>
      <w:r w:rsidR="00AC4972" w:rsidRPr="00E54BCF">
        <w:rPr>
          <w:rStyle w:val="Ppogrubienie"/>
          <w:b w:val="0"/>
        </w:rPr>
        <w:t>lub umowy gwarancji ubezpieczeniowej</w:t>
      </w:r>
      <w:r w:rsidR="00AC4972" w:rsidRPr="00E54BCF">
        <w:t xml:space="preserve"> </w:t>
      </w:r>
      <w:r w:rsidRPr="00E54BCF">
        <w:t>przez:</w:t>
      </w:r>
    </w:p>
    <w:p w:rsidR="003F5946" w:rsidRPr="003C3D20" w:rsidRDefault="00A34F35" w:rsidP="008546A9">
      <w:pPr>
        <w:pStyle w:val="PKTpunkt"/>
      </w:pPr>
      <w:r w:rsidRPr="00E54BCF">
        <w:t>1)</w:t>
      </w:r>
      <w:r w:rsidRPr="00E54BCF">
        <w:tab/>
      </w:r>
      <w:r w:rsidR="003F5946" w:rsidRPr="003C3D20">
        <w:t>ubezpieczającego</w:t>
      </w:r>
      <w:r w:rsidR="0003587F" w:rsidRPr="003C3D20">
        <w:t xml:space="preserve"> </w:t>
      </w:r>
      <w:r w:rsidR="0003587F" w:rsidRPr="003C3D20">
        <w:rPr>
          <w:rStyle w:val="Ppogrubienie"/>
          <w:b w:val="0"/>
        </w:rPr>
        <w:t>lub ubezpieczonego</w:t>
      </w:r>
      <w:r w:rsidR="003F5946" w:rsidRPr="003C3D20">
        <w:t xml:space="preserve"> </w:t>
      </w:r>
      <w:r w:rsidR="00AE4B83" w:rsidRPr="003C3D20">
        <w:t>z umowy ubezpieczenia albo zleceniodawcę z</w:t>
      </w:r>
      <w:r w:rsidR="002801EB">
        <w:t> </w:t>
      </w:r>
      <w:r w:rsidR="00AE4B83" w:rsidRPr="003C3D20">
        <w:t xml:space="preserve">umowy gwarancji ubezpieczeniowej </w:t>
      </w:r>
      <w:r w:rsidR="003F5946" w:rsidRPr="003C3D20">
        <w:t xml:space="preserve">pośrednikowi </w:t>
      </w:r>
      <w:r w:rsidR="003F5946" w:rsidRPr="003C3D20">
        <w:rPr>
          <w:rStyle w:val="Ppogrubienie"/>
          <w:b w:val="0"/>
        </w:rPr>
        <w:t>ubezpieczeniowe</w:t>
      </w:r>
      <w:r w:rsidR="00B95F53" w:rsidRPr="003C3D20">
        <w:rPr>
          <w:rStyle w:val="Ppogrubienie"/>
          <w:b w:val="0"/>
        </w:rPr>
        <w:t>mu</w:t>
      </w:r>
      <w:r w:rsidR="003F5946" w:rsidRPr="003C3D20">
        <w:t xml:space="preserve"> uznaje się </w:t>
      </w:r>
      <w:r w:rsidR="002040EE" w:rsidRPr="003C3D20">
        <w:t>za</w:t>
      </w:r>
      <w:r w:rsidR="003F5946" w:rsidRPr="003C3D20">
        <w:t xml:space="preserve"> wpłacone zakładowi ubezpieczeń;</w:t>
      </w:r>
    </w:p>
    <w:p w:rsidR="003F5946" w:rsidRPr="003C3D20" w:rsidRDefault="00A34F35" w:rsidP="00AE4B83">
      <w:pPr>
        <w:pStyle w:val="PKTpunkt"/>
      </w:pPr>
      <w:r w:rsidRPr="003C3D20">
        <w:t>2)</w:t>
      </w:r>
      <w:r w:rsidRPr="003C3D20">
        <w:tab/>
      </w:r>
      <w:r w:rsidR="003F5946" w:rsidRPr="003C3D20">
        <w:t xml:space="preserve">zakład ubezpieczeń pośrednikowi </w:t>
      </w:r>
      <w:r w:rsidR="00B85253" w:rsidRPr="003C3D20">
        <w:rPr>
          <w:rStyle w:val="Ppogrubienie"/>
          <w:b w:val="0"/>
        </w:rPr>
        <w:t>ubezpieczeniowe</w:t>
      </w:r>
      <w:r w:rsidR="00B95F53" w:rsidRPr="003C3D20">
        <w:rPr>
          <w:rStyle w:val="Ppogrubienie"/>
          <w:b w:val="0"/>
        </w:rPr>
        <w:t>mu</w:t>
      </w:r>
      <w:r w:rsidR="00B85253" w:rsidRPr="003C3D20">
        <w:t xml:space="preserve"> </w:t>
      </w:r>
      <w:r w:rsidR="003F5946" w:rsidRPr="003C3D20">
        <w:t xml:space="preserve">nie uznaje się </w:t>
      </w:r>
      <w:r w:rsidR="005A029F" w:rsidRPr="003C3D20">
        <w:t>za</w:t>
      </w:r>
      <w:r w:rsidR="003F5946" w:rsidRPr="003C3D20">
        <w:t xml:space="preserve"> przekazane ubezpieczającemu, </w:t>
      </w:r>
      <w:r w:rsidR="00053350">
        <w:t>ubezpieczonemu</w:t>
      </w:r>
      <w:r w:rsidR="00AA6478">
        <w:t>,</w:t>
      </w:r>
      <w:r w:rsidR="00053350">
        <w:t xml:space="preserve"> </w:t>
      </w:r>
      <w:r w:rsidR="003F5946" w:rsidRPr="003C3D20">
        <w:t>uposażonemu lub uprawnionemu z umowy ubezpieczenia</w:t>
      </w:r>
      <w:r w:rsidR="00AC4972" w:rsidRPr="003C3D20">
        <w:t xml:space="preserve"> </w:t>
      </w:r>
      <w:r w:rsidR="00AE4B83" w:rsidRPr="003C3D20">
        <w:t>albo zleceniodawcy lub beneficjentowi z</w:t>
      </w:r>
      <w:r w:rsidR="00AE4B83" w:rsidRPr="003C3D20">
        <w:rPr>
          <w:rStyle w:val="Ppogrubienie"/>
          <w:b w:val="0"/>
        </w:rPr>
        <w:t xml:space="preserve"> </w:t>
      </w:r>
      <w:r w:rsidR="00AC4972" w:rsidRPr="003C3D20">
        <w:rPr>
          <w:rStyle w:val="Ppogrubienie"/>
          <w:b w:val="0"/>
        </w:rPr>
        <w:t>umowy gwarancji ubezpieczeniowej</w:t>
      </w:r>
      <w:r w:rsidR="003F5946" w:rsidRPr="003C3D20">
        <w:t>, do czasu ich faktycznego otrzymania przez te podmioty.</w:t>
      </w:r>
    </w:p>
    <w:p w:rsidR="00565E5F" w:rsidRPr="00565E5F" w:rsidRDefault="00B6352E" w:rsidP="00565E5F">
      <w:pPr>
        <w:pStyle w:val="ARTartustawynprozporzdzenia"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="003F5946" w:rsidRPr="00B73590">
        <w:rPr>
          <w:rStyle w:val="Ppogrubienie"/>
        </w:rPr>
        <w:t>17.</w:t>
      </w:r>
      <w:r w:rsidR="00DF5CE8">
        <w:t xml:space="preserve"> </w:t>
      </w:r>
      <w:r w:rsidR="00565E5F" w:rsidRPr="00565E5F">
        <w:t>1.</w:t>
      </w:r>
      <w:r w:rsidR="00DF5CE8">
        <w:t xml:space="preserve"> </w:t>
      </w:r>
      <w:r w:rsidR="00565E5F" w:rsidRPr="00565E5F">
        <w:rPr>
          <w:rStyle w:val="Ppogrubienie"/>
          <w:b w:val="0"/>
        </w:rPr>
        <w:t>Agent ubezpieczeniowy, broker ubezpieczeniowy</w:t>
      </w:r>
      <w:r w:rsidR="00565E5F" w:rsidRPr="00565E5F">
        <w:t xml:space="preserve"> lub zakład ubezpieczeń </w:t>
      </w:r>
      <w:r w:rsidR="00565E5F" w:rsidRPr="00565E5F">
        <w:rPr>
          <w:rStyle w:val="Ppogrubienie"/>
          <w:b w:val="0"/>
        </w:rPr>
        <w:t>wykonujący</w:t>
      </w:r>
      <w:r w:rsidR="00565E5F" w:rsidRPr="00565E5F">
        <w:t xml:space="preserve"> dystrybucję ubezpieczeń, o których mowa w grupie 3 działu I załącznika do ustawy o działalności ubezpieczeniowej i reasekuracyjnej, posiadają rozwiązania organizacyjne służące zapobieganiu konfliktom interesów, tak aby nie miały one negatywnego wpływu na interesy klientów.</w:t>
      </w:r>
    </w:p>
    <w:p w:rsidR="00565E5F" w:rsidRPr="00565E5F" w:rsidRDefault="00565E5F" w:rsidP="00565E5F">
      <w:pPr>
        <w:pStyle w:val="USTustnpkodeksu"/>
      </w:pPr>
      <w:r w:rsidRPr="00565E5F">
        <w:t>2.</w:t>
      </w:r>
      <w:r w:rsidR="00DF5CE8">
        <w:t xml:space="preserve"> </w:t>
      </w:r>
      <w:r w:rsidRPr="00565E5F">
        <w:rPr>
          <w:rStyle w:val="Ppogrubienie"/>
          <w:b w:val="0"/>
        </w:rPr>
        <w:t>Agent ubezpieczeniowy, broker ubezpieczeniowy</w:t>
      </w:r>
      <w:r w:rsidRPr="00565E5F">
        <w:t xml:space="preserve"> lub zakład ubezpieczeń zapewniają proporcjonalność rozwiązań organizacyj</w:t>
      </w:r>
      <w:r w:rsidR="00473B79">
        <w:t>nych, o których</w:t>
      </w:r>
      <w:r w:rsidRPr="00565E5F">
        <w:t xml:space="preserve"> mowa w ust. 1, do prowadzonej działalności</w:t>
      </w:r>
      <w:r w:rsidR="00AE7F35">
        <w:t xml:space="preserve"> i</w:t>
      </w:r>
      <w:r w:rsidRPr="00565E5F">
        <w:t xml:space="preserve"> </w:t>
      </w:r>
      <w:r w:rsidR="00473B79">
        <w:t>proponowanych</w:t>
      </w:r>
      <w:r w:rsidRPr="00565E5F">
        <w:t xml:space="preserve"> umów ubezpieczenia oraz rodzaju dystrybutora.</w:t>
      </w:r>
    </w:p>
    <w:p w:rsidR="00565E5F" w:rsidRPr="00565E5F" w:rsidRDefault="00565E5F" w:rsidP="008E18F9">
      <w:pPr>
        <w:pStyle w:val="USTustnpkodeksu"/>
      </w:pPr>
      <w:r w:rsidRPr="00565E5F">
        <w:t>3.</w:t>
      </w:r>
      <w:r w:rsidR="00DF5CE8">
        <w:t xml:space="preserve"> </w:t>
      </w:r>
      <w:r w:rsidRPr="00565E5F">
        <w:rPr>
          <w:rStyle w:val="Ppogrubienie"/>
          <w:b w:val="0"/>
        </w:rPr>
        <w:t>Agent ubezpieczeniowy, broker ubezpieczeniowy</w:t>
      </w:r>
      <w:r w:rsidRPr="00565E5F">
        <w:t xml:space="preserve"> i zakład ubezpieczeń </w:t>
      </w:r>
      <w:r w:rsidRPr="00565E5F">
        <w:rPr>
          <w:rStyle w:val="Ppogrubienie"/>
          <w:b w:val="0"/>
        </w:rPr>
        <w:t>podejmują działania w celu identyfikacji konfliktu</w:t>
      </w:r>
      <w:r w:rsidRPr="00565E5F">
        <w:t xml:space="preserve"> interesów między nimi, w tym między </w:t>
      </w:r>
      <w:r w:rsidR="00F73202">
        <w:t xml:space="preserve">ich </w:t>
      </w:r>
      <w:r w:rsidRPr="00565E5F">
        <w:t>członkami zarządu, prokurent</w:t>
      </w:r>
      <w:r w:rsidR="00F73202">
        <w:t>ami,</w:t>
      </w:r>
      <w:r w:rsidRPr="00565E5F">
        <w:t xml:space="preserve"> pracownikiem albo inn</w:t>
      </w:r>
      <w:r w:rsidR="00F73202">
        <w:t>ymi</w:t>
      </w:r>
      <w:r w:rsidRPr="00565E5F">
        <w:t xml:space="preserve"> powiązan</w:t>
      </w:r>
      <w:r w:rsidR="00F73202">
        <w:t>ymi</w:t>
      </w:r>
      <w:r w:rsidRPr="00565E5F">
        <w:t xml:space="preserve"> z nimi osob</w:t>
      </w:r>
      <w:r w:rsidR="00F73202">
        <w:t>ami</w:t>
      </w:r>
      <w:r w:rsidRPr="00565E5F">
        <w:t>, a ich klientami</w:t>
      </w:r>
      <w:r w:rsidRPr="008E18F9">
        <w:t xml:space="preserve">, lub też między </w:t>
      </w:r>
      <w:r w:rsidR="00F73202">
        <w:t xml:space="preserve">ich </w:t>
      </w:r>
      <w:r w:rsidRPr="008E18F9">
        <w:t>klientami</w:t>
      </w:r>
      <w:r w:rsidR="00F73202">
        <w:t>,</w:t>
      </w:r>
      <w:r w:rsidRPr="008E18F9">
        <w:t xml:space="preserve"> powstające w trakcie prowadzenia działalności w</w:t>
      </w:r>
      <w:r w:rsidR="002801EB">
        <w:t> </w:t>
      </w:r>
      <w:r w:rsidRPr="008E18F9">
        <w:t>zakresie dystrybucji ubezpieczeń, o których mowa w grupie 3 działu I załącznika do ustawy o działalności ubezpieczeniowej</w:t>
      </w:r>
      <w:r w:rsidRPr="00565E5F">
        <w:t xml:space="preserve"> i reasekuracyjnej.</w:t>
      </w:r>
    </w:p>
    <w:p w:rsidR="00565E5F" w:rsidRPr="00565E5F" w:rsidRDefault="00565E5F" w:rsidP="00565E5F">
      <w:pPr>
        <w:pStyle w:val="USTustnpkodeksu"/>
      </w:pPr>
      <w:r w:rsidRPr="00565E5F">
        <w:t>4.</w:t>
      </w:r>
      <w:r w:rsidR="00DF5CE8">
        <w:t xml:space="preserve"> </w:t>
      </w:r>
      <w:r w:rsidRPr="00565E5F">
        <w:t>Jeżeli roz</w:t>
      </w:r>
      <w:r w:rsidR="00473B79">
        <w:t>wiązania organizacyjne, o których</w:t>
      </w:r>
      <w:r w:rsidRPr="00565E5F">
        <w:t xml:space="preserve"> mowa w ust. 1, nie są wystarczające, aby zapewnić uniknięcie ryzyka naruszenia </w:t>
      </w:r>
      <w:r w:rsidRPr="00565E5F">
        <w:rPr>
          <w:rStyle w:val="Ppogrubienie"/>
          <w:b w:val="0"/>
        </w:rPr>
        <w:t>interesów klienta</w:t>
      </w:r>
      <w:r w:rsidRPr="00565E5F">
        <w:t>, a</w:t>
      </w:r>
      <w:r w:rsidRPr="00565E5F">
        <w:rPr>
          <w:rStyle w:val="Ppogrubienie"/>
          <w:b w:val="0"/>
        </w:rPr>
        <w:t>gent ubezpieczeniowy, broker ubezpieczeniowy</w:t>
      </w:r>
      <w:r w:rsidRPr="00565E5F">
        <w:t xml:space="preserve"> lub zakład ubezpieczeń przed zawarciem umowy ubezpieczenia ujawniają </w:t>
      </w:r>
      <w:r w:rsidRPr="00565E5F">
        <w:rPr>
          <w:rStyle w:val="Ppogrubienie"/>
          <w:b w:val="0"/>
        </w:rPr>
        <w:t xml:space="preserve">klientowi </w:t>
      </w:r>
      <w:r w:rsidRPr="00565E5F">
        <w:t>ogólny charakter lub źródła konfliktu interesów, w tym w szczególności informują klienta</w:t>
      </w:r>
      <w:r w:rsidR="00A878EF">
        <w:t>,</w:t>
      </w:r>
      <w:r w:rsidRPr="00565E5F">
        <w:t xml:space="preserve"> czy uzyskiwana prowizja z tytułu umowy ubezpieczenia jest uzależniona od wolumenu zawartych umów ubezpieczenia.</w:t>
      </w:r>
    </w:p>
    <w:p w:rsidR="00565E5F" w:rsidRPr="00565E5F" w:rsidRDefault="00565E5F" w:rsidP="00565E5F">
      <w:pPr>
        <w:pStyle w:val="USTustnpkodeksu"/>
      </w:pPr>
      <w:r w:rsidRPr="00565E5F">
        <w:t>5.</w:t>
      </w:r>
      <w:r w:rsidR="00DF5CE8">
        <w:t xml:space="preserve"> </w:t>
      </w:r>
      <w:r w:rsidRPr="00565E5F">
        <w:rPr>
          <w:rStyle w:val="Ppogrubienie"/>
          <w:b w:val="0"/>
        </w:rPr>
        <w:t>Agent ubezpieczeniowy, broker ubezpieczeniowy</w:t>
      </w:r>
      <w:r w:rsidR="00473B79">
        <w:t xml:space="preserve"> i zakład ubezpieczeń przekazują</w:t>
      </w:r>
      <w:r w:rsidRPr="00565E5F">
        <w:t xml:space="preserve"> informacje, o których mowa w ust. 4, na trwałym nośniku.</w:t>
      </w:r>
    </w:p>
    <w:p w:rsidR="00565E5F" w:rsidRPr="00565E5F" w:rsidRDefault="00565E5F" w:rsidP="00565E5F">
      <w:pPr>
        <w:pStyle w:val="USTustnpkodeksu"/>
      </w:pPr>
      <w:r w:rsidRPr="00565E5F">
        <w:t>6.</w:t>
      </w:r>
      <w:r w:rsidR="00DF5CE8">
        <w:t xml:space="preserve"> </w:t>
      </w:r>
      <w:r w:rsidRPr="00565E5F">
        <w:t xml:space="preserve">Informacje, o których mowa w ust. 4, obejmują odpowiednie dane i informacje uwzględniające </w:t>
      </w:r>
      <w:r w:rsidRPr="00565E5F">
        <w:rPr>
          <w:rStyle w:val="Ppogrubienie"/>
          <w:b w:val="0"/>
        </w:rPr>
        <w:t>rodzaj</w:t>
      </w:r>
      <w:r w:rsidRPr="00565E5F">
        <w:t xml:space="preserve"> </w:t>
      </w:r>
      <w:r w:rsidRPr="00565E5F">
        <w:rPr>
          <w:rStyle w:val="Ppogrubienie"/>
          <w:b w:val="0"/>
        </w:rPr>
        <w:t xml:space="preserve">klienta </w:t>
      </w:r>
      <w:r w:rsidRPr="00565E5F">
        <w:t xml:space="preserve">oraz umożliwiające </w:t>
      </w:r>
      <w:r w:rsidRPr="00565E5F">
        <w:rPr>
          <w:rStyle w:val="Ppogrubienie"/>
          <w:b w:val="0"/>
        </w:rPr>
        <w:t xml:space="preserve">klientowi </w:t>
      </w:r>
      <w:r w:rsidRPr="00565E5F">
        <w:t xml:space="preserve">podjęcie świadomej decyzji co do działalności </w:t>
      </w:r>
      <w:r w:rsidRPr="00565E5F">
        <w:rPr>
          <w:rStyle w:val="Ppogrubienie"/>
          <w:b w:val="0"/>
        </w:rPr>
        <w:t>dystrybutora ubezpieczeń</w:t>
      </w:r>
      <w:r w:rsidRPr="00565E5F">
        <w:t>, w odniesieniu do którego zaistniał konflikt interesów.</w:t>
      </w:r>
    </w:p>
    <w:p w:rsidR="00B80087" w:rsidRPr="00B80087" w:rsidRDefault="00B6352E" w:rsidP="00B8008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3F5946" w:rsidRPr="00B73590">
        <w:rPr>
          <w:rStyle w:val="Ppogrubienie"/>
        </w:rPr>
        <w:t>18.</w:t>
      </w:r>
      <w:r w:rsidR="00DF5CE8">
        <w:t xml:space="preserve"> </w:t>
      </w:r>
      <w:r w:rsidR="00565E5F" w:rsidRPr="00565E5F">
        <w:t>1.</w:t>
      </w:r>
      <w:r w:rsidR="00DF5CE8">
        <w:t xml:space="preserve"> </w:t>
      </w:r>
      <w:r w:rsidR="00565E5F" w:rsidRPr="00565E5F">
        <w:t xml:space="preserve">Zakład ubezpieczeń jest obowiązany udzielić odpowiedzi na reklamację klienta będącego osobą prawną </w:t>
      </w:r>
      <w:r w:rsidR="00B80087" w:rsidRPr="00B80087">
        <w:t xml:space="preserve">lub spółką nieposiadającą osobowości prawnej </w:t>
      </w:r>
      <w:r w:rsidR="00565E5F" w:rsidRPr="00565E5F">
        <w:t>w terminie 30</w:t>
      </w:r>
      <w:r w:rsidR="002801EB">
        <w:t> </w:t>
      </w:r>
      <w:r w:rsidR="00565E5F" w:rsidRPr="00565E5F">
        <w:t>dni od dnia jej otrzymania.</w:t>
      </w:r>
      <w:r w:rsidR="00B80087">
        <w:t xml:space="preserve"> </w:t>
      </w:r>
      <w:r w:rsidR="00B80087" w:rsidRPr="00B80087">
        <w:t>Do zachowania terminu wystarczy wysłanie odpowiedzi przed jego upływem.</w:t>
      </w:r>
    </w:p>
    <w:p w:rsidR="00B80087" w:rsidRPr="00B80087" w:rsidRDefault="00565E5F" w:rsidP="00B80087">
      <w:pPr>
        <w:pStyle w:val="USTustnpkodeksu"/>
      </w:pPr>
      <w:r w:rsidRPr="001718D6">
        <w:t>2.</w:t>
      </w:r>
      <w:r w:rsidR="00DF5CE8">
        <w:t xml:space="preserve"> </w:t>
      </w:r>
      <w:r w:rsidRPr="001718D6">
        <w:t xml:space="preserve">Broker ubezpieczeniowy, a także agent ubezpieczeniowy i agent oferujący ubezpieczenia uzupełniające wykonujący czynności agencyjne na rzecz więcej niż jednego zakładu ubezpieczeń w zakresie tego samego działu ubezpieczeń, zgodnie z załącznikiem do </w:t>
      </w:r>
      <w:r w:rsidRPr="001718D6">
        <w:lastRenderedPageBreak/>
        <w:t xml:space="preserve">ustawy o działalności ubezpieczeniowej i reasekuracyjnej, są obowiązani udzielić odpowiedzi na reklamację klienta będącego osobą prawną </w:t>
      </w:r>
      <w:r w:rsidR="00B80087" w:rsidRPr="00B80087">
        <w:t>lub spółką nieposiadającą osobowości prawnej</w:t>
      </w:r>
      <w:r w:rsidR="00B80087" w:rsidRPr="001718D6">
        <w:t xml:space="preserve"> </w:t>
      </w:r>
      <w:r w:rsidRPr="001718D6">
        <w:t>w terminie 30 dni od dnia jej otrzymania w zakresie niezwiązanym z udzielaną ochroną ubezpieczeniową.</w:t>
      </w:r>
      <w:r w:rsidR="00B80087">
        <w:t xml:space="preserve"> </w:t>
      </w:r>
      <w:r w:rsidR="00B80087" w:rsidRPr="00B80087">
        <w:t>Do zachowania terminu wystarczy wysłanie odpowiedzi przed jego upływem.</w:t>
      </w:r>
    </w:p>
    <w:p w:rsidR="00B80087" w:rsidRPr="00B80087" w:rsidRDefault="00B80087" w:rsidP="00B73590">
      <w:pPr>
        <w:pStyle w:val="USTustnpkodeksu"/>
        <w:keepNext/>
      </w:pPr>
      <w:r w:rsidRPr="00B80087">
        <w:t>3.</w:t>
      </w:r>
      <w:r w:rsidR="00DF5CE8">
        <w:t xml:space="preserve"> </w:t>
      </w:r>
      <w:r w:rsidRPr="00B80087">
        <w:t xml:space="preserve">W szczególnie skomplikowanych przypadkach, uniemożliwiających rozpatrzenie reklamacji i udzielenie odpowiedzi w terminie, o którym mowa w ust. 1 i 2, </w:t>
      </w:r>
      <w:r w:rsidR="004457BA">
        <w:t xml:space="preserve">zakład ubezpieczeń, broker ubezpieczeniowy, </w:t>
      </w:r>
      <w:r w:rsidR="004457BA" w:rsidRPr="001718D6">
        <w:t xml:space="preserve">agent ubezpieczeniowy </w:t>
      </w:r>
      <w:r w:rsidR="004457BA">
        <w:t>albo</w:t>
      </w:r>
      <w:r w:rsidR="004457BA" w:rsidRPr="001718D6">
        <w:t xml:space="preserve"> agent oferujący ubezpieczenia uzupełniające</w:t>
      </w:r>
      <w:r w:rsidR="004457BA">
        <w:t>, o których</w:t>
      </w:r>
      <w:r w:rsidRPr="00B80087">
        <w:t xml:space="preserve"> mowa w ust. 1 </w:t>
      </w:r>
      <w:r w:rsidR="004457BA">
        <w:t>i</w:t>
      </w:r>
      <w:r w:rsidRPr="00B80087">
        <w:t xml:space="preserve"> 2</w:t>
      </w:r>
      <w:r w:rsidR="004457BA">
        <w:t>,</w:t>
      </w:r>
      <w:r w:rsidRPr="00B80087">
        <w:t xml:space="preserve"> w informacji przekazywanej klientowi, który wystąpił z reklamacją:</w:t>
      </w:r>
    </w:p>
    <w:p w:rsidR="00B80087" w:rsidRPr="00B80087" w:rsidRDefault="00B80087" w:rsidP="00B80087">
      <w:pPr>
        <w:pStyle w:val="PKTpunkt"/>
      </w:pPr>
      <w:r w:rsidRPr="00B80087">
        <w:t>1)</w:t>
      </w:r>
      <w:r w:rsidRPr="00B80087">
        <w:tab/>
        <w:t>wyjaśnia przyczynę opóźnienia;</w:t>
      </w:r>
    </w:p>
    <w:p w:rsidR="00B80087" w:rsidRPr="00B80087" w:rsidRDefault="00B80087" w:rsidP="00B80087">
      <w:pPr>
        <w:pStyle w:val="PKTpunkt"/>
      </w:pPr>
      <w:r w:rsidRPr="00B80087">
        <w:t>2)</w:t>
      </w:r>
      <w:r w:rsidRPr="00B80087">
        <w:tab/>
        <w:t>wskazuje okoliczności, które muszą zostać ustalone dla rozpatrzenia sprawy;</w:t>
      </w:r>
    </w:p>
    <w:p w:rsidR="00B80087" w:rsidRPr="00B80087" w:rsidRDefault="00B80087" w:rsidP="00B80087">
      <w:pPr>
        <w:pStyle w:val="PKTpunkt"/>
      </w:pPr>
      <w:r w:rsidRPr="00B80087">
        <w:t>3)</w:t>
      </w:r>
      <w:r w:rsidRPr="00B80087">
        <w:tab/>
        <w:t>określa przewidywany termin rozpatrzenia reklamacji i udzielenia odpowiedzi, który nie może przekroczyć 60 dni od dnia otrzymania reklamacji.</w:t>
      </w:r>
    </w:p>
    <w:p w:rsidR="00565E5F" w:rsidRPr="001718D6" w:rsidRDefault="00B80087" w:rsidP="00565E5F">
      <w:pPr>
        <w:pStyle w:val="USTustnpkodeksu"/>
      </w:pPr>
      <w:r>
        <w:t>4</w:t>
      </w:r>
      <w:r w:rsidR="00565E5F" w:rsidRPr="001718D6">
        <w:t>.</w:t>
      </w:r>
      <w:r w:rsidR="00DF5CE8">
        <w:t xml:space="preserve"> </w:t>
      </w:r>
      <w:r w:rsidR="00565E5F" w:rsidRPr="001718D6">
        <w:t xml:space="preserve">Jeżeli </w:t>
      </w:r>
      <w:r w:rsidR="00DB2219">
        <w:t xml:space="preserve">zakład ubezpieczeń, broker ubezpieczeniowy, </w:t>
      </w:r>
      <w:r w:rsidR="00DB2219" w:rsidRPr="001718D6">
        <w:t xml:space="preserve">agent ubezpieczeniowy </w:t>
      </w:r>
      <w:r w:rsidR="00DB2219">
        <w:t>albo</w:t>
      </w:r>
      <w:r w:rsidR="00DB2219" w:rsidRPr="001718D6">
        <w:t xml:space="preserve"> agent oferujący ubezpieczenia uzupełniające</w:t>
      </w:r>
      <w:r>
        <w:t>,</w:t>
      </w:r>
      <w:r w:rsidR="00565E5F" w:rsidRPr="001718D6">
        <w:t xml:space="preserve"> o który</w:t>
      </w:r>
      <w:r w:rsidR="00DB2219">
        <w:t xml:space="preserve">ch </w:t>
      </w:r>
      <w:r w:rsidR="00565E5F" w:rsidRPr="001718D6">
        <w:t>mowa w ust. 1 i 2, nie udziel</w:t>
      </w:r>
      <w:r w:rsidR="00DB2219">
        <w:t>ą</w:t>
      </w:r>
      <w:r w:rsidR="00565E5F" w:rsidRPr="001718D6">
        <w:t xml:space="preserve"> odpowiedzi na reklamację w terminie, o którym mowa w ust. 1 i 2, uważa się, że uzna</w:t>
      </w:r>
      <w:r w:rsidR="00DB2219">
        <w:t>li</w:t>
      </w:r>
      <w:r w:rsidR="00565E5F" w:rsidRPr="001718D6">
        <w:t xml:space="preserve"> </w:t>
      </w:r>
      <w:r w:rsidR="00DB2219">
        <w:t xml:space="preserve">oni </w:t>
      </w:r>
      <w:r w:rsidR="00565E5F" w:rsidRPr="001718D6">
        <w:t>reklamację.</w:t>
      </w:r>
    </w:p>
    <w:p w:rsidR="00565E5F" w:rsidRPr="001718D6" w:rsidRDefault="00B80087" w:rsidP="00565E5F">
      <w:pPr>
        <w:pStyle w:val="USTustnpkodeksu"/>
      </w:pPr>
      <w:r>
        <w:t>5</w:t>
      </w:r>
      <w:r w:rsidR="00565E5F" w:rsidRPr="001718D6">
        <w:t>.</w:t>
      </w:r>
      <w:r w:rsidR="00DF5CE8">
        <w:t xml:space="preserve"> </w:t>
      </w:r>
      <w:r w:rsidR="00565E5F" w:rsidRPr="001718D6">
        <w:t xml:space="preserve">Odpowiedź na reklamację przekazuje </w:t>
      </w:r>
      <w:r w:rsidR="00DB2219">
        <w:t xml:space="preserve">się </w:t>
      </w:r>
      <w:r w:rsidR="00565E5F" w:rsidRPr="001718D6">
        <w:t xml:space="preserve">klientowi w postaci papierowej lub </w:t>
      </w:r>
      <w:r w:rsidR="00777F02">
        <w:t xml:space="preserve">na </w:t>
      </w:r>
      <w:r w:rsidR="00565E5F" w:rsidRPr="001718D6">
        <w:t>innym trwałym nośniku.</w:t>
      </w:r>
    </w:p>
    <w:p w:rsidR="003F5946" w:rsidRPr="00E54BCF" w:rsidRDefault="000D45F4" w:rsidP="003F5946">
      <w:pPr>
        <w:pStyle w:val="ROZDZODDZOZNoznaczenierozdziauluboddziau"/>
      </w:pPr>
      <w:r w:rsidRPr="00E54BCF">
        <w:t>Rozdział</w:t>
      </w:r>
      <w:r w:rsidR="00DF5CE8">
        <w:t xml:space="preserve"> </w:t>
      </w:r>
      <w:r w:rsidR="003F5946" w:rsidRPr="00E54BCF">
        <w:t>2</w:t>
      </w:r>
    </w:p>
    <w:p w:rsidR="003F5946" w:rsidRPr="00E54BCF" w:rsidRDefault="003F5946" w:rsidP="00B73590">
      <w:pPr>
        <w:pStyle w:val="ROZDZODDZPRZEDMprzedmiotregulacjirozdziauluboddziau"/>
      </w:pPr>
      <w:r w:rsidRPr="00E54BCF">
        <w:t xml:space="preserve">Agent </w:t>
      </w:r>
      <w:r w:rsidR="0085101F" w:rsidRPr="00E54BCF">
        <w:t>ubezpieczeniow</w:t>
      </w:r>
      <w:r w:rsidR="00B54847" w:rsidRPr="00E54BCF">
        <w:t>y, agent oferujący ubezpieczenia uzupełniające,</w:t>
      </w:r>
      <w:r w:rsidR="00C64679" w:rsidRPr="00E54BCF">
        <w:t xml:space="preserve"> </w:t>
      </w:r>
      <w:r w:rsidRPr="00E54BCF">
        <w:t>osoby</w:t>
      </w:r>
      <w:r w:rsidR="00DD5309" w:rsidRPr="00E54BCF">
        <w:t xml:space="preserve"> wykonujące czynności agencyjne</w:t>
      </w:r>
      <w:r w:rsidR="0011567D" w:rsidRPr="00E54BCF">
        <w:t xml:space="preserve">, </w:t>
      </w:r>
      <w:r w:rsidR="00936004" w:rsidRPr="00E54BCF">
        <w:t>osoby wykonujące czynności dystrybucyjne zakładu ubezpieczeń</w:t>
      </w:r>
      <w:r w:rsidR="0011567D" w:rsidRPr="00E54BCF">
        <w:t xml:space="preserve"> oraz osoby wykonujące czynności dystrybucyjne zakładu reasekuracji</w:t>
      </w:r>
    </w:p>
    <w:p w:rsidR="003F5946" w:rsidRPr="00E54BCF" w:rsidRDefault="00B6352E" w:rsidP="00B5484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3F5946" w:rsidRPr="00B73590">
        <w:rPr>
          <w:rStyle w:val="Ppogrubienie"/>
        </w:rPr>
        <w:t>19</w:t>
      </w:r>
      <w:r w:rsidR="001C5234" w:rsidRPr="00B73590">
        <w:rPr>
          <w:rStyle w:val="Ppogrubienie"/>
        </w:rPr>
        <w:t>.</w:t>
      </w:r>
      <w:r w:rsidR="00DF5CE8">
        <w:t xml:space="preserve"> </w:t>
      </w:r>
      <w:r w:rsidR="003F5946" w:rsidRPr="00E54BCF">
        <w:t xml:space="preserve">Agentem </w:t>
      </w:r>
      <w:r w:rsidR="0085101F" w:rsidRPr="00E54BCF">
        <w:t>ubezpieczeniow</w:t>
      </w:r>
      <w:r w:rsidR="00B54847" w:rsidRPr="00E54BCF">
        <w:t xml:space="preserve">ym </w:t>
      </w:r>
      <w:r w:rsidR="001511C4">
        <w:t>ani</w:t>
      </w:r>
      <w:r w:rsidR="001511C4" w:rsidRPr="00E54BCF">
        <w:t xml:space="preserve"> </w:t>
      </w:r>
      <w:r w:rsidR="0011567D" w:rsidRPr="00E54BCF">
        <w:t xml:space="preserve">agentem oferującym ubezpieczenia uzupełniające </w:t>
      </w:r>
      <w:r w:rsidR="003F5946" w:rsidRPr="00E54BCF">
        <w:t>nie może być przedsiębiorca prawomocnie pozbawiony prawa prowadzenia działalności gospodarczej zgodnie z art. 373 lub art. 374 ustawy z dnia 28 lutego</w:t>
      </w:r>
      <w:r w:rsidR="00932A94" w:rsidRPr="00E54BCF">
        <w:t xml:space="preserve"> 2003 r. </w:t>
      </w:r>
      <w:r w:rsidR="002444BB">
        <w:rPr>
          <w:rFonts w:cs="Times"/>
        </w:rPr>
        <w:t>‒</w:t>
      </w:r>
      <w:r w:rsidR="00932A94" w:rsidRPr="00E54BCF">
        <w:t xml:space="preserve"> Prawo upadłościowe </w:t>
      </w:r>
      <w:r w:rsidR="002040EE" w:rsidRPr="00E54BCF">
        <w:t xml:space="preserve">(Dz. U. z </w:t>
      </w:r>
      <w:r w:rsidR="002444BB">
        <w:t>2016 r. poz. 2171, 2260 i 2261 oraz z 2017 r. poz. 791</w:t>
      </w:r>
      <w:r w:rsidR="002040EE" w:rsidRPr="00E54BCF">
        <w:t>),</w:t>
      </w:r>
      <w:r w:rsidR="003F5946" w:rsidRPr="00E54BCF">
        <w:t xml:space="preserve"> w</w:t>
      </w:r>
      <w:r w:rsidR="002801EB">
        <w:t> </w:t>
      </w:r>
      <w:r w:rsidR="003F5946" w:rsidRPr="00E54BCF">
        <w:t>czasie trwania orzeczonego zakazu.</w:t>
      </w:r>
    </w:p>
    <w:p w:rsidR="003F5946" w:rsidRPr="00E54BCF" w:rsidRDefault="003D220C" w:rsidP="00D80DD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3F5946" w:rsidRPr="00B73590">
        <w:rPr>
          <w:rStyle w:val="Ppogrubienie"/>
        </w:rPr>
        <w:t>20.</w:t>
      </w:r>
      <w:r w:rsidR="00DF5CE8">
        <w:t xml:space="preserve"> </w:t>
      </w:r>
      <w:r w:rsidR="003F5946" w:rsidRPr="00E54BCF">
        <w:t xml:space="preserve">Działalność agencyjna powinna być wykonywana z zachowaniem staranności określonej w art. 355 § 2 </w:t>
      </w:r>
      <w:r w:rsidR="002040EE" w:rsidRPr="00E54BCF">
        <w:t xml:space="preserve">ustawy z dnia 23 kwietnia 1964 r. </w:t>
      </w:r>
      <w:r w:rsidR="002040EE" w:rsidRPr="00E54BCF">
        <w:rPr>
          <w:rFonts w:cs="Times"/>
        </w:rPr>
        <w:t>‒</w:t>
      </w:r>
      <w:r w:rsidR="002040EE" w:rsidRPr="00E54BCF">
        <w:t xml:space="preserve"> Kodeks</w:t>
      </w:r>
      <w:r w:rsidR="003F5946" w:rsidRPr="00E54BCF">
        <w:t xml:space="preserve"> cywiln</w:t>
      </w:r>
      <w:r w:rsidR="002040EE" w:rsidRPr="00E54BCF">
        <w:t>y (Dz. U. z</w:t>
      </w:r>
      <w:r w:rsidR="002801EB">
        <w:t> </w:t>
      </w:r>
      <w:r w:rsidR="002040EE" w:rsidRPr="00E54BCF">
        <w:t>201</w:t>
      </w:r>
      <w:r w:rsidR="002444BB">
        <w:t>7</w:t>
      </w:r>
      <w:r w:rsidR="002801EB">
        <w:t> </w:t>
      </w:r>
      <w:r w:rsidR="002040EE" w:rsidRPr="00E54BCF">
        <w:t xml:space="preserve">r. poz. </w:t>
      </w:r>
      <w:r w:rsidR="002444BB">
        <w:t>459</w:t>
      </w:r>
      <w:r w:rsidR="00ED5C0A">
        <w:t>, 933 i 1132</w:t>
      </w:r>
      <w:r w:rsidR="002040EE" w:rsidRPr="00E54BCF">
        <w:t>)</w:t>
      </w:r>
      <w:r w:rsidR="003F5946" w:rsidRPr="00E54BCF">
        <w:t xml:space="preserve"> oraz dobrych obyczajów.</w:t>
      </w:r>
    </w:p>
    <w:p w:rsidR="003F5946" w:rsidRPr="00565E5F" w:rsidRDefault="003D220C" w:rsidP="00B73590">
      <w:pPr>
        <w:pStyle w:val="ARTartustawynprozporzdzenia"/>
        <w:keepNext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="003F5946" w:rsidRPr="00B73590">
        <w:rPr>
          <w:rStyle w:val="Ppogrubienie"/>
        </w:rPr>
        <w:t>21</w:t>
      </w:r>
      <w:r w:rsidR="000D45F4" w:rsidRPr="00B73590">
        <w:rPr>
          <w:rStyle w:val="Ppogrubienie"/>
        </w:rPr>
        <w:t>.</w:t>
      </w:r>
      <w:r w:rsidR="00DF5CE8">
        <w:t xml:space="preserve"> </w:t>
      </w:r>
      <w:r w:rsidR="000D45F4" w:rsidRPr="00565E5F">
        <w:t>1.</w:t>
      </w:r>
      <w:r w:rsidR="00DF5CE8">
        <w:t xml:space="preserve"> </w:t>
      </w:r>
      <w:r w:rsidR="003F5946" w:rsidRPr="00565E5F">
        <w:t>Czynności agencyjne</w:t>
      </w:r>
      <w:r w:rsidR="0011567D" w:rsidRPr="00565E5F">
        <w:t>,</w:t>
      </w:r>
      <w:r w:rsidR="00936004" w:rsidRPr="00565E5F">
        <w:rPr>
          <w:rStyle w:val="Ppogrubienie"/>
          <w:b w:val="0"/>
        </w:rPr>
        <w:t xml:space="preserve"> czynności dystrybucyjne zakładu ubezpieczeń</w:t>
      </w:r>
      <w:r w:rsidR="003F5946" w:rsidRPr="00565E5F">
        <w:t xml:space="preserve"> </w:t>
      </w:r>
      <w:r w:rsidR="0011567D" w:rsidRPr="00565E5F">
        <w:rPr>
          <w:rStyle w:val="Ppogrubienie"/>
          <w:b w:val="0"/>
        </w:rPr>
        <w:t xml:space="preserve">oraz czynności dystrybucyjne zakładu </w:t>
      </w:r>
      <w:r w:rsidR="00E15C6B" w:rsidRPr="00565E5F">
        <w:rPr>
          <w:rStyle w:val="Ppogrubienie"/>
          <w:b w:val="0"/>
        </w:rPr>
        <w:t xml:space="preserve">reasekuracji </w:t>
      </w:r>
      <w:r w:rsidR="003F5946" w:rsidRPr="00565E5F">
        <w:t>mogą być wykonywane wyłącznie przez osobę fizyczną, która spełnia łącznie następujące warunki:</w:t>
      </w:r>
    </w:p>
    <w:p w:rsidR="003F5946" w:rsidRPr="00E54BCF" w:rsidRDefault="00A34F35" w:rsidP="003F5946">
      <w:pPr>
        <w:pStyle w:val="PKTpunkt"/>
      </w:pPr>
      <w:r w:rsidRPr="00E54BCF">
        <w:t>1)</w:t>
      </w:r>
      <w:r w:rsidRPr="00E54BCF">
        <w:tab/>
      </w:r>
      <w:r w:rsidR="003F5946" w:rsidRPr="00E54BCF">
        <w:t>posiada pełną zdolność do czynności prawnych;</w:t>
      </w:r>
    </w:p>
    <w:p w:rsidR="003F5946" w:rsidRPr="00E54BCF" w:rsidRDefault="00A34F35" w:rsidP="00B73590">
      <w:pPr>
        <w:pStyle w:val="PKTpunkt"/>
        <w:keepNext/>
      </w:pPr>
      <w:r w:rsidRPr="00E54BCF">
        <w:t>2)</w:t>
      </w:r>
      <w:r w:rsidRPr="00E54BCF">
        <w:tab/>
      </w:r>
      <w:r w:rsidR="003F5946" w:rsidRPr="00E54BCF">
        <w:t>nie była prawomocnie skazana za umyślne przestępstwo:</w:t>
      </w:r>
    </w:p>
    <w:p w:rsidR="003F5946" w:rsidRPr="00E54BCF" w:rsidRDefault="00A34F35" w:rsidP="003F5946">
      <w:pPr>
        <w:pStyle w:val="LITlitera"/>
      </w:pPr>
      <w:r w:rsidRPr="00E54BCF">
        <w:t>a)</w:t>
      </w:r>
      <w:r w:rsidRPr="00E54BCF">
        <w:tab/>
      </w:r>
      <w:r w:rsidR="003F5946" w:rsidRPr="00E54BCF">
        <w:t>przeciwko życiu i zdrowiu,</w:t>
      </w:r>
    </w:p>
    <w:p w:rsidR="003F5946" w:rsidRPr="00E54BCF" w:rsidRDefault="00A34F35" w:rsidP="003F5946">
      <w:pPr>
        <w:pStyle w:val="LITlitera"/>
      </w:pPr>
      <w:r w:rsidRPr="00E54BCF">
        <w:t>b)</w:t>
      </w:r>
      <w:r w:rsidRPr="00E54BCF">
        <w:tab/>
      </w:r>
      <w:r w:rsidR="003F5946" w:rsidRPr="00E54BCF">
        <w:t>przeciwko wymiarowi sprawiedliwości,</w:t>
      </w:r>
    </w:p>
    <w:p w:rsidR="003F5946" w:rsidRPr="00E54BCF" w:rsidRDefault="00A34F35" w:rsidP="003F5946">
      <w:pPr>
        <w:pStyle w:val="LITlitera"/>
      </w:pPr>
      <w:r w:rsidRPr="00E54BCF">
        <w:t>c)</w:t>
      </w:r>
      <w:r w:rsidRPr="00E54BCF">
        <w:tab/>
      </w:r>
      <w:r w:rsidR="003F5946" w:rsidRPr="00E54BCF">
        <w:t>przeciwko ochronie informacji,</w:t>
      </w:r>
    </w:p>
    <w:p w:rsidR="003F5946" w:rsidRPr="00E54BCF" w:rsidRDefault="00A34F35" w:rsidP="003F5946">
      <w:pPr>
        <w:pStyle w:val="LITlitera"/>
      </w:pPr>
      <w:r w:rsidRPr="00E54BCF">
        <w:t>d)</w:t>
      </w:r>
      <w:r w:rsidRPr="00E54BCF">
        <w:tab/>
      </w:r>
      <w:r w:rsidR="003F5946" w:rsidRPr="00E54BCF">
        <w:t>przeciwko wiarygodności dokumentów,</w:t>
      </w:r>
    </w:p>
    <w:p w:rsidR="003F5946" w:rsidRPr="00E54BCF" w:rsidRDefault="00A34F35" w:rsidP="003F5946">
      <w:pPr>
        <w:pStyle w:val="LITlitera"/>
      </w:pPr>
      <w:r w:rsidRPr="00E54BCF">
        <w:t>e)</w:t>
      </w:r>
      <w:r w:rsidRPr="00E54BCF">
        <w:tab/>
      </w:r>
      <w:r w:rsidR="003F5946" w:rsidRPr="00E54BCF">
        <w:t>przeciwko mieniu,</w:t>
      </w:r>
    </w:p>
    <w:p w:rsidR="003F5946" w:rsidRPr="00E54BCF" w:rsidRDefault="00A34F35" w:rsidP="003F5946">
      <w:pPr>
        <w:pStyle w:val="LITlitera"/>
      </w:pPr>
      <w:r w:rsidRPr="00E54BCF">
        <w:t>f)</w:t>
      </w:r>
      <w:r w:rsidRPr="00E54BCF">
        <w:tab/>
      </w:r>
      <w:r w:rsidR="003F5946" w:rsidRPr="00E54BCF">
        <w:t>przeciwko obrotowi gospodarczemu,</w:t>
      </w:r>
    </w:p>
    <w:p w:rsidR="003F5946" w:rsidRPr="00E54BCF" w:rsidRDefault="00A34F35" w:rsidP="003F5946">
      <w:pPr>
        <w:pStyle w:val="LITlitera"/>
      </w:pPr>
      <w:r w:rsidRPr="00E54BCF">
        <w:t>g)</w:t>
      </w:r>
      <w:r w:rsidRPr="00E54BCF">
        <w:tab/>
      </w:r>
      <w:r w:rsidR="003F5946" w:rsidRPr="00E54BCF">
        <w:t>przeciwko obrotowi pieniędzmi i papierami wartościowymi,</w:t>
      </w:r>
    </w:p>
    <w:p w:rsidR="003F5946" w:rsidRPr="00E54BCF" w:rsidRDefault="00A34F35" w:rsidP="003F5946">
      <w:pPr>
        <w:pStyle w:val="LITlitera"/>
      </w:pPr>
      <w:r w:rsidRPr="00E54BCF">
        <w:t>h)</w:t>
      </w:r>
      <w:r w:rsidRPr="00E54BCF">
        <w:tab/>
      </w:r>
      <w:r w:rsidR="003F5946" w:rsidRPr="00E54BCF">
        <w:t>skarbowe;</w:t>
      </w:r>
    </w:p>
    <w:p w:rsidR="003F5946" w:rsidRPr="00E54BCF" w:rsidRDefault="00A34F35" w:rsidP="003F5946">
      <w:pPr>
        <w:pStyle w:val="PKTpunkt"/>
      </w:pPr>
      <w:r w:rsidRPr="00E54BCF">
        <w:t>3)</w:t>
      </w:r>
      <w:r w:rsidRPr="00E54BCF">
        <w:tab/>
      </w:r>
      <w:r w:rsidR="003F5946" w:rsidRPr="00E54BCF">
        <w:t xml:space="preserve">daje rękojmię należytego wykonywania </w:t>
      </w:r>
      <w:r w:rsidR="00ED5C0A">
        <w:t xml:space="preserve">tych </w:t>
      </w:r>
      <w:r w:rsidR="003F5946" w:rsidRPr="00E54BCF">
        <w:t>czynności;</w:t>
      </w:r>
    </w:p>
    <w:p w:rsidR="003F5946" w:rsidRPr="00E54BCF" w:rsidRDefault="00A34F35" w:rsidP="003F5946">
      <w:pPr>
        <w:pStyle w:val="PKTpunkt"/>
      </w:pPr>
      <w:r w:rsidRPr="00E54BCF">
        <w:t>4)</w:t>
      </w:r>
      <w:r w:rsidRPr="00E54BCF">
        <w:tab/>
      </w:r>
      <w:r w:rsidR="003F5946" w:rsidRPr="00E54BCF">
        <w:t xml:space="preserve">posiada co najmniej </w:t>
      </w:r>
      <w:r w:rsidR="005C33BE" w:rsidRPr="00E54BCF">
        <w:t xml:space="preserve">wykształcenie </w:t>
      </w:r>
      <w:r w:rsidR="003F5946" w:rsidRPr="00E54BCF">
        <w:t>średnie</w:t>
      </w:r>
      <w:r w:rsidR="005C33BE">
        <w:t xml:space="preserve"> lub średnie branżowe</w:t>
      </w:r>
      <w:r w:rsidR="003F5946" w:rsidRPr="00E54BCF">
        <w:t>;</w:t>
      </w:r>
    </w:p>
    <w:p w:rsidR="00D966F1" w:rsidRDefault="00A34F35" w:rsidP="00565E5F">
      <w:pPr>
        <w:pStyle w:val="PKTpunkt"/>
      </w:pPr>
      <w:r w:rsidRPr="00E54BCF">
        <w:t>5)</w:t>
      </w:r>
      <w:r w:rsidRPr="00E54BCF">
        <w:tab/>
      </w:r>
      <w:r w:rsidR="003F5946" w:rsidRPr="00E54BCF">
        <w:t xml:space="preserve">zdała egzamin przeprowadzony przez </w:t>
      </w:r>
      <w:r w:rsidR="003F5946" w:rsidRPr="00F62B48">
        <w:t>zakład ubezpieczeń</w:t>
      </w:r>
      <w:r w:rsidR="00793626" w:rsidRPr="00F62B48">
        <w:t xml:space="preserve"> </w:t>
      </w:r>
      <w:r w:rsidR="00793626" w:rsidRPr="00F62B48">
        <w:rPr>
          <w:rStyle w:val="Ppogrubienie"/>
          <w:b w:val="0"/>
        </w:rPr>
        <w:t>lub zakład reasekuracji</w:t>
      </w:r>
      <w:r w:rsidR="003F5946" w:rsidRPr="00E54BCF">
        <w:t>.</w:t>
      </w:r>
    </w:p>
    <w:p w:rsidR="00473B79" w:rsidRPr="00473B79" w:rsidRDefault="00473B79" w:rsidP="00473B79">
      <w:pPr>
        <w:pStyle w:val="USTustnpkodeksu"/>
      </w:pPr>
      <w:r w:rsidRPr="00473B79">
        <w:t>2.</w:t>
      </w:r>
      <w:r w:rsidR="00DF5CE8">
        <w:t xml:space="preserve"> </w:t>
      </w:r>
      <w:r w:rsidRPr="00473B79">
        <w:t xml:space="preserve">Czynności agencyjne mogą być wykonywane przez osobę fizyczną po wpisaniu </w:t>
      </w:r>
      <w:r w:rsidR="00F23258">
        <w:t xml:space="preserve">jej </w:t>
      </w:r>
      <w:r w:rsidRPr="00473B79">
        <w:t xml:space="preserve">do rejestru </w:t>
      </w:r>
      <w:r w:rsidRPr="00473B79">
        <w:rPr>
          <w:rStyle w:val="Ppogrubienie"/>
          <w:b w:val="0"/>
        </w:rPr>
        <w:t>agentów.</w:t>
      </w:r>
    </w:p>
    <w:p w:rsidR="003F5946" w:rsidRPr="00E54BCF" w:rsidRDefault="00300969" w:rsidP="00B73590">
      <w:pPr>
        <w:pStyle w:val="USTustnpkodeksu"/>
        <w:keepNext/>
      </w:pPr>
      <w:r>
        <w:t>3</w:t>
      </w:r>
      <w:r w:rsidR="00C838F8">
        <w:t>.</w:t>
      </w:r>
      <w:r w:rsidR="00DF5CE8">
        <w:t xml:space="preserve"> </w:t>
      </w:r>
      <w:r w:rsidR="003F5946" w:rsidRPr="00E54BCF">
        <w:t>Warunki, o których mowa w ust. 1, powinni spełniać również:</w:t>
      </w:r>
    </w:p>
    <w:p w:rsidR="003F5946" w:rsidRPr="00E54BCF" w:rsidRDefault="00A34F35" w:rsidP="003F5946">
      <w:pPr>
        <w:pStyle w:val="PKTpunkt"/>
      </w:pPr>
      <w:r w:rsidRPr="00E54BCF">
        <w:t>1)</w:t>
      </w:r>
      <w:r w:rsidRPr="00E54BCF">
        <w:tab/>
      </w:r>
      <w:r w:rsidR="003F5946" w:rsidRPr="00E54BCF">
        <w:t xml:space="preserve">agenci </w:t>
      </w:r>
      <w:r w:rsidR="00D8484A" w:rsidRPr="00E54BCF">
        <w:t>ubezpieczeniowi oraz agenci oferujący ubezpieczenia uzupełniające</w:t>
      </w:r>
      <w:r w:rsidR="003F5946" w:rsidRPr="00E54BCF">
        <w:t xml:space="preserve"> będący osobami fizycznymi;</w:t>
      </w:r>
    </w:p>
    <w:p w:rsidR="003F5946" w:rsidRPr="00E54BCF" w:rsidRDefault="00A34F35" w:rsidP="00B73590">
      <w:pPr>
        <w:pStyle w:val="PKTpunkt"/>
        <w:keepNext/>
      </w:pPr>
      <w:r w:rsidRPr="00E54BCF">
        <w:t>2)</w:t>
      </w:r>
      <w:r w:rsidRPr="00E54BCF">
        <w:tab/>
      </w:r>
      <w:r w:rsidR="003F5946" w:rsidRPr="00E54BCF">
        <w:t xml:space="preserve">w przypadku </w:t>
      </w:r>
      <w:r w:rsidR="003F5946" w:rsidRPr="00E54BCF">
        <w:rPr>
          <w:rStyle w:val="Ppogrubienie"/>
          <w:b w:val="0"/>
        </w:rPr>
        <w:t xml:space="preserve">agentów </w:t>
      </w:r>
      <w:r w:rsidR="00D8484A" w:rsidRPr="00E54BCF">
        <w:rPr>
          <w:rStyle w:val="Ppogrubienie"/>
          <w:b w:val="0"/>
        </w:rPr>
        <w:t>ubezpieczeniowych oraz</w:t>
      </w:r>
      <w:r w:rsidR="003F5946" w:rsidRPr="00E54BCF">
        <w:rPr>
          <w:rStyle w:val="Ppogrubienie"/>
          <w:b w:val="0"/>
        </w:rPr>
        <w:t xml:space="preserve"> </w:t>
      </w:r>
      <w:r w:rsidR="00D8484A" w:rsidRPr="00E54BCF">
        <w:rPr>
          <w:rStyle w:val="Ppogrubienie"/>
          <w:b w:val="0"/>
        </w:rPr>
        <w:t>agentów oferujących ubezpieczenia uzupełniające</w:t>
      </w:r>
      <w:r w:rsidR="00D8484A" w:rsidRPr="00E54BCF">
        <w:t xml:space="preserve"> </w:t>
      </w:r>
      <w:r w:rsidR="003F5946" w:rsidRPr="00E54BCF">
        <w:t>będących spółkami nieposiadającymi osobowości prawnej:</w:t>
      </w:r>
    </w:p>
    <w:p w:rsidR="002B3795" w:rsidRPr="00E54BCF" w:rsidRDefault="00A34F35" w:rsidP="002B3795">
      <w:pPr>
        <w:pStyle w:val="LITlitera"/>
      </w:pPr>
      <w:r w:rsidRPr="00E54BCF">
        <w:t>a)</w:t>
      </w:r>
      <w:r w:rsidRPr="00E54BCF">
        <w:tab/>
      </w:r>
      <w:r w:rsidR="002B3795" w:rsidRPr="00E54BCF">
        <w:t>wspólnicy tych spółek, o ile są osobami fizycznymi,</w:t>
      </w:r>
    </w:p>
    <w:p w:rsidR="002B3795" w:rsidRPr="00E54BCF" w:rsidRDefault="00A34F35" w:rsidP="008546A9">
      <w:pPr>
        <w:pStyle w:val="LITlitera"/>
      </w:pPr>
      <w:r w:rsidRPr="00E54BCF">
        <w:t>b)</w:t>
      </w:r>
      <w:r w:rsidRPr="00E54BCF">
        <w:tab/>
      </w:r>
      <w:r w:rsidR="002B3795" w:rsidRPr="00E54BCF">
        <w:t xml:space="preserve">w przypadku gdy wspólnikami tych spółek są osoby prawne </w:t>
      </w:r>
      <w:r w:rsidR="006C101C" w:rsidRPr="006C101C">
        <w:t>‒</w:t>
      </w:r>
      <w:r w:rsidR="002B3795" w:rsidRPr="00E54BCF">
        <w:t xml:space="preserve"> </w:t>
      </w:r>
      <w:r w:rsidR="002B3795" w:rsidRPr="00E54BCF">
        <w:rPr>
          <w:rStyle w:val="Ppogrubienie"/>
          <w:b w:val="0"/>
        </w:rPr>
        <w:t xml:space="preserve">co najmniej </w:t>
      </w:r>
      <w:r w:rsidR="00DD5309" w:rsidRPr="00E54BCF">
        <w:rPr>
          <w:rStyle w:val="Ppogrubienie"/>
          <w:b w:val="0"/>
        </w:rPr>
        <w:t>połowa ich członków zarządu</w:t>
      </w:r>
      <w:r w:rsidR="002B3795" w:rsidRPr="00E54BCF">
        <w:t>;</w:t>
      </w:r>
    </w:p>
    <w:p w:rsidR="002B3795" w:rsidRPr="00E54BCF" w:rsidRDefault="00A34F35" w:rsidP="008546A9">
      <w:pPr>
        <w:pStyle w:val="PKTpunkt"/>
      </w:pPr>
      <w:r w:rsidRPr="00E54BCF">
        <w:t>3)</w:t>
      </w:r>
      <w:r w:rsidRPr="00E54BCF">
        <w:tab/>
      </w:r>
      <w:r w:rsidR="002B3795" w:rsidRPr="00E54BCF">
        <w:t xml:space="preserve">w przypadku </w:t>
      </w:r>
      <w:r w:rsidR="00D8484A" w:rsidRPr="00E54BCF">
        <w:rPr>
          <w:rStyle w:val="Ppogrubienie"/>
          <w:b w:val="0"/>
        </w:rPr>
        <w:t>agentów ubezpieczeniowych oraz agentów oferujących ubezpieczenia uzupełniające</w:t>
      </w:r>
      <w:r w:rsidR="00D8484A" w:rsidRPr="00E54BCF">
        <w:t xml:space="preserve"> </w:t>
      </w:r>
      <w:r w:rsidR="002B3795" w:rsidRPr="00E54BCF">
        <w:t xml:space="preserve">będących osobami prawnymi </w:t>
      </w:r>
      <w:r w:rsidR="006C101C" w:rsidRPr="006C101C">
        <w:t>‒</w:t>
      </w:r>
      <w:r w:rsidR="002B3795" w:rsidRPr="00E54BCF">
        <w:t xml:space="preserve"> </w:t>
      </w:r>
      <w:r w:rsidR="002B3795" w:rsidRPr="00E54BCF">
        <w:rPr>
          <w:rStyle w:val="Ppogrubienie"/>
          <w:b w:val="0"/>
        </w:rPr>
        <w:t xml:space="preserve">co najmniej </w:t>
      </w:r>
      <w:r w:rsidR="00DD5309" w:rsidRPr="00E54BCF">
        <w:rPr>
          <w:rStyle w:val="Ppogrubienie"/>
          <w:b w:val="0"/>
        </w:rPr>
        <w:t>połowa ich członków zarządu</w:t>
      </w:r>
      <w:r w:rsidR="002B3795" w:rsidRPr="00E54BCF">
        <w:t>.</w:t>
      </w:r>
    </w:p>
    <w:p w:rsidR="000A41A2" w:rsidRPr="00BF4049" w:rsidRDefault="00300969" w:rsidP="00BF4049">
      <w:pPr>
        <w:pStyle w:val="USTustnpkodeksu"/>
      </w:pPr>
      <w:r>
        <w:t>4</w:t>
      </w:r>
      <w:r w:rsidR="002E44C5" w:rsidRPr="00BF4049">
        <w:t>.</w:t>
      </w:r>
      <w:r w:rsidR="00DF5CE8">
        <w:t xml:space="preserve"> </w:t>
      </w:r>
      <w:r w:rsidR="002E44C5" w:rsidRPr="00BF4049">
        <w:t>Agent ubezpieczeniowy i agent oferujący ubezpieczenia uzupełniające</w:t>
      </w:r>
      <w:r>
        <w:t>,</w:t>
      </w:r>
      <w:r w:rsidR="002E44C5" w:rsidRPr="00BF4049">
        <w:t xml:space="preserve"> niebędący </w:t>
      </w:r>
      <w:r w:rsidR="00852CF2" w:rsidRPr="00BF4049">
        <w:t>osob</w:t>
      </w:r>
      <w:r w:rsidR="00852CF2">
        <w:t>ami</w:t>
      </w:r>
      <w:r w:rsidR="00852CF2" w:rsidRPr="00BF4049">
        <w:t xml:space="preserve"> </w:t>
      </w:r>
      <w:r w:rsidR="002E44C5" w:rsidRPr="00BF4049">
        <w:t>fizyczn</w:t>
      </w:r>
      <w:r w:rsidR="00852CF2">
        <w:t>ymi</w:t>
      </w:r>
      <w:r>
        <w:t>,</w:t>
      </w:r>
      <w:r w:rsidR="002E44C5" w:rsidRPr="00BF4049">
        <w:t xml:space="preserve"> </w:t>
      </w:r>
      <w:r w:rsidR="008818F1" w:rsidRPr="00BF4049">
        <w:t>mogą wykonywać działalność agencyjną</w:t>
      </w:r>
      <w:r w:rsidR="00D65965">
        <w:t>,</w:t>
      </w:r>
      <w:r w:rsidR="008818F1" w:rsidRPr="00BF4049">
        <w:t xml:space="preserve"> jeżeli </w:t>
      </w:r>
      <w:r w:rsidR="000A41A2" w:rsidRPr="00BF4049">
        <w:t xml:space="preserve">udziały, o których mowa w </w:t>
      </w:r>
      <w:r w:rsidR="008818F1" w:rsidRPr="00BF4049">
        <w:t xml:space="preserve">art. 57 ust. 2 </w:t>
      </w:r>
      <w:r w:rsidR="000A41A2" w:rsidRPr="00BF4049">
        <w:t xml:space="preserve">pkt </w:t>
      </w:r>
      <w:r w:rsidR="000A41A2" w:rsidRPr="00BF4049">
        <w:rPr>
          <w:rStyle w:val="Ppogrubienie"/>
          <w:b w:val="0"/>
        </w:rPr>
        <w:t>8</w:t>
      </w:r>
      <w:r w:rsidR="000A41A2" w:rsidRPr="00BF4049">
        <w:t>, oraz bliskie powiązania, o których mowa w</w:t>
      </w:r>
      <w:r w:rsidR="008818F1" w:rsidRPr="00BF4049">
        <w:t xml:space="preserve"> art. 57 ust. 2 pkt</w:t>
      </w:r>
      <w:r w:rsidR="000A41A2" w:rsidRPr="00BF4049">
        <w:t xml:space="preserve"> </w:t>
      </w:r>
      <w:r w:rsidR="000A41A2" w:rsidRPr="00BF4049">
        <w:rPr>
          <w:rStyle w:val="Ppogrubienie"/>
          <w:b w:val="0"/>
        </w:rPr>
        <w:t>9</w:t>
      </w:r>
      <w:r w:rsidR="000A41A2" w:rsidRPr="00BF4049">
        <w:t xml:space="preserve">, </w:t>
      </w:r>
      <w:r w:rsidR="000A41A2" w:rsidRPr="00BF4049">
        <w:rPr>
          <w:rStyle w:val="Ppogrubienie"/>
          <w:b w:val="0"/>
        </w:rPr>
        <w:t>nie uniemożliwiają</w:t>
      </w:r>
      <w:r w:rsidR="000A41A2" w:rsidRPr="00BF4049">
        <w:t xml:space="preserve"> organowi nadzoru skuteczne</w:t>
      </w:r>
      <w:r w:rsidR="00D65965">
        <w:t>go</w:t>
      </w:r>
      <w:r w:rsidR="000A41A2" w:rsidRPr="00BF4049">
        <w:t xml:space="preserve"> sprawowani</w:t>
      </w:r>
      <w:r w:rsidR="00D65965">
        <w:t>a</w:t>
      </w:r>
      <w:r w:rsidR="000A41A2" w:rsidRPr="00BF4049">
        <w:t xml:space="preserve"> nadzoru.</w:t>
      </w:r>
    </w:p>
    <w:p w:rsidR="00F755A1" w:rsidRPr="00E54BCF" w:rsidRDefault="00300969" w:rsidP="004457BA">
      <w:pPr>
        <w:pStyle w:val="USTustnpkodeksu"/>
      </w:pPr>
      <w:r>
        <w:lastRenderedPageBreak/>
        <w:t>5</w:t>
      </w:r>
      <w:r w:rsidR="00B6352E" w:rsidRPr="00E54BCF">
        <w:t>.</w:t>
      </w:r>
      <w:r w:rsidR="00DF5CE8">
        <w:t xml:space="preserve"> </w:t>
      </w:r>
      <w:r w:rsidR="001E59A8">
        <w:t xml:space="preserve">W przypadku </w:t>
      </w:r>
      <w:r w:rsidR="002B3795" w:rsidRPr="00E54BCF">
        <w:t>osób</w:t>
      </w:r>
      <w:r w:rsidR="00F755A1" w:rsidRPr="00E54BCF">
        <w:t xml:space="preserve"> mających wykonywać czynności agencyjne u agentów oferujących </w:t>
      </w:r>
      <w:r w:rsidR="00F755A1" w:rsidRPr="004457BA">
        <w:t>ubezpieczenia uzupełniające</w:t>
      </w:r>
      <w:r w:rsidRPr="004457BA">
        <w:t>, osób, o których mowa w ust. 3</w:t>
      </w:r>
      <w:r w:rsidR="007A149B" w:rsidRPr="004457BA">
        <w:t>, osób</w:t>
      </w:r>
      <w:r w:rsidR="00F755A1" w:rsidRPr="004457BA">
        <w:t xml:space="preserve"> </w:t>
      </w:r>
      <w:r w:rsidR="001E59A8" w:rsidRPr="004457BA">
        <w:t xml:space="preserve">mających wykonywać </w:t>
      </w:r>
      <w:r w:rsidR="007A149B" w:rsidRPr="004457BA">
        <w:rPr>
          <w:rStyle w:val="Ppogrubienie"/>
          <w:b w:val="0"/>
        </w:rPr>
        <w:t>czynności dystrybucyjne zakładu reasekuracji</w:t>
      </w:r>
      <w:r w:rsidR="001E59A8" w:rsidRPr="004457BA">
        <w:rPr>
          <w:rStyle w:val="Ppogrubienie"/>
          <w:b w:val="0"/>
        </w:rPr>
        <w:t xml:space="preserve"> oraz</w:t>
      </w:r>
      <w:r w:rsidR="00AF213B" w:rsidRPr="004457BA">
        <w:rPr>
          <w:rStyle w:val="Ppogrubienie"/>
          <w:b w:val="0"/>
        </w:rPr>
        <w:t xml:space="preserve"> </w:t>
      </w:r>
      <w:r w:rsidR="00AF213B" w:rsidRPr="004457BA">
        <w:t>osób</w:t>
      </w:r>
      <w:r w:rsidR="00AF213B" w:rsidRPr="00E54BCF">
        <w:t xml:space="preserve"> mających wykonywać czynności agencyjne w bankach, spółdzielczych kasach oszczędnościowo-kredytowych jedynie w odniesieniu do umów ubezpieczenia </w:t>
      </w:r>
      <w:r w:rsidR="00AF213B" w:rsidRPr="00E54BCF">
        <w:rPr>
          <w:rStyle w:val="Ppogrubienie"/>
          <w:b w:val="0"/>
        </w:rPr>
        <w:t xml:space="preserve">lub umów gwarancji ubezpieczeniowych </w:t>
      </w:r>
      <w:r w:rsidR="00AF213B" w:rsidRPr="00E54BCF">
        <w:t>zawieranych przez te podmioty lub za ich pośrednictwem</w:t>
      </w:r>
      <w:r w:rsidR="00852CF2">
        <w:t>,</w:t>
      </w:r>
      <w:r w:rsidR="00AF213B" w:rsidRPr="00E54BCF">
        <w:t xml:space="preserve"> </w:t>
      </w:r>
      <w:r w:rsidR="001E59A8">
        <w:t>egzamin, o którym mowa w ust. 1 pkt 5, przeprowadza się w ograniczonym zakresie</w:t>
      </w:r>
      <w:r w:rsidR="00F755A1" w:rsidRPr="00E54BCF">
        <w:t xml:space="preserve">. </w:t>
      </w:r>
      <w:r w:rsidR="001E59A8" w:rsidRPr="001E59A8">
        <w:rPr>
          <w:rStyle w:val="Ppogrubienie"/>
          <w:b w:val="0"/>
        </w:rPr>
        <w:t>Przeprowadzenie egzaminu w</w:t>
      </w:r>
      <w:r w:rsidR="002801EB">
        <w:rPr>
          <w:rStyle w:val="Ppogrubienie"/>
        </w:rPr>
        <w:t> </w:t>
      </w:r>
      <w:r w:rsidR="001E59A8" w:rsidRPr="001E59A8">
        <w:rPr>
          <w:rStyle w:val="Ppogrubienie"/>
          <w:b w:val="0"/>
        </w:rPr>
        <w:t xml:space="preserve">ograniczonym zakresie </w:t>
      </w:r>
      <w:r w:rsidR="00F755A1" w:rsidRPr="001E59A8">
        <w:rPr>
          <w:rStyle w:val="Ppogrubienie"/>
          <w:b w:val="0"/>
        </w:rPr>
        <w:t xml:space="preserve">może </w:t>
      </w:r>
      <w:r w:rsidR="001E59A8" w:rsidRPr="001E59A8">
        <w:rPr>
          <w:rStyle w:val="Ppogrubienie"/>
          <w:b w:val="0"/>
        </w:rPr>
        <w:t xml:space="preserve">w szczególności </w:t>
      </w:r>
      <w:r w:rsidR="00F755A1" w:rsidRPr="001E59A8">
        <w:rPr>
          <w:rStyle w:val="Ppogrubienie"/>
          <w:b w:val="0"/>
        </w:rPr>
        <w:t>polegać na og</w:t>
      </w:r>
      <w:r w:rsidR="00F755A1" w:rsidRPr="00E54BCF">
        <w:rPr>
          <w:rStyle w:val="Ppogrubienie"/>
          <w:b w:val="0"/>
        </w:rPr>
        <w:t>raniczeniu zakresu obowiązujących tematów egzaminu.</w:t>
      </w:r>
    </w:p>
    <w:p w:rsidR="001C4F7D" w:rsidRPr="00E54BCF" w:rsidRDefault="00300969" w:rsidP="007048ED">
      <w:pPr>
        <w:pStyle w:val="USTustnpkodeksu"/>
      </w:pPr>
      <w:r>
        <w:t>6</w:t>
      </w:r>
      <w:r w:rsidR="00B6352E" w:rsidRPr="00E54BCF">
        <w:t>.</w:t>
      </w:r>
      <w:r w:rsidR="00DF5CE8">
        <w:t xml:space="preserve"> </w:t>
      </w:r>
      <w:r w:rsidR="002B3795" w:rsidRPr="00E54BCF">
        <w:t>Minister właściwy do spraw instytucji finansowych określi, w drodze rozporządzenia</w:t>
      </w:r>
      <w:r w:rsidR="00595DFB">
        <w:t>,</w:t>
      </w:r>
      <w:r w:rsidR="00830E42">
        <w:t xml:space="preserve"> </w:t>
      </w:r>
      <w:r w:rsidR="001E59A8" w:rsidRPr="007048ED">
        <w:t>tryb</w:t>
      </w:r>
      <w:r w:rsidR="001E59A8">
        <w:t xml:space="preserve"> przeprowadzenia egzaminu, o którym mowa w ust. 1 pkt 5, w tym egzaminu przeprowadzanego w ograniczonym zakresie</w:t>
      </w:r>
      <w:r w:rsidR="004457BA">
        <w:t xml:space="preserve">, oraz </w:t>
      </w:r>
      <w:r w:rsidR="002B3795" w:rsidRPr="00E54BCF">
        <w:t>zakres</w:t>
      </w:r>
      <w:r w:rsidR="00830E42">
        <w:t xml:space="preserve"> </w:t>
      </w:r>
      <w:r w:rsidR="002B3795" w:rsidRPr="00E54BCF">
        <w:t>obowiązujących tematów egzaminu,</w:t>
      </w:r>
      <w:r w:rsidR="007048ED">
        <w:t xml:space="preserve"> </w:t>
      </w:r>
      <w:r w:rsidR="002B3795" w:rsidRPr="00E54BCF">
        <w:t xml:space="preserve">z uwzględnieniem konieczności zapewnienia odpowiedniego poziomu kwalifikacji </w:t>
      </w:r>
      <w:r w:rsidR="001D0D27">
        <w:t xml:space="preserve">osób, o których mowa w </w:t>
      </w:r>
      <w:r>
        <w:t xml:space="preserve">ust. 1, </w:t>
      </w:r>
      <w:r w:rsidR="00BF4049">
        <w:t>3</w:t>
      </w:r>
      <w:r>
        <w:t xml:space="preserve"> i </w:t>
      </w:r>
      <w:r w:rsidR="00852CF2">
        <w:t>5</w:t>
      </w:r>
      <w:r w:rsidR="002B3795" w:rsidRPr="00E54BCF">
        <w:t>.</w:t>
      </w:r>
    </w:p>
    <w:p w:rsidR="00A67184" w:rsidRPr="00E54BCF" w:rsidRDefault="00A67184" w:rsidP="00830E42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22.</w:t>
      </w:r>
      <w:r w:rsidR="00DF5CE8">
        <w:t xml:space="preserve"> </w:t>
      </w:r>
      <w:r w:rsidRPr="00E54BCF">
        <w:t>1.</w:t>
      </w:r>
      <w:r w:rsidR="00DF5CE8">
        <w:t xml:space="preserve"> </w:t>
      </w:r>
      <w:r w:rsidRPr="00E54BCF">
        <w:t xml:space="preserve">Za szkodę wyrządzoną przez agenta ubezpieczeniowego </w:t>
      </w:r>
      <w:r w:rsidR="00830E42" w:rsidRPr="00830E42">
        <w:rPr>
          <w:rStyle w:val="Ppogrubienie"/>
          <w:b w:val="0"/>
        </w:rPr>
        <w:t>lub przez</w:t>
      </w:r>
      <w:r w:rsidR="00830E42" w:rsidRPr="00E54BCF">
        <w:rPr>
          <w:rStyle w:val="Ppogrubienie"/>
          <w:b w:val="0"/>
        </w:rPr>
        <w:t xml:space="preserve"> </w:t>
      </w:r>
      <w:r w:rsidRPr="00E54BCF">
        <w:rPr>
          <w:rStyle w:val="Ppogrubienie"/>
          <w:b w:val="0"/>
        </w:rPr>
        <w:t>agenta oferującego ubezpieczenia uzupełniające</w:t>
      </w:r>
      <w:r w:rsidRPr="00E54BCF">
        <w:t xml:space="preserve"> w związku z wykonywaniem </w:t>
      </w:r>
      <w:r w:rsidR="00166221">
        <w:t>czynności</w:t>
      </w:r>
      <w:r w:rsidRPr="00E54BCF">
        <w:t xml:space="preserve"> agencyjn</w:t>
      </w:r>
      <w:r w:rsidR="00267A53">
        <w:t>ych</w:t>
      </w:r>
      <w:r w:rsidRPr="00E54BCF">
        <w:t xml:space="preserve"> odpowiada zakład ubezpieczeń, na rzecz którego </w:t>
      </w:r>
      <w:r w:rsidR="00830E42">
        <w:t xml:space="preserve">taki </w:t>
      </w:r>
      <w:r w:rsidRPr="00E54BCF">
        <w:t>agent działa, z</w:t>
      </w:r>
      <w:r w:rsidR="002801EB">
        <w:t> </w:t>
      </w:r>
      <w:r w:rsidRPr="00E54BCF">
        <w:t>zastrzeżeniem ust.</w:t>
      </w:r>
      <w:r w:rsidR="00DF5CE8">
        <w:t xml:space="preserve"> </w:t>
      </w:r>
      <w:r w:rsidRPr="00E54BCF">
        <w:t>2. Przepisu art. 429 ustawy z dnia 23 kwietnia 1964 r. ‒ Kodeks cywilny nie stosuje się.</w:t>
      </w:r>
    </w:p>
    <w:p w:rsidR="00A67184" w:rsidRPr="00E54BCF" w:rsidRDefault="00A67184" w:rsidP="008546A9">
      <w:pPr>
        <w:pStyle w:val="USTustnpkodeksu"/>
      </w:pPr>
      <w:r w:rsidRPr="00E54BCF">
        <w:t>2.</w:t>
      </w:r>
      <w:r w:rsidR="00DF5CE8">
        <w:t xml:space="preserve"> </w:t>
      </w:r>
      <w:r w:rsidRPr="00E54BCF">
        <w:t>Agent ubezpieczeniowy i agent oferujący ubezpieczenia uzupełniające wykonujący czynności agencyjne na rzecz więcej niż jednego zakładu ubezpieczeń w zakresie tego samego działu ubezpieczeń, zgodnie z załącznikiem do ustawy o działalności ubezpieczeniowej i reasekuracyjnej, odpowiadają za szkody powstałe z tytułu wykonywania tych czynności wyrządzone klientowi</w:t>
      </w:r>
      <w:r w:rsidRPr="00121302">
        <w:t xml:space="preserve"> </w:t>
      </w:r>
      <w:r w:rsidRPr="00E54BCF">
        <w:t>lub osobie uprawnionej z umowy ubezpieczenia</w:t>
      </w:r>
      <w:r w:rsidRPr="00E54BCF">
        <w:rPr>
          <w:rStyle w:val="Ppogrubienie"/>
          <w:b w:val="0"/>
        </w:rPr>
        <w:t xml:space="preserve"> lub umowy gwarancji ubezpieczeniowej</w:t>
      </w:r>
      <w:r w:rsidRPr="00E54BCF">
        <w:t>.</w:t>
      </w:r>
    </w:p>
    <w:p w:rsidR="00A67184" w:rsidRDefault="00A67184" w:rsidP="008546A9">
      <w:pPr>
        <w:pStyle w:val="USTustnpkodeksu"/>
      </w:pPr>
      <w:r w:rsidRPr="00E54BCF">
        <w:t>3.</w:t>
      </w:r>
      <w:r w:rsidR="00DF5CE8">
        <w:t xml:space="preserve"> </w:t>
      </w:r>
      <w:r w:rsidRPr="00E54BCF">
        <w:t xml:space="preserve">W zakresie odpowiedzialności za szkody powstałe z tytułu wykonywania działalności agencyjnej </w:t>
      </w:r>
      <w:r w:rsidRPr="00E54BCF">
        <w:rPr>
          <w:rStyle w:val="Ppogrubienie"/>
          <w:b w:val="0"/>
        </w:rPr>
        <w:t xml:space="preserve">agent ubezpieczeniowy </w:t>
      </w:r>
      <w:r w:rsidRPr="00E54BCF">
        <w:t>wykonujący czynności agencyjne na rzecz więcej niż jednego zakładu ubezpieczeń w zakresie tego samego działu ubezpieczeń, zgodnie z</w:t>
      </w:r>
      <w:r w:rsidR="002801EB">
        <w:t> </w:t>
      </w:r>
      <w:r w:rsidRPr="00E54BCF">
        <w:t>załącznikiem do ustawy o działalności ubezpieczeniowej i reasekuracyjnej, podlega obowiązkowemu ubezpieczeniu odpowiedzialności cywilnej.</w:t>
      </w:r>
    </w:p>
    <w:p w:rsidR="00A67184" w:rsidRPr="002801EB" w:rsidRDefault="00A67184" w:rsidP="002801EB">
      <w:pPr>
        <w:pStyle w:val="USTustnpkodeksu"/>
      </w:pPr>
      <w:r w:rsidRPr="002801EB">
        <w:t>4.</w:t>
      </w:r>
      <w:r w:rsidR="00DF5CE8" w:rsidRPr="002801EB">
        <w:t xml:space="preserve"> </w:t>
      </w:r>
      <w:r w:rsidRPr="002801EB">
        <w:t xml:space="preserve">W zakresie odpowiedzialności za szkody powstałe z tytułu wykonywania działalności agencyjnej agent oferujący ubezpieczenia uzupełniające wykonujący czynności agencyjne na rzecz więcej niż jednego zakładu ubezpieczeń w zakresie tego samego działu ubezpieczeń, </w:t>
      </w:r>
      <w:r w:rsidRPr="002801EB">
        <w:lastRenderedPageBreak/>
        <w:t>zgodnie z załącznikiem do ustawy o działalności ubezpieczeniowej i reasekuracyjnej, jest obowiązany do zawarcia umowy ubezpieczenia odpowiedzialności cywilnej lub umowy gwarancji ubezpieczeniowej.</w:t>
      </w:r>
    </w:p>
    <w:p w:rsidR="00A67184" w:rsidRPr="00E54BCF" w:rsidRDefault="00A67184" w:rsidP="008546A9">
      <w:pPr>
        <w:pStyle w:val="USTustnpkodeksu"/>
      </w:pPr>
      <w:r w:rsidRPr="00E54BCF">
        <w:t>5.</w:t>
      </w:r>
      <w:r w:rsidR="00DF5CE8">
        <w:t xml:space="preserve"> </w:t>
      </w:r>
      <w:r w:rsidRPr="00E54BCF">
        <w:t xml:space="preserve">Umowa ubezpieczenia odpowiedzialności cywilnej i umowa gwarancji ubezpieczeniowej, o których mowa w ust. 3 i 4, obejmują szkody wyrządzone przez agenta ubezpieczeniowego </w:t>
      </w:r>
      <w:r w:rsidR="004F5B6E">
        <w:t>albo przez</w:t>
      </w:r>
      <w:r w:rsidR="004F5B6E" w:rsidRPr="00E54BCF">
        <w:t xml:space="preserve"> </w:t>
      </w:r>
      <w:r w:rsidRPr="00E54BCF">
        <w:rPr>
          <w:rStyle w:val="Ppogrubienie"/>
          <w:b w:val="0"/>
        </w:rPr>
        <w:t>agenta oferującego ubezpieczenia uzupełniające</w:t>
      </w:r>
      <w:r w:rsidRPr="00E54BCF">
        <w:t xml:space="preserve"> w związku z</w:t>
      </w:r>
      <w:r w:rsidR="002801EB">
        <w:t> </w:t>
      </w:r>
      <w:r w:rsidRPr="00E54BCF">
        <w:t>działalnością wykonywaną na terytorium Rzeczypospolitej Polskiej oraz innych państw członkowskich Unii Europejskiej.</w:t>
      </w:r>
    </w:p>
    <w:p w:rsidR="004F5B6E" w:rsidRDefault="0048272C" w:rsidP="00B73590">
      <w:pPr>
        <w:pStyle w:val="USTustnpkodeksu"/>
        <w:keepNext/>
      </w:pPr>
      <w:r>
        <w:t>6</w:t>
      </w:r>
      <w:r w:rsidR="00100A20" w:rsidRPr="00100A20">
        <w:t>.</w:t>
      </w:r>
      <w:r w:rsidR="00DF5CE8">
        <w:t xml:space="preserve"> </w:t>
      </w:r>
      <w:r w:rsidR="00100A20" w:rsidRPr="00100A20">
        <w:t>Zakład ubezpieczeń obowiązany jest ustalić, czy przedsiębiorca, z którym zamierza zawrzeć umowę agencyjną</w:t>
      </w:r>
      <w:r w:rsidR="004F5B6E">
        <w:t>:</w:t>
      </w:r>
    </w:p>
    <w:p w:rsidR="007430FE" w:rsidRDefault="004F5B6E" w:rsidP="004F5B6E">
      <w:pPr>
        <w:pStyle w:val="PKTpunkt"/>
      </w:pPr>
      <w:r>
        <w:t>1)</w:t>
      </w:r>
      <w:r>
        <w:tab/>
      </w:r>
      <w:r w:rsidR="00100A20" w:rsidRPr="00100A20">
        <w:t xml:space="preserve"> zawarł uprzednio </w:t>
      </w:r>
      <w:r w:rsidRPr="00100A20">
        <w:t>umow</w:t>
      </w:r>
      <w:r>
        <w:t>ę</w:t>
      </w:r>
      <w:r w:rsidRPr="00100A20">
        <w:t xml:space="preserve"> </w:t>
      </w:r>
      <w:r w:rsidR="007430FE" w:rsidRPr="00100A20">
        <w:t>agencyjn</w:t>
      </w:r>
      <w:r w:rsidR="007430FE">
        <w:t>ą</w:t>
      </w:r>
      <w:r w:rsidR="007430FE" w:rsidRPr="00100A20">
        <w:t xml:space="preserve"> </w:t>
      </w:r>
      <w:r w:rsidR="00100A20" w:rsidRPr="00100A20">
        <w:t>z innym zakładem ubezpieczeń w zakresie tego samego działu ubezpieczeń</w:t>
      </w:r>
      <w:r w:rsidR="003B64ED">
        <w:t>,</w:t>
      </w:r>
      <w:r w:rsidR="00100A20" w:rsidRPr="00100A20">
        <w:t xml:space="preserve"> zgodnie z załącznikiem do ustawy o działalności ubezpieczeniowej i reasekuracyjnej</w:t>
      </w:r>
      <w:r w:rsidR="008C6B3B">
        <w:t>;</w:t>
      </w:r>
    </w:p>
    <w:p w:rsidR="007430FE" w:rsidRDefault="007430FE" w:rsidP="004F5B6E">
      <w:pPr>
        <w:pStyle w:val="PKTpunkt"/>
      </w:pPr>
      <w:r>
        <w:t>2)</w:t>
      </w:r>
      <w:r>
        <w:tab/>
      </w:r>
      <w:r w:rsidR="00100A20" w:rsidRPr="00100A20">
        <w:t>został wpisany do rejestru agentów jako wykonujący działalność agencyjną w imieniu lub na rzecz</w:t>
      </w:r>
      <w:r w:rsidR="00DF5CE8">
        <w:t xml:space="preserve"> </w:t>
      </w:r>
      <w:r w:rsidR="004F5B6E">
        <w:t xml:space="preserve">więcej niż jednego </w:t>
      </w:r>
      <w:r w:rsidR="004F5B6E" w:rsidRPr="00100A20">
        <w:t>zakład</w:t>
      </w:r>
      <w:r w:rsidR="004F5B6E">
        <w:t>u</w:t>
      </w:r>
      <w:r w:rsidR="004F5B6E" w:rsidRPr="00100A20">
        <w:t xml:space="preserve"> </w:t>
      </w:r>
      <w:r w:rsidR="00100A20" w:rsidRPr="00100A20">
        <w:t xml:space="preserve">ubezpieczeń </w:t>
      </w:r>
      <w:r w:rsidR="004F5B6E" w:rsidRPr="00100A20">
        <w:t>wykonując</w:t>
      </w:r>
      <w:r w:rsidR="004F5B6E">
        <w:t>ego</w:t>
      </w:r>
      <w:r w:rsidR="004F5B6E" w:rsidRPr="00100A20">
        <w:t xml:space="preserve"> </w:t>
      </w:r>
      <w:r w:rsidR="00100A20" w:rsidRPr="00100A20">
        <w:t>działalność w</w:t>
      </w:r>
      <w:r w:rsidR="002801EB">
        <w:t> </w:t>
      </w:r>
      <w:r w:rsidR="00100A20" w:rsidRPr="00100A20">
        <w:t>zakresie tego samego działu ubezpieczeń</w:t>
      </w:r>
      <w:r w:rsidR="003B64ED">
        <w:t>,</w:t>
      </w:r>
      <w:r w:rsidR="00100A20" w:rsidRPr="00100A20">
        <w:t xml:space="preserve"> zgodnie z załącznikiem do ustawy o</w:t>
      </w:r>
      <w:r w:rsidR="002801EB">
        <w:t> </w:t>
      </w:r>
      <w:r w:rsidR="00100A20" w:rsidRPr="00100A20">
        <w:t>działalności ubezpieczeniowej i reasekuracyjnej.</w:t>
      </w:r>
    </w:p>
    <w:p w:rsidR="00100A20" w:rsidRPr="00100A20" w:rsidRDefault="004457BA" w:rsidP="007430FE">
      <w:pPr>
        <w:pStyle w:val="USTustnpkodeksu"/>
      </w:pPr>
      <w:r>
        <w:t>7.</w:t>
      </w:r>
      <w:r w:rsidR="00DF5CE8">
        <w:t xml:space="preserve"> </w:t>
      </w:r>
      <w:r w:rsidR="00100A20" w:rsidRPr="00100A20">
        <w:t xml:space="preserve">W przypadku ustalenia, że występuje </w:t>
      </w:r>
      <w:r w:rsidR="007430FE">
        <w:t>którakolwiek</w:t>
      </w:r>
      <w:r w:rsidR="007430FE" w:rsidRPr="00100A20">
        <w:t xml:space="preserve"> </w:t>
      </w:r>
      <w:r w:rsidR="00100A20" w:rsidRPr="00100A20">
        <w:t>z okoliczności</w:t>
      </w:r>
      <w:r w:rsidR="007430FE">
        <w:t>,</w:t>
      </w:r>
      <w:r w:rsidR="00100A20" w:rsidRPr="00100A20">
        <w:t xml:space="preserve"> </w:t>
      </w:r>
      <w:r w:rsidR="007430FE">
        <w:t>o których mowa w</w:t>
      </w:r>
      <w:r w:rsidR="002801EB">
        <w:t> </w:t>
      </w:r>
      <w:r w:rsidR="007430FE">
        <w:t>ust. 6,</w:t>
      </w:r>
      <w:r w:rsidR="00100A20" w:rsidRPr="00100A20">
        <w:t xml:space="preserve"> zawarcie </w:t>
      </w:r>
      <w:r w:rsidR="007430FE">
        <w:t xml:space="preserve">z przedsiębiorcą </w:t>
      </w:r>
      <w:r w:rsidR="00100A20" w:rsidRPr="00100A20">
        <w:t>umowy agencyjnej może nastąpić, jeżeli przy jej zawieraniu przedsiębiorca okaże dokument potwierdzający zawarcie umowy ubezpieczenia lub umowy gwarancji ubezpieczeniowej, o których mowa w ust. 3 i 4. W przypadku</w:t>
      </w:r>
      <w:r w:rsidR="007430FE">
        <w:t xml:space="preserve"> gdy</w:t>
      </w:r>
      <w:r w:rsidR="00100A20" w:rsidRPr="00100A20">
        <w:t xml:space="preserve"> zawarc</w:t>
      </w:r>
      <w:r w:rsidR="00300969">
        <w:t>ie umowy ubezpieczenia lub umowy gwarancji ubezpieczeniowej, o których</w:t>
      </w:r>
      <w:r w:rsidR="00100A20" w:rsidRPr="00100A20">
        <w:t xml:space="preserve"> mowa w</w:t>
      </w:r>
      <w:r w:rsidR="002801EB">
        <w:t> </w:t>
      </w:r>
      <w:r w:rsidR="00100A20" w:rsidRPr="00100A20">
        <w:t>ust. 3 i 4, nie jest ujawnione w rejestrze agentów, wniosek o wpis agenta do rejestru agentów zawiera również wniosek o wpis danych dotyczących zawartej przez agenta umowy ubezpieczenia</w:t>
      </w:r>
      <w:r w:rsidR="00300969">
        <w:t xml:space="preserve"> lub umowy gwarancji ubezpieczeniowej</w:t>
      </w:r>
      <w:r w:rsidR="00100A20" w:rsidRPr="00100A20">
        <w:t>.</w:t>
      </w:r>
    </w:p>
    <w:p w:rsidR="00A67184" w:rsidRPr="00E54BCF" w:rsidRDefault="007430FE" w:rsidP="00225A0A">
      <w:pPr>
        <w:pStyle w:val="USTustnpkodeksu"/>
      </w:pPr>
      <w:r>
        <w:t>8</w:t>
      </w:r>
      <w:r w:rsidR="00A67184" w:rsidRPr="00E54BCF">
        <w:t>.</w:t>
      </w:r>
      <w:r w:rsidR="00DF5CE8">
        <w:t xml:space="preserve"> </w:t>
      </w:r>
      <w:r w:rsidR="00A67184" w:rsidRPr="00E54BCF">
        <w:t xml:space="preserve">Agent ubezpieczeniowy i </w:t>
      </w:r>
      <w:r w:rsidR="00A67184" w:rsidRPr="00E54BCF">
        <w:rPr>
          <w:rStyle w:val="Ppogrubienie"/>
          <w:b w:val="0"/>
        </w:rPr>
        <w:t>agent oferujący ubezpieczenia uzupełniające</w:t>
      </w:r>
      <w:r w:rsidR="00A67184" w:rsidRPr="00E54BCF">
        <w:t xml:space="preserve">, którzy nie spełnili obowiązku zawarcia umowy ubezpieczenia lub umowy gwarancji ubezpieczeniowej, o których mowa w ust. 3 i 4, są obowiązani wnieść opłatę na rzecz budżetu państwa </w:t>
      </w:r>
      <w:r w:rsidR="00225A0A" w:rsidRPr="00225A0A">
        <w:t xml:space="preserve">za każdy rok </w:t>
      </w:r>
      <w:r w:rsidR="00997643">
        <w:t xml:space="preserve">kalendarzowy </w:t>
      </w:r>
      <w:r w:rsidR="00225A0A" w:rsidRPr="00225A0A">
        <w:t>pozostawania</w:t>
      </w:r>
      <w:r w:rsidR="00225A0A">
        <w:t xml:space="preserve"> bez ochrony ubezpieczeniowej</w:t>
      </w:r>
      <w:r>
        <w:t xml:space="preserve"> lub gwarancyjnej</w:t>
      </w:r>
      <w:r w:rsidR="00997643">
        <w:t>.</w:t>
      </w:r>
      <w:r w:rsidR="003B64ED">
        <w:t xml:space="preserve"> </w:t>
      </w:r>
      <w:r w:rsidR="00A67184" w:rsidRPr="00450673">
        <w:t xml:space="preserve">Wniesienie opłaty nie </w:t>
      </w:r>
      <w:r w:rsidR="00A67184" w:rsidRPr="00E54BCF">
        <w:t>zwalnia z obowiązku zawarcia umowy ubezpieczenia odpowiedzialności cywilnej lub umowy gwarancji ubezpieczeniowej.</w:t>
      </w:r>
    </w:p>
    <w:p w:rsidR="00A67184" w:rsidRPr="002801EB" w:rsidRDefault="007430FE" w:rsidP="00B73590">
      <w:pPr>
        <w:pStyle w:val="USTustnpkodeksu"/>
        <w:keepNext/>
      </w:pPr>
      <w:r w:rsidRPr="002801EB">
        <w:lastRenderedPageBreak/>
        <w:t>9</w:t>
      </w:r>
      <w:r w:rsidR="00A67184" w:rsidRPr="002801EB">
        <w:t>.</w:t>
      </w:r>
      <w:r w:rsidR="00DF5CE8" w:rsidRPr="002801EB">
        <w:t xml:space="preserve"> </w:t>
      </w:r>
      <w:r w:rsidR="00A67184" w:rsidRPr="002801EB">
        <w:t>Wysokoś</w:t>
      </w:r>
      <w:r w:rsidR="0048272C" w:rsidRPr="002801EB">
        <w:t xml:space="preserve">ć opłaty, o której mowa w ust. </w:t>
      </w:r>
      <w:r w:rsidRPr="002801EB">
        <w:t>8</w:t>
      </w:r>
      <w:r w:rsidR="00A67184" w:rsidRPr="002801EB">
        <w:t xml:space="preserve">, jest uzależniona od okresu pozostawania agenta ubezpieczeniowego </w:t>
      </w:r>
      <w:r w:rsidRPr="002801EB">
        <w:t xml:space="preserve">lub </w:t>
      </w:r>
      <w:r w:rsidR="00A67184" w:rsidRPr="002801EB">
        <w:t xml:space="preserve">agenta oferującego ubezpieczenia uzupełniające bez ochrony ubezpieczeniowej </w:t>
      </w:r>
      <w:r w:rsidRPr="002801EB">
        <w:t xml:space="preserve">lub gwarancyjnej </w:t>
      </w:r>
      <w:r w:rsidR="00A67184" w:rsidRPr="002801EB">
        <w:t>w każdym roku kalendarzowym i wynosi:</w:t>
      </w:r>
    </w:p>
    <w:p w:rsidR="00A67184" w:rsidRPr="002801EB" w:rsidRDefault="002444BB" w:rsidP="002801EB">
      <w:pPr>
        <w:pStyle w:val="PKTpunkt"/>
      </w:pPr>
      <w:r w:rsidRPr="002801EB">
        <w:t>1</w:t>
      </w:r>
      <w:r w:rsidR="00A67184" w:rsidRPr="002801EB">
        <w:t>)</w:t>
      </w:r>
      <w:r w:rsidR="00A67184" w:rsidRPr="002801EB">
        <w:tab/>
      </w:r>
      <w:r w:rsidR="00997643" w:rsidRPr="002801EB">
        <w:t xml:space="preserve">równowartość w złotych kwoty </w:t>
      </w:r>
      <w:r w:rsidR="003B64ED" w:rsidRPr="002801EB">
        <w:t xml:space="preserve">200 euro </w:t>
      </w:r>
      <w:r w:rsidR="008C6B3B" w:rsidRPr="002801EB">
        <w:t>‒</w:t>
      </w:r>
      <w:r w:rsidR="00A67184" w:rsidRPr="002801EB">
        <w:t xml:space="preserve"> w przypadku gdy okres ten nie przekracza 3</w:t>
      </w:r>
      <w:r w:rsidR="002801EB" w:rsidRPr="002801EB">
        <w:t> </w:t>
      </w:r>
      <w:r w:rsidR="00A67184" w:rsidRPr="002801EB">
        <w:t>dni;</w:t>
      </w:r>
    </w:p>
    <w:p w:rsidR="00A67184" w:rsidRPr="002801EB" w:rsidRDefault="002444BB" w:rsidP="002801EB">
      <w:pPr>
        <w:pStyle w:val="PKTpunkt"/>
      </w:pPr>
      <w:r w:rsidRPr="002801EB">
        <w:t>2</w:t>
      </w:r>
      <w:r w:rsidR="00A67184" w:rsidRPr="002801EB">
        <w:t>)</w:t>
      </w:r>
      <w:r w:rsidR="00A67184" w:rsidRPr="002801EB">
        <w:tab/>
      </w:r>
      <w:r w:rsidR="00997643" w:rsidRPr="002801EB">
        <w:t xml:space="preserve"> równowartość w złotych kwoty 5</w:t>
      </w:r>
      <w:r w:rsidR="003B64ED" w:rsidRPr="002801EB">
        <w:t>00 euro</w:t>
      </w:r>
      <w:r w:rsidR="00A67184" w:rsidRPr="002801EB">
        <w:t xml:space="preserve"> </w:t>
      </w:r>
      <w:r w:rsidR="008C6B3B" w:rsidRPr="002801EB">
        <w:t>‒</w:t>
      </w:r>
      <w:r w:rsidR="00A67184" w:rsidRPr="002801EB">
        <w:t xml:space="preserve"> w przypadku gdy okres ten </w:t>
      </w:r>
      <w:r w:rsidR="00C91D92" w:rsidRPr="002801EB">
        <w:t xml:space="preserve">przekracza 3 dni, ale </w:t>
      </w:r>
      <w:r w:rsidR="00A67184" w:rsidRPr="002801EB">
        <w:t>nie przekracza 14 dni;</w:t>
      </w:r>
    </w:p>
    <w:p w:rsidR="00A67184" w:rsidRPr="002801EB" w:rsidRDefault="002444BB" w:rsidP="002801EB">
      <w:pPr>
        <w:pStyle w:val="PKTpunkt"/>
      </w:pPr>
      <w:r w:rsidRPr="002801EB">
        <w:t>3</w:t>
      </w:r>
      <w:r w:rsidR="00A67184" w:rsidRPr="002801EB">
        <w:t>)</w:t>
      </w:r>
      <w:r w:rsidR="00A67184" w:rsidRPr="002801EB">
        <w:tab/>
      </w:r>
      <w:r w:rsidR="00997643" w:rsidRPr="002801EB">
        <w:t xml:space="preserve"> równowartość w złotych kwoty </w:t>
      </w:r>
      <w:r w:rsidR="003B64ED" w:rsidRPr="002801EB">
        <w:t>1000 euro</w:t>
      </w:r>
      <w:r w:rsidR="00A67184" w:rsidRPr="002801EB">
        <w:t xml:space="preserve"> </w:t>
      </w:r>
      <w:r w:rsidR="008C6B3B" w:rsidRPr="002801EB">
        <w:t>‒</w:t>
      </w:r>
      <w:r w:rsidR="00A67184" w:rsidRPr="002801EB">
        <w:t xml:space="preserve"> w przypadku gdy okres ten przekracza 14</w:t>
      </w:r>
      <w:r w:rsidR="002801EB" w:rsidRPr="002801EB">
        <w:t> </w:t>
      </w:r>
      <w:r w:rsidR="00A67184" w:rsidRPr="002801EB">
        <w:t>dni.</w:t>
      </w:r>
    </w:p>
    <w:p w:rsidR="00997643" w:rsidRPr="00E54BCF" w:rsidRDefault="004457BA" w:rsidP="00823C0E">
      <w:pPr>
        <w:pStyle w:val="USTustnpkodeksu"/>
        <w:rPr>
          <w:rStyle w:val="Ppogrubienie"/>
          <w:b w:val="0"/>
        </w:rPr>
      </w:pPr>
      <w:r>
        <w:rPr>
          <w:rStyle w:val="Ppogrubienie"/>
          <w:b w:val="0"/>
        </w:rPr>
        <w:t>10.</w:t>
      </w:r>
      <w:r w:rsidR="00DF5CE8">
        <w:rPr>
          <w:rStyle w:val="Ppogrubienie"/>
        </w:rPr>
        <w:t xml:space="preserve"> </w:t>
      </w:r>
      <w:r w:rsidR="00997643" w:rsidRPr="00823C0E">
        <w:rPr>
          <w:rStyle w:val="Ppogrubienie"/>
          <w:b w:val="0"/>
        </w:rPr>
        <w:t xml:space="preserve">Równowartości w złotych podanych w ust. 9 kwot </w:t>
      </w:r>
      <w:r w:rsidR="00997643" w:rsidRPr="00823C0E">
        <w:t>oblicza</w:t>
      </w:r>
      <w:r w:rsidR="00997643">
        <w:t xml:space="preserve"> się </w:t>
      </w:r>
      <w:r w:rsidR="00997643" w:rsidRPr="00E54BCF">
        <w:t xml:space="preserve">według średniego kursu ogłoszonego przez Narodowy Bank </w:t>
      </w:r>
      <w:r w:rsidR="00997643" w:rsidRPr="00450673">
        <w:t xml:space="preserve">Polski w tabeli kursów nr 1 </w:t>
      </w:r>
      <w:r w:rsidR="00997643">
        <w:t xml:space="preserve">w </w:t>
      </w:r>
      <w:r w:rsidR="00997643" w:rsidRPr="00450673">
        <w:t>roku, w którym organ nadzoru dokon</w:t>
      </w:r>
      <w:r w:rsidR="00997643">
        <w:t>ał</w:t>
      </w:r>
      <w:r w:rsidR="00997643" w:rsidRPr="00450673">
        <w:t xml:space="preserve"> wezwania, o którym mowa w ust. 1</w:t>
      </w:r>
      <w:r w:rsidR="00997643">
        <w:t>2.</w:t>
      </w:r>
    </w:p>
    <w:p w:rsidR="00A67184" w:rsidRPr="00E54BCF" w:rsidRDefault="007430FE" w:rsidP="008546A9">
      <w:pPr>
        <w:pStyle w:val="USTustnpkodeksu"/>
      </w:pPr>
      <w:r>
        <w:t>1</w:t>
      </w:r>
      <w:r w:rsidR="00997643">
        <w:t>1</w:t>
      </w:r>
      <w:r w:rsidR="00A67184" w:rsidRPr="00E54BCF">
        <w:t>.</w:t>
      </w:r>
      <w:r w:rsidR="00DF5CE8">
        <w:t xml:space="preserve"> </w:t>
      </w:r>
      <w:r w:rsidR="00A67184" w:rsidRPr="00E54BCF">
        <w:t>Do przeprowadzania kontroli spełnienia obowiązku zawarcia umowy ubezpieczenia lub umowy gwarancji</w:t>
      </w:r>
      <w:r w:rsidR="00F84FE2">
        <w:t xml:space="preserve"> ubezpieczeniowej</w:t>
      </w:r>
      <w:r w:rsidR="00A67184" w:rsidRPr="00E54BCF">
        <w:t>, o których mowa w ust. 3 i 4, jest uprawniony organ nadzoru.</w:t>
      </w:r>
    </w:p>
    <w:p w:rsidR="00A67184" w:rsidRPr="00E54BCF" w:rsidRDefault="007430FE" w:rsidP="00B73590">
      <w:pPr>
        <w:pStyle w:val="USTustnpkodeksu"/>
        <w:keepNext/>
      </w:pPr>
      <w:r>
        <w:t>1</w:t>
      </w:r>
      <w:r w:rsidR="00823C0E">
        <w:t>2</w:t>
      </w:r>
      <w:r w:rsidR="00A67184" w:rsidRPr="00E54BCF">
        <w:t>.</w:t>
      </w:r>
      <w:r w:rsidR="00DF5CE8">
        <w:t xml:space="preserve"> </w:t>
      </w:r>
      <w:r w:rsidR="009F4507" w:rsidRPr="009F4507">
        <w:t>W przypadku gdy organ nadzoru stwierdzi</w:t>
      </w:r>
      <w:r w:rsidR="009F4507">
        <w:t>, że</w:t>
      </w:r>
      <w:r w:rsidR="009F4507" w:rsidRPr="00E54BCF">
        <w:t xml:space="preserve"> </w:t>
      </w:r>
      <w:r w:rsidR="00A67184" w:rsidRPr="00E54BCF">
        <w:t xml:space="preserve">agent ubezpieczeniowy </w:t>
      </w:r>
      <w:r w:rsidR="00F84FE2">
        <w:t xml:space="preserve">lub </w:t>
      </w:r>
      <w:r w:rsidR="00A67184" w:rsidRPr="00E54BCF">
        <w:rPr>
          <w:rStyle w:val="Ppogrubienie"/>
          <w:b w:val="0"/>
        </w:rPr>
        <w:t xml:space="preserve">agent oferujący ubezpieczenia uzupełniające </w:t>
      </w:r>
      <w:r w:rsidR="009F4507" w:rsidRPr="009F4507">
        <w:rPr>
          <w:rStyle w:val="Ppogrubienie"/>
          <w:b w:val="0"/>
        </w:rPr>
        <w:t>podlega obowiązkowi zawarcia umowy ubezpieczenia lub umowy gwarancji</w:t>
      </w:r>
      <w:r w:rsidR="009F4507">
        <w:rPr>
          <w:rStyle w:val="Ppogrubienie"/>
        </w:rPr>
        <w:t xml:space="preserve"> </w:t>
      </w:r>
      <w:r w:rsidR="009F4507" w:rsidRPr="00155271">
        <w:rPr>
          <w:rStyle w:val="Ppogrubienie"/>
          <w:b w:val="0"/>
        </w:rPr>
        <w:t>ubezpieczeniowej, o</w:t>
      </w:r>
      <w:r w:rsidR="009F4507" w:rsidRPr="009F4507">
        <w:rPr>
          <w:rStyle w:val="Ppogrubienie"/>
          <w:b w:val="0"/>
        </w:rPr>
        <w:t xml:space="preserve"> których mowa w ust. </w:t>
      </w:r>
      <w:r w:rsidR="009F4507" w:rsidRPr="00B113EC">
        <w:rPr>
          <w:rStyle w:val="Ppogrubienie"/>
          <w:b w:val="0"/>
        </w:rPr>
        <w:t xml:space="preserve">3 </w:t>
      </w:r>
      <w:r w:rsidR="00B113EC" w:rsidRPr="00B113EC">
        <w:rPr>
          <w:rStyle w:val="Ppogrubienie"/>
          <w:b w:val="0"/>
        </w:rPr>
        <w:t>i</w:t>
      </w:r>
      <w:r w:rsidR="009F4507" w:rsidRPr="009F4507">
        <w:rPr>
          <w:rStyle w:val="Ppogrubienie"/>
          <w:b w:val="0"/>
        </w:rPr>
        <w:t xml:space="preserve"> 4,</w:t>
      </w:r>
      <w:r w:rsidR="009F4507">
        <w:t xml:space="preserve"> </w:t>
      </w:r>
      <w:r w:rsidR="009F4507" w:rsidRPr="009F4507">
        <w:t>a zakład ubezpieczeń nie przedłożył wraz z wnioskiem o wpis do rejestru lub o zmianę wpisu w rejestrze oświadczenia o posiadaniu dokumentu potwierdzającego zawarcie umowy ubezpieczenia lub umowy gwarancji</w:t>
      </w:r>
      <w:r w:rsidR="009F4507">
        <w:t xml:space="preserve"> </w:t>
      </w:r>
      <w:r w:rsidR="009F4507" w:rsidRPr="009F4507">
        <w:t>ubezpieczeniowej przez tego agenta,</w:t>
      </w:r>
      <w:r w:rsidR="009F4507">
        <w:t xml:space="preserve"> </w:t>
      </w:r>
      <w:r w:rsidR="00A67184" w:rsidRPr="00E54BCF">
        <w:t xml:space="preserve">organ nadzoru wzywa </w:t>
      </w:r>
      <w:r w:rsidR="00F84FE2">
        <w:t xml:space="preserve">takiego </w:t>
      </w:r>
      <w:r w:rsidR="00A67184" w:rsidRPr="00E54BCF">
        <w:t>agenta, aby w terminie 30 dni:</w:t>
      </w:r>
    </w:p>
    <w:p w:rsidR="00A67184" w:rsidRPr="00E54BCF" w:rsidRDefault="00A67184" w:rsidP="00A67184">
      <w:pPr>
        <w:pStyle w:val="PKTpunkt"/>
      </w:pPr>
      <w:r w:rsidRPr="00E54BCF">
        <w:t>1)</w:t>
      </w:r>
      <w:r w:rsidRPr="00E54BCF">
        <w:tab/>
        <w:t xml:space="preserve">przedstawił dokumenty potwierdzające </w:t>
      </w:r>
      <w:r w:rsidR="00F84FE2">
        <w:t xml:space="preserve">terminowe </w:t>
      </w:r>
      <w:r w:rsidRPr="00E54BCF">
        <w:t>zawarcie umowy ubezpieczenia lub umowy gwarancji ubezpieczeniowej, o których mowa w ust. 3 i 4</w:t>
      </w:r>
      <w:r w:rsidR="00F84FE2">
        <w:t>;</w:t>
      </w:r>
    </w:p>
    <w:p w:rsidR="00A67184" w:rsidRPr="00E54BCF" w:rsidRDefault="00A67184" w:rsidP="00A67184">
      <w:pPr>
        <w:pStyle w:val="PKTpunkt"/>
      </w:pPr>
      <w:r w:rsidRPr="00E54BCF">
        <w:t>2)</w:t>
      </w:r>
      <w:r w:rsidRPr="00E54BCF">
        <w:tab/>
        <w:t>w razie braku dokumentów, o których mowa w pkt 1, uiści</w:t>
      </w:r>
      <w:r w:rsidR="0048272C">
        <w:t>ł opłatę, o której mowa w</w:t>
      </w:r>
      <w:r w:rsidR="002801EB">
        <w:t> </w:t>
      </w:r>
      <w:r w:rsidR="0048272C">
        <w:t>ust.</w:t>
      </w:r>
      <w:r w:rsidR="002801EB">
        <w:t> </w:t>
      </w:r>
      <w:r w:rsidR="00F84FE2">
        <w:t>8</w:t>
      </w:r>
      <w:r w:rsidRPr="00E54BCF">
        <w:t>, oraz okazał dokumenty potwierdzające późniejsze zawarcie umowy ubezpieczenia lub umowy gwarancji ubezpieczeniowej.</w:t>
      </w:r>
    </w:p>
    <w:p w:rsidR="00A67184" w:rsidRPr="00E54BCF" w:rsidRDefault="007430FE" w:rsidP="00A67184">
      <w:pPr>
        <w:pStyle w:val="USTustnpkodeksu"/>
      </w:pPr>
      <w:r>
        <w:t>1</w:t>
      </w:r>
      <w:r w:rsidR="00823C0E">
        <w:t>3</w:t>
      </w:r>
      <w:r w:rsidR="00A67184" w:rsidRPr="00E54BCF">
        <w:t>.</w:t>
      </w:r>
      <w:r w:rsidR="00DF5CE8">
        <w:t xml:space="preserve"> </w:t>
      </w:r>
      <w:r w:rsidR="00A67184" w:rsidRPr="00E54BCF">
        <w:t xml:space="preserve">Opłata, o której </w:t>
      </w:r>
      <w:r w:rsidR="0048272C">
        <w:t xml:space="preserve">mowa w ust. </w:t>
      </w:r>
      <w:r w:rsidR="00F84FE2">
        <w:t>8</w:t>
      </w:r>
      <w:r w:rsidR="00A67184" w:rsidRPr="00E54BCF">
        <w:t>, podlega egzekucji w trybie przepisów o</w:t>
      </w:r>
      <w:r w:rsidR="002801EB">
        <w:t> </w:t>
      </w:r>
      <w:r w:rsidR="00A67184" w:rsidRPr="00E54BCF">
        <w:t>postępowaniu egzekucyjnym w administracji.</w:t>
      </w:r>
    </w:p>
    <w:p w:rsidR="005321CC" w:rsidRPr="00E54BCF" w:rsidRDefault="007430FE" w:rsidP="00A67184">
      <w:pPr>
        <w:pStyle w:val="USTustnpkodeksu"/>
      </w:pPr>
      <w:r>
        <w:t>1</w:t>
      </w:r>
      <w:r w:rsidR="00823C0E">
        <w:t>4</w:t>
      </w:r>
      <w:r w:rsidR="00A67184" w:rsidRPr="00E54BCF">
        <w:t>.</w:t>
      </w:r>
      <w:r w:rsidR="00DF5CE8">
        <w:t xml:space="preserve"> </w:t>
      </w:r>
      <w:r w:rsidR="004741B9" w:rsidRPr="004741B9">
        <w:t>Do podmiotu, o którym mowa w art. 44 ust. 1, wykonującego działalność agencyjną na terytorium R</w:t>
      </w:r>
      <w:r w:rsidR="003E29F8">
        <w:t>zecz</w:t>
      </w:r>
      <w:r w:rsidR="00A40D67">
        <w:t>y</w:t>
      </w:r>
      <w:r w:rsidR="003E29F8">
        <w:t xml:space="preserve">pospolitej </w:t>
      </w:r>
      <w:r w:rsidR="004741B9" w:rsidRPr="004741B9">
        <w:t>P</w:t>
      </w:r>
      <w:r w:rsidR="003E29F8">
        <w:t>olskiej</w:t>
      </w:r>
      <w:r w:rsidR="004741B9" w:rsidRPr="004741B9">
        <w:t xml:space="preserve"> przez oddział lub w inny sposób niż przez oddział, w</w:t>
      </w:r>
      <w:r w:rsidR="002801EB">
        <w:t> </w:t>
      </w:r>
      <w:r w:rsidR="004741B9" w:rsidRPr="004741B9">
        <w:t xml:space="preserve">ramach swobody świadczenia usług, który wykonuje czynności agencyjne na rzecz więcej niż jednego zakładu ubezpieczeń w zakresie tego samego działu ubezpieczeń, zgodnie </w:t>
      </w:r>
      <w:r w:rsidR="004741B9" w:rsidRPr="004741B9">
        <w:lastRenderedPageBreak/>
        <w:t>z</w:t>
      </w:r>
      <w:r w:rsidR="002801EB">
        <w:t> </w:t>
      </w:r>
      <w:r w:rsidR="004741B9" w:rsidRPr="004741B9">
        <w:t>załącznikiem do ustawy o działalności ubezpieczeniowej i reasekuracyjnej stosuje się przepisy ust. 2</w:t>
      </w:r>
      <w:r w:rsidR="008C6B3B" w:rsidRPr="008C6B3B">
        <w:t>‒</w:t>
      </w:r>
      <w:r w:rsidR="004741B9" w:rsidRPr="004741B9">
        <w:t>5, chyba że na podstawie przepisów obowiązujących w innym niż R</w:t>
      </w:r>
      <w:r w:rsidR="004741B9">
        <w:t xml:space="preserve">zeczpospolita </w:t>
      </w:r>
      <w:r w:rsidR="004741B9" w:rsidRPr="004741B9">
        <w:t>P</w:t>
      </w:r>
      <w:r w:rsidR="004741B9">
        <w:t>olska</w:t>
      </w:r>
      <w:r w:rsidR="004741B9" w:rsidRPr="004741B9">
        <w:t xml:space="preserve"> państwie członkowskim U</w:t>
      </w:r>
      <w:r w:rsidR="004741B9">
        <w:t xml:space="preserve">nii </w:t>
      </w:r>
      <w:r w:rsidR="004741B9" w:rsidRPr="004741B9">
        <w:t>E</w:t>
      </w:r>
      <w:r w:rsidR="004741B9">
        <w:t>uropejskiej</w:t>
      </w:r>
      <w:r w:rsidR="004741B9" w:rsidRPr="004741B9">
        <w:t xml:space="preserve"> posiada ustanowione w tym państwie członkowskim Unii Europejskiej ubezpieczenie odpowiedzialności cywilnej lub inną równoważną gwarancję, której wysokość odpowiada co najmnie</w:t>
      </w:r>
      <w:r w:rsidR="003E29F8">
        <w:t>j minimalnej sumie gwarancyjnej</w:t>
      </w:r>
      <w:r w:rsidR="004741B9" w:rsidRPr="004741B9">
        <w:t xml:space="preserve"> albo minimalnej sumie gwarancji ubezpieczeniowej, określonej w przepisach wydanych odpowiednio na podstawie ust. 15 albo 16. W przypadku podmiotu, o którym mowa w </w:t>
      </w:r>
      <w:r w:rsidR="004741B9">
        <w:t>zdaniu pierwszym,</w:t>
      </w:r>
      <w:r w:rsidR="004741B9" w:rsidRPr="004741B9">
        <w:t xml:space="preserve"> umowa ubezpieczenia odpowiedzialności cywilnej i umowa gwarancji ubezpieczeniowej, o których mowa w ust. </w:t>
      </w:r>
      <w:r w:rsidR="009F324E">
        <w:t xml:space="preserve">3 i </w:t>
      </w:r>
      <w:r w:rsidR="004741B9" w:rsidRPr="004741B9">
        <w:t>4</w:t>
      </w:r>
      <w:r w:rsidR="004741B9">
        <w:t>,</w:t>
      </w:r>
      <w:r w:rsidR="004741B9" w:rsidRPr="004741B9">
        <w:t xml:space="preserve"> nie obejmują szkód wyrządzonych przez ten podmiot w związku z działalnością wykonywaną na terytorium Rzecz</w:t>
      </w:r>
      <w:r w:rsidR="00A40D67">
        <w:t>y</w:t>
      </w:r>
      <w:r w:rsidR="004741B9" w:rsidRPr="004741B9">
        <w:t>pospolit</w:t>
      </w:r>
      <w:r w:rsidR="004741B9">
        <w:t>ej</w:t>
      </w:r>
      <w:r w:rsidR="004741B9" w:rsidRPr="004741B9">
        <w:t xml:space="preserve"> P</w:t>
      </w:r>
      <w:r w:rsidR="004741B9">
        <w:t>olskiej</w:t>
      </w:r>
      <w:r w:rsidR="004741B9" w:rsidRPr="004741B9">
        <w:t xml:space="preserve"> oraz innych państw członkowskich U</w:t>
      </w:r>
      <w:r w:rsidR="004741B9">
        <w:t xml:space="preserve">nii </w:t>
      </w:r>
      <w:r w:rsidR="004741B9" w:rsidRPr="004741B9">
        <w:t>E</w:t>
      </w:r>
      <w:r w:rsidR="004741B9">
        <w:t>uropejskiej</w:t>
      </w:r>
      <w:r w:rsidR="004741B9" w:rsidRPr="004741B9">
        <w:t xml:space="preserve"> w zakresie</w:t>
      </w:r>
      <w:r w:rsidR="008C6B3B">
        <w:t>,</w:t>
      </w:r>
      <w:r w:rsidR="004741B9" w:rsidRPr="004741B9">
        <w:t xml:space="preserve"> w jakim zakład ubezpieczeń w imieniu lub na rzecz którego podmiot taki działa ponosi pełną</w:t>
      </w:r>
      <w:r w:rsidR="00DF5CE8">
        <w:t xml:space="preserve"> </w:t>
      </w:r>
      <w:r w:rsidR="004741B9" w:rsidRPr="004741B9">
        <w:t>odpowiedzialność za jego działania.</w:t>
      </w:r>
      <w:r w:rsidR="003B3299">
        <w:t xml:space="preserve"> </w:t>
      </w:r>
      <w:r w:rsidR="005321CC">
        <w:t>Za działalność podmiotu, o którym mowa w zdaniu pierwszym, w przypadku gdy wykonuje on działalność agencyjną na rzecz tylko jednego krajowego zakładu ubezpieczeń w rozumieniu art. 3 ust. 1 pkt 18 ustawy o działalności ubezpieczeniowej i r</w:t>
      </w:r>
      <w:r w:rsidR="003B3299">
        <w:t>easekuracyjnej</w:t>
      </w:r>
      <w:r w:rsidR="006C4FA9">
        <w:t xml:space="preserve">, </w:t>
      </w:r>
      <w:r w:rsidR="003B3299">
        <w:t>odpowiedzialność</w:t>
      </w:r>
      <w:r w:rsidR="005321CC">
        <w:t xml:space="preserve"> ponosi ten zakład ubezpieczeń.</w:t>
      </w:r>
    </w:p>
    <w:p w:rsidR="00A67184" w:rsidRDefault="007430FE" w:rsidP="00A67184">
      <w:pPr>
        <w:pStyle w:val="USTustnpkodeksu"/>
      </w:pPr>
      <w:r>
        <w:t>1</w:t>
      </w:r>
      <w:r w:rsidR="00823C0E">
        <w:t>5</w:t>
      </w:r>
      <w:r w:rsidR="00A67184" w:rsidRPr="00E54BCF">
        <w:t>.</w:t>
      </w:r>
      <w:r w:rsidR="00DF5CE8">
        <w:t xml:space="preserve"> </w:t>
      </w:r>
      <w:r w:rsidR="00A67184" w:rsidRPr="00E54BCF">
        <w:t>Minister właściwy do spraw instytucji finansowych określi, w drodze rozporządzenia, szczegółowy zakres ubezpieczenia obowiązkowego, o który</w:t>
      </w:r>
      <w:r w:rsidR="002530F6">
        <w:t xml:space="preserve">m </w:t>
      </w:r>
      <w:r w:rsidR="00A67184" w:rsidRPr="00E54BCF">
        <w:t>mowa w ust. 3</w:t>
      </w:r>
      <w:r w:rsidR="00026EAA">
        <w:t xml:space="preserve"> i 4</w:t>
      </w:r>
      <w:r w:rsidR="00A67184" w:rsidRPr="00E54BCF">
        <w:t>, termin powstania obowiązku ubezpieczenia</w:t>
      </w:r>
      <w:r w:rsidR="00026EAA">
        <w:t xml:space="preserve"> </w:t>
      </w:r>
      <w:r w:rsidR="00A67184" w:rsidRPr="00E54BCF">
        <w:t>oraz minimalną sumę gwarancyjną, biorąc w</w:t>
      </w:r>
      <w:r w:rsidR="002801EB">
        <w:t> </w:t>
      </w:r>
      <w:r w:rsidR="00A67184" w:rsidRPr="00E54BCF">
        <w:t>szczególności pod uwagę specyfikę wykonywanej działalności, zakres realizowanych zadań oraz wzrost europejskiego indeksu cen konsumpcyjnych.</w:t>
      </w:r>
    </w:p>
    <w:p w:rsidR="002530F6" w:rsidRPr="00E54BCF" w:rsidRDefault="003B3299" w:rsidP="00A67184">
      <w:pPr>
        <w:pStyle w:val="USTustnpkodeksu"/>
      </w:pPr>
      <w:r>
        <w:t>16.</w:t>
      </w:r>
      <w:r w:rsidR="00DF5CE8">
        <w:t xml:space="preserve"> </w:t>
      </w:r>
      <w:r w:rsidR="002530F6" w:rsidRPr="00E54BCF">
        <w:t xml:space="preserve">Minister właściwy do spraw instytucji finansowych określi, w drodze rozporządzenia, </w:t>
      </w:r>
      <w:r w:rsidR="002530F6">
        <w:t xml:space="preserve">minimalną </w:t>
      </w:r>
      <w:r w:rsidR="00F60B1C">
        <w:t>wysokość sumy</w:t>
      </w:r>
      <w:r w:rsidR="002530F6">
        <w:t xml:space="preserve"> gwarancji ubezpieczeniowej, o której mowa w</w:t>
      </w:r>
      <w:r w:rsidR="002801EB">
        <w:t> </w:t>
      </w:r>
      <w:r w:rsidR="002530F6">
        <w:t>ust. 4</w:t>
      </w:r>
      <w:r w:rsidR="002530F6" w:rsidRPr="00E54BCF">
        <w:t>, biorąc w szczególności pod uwagę spe</w:t>
      </w:r>
      <w:r w:rsidR="002530F6">
        <w:t>cyfikę wykonywanej działalności</w:t>
      </w:r>
      <w:r w:rsidR="002530F6" w:rsidRPr="00E54BCF">
        <w:t xml:space="preserve"> oraz wzrost europejskiego indeksu cen konsumpcyjnych.</w:t>
      </w:r>
    </w:p>
    <w:p w:rsidR="00681108" w:rsidRPr="00E54BCF" w:rsidRDefault="00F755A1" w:rsidP="008546A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0D45F4" w:rsidRPr="00B73590">
        <w:rPr>
          <w:rStyle w:val="Ppogrubienie"/>
        </w:rPr>
        <w:t>23.</w:t>
      </w:r>
      <w:r w:rsidR="00DF5CE8">
        <w:t xml:space="preserve"> </w:t>
      </w:r>
      <w:r w:rsidR="000D45F4" w:rsidRPr="00E54BCF">
        <w:t>1.</w:t>
      </w:r>
      <w:r w:rsidR="00DF5CE8">
        <w:t xml:space="preserve"> </w:t>
      </w:r>
      <w:r w:rsidR="00681108" w:rsidRPr="00E54BCF">
        <w:t xml:space="preserve">Zakład ubezpieczeń udziela </w:t>
      </w:r>
      <w:r w:rsidR="00D8484A" w:rsidRPr="00E54BCF">
        <w:rPr>
          <w:rStyle w:val="Ppogrubienie"/>
          <w:b w:val="0"/>
        </w:rPr>
        <w:t>agentowi ubezpieczeniowemu oraz agentowi oferującemu ubezpieczenia uzupełniające</w:t>
      </w:r>
      <w:r w:rsidR="00D8484A" w:rsidRPr="00E54BCF">
        <w:t xml:space="preserve"> upoważnionym</w:t>
      </w:r>
      <w:r w:rsidR="00681108" w:rsidRPr="00E54BCF">
        <w:t xml:space="preserve"> do zawierania w jego imieniu umów ubezpieczenia</w:t>
      </w:r>
      <w:r w:rsidR="000E5695" w:rsidRPr="00E54BCF">
        <w:t xml:space="preserve"> </w:t>
      </w:r>
      <w:r w:rsidR="000E5695" w:rsidRPr="00E54BCF">
        <w:rPr>
          <w:rStyle w:val="Ppogrubienie"/>
          <w:b w:val="0"/>
        </w:rPr>
        <w:t>lub umów gwarancji ubezpieczeniowych</w:t>
      </w:r>
      <w:r w:rsidR="00681108" w:rsidRPr="00E54BCF">
        <w:t xml:space="preserve">, w </w:t>
      </w:r>
      <w:r w:rsidR="002D1785">
        <w:t>formie</w:t>
      </w:r>
      <w:r w:rsidR="002E2F0C">
        <w:t xml:space="preserve"> </w:t>
      </w:r>
      <w:r w:rsidR="002D1785">
        <w:t>pisemnej</w:t>
      </w:r>
      <w:r w:rsidR="002E2F0C">
        <w:t>,</w:t>
      </w:r>
      <w:r w:rsidR="00681108" w:rsidRPr="00E54BCF">
        <w:t xml:space="preserve"> pod rygorem nieważności, pełnomocnictwa do dokonywania czynności agencyjnych w imieniu tego zakładu.</w:t>
      </w:r>
    </w:p>
    <w:p w:rsidR="00681108" w:rsidRPr="00E54BCF" w:rsidRDefault="00B6352E" w:rsidP="00B73590">
      <w:pPr>
        <w:pStyle w:val="USTustnpkodeksu"/>
        <w:keepNext/>
      </w:pPr>
      <w:r w:rsidRPr="00E54BCF">
        <w:t>2.</w:t>
      </w:r>
      <w:r w:rsidR="00DF5CE8">
        <w:t xml:space="preserve"> </w:t>
      </w:r>
      <w:r w:rsidR="00681108" w:rsidRPr="00E54BCF">
        <w:t>Pełnomocnictwo, o którym mowa w ust. 1, określa w szczególności:</w:t>
      </w:r>
    </w:p>
    <w:p w:rsidR="00681108" w:rsidRPr="00E54BCF" w:rsidRDefault="00A34F35" w:rsidP="008546A9">
      <w:pPr>
        <w:pStyle w:val="PKTpunkt"/>
      </w:pPr>
      <w:r w:rsidRPr="00E54BCF">
        <w:t>1)</w:t>
      </w:r>
      <w:r w:rsidRPr="00E54BCF">
        <w:tab/>
      </w:r>
      <w:r w:rsidR="00681108" w:rsidRPr="00E54BCF">
        <w:t xml:space="preserve">zakres działalności agenta </w:t>
      </w:r>
      <w:r w:rsidR="00994598" w:rsidRPr="00E54BCF">
        <w:t>ubezpieczeniowego</w:t>
      </w:r>
      <w:r w:rsidR="00D8484A" w:rsidRPr="00E54BCF">
        <w:t xml:space="preserve"> oraz agenta oferującego ubezpieczenia uzupełniające</w:t>
      </w:r>
      <w:r w:rsidR="00681108" w:rsidRPr="00E54BCF">
        <w:t>, ze wskazaniem działu i grup ubezpieczeń;</w:t>
      </w:r>
    </w:p>
    <w:p w:rsidR="00681108" w:rsidRPr="00E54BCF" w:rsidRDefault="00A34F35" w:rsidP="008546A9">
      <w:pPr>
        <w:pStyle w:val="PKTpunkt"/>
      </w:pPr>
      <w:r w:rsidRPr="00E54BCF">
        <w:lastRenderedPageBreak/>
        <w:t>2)</w:t>
      </w:r>
      <w:r w:rsidRPr="00E54BCF">
        <w:tab/>
      </w:r>
      <w:r w:rsidR="00681108" w:rsidRPr="00E54BCF">
        <w:t>wysokość maksymalnej sumy ubezpieczenia</w:t>
      </w:r>
      <w:r w:rsidR="00931D36" w:rsidRPr="00E54BCF">
        <w:t xml:space="preserve"> </w:t>
      </w:r>
      <w:r w:rsidR="00931D36" w:rsidRPr="00E54BCF">
        <w:rPr>
          <w:rStyle w:val="Ppogrubienie"/>
          <w:b w:val="0"/>
        </w:rPr>
        <w:t>lub sumy gwarancyjnej</w:t>
      </w:r>
      <w:r w:rsidR="00681108" w:rsidRPr="00E54BCF">
        <w:t xml:space="preserve">, na jaką agent </w:t>
      </w:r>
      <w:r w:rsidR="00D8484A" w:rsidRPr="00E54BCF">
        <w:t>ubezpieczeniowy oraz agent oferujący ubezpieczenia uzupełniając</w:t>
      </w:r>
      <w:r w:rsidR="00A40D67">
        <w:t>e</w:t>
      </w:r>
      <w:r w:rsidR="00994598" w:rsidRPr="00E54BCF">
        <w:t xml:space="preserve"> </w:t>
      </w:r>
      <w:r w:rsidR="00D8484A" w:rsidRPr="00E54BCF">
        <w:t>mogą</w:t>
      </w:r>
      <w:r w:rsidR="00681108" w:rsidRPr="00E54BCF">
        <w:t xml:space="preserve"> zawrzeć jedną umowę ubezpieczenia</w:t>
      </w:r>
      <w:r w:rsidR="00931D36" w:rsidRPr="00E54BCF">
        <w:t xml:space="preserve"> </w:t>
      </w:r>
      <w:r w:rsidR="00931D36" w:rsidRPr="00E54BCF">
        <w:rPr>
          <w:rStyle w:val="Ppogrubienie"/>
          <w:b w:val="0"/>
        </w:rPr>
        <w:t>lub jedną umowę gwarancji ubezpieczeniowej</w:t>
      </w:r>
      <w:r w:rsidR="00681108" w:rsidRPr="00E54BCF">
        <w:t>;</w:t>
      </w:r>
    </w:p>
    <w:p w:rsidR="00681108" w:rsidRPr="00E54BCF" w:rsidRDefault="00A34F35" w:rsidP="008546A9">
      <w:pPr>
        <w:pStyle w:val="PKTpunkt"/>
      </w:pPr>
      <w:r w:rsidRPr="00E54BCF">
        <w:t>3)</w:t>
      </w:r>
      <w:r w:rsidRPr="00E54BCF">
        <w:tab/>
      </w:r>
      <w:r w:rsidR="00681108" w:rsidRPr="00E54BCF">
        <w:t xml:space="preserve">obszar działalności </w:t>
      </w:r>
      <w:r w:rsidR="00D8484A" w:rsidRPr="00E54BCF">
        <w:rPr>
          <w:rStyle w:val="Ppogrubienie"/>
          <w:b w:val="0"/>
        </w:rPr>
        <w:t>agenta ubezpieczeniowego oraz agenta oferującego ubezpieczenia uzupełniające</w:t>
      </w:r>
      <w:r w:rsidR="00681108" w:rsidRPr="00E54BCF">
        <w:t>.</w:t>
      </w:r>
    </w:p>
    <w:p w:rsidR="00224933" w:rsidRPr="00E54BCF" w:rsidRDefault="000D45F4" w:rsidP="008546A9">
      <w:pPr>
        <w:pStyle w:val="USTustnpkodeksu"/>
        <w:rPr>
          <w:rStyle w:val="Ppogrubienie"/>
          <w:b w:val="0"/>
        </w:rPr>
      </w:pPr>
      <w:r w:rsidRPr="00E54BCF">
        <w:rPr>
          <w:rStyle w:val="Ppogrubienie"/>
          <w:b w:val="0"/>
        </w:rPr>
        <w:t>3.</w:t>
      </w:r>
      <w:r w:rsidR="00DF5CE8">
        <w:rPr>
          <w:rStyle w:val="Ppogrubienie"/>
          <w:b w:val="0"/>
        </w:rPr>
        <w:t xml:space="preserve"> </w:t>
      </w:r>
      <w:r w:rsidR="00224933" w:rsidRPr="00E54BCF">
        <w:rPr>
          <w:rStyle w:val="Ppogrubienie"/>
          <w:b w:val="0"/>
        </w:rPr>
        <w:t>Zakład ubez</w:t>
      </w:r>
      <w:r w:rsidR="0011433F" w:rsidRPr="00E54BCF">
        <w:rPr>
          <w:rStyle w:val="Ppogrubienie"/>
          <w:b w:val="0"/>
        </w:rPr>
        <w:t>pieczeń przechowuje dokumenty dotyczące</w:t>
      </w:r>
      <w:r w:rsidR="00224933" w:rsidRPr="00E54BCF">
        <w:rPr>
          <w:rStyle w:val="Ppogrubienie"/>
          <w:b w:val="0"/>
        </w:rPr>
        <w:t xml:space="preserve"> jego współpracy z agentem ubezpieczeniowym lub agentem oferującym ubezpieczenia uzupełniające, w szczególności umowę agencyjną, pełnomocnictwo do zawierania w jego imieniu umów ubezpieczenia</w:t>
      </w:r>
      <w:r w:rsidR="00F701FA" w:rsidRPr="00E54BCF">
        <w:rPr>
          <w:rStyle w:val="Ppogrubienie"/>
          <w:b w:val="0"/>
        </w:rPr>
        <w:t xml:space="preserve"> lub umów gwarancji ubezpieczeniowych,</w:t>
      </w:r>
      <w:r w:rsidR="00224933" w:rsidRPr="00E54BCF">
        <w:rPr>
          <w:rStyle w:val="Ppogrubienie"/>
          <w:b w:val="0"/>
        </w:rPr>
        <w:t xml:space="preserve"> dokumenty dotyczące wynagrodzenia</w:t>
      </w:r>
      <w:r w:rsidR="00F701FA" w:rsidRPr="00E54BCF">
        <w:rPr>
          <w:rStyle w:val="Ppogrubienie"/>
          <w:b w:val="0"/>
        </w:rPr>
        <w:t xml:space="preserve"> </w:t>
      </w:r>
      <w:r w:rsidR="0011433F" w:rsidRPr="00E54BCF">
        <w:rPr>
          <w:rStyle w:val="Ppogrubienie"/>
          <w:b w:val="0"/>
        </w:rPr>
        <w:t xml:space="preserve">agenta </w:t>
      </w:r>
      <w:r w:rsidR="00F701FA" w:rsidRPr="00E54BCF">
        <w:rPr>
          <w:rStyle w:val="Ppogrubienie"/>
          <w:b w:val="0"/>
        </w:rPr>
        <w:t xml:space="preserve">oraz dokumenty dotyczące </w:t>
      </w:r>
      <w:r w:rsidR="0011433F" w:rsidRPr="00E54BCF">
        <w:rPr>
          <w:rStyle w:val="Ppogrubienie"/>
          <w:b w:val="0"/>
        </w:rPr>
        <w:t xml:space="preserve">obowiązkowych </w:t>
      </w:r>
      <w:r w:rsidR="00F701FA" w:rsidRPr="00E54BCF">
        <w:rPr>
          <w:rStyle w:val="Ppogrubienie"/>
          <w:b w:val="0"/>
        </w:rPr>
        <w:t>szkoleń zawodowych</w:t>
      </w:r>
      <w:r w:rsidR="00224933" w:rsidRPr="00E54BCF">
        <w:rPr>
          <w:rStyle w:val="Ppogrubienie"/>
          <w:b w:val="0"/>
        </w:rPr>
        <w:t xml:space="preserve">, przez okres 10 lat od dnia </w:t>
      </w:r>
      <w:r w:rsidR="008C21D9" w:rsidRPr="008C21D9">
        <w:t>rozwiązania umowy agencyjnej</w:t>
      </w:r>
      <w:r w:rsidR="00224933" w:rsidRPr="00E54BCF">
        <w:rPr>
          <w:rStyle w:val="Ppogrubienie"/>
          <w:b w:val="0"/>
        </w:rPr>
        <w:t>.</w:t>
      </w:r>
    </w:p>
    <w:p w:rsidR="00681108" w:rsidRPr="00E54BCF" w:rsidRDefault="004F3C05" w:rsidP="008546A9">
      <w:pPr>
        <w:pStyle w:val="USTustnpkodeksu"/>
      </w:pPr>
      <w:r w:rsidRPr="00E54BCF">
        <w:rPr>
          <w:rStyle w:val="Ppogrubienie"/>
          <w:b w:val="0"/>
        </w:rPr>
        <w:t>4</w:t>
      </w:r>
      <w:r w:rsidR="00754AF9" w:rsidRPr="00E54BCF">
        <w:t>.</w:t>
      </w:r>
      <w:r w:rsidR="00DF5CE8">
        <w:t xml:space="preserve"> </w:t>
      </w:r>
      <w:r w:rsidR="00681108" w:rsidRPr="00E54BCF">
        <w:t>Pełnomocnictwo udzielone przez zakład ubezpieczeń nie może zawierać upoważnienia do udzielania dalszych pełnomocnictw.</w:t>
      </w:r>
    </w:p>
    <w:p w:rsidR="00681108" w:rsidRPr="00E54BCF" w:rsidRDefault="004F3C05" w:rsidP="008546A9">
      <w:pPr>
        <w:pStyle w:val="USTustnpkodeksu"/>
      </w:pPr>
      <w:r w:rsidRPr="00E54BCF">
        <w:rPr>
          <w:rStyle w:val="Ppogrubienie"/>
          <w:b w:val="0"/>
        </w:rPr>
        <w:t>5</w:t>
      </w:r>
      <w:r w:rsidR="00754AF9" w:rsidRPr="00E54BCF">
        <w:t>.</w:t>
      </w:r>
      <w:r w:rsidR="00DF5CE8">
        <w:t xml:space="preserve"> </w:t>
      </w:r>
      <w:r w:rsidR="00681108" w:rsidRPr="00E54BCF">
        <w:t xml:space="preserve">Jeżeli </w:t>
      </w:r>
      <w:r w:rsidR="00DE2341" w:rsidRPr="00E54BCF">
        <w:t xml:space="preserve">agent ubezpieczeniowy </w:t>
      </w:r>
      <w:r w:rsidR="003D7B13">
        <w:t xml:space="preserve">lub </w:t>
      </w:r>
      <w:r w:rsidR="00DE2341" w:rsidRPr="00E54BCF">
        <w:rPr>
          <w:rStyle w:val="Ppogrubienie"/>
          <w:b w:val="0"/>
        </w:rPr>
        <w:t xml:space="preserve">agent oferujący ubezpieczenia uzupełniające </w:t>
      </w:r>
      <w:r w:rsidR="00681108" w:rsidRPr="00E54BCF">
        <w:t>zawr</w:t>
      </w:r>
      <w:r w:rsidR="00DE2341" w:rsidRPr="00E54BCF">
        <w:t xml:space="preserve">ą </w:t>
      </w:r>
      <w:r w:rsidR="00681108" w:rsidRPr="00E54BCF">
        <w:t xml:space="preserve">z osobą fizyczną spełniającą wymogi określone w art. </w:t>
      </w:r>
      <w:r w:rsidR="001A39FA" w:rsidRPr="00E54BCF">
        <w:t>21</w:t>
      </w:r>
      <w:r w:rsidR="00681108" w:rsidRPr="00E54BCF">
        <w:t xml:space="preserve"> ust. 1 umowę dotyczącą wykonywania czynności agencyjnych, umowa ta nie jest uważana za umowę agencyjną.</w:t>
      </w:r>
    </w:p>
    <w:p w:rsidR="00681108" w:rsidRPr="00E54BCF" w:rsidRDefault="00DF3975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0D45F4" w:rsidRPr="00B73590">
        <w:rPr>
          <w:rStyle w:val="Ppogrubienie"/>
        </w:rPr>
        <w:t>24.</w:t>
      </w:r>
      <w:r w:rsidR="00DF5CE8">
        <w:t xml:space="preserve"> </w:t>
      </w:r>
      <w:r w:rsidR="000D45F4" w:rsidRPr="00E54BCF">
        <w:t>1.</w:t>
      </w:r>
      <w:r w:rsidR="00DF5CE8">
        <w:t xml:space="preserve"> </w:t>
      </w:r>
      <w:r w:rsidR="00681108" w:rsidRPr="00E54BCF">
        <w:t>Przed zawarciem umowy ubezpieczenia</w:t>
      </w:r>
      <w:r w:rsidR="00931D36" w:rsidRPr="00E54BCF">
        <w:t xml:space="preserve"> </w:t>
      </w:r>
      <w:r w:rsidR="00931D36" w:rsidRPr="00E54BCF">
        <w:rPr>
          <w:rStyle w:val="Ppogrubienie"/>
          <w:b w:val="0"/>
        </w:rPr>
        <w:t>lub umowy gwarancji ubezpieczeniowej</w:t>
      </w:r>
      <w:r w:rsidR="00681108" w:rsidRPr="00E54BCF">
        <w:t xml:space="preserve"> </w:t>
      </w:r>
      <w:r w:rsidR="0002542E" w:rsidRPr="00E54BCF">
        <w:t xml:space="preserve">agent ubezpieczeniowy i </w:t>
      </w:r>
      <w:r w:rsidR="0002542E" w:rsidRPr="00E54BCF">
        <w:rPr>
          <w:rStyle w:val="Ppogrubienie"/>
          <w:b w:val="0"/>
        </w:rPr>
        <w:t>agent oferujący ubezpieczenia uzupełniające są</w:t>
      </w:r>
      <w:r w:rsidR="00681108" w:rsidRPr="00E54BCF">
        <w:t xml:space="preserve"> obowiązan</w:t>
      </w:r>
      <w:r w:rsidR="0002542E" w:rsidRPr="00E54BCF">
        <w:t>i</w:t>
      </w:r>
      <w:r w:rsidR="00681108" w:rsidRPr="00E54BCF">
        <w:t>:</w:t>
      </w:r>
    </w:p>
    <w:p w:rsidR="00681108" w:rsidRPr="00E54BCF" w:rsidRDefault="00A34F35" w:rsidP="008546A9">
      <w:pPr>
        <w:pStyle w:val="PKTpunkt"/>
      </w:pPr>
      <w:r w:rsidRPr="00E54BCF">
        <w:t>1)</w:t>
      </w:r>
      <w:r w:rsidRPr="00E54BCF">
        <w:tab/>
      </w:r>
      <w:r w:rsidR="0003241E" w:rsidRPr="00E54BCF">
        <w:rPr>
          <w:rStyle w:val="Ppogrubienie"/>
          <w:b w:val="0"/>
        </w:rPr>
        <w:t>udostępnić</w:t>
      </w:r>
      <w:r w:rsidR="0003241E" w:rsidRPr="00E54BCF">
        <w:t xml:space="preserve"> </w:t>
      </w:r>
      <w:r w:rsidR="004640DB">
        <w:t>klientowi</w:t>
      </w:r>
      <w:r w:rsidR="002D1B7D" w:rsidRPr="00E54BCF">
        <w:t xml:space="preserve"> </w:t>
      </w:r>
      <w:r w:rsidR="00681108" w:rsidRPr="00E54BCF">
        <w:t>przy pierwszej czynności należącej do zakresu działalności agencyjnej dokument pełnomocnictwa, o którym mowa w art. 23 ust. 1</w:t>
      </w:r>
      <w:r w:rsidR="00795921" w:rsidRPr="00E54BCF">
        <w:t>;</w:t>
      </w:r>
    </w:p>
    <w:p w:rsidR="00681108" w:rsidRPr="00E54BCF" w:rsidRDefault="00A322A7" w:rsidP="008546A9">
      <w:pPr>
        <w:pStyle w:val="PKTpunkt"/>
      </w:pPr>
      <w:r w:rsidRPr="00E54BCF">
        <w:t>2</w:t>
      </w:r>
      <w:r w:rsidR="00A34F35" w:rsidRPr="00E54BCF">
        <w:t>)</w:t>
      </w:r>
      <w:r w:rsidR="00A34F35" w:rsidRPr="00E54BCF">
        <w:tab/>
      </w:r>
      <w:r w:rsidR="00681108" w:rsidRPr="00E54BCF">
        <w:t xml:space="preserve">powiadomić </w:t>
      </w:r>
      <w:r w:rsidR="004640DB">
        <w:t>klienta</w:t>
      </w:r>
      <w:r w:rsidR="00EC2CBB" w:rsidRPr="00E54BCF">
        <w:t xml:space="preserve">, czy </w:t>
      </w:r>
      <w:r w:rsidR="003D7B13">
        <w:t xml:space="preserve">agent </w:t>
      </w:r>
      <w:r w:rsidR="00EC2CBB" w:rsidRPr="00E54BCF">
        <w:t>działa na rzecz jednego</w:t>
      </w:r>
      <w:r w:rsidR="00681108" w:rsidRPr="00E54BCF">
        <w:t xml:space="preserve"> cz</w:t>
      </w:r>
      <w:r w:rsidR="002040EE" w:rsidRPr="00E54BCF">
        <w:t>y wielu zakładów ubezpieczeń</w:t>
      </w:r>
      <w:r w:rsidR="001505DC">
        <w:t>,</w:t>
      </w:r>
      <w:r w:rsidR="002040EE" w:rsidRPr="00E54BCF">
        <w:t xml:space="preserve"> oraz </w:t>
      </w:r>
      <w:r w:rsidR="00681108" w:rsidRPr="00E54BCF">
        <w:t xml:space="preserve">poinformować go o </w:t>
      </w:r>
      <w:r w:rsidR="002209DC" w:rsidRPr="00E54BCF">
        <w:t xml:space="preserve">firmach </w:t>
      </w:r>
      <w:r w:rsidR="00681108" w:rsidRPr="00E54BCF">
        <w:t>zakładów ubezpieczeń, na rzecz których wykonuje działalność agencyjną;</w:t>
      </w:r>
    </w:p>
    <w:p w:rsidR="00681108" w:rsidRPr="00E54BCF" w:rsidRDefault="00A322A7" w:rsidP="008546A9">
      <w:pPr>
        <w:pStyle w:val="PKTpunkt"/>
      </w:pPr>
      <w:r w:rsidRPr="00E54BCF">
        <w:t>3</w:t>
      </w:r>
      <w:r w:rsidR="00A34F35" w:rsidRPr="00E54BCF">
        <w:t>)</w:t>
      </w:r>
      <w:r w:rsidR="00A34F35" w:rsidRPr="00E54BCF">
        <w:tab/>
      </w:r>
      <w:r w:rsidR="00681108" w:rsidRPr="00E54BCF">
        <w:t xml:space="preserve">poinformować </w:t>
      </w:r>
      <w:r w:rsidR="004640DB">
        <w:t>klienta</w:t>
      </w:r>
      <w:r w:rsidR="002D1B7D" w:rsidRPr="00E54BCF">
        <w:t xml:space="preserve"> </w:t>
      </w:r>
      <w:r w:rsidR="00681108" w:rsidRPr="00E54BCF">
        <w:t>o firmie</w:t>
      </w:r>
      <w:r w:rsidR="002209DC" w:rsidRPr="00E54BCF">
        <w:t xml:space="preserve"> (nazwie)</w:t>
      </w:r>
      <w:r w:rsidR="00681108" w:rsidRPr="00E54BCF">
        <w:t xml:space="preserve">, pod którą </w:t>
      </w:r>
      <w:r w:rsidR="003D7B13">
        <w:t xml:space="preserve">agent </w:t>
      </w:r>
      <w:r w:rsidR="00681108" w:rsidRPr="00E54BCF">
        <w:t xml:space="preserve">wykonuje działalność agencyjną, adresie siedziby oraz </w:t>
      </w:r>
      <w:r w:rsidR="003D7B13">
        <w:t xml:space="preserve">o </w:t>
      </w:r>
      <w:r w:rsidR="002209DC" w:rsidRPr="00E54BCF">
        <w:t xml:space="preserve">fakcie bycia </w:t>
      </w:r>
      <w:r w:rsidR="00681108" w:rsidRPr="00E54BCF">
        <w:t xml:space="preserve">agentem </w:t>
      </w:r>
      <w:r w:rsidR="00D8484A" w:rsidRPr="00E54BCF">
        <w:t xml:space="preserve">ubezpieczeniowym </w:t>
      </w:r>
      <w:r w:rsidR="00F62B48">
        <w:t>albo</w:t>
      </w:r>
      <w:r w:rsidR="00D8484A" w:rsidRPr="00E54BCF">
        <w:t xml:space="preserve"> </w:t>
      </w:r>
      <w:r w:rsidR="00D8484A" w:rsidRPr="00E54BCF">
        <w:rPr>
          <w:rStyle w:val="Ppogrubienie"/>
          <w:b w:val="0"/>
        </w:rPr>
        <w:t>agentem oferującym ubezpieczenia uzupełniające</w:t>
      </w:r>
      <w:r w:rsidR="002209DC" w:rsidRPr="00E54BCF">
        <w:t>;</w:t>
      </w:r>
    </w:p>
    <w:p w:rsidR="00681108" w:rsidRPr="00E54BCF" w:rsidRDefault="00A322A7" w:rsidP="008546A9">
      <w:pPr>
        <w:pStyle w:val="PKTpunkt"/>
      </w:pPr>
      <w:r w:rsidRPr="00E54BCF">
        <w:t>4</w:t>
      </w:r>
      <w:r w:rsidR="00A34F35" w:rsidRPr="00E54BCF">
        <w:t>)</w:t>
      </w:r>
      <w:r w:rsidR="00A34F35" w:rsidRPr="00E54BCF">
        <w:tab/>
      </w:r>
      <w:r w:rsidR="00681108" w:rsidRPr="00E54BCF">
        <w:t xml:space="preserve">poinformować </w:t>
      </w:r>
      <w:r w:rsidR="004640DB">
        <w:t>klienta</w:t>
      </w:r>
      <w:r w:rsidR="002D1B7D" w:rsidRPr="00E54BCF">
        <w:t xml:space="preserve"> </w:t>
      </w:r>
      <w:r w:rsidR="00681108" w:rsidRPr="00E54BCF">
        <w:t xml:space="preserve">o </w:t>
      </w:r>
      <w:r w:rsidR="00683C31" w:rsidRPr="00E54BCF">
        <w:rPr>
          <w:rStyle w:val="Ppogrubienie"/>
          <w:b w:val="0"/>
        </w:rPr>
        <w:t>numerze wpisu</w:t>
      </w:r>
      <w:r w:rsidR="00681108" w:rsidRPr="00E54BCF">
        <w:t xml:space="preserve"> do rejestru </w:t>
      </w:r>
      <w:r w:rsidR="00757FCE">
        <w:t>agentów</w:t>
      </w:r>
      <w:r w:rsidR="00683C31" w:rsidRPr="00E54BCF">
        <w:t>, adresie strony internetowej, na której rejestr jest dostępny</w:t>
      </w:r>
      <w:r w:rsidR="001505DC">
        <w:t>,</w:t>
      </w:r>
      <w:r w:rsidR="003A71BE" w:rsidRPr="00E54BCF">
        <w:t xml:space="preserve"> </w:t>
      </w:r>
      <w:r w:rsidR="00683C31" w:rsidRPr="00E54BCF">
        <w:t>oraz</w:t>
      </w:r>
      <w:r w:rsidR="00681108" w:rsidRPr="00E54BCF">
        <w:t xml:space="preserve"> </w:t>
      </w:r>
      <w:r w:rsidR="00683C31" w:rsidRPr="00E54BCF">
        <w:t xml:space="preserve">o </w:t>
      </w:r>
      <w:r w:rsidR="00681108" w:rsidRPr="00E54BCF">
        <w:t>sposobi</w:t>
      </w:r>
      <w:r w:rsidR="002040EE" w:rsidRPr="00E54BCF">
        <w:t>e sprawdzenia wpisu do rejestru;</w:t>
      </w:r>
    </w:p>
    <w:p w:rsidR="00681108" w:rsidRPr="00E54BCF" w:rsidRDefault="00A322A7" w:rsidP="00B73590">
      <w:pPr>
        <w:pStyle w:val="PKTpunkt"/>
        <w:keepNext/>
      </w:pPr>
      <w:r w:rsidRPr="00E54BCF">
        <w:lastRenderedPageBreak/>
        <w:t>5</w:t>
      </w:r>
      <w:r w:rsidR="00A34F35" w:rsidRPr="00E54BCF">
        <w:t>)</w:t>
      </w:r>
      <w:r w:rsidR="00A34F35" w:rsidRPr="00E54BCF">
        <w:tab/>
      </w:r>
      <w:r w:rsidR="00681108" w:rsidRPr="00E54BCF">
        <w:t xml:space="preserve">poinformować </w:t>
      </w:r>
      <w:r w:rsidR="004640DB">
        <w:t>klienta</w:t>
      </w:r>
      <w:r w:rsidR="002D1B7D" w:rsidRPr="00E54BCF">
        <w:t xml:space="preserve"> </w:t>
      </w:r>
      <w:r w:rsidR="00681108" w:rsidRPr="00E54BCF">
        <w:t>o charakterze wynagrodzenia otrzym</w:t>
      </w:r>
      <w:r w:rsidR="002209DC" w:rsidRPr="00E54BCF">
        <w:t xml:space="preserve">ywanego </w:t>
      </w:r>
      <w:r w:rsidR="00681108" w:rsidRPr="00E54BCF">
        <w:t>w związku z</w:t>
      </w:r>
      <w:r w:rsidR="00CF0CC2">
        <w:t> </w:t>
      </w:r>
      <w:r w:rsidR="00683C31" w:rsidRPr="00E54BCF">
        <w:rPr>
          <w:rStyle w:val="Ppogrubienie"/>
          <w:b w:val="0"/>
        </w:rPr>
        <w:t>proponowanym zawarciem</w:t>
      </w:r>
      <w:r w:rsidR="00683C31" w:rsidRPr="00E54BCF">
        <w:t xml:space="preserve"> umowy</w:t>
      </w:r>
      <w:r w:rsidR="002040EE" w:rsidRPr="00E54BCF">
        <w:t xml:space="preserve"> ubezpieczenia</w:t>
      </w:r>
      <w:r w:rsidR="00931D36" w:rsidRPr="00E54BCF">
        <w:t xml:space="preserve"> </w:t>
      </w:r>
      <w:r w:rsidR="00931D36" w:rsidRPr="00E54BCF">
        <w:rPr>
          <w:rStyle w:val="Ppogrubienie"/>
          <w:b w:val="0"/>
        </w:rPr>
        <w:t>lub umowy gwarancji ubezpieczeniowej</w:t>
      </w:r>
      <w:r w:rsidR="002040EE" w:rsidRPr="00E54BCF">
        <w:t>,</w:t>
      </w:r>
      <w:r w:rsidR="00681108" w:rsidRPr="00E54BCF">
        <w:t xml:space="preserve"> w szczególności </w:t>
      </w:r>
      <w:r w:rsidR="003D7B13">
        <w:t xml:space="preserve">poinformować, </w:t>
      </w:r>
      <w:r w:rsidR="00681108" w:rsidRPr="00E54BCF">
        <w:t xml:space="preserve">czy </w:t>
      </w:r>
      <w:r w:rsidR="003D7B13">
        <w:t xml:space="preserve">agent </w:t>
      </w:r>
      <w:r w:rsidR="00681108" w:rsidRPr="00E54BCF">
        <w:t>otrzymuje:</w:t>
      </w:r>
    </w:p>
    <w:p w:rsidR="005E6AFE" w:rsidRPr="00CF0CC2" w:rsidRDefault="00A34F35" w:rsidP="00CF0CC2">
      <w:pPr>
        <w:pStyle w:val="LITlitera"/>
      </w:pPr>
      <w:r w:rsidRPr="00CF0CC2">
        <w:t>a)</w:t>
      </w:r>
      <w:r w:rsidRPr="00CF0CC2">
        <w:tab/>
      </w:r>
      <w:r w:rsidR="005E6AFE" w:rsidRPr="00CF0CC2">
        <w:t>honorarium płacone bezpośrednio przez klienta,</w:t>
      </w:r>
    </w:p>
    <w:p w:rsidR="00681108" w:rsidRPr="00CF0CC2" w:rsidRDefault="005E6AFE" w:rsidP="00CF0CC2">
      <w:pPr>
        <w:pStyle w:val="LITlitera"/>
      </w:pPr>
      <w:r w:rsidRPr="00CF0CC2">
        <w:t>b)</w:t>
      </w:r>
      <w:r w:rsidRPr="00CF0CC2">
        <w:tab/>
      </w:r>
      <w:r w:rsidR="00681108" w:rsidRPr="00CF0CC2">
        <w:t xml:space="preserve">prowizję </w:t>
      </w:r>
      <w:r w:rsidR="00C45423" w:rsidRPr="00CF0CC2">
        <w:t xml:space="preserve">dowolnego rodzaju </w:t>
      </w:r>
      <w:r w:rsidR="00681108" w:rsidRPr="00CF0CC2">
        <w:t>uwzględnioną w kwocie składki ubezpieczeniowej,</w:t>
      </w:r>
    </w:p>
    <w:p w:rsidR="00681108" w:rsidRPr="00CF0CC2" w:rsidRDefault="005E6AFE" w:rsidP="00CF0CC2">
      <w:pPr>
        <w:pStyle w:val="LITlitera"/>
      </w:pPr>
      <w:r w:rsidRPr="00CF0CC2">
        <w:t>c</w:t>
      </w:r>
      <w:r w:rsidR="00A34F35" w:rsidRPr="00CF0CC2">
        <w:t>)</w:t>
      </w:r>
      <w:r w:rsidR="00A34F35" w:rsidRPr="00CF0CC2">
        <w:tab/>
      </w:r>
      <w:r w:rsidR="00681108" w:rsidRPr="00CF0CC2">
        <w:t>inny rodzaj wynagrodzenia,</w:t>
      </w:r>
    </w:p>
    <w:p w:rsidR="00681108" w:rsidRPr="00CF0CC2" w:rsidRDefault="005E6AFE" w:rsidP="00CF0CC2">
      <w:pPr>
        <w:pStyle w:val="LITlitera"/>
      </w:pPr>
      <w:r w:rsidRPr="00CF0CC2">
        <w:t>d</w:t>
      </w:r>
      <w:r w:rsidR="00A34F35" w:rsidRPr="00CF0CC2">
        <w:t>)</w:t>
      </w:r>
      <w:r w:rsidR="00A34F35" w:rsidRPr="00CF0CC2">
        <w:tab/>
      </w:r>
      <w:r w:rsidR="00681108" w:rsidRPr="00CF0CC2">
        <w:t>wynagrodzenie stanowiące połączenie rodzajów wynagrodze</w:t>
      </w:r>
      <w:r w:rsidR="00646201" w:rsidRPr="00CF0CC2">
        <w:t xml:space="preserve">nia, o których mowa w </w:t>
      </w:r>
      <w:r w:rsidR="002444BB" w:rsidRPr="00CF0CC2">
        <w:t>lit.</w:t>
      </w:r>
      <w:r w:rsidR="00646201" w:rsidRPr="00CF0CC2">
        <w:t xml:space="preserve"> a</w:t>
      </w:r>
      <w:r w:rsidR="002444BB" w:rsidRPr="00CF0CC2">
        <w:t>‒</w:t>
      </w:r>
      <w:r w:rsidRPr="00CF0CC2">
        <w:t>c</w:t>
      </w:r>
      <w:r w:rsidR="00646201" w:rsidRPr="00CF0CC2">
        <w:t>;</w:t>
      </w:r>
    </w:p>
    <w:p w:rsidR="00681108" w:rsidRPr="00E54BCF" w:rsidRDefault="00A322A7" w:rsidP="00D80DDB">
      <w:pPr>
        <w:pStyle w:val="PKTpunkt"/>
      </w:pPr>
      <w:r w:rsidRPr="00E54BCF">
        <w:t>6</w:t>
      </w:r>
      <w:r w:rsidR="00A34F35" w:rsidRPr="00E54BCF">
        <w:t>)</w:t>
      </w:r>
      <w:r w:rsidR="00A34F35" w:rsidRPr="00E54BCF">
        <w:tab/>
      </w:r>
      <w:r w:rsidR="00681108" w:rsidRPr="00E54BCF">
        <w:t xml:space="preserve">poinformować </w:t>
      </w:r>
      <w:r w:rsidR="004640DB">
        <w:t>klienta</w:t>
      </w:r>
      <w:r w:rsidR="002D1B7D" w:rsidRPr="00E54BCF">
        <w:t xml:space="preserve"> </w:t>
      </w:r>
      <w:r w:rsidR="00681108" w:rsidRPr="00E54BCF">
        <w:t xml:space="preserve">o możliwości </w:t>
      </w:r>
      <w:r w:rsidR="002209DC" w:rsidRPr="00E54BCF">
        <w:t xml:space="preserve">złożenia </w:t>
      </w:r>
      <w:r w:rsidR="00681108" w:rsidRPr="00E54BCF">
        <w:t xml:space="preserve">reklamacji, </w:t>
      </w:r>
      <w:r w:rsidR="002209DC" w:rsidRPr="00E54BCF">
        <w:t xml:space="preserve">wniesienia </w:t>
      </w:r>
      <w:r w:rsidR="00681108" w:rsidRPr="00E54BCF">
        <w:t>skarg</w:t>
      </w:r>
      <w:r w:rsidR="002209DC" w:rsidRPr="00E54BCF">
        <w:t>i</w:t>
      </w:r>
      <w:r w:rsidR="00094631" w:rsidRPr="00E54BCF">
        <w:t xml:space="preserve"> </w:t>
      </w:r>
      <w:r w:rsidR="00681108" w:rsidRPr="00E54BCF">
        <w:t xml:space="preserve">oraz </w:t>
      </w:r>
      <w:r w:rsidR="00007254" w:rsidRPr="00E54BCF">
        <w:t xml:space="preserve">pozasądowego </w:t>
      </w:r>
      <w:r w:rsidR="00646201" w:rsidRPr="00E54BCF">
        <w:t>rozwiązywania sporów.</w:t>
      </w:r>
    </w:p>
    <w:p w:rsidR="0051580C" w:rsidRPr="00CF0CC2" w:rsidRDefault="004D6769" w:rsidP="00B73590">
      <w:pPr>
        <w:pStyle w:val="USTustnpkodeksu"/>
        <w:keepNext/>
      </w:pPr>
      <w:r w:rsidRPr="00CF0CC2">
        <w:t>2.</w:t>
      </w:r>
      <w:r w:rsidR="00DF5CE8" w:rsidRPr="00CF0CC2">
        <w:t xml:space="preserve"> </w:t>
      </w:r>
      <w:r w:rsidR="004C7C54" w:rsidRPr="00CF0CC2">
        <w:t>A</w:t>
      </w:r>
      <w:r w:rsidR="004C2B57" w:rsidRPr="00CF0CC2">
        <w:t>gent ubezpieczeniowy, p</w:t>
      </w:r>
      <w:r w:rsidRPr="00CF0CC2">
        <w:t>rzed zawarciem umowy ubezpieczenia</w:t>
      </w:r>
      <w:r w:rsidR="00E257C3" w:rsidRPr="00CF0CC2">
        <w:t xml:space="preserve"> na życie</w:t>
      </w:r>
      <w:r w:rsidR="00680DBD" w:rsidRPr="00CF0CC2">
        <w:t>,</w:t>
      </w:r>
      <w:r w:rsidRPr="00CF0CC2">
        <w:t xml:space="preserve"> o której mowa w grupie 3 działu I załącznika do ustawy o działalności ubezpieczeniowej i</w:t>
      </w:r>
      <w:r w:rsidR="00CF0CC2" w:rsidRPr="00CF0CC2">
        <w:t> </w:t>
      </w:r>
      <w:r w:rsidRPr="00CF0CC2">
        <w:t xml:space="preserve">reasekuracyjnej, informuje </w:t>
      </w:r>
      <w:r w:rsidR="004640DB" w:rsidRPr="00CF0CC2">
        <w:t>klienta</w:t>
      </w:r>
      <w:r w:rsidR="0051580C" w:rsidRPr="00CF0CC2">
        <w:t xml:space="preserve"> również o</w:t>
      </w:r>
      <w:r w:rsidR="00131C26" w:rsidRPr="00CF0CC2">
        <w:t xml:space="preserve"> wysokości</w:t>
      </w:r>
      <w:r w:rsidR="0051580C" w:rsidRPr="00CF0CC2">
        <w:t>:</w:t>
      </w:r>
    </w:p>
    <w:p w:rsidR="00EF69EF" w:rsidRPr="00CF0CC2" w:rsidRDefault="00EF69EF" w:rsidP="00CF0CC2">
      <w:pPr>
        <w:pStyle w:val="PKTpunkt"/>
      </w:pPr>
      <w:r w:rsidRPr="00CF0CC2">
        <w:t>1)</w:t>
      </w:r>
      <w:r w:rsidRPr="00CF0CC2">
        <w:tab/>
      </w:r>
      <w:r w:rsidR="00CA6526" w:rsidRPr="00CF0CC2">
        <w:t xml:space="preserve">wskaźnika </w:t>
      </w:r>
      <w:r w:rsidR="00E50F23" w:rsidRPr="00CF0CC2">
        <w:t>kosztów dystrybucji,</w:t>
      </w:r>
    </w:p>
    <w:p w:rsidR="0051580C" w:rsidRPr="00CF0CC2" w:rsidRDefault="00EF69EF" w:rsidP="00B73590">
      <w:pPr>
        <w:pStyle w:val="PKTpunkt"/>
        <w:keepNext/>
      </w:pPr>
      <w:r w:rsidRPr="00CF0CC2">
        <w:t>2</w:t>
      </w:r>
      <w:r w:rsidR="0051580C" w:rsidRPr="00CF0CC2">
        <w:t>)</w:t>
      </w:r>
      <w:r w:rsidR="0051580C" w:rsidRPr="00CF0CC2">
        <w:tab/>
      </w:r>
      <w:r w:rsidR="00CA6526" w:rsidRPr="00CF0CC2">
        <w:t xml:space="preserve">wskaźnika </w:t>
      </w:r>
      <w:r w:rsidR="0051580C" w:rsidRPr="00CF0CC2">
        <w:t>kosztów prowizji</w:t>
      </w:r>
      <w:r w:rsidRPr="00CF0CC2">
        <w:t xml:space="preserve"> agenta ubezpieczeniowego</w:t>
      </w:r>
    </w:p>
    <w:p w:rsidR="004D6769" w:rsidRPr="00CF0CC2" w:rsidRDefault="00E91065" w:rsidP="00CF0CC2">
      <w:pPr>
        <w:pStyle w:val="CZWSPPKTczwsplnapunktw"/>
      </w:pPr>
      <w:r w:rsidRPr="00CF0CC2">
        <w:t xml:space="preserve">‒ </w:t>
      </w:r>
      <w:r w:rsidR="003D428B" w:rsidRPr="00CF0CC2">
        <w:t>związ</w:t>
      </w:r>
      <w:r w:rsidR="00B14D44" w:rsidRPr="00CF0CC2">
        <w:t xml:space="preserve">anych </w:t>
      </w:r>
      <w:r w:rsidRPr="00CF0CC2">
        <w:t>z proponowaną umową</w:t>
      </w:r>
      <w:r w:rsidR="004D6769" w:rsidRPr="00CF0CC2">
        <w:t>.</w:t>
      </w:r>
    </w:p>
    <w:p w:rsidR="00C41E3B" w:rsidRPr="00E54BCF" w:rsidRDefault="002F0040" w:rsidP="008546A9">
      <w:pPr>
        <w:pStyle w:val="USTustnpkodeksu"/>
      </w:pPr>
      <w:r>
        <w:t>3</w:t>
      </w:r>
      <w:r w:rsidR="00C41E3B" w:rsidRPr="00E54BCF">
        <w:t>.</w:t>
      </w:r>
      <w:r w:rsidR="00DF5CE8">
        <w:t xml:space="preserve"> </w:t>
      </w:r>
      <w:r w:rsidR="00C41E3B" w:rsidRPr="00E54BCF">
        <w:t xml:space="preserve">W przypadku, o którym mowa w ust. 1 pkt 5 lit. a, agent ubezpieczeniowy i </w:t>
      </w:r>
      <w:r w:rsidR="00C41E3B" w:rsidRPr="00E54BCF">
        <w:rPr>
          <w:rStyle w:val="Ppogrubienie"/>
          <w:b w:val="0"/>
        </w:rPr>
        <w:t>agent oferujący ubezpieczenia uzupełniające</w:t>
      </w:r>
      <w:r w:rsidR="00C41E3B" w:rsidRPr="00E54BCF">
        <w:t xml:space="preserve"> informują </w:t>
      </w:r>
      <w:r w:rsidR="004640DB">
        <w:t>klienta</w:t>
      </w:r>
      <w:r w:rsidR="00C41E3B" w:rsidRPr="00E54BCF">
        <w:t xml:space="preserve"> o wysokości honorarium, a</w:t>
      </w:r>
      <w:r w:rsidR="00CF0CC2">
        <w:t> </w:t>
      </w:r>
      <w:r w:rsidR="00C41E3B" w:rsidRPr="00E54BCF">
        <w:t>w</w:t>
      </w:r>
      <w:r w:rsidR="00CF0CC2">
        <w:t> </w:t>
      </w:r>
      <w:r w:rsidR="00C41E3B" w:rsidRPr="00E54BCF">
        <w:t>przypadku gdy jest to niemożliwe</w:t>
      </w:r>
      <w:r w:rsidR="00757FCE">
        <w:t>,</w:t>
      </w:r>
      <w:r w:rsidR="00C41E3B" w:rsidRPr="00E54BCF">
        <w:t xml:space="preserve"> o metodzie jego wyliczenia.</w:t>
      </w:r>
    </w:p>
    <w:p w:rsidR="00681108" w:rsidRPr="00E54BCF" w:rsidRDefault="002F0040" w:rsidP="008546A9">
      <w:pPr>
        <w:pStyle w:val="USTustnpkodeksu"/>
      </w:pPr>
      <w:r>
        <w:t>4</w:t>
      </w:r>
      <w:r w:rsidR="00754AF9" w:rsidRPr="00E54BCF">
        <w:t>.</w:t>
      </w:r>
      <w:r w:rsidR="00DF5CE8">
        <w:t xml:space="preserve"> </w:t>
      </w:r>
      <w:r w:rsidR="00681108" w:rsidRPr="00E54BCF">
        <w:t xml:space="preserve">Przed zawarciem umowy ubezpieczenia </w:t>
      </w:r>
      <w:r w:rsidR="00931D36" w:rsidRPr="00E54BCF">
        <w:rPr>
          <w:rStyle w:val="Ppogrubienie"/>
          <w:b w:val="0"/>
        </w:rPr>
        <w:t xml:space="preserve">lub umowy gwarancji ubezpieczeniowej </w:t>
      </w:r>
      <w:r w:rsidR="00681108" w:rsidRPr="00E54BCF">
        <w:t>agent ubezpieczeniowy</w:t>
      </w:r>
      <w:r w:rsidR="00094631" w:rsidRPr="00E54BCF">
        <w:t xml:space="preserve"> </w:t>
      </w:r>
      <w:r w:rsidR="00AA6D37">
        <w:t>jest</w:t>
      </w:r>
      <w:r w:rsidR="00F75E14" w:rsidRPr="00E54BCF">
        <w:rPr>
          <w:rStyle w:val="Ppogrubienie"/>
          <w:b w:val="0"/>
        </w:rPr>
        <w:t xml:space="preserve"> </w:t>
      </w:r>
      <w:r w:rsidR="00681108" w:rsidRPr="00E54BCF">
        <w:t>o</w:t>
      </w:r>
      <w:r w:rsidR="00AA6D37">
        <w:t>bowiązany</w:t>
      </w:r>
      <w:r w:rsidR="00681108" w:rsidRPr="00E54BCF">
        <w:t xml:space="preserve"> poinformować </w:t>
      </w:r>
      <w:r w:rsidR="004640DB">
        <w:t>klienta</w:t>
      </w:r>
      <w:r w:rsidR="002D1B7D" w:rsidRPr="00E54BCF">
        <w:t xml:space="preserve"> </w:t>
      </w:r>
      <w:r w:rsidR="00681108" w:rsidRPr="00E54BCF">
        <w:t>również o posiadanych akcjach albo udziałach zakładu ubezpieczeń uprawniających co najmniej do 10% głosów na walnym zgromadzeniu oraz, w przypadku agenta będącego osobą prawną, o akcjach lub udziałach agenta posiadanych przez zakład ubezpieczeń, uprawniających co najmniej do 10% głosów na walnym zgromadzeniu albo zgromadzeniu wspólników.</w:t>
      </w:r>
    </w:p>
    <w:p w:rsidR="0002542E" w:rsidRPr="00CF0CC2" w:rsidRDefault="002F0040" w:rsidP="00B73590">
      <w:pPr>
        <w:pStyle w:val="USTustnpkodeksu"/>
        <w:keepNext/>
      </w:pPr>
      <w:r w:rsidRPr="00CF0CC2">
        <w:t>5</w:t>
      </w:r>
      <w:r w:rsidR="0002542E" w:rsidRPr="00CF0CC2">
        <w:t>.</w:t>
      </w:r>
      <w:r w:rsidR="00DF5CE8" w:rsidRPr="00CF0CC2">
        <w:t xml:space="preserve"> </w:t>
      </w:r>
      <w:r w:rsidR="0002542E" w:rsidRPr="00CF0CC2">
        <w:t>Agent ubezpieczeniowy i agent oferujący ubezpieczenia uzupełniające są obowiązani:</w:t>
      </w:r>
    </w:p>
    <w:p w:rsidR="0002542E" w:rsidRPr="00CF0CC2" w:rsidRDefault="0002542E" w:rsidP="00CF0CC2">
      <w:pPr>
        <w:pStyle w:val="PKTpunkt"/>
      </w:pPr>
      <w:r w:rsidRPr="00CF0CC2">
        <w:t>1)</w:t>
      </w:r>
      <w:r w:rsidRPr="00CF0CC2">
        <w:tab/>
      </w:r>
      <w:r w:rsidR="0003241E" w:rsidRPr="00CF0CC2">
        <w:t xml:space="preserve">udostępniać </w:t>
      </w:r>
      <w:r w:rsidRPr="00CF0CC2">
        <w:t>klientowi na każde żądanie dokument pełnomocnictwa, o którym mowa w</w:t>
      </w:r>
      <w:r w:rsidR="00CF0CC2" w:rsidRPr="00CF0CC2">
        <w:t> </w:t>
      </w:r>
      <w:r w:rsidRPr="00CF0CC2">
        <w:t>art. 23 ust. 1;</w:t>
      </w:r>
    </w:p>
    <w:p w:rsidR="0002542E" w:rsidRPr="00CF0CC2" w:rsidRDefault="0002542E" w:rsidP="00CF0CC2">
      <w:pPr>
        <w:pStyle w:val="PKTpunkt"/>
      </w:pPr>
      <w:r w:rsidRPr="00CF0CC2">
        <w:t>2)</w:t>
      </w:r>
      <w:r w:rsidRPr="00CF0CC2">
        <w:tab/>
      </w:r>
      <w:r w:rsidR="00416001" w:rsidRPr="00CF0CC2">
        <w:t xml:space="preserve">niezwłocznie </w:t>
      </w:r>
      <w:r w:rsidRPr="00CF0CC2">
        <w:t>zwrócić zakładowi ubezpieczeń dokument pełnomocnictwa, o którym mowa w art. 23 ust. 1, oraz wszystkie wydane mu druki, materiały i inne dokumenty oraz rozliczyć się z zainkasowanych składek, jeżeli jego pełnomocnictwo wygasło lub zostało cofnięte;</w:t>
      </w:r>
    </w:p>
    <w:p w:rsidR="0002542E" w:rsidRPr="00CF0CC2" w:rsidRDefault="0002542E" w:rsidP="00CF0CC2">
      <w:pPr>
        <w:pStyle w:val="PKTpunkt"/>
      </w:pPr>
      <w:r w:rsidRPr="00CF0CC2">
        <w:lastRenderedPageBreak/>
        <w:t>3)</w:t>
      </w:r>
      <w:r w:rsidRPr="00CF0CC2">
        <w:tab/>
        <w:t>zachować w tajemnicy wszystkie informacje uzyskane w związku z wykonywaniem czynności agencyjnych, dotyczące zakładu ubezpieczeń, drugiej strony umowy ubezpieczenia lub umowy gwarancji ubezpieczeniowej oraz klienta; obowiązek ten ciąży na agencie ubezpieczeniowym i agencie oferującym ubezpieczenia uzupełniające również po rozwiązaniu umowy agencyjnej.</w:t>
      </w:r>
    </w:p>
    <w:p w:rsidR="00681108" w:rsidRPr="00E54BCF" w:rsidRDefault="002F0040" w:rsidP="008546A9">
      <w:pPr>
        <w:pStyle w:val="USTustnpkodeksu"/>
      </w:pPr>
      <w:r>
        <w:t>6</w:t>
      </w:r>
      <w:r w:rsidR="00754AF9" w:rsidRPr="00E54BCF">
        <w:t>.</w:t>
      </w:r>
      <w:r w:rsidR="00DF5CE8">
        <w:t xml:space="preserve"> </w:t>
      </w:r>
      <w:r w:rsidR="00681108" w:rsidRPr="00E54BCF">
        <w:t xml:space="preserve">Osoba fizyczna wykonująca czynności agencyjne </w:t>
      </w:r>
      <w:r w:rsidR="00914196" w:rsidRPr="00E54BCF">
        <w:rPr>
          <w:rStyle w:val="Ppogrubienie"/>
          <w:b w:val="0"/>
        </w:rPr>
        <w:t>przy pierwszej czynności</w:t>
      </w:r>
      <w:r w:rsidR="00914196" w:rsidRPr="00E54BCF">
        <w:t xml:space="preserve"> jest obowiązana </w:t>
      </w:r>
      <w:r w:rsidR="0003241E" w:rsidRPr="00E54BCF">
        <w:rPr>
          <w:rStyle w:val="Ppogrubienie"/>
          <w:b w:val="0"/>
        </w:rPr>
        <w:t>udostępnić</w:t>
      </w:r>
      <w:r w:rsidR="0003241E" w:rsidRPr="00E54BCF">
        <w:t xml:space="preserve"> </w:t>
      </w:r>
      <w:r w:rsidR="00681108" w:rsidRPr="00E54BCF">
        <w:t xml:space="preserve">dokument upoważniający do działania w imieniu </w:t>
      </w:r>
      <w:r w:rsidR="00F75E14" w:rsidRPr="00E54BCF">
        <w:t xml:space="preserve">agenta ubezpieczeniowego </w:t>
      </w:r>
      <w:r w:rsidR="00F62B48">
        <w:t>albo</w:t>
      </w:r>
      <w:r w:rsidR="00F75E14" w:rsidRPr="00E54BCF">
        <w:t xml:space="preserve"> </w:t>
      </w:r>
      <w:r w:rsidR="00F75E14" w:rsidRPr="00E54BCF">
        <w:rPr>
          <w:rStyle w:val="Ppogrubienie"/>
          <w:b w:val="0"/>
        </w:rPr>
        <w:t>agenta oferującego ubezpieczenia uzupełniające</w:t>
      </w:r>
      <w:r w:rsidR="00681108" w:rsidRPr="00E54BCF">
        <w:t>.</w:t>
      </w:r>
    </w:p>
    <w:p w:rsidR="00193CC9" w:rsidRPr="00E54BCF" w:rsidRDefault="00754AF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93CC9" w:rsidRPr="00B73590">
        <w:rPr>
          <w:rStyle w:val="Ppogrubienie"/>
        </w:rPr>
        <w:t>25.</w:t>
      </w:r>
      <w:r w:rsidR="00DF5CE8">
        <w:t xml:space="preserve"> </w:t>
      </w:r>
      <w:r w:rsidR="00A37344" w:rsidRPr="00E54BCF">
        <w:t>1.</w:t>
      </w:r>
      <w:r w:rsidR="00DF5CE8">
        <w:t xml:space="preserve"> </w:t>
      </w:r>
      <w:r w:rsidR="00CC0398">
        <w:t>P</w:t>
      </w:r>
      <w:r w:rsidR="00193CC9" w:rsidRPr="00E54BCF">
        <w:t>rzed zawarciem umowy ubezpieczenia</w:t>
      </w:r>
      <w:r w:rsidR="00931D36" w:rsidRPr="00E54BCF">
        <w:t xml:space="preserve"> </w:t>
      </w:r>
      <w:r w:rsidR="00931D36" w:rsidRPr="00E54BCF">
        <w:rPr>
          <w:rStyle w:val="Ppogrubienie"/>
          <w:b w:val="0"/>
        </w:rPr>
        <w:t>lub umowy gwarancji ubezpieczeniowej</w:t>
      </w:r>
      <w:r w:rsidR="00193CC9" w:rsidRPr="00E54BCF">
        <w:t xml:space="preserve"> </w:t>
      </w:r>
      <w:r w:rsidR="00CC0398" w:rsidRPr="00CC0398">
        <w:rPr>
          <w:rStyle w:val="Ppogrubienie"/>
          <w:b w:val="0"/>
        </w:rPr>
        <w:t>zakład ubezpieczeń</w:t>
      </w:r>
      <w:r w:rsidR="00CC0398" w:rsidRPr="00CC0398">
        <w:t xml:space="preserve"> informuje </w:t>
      </w:r>
      <w:r w:rsidR="004640DB">
        <w:t>klienta</w:t>
      </w:r>
      <w:r w:rsidR="00CC0398">
        <w:t xml:space="preserve"> </w:t>
      </w:r>
      <w:r w:rsidR="00193CC9" w:rsidRPr="00E54BCF">
        <w:t>o:</w:t>
      </w:r>
    </w:p>
    <w:p w:rsidR="00193CC9" w:rsidRPr="00E54BCF" w:rsidRDefault="00A34F35" w:rsidP="008546A9">
      <w:pPr>
        <w:pStyle w:val="PKTpunkt"/>
      </w:pPr>
      <w:r w:rsidRPr="00E54BCF">
        <w:t>1)</w:t>
      </w:r>
      <w:r w:rsidRPr="00E54BCF">
        <w:tab/>
      </w:r>
      <w:r w:rsidR="00193CC9" w:rsidRPr="00E54BCF">
        <w:t>firmie</w:t>
      </w:r>
      <w:r w:rsidR="00094631" w:rsidRPr="00E54BCF">
        <w:t xml:space="preserve"> zakładu ubezpieczeń </w:t>
      </w:r>
      <w:r w:rsidR="000D4A9B" w:rsidRPr="00E54BCF">
        <w:t xml:space="preserve">oraz </w:t>
      </w:r>
      <w:r w:rsidR="00193CC9" w:rsidRPr="00E54BCF">
        <w:t xml:space="preserve">adresie </w:t>
      </w:r>
      <w:r w:rsidR="00094631" w:rsidRPr="00E54BCF">
        <w:t xml:space="preserve">jego </w:t>
      </w:r>
      <w:r w:rsidR="00193CC9" w:rsidRPr="00E54BCF">
        <w:t>siedziby</w:t>
      </w:r>
      <w:r w:rsidR="00094631" w:rsidRPr="00E54BCF">
        <w:t>;</w:t>
      </w:r>
    </w:p>
    <w:p w:rsidR="00193CC9" w:rsidRPr="00E54BCF" w:rsidRDefault="00A34F35" w:rsidP="008546A9">
      <w:pPr>
        <w:pStyle w:val="PKTpunkt"/>
      </w:pPr>
      <w:r w:rsidRPr="00E54BCF">
        <w:t>2)</w:t>
      </w:r>
      <w:r w:rsidRPr="00E54BCF">
        <w:tab/>
      </w:r>
      <w:r w:rsidR="00193CC9" w:rsidRPr="00E54BCF">
        <w:t xml:space="preserve">charakterze wynagrodzenia otrzymywanego </w:t>
      </w:r>
      <w:r w:rsidR="00914196" w:rsidRPr="00E54BCF">
        <w:rPr>
          <w:rStyle w:val="Ppogrubienie"/>
          <w:b w:val="0"/>
        </w:rPr>
        <w:t xml:space="preserve">przez </w:t>
      </w:r>
      <w:r w:rsidR="00172101" w:rsidRPr="00E54BCF">
        <w:rPr>
          <w:rStyle w:val="Ppogrubienie"/>
          <w:b w:val="0"/>
        </w:rPr>
        <w:t>osoby wykonujące czynności dystrybucyjne zakładu ubezpieczeń</w:t>
      </w:r>
      <w:r w:rsidR="00172101" w:rsidRPr="00E54BCF">
        <w:t xml:space="preserve"> </w:t>
      </w:r>
      <w:r w:rsidR="00193CC9" w:rsidRPr="00E54BCF">
        <w:t xml:space="preserve">w związku z </w:t>
      </w:r>
      <w:r w:rsidR="00914196" w:rsidRPr="00E54BCF">
        <w:rPr>
          <w:rStyle w:val="Ppogrubienie"/>
          <w:b w:val="0"/>
        </w:rPr>
        <w:t>proponowanym zawarciem</w:t>
      </w:r>
      <w:r w:rsidR="00914196" w:rsidRPr="00E54BCF">
        <w:t xml:space="preserve"> umowy</w:t>
      </w:r>
      <w:r w:rsidR="00193CC9" w:rsidRPr="00E54BCF">
        <w:t xml:space="preserve"> ubezpieczenia</w:t>
      </w:r>
      <w:r w:rsidR="00931D36" w:rsidRPr="00E54BCF">
        <w:t xml:space="preserve"> </w:t>
      </w:r>
      <w:r w:rsidR="00931D36" w:rsidRPr="00E54BCF">
        <w:rPr>
          <w:rStyle w:val="Ppogrubienie"/>
          <w:b w:val="0"/>
        </w:rPr>
        <w:t>lub umowy gwarancji ubezpieczeniowej</w:t>
      </w:r>
      <w:r w:rsidR="00193CC9" w:rsidRPr="00E54BCF">
        <w:t>;</w:t>
      </w:r>
    </w:p>
    <w:p w:rsidR="003D428B" w:rsidRDefault="00A34F35" w:rsidP="008546A9">
      <w:pPr>
        <w:pStyle w:val="PKTpunkt"/>
      </w:pPr>
      <w:r w:rsidRPr="00E54BCF">
        <w:t>3)</w:t>
      </w:r>
      <w:r w:rsidRPr="00E54BCF">
        <w:tab/>
      </w:r>
      <w:r w:rsidR="00193CC9" w:rsidRPr="00E54BCF">
        <w:t xml:space="preserve">możliwości złożenia reklamacji, wniesienia skargi oraz </w:t>
      </w:r>
      <w:r w:rsidR="00007254" w:rsidRPr="00E54BCF">
        <w:t>pozasądowego rozwiązywania sporów</w:t>
      </w:r>
      <w:r w:rsidR="002F0550">
        <w:t>.</w:t>
      </w:r>
    </w:p>
    <w:p w:rsidR="00E257C3" w:rsidRPr="00CF0CC2" w:rsidRDefault="00E257C3" w:rsidP="00B73590">
      <w:pPr>
        <w:pStyle w:val="USTustnpkodeksu"/>
        <w:keepNext/>
      </w:pPr>
      <w:r w:rsidRPr="00CF0CC2">
        <w:t>2.</w:t>
      </w:r>
      <w:r w:rsidR="00DF5CE8" w:rsidRPr="00CF0CC2">
        <w:t xml:space="preserve"> </w:t>
      </w:r>
      <w:r w:rsidRPr="00CF0CC2">
        <w:t>Zakład ubezpieczeń, przed zawarcie</w:t>
      </w:r>
      <w:r w:rsidR="00300969" w:rsidRPr="00CF0CC2">
        <w:t>m umowy ubezpieczenia na życie,</w:t>
      </w:r>
      <w:r w:rsidRPr="00CF0CC2">
        <w:t xml:space="preserve"> o której mowa w grupie 3 działu I załącznika do ustawy o działalności ubezpieczeniowej i reasekuracyjnej, informuje </w:t>
      </w:r>
      <w:r w:rsidR="004640DB" w:rsidRPr="00CF0CC2">
        <w:t>klienta</w:t>
      </w:r>
      <w:r w:rsidRPr="00CF0CC2">
        <w:t xml:space="preserve"> również o wysokości:</w:t>
      </w:r>
    </w:p>
    <w:p w:rsidR="00E257C3" w:rsidRPr="00CF0CC2" w:rsidRDefault="00E257C3" w:rsidP="00CF0CC2">
      <w:pPr>
        <w:pStyle w:val="PKTpunkt"/>
      </w:pPr>
      <w:r w:rsidRPr="00CF0CC2">
        <w:t>1)</w:t>
      </w:r>
      <w:r w:rsidRPr="00CF0CC2">
        <w:tab/>
      </w:r>
      <w:r w:rsidR="00E064AA" w:rsidRPr="00CF0CC2">
        <w:t xml:space="preserve">wskaźnika </w:t>
      </w:r>
      <w:r w:rsidR="002444BB" w:rsidRPr="00CF0CC2">
        <w:t>kosztów dystrybucji,</w:t>
      </w:r>
    </w:p>
    <w:p w:rsidR="00E257C3" w:rsidRPr="00CF0CC2" w:rsidRDefault="00E257C3" w:rsidP="00B73590">
      <w:pPr>
        <w:pStyle w:val="PKTpunkt"/>
        <w:keepNext/>
      </w:pPr>
      <w:r w:rsidRPr="00CF0CC2">
        <w:t>2)</w:t>
      </w:r>
      <w:r w:rsidRPr="00CF0CC2">
        <w:tab/>
      </w:r>
      <w:r w:rsidR="00E064AA" w:rsidRPr="00CF0CC2">
        <w:t xml:space="preserve">wskaźnika </w:t>
      </w:r>
      <w:r w:rsidRPr="00CF0CC2">
        <w:t>kosztów prowizji osoby wykonującej czynności dystrybucyjne zakładu ubezpieczeń</w:t>
      </w:r>
    </w:p>
    <w:p w:rsidR="00E257C3" w:rsidRPr="00CF0CC2" w:rsidRDefault="00E257C3" w:rsidP="00CF0CC2">
      <w:pPr>
        <w:pStyle w:val="CZWSPPKTczwsplnapunktw"/>
      </w:pPr>
      <w:r w:rsidRPr="00CF0CC2">
        <w:t>‒ związanych z proponowaną umową.</w:t>
      </w:r>
    </w:p>
    <w:p w:rsidR="00193CC9" w:rsidRPr="00E54BCF" w:rsidRDefault="00754AF9" w:rsidP="008546A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93CC9" w:rsidRPr="00B73590">
        <w:rPr>
          <w:rStyle w:val="Ppogrubienie"/>
        </w:rPr>
        <w:t>26.</w:t>
      </w:r>
      <w:r w:rsidR="00DF5CE8">
        <w:t xml:space="preserve"> </w:t>
      </w:r>
      <w:r w:rsidR="00193CC9" w:rsidRPr="00E54BCF">
        <w:t>Określenia wskazujące na wykonywanie działalności agencyjnej lub czynności agencyjnych mogą być używane w nazwie lub reklamie oraz do oznaczenia działalności wyłącznie przez podmiot wpisany do rejestru agentów</w:t>
      </w:r>
      <w:r w:rsidR="005C082D" w:rsidRPr="00E54BCF">
        <w:t xml:space="preserve"> </w:t>
      </w:r>
      <w:r w:rsidR="00193682">
        <w:t>oraz</w:t>
      </w:r>
      <w:r w:rsidR="00193682" w:rsidRPr="00E54BCF">
        <w:t xml:space="preserve"> </w:t>
      </w:r>
      <w:r w:rsidR="00CC0398">
        <w:t xml:space="preserve">przez </w:t>
      </w:r>
      <w:r w:rsidR="00193CC9" w:rsidRPr="00E54BCF">
        <w:t>podmiot wykonujący działalność agencyjną lub czynności agencyjne na terytorium Rzeczypospolitej Polskiej zgodnie z art. 4</w:t>
      </w:r>
      <w:r w:rsidR="001A39FA" w:rsidRPr="00E54BCF">
        <w:t>4</w:t>
      </w:r>
      <w:r w:rsidR="00193CC9" w:rsidRPr="00E54BCF">
        <w:t xml:space="preserve"> ust. 1.</w:t>
      </w:r>
    </w:p>
    <w:p w:rsidR="00425B37" w:rsidRPr="00E54BCF" w:rsidRDefault="00754AF9" w:rsidP="006E021F">
      <w:pPr>
        <w:pStyle w:val="ARTartustawynprozporzdzenia"/>
        <w:rPr>
          <w:rStyle w:val="Ppogrubienie"/>
          <w:b w:val="0"/>
        </w:rPr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93CC9" w:rsidRPr="00B73590">
        <w:rPr>
          <w:rStyle w:val="Ppogrubienie"/>
        </w:rPr>
        <w:t>27.</w:t>
      </w:r>
      <w:r w:rsidR="00DF5CE8">
        <w:t xml:space="preserve"> </w:t>
      </w:r>
      <w:r w:rsidR="00193CC9" w:rsidRPr="006E021F">
        <w:t>Agent ubezpieczeniow</w:t>
      </w:r>
      <w:r w:rsidR="00376B0F" w:rsidRPr="006E021F">
        <w:t>y</w:t>
      </w:r>
      <w:r w:rsidR="00193CC9" w:rsidRPr="006E021F">
        <w:t>,</w:t>
      </w:r>
      <w:r w:rsidR="00914196" w:rsidRPr="006E021F">
        <w:t xml:space="preserve"> </w:t>
      </w:r>
      <w:r w:rsidR="00376B0F" w:rsidRPr="006E021F">
        <w:t xml:space="preserve">agent oferujący ubezpieczenia uzupełniające, </w:t>
      </w:r>
      <w:r w:rsidR="00914196" w:rsidRPr="006E021F">
        <w:t>osoba wykonująca czynności agencyjne,</w:t>
      </w:r>
      <w:r w:rsidR="00193CC9" w:rsidRPr="006E021F">
        <w:t xml:space="preserve"> </w:t>
      </w:r>
      <w:r w:rsidR="00376B0F" w:rsidRPr="006E021F">
        <w:t xml:space="preserve">członek zarządu lub rady nadzorczej agenta ubezpieczeniowego, członek zarządu </w:t>
      </w:r>
      <w:r w:rsidR="00B1692E" w:rsidRPr="006E021F">
        <w:t xml:space="preserve">lub rady nadzorczej </w:t>
      </w:r>
      <w:r w:rsidR="00376B0F" w:rsidRPr="006E021F">
        <w:t>agenta oferującego ubezpieczenia uzupełniające</w:t>
      </w:r>
      <w:r w:rsidR="00283970" w:rsidRPr="006E021F">
        <w:t xml:space="preserve">, wspólnicy, o których mowa w art. 21 ust. </w:t>
      </w:r>
      <w:r w:rsidR="00193682">
        <w:t>3</w:t>
      </w:r>
      <w:r w:rsidR="00193682" w:rsidRPr="006E021F">
        <w:t xml:space="preserve"> </w:t>
      </w:r>
      <w:r w:rsidR="00283970" w:rsidRPr="006E021F">
        <w:t xml:space="preserve">pkt 2 lit. a, członkowie zarządu, </w:t>
      </w:r>
      <w:r w:rsidR="00283970" w:rsidRPr="006E021F">
        <w:lastRenderedPageBreak/>
        <w:t>o</w:t>
      </w:r>
      <w:r w:rsidR="00CF0CC2">
        <w:t> </w:t>
      </w:r>
      <w:r w:rsidR="00283970" w:rsidRPr="006E021F">
        <w:t xml:space="preserve">których mowa w art. 21 ust. </w:t>
      </w:r>
      <w:r w:rsidR="00193682">
        <w:t>3</w:t>
      </w:r>
      <w:r w:rsidR="00193682" w:rsidRPr="006E021F">
        <w:t xml:space="preserve"> </w:t>
      </w:r>
      <w:r w:rsidR="00283970" w:rsidRPr="006E021F">
        <w:t>pkt 2 lit. b</w:t>
      </w:r>
      <w:r w:rsidR="003B3299">
        <w:t xml:space="preserve">, </w:t>
      </w:r>
      <w:r w:rsidR="003B3299" w:rsidRPr="003B3299">
        <w:t xml:space="preserve">akcjonariusz lub udziałowiec agenta ubezpieczeniowego </w:t>
      </w:r>
      <w:r w:rsidR="006A5EEC">
        <w:t xml:space="preserve">lub agenta oferującego ubezpieczenia uzupełniające </w:t>
      </w:r>
      <w:r w:rsidR="00193CC9" w:rsidRPr="00E54BCF">
        <w:t>oraz</w:t>
      </w:r>
      <w:r w:rsidR="00193CC9" w:rsidRPr="00E54BCF">
        <w:rPr>
          <w:rStyle w:val="Ppogrubienie"/>
          <w:b w:val="0"/>
        </w:rPr>
        <w:t xml:space="preserve"> osoba </w:t>
      </w:r>
      <w:r w:rsidR="00836A7B" w:rsidRPr="00E54BCF">
        <w:rPr>
          <w:rStyle w:val="Ppogrubienie"/>
          <w:b w:val="0"/>
        </w:rPr>
        <w:t>wykonująca czynności dystrybucyjne zakładu ubezpieczeń</w:t>
      </w:r>
      <w:r w:rsidR="00836A7B" w:rsidRPr="00E54BCF">
        <w:t xml:space="preserve"> </w:t>
      </w:r>
      <w:r w:rsidR="00193CC9" w:rsidRPr="00E54BCF">
        <w:t>nie mo</w:t>
      </w:r>
      <w:r w:rsidR="002F0550">
        <w:t>gą</w:t>
      </w:r>
      <w:r w:rsidR="00425B37" w:rsidRPr="00E54BCF">
        <w:t xml:space="preserve"> </w:t>
      </w:r>
      <w:r w:rsidR="00193CC9" w:rsidRPr="00E54BCF">
        <w:t>wykonywać działalności brokerskiej</w:t>
      </w:r>
      <w:r w:rsidR="00920D04" w:rsidRPr="00E54BCF">
        <w:rPr>
          <w:rStyle w:val="Ppogrubienie"/>
          <w:b w:val="0"/>
        </w:rPr>
        <w:t xml:space="preserve"> w zakresie ubezpieczeń</w:t>
      </w:r>
      <w:r w:rsidR="00425B37" w:rsidRPr="00E54BCF">
        <w:t>,</w:t>
      </w:r>
      <w:r w:rsidR="00193CC9" w:rsidRPr="00E54BCF">
        <w:t xml:space="preserve"> czynności brokerskich</w:t>
      </w:r>
      <w:r w:rsidR="00425B37" w:rsidRPr="00E54BCF">
        <w:t xml:space="preserve"> </w:t>
      </w:r>
      <w:r w:rsidR="00CA04AC" w:rsidRPr="00E54BCF">
        <w:rPr>
          <w:rStyle w:val="Ppogrubienie"/>
          <w:b w:val="0"/>
        </w:rPr>
        <w:t>w zakresie ubezpieczeń</w:t>
      </w:r>
      <w:r w:rsidR="000F4824" w:rsidRPr="00E54BCF">
        <w:rPr>
          <w:rStyle w:val="Ppogrubienie"/>
          <w:b w:val="0"/>
        </w:rPr>
        <w:t xml:space="preserve">, posiadać akcji lub udziałów brokera ubezpieczeniowego z wyjątkiem akcji dopuszczonych do obrotu na rynku regulowanym, a także </w:t>
      </w:r>
      <w:r w:rsidR="00425B37" w:rsidRPr="00E54BCF">
        <w:rPr>
          <w:rStyle w:val="Ppogrubienie"/>
          <w:b w:val="0"/>
        </w:rPr>
        <w:t xml:space="preserve">pozostawać w innych relacjach, które mogłyby zagrażać wykonywaniu działalności w zakresie dystrybucji ubezpieczeń z zachowaniem wymogów określonych w art. </w:t>
      </w:r>
      <w:r w:rsidR="00B1692E" w:rsidRPr="00E54BCF">
        <w:rPr>
          <w:rStyle w:val="Ppogrubienie"/>
          <w:b w:val="0"/>
        </w:rPr>
        <w:t>8</w:t>
      </w:r>
      <w:r w:rsidR="00425B37" w:rsidRPr="00E54BCF">
        <w:rPr>
          <w:rStyle w:val="Ppogrubienie"/>
          <w:b w:val="0"/>
        </w:rPr>
        <w:t xml:space="preserve"> ust. 1.</w:t>
      </w:r>
    </w:p>
    <w:p w:rsidR="00193CC9" w:rsidRPr="00E54BCF" w:rsidRDefault="00754AF9" w:rsidP="008546A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93CC9" w:rsidRPr="00B73590">
        <w:rPr>
          <w:rStyle w:val="Ppogrubienie"/>
        </w:rPr>
        <w:t>28.</w:t>
      </w:r>
      <w:r w:rsidR="00DF5CE8">
        <w:t xml:space="preserve"> </w:t>
      </w:r>
      <w:r w:rsidR="00193CC9" w:rsidRPr="00E54BCF">
        <w:t xml:space="preserve">Nadzór nad działalnością </w:t>
      </w:r>
      <w:r w:rsidR="00193CC9" w:rsidRPr="006C6B3A">
        <w:t>agenta ubezpieczeniowe</w:t>
      </w:r>
      <w:r w:rsidR="007E224A" w:rsidRPr="006C6B3A">
        <w:t>go i</w:t>
      </w:r>
      <w:r w:rsidR="00193CC9" w:rsidRPr="006C6B3A">
        <w:t xml:space="preserve"> </w:t>
      </w:r>
      <w:r w:rsidR="007E224A" w:rsidRPr="006C6B3A">
        <w:rPr>
          <w:rStyle w:val="Ppogrubienie"/>
          <w:b w:val="0"/>
        </w:rPr>
        <w:t>agenta oferującego ubezpieczenia uzupełniające</w:t>
      </w:r>
      <w:r w:rsidR="007E224A" w:rsidRPr="006C6B3A">
        <w:t xml:space="preserve"> </w:t>
      </w:r>
      <w:r w:rsidR="00193CC9" w:rsidRPr="006C6B3A">
        <w:t>sprawuje zakład ubezpieczeń</w:t>
      </w:r>
      <w:r w:rsidR="007E224A" w:rsidRPr="006C6B3A">
        <w:t>, na rzecz którego działa agent</w:t>
      </w:r>
      <w:r w:rsidR="00E064AA" w:rsidRPr="006C6B3A">
        <w:t>, z</w:t>
      </w:r>
      <w:r w:rsidR="00CF0CC2">
        <w:t> </w:t>
      </w:r>
      <w:r w:rsidR="00E064AA" w:rsidRPr="006C6B3A">
        <w:t xml:space="preserve">zastrzeżeniem art. </w:t>
      </w:r>
      <w:r w:rsidR="00172443">
        <w:t>64 ust. 2 pkt 2.</w:t>
      </w:r>
    </w:p>
    <w:p w:rsidR="00193CC9" w:rsidRPr="00E54BCF" w:rsidRDefault="00D80DDB" w:rsidP="00193CC9">
      <w:pPr>
        <w:pStyle w:val="ROZDZODDZOZNoznaczenierozdziauluboddziau"/>
      </w:pPr>
      <w:r w:rsidRPr="00E54BCF">
        <w:t>Rozdział</w:t>
      </w:r>
      <w:r w:rsidR="00DF5CE8">
        <w:t xml:space="preserve"> </w:t>
      </w:r>
      <w:r w:rsidR="00193CC9" w:rsidRPr="00E54BCF">
        <w:t>3</w:t>
      </w:r>
    </w:p>
    <w:p w:rsidR="00193CC9" w:rsidRPr="00E54BCF" w:rsidRDefault="00193CC9" w:rsidP="00B73590">
      <w:pPr>
        <w:pStyle w:val="ROZDZODDZPRZEDMprzedmiotregulacjirozdziauluboddziau"/>
      </w:pPr>
      <w:r w:rsidRPr="00E54BCF">
        <w:t xml:space="preserve">Broker </w:t>
      </w:r>
      <w:r w:rsidR="004920D2" w:rsidRPr="00E54BCF">
        <w:t>ubezpieczeniowy</w:t>
      </w:r>
      <w:r w:rsidR="00D8484A" w:rsidRPr="00E54BCF">
        <w:t>, broker reasekuracyjny</w:t>
      </w:r>
      <w:r w:rsidR="006D0557">
        <w:t>,</w:t>
      </w:r>
      <w:r w:rsidR="00D8484A" w:rsidRPr="00E54BCF">
        <w:t xml:space="preserve"> osoby wykonujące czynności brokerskie w zakresie ubezpieczeń </w:t>
      </w:r>
      <w:r w:rsidR="006D0557">
        <w:t xml:space="preserve">oraz </w:t>
      </w:r>
      <w:r w:rsidR="006D0557" w:rsidRPr="00E54BCF">
        <w:t>osoby wykonujące czynności brokerskie w</w:t>
      </w:r>
      <w:r w:rsidR="00CF0CC2">
        <w:t> </w:t>
      </w:r>
      <w:r w:rsidR="006D0557" w:rsidRPr="00E54BCF">
        <w:t>zakresie reasekuracji</w:t>
      </w:r>
    </w:p>
    <w:p w:rsidR="006664EE" w:rsidRPr="00CF0CC2" w:rsidRDefault="00754AF9" w:rsidP="00CF0CC2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93CC9" w:rsidRPr="00B73590">
        <w:rPr>
          <w:rStyle w:val="Ppogrubienie"/>
        </w:rPr>
        <w:t>29.</w:t>
      </w:r>
      <w:r w:rsidR="00DF5CE8" w:rsidRPr="00CF0CC2">
        <w:t xml:space="preserve"> </w:t>
      </w:r>
      <w:r w:rsidR="00782740" w:rsidRPr="00CF0CC2">
        <w:t>1.</w:t>
      </w:r>
      <w:r w:rsidR="00DF5CE8" w:rsidRPr="00CF0CC2">
        <w:t xml:space="preserve"> </w:t>
      </w:r>
      <w:r w:rsidR="004640DB" w:rsidRPr="00CF0CC2">
        <w:t>Klient</w:t>
      </w:r>
      <w:r w:rsidR="006664EE" w:rsidRPr="00CF0CC2">
        <w:t xml:space="preserve"> udziela brokerowi ubezpieczeniowemu, w </w:t>
      </w:r>
      <w:r w:rsidR="002D1785" w:rsidRPr="00CF0CC2">
        <w:t>formie pisemnej</w:t>
      </w:r>
      <w:r w:rsidR="00BA2A4C" w:rsidRPr="00CF0CC2">
        <w:t xml:space="preserve">, </w:t>
      </w:r>
      <w:r w:rsidR="006664EE" w:rsidRPr="00CF0CC2">
        <w:t xml:space="preserve">pełnomocnictwa do </w:t>
      </w:r>
      <w:r w:rsidR="006D0557" w:rsidRPr="00CF0CC2">
        <w:t xml:space="preserve">wykonywania </w:t>
      </w:r>
      <w:r w:rsidR="006664EE" w:rsidRPr="00CF0CC2">
        <w:t xml:space="preserve">czynności brokerskich w </w:t>
      </w:r>
      <w:r w:rsidR="00782740" w:rsidRPr="00CF0CC2">
        <w:t xml:space="preserve">zakresie ubezpieczeń w imieniu </w:t>
      </w:r>
      <w:r w:rsidR="004640DB" w:rsidRPr="00CF0CC2">
        <w:t>klienta</w:t>
      </w:r>
      <w:r w:rsidR="006664EE" w:rsidRPr="00CF0CC2">
        <w:t>.</w:t>
      </w:r>
    </w:p>
    <w:p w:rsidR="00BA2A4C" w:rsidRPr="00CF0CC2" w:rsidRDefault="000D45F4" w:rsidP="00CF0CC2">
      <w:pPr>
        <w:pStyle w:val="USTustnpkodeksu"/>
      </w:pPr>
      <w:r w:rsidRPr="00CF0CC2">
        <w:t>2.</w:t>
      </w:r>
      <w:r w:rsidR="00DF5CE8" w:rsidRPr="00CF0CC2">
        <w:t xml:space="preserve"> </w:t>
      </w:r>
      <w:r w:rsidR="00BA2A4C" w:rsidRPr="00CF0CC2">
        <w:t>Broker ubezpieczeniowy udostępni</w:t>
      </w:r>
      <w:r w:rsidR="00695026" w:rsidRPr="00CF0CC2">
        <w:t xml:space="preserve">a </w:t>
      </w:r>
      <w:r w:rsidR="00BA2A4C" w:rsidRPr="00CF0CC2">
        <w:t xml:space="preserve">zakładowi ubezpieczeń przy pierwszej czynności należącej do </w:t>
      </w:r>
      <w:r w:rsidR="008A3697" w:rsidRPr="00CF0CC2">
        <w:t xml:space="preserve">czynności brokerskich w zakresie ubezpieczeń </w:t>
      </w:r>
      <w:r w:rsidR="00BA2A4C" w:rsidRPr="00CF0CC2">
        <w:t>dokument pełnomocnictwa, o</w:t>
      </w:r>
      <w:r w:rsidR="00CF0CC2">
        <w:t> </w:t>
      </w:r>
      <w:r w:rsidR="00BA2A4C" w:rsidRPr="00CF0CC2">
        <w:t>którym mowa w ust. 1.</w:t>
      </w:r>
    </w:p>
    <w:p w:rsidR="00193CC9" w:rsidRPr="00300969" w:rsidRDefault="00754AF9" w:rsidP="00185D5C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93CC9" w:rsidRPr="00B73590">
        <w:rPr>
          <w:rStyle w:val="Ppogrubienie"/>
        </w:rPr>
        <w:t>3</w:t>
      </w:r>
      <w:r w:rsidR="005006DF" w:rsidRPr="00B73590">
        <w:rPr>
          <w:rStyle w:val="Ppogrubienie"/>
        </w:rPr>
        <w:t>0</w:t>
      </w:r>
      <w:r w:rsidR="000D45F4" w:rsidRPr="00B73590">
        <w:rPr>
          <w:rStyle w:val="Ppogrubienie"/>
        </w:rPr>
        <w:t>.</w:t>
      </w:r>
      <w:r w:rsidR="00DF5CE8">
        <w:t xml:space="preserve"> </w:t>
      </w:r>
      <w:r w:rsidR="000D45F4" w:rsidRPr="00300969">
        <w:t>1.</w:t>
      </w:r>
      <w:r w:rsidR="00DF5CE8">
        <w:t xml:space="preserve"> </w:t>
      </w:r>
      <w:r w:rsidR="00193CC9" w:rsidRPr="00300969">
        <w:t xml:space="preserve">Broker ubezpieczeniowy </w:t>
      </w:r>
      <w:r w:rsidR="002B0058" w:rsidRPr="00300969">
        <w:t xml:space="preserve">i broker reasekuracyjny </w:t>
      </w:r>
      <w:r w:rsidR="00193CC9" w:rsidRPr="00300969">
        <w:t xml:space="preserve">z tytułu wykonywania działalności brokerskiej </w:t>
      </w:r>
      <w:r w:rsidR="002B0058" w:rsidRPr="00300969">
        <w:t xml:space="preserve">w zakresie ubezpieczeń lub reasekuracji </w:t>
      </w:r>
      <w:r w:rsidR="00193CC9" w:rsidRPr="00300969">
        <w:t>podlega</w:t>
      </w:r>
      <w:r w:rsidR="002B0058" w:rsidRPr="00300969">
        <w:t>ją</w:t>
      </w:r>
      <w:r w:rsidR="00193CC9" w:rsidRPr="00300969">
        <w:t xml:space="preserve"> obowiązkowemu ubezpieczeniu odpowiedzialności cywilnej</w:t>
      </w:r>
      <w:r w:rsidR="00457F48">
        <w:t>,</w:t>
      </w:r>
      <w:r w:rsidR="00193CC9" w:rsidRPr="00300969">
        <w:t xml:space="preserve"> obejmującemu </w:t>
      </w:r>
      <w:r w:rsidR="00457F48">
        <w:t xml:space="preserve">odpowiednio </w:t>
      </w:r>
      <w:r w:rsidR="00193CC9" w:rsidRPr="00300969">
        <w:t xml:space="preserve">szkody wyrządzone </w:t>
      </w:r>
      <w:r w:rsidR="00AF1390" w:rsidRPr="00300969">
        <w:t>klientowi</w:t>
      </w:r>
      <w:r w:rsidR="00300969">
        <w:t>,</w:t>
      </w:r>
      <w:r w:rsidR="00AF1390" w:rsidRPr="00300969">
        <w:t xml:space="preserve"> </w:t>
      </w:r>
      <w:r w:rsidR="00193CC9" w:rsidRPr="00300969">
        <w:t>osobie uprawnionej z umowy ubezpieczenia</w:t>
      </w:r>
      <w:r w:rsidR="00D266B4" w:rsidRPr="00300969">
        <w:t xml:space="preserve"> </w:t>
      </w:r>
      <w:r w:rsidR="00931D36" w:rsidRPr="00300969">
        <w:rPr>
          <w:rStyle w:val="Ppogrubienie"/>
          <w:b w:val="0"/>
        </w:rPr>
        <w:t>lub umowy gwarancji ubezpieczeniowej</w:t>
      </w:r>
      <w:r w:rsidR="00300969" w:rsidRPr="00300969">
        <w:rPr>
          <w:rStyle w:val="Ppogrubienie"/>
          <w:b w:val="0"/>
        </w:rPr>
        <w:t xml:space="preserve">, </w:t>
      </w:r>
      <w:r w:rsidR="00D266B4" w:rsidRPr="00300969">
        <w:rPr>
          <w:rStyle w:val="Ppogrubienie"/>
          <w:b w:val="0"/>
        </w:rPr>
        <w:t>zakładowi ubezpieczeń</w:t>
      </w:r>
      <w:r w:rsidR="00CB05E0">
        <w:rPr>
          <w:rStyle w:val="Ppogrubienie"/>
        </w:rPr>
        <w:t xml:space="preserve"> </w:t>
      </w:r>
      <w:r w:rsidR="00CB05E0" w:rsidRPr="00185D5C">
        <w:rPr>
          <w:rStyle w:val="Ppogrubienie"/>
          <w:b w:val="0"/>
        </w:rPr>
        <w:t>lub zakładowi reasekuracji</w:t>
      </w:r>
      <w:r w:rsidR="00193CC9" w:rsidRPr="00185D5C">
        <w:t>,</w:t>
      </w:r>
      <w:r w:rsidR="00193CC9" w:rsidRPr="00300969">
        <w:t xml:space="preserve"> w tym także szkody wyrządzone przez osoby fizyczne, </w:t>
      </w:r>
      <w:r w:rsidR="00AF1229" w:rsidRPr="00300969">
        <w:t>przy pomocy których</w:t>
      </w:r>
      <w:r w:rsidR="00193CC9" w:rsidRPr="00300969">
        <w:t xml:space="preserve"> broker </w:t>
      </w:r>
      <w:r w:rsidR="00457F48" w:rsidRPr="00300969">
        <w:t xml:space="preserve">ubezpieczeniowy </w:t>
      </w:r>
      <w:r w:rsidR="00457F48">
        <w:t>lub</w:t>
      </w:r>
      <w:r w:rsidR="00457F48" w:rsidRPr="00300969">
        <w:t xml:space="preserve"> reasekuracyjny </w:t>
      </w:r>
      <w:r w:rsidR="00193CC9" w:rsidRPr="00300969">
        <w:t>wykonuje czynności brokerskie</w:t>
      </w:r>
      <w:r w:rsidR="002B0058" w:rsidRPr="00300969">
        <w:t xml:space="preserve"> w zakresie ubezpieczeń lub </w:t>
      </w:r>
      <w:r w:rsidR="00EE5A80" w:rsidRPr="00300969">
        <w:t xml:space="preserve">w zakresie </w:t>
      </w:r>
      <w:r w:rsidR="002B0058" w:rsidRPr="00300969">
        <w:t>reasekuracji</w:t>
      </w:r>
      <w:r w:rsidR="00193CC9" w:rsidRPr="00300969">
        <w:t xml:space="preserve">, oraz </w:t>
      </w:r>
      <w:r w:rsidR="00457F48">
        <w:t xml:space="preserve">przez </w:t>
      </w:r>
      <w:r w:rsidR="00193CC9" w:rsidRPr="00300969">
        <w:t>podmioty, o których mowa w art. 3</w:t>
      </w:r>
      <w:r w:rsidR="005006DF" w:rsidRPr="00300969">
        <w:t>3</w:t>
      </w:r>
      <w:r w:rsidR="00193CC9" w:rsidRPr="00300969">
        <w:t>.</w:t>
      </w:r>
    </w:p>
    <w:p w:rsidR="00193CC9" w:rsidRPr="00E54BCF" w:rsidRDefault="00754AF9" w:rsidP="008546A9">
      <w:pPr>
        <w:pStyle w:val="USTustnpkodeksu"/>
      </w:pPr>
      <w:r w:rsidRPr="00E54BCF">
        <w:t>2.</w:t>
      </w:r>
      <w:r w:rsidR="00DF5CE8">
        <w:t xml:space="preserve"> </w:t>
      </w:r>
      <w:r w:rsidR="00193CC9" w:rsidRPr="00E54BCF">
        <w:t xml:space="preserve">Umowa ubezpieczenia odpowiedzialności cywilnej, o którym mowa w ust. 1, obejmuje szkody wyrządzone przez brokera ubezpieczeniowego </w:t>
      </w:r>
      <w:r w:rsidR="00457F48">
        <w:t>lub</w:t>
      </w:r>
      <w:r w:rsidR="00457F48" w:rsidRPr="00E54BCF">
        <w:t xml:space="preserve"> </w:t>
      </w:r>
      <w:r w:rsidR="002B0058" w:rsidRPr="00E54BCF">
        <w:t xml:space="preserve">brokera </w:t>
      </w:r>
      <w:r w:rsidR="002B0058" w:rsidRPr="00E54BCF">
        <w:lastRenderedPageBreak/>
        <w:t xml:space="preserve">reasekuracyjnego </w:t>
      </w:r>
      <w:r w:rsidR="00193CC9" w:rsidRPr="00E54BCF">
        <w:t>w związku z działalnością wykonywaną na terytorium Rzeczypospolitej Polskiej oraz innych państw członkowskich Unii Europejskiej.</w:t>
      </w:r>
    </w:p>
    <w:p w:rsidR="00193CC9" w:rsidRPr="00E54BCF" w:rsidRDefault="00754AF9" w:rsidP="008546A9">
      <w:pPr>
        <w:pStyle w:val="USTustnpkodeksu"/>
      </w:pPr>
      <w:r w:rsidRPr="00E54BCF">
        <w:t>3.</w:t>
      </w:r>
      <w:r w:rsidR="00DF5CE8">
        <w:t xml:space="preserve"> </w:t>
      </w:r>
      <w:r w:rsidR="00457F48">
        <w:t>Do</w:t>
      </w:r>
      <w:r w:rsidR="001D4F02" w:rsidRPr="00E54BCF">
        <w:t xml:space="preserve"> </w:t>
      </w:r>
      <w:r w:rsidR="001D4F02" w:rsidRPr="00E54BCF">
        <w:rPr>
          <w:rStyle w:val="Ppogrubienie"/>
          <w:b w:val="0"/>
        </w:rPr>
        <w:t>podmiotu</w:t>
      </w:r>
      <w:r w:rsidR="00193CC9" w:rsidRPr="00E54BCF">
        <w:t>, o którym mowa w art. 4</w:t>
      </w:r>
      <w:r w:rsidR="005006DF" w:rsidRPr="00E54BCF">
        <w:t>4</w:t>
      </w:r>
      <w:r w:rsidR="00193CC9" w:rsidRPr="00E54BCF">
        <w:t xml:space="preserve"> ust. </w:t>
      </w:r>
      <w:r w:rsidR="00457F48">
        <w:t>1</w:t>
      </w:r>
      <w:r w:rsidR="00193CC9" w:rsidRPr="00E54BCF">
        <w:t>,</w:t>
      </w:r>
      <w:r w:rsidR="00CE5BE3">
        <w:t xml:space="preserve"> wykonującego na terytorium Rzeczypospolitej Polskiej działalność brokerską przez o</w:t>
      </w:r>
      <w:r w:rsidR="002C2035">
        <w:t>d</w:t>
      </w:r>
      <w:r w:rsidR="00CE5BE3">
        <w:t>dział lub w inny sposób niż przez oddział, w ramach swobody świadczenia usług,</w:t>
      </w:r>
      <w:r w:rsidR="001D4F02" w:rsidRPr="00E54BCF">
        <w:t xml:space="preserve"> </w:t>
      </w:r>
      <w:r w:rsidR="00193CC9" w:rsidRPr="00E54BCF">
        <w:t>posiada</w:t>
      </w:r>
      <w:r w:rsidR="00457F48">
        <w:t>jącego</w:t>
      </w:r>
      <w:r w:rsidR="00193CC9" w:rsidRPr="00E54BCF">
        <w:t xml:space="preserve"> ustanowione w </w:t>
      </w:r>
      <w:r w:rsidR="00457F48">
        <w:t xml:space="preserve">innym niż Rzeczpospolita Polska </w:t>
      </w:r>
      <w:r w:rsidR="00193CC9" w:rsidRPr="00E54BCF">
        <w:t>państwie członkowskim Unii Europejskiej ubezpieczenie odpowiedzialności cywilnej lub inną równoważną gwarancję, której wysokość odpowiada co najmniej minimalnej sumie gwarancyjnej określonej w przepisach wydanych na podstawie ust. 4</w:t>
      </w:r>
      <w:r w:rsidR="00457F48">
        <w:t>,</w:t>
      </w:r>
      <w:r w:rsidR="00457F48" w:rsidRPr="00457F48">
        <w:t xml:space="preserve"> </w:t>
      </w:r>
      <w:r w:rsidR="00457F48" w:rsidRPr="00E54BCF">
        <w:t>przepisu ust. 1 nie stosuje się</w:t>
      </w:r>
      <w:r w:rsidR="00457F48">
        <w:t>.</w:t>
      </w:r>
    </w:p>
    <w:p w:rsidR="00193CC9" w:rsidRPr="00E54BCF" w:rsidRDefault="00754AF9" w:rsidP="008546A9">
      <w:pPr>
        <w:pStyle w:val="USTustnpkodeksu"/>
      </w:pPr>
      <w:r w:rsidRPr="00E54BCF">
        <w:t>4.</w:t>
      </w:r>
      <w:r w:rsidR="00DF5CE8">
        <w:t xml:space="preserve"> </w:t>
      </w:r>
      <w:r w:rsidR="00193CC9" w:rsidRPr="00E54BCF">
        <w:t>Minister właściwy do spraw instytucji finansowych określi, w drodze rozporządzenia, szczegółowy zakres ubezpieczenia obowiązkowego, o którym mowa w ust. 1, termin powstania obowiązku ubezpieczenia oraz minimalną sumę gwarancyjną, biorąc w</w:t>
      </w:r>
      <w:r w:rsidR="00CF0CC2">
        <w:t> </w:t>
      </w:r>
      <w:r w:rsidR="00193CC9" w:rsidRPr="00E54BCF">
        <w:t>szczególności pod uwagę specyfikę wykonywanej działalności, zakres realizowanych zadań oraz wzrost europejskiego indeksu cen konsumpcyjnych.</w:t>
      </w:r>
    </w:p>
    <w:p w:rsidR="00DD06D8" w:rsidRPr="00E54BCF" w:rsidRDefault="00754AF9" w:rsidP="0035383C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DD06D8" w:rsidRPr="00B73590">
        <w:rPr>
          <w:rStyle w:val="Ppogrubienie"/>
        </w:rPr>
        <w:t>3</w:t>
      </w:r>
      <w:r w:rsidR="005006DF" w:rsidRPr="00B73590">
        <w:rPr>
          <w:rStyle w:val="Ppogrubienie"/>
        </w:rPr>
        <w:t>1</w:t>
      </w:r>
      <w:r w:rsidR="00DD06D8" w:rsidRPr="00B73590">
        <w:rPr>
          <w:rStyle w:val="Ppogrubienie"/>
        </w:rPr>
        <w:t>.</w:t>
      </w:r>
      <w:r w:rsidR="00DF5CE8">
        <w:t xml:space="preserve"> </w:t>
      </w:r>
      <w:r w:rsidR="00DD06D8" w:rsidRPr="00E54BCF">
        <w:t>1.</w:t>
      </w:r>
      <w:r w:rsidR="00DF5CE8">
        <w:t xml:space="preserve"> </w:t>
      </w:r>
      <w:r w:rsidR="00DD06D8" w:rsidRPr="00E54BCF">
        <w:rPr>
          <w:rStyle w:val="Ppogrubienie"/>
          <w:b w:val="0"/>
        </w:rPr>
        <w:t>Broker</w:t>
      </w:r>
      <w:r w:rsidR="00C56D80" w:rsidRPr="00E54BCF">
        <w:rPr>
          <w:rStyle w:val="Ppogrubienie"/>
          <w:b w:val="0"/>
        </w:rPr>
        <w:t xml:space="preserve"> ubezpieczeniow</w:t>
      </w:r>
      <w:r w:rsidR="001D4F02" w:rsidRPr="00E54BCF">
        <w:rPr>
          <w:rStyle w:val="Ppogrubienie"/>
          <w:b w:val="0"/>
        </w:rPr>
        <w:t>y i broker</w:t>
      </w:r>
      <w:r w:rsidR="00DF5CE8">
        <w:rPr>
          <w:rStyle w:val="Ppogrubienie"/>
          <w:b w:val="0"/>
        </w:rPr>
        <w:t xml:space="preserve"> </w:t>
      </w:r>
      <w:r w:rsidR="001D4F02" w:rsidRPr="00E54BCF">
        <w:rPr>
          <w:rStyle w:val="Ppogrubienie"/>
          <w:b w:val="0"/>
        </w:rPr>
        <w:t>reasekuracyjny</w:t>
      </w:r>
      <w:r w:rsidR="00C56D80" w:rsidRPr="00E54BCF">
        <w:t xml:space="preserve"> </w:t>
      </w:r>
      <w:r w:rsidR="00DD06D8" w:rsidRPr="00E54BCF">
        <w:t>mo</w:t>
      </w:r>
      <w:r w:rsidR="001D4F02" w:rsidRPr="00E54BCF">
        <w:t xml:space="preserve">gą </w:t>
      </w:r>
      <w:r w:rsidR="00DD06D8" w:rsidRPr="00E54BCF">
        <w:t xml:space="preserve">wykonywać czynności brokerskie </w:t>
      </w:r>
      <w:r w:rsidR="00CA04AC" w:rsidRPr="00E54BCF">
        <w:rPr>
          <w:rStyle w:val="Ppogrubienie"/>
          <w:b w:val="0"/>
        </w:rPr>
        <w:t xml:space="preserve">w zakresie ubezpieczeń lub </w:t>
      </w:r>
      <w:r w:rsidR="0035383C" w:rsidRPr="0035383C">
        <w:rPr>
          <w:rStyle w:val="Ppogrubienie"/>
          <w:b w:val="0"/>
        </w:rPr>
        <w:t>w zakresie</w:t>
      </w:r>
      <w:r w:rsidR="0035383C" w:rsidRPr="0035383C">
        <w:rPr>
          <w:rStyle w:val="Ppogrubienie"/>
        </w:rPr>
        <w:t xml:space="preserve"> </w:t>
      </w:r>
      <w:r w:rsidR="00CA04AC" w:rsidRPr="00E54BCF">
        <w:rPr>
          <w:rStyle w:val="Ppogrubienie"/>
          <w:b w:val="0"/>
        </w:rPr>
        <w:t>reasekuracji</w:t>
      </w:r>
      <w:r w:rsidR="00CA04AC" w:rsidRPr="00E54BCF">
        <w:t xml:space="preserve"> </w:t>
      </w:r>
      <w:r w:rsidR="00DD06D8" w:rsidRPr="00E54BCF">
        <w:t xml:space="preserve">wyłącznie </w:t>
      </w:r>
      <w:r w:rsidR="00457F48">
        <w:t>przy pomocy</w:t>
      </w:r>
      <w:r w:rsidR="00457F48" w:rsidRPr="00E54BCF">
        <w:t xml:space="preserve"> os</w:t>
      </w:r>
      <w:r w:rsidR="00457F48">
        <w:t>ó</w:t>
      </w:r>
      <w:r w:rsidR="00457F48" w:rsidRPr="00E54BCF">
        <w:t xml:space="preserve">b </w:t>
      </w:r>
      <w:r w:rsidR="00DD06D8" w:rsidRPr="00E54BCF">
        <w:t>fizyczn</w:t>
      </w:r>
      <w:r w:rsidR="00457F48">
        <w:t>ych</w:t>
      </w:r>
      <w:r w:rsidR="00DD06D8" w:rsidRPr="00E54BCF">
        <w:t>, które spełniają wymogi określone w art. 3</w:t>
      </w:r>
      <w:r w:rsidR="005006DF" w:rsidRPr="00E54BCF">
        <w:t>6</w:t>
      </w:r>
      <w:r w:rsidR="00DD06D8" w:rsidRPr="00E54BCF">
        <w:t xml:space="preserve"> ust. </w:t>
      </w:r>
      <w:r w:rsidR="00007254" w:rsidRPr="00E54BCF">
        <w:t>4</w:t>
      </w:r>
      <w:r w:rsidR="00DD06D8" w:rsidRPr="00E54BCF">
        <w:t xml:space="preserve"> pkt 1 lit. a</w:t>
      </w:r>
      <w:r w:rsidR="002444BB">
        <w:rPr>
          <w:rFonts w:cs="Times"/>
        </w:rPr>
        <w:t>‒</w:t>
      </w:r>
      <w:r w:rsidR="00DD06D8" w:rsidRPr="00E54BCF">
        <w:t>e</w:t>
      </w:r>
      <w:r w:rsidR="001D0D27">
        <w:t xml:space="preserve"> oraz </w:t>
      </w:r>
      <w:r w:rsidR="00457F48">
        <w:t xml:space="preserve">są </w:t>
      </w:r>
      <w:r w:rsidR="001D0D27">
        <w:t>wpisane do rejestru brokerów</w:t>
      </w:r>
      <w:r w:rsidR="00DD06D8" w:rsidRPr="00E54BCF">
        <w:t>.</w:t>
      </w:r>
    </w:p>
    <w:p w:rsidR="00DD06D8" w:rsidRPr="00E54BCF" w:rsidRDefault="00754AF9" w:rsidP="008546A9">
      <w:pPr>
        <w:pStyle w:val="USTustnpkodeksu"/>
      </w:pPr>
      <w:r w:rsidRPr="00E54BCF">
        <w:t>2.</w:t>
      </w:r>
      <w:r w:rsidR="00DF5CE8">
        <w:t xml:space="preserve"> </w:t>
      </w:r>
      <w:r w:rsidR="00DD06D8" w:rsidRPr="00E54BCF">
        <w:rPr>
          <w:rStyle w:val="Ppogrubienie"/>
          <w:b w:val="0"/>
        </w:rPr>
        <w:t xml:space="preserve">Broker </w:t>
      </w:r>
      <w:r w:rsidR="001D4F02" w:rsidRPr="00E54BCF">
        <w:rPr>
          <w:rStyle w:val="Ppogrubienie"/>
          <w:b w:val="0"/>
        </w:rPr>
        <w:t>ubezpieczeniowy i broker reasekuracyjny</w:t>
      </w:r>
      <w:r w:rsidR="001D4F02" w:rsidRPr="00E54BCF">
        <w:t xml:space="preserve"> </w:t>
      </w:r>
      <w:r w:rsidR="00DD06D8" w:rsidRPr="00E54BCF">
        <w:t>składa</w:t>
      </w:r>
      <w:r w:rsidR="001D4F02" w:rsidRPr="00E54BCF">
        <w:t>ją</w:t>
      </w:r>
      <w:r w:rsidR="00DD06D8" w:rsidRPr="00E54BCF">
        <w:t xml:space="preserve">, wraz z niezbędnymi dokumentami, wniosek o wpisanie do rejestru </w:t>
      </w:r>
      <w:r w:rsidR="00DD06D8" w:rsidRPr="00E54BCF">
        <w:rPr>
          <w:rStyle w:val="Ppogrubienie"/>
          <w:b w:val="0"/>
        </w:rPr>
        <w:t xml:space="preserve">brokerów </w:t>
      </w:r>
      <w:r w:rsidR="00DD06D8" w:rsidRPr="00E54BCF">
        <w:t>osób fizycznych, o których mowa w</w:t>
      </w:r>
      <w:r w:rsidR="00CF0CC2">
        <w:t> </w:t>
      </w:r>
      <w:r w:rsidR="00DD06D8" w:rsidRPr="00E54BCF">
        <w:t>ust. 1.</w:t>
      </w:r>
    </w:p>
    <w:p w:rsidR="00DD06D8" w:rsidRPr="00560499" w:rsidRDefault="00754AF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DD06D8" w:rsidRPr="00B73590">
        <w:rPr>
          <w:rStyle w:val="Ppogrubienie"/>
        </w:rPr>
        <w:t>3</w:t>
      </w:r>
      <w:r w:rsidR="005006DF" w:rsidRPr="00B73590">
        <w:rPr>
          <w:rStyle w:val="Ppogrubienie"/>
        </w:rPr>
        <w:t>2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560499">
        <w:t>1.</w:t>
      </w:r>
      <w:r w:rsidR="00DF5CE8">
        <w:t xml:space="preserve"> </w:t>
      </w:r>
      <w:r w:rsidR="00DD06D8" w:rsidRPr="00560499">
        <w:t xml:space="preserve">Broker </w:t>
      </w:r>
      <w:r w:rsidR="00C26E86" w:rsidRPr="00560499">
        <w:t>ubezpieczeniow</w:t>
      </w:r>
      <w:r w:rsidR="00F44AD7" w:rsidRPr="00560499">
        <w:t xml:space="preserve">y </w:t>
      </w:r>
      <w:r w:rsidR="00DD06D8" w:rsidRPr="00560499">
        <w:t>nie mo</w:t>
      </w:r>
      <w:r w:rsidR="00560499">
        <w:t>że</w:t>
      </w:r>
      <w:r w:rsidR="00DD06D8" w:rsidRPr="00560499">
        <w:t>:</w:t>
      </w:r>
    </w:p>
    <w:p w:rsidR="00DD06D8" w:rsidRPr="00560499" w:rsidRDefault="00A34F35" w:rsidP="008546A9">
      <w:pPr>
        <w:pStyle w:val="PKTpunkt"/>
      </w:pPr>
      <w:r w:rsidRPr="00560499">
        <w:t>1)</w:t>
      </w:r>
      <w:r w:rsidRPr="00560499">
        <w:tab/>
      </w:r>
      <w:r w:rsidR="00DD06D8" w:rsidRPr="00560499">
        <w:t>wykonywać działalności agencyjnej</w:t>
      </w:r>
      <w:r w:rsidR="00B61C7E">
        <w:t>,</w:t>
      </w:r>
      <w:r w:rsidR="00DD06D8" w:rsidRPr="00560499">
        <w:t xml:space="preserve"> czynności agencyjnych</w:t>
      </w:r>
      <w:r w:rsidR="006A5EEC">
        <w:t>,</w:t>
      </w:r>
      <w:r w:rsidR="00560499">
        <w:t xml:space="preserve"> </w:t>
      </w:r>
      <w:r w:rsidR="00CA04AC" w:rsidRPr="00560499">
        <w:t>czynności dystrybucyjnych zakładu ubezpieczeń</w:t>
      </w:r>
      <w:r w:rsidR="006A5EEC" w:rsidRPr="006A5EEC">
        <w:t xml:space="preserve"> ani czynności dystrybucyjnych zakładu reasekuracji</w:t>
      </w:r>
      <w:r w:rsidR="00DD06D8" w:rsidRPr="00560499">
        <w:t>;</w:t>
      </w:r>
    </w:p>
    <w:p w:rsidR="00DD06D8" w:rsidRPr="00560499" w:rsidRDefault="00A34F35" w:rsidP="008546A9">
      <w:pPr>
        <w:pStyle w:val="PKTpunkt"/>
      </w:pPr>
      <w:r w:rsidRPr="00560499">
        <w:t>2)</w:t>
      </w:r>
      <w:r w:rsidRPr="00560499">
        <w:tab/>
      </w:r>
      <w:r w:rsidR="00DD06D8" w:rsidRPr="00560499">
        <w:t xml:space="preserve">pozostawać w </w:t>
      </w:r>
      <w:r w:rsidR="0009398D">
        <w:t>jakimkolwiek</w:t>
      </w:r>
      <w:r w:rsidR="00DD06D8" w:rsidRPr="00560499">
        <w:t xml:space="preserve"> stałym stosunku umownym z zakładem ubezpieczeń</w:t>
      </w:r>
      <w:r w:rsidR="00F44AD7" w:rsidRPr="00560499">
        <w:t>,</w:t>
      </w:r>
      <w:r w:rsidR="00D266B4" w:rsidRPr="00560499">
        <w:t xml:space="preserve"> </w:t>
      </w:r>
      <w:r w:rsidR="006A5EEC">
        <w:t xml:space="preserve">zakładem reasekuracji, </w:t>
      </w:r>
      <w:r w:rsidR="00D266B4" w:rsidRPr="00560499">
        <w:t>agentem ubezpieczeniow</w:t>
      </w:r>
      <w:r w:rsidR="005A5C3C" w:rsidRPr="00560499">
        <w:t>ym lub</w:t>
      </w:r>
      <w:r w:rsidR="00F44AD7" w:rsidRPr="00560499">
        <w:t xml:space="preserve"> agentem oferującym ubezpieczenia uzupełniające</w:t>
      </w:r>
      <w:r w:rsidR="00DD06D8" w:rsidRPr="00560499">
        <w:t>;</w:t>
      </w:r>
    </w:p>
    <w:p w:rsidR="00DD06D8" w:rsidRPr="00560499" w:rsidRDefault="00A34F35" w:rsidP="008546A9">
      <w:pPr>
        <w:pStyle w:val="PKTpunkt"/>
      </w:pPr>
      <w:r w:rsidRPr="00560499">
        <w:t>3)</w:t>
      </w:r>
      <w:r w:rsidRPr="00560499">
        <w:tab/>
      </w:r>
      <w:r w:rsidR="00DD06D8" w:rsidRPr="00560499">
        <w:t>być członkiem organów nadzorczych lub zarządzających zakładu ubezpieczeń</w:t>
      </w:r>
      <w:r w:rsidR="00B44450" w:rsidRPr="00560499">
        <w:t>,</w:t>
      </w:r>
      <w:r w:rsidR="006A5EEC">
        <w:t xml:space="preserve"> zakładu reasekuracji,</w:t>
      </w:r>
      <w:r w:rsidR="00B44450" w:rsidRPr="00560499">
        <w:t xml:space="preserve"> </w:t>
      </w:r>
      <w:r w:rsidR="00D266B4" w:rsidRPr="00560499">
        <w:t>agenta ubezpiecze</w:t>
      </w:r>
      <w:r w:rsidR="00F26F91" w:rsidRPr="00560499">
        <w:t>niowego</w:t>
      </w:r>
      <w:r w:rsidR="00F44AD7" w:rsidRPr="00560499">
        <w:t xml:space="preserve"> </w:t>
      </w:r>
      <w:r w:rsidR="005A5C3C" w:rsidRPr="00560499">
        <w:t>lub</w:t>
      </w:r>
      <w:r w:rsidR="00F44AD7" w:rsidRPr="00560499">
        <w:t xml:space="preserve"> agenta oferującego ubezpieczenia uzupełniające</w:t>
      </w:r>
      <w:r w:rsidR="00DD06D8" w:rsidRPr="00560499">
        <w:t>;</w:t>
      </w:r>
    </w:p>
    <w:p w:rsidR="005A5C3C" w:rsidRPr="00560499" w:rsidRDefault="00A34F35" w:rsidP="008546A9">
      <w:pPr>
        <w:pStyle w:val="PKTpunkt"/>
      </w:pPr>
      <w:r w:rsidRPr="00560499">
        <w:lastRenderedPageBreak/>
        <w:t>4)</w:t>
      </w:r>
      <w:r w:rsidRPr="00560499">
        <w:tab/>
      </w:r>
      <w:r w:rsidR="00DD06D8" w:rsidRPr="00560499">
        <w:t xml:space="preserve">posiadać akcji </w:t>
      </w:r>
      <w:r w:rsidR="00617785">
        <w:t xml:space="preserve">lub udziałów </w:t>
      </w:r>
      <w:r w:rsidR="00DD06D8" w:rsidRPr="00560499">
        <w:t>zakładu ubezpieczeń</w:t>
      </w:r>
      <w:r w:rsidR="006A5EEC" w:rsidRPr="006A5EEC">
        <w:t xml:space="preserve"> </w:t>
      </w:r>
      <w:r w:rsidR="006A5EEC" w:rsidRPr="00560499">
        <w:t>lub zakładu reasekuracji</w:t>
      </w:r>
      <w:r w:rsidR="00DD06D8" w:rsidRPr="00560499">
        <w:t>,</w:t>
      </w:r>
      <w:r w:rsidR="00F44AD7" w:rsidRPr="00560499">
        <w:t xml:space="preserve"> </w:t>
      </w:r>
      <w:r w:rsidR="005A5C3C" w:rsidRPr="00560499">
        <w:t>z wyjątkiem akcji dopuszczonych do obrotu na rynku regulowanym;</w:t>
      </w:r>
    </w:p>
    <w:p w:rsidR="00DD06D8" w:rsidRPr="00560499" w:rsidRDefault="00C5368E" w:rsidP="008546A9">
      <w:pPr>
        <w:pStyle w:val="PKTpunkt"/>
      </w:pPr>
      <w:r w:rsidRPr="00560499">
        <w:t>5)</w:t>
      </w:r>
      <w:r w:rsidRPr="00560499">
        <w:tab/>
      </w:r>
      <w:r w:rsidR="005A5C3C" w:rsidRPr="00560499">
        <w:t xml:space="preserve">posiadać akcji </w:t>
      </w:r>
      <w:r w:rsidRPr="00560499">
        <w:t xml:space="preserve">lub udziałów </w:t>
      </w:r>
      <w:r w:rsidR="00F44AD7" w:rsidRPr="00560499">
        <w:t>agenta</w:t>
      </w:r>
      <w:r w:rsidR="00DD06D8" w:rsidRPr="00560499">
        <w:t xml:space="preserve"> </w:t>
      </w:r>
      <w:r w:rsidR="00F44AD7" w:rsidRPr="00560499">
        <w:t xml:space="preserve">ubezpieczeniowego </w:t>
      </w:r>
      <w:r w:rsidRPr="00560499">
        <w:t>lub</w:t>
      </w:r>
      <w:r w:rsidR="00F44AD7" w:rsidRPr="00560499">
        <w:t xml:space="preserve"> agenta oferującego ubezpieczenia uzupełniające</w:t>
      </w:r>
      <w:r w:rsidR="003845AA">
        <w:t>,</w:t>
      </w:r>
      <w:r w:rsidR="00F44AD7" w:rsidRPr="00560499">
        <w:t xml:space="preserve"> </w:t>
      </w:r>
      <w:r w:rsidR="00DD06D8" w:rsidRPr="00560499">
        <w:t>z wyjątkiem akcji dopuszczonych</w:t>
      </w:r>
      <w:r w:rsidR="00D266B4" w:rsidRPr="00560499">
        <w:t xml:space="preserve"> do obrotu na rynku regulowanym;</w:t>
      </w:r>
    </w:p>
    <w:p w:rsidR="00D266B4" w:rsidRDefault="00C5368E" w:rsidP="008546A9">
      <w:pPr>
        <w:pStyle w:val="PKTpunkt"/>
      </w:pPr>
      <w:r w:rsidRPr="00560499">
        <w:t>6</w:t>
      </w:r>
      <w:r w:rsidR="00D266B4" w:rsidRPr="00560499">
        <w:t>)</w:t>
      </w:r>
      <w:r w:rsidR="00D266B4" w:rsidRPr="00560499">
        <w:tab/>
        <w:t>pozostawać w innych relacjach, które mogłyby zagrażać wykonywaniu działalności w</w:t>
      </w:r>
      <w:r w:rsidR="00CF0CC2">
        <w:t> </w:t>
      </w:r>
      <w:r w:rsidR="00D266B4" w:rsidRPr="00560499">
        <w:t xml:space="preserve">zakresie dystrybucji ubezpieczeń z zachowaniem wymogów określonych w </w:t>
      </w:r>
      <w:r w:rsidR="00A15B4A" w:rsidRPr="00560499">
        <w:t>art. 8</w:t>
      </w:r>
      <w:r w:rsidR="00D266B4" w:rsidRPr="00560499">
        <w:t xml:space="preserve"> ust.</w:t>
      </w:r>
      <w:r w:rsidR="00CF0CC2">
        <w:t> </w:t>
      </w:r>
      <w:r w:rsidR="00D266B4" w:rsidRPr="00560499">
        <w:t>1.</w:t>
      </w:r>
    </w:p>
    <w:p w:rsidR="00F13C39" w:rsidRPr="00F13C39" w:rsidRDefault="00F13C39" w:rsidP="00B73590">
      <w:pPr>
        <w:pStyle w:val="USTustnpkodeksu"/>
        <w:keepNext/>
      </w:pPr>
      <w:r>
        <w:t>2</w:t>
      </w:r>
      <w:r w:rsidRPr="00F13C39">
        <w:t>.</w:t>
      </w:r>
      <w:r w:rsidR="00DF5CE8">
        <w:t xml:space="preserve"> </w:t>
      </w:r>
      <w:r w:rsidRPr="00F13C39">
        <w:t>Ograniczenie, o którym mowa w ust. 1 pkt 2, nie dotyczy:</w:t>
      </w:r>
    </w:p>
    <w:p w:rsidR="00F13C39" w:rsidRPr="00F13C39" w:rsidRDefault="00F13C39" w:rsidP="00F13C39">
      <w:pPr>
        <w:pStyle w:val="PKTpunkt"/>
      </w:pPr>
      <w:r w:rsidRPr="00F13C39">
        <w:t>1)</w:t>
      </w:r>
      <w:r w:rsidRPr="00F13C39">
        <w:tab/>
        <w:t>umowy ubezpieczenia, na podstawie której broker ubezpieczeniowy jest ubezpieczonym lub ubezpieczającym;</w:t>
      </w:r>
    </w:p>
    <w:p w:rsidR="00F13C39" w:rsidRPr="00F13C39" w:rsidRDefault="00F13C39" w:rsidP="00F13C39">
      <w:pPr>
        <w:pStyle w:val="PKTpunkt"/>
      </w:pPr>
      <w:r w:rsidRPr="00F13C39">
        <w:t>2)</w:t>
      </w:r>
      <w:r w:rsidRPr="00F13C39">
        <w:tab/>
        <w:t>umowy zawartej przez brokera ubezpieczeniowego z zakładem ubezpieczeń, dotyczącej sposobu wzajemnego rozliczania się z tytułu wykonywania czynności brokerskich w</w:t>
      </w:r>
      <w:r w:rsidR="00CF0CC2">
        <w:t> </w:t>
      </w:r>
      <w:r w:rsidRPr="00F13C39">
        <w:t>zakresie ubezpieczeń.</w:t>
      </w:r>
    </w:p>
    <w:p w:rsidR="00560499" w:rsidRPr="00560499" w:rsidRDefault="00F13C39" w:rsidP="00B73590">
      <w:pPr>
        <w:pStyle w:val="USTustnpkodeksu"/>
        <w:keepNext/>
      </w:pPr>
      <w:r>
        <w:t>3</w:t>
      </w:r>
      <w:r w:rsidR="00560499" w:rsidRPr="00560499">
        <w:t>.</w:t>
      </w:r>
      <w:r w:rsidR="00DF5CE8">
        <w:t xml:space="preserve"> </w:t>
      </w:r>
      <w:r w:rsidR="00560499">
        <w:t>B</w:t>
      </w:r>
      <w:r w:rsidR="00560499" w:rsidRPr="00560499">
        <w:t>roker reasekuracyjny nie mo</w:t>
      </w:r>
      <w:r w:rsidR="00560499">
        <w:t>że</w:t>
      </w:r>
      <w:r w:rsidR="00560499" w:rsidRPr="00560499">
        <w:t>:</w:t>
      </w:r>
    </w:p>
    <w:p w:rsidR="00560499" w:rsidRPr="00560499" w:rsidRDefault="00560499" w:rsidP="00560499">
      <w:pPr>
        <w:pStyle w:val="PKTpunkt"/>
      </w:pPr>
      <w:r w:rsidRPr="00560499">
        <w:t>1)</w:t>
      </w:r>
      <w:r w:rsidRPr="00560499">
        <w:tab/>
      </w:r>
      <w:r w:rsidR="003E17D0" w:rsidRPr="00560499">
        <w:t>wykonywać działalności agencyjnej</w:t>
      </w:r>
      <w:r w:rsidR="003E17D0">
        <w:t>,</w:t>
      </w:r>
      <w:r w:rsidR="003E17D0" w:rsidRPr="00560499">
        <w:t xml:space="preserve"> czynności agencyjnych</w:t>
      </w:r>
      <w:r w:rsidR="003E17D0">
        <w:t xml:space="preserve">, </w:t>
      </w:r>
      <w:r w:rsidR="003E17D0" w:rsidRPr="00560499">
        <w:t xml:space="preserve">czynności dystrybucyjnych zakładu ubezpieczeń </w:t>
      </w:r>
      <w:r w:rsidR="003E17D0">
        <w:t>ani</w:t>
      </w:r>
      <w:r w:rsidR="00DF5CE8">
        <w:t xml:space="preserve"> </w:t>
      </w:r>
      <w:r w:rsidRPr="00560499">
        <w:t>czynności dystrybucyjnych zakładu reasekuracji;</w:t>
      </w:r>
    </w:p>
    <w:p w:rsidR="00560499" w:rsidRPr="00560499" w:rsidRDefault="00560499" w:rsidP="00560499">
      <w:pPr>
        <w:pStyle w:val="PKTpunkt"/>
      </w:pPr>
      <w:r w:rsidRPr="00560499">
        <w:t>2)</w:t>
      </w:r>
      <w:r w:rsidRPr="00560499">
        <w:tab/>
        <w:t xml:space="preserve">pozostawać w </w:t>
      </w:r>
      <w:r w:rsidR="00D930B3">
        <w:t xml:space="preserve">jakimkolwiek </w:t>
      </w:r>
      <w:r w:rsidRPr="00560499">
        <w:t>stałym stosunku umownym z zakładem ubezpieczeń</w:t>
      </w:r>
      <w:r w:rsidR="003E17D0">
        <w:t>,</w:t>
      </w:r>
      <w:r w:rsidRPr="00560499">
        <w:t xml:space="preserve"> zakładem reasekuracji</w:t>
      </w:r>
      <w:r w:rsidR="003E17D0">
        <w:t>,</w:t>
      </w:r>
      <w:r w:rsidR="003E17D0" w:rsidRPr="003E17D0">
        <w:t xml:space="preserve"> </w:t>
      </w:r>
      <w:r w:rsidR="003E17D0" w:rsidRPr="00560499">
        <w:t>agentem ubezpieczeniowym lub agentem oferującym ubezpieczenia uzupełniające</w:t>
      </w:r>
      <w:r w:rsidRPr="00560499">
        <w:t>;</w:t>
      </w:r>
    </w:p>
    <w:p w:rsidR="00560499" w:rsidRPr="00560499" w:rsidRDefault="00560499" w:rsidP="00560499">
      <w:pPr>
        <w:pStyle w:val="PKTpunkt"/>
      </w:pPr>
      <w:r w:rsidRPr="00560499">
        <w:t>3)</w:t>
      </w:r>
      <w:r w:rsidRPr="00560499">
        <w:tab/>
        <w:t>być członkiem organów nadzorczych lub zarządzających zakładu ubezpieczeń</w:t>
      </w:r>
      <w:r w:rsidR="003E17D0">
        <w:t>,</w:t>
      </w:r>
      <w:r w:rsidRPr="00560499">
        <w:t xml:space="preserve"> zakładu reasekuracji</w:t>
      </w:r>
      <w:r w:rsidR="003E17D0">
        <w:t>,</w:t>
      </w:r>
      <w:r w:rsidR="003E17D0" w:rsidRPr="003E17D0">
        <w:t xml:space="preserve"> </w:t>
      </w:r>
      <w:r w:rsidR="003E17D0">
        <w:t>agenta ubezpieczeniowego</w:t>
      </w:r>
      <w:r w:rsidR="003E17D0" w:rsidRPr="00560499">
        <w:t xml:space="preserve"> lub</w:t>
      </w:r>
      <w:r w:rsidR="003E17D0">
        <w:t xml:space="preserve"> agenta oferującego</w:t>
      </w:r>
      <w:r w:rsidR="003E17D0" w:rsidRPr="00560499">
        <w:t xml:space="preserve"> ubezpieczenia uzupełniające</w:t>
      </w:r>
      <w:r w:rsidRPr="00560499">
        <w:t>;</w:t>
      </w:r>
    </w:p>
    <w:p w:rsidR="00560499" w:rsidRDefault="00560499" w:rsidP="00560499">
      <w:pPr>
        <w:pStyle w:val="PKTpunkt"/>
      </w:pPr>
      <w:r w:rsidRPr="00560499">
        <w:t>4)</w:t>
      </w:r>
      <w:r w:rsidRPr="00560499">
        <w:tab/>
        <w:t xml:space="preserve">posiadać akcji </w:t>
      </w:r>
      <w:r w:rsidR="00617785">
        <w:t xml:space="preserve">lub udziałów </w:t>
      </w:r>
      <w:r w:rsidRPr="00560499">
        <w:t>zakładu ubezpieczeń lub zakładu reasekuracji, z wyjątkiem akcji dopuszczonych do obrotu na rynku regulowanym;</w:t>
      </w:r>
    </w:p>
    <w:p w:rsidR="003E17D0" w:rsidRPr="00560499" w:rsidRDefault="007E0BC6" w:rsidP="00560499">
      <w:pPr>
        <w:pStyle w:val="PKTpunkt"/>
      </w:pPr>
      <w:r>
        <w:t>5</w:t>
      </w:r>
      <w:r w:rsidR="006A5EEC">
        <w:t>)</w:t>
      </w:r>
      <w:r w:rsidR="003E17D0">
        <w:tab/>
      </w:r>
      <w:r w:rsidR="003E17D0" w:rsidRPr="00560499">
        <w:t>posiadać akcji lub udziałów agenta ubezpieczeniowego lub agenta oferującego ubezpieczenia uzupełniające</w:t>
      </w:r>
      <w:r w:rsidR="0084368F">
        <w:t>,</w:t>
      </w:r>
      <w:r w:rsidR="003E17D0" w:rsidRPr="00560499">
        <w:t xml:space="preserve"> z wyjątkiem akcji dopuszczonych do obrotu na rynku regulowanym</w:t>
      </w:r>
      <w:r w:rsidR="003E17D0">
        <w:t>;</w:t>
      </w:r>
    </w:p>
    <w:p w:rsidR="00560499" w:rsidRPr="00560499" w:rsidRDefault="007E0BC6" w:rsidP="00560499">
      <w:pPr>
        <w:pStyle w:val="PKTpunkt"/>
      </w:pPr>
      <w:r>
        <w:t>6</w:t>
      </w:r>
      <w:r w:rsidR="00560499" w:rsidRPr="00560499">
        <w:t>)</w:t>
      </w:r>
      <w:r w:rsidR="00560499" w:rsidRPr="00560499">
        <w:tab/>
        <w:t>pozostawać w innych relacjach, które mogłyby zagrażać wykonywaniu działalności w</w:t>
      </w:r>
      <w:r w:rsidR="00CF0CC2">
        <w:t> </w:t>
      </w:r>
      <w:r w:rsidR="00560499" w:rsidRPr="00560499">
        <w:t xml:space="preserve">zakresie dystrybucji </w:t>
      </w:r>
      <w:r w:rsidR="00A4194C">
        <w:t>reasekuracji</w:t>
      </w:r>
      <w:r w:rsidR="00A4194C" w:rsidRPr="00560499">
        <w:t xml:space="preserve"> </w:t>
      </w:r>
      <w:r w:rsidR="00560499" w:rsidRPr="00560499">
        <w:t xml:space="preserve">z zachowaniem </w:t>
      </w:r>
      <w:r w:rsidR="00C3737F">
        <w:t xml:space="preserve">obowiązku postępowania </w:t>
      </w:r>
      <w:r w:rsidR="00C3737F" w:rsidRPr="00E54BCF">
        <w:t>uczciwie, rzetelnie i profesjonalnie</w:t>
      </w:r>
      <w:r w:rsidR="00C3737F">
        <w:t xml:space="preserve">; przepis </w:t>
      </w:r>
      <w:r w:rsidR="00560499" w:rsidRPr="00560499">
        <w:t>art. 8 ust. 1</w:t>
      </w:r>
      <w:r w:rsidR="00C3737F">
        <w:t xml:space="preserve"> stosuje się odpowiednio</w:t>
      </w:r>
      <w:r w:rsidR="00560499" w:rsidRPr="00560499">
        <w:t>.</w:t>
      </w:r>
    </w:p>
    <w:p w:rsidR="00DD06D8" w:rsidRPr="00E54BCF" w:rsidRDefault="00F13C39" w:rsidP="00B73590">
      <w:pPr>
        <w:pStyle w:val="USTustnpkodeksu"/>
        <w:keepNext/>
      </w:pPr>
      <w:r>
        <w:lastRenderedPageBreak/>
        <w:t>4</w:t>
      </w:r>
      <w:r w:rsidR="00754AF9" w:rsidRPr="00E54BCF">
        <w:t>.</w:t>
      </w:r>
      <w:r w:rsidR="00DF5CE8">
        <w:t xml:space="preserve"> </w:t>
      </w:r>
      <w:r w:rsidR="00DD06D8" w:rsidRPr="00E54BCF">
        <w:t>Ograniczenie, o</w:t>
      </w:r>
      <w:r>
        <w:t xml:space="preserve"> którym mowa w ust. 3</w:t>
      </w:r>
      <w:r w:rsidR="00DD06D8" w:rsidRPr="00E54BCF">
        <w:t xml:space="preserve"> pkt 2, nie dotyczy:</w:t>
      </w:r>
    </w:p>
    <w:p w:rsidR="00FF1060" w:rsidRPr="00F13C39" w:rsidRDefault="00A34F35" w:rsidP="00F13C39">
      <w:pPr>
        <w:pStyle w:val="PKTpunkt"/>
      </w:pPr>
      <w:r w:rsidRPr="00F13C39">
        <w:t>1)</w:t>
      </w:r>
      <w:r w:rsidRPr="00F13C39">
        <w:tab/>
      </w:r>
      <w:r w:rsidR="00DD06D8" w:rsidRPr="00F13C39">
        <w:t xml:space="preserve">umowy ubezpieczenia, na podstawie której </w:t>
      </w:r>
      <w:r w:rsidR="00F44AD7" w:rsidRPr="00F13C39">
        <w:t>broker reasekuracyjny</w:t>
      </w:r>
      <w:r w:rsidR="00DD06D8" w:rsidRPr="00F13C39">
        <w:t xml:space="preserve"> </w:t>
      </w:r>
      <w:r w:rsidR="00CF1D52" w:rsidRPr="00F13C39">
        <w:t xml:space="preserve">jest </w:t>
      </w:r>
      <w:r w:rsidR="00DD06D8" w:rsidRPr="00F13C39">
        <w:t>ube</w:t>
      </w:r>
      <w:r w:rsidR="002444BB">
        <w:t>zpieczonym lub ubezpieczającym;</w:t>
      </w:r>
    </w:p>
    <w:p w:rsidR="00A11994" w:rsidRPr="00F13C39" w:rsidRDefault="00F13C39" w:rsidP="00F13C39">
      <w:pPr>
        <w:pStyle w:val="PKTpunkt"/>
      </w:pPr>
      <w:r w:rsidRPr="00F13C39">
        <w:t>2</w:t>
      </w:r>
      <w:r w:rsidR="00A11994" w:rsidRPr="00F13C39">
        <w:t>)</w:t>
      </w:r>
      <w:r w:rsidR="00A11994" w:rsidRPr="00F13C39">
        <w:tab/>
        <w:t>umowy zawartej przez brokera reasekuracyjnego z zakładem ubezpieczeń lub zakładem reasekuracji, dotyczących sposobu wzajemnego rozliczania się z tytułu wykonywania czynności brokerskich w zakresie reasekuracji;</w:t>
      </w:r>
    </w:p>
    <w:p w:rsidR="00DD06D8" w:rsidRPr="00F13C39" w:rsidRDefault="00F13C39" w:rsidP="00F13C39">
      <w:pPr>
        <w:pStyle w:val="PKTpunkt"/>
      </w:pPr>
      <w:r w:rsidRPr="00F13C39">
        <w:t>3</w:t>
      </w:r>
      <w:r w:rsidR="00A34F35" w:rsidRPr="00F13C39">
        <w:t>)</w:t>
      </w:r>
      <w:r w:rsidR="00A34F35" w:rsidRPr="00F13C39">
        <w:tab/>
      </w:r>
      <w:r w:rsidR="00DD06D8" w:rsidRPr="00F13C39">
        <w:t>zlecania brokerom reasekuracyjnym zawierania umów reasekuracji, w zakresie cedowania ryzyka z umów ubezpieczenia i umów gwarancji ubezpieczeniowych;</w:t>
      </w:r>
    </w:p>
    <w:p w:rsidR="00DD06D8" w:rsidRPr="00F13C39" w:rsidRDefault="00F13C39" w:rsidP="00F13C39">
      <w:pPr>
        <w:pStyle w:val="PKTpunkt"/>
      </w:pPr>
      <w:r w:rsidRPr="00F13C39">
        <w:t>4</w:t>
      </w:r>
      <w:r w:rsidR="00A34F35" w:rsidRPr="00F13C39">
        <w:t>)</w:t>
      </w:r>
      <w:r w:rsidR="00A34F35" w:rsidRPr="00F13C39">
        <w:tab/>
      </w:r>
      <w:r w:rsidR="00DD06D8" w:rsidRPr="00F13C39">
        <w:t>zlecania brokerom reasekuracyjnym zawierania umów retrocesji, w zakresie cedowania ryzyka z umów reasekuracji.</w:t>
      </w:r>
    </w:p>
    <w:p w:rsidR="00DD06D8" w:rsidRPr="00E54BCF" w:rsidRDefault="00F13C39" w:rsidP="009A5BE1">
      <w:pPr>
        <w:pStyle w:val="USTustnpkodeksu"/>
      </w:pPr>
      <w:r>
        <w:t>5</w:t>
      </w:r>
      <w:r w:rsidR="00754AF9" w:rsidRPr="00E54BCF">
        <w:t>.</w:t>
      </w:r>
      <w:r w:rsidR="00DF5CE8">
        <w:t xml:space="preserve"> </w:t>
      </w:r>
      <w:r w:rsidR="00DD06D8" w:rsidRPr="00E54BCF">
        <w:t xml:space="preserve">W przypadku nabycia lub posiadania akcji, o </w:t>
      </w:r>
      <w:r w:rsidR="00DD06D8" w:rsidRPr="009A5BE1">
        <w:t>których mowa w ust. 1 pkt 4</w:t>
      </w:r>
      <w:r w:rsidR="00C5368E" w:rsidRPr="009A5BE1">
        <w:t xml:space="preserve"> i 5</w:t>
      </w:r>
      <w:r w:rsidRPr="009A5BE1">
        <w:t xml:space="preserve"> i</w:t>
      </w:r>
      <w:r>
        <w:t xml:space="preserve"> ust. 3 pkt 4</w:t>
      </w:r>
      <w:r w:rsidR="007E0BC6">
        <w:t xml:space="preserve"> i 5,</w:t>
      </w:r>
      <w:r w:rsidR="007E0BC6" w:rsidRPr="00E54BCF">
        <w:t xml:space="preserve"> </w:t>
      </w:r>
      <w:r w:rsidR="00DD06D8" w:rsidRPr="00E54BCF">
        <w:t xml:space="preserve">broker </w:t>
      </w:r>
      <w:r w:rsidR="00C26E86" w:rsidRPr="00E54BCF">
        <w:t>ubezpieczeniow</w:t>
      </w:r>
      <w:r w:rsidR="00C5368E" w:rsidRPr="00E54BCF">
        <w:t>y i broker reasekuracyjny są</w:t>
      </w:r>
      <w:r w:rsidR="00DD06D8" w:rsidRPr="00E54BCF">
        <w:t xml:space="preserve"> obowiązan</w:t>
      </w:r>
      <w:r w:rsidR="00C5368E" w:rsidRPr="00E54BCF">
        <w:t>i</w:t>
      </w:r>
      <w:r w:rsidR="00DD06D8" w:rsidRPr="00E54BCF">
        <w:t xml:space="preserve"> powiadomić o tym organ nadzoru.</w:t>
      </w:r>
    </w:p>
    <w:p w:rsidR="00DD06D8" w:rsidRDefault="008E5F34" w:rsidP="008A5E10">
      <w:pPr>
        <w:pStyle w:val="USTustnpkodeksu"/>
      </w:pPr>
      <w:r>
        <w:t>6</w:t>
      </w:r>
      <w:r w:rsidR="00754AF9" w:rsidRPr="00E54BCF">
        <w:t>.</w:t>
      </w:r>
      <w:r w:rsidR="00DF5CE8">
        <w:t xml:space="preserve"> </w:t>
      </w:r>
      <w:r w:rsidR="00DD06D8" w:rsidRPr="00E54BCF">
        <w:t xml:space="preserve">Przepisy ust. 1 stosuje się odpowiednio do członków organów </w:t>
      </w:r>
      <w:r w:rsidR="008A5E10">
        <w:t>brokera ubezpieczeniowego</w:t>
      </w:r>
      <w:r w:rsidR="00DD06D8" w:rsidRPr="00E54BCF">
        <w:t xml:space="preserve"> </w:t>
      </w:r>
      <w:r w:rsidR="008A5E10" w:rsidRPr="008A5E10">
        <w:rPr>
          <w:rStyle w:val="Ppogrubienie"/>
          <w:b w:val="0"/>
        </w:rPr>
        <w:t>będącego osobą prawną</w:t>
      </w:r>
      <w:r w:rsidR="008A5E10" w:rsidRPr="00403FEE">
        <w:rPr>
          <w:rStyle w:val="Ppogrubienie"/>
          <w:b w:val="0"/>
        </w:rPr>
        <w:t>,</w:t>
      </w:r>
      <w:r w:rsidR="008A5E10" w:rsidRPr="008A5E10">
        <w:rPr>
          <w:rStyle w:val="Ppogrubienie"/>
          <w:b w:val="0"/>
        </w:rPr>
        <w:t xml:space="preserve"> </w:t>
      </w:r>
      <w:r w:rsidR="00DD06D8" w:rsidRPr="008A5E10">
        <w:t xml:space="preserve">oraz </w:t>
      </w:r>
      <w:r w:rsidR="008A5E10">
        <w:t xml:space="preserve">do </w:t>
      </w:r>
      <w:r w:rsidR="00DD06D8" w:rsidRPr="008A5E10">
        <w:t>osób</w:t>
      </w:r>
      <w:r w:rsidR="008A5E10" w:rsidRPr="008A5E10">
        <w:t>, przy pomocy których broker ubezpieczeniowy</w:t>
      </w:r>
      <w:r w:rsidR="00DD06D8" w:rsidRPr="008A5E10">
        <w:t xml:space="preserve"> wykonuj</w:t>
      </w:r>
      <w:r w:rsidR="008A5E10" w:rsidRPr="008A5E10">
        <w:t>e</w:t>
      </w:r>
      <w:r w:rsidR="00DD06D8" w:rsidRPr="00E54BCF">
        <w:t xml:space="preserve"> czynności brokerskie </w:t>
      </w:r>
      <w:r w:rsidR="00CA04AC" w:rsidRPr="00E54BCF">
        <w:rPr>
          <w:rStyle w:val="Ppogrubienie"/>
          <w:b w:val="0"/>
        </w:rPr>
        <w:t>w zakresie ubezpieczeń</w:t>
      </w:r>
      <w:r w:rsidR="008A5E10" w:rsidRPr="008A5E10">
        <w:rPr>
          <w:rStyle w:val="Ppogrubienie"/>
          <w:b w:val="0"/>
        </w:rPr>
        <w:t>, wykonujących te czynności</w:t>
      </w:r>
      <w:r w:rsidR="00CA04AC" w:rsidRPr="008A5E10">
        <w:rPr>
          <w:rStyle w:val="Ppogrubienie"/>
          <w:b w:val="0"/>
        </w:rPr>
        <w:t xml:space="preserve"> </w:t>
      </w:r>
      <w:r w:rsidR="00DD06D8" w:rsidRPr="00E54BCF">
        <w:t>na podstawie umowy o pracę, umowy zlecenia, umowy o dzieło lub innej umowy o</w:t>
      </w:r>
      <w:r w:rsidR="00A54B43">
        <w:t> </w:t>
      </w:r>
      <w:r w:rsidR="00DD06D8" w:rsidRPr="00E54BCF">
        <w:t>podobnym charakterze.</w:t>
      </w:r>
    </w:p>
    <w:p w:rsidR="00F13C39" w:rsidRPr="006C6B3A" w:rsidRDefault="008E5F34" w:rsidP="00136629">
      <w:pPr>
        <w:pStyle w:val="USTustnpkodeksu"/>
      </w:pPr>
      <w:r w:rsidRPr="006C6B3A">
        <w:t>7</w:t>
      </w:r>
      <w:r w:rsidR="00F13C39" w:rsidRPr="006C6B3A">
        <w:t>.</w:t>
      </w:r>
      <w:r w:rsidR="00DF5CE8">
        <w:t xml:space="preserve"> </w:t>
      </w:r>
      <w:r w:rsidRPr="006C6B3A">
        <w:t>Przepisy ust. 3</w:t>
      </w:r>
      <w:r w:rsidR="00F13C39" w:rsidRPr="006C6B3A">
        <w:t xml:space="preserve"> stosuje się odpowiednio do członków organów </w:t>
      </w:r>
      <w:r w:rsidR="00136629">
        <w:t xml:space="preserve">brokera reasekuracyjnego będącego </w:t>
      </w:r>
      <w:r w:rsidR="00F13C39" w:rsidRPr="006C6B3A">
        <w:t>osob</w:t>
      </w:r>
      <w:r w:rsidR="00136629">
        <w:t>ą</w:t>
      </w:r>
      <w:r w:rsidR="00F13C39" w:rsidRPr="006C6B3A">
        <w:t xml:space="preserve"> prawn</w:t>
      </w:r>
      <w:r w:rsidR="00136629">
        <w:t>ą</w:t>
      </w:r>
      <w:r w:rsidR="00031A57">
        <w:t>,</w:t>
      </w:r>
      <w:r w:rsidR="00F13C39" w:rsidRPr="006C6B3A">
        <w:t xml:space="preserve"> oraz </w:t>
      </w:r>
      <w:r w:rsidR="00136629">
        <w:t xml:space="preserve">do </w:t>
      </w:r>
      <w:r w:rsidR="00F13C39" w:rsidRPr="006C6B3A">
        <w:t>osób</w:t>
      </w:r>
      <w:r w:rsidR="00136629" w:rsidRPr="00403FEE">
        <w:rPr>
          <w:rStyle w:val="Ppogrubienie"/>
          <w:b w:val="0"/>
        </w:rPr>
        <w:t>,</w:t>
      </w:r>
      <w:r w:rsidR="00136629" w:rsidRPr="00403FEE">
        <w:rPr>
          <w:rStyle w:val="Ppogrubienie"/>
        </w:rPr>
        <w:t xml:space="preserve"> </w:t>
      </w:r>
      <w:r w:rsidR="00136629">
        <w:t>przy pomocy których broker reasekuracyjny</w:t>
      </w:r>
      <w:r w:rsidR="00F13C39" w:rsidRPr="006C6B3A">
        <w:t xml:space="preserve"> wykonuj</w:t>
      </w:r>
      <w:r w:rsidR="00136629">
        <w:t>e</w:t>
      </w:r>
      <w:r w:rsidR="00F13C39" w:rsidRPr="006C6B3A">
        <w:t xml:space="preserve"> czynności brokerskie </w:t>
      </w:r>
      <w:r w:rsidR="00F13C39" w:rsidRPr="006C6B3A">
        <w:rPr>
          <w:rStyle w:val="Ppogrubienie"/>
          <w:b w:val="0"/>
        </w:rPr>
        <w:t>w zakresie reasekuracji</w:t>
      </w:r>
      <w:r w:rsidR="00136629" w:rsidRPr="00136629">
        <w:rPr>
          <w:rStyle w:val="Ppogrubienie"/>
          <w:b w:val="0"/>
        </w:rPr>
        <w:t>, wykonujących te czynności</w:t>
      </w:r>
      <w:r w:rsidR="00F13C39" w:rsidRPr="006C6B3A">
        <w:t xml:space="preserve"> na podstawie umowy o pracę, umowy zlecenia, umowy o dzieło lub innej umowy o</w:t>
      </w:r>
      <w:r w:rsidR="00CF0CC2">
        <w:t> </w:t>
      </w:r>
      <w:r w:rsidR="00F13C39" w:rsidRPr="006C6B3A">
        <w:t>podobnym charakterze.</w:t>
      </w:r>
    </w:p>
    <w:p w:rsidR="00DD06D8" w:rsidRPr="00B05389" w:rsidRDefault="008E5F34" w:rsidP="00B05389">
      <w:pPr>
        <w:pStyle w:val="USTustnpkodeksu"/>
      </w:pPr>
      <w:r>
        <w:t>8</w:t>
      </w:r>
      <w:r w:rsidR="00754AF9" w:rsidRPr="00E54BCF">
        <w:t>.</w:t>
      </w:r>
      <w:r w:rsidR="00DF5CE8">
        <w:t xml:space="preserve"> </w:t>
      </w:r>
      <w:r w:rsidR="00856A7E" w:rsidRPr="00B05389">
        <w:t xml:space="preserve">Przepis ust. 1 pkt 1 </w:t>
      </w:r>
      <w:r w:rsidR="00856A7E" w:rsidRPr="00B05389">
        <w:rPr>
          <w:rStyle w:val="Ppogrubienie"/>
          <w:b w:val="0"/>
        </w:rPr>
        <w:t>stosuje się także</w:t>
      </w:r>
      <w:r w:rsidR="00856A7E" w:rsidRPr="00B05389">
        <w:t xml:space="preserve"> do pracowników brokera ubezpieczeniowego zatrudnionych na podstawie umowy o pracę, </w:t>
      </w:r>
      <w:r w:rsidR="00856A7E" w:rsidRPr="00B05389">
        <w:rPr>
          <w:rStyle w:val="Ppogrubienie"/>
          <w:b w:val="0"/>
        </w:rPr>
        <w:t>niebędących osobami, przy pomocy których broker ubezpieczeniowy wykonuje czynności brokerskie w zakresie ubezpieczeń</w:t>
      </w:r>
      <w:r w:rsidR="00856A7E" w:rsidRPr="00B05389">
        <w:t>.</w:t>
      </w:r>
    </w:p>
    <w:p w:rsidR="008E5F34" w:rsidRPr="00B05389" w:rsidRDefault="008E5F34" w:rsidP="00B05389">
      <w:pPr>
        <w:pStyle w:val="USTustnpkodeksu"/>
      </w:pPr>
      <w:r w:rsidRPr="00B05389">
        <w:t>9.</w:t>
      </w:r>
      <w:r w:rsidR="00DF5CE8">
        <w:t xml:space="preserve"> </w:t>
      </w:r>
      <w:r w:rsidR="00856A7E" w:rsidRPr="00B05389">
        <w:t xml:space="preserve">Przepis ust. 3 pkt 1 </w:t>
      </w:r>
      <w:r w:rsidR="00856A7E" w:rsidRPr="00B05389">
        <w:rPr>
          <w:rStyle w:val="Ppogrubienie"/>
          <w:b w:val="0"/>
        </w:rPr>
        <w:t>stosuje się także</w:t>
      </w:r>
      <w:r w:rsidR="00856A7E" w:rsidRPr="00B05389">
        <w:t xml:space="preserve"> do pracowników brokera reasekuracyjnego zatrudnionych na podstawie umowy o pracę, </w:t>
      </w:r>
      <w:r w:rsidR="00856A7E" w:rsidRPr="00B05389">
        <w:rPr>
          <w:rStyle w:val="Ppogrubienie"/>
          <w:b w:val="0"/>
        </w:rPr>
        <w:t>niebędących osobami, przy pomocy których broker reasekuracyjny wykonuje czynności brokerskie w zakresie reasekuracji</w:t>
      </w:r>
      <w:r w:rsidR="00856A7E" w:rsidRPr="00B05389">
        <w:t>.</w:t>
      </w:r>
    </w:p>
    <w:p w:rsidR="00DD06D8" w:rsidRPr="00757DF6" w:rsidRDefault="00754AF9" w:rsidP="00757DF6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DD06D8" w:rsidRPr="00B73590">
        <w:rPr>
          <w:rStyle w:val="Ppogrubienie"/>
        </w:rPr>
        <w:t>3</w:t>
      </w:r>
      <w:r w:rsidR="005006DF" w:rsidRPr="00B73590">
        <w:rPr>
          <w:rStyle w:val="Ppogrubienie"/>
        </w:rPr>
        <w:t>3</w:t>
      </w:r>
      <w:r w:rsidR="00DD06D8" w:rsidRPr="00B73590">
        <w:rPr>
          <w:rStyle w:val="Ppogrubienie"/>
        </w:rPr>
        <w:t>.</w:t>
      </w:r>
      <w:r w:rsidR="00DF5CE8">
        <w:rPr>
          <w:rStyle w:val="Ppogrubienie"/>
        </w:rPr>
        <w:t xml:space="preserve"> </w:t>
      </w:r>
      <w:r w:rsidR="00E7052D" w:rsidRPr="00757DF6">
        <w:rPr>
          <w:rStyle w:val="Ppogrubienie"/>
          <w:b w:val="0"/>
        </w:rPr>
        <w:t>1.</w:t>
      </w:r>
      <w:r w:rsidR="00DF5CE8">
        <w:t xml:space="preserve"> </w:t>
      </w:r>
      <w:r w:rsidR="00DD06D8" w:rsidRPr="00757DF6">
        <w:t xml:space="preserve">Broker </w:t>
      </w:r>
      <w:r w:rsidR="000E3928" w:rsidRPr="00757DF6">
        <w:t xml:space="preserve">ubezpieczeniowy </w:t>
      </w:r>
      <w:r w:rsidR="00DD06D8" w:rsidRPr="00757DF6">
        <w:t>mo</w:t>
      </w:r>
      <w:r w:rsidR="00E7052D" w:rsidRPr="00757DF6">
        <w:t>że</w:t>
      </w:r>
      <w:r w:rsidR="000E3928" w:rsidRPr="00757DF6">
        <w:t xml:space="preserve"> </w:t>
      </w:r>
      <w:r w:rsidR="00DD06D8" w:rsidRPr="00757DF6">
        <w:t>zlecić wykonywanie czynności</w:t>
      </w:r>
      <w:r w:rsidR="00C26E86" w:rsidRPr="00757DF6">
        <w:rPr>
          <w:rStyle w:val="Ppogrubienie"/>
          <w:b w:val="0"/>
        </w:rPr>
        <w:t xml:space="preserve"> </w:t>
      </w:r>
      <w:r w:rsidR="00DD06D8" w:rsidRPr="00757DF6">
        <w:t>wymagających specjalistycznej wiedzy innym podmiotom, z wyłączeniem prawa składania i</w:t>
      </w:r>
      <w:r w:rsidR="00CF0CC2">
        <w:t> </w:t>
      </w:r>
      <w:r w:rsidR="00DD06D8" w:rsidRPr="00757DF6">
        <w:t>przyjmowania oświadczeń woli w imieniu klientów.</w:t>
      </w:r>
    </w:p>
    <w:p w:rsidR="00E7052D" w:rsidRPr="00E54BCF" w:rsidRDefault="00757DF6" w:rsidP="000A536F">
      <w:pPr>
        <w:pStyle w:val="USTustnpkodeksu"/>
      </w:pPr>
      <w:r>
        <w:t>2.</w:t>
      </w:r>
      <w:r w:rsidR="00DF5CE8">
        <w:t xml:space="preserve"> </w:t>
      </w:r>
      <w:r w:rsidR="00E7052D">
        <w:t>Do brokerów reasekuracyjnych przepis ust. 1 stosuje się odpowiednio.</w:t>
      </w:r>
    </w:p>
    <w:p w:rsidR="00DD06D8" w:rsidRPr="00E54BCF" w:rsidRDefault="00754AF9" w:rsidP="00B73590">
      <w:pPr>
        <w:pStyle w:val="ARTartustawynprozporzdzenia"/>
        <w:keepNext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="00DD06D8" w:rsidRPr="00B73590">
        <w:rPr>
          <w:rStyle w:val="Ppogrubienie"/>
        </w:rPr>
        <w:t>3</w:t>
      </w:r>
      <w:r w:rsidR="005006DF" w:rsidRPr="00B73590">
        <w:rPr>
          <w:rStyle w:val="Ppogrubienie"/>
        </w:rPr>
        <w:t>4</w:t>
      </w:r>
      <w:r w:rsidR="00DD06D8" w:rsidRPr="00B73590">
        <w:rPr>
          <w:rStyle w:val="Ppogrubienie"/>
        </w:rPr>
        <w:t>.</w:t>
      </w:r>
      <w:r w:rsidR="00DF5CE8">
        <w:t xml:space="preserve"> </w:t>
      </w:r>
      <w:r w:rsidR="00DD06D8" w:rsidRPr="00E54BCF">
        <w:t>1.</w:t>
      </w:r>
      <w:r w:rsidR="00DF5CE8">
        <w:t xml:space="preserve"> </w:t>
      </w:r>
      <w:r w:rsidR="00F06A52" w:rsidRPr="00E54BCF">
        <w:rPr>
          <w:rStyle w:val="Ppogrubienie"/>
          <w:b w:val="0"/>
        </w:rPr>
        <w:t>Przed zawarciem umowy ubezpieczenia</w:t>
      </w:r>
      <w:r w:rsidR="00931D36" w:rsidRPr="00E54BCF">
        <w:t xml:space="preserve"> lub </w:t>
      </w:r>
      <w:r w:rsidR="00931D36" w:rsidRPr="00E54BCF">
        <w:rPr>
          <w:rStyle w:val="Ppogrubienie"/>
          <w:b w:val="0"/>
        </w:rPr>
        <w:t>umowy gwarancji ubezpieczeniowej</w:t>
      </w:r>
      <w:r w:rsidR="00F06A52" w:rsidRPr="00E54BCF">
        <w:t xml:space="preserve"> b</w:t>
      </w:r>
      <w:r w:rsidR="00DD06D8" w:rsidRPr="00E54BCF">
        <w:t>roker ubezpieczeniowy jest obowiązany:</w:t>
      </w:r>
    </w:p>
    <w:p w:rsidR="00DD06D8" w:rsidRPr="009A56ED" w:rsidRDefault="00A34F35" w:rsidP="009A56ED">
      <w:pPr>
        <w:pStyle w:val="PKTpunkt"/>
      </w:pPr>
      <w:r w:rsidRPr="009A56ED">
        <w:t>1)</w:t>
      </w:r>
      <w:r w:rsidRPr="009A56ED">
        <w:tab/>
      </w:r>
      <w:r w:rsidR="00460478" w:rsidRPr="009A56ED">
        <w:t xml:space="preserve">poinformować </w:t>
      </w:r>
      <w:r w:rsidR="00E219B5" w:rsidRPr="009A56ED">
        <w:t xml:space="preserve">klienta </w:t>
      </w:r>
      <w:r w:rsidR="00264855" w:rsidRPr="009A56ED">
        <w:t xml:space="preserve">przy pierwszej czynności </w:t>
      </w:r>
      <w:r w:rsidR="00460478" w:rsidRPr="009A56ED">
        <w:t>o firmie, pod którą wykonuje działalność brokerską w zakresie ubezpieczeń, adresie jego siedziby oraz fakcie bycia brokerem ubezpieczeniowym;</w:t>
      </w:r>
    </w:p>
    <w:p w:rsidR="00DD06D8" w:rsidRPr="009A56ED" w:rsidRDefault="00A34F35" w:rsidP="009A56ED">
      <w:pPr>
        <w:pStyle w:val="PKTpunkt"/>
      </w:pPr>
      <w:r w:rsidRPr="009A56ED">
        <w:t>2)</w:t>
      </w:r>
      <w:r w:rsidRPr="009A56ED">
        <w:tab/>
      </w:r>
      <w:r w:rsidR="00460478" w:rsidRPr="009A56ED">
        <w:t xml:space="preserve">poinformować </w:t>
      </w:r>
      <w:r w:rsidR="00E219B5" w:rsidRPr="009A56ED">
        <w:t xml:space="preserve">klienta </w:t>
      </w:r>
      <w:r w:rsidR="00264855" w:rsidRPr="009A56ED">
        <w:t xml:space="preserve">przy pierwszej czynności </w:t>
      </w:r>
      <w:r w:rsidR="00460478" w:rsidRPr="009A56ED">
        <w:t xml:space="preserve">o numerze wpisu do rejestru </w:t>
      </w:r>
      <w:r w:rsidR="00E219B5" w:rsidRPr="009A56ED">
        <w:t>brokerów</w:t>
      </w:r>
      <w:r w:rsidR="00460478" w:rsidRPr="009A56ED">
        <w:t>, adresie strony internetowej, na której rejestr jest dostępny</w:t>
      </w:r>
      <w:r w:rsidR="004D58E9" w:rsidRPr="009A56ED">
        <w:t>,</w:t>
      </w:r>
      <w:r w:rsidR="00460478" w:rsidRPr="009A56ED">
        <w:t xml:space="preserve"> oraz o sposobie sprawdzenia wpisu do rejestru;</w:t>
      </w:r>
    </w:p>
    <w:p w:rsidR="00DD06D8" w:rsidRPr="009A56ED" w:rsidRDefault="00A34F35" w:rsidP="009A56ED">
      <w:pPr>
        <w:pStyle w:val="PKTpunkt"/>
      </w:pPr>
      <w:r w:rsidRPr="009A56ED">
        <w:t>3)</w:t>
      </w:r>
      <w:r w:rsidRPr="009A56ED">
        <w:tab/>
      </w:r>
      <w:r w:rsidR="00460478" w:rsidRPr="009A56ED">
        <w:t xml:space="preserve">okazać </w:t>
      </w:r>
      <w:r w:rsidR="00E219B5" w:rsidRPr="009A56ED">
        <w:t xml:space="preserve">zakładowi ubezpieczeń i klientowi </w:t>
      </w:r>
      <w:r w:rsidR="00460478" w:rsidRPr="009A56ED">
        <w:t xml:space="preserve">przy pierwszej </w:t>
      </w:r>
      <w:r w:rsidR="0001378A" w:rsidRPr="009A56ED">
        <w:t xml:space="preserve">czynności </w:t>
      </w:r>
      <w:r w:rsidR="00460478" w:rsidRPr="009A56ED">
        <w:t>zezwolenie na wykonywanie działalności brokerskiej w zakresie ubezpieczeń;</w:t>
      </w:r>
    </w:p>
    <w:p w:rsidR="00DD06D8" w:rsidRPr="009A56ED" w:rsidRDefault="00A34F35" w:rsidP="009A56ED">
      <w:pPr>
        <w:pStyle w:val="PKTpunkt"/>
      </w:pPr>
      <w:r w:rsidRPr="009A56ED">
        <w:t>4)</w:t>
      </w:r>
      <w:r w:rsidRPr="009A56ED">
        <w:tab/>
      </w:r>
      <w:r w:rsidR="00460478" w:rsidRPr="009A56ED">
        <w:t xml:space="preserve">udzielić porady, w oparciu o rzetelną analizę </w:t>
      </w:r>
      <w:r w:rsidR="009678CC" w:rsidRPr="009A56ED">
        <w:t xml:space="preserve">dostępnych na rynku </w:t>
      </w:r>
      <w:r w:rsidR="00460478" w:rsidRPr="009A56ED">
        <w:t xml:space="preserve">umów </w:t>
      </w:r>
      <w:r w:rsidR="009678CC" w:rsidRPr="009A56ED">
        <w:t xml:space="preserve">ubezpieczenia lub umów gwarancji ubezpieczeniowych </w:t>
      </w:r>
      <w:r w:rsidR="00460478" w:rsidRPr="009A56ED">
        <w:t>w liczbie wystarczającej do opracowania rekomendacji najwłaściwszej umowy</w:t>
      </w:r>
      <w:r w:rsidR="00483D2C" w:rsidRPr="009A56ED">
        <w:t>,</w:t>
      </w:r>
      <w:r w:rsidR="00460478" w:rsidRPr="009A56ED">
        <w:t xml:space="preserve"> oraz wyjaśnić</w:t>
      </w:r>
      <w:r w:rsidR="002E2F0C" w:rsidRPr="009A56ED">
        <w:t xml:space="preserve"> </w:t>
      </w:r>
      <w:r w:rsidR="00460478" w:rsidRPr="009A56ED">
        <w:t xml:space="preserve">podstawy, na których opiera się rekomendacja, </w:t>
      </w:r>
      <w:r w:rsidR="00B44526" w:rsidRPr="009A56ED">
        <w:t xml:space="preserve">uwzględniając złożoność umowy ubezpieczenia i rodzaj klienta, </w:t>
      </w:r>
      <w:r w:rsidR="00460478" w:rsidRPr="009A56ED">
        <w:t xml:space="preserve">chyba że </w:t>
      </w:r>
      <w:r w:rsidR="004249E0" w:rsidRPr="009A56ED">
        <w:t>klient</w:t>
      </w:r>
      <w:r w:rsidR="00460478" w:rsidRPr="009A56ED">
        <w:t xml:space="preserve"> pisemnie oświadczy o rezygnacji z udzielenia porady;</w:t>
      </w:r>
    </w:p>
    <w:p w:rsidR="00460478" w:rsidRPr="009A56ED" w:rsidRDefault="0001378A" w:rsidP="009A56ED">
      <w:pPr>
        <w:pStyle w:val="PKTpunkt"/>
      </w:pPr>
      <w:r w:rsidRPr="009A56ED">
        <w:t>5)</w:t>
      </w:r>
      <w:r w:rsidRPr="009A56ED">
        <w:tab/>
        <w:t xml:space="preserve">poinformować </w:t>
      </w:r>
      <w:r w:rsidR="00E219B5" w:rsidRPr="009A56ED">
        <w:t xml:space="preserve">klienta </w:t>
      </w:r>
      <w:r w:rsidRPr="009A56ED">
        <w:t>przy pierwszej czynności o posiadanych akcjach albo udziałach zakładu ubezpieczeń uprawniających co najmniej do 10% głosów na walnym zgromadzeniu oraz, w przypadku brokera ubezpieczeniowego będącego osobą prawną, o</w:t>
      </w:r>
      <w:r w:rsidR="009A56ED">
        <w:t> </w:t>
      </w:r>
      <w:r w:rsidRPr="009A56ED">
        <w:t>akcjach albo udziałach brokera ubezpieczeniowego posiadanych przez zakład ubezpieczeń, uprawniających co najmniej do 10% głosów na walnym zgromadzeniu albo zgromadzeniu wspólników;</w:t>
      </w:r>
    </w:p>
    <w:p w:rsidR="0001378A" w:rsidRPr="009A56ED" w:rsidRDefault="0001378A" w:rsidP="00B73590">
      <w:pPr>
        <w:pStyle w:val="PKTpunkt"/>
        <w:keepNext/>
      </w:pPr>
      <w:r w:rsidRPr="009A56ED">
        <w:t>6)</w:t>
      </w:r>
      <w:r w:rsidRPr="009A56ED">
        <w:tab/>
        <w:t xml:space="preserve">poinformować </w:t>
      </w:r>
      <w:r w:rsidR="004249E0" w:rsidRPr="009A56ED">
        <w:t>klienta</w:t>
      </w:r>
      <w:r w:rsidRPr="009A56ED">
        <w:t xml:space="preserve"> o charakterze wynagrodzenia otrzymywanego w związku z</w:t>
      </w:r>
      <w:r w:rsidR="009A56ED">
        <w:t> </w:t>
      </w:r>
      <w:r w:rsidRPr="009A56ED">
        <w:t>proponowanym zawarciem umowy ubezpieczenia lub umowy gwarancji ubezpieczeniowej, w szczególności</w:t>
      </w:r>
      <w:r w:rsidR="00E463E7">
        <w:t>,</w:t>
      </w:r>
      <w:r w:rsidRPr="009A56ED">
        <w:t xml:space="preserve"> czy </w:t>
      </w:r>
      <w:r w:rsidR="007F7C38" w:rsidRPr="009A56ED">
        <w:t xml:space="preserve">broker </w:t>
      </w:r>
      <w:r w:rsidRPr="009A56ED">
        <w:t>otrzymuje:</w:t>
      </w:r>
    </w:p>
    <w:p w:rsidR="0001378A" w:rsidRPr="009A56ED" w:rsidRDefault="0001378A" w:rsidP="009A56ED">
      <w:pPr>
        <w:pStyle w:val="LITlitera"/>
      </w:pPr>
      <w:r w:rsidRPr="009A56ED">
        <w:t>a)</w:t>
      </w:r>
      <w:r w:rsidRPr="009A56ED">
        <w:tab/>
        <w:t>honorarium płacone bezpośrednio przez klienta,</w:t>
      </w:r>
    </w:p>
    <w:p w:rsidR="0001378A" w:rsidRPr="009A56ED" w:rsidRDefault="0001378A" w:rsidP="009A56ED">
      <w:pPr>
        <w:pStyle w:val="LITlitera"/>
      </w:pPr>
      <w:r w:rsidRPr="009A56ED">
        <w:t>b)</w:t>
      </w:r>
      <w:r w:rsidRPr="009A56ED">
        <w:tab/>
        <w:t>prowizję dowolnego rodzaju uwzględnioną w kwocie składki ubezpieczeniowej,</w:t>
      </w:r>
    </w:p>
    <w:p w:rsidR="0001378A" w:rsidRPr="009A56ED" w:rsidRDefault="009F39AB" w:rsidP="009A56ED">
      <w:pPr>
        <w:pStyle w:val="LITlitera"/>
      </w:pPr>
      <w:r w:rsidRPr="009A56ED">
        <w:t>c)</w:t>
      </w:r>
      <w:r w:rsidRPr="009A56ED">
        <w:tab/>
        <w:t>inny rodzaj wynagrodzenia</w:t>
      </w:r>
      <w:r w:rsidR="0001378A" w:rsidRPr="009A56ED">
        <w:t>,</w:t>
      </w:r>
    </w:p>
    <w:p w:rsidR="0001378A" w:rsidRPr="009A56ED" w:rsidRDefault="0001378A" w:rsidP="009A56ED">
      <w:pPr>
        <w:pStyle w:val="LITlitera"/>
      </w:pPr>
      <w:r w:rsidRPr="009A56ED">
        <w:t>d)</w:t>
      </w:r>
      <w:r w:rsidRPr="009A56ED">
        <w:tab/>
        <w:t xml:space="preserve">wynagrodzenie stanowiące połączenie rodzajów wynagrodzenia, o których mowa w </w:t>
      </w:r>
      <w:r w:rsidR="002444BB" w:rsidRPr="009A56ED">
        <w:t>lit.</w:t>
      </w:r>
      <w:r w:rsidRPr="009A56ED">
        <w:t xml:space="preserve"> a</w:t>
      </w:r>
      <w:r w:rsidR="002444BB" w:rsidRPr="009A56ED">
        <w:t>‒</w:t>
      </w:r>
      <w:r w:rsidRPr="009A56ED">
        <w:t>c;</w:t>
      </w:r>
    </w:p>
    <w:p w:rsidR="00A3388C" w:rsidRPr="009A56ED" w:rsidRDefault="00F62B48" w:rsidP="009A56ED">
      <w:pPr>
        <w:pStyle w:val="PKTpunkt"/>
      </w:pPr>
      <w:r w:rsidRPr="009A56ED">
        <w:t>7</w:t>
      </w:r>
      <w:r w:rsidR="00A3388C" w:rsidRPr="009A56ED">
        <w:t>)</w:t>
      </w:r>
      <w:r w:rsidR="00A3388C" w:rsidRPr="009A56ED">
        <w:tab/>
        <w:t xml:space="preserve">poinformować </w:t>
      </w:r>
      <w:r w:rsidR="009D6193" w:rsidRPr="009A56ED">
        <w:t>klienta</w:t>
      </w:r>
      <w:r w:rsidR="00A3388C" w:rsidRPr="009A56ED">
        <w:t xml:space="preserve"> o wysokości honorarium, a w przypadku gdy jest to niemożliwe</w:t>
      </w:r>
      <w:r w:rsidR="00E463E7">
        <w:t>,</w:t>
      </w:r>
      <w:r w:rsidR="00A3388C" w:rsidRPr="009A56ED">
        <w:t xml:space="preserve"> o</w:t>
      </w:r>
      <w:r w:rsidR="009A56ED">
        <w:t> </w:t>
      </w:r>
      <w:r w:rsidR="00A3388C" w:rsidRPr="009A56ED">
        <w:t>metodzie jego wyliczenia ‒ w przypadku, o którym mowa w pkt 6 lit. a;</w:t>
      </w:r>
    </w:p>
    <w:p w:rsidR="0001378A" w:rsidRPr="009A56ED" w:rsidRDefault="00F62B48" w:rsidP="009A56ED">
      <w:pPr>
        <w:pStyle w:val="PKTpunkt"/>
      </w:pPr>
      <w:r w:rsidRPr="009A56ED">
        <w:t>8</w:t>
      </w:r>
      <w:r w:rsidR="0001378A" w:rsidRPr="009A56ED">
        <w:t>)</w:t>
      </w:r>
      <w:r w:rsidR="0001378A" w:rsidRPr="009A56ED">
        <w:tab/>
        <w:t xml:space="preserve">poinformować </w:t>
      </w:r>
      <w:r w:rsidR="009D6193" w:rsidRPr="009A56ED">
        <w:t>klienta</w:t>
      </w:r>
      <w:r w:rsidR="0001378A" w:rsidRPr="009A56ED">
        <w:t xml:space="preserve"> o możliwości złożenia reklamacji, wniesienia skargi oraz pozasądowego rozwiązywania sporów.</w:t>
      </w:r>
    </w:p>
    <w:p w:rsidR="00EF69EF" w:rsidRPr="009A56ED" w:rsidRDefault="00EF69EF" w:rsidP="00B73590">
      <w:pPr>
        <w:pStyle w:val="USTustnpkodeksu"/>
        <w:keepNext/>
      </w:pPr>
      <w:r w:rsidRPr="009A56ED">
        <w:lastRenderedPageBreak/>
        <w:t>2.</w:t>
      </w:r>
      <w:r w:rsidR="00DF5CE8" w:rsidRPr="009A56ED">
        <w:t xml:space="preserve"> </w:t>
      </w:r>
      <w:r w:rsidRPr="009A56ED">
        <w:t>Broker ubezpieczeniowy, przed zawarciem umowy ubezpieczenia na życie,</w:t>
      </w:r>
      <w:r w:rsidR="00DF5CE8" w:rsidRPr="009A56ED">
        <w:t xml:space="preserve"> </w:t>
      </w:r>
      <w:r w:rsidRPr="009A56ED">
        <w:t>o której mowa w grupie 3 działu I załącznika do ustawy o działalności ubezpieczeniowej i</w:t>
      </w:r>
      <w:r w:rsidR="009A56ED">
        <w:t> </w:t>
      </w:r>
      <w:r w:rsidRPr="009A56ED">
        <w:t xml:space="preserve">reasekuracyjnej, informuje </w:t>
      </w:r>
      <w:r w:rsidR="009D6193" w:rsidRPr="009A56ED">
        <w:t>klienta</w:t>
      </w:r>
      <w:r w:rsidRPr="009A56ED">
        <w:t xml:space="preserve"> również o wysokości:</w:t>
      </w:r>
    </w:p>
    <w:p w:rsidR="00EF69EF" w:rsidRPr="009A56ED" w:rsidRDefault="00EF69EF" w:rsidP="009A56ED">
      <w:pPr>
        <w:pStyle w:val="PKTpunkt"/>
      </w:pPr>
      <w:r w:rsidRPr="009A56ED">
        <w:t>1)</w:t>
      </w:r>
      <w:r w:rsidRPr="009A56ED">
        <w:tab/>
      </w:r>
      <w:r w:rsidR="00CA6526" w:rsidRPr="009A56ED">
        <w:t xml:space="preserve">wskaźnika </w:t>
      </w:r>
      <w:r w:rsidR="002444BB" w:rsidRPr="009A56ED">
        <w:t>kosztów dystrybucji,</w:t>
      </w:r>
    </w:p>
    <w:p w:rsidR="00EF69EF" w:rsidRPr="009A56ED" w:rsidRDefault="00EF69EF" w:rsidP="00B73590">
      <w:pPr>
        <w:pStyle w:val="PKTpunkt"/>
        <w:keepNext/>
      </w:pPr>
      <w:r w:rsidRPr="009A56ED">
        <w:t>2)</w:t>
      </w:r>
      <w:r w:rsidRPr="009A56ED">
        <w:tab/>
      </w:r>
      <w:r w:rsidR="00CA6526" w:rsidRPr="009A56ED">
        <w:t xml:space="preserve">wskaźnika </w:t>
      </w:r>
      <w:r w:rsidRPr="009A56ED">
        <w:t>kosztów prowizji brokera ubezpieczeniowego</w:t>
      </w:r>
    </w:p>
    <w:p w:rsidR="00EF69EF" w:rsidRPr="009A56ED" w:rsidRDefault="00EF69EF" w:rsidP="009A56ED">
      <w:pPr>
        <w:pStyle w:val="CZWSPPKTczwsplnapunktw"/>
      </w:pPr>
      <w:r w:rsidRPr="009A56ED">
        <w:t>‒ związanych z proponowaną umową.</w:t>
      </w:r>
    </w:p>
    <w:p w:rsidR="0001378A" w:rsidRPr="009A56ED" w:rsidRDefault="009B4B83" w:rsidP="00B73590">
      <w:pPr>
        <w:pStyle w:val="USTustnpkodeksu"/>
        <w:keepNext/>
      </w:pPr>
      <w:r w:rsidRPr="009A56ED">
        <w:t>3</w:t>
      </w:r>
      <w:r w:rsidR="0001378A" w:rsidRPr="009A56ED">
        <w:t>.</w:t>
      </w:r>
      <w:r w:rsidR="00DF5CE8" w:rsidRPr="009A56ED">
        <w:t xml:space="preserve"> </w:t>
      </w:r>
      <w:r w:rsidR="0001378A" w:rsidRPr="009A56ED">
        <w:t>Broker ubezpieczeniowy jest obowiązany:</w:t>
      </w:r>
    </w:p>
    <w:p w:rsidR="00DD06D8" w:rsidRPr="009A56ED" w:rsidRDefault="0001378A" w:rsidP="009A56ED">
      <w:pPr>
        <w:pStyle w:val="PKTpunkt"/>
      </w:pPr>
      <w:r w:rsidRPr="009A56ED">
        <w:t>1</w:t>
      </w:r>
      <w:r w:rsidR="00A34F35" w:rsidRPr="009A56ED">
        <w:t>)</w:t>
      </w:r>
      <w:r w:rsidR="00A34F35" w:rsidRPr="009A56ED">
        <w:tab/>
      </w:r>
      <w:r w:rsidRPr="009A56ED">
        <w:t>zachować w tajemnicy wszystkie informacje uzyskane w związku z wykonywaniem czynności brokerskich w zakresie ubezpieczeń; obowiązek ten ciąży na brokerze ubezpieczeniowym również po rozwiązaniu stosunku umownego ze zleceniodawcą</w:t>
      </w:r>
      <w:r w:rsidR="00DD06D8" w:rsidRPr="009A56ED">
        <w:t>;</w:t>
      </w:r>
    </w:p>
    <w:p w:rsidR="0001378A" w:rsidRPr="009A56ED" w:rsidRDefault="0001378A" w:rsidP="009A56ED">
      <w:pPr>
        <w:pStyle w:val="PKTpunkt"/>
      </w:pPr>
      <w:r w:rsidRPr="009A56ED">
        <w:t>2)</w:t>
      </w:r>
      <w:r w:rsidRPr="009A56ED">
        <w:tab/>
        <w:t xml:space="preserve">okazywać zakładowi ubezpieczeń i </w:t>
      </w:r>
      <w:r w:rsidR="009D6193" w:rsidRPr="009A56ED">
        <w:t>klientowi</w:t>
      </w:r>
      <w:r w:rsidRPr="009A56ED">
        <w:t xml:space="preserve"> na ka</w:t>
      </w:r>
      <w:r w:rsidR="000554CF" w:rsidRPr="009A56ED">
        <w:t>żde żądanie zezwolenie</w:t>
      </w:r>
      <w:r w:rsidRPr="009A56ED">
        <w:t xml:space="preserve"> na wykonywanie działalności brokerskiej w zakresie ubezpieczeń;</w:t>
      </w:r>
    </w:p>
    <w:p w:rsidR="0001378A" w:rsidRPr="009A56ED" w:rsidRDefault="0001378A" w:rsidP="009A56ED">
      <w:pPr>
        <w:pStyle w:val="PKTpunkt"/>
      </w:pPr>
      <w:r w:rsidRPr="009A56ED">
        <w:t>3)</w:t>
      </w:r>
      <w:r w:rsidRPr="009A56ED">
        <w:tab/>
        <w:t xml:space="preserve">prowadzić rejestr </w:t>
      </w:r>
      <w:r w:rsidR="005A35E0" w:rsidRPr="009A56ED">
        <w:t xml:space="preserve">skarg i </w:t>
      </w:r>
      <w:r w:rsidRPr="009A56ED">
        <w:t>reklamacji;</w:t>
      </w:r>
    </w:p>
    <w:p w:rsidR="00E03810" w:rsidRPr="009A56ED" w:rsidRDefault="0001378A" w:rsidP="009A56ED">
      <w:pPr>
        <w:pStyle w:val="PKTpunkt"/>
      </w:pPr>
      <w:r w:rsidRPr="009A56ED">
        <w:t>4)</w:t>
      </w:r>
      <w:r w:rsidRPr="009A56ED">
        <w:tab/>
        <w:t>przechowywać dokumentację dotyczącą wykonywanej działalności</w:t>
      </w:r>
      <w:r w:rsidR="00DF12CE" w:rsidRPr="009A56ED">
        <w:t xml:space="preserve"> brokerskiej w</w:t>
      </w:r>
      <w:r w:rsidR="009A56ED">
        <w:t> </w:t>
      </w:r>
      <w:r w:rsidR="00DF12CE" w:rsidRPr="009A56ED">
        <w:t>zakresie ubezpieczeń</w:t>
      </w:r>
      <w:r w:rsidR="00372AC3" w:rsidRPr="009A56ED">
        <w:t xml:space="preserve">, w szczególności pełnomocnictwa do </w:t>
      </w:r>
      <w:r w:rsidR="00C17B3B" w:rsidRPr="009A56ED">
        <w:t xml:space="preserve">wykonywania </w:t>
      </w:r>
      <w:r w:rsidR="00372AC3" w:rsidRPr="009A56ED">
        <w:t xml:space="preserve">czynności brokerskich </w:t>
      </w:r>
      <w:r w:rsidR="00C17B3B" w:rsidRPr="009A56ED">
        <w:t xml:space="preserve">w zakresie ubezpieczeń </w:t>
      </w:r>
      <w:r w:rsidR="00372AC3" w:rsidRPr="009A56ED">
        <w:t xml:space="preserve">w imieniu </w:t>
      </w:r>
      <w:r w:rsidR="009D6193" w:rsidRPr="009A56ED">
        <w:t>klienta</w:t>
      </w:r>
      <w:r w:rsidR="006B388F" w:rsidRPr="009A56ED">
        <w:t xml:space="preserve"> oraz</w:t>
      </w:r>
      <w:r w:rsidR="00372AC3" w:rsidRPr="009A56ED">
        <w:t xml:space="preserve"> dokumenty dotyczące wynagrodzenia brokera,</w:t>
      </w:r>
      <w:r w:rsidR="00DF12CE" w:rsidRPr="009A56ED">
        <w:t xml:space="preserve"> </w:t>
      </w:r>
      <w:r w:rsidRPr="009A56ED">
        <w:t>przez okres 10 lat od dnia zakończenia współpracy z klientem</w:t>
      </w:r>
      <w:r w:rsidR="00DD294C" w:rsidRPr="009A56ED">
        <w:t>.</w:t>
      </w:r>
    </w:p>
    <w:p w:rsidR="00DD06D8" w:rsidRDefault="009B4B83" w:rsidP="008546A9">
      <w:pPr>
        <w:pStyle w:val="USTustnpkodeksu"/>
      </w:pPr>
      <w:r>
        <w:t>4</w:t>
      </w:r>
      <w:r w:rsidR="00FF2AD8" w:rsidRPr="00E54BCF">
        <w:t>.</w:t>
      </w:r>
      <w:r w:rsidR="00DF5CE8">
        <w:t xml:space="preserve"> </w:t>
      </w:r>
      <w:r w:rsidR="00DD06D8" w:rsidRPr="00E54BCF">
        <w:t xml:space="preserve">Osoby fizyczne wykonujące czynności brokerskie </w:t>
      </w:r>
      <w:r w:rsidR="00CA04AC" w:rsidRPr="00E54BCF">
        <w:rPr>
          <w:rStyle w:val="Ppogrubienie"/>
          <w:b w:val="0"/>
        </w:rPr>
        <w:t xml:space="preserve">w zakresie ubezpieczeń </w:t>
      </w:r>
      <w:r w:rsidR="00F06A52" w:rsidRPr="00E54BCF">
        <w:rPr>
          <w:rStyle w:val="Ppogrubienie"/>
          <w:b w:val="0"/>
        </w:rPr>
        <w:t>przy pierwszej czynności</w:t>
      </w:r>
      <w:r w:rsidR="00F06A52" w:rsidRPr="00E54BCF">
        <w:t xml:space="preserve"> </w:t>
      </w:r>
      <w:r w:rsidR="00DD06D8" w:rsidRPr="00E54BCF">
        <w:t>są obowiązane okazywać dokument upoważniający do działania w</w:t>
      </w:r>
      <w:r w:rsidR="009A56ED">
        <w:t> </w:t>
      </w:r>
      <w:r w:rsidR="00DD06D8" w:rsidRPr="00E54BCF">
        <w:t>imieniu brokera ubezpieczeniowego.</w:t>
      </w:r>
    </w:p>
    <w:p w:rsidR="009478EF" w:rsidRDefault="009B4B83" w:rsidP="00B73590">
      <w:pPr>
        <w:pStyle w:val="USTustnpkodeksu"/>
        <w:keepNext/>
      </w:pPr>
      <w:r>
        <w:t>5.</w:t>
      </w:r>
      <w:r w:rsidR="00DF5CE8">
        <w:t xml:space="preserve"> </w:t>
      </w:r>
      <w:r w:rsidR="001815B4">
        <w:t>D</w:t>
      </w:r>
      <w:r w:rsidRPr="009B4B83">
        <w:t>o brokera reasekuracyjnego</w:t>
      </w:r>
      <w:r w:rsidR="00DF5CE8">
        <w:t xml:space="preserve"> </w:t>
      </w:r>
      <w:r w:rsidR="001815B4">
        <w:t>przepisy</w:t>
      </w:r>
      <w:r w:rsidR="009478EF">
        <w:t>:</w:t>
      </w:r>
    </w:p>
    <w:p w:rsidR="009478EF" w:rsidRDefault="009478EF" w:rsidP="009478EF">
      <w:pPr>
        <w:pStyle w:val="PKTpunkt"/>
      </w:pPr>
      <w:r>
        <w:t>1)</w:t>
      </w:r>
      <w:r w:rsidR="001815B4">
        <w:tab/>
      </w:r>
      <w:r w:rsidR="009B4B83" w:rsidRPr="009B4B83">
        <w:t>ust. 1 pkt 1</w:t>
      </w:r>
      <w:r w:rsidR="002444BB">
        <w:rPr>
          <w:rFonts w:cs="Times"/>
        </w:rPr>
        <w:t>‒</w:t>
      </w:r>
      <w:r w:rsidR="002444BB">
        <w:t>3</w:t>
      </w:r>
      <w:r w:rsidR="001815B4">
        <w:t xml:space="preserve"> oraz </w:t>
      </w:r>
      <w:r w:rsidR="009B4B83" w:rsidRPr="009B4B83">
        <w:t xml:space="preserve">ust. </w:t>
      </w:r>
      <w:r w:rsidR="001873D5">
        <w:t>3</w:t>
      </w:r>
      <w:r w:rsidR="001664F9">
        <w:t xml:space="preserve"> pkt 1, 2</w:t>
      </w:r>
      <w:r w:rsidR="00DD294C">
        <w:t xml:space="preserve"> i</w:t>
      </w:r>
      <w:r w:rsidR="001664F9">
        <w:t xml:space="preserve"> 4 </w:t>
      </w:r>
      <w:r>
        <w:t>stosuje się odpowiednio;</w:t>
      </w:r>
    </w:p>
    <w:p w:rsidR="009478EF" w:rsidRPr="009A56ED" w:rsidRDefault="009478EF" w:rsidP="009A56ED">
      <w:pPr>
        <w:pStyle w:val="PKTpunkt"/>
      </w:pPr>
      <w:r w:rsidRPr="009A56ED">
        <w:t>2)</w:t>
      </w:r>
      <w:r w:rsidRPr="009A56ED">
        <w:tab/>
        <w:t>ust. 1 pkt 5 stosuje się odpowiednio, z tym że obowiązek, o którym mowa w tym przepisie, dotyczy także akcji lub udziałów zakładu reasekuracji posiadanych</w:t>
      </w:r>
      <w:r w:rsidR="00C53041" w:rsidRPr="009A56ED">
        <w:t xml:space="preserve"> </w:t>
      </w:r>
      <w:r w:rsidRPr="009A56ED">
        <w:t>przez brokera reasekuracyjnego</w:t>
      </w:r>
      <w:r w:rsidR="00C53041" w:rsidRPr="009A56ED">
        <w:t>,</w:t>
      </w:r>
      <w:r w:rsidRPr="009A56ED">
        <w:t xml:space="preserve"> </w:t>
      </w:r>
      <w:r w:rsidR="00C53041" w:rsidRPr="009A56ED">
        <w:t xml:space="preserve">uprawniających co najmniej do 10% głosów na walnym zgromadzeniu tego zakładu, </w:t>
      </w:r>
      <w:r w:rsidRPr="009A56ED">
        <w:t>oraz akcji lub udziałów brokera reasekuracyjnego</w:t>
      </w:r>
      <w:r w:rsidR="00DF5CE8" w:rsidRPr="009A56ED">
        <w:t xml:space="preserve"> </w:t>
      </w:r>
      <w:r w:rsidRPr="009A56ED">
        <w:t>będącego osobą prawną</w:t>
      </w:r>
      <w:r w:rsidR="00C53041" w:rsidRPr="009A56ED">
        <w:t>,</w:t>
      </w:r>
      <w:r w:rsidRPr="009A56ED">
        <w:t xml:space="preserve"> posiadanych przez zakład reasekuracji</w:t>
      </w:r>
      <w:r w:rsidR="00C53041" w:rsidRPr="009A56ED">
        <w:t>, uprawniających co najmniej do 10% głosów na walnym zgromadzeniu albo zgromadzeniu wspólników brokera reasekuracyjnego.</w:t>
      </w:r>
    </w:p>
    <w:p w:rsidR="001815B4" w:rsidRPr="00E54BCF" w:rsidRDefault="00C53041" w:rsidP="00C53041">
      <w:pPr>
        <w:pStyle w:val="USTustnpkodeksu"/>
      </w:pPr>
      <w:r>
        <w:t>6. Do o</w:t>
      </w:r>
      <w:r w:rsidRPr="00E54BCF">
        <w:t>s</w:t>
      </w:r>
      <w:r>
        <w:t>ób</w:t>
      </w:r>
      <w:r w:rsidRPr="00E54BCF">
        <w:t xml:space="preserve"> fizyczn</w:t>
      </w:r>
      <w:r>
        <w:t>ych</w:t>
      </w:r>
      <w:r w:rsidRPr="00E54BCF">
        <w:t xml:space="preserve"> wykonując</w:t>
      </w:r>
      <w:r>
        <w:t xml:space="preserve">ych </w:t>
      </w:r>
      <w:r w:rsidRPr="00E54BCF">
        <w:t xml:space="preserve">czynności brokerskie </w:t>
      </w:r>
      <w:r w:rsidRPr="00C53041">
        <w:rPr>
          <w:rStyle w:val="Ppogrubienie"/>
          <w:b w:val="0"/>
        </w:rPr>
        <w:t>w zakresie reasekuracji</w:t>
      </w:r>
      <w:r>
        <w:rPr>
          <w:rStyle w:val="Ppogrubienie"/>
        </w:rPr>
        <w:t xml:space="preserve"> </w:t>
      </w:r>
      <w:r>
        <w:t xml:space="preserve">przepis </w:t>
      </w:r>
      <w:r w:rsidR="001664F9">
        <w:t>ust. 4</w:t>
      </w:r>
      <w:r w:rsidR="002444BB">
        <w:t xml:space="preserve"> stosuje się odpowiednio.</w:t>
      </w:r>
    </w:p>
    <w:p w:rsidR="00DD06D8" w:rsidRPr="00E54BCF" w:rsidRDefault="00DD06D8" w:rsidP="00D80DD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3</w:t>
      </w:r>
      <w:r w:rsidR="005006DF" w:rsidRPr="00B73590">
        <w:rPr>
          <w:rStyle w:val="Ppogrubienie"/>
        </w:rPr>
        <w:t>5</w:t>
      </w:r>
      <w:r w:rsidRPr="00B73590">
        <w:rPr>
          <w:rStyle w:val="Ppogrubienie"/>
        </w:rPr>
        <w:t>.</w:t>
      </w:r>
      <w:r w:rsidR="00DF5CE8">
        <w:t xml:space="preserve"> </w:t>
      </w:r>
      <w:r w:rsidRPr="00E54BCF">
        <w:t xml:space="preserve">Określenia wskazujące na wykonywanie działalności brokerskiej w zakresie ubezpieczeń lub reasekuracji mogą być używane w nazwie lub reklamie oraz do oznaczania </w:t>
      </w:r>
      <w:r w:rsidRPr="00E54BCF">
        <w:lastRenderedPageBreak/>
        <w:t xml:space="preserve">działalności wyłącznie przez podmiot posiadający </w:t>
      </w:r>
      <w:r w:rsidR="00196BCC">
        <w:t xml:space="preserve">wydane przez organ nadzoru </w:t>
      </w:r>
      <w:r w:rsidRPr="00E54BCF">
        <w:t xml:space="preserve">zezwolenie na wykonywanie działalności brokerskiej w zakresie ubezpieczeń </w:t>
      </w:r>
      <w:r w:rsidR="003A3A32">
        <w:t>albo</w:t>
      </w:r>
      <w:r w:rsidR="003A3A32" w:rsidRPr="00E54BCF">
        <w:t xml:space="preserve"> w zakresie </w:t>
      </w:r>
      <w:r w:rsidRPr="00E54BCF">
        <w:t xml:space="preserve">reasekuracji albo </w:t>
      </w:r>
      <w:r w:rsidR="003A3A32">
        <w:t xml:space="preserve">przez </w:t>
      </w:r>
      <w:r w:rsidRPr="00E54BCF">
        <w:t xml:space="preserve">podmiot wykonujący działalność brokerską w zakresie ubezpieczeń lub reasekuracji na terytorium Rzeczypospolitej Polskiej zgodnie z </w:t>
      </w:r>
      <w:r w:rsidR="00903E89" w:rsidRPr="00E54BCF">
        <w:t xml:space="preserve">art. </w:t>
      </w:r>
      <w:r w:rsidRPr="00E54BCF">
        <w:t>4</w:t>
      </w:r>
      <w:r w:rsidR="005006DF" w:rsidRPr="00E54BCF">
        <w:t>4</w:t>
      </w:r>
      <w:r w:rsidRPr="00E54BCF">
        <w:t xml:space="preserve"> ust. </w:t>
      </w:r>
      <w:r w:rsidR="003A3A32">
        <w:t>1</w:t>
      </w:r>
      <w:r w:rsidRPr="00E54BCF">
        <w:t>.</w:t>
      </w:r>
    </w:p>
    <w:p w:rsidR="00DD06D8" w:rsidRPr="00E54BCF" w:rsidRDefault="006062CA" w:rsidP="00DD06D8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DD06D8" w:rsidRPr="00B73590">
        <w:rPr>
          <w:rStyle w:val="Ppogrubienie"/>
        </w:rPr>
        <w:t>3</w:t>
      </w:r>
      <w:r w:rsidR="005006DF" w:rsidRPr="00B73590">
        <w:rPr>
          <w:rStyle w:val="Ppogrubienie"/>
        </w:rPr>
        <w:t>6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DD06D8" w:rsidRPr="00E54BCF">
        <w:t xml:space="preserve">Zezwolenie na wykonywanie działalności brokerskiej w zakresie ubezpieczeń albo w zakresie reasekuracji, zwane dalej </w:t>
      </w:r>
      <w:r w:rsidR="00DF5CE8">
        <w:t>„</w:t>
      </w:r>
      <w:r w:rsidR="00DD06D8" w:rsidRPr="00E54BCF">
        <w:t>zezwoleniem</w:t>
      </w:r>
      <w:r w:rsidR="00DF5CE8">
        <w:t>”</w:t>
      </w:r>
      <w:r w:rsidR="00DD06D8" w:rsidRPr="00E54BCF">
        <w:t>, wydaje organ nadzoru w drodze decyzji.</w:t>
      </w:r>
    </w:p>
    <w:p w:rsidR="00DD06D8" w:rsidRPr="00E54BCF" w:rsidRDefault="00754AF9" w:rsidP="00DD06D8">
      <w:pPr>
        <w:pStyle w:val="USTustnpkodeksu"/>
      </w:pPr>
      <w:r w:rsidRPr="00E54BCF">
        <w:t>2.</w:t>
      </w:r>
      <w:r w:rsidR="00DF5CE8">
        <w:t xml:space="preserve"> </w:t>
      </w:r>
      <w:r w:rsidR="00DD06D8" w:rsidRPr="00E54BCF">
        <w:t>Organ nadzoru odmawia wydania zezwolenia w drodze decyzji.</w:t>
      </w:r>
    </w:p>
    <w:p w:rsidR="00DD06D8" w:rsidRPr="00E54BCF" w:rsidRDefault="00754AF9" w:rsidP="00DD06D8">
      <w:pPr>
        <w:pStyle w:val="USTustnpkodeksu"/>
      </w:pPr>
      <w:r w:rsidRPr="00E54BCF">
        <w:t>3.</w:t>
      </w:r>
      <w:r w:rsidR="00DF5CE8">
        <w:t xml:space="preserve"> </w:t>
      </w:r>
      <w:r w:rsidR="00DD06D8" w:rsidRPr="00E54BCF">
        <w:t>Ten sam podmiot może posiadać zezwolenie zarówno na wykonywanie działalności brokerskiej w zakresie ubezpieczeń, jak i na wykonywanie działalności brokerskiej w</w:t>
      </w:r>
      <w:r w:rsidR="009A56ED">
        <w:t> </w:t>
      </w:r>
      <w:r w:rsidR="00DD06D8" w:rsidRPr="00E54BCF">
        <w:t>zakresie reasekuracji.</w:t>
      </w:r>
    </w:p>
    <w:p w:rsidR="00DD06D8" w:rsidRPr="00E54BCF" w:rsidRDefault="00754AF9" w:rsidP="00B73590">
      <w:pPr>
        <w:pStyle w:val="USTustnpkodeksu"/>
        <w:keepNext/>
      </w:pPr>
      <w:r w:rsidRPr="00E54BCF">
        <w:t>4.</w:t>
      </w:r>
      <w:r w:rsidR="00DF5CE8">
        <w:t xml:space="preserve"> </w:t>
      </w:r>
      <w:r w:rsidR="00DD06D8" w:rsidRPr="00E54BCF">
        <w:t>Zezwolenie wydaje się na wniosek:</w:t>
      </w:r>
    </w:p>
    <w:p w:rsidR="00DD06D8" w:rsidRPr="00E54BCF" w:rsidRDefault="006062CA" w:rsidP="00B73590">
      <w:pPr>
        <w:pStyle w:val="PKTpunkt"/>
        <w:keepNext/>
      </w:pPr>
      <w:r w:rsidRPr="00E54BCF">
        <w:t>1)</w:t>
      </w:r>
      <w:r w:rsidRPr="00E54BCF">
        <w:tab/>
      </w:r>
      <w:r w:rsidR="00DD06D8" w:rsidRPr="00E54BCF">
        <w:t>osoby fizycznej, która:</w:t>
      </w:r>
    </w:p>
    <w:p w:rsidR="00DD06D8" w:rsidRPr="00E54BCF" w:rsidRDefault="006062CA" w:rsidP="00DD06D8">
      <w:pPr>
        <w:pStyle w:val="LITlitera"/>
      </w:pPr>
      <w:r w:rsidRPr="00E54BCF">
        <w:t>a)</w:t>
      </w:r>
      <w:r w:rsidRPr="00E54BCF">
        <w:tab/>
      </w:r>
      <w:r w:rsidR="00DD06D8" w:rsidRPr="00E54BCF">
        <w:t>ma pełną zdolność do czynności prawnych,</w:t>
      </w:r>
    </w:p>
    <w:p w:rsidR="00DD06D8" w:rsidRPr="00E54BCF" w:rsidRDefault="006062CA" w:rsidP="00B73590">
      <w:pPr>
        <w:pStyle w:val="LITlitera"/>
        <w:keepNext/>
      </w:pPr>
      <w:r w:rsidRPr="00E54BCF">
        <w:t>b)</w:t>
      </w:r>
      <w:r w:rsidRPr="00E54BCF">
        <w:tab/>
      </w:r>
      <w:r w:rsidR="00DD06D8" w:rsidRPr="00E54BCF">
        <w:t>nie była prawomocnie skazana za umyślne przestępstwo: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przeciwko życiu i zdrowiu,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przeciwko wymiarowi sprawiedliwości,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przeciwko ochronie informacji,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przeciwko wiarygodności dokumentów,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przeciwko mieniu,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przeciwko obrotowi gospodarczemu,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przeciwko obrotowi pieniędzmi i papierami wartościowymi,</w:t>
      </w:r>
    </w:p>
    <w:p w:rsidR="00DD06D8" w:rsidRPr="00E54BCF" w:rsidRDefault="009A56ED" w:rsidP="00DD06D8">
      <w:pPr>
        <w:pStyle w:val="TIRtiret"/>
      </w:pPr>
      <w:r>
        <w:t>–</w:t>
      </w:r>
      <w:r>
        <w:tab/>
      </w:r>
      <w:r w:rsidR="00DD06D8" w:rsidRPr="00E54BCF">
        <w:t>skarbowe,</w:t>
      </w:r>
    </w:p>
    <w:p w:rsidR="00DD06D8" w:rsidRPr="00E54BCF" w:rsidRDefault="006062CA" w:rsidP="008546A9">
      <w:pPr>
        <w:pStyle w:val="LITlitera"/>
      </w:pPr>
      <w:r w:rsidRPr="00E54BCF">
        <w:t>c)</w:t>
      </w:r>
      <w:r w:rsidRPr="00E54BCF">
        <w:tab/>
      </w:r>
      <w:r w:rsidR="00DD06D8" w:rsidRPr="00E54BCF">
        <w:t>daje rękojmię należytego wykonywania działalności brokerskiej</w:t>
      </w:r>
      <w:r w:rsidR="005F45B4" w:rsidRPr="00E54BCF">
        <w:t xml:space="preserve"> </w:t>
      </w:r>
      <w:r w:rsidR="00196BCC">
        <w:t xml:space="preserve">odpowiednio </w:t>
      </w:r>
      <w:r w:rsidR="005F45B4" w:rsidRPr="00E54BCF">
        <w:rPr>
          <w:rStyle w:val="Ppogrubienie"/>
          <w:b w:val="0"/>
        </w:rPr>
        <w:t>w</w:t>
      </w:r>
      <w:r w:rsidR="009A56ED">
        <w:rPr>
          <w:rStyle w:val="Ppogrubienie"/>
        </w:rPr>
        <w:t> </w:t>
      </w:r>
      <w:r w:rsidR="005F45B4" w:rsidRPr="00E54BCF">
        <w:rPr>
          <w:rStyle w:val="Ppogrubienie"/>
          <w:b w:val="0"/>
        </w:rPr>
        <w:t>zakresie ubezpieczeń lub reasekuracji</w:t>
      </w:r>
      <w:r w:rsidR="00DD06D8" w:rsidRPr="00E54BCF">
        <w:t>,</w:t>
      </w:r>
    </w:p>
    <w:p w:rsidR="00DD06D8" w:rsidRPr="00E54BCF" w:rsidRDefault="006062CA" w:rsidP="008546A9">
      <w:pPr>
        <w:pStyle w:val="LITlitera"/>
      </w:pPr>
      <w:r w:rsidRPr="00E54BCF">
        <w:t>d)</w:t>
      </w:r>
      <w:r w:rsidRPr="00E54BCF">
        <w:tab/>
      </w:r>
      <w:r w:rsidR="00DD06D8" w:rsidRPr="00E54BCF">
        <w:t xml:space="preserve">posiada co najmniej </w:t>
      </w:r>
      <w:r w:rsidR="005C33BE" w:rsidRPr="00E54BCF">
        <w:t>wykształcenie</w:t>
      </w:r>
      <w:r w:rsidR="005C33BE">
        <w:t xml:space="preserve"> </w:t>
      </w:r>
      <w:r w:rsidR="00DD06D8" w:rsidRPr="00E54BCF">
        <w:t xml:space="preserve">średnie </w:t>
      </w:r>
      <w:r w:rsidR="005C33BE">
        <w:t>lub średnie branżowe,</w:t>
      </w:r>
    </w:p>
    <w:p w:rsidR="00DD06D8" w:rsidRPr="00E54BCF" w:rsidRDefault="006062CA" w:rsidP="008546A9">
      <w:pPr>
        <w:pStyle w:val="LITlitera"/>
      </w:pPr>
      <w:r w:rsidRPr="00E54BCF">
        <w:t>e)</w:t>
      </w:r>
      <w:r w:rsidRPr="00E54BCF">
        <w:tab/>
      </w:r>
      <w:r w:rsidR="00DD06D8" w:rsidRPr="00E54BCF">
        <w:t>zdała egzamin przed Komisją Egzaminacyjną dla Brokerów Ubezpieczeniowych i</w:t>
      </w:r>
      <w:r w:rsidR="009A56ED">
        <w:t> </w:t>
      </w:r>
      <w:r w:rsidR="00DD06D8" w:rsidRPr="00E54BCF">
        <w:t xml:space="preserve">Reasekuracyjnych odpowiednio do zakresu działalności albo uzyskała </w:t>
      </w:r>
      <w:r w:rsidR="004912C3">
        <w:t xml:space="preserve">odpowiednie </w:t>
      </w:r>
      <w:r w:rsidR="00DD06D8" w:rsidRPr="00E54BCF">
        <w:t>zwolnienie z egzaminu,</w:t>
      </w:r>
    </w:p>
    <w:p w:rsidR="00DD06D8" w:rsidRPr="00E54BCF" w:rsidRDefault="006062CA" w:rsidP="001A1F4B">
      <w:pPr>
        <w:pStyle w:val="LITlitera"/>
      </w:pPr>
      <w:r w:rsidRPr="00E54BCF">
        <w:t>f)</w:t>
      </w:r>
      <w:r w:rsidRPr="00E54BCF">
        <w:tab/>
      </w:r>
      <w:r w:rsidR="00DD06D8" w:rsidRPr="00E54BCF">
        <w:t xml:space="preserve">posiada co najmniej dwuletnie </w:t>
      </w:r>
      <w:r w:rsidR="00DD06D8" w:rsidRPr="001A1F4B">
        <w:t xml:space="preserve">doświadczenie zawodowe </w:t>
      </w:r>
      <w:r w:rsidR="001A1F4B" w:rsidRPr="001A1F4B">
        <w:t xml:space="preserve">odpowiednio </w:t>
      </w:r>
      <w:r w:rsidR="00DD06D8" w:rsidRPr="001A1F4B">
        <w:t xml:space="preserve">w zakresie ubezpieczeń </w:t>
      </w:r>
      <w:r w:rsidR="00BE03DD" w:rsidRPr="001A1F4B">
        <w:t xml:space="preserve">lub reasekuracji </w:t>
      </w:r>
      <w:r w:rsidR="00DD06D8" w:rsidRPr="001A1F4B">
        <w:t>zdobyte w okresie 8 lat bez</w:t>
      </w:r>
      <w:r w:rsidR="00717133" w:rsidRPr="001A1F4B">
        <w:t>pośrednio</w:t>
      </w:r>
      <w:r w:rsidR="00DD06D8" w:rsidRPr="001A1F4B">
        <w:t xml:space="preserve"> poprzedzających złożenie wniosku o uzyskanie zezwolenia</w:t>
      </w:r>
      <w:r w:rsidR="00DD06D8" w:rsidRPr="00E54BCF">
        <w:t xml:space="preserve"> na wykonywanie działalności brokerskiej,</w:t>
      </w:r>
    </w:p>
    <w:p w:rsidR="00DD06D8" w:rsidRPr="00E54BCF" w:rsidRDefault="006062CA" w:rsidP="008546A9">
      <w:pPr>
        <w:pStyle w:val="LITlitera"/>
      </w:pPr>
      <w:r w:rsidRPr="00E54BCF">
        <w:lastRenderedPageBreak/>
        <w:t>g)</w:t>
      </w:r>
      <w:r w:rsidRPr="00E54BCF">
        <w:tab/>
      </w:r>
      <w:r w:rsidR="00DD06D8" w:rsidRPr="00E54BCF">
        <w:t>zawarła umowę ubezpieczenia odpowiedzialności cywilnej z tytułu wykonywania działalności brokerskiej</w:t>
      </w:r>
      <w:r w:rsidR="004912C3">
        <w:t xml:space="preserve"> odpowiednio</w:t>
      </w:r>
      <w:r w:rsidR="005F45B4" w:rsidRPr="00E54BCF">
        <w:rPr>
          <w:rStyle w:val="Ppogrubienie"/>
          <w:b w:val="0"/>
        </w:rPr>
        <w:t xml:space="preserve"> w zakresie ubezpieczeń lub reasekuracji</w:t>
      </w:r>
      <w:r w:rsidR="00DD06D8" w:rsidRPr="00E54BCF">
        <w:t>;</w:t>
      </w:r>
    </w:p>
    <w:p w:rsidR="00EB2F82" w:rsidRPr="00E54BCF" w:rsidRDefault="006062CA" w:rsidP="00B73590">
      <w:pPr>
        <w:pStyle w:val="PKTpunkt"/>
        <w:keepNext/>
      </w:pPr>
      <w:r w:rsidRPr="00E54BCF">
        <w:t>2)</w:t>
      </w:r>
      <w:r w:rsidRPr="00E54BCF">
        <w:tab/>
      </w:r>
      <w:r w:rsidR="00EB2F82" w:rsidRPr="00E54BCF">
        <w:t>osoby prawnej:</w:t>
      </w:r>
    </w:p>
    <w:p w:rsidR="00EB2F82" w:rsidRPr="00E54BCF" w:rsidRDefault="006062CA" w:rsidP="008546A9">
      <w:pPr>
        <w:pStyle w:val="LITlitera"/>
      </w:pPr>
      <w:r w:rsidRPr="00E54BCF">
        <w:t>a)</w:t>
      </w:r>
      <w:r w:rsidRPr="00E54BCF">
        <w:tab/>
      </w:r>
      <w:r w:rsidR="00EB2F82" w:rsidRPr="00E54BCF">
        <w:t>której wszyscy członkowie zarządu spełniają warunki, o których mowa w pkt 1 lit.</w:t>
      </w:r>
      <w:r w:rsidR="009A56ED">
        <w:t> </w:t>
      </w:r>
      <w:r w:rsidR="00EB2F82" w:rsidRPr="00E54BCF">
        <w:t>a</w:t>
      </w:r>
      <w:r w:rsidR="002444BB">
        <w:rPr>
          <w:rFonts w:cs="Times"/>
        </w:rPr>
        <w:t>‒</w:t>
      </w:r>
      <w:r w:rsidR="00EB2F82" w:rsidRPr="00E54BCF">
        <w:t xml:space="preserve">d, przy czym co najmniej </w:t>
      </w:r>
      <w:r w:rsidR="00BE03DD" w:rsidRPr="00E54BCF">
        <w:rPr>
          <w:rStyle w:val="Ppogrubienie"/>
          <w:b w:val="0"/>
        </w:rPr>
        <w:t>połowa z nich dodatkowo</w:t>
      </w:r>
      <w:r w:rsidR="00EB2F82" w:rsidRPr="00E54BCF">
        <w:rPr>
          <w:rStyle w:val="Ppogrubienie"/>
          <w:b w:val="0"/>
        </w:rPr>
        <w:t xml:space="preserve"> spełnia</w:t>
      </w:r>
      <w:r w:rsidR="00EB2F82" w:rsidRPr="00E54BCF">
        <w:t xml:space="preserve"> warunki określone w pkt 1 lit. e i f albo w ust. 8 lub 9,</w:t>
      </w:r>
    </w:p>
    <w:p w:rsidR="00CB2AAF" w:rsidRDefault="006062CA" w:rsidP="008546A9">
      <w:pPr>
        <w:pStyle w:val="LITlitera"/>
      </w:pPr>
      <w:r w:rsidRPr="00E54BCF">
        <w:t>b)</w:t>
      </w:r>
      <w:r w:rsidRPr="00E54BCF">
        <w:tab/>
      </w:r>
      <w:r w:rsidR="004912C3">
        <w:t xml:space="preserve">która </w:t>
      </w:r>
      <w:r w:rsidR="00EB2F82" w:rsidRPr="00E54BCF">
        <w:t>spełnia warunek określony w pkt 1 lit. g</w:t>
      </w:r>
      <w:r w:rsidR="00A81D43">
        <w:t>,</w:t>
      </w:r>
    </w:p>
    <w:p w:rsidR="00EB2F82" w:rsidRDefault="00757DF6" w:rsidP="00A81D43">
      <w:pPr>
        <w:pStyle w:val="LITlitera"/>
      </w:pPr>
      <w:r>
        <w:t>c)</w:t>
      </w:r>
      <w:r w:rsidR="004912C3">
        <w:tab/>
      </w:r>
      <w:r w:rsidR="00CB2AAF" w:rsidRPr="00A81D43">
        <w:t>jeżeli udziały, o których mowa w art. 61 ust. 2 pkt 8, oraz bliskie powiązania, o</w:t>
      </w:r>
      <w:r w:rsidR="009A56ED">
        <w:t> </w:t>
      </w:r>
      <w:r w:rsidR="00CB2AAF" w:rsidRPr="00E54BCF">
        <w:t xml:space="preserve">których mowa w </w:t>
      </w:r>
      <w:r w:rsidR="00A81D43">
        <w:t xml:space="preserve">art. 61 ust. 2 </w:t>
      </w:r>
      <w:r w:rsidR="00CB2AAF" w:rsidRPr="00E54BCF">
        <w:t>pkt 9, nie uniemożliwiają organowi nadzoru skutecznego sprawowania nadzoru.</w:t>
      </w:r>
    </w:p>
    <w:p w:rsidR="00EB2F82" w:rsidRPr="00E54BCF" w:rsidRDefault="00754AF9" w:rsidP="001F1B7E">
      <w:pPr>
        <w:pStyle w:val="USTustnpkodeksu"/>
      </w:pPr>
      <w:r w:rsidRPr="00E54BCF">
        <w:t>5.</w:t>
      </w:r>
      <w:r w:rsidR="00DF5CE8">
        <w:t xml:space="preserve"> </w:t>
      </w:r>
      <w:r w:rsidR="00EB2F82" w:rsidRPr="00E54BCF">
        <w:t xml:space="preserve">Brokerem </w:t>
      </w:r>
      <w:r w:rsidR="005F45B4" w:rsidRPr="00E54BCF">
        <w:rPr>
          <w:rStyle w:val="Ppogrubienie"/>
          <w:b w:val="0"/>
        </w:rPr>
        <w:t>ubezpieczeniow</w:t>
      </w:r>
      <w:r w:rsidR="00680DF8" w:rsidRPr="00E54BCF">
        <w:rPr>
          <w:rStyle w:val="Ppogrubienie"/>
          <w:b w:val="0"/>
        </w:rPr>
        <w:t xml:space="preserve">ym </w:t>
      </w:r>
      <w:r w:rsidR="006B0DDB" w:rsidRPr="001F1B7E">
        <w:rPr>
          <w:rStyle w:val="Ppogrubienie"/>
          <w:b w:val="0"/>
        </w:rPr>
        <w:t xml:space="preserve">ani </w:t>
      </w:r>
      <w:r w:rsidR="00680DF8" w:rsidRPr="001F1B7E">
        <w:rPr>
          <w:rStyle w:val="Ppogrubienie"/>
          <w:b w:val="0"/>
        </w:rPr>
        <w:t>brokerem</w:t>
      </w:r>
      <w:r w:rsidR="00680DF8" w:rsidRPr="00E54BCF">
        <w:rPr>
          <w:rStyle w:val="Ppogrubienie"/>
          <w:b w:val="0"/>
        </w:rPr>
        <w:t xml:space="preserve"> reasekuracyjnym</w:t>
      </w:r>
      <w:r w:rsidR="00680DF8" w:rsidRPr="00E54BCF">
        <w:t xml:space="preserve"> nie </w:t>
      </w:r>
      <w:r w:rsidR="006B0DDB" w:rsidRPr="00E54BCF">
        <w:t>mo</w:t>
      </w:r>
      <w:r w:rsidR="006B0DDB">
        <w:t>że</w:t>
      </w:r>
      <w:r w:rsidR="006B0DDB" w:rsidRPr="00E54BCF">
        <w:t xml:space="preserve"> </w:t>
      </w:r>
      <w:r w:rsidR="00680DF8" w:rsidRPr="00E54BCF">
        <w:t xml:space="preserve">być </w:t>
      </w:r>
      <w:r w:rsidR="006B0DDB" w:rsidRPr="00E54BCF">
        <w:t>przedsiębiorc</w:t>
      </w:r>
      <w:r w:rsidR="006B0DDB">
        <w:t>a</w:t>
      </w:r>
      <w:r w:rsidR="006B0DDB" w:rsidRPr="00E54BCF">
        <w:t xml:space="preserve"> </w:t>
      </w:r>
      <w:r w:rsidR="00680DF8" w:rsidRPr="00E54BCF">
        <w:t xml:space="preserve">prawomocnie </w:t>
      </w:r>
      <w:r w:rsidR="006B0DDB" w:rsidRPr="00E54BCF">
        <w:t>pozbawi</w:t>
      </w:r>
      <w:r w:rsidR="006B0DDB">
        <w:t>ony</w:t>
      </w:r>
      <w:r w:rsidR="006B0DDB" w:rsidRPr="00E54BCF">
        <w:t xml:space="preserve"> </w:t>
      </w:r>
      <w:r w:rsidR="00EB2F82" w:rsidRPr="00E54BCF">
        <w:t>prawa prowadzenia działalności gospodarczej zgodnie z art. 373 lub art. 374</w:t>
      </w:r>
      <w:r w:rsidR="00932A94" w:rsidRPr="00E54BCF">
        <w:t xml:space="preserve"> ustawy </w:t>
      </w:r>
      <w:r w:rsidR="00646201" w:rsidRPr="00E54BCF">
        <w:t xml:space="preserve">z dnia 28 lutego 2003 r. </w:t>
      </w:r>
      <w:r w:rsidR="002444BB">
        <w:rPr>
          <w:rFonts w:cs="Times"/>
        </w:rPr>
        <w:t>‒</w:t>
      </w:r>
      <w:r w:rsidR="00932A94" w:rsidRPr="00E54BCF">
        <w:t xml:space="preserve"> Prawo upadłościowe</w:t>
      </w:r>
      <w:r w:rsidR="00EB2F82" w:rsidRPr="00E54BCF">
        <w:t>, w</w:t>
      </w:r>
      <w:r w:rsidR="009A56ED">
        <w:t> </w:t>
      </w:r>
      <w:r w:rsidR="00EB2F82" w:rsidRPr="00E54BCF">
        <w:t>czasie trwania orzeczonego zakazu.</w:t>
      </w:r>
    </w:p>
    <w:p w:rsidR="00EB2F82" w:rsidRPr="00E54BCF" w:rsidRDefault="00754AF9" w:rsidP="00B73590">
      <w:pPr>
        <w:pStyle w:val="USTustnpkodeksu"/>
        <w:keepNext/>
      </w:pPr>
      <w:r w:rsidRPr="00E54BCF">
        <w:t>6.</w:t>
      </w:r>
      <w:r w:rsidR="00DF5CE8">
        <w:t xml:space="preserve"> </w:t>
      </w:r>
      <w:r w:rsidR="00EB2F82" w:rsidRPr="00E54BCF">
        <w:t>Wniosek, o którym mowa w ust. 4, zawiera:</w:t>
      </w:r>
    </w:p>
    <w:p w:rsidR="00EB2F82" w:rsidRPr="00E54BCF" w:rsidRDefault="006062CA" w:rsidP="00EB2F82">
      <w:pPr>
        <w:pStyle w:val="PKTpunkt"/>
      </w:pPr>
      <w:r w:rsidRPr="00E54BCF">
        <w:t>1)</w:t>
      </w:r>
      <w:r w:rsidRPr="00E54BCF">
        <w:tab/>
        <w:t>f</w:t>
      </w:r>
      <w:r w:rsidR="00EB2F82" w:rsidRPr="00E54BCF">
        <w:t>irmę przedsiębiorcy, jego siedzibę i adres;</w:t>
      </w:r>
    </w:p>
    <w:p w:rsidR="00EB2F82" w:rsidRPr="00E54BCF" w:rsidRDefault="006062CA" w:rsidP="00EB2F82">
      <w:pPr>
        <w:pStyle w:val="PKTpunkt"/>
      </w:pPr>
      <w:r w:rsidRPr="00E54BCF">
        <w:t>2)</w:t>
      </w:r>
      <w:r w:rsidRPr="00E54BCF">
        <w:tab/>
      </w:r>
      <w:r w:rsidR="00EB2F82" w:rsidRPr="00E54BCF">
        <w:t>numer w rejestrze przedsiębiorców w Krajowym Rejestrze Sądowym, o ile przedsiębiorca taki numer posiada, oraz numer identyfikacji podatkowej (NIP);</w:t>
      </w:r>
    </w:p>
    <w:p w:rsidR="00EB2F82" w:rsidRPr="00E54BCF" w:rsidRDefault="006062CA" w:rsidP="00EB2F82">
      <w:pPr>
        <w:pStyle w:val="PKTpunkt"/>
      </w:pPr>
      <w:r w:rsidRPr="00E54BCF">
        <w:t>3)</w:t>
      </w:r>
      <w:r w:rsidRPr="00E54BCF">
        <w:tab/>
      </w:r>
      <w:r w:rsidR="00EB2F82" w:rsidRPr="00E54BCF">
        <w:t>określenie zakresu działalności brokerskiej, na którą ma być udzielone zezwolenie;</w:t>
      </w:r>
    </w:p>
    <w:p w:rsidR="00EB2F82" w:rsidRPr="00E54BCF" w:rsidRDefault="006062CA" w:rsidP="00EB2F82">
      <w:pPr>
        <w:pStyle w:val="PKTpunkt"/>
      </w:pPr>
      <w:r w:rsidRPr="00E54BCF">
        <w:t>4)</w:t>
      </w:r>
      <w:r w:rsidRPr="00E54BCF">
        <w:tab/>
      </w:r>
      <w:r w:rsidR="00EB2F82" w:rsidRPr="00E54BCF">
        <w:t xml:space="preserve">w przypadku osoby prawnej </w:t>
      </w:r>
      <w:r w:rsidR="002444BB">
        <w:rPr>
          <w:rFonts w:cs="Times"/>
        </w:rPr>
        <w:t>‒</w:t>
      </w:r>
      <w:r w:rsidR="00EB2F82" w:rsidRPr="00E54BCF">
        <w:t xml:space="preserve"> także wskazanie imion i nazwisk członków zarządu.</w:t>
      </w:r>
    </w:p>
    <w:p w:rsidR="00EB2F82" w:rsidRPr="00E54BCF" w:rsidRDefault="00754AF9" w:rsidP="00EB2F82">
      <w:pPr>
        <w:pStyle w:val="USTustnpkodeksu"/>
      </w:pPr>
      <w:r w:rsidRPr="00E54BCF">
        <w:t>7.</w:t>
      </w:r>
      <w:r w:rsidR="00DF5CE8">
        <w:t xml:space="preserve"> </w:t>
      </w:r>
      <w:r w:rsidR="00EB2F82" w:rsidRPr="00E54BCF">
        <w:t>Do wniosku, o którym mowa w ust. 4, dołącza się dokumenty potwierdzające spełnienie warunków niezbędnych do uzyskania zezwolenia.</w:t>
      </w:r>
    </w:p>
    <w:p w:rsidR="00EB2F82" w:rsidRPr="00E54BCF" w:rsidRDefault="00754AF9" w:rsidP="00B73590">
      <w:pPr>
        <w:pStyle w:val="USTustnpkodeksu"/>
        <w:keepNext/>
      </w:pPr>
      <w:r w:rsidRPr="00E54BCF">
        <w:t>8.</w:t>
      </w:r>
      <w:r w:rsidR="00DF5CE8">
        <w:t xml:space="preserve"> </w:t>
      </w:r>
      <w:r w:rsidR="00EB2F82" w:rsidRPr="00E54BCF">
        <w:t xml:space="preserve">Warunku zdania egzaminu przed Komisją Egzaminacyjną dla Brokerów Ubezpieczeniowych i Reasekuracyjnych oraz warunku, o którym mowa w ust. 4 pkt 1 lit. f, nie stosuje się do osób fizycznych ubiegających się o zezwolenie na wykonywanie działalności brokerskiej w zakresie ubezpieczeń, członków zarządu osoby prawnej, która ubiega się o takie zezwolenie, oraz osób fizycznych, </w:t>
      </w:r>
      <w:r w:rsidR="000375FC">
        <w:t>przy pomocy</w:t>
      </w:r>
      <w:r w:rsidR="000375FC" w:rsidRPr="00E54BCF">
        <w:t xml:space="preserve"> któr</w:t>
      </w:r>
      <w:r w:rsidR="000375FC">
        <w:t>ych</w:t>
      </w:r>
      <w:r w:rsidR="000375FC" w:rsidRPr="00E54BCF">
        <w:t xml:space="preserve"> </w:t>
      </w:r>
      <w:r w:rsidR="00EB2F82" w:rsidRPr="00E54BCF">
        <w:t>broker ubezpieczeniowy będzie wykonywać czynności brokerskie w zakresie ubezpieczeń, jeżeli osoby takie:</w:t>
      </w:r>
    </w:p>
    <w:p w:rsidR="00EB2F82" w:rsidRPr="006B1A67" w:rsidRDefault="006062CA" w:rsidP="006B1A67">
      <w:pPr>
        <w:pStyle w:val="PKTpunkt"/>
      </w:pPr>
      <w:r w:rsidRPr="00E54BCF">
        <w:t>1)</w:t>
      </w:r>
      <w:r w:rsidRPr="00E54BCF">
        <w:tab/>
      </w:r>
      <w:r w:rsidR="00EB2F82" w:rsidRPr="00E54BCF">
        <w:t xml:space="preserve">co najmniej przez 5 lat wykonywały </w:t>
      </w:r>
      <w:r w:rsidR="00BE03DD" w:rsidRPr="00E54BCF">
        <w:rPr>
          <w:rStyle w:val="Ppogrubienie"/>
          <w:b w:val="0"/>
        </w:rPr>
        <w:t xml:space="preserve">u </w:t>
      </w:r>
      <w:r w:rsidR="00F12156" w:rsidRPr="006B1A67">
        <w:rPr>
          <w:rStyle w:val="Ppogrubienie"/>
          <w:b w:val="0"/>
        </w:rPr>
        <w:t>jednego lub więcej brokerów ubezpieczeniowych</w:t>
      </w:r>
      <w:r w:rsidR="00F12156" w:rsidRPr="006B1A67">
        <w:t xml:space="preserve"> </w:t>
      </w:r>
      <w:r w:rsidR="00EB2F82" w:rsidRPr="006B1A67">
        <w:t>czynności bezpośrednio związane z czynnościami brokerskimi w zakresie ubezpieczeń w okresie 10 lat bezpośrednio poprzedzających złożenie wniosku;</w:t>
      </w:r>
    </w:p>
    <w:p w:rsidR="00EB2F82" w:rsidRPr="00E54BCF" w:rsidRDefault="006062CA" w:rsidP="008546A9">
      <w:pPr>
        <w:pStyle w:val="PKTpunkt"/>
      </w:pPr>
      <w:r w:rsidRPr="00E54BCF">
        <w:lastRenderedPageBreak/>
        <w:t>2)</w:t>
      </w:r>
      <w:r w:rsidRPr="00E54BCF">
        <w:tab/>
      </w:r>
      <w:r w:rsidR="00BE03DD" w:rsidRPr="00E54BCF">
        <w:t xml:space="preserve">posiadają </w:t>
      </w:r>
      <w:r w:rsidR="00BE03DD" w:rsidRPr="00E54BCF">
        <w:rPr>
          <w:rStyle w:val="Ppogrubienie"/>
          <w:b w:val="0"/>
        </w:rPr>
        <w:t>pozytywne opinie brokerów ubezpieczeniowych, pod kierunkiem których</w:t>
      </w:r>
      <w:r w:rsidR="00EB2F82" w:rsidRPr="00E54BCF">
        <w:t xml:space="preserve"> wykonywały czynności, o których mowa w pkt 1.</w:t>
      </w:r>
    </w:p>
    <w:p w:rsidR="00EB2F82" w:rsidRPr="00E54BCF" w:rsidRDefault="00754AF9" w:rsidP="00B73590">
      <w:pPr>
        <w:pStyle w:val="USTustnpkodeksu"/>
        <w:keepNext/>
      </w:pPr>
      <w:r w:rsidRPr="00E54BCF">
        <w:t>9.</w:t>
      </w:r>
      <w:r w:rsidR="00DF5CE8">
        <w:t xml:space="preserve"> </w:t>
      </w:r>
      <w:r w:rsidR="00EB2F82" w:rsidRPr="00E54BCF">
        <w:t xml:space="preserve">Warunku zdania egzaminu przed Komisją Egzaminacyjną dla Brokerów Ubezpieczeniowych i Reasekuracyjnych oraz warunku, o którym mowa w ust. 4 pkt 1 lit. f, nie stosuje się do osób fizycznych ubiegających się o zezwolenie na wykonywanie działalności brokerskiej w zakresie reasekuracji, członków zarządu osoby prawnej, która ubiega się o takie zezwolenie, oraz osób fizycznych, </w:t>
      </w:r>
      <w:r w:rsidR="00F12156">
        <w:t xml:space="preserve">przy pomocy </w:t>
      </w:r>
      <w:r w:rsidR="00EB2F82" w:rsidRPr="00E54BCF">
        <w:t>któr</w:t>
      </w:r>
      <w:r w:rsidR="00F12156">
        <w:t>ych</w:t>
      </w:r>
      <w:r w:rsidR="00EB2F82" w:rsidRPr="00E54BCF">
        <w:t xml:space="preserve"> broker reasekuracyjny będzie wykonywać czynności brokerskie w zakresie reasekuracji, jeżeli osoby takie:</w:t>
      </w:r>
    </w:p>
    <w:p w:rsidR="00EB2F82" w:rsidRPr="00E54BCF" w:rsidRDefault="006062CA" w:rsidP="000375FC">
      <w:pPr>
        <w:pStyle w:val="PKTpunkt"/>
      </w:pPr>
      <w:r w:rsidRPr="00E54BCF">
        <w:t>1)</w:t>
      </w:r>
      <w:r w:rsidRPr="00E54BCF">
        <w:tab/>
      </w:r>
      <w:r w:rsidR="00EB2F82" w:rsidRPr="00E54BCF">
        <w:t xml:space="preserve">co najmniej przez 5 lat wykonywały </w:t>
      </w:r>
      <w:r w:rsidR="00BE03DD" w:rsidRPr="00E54BCF">
        <w:rPr>
          <w:rStyle w:val="Ppogrubienie"/>
          <w:b w:val="0"/>
        </w:rPr>
        <w:t xml:space="preserve">u </w:t>
      </w:r>
      <w:r w:rsidR="000375FC" w:rsidRPr="000375FC">
        <w:rPr>
          <w:rStyle w:val="Ppogrubienie"/>
          <w:b w:val="0"/>
        </w:rPr>
        <w:t xml:space="preserve">jednego lub więcej brokerów </w:t>
      </w:r>
      <w:r w:rsidR="000A4F24" w:rsidRPr="000375FC">
        <w:rPr>
          <w:rStyle w:val="Ppogrubienie"/>
          <w:b w:val="0"/>
        </w:rPr>
        <w:t>reasekuracyjn</w:t>
      </w:r>
      <w:r w:rsidR="000375FC" w:rsidRPr="000375FC">
        <w:rPr>
          <w:rStyle w:val="Ppogrubienie"/>
          <w:b w:val="0"/>
        </w:rPr>
        <w:t>ych</w:t>
      </w:r>
      <w:r w:rsidR="00BE03DD" w:rsidRPr="000375FC">
        <w:t xml:space="preserve"> </w:t>
      </w:r>
      <w:r w:rsidR="00EB2F82" w:rsidRPr="000375FC">
        <w:t>czynności bezpośrednio zwią</w:t>
      </w:r>
      <w:r w:rsidR="00EB2F82" w:rsidRPr="00E54BCF">
        <w:t>zane z czynnościami brokerskimi w zakresie reasekuracji w okresie 10 lat bezpośrednio poprzedzających złożenie wniosku;</w:t>
      </w:r>
    </w:p>
    <w:p w:rsidR="00EB2F82" w:rsidRPr="00E54BCF" w:rsidRDefault="00EB2F82" w:rsidP="008546A9">
      <w:pPr>
        <w:pStyle w:val="PKTpunkt"/>
      </w:pPr>
      <w:r w:rsidRPr="00E54BCF">
        <w:t>2)</w:t>
      </w:r>
      <w:r w:rsidR="006062CA" w:rsidRPr="00E54BCF">
        <w:tab/>
      </w:r>
      <w:r w:rsidR="00BE03DD" w:rsidRPr="00E54BCF">
        <w:t xml:space="preserve">posiadają </w:t>
      </w:r>
      <w:r w:rsidR="00BE03DD" w:rsidRPr="00E54BCF">
        <w:rPr>
          <w:rStyle w:val="Ppogrubienie"/>
          <w:b w:val="0"/>
        </w:rPr>
        <w:t>pozytywne opinie</w:t>
      </w:r>
      <w:r w:rsidRPr="00E54BCF">
        <w:rPr>
          <w:rStyle w:val="Ppogrubienie"/>
          <w:b w:val="0"/>
        </w:rPr>
        <w:t xml:space="preserve"> broker</w:t>
      </w:r>
      <w:r w:rsidR="00417D8B" w:rsidRPr="00E54BCF">
        <w:rPr>
          <w:rStyle w:val="Ppogrubienie"/>
          <w:b w:val="0"/>
        </w:rPr>
        <w:t xml:space="preserve">ów </w:t>
      </w:r>
      <w:r w:rsidRPr="00E54BCF">
        <w:rPr>
          <w:rStyle w:val="Ppogrubienie"/>
          <w:b w:val="0"/>
        </w:rPr>
        <w:t>reasekur</w:t>
      </w:r>
      <w:r w:rsidR="00BE03DD" w:rsidRPr="00E54BCF">
        <w:rPr>
          <w:rStyle w:val="Ppogrubienie"/>
          <w:b w:val="0"/>
        </w:rPr>
        <w:t>acyjn</w:t>
      </w:r>
      <w:r w:rsidR="00417D8B" w:rsidRPr="00E54BCF">
        <w:rPr>
          <w:rStyle w:val="Ppogrubienie"/>
          <w:b w:val="0"/>
        </w:rPr>
        <w:t>ych</w:t>
      </w:r>
      <w:r w:rsidR="00BE03DD" w:rsidRPr="00E54BCF">
        <w:rPr>
          <w:rStyle w:val="Ppogrubienie"/>
          <w:b w:val="0"/>
        </w:rPr>
        <w:t>, pod kierunkiem których</w:t>
      </w:r>
      <w:r w:rsidRPr="00E54BCF">
        <w:t xml:space="preserve"> wykonywały czynności, o których mowa w pkt 1.</w:t>
      </w:r>
    </w:p>
    <w:p w:rsidR="00EB2F82" w:rsidRPr="00E54BCF" w:rsidRDefault="00754AF9" w:rsidP="00EB2F82">
      <w:pPr>
        <w:pStyle w:val="USTustnpkodeksu"/>
      </w:pPr>
      <w:r w:rsidRPr="00E54BCF">
        <w:t>10.</w:t>
      </w:r>
      <w:r w:rsidR="00DF5CE8">
        <w:t xml:space="preserve"> </w:t>
      </w:r>
      <w:r w:rsidR="00EB2F82" w:rsidRPr="00E54BCF">
        <w:t>Komisja Egzaminacyjna dla Brokerów Ubezpieczeniowych i Reasekuracyjnych, na wniosek jednostek organizacyjnych uczelni uprawnionych do nadawania stopnia naukowego doktora nauk ekonomicznych lub doktora nauk prawnych, stwierdza uznanie studiów wyższych ukończonych w Rzeczypospolitej Polskiej lub zagranicznych studiów wyższych uznawanych w Rzeczypospolitej Polskiej za równorzędne, jeżeli zakresem kształcenia obejmują one zakres tematów egzaminu dla brokerów ubezpieczeniowych lub zakres tematów egzaminu dla brokerów reasekuracyjnych.</w:t>
      </w:r>
    </w:p>
    <w:p w:rsidR="00EB2F82" w:rsidRPr="00E54BCF" w:rsidRDefault="00754AF9" w:rsidP="00EB2F82">
      <w:pPr>
        <w:pStyle w:val="USTustnpkodeksu"/>
      </w:pPr>
      <w:r w:rsidRPr="00E54BCF">
        <w:t>11.</w:t>
      </w:r>
      <w:r w:rsidR="00DF5CE8">
        <w:t xml:space="preserve"> </w:t>
      </w:r>
      <w:r w:rsidR="00EB2F82" w:rsidRPr="00E54BCF">
        <w:t xml:space="preserve">Komisja Egzaminacyjna dla Brokerów Ubezpieczeniowych i Reasekuracyjnych, na wniosek osoby fizycznej, zwalnia ją z egzaminu, jeżeli osoba ta ukończyła uznane przez Komisję studia wyższe, o których mowa w ust. 10, oraz zdała egzaminy na tych studiach przeprowadzone w </w:t>
      </w:r>
      <w:r w:rsidR="002D1785">
        <w:t>formie pisemnej</w:t>
      </w:r>
      <w:r w:rsidR="00EB2F82" w:rsidRPr="00E54BCF">
        <w:t>, a od ukończenia studiów nie upłynęło więcej niż 3 lata.</w:t>
      </w:r>
    </w:p>
    <w:p w:rsidR="00EB2F82" w:rsidRPr="00E54BCF" w:rsidRDefault="00754AF9" w:rsidP="00EB2F82">
      <w:pPr>
        <w:pStyle w:val="USTustnpkodeksu"/>
      </w:pPr>
      <w:r w:rsidRPr="00E54BCF">
        <w:t>12.</w:t>
      </w:r>
      <w:r w:rsidR="00DF5CE8">
        <w:t xml:space="preserve"> </w:t>
      </w:r>
      <w:r w:rsidR="00EB2F82" w:rsidRPr="00E54BCF">
        <w:t>Minister właściwy do spraw instytucji finansowych określ</w:t>
      </w:r>
      <w:r w:rsidR="00483D2C">
        <w:t>i</w:t>
      </w:r>
      <w:r w:rsidR="00EB2F82" w:rsidRPr="00E54BCF">
        <w:t>, w drodze rozporządzenia, wykaz dokumentów, które dołącza się do wniosku, o którym mowa w ust. 4, z uwzględnieniem w szczególności konieczności przedstawienia pełnej informacji o</w:t>
      </w:r>
      <w:r w:rsidR="009A56ED">
        <w:t> </w:t>
      </w:r>
      <w:r w:rsidR="00EB2F82" w:rsidRPr="00E54BCF">
        <w:t>podmiotach ubiegających się o wydanie zezwolenia.</w:t>
      </w:r>
    </w:p>
    <w:p w:rsidR="00EB2F82" w:rsidRPr="00E54BCF" w:rsidRDefault="00754AF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EB2F82" w:rsidRPr="00B73590">
        <w:rPr>
          <w:rStyle w:val="Ppogrubienie"/>
        </w:rPr>
        <w:t>3</w:t>
      </w:r>
      <w:r w:rsidR="00020312" w:rsidRPr="00B73590">
        <w:rPr>
          <w:rStyle w:val="Ppogrubienie"/>
        </w:rPr>
        <w:t>7</w:t>
      </w:r>
      <w:r w:rsidR="00EB2F82" w:rsidRPr="00B73590">
        <w:rPr>
          <w:rStyle w:val="Ppogrubienie"/>
        </w:rPr>
        <w:t>.</w:t>
      </w:r>
      <w:r w:rsidR="00DF5CE8">
        <w:t xml:space="preserve"> </w:t>
      </w:r>
      <w:r w:rsidR="00EB2F82" w:rsidRPr="00E54BCF">
        <w:t>Zezwolenie określa:</w:t>
      </w:r>
    </w:p>
    <w:p w:rsidR="00EB2F82" w:rsidRPr="00E54BCF" w:rsidRDefault="006062CA" w:rsidP="00EB2F82">
      <w:pPr>
        <w:pStyle w:val="PKTpunkt"/>
      </w:pPr>
      <w:r w:rsidRPr="00E54BCF">
        <w:t>1)</w:t>
      </w:r>
      <w:r w:rsidRPr="00E54BCF">
        <w:tab/>
      </w:r>
      <w:r w:rsidR="00EB2F82" w:rsidRPr="00E54BCF">
        <w:t xml:space="preserve">imię lub imiona i nazwisko oraz adres zamieszkania osoby fizycznej oraz firmę, pod którą osoba fizyczna wykonuje działalność gospodarczą, </w:t>
      </w:r>
      <w:r w:rsidR="007344FC">
        <w:t xml:space="preserve">a </w:t>
      </w:r>
      <w:r w:rsidR="00EB2F82" w:rsidRPr="00E54BCF">
        <w:t xml:space="preserve">w przypadku osoby prawnej </w:t>
      </w:r>
      <w:r w:rsidR="00483D2C" w:rsidRPr="00483D2C">
        <w:t>‒</w:t>
      </w:r>
      <w:r w:rsidR="00EB2F82" w:rsidRPr="00E54BCF">
        <w:t xml:space="preserve"> firmę przedsiębiorcy, siedzibę i adres;</w:t>
      </w:r>
    </w:p>
    <w:p w:rsidR="00EB2F82" w:rsidRPr="00E54BCF" w:rsidRDefault="006062CA" w:rsidP="00EB2F82">
      <w:pPr>
        <w:pStyle w:val="PKTpunkt"/>
      </w:pPr>
      <w:r w:rsidRPr="00E54BCF">
        <w:lastRenderedPageBreak/>
        <w:t>2)</w:t>
      </w:r>
      <w:r w:rsidRPr="00E54BCF">
        <w:tab/>
      </w:r>
      <w:r w:rsidR="00EB2F82" w:rsidRPr="00E54BCF">
        <w:t>zakres działalności.</w:t>
      </w:r>
    </w:p>
    <w:p w:rsidR="00EB2F82" w:rsidRPr="00E54BCF" w:rsidRDefault="00754AF9" w:rsidP="007344FC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EB2F82" w:rsidRPr="00B73590">
        <w:rPr>
          <w:rStyle w:val="Ppogrubienie"/>
        </w:rPr>
        <w:t>3</w:t>
      </w:r>
      <w:r w:rsidR="00020312" w:rsidRPr="00B73590">
        <w:rPr>
          <w:rStyle w:val="Ppogrubienie"/>
        </w:rPr>
        <w:t>8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EB2F82" w:rsidRPr="00E54BCF">
        <w:t xml:space="preserve">W przypadku utraty dokumentu zezwolenia, </w:t>
      </w:r>
      <w:r w:rsidR="00EB2F82" w:rsidRPr="00E54BCF">
        <w:rPr>
          <w:rStyle w:val="Ppogrubienie"/>
          <w:b w:val="0"/>
        </w:rPr>
        <w:t xml:space="preserve">broker </w:t>
      </w:r>
      <w:r w:rsidR="00EB2F82" w:rsidRPr="007344FC">
        <w:rPr>
          <w:rStyle w:val="Ppogrubienie"/>
          <w:b w:val="0"/>
        </w:rPr>
        <w:t>ubezpieczeniow</w:t>
      </w:r>
      <w:r w:rsidR="00680DF8" w:rsidRPr="007344FC">
        <w:rPr>
          <w:rStyle w:val="Ppogrubienie"/>
          <w:b w:val="0"/>
        </w:rPr>
        <w:t xml:space="preserve">y </w:t>
      </w:r>
      <w:r w:rsidR="007344FC" w:rsidRPr="007344FC">
        <w:rPr>
          <w:rStyle w:val="Ppogrubienie"/>
          <w:b w:val="0"/>
        </w:rPr>
        <w:t>lub</w:t>
      </w:r>
      <w:r w:rsidR="007344FC" w:rsidRPr="00E54BCF">
        <w:rPr>
          <w:rStyle w:val="Ppogrubienie"/>
          <w:b w:val="0"/>
        </w:rPr>
        <w:t xml:space="preserve"> </w:t>
      </w:r>
      <w:r w:rsidR="00680DF8" w:rsidRPr="00E54BCF">
        <w:rPr>
          <w:rStyle w:val="Ppogrubienie"/>
          <w:b w:val="0"/>
        </w:rPr>
        <w:t>broker reasekuracyjny</w:t>
      </w:r>
      <w:r w:rsidR="00EB2F82" w:rsidRPr="00E54BCF">
        <w:t xml:space="preserve"> mo</w:t>
      </w:r>
      <w:r w:rsidR="00680DF8" w:rsidRPr="00E54BCF">
        <w:t>gą</w:t>
      </w:r>
      <w:r w:rsidR="00EB2F82" w:rsidRPr="00E54BCF">
        <w:t xml:space="preserve"> wystąpić do organu nadzoru z pisemnym wnioskiem o wydanie jego duplikatu.</w:t>
      </w:r>
    </w:p>
    <w:p w:rsidR="00EB2F82" w:rsidRPr="00E54BCF" w:rsidRDefault="00754AF9" w:rsidP="00EB2F82">
      <w:pPr>
        <w:pStyle w:val="USTustnpkodeksu"/>
      </w:pPr>
      <w:r w:rsidRPr="00E54BCF">
        <w:t>2.</w:t>
      </w:r>
      <w:r w:rsidR="00DF5CE8">
        <w:t xml:space="preserve"> </w:t>
      </w:r>
      <w:r w:rsidR="00EB2F82" w:rsidRPr="00E54BCF">
        <w:t>Organ nadzoru wystawia duplikat na podstawie posiadanych dokumentów.</w:t>
      </w:r>
    </w:p>
    <w:p w:rsidR="00EB2F82" w:rsidRPr="00E54BCF" w:rsidRDefault="00754AF9" w:rsidP="00EB2F82">
      <w:pPr>
        <w:pStyle w:val="USTustnpkodeksu"/>
      </w:pPr>
      <w:r w:rsidRPr="00E54BCF">
        <w:t>3.</w:t>
      </w:r>
      <w:r w:rsidR="00DF5CE8">
        <w:t xml:space="preserve"> </w:t>
      </w:r>
      <w:r w:rsidR="00EB2F82" w:rsidRPr="00E54BCF">
        <w:t xml:space="preserve">Duplikat wystawia się na druku odpowiadającym dokumentowi zezwolenia. Na pierwszej stronie u góry należy umieścić wyraz </w:t>
      </w:r>
      <w:r w:rsidR="00DF5CE8">
        <w:t>„</w:t>
      </w:r>
      <w:r w:rsidR="00EB2F82" w:rsidRPr="00E54BCF">
        <w:t>DUPLIKAT</w:t>
      </w:r>
      <w:r w:rsidR="00DF5CE8">
        <w:t>”</w:t>
      </w:r>
      <w:r w:rsidR="00EB2F82" w:rsidRPr="00E54BCF">
        <w:t xml:space="preserve">. Pod tekstem należy dodać wyrazy </w:t>
      </w:r>
      <w:r w:rsidR="00DF5CE8">
        <w:t>„</w:t>
      </w:r>
      <w:r w:rsidR="00EB2F82" w:rsidRPr="00E54BCF">
        <w:t>oryginał podpisali</w:t>
      </w:r>
      <w:r w:rsidR="00DF5CE8">
        <w:t>”</w:t>
      </w:r>
      <w:r w:rsidR="00EB2F82" w:rsidRPr="00E54BCF">
        <w:t xml:space="preserve"> i wymienić nazwiska osób, które podpisały oryginał zezwolenia, albo stwierdzić nieczytelność podpisów oraz zamieścić datę wydania duplikatu i opatrzyć okrągłą pieczęcią urzędową. Duplikat podpisuje osoba upoważniona przez organ nadzoru.</w:t>
      </w:r>
    </w:p>
    <w:p w:rsidR="00EB2F82" w:rsidRPr="00E54BCF" w:rsidRDefault="00754AF9" w:rsidP="00EB2F82">
      <w:pPr>
        <w:pStyle w:val="USTustnpkodeksu"/>
      </w:pPr>
      <w:r w:rsidRPr="00E54BCF">
        <w:t>4.</w:t>
      </w:r>
      <w:r w:rsidR="00DF5CE8">
        <w:t xml:space="preserve"> </w:t>
      </w:r>
      <w:r w:rsidR="00EB2F82" w:rsidRPr="00E54BCF">
        <w:t>Informację o wydaniu dupli</w:t>
      </w:r>
      <w:r w:rsidR="00757DF6">
        <w:t>katu zezwolenia umieszcza się w</w:t>
      </w:r>
      <w:r w:rsidR="00EB2F82" w:rsidRPr="00E54BCF">
        <w:t xml:space="preserve"> akt</w:t>
      </w:r>
      <w:r w:rsidR="00BC0440">
        <w:t>ach</w:t>
      </w:r>
      <w:r w:rsidR="00EB2F82" w:rsidRPr="00E54BCF">
        <w:t>.</w:t>
      </w:r>
    </w:p>
    <w:p w:rsidR="00EB2F82" w:rsidRPr="00E54BCF" w:rsidRDefault="006062CA" w:rsidP="008546A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020312" w:rsidRPr="00B73590">
        <w:rPr>
          <w:rStyle w:val="Ppogrubienie"/>
        </w:rPr>
        <w:t>39</w:t>
      </w:r>
      <w:r w:rsidR="00EB2F82" w:rsidRPr="00B73590">
        <w:rPr>
          <w:rStyle w:val="Ppogrubienie"/>
        </w:rPr>
        <w:t>.</w:t>
      </w:r>
      <w:r w:rsidR="00DF5CE8">
        <w:t xml:space="preserve"> </w:t>
      </w:r>
      <w:r w:rsidR="00EB2F82" w:rsidRPr="00E54BCF">
        <w:rPr>
          <w:rStyle w:val="Ppogrubienie"/>
          <w:b w:val="0"/>
        </w:rPr>
        <w:t>Broker ubezpieczeniow</w:t>
      </w:r>
      <w:r w:rsidR="00680DF8" w:rsidRPr="00E54BCF">
        <w:rPr>
          <w:rStyle w:val="Ppogrubienie"/>
          <w:b w:val="0"/>
        </w:rPr>
        <w:t>y i broker reasekuracyjny</w:t>
      </w:r>
      <w:r w:rsidR="00EB2F82" w:rsidRPr="00E54BCF">
        <w:t xml:space="preserve"> </w:t>
      </w:r>
      <w:r w:rsidR="00680DF8" w:rsidRPr="00E54BCF">
        <w:t>są obowiązani</w:t>
      </w:r>
      <w:r w:rsidR="00EB2F82" w:rsidRPr="00E54BCF">
        <w:t xml:space="preserve"> informować organ nadzoru o wszystkich zmianach stanu faktycznego i prawnego dotyczących </w:t>
      </w:r>
      <w:r w:rsidR="00680DF8" w:rsidRPr="00E54BCF">
        <w:t>ich</w:t>
      </w:r>
      <w:r w:rsidR="00EB2F82" w:rsidRPr="00E54BCF">
        <w:t xml:space="preserve"> i</w:t>
      </w:r>
      <w:r w:rsidR="009A56ED">
        <w:t> </w:t>
      </w:r>
      <w:r w:rsidR="00EB2F82" w:rsidRPr="00E54BCF">
        <w:t xml:space="preserve">wykonywanej przez </w:t>
      </w:r>
      <w:r w:rsidR="00680DF8" w:rsidRPr="00E54BCF">
        <w:t>nich</w:t>
      </w:r>
      <w:r w:rsidR="00EB2F82" w:rsidRPr="00E54BCF">
        <w:t xml:space="preserve"> działalności w zakresie art. 3</w:t>
      </w:r>
      <w:r w:rsidR="00020312" w:rsidRPr="00E54BCF">
        <w:t>6</w:t>
      </w:r>
      <w:r w:rsidR="00EB2F82" w:rsidRPr="00E54BCF">
        <w:t>, w terminie 7 dni od dnia zaistnienia zmiany.</w:t>
      </w:r>
    </w:p>
    <w:p w:rsidR="00EB2F82" w:rsidRPr="00E54BCF" w:rsidRDefault="006062CA" w:rsidP="00D80DD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EB2F82" w:rsidRPr="00B73590">
        <w:rPr>
          <w:rStyle w:val="Ppogrubienie"/>
        </w:rPr>
        <w:t>4</w:t>
      </w:r>
      <w:r w:rsidR="00020312" w:rsidRPr="00B73590">
        <w:rPr>
          <w:rStyle w:val="Ppogrubienie"/>
        </w:rPr>
        <w:t>0</w:t>
      </w:r>
      <w:r w:rsidR="00EB2F82" w:rsidRPr="00B73590">
        <w:rPr>
          <w:rStyle w:val="Ppogrubienie"/>
        </w:rPr>
        <w:t>.</w:t>
      </w:r>
      <w:r w:rsidR="00DF5CE8">
        <w:t xml:space="preserve"> </w:t>
      </w:r>
      <w:r w:rsidR="00EB2F82" w:rsidRPr="00E54BCF">
        <w:t>Przepisy art. 3</w:t>
      </w:r>
      <w:r w:rsidR="00020312" w:rsidRPr="00E54BCF">
        <w:t>6</w:t>
      </w:r>
      <w:r w:rsidR="00EB2F82" w:rsidRPr="00E54BCF">
        <w:t xml:space="preserve"> ust. 8 i 9 stosuje się odpowiednio do członków zarządu </w:t>
      </w:r>
      <w:r w:rsidR="009775DC">
        <w:t>brokera ubezpieczeniowego oraz brokera reasekuracyjnego będącego osobą prawną.</w:t>
      </w:r>
    </w:p>
    <w:p w:rsidR="00EB2F82" w:rsidRPr="00E54BCF" w:rsidRDefault="006062CA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EB2F82" w:rsidRPr="00B73590">
        <w:rPr>
          <w:rStyle w:val="Ppogrubienie"/>
        </w:rPr>
        <w:t>4</w:t>
      </w:r>
      <w:r w:rsidR="00020312" w:rsidRPr="00B73590">
        <w:rPr>
          <w:rStyle w:val="Ppogrubienie"/>
        </w:rPr>
        <w:t>1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EB2F82" w:rsidRPr="00E54BCF">
        <w:t>Organ nadzoru cofa zezwolenie, w drodze decyzji:</w:t>
      </w:r>
    </w:p>
    <w:p w:rsidR="00EB2F82" w:rsidRPr="00E54BCF" w:rsidRDefault="006062CA" w:rsidP="00923E95">
      <w:pPr>
        <w:pStyle w:val="PKTpunkt"/>
      </w:pPr>
      <w:r w:rsidRPr="00E54BCF">
        <w:t>1)</w:t>
      </w:r>
      <w:r w:rsidRPr="00E54BCF">
        <w:tab/>
      </w:r>
      <w:r w:rsidR="00EB2F82" w:rsidRPr="00E54BCF">
        <w:t xml:space="preserve">jeżeli broker </w:t>
      </w:r>
      <w:r w:rsidR="00680DF8" w:rsidRPr="00E54BCF">
        <w:rPr>
          <w:rStyle w:val="Ppogrubienie"/>
          <w:b w:val="0"/>
        </w:rPr>
        <w:t xml:space="preserve">ubezpieczeniowy </w:t>
      </w:r>
      <w:r w:rsidR="005B42E6" w:rsidRPr="00923E95">
        <w:rPr>
          <w:rStyle w:val="Ppogrubienie"/>
          <w:b w:val="0"/>
        </w:rPr>
        <w:t xml:space="preserve">albo </w:t>
      </w:r>
      <w:r w:rsidR="00680DF8" w:rsidRPr="00E54BCF">
        <w:rPr>
          <w:rStyle w:val="Ppogrubienie"/>
          <w:b w:val="0"/>
        </w:rPr>
        <w:t>broker reasekuracyjny</w:t>
      </w:r>
      <w:r w:rsidR="00680DF8" w:rsidRPr="00E54BCF">
        <w:t xml:space="preserve"> </w:t>
      </w:r>
      <w:r w:rsidR="00EB2F82" w:rsidRPr="00E54BCF">
        <w:t>przesta</w:t>
      </w:r>
      <w:r w:rsidR="00680DF8" w:rsidRPr="00E54BCF">
        <w:t>li</w:t>
      </w:r>
      <w:r w:rsidR="00EB2F82" w:rsidRPr="00E54BCF">
        <w:t xml:space="preserve"> spełniać wymogi niezbędne do wykonywania działalności</w:t>
      </w:r>
      <w:r w:rsidR="004F1D44">
        <w:t xml:space="preserve"> brokerskiej odpowiednio w zakresie ubezpieczeń albo w zakresie reasekuracji</w:t>
      </w:r>
      <w:r w:rsidR="00EB2F82" w:rsidRPr="00E54BCF">
        <w:t>, określone ustawą;</w:t>
      </w:r>
    </w:p>
    <w:p w:rsidR="00EB2F82" w:rsidRPr="00E54BCF" w:rsidRDefault="006062CA" w:rsidP="008546A9">
      <w:pPr>
        <w:pStyle w:val="PKTpunkt"/>
      </w:pPr>
      <w:r w:rsidRPr="00E54BCF">
        <w:t>2)</w:t>
      </w:r>
      <w:r w:rsidRPr="00E54BCF">
        <w:tab/>
      </w:r>
      <w:r w:rsidR="00EB2F82" w:rsidRPr="00E54BCF">
        <w:t>na wniosek brokera.</w:t>
      </w:r>
    </w:p>
    <w:p w:rsidR="00EB2F82" w:rsidRDefault="00754AF9" w:rsidP="008546A9">
      <w:pPr>
        <w:pStyle w:val="USTustnpkodeksu"/>
      </w:pPr>
      <w:r w:rsidRPr="00E54BCF">
        <w:t>2.</w:t>
      </w:r>
      <w:r w:rsidR="00DF5CE8">
        <w:t xml:space="preserve"> </w:t>
      </w:r>
      <w:r w:rsidR="00EB2F82" w:rsidRPr="00E54BCF">
        <w:t xml:space="preserve">Organ nadzoru może cofnąć zezwolenie, jeżeli </w:t>
      </w:r>
      <w:r w:rsidR="00680DF8" w:rsidRPr="00E54BCF">
        <w:t xml:space="preserve">broker </w:t>
      </w:r>
      <w:r w:rsidR="00680DF8" w:rsidRPr="00E54BCF">
        <w:rPr>
          <w:rStyle w:val="Ppogrubienie"/>
          <w:b w:val="0"/>
        </w:rPr>
        <w:t>ubezpieczeniowy i broker reasekuracyjny</w:t>
      </w:r>
      <w:r w:rsidR="00680DF8" w:rsidRPr="00E54BCF">
        <w:t xml:space="preserve"> wykonują</w:t>
      </w:r>
      <w:r w:rsidR="00EB2F82" w:rsidRPr="00E54BCF">
        <w:t xml:space="preserve"> działalność z naruszeniem przepisów </w:t>
      </w:r>
      <w:r w:rsidR="008A1A4C" w:rsidRPr="00E54BCF">
        <w:rPr>
          <w:rStyle w:val="Ppogrubienie"/>
          <w:b w:val="0"/>
        </w:rPr>
        <w:t>ustawy</w:t>
      </w:r>
      <w:r w:rsidR="00EB2F82" w:rsidRPr="00E54BCF">
        <w:t xml:space="preserve"> lub w rażący sposób narusza</w:t>
      </w:r>
      <w:r w:rsidR="001664F9">
        <w:t>ją</w:t>
      </w:r>
      <w:r w:rsidR="00EB2F82" w:rsidRPr="00E54BCF">
        <w:t xml:space="preserve"> interesy zleceniodawcy.</w:t>
      </w:r>
    </w:p>
    <w:p w:rsidR="00E01862" w:rsidRPr="00026804" w:rsidRDefault="00E01862" w:rsidP="009A56ED">
      <w:pPr>
        <w:pStyle w:val="USTustnpkodeksu"/>
        <w:rPr>
          <w:rStyle w:val="Ppogrubienie"/>
        </w:rPr>
      </w:pPr>
      <w:r>
        <w:t>3. Podmiot, któremu cofnięto zezwolenia z przyczyn określonych w ust. 2, przez</w:t>
      </w:r>
      <w:r w:rsidRPr="00E54BCF">
        <w:t xml:space="preserve"> 3 lat</w:t>
      </w:r>
      <w:r>
        <w:t>a</w:t>
      </w:r>
      <w:r w:rsidRPr="00E54BCF">
        <w:t xml:space="preserve"> od dnia cofnięcia zezwolenia</w:t>
      </w:r>
      <w:r>
        <w:t xml:space="preserve"> nie może ubiegać się</w:t>
      </w:r>
      <w:r w:rsidRPr="004B2EB1">
        <w:t xml:space="preserve"> </w:t>
      </w:r>
      <w:r w:rsidRPr="00E54BCF">
        <w:t xml:space="preserve">o ponowne wydanie </w:t>
      </w:r>
      <w:r>
        <w:t xml:space="preserve">takiego </w:t>
      </w:r>
      <w:r w:rsidRPr="00E54BCF">
        <w:t>zezwolenia</w:t>
      </w:r>
      <w:r w:rsidRPr="00C1622C">
        <w:rPr>
          <w:rStyle w:val="Ppogrubienie"/>
          <w:b w:val="0"/>
        </w:rPr>
        <w:t>.</w:t>
      </w:r>
    </w:p>
    <w:p w:rsidR="00E01862" w:rsidRDefault="00E01862" w:rsidP="00B73590">
      <w:pPr>
        <w:pStyle w:val="USTustnpkodeksu"/>
        <w:keepNext/>
      </w:pPr>
      <w:r>
        <w:t>4. W przypadku gdy z</w:t>
      </w:r>
      <w:r w:rsidR="00DF5CE8">
        <w:t xml:space="preserve"> </w:t>
      </w:r>
      <w:r>
        <w:t>przyczyn określonych w ust. 2 cofnięto zezwolenie:</w:t>
      </w:r>
    </w:p>
    <w:p w:rsidR="00E01862" w:rsidRPr="003B2CAD" w:rsidRDefault="00A9630F" w:rsidP="003B2CAD">
      <w:pPr>
        <w:pStyle w:val="PKTpunkt"/>
        <w:rPr>
          <w:rStyle w:val="Ppogrubienie"/>
          <w:b w:val="0"/>
        </w:rPr>
      </w:pPr>
      <w:r>
        <w:t>1)</w:t>
      </w:r>
      <w:r w:rsidR="00E01862">
        <w:tab/>
        <w:t xml:space="preserve">osobie fizycznej </w:t>
      </w:r>
      <w:r w:rsidR="00065D6A" w:rsidRPr="00065D6A">
        <w:t>‒</w:t>
      </w:r>
      <w:r w:rsidR="00E01862">
        <w:t xml:space="preserve"> nie może ona, w okresie, o którym mowa w ust. 3, </w:t>
      </w:r>
      <w:r w:rsidR="00E01862" w:rsidRPr="00E54BCF">
        <w:t xml:space="preserve">być członkiem organów zarządzających lub nadzorczych osoby prawnej prowadzącej działalność brokerską w zakresie ubezpieczeń lub </w:t>
      </w:r>
      <w:r w:rsidR="00965E4A" w:rsidRPr="00E54BCF">
        <w:t xml:space="preserve">w zakresie </w:t>
      </w:r>
      <w:r w:rsidR="00E01862" w:rsidRPr="00E54BCF">
        <w:t>reasekuracji</w:t>
      </w:r>
      <w:r w:rsidR="00AC1F62" w:rsidRPr="003B2CAD">
        <w:rPr>
          <w:rStyle w:val="Ppogrubienie"/>
          <w:b w:val="0"/>
        </w:rPr>
        <w:t xml:space="preserve"> </w:t>
      </w:r>
      <w:r w:rsidR="00E01862" w:rsidRPr="003B2CAD">
        <w:rPr>
          <w:rStyle w:val="Ppogrubienie"/>
          <w:b w:val="0"/>
        </w:rPr>
        <w:t xml:space="preserve">ani osoby prawnej </w:t>
      </w:r>
      <w:r w:rsidR="00E01862" w:rsidRPr="003B2CAD">
        <w:rPr>
          <w:rStyle w:val="Ppogrubienie"/>
          <w:b w:val="0"/>
        </w:rPr>
        <w:lastRenderedPageBreak/>
        <w:t xml:space="preserve">ubiegającej się o zezwolenie na wykonywanie działalności brokerskiej w zakresie ubezpieczeń lub </w:t>
      </w:r>
      <w:r w:rsidR="003B2CAD" w:rsidRPr="003B2CAD">
        <w:t xml:space="preserve">w zakresie </w:t>
      </w:r>
      <w:r w:rsidR="00E01862" w:rsidRPr="003B2CAD">
        <w:rPr>
          <w:rStyle w:val="Ppogrubienie"/>
          <w:b w:val="0"/>
        </w:rPr>
        <w:t>reasekuracji;</w:t>
      </w:r>
    </w:p>
    <w:p w:rsidR="00E01862" w:rsidRPr="00E54BCF" w:rsidRDefault="00A9630F" w:rsidP="00E01862">
      <w:pPr>
        <w:pStyle w:val="PKTpunkt"/>
      </w:pPr>
      <w:r>
        <w:t>2)</w:t>
      </w:r>
      <w:r w:rsidR="00E01862">
        <w:tab/>
        <w:t xml:space="preserve">osobie prawnej </w:t>
      </w:r>
      <w:r w:rsidR="00065D6A" w:rsidRPr="00065D6A">
        <w:t>‒</w:t>
      </w:r>
      <w:r w:rsidR="00E01862">
        <w:t xml:space="preserve"> członek organów zarządzających lub nadzorczych</w:t>
      </w:r>
      <w:r w:rsidR="00DF5CE8">
        <w:t xml:space="preserve"> </w:t>
      </w:r>
      <w:r w:rsidR="00E01862">
        <w:t xml:space="preserve">takiej osoby prawnej nie może, w okresie, o którym mowa w ust. 3, </w:t>
      </w:r>
      <w:r w:rsidR="00E01862" w:rsidRPr="00E54BCF">
        <w:t>być członkiem organów zarządzających lub nadzorczych osoby prawnej prowadzącej działalność brokerską w</w:t>
      </w:r>
      <w:r w:rsidR="009A56ED">
        <w:t> </w:t>
      </w:r>
      <w:r w:rsidR="00E01862" w:rsidRPr="00E54BCF">
        <w:t xml:space="preserve">zakresie ubezpieczeń lub </w:t>
      </w:r>
      <w:r w:rsidR="003B2CAD" w:rsidRPr="00E54BCF">
        <w:t xml:space="preserve">w zakresie </w:t>
      </w:r>
      <w:r w:rsidR="00E01862" w:rsidRPr="00E54BCF">
        <w:t>reasekurac</w:t>
      </w:r>
      <w:r w:rsidR="00E01862">
        <w:t xml:space="preserve">ji albo </w:t>
      </w:r>
      <w:r w:rsidR="00AC1F62">
        <w:t xml:space="preserve">osoby prawnej </w:t>
      </w:r>
      <w:r w:rsidR="00E01862">
        <w:t>ubiegającej się o zezwolenie na wykonywanie działalności brokerskiej w zakresie ubezpieczeń lub reasekuracji ani ubiegać się o zezwolenie na wykonywanie takiej działalności.</w:t>
      </w:r>
    </w:p>
    <w:p w:rsidR="00EB2F82" w:rsidRPr="00E54BCF" w:rsidRDefault="00E01862" w:rsidP="008546A9">
      <w:pPr>
        <w:pStyle w:val="USTustnpkodeksu"/>
      </w:pPr>
      <w:r>
        <w:t>5.</w:t>
      </w:r>
      <w:r w:rsidR="00DF5CE8">
        <w:t xml:space="preserve"> </w:t>
      </w:r>
      <w:r w:rsidR="00EB2F82" w:rsidRPr="00E54BCF">
        <w:t xml:space="preserve">Zezwolenie wygasa z chwilą śmierci </w:t>
      </w:r>
      <w:r w:rsidR="00680DF8" w:rsidRPr="00E54BCF">
        <w:t xml:space="preserve">brokera </w:t>
      </w:r>
      <w:r w:rsidR="00680DF8" w:rsidRPr="00E54BCF">
        <w:rPr>
          <w:rStyle w:val="Ppogrubienie"/>
          <w:b w:val="0"/>
        </w:rPr>
        <w:t>ubezpieczeniowego lub brokera reasekuracyjnego</w:t>
      </w:r>
      <w:r w:rsidR="00EB2F82" w:rsidRPr="00E54BCF">
        <w:t xml:space="preserve"> lub z chwilą wykreślenia go z rejestru przedsiębiorców lub ewidencji działalności gospodarczej.</w:t>
      </w:r>
    </w:p>
    <w:p w:rsidR="00EB2F82" w:rsidRPr="00E54BCF" w:rsidRDefault="006062CA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EB2F82" w:rsidRPr="00B73590">
        <w:rPr>
          <w:rStyle w:val="Ppogrubienie"/>
        </w:rPr>
        <w:t>4</w:t>
      </w:r>
      <w:r w:rsidR="00020312" w:rsidRPr="00B73590">
        <w:rPr>
          <w:rStyle w:val="Ppogrubienie"/>
        </w:rPr>
        <w:t>2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8C3EE5">
        <w:t xml:space="preserve">W skład </w:t>
      </w:r>
      <w:r w:rsidR="00C225F0" w:rsidRPr="00E54BCF">
        <w:t>Komisj</w:t>
      </w:r>
      <w:r w:rsidR="008C3EE5">
        <w:t>i</w:t>
      </w:r>
      <w:r w:rsidR="00C225F0" w:rsidRPr="00E54BCF">
        <w:t xml:space="preserve"> Egzaminacyjn</w:t>
      </w:r>
      <w:r w:rsidR="008C3EE5">
        <w:t>ej</w:t>
      </w:r>
      <w:r w:rsidR="00C225F0" w:rsidRPr="00E54BCF">
        <w:t xml:space="preserve"> </w:t>
      </w:r>
      <w:r w:rsidR="00EB2F82" w:rsidRPr="00E54BCF">
        <w:t>dla Brokerów Ubezpieczeniowych i</w:t>
      </w:r>
      <w:r w:rsidR="009A56ED">
        <w:t> </w:t>
      </w:r>
      <w:r w:rsidR="00EB2F82" w:rsidRPr="00E54BCF">
        <w:t xml:space="preserve">Reasekuracyjnych, </w:t>
      </w:r>
      <w:r w:rsidR="00C225F0" w:rsidRPr="00E54BCF">
        <w:t>zwan</w:t>
      </w:r>
      <w:r w:rsidR="008C3EE5">
        <w:t>ej</w:t>
      </w:r>
      <w:r w:rsidR="00C225F0" w:rsidRPr="00E54BCF">
        <w:t xml:space="preserve"> </w:t>
      </w:r>
      <w:r w:rsidR="00EB2F82" w:rsidRPr="00E54BCF">
        <w:t xml:space="preserve">dalej </w:t>
      </w:r>
      <w:r w:rsidR="00DF5CE8">
        <w:t>„</w:t>
      </w:r>
      <w:r w:rsidR="00EB2F82" w:rsidRPr="00E54BCF">
        <w:t>Komisją</w:t>
      </w:r>
      <w:r w:rsidR="00DF5CE8">
        <w:t>”</w:t>
      </w:r>
      <w:r w:rsidR="00EB2F82" w:rsidRPr="00E54BCF">
        <w:t xml:space="preserve">, </w:t>
      </w:r>
      <w:r w:rsidR="008C3EE5">
        <w:t>wchodzą</w:t>
      </w:r>
      <w:r w:rsidR="00EB2F82" w:rsidRPr="00E54BCF">
        <w:t>:</w:t>
      </w:r>
    </w:p>
    <w:p w:rsidR="00EB2F82" w:rsidRPr="00E54BCF" w:rsidRDefault="006062CA" w:rsidP="00EB2F82">
      <w:pPr>
        <w:pStyle w:val="PKTpunkt"/>
      </w:pPr>
      <w:r w:rsidRPr="00E54BCF">
        <w:t>1)</w:t>
      </w:r>
      <w:r w:rsidRPr="00E54BCF">
        <w:tab/>
      </w:r>
      <w:r w:rsidR="00EB2F82" w:rsidRPr="00E54BCF">
        <w:t>przewodniczący;</w:t>
      </w:r>
    </w:p>
    <w:p w:rsidR="00EB2F82" w:rsidRPr="00E54BCF" w:rsidRDefault="006062CA" w:rsidP="00EB2F82">
      <w:pPr>
        <w:pStyle w:val="PKTpunkt"/>
      </w:pPr>
      <w:r w:rsidRPr="00E54BCF">
        <w:t>2)</w:t>
      </w:r>
      <w:r w:rsidRPr="00E54BCF">
        <w:tab/>
      </w:r>
      <w:r w:rsidR="00EB2F82" w:rsidRPr="00E54BCF">
        <w:t>zastępca przewodniczącego;</w:t>
      </w:r>
    </w:p>
    <w:p w:rsidR="00EB2F82" w:rsidRPr="00E54BCF" w:rsidRDefault="006062CA" w:rsidP="00EB2F82">
      <w:pPr>
        <w:pStyle w:val="PKTpunkt"/>
      </w:pPr>
      <w:r w:rsidRPr="00E54BCF">
        <w:t>3)</w:t>
      </w:r>
      <w:r w:rsidRPr="00E54BCF">
        <w:tab/>
      </w:r>
      <w:r w:rsidR="00EB2F82" w:rsidRPr="00E54BCF">
        <w:t>sekretarz;</w:t>
      </w:r>
    </w:p>
    <w:p w:rsidR="00EB2F82" w:rsidRPr="00E54BCF" w:rsidRDefault="006062CA" w:rsidP="00EB2F82">
      <w:pPr>
        <w:pStyle w:val="PKTpunkt"/>
      </w:pPr>
      <w:r w:rsidRPr="00E54BCF">
        <w:t>4)</w:t>
      </w:r>
      <w:r w:rsidRPr="00E54BCF">
        <w:tab/>
      </w:r>
      <w:r w:rsidR="00EB2F82" w:rsidRPr="00E54BCF">
        <w:t>dwóch członków.</w:t>
      </w:r>
    </w:p>
    <w:p w:rsidR="00EB2F82" w:rsidRPr="00E54BCF" w:rsidRDefault="00EB2F82" w:rsidP="00EB2F82">
      <w:pPr>
        <w:pStyle w:val="USTustnpkodeksu"/>
      </w:pPr>
      <w:r w:rsidRPr="00E54BCF">
        <w:t>2.</w:t>
      </w:r>
      <w:r w:rsidR="00DF5CE8">
        <w:t xml:space="preserve"> </w:t>
      </w:r>
      <w:r w:rsidRPr="00E54BCF">
        <w:t>Osoby wchodzące w skład Komisji powinny posiadać wyższe wykształcenie oraz wyróżniać się wysokim poziomem wiedzy z dziedziny ubezpieczeń osobowych i</w:t>
      </w:r>
      <w:r w:rsidR="009A56ED">
        <w:t> </w:t>
      </w:r>
      <w:r w:rsidRPr="00E54BCF">
        <w:t>majątkowych.</w:t>
      </w:r>
    </w:p>
    <w:p w:rsidR="00EB2F82" w:rsidRPr="00E54BCF" w:rsidRDefault="00754AF9" w:rsidP="00EB2F82">
      <w:pPr>
        <w:pStyle w:val="USTustnpkodeksu"/>
      </w:pPr>
      <w:r w:rsidRPr="00E54BCF">
        <w:t>3.</w:t>
      </w:r>
      <w:r w:rsidR="00DF5CE8">
        <w:t xml:space="preserve"> </w:t>
      </w:r>
      <w:r w:rsidR="00EB2F82" w:rsidRPr="00E54BCF">
        <w:t>Osoby wchodzące w skład Komisji powołuje i odwołuje minister właściwy do spraw instytucji finansowych na wniosek organu nadzoru.</w:t>
      </w:r>
    </w:p>
    <w:p w:rsidR="00EB2F82" w:rsidRPr="00E54BCF" w:rsidRDefault="00754AF9" w:rsidP="00EB2F82">
      <w:pPr>
        <w:pStyle w:val="USTustnpkodeksu"/>
      </w:pPr>
      <w:r w:rsidRPr="00E54BCF">
        <w:t>4.</w:t>
      </w:r>
      <w:r w:rsidR="00DF5CE8">
        <w:t xml:space="preserve"> </w:t>
      </w:r>
      <w:r w:rsidR="00EB2F82" w:rsidRPr="00E54BCF">
        <w:t>Osobom wchodzącym w skład Komisji przysługuje wynagrodzenie za udział w</w:t>
      </w:r>
      <w:r w:rsidR="009A56ED">
        <w:t> </w:t>
      </w:r>
      <w:r w:rsidR="00EB2F82" w:rsidRPr="00E54BCF">
        <w:t>egzaminie, opracowanie pytań testowych, przygotowanie testów egzaminacyjnych oraz udział w posiedzeniu Komisji.</w:t>
      </w:r>
    </w:p>
    <w:p w:rsidR="00EB2F82" w:rsidRPr="00E54BCF" w:rsidRDefault="00754AF9" w:rsidP="00EB2F82">
      <w:pPr>
        <w:pStyle w:val="USTustnpkodeksu"/>
      </w:pPr>
      <w:r w:rsidRPr="00E54BCF">
        <w:t>5.</w:t>
      </w:r>
      <w:r w:rsidR="00DF5CE8">
        <w:t xml:space="preserve"> </w:t>
      </w:r>
      <w:r w:rsidR="00EB2F82" w:rsidRPr="00E54BCF">
        <w:t>W pracach Komisji może brać udział dwóch obserwatorów wyłonionych wspólnie przez ogólnopolskie organizacje brokerów.</w:t>
      </w:r>
    </w:p>
    <w:p w:rsidR="00EB2F82" w:rsidRPr="00E54BCF" w:rsidRDefault="00754AF9" w:rsidP="00EB2F82">
      <w:pPr>
        <w:pStyle w:val="USTustnpkodeksu"/>
      </w:pPr>
      <w:r w:rsidRPr="00E54BCF">
        <w:t>6.</w:t>
      </w:r>
      <w:r w:rsidR="00DF5CE8">
        <w:t xml:space="preserve"> </w:t>
      </w:r>
      <w:r w:rsidR="00EB2F82" w:rsidRPr="00E54BCF">
        <w:t>Osoba przystępująca do egzaminu ponosi opłatę egzaminacyjną.</w:t>
      </w:r>
    </w:p>
    <w:p w:rsidR="00EB2F82" w:rsidRPr="00E54BCF" w:rsidRDefault="00754AF9" w:rsidP="00B73590">
      <w:pPr>
        <w:pStyle w:val="USTustnpkodeksu"/>
        <w:keepNext/>
      </w:pPr>
      <w:r w:rsidRPr="00E54BCF">
        <w:t>7.</w:t>
      </w:r>
      <w:r w:rsidR="00DF5CE8">
        <w:t xml:space="preserve"> </w:t>
      </w:r>
      <w:r w:rsidR="00EB2F82" w:rsidRPr="00E54BCF">
        <w:t>Minister właściwy do spraw instytucji finansowych określi, w drodze rozporządzenia:</w:t>
      </w:r>
    </w:p>
    <w:p w:rsidR="00EB2F82" w:rsidRPr="00E54BCF" w:rsidRDefault="006062CA" w:rsidP="00EB2F82">
      <w:pPr>
        <w:pStyle w:val="PKTpunkt"/>
      </w:pPr>
      <w:r w:rsidRPr="00E54BCF">
        <w:t>1)</w:t>
      </w:r>
      <w:r w:rsidRPr="00E54BCF">
        <w:tab/>
      </w:r>
      <w:r w:rsidR="00EB2F82" w:rsidRPr="00E54BCF">
        <w:t>regulamin działania Komisji;</w:t>
      </w:r>
    </w:p>
    <w:p w:rsidR="00EB2F82" w:rsidRPr="00E54BCF" w:rsidRDefault="006062CA" w:rsidP="00EB2F82">
      <w:pPr>
        <w:pStyle w:val="PKTpunkt"/>
      </w:pPr>
      <w:r w:rsidRPr="00E54BCF">
        <w:t>2)</w:t>
      </w:r>
      <w:r w:rsidRPr="00E54BCF">
        <w:tab/>
      </w:r>
      <w:r w:rsidR="00EB2F82" w:rsidRPr="00E54BCF">
        <w:t>wysokość wynagrodzenia dla osób wchodzących w skład Komisji;</w:t>
      </w:r>
    </w:p>
    <w:p w:rsidR="00EB2F82" w:rsidRPr="00E54BCF" w:rsidRDefault="006062CA" w:rsidP="00EB2F82">
      <w:pPr>
        <w:pStyle w:val="PKTpunkt"/>
      </w:pPr>
      <w:r w:rsidRPr="00E54BCF">
        <w:t>3)</w:t>
      </w:r>
      <w:r w:rsidRPr="00E54BCF">
        <w:tab/>
      </w:r>
      <w:r w:rsidR="00EB2F82" w:rsidRPr="00E54BCF">
        <w:t>sposób przeprowadzania egzaminu, w tym terminy przyjmowania zgłoszeń;</w:t>
      </w:r>
    </w:p>
    <w:p w:rsidR="00EB2F82" w:rsidRPr="00E54BCF" w:rsidRDefault="006062CA" w:rsidP="00EB2F82">
      <w:pPr>
        <w:pStyle w:val="PKTpunkt"/>
      </w:pPr>
      <w:r w:rsidRPr="00E54BCF">
        <w:t>4)</w:t>
      </w:r>
      <w:r w:rsidRPr="00E54BCF">
        <w:tab/>
      </w:r>
      <w:r w:rsidR="00EB2F82" w:rsidRPr="00E54BCF">
        <w:t>zakres obowiązujących tematów egzaminu;</w:t>
      </w:r>
    </w:p>
    <w:p w:rsidR="00EB2F82" w:rsidRPr="00E54BCF" w:rsidRDefault="006062CA" w:rsidP="00D80DDB">
      <w:pPr>
        <w:pStyle w:val="PKTpunkt"/>
      </w:pPr>
      <w:r w:rsidRPr="00E54BCF">
        <w:lastRenderedPageBreak/>
        <w:t>5)</w:t>
      </w:r>
      <w:r w:rsidRPr="00E54BCF">
        <w:tab/>
      </w:r>
      <w:r w:rsidR="00EB2F82" w:rsidRPr="00E54BCF">
        <w:t>sposób i tryb uznawania studiów wyższych zgodnie z art. 3</w:t>
      </w:r>
      <w:r w:rsidR="00020312" w:rsidRPr="00E54BCF">
        <w:t>6</w:t>
      </w:r>
      <w:r w:rsidR="00EB2F82" w:rsidRPr="00E54BCF">
        <w:t xml:space="preserve"> ust. 10;</w:t>
      </w:r>
    </w:p>
    <w:p w:rsidR="00EB2F82" w:rsidRPr="00E54BCF" w:rsidRDefault="006062CA" w:rsidP="00EB2F82">
      <w:pPr>
        <w:pStyle w:val="PKTpunkt"/>
      </w:pPr>
      <w:r w:rsidRPr="00E54BCF">
        <w:t>6)</w:t>
      </w:r>
      <w:r w:rsidRPr="00E54BCF">
        <w:tab/>
      </w:r>
      <w:r w:rsidR="00EB2F82" w:rsidRPr="00E54BCF">
        <w:t>sposób i tryb zwalniania z egzaminu;</w:t>
      </w:r>
    </w:p>
    <w:p w:rsidR="00EB2F82" w:rsidRPr="00E54BCF" w:rsidRDefault="006062CA" w:rsidP="00EB2F82">
      <w:pPr>
        <w:pStyle w:val="PKTpunkt"/>
      </w:pPr>
      <w:r w:rsidRPr="00E54BCF">
        <w:t>7)</w:t>
      </w:r>
      <w:r w:rsidRPr="00E54BCF">
        <w:tab/>
      </w:r>
      <w:r w:rsidR="00EB2F82" w:rsidRPr="00E54BCF">
        <w:t>wysokość opłaty egzaminacyjnej i sposób jej uiszczania.</w:t>
      </w:r>
    </w:p>
    <w:p w:rsidR="00EB2F82" w:rsidRPr="00E54BCF" w:rsidRDefault="00754AF9" w:rsidP="00B73590">
      <w:pPr>
        <w:pStyle w:val="USTustnpkodeksu"/>
        <w:keepNext/>
      </w:pPr>
      <w:r w:rsidRPr="00E54BCF">
        <w:t>8.</w:t>
      </w:r>
      <w:r w:rsidR="00DF5CE8">
        <w:t xml:space="preserve"> </w:t>
      </w:r>
      <w:r w:rsidR="00EB2F82" w:rsidRPr="00E54BCF">
        <w:t>Minister właściwy do spraw instytucji finansowych, wydając rozporządzenie, o</w:t>
      </w:r>
      <w:r w:rsidR="009A56ED">
        <w:t> </w:t>
      </w:r>
      <w:r w:rsidR="00EB2F82" w:rsidRPr="00E54BCF">
        <w:t>którym mowa w ust. 7, uwzględni:</w:t>
      </w:r>
    </w:p>
    <w:p w:rsidR="00EB2F82" w:rsidRPr="00E54BCF" w:rsidRDefault="006062CA" w:rsidP="00EB2F82">
      <w:pPr>
        <w:pStyle w:val="PKTpunkt"/>
      </w:pPr>
      <w:r w:rsidRPr="00E54BCF">
        <w:t>1)</w:t>
      </w:r>
      <w:r w:rsidRPr="00E54BCF">
        <w:tab/>
      </w:r>
      <w:r w:rsidR="00EB2F82" w:rsidRPr="00E54BCF">
        <w:t>konieczność zapewnienia odpowiedniego sprawdzianu wiedzy kandydatów i sprawnego przeprowadzenia egzaminu oraz działania Komisji w sposób sprawny i skuteczny;</w:t>
      </w:r>
    </w:p>
    <w:p w:rsidR="00EB2F82" w:rsidRPr="00E54BCF" w:rsidRDefault="006062CA" w:rsidP="00B73590">
      <w:pPr>
        <w:pStyle w:val="PKTpunkt"/>
        <w:keepNext/>
      </w:pPr>
      <w:r w:rsidRPr="00E54BCF">
        <w:t>2)</w:t>
      </w:r>
      <w:r w:rsidRPr="00E54BCF">
        <w:tab/>
      </w:r>
      <w:r w:rsidR="00EB2F82" w:rsidRPr="00E54BCF">
        <w:t>aby wysokość wynagrodzenia dla osób wchodzących w skład Komisji, mając na uwadze nakład ich pracy i zakres obowiązków, nie była wyższa niż:</w:t>
      </w:r>
    </w:p>
    <w:p w:rsidR="00EB2F82" w:rsidRPr="00E54BCF" w:rsidRDefault="006062CA" w:rsidP="00EB2F82">
      <w:pPr>
        <w:pStyle w:val="LITlitera"/>
      </w:pPr>
      <w:r w:rsidRPr="00E54BCF">
        <w:t>a)</w:t>
      </w:r>
      <w:r w:rsidRPr="00E54BCF">
        <w:tab/>
      </w:r>
      <w:r w:rsidR="00EB2F82" w:rsidRPr="00E54BCF">
        <w:t>50% przeciętnego wynagrodzenia w gospodarce narodowej w roku poprzedzającym przeprowadzenie egzaminu, ogłaszanego przez Prezesa Głównego Urzędu Statystycznego na podstawie art. 20 pkt 1 lit. a ustawy z dnia 17 grudnia 1998 r. o emeryturach i rentach z Funduszu Ubezpieczeń Społecznych (</w:t>
      </w:r>
      <w:r w:rsidR="00646201" w:rsidRPr="00E54BCF">
        <w:t>Dz. U. z</w:t>
      </w:r>
      <w:r w:rsidR="009A56ED">
        <w:t> </w:t>
      </w:r>
      <w:r w:rsidR="00646201" w:rsidRPr="00E54BCF">
        <w:t>201</w:t>
      </w:r>
      <w:r w:rsidR="00553EAA">
        <w:t>7</w:t>
      </w:r>
      <w:r w:rsidR="00646201" w:rsidRPr="00E54BCF">
        <w:t xml:space="preserve"> r. poz. </w:t>
      </w:r>
      <w:r w:rsidR="00553EAA">
        <w:t>1383 i 1386</w:t>
      </w:r>
      <w:r w:rsidR="00EB2F82" w:rsidRPr="00E54BCF">
        <w:t xml:space="preserve">), zwanego dalej </w:t>
      </w:r>
      <w:r w:rsidR="00DF5CE8">
        <w:t>„</w:t>
      </w:r>
      <w:r w:rsidR="00EB2F82" w:rsidRPr="00E54BCF">
        <w:t>przeciętnym wynagrodzeniem</w:t>
      </w:r>
      <w:r w:rsidR="00DF5CE8">
        <w:t>”</w:t>
      </w:r>
      <w:r w:rsidR="00903700">
        <w:t xml:space="preserve"> </w:t>
      </w:r>
      <w:r w:rsidR="00065D6A" w:rsidRPr="00065D6A">
        <w:t>‒</w:t>
      </w:r>
      <w:r w:rsidR="00EB2F82" w:rsidRPr="00E54BCF">
        <w:t xml:space="preserve"> za udział w egzaminie,</w:t>
      </w:r>
    </w:p>
    <w:p w:rsidR="00EB2F82" w:rsidRPr="00E54BCF" w:rsidRDefault="006062CA" w:rsidP="00EB2F82">
      <w:pPr>
        <w:pStyle w:val="LITlitera"/>
      </w:pPr>
      <w:r w:rsidRPr="00E54BCF">
        <w:t>b)</w:t>
      </w:r>
      <w:r w:rsidRPr="00E54BCF">
        <w:tab/>
      </w:r>
      <w:r w:rsidR="00EB2F82" w:rsidRPr="00E54BCF">
        <w:t xml:space="preserve">10% przeciętnego wynagrodzenia </w:t>
      </w:r>
      <w:r w:rsidR="00065D6A" w:rsidRPr="00065D6A">
        <w:t>‒</w:t>
      </w:r>
      <w:r w:rsidR="00903700">
        <w:t xml:space="preserve"> </w:t>
      </w:r>
      <w:r w:rsidR="00EB2F82" w:rsidRPr="00E54BCF">
        <w:t>za udział w posiedzeniu Komisji oraz za przygotowanie testów egzaminacyjnych,</w:t>
      </w:r>
    </w:p>
    <w:p w:rsidR="00EB2F82" w:rsidRPr="00E54BCF" w:rsidRDefault="006062CA" w:rsidP="00EB2F82">
      <w:pPr>
        <w:pStyle w:val="LITlitera"/>
      </w:pPr>
      <w:r w:rsidRPr="00E54BCF">
        <w:t>c)</w:t>
      </w:r>
      <w:r w:rsidRPr="00E54BCF">
        <w:tab/>
      </w:r>
      <w:r w:rsidR="00EB2F82" w:rsidRPr="00E54BCF">
        <w:t xml:space="preserve">2% przeciętnego wynagrodzenia </w:t>
      </w:r>
      <w:r w:rsidR="00065D6A" w:rsidRPr="00065D6A">
        <w:t>‒</w:t>
      </w:r>
      <w:r w:rsidR="00903700">
        <w:t xml:space="preserve"> </w:t>
      </w:r>
      <w:r w:rsidR="00EB2F82" w:rsidRPr="00E54BCF">
        <w:t>za opracowanie pytania testowego;</w:t>
      </w:r>
    </w:p>
    <w:p w:rsidR="00EB2F82" w:rsidRPr="00E54BCF" w:rsidRDefault="006062CA" w:rsidP="00EB2F82">
      <w:pPr>
        <w:pStyle w:val="PKTpunkt"/>
      </w:pPr>
      <w:r w:rsidRPr="00E54BCF">
        <w:t>3)</w:t>
      </w:r>
      <w:r w:rsidRPr="00E54BCF">
        <w:tab/>
      </w:r>
      <w:r w:rsidR="00EB2F82" w:rsidRPr="00E54BCF">
        <w:t>aby wysokość opłaty egzaminacyjnej nie była wyższa niż 20% przeciętnego wynagrodzenia;</w:t>
      </w:r>
    </w:p>
    <w:p w:rsidR="00EB2F82" w:rsidRPr="00E54BCF" w:rsidRDefault="006062CA" w:rsidP="00EB2F82">
      <w:pPr>
        <w:pStyle w:val="PKTpunkt"/>
      </w:pPr>
      <w:r w:rsidRPr="00E54BCF">
        <w:t>4)</w:t>
      </w:r>
      <w:r w:rsidRPr="00E54BCF">
        <w:tab/>
      </w:r>
      <w:r w:rsidR="00EB2F82" w:rsidRPr="00E54BCF">
        <w:t>konieczność przeprowadzania egzaminu nie rzadziej niż dwa razy w roku;</w:t>
      </w:r>
    </w:p>
    <w:p w:rsidR="00EB2F82" w:rsidRPr="00E54BCF" w:rsidRDefault="006062CA" w:rsidP="00D80DDB">
      <w:pPr>
        <w:pStyle w:val="PKTpunkt"/>
      </w:pPr>
      <w:r w:rsidRPr="00E54BCF">
        <w:t>5)</w:t>
      </w:r>
      <w:r w:rsidRPr="00E54BCF">
        <w:tab/>
      </w:r>
      <w:r w:rsidR="00EB2F82" w:rsidRPr="00E54BCF">
        <w:t>możliwość weryfikacji przez Komisję uznania studiów wyższych, o którym mowa w</w:t>
      </w:r>
      <w:r w:rsidR="009A56ED">
        <w:t> </w:t>
      </w:r>
      <w:r w:rsidR="00EB2F82" w:rsidRPr="00E54BCF">
        <w:t>art.</w:t>
      </w:r>
      <w:r w:rsidR="009A56ED">
        <w:t> </w:t>
      </w:r>
      <w:r w:rsidR="00EB2F82" w:rsidRPr="00E54BCF">
        <w:t>3</w:t>
      </w:r>
      <w:r w:rsidR="00020312" w:rsidRPr="00E54BCF">
        <w:t>6</w:t>
      </w:r>
      <w:r w:rsidR="00EB2F82" w:rsidRPr="00E54BCF">
        <w:t xml:space="preserve"> ust. 10.</w:t>
      </w:r>
    </w:p>
    <w:p w:rsidR="00EB2F82" w:rsidRPr="00E54BCF" w:rsidRDefault="00EB2F82" w:rsidP="00EB2F82">
      <w:pPr>
        <w:pStyle w:val="ROZDZODDZOZNoznaczenierozdziauluboddziau"/>
      </w:pPr>
      <w:r w:rsidRPr="00E54BCF">
        <w:t>Rozdział</w:t>
      </w:r>
      <w:r w:rsidR="00DF5CE8">
        <w:t xml:space="preserve"> </w:t>
      </w:r>
      <w:r w:rsidRPr="00E54BCF">
        <w:t>4</w:t>
      </w:r>
    </w:p>
    <w:p w:rsidR="00EB2F82" w:rsidRPr="00E54BCF" w:rsidRDefault="00EB2F82" w:rsidP="00B73590">
      <w:pPr>
        <w:pStyle w:val="ROZDZODDZPRZEDMprzedmiotregulacjirozdziauluboddziau"/>
      </w:pPr>
      <w:r w:rsidRPr="00E54BCF">
        <w:t xml:space="preserve">Prawo przedsiębiorczości i swoboda świadczenia usług w zakresie wykonywania </w:t>
      </w:r>
      <w:r w:rsidR="00783A29" w:rsidRPr="00E54BCF">
        <w:t>działalności</w:t>
      </w:r>
      <w:r w:rsidR="00317197" w:rsidRPr="00E54BCF">
        <w:t xml:space="preserve"> agencyjn</w:t>
      </w:r>
      <w:r w:rsidR="00783A29" w:rsidRPr="00E54BCF">
        <w:t>ej</w:t>
      </w:r>
      <w:r w:rsidRPr="00E54BCF">
        <w:t xml:space="preserve"> i </w:t>
      </w:r>
      <w:r w:rsidR="00783A29" w:rsidRPr="00E54BCF">
        <w:t>działalności</w:t>
      </w:r>
      <w:r w:rsidRPr="00E54BCF">
        <w:t xml:space="preserve"> brokerski</w:t>
      </w:r>
      <w:r w:rsidR="00783A29" w:rsidRPr="00E54BCF">
        <w:t>ej</w:t>
      </w:r>
    </w:p>
    <w:p w:rsidR="00EB2F82" w:rsidRPr="00E54BCF" w:rsidRDefault="00754AF9" w:rsidP="001352BA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EB2F82" w:rsidRPr="00B73590">
        <w:rPr>
          <w:rStyle w:val="Ppogrubienie"/>
        </w:rPr>
        <w:t>4</w:t>
      </w:r>
      <w:r w:rsidR="00020312" w:rsidRPr="00B73590">
        <w:rPr>
          <w:rStyle w:val="Ppogrubienie"/>
        </w:rPr>
        <w:t>3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EB2F82" w:rsidRPr="00E54BCF">
        <w:t xml:space="preserve">Agent </w:t>
      </w:r>
      <w:r w:rsidR="002E4467" w:rsidRPr="00E54BCF">
        <w:rPr>
          <w:rStyle w:val="Ppogrubienie"/>
          <w:b w:val="0"/>
        </w:rPr>
        <w:t>ubezpieczeniowy i agent oferujący ubezpieczenia uzupełniające</w:t>
      </w:r>
      <w:r w:rsidR="00EB2F82" w:rsidRPr="00E54BCF">
        <w:t>, wpisan</w:t>
      </w:r>
      <w:r w:rsidR="002E4467" w:rsidRPr="00E54BCF">
        <w:t>i</w:t>
      </w:r>
      <w:r w:rsidR="00EB2F82" w:rsidRPr="00E54BCF">
        <w:t xml:space="preserve"> do rejestru </w:t>
      </w:r>
      <w:r w:rsidR="001352BA" w:rsidRPr="001352BA">
        <w:rPr>
          <w:rStyle w:val="Ppogrubienie"/>
          <w:b w:val="0"/>
        </w:rPr>
        <w:t>agentów</w:t>
      </w:r>
      <w:r w:rsidR="00EB2F82" w:rsidRPr="001352BA">
        <w:t>, mo</w:t>
      </w:r>
      <w:r w:rsidR="001D3317" w:rsidRPr="001352BA">
        <w:t>gą</w:t>
      </w:r>
      <w:r w:rsidR="00EB2F82" w:rsidRPr="00E54BCF">
        <w:t xml:space="preserve"> wykonywać </w:t>
      </w:r>
      <w:r w:rsidR="00783A29" w:rsidRPr="00E54BCF">
        <w:rPr>
          <w:rStyle w:val="Ppogrubienie"/>
          <w:b w:val="0"/>
        </w:rPr>
        <w:t>działalność</w:t>
      </w:r>
      <w:r w:rsidR="00317197" w:rsidRPr="00E54BCF">
        <w:rPr>
          <w:rStyle w:val="Ppogrubienie"/>
          <w:b w:val="0"/>
        </w:rPr>
        <w:t xml:space="preserve"> agencyjn</w:t>
      </w:r>
      <w:r w:rsidR="00783A29" w:rsidRPr="00E54BCF">
        <w:rPr>
          <w:rStyle w:val="Ppogrubienie"/>
          <w:b w:val="0"/>
        </w:rPr>
        <w:t>ą</w:t>
      </w:r>
      <w:r w:rsidR="00EB2F82" w:rsidRPr="00E54BCF">
        <w:t xml:space="preserve"> na terytorium innego </w:t>
      </w:r>
      <w:r w:rsidR="00502FD3" w:rsidRPr="00E54BCF">
        <w:t xml:space="preserve">niż Rzeczpospolita Polska </w:t>
      </w:r>
      <w:r w:rsidR="00EB2F82" w:rsidRPr="00E54BCF">
        <w:t>państwa członkowskiego Unii Europejskiej przez oddział lub w</w:t>
      </w:r>
      <w:r w:rsidR="009A56ED">
        <w:t> </w:t>
      </w:r>
      <w:r w:rsidR="00EB2F82" w:rsidRPr="00E54BCF">
        <w:t>inny sposób niż przez oddział, w ramach swobody świadczenia usług.</w:t>
      </w:r>
    </w:p>
    <w:p w:rsidR="00EB2F82" w:rsidRPr="00A9630F" w:rsidRDefault="00754AF9" w:rsidP="00A9630F">
      <w:pPr>
        <w:pStyle w:val="USTustnpkodeksu"/>
      </w:pPr>
      <w:r w:rsidRPr="00A9630F">
        <w:t>2.</w:t>
      </w:r>
      <w:r w:rsidR="00DF5CE8">
        <w:t xml:space="preserve"> </w:t>
      </w:r>
      <w:r w:rsidR="00EB2F82" w:rsidRPr="00A9630F">
        <w:rPr>
          <w:rStyle w:val="Ppogrubienie"/>
          <w:b w:val="0"/>
        </w:rPr>
        <w:t>Broker ubezpieczeniow</w:t>
      </w:r>
      <w:r w:rsidR="001D3317" w:rsidRPr="00A9630F">
        <w:rPr>
          <w:rStyle w:val="Ppogrubienie"/>
          <w:b w:val="0"/>
        </w:rPr>
        <w:t>y i broker reasekuracyjny</w:t>
      </w:r>
      <w:r w:rsidR="00EB2F82" w:rsidRPr="00A9630F">
        <w:t xml:space="preserve">, posiadający zezwolenie na wykonywanie </w:t>
      </w:r>
      <w:r w:rsidR="00783A29" w:rsidRPr="00A9630F">
        <w:rPr>
          <w:rStyle w:val="Ppogrubienie"/>
          <w:b w:val="0"/>
        </w:rPr>
        <w:t>działalności</w:t>
      </w:r>
      <w:r w:rsidR="00EB2F82" w:rsidRPr="00A9630F">
        <w:rPr>
          <w:rStyle w:val="Ppogrubienie"/>
          <w:b w:val="0"/>
        </w:rPr>
        <w:t xml:space="preserve"> brokerski</w:t>
      </w:r>
      <w:r w:rsidR="00783A29" w:rsidRPr="00A9630F">
        <w:rPr>
          <w:rStyle w:val="Ppogrubienie"/>
          <w:b w:val="0"/>
        </w:rPr>
        <w:t>ej</w:t>
      </w:r>
      <w:r w:rsidR="00317197" w:rsidRPr="00A9630F">
        <w:rPr>
          <w:rStyle w:val="Ppogrubienie"/>
          <w:b w:val="0"/>
        </w:rPr>
        <w:t xml:space="preserve"> w zakresie ubezpieczeń lub </w:t>
      </w:r>
      <w:r w:rsidR="001352BA" w:rsidRPr="00A9630F">
        <w:rPr>
          <w:rStyle w:val="Ppogrubienie"/>
          <w:b w:val="0"/>
        </w:rPr>
        <w:t xml:space="preserve">w zakresie </w:t>
      </w:r>
      <w:r w:rsidR="00317197" w:rsidRPr="00A9630F">
        <w:rPr>
          <w:rStyle w:val="Ppogrubienie"/>
          <w:b w:val="0"/>
        </w:rPr>
        <w:t>reasekuracji</w:t>
      </w:r>
      <w:r w:rsidR="00E27E1A" w:rsidRPr="00A9630F">
        <w:rPr>
          <w:rStyle w:val="Ppogrubienie"/>
          <w:b w:val="0"/>
        </w:rPr>
        <w:t>,</w:t>
      </w:r>
      <w:r w:rsidR="00317197" w:rsidRPr="00A9630F">
        <w:t xml:space="preserve"> </w:t>
      </w:r>
      <w:r w:rsidR="00EB2F82" w:rsidRPr="00A9630F">
        <w:lastRenderedPageBreak/>
        <w:t>wydane przez organ nadzoru</w:t>
      </w:r>
      <w:r w:rsidR="00E27E1A" w:rsidRPr="00A9630F">
        <w:t>,</w:t>
      </w:r>
      <w:r w:rsidR="001810B7" w:rsidRPr="00A9630F">
        <w:t xml:space="preserve"> i wpisani do rejestru </w:t>
      </w:r>
      <w:r w:rsidR="001352BA" w:rsidRPr="00A9630F">
        <w:t>brokerów</w:t>
      </w:r>
      <w:r w:rsidR="00EB2F82" w:rsidRPr="00A9630F">
        <w:t>, mo</w:t>
      </w:r>
      <w:r w:rsidR="001D3317" w:rsidRPr="00A9630F">
        <w:t xml:space="preserve">gą </w:t>
      </w:r>
      <w:r w:rsidR="00EB2F82" w:rsidRPr="00A9630F">
        <w:t xml:space="preserve">wykonywać </w:t>
      </w:r>
      <w:r w:rsidR="00783A29" w:rsidRPr="00A9630F">
        <w:t>działalność</w:t>
      </w:r>
      <w:r w:rsidR="00EB2F82" w:rsidRPr="00A9630F">
        <w:t xml:space="preserve"> brokersk</w:t>
      </w:r>
      <w:r w:rsidR="00783A29" w:rsidRPr="00A9630F">
        <w:t>ą</w:t>
      </w:r>
      <w:r w:rsidR="00317197" w:rsidRPr="00A9630F">
        <w:rPr>
          <w:rStyle w:val="Ppogrubienie"/>
          <w:b w:val="0"/>
        </w:rPr>
        <w:t xml:space="preserve"> w zakresie ubezpieczeń lub </w:t>
      </w:r>
      <w:r w:rsidR="001352BA" w:rsidRPr="00A9630F">
        <w:rPr>
          <w:rStyle w:val="Ppogrubienie"/>
          <w:b w:val="0"/>
        </w:rPr>
        <w:t xml:space="preserve">w zakresie </w:t>
      </w:r>
      <w:r w:rsidR="00317197" w:rsidRPr="00A9630F">
        <w:rPr>
          <w:rStyle w:val="Ppogrubienie"/>
          <w:b w:val="0"/>
        </w:rPr>
        <w:t>reasekuracji</w:t>
      </w:r>
      <w:r w:rsidR="00EB2F82" w:rsidRPr="00A9630F">
        <w:t xml:space="preserve"> na terytorium innego</w:t>
      </w:r>
      <w:r w:rsidR="001352BA" w:rsidRPr="00A9630F">
        <w:t xml:space="preserve"> niż Rzeczpospolita Polska</w:t>
      </w:r>
      <w:r w:rsidR="00EB2F82" w:rsidRPr="00A9630F">
        <w:t xml:space="preserve"> państwa członkowskiego Unii Europejskiej przez oddział lub w inny sposób niż przez oddział, w ramach swobody świadczenia usług.</w:t>
      </w:r>
    </w:p>
    <w:p w:rsidR="00EB2F82" w:rsidRPr="008F4546" w:rsidRDefault="00754AF9" w:rsidP="00732939">
      <w:pPr>
        <w:pStyle w:val="USTustnpkodeksu"/>
      </w:pPr>
      <w:r w:rsidRPr="008F4546">
        <w:t>3.</w:t>
      </w:r>
      <w:r w:rsidR="00DF5CE8">
        <w:t xml:space="preserve"> </w:t>
      </w:r>
      <w:r w:rsidR="00783A29" w:rsidRPr="008F4546">
        <w:t>Działalność</w:t>
      </w:r>
      <w:r w:rsidR="00EB2F82" w:rsidRPr="008F4546">
        <w:t xml:space="preserve"> </w:t>
      </w:r>
      <w:r w:rsidR="00FB1D54" w:rsidRPr="008F4546">
        <w:t>pośrednik</w:t>
      </w:r>
      <w:r w:rsidR="00FB1D54">
        <w:t>ów</w:t>
      </w:r>
      <w:r w:rsidR="00FB1D54" w:rsidRPr="008F4546">
        <w:t xml:space="preserve"> </w:t>
      </w:r>
      <w:r w:rsidR="00B95F53" w:rsidRPr="008F4546">
        <w:rPr>
          <w:rStyle w:val="Ppogrubienie"/>
          <w:b w:val="0"/>
        </w:rPr>
        <w:t>ubezpieczeniow</w:t>
      </w:r>
      <w:r w:rsidR="00FB1D54" w:rsidRPr="00FB1D54">
        <w:rPr>
          <w:rStyle w:val="Ppogrubienie"/>
          <w:b w:val="0"/>
        </w:rPr>
        <w:t>ych</w:t>
      </w:r>
      <w:r w:rsidR="00EB2F82" w:rsidRPr="008F4546">
        <w:t xml:space="preserve"> w zakresie, o którym mowa w ust. 1 i 2, podlega nadzorowi organu nadzoru</w:t>
      </w:r>
      <w:r w:rsidR="0022369B" w:rsidRPr="008F4546">
        <w:t xml:space="preserve">, z wyjątkiem </w:t>
      </w:r>
      <w:r w:rsidR="0022369B" w:rsidRPr="008F4546">
        <w:rPr>
          <w:rStyle w:val="Ppogrubienie"/>
          <w:b w:val="0"/>
        </w:rPr>
        <w:t>działalności</w:t>
      </w:r>
      <w:r w:rsidR="0022369B" w:rsidRPr="008F4546">
        <w:t xml:space="preserve"> wykonywanej na terytorium innego niż Rzeczpospolita Polska państwa członkowskiego Unii Europejskiej przez oddział w</w:t>
      </w:r>
      <w:r w:rsidR="009A56ED">
        <w:t> </w:t>
      </w:r>
      <w:r w:rsidR="0022369B" w:rsidRPr="008F4546">
        <w:t xml:space="preserve">zakresie </w:t>
      </w:r>
      <w:r w:rsidR="00732939">
        <w:t>obowiązków i</w:t>
      </w:r>
      <w:r w:rsidR="0091774E">
        <w:t xml:space="preserve"> </w:t>
      </w:r>
      <w:r w:rsidR="00BA75C8">
        <w:t xml:space="preserve">wymogów </w:t>
      </w:r>
      <w:r w:rsidR="0091774E">
        <w:t xml:space="preserve">określonych w </w:t>
      </w:r>
      <w:r w:rsidR="0022369B" w:rsidRPr="008F4546">
        <w:t>art. 8</w:t>
      </w:r>
      <w:r w:rsidR="00065D6A" w:rsidRPr="00065D6A">
        <w:t>‒</w:t>
      </w:r>
      <w:r w:rsidR="0022369B" w:rsidRPr="008F4546">
        <w:t>13,</w:t>
      </w:r>
      <w:r w:rsidR="00D00E4B">
        <w:t xml:space="preserve"> </w:t>
      </w:r>
      <w:r w:rsidR="003E0CC4">
        <w:t xml:space="preserve">art. 17, </w:t>
      </w:r>
      <w:r w:rsidR="0022369B" w:rsidRPr="008F4546">
        <w:rPr>
          <w:rStyle w:val="Ppogrubienie"/>
          <w:b w:val="0"/>
        </w:rPr>
        <w:t>art. 24 ust. 1 pkt 2</w:t>
      </w:r>
      <w:r w:rsidR="00065D6A" w:rsidRPr="00065D6A">
        <w:rPr>
          <w:rStyle w:val="Ppogrubienie"/>
        </w:rPr>
        <w:t>‒</w:t>
      </w:r>
      <w:r w:rsidR="0022369B" w:rsidRPr="008F4546">
        <w:rPr>
          <w:rStyle w:val="Ppogrubienie"/>
          <w:b w:val="0"/>
        </w:rPr>
        <w:t>6 i</w:t>
      </w:r>
      <w:r w:rsidR="009A56ED">
        <w:rPr>
          <w:rStyle w:val="Ppogrubienie"/>
        </w:rPr>
        <w:t> </w:t>
      </w:r>
      <w:r w:rsidR="0022369B" w:rsidRPr="008F4546">
        <w:rPr>
          <w:rStyle w:val="Ppogrubienie"/>
          <w:b w:val="0"/>
        </w:rPr>
        <w:t>ust. 2</w:t>
      </w:r>
      <w:r w:rsidR="00065D6A" w:rsidRPr="00065D6A">
        <w:rPr>
          <w:rStyle w:val="Ppogrubienie"/>
        </w:rPr>
        <w:t>‒</w:t>
      </w:r>
      <w:r w:rsidR="0022369B" w:rsidRPr="008F4546">
        <w:rPr>
          <w:rStyle w:val="Ppogrubienie"/>
          <w:b w:val="0"/>
        </w:rPr>
        <w:t>4 oraz art. 34 ust. 1 pkt 1, 2, 4</w:t>
      </w:r>
      <w:r w:rsidR="00065D6A" w:rsidRPr="00065D6A">
        <w:rPr>
          <w:rStyle w:val="Ppogrubienie"/>
        </w:rPr>
        <w:t>‒</w:t>
      </w:r>
      <w:r w:rsidR="0022369B" w:rsidRPr="008F4546">
        <w:rPr>
          <w:rStyle w:val="Ppogrubienie"/>
          <w:b w:val="0"/>
        </w:rPr>
        <w:t xml:space="preserve">8 i ust. 2, a także </w:t>
      </w:r>
      <w:r w:rsidR="0022369B" w:rsidRPr="00732939">
        <w:rPr>
          <w:rStyle w:val="Ppogrubienie"/>
          <w:b w:val="0"/>
        </w:rPr>
        <w:t xml:space="preserve">innych </w:t>
      </w:r>
      <w:r w:rsidR="0091774E" w:rsidRPr="00732939">
        <w:rPr>
          <w:rStyle w:val="Ppogrubienie"/>
          <w:b w:val="0"/>
        </w:rPr>
        <w:t>obowiązków i</w:t>
      </w:r>
      <w:r w:rsidR="0091774E">
        <w:rPr>
          <w:rStyle w:val="Ppogrubienie"/>
        </w:rPr>
        <w:t xml:space="preserve"> </w:t>
      </w:r>
      <w:r w:rsidR="0022369B" w:rsidRPr="008F4546">
        <w:t>wymogów dotyczących umów ubezpieczenia, o których mowa w grupie 3 działu I załącznika do ustawy o działalności ubezpieczeniowej i reasekuracyjnej.</w:t>
      </w:r>
    </w:p>
    <w:p w:rsidR="00EB2F82" w:rsidRPr="001873D5" w:rsidRDefault="00754AF9" w:rsidP="001873D5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EB2F82" w:rsidRPr="00B73590">
        <w:rPr>
          <w:rStyle w:val="Ppogrubienie"/>
        </w:rPr>
        <w:t>4</w:t>
      </w:r>
      <w:r w:rsidR="00020312" w:rsidRPr="00B73590">
        <w:rPr>
          <w:rStyle w:val="Ppogrubienie"/>
        </w:rPr>
        <w:t>4</w:t>
      </w:r>
      <w:r w:rsidR="00EB2F82" w:rsidRPr="00B73590">
        <w:rPr>
          <w:rStyle w:val="Ppogrubienie"/>
        </w:rPr>
        <w:t>.</w:t>
      </w:r>
      <w:r w:rsidR="00DF5CE8">
        <w:t xml:space="preserve"> </w:t>
      </w:r>
      <w:r w:rsidR="00EB2F82" w:rsidRPr="001873D5">
        <w:t>1.</w:t>
      </w:r>
      <w:r w:rsidR="00DF5CE8">
        <w:t xml:space="preserve"> </w:t>
      </w:r>
      <w:r w:rsidR="000D5717" w:rsidRPr="001873D5">
        <w:rPr>
          <w:rStyle w:val="Ppogrubienie"/>
          <w:b w:val="0"/>
        </w:rPr>
        <w:t xml:space="preserve">Podmiot mający siedzibę lub miejsce zamieszkania w innym niż Rzeczpospolita Polska państwie członkowskim Unii Europejskiej może wykonywać </w:t>
      </w:r>
      <w:r w:rsidR="00783A29" w:rsidRPr="001873D5">
        <w:rPr>
          <w:rStyle w:val="Ppogrubienie"/>
          <w:b w:val="0"/>
        </w:rPr>
        <w:t>działalność agencyjną</w:t>
      </w:r>
      <w:r w:rsidR="000D5717" w:rsidRPr="001873D5">
        <w:rPr>
          <w:rStyle w:val="Ppogrubienie"/>
          <w:b w:val="0"/>
        </w:rPr>
        <w:t xml:space="preserve"> </w:t>
      </w:r>
      <w:r w:rsidR="004E44C0" w:rsidRPr="001873D5">
        <w:rPr>
          <w:rStyle w:val="Ppogrubienie"/>
          <w:b w:val="0"/>
        </w:rPr>
        <w:t xml:space="preserve">albo działalność brokerską </w:t>
      </w:r>
      <w:r w:rsidR="000D5717" w:rsidRPr="001873D5">
        <w:rPr>
          <w:rStyle w:val="Ppogrubienie"/>
          <w:b w:val="0"/>
        </w:rPr>
        <w:t>na terytorium Rzeczypospolitej Polskiej</w:t>
      </w:r>
      <w:r w:rsidR="000D5717" w:rsidRPr="001873D5">
        <w:t xml:space="preserve"> </w:t>
      </w:r>
      <w:r w:rsidR="00EB2F82" w:rsidRPr="001873D5">
        <w:t xml:space="preserve">przez oddział lub w inny sposób niż przez oddział, w ramach swobody świadczenia usług, jeżeli jest wpisany do odpowiedniego rejestru </w:t>
      </w:r>
      <w:r w:rsidR="00EB2F82" w:rsidRPr="001873D5">
        <w:rPr>
          <w:rStyle w:val="Ppogrubienie"/>
          <w:b w:val="0"/>
        </w:rPr>
        <w:t>pośredników</w:t>
      </w:r>
      <w:r w:rsidR="00EB2F82" w:rsidRPr="001873D5">
        <w:t xml:space="preserve"> w tym państwie.</w:t>
      </w:r>
    </w:p>
    <w:p w:rsidR="00102295" w:rsidRPr="001664F9" w:rsidRDefault="004E44C0" w:rsidP="00732939">
      <w:pPr>
        <w:pStyle w:val="USTustnpkodeksu"/>
      </w:pPr>
      <w:r w:rsidRPr="001664F9">
        <w:rPr>
          <w:rStyle w:val="Ppogrubienie"/>
          <w:b w:val="0"/>
        </w:rPr>
        <w:t>2</w:t>
      </w:r>
      <w:r w:rsidR="00754AF9" w:rsidRPr="001664F9">
        <w:t>.</w:t>
      </w:r>
      <w:r w:rsidR="00DF5CE8">
        <w:t xml:space="preserve"> </w:t>
      </w:r>
      <w:r w:rsidR="00B67D49" w:rsidRPr="001664F9">
        <w:t>Wykonywana na terytorium Rzeczypospolitej Polskiej przez oddział d</w:t>
      </w:r>
      <w:r w:rsidR="001A3BAF" w:rsidRPr="001664F9">
        <w:t xml:space="preserve">ziałalność </w:t>
      </w:r>
      <w:r w:rsidR="0009398D">
        <w:t>podmiotu, o którym mowa w ust. 1</w:t>
      </w:r>
      <w:r w:rsidR="001A3BAF" w:rsidRPr="001664F9">
        <w:t>,</w:t>
      </w:r>
      <w:r w:rsidR="00502FD3" w:rsidRPr="001664F9">
        <w:t xml:space="preserve"> </w:t>
      </w:r>
      <w:r w:rsidR="00EB2F82" w:rsidRPr="001664F9">
        <w:t xml:space="preserve">podlega nadzorowi organu nadzoru w zakresie </w:t>
      </w:r>
      <w:r w:rsidR="0091774E">
        <w:t xml:space="preserve">obowiązków i </w:t>
      </w:r>
      <w:r w:rsidR="00301387">
        <w:t xml:space="preserve">wymogów </w:t>
      </w:r>
      <w:r w:rsidR="0091774E">
        <w:t xml:space="preserve">określonych w </w:t>
      </w:r>
      <w:r w:rsidR="00102295" w:rsidRPr="001664F9">
        <w:t>art. 8</w:t>
      </w:r>
      <w:r w:rsidR="00065D6A" w:rsidRPr="00065D6A">
        <w:t>‒</w:t>
      </w:r>
      <w:r w:rsidR="00102295" w:rsidRPr="001664F9">
        <w:t xml:space="preserve">13, </w:t>
      </w:r>
      <w:r w:rsidR="002A043C">
        <w:t xml:space="preserve">art. 17, </w:t>
      </w:r>
      <w:r w:rsidR="006734E9" w:rsidRPr="001664F9">
        <w:rPr>
          <w:rStyle w:val="Ppogrubienie"/>
          <w:b w:val="0"/>
        </w:rPr>
        <w:t>art.</w:t>
      </w:r>
      <w:r w:rsidR="00F62B48" w:rsidRPr="001664F9">
        <w:rPr>
          <w:rStyle w:val="Ppogrubienie"/>
          <w:b w:val="0"/>
        </w:rPr>
        <w:t xml:space="preserve"> 24 ust. 1 pkt 2</w:t>
      </w:r>
      <w:r w:rsidR="00065D6A" w:rsidRPr="00065D6A">
        <w:rPr>
          <w:rStyle w:val="Ppogrubienie"/>
        </w:rPr>
        <w:t>‒</w:t>
      </w:r>
      <w:r w:rsidR="00F62B48" w:rsidRPr="001664F9">
        <w:rPr>
          <w:rStyle w:val="Ppogrubienie"/>
          <w:b w:val="0"/>
        </w:rPr>
        <w:t xml:space="preserve">6 </w:t>
      </w:r>
      <w:r w:rsidR="001664F9" w:rsidRPr="001664F9">
        <w:rPr>
          <w:rStyle w:val="Ppogrubienie"/>
          <w:b w:val="0"/>
        </w:rPr>
        <w:t>i</w:t>
      </w:r>
      <w:r w:rsidR="00F62B48" w:rsidRPr="001664F9">
        <w:rPr>
          <w:rStyle w:val="Ppogrubienie"/>
          <w:b w:val="0"/>
        </w:rPr>
        <w:t xml:space="preserve"> ust. 2</w:t>
      </w:r>
      <w:r w:rsidR="00065D6A" w:rsidRPr="00065D6A">
        <w:rPr>
          <w:rStyle w:val="Ppogrubienie"/>
        </w:rPr>
        <w:t>‒</w:t>
      </w:r>
      <w:r w:rsidR="009B7307" w:rsidRPr="001664F9">
        <w:rPr>
          <w:rStyle w:val="Ppogrubienie"/>
          <w:b w:val="0"/>
        </w:rPr>
        <w:t>4</w:t>
      </w:r>
      <w:r w:rsidR="006734E9" w:rsidRPr="001664F9">
        <w:rPr>
          <w:rStyle w:val="Ppogrubienie"/>
          <w:b w:val="0"/>
        </w:rPr>
        <w:t xml:space="preserve"> o</w:t>
      </w:r>
      <w:r w:rsidR="00F62B48" w:rsidRPr="001664F9">
        <w:rPr>
          <w:rStyle w:val="Ppogrubienie"/>
          <w:b w:val="0"/>
        </w:rPr>
        <w:t>raz art. 34 ust. 1 pkt 1, 2, 4</w:t>
      </w:r>
      <w:r w:rsidR="00065D6A" w:rsidRPr="00065D6A">
        <w:rPr>
          <w:rStyle w:val="Ppogrubienie"/>
        </w:rPr>
        <w:t>‒</w:t>
      </w:r>
      <w:r w:rsidR="00F62B48" w:rsidRPr="001664F9">
        <w:rPr>
          <w:rStyle w:val="Ppogrubienie"/>
          <w:b w:val="0"/>
        </w:rPr>
        <w:t xml:space="preserve">8 </w:t>
      </w:r>
      <w:r w:rsidR="001664F9" w:rsidRPr="001664F9">
        <w:rPr>
          <w:rStyle w:val="Ppogrubienie"/>
          <w:b w:val="0"/>
        </w:rPr>
        <w:t>i</w:t>
      </w:r>
      <w:r w:rsidR="00F62B48" w:rsidRPr="001664F9">
        <w:rPr>
          <w:rStyle w:val="Ppogrubienie"/>
          <w:b w:val="0"/>
        </w:rPr>
        <w:t xml:space="preserve"> ust. 2</w:t>
      </w:r>
      <w:r w:rsidR="006734E9" w:rsidRPr="001664F9">
        <w:rPr>
          <w:rStyle w:val="Ppogrubienie"/>
          <w:b w:val="0"/>
        </w:rPr>
        <w:t>, a także</w:t>
      </w:r>
      <w:r w:rsidR="00F62B48" w:rsidRPr="001664F9">
        <w:rPr>
          <w:rStyle w:val="Ppogrubienie"/>
          <w:b w:val="0"/>
        </w:rPr>
        <w:t xml:space="preserve"> </w:t>
      </w:r>
      <w:r w:rsidR="00F62B48" w:rsidRPr="00732939">
        <w:rPr>
          <w:rStyle w:val="Ppogrubienie"/>
          <w:b w:val="0"/>
        </w:rPr>
        <w:t>innych</w:t>
      </w:r>
      <w:r w:rsidR="006734E9" w:rsidRPr="00732939">
        <w:rPr>
          <w:rStyle w:val="Ppogrubienie"/>
          <w:b w:val="0"/>
        </w:rPr>
        <w:t xml:space="preserve"> </w:t>
      </w:r>
      <w:r w:rsidR="00732939" w:rsidRPr="00732939">
        <w:rPr>
          <w:rStyle w:val="Ppogrubienie"/>
          <w:b w:val="0"/>
        </w:rPr>
        <w:t xml:space="preserve">obowiązków i </w:t>
      </w:r>
      <w:r w:rsidR="00102295" w:rsidRPr="00732939">
        <w:t>wymogów</w:t>
      </w:r>
      <w:r w:rsidR="00102295" w:rsidRPr="001664F9">
        <w:t xml:space="preserve"> dotyczących umów ubezpieczenia, o których mowa w grupie 3 działu I załącznika do ustawy o</w:t>
      </w:r>
      <w:r w:rsidR="009A56ED">
        <w:t> </w:t>
      </w:r>
      <w:r w:rsidR="00102295" w:rsidRPr="001664F9">
        <w:t>działalności ubezpieczeniowej i reasekuracyjnej.</w:t>
      </w:r>
    </w:p>
    <w:p w:rsidR="004D29DF" w:rsidRPr="00227466" w:rsidRDefault="00754AF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D29DF" w:rsidRPr="00B73590">
        <w:rPr>
          <w:rStyle w:val="Ppogrubienie"/>
        </w:rPr>
        <w:t>4</w:t>
      </w:r>
      <w:r w:rsidR="00020312" w:rsidRPr="00B73590">
        <w:rPr>
          <w:rStyle w:val="Ppogrubienie"/>
        </w:rPr>
        <w:t>5</w:t>
      </w:r>
      <w:r w:rsidR="004D29DF" w:rsidRPr="00B73590">
        <w:rPr>
          <w:rStyle w:val="Ppogrubienie"/>
        </w:rPr>
        <w:t>.</w:t>
      </w:r>
      <w:r w:rsidR="00DF5CE8">
        <w:t xml:space="preserve"> </w:t>
      </w:r>
      <w:r w:rsidR="004D29DF" w:rsidRPr="00227466">
        <w:t>1.</w:t>
      </w:r>
      <w:r w:rsidR="00DF5CE8">
        <w:t xml:space="preserve"> </w:t>
      </w:r>
      <w:r w:rsidR="00C623DD" w:rsidRPr="00227466">
        <w:t>W</w:t>
      </w:r>
      <w:r w:rsidR="001873D5" w:rsidRPr="00227466">
        <w:t>arunkiem podjęcia działalności</w:t>
      </w:r>
      <w:r w:rsidR="001873D5" w:rsidRPr="00227466">
        <w:rPr>
          <w:rStyle w:val="Ppogrubienie"/>
          <w:b w:val="0"/>
        </w:rPr>
        <w:t xml:space="preserve"> agencyjnej </w:t>
      </w:r>
      <w:r w:rsidR="001873D5" w:rsidRPr="00227466">
        <w:t xml:space="preserve">przez oddział </w:t>
      </w:r>
      <w:r w:rsidR="001873D5" w:rsidRPr="00227466">
        <w:rPr>
          <w:rStyle w:val="Ppogrubienie"/>
          <w:b w:val="0"/>
        </w:rPr>
        <w:t>na terytorium Rzeczypospolitej Polskiej</w:t>
      </w:r>
      <w:r w:rsidR="001873D5" w:rsidRPr="00227466">
        <w:t xml:space="preserve"> przez </w:t>
      </w:r>
      <w:r w:rsidR="00C623DD" w:rsidRPr="00227466">
        <w:rPr>
          <w:rStyle w:val="Ppogrubienie"/>
          <w:b w:val="0"/>
        </w:rPr>
        <w:t>p</w:t>
      </w:r>
      <w:r w:rsidR="00DF2423" w:rsidRPr="00227466">
        <w:rPr>
          <w:rStyle w:val="Ppogrubienie"/>
          <w:b w:val="0"/>
        </w:rPr>
        <w:t xml:space="preserve">odmiot </w:t>
      </w:r>
      <w:r w:rsidR="004D29DF" w:rsidRPr="00227466">
        <w:rPr>
          <w:rStyle w:val="Ppogrubienie"/>
          <w:b w:val="0"/>
        </w:rPr>
        <w:t>mając</w:t>
      </w:r>
      <w:r w:rsidR="001873D5" w:rsidRPr="00227466">
        <w:rPr>
          <w:rStyle w:val="Ppogrubienie"/>
          <w:b w:val="0"/>
        </w:rPr>
        <w:t>y</w:t>
      </w:r>
      <w:r w:rsidR="004D29DF" w:rsidRPr="00227466">
        <w:rPr>
          <w:rStyle w:val="Ppogrubienie"/>
          <w:b w:val="0"/>
        </w:rPr>
        <w:t xml:space="preserve"> siedzibę lub miejsce zamieszkania w innym niż </w:t>
      </w:r>
      <w:r w:rsidR="004D29DF" w:rsidRPr="00A9630F">
        <w:rPr>
          <w:rStyle w:val="Ppogrubienie"/>
          <w:b w:val="0"/>
        </w:rPr>
        <w:t xml:space="preserve">Rzeczpospolita Polska państwie członkowskim Unii Europejskiej </w:t>
      </w:r>
      <w:r w:rsidR="001873D5" w:rsidRPr="00A9630F">
        <w:rPr>
          <w:rStyle w:val="Ppogrubienie"/>
          <w:b w:val="0"/>
        </w:rPr>
        <w:t>jest otrzymanie przez</w:t>
      </w:r>
      <w:r w:rsidR="004D29DF" w:rsidRPr="00A9630F">
        <w:t xml:space="preserve"> </w:t>
      </w:r>
      <w:r w:rsidR="00C623DD" w:rsidRPr="00A9630F">
        <w:t xml:space="preserve">organ nadzoru </w:t>
      </w:r>
      <w:r w:rsidR="004D29DF" w:rsidRPr="00A9630F">
        <w:t xml:space="preserve">od właściwego organu państwa członkowskiego Unii Europejskiej, w którym znajduje się siedziba lub miejsce zamieszkania </w:t>
      </w:r>
      <w:r w:rsidR="000D5717" w:rsidRPr="00A9630F">
        <w:rPr>
          <w:rStyle w:val="Ppogrubienie"/>
          <w:b w:val="0"/>
        </w:rPr>
        <w:t>tego podmiotu</w:t>
      </w:r>
      <w:r w:rsidR="00256105" w:rsidRPr="00A9630F">
        <w:rPr>
          <w:rStyle w:val="Ppogrubienie"/>
          <w:b w:val="0"/>
        </w:rPr>
        <w:t>,</w:t>
      </w:r>
      <w:r w:rsidR="005C082D" w:rsidRPr="00A9630F">
        <w:t xml:space="preserve"> </w:t>
      </w:r>
      <w:r w:rsidR="004D29DF" w:rsidRPr="00A9630F">
        <w:t>odpowiedni</w:t>
      </w:r>
      <w:r w:rsidR="001873D5" w:rsidRPr="00A9630F">
        <w:t xml:space="preserve">ch </w:t>
      </w:r>
      <w:r w:rsidR="004D29DF" w:rsidRPr="00A9630F">
        <w:t>dan</w:t>
      </w:r>
      <w:r w:rsidR="001873D5" w:rsidRPr="00A9630F">
        <w:t>ych</w:t>
      </w:r>
      <w:r w:rsidR="00C623DD" w:rsidRPr="00A9630F">
        <w:t xml:space="preserve"> </w:t>
      </w:r>
      <w:r w:rsidR="004D29DF" w:rsidRPr="00A9630F">
        <w:t>i</w:t>
      </w:r>
      <w:r w:rsidR="009A56ED">
        <w:t> </w:t>
      </w:r>
      <w:r w:rsidR="004D29DF" w:rsidRPr="00A9630F">
        <w:t>informacj</w:t>
      </w:r>
      <w:r w:rsidR="001873D5" w:rsidRPr="00A9630F">
        <w:t>i</w:t>
      </w:r>
      <w:r w:rsidR="00256105" w:rsidRPr="00A9630F">
        <w:t>,</w:t>
      </w:r>
      <w:r w:rsidR="00C623DD" w:rsidRPr="00A9630F">
        <w:t xml:space="preserve"> </w:t>
      </w:r>
      <w:r w:rsidR="004D29DF" w:rsidRPr="00A9630F">
        <w:t>zawierając</w:t>
      </w:r>
      <w:r w:rsidR="001873D5" w:rsidRPr="00A9630F">
        <w:t>ych</w:t>
      </w:r>
      <w:r w:rsidR="004D29DF" w:rsidRPr="00A9630F">
        <w:t>:</w:t>
      </w:r>
    </w:p>
    <w:p w:rsidR="004D29DF" w:rsidRPr="00E54BCF" w:rsidRDefault="00C425FF" w:rsidP="008546A9">
      <w:pPr>
        <w:pStyle w:val="PKTpunkt"/>
      </w:pPr>
      <w:r w:rsidRPr="00E54BCF">
        <w:t>1</w:t>
      </w:r>
      <w:r w:rsidR="006062CA" w:rsidRPr="00E54BCF">
        <w:t>)</w:t>
      </w:r>
      <w:r w:rsidR="006062CA" w:rsidRPr="00E54BCF">
        <w:tab/>
      </w:r>
      <w:r w:rsidR="00780CBF" w:rsidRPr="00E54BCF">
        <w:t>firmę (</w:t>
      </w:r>
      <w:r w:rsidR="004D29DF" w:rsidRPr="00E54BCF">
        <w:t>nazwę</w:t>
      </w:r>
      <w:r w:rsidR="00780CBF" w:rsidRPr="00E54BCF">
        <w:t>)</w:t>
      </w:r>
      <w:r w:rsidR="004D29DF" w:rsidRPr="00E54BCF">
        <w:t xml:space="preserve">, adres oraz numer </w:t>
      </w:r>
      <w:r w:rsidR="000E6235" w:rsidRPr="00E54BCF">
        <w:t xml:space="preserve">z </w:t>
      </w:r>
      <w:r w:rsidR="00F752C7">
        <w:t>odpowiedniego</w:t>
      </w:r>
      <w:r w:rsidR="00F752C7" w:rsidRPr="00E54BCF">
        <w:t xml:space="preserve"> </w:t>
      </w:r>
      <w:r w:rsidR="000E6235" w:rsidRPr="00E54BCF">
        <w:t>rejestru</w:t>
      </w:r>
      <w:r w:rsidR="00F752C7">
        <w:t xml:space="preserve"> pośredników</w:t>
      </w:r>
      <w:r w:rsidR="004D29DF" w:rsidRPr="00E54BCF">
        <w:t xml:space="preserve">, </w:t>
      </w:r>
      <w:r w:rsidR="000E6235" w:rsidRPr="00E54BCF">
        <w:t xml:space="preserve">do którego </w:t>
      </w:r>
      <w:r w:rsidR="00F752C7">
        <w:t>jest wpisany</w:t>
      </w:r>
      <w:r w:rsidR="000E6235" w:rsidRPr="00E54BCF">
        <w:t xml:space="preserve"> na podstawie prze</w:t>
      </w:r>
      <w:r w:rsidRPr="00E54BCF">
        <w:t>pisów państwa członkowskiego U</w:t>
      </w:r>
      <w:r w:rsidR="002E3727">
        <w:t xml:space="preserve">nii </w:t>
      </w:r>
      <w:r w:rsidRPr="00E54BCF">
        <w:t>E</w:t>
      </w:r>
      <w:r w:rsidR="002E3727">
        <w:t>uropejskiej;</w:t>
      </w:r>
    </w:p>
    <w:p w:rsidR="004D29DF" w:rsidRPr="00E54BCF" w:rsidRDefault="00C425FF" w:rsidP="008546A9">
      <w:pPr>
        <w:pStyle w:val="PKTpunkt"/>
      </w:pPr>
      <w:r w:rsidRPr="00E54BCF">
        <w:t>2</w:t>
      </w:r>
      <w:r w:rsidR="006062CA" w:rsidRPr="00E54BCF">
        <w:t>)</w:t>
      </w:r>
      <w:r w:rsidR="006062CA" w:rsidRPr="00E54BCF">
        <w:tab/>
      </w:r>
      <w:r w:rsidR="004D29DF" w:rsidRPr="00E54BCF">
        <w:t>wsk</w:t>
      </w:r>
      <w:r w:rsidR="00977F7B" w:rsidRPr="00E54BCF">
        <w:t>azanie Rzecz</w:t>
      </w:r>
      <w:r w:rsidR="003F32DB">
        <w:t>y</w:t>
      </w:r>
      <w:r w:rsidR="00977F7B" w:rsidRPr="00E54BCF">
        <w:t>pospolitej Polskiej</w:t>
      </w:r>
      <w:r w:rsidR="004D29DF" w:rsidRPr="00E54BCF">
        <w:t xml:space="preserve"> jako państwa, na terytorium k</w:t>
      </w:r>
      <w:r w:rsidRPr="00E54BCF">
        <w:t>tórego ma być utworzony oddział;</w:t>
      </w:r>
    </w:p>
    <w:p w:rsidR="004D29DF" w:rsidRPr="00E54BCF" w:rsidRDefault="00C425FF" w:rsidP="008546A9">
      <w:pPr>
        <w:pStyle w:val="PKTpunkt"/>
      </w:pPr>
      <w:r w:rsidRPr="00E54BCF">
        <w:lastRenderedPageBreak/>
        <w:t>3</w:t>
      </w:r>
      <w:r w:rsidR="006062CA" w:rsidRPr="00E54BCF">
        <w:t>)</w:t>
      </w:r>
      <w:r w:rsidR="006062CA" w:rsidRPr="00E54BCF">
        <w:tab/>
      </w:r>
      <w:r w:rsidR="004D29DF" w:rsidRPr="00E54BCF">
        <w:t>adres oddziału na teryt</w:t>
      </w:r>
      <w:r w:rsidRPr="00E54BCF">
        <w:t>orium Rzeczypospolitej Polskiej;</w:t>
      </w:r>
    </w:p>
    <w:p w:rsidR="004D29DF" w:rsidRPr="00E54BCF" w:rsidRDefault="00C425FF" w:rsidP="00A9630F">
      <w:pPr>
        <w:pStyle w:val="PKTpunkt"/>
      </w:pPr>
      <w:r w:rsidRPr="00E54BCF">
        <w:t>4</w:t>
      </w:r>
      <w:r w:rsidR="006062CA" w:rsidRPr="00E54BCF">
        <w:t>)</w:t>
      </w:r>
      <w:r w:rsidR="006062CA" w:rsidRPr="00E54BCF">
        <w:tab/>
      </w:r>
      <w:r w:rsidR="004D29DF" w:rsidRPr="00E54BCF">
        <w:t xml:space="preserve">rodzaj </w:t>
      </w:r>
      <w:r w:rsidR="000D5717" w:rsidRPr="00E54BCF">
        <w:rPr>
          <w:rStyle w:val="Ppogrubienie"/>
          <w:b w:val="0"/>
        </w:rPr>
        <w:t>podmiotu</w:t>
      </w:r>
      <w:r w:rsidR="00780CBF" w:rsidRPr="00E54BCF">
        <w:t xml:space="preserve"> </w:t>
      </w:r>
      <w:r w:rsidR="004D29DF" w:rsidRPr="00E54BCF">
        <w:t xml:space="preserve">oraz </w:t>
      </w:r>
      <w:r w:rsidR="00780CBF" w:rsidRPr="00E54BCF">
        <w:t>firmę</w:t>
      </w:r>
      <w:r w:rsidR="004D29DF" w:rsidRPr="00E54BCF">
        <w:t xml:space="preserve"> i siedzibę zakładu ubezpieczeń, w imieniu lub na rzecz którego </w:t>
      </w:r>
      <w:r w:rsidR="009C6846" w:rsidRPr="00E54BCF">
        <w:rPr>
          <w:rStyle w:val="Ppogrubienie"/>
          <w:b w:val="0"/>
        </w:rPr>
        <w:t>podmiot ten</w:t>
      </w:r>
      <w:r w:rsidR="0098529F" w:rsidRPr="00E54BCF">
        <w:t xml:space="preserve"> </w:t>
      </w:r>
      <w:r w:rsidR="004D29DF" w:rsidRPr="00E54BCF">
        <w:t xml:space="preserve">ma </w:t>
      </w:r>
      <w:r w:rsidR="004D29DF" w:rsidRPr="00A9630F">
        <w:t xml:space="preserve">wykonywać </w:t>
      </w:r>
      <w:r w:rsidR="00181203" w:rsidRPr="00A9630F">
        <w:rPr>
          <w:rStyle w:val="Ppogrubienie"/>
          <w:b w:val="0"/>
        </w:rPr>
        <w:t>czynności</w:t>
      </w:r>
      <w:r w:rsidR="00181203" w:rsidRPr="00A9630F">
        <w:t xml:space="preserve"> </w:t>
      </w:r>
      <w:r w:rsidR="004D29DF" w:rsidRPr="00A9630F">
        <w:t>agencyjn</w:t>
      </w:r>
      <w:r w:rsidR="00181203" w:rsidRPr="00A9630F">
        <w:t>e</w:t>
      </w:r>
      <w:r w:rsidR="004D29DF" w:rsidRPr="00E54BCF">
        <w:t xml:space="preserve"> na tery</w:t>
      </w:r>
      <w:r w:rsidRPr="00E54BCF">
        <w:t>torium Rzecz</w:t>
      </w:r>
      <w:r w:rsidR="003F32DB">
        <w:t>y</w:t>
      </w:r>
      <w:r w:rsidRPr="00E54BCF">
        <w:t>pospolitej Polskiej;</w:t>
      </w:r>
    </w:p>
    <w:p w:rsidR="004D29DF" w:rsidRPr="00E54BCF" w:rsidRDefault="00C425FF" w:rsidP="008546A9">
      <w:pPr>
        <w:pStyle w:val="PKTpunkt"/>
      </w:pPr>
      <w:r w:rsidRPr="00E54BCF">
        <w:t>5</w:t>
      </w:r>
      <w:r w:rsidR="006062CA" w:rsidRPr="00E54BCF">
        <w:t>)</w:t>
      </w:r>
      <w:r w:rsidR="006062CA" w:rsidRPr="00E54BCF">
        <w:tab/>
      </w:r>
      <w:r w:rsidR="004D29DF" w:rsidRPr="00E54BCF">
        <w:t xml:space="preserve">informację o grupach ubezpieczeń, w których wykonuje </w:t>
      </w:r>
      <w:r w:rsidR="00783A29" w:rsidRPr="00E54BCF">
        <w:rPr>
          <w:rStyle w:val="Ppogrubienie"/>
          <w:b w:val="0"/>
        </w:rPr>
        <w:t>działalność</w:t>
      </w:r>
      <w:r w:rsidRPr="00E54BCF">
        <w:t>;</w:t>
      </w:r>
    </w:p>
    <w:p w:rsidR="004D29DF" w:rsidRPr="00E54BCF" w:rsidRDefault="00C425FF" w:rsidP="008546A9">
      <w:pPr>
        <w:pStyle w:val="PKTpunkt"/>
      </w:pPr>
      <w:r w:rsidRPr="00E54BCF">
        <w:t>6</w:t>
      </w:r>
      <w:r w:rsidR="006062CA" w:rsidRPr="00E54BCF">
        <w:t>)</w:t>
      </w:r>
      <w:r w:rsidR="006062CA" w:rsidRPr="00E54BCF">
        <w:tab/>
      </w:r>
      <w:r w:rsidR="004D29DF" w:rsidRPr="00E54BCF">
        <w:t>imiona i nazwiska osób upoważnionych do reprezent</w:t>
      </w:r>
      <w:r w:rsidR="00E53419" w:rsidRPr="00E54BCF">
        <w:t>owania oraz kierowania sprawami</w:t>
      </w:r>
      <w:r w:rsidR="004D29DF" w:rsidRPr="00E54BCF">
        <w:t xml:space="preserve"> </w:t>
      </w:r>
      <w:r w:rsidR="009C6846" w:rsidRPr="00E54BCF">
        <w:rPr>
          <w:rStyle w:val="Ppogrubienie"/>
          <w:b w:val="0"/>
        </w:rPr>
        <w:t>tego podmiotu</w:t>
      </w:r>
      <w:r w:rsidR="009C6846" w:rsidRPr="00E54BCF">
        <w:t xml:space="preserve"> </w:t>
      </w:r>
      <w:r w:rsidR="004D29DF" w:rsidRPr="00E54BCF">
        <w:t>w zakresie jego działalności przez oddział, ze wskazaniem sposobu reprezentacji.</w:t>
      </w:r>
    </w:p>
    <w:p w:rsidR="004D29DF" w:rsidRPr="00E54BCF" w:rsidRDefault="00754AF9" w:rsidP="008546A9">
      <w:pPr>
        <w:pStyle w:val="USTustnpkodeksu"/>
      </w:pPr>
      <w:r w:rsidRPr="00E54BCF">
        <w:t>2.</w:t>
      </w:r>
      <w:r w:rsidR="00DF5CE8">
        <w:t xml:space="preserve"> </w:t>
      </w:r>
      <w:r w:rsidR="004D29DF" w:rsidRPr="00E54BCF">
        <w:t>Organ nadzoru niezwłocznie potwierdza otrzymanie informacji, o których mowa w</w:t>
      </w:r>
      <w:r w:rsidR="009A56ED">
        <w:t> </w:t>
      </w:r>
      <w:r w:rsidR="004D29DF" w:rsidRPr="00E54BCF">
        <w:t>ust. 1.</w:t>
      </w:r>
    </w:p>
    <w:p w:rsidR="004D29DF" w:rsidRPr="00E54BCF" w:rsidRDefault="00754AF9" w:rsidP="008546A9">
      <w:pPr>
        <w:pStyle w:val="USTustnpkodeksu"/>
      </w:pPr>
      <w:r w:rsidRPr="00E54BCF">
        <w:t>3.</w:t>
      </w:r>
      <w:r w:rsidR="00DF5CE8">
        <w:t xml:space="preserve"> </w:t>
      </w:r>
      <w:r w:rsidR="00F73DD5" w:rsidRPr="00E54BCF">
        <w:t>Organ nadzoru</w:t>
      </w:r>
      <w:r w:rsidR="004D29DF" w:rsidRPr="00E54BCF">
        <w:t xml:space="preserve"> przekazuje właściwemu organowi państwa członkowskiego Unii Europejskiej, w którym znajduje się siedziba lub miejsce zamieszkania </w:t>
      </w:r>
      <w:r w:rsidR="009C6846" w:rsidRPr="00E54BCF">
        <w:rPr>
          <w:rStyle w:val="Ppogrubienie"/>
          <w:b w:val="0"/>
        </w:rPr>
        <w:t>podmiotu, o którym mowa w ust. 1</w:t>
      </w:r>
      <w:r w:rsidR="004D29DF" w:rsidRPr="00E54BCF">
        <w:t xml:space="preserve">, </w:t>
      </w:r>
      <w:r w:rsidR="00FD3592" w:rsidRPr="00E54BCF">
        <w:t xml:space="preserve">informacje o zasadach dobra ogólnego obowiązujących na terytorium Rzeczypospolitej Polskiej oraz o ich dostępności na stronie internetowej organu nadzoru, </w:t>
      </w:r>
      <w:r w:rsidR="004D29DF" w:rsidRPr="00E54BCF">
        <w:t>w</w:t>
      </w:r>
      <w:r w:rsidR="009A56ED">
        <w:t> </w:t>
      </w:r>
      <w:r w:rsidR="004D29DF" w:rsidRPr="00E54BCF">
        <w:t xml:space="preserve">terminie miesiąca od dnia otrzymania przez organ nadzoru informacji, </w:t>
      </w:r>
      <w:r w:rsidR="009C6846" w:rsidRPr="00E54BCF">
        <w:t>o których mowa w</w:t>
      </w:r>
      <w:r w:rsidR="009A56ED">
        <w:t> </w:t>
      </w:r>
      <w:r w:rsidR="009C6846" w:rsidRPr="00E54BCF">
        <w:t>ust.</w:t>
      </w:r>
      <w:r w:rsidR="00DF5CE8">
        <w:t xml:space="preserve"> </w:t>
      </w:r>
      <w:r w:rsidR="009C6846" w:rsidRPr="00E54BCF">
        <w:t>1.</w:t>
      </w:r>
      <w:r w:rsidR="000263A3">
        <w:t xml:space="preserve"> Podmiot, o którym mowa w ust. 1, może rozpocząć wykonywanie działalności na </w:t>
      </w:r>
      <w:r w:rsidR="000263A3" w:rsidRPr="00E54BCF">
        <w:t>terytorium Rzeczypospolitej Polskiej</w:t>
      </w:r>
      <w:r w:rsidR="000263A3">
        <w:t xml:space="preserve"> </w:t>
      </w:r>
      <w:r w:rsidR="007A4476" w:rsidRPr="00E54BCF">
        <w:t xml:space="preserve">przez oddział </w:t>
      </w:r>
      <w:r w:rsidR="000263A3">
        <w:t>po otrzymaniu od właściwego</w:t>
      </w:r>
      <w:r w:rsidR="000263A3" w:rsidRPr="00E54BCF">
        <w:t xml:space="preserve"> organ</w:t>
      </w:r>
      <w:r w:rsidR="000263A3">
        <w:t>u</w:t>
      </w:r>
      <w:r w:rsidR="000263A3" w:rsidRPr="00E54BCF">
        <w:t xml:space="preserve"> państwa członkowskiego Unii Europejskiej</w:t>
      </w:r>
      <w:r w:rsidR="000263A3" w:rsidRPr="000263A3">
        <w:t xml:space="preserve"> </w:t>
      </w:r>
      <w:r w:rsidR="000263A3">
        <w:t>informacji</w:t>
      </w:r>
      <w:r w:rsidR="00EB417C" w:rsidRPr="00EB417C">
        <w:t xml:space="preserve"> </w:t>
      </w:r>
      <w:r w:rsidR="00EB417C" w:rsidRPr="00E54BCF">
        <w:t>o zasadach dobra ogólnego obowiązujących na terytorium Rzeczypospolitej Polskiej</w:t>
      </w:r>
      <w:r w:rsidR="000263A3">
        <w:t xml:space="preserve"> i pod warunkiem ich przestrzegania.</w:t>
      </w:r>
    </w:p>
    <w:p w:rsidR="004D29DF" w:rsidRPr="00E54BCF" w:rsidRDefault="00754AF9" w:rsidP="008546A9">
      <w:pPr>
        <w:pStyle w:val="USTustnpkodeksu"/>
      </w:pPr>
      <w:r w:rsidRPr="00E54BCF">
        <w:t>4.</w:t>
      </w:r>
      <w:r w:rsidR="00DF5CE8">
        <w:t xml:space="preserve"> </w:t>
      </w:r>
      <w:r w:rsidR="004D29DF" w:rsidRPr="00E54BCF">
        <w:t xml:space="preserve">W przypadku gdy organ nadzoru nie przekaże informacji, o których mowa w ust. </w:t>
      </w:r>
      <w:r w:rsidR="00FD3592" w:rsidRPr="00E54BCF">
        <w:t>3</w:t>
      </w:r>
      <w:r w:rsidR="004D29DF" w:rsidRPr="00E54BCF">
        <w:t xml:space="preserve">, właściwemu organowi państwa członkowskiego Unii Europejskiej, w którym znajduje się siedziba lub miejsce zamieszkania </w:t>
      </w:r>
      <w:r w:rsidR="009C6846" w:rsidRPr="00E54BCF">
        <w:rPr>
          <w:rStyle w:val="Ppogrubienie"/>
          <w:b w:val="0"/>
        </w:rPr>
        <w:t>podmiotu, o którym mowa w ust. 1</w:t>
      </w:r>
      <w:r w:rsidR="004D29DF" w:rsidRPr="00E54BCF">
        <w:t xml:space="preserve">, w terminie określonym w ust. 3, </w:t>
      </w:r>
      <w:r w:rsidR="009C6846" w:rsidRPr="00E54BCF">
        <w:rPr>
          <w:rStyle w:val="Ppogrubienie"/>
          <w:b w:val="0"/>
        </w:rPr>
        <w:t>podmiot ten</w:t>
      </w:r>
      <w:r w:rsidR="004D29DF" w:rsidRPr="00E54BCF">
        <w:t xml:space="preserve"> może rozpocząć wykonywanie działalności </w:t>
      </w:r>
      <w:r w:rsidR="007A4476">
        <w:t xml:space="preserve">na </w:t>
      </w:r>
      <w:r w:rsidR="007A4476" w:rsidRPr="00E54BCF">
        <w:t xml:space="preserve">terytorium Rzeczypospolitej Polskiej </w:t>
      </w:r>
      <w:r w:rsidR="004D29DF" w:rsidRPr="00E54BCF">
        <w:t>przez oddział po upływie miesiąca od dnia otrzymania przez organ nadzoru informacji, o których mowa w ust. 1.</w:t>
      </w:r>
    </w:p>
    <w:p w:rsidR="001873D5" w:rsidRPr="00227466" w:rsidRDefault="004D29DF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4</w:t>
      </w:r>
      <w:r w:rsidR="00020312" w:rsidRPr="00B73590">
        <w:rPr>
          <w:rStyle w:val="Ppogrubienie"/>
        </w:rPr>
        <w:t>6</w:t>
      </w:r>
      <w:r w:rsidRPr="00B73590">
        <w:rPr>
          <w:rStyle w:val="Ppogrubienie"/>
        </w:rPr>
        <w:t>.</w:t>
      </w:r>
      <w:r w:rsidR="00DF5CE8">
        <w:rPr>
          <w:rStyle w:val="Ppogrubienie"/>
          <w:b w:val="0"/>
        </w:rPr>
        <w:t xml:space="preserve"> </w:t>
      </w:r>
      <w:r w:rsidRPr="00227466">
        <w:rPr>
          <w:rStyle w:val="Ppogrubienie"/>
          <w:b w:val="0"/>
        </w:rPr>
        <w:t>1.</w:t>
      </w:r>
      <w:r w:rsidR="00DF5CE8">
        <w:rPr>
          <w:rStyle w:val="Ppogrubienie"/>
          <w:b w:val="0"/>
        </w:rPr>
        <w:t xml:space="preserve"> </w:t>
      </w:r>
      <w:r w:rsidR="001873D5" w:rsidRPr="00227466">
        <w:t>Warunkiem podjęcia działalności</w:t>
      </w:r>
      <w:r w:rsidR="001873D5" w:rsidRPr="00227466">
        <w:rPr>
          <w:rStyle w:val="Ppogrubienie"/>
          <w:b w:val="0"/>
        </w:rPr>
        <w:t xml:space="preserve"> brokerskiej w zakresie ubezpieczeń lub </w:t>
      </w:r>
      <w:r w:rsidR="00443286" w:rsidRPr="00C5723F">
        <w:rPr>
          <w:rStyle w:val="Ppogrubienie"/>
          <w:b w:val="0"/>
        </w:rPr>
        <w:t>w</w:t>
      </w:r>
      <w:r w:rsidR="009A56ED">
        <w:rPr>
          <w:rStyle w:val="Ppogrubienie"/>
        </w:rPr>
        <w:t> </w:t>
      </w:r>
      <w:r w:rsidR="00443286" w:rsidRPr="00C5723F">
        <w:rPr>
          <w:rStyle w:val="Ppogrubienie"/>
          <w:b w:val="0"/>
        </w:rPr>
        <w:t xml:space="preserve">zakresie </w:t>
      </w:r>
      <w:r w:rsidR="001873D5" w:rsidRPr="00C5723F">
        <w:rPr>
          <w:rStyle w:val="Ppogrubienie"/>
          <w:b w:val="0"/>
        </w:rPr>
        <w:t xml:space="preserve">reasekuracji </w:t>
      </w:r>
      <w:r w:rsidR="001873D5" w:rsidRPr="00C5723F">
        <w:t xml:space="preserve">przez oddział </w:t>
      </w:r>
      <w:r w:rsidR="001873D5" w:rsidRPr="00C5723F">
        <w:rPr>
          <w:rStyle w:val="Ppogrubienie"/>
          <w:b w:val="0"/>
        </w:rPr>
        <w:t>na terytorium Rzeczypospolitej Polskiej</w:t>
      </w:r>
      <w:r w:rsidR="001873D5" w:rsidRPr="00C5723F">
        <w:t xml:space="preserve"> przez </w:t>
      </w:r>
      <w:r w:rsidR="001873D5" w:rsidRPr="00C5723F">
        <w:rPr>
          <w:rStyle w:val="Ppogrubienie"/>
          <w:b w:val="0"/>
        </w:rPr>
        <w:t>podmio</w:t>
      </w:r>
      <w:r w:rsidR="001873D5" w:rsidRPr="00227466">
        <w:rPr>
          <w:rStyle w:val="Ppogrubienie"/>
          <w:b w:val="0"/>
        </w:rPr>
        <w:t>t mający siedzibę lub miejsce zamieszkania w innym niż Rzeczpospolita Polska państwie członkowskim Unii Europejskiej jest otrzymanie przez</w:t>
      </w:r>
      <w:r w:rsidR="001873D5" w:rsidRPr="00227466">
        <w:t xml:space="preserve"> organ nadzoru od właściwego organu państwa członkowskiego Unii Europejskiej, w którym znajduje się siedziba lub miejsce zamieszkania </w:t>
      </w:r>
      <w:r w:rsidR="001873D5" w:rsidRPr="00227466">
        <w:rPr>
          <w:rStyle w:val="Ppogrubienie"/>
          <w:b w:val="0"/>
        </w:rPr>
        <w:t xml:space="preserve">tego </w:t>
      </w:r>
      <w:r w:rsidR="001873D5" w:rsidRPr="00A9630F">
        <w:rPr>
          <w:rStyle w:val="Ppogrubienie"/>
          <w:b w:val="0"/>
        </w:rPr>
        <w:t>podmiotu</w:t>
      </w:r>
      <w:r w:rsidR="00256105" w:rsidRPr="00A9630F">
        <w:rPr>
          <w:rStyle w:val="Ppogrubienie"/>
          <w:b w:val="0"/>
        </w:rPr>
        <w:t>,</w:t>
      </w:r>
      <w:r w:rsidR="001873D5" w:rsidRPr="00A9630F">
        <w:t xml:space="preserve"> odpowiednich danych i informacji</w:t>
      </w:r>
      <w:r w:rsidR="00256105" w:rsidRPr="00A9630F">
        <w:t>,</w:t>
      </w:r>
      <w:r w:rsidR="001873D5" w:rsidRPr="00A9630F">
        <w:t xml:space="preserve"> zawierających</w:t>
      </w:r>
      <w:r w:rsidR="001873D5" w:rsidRPr="00227466">
        <w:t>:</w:t>
      </w:r>
    </w:p>
    <w:p w:rsidR="004D29DF" w:rsidRPr="00E54BCF" w:rsidRDefault="00C425FF" w:rsidP="00B86957">
      <w:pPr>
        <w:pStyle w:val="PKTpunkt"/>
      </w:pPr>
      <w:r w:rsidRPr="00E54BCF">
        <w:t>1</w:t>
      </w:r>
      <w:r w:rsidR="006062CA" w:rsidRPr="00E54BCF">
        <w:t>)</w:t>
      </w:r>
      <w:r w:rsidR="006062CA" w:rsidRPr="00E54BCF">
        <w:tab/>
      </w:r>
      <w:r w:rsidR="00AD0F30" w:rsidRPr="00E54BCF">
        <w:t>firmę (</w:t>
      </w:r>
      <w:r w:rsidR="004D29DF" w:rsidRPr="00E54BCF">
        <w:t>nazwę</w:t>
      </w:r>
      <w:r w:rsidR="00AD0F30" w:rsidRPr="00E54BCF">
        <w:t xml:space="preserve">), adres </w:t>
      </w:r>
      <w:r w:rsidR="004D29DF" w:rsidRPr="00E54BCF">
        <w:t xml:space="preserve">oraz </w:t>
      </w:r>
      <w:r w:rsidR="00E53419" w:rsidRPr="00E54BCF">
        <w:t xml:space="preserve">numer z </w:t>
      </w:r>
      <w:r w:rsidR="008959B0">
        <w:t>odpowiedniego</w:t>
      </w:r>
      <w:r w:rsidR="00DF5CE8">
        <w:t xml:space="preserve"> </w:t>
      </w:r>
      <w:r w:rsidR="00E53419" w:rsidRPr="00E54BCF">
        <w:t>rejestru</w:t>
      </w:r>
      <w:r w:rsidR="008959B0">
        <w:t xml:space="preserve"> pośredników</w:t>
      </w:r>
      <w:r w:rsidR="00E53419" w:rsidRPr="00E54BCF">
        <w:t xml:space="preserve">, do którego </w:t>
      </w:r>
      <w:r w:rsidR="008959B0">
        <w:t xml:space="preserve">jest wpisany </w:t>
      </w:r>
      <w:r w:rsidR="00E53419" w:rsidRPr="00E54BCF">
        <w:t xml:space="preserve">na podstawie przepisów państwa członkowskiego </w:t>
      </w:r>
      <w:r w:rsidR="002E3727" w:rsidRPr="00E54BCF">
        <w:t>U</w:t>
      </w:r>
      <w:r w:rsidR="002E3727">
        <w:t xml:space="preserve">nii </w:t>
      </w:r>
      <w:r w:rsidR="002E3727" w:rsidRPr="00E54BCF">
        <w:t>E</w:t>
      </w:r>
      <w:r w:rsidR="002E3727">
        <w:t>uropejskiej</w:t>
      </w:r>
      <w:r w:rsidRPr="00E54BCF">
        <w:t>;</w:t>
      </w:r>
    </w:p>
    <w:p w:rsidR="004D29DF" w:rsidRPr="00E54BCF" w:rsidRDefault="00C425FF" w:rsidP="00B86957">
      <w:pPr>
        <w:pStyle w:val="PKTpunkt"/>
      </w:pPr>
      <w:r w:rsidRPr="00E54BCF">
        <w:lastRenderedPageBreak/>
        <w:t>2</w:t>
      </w:r>
      <w:r w:rsidR="006062CA" w:rsidRPr="00E54BCF">
        <w:t>)</w:t>
      </w:r>
      <w:r w:rsidR="006062CA" w:rsidRPr="00E54BCF">
        <w:tab/>
      </w:r>
      <w:r w:rsidR="004D29DF" w:rsidRPr="00E54BCF">
        <w:t>wsk</w:t>
      </w:r>
      <w:r w:rsidR="00A27DA8" w:rsidRPr="00E54BCF">
        <w:t>azanie Rzecz</w:t>
      </w:r>
      <w:r w:rsidR="003F32DB">
        <w:t>y</w:t>
      </w:r>
      <w:r w:rsidR="00A27DA8" w:rsidRPr="00E54BCF">
        <w:t>pospolitej Polskiej</w:t>
      </w:r>
      <w:r w:rsidR="004D29DF" w:rsidRPr="00E54BCF">
        <w:t xml:space="preserve"> jako państwa, na terytorium k</w:t>
      </w:r>
      <w:r w:rsidRPr="00E54BCF">
        <w:t>tórego ma być utworzony oddział;</w:t>
      </w:r>
    </w:p>
    <w:p w:rsidR="004D29DF" w:rsidRPr="00E54BCF" w:rsidRDefault="00C425FF" w:rsidP="00B86957">
      <w:pPr>
        <w:pStyle w:val="PKTpunkt"/>
      </w:pPr>
      <w:r w:rsidRPr="00E54BCF">
        <w:t>3</w:t>
      </w:r>
      <w:r w:rsidR="006062CA" w:rsidRPr="00E54BCF">
        <w:t>)</w:t>
      </w:r>
      <w:r w:rsidR="006062CA" w:rsidRPr="00E54BCF">
        <w:tab/>
      </w:r>
      <w:r w:rsidR="004D29DF" w:rsidRPr="00E54BCF">
        <w:t xml:space="preserve">rodzaj </w:t>
      </w:r>
      <w:r w:rsidR="00D41F17" w:rsidRPr="00E54BCF">
        <w:t>podmiotu</w:t>
      </w:r>
      <w:r w:rsidRPr="00E54BCF">
        <w:t>;</w:t>
      </w:r>
    </w:p>
    <w:p w:rsidR="004D29DF" w:rsidRPr="00CD0A02" w:rsidRDefault="00C425FF" w:rsidP="00CD0A02">
      <w:pPr>
        <w:pStyle w:val="PKTpunkt"/>
      </w:pPr>
      <w:r w:rsidRPr="00E54BCF">
        <w:t>4</w:t>
      </w:r>
      <w:r w:rsidR="006062CA" w:rsidRPr="00E54BCF">
        <w:t>)</w:t>
      </w:r>
      <w:r w:rsidR="006062CA" w:rsidRPr="00E54BCF">
        <w:tab/>
      </w:r>
      <w:r w:rsidR="000B2995" w:rsidRPr="00E54BCF">
        <w:t xml:space="preserve">informację o </w:t>
      </w:r>
      <w:r w:rsidR="004654A1" w:rsidRPr="00E54BCF">
        <w:rPr>
          <w:rStyle w:val="Ppogrubienie"/>
          <w:b w:val="0"/>
        </w:rPr>
        <w:t>grup</w:t>
      </w:r>
      <w:r w:rsidR="000B2995" w:rsidRPr="00E54BCF">
        <w:rPr>
          <w:rStyle w:val="Ppogrubienie"/>
          <w:b w:val="0"/>
        </w:rPr>
        <w:t xml:space="preserve">ach </w:t>
      </w:r>
      <w:r w:rsidR="004654A1" w:rsidRPr="00E54BCF">
        <w:rPr>
          <w:rStyle w:val="Ppogrubienie"/>
          <w:b w:val="0"/>
        </w:rPr>
        <w:t>ubezpieczeń, w których wykonuje działalność</w:t>
      </w:r>
      <w:r w:rsidR="004654A1" w:rsidRPr="00E54BCF">
        <w:t xml:space="preserve"> </w:t>
      </w:r>
      <w:r w:rsidR="004654A1" w:rsidRPr="00E54BCF">
        <w:rPr>
          <w:rStyle w:val="Ppogrubienie"/>
          <w:b w:val="0"/>
        </w:rPr>
        <w:t xml:space="preserve">w zakresie ubezpieczeń lub </w:t>
      </w:r>
      <w:r w:rsidR="00CD0A02" w:rsidRPr="00CD0A02">
        <w:rPr>
          <w:rStyle w:val="Ppogrubienie"/>
          <w:b w:val="0"/>
        </w:rPr>
        <w:t xml:space="preserve">w zakresie </w:t>
      </w:r>
      <w:r w:rsidR="004654A1" w:rsidRPr="00CD0A02">
        <w:rPr>
          <w:rStyle w:val="Ppogrubienie"/>
          <w:b w:val="0"/>
        </w:rPr>
        <w:t>reasekuracji</w:t>
      </w:r>
      <w:r w:rsidRPr="00CD0A02">
        <w:t>;</w:t>
      </w:r>
    </w:p>
    <w:p w:rsidR="004D29DF" w:rsidRPr="00E54BCF" w:rsidRDefault="00C425FF" w:rsidP="00B86957">
      <w:pPr>
        <w:pStyle w:val="PKTpunkt"/>
      </w:pPr>
      <w:r w:rsidRPr="00E54BCF">
        <w:t>5</w:t>
      </w:r>
      <w:r w:rsidR="006062CA" w:rsidRPr="00E54BCF">
        <w:t>)</w:t>
      </w:r>
      <w:r w:rsidR="006062CA" w:rsidRPr="00E54BCF">
        <w:tab/>
      </w:r>
      <w:r w:rsidR="004D29DF" w:rsidRPr="00E54BCF">
        <w:t>adres oddziału na teryt</w:t>
      </w:r>
      <w:r w:rsidRPr="00E54BCF">
        <w:t>orium Rzeczypospolitej Polskiej;</w:t>
      </w:r>
    </w:p>
    <w:p w:rsidR="004D29DF" w:rsidRPr="00E54BCF" w:rsidRDefault="00C425FF" w:rsidP="00B86957">
      <w:pPr>
        <w:pStyle w:val="PKTpunkt"/>
      </w:pPr>
      <w:r w:rsidRPr="00E54BCF">
        <w:t>6</w:t>
      </w:r>
      <w:r w:rsidR="006062CA" w:rsidRPr="00E54BCF">
        <w:t>)</w:t>
      </w:r>
      <w:r w:rsidR="006062CA" w:rsidRPr="00E54BCF">
        <w:tab/>
      </w:r>
      <w:r w:rsidR="004D29DF" w:rsidRPr="00E54BCF">
        <w:t xml:space="preserve">imiona i nazwiska osób upoważnionych do reprezentowania oraz kierowania sprawami </w:t>
      </w:r>
      <w:r w:rsidR="003D2FFE" w:rsidRPr="00E54BCF">
        <w:t>tego podmiotu</w:t>
      </w:r>
      <w:r w:rsidR="004D29DF" w:rsidRPr="00E54BCF">
        <w:t xml:space="preserve"> w zakresie jego działalności przez oddział, ze w</w:t>
      </w:r>
      <w:r w:rsidR="00475850" w:rsidRPr="00E54BCF">
        <w:t>skazaniem sposobu reprezentacji.</w:t>
      </w:r>
    </w:p>
    <w:p w:rsidR="004D29DF" w:rsidRPr="00E54BCF" w:rsidRDefault="00754AF9" w:rsidP="00B86957">
      <w:pPr>
        <w:pStyle w:val="USTustnpkodeksu"/>
      </w:pPr>
      <w:r w:rsidRPr="00E54BCF">
        <w:t>2.</w:t>
      </w:r>
      <w:r w:rsidR="00DF5CE8">
        <w:t xml:space="preserve"> </w:t>
      </w:r>
      <w:r w:rsidR="004D29DF" w:rsidRPr="00E54BCF">
        <w:t>Organ nadzoru niezwłocznie potwierdza otrzymanie informacj</w:t>
      </w:r>
      <w:r w:rsidR="00475850" w:rsidRPr="00E54BCF">
        <w:t>i, o których mowa w</w:t>
      </w:r>
      <w:r w:rsidR="009A56ED">
        <w:t> </w:t>
      </w:r>
      <w:r w:rsidR="00475850" w:rsidRPr="00E54BCF">
        <w:t>ust. 1</w:t>
      </w:r>
      <w:r w:rsidR="004D29DF" w:rsidRPr="00E54BCF">
        <w:t>.</w:t>
      </w:r>
    </w:p>
    <w:p w:rsidR="004D29DF" w:rsidRPr="00E54BCF" w:rsidRDefault="004D29DF" w:rsidP="00B86957">
      <w:pPr>
        <w:pStyle w:val="USTustnpkodeksu"/>
      </w:pPr>
      <w:r w:rsidRPr="00E54BCF">
        <w:t>3</w:t>
      </w:r>
      <w:r w:rsidR="00754AF9" w:rsidRPr="00E54BCF">
        <w:t>.</w:t>
      </w:r>
      <w:r w:rsidR="00DF5CE8">
        <w:t xml:space="preserve"> </w:t>
      </w:r>
      <w:r w:rsidRPr="00E54BCF">
        <w:t xml:space="preserve">Organ nadzoru przekazuje właściwemu organowi państwa członkowskiego Unii Europejskiej, w którym znajduje się siedziba lub miejsce zamieszkania </w:t>
      </w:r>
      <w:r w:rsidR="003D2FFE" w:rsidRPr="00E54BCF">
        <w:rPr>
          <w:rStyle w:val="Ppogrubienie"/>
          <w:b w:val="0"/>
        </w:rPr>
        <w:t>podmiotu, o którym mowa w ust. 1</w:t>
      </w:r>
      <w:r w:rsidR="003D2FFE" w:rsidRPr="00E54BCF">
        <w:t xml:space="preserve">, </w:t>
      </w:r>
      <w:r w:rsidR="00475850" w:rsidRPr="00E54BCF">
        <w:t xml:space="preserve">informacje o zasadach dobra ogólnego obowiązujących na terytorium Rzeczypospolitej Polskiej oraz o ich dostępności na stronie internetowej organu nadzoru, </w:t>
      </w:r>
      <w:r w:rsidRPr="00E54BCF">
        <w:t>w</w:t>
      </w:r>
      <w:r w:rsidR="009A56ED">
        <w:t> </w:t>
      </w:r>
      <w:r w:rsidRPr="00E54BCF">
        <w:t>terminie miesiąca od dnia otrzymania przez organ nadzoru informacji, o których mowa w</w:t>
      </w:r>
      <w:r w:rsidR="009A56ED">
        <w:t> </w:t>
      </w:r>
      <w:r w:rsidRPr="00E54BCF">
        <w:t>ust.</w:t>
      </w:r>
      <w:r w:rsidR="00DF5CE8">
        <w:t xml:space="preserve"> </w:t>
      </w:r>
      <w:r w:rsidRPr="00E54BCF">
        <w:t>1.</w:t>
      </w:r>
      <w:r w:rsidR="00EB417C">
        <w:t xml:space="preserve"> Podmiot, o którym mowa w ust. 1, może rozpocząć wykonywanie działalności na </w:t>
      </w:r>
      <w:r w:rsidR="00EB417C" w:rsidRPr="00E54BCF">
        <w:t>terytorium Rzeczypospolitej Polskiej</w:t>
      </w:r>
      <w:r w:rsidR="00EB417C">
        <w:t xml:space="preserve"> </w:t>
      </w:r>
      <w:r w:rsidR="007A4476">
        <w:t xml:space="preserve">przez oddział </w:t>
      </w:r>
      <w:r w:rsidR="00EB417C">
        <w:t>po otrzymaniu od właściwego</w:t>
      </w:r>
      <w:r w:rsidR="00EB417C" w:rsidRPr="00E54BCF">
        <w:t xml:space="preserve"> organ</w:t>
      </w:r>
      <w:r w:rsidR="00EB417C">
        <w:t>u</w:t>
      </w:r>
      <w:r w:rsidR="00EB417C" w:rsidRPr="00E54BCF">
        <w:t xml:space="preserve"> państwa członkowskiego Unii Europejskiej</w:t>
      </w:r>
      <w:r w:rsidR="00EB417C" w:rsidRPr="000263A3">
        <w:t xml:space="preserve"> </w:t>
      </w:r>
      <w:r w:rsidR="00EB417C">
        <w:t>informacji</w:t>
      </w:r>
      <w:r w:rsidR="00EB417C" w:rsidRPr="00EB417C">
        <w:t xml:space="preserve"> </w:t>
      </w:r>
      <w:r w:rsidR="00EB417C" w:rsidRPr="00E54BCF">
        <w:t>o zasadach dobra ogólnego obowiązujących na terytorium Rzeczypospolitej Polskiej</w:t>
      </w:r>
      <w:r w:rsidR="00EB417C">
        <w:t xml:space="preserve"> i pod warunkiem ich przestrzegania.</w:t>
      </w:r>
    </w:p>
    <w:p w:rsidR="004D29DF" w:rsidRPr="00E54BCF" w:rsidRDefault="00754AF9" w:rsidP="00B86957">
      <w:pPr>
        <w:pStyle w:val="USTustnpkodeksu"/>
      </w:pPr>
      <w:r w:rsidRPr="00E54BCF">
        <w:t>4.</w:t>
      </w:r>
      <w:r w:rsidR="00DF5CE8">
        <w:t xml:space="preserve"> </w:t>
      </w:r>
      <w:r w:rsidR="004D29DF" w:rsidRPr="00E54BCF">
        <w:t xml:space="preserve">W przypadku gdy organ nadzoru nie przekaże informacji, o których mowa w ust. </w:t>
      </w:r>
      <w:r w:rsidR="00475850" w:rsidRPr="00E54BCF">
        <w:t>3</w:t>
      </w:r>
      <w:r w:rsidR="004D29DF" w:rsidRPr="00E54BCF">
        <w:t xml:space="preserve">, właściwemu organowi państwa członkowskiego Unii Europejskiej, w którym znajduje się siedziba lub miejsce zamieszkania </w:t>
      </w:r>
      <w:r w:rsidR="003D2FFE" w:rsidRPr="00E54BCF">
        <w:rPr>
          <w:rStyle w:val="Ppogrubienie"/>
          <w:b w:val="0"/>
        </w:rPr>
        <w:t>podmiotu, o którym mowa w ust. 1</w:t>
      </w:r>
      <w:r w:rsidR="003D2FFE" w:rsidRPr="00E54BCF">
        <w:t xml:space="preserve">, </w:t>
      </w:r>
      <w:r w:rsidR="004D29DF" w:rsidRPr="00E54BCF">
        <w:t xml:space="preserve">w terminie określonym w ust. 3, </w:t>
      </w:r>
      <w:r w:rsidR="003D2FFE" w:rsidRPr="00E54BCF">
        <w:t xml:space="preserve">podmiot ten </w:t>
      </w:r>
      <w:r w:rsidR="004D29DF" w:rsidRPr="00E54BCF">
        <w:t xml:space="preserve">może rozpocząć wykonywanie </w:t>
      </w:r>
      <w:r w:rsidR="00D41F17" w:rsidRPr="00E54BCF">
        <w:rPr>
          <w:rStyle w:val="Ppogrubienie"/>
          <w:b w:val="0"/>
        </w:rPr>
        <w:t>działalności</w:t>
      </w:r>
      <w:r w:rsidR="004D29DF" w:rsidRPr="00E54BCF">
        <w:t xml:space="preserve"> </w:t>
      </w:r>
      <w:r w:rsidR="007A4476">
        <w:t xml:space="preserve">na </w:t>
      </w:r>
      <w:r w:rsidR="007A4476" w:rsidRPr="00E54BCF">
        <w:t xml:space="preserve">terytorium Rzeczypospolitej Polskiej </w:t>
      </w:r>
      <w:r w:rsidR="004D29DF" w:rsidRPr="00E54BCF">
        <w:t>przez oddział po upływie miesiąca od dnia otrzymania przez organ nadzoru informacj</w:t>
      </w:r>
      <w:r w:rsidR="00475850" w:rsidRPr="00E54BCF">
        <w:t>i, o których mowa w ust. 1</w:t>
      </w:r>
      <w:r w:rsidR="004D29DF" w:rsidRPr="00E54BCF">
        <w:t>.</w:t>
      </w:r>
    </w:p>
    <w:p w:rsidR="004D29DF" w:rsidRPr="00E54BCF" w:rsidRDefault="00754AF9" w:rsidP="00B8695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D29DF" w:rsidRPr="00B73590">
        <w:rPr>
          <w:rStyle w:val="Ppogrubienie"/>
        </w:rPr>
        <w:t>4</w:t>
      </w:r>
      <w:r w:rsidR="00020312" w:rsidRPr="00B73590">
        <w:rPr>
          <w:rStyle w:val="Ppogrubienie"/>
        </w:rPr>
        <w:t>7</w:t>
      </w:r>
      <w:r w:rsidRPr="00B73590">
        <w:rPr>
          <w:rStyle w:val="Ppogrubienie"/>
        </w:rPr>
        <w:t>.</w:t>
      </w:r>
      <w:r w:rsidR="00DF5CE8">
        <w:t xml:space="preserve"> </w:t>
      </w:r>
      <w:r w:rsidRPr="00E54BCF">
        <w:t>1.</w:t>
      </w:r>
      <w:r w:rsidR="00DF5CE8">
        <w:t xml:space="preserve"> </w:t>
      </w:r>
      <w:r w:rsidR="004D29DF" w:rsidRPr="00E54BCF">
        <w:t xml:space="preserve">Agent </w:t>
      </w:r>
      <w:r w:rsidR="0098529F" w:rsidRPr="00E54BCF">
        <w:t>ubezpieczeniow</w:t>
      </w:r>
      <w:r w:rsidR="00994A7A" w:rsidRPr="00E54BCF">
        <w:t xml:space="preserve">y </w:t>
      </w:r>
      <w:r w:rsidR="00994A7A" w:rsidRPr="00E54BCF">
        <w:rPr>
          <w:rStyle w:val="Ppogrubienie"/>
          <w:b w:val="0"/>
        </w:rPr>
        <w:t>i agent oferujący ubezpieczenia uzupełniające</w:t>
      </w:r>
      <w:r w:rsidR="004D29DF" w:rsidRPr="00E54BCF">
        <w:t>, któr</w:t>
      </w:r>
      <w:r w:rsidR="00994A7A" w:rsidRPr="00E54BCF">
        <w:t>z</w:t>
      </w:r>
      <w:r w:rsidR="004D29DF" w:rsidRPr="00E54BCF">
        <w:t>y zamierza</w:t>
      </w:r>
      <w:r w:rsidR="00994A7A" w:rsidRPr="00E54BCF">
        <w:t>ją</w:t>
      </w:r>
      <w:r w:rsidR="004D29DF" w:rsidRPr="00E54BCF">
        <w:t xml:space="preserve"> </w:t>
      </w:r>
      <w:r w:rsidR="00D41F17" w:rsidRPr="00E54BCF">
        <w:t>podjąć działalność</w:t>
      </w:r>
      <w:r w:rsidR="004D29DF" w:rsidRPr="00E54BCF">
        <w:rPr>
          <w:rStyle w:val="Ppogrubienie"/>
          <w:b w:val="0"/>
        </w:rPr>
        <w:t xml:space="preserve"> agencyjn</w:t>
      </w:r>
      <w:r w:rsidR="00D41F17" w:rsidRPr="00E54BCF">
        <w:rPr>
          <w:rStyle w:val="Ppogrubienie"/>
          <w:b w:val="0"/>
        </w:rPr>
        <w:t>ą</w:t>
      </w:r>
      <w:r w:rsidR="004D29DF" w:rsidRPr="00E54BCF">
        <w:t xml:space="preserve"> na terytorium innego </w:t>
      </w:r>
      <w:r w:rsidR="00AD0F30" w:rsidRPr="00E54BCF">
        <w:t xml:space="preserve">niż Rzeczpospolita Polska </w:t>
      </w:r>
      <w:r w:rsidR="004D29DF" w:rsidRPr="00E54BCF">
        <w:t>państwa członkowskiego Unii Europejskiej przez oddział</w:t>
      </w:r>
      <w:r w:rsidR="0008317B">
        <w:t>,</w:t>
      </w:r>
      <w:r w:rsidR="004D29DF" w:rsidRPr="00E54BCF">
        <w:t xml:space="preserve"> ma</w:t>
      </w:r>
      <w:r w:rsidR="000D007D">
        <w:t>ją</w:t>
      </w:r>
      <w:r w:rsidR="004D29DF" w:rsidRPr="00E54BCF">
        <w:t xml:space="preserve"> obowiązek powiadomić o tym organ nadzoru.</w:t>
      </w:r>
    </w:p>
    <w:p w:rsidR="004D29DF" w:rsidRPr="00E54BCF" w:rsidRDefault="00754AF9" w:rsidP="00B73590">
      <w:pPr>
        <w:pStyle w:val="USTustnpkodeksu"/>
        <w:keepNext/>
      </w:pPr>
      <w:r w:rsidRPr="00E54BCF">
        <w:lastRenderedPageBreak/>
        <w:t>2.</w:t>
      </w:r>
      <w:r w:rsidR="00DF5CE8">
        <w:t xml:space="preserve"> </w:t>
      </w:r>
      <w:r w:rsidR="004D29DF" w:rsidRPr="00E54BCF">
        <w:t xml:space="preserve">W powiadomieniu, o którym mowa w ust. 1, agent </w:t>
      </w:r>
      <w:r w:rsidR="00994A7A" w:rsidRPr="00E54BCF">
        <w:t xml:space="preserve">ubezpieczeniowy </w:t>
      </w:r>
      <w:r w:rsidR="00994A7A" w:rsidRPr="00E54BCF">
        <w:rPr>
          <w:rStyle w:val="Ppogrubienie"/>
          <w:b w:val="0"/>
        </w:rPr>
        <w:t>i agent oferujący ubezpieczenia uzupełniające</w:t>
      </w:r>
      <w:r w:rsidR="00994A7A" w:rsidRPr="00E54BCF">
        <w:t xml:space="preserve"> </w:t>
      </w:r>
      <w:r w:rsidR="004D29DF" w:rsidRPr="00E54BCF">
        <w:t>wskazuj</w:t>
      </w:r>
      <w:r w:rsidR="00994A7A" w:rsidRPr="00E54BCF">
        <w:t>ą</w:t>
      </w:r>
      <w:r w:rsidR="004D29DF" w:rsidRPr="00E54BCF">
        <w:t>:</w:t>
      </w:r>
    </w:p>
    <w:p w:rsidR="004D29DF" w:rsidRPr="00E54BCF" w:rsidRDefault="006062CA" w:rsidP="00B86957">
      <w:pPr>
        <w:pStyle w:val="PKTpunkt"/>
      </w:pPr>
      <w:r w:rsidRPr="00E54BCF">
        <w:t>1)</w:t>
      </w:r>
      <w:r w:rsidRPr="00E54BCF">
        <w:tab/>
      </w:r>
      <w:r w:rsidR="004D29DF" w:rsidRPr="00E54BCF">
        <w:t>państwo członkowskie Unii Europejskiej, na terytorium którego ma być utworzony oddział;</w:t>
      </w:r>
    </w:p>
    <w:p w:rsidR="004D29DF" w:rsidRPr="00E54BCF" w:rsidRDefault="006062CA" w:rsidP="00B86957">
      <w:pPr>
        <w:pStyle w:val="PKTpunkt"/>
      </w:pPr>
      <w:r w:rsidRPr="00E54BCF">
        <w:t>2)</w:t>
      </w:r>
      <w:r w:rsidRPr="00E54BCF">
        <w:tab/>
      </w:r>
      <w:r w:rsidR="004D29DF" w:rsidRPr="00E54BCF">
        <w:t>adres oddziału agenta w państwie członkowskim Unii Europejskiej, na terytorium którego ma być utworzony oddział;</w:t>
      </w:r>
    </w:p>
    <w:p w:rsidR="004D29DF" w:rsidRPr="00E54BCF" w:rsidRDefault="006062CA" w:rsidP="00B92AE3">
      <w:pPr>
        <w:pStyle w:val="PKTpunkt"/>
      </w:pPr>
      <w:r w:rsidRPr="00E54BCF">
        <w:t>3)</w:t>
      </w:r>
      <w:r w:rsidRPr="00E54BCF">
        <w:tab/>
      </w:r>
      <w:r w:rsidR="00AD0F30" w:rsidRPr="00174D5D">
        <w:t xml:space="preserve">firmę </w:t>
      </w:r>
      <w:r w:rsidR="004D29DF" w:rsidRPr="00174D5D">
        <w:t xml:space="preserve">i siedzibę zakładu ubezpieczeń, w imieniu lub na rzecz którego agent </w:t>
      </w:r>
      <w:r w:rsidR="00174D5D" w:rsidRPr="00174D5D">
        <w:rPr>
          <w:rStyle w:val="Ppogrubienie"/>
          <w:b w:val="0"/>
        </w:rPr>
        <w:t>ubezpieczeniowy lub agent oferujący ubezpieczenia uzupełniające</w:t>
      </w:r>
      <w:r w:rsidR="00174D5D" w:rsidRPr="00174D5D">
        <w:t xml:space="preserve"> </w:t>
      </w:r>
      <w:r w:rsidR="00994A7A" w:rsidRPr="00174D5D">
        <w:t>zamierza</w:t>
      </w:r>
      <w:r w:rsidR="00174D5D" w:rsidRPr="00174D5D">
        <w:t>ją</w:t>
      </w:r>
      <w:r w:rsidR="00994A7A" w:rsidRPr="00174D5D">
        <w:t xml:space="preserve"> </w:t>
      </w:r>
      <w:r w:rsidR="004D29DF" w:rsidRPr="00174D5D">
        <w:rPr>
          <w:rStyle w:val="Ppogrubienie"/>
          <w:b w:val="0"/>
        </w:rPr>
        <w:t>wykonywać</w:t>
      </w:r>
      <w:r w:rsidR="004D29DF" w:rsidRPr="00174D5D">
        <w:t xml:space="preserve"> </w:t>
      </w:r>
      <w:r w:rsidR="00181203" w:rsidRPr="00B92AE3">
        <w:rPr>
          <w:rStyle w:val="Ppogrubienie"/>
          <w:b w:val="0"/>
        </w:rPr>
        <w:t xml:space="preserve">czynności </w:t>
      </w:r>
      <w:r w:rsidR="004D29DF" w:rsidRPr="00B92AE3">
        <w:rPr>
          <w:rStyle w:val="Ppogrubienie"/>
          <w:b w:val="0"/>
        </w:rPr>
        <w:t>agencyjn</w:t>
      </w:r>
      <w:r w:rsidR="00181203" w:rsidRPr="00B92AE3">
        <w:rPr>
          <w:rStyle w:val="Ppogrubienie"/>
          <w:b w:val="0"/>
        </w:rPr>
        <w:t>e</w:t>
      </w:r>
      <w:r w:rsidR="004D29DF" w:rsidRPr="00B92AE3">
        <w:t xml:space="preserve"> w przyjmującym</w:t>
      </w:r>
      <w:r w:rsidR="004D29DF" w:rsidRPr="00174D5D">
        <w:t xml:space="preserve"> państwie członkowskim Unii</w:t>
      </w:r>
      <w:r w:rsidR="004D29DF" w:rsidRPr="00E54BCF">
        <w:t xml:space="preserve"> Europejskiej;</w:t>
      </w:r>
    </w:p>
    <w:p w:rsidR="004D29DF" w:rsidRPr="00E54BCF" w:rsidRDefault="006062CA" w:rsidP="00B86957">
      <w:pPr>
        <w:pStyle w:val="PKTpunkt"/>
      </w:pPr>
      <w:r w:rsidRPr="00E54BCF">
        <w:t>4)</w:t>
      </w:r>
      <w:r w:rsidRPr="00E54BCF">
        <w:tab/>
      </w:r>
      <w:r w:rsidR="004D29DF" w:rsidRPr="00E54BCF">
        <w:t>imiona i nazwiska osób upoważnionych do reprezent</w:t>
      </w:r>
      <w:r w:rsidR="00E0455E" w:rsidRPr="00E54BCF">
        <w:t>owania oraz kierowania sprawami</w:t>
      </w:r>
      <w:r w:rsidR="004D29DF" w:rsidRPr="00E54BCF">
        <w:t xml:space="preserve"> agenta w zakresie jego działalności przez oddział, ze w</w:t>
      </w:r>
      <w:r w:rsidR="00B86957" w:rsidRPr="00E54BCF">
        <w:t>skazaniem sposobu reprezentacji.</w:t>
      </w:r>
    </w:p>
    <w:p w:rsidR="004D29DF" w:rsidRPr="00E54BCF" w:rsidRDefault="00754AF9" w:rsidP="002E5A23">
      <w:pPr>
        <w:pStyle w:val="USTustnpkodeksu"/>
      </w:pPr>
      <w:r w:rsidRPr="00E54BCF">
        <w:t>3.</w:t>
      </w:r>
      <w:r w:rsidR="00DF5CE8">
        <w:t xml:space="preserve"> </w:t>
      </w:r>
      <w:r w:rsidR="004D29DF" w:rsidRPr="00E54BCF">
        <w:t xml:space="preserve">Organ nadzoru, w terminie miesiąca od </w:t>
      </w:r>
      <w:r w:rsidR="0049123C">
        <w:t xml:space="preserve">otrzymania </w:t>
      </w:r>
      <w:r w:rsidR="004D29DF" w:rsidRPr="00E54BCF">
        <w:t>powiadomienia, o którym mowa w ust.</w:t>
      </w:r>
      <w:r w:rsidR="00DF5CE8">
        <w:t xml:space="preserve"> </w:t>
      </w:r>
      <w:r w:rsidR="004D29DF" w:rsidRPr="00E54BCF">
        <w:t>1, przekazuje właściwemu organowi państwa członkowskiego Unii Europejskiej, w</w:t>
      </w:r>
      <w:r w:rsidR="006E3855">
        <w:t> </w:t>
      </w:r>
      <w:r w:rsidR="004D29DF" w:rsidRPr="00E54BCF">
        <w:t xml:space="preserve">którym agent </w:t>
      </w:r>
      <w:r w:rsidR="00994A7A" w:rsidRPr="00E54BCF">
        <w:t xml:space="preserve">ubezpieczeniowy </w:t>
      </w:r>
      <w:r w:rsidR="002E5A23" w:rsidRPr="002E5A23">
        <w:rPr>
          <w:rStyle w:val="Ppogrubienie"/>
          <w:b w:val="0"/>
        </w:rPr>
        <w:t>lub</w:t>
      </w:r>
      <w:r w:rsidR="002E5A23" w:rsidRPr="00E54BCF">
        <w:rPr>
          <w:rStyle w:val="Ppogrubienie"/>
          <w:b w:val="0"/>
        </w:rPr>
        <w:t xml:space="preserve"> </w:t>
      </w:r>
      <w:r w:rsidR="00994A7A" w:rsidRPr="00B34DB9">
        <w:t xml:space="preserve">agent oferujący ubezpieczenia uzupełniające </w:t>
      </w:r>
      <w:r w:rsidR="004D29DF" w:rsidRPr="00B34DB9">
        <w:t>zamierza</w:t>
      </w:r>
      <w:r w:rsidR="00B46E6A" w:rsidRPr="00B34DB9">
        <w:t>ją</w:t>
      </w:r>
      <w:r w:rsidR="004D29DF" w:rsidRPr="00B34DB9">
        <w:t xml:space="preserve"> wykonywać </w:t>
      </w:r>
      <w:r w:rsidR="00D41F17" w:rsidRPr="00B34DB9">
        <w:t>działalność</w:t>
      </w:r>
      <w:r w:rsidR="004D29DF" w:rsidRPr="00B34DB9">
        <w:t xml:space="preserve"> przez oddział, informacje, o których mowa w ust. 2, wraz z firmą</w:t>
      </w:r>
      <w:r w:rsidR="00AD0F30" w:rsidRPr="00B34DB9">
        <w:t xml:space="preserve"> (nazwą)</w:t>
      </w:r>
      <w:r w:rsidR="00FB7FCE" w:rsidRPr="00B34DB9">
        <w:t xml:space="preserve">, </w:t>
      </w:r>
      <w:r w:rsidR="004D29DF" w:rsidRPr="00B34DB9">
        <w:t>adresem agenta</w:t>
      </w:r>
      <w:r w:rsidR="00FB7FCE" w:rsidRPr="00B34DB9">
        <w:t>,</w:t>
      </w:r>
      <w:r w:rsidR="004D29DF" w:rsidRPr="00B34DB9">
        <w:t xml:space="preserve"> </w:t>
      </w:r>
      <w:r w:rsidR="00FB7FCE" w:rsidRPr="00B34DB9">
        <w:t xml:space="preserve">numerem wpisu do rejestru </w:t>
      </w:r>
      <w:r w:rsidR="0049123C">
        <w:t>agentów</w:t>
      </w:r>
      <w:r w:rsidR="00B34DB9">
        <w:t xml:space="preserve"> oraz</w:t>
      </w:r>
      <w:r w:rsidR="00FB7FCE" w:rsidRPr="00B34DB9">
        <w:t xml:space="preserve"> </w:t>
      </w:r>
      <w:r w:rsidR="004D29DF" w:rsidRPr="00B34DB9">
        <w:t xml:space="preserve">określeniem rodzaju </w:t>
      </w:r>
      <w:r w:rsidR="00AD0F30" w:rsidRPr="00B34DB9">
        <w:t>agenta</w:t>
      </w:r>
      <w:r w:rsidR="00B34DB9">
        <w:t xml:space="preserve"> i</w:t>
      </w:r>
      <w:r w:rsidR="00B34DB9" w:rsidRPr="00B34DB9">
        <w:t xml:space="preserve"> </w:t>
      </w:r>
      <w:r w:rsidR="00B6331F">
        <w:t xml:space="preserve">informacją o </w:t>
      </w:r>
      <w:r w:rsidR="00B34DB9" w:rsidRPr="00B34DB9">
        <w:t xml:space="preserve">grupach ubezpieczeń, w których </w:t>
      </w:r>
      <w:r w:rsidR="002E5A23">
        <w:t xml:space="preserve">agent </w:t>
      </w:r>
      <w:r w:rsidR="00B34DB9" w:rsidRPr="00B34DB9">
        <w:t>wykonuje działalność</w:t>
      </w:r>
      <w:r w:rsidR="004D29DF" w:rsidRPr="00E54BCF">
        <w:t>, a także informuje o tym agenta, którego to dotyczy.</w:t>
      </w:r>
    </w:p>
    <w:p w:rsidR="004D29DF" w:rsidRPr="00E54BCF" w:rsidRDefault="00754AF9" w:rsidP="00B73590">
      <w:pPr>
        <w:pStyle w:val="USTustnpkodeksu"/>
        <w:keepNext/>
      </w:pPr>
      <w:r w:rsidRPr="00E54BCF">
        <w:t>4.</w:t>
      </w:r>
      <w:r w:rsidR="00DF5CE8">
        <w:t xml:space="preserve"> </w:t>
      </w:r>
      <w:r w:rsidR="004D29DF" w:rsidRPr="00E54BCF">
        <w:t xml:space="preserve">Organ nadzoru, w terminie miesiąca od </w:t>
      </w:r>
      <w:r w:rsidR="001C77ED">
        <w:t xml:space="preserve">otrzymania </w:t>
      </w:r>
      <w:r w:rsidR="004D29DF" w:rsidRPr="00E54BCF">
        <w:t>powiadomienia, o którym mowa w</w:t>
      </w:r>
      <w:r w:rsidR="006062CA" w:rsidRPr="00E54BCF">
        <w:t xml:space="preserve"> ust.</w:t>
      </w:r>
      <w:r w:rsidR="00DF5CE8">
        <w:t xml:space="preserve"> </w:t>
      </w:r>
      <w:r w:rsidR="004D29DF" w:rsidRPr="00E54BCF">
        <w:t xml:space="preserve">1, może odmówić, w drodze decyzji, przekazania właściwemu organowi państwa członkowskiego Unii Europejskiej, w którym agent </w:t>
      </w:r>
      <w:r w:rsidR="00B46E6A" w:rsidRPr="00E54BCF">
        <w:t xml:space="preserve">ubezpieczeniowy </w:t>
      </w:r>
      <w:r w:rsidR="002E5A23" w:rsidRPr="002E5A23">
        <w:rPr>
          <w:rStyle w:val="Ppogrubienie"/>
          <w:b w:val="0"/>
        </w:rPr>
        <w:t xml:space="preserve">lub </w:t>
      </w:r>
      <w:r w:rsidR="00B46E6A" w:rsidRPr="00E54BCF">
        <w:rPr>
          <w:rStyle w:val="Ppogrubienie"/>
          <w:b w:val="0"/>
        </w:rPr>
        <w:t>agent oferujący ubezpieczenia uzupełniające</w:t>
      </w:r>
      <w:r w:rsidR="00B46E6A" w:rsidRPr="00E54BCF">
        <w:t xml:space="preserve"> </w:t>
      </w:r>
      <w:r w:rsidR="004D29DF" w:rsidRPr="00E54BCF">
        <w:t>zamierza</w:t>
      </w:r>
      <w:r w:rsidR="00B46E6A" w:rsidRPr="00E54BCF">
        <w:t>ją</w:t>
      </w:r>
      <w:r w:rsidR="004D29DF" w:rsidRPr="00E54BCF">
        <w:t xml:space="preserve"> wykonywać </w:t>
      </w:r>
      <w:r w:rsidR="00D41F17" w:rsidRPr="00E54BCF">
        <w:rPr>
          <w:rStyle w:val="Ppogrubienie"/>
          <w:b w:val="0"/>
        </w:rPr>
        <w:t>działalność</w:t>
      </w:r>
      <w:r w:rsidR="004D29DF" w:rsidRPr="00E54BCF">
        <w:t xml:space="preserve"> przez oddział, informacji, o</w:t>
      </w:r>
      <w:r w:rsidR="006E3855">
        <w:t> </w:t>
      </w:r>
      <w:r w:rsidR="004D29DF" w:rsidRPr="00E54BCF">
        <w:t>których mowa w ust. 2</w:t>
      </w:r>
      <w:r w:rsidR="002D1127">
        <w:t xml:space="preserve"> i </w:t>
      </w:r>
      <w:r w:rsidR="001C77ED">
        <w:t>3</w:t>
      </w:r>
      <w:r w:rsidR="004D29DF" w:rsidRPr="00E54BCF">
        <w:t>, jeżeli</w:t>
      </w:r>
      <w:r w:rsidR="00386536">
        <w:t>, przy uwzględnieniu planowanej działalności oddziału</w:t>
      </w:r>
      <w:r w:rsidR="004D29DF" w:rsidRPr="00E54BCF">
        <w:t>:</w:t>
      </w:r>
    </w:p>
    <w:p w:rsidR="004D29DF" w:rsidRPr="00E54BCF" w:rsidRDefault="006062CA" w:rsidP="00B86957">
      <w:pPr>
        <w:pStyle w:val="PKTpunkt"/>
      </w:pPr>
      <w:r w:rsidRPr="00E54BCF">
        <w:t>1)</w:t>
      </w:r>
      <w:r w:rsidRPr="00E54BCF">
        <w:tab/>
      </w:r>
      <w:r w:rsidR="004D29DF" w:rsidRPr="00E54BCF">
        <w:t>sytuacja finansowa agenta nie pozwala na utworzenie oddziału;</w:t>
      </w:r>
    </w:p>
    <w:p w:rsidR="004D29DF" w:rsidRPr="00E54BCF" w:rsidRDefault="006062CA" w:rsidP="00B86957">
      <w:pPr>
        <w:pStyle w:val="PKTpunkt"/>
      </w:pPr>
      <w:r w:rsidRPr="00E54BCF">
        <w:t>2)</w:t>
      </w:r>
      <w:r w:rsidRPr="00E54BCF">
        <w:tab/>
      </w:r>
      <w:r w:rsidR="004D29DF" w:rsidRPr="00E54BCF">
        <w:t xml:space="preserve">struktura organizacyjna oddziału nie zapewnia prawidłowego wykonywania </w:t>
      </w:r>
      <w:r w:rsidR="00D41F17" w:rsidRPr="00E54BCF">
        <w:rPr>
          <w:rStyle w:val="Ppogrubienie"/>
          <w:b w:val="0"/>
        </w:rPr>
        <w:t>działalności</w:t>
      </w:r>
      <w:r w:rsidR="00A27DA8" w:rsidRPr="00E54BCF">
        <w:t>.</w:t>
      </w:r>
    </w:p>
    <w:p w:rsidR="00DF7A11" w:rsidRPr="006E3855" w:rsidRDefault="00102740" w:rsidP="006E3855">
      <w:pPr>
        <w:pStyle w:val="USTustnpkodeksu"/>
      </w:pPr>
      <w:r w:rsidRPr="006E3855">
        <w:t>5.</w:t>
      </w:r>
      <w:r w:rsidR="00DF5CE8" w:rsidRPr="006E3855">
        <w:t xml:space="preserve"> </w:t>
      </w:r>
      <w:r w:rsidR="00DF7A11" w:rsidRPr="006E3855">
        <w:t xml:space="preserve">Organ nadzoru </w:t>
      </w:r>
      <w:r w:rsidR="00836674" w:rsidRPr="006E3855">
        <w:t xml:space="preserve">niezwłoczne </w:t>
      </w:r>
      <w:r w:rsidR="00DF7A11" w:rsidRPr="006E3855">
        <w:t>informuje agenta ubezpieczeniowego i agenta oferującego ubezpieczenia uzupełniające o otrzymaniu przez właściwy organ państwa członkowskiego Unii Europejskiej, w którym agent zamierza wykonywać działalność przez oddział</w:t>
      </w:r>
      <w:r w:rsidR="00113C67" w:rsidRPr="006E3855">
        <w:t>,</w:t>
      </w:r>
      <w:r w:rsidR="00DF7A11" w:rsidRPr="006E3855">
        <w:t xml:space="preserve"> inf</w:t>
      </w:r>
      <w:r w:rsidR="00836674" w:rsidRPr="006E3855">
        <w:t xml:space="preserve">ormacji, o których mowa w ust. </w:t>
      </w:r>
      <w:r w:rsidR="00361674" w:rsidRPr="006E3855">
        <w:t xml:space="preserve">2 i </w:t>
      </w:r>
      <w:r w:rsidR="00836674" w:rsidRPr="006E3855">
        <w:t>3</w:t>
      </w:r>
      <w:r w:rsidR="00DF7A11" w:rsidRPr="006E3855">
        <w:t>.</w:t>
      </w:r>
    </w:p>
    <w:p w:rsidR="006571DA" w:rsidRPr="00E54BCF" w:rsidRDefault="00FF2E53" w:rsidP="00FF2E53">
      <w:pPr>
        <w:pStyle w:val="USTustnpkodeksu"/>
        <w:rPr>
          <w:rStyle w:val="Ppogrubienie"/>
          <w:b w:val="0"/>
        </w:rPr>
      </w:pPr>
      <w:r w:rsidRPr="00FF2E53">
        <w:rPr>
          <w:rStyle w:val="Ppogrubienie"/>
          <w:b w:val="0"/>
        </w:rPr>
        <w:t>6.</w:t>
      </w:r>
      <w:r w:rsidR="00DF5CE8">
        <w:rPr>
          <w:rStyle w:val="Ppogrubienie"/>
          <w:b w:val="0"/>
        </w:rPr>
        <w:t xml:space="preserve"> </w:t>
      </w:r>
      <w:r w:rsidR="006571DA" w:rsidRPr="00FF2E53">
        <w:rPr>
          <w:rStyle w:val="Ppogrubienie"/>
          <w:b w:val="0"/>
        </w:rPr>
        <w:t>Organ nadzoru przekazuje agentowi ubezpieczeniowemu i agentowi oferującemu ubezpieczenia uzupełniające</w:t>
      </w:r>
      <w:r w:rsidR="006571DA">
        <w:rPr>
          <w:rStyle w:val="Ppogrubienie"/>
        </w:rPr>
        <w:t xml:space="preserve"> </w:t>
      </w:r>
      <w:r w:rsidR="006571DA" w:rsidRPr="00E54BCF">
        <w:t xml:space="preserve">informacje o zasadach dobra ogólnego obowiązujących </w:t>
      </w:r>
      <w:r w:rsidR="006571DA" w:rsidRPr="00E54BCF">
        <w:lastRenderedPageBreak/>
        <w:t>w</w:t>
      </w:r>
      <w:r w:rsidR="006E3855">
        <w:t> </w:t>
      </w:r>
      <w:r w:rsidR="006571DA" w:rsidRPr="00E54BCF">
        <w:t>przyjmującym państwie członkowskim Unii Europejskiej, ich dostępności na stronie internetowej właściwego organu tego państwa członkowskiego Unii Europejskiej, do którego odesłanie zostało zamiesz</w:t>
      </w:r>
      <w:r w:rsidR="00B2345B">
        <w:t>cz</w:t>
      </w:r>
      <w:r w:rsidR="006571DA" w:rsidRPr="00E54BCF">
        <w:t xml:space="preserve">one na stronie internetowej EIOPA, a także informację, że mogą oni rozpocząć </w:t>
      </w:r>
      <w:r w:rsidR="006571DA" w:rsidRPr="00FF2E53">
        <w:rPr>
          <w:rStyle w:val="Ppogrubienie"/>
          <w:b w:val="0"/>
        </w:rPr>
        <w:t>wykonywanie</w:t>
      </w:r>
      <w:r w:rsidR="006571DA" w:rsidRPr="00FF2E53">
        <w:t xml:space="preserve"> </w:t>
      </w:r>
      <w:r w:rsidR="006571DA" w:rsidRPr="00FF2E53">
        <w:rPr>
          <w:rStyle w:val="Ppogrubienie"/>
          <w:b w:val="0"/>
        </w:rPr>
        <w:t>działalności</w:t>
      </w:r>
      <w:r w:rsidR="006571DA" w:rsidRPr="00E54BCF">
        <w:t xml:space="preserve"> w przyjmującym państwie członkowskim Unii Europejskiej pod warunkiem przestrzegania tych zasad</w:t>
      </w:r>
      <w:r w:rsidR="006571DA">
        <w:t>.</w:t>
      </w:r>
    </w:p>
    <w:p w:rsidR="004D29DF" w:rsidRPr="00E54BCF" w:rsidRDefault="006571DA" w:rsidP="00B73590">
      <w:pPr>
        <w:pStyle w:val="USTustnpkodeksu"/>
        <w:keepNext/>
      </w:pPr>
      <w:r>
        <w:t>7</w:t>
      </w:r>
      <w:r w:rsidR="00754AF9" w:rsidRPr="00E54BCF">
        <w:t>.</w:t>
      </w:r>
      <w:r w:rsidR="00DF5CE8">
        <w:t xml:space="preserve"> </w:t>
      </w:r>
      <w:r w:rsidR="004D29DF" w:rsidRPr="00E54BCF">
        <w:t xml:space="preserve">Agent </w:t>
      </w:r>
      <w:r w:rsidR="00B46E6A" w:rsidRPr="00E54BCF">
        <w:t xml:space="preserve">ubezpieczeniowy </w:t>
      </w:r>
      <w:r w:rsidR="00B46E6A" w:rsidRPr="00E54BCF">
        <w:rPr>
          <w:rStyle w:val="Ppogrubienie"/>
          <w:b w:val="0"/>
        </w:rPr>
        <w:t>i agent oferujący ubezpieczenia uzupełniające</w:t>
      </w:r>
      <w:r w:rsidR="00B46E6A" w:rsidRPr="00E54BCF">
        <w:t xml:space="preserve"> </w:t>
      </w:r>
      <w:r w:rsidR="004D29DF" w:rsidRPr="00E54BCF">
        <w:t>mo</w:t>
      </w:r>
      <w:r w:rsidR="00B46E6A" w:rsidRPr="00E54BCF">
        <w:t xml:space="preserve">gą </w:t>
      </w:r>
      <w:r w:rsidR="004D29DF" w:rsidRPr="00E54BCF">
        <w:t>ustanowić oddział</w:t>
      </w:r>
      <w:r w:rsidR="00B103C2" w:rsidRPr="00B103C2">
        <w:t xml:space="preserve"> </w:t>
      </w:r>
      <w:r w:rsidR="00B103C2" w:rsidRPr="00E54BCF">
        <w:t>na terytorium innego niż Rzeczpospolita Polska państwa członkowskiego Unii Europejskiej</w:t>
      </w:r>
      <w:r w:rsidR="004D29DF" w:rsidRPr="00E54BCF">
        <w:t>:</w:t>
      </w:r>
    </w:p>
    <w:p w:rsidR="004D29DF" w:rsidRPr="00E54BCF" w:rsidRDefault="006062CA" w:rsidP="00B86957">
      <w:pPr>
        <w:pStyle w:val="PKTpunkt"/>
      </w:pPr>
      <w:r w:rsidRPr="00E54BCF">
        <w:t>1)</w:t>
      </w:r>
      <w:r w:rsidRPr="00E54BCF">
        <w:tab/>
      </w:r>
      <w:r w:rsidR="004D29DF" w:rsidRPr="00E54BCF">
        <w:t>jeżeli po przekazaniu informacji zgodnie z u</w:t>
      </w:r>
      <w:r w:rsidR="0042324E" w:rsidRPr="00E54BCF">
        <w:t>st. 3 otrzyma</w:t>
      </w:r>
      <w:r w:rsidR="00B46E6A" w:rsidRPr="00E54BCF">
        <w:t>ją</w:t>
      </w:r>
      <w:r w:rsidR="0042324E" w:rsidRPr="00E54BCF">
        <w:t xml:space="preserve"> od organu nadzoru</w:t>
      </w:r>
      <w:r w:rsidR="004D29DF" w:rsidRPr="00E54BCF">
        <w:t xml:space="preserve"> </w:t>
      </w:r>
      <w:r w:rsidR="0042324E" w:rsidRPr="00E54BCF">
        <w:t>informacje</w:t>
      </w:r>
      <w:r w:rsidR="006571DA">
        <w:t>, o których mowa w ust. 6</w:t>
      </w:r>
      <w:r w:rsidR="004D29DF" w:rsidRPr="00E54BCF">
        <w:t>, albo</w:t>
      </w:r>
    </w:p>
    <w:p w:rsidR="004D29DF" w:rsidRPr="00705F11" w:rsidRDefault="006062CA" w:rsidP="00FF2E53">
      <w:pPr>
        <w:pStyle w:val="PKTpunkt"/>
      </w:pPr>
      <w:r w:rsidRPr="00E54BCF">
        <w:t>2)</w:t>
      </w:r>
      <w:r w:rsidRPr="00E54BCF">
        <w:tab/>
      </w:r>
      <w:r w:rsidR="004D29DF" w:rsidRPr="00E54BCF">
        <w:t xml:space="preserve">w przypadku nieotrzymania od organu nadzoru informacji, o </w:t>
      </w:r>
      <w:r w:rsidR="00223957" w:rsidRPr="00E54BCF">
        <w:t>któr</w:t>
      </w:r>
      <w:r w:rsidR="00223957">
        <w:t>ych</w:t>
      </w:r>
      <w:r w:rsidR="00223957" w:rsidRPr="00E54BCF">
        <w:t xml:space="preserve"> </w:t>
      </w:r>
      <w:r w:rsidR="004D29DF" w:rsidRPr="00E54BCF">
        <w:t xml:space="preserve">mowa w </w:t>
      </w:r>
      <w:r w:rsidR="00FF2E53">
        <w:t>ust.</w:t>
      </w:r>
      <w:r w:rsidR="00DF5CE8">
        <w:t xml:space="preserve"> </w:t>
      </w:r>
      <w:r w:rsidR="006571DA">
        <w:t>6</w:t>
      </w:r>
      <w:r w:rsidR="004D29DF" w:rsidRPr="00E54BCF">
        <w:t xml:space="preserve"> </w:t>
      </w:r>
      <w:r w:rsidR="00065D6A" w:rsidRPr="00065D6A">
        <w:t>‒</w:t>
      </w:r>
      <w:r w:rsidR="004D29DF" w:rsidRPr="00E54BCF">
        <w:t xml:space="preserve"> po upływie miesiąca od dnia otrzymania przez</w:t>
      </w:r>
      <w:r w:rsidR="00DF5CE8">
        <w:t xml:space="preserve"> </w:t>
      </w:r>
      <w:r w:rsidR="003A0BB9" w:rsidRPr="00E54BCF">
        <w:rPr>
          <w:rStyle w:val="Ppogrubienie"/>
          <w:b w:val="0"/>
        </w:rPr>
        <w:t xml:space="preserve">właściwy organ państwa członkowskiego Unii Europejskiej, w którym agent </w:t>
      </w:r>
      <w:r w:rsidR="003A0BB9" w:rsidRPr="00FF2E53">
        <w:rPr>
          <w:rStyle w:val="Ppogrubienie"/>
          <w:b w:val="0"/>
        </w:rPr>
        <w:t>zamierza wykonywać działalność przez oddział</w:t>
      </w:r>
      <w:r w:rsidR="00705F11" w:rsidRPr="00FF2E53">
        <w:rPr>
          <w:rStyle w:val="Ppogrubienie"/>
          <w:b w:val="0"/>
        </w:rPr>
        <w:t>,</w:t>
      </w:r>
      <w:r w:rsidR="003A0BB9" w:rsidRPr="00E54BCF">
        <w:rPr>
          <w:rStyle w:val="Ppogrubienie"/>
          <w:b w:val="0"/>
        </w:rPr>
        <w:t xml:space="preserve"> </w:t>
      </w:r>
      <w:r w:rsidR="003A0BB9" w:rsidRPr="00705F11">
        <w:rPr>
          <w:rStyle w:val="Ppogrubienie"/>
          <w:b w:val="0"/>
        </w:rPr>
        <w:t>informacji</w:t>
      </w:r>
      <w:r w:rsidR="00705F11" w:rsidRPr="00705F11">
        <w:rPr>
          <w:rStyle w:val="Ppogrubienie"/>
          <w:b w:val="0"/>
        </w:rPr>
        <w:t xml:space="preserve"> przekazanych zgodnie z</w:t>
      </w:r>
      <w:r w:rsidR="003A0BB9" w:rsidRPr="00705F11">
        <w:rPr>
          <w:rStyle w:val="Ppogrubienie"/>
          <w:b w:val="0"/>
        </w:rPr>
        <w:t xml:space="preserve"> ust. 3</w:t>
      </w:r>
      <w:r w:rsidR="004D29DF" w:rsidRPr="00705F11">
        <w:t>.</w:t>
      </w:r>
    </w:p>
    <w:p w:rsidR="004D29DF" w:rsidRPr="00E54BCF" w:rsidRDefault="006571DA" w:rsidP="00B86957">
      <w:pPr>
        <w:pStyle w:val="USTustnpkodeksu"/>
      </w:pPr>
      <w:r>
        <w:t>8</w:t>
      </w:r>
      <w:r w:rsidR="00754AF9" w:rsidRPr="00E54BCF">
        <w:t>.</w:t>
      </w:r>
      <w:r w:rsidR="00DF5CE8">
        <w:t xml:space="preserve"> </w:t>
      </w:r>
      <w:r w:rsidR="004D29DF" w:rsidRPr="00E54BCF">
        <w:t>O zamiarze zmiany danych lub informacji, o których mowa w ust. 2</w:t>
      </w:r>
      <w:r w:rsidR="004005FB">
        <w:t xml:space="preserve"> lub 3</w:t>
      </w:r>
      <w:r w:rsidR="004D29DF" w:rsidRPr="00E54BCF">
        <w:t xml:space="preserve">, agent </w:t>
      </w:r>
      <w:r w:rsidR="00B46E6A" w:rsidRPr="00E54BCF">
        <w:t xml:space="preserve">ubezpieczeniowy </w:t>
      </w:r>
      <w:r w:rsidR="00B46E6A" w:rsidRPr="00E54BCF">
        <w:rPr>
          <w:rStyle w:val="Ppogrubienie"/>
          <w:b w:val="0"/>
        </w:rPr>
        <w:t>i agent oferujący ubezpieczenia uzupełniające</w:t>
      </w:r>
      <w:r w:rsidR="00B46E6A" w:rsidRPr="00E54BCF">
        <w:t xml:space="preserve"> informują</w:t>
      </w:r>
      <w:r w:rsidR="004D29DF" w:rsidRPr="00E54BCF">
        <w:t xml:space="preserve"> organ nadzoru co najmniej na miesiąc przed ich wprowadzeniem. Organ nadzoru informuje o tej zmianie </w:t>
      </w:r>
      <w:r w:rsidR="007432F0">
        <w:t xml:space="preserve">właściwy organ </w:t>
      </w:r>
      <w:r w:rsidR="004D29DF" w:rsidRPr="00E54BCF">
        <w:t>przyjmujące</w:t>
      </w:r>
      <w:r w:rsidR="007432F0">
        <w:t>go</w:t>
      </w:r>
      <w:r w:rsidR="004D29DF" w:rsidRPr="00E54BCF">
        <w:t xml:space="preserve"> państw</w:t>
      </w:r>
      <w:r w:rsidR="007432F0">
        <w:t>a</w:t>
      </w:r>
      <w:r w:rsidR="004D29DF" w:rsidRPr="00E54BCF">
        <w:t xml:space="preserve"> członkowskie</w:t>
      </w:r>
      <w:r w:rsidR="007432F0">
        <w:t>go</w:t>
      </w:r>
      <w:r w:rsidR="004D29DF" w:rsidRPr="00E54BCF">
        <w:t xml:space="preserve"> Unii Europejskiej nie później niż w</w:t>
      </w:r>
      <w:r w:rsidR="006E3855">
        <w:t> </w:t>
      </w:r>
      <w:r w:rsidR="004D29DF" w:rsidRPr="00E54BCF">
        <w:t>ciągu miesiąca od dnia otrzymania</w:t>
      </w:r>
      <w:r w:rsidR="00394EB1">
        <w:t xml:space="preserve"> o niej informacji</w:t>
      </w:r>
      <w:r w:rsidR="004D29DF" w:rsidRPr="00E54BCF">
        <w:t>.</w:t>
      </w:r>
    </w:p>
    <w:p w:rsidR="004972AA" w:rsidRPr="00B86957" w:rsidRDefault="00754AF9" w:rsidP="00E044EC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972AA" w:rsidRPr="00B73590">
        <w:rPr>
          <w:rStyle w:val="Ppogrubienie"/>
        </w:rPr>
        <w:t>4</w:t>
      </w:r>
      <w:r w:rsidR="00020312" w:rsidRPr="00B73590">
        <w:rPr>
          <w:rStyle w:val="Ppogrubienie"/>
        </w:rPr>
        <w:t>8</w:t>
      </w:r>
      <w:r w:rsidR="004972AA" w:rsidRPr="00B73590">
        <w:rPr>
          <w:rStyle w:val="Ppogrubienie"/>
        </w:rPr>
        <w:t>.</w:t>
      </w:r>
      <w:r w:rsidR="00DF5CE8">
        <w:t xml:space="preserve"> </w:t>
      </w:r>
      <w:r w:rsidR="004972AA" w:rsidRPr="00B86957">
        <w:t>1.</w:t>
      </w:r>
      <w:r w:rsidR="00DF5CE8">
        <w:t xml:space="preserve"> </w:t>
      </w:r>
      <w:r w:rsidR="004972AA" w:rsidRPr="00B86957">
        <w:rPr>
          <w:rStyle w:val="Ppogrubienie"/>
          <w:b w:val="0"/>
        </w:rPr>
        <w:t>Broker ubezpieczeniow</w:t>
      </w:r>
      <w:r w:rsidR="00654F96" w:rsidRPr="00B86957">
        <w:rPr>
          <w:rStyle w:val="Ppogrubienie"/>
          <w:b w:val="0"/>
        </w:rPr>
        <w:t xml:space="preserve">y i broker reasekuracyjny, </w:t>
      </w:r>
      <w:r w:rsidR="004972AA" w:rsidRPr="00B86957">
        <w:t>któr</w:t>
      </w:r>
      <w:r w:rsidR="00654F96" w:rsidRPr="00B86957">
        <w:t>z</w:t>
      </w:r>
      <w:r w:rsidR="004972AA" w:rsidRPr="00B86957">
        <w:t>y zamierza</w:t>
      </w:r>
      <w:r w:rsidR="00654F96" w:rsidRPr="00B86957">
        <w:t>ją</w:t>
      </w:r>
      <w:r w:rsidR="004972AA" w:rsidRPr="00B86957">
        <w:t xml:space="preserve"> </w:t>
      </w:r>
      <w:r w:rsidR="004602A3" w:rsidRPr="00B86957">
        <w:rPr>
          <w:rStyle w:val="Ppogrubienie"/>
          <w:b w:val="0"/>
        </w:rPr>
        <w:t>podjąć działalność</w:t>
      </w:r>
      <w:r w:rsidR="00E0455E" w:rsidRPr="00B86957">
        <w:rPr>
          <w:rStyle w:val="Ppogrubienie"/>
          <w:b w:val="0"/>
        </w:rPr>
        <w:t xml:space="preserve"> brokersk</w:t>
      </w:r>
      <w:r w:rsidR="004602A3" w:rsidRPr="00B86957">
        <w:rPr>
          <w:rStyle w:val="Ppogrubienie"/>
          <w:b w:val="0"/>
        </w:rPr>
        <w:t>ą</w:t>
      </w:r>
      <w:r w:rsidR="004972AA" w:rsidRPr="00B86957">
        <w:t xml:space="preserve"> </w:t>
      </w:r>
      <w:r w:rsidR="00317197" w:rsidRPr="00B86957">
        <w:rPr>
          <w:rStyle w:val="Ppogrubienie"/>
          <w:b w:val="0"/>
        </w:rPr>
        <w:t xml:space="preserve">w zakresie ubezpieczeń </w:t>
      </w:r>
      <w:r w:rsidR="00317197" w:rsidRPr="00E044EC">
        <w:rPr>
          <w:rStyle w:val="Ppogrubienie"/>
          <w:b w:val="0"/>
        </w:rPr>
        <w:t xml:space="preserve">lub </w:t>
      </w:r>
      <w:r w:rsidR="00E044EC" w:rsidRPr="00E044EC">
        <w:rPr>
          <w:rStyle w:val="Ppogrubienie"/>
          <w:b w:val="0"/>
        </w:rPr>
        <w:t xml:space="preserve">w zakresie </w:t>
      </w:r>
      <w:r w:rsidR="00317197" w:rsidRPr="00E044EC">
        <w:rPr>
          <w:rStyle w:val="Ppogrubienie"/>
          <w:b w:val="0"/>
        </w:rPr>
        <w:t>reasekuracji</w:t>
      </w:r>
      <w:r w:rsidR="00317197" w:rsidRPr="00E044EC">
        <w:t xml:space="preserve"> </w:t>
      </w:r>
      <w:r w:rsidR="004972AA" w:rsidRPr="00E044EC">
        <w:t xml:space="preserve">na terytorium innego </w:t>
      </w:r>
      <w:r w:rsidR="00CB3841" w:rsidRPr="00E044EC">
        <w:t xml:space="preserve">niż Rzeczpospolita Polska </w:t>
      </w:r>
      <w:r w:rsidR="004972AA" w:rsidRPr="00E044EC">
        <w:t>państwa członkowskiego Unii Europejskiej</w:t>
      </w:r>
      <w:r w:rsidR="004972AA" w:rsidRPr="00B86957">
        <w:t xml:space="preserve"> przez oddział</w:t>
      </w:r>
      <w:r w:rsidR="008E2B4A" w:rsidRPr="00B86957">
        <w:t>,</w:t>
      </w:r>
      <w:r w:rsidR="004972AA" w:rsidRPr="00B86957">
        <w:t xml:space="preserve"> ma</w:t>
      </w:r>
      <w:r w:rsidR="00654F96" w:rsidRPr="00B86957">
        <w:t>ją</w:t>
      </w:r>
      <w:r w:rsidR="004972AA" w:rsidRPr="00B86957">
        <w:t xml:space="preserve"> obowiązek powiadomić o tym organ nadzoru.</w:t>
      </w:r>
    </w:p>
    <w:p w:rsidR="004972AA" w:rsidRPr="00B86957" w:rsidRDefault="00754AF9" w:rsidP="00B73590">
      <w:pPr>
        <w:pStyle w:val="USTustnpkodeksu"/>
        <w:keepNext/>
      </w:pPr>
      <w:r w:rsidRPr="00B86957">
        <w:t>2.</w:t>
      </w:r>
      <w:r w:rsidR="00DF5CE8">
        <w:t xml:space="preserve"> </w:t>
      </w:r>
      <w:r w:rsidR="004972AA" w:rsidRPr="00B86957">
        <w:t>W powiado</w:t>
      </w:r>
      <w:r w:rsidR="00E0455E" w:rsidRPr="00B86957">
        <w:t>mieniu, o którym mowa w ust. 1,</w:t>
      </w:r>
      <w:r w:rsidR="004972AA" w:rsidRPr="00B86957">
        <w:t xml:space="preserve"> </w:t>
      </w:r>
      <w:r w:rsidR="004972AA" w:rsidRPr="00B86957">
        <w:rPr>
          <w:rStyle w:val="Ppogrubienie"/>
          <w:b w:val="0"/>
        </w:rPr>
        <w:t>broker</w:t>
      </w:r>
      <w:r w:rsidR="00663025" w:rsidRPr="00B86957">
        <w:rPr>
          <w:rStyle w:val="Ppogrubienie"/>
          <w:b w:val="0"/>
        </w:rPr>
        <w:t xml:space="preserve"> </w:t>
      </w:r>
      <w:r w:rsidR="00654F96" w:rsidRPr="00B86957">
        <w:rPr>
          <w:rStyle w:val="Ppogrubienie"/>
          <w:b w:val="0"/>
        </w:rPr>
        <w:t>ubezpieczeniowy i broker reasekuracyjny</w:t>
      </w:r>
      <w:r w:rsidR="004972AA" w:rsidRPr="00B86957">
        <w:t xml:space="preserve"> wskazuj</w:t>
      </w:r>
      <w:r w:rsidR="00654F96" w:rsidRPr="00B86957">
        <w:t>ą</w:t>
      </w:r>
      <w:r w:rsidR="004972AA" w:rsidRPr="00B86957">
        <w:t>:</w:t>
      </w:r>
    </w:p>
    <w:p w:rsidR="004972AA" w:rsidRPr="00D80DDB" w:rsidRDefault="006062CA" w:rsidP="00D80DDB">
      <w:pPr>
        <w:pStyle w:val="PKTpunkt"/>
      </w:pPr>
      <w:r w:rsidRPr="00D80DDB">
        <w:t>1)</w:t>
      </w:r>
      <w:r w:rsidRPr="00D80DDB">
        <w:tab/>
      </w:r>
      <w:r w:rsidR="004972AA" w:rsidRPr="00D80DDB">
        <w:t>państwo członkowskie Unii Europejskiej, na terytorium którego ma być utworzony oddział;</w:t>
      </w:r>
    </w:p>
    <w:p w:rsidR="004972AA" w:rsidRPr="00D80DDB" w:rsidRDefault="006062CA" w:rsidP="00D80DDB">
      <w:pPr>
        <w:pStyle w:val="PKTpunkt"/>
      </w:pPr>
      <w:r w:rsidRPr="00D80DDB">
        <w:t>2)</w:t>
      </w:r>
      <w:r w:rsidRPr="00D80DDB">
        <w:tab/>
      </w:r>
      <w:r w:rsidR="004972AA" w:rsidRPr="00D80DDB">
        <w:t>adres oddziału brokera w państwie członkowskim Unii Europejskiej, na terytorium którego ma być utworzony oddział;</w:t>
      </w:r>
    </w:p>
    <w:p w:rsidR="004972AA" w:rsidRPr="00D80DDB" w:rsidRDefault="006062CA" w:rsidP="00D80DDB">
      <w:pPr>
        <w:pStyle w:val="PKTpunkt"/>
      </w:pPr>
      <w:r w:rsidRPr="00D80DDB">
        <w:t>3)</w:t>
      </w:r>
      <w:r w:rsidRPr="00D80DDB">
        <w:tab/>
      </w:r>
      <w:r w:rsidR="004972AA" w:rsidRPr="00D80DDB">
        <w:t>imiona i nazwiska osób upoważnionych do reprezent</w:t>
      </w:r>
      <w:r w:rsidR="00E0455E">
        <w:t>owania oraz kierowania sprawami</w:t>
      </w:r>
      <w:r w:rsidR="004972AA" w:rsidRPr="00D80DDB">
        <w:t xml:space="preserve"> brokera w zakresie jego działalności przez oddział, ze w</w:t>
      </w:r>
      <w:r w:rsidR="00D80DDB" w:rsidRPr="00D80DDB">
        <w:t>skazaniem sposobu reprezentacji.</w:t>
      </w:r>
    </w:p>
    <w:p w:rsidR="004972AA" w:rsidRPr="00B86957" w:rsidRDefault="004972AA" w:rsidP="002E5A23">
      <w:pPr>
        <w:pStyle w:val="USTustnpkodeksu"/>
      </w:pPr>
      <w:r w:rsidRPr="00B86957">
        <w:lastRenderedPageBreak/>
        <w:t>3.</w:t>
      </w:r>
      <w:r w:rsidR="00DF5CE8">
        <w:t xml:space="preserve"> </w:t>
      </w:r>
      <w:r w:rsidRPr="00B86957">
        <w:t xml:space="preserve">Organ nadzoru, w terminie miesiąca od </w:t>
      </w:r>
      <w:r w:rsidR="0049123C">
        <w:t>otrzymania</w:t>
      </w:r>
      <w:r w:rsidR="0049123C" w:rsidRPr="00B86957">
        <w:t xml:space="preserve"> </w:t>
      </w:r>
      <w:r w:rsidRPr="00B86957">
        <w:t>powi</w:t>
      </w:r>
      <w:r w:rsidR="006062CA" w:rsidRPr="00B86957">
        <w:t>adomienia, o którym mowa w ust.</w:t>
      </w:r>
      <w:r w:rsidR="00DF5CE8">
        <w:t xml:space="preserve"> </w:t>
      </w:r>
      <w:r w:rsidRPr="00B86957">
        <w:t xml:space="preserve">1, przekazuje właściwemu organowi państwa członkowskiego Unii Europejskiej, </w:t>
      </w:r>
      <w:r w:rsidRPr="006E3855">
        <w:t>w</w:t>
      </w:r>
      <w:r w:rsidR="006E3855">
        <w:t> </w:t>
      </w:r>
      <w:r w:rsidRPr="006E3855">
        <w:t>którym</w:t>
      </w:r>
      <w:r w:rsidRPr="00B86957">
        <w:t xml:space="preserve"> broker </w:t>
      </w:r>
      <w:r w:rsidR="00654F96" w:rsidRPr="00B86957">
        <w:rPr>
          <w:rStyle w:val="Ppogrubienie"/>
          <w:b w:val="0"/>
        </w:rPr>
        <w:t xml:space="preserve">ubezpieczeniowy </w:t>
      </w:r>
      <w:r w:rsidR="002E5A23" w:rsidRPr="002E5A23">
        <w:rPr>
          <w:rStyle w:val="Ppogrubienie"/>
          <w:b w:val="0"/>
        </w:rPr>
        <w:t xml:space="preserve">lub </w:t>
      </w:r>
      <w:r w:rsidR="00654F96" w:rsidRPr="00B86957">
        <w:rPr>
          <w:rStyle w:val="Ppogrubienie"/>
          <w:b w:val="0"/>
        </w:rPr>
        <w:t xml:space="preserve">broker reasekuracyjny </w:t>
      </w:r>
      <w:r w:rsidRPr="00B86957">
        <w:t>zamierza</w:t>
      </w:r>
      <w:r w:rsidR="00654F96" w:rsidRPr="00B86957">
        <w:t>ją</w:t>
      </w:r>
      <w:r w:rsidRPr="00B86957">
        <w:t xml:space="preserve"> wykonywać </w:t>
      </w:r>
      <w:r w:rsidR="004602A3" w:rsidRPr="00B86957">
        <w:rPr>
          <w:rStyle w:val="Ppogrubienie"/>
          <w:b w:val="0"/>
        </w:rPr>
        <w:t>działalność</w:t>
      </w:r>
      <w:r w:rsidRPr="00B86957">
        <w:t xml:space="preserve"> przez oddział, informacje, o których mowa w ust. 2, wraz</w:t>
      </w:r>
      <w:r w:rsidR="00B34DB9">
        <w:t xml:space="preserve"> z</w:t>
      </w:r>
      <w:r w:rsidRPr="00B86957">
        <w:t xml:space="preserve"> firmą </w:t>
      </w:r>
      <w:r w:rsidR="00CB3841" w:rsidRPr="00B86957">
        <w:t>(nazwą)</w:t>
      </w:r>
      <w:r w:rsidR="00654F96" w:rsidRPr="00B86957">
        <w:t>,</w:t>
      </w:r>
      <w:r w:rsidRPr="00B86957">
        <w:t xml:space="preserve"> adresem brokera</w:t>
      </w:r>
      <w:r w:rsidR="00654F96" w:rsidRPr="00B86957">
        <w:t>,</w:t>
      </w:r>
      <w:r w:rsidR="00654F96" w:rsidRPr="00B86957">
        <w:rPr>
          <w:rStyle w:val="Ppogrubienie"/>
          <w:b w:val="0"/>
        </w:rPr>
        <w:t xml:space="preserve"> numerem wpisu do rejestru </w:t>
      </w:r>
      <w:r w:rsidR="00FA21C4" w:rsidRPr="00FA21C4">
        <w:rPr>
          <w:rStyle w:val="Ppogrubienie"/>
          <w:b w:val="0"/>
        </w:rPr>
        <w:t>brokerów</w:t>
      </w:r>
      <w:r w:rsidR="00654F96" w:rsidRPr="00FA21C4">
        <w:t xml:space="preserve"> oraz </w:t>
      </w:r>
      <w:r w:rsidR="005C2C2F" w:rsidRPr="00FA21C4">
        <w:t>określeniem</w:t>
      </w:r>
      <w:r w:rsidR="005C2C2F" w:rsidRPr="00B86957">
        <w:t xml:space="preserve"> rodzaju brokera i</w:t>
      </w:r>
      <w:r w:rsidR="006E3855">
        <w:t> </w:t>
      </w:r>
      <w:r w:rsidR="005C2C2F" w:rsidRPr="00B86957">
        <w:rPr>
          <w:rStyle w:val="Ppogrubienie"/>
          <w:b w:val="0"/>
        </w:rPr>
        <w:t>zakresu</w:t>
      </w:r>
      <w:r w:rsidR="005C2C2F" w:rsidRPr="00B86957">
        <w:t xml:space="preserve"> zezwolenia</w:t>
      </w:r>
      <w:r w:rsidRPr="00B86957">
        <w:t>, a także informuje o tym brokera, którego to dotyczy</w:t>
      </w:r>
      <w:r w:rsidR="00D80DDB" w:rsidRPr="00B86957">
        <w:t>.</w:t>
      </w:r>
    </w:p>
    <w:p w:rsidR="004972AA" w:rsidRPr="00B86957" w:rsidRDefault="00754AF9" w:rsidP="00B73590">
      <w:pPr>
        <w:pStyle w:val="USTustnpkodeksu"/>
        <w:keepNext/>
      </w:pPr>
      <w:r w:rsidRPr="00B86957">
        <w:t>4.</w:t>
      </w:r>
      <w:r w:rsidR="00DF5CE8">
        <w:t xml:space="preserve"> </w:t>
      </w:r>
      <w:r w:rsidR="004972AA" w:rsidRPr="00B86957">
        <w:t xml:space="preserve">Organ nadzoru, w terminie miesiąca od </w:t>
      </w:r>
      <w:r w:rsidR="001C77ED">
        <w:t xml:space="preserve">otrzymania </w:t>
      </w:r>
      <w:r w:rsidR="004972AA" w:rsidRPr="00B86957">
        <w:t>powiadomienia, o którym mowa w ust.</w:t>
      </w:r>
      <w:r w:rsidR="00DF5CE8">
        <w:t xml:space="preserve"> </w:t>
      </w:r>
      <w:r w:rsidR="004972AA" w:rsidRPr="00B86957">
        <w:t xml:space="preserve">1, może odmówić, w drodze decyzji, przekazania właściwemu organowi państwa członkowskiego Unii Europejskiej, w którym </w:t>
      </w:r>
      <w:r w:rsidR="004972AA" w:rsidRPr="00B86957">
        <w:rPr>
          <w:rStyle w:val="Ppogrubienie"/>
          <w:b w:val="0"/>
        </w:rPr>
        <w:t xml:space="preserve">broker </w:t>
      </w:r>
      <w:r w:rsidR="005C2C2F" w:rsidRPr="00B86957">
        <w:rPr>
          <w:rStyle w:val="Ppogrubienie"/>
          <w:b w:val="0"/>
        </w:rPr>
        <w:t xml:space="preserve">ubezpieczeniowy </w:t>
      </w:r>
      <w:r w:rsidR="00CE411D" w:rsidRPr="00CE411D">
        <w:rPr>
          <w:rStyle w:val="Ppogrubienie"/>
          <w:b w:val="0"/>
        </w:rPr>
        <w:t>lub</w:t>
      </w:r>
      <w:r w:rsidR="00CE411D" w:rsidRPr="00B86957">
        <w:rPr>
          <w:rStyle w:val="Ppogrubienie"/>
          <w:b w:val="0"/>
        </w:rPr>
        <w:t xml:space="preserve"> </w:t>
      </w:r>
      <w:r w:rsidR="005C2C2F" w:rsidRPr="00B86957">
        <w:rPr>
          <w:rStyle w:val="Ppogrubienie"/>
          <w:b w:val="0"/>
        </w:rPr>
        <w:t xml:space="preserve">broker reasekuracyjny </w:t>
      </w:r>
      <w:r w:rsidR="004972AA" w:rsidRPr="00B86957">
        <w:t>zamierza</w:t>
      </w:r>
      <w:r w:rsidR="005C2C2F" w:rsidRPr="00B86957">
        <w:t>ją</w:t>
      </w:r>
      <w:r w:rsidR="004972AA" w:rsidRPr="00B86957">
        <w:t xml:space="preserve"> wykonywać </w:t>
      </w:r>
      <w:r w:rsidR="004602A3" w:rsidRPr="00B86957">
        <w:rPr>
          <w:rStyle w:val="Ppogrubienie"/>
          <w:b w:val="0"/>
        </w:rPr>
        <w:t>działalność</w:t>
      </w:r>
      <w:r w:rsidR="004972AA" w:rsidRPr="00B86957">
        <w:t xml:space="preserve"> przez oddział, informacji, o których mowa w ust. 2</w:t>
      </w:r>
      <w:r w:rsidR="002D1127">
        <w:t xml:space="preserve"> i 3,</w:t>
      </w:r>
      <w:r w:rsidR="002D1127" w:rsidRPr="00B86957">
        <w:t xml:space="preserve"> </w:t>
      </w:r>
      <w:r w:rsidR="004972AA" w:rsidRPr="00B86957">
        <w:t>jeżeli</w:t>
      </w:r>
      <w:r w:rsidR="00386536">
        <w:t>,</w:t>
      </w:r>
      <w:r w:rsidR="00386536" w:rsidRPr="00386536">
        <w:t xml:space="preserve"> </w:t>
      </w:r>
      <w:r w:rsidR="00386536">
        <w:t>przy uwzględnieniu planowanej działalności oddziału</w:t>
      </w:r>
      <w:r w:rsidR="004972AA" w:rsidRPr="00B86957">
        <w:t>:</w:t>
      </w:r>
    </w:p>
    <w:p w:rsidR="004972AA" w:rsidRPr="00D80DDB" w:rsidRDefault="006062CA" w:rsidP="00D80DDB">
      <w:pPr>
        <w:pStyle w:val="PKTpunkt"/>
      </w:pPr>
      <w:r w:rsidRPr="00D80DDB">
        <w:t>1)</w:t>
      </w:r>
      <w:r w:rsidRPr="00D80DDB">
        <w:tab/>
      </w:r>
      <w:r w:rsidR="004972AA" w:rsidRPr="00D80DDB">
        <w:t>sytuacja finansowa brokera nie pozwala na utworzenie oddziału;</w:t>
      </w:r>
    </w:p>
    <w:p w:rsidR="004972AA" w:rsidRPr="00B86957" w:rsidRDefault="006062CA" w:rsidP="00FF2E53">
      <w:pPr>
        <w:pStyle w:val="PKTpunkt"/>
      </w:pPr>
      <w:r w:rsidRPr="00B86957">
        <w:t>2)</w:t>
      </w:r>
      <w:r w:rsidRPr="00B86957">
        <w:tab/>
      </w:r>
      <w:r w:rsidR="004972AA" w:rsidRPr="00FF2E53">
        <w:t xml:space="preserve">struktura organizacyjna oddziału nie zapewnia prawidłowego wykonywania </w:t>
      </w:r>
      <w:r w:rsidR="004602A3" w:rsidRPr="00FF2E53">
        <w:rPr>
          <w:rStyle w:val="Ppogrubienie"/>
          <w:b w:val="0"/>
        </w:rPr>
        <w:t>działalności</w:t>
      </w:r>
      <w:r w:rsidR="00113C67" w:rsidRPr="00FF2E53">
        <w:rPr>
          <w:rStyle w:val="Ppogrubienie"/>
          <w:b w:val="0"/>
        </w:rPr>
        <w:t>.</w:t>
      </w:r>
    </w:p>
    <w:p w:rsidR="003A0BB9" w:rsidRPr="00B86957" w:rsidRDefault="00102740" w:rsidP="00FF2E53">
      <w:pPr>
        <w:pStyle w:val="USTustnpkodeksu"/>
        <w:rPr>
          <w:rStyle w:val="Ppogrubienie"/>
          <w:b w:val="0"/>
        </w:rPr>
      </w:pPr>
      <w:r w:rsidRPr="00B86957">
        <w:rPr>
          <w:rStyle w:val="Ppogrubienie"/>
          <w:b w:val="0"/>
        </w:rPr>
        <w:t>5.</w:t>
      </w:r>
      <w:r w:rsidR="00DF5CE8">
        <w:rPr>
          <w:rStyle w:val="Ppogrubienie"/>
          <w:b w:val="0"/>
        </w:rPr>
        <w:t xml:space="preserve"> </w:t>
      </w:r>
      <w:r w:rsidR="003A0BB9" w:rsidRPr="00B86957">
        <w:rPr>
          <w:rStyle w:val="Ppogrubienie"/>
          <w:b w:val="0"/>
        </w:rPr>
        <w:t>Organ nadzoru niezwłoczne informuje brokera ubezpieczeniowego</w:t>
      </w:r>
      <w:r w:rsidR="003A0BB9" w:rsidRPr="00B86957">
        <w:t xml:space="preserve"> </w:t>
      </w:r>
      <w:r w:rsidR="003A0BB9" w:rsidRPr="00B86957">
        <w:rPr>
          <w:rStyle w:val="Ppogrubienie"/>
          <w:b w:val="0"/>
        </w:rPr>
        <w:t>i brokera reasekuracyjnego</w:t>
      </w:r>
      <w:r w:rsidR="003A0BB9" w:rsidRPr="00B86957">
        <w:t xml:space="preserve"> </w:t>
      </w:r>
      <w:r w:rsidR="003A0BB9" w:rsidRPr="00B86957">
        <w:rPr>
          <w:rStyle w:val="Ppogrubienie"/>
          <w:b w:val="0"/>
        </w:rPr>
        <w:t xml:space="preserve">o otrzymaniu przez właściwy organ państwa członkowskiego Unii Europejskiej, w którym </w:t>
      </w:r>
      <w:r w:rsidR="00654F96" w:rsidRPr="00B86957">
        <w:rPr>
          <w:rStyle w:val="Ppogrubienie"/>
          <w:b w:val="0"/>
        </w:rPr>
        <w:t xml:space="preserve">broker </w:t>
      </w:r>
      <w:r w:rsidR="003A0BB9" w:rsidRPr="00B86957">
        <w:rPr>
          <w:rStyle w:val="Ppogrubienie"/>
          <w:b w:val="0"/>
        </w:rPr>
        <w:t xml:space="preserve">zamierza wykonywać działalność przez </w:t>
      </w:r>
      <w:r w:rsidR="003A0BB9" w:rsidRPr="00FF2E53">
        <w:rPr>
          <w:rStyle w:val="Ppogrubienie"/>
          <w:b w:val="0"/>
        </w:rPr>
        <w:t>oddział</w:t>
      </w:r>
      <w:r w:rsidR="00113C67" w:rsidRPr="00FF2E53">
        <w:rPr>
          <w:rStyle w:val="Ppogrubienie"/>
          <w:b w:val="0"/>
        </w:rPr>
        <w:t>,</w:t>
      </w:r>
      <w:r w:rsidR="003A0BB9" w:rsidRPr="00FF2E53">
        <w:rPr>
          <w:rStyle w:val="Ppogrubienie"/>
          <w:b w:val="0"/>
        </w:rPr>
        <w:t xml:space="preserve"> informacji</w:t>
      </w:r>
      <w:r w:rsidR="003A0BB9" w:rsidRPr="00B86957">
        <w:rPr>
          <w:rStyle w:val="Ppogrubienie"/>
          <w:b w:val="0"/>
        </w:rPr>
        <w:t>, o</w:t>
      </w:r>
      <w:r w:rsidR="006E3855">
        <w:rPr>
          <w:rStyle w:val="Ppogrubienie"/>
        </w:rPr>
        <w:t> </w:t>
      </w:r>
      <w:r w:rsidR="003A0BB9" w:rsidRPr="00B86957">
        <w:rPr>
          <w:rStyle w:val="Ppogrubienie"/>
          <w:b w:val="0"/>
        </w:rPr>
        <w:t xml:space="preserve">których mowa w ust. </w:t>
      </w:r>
      <w:r w:rsidR="008A20D0" w:rsidRPr="008A20D0">
        <w:rPr>
          <w:rStyle w:val="Ppogrubienie"/>
          <w:b w:val="0"/>
        </w:rPr>
        <w:t xml:space="preserve">2 i </w:t>
      </w:r>
      <w:r w:rsidR="003A0BB9" w:rsidRPr="008A20D0">
        <w:rPr>
          <w:rStyle w:val="Ppogrubienie"/>
          <w:b w:val="0"/>
        </w:rPr>
        <w:t>3.</w:t>
      </w:r>
    </w:p>
    <w:p w:rsidR="00735315" w:rsidRDefault="00735315" w:rsidP="00B86957">
      <w:pPr>
        <w:pStyle w:val="USTustnpkodeksu"/>
      </w:pPr>
      <w:r>
        <w:t xml:space="preserve">6. Organ </w:t>
      </w:r>
      <w:r w:rsidRPr="00735315">
        <w:t xml:space="preserve">nadzoru przekazuje </w:t>
      </w:r>
      <w:r>
        <w:t>brokerowi</w:t>
      </w:r>
      <w:r w:rsidRPr="00735315">
        <w:t xml:space="preserve"> ubezpieczeniowemu i </w:t>
      </w:r>
      <w:r>
        <w:t>brokerowi re</w:t>
      </w:r>
      <w:r w:rsidR="00FF2E53">
        <w:t>asekuracyjnemu</w:t>
      </w:r>
      <w:r w:rsidRPr="00735315">
        <w:t xml:space="preserve"> informacje o zasadach dobra ogólnego obowiązujących w przyjmującym państwie członkowskim Unii Europejskiej, ich dostępności na stronie internetowej właściwego organu tego państwa członkowskiego Unii Europejskiej, do którego odesłanie zostało zamiesz</w:t>
      </w:r>
      <w:r w:rsidR="00A756E4">
        <w:t>cz</w:t>
      </w:r>
      <w:r w:rsidRPr="00735315">
        <w:t>one na stronie internetowej EIOPA, a także informację, że mogą oni rozpocząć wykonywanie działalności w przyjmującym państwie członkowskim Unii Europejskiej pod warunkiem przestrzegania tych zasad.</w:t>
      </w:r>
    </w:p>
    <w:p w:rsidR="004972AA" w:rsidRPr="00B86957" w:rsidRDefault="00735315" w:rsidP="00B73590">
      <w:pPr>
        <w:pStyle w:val="USTustnpkodeksu"/>
        <w:keepNext/>
      </w:pPr>
      <w:r>
        <w:t>7</w:t>
      </w:r>
      <w:r w:rsidR="00754AF9" w:rsidRPr="00B86957">
        <w:t>.</w:t>
      </w:r>
      <w:r w:rsidR="00DF5CE8">
        <w:t xml:space="preserve"> </w:t>
      </w:r>
      <w:r w:rsidR="004972AA" w:rsidRPr="00B86957">
        <w:t xml:space="preserve">Broker </w:t>
      </w:r>
      <w:r w:rsidR="00654F96" w:rsidRPr="00B86957">
        <w:rPr>
          <w:rStyle w:val="Ppogrubienie"/>
          <w:b w:val="0"/>
        </w:rPr>
        <w:t>ubezpieczeniowy</w:t>
      </w:r>
      <w:r w:rsidR="00654F96" w:rsidRPr="00B86957">
        <w:t xml:space="preserve"> </w:t>
      </w:r>
      <w:r w:rsidR="00654F96" w:rsidRPr="00B86957">
        <w:rPr>
          <w:rStyle w:val="Ppogrubienie"/>
          <w:b w:val="0"/>
        </w:rPr>
        <w:t>i broker reasekuracyjny</w:t>
      </w:r>
      <w:r w:rsidR="004972AA" w:rsidRPr="00B86957">
        <w:t xml:space="preserve"> mo</w:t>
      </w:r>
      <w:r w:rsidR="00654F96" w:rsidRPr="00B86957">
        <w:t xml:space="preserve">gą ustanowić </w:t>
      </w:r>
      <w:r w:rsidR="004972AA" w:rsidRPr="00B86957">
        <w:t>oddział</w:t>
      </w:r>
      <w:r w:rsidR="00B103C2" w:rsidRPr="00B103C2">
        <w:t xml:space="preserve"> </w:t>
      </w:r>
      <w:r w:rsidR="00B103C2" w:rsidRPr="00E54BCF">
        <w:t>na terytorium innego niż Rzeczpospolita Polska państwa członkowskiego Unii Europejskiej</w:t>
      </w:r>
      <w:r w:rsidR="004972AA" w:rsidRPr="00B86957">
        <w:t>:</w:t>
      </w:r>
    </w:p>
    <w:p w:rsidR="004972AA" w:rsidRPr="00B86957" w:rsidRDefault="006062CA" w:rsidP="00952A6E">
      <w:pPr>
        <w:pStyle w:val="PKTpunkt"/>
      </w:pPr>
      <w:r w:rsidRPr="00B86957">
        <w:t>1)</w:t>
      </w:r>
      <w:r w:rsidRPr="00B86957">
        <w:tab/>
      </w:r>
      <w:r w:rsidR="004972AA" w:rsidRPr="00B86957">
        <w:t>jeżeli po przekazaniu informacji zgodnie z u</w:t>
      </w:r>
      <w:r w:rsidR="00E53419" w:rsidRPr="00B86957">
        <w:t>st. 3 otrzyma</w:t>
      </w:r>
      <w:r w:rsidR="00F62B48">
        <w:t>ją</w:t>
      </w:r>
      <w:r w:rsidR="00E53419" w:rsidRPr="00B86957">
        <w:t xml:space="preserve"> od organu nadzoru</w:t>
      </w:r>
      <w:r w:rsidR="004972AA" w:rsidRPr="00B86957">
        <w:t xml:space="preserve"> </w:t>
      </w:r>
      <w:r w:rsidR="0042324E" w:rsidRPr="00B86957">
        <w:t>informacje</w:t>
      </w:r>
      <w:r w:rsidR="00735315">
        <w:t>, o których mowa w ust. 6</w:t>
      </w:r>
      <w:r w:rsidR="004972AA" w:rsidRPr="00B86957">
        <w:t>, albo</w:t>
      </w:r>
    </w:p>
    <w:p w:rsidR="004972AA" w:rsidRPr="00105B2F" w:rsidRDefault="006062CA" w:rsidP="00FF2E53">
      <w:pPr>
        <w:pStyle w:val="PKTpunkt"/>
      </w:pPr>
      <w:r w:rsidRPr="00B86957">
        <w:t>2)</w:t>
      </w:r>
      <w:r w:rsidRPr="00B86957">
        <w:tab/>
      </w:r>
      <w:r w:rsidR="004972AA" w:rsidRPr="00B86957">
        <w:t>w przypadku nieotrzymania od organu nadzoru informacji, o któr</w:t>
      </w:r>
      <w:r w:rsidR="00CB3841" w:rsidRPr="00B86957">
        <w:t>ych</w:t>
      </w:r>
      <w:r w:rsidR="004972AA" w:rsidRPr="00B86957">
        <w:t xml:space="preserve"> mowa w </w:t>
      </w:r>
      <w:r w:rsidR="00735315">
        <w:t>ust. 6</w:t>
      </w:r>
      <w:r w:rsidR="00703EDF">
        <w:t xml:space="preserve"> </w:t>
      </w:r>
      <w:r w:rsidR="00065D6A" w:rsidRPr="00065D6A">
        <w:t>‒</w:t>
      </w:r>
      <w:r w:rsidR="004972AA" w:rsidRPr="00B86957">
        <w:t xml:space="preserve"> po upływie miesiąca od dnia otrzymania przez </w:t>
      </w:r>
      <w:r w:rsidR="00654F96" w:rsidRPr="00B86957">
        <w:rPr>
          <w:rStyle w:val="Ppogrubienie"/>
          <w:b w:val="0"/>
        </w:rPr>
        <w:t xml:space="preserve">właściwy organ państwa członkowskiego Unii Europejskiej, w którym broker zamierza wykonywać </w:t>
      </w:r>
      <w:r w:rsidR="00654F96" w:rsidRPr="00FF2E53">
        <w:rPr>
          <w:rStyle w:val="Ppogrubienie"/>
          <w:b w:val="0"/>
        </w:rPr>
        <w:t>działalność przez oddział</w:t>
      </w:r>
      <w:r w:rsidR="004005FB" w:rsidRPr="00FF2E53">
        <w:rPr>
          <w:rStyle w:val="Ppogrubienie"/>
          <w:b w:val="0"/>
        </w:rPr>
        <w:t>,</w:t>
      </w:r>
      <w:r w:rsidR="00654F96" w:rsidRPr="00B86957">
        <w:rPr>
          <w:rStyle w:val="Ppogrubienie"/>
          <w:b w:val="0"/>
        </w:rPr>
        <w:t xml:space="preserve"> informacji</w:t>
      </w:r>
      <w:r w:rsidR="00105B2F">
        <w:rPr>
          <w:rStyle w:val="Ppogrubienie"/>
        </w:rPr>
        <w:t xml:space="preserve"> </w:t>
      </w:r>
      <w:r w:rsidR="00105B2F" w:rsidRPr="00105B2F">
        <w:rPr>
          <w:rStyle w:val="Ppogrubienie"/>
          <w:b w:val="0"/>
        </w:rPr>
        <w:t>przekazanych zgodnie z</w:t>
      </w:r>
      <w:r w:rsidR="00654F96" w:rsidRPr="00105B2F">
        <w:rPr>
          <w:rStyle w:val="Ppogrubienie"/>
          <w:b w:val="0"/>
        </w:rPr>
        <w:t xml:space="preserve"> ust. 3</w:t>
      </w:r>
      <w:r w:rsidR="00654F96" w:rsidRPr="00105B2F">
        <w:t>.</w:t>
      </w:r>
    </w:p>
    <w:p w:rsidR="004972AA" w:rsidRPr="00B86957" w:rsidRDefault="00735315" w:rsidP="00B86957">
      <w:pPr>
        <w:pStyle w:val="USTustnpkodeksu"/>
      </w:pPr>
      <w:r>
        <w:lastRenderedPageBreak/>
        <w:t>8</w:t>
      </w:r>
      <w:r w:rsidR="00754AF9" w:rsidRPr="00B86957">
        <w:t>.</w:t>
      </w:r>
      <w:r w:rsidR="00DF5CE8">
        <w:t xml:space="preserve"> </w:t>
      </w:r>
      <w:r w:rsidR="004972AA" w:rsidRPr="00B86957">
        <w:t>O zamiarze zmiany danych lub informacji, o których mowa w ust. 2</w:t>
      </w:r>
      <w:r w:rsidR="004005FB">
        <w:t xml:space="preserve"> lub 3</w:t>
      </w:r>
      <w:r w:rsidR="004972AA" w:rsidRPr="00B86957">
        <w:t xml:space="preserve">, </w:t>
      </w:r>
      <w:r w:rsidR="004972AA" w:rsidRPr="00B86957">
        <w:rPr>
          <w:rStyle w:val="Ppogrubienie"/>
          <w:b w:val="0"/>
        </w:rPr>
        <w:t xml:space="preserve">broker </w:t>
      </w:r>
      <w:r w:rsidR="00E05915" w:rsidRPr="00B86957">
        <w:rPr>
          <w:rStyle w:val="Ppogrubienie"/>
          <w:b w:val="0"/>
        </w:rPr>
        <w:t>ubezpieczeniowy i broker reasekuracyjny</w:t>
      </w:r>
      <w:r w:rsidR="00E05915" w:rsidRPr="00B86957">
        <w:t xml:space="preserve"> informują</w:t>
      </w:r>
      <w:r w:rsidR="004972AA" w:rsidRPr="00B86957">
        <w:t xml:space="preserve"> organ nadzoru co najmniej na miesiąc przed ich wprowadzeniem. Organ nadzoru informuje o tej zmianie </w:t>
      </w:r>
      <w:r w:rsidR="007432F0">
        <w:t>właściwy organ</w:t>
      </w:r>
      <w:r w:rsidR="007432F0" w:rsidRPr="00B86957">
        <w:t xml:space="preserve"> </w:t>
      </w:r>
      <w:r w:rsidR="004972AA" w:rsidRPr="00B86957">
        <w:t>przyjmujące</w:t>
      </w:r>
      <w:r w:rsidR="007432F0">
        <w:t>go</w:t>
      </w:r>
      <w:r w:rsidR="004972AA" w:rsidRPr="00B86957">
        <w:t xml:space="preserve"> państw</w:t>
      </w:r>
      <w:r w:rsidR="007432F0">
        <w:t>a</w:t>
      </w:r>
      <w:r w:rsidR="004972AA" w:rsidRPr="00B86957">
        <w:t xml:space="preserve"> członkowskie</w:t>
      </w:r>
      <w:r w:rsidR="007432F0">
        <w:t>go</w:t>
      </w:r>
      <w:r w:rsidR="004972AA" w:rsidRPr="00B86957">
        <w:t xml:space="preserve"> Unii Europejskiej nie później niż w ciągu miesiąca od dnia otrzymania</w:t>
      </w:r>
      <w:r w:rsidR="001E7BE6" w:rsidRPr="001E7BE6">
        <w:t xml:space="preserve"> </w:t>
      </w:r>
      <w:r w:rsidR="001E7BE6">
        <w:t>o niej informacji</w:t>
      </w:r>
      <w:r w:rsidR="004972AA" w:rsidRPr="00B86957">
        <w:t>.</w:t>
      </w:r>
    </w:p>
    <w:p w:rsidR="004972AA" w:rsidRPr="00B86957" w:rsidRDefault="00754AF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020312" w:rsidRPr="00B73590">
        <w:rPr>
          <w:rStyle w:val="Ppogrubienie"/>
        </w:rPr>
        <w:t>49</w:t>
      </w:r>
      <w:r w:rsidR="004972AA" w:rsidRPr="00B73590">
        <w:rPr>
          <w:rStyle w:val="Ppogrubienie"/>
        </w:rPr>
        <w:t>.</w:t>
      </w:r>
      <w:r w:rsidR="00DF5CE8">
        <w:t xml:space="preserve"> </w:t>
      </w:r>
      <w:r w:rsidR="004972AA" w:rsidRPr="00B86957">
        <w:t>1.</w:t>
      </w:r>
      <w:r w:rsidR="00DF5CE8">
        <w:t xml:space="preserve"> </w:t>
      </w:r>
      <w:r w:rsidR="00CA5B56" w:rsidRPr="00B86957">
        <w:rPr>
          <w:rStyle w:val="Ppogrubienie"/>
          <w:b w:val="0"/>
        </w:rPr>
        <w:t xml:space="preserve">Podmiot mający siedzibę lub miejsce zamieszkania w innym niż Rzeczpospolita Polska państwie członkowskim Unii Europejskiej może wykonywać </w:t>
      </w:r>
      <w:r w:rsidR="004602A3" w:rsidRPr="00B86957">
        <w:rPr>
          <w:rStyle w:val="Ppogrubienie"/>
          <w:b w:val="0"/>
        </w:rPr>
        <w:t>działalność agencyjną</w:t>
      </w:r>
      <w:r w:rsidR="00CA5B56" w:rsidRPr="00B86957">
        <w:rPr>
          <w:rStyle w:val="Ppogrubienie"/>
          <w:b w:val="0"/>
        </w:rPr>
        <w:t xml:space="preserve"> na terytorium Rzeczypospolitej Polskiej</w:t>
      </w:r>
      <w:r w:rsidR="004972AA" w:rsidRPr="00B86957">
        <w:t xml:space="preserve"> w inny sposób niż przez oddział, w ramach swobody świadczenia usług, po otrzymaniu przez organ nadzoru od właściwego organu państwa członkowskiego Unii Europejskiej, w którym znajduje się siedziba lub miejsce zamieszkania </w:t>
      </w:r>
      <w:r w:rsidR="00CA5B56" w:rsidRPr="00B86957">
        <w:t>tego podmiotu</w:t>
      </w:r>
      <w:r w:rsidR="004972AA" w:rsidRPr="00B86957">
        <w:t>, odpowiednich danych i informacji</w:t>
      </w:r>
      <w:r w:rsidR="000D007D">
        <w:t>,</w:t>
      </w:r>
      <w:r w:rsidR="004972AA" w:rsidRPr="00B86957">
        <w:t xml:space="preserve"> zawierających:</w:t>
      </w:r>
    </w:p>
    <w:p w:rsidR="004972AA" w:rsidRPr="00B86957" w:rsidRDefault="00CB3841" w:rsidP="00B86957">
      <w:pPr>
        <w:pStyle w:val="PKTpunkt"/>
      </w:pPr>
      <w:r w:rsidRPr="00B86957">
        <w:t>1</w:t>
      </w:r>
      <w:r w:rsidR="006062CA" w:rsidRPr="00B86957">
        <w:t>)</w:t>
      </w:r>
      <w:r w:rsidR="006062CA" w:rsidRPr="00B86957">
        <w:tab/>
      </w:r>
      <w:r w:rsidRPr="00B86957">
        <w:t>firmę (</w:t>
      </w:r>
      <w:r w:rsidR="004972AA" w:rsidRPr="00B86957">
        <w:t>nazwę</w:t>
      </w:r>
      <w:r w:rsidRPr="00B86957">
        <w:t>)</w:t>
      </w:r>
      <w:r w:rsidR="004972AA" w:rsidRPr="00B86957">
        <w:t xml:space="preserve">, adres oraz </w:t>
      </w:r>
      <w:r w:rsidR="00E53419" w:rsidRPr="00B86957">
        <w:t xml:space="preserve">numer z </w:t>
      </w:r>
      <w:r w:rsidR="00374697">
        <w:t>odpowiedniego</w:t>
      </w:r>
      <w:r w:rsidR="00374697" w:rsidRPr="00B86957">
        <w:t xml:space="preserve"> </w:t>
      </w:r>
      <w:r w:rsidR="00E53419" w:rsidRPr="00B86957">
        <w:t>rejestru</w:t>
      </w:r>
      <w:r w:rsidR="00374697">
        <w:t xml:space="preserve"> pośredników</w:t>
      </w:r>
      <w:r w:rsidR="00E53419" w:rsidRPr="00B86957">
        <w:t xml:space="preserve">, do którego </w:t>
      </w:r>
      <w:r w:rsidR="00374697">
        <w:t>jest wpisany</w:t>
      </w:r>
      <w:r w:rsidR="00E53419" w:rsidRPr="00B86957">
        <w:t xml:space="preserve"> na podstawie przepisów państwa członkowskiego </w:t>
      </w:r>
      <w:r w:rsidR="002E3727" w:rsidRPr="00E54BCF">
        <w:t>U</w:t>
      </w:r>
      <w:r w:rsidR="002E3727">
        <w:t xml:space="preserve">nii </w:t>
      </w:r>
      <w:r w:rsidR="002E3727" w:rsidRPr="00E54BCF">
        <w:t>E</w:t>
      </w:r>
      <w:r w:rsidR="002E3727">
        <w:t>uropejskiej</w:t>
      </w:r>
      <w:r w:rsidR="00D47D10" w:rsidRPr="00B86957">
        <w:t>;</w:t>
      </w:r>
    </w:p>
    <w:p w:rsidR="004972AA" w:rsidRPr="00B86957" w:rsidRDefault="00D47D10" w:rsidP="00B86957">
      <w:pPr>
        <w:pStyle w:val="PKTpunkt"/>
      </w:pPr>
      <w:r w:rsidRPr="00B86957">
        <w:t>2</w:t>
      </w:r>
      <w:r w:rsidR="006062CA" w:rsidRPr="00B86957">
        <w:t>)</w:t>
      </w:r>
      <w:r w:rsidR="006062CA" w:rsidRPr="00B86957">
        <w:tab/>
      </w:r>
      <w:r w:rsidR="004972AA" w:rsidRPr="00B86957">
        <w:t>wskazanie Rze</w:t>
      </w:r>
      <w:r w:rsidR="00E53419" w:rsidRPr="00B86957">
        <w:t>cz</w:t>
      </w:r>
      <w:r w:rsidR="003F32DB">
        <w:t>y</w:t>
      </w:r>
      <w:r w:rsidR="00E53419" w:rsidRPr="00B86957">
        <w:t>pospolitej Polskiej</w:t>
      </w:r>
      <w:r w:rsidR="004972AA" w:rsidRPr="00B86957">
        <w:t xml:space="preserve"> jako państwa, na terytorium którego ma być </w:t>
      </w:r>
      <w:r w:rsidR="004602A3" w:rsidRPr="00B86957">
        <w:rPr>
          <w:rStyle w:val="Ppogrubienie"/>
          <w:b w:val="0"/>
        </w:rPr>
        <w:t>wykonywana</w:t>
      </w:r>
      <w:r w:rsidR="00CA5B56" w:rsidRPr="00B86957">
        <w:rPr>
          <w:rStyle w:val="Ppogrubienie"/>
          <w:b w:val="0"/>
        </w:rPr>
        <w:t xml:space="preserve"> </w:t>
      </w:r>
      <w:r w:rsidR="004602A3" w:rsidRPr="00B86957">
        <w:rPr>
          <w:rStyle w:val="Ppogrubienie"/>
          <w:b w:val="0"/>
        </w:rPr>
        <w:t>działalność</w:t>
      </w:r>
      <w:r w:rsidR="00CA5B56" w:rsidRPr="00B86957">
        <w:rPr>
          <w:rStyle w:val="Ppogrubienie"/>
          <w:b w:val="0"/>
        </w:rPr>
        <w:t xml:space="preserve"> agencyjn</w:t>
      </w:r>
      <w:r w:rsidR="004602A3" w:rsidRPr="00B86957">
        <w:rPr>
          <w:rStyle w:val="Ppogrubienie"/>
          <w:b w:val="0"/>
        </w:rPr>
        <w:t>a</w:t>
      </w:r>
      <w:r w:rsidR="004972AA" w:rsidRPr="00B86957">
        <w:t>;</w:t>
      </w:r>
    </w:p>
    <w:p w:rsidR="004972AA" w:rsidRPr="00B86957" w:rsidRDefault="00D47D10" w:rsidP="00B86957">
      <w:pPr>
        <w:pStyle w:val="PKTpunkt"/>
      </w:pPr>
      <w:r w:rsidRPr="00B86957">
        <w:t>3</w:t>
      </w:r>
      <w:r w:rsidR="006062CA" w:rsidRPr="00B86957">
        <w:t>)</w:t>
      </w:r>
      <w:r w:rsidR="006062CA" w:rsidRPr="00B86957">
        <w:tab/>
      </w:r>
      <w:r w:rsidR="004972AA" w:rsidRPr="00B86957">
        <w:t xml:space="preserve">rodzaj </w:t>
      </w:r>
      <w:r w:rsidR="00F9338A" w:rsidRPr="00B86957">
        <w:rPr>
          <w:rStyle w:val="Ppogrubienie"/>
          <w:b w:val="0"/>
        </w:rPr>
        <w:t>podmiotu</w:t>
      </w:r>
      <w:r w:rsidRPr="00B86957">
        <w:t xml:space="preserve"> </w:t>
      </w:r>
      <w:r w:rsidR="004972AA" w:rsidRPr="00B86957">
        <w:t xml:space="preserve">oraz </w:t>
      </w:r>
      <w:r w:rsidRPr="00B86957">
        <w:t xml:space="preserve">firmę </w:t>
      </w:r>
      <w:r w:rsidR="004972AA" w:rsidRPr="00B86957">
        <w:t xml:space="preserve">i siedzibę zakładu ubezpieczeń, w imieniu lub na rzecz którego </w:t>
      </w:r>
      <w:r w:rsidR="00CA5B56" w:rsidRPr="00B86957">
        <w:t>podmiot ten</w:t>
      </w:r>
      <w:r w:rsidR="0098529F" w:rsidRPr="00B86957">
        <w:t xml:space="preserve"> </w:t>
      </w:r>
      <w:r w:rsidR="004972AA" w:rsidRPr="00B86957">
        <w:t xml:space="preserve">ma wykonywać </w:t>
      </w:r>
      <w:r w:rsidR="00CA5B56" w:rsidRPr="00B86957">
        <w:t>czynności agencyjne</w:t>
      </w:r>
      <w:r w:rsidR="004972AA" w:rsidRPr="00B86957">
        <w:t xml:space="preserve"> na terytorium Rzecz</w:t>
      </w:r>
      <w:r w:rsidR="00A756E4">
        <w:t>y</w:t>
      </w:r>
      <w:r w:rsidR="004972AA" w:rsidRPr="00B86957">
        <w:t>pospolitej Polskiej;</w:t>
      </w:r>
    </w:p>
    <w:p w:rsidR="004972AA" w:rsidRPr="00B86957" w:rsidRDefault="00D47D10" w:rsidP="00B86957">
      <w:pPr>
        <w:pStyle w:val="PKTpunkt"/>
      </w:pPr>
      <w:r w:rsidRPr="00B86957">
        <w:t>4</w:t>
      </w:r>
      <w:r w:rsidR="006062CA" w:rsidRPr="00B86957">
        <w:t>)</w:t>
      </w:r>
      <w:r w:rsidR="006062CA" w:rsidRPr="00B86957">
        <w:tab/>
      </w:r>
      <w:r w:rsidR="004972AA" w:rsidRPr="00B86957">
        <w:t>informacje o grupach ubezpieczeń, w których</w:t>
      </w:r>
      <w:r w:rsidRPr="00B86957">
        <w:t xml:space="preserve"> wykonuje </w:t>
      </w:r>
      <w:r w:rsidR="004602A3" w:rsidRPr="00B86957">
        <w:t>działalność</w:t>
      </w:r>
      <w:r w:rsidR="00B86957" w:rsidRPr="00B86957">
        <w:t>.</w:t>
      </w:r>
    </w:p>
    <w:p w:rsidR="004972AA" w:rsidRPr="00D80DDB" w:rsidRDefault="00754AF9" w:rsidP="00D80DDB">
      <w:pPr>
        <w:pStyle w:val="USTustnpkodeksu"/>
      </w:pPr>
      <w:r w:rsidRPr="00D80DDB">
        <w:t>2.</w:t>
      </w:r>
      <w:r w:rsidR="00DF5CE8">
        <w:t xml:space="preserve"> </w:t>
      </w:r>
      <w:r w:rsidR="004972AA" w:rsidRPr="00D80DDB">
        <w:t>Organ nadzoru niezwłocznie potwierdza otrzymanie informacji, o których mowa w</w:t>
      </w:r>
      <w:r w:rsidR="006E3855">
        <w:t> </w:t>
      </w:r>
      <w:r w:rsidR="004972AA" w:rsidRPr="00D80DDB">
        <w:t>ust. 1.</w:t>
      </w:r>
    </w:p>
    <w:p w:rsidR="004972AA" w:rsidRPr="00B86957" w:rsidRDefault="00754AF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972AA" w:rsidRPr="00B73590">
        <w:rPr>
          <w:rStyle w:val="Ppogrubienie"/>
        </w:rPr>
        <w:t>5</w:t>
      </w:r>
      <w:r w:rsidR="00020312" w:rsidRPr="00B73590">
        <w:rPr>
          <w:rStyle w:val="Ppogrubienie"/>
        </w:rPr>
        <w:t>0</w:t>
      </w:r>
      <w:r w:rsidR="004972AA" w:rsidRPr="00B73590">
        <w:rPr>
          <w:rStyle w:val="Ppogrubienie"/>
        </w:rPr>
        <w:t>.</w:t>
      </w:r>
      <w:r w:rsidR="00DF5CE8">
        <w:t xml:space="preserve"> </w:t>
      </w:r>
      <w:r w:rsidR="004972AA" w:rsidRPr="00B86957">
        <w:t>1.</w:t>
      </w:r>
      <w:r w:rsidR="00DF5CE8">
        <w:t xml:space="preserve"> </w:t>
      </w:r>
      <w:r w:rsidR="00CA5B56" w:rsidRPr="00B86957">
        <w:rPr>
          <w:rStyle w:val="Ppogrubienie"/>
          <w:b w:val="0"/>
        </w:rPr>
        <w:t xml:space="preserve">Podmiot mający siedzibę lub miejsce zamieszkania w innym niż Rzeczpospolita Polska państwie członkowskim Unii Europejskiej może wykonywać </w:t>
      </w:r>
      <w:r w:rsidR="004602A3" w:rsidRPr="00B86957">
        <w:rPr>
          <w:rStyle w:val="Ppogrubienie"/>
          <w:b w:val="0"/>
        </w:rPr>
        <w:t>działalność brokerską</w:t>
      </w:r>
      <w:r w:rsidR="00CA5B56" w:rsidRPr="00B86957">
        <w:rPr>
          <w:rStyle w:val="Ppogrubienie"/>
          <w:b w:val="0"/>
        </w:rPr>
        <w:t xml:space="preserve"> </w:t>
      </w:r>
      <w:r w:rsidR="00A8125D" w:rsidRPr="00B86957">
        <w:rPr>
          <w:rStyle w:val="Ppogrubienie"/>
          <w:b w:val="0"/>
        </w:rPr>
        <w:t>w zakres</w:t>
      </w:r>
      <w:r w:rsidR="004602A3" w:rsidRPr="00B86957">
        <w:rPr>
          <w:rStyle w:val="Ppogrubienie"/>
          <w:b w:val="0"/>
        </w:rPr>
        <w:t xml:space="preserve">ie ubezpieczeń </w:t>
      </w:r>
      <w:r w:rsidR="004602A3" w:rsidRPr="00104CE3">
        <w:rPr>
          <w:rStyle w:val="Ppogrubienie"/>
          <w:b w:val="0"/>
        </w:rPr>
        <w:t xml:space="preserve">lub </w:t>
      </w:r>
      <w:r w:rsidR="00104CE3" w:rsidRPr="00104CE3">
        <w:rPr>
          <w:rStyle w:val="Ppogrubienie"/>
          <w:b w:val="0"/>
        </w:rPr>
        <w:t xml:space="preserve">w zakresie </w:t>
      </w:r>
      <w:r w:rsidR="004602A3" w:rsidRPr="00104CE3">
        <w:rPr>
          <w:rStyle w:val="Ppogrubienie"/>
          <w:b w:val="0"/>
        </w:rPr>
        <w:t>reasekuracji</w:t>
      </w:r>
      <w:r w:rsidR="00A8125D" w:rsidRPr="00B86957">
        <w:rPr>
          <w:rStyle w:val="Ppogrubienie"/>
          <w:b w:val="0"/>
        </w:rPr>
        <w:t xml:space="preserve"> </w:t>
      </w:r>
      <w:r w:rsidR="00CA5B56" w:rsidRPr="00B86957">
        <w:rPr>
          <w:rStyle w:val="Ppogrubienie"/>
          <w:b w:val="0"/>
        </w:rPr>
        <w:t xml:space="preserve">na terytorium Rzeczypospolitej Polskiej </w:t>
      </w:r>
      <w:r w:rsidR="004972AA" w:rsidRPr="00B86957">
        <w:t xml:space="preserve">w inny sposób niż przez oddział, w ramach swobody świadczenia usług, po otrzymaniu przez organ nadzoru od właściwego organu państwa członkowskiego Unii Europejskiej, w którym znajduje się siedziba lub miejsce zamieszkania </w:t>
      </w:r>
      <w:r w:rsidR="00CA5B56" w:rsidRPr="00B86957">
        <w:t>tego podmiotu</w:t>
      </w:r>
      <w:r w:rsidR="004972AA" w:rsidRPr="00B86957">
        <w:t>, odpowiednich danych i informacji</w:t>
      </w:r>
      <w:r w:rsidR="00EA3352">
        <w:t>,</w:t>
      </w:r>
      <w:r w:rsidR="004972AA" w:rsidRPr="00B86957">
        <w:t xml:space="preserve"> zawierających:</w:t>
      </w:r>
    </w:p>
    <w:p w:rsidR="004972AA" w:rsidRPr="00B86957" w:rsidRDefault="00D47D10" w:rsidP="00B86957">
      <w:pPr>
        <w:pStyle w:val="PKTpunkt"/>
      </w:pPr>
      <w:r w:rsidRPr="00B86957">
        <w:t>1</w:t>
      </w:r>
      <w:r w:rsidR="006062CA" w:rsidRPr="00B86957">
        <w:t>)</w:t>
      </w:r>
      <w:r w:rsidR="006062CA" w:rsidRPr="00B86957">
        <w:tab/>
      </w:r>
      <w:r w:rsidRPr="00B86957">
        <w:t>firmę (</w:t>
      </w:r>
      <w:r w:rsidR="004972AA" w:rsidRPr="00B86957">
        <w:t>nazwę</w:t>
      </w:r>
      <w:r w:rsidRPr="00B86957">
        <w:t>)</w:t>
      </w:r>
      <w:r w:rsidR="004972AA" w:rsidRPr="00B86957">
        <w:t xml:space="preserve">, adres oraz </w:t>
      </w:r>
      <w:r w:rsidR="00E53419" w:rsidRPr="00B86957">
        <w:t xml:space="preserve">numer z </w:t>
      </w:r>
      <w:r w:rsidR="00374697">
        <w:t>odpowiedniego</w:t>
      </w:r>
      <w:r w:rsidR="00374697" w:rsidRPr="00B86957">
        <w:t xml:space="preserve"> </w:t>
      </w:r>
      <w:r w:rsidR="00E53419" w:rsidRPr="00B86957">
        <w:t>rejestru</w:t>
      </w:r>
      <w:r w:rsidR="00374697">
        <w:t xml:space="preserve"> pośredników</w:t>
      </w:r>
      <w:r w:rsidR="00E53419" w:rsidRPr="00B86957">
        <w:t xml:space="preserve">, do którego </w:t>
      </w:r>
      <w:r w:rsidR="00374697">
        <w:t>jest wpisany</w:t>
      </w:r>
      <w:r w:rsidR="00E53419" w:rsidRPr="00B86957">
        <w:t xml:space="preserve"> na podstawie przepisów państwa członkowskiego </w:t>
      </w:r>
      <w:r w:rsidR="002E3727" w:rsidRPr="00E54BCF">
        <w:t>U</w:t>
      </w:r>
      <w:r w:rsidR="002E3727">
        <w:t xml:space="preserve">nii </w:t>
      </w:r>
      <w:r w:rsidR="002E3727" w:rsidRPr="00E54BCF">
        <w:t>E</w:t>
      </w:r>
      <w:r w:rsidR="002E3727">
        <w:t>uropejskiej</w:t>
      </w:r>
      <w:r w:rsidRPr="00B86957">
        <w:t>;</w:t>
      </w:r>
    </w:p>
    <w:p w:rsidR="004972AA" w:rsidRPr="00B86957" w:rsidRDefault="00D47D10" w:rsidP="00623812">
      <w:pPr>
        <w:pStyle w:val="PKTpunkt"/>
      </w:pPr>
      <w:r w:rsidRPr="00B86957">
        <w:lastRenderedPageBreak/>
        <w:t>2</w:t>
      </w:r>
      <w:r w:rsidR="006062CA" w:rsidRPr="00B86957">
        <w:t>)</w:t>
      </w:r>
      <w:r w:rsidR="006062CA" w:rsidRPr="00B86957">
        <w:tab/>
      </w:r>
      <w:r w:rsidR="004972AA" w:rsidRPr="00B86957">
        <w:t>wsk</w:t>
      </w:r>
      <w:r w:rsidR="00E53419" w:rsidRPr="00B86957">
        <w:t>azanie Rzecz</w:t>
      </w:r>
      <w:r w:rsidR="003F32DB">
        <w:t>y</w:t>
      </w:r>
      <w:r w:rsidR="00E53419" w:rsidRPr="00B86957">
        <w:t>pospolitej Polskiej</w:t>
      </w:r>
      <w:r w:rsidR="004972AA" w:rsidRPr="00B86957">
        <w:t xml:space="preserve"> jako państwa, na terytorium którego ma być </w:t>
      </w:r>
      <w:r w:rsidR="00A915E0" w:rsidRPr="00B86957">
        <w:t>prowadzona</w:t>
      </w:r>
      <w:r w:rsidR="00CA5B56" w:rsidRPr="00B86957">
        <w:t xml:space="preserve"> </w:t>
      </w:r>
      <w:r w:rsidR="00A915E0" w:rsidRPr="00B86957">
        <w:t>działalność</w:t>
      </w:r>
      <w:r w:rsidR="00CA5B56" w:rsidRPr="00B86957">
        <w:t xml:space="preserve"> brokersk</w:t>
      </w:r>
      <w:r w:rsidR="00A915E0" w:rsidRPr="00B86957">
        <w:t xml:space="preserve">a </w:t>
      </w:r>
      <w:r w:rsidR="00A8125D" w:rsidRPr="00B86957">
        <w:rPr>
          <w:rStyle w:val="Ppogrubienie"/>
          <w:b w:val="0"/>
        </w:rPr>
        <w:t xml:space="preserve">w zakresie </w:t>
      </w:r>
      <w:r w:rsidR="00A8125D" w:rsidRPr="00623812">
        <w:rPr>
          <w:rStyle w:val="Ppogrubienie"/>
          <w:b w:val="0"/>
        </w:rPr>
        <w:t>ubezpieczeń lub</w:t>
      </w:r>
      <w:r w:rsidR="00623812" w:rsidRPr="00623812">
        <w:rPr>
          <w:rStyle w:val="Ppogrubienie"/>
          <w:b w:val="0"/>
        </w:rPr>
        <w:t xml:space="preserve"> w zakresie</w:t>
      </w:r>
      <w:r w:rsidR="00A8125D" w:rsidRPr="00623812">
        <w:rPr>
          <w:rStyle w:val="Ppogrubienie"/>
          <w:b w:val="0"/>
        </w:rPr>
        <w:t xml:space="preserve"> reasekuracji</w:t>
      </w:r>
      <w:r w:rsidR="004972AA" w:rsidRPr="00B86957">
        <w:t>;</w:t>
      </w:r>
    </w:p>
    <w:p w:rsidR="004972AA" w:rsidRPr="00B86957" w:rsidRDefault="00D47D10" w:rsidP="00B86957">
      <w:pPr>
        <w:pStyle w:val="PKTpunkt"/>
      </w:pPr>
      <w:r w:rsidRPr="00B86957">
        <w:t>3</w:t>
      </w:r>
      <w:r w:rsidR="006062CA" w:rsidRPr="00B86957">
        <w:t>)</w:t>
      </w:r>
      <w:r w:rsidR="006062CA" w:rsidRPr="00B86957">
        <w:tab/>
      </w:r>
      <w:r w:rsidR="004972AA" w:rsidRPr="00B86957">
        <w:t xml:space="preserve">rodzaj </w:t>
      </w:r>
      <w:r w:rsidR="00F9338A" w:rsidRPr="00B86957">
        <w:t>podmiotu</w:t>
      </w:r>
      <w:r w:rsidR="004972AA" w:rsidRPr="00B86957">
        <w:t>;</w:t>
      </w:r>
    </w:p>
    <w:p w:rsidR="004972AA" w:rsidRPr="00B86957" w:rsidRDefault="00D47D10" w:rsidP="00B86957">
      <w:pPr>
        <w:pStyle w:val="PKTpunkt"/>
      </w:pPr>
      <w:r w:rsidRPr="00B86957">
        <w:t>4</w:t>
      </w:r>
      <w:r w:rsidR="006062CA" w:rsidRPr="00B86957">
        <w:t>)</w:t>
      </w:r>
      <w:r w:rsidR="006062CA" w:rsidRPr="00B86957">
        <w:tab/>
      </w:r>
      <w:r w:rsidR="004972AA" w:rsidRPr="00B86957">
        <w:t xml:space="preserve">informacje o grupach ubezpieczeń, w których wykonuje </w:t>
      </w:r>
      <w:r w:rsidR="00A915E0" w:rsidRPr="00B86957">
        <w:t>działalność</w:t>
      </w:r>
      <w:r w:rsidR="00CA5B56" w:rsidRPr="00B86957">
        <w:t xml:space="preserve"> </w:t>
      </w:r>
      <w:r w:rsidR="00A915E0" w:rsidRPr="00B86957">
        <w:rPr>
          <w:rStyle w:val="Ppogrubienie"/>
          <w:b w:val="0"/>
        </w:rPr>
        <w:t>w zakresie ubezpieczeń lub reasekuracji</w:t>
      </w:r>
      <w:r w:rsidR="00B86957" w:rsidRPr="00B86957">
        <w:t>.</w:t>
      </w:r>
    </w:p>
    <w:p w:rsidR="004972AA" w:rsidRPr="00D80DDB" w:rsidRDefault="00754AF9" w:rsidP="00D80DDB">
      <w:pPr>
        <w:pStyle w:val="USTustnpkodeksu"/>
      </w:pPr>
      <w:r w:rsidRPr="00D80DDB">
        <w:t>2.</w:t>
      </w:r>
      <w:r w:rsidR="00DF5CE8">
        <w:t xml:space="preserve"> </w:t>
      </w:r>
      <w:r w:rsidR="004972AA" w:rsidRPr="00D80DDB">
        <w:t>Organ nadzoru niezwłocznie potwierdza otrzymanie informacji, o których mowa w</w:t>
      </w:r>
      <w:r w:rsidR="006E3855">
        <w:t> </w:t>
      </w:r>
      <w:r w:rsidR="004972AA" w:rsidRPr="00D80DDB">
        <w:t>ust. 1.</w:t>
      </w:r>
    </w:p>
    <w:p w:rsidR="004972AA" w:rsidRPr="00B86957" w:rsidRDefault="00754AF9" w:rsidP="00B8695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972AA" w:rsidRPr="00B73590">
        <w:rPr>
          <w:rStyle w:val="Ppogrubienie"/>
        </w:rPr>
        <w:t>5</w:t>
      </w:r>
      <w:r w:rsidR="00020312" w:rsidRPr="00B73590">
        <w:rPr>
          <w:rStyle w:val="Ppogrubienie"/>
        </w:rPr>
        <w:t>1</w:t>
      </w:r>
      <w:r w:rsidR="004972AA" w:rsidRPr="00B73590">
        <w:rPr>
          <w:rStyle w:val="Ppogrubienie"/>
        </w:rPr>
        <w:t>.</w:t>
      </w:r>
      <w:r w:rsidR="00DF5CE8">
        <w:t xml:space="preserve"> </w:t>
      </w:r>
      <w:r w:rsidR="004972AA" w:rsidRPr="00B86957">
        <w:t>1.</w:t>
      </w:r>
      <w:r w:rsidR="00DF5CE8">
        <w:t xml:space="preserve"> </w:t>
      </w:r>
      <w:r w:rsidR="003D24FF" w:rsidRPr="00B86957">
        <w:rPr>
          <w:rStyle w:val="Ppogrubienie"/>
          <w:b w:val="0"/>
        </w:rPr>
        <w:t>Agent ubezpieczeniowy i agent oferujący ubezpieczenia uzupełniające</w:t>
      </w:r>
      <w:r w:rsidR="00125564" w:rsidRPr="00B86957">
        <w:t>, któr</w:t>
      </w:r>
      <w:r w:rsidR="003D24FF" w:rsidRPr="00B86957">
        <w:t>z</w:t>
      </w:r>
      <w:r w:rsidR="00125564" w:rsidRPr="00B86957">
        <w:t>y zamierza</w:t>
      </w:r>
      <w:r w:rsidR="003D24FF" w:rsidRPr="00B86957">
        <w:t>ją</w:t>
      </w:r>
      <w:r w:rsidR="00125564" w:rsidRPr="00B86957">
        <w:t xml:space="preserve"> </w:t>
      </w:r>
      <w:r w:rsidR="00A915E0" w:rsidRPr="00B86957">
        <w:t>podjąć</w:t>
      </w:r>
      <w:r w:rsidR="00125564" w:rsidRPr="00B86957">
        <w:rPr>
          <w:rStyle w:val="Ppogrubienie"/>
          <w:b w:val="0"/>
        </w:rPr>
        <w:t xml:space="preserve"> </w:t>
      </w:r>
      <w:r w:rsidR="00A915E0" w:rsidRPr="00B86957">
        <w:rPr>
          <w:rStyle w:val="Ppogrubienie"/>
          <w:b w:val="0"/>
        </w:rPr>
        <w:t>działalność</w:t>
      </w:r>
      <w:r w:rsidR="00125564" w:rsidRPr="00B86957">
        <w:rPr>
          <w:rStyle w:val="Ppogrubienie"/>
          <w:b w:val="0"/>
        </w:rPr>
        <w:t xml:space="preserve"> agencyjn</w:t>
      </w:r>
      <w:r w:rsidR="00A915E0" w:rsidRPr="00B86957">
        <w:rPr>
          <w:rStyle w:val="Ppogrubienie"/>
          <w:b w:val="0"/>
        </w:rPr>
        <w:t>ą</w:t>
      </w:r>
      <w:r w:rsidR="004972AA" w:rsidRPr="00B86957">
        <w:t xml:space="preserve"> na terytorium innego </w:t>
      </w:r>
      <w:r w:rsidR="00D47D10" w:rsidRPr="00B86957">
        <w:t xml:space="preserve">niż Rzeczpospolita Polska </w:t>
      </w:r>
      <w:r w:rsidR="004972AA" w:rsidRPr="00B86957">
        <w:t>państwa członkowskiego Unii Europejskiej w inny sposób niż przez oddział, w</w:t>
      </w:r>
      <w:r w:rsidR="006E3855">
        <w:t> </w:t>
      </w:r>
      <w:r w:rsidR="004972AA" w:rsidRPr="00B86957">
        <w:t>ramach swobody świadczenia usług, ma</w:t>
      </w:r>
      <w:r w:rsidR="003D24FF" w:rsidRPr="00B86957">
        <w:t>ją</w:t>
      </w:r>
      <w:r w:rsidR="004972AA" w:rsidRPr="00B86957">
        <w:t xml:space="preserve"> obowiązek powiadomić o tym organ nadzoru.</w:t>
      </w:r>
    </w:p>
    <w:p w:rsidR="004972AA" w:rsidRPr="00B86957" w:rsidRDefault="00754AF9" w:rsidP="00B73590">
      <w:pPr>
        <w:pStyle w:val="USTustnpkodeksu"/>
        <w:keepNext/>
      </w:pPr>
      <w:r w:rsidRPr="00B86957">
        <w:t>2.</w:t>
      </w:r>
      <w:r w:rsidR="00DF5CE8">
        <w:t xml:space="preserve"> </w:t>
      </w:r>
      <w:r w:rsidR="004972AA" w:rsidRPr="00B86957">
        <w:t xml:space="preserve">W powiadomieniu, o którym mowa w ust. 1, </w:t>
      </w:r>
      <w:r w:rsidR="003D24FF" w:rsidRPr="00B86957">
        <w:t>agent</w:t>
      </w:r>
      <w:r w:rsidR="003D24FF" w:rsidRPr="00B86957">
        <w:rPr>
          <w:rStyle w:val="Ppogrubienie"/>
          <w:b w:val="0"/>
        </w:rPr>
        <w:t xml:space="preserve"> ubezpieczeniowy i agent oferujący ubezpieczenia uzupełniające</w:t>
      </w:r>
      <w:r w:rsidR="003D24FF" w:rsidRPr="00B86957">
        <w:t xml:space="preserve"> </w:t>
      </w:r>
      <w:r w:rsidR="004972AA" w:rsidRPr="00B86957">
        <w:t>wskazuj</w:t>
      </w:r>
      <w:r w:rsidR="003D24FF" w:rsidRPr="00B86957">
        <w:t>ą</w:t>
      </w:r>
      <w:r w:rsidR="004972AA" w:rsidRPr="00B86957">
        <w:t>:</w:t>
      </w:r>
    </w:p>
    <w:p w:rsidR="004972AA" w:rsidRPr="00B86957" w:rsidRDefault="006062CA" w:rsidP="00B86957">
      <w:pPr>
        <w:pStyle w:val="PKTpunkt"/>
      </w:pPr>
      <w:r w:rsidRPr="00B86957">
        <w:t>1)</w:t>
      </w:r>
      <w:r w:rsidRPr="00B86957">
        <w:tab/>
      </w:r>
      <w:r w:rsidR="004972AA" w:rsidRPr="00B86957">
        <w:t>państwo członkowskie Unii Europejskiej, na terytorium którego ma</w:t>
      </w:r>
      <w:r w:rsidR="00A915E0" w:rsidRPr="00B86957">
        <w:rPr>
          <w:rStyle w:val="Ppogrubienie"/>
          <w:b w:val="0"/>
        </w:rPr>
        <w:t xml:space="preserve"> być wykonywana</w:t>
      </w:r>
      <w:r w:rsidR="004972AA" w:rsidRPr="00B86957">
        <w:rPr>
          <w:rStyle w:val="Ppogrubienie"/>
          <w:b w:val="0"/>
        </w:rPr>
        <w:t xml:space="preserve"> </w:t>
      </w:r>
      <w:r w:rsidR="00A915E0" w:rsidRPr="00B86957">
        <w:rPr>
          <w:rStyle w:val="Ppogrubienie"/>
          <w:b w:val="0"/>
        </w:rPr>
        <w:t>działalność</w:t>
      </w:r>
      <w:r w:rsidR="00F9338A" w:rsidRPr="00B86957">
        <w:rPr>
          <w:rStyle w:val="Ppogrubienie"/>
          <w:b w:val="0"/>
        </w:rPr>
        <w:t xml:space="preserve"> agencyjn</w:t>
      </w:r>
      <w:r w:rsidR="00A915E0" w:rsidRPr="00B86957">
        <w:rPr>
          <w:rStyle w:val="Ppogrubienie"/>
          <w:b w:val="0"/>
        </w:rPr>
        <w:t>a</w:t>
      </w:r>
      <w:r w:rsidR="004972AA" w:rsidRPr="00B86957">
        <w:t>;</w:t>
      </w:r>
    </w:p>
    <w:p w:rsidR="004972AA" w:rsidRPr="00B86957" w:rsidRDefault="006062CA" w:rsidP="00FF2E53">
      <w:pPr>
        <w:pStyle w:val="PKTpunkt"/>
      </w:pPr>
      <w:r w:rsidRPr="00B86957">
        <w:t>2)</w:t>
      </w:r>
      <w:r w:rsidRPr="00B86957">
        <w:tab/>
      </w:r>
      <w:r w:rsidR="00744E72" w:rsidRPr="00B86957">
        <w:t xml:space="preserve">firmę </w:t>
      </w:r>
      <w:r w:rsidR="004972AA" w:rsidRPr="00B86957">
        <w:t>i siedzibę zakładu ubezpieczeń, w imieniu lub na rzecz któr</w:t>
      </w:r>
      <w:r w:rsidR="00CD0A02">
        <w:t>ego</w:t>
      </w:r>
      <w:r w:rsidR="003D24FF" w:rsidRPr="00B86957">
        <w:t xml:space="preserve"> </w:t>
      </w:r>
      <w:r w:rsidR="004972AA" w:rsidRPr="00B86957">
        <w:t xml:space="preserve">agent </w:t>
      </w:r>
      <w:r w:rsidR="003D24FF" w:rsidRPr="00B86957">
        <w:rPr>
          <w:rStyle w:val="Ppogrubienie"/>
          <w:b w:val="0"/>
        </w:rPr>
        <w:t xml:space="preserve">ubezpieczeniowy </w:t>
      </w:r>
      <w:r w:rsidR="00434FB5" w:rsidRPr="00434FB5">
        <w:rPr>
          <w:rStyle w:val="Ppogrubienie"/>
          <w:b w:val="0"/>
        </w:rPr>
        <w:t xml:space="preserve">lub </w:t>
      </w:r>
      <w:r w:rsidR="003D24FF" w:rsidRPr="00434FB5">
        <w:rPr>
          <w:rStyle w:val="Ppogrubienie"/>
          <w:b w:val="0"/>
        </w:rPr>
        <w:t>a</w:t>
      </w:r>
      <w:r w:rsidR="003D24FF" w:rsidRPr="00B86957">
        <w:rPr>
          <w:rStyle w:val="Ppogrubienie"/>
          <w:b w:val="0"/>
        </w:rPr>
        <w:t>gent oferujący ubezpieczenia uzupełniające</w:t>
      </w:r>
      <w:r w:rsidR="003D24FF" w:rsidRPr="00B86957">
        <w:t xml:space="preserve"> </w:t>
      </w:r>
      <w:r w:rsidR="00F03AFA" w:rsidRPr="00B86957">
        <w:rPr>
          <w:rStyle w:val="Ppogrubienie"/>
          <w:b w:val="0"/>
        </w:rPr>
        <w:t>zamierzają</w:t>
      </w:r>
      <w:r w:rsidR="00F03AFA" w:rsidRPr="00B86957">
        <w:t xml:space="preserve"> </w:t>
      </w:r>
      <w:r w:rsidR="004972AA" w:rsidRPr="00B86957">
        <w:t xml:space="preserve">wykonywać </w:t>
      </w:r>
      <w:r w:rsidR="00FF6BE0">
        <w:t xml:space="preserve">czynności </w:t>
      </w:r>
      <w:r w:rsidR="00F9338A" w:rsidRPr="00FF2E53">
        <w:rPr>
          <w:rStyle w:val="Ppogrubienie"/>
          <w:b w:val="0"/>
        </w:rPr>
        <w:t>agencyjn</w:t>
      </w:r>
      <w:r w:rsidR="00FF6BE0" w:rsidRPr="00FF2E53">
        <w:rPr>
          <w:rStyle w:val="Ppogrubienie"/>
          <w:b w:val="0"/>
        </w:rPr>
        <w:t>e</w:t>
      </w:r>
      <w:r w:rsidR="004972AA" w:rsidRPr="00FF2E53">
        <w:t xml:space="preserve"> w przyjmującym</w:t>
      </w:r>
      <w:r w:rsidR="004972AA" w:rsidRPr="00B86957">
        <w:t xml:space="preserve"> państwie</w:t>
      </w:r>
      <w:r w:rsidR="00B86957" w:rsidRPr="00B86957">
        <w:t xml:space="preserve"> członkowskim Unii Europejskiej.</w:t>
      </w:r>
    </w:p>
    <w:p w:rsidR="004972AA" w:rsidRPr="00B86957" w:rsidRDefault="00754AF9" w:rsidP="00EE3F0B">
      <w:pPr>
        <w:pStyle w:val="USTustnpkodeksu"/>
      </w:pPr>
      <w:r w:rsidRPr="00B86957">
        <w:t>3.</w:t>
      </w:r>
      <w:r w:rsidR="00DF5CE8">
        <w:t xml:space="preserve"> </w:t>
      </w:r>
      <w:r w:rsidR="004972AA" w:rsidRPr="00B86957">
        <w:t xml:space="preserve">Organ nadzoru, w terminie miesiąca od </w:t>
      </w:r>
      <w:r w:rsidR="0049123C">
        <w:t>otrzymania</w:t>
      </w:r>
      <w:r w:rsidR="0049123C" w:rsidRPr="00B86957">
        <w:t xml:space="preserve"> </w:t>
      </w:r>
      <w:r w:rsidR="004972AA" w:rsidRPr="00B86957">
        <w:t>powi</w:t>
      </w:r>
      <w:r w:rsidR="006062CA" w:rsidRPr="00B86957">
        <w:t>adomienia, o którym mowa w ust.</w:t>
      </w:r>
      <w:r w:rsidR="00DF5CE8">
        <w:t xml:space="preserve"> </w:t>
      </w:r>
      <w:r w:rsidR="004972AA" w:rsidRPr="00B86957">
        <w:t>1, przekazuje właściwemu organowi państwa członkowskiego Unii Europejskiej, w</w:t>
      </w:r>
      <w:r w:rsidR="006E3855">
        <w:t> </w:t>
      </w:r>
      <w:r w:rsidR="004972AA" w:rsidRPr="00B86957">
        <w:t xml:space="preserve">którym agent </w:t>
      </w:r>
      <w:r w:rsidR="003D24FF" w:rsidRPr="00B86957">
        <w:rPr>
          <w:rStyle w:val="Ppogrubienie"/>
          <w:b w:val="0"/>
        </w:rPr>
        <w:t xml:space="preserve">ubezpieczeniowy </w:t>
      </w:r>
      <w:r w:rsidR="00D36C72" w:rsidRPr="00D36C72">
        <w:rPr>
          <w:rStyle w:val="Ppogrubienie"/>
          <w:b w:val="0"/>
        </w:rPr>
        <w:t>lub</w:t>
      </w:r>
      <w:r w:rsidR="00D36C72" w:rsidRPr="00B86957">
        <w:rPr>
          <w:rStyle w:val="Ppogrubienie"/>
          <w:b w:val="0"/>
        </w:rPr>
        <w:t xml:space="preserve"> </w:t>
      </w:r>
      <w:r w:rsidR="003D24FF" w:rsidRPr="00B86957">
        <w:rPr>
          <w:rStyle w:val="Ppogrubienie"/>
          <w:b w:val="0"/>
        </w:rPr>
        <w:t>agent oferujący ubezpieczenia uzupełniające</w:t>
      </w:r>
      <w:r w:rsidR="003D24FF" w:rsidRPr="00B86957">
        <w:t xml:space="preserve"> </w:t>
      </w:r>
      <w:r w:rsidR="004972AA" w:rsidRPr="00B86957">
        <w:t>zamierza</w:t>
      </w:r>
      <w:r w:rsidR="003D24FF" w:rsidRPr="00B86957">
        <w:t>ją</w:t>
      </w:r>
      <w:r w:rsidR="004972AA" w:rsidRPr="00B86957">
        <w:t xml:space="preserve"> wykonywać </w:t>
      </w:r>
      <w:r w:rsidR="00A915E0" w:rsidRPr="00B86957">
        <w:rPr>
          <w:rStyle w:val="Ppogrubienie"/>
          <w:b w:val="0"/>
        </w:rPr>
        <w:t>działalność</w:t>
      </w:r>
      <w:r w:rsidR="004972AA" w:rsidRPr="00B86957">
        <w:t>, informacje, o których mowa w ust. 2</w:t>
      </w:r>
      <w:r w:rsidR="00F62B48">
        <w:t>,</w:t>
      </w:r>
      <w:r w:rsidR="004972AA" w:rsidRPr="00B86957">
        <w:t xml:space="preserve"> wraz z firmą</w:t>
      </w:r>
      <w:r w:rsidR="00B34DB9">
        <w:t xml:space="preserve"> (nazwą)</w:t>
      </w:r>
      <w:r w:rsidR="006F3AC8" w:rsidRPr="00B86957">
        <w:t>,</w:t>
      </w:r>
      <w:r w:rsidR="004972AA" w:rsidRPr="00B86957">
        <w:t xml:space="preserve"> adresem</w:t>
      </w:r>
      <w:r w:rsidR="006F3AC8" w:rsidRPr="00B86957">
        <w:t xml:space="preserve"> agenta, </w:t>
      </w:r>
      <w:r w:rsidR="006F3AC8" w:rsidRPr="00B86957">
        <w:rPr>
          <w:rStyle w:val="Ppogrubienie"/>
          <w:b w:val="0"/>
        </w:rPr>
        <w:t xml:space="preserve">numerem </w:t>
      </w:r>
      <w:r w:rsidR="00FB7FCE" w:rsidRPr="00B86957">
        <w:rPr>
          <w:rStyle w:val="Ppogrubienie"/>
          <w:b w:val="0"/>
        </w:rPr>
        <w:t xml:space="preserve">wpisu do </w:t>
      </w:r>
      <w:r w:rsidR="006F3AC8" w:rsidRPr="00B86957">
        <w:rPr>
          <w:rStyle w:val="Ppogrubienie"/>
          <w:b w:val="0"/>
        </w:rPr>
        <w:t xml:space="preserve">rejestru </w:t>
      </w:r>
      <w:r w:rsidR="00EE3F0B" w:rsidRPr="00EE3F0B">
        <w:rPr>
          <w:rStyle w:val="Ppogrubienie"/>
          <w:b w:val="0"/>
        </w:rPr>
        <w:t>agentów</w:t>
      </w:r>
      <w:r w:rsidR="006F3AC8" w:rsidRPr="00EE3F0B">
        <w:t xml:space="preserve"> o</w:t>
      </w:r>
      <w:r w:rsidR="006F3AC8" w:rsidRPr="00B86957">
        <w:t xml:space="preserve">raz </w:t>
      </w:r>
      <w:r w:rsidR="004972AA" w:rsidRPr="00B86957">
        <w:t xml:space="preserve">określeniem rodzaju </w:t>
      </w:r>
      <w:r w:rsidR="00744E72" w:rsidRPr="00B86957">
        <w:t>agenta</w:t>
      </w:r>
      <w:r w:rsidR="00B34DB9" w:rsidRPr="00B34DB9">
        <w:t xml:space="preserve"> i </w:t>
      </w:r>
      <w:r w:rsidR="00A850DA">
        <w:t>informacją o</w:t>
      </w:r>
      <w:r w:rsidR="006E3855">
        <w:t> </w:t>
      </w:r>
      <w:r w:rsidR="00B34DB9" w:rsidRPr="00B34DB9">
        <w:t>grupach ubezpieczeń, w których wykonuje działalność</w:t>
      </w:r>
      <w:r w:rsidR="004972AA" w:rsidRPr="00B86957">
        <w:t>.</w:t>
      </w:r>
    </w:p>
    <w:p w:rsidR="004972AA" w:rsidRPr="00B86957" w:rsidRDefault="00754AF9" w:rsidP="00B86957">
      <w:pPr>
        <w:pStyle w:val="USTustnpkodeksu"/>
      </w:pPr>
      <w:r w:rsidRPr="00B86957">
        <w:t>4.</w:t>
      </w:r>
      <w:r w:rsidR="00DF5CE8">
        <w:t xml:space="preserve"> </w:t>
      </w:r>
      <w:r w:rsidR="004972AA" w:rsidRPr="00B86957">
        <w:t xml:space="preserve">Organ nadzoru niezwłocznie informuje agenta </w:t>
      </w:r>
      <w:r w:rsidR="00FE7A7C" w:rsidRPr="00B86957">
        <w:rPr>
          <w:rStyle w:val="Ppogrubienie"/>
          <w:b w:val="0"/>
        </w:rPr>
        <w:t xml:space="preserve">ubezpieczeniowego i agenta oferującego ubezpieczenia uzupełniające, że </w:t>
      </w:r>
      <w:r w:rsidR="00FE7A7C" w:rsidRPr="00B86957">
        <w:t xml:space="preserve">właściwy organ państwa członkowskiego Unii Europejskiej </w:t>
      </w:r>
      <w:r w:rsidR="004972AA" w:rsidRPr="00B86957">
        <w:t>o</w:t>
      </w:r>
      <w:r w:rsidR="00FE7A7C" w:rsidRPr="00B86957">
        <w:t xml:space="preserve">trzymał </w:t>
      </w:r>
      <w:r w:rsidR="004972AA" w:rsidRPr="00B86957">
        <w:t>i</w:t>
      </w:r>
      <w:r w:rsidRPr="00B86957">
        <w:t>nformacj</w:t>
      </w:r>
      <w:r w:rsidR="00FE7A7C" w:rsidRPr="00B86957">
        <w:t>e</w:t>
      </w:r>
      <w:r w:rsidRPr="00B86957">
        <w:t>, o któr</w:t>
      </w:r>
      <w:r w:rsidR="00F03AFA" w:rsidRPr="00B86957">
        <w:t xml:space="preserve">ych </w:t>
      </w:r>
      <w:r w:rsidRPr="00B86957">
        <w:t>mowa w ust.</w:t>
      </w:r>
      <w:r w:rsidR="00DF5CE8">
        <w:t xml:space="preserve"> </w:t>
      </w:r>
      <w:r w:rsidR="00AA3370">
        <w:t xml:space="preserve">2 i </w:t>
      </w:r>
      <w:r w:rsidR="004972AA" w:rsidRPr="00B86957">
        <w:t>3,</w:t>
      </w:r>
      <w:r w:rsidR="00F03AFA" w:rsidRPr="00B86957">
        <w:t xml:space="preserve"> oraz że </w:t>
      </w:r>
      <w:r w:rsidR="00744E72" w:rsidRPr="00B86957">
        <w:t>mo</w:t>
      </w:r>
      <w:r w:rsidR="00F03AFA" w:rsidRPr="00B86957">
        <w:t xml:space="preserve">gą </w:t>
      </w:r>
      <w:r w:rsidR="00112B09">
        <w:t xml:space="preserve">oni </w:t>
      </w:r>
      <w:r w:rsidR="004972AA" w:rsidRPr="00B86957">
        <w:t>rozpocz</w:t>
      </w:r>
      <w:r w:rsidR="00F03AFA" w:rsidRPr="00B86957">
        <w:t>ąć</w:t>
      </w:r>
      <w:r w:rsidR="00DF5CE8">
        <w:t xml:space="preserve"> </w:t>
      </w:r>
      <w:r w:rsidR="004972AA" w:rsidRPr="00B86957">
        <w:t>wykonywani</w:t>
      </w:r>
      <w:r w:rsidR="00F03AFA" w:rsidRPr="00B86957">
        <w:t>e</w:t>
      </w:r>
      <w:r w:rsidR="004972AA" w:rsidRPr="00B86957">
        <w:t xml:space="preserve"> </w:t>
      </w:r>
      <w:r w:rsidR="008E253E" w:rsidRPr="00B86957">
        <w:rPr>
          <w:rStyle w:val="Ppogrubienie"/>
          <w:b w:val="0"/>
        </w:rPr>
        <w:t>działalności</w:t>
      </w:r>
      <w:r w:rsidR="008E253E" w:rsidRPr="00B86957">
        <w:t xml:space="preserve"> </w:t>
      </w:r>
      <w:r w:rsidR="004972AA" w:rsidRPr="00B86957">
        <w:t>na terytorium przyjmującego państwa członkowskiego Unii Europejskiej.</w:t>
      </w:r>
    </w:p>
    <w:p w:rsidR="004972AA" w:rsidRPr="00B86957" w:rsidRDefault="00754AF9" w:rsidP="00B86957">
      <w:pPr>
        <w:pStyle w:val="USTustnpkodeksu"/>
      </w:pPr>
      <w:r w:rsidRPr="00B86957">
        <w:t>5.</w:t>
      </w:r>
      <w:r w:rsidR="00DF5CE8">
        <w:t xml:space="preserve"> </w:t>
      </w:r>
      <w:r w:rsidR="004972AA" w:rsidRPr="00B86957">
        <w:t xml:space="preserve">Wraz z informacją, o której mowa w ust. 4, organ nadzoru informuje agenta </w:t>
      </w:r>
      <w:r w:rsidR="00D612D1" w:rsidRPr="00B86957">
        <w:rPr>
          <w:rStyle w:val="Ppogrubienie"/>
          <w:b w:val="0"/>
        </w:rPr>
        <w:t>ubezpieczeniowego i agenta oferującego ubezpieczenia uzupełniające</w:t>
      </w:r>
      <w:r w:rsidR="00D612D1" w:rsidRPr="00B86957">
        <w:t xml:space="preserve"> </w:t>
      </w:r>
      <w:r w:rsidR="004972AA" w:rsidRPr="00B86957">
        <w:t>o zasad</w:t>
      </w:r>
      <w:r w:rsidR="00E53419" w:rsidRPr="00B86957">
        <w:t>ach</w:t>
      </w:r>
      <w:r w:rsidR="00744E72" w:rsidRPr="00B86957">
        <w:t xml:space="preserve"> </w:t>
      </w:r>
      <w:r w:rsidR="004972AA" w:rsidRPr="00B86957">
        <w:t xml:space="preserve">dobra ogólnego obowiązujących w przyjmującym państwie członkowskim Unii Europejskiej, ich </w:t>
      </w:r>
      <w:r w:rsidR="004972AA" w:rsidRPr="00B86957">
        <w:lastRenderedPageBreak/>
        <w:t xml:space="preserve">dostępności na stronie internetowej właściwego organu tego państwa członkowskiego Unii Europejskiej, do którego </w:t>
      </w:r>
      <w:r w:rsidR="00A27DA8" w:rsidRPr="00B86957">
        <w:t>odesłanie zostało zamiesz</w:t>
      </w:r>
      <w:r w:rsidR="00B13238">
        <w:t>cz</w:t>
      </w:r>
      <w:r w:rsidR="00A27DA8" w:rsidRPr="00B86957">
        <w:t xml:space="preserve">one </w:t>
      </w:r>
      <w:r w:rsidR="004972AA" w:rsidRPr="00B86957">
        <w:t>na stronie internetowej EIOPA, a</w:t>
      </w:r>
      <w:r w:rsidR="006E3855">
        <w:t> </w:t>
      </w:r>
      <w:r w:rsidR="004972AA" w:rsidRPr="00B86957">
        <w:t>także informuje</w:t>
      </w:r>
      <w:r w:rsidR="00744E72" w:rsidRPr="00B86957">
        <w:t xml:space="preserve"> o możliwości </w:t>
      </w:r>
      <w:r w:rsidR="004972AA" w:rsidRPr="00B86957">
        <w:t>rozpocz</w:t>
      </w:r>
      <w:r w:rsidR="00744E72" w:rsidRPr="00B86957">
        <w:t xml:space="preserve">ęcia </w:t>
      </w:r>
      <w:r w:rsidR="00A915E0" w:rsidRPr="00B86957">
        <w:rPr>
          <w:rStyle w:val="Ppogrubienie"/>
          <w:b w:val="0"/>
        </w:rPr>
        <w:t>działalności</w:t>
      </w:r>
      <w:r w:rsidR="00744E72" w:rsidRPr="00B86957">
        <w:t xml:space="preserve"> </w:t>
      </w:r>
      <w:r w:rsidR="004972AA" w:rsidRPr="00B86957">
        <w:t>w przyjmującym państwie członkowskim Unii Europejskiej pod warunkiem przestrzegania tych zasad.</w:t>
      </w:r>
    </w:p>
    <w:p w:rsidR="004972AA" w:rsidRPr="00B86957" w:rsidRDefault="00754AF9" w:rsidP="00B86957">
      <w:pPr>
        <w:pStyle w:val="USTustnpkodeksu"/>
      </w:pPr>
      <w:r w:rsidRPr="00B86957">
        <w:t>6.</w:t>
      </w:r>
      <w:r w:rsidR="00DF5CE8">
        <w:t xml:space="preserve"> </w:t>
      </w:r>
      <w:r w:rsidR="004972AA" w:rsidRPr="00B86957">
        <w:t>O zamiarze zmiany danych lub informacji, o których mowa w ust. 2</w:t>
      </w:r>
      <w:r w:rsidR="00E32CE3">
        <w:t xml:space="preserve"> </w:t>
      </w:r>
      <w:r w:rsidR="00A31CA1">
        <w:t>lub</w:t>
      </w:r>
      <w:r w:rsidR="00E32CE3">
        <w:t xml:space="preserve"> 3</w:t>
      </w:r>
      <w:r w:rsidR="004972AA" w:rsidRPr="00B86957">
        <w:t xml:space="preserve">, agent </w:t>
      </w:r>
      <w:r w:rsidR="00F03AFA" w:rsidRPr="00B86957">
        <w:rPr>
          <w:rStyle w:val="Ppogrubienie"/>
          <w:b w:val="0"/>
        </w:rPr>
        <w:t xml:space="preserve">ubezpieczeniowy i agent oferujący ubezpieczenia uzupełniające </w:t>
      </w:r>
      <w:r w:rsidR="00F03AFA" w:rsidRPr="00B86957">
        <w:t>informują</w:t>
      </w:r>
      <w:r w:rsidR="004972AA" w:rsidRPr="00B86957">
        <w:t xml:space="preserve"> organ nadzoru co najmniej na miesiąc przed ich wprowadzeniem. Organ nadzoru informuje o tej zmianie </w:t>
      </w:r>
      <w:r w:rsidR="009116B0" w:rsidRPr="00B86957">
        <w:rPr>
          <w:rStyle w:val="Ppogrubienie"/>
          <w:b w:val="0"/>
        </w:rPr>
        <w:t>właściwy</w:t>
      </w:r>
      <w:r w:rsidR="009116B0" w:rsidRPr="00B86957">
        <w:t xml:space="preserve"> </w:t>
      </w:r>
      <w:r w:rsidR="00BA259B" w:rsidRPr="00B86957">
        <w:t xml:space="preserve">organ </w:t>
      </w:r>
      <w:r w:rsidR="004972AA" w:rsidRPr="00B86957">
        <w:t>przyjmujące</w:t>
      </w:r>
      <w:r w:rsidR="00BA259B" w:rsidRPr="00B86957">
        <w:t>go państwa</w:t>
      </w:r>
      <w:r w:rsidR="004972AA" w:rsidRPr="00B86957">
        <w:t xml:space="preserve"> członkowskie</w:t>
      </w:r>
      <w:r w:rsidR="00BA259B" w:rsidRPr="00B86957">
        <w:t>go</w:t>
      </w:r>
      <w:r w:rsidR="004972AA" w:rsidRPr="00B86957">
        <w:t xml:space="preserve"> Unii Europejskiej nie później niż w</w:t>
      </w:r>
      <w:r w:rsidR="006E3855">
        <w:t> </w:t>
      </w:r>
      <w:r w:rsidR="004972AA" w:rsidRPr="00B86957">
        <w:t>ciągu miesiąca od dnia otrzymania</w:t>
      </w:r>
      <w:r w:rsidR="0047344C">
        <w:t xml:space="preserve"> o niej informacji</w:t>
      </w:r>
      <w:r w:rsidR="004972AA" w:rsidRPr="00B86957">
        <w:t>.</w:t>
      </w:r>
    </w:p>
    <w:p w:rsidR="004972AA" w:rsidRPr="00B86957" w:rsidRDefault="00754AF9" w:rsidP="00D47E4F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972AA" w:rsidRPr="00B73590">
        <w:rPr>
          <w:rStyle w:val="Ppogrubienie"/>
        </w:rPr>
        <w:t>5</w:t>
      </w:r>
      <w:r w:rsidR="00020312" w:rsidRPr="00B73590">
        <w:rPr>
          <w:rStyle w:val="Ppogrubienie"/>
        </w:rPr>
        <w:t>2</w:t>
      </w:r>
      <w:r w:rsidR="004972AA" w:rsidRPr="00B73590">
        <w:rPr>
          <w:rStyle w:val="Ppogrubienie"/>
        </w:rPr>
        <w:t>.</w:t>
      </w:r>
      <w:r w:rsidR="00DF5CE8">
        <w:t xml:space="preserve"> </w:t>
      </w:r>
      <w:r w:rsidR="004972AA" w:rsidRPr="00B86957">
        <w:t>1.</w:t>
      </w:r>
      <w:r w:rsidR="00DF5CE8">
        <w:t xml:space="preserve"> </w:t>
      </w:r>
      <w:r w:rsidR="004972AA" w:rsidRPr="00B86957">
        <w:rPr>
          <w:rStyle w:val="Ppogrubienie"/>
          <w:b w:val="0"/>
        </w:rPr>
        <w:t>Broker ubezpieczeniow</w:t>
      </w:r>
      <w:r w:rsidR="009116B0" w:rsidRPr="00B86957">
        <w:rPr>
          <w:rStyle w:val="Ppogrubienie"/>
          <w:b w:val="0"/>
        </w:rPr>
        <w:t>y i broker reasekuracyjny</w:t>
      </w:r>
      <w:r w:rsidR="004972AA" w:rsidRPr="00B86957">
        <w:t>, któr</w:t>
      </w:r>
      <w:r w:rsidR="009116B0" w:rsidRPr="00B86957">
        <w:t>z</w:t>
      </w:r>
      <w:r w:rsidR="004972AA" w:rsidRPr="00B86957">
        <w:t>y zamierza</w:t>
      </w:r>
      <w:r w:rsidR="009116B0" w:rsidRPr="00B86957">
        <w:t>ją</w:t>
      </w:r>
      <w:r w:rsidR="004972AA" w:rsidRPr="00B86957">
        <w:t xml:space="preserve"> </w:t>
      </w:r>
      <w:r w:rsidR="00A915E0" w:rsidRPr="00B86957">
        <w:rPr>
          <w:rStyle w:val="Ppogrubienie"/>
          <w:b w:val="0"/>
        </w:rPr>
        <w:t>podjąć działalność</w:t>
      </w:r>
      <w:r w:rsidR="00B82072" w:rsidRPr="00B86957">
        <w:rPr>
          <w:rStyle w:val="Ppogrubienie"/>
          <w:b w:val="0"/>
        </w:rPr>
        <w:t xml:space="preserve"> brokersk</w:t>
      </w:r>
      <w:r w:rsidR="00A915E0" w:rsidRPr="00B86957">
        <w:rPr>
          <w:rStyle w:val="Ppogrubienie"/>
          <w:b w:val="0"/>
        </w:rPr>
        <w:t>ą</w:t>
      </w:r>
      <w:r w:rsidR="004972AA" w:rsidRPr="00B86957">
        <w:t xml:space="preserve"> </w:t>
      </w:r>
      <w:r w:rsidR="00A8125D" w:rsidRPr="00B86957">
        <w:rPr>
          <w:rStyle w:val="Ppogrubienie"/>
          <w:b w:val="0"/>
        </w:rPr>
        <w:t>w zakres</w:t>
      </w:r>
      <w:r w:rsidR="00A915E0" w:rsidRPr="00B86957">
        <w:rPr>
          <w:rStyle w:val="Ppogrubienie"/>
          <w:b w:val="0"/>
        </w:rPr>
        <w:t xml:space="preserve">ie ubezpieczeń </w:t>
      </w:r>
      <w:r w:rsidR="00A915E0" w:rsidRPr="00D47E4F">
        <w:rPr>
          <w:rStyle w:val="Ppogrubienie"/>
          <w:b w:val="0"/>
        </w:rPr>
        <w:t xml:space="preserve">lub </w:t>
      </w:r>
      <w:r w:rsidR="007778C9" w:rsidRPr="00D47E4F">
        <w:rPr>
          <w:rStyle w:val="Ppogrubienie"/>
          <w:b w:val="0"/>
        </w:rPr>
        <w:t xml:space="preserve">w zakresie </w:t>
      </w:r>
      <w:r w:rsidR="00A915E0" w:rsidRPr="00D47E4F">
        <w:rPr>
          <w:rStyle w:val="Ppogrubienie"/>
          <w:b w:val="0"/>
        </w:rPr>
        <w:t>reasekuracji</w:t>
      </w:r>
      <w:r w:rsidR="00A8125D" w:rsidRPr="00B86957">
        <w:rPr>
          <w:rStyle w:val="Ppogrubienie"/>
          <w:b w:val="0"/>
        </w:rPr>
        <w:t xml:space="preserve"> </w:t>
      </w:r>
      <w:r w:rsidR="004972AA" w:rsidRPr="00B86957">
        <w:t xml:space="preserve">na terytorium innego </w:t>
      </w:r>
      <w:r w:rsidR="00E7460F" w:rsidRPr="00B86957">
        <w:t xml:space="preserve">niż Rzeczpospolita Polska </w:t>
      </w:r>
      <w:r w:rsidR="004972AA" w:rsidRPr="00B86957">
        <w:t>państwa członkowskiego Unii Europejskiej w inny sposób niż przez oddział, w ramach swobody świadczenia usług, ma</w:t>
      </w:r>
      <w:r w:rsidR="00D47E4F">
        <w:t>ją</w:t>
      </w:r>
      <w:r w:rsidR="004972AA" w:rsidRPr="00B86957">
        <w:t xml:space="preserve"> obowiązek powiadomić o tym organ nadzoru.</w:t>
      </w:r>
    </w:p>
    <w:p w:rsidR="004972AA" w:rsidRPr="00623812" w:rsidRDefault="00754AF9" w:rsidP="00623812">
      <w:pPr>
        <w:pStyle w:val="USTustnpkodeksu"/>
      </w:pPr>
      <w:r w:rsidRPr="00B86957">
        <w:t>2.</w:t>
      </w:r>
      <w:r w:rsidR="00DF5CE8">
        <w:t xml:space="preserve"> </w:t>
      </w:r>
      <w:r w:rsidR="004972AA" w:rsidRPr="00B86957">
        <w:t xml:space="preserve">W powiadomieniu, o którym mowa w ust. 1, </w:t>
      </w:r>
      <w:r w:rsidR="004972AA" w:rsidRPr="00B86957">
        <w:rPr>
          <w:rStyle w:val="Ppogrubienie"/>
          <w:b w:val="0"/>
        </w:rPr>
        <w:t xml:space="preserve">broker </w:t>
      </w:r>
      <w:r w:rsidR="009116B0" w:rsidRPr="00B86957">
        <w:rPr>
          <w:rStyle w:val="Ppogrubienie"/>
          <w:b w:val="0"/>
        </w:rPr>
        <w:t xml:space="preserve">ubezpieczeniowy i broker reasekuracyjny </w:t>
      </w:r>
      <w:r w:rsidR="004972AA" w:rsidRPr="00B86957">
        <w:t>wskazuj</w:t>
      </w:r>
      <w:r w:rsidR="009116B0" w:rsidRPr="00B86957">
        <w:t>ą</w:t>
      </w:r>
      <w:r w:rsidR="004972AA" w:rsidRPr="00B86957">
        <w:t xml:space="preserve"> państwo członkowskie Unii Europejskiej, na terytorium którego ma</w:t>
      </w:r>
      <w:r w:rsidR="00A915E0" w:rsidRPr="00B86957">
        <w:t xml:space="preserve"> być wykonywana</w:t>
      </w:r>
      <w:r w:rsidR="004972AA" w:rsidRPr="00B86957">
        <w:t xml:space="preserve"> </w:t>
      </w:r>
      <w:r w:rsidR="00A915E0" w:rsidRPr="00B86957">
        <w:t>działalność</w:t>
      </w:r>
      <w:r w:rsidR="00623812" w:rsidRPr="00623812">
        <w:t xml:space="preserve"> brokerska </w:t>
      </w:r>
      <w:r w:rsidR="00623812" w:rsidRPr="00623812">
        <w:rPr>
          <w:rStyle w:val="Ppogrubienie"/>
          <w:b w:val="0"/>
        </w:rPr>
        <w:t>w zakresie ubezpieczeń lub w zakresie reasekuracji</w:t>
      </w:r>
      <w:r w:rsidR="00A915E0" w:rsidRPr="00623812">
        <w:t>.</w:t>
      </w:r>
    </w:p>
    <w:p w:rsidR="004972AA" w:rsidRPr="00B86957" w:rsidRDefault="00754AF9" w:rsidP="00D36C72">
      <w:pPr>
        <w:pStyle w:val="USTustnpkodeksu"/>
      </w:pPr>
      <w:r w:rsidRPr="00B86957">
        <w:t>3.</w:t>
      </w:r>
      <w:r w:rsidR="00DF5CE8">
        <w:t xml:space="preserve"> </w:t>
      </w:r>
      <w:r w:rsidR="004972AA" w:rsidRPr="00B86957">
        <w:t xml:space="preserve">Organ nadzoru, w terminie miesiąca od </w:t>
      </w:r>
      <w:r w:rsidR="0049123C">
        <w:t>otrzymania</w:t>
      </w:r>
      <w:r w:rsidR="0049123C" w:rsidRPr="00B86957">
        <w:t xml:space="preserve"> </w:t>
      </w:r>
      <w:r w:rsidR="004972AA" w:rsidRPr="00B86957">
        <w:t>powi</w:t>
      </w:r>
      <w:r w:rsidR="006062CA" w:rsidRPr="00B86957">
        <w:t>adomienia, o którym mowa w ust.</w:t>
      </w:r>
      <w:r w:rsidR="00DF5CE8">
        <w:t xml:space="preserve"> </w:t>
      </w:r>
      <w:r w:rsidR="004972AA" w:rsidRPr="00B86957">
        <w:t>1, przekazuje właściwemu organowi państwa członkowskiego Unii Europejskiej, w</w:t>
      </w:r>
      <w:r w:rsidR="006E3855">
        <w:t> </w:t>
      </w:r>
      <w:r w:rsidR="004972AA" w:rsidRPr="00B86957">
        <w:t xml:space="preserve">którym </w:t>
      </w:r>
      <w:r w:rsidR="004972AA" w:rsidRPr="00B86957">
        <w:rPr>
          <w:rStyle w:val="Ppogrubienie"/>
          <w:b w:val="0"/>
        </w:rPr>
        <w:t>broker</w:t>
      </w:r>
      <w:r w:rsidR="00B82072" w:rsidRPr="00B86957">
        <w:rPr>
          <w:rStyle w:val="Ppogrubienie"/>
          <w:b w:val="0"/>
        </w:rPr>
        <w:t xml:space="preserve"> </w:t>
      </w:r>
      <w:r w:rsidR="006B3ECF" w:rsidRPr="00B86957">
        <w:rPr>
          <w:rStyle w:val="Ppogrubienie"/>
          <w:b w:val="0"/>
        </w:rPr>
        <w:t xml:space="preserve">ubezpieczeniowy </w:t>
      </w:r>
      <w:r w:rsidR="00D36C72" w:rsidRPr="00D36C72">
        <w:rPr>
          <w:rStyle w:val="Ppogrubienie"/>
          <w:b w:val="0"/>
        </w:rPr>
        <w:t xml:space="preserve">lub </w:t>
      </w:r>
      <w:r w:rsidR="006B3ECF" w:rsidRPr="00B86957">
        <w:rPr>
          <w:rStyle w:val="Ppogrubienie"/>
          <w:b w:val="0"/>
        </w:rPr>
        <w:t xml:space="preserve">broker reasekuracyjny </w:t>
      </w:r>
      <w:r w:rsidR="004972AA" w:rsidRPr="00B86957">
        <w:t>zamierza</w:t>
      </w:r>
      <w:r w:rsidR="006B3ECF" w:rsidRPr="00B86957">
        <w:t>ją</w:t>
      </w:r>
      <w:r w:rsidR="004972AA" w:rsidRPr="00B86957">
        <w:t xml:space="preserve"> wykonywać </w:t>
      </w:r>
      <w:r w:rsidR="00A915E0" w:rsidRPr="00B86957">
        <w:rPr>
          <w:rStyle w:val="Ppogrubienie"/>
          <w:b w:val="0"/>
        </w:rPr>
        <w:t>działalność</w:t>
      </w:r>
      <w:r w:rsidR="004972AA" w:rsidRPr="00B86957">
        <w:t xml:space="preserve">, informację, o której mowa w ust. 2, wraz firmą </w:t>
      </w:r>
      <w:r w:rsidR="00E7460F" w:rsidRPr="00B86957">
        <w:t>(nazwą)</w:t>
      </w:r>
      <w:r w:rsidR="006B3ECF" w:rsidRPr="00B86957">
        <w:t xml:space="preserve">, </w:t>
      </w:r>
      <w:r w:rsidR="004972AA" w:rsidRPr="00B86957">
        <w:t xml:space="preserve">adresem </w:t>
      </w:r>
      <w:r w:rsidR="004972AA" w:rsidRPr="00B86957">
        <w:rPr>
          <w:rStyle w:val="Ppogrubienie"/>
          <w:b w:val="0"/>
        </w:rPr>
        <w:t>brokera</w:t>
      </w:r>
      <w:r w:rsidR="004972AA" w:rsidRPr="00B86957">
        <w:t xml:space="preserve">, </w:t>
      </w:r>
      <w:r w:rsidR="006B3ECF" w:rsidRPr="00B86957">
        <w:rPr>
          <w:rStyle w:val="Ppogrubienie"/>
          <w:b w:val="0"/>
        </w:rPr>
        <w:t xml:space="preserve">numerem </w:t>
      </w:r>
      <w:r w:rsidR="00A76C75">
        <w:rPr>
          <w:rStyle w:val="Ppogrubienie"/>
          <w:b w:val="0"/>
        </w:rPr>
        <w:t>wpisu do</w:t>
      </w:r>
      <w:r w:rsidR="006B3ECF" w:rsidRPr="00D36C72">
        <w:rPr>
          <w:rStyle w:val="Ppogrubienie"/>
          <w:b w:val="0"/>
        </w:rPr>
        <w:t xml:space="preserve"> rejestru </w:t>
      </w:r>
      <w:r w:rsidR="00D36C72">
        <w:t xml:space="preserve">brokerów </w:t>
      </w:r>
      <w:r w:rsidR="006B3ECF" w:rsidRPr="00B86957">
        <w:t xml:space="preserve">oraz </w:t>
      </w:r>
      <w:r w:rsidR="004972AA" w:rsidRPr="00B86957">
        <w:t xml:space="preserve">określeniem rodzaju </w:t>
      </w:r>
      <w:r w:rsidR="00B82072" w:rsidRPr="00B86957">
        <w:t>brokera</w:t>
      </w:r>
      <w:r w:rsidR="004972AA" w:rsidRPr="00B86957">
        <w:t xml:space="preserve"> </w:t>
      </w:r>
      <w:r w:rsidR="006B3ECF" w:rsidRPr="00B86957">
        <w:t xml:space="preserve">i </w:t>
      </w:r>
      <w:r w:rsidR="004972AA" w:rsidRPr="00B86957">
        <w:rPr>
          <w:rStyle w:val="Ppogrubienie"/>
          <w:b w:val="0"/>
        </w:rPr>
        <w:t>zakres</w:t>
      </w:r>
      <w:r w:rsidR="006B3ECF" w:rsidRPr="00B86957">
        <w:rPr>
          <w:rStyle w:val="Ppogrubienie"/>
          <w:b w:val="0"/>
        </w:rPr>
        <w:t>u</w:t>
      </w:r>
      <w:r w:rsidR="004972AA" w:rsidRPr="00B86957">
        <w:t xml:space="preserve"> zezwolenia.</w:t>
      </w:r>
    </w:p>
    <w:p w:rsidR="004972AA" w:rsidRPr="006E3855" w:rsidRDefault="00754AF9" w:rsidP="006E3855">
      <w:pPr>
        <w:pStyle w:val="USTustnpkodeksu"/>
      </w:pPr>
      <w:r w:rsidRPr="006E3855">
        <w:t>4.</w:t>
      </w:r>
      <w:r w:rsidR="00DF5CE8" w:rsidRPr="006E3855">
        <w:t xml:space="preserve"> </w:t>
      </w:r>
      <w:r w:rsidR="004972AA" w:rsidRPr="006E3855">
        <w:t xml:space="preserve">Organ nadzoru niezwłocznie informuje brokera </w:t>
      </w:r>
      <w:r w:rsidR="006B3ECF" w:rsidRPr="006E3855">
        <w:t>ubezpieczeniowego i brokera reasekuracyjn</w:t>
      </w:r>
      <w:r w:rsidR="008E253E" w:rsidRPr="006E3855">
        <w:t>ego</w:t>
      </w:r>
      <w:r w:rsidR="006B3ECF" w:rsidRPr="006E3855">
        <w:t>, że właściwy organ państwa członkowskiego Unii Europejskiej otrzymał informacje, o których mowa w ust.</w:t>
      </w:r>
      <w:r w:rsidR="00DF5CE8" w:rsidRPr="006E3855">
        <w:t xml:space="preserve"> </w:t>
      </w:r>
      <w:r w:rsidR="00AA3370" w:rsidRPr="006E3855">
        <w:t xml:space="preserve">2 i </w:t>
      </w:r>
      <w:r w:rsidR="006B3ECF" w:rsidRPr="006E3855">
        <w:t xml:space="preserve">3, oraz że mogą </w:t>
      </w:r>
      <w:r w:rsidR="00112B09" w:rsidRPr="006E3855">
        <w:t xml:space="preserve">oni </w:t>
      </w:r>
      <w:r w:rsidR="006B3ECF" w:rsidRPr="006E3855">
        <w:t>rozpocząć</w:t>
      </w:r>
      <w:r w:rsidR="00DF5CE8" w:rsidRPr="006E3855">
        <w:t xml:space="preserve"> </w:t>
      </w:r>
      <w:r w:rsidR="006B3ECF" w:rsidRPr="006E3855">
        <w:t>wykonywanie działalnoś</w:t>
      </w:r>
      <w:r w:rsidR="008E253E" w:rsidRPr="006E3855">
        <w:t xml:space="preserve">ci </w:t>
      </w:r>
      <w:r w:rsidR="006B3ECF" w:rsidRPr="006E3855">
        <w:t>na terytorium przyjmującego państwa członkowskiego Unii Europejskiej</w:t>
      </w:r>
      <w:r w:rsidR="004972AA" w:rsidRPr="006E3855">
        <w:t>.</w:t>
      </w:r>
    </w:p>
    <w:p w:rsidR="004972AA" w:rsidRPr="00B86957" w:rsidRDefault="00754AF9" w:rsidP="00B86957">
      <w:pPr>
        <w:pStyle w:val="USTustnpkodeksu"/>
      </w:pPr>
      <w:r w:rsidRPr="00B86957">
        <w:t>5.</w:t>
      </w:r>
      <w:r w:rsidR="00DF5CE8">
        <w:t xml:space="preserve"> </w:t>
      </w:r>
      <w:r w:rsidR="00C6567C" w:rsidRPr="00B86957">
        <w:t>W</w:t>
      </w:r>
      <w:r w:rsidR="004972AA" w:rsidRPr="00B86957">
        <w:t xml:space="preserve">raz z informacją, o której mowa w ust. 4, organ nadzoru informuje brokera </w:t>
      </w:r>
      <w:r w:rsidR="008E253E" w:rsidRPr="00B86957">
        <w:rPr>
          <w:rStyle w:val="Ppogrubienie"/>
          <w:b w:val="0"/>
        </w:rPr>
        <w:t xml:space="preserve">ubezpieczeniowego i brokera reasekuracyjnego </w:t>
      </w:r>
      <w:r w:rsidR="004972AA" w:rsidRPr="00B86957">
        <w:t xml:space="preserve">o </w:t>
      </w:r>
      <w:r w:rsidR="00E53419" w:rsidRPr="00B86957">
        <w:t>zasadach</w:t>
      </w:r>
      <w:r w:rsidR="00E7460F" w:rsidRPr="00B86957">
        <w:t xml:space="preserve"> </w:t>
      </w:r>
      <w:r w:rsidR="004972AA" w:rsidRPr="00B86957">
        <w:t xml:space="preserve">dobra ogólnego obowiązujących w przyjmującym państwie członkowskim Unii Europejskiej, ich dostępności na stronie internetowej właściwego organu tego państwa członkowskiego Unii Europejskiej, do którego </w:t>
      </w:r>
      <w:r w:rsidR="00A27DA8" w:rsidRPr="00B86957">
        <w:t>odesłanie zostało zamiesz</w:t>
      </w:r>
      <w:r w:rsidR="00B13238">
        <w:t>cz</w:t>
      </w:r>
      <w:r w:rsidR="00A27DA8" w:rsidRPr="00B86957">
        <w:t xml:space="preserve">one </w:t>
      </w:r>
      <w:r w:rsidR="004972AA" w:rsidRPr="00B86957">
        <w:t>na stronie internetowej EIOPA, a także informuje</w:t>
      </w:r>
      <w:r w:rsidR="00E7460F" w:rsidRPr="00B86957">
        <w:t xml:space="preserve"> o</w:t>
      </w:r>
      <w:r w:rsidR="00E80BFC">
        <w:t> </w:t>
      </w:r>
      <w:r w:rsidR="00E7460F" w:rsidRPr="00B86957">
        <w:t xml:space="preserve">możliwości </w:t>
      </w:r>
      <w:r w:rsidR="004972AA" w:rsidRPr="00B86957">
        <w:t>rozpocz</w:t>
      </w:r>
      <w:r w:rsidR="00E7460F" w:rsidRPr="00B86957">
        <w:t xml:space="preserve">ęcia </w:t>
      </w:r>
      <w:r w:rsidR="00A915E0" w:rsidRPr="00B86957">
        <w:rPr>
          <w:rStyle w:val="Ppogrubienie"/>
          <w:b w:val="0"/>
        </w:rPr>
        <w:t>działalności</w:t>
      </w:r>
      <w:r w:rsidR="00E7460F" w:rsidRPr="00B86957">
        <w:t xml:space="preserve"> </w:t>
      </w:r>
      <w:r w:rsidR="004972AA" w:rsidRPr="00B86957">
        <w:t>w przyjmującym państwie członkowskim Unii Europejskiej pod warunkiem przestrzegania tych zasad.</w:t>
      </w:r>
    </w:p>
    <w:p w:rsidR="004972AA" w:rsidRPr="00B86957" w:rsidRDefault="00754AF9" w:rsidP="00B86957">
      <w:pPr>
        <w:pStyle w:val="USTustnpkodeksu"/>
      </w:pPr>
      <w:r w:rsidRPr="00B86957">
        <w:lastRenderedPageBreak/>
        <w:t>6.</w:t>
      </w:r>
      <w:r w:rsidR="00DF5CE8">
        <w:t xml:space="preserve"> </w:t>
      </w:r>
      <w:r w:rsidR="004972AA" w:rsidRPr="00B86957">
        <w:t xml:space="preserve">O zamiarze zmiany danych lub informacji, o których mowa w ust. 2 </w:t>
      </w:r>
      <w:r w:rsidR="00A31CA1">
        <w:t>lub</w:t>
      </w:r>
      <w:r w:rsidR="00A31CA1" w:rsidRPr="00B86957">
        <w:t xml:space="preserve"> </w:t>
      </w:r>
      <w:r w:rsidR="004972AA" w:rsidRPr="00B86957">
        <w:t xml:space="preserve">3, </w:t>
      </w:r>
      <w:r w:rsidR="004972AA" w:rsidRPr="00B86957">
        <w:rPr>
          <w:rStyle w:val="Ppogrubienie"/>
          <w:b w:val="0"/>
        </w:rPr>
        <w:t xml:space="preserve">broker </w:t>
      </w:r>
      <w:r w:rsidR="008E253E" w:rsidRPr="00B86957">
        <w:rPr>
          <w:rStyle w:val="Ppogrubienie"/>
          <w:b w:val="0"/>
        </w:rPr>
        <w:t>ubezpieczeniowy i broker reasekuracyjny</w:t>
      </w:r>
      <w:r w:rsidR="004972AA" w:rsidRPr="00B86957">
        <w:t xml:space="preserve"> informuj</w:t>
      </w:r>
      <w:r w:rsidR="008E253E" w:rsidRPr="00B86957">
        <w:t>ą</w:t>
      </w:r>
      <w:r w:rsidR="004972AA" w:rsidRPr="00B86957">
        <w:t xml:space="preserve"> organ nadzoru co najmniej na miesiąc przed ich wprowadzeniem. Organ nadzoru informuje o tej zmianie </w:t>
      </w:r>
      <w:r w:rsidR="008E253E" w:rsidRPr="00B86957">
        <w:rPr>
          <w:rStyle w:val="Ppogrubienie"/>
          <w:b w:val="0"/>
        </w:rPr>
        <w:t>właściwy</w:t>
      </w:r>
      <w:r w:rsidR="008E253E" w:rsidRPr="00B86957">
        <w:t xml:space="preserve"> </w:t>
      </w:r>
      <w:r w:rsidR="00BA259B" w:rsidRPr="00B86957">
        <w:t xml:space="preserve">organ </w:t>
      </w:r>
      <w:r w:rsidR="004972AA" w:rsidRPr="00B86957">
        <w:t>przyjmujące</w:t>
      </w:r>
      <w:r w:rsidR="00BA259B" w:rsidRPr="00B86957">
        <w:t>go</w:t>
      </w:r>
      <w:r w:rsidR="004972AA" w:rsidRPr="00B86957">
        <w:t xml:space="preserve"> państw</w:t>
      </w:r>
      <w:r w:rsidR="00BA259B" w:rsidRPr="00B86957">
        <w:t>a</w:t>
      </w:r>
      <w:r w:rsidR="004972AA" w:rsidRPr="00B86957">
        <w:t xml:space="preserve"> członkowskie</w:t>
      </w:r>
      <w:r w:rsidR="00BA259B" w:rsidRPr="00B86957">
        <w:t>go</w:t>
      </w:r>
      <w:r w:rsidR="004972AA" w:rsidRPr="00B86957">
        <w:t xml:space="preserve"> Unii Europejskiej nie później niż w ciągu miesiąca od dnia otrzymania</w:t>
      </w:r>
      <w:r w:rsidR="0047344C" w:rsidRPr="0047344C">
        <w:t xml:space="preserve"> </w:t>
      </w:r>
      <w:r w:rsidR="0047344C">
        <w:t>o niej informacji</w:t>
      </w:r>
      <w:r w:rsidR="004972AA" w:rsidRPr="00B86957">
        <w:t>.</w:t>
      </w:r>
    </w:p>
    <w:p w:rsidR="004972AA" w:rsidRPr="00E54BCF" w:rsidRDefault="00754AF9" w:rsidP="00E54BCF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972AA" w:rsidRPr="00B73590">
        <w:rPr>
          <w:rStyle w:val="Ppogrubienie"/>
        </w:rPr>
        <w:t>5</w:t>
      </w:r>
      <w:r w:rsidR="00020312" w:rsidRPr="00B73590">
        <w:rPr>
          <w:rStyle w:val="Ppogrubienie"/>
        </w:rPr>
        <w:t>3</w:t>
      </w:r>
      <w:r w:rsidR="004972AA" w:rsidRPr="00B73590">
        <w:rPr>
          <w:rStyle w:val="Ppogrubienie"/>
        </w:rPr>
        <w:t>.</w:t>
      </w:r>
      <w:r w:rsidR="00DF5CE8">
        <w:t xml:space="preserve"> </w:t>
      </w:r>
      <w:r w:rsidR="004972AA" w:rsidRPr="00E54BCF">
        <w:t xml:space="preserve">Organ nadzoru informuje </w:t>
      </w:r>
      <w:r w:rsidR="00E73E26" w:rsidRPr="00E54BCF">
        <w:rPr>
          <w:rStyle w:val="Ppogrubienie"/>
          <w:b w:val="0"/>
        </w:rPr>
        <w:t>właściwy</w:t>
      </w:r>
      <w:r w:rsidR="00E73E26" w:rsidRPr="00E54BCF">
        <w:t xml:space="preserve"> </w:t>
      </w:r>
      <w:r w:rsidR="00E73E26" w:rsidRPr="00E54BCF">
        <w:rPr>
          <w:rStyle w:val="Ppogrubienie"/>
          <w:b w:val="0"/>
        </w:rPr>
        <w:t>organ</w:t>
      </w:r>
      <w:r w:rsidR="00E73E26" w:rsidRPr="00E54BCF">
        <w:t xml:space="preserve"> </w:t>
      </w:r>
      <w:r w:rsidR="004972AA" w:rsidRPr="00E54BCF">
        <w:t>przyjmujące</w:t>
      </w:r>
      <w:r w:rsidR="00E73E26" w:rsidRPr="00E54BCF">
        <w:t>go</w:t>
      </w:r>
      <w:r w:rsidR="004972AA" w:rsidRPr="00E54BCF">
        <w:t xml:space="preserve"> państw</w:t>
      </w:r>
      <w:r w:rsidR="00E73E26" w:rsidRPr="00E54BCF">
        <w:t>a</w:t>
      </w:r>
      <w:r w:rsidR="004972AA" w:rsidRPr="00E54BCF">
        <w:t xml:space="preserve"> członkowskie</w:t>
      </w:r>
      <w:r w:rsidR="00E73E26" w:rsidRPr="00E54BCF">
        <w:t>go</w:t>
      </w:r>
      <w:r w:rsidR="004972AA" w:rsidRPr="00E54BCF">
        <w:t xml:space="preserve"> Unii Europejskiej o </w:t>
      </w:r>
      <w:r w:rsidR="006A1B79">
        <w:t>wykreśleniu</w:t>
      </w:r>
      <w:r w:rsidR="006A1B79" w:rsidRPr="00E54BCF">
        <w:t xml:space="preserve"> </w:t>
      </w:r>
      <w:r w:rsidR="004972AA" w:rsidRPr="00E54BCF">
        <w:t xml:space="preserve">z rejestru pośredników ubezpieczeniowych </w:t>
      </w:r>
      <w:r w:rsidR="004972AA" w:rsidRPr="00E54BCF">
        <w:rPr>
          <w:rStyle w:val="Ppogrubienie"/>
          <w:b w:val="0"/>
        </w:rPr>
        <w:t>pośrednika ubezpieczeniowego</w:t>
      </w:r>
      <w:r w:rsidR="004972AA" w:rsidRPr="00E54BCF">
        <w:t xml:space="preserve"> wykonującego </w:t>
      </w:r>
      <w:r w:rsidR="008E253E" w:rsidRPr="00E54BCF">
        <w:rPr>
          <w:rStyle w:val="Ppogrubienie"/>
          <w:b w:val="0"/>
        </w:rPr>
        <w:t>działalność</w:t>
      </w:r>
      <w:r w:rsidR="008E253E" w:rsidRPr="00E54BCF">
        <w:t xml:space="preserve"> </w:t>
      </w:r>
      <w:r w:rsidR="004972AA" w:rsidRPr="00E54BCF">
        <w:t xml:space="preserve">na terytorium </w:t>
      </w:r>
      <w:r w:rsidR="00E73E26" w:rsidRPr="00E54BCF">
        <w:rPr>
          <w:rStyle w:val="Ppogrubienie"/>
          <w:b w:val="0"/>
        </w:rPr>
        <w:t>tego</w:t>
      </w:r>
      <w:r w:rsidR="00E73E26" w:rsidRPr="00E54BCF">
        <w:t xml:space="preserve"> </w:t>
      </w:r>
      <w:r w:rsidR="004972AA" w:rsidRPr="00E54BCF">
        <w:t>państwa członkowskiego Unii Europejskiej przez oddział lub w inny sposób niż przez oddział, w</w:t>
      </w:r>
      <w:r w:rsidR="006E3855">
        <w:t> </w:t>
      </w:r>
      <w:r w:rsidR="004972AA" w:rsidRPr="00E54BCF">
        <w:t xml:space="preserve">ramach swobody świadczenia usług, nie później niż w ciągu miesiąca od dnia jego </w:t>
      </w:r>
      <w:r w:rsidR="006A1B79">
        <w:t>wykreślenia</w:t>
      </w:r>
      <w:r w:rsidR="004972AA" w:rsidRPr="00E54BCF">
        <w:t>.</w:t>
      </w:r>
    </w:p>
    <w:p w:rsidR="004972AA" w:rsidRPr="00E54BCF" w:rsidRDefault="00754AF9" w:rsidP="004972AA">
      <w:pPr>
        <w:pStyle w:val="ROZDZODDZOZNoznaczenierozdziauluboddziau"/>
      </w:pPr>
      <w:r w:rsidRPr="00E54BCF">
        <w:t>Rozdział</w:t>
      </w:r>
      <w:r w:rsidR="00DF5CE8">
        <w:t xml:space="preserve"> </w:t>
      </w:r>
      <w:r w:rsidR="004972AA" w:rsidRPr="00E54BCF">
        <w:t>5</w:t>
      </w:r>
    </w:p>
    <w:p w:rsidR="004972AA" w:rsidRPr="00E54BCF" w:rsidRDefault="004972AA" w:rsidP="00B73590">
      <w:pPr>
        <w:pStyle w:val="ROZDZODDZPRZEDMprzedmiotregulacjirozdziauluboddziau"/>
      </w:pPr>
      <w:r w:rsidRPr="00E54BCF">
        <w:t>Rejestr pośredników ubezpieczeniow</w:t>
      </w:r>
      <w:r w:rsidR="00B95F53" w:rsidRPr="00E54BCF">
        <w:t>ych</w:t>
      </w:r>
    </w:p>
    <w:p w:rsidR="00716A93" w:rsidRPr="006E3855" w:rsidRDefault="00102740" w:rsidP="006E3855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54.</w:t>
      </w:r>
      <w:r w:rsidR="00DF5CE8" w:rsidRPr="006E3855">
        <w:t xml:space="preserve"> </w:t>
      </w:r>
      <w:r w:rsidR="00716A93" w:rsidRPr="006E3855">
        <w:t>1.</w:t>
      </w:r>
      <w:r w:rsidR="00DF5CE8" w:rsidRPr="006E3855">
        <w:t xml:space="preserve"> </w:t>
      </w:r>
      <w:r w:rsidR="00D126B3" w:rsidRPr="006E3855">
        <w:t>Agent ubezpieczeniowy, agent oferujący ubezpieczenia uzupełniające, broker ubezpieczeniowy oraz broker reasekuracyjny</w:t>
      </w:r>
      <w:r w:rsidR="00B135EA" w:rsidRPr="006E3855">
        <w:t xml:space="preserve"> </w:t>
      </w:r>
      <w:r w:rsidR="00716A93" w:rsidRPr="006E3855">
        <w:t>podlega</w:t>
      </w:r>
      <w:r w:rsidR="00326823" w:rsidRPr="006E3855">
        <w:t>ją</w:t>
      </w:r>
      <w:r w:rsidR="00716A93" w:rsidRPr="006E3855">
        <w:t xml:space="preserve"> wpisowi do rejestru</w:t>
      </w:r>
      <w:r w:rsidR="00B95F53" w:rsidRPr="006E3855">
        <w:t xml:space="preserve"> pośredników ubezpieczeniowych</w:t>
      </w:r>
      <w:r w:rsidR="00ED541A" w:rsidRPr="006E3855">
        <w:t>.</w:t>
      </w:r>
    </w:p>
    <w:p w:rsidR="00716A93" w:rsidRPr="006E3855" w:rsidRDefault="00716A93" w:rsidP="00B73590">
      <w:pPr>
        <w:pStyle w:val="USTustnpkodeksu"/>
        <w:keepNext/>
      </w:pPr>
      <w:r w:rsidRPr="006E3855">
        <w:t>2.</w:t>
      </w:r>
      <w:r w:rsidR="00DF5CE8" w:rsidRPr="006E3855">
        <w:t xml:space="preserve"> </w:t>
      </w:r>
      <w:r w:rsidRPr="006E3855">
        <w:t xml:space="preserve">Rejestr </w:t>
      </w:r>
      <w:r w:rsidR="00ED541A" w:rsidRPr="006E3855">
        <w:t xml:space="preserve">pośredników ubezpieczeniowych </w:t>
      </w:r>
      <w:r w:rsidRPr="006E3855">
        <w:t>składa się z:</w:t>
      </w:r>
    </w:p>
    <w:p w:rsidR="00716A93" w:rsidRPr="006E3855" w:rsidRDefault="00716A93" w:rsidP="006E3855">
      <w:pPr>
        <w:pStyle w:val="PKTpunkt"/>
      </w:pPr>
      <w:r w:rsidRPr="006E3855">
        <w:t>1)</w:t>
      </w:r>
      <w:r w:rsidRPr="006E3855">
        <w:tab/>
      </w:r>
      <w:r w:rsidR="00D126B3" w:rsidRPr="006E3855">
        <w:t>rejestru agentów</w:t>
      </w:r>
      <w:r w:rsidRPr="006E3855">
        <w:t>;</w:t>
      </w:r>
    </w:p>
    <w:p w:rsidR="00716A93" w:rsidRPr="006E3855" w:rsidRDefault="00716A93" w:rsidP="006E3855">
      <w:pPr>
        <w:pStyle w:val="PKTpunkt"/>
      </w:pPr>
      <w:r w:rsidRPr="006E3855">
        <w:t>2)</w:t>
      </w:r>
      <w:r w:rsidRPr="006E3855">
        <w:tab/>
        <w:t>rejestru brokerów.</w:t>
      </w:r>
    </w:p>
    <w:p w:rsidR="00716A93" w:rsidRPr="006E3855" w:rsidRDefault="00716A93" w:rsidP="006E3855">
      <w:pPr>
        <w:pStyle w:val="USTustnpkodeksu"/>
      </w:pPr>
      <w:r w:rsidRPr="006E3855">
        <w:t>3.</w:t>
      </w:r>
      <w:r w:rsidR="00DF5CE8" w:rsidRPr="006E3855">
        <w:t xml:space="preserve"> </w:t>
      </w:r>
      <w:r w:rsidRPr="006E3855">
        <w:t xml:space="preserve">Rejestr </w:t>
      </w:r>
      <w:r w:rsidR="00344CBE" w:rsidRPr="006E3855">
        <w:t xml:space="preserve">pośredników ubezpieczeniowych </w:t>
      </w:r>
      <w:r w:rsidRPr="006E3855">
        <w:t>jest prowadzony przez organ nadzoru w</w:t>
      </w:r>
      <w:r w:rsidR="00E80BFC">
        <w:t> </w:t>
      </w:r>
      <w:r w:rsidRPr="006E3855">
        <w:t>systemie rejestracji internetowej, z zastrzeżeniem art. 60.</w:t>
      </w:r>
    </w:p>
    <w:p w:rsidR="00716A93" w:rsidRPr="006E3855" w:rsidRDefault="00716A93" w:rsidP="006E3855">
      <w:pPr>
        <w:pStyle w:val="USTustnpkodeksu"/>
      </w:pPr>
      <w:r w:rsidRPr="006E3855">
        <w:t>4.</w:t>
      </w:r>
      <w:r w:rsidR="00DF5CE8" w:rsidRPr="006E3855">
        <w:t xml:space="preserve"> </w:t>
      </w:r>
      <w:r w:rsidRPr="006E3855">
        <w:t xml:space="preserve">Rejestr </w:t>
      </w:r>
      <w:r w:rsidR="00D126B3" w:rsidRPr="006E3855">
        <w:t xml:space="preserve">agentów </w:t>
      </w:r>
      <w:r w:rsidR="00B95F53" w:rsidRPr="006E3855">
        <w:t>jest</w:t>
      </w:r>
      <w:r w:rsidRPr="006E3855">
        <w:t xml:space="preserve"> jawn</w:t>
      </w:r>
      <w:r w:rsidR="00B95F53" w:rsidRPr="006E3855">
        <w:t>y</w:t>
      </w:r>
      <w:r w:rsidRPr="006E3855">
        <w:t xml:space="preserve"> w zakresie aktualnych danych, o których mowa w art. 57 ust. 1</w:t>
      </w:r>
      <w:r w:rsidR="00610FC1" w:rsidRPr="006E3855">
        <w:t>‒</w:t>
      </w:r>
      <w:r w:rsidRPr="006E3855">
        <w:t>3</w:t>
      </w:r>
      <w:r w:rsidR="00274F2E" w:rsidRPr="006E3855">
        <w:t>,</w:t>
      </w:r>
      <w:r w:rsidRPr="006E3855">
        <w:t xml:space="preserve"> z wyłączeniem informacji </w:t>
      </w:r>
      <w:r w:rsidR="00C24F6E" w:rsidRPr="006E3855">
        <w:t>o osobach fizycznych obejmujących numer PESEL, numer paszportu, dowodu osobistego lub innego dokumentu potwierdzającego tożsamość,</w:t>
      </w:r>
      <w:r w:rsidR="00A76C75" w:rsidRPr="006E3855">
        <w:t xml:space="preserve"> oraz </w:t>
      </w:r>
      <w:r w:rsidR="00C24F6E" w:rsidRPr="006E3855">
        <w:t>miejsce zamieszkania.</w:t>
      </w:r>
    </w:p>
    <w:p w:rsidR="00716A93" w:rsidRPr="00E54BCF" w:rsidRDefault="00716A93" w:rsidP="006E3855">
      <w:pPr>
        <w:pStyle w:val="USTustnpkodeksu"/>
        <w:keepNext/>
        <w:rPr>
          <w:rStyle w:val="Ppogrubienie"/>
          <w:b w:val="0"/>
        </w:rPr>
      </w:pPr>
      <w:r w:rsidRPr="001664F9">
        <w:rPr>
          <w:rStyle w:val="Ppogrubienie"/>
          <w:b w:val="0"/>
        </w:rPr>
        <w:t>5.</w:t>
      </w:r>
      <w:r w:rsidR="00DF5CE8">
        <w:rPr>
          <w:rStyle w:val="Ppogrubienie"/>
          <w:b w:val="0"/>
        </w:rPr>
        <w:t xml:space="preserve"> </w:t>
      </w:r>
      <w:r w:rsidRPr="001664F9">
        <w:rPr>
          <w:rStyle w:val="Ppogrubienie"/>
          <w:b w:val="0"/>
        </w:rPr>
        <w:t>I</w:t>
      </w:r>
      <w:r w:rsidRPr="00A76C75">
        <w:rPr>
          <w:rStyle w:val="Ppogrubienie"/>
          <w:b w:val="0"/>
        </w:rPr>
        <w:t xml:space="preserve">nformacje z rejestru </w:t>
      </w:r>
      <w:r w:rsidR="00D126B3" w:rsidRPr="00A76C75">
        <w:rPr>
          <w:rStyle w:val="Ppogrubienie"/>
          <w:b w:val="0"/>
        </w:rPr>
        <w:t xml:space="preserve">agentów </w:t>
      </w:r>
      <w:r w:rsidRPr="00A76C75">
        <w:rPr>
          <w:rStyle w:val="Ppogrubienie"/>
          <w:b w:val="0"/>
        </w:rPr>
        <w:t>dotyczące danych historycznych udzielane są na wniosek</w:t>
      </w:r>
      <w:r w:rsidR="00B81DB2" w:rsidRPr="00A76C75">
        <w:rPr>
          <w:rStyle w:val="Ppogrubienie"/>
          <w:b w:val="0"/>
        </w:rPr>
        <w:t xml:space="preserve"> </w:t>
      </w:r>
      <w:r w:rsidRPr="00A76C75">
        <w:t>agenta</w:t>
      </w:r>
      <w:r w:rsidR="00863ED0" w:rsidRPr="00B520F4">
        <w:t xml:space="preserve"> </w:t>
      </w:r>
      <w:r w:rsidR="00D126B3" w:rsidRPr="00B520F4">
        <w:t>ubezpieczenioweg</w:t>
      </w:r>
      <w:r w:rsidR="00B520F4">
        <w:t xml:space="preserve">o </w:t>
      </w:r>
      <w:r w:rsidR="000E1B22">
        <w:t>lub</w:t>
      </w:r>
      <w:r w:rsidR="000E1B22" w:rsidRPr="00B520F4">
        <w:t xml:space="preserve"> </w:t>
      </w:r>
      <w:r w:rsidR="00D126B3" w:rsidRPr="00B520F4">
        <w:t>agenta oferującego ubezpieczenia uzupełniające</w:t>
      </w:r>
      <w:r w:rsidR="00B520F4" w:rsidRPr="00B520F4">
        <w:t>,</w:t>
      </w:r>
      <w:r w:rsidR="006E3855">
        <w:t xml:space="preserve"> </w:t>
      </w:r>
      <w:r w:rsidR="00B81DB2">
        <w:t>a</w:t>
      </w:r>
      <w:r w:rsidR="006E3855">
        <w:t> </w:t>
      </w:r>
      <w:r w:rsidR="00B81DB2">
        <w:t xml:space="preserve">także innej </w:t>
      </w:r>
      <w:r w:rsidR="00B520F4" w:rsidRPr="00B520F4">
        <w:t>osoby prawnej</w:t>
      </w:r>
      <w:r w:rsidR="00B81DB2">
        <w:t xml:space="preserve"> lub </w:t>
      </w:r>
      <w:r w:rsidRPr="00B520F4">
        <w:t>osoby fizycznej</w:t>
      </w:r>
      <w:r w:rsidR="00B81DB2">
        <w:t>,</w:t>
      </w:r>
      <w:r w:rsidR="00B520F4" w:rsidRPr="00B520F4">
        <w:t xml:space="preserve"> </w:t>
      </w:r>
      <w:r w:rsidR="00AE1AAD" w:rsidRPr="00E54BCF">
        <w:rPr>
          <w:rStyle w:val="Ppogrubienie"/>
          <w:b w:val="0"/>
        </w:rPr>
        <w:t>któr</w:t>
      </w:r>
      <w:r w:rsidR="00274F2E" w:rsidRPr="00E54BCF">
        <w:rPr>
          <w:rStyle w:val="Ppogrubienie"/>
          <w:b w:val="0"/>
        </w:rPr>
        <w:t xml:space="preserve">ych </w:t>
      </w:r>
      <w:r w:rsidRPr="00E54BCF">
        <w:rPr>
          <w:rStyle w:val="Ppogrubienie"/>
          <w:b w:val="0"/>
        </w:rPr>
        <w:t>informacje dotyczą.</w:t>
      </w:r>
    </w:p>
    <w:p w:rsidR="00863ED0" w:rsidRPr="006E3855" w:rsidRDefault="00716A93" w:rsidP="006E3855">
      <w:pPr>
        <w:pStyle w:val="USTustnpkodeksu"/>
      </w:pPr>
      <w:r w:rsidRPr="006E3855">
        <w:t>6.</w:t>
      </w:r>
      <w:r w:rsidR="00DF5CE8" w:rsidRPr="006E3855">
        <w:t xml:space="preserve"> </w:t>
      </w:r>
      <w:r w:rsidR="00863ED0" w:rsidRPr="006E3855">
        <w:t xml:space="preserve">Informacja, czy z przedsiębiorcą rozwiązano umowę agencyjną z powodu wykonywania przez </w:t>
      </w:r>
      <w:r w:rsidR="00D126B3" w:rsidRPr="006E3855">
        <w:t xml:space="preserve">agenta ubezpieczeniowego lub agenta oferującego ubezpieczenia uzupełniające </w:t>
      </w:r>
      <w:r w:rsidR="00863ED0" w:rsidRPr="006E3855">
        <w:t>działalności z naruszeniem przepisów prawa,</w:t>
      </w:r>
      <w:r w:rsidR="00B741FF" w:rsidRPr="006E3855">
        <w:t xml:space="preserve"> umowy agencyjnej, staranności l</w:t>
      </w:r>
      <w:r w:rsidR="00863ED0" w:rsidRPr="006E3855">
        <w:t>ub dobrych obyczajów</w:t>
      </w:r>
      <w:r w:rsidR="00DE20B7" w:rsidRPr="006E3855">
        <w:t>,</w:t>
      </w:r>
      <w:r w:rsidR="00863ED0" w:rsidRPr="006E3855">
        <w:t xml:space="preserve"> ze wskazaniem zakładu ubezpieczeń, który rozwiązał umowę </w:t>
      </w:r>
      <w:r w:rsidR="00863ED0" w:rsidRPr="006E3855">
        <w:lastRenderedPageBreak/>
        <w:t>agencyjną, oraz informacja, o której mowa w art. 59 ust. 4</w:t>
      </w:r>
      <w:r w:rsidR="00230EAB" w:rsidRPr="006E3855">
        <w:t xml:space="preserve"> i 5</w:t>
      </w:r>
      <w:r w:rsidR="00274F2E" w:rsidRPr="006E3855">
        <w:t>,</w:t>
      </w:r>
      <w:r w:rsidR="00863ED0" w:rsidRPr="006E3855">
        <w:t xml:space="preserve"> udzielane są na wniosek zakładu ubezpieczeń </w:t>
      </w:r>
      <w:r w:rsidR="00B741FF" w:rsidRPr="006E3855">
        <w:t>l</w:t>
      </w:r>
      <w:r w:rsidR="00863ED0" w:rsidRPr="006E3855">
        <w:t>ub przedsiębiorcy, którego informacja dotyczy, złożony</w:t>
      </w:r>
      <w:r w:rsidR="009547AD" w:rsidRPr="006E3855">
        <w:t xml:space="preserve"> do</w:t>
      </w:r>
      <w:r w:rsidR="00863ED0" w:rsidRPr="006E3855">
        <w:t xml:space="preserve"> </w:t>
      </w:r>
      <w:r w:rsidR="009547AD" w:rsidRPr="006E3855">
        <w:t>Polskiej Izby Ubezpieczeń</w:t>
      </w:r>
      <w:r w:rsidR="00863ED0" w:rsidRPr="006E3855">
        <w:t>.</w:t>
      </w:r>
    </w:p>
    <w:p w:rsidR="00863ED0" w:rsidRPr="006E3855" w:rsidRDefault="00863ED0" w:rsidP="006E3855">
      <w:pPr>
        <w:pStyle w:val="USTustnpkodeksu"/>
      </w:pPr>
      <w:r w:rsidRPr="006E3855">
        <w:t>7.</w:t>
      </w:r>
      <w:r w:rsidR="00DF5CE8" w:rsidRPr="006E3855">
        <w:t xml:space="preserve"> </w:t>
      </w:r>
      <w:r w:rsidRPr="006E3855">
        <w:t>Informacji określonych w ust. 6 udziela Polska Izba Ubezpieczeń.</w:t>
      </w:r>
    </w:p>
    <w:p w:rsidR="00863ED0" w:rsidRPr="006E3855" w:rsidRDefault="00863ED0" w:rsidP="006E3855">
      <w:pPr>
        <w:pStyle w:val="USTustnpkodeksu"/>
      </w:pPr>
      <w:r w:rsidRPr="006E3855">
        <w:t>8.</w:t>
      </w:r>
      <w:r w:rsidR="00DF5CE8" w:rsidRPr="006E3855">
        <w:t xml:space="preserve"> </w:t>
      </w:r>
      <w:r w:rsidRPr="006E3855">
        <w:t>Rejestr brokerów jest jawny w zakresie aktualnych danych, o których mowa w art. 61 ust. 1</w:t>
      </w:r>
      <w:r w:rsidR="00230EAB" w:rsidRPr="006E3855">
        <w:t>,</w:t>
      </w:r>
      <w:r w:rsidR="00A76C75" w:rsidRPr="006E3855">
        <w:t xml:space="preserve"> </w:t>
      </w:r>
      <w:r w:rsidRPr="006E3855">
        <w:t>2</w:t>
      </w:r>
      <w:r w:rsidR="00230EAB" w:rsidRPr="006E3855">
        <w:t xml:space="preserve"> i ust. 3 pkt 1</w:t>
      </w:r>
      <w:r w:rsidR="008926F2" w:rsidRPr="006E3855">
        <w:t>,</w:t>
      </w:r>
      <w:r w:rsidRPr="006E3855">
        <w:t xml:space="preserve"> z wyłączeniem informacji </w:t>
      </w:r>
      <w:r w:rsidR="006219FF" w:rsidRPr="006E3855">
        <w:t>o osobach fizycznych obejmujących</w:t>
      </w:r>
      <w:r w:rsidR="00DF5CE8" w:rsidRPr="006E3855">
        <w:t xml:space="preserve"> </w:t>
      </w:r>
      <w:r w:rsidR="006219FF" w:rsidRPr="006E3855">
        <w:tab/>
        <w:t>numer PESEL, numer paszportu, dowodu osobistego lub innego dokumentu potwierdzającego tożsamość, oraz miejsce zamieszkania</w:t>
      </w:r>
      <w:r w:rsidRPr="006E3855">
        <w:t>.</w:t>
      </w:r>
    </w:p>
    <w:p w:rsidR="00863ED0" w:rsidRPr="006E3855" w:rsidRDefault="00863ED0" w:rsidP="006E3855">
      <w:pPr>
        <w:pStyle w:val="USTustnpkodeksu"/>
      </w:pPr>
      <w:r w:rsidRPr="006E3855">
        <w:t>9.</w:t>
      </w:r>
      <w:r w:rsidR="00DF5CE8" w:rsidRPr="006E3855">
        <w:t xml:space="preserve"> </w:t>
      </w:r>
      <w:r w:rsidRPr="006E3855">
        <w:t xml:space="preserve">Informacje z rejestru </w:t>
      </w:r>
      <w:r w:rsidR="00D126B3" w:rsidRPr="006E3855">
        <w:t xml:space="preserve">brokerów </w:t>
      </w:r>
      <w:r w:rsidRPr="006E3855">
        <w:t xml:space="preserve">dotyczące danych historycznych </w:t>
      </w:r>
      <w:r w:rsidR="00F7423B" w:rsidRPr="006E3855">
        <w:t>oraz informacje, o</w:t>
      </w:r>
      <w:r w:rsidR="006E3855">
        <w:t> </w:t>
      </w:r>
      <w:r w:rsidR="00F7423B" w:rsidRPr="006E3855">
        <w:t xml:space="preserve">których mowa w art. 61 ust. 3 pkt 2 i 3, </w:t>
      </w:r>
      <w:r w:rsidRPr="006E3855">
        <w:t xml:space="preserve">udzielane są na wniosek brokera </w:t>
      </w:r>
      <w:r w:rsidR="00D126B3" w:rsidRPr="006E3855">
        <w:t>ubezpieczeniowego</w:t>
      </w:r>
      <w:r w:rsidR="00697685" w:rsidRPr="006E3855">
        <w:t xml:space="preserve"> </w:t>
      </w:r>
      <w:r w:rsidR="00A76C75" w:rsidRPr="006E3855">
        <w:t>lub</w:t>
      </w:r>
      <w:r w:rsidR="00D126B3" w:rsidRPr="006E3855">
        <w:t xml:space="preserve"> brokera reasekuracyjnego</w:t>
      </w:r>
      <w:r w:rsidR="008945C9" w:rsidRPr="006E3855">
        <w:t xml:space="preserve"> </w:t>
      </w:r>
      <w:r w:rsidR="00697685" w:rsidRPr="006E3855">
        <w:t xml:space="preserve">albo innej </w:t>
      </w:r>
      <w:r w:rsidRPr="006E3855">
        <w:t>osoby fizycznej</w:t>
      </w:r>
      <w:r w:rsidR="00697685" w:rsidRPr="006E3855">
        <w:t xml:space="preserve"> lub prawnej,</w:t>
      </w:r>
      <w:r w:rsidRPr="006E3855">
        <w:t xml:space="preserve"> któr</w:t>
      </w:r>
      <w:r w:rsidR="008945C9" w:rsidRPr="006E3855">
        <w:t>ych</w:t>
      </w:r>
      <w:r w:rsidRPr="006E3855">
        <w:t xml:space="preserve"> informacje dotyczą.</w:t>
      </w:r>
    </w:p>
    <w:p w:rsidR="00716A93" w:rsidRPr="006E3855" w:rsidRDefault="00CF5B03" w:rsidP="006E3855">
      <w:pPr>
        <w:pStyle w:val="USTustnpkodeksu"/>
      </w:pPr>
      <w:r w:rsidRPr="006E3855">
        <w:t>1</w:t>
      </w:r>
      <w:r w:rsidR="00565C5F" w:rsidRPr="006E3855">
        <w:t>0</w:t>
      </w:r>
      <w:r w:rsidR="00BB5E1D" w:rsidRPr="006E3855">
        <w:t>.</w:t>
      </w:r>
      <w:r w:rsidR="00DF5CE8" w:rsidRPr="006E3855">
        <w:t xml:space="preserve"> </w:t>
      </w:r>
      <w:r w:rsidR="00863ED0" w:rsidRPr="006E3855">
        <w:t>Minister właściwy do spraw instytucji finansowych określi, w drodze rozporządzenia, szczegółow</w:t>
      </w:r>
      <w:r w:rsidR="00CD62A9" w:rsidRPr="006E3855">
        <w:t xml:space="preserve">y sposób i </w:t>
      </w:r>
      <w:r w:rsidR="00863ED0" w:rsidRPr="006E3855">
        <w:t>tryb prowadzenia rejestru</w:t>
      </w:r>
      <w:r w:rsidR="008945C9" w:rsidRPr="006E3855">
        <w:t xml:space="preserve"> pośredników ubezpieczeniowych</w:t>
      </w:r>
      <w:r w:rsidR="00863ED0" w:rsidRPr="006E3855">
        <w:t>,</w:t>
      </w:r>
      <w:r w:rsidR="00B50615" w:rsidRPr="006E3855">
        <w:t xml:space="preserve"> w tym</w:t>
      </w:r>
      <w:r w:rsidR="00863ED0" w:rsidRPr="006E3855">
        <w:t xml:space="preserve"> </w:t>
      </w:r>
      <w:r w:rsidR="00B50615" w:rsidRPr="006E3855">
        <w:t xml:space="preserve">uzyskiwania dostępu do </w:t>
      </w:r>
      <w:r w:rsidR="008A5454" w:rsidRPr="006E3855">
        <w:t xml:space="preserve">tego </w:t>
      </w:r>
      <w:r w:rsidR="00B50615" w:rsidRPr="006E3855">
        <w:t xml:space="preserve">rejestru, </w:t>
      </w:r>
      <w:r w:rsidR="00776889" w:rsidRPr="006E3855">
        <w:t>sposób</w:t>
      </w:r>
      <w:r w:rsidR="00DF5CE8" w:rsidRPr="006E3855">
        <w:t xml:space="preserve"> </w:t>
      </w:r>
      <w:r w:rsidR="00863ED0" w:rsidRPr="006E3855">
        <w:t>współpracy organu nadzoru i Polskiej Izby Ubezpieczeń w zakresie dotyczącym udzielania informacji określonych w ust. 6, a także sposób udostępniania informacji z tego rejestru, uwzględniając w szczególności konieczność zapewnienia sprawnego funkcjonowania rejestru</w:t>
      </w:r>
      <w:r w:rsidR="008945C9" w:rsidRPr="006E3855">
        <w:t xml:space="preserve"> pośredników ubezpieczeniowych</w:t>
      </w:r>
      <w:r w:rsidR="00863ED0" w:rsidRPr="006E3855">
        <w:t>.</w:t>
      </w:r>
    </w:p>
    <w:p w:rsidR="00552072" w:rsidRPr="00E54BCF" w:rsidRDefault="00552072" w:rsidP="00B8695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5</w:t>
      </w:r>
      <w:r w:rsidR="001A6BCA" w:rsidRPr="00B73590">
        <w:rPr>
          <w:rStyle w:val="Ppogrubienie"/>
        </w:rPr>
        <w:t>5</w:t>
      </w:r>
      <w:r w:rsidRPr="00B73590">
        <w:rPr>
          <w:rStyle w:val="Ppogrubienie"/>
        </w:rPr>
        <w:t>.</w:t>
      </w:r>
      <w:r w:rsidR="00DF5CE8">
        <w:t xml:space="preserve"> </w:t>
      </w:r>
      <w:r w:rsidRPr="00E54BCF">
        <w:t>Zakład ubezpieczeń składa, wraz z niezbędnymi dokumentami, wniose</w:t>
      </w:r>
      <w:r w:rsidR="003D0201" w:rsidRPr="00E54BCF">
        <w:t>k o</w:t>
      </w:r>
      <w:r w:rsidR="006E3855">
        <w:t> </w:t>
      </w:r>
      <w:r w:rsidR="003D0201" w:rsidRPr="00E54BCF">
        <w:t xml:space="preserve">wpisanie do </w:t>
      </w:r>
      <w:r w:rsidR="00D126B3" w:rsidRPr="00E54BCF">
        <w:rPr>
          <w:rStyle w:val="Ppogrubienie"/>
          <w:b w:val="0"/>
        </w:rPr>
        <w:t xml:space="preserve">rejestru agentów </w:t>
      </w:r>
      <w:r w:rsidRPr="00E54BCF">
        <w:t xml:space="preserve">podmiotu, z którym zawarł umowę agencyjną, niezwłocznie po </w:t>
      </w:r>
      <w:r w:rsidR="00C30C6B" w:rsidRPr="00E54BCF">
        <w:t xml:space="preserve">jej </w:t>
      </w:r>
      <w:r w:rsidRPr="00E54BCF">
        <w:t xml:space="preserve">zawarciu, </w:t>
      </w:r>
      <w:r w:rsidR="00A27DA8" w:rsidRPr="00E54BCF">
        <w:t>jednak</w:t>
      </w:r>
      <w:r w:rsidRPr="00E54BCF">
        <w:t xml:space="preserve"> nie później niż w terminie 14 dni.</w:t>
      </w:r>
    </w:p>
    <w:p w:rsidR="00552072" w:rsidRPr="00E54BCF" w:rsidRDefault="00552072" w:rsidP="00B8695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5</w:t>
      </w:r>
      <w:r w:rsidR="001A6BCA" w:rsidRPr="00B73590">
        <w:rPr>
          <w:rStyle w:val="Ppogrubienie"/>
        </w:rPr>
        <w:t>6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Pr="00E54BCF">
        <w:t xml:space="preserve">Organ nadzoru dokonuje wpisu do </w:t>
      </w:r>
      <w:r w:rsidR="00D126B3" w:rsidRPr="00E54BCF">
        <w:rPr>
          <w:rStyle w:val="Ppogrubienie"/>
          <w:b w:val="0"/>
        </w:rPr>
        <w:t>rejestru agentów</w:t>
      </w:r>
      <w:r w:rsidR="00F72C37" w:rsidRPr="00E54BCF">
        <w:t xml:space="preserve"> </w:t>
      </w:r>
      <w:r w:rsidRPr="00E54BCF">
        <w:t>na podstawie wniosku złożonego przez zakład ubezpieczeń</w:t>
      </w:r>
      <w:r w:rsidR="00BC3EC2" w:rsidRPr="00E54BCF">
        <w:t>,</w:t>
      </w:r>
      <w:r w:rsidR="003D0201" w:rsidRPr="00E54BCF">
        <w:t xml:space="preserve"> </w:t>
      </w:r>
      <w:r w:rsidR="003D0201" w:rsidRPr="00E54BCF">
        <w:rPr>
          <w:rStyle w:val="Ppogrubienie"/>
          <w:b w:val="0"/>
        </w:rPr>
        <w:t xml:space="preserve">w terminie 30 dni od dnia złożenia </w:t>
      </w:r>
      <w:r w:rsidR="008716D8" w:rsidRPr="00E54BCF">
        <w:rPr>
          <w:rStyle w:val="Ppogrubienie"/>
          <w:b w:val="0"/>
        </w:rPr>
        <w:t xml:space="preserve">kompletnego </w:t>
      </w:r>
      <w:r w:rsidR="00F72C37" w:rsidRPr="00E54BCF">
        <w:rPr>
          <w:rStyle w:val="Ppogrubienie"/>
          <w:b w:val="0"/>
        </w:rPr>
        <w:t>wniosku</w:t>
      </w:r>
      <w:r w:rsidR="004A4424" w:rsidRPr="00E54BCF">
        <w:rPr>
          <w:rStyle w:val="Ppogrubienie"/>
          <w:b w:val="0"/>
        </w:rPr>
        <w:t>, oraz informuje o tym zakład ubezpieczeń</w:t>
      </w:r>
      <w:r w:rsidRPr="00E54BCF">
        <w:t>.</w:t>
      </w:r>
    </w:p>
    <w:p w:rsidR="00552072" w:rsidRPr="00E54BCF" w:rsidRDefault="00754AF9" w:rsidP="00B86957">
      <w:pPr>
        <w:pStyle w:val="USTustnpkodeksu"/>
      </w:pPr>
      <w:r w:rsidRPr="00E54BCF">
        <w:t>2.</w:t>
      </w:r>
      <w:r w:rsidR="00DF5CE8">
        <w:t xml:space="preserve"> </w:t>
      </w:r>
      <w:r w:rsidR="00552072" w:rsidRPr="00E54BCF">
        <w:t xml:space="preserve">Organ nadzoru może odmówić wpisu do </w:t>
      </w:r>
      <w:r w:rsidR="00D126B3" w:rsidRPr="00E54BCF">
        <w:rPr>
          <w:rStyle w:val="Ppogrubienie"/>
          <w:b w:val="0"/>
        </w:rPr>
        <w:t>rejestru agentów</w:t>
      </w:r>
      <w:r w:rsidR="00552072" w:rsidRPr="00E54BCF">
        <w:t>, jeżeli osoby fizyczne, przy pomocy których mają być wykonywane czynności agencyjne, nie spełniają wymogów określonych w art. 21 ust. 1</w:t>
      </w:r>
      <w:r w:rsidR="00B44641">
        <w:t>,</w:t>
      </w:r>
      <w:r w:rsidR="00552072" w:rsidRPr="00E54BCF">
        <w:t xml:space="preserve"> lub agent </w:t>
      </w:r>
      <w:r w:rsidR="00D126B3" w:rsidRPr="00E54BCF">
        <w:t>ubezpieczeniowy lub agent oferujący ubezpieczenia uzupełniające</w:t>
      </w:r>
      <w:r w:rsidR="0098529F" w:rsidRPr="00E54BCF">
        <w:t xml:space="preserve"> </w:t>
      </w:r>
      <w:r w:rsidR="00552072" w:rsidRPr="00E54BCF">
        <w:t>nie spełnia</w:t>
      </w:r>
      <w:r w:rsidR="00B44641">
        <w:t>ją</w:t>
      </w:r>
      <w:r w:rsidR="00552072" w:rsidRPr="00E54BCF">
        <w:t xml:space="preserve"> warunku</w:t>
      </w:r>
      <w:r w:rsidR="001664F9">
        <w:t>, o którym mowa w art. 21 ust. 3</w:t>
      </w:r>
      <w:r w:rsidR="00526D8B">
        <w:t xml:space="preserve"> </w:t>
      </w:r>
      <w:r w:rsidR="00626686">
        <w:t>lub</w:t>
      </w:r>
      <w:r w:rsidR="00526D8B">
        <w:t xml:space="preserve"> 4</w:t>
      </w:r>
      <w:r w:rsidR="00552072" w:rsidRPr="00E54BCF">
        <w:t>. Odmowa wpisu następuje w drodze decyzji.</w:t>
      </w:r>
    </w:p>
    <w:p w:rsidR="00552072" w:rsidRPr="005E04A2" w:rsidRDefault="00754AF9" w:rsidP="005E04A2">
      <w:pPr>
        <w:pStyle w:val="USTustnpkodeksu"/>
      </w:pPr>
      <w:r w:rsidRPr="00E54BCF">
        <w:t>3.</w:t>
      </w:r>
      <w:r w:rsidR="00DF5CE8">
        <w:t xml:space="preserve"> </w:t>
      </w:r>
      <w:r w:rsidR="00552072" w:rsidRPr="00E54BCF">
        <w:t xml:space="preserve">Jeżeli wniosek zakładu ubezpieczeń dotyczy agenta </w:t>
      </w:r>
      <w:r w:rsidR="0098529F" w:rsidRPr="00E54BCF">
        <w:t xml:space="preserve">ubezpieczeniowego </w:t>
      </w:r>
      <w:r w:rsidR="00D126B3" w:rsidRPr="00E54BCF">
        <w:t xml:space="preserve">lub agenta oferującego ubezpieczenia uzupełniające </w:t>
      </w:r>
      <w:r w:rsidR="00552072" w:rsidRPr="00E54BCF">
        <w:t xml:space="preserve">wykonującego już działalność agencyjną na rzecz </w:t>
      </w:r>
      <w:r w:rsidR="00552072" w:rsidRPr="00E54BCF">
        <w:lastRenderedPageBreak/>
        <w:t xml:space="preserve">innego lub innych zakładów ubezpieczeń i wpisanego do </w:t>
      </w:r>
      <w:r w:rsidR="00D126B3" w:rsidRPr="00E54BCF">
        <w:rPr>
          <w:rStyle w:val="Ppogrubienie"/>
          <w:b w:val="0"/>
        </w:rPr>
        <w:t>rejestru agentów</w:t>
      </w:r>
      <w:r w:rsidR="00552072" w:rsidRPr="00E54BCF">
        <w:t>, organ nadzoru uzupełnia dane, o których mowa odpowiednio w art. 5</w:t>
      </w:r>
      <w:r w:rsidR="001A6BCA" w:rsidRPr="00E54BCF">
        <w:t>7</w:t>
      </w:r>
      <w:r w:rsidR="00552072" w:rsidRPr="00E54BCF">
        <w:t xml:space="preserve"> ust. 1 pkt 3 i ust. 2 pkt 3.</w:t>
      </w:r>
      <w:r w:rsidR="00B90280" w:rsidRPr="00B90280">
        <w:t xml:space="preserve"> </w:t>
      </w:r>
      <w:r w:rsidR="00B90280" w:rsidRPr="005E04A2">
        <w:t xml:space="preserve">Jeżeli agent ubezpieczeniowy lub </w:t>
      </w:r>
      <w:r w:rsidR="00B90280" w:rsidRPr="005E04A2">
        <w:rPr>
          <w:rStyle w:val="Ppogrubienie"/>
          <w:b w:val="0"/>
        </w:rPr>
        <w:t>agent oferujący ubezpieczenia uzupełniające podlega obowiązkowi zawarcia umowy ubezpieczenia lub umowy gwarancji ubezpieczeniowej, o których mowa w</w:t>
      </w:r>
      <w:r w:rsidR="006E3855">
        <w:rPr>
          <w:rStyle w:val="Ppogrubienie"/>
        </w:rPr>
        <w:t> </w:t>
      </w:r>
      <w:r w:rsidR="00B90280" w:rsidRPr="005E04A2">
        <w:rPr>
          <w:rStyle w:val="Ppogrubienie"/>
          <w:b w:val="0"/>
        </w:rPr>
        <w:t>art. 22 ust. 3 i 4,</w:t>
      </w:r>
      <w:r w:rsidR="00B90280" w:rsidRPr="005E04A2">
        <w:t xml:space="preserve"> zakład ubezpieczeń do wniosku o wpis do rejestru lub o zmianę wpisu w</w:t>
      </w:r>
      <w:r w:rsidR="006E3855">
        <w:t> </w:t>
      </w:r>
      <w:r w:rsidR="00B90280" w:rsidRPr="005E04A2">
        <w:t xml:space="preserve">rejestrze </w:t>
      </w:r>
      <w:r w:rsidR="005E04A2" w:rsidRPr="005E04A2">
        <w:t xml:space="preserve">dołącza </w:t>
      </w:r>
      <w:r w:rsidR="00B90280" w:rsidRPr="005E04A2">
        <w:t>oświadczeni</w:t>
      </w:r>
      <w:r w:rsidR="005E04A2" w:rsidRPr="005E04A2">
        <w:t>e</w:t>
      </w:r>
      <w:r w:rsidR="00B90280" w:rsidRPr="005E04A2">
        <w:t xml:space="preserve"> o posiadaniu dokumentu potwierdzającego zawarcie </w:t>
      </w:r>
      <w:r w:rsidR="005E04A2" w:rsidRPr="005E04A2">
        <w:t xml:space="preserve">takiej </w:t>
      </w:r>
      <w:r w:rsidR="00B90280" w:rsidRPr="005E04A2">
        <w:t>umowy ubezpieczenia lub umowy gwarancji ubezpieczeniowej</w:t>
      </w:r>
      <w:r w:rsidR="005E04A2" w:rsidRPr="005E04A2">
        <w:t>.</w:t>
      </w:r>
    </w:p>
    <w:p w:rsidR="00552072" w:rsidRPr="00E54BCF" w:rsidRDefault="00754AF9" w:rsidP="009D0A0C">
      <w:pPr>
        <w:pStyle w:val="USTustnpkodeksu"/>
      </w:pPr>
      <w:r w:rsidRPr="00E54BCF">
        <w:t>4.</w:t>
      </w:r>
      <w:r w:rsidR="00DF5CE8">
        <w:t xml:space="preserve"> </w:t>
      </w:r>
      <w:r w:rsidR="00552072" w:rsidRPr="00E54BCF">
        <w:t xml:space="preserve">Minister właściwy do spraw instytucji finansowych określi, w drodze rozporządzenia, sposób składania wniosków o wpis albo o zmianę wpisu </w:t>
      </w:r>
      <w:r w:rsidR="009D0A0C">
        <w:t xml:space="preserve">w </w:t>
      </w:r>
      <w:r w:rsidR="00D126B3" w:rsidRPr="009D0A0C">
        <w:rPr>
          <w:rStyle w:val="Ppogrubienie"/>
          <w:b w:val="0"/>
        </w:rPr>
        <w:t>rejestr</w:t>
      </w:r>
      <w:r w:rsidR="009D0A0C" w:rsidRPr="009D0A0C">
        <w:rPr>
          <w:rStyle w:val="Ppogrubienie"/>
          <w:b w:val="0"/>
        </w:rPr>
        <w:t>ze</w:t>
      </w:r>
      <w:r w:rsidR="00D126B3" w:rsidRPr="009D0A0C">
        <w:rPr>
          <w:rStyle w:val="Ppogrubienie"/>
          <w:b w:val="0"/>
        </w:rPr>
        <w:t xml:space="preserve"> agentów</w:t>
      </w:r>
      <w:r w:rsidR="00D126B3" w:rsidRPr="00E54BCF">
        <w:rPr>
          <w:rStyle w:val="Ppogrubienie"/>
          <w:b w:val="0"/>
        </w:rPr>
        <w:t xml:space="preserve"> </w:t>
      </w:r>
      <w:r w:rsidR="00552072" w:rsidRPr="00E54BCF">
        <w:t xml:space="preserve">oraz wykaz dokumentów dołączanych do takich wniosków, mając w szczególności na uwadze zapewnienie sprawnego funkcjonowania rejestru oraz pełnej informacji o osobach, </w:t>
      </w:r>
      <w:r w:rsidR="00095D10">
        <w:t>których dane są wpisywane do rejestru.</w:t>
      </w:r>
    </w:p>
    <w:p w:rsidR="00552072" w:rsidRPr="00E54BCF" w:rsidRDefault="00552072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5</w:t>
      </w:r>
      <w:r w:rsidR="001A6BCA" w:rsidRPr="00B73590">
        <w:rPr>
          <w:rStyle w:val="Ppogrubienie"/>
        </w:rPr>
        <w:t>7</w:t>
      </w:r>
      <w:r w:rsidR="00754AF9" w:rsidRPr="00B73590">
        <w:rPr>
          <w:rStyle w:val="Ppogrubienie"/>
        </w:rPr>
        <w:t>.</w:t>
      </w:r>
      <w:r w:rsidR="00DF5CE8">
        <w:t xml:space="preserve"> </w:t>
      </w:r>
      <w:r w:rsidR="00754AF9" w:rsidRPr="00E54BCF">
        <w:t>1.</w:t>
      </w:r>
      <w:r w:rsidR="00DF5CE8">
        <w:t xml:space="preserve"> </w:t>
      </w:r>
      <w:r w:rsidR="00BD4834" w:rsidRPr="00E54BCF">
        <w:t>Rejestr agentów zawiera, w od</w:t>
      </w:r>
      <w:r w:rsidR="00BD4834">
        <w:t xml:space="preserve">niesieniu do </w:t>
      </w:r>
      <w:r w:rsidR="00524BCF">
        <w:t>agentów ubezpieczeniowych i</w:t>
      </w:r>
      <w:r w:rsidR="006E3855">
        <w:t> </w:t>
      </w:r>
      <w:r w:rsidR="00524BCF">
        <w:t>agentów oferujących ubezpieczenia uzupełniające</w:t>
      </w:r>
      <w:r w:rsidR="00B1156B">
        <w:t>,</w:t>
      </w:r>
      <w:r w:rsidR="00524BCF">
        <w:t xml:space="preserve"> </w:t>
      </w:r>
      <w:r w:rsidR="00BD4834" w:rsidRPr="00E54BCF">
        <w:t>będących osobami fizycznymi</w:t>
      </w:r>
      <w:r w:rsidRPr="00E54BCF">
        <w:t>:</w:t>
      </w:r>
    </w:p>
    <w:p w:rsidR="00552072" w:rsidRPr="00E54BCF" w:rsidRDefault="006062CA" w:rsidP="00552072">
      <w:pPr>
        <w:pStyle w:val="PKTpunkt"/>
      </w:pPr>
      <w:r w:rsidRPr="00E54BCF">
        <w:t>1)</w:t>
      </w:r>
      <w:r w:rsidRPr="00E54BCF">
        <w:tab/>
      </w:r>
      <w:r w:rsidR="00552072" w:rsidRPr="00E54BCF">
        <w:t>numer wpisu do rejestru;</w:t>
      </w:r>
    </w:p>
    <w:p w:rsidR="00552072" w:rsidRPr="00E54BCF" w:rsidRDefault="006062CA" w:rsidP="00B73590">
      <w:pPr>
        <w:pStyle w:val="PKTpunkt"/>
        <w:keepNext/>
      </w:pPr>
      <w:r w:rsidRPr="00E54BCF">
        <w:t>2)</w:t>
      </w:r>
      <w:r w:rsidRPr="00E54BCF">
        <w:tab/>
      </w:r>
      <w:r w:rsidR="00552072" w:rsidRPr="00E54BCF">
        <w:t>dane osobowe, obejmujące:</w:t>
      </w:r>
    </w:p>
    <w:p w:rsidR="00552072" w:rsidRPr="00E54BCF" w:rsidRDefault="006062CA" w:rsidP="00552072">
      <w:pPr>
        <w:pStyle w:val="LITlitera"/>
      </w:pPr>
      <w:r w:rsidRPr="00E54BCF">
        <w:t>a)</w:t>
      </w:r>
      <w:r w:rsidRPr="00E54BCF">
        <w:tab/>
      </w:r>
      <w:r w:rsidR="00552072" w:rsidRPr="00E54BCF">
        <w:t>imię lub imiona i nazwisko,</w:t>
      </w:r>
    </w:p>
    <w:p w:rsidR="00552072" w:rsidRPr="00E54BCF" w:rsidRDefault="006062CA" w:rsidP="00552072">
      <w:pPr>
        <w:pStyle w:val="LITlitera"/>
      </w:pPr>
      <w:r w:rsidRPr="00E54BCF">
        <w:t>b)</w:t>
      </w:r>
      <w:r w:rsidRPr="00E54BCF">
        <w:tab/>
      </w:r>
      <w:r w:rsidR="00552072" w:rsidRPr="00E54BCF">
        <w:t>numer PESEL lub, gdy ten numer nie został nadany, numer paszportu, dowodu osobistego lub innego dokumentu potwierdzającego tożsamość,</w:t>
      </w:r>
    </w:p>
    <w:p w:rsidR="00552072" w:rsidRPr="00E54BCF" w:rsidRDefault="006062CA" w:rsidP="00552072">
      <w:pPr>
        <w:pStyle w:val="LITlitera"/>
      </w:pPr>
      <w:r w:rsidRPr="00E54BCF">
        <w:t>c)</w:t>
      </w:r>
      <w:r w:rsidRPr="00E54BCF">
        <w:tab/>
      </w:r>
      <w:r w:rsidR="00552072" w:rsidRPr="00E54BCF">
        <w:t>miejsce zamieszkania,</w:t>
      </w:r>
    </w:p>
    <w:p w:rsidR="00552072" w:rsidRPr="00E54BCF" w:rsidRDefault="006062CA" w:rsidP="00552072">
      <w:pPr>
        <w:pStyle w:val="LITlitera"/>
      </w:pPr>
      <w:r w:rsidRPr="00E54BCF">
        <w:t>d)</w:t>
      </w:r>
      <w:r w:rsidRPr="00E54BCF">
        <w:tab/>
      </w:r>
      <w:r w:rsidR="00552072" w:rsidRPr="00E54BCF">
        <w:t>numer identyfikacji podatkowej (NIP),</w:t>
      </w:r>
    </w:p>
    <w:p w:rsidR="00552072" w:rsidRPr="00E54BCF" w:rsidRDefault="006062CA" w:rsidP="00552072">
      <w:pPr>
        <w:pStyle w:val="LITlitera"/>
      </w:pPr>
      <w:r w:rsidRPr="00E54BCF">
        <w:t>e)</w:t>
      </w:r>
      <w:r w:rsidRPr="00E54BCF">
        <w:tab/>
      </w:r>
      <w:r w:rsidR="00BD4834">
        <w:t>firmę (</w:t>
      </w:r>
      <w:r w:rsidR="00552072" w:rsidRPr="00E54BCF">
        <w:t>nazwę</w:t>
      </w:r>
      <w:r w:rsidR="00BD4834">
        <w:t>)</w:t>
      </w:r>
      <w:r w:rsidR="00552072" w:rsidRPr="00E54BCF">
        <w:t>, pod którą wykonuje działalność gospodarczą,</w:t>
      </w:r>
    </w:p>
    <w:p w:rsidR="00552072" w:rsidRPr="00E54BCF" w:rsidRDefault="006062CA" w:rsidP="00552072">
      <w:pPr>
        <w:pStyle w:val="LITlitera"/>
      </w:pPr>
      <w:r w:rsidRPr="00E54BCF">
        <w:t>f)</w:t>
      </w:r>
      <w:r w:rsidRPr="00E54BCF">
        <w:tab/>
      </w:r>
      <w:r w:rsidR="00552072" w:rsidRPr="00E54BCF">
        <w:t>siedzibę i adres;</w:t>
      </w:r>
    </w:p>
    <w:p w:rsidR="00552072" w:rsidRPr="00E54BCF" w:rsidRDefault="006062CA" w:rsidP="00B86957">
      <w:pPr>
        <w:pStyle w:val="PKTpunkt"/>
      </w:pPr>
      <w:r w:rsidRPr="00E54BCF">
        <w:t>3)</w:t>
      </w:r>
      <w:r w:rsidRPr="00E54BCF">
        <w:tab/>
      </w:r>
      <w:r w:rsidR="00590690" w:rsidRPr="00E54BCF">
        <w:t xml:space="preserve">firmę </w:t>
      </w:r>
      <w:r w:rsidR="00552072" w:rsidRPr="00E54BCF">
        <w:t xml:space="preserve">lub </w:t>
      </w:r>
      <w:r w:rsidR="00590690" w:rsidRPr="00E54BCF">
        <w:t xml:space="preserve">firmy </w:t>
      </w:r>
      <w:r w:rsidR="00552072" w:rsidRPr="00E54BCF">
        <w:t>zakładów ubezpieczeń, na rzecz których działa agent ubezpieczeniow</w:t>
      </w:r>
      <w:r w:rsidR="00D126B3" w:rsidRPr="00E54BCF">
        <w:t>y lub agent oferujący ubezpieczenia uzupełniające</w:t>
      </w:r>
      <w:r w:rsidR="00552072" w:rsidRPr="00E54BCF">
        <w:t xml:space="preserve">, oraz zakres pełnomocnictw, o których mowa w art. 23 ust. </w:t>
      </w:r>
      <w:r w:rsidR="00B14748">
        <w:t>1</w:t>
      </w:r>
      <w:r w:rsidR="00552072" w:rsidRPr="00E54BCF">
        <w:t>;</w:t>
      </w:r>
    </w:p>
    <w:p w:rsidR="00552072" w:rsidRPr="00E54BCF" w:rsidRDefault="006062CA" w:rsidP="00B86957">
      <w:pPr>
        <w:pStyle w:val="PKTpunkt"/>
      </w:pPr>
      <w:r w:rsidRPr="00E54BCF">
        <w:t>4)</w:t>
      </w:r>
      <w:r w:rsidRPr="00E54BCF">
        <w:tab/>
      </w:r>
      <w:r w:rsidR="00552072" w:rsidRPr="00E54BCF">
        <w:t xml:space="preserve">rodzaj </w:t>
      </w:r>
      <w:r w:rsidR="00590690" w:rsidRPr="00E54BCF">
        <w:t>agenta</w:t>
      </w:r>
      <w:r w:rsidR="00552072" w:rsidRPr="00E54BCF">
        <w:t>;</w:t>
      </w:r>
    </w:p>
    <w:p w:rsidR="00191526" w:rsidRDefault="006062CA" w:rsidP="00B73590">
      <w:pPr>
        <w:pStyle w:val="PKTpunkt"/>
        <w:keepNext/>
      </w:pPr>
      <w:r w:rsidRPr="00E54BCF">
        <w:t>5)</w:t>
      </w:r>
      <w:r w:rsidRPr="00E54BCF">
        <w:tab/>
      </w:r>
      <w:r w:rsidR="00552072" w:rsidRPr="00E54BCF">
        <w:t xml:space="preserve">wykaz osób fizycznych, przy pomocy których </w:t>
      </w:r>
      <w:r w:rsidR="00D95113" w:rsidRPr="00E54BCF">
        <w:t xml:space="preserve">agent ubezpieczeniowy lub agent oferujący ubezpieczenia uzupełniające </w:t>
      </w:r>
      <w:r w:rsidR="00552072" w:rsidRPr="00E54BCF">
        <w:t>wykonuje czynności agencyjne</w:t>
      </w:r>
      <w:r w:rsidR="008C6D2B" w:rsidRPr="00E54BCF">
        <w:t xml:space="preserve"> </w:t>
      </w:r>
      <w:r w:rsidR="008C6D2B" w:rsidRPr="00E54BCF">
        <w:rPr>
          <w:rStyle w:val="Ppogrubienie"/>
          <w:b w:val="0"/>
        </w:rPr>
        <w:t>wraz z nadanym w rejestrze numerem</w:t>
      </w:r>
      <w:r w:rsidR="00552072" w:rsidRPr="00E54BCF">
        <w:t>, zawierający</w:t>
      </w:r>
      <w:r w:rsidR="00F5598B">
        <w:t xml:space="preserve"> ich dane osobowe, obejmujące:</w:t>
      </w:r>
    </w:p>
    <w:p w:rsidR="00191526" w:rsidRPr="00E54BCF" w:rsidRDefault="00191526" w:rsidP="00191526">
      <w:pPr>
        <w:pStyle w:val="LITlitera"/>
      </w:pPr>
      <w:r w:rsidRPr="00E54BCF">
        <w:t>a)</w:t>
      </w:r>
      <w:r w:rsidRPr="00E54BCF">
        <w:tab/>
        <w:t>imię lub imiona i nazwisko,</w:t>
      </w:r>
    </w:p>
    <w:p w:rsidR="00191526" w:rsidRPr="00E54BCF" w:rsidRDefault="00191526" w:rsidP="00191526">
      <w:pPr>
        <w:pStyle w:val="LITlitera"/>
      </w:pPr>
      <w:r w:rsidRPr="00E54BCF">
        <w:t>b)</w:t>
      </w:r>
      <w:r w:rsidRPr="00E54BCF">
        <w:tab/>
        <w:t>numer PESEL lub, gdy ten numer nie został nadany, numer paszportu, dowodu osobistego lub innego dokumentu potwierdzającego tożsamość,</w:t>
      </w:r>
    </w:p>
    <w:p w:rsidR="00552072" w:rsidRPr="00E54BCF" w:rsidRDefault="00191526" w:rsidP="00191526">
      <w:pPr>
        <w:pStyle w:val="LITlitera"/>
      </w:pPr>
      <w:r w:rsidRPr="00E54BCF">
        <w:lastRenderedPageBreak/>
        <w:t>c)</w:t>
      </w:r>
      <w:r w:rsidRPr="00E54BCF">
        <w:tab/>
        <w:t>miejsce zamieszkania</w:t>
      </w:r>
      <w:r>
        <w:t>;</w:t>
      </w:r>
    </w:p>
    <w:p w:rsidR="00552072" w:rsidRPr="00E54BCF" w:rsidRDefault="006062CA" w:rsidP="005951FC">
      <w:pPr>
        <w:pStyle w:val="PKTpunkt"/>
      </w:pPr>
      <w:r w:rsidRPr="00E54BCF">
        <w:t>6)</w:t>
      </w:r>
      <w:r w:rsidRPr="00E54BCF">
        <w:tab/>
      </w:r>
      <w:r w:rsidR="00552072" w:rsidRPr="00E54BCF">
        <w:t xml:space="preserve">w przypadku </w:t>
      </w:r>
      <w:r w:rsidR="00D95113" w:rsidRPr="00E54BCF">
        <w:t xml:space="preserve">agenta ubezpieczeniowego lub agenta oferującego ubezpieczenia </w:t>
      </w:r>
      <w:r w:rsidR="00D95113" w:rsidRPr="005951FC">
        <w:t xml:space="preserve">uzupełniające </w:t>
      </w:r>
      <w:r w:rsidR="005951FC" w:rsidRPr="005951FC">
        <w:rPr>
          <w:rStyle w:val="Ppogrubienie"/>
          <w:b w:val="0"/>
        </w:rPr>
        <w:t xml:space="preserve">wykonującego czynności agencyjne </w:t>
      </w:r>
      <w:r w:rsidR="00552072" w:rsidRPr="00E54BCF">
        <w:t>na rzecz więcej niż jednego zakładu ubezpieczeń w zakresie tego samego działu ubezpieczeń, zgodnie z załącznikiem do ustawy o działalności ubezpieczeniowej i reasekuracyjnej, numer polisy potwierdzającej zawarcie umowy obowiązkowego ubezpieczenia odpowiedzialności cywilnej</w:t>
      </w:r>
      <w:r w:rsidR="00B741FF">
        <w:t xml:space="preserve"> lub umowy gwarancji ubezpieczeniowej, o których</w:t>
      </w:r>
      <w:r w:rsidR="00552072" w:rsidRPr="00E54BCF">
        <w:t xml:space="preserve"> mowa w art. 22 ust. 3</w:t>
      </w:r>
      <w:r w:rsidR="00B741FF">
        <w:t xml:space="preserve"> i 4</w:t>
      </w:r>
      <w:r w:rsidR="00552072" w:rsidRPr="00E54BCF">
        <w:t>, termin obowiązywania tej umowy oraz nazwę zakładu ubezpieczeń, z którym zawarto tę umowę.</w:t>
      </w:r>
    </w:p>
    <w:p w:rsidR="00552072" w:rsidRPr="00E54BCF" w:rsidRDefault="00754AF9" w:rsidP="00B73590">
      <w:pPr>
        <w:pStyle w:val="USTustnpkodeksu"/>
        <w:keepNext/>
      </w:pPr>
      <w:r w:rsidRPr="00E54BCF">
        <w:t>2.</w:t>
      </w:r>
      <w:r w:rsidR="00DF5CE8">
        <w:t xml:space="preserve"> </w:t>
      </w:r>
      <w:r w:rsidR="00552072" w:rsidRPr="00E54BCF">
        <w:t xml:space="preserve">Rejestr agentów zawiera, w odniesieniu do </w:t>
      </w:r>
      <w:r w:rsidR="00524BCF">
        <w:t>agentów ubezpieczeniowych i agentów oferujących ubezpieczenia uzupełniające</w:t>
      </w:r>
      <w:r w:rsidR="00B1156B">
        <w:t>,</w:t>
      </w:r>
      <w:r w:rsidR="00552072" w:rsidRPr="00E54BCF">
        <w:t xml:space="preserve"> niebędących osobami fizycznymi:</w:t>
      </w:r>
    </w:p>
    <w:p w:rsidR="00552072" w:rsidRPr="00E54BCF" w:rsidRDefault="006062CA" w:rsidP="00552072">
      <w:pPr>
        <w:pStyle w:val="PKTpunkt"/>
      </w:pPr>
      <w:r w:rsidRPr="00E54BCF">
        <w:t>1)</w:t>
      </w:r>
      <w:r w:rsidRPr="00E54BCF">
        <w:tab/>
      </w:r>
      <w:r w:rsidR="00552072" w:rsidRPr="00E54BCF">
        <w:t>numer wpisu do rejestru;</w:t>
      </w:r>
    </w:p>
    <w:p w:rsidR="00552072" w:rsidRPr="00E54BCF" w:rsidRDefault="006062CA" w:rsidP="00B73590">
      <w:pPr>
        <w:pStyle w:val="PKTpunkt"/>
        <w:keepNext/>
      </w:pPr>
      <w:r w:rsidRPr="00E54BCF">
        <w:t>2)</w:t>
      </w:r>
      <w:r w:rsidRPr="00E54BCF">
        <w:tab/>
      </w:r>
      <w:r w:rsidR="00552072" w:rsidRPr="00E54BCF">
        <w:t>dane dotyczące podmiotu, obejmujące:</w:t>
      </w:r>
    </w:p>
    <w:p w:rsidR="00552072" w:rsidRPr="00E54BCF" w:rsidRDefault="006062CA" w:rsidP="00552072">
      <w:pPr>
        <w:pStyle w:val="LITlitera"/>
      </w:pPr>
      <w:r w:rsidRPr="00E54BCF">
        <w:t>a)</w:t>
      </w:r>
      <w:r w:rsidRPr="00E54BCF">
        <w:tab/>
      </w:r>
      <w:r w:rsidR="00590690" w:rsidRPr="00E54BCF">
        <w:t>firmę (</w:t>
      </w:r>
      <w:r w:rsidR="00552072" w:rsidRPr="00E54BCF">
        <w:t>nazwę</w:t>
      </w:r>
      <w:r w:rsidR="00590690" w:rsidRPr="00E54BCF">
        <w:t>)</w:t>
      </w:r>
      <w:r w:rsidR="00552072" w:rsidRPr="00E54BCF">
        <w:t xml:space="preserve"> </w:t>
      </w:r>
      <w:r w:rsidR="00590690" w:rsidRPr="00E54BCF">
        <w:t>agenta,</w:t>
      </w:r>
    </w:p>
    <w:p w:rsidR="00552072" w:rsidRPr="00E54BCF" w:rsidRDefault="006062CA" w:rsidP="00552072">
      <w:pPr>
        <w:pStyle w:val="LITlitera"/>
      </w:pPr>
      <w:r w:rsidRPr="00E54BCF">
        <w:t>b)</w:t>
      </w:r>
      <w:r w:rsidRPr="00E54BCF">
        <w:tab/>
      </w:r>
      <w:r w:rsidR="00552072" w:rsidRPr="00E54BCF">
        <w:t>siedzibę i adres,</w:t>
      </w:r>
    </w:p>
    <w:p w:rsidR="00552072" w:rsidRPr="00E54BCF" w:rsidRDefault="006062CA" w:rsidP="00552072">
      <w:pPr>
        <w:pStyle w:val="LITlitera"/>
      </w:pPr>
      <w:r w:rsidRPr="00E54BCF">
        <w:t>c)</w:t>
      </w:r>
      <w:r w:rsidRPr="00E54BCF">
        <w:tab/>
      </w:r>
      <w:r w:rsidR="00552072" w:rsidRPr="00E54BCF">
        <w:t>numer w rejestrze przedsiębiorców</w:t>
      </w:r>
      <w:r w:rsidR="00590690" w:rsidRPr="00E54BCF">
        <w:t>,</w:t>
      </w:r>
    </w:p>
    <w:p w:rsidR="00552072" w:rsidRPr="00E54BCF" w:rsidRDefault="006062CA" w:rsidP="00552072">
      <w:pPr>
        <w:pStyle w:val="LITlitera"/>
      </w:pPr>
      <w:r w:rsidRPr="00E54BCF">
        <w:t>d)</w:t>
      </w:r>
      <w:r w:rsidRPr="00E54BCF">
        <w:tab/>
      </w:r>
      <w:r w:rsidR="00552072" w:rsidRPr="00E54BCF">
        <w:t xml:space="preserve">informację, czy </w:t>
      </w:r>
      <w:r w:rsidR="00D95113" w:rsidRPr="00E54BCF">
        <w:t xml:space="preserve">agent ubezpieczeniowy lub agent oferujący ubezpieczenia uzupełniające </w:t>
      </w:r>
      <w:r w:rsidR="00552072" w:rsidRPr="00E54BCF">
        <w:t>jest bankiem</w:t>
      </w:r>
      <w:r w:rsidR="00BA3A89">
        <w:t xml:space="preserve"> lub</w:t>
      </w:r>
      <w:r w:rsidR="00552072" w:rsidRPr="00E54BCF">
        <w:t xml:space="preserve"> spółdzielczą kasą oszczędnościowo-kredytową, </w:t>
      </w:r>
      <w:r w:rsidR="008378A4">
        <w:t>w</w:t>
      </w:r>
      <w:r w:rsidR="006E3855">
        <w:t> </w:t>
      </w:r>
      <w:r w:rsidR="008378A4">
        <w:t xml:space="preserve">przypadku </w:t>
      </w:r>
      <w:r w:rsidR="00552072" w:rsidRPr="00E54BCF">
        <w:t>któr</w:t>
      </w:r>
      <w:r w:rsidR="008378A4">
        <w:t>ych</w:t>
      </w:r>
      <w:r w:rsidR="00F064B7">
        <w:t>,</w:t>
      </w:r>
      <w:r w:rsidR="00CB0854">
        <w:t xml:space="preserve"> </w:t>
      </w:r>
      <w:r w:rsidR="00390B7E">
        <w:t xml:space="preserve">zgodnie z art. 21 ust. 5, </w:t>
      </w:r>
      <w:r w:rsidR="00CB0854">
        <w:t>egzamin, o którym mowa w art. 21 ust.</w:t>
      </w:r>
      <w:r w:rsidR="00DF5CE8">
        <w:t xml:space="preserve"> </w:t>
      </w:r>
      <w:r w:rsidR="00CB0854">
        <w:t xml:space="preserve">1 pkt 5, </w:t>
      </w:r>
      <w:r w:rsidR="001C7029">
        <w:t>zdawany przez</w:t>
      </w:r>
      <w:r w:rsidR="00390B7E">
        <w:t xml:space="preserve"> os</w:t>
      </w:r>
      <w:r w:rsidR="001C7029">
        <w:t>oby</w:t>
      </w:r>
      <w:r w:rsidR="00390B7E">
        <w:t xml:space="preserve"> mając</w:t>
      </w:r>
      <w:r w:rsidR="001C7029">
        <w:t>e</w:t>
      </w:r>
      <w:r w:rsidR="00390B7E">
        <w:t xml:space="preserve"> wykonywać czynności agencyjne</w:t>
      </w:r>
      <w:r w:rsidR="001C7029">
        <w:t>,</w:t>
      </w:r>
      <w:r w:rsidR="00390B7E">
        <w:t xml:space="preserve"> przeprowadza się w ograniczonym zakresie;</w:t>
      </w:r>
    </w:p>
    <w:p w:rsidR="00552072" w:rsidRPr="00E54BCF" w:rsidRDefault="006062CA" w:rsidP="00AD71AB">
      <w:pPr>
        <w:pStyle w:val="PKTpunkt"/>
      </w:pPr>
      <w:r w:rsidRPr="00E54BCF">
        <w:t>3)</w:t>
      </w:r>
      <w:r w:rsidRPr="00E54BCF">
        <w:tab/>
      </w:r>
      <w:r w:rsidR="00590690" w:rsidRPr="00E54BCF">
        <w:t xml:space="preserve">firmę lub firmy </w:t>
      </w:r>
      <w:r w:rsidR="00552072" w:rsidRPr="00E54BCF">
        <w:t xml:space="preserve">zakładów ubezpieczeń, na rzecz których działa </w:t>
      </w:r>
      <w:r w:rsidR="00D95113" w:rsidRPr="00E54BCF">
        <w:t>agent ubezpieczeniowy lub agent oferujący ubezpieczenia uzupełniające</w:t>
      </w:r>
      <w:r w:rsidR="00552072" w:rsidRPr="00E54BCF">
        <w:t xml:space="preserve">, oraz zakres pełnomocnictw, o których mowa w art. 23 ust. </w:t>
      </w:r>
      <w:r w:rsidR="00B14748">
        <w:t>1</w:t>
      </w:r>
      <w:r w:rsidR="00552072" w:rsidRPr="00E54BCF">
        <w:t>;</w:t>
      </w:r>
    </w:p>
    <w:p w:rsidR="00552072" w:rsidRPr="00E54BCF" w:rsidRDefault="006062CA" w:rsidP="00B86957">
      <w:pPr>
        <w:pStyle w:val="PKTpunkt"/>
      </w:pPr>
      <w:r w:rsidRPr="00E54BCF">
        <w:t>4)</w:t>
      </w:r>
      <w:r w:rsidRPr="00E54BCF">
        <w:tab/>
      </w:r>
      <w:r w:rsidR="00552072" w:rsidRPr="00E54BCF">
        <w:t xml:space="preserve">rodzaj </w:t>
      </w:r>
      <w:r w:rsidR="00D95113" w:rsidRPr="00E54BCF">
        <w:t>agenta</w:t>
      </w:r>
      <w:r w:rsidR="00552072" w:rsidRPr="00E54BCF">
        <w:t>;</w:t>
      </w:r>
    </w:p>
    <w:p w:rsidR="00A701D5" w:rsidRDefault="006062CA" w:rsidP="00B73590">
      <w:pPr>
        <w:pStyle w:val="PKTpunkt"/>
        <w:keepNext/>
      </w:pPr>
      <w:r w:rsidRPr="00E54BCF">
        <w:t>5)</w:t>
      </w:r>
      <w:r w:rsidRPr="00E54BCF">
        <w:tab/>
      </w:r>
      <w:r w:rsidR="00552072" w:rsidRPr="00E54BCF">
        <w:t xml:space="preserve">wykaz osób fizycznych, przy pomocy których </w:t>
      </w:r>
      <w:r w:rsidR="00D95113" w:rsidRPr="00E54BCF">
        <w:t xml:space="preserve">agent ubezpieczeniowy lub agent oferujący ubezpieczenia uzupełniające </w:t>
      </w:r>
      <w:r w:rsidR="00552072" w:rsidRPr="00E54BCF">
        <w:t>wykonuje czynności agencyjne</w:t>
      </w:r>
      <w:r w:rsidR="008C6D2B" w:rsidRPr="00E54BCF">
        <w:t xml:space="preserve"> </w:t>
      </w:r>
      <w:r w:rsidR="008C6D2B" w:rsidRPr="00E54BCF">
        <w:rPr>
          <w:rStyle w:val="Ppogrubienie"/>
          <w:b w:val="0"/>
        </w:rPr>
        <w:t>wraz z nadanym w rejestrze numerem</w:t>
      </w:r>
      <w:r w:rsidR="00552072" w:rsidRPr="00E54BCF">
        <w:t xml:space="preserve">, zawierający </w:t>
      </w:r>
      <w:r w:rsidR="00A701D5">
        <w:t>ich dane osobowe, obejmujące:</w:t>
      </w:r>
    </w:p>
    <w:p w:rsidR="00A701D5" w:rsidRPr="00E54BCF" w:rsidRDefault="00A701D5" w:rsidP="00A701D5">
      <w:pPr>
        <w:pStyle w:val="LITlitera"/>
      </w:pPr>
      <w:r w:rsidRPr="00E54BCF">
        <w:t>a)</w:t>
      </w:r>
      <w:r w:rsidRPr="00E54BCF">
        <w:tab/>
        <w:t>imię lub imiona i nazwisko,</w:t>
      </w:r>
    </w:p>
    <w:p w:rsidR="00A701D5" w:rsidRPr="00E54BCF" w:rsidRDefault="00A701D5" w:rsidP="00A701D5">
      <w:pPr>
        <w:pStyle w:val="LITlitera"/>
      </w:pPr>
      <w:r w:rsidRPr="00E54BCF">
        <w:t>b)</w:t>
      </w:r>
      <w:r w:rsidRPr="00E54BCF">
        <w:tab/>
        <w:t>numer PESEL lub, gdy ten numer nie został nadany, numer paszportu, dowodu osobistego lub innego dokumentu potwierdzającego tożsamość,</w:t>
      </w:r>
    </w:p>
    <w:p w:rsidR="00552072" w:rsidRPr="00E54BCF" w:rsidRDefault="00A701D5" w:rsidP="00A701D5">
      <w:pPr>
        <w:pStyle w:val="LITlitera"/>
      </w:pPr>
      <w:r w:rsidRPr="00E54BCF">
        <w:t>c)</w:t>
      </w:r>
      <w:r w:rsidRPr="00E54BCF">
        <w:tab/>
        <w:t>miejsce zamieszkania</w:t>
      </w:r>
      <w:r w:rsidR="00552072" w:rsidRPr="00E54BCF">
        <w:t>;</w:t>
      </w:r>
    </w:p>
    <w:p w:rsidR="00552072" w:rsidRPr="00E54BCF" w:rsidRDefault="006062CA" w:rsidP="005951FC">
      <w:pPr>
        <w:pStyle w:val="PKTpunkt"/>
      </w:pPr>
      <w:r w:rsidRPr="00E54BCF">
        <w:lastRenderedPageBreak/>
        <w:t>6)</w:t>
      </w:r>
      <w:r w:rsidRPr="00E54BCF">
        <w:tab/>
      </w:r>
      <w:r w:rsidR="00552072" w:rsidRPr="005951FC">
        <w:t xml:space="preserve">w przypadku </w:t>
      </w:r>
      <w:r w:rsidR="00D95113" w:rsidRPr="005951FC">
        <w:t xml:space="preserve">agenta ubezpieczeniowego lub agenta oferującego ubezpieczenia uzupełniające </w:t>
      </w:r>
      <w:r w:rsidR="005951FC" w:rsidRPr="005951FC">
        <w:rPr>
          <w:rStyle w:val="Ppogrubienie"/>
          <w:b w:val="0"/>
        </w:rPr>
        <w:t>wykonującego czynności agencyjne</w:t>
      </w:r>
      <w:r w:rsidR="00552072" w:rsidRPr="005951FC">
        <w:t xml:space="preserve"> na rzecz</w:t>
      </w:r>
      <w:r w:rsidR="00552072" w:rsidRPr="00E54BCF">
        <w:t xml:space="preserve"> więcej niż jednego zakładu ubezpieczeń w zakresie tego samego działu ubezpieczeń, zgodnie z załącznikiem do ustawy o działalności ubezpieczeniowej</w:t>
      </w:r>
      <w:r w:rsidR="009C3180">
        <w:t xml:space="preserve"> i reasekuracyjnej</w:t>
      </w:r>
      <w:r w:rsidR="00552072" w:rsidRPr="00E54BCF">
        <w:t>, numer polisy potwierdzającej zawarcie umowy obowiązkowego ubezpieczenia odpowiedzialności cywilnej</w:t>
      </w:r>
      <w:r w:rsidR="00B741FF">
        <w:t xml:space="preserve"> lub umowy gwarancji ubezpieczeniowej, o których</w:t>
      </w:r>
      <w:r w:rsidR="00552072" w:rsidRPr="00E54BCF">
        <w:t xml:space="preserve"> mowa w art. 22 ust. 3</w:t>
      </w:r>
      <w:r w:rsidR="00B741FF">
        <w:t xml:space="preserve"> i 4</w:t>
      </w:r>
      <w:r w:rsidR="00552072" w:rsidRPr="00E54BCF">
        <w:t>, termin obowiązywania tej umowy oraz nazwę zakładu ubezpieczeń, z którym zawarto tę umowę;</w:t>
      </w:r>
    </w:p>
    <w:p w:rsidR="00A701D5" w:rsidRDefault="006062CA" w:rsidP="00B73590">
      <w:pPr>
        <w:pStyle w:val="PKTpunkt"/>
        <w:keepNext/>
      </w:pPr>
      <w:r w:rsidRPr="00E54BCF">
        <w:t>7)</w:t>
      </w:r>
      <w:r w:rsidRPr="00E54BCF">
        <w:tab/>
      </w:r>
      <w:r w:rsidR="009B38EF">
        <w:t xml:space="preserve">wykaz </w:t>
      </w:r>
      <w:r w:rsidR="00DA2597" w:rsidRPr="00E54BCF">
        <w:t xml:space="preserve">członków zarządu </w:t>
      </w:r>
      <w:r w:rsidR="00DA2597">
        <w:t xml:space="preserve">agenta będącego osobą prawną oraz </w:t>
      </w:r>
      <w:r w:rsidR="00552072" w:rsidRPr="00E54BCF">
        <w:t xml:space="preserve">wspólników </w:t>
      </w:r>
      <w:r w:rsidR="00DA2597">
        <w:t xml:space="preserve">agenta będącego </w:t>
      </w:r>
      <w:r w:rsidR="00885D90">
        <w:t xml:space="preserve">spółką nieposiadającą </w:t>
      </w:r>
      <w:r w:rsidR="00DA2597">
        <w:t>osob</w:t>
      </w:r>
      <w:r w:rsidR="00A76C75">
        <w:t>owości</w:t>
      </w:r>
      <w:r w:rsidR="00DA2597">
        <w:t xml:space="preserve"> prawn</w:t>
      </w:r>
      <w:r w:rsidR="00885D90">
        <w:t>ej</w:t>
      </w:r>
      <w:r w:rsidR="00114EC3">
        <w:t>,</w:t>
      </w:r>
      <w:r w:rsidR="00DA2597">
        <w:t xml:space="preserve"> obejmujący </w:t>
      </w:r>
      <w:r w:rsidR="00610FC1" w:rsidRPr="00610FC1">
        <w:t>‒</w:t>
      </w:r>
      <w:r w:rsidR="00610FC1">
        <w:t xml:space="preserve"> </w:t>
      </w:r>
      <w:r w:rsidR="00DA2597">
        <w:t xml:space="preserve">w przypadku wspólników będących osobami prawnymi </w:t>
      </w:r>
      <w:r w:rsidR="00610FC1" w:rsidRPr="00610FC1">
        <w:t>‒</w:t>
      </w:r>
      <w:r w:rsidR="00610FC1">
        <w:t xml:space="preserve"> </w:t>
      </w:r>
      <w:r w:rsidR="00DA2597">
        <w:t>członków ich zarządu,</w:t>
      </w:r>
      <w:r w:rsidR="00DF5CE8">
        <w:t xml:space="preserve"> </w:t>
      </w:r>
      <w:r w:rsidR="00552072" w:rsidRPr="00E54BCF">
        <w:t xml:space="preserve">zawierający </w:t>
      </w:r>
      <w:r w:rsidR="00A701D5">
        <w:t>dane osobowe</w:t>
      </w:r>
      <w:r w:rsidR="00114EC3">
        <w:t xml:space="preserve"> takich osób</w:t>
      </w:r>
      <w:r w:rsidR="00A701D5">
        <w:t>, obejmujące:</w:t>
      </w:r>
    </w:p>
    <w:p w:rsidR="00A701D5" w:rsidRPr="00E54BCF" w:rsidRDefault="00A701D5" w:rsidP="00A701D5">
      <w:pPr>
        <w:pStyle w:val="LITlitera"/>
      </w:pPr>
      <w:r w:rsidRPr="00E54BCF">
        <w:t>a)</w:t>
      </w:r>
      <w:r w:rsidRPr="00E54BCF">
        <w:tab/>
        <w:t>imię lub imiona i nazwisko,</w:t>
      </w:r>
    </w:p>
    <w:p w:rsidR="00A701D5" w:rsidRPr="00E54BCF" w:rsidRDefault="00A701D5" w:rsidP="00A701D5">
      <w:pPr>
        <w:pStyle w:val="LITlitera"/>
      </w:pPr>
      <w:r w:rsidRPr="00E54BCF">
        <w:t>b)</w:t>
      </w:r>
      <w:r w:rsidRPr="00E54BCF">
        <w:tab/>
        <w:t>numer PESEL lub, gdy ten numer nie został nadany, numer paszportu, dowodu osobistego lub innego dokumentu potwierdzającego tożsamość,</w:t>
      </w:r>
    </w:p>
    <w:p w:rsidR="00552072" w:rsidRPr="00E54BCF" w:rsidRDefault="00A701D5" w:rsidP="00A701D5">
      <w:pPr>
        <w:pStyle w:val="LITlitera"/>
      </w:pPr>
      <w:r w:rsidRPr="00E54BCF">
        <w:t>c)</w:t>
      </w:r>
      <w:r w:rsidRPr="00E54BCF">
        <w:tab/>
        <w:t>miejsce zamieszkania</w:t>
      </w:r>
      <w:r w:rsidR="007B5753">
        <w:t>;</w:t>
      </w:r>
    </w:p>
    <w:p w:rsidR="00552072" w:rsidRPr="00E54BCF" w:rsidRDefault="006062CA" w:rsidP="00AD71AB">
      <w:pPr>
        <w:pStyle w:val="PKTpunkt"/>
      </w:pPr>
      <w:r w:rsidRPr="00E54BCF">
        <w:t>8)</w:t>
      </w:r>
      <w:r w:rsidRPr="00E54BCF">
        <w:tab/>
      </w:r>
      <w:r w:rsidR="00552072" w:rsidRPr="00E54BCF">
        <w:t>tożsamość akcjonariuszy lub udziałowców posiadających co najmniej 10% udziału w</w:t>
      </w:r>
      <w:r w:rsidR="006E3855">
        <w:t> </w:t>
      </w:r>
      <w:r w:rsidR="00552072" w:rsidRPr="00E54BCF">
        <w:t xml:space="preserve">kapitale zakładowym </w:t>
      </w:r>
      <w:r w:rsidR="00D058B4" w:rsidRPr="005951FC">
        <w:t>agenta ubezpieczeniowego lub agenta oferującego ubezpieczenia uzupełniające</w:t>
      </w:r>
      <w:r w:rsidR="00D058B4" w:rsidRPr="00E54BCF">
        <w:t xml:space="preserve"> </w:t>
      </w:r>
      <w:r w:rsidR="00552072" w:rsidRPr="00E54BCF">
        <w:t>oraz wysokość tych udziałów;</w:t>
      </w:r>
    </w:p>
    <w:p w:rsidR="00552072" w:rsidRPr="00E54BCF" w:rsidRDefault="006062CA" w:rsidP="00AD71AB">
      <w:pPr>
        <w:pStyle w:val="PKTpunkt"/>
      </w:pPr>
      <w:r w:rsidRPr="00E54BCF">
        <w:t>9)</w:t>
      </w:r>
      <w:r w:rsidRPr="00E54BCF">
        <w:tab/>
      </w:r>
      <w:r w:rsidR="00552072" w:rsidRPr="00E54BCF">
        <w:t>tożsamość osób, które</w:t>
      </w:r>
      <w:r w:rsidR="001664F9">
        <w:t xml:space="preserve"> mają</w:t>
      </w:r>
      <w:r w:rsidR="00A5278D">
        <w:t xml:space="preserve"> </w:t>
      </w:r>
      <w:r w:rsidR="001664F9">
        <w:t>bliskie powiazania</w:t>
      </w:r>
      <w:r w:rsidR="00D058B4" w:rsidRPr="00D058B4">
        <w:t xml:space="preserve"> </w:t>
      </w:r>
      <w:r w:rsidR="00D058B4">
        <w:t xml:space="preserve">z </w:t>
      </w:r>
      <w:r w:rsidR="00D058B4" w:rsidRPr="005951FC">
        <w:t>agent</w:t>
      </w:r>
      <w:r w:rsidR="00D058B4">
        <w:t>em</w:t>
      </w:r>
      <w:r w:rsidR="00D058B4" w:rsidRPr="005951FC">
        <w:t xml:space="preserve"> ubezpieczeniow</w:t>
      </w:r>
      <w:r w:rsidR="00D058B4">
        <w:t xml:space="preserve">ym </w:t>
      </w:r>
      <w:r w:rsidR="00D058B4" w:rsidRPr="005951FC">
        <w:t>lub</w:t>
      </w:r>
      <w:r w:rsidR="00D058B4">
        <w:t xml:space="preserve"> z</w:t>
      </w:r>
      <w:r w:rsidR="006E3855">
        <w:t> </w:t>
      </w:r>
      <w:r w:rsidR="00D058B4" w:rsidRPr="005951FC">
        <w:t>agent</w:t>
      </w:r>
      <w:r w:rsidR="00D058B4">
        <w:t>em</w:t>
      </w:r>
      <w:r w:rsidR="00D058B4" w:rsidRPr="005951FC">
        <w:t xml:space="preserve"> oferując</w:t>
      </w:r>
      <w:r w:rsidR="00D058B4">
        <w:t>ym</w:t>
      </w:r>
      <w:r w:rsidR="00D058B4" w:rsidRPr="005951FC">
        <w:t xml:space="preserve"> ubezpieczenia uzupełniające</w:t>
      </w:r>
      <w:r w:rsidR="001664F9">
        <w:t>.</w:t>
      </w:r>
    </w:p>
    <w:p w:rsidR="00552072" w:rsidRPr="00E54BCF" w:rsidRDefault="00754AF9" w:rsidP="00B73590">
      <w:pPr>
        <w:pStyle w:val="USTustnpkodeksu"/>
        <w:keepNext/>
      </w:pPr>
      <w:r w:rsidRPr="00E54BCF">
        <w:t>3.</w:t>
      </w:r>
      <w:r w:rsidR="00DF5CE8">
        <w:t xml:space="preserve"> </w:t>
      </w:r>
      <w:r w:rsidR="00552072" w:rsidRPr="00E54BCF">
        <w:t xml:space="preserve">Rejestr </w:t>
      </w:r>
      <w:r w:rsidR="00231F09" w:rsidRPr="00E54BCF">
        <w:t>agentów</w:t>
      </w:r>
      <w:r w:rsidR="00552072" w:rsidRPr="00E54BCF">
        <w:t xml:space="preserve">, w przypadku </w:t>
      </w:r>
      <w:r w:rsidR="00D95113" w:rsidRPr="00E54BCF">
        <w:t xml:space="preserve">agentów ubezpieczeniowych </w:t>
      </w:r>
      <w:r w:rsidR="001664F9">
        <w:t>i</w:t>
      </w:r>
      <w:r w:rsidR="00D95113" w:rsidRPr="00E54BCF">
        <w:t xml:space="preserve"> agentów oferujących ubezpieczenia uzupełniające </w:t>
      </w:r>
      <w:r w:rsidR="00552072" w:rsidRPr="00E54BCF">
        <w:t xml:space="preserve">wykonujących działalność agencyjną na terytorium innego </w:t>
      </w:r>
      <w:r w:rsidR="00EB387D" w:rsidRPr="00E54BCF">
        <w:t xml:space="preserve">niż Rzeczpospolita Polska </w:t>
      </w:r>
      <w:r w:rsidR="00552072" w:rsidRPr="00E54BCF">
        <w:t>państwa członkowskiego Unii Europejskiej przez oddział lub w inny sposób niż przez oddział, w ramach swobody świadczenia usług, zawiera dodatkowo:</w:t>
      </w:r>
    </w:p>
    <w:p w:rsidR="00552072" w:rsidRPr="00E54BCF" w:rsidRDefault="006062CA" w:rsidP="00AD71AB">
      <w:pPr>
        <w:pStyle w:val="PKTpunkt"/>
      </w:pPr>
      <w:r w:rsidRPr="00E54BCF">
        <w:t>1)</w:t>
      </w:r>
      <w:r w:rsidRPr="00E54BCF">
        <w:tab/>
      </w:r>
      <w:r w:rsidR="00552072" w:rsidRPr="00E54BCF">
        <w:t>wykaz państw członkowskich Unii Europejskiej, w których działalność jest wykonywana przez oddział lub w inny sposób niż przez oddział, w ramach swobody świadczenia usług;</w:t>
      </w:r>
    </w:p>
    <w:p w:rsidR="00552072" w:rsidRPr="00E54BCF" w:rsidRDefault="006062CA" w:rsidP="00533902">
      <w:pPr>
        <w:pStyle w:val="PKTpunkt"/>
      </w:pPr>
      <w:r w:rsidRPr="00E54BCF">
        <w:t>2)</w:t>
      </w:r>
      <w:r w:rsidRPr="00E54BCF">
        <w:tab/>
      </w:r>
      <w:r w:rsidR="00552072" w:rsidRPr="00E54BCF">
        <w:t xml:space="preserve">adres oddziału </w:t>
      </w:r>
      <w:r w:rsidR="00B741FF">
        <w:t>agenta</w:t>
      </w:r>
      <w:r w:rsidR="00D95113" w:rsidRPr="00E54BCF">
        <w:t xml:space="preserve"> ubezp</w:t>
      </w:r>
      <w:r w:rsidR="00B741FF">
        <w:t>ieczeniowego lub agenta</w:t>
      </w:r>
      <w:r w:rsidR="00D95113" w:rsidRPr="00E54BCF">
        <w:t xml:space="preserve"> oferując</w:t>
      </w:r>
      <w:r w:rsidR="00B741FF">
        <w:t>ego</w:t>
      </w:r>
      <w:r w:rsidR="00D95113" w:rsidRPr="00E54BCF">
        <w:t xml:space="preserve"> ubezpieczenia uzupełniające </w:t>
      </w:r>
      <w:r w:rsidR="00552072" w:rsidRPr="00E54BCF">
        <w:t xml:space="preserve">w państwie członkowskim Unii Europejskiej, w </w:t>
      </w:r>
      <w:r w:rsidR="00552072" w:rsidRPr="00533902">
        <w:t>którym</w:t>
      </w:r>
      <w:r w:rsidR="00F0402F" w:rsidRPr="00533902">
        <w:rPr>
          <w:rStyle w:val="Ppogrubienie"/>
          <w:b w:val="0"/>
        </w:rPr>
        <w:t xml:space="preserve"> wykonuje</w:t>
      </w:r>
      <w:r w:rsidR="00552072" w:rsidRPr="00E54BCF">
        <w:t xml:space="preserve"> działalność</w:t>
      </w:r>
      <w:r w:rsidR="00DF5CE8">
        <w:t xml:space="preserve"> </w:t>
      </w:r>
      <w:r w:rsidR="00F0402F">
        <w:t xml:space="preserve">przez </w:t>
      </w:r>
      <w:r w:rsidR="00552072" w:rsidRPr="00E54BCF">
        <w:t>oddział;</w:t>
      </w:r>
    </w:p>
    <w:p w:rsidR="00552072" w:rsidRPr="00E54BCF" w:rsidRDefault="006062CA" w:rsidP="00AD71AB">
      <w:pPr>
        <w:pStyle w:val="PKTpunkt"/>
      </w:pPr>
      <w:r w:rsidRPr="00E54BCF">
        <w:lastRenderedPageBreak/>
        <w:t>3)</w:t>
      </w:r>
      <w:r w:rsidRPr="00E54BCF">
        <w:tab/>
      </w:r>
      <w:r w:rsidR="00EB387D" w:rsidRPr="00E54BCF">
        <w:t xml:space="preserve">firmę </w:t>
      </w:r>
      <w:r w:rsidR="00552072" w:rsidRPr="00E54BCF">
        <w:t xml:space="preserve">i siedzibę zakładu ubezpieczeń, w imieniu lub na rzecz którego </w:t>
      </w:r>
      <w:r w:rsidR="00D95113" w:rsidRPr="00E54BCF">
        <w:t>agent ubezpieczeniowy lub agent oferujący ubezpieczenia uzupełniające</w:t>
      </w:r>
      <w:r w:rsidR="008C6D2B" w:rsidRPr="00E54BCF">
        <w:t xml:space="preserve"> </w:t>
      </w:r>
      <w:r w:rsidR="00552072" w:rsidRPr="00E54BCF">
        <w:t>wykon</w:t>
      </w:r>
      <w:r w:rsidR="00F0402F">
        <w:t>uje</w:t>
      </w:r>
      <w:r w:rsidR="00552072" w:rsidRPr="00E54BCF">
        <w:t xml:space="preserve"> działalność agencyjną w państwie</w:t>
      </w:r>
      <w:r w:rsidR="00B741FF">
        <w:t xml:space="preserve"> członkowskim Unii Europejskiej</w:t>
      </w:r>
      <w:r w:rsidR="00552072" w:rsidRPr="00E54BCF">
        <w:t>.</w:t>
      </w:r>
    </w:p>
    <w:p w:rsidR="00552072" w:rsidRPr="00E54BCF" w:rsidRDefault="00754AF9" w:rsidP="00AD71AB">
      <w:pPr>
        <w:pStyle w:val="USTustnpkodeksu"/>
      </w:pPr>
      <w:r w:rsidRPr="00E54BCF">
        <w:t>4.</w:t>
      </w:r>
      <w:r w:rsidR="00DF5CE8">
        <w:t xml:space="preserve"> </w:t>
      </w:r>
      <w:r w:rsidR="00552072" w:rsidRPr="00E54BCF">
        <w:t>Tożsamość podmiotó</w:t>
      </w:r>
      <w:r w:rsidR="008C6D2B" w:rsidRPr="00E54BCF">
        <w:t>w, o których mowa w ust. 2 pkt 8</w:t>
      </w:r>
      <w:r w:rsidR="00552072" w:rsidRPr="00E54BCF">
        <w:t xml:space="preserve"> i </w:t>
      </w:r>
      <w:r w:rsidR="008C6D2B" w:rsidRPr="00E54BCF">
        <w:t>9</w:t>
      </w:r>
      <w:r w:rsidR="00552072" w:rsidRPr="00E54BCF">
        <w:t xml:space="preserve">, w odniesieniu do osób fizycznych obejmuje </w:t>
      </w:r>
      <w:r w:rsidR="007B5753">
        <w:t xml:space="preserve">ich </w:t>
      </w:r>
      <w:r w:rsidR="00552072" w:rsidRPr="00E54BCF">
        <w:t xml:space="preserve">dane osobowe, o których mowa w ust. 1 pkt 2, a w odniesieniu do przedsiębiorców niebędących osobami fizycznymi </w:t>
      </w:r>
      <w:r w:rsidR="00650599">
        <w:rPr>
          <w:rFonts w:cs="Times"/>
        </w:rPr>
        <w:t>‒</w:t>
      </w:r>
      <w:r w:rsidR="00A27DA8" w:rsidRPr="00E54BCF">
        <w:t xml:space="preserve"> </w:t>
      </w:r>
      <w:r w:rsidR="00F56FA8">
        <w:t xml:space="preserve">dotyczące ich </w:t>
      </w:r>
      <w:r w:rsidR="00552072" w:rsidRPr="00E54BCF">
        <w:t>dane, o których mowa w</w:t>
      </w:r>
      <w:r w:rsidR="006E3855">
        <w:t> </w:t>
      </w:r>
      <w:r w:rsidR="00552072" w:rsidRPr="00E54BCF">
        <w:t>ust. 2 pkt 2 lit a</w:t>
      </w:r>
      <w:r w:rsidR="00650599">
        <w:rPr>
          <w:rFonts w:cs="Times"/>
        </w:rPr>
        <w:t>‒</w:t>
      </w:r>
      <w:r w:rsidR="00552072" w:rsidRPr="00E54BCF">
        <w:t>c.</w:t>
      </w:r>
    </w:p>
    <w:p w:rsidR="008C6D2B" w:rsidRPr="006E3855" w:rsidRDefault="00784C0E" w:rsidP="006E3855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5</w:t>
      </w:r>
      <w:r w:rsidR="001A6BCA" w:rsidRPr="00B73590">
        <w:rPr>
          <w:rStyle w:val="Ppogrubienie"/>
        </w:rPr>
        <w:t>8</w:t>
      </w:r>
      <w:r w:rsidR="00754AF9" w:rsidRPr="00B73590">
        <w:rPr>
          <w:rStyle w:val="Ppogrubienie"/>
        </w:rPr>
        <w:t>.</w:t>
      </w:r>
      <w:r w:rsidR="00DF5CE8" w:rsidRPr="006E3855">
        <w:t xml:space="preserve"> </w:t>
      </w:r>
      <w:r w:rsidR="00754AF9" w:rsidRPr="006E3855">
        <w:t>1.</w:t>
      </w:r>
      <w:r w:rsidR="00DF5CE8" w:rsidRPr="006E3855">
        <w:t xml:space="preserve"> </w:t>
      </w:r>
      <w:r w:rsidR="008C6D2B" w:rsidRPr="006E3855">
        <w:t xml:space="preserve">Zakład ubezpieczeń jest obowiązany zapewnić zgodność danych dotyczących </w:t>
      </w:r>
      <w:r w:rsidR="00D95113" w:rsidRPr="006E3855">
        <w:t xml:space="preserve">agentów ubezpieczeniowych i agentów oferujących ubezpieczenia uzupełniające </w:t>
      </w:r>
      <w:r w:rsidR="008C6D2B" w:rsidRPr="006E3855">
        <w:t xml:space="preserve">wpisanych na jego wniosek do rejestru </w:t>
      </w:r>
      <w:r w:rsidR="00D95113" w:rsidRPr="006E3855">
        <w:t xml:space="preserve">agentów </w:t>
      </w:r>
      <w:r w:rsidR="008C6D2B" w:rsidRPr="006E3855">
        <w:t>ze stanem faktycznym.</w:t>
      </w:r>
    </w:p>
    <w:p w:rsidR="00784C0E" w:rsidRPr="006E3855" w:rsidRDefault="008C6D2B" w:rsidP="006E3855">
      <w:pPr>
        <w:pStyle w:val="USTustnpkodeksu"/>
      </w:pPr>
      <w:r w:rsidRPr="006E3855">
        <w:t>2.</w:t>
      </w:r>
      <w:r w:rsidR="00DF5CE8" w:rsidRPr="006E3855">
        <w:t xml:space="preserve"> </w:t>
      </w:r>
      <w:r w:rsidR="00784C0E" w:rsidRPr="006E3855">
        <w:t xml:space="preserve">Wszelkie zmiany danych objętych wpisem do rejestru </w:t>
      </w:r>
      <w:r w:rsidR="00D95113" w:rsidRPr="006E3855">
        <w:t>agentów</w:t>
      </w:r>
      <w:r w:rsidR="00784C0E" w:rsidRPr="006E3855">
        <w:t xml:space="preserve"> zakład ubezpieczeń zgłasza niezwłocznie, </w:t>
      </w:r>
      <w:r w:rsidR="00A27DA8" w:rsidRPr="006E3855">
        <w:t>jednak</w:t>
      </w:r>
      <w:r w:rsidR="00784C0E" w:rsidRPr="006E3855">
        <w:t xml:space="preserve"> nie później niż w terminie 7 dni od dnia powzięcia przez zakład ubezpieczeń </w:t>
      </w:r>
      <w:r w:rsidR="00BE1F17" w:rsidRPr="006E3855">
        <w:t xml:space="preserve">wiadomości </w:t>
      </w:r>
      <w:r w:rsidR="00784C0E" w:rsidRPr="006E3855">
        <w:t>o ich zaistnieniu.</w:t>
      </w:r>
    </w:p>
    <w:p w:rsidR="00784C0E" w:rsidRPr="006E3855" w:rsidRDefault="001C7CD9" w:rsidP="006E3855">
      <w:pPr>
        <w:pStyle w:val="USTustnpkodeksu"/>
      </w:pPr>
      <w:r w:rsidRPr="006E3855">
        <w:t>3</w:t>
      </w:r>
      <w:r w:rsidR="00754AF9" w:rsidRPr="006E3855">
        <w:t>.</w:t>
      </w:r>
      <w:r w:rsidR="00DF5CE8" w:rsidRPr="006E3855">
        <w:t xml:space="preserve"> </w:t>
      </w:r>
      <w:r w:rsidR="00784C0E" w:rsidRPr="006E3855">
        <w:t xml:space="preserve">Organ nadzoru dokonuje </w:t>
      </w:r>
      <w:r w:rsidR="008940B8" w:rsidRPr="006E3855">
        <w:t xml:space="preserve">zmiany </w:t>
      </w:r>
      <w:r w:rsidR="00784C0E" w:rsidRPr="006E3855">
        <w:t xml:space="preserve">wpisu </w:t>
      </w:r>
      <w:r w:rsidR="008940B8" w:rsidRPr="006E3855">
        <w:t xml:space="preserve">w </w:t>
      </w:r>
      <w:r w:rsidR="00784C0E" w:rsidRPr="006E3855">
        <w:t>rejestr</w:t>
      </w:r>
      <w:r w:rsidR="008940B8" w:rsidRPr="006E3855">
        <w:t>ze</w:t>
      </w:r>
      <w:r w:rsidR="00784C0E" w:rsidRPr="006E3855">
        <w:t xml:space="preserve"> </w:t>
      </w:r>
      <w:r w:rsidR="00D95113" w:rsidRPr="006E3855">
        <w:t xml:space="preserve">agentów </w:t>
      </w:r>
      <w:r w:rsidR="00784C0E" w:rsidRPr="006E3855">
        <w:t>na podstawie wniosku złożonego przez zakład ubezpieczeń wraz z niezbędnymi dokumentami.</w:t>
      </w:r>
    </w:p>
    <w:p w:rsidR="00784C0E" w:rsidRPr="006E3855" w:rsidRDefault="001C7CD9" w:rsidP="006E3855">
      <w:pPr>
        <w:pStyle w:val="USTustnpkodeksu"/>
      </w:pPr>
      <w:r w:rsidRPr="006E3855">
        <w:t>4</w:t>
      </w:r>
      <w:r w:rsidR="00754AF9" w:rsidRPr="006E3855">
        <w:t>.</w:t>
      </w:r>
      <w:r w:rsidR="00DF5CE8" w:rsidRPr="006E3855">
        <w:t xml:space="preserve"> </w:t>
      </w:r>
      <w:r w:rsidR="00784C0E" w:rsidRPr="006E3855">
        <w:t xml:space="preserve">Organ nadzoru może odmówić dokonania </w:t>
      </w:r>
      <w:r w:rsidR="001A6C08" w:rsidRPr="006E3855">
        <w:t xml:space="preserve">zmiany </w:t>
      </w:r>
      <w:r w:rsidR="00784C0E" w:rsidRPr="006E3855">
        <w:t xml:space="preserve">wpisu </w:t>
      </w:r>
      <w:r w:rsidR="00130D6F" w:rsidRPr="006E3855">
        <w:t xml:space="preserve">w rejestrze </w:t>
      </w:r>
      <w:r w:rsidR="00D95113" w:rsidRPr="006E3855">
        <w:t>agentów</w:t>
      </w:r>
      <w:r w:rsidR="00784C0E" w:rsidRPr="006E3855">
        <w:t xml:space="preserve">, jeżeli osoby fizyczne, przy pomocy których mają być wykonywane czynności agencyjne, nie spełniają wymogów określonych w art. 21 ust. 1 lub agent </w:t>
      </w:r>
      <w:r w:rsidR="00D95113" w:rsidRPr="006E3855">
        <w:t>ubezpieczeniowy lub agent oferujący ubezpieczenia uzupełniające</w:t>
      </w:r>
      <w:r w:rsidR="0023150F" w:rsidRPr="006E3855">
        <w:t xml:space="preserve"> </w:t>
      </w:r>
      <w:r w:rsidR="00784C0E" w:rsidRPr="006E3855">
        <w:t xml:space="preserve">nie spełnia </w:t>
      </w:r>
      <w:r w:rsidR="00620B2F" w:rsidRPr="006E3855">
        <w:t>warunków</w:t>
      </w:r>
      <w:r w:rsidR="001664F9" w:rsidRPr="006E3855">
        <w:t>, o który</w:t>
      </w:r>
      <w:r w:rsidR="007B38AB">
        <w:t>ch</w:t>
      </w:r>
      <w:r w:rsidR="001664F9" w:rsidRPr="006E3855">
        <w:t xml:space="preserve"> mowa w </w:t>
      </w:r>
      <w:r w:rsidR="00620B2F" w:rsidRPr="006E3855">
        <w:t xml:space="preserve">art. 21 </w:t>
      </w:r>
      <w:r w:rsidR="001664F9" w:rsidRPr="006E3855">
        <w:t xml:space="preserve">ust. 3 </w:t>
      </w:r>
      <w:r w:rsidR="00620B2F" w:rsidRPr="006E3855">
        <w:t xml:space="preserve">lub </w:t>
      </w:r>
      <w:r w:rsidR="001664F9" w:rsidRPr="006E3855">
        <w:t>4</w:t>
      </w:r>
      <w:r w:rsidR="00620B2F" w:rsidRPr="006E3855">
        <w:t>.</w:t>
      </w:r>
      <w:r w:rsidR="00784C0E" w:rsidRPr="006E3855">
        <w:t xml:space="preserve"> Odmowa dokonania </w:t>
      </w:r>
      <w:r w:rsidR="00E43518" w:rsidRPr="006E3855">
        <w:t xml:space="preserve">zmiany </w:t>
      </w:r>
      <w:r w:rsidR="00784C0E" w:rsidRPr="006E3855">
        <w:t xml:space="preserve">wpisu </w:t>
      </w:r>
      <w:r w:rsidR="00E43518" w:rsidRPr="006E3855">
        <w:t xml:space="preserve">w rejestrze </w:t>
      </w:r>
      <w:r w:rsidR="00784C0E" w:rsidRPr="006E3855">
        <w:t>następuje w drodze decyzji.</w:t>
      </w:r>
    </w:p>
    <w:p w:rsidR="00784C0E" w:rsidRPr="00E54BCF" w:rsidRDefault="00754AF9" w:rsidP="00784C0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1A6BCA" w:rsidRPr="00B73590">
        <w:rPr>
          <w:rStyle w:val="Ppogrubienie"/>
        </w:rPr>
        <w:t>59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784C0E" w:rsidRPr="00E54BCF">
        <w:t xml:space="preserve">Z chwilą rozwiązania umowy agencyjnej zakład ubezpieczeń jest obowiązany niezwłocznie, </w:t>
      </w:r>
      <w:r w:rsidR="006803EA" w:rsidRPr="00E54BCF">
        <w:t>jednak</w:t>
      </w:r>
      <w:r w:rsidR="00784C0E" w:rsidRPr="00E54BCF">
        <w:t xml:space="preserve"> nie później niż w terminie 7 dni, wystąpić do organu nadzoru z wnioskiem o wykreślenie agenta </w:t>
      </w:r>
      <w:r w:rsidR="0023150F" w:rsidRPr="00E54BCF">
        <w:t xml:space="preserve">ubezpieczeniowego </w:t>
      </w:r>
      <w:r w:rsidR="00D95113" w:rsidRPr="00E54BCF">
        <w:t xml:space="preserve">lub agenta oferującego ubezpieczenia uzupełniające </w:t>
      </w:r>
      <w:r w:rsidR="00784C0E" w:rsidRPr="00E54BCF">
        <w:t xml:space="preserve">z rejestru </w:t>
      </w:r>
      <w:r w:rsidR="00D95113" w:rsidRPr="00E54BCF">
        <w:t>agentów</w:t>
      </w:r>
      <w:r w:rsidR="00784C0E" w:rsidRPr="00E54BCF">
        <w:t>.</w:t>
      </w:r>
    </w:p>
    <w:p w:rsidR="00784C0E" w:rsidRPr="00E54BCF" w:rsidRDefault="00754AF9" w:rsidP="00AD71AB">
      <w:pPr>
        <w:pStyle w:val="USTustnpkodeksu"/>
      </w:pPr>
      <w:r w:rsidRPr="00E54BCF">
        <w:t>2.</w:t>
      </w:r>
      <w:r w:rsidR="00DF5CE8">
        <w:t xml:space="preserve"> </w:t>
      </w:r>
      <w:r w:rsidR="00784C0E" w:rsidRPr="00E54BCF">
        <w:t xml:space="preserve">Jeżeli wniosek dotyczy </w:t>
      </w:r>
      <w:r w:rsidR="00D95113" w:rsidRPr="00E54BCF">
        <w:t xml:space="preserve">agenta ubezpieczeniowego lub agenta oferującego ubezpieczenia uzupełniające </w:t>
      </w:r>
      <w:r w:rsidR="00784C0E" w:rsidRPr="00E54BCF">
        <w:t>wykonującego działalność agencyjną na rzecz więcej niż jednego zakładu ubezpieczeń, organ nadzoru zmienia dane, o których mowa odpowiednio w</w:t>
      </w:r>
      <w:r w:rsidR="006E3855">
        <w:t> </w:t>
      </w:r>
      <w:r w:rsidR="00784C0E" w:rsidRPr="00E54BCF">
        <w:t>art. 5</w:t>
      </w:r>
      <w:r w:rsidR="001A6BCA" w:rsidRPr="00E54BCF">
        <w:t>7</w:t>
      </w:r>
      <w:r w:rsidR="00784C0E" w:rsidRPr="00E54BCF">
        <w:t xml:space="preserve"> ust. 1 pkt 3 i ust. 2 pkt 3.</w:t>
      </w:r>
    </w:p>
    <w:p w:rsidR="00784C0E" w:rsidRPr="00E54BCF" w:rsidRDefault="00754AF9" w:rsidP="00784C0E">
      <w:pPr>
        <w:pStyle w:val="USTustnpkodeksu"/>
      </w:pPr>
      <w:r w:rsidRPr="00E54BCF">
        <w:t>3.</w:t>
      </w:r>
      <w:r w:rsidR="00DF5CE8">
        <w:t xml:space="preserve"> </w:t>
      </w:r>
      <w:r w:rsidR="00784C0E" w:rsidRPr="00E54BCF">
        <w:t xml:space="preserve">Jeżeli przyczyną rozwiązania umowy agencyjnej jest wykonywanie przez </w:t>
      </w:r>
      <w:r w:rsidR="00D95113" w:rsidRPr="00E54BCF">
        <w:t xml:space="preserve">agenta ubezpieczeniowego lub agenta oferującego ubezpieczenia uzupełniające </w:t>
      </w:r>
      <w:r w:rsidR="00784C0E" w:rsidRPr="00E54BCF">
        <w:t>działalności z</w:t>
      </w:r>
      <w:r w:rsidR="006E3855">
        <w:t> </w:t>
      </w:r>
      <w:r w:rsidR="00784C0E" w:rsidRPr="00E54BCF">
        <w:t xml:space="preserve">naruszeniem przepisów prawa, umowy agencyjnej, staranności lub dobrych obyczajów, zakład ubezpieczeń informuje o tym organ nadzoru, a informacja o przyczynie rozwiązania </w:t>
      </w:r>
      <w:r w:rsidR="00784C0E" w:rsidRPr="00E54BCF">
        <w:lastRenderedPageBreak/>
        <w:t>umowy agencyjnej</w:t>
      </w:r>
      <w:r w:rsidR="001C37A1">
        <w:t>,</w:t>
      </w:r>
      <w:r w:rsidR="00784C0E" w:rsidRPr="00E54BCF">
        <w:t xml:space="preserve"> ze wskazaniem zakładu ubezpieczeń</w:t>
      </w:r>
      <w:r w:rsidR="001C37A1">
        <w:t>, który rozwiązał tą umowę,</w:t>
      </w:r>
      <w:r w:rsidR="00784C0E" w:rsidRPr="00E54BCF">
        <w:t xml:space="preserve"> jest odnotowywana w rejestrze </w:t>
      </w:r>
      <w:r w:rsidR="00D95113" w:rsidRPr="00E54BCF">
        <w:t>agentów</w:t>
      </w:r>
      <w:r w:rsidR="00784C0E" w:rsidRPr="00E54BCF">
        <w:t>.</w:t>
      </w:r>
    </w:p>
    <w:p w:rsidR="00784C0E" w:rsidRPr="00E54BCF" w:rsidRDefault="00784C0E" w:rsidP="00AE1AAD">
      <w:pPr>
        <w:pStyle w:val="USTustnpkodeksu"/>
      </w:pPr>
      <w:r w:rsidRPr="00E54BCF">
        <w:t>4</w:t>
      </w:r>
      <w:r w:rsidR="00754AF9" w:rsidRPr="00E54BCF">
        <w:t>.</w:t>
      </w:r>
      <w:r w:rsidR="00DF5CE8">
        <w:t xml:space="preserve"> </w:t>
      </w:r>
      <w:r w:rsidRPr="00E54BCF">
        <w:t>W przypadku powzięcia przez zakład ubezpieczeń informacji, że przedsiębiorca, z</w:t>
      </w:r>
      <w:r w:rsidR="006E3855">
        <w:t> </w:t>
      </w:r>
      <w:r w:rsidRPr="00E54BCF">
        <w:t xml:space="preserve">którym rozwiązano umowę agencyjną z przyczyny określonej w ust. 3, wystąpił na drodze sądowej lub innej właściwej o stwierdzenie wadliwości rozwiązania umowy agencyjnej przez zakład ubezpieczeń, zakład ubezpieczeń niezwłocznie, </w:t>
      </w:r>
      <w:r w:rsidR="006803EA" w:rsidRPr="00E54BCF">
        <w:t>jednak</w:t>
      </w:r>
      <w:r w:rsidRPr="00E54BCF">
        <w:t xml:space="preserve"> nie później niż w ciągu </w:t>
      </w:r>
      <w:r w:rsidR="005F5EBB">
        <w:t>7</w:t>
      </w:r>
      <w:r w:rsidRPr="00E54BCF">
        <w:t xml:space="preserve"> dni od dnia powzięcia wiadomości o wystąpieniu przez </w:t>
      </w:r>
      <w:r w:rsidR="00D95113" w:rsidRPr="00E54BCF">
        <w:t xml:space="preserve">agenta ubezpieczeniowego lub agenta oferującego ubezpieczenia uzupełniające </w:t>
      </w:r>
      <w:r w:rsidRPr="00E54BCF">
        <w:t>na drogę sądową lub inną właściwą, informuje o</w:t>
      </w:r>
      <w:r w:rsidR="006E3855">
        <w:t> </w:t>
      </w:r>
      <w:r w:rsidRPr="00E54BCF">
        <w:t xml:space="preserve">tym organ nadzoru, a okoliczność ta jest odnotowywana w rejestrze </w:t>
      </w:r>
      <w:r w:rsidR="00D95113" w:rsidRPr="00E54BCF">
        <w:t>agentów</w:t>
      </w:r>
      <w:r w:rsidRPr="00E54BCF">
        <w:t>.</w:t>
      </w:r>
    </w:p>
    <w:p w:rsidR="00784C0E" w:rsidRPr="00E54BCF" w:rsidRDefault="00784C0E" w:rsidP="00784C0E">
      <w:pPr>
        <w:pStyle w:val="USTustnpkodeksu"/>
      </w:pPr>
      <w:r w:rsidRPr="00E54BCF">
        <w:t>5</w:t>
      </w:r>
      <w:r w:rsidR="00754AF9" w:rsidRPr="00E54BCF">
        <w:t>.</w:t>
      </w:r>
      <w:r w:rsidR="00DF5CE8">
        <w:t xml:space="preserve"> </w:t>
      </w:r>
      <w:r w:rsidRPr="00E54BCF">
        <w:t>O prawomocnym rozstrzygnięciu przez sąd lub inny właściwy organ w przedmiocie prawidłowości albo wadliwości rozwiązania umowy agencyjnej z przyczyn określonych w</w:t>
      </w:r>
      <w:r w:rsidR="006E3855">
        <w:t> </w:t>
      </w:r>
      <w:r w:rsidRPr="00E54BCF">
        <w:t xml:space="preserve">ust. 3 zakład ubezpieczeń niezwłocznie, </w:t>
      </w:r>
      <w:r w:rsidR="006803EA" w:rsidRPr="00E54BCF">
        <w:t>jednak</w:t>
      </w:r>
      <w:r w:rsidRPr="00E54BCF">
        <w:t xml:space="preserve"> nie później niż w ciągu </w:t>
      </w:r>
      <w:r w:rsidR="005F5EBB">
        <w:t>7</w:t>
      </w:r>
      <w:r w:rsidRPr="00E54BCF">
        <w:t xml:space="preserve"> dni od dnia uprawomocnienia się takiego rozstrzygnięcia, informuje organ nadzoru. W takim przypadku wykreśla się z rejestru informacje, o których mowa w ust. 3 lub 4.</w:t>
      </w:r>
    </w:p>
    <w:p w:rsidR="00784C0E" w:rsidRPr="00E54BCF" w:rsidRDefault="00754AF9" w:rsidP="00B86957">
      <w:pPr>
        <w:pStyle w:val="USTustnpkodeksu"/>
      </w:pPr>
      <w:r w:rsidRPr="00E54BCF">
        <w:t>6.</w:t>
      </w:r>
      <w:r w:rsidR="00DF5CE8">
        <w:t xml:space="preserve"> </w:t>
      </w:r>
      <w:r w:rsidR="00784C0E" w:rsidRPr="00E54BCF">
        <w:t xml:space="preserve">Odpowiedzialność za zgodność ze stanem </w:t>
      </w:r>
      <w:r w:rsidR="00D87D3B" w:rsidRPr="00E54BCF">
        <w:rPr>
          <w:rStyle w:val="Ppogrubienie"/>
          <w:b w:val="0"/>
        </w:rPr>
        <w:t>faktycznym</w:t>
      </w:r>
      <w:r w:rsidR="00784C0E" w:rsidRPr="00E54BCF">
        <w:t xml:space="preserve"> informacji, o których mowa w</w:t>
      </w:r>
      <w:r w:rsidR="006E3855">
        <w:t> </w:t>
      </w:r>
      <w:r w:rsidR="00784C0E" w:rsidRPr="00E54BCF">
        <w:t>ust. 3</w:t>
      </w:r>
      <w:r w:rsidR="00650599">
        <w:rPr>
          <w:rFonts w:cs="Times"/>
        </w:rPr>
        <w:t>‒</w:t>
      </w:r>
      <w:r w:rsidR="00784C0E" w:rsidRPr="00E54BCF">
        <w:t>5, oraz ich wykorzystanie przez podmioty, którym takie informacje zostały udostępnione, ponosi zakład ubezpieczeń, który przekazał te informacje.</w:t>
      </w:r>
    </w:p>
    <w:p w:rsidR="00784C0E" w:rsidRPr="00E54BCF" w:rsidRDefault="00784C0E" w:rsidP="00B741FF">
      <w:pPr>
        <w:pStyle w:val="USTustnpkodeksu"/>
      </w:pPr>
      <w:r w:rsidRPr="00E54BCF">
        <w:t>7</w:t>
      </w:r>
      <w:r w:rsidR="00754AF9" w:rsidRPr="00E54BCF">
        <w:t>.</w:t>
      </w:r>
      <w:r w:rsidR="00DF5CE8">
        <w:t xml:space="preserve"> </w:t>
      </w:r>
      <w:r w:rsidRPr="00E54BCF">
        <w:t xml:space="preserve">Dane dotyczące </w:t>
      </w:r>
      <w:r w:rsidR="00D95113" w:rsidRPr="00B741FF">
        <w:rPr>
          <w:rStyle w:val="Ppogrubienie"/>
          <w:b w:val="0"/>
        </w:rPr>
        <w:t xml:space="preserve">agenta ubezpieczeniowego </w:t>
      </w:r>
      <w:r w:rsidR="00B741FF" w:rsidRPr="00B741FF">
        <w:rPr>
          <w:rStyle w:val="Ppogrubienie"/>
          <w:b w:val="0"/>
        </w:rPr>
        <w:t>i</w:t>
      </w:r>
      <w:r w:rsidR="00D95113" w:rsidRPr="00B741FF">
        <w:rPr>
          <w:rStyle w:val="Ppogrubienie"/>
          <w:b w:val="0"/>
        </w:rPr>
        <w:t xml:space="preserve"> agenta</w:t>
      </w:r>
      <w:r w:rsidR="00D95113" w:rsidRPr="00E54BCF">
        <w:rPr>
          <w:rStyle w:val="Ppogrubienie"/>
          <w:b w:val="0"/>
        </w:rPr>
        <w:t xml:space="preserve"> oferującego ubezpieczenia uzupełniające</w:t>
      </w:r>
      <w:r w:rsidR="00D95113" w:rsidRPr="00E54BCF">
        <w:t xml:space="preserve"> </w:t>
      </w:r>
      <w:r w:rsidRPr="00E54BCF">
        <w:t xml:space="preserve">wykreślonego z </w:t>
      </w:r>
      <w:r w:rsidRPr="00E54BCF">
        <w:rPr>
          <w:rStyle w:val="Ppogrubienie"/>
          <w:b w:val="0"/>
        </w:rPr>
        <w:t xml:space="preserve">rejestru agentów </w:t>
      </w:r>
      <w:r w:rsidRPr="00E54BCF">
        <w:t xml:space="preserve">są przechowywane w </w:t>
      </w:r>
      <w:r w:rsidR="00930BE5" w:rsidRPr="00E54BCF">
        <w:t xml:space="preserve">tym </w:t>
      </w:r>
      <w:r w:rsidRPr="00E54BCF">
        <w:t>rejestrze przez 10</w:t>
      </w:r>
      <w:r w:rsidR="006E3855">
        <w:t> </w:t>
      </w:r>
      <w:r w:rsidRPr="00E54BCF">
        <w:t>lat.</w:t>
      </w:r>
    </w:p>
    <w:p w:rsidR="00784C0E" w:rsidRPr="00524AC9" w:rsidRDefault="003D220C" w:rsidP="00524AC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784C0E" w:rsidRPr="00B73590">
        <w:rPr>
          <w:rStyle w:val="Ppogrubienie"/>
        </w:rPr>
        <w:t>6</w:t>
      </w:r>
      <w:r w:rsidR="001A6BCA" w:rsidRPr="00B73590">
        <w:rPr>
          <w:rStyle w:val="Ppogrubienie"/>
        </w:rPr>
        <w:t>0</w:t>
      </w:r>
      <w:r w:rsidR="00784C0E" w:rsidRPr="00B73590">
        <w:rPr>
          <w:rStyle w:val="Ppogrubienie"/>
        </w:rPr>
        <w:t>.</w:t>
      </w:r>
      <w:r w:rsidR="00DF5CE8" w:rsidRPr="00524AC9">
        <w:t xml:space="preserve"> </w:t>
      </w:r>
      <w:r w:rsidR="005A5454" w:rsidRPr="00524AC9">
        <w:t>1.</w:t>
      </w:r>
      <w:r w:rsidR="00DF5CE8" w:rsidRPr="00524AC9">
        <w:t xml:space="preserve"> </w:t>
      </w:r>
      <w:r w:rsidR="005A5454" w:rsidRPr="00524AC9">
        <w:t xml:space="preserve">Organ nadzoru, z urzędu, dokonuje wpisu do rejestru brokerów z dniem wydania zezwolenia na wykonywanie </w:t>
      </w:r>
      <w:r w:rsidR="00A15B4A" w:rsidRPr="00524AC9">
        <w:t>działalności</w:t>
      </w:r>
      <w:r w:rsidR="00B135EA" w:rsidRPr="00524AC9">
        <w:t xml:space="preserve"> brokerski</w:t>
      </w:r>
      <w:r w:rsidR="00A15B4A" w:rsidRPr="00524AC9">
        <w:t>ej</w:t>
      </w:r>
      <w:r w:rsidR="00B135EA" w:rsidRPr="00524AC9">
        <w:t xml:space="preserve"> w zakresie ubezpieczeń lub </w:t>
      </w:r>
      <w:r w:rsidR="00223693" w:rsidRPr="00524AC9">
        <w:t>w</w:t>
      </w:r>
      <w:r w:rsidR="00E80BFC">
        <w:t> </w:t>
      </w:r>
      <w:r w:rsidR="00223693" w:rsidRPr="00524AC9">
        <w:t xml:space="preserve">zakresie </w:t>
      </w:r>
      <w:r w:rsidR="00B135EA" w:rsidRPr="00524AC9">
        <w:t>reasekuracji</w:t>
      </w:r>
      <w:r w:rsidR="005A5454" w:rsidRPr="00524AC9">
        <w:t>.</w:t>
      </w:r>
    </w:p>
    <w:p w:rsidR="005A5454" w:rsidRPr="00524AC9" w:rsidRDefault="005A5454" w:rsidP="00524AC9">
      <w:pPr>
        <w:pStyle w:val="USTustnpkodeksu"/>
      </w:pPr>
      <w:r w:rsidRPr="00524AC9">
        <w:t>2.</w:t>
      </w:r>
      <w:r w:rsidR="00DF5CE8" w:rsidRPr="00524AC9">
        <w:t xml:space="preserve"> </w:t>
      </w:r>
      <w:r w:rsidRPr="00524AC9">
        <w:t xml:space="preserve">W przypadku wydania zezwolenia na wykonywanie </w:t>
      </w:r>
      <w:r w:rsidR="00A15B4A" w:rsidRPr="00524AC9">
        <w:t>działalności</w:t>
      </w:r>
      <w:r w:rsidRPr="00524AC9">
        <w:t xml:space="preserve"> brokerski</w:t>
      </w:r>
      <w:r w:rsidR="00A15B4A" w:rsidRPr="00524AC9">
        <w:t>ej</w:t>
      </w:r>
      <w:r w:rsidRPr="00524AC9">
        <w:t xml:space="preserve"> </w:t>
      </w:r>
      <w:r w:rsidR="00C86BD8" w:rsidRPr="00524AC9">
        <w:t>w</w:t>
      </w:r>
      <w:r w:rsidR="00524AC9">
        <w:t> </w:t>
      </w:r>
      <w:r w:rsidR="00C86BD8" w:rsidRPr="00524AC9">
        <w:t xml:space="preserve">zakresie ubezpieczeń lub </w:t>
      </w:r>
      <w:r w:rsidR="00223693" w:rsidRPr="00524AC9">
        <w:t xml:space="preserve">w zakresie </w:t>
      </w:r>
      <w:r w:rsidR="00C86BD8" w:rsidRPr="00524AC9">
        <w:t xml:space="preserve">reasekuracji </w:t>
      </w:r>
      <w:r w:rsidRPr="00524AC9">
        <w:t>osobie fizycznej</w:t>
      </w:r>
      <w:r w:rsidR="00223693" w:rsidRPr="00524AC9">
        <w:t>,</w:t>
      </w:r>
      <w:r w:rsidRPr="00524AC9">
        <w:t xml:space="preserve"> organ nadzoru z urzędu wpisuje ją do rejestru </w:t>
      </w:r>
      <w:r w:rsidR="00C86BD8" w:rsidRPr="00524AC9">
        <w:t xml:space="preserve">brokerów </w:t>
      </w:r>
      <w:r w:rsidRPr="00524AC9">
        <w:t>jako osobę</w:t>
      </w:r>
      <w:r w:rsidR="00F8617B">
        <w:t>,</w:t>
      </w:r>
      <w:r w:rsidRPr="00524AC9">
        <w:t xml:space="preserve"> </w:t>
      </w:r>
      <w:r w:rsidR="00757160" w:rsidRPr="00524AC9">
        <w:t>przy pomocy któr</w:t>
      </w:r>
      <w:r w:rsidR="00F8617B">
        <w:t>ej</w:t>
      </w:r>
      <w:r w:rsidR="00757160" w:rsidRPr="00524AC9">
        <w:t xml:space="preserve"> broker ubezpieczeniowy lub broker reasekuracyjny wykonuje </w:t>
      </w:r>
      <w:r w:rsidRPr="00524AC9">
        <w:t>czynności brokerskie</w:t>
      </w:r>
      <w:r w:rsidR="00CA04AC" w:rsidRPr="00524AC9">
        <w:t xml:space="preserve"> w zakresie ubezpieczeń lub</w:t>
      </w:r>
      <w:r w:rsidR="00757160" w:rsidRPr="00524AC9">
        <w:t xml:space="preserve"> w zakresie</w:t>
      </w:r>
      <w:r w:rsidR="00CA04AC" w:rsidRPr="00524AC9">
        <w:t xml:space="preserve"> reasekuracji.</w:t>
      </w:r>
    </w:p>
    <w:p w:rsidR="005A5454" w:rsidRPr="00524AC9" w:rsidRDefault="005A5454" w:rsidP="00524AC9">
      <w:pPr>
        <w:pStyle w:val="USTustnpkodeksu"/>
      </w:pPr>
      <w:r w:rsidRPr="00524AC9">
        <w:t>3.</w:t>
      </w:r>
      <w:r w:rsidR="00DF5CE8" w:rsidRPr="00524AC9">
        <w:t xml:space="preserve"> </w:t>
      </w:r>
      <w:r w:rsidRPr="00524AC9">
        <w:t xml:space="preserve">W przypadku wydania zezwolenia na wykonywanie </w:t>
      </w:r>
      <w:r w:rsidR="00A15B4A" w:rsidRPr="00524AC9">
        <w:t>działalności</w:t>
      </w:r>
      <w:r w:rsidRPr="00524AC9">
        <w:t xml:space="preserve"> brokerski</w:t>
      </w:r>
      <w:r w:rsidR="00A15B4A" w:rsidRPr="00524AC9">
        <w:t>ej</w:t>
      </w:r>
      <w:r w:rsidRPr="00524AC9">
        <w:t xml:space="preserve"> </w:t>
      </w:r>
      <w:r w:rsidR="00C86BD8" w:rsidRPr="00524AC9">
        <w:t>w</w:t>
      </w:r>
      <w:r w:rsidR="00524AC9">
        <w:t> </w:t>
      </w:r>
      <w:r w:rsidR="00C86BD8" w:rsidRPr="00524AC9">
        <w:t xml:space="preserve">zakresie ubezpieczeń lub </w:t>
      </w:r>
      <w:r w:rsidR="00223693" w:rsidRPr="00524AC9">
        <w:t xml:space="preserve">w zakresie </w:t>
      </w:r>
      <w:r w:rsidR="00C86BD8" w:rsidRPr="00524AC9">
        <w:t xml:space="preserve">reasekuracji </w:t>
      </w:r>
      <w:r w:rsidRPr="00524AC9">
        <w:t>osobie prawnej</w:t>
      </w:r>
      <w:r w:rsidR="0035383C" w:rsidRPr="00524AC9">
        <w:t>,</w:t>
      </w:r>
      <w:r w:rsidRPr="00524AC9">
        <w:t xml:space="preserve"> organ nadzoru z urzędu wpisuje jako osoby</w:t>
      </w:r>
      <w:r w:rsidR="00F8617B">
        <w:t>,</w:t>
      </w:r>
      <w:r w:rsidRPr="00524AC9">
        <w:t xml:space="preserve"> </w:t>
      </w:r>
      <w:r w:rsidR="0035383C" w:rsidRPr="00524AC9">
        <w:t xml:space="preserve">przy pomocy których broker ubezpieczeniowy lub </w:t>
      </w:r>
      <w:r w:rsidR="00757160" w:rsidRPr="00524AC9">
        <w:t>broker</w:t>
      </w:r>
      <w:r w:rsidR="0035383C" w:rsidRPr="00524AC9">
        <w:t xml:space="preserve"> reasekuracyjny </w:t>
      </w:r>
      <w:r w:rsidR="00757160" w:rsidRPr="00524AC9">
        <w:t xml:space="preserve">wykonuje </w:t>
      </w:r>
      <w:r w:rsidRPr="00524AC9">
        <w:t xml:space="preserve">czynności brokerskie </w:t>
      </w:r>
      <w:r w:rsidR="00EE3449" w:rsidRPr="00524AC9">
        <w:t xml:space="preserve">w zakresie ubezpieczeń lub </w:t>
      </w:r>
      <w:r w:rsidR="00385485" w:rsidRPr="00524AC9">
        <w:t xml:space="preserve">w zakresie </w:t>
      </w:r>
      <w:r w:rsidR="00EE3449" w:rsidRPr="00524AC9">
        <w:t>reasekuracji</w:t>
      </w:r>
      <w:r w:rsidR="00F8617B">
        <w:t>,</w:t>
      </w:r>
      <w:r w:rsidR="00EE3449" w:rsidRPr="00524AC9">
        <w:t xml:space="preserve"> </w:t>
      </w:r>
      <w:r w:rsidRPr="00524AC9">
        <w:lastRenderedPageBreak/>
        <w:t>członków zarządu spełniających warunki określone w art. 36 ust. 4 pkt 1 lit. e i f albo w ust. 8 lub 9.</w:t>
      </w:r>
    </w:p>
    <w:p w:rsidR="00BC24E4" w:rsidRPr="00524AC9" w:rsidRDefault="00BC24E4" w:rsidP="00524AC9">
      <w:pPr>
        <w:pStyle w:val="USTustnpkodeksu"/>
      </w:pPr>
      <w:r w:rsidRPr="00524AC9">
        <w:t>4.</w:t>
      </w:r>
      <w:r w:rsidR="00DF5CE8" w:rsidRPr="00524AC9">
        <w:t xml:space="preserve"> </w:t>
      </w:r>
      <w:r w:rsidRPr="00524AC9">
        <w:t>Organ nadzoru, z urzędu, dokonuje wpisu do rejestru brokerów informacji o</w:t>
      </w:r>
      <w:r w:rsidR="00524AC9">
        <w:t> </w:t>
      </w:r>
      <w:r w:rsidRPr="00524AC9">
        <w:t>egzaminach przeprowadzanych przez Komisję, o osobach, które zdały egzamin przed Komisją</w:t>
      </w:r>
      <w:r w:rsidR="00A36F83" w:rsidRPr="00524AC9">
        <w:t>, o osobach</w:t>
      </w:r>
      <w:r w:rsidR="00446320" w:rsidRPr="00524AC9">
        <w:t>,</w:t>
      </w:r>
      <w:r w:rsidR="00A36F83" w:rsidRPr="00524AC9">
        <w:t xml:space="preserve"> o których mowa w art. 36 ust. 8 i 9</w:t>
      </w:r>
      <w:r w:rsidR="00F8617B">
        <w:t>,</w:t>
      </w:r>
      <w:r w:rsidR="00A36F83" w:rsidRPr="00524AC9">
        <w:t xml:space="preserve"> </w:t>
      </w:r>
      <w:r w:rsidR="00446320" w:rsidRPr="00524AC9">
        <w:t xml:space="preserve">oraz </w:t>
      </w:r>
      <w:r w:rsidR="00A36F83" w:rsidRPr="00524AC9">
        <w:t>o osobach</w:t>
      </w:r>
      <w:r w:rsidR="00446320" w:rsidRPr="00524AC9">
        <w:t>,</w:t>
      </w:r>
      <w:r w:rsidR="00A36F83" w:rsidRPr="00524AC9">
        <w:t xml:space="preserve"> które zostały zwolnione z egzaminu </w:t>
      </w:r>
      <w:r w:rsidR="00446320" w:rsidRPr="00524AC9">
        <w:t xml:space="preserve">zgodnie z </w:t>
      </w:r>
      <w:r w:rsidR="00CE649A" w:rsidRPr="00524AC9">
        <w:t xml:space="preserve">art. 36 </w:t>
      </w:r>
      <w:r w:rsidR="00446320" w:rsidRPr="00524AC9">
        <w:t>ust. 11.</w:t>
      </w:r>
    </w:p>
    <w:p w:rsidR="00784C0E" w:rsidRPr="00E54BCF" w:rsidRDefault="003D220C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784C0E" w:rsidRPr="00B73590">
        <w:rPr>
          <w:rStyle w:val="Ppogrubienie"/>
        </w:rPr>
        <w:t>6</w:t>
      </w:r>
      <w:r w:rsidR="001A6BCA" w:rsidRPr="00B73590">
        <w:rPr>
          <w:rStyle w:val="Ppogrubienie"/>
        </w:rPr>
        <w:t>1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784C0E" w:rsidRPr="00E54BCF">
        <w:t xml:space="preserve">Rejestr </w:t>
      </w:r>
      <w:r w:rsidR="00C86BD8" w:rsidRPr="00E54BCF">
        <w:rPr>
          <w:rStyle w:val="Ppogrubienie"/>
          <w:b w:val="0"/>
        </w:rPr>
        <w:t xml:space="preserve">brokerów </w:t>
      </w:r>
      <w:r w:rsidR="00784C0E" w:rsidRPr="00E54BCF">
        <w:t>zawiera, w odniesieniu do osób fizycznych:</w:t>
      </w:r>
    </w:p>
    <w:p w:rsidR="00784C0E" w:rsidRPr="00E54BCF" w:rsidRDefault="006062CA" w:rsidP="00784C0E">
      <w:pPr>
        <w:pStyle w:val="PKTpunkt"/>
      </w:pPr>
      <w:r w:rsidRPr="00E54BCF">
        <w:t>1)</w:t>
      </w:r>
      <w:r w:rsidRPr="00E54BCF">
        <w:tab/>
      </w:r>
      <w:r w:rsidR="00784C0E" w:rsidRPr="00E54BCF">
        <w:t>numer wpisu do rejestru;</w:t>
      </w:r>
    </w:p>
    <w:p w:rsidR="00784C0E" w:rsidRPr="00E54BCF" w:rsidRDefault="006062CA" w:rsidP="00B73590">
      <w:pPr>
        <w:pStyle w:val="PKTpunkt"/>
        <w:keepNext/>
      </w:pPr>
      <w:r w:rsidRPr="00E54BCF">
        <w:t>2)</w:t>
      </w:r>
      <w:r w:rsidRPr="00E54BCF">
        <w:tab/>
      </w:r>
      <w:r w:rsidR="00784C0E" w:rsidRPr="00E54BCF">
        <w:t>dane osobowe, obejmujące:</w:t>
      </w:r>
    </w:p>
    <w:p w:rsidR="00784C0E" w:rsidRPr="00E54BCF" w:rsidRDefault="006062CA" w:rsidP="00784C0E">
      <w:pPr>
        <w:pStyle w:val="LITlitera"/>
      </w:pPr>
      <w:r w:rsidRPr="00E54BCF">
        <w:t>a)</w:t>
      </w:r>
      <w:r w:rsidRPr="00E54BCF">
        <w:tab/>
      </w:r>
      <w:r w:rsidR="00784C0E" w:rsidRPr="00E54BCF">
        <w:t>imię lub imiona i nazwisko,</w:t>
      </w:r>
    </w:p>
    <w:p w:rsidR="00784C0E" w:rsidRPr="00E54BCF" w:rsidRDefault="006062CA" w:rsidP="00784C0E">
      <w:pPr>
        <w:pStyle w:val="LITlitera"/>
      </w:pPr>
      <w:r w:rsidRPr="00E54BCF">
        <w:t>b)</w:t>
      </w:r>
      <w:r w:rsidRPr="00E54BCF">
        <w:tab/>
      </w:r>
      <w:r w:rsidR="00784C0E" w:rsidRPr="00E54BCF">
        <w:t>numer PESEL lub, gdy ten numer nie został nadany, numer paszportu, dowodu osobistego lub innego dokumentu potwierdzającego tożsamość,</w:t>
      </w:r>
    </w:p>
    <w:p w:rsidR="00784C0E" w:rsidRPr="00E54BCF" w:rsidRDefault="006062CA" w:rsidP="00784C0E">
      <w:pPr>
        <w:pStyle w:val="LITlitera"/>
      </w:pPr>
      <w:r w:rsidRPr="00E54BCF">
        <w:t>c)</w:t>
      </w:r>
      <w:r w:rsidRPr="00E54BCF">
        <w:tab/>
      </w:r>
      <w:r w:rsidR="00784C0E" w:rsidRPr="00E54BCF">
        <w:t>miejsce zamieszkania,</w:t>
      </w:r>
    </w:p>
    <w:p w:rsidR="00784C0E" w:rsidRPr="00E54BCF" w:rsidRDefault="006062CA" w:rsidP="00784C0E">
      <w:pPr>
        <w:pStyle w:val="LITlitera"/>
      </w:pPr>
      <w:r w:rsidRPr="00E54BCF">
        <w:t>d)</w:t>
      </w:r>
      <w:r w:rsidRPr="00E54BCF">
        <w:tab/>
      </w:r>
      <w:r w:rsidR="00784C0E" w:rsidRPr="00E54BCF">
        <w:t>siedzibę i adres,</w:t>
      </w:r>
    </w:p>
    <w:p w:rsidR="00784C0E" w:rsidRPr="00E54BCF" w:rsidRDefault="006062CA" w:rsidP="00784C0E">
      <w:pPr>
        <w:pStyle w:val="LITlitera"/>
      </w:pPr>
      <w:r w:rsidRPr="00E54BCF">
        <w:t>e)</w:t>
      </w:r>
      <w:r w:rsidRPr="00E54BCF">
        <w:tab/>
      </w:r>
      <w:r w:rsidR="00784C0E" w:rsidRPr="00E54BCF">
        <w:t>numer identyfikacji podatkowej (NIP),</w:t>
      </w:r>
    </w:p>
    <w:p w:rsidR="00784C0E" w:rsidRPr="00E54BCF" w:rsidRDefault="006062CA" w:rsidP="00784C0E">
      <w:pPr>
        <w:pStyle w:val="LITlitera"/>
      </w:pPr>
      <w:r w:rsidRPr="00E54BCF">
        <w:t>f)</w:t>
      </w:r>
      <w:r w:rsidRPr="00E54BCF">
        <w:tab/>
      </w:r>
      <w:r w:rsidR="00EB387D" w:rsidRPr="00E54BCF">
        <w:t>firmę (</w:t>
      </w:r>
      <w:r w:rsidR="00784C0E" w:rsidRPr="00E54BCF">
        <w:t>nazwę</w:t>
      </w:r>
      <w:r w:rsidR="00EB387D" w:rsidRPr="00E54BCF">
        <w:t>)</w:t>
      </w:r>
      <w:r w:rsidR="00784C0E" w:rsidRPr="00E54BCF">
        <w:t>, pod którą prowadzi działalność;</w:t>
      </w:r>
    </w:p>
    <w:p w:rsidR="00784C0E" w:rsidRPr="00E54BCF" w:rsidRDefault="006062CA" w:rsidP="00784C0E">
      <w:pPr>
        <w:pStyle w:val="PKTpunkt"/>
      </w:pPr>
      <w:r w:rsidRPr="00E54BCF">
        <w:t>3)</w:t>
      </w:r>
      <w:r w:rsidRPr="00E54BCF">
        <w:tab/>
      </w:r>
      <w:r w:rsidR="00784C0E" w:rsidRPr="00E54BCF">
        <w:t>numer i datę wydania zezwolenia;</w:t>
      </w:r>
    </w:p>
    <w:p w:rsidR="00784C0E" w:rsidRPr="00E54BCF" w:rsidRDefault="006062CA" w:rsidP="00784C0E">
      <w:pPr>
        <w:pStyle w:val="PKTpunkt"/>
      </w:pPr>
      <w:r w:rsidRPr="00E54BCF">
        <w:t>4)</w:t>
      </w:r>
      <w:r w:rsidRPr="00E54BCF">
        <w:tab/>
      </w:r>
      <w:r w:rsidR="00784C0E" w:rsidRPr="00E54BCF">
        <w:t>datę i przyczynę cofnięcia zezwolenia;</w:t>
      </w:r>
    </w:p>
    <w:p w:rsidR="00784C0E" w:rsidRPr="00E54BCF" w:rsidRDefault="006062CA" w:rsidP="00B73590">
      <w:pPr>
        <w:pStyle w:val="PKTpunkt"/>
        <w:keepNext/>
        <w:rPr>
          <w:rStyle w:val="Ppogrubienie"/>
          <w:b w:val="0"/>
        </w:rPr>
      </w:pPr>
      <w:r w:rsidRPr="00E54BCF">
        <w:t>5)</w:t>
      </w:r>
      <w:r w:rsidRPr="00E54BCF">
        <w:tab/>
      </w:r>
      <w:r w:rsidR="00784C0E" w:rsidRPr="00E54BCF">
        <w:t xml:space="preserve">w przypadku brokera </w:t>
      </w:r>
      <w:r w:rsidR="00B135EA" w:rsidRPr="00E54BCF">
        <w:rPr>
          <w:rStyle w:val="Ppogrubienie"/>
          <w:b w:val="0"/>
        </w:rPr>
        <w:t>ubezpieczeniowego</w:t>
      </w:r>
      <w:r w:rsidR="00C86BD8" w:rsidRPr="00E54BCF">
        <w:rPr>
          <w:rStyle w:val="Ppogrubienie"/>
          <w:b w:val="0"/>
        </w:rPr>
        <w:t xml:space="preserve"> lub brokera reasekuracyjnego</w:t>
      </w:r>
      <w:r w:rsidR="00B135EA" w:rsidRPr="00E54BCF">
        <w:t xml:space="preserve"> </w:t>
      </w:r>
      <w:r w:rsidR="00784C0E" w:rsidRPr="00E54BCF">
        <w:t xml:space="preserve">wykonującego </w:t>
      </w:r>
      <w:r w:rsidR="00A15B4A" w:rsidRPr="00E54BCF">
        <w:rPr>
          <w:rStyle w:val="Ppogrubienie"/>
          <w:b w:val="0"/>
        </w:rPr>
        <w:t>działalność</w:t>
      </w:r>
      <w:r w:rsidR="00A15B4A" w:rsidRPr="00E54BCF">
        <w:t xml:space="preserve"> brokerską</w:t>
      </w:r>
      <w:r w:rsidR="0002571E" w:rsidRPr="00E54BCF">
        <w:t xml:space="preserve"> </w:t>
      </w:r>
      <w:r w:rsidR="0002571E" w:rsidRPr="00E54BCF">
        <w:rPr>
          <w:rStyle w:val="Ppogrubienie"/>
          <w:b w:val="0"/>
        </w:rPr>
        <w:t xml:space="preserve">w zakresie ubezpieczeń lub </w:t>
      </w:r>
      <w:r w:rsidR="002F5C89" w:rsidRPr="002F5C89">
        <w:rPr>
          <w:rStyle w:val="Ppogrubienie"/>
          <w:b w:val="0"/>
        </w:rPr>
        <w:t xml:space="preserve">w zakresie </w:t>
      </w:r>
      <w:r w:rsidR="0002571E" w:rsidRPr="002F5C89">
        <w:rPr>
          <w:rStyle w:val="Ppogrubienie"/>
          <w:b w:val="0"/>
        </w:rPr>
        <w:t>reasekuracji</w:t>
      </w:r>
      <w:r w:rsidR="00784C0E" w:rsidRPr="00E54BCF">
        <w:t xml:space="preserve"> na terytorium innego</w:t>
      </w:r>
      <w:r w:rsidR="00EB387D" w:rsidRPr="00E54BCF">
        <w:t xml:space="preserve"> niż Rzeczpospolita Polska</w:t>
      </w:r>
      <w:r w:rsidR="00784C0E" w:rsidRPr="00E54BCF">
        <w:t xml:space="preserve"> państwa członkowskiego Unii Europejskiej przez oddział lub w inny sposób niż przez oddział, w ramach swobody świadczenia usług:</w:t>
      </w:r>
    </w:p>
    <w:p w:rsidR="00784C0E" w:rsidRPr="00E54BCF" w:rsidRDefault="006062CA" w:rsidP="00B741FF">
      <w:pPr>
        <w:pStyle w:val="LITlitera"/>
        <w:rPr>
          <w:rStyle w:val="Ppogrubienie"/>
          <w:b w:val="0"/>
        </w:rPr>
      </w:pPr>
      <w:r w:rsidRPr="00E54BCF">
        <w:t>a)</w:t>
      </w:r>
      <w:r w:rsidRPr="00E54BCF">
        <w:tab/>
      </w:r>
      <w:r w:rsidR="00784C0E" w:rsidRPr="00E54BCF">
        <w:t xml:space="preserve">wykaz państw członkowskich Unii Europejskiej, w których </w:t>
      </w:r>
      <w:r w:rsidR="00B135EA" w:rsidRPr="00E54BCF">
        <w:t>czynności</w:t>
      </w:r>
      <w:r w:rsidR="00784C0E" w:rsidRPr="00E54BCF">
        <w:t xml:space="preserve"> </w:t>
      </w:r>
      <w:r w:rsidR="00B135EA" w:rsidRPr="00E54BCF">
        <w:t>są wykonywane</w:t>
      </w:r>
      <w:r w:rsidR="00784C0E" w:rsidRPr="00E54BCF">
        <w:t xml:space="preserve"> przez oddział lub w inny sposób niż przez oddział, w ramach swobody </w:t>
      </w:r>
      <w:r w:rsidR="00784C0E" w:rsidRPr="00B741FF">
        <w:t>świadczenia usług</w:t>
      </w:r>
      <w:r w:rsidR="00B741FF" w:rsidRPr="00B741FF">
        <w:t>,</w:t>
      </w:r>
    </w:p>
    <w:p w:rsidR="00784C0E" w:rsidRPr="00E54BCF" w:rsidRDefault="006062CA" w:rsidP="00B86957">
      <w:pPr>
        <w:pStyle w:val="LITlitera"/>
      </w:pPr>
      <w:r w:rsidRPr="00E54BCF">
        <w:t>b)</w:t>
      </w:r>
      <w:r w:rsidRPr="00E54BCF">
        <w:tab/>
      </w:r>
      <w:r w:rsidR="00784C0E" w:rsidRPr="00E54BCF">
        <w:t xml:space="preserve">adres oddziału brokera </w:t>
      </w:r>
      <w:r w:rsidR="00C86BD8" w:rsidRPr="00E54BCF">
        <w:rPr>
          <w:rStyle w:val="Ppogrubienie"/>
          <w:b w:val="0"/>
        </w:rPr>
        <w:t>ubezpieczeniowego lub brokera reasekuracyjnego</w:t>
      </w:r>
      <w:r w:rsidR="00C86BD8" w:rsidRPr="00E54BCF">
        <w:t xml:space="preserve"> </w:t>
      </w:r>
      <w:r w:rsidR="00784C0E" w:rsidRPr="00E54BCF">
        <w:t>w</w:t>
      </w:r>
      <w:r w:rsidR="00524AC9">
        <w:t> </w:t>
      </w:r>
      <w:r w:rsidR="00784C0E" w:rsidRPr="00E54BCF">
        <w:t xml:space="preserve">państwie członkowskim Unii Europejskiej, w którym </w:t>
      </w:r>
      <w:r w:rsidR="008C1CA7">
        <w:t xml:space="preserve">wykonuje </w:t>
      </w:r>
      <w:r w:rsidR="00A15B4A" w:rsidRPr="00E54BCF">
        <w:rPr>
          <w:rStyle w:val="Ppogrubienie"/>
          <w:b w:val="0"/>
        </w:rPr>
        <w:t xml:space="preserve">działalność </w:t>
      </w:r>
      <w:r w:rsidR="008C1CA7">
        <w:t xml:space="preserve">przez </w:t>
      </w:r>
      <w:r w:rsidR="00784C0E" w:rsidRPr="00E54BCF">
        <w:t>oddział;</w:t>
      </w:r>
    </w:p>
    <w:p w:rsidR="00784C0E" w:rsidRPr="00E54BCF" w:rsidRDefault="006062CA" w:rsidP="00B86957">
      <w:pPr>
        <w:pStyle w:val="PKTpunkt"/>
      </w:pPr>
      <w:r w:rsidRPr="00E54BCF">
        <w:t>6)</w:t>
      </w:r>
      <w:r w:rsidRPr="00E54BCF">
        <w:tab/>
      </w:r>
      <w:r w:rsidR="00784C0E" w:rsidRPr="00E54BCF">
        <w:t xml:space="preserve">rodzaj </w:t>
      </w:r>
      <w:r w:rsidR="00A15B4A" w:rsidRPr="00E54BCF">
        <w:t>działalności</w:t>
      </w:r>
      <w:r w:rsidR="00784C0E" w:rsidRPr="00E54BCF">
        <w:t xml:space="preserve"> brokerski</w:t>
      </w:r>
      <w:r w:rsidR="00A15B4A" w:rsidRPr="00E54BCF">
        <w:t>ej</w:t>
      </w:r>
      <w:r w:rsidR="00784C0E" w:rsidRPr="00E54BCF">
        <w:t>;</w:t>
      </w:r>
    </w:p>
    <w:p w:rsidR="00F56FA8" w:rsidRDefault="006062CA" w:rsidP="00B73590">
      <w:pPr>
        <w:pStyle w:val="PKTpunkt"/>
        <w:keepNext/>
      </w:pPr>
      <w:r w:rsidRPr="00E54BCF">
        <w:t>7)</w:t>
      </w:r>
      <w:r w:rsidRPr="00E54BCF">
        <w:tab/>
      </w:r>
      <w:r w:rsidR="00784C0E" w:rsidRPr="00E54BCF">
        <w:t xml:space="preserve">wykaz osób fizycznych, przy pomocy których broker </w:t>
      </w:r>
      <w:r w:rsidR="00C86BD8" w:rsidRPr="00E54BCF">
        <w:rPr>
          <w:rStyle w:val="Ppogrubienie"/>
          <w:b w:val="0"/>
        </w:rPr>
        <w:t>ubezpieczeniowy lub broker reasekuracyjny</w:t>
      </w:r>
      <w:r w:rsidR="00C86BD8" w:rsidRPr="00E54BCF">
        <w:t xml:space="preserve"> </w:t>
      </w:r>
      <w:r w:rsidR="00784C0E" w:rsidRPr="00E54BCF">
        <w:t>wykonuje czynności brokerskie</w:t>
      </w:r>
      <w:r w:rsidR="00EE3449" w:rsidRPr="00E54BCF">
        <w:t xml:space="preserve"> </w:t>
      </w:r>
      <w:r w:rsidR="00EE3449" w:rsidRPr="00E54BCF">
        <w:rPr>
          <w:rStyle w:val="Ppogrubienie"/>
          <w:b w:val="0"/>
        </w:rPr>
        <w:t>w zakresie ubezpieczeń lub reasekuracji</w:t>
      </w:r>
      <w:r w:rsidR="00784C0E" w:rsidRPr="00E54BCF">
        <w:t>, zawierający</w:t>
      </w:r>
      <w:r w:rsidR="00F56FA8" w:rsidRPr="00E54BCF">
        <w:t xml:space="preserve"> </w:t>
      </w:r>
      <w:r w:rsidR="00F56FA8">
        <w:t>ich dane osobowe, obejmujące:</w:t>
      </w:r>
    </w:p>
    <w:p w:rsidR="00F56FA8" w:rsidRPr="00E54BCF" w:rsidRDefault="00F56FA8" w:rsidP="00F56FA8">
      <w:pPr>
        <w:pStyle w:val="LITlitera"/>
      </w:pPr>
      <w:r w:rsidRPr="00E54BCF">
        <w:t>a)</w:t>
      </w:r>
      <w:r w:rsidRPr="00E54BCF">
        <w:tab/>
        <w:t>imię lub imiona i nazwisko,</w:t>
      </w:r>
    </w:p>
    <w:p w:rsidR="00F56FA8" w:rsidRPr="00E54BCF" w:rsidRDefault="00F56FA8" w:rsidP="00F56FA8">
      <w:pPr>
        <w:pStyle w:val="LITlitera"/>
      </w:pPr>
      <w:r w:rsidRPr="00E54BCF">
        <w:lastRenderedPageBreak/>
        <w:t>b)</w:t>
      </w:r>
      <w:r w:rsidRPr="00E54BCF">
        <w:tab/>
        <w:t>numer PESEL lub, gdy ten numer nie został nadany, numer paszportu, dowodu osobistego lub innego dokumentu potwierdzającego tożsamość,</w:t>
      </w:r>
    </w:p>
    <w:p w:rsidR="00784C0E" w:rsidRPr="00E54BCF" w:rsidRDefault="00F56FA8" w:rsidP="00F56FA8">
      <w:pPr>
        <w:pStyle w:val="LITlitera"/>
      </w:pPr>
      <w:r w:rsidRPr="00E54BCF">
        <w:t>c)</w:t>
      </w:r>
      <w:r w:rsidRPr="00E54BCF">
        <w:tab/>
      </w:r>
      <w:r>
        <w:t>miejsce zamieszkania;</w:t>
      </w:r>
    </w:p>
    <w:p w:rsidR="00784C0E" w:rsidRPr="00E54BCF" w:rsidRDefault="006062CA" w:rsidP="00B86957">
      <w:pPr>
        <w:pStyle w:val="PKTpunkt"/>
      </w:pPr>
      <w:r w:rsidRPr="00E54BCF">
        <w:t>8)</w:t>
      </w:r>
      <w:r w:rsidRPr="00E54BCF">
        <w:tab/>
      </w:r>
      <w:r w:rsidR="00784C0E" w:rsidRPr="00E54BCF">
        <w:t xml:space="preserve">numer </w:t>
      </w:r>
      <w:r w:rsidR="00EC2CBB" w:rsidRPr="00E54BCF">
        <w:t>dokumentu potwierdzającego</w:t>
      </w:r>
      <w:r w:rsidR="00784C0E" w:rsidRPr="00E54BCF">
        <w:t xml:space="preserve"> zawarcie umowy obowiązkowego ubezpieczenia odpowiedzialności cywilnej, o którym mowa w art. 3</w:t>
      </w:r>
      <w:r w:rsidR="001A6BCA" w:rsidRPr="00E54BCF">
        <w:t>0</w:t>
      </w:r>
      <w:r w:rsidR="00784C0E" w:rsidRPr="00E54BCF">
        <w:t xml:space="preserve"> ust. 1, termin obowiązywania tej umowy ubezpieczenia oraz nazwę zakładu ubezpieczeń, z którym zawarto tę umowę.</w:t>
      </w:r>
    </w:p>
    <w:p w:rsidR="00784C0E" w:rsidRPr="00E54BCF" w:rsidRDefault="00102740" w:rsidP="00B73590">
      <w:pPr>
        <w:pStyle w:val="USTustnpkodeksu"/>
        <w:keepNext/>
      </w:pPr>
      <w:r w:rsidRPr="00E54BCF">
        <w:t>2.</w:t>
      </w:r>
      <w:r w:rsidR="00DF5CE8">
        <w:t xml:space="preserve"> </w:t>
      </w:r>
      <w:r w:rsidR="00784C0E" w:rsidRPr="00E54BCF">
        <w:t>Rejestr brokerów zawiera, w odniesieniu do osób prawnych:</w:t>
      </w:r>
    </w:p>
    <w:p w:rsidR="00784C0E" w:rsidRPr="00E54BCF" w:rsidRDefault="006062CA" w:rsidP="00784C0E">
      <w:pPr>
        <w:pStyle w:val="PKTpunkt"/>
      </w:pPr>
      <w:r w:rsidRPr="00E54BCF">
        <w:t>1)</w:t>
      </w:r>
      <w:r w:rsidRPr="00E54BCF">
        <w:tab/>
      </w:r>
      <w:r w:rsidR="00784C0E" w:rsidRPr="00E54BCF">
        <w:t>numer wpisu do rejestru;</w:t>
      </w:r>
    </w:p>
    <w:p w:rsidR="00784C0E" w:rsidRPr="00E54BCF" w:rsidRDefault="006062CA" w:rsidP="00B73590">
      <w:pPr>
        <w:pStyle w:val="PKTpunkt"/>
        <w:keepNext/>
      </w:pPr>
      <w:r w:rsidRPr="00E54BCF">
        <w:t>2)</w:t>
      </w:r>
      <w:r w:rsidRPr="00E54BCF">
        <w:tab/>
      </w:r>
      <w:r w:rsidR="00784C0E" w:rsidRPr="00E54BCF">
        <w:t xml:space="preserve">dane dotyczące </w:t>
      </w:r>
      <w:r w:rsidR="007A3C34" w:rsidRPr="00E54BCF">
        <w:t xml:space="preserve">brokera </w:t>
      </w:r>
      <w:r w:rsidR="00C86BD8" w:rsidRPr="00E54BCF">
        <w:rPr>
          <w:rStyle w:val="Ppogrubienie"/>
          <w:b w:val="0"/>
        </w:rPr>
        <w:t>ubezpieczeniowego lub brokera reasekuracyjnego</w:t>
      </w:r>
      <w:r w:rsidR="00784C0E" w:rsidRPr="00E54BCF">
        <w:t>, obejmujące:</w:t>
      </w:r>
    </w:p>
    <w:p w:rsidR="00784C0E" w:rsidRPr="00E54BCF" w:rsidRDefault="006062CA" w:rsidP="00784C0E">
      <w:pPr>
        <w:pStyle w:val="LITlitera"/>
      </w:pPr>
      <w:r w:rsidRPr="00E54BCF">
        <w:t>a)</w:t>
      </w:r>
      <w:r w:rsidRPr="00E54BCF">
        <w:tab/>
      </w:r>
      <w:r w:rsidR="00784C0E" w:rsidRPr="00E54BCF">
        <w:t>firmę</w:t>
      </w:r>
      <w:r w:rsidR="007A3C34" w:rsidRPr="00E54BCF">
        <w:t xml:space="preserve"> (nazwę)</w:t>
      </w:r>
      <w:r w:rsidR="00784C0E" w:rsidRPr="00E54BCF">
        <w:t>,</w:t>
      </w:r>
    </w:p>
    <w:p w:rsidR="00784C0E" w:rsidRPr="00E54BCF" w:rsidRDefault="006062CA" w:rsidP="00784C0E">
      <w:pPr>
        <w:pStyle w:val="LITlitera"/>
      </w:pPr>
      <w:r w:rsidRPr="00E54BCF">
        <w:t>b)</w:t>
      </w:r>
      <w:r w:rsidRPr="00E54BCF">
        <w:tab/>
      </w:r>
      <w:r w:rsidR="00784C0E" w:rsidRPr="00E54BCF">
        <w:t>numer w rejestrze przedsiębiorców,</w:t>
      </w:r>
    </w:p>
    <w:p w:rsidR="00F56FA8" w:rsidRDefault="006062CA" w:rsidP="00B73590">
      <w:pPr>
        <w:pStyle w:val="LITlitera"/>
        <w:keepNext/>
      </w:pPr>
      <w:r w:rsidRPr="00E54BCF">
        <w:t>c)</w:t>
      </w:r>
      <w:r w:rsidRPr="00E54BCF">
        <w:tab/>
      </w:r>
      <w:r w:rsidR="00784C0E" w:rsidRPr="00E54BCF">
        <w:t xml:space="preserve">dane </w:t>
      </w:r>
      <w:r w:rsidR="00D409E7">
        <w:t xml:space="preserve">osobowe </w:t>
      </w:r>
      <w:r w:rsidR="00784C0E" w:rsidRPr="00E54BCF">
        <w:t>osób wchodzących w skład zarządu</w:t>
      </w:r>
      <w:r w:rsidR="00D409E7">
        <w:t>,</w:t>
      </w:r>
      <w:r w:rsidR="00784C0E" w:rsidRPr="00E54BCF">
        <w:t xml:space="preserve"> obejmujące</w:t>
      </w:r>
      <w:r w:rsidR="00F56FA8">
        <w:t>:</w:t>
      </w:r>
    </w:p>
    <w:p w:rsidR="00F56FA8" w:rsidRPr="00E54BCF" w:rsidRDefault="00524AC9" w:rsidP="00D409E7">
      <w:pPr>
        <w:pStyle w:val="TIRtiret"/>
      </w:pPr>
      <w:r>
        <w:t>–</w:t>
      </w:r>
      <w:r w:rsidR="00F56FA8" w:rsidRPr="00E54BCF">
        <w:tab/>
        <w:t>imię lub imiona i nazwisko,</w:t>
      </w:r>
    </w:p>
    <w:p w:rsidR="00F56FA8" w:rsidRPr="00E54BCF" w:rsidRDefault="00524AC9" w:rsidP="00D409E7">
      <w:pPr>
        <w:pStyle w:val="TIRtiret"/>
      </w:pPr>
      <w:r>
        <w:t>–</w:t>
      </w:r>
      <w:r w:rsidR="00F56FA8" w:rsidRPr="00E54BCF">
        <w:tab/>
        <w:t>numer PESEL lub, gdy ten numer nie został nadany, numer paszportu, dowodu osobistego lub innego dokumentu potwierdzającego tożsamość,</w:t>
      </w:r>
    </w:p>
    <w:p w:rsidR="00784C0E" w:rsidRPr="00E54BCF" w:rsidRDefault="00524AC9" w:rsidP="00D409E7">
      <w:pPr>
        <w:pStyle w:val="TIRtiret"/>
        <w:rPr>
          <w:rStyle w:val="Ppogrubienie"/>
        </w:rPr>
      </w:pPr>
      <w:r>
        <w:t>–</w:t>
      </w:r>
      <w:r w:rsidR="00F56FA8" w:rsidRPr="00E54BCF">
        <w:tab/>
      </w:r>
      <w:r w:rsidR="00F56FA8">
        <w:t>miejsce zamieszkania</w:t>
      </w:r>
      <w:r w:rsidR="00D409E7">
        <w:t>,</w:t>
      </w:r>
    </w:p>
    <w:p w:rsidR="00784C0E" w:rsidRPr="00E54BCF" w:rsidRDefault="006062CA" w:rsidP="00784C0E">
      <w:pPr>
        <w:pStyle w:val="LITlitera"/>
      </w:pPr>
      <w:r w:rsidRPr="00E54BCF">
        <w:t>d)</w:t>
      </w:r>
      <w:r w:rsidRPr="00E54BCF">
        <w:tab/>
      </w:r>
      <w:r w:rsidR="00784C0E" w:rsidRPr="00E54BCF">
        <w:t>siedzibę i adres podmiotu,</w:t>
      </w:r>
    </w:p>
    <w:p w:rsidR="00784C0E" w:rsidRPr="00E54BCF" w:rsidRDefault="006062CA" w:rsidP="00784C0E">
      <w:pPr>
        <w:pStyle w:val="LITlitera"/>
      </w:pPr>
      <w:r w:rsidRPr="00E54BCF">
        <w:t>e)</w:t>
      </w:r>
      <w:r w:rsidRPr="00E54BCF">
        <w:tab/>
      </w:r>
      <w:r w:rsidR="00784C0E" w:rsidRPr="00E54BCF">
        <w:t>numer i datę wydania zezwolenia;</w:t>
      </w:r>
    </w:p>
    <w:p w:rsidR="00784C0E" w:rsidRPr="00E54BCF" w:rsidRDefault="006062CA" w:rsidP="00784C0E">
      <w:pPr>
        <w:pStyle w:val="PKTpunkt"/>
      </w:pPr>
      <w:r w:rsidRPr="00E54BCF">
        <w:t>3)</w:t>
      </w:r>
      <w:r w:rsidRPr="00E54BCF">
        <w:tab/>
      </w:r>
      <w:r w:rsidR="00784C0E" w:rsidRPr="00E54BCF">
        <w:t>datę i przyczynę cofnięcia zezwolenia;</w:t>
      </w:r>
    </w:p>
    <w:p w:rsidR="00784C0E" w:rsidRPr="00E54BCF" w:rsidRDefault="006062CA" w:rsidP="00B73590">
      <w:pPr>
        <w:pStyle w:val="PKTpunkt"/>
        <w:keepNext/>
        <w:rPr>
          <w:rStyle w:val="Ppogrubienie"/>
          <w:b w:val="0"/>
        </w:rPr>
      </w:pPr>
      <w:r w:rsidRPr="00E54BCF">
        <w:t>4)</w:t>
      </w:r>
      <w:r w:rsidRPr="00E54BCF">
        <w:tab/>
      </w:r>
      <w:r w:rsidR="00784C0E" w:rsidRPr="00E54BCF">
        <w:t xml:space="preserve">w przypadku brokera </w:t>
      </w:r>
      <w:r w:rsidR="00C86BD8" w:rsidRPr="00E54BCF">
        <w:rPr>
          <w:rStyle w:val="Ppogrubienie"/>
          <w:b w:val="0"/>
        </w:rPr>
        <w:t>ubezpieczeniowego lub brokera reasekuracyjnego</w:t>
      </w:r>
      <w:r w:rsidR="00C86BD8" w:rsidRPr="00E54BCF">
        <w:t xml:space="preserve"> </w:t>
      </w:r>
      <w:r w:rsidR="00784C0E" w:rsidRPr="00E54BCF">
        <w:t xml:space="preserve">wykonującego </w:t>
      </w:r>
      <w:r w:rsidR="0002571E" w:rsidRPr="00E54BCF">
        <w:rPr>
          <w:rStyle w:val="Ppogrubienie"/>
          <w:b w:val="0"/>
        </w:rPr>
        <w:t>działalność</w:t>
      </w:r>
      <w:r w:rsidR="00784C0E" w:rsidRPr="00E54BCF">
        <w:t xml:space="preserve"> brokersk</w:t>
      </w:r>
      <w:r w:rsidR="0002571E" w:rsidRPr="00E54BCF">
        <w:t xml:space="preserve">ą </w:t>
      </w:r>
      <w:r w:rsidR="0002571E" w:rsidRPr="00E54BCF">
        <w:rPr>
          <w:rStyle w:val="Ppogrubienie"/>
          <w:b w:val="0"/>
        </w:rPr>
        <w:t xml:space="preserve">w zakresie ubezpieczeń </w:t>
      </w:r>
      <w:r w:rsidR="0002571E" w:rsidRPr="005135F3">
        <w:rPr>
          <w:rStyle w:val="Ppogrubienie"/>
          <w:b w:val="0"/>
        </w:rPr>
        <w:t xml:space="preserve">lub </w:t>
      </w:r>
      <w:r w:rsidR="00441F1C" w:rsidRPr="005135F3">
        <w:rPr>
          <w:rStyle w:val="Ppogrubienie"/>
          <w:b w:val="0"/>
        </w:rPr>
        <w:t xml:space="preserve">w zakresie </w:t>
      </w:r>
      <w:r w:rsidR="0002571E" w:rsidRPr="005135F3">
        <w:rPr>
          <w:rStyle w:val="Ppogrubienie"/>
          <w:b w:val="0"/>
        </w:rPr>
        <w:t>reasekuracji</w:t>
      </w:r>
      <w:r w:rsidR="0002571E" w:rsidRPr="00E54BCF">
        <w:t xml:space="preserve"> </w:t>
      </w:r>
      <w:r w:rsidR="00784C0E" w:rsidRPr="00E54BCF">
        <w:t xml:space="preserve">na terytorium innego </w:t>
      </w:r>
      <w:r w:rsidR="007A3C34" w:rsidRPr="00E54BCF">
        <w:t xml:space="preserve">niż Rzeczpospolita Polska </w:t>
      </w:r>
      <w:r w:rsidR="00784C0E" w:rsidRPr="00E54BCF">
        <w:t>państwa członkowskiego Unii Europejskiej przez oddział lub w inny sposób niż przez oddział, w ramach swobody świadczenia usług:</w:t>
      </w:r>
    </w:p>
    <w:p w:rsidR="00784C0E" w:rsidRPr="00E54BCF" w:rsidRDefault="006062CA" w:rsidP="00B86957">
      <w:pPr>
        <w:pStyle w:val="LITlitera"/>
        <w:rPr>
          <w:rStyle w:val="Ppogrubienie"/>
          <w:b w:val="0"/>
        </w:rPr>
      </w:pPr>
      <w:r w:rsidRPr="00E54BCF">
        <w:t>a)</w:t>
      </w:r>
      <w:r w:rsidRPr="00E54BCF">
        <w:tab/>
      </w:r>
      <w:r w:rsidR="00784C0E" w:rsidRPr="00E54BCF">
        <w:t xml:space="preserve">wykaz państw członkowskich Unii Europejskiej, w których </w:t>
      </w:r>
      <w:r w:rsidR="00B135EA" w:rsidRPr="00E54BCF">
        <w:t>czynności</w:t>
      </w:r>
      <w:r w:rsidR="00784C0E" w:rsidRPr="00E54BCF">
        <w:t xml:space="preserve"> </w:t>
      </w:r>
      <w:r w:rsidR="00B135EA" w:rsidRPr="00E54BCF">
        <w:t>są wykonywane</w:t>
      </w:r>
      <w:r w:rsidR="00784C0E" w:rsidRPr="00E54BCF">
        <w:t xml:space="preserve"> przez oddział lub w inny sposób niż przez oddział, w ramach swobody świadczenia usług,</w:t>
      </w:r>
    </w:p>
    <w:p w:rsidR="00784C0E" w:rsidRPr="00E54BCF" w:rsidRDefault="006062CA" w:rsidP="00B86957">
      <w:pPr>
        <w:pStyle w:val="LITlitera"/>
      </w:pPr>
      <w:r w:rsidRPr="00E54BCF">
        <w:t>b)</w:t>
      </w:r>
      <w:r w:rsidRPr="00E54BCF">
        <w:tab/>
      </w:r>
      <w:r w:rsidR="00784C0E" w:rsidRPr="00E54BCF">
        <w:t xml:space="preserve">adres oddziału brokera </w:t>
      </w:r>
      <w:r w:rsidR="00C86BD8" w:rsidRPr="00E54BCF">
        <w:rPr>
          <w:rStyle w:val="Ppogrubienie"/>
          <w:b w:val="0"/>
        </w:rPr>
        <w:t>ubezpieczeniowego lub brokera reasekuracyjnego</w:t>
      </w:r>
      <w:r w:rsidR="00C86BD8" w:rsidRPr="00E54BCF">
        <w:t xml:space="preserve"> </w:t>
      </w:r>
      <w:r w:rsidR="00784C0E" w:rsidRPr="00E54BCF">
        <w:t>w</w:t>
      </w:r>
      <w:r w:rsidR="00524AC9">
        <w:t> </w:t>
      </w:r>
      <w:r w:rsidR="00784C0E" w:rsidRPr="00E54BCF">
        <w:t xml:space="preserve">państwie członkowskim Unii Europejskiej, w którym </w:t>
      </w:r>
      <w:r w:rsidR="000C7FFA">
        <w:t xml:space="preserve">wykonuje </w:t>
      </w:r>
      <w:r w:rsidR="0002571E" w:rsidRPr="00E54BCF">
        <w:rPr>
          <w:rStyle w:val="Ppogrubienie"/>
          <w:b w:val="0"/>
        </w:rPr>
        <w:t>działalność</w:t>
      </w:r>
      <w:r w:rsidR="00784C0E" w:rsidRPr="00E54BCF">
        <w:rPr>
          <w:rStyle w:val="Ppogrubienie"/>
          <w:b w:val="0"/>
        </w:rPr>
        <w:t xml:space="preserve"> </w:t>
      </w:r>
      <w:r w:rsidR="000C7FFA">
        <w:t xml:space="preserve">przez </w:t>
      </w:r>
      <w:r w:rsidR="00784C0E" w:rsidRPr="00E54BCF">
        <w:t>oddział;</w:t>
      </w:r>
    </w:p>
    <w:p w:rsidR="00784C0E" w:rsidRPr="00E54BCF" w:rsidRDefault="006062CA" w:rsidP="00B86957">
      <w:pPr>
        <w:pStyle w:val="PKTpunkt"/>
      </w:pPr>
      <w:r w:rsidRPr="00E54BCF">
        <w:t>5)</w:t>
      </w:r>
      <w:r w:rsidRPr="00E54BCF">
        <w:tab/>
      </w:r>
      <w:r w:rsidR="00784C0E" w:rsidRPr="00E54BCF">
        <w:t xml:space="preserve">rodzaj </w:t>
      </w:r>
      <w:r w:rsidR="00A15B4A" w:rsidRPr="00E54BCF">
        <w:rPr>
          <w:rStyle w:val="Ppogrubienie"/>
          <w:b w:val="0"/>
        </w:rPr>
        <w:t>działalności</w:t>
      </w:r>
      <w:r w:rsidR="00B135EA" w:rsidRPr="00E54BCF">
        <w:rPr>
          <w:rStyle w:val="Ppogrubienie"/>
          <w:b w:val="0"/>
        </w:rPr>
        <w:t xml:space="preserve"> brokerski</w:t>
      </w:r>
      <w:r w:rsidR="00A15B4A" w:rsidRPr="00E54BCF">
        <w:rPr>
          <w:rStyle w:val="Ppogrubienie"/>
          <w:b w:val="0"/>
        </w:rPr>
        <w:t>ej</w:t>
      </w:r>
      <w:r w:rsidR="00784C0E" w:rsidRPr="00E54BCF">
        <w:t>;</w:t>
      </w:r>
    </w:p>
    <w:p w:rsidR="00D409E7" w:rsidRDefault="006062CA" w:rsidP="00B73590">
      <w:pPr>
        <w:pStyle w:val="PKTpunkt"/>
        <w:keepNext/>
      </w:pPr>
      <w:r w:rsidRPr="00E54BCF">
        <w:lastRenderedPageBreak/>
        <w:t>6)</w:t>
      </w:r>
      <w:r w:rsidRPr="00E54BCF">
        <w:tab/>
      </w:r>
      <w:r w:rsidR="00784C0E" w:rsidRPr="00E54BCF">
        <w:t xml:space="preserve">wykaz osób fizycznych, przy pomocy których broker </w:t>
      </w:r>
      <w:r w:rsidR="00B741FF">
        <w:rPr>
          <w:rStyle w:val="Ppogrubienie"/>
          <w:b w:val="0"/>
        </w:rPr>
        <w:t xml:space="preserve">ubezpieczeniowy lub </w:t>
      </w:r>
      <w:r w:rsidR="00B741FF" w:rsidRPr="00B741FF">
        <w:rPr>
          <w:rStyle w:val="Ppogrubienie"/>
          <w:b w:val="0"/>
        </w:rPr>
        <w:t>broker</w:t>
      </w:r>
      <w:r w:rsidR="00C86BD8" w:rsidRPr="00B741FF">
        <w:rPr>
          <w:rStyle w:val="Ppogrubienie"/>
          <w:b w:val="0"/>
        </w:rPr>
        <w:t xml:space="preserve"> </w:t>
      </w:r>
      <w:r w:rsidR="00C86BD8" w:rsidRPr="00E54BCF">
        <w:rPr>
          <w:rStyle w:val="Ppogrubienie"/>
          <w:b w:val="0"/>
        </w:rPr>
        <w:t>reasekuracyjny</w:t>
      </w:r>
      <w:r w:rsidR="00C86BD8" w:rsidRPr="00E54BCF">
        <w:t xml:space="preserve"> </w:t>
      </w:r>
      <w:r w:rsidR="00784C0E" w:rsidRPr="00E54BCF">
        <w:t>wykonuje czynności brokerskie</w:t>
      </w:r>
      <w:r w:rsidR="00EE3449" w:rsidRPr="00E54BCF">
        <w:t xml:space="preserve"> </w:t>
      </w:r>
      <w:r w:rsidR="00EE3449" w:rsidRPr="00E54BCF">
        <w:rPr>
          <w:rStyle w:val="Ppogrubienie"/>
          <w:b w:val="0"/>
        </w:rPr>
        <w:t xml:space="preserve">w zakresie ubezpieczeń </w:t>
      </w:r>
      <w:r w:rsidR="00EE3449" w:rsidRPr="005135F3">
        <w:rPr>
          <w:rStyle w:val="Ppogrubienie"/>
          <w:b w:val="0"/>
        </w:rPr>
        <w:t>lub</w:t>
      </w:r>
      <w:r w:rsidR="005135F3" w:rsidRPr="005135F3">
        <w:rPr>
          <w:rStyle w:val="Ppogrubienie"/>
          <w:b w:val="0"/>
        </w:rPr>
        <w:t xml:space="preserve"> w zakresie</w:t>
      </w:r>
      <w:r w:rsidR="00EE3449" w:rsidRPr="00E54BCF">
        <w:rPr>
          <w:rStyle w:val="Ppogrubienie"/>
          <w:b w:val="0"/>
        </w:rPr>
        <w:t xml:space="preserve"> reasekuracji</w:t>
      </w:r>
      <w:r w:rsidR="00784C0E" w:rsidRPr="00E54BCF">
        <w:t xml:space="preserve">, zawierający </w:t>
      </w:r>
      <w:r w:rsidR="00D409E7">
        <w:t>ich dane osobowe, obejmujące:</w:t>
      </w:r>
    </w:p>
    <w:p w:rsidR="00D409E7" w:rsidRPr="00E54BCF" w:rsidRDefault="00D409E7" w:rsidP="00D409E7">
      <w:pPr>
        <w:pStyle w:val="LITlitera"/>
      </w:pPr>
      <w:r w:rsidRPr="00E54BCF">
        <w:t>a)</w:t>
      </w:r>
      <w:r w:rsidRPr="00E54BCF">
        <w:tab/>
        <w:t>imię lub imiona i nazwisko,</w:t>
      </w:r>
    </w:p>
    <w:p w:rsidR="00D409E7" w:rsidRPr="00E54BCF" w:rsidRDefault="00D409E7" w:rsidP="00D409E7">
      <w:pPr>
        <w:pStyle w:val="LITlitera"/>
      </w:pPr>
      <w:r w:rsidRPr="00E54BCF">
        <w:t>b)</w:t>
      </w:r>
      <w:r w:rsidRPr="00E54BCF">
        <w:tab/>
        <w:t>numer PESEL lub, gdy ten numer nie został nadany, numer paszportu, dowodu osobistego lub innego dokumentu potwierdzającego tożsamość,</w:t>
      </w:r>
    </w:p>
    <w:p w:rsidR="00784C0E" w:rsidRPr="00E54BCF" w:rsidRDefault="00D409E7" w:rsidP="00D409E7">
      <w:pPr>
        <w:pStyle w:val="LITlitera"/>
      </w:pPr>
      <w:r w:rsidRPr="00E54BCF">
        <w:t>c)</w:t>
      </w:r>
      <w:r w:rsidRPr="00E54BCF">
        <w:tab/>
      </w:r>
      <w:r>
        <w:t>miejsce zamieszkania;</w:t>
      </w:r>
    </w:p>
    <w:p w:rsidR="00784C0E" w:rsidRPr="00E54BCF" w:rsidRDefault="006062CA" w:rsidP="00B86957">
      <w:pPr>
        <w:pStyle w:val="PKTpunkt"/>
      </w:pPr>
      <w:r w:rsidRPr="00E54BCF">
        <w:t>7)</w:t>
      </w:r>
      <w:r w:rsidRPr="00E54BCF">
        <w:tab/>
      </w:r>
      <w:r w:rsidR="00784C0E" w:rsidRPr="00E54BCF">
        <w:t xml:space="preserve">numer </w:t>
      </w:r>
      <w:r w:rsidR="00EC2CBB" w:rsidRPr="00E54BCF">
        <w:t>dokumentu potwierdzającego</w:t>
      </w:r>
      <w:r w:rsidR="00784C0E" w:rsidRPr="00E54BCF">
        <w:t xml:space="preserve"> zawarcie umowy obowiązkowego ubezpieczenia odpowiedzialności cywilnej, o którym mowa w art. 3</w:t>
      </w:r>
      <w:r w:rsidR="001A6BCA" w:rsidRPr="00E54BCF">
        <w:t>0</w:t>
      </w:r>
      <w:r w:rsidR="00784C0E" w:rsidRPr="00E54BCF">
        <w:t xml:space="preserve"> ust. 1, termin obowiązywania tej umowy ubezpieczenia oraz nazwę zakładu ubezpieczeń, z którym zawarto tę umowę;</w:t>
      </w:r>
    </w:p>
    <w:p w:rsidR="00784C0E" w:rsidRPr="00E54BCF" w:rsidRDefault="006062CA" w:rsidP="00B86957">
      <w:pPr>
        <w:pStyle w:val="PKTpunkt"/>
      </w:pPr>
      <w:r w:rsidRPr="00E54BCF">
        <w:t>8)</w:t>
      </w:r>
      <w:r w:rsidRPr="00E54BCF">
        <w:tab/>
      </w:r>
      <w:r w:rsidR="00784C0E" w:rsidRPr="00E54BCF">
        <w:t>tożsamość akcjonariuszy lub udziałowców posiadających co najmniej 10% udziału w</w:t>
      </w:r>
      <w:r w:rsidR="00524AC9">
        <w:t> </w:t>
      </w:r>
      <w:r w:rsidR="00784C0E" w:rsidRPr="00E54BCF">
        <w:t xml:space="preserve">kapitale zakładowym </w:t>
      </w:r>
      <w:r w:rsidR="004305CE">
        <w:t xml:space="preserve">brokera </w:t>
      </w:r>
      <w:r w:rsidR="00784C0E" w:rsidRPr="00E54BCF">
        <w:t>oraz wysokość tych udziałów;</w:t>
      </w:r>
    </w:p>
    <w:p w:rsidR="00784C0E" w:rsidRPr="00E54BCF" w:rsidRDefault="006062CA" w:rsidP="00B86957">
      <w:pPr>
        <w:pStyle w:val="PKTpunkt"/>
      </w:pPr>
      <w:r w:rsidRPr="00E54BCF">
        <w:t>9)</w:t>
      </w:r>
      <w:r w:rsidRPr="00E54BCF">
        <w:tab/>
      </w:r>
      <w:r w:rsidR="00784C0E" w:rsidRPr="00E54BCF">
        <w:t>tożsamość osób, które mają bliskie powiazania</w:t>
      </w:r>
      <w:r w:rsidR="004305CE">
        <w:t xml:space="preserve"> z brokerem.</w:t>
      </w:r>
    </w:p>
    <w:p w:rsidR="007B59EB" w:rsidRPr="00524AC9" w:rsidRDefault="00BB5E1D" w:rsidP="00B73590">
      <w:pPr>
        <w:pStyle w:val="USTustnpkodeksu"/>
        <w:keepNext/>
      </w:pPr>
      <w:r w:rsidRPr="00524AC9">
        <w:t>3.</w:t>
      </w:r>
      <w:r w:rsidR="00DF5CE8" w:rsidRPr="00524AC9">
        <w:t xml:space="preserve"> </w:t>
      </w:r>
      <w:r w:rsidR="007B59EB" w:rsidRPr="00524AC9">
        <w:t xml:space="preserve">Rejestr </w:t>
      </w:r>
      <w:r w:rsidR="008D7FC5" w:rsidRPr="00524AC9">
        <w:t>brokerów zawiera</w:t>
      </w:r>
      <w:r w:rsidR="007B59EB" w:rsidRPr="00524AC9">
        <w:t xml:space="preserve"> także</w:t>
      </w:r>
      <w:r w:rsidR="00DA5FDE" w:rsidRPr="00524AC9">
        <w:t>:</w:t>
      </w:r>
    </w:p>
    <w:p w:rsidR="0071302D" w:rsidRPr="00524AC9" w:rsidRDefault="007B59EB" w:rsidP="00524AC9">
      <w:pPr>
        <w:pStyle w:val="PKTpunkt"/>
      </w:pPr>
      <w:r w:rsidRPr="00524AC9">
        <w:t>1)</w:t>
      </w:r>
      <w:r w:rsidR="000C2EC0" w:rsidRPr="00524AC9">
        <w:tab/>
      </w:r>
      <w:r w:rsidRPr="00524AC9">
        <w:t>datę i rodzaj egzaminu</w:t>
      </w:r>
      <w:r w:rsidR="00DA5FDE" w:rsidRPr="00524AC9">
        <w:t xml:space="preserve"> </w:t>
      </w:r>
      <w:r w:rsidR="008B68D2" w:rsidRPr="00524AC9">
        <w:t xml:space="preserve">przeprowadzonego </w:t>
      </w:r>
      <w:r w:rsidR="00DA5FDE" w:rsidRPr="00524AC9">
        <w:t>przez Komisję;</w:t>
      </w:r>
    </w:p>
    <w:p w:rsidR="007B59EB" w:rsidRPr="00524AC9" w:rsidRDefault="007B59EB" w:rsidP="00B73590">
      <w:pPr>
        <w:pStyle w:val="PKTpunkt"/>
        <w:keepNext/>
      </w:pPr>
      <w:r w:rsidRPr="00524AC9">
        <w:t>2)</w:t>
      </w:r>
      <w:r w:rsidRPr="00524AC9">
        <w:tab/>
        <w:t xml:space="preserve">dane osobowe </w:t>
      </w:r>
      <w:r w:rsidR="00DA5FDE" w:rsidRPr="00524AC9">
        <w:t xml:space="preserve">osób, </w:t>
      </w:r>
      <w:r w:rsidRPr="00524AC9">
        <w:t>które zdały egzamin przed Komisją, obejmujące:</w:t>
      </w:r>
    </w:p>
    <w:p w:rsidR="007B59EB" w:rsidRPr="00D06CC4" w:rsidRDefault="007B59EB">
      <w:pPr>
        <w:pStyle w:val="LITlitera"/>
      </w:pPr>
      <w:r w:rsidRPr="00DA5FDE">
        <w:t>a)</w:t>
      </w:r>
      <w:r w:rsidRPr="00DA5FDE">
        <w:tab/>
      </w:r>
      <w:r w:rsidRPr="00417284">
        <w:t>imię lub imiona i nazwisko,</w:t>
      </w:r>
    </w:p>
    <w:p w:rsidR="007B59EB" w:rsidRPr="00D06CC4" w:rsidRDefault="007B59EB">
      <w:pPr>
        <w:pStyle w:val="LITlitera"/>
      </w:pPr>
      <w:r w:rsidRPr="00D06CC4">
        <w:t>b)</w:t>
      </w:r>
      <w:r w:rsidRPr="00D06CC4">
        <w:tab/>
        <w:t>numer PESEL lub, gdy ten numer nie został nadany, numer paszportu, dowodu osobistego lub innego dokumentu potwierdzającego tożsamość,</w:t>
      </w:r>
    </w:p>
    <w:p w:rsidR="007B59EB" w:rsidRPr="00DA5FDE" w:rsidRDefault="007B59EB">
      <w:pPr>
        <w:pStyle w:val="LITlitera"/>
      </w:pPr>
      <w:r w:rsidRPr="00DA5FDE">
        <w:t>c)</w:t>
      </w:r>
      <w:r w:rsidRPr="00DA5FDE">
        <w:tab/>
        <w:t>miejsce zamieszkania,</w:t>
      </w:r>
    </w:p>
    <w:p w:rsidR="007B59EB" w:rsidRPr="00DA5FDE" w:rsidRDefault="007B59EB">
      <w:pPr>
        <w:pStyle w:val="LITlitera"/>
      </w:pPr>
      <w:r w:rsidRPr="00DA5FDE">
        <w:t>d)</w:t>
      </w:r>
      <w:r w:rsidRPr="00DA5FDE">
        <w:tab/>
        <w:t>datę i miejsce urodzenia oraz imię ojca</w:t>
      </w:r>
      <w:r w:rsidR="00DA5FDE" w:rsidRPr="00DA5FDE">
        <w:t>;</w:t>
      </w:r>
    </w:p>
    <w:p w:rsidR="00DA5FDE" w:rsidRPr="00DA5FDE" w:rsidRDefault="00DA5FDE" w:rsidP="00B73590">
      <w:pPr>
        <w:pStyle w:val="PKTpunkt"/>
        <w:keepNext/>
      </w:pPr>
      <w:r w:rsidRPr="00DA5FDE">
        <w:t>3)</w:t>
      </w:r>
      <w:r w:rsidRPr="00DA5FDE">
        <w:tab/>
        <w:t xml:space="preserve">dane </w:t>
      </w:r>
      <w:r w:rsidRPr="00650599">
        <w:t>osobowe</w:t>
      </w:r>
      <w:r w:rsidRPr="00650599">
        <w:rPr>
          <w:rStyle w:val="Ppogrubienie"/>
          <w:b w:val="0"/>
        </w:rPr>
        <w:t xml:space="preserve"> osób, o których mowa w art. 36 ust. 8 i 9</w:t>
      </w:r>
      <w:r w:rsidR="00130E53" w:rsidRPr="006417C1">
        <w:rPr>
          <w:rStyle w:val="PKpogrubieniekursywa"/>
          <w:b w:val="0"/>
          <w:i w:val="0"/>
        </w:rPr>
        <w:t>,</w:t>
      </w:r>
      <w:r w:rsidRPr="00650599">
        <w:rPr>
          <w:rStyle w:val="Ppogrubienie"/>
          <w:b w:val="0"/>
        </w:rPr>
        <w:t xml:space="preserve"> oraz osób, które zostały zwolnione z egzaminu zgodnie </w:t>
      </w:r>
      <w:r w:rsidRPr="008B68D2">
        <w:rPr>
          <w:rStyle w:val="Ppogrubienie"/>
          <w:b w:val="0"/>
        </w:rPr>
        <w:t xml:space="preserve">z </w:t>
      </w:r>
      <w:r w:rsidR="008B68D2" w:rsidRPr="008B68D2">
        <w:rPr>
          <w:rStyle w:val="Ppogrubienie"/>
          <w:b w:val="0"/>
        </w:rPr>
        <w:t xml:space="preserve">art. 36 </w:t>
      </w:r>
      <w:r w:rsidRPr="008B68D2">
        <w:rPr>
          <w:rStyle w:val="Ppogrubienie"/>
          <w:b w:val="0"/>
        </w:rPr>
        <w:t>ust. 11</w:t>
      </w:r>
      <w:r w:rsidRPr="00650599">
        <w:rPr>
          <w:rStyle w:val="Ppogrubienie"/>
          <w:b w:val="0"/>
        </w:rPr>
        <w:t>,</w:t>
      </w:r>
      <w:r w:rsidR="00DD2A80">
        <w:rPr>
          <w:rStyle w:val="Ppogrubienie"/>
        </w:rPr>
        <w:t xml:space="preserve"> </w:t>
      </w:r>
      <w:r w:rsidRPr="00650599">
        <w:t>obejmujące</w:t>
      </w:r>
      <w:r w:rsidRPr="00DA5FDE">
        <w:t>:</w:t>
      </w:r>
    </w:p>
    <w:p w:rsidR="00DA5FDE" w:rsidRPr="00D06CC4" w:rsidRDefault="00DA5FDE" w:rsidP="00417284">
      <w:pPr>
        <w:pStyle w:val="LITlitera"/>
      </w:pPr>
      <w:r w:rsidRPr="00417284">
        <w:t>a)</w:t>
      </w:r>
      <w:r w:rsidRPr="00417284">
        <w:tab/>
      </w:r>
      <w:r w:rsidRPr="00D06CC4">
        <w:t>imię lub imiona i nazwisko,</w:t>
      </w:r>
    </w:p>
    <w:p w:rsidR="00DA5FDE" w:rsidRPr="00417284" w:rsidRDefault="00DA5FDE" w:rsidP="00D06CC4">
      <w:pPr>
        <w:pStyle w:val="LITlitera"/>
      </w:pPr>
      <w:r w:rsidRPr="00D06CC4">
        <w:t>b)</w:t>
      </w:r>
      <w:r w:rsidRPr="00D06CC4">
        <w:tab/>
      </w:r>
      <w:r w:rsidRPr="00417284">
        <w:t>numer PESEL lub, gdy ten numer nie został nadany, numer paszportu, dowodu osobistego lub innego dokumentu potwierdzającego tożsamość,</w:t>
      </w:r>
    </w:p>
    <w:p w:rsidR="00DA5FDE" w:rsidRPr="00417284" w:rsidRDefault="00DA5FDE" w:rsidP="00D06CC4">
      <w:pPr>
        <w:pStyle w:val="LITlitera"/>
      </w:pPr>
      <w:r w:rsidRPr="00417284">
        <w:t>c)</w:t>
      </w:r>
      <w:r w:rsidRPr="00417284">
        <w:tab/>
        <w:t>miejsce zamieszkania.</w:t>
      </w:r>
    </w:p>
    <w:p w:rsidR="00784C0E" w:rsidRPr="00E54BCF" w:rsidRDefault="00DA5FDE" w:rsidP="00B741FF">
      <w:pPr>
        <w:pStyle w:val="USTustnpkodeksu"/>
      </w:pPr>
      <w:r>
        <w:t>4</w:t>
      </w:r>
      <w:r w:rsidR="00EB1D04" w:rsidRPr="00E54BCF">
        <w:t>.</w:t>
      </w:r>
      <w:r w:rsidR="00DF5CE8">
        <w:t xml:space="preserve"> </w:t>
      </w:r>
      <w:r w:rsidR="00784C0E" w:rsidRPr="00E54BCF">
        <w:t xml:space="preserve">Dane dotyczące brokera </w:t>
      </w:r>
      <w:r w:rsidR="00C86BD8" w:rsidRPr="00B741FF">
        <w:rPr>
          <w:rStyle w:val="Ppogrubienie"/>
          <w:b w:val="0"/>
        </w:rPr>
        <w:t xml:space="preserve">ubezpieczeniowego </w:t>
      </w:r>
      <w:r w:rsidR="00B741FF" w:rsidRPr="00B741FF">
        <w:rPr>
          <w:rStyle w:val="Ppogrubienie"/>
          <w:b w:val="0"/>
        </w:rPr>
        <w:t>i</w:t>
      </w:r>
      <w:r w:rsidR="00C86BD8" w:rsidRPr="00B741FF">
        <w:rPr>
          <w:rStyle w:val="Ppogrubienie"/>
          <w:b w:val="0"/>
        </w:rPr>
        <w:t xml:space="preserve"> brokera reasekuracyjnego</w:t>
      </w:r>
      <w:r w:rsidR="00C86BD8" w:rsidRPr="00B741FF">
        <w:t xml:space="preserve"> </w:t>
      </w:r>
      <w:r w:rsidR="00784C0E" w:rsidRPr="00B741FF">
        <w:t xml:space="preserve">wykreślonego z rejestru </w:t>
      </w:r>
      <w:r w:rsidR="00141BDD">
        <w:t xml:space="preserve">brokerów </w:t>
      </w:r>
      <w:r w:rsidR="00784C0E" w:rsidRPr="00B741FF">
        <w:t>są przechowywane w rejestrze przez 10 lat.</w:t>
      </w:r>
    </w:p>
    <w:p w:rsidR="00784C0E" w:rsidRPr="00E54BCF" w:rsidRDefault="00DA5FDE" w:rsidP="00B86957">
      <w:pPr>
        <w:pStyle w:val="USTustnpkodeksu"/>
      </w:pPr>
      <w:r>
        <w:t>5</w:t>
      </w:r>
      <w:r w:rsidR="00EB1D04" w:rsidRPr="00E54BCF">
        <w:t>.</w:t>
      </w:r>
      <w:r w:rsidR="00DF5CE8">
        <w:t xml:space="preserve"> </w:t>
      </w:r>
      <w:r w:rsidR="00784C0E" w:rsidRPr="00E54BCF">
        <w:t xml:space="preserve">Tożsamość podmiotów, o których mowa w ust. 2 pkt 8 i 9, w odniesieniu do osób fizycznych obejmuje </w:t>
      </w:r>
      <w:r w:rsidR="00E07792">
        <w:t xml:space="preserve">ich </w:t>
      </w:r>
      <w:r w:rsidR="00784C0E" w:rsidRPr="00E54BCF">
        <w:t xml:space="preserve">dane osobowe, o których mowa w ust. 1 pkt 2, a w odniesieniu do osób prawnych </w:t>
      </w:r>
      <w:r w:rsidR="00650599">
        <w:rPr>
          <w:rFonts w:cs="Times"/>
        </w:rPr>
        <w:t>‒</w:t>
      </w:r>
      <w:r w:rsidR="0051396C" w:rsidRPr="00E54BCF">
        <w:t xml:space="preserve"> </w:t>
      </w:r>
      <w:r w:rsidR="00784C0E" w:rsidRPr="00E54BCF">
        <w:t>dotyczące</w:t>
      </w:r>
      <w:r w:rsidR="00050C0D">
        <w:t xml:space="preserve"> ich</w:t>
      </w:r>
      <w:r w:rsidR="00050C0D" w:rsidRPr="00E54BCF" w:rsidDel="00E07792">
        <w:t xml:space="preserve"> </w:t>
      </w:r>
      <w:r w:rsidR="00050C0D" w:rsidRPr="00E54BCF">
        <w:t>dane</w:t>
      </w:r>
      <w:r w:rsidR="00784C0E" w:rsidRPr="00E54BCF">
        <w:t>, o których mowa w ust. 2 pkt 2 lit. a, b i d.</w:t>
      </w:r>
    </w:p>
    <w:p w:rsidR="002D0B90" w:rsidRPr="00E54BCF" w:rsidRDefault="00EB1D04" w:rsidP="00B73590">
      <w:pPr>
        <w:pStyle w:val="ARTartustawynprozporzdzenia"/>
        <w:keepNext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="002D0B90" w:rsidRPr="00B73590">
        <w:rPr>
          <w:rStyle w:val="Ppogrubienie"/>
        </w:rPr>
        <w:t>6</w:t>
      </w:r>
      <w:r w:rsidR="001A6BCA" w:rsidRPr="00B73590">
        <w:rPr>
          <w:rStyle w:val="Ppogrubienie"/>
        </w:rPr>
        <w:t>2</w:t>
      </w:r>
      <w:r w:rsidR="002D0B90" w:rsidRPr="00B73590">
        <w:rPr>
          <w:rStyle w:val="Ppogrubienie"/>
        </w:rPr>
        <w:t>.</w:t>
      </w:r>
      <w:r w:rsidR="00DF5CE8">
        <w:t xml:space="preserve"> </w:t>
      </w:r>
      <w:r w:rsidR="002D0B90" w:rsidRPr="00E54BCF">
        <w:t xml:space="preserve">Organ nadzoru dokonuje wykreślenia brokera </w:t>
      </w:r>
      <w:r w:rsidR="00C86BD8" w:rsidRPr="00E54BCF">
        <w:rPr>
          <w:rStyle w:val="Ppogrubienie"/>
          <w:b w:val="0"/>
        </w:rPr>
        <w:t>ubezpieczeniowego lub brokera reasekuracyjnego</w:t>
      </w:r>
      <w:r w:rsidR="00C86BD8" w:rsidRPr="00E54BCF">
        <w:t xml:space="preserve"> </w:t>
      </w:r>
      <w:r w:rsidR="002D0B90" w:rsidRPr="00E54BCF">
        <w:t>z rejestru brokerów w przypadku:</w:t>
      </w:r>
    </w:p>
    <w:p w:rsidR="002D0B90" w:rsidRPr="00E54BCF" w:rsidRDefault="006062CA" w:rsidP="002D0B90">
      <w:pPr>
        <w:pStyle w:val="PKTpunkt"/>
      </w:pPr>
      <w:r w:rsidRPr="00E54BCF">
        <w:t>1)</w:t>
      </w:r>
      <w:r w:rsidRPr="00E54BCF">
        <w:tab/>
      </w:r>
      <w:r w:rsidR="002D0B90" w:rsidRPr="00E54BCF">
        <w:t>cofnięcia zezwolenia;</w:t>
      </w:r>
    </w:p>
    <w:p w:rsidR="002D0B90" w:rsidRPr="00E54BCF" w:rsidRDefault="006062CA" w:rsidP="002D0B90">
      <w:pPr>
        <w:pStyle w:val="PKTpunkt"/>
      </w:pPr>
      <w:r w:rsidRPr="00E54BCF">
        <w:t>2)</w:t>
      </w:r>
      <w:r w:rsidRPr="00E54BCF">
        <w:tab/>
      </w:r>
      <w:r w:rsidR="002D0B90" w:rsidRPr="00E54BCF">
        <w:t>wygaśnięcia zezwolenia.</w:t>
      </w:r>
    </w:p>
    <w:p w:rsidR="002D0B90" w:rsidRPr="00E54BCF" w:rsidRDefault="00102740" w:rsidP="00B8695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2D0B90" w:rsidRPr="00B73590">
        <w:rPr>
          <w:rStyle w:val="Ppogrubienie"/>
        </w:rPr>
        <w:t>6</w:t>
      </w:r>
      <w:r w:rsidR="001A6BCA" w:rsidRPr="00B73590">
        <w:rPr>
          <w:rStyle w:val="Ppogrubienie"/>
        </w:rPr>
        <w:t>3</w:t>
      </w:r>
      <w:r w:rsidR="00EB1D04" w:rsidRPr="00B73590">
        <w:rPr>
          <w:rStyle w:val="Ppogrubienie"/>
        </w:rPr>
        <w:t>.</w:t>
      </w:r>
      <w:r w:rsidR="00DF5CE8">
        <w:t xml:space="preserve"> </w:t>
      </w:r>
      <w:r w:rsidR="00EB1D04" w:rsidRPr="00E54BCF">
        <w:t>1.</w:t>
      </w:r>
      <w:r w:rsidR="00DF5CE8">
        <w:t xml:space="preserve"> </w:t>
      </w:r>
      <w:r w:rsidR="002D0B90" w:rsidRPr="00E54BCF">
        <w:t xml:space="preserve">W przypadku każdej zmiany danych, objętych wpisem do rejestru </w:t>
      </w:r>
      <w:r w:rsidR="00930BE5" w:rsidRPr="00E54BCF">
        <w:t>brokerów</w:t>
      </w:r>
      <w:r w:rsidR="002D0B90" w:rsidRPr="00E54BCF">
        <w:t xml:space="preserve">, broker </w:t>
      </w:r>
      <w:r w:rsidR="00C86BD8" w:rsidRPr="00E54BCF">
        <w:rPr>
          <w:rStyle w:val="Ppogrubienie"/>
          <w:b w:val="0"/>
        </w:rPr>
        <w:t>ubezpieczeniowy lub broker reasekuracyjny</w:t>
      </w:r>
      <w:r w:rsidR="00C86BD8" w:rsidRPr="00E54BCF">
        <w:t xml:space="preserve"> </w:t>
      </w:r>
      <w:r w:rsidR="002D0B90" w:rsidRPr="00E54BCF">
        <w:t xml:space="preserve">niezwłocznie, </w:t>
      </w:r>
      <w:r w:rsidR="0051396C" w:rsidRPr="00E54BCF">
        <w:t>jednak</w:t>
      </w:r>
      <w:r w:rsidR="002D0B90" w:rsidRPr="00E54BCF">
        <w:t xml:space="preserve"> nie później niż w</w:t>
      </w:r>
      <w:r w:rsidR="00524AC9">
        <w:t> </w:t>
      </w:r>
      <w:r w:rsidR="002D0B90" w:rsidRPr="00E54BCF">
        <w:t xml:space="preserve">terminie 7 dni od dnia zaistnienia </w:t>
      </w:r>
      <w:r w:rsidR="00F57F35">
        <w:t>tej zmiany</w:t>
      </w:r>
      <w:r w:rsidR="002D0B90" w:rsidRPr="00E54BCF">
        <w:t>, jest obowiązany złożyć do organu nadzoru wniosek o dokonanie zmian treści wpisu wraz z niezbędnymi dokumentami.</w:t>
      </w:r>
    </w:p>
    <w:p w:rsidR="002D0B90" w:rsidRPr="00E54BCF" w:rsidRDefault="00EB1D04" w:rsidP="00B86957">
      <w:pPr>
        <w:pStyle w:val="USTustnpkodeksu"/>
      </w:pPr>
      <w:r w:rsidRPr="00E54BCF">
        <w:t>2.</w:t>
      </w:r>
      <w:r w:rsidR="00DF5CE8">
        <w:t xml:space="preserve"> </w:t>
      </w:r>
      <w:r w:rsidR="002D0B90" w:rsidRPr="00E54BCF">
        <w:t xml:space="preserve">Organ nadzoru może odmówić dokonania zmian </w:t>
      </w:r>
      <w:r w:rsidR="00146BBF">
        <w:t xml:space="preserve">treści </w:t>
      </w:r>
      <w:r w:rsidR="002D0B90" w:rsidRPr="00E54BCF">
        <w:t>wpisu do rejestru brokerów, jeżeli osoba fizyczna lub prawna nie spełnia warunków określonych w art. 3</w:t>
      </w:r>
      <w:r w:rsidR="001A6BCA" w:rsidRPr="00E54BCF">
        <w:t>6</w:t>
      </w:r>
      <w:r w:rsidR="002D0B90" w:rsidRPr="00E54BCF">
        <w:t>. Odmowa następuje w drodze decyzji.</w:t>
      </w:r>
    </w:p>
    <w:p w:rsidR="002D0B90" w:rsidRPr="00E54BCF" w:rsidRDefault="002D0B90" w:rsidP="00B86957">
      <w:pPr>
        <w:pStyle w:val="USTustnpkodeksu"/>
      </w:pPr>
      <w:r w:rsidRPr="00E54BCF">
        <w:t>3.</w:t>
      </w:r>
      <w:r w:rsidR="00DF5CE8">
        <w:t xml:space="preserve"> </w:t>
      </w:r>
      <w:r w:rsidRPr="00E54BCF">
        <w:t xml:space="preserve">Organ nadzoru może odmówić wpisu do rejestru </w:t>
      </w:r>
      <w:r w:rsidR="00C86BD8" w:rsidRPr="00E54BCF">
        <w:t>brokerów</w:t>
      </w:r>
      <w:r w:rsidRPr="00E54BCF">
        <w:t>, jeżeli osoby fizyczne, przy pomocy których mają być wykonywane czynności brokerskie</w:t>
      </w:r>
      <w:r w:rsidR="00EE3449" w:rsidRPr="00E54BCF">
        <w:t xml:space="preserve"> </w:t>
      </w:r>
      <w:r w:rsidR="00EE3449" w:rsidRPr="00E54BCF">
        <w:rPr>
          <w:rStyle w:val="Ppogrubienie"/>
          <w:b w:val="0"/>
        </w:rPr>
        <w:t>w zakresie ubezpieczeń lub reasekuracji</w:t>
      </w:r>
      <w:r w:rsidRPr="00E54BCF">
        <w:t>, nie spełniają wymogów określonych w art. 3</w:t>
      </w:r>
      <w:r w:rsidR="001A6BCA" w:rsidRPr="00E54BCF">
        <w:t>6</w:t>
      </w:r>
      <w:r w:rsidRPr="00E54BCF">
        <w:t xml:space="preserve"> ust. 4 pkt 1 lit. a</w:t>
      </w:r>
      <w:r w:rsidR="00650599">
        <w:rPr>
          <w:rFonts w:cs="Times"/>
        </w:rPr>
        <w:t>‒</w:t>
      </w:r>
      <w:r w:rsidRPr="00E54BCF">
        <w:t>e. Odmowa następuje w drodze decyzji.</w:t>
      </w:r>
    </w:p>
    <w:p w:rsidR="002D0B90" w:rsidRPr="00E54BCF" w:rsidRDefault="00EB1D04" w:rsidP="00B86957">
      <w:pPr>
        <w:pStyle w:val="USTustnpkodeksu"/>
      </w:pPr>
      <w:r w:rsidRPr="00E54BCF">
        <w:t>4.</w:t>
      </w:r>
      <w:r w:rsidR="00DF5CE8">
        <w:t xml:space="preserve"> </w:t>
      </w:r>
      <w:r w:rsidR="002D0B90" w:rsidRPr="00E54BCF">
        <w:t xml:space="preserve">Minister właściwy do spraw instytucji finansowych określi, w drodze rozporządzenia, sposób składania wniosków o zmianę </w:t>
      </w:r>
      <w:r w:rsidR="006518C8">
        <w:t xml:space="preserve">treści </w:t>
      </w:r>
      <w:r w:rsidR="002D0B90" w:rsidRPr="00E54BCF">
        <w:t xml:space="preserve">wpisu do rejestru </w:t>
      </w:r>
      <w:r w:rsidR="00C86BD8" w:rsidRPr="00E54BCF">
        <w:t xml:space="preserve">brokerów </w:t>
      </w:r>
      <w:r w:rsidR="002D0B90" w:rsidRPr="00E54BCF">
        <w:t xml:space="preserve">oraz wykaz dokumentów dołączanych do takich wniosków, w szczególności mając na uwadze zapewnienie sprawnego funkcjonowania rejestru oraz pełnej informacji o osobach, </w:t>
      </w:r>
      <w:r w:rsidR="00FA5C68">
        <w:t>których dane są wpisywane do rejestru.</w:t>
      </w:r>
    </w:p>
    <w:p w:rsidR="006443B5" w:rsidRPr="00E54BCF" w:rsidRDefault="00EB1D04" w:rsidP="006443B5">
      <w:pPr>
        <w:pStyle w:val="ROZDZODDZOZNoznaczenierozdziauluboddziau"/>
      </w:pPr>
      <w:r w:rsidRPr="00E54BCF">
        <w:t>Rozdział</w:t>
      </w:r>
      <w:r w:rsidR="00DF5CE8">
        <w:t xml:space="preserve"> </w:t>
      </w:r>
      <w:r w:rsidR="006443B5" w:rsidRPr="00E54BCF">
        <w:t>6</w:t>
      </w:r>
    </w:p>
    <w:p w:rsidR="006443B5" w:rsidRPr="00E54BCF" w:rsidRDefault="006443B5" w:rsidP="00B73590">
      <w:pPr>
        <w:pStyle w:val="ROZDZODDZPRZEDMprzedmiotregulacjirozdziauluboddziau"/>
      </w:pPr>
      <w:r w:rsidRPr="00E54BCF">
        <w:t>Nadzór nad dystrybucją ubezpieczeń i dystrybucją reasekuracji</w:t>
      </w:r>
    </w:p>
    <w:p w:rsidR="006443B5" w:rsidRPr="00E54BCF" w:rsidRDefault="00EB1D04" w:rsidP="00B86957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6443B5" w:rsidRPr="00B73590">
        <w:rPr>
          <w:rStyle w:val="Ppogrubienie"/>
        </w:rPr>
        <w:t>6</w:t>
      </w:r>
      <w:r w:rsidR="00C342DE" w:rsidRPr="00B73590">
        <w:rPr>
          <w:rStyle w:val="Ppogrubienie"/>
        </w:rPr>
        <w:t>4</w:t>
      </w:r>
      <w:r w:rsidR="006443B5" w:rsidRPr="00B73590">
        <w:rPr>
          <w:rStyle w:val="Ppogrubienie"/>
        </w:rPr>
        <w:t>.</w:t>
      </w:r>
      <w:r w:rsidR="00DF5CE8">
        <w:t xml:space="preserve"> </w:t>
      </w:r>
      <w:r w:rsidRPr="00E54BCF">
        <w:t>1.</w:t>
      </w:r>
      <w:r w:rsidR="00DF5CE8">
        <w:t xml:space="preserve"> </w:t>
      </w:r>
      <w:r w:rsidR="006443B5" w:rsidRPr="00E54BCF">
        <w:t xml:space="preserve">Organ nadzoru sprawuje nadzór nad </w:t>
      </w:r>
      <w:r w:rsidR="001035C0" w:rsidRPr="00E54BCF">
        <w:t>wykonywani</w:t>
      </w:r>
      <w:r w:rsidR="007A3C34" w:rsidRPr="00E54BCF">
        <w:t xml:space="preserve">em </w:t>
      </w:r>
      <w:r w:rsidR="001035C0" w:rsidRPr="00E54BCF">
        <w:rPr>
          <w:rStyle w:val="Ppogrubienie"/>
          <w:b w:val="0"/>
        </w:rPr>
        <w:t>d</w:t>
      </w:r>
      <w:r w:rsidR="005A5454" w:rsidRPr="00E54BCF">
        <w:rPr>
          <w:rStyle w:val="Ppogrubienie"/>
          <w:b w:val="0"/>
        </w:rPr>
        <w:t xml:space="preserve">ziałalności w zakresie </w:t>
      </w:r>
      <w:r w:rsidR="005A5454" w:rsidRPr="00E54BCF">
        <w:t>d</w:t>
      </w:r>
      <w:r w:rsidR="001035C0" w:rsidRPr="00E54BCF">
        <w:t>ystrybucji ubezpieczeń i dystrybucji reasekuracji</w:t>
      </w:r>
      <w:r w:rsidR="006443B5" w:rsidRPr="00E54BCF">
        <w:t xml:space="preserve">, z zastrzeżeniem </w:t>
      </w:r>
      <w:r w:rsidR="004E684D">
        <w:t xml:space="preserve">art. 43 ust. 3 i </w:t>
      </w:r>
      <w:r w:rsidR="006443B5" w:rsidRPr="00E54BCF">
        <w:t>art. 4</w:t>
      </w:r>
      <w:r w:rsidR="00C342DE" w:rsidRPr="00E54BCF">
        <w:t>4</w:t>
      </w:r>
      <w:r w:rsidR="006443B5" w:rsidRPr="00E54BCF">
        <w:t xml:space="preserve"> ust.</w:t>
      </w:r>
      <w:r w:rsidR="00524AC9">
        <w:t> </w:t>
      </w:r>
      <w:r w:rsidR="00F57424">
        <w:t>2</w:t>
      </w:r>
      <w:r w:rsidR="006443B5" w:rsidRPr="00E54BCF">
        <w:t>.</w:t>
      </w:r>
    </w:p>
    <w:p w:rsidR="00AE10F7" w:rsidRPr="00524AC9" w:rsidRDefault="00102740" w:rsidP="00B73590">
      <w:pPr>
        <w:pStyle w:val="USTustnpkodeksu"/>
        <w:keepNext/>
      </w:pPr>
      <w:r w:rsidRPr="00524AC9">
        <w:t>2.</w:t>
      </w:r>
      <w:r w:rsidR="00DF5CE8" w:rsidRPr="00524AC9">
        <w:t xml:space="preserve"> </w:t>
      </w:r>
      <w:r w:rsidR="00A1183D" w:rsidRPr="00524AC9">
        <w:t>Organ nadzoru sprawuje nadzór nad</w:t>
      </w:r>
      <w:r w:rsidR="00AE10F7" w:rsidRPr="00524AC9">
        <w:t>:</w:t>
      </w:r>
    </w:p>
    <w:p w:rsidR="00F65690" w:rsidRPr="00524AC9" w:rsidRDefault="00AE10F7" w:rsidP="00524AC9">
      <w:pPr>
        <w:pStyle w:val="PKTpunkt"/>
      </w:pPr>
      <w:r w:rsidRPr="00524AC9">
        <w:t>1)</w:t>
      </w:r>
      <w:r w:rsidR="00102740" w:rsidRPr="00524AC9">
        <w:tab/>
      </w:r>
      <w:r w:rsidR="00A1183D" w:rsidRPr="00524AC9">
        <w:t>zakładem ubezpieczeń w zakresie korzystania z usług</w:t>
      </w:r>
      <w:r w:rsidR="00F65690" w:rsidRPr="00524AC9">
        <w:t xml:space="preserve"> </w:t>
      </w:r>
      <w:r w:rsidR="00A1183D" w:rsidRPr="00524AC9">
        <w:t>agentów ubezpieczeniowych</w:t>
      </w:r>
      <w:r w:rsidR="00F774FB" w:rsidRPr="00524AC9">
        <w:t xml:space="preserve">, </w:t>
      </w:r>
      <w:r w:rsidR="00A1183D" w:rsidRPr="00524AC9">
        <w:t>agentów oferujących ubezpieczenia uzupełniające</w:t>
      </w:r>
      <w:r w:rsidR="00F774FB" w:rsidRPr="00524AC9">
        <w:t xml:space="preserve"> oraz </w:t>
      </w:r>
      <w:r w:rsidR="00F65690" w:rsidRPr="00524AC9">
        <w:t>przedsiębiorców, o których mowa w art. 3;</w:t>
      </w:r>
    </w:p>
    <w:p w:rsidR="00227985" w:rsidRPr="00524AC9" w:rsidRDefault="00227985" w:rsidP="00524AC9">
      <w:pPr>
        <w:pStyle w:val="PKTpunkt"/>
      </w:pPr>
      <w:r w:rsidRPr="00524AC9">
        <w:t>2)</w:t>
      </w:r>
      <w:r w:rsidR="00102740" w:rsidRPr="00524AC9">
        <w:tab/>
      </w:r>
      <w:r w:rsidRPr="00524AC9">
        <w:t>działalnością agentów ubezpieczeniowych i agentów oferujących ubezpieczenia uzupełniające</w:t>
      </w:r>
      <w:r w:rsidR="00EA735E" w:rsidRPr="00524AC9">
        <w:t xml:space="preserve"> w zakresie, o którym mowa w art. 71, art. 82 </w:t>
      </w:r>
      <w:r w:rsidR="00B86957" w:rsidRPr="00524AC9">
        <w:t>pkt 2</w:t>
      </w:r>
      <w:r w:rsidR="005C33BE" w:rsidRPr="00524AC9">
        <w:t>,</w:t>
      </w:r>
      <w:r w:rsidR="00FA548A" w:rsidRPr="00524AC9">
        <w:t xml:space="preserve"> </w:t>
      </w:r>
      <w:r w:rsidR="00B86957" w:rsidRPr="00524AC9">
        <w:t>art. 8</w:t>
      </w:r>
      <w:r w:rsidR="00F477CB" w:rsidRPr="00524AC9">
        <w:t>5</w:t>
      </w:r>
      <w:r w:rsidR="00B86957" w:rsidRPr="00524AC9">
        <w:t xml:space="preserve"> ust.</w:t>
      </w:r>
      <w:r w:rsidR="00DF5CE8" w:rsidRPr="00524AC9">
        <w:t xml:space="preserve"> </w:t>
      </w:r>
      <w:r w:rsidR="00B86957" w:rsidRPr="00524AC9">
        <w:t>2</w:t>
      </w:r>
      <w:r w:rsidR="005C33BE" w:rsidRPr="00524AC9">
        <w:t>, art. 86, art. 87 i art. 89</w:t>
      </w:r>
      <w:r w:rsidR="00B86957" w:rsidRPr="00524AC9">
        <w:t>;</w:t>
      </w:r>
    </w:p>
    <w:p w:rsidR="0091654B" w:rsidRPr="00524AC9" w:rsidRDefault="003E3B7A" w:rsidP="00524AC9">
      <w:pPr>
        <w:pStyle w:val="PKTpunkt"/>
      </w:pPr>
      <w:r w:rsidRPr="00524AC9">
        <w:lastRenderedPageBreak/>
        <w:t>3</w:t>
      </w:r>
      <w:r w:rsidR="00102740" w:rsidRPr="00524AC9">
        <w:t>)</w:t>
      </w:r>
      <w:r w:rsidR="00102740" w:rsidRPr="00524AC9">
        <w:tab/>
      </w:r>
      <w:r w:rsidR="007A3C34" w:rsidRPr="00524AC9">
        <w:t>działalnością brokerów</w:t>
      </w:r>
      <w:r w:rsidR="00A15B4A" w:rsidRPr="00524AC9">
        <w:t xml:space="preserve"> </w:t>
      </w:r>
      <w:r w:rsidR="0059433A" w:rsidRPr="00524AC9">
        <w:t>ubezpieczeniowych i brokerów reasekuracyjnych</w:t>
      </w:r>
      <w:r w:rsidR="00BF35C2" w:rsidRPr="00524AC9">
        <w:t>.</w:t>
      </w:r>
    </w:p>
    <w:p w:rsidR="00230A22" w:rsidRPr="00E54BCF" w:rsidRDefault="00EB1D04" w:rsidP="00AD71A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230A22" w:rsidRPr="00B73590">
        <w:rPr>
          <w:rStyle w:val="Ppogrubienie"/>
        </w:rPr>
        <w:t>6</w:t>
      </w:r>
      <w:r w:rsidR="00C342DE" w:rsidRPr="00B73590">
        <w:rPr>
          <w:rStyle w:val="Ppogrubienie"/>
        </w:rPr>
        <w:t>5</w:t>
      </w:r>
      <w:r w:rsidR="00EC77BD" w:rsidRPr="00B73590">
        <w:rPr>
          <w:rStyle w:val="Ppogrubienie"/>
        </w:rPr>
        <w:t>.</w:t>
      </w:r>
      <w:r w:rsidR="00DF5CE8">
        <w:t xml:space="preserve"> </w:t>
      </w:r>
      <w:r w:rsidR="00230A22" w:rsidRPr="00E54BCF">
        <w:t>Organ nadzoru</w:t>
      </w:r>
      <w:r w:rsidR="002130FD" w:rsidRPr="00E54BCF">
        <w:t xml:space="preserve"> monitoruje rynek produktów ubezpieczeniowych</w:t>
      </w:r>
      <w:r w:rsidR="00376CB8" w:rsidRPr="00E54BCF">
        <w:t>,</w:t>
      </w:r>
      <w:r w:rsidR="002130FD" w:rsidRPr="00E54BCF">
        <w:t xml:space="preserve"> które są wprowadzane do obrotu, dystrybuowane lub sprzedawane na terytorium Rzecz</w:t>
      </w:r>
      <w:r w:rsidR="00541660">
        <w:t>y</w:t>
      </w:r>
      <w:r w:rsidR="002130FD" w:rsidRPr="00E54BCF">
        <w:t>pospolitej Polskiej lub z terytorium Rzecz</w:t>
      </w:r>
      <w:r w:rsidR="00541660">
        <w:t>y</w:t>
      </w:r>
      <w:r w:rsidR="002130FD" w:rsidRPr="00E54BCF">
        <w:t>pospolitej Polskiej</w:t>
      </w:r>
      <w:r w:rsidR="00541EA0" w:rsidRPr="00E54BCF">
        <w:t>.</w:t>
      </w:r>
    </w:p>
    <w:p w:rsidR="006443B5" w:rsidRPr="00E54BCF" w:rsidRDefault="00EB1D04" w:rsidP="004B3DD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6443B5" w:rsidRPr="00B73590">
        <w:rPr>
          <w:rStyle w:val="Ppogrubienie"/>
        </w:rPr>
        <w:t>6</w:t>
      </w:r>
      <w:r w:rsidR="004A337A" w:rsidRPr="00B73590">
        <w:rPr>
          <w:rStyle w:val="Ppogrubienie"/>
        </w:rPr>
        <w:t>6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6443B5" w:rsidRPr="00E54BCF">
        <w:t xml:space="preserve">Jeżeli główne miejsce wykonywania działalności przez </w:t>
      </w:r>
      <w:r w:rsidR="00457738" w:rsidRPr="004B3DD9">
        <w:rPr>
          <w:rStyle w:val="Ppogrubienie"/>
          <w:b w:val="0"/>
        </w:rPr>
        <w:t>podmiot mający siedzibę lub miejsce zamieszkania w innym niż Rzeczpospolita Polska państwie członkowskim Unii Europejskiej</w:t>
      </w:r>
      <w:r w:rsidR="00807F3C" w:rsidRPr="004B3DD9">
        <w:rPr>
          <w:rStyle w:val="Ppogrubienie"/>
          <w:b w:val="0"/>
        </w:rPr>
        <w:t xml:space="preserve">, </w:t>
      </w:r>
      <w:r w:rsidR="004B3DD9" w:rsidRPr="004B3DD9">
        <w:t xml:space="preserve">wpisany do odpowiedniego rejestru </w:t>
      </w:r>
      <w:r w:rsidR="004B3DD9" w:rsidRPr="004B3DD9">
        <w:rPr>
          <w:rStyle w:val="Ppogrubienie"/>
          <w:b w:val="0"/>
        </w:rPr>
        <w:t>pośredników</w:t>
      </w:r>
      <w:r w:rsidR="004B3DD9" w:rsidRPr="004B3DD9">
        <w:t xml:space="preserve"> w tym państwie</w:t>
      </w:r>
      <w:r w:rsidR="0012635E">
        <w:t>,</w:t>
      </w:r>
      <w:r w:rsidR="004B3DD9" w:rsidRPr="004B3DD9">
        <w:rPr>
          <w:rStyle w:val="Ppogrubienie"/>
        </w:rPr>
        <w:t xml:space="preserve"> </w:t>
      </w:r>
      <w:r w:rsidR="00807F3C" w:rsidRPr="004B3DD9">
        <w:rPr>
          <w:rStyle w:val="Ppogrubienie"/>
          <w:b w:val="0"/>
        </w:rPr>
        <w:t xml:space="preserve">wykonujący </w:t>
      </w:r>
      <w:r w:rsidR="00457738" w:rsidRPr="004B3DD9">
        <w:rPr>
          <w:rStyle w:val="Ppogrubienie"/>
          <w:b w:val="0"/>
        </w:rPr>
        <w:t>działalność agencyjną albo działalność brokerską na terytorium Rzeczypospolitej Polskiej</w:t>
      </w:r>
      <w:r w:rsidR="00457738" w:rsidRPr="004B3DD9">
        <w:t xml:space="preserve"> przez oddział lub w inny sposób niż przez oddział, w ramach swobody świadczenia usług, </w:t>
      </w:r>
      <w:r w:rsidR="006443B5" w:rsidRPr="00E54BCF">
        <w:t>znajduje się na terytorium Rzecz</w:t>
      </w:r>
      <w:r w:rsidR="00541660">
        <w:t>y</w:t>
      </w:r>
      <w:r w:rsidR="006443B5" w:rsidRPr="00E54BCF">
        <w:t>pospolitej Polskiej, organ nadzoru</w:t>
      </w:r>
      <w:r w:rsidR="0012635E">
        <w:t>,</w:t>
      </w:r>
      <w:r w:rsidR="006443B5" w:rsidRPr="00E54BCF">
        <w:t xml:space="preserve"> na podstawie wspólnego uzgodnienia z właściwym organem państwa członkowskiego Unii Europejskiej, w którym </w:t>
      </w:r>
      <w:r w:rsidR="0012635E">
        <w:t>podmiot ten</w:t>
      </w:r>
      <w:r w:rsidR="0012635E" w:rsidRPr="00E54BCF">
        <w:t xml:space="preserve"> </w:t>
      </w:r>
      <w:r w:rsidR="006443B5" w:rsidRPr="00E54BCF">
        <w:t xml:space="preserve">ma siedzibę lub miejsce zamieszkania, może zostać wyznaczony jako organ sprawujący nadzór nad tym </w:t>
      </w:r>
      <w:r w:rsidR="0012635E">
        <w:t xml:space="preserve">podmiotem </w:t>
      </w:r>
      <w:r w:rsidR="006443B5" w:rsidRPr="00E54BCF">
        <w:t>w</w:t>
      </w:r>
      <w:r w:rsidR="00524AC9">
        <w:t> </w:t>
      </w:r>
      <w:r w:rsidR="006443B5" w:rsidRPr="00E54BCF">
        <w:t xml:space="preserve">zakresie określonym ustawą, z wyjątkiem </w:t>
      </w:r>
      <w:r w:rsidR="0012635E" w:rsidRPr="00E54BCF">
        <w:t>rozdział</w:t>
      </w:r>
      <w:r w:rsidR="0012635E">
        <w:t>ów</w:t>
      </w:r>
      <w:r w:rsidR="0012635E" w:rsidRPr="00E54BCF">
        <w:t xml:space="preserve"> </w:t>
      </w:r>
      <w:r w:rsidR="006443B5" w:rsidRPr="00E54BCF">
        <w:t>4 i 5.</w:t>
      </w:r>
    </w:p>
    <w:p w:rsidR="00F10668" w:rsidRPr="00E54BCF" w:rsidRDefault="00EB1D04" w:rsidP="00B86957">
      <w:pPr>
        <w:pStyle w:val="USTustnpkodeksu"/>
      </w:pPr>
      <w:r w:rsidRPr="00E54BCF">
        <w:t>2.</w:t>
      </w:r>
      <w:r w:rsidR="00DF5CE8">
        <w:t xml:space="preserve"> </w:t>
      </w:r>
      <w:r w:rsidR="006443B5" w:rsidRPr="00E54BCF">
        <w:t xml:space="preserve">Jeżeli główne miejsce wykonywania działalności przez pośrednika ubezpieczeniowego, wpisanego do rejestru pośredników </w:t>
      </w:r>
      <w:r w:rsidR="00A15B4A" w:rsidRPr="00E54BCF">
        <w:rPr>
          <w:rStyle w:val="Ppogrubienie"/>
          <w:b w:val="0"/>
        </w:rPr>
        <w:t>ubezpieczeniow</w:t>
      </w:r>
      <w:r w:rsidR="00DE349F" w:rsidRPr="00E54BCF">
        <w:rPr>
          <w:rStyle w:val="Ppogrubienie"/>
          <w:b w:val="0"/>
        </w:rPr>
        <w:t>ych</w:t>
      </w:r>
      <w:r w:rsidR="006443B5" w:rsidRPr="00E54BCF">
        <w:t>, znajduje się w</w:t>
      </w:r>
      <w:r w:rsidR="00524AC9">
        <w:t> </w:t>
      </w:r>
      <w:r w:rsidR="006443B5" w:rsidRPr="00E54BCF">
        <w:t>innym niż Rzeczpospolita Polska państwie członkowskim Unii Europejskiej, organ nadzoru</w:t>
      </w:r>
      <w:r w:rsidR="00350617">
        <w:t>,</w:t>
      </w:r>
      <w:r w:rsidR="006443B5" w:rsidRPr="00E54BCF">
        <w:t xml:space="preserve"> na podstawie wspólnego uzgodnienia z właściwy</w:t>
      </w:r>
      <w:r w:rsidR="00D9462E" w:rsidRPr="00E54BCF">
        <w:t>m</w:t>
      </w:r>
      <w:r w:rsidR="00DE349F" w:rsidRPr="00E54BCF">
        <w:t xml:space="preserve"> organem </w:t>
      </w:r>
      <w:r w:rsidR="006443B5" w:rsidRPr="00E54BCF">
        <w:t>przyjmującego państwa członkowskiego Unii Europejskiej</w:t>
      </w:r>
      <w:r w:rsidR="0043772A">
        <w:t>,</w:t>
      </w:r>
      <w:r w:rsidR="006443B5" w:rsidRPr="00E54BCF">
        <w:t xml:space="preserve"> może wyznaczyć </w:t>
      </w:r>
      <w:r w:rsidR="00143AEC">
        <w:t xml:space="preserve">ten właściwy </w:t>
      </w:r>
      <w:r w:rsidR="00143AEC" w:rsidRPr="00E54BCF">
        <w:t xml:space="preserve">organ przyjmującego państwa członkowskiego Unii Europejskiej </w:t>
      </w:r>
      <w:r w:rsidR="006443B5" w:rsidRPr="00E54BCF">
        <w:t>jako organ sprawujący nadzór nad</w:t>
      </w:r>
      <w:r w:rsidR="00DE349F" w:rsidRPr="00E54BCF">
        <w:t xml:space="preserve"> tym pośrednikiem </w:t>
      </w:r>
      <w:r w:rsidR="006443B5" w:rsidRPr="00E54BCF">
        <w:t xml:space="preserve">w zakresie określonym ustawą, z wyjątkiem </w:t>
      </w:r>
      <w:r w:rsidR="00F47F1E" w:rsidRPr="00E54BCF">
        <w:t>rozdział</w:t>
      </w:r>
      <w:r w:rsidR="00F47F1E">
        <w:t>ów</w:t>
      </w:r>
      <w:r w:rsidR="00F47F1E" w:rsidRPr="00E54BCF">
        <w:t xml:space="preserve"> </w:t>
      </w:r>
      <w:r w:rsidR="006443B5" w:rsidRPr="00E54BCF">
        <w:t>4 i 5.</w:t>
      </w:r>
    </w:p>
    <w:p w:rsidR="00F10668" w:rsidRPr="00524AC9" w:rsidRDefault="007D29C4" w:rsidP="00B73590">
      <w:pPr>
        <w:pStyle w:val="USTustnpkodeksu"/>
        <w:keepNext/>
      </w:pPr>
      <w:r w:rsidRPr="00524AC9">
        <w:t>3</w:t>
      </w:r>
      <w:r w:rsidR="00102740" w:rsidRPr="00524AC9">
        <w:t>.</w:t>
      </w:r>
      <w:r w:rsidR="00DF5CE8" w:rsidRPr="00524AC9">
        <w:t xml:space="preserve"> </w:t>
      </w:r>
      <w:r w:rsidR="008178DE" w:rsidRPr="00524AC9">
        <w:t>P</w:t>
      </w:r>
      <w:r w:rsidR="00F10668" w:rsidRPr="00524AC9">
        <w:t xml:space="preserve">rzed podjęciem wspólnego uzgodnienia, </w:t>
      </w:r>
      <w:r w:rsidR="000B3AA8" w:rsidRPr="00524AC9">
        <w:t xml:space="preserve">o którym mowa w ust. 2, </w:t>
      </w:r>
      <w:r w:rsidR="00F10668" w:rsidRPr="00524AC9">
        <w:t>organ nadzoru</w:t>
      </w:r>
      <w:r w:rsidR="000B3AA8" w:rsidRPr="00524AC9">
        <w:t xml:space="preserve"> </w:t>
      </w:r>
      <w:r w:rsidR="00F10668" w:rsidRPr="00524AC9">
        <w:t xml:space="preserve">przekazuje </w:t>
      </w:r>
      <w:r w:rsidR="000B3AA8" w:rsidRPr="00524AC9">
        <w:t xml:space="preserve">pośrednikowi ubezpieczeniowemu </w:t>
      </w:r>
      <w:r w:rsidR="00F10668" w:rsidRPr="00524AC9">
        <w:t>informacje o:</w:t>
      </w:r>
    </w:p>
    <w:p w:rsidR="00F10668" w:rsidRPr="00524AC9" w:rsidRDefault="008D7C9C" w:rsidP="00524AC9">
      <w:pPr>
        <w:pStyle w:val="PKTpunkt"/>
      </w:pPr>
      <w:r w:rsidRPr="00524AC9">
        <w:t>1)</w:t>
      </w:r>
      <w:r w:rsidRPr="00524AC9">
        <w:tab/>
      </w:r>
      <w:r w:rsidR="00F10668" w:rsidRPr="00524AC9">
        <w:t>zamiarze podjęcia wspólnego uzgodnienia,</w:t>
      </w:r>
    </w:p>
    <w:p w:rsidR="00F10668" w:rsidRPr="00524AC9" w:rsidRDefault="008D7C9C" w:rsidP="00524AC9">
      <w:pPr>
        <w:pStyle w:val="PKTpunkt"/>
      </w:pPr>
      <w:r w:rsidRPr="00524AC9">
        <w:t>2)</w:t>
      </w:r>
      <w:r w:rsidRPr="00524AC9">
        <w:tab/>
      </w:r>
      <w:r w:rsidR="00F10668" w:rsidRPr="00524AC9">
        <w:t>projektowanej treści wspólnego uzgodnienia,</w:t>
      </w:r>
    </w:p>
    <w:p w:rsidR="00F10668" w:rsidRPr="00524AC9" w:rsidRDefault="008D7C9C" w:rsidP="00B73590">
      <w:pPr>
        <w:pStyle w:val="PKTpunkt"/>
        <w:keepNext/>
      </w:pPr>
      <w:r w:rsidRPr="00524AC9">
        <w:t>3)</w:t>
      </w:r>
      <w:r w:rsidRPr="00524AC9">
        <w:tab/>
      </w:r>
      <w:r w:rsidR="00F10668" w:rsidRPr="00524AC9">
        <w:t xml:space="preserve">procedurach odwoławczych od rozstrzygnięć organu wyznaczanego </w:t>
      </w:r>
      <w:r w:rsidR="008178DE" w:rsidRPr="00524AC9">
        <w:t xml:space="preserve">do </w:t>
      </w:r>
      <w:r w:rsidR="00F10668" w:rsidRPr="00524AC9">
        <w:t>spraw</w:t>
      </w:r>
      <w:r w:rsidR="008178DE" w:rsidRPr="00524AC9">
        <w:t>owania nadzoru nad pośrednikiem</w:t>
      </w:r>
    </w:p>
    <w:p w:rsidR="00F10668" w:rsidRPr="00524AC9" w:rsidRDefault="007D29C4" w:rsidP="00524AC9">
      <w:pPr>
        <w:pStyle w:val="CZWSPPKTczwsplnapunktw"/>
      </w:pPr>
      <w:r w:rsidRPr="00524AC9">
        <w:t>–</w:t>
      </w:r>
      <w:r w:rsidR="00F10668" w:rsidRPr="00524AC9">
        <w:t xml:space="preserve"> umożliwiając po</w:t>
      </w:r>
      <w:r w:rsidR="008178DE" w:rsidRPr="00524AC9">
        <w:t xml:space="preserve">średnikowi ubezpieczeniowemu </w:t>
      </w:r>
      <w:r w:rsidR="00F10668" w:rsidRPr="00524AC9">
        <w:t>wyrażenie opinii.</w:t>
      </w:r>
    </w:p>
    <w:p w:rsidR="006443B5" w:rsidRPr="00E54BCF" w:rsidRDefault="00102740" w:rsidP="00953196">
      <w:pPr>
        <w:pStyle w:val="USTustnpkodeksu"/>
      </w:pPr>
      <w:r w:rsidRPr="00E54BCF">
        <w:rPr>
          <w:rStyle w:val="Ppogrubienie"/>
          <w:b w:val="0"/>
        </w:rPr>
        <w:t>4.</w:t>
      </w:r>
      <w:r w:rsidR="00DF5CE8">
        <w:rPr>
          <w:rStyle w:val="Ppogrubienie"/>
          <w:b w:val="0"/>
        </w:rPr>
        <w:t xml:space="preserve"> </w:t>
      </w:r>
      <w:r w:rsidR="006443B5" w:rsidRPr="00E54BCF">
        <w:rPr>
          <w:rStyle w:val="Ppogrubienie"/>
          <w:b w:val="0"/>
        </w:rPr>
        <w:t xml:space="preserve">Organ nadzoru niezwłocznie informuje pośrednika </w:t>
      </w:r>
      <w:r w:rsidR="0008001C" w:rsidRPr="00E54BCF">
        <w:rPr>
          <w:rStyle w:val="Ppogrubienie"/>
          <w:b w:val="0"/>
        </w:rPr>
        <w:t>ubezpieczeniowego</w:t>
      </w:r>
      <w:r w:rsidR="0008001C" w:rsidRPr="00E54BCF">
        <w:t xml:space="preserve"> </w:t>
      </w:r>
      <w:r w:rsidR="006443B5" w:rsidRPr="00E54BCF">
        <w:t>oraz EIOPA o</w:t>
      </w:r>
      <w:r w:rsidR="00524AC9">
        <w:t> </w:t>
      </w:r>
      <w:r w:rsidR="006443B5" w:rsidRPr="00E54BCF">
        <w:t>podjęciu wspólnego uzgodnienia</w:t>
      </w:r>
      <w:r w:rsidR="005F12AF" w:rsidRPr="00E54BCF">
        <w:t xml:space="preserve">, o którym mowa w ust. 2, </w:t>
      </w:r>
      <w:r w:rsidR="007D29C4" w:rsidRPr="00E54BCF">
        <w:t xml:space="preserve">a także informuje o </w:t>
      </w:r>
      <w:r w:rsidR="006443B5" w:rsidRPr="00E54BCF">
        <w:t>dniu, od którego wspólne uzgodnienie będzie prz</w:t>
      </w:r>
      <w:r w:rsidR="00953196" w:rsidRPr="00E54BCF">
        <w:t xml:space="preserve">ez organ </w:t>
      </w:r>
      <w:r w:rsidR="0018149D">
        <w:t xml:space="preserve">nadzoru oraz właściwy </w:t>
      </w:r>
      <w:r w:rsidR="0018149D" w:rsidRPr="00E54BCF">
        <w:t xml:space="preserve">organ przyjmującego państwa członkowskiego Unii Europejskiej </w:t>
      </w:r>
      <w:r w:rsidR="00953196" w:rsidRPr="00E54BCF">
        <w:t>stosowane.</w:t>
      </w:r>
    </w:p>
    <w:p w:rsidR="00F10668" w:rsidRPr="00E54BCF" w:rsidRDefault="00533A52" w:rsidP="00953196">
      <w:pPr>
        <w:pStyle w:val="USTustnpkodeksu"/>
      </w:pPr>
      <w:r w:rsidRPr="00E54BCF">
        <w:lastRenderedPageBreak/>
        <w:t>5</w:t>
      </w:r>
      <w:r w:rsidR="00F10668" w:rsidRPr="00E54BCF">
        <w:t>.</w:t>
      </w:r>
      <w:r w:rsidR="00DF5CE8">
        <w:t xml:space="preserve"> </w:t>
      </w:r>
      <w:r w:rsidR="00F10668" w:rsidRPr="00E54BCF">
        <w:t xml:space="preserve">Główne miejsce </w:t>
      </w:r>
      <w:r w:rsidR="00F10668" w:rsidRPr="00E54BCF">
        <w:rPr>
          <w:rStyle w:val="Ppogrubienie"/>
          <w:b w:val="0"/>
        </w:rPr>
        <w:t>wykonywania</w:t>
      </w:r>
      <w:r w:rsidR="00F10668" w:rsidRPr="00E54BCF">
        <w:t xml:space="preserve"> działalności oznacza miejsce, z którego zarządzana jest główna działalność.</w:t>
      </w:r>
    </w:p>
    <w:p w:rsidR="006443B5" w:rsidRPr="00E54BCF" w:rsidRDefault="004A337A" w:rsidP="004F087D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67</w:t>
      </w:r>
      <w:r w:rsidR="00EB1D04" w:rsidRPr="00B73590">
        <w:rPr>
          <w:rStyle w:val="Ppogrubienie"/>
        </w:rPr>
        <w:t>.</w:t>
      </w:r>
      <w:r w:rsidR="00DF5CE8">
        <w:t xml:space="preserve"> </w:t>
      </w:r>
      <w:r w:rsidR="00EB1D04" w:rsidRPr="00E54BCF">
        <w:t>1.</w:t>
      </w:r>
      <w:r w:rsidR="00DF5CE8">
        <w:t xml:space="preserve"> </w:t>
      </w:r>
      <w:r w:rsidR="006443B5" w:rsidRPr="00E54BCF">
        <w:t>Jeżeli organ nadzoru stwierdzi</w:t>
      </w:r>
      <w:r w:rsidR="00A15B4A" w:rsidRPr="00E54BCF">
        <w:t xml:space="preserve">, że </w:t>
      </w:r>
      <w:r w:rsidR="00D15C62" w:rsidRPr="004F087D">
        <w:rPr>
          <w:rStyle w:val="Ppogrubienie"/>
          <w:b w:val="0"/>
        </w:rPr>
        <w:t xml:space="preserve">podmiot mający siedzibę lub miejsce zamieszkania w innym niż Rzeczpospolita Polska państwie członkowskim Unii Europejskiej, </w:t>
      </w:r>
      <w:r w:rsidR="00D15C62" w:rsidRPr="004F087D">
        <w:t xml:space="preserve">wpisany do odpowiedniego rejestru </w:t>
      </w:r>
      <w:r w:rsidR="00D15C62" w:rsidRPr="004F087D">
        <w:rPr>
          <w:rStyle w:val="Ppogrubienie"/>
          <w:b w:val="0"/>
        </w:rPr>
        <w:t>pośredników</w:t>
      </w:r>
      <w:r w:rsidR="00D15C62" w:rsidRPr="004F087D">
        <w:t xml:space="preserve"> w tym państwie,</w:t>
      </w:r>
      <w:r w:rsidR="00D15C62" w:rsidRPr="004F087D">
        <w:rPr>
          <w:rStyle w:val="Ppogrubienie"/>
          <w:b w:val="0"/>
        </w:rPr>
        <w:t xml:space="preserve"> </w:t>
      </w:r>
      <w:r w:rsidR="006443B5" w:rsidRPr="004F087D">
        <w:t>wykonujący działalność</w:t>
      </w:r>
      <w:r w:rsidR="00D15C62" w:rsidRPr="004F087D">
        <w:rPr>
          <w:rStyle w:val="Ppogrubienie"/>
          <w:b w:val="0"/>
        </w:rPr>
        <w:t xml:space="preserve"> agencyjną albo działalność brokerską </w:t>
      </w:r>
      <w:r w:rsidR="006443B5" w:rsidRPr="00E54BCF">
        <w:t>na terytorium Rzecz</w:t>
      </w:r>
      <w:r w:rsidR="00541660">
        <w:t>y</w:t>
      </w:r>
      <w:r w:rsidR="006443B5" w:rsidRPr="00E54BCF">
        <w:t xml:space="preserve">pospolitej Polskiej przez oddział lub w inny sposób niż przez oddział, w ramach swobody świadczenia usług, przy wykonywaniu tej działalności nie przestrzega przepisów prawa polskiego, organ nadzoru informuje o tym właściwy organ państwa członkowskiego Unii Europejskiej, w którym </w:t>
      </w:r>
      <w:r w:rsidR="00D15C62">
        <w:t>podmiot</w:t>
      </w:r>
      <w:r w:rsidR="00D15C62" w:rsidRPr="00E54BCF">
        <w:t xml:space="preserve"> </w:t>
      </w:r>
      <w:r w:rsidR="006443B5" w:rsidRPr="00E54BCF">
        <w:t>ten ma siedzibę lub miejsce zamieszkania, z zastrzeżeniem art. 4</w:t>
      </w:r>
      <w:r w:rsidR="00C342DE" w:rsidRPr="00E54BCF">
        <w:t>4</w:t>
      </w:r>
      <w:r w:rsidR="009D4194">
        <w:t xml:space="preserve"> ust. 2</w:t>
      </w:r>
      <w:r w:rsidR="006443B5" w:rsidRPr="00E54BCF">
        <w:t>.</w:t>
      </w:r>
    </w:p>
    <w:p w:rsidR="006443B5" w:rsidRPr="00E54BCF" w:rsidRDefault="00EB1D04" w:rsidP="00B73590">
      <w:pPr>
        <w:pStyle w:val="USTustnpkodeksu"/>
        <w:keepNext/>
      </w:pPr>
      <w:r w:rsidRPr="00E54BCF">
        <w:t>2.</w:t>
      </w:r>
      <w:r w:rsidR="00DF5CE8">
        <w:t xml:space="preserve"> </w:t>
      </w:r>
      <w:r w:rsidR="006443B5" w:rsidRPr="00E54BCF">
        <w:t xml:space="preserve">Jeżeli mimo zastosowania środków przez właściwy organ państwa członkowskiego Unii Europejskiej wobec </w:t>
      </w:r>
      <w:r w:rsidR="004F087D">
        <w:t>podmiotu, o którym mowa w ust. 1,</w:t>
      </w:r>
      <w:r w:rsidR="006443B5" w:rsidRPr="00E54BCF">
        <w:t xml:space="preserve"> środki te okażą się niedostateczne lub nie zostaną </w:t>
      </w:r>
      <w:r w:rsidR="002C1239">
        <w:t xml:space="preserve">one </w:t>
      </w:r>
      <w:r w:rsidR="006443B5" w:rsidRPr="00E54BCF">
        <w:t>zastosowane</w:t>
      </w:r>
      <w:r w:rsidR="00300DE7" w:rsidRPr="00E54BCF">
        <w:t>,</w:t>
      </w:r>
      <w:r w:rsidR="006443B5" w:rsidRPr="00E54BCF">
        <w:t xml:space="preserve"> a </w:t>
      </w:r>
      <w:r w:rsidR="004F087D">
        <w:t>podmiot</w:t>
      </w:r>
      <w:r w:rsidR="002C1239">
        <w:t>, o którym mowa w ust. 1,</w:t>
      </w:r>
      <w:r w:rsidR="004F087D">
        <w:t xml:space="preserve"> </w:t>
      </w:r>
      <w:r w:rsidR="006443B5" w:rsidRPr="00E54BCF">
        <w:t>w</w:t>
      </w:r>
      <w:r w:rsidR="00524AC9">
        <w:t> </w:t>
      </w:r>
      <w:r w:rsidR="006443B5" w:rsidRPr="00E54BCF">
        <w:t>dalszym ciągu narusza przepisy prawa polskiego, organ nadzoru, po poinformowaniu właściwego organu państwa członkowskiego Unii Europejskiej, w którym podmiot ten ma siedzibę lub miejsce zamieszkania, może:</w:t>
      </w:r>
    </w:p>
    <w:p w:rsidR="006443B5" w:rsidRPr="00E54BCF" w:rsidRDefault="006062CA" w:rsidP="00953196">
      <w:pPr>
        <w:pStyle w:val="PKTpunkt"/>
      </w:pPr>
      <w:r w:rsidRPr="00E54BCF">
        <w:t>1)</w:t>
      </w:r>
      <w:r w:rsidRPr="00E54BCF">
        <w:tab/>
      </w:r>
      <w:r w:rsidR="006443B5" w:rsidRPr="00E54BCF">
        <w:t>zastosować odpowiednie uprawnienia przysługujące mu zgodnie z ustawą w stosunku do pośrednik</w:t>
      </w:r>
      <w:r w:rsidR="00260C81" w:rsidRPr="00E54BCF">
        <w:t xml:space="preserve">a </w:t>
      </w:r>
      <w:r w:rsidR="006443B5" w:rsidRPr="00E54BCF">
        <w:t>ubezpieczeniow</w:t>
      </w:r>
      <w:r w:rsidR="00260C81" w:rsidRPr="00E54BCF">
        <w:t>ego</w:t>
      </w:r>
      <w:r w:rsidR="006443B5" w:rsidRPr="00E54BCF">
        <w:t>, aby zapobiec dalszym naruszeniom prawa;</w:t>
      </w:r>
    </w:p>
    <w:p w:rsidR="006443B5" w:rsidRPr="00E54BCF" w:rsidRDefault="006062CA" w:rsidP="00953196">
      <w:pPr>
        <w:pStyle w:val="PKTpunkt"/>
      </w:pPr>
      <w:r w:rsidRPr="00E54BCF">
        <w:t>2)</w:t>
      </w:r>
      <w:r w:rsidRPr="00E54BCF">
        <w:tab/>
      </w:r>
      <w:r w:rsidR="006443B5" w:rsidRPr="00E54BCF">
        <w:t>złożyć wniosek o pomoc do EIOPA</w:t>
      </w:r>
      <w:r w:rsidR="00FC426C" w:rsidRPr="00E54BCF">
        <w:t xml:space="preserve"> </w:t>
      </w:r>
      <w:r w:rsidR="00FC426C" w:rsidRPr="00E54BCF">
        <w:rPr>
          <w:rStyle w:val="Ppogrubienie"/>
          <w:b w:val="0"/>
        </w:rPr>
        <w:t>o wydanie rozstrzygnięcia zgodnie z art. 19 rozporządzenia 1094/2010</w:t>
      </w:r>
      <w:r w:rsidR="006443B5" w:rsidRPr="00E54BCF">
        <w:rPr>
          <w:rStyle w:val="Ppogrubienie"/>
          <w:b w:val="0"/>
        </w:rPr>
        <w:t>.</w:t>
      </w:r>
    </w:p>
    <w:p w:rsidR="006443B5" w:rsidRPr="00E54BCF" w:rsidRDefault="00102740" w:rsidP="006A20DC">
      <w:pPr>
        <w:pStyle w:val="USTustnpkodeksu"/>
      </w:pPr>
      <w:r w:rsidRPr="00E54BCF">
        <w:t>3.</w:t>
      </w:r>
      <w:r w:rsidR="00DF5CE8">
        <w:t xml:space="preserve"> </w:t>
      </w:r>
      <w:r w:rsidR="006443B5" w:rsidRPr="00E54BCF">
        <w:t xml:space="preserve">Organ nadzoru w ramach </w:t>
      </w:r>
      <w:r w:rsidR="002C1239">
        <w:t>stosowania uprawnień</w:t>
      </w:r>
      <w:r w:rsidR="006443B5" w:rsidRPr="00E54BCF">
        <w:t xml:space="preserve">, o których mowa w ust. 2 pkt 1, może również zakazać wykonywania na terytorium Rzeczypospolitej Polskiej działalności </w:t>
      </w:r>
      <w:r w:rsidR="006A20DC" w:rsidRPr="006A20DC">
        <w:rPr>
          <w:rStyle w:val="Ppogrubienie"/>
          <w:b w:val="0"/>
        </w:rPr>
        <w:t>agencyjnej albo działalności brokerskiej</w:t>
      </w:r>
      <w:r w:rsidR="006A20DC" w:rsidRPr="006A20DC">
        <w:rPr>
          <w:rStyle w:val="Ppogrubienie"/>
        </w:rPr>
        <w:t xml:space="preserve"> </w:t>
      </w:r>
      <w:r w:rsidR="006443B5" w:rsidRPr="00E54BCF">
        <w:t xml:space="preserve">przez </w:t>
      </w:r>
      <w:r w:rsidR="00223710">
        <w:t>podmiot, o którym mowa w ust. 1</w:t>
      </w:r>
      <w:r w:rsidR="006443B5" w:rsidRPr="00E54BCF">
        <w:t>.</w:t>
      </w:r>
    </w:p>
    <w:p w:rsidR="006443B5" w:rsidRPr="00E54BCF" w:rsidRDefault="00EB1D04" w:rsidP="00223710">
      <w:pPr>
        <w:pStyle w:val="USTustnpkodeksu"/>
      </w:pPr>
      <w:r w:rsidRPr="00E54BCF">
        <w:t>4.</w:t>
      </w:r>
      <w:r w:rsidR="00DF5CE8">
        <w:t xml:space="preserve"> </w:t>
      </w:r>
      <w:r w:rsidR="006443B5" w:rsidRPr="00E54BCF">
        <w:t xml:space="preserve">Organ nadzoru może zastosować uprawnienia, o których mowa w ust. 2 pkt 1, bez konieczności uprzedniego informowania </w:t>
      </w:r>
      <w:r w:rsidR="00F477CB">
        <w:t xml:space="preserve">właściwego </w:t>
      </w:r>
      <w:r w:rsidR="006443B5" w:rsidRPr="00E54BCF">
        <w:t xml:space="preserve">organu państwa członkowskiego Unii Europejskiej, jeżeli stwierdzi, że </w:t>
      </w:r>
      <w:r w:rsidR="00223710" w:rsidRPr="00223710">
        <w:t>podmiot, o którym mowa w ust. 1</w:t>
      </w:r>
      <w:r w:rsidR="006443B5" w:rsidRPr="00223710">
        <w:t xml:space="preserve">, przy wykonywaniu </w:t>
      </w:r>
      <w:r w:rsidR="00223710" w:rsidRPr="00223710">
        <w:rPr>
          <w:rStyle w:val="Ppogrubienie"/>
          <w:b w:val="0"/>
        </w:rPr>
        <w:t>działalności agencyjnej albo działalności brokerskiej na terytorium Rzeczypospolitej Polskiej</w:t>
      </w:r>
      <w:r w:rsidR="00223710" w:rsidRPr="00223710">
        <w:t xml:space="preserve"> przez oddział lub w inny sposób niż przez oddział, w ramach swobody świadczenia usług,</w:t>
      </w:r>
      <w:r w:rsidR="006443B5" w:rsidRPr="00223710">
        <w:t xml:space="preserve"> nie przestrzega przepisów prawa polskiego i natychmiastowe</w:t>
      </w:r>
      <w:r w:rsidR="006443B5" w:rsidRPr="00E54BCF">
        <w:t xml:space="preserve"> działanie jest niezbędne do ochrony </w:t>
      </w:r>
      <w:r w:rsidR="00FB4B44" w:rsidRPr="00E54BCF">
        <w:rPr>
          <w:rStyle w:val="Ppogrubienie"/>
          <w:b w:val="0"/>
        </w:rPr>
        <w:t>interesów</w:t>
      </w:r>
      <w:r w:rsidR="00FB4B44" w:rsidRPr="00E54BCF">
        <w:t xml:space="preserve"> </w:t>
      </w:r>
      <w:r w:rsidR="006443B5" w:rsidRPr="00E54BCF">
        <w:t>klientów.</w:t>
      </w:r>
    </w:p>
    <w:p w:rsidR="006443B5" w:rsidRPr="00E54BCF" w:rsidRDefault="00EB1D04" w:rsidP="00953196">
      <w:pPr>
        <w:pStyle w:val="USTustnpkodeksu"/>
      </w:pPr>
      <w:r w:rsidRPr="00E54BCF">
        <w:t>5.</w:t>
      </w:r>
      <w:r w:rsidR="00DF5CE8">
        <w:t xml:space="preserve"> </w:t>
      </w:r>
      <w:r w:rsidR="006443B5" w:rsidRPr="00E54BCF">
        <w:t xml:space="preserve">O przypadkach i </w:t>
      </w:r>
      <w:r w:rsidR="0051396C" w:rsidRPr="00E54BCF">
        <w:t>przyczynach</w:t>
      </w:r>
      <w:r w:rsidR="006443B5" w:rsidRPr="00E54BCF">
        <w:t xml:space="preserve"> zastosowania środk</w:t>
      </w:r>
      <w:r w:rsidR="00AD71AB" w:rsidRPr="00E54BCF">
        <w:t>ów, o których mowa w ust. 2 pkt</w:t>
      </w:r>
      <w:r w:rsidR="00DF5CE8">
        <w:t xml:space="preserve"> </w:t>
      </w:r>
      <w:r w:rsidR="006443B5" w:rsidRPr="00E54BCF">
        <w:rPr>
          <w:rStyle w:val="Ppogrubienie"/>
          <w:b w:val="0"/>
        </w:rPr>
        <w:t>1</w:t>
      </w:r>
      <w:r w:rsidR="00FB4B44" w:rsidRPr="00E54BCF">
        <w:rPr>
          <w:rStyle w:val="Ppogrubienie"/>
          <w:b w:val="0"/>
        </w:rPr>
        <w:t xml:space="preserve"> i</w:t>
      </w:r>
      <w:r w:rsidR="00524AC9">
        <w:rPr>
          <w:rStyle w:val="Ppogrubienie"/>
          <w:b w:val="0"/>
        </w:rPr>
        <w:t> </w:t>
      </w:r>
      <w:r w:rsidR="00FB4B44" w:rsidRPr="00E54BCF">
        <w:rPr>
          <w:rStyle w:val="Ppogrubienie"/>
          <w:b w:val="0"/>
        </w:rPr>
        <w:t>ust. 4</w:t>
      </w:r>
      <w:r w:rsidR="006443B5" w:rsidRPr="00E54BCF">
        <w:t xml:space="preserve">, organ nadzoru informuje </w:t>
      </w:r>
      <w:r w:rsidR="000524F3">
        <w:t>podmiot</w:t>
      </w:r>
      <w:r w:rsidR="006443B5" w:rsidRPr="00E54BCF">
        <w:t xml:space="preserve">, </w:t>
      </w:r>
      <w:r w:rsidR="000524F3">
        <w:t xml:space="preserve">wobec </w:t>
      </w:r>
      <w:r w:rsidR="006443B5" w:rsidRPr="00E54BCF">
        <w:t xml:space="preserve">którego </w:t>
      </w:r>
      <w:r w:rsidR="000524F3">
        <w:t>środki te zastosowano,</w:t>
      </w:r>
      <w:r w:rsidR="006443B5" w:rsidRPr="00E54BCF">
        <w:t xml:space="preserve"> a także </w:t>
      </w:r>
      <w:r w:rsidR="00AB2C60" w:rsidRPr="00E54BCF">
        <w:rPr>
          <w:rStyle w:val="Ppogrubienie"/>
          <w:b w:val="0"/>
        </w:rPr>
        <w:lastRenderedPageBreak/>
        <w:t>właściwy organ państwa członkowskiego Unii Europejskiej</w:t>
      </w:r>
      <w:r w:rsidR="000524F3" w:rsidRPr="003C0E04">
        <w:rPr>
          <w:rStyle w:val="Ppogrubienie"/>
          <w:b w:val="0"/>
        </w:rPr>
        <w:t>,</w:t>
      </w:r>
      <w:r w:rsidR="000524F3" w:rsidRPr="000524F3">
        <w:t xml:space="preserve"> </w:t>
      </w:r>
      <w:r w:rsidR="000524F3" w:rsidRPr="00E54BCF">
        <w:t>w którym podmiot ten ma siedzibę lub miejsce zamieszkania</w:t>
      </w:r>
      <w:r w:rsidR="00AB2C60" w:rsidRPr="00E54BCF">
        <w:t xml:space="preserve">, </w:t>
      </w:r>
      <w:r w:rsidR="006443B5" w:rsidRPr="00E54BCF">
        <w:t>EIOPA i Komisję Europejską.</w:t>
      </w:r>
    </w:p>
    <w:p w:rsidR="00F34BB0" w:rsidRPr="00A561C5" w:rsidRDefault="00102740" w:rsidP="00B73590">
      <w:pPr>
        <w:pStyle w:val="USTustnpkodeksu"/>
        <w:keepNext/>
        <w:rPr>
          <w:rStyle w:val="Ppogrubienie"/>
          <w:b w:val="0"/>
        </w:rPr>
      </w:pPr>
      <w:r w:rsidRPr="00A561C5">
        <w:rPr>
          <w:rStyle w:val="Ppogrubienie"/>
          <w:b w:val="0"/>
        </w:rPr>
        <w:t>6.</w:t>
      </w:r>
      <w:r w:rsidR="00DF5CE8">
        <w:rPr>
          <w:rStyle w:val="Ppogrubienie"/>
          <w:b w:val="0"/>
        </w:rPr>
        <w:t xml:space="preserve"> </w:t>
      </w:r>
      <w:r w:rsidR="00EA735E" w:rsidRPr="00A561C5">
        <w:rPr>
          <w:rStyle w:val="Ppogrubienie"/>
          <w:b w:val="0"/>
        </w:rPr>
        <w:t xml:space="preserve">Organ </w:t>
      </w:r>
      <w:r w:rsidR="00EA735E" w:rsidRPr="00FA548A">
        <w:rPr>
          <w:rStyle w:val="Ppogrubienie"/>
          <w:b w:val="0"/>
        </w:rPr>
        <w:t>nadzoru</w:t>
      </w:r>
      <w:r w:rsidR="008A53D3" w:rsidRPr="00FA548A">
        <w:rPr>
          <w:rStyle w:val="Ppogrubienie"/>
          <w:b w:val="0"/>
        </w:rPr>
        <w:t>,</w:t>
      </w:r>
      <w:r w:rsidR="00E5607E" w:rsidRPr="00FA548A">
        <w:rPr>
          <w:rStyle w:val="Ppogrubienie"/>
          <w:b w:val="0"/>
        </w:rPr>
        <w:t xml:space="preserve"> po otrzymaniu od właściwego organu </w:t>
      </w:r>
      <w:r w:rsidR="008A53D3" w:rsidRPr="00FA548A">
        <w:rPr>
          <w:rStyle w:val="Ppogrubienie"/>
          <w:b w:val="0"/>
        </w:rPr>
        <w:t xml:space="preserve">przyjmującego </w:t>
      </w:r>
      <w:r w:rsidR="00E5607E" w:rsidRPr="00FA548A">
        <w:rPr>
          <w:rStyle w:val="Ppogrubienie"/>
          <w:b w:val="0"/>
        </w:rPr>
        <w:t>państwa członkowskiego Unii Europejskiej</w:t>
      </w:r>
      <w:r w:rsidR="00E5607E" w:rsidRPr="00A561C5">
        <w:rPr>
          <w:rStyle w:val="Ppogrubienie"/>
          <w:b w:val="0"/>
        </w:rPr>
        <w:t xml:space="preserve"> informacji, ż</w:t>
      </w:r>
      <w:r w:rsidR="00DD2A80" w:rsidRPr="003C0E04">
        <w:rPr>
          <w:rStyle w:val="Ppogrubienie"/>
          <w:b w:val="0"/>
        </w:rPr>
        <w:t>e</w:t>
      </w:r>
      <w:r w:rsidR="00E5607E" w:rsidRPr="00A561C5">
        <w:rPr>
          <w:rStyle w:val="Ppogrubienie"/>
          <w:b w:val="0"/>
        </w:rPr>
        <w:t xml:space="preserve"> pośrednik ubezpieczeniowy wpisany do rejestru pośredników </w:t>
      </w:r>
      <w:r w:rsidR="00E5607E" w:rsidRPr="00FA548A">
        <w:rPr>
          <w:rStyle w:val="Ppogrubienie"/>
          <w:b w:val="0"/>
        </w:rPr>
        <w:t>ubezpieczeniowych</w:t>
      </w:r>
      <w:r w:rsidR="008A53D3" w:rsidRPr="00FA548A">
        <w:rPr>
          <w:rStyle w:val="Ppogrubienie"/>
          <w:b w:val="0"/>
        </w:rPr>
        <w:t>,</w:t>
      </w:r>
      <w:r w:rsidR="00CF28AF" w:rsidRPr="00FA548A">
        <w:rPr>
          <w:rStyle w:val="Ppogrubienie"/>
          <w:b w:val="0"/>
        </w:rPr>
        <w:t xml:space="preserve"> </w:t>
      </w:r>
      <w:r w:rsidR="00E5607E" w:rsidRPr="00FA548A">
        <w:rPr>
          <w:rStyle w:val="Ppogrubienie"/>
          <w:b w:val="0"/>
        </w:rPr>
        <w:t>wykon</w:t>
      </w:r>
      <w:r w:rsidR="00CF28AF" w:rsidRPr="00FA548A">
        <w:rPr>
          <w:rStyle w:val="Ppogrubienie"/>
          <w:b w:val="0"/>
        </w:rPr>
        <w:t xml:space="preserve">ujący </w:t>
      </w:r>
      <w:r w:rsidR="00E5607E" w:rsidRPr="00FA548A">
        <w:rPr>
          <w:rStyle w:val="Ppogrubienie"/>
          <w:b w:val="0"/>
        </w:rPr>
        <w:t xml:space="preserve">działalność </w:t>
      </w:r>
      <w:r w:rsidR="008A53D3" w:rsidRPr="00FA548A">
        <w:rPr>
          <w:rStyle w:val="Ppogrubienie"/>
          <w:b w:val="0"/>
        </w:rPr>
        <w:t xml:space="preserve">agencyjną albo działalność brokerską </w:t>
      </w:r>
      <w:r w:rsidR="00E5607E" w:rsidRPr="00FA548A">
        <w:rPr>
          <w:rStyle w:val="Ppogrubienie"/>
          <w:b w:val="0"/>
        </w:rPr>
        <w:t>na terytorium innego niż Rzeczpospolita</w:t>
      </w:r>
      <w:r w:rsidR="00E5607E" w:rsidRPr="008A53D3">
        <w:rPr>
          <w:rStyle w:val="Ppogrubienie"/>
          <w:b w:val="0"/>
        </w:rPr>
        <w:t xml:space="preserve"> Polska państwa członkowskiego Unii Europejskiej</w:t>
      </w:r>
      <w:r w:rsidR="00E5607E" w:rsidRPr="00A561C5">
        <w:rPr>
          <w:rStyle w:val="Ppogrubienie"/>
          <w:b w:val="0"/>
        </w:rPr>
        <w:t xml:space="preserve"> przez oddział lub w inny sposób niż przez oddział, w ramach swobody świadczenia usług</w:t>
      </w:r>
      <w:r w:rsidR="00CF28AF" w:rsidRPr="00A561C5">
        <w:rPr>
          <w:rStyle w:val="Ppogrubienie"/>
          <w:b w:val="0"/>
        </w:rPr>
        <w:t xml:space="preserve">, </w:t>
      </w:r>
      <w:r w:rsidR="00E5607E" w:rsidRPr="00A561C5">
        <w:rPr>
          <w:rStyle w:val="Ppogrubienie"/>
          <w:b w:val="0"/>
        </w:rPr>
        <w:t xml:space="preserve">narusza obowiązujące w </w:t>
      </w:r>
      <w:r w:rsidR="00CF28AF" w:rsidRPr="00A561C5">
        <w:rPr>
          <w:rStyle w:val="Ppogrubienie"/>
          <w:b w:val="0"/>
        </w:rPr>
        <w:t xml:space="preserve">tym </w:t>
      </w:r>
      <w:r w:rsidR="00E5607E" w:rsidRPr="00A561C5">
        <w:rPr>
          <w:rStyle w:val="Ppogrubienie"/>
          <w:b w:val="0"/>
        </w:rPr>
        <w:t>państwie przepisy prawa</w:t>
      </w:r>
      <w:r w:rsidR="00F34BB0" w:rsidRPr="00A561C5">
        <w:rPr>
          <w:rStyle w:val="Ppogrubienie"/>
          <w:b w:val="0"/>
        </w:rPr>
        <w:t>:</w:t>
      </w:r>
    </w:p>
    <w:p w:rsidR="00A561C5" w:rsidRPr="00524AC9" w:rsidRDefault="00A561C5" w:rsidP="00524AC9">
      <w:pPr>
        <w:pStyle w:val="PKTpunkt"/>
      </w:pPr>
      <w:r w:rsidRPr="00524AC9">
        <w:t>1)</w:t>
      </w:r>
      <w:r w:rsidRPr="00524AC9">
        <w:tab/>
        <w:t>podejmuje działania lub wydaje decyzję zgodne z rozstrzygnięciem EIOPA</w:t>
      </w:r>
      <w:r w:rsidR="00DD2A80" w:rsidRPr="00524AC9">
        <w:t xml:space="preserve"> ‒</w:t>
      </w:r>
      <w:r w:rsidRPr="00524AC9">
        <w:t xml:space="preserve"> w</w:t>
      </w:r>
      <w:r w:rsidR="00524AC9" w:rsidRPr="00524AC9">
        <w:t> </w:t>
      </w:r>
      <w:r w:rsidRPr="00524AC9">
        <w:t xml:space="preserve">przypadku gdy właściwy organ </w:t>
      </w:r>
      <w:r w:rsidR="008A53D3" w:rsidRPr="00524AC9">
        <w:t xml:space="preserve">przyjmującego </w:t>
      </w:r>
      <w:r w:rsidRPr="00524AC9">
        <w:t>państwa członkowskiego Unii Europejskiej złożył wniosek o pomoc do EIOPA o wydanie rozstrzygnięcia zgodnie z</w:t>
      </w:r>
      <w:r w:rsidR="00524AC9" w:rsidRPr="00524AC9">
        <w:t> </w:t>
      </w:r>
      <w:r w:rsidRPr="00524AC9">
        <w:t>art. 19 rozporządzenia 1094/2010;</w:t>
      </w:r>
    </w:p>
    <w:p w:rsidR="00F34BB0" w:rsidRPr="00524AC9" w:rsidRDefault="00A561C5" w:rsidP="00524AC9">
      <w:pPr>
        <w:pStyle w:val="PKTpunkt"/>
      </w:pPr>
      <w:r w:rsidRPr="00524AC9">
        <w:t>2</w:t>
      </w:r>
      <w:r w:rsidR="00F34BB0" w:rsidRPr="00524AC9">
        <w:t>)</w:t>
      </w:r>
      <w:r w:rsidR="00F34BB0" w:rsidRPr="00524AC9">
        <w:tab/>
        <w:t>może zastosować odpowiednie uprawnienia przysługujące mu zgodnie z ustawą w</w:t>
      </w:r>
      <w:r w:rsidR="00524AC9">
        <w:t> </w:t>
      </w:r>
      <w:r w:rsidR="00F34BB0" w:rsidRPr="00524AC9">
        <w:t>stosunku do pośrednika ubezpieczeniowego, aby zapobiec dalszym naruszeniom przepisów prawa obowiązujących w tym państwie</w:t>
      </w:r>
      <w:r w:rsidR="00C0592C" w:rsidRPr="00524AC9">
        <w:t xml:space="preserve"> </w:t>
      </w:r>
      <w:r w:rsidR="00DD2A80" w:rsidRPr="00524AC9">
        <w:t>‒</w:t>
      </w:r>
      <w:r w:rsidR="00C0592C" w:rsidRPr="00524AC9">
        <w:t xml:space="preserve"> w przypadkach innych niż określone </w:t>
      </w:r>
      <w:r w:rsidRPr="00524AC9">
        <w:t>w pkt 1;</w:t>
      </w:r>
      <w:r w:rsidR="00F34BB0" w:rsidRPr="00524AC9">
        <w:t xml:space="preserve"> </w:t>
      </w:r>
      <w:r w:rsidRPr="00524AC9">
        <w:t>o</w:t>
      </w:r>
      <w:r w:rsidR="00F34BB0" w:rsidRPr="00524AC9">
        <w:t xml:space="preserve">rgan nadzoru informuje właściwy organ </w:t>
      </w:r>
      <w:r w:rsidR="00CE51A7" w:rsidRPr="00524AC9">
        <w:t xml:space="preserve">przyjmującego </w:t>
      </w:r>
      <w:r w:rsidR="00F34BB0" w:rsidRPr="00524AC9">
        <w:t>państwa członkowskiego Unii Europejskiej o podjętych środkach</w:t>
      </w:r>
      <w:r w:rsidRPr="00524AC9">
        <w:t>.</w:t>
      </w:r>
    </w:p>
    <w:p w:rsidR="006443B5" w:rsidRPr="00E54BCF" w:rsidRDefault="00EB1D04" w:rsidP="003A0838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6443B5" w:rsidRPr="00B73590">
        <w:rPr>
          <w:rStyle w:val="Ppogrubienie"/>
        </w:rPr>
        <w:t>6</w:t>
      </w:r>
      <w:r w:rsidR="004A337A" w:rsidRPr="00B73590">
        <w:rPr>
          <w:rStyle w:val="Ppogrubienie"/>
        </w:rPr>
        <w:t>8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E54BCF">
        <w:t>1.</w:t>
      </w:r>
      <w:r w:rsidR="00DF5CE8">
        <w:t xml:space="preserve"> </w:t>
      </w:r>
      <w:r w:rsidR="006443B5" w:rsidRPr="00E54BCF">
        <w:t xml:space="preserve">Organ nadzoru </w:t>
      </w:r>
      <w:r w:rsidR="009132C3" w:rsidRPr="00E54BCF">
        <w:rPr>
          <w:rStyle w:val="Ppogrubienie"/>
          <w:b w:val="0"/>
        </w:rPr>
        <w:t>niezwłocznie</w:t>
      </w:r>
      <w:r w:rsidR="009132C3" w:rsidRPr="00E54BCF">
        <w:t xml:space="preserve"> </w:t>
      </w:r>
      <w:r w:rsidR="006443B5" w:rsidRPr="00E54BCF">
        <w:t>przekazuje EIOPA informacje z rejestru pośredników ubezpieczeniow</w:t>
      </w:r>
      <w:r w:rsidR="00DE349F" w:rsidRPr="00E54BCF">
        <w:t>ych</w:t>
      </w:r>
      <w:r w:rsidR="006443B5" w:rsidRPr="00E54BCF">
        <w:t xml:space="preserve"> dotyczące pośredników ubezpieczeniowych wykonujących </w:t>
      </w:r>
      <w:r w:rsidR="006443B5" w:rsidRPr="003A0838">
        <w:t>działalność</w:t>
      </w:r>
      <w:r w:rsidR="003A0838" w:rsidRPr="003A0838">
        <w:rPr>
          <w:rStyle w:val="Ppogrubienie"/>
          <w:b w:val="0"/>
        </w:rPr>
        <w:t xml:space="preserve"> agencyjną albo działalność brokerską </w:t>
      </w:r>
      <w:r w:rsidR="006443B5" w:rsidRPr="003A0838">
        <w:t>na terytorium</w:t>
      </w:r>
      <w:r w:rsidR="006443B5" w:rsidRPr="00E54BCF">
        <w:t xml:space="preserve"> innego państwa c</w:t>
      </w:r>
      <w:r w:rsidR="00AD71AB" w:rsidRPr="00E54BCF">
        <w:t>złonkowskiego Unii Europejskiej</w:t>
      </w:r>
      <w:r w:rsidR="006443B5" w:rsidRPr="00E54BCF">
        <w:t xml:space="preserve"> przez oddział lub w inny sposób niż przez oddział, w</w:t>
      </w:r>
      <w:r w:rsidR="00524AC9">
        <w:t> </w:t>
      </w:r>
      <w:r w:rsidR="006443B5" w:rsidRPr="00E54BCF">
        <w:t>ramach swobody świadczenia usług.</w:t>
      </w:r>
    </w:p>
    <w:p w:rsidR="006443B5" w:rsidRPr="00E54BCF" w:rsidRDefault="00EB1D04" w:rsidP="009132C3">
      <w:pPr>
        <w:pStyle w:val="USTustnpkodeksu"/>
      </w:pPr>
      <w:r w:rsidRPr="00E54BCF">
        <w:t>2.</w:t>
      </w:r>
      <w:r w:rsidR="00DF5CE8">
        <w:t xml:space="preserve"> </w:t>
      </w:r>
      <w:r w:rsidR="006443B5" w:rsidRPr="00E54BCF">
        <w:t>Organ nadzoru na swojej stronie internetowej zamieszcza</w:t>
      </w:r>
      <w:r w:rsidR="009132C3" w:rsidRPr="00E54BCF">
        <w:t xml:space="preserve"> </w:t>
      </w:r>
      <w:r w:rsidR="00103DB4" w:rsidRPr="00E54BCF">
        <w:t>odesłanie</w:t>
      </w:r>
      <w:r w:rsidR="006443B5" w:rsidRPr="00E54BCF">
        <w:t xml:space="preserve"> do rejestru EIOPA zawierając</w:t>
      </w:r>
      <w:r w:rsidR="002C453A" w:rsidRPr="00E54BCF">
        <w:t>ego</w:t>
      </w:r>
      <w:r w:rsidR="006443B5" w:rsidRPr="00E54BCF">
        <w:t xml:space="preserve"> wykaz </w:t>
      </w:r>
      <w:r w:rsidR="00DC66BD" w:rsidRPr="00DC66BD">
        <w:t xml:space="preserve">podmiotów, które wykonują działalność </w:t>
      </w:r>
      <w:r w:rsidR="008B791E">
        <w:t>w zakresie pośrednictwa ubezpieczeniowego</w:t>
      </w:r>
      <w:r w:rsidR="00DC66BD" w:rsidRPr="00DC66BD">
        <w:t xml:space="preserve"> przez oddział lub w inny sposób niż przez oddział, w</w:t>
      </w:r>
      <w:r w:rsidR="00524AC9">
        <w:t> </w:t>
      </w:r>
      <w:r w:rsidR="00DC66BD" w:rsidRPr="00DC66BD">
        <w:t>ramach swobody świadczenia usług, na terytorium innego państwa członkowskiego Unii Europejskiej niż państwo, w którym znajduje się ich siedziba lub miejsce zamieszkania</w:t>
      </w:r>
      <w:r w:rsidR="00DC66BD">
        <w:t>.</w:t>
      </w:r>
    </w:p>
    <w:p w:rsidR="00541EA0" w:rsidRPr="00E54BCF" w:rsidRDefault="00EB1D04" w:rsidP="00AD71AB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A337A" w:rsidRPr="00B73590">
        <w:rPr>
          <w:rStyle w:val="Ppogrubienie"/>
        </w:rPr>
        <w:t>69</w:t>
      </w:r>
      <w:r w:rsidR="00541EA0" w:rsidRPr="00B73590">
        <w:rPr>
          <w:rStyle w:val="Ppogrubienie"/>
        </w:rPr>
        <w:t>.</w:t>
      </w:r>
      <w:r w:rsidR="00DF5CE8">
        <w:t xml:space="preserve"> </w:t>
      </w:r>
      <w:r w:rsidR="00541EA0" w:rsidRPr="00E54BCF">
        <w:t>Organ nadzoru informuje Komisję Europejską o trudnościach</w:t>
      </w:r>
      <w:r w:rsidR="00DD2A80">
        <w:t>,</w:t>
      </w:r>
      <w:r w:rsidR="00541EA0" w:rsidRPr="00E54BCF">
        <w:t xml:space="preserve"> jakie napotykają dystrybutorzy ubezpieczeń i dystrybutorzy reasekuracji</w:t>
      </w:r>
      <w:r w:rsidR="005006DF" w:rsidRPr="00E54BCF">
        <w:t xml:space="preserve"> przy wykonywaniu działalności w</w:t>
      </w:r>
      <w:r w:rsidR="00524AC9">
        <w:t> </w:t>
      </w:r>
      <w:r w:rsidR="005006DF" w:rsidRPr="00E54BCF">
        <w:t>państwie niebędącym państwem c</w:t>
      </w:r>
      <w:r w:rsidR="00AD71AB" w:rsidRPr="00E54BCF">
        <w:t>złonkowskim Unii Europejskiej.</w:t>
      </w:r>
    </w:p>
    <w:p w:rsidR="009132C3" w:rsidRPr="00524AC9" w:rsidRDefault="009132C3" w:rsidP="00524AC9">
      <w:pPr>
        <w:pStyle w:val="ARTartustawynprozporzdzenia"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7</w:t>
      </w:r>
      <w:r w:rsidR="004A337A" w:rsidRPr="00B73590">
        <w:rPr>
          <w:rStyle w:val="Ppogrubienie"/>
        </w:rPr>
        <w:t>0</w:t>
      </w:r>
      <w:r w:rsidR="00102740" w:rsidRPr="00B73590">
        <w:rPr>
          <w:rStyle w:val="Ppogrubienie"/>
        </w:rPr>
        <w:t>.</w:t>
      </w:r>
      <w:r w:rsidR="00DF5CE8" w:rsidRPr="00524AC9">
        <w:t xml:space="preserve"> </w:t>
      </w:r>
      <w:r w:rsidR="00102740" w:rsidRPr="00524AC9">
        <w:t>1.</w:t>
      </w:r>
      <w:r w:rsidR="00DF5CE8" w:rsidRPr="00524AC9">
        <w:t xml:space="preserve"> </w:t>
      </w:r>
      <w:r w:rsidRPr="00524AC9">
        <w:t xml:space="preserve">Organ nadzoru może przeprowadzić kontrolę działalności zakładu ubezpieczeń w zakresie korzystania z usług </w:t>
      </w:r>
      <w:r w:rsidR="002E5791" w:rsidRPr="00524AC9">
        <w:t>agentów ubezpieczeniowych i agentów oferujących ubezpieczenia uzupełniające</w:t>
      </w:r>
      <w:r w:rsidRPr="00524AC9">
        <w:t>.</w:t>
      </w:r>
    </w:p>
    <w:p w:rsidR="009132C3" w:rsidRPr="00524AC9" w:rsidRDefault="00102740" w:rsidP="00B73590">
      <w:pPr>
        <w:pStyle w:val="USTustnpkodeksu"/>
        <w:keepNext/>
      </w:pPr>
      <w:r w:rsidRPr="00524AC9">
        <w:t>2.</w:t>
      </w:r>
      <w:r w:rsidR="00DF5CE8" w:rsidRPr="00524AC9">
        <w:t xml:space="preserve"> </w:t>
      </w:r>
      <w:r w:rsidR="009132C3" w:rsidRPr="00524AC9">
        <w:t xml:space="preserve">W ramach kontroli, o której mowa w ust. 1, </w:t>
      </w:r>
      <w:r w:rsidR="003D3BB1" w:rsidRPr="00524AC9">
        <w:t xml:space="preserve">badaniu </w:t>
      </w:r>
      <w:r w:rsidR="009132C3" w:rsidRPr="00524AC9">
        <w:t>podlega zgodność działalności z</w:t>
      </w:r>
      <w:r w:rsidR="00524AC9">
        <w:t> </w:t>
      </w:r>
      <w:r w:rsidR="009132C3" w:rsidRPr="00524AC9">
        <w:t>przepisami prawa</w:t>
      </w:r>
      <w:r w:rsidR="00B777F5" w:rsidRPr="00524AC9">
        <w:t>. Kontrola</w:t>
      </w:r>
      <w:r w:rsidR="009132C3" w:rsidRPr="00524AC9">
        <w:t xml:space="preserve"> obejmuje w szczególności:</w:t>
      </w:r>
    </w:p>
    <w:p w:rsidR="009132C3" w:rsidRPr="00524AC9" w:rsidRDefault="009132C3" w:rsidP="00524AC9">
      <w:pPr>
        <w:pStyle w:val="PKTpunkt"/>
      </w:pPr>
      <w:r w:rsidRPr="00524AC9">
        <w:t>1)</w:t>
      </w:r>
      <w:r w:rsidRPr="00524AC9">
        <w:tab/>
        <w:t>prawidłowość zawierania umów agencyjnych, postanowienia umów agencyjnych oraz postanowienia udzielanych pełnomocnictw;</w:t>
      </w:r>
    </w:p>
    <w:p w:rsidR="009132C3" w:rsidRPr="00524AC9" w:rsidRDefault="009132C3" w:rsidP="00524AC9">
      <w:pPr>
        <w:pStyle w:val="PKTpunkt"/>
      </w:pPr>
      <w:r w:rsidRPr="00524AC9">
        <w:t>2)</w:t>
      </w:r>
      <w:r w:rsidRPr="00524AC9">
        <w:tab/>
        <w:t>terminowość składania wniosku o wpis</w:t>
      </w:r>
      <w:r w:rsidR="00B404CE" w:rsidRPr="00524AC9">
        <w:t>anie</w:t>
      </w:r>
      <w:r w:rsidRPr="00524AC9">
        <w:t xml:space="preserve"> do rejestru agentów podmiotu, z którym została zawarta umowa agencyjna;</w:t>
      </w:r>
    </w:p>
    <w:p w:rsidR="009132C3" w:rsidRPr="00524AC9" w:rsidRDefault="009132C3" w:rsidP="00524AC9">
      <w:pPr>
        <w:pStyle w:val="PKTpunkt"/>
      </w:pPr>
      <w:r w:rsidRPr="00524AC9">
        <w:t>3)</w:t>
      </w:r>
      <w:r w:rsidRPr="00524AC9">
        <w:tab/>
        <w:t xml:space="preserve">terminowość składania wniosku o dokonanie </w:t>
      </w:r>
      <w:r w:rsidR="00753ECB" w:rsidRPr="00524AC9">
        <w:t xml:space="preserve">zmiany </w:t>
      </w:r>
      <w:r w:rsidRPr="00524AC9">
        <w:t xml:space="preserve">wpisu </w:t>
      </w:r>
      <w:r w:rsidR="00753ECB" w:rsidRPr="00524AC9">
        <w:t>w</w:t>
      </w:r>
      <w:r w:rsidRPr="00524AC9">
        <w:t xml:space="preserve"> </w:t>
      </w:r>
      <w:r w:rsidR="00753ECB" w:rsidRPr="00524AC9">
        <w:t xml:space="preserve">rejestrze </w:t>
      </w:r>
      <w:r w:rsidR="002E5791" w:rsidRPr="00524AC9">
        <w:t>agentów</w:t>
      </w:r>
      <w:r w:rsidRPr="00524AC9">
        <w:t>;</w:t>
      </w:r>
    </w:p>
    <w:p w:rsidR="009132C3" w:rsidRPr="00524AC9" w:rsidRDefault="009132C3" w:rsidP="00524AC9">
      <w:pPr>
        <w:pStyle w:val="PKTpunkt"/>
      </w:pPr>
      <w:r w:rsidRPr="00524AC9">
        <w:t>4)</w:t>
      </w:r>
      <w:r w:rsidRPr="00524AC9">
        <w:tab/>
        <w:t>terminowość</w:t>
      </w:r>
      <w:r w:rsidR="00B404CE" w:rsidRPr="00524AC9">
        <w:t xml:space="preserve"> występowania do organu nadzoru z</w:t>
      </w:r>
      <w:r w:rsidRPr="00524AC9">
        <w:t xml:space="preserve"> wniosk</w:t>
      </w:r>
      <w:r w:rsidR="00B404CE" w:rsidRPr="00524AC9">
        <w:t>iem</w:t>
      </w:r>
      <w:r w:rsidRPr="00524AC9">
        <w:t xml:space="preserve"> o wykreślenie podmiotu z</w:t>
      </w:r>
      <w:r w:rsidR="00524AC9">
        <w:t> </w:t>
      </w:r>
      <w:r w:rsidRPr="00524AC9">
        <w:t xml:space="preserve">rejestru </w:t>
      </w:r>
      <w:r w:rsidR="002E5791" w:rsidRPr="00524AC9">
        <w:t>agentów</w:t>
      </w:r>
      <w:r w:rsidRPr="00524AC9">
        <w:t>;</w:t>
      </w:r>
    </w:p>
    <w:p w:rsidR="009132C3" w:rsidRPr="00524AC9" w:rsidRDefault="009132C3" w:rsidP="00524AC9">
      <w:pPr>
        <w:pStyle w:val="PKTpunkt"/>
      </w:pPr>
      <w:r w:rsidRPr="00524AC9">
        <w:t>5)</w:t>
      </w:r>
      <w:r w:rsidRPr="00524AC9">
        <w:tab/>
        <w:t xml:space="preserve">prawidłowość danych dotyczących </w:t>
      </w:r>
      <w:r w:rsidR="002E5791" w:rsidRPr="00524AC9">
        <w:t>agentów ubezpieczeniowych i agentów oferujących ubezpieczenia uzupełniające</w:t>
      </w:r>
      <w:r w:rsidRPr="00524AC9">
        <w:t xml:space="preserve">, przekazanych do organu nadzoru przez zakład ubezpieczeń wraz z wnioskiem o wpis do rejestru, zmianę </w:t>
      </w:r>
      <w:r w:rsidR="009C2F29" w:rsidRPr="00524AC9">
        <w:t xml:space="preserve">wpisu </w:t>
      </w:r>
      <w:r w:rsidRPr="00524AC9">
        <w:t>w rejestrze albo wykreślenie z rejestru;</w:t>
      </w:r>
    </w:p>
    <w:p w:rsidR="009132C3" w:rsidRPr="00524AC9" w:rsidRDefault="009132C3" w:rsidP="00524AC9">
      <w:pPr>
        <w:pStyle w:val="PKTpunkt"/>
      </w:pPr>
      <w:r w:rsidRPr="00524AC9">
        <w:t>6)</w:t>
      </w:r>
      <w:r w:rsidRPr="00524AC9">
        <w:tab/>
        <w:t xml:space="preserve">przestrzeganie przez </w:t>
      </w:r>
      <w:r w:rsidR="002E5791" w:rsidRPr="00524AC9">
        <w:t xml:space="preserve">agentów ubezpieczeniowych i agentów oferujących ubezpieczenia uzupełniające </w:t>
      </w:r>
      <w:r w:rsidRPr="00524AC9">
        <w:t>wymogu wykonywania czynności agencyjnych przez osoby fizyczne spełniające warunki określone w art. 21 ust. 1;</w:t>
      </w:r>
    </w:p>
    <w:p w:rsidR="009132C3" w:rsidRPr="00E54BCF" w:rsidRDefault="009132C3" w:rsidP="00524AC9">
      <w:pPr>
        <w:pStyle w:val="PKTpunkt"/>
        <w:rPr>
          <w:rStyle w:val="Ppogrubienie"/>
          <w:b w:val="0"/>
        </w:rPr>
      </w:pPr>
      <w:r w:rsidRPr="00524AC9">
        <w:t>7)</w:t>
      </w:r>
      <w:r w:rsidRPr="00524AC9">
        <w:tab/>
        <w:t xml:space="preserve">w przypadku korzystania przez zakład ubezpieczeń z usług </w:t>
      </w:r>
      <w:r w:rsidR="002E5791" w:rsidRPr="00524AC9">
        <w:t xml:space="preserve">podmiotów, o których mowa w art. 45 ust. 1 </w:t>
      </w:r>
      <w:r w:rsidR="008553CE" w:rsidRPr="00524AC9">
        <w:t xml:space="preserve">lub art. 49 ust. 1 </w:t>
      </w:r>
      <w:r w:rsidR="00650599" w:rsidRPr="00524AC9">
        <w:t>‒</w:t>
      </w:r>
      <w:r w:rsidRPr="00524AC9">
        <w:t xml:space="preserve"> sprawdzenie, czy </w:t>
      </w:r>
      <w:r w:rsidR="002E5791" w:rsidRPr="00524AC9">
        <w:t>podmioty te</w:t>
      </w:r>
      <w:r w:rsidRPr="00524AC9">
        <w:t xml:space="preserve"> wykonuj</w:t>
      </w:r>
      <w:r w:rsidR="002E5791" w:rsidRPr="00524AC9">
        <w:t>ą</w:t>
      </w:r>
      <w:r w:rsidRPr="00524AC9">
        <w:t xml:space="preserve"> działalność</w:t>
      </w:r>
      <w:r w:rsidRPr="00E54BCF">
        <w:rPr>
          <w:rStyle w:val="Ppogrubienie"/>
          <w:b w:val="0"/>
        </w:rPr>
        <w:t xml:space="preserve"> agencyjną na terytorium Rzeczypospolitej </w:t>
      </w:r>
      <w:r w:rsidRPr="00A82A54">
        <w:rPr>
          <w:rStyle w:val="Ppogrubienie"/>
          <w:b w:val="0"/>
        </w:rPr>
        <w:t xml:space="preserve">Polskiej zgodnie </w:t>
      </w:r>
      <w:r w:rsidR="001A2AE8" w:rsidRPr="001A2AE8">
        <w:rPr>
          <w:rStyle w:val="Ppogrubienie"/>
          <w:b w:val="0"/>
        </w:rPr>
        <w:t xml:space="preserve">odpowiednio </w:t>
      </w:r>
      <w:r w:rsidRPr="001A2AE8">
        <w:rPr>
          <w:rStyle w:val="Ppogrubienie"/>
          <w:b w:val="0"/>
        </w:rPr>
        <w:t>z</w:t>
      </w:r>
      <w:r w:rsidRPr="00A82A54">
        <w:rPr>
          <w:rStyle w:val="Ppogrubienie"/>
          <w:b w:val="0"/>
        </w:rPr>
        <w:t xml:space="preserve"> art. 45</w:t>
      </w:r>
      <w:r w:rsidR="008553CE" w:rsidRPr="00A82A54">
        <w:rPr>
          <w:rStyle w:val="Ppogrubienie"/>
          <w:b w:val="0"/>
        </w:rPr>
        <w:t xml:space="preserve"> lub</w:t>
      </w:r>
      <w:r w:rsidR="008553CE" w:rsidRPr="00E54BCF">
        <w:rPr>
          <w:rStyle w:val="Ppogrubienie"/>
          <w:b w:val="0"/>
        </w:rPr>
        <w:t xml:space="preserve"> art. 49</w:t>
      </w:r>
      <w:r w:rsidRPr="00E54BCF">
        <w:rPr>
          <w:rStyle w:val="Ppogrubienie"/>
          <w:b w:val="0"/>
        </w:rPr>
        <w:t>;</w:t>
      </w:r>
    </w:p>
    <w:p w:rsidR="009132C3" w:rsidRPr="00524AC9" w:rsidRDefault="009132C3" w:rsidP="00524AC9">
      <w:pPr>
        <w:pStyle w:val="PKTpunkt"/>
      </w:pPr>
      <w:r w:rsidRPr="00524AC9">
        <w:t>8)</w:t>
      </w:r>
      <w:r w:rsidRPr="00524AC9">
        <w:tab/>
        <w:t xml:space="preserve">przestrzeganie przez </w:t>
      </w:r>
      <w:r w:rsidR="002E5791" w:rsidRPr="00524AC9">
        <w:t xml:space="preserve">agentów ubezpieczeniowych i agentów oferujących ubezpieczenia uzupełniające </w:t>
      </w:r>
      <w:r w:rsidRPr="00524AC9">
        <w:t xml:space="preserve">wymogu określonego w art. 21 ust. </w:t>
      </w:r>
      <w:r w:rsidR="00F477CB" w:rsidRPr="00524AC9">
        <w:t>3</w:t>
      </w:r>
      <w:r w:rsidR="00137269" w:rsidRPr="00524AC9">
        <w:t xml:space="preserve"> i 4</w:t>
      </w:r>
      <w:r w:rsidRPr="00524AC9">
        <w:t>.</w:t>
      </w:r>
    </w:p>
    <w:p w:rsidR="00F65690" w:rsidRPr="00524AC9" w:rsidRDefault="00F65690" w:rsidP="00524AC9">
      <w:pPr>
        <w:pStyle w:val="USTustnpkodeksu"/>
      </w:pPr>
      <w:r w:rsidRPr="00524AC9">
        <w:t>3.</w:t>
      </w:r>
      <w:r w:rsidR="00DF5CE8" w:rsidRPr="00524AC9">
        <w:t xml:space="preserve"> </w:t>
      </w:r>
      <w:r w:rsidRPr="00524AC9">
        <w:t>Organ nadzoru może przeprowadzić kontrolę działalności zakładu ubezpieczeń w</w:t>
      </w:r>
      <w:r w:rsidR="00524AC9">
        <w:t> </w:t>
      </w:r>
      <w:r w:rsidRPr="00524AC9">
        <w:t xml:space="preserve">zakresie korzystania z usług </w:t>
      </w:r>
      <w:r w:rsidR="003A7B4B" w:rsidRPr="00524AC9">
        <w:t>przedsiębiorców, o których mowa w art. 3</w:t>
      </w:r>
      <w:r w:rsidRPr="00524AC9">
        <w:t>.</w:t>
      </w:r>
    </w:p>
    <w:p w:rsidR="00F65690" w:rsidRPr="00524AC9" w:rsidRDefault="003A7B4B" w:rsidP="00524AC9">
      <w:pPr>
        <w:pStyle w:val="USTustnpkodeksu"/>
      </w:pPr>
      <w:r w:rsidRPr="00524AC9">
        <w:t>4</w:t>
      </w:r>
      <w:r w:rsidR="00F65690" w:rsidRPr="00524AC9">
        <w:t>.</w:t>
      </w:r>
      <w:r w:rsidR="00DF5CE8" w:rsidRPr="00524AC9">
        <w:t xml:space="preserve"> </w:t>
      </w:r>
      <w:r w:rsidR="00F65690" w:rsidRPr="00524AC9">
        <w:t xml:space="preserve">W ramach </w:t>
      </w:r>
      <w:r w:rsidR="00E330F0" w:rsidRPr="00524AC9">
        <w:t>kontroli, o której mowa w ust. 3</w:t>
      </w:r>
      <w:r w:rsidR="00F65690" w:rsidRPr="00524AC9">
        <w:t xml:space="preserve">, sprawdzeniu podlega zgodność działalności z </w:t>
      </w:r>
      <w:r w:rsidRPr="00524AC9">
        <w:t>wymogami określonymi w art. 3.</w:t>
      </w:r>
    </w:p>
    <w:p w:rsidR="009132C3" w:rsidRPr="00524AC9" w:rsidRDefault="003A7B4B" w:rsidP="00524AC9">
      <w:pPr>
        <w:pStyle w:val="USTustnpkodeksu"/>
      </w:pPr>
      <w:r w:rsidRPr="00524AC9">
        <w:t>5</w:t>
      </w:r>
      <w:r w:rsidR="00102740" w:rsidRPr="00524AC9">
        <w:t>.</w:t>
      </w:r>
      <w:r w:rsidR="00DF5CE8" w:rsidRPr="00524AC9">
        <w:t xml:space="preserve"> </w:t>
      </w:r>
      <w:r w:rsidR="00A95AD8" w:rsidRPr="00524AC9">
        <w:t>W przypadku zakładu ubezpieczeń mającego siedzibę w państwie członkowskim Unii Europejskiej innym niż Rzeczpospolita Polska, wykonującego działalność ubezpieczeniową na terytorium Rzeczypospolitej Polskiej na podstawie przepisów rozdziału 8 ustawy o</w:t>
      </w:r>
      <w:r w:rsidR="00524AC9">
        <w:t> </w:t>
      </w:r>
      <w:r w:rsidR="00A95AD8" w:rsidRPr="00524AC9">
        <w:t xml:space="preserve">działalności ubezpieczeniowej i reasekuracyjnej, na potrzeby kontroli i nadzoru nad </w:t>
      </w:r>
      <w:r w:rsidR="00A95AD8" w:rsidRPr="00524AC9">
        <w:lastRenderedPageBreak/>
        <w:t xml:space="preserve">działalnością tego zakładu ubezpieczeń w zakresie korzystania z </w:t>
      </w:r>
      <w:r w:rsidR="00DE349F" w:rsidRPr="00524AC9">
        <w:t xml:space="preserve">usług </w:t>
      </w:r>
      <w:r w:rsidR="002E5791" w:rsidRPr="00524AC9">
        <w:t>agentów ubezpieczeniowych</w:t>
      </w:r>
      <w:r w:rsidRPr="00524AC9">
        <w:t>,</w:t>
      </w:r>
      <w:r w:rsidR="002E5791" w:rsidRPr="00524AC9">
        <w:t xml:space="preserve"> agentów oferujących ubezpieczenia uzupełniające</w:t>
      </w:r>
      <w:r w:rsidRPr="00524AC9">
        <w:t xml:space="preserve"> oraz przedsiębiorców, o których mowa w art. 3</w:t>
      </w:r>
      <w:r w:rsidR="00A95AD8" w:rsidRPr="00524AC9">
        <w:t xml:space="preserve">, stosuje się odpowiednio </w:t>
      </w:r>
      <w:hyperlink r:id="rId10" w:anchor="/dokument/18237444#art(214)" w:history="1">
        <w:r w:rsidR="00A95AD8" w:rsidRPr="00524AC9">
          <w:t>art. 214</w:t>
        </w:r>
      </w:hyperlink>
      <w:r w:rsidR="00A95AD8" w:rsidRPr="00524AC9">
        <w:t xml:space="preserve"> oraz </w:t>
      </w:r>
      <w:hyperlink r:id="rId11" w:anchor="/dokument/18237444#art(333)ust(4)" w:history="1">
        <w:r w:rsidR="00A95AD8" w:rsidRPr="00524AC9">
          <w:t>art. 333 ust. 4</w:t>
        </w:r>
        <w:r w:rsidR="00650599" w:rsidRPr="00524AC9">
          <w:t>‒</w:t>
        </w:r>
        <w:r w:rsidR="00A95AD8" w:rsidRPr="00524AC9">
          <w:t>8</w:t>
        </w:r>
      </w:hyperlink>
      <w:r w:rsidR="00A95AD8" w:rsidRPr="00524AC9">
        <w:t xml:space="preserve"> ustawy o</w:t>
      </w:r>
      <w:r w:rsidR="00524AC9">
        <w:t> </w:t>
      </w:r>
      <w:r w:rsidR="00A95AD8" w:rsidRPr="00524AC9">
        <w:t>działalności ubezpieczeniowej i reasekuracyjnej.</w:t>
      </w:r>
    </w:p>
    <w:p w:rsidR="00892A09" w:rsidRPr="00524AC9" w:rsidRDefault="00892A09" w:rsidP="00524AC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7</w:t>
      </w:r>
      <w:r w:rsidR="004A337A" w:rsidRPr="00B73590">
        <w:rPr>
          <w:rStyle w:val="Ppogrubienie"/>
        </w:rPr>
        <w:t>1</w:t>
      </w:r>
      <w:r w:rsidR="00102740" w:rsidRPr="00B73590">
        <w:rPr>
          <w:rStyle w:val="Ppogrubienie"/>
        </w:rPr>
        <w:t>.</w:t>
      </w:r>
      <w:r w:rsidR="00DF5CE8" w:rsidRPr="00524AC9">
        <w:t xml:space="preserve"> </w:t>
      </w:r>
      <w:r w:rsidR="00686B08" w:rsidRPr="00524AC9">
        <w:t>1.</w:t>
      </w:r>
      <w:r w:rsidR="00DF5CE8" w:rsidRPr="00524AC9">
        <w:t xml:space="preserve"> </w:t>
      </w:r>
      <w:r w:rsidRPr="00524AC9">
        <w:t xml:space="preserve">Organ nadzoru może przeprowadzić kontrolę działalności </w:t>
      </w:r>
      <w:r w:rsidR="002E5791" w:rsidRPr="00524AC9">
        <w:t>agenta ubezpieczeniowego i agenta oferującego ubezpieczenia uzupełniające</w:t>
      </w:r>
      <w:r w:rsidRPr="00524AC9">
        <w:t>.</w:t>
      </w:r>
    </w:p>
    <w:p w:rsidR="00686B08" w:rsidRPr="00AE6829" w:rsidRDefault="00102740" w:rsidP="00AE6829">
      <w:pPr>
        <w:pStyle w:val="USTustnpkodeksu"/>
      </w:pPr>
      <w:r w:rsidRPr="00AE6829">
        <w:t>2.</w:t>
      </w:r>
      <w:r w:rsidR="00DF5CE8">
        <w:t xml:space="preserve"> </w:t>
      </w:r>
      <w:r w:rsidR="00836F2C" w:rsidRPr="00AE6829">
        <w:t>W ramach kontroli, o której mowa w ust. 1, badaniu podlega zgodność działalności z</w:t>
      </w:r>
      <w:r w:rsidR="00524AC9">
        <w:t> </w:t>
      </w:r>
      <w:r w:rsidR="00836F2C" w:rsidRPr="00AE6829">
        <w:t xml:space="preserve">przepisami </w:t>
      </w:r>
      <w:r w:rsidR="00F477CB">
        <w:t>ustawy</w:t>
      </w:r>
      <w:r w:rsidR="00686B08" w:rsidRPr="00AE6829">
        <w:t>.</w:t>
      </w:r>
    </w:p>
    <w:p w:rsidR="00836F2C" w:rsidRPr="00AE6829" w:rsidRDefault="00836F2C" w:rsidP="00AE6829">
      <w:pPr>
        <w:pStyle w:val="USTustnpkodeksu"/>
      </w:pPr>
      <w:r w:rsidRPr="00AE6829">
        <w:t>3.</w:t>
      </w:r>
      <w:r w:rsidR="00DF5CE8">
        <w:t xml:space="preserve"> </w:t>
      </w:r>
      <w:r w:rsidRPr="00AE6829">
        <w:t>Organ nadzoru może nałożyć sankcje, o których mowa w art. 8</w:t>
      </w:r>
      <w:r w:rsidR="00F477CB">
        <w:t>5</w:t>
      </w:r>
      <w:r w:rsidRPr="00AE6829">
        <w:t xml:space="preserve"> ust. 2</w:t>
      </w:r>
      <w:r w:rsidR="00F477CB">
        <w:t>,</w:t>
      </w:r>
      <w:r w:rsidRPr="00AE6829">
        <w:t xml:space="preserve"> w przypadku odmowy poddania się kontroli lub utrudniani</w:t>
      </w:r>
      <w:r w:rsidR="00F477CB">
        <w:t>a czynności kontrolnych.</w:t>
      </w:r>
    </w:p>
    <w:p w:rsidR="00A95AD8" w:rsidRPr="00524AC9" w:rsidRDefault="00A95AD8" w:rsidP="00524AC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A337A" w:rsidRPr="00B73590">
        <w:rPr>
          <w:rStyle w:val="Ppogrubienie"/>
        </w:rPr>
        <w:t>72</w:t>
      </w:r>
      <w:r w:rsidR="00102740" w:rsidRPr="00B73590">
        <w:rPr>
          <w:rStyle w:val="Ppogrubienie"/>
        </w:rPr>
        <w:t>.</w:t>
      </w:r>
      <w:r w:rsidR="00DF5CE8" w:rsidRPr="00524AC9">
        <w:t xml:space="preserve"> </w:t>
      </w:r>
      <w:r w:rsidR="00102740" w:rsidRPr="00524AC9">
        <w:t>1.</w:t>
      </w:r>
      <w:r w:rsidR="00DF5CE8" w:rsidRPr="00524AC9">
        <w:t xml:space="preserve"> </w:t>
      </w:r>
      <w:r w:rsidRPr="00524AC9">
        <w:t>Organ nadzoru może przeprowadzić kontrolę działalności</w:t>
      </w:r>
      <w:r w:rsidR="00932977" w:rsidRPr="00524AC9">
        <w:t xml:space="preserve"> </w:t>
      </w:r>
      <w:r w:rsidRPr="00524AC9">
        <w:t>brokera</w:t>
      </w:r>
      <w:r w:rsidR="00EF6B9C" w:rsidRPr="00524AC9">
        <w:t xml:space="preserve"> </w:t>
      </w:r>
      <w:r w:rsidRPr="00524AC9">
        <w:t>ubezpieczeniowego</w:t>
      </w:r>
      <w:r w:rsidR="002E5791" w:rsidRPr="00524AC9">
        <w:t xml:space="preserve"> i brokera reasekuracyjnego</w:t>
      </w:r>
      <w:r w:rsidRPr="00524AC9">
        <w:t>.</w:t>
      </w:r>
    </w:p>
    <w:p w:rsidR="00A95AD8" w:rsidRPr="00AE6829" w:rsidRDefault="00A95AD8" w:rsidP="00AE6829">
      <w:pPr>
        <w:pStyle w:val="USTustnpkodeksu"/>
      </w:pPr>
      <w:r w:rsidRPr="00AE6829">
        <w:t>2.</w:t>
      </w:r>
      <w:r w:rsidR="00DF5CE8">
        <w:t xml:space="preserve"> </w:t>
      </w:r>
      <w:r w:rsidR="00836F2C" w:rsidRPr="00AE6829">
        <w:t>W ramach kontroli, o której mowa w ust. 1, badaniu podlega zgodność działalności z</w:t>
      </w:r>
      <w:r w:rsidR="00524AC9">
        <w:t> </w:t>
      </w:r>
      <w:r w:rsidR="00836F2C" w:rsidRPr="00AE6829">
        <w:t>przepisami prawa oraz stan majątkowy</w:t>
      </w:r>
      <w:r w:rsidRPr="00AE6829">
        <w:t>.</w:t>
      </w:r>
    </w:p>
    <w:p w:rsidR="00A95AD8" w:rsidRPr="00AE6829" w:rsidRDefault="00102740" w:rsidP="00AE6829">
      <w:pPr>
        <w:pStyle w:val="USTustnpkodeksu"/>
      </w:pPr>
      <w:r w:rsidRPr="00AE6829">
        <w:t>3.</w:t>
      </w:r>
      <w:r w:rsidR="00DF5CE8">
        <w:t xml:space="preserve"> </w:t>
      </w:r>
      <w:r w:rsidR="00A95AD8" w:rsidRPr="00AE6829">
        <w:t>Organ nadzoru może nałożyć</w:t>
      </w:r>
      <w:r w:rsidR="00DF5CE8">
        <w:t xml:space="preserve"> </w:t>
      </w:r>
      <w:r w:rsidR="00A95AD8" w:rsidRPr="00AE6829">
        <w:t>s</w:t>
      </w:r>
      <w:r w:rsidR="00F477CB">
        <w:t>ankcje, o których mowa w art. 85</w:t>
      </w:r>
      <w:r w:rsidR="00A95AD8" w:rsidRPr="00AE6829">
        <w:t xml:space="preserve"> ust. </w:t>
      </w:r>
      <w:r w:rsidR="00836F2C" w:rsidRPr="00AE6829">
        <w:t>3</w:t>
      </w:r>
      <w:r w:rsidR="00F477CB">
        <w:t>,</w:t>
      </w:r>
      <w:r w:rsidR="00A95AD8" w:rsidRPr="00AE6829">
        <w:t xml:space="preserve"> </w:t>
      </w:r>
      <w:r w:rsidR="00D733F9">
        <w:t xml:space="preserve">w </w:t>
      </w:r>
      <w:r w:rsidR="00A95AD8" w:rsidRPr="00AE6829">
        <w:t>przypadku odmowy poddania się kontroli lub utrudniania czynności kontrolnych.</w:t>
      </w:r>
    </w:p>
    <w:p w:rsidR="008A7DEF" w:rsidRPr="00524AC9" w:rsidRDefault="00EB1D04" w:rsidP="00524AC9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8A7DEF" w:rsidRPr="00B73590">
        <w:rPr>
          <w:rStyle w:val="Ppogrubienie"/>
        </w:rPr>
        <w:t>7</w:t>
      </w:r>
      <w:r w:rsidR="00427E6D" w:rsidRPr="00B73590">
        <w:rPr>
          <w:rStyle w:val="Ppogrubienie"/>
        </w:rPr>
        <w:t>3</w:t>
      </w:r>
      <w:r w:rsidR="00102740" w:rsidRPr="00B73590">
        <w:rPr>
          <w:rStyle w:val="Ppogrubienie"/>
        </w:rPr>
        <w:t>.</w:t>
      </w:r>
      <w:r w:rsidR="00DF5CE8" w:rsidRPr="00524AC9">
        <w:t xml:space="preserve"> </w:t>
      </w:r>
      <w:r w:rsidR="00102740" w:rsidRPr="00524AC9">
        <w:t>1.</w:t>
      </w:r>
      <w:r w:rsidR="00DF5CE8" w:rsidRPr="00524AC9">
        <w:t xml:space="preserve"> </w:t>
      </w:r>
      <w:r w:rsidR="008A7DEF" w:rsidRPr="00524AC9">
        <w:t>Kontrolę przeprowadza zespół inspekcyjny składający się co najmniej z</w:t>
      </w:r>
      <w:r w:rsidR="00524AC9" w:rsidRPr="00524AC9">
        <w:t> </w:t>
      </w:r>
      <w:r w:rsidR="008A7DEF" w:rsidRPr="00524AC9">
        <w:t>dwóch inspektorów po okazaniu legitymacji służbowej oraz doręczeniu upoważnienia do przeprowadzenia kontroli wydanego przez organ nadzoru.</w:t>
      </w:r>
    </w:p>
    <w:p w:rsidR="008A7DEF" w:rsidRPr="00524AC9" w:rsidRDefault="00EB1D04" w:rsidP="00B73590">
      <w:pPr>
        <w:pStyle w:val="USTustnpkodeksu"/>
        <w:keepNext/>
      </w:pPr>
      <w:r w:rsidRPr="00524AC9">
        <w:t>2.</w:t>
      </w:r>
      <w:r w:rsidR="00DF5CE8" w:rsidRPr="00524AC9">
        <w:t xml:space="preserve"> </w:t>
      </w:r>
      <w:r w:rsidR="008A7DEF" w:rsidRPr="00524AC9">
        <w:t>Upoważnienie do przeprowadzenia kontroli, o którym mowa w ust. 1, zawiera:</w:t>
      </w:r>
    </w:p>
    <w:p w:rsidR="008A7DEF" w:rsidRPr="00524AC9" w:rsidRDefault="006062CA" w:rsidP="00524AC9">
      <w:pPr>
        <w:pStyle w:val="PKTpunkt"/>
      </w:pPr>
      <w:r w:rsidRPr="00524AC9">
        <w:t>1)</w:t>
      </w:r>
      <w:r w:rsidRPr="00524AC9">
        <w:tab/>
      </w:r>
      <w:r w:rsidR="008A7DEF" w:rsidRPr="00524AC9">
        <w:t>wskazanie podstawy prawnej;</w:t>
      </w:r>
    </w:p>
    <w:p w:rsidR="008A7DEF" w:rsidRPr="00524AC9" w:rsidRDefault="006062CA" w:rsidP="00524AC9">
      <w:pPr>
        <w:pStyle w:val="PKTpunkt"/>
      </w:pPr>
      <w:r w:rsidRPr="00524AC9">
        <w:t>2)</w:t>
      </w:r>
      <w:r w:rsidRPr="00524AC9">
        <w:tab/>
      </w:r>
      <w:r w:rsidR="008A7DEF" w:rsidRPr="00524AC9">
        <w:t>oznaczenie organu kontroli;</w:t>
      </w:r>
    </w:p>
    <w:p w:rsidR="008A7DEF" w:rsidRPr="00524AC9" w:rsidRDefault="006062CA" w:rsidP="00524AC9">
      <w:pPr>
        <w:pStyle w:val="PKTpunkt"/>
      </w:pPr>
      <w:r w:rsidRPr="00524AC9">
        <w:t>3)</w:t>
      </w:r>
      <w:r w:rsidRPr="00524AC9">
        <w:tab/>
      </w:r>
      <w:r w:rsidR="008A7DEF" w:rsidRPr="00524AC9">
        <w:t>datę i miejsce wystawienia;</w:t>
      </w:r>
    </w:p>
    <w:p w:rsidR="008A7DEF" w:rsidRPr="00524AC9" w:rsidRDefault="006062CA" w:rsidP="00524AC9">
      <w:pPr>
        <w:pStyle w:val="PKTpunkt"/>
      </w:pPr>
      <w:r w:rsidRPr="00524AC9">
        <w:t>4)</w:t>
      </w:r>
      <w:r w:rsidRPr="00524AC9">
        <w:tab/>
      </w:r>
      <w:r w:rsidR="008A7DEF" w:rsidRPr="00524AC9">
        <w:t>imię i nazwisko inspektora uprawnionego do wykonania kontroli oraz numer jego legitymacji służbowej;</w:t>
      </w:r>
    </w:p>
    <w:p w:rsidR="008A7DEF" w:rsidRPr="00524AC9" w:rsidRDefault="006062CA" w:rsidP="00524AC9">
      <w:pPr>
        <w:pStyle w:val="PKTpunkt"/>
      </w:pPr>
      <w:r w:rsidRPr="00524AC9">
        <w:t>5)</w:t>
      </w:r>
      <w:r w:rsidRPr="00524AC9">
        <w:tab/>
      </w:r>
      <w:r w:rsidR="008A7DEF" w:rsidRPr="00524AC9">
        <w:t xml:space="preserve">firmę </w:t>
      </w:r>
      <w:r w:rsidR="00F34EAE" w:rsidRPr="00524AC9">
        <w:t xml:space="preserve">(nazwę) </w:t>
      </w:r>
      <w:r w:rsidR="008A7DEF" w:rsidRPr="00524AC9">
        <w:t>przedsiębiorcy objętego kontrolą;</w:t>
      </w:r>
    </w:p>
    <w:p w:rsidR="008A7DEF" w:rsidRPr="00524AC9" w:rsidRDefault="006062CA" w:rsidP="00524AC9">
      <w:pPr>
        <w:pStyle w:val="PKTpunkt"/>
      </w:pPr>
      <w:r w:rsidRPr="00524AC9">
        <w:t>6)</w:t>
      </w:r>
      <w:r w:rsidRPr="00524AC9">
        <w:tab/>
      </w:r>
      <w:r w:rsidR="008A7DEF" w:rsidRPr="00524AC9">
        <w:t>określenie zakresu przedmiotowego kontroli;</w:t>
      </w:r>
    </w:p>
    <w:p w:rsidR="008A7DEF" w:rsidRPr="00524AC9" w:rsidRDefault="006062CA" w:rsidP="00524AC9">
      <w:pPr>
        <w:pStyle w:val="PKTpunkt"/>
      </w:pPr>
      <w:r w:rsidRPr="00524AC9">
        <w:t>7)</w:t>
      </w:r>
      <w:r w:rsidRPr="00524AC9">
        <w:tab/>
      </w:r>
      <w:r w:rsidR="008A7DEF" w:rsidRPr="00524AC9">
        <w:t>wskazanie daty rozpoczęcia i przewidywanego terminu zakończenia kontroli;</w:t>
      </w:r>
    </w:p>
    <w:p w:rsidR="008A7DEF" w:rsidRPr="00524AC9" w:rsidRDefault="006062CA" w:rsidP="00524AC9">
      <w:pPr>
        <w:pStyle w:val="PKTpunkt"/>
      </w:pPr>
      <w:r w:rsidRPr="00524AC9">
        <w:t>8)</w:t>
      </w:r>
      <w:r w:rsidRPr="00524AC9">
        <w:tab/>
      </w:r>
      <w:r w:rsidR="008A7DEF" w:rsidRPr="00524AC9">
        <w:t>podpis osoby udzielającej upoważnienia z podaniem zajmowanego stanowiska lub funkcji;</w:t>
      </w:r>
    </w:p>
    <w:p w:rsidR="008A7DEF" w:rsidRPr="00524AC9" w:rsidRDefault="006062CA" w:rsidP="00524AC9">
      <w:pPr>
        <w:pStyle w:val="PKTpunkt"/>
      </w:pPr>
      <w:r w:rsidRPr="00524AC9">
        <w:t>9)</w:t>
      </w:r>
      <w:r w:rsidRPr="00524AC9">
        <w:tab/>
      </w:r>
      <w:r w:rsidR="008A7DEF" w:rsidRPr="00524AC9">
        <w:t xml:space="preserve">pouczenie o prawach i obowiązkach </w:t>
      </w:r>
      <w:r w:rsidR="00336B0E" w:rsidRPr="00524AC9">
        <w:t xml:space="preserve">kontrolowanego zakładu ubezpieczeń, agenta ubezpieczeniowego, agenta oferującego ubezpieczenia uzupełniające, brokera </w:t>
      </w:r>
      <w:r w:rsidR="00336B0E" w:rsidRPr="00524AC9">
        <w:lastRenderedPageBreak/>
        <w:t xml:space="preserve">ubezpieczeniowego lub brokera reasekuracyjnego, zwanych dalej </w:t>
      </w:r>
      <w:r w:rsidR="00DF5CE8" w:rsidRPr="00524AC9">
        <w:t>„</w:t>
      </w:r>
      <w:r w:rsidR="00336B0E" w:rsidRPr="00524AC9">
        <w:t>podmiotami kontrolowanymi</w:t>
      </w:r>
      <w:r w:rsidR="00DF5CE8" w:rsidRPr="00524AC9">
        <w:t>”</w:t>
      </w:r>
      <w:r w:rsidR="008A7DEF" w:rsidRPr="00524AC9">
        <w:t>.</w:t>
      </w:r>
    </w:p>
    <w:p w:rsidR="008A7DEF" w:rsidRPr="00524AC9" w:rsidRDefault="00EB1D04" w:rsidP="00524AC9">
      <w:pPr>
        <w:pStyle w:val="USTustnpkodeksu"/>
      </w:pPr>
      <w:r w:rsidRPr="00524AC9">
        <w:t>3.</w:t>
      </w:r>
      <w:r w:rsidR="00DF5CE8" w:rsidRPr="00524AC9">
        <w:t xml:space="preserve"> </w:t>
      </w:r>
      <w:r w:rsidR="008A7DEF" w:rsidRPr="00524AC9">
        <w:t>Kontrola jest przeprowadzana w siedzibie lub w miejscu wykonywania działalności oraz w godzinach pracy lub w czasie faktycznego wykonywania działalności przez podmiot kontrolowany.</w:t>
      </w:r>
    </w:p>
    <w:p w:rsidR="008A7DEF" w:rsidRPr="00524AC9" w:rsidRDefault="00EB1D04" w:rsidP="00524AC9">
      <w:pPr>
        <w:pStyle w:val="USTustnpkodeksu"/>
      </w:pPr>
      <w:r w:rsidRPr="00524AC9">
        <w:t>4.</w:t>
      </w:r>
      <w:r w:rsidR="00DF5CE8" w:rsidRPr="00524AC9">
        <w:t xml:space="preserve"> </w:t>
      </w:r>
      <w:r w:rsidR="008A7DEF" w:rsidRPr="00524AC9">
        <w:t>Kontrola lub poszczególne czynności kontrolne, za zgodą podmiotu kontrolowanego, mogą być przeprowadzane również w siedzibie organu</w:t>
      </w:r>
      <w:r w:rsidR="008C1B12">
        <w:t>,</w:t>
      </w:r>
      <w:r w:rsidR="008A7DEF" w:rsidRPr="00524AC9">
        <w:t xml:space="preserve"> jeżeli może to usprawnić prowadzenie kontroli.</w:t>
      </w:r>
    </w:p>
    <w:p w:rsidR="009132C3" w:rsidRPr="00524AC9" w:rsidRDefault="009132C3" w:rsidP="00524AC9">
      <w:pPr>
        <w:pStyle w:val="USTustnpkodeksu"/>
      </w:pPr>
      <w:r w:rsidRPr="00524AC9">
        <w:t>5.</w:t>
      </w:r>
      <w:r w:rsidR="00DF5CE8" w:rsidRPr="00524AC9">
        <w:t xml:space="preserve"> </w:t>
      </w:r>
      <w:r w:rsidRPr="00524AC9">
        <w:t>Czynności kontrolne powinny zostać przeprowadzone w terminie nie dłuższym niż 60</w:t>
      </w:r>
      <w:r w:rsidR="00524AC9">
        <w:t> </w:t>
      </w:r>
      <w:r w:rsidRPr="00524AC9">
        <w:t>dni od dnia rozpoczęcia kontroli.</w:t>
      </w:r>
    </w:p>
    <w:p w:rsidR="00FC602E" w:rsidRPr="0051601E" w:rsidRDefault="00EB1D04" w:rsidP="0051601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FC602E" w:rsidRPr="00B73590">
        <w:rPr>
          <w:rStyle w:val="Ppogrubienie"/>
        </w:rPr>
        <w:t>7</w:t>
      </w:r>
      <w:r w:rsidR="00427E6D" w:rsidRPr="00B73590">
        <w:rPr>
          <w:rStyle w:val="Ppogrubienie"/>
        </w:rPr>
        <w:t>4</w:t>
      </w:r>
      <w:r w:rsidR="00102740" w:rsidRPr="00B73590">
        <w:rPr>
          <w:rStyle w:val="Ppogrubienie"/>
        </w:rPr>
        <w:t>.</w:t>
      </w:r>
      <w:r w:rsidR="00DF5CE8" w:rsidRPr="0051601E">
        <w:t xml:space="preserve"> </w:t>
      </w:r>
      <w:r w:rsidR="00102740" w:rsidRPr="0051601E">
        <w:t>1.</w:t>
      </w:r>
      <w:r w:rsidR="00DF5CE8" w:rsidRPr="0051601E">
        <w:t xml:space="preserve"> </w:t>
      </w:r>
      <w:r w:rsidR="00FC602E" w:rsidRPr="0051601E">
        <w:t xml:space="preserve">Inspektor podlega wyłączeniu od udziału w kontroli, jeżeli ustalenia kontroli mogłyby oddziaływać na jego prawa lub obowiązki albo prawa lub obowiązki jego małżonka lub osoby pozostającej z nim faktycznie we wspólnym pożyciu, krewnych i powinowatych do drugiego stopnia </w:t>
      </w:r>
      <w:r w:rsidR="00103DB4" w:rsidRPr="0051601E">
        <w:t>albo</w:t>
      </w:r>
      <w:r w:rsidR="00FC602E" w:rsidRPr="0051601E">
        <w:t xml:space="preserve"> osób związanych z nim z tytułu przysposobienia, opieki lub kurateli.</w:t>
      </w:r>
    </w:p>
    <w:p w:rsidR="00FC602E" w:rsidRPr="0051601E" w:rsidRDefault="00EB1D04" w:rsidP="0051601E">
      <w:pPr>
        <w:pStyle w:val="USTustnpkodeksu"/>
      </w:pPr>
      <w:r w:rsidRPr="0051601E">
        <w:t>2.</w:t>
      </w:r>
      <w:r w:rsidR="00DF5CE8" w:rsidRPr="0051601E">
        <w:t xml:space="preserve"> </w:t>
      </w:r>
      <w:r w:rsidR="00FC602E" w:rsidRPr="0051601E">
        <w:t>Inspektor może być wyłączony również w razie stwierdzenia innych przyczyn, które mogłyby wywołać wątpliwości co do jego bezstronności.</w:t>
      </w:r>
    </w:p>
    <w:p w:rsidR="00FC602E" w:rsidRPr="0051601E" w:rsidRDefault="00EB1D04" w:rsidP="0051601E">
      <w:pPr>
        <w:pStyle w:val="USTustnpkodeksu"/>
      </w:pPr>
      <w:r w:rsidRPr="0051601E">
        <w:t>3.</w:t>
      </w:r>
      <w:r w:rsidR="00DF5CE8" w:rsidRPr="0051601E">
        <w:t xml:space="preserve"> </w:t>
      </w:r>
      <w:r w:rsidR="00FC602E" w:rsidRPr="0051601E">
        <w:t>Jeżeli okoliczności, o których mowa w ust. 1 i 2, ujawnią się w toku kontroli, inspektor powstrzymuje się od dalszych czynności i zawiadamia o tym niezwłocznie organ nadzoru.</w:t>
      </w:r>
    </w:p>
    <w:p w:rsidR="00FC602E" w:rsidRPr="0051601E" w:rsidRDefault="00EB1D04" w:rsidP="0051601E">
      <w:pPr>
        <w:pStyle w:val="USTustnpkodeksu"/>
      </w:pPr>
      <w:r w:rsidRPr="0051601E">
        <w:t>4.</w:t>
      </w:r>
      <w:r w:rsidR="00DF5CE8" w:rsidRPr="0051601E">
        <w:t xml:space="preserve"> </w:t>
      </w:r>
      <w:r w:rsidR="00FC602E" w:rsidRPr="0051601E">
        <w:t>Wyłączony inspektor powinien podejmować jedynie czynności niecierpiące zwłoki, ze względu na interes publiczny lub ważny interes podmiotu kontrolowanego.</w:t>
      </w:r>
    </w:p>
    <w:p w:rsidR="00FC602E" w:rsidRPr="0051601E" w:rsidRDefault="00EB1D04" w:rsidP="0051601E">
      <w:pPr>
        <w:pStyle w:val="USTustnpkodeksu"/>
      </w:pPr>
      <w:r w:rsidRPr="0051601E">
        <w:t>5.</w:t>
      </w:r>
      <w:r w:rsidR="00DF5CE8" w:rsidRPr="0051601E">
        <w:t xml:space="preserve"> </w:t>
      </w:r>
      <w:r w:rsidR="00FC602E" w:rsidRPr="0051601E">
        <w:t>O wyłączeniu od udziału w kontroli postanawia organ nadzoru z urzędu albo na wniosek podmiotu kontrolowanego lub na wniosek inspektora. Organ nadzoru, postanawiając o wyłączeniu inspektora, uzupełnia skład zespołu inspekcyjnego, a także zmienia odpowiednio upoważnienia do przeprowadzenia kontroli oraz niezwłocznie doręcza upoważnienia podmiotowi kontrolowanemu.</w:t>
      </w:r>
    </w:p>
    <w:p w:rsidR="00FC602E" w:rsidRPr="0051601E" w:rsidRDefault="00EB1D04" w:rsidP="0051601E">
      <w:pPr>
        <w:pStyle w:val="USTustnpkodeksu"/>
      </w:pPr>
      <w:r w:rsidRPr="0051601E">
        <w:t>6.</w:t>
      </w:r>
      <w:r w:rsidR="00DF5CE8" w:rsidRPr="0051601E">
        <w:t xml:space="preserve"> </w:t>
      </w:r>
      <w:r w:rsidR="00FC602E" w:rsidRPr="0051601E">
        <w:t>Z ważnych przyczyn organ nadzoru może zmienić skład osobowy zespołu inspekcyjnego także w przypadkach innych niż określone w ust. 1 i 2. Zdanie drugie ust. 5 stosuje się odpowiednio.</w:t>
      </w:r>
    </w:p>
    <w:p w:rsidR="00FC602E" w:rsidRPr="0051601E" w:rsidRDefault="00EB1D04" w:rsidP="0051601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FC602E" w:rsidRPr="00B73590">
        <w:rPr>
          <w:rStyle w:val="Ppogrubienie"/>
        </w:rPr>
        <w:t>7</w:t>
      </w:r>
      <w:r w:rsidR="00427E6D" w:rsidRPr="00B73590">
        <w:rPr>
          <w:rStyle w:val="Ppogrubienie"/>
        </w:rPr>
        <w:t>5</w:t>
      </w:r>
      <w:r w:rsidR="00102740" w:rsidRPr="00B73590">
        <w:rPr>
          <w:rStyle w:val="Ppogrubienie"/>
        </w:rPr>
        <w:t>.</w:t>
      </w:r>
      <w:r w:rsidR="00DF5CE8" w:rsidRPr="0051601E">
        <w:t xml:space="preserve"> </w:t>
      </w:r>
      <w:r w:rsidR="00102740" w:rsidRPr="0051601E">
        <w:t>1.</w:t>
      </w:r>
      <w:r w:rsidR="00DF5CE8" w:rsidRPr="0051601E">
        <w:t xml:space="preserve"> </w:t>
      </w:r>
      <w:r w:rsidR="00FC602E" w:rsidRPr="0051601E">
        <w:t>Podmiot kontrolowany zapewnia zespołowi inspekcyjnemu warunki i środki niezbędne do sprawnego przeprowadzania kontroli.</w:t>
      </w:r>
    </w:p>
    <w:p w:rsidR="00FC602E" w:rsidRPr="0051601E" w:rsidRDefault="00EB1D04" w:rsidP="00B73590">
      <w:pPr>
        <w:pStyle w:val="USTustnpkodeksu"/>
        <w:keepNext/>
      </w:pPr>
      <w:r w:rsidRPr="0051601E">
        <w:lastRenderedPageBreak/>
        <w:t>2.</w:t>
      </w:r>
      <w:r w:rsidR="00DF5CE8" w:rsidRPr="0051601E">
        <w:t xml:space="preserve"> </w:t>
      </w:r>
      <w:r w:rsidR="003800A3" w:rsidRPr="0051601E">
        <w:t>Inspektorzy tworzący zespół inspekcyjny, w zakresie ustalonym w upoważnieniu do przeprowadzenia kontroli, mają prawo do</w:t>
      </w:r>
      <w:r w:rsidR="00FC602E" w:rsidRPr="0051601E">
        <w:t>:</w:t>
      </w:r>
    </w:p>
    <w:p w:rsidR="00FC602E" w:rsidRPr="0051601E" w:rsidRDefault="00FC602E" w:rsidP="0051601E">
      <w:pPr>
        <w:pStyle w:val="PKTpunkt"/>
      </w:pPr>
      <w:r w:rsidRPr="0051601E">
        <w:t>1)</w:t>
      </w:r>
      <w:r w:rsidRPr="0051601E">
        <w:tab/>
        <w:t>wstęp</w:t>
      </w:r>
      <w:r w:rsidR="003800A3" w:rsidRPr="0051601E">
        <w:t>u</w:t>
      </w:r>
      <w:r w:rsidRPr="0051601E">
        <w:t xml:space="preserve"> do wszystkich pomieszczeń podmiotu kontrolowanego;</w:t>
      </w:r>
    </w:p>
    <w:p w:rsidR="00FC602E" w:rsidRPr="0051601E" w:rsidRDefault="003800A3" w:rsidP="0051601E">
      <w:pPr>
        <w:pStyle w:val="PKTpunkt"/>
      </w:pPr>
      <w:r w:rsidRPr="0051601E">
        <w:t>2)</w:t>
      </w:r>
      <w:r w:rsidRPr="0051601E">
        <w:tab/>
        <w:t>w miarę możliwości, swobodnego</w:t>
      </w:r>
      <w:r w:rsidR="00FC602E" w:rsidRPr="0051601E">
        <w:t xml:space="preserve"> dostęp</w:t>
      </w:r>
      <w:r w:rsidRPr="0051601E">
        <w:t>u</w:t>
      </w:r>
      <w:r w:rsidR="00FC602E" w:rsidRPr="0051601E">
        <w:t xml:space="preserve"> do oddzielnego pomieszczenia biurowego oraz środków łączności;</w:t>
      </w:r>
    </w:p>
    <w:p w:rsidR="00FC602E" w:rsidRPr="0051601E" w:rsidRDefault="00FC602E" w:rsidP="0051601E">
      <w:pPr>
        <w:pStyle w:val="PKTpunkt"/>
      </w:pPr>
      <w:r w:rsidRPr="0051601E">
        <w:t>3)</w:t>
      </w:r>
      <w:r w:rsidRPr="0051601E">
        <w:tab/>
        <w:t>wgląd</w:t>
      </w:r>
      <w:r w:rsidR="003800A3" w:rsidRPr="0051601E">
        <w:t>u</w:t>
      </w:r>
      <w:r w:rsidRPr="0051601E">
        <w:t xml:space="preserve"> do wszelkich dokumentów podmiotu kontrolowanego oraz wymagan</w:t>
      </w:r>
      <w:r w:rsidR="003800A3" w:rsidRPr="0051601E">
        <w:t>ych kopi</w:t>
      </w:r>
      <w:r w:rsidR="00980250" w:rsidRPr="0051601E">
        <w:t>i</w:t>
      </w:r>
      <w:r w:rsidR="003800A3" w:rsidRPr="0051601E">
        <w:t>, odpisów</w:t>
      </w:r>
      <w:r w:rsidRPr="0051601E">
        <w:t xml:space="preserve"> i wyciąg</w:t>
      </w:r>
      <w:r w:rsidR="003800A3" w:rsidRPr="0051601E">
        <w:t>ów</w:t>
      </w:r>
      <w:r w:rsidRPr="0051601E">
        <w:t xml:space="preserve"> z tych dokumentów;</w:t>
      </w:r>
    </w:p>
    <w:p w:rsidR="00FC602E" w:rsidRPr="0051601E" w:rsidRDefault="00FC602E" w:rsidP="0051601E">
      <w:pPr>
        <w:pStyle w:val="PKTpunkt"/>
      </w:pPr>
      <w:r w:rsidRPr="0051601E">
        <w:t>4)</w:t>
      </w:r>
      <w:r w:rsidRPr="0051601E">
        <w:tab/>
        <w:t>wgląd</w:t>
      </w:r>
      <w:r w:rsidR="003800A3" w:rsidRPr="0051601E">
        <w:t>u</w:t>
      </w:r>
      <w:r w:rsidRPr="0051601E">
        <w:t xml:space="preserve"> do danych zawartych w systema</w:t>
      </w:r>
      <w:r w:rsidR="003800A3" w:rsidRPr="0051601E">
        <w:t>ch informatycznych oraz wymaganych kopii lub wyciągów</w:t>
      </w:r>
      <w:r w:rsidRPr="0051601E">
        <w:t xml:space="preserve"> z tych danych, w tym również w </w:t>
      </w:r>
      <w:r w:rsidR="007B1543" w:rsidRPr="0051601E">
        <w:t xml:space="preserve">postaci </w:t>
      </w:r>
      <w:r w:rsidRPr="0051601E">
        <w:t>elektronicznej;</w:t>
      </w:r>
    </w:p>
    <w:p w:rsidR="00FC602E" w:rsidRPr="0051601E" w:rsidRDefault="00FC602E" w:rsidP="0051601E">
      <w:pPr>
        <w:pStyle w:val="PKTpunkt"/>
      </w:pPr>
      <w:r w:rsidRPr="0051601E">
        <w:t>5)</w:t>
      </w:r>
      <w:r w:rsidRPr="0051601E">
        <w:tab/>
        <w:t>w przypadku kontroli zakładu ubezpieczeń ‒ wgląd</w:t>
      </w:r>
      <w:r w:rsidR="003800A3" w:rsidRPr="0051601E">
        <w:t>u</w:t>
      </w:r>
      <w:r w:rsidRPr="0051601E">
        <w:t xml:space="preserve"> do wszelkich dokumentów dotyczących agenta </w:t>
      </w:r>
      <w:r w:rsidR="0023150F" w:rsidRPr="0051601E">
        <w:t>ubezpieczeniowego</w:t>
      </w:r>
      <w:r w:rsidR="00AE6829" w:rsidRPr="0051601E">
        <w:t>,</w:t>
      </w:r>
      <w:r w:rsidR="002E5791" w:rsidRPr="0051601E">
        <w:t xml:space="preserve"> agenta oferującego ubezpieczenia uzupełniające</w:t>
      </w:r>
      <w:r w:rsidR="0023150F" w:rsidRPr="0051601E">
        <w:t xml:space="preserve"> </w:t>
      </w:r>
      <w:r w:rsidR="00AE6829" w:rsidRPr="0051601E">
        <w:t xml:space="preserve">i przedsiębiorcy, o którym mowa w art. 3, </w:t>
      </w:r>
      <w:r w:rsidRPr="0051601E">
        <w:t>znajdujących się w jego posiadaniu oraz wymagan</w:t>
      </w:r>
      <w:r w:rsidR="003800A3" w:rsidRPr="0051601E">
        <w:t>ych kopii</w:t>
      </w:r>
      <w:r w:rsidRPr="0051601E">
        <w:t>, odpis</w:t>
      </w:r>
      <w:r w:rsidR="003800A3" w:rsidRPr="0051601E">
        <w:t>ów</w:t>
      </w:r>
      <w:r w:rsidRPr="0051601E">
        <w:t xml:space="preserve"> i wyciąg</w:t>
      </w:r>
      <w:r w:rsidR="003800A3" w:rsidRPr="0051601E">
        <w:t>ów</w:t>
      </w:r>
      <w:r w:rsidRPr="0051601E">
        <w:t xml:space="preserve"> z tych dokumentów;</w:t>
      </w:r>
    </w:p>
    <w:p w:rsidR="00FC602E" w:rsidRPr="0051601E" w:rsidRDefault="003800A3" w:rsidP="0051601E">
      <w:pPr>
        <w:pStyle w:val="PKTpunkt"/>
      </w:pPr>
      <w:r w:rsidRPr="0051601E">
        <w:t>6)</w:t>
      </w:r>
      <w:r w:rsidRPr="0051601E">
        <w:tab/>
        <w:t>uzyskania</w:t>
      </w:r>
      <w:r w:rsidR="00FC602E" w:rsidRPr="0051601E">
        <w:t xml:space="preserve"> wyjaśnień ustnych lub pisemnych od podmiotu kontrolowanego lub jego </w:t>
      </w:r>
      <w:r w:rsidR="00103DB4" w:rsidRPr="0051601E">
        <w:t>pracowników</w:t>
      </w:r>
      <w:r w:rsidR="00FC602E" w:rsidRPr="0051601E">
        <w:t>,</w:t>
      </w:r>
      <w:r w:rsidR="00103DB4" w:rsidRPr="0051601E">
        <w:t xml:space="preserve"> a</w:t>
      </w:r>
      <w:r w:rsidR="00FC602E" w:rsidRPr="0051601E">
        <w:t xml:space="preserve"> w przypadku kontroli zakładu ubezpieczeń ‒ </w:t>
      </w:r>
      <w:r w:rsidR="00AE6829" w:rsidRPr="0051601E">
        <w:t>agentów ubezpieczeniowych,</w:t>
      </w:r>
      <w:r w:rsidR="002E5791" w:rsidRPr="0051601E">
        <w:t xml:space="preserve"> agentów oferujących ubezpieczenia uzupełniające</w:t>
      </w:r>
      <w:r w:rsidR="00AE6829" w:rsidRPr="0051601E">
        <w:t xml:space="preserve"> i przedsiębiorcy, o którym mowa w art. 3,</w:t>
      </w:r>
      <w:r w:rsidR="00FC602E" w:rsidRPr="0051601E">
        <w:t xml:space="preserve"> w tym</w:t>
      </w:r>
      <w:r w:rsidR="00103DB4" w:rsidRPr="0051601E">
        <w:t>,</w:t>
      </w:r>
      <w:r w:rsidR="00FC602E" w:rsidRPr="0051601E">
        <w:t xml:space="preserve"> w miarę możliwości</w:t>
      </w:r>
      <w:r w:rsidR="00103DB4" w:rsidRPr="0051601E">
        <w:t>,</w:t>
      </w:r>
      <w:r w:rsidR="00FC602E" w:rsidRPr="0051601E">
        <w:t xml:space="preserve"> w </w:t>
      </w:r>
      <w:r w:rsidR="007B1543" w:rsidRPr="0051601E">
        <w:t xml:space="preserve">postaci </w:t>
      </w:r>
      <w:r w:rsidR="00FC602E" w:rsidRPr="0051601E">
        <w:t>elektronicznej;</w:t>
      </w:r>
    </w:p>
    <w:p w:rsidR="00FC602E" w:rsidRPr="0051601E" w:rsidRDefault="003800A3" w:rsidP="0051601E">
      <w:pPr>
        <w:pStyle w:val="PKTpunkt"/>
      </w:pPr>
      <w:r w:rsidRPr="0051601E">
        <w:t>7)</w:t>
      </w:r>
      <w:r w:rsidRPr="0051601E">
        <w:tab/>
        <w:t>sporządzenia</w:t>
      </w:r>
      <w:r w:rsidR="00FC602E" w:rsidRPr="0051601E">
        <w:t xml:space="preserve"> niezbędnych danych na żądanie inspektorów, w tym</w:t>
      </w:r>
      <w:r w:rsidR="00103DB4" w:rsidRPr="0051601E">
        <w:t>,</w:t>
      </w:r>
      <w:r w:rsidR="00FC602E" w:rsidRPr="0051601E">
        <w:t xml:space="preserve"> w miarę możliwości</w:t>
      </w:r>
      <w:r w:rsidR="00103DB4" w:rsidRPr="0051601E">
        <w:t>,</w:t>
      </w:r>
      <w:r w:rsidR="00FC602E" w:rsidRPr="0051601E">
        <w:t xml:space="preserve"> w </w:t>
      </w:r>
      <w:r w:rsidR="007B1543" w:rsidRPr="0051601E">
        <w:t xml:space="preserve">postaci </w:t>
      </w:r>
      <w:r w:rsidR="00FC602E" w:rsidRPr="0051601E">
        <w:t>elektronicznej;</w:t>
      </w:r>
    </w:p>
    <w:p w:rsidR="00FC602E" w:rsidRPr="0051601E" w:rsidRDefault="00FC602E" w:rsidP="0051601E">
      <w:pPr>
        <w:pStyle w:val="PKTpunkt"/>
      </w:pPr>
      <w:r w:rsidRPr="0051601E">
        <w:t>8)</w:t>
      </w:r>
      <w:r w:rsidRPr="0051601E">
        <w:tab/>
        <w:t>zabezpieczenia dokumentów i innych dowodów.</w:t>
      </w:r>
    </w:p>
    <w:p w:rsidR="00FC602E" w:rsidRPr="0051601E" w:rsidRDefault="00FC602E" w:rsidP="0051601E">
      <w:pPr>
        <w:pStyle w:val="USTustnpkodeksu"/>
      </w:pPr>
      <w:r w:rsidRPr="0051601E">
        <w:t>3</w:t>
      </w:r>
      <w:r w:rsidR="00EB1D04" w:rsidRPr="0051601E">
        <w:t>.</w:t>
      </w:r>
      <w:r w:rsidR="00DF5CE8" w:rsidRPr="0051601E">
        <w:t xml:space="preserve"> </w:t>
      </w:r>
      <w:r w:rsidRPr="0051601E">
        <w:t xml:space="preserve">W okresie trwania kontroli podmiot kontrolowany </w:t>
      </w:r>
      <w:r w:rsidR="00103DB4" w:rsidRPr="0051601E">
        <w:t>jest obowiązany niezwłocznie wypełniać obowiązki</w:t>
      </w:r>
      <w:r w:rsidRPr="0051601E">
        <w:t>, o których mowa w ust. 2.</w:t>
      </w:r>
    </w:p>
    <w:p w:rsidR="00FC602E" w:rsidRPr="0051601E" w:rsidRDefault="00EB1D04" w:rsidP="0051601E">
      <w:pPr>
        <w:pStyle w:val="USTustnpkodeksu"/>
      </w:pPr>
      <w:r w:rsidRPr="0051601E">
        <w:t>4.</w:t>
      </w:r>
      <w:r w:rsidR="00DF5CE8" w:rsidRPr="0051601E">
        <w:t xml:space="preserve"> </w:t>
      </w:r>
      <w:r w:rsidR="00FC602E" w:rsidRPr="0051601E">
        <w:t>Materiały sporządzane przez podmiot kontrolowany na potrzeby przeprowadzanej kontroli powinny być podpisane przez osoby upoważnione do ich sporządzania. W przypadku odmowy dokonania tych czynności inspektor sporządza stosowną adnotację na tych materiałach.</w:t>
      </w:r>
    </w:p>
    <w:p w:rsidR="00FC602E" w:rsidRPr="0051601E" w:rsidRDefault="00EB1D04" w:rsidP="0051601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FC602E" w:rsidRPr="00B73590">
        <w:rPr>
          <w:rStyle w:val="Ppogrubienie"/>
        </w:rPr>
        <w:t>7</w:t>
      </w:r>
      <w:r w:rsidR="00427E6D" w:rsidRPr="00B73590">
        <w:rPr>
          <w:rStyle w:val="Ppogrubienie"/>
        </w:rPr>
        <w:t>6</w:t>
      </w:r>
      <w:r w:rsidR="00102740" w:rsidRPr="00B73590">
        <w:rPr>
          <w:rStyle w:val="Ppogrubienie"/>
        </w:rPr>
        <w:t>.</w:t>
      </w:r>
      <w:r w:rsidR="00DF5CE8" w:rsidRPr="0051601E">
        <w:t xml:space="preserve"> </w:t>
      </w:r>
      <w:r w:rsidR="00102740" w:rsidRPr="0051601E">
        <w:t>1.</w:t>
      </w:r>
      <w:r w:rsidR="00DF5CE8" w:rsidRPr="0051601E">
        <w:t xml:space="preserve"> </w:t>
      </w:r>
      <w:r w:rsidR="00FC602E" w:rsidRPr="0051601E">
        <w:t>Ustaleń kontroli dokonuje się na podstawie dowodów.</w:t>
      </w:r>
    </w:p>
    <w:p w:rsidR="00FC602E" w:rsidRPr="0051601E" w:rsidRDefault="00EB1D04" w:rsidP="00B73590">
      <w:pPr>
        <w:pStyle w:val="USTustnpkodeksu"/>
        <w:keepNext/>
      </w:pPr>
      <w:r w:rsidRPr="0051601E">
        <w:t>2.</w:t>
      </w:r>
      <w:r w:rsidR="00DF5CE8" w:rsidRPr="0051601E">
        <w:t xml:space="preserve"> </w:t>
      </w:r>
      <w:r w:rsidR="00FC602E" w:rsidRPr="0051601E">
        <w:t>Do dowodów zalicza się w szczególności:</w:t>
      </w:r>
    </w:p>
    <w:p w:rsidR="00FC602E" w:rsidRPr="0051601E" w:rsidRDefault="00FC602E" w:rsidP="0051601E">
      <w:pPr>
        <w:pStyle w:val="PKTpunkt"/>
      </w:pPr>
      <w:r w:rsidRPr="0051601E">
        <w:t>1)</w:t>
      </w:r>
      <w:r w:rsidRPr="0051601E">
        <w:tab/>
        <w:t>dokumenty;</w:t>
      </w:r>
    </w:p>
    <w:p w:rsidR="00FC602E" w:rsidRPr="0051601E" w:rsidRDefault="00FC602E" w:rsidP="0051601E">
      <w:pPr>
        <w:pStyle w:val="PKTpunkt"/>
      </w:pPr>
      <w:r w:rsidRPr="0051601E">
        <w:t>2)</w:t>
      </w:r>
      <w:r w:rsidRPr="0051601E">
        <w:tab/>
        <w:t>dane i informacje umieszczone w systemach informatycznych podmiotu kontrolowanego;</w:t>
      </w:r>
    </w:p>
    <w:p w:rsidR="00FC602E" w:rsidRPr="0051601E" w:rsidRDefault="00FC602E" w:rsidP="0051601E">
      <w:pPr>
        <w:pStyle w:val="PKTpunkt"/>
      </w:pPr>
      <w:r w:rsidRPr="0051601E">
        <w:t>3)</w:t>
      </w:r>
      <w:r w:rsidRPr="0051601E">
        <w:tab/>
        <w:t>dowody rzeczowe;</w:t>
      </w:r>
    </w:p>
    <w:p w:rsidR="00FC602E" w:rsidRPr="0051601E" w:rsidRDefault="00FC602E" w:rsidP="0051601E">
      <w:pPr>
        <w:pStyle w:val="PKTpunkt"/>
      </w:pPr>
      <w:r w:rsidRPr="0051601E">
        <w:lastRenderedPageBreak/>
        <w:t>4)</w:t>
      </w:r>
      <w:r w:rsidRPr="0051601E">
        <w:tab/>
        <w:t xml:space="preserve">oświadczenia, informacje i wyjaśnienia złożone przez upoważnionych pracowników zakładu ubezpieczeń, </w:t>
      </w:r>
      <w:r w:rsidR="00047EB2" w:rsidRPr="0051601E">
        <w:t xml:space="preserve">pośredników ubezpieczeniowych </w:t>
      </w:r>
      <w:r w:rsidR="00092CD8" w:rsidRPr="0051601E">
        <w:t xml:space="preserve">lub </w:t>
      </w:r>
      <w:r w:rsidR="00047EB2" w:rsidRPr="0051601E">
        <w:t xml:space="preserve">ich </w:t>
      </w:r>
      <w:r w:rsidR="00092CD8" w:rsidRPr="0051601E">
        <w:t>upoważnionych pracowników</w:t>
      </w:r>
      <w:r w:rsidRPr="0051601E">
        <w:t>;</w:t>
      </w:r>
    </w:p>
    <w:p w:rsidR="00FC602E" w:rsidRPr="0051601E" w:rsidRDefault="00FC602E" w:rsidP="0051601E">
      <w:pPr>
        <w:pStyle w:val="PKTpunkt"/>
      </w:pPr>
      <w:r w:rsidRPr="0051601E">
        <w:t>5)</w:t>
      </w:r>
      <w:r w:rsidRPr="0051601E">
        <w:tab/>
        <w:t>oświadczenia osób trzecich;</w:t>
      </w:r>
    </w:p>
    <w:p w:rsidR="00FC602E" w:rsidRPr="0051601E" w:rsidRDefault="00FC602E" w:rsidP="0051601E">
      <w:pPr>
        <w:pStyle w:val="PKTpunkt"/>
      </w:pPr>
      <w:r w:rsidRPr="0051601E">
        <w:t>6)</w:t>
      </w:r>
      <w:r w:rsidRPr="0051601E">
        <w:tab/>
        <w:t>opinie ekspertów;</w:t>
      </w:r>
    </w:p>
    <w:p w:rsidR="00FC602E" w:rsidRPr="0051601E" w:rsidRDefault="00FC602E" w:rsidP="0051601E">
      <w:pPr>
        <w:pStyle w:val="PKTpunkt"/>
      </w:pPr>
      <w:r w:rsidRPr="0051601E">
        <w:t>7)</w:t>
      </w:r>
      <w:r w:rsidRPr="0051601E">
        <w:tab/>
        <w:t>wyniki oględzin;</w:t>
      </w:r>
    </w:p>
    <w:p w:rsidR="00FC602E" w:rsidRPr="0051601E" w:rsidRDefault="00FC602E" w:rsidP="0051601E">
      <w:pPr>
        <w:pStyle w:val="PKTpunkt"/>
      </w:pPr>
      <w:r w:rsidRPr="0051601E">
        <w:t>8)</w:t>
      </w:r>
      <w:r w:rsidRPr="0051601E">
        <w:tab/>
        <w:t>inne materiały będące przedmiotem kontroli, które mogą przyczynić się do stwierdzenia stanu faktycznego w zakresie objętym kontrolą.</w:t>
      </w:r>
    </w:p>
    <w:p w:rsidR="00FC602E" w:rsidRPr="0051601E" w:rsidRDefault="00EB1D04" w:rsidP="0051601E">
      <w:pPr>
        <w:pStyle w:val="USTustnpkodeksu"/>
      </w:pPr>
      <w:r w:rsidRPr="0051601E">
        <w:t>3.</w:t>
      </w:r>
      <w:r w:rsidR="00DF5CE8" w:rsidRPr="0051601E">
        <w:t xml:space="preserve"> </w:t>
      </w:r>
      <w:r w:rsidR="00FC602E" w:rsidRPr="0051601E">
        <w:t>Organ nadzoru przed podpisaniem protokołu, o którym mowa w art. 7</w:t>
      </w:r>
      <w:r w:rsidR="00047EB2" w:rsidRPr="0051601E">
        <w:t>7</w:t>
      </w:r>
      <w:r w:rsidR="00FC602E" w:rsidRPr="0051601E">
        <w:t xml:space="preserve"> ust. 1, zapewnia podmiotowi kontrolowanemu możliwość zapoznania się oraz u</w:t>
      </w:r>
      <w:r w:rsidR="00103DB4" w:rsidRPr="0051601E">
        <w:t>stosunkowania się do materiałów</w:t>
      </w:r>
      <w:r w:rsidR="00FC602E" w:rsidRPr="0051601E">
        <w:t xml:space="preserve"> będących dowodami w kontroli, które nie zostały uzyskane w toku kontroli.</w:t>
      </w:r>
    </w:p>
    <w:p w:rsidR="00FC602E" w:rsidRPr="0051601E" w:rsidRDefault="00EB1D04" w:rsidP="0051601E">
      <w:pPr>
        <w:pStyle w:val="USTustnpkodeksu"/>
      </w:pPr>
      <w:r w:rsidRPr="0051601E">
        <w:t>4.</w:t>
      </w:r>
      <w:r w:rsidR="00DF5CE8" w:rsidRPr="0051601E">
        <w:t xml:space="preserve"> </w:t>
      </w:r>
      <w:r w:rsidR="00FC602E" w:rsidRPr="0051601E">
        <w:t>Dowody uzyskane w toku kontroli są przechowywane w sposób uniemożliwiający dostęp do nich bez zgody inspektora kierującego zespołem inspekcyjnym. Ograniczenie to nie dotyczy inspektorów wchodzących w skład zespołu inspekcyjnego.</w:t>
      </w:r>
    </w:p>
    <w:p w:rsidR="00FC602E" w:rsidRPr="0051601E" w:rsidRDefault="00EB1D04" w:rsidP="00B73590">
      <w:pPr>
        <w:pStyle w:val="USTustnpkodeksu"/>
        <w:keepNext/>
      </w:pPr>
      <w:r w:rsidRPr="0051601E">
        <w:t>5.</w:t>
      </w:r>
      <w:r w:rsidR="00DF5CE8" w:rsidRPr="0051601E">
        <w:t xml:space="preserve"> </w:t>
      </w:r>
      <w:r w:rsidR="00FC602E" w:rsidRPr="0051601E">
        <w:t>Zebrane w toku kontroli dowody mogą być zabezpieczane przez:</w:t>
      </w:r>
    </w:p>
    <w:p w:rsidR="00FC602E" w:rsidRPr="0051601E" w:rsidRDefault="00FC602E" w:rsidP="0051601E">
      <w:pPr>
        <w:pStyle w:val="PKTpunkt"/>
      </w:pPr>
      <w:r w:rsidRPr="0051601E">
        <w:t>1)</w:t>
      </w:r>
      <w:r w:rsidRPr="0051601E">
        <w:tab/>
        <w:t>oddanie na przechowanie</w:t>
      </w:r>
      <w:r w:rsidR="00047EB2" w:rsidRPr="0051601E">
        <w:t xml:space="preserve"> za pokwitowaniem</w:t>
      </w:r>
      <w:r w:rsidRPr="0051601E">
        <w:t xml:space="preserve"> zarządowi zakładu ubezpieczeń</w:t>
      </w:r>
      <w:r w:rsidR="003800A3" w:rsidRPr="0051601E">
        <w:t>,</w:t>
      </w:r>
      <w:r w:rsidRPr="0051601E">
        <w:t xml:space="preserve"> upoważnionemu przez zarząd pracownikowi zakładu ubezpieczeń</w:t>
      </w:r>
      <w:r w:rsidR="00462080">
        <w:t>,</w:t>
      </w:r>
      <w:r w:rsidR="00092CD8" w:rsidRPr="0051601E">
        <w:t xml:space="preserve"> a w przypadku podmiotu wykonującego działalność agencyjną lub działalność brokerską w zakresie ubezpieczeń lub reasekuracji</w:t>
      </w:r>
      <w:r w:rsidRPr="0051601E">
        <w:t xml:space="preserve"> ‒ przedsiębiorcy </w:t>
      </w:r>
      <w:r w:rsidR="006A3DCB" w:rsidRPr="0051601E">
        <w:t xml:space="preserve">prowadzącemu </w:t>
      </w:r>
      <w:r w:rsidRPr="0051601E">
        <w:t>taką działalność lub upoważnionemu przez niego pracownikowi;</w:t>
      </w:r>
    </w:p>
    <w:p w:rsidR="00FC602E" w:rsidRPr="0051601E" w:rsidRDefault="00FC602E" w:rsidP="0051601E">
      <w:pPr>
        <w:pStyle w:val="PKTpunkt"/>
      </w:pPr>
      <w:r w:rsidRPr="0051601E">
        <w:t>2)</w:t>
      </w:r>
      <w:r w:rsidRPr="0051601E">
        <w:tab/>
        <w:t>przechowanie w siedzibie podmiotu kontrolowanego w oddzielnym, zamkniętym i</w:t>
      </w:r>
      <w:r w:rsidR="0051601E">
        <w:t> </w:t>
      </w:r>
      <w:r w:rsidRPr="0051601E">
        <w:t>opieczętowanym pomieszczeniu;</w:t>
      </w:r>
    </w:p>
    <w:p w:rsidR="00FC602E" w:rsidRPr="0051601E" w:rsidRDefault="00FC602E" w:rsidP="0051601E">
      <w:pPr>
        <w:pStyle w:val="PKTpunkt"/>
      </w:pPr>
      <w:r w:rsidRPr="0051601E">
        <w:t>3)</w:t>
      </w:r>
      <w:r w:rsidRPr="0051601E">
        <w:tab/>
        <w:t>zabranie z siedziby podmiotu kontrolowanego za pokwitowaniem.</w:t>
      </w:r>
    </w:p>
    <w:p w:rsidR="00FC602E" w:rsidRPr="0051601E" w:rsidRDefault="00EB1D04" w:rsidP="0051601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27E6D" w:rsidRPr="00B73590">
        <w:rPr>
          <w:rStyle w:val="Ppogrubienie"/>
        </w:rPr>
        <w:t>77</w:t>
      </w:r>
      <w:r w:rsidR="00102740" w:rsidRPr="00B73590">
        <w:rPr>
          <w:rStyle w:val="Ppogrubienie"/>
        </w:rPr>
        <w:t>.</w:t>
      </w:r>
      <w:r w:rsidR="00DF5CE8" w:rsidRPr="0051601E">
        <w:t xml:space="preserve"> </w:t>
      </w:r>
      <w:r w:rsidR="00102740" w:rsidRPr="0051601E">
        <w:t>1.</w:t>
      </w:r>
      <w:r w:rsidR="00DF5CE8" w:rsidRPr="0051601E">
        <w:t xml:space="preserve"> </w:t>
      </w:r>
      <w:r w:rsidR="00FC602E" w:rsidRPr="0051601E">
        <w:t>Z przeprowadzonej kontroli sporządza się protokół.</w:t>
      </w:r>
    </w:p>
    <w:p w:rsidR="00FC602E" w:rsidRPr="0051601E" w:rsidRDefault="00EB1D04" w:rsidP="00B73590">
      <w:pPr>
        <w:pStyle w:val="USTustnpkodeksu"/>
        <w:keepNext/>
      </w:pPr>
      <w:r w:rsidRPr="0051601E">
        <w:t>2.</w:t>
      </w:r>
      <w:r w:rsidR="00DF5CE8" w:rsidRPr="0051601E">
        <w:t xml:space="preserve"> </w:t>
      </w:r>
      <w:r w:rsidR="00FC602E" w:rsidRPr="0051601E">
        <w:t>Protokół kontroli zawiera:</w:t>
      </w:r>
    </w:p>
    <w:p w:rsidR="00FC602E" w:rsidRPr="0051601E" w:rsidRDefault="00FC602E" w:rsidP="0051601E">
      <w:pPr>
        <w:pStyle w:val="PKTpunkt"/>
      </w:pPr>
      <w:r w:rsidRPr="0051601E">
        <w:t>1)</w:t>
      </w:r>
      <w:r w:rsidRPr="0051601E">
        <w:tab/>
        <w:t>nazwę i siedzibę podmiotu kontrolowanego;</w:t>
      </w:r>
    </w:p>
    <w:p w:rsidR="00FC602E" w:rsidRPr="0051601E" w:rsidRDefault="00FC602E" w:rsidP="0051601E">
      <w:pPr>
        <w:pStyle w:val="PKTpunkt"/>
      </w:pPr>
      <w:r w:rsidRPr="0051601E">
        <w:t>2)</w:t>
      </w:r>
      <w:r w:rsidRPr="0051601E">
        <w:tab/>
        <w:t>datę i numer upoważnienia do przeprowadzenia kontroli oraz jego zmiany;</w:t>
      </w:r>
    </w:p>
    <w:p w:rsidR="00FC602E" w:rsidRPr="0051601E" w:rsidRDefault="00FC602E" w:rsidP="0051601E">
      <w:pPr>
        <w:pStyle w:val="PKTpunkt"/>
      </w:pPr>
      <w:r w:rsidRPr="0051601E">
        <w:t>3)</w:t>
      </w:r>
      <w:r w:rsidRPr="0051601E">
        <w:tab/>
        <w:t>miejsce i datę przeprowadzania czynności kontrolnych;</w:t>
      </w:r>
    </w:p>
    <w:p w:rsidR="00FC602E" w:rsidRPr="0051601E" w:rsidRDefault="00FC602E" w:rsidP="0051601E">
      <w:pPr>
        <w:pStyle w:val="PKTpunkt"/>
      </w:pPr>
      <w:r w:rsidRPr="0051601E">
        <w:t>4)</w:t>
      </w:r>
      <w:r w:rsidRPr="0051601E">
        <w:tab/>
        <w:t>w przypadku kontroli zakładu ubezpieczeń ‒ wskazanie jednostek organizacyjnych objętych kontrolą;</w:t>
      </w:r>
    </w:p>
    <w:p w:rsidR="00FC602E" w:rsidRPr="0051601E" w:rsidRDefault="00FC602E" w:rsidP="0051601E">
      <w:pPr>
        <w:pStyle w:val="PKTpunkt"/>
      </w:pPr>
      <w:r w:rsidRPr="0051601E">
        <w:t>5)</w:t>
      </w:r>
      <w:r w:rsidRPr="0051601E">
        <w:tab/>
        <w:t>imiona i nazwiska inspektorów przeprowadzających kontrolę;</w:t>
      </w:r>
    </w:p>
    <w:p w:rsidR="00FC602E" w:rsidRPr="0051601E" w:rsidRDefault="00FC602E" w:rsidP="0051601E">
      <w:pPr>
        <w:pStyle w:val="PKTpunkt"/>
      </w:pPr>
      <w:r w:rsidRPr="0051601E">
        <w:t>6)</w:t>
      </w:r>
      <w:r w:rsidRPr="0051601E">
        <w:tab/>
        <w:t>określenie zakresu kontroli;</w:t>
      </w:r>
    </w:p>
    <w:p w:rsidR="00FC602E" w:rsidRPr="0051601E" w:rsidRDefault="00FC602E" w:rsidP="0051601E">
      <w:pPr>
        <w:pStyle w:val="PKTpunkt"/>
      </w:pPr>
      <w:r w:rsidRPr="0051601E">
        <w:lastRenderedPageBreak/>
        <w:t>7)</w:t>
      </w:r>
      <w:r w:rsidRPr="0051601E">
        <w:tab/>
        <w:t>imiona i nazwiska oraz stanowiska służbowe osób składających oświadczenia oraz udzielających informacji i wyjaśnień w toku kontroli;</w:t>
      </w:r>
    </w:p>
    <w:p w:rsidR="00FC602E" w:rsidRPr="0051601E" w:rsidRDefault="00FC602E" w:rsidP="0051601E">
      <w:pPr>
        <w:pStyle w:val="PKTpunkt"/>
      </w:pPr>
      <w:r w:rsidRPr="0051601E">
        <w:t>8)</w:t>
      </w:r>
      <w:r w:rsidRPr="0051601E">
        <w:tab/>
        <w:t>opis dokonanych czynności oraz ustalenia stanu faktycznego;</w:t>
      </w:r>
    </w:p>
    <w:p w:rsidR="00FC602E" w:rsidRPr="0051601E" w:rsidRDefault="00FC602E" w:rsidP="0051601E">
      <w:pPr>
        <w:pStyle w:val="PKTpunkt"/>
      </w:pPr>
      <w:r w:rsidRPr="0051601E">
        <w:t>9)</w:t>
      </w:r>
      <w:r w:rsidRPr="0051601E">
        <w:tab/>
        <w:t>wzmiankę o poinformowaniu podmiotu kontrolowanego o przysługujących mu prawach i obowiązkach;</w:t>
      </w:r>
    </w:p>
    <w:p w:rsidR="00FC602E" w:rsidRPr="0051601E" w:rsidRDefault="00FC602E" w:rsidP="0051601E">
      <w:pPr>
        <w:pStyle w:val="PKTpunkt"/>
      </w:pPr>
      <w:r w:rsidRPr="0051601E">
        <w:t>10)</w:t>
      </w:r>
      <w:r w:rsidRPr="0051601E">
        <w:tab/>
        <w:t>wykaz załączników z podaniem nazwy i cech każdego załącznika;</w:t>
      </w:r>
    </w:p>
    <w:p w:rsidR="00FC602E" w:rsidRPr="0051601E" w:rsidRDefault="00FC602E" w:rsidP="0051601E">
      <w:pPr>
        <w:pStyle w:val="PKTpunkt"/>
      </w:pPr>
      <w:r w:rsidRPr="0051601E">
        <w:t>11)</w:t>
      </w:r>
      <w:r w:rsidRPr="0051601E">
        <w:tab/>
        <w:t>miejsce i datę sporządzenia protokołu.</w:t>
      </w:r>
    </w:p>
    <w:p w:rsidR="00FC602E" w:rsidRPr="0051601E" w:rsidRDefault="00EB1D04" w:rsidP="0051601E">
      <w:pPr>
        <w:pStyle w:val="USTustnpkodeksu"/>
      </w:pPr>
      <w:r w:rsidRPr="0051601E">
        <w:t>3.</w:t>
      </w:r>
      <w:r w:rsidR="00DF5CE8" w:rsidRPr="0051601E">
        <w:t xml:space="preserve"> </w:t>
      </w:r>
      <w:r w:rsidR="00FC602E" w:rsidRPr="0051601E">
        <w:t xml:space="preserve">Protokół kontroli sporządza się w dwóch egzemplarzach, z których jeden egzemplarz inspektor kierujący zespołem inspekcyjnym lub w jego zastępstwie inny inspektor wchodzący w skład zespołu inspekcyjnego przeprowadzającego kontrolę </w:t>
      </w:r>
      <w:r w:rsidR="00A67CE3" w:rsidRPr="0051601E">
        <w:t>doręcza brokerowi ubezpieczeniowemu, brokerowi reasekuracyjnemu</w:t>
      </w:r>
      <w:r w:rsidR="006D06DF" w:rsidRPr="0051601E">
        <w:t>,</w:t>
      </w:r>
      <w:r w:rsidR="00A67CE3" w:rsidRPr="0051601E">
        <w:t xml:space="preserve"> agentowi ubezpieczeniowemu</w:t>
      </w:r>
      <w:r w:rsidR="006D06DF" w:rsidRPr="0051601E">
        <w:t xml:space="preserve"> lub agentowi oferującemu ubezpieczenia uzupełniające</w:t>
      </w:r>
      <w:r w:rsidR="00A67CE3" w:rsidRPr="0051601E">
        <w:t xml:space="preserve"> albo </w:t>
      </w:r>
      <w:r w:rsidR="00FC602E" w:rsidRPr="0051601E">
        <w:t xml:space="preserve">przekazuje </w:t>
      </w:r>
      <w:r w:rsidR="00A67CE3" w:rsidRPr="0051601E">
        <w:t>zakładowi ubezpieczeń</w:t>
      </w:r>
      <w:r w:rsidR="00FC602E" w:rsidRPr="0051601E">
        <w:t>.</w:t>
      </w:r>
    </w:p>
    <w:p w:rsidR="00FC602E" w:rsidRPr="0051601E" w:rsidRDefault="00EB1D04" w:rsidP="0051601E">
      <w:pPr>
        <w:pStyle w:val="USTustnpkodeksu"/>
      </w:pPr>
      <w:r w:rsidRPr="0051601E">
        <w:t>4.</w:t>
      </w:r>
      <w:r w:rsidR="00DF5CE8" w:rsidRPr="0051601E">
        <w:t xml:space="preserve"> </w:t>
      </w:r>
      <w:r w:rsidR="00FC602E" w:rsidRPr="0051601E">
        <w:t>Przed doręczeniem</w:t>
      </w:r>
      <w:r w:rsidR="00A67CE3" w:rsidRPr="0051601E">
        <w:t xml:space="preserve"> lub</w:t>
      </w:r>
      <w:r w:rsidR="00FC602E" w:rsidRPr="0051601E">
        <w:t xml:space="preserve"> </w:t>
      </w:r>
      <w:r w:rsidR="004E101B" w:rsidRPr="0051601E">
        <w:t xml:space="preserve">przekazaniem </w:t>
      </w:r>
      <w:r w:rsidR="00FC602E" w:rsidRPr="0051601E">
        <w:t>protokołu podmiotowi kontrolowanemu inspektor kierujący zespołem inspekcyjnym podpisuje oba egzemplarze protokołu kontroli.</w:t>
      </w:r>
    </w:p>
    <w:p w:rsidR="00FC602E" w:rsidRPr="0051601E" w:rsidRDefault="00EB1D04" w:rsidP="0051601E">
      <w:pPr>
        <w:pStyle w:val="USTustnpkodeksu"/>
      </w:pPr>
      <w:r w:rsidRPr="0051601E">
        <w:t>5.</w:t>
      </w:r>
      <w:r w:rsidR="00DF5CE8" w:rsidRPr="0051601E">
        <w:t xml:space="preserve"> </w:t>
      </w:r>
      <w:r w:rsidR="00FC602E" w:rsidRPr="0051601E">
        <w:t xml:space="preserve">Do doręczenia protokołu kontroli </w:t>
      </w:r>
      <w:r w:rsidR="000E4E45" w:rsidRPr="0051601E">
        <w:t xml:space="preserve">działalności brokerskiej </w:t>
      </w:r>
      <w:r w:rsidR="00092CD8" w:rsidRPr="0051601E">
        <w:t xml:space="preserve">w zakresie ubezpieczeń lub </w:t>
      </w:r>
      <w:r w:rsidR="00066495" w:rsidRPr="0051601E">
        <w:t xml:space="preserve">w zakresie </w:t>
      </w:r>
      <w:r w:rsidR="00092CD8" w:rsidRPr="0051601E">
        <w:t xml:space="preserve">reasekuracji </w:t>
      </w:r>
      <w:r w:rsidR="00BF35C2" w:rsidRPr="0051601E">
        <w:t xml:space="preserve">oraz </w:t>
      </w:r>
      <w:r w:rsidR="003800E2" w:rsidRPr="0051601E">
        <w:t xml:space="preserve">działalności </w:t>
      </w:r>
      <w:r w:rsidR="00EF6B9C" w:rsidRPr="0051601E">
        <w:t xml:space="preserve">agencyjnej </w:t>
      </w:r>
      <w:r w:rsidR="00FC602E" w:rsidRPr="0051601E">
        <w:t xml:space="preserve">stosuje się </w:t>
      </w:r>
      <w:r w:rsidR="00457FB5" w:rsidRPr="0051601E">
        <w:t xml:space="preserve">odpowiednio </w:t>
      </w:r>
      <w:r w:rsidR="00FC602E" w:rsidRPr="0051601E">
        <w:t>przepisy</w:t>
      </w:r>
      <w:r w:rsidR="007377DE" w:rsidRPr="0051601E">
        <w:t xml:space="preserve"> ustawy </w:t>
      </w:r>
      <w:r w:rsidR="00125722" w:rsidRPr="0051601E">
        <w:t xml:space="preserve">z dnia 14 czerwca 1960 r. </w:t>
      </w:r>
      <w:r w:rsidR="00DE0AE7" w:rsidRPr="0051601E">
        <w:t>‒</w:t>
      </w:r>
      <w:r w:rsidR="00125722" w:rsidRPr="0051601E">
        <w:t xml:space="preserve"> </w:t>
      </w:r>
      <w:hyperlink r:id="rId12" w:anchor="/dokument/16784712" w:history="1">
        <w:r w:rsidR="00FC602E" w:rsidRPr="0051601E">
          <w:t>Kodeks postępowania administracyjnego</w:t>
        </w:r>
      </w:hyperlink>
      <w:r w:rsidR="000548B1" w:rsidRPr="0051601E">
        <w:t xml:space="preserve"> (Dz.</w:t>
      </w:r>
      <w:r w:rsidR="0051601E">
        <w:t xml:space="preserve"> </w:t>
      </w:r>
      <w:r w:rsidR="000548B1" w:rsidRPr="0051601E">
        <w:t>U. z 2017 r. poz.</w:t>
      </w:r>
      <w:r w:rsidR="0013481B">
        <w:t> </w:t>
      </w:r>
      <w:r w:rsidR="00462080">
        <w:t>1257</w:t>
      </w:r>
      <w:r w:rsidR="000548B1" w:rsidRPr="0051601E">
        <w:t>)</w:t>
      </w:r>
      <w:r w:rsidR="00FC602E" w:rsidRPr="0051601E">
        <w:t xml:space="preserve"> dotyczące doręczeń.</w:t>
      </w:r>
    </w:p>
    <w:p w:rsidR="000E4E45" w:rsidRPr="0051601E" w:rsidRDefault="00102740" w:rsidP="0051601E">
      <w:pPr>
        <w:pStyle w:val="USTustnpkodeksu"/>
      </w:pPr>
      <w:r w:rsidRPr="0051601E">
        <w:t>6.</w:t>
      </w:r>
      <w:r w:rsidR="00DF5CE8" w:rsidRPr="0051601E">
        <w:t xml:space="preserve"> </w:t>
      </w:r>
      <w:r w:rsidR="000E4E45" w:rsidRPr="0051601E">
        <w:t xml:space="preserve">Osoba upoważniona </w:t>
      </w:r>
      <w:r w:rsidR="00BF35C2" w:rsidRPr="0051601E">
        <w:t xml:space="preserve">przez zakład ubezpieczeń </w:t>
      </w:r>
      <w:r w:rsidR="000E4E45" w:rsidRPr="0051601E">
        <w:t>potwierdza odbiór protokołu kontroli na jednym egzemplarzu protokołu podpisanym przez inspektora kierującego zespołem inspekcyjnym. Osoby te parafują każdą stronę protokołu.</w:t>
      </w:r>
    </w:p>
    <w:p w:rsidR="000E4E45" w:rsidRPr="0051601E" w:rsidRDefault="00102740" w:rsidP="0051601E">
      <w:pPr>
        <w:pStyle w:val="USTustnpkodeksu"/>
      </w:pPr>
      <w:r w:rsidRPr="0051601E">
        <w:t>7.</w:t>
      </w:r>
      <w:r w:rsidR="00DF5CE8" w:rsidRPr="0051601E">
        <w:t xml:space="preserve"> </w:t>
      </w:r>
      <w:r w:rsidR="000E4E45" w:rsidRPr="0051601E">
        <w:t xml:space="preserve">Jeżeli </w:t>
      </w:r>
      <w:r w:rsidR="003800E2" w:rsidRPr="0051601E">
        <w:t xml:space="preserve">zakład ubezpieczeń </w:t>
      </w:r>
      <w:r w:rsidR="00ED5ECE" w:rsidRPr="0051601E">
        <w:t>odmawia lub uchyla</w:t>
      </w:r>
      <w:r w:rsidR="000E4E45" w:rsidRPr="0051601E">
        <w:t xml:space="preserve"> się od odebrania protokołu kontroli, organ nadzoru wzywa </w:t>
      </w:r>
      <w:r w:rsidR="00ED5ECE" w:rsidRPr="0051601E">
        <w:t xml:space="preserve">go </w:t>
      </w:r>
      <w:r w:rsidR="000E4E45" w:rsidRPr="0051601E">
        <w:t>na piśmie do odebrania protokołu, wyznaczając termin nie krótszy niż 7 dni do dokonania tej czynności. W przypadku bezskutecznego upływu wyznaczonego terminu protokół uważa się za doręczony z upływem ostatniego dnia tego terminu.</w:t>
      </w:r>
    </w:p>
    <w:p w:rsidR="00FC602E" w:rsidRPr="0051601E" w:rsidRDefault="00EB1D04" w:rsidP="0051601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FC602E" w:rsidRPr="00B73590">
        <w:rPr>
          <w:rStyle w:val="Ppogrubienie"/>
        </w:rPr>
        <w:t>7</w:t>
      </w:r>
      <w:r w:rsidR="00427E6D" w:rsidRPr="00B73590">
        <w:rPr>
          <w:rStyle w:val="Ppogrubienie"/>
        </w:rPr>
        <w:t>8</w:t>
      </w:r>
      <w:r w:rsidR="00102740" w:rsidRPr="00B73590">
        <w:rPr>
          <w:rStyle w:val="Ppogrubienie"/>
        </w:rPr>
        <w:t>.</w:t>
      </w:r>
      <w:r w:rsidR="00DF5CE8" w:rsidRPr="0051601E">
        <w:t xml:space="preserve"> </w:t>
      </w:r>
      <w:r w:rsidR="00102740" w:rsidRPr="0051601E">
        <w:t>1.</w:t>
      </w:r>
      <w:r w:rsidR="00DF5CE8" w:rsidRPr="0051601E">
        <w:t xml:space="preserve"> </w:t>
      </w:r>
      <w:r w:rsidR="00FC602E" w:rsidRPr="0051601E">
        <w:t>Po podpisaniu protokołu kontroli nie dokonuje się w protokole żadnych poprawek i dopisków, z zastrzeżeniem ust. 2.</w:t>
      </w:r>
    </w:p>
    <w:p w:rsidR="00FC602E" w:rsidRPr="0051601E" w:rsidRDefault="00EB1D04" w:rsidP="0051601E">
      <w:pPr>
        <w:pStyle w:val="USTustnpkodeksu"/>
      </w:pPr>
      <w:r w:rsidRPr="0051601E">
        <w:t>2.</w:t>
      </w:r>
      <w:r w:rsidR="00DF5CE8" w:rsidRPr="0051601E">
        <w:t xml:space="preserve"> </w:t>
      </w:r>
      <w:r w:rsidR="00FC602E" w:rsidRPr="0051601E">
        <w:t xml:space="preserve">Oczywiste omyłki pisarskie prostuje inspektor kierujący zespołem inspekcyjnym, parafując sprostowania. Organ nadzoru </w:t>
      </w:r>
      <w:r w:rsidR="005E5481" w:rsidRPr="0051601E">
        <w:t xml:space="preserve">informuje pisemnie podmiot kontrolowany </w:t>
      </w:r>
      <w:r w:rsidR="00FC602E" w:rsidRPr="0051601E">
        <w:t>o</w:t>
      </w:r>
      <w:r w:rsidR="0051601E">
        <w:t> </w:t>
      </w:r>
      <w:r w:rsidR="00FC602E" w:rsidRPr="0051601E">
        <w:t>sprostowaniu oczywistych omyłek pisarskich.</w:t>
      </w:r>
    </w:p>
    <w:p w:rsidR="006E098A" w:rsidRPr="0051601E" w:rsidRDefault="00EB1D04" w:rsidP="0051601E">
      <w:pPr>
        <w:pStyle w:val="ARTartustawynprozporzdzenia"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="006E098A" w:rsidRPr="00B73590">
        <w:rPr>
          <w:rStyle w:val="Ppogrubienie"/>
        </w:rPr>
        <w:t>7</w:t>
      </w:r>
      <w:r w:rsidR="00427E6D" w:rsidRPr="00B73590">
        <w:rPr>
          <w:rStyle w:val="Ppogrubienie"/>
        </w:rPr>
        <w:t>9</w:t>
      </w:r>
      <w:r w:rsidR="00102740" w:rsidRPr="00B73590">
        <w:rPr>
          <w:rStyle w:val="Ppogrubienie"/>
        </w:rPr>
        <w:t>.</w:t>
      </w:r>
      <w:r w:rsidR="00DF5CE8" w:rsidRPr="0051601E">
        <w:t xml:space="preserve"> </w:t>
      </w:r>
      <w:r w:rsidR="00102740" w:rsidRPr="0051601E">
        <w:t>1.</w:t>
      </w:r>
      <w:r w:rsidR="00DF5CE8" w:rsidRPr="0051601E">
        <w:t xml:space="preserve"> </w:t>
      </w:r>
      <w:r w:rsidR="006E098A" w:rsidRPr="0051601E">
        <w:t xml:space="preserve">W terminie 14 dni od dnia </w:t>
      </w:r>
      <w:r w:rsidR="00020687" w:rsidRPr="0051601E">
        <w:t xml:space="preserve">doręczenia </w:t>
      </w:r>
      <w:r w:rsidR="00A67CE3" w:rsidRPr="0051601E">
        <w:t xml:space="preserve">lub przekazania </w:t>
      </w:r>
      <w:r w:rsidR="006E098A" w:rsidRPr="0051601E">
        <w:t>protokołu kontroli podmiot kontrolowany może zgłosić organowi nadzoru pisemne zastrzeżenia i uwagi do treści protokołu oraz wyjaśnienia w sprawach objętych zakresem kontroli.</w:t>
      </w:r>
    </w:p>
    <w:p w:rsidR="006E098A" w:rsidRPr="0051601E" w:rsidRDefault="006E098A" w:rsidP="0051601E">
      <w:pPr>
        <w:pStyle w:val="USTustnpkodeksu"/>
      </w:pPr>
      <w:r w:rsidRPr="0051601E">
        <w:t>2.</w:t>
      </w:r>
      <w:r w:rsidR="00DF5CE8" w:rsidRPr="0051601E">
        <w:t xml:space="preserve"> </w:t>
      </w:r>
      <w:r w:rsidRPr="0051601E">
        <w:t>O sposobie rozpatrzenia zastrzeżeń organ nadzoru informuje podmiot kontrolowany w terminie 14 dni od dnia doręczenia zastrzeżeń.</w:t>
      </w:r>
    </w:p>
    <w:p w:rsidR="006E098A" w:rsidRPr="0051601E" w:rsidRDefault="00EB1D04" w:rsidP="0051601E">
      <w:pPr>
        <w:pStyle w:val="USTustnpkodeksu"/>
      </w:pPr>
      <w:r w:rsidRPr="0051601E">
        <w:t>3.</w:t>
      </w:r>
      <w:r w:rsidR="00DF5CE8" w:rsidRPr="0051601E">
        <w:t xml:space="preserve"> </w:t>
      </w:r>
      <w:r w:rsidR="006E098A" w:rsidRPr="0051601E">
        <w:t>Informacje o sposobie rozpatrzenia zastrzeżeń załącza się do protokołu kontroli.</w:t>
      </w:r>
    </w:p>
    <w:p w:rsidR="006E098A" w:rsidRPr="00E54BCF" w:rsidRDefault="00EB1D04" w:rsidP="006E098A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27E6D" w:rsidRPr="00B73590">
        <w:rPr>
          <w:rStyle w:val="Ppogrubienie"/>
        </w:rPr>
        <w:t>80</w:t>
      </w:r>
      <w:r w:rsidR="006E098A" w:rsidRPr="00B73590">
        <w:rPr>
          <w:rStyle w:val="Ppogrubienie"/>
        </w:rPr>
        <w:t>.</w:t>
      </w:r>
      <w:r w:rsidR="00DF5CE8">
        <w:t xml:space="preserve"> </w:t>
      </w:r>
      <w:r w:rsidR="006E098A" w:rsidRPr="00E54BCF">
        <w:t xml:space="preserve">Do kontroli działalności gospodarczej przedsiębiorcy stosuje się przepisy </w:t>
      </w:r>
      <w:hyperlink r:id="rId13" w:anchor="/dokument/17118163#roz(5)" w:history="1">
        <w:r w:rsidR="006E098A" w:rsidRPr="00E54BCF">
          <w:t>rozdziału 5</w:t>
        </w:r>
      </w:hyperlink>
      <w:r w:rsidR="006E098A" w:rsidRPr="00E54BCF">
        <w:t xml:space="preserve"> ustawy z dnia 2 lipca 2004 r. o swobodzie działalności gospodarczej.</w:t>
      </w:r>
    </w:p>
    <w:p w:rsidR="006E098A" w:rsidRPr="0051601E" w:rsidRDefault="00EB1D04" w:rsidP="0051601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6E098A" w:rsidRPr="00B73590">
        <w:rPr>
          <w:rStyle w:val="Ppogrubienie"/>
        </w:rPr>
        <w:t>8</w:t>
      </w:r>
      <w:r w:rsidR="00427E6D" w:rsidRPr="00B73590">
        <w:rPr>
          <w:rStyle w:val="Ppogrubienie"/>
        </w:rPr>
        <w:t>1</w:t>
      </w:r>
      <w:r w:rsidR="00102740" w:rsidRPr="00B73590">
        <w:rPr>
          <w:rStyle w:val="Ppogrubienie"/>
        </w:rPr>
        <w:t>.</w:t>
      </w:r>
      <w:r w:rsidR="00DF5CE8" w:rsidRPr="0051601E">
        <w:t xml:space="preserve"> </w:t>
      </w:r>
      <w:r w:rsidR="00102740" w:rsidRPr="0051601E">
        <w:t>1.</w:t>
      </w:r>
      <w:r w:rsidR="00DF5CE8" w:rsidRPr="0051601E">
        <w:t xml:space="preserve"> </w:t>
      </w:r>
      <w:r w:rsidR="006E098A" w:rsidRPr="0051601E">
        <w:t xml:space="preserve">Organ nadzoru publikuje na swojej stronie internetowej informacje </w:t>
      </w:r>
      <w:r w:rsidR="00E53419" w:rsidRPr="0051601E">
        <w:t>o</w:t>
      </w:r>
      <w:r w:rsidR="0051601E">
        <w:t> </w:t>
      </w:r>
      <w:r w:rsidR="00E53419" w:rsidRPr="0051601E">
        <w:t>zasadach</w:t>
      </w:r>
      <w:r w:rsidR="006E098A" w:rsidRPr="0051601E">
        <w:t xml:space="preserve"> dobra ogólnego </w:t>
      </w:r>
      <w:r w:rsidR="000A629A" w:rsidRPr="0051601E">
        <w:t xml:space="preserve">mających </w:t>
      </w:r>
      <w:r w:rsidR="006E098A" w:rsidRPr="0051601E">
        <w:t xml:space="preserve">zastosowanie przy </w:t>
      </w:r>
      <w:r w:rsidR="00103DB4" w:rsidRPr="0051601E">
        <w:t>wykonywaniu</w:t>
      </w:r>
      <w:r w:rsidR="006E098A" w:rsidRPr="0051601E">
        <w:t xml:space="preserve"> dystrybucji ubezpieczeń i </w:t>
      </w:r>
      <w:r w:rsidR="0012108D" w:rsidRPr="0051601E">
        <w:t xml:space="preserve">dystrybucji </w:t>
      </w:r>
      <w:r w:rsidR="006E098A" w:rsidRPr="0051601E">
        <w:t>reasekuracji na terytorium Rzecz</w:t>
      </w:r>
      <w:r w:rsidR="000A629A" w:rsidRPr="0051601E">
        <w:t>y</w:t>
      </w:r>
      <w:r w:rsidR="006E098A" w:rsidRPr="0051601E">
        <w:t>pospolitej Polskiej.</w:t>
      </w:r>
    </w:p>
    <w:p w:rsidR="006E098A" w:rsidRPr="0051601E" w:rsidRDefault="006E098A" w:rsidP="0051601E">
      <w:pPr>
        <w:pStyle w:val="USTustnpkodeksu"/>
      </w:pPr>
      <w:r w:rsidRPr="0051601E">
        <w:t>2.</w:t>
      </w:r>
      <w:r w:rsidR="00DF5CE8" w:rsidRPr="0051601E">
        <w:t xml:space="preserve"> </w:t>
      </w:r>
      <w:r w:rsidRPr="0051601E">
        <w:t>Informacje, o których mowa w ust. 1</w:t>
      </w:r>
      <w:r w:rsidR="003F3086" w:rsidRPr="0051601E">
        <w:t>,</w:t>
      </w:r>
      <w:r w:rsidRPr="0051601E">
        <w:t xml:space="preserve"> podlegają aktualizacji.</w:t>
      </w:r>
    </w:p>
    <w:p w:rsidR="008F6AD9" w:rsidRPr="0051601E" w:rsidRDefault="0097614C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82.</w:t>
      </w:r>
      <w:r w:rsidR="00DF5CE8" w:rsidRPr="0051601E">
        <w:t xml:space="preserve"> </w:t>
      </w:r>
      <w:r w:rsidR="008F6AD9" w:rsidRPr="0051601E">
        <w:t>Organ nadzoru może żądać wyjaśnień i informacji:</w:t>
      </w:r>
    </w:p>
    <w:p w:rsidR="008F6AD9" w:rsidRPr="0051601E" w:rsidRDefault="008F6AD9" w:rsidP="0051601E">
      <w:pPr>
        <w:pStyle w:val="PKTpunkt"/>
      </w:pPr>
      <w:r w:rsidRPr="0051601E">
        <w:t>1)</w:t>
      </w:r>
      <w:r w:rsidRPr="0051601E">
        <w:tab/>
        <w:t xml:space="preserve">od zakładu ubezpieczeń ‒ dotyczących </w:t>
      </w:r>
      <w:r w:rsidR="001D6303" w:rsidRPr="0051601E">
        <w:t xml:space="preserve">działalności agencyjnej </w:t>
      </w:r>
      <w:r w:rsidR="002E5791" w:rsidRPr="0051601E">
        <w:t>agentów ubezpieczeniowych i agentów oferujących ubezpieczenia uzupełniające</w:t>
      </w:r>
      <w:r w:rsidRPr="0051601E">
        <w:t xml:space="preserve">, </w:t>
      </w:r>
      <w:r w:rsidR="00B741FF" w:rsidRPr="0051601E">
        <w:t xml:space="preserve">a także dotyczących </w:t>
      </w:r>
      <w:r w:rsidR="006D1DA3" w:rsidRPr="0051601E">
        <w:t xml:space="preserve">działalności w zakresie dystrybucji ubezpieczeń </w:t>
      </w:r>
      <w:r w:rsidR="00B741FF" w:rsidRPr="0051601E">
        <w:t>przedsiębiorców, o</w:t>
      </w:r>
      <w:r w:rsidR="0051601E">
        <w:t> </w:t>
      </w:r>
      <w:r w:rsidR="00B741FF" w:rsidRPr="0051601E">
        <w:t xml:space="preserve">których mowa w art. 3, </w:t>
      </w:r>
      <w:r w:rsidR="001D6303" w:rsidRPr="0051601E">
        <w:t xml:space="preserve">wykonujących </w:t>
      </w:r>
      <w:r w:rsidR="00347121" w:rsidRPr="0051601E">
        <w:t xml:space="preserve">czynności </w:t>
      </w:r>
      <w:r w:rsidRPr="0051601E">
        <w:t xml:space="preserve">na rzecz </w:t>
      </w:r>
      <w:r w:rsidR="005B07CA" w:rsidRPr="0051601E">
        <w:t xml:space="preserve">lub w imieniu </w:t>
      </w:r>
      <w:r w:rsidRPr="0051601E">
        <w:t>danego zakładu ubezpieczeń;</w:t>
      </w:r>
    </w:p>
    <w:p w:rsidR="00EF2BB8" w:rsidRPr="0051601E" w:rsidRDefault="00EF2BB8" w:rsidP="0051601E">
      <w:pPr>
        <w:pStyle w:val="PKTpunkt"/>
      </w:pPr>
      <w:r w:rsidRPr="0051601E">
        <w:t>2)</w:t>
      </w:r>
      <w:r w:rsidRPr="0051601E">
        <w:tab/>
        <w:t xml:space="preserve">od </w:t>
      </w:r>
      <w:r w:rsidR="002E5791" w:rsidRPr="0051601E">
        <w:t>agenta ubezpieczeniowego i agenta oferującego ubezpieczenia uzupełniające</w:t>
      </w:r>
      <w:r w:rsidR="00997CFF" w:rsidRPr="0051601E">
        <w:t xml:space="preserve"> ‒ dotyczących ich działalności</w:t>
      </w:r>
      <w:r w:rsidR="001D6303" w:rsidRPr="0051601E">
        <w:t xml:space="preserve"> agencyjnej</w:t>
      </w:r>
      <w:r w:rsidR="00997CFF" w:rsidRPr="0051601E">
        <w:t>;</w:t>
      </w:r>
    </w:p>
    <w:p w:rsidR="008F6AD9" w:rsidRPr="0051601E" w:rsidRDefault="00EF2BB8" w:rsidP="0051601E">
      <w:pPr>
        <w:pStyle w:val="PKTpunkt"/>
      </w:pPr>
      <w:r w:rsidRPr="0051601E">
        <w:t>3</w:t>
      </w:r>
      <w:r w:rsidR="008F6AD9" w:rsidRPr="0051601E">
        <w:t>)</w:t>
      </w:r>
      <w:r w:rsidR="008F6AD9" w:rsidRPr="0051601E">
        <w:tab/>
        <w:t xml:space="preserve">od </w:t>
      </w:r>
      <w:r w:rsidR="00874BF6" w:rsidRPr="0051601E">
        <w:t>brokera</w:t>
      </w:r>
      <w:r w:rsidR="005625CD" w:rsidRPr="0051601E">
        <w:t xml:space="preserve"> </w:t>
      </w:r>
      <w:r w:rsidR="00874BF6" w:rsidRPr="0051601E">
        <w:t xml:space="preserve">ubezpieczeniowego </w:t>
      </w:r>
      <w:r w:rsidR="002E5791" w:rsidRPr="0051601E">
        <w:t>i brokera reasekuracyjnego</w:t>
      </w:r>
      <w:r w:rsidR="00997CFF" w:rsidRPr="0051601E">
        <w:t xml:space="preserve"> </w:t>
      </w:r>
      <w:r w:rsidR="008F6AD9" w:rsidRPr="0051601E">
        <w:t xml:space="preserve">‒ dotyczących </w:t>
      </w:r>
      <w:r w:rsidR="002E5791" w:rsidRPr="0051601E">
        <w:t>ich</w:t>
      </w:r>
      <w:r w:rsidR="008F6AD9" w:rsidRPr="0051601E">
        <w:t xml:space="preserve"> działalności </w:t>
      </w:r>
      <w:r w:rsidR="00347121" w:rsidRPr="0051601E">
        <w:t xml:space="preserve">brokerskiej </w:t>
      </w:r>
      <w:r w:rsidR="00092CD8" w:rsidRPr="0051601E">
        <w:t xml:space="preserve">w zakresie ubezpieczeń lub reasekuracji </w:t>
      </w:r>
      <w:r w:rsidR="008F6AD9" w:rsidRPr="0051601E">
        <w:t>i gospodarki finansowej.</w:t>
      </w:r>
    </w:p>
    <w:p w:rsidR="000E567D" w:rsidRPr="0051601E" w:rsidRDefault="0097614C" w:rsidP="0051601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83.</w:t>
      </w:r>
      <w:r w:rsidR="00DF5CE8" w:rsidRPr="0051601E">
        <w:t xml:space="preserve"> </w:t>
      </w:r>
      <w:r w:rsidRPr="0051601E">
        <w:t>1</w:t>
      </w:r>
      <w:r w:rsidR="000E567D" w:rsidRPr="0051601E">
        <w:t>.</w:t>
      </w:r>
      <w:r w:rsidR="00DF5CE8" w:rsidRPr="0051601E">
        <w:t xml:space="preserve"> </w:t>
      </w:r>
      <w:r w:rsidR="000E567D" w:rsidRPr="0051601E">
        <w:t>Broker ubezpieczeniowy i broker reasekuracyjny przedstawiają organowi nadzoru sprawozdanie z działalności brokerskiej do celów nadzoru.</w:t>
      </w:r>
    </w:p>
    <w:p w:rsidR="004E50B9" w:rsidRPr="0051601E" w:rsidRDefault="0097614C" w:rsidP="0051601E">
      <w:pPr>
        <w:pStyle w:val="USTustnpkodeksu"/>
      </w:pPr>
      <w:r w:rsidRPr="0051601E">
        <w:t>2</w:t>
      </w:r>
      <w:r w:rsidR="004E50B9" w:rsidRPr="0051601E">
        <w:t>.</w:t>
      </w:r>
      <w:r w:rsidR="00DF5CE8" w:rsidRPr="0051601E">
        <w:t xml:space="preserve"> </w:t>
      </w:r>
      <w:r w:rsidR="004E50B9" w:rsidRPr="0051601E">
        <w:t>Sprawozdanie</w:t>
      </w:r>
      <w:r w:rsidR="00540F4E" w:rsidRPr="0051601E">
        <w:t xml:space="preserve"> z działalności brokerskiej</w:t>
      </w:r>
      <w:r w:rsidR="004E50B9" w:rsidRPr="0051601E">
        <w:t xml:space="preserve"> obejmuje</w:t>
      </w:r>
      <w:r w:rsidR="00540F4E" w:rsidRPr="0051601E">
        <w:t xml:space="preserve"> </w:t>
      </w:r>
      <w:r w:rsidR="00A8458B" w:rsidRPr="0051601E">
        <w:t xml:space="preserve">również </w:t>
      </w:r>
      <w:r w:rsidR="00540F4E" w:rsidRPr="0051601E">
        <w:t>podstawowe informacje finansowe w zakresie wykonywanej działalności brokerskiej.</w:t>
      </w:r>
    </w:p>
    <w:p w:rsidR="000E567D" w:rsidRPr="0051601E" w:rsidRDefault="0097614C" w:rsidP="0051601E">
      <w:pPr>
        <w:pStyle w:val="USTustnpkodeksu"/>
      </w:pPr>
      <w:r w:rsidRPr="0051601E">
        <w:t>3</w:t>
      </w:r>
      <w:r w:rsidR="000E567D" w:rsidRPr="0051601E">
        <w:t>.</w:t>
      </w:r>
      <w:r w:rsidR="00DF5CE8" w:rsidRPr="0051601E">
        <w:t xml:space="preserve"> </w:t>
      </w:r>
      <w:r w:rsidR="000E567D" w:rsidRPr="0051601E">
        <w:t>Minister właściwy do spraw instytucji finansowych określi, w drodze rozporządzenia, szczegółowy zakres, częstotliwość</w:t>
      </w:r>
      <w:r w:rsidR="00FB1378" w:rsidRPr="0051601E">
        <w:t>,</w:t>
      </w:r>
      <w:r w:rsidR="000E567D" w:rsidRPr="0051601E">
        <w:t xml:space="preserve"> formę </w:t>
      </w:r>
      <w:r w:rsidR="00FB1378" w:rsidRPr="0051601E">
        <w:t xml:space="preserve">i </w:t>
      </w:r>
      <w:r w:rsidR="000E567D" w:rsidRPr="0051601E">
        <w:t xml:space="preserve">sposób </w:t>
      </w:r>
      <w:r w:rsidR="00FB1378" w:rsidRPr="0051601E">
        <w:t xml:space="preserve">sporządzania sprawozdania z działalności brokerskiej oraz termin </w:t>
      </w:r>
      <w:r w:rsidR="004E50B9" w:rsidRPr="0051601E">
        <w:t xml:space="preserve">i sposób </w:t>
      </w:r>
      <w:r w:rsidR="00FB1378" w:rsidRPr="0051601E">
        <w:t>jego przedstaw</w:t>
      </w:r>
      <w:r w:rsidR="004E50B9" w:rsidRPr="0051601E">
        <w:t>ia</w:t>
      </w:r>
      <w:r w:rsidR="00FB1378" w:rsidRPr="0051601E">
        <w:t>nia o</w:t>
      </w:r>
      <w:r w:rsidR="004E50B9" w:rsidRPr="0051601E">
        <w:t xml:space="preserve">rganowi nadzoru, mając na względzie umożliwienie organowi nadzoru efektywne </w:t>
      </w:r>
      <w:r w:rsidR="008431CB" w:rsidRPr="0051601E">
        <w:t xml:space="preserve">przetwarzanie </w:t>
      </w:r>
      <w:r w:rsidR="004E50B9" w:rsidRPr="0051601E">
        <w:t>i analizowanie tych danych.</w:t>
      </w:r>
    </w:p>
    <w:p w:rsidR="008F6AD9" w:rsidRPr="0051601E" w:rsidRDefault="00D35276" w:rsidP="0051601E">
      <w:pPr>
        <w:pStyle w:val="ARTartustawynprozporzdzenia"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8</w:t>
      </w:r>
      <w:r w:rsidR="0097614C" w:rsidRPr="00B73590">
        <w:rPr>
          <w:rStyle w:val="Ppogrubienie"/>
        </w:rPr>
        <w:t>4</w:t>
      </w:r>
      <w:r w:rsidR="008F6AD9" w:rsidRPr="00B73590">
        <w:rPr>
          <w:rStyle w:val="Ppogrubienie"/>
        </w:rPr>
        <w:t>.</w:t>
      </w:r>
      <w:r w:rsidR="00DF5CE8" w:rsidRPr="0051601E">
        <w:t xml:space="preserve"> </w:t>
      </w:r>
      <w:r w:rsidR="008F6AD9" w:rsidRPr="0051601E">
        <w:t xml:space="preserve">Organ nadzoru może zakazać, w drodze decyzji, zakładowi ubezpieczeń korzystania z usług </w:t>
      </w:r>
      <w:r w:rsidR="002E5791" w:rsidRPr="0051601E">
        <w:t>agenta ubezpieczeniowego</w:t>
      </w:r>
      <w:r w:rsidR="00B741FF" w:rsidRPr="0051601E">
        <w:t>,</w:t>
      </w:r>
      <w:r w:rsidR="002E5791" w:rsidRPr="0051601E">
        <w:t xml:space="preserve"> agenta oferującego ubezpieczenia uzupełniające</w:t>
      </w:r>
      <w:r w:rsidR="00B741FF" w:rsidRPr="0051601E">
        <w:t xml:space="preserve"> </w:t>
      </w:r>
      <w:r w:rsidR="0081783E" w:rsidRPr="0051601E">
        <w:t xml:space="preserve">lub </w:t>
      </w:r>
      <w:r w:rsidR="00B741FF" w:rsidRPr="0051601E">
        <w:t>przedsiębiorcy, o którym mowa w art. 3</w:t>
      </w:r>
      <w:r w:rsidR="008F6AD9" w:rsidRPr="0051601E">
        <w:t xml:space="preserve">, w razie niezachowania </w:t>
      </w:r>
      <w:r w:rsidR="004C3348" w:rsidRPr="0051601E">
        <w:t xml:space="preserve">przez nich </w:t>
      </w:r>
      <w:r w:rsidR="00972430" w:rsidRPr="0051601E">
        <w:t xml:space="preserve">należytej </w:t>
      </w:r>
      <w:r w:rsidR="008F6AD9" w:rsidRPr="0051601E">
        <w:t>staranności</w:t>
      </w:r>
      <w:r w:rsidR="00972430" w:rsidRPr="0051601E">
        <w:t xml:space="preserve">, </w:t>
      </w:r>
      <w:r w:rsidR="003A11CE" w:rsidRPr="0051601E">
        <w:t xml:space="preserve">o </w:t>
      </w:r>
      <w:r w:rsidR="00972430" w:rsidRPr="0051601E">
        <w:t>której mowa w</w:t>
      </w:r>
      <w:r w:rsidR="008F6AD9" w:rsidRPr="0051601E">
        <w:t xml:space="preserve"> </w:t>
      </w:r>
      <w:r w:rsidR="00972430" w:rsidRPr="0051601E">
        <w:t xml:space="preserve">art. 355 </w:t>
      </w:r>
      <w:r w:rsidR="00125722" w:rsidRPr="0051601E">
        <w:t>ustawy z dnia 23 kwietnia 1964 r. ‒ Kodeks cywilny</w:t>
      </w:r>
      <w:r w:rsidR="00972430" w:rsidRPr="0051601E">
        <w:t xml:space="preserve">, </w:t>
      </w:r>
      <w:r w:rsidR="008F6AD9" w:rsidRPr="0051601E">
        <w:t xml:space="preserve">lub dobrych obyczajów. </w:t>
      </w:r>
      <w:r w:rsidR="00E74164" w:rsidRPr="0051601E">
        <w:t xml:space="preserve">W takim przypadku zakład ubezpieczeń jest obowiązany niezwłocznie rozwiązać umowę z agentem </w:t>
      </w:r>
      <w:r w:rsidR="00B741FF" w:rsidRPr="0051601E">
        <w:t xml:space="preserve">lub przedsiębiorcą </w:t>
      </w:r>
      <w:r w:rsidR="00E74164" w:rsidRPr="0051601E">
        <w:t xml:space="preserve">oraz cofnąć mu pełnomocnictwo, o którym mowa </w:t>
      </w:r>
      <w:r w:rsidR="00B741FF" w:rsidRPr="0051601E">
        <w:t xml:space="preserve">odpowiednio </w:t>
      </w:r>
      <w:r w:rsidR="00E74164" w:rsidRPr="0051601E">
        <w:t>w art. 23 ust. 1</w:t>
      </w:r>
      <w:r w:rsidR="00B741FF" w:rsidRPr="0051601E">
        <w:t xml:space="preserve"> lub art. 3 ust. 4</w:t>
      </w:r>
      <w:r w:rsidR="00E74164" w:rsidRPr="0051601E">
        <w:t>.</w:t>
      </w:r>
    </w:p>
    <w:p w:rsidR="008F6AD9" w:rsidRPr="0051601E" w:rsidRDefault="00102740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8</w:t>
      </w:r>
      <w:r w:rsidR="0097614C" w:rsidRPr="00B73590">
        <w:rPr>
          <w:rStyle w:val="Ppogrubienie"/>
        </w:rPr>
        <w:t>5</w:t>
      </w:r>
      <w:r w:rsidRPr="00B73590">
        <w:rPr>
          <w:rStyle w:val="Ppogrubienie"/>
        </w:rPr>
        <w:t>.</w:t>
      </w:r>
      <w:r w:rsidR="00DF5CE8" w:rsidRPr="0051601E">
        <w:t xml:space="preserve"> </w:t>
      </w:r>
      <w:r w:rsidRPr="0051601E">
        <w:t>1.</w:t>
      </w:r>
      <w:r w:rsidR="00DF5CE8" w:rsidRPr="0051601E">
        <w:t xml:space="preserve"> </w:t>
      </w:r>
      <w:r w:rsidR="008F6AD9" w:rsidRPr="0051601E">
        <w:t>Organ nadzoru może</w:t>
      </w:r>
      <w:r w:rsidR="00647445" w:rsidRPr="0051601E">
        <w:t>,</w:t>
      </w:r>
      <w:r w:rsidR="008F6AD9" w:rsidRPr="0051601E">
        <w:t xml:space="preserve"> </w:t>
      </w:r>
      <w:r w:rsidR="00647445" w:rsidRPr="0051601E">
        <w:t xml:space="preserve">w drodze decyzji, </w:t>
      </w:r>
      <w:r w:rsidR="008F6AD9" w:rsidRPr="0051601E">
        <w:t xml:space="preserve">nałożyć </w:t>
      </w:r>
      <w:r w:rsidR="00647445" w:rsidRPr="0051601E">
        <w:t xml:space="preserve">na zakład ubezpieczeń </w:t>
      </w:r>
      <w:r w:rsidR="008F6AD9" w:rsidRPr="0051601E">
        <w:t>kar</w:t>
      </w:r>
      <w:r w:rsidR="006C0080" w:rsidRPr="0051601E">
        <w:t>ę</w:t>
      </w:r>
      <w:r w:rsidR="008F6AD9" w:rsidRPr="0051601E">
        <w:t xml:space="preserve"> pieniężn</w:t>
      </w:r>
      <w:r w:rsidR="006C0080" w:rsidRPr="0051601E">
        <w:t xml:space="preserve">ą, o której mowa w </w:t>
      </w:r>
      <w:r w:rsidR="008F6AD9" w:rsidRPr="0051601E">
        <w:t>art.</w:t>
      </w:r>
      <w:r w:rsidR="00DF5CE8" w:rsidRPr="0051601E">
        <w:t xml:space="preserve"> </w:t>
      </w:r>
      <w:r w:rsidR="008F6AD9" w:rsidRPr="0051601E">
        <w:t>362 ust. 1 pkt 2 ustawy o działalności ubezpieczeniowej i</w:t>
      </w:r>
      <w:r w:rsidR="0051601E">
        <w:t> </w:t>
      </w:r>
      <w:r w:rsidR="008F6AD9" w:rsidRPr="0051601E">
        <w:t>reasekuracyjnej, jeżeli</w:t>
      </w:r>
      <w:r w:rsidR="00647445" w:rsidRPr="0051601E">
        <w:t xml:space="preserve"> zakład ubezpieczeń</w:t>
      </w:r>
      <w:r w:rsidR="008F6AD9" w:rsidRPr="0051601E">
        <w:t>:</w:t>
      </w:r>
    </w:p>
    <w:p w:rsidR="008F6AD9" w:rsidRPr="0051601E" w:rsidRDefault="008F6AD9" w:rsidP="0051601E">
      <w:pPr>
        <w:pStyle w:val="PKTpunkt"/>
      </w:pPr>
      <w:r w:rsidRPr="0051601E">
        <w:t>1)</w:t>
      </w:r>
      <w:r w:rsidRPr="0051601E">
        <w:tab/>
        <w:t xml:space="preserve">nie </w:t>
      </w:r>
      <w:r w:rsidR="00574131" w:rsidRPr="0051601E">
        <w:t xml:space="preserve">składa </w:t>
      </w:r>
      <w:r w:rsidR="00C50CF3" w:rsidRPr="0051601E">
        <w:t xml:space="preserve">w terminie </w:t>
      </w:r>
      <w:r w:rsidR="00574131" w:rsidRPr="0051601E">
        <w:t xml:space="preserve">wniosku o wpisanie </w:t>
      </w:r>
      <w:r w:rsidRPr="0051601E">
        <w:t xml:space="preserve">do rejestru agentów </w:t>
      </w:r>
      <w:r w:rsidR="00574131" w:rsidRPr="0051601E">
        <w:t>podmiotu</w:t>
      </w:r>
      <w:r w:rsidRPr="0051601E">
        <w:t>, z którym zawarł umowę agencyjną;</w:t>
      </w:r>
    </w:p>
    <w:p w:rsidR="00A403B5" w:rsidRPr="0051601E" w:rsidRDefault="008F6AD9" w:rsidP="0051601E">
      <w:pPr>
        <w:pStyle w:val="PKTpunkt"/>
      </w:pPr>
      <w:r w:rsidRPr="0051601E">
        <w:t>2)</w:t>
      </w:r>
      <w:r w:rsidRPr="0051601E">
        <w:tab/>
        <w:t xml:space="preserve">nie zgłasza </w:t>
      </w:r>
      <w:r w:rsidR="00C50CF3" w:rsidRPr="0051601E">
        <w:t xml:space="preserve">w terminie </w:t>
      </w:r>
      <w:r w:rsidR="00A403B5" w:rsidRPr="0051601E">
        <w:t>wniosku o dokonanie zmiany wpisu w rejestrze agentów;</w:t>
      </w:r>
    </w:p>
    <w:p w:rsidR="008F6AD9" w:rsidRPr="0051601E" w:rsidRDefault="008F6AD9" w:rsidP="0051601E">
      <w:pPr>
        <w:pStyle w:val="PKTpunkt"/>
      </w:pPr>
      <w:r w:rsidRPr="0051601E">
        <w:t>3)</w:t>
      </w:r>
      <w:r w:rsidRPr="0051601E">
        <w:tab/>
        <w:t xml:space="preserve">nie </w:t>
      </w:r>
      <w:r w:rsidR="00F21730" w:rsidRPr="0051601E">
        <w:t xml:space="preserve">występuje </w:t>
      </w:r>
      <w:r w:rsidR="00C50CF3" w:rsidRPr="0051601E">
        <w:t xml:space="preserve">w terminie </w:t>
      </w:r>
      <w:r w:rsidR="00F21730" w:rsidRPr="0051601E">
        <w:t xml:space="preserve">do organu nadzoru </w:t>
      </w:r>
      <w:r w:rsidRPr="0051601E">
        <w:t xml:space="preserve">z wnioskiem o wykreślenie z rejestru </w:t>
      </w:r>
      <w:r w:rsidR="002E5791" w:rsidRPr="0051601E">
        <w:t xml:space="preserve">agentów </w:t>
      </w:r>
      <w:r w:rsidRPr="0051601E">
        <w:t>przedsiębiorcy, z którym rozwiązał umowę agencyjną;</w:t>
      </w:r>
    </w:p>
    <w:p w:rsidR="008F6AD9" w:rsidRPr="0051601E" w:rsidRDefault="008F6AD9" w:rsidP="0051601E">
      <w:pPr>
        <w:pStyle w:val="PKTpunkt"/>
      </w:pPr>
      <w:r w:rsidRPr="0051601E">
        <w:t>4)</w:t>
      </w:r>
      <w:r w:rsidRPr="0051601E">
        <w:tab/>
        <w:t>odmawia udzielenia wyjaśnień i informacji, o których mowa w art. 82 pkt 1</w:t>
      </w:r>
      <w:r w:rsidR="00155B93" w:rsidRPr="0051601E">
        <w:t>;</w:t>
      </w:r>
    </w:p>
    <w:p w:rsidR="008F6AD9" w:rsidRPr="0051601E" w:rsidRDefault="008F6AD9" w:rsidP="0051601E">
      <w:pPr>
        <w:pStyle w:val="PKTpunkt"/>
      </w:pPr>
      <w:r w:rsidRPr="0051601E">
        <w:t>5)</w:t>
      </w:r>
      <w:r w:rsidRPr="0051601E">
        <w:tab/>
        <w:t>narusza zakaz, o którym mowa w art. 8</w:t>
      </w:r>
      <w:r w:rsidR="0097614C" w:rsidRPr="0051601E">
        <w:t>4</w:t>
      </w:r>
      <w:r w:rsidRPr="0051601E">
        <w:t>.</w:t>
      </w:r>
    </w:p>
    <w:p w:rsidR="00475FF2" w:rsidRPr="0051601E" w:rsidRDefault="00475FF2" w:rsidP="00B73590">
      <w:pPr>
        <w:pStyle w:val="USTustnpkodeksu"/>
        <w:keepNext/>
      </w:pPr>
      <w:r w:rsidRPr="0051601E">
        <w:t>2.</w:t>
      </w:r>
      <w:r w:rsidR="00DF5CE8" w:rsidRPr="0051601E">
        <w:t xml:space="preserve"> </w:t>
      </w:r>
      <w:r w:rsidRPr="0051601E">
        <w:t xml:space="preserve">W razie odmowy udzielenia wyjaśnień </w:t>
      </w:r>
      <w:r w:rsidR="00C50CF3" w:rsidRPr="0051601E">
        <w:t>lub</w:t>
      </w:r>
      <w:r w:rsidRPr="0051601E">
        <w:t xml:space="preserve"> informacji, o których mowa w art. 82 pkt</w:t>
      </w:r>
      <w:r w:rsidR="0051601E">
        <w:t> </w:t>
      </w:r>
      <w:r w:rsidRPr="0051601E">
        <w:t>2, organ nadzoru może nałożyć, w drodze decyzji:</w:t>
      </w:r>
    </w:p>
    <w:p w:rsidR="00475FF2" w:rsidRPr="0051601E" w:rsidRDefault="00475FF2" w:rsidP="0051601E">
      <w:pPr>
        <w:pStyle w:val="PKTpunkt"/>
      </w:pPr>
      <w:r w:rsidRPr="0051601E">
        <w:t>1)</w:t>
      </w:r>
      <w:r w:rsidRPr="0051601E">
        <w:tab/>
        <w:t xml:space="preserve">na członka zarządu lub prokurenta agenta ubezpieczeniowego </w:t>
      </w:r>
      <w:r w:rsidR="00EE2BA0" w:rsidRPr="0051601E">
        <w:t xml:space="preserve">lub </w:t>
      </w:r>
      <w:r w:rsidRPr="0051601E">
        <w:t xml:space="preserve">agenta oferującego ubezpieczenia uzupełniające </w:t>
      </w:r>
      <w:r w:rsidR="00EE2BA0" w:rsidRPr="0051601E">
        <w:t xml:space="preserve">będących osobami </w:t>
      </w:r>
      <w:r w:rsidRPr="0051601E">
        <w:t>prawn</w:t>
      </w:r>
      <w:r w:rsidR="00EE2BA0" w:rsidRPr="0051601E">
        <w:t>ymi</w:t>
      </w:r>
      <w:r w:rsidR="00F963B4" w:rsidRPr="0051601E">
        <w:t>, a w przypadku agenta będącego spółką nieposiadającą osobowości prawnej</w:t>
      </w:r>
      <w:r w:rsidR="00687BB1" w:rsidRPr="0051601E">
        <w:t xml:space="preserve"> na członka zarządu wspólnika</w:t>
      </w:r>
      <w:r w:rsidR="00F041F3" w:rsidRPr="0051601E">
        <w:t xml:space="preserve"> </w:t>
      </w:r>
      <w:r w:rsidR="00EE2BA0" w:rsidRPr="0051601E">
        <w:t xml:space="preserve">takiej spółki </w:t>
      </w:r>
      <w:r w:rsidR="00F041F3" w:rsidRPr="0051601E">
        <w:t xml:space="preserve">będącego osobą </w:t>
      </w:r>
      <w:r w:rsidR="00FE4A8A" w:rsidRPr="0051601E">
        <w:t>prawn</w:t>
      </w:r>
      <w:r w:rsidR="00F041F3" w:rsidRPr="0051601E">
        <w:t>ą</w:t>
      </w:r>
      <w:r w:rsidR="00687BB1" w:rsidRPr="0051601E">
        <w:t xml:space="preserve"> </w:t>
      </w:r>
      <w:r w:rsidRPr="0051601E">
        <w:t>‒ karę pieniężną do wysokości dziesięciokrotn</w:t>
      </w:r>
      <w:r w:rsidR="00A024B4" w:rsidRPr="0051601E">
        <w:t>ości</w:t>
      </w:r>
      <w:r w:rsidRPr="0051601E">
        <w:t xml:space="preserve"> ostatnio ogłoszonego </w:t>
      </w:r>
      <w:r w:rsidR="00A024B4" w:rsidRPr="0051601E">
        <w:t xml:space="preserve">przez Prezesa Głównego Urzędu Statystycznego </w:t>
      </w:r>
      <w:r w:rsidRPr="0051601E">
        <w:t>przeciętnego miesięcznego wynagrodzenia w sektorze przedsiębiorstw;</w:t>
      </w:r>
    </w:p>
    <w:p w:rsidR="00475FF2" w:rsidRPr="0051601E" w:rsidRDefault="00475FF2" w:rsidP="0051601E">
      <w:pPr>
        <w:pStyle w:val="PKTpunkt"/>
      </w:pPr>
      <w:r w:rsidRPr="0051601E">
        <w:t>2)</w:t>
      </w:r>
      <w:r w:rsidRPr="0051601E">
        <w:tab/>
        <w:t xml:space="preserve">na agenta ubezpieczeniowego </w:t>
      </w:r>
      <w:r w:rsidR="00410AE2" w:rsidRPr="0051601E">
        <w:t xml:space="preserve">lub </w:t>
      </w:r>
      <w:r w:rsidRPr="0051601E">
        <w:t>agenta oferującego ubezpieczenia uzupełniające będących osob</w:t>
      </w:r>
      <w:r w:rsidR="00410AE2" w:rsidRPr="0051601E">
        <w:t>ami</w:t>
      </w:r>
      <w:r w:rsidRPr="0051601E">
        <w:t xml:space="preserve"> </w:t>
      </w:r>
      <w:r w:rsidR="00410AE2" w:rsidRPr="0051601E">
        <w:t xml:space="preserve">prawnymi </w:t>
      </w:r>
      <w:r w:rsidR="00F477CB" w:rsidRPr="0051601E">
        <w:t>‒</w:t>
      </w:r>
      <w:r w:rsidRPr="0051601E">
        <w:t xml:space="preserve"> karę pieniężną do wysokości </w:t>
      </w:r>
      <w:r w:rsidR="00410AE2" w:rsidRPr="0051601E">
        <w:t xml:space="preserve">trzykrotności </w:t>
      </w:r>
      <w:r w:rsidRPr="0051601E">
        <w:t>prowizji uzyskanej za ostatnie 3 miesiące przed nałożeniem kary, a w przypadku gdy</w:t>
      </w:r>
      <w:r w:rsidR="00A024B4" w:rsidRPr="0051601E">
        <w:t xml:space="preserve"> agent ubezpieczeniowy lub agent oferujący ubezpieczenia uzupełniające</w:t>
      </w:r>
      <w:r w:rsidRPr="0051601E">
        <w:t xml:space="preserve"> nie </w:t>
      </w:r>
      <w:r w:rsidR="0042391F" w:rsidRPr="0051601E">
        <w:t xml:space="preserve">uzyskali </w:t>
      </w:r>
      <w:r w:rsidRPr="0051601E">
        <w:t xml:space="preserve">prowizji lub nie </w:t>
      </w:r>
      <w:r w:rsidR="0042391F" w:rsidRPr="0051601E">
        <w:t xml:space="preserve">przekazali </w:t>
      </w:r>
      <w:r w:rsidRPr="0051601E">
        <w:t>informacji o wysokości uzyskanej prowizji ‒ do wysokości 100</w:t>
      </w:r>
      <w:r w:rsidR="0051601E">
        <w:t> </w:t>
      </w:r>
      <w:r w:rsidRPr="0051601E">
        <w:t>000</w:t>
      </w:r>
      <w:r w:rsidR="0051601E">
        <w:t> </w:t>
      </w:r>
      <w:r w:rsidRPr="0051601E">
        <w:t>złotych;</w:t>
      </w:r>
    </w:p>
    <w:p w:rsidR="00475FF2" w:rsidRPr="0051601E" w:rsidRDefault="00475FF2" w:rsidP="0051601E">
      <w:pPr>
        <w:pStyle w:val="PKTpunkt"/>
      </w:pPr>
      <w:r w:rsidRPr="0051601E">
        <w:t>3)</w:t>
      </w:r>
      <w:r w:rsidRPr="0051601E">
        <w:tab/>
        <w:t xml:space="preserve">na agenta ubezpieczeniowego </w:t>
      </w:r>
      <w:r w:rsidR="00410AE2" w:rsidRPr="0051601E">
        <w:t xml:space="preserve">lub </w:t>
      </w:r>
      <w:r w:rsidRPr="0051601E">
        <w:t xml:space="preserve">agenta oferującego ubezpieczenia uzupełniające </w:t>
      </w:r>
      <w:r w:rsidR="00410AE2" w:rsidRPr="0051601E">
        <w:t>będących osobami fizycznymi</w:t>
      </w:r>
      <w:r w:rsidR="00F041F3" w:rsidRPr="0051601E">
        <w:t>,</w:t>
      </w:r>
      <w:r w:rsidRPr="0051601E">
        <w:t xml:space="preserve"> </w:t>
      </w:r>
      <w:r w:rsidR="00F041F3" w:rsidRPr="0051601E">
        <w:t xml:space="preserve">a w przypadku agenta będącego spółką nieposiadającą </w:t>
      </w:r>
      <w:r w:rsidR="00F041F3" w:rsidRPr="0051601E">
        <w:lastRenderedPageBreak/>
        <w:t xml:space="preserve">osobowości prawnej na wspólnika </w:t>
      </w:r>
      <w:r w:rsidR="00EE2BA0" w:rsidRPr="0051601E">
        <w:t xml:space="preserve">takiej spółki </w:t>
      </w:r>
      <w:r w:rsidR="00F041F3" w:rsidRPr="0051601E">
        <w:t>będącego osob</w:t>
      </w:r>
      <w:r w:rsidR="00967DCE" w:rsidRPr="0051601E">
        <w:t xml:space="preserve">ą </w:t>
      </w:r>
      <w:r w:rsidR="00F041F3" w:rsidRPr="0051601E">
        <w:t>fizyczn</w:t>
      </w:r>
      <w:r w:rsidR="00967DCE" w:rsidRPr="0051601E">
        <w:t>ą</w:t>
      </w:r>
      <w:r w:rsidR="00F041F3" w:rsidRPr="0051601E">
        <w:t xml:space="preserve"> </w:t>
      </w:r>
      <w:r w:rsidR="00F477CB" w:rsidRPr="0051601E">
        <w:t>‒</w:t>
      </w:r>
      <w:r w:rsidRPr="0051601E">
        <w:t xml:space="preserve"> karę pieniężną do wysokości </w:t>
      </w:r>
      <w:r w:rsidR="00A024B4" w:rsidRPr="0051601E">
        <w:t xml:space="preserve">dziesięciokrotności </w:t>
      </w:r>
      <w:r w:rsidRPr="0051601E">
        <w:t xml:space="preserve">ostatnio ogłoszonego </w:t>
      </w:r>
      <w:r w:rsidR="00A024B4" w:rsidRPr="0051601E">
        <w:t xml:space="preserve">przez Prezesa Głównego Urzędu Statystycznego </w:t>
      </w:r>
      <w:r w:rsidRPr="0051601E">
        <w:t>przeciętnego miesięcznego wynagrodzenia w</w:t>
      </w:r>
      <w:r w:rsidR="0051601E">
        <w:t> </w:t>
      </w:r>
      <w:r w:rsidRPr="0051601E">
        <w:t>sektorze przedsiębiorstw.</w:t>
      </w:r>
    </w:p>
    <w:p w:rsidR="008F6AD9" w:rsidRPr="0051601E" w:rsidRDefault="004A7E10" w:rsidP="00B73590">
      <w:pPr>
        <w:pStyle w:val="USTustnpkodeksu"/>
        <w:keepNext/>
      </w:pPr>
      <w:r w:rsidRPr="0051601E">
        <w:t>3</w:t>
      </w:r>
      <w:r w:rsidR="00102740" w:rsidRPr="0051601E">
        <w:t>.</w:t>
      </w:r>
      <w:r w:rsidR="00DF5CE8" w:rsidRPr="0051601E">
        <w:t xml:space="preserve"> </w:t>
      </w:r>
      <w:r w:rsidR="008F6AD9" w:rsidRPr="0051601E">
        <w:t xml:space="preserve">W razie odmowy udzielenia wyjaśnień i informacji, o których mowa w art. 82 pkt </w:t>
      </w:r>
      <w:r w:rsidR="00171477" w:rsidRPr="0051601E">
        <w:t>3</w:t>
      </w:r>
      <w:r w:rsidR="008F6AD9" w:rsidRPr="0051601E">
        <w:t>, organ nadzoru może nałożyć, w drodze decyzji:</w:t>
      </w:r>
    </w:p>
    <w:p w:rsidR="008F6AD9" w:rsidRPr="0051601E" w:rsidRDefault="008F6AD9" w:rsidP="0051601E">
      <w:pPr>
        <w:pStyle w:val="PKTpunkt"/>
      </w:pPr>
      <w:r w:rsidRPr="0051601E">
        <w:t>1)</w:t>
      </w:r>
      <w:r w:rsidRPr="0051601E">
        <w:tab/>
        <w:t>na członk</w:t>
      </w:r>
      <w:r w:rsidR="00874BF6" w:rsidRPr="0051601E">
        <w:t xml:space="preserve">a </w:t>
      </w:r>
      <w:r w:rsidRPr="0051601E">
        <w:t>zarządu lub prokurent</w:t>
      </w:r>
      <w:r w:rsidR="00874BF6" w:rsidRPr="0051601E">
        <w:t>a brokera ubezpieczeniowego</w:t>
      </w:r>
      <w:r w:rsidR="000E4236" w:rsidRPr="0051601E">
        <w:t xml:space="preserve"> </w:t>
      </w:r>
      <w:r w:rsidR="0087428F" w:rsidRPr="0051601E">
        <w:t>lub brokera reasekuracyjnego</w:t>
      </w:r>
      <w:r w:rsidR="00874BF6" w:rsidRPr="0051601E">
        <w:t xml:space="preserve"> </w:t>
      </w:r>
      <w:r w:rsidRPr="0051601E">
        <w:t>będąc</w:t>
      </w:r>
      <w:r w:rsidR="0087428F" w:rsidRPr="0051601E">
        <w:t>ych</w:t>
      </w:r>
      <w:r w:rsidRPr="0051601E">
        <w:t xml:space="preserve"> osob</w:t>
      </w:r>
      <w:r w:rsidR="0087428F" w:rsidRPr="0051601E">
        <w:t>ami</w:t>
      </w:r>
      <w:r w:rsidRPr="0051601E">
        <w:t xml:space="preserve"> prawn</w:t>
      </w:r>
      <w:r w:rsidR="0087428F" w:rsidRPr="0051601E">
        <w:t>ymi</w:t>
      </w:r>
      <w:r w:rsidRPr="0051601E">
        <w:t xml:space="preserve"> ‒ kar</w:t>
      </w:r>
      <w:r w:rsidR="00874BF6" w:rsidRPr="0051601E">
        <w:t>ę pieniężną</w:t>
      </w:r>
      <w:r w:rsidRPr="0051601E">
        <w:t xml:space="preserve"> do wysokości </w:t>
      </w:r>
      <w:r w:rsidR="0042391F" w:rsidRPr="0051601E">
        <w:t xml:space="preserve">dziesięciokrotności </w:t>
      </w:r>
      <w:r w:rsidRPr="0051601E">
        <w:t xml:space="preserve">ostatnio ogłoszonego </w:t>
      </w:r>
      <w:r w:rsidR="0042391F" w:rsidRPr="0051601E">
        <w:t xml:space="preserve">przez Prezesa Głównego Urzędu Statystycznego </w:t>
      </w:r>
      <w:r w:rsidRPr="0051601E">
        <w:t>przeciętnego miesięcznego wynagrodzenia w sektorze przedsiębiorstw;</w:t>
      </w:r>
    </w:p>
    <w:p w:rsidR="008F6AD9" w:rsidRPr="0051601E" w:rsidRDefault="008F6AD9" w:rsidP="0051601E">
      <w:pPr>
        <w:pStyle w:val="PKTpunkt"/>
      </w:pPr>
      <w:r w:rsidRPr="0051601E">
        <w:t>2)</w:t>
      </w:r>
      <w:r w:rsidRPr="0051601E">
        <w:tab/>
        <w:t xml:space="preserve">na </w:t>
      </w:r>
      <w:r w:rsidR="00874BF6" w:rsidRPr="0051601E">
        <w:t xml:space="preserve">brokera ubezpieczeniowego </w:t>
      </w:r>
      <w:r w:rsidR="003E5E79" w:rsidRPr="0051601E">
        <w:t xml:space="preserve">lub </w:t>
      </w:r>
      <w:r w:rsidR="002E5791" w:rsidRPr="0051601E">
        <w:t xml:space="preserve">brokera reasekuracyjnego </w:t>
      </w:r>
      <w:r w:rsidRPr="0051601E">
        <w:t>będąc</w:t>
      </w:r>
      <w:r w:rsidR="002E5791" w:rsidRPr="0051601E">
        <w:t>ych</w:t>
      </w:r>
      <w:r w:rsidRPr="0051601E">
        <w:t xml:space="preserve"> </w:t>
      </w:r>
      <w:r w:rsidR="0042391F" w:rsidRPr="0051601E">
        <w:t xml:space="preserve">osobami prawnymi </w:t>
      </w:r>
      <w:r w:rsidR="00F477CB" w:rsidRPr="0051601E">
        <w:t>‒</w:t>
      </w:r>
      <w:r w:rsidRPr="0051601E">
        <w:t xml:space="preserve"> kar</w:t>
      </w:r>
      <w:r w:rsidR="00874BF6" w:rsidRPr="0051601E">
        <w:t>ę</w:t>
      </w:r>
      <w:r w:rsidRPr="0051601E">
        <w:t xml:space="preserve"> pieniężn</w:t>
      </w:r>
      <w:r w:rsidR="00874BF6" w:rsidRPr="0051601E">
        <w:t xml:space="preserve">ą </w:t>
      </w:r>
      <w:r w:rsidRPr="0051601E">
        <w:t xml:space="preserve">do wysokości </w:t>
      </w:r>
      <w:r w:rsidR="00746490" w:rsidRPr="0051601E">
        <w:t xml:space="preserve">trzykrotności </w:t>
      </w:r>
      <w:r w:rsidRPr="0051601E">
        <w:t>prowizji uzyskanej za ostatnie 3</w:t>
      </w:r>
      <w:r w:rsidR="0051601E">
        <w:t> </w:t>
      </w:r>
      <w:r w:rsidRPr="0051601E">
        <w:t>miesiące przed nałożeniem kary</w:t>
      </w:r>
      <w:r w:rsidR="00EF2BB8" w:rsidRPr="0051601E">
        <w:t xml:space="preserve">, a w przypadku gdy </w:t>
      </w:r>
      <w:r w:rsidR="00746490" w:rsidRPr="0051601E">
        <w:t xml:space="preserve">broker ubezpieczeniowy lub broker reasekuracyjny </w:t>
      </w:r>
      <w:r w:rsidR="00EF2BB8" w:rsidRPr="0051601E">
        <w:t xml:space="preserve">nie </w:t>
      </w:r>
      <w:r w:rsidR="00746490" w:rsidRPr="0051601E">
        <w:t xml:space="preserve">uzyskali </w:t>
      </w:r>
      <w:r w:rsidR="00EF2BB8" w:rsidRPr="0051601E">
        <w:t xml:space="preserve">prowizji lub nie </w:t>
      </w:r>
      <w:r w:rsidR="00746490" w:rsidRPr="0051601E">
        <w:t xml:space="preserve">przekazali </w:t>
      </w:r>
      <w:r w:rsidR="00EF2BB8" w:rsidRPr="0051601E">
        <w:t>informacji o wysokości uzyskanej prowizji ‒</w:t>
      </w:r>
      <w:r w:rsidR="00386571" w:rsidRPr="0051601E">
        <w:t xml:space="preserve"> do wysokości 100 000 złotych;</w:t>
      </w:r>
    </w:p>
    <w:p w:rsidR="008F6AD9" w:rsidRPr="0051601E" w:rsidRDefault="008F6AD9" w:rsidP="0051601E">
      <w:pPr>
        <w:pStyle w:val="PKTpunkt"/>
      </w:pPr>
      <w:r w:rsidRPr="0051601E">
        <w:t>3)</w:t>
      </w:r>
      <w:r w:rsidRPr="0051601E">
        <w:tab/>
        <w:t xml:space="preserve">na </w:t>
      </w:r>
      <w:r w:rsidR="00874BF6" w:rsidRPr="0051601E">
        <w:t xml:space="preserve">brokera </w:t>
      </w:r>
      <w:r w:rsidR="002E5791" w:rsidRPr="0051601E">
        <w:t xml:space="preserve">ubezpieczeniowego </w:t>
      </w:r>
      <w:r w:rsidR="00746490" w:rsidRPr="0051601E">
        <w:t xml:space="preserve">lub </w:t>
      </w:r>
      <w:r w:rsidR="002E5791" w:rsidRPr="0051601E">
        <w:t xml:space="preserve">brokera reasekuracyjnego </w:t>
      </w:r>
      <w:r w:rsidR="00746490" w:rsidRPr="0051601E">
        <w:t xml:space="preserve">będących osobami </w:t>
      </w:r>
      <w:r w:rsidRPr="0051601E">
        <w:t>fizyczn</w:t>
      </w:r>
      <w:r w:rsidR="00746490" w:rsidRPr="0051601E">
        <w:t>ymi</w:t>
      </w:r>
      <w:r w:rsidRPr="0051601E">
        <w:t xml:space="preserve"> </w:t>
      </w:r>
      <w:r w:rsidR="00F477CB" w:rsidRPr="0051601E">
        <w:t>‒</w:t>
      </w:r>
      <w:r w:rsidRPr="0051601E">
        <w:t xml:space="preserve"> kar</w:t>
      </w:r>
      <w:r w:rsidR="00874BF6" w:rsidRPr="0051601E">
        <w:t>ę</w:t>
      </w:r>
      <w:r w:rsidRPr="0051601E">
        <w:t xml:space="preserve"> pieniężn</w:t>
      </w:r>
      <w:r w:rsidR="00874BF6" w:rsidRPr="0051601E">
        <w:t xml:space="preserve">ą </w:t>
      </w:r>
      <w:r w:rsidRPr="0051601E">
        <w:t xml:space="preserve">do wysokości </w:t>
      </w:r>
      <w:r w:rsidR="00746490" w:rsidRPr="0051601E">
        <w:t xml:space="preserve">dziesięciokrotności </w:t>
      </w:r>
      <w:r w:rsidRPr="0051601E">
        <w:t xml:space="preserve">ostatnio ogłoszonego </w:t>
      </w:r>
      <w:r w:rsidR="00746490" w:rsidRPr="0051601E">
        <w:t xml:space="preserve">przez Prezesa Głównego Urzędu Statystycznego </w:t>
      </w:r>
      <w:r w:rsidRPr="0051601E">
        <w:t>przeciętnego miesięcznego wynagrodzenia w sektorze przedsiębiorstw.</w:t>
      </w:r>
    </w:p>
    <w:p w:rsidR="0013103C" w:rsidRPr="0051601E" w:rsidRDefault="0013103C" w:rsidP="0051601E">
      <w:pPr>
        <w:pStyle w:val="USTustnpkodeksu"/>
      </w:pPr>
      <w:r w:rsidRPr="0051601E">
        <w:t>4.</w:t>
      </w:r>
      <w:r w:rsidR="00DF5CE8" w:rsidRPr="0051601E">
        <w:t xml:space="preserve"> </w:t>
      </w:r>
      <w:r w:rsidRPr="0051601E">
        <w:t>Środki, o których mowa w ust. 3</w:t>
      </w:r>
      <w:r w:rsidR="005A2A90">
        <w:t>,</w:t>
      </w:r>
      <w:r w:rsidRPr="0051601E">
        <w:t xml:space="preserve"> organ nadzoru może zastosować </w:t>
      </w:r>
      <w:r w:rsidR="004845E6" w:rsidRPr="0051601E">
        <w:t xml:space="preserve">także </w:t>
      </w:r>
      <w:r w:rsidRPr="0051601E">
        <w:t xml:space="preserve">w </w:t>
      </w:r>
      <w:r w:rsidR="004845E6" w:rsidRPr="0051601E">
        <w:t>przypadku</w:t>
      </w:r>
      <w:r w:rsidRPr="0051601E">
        <w:t xml:space="preserve"> stwierdzenia </w:t>
      </w:r>
      <w:r w:rsidR="004845E6" w:rsidRPr="0051601E">
        <w:t xml:space="preserve">naruszenia przez brokera ubezpieczeniowego lub brokera reasekuracyjnego </w:t>
      </w:r>
      <w:r w:rsidRPr="0051601E">
        <w:t>innych przepisów ustawy.</w:t>
      </w:r>
    </w:p>
    <w:p w:rsidR="00D35276" w:rsidRPr="004B7EE8" w:rsidRDefault="008F6AD9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8</w:t>
      </w:r>
      <w:r w:rsidR="0097614C" w:rsidRPr="00B73590">
        <w:rPr>
          <w:rStyle w:val="Ppogrubienie"/>
        </w:rPr>
        <w:t>6</w:t>
      </w:r>
      <w:r w:rsidR="00102740" w:rsidRPr="00B73590">
        <w:rPr>
          <w:rStyle w:val="Ppogrubienie"/>
        </w:rPr>
        <w:t>.</w:t>
      </w:r>
      <w:r w:rsidR="00DF5CE8">
        <w:t xml:space="preserve"> </w:t>
      </w:r>
      <w:r w:rsidR="00102740" w:rsidRPr="004B7EE8">
        <w:t>1.</w:t>
      </w:r>
      <w:r w:rsidRPr="004B7EE8">
        <w:t xml:space="preserve"> </w:t>
      </w:r>
      <w:r w:rsidR="00D35276" w:rsidRPr="004B7EE8">
        <w:t xml:space="preserve">W </w:t>
      </w:r>
      <w:r w:rsidRPr="004B7EE8">
        <w:t>przypadku</w:t>
      </w:r>
      <w:r w:rsidR="00D35276" w:rsidRPr="004B7EE8">
        <w:t xml:space="preserve"> </w:t>
      </w:r>
      <w:r w:rsidR="00DE349F" w:rsidRPr="004B7EE8">
        <w:t>naruszenia obo</w:t>
      </w:r>
      <w:r w:rsidR="0022419B" w:rsidRPr="004B7EE8">
        <w:t>wiązków</w:t>
      </w:r>
      <w:r w:rsidR="00277053" w:rsidRPr="00277053">
        <w:t xml:space="preserve"> </w:t>
      </w:r>
      <w:r w:rsidR="00277053">
        <w:t xml:space="preserve">i </w:t>
      </w:r>
      <w:r w:rsidR="00277053" w:rsidRPr="00277053">
        <w:t>wymogów</w:t>
      </w:r>
      <w:r w:rsidR="0022419B" w:rsidRPr="004B7EE8">
        <w:t xml:space="preserve">, o których mowa </w:t>
      </w:r>
      <w:r w:rsidR="0051601E">
        <w:br/>
      </w:r>
      <w:r w:rsidR="0022419B" w:rsidRPr="004B7EE8">
        <w:t>w</w:t>
      </w:r>
      <w:r w:rsidR="0013481B">
        <w:t> </w:t>
      </w:r>
      <w:r w:rsidR="00DB507F" w:rsidRPr="004B7EE8">
        <w:t>art. 8</w:t>
      </w:r>
      <w:r w:rsidR="00650599">
        <w:rPr>
          <w:rFonts w:cs="Times"/>
        </w:rPr>
        <w:t>‒</w:t>
      </w:r>
      <w:r w:rsidR="00DB507F" w:rsidRPr="004B7EE8">
        <w:t>13</w:t>
      </w:r>
      <w:r w:rsidR="00DB507F" w:rsidRPr="00E83AD2">
        <w:t xml:space="preserve">, </w:t>
      </w:r>
      <w:r w:rsidR="00EC01F6">
        <w:t>art.</w:t>
      </w:r>
      <w:r w:rsidR="005A2A90">
        <w:t xml:space="preserve"> </w:t>
      </w:r>
      <w:r w:rsidR="00EC01F6">
        <w:t xml:space="preserve">17, </w:t>
      </w:r>
      <w:r w:rsidR="00DB507F" w:rsidRPr="00E83AD2">
        <w:t>art.</w:t>
      </w:r>
      <w:r w:rsidR="00B741FF" w:rsidRPr="00E83AD2">
        <w:t xml:space="preserve"> 24</w:t>
      </w:r>
      <w:r w:rsidR="00DB507F" w:rsidRPr="00E83AD2">
        <w:t xml:space="preserve">, </w:t>
      </w:r>
      <w:r w:rsidR="00650599">
        <w:t>art. 25</w:t>
      </w:r>
      <w:r w:rsidR="00DB507F" w:rsidRPr="004B7EE8">
        <w:t xml:space="preserve"> </w:t>
      </w:r>
      <w:r w:rsidR="00650599">
        <w:t xml:space="preserve">i </w:t>
      </w:r>
      <w:r w:rsidR="00DB507F" w:rsidRPr="004B7EE8">
        <w:t>art. 34</w:t>
      </w:r>
      <w:r w:rsidR="00650599">
        <w:t>,</w:t>
      </w:r>
      <w:r w:rsidR="00DB507F" w:rsidRPr="004B7EE8">
        <w:t xml:space="preserve"> </w:t>
      </w:r>
      <w:r w:rsidR="00D35276" w:rsidRPr="004B7EE8">
        <w:t>lub</w:t>
      </w:r>
      <w:r w:rsidR="004B7EE8" w:rsidRPr="004B7EE8">
        <w:t xml:space="preserve"> </w:t>
      </w:r>
      <w:r w:rsidR="00DE349F" w:rsidRPr="00E3401C">
        <w:t>naruszenia</w:t>
      </w:r>
      <w:r w:rsidR="00E3401C" w:rsidRPr="00E3401C">
        <w:rPr>
          <w:rStyle w:val="Ppogrubienie"/>
          <w:b w:val="0"/>
        </w:rPr>
        <w:t xml:space="preserve"> </w:t>
      </w:r>
      <w:r w:rsidR="00E3401C" w:rsidRPr="00E3401C">
        <w:t>innych</w:t>
      </w:r>
      <w:r w:rsidR="005A174A" w:rsidRPr="00E3401C">
        <w:rPr>
          <w:rStyle w:val="Ppogrubienie"/>
          <w:b w:val="0"/>
        </w:rPr>
        <w:t xml:space="preserve"> obowiązków </w:t>
      </w:r>
      <w:r w:rsidR="00E3401C" w:rsidRPr="00E3401C">
        <w:rPr>
          <w:rStyle w:val="Ppogrubienie"/>
          <w:b w:val="0"/>
        </w:rPr>
        <w:t>lub</w:t>
      </w:r>
      <w:r w:rsidR="005A174A" w:rsidRPr="00E3401C">
        <w:rPr>
          <w:rStyle w:val="Ppogrubienie"/>
          <w:b w:val="0"/>
        </w:rPr>
        <w:t xml:space="preserve"> </w:t>
      </w:r>
      <w:r w:rsidR="005A174A" w:rsidRPr="00E3401C">
        <w:t>wymogów dotyczących umów ubezpieczenia, o których mowa w grupie 3 działu I załącznika do ustawy o działalności ubezpieczeniowej i reasekuracyjnej</w:t>
      </w:r>
      <w:r w:rsidR="00F477CB">
        <w:t>,</w:t>
      </w:r>
      <w:r w:rsidR="00D35276" w:rsidRPr="004B7EE8">
        <w:t xml:space="preserve"> organ nadzoru może, w drodze decyzji:</w:t>
      </w:r>
    </w:p>
    <w:p w:rsidR="00D35276" w:rsidRPr="0051601E" w:rsidRDefault="00D35276" w:rsidP="0051601E">
      <w:pPr>
        <w:pStyle w:val="PKTpunkt"/>
      </w:pPr>
      <w:r w:rsidRPr="0051601E">
        <w:t>1)</w:t>
      </w:r>
      <w:r w:rsidRPr="0051601E">
        <w:tab/>
        <w:t>wydać publiczne oświadczenie wskazujące osobę odpowiedzialn</w:t>
      </w:r>
      <w:r w:rsidR="00202126" w:rsidRPr="0051601E">
        <w:t>ą</w:t>
      </w:r>
      <w:r w:rsidRPr="0051601E">
        <w:t xml:space="preserve"> za naruszenie prawa oraz charakter tego naruszenia;</w:t>
      </w:r>
    </w:p>
    <w:p w:rsidR="00D35276" w:rsidRPr="0051601E" w:rsidRDefault="00D35276" w:rsidP="0051601E">
      <w:pPr>
        <w:pStyle w:val="PKTpunkt"/>
      </w:pPr>
      <w:r w:rsidRPr="0051601E">
        <w:t>2)</w:t>
      </w:r>
      <w:r w:rsidRPr="0051601E">
        <w:tab/>
        <w:t xml:space="preserve">nakazać </w:t>
      </w:r>
      <w:r w:rsidR="0090088B" w:rsidRPr="0051601E">
        <w:t>dystrybutorowi ubezpieczeń lub dystrybutorowi</w:t>
      </w:r>
      <w:r w:rsidR="00DF5CE8" w:rsidRPr="0051601E">
        <w:t xml:space="preserve"> </w:t>
      </w:r>
      <w:r w:rsidR="0090088B" w:rsidRPr="0051601E">
        <w:t xml:space="preserve">reasekuracji </w:t>
      </w:r>
      <w:r w:rsidRPr="0051601E">
        <w:t>zaprzestanie naruszania prawa oraz powstrzymanie się od jego ponownego naruszania;</w:t>
      </w:r>
    </w:p>
    <w:p w:rsidR="00D35276" w:rsidRPr="0051601E" w:rsidRDefault="00D35276" w:rsidP="0051601E">
      <w:pPr>
        <w:pStyle w:val="PKTpunkt"/>
      </w:pPr>
      <w:r w:rsidRPr="0051601E">
        <w:t>3)</w:t>
      </w:r>
      <w:r w:rsidRPr="0051601E">
        <w:tab/>
        <w:t xml:space="preserve">zawiesić w czynnościach członka zarządu </w:t>
      </w:r>
      <w:r w:rsidR="000C6848" w:rsidRPr="0051601E">
        <w:t>dystrybutora ubezpiecze</w:t>
      </w:r>
      <w:r w:rsidR="0013103C" w:rsidRPr="0051601E">
        <w:t>ń lub dystrybutora reasekuracji</w:t>
      </w:r>
      <w:r w:rsidR="000C6848" w:rsidRPr="0051601E">
        <w:t xml:space="preserve"> będącego osobą prawną, </w:t>
      </w:r>
      <w:r w:rsidRPr="0051601E">
        <w:t>odpowiedzialnego za dokonanie naruszenia prawa, na okres nieprzekraczający 6 miesięcy;</w:t>
      </w:r>
    </w:p>
    <w:p w:rsidR="00D35276" w:rsidRPr="0051601E" w:rsidRDefault="00D35276" w:rsidP="00B73590">
      <w:pPr>
        <w:pStyle w:val="PKTpunkt"/>
        <w:keepNext/>
      </w:pPr>
      <w:r w:rsidRPr="0051601E">
        <w:lastRenderedPageBreak/>
        <w:t>4)</w:t>
      </w:r>
      <w:r w:rsidRPr="0051601E">
        <w:tab/>
        <w:t xml:space="preserve">nałożyć </w:t>
      </w:r>
      <w:r w:rsidR="008C7AA3" w:rsidRPr="0051601E">
        <w:t>na dystrybutora ubezpieczeń lub dystrybutora</w:t>
      </w:r>
      <w:r w:rsidR="00DF5CE8" w:rsidRPr="0051601E">
        <w:t xml:space="preserve"> </w:t>
      </w:r>
      <w:r w:rsidR="008C7AA3" w:rsidRPr="0051601E">
        <w:t xml:space="preserve">reasekuracji </w:t>
      </w:r>
      <w:r w:rsidR="00E6595E" w:rsidRPr="0051601E">
        <w:t>będących osobami prawnymi</w:t>
      </w:r>
      <w:r w:rsidR="008C7AA3" w:rsidRPr="0051601E">
        <w:t xml:space="preserve"> </w:t>
      </w:r>
      <w:r w:rsidRPr="0051601E">
        <w:t>karę pieniężną w wysokości nieprzekraczającej:</w:t>
      </w:r>
    </w:p>
    <w:p w:rsidR="00D35276" w:rsidRPr="0051601E" w:rsidRDefault="00D35276" w:rsidP="0051601E">
      <w:pPr>
        <w:pStyle w:val="LITlitera"/>
      </w:pPr>
      <w:r w:rsidRPr="0051601E">
        <w:t>a)</w:t>
      </w:r>
      <w:r w:rsidRPr="0051601E">
        <w:tab/>
        <w:t>2</w:t>
      </w:r>
      <w:r w:rsidR="00650599" w:rsidRPr="0051601E">
        <w:t>1</w:t>
      </w:r>
      <w:r w:rsidR="00DF5CE8" w:rsidRPr="0051601E">
        <w:t xml:space="preserve"> </w:t>
      </w:r>
      <w:r w:rsidR="00650599" w:rsidRPr="0051601E">
        <w:t>827</w:t>
      </w:r>
      <w:r w:rsidR="00DF5CE8" w:rsidRPr="0051601E">
        <w:t xml:space="preserve"> </w:t>
      </w:r>
      <w:r w:rsidR="00650599" w:rsidRPr="0051601E">
        <w:t>500 złotych</w:t>
      </w:r>
      <w:r w:rsidRPr="0051601E">
        <w:t xml:space="preserve"> lub</w:t>
      </w:r>
    </w:p>
    <w:p w:rsidR="00D35276" w:rsidRPr="0051601E" w:rsidRDefault="00D35276" w:rsidP="0051601E">
      <w:pPr>
        <w:pStyle w:val="LITlitera"/>
      </w:pPr>
      <w:r w:rsidRPr="0051601E">
        <w:t>b)</w:t>
      </w:r>
      <w:r w:rsidRPr="0051601E">
        <w:tab/>
        <w:t xml:space="preserve">5% rocznych przychodów netto ze sprzedaży towarów i usług oraz operacji finansowych albo ‒ w przypadku zakładu ubezpieczeń </w:t>
      </w:r>
      <w:r w:rsidR="00E72E6D" w:rsidRPr="0051601E">
        <w:t xml:space="preserve">lub zakładu reasekuracji </w:t>
      </w:r>
      <w:r w:rsidRPr="0051601E">
        <w:t xml:space="preserve">‒ </w:t>
      </w:r>
      <w:r w:rsidR="00FD444A" w:rsidRPr="0051601E">
        <w:t xml:space="preserve">5% </w:t>
      </w:r>
      <w:r w:rsidRPr="0051601E">
        <w:t xml:space="preserve">składki przypisanej brutto, </w:t>
      </w:r>
      <w:r w:rsidR="00EB244A" w:rsidRPr="0051601E">
        <w:t>wykazanych w ostatnim sprawozdaniu finansowym za rok obrotowy, zatwierdzonym przez organ zatwierdzający dystrybutora ubezpieczeń</w:t>
      </w:r>
      <w:r w:rsidR="0076036D" w:rsidRPr="0051601E">
        <w:t xml:space="preserve"> lub dystrybutora reasekuracji</w:t>
      </w:r>
      <w:r w:rsidRPr="0051601E">
        <w:t>, lub</w:t>
      </w:r>
    </w:p>
    <w:p w:rsidR="00D35276" w:rsidRPr="0051601E" w:rsidRDefault="00D35276" w:rsidP="0051601E">
      <w:pPr>
        <w:pStyle w:val="LITlitera"/>
      </w:pPr>
      <w:r w:rsidRPr="0051601E">
        <w:t>c)</w:t>
      </w:r>
      <w:r w:rsidRPr="0051601E">
        <w:tab/>
        <w:t>dwukrotności kwoty uzyskanych korzyści lub unikniętych strat w wyniku naruszenia, jeżeli możliwe jest ich ustalenie;</w:t>
      </w:r>
    </w:p>
    <w:p w:rsidR="00D35276" w:rsidRPr="0051601E" w:rsidRDefault="00D35276" w:rsidP="00B73590">
      <w:pPr>
        <w:pStyle w:val="PKTpunkt"/>
        <w:keepNext/>
      </w:pPr>
      <w:r w:rsidRPr="0051601E">
        <w:t>5</w:t>
      </w:r>
      <w:r w:rsidR="00A43EB3" w:rsidRPr="0051601E">
        <w:t>)</w:t>
      </w:r>
      <w:r w:rsidR="00A43EB3" w:rsidRPr="0051601E">
        <w:tab/>
      </w:r>
      <w:r w:rsidRPr="0051601E">
        <w:t xml:space="preserve">nałożyć </w:t>
      </w:r>
      <w:r w:rsidR="00E6595E" w:rsidRPr="0051601E">
        <w:t xml:space="preserve">na dystrybutora ubezpieczeń lub dystrybutora reasekuracji będących osobami fizycznymi </w:t>
      </w:r>
      <w:r w:rsidRPr="0051601E">
        <w:t>karę pieniężną w wysokości nieprzekraczającej:</w:t>
      </w:r>
    </w:p>
    <w:p w:rsidR="00D35276" w:rsidRPr="0051601E" w:rsidRDefault="00A43EB3" w:rsidP="0051601E">
      <w:pPr>
        <w:pStyle w:val="LITlitera"/>
      </w:pPr>
      <w:r w:rsidRPr="0051601E">
        <w:t>a)</w:t>
      </w:r>
      <w:r w:rsidRPr="0051601E">
        <w:tab/>
      </w:r>
      <w:r w:rsidR="00650599" w:rsidRPr="0051601E">
        <w:t>3</w:t>
      </w:r>
      <w:r w:rsidR="00DF5CE8" w:rsidRPr="0051601E">
        <w:t xml:space="preserve"> </w:t>
      </w:r>
      <w:r w:rsidR="00650599" w:rsidRPr="0051601E">
        <w:t>055</w:t>
      </w:r>
      <w:r w:rsidR="00DF5CE8" w:rsidRPr="0051601E">
        <w:t xml:space="preserve"> </w:t>
      </w:r>
      <w:r w:rsidR="00650599" w:rsidRPr="0051601E">
        <w:t>850 złotych</w:t>
      </w:r>
      <w:r w:rsidR="00D35276" w:rsidRPr="0051601E">
        <w:t xml:space="preserve"> lub</w:t>
      </w:r>
    </w:p>
    <w:p w:rsidR="00D35276" w:rsidRPr="0051601E" w:rsidRDefault="00D35276" w:rsidP="0051601E">
      <w:pPr>
        <w:pStyle w:val="LITlitera"/>
      </w:pPr>
      <w:r w:rsidRPr="0051601E">
        <w:t>b)</w:t>
      </w:r>
      <w:r w:rsidRPr="0051601E">
        <w:tab/>
        <w:t>dwukrotności kwoty uzyskanych korzyści lub unikniętych strat w wyniku naruszenia, jeżeli możliwe jest ich ustalenie;</w:t>
      </w:r>
    </w:p>
    <w:p w:rsidR="00D35276" w:rsidRPr="0051601E" w:rsidRDefault="00D35276" w:rsidP="0051601E">
      <w:pPr>
        <w:pStyle w:val="PKTpunkt"/>
      </w:pPr>
      <w:r w:rsidRPr="0051601E">
        <w:t>6)</w:t>
      </w:r>
      <w:r w:rsidRPr="0051601E">
        <w:tab/>
      </w:r>
      <w:r w:rsidR="00A320C3" w:rsidRPr="0051601E">
        <w:t xml:space="preserve">cofnąć zezwolenie na wykonywanie działalności brokerskiej </w:t>
      </w:r>
      <w:r w:rsidR="00221028" w:rsidRPr="0051601E">
        <w:t>podmiotowi wykonującemu tę</w:t>
      </w:r>
      <w:r w:rsidR="00A320C3" w:rsidRPr="0051601E">
        <w:t xml:space="preserve"> działalność</w:t>
      </w:r>
      <w:r w:rsidR="00221028" w:rsidRPr="0051601E">
        <w:t>,</w:t>
      </w:r>
      <w:r w:rsidR="00A320C3" w:rsidRPr="0051601E">
        <w:t xml:space="preserve"> dokonującemu naruszenia prawa</w:t>
      </w:r>
      <w:r w:rsidR="00221028" w:rsidRPr="0051601E">
        <w:t>,</w:t>
      </w:r>
      <w:r w:rsidR="00A320C3" w:rsidRPr="0051601E">
        <w:t xml:space="preserve"> lub </w:t>
      </w:r>
      <w:r w:rsidRPr="0051601E">
        <w:t xml:space="preserve">wykreślić z rejestru </w:t>
      </w:r>
      <w:r w:rsidR="00A320C3" w:rsidRPr="0051601E">
        <w:t xml:space="preserve">agentów agenta ubezpieczeniowego lub agenta oferującego ubezpieczenia uzupełniające </w:t>
      </w:r>
      <w:r w:rsidRPr="0051601E">
        <w:t>dokonującego naruszenia prawa.</w:t>
      </w:r>
    </w:p>
    <w:p w:rsidR="00D35276" w:rsidRPr="000E5FC2" w:rsidRDefault="00D35276" w:rsidP="00B73590">
      <w:pPr>
        <w:pStyle w:val="USTustnpkodeksu"/>
        <w:keepNext/>
      </w:pPr>
      <w:r w:rsidRPr="000E5FC2">
        <w:t>2.</w:t>
      </w:r>
      <w:r w:rsidR="00DF5CE8" w:rsidRPr="000E5FC2">
        <w:t xml:space="preserve"> </w:t>
      </w:r>
      <w:r w:rsidRPr="000E5FC2">
        <w:t>W przypadku naruszenia obowiązków</w:t>
      </w:r>
      <w:r w:rsidR="00B4387D" w:rsidRPr="000E5FC2">
        <w:t xml:space="preserve"> i wymogów</w:t>
      </w:r>
      <w:r w:rsidRPr="000E5FC2">
        <w:t xml:space="preserve">, o których mowa w art. 14, </w:t>
      </w:r>
      <w:r w:rsidR="00D71B94" w:rsidRPr="000E5FC2">
        <w:t xml:space="preserve">art. 16, </w:t>
      </w:r>
      <w:r w:rsidRPr="000E5FC2">
        <w:t>art. 21 ust. 1, art. 22 ust.</w:t>
      </w:r>
      <w:r w:rsidR="00F477CB" w:rsidRPr="000E5FC2">
        <w:t xml:space="preserve"> </w:t>
      </w:r>
      <w:r w:rsidRPr="000E5FC2">
        <w:t>3 i 4, art. 30 ust. 1 i art. 36 ust. 4</w:t>
      </w:r>
      <w:r w:rsidR="00145AF9" w:rsidRPr="000E5FC2">
        <w:t>,</w:t>
      </w:r>
      <w:r w:rsidRPr="000E5FC2">
        <w:t xml:space="preserve"> uzyskania z naruszeniem przepisów ustawy wpisu do rejestru pośredników ubezpieczeniowych </w:t>
      </w:r>
      <w:r w:rsidR="00145AF9" w:rsidRPr="000E5FC2">
        <w:t xml:space="preserve">lub innego naruszenia </w:t>
      </w:r>
      <w:r w:rsidR="000B5DF6" w:rsidRPr="000E5FC2">
        <w:t xml:space="preserve">przepisów </w:t>
      </w:r>
      <w:r w:rsidR="00145AF9" w:rsidRPr="000E5FC2">
        <w:t>ustaw</w:t>
      </w:r>
      <w:r w:rsidR="000B5DF6" w:rsidRPr="000E5FC2">
        <w:t>y</w:t>
      </w:r>
      <w:r w:rsidR="00145AF9" w:rsidRPr="000E5FC2">
        <w:t xml:space="preserve"> </w:t>
      </w:r>
      <w:r w:rsidRPr="000E5FC2">
        <w:t>organ nadzoru może wobec dystrybutora ubezpieczeń</w:t>
      </w:r>
      <w:r w:rsidR="00A43EB3" w:rsidRPr="000E5FC2">
        <w:t xml:space="preserve"> </w:t>
      </w:r>
      <w:r w:rsidR="00602AE7" w:rsidRPr="000E5FC2">
        <w:t xml:space="preserve">lub </w:t>
      </w:r>
      <w:r w:rsidRPr="000E5FC2">
        <w:t>dystrybutora reasekuracji, w drodze decyzji:</w:t>
      </w:r>
    </w:p>
    <w:p w:rsidR="00D35276" w:rsidRPr="000E5FC2" w:rsidRDefault="00D35276" w:rsidP="000E5FC2">
      <w:pPr>
        <w:pStyle w:val="PKTpunkt"/>
      </w:pPr>
      <w:r w:rsidRPr="000E5FC2">
        <w:t>1)</w:t>
      </w:r>
      <w:r w:rsidRPr="000E5FC2">
        <w:tab/>
        <w:t>nakazać zaprzestanie naruszania prawa oraz powstrzymanie się od jego ponownego naruszania;</w:t>
      </w:r>
    </w:p>
    <w:p w:rsidR="00D35276" w:rsidRPr="000E5FC2" w:rsidRDefault="00D35276" w:rsidP="000E5FC2">
      <w:pPr>
        <w:pStyle w:val="PKTpunkt"/>
      </w:pPr>
      <w:r w:rsidRPr="000E5FC2">
        <w:t>2)</w:t>
      </w:r>
      <w:r w:rsidRPr="000E5FC2">
        <w:tab/>
      </w:r>
      <w:r w:rsidR="005D4201" w:rsidRPr="000E5FC2">
        <w:t>cofnąć zezwolenie na wykonywanie działalności brokerskiej podmiotowi wykonującemu tę działalność, dokonującemu naruszenia prawa, lub wykreślić z rejestru agentów agenta ubezpieczeniowego lub agenta oferującego ubezpieczenia uzupełniające dokonującego naruszenia prawa</w:t>
      </w:r>
      <w:r w:rsidRPr="000E5FC2">
        <w:t>.</w:t>
      </w:r>
    </w:p>
    <w:p w:rsidR="00EB244A" w:rsidRPr="000E5FC2" w:rsidRDefault="00EB244A" w:rsidP="000E5FC2">
      <w:pPr>
        <w:pStyle w:val="USTustnpkodeksu"/>
      </w:pPr>
      <w:r w:rsidRPr="000E5FC2">
        <w:t>3.</w:t>
      </w:r>
      <w:r w:rsidR="00DF5CE8" w:rsidRPr="000E5FC2">
        <w:t xml:space="preserve"> </w:t>
      </w:r>
      <w:r w:rsidRPr="000E5FC2">
        <w:t>Przed wydaniem decyzji, o której mowa w ust. 1 i 2, organ nadzoru może wydawać zalecenia w stosunku do dystrybutora ubezpieczeń lub dystrybutora reasekuracji.</w:t>
      </w:r>
    </w:p>
    <w:p w:rsidR="00D35276" w:rsidRPr="000E5FC2" w:rsidRDefault="00EB244A" w:rsidP="000E5FC2">
      <w:pPr>
        <w:pStyle w:val="USTustnpkodeksu"/>
      </w:pPr>
      <w:r w:rsidRPr="000E5FC2">
        <w:lastRenderedPageBreak/>
        <w:t>4</w:t>
      </w:r>
      <w:r w:rsidR="00D35276" w:rsidRPr="000E5FC2">
        <w:t>.</w:t>
      </w:r>
      <w:r w:rsidR="00DF5CE8" w:rsidRPr="000E5FC2">
        <w:t xml:space="preserve"> </w:t>
      </w:r>
      <w:r w:rsidR="00D35276" w:rsidRPr="000E5FC2">
        <w:t>Zawieszenie w czynnościach, o którym mowa w ust. 1 pkt 3, polega na wyłączeniu z</w:t>
      </w:r>
      <w:r w:rsidR="000E5FC2">
        <w:t> </w:t>
      </w:r>
      <w:r w:rsidR="00D35276" w:rsidRPr="000E5FC2">
        <w:t>podejmowania decyzji za dystrybutora ubezpieczeń</w:t>
      </w:r>
      <w:r w:rsidR="006464C0" w:rsidRPr="000E5FC2">
        <w:t xml:space="preserve"> lub dystrybutora reasekuracji, </w:t>
      </w:r>
      <w:r w:rsidR="00D35276" w:rsidRPr="000E5FC2">
        <w:t>w tym w</w:t>
      </w:r>
      <w:r w:rsidR="000E5FC2">
        <w:t> </w:t>
      </w:r>
      <w:r w:rsidR="00D35276" w:rsidRPr="000E5FC2">
        <w:t>zakresie jego praw i obowiązków majątkowych.</w:t>
      </w:r>
    </w:p>
    <w:p w:rsidR="00EB244A" w:rsidRPr="000E5FC2" w:rsidRDefault="00EB244A" w:rsidP="000E5FC2">
      <w:pPr>
        <w:pStyle w:val="USTustnpkodeksu"/>
      </w:pPr>
      <w:r w:rsidRPr="000E5FC2">
        <w:t>5.</w:t>
      </w:r>
      <w:r w:rsidR="00DF5CE8" w:rsidRPr="000E5FC2">
        <w:t xml:space="preserve"> </w:t>
      </w:r>
      <w:r w:rsidRPr="000E5FC2">
        <w:t>W przypadku gdy dystrybutor ubezpieczeń</w:t>
      </w:r>
      <w:r w:rsidR="00D247D2" w:rsidRPr="000E5FC2">
        <w:t xml:space="preserve"> lub dystrybutor reasekuracji</w:t>
      </w:r>
      <w:r w:rsidRPr="000E5FC2">
        <w:t xml:space="preserve">, o </w:t>
      </w:r>
      <w:r w:rsidR="00D247D2" w:rsidRPr="000E5FC2">
        <w:t xml:space="preserve">których </w:t>
      </w:r>
      <w:r w:rsidRPr="000E5FC2">
        <w:t>mowa w ust.</w:t>
      </w:r>
      <w:r w:rsidR="00F477CB" w:rsidRPr="000E5FC2">
        <w:t xml:space="preserve"> </w:t>
      </w:r>
      <w:r w:rsidRPr="000E5FC2">
        <w:t>1 pkt 4</w:t>
      </w:r>
      <w:r w:rsidR="005A2A90">
        <w:t>,</w:t>
      </w:r>
      <w:r w:rsidRPr="000E5FC2">
        <w:t xml:space="preserve"> </w:t>
      </w:r>
      <w:r w:rsidR="00D247D2" w:rsidRPr="000E5FC2">
        <w:t xml:space="preserve">są </w:t>
      </w:r>
      <w:r w:rsidRPr="000E5FC2">
        <w:t>jednostką dominującą albo jednostką zależną jednostki dominującej, która ma obowiązek sporządzać skonsolidowane sprawozdania finansowe zgodnie z ustawą z</w:t>
      </w:r>
      <w:r w:rsidR="000E5FC2">
        <w:t> </w:t>
      </w:r>
      <w:r w:rsidRPr="000E5FC2">
        <w:t>dnia 29 września 1994 r. o rachunkowości (Dz. U. z 2016 r. poz. 1047 i 2255 oraz z 2017 r. poz. 61</w:t>
      </w:r>
      <w:r w:rsidR="000649AC" w:rsidRPr="000E5FC2">
        <w:t>, 245</w:t>
      </w:r>
      <w:r w:rsidR="009779A2" w:rsidRPr="000E5FC2">
        <w:t>,</w:t>
      </w:r>
      <w:r w:rsidR="000649AC" w:rsidRPr="000E5FC2">
        <w:t xml:space="preserve"> 791</w:t>
      </w:r>
      <w:r w:rsidR="009779A2" w:rsidRPr="000E5FC2">
        <w:t xml:space="preserve"> i 1089</w:t>
      </w:r>
      <w:r w:rsidRPr="000E5FC2">
        <w:t>), karę pieniężną, o której mowa w ust. 1 pkt 4 lit</w:t>
      </w:r>
      <w:r w:rsidR="00007821">
        <w:t>.</w:t>
      </w:r>
      <w:r w:rsidRPr="000E5FC2">
        <w:t xml:space="preserve"> b, ustala się na podstawie przychodów netto ze sprzedaży towarów i usług oraz operacji finansowych albo ‒ w przypadku zakładu ubezpieczeń</w:t>
      </w:r>
      <w:r w:rsidR="0076036D" w:rsidRPr="000E5FC2">
        <w:t xml:space="preserve"> lub zakładu reasekuracji</w:t>
      </w:r>
      <w:r w:rsidRPr="000E5FC2">
        <w:t xml:space="preserve"> ‒ składki przypisanej brutto, wykazanych w ostatnim rocznym skonsolidowanym sprawozdaniu finansowym, zatwierdzonym przez organ zatwierdzający jednostki dominującej.</w:t>
      </w:r>
    </w:p>
    <w:p w:rsidR="008F6AD9" w:rsidRPr="000E5FC2" w:rsidRDefault="004A337A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87</w:t>
      </w:r>
      <w:r w:rsidR="008F6AD9" w:rsidRPr="00B73590">
        <w:rPr>
          <w:rStyle w:val="Ppogrubienie"/>
        </w:rPr>
        <w:t>.</w:t>
      </w:r>
      <w:r w:rsidR="00DF5CE8" w:rsidRPr="000E5FC2">
        <w:t xml:space="preserve"> </w:t>
      </w:r>
      <w:r w:rsidR="008F6AD9" w:rsidRPr="000E5FC2">
        <w:t xml:space="preserve">Organ nadzoru, wydając decyzję w przedmiocie nałożenia na </w:t>
      </w:r>
      <w:r w:rsidR="00155C1E" w:rsidRPr="000E5FC2">
        <w:t xml:space="preserve">zakład ubezpieczeń, </w:t>
      </w:r>
      <w:r w:rsidR="00F509F2" w:rsidRPr="000E5FC2">
        <w:t xml:space="preserve">zakład reasekuracji </w:t>
      </w:r>
      <w:r w:rsidR="00C6073C" w:rsidRPr="000E5FC2">
        <w:t xml:space="preserve">lub na </w:t>
      </w:r>
      <w:r w:rsidR="00F509F2" w:rsidRPr="000E5FC2">
        <w:t>pośrednika ubezpieczeniowego</w:t>
      </w:r>
      <w:r w:rsidR="008F6AD9" w:rsidRPr="000E5FC2">
        <w:t xml:space="preserve"> środka, o którym mowa w art. 8</w:t>
      </w:r>
      <w:r w:rsidR="003C111C" w:rsidRPr="000E5FC2">
        <w:t>5</w:t>
      </w:r>
      <w:r w:rsidRPr="000E5FC2">
        <w:t xml:space="preserve"> </w:t>
      </w:r>
      <w:r w:rsidR="00F30C22" w:rsidRPr="000E5FC2">
        <w:t xml:space="preserve">lub </w:t>
      </w:r>
      <w:r w:rsidR="008F6AD9" w:rsidRPr="000E5FC2">
        <w:t>art. 8</w:t>
      </w:r>
      <w:r w:rsidRPr="000E5FC2">
        <w:t>6</w:t>
      </w:r>
      <w:r w:rsidR="008F6AD9" w:rsidRPr="000E5FC2">
        <w:t xml:space="preserve"> ust.</w:t>
      </w:r>
      <w:r w:rsidR="00DF5CE8" w:rsidRPr="000E5FC2">
        <w:t xml:space="preserve"> </w:t>
      </w:r>
      <w:r w:rsidR="008F6AD9" w:rsidRPr="000E5FC2">
        <w:t>1</w:t>
      </w:r>
      <w:r w:rsidR="00933629" w:rsidRPr="000E5FC2">
        <w:t xml:space="preserve"> </w:t>
      </w:r>
      <w:r w:rsidR="00F30C22" w:rsidRPr="000E5FC2">
        <w:t xml:space="preserve">lub </w:t>
      </w:r>
      <w:r w:rsidR="008D7C9C" w:rsidRPr="000E5FC2">
        <w:t>2</w:t>
      </w:r>
      <w:r w:rsidR="008F6AD9" w:rsidRPr="000E5FC2">
        <w:t>, przy wyborze rodzaju i wysokości środka bierze pod uwagę</w:t>
      </w:r>
      <w:r w:rsidR="006758A9" w:rsidRPr="000E5FC2">
        <w:t xml:space="preserve"> wszelkie</w:t>
      </w:r>
      <w:r w:rsidR="008F6AD9" w:rsidRPr="000E5FC2">
        <w:t xml:space="preserve"> istotne</w:t>
      </w:r>
      <w:r w:rsidR="00C6567C" w:rsidRPr="000E5FC2">
        <w:t xml:space="preserve"> okoliczności, </w:t>
      </w:r>
      <w:r w:rsidR="006758A9" w:rsidRPr="000E5FC2">
        <w:t>w tym</w:t>
      </w:r>
      <w:r w:rsidR="008F6AD9" w:rsidRPr="000E5FC2">
        <w:t>:</w:t>
      </w:r>
    </w:p>
    <w:p w:rsidR="008F6AD9" w:rsidRPr="000E5FC2" w:rsidRDefault="008F6AD9" w:rsidP="000E5FC2">
      <w:pPr>
        <w:pStyle w:val="PKTpunkt"/>
      </w:pPr>
      <w:r w:rsidRPr="000E5FC2">
        <w:t>1)</w:t>
      </w:r>
      <w:r w:rsidRPr="000E5FC2">
        <w:tab/>
      </w:r>
      <w:r w:rsidR="006758A9" w:rsidRPr="000E5FC2">
        <w:t xml:space="preserve">wagę </w:t>
      </w:r>
      <w:r w:rsidRPr="000E5FC2">
        <w:t>naruszenia i czas jego trwania;</w:t>
      </w:r>
    </w:p>
    <w:p w:rsidR="008F6AD9" w:rsidRPr="000E5FC2" w:rsidRDefault="008F6AD9" w:rsidP="000E5FC2">
      <w:pPr>
        <w:pStyle w:val="PKTpunkt"/>
      </w:pPr>
      <w:r w:rsidRPr="000E5FC2">
        <w:t>2)</w:t>
      </w:r>
      <w:r w:rsidRPr="000E5FC2">
        <w:tab/>
        <w:t>stop</w:t>
      </w:r>
      <w:r w:rsidR="006758A9" w:rsidRPr="000E5FC2">
        <w:t>ień</w:t>
      </w:r>
      <w:r w:rsidRPr="000E5FC2">
        <w:t xml:space="preserve"> odpowiedzialności dystrybutora</w:t>
      </w:r>
      <w:r w:rsidR="00F30C22" w:rsidRPr="000E5FC2">
        <w:t xml:space="preserve"> ubezpieczeń lub dystrybutora reasekuracji</w:t>
      </w:r>
      <w:r w:rsidRPr="000E5FC2">
        <w:t>;</w:t>
      </w:r>
    </w:p>
    <w:p w:rsidR="008F6AD9" w:rsidRPr="000E5FC2" w:rsidRDefault="008F6AD9" w:rsidP="000E5FC2">
      <w:pPr>
        <w:pStyle w:val="PKTpunkt"/>
      </w:pPr>
      <w:r w:rsidRPr="000E5FC2">
        <w:t>3)</w:t>
      </w:r>
      <w:r w:rsidRPr="000E5FC2">
        <w:tab/>
      </w:r>
      <w:r w:rsidR="006758A9" w:rsidRPr="000E5FC2">
        <w:t xml:space="preserve">sytuację </w:t>
      </w:r>
      <w:r w:rsidRPr="000E5FC2">
        <w:t>finansow</w:t>
      </w:r>
      <w:r w:rsidR="006758A9" w:rsidRPr="000E5FC2">
        <w:t>ą</w:t>
      </w:r>
      <w:r w:rsidRPr="000E5FC2">
        <w:t xml:space="preserve"> dystrybutora</w:t>
      </w:r>
      <w:r w:rsidR="001C7FE0" w:rsidRPr="000E5FC2">
        <w:t xml:space="preserve"> ubezpieczeń lub dystrybutora reasekuracji</w:t>
      </w:r>
      <w:r w:rsidRPr="000E5FC2">
        <w:t>;</w:t>
      </w:r>
    </w:p>
    <w:p w:rsidR="008F6AD9" w:rsidRPr="000E5FC2" w:rsidRDefault="008F6AD9" w:rsidP="000E5FC2">
      <w:pPr>
        <w:pStyle w:val="PKTpunkt"/>
      </w:pPr>
      <w:r w:rsidRPr="000E5FC2">
        <w:t>4)</w:t>
      </w:r>
      <w:r w:rsidRPr="000E5FC2">
        <w:tab/>
      </w:r>
      <w:r w:rsidR="001C7FE0" w:rsidRPr="000E5FC2">
        <w:t>skal</w:t>
      </w:r>
      <w:r w:rsidR="00093A37" w:rsidRPr="000E5FC2">
        <w:t xml:space="preserve">ę </w:t>
      </w:r>
      <w:r w:rsidR="001C7FE0" w:rsidRPr="000E5FC2">
        <w:t xml:space="preserve">uzyskanych korzyści lub unikniętych strat </w:t>
      </w:r>
      <w:r w:rsidR="00F05712" w:rsidRPr="000E5FC2">
        <w:t>‒</w:t>
      </w:r>
      <w:r w:rsidR="001C7FE0" w:rsidRPr="000E5FC2">
        <w:t xml:space="preserve"> </w:t>
      </w:r>
      <w:r w:rsidRPr="000E5FC2">
        <w:t xml:space="preserve">w </w:t>
      </w:r>
      <w:r w:rsidR="00E74164" w:rsidRPr="000E5FC2">
        <w:t>przypadku</w:t>
      </w:r>
      <w:r w:rsidRPr="000E5FC2">
        <w:t xml:space="preserve"> gdy możliwe jest jej ustalenie</w:t>
      </w:r>
      <w:r w:rsidR="001C7FE0" w:rsidRPr="000E5FC2">
        <w:t>;</w:t>
      </w:r>
    </w:p>
    <w:p w:rsidR="008F6AD9" w:rsidRPr="000E5FC2" w:rsidRDefault="008F6AD9" w:rsidP="000E5FC2">
      <w:pPr>
        <w:pStyle w:val="PKTpunkt"/>
      </w:pPr>
      <w:r w:rsidRPr="000E5FC2">
        <w:t>5)</w:t>
      </w:r>
      <w:r w:rsidRPr="000E5FC2">
        <w:tab/>
      </w:r>
      <w:r w:rsidR="00093A37" w:rsidRPr="000E5FC2">
        <w:t xml:space="preserve">wysokość </w:t>
      </w:r>
      <w:r w:rsidR="001C7FE0" w:rsidRPr="000E5FC2">
        <w:t xml:space="preserve">strat poniesionych przez klientów i </w:t>
      </w:r>
      <w:r w:rsidR="00B11F8C" w:rsidRPr="000E5FC2">
        <w:t xml:space="preserve">inne </w:t>
      </w:r>
      <w:r w:rsidR="001C7FE0" w:rsidRPr="000E5FC2">
        <w:t xml:space="preserve">osoby w związku z naruszeniem </w:t>
      </w:r>
      <w:r w:rsidR="00E65FE0" w:rsidRPr="000E5FC2">
        <w:t>‒</w:t>
      </w:r>
      <w:r w:rsidR="001C7FE0" w:rsidRPr="000E5FC2">
        <w:t xml:space="preserve"> </w:t>
      </w:r>
      <w:r w:rsidRPr="000E5FC2">
        <w:t>w</w:t>
      </w:r>
      <w:r w:rsidR="000E5FC2">
        <w:t> </w:t>
      </w:r>
      <w:r w:rsidR="00E74164" w:rsidRPr="000E5FC2">
        <w:t>przypadku</w:t>
      </w:r>
      <w:r w:rsidRPr="000E5FC2">
        <w:t xml:space="preserve"> gdy możliwe jest ich ustalenie</w:t>
      </w:r>
      <w:r w:rsidR="001C7FE0" w:rsidRPr="000E5FC2">
        <w:t>;</w:t>
      </w:r>
    </w:p>
    <w:p w:rsidR="008F6AD9" w:rsidRPr="000E5FC2" w:rsidRDefault="008F6AD9" w:rsidP="000E5FC2">
      <w:pPr>
        <w:pStyle w:val="PKTpunkt"/>
      </w:pPr>
      <w:r w:rsidRPr="000E5FC2">
        <w:t>6)</w:t>
      </w:r>
      <w:r w:rsidRPr="000E5FC2">
        <w:tab/>
      </w:r>
      <w:r w:rsidR="00093A37" w:rsidRPr="000E5FC2">
        <w:t xml:space="preserve">gotowość </w:t>
      </w:r>
      <w:r w:rsidRPr="000E5FC2">
        <w:t xml:space="preserve">dystrybutora </w:t>
      </w:r>
      <w:r w:rsidR="00A934D2" w:rsidRPr="000E5FC2">
        <w:t xml:space="preserve">ubezpieczeń lub dystrybutora reasekuracji </w:t>
      </w:r>
      <w:r w:rsidRPr="000E5FC2">
        <w:t>do współpracy z</w:t>
      </w:r>
      <w:r w:rsidR="000E5FC2">
        <w:t> </w:t>
      </w:r>
      <w:r w:rsidRPr="000E5FC2">
        <w:t>organem nadzoru;</w:t>
      </w:r>
    </w:p>
    <w:p w:rsidR="008F6AD9" w:rsidRPr="000E5FC2" w:rsidRDefault="008F6AD9" w:rsidP="000E5FC2">
      <w:pPr>
        <w:pStyle w:val="PKTpunkt"/>
      </w:pPr>
      <w:r w:rsidRPr="000E5FC2">
        <w:t>7)</w:t>
      </w:r>
      <w:r w:rsidRPr="000E5FC2">
        <w:tab/>
        <w:t>środk</w:t>
      </w:r>
      <w:r w:rsidR="00093A37" w:rsidRPr="000E5FC2">
        <w:t>i</w:t>
      </w:r>
      <w:r w:rsidRPr="000E5FC2">
        <w:t xml:space="preserve"> podjęt</w:t>
      </w:r>
      <w:r w:rsidR="00093A37" w:rsidRPr="000E5FC2">
        <w:t>e</w:t>
      </w:r>
      <w:r w:rsidRPr="000E5FC2">
        <w:t xml:space="preserve"> przez dystrybutora</w:t>
      </w:r>
      <w:r w:rsidR="001C7FE0" w:rsidRPr="000E5FC2">
        <w:t xml:space="preserve"> ubezpieczeń lub dystrybutora reasekuracji</w:t>
      </w:r>
      <w:r w:rsidRPr="000E5FC2">
        <w:t xml:space="preserve"> </w:t>
      </w:r>
      <w:r w:rsidR="001C7FE0" w:rsidRPr="000E5FC2">
        <w:t xml:space="preserve">w celu </w:t>
      </w:r>
      <w:r w:rsidRPr="000E5FC2">
        <w:t xml:space="preserve">zapobiegnięcia </w:t>
      </w:r>
      <w:r w:rsidR="00A934D2" w:rsidRPr="000E5FC2">
        <w:t xml:space="preserve">ponownemu naruszeniu </w:t>
      </w:r>
      <w:r w:rsidRPr="000E5FC2">
        <w:t>prawa;</w:t>
      </w:r>
    </w:p>
    <w:p w:rsidR="008F6AD9" w:rsidRPr="000E5FC2" w:rsidRDefault="008F6AD9" w:rsidP="000E5FC2">
      <w:pPr>
        <w:pStyle w:val="PKTpunkt"/>
      </w:pPr>
      <w:r w:rsidRPr="000E5FC2">
        <w:t>8)</w:t>
      </w:r>
      <w:r w:rsidRPr="000E5FC2">
        <w:tab/>
        <w:t>wcześniejsz</w:t>
      </w:r>
      <w:r w:rsidR="00093A37" w:rsidRPr="000E5FC2">
        <w:t>e</w:t>
      </w:r>
      <w:r w:rsidRPr="000E5FC2">
        <w:t xml:space="preserve"> narusze</w:t>
      </w:r>
      <w:r w:rsidR="00093A37" w:rsidRPr="000E5FC2">
        <w:t>nia</w:t>
      </w:r>
      <w:r w:rsidRPr="000E5FC2">
        <w:t xml:space="preserve"> dokonan</w:t>
      </w:r>
      <w:r w:rsidR="00093A37" w:rsidRPr="000E5FC2">
        <w:t>e</w:t>
      </w:r>
      <w:r w:rsidRPr="000E5FC2">
        <w:t xml:space="preserve"> przez danego dystrybutora</w:t>
      </w:r>
      <w:r w:rsidR="001C7FE0" w:rsidRPr="000E5FC2">
        <w:t xml:space="preserve"> ubezpieczeń lub dystrybutora reasekuracji</w:t>
      </w:r>
      <w:r w:rsidRPr="000E5FC2">
        <w:t>.</w:t>
      </w:r>
    </w:p>
    <w:p w:rsidR="008F6AD9" w:rsidRPr="000E5FC2" w:rsidRDefault="004A337A" w:rsidP="000E5FC2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88</w:t>
      </w:r>
      <w:r w:rsidR="008F6AD9" w:rsidRPr="00B73590">
        <w:rPr>
          <w:rStyle w:val="Ppogrubienie"/>
        </w:rPr>
        <w:t>.</w:t>
      </w:r>
      <w:r w:rsidR="00DF5CE8" w:rsidRPr="000E5FC2">
        <w:t xml:space="preserve"> </w:t>
      </w:r>
      <w:r w:rsidR="008F6AD9" w:rsidRPr="000E5FC2">
        <w:t>Wpływy z tytułu kar pieniężnych, o których mowa w art. 8</w:t>
      </w:r>
      <w:r w:rsidR="00F477CB" w:rsidRPr="000E5FC2">
        <w:t>5</w:t>
      </w:r>
      <w:r w:rsidR="00F55AE1" w:rsidRPr="000E5FC2">
        <w:t xml:space="preserve"> i </w:t>
      </w:r>
      <w:r w:rsidR="00A934D2" w:rsidRPr="000E5FC2">
        <w:t xml:space="preserve">art. </w:t>
      </w:r>
      <w:r w:rsidRPr="000E5FC2">
        <w:t>86</w:t>
      </w:r>
      <w:r w:rsidR="008F6AD9" w:rsidRPr="000E5FC2">
        <w:t xml:space="preserve"> ust. 1</w:t>
      </w:r>
      <w:r w:rsidR="00874C1D" w:rsidRPr="000E5FC2">
        <w:t>,</w:t>
      </w:r>
      <w:r w:rsidR="008F6AD9" w:rsidRPr="000E5FC2">
        <w:t xml:space="preserve"> stanowią dochód budżetu państwa.</w:t>
      </w:r>
    </w:p>
    <w:p w:rsidR="00A34F35" w:rsidRPr="000E5FC2" w:rsidRDefault="00EB1D04" w:rsidP="000E5FC2">
      <w:pPr>
        <w:pStyle w:val="ARTartustawynprozporzdzenia"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="004A337A" w:rsidRPr="00B73590">
        <w:rPr>
          <w:rStyle w:val="Ppogrubienie"/>
        </w:rPr>
        <w:t>89</w:t>
      </w:r>
      <w:r w:rsidR="00102740" w:rsidRPr="00B73590">
        <w:rPr>
          <w:rStyle w:val="Ppogrubienie"/>
        </w:rPr>
        <w:t>.</w:t>
      </w:r>
      <w:r w:rsidR="00DF5CE8" w:rsidRPr="000E5FC2">
        <w:t xml:space="preserve"> </w:t>
      </w:r>
      <w:r w:rsidR="00102740" w:rsidRPr="000E5FC2">
        <w:t>1.</w:t>
      </w:r>
      <w:r w:rsidR="00DF5CE8" w:rsidRPr="000E5FC2">
        <w:t xml:space="preserve"> </w:t>
      </w:r>
      <w:r w:rsidR="00A34F35" w:rsidRPr="000E5FC2">
        <w:t>Organ nadzoru niezwłocznie podaje do publicznej wiadomości</w:t>
      </w:r>
      <w:r w:rsidR="00C41811" w:rsidRPr="000E5FC2">
        <w:t>, przez zamieszczenie</w:t>
      </w:r>
      <w:r w:rsidR="00313592" w:rsidRPr="000E5FC2">
        <w:t xml:space="preserve"> na swojej stronie internetowej</w:t>
      </w:r>
      <w:r w:rsidR="00C41811" w:rsidRPr="000E5FC2">
        <w:t>,</w:t>
      </w:r>
      <w:r w:rsidR="00313592" w:rsidRPr="000E5FC2">
        <w:t xml:space="preserve"> in</w:t>
      </w:r>
      <w:r w:rsidR="006C770A" w:rsidRPr="000E5FC2">
        <w:t xml:space="preserve">formację o wydaniu </w:t>
      </w:r>
      <w:r w:rsidR="00F23DF2" w:rsidRPr="000E5FC2">
        <w:t xml:space="preserve">ostatecznej </w:t>
      </w:r>
      <w:r w:rsidR="00A34F35" w:rsidRPr="000E5FC2">
        <w:t>decyzj</w:t>
      </w:r>
      <w:r w:rsidR="006C770A" w:rsidRPr="000E5FC2">
        <w:t>i</w:t>
      </w:r>
      <w:r w:rsidR="00A34F35" w:rsidRPr="000E5FC2">
        <w:t xml:space="preserve"> o</w:t>
      </w:r>
      <w:r w:rsidR="000E5FC2">
        <w:t> </w:t>
      </w:r>
      <w:r w:rsidR="007A3366" w:rsidRPr="000E5FC2">
        <w:t xml:space="preserve">zastosowaniu </w:t>
      </w:r>
      <w:r w:rsidR="00EA735E" w:rsidRPr="000E5FC2">
        <w:t>środk</w:t>
      </w:r>
      <w:r w:rsidR="00CB4AA7" w:rsidRPr="000E5FC2">
        <w:t>ów</w:t>
      </w:r>
      <w:r w:rsidR="00EA735E" w:rsidRPr="000E5FC2">
        <w:t>, o których</w:t>
      </w:r>
      <w:r w:rsidR="00A34F35" w:rsidRPr="000E5FC2">
        <w:t xml:space="preserve"> mowa w </w:t>
      </w:r>
      <w:r w:rsidR="00905DA0" w:rsidRPr="000E5FC2">
        <w:t>art. 8</w:t>
      </w:r>
      <w:r w:rsidR="00F477CB" w:rsidRPr="000E5FC2">
        <w:t>4, art. 85</w:t>
      </w:r>
      <w:r w:rsidR="004A15F2" w:rsidRPr="000E5FC2">
        <w:t xml:space="preserve"> ust. 1</w:t>
      </w:r>
      <w:r w:rsidR="00E65FE0" w:rsidRPr="000E5FC2">
        <w:t>‒</w:t>
      </w:r>
      <w:r w:rsidR="004A15F2" w:rsidRPr="000E5FC2">
        <w:t>3</w:t>
      </w:r>
      <w:r w:rsidR="00874C1D" w:rsidRPr="000E5FC2">
        <w:t xml:space="preserve"> </w:t>
      </w:r>
      <w:r w:rsidR="00CB4AA7" w:rsidRPr="000E5FC2">
        <w:t xml:space="preserve">lub </w:t>
      </w:r>
      <w:r w:rsidR="004A337A" w:rsidRPr="000E5FC2">
        <w:t>art.</w:t>
      </w:r>
      <w:r w:rsidR="00DF5CE8" w:rsidRPr="000E5FC2">
        <w:t xml:space="preserve"> </w:t>
      </w:r>
      <w:r w:rsidR="00A34F35" w:rsidRPr="000E5FC2">
        <w:t>8</w:t>
      </w:r>
      <w:r w:rsidR="004A337A" w:rsidRPr="000E5FC2">
        <w:t>6</w:t>
      </w:r>
      <w:r w:rsidR="00A34F35" w:rsidRPr="000E5FC2">
        <w:t xml:space="preserve"> ust. 1</w:t>
      </w:r>
      <w:r w:rsidR="00933629" w:rsidRPr="000E5FC2">
        <w:t xml:space="preserve"> </w:t>
      </w:r>
      <w:r w:rsidR="00CB4AA7" w:rsidRPr="000E5FC2">
        <w:t xml:space="preserve">lub </w:t>
      </w:r>
      <w:r w:rsidR="00933629" w:rsidRPr="000E5FC2">
        <w:t>2</w:t>
      </w:r>
      <w:r w:rsidR="00A34F35" w:rsidRPr="000E5FC2">
        <w:t>.</w:t>
      </w:r>
    </w:p>
    <w:p w:rsidR="00A34F35" w:rsidRPr="00953196" w:rsidRDefault="00EB1D04" w:rsidP="00B73590">
      <w:pPr>
        <w:pStyle w:val="USTustnpkodeksu"/>
        <w:keepNext/>
        <w:rPr>
          <w:rStyle w:val="Ppogrubienie"/>
          <w:b w:val="0"/>
        </w:rPr>
      </w:pPr>
      <w:r w:rsidRPr="00953196">
        <w:rPr>
          <w:rStyle w:val="Ppogrubienie"/>
          <w:b w:val="0"/>
        </w:rPr>
        <w:t>2.</w:t>
      </w:r>
      <w:r w:rsidR="00DF5CE8">
        <w:rPr>
          <w:rStyle w:val="Ppogrubienie"/>
          <w:b w:val="0"/>
        </w:rPr>
        <w:t xml:space="preserve"> </w:t>
      </w:r>
      <w:r w:rsidR="006C770A" w:rsidRPr="00953196">
        <w:rPr>
          <w:rStyle w:val="Ppogrubienie"/>
          <w:b w:val="0"/>
        </w:rPr>
        <w:t>Informacja</w:t>
      </w:r>
      <w:r w:rsidR="00A34F35" w:rsidRPr="00953196">
        <w:rPr>
          <w:rStyle w:val="Ppogrubienie"/>
          <w:b w:val="0"/>
        </w:rPr>
        <w:t>, o której mowa w ust. 1</w:t>
      </w:r>
      <w:r w:rsidR="00874C1D" w:rsidRPr="00953196">
        <w:rPr>
          <w:rStyle w:val="Ppogrubienie"/>
          <w:b w:val="0"/>
        </w:rPr>
        <w:t>,</w:t>
      </w:r>
      <w:r w:rsidR="00A34F35" w:rsidRPr="00953196">
        <w:rPr>
          <w:rStyle w:val="Ppogrubienie"/>
          <w:b w:val="0"/>
        </w:rPr>
        <w:t xml:space="preserve"> zawiera:</w:t>
      </w:r>
    </w:p>
    <w:p w:rsidR="00A34F35" w:rsidRPr="000E5FC2" w:rsidRDefault="00F02F2B" w:rsidP="000E5FC2">
      <w:pPr>
        <w:pStyle w:val="PKTpunkt"/>
      </w:pPr>
      <w:r w:rsidRPr="000E5FC2">
        <w:t>1</w:t>
      </w:r>
      <w:r w:rsidR="006062CA" w:rsidRPr="000E5FC2">
        <w:t>)</w:t>
      </w:r>
      <w:r w:rsidR="006062CA" w:rsidRPr="000E5FC2">
        <w:tab/>
      </w:r>
      <w:r w:rsidR="00EF3466" w:rsidRPr="000E5FC2">
        <w:t xml:space="preserve">dane dotyczące </w:t>
      </w:r>
      <w:r w:rsidR="00A34F35" w:rsidRPr="000E5FC2">
        <w:t xml:space="preserve">ukaranego </w:t>
      </w:r>
      <w:r w:rsidR="00F477CB" w:rsidRPr="000E5FC2">
        <w:t>podmiotu</w:t>
      </w:r>
      <w:r w:rsidR="00A34F35" w:rsidRPr="000E5FC2">
        <w:t>;</w:t>
      </w:r>
    </w:p>
    <w:p w:rsidR="00A34F35" w:rsidRPr="000E5FC2" w:rsidRDefault="00F02F2B" w:rsidP="000E5FC2">
      <w:pPr>
        <w:pStyle w:val="PKTpunkt"/>
      </w:pPr>
      <w:r w:rsidRPr="000E5FC2">
        <w:t>2</w:t>
      </w:r>
      <w:r w:rsidR="006062CA" w:rsidRPr="000E5FC2">
        <w:t>)</w:t>
      </w:r>
      <w:r w:rsidR="006062CA" w:rsidRPr="000E5FC2">
        <w:tab/>
      </w:r>
      <w:r w:rsidR="00937616" w:rsidRPr="000E5FC2">
        <w:t xml:space="preserve">wskazanie </w:t>
      </w:r>
      <w:r w:rsidR="00993598" w:rsidRPr="000E5FC2">
        <w:t>rodzaj</w:t>
      </w:r>
      <w:r w:rsidR="00937616" w:rsidRPr="000E5FC2">
        <w:t>u</w:t>
      </w:r>
      <w:r w:rsidR="00993598" w:rsidRPr="000E5FC2">
        <w:t xml:space="preserve"> nieprawidłowości</w:t>
      </w:r>
      <w:r w:rsidR="00A34F35" w:rsidRPr="000E5FC2">
        <w:t>;</w:t>
      </w:r>
    </w:p>
    <w:p w:rsidR="00A34F35" w:rsidRPr="000E5FC2" w:rsidRDefault="00F02F2B" w:rsidP="000E5FC2">
      <w:pPr>
        <w:pStyle w:val="PKTpunkt"/>
      </w:pPr>
      <w:r w:rsidRPr="000E5FC2">
        <w:t>3</w:t>
      </w:r>
      <w:r w:rsidR="006062CA" w:rsidRPr="000E5FC2">
        <w:t>)</w:t>
      </w:r>
      <w:r w:rsidR="006062CA" w:rsidRPr="000E5FC2">
        <w:tab/>
      </w:r>
      <w:r w:rsidR="00937616" w:rsidRPr="000E5FC2">
        <w:t xml:space="preserve">określenie </w:t>
      </w:r>
      <w:r w:rsidR="00874C1D" w:rsidRPr="000E5FC2">
        <w:t>rodzaj</w:t>
      </w:r>
      <w:r w:rsidR="00937616" w:rsidRPr="000E5FC2">
        <w:t>u</w:t>
      </w:r>
      <w:r w:rsidR="00874C1D" w:rsidRPr="000E5FC2">
        <w:t xml:space="preserve"> </w:t>
      </w:r>
      <w:r w:rsidR="00FA651A" w:rsidRPr="000E5FC2">
        <w:t>zastosowanego</w:t>
      </w:r>
      <w:r w:rsidR="00A34F35" w:rsidRPr="000E5FC2">
        <w:t xml:space="preserve"> środka</w:t>
      </w:r>
      <w:r w:rsidR="00FA651A" w:rsidRPr="000E5FC2">
        <w:t xml:space="preserve">, a w przypadku kary pieniężnej </w:t>
      </w:r>
      <w:r w:rsidR="00937616" w:rsidRPr="000E5FC2">
        <w:t>także jej wysokość</w:t>
      </w:r>
      <w:r w:rsidR="00A34F35" w:rsidRPr="000E5FC2">
        <w:t>.</w:t>
      </w:r>
    </w:p>
    <w:p w:rsidR="00A34F35" w:rsidRPr="000E5FC2" w:rsidRDefault="00EB1D04" w:rsidP="000E5FC2">
      <w:pPr>
        <w:pStyle w:val="USTustnpkodeksu"/>
      </w:pPr>
      <w:r w:rsidRPr="000E5FC2">
        <w:t>3.</w:t>
      </w:r>
      <w:r w:rsidR="00DF5CE8" w:rsidRPr="000E5FC2">
        <w:t xml:space="preserve"> </w:t>
      </w:r>
      <w:r w:rsidR="006C770A" w:rsidRPr="000E5FC2">
        <w:t>Informacja</w:t>
      </w:r>
      <w:r w:rsidR="00A34F35" w:rsidRPr="000E5FC2">
        <w:t xml:space="preserve">, o której mowa w ust. 1, nie może zawierać </w:t>
      </w:r>
      <w:r w:rsidR="004F6C40" w:rsidRPr="000E5FC2">
        <w:t xml:space="preserve">informacji o osobach fizycznych, obejmujących </w:t>
      </w:r>
      <w:r w:rsidR="007F5EB0" w:rsidRPr="000E5FC2">
        <w:t xml:space="preserve">numer PESEL, numer paszportu, dowodu osobistego lub innego dokumentu potwierdzającego tożsamość, a także </w:t>
      </w:r>
      <w:r w:rsidR="004F6C40" w:rsidRPr="000E5FC2">
        <w:t xml:space="preserve">miejsce </w:t>
      </w:r>
      <w:r w:rsidR="007F5EB0" w:rsidRPr="000E5FC2">
        <w:t>zamieszkania</w:t>
      </w:r>
      <w:r w:rsidR="00A34F35" w:rsidRPr="000E5FC2">
        <w:t>.</w:t>
      </w:r>
    </w:p>
    <w:p w:rsidR="00A34F35" w:rsidRPr="000E5FC2" w:rsidRDefault="00313592" w:rsidP="000E5FC2">
      <w:pPr>
        <w:pStyle w:val="USTustnpkodeksu"/>
      </w:pPr>
      <w:r w:rsidRPr="000E5FC2">
        <w:t>4</w:t>
      </w:r>
      <w:r w:rsidR="00EB1D04" w:rsidRPr="000E5FC2">
        <w:t>.</w:t>
      </w:r>
      <w:r w:rsidR="00DF5CE8" w:rsidRPr="000E5FC2">
        <w:t xml:space="preserve"> </w:t>
      </w:r>
      <w:r w:rsidR="00A34F35" w:rsidRPr="000E5FC2">
        <w:t>W przypadku gdy jest to niezbędne ze względu na stabilność rynku finansowego</w:t>
      </w:r>
      <w:r w:rsidR="000C4AC0" w:rsidRPr="000E5FC2">
        <w:t xml:space="preserve"> lub</w:t>
      </w:r>
      <w:r w:rsidR="00A34F35" w:rsidRPr="000E5FC2">
        <w:t xml:space="preserve"> toczące się postępowanie lub gdy organ nadzoru</w:t>
      </w:r>
      <w:r w:rsidR="000C4AC0" w:rsidRPr="000E5FC2">
        <w:t>,</w:t>
      </w:r>
      <w:r w:rsidR="00A34F35" w:rsidRPr="000E5FC2">
        <w:t xml:space="preserve"> </w:t>
      </w:r>
      <w:r w:rsidR="00F63C27" w:rsidRPr="000E5FC2">
        <w:t>na podstawie</w:t>
      </w:r>
      <w:r w:rsidR="000C4AC0" w:rsidRPr="000E5FC2">
        <w:t xml:space="preserve"> indywidualn</w:t>
      </w:r>
      <w:r w:rsidR="00922A94" w:rsidRPr="000E5FC2">
        <w:t>ej</w:t>
      </w:r>
      <w:r w:rsidR="000C4AC0" w:rsidRPr="000E5FC2">
        <w:t xml:space="preserve"> ocen</w:t>
      </w:r>
      <w:r w:rsidR="00922A94" w:rsidRPr="000E5FC2">
        <w:t>y</w:t>
      </w:r>
      <w:r w:rsidR="000C4AC0" w:rsidRPr="000E5FC2">
        <w:t xml:space="preserve"> przeprowadzon</w:t>
      </w:r>
      <w:r w:rsidR="00922A94" w:rsidRPr="000E5FC2">
        <w:t>ej</w:t>
      </w:r>
      <w:r w:rsidR="000C4AC0" w:rsidRPr="000E5FC2">
        <w:t xml:space="preserve"> w odniesieniu do proporcjonalności podania do publicznej wiadomości </w:t>
      </w:r>
      <w:r w:rsidR="00F123B1" w:rsidRPr="000E5FC2">
        <w:t>informacji</w:t>
      </w:r>
      <w:r w:rsidR="000C4AC0" w:rsidRPr="000E5FC2">
        <w:t xml:space="preserve">, o której mowa w ust. 1, </w:t>
      </w:r>
      <w:r w:rsidR="00A34F35" w:rsidRPr="000E5FC2">
        <w:t xml:space="preserve">uzna </w:t>
      </w:r>
      <w:r w:rsidR="00922A94" w:rsidRPr="000E5FC2">
        <w:t xml:space="preserve">podanie takiej informacji </w:t>
      </w:r>
      <w:r w:rsidR="00CB0229" w:rsidRPr="000E5FC2">
        <w:t xml:space="preserve">za nieproporcjonalne, </w:t>
      </w:r>
      <w:r w:rsidR="00874C1D" w:rsidRPr="000E5FC2">
        <w:t xml:space="preserve">organ nadzoru </w:t>
      </w:r>
      <w:r w:rsidR="00A34F35" w:rsidRPr="000E5FC2">
        <w:t>moż</w:t>
      </w:r>
      <w:r w:rsidR="00874C1D" w:rsidRPr="000E5FC2">
        <w:t xml:space="preserve">e </w:t>
      </w:r>
      <w:r w:rsidR="00A34F35" w:rsidRPr="000E5FC2">
        <w:t>odrocz</w:t>
      </w:r>
      <w:r w:rsidR="00874C1D" w:rsidRPr="000E5FC2">
        <w:t xml:space="preserve">yć </w:t>
      </w:r>
      <w:r w:rsidR="00865F7C" w:rsidRPr="000E5FC2">
        <w:t>podanie do publicznej wiadomości taki</w:t>
      </w:r>
      <w:r w:rsidR="00F123B1" w:rsidRPr="000E5FC2">
        <w:t>ej</w:t>
      </w:r>
      <w:r w:rsidR="00865F7C" w:rsidRPr="000E5FC2">
        <w:t xml:space="preserve"> informacji</w:t>
      </w:r>
      <w:r w:rsidR="00D63DE1" w:rsidRPr="000E5FC2">
        <w:t>,</w:t>
      </w:r>
      <w:r w:rsidR="00A34F35" w:rsidRPr="000E5FC2">
        <w:t xml:space="preserve"> zaniecha</w:t>
      </w:r>
      <w:r w:rsidR="00874C1D" w:rsidRPr="000E5FC2">
        <w:t xml:space="preserve">ć </w:t>
      </w:r>
      <w:r w:rsidR="00325F55" w:rsidRPr="000E5FC2">
        <w:t>podania</w:t>
      </w:r>
      <w:r w:rsidR="00F123B1" w:rsidRPr="000E5FC2">
        <w:t xml:space="preserve"> jej</w:t>
      </w:r>
      <w:r w:rsidR="00325F55" w:rsidRPr="000E5FC2">
        <w:t xml:space="preserve"> do publicznej wiadomości</w:t>
      </w:r>
      <w:r w:rsidR="00D63DE1" w:rsidRPr="000E5FC2">
        <w:t xml:space="preserve"> lub podać do publicznej wiadomości taką informację z</w:t>
      </w:r>
      <w:r w:rsidR="000E5FC2">
        <w:t> </w:t>
      </w:r>
      <w:r w:rsidR="00D63DE1" w:rsidRPr="000E5FC2">
        <w:t>pominięciem danych pozwalających na identyfikację podmiotu, na który zostały nałożone środki, o których mowa w ust. 1</w:t>
      </w:r>
      <w:r w:rsidR="00325F55" w:rsidRPr="000E5FC2">
        <w:t>.</w:t>
      </w:r>
    </w:p>
    <w:p w:rsidR="00A34F35" w:rsidRPr="000E5FC2" w:rsidRDefault="00313592" w:rsidP="000E5FC2">
      <w:pPr>
        <w:pStyle w:val="USTustnpkodeksu"/>
      </w:pPr>
      <w:r w:rsidRPr="000E5FC2">
        <w:t>5</w:t>
      </w:r>
      <w:r w:rsidR="00EB1D04" w:rsidRPr="000E5FC2">
        <w:t>.</w:t>
      </w:r>
      <w:r w:rsidR="00DF5CE8" w:rsidRPr="000E5FC2">
        <w:t xml:space="preserve"> </w:t>
      </w:r>
      <w:r w:rsidR="007913C3" w:rsidRPr="000E5FC2">
        <w:t xml:space="preserve">Informacja </w:t>
      </w:r>
      <w:r w:rsidR="00A34F35" w:rsidRPr="000E5FC2">
        <w:t>podan</w:t>
      </w:r>
      <w:r w:rsidR="007913C3" w:rsidRPr="000E5FC2">
        <w:t>a</w:t>
      </w:r>
      <w:r w:rsidR="0091267F" w:rsidRPr="000E5FC2">
        <w:t xml:space="preserve"> do publicznej wiadomości </w:t>
      </w:r>
      <w:r w:rsidR="00A34F35" w:rsidRPr="000E5FC2">
        <w:t xml:space="preserve">zgodnie z ust. </w:t>
      </w:r>
      <w:r w:rsidR="00993598" w:rsidRPr="000E5FC2">
        <w:t>1</w:t>
      </w:r>
      <w:r w:rsidR="00A34F35" w:rsidRPr="000E5FC2">
        <w:t xml:space="preserve"> podlega</w:t>
      </w:r>
      <w:r w:rsidR="007913C3" w:rsidRPr="000E5FC2">
        <w:t xml:space="preserve"> </w:t>
      </w:r>
      <w:r w:rsidR="00A34F35" w:rsidRPr="000E5FC2">
        <w:t>aktualizacji.</w:t>
      </w:r>
    </w:p>
    <w:p w:rsidR="00A34F35" w:rsidRPr="000E5FC2" w:rsidRDefault="00313592" w:rsidP="000E5FC2">
      <w:pPr>
        <w:pStyle w:val="USTustnpkodeksu"/>
      </w:pPr>
      <w:r w:rsidRPr="000E5FC2">
        <w:t>6</w:t>
      </w:r>
      <w:r w:rsidR="00EB1D04" w:rsidRPr="000E5FC2">
        <w:t>.</w:t>
      </w:r>
      <w:r w:rsidR="00DF5CE8" w:rsidRPr="000E5FC2">
        <w:t xml:space="preserve"> </w:t>
      </w:r>
      <w:r w:rsidR="00A26CDC" w:rsidRPr="000E5FC2">
        <w:t xml:space="preserve">Organ </w:t>
      </w:r>
      <w:r w:rsidR="00A34F35" w:rsidRPr="000E5FC2">
        <w:t>nadzoru informuje EIOPA</w:t>
      </w:r>
      <w:r w:rsidR="00A26CDC" w:rsidRPr="000E5FC2">
        <w:t xml:space="preserve"> o podaniu do publicznej wiadomości informacji, o</w:t>
      </w:r>
      <w:r w:rsidR="000E5FC2">
        <w:t> </w:t>
      </w:r>
      <w:r w:rsidR="00A26CDC" w:rsidRPr="000E5FC2">
        <w:t xml:space="preserve">której mowa w ust. 1, </w:t>
      </w:r>
      <w:r w:rsidR="008F570E" w:rsidRPr="000E5FC2">
        <w:t xml:space="preserve">o odroczeniu lub zaniechaniu podania </w:t>
      </w:r>
      <w:r w:rsidR="008E3AFD" w:rsidRPr="000E5FC2">
        <w:t xml:space="preserve">jej </w:t>
      </w:r>
      <w:r w:rsidR="008F570E" w:rsidRPr="000E5FC2">
        <w:t>do publicznej wiadomości</w:t>
      </w:r>
      <w:r w:rsidR="009B4200" w:rsidRPr="000E5FC2">
        <w:t xml:space="preserve"> lub o jej podaniu do publicznej wiadomości z pominięciem danych, o których mowa w ust. 4,</w:t>
      </w:r>
      <w:r w:rsidR="008F570E" w:rsidRPr="000E5FC2">
        <w:t xml:space="preserve"> oraz o każdej aktualizacji </w:t>
      </w:r>
      <w:r w:rsidR="008E3AFD" w:rsidRPr="000E5FC2">
        <w:t>takiej informacji dokonanej zgodnie z ust. 5.</w:t>
      </w:r>
    </w:p>
    <w:p w:rsidR="00A34F35" w:rsidRPr="000E5FC2" w:rsidRDefault="00A34F35" w:rsidP="000E5FC2">
      <w:pPr>
        <w:pStyle w:val="ARTartustawynprozporzdzenia"/>
      </w:pPr>
      <w:r w:rsidRPr="00B73590">
        <w:rPr>
          <w:rStyle w:val="Ppogrubienie"/>
        </w:rPr>
        <w:t>A</w:t>
      </w:r>
      <w:r w:rsidR="00EB1D04" w:rsidRPr="00B73590">
        <w:rPr>
          <w:rStyle w:val="Ppogrubienie"/>
        </w:rPr>
        <w:t>rt.</w:t>
      </w:r>
      <w:r w:rsidR="00DF5CE8" w:rsidRPr="00B73590">
        <w:rPr>
          <w:rStyle w:val="Ppogrubienie"/>
        </w:rPr>
        <w:t> </w:t>
      </w:r>
      <w:r w:rsidR="004A337A" w:rsidRPr="00B73590">
        <w:rPr>
          <w:rStyle w:val="Ppogrubienie"/>
        </w:rPr>
        <w:t>90</w:t>
      </w:r>
      <w:r w:rsidRPr="00B73590">
        <w:rPr>
          <w:rStyle w:val="Ppogrubienie"/>
        </w:rPr>
        <w:t>.</w:t>
      </w:r>
      <w:r w:rsidR="00DF5CE8" w:rsidRPr="000E5FC2">
        <w:t xml:space="preserve"> </w:t>
      </w:r>
      <w:r w:rsidRPr="000E5FC2">
        <w:t xml:space="preserve">Organ nadzoru corocznie informuje EIOPA o </w:t>
      </w:r>
      <w:r w:rsidR="00AB52F8" w:rsidRPr="000E5FC2">
        <w:t xml:space="preserve">zastosowanych w danym roku </w:t>
      </w:r>
      <w:r w:rsidRPr="000E5FC2">
        <w:t>środkach</w:t>
      </w:r>
      <w:r w:rsidR="00E929E2" w:rsidRPr="000E5FC2">
        <w:t>, o który</w:t>
      </w:r>
      <w:r w:rsidR="00DE349F" w:rsidRPr="000E5FC2">
        <w:t>ch</w:t>
      </w:r>
      <w:r w:rsidR="00E929E2" w:rsidRPr="000E5FC2">
        <w:t xml:space="preserve"> mowa w art.</w:t>
      </w:r>
      <w:r w:rsidR="00DF5CE8" w:rsidRPr="000E5FC2">
        <w:t xml:space="preserve"> </w:t>
      </w:r>
      <w:r w:rsidR="00F477CB" w:rsidRPr="000E5FC2">
        <w:t>84, art. 85</w:t>
      </w:r>
      <w:r w:rsidR="00E929E2" w:rsidRPr="000E5FC2">
        <w:t xml:space="preserve"> </w:t>
      </w:r>
      <w:r w:rsidR="004A15F2" w:rsidRPr="000E5FC2">
        <w:t>ust. 1</w:t>
      </w:r>
      <w:r w:rsidR="00E65FE0" w:rsidRPr="000E5FC2">
        <w:t>‒</w:t>
      </w:r>
      <w:r w:rsidR="004A15F2" w:rsidRPr="000E5FC2">
        <w:t xml:space="preserve">3 </w:t>
      </w:r>
      <w:r w:rsidR="00E929E2" w:rsidRPr="000E5FC2">
        <w:t xml:space="preserve">i </w:t>
      </w:r>
      <w:r w:rsidR="00E74164" w:rsidRPr="000E5FC2">
        <w:t xml:space="preserve">art. </w:t>
      </w:r>
      <w:r w:rsidR="004A337A" w:rsidRPr="000E5FC2">
        <w:t>86</w:t>
      </w:r>
      <w:r w:rsidR="00E929E2" w:rsidRPr="000E5FC2">
        <w:t xml:space="preserve"> ust. 1</w:t>
      </w:r>
      <w:r w:rsidR="00EF3466" w:rsidRPr="000E5FC2">
        <w:t xml:space="preserve"> i 2</w:t>
      </w:r>
      <w:r w:rsidR="00E929E2" w:rsidRPr="000E5FC2">
        <w:t>.</w:t>
      </w:r>
    </w:p>
    <w:p w:rsidR="006E098A" w:rsidRPr="006E098A" w:rsidRDefault="00EB1D04" w:rsidP="006E098A">
      <w:pPr>
        <w:pStyle w:val="ROZDZODDZOZNoznaczenierozdziauluboddziau"/>
      </w:pPr>
      <w:r>
        <w:t>Rozdział</w:t>
      </w:r>
      <w:r w:rsidR="00DF5CE8">
        <w:t xml:space="preserve"> </w:t>
      </w:r>
      <w:r w:rsidR="006E098A" w:rsidRPr="006E098A">
        <w:t>7</w:t>
      </w:r>
    </w:p>
    <w:p w:rsidR="006E098A" w:rsidRPr="006E098A" w:rsidRDefault="006E098A" w:rsidP="00B73590">
      <w:pPr>
        <w:pStyle w:val="ROZDZODDZPRZEDMprzedmiotregulacjirozdziauluboddziau"/>
      </w:pPr>
      <w:r w:rsidRPr="006E098A">
        <w:t>Przepisy karne</w:t>
      </w:r>
    </w:p>
    <w:p w:rsidR="006E098A" w:rsidRPr="00440041" w:rsidRDefault="00EB1D04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4A337A" w:rsidRPr="00B73590">
        <w:rPr>
          <w:rStyle w:val="Ppogrubienie"/>
        </w:rPr>
        <w:t>91</w:t>
      </w:r>
      <w:r w:rsidR="006E098A" w:rsidRPr="00B73590">
        <w:rPr>
          <w:rStyle w:val="Ppogrubienie"/>
        </w:rPr>
        <w:t>.</w:t>
      </w:r>
      <w:r w:rsidR="00DF5CE8">
        <w:t xml:space="preserve"> </w:t>
      </w:r>
      <w:r w:rsidR="00102740">
        <w:t>1.</w:t>
      </w:r>
      <w:r w:rsidR="00DF5CE8">
        <w:t xml:space="preserve"> </w:t>
      </w:r>
      <w:r w:rsidR="006E098A" w:rsidRPr="00440041">
        <w:t>Kto wykonuje:</w:t>
      </w:r>
    </w:p>
    <w:p w:rsidR="006E098A" w:rsidRPr="00953196" w:rsidRDefault="006062CA" w:rsidP="00953196">
      <w:pPr>
        <w:pStyle w:val="PKTpunkt"/>
      </w:pPr>
      <w:r w:rsidRPr="00953196">
        <w:t>1)</w:t>
      </w:r>
      <w:r w:rsidRPr="00953196">
        <w:tab/>
      </w:r>
      <w:r w:rsidR="006E098A" w:rsidRPr="00953196">
        <w:t>działalność agencyjną</w:t>
      </w:r>
      <w:r w:rsidR="00B741FF">
        <w:t xml:space="preserve"> </w:t>
      </w:r>
      <w:r w:rsidR="006E098A" w:rsidRPr="00953196">
        <w:t>z naruszeniem wymogów podejmowania tej dzi</w:t>
      </w:r>
      <w:r w:rsidR="00E929E2" w:rsidRPr="00953196">
        <w:t>ałalności określonych w ustawie,</w:t>
      </w:r>
    </w:p>
    <w:p w:rsidR="006E098A" w:rsidRPr="00953196" w:rsidRDefault="006062CA" w:rsidP="00953196">
      <w:pPr>
        <w:pStyle w:val="PKTpunkt"/>
      </w:pPr>
      <w:r w:rsidRPr="00953196">
        <w:t>2)</w:t>
      </w:r>
      <w:r w:rsidRPr="00953196">
        <w:tab/>
      </w:r>
      <w:r w:rsidR="006E098A" w:rsidRPr="00953196">
        <w:t xml:space="preserve">czynności </w:t>
      </w:r>
      <w:r w:rsidR="00643B1D" w:rsidRPr="00953196">
        <w:rPr>
          <w:rStyle w:val="Ppogrubienie"/>
          <w:b w:val="0"/>
        </w:rPr>
        <w:t>agencyjne</w:t>
      </w:r>
      <w:r w:rsidR="006E098A" w:rsidRPr="00953196">
        <w:t>, nie będąc do tego upoważnionym,</w:t>
      </w:r>
    </w:p>
    <w:p w:rsidR="006E098A" w:rsidRPr="00953196" w:rsidRDefault="006062CA" w:rsidP="00953196">
      <w:pPr>
        <w:pStyle w:val="PKTpunkt"/>
      </w:pPr>
      <w:r w:rsidRPr="00953196">
        <w:lastRenderedPageBreak/>
        <w:t>3)</w:t>
      </w:r>
      <w:r w:rsidRPr="00953196">
        <w:tab/>
      </w:r>
      <w:r w:rsidR="006E098A" w:rsidRPr="00953196">
        <w:t>działalność brokerską w zakresie ubezpieczeń lub w zakresie reasekuracji bez wymaganego zezwolenia,</w:t>
      </w:r>
    </w:p>
    <w:p w:rsidR="006E098A" w:rsidRPr="00953196" w:rsidRDefault="006062CA" w:rsidP="00B73590">
      <w:pPr>
        <w:pStyle w:val="PKTpunkt"/>
        <w:keepNext/>
      </w:pPr>
      <w:r w:rsidRPr="00953196">
        <w:t>4)</w:t>
      </w:r>
      <w:r w:rsidRPr="00953196">
        <w:tab/>
      </w:r>
      <w:r w:rsidR="006E098A" w:rsidRPr="00953196">
        <w:t>czynności brokerskie</w:t>
      </w:r>
      <w:r w:rsidR="00EE3449" w:rsidRPr="00953196">
        <w:t xml:space="preserve"> </w:t>
      </w:r>
      <w:r w:rsidR="00EE3449" w:rsidRPr="00953196">
        <w:rPr>
          <w:rStyle w:val="Ppogrubienie"/>
          <w:b w:val="0"/>
        </w:rPr>
        <w:t>w zakresie ubezpieczeń lub reasekuracji</w:t>
      </w:r>
      <w:r w:rsidR="006E098A" w:rsidRPr="00953196">
        <w:t>, nie będąc do tego upoważnionym</w:t>
      </w:r>
    </w:p>
    <w:p w:rsidR="006E098A" w:rsidRPr="00440041" w:rsidRDefault="006E098A" w:rsidP="006E098A">
      <w:pPr>
        <w:pStyle w:val="CZWSPPKTczwsplnapunktw"/>
      </w:pPr>
      <w:r>
        <w:t xml:space="preserve">‒ </w:t>
      </w:r>
      <w:r w:rsidRPr="00440041">
        <w:t>podlega grzywnie, karze ograniczenia wolności albo karze pozbawienia wolności do lat 2.</w:t>
      </w:r>
    </w:p>
    <w:p w:rsidR="006E098A" w:rsidRPr="00440041" w:rsidRDefault="00EB1D04" w:rsidP="006E098A">
      <w:pPr>
        <w:pStyle w:val="USTustnpkodeksu"/>
      </w:pPr>
      <w:r>
        <w:t>2.</w:t>
      </w:r>
      <w:r w:rsidR="00DF5CE8">
        <w:t xml:space="preserve"> </w:t>
      </w:r>
      <w:r w:rsidR="006E098A" w:rsidRPr="00440041">
        <w:t>Tej samej karze podlega, kto dopuszcza się czynu określonego w ust. 1 pkt 1 i 3, działając w imieniu osoby prawnej.</w:t>
      </w:r>
    </w:p>
    <w:p w:rsidR="006E098A" w:rsidRPr="00550A52" w:rsidRDefault="00EB1D04" w:rsidP="005D23A6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A34F35" w:rsidRPr="00B73590">
        <w:rPr>
          <w:rStyle w:val="Ppogrubienie"/>
        </w:rPr>
        <w:t>9</w:t>
      </w:r>
      <w:r w:rsidR="004A337A" w:rsidRPr="00B73590">
        <w:rPr>
          <w:rStyle w:val="Ppogrubienie"/>
        </w:rPr>
        <w:t>2</w:t>
      </w:r>
      <w:r w:rsidR="006E098A" w:rsidRPr="00B73590">
        <w:rPr>
          <w:rStyle w:val="Ppogrubienie"/>
        </w:rPr>
        <w:t>.</w:t>
      </w:r>
      <w:r w:rsidR="00DF5CE8">
        <w:t xml:space="preserve"> </w:t>
      </w:r>
      <w:r w:rsidR="00102740">
        <w:t>1.</w:t>
      </w:r>
      <w:r w:rsidR="00DF5CE8">
        <w:t xml:space="preserve"> </w:t>
      </w:r>
      <w:r w:rsidR="006E098A" w:rsidRPr="00550A52">
        <w:t xml:space="preserve">Kto, nie będąc </w:t>
      </w:r>
      <w:r w:rsidR="00C055F3" w:rsidRPr="00145AF9">
        <w:t>dystrybutorem ubezpieczeń</w:t>
      </w:r>
      <w:r w:rsidR="005D23A6">
        <w:t>,</w:t>
      </w:r>
      <w:r w:rsidR="00C055F3" w:rsidRPr="00145AF9">
        <w:t xml:space="preserve"> dystrybutorem reasekurac</w:t>
      </w:r>
      <w:r w:rsidR="00C055F3" w:rsidRPr="005D23A6">
        <w:t>ji</w:t>
      </w:r>
      <w:r w:rsidR="005D23A6" w:rsidRPr="005D23A6">
        <w:rPr>
          <w:rStyle w:val="Ppogrubienie"/>
          <w:b w:val="0"/>
        </w:rPr>
        <w:t xml:space="preserve"> lub podmiotem, o którym mowa w art. 44 ust. 1,</w:t>
      </w:r>
      <w:r w:rsidR="005D23A6" w:rsidRPr="005D23A6">
        <w:t xml:space="preserve"> </w:t>
      </w:r>
      <w:r w:rsidR="006E098A" w:rsidRPr="00550A52">
        <w:t xml:space="preserve">używa określeń wskazujących na wykonywanie </w:t>
      </w:r>
      <w:r w:rsidR="006E098A">
        <w:t>dystrybucji ubezpieczeń</w:t>
      </w:r>
      <w:r w:rsidR="006E098A" w:rsidRPr="00550A52">
        <w:t xml:space="preserve"> lub </w:t>
      </w:r>
      <w:r w:rsidR="00102F4E">
        <w:t xml:space="preserve">dystrybucji </w:t>
      </w:r>
      <w:r w:rsidR="006E098A" w:rsidRPr="00550A52">
        <w:t>reasekuracji w nazwie, reklamie lub do oznaczania własnej działalności gospodarczej</w:t>
      </w:r>
      <w:r w:rsidR="00CD0931">
        <w:t>,</w:t>
      </w:r>
      <w:r w:rsidR="006E098A">
        <w:t xml:space="preserve"> </w:t>
      </w:r>
      <w:r w:rsidR="006E098A" w:rsidRPr="00550A52">
        <w:t>podlega grzywnie, karze ograniczenia wolności albo karze pozbawienia wolności do roku.</w:t>
      </w:r>
    </w:p>
    <w:p w:rsidR="004D29DF" w:rsidRPr="006E098A" w:rsidRDefault="006E098A" w:rsidP="006E098A">
      <w:pPr>
        <w:pStyle w:val="USTustnpkodeksu"/>
        <w:rPr>
          <w:rStyle w:val="Ppogrubienie"/>
          <w:b w:val="0"/>
        </w:rPr>
      </w:pPr>
      <w:r w:rsidRPr="006E098A">
        <w:t>2.</w:t>
      </w:r>
      <w:r w:rsidR="00DF5CE8">
        <w:t xml:space="preserve"> </w:t>
      </w:r>
      <w:r w:rsidRPr="006E098A">
        <w:t>Tej samej karze podlega, kto dopuszcza się czynu określonego w ust. 1, działając w</w:t>
      </w:r>
      <w:r w:rsidR="000E5FC2">
        <w:t> </w:t>
      </w:r>
      <w:r w:rsidRPr="006E098A">
        <w:t>imieniu osoby prawnej.</w:t>
      </w:r>
    </w:p>
    <w:p w:rsidR="00332D3A" w:rsidRPr="00332D3A" w:rsidRDefault="00EB1D04" w:rsidP="00332D3A">
      <w:pPr>
        <w:pStyle w:val="ROZDZODDZOZNoznaczenierozdziauluboddziau"/>
      </w:pPr>
      <w:r>
        <w:t>Rozdział</w:t>
      </w:r>
      <w:r w:rsidR="00DF5CE8">
        <w:t xml:space="preserve"> </w:t>
      </w:r>
      <w:r w:rsidR="00332D3A" w:rsidRPr="00332D3A">
        <w:t>8</w:t>
      </w:r>
    </w:p>
    <w:p w:rsidR="00332D3A" w:rsidRPr="00332D3A" w:rsidRDefault="00332D3A" w:rsidP="00B73590">
      <w:pPr>
        <w:pStyle w:val="ROZDZODDZPRZEDMprzedmiotregulacjirozdziauluboddziau"/>
      </w:pPr>
      <w:r w:rsidRPr="00332D3A">
        <w:t>Zmiany w przepisach obowiązujących</w:t>
      </w:r>
    </w:p>
    <w:p w:rsidR="007F0815" w:rsidRPr="000E5FC2" w:rsidRDefault="007F0815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93.</w:t>
      </w:r>
      <w:r w:rsidR="00DF5CE8" w:rsidRPr="000E5FC2">
        <w:t xml:space="preserve"> </w:t>
      </w:r>
      <w:r w:rsidRPr="000E5FC2">
        <w:t>W ustawie z dnia 22 maja 2003 r. o nadzorze ubezpieczeniowym i emerytalnym (Dz. U. z 2016 r. poz. 477) w art. 17 ust. 3 otrzymuje brzmienie:</w:t>
      </w:r>
    </w:p>
    <w:p w:rsidR="00590C25" w:rsidRPr="000E5FC2" w:rsidRDefault="00DF5CE8" w:rsidP="00B73590">
      <w:pPr>
        <w:pStyle w:val="ZUSTzmustartykuempunktem"/>
        <w:keepNext/>
      </w:pPr>
      <w:r w:rsidRPr="000E5FC2">
        <w:t>„</w:t>
      </w:r>
      <w:r w:rsidR="007F0815" w:rsidRPr="000E5FC2">
        <w:t>3.</w:t>
      </w:r>
      <w:r w:rsidRPr="000E5FC2">
        <w:t xml:space="preserve"> </w:t>
      </w:r>
      <w:r w:rsidR="007F0815" w:rsidRPr="000E5FC2">
        <w:t>Komisja</w:t>
      </w:r>
      <w:r w:rsidR="00590C25" w:rsidRPr="000E5FC2">
        <w:t>:</w:t>
      </w:r>
    </w:p>
    <w:p w:rsidR="00590C25" w:rsidRPr="000E5FC2" w:rsidRDefault="00590C25" w:rsidP="000E5FC2">
      <w:pPr>
        <w:pStyle w:val="ZPKTzmpktartykuempunktem"/>
      </w:pPr>
      <w:r w:rsidRPr="000E5FC2">
        <w:t>1)</w:t>
      </w:r>
      <w:r w:rsidRPr="000E5FC2">
        <w:tab/>
      </w:r>
      <w:r w:rsidR="007F0815" w:rsidRPr="000E5FC2">
        <w:t xml:space="preserve">udziela właściwym organom innych niż Rzeczpospolita Polska państw członkowskich Unii Europejskiej </w:t>
      </w:r>
      <w:r w:rsidRPr="000E5FC2">
        <w:t>informacji w sprawach dystrybucji ubezpieczeń i</w:t>
      </w:r>
      <w:r w:rsidR="000E5FC2">
        <w:t> </w:t>
      </w:r>
      <w:r w:rsidRPr="000E5FC2">
        <w:t>dystrybucji reasekuracji, w szczególności dotyczących zastosowanych środków, o</w:t>
      </w:r>
      <w:r w:rsidR="000E5FC2">
        <w:t> </w:t>
      </w:r>
      <w:r w:rsidRPr="000E5FC2">
        <w:t>których mowa w art. 86 ust. 1 i 2 ustawy z dnia … o dystrybucji ubezpieczeń (Dz. U. poz. …)</w:t>
      </w:r>
      <w:r w:rsidR="00A25317">
        <w:t>,</w:t>
      </w:r>
      <w:r w:rsidRPr="000E5FC2">
        <w:t xml:space="preserve"> oraz informacji w zakresie art. 21 ust. 1 pkt 3 i 5 </w:t>
      </w:r>
      <w:r w:rsidR="00517416" w:rsidRPr="000E5FC2">
        <w:t>i art. 36 ust. 4 pkt</w:t>
      </w:r>
      <w:r w:rsidR="000E5FC2">
        <w:t> </w:t>
      </w:r>
      <w:r w:rsidR="00517416" w:rsidRPr="000E5FC2">
        <w:t xml:space="preserve">1 lit. e i f albo ust. 8 lub 9 </w:t>
      </w:r>
      <w:r w:rsidRPr="000E5FC2">
        <w:t>tej ustawy</w:t>
      </w:r>
      <w:r w:rsidR="00517416" w:rsidRPr="000E5FC2">
        <w:t>;</w:t>
      </w:r>
    </w:p>
    <w:p w:rsidR="007F0815" w:rsidRPr="000E5FC2" w:rsidRDefault="00616260" w:rsidP="000E5FC2">
      <w:pPr>
        <w:pStyle w:val="ZPKTzmpktartykuempunktem"/>
      </w:pPr>
      <w:r w:rsidRPr="000E5FC2">
        <w:t>2)</w:t>
      </w:r>
      <w:r w:rsidR="00517416" w:rsidRPr="000E5FC2">
        <w:tab/>
      </w:r>
      <w:r w:rsidR="007F0815" w:rsidRPr="000E5FC2">
        <w:t xml:space="preserve">może występować do </w:t>
      </w:r>
      <w:r w:rsidR="00590C25" w:rsidRPr="000E5FC2">
        <w:t xml:space="preserve">właściwych organów innych niż Rzeczpospolita Polska państw członkowskich Unii Europejskiej </w:t>
      </w:r>
      <w:r w:rsidR="00517416" w:rsidRPr="000E5FC2">
        <w:t xml:space="preserve">o udzielenie informacji </w:t>
      </w:r>
      <w:r w:rsidR="007F0815" w:rsidRPr="000E5FC2">
        <w:t xml:space="preserve">w sprawach dystrybucji ubezpieczeń i dystrybucji reasekuracji, w szczególności dotyczących </w:t>
      </w:r>
      <w:r w:rsidR="00473E54" w:rsidRPr="000E5FC2">
        <w:t xml:space="preserve">zastosowanych </w:t>
      </w:r>
      <w:r w:rsidR="00517416" w:rsidRPr="000E5FC2">
        <w:t xml:space="preserve">przez te organy </w:t>
      </w:r>
      <w:r w:rsidR="007F0815" w:rsidRPr="000E5FC2">
        <w:t>środków</w:t>
      </w:r>
      <w:r w:rsidR="00590C25" w:rsidRPr="000E5FC2">
        <w:t xml:space="preserve"> w zakresie analogicznym do środków</w:t>
      </w:r>
      <w:r w:rsidR="007F0815" w:rsidRPr="000E5FC2">
        <w:t>, o</w:t>
      </w:r>
      <w:r w:rsidR="000E5FC2">
        <w:t> </w:t>
      </w:r>
      <w:r w:rsidR="007F0815" w:rsidRPr="000E5FC2">
        <w:t>których mowa w art.</w:t>
      </w:r>
      <w:r w:rsidR="000649AC" w:rsidRPr="000E5FC2">
        <w:t xml:space="preserve"> </w:t>
      </w:r>
      <w:r w:rsidR="007F0815" w:rsidRPr="000E5FC2">
        <w:t>8</w:t>
      </w:r>
      <w:r w:rsidR="00F640F0" w:rsidRPr="000E5FC2">
        <w:t>6</w:t>
      </w:r>
      <w:r w:rsidR="007F0815" w:rsidRPr="000E5FC2">
        <w:t xml:space="preserve"> ust. 1 i 2 ustawy z dnia … o dystrybucji ubezpieczeń</w:t>
      </w:r>
      <w:r w:rsidR="00517416" w:rsidRPr="000E5FC2">
        <w:t xml:space="preserve">, </w:t>
      </w:r>
      <w:r w:rsidR="007F0815" w:rsidRPr="000E5FC2">
        <w:t xml:space="preserve">oraz informacji w zakresie </w:t>
      </w:r>
      <w:r w:rsidR="00590C25" w:rsidRPr="000E5FC2">
        <w:t xml:space="preserve">spełniania przez osoby wykonujące w tych państwach działalność w zakresie pośrednictwa ubezpieczeniowego </w:t>
      </w:r>
      <w:r w:rsidR="00517416" w:rsidRPr="000E5FC2">
        <w:t xml:space="preserve">wymogów dotyczących </w:t>
      </w:r>
      <w:r w:rsidR="00517416" w:rsidRPr="000E5FC2">
        <w:lastRenderedPageBreak/>
        <w:t>posiadani</w:t>
      </w:r>
      <w:r w:rsidR="00A25317">
        <w:t>a</w:t>
      </w:r>
      <w:r w:rsidR="00517416" w:rsidRPr="000E5FC2">
        <w:t xml:space="preserve"> przez nie dobrej reputacji </w:t>
      </w:r>
      <w:r w:rsidR="00A25317">
        <w:t>oraz</w:t>
      </w:r>
      <w:r w:rsidR="00517416" w:rsidRPr="000E5FC2">
        <w:t xml:space="preserve"> wiedzy fachowej</w:t>
      </w:r>
      <w:r w:rsidR="00517416" w:rsidRPr="000E5FC2" w:rsidDel="00517416">
        <w:t xml:space="preserve"> </w:t>
      </w:r>
      <w:r w:rsidR="00517416" w:rsidRPr="000E5FC2">
        <w:t>i kompetencji zawodowych</w:t>
      </w:r>
      <w:r w:rsidR="007F0815" w:rsidRPr="000E5FC2">
        <w:t>.</w:t>
      </w:r>
      <w:r w:rsidR="00DF5CE8" w:rsidRPr="000E5FC2">
        <w:t>”</w:t>
      </w:r>
      <w:r w:rsidR="007F0815" w:rsidRPr="000E5FC2">
        <w:t>.</w:t>
      </w:r>
    </w:p>
    <w:p w:rsidR="00186D7E" w:rsidRPr="000E5FC2" w:rsidRDefault="00186D7E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94.</w:t>
      </w:r>
      <w:r w:rsidR="00DF5CE8" w:rsidRPr="000E5FC2">
        <w:t xml:space="preserve"> </w:t>
      </w:r>
      <w:r w:rsidRPr="000E5FC2">
        <w:t>W ustawie z dnia 22 maja 2003 r. o pośrednictwie</w:t>
      </w:r>
      <w:r w:rsidR="00320FB1" w:rsidRPr="000E5FC2">
        <w:t xml:space="preserve"> ubezpieczeniowym (Dz. U. z</w:t>
      </w:r>
      <w:r w:rsidR="000E5FC2">
        <w:t> </w:t>
      </w:r>
      <w:r w:rsidR="00320FB1" w:rsidRPr="000E5FC2">
        <w:t>2016 r. poz. 2077</w:t>
      </w:r>
      <w:r w:rsidR="009779A2" w:rsidRPr="000E5FC2">
        <w:t xml:space="preserve"> oraz z 2017 r. poz. 60</w:t>
      </w:r>
      <w:r w:rsidRPr="000E5FC2">
        <w:t>) po art. 6a dodaje się art. 6b i art. 6c w brzmieniu:</w:t>
      </w:r>
    </w:p>
    <w:p w:rsidR="00186D7E" w:rsidRPr="000E5FC2" w:rsidRDefault="00DF5CE8" w:rsidP="000E5FC2">
      <w:pPr>
        <w:pStyle w:val="ZARTzmartartykuempunktem"/>
      </w:pPr>
      <w:r w:rsidRPr="000E5FC2">
        <w:t>„</w:t>
      </w:r>
      <w:r w:rsidR="00186D7E" w:rsidRPr="000E5FC2">
        <w:t>Art.</w:t>
      </w:r>
      <w:r w:rsidRPr="000E5FC2">
        <w:t xml:space="preserve"> </w:t>
      </w:r>
      <w:r w:rsidR="00186D7E" w:rsidRPr="000E5FC2">
        <w:t>6b</w:t>
      </w:r>
      <w:r w:rsidR="00E54BCF" w:rsidRPr="000E5FC2">
        <w:t>.</w:t>
      </w:r>
      <w:r w:rsidRPr="000E5FC2">
        <w:t xml:space="preserve"> </w:t>
      </w:r>
      <w:r w:rsidR="004923DA" w:rsidRPr="000E5FC2">
        <w:t>1</w:t>
      </w:r>
      <w:r w:rsidR="00186D7E" w:rsidRPr="000E5FC2">
        <w:t>.</w:t>
      </w:r>
      <w:r w:rsidRPr="000E5FC2">
        <w:t xml:space="preserve"> </w:t>
      </w:r>
      <w:r w:rsidR="00186D7E" w:rsidRPr="000E5FC2">
        <w:t>Pośrednik ubezpieczeniowy</w:t>
      </w:r>
      <w:r w:rsidR="00A25317">
        <w:t>,</w:t>
      </w:r>
      <w:r w:rsidR="00186D7E" w:rsidRPr="000E5FC2">
        <w:t xml:space="preserve"> wykonując czynności agencyjne albo czynności brokerskie w zakresie umów ubezpieczenia, o których mowa w grupie 3 działu I załącznika do ustawy o działalności ubezpieczeniowej, postępuje uczciwie, rzetelnie i profesjonalnie, zgodnie z najlepiej pojętym interesem osób poszukujących ochrony ubezpieczeniowej lub klientów.</w:t>
      </w:r>
    </w:p>
    <w:p w:rsidR="00186D7E" w:rsidRPr="000E5FC2" w:rsidRDefault="00186D7E" w:rsidP="000E5FC2">
      <w:pPr>
        <w:pStyle w:val="ZUSTzmustartykuempunktem"/>
      </w:pPr>
      <w:r w:rsidRPr="000E5FC2">
        <w:t>2.</w:t>
      </w:r>
      <w:r w:rsidR="00DF5CE8" w:rsidRPr="000E5FC2">
        <w:t xml:space="preserve"> </w:t>
      </w:r>
      <w:r w:rsidRPr="000E5FC2">
        <w:t>Pośrednik ubezpieczeniowy przekazuje wszystkie informacje w zakresie umów ubezpieczenia, o których mowa w grupie 3 działu I załącznika do ustawy o działalności ubezpieczeniowej, w tym informacje o charakterze reklamowym i marketingowym, poszukującemu ochrony ubezpieczeniowej lub klientowi w sposób jasny, dokładny i</w:t>
      </w:r>
      <w:r w:rsidR="000E5FC2">
        <w:t> </w:t>
      </w:r>
      <w:r w:rsidRPr="000E5FC2">
        <w:t>zrozumiały.</w:t>
      </w:r>
    </w:p>
    <w:p w:rsidR="00186D7E" w:rsidRPr="000E5FC2" w:rsidRDefault="00186D7E" w:rsidP="000E5FC2">
      <w:pPr>
        <w:pStyle w:val="ZUSTzmustartykuempunktem"/>
      </w:pPr>
      <w:r w:rsidRPr="000E5FC2">
        <w:t>3.</w:t>
      </w:r>
      <w:r w:rsidR="00DF5CE8" w:rsidRPr="000E5FC2">
        <w:t xml:space="preserve"> </w:t>
      </w:r>
      <w:r w:rsidRPr="000E5FC2">
        <w:t>Informacje o charakterze reklamowym lub marketingowym są wyraźnie oznaczone.</w:t>
      </w:r>
    </w:p>
    <w:p w:rsidR="00186D7E" w:rsidRPr="000E5FC2" w:rsidRDefault="005D72FC" w:rsidP="000E5FC2">
      <w:pPr>
        <w:pStyle w:val="ZARTzmartartykuempunktem"/>
      </w:pPr>
      <w:r w:rsidRPr="000E5FC2">
        <w:t>Art.</w:t>
      </w:r>
      <w:r w:rsidR="00DF5CE8" w:rsidRPr="000E5FC2">
        <w:t xml:space="preserve"> </w:t>
      </w:r>
      <w:r w:rsidRPr="000E5FC2">
        <w:t>6c.</w:t>
      </w:r>
      <w:r w:rsidR="00DF5CE8" w:rsidRPr="000E5FC2">
        <w:t xml:space="preserve"> </w:t>
      </w:r>
      <w:r w:rsidRPr="000E5FC2">
        <w:t>1.</w:t>
      </w:r>
      <w:r w:rsidR="00DF5CE8" w:rsidRPr="000E5FC2">
        <w:t xml:space="preserve"> </w:t>
      </w:r>
      <w:r w:rsidR="00186D7E" w:rsidRPr="000E5FC2">
        <w:t>Pośrednik ubezpieczeniowy</w:t>
      </w:r>
      <w:r w:rsidR="00A25317">
        <w:t>,</w:t>
      </w:r>
      <w:r w:rsidR="00186D7E" w:rsidRPr="000E5FC2">
        <w:t xml:space="preserve"> wykonując czynności agencyjne albo czynności brokerskie w zakresie umów ubezpieczenia, o których mowa w grupie 3 działu I załącznika do ustawy o działalności ubezpieczeniowej, posiada rozwiązania organizacyjne służące zapobieganiu konfliktom interesów, tak aby nie miały one negatywnego wpływu na interesy klientów.</w:t>
      </w:r>
    </w:p>
    <w:p w:rsidR="00186D7E" w:rsidRPr="00283F82" w:rsidRDefault="00186D7E" w:rsidP="00283F82">
      <w:pPr>
        <w:pStyle w:val="ZUSTzmustartykuempunktem"/>
      </w:pPr>
      <w:r w:rsidRPr="00283F82">
        <w:t>2.</w:t>
      </w:r>
      <w:r w:rsidR="00DF5CE8" w:rsidRPr="00283F82">
        <w:t xml:space="preserve"> </w:t>
      </w:r>
      <w:r w:rsidRPr="00283F82">
        <w:t xml:space="preserve">Pośrednik ubezpieczeniowy podejmuje działania w celu identyfikacji konfliktu interesów między nim, w tym członkami </w:t>
      </w:r>
      <w:r w:rsidR="001F3A81" w:rsidRPr="00283F82">
        <w:t xml:space="preserve">jego </w:t>
      </w:r>
      <w:r w:rsidRPr="00283F82">
        <w:t xml:space="preserve">zarządu, </w:t>
      </w:r>
      <w:r w:rsidR="006D3123" w:rsidRPr="00283F82">
        <w:t xml:space="preserve">jego </w:t>
      </w:r>
      <w:r w:rsidRPr="00283F82">
        <w:t>prokurentem i</w:t>
      </w:r>
      <w:r w:rsidR="00A25317">
        <w:t> </w:t>
      </w:r>
      <w:r w:rsidRPr="00283F82">
        <w:t xml:space="preserve">pracownikiem albo inną powiązaną z nim osobą, a jego klientami, lub też między </w:t>
      </w:r>
      <w:r w:rsidR="001709E3" w:rsidRPr="00283F82">
        <w:t xml:space="preserve">jego </w:t>
      </w:r>
      <w:r w:rsidRPr="00283F82">
        <w:t>klientami</w:t>
      </w:r>
      <w:r w:rsidR="00284A78" w:rsidRPr="00283F82">
        <w:t>,</w:t>
      </w:r>
      <w:r w:rsidRPr="00283F82">
        <w:t xml:space="preserve"> powstające w trakcie wykonywania czynności agencyjnych albo czynności brokerskich w zakresie ubezpieczeń, o których mowa w grupie 3 działu I załącznika do ustawy o działalności ubezpieczeniowej.</w:t>
      </w:r>
    </w:p>
    <w:p w:rsidR="00186D7E" w:rsidRPr="00283F82" w:rsidRDefault="00186D7E" w:rsidP="00283F82">
      <w:pPr>
        <w:pStyle w:val="ZUSTzmustartykuempunktem"/>
      </w:pPr>
      <w:r w:rsidRPr="00283F82">
        <w:t>3.</w:t>
      </w:r>
      <w:r w:rsidR="00DF5CE8" w:rsidRPr="00283F82">
        <w:t xml:space="preserve"> </w:t>
      </w:r>
      <w:r w:rsidRPr="00283F82">
        <w:t>Jeżeli rozwiązania organizacyjne, o których mowa w ust. 1, nie są wystarczające, aby zapewnić uniknięcie ryzyka naruszenia interesów klienta, pośrednik ubezpieczeniowy przed zawarciem umowy ubezpieczenia ujawnia poszukującemu ochrony ubezpieczeniowej</w:t>
      </w:r>
      <w:r w:rsidR="005D72FC" w:rsidRPr="00283F82">
        <w:t xml:space="preserve"> </w:t>
      </w:r>
      <w:r w:rsidR="00507989" w:rsidRPr="00283F82">
        <w:t xml:space="preserve">lub </w:t>
      </w:r>
      <w:r w:rsidR="009D6193" w:rsidRPr="00283F82">
        <w:t>klientowi</w:t>
      </w:r>
      <w:r w:rsidRPr="00283F82">
        <w:t xml:space="preserve"> ogólny charakter lub źródła konfliktu interesów</w:t>
      </w:r>
      <w:r w:rsidR="00473B79" w:rsidRPr="00283F82">
        <w:t xml:space="preserve">, w tym w szczególności </w:t>
      </w:r>
      <w:r w:rsidR="0090148B" w:rsidRPr="00283F82">
        <w:t>informuje</w:t>
      </w:r>
      <w:r w:rsidR="005C33BE" w:rsidRPr="00283F82">
        <w:t xml:space="preserve"> poszukującego ochrony ubezpieczeniowej</w:t>
      </w:r>
      <w:r w:rsidR="0090148B" w:rsidRPr="00283F82">
        <w:t xml:space="preserve"> </w:t>
      </w:r>
      <w:r w:rsidR="005C33BE" w:rsidRPr="00283F82">
        <w:lastRenderedPageBreak/>
        <w:t xml:space="preserve">lub </w:t>
      </w:r>
      <w:r w:rsidR="00473B79" w:rsidRPr="00283F82">
        <w:t>klienta</w:t>
      </w:r>
      <w:r w:rsidR="0090148B" w:rsidRPr="00283F82">
        <w:t>,</w:t>
      </w:r>
      <w:r w:rsidR="00473B79" w:rsidRPr="00283F82">
        <w:t xml:space="preserve"> czy uzyskiwana prowizja z tytułu umowy ubezpieczenia jest uzależniona od wolumenu zawartych umów ubezpieczenia</w:t>
      </w:r>
      <w:r w:rsidRPr="00283F82">
        <w:t>.</w:t>
      </w:r>
      <w:r w:rsidR="00DF5CE8" w:rsidRPr="00283F82">
        <w:t>”</w:t>
      </w:r>
      <w:r w:rsidR="004923DA" w:rsidRPr="00283F82">
        <w:t>.</w:t>
      </w:r>
    </w:p>
    <w:p w:rsidR="005467D5" w:rsidRDefault="005467D5" w:rsidP="00B73590">
      <w:pPr>
        <w:pStyle w:val="ARTartustawynprozporzdzenia"/>
        <w:keepNext/>
      </w:pPr>
      <w:r w:rsidRPr="00B73590">
        <w:rPr>
          <w:rStyle w:val="Ppogrubienie"/>
        </w:rPr>
        <w:t>A</w:t>
      </w:r>
      <w:r w:rsidR="00616260" w:rsidRPr="00B73590">
        <w:rPr>
          <w:rStyle w:val="Ppogrubienie"/>
        </w:rPr>
        <w:t>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9</w:t>
      </w:r>
      <w:r w:rsidR="00893EA3" w:rsidRPr="00B73590">
        <w:rPr>
          <w:rStyle w:val="Ppogrubienie"/>
        </w:rPr>
        <w:t>5</w:t>
      </w:r>
      <w:r w:rsidRPr="00B73590">
        <w:rPr>
          <w:rStyle w:val="Ppogrubienie"/>
        </w:rPr>
        <w:t>.</w:t>
      </w:r>
      <w:r w:rsidR="00DF5CE8">
        <w:rPr>
          <w:rStyle w:val="Ppogrubienie"/>
        </w:rPr>
        <w:t xml:space="preserve"> </w:t>
      </w:r>
      <w:r w:rsidR="00FC59A4">
        <w:t xml:space="preserve">W ustawie </w:t>
      </w:r>
      <w:r w:rsidR="00FC59A4" w:rsidRPr="00FC59A4">
        <w:t>z dnia 2 lipca 2004 r.</w:t>
      </w:r>
      <w:r w:rsidR="00FC59A4">
        <w:t xml:space="preserve"> </w:t>
      </w:r>
      <w:r w:rsidR="00FC59A4" w:rsidRPr="00FC59A4">
        <w:t>o swobodzie działalności gospodarczej</w:t>
      </w:r>
      <w:r w:rsidR="009C61A9" w:rsidRPr="009C61A9">
        <w:t xml:space="preserve"> </w:t>
      </w:r>
      <w:r w:rsidR="009C61A9">
        <w:t>(</w:t>
      </w:r>
      <w:r w:rsidR="009C61A9" w:rsidRPr="00791A7C">
        <w:t>Dz. U. z 2016 r. poz. 1829</w:t>
      </w:r>
      <w:r w:rsidR="00837AD3">
        <w:t>,</w:t>
      </w:r>
      <w:r w:rsidR="00837AD3" w:rsidRPr="00837AD3">
        <w:t xml:space="preserve"> </w:t>
      </w:r>
      <w:r w:rsidR="00837AD3" w:rsidRPr="00880F96">
        <w:t>1948,</w:t>
      </w:r>
      <w:r w:rsidR="00DF5CE8">
        <w:t xml:space="preserve"> </w:t>
      </w:r>
      <w:r w:rsidR="00837AD3" w:rsidRPr="00880F96">
        <w:t>1997</w:t>
      </w:r>
      <w:r w:rsidR="00837AD3">
        <w:t xml:space="preserve"> i</w:t>
      </w:r>
      <w:r w:rsidR="00837AD3" w:rsidRPr="00880F96">
        <w:t xml:space="preserve"> 2255 oraz z 2017 r. poz.</w:t>
      </w:r>
      <w:r w:rsidR="00837AD3">
        <w:t xml:space="preserve"> </w:t>
      </w:r>
      <w:r w:rsidR="00837AD3" w:rsidRPr="00880F96">
        <w:t>460</w:t>
      </w:r>
      <w:r w:rsidR="00837AD3">
        <w:t xml:space="preserve"> i 819) </w:t>
      </w:r>
      <w:r w:rsidR="00C06429">
        <w:t>w art. 71 w ust. 1 pkt 23 otrzymuje brzmienie:</w:t>
      </w:r>
    </w:p>
    <w:p w:rsidR="00C06429" w:rsidRDefault="00DF5CE8" w:rsidP="00C06429">
      <w:pPr>
        <w:pStyle w:val="ZPKTzmpktartykuempunktem"/>
        <w:rPr>
          <w:rStyle w:val="Ppogrubienie"/>
        </w:rPr>
      </w:pPr>
      <w:r>
        <w:t>„</w:t>
      </w:r>
      <w:r w:rsidR="003C0907">
        <w:t>23)</w:t>
      </w:r>
      <w:r w:rsidR="003C0907">
        <w:tab/>
      </w:r>
      <w:r w:rsidR="00C06429">
        <w:t xml:space="preserve">ustawy z dnia …. </w:t>
      </w:r>
      <w:r w:rsidR="00507989">
        <w:t xml:space="preserve">o </w:t>
      </w:r>
      <w:r w:rsidR="00C06429">
        <w:t>dystrybucji ubezpieczeń (Dz. U. poz. …);</w:t>
      </w:r>
      <w:r>
        <w:t>”</w:t>
      </w:r>
      <w:r w:rsidR="00C06429">
        <w:t>.</w:t>
      </w:r>
    </w:p>
    <w:p w:rsidR="003A73B3" w:rsidRDefault="00616260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0962E0" w:rsidRPr="00B73590">
        <w:rPr>
          <w:rStyle w:val="Ppogrubienie"/>
        </w:rPr>
        <w:t>9</w:t>
      </w:r>
      <w:r w:rsidR="00893EA3" w:rsidRPr="00B73590">
        <w:rPr>
          <w:rStyle w:val="Ppogrubienie"/>
        </w:rPr>
        <w:t>6</w:t>
      </w:r>
      <w:r w:rsidRPr="00B73590">
        <w:rPr>
          <w:rStyle w:val="Ppogrubienie"/>
        </w:rPr>
        <w:t>.</w:t>
      </w:r>
      <w:r w:rsidR="00DF5CE8">
        <w:rPr>
          <w:rStyle w:val="Ppogrubienie"/>
        </w:rPr>
        <w:t xml:space="preserve"> </w:t>
      </w:r>
      <w:r w:rsidR="000962E0" w:rsidRPr="000962E0">
        <w:rPr>
          <w:rStyle w:val="Ppogrubienie"/>
          <w:b w:val="0"/>
        </w:rPr>
        <w:t>W ustawie</w:t>
      </w:r>
      <w:r w:rsidR="000962E0">
        <w:rPr>
          <w:rStyle w:val="Ppogrubienie"/>
        </w:rPr>
        <w:t xml:space="preserve"> </w:t>
      </w:r>
      <w:r w:rsidR="000962E0" w:rsidRPr="000962E0">
        <w:t>z dnia 29 lipca 2005 r.</w:t>
      </w:r>
      <w:r w:rsidR="000962E0">
        <w:t xml:space="preserve"> </w:t>
      </w:r>
      <w:r w:rsidR="000962E0" w:rsidRPr="000962E0">
        <w:t>o obrocie instrumentami finansowymi</w:t>
      </w:r>
      <w:r w:rsidR="00504EE3" w:rsidRPr="00504EE3">
        <w:t xml:space="preserve"> </w:t>
      </w:r>
      <w:r w:rsidR="003C0907">
        <w:t>(</w:t>
      </w:r>
      <w:r w:rsidR="00504EE3">
        <w:t>Dz.</w:t>
      </w:r>
      <w:r w:rsidR="00283F82">
        <w:t> </w:t>
      </w:r>
      <w:r w:rsidR="00504EE3">
        <w:t>U. z 2016 r. poz. 1636</w:t>
      </w:r>
      <w:r>
        <w:t>,</w:t>
      </w:r>
      <w:r w:rsidR="005E1D71">
        <w:t xml:space="preserve"> z </w:t>
      </w:r>
      <w:proofErr w:type="spellStart"/>
      <w:r w:rsidR="009C33B2">
        <w:t>późn</w:t>
      </w:r>
      <w:proofErr w:type="spellEnd"/>
      <w:r w:rsidR="009C33B2">
        <w:t>. zm.</w:t>
      </w:r>
      <w:r w:rsidR="009C33B2">
        <w:rPr>
          <w:rStyle w:val="Odwoanieprzypisudolnego"/>
        </w:rPr>
        <w:footnoteReference w:id="7"/>
      </w:r>
      <w:r w:rsidR="009C33B2">
        <w:rPr>
          <w:rStyle w:val="IGPindeksgrnyipogrubienie"/>
        </w:rPr>
        <w:t>)</w:t>
      </w:r>
      <w:r w:rsidR="009C33B2">
        <w:t xml:space="preserve">) </w:t>
      </w:r>
      <w:r w:rsidR="003A73B3">
        <w:t>w art. 98 ust. 4 otrzymuje brzmienie:</w:t>
      </w:r>
    </w:p>
    <w:p w:rsidR="003A73B3" w:rsidRPr="00893EA3" w:rsidRDefault="00DF5CE8" w:rsidP="00616260">
      <w:pPr>
        <w:pStyle w:val="ZUSTzmustartykuempunktem"/>
      </w:pPr>
      <w:r>
        <w:t>„</w:t>
      </w:r>
      <w:r w:rsidR="003A73B3" w:rsidRPr="00893EA3">
        <w:t>4.</w:t>
      </w:r>
      <w:r>
        <w:t xml:space="preserve"> </w:t>
      </w:r>
      <w:r w:rsidR="003A73B3" w:rsidRPr="00616260">
        <w:t>Kapitał założycielski domu maklerskiego, który nie prowadzi działalności, o</w:t>
      </w:r>
      <w:r w:rsidR="00283F82">
        <w:t> </w:t>
      </w:r>
      <w:r w:rsidR="003A73B3" w:rsidRPr="00616260">
        <w:t xml:space="preserve">której mowa w art. 69 ust. 4 pkt 1, i który prowadzi jeden rodzaj lub kilka rodzajów działalności, o których mowa w art. 69 ust. 2 pkt 1, 2, 4 i 5, będąc </w:t>
      </w:r>
      <w:r w:rsidR="003A73B3" w:rsidRPr="00616260">
        <w:rPr>
          <w:rStyle w:val="Ppogrubienie"/>
          <w:b w:val="0"/>
        </w:rPr>
        <w:t>jednocześnie agentem ubezpieczeniowym</w:t>
      </w:r>
      <w:r w:rsidR="0067503C" w:rsidRPr="00616260">
        <w:rPr>
          <w:rStyle w:val="Ppogrubienie"/>
          <w:b w:val="0"/>
        </w:rPr>
        <w:t>, agentem oferującym ubezpieczenia uzupełniające</w:t>
      </w:r>
      <w:r w:rsidR="005A7E78" w:rsidRPr="00616260">
        <w:rPr>
          <w:rStyle w:val="Ppogrubienie"/>
          <w:b w:val="0"/>
        </w:rPr>
        <w:t>,</w:t>
      </w:r>
      <w:r w:rsidR="003A73B3" w:rsidRPr="00616260">
        <w:rPr>
          <w:rStyle w:val="Ppogrubienie"/>
          <w:b w:val="0"/>
        </w:rPr>
        <w:t xml:space="preserve"> brokerem ubezpieczeniowym </w:t>
      </w:r>
      <w:r w:rsidR="005A7E78" w:rsidRPr="00616260">
        <w:rPr>
          <w:rStyle w:val="Ppogrubienie"/>
          <w:b w:val="0"/>
        </w:rPr>
        <w:t xml:space="preserve">albo brokerem reasekuracyjnym </w:t>
      </w:r>
      <w:r w:rsidR="003A73B3" w:rsidRPr="00616260">
        <w:rPr>
          <w:rStyle w:val="Ppogrubienie"/>
          <w:b w:val="0"/>
        </w:rPr>
        <w:t xml:space="preserve">w rozumieniu ustawy z dnia </w:t>
      </w:r>
      <w:r w:rsidR="0067503C" w:rsidRPr="00616260">
        <w:rPr>
          <w:rStyle w:val="Ppogrubienie"/>
          <w:b w:val="0"/>
        </w:rPr>
        <w:t>…</w:t>
      </w:r>
      <w:r w:rsidR="003A73B3" w:rsidRPr="00616260">
        <w:rPr>
          <w:rStyle w:val="Ppogrubienie"/>
          <w:b w:val="0"/>
        </w:rPr>
        <w:t xml:space="preserve"> o</w:t>
      </w:r>
      <w:r w:rsidR="00283F82">
        <w:rPr>
          <w:rStyle w:val="Ppogrubienie"/>
          <w:b w:val="0"/>
        </w:rPr>
        <w:t> </w:t>
      </w:r>
      <w:r w:rsidR="0067503C" w:rsidRPr="00616260">
        <w:rPr>
          <w:rStyle w:val="Ppogrubienie"/>
          <w:b w:val="0"/>
        </w:rPr>
        <w:t>dystrybucji</w:t>
      </w:r>
      <w:r>
        <w:rPr>
          <w:rStyle w:val="Ppogrubienie"/>
          <w:b w:val="0"/>
        </w:rPr>
        <w:t xml:space="preserve"> </w:t>
      </w:r>
      <w:r w:rsidR="0067503C" w:rsidRPr="00616260">
        <w:rPr>
          <w:rStyle w:val="Ppogrubienie"/>
          <w:b w:val="0"/>
        </w:rPr>
        <w:t xml:space="preserve">ubezpieczeń </w:t>
      </w:r>
      <w:r w:rsidR="003A73B3" w:rsidRPr="00616260">
        <w:rPr>
          <w:rStyle w:val="Ppogrubienie"/>
          <w:b w:val="0"/>
        </w:rPr>
        <w:t xml:space="preserve">(Dz. U. </w:t>
      </w:r>
      <w:r w:rsidR="00616260" w:rsidRPr="00616260">
        <w:rPr>
          <w:rStyle w:val="Ppogrubienie"/>
          <w:b w:val="0"/>
        </w:rPr>
        <w:t xml:space="preserve">poz. </w:t>
      </w:r>
      <w:r w:rsidR="0067503C" w:rsidRPr="00616260">
        <w:rPr>
          <w:rStyle w:val="Ppogrubienie"/>
          <w:b w:val="0"/>
        </w:rPr>
        <w:t>…),</w:t>
      </w:r>
      <w:r w:rsidR="003A73B3" w:rsidRPr="00616260">
        <w:t xml:space="preserve"> wynosi co najmniej</w:t>
      </w:r>
      <w:r w:rsidR="003A73B3" w:rsidRPr="00893EA3">
        <w:t xml:space="preserve"> równowartość w</w:t>
      </w:r>
      <w:r w:rsidR="00283F82">
        <w:t> </w:t>
      </w:r>
      <w:r w:rsidR="003A73B3" w:rsidRPr="00893EA3">
        <w:t>złotych 25</w:t>
      </w:r>
      <w:r>
        <w:t xml:space="preserve"> </w:t>
      </w:r>
      <w:r w:rsidR="003A73B3" w:rsidRPr="00893EA3">
        <w:t>000 euro.</w:t>
      </w:r>
      <w:r>
        <w:t>”</w:t>
      </w:r>
      <w:r w:rsidR="00D46EF8" w:rsidRPr="00893EA3">
        <w:t>.</w:t>
      </w:r>
    </w:p>
    <w:p w:rsidR="007F0815" w:rsidRPr="00283F82" w:rsidRDefault="007F0815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9F1BEA" w:rsidRPr="00B73590">
        <w:rPr>
          <w:rStyle w:val="Ppogrubienie"/>
        </w:rPr>
        <w:t>9</w:t>
      </w:r>
      <w:r w:rsidR="00893EA3" w:rsidRPr="00B73590">
        <w:rPr>
          <w:rStyle w:val="Ppogrubienie"/>
        </w:rPr>
        <w:t>7</w:t>
      </w:r>
      <w:r w:rsidR="004A337A" w:rsidRPr="00B73590">
        <w:rPr>
          <w:rStyle w:val="Ppogrubienie"/>
        </w:rPr>
        <w:t>.</w:t>
      </w:r>
      <w:r w:rsidR="00DF5CE8" w:rsidRPr="00283F82">
        <w:t xml:space="preserve"> </w:t>
      </w:r>
      <w:r w:rsidRPr="00283F82">
        <w:t>W ustawie z dnia 21 lipca 2006 r. o nadzorze nad rynkiem finansowym (Dz. U. z 2017 r. poz. 196</w:t>
      </w:r>
      <w:r w:rsidR="000649AC" w:rsidRPr="00283F82">
        <w:t>, 724</w:t>
      </w:r>
      <w:r w:rsidR="009779A2" w:rsidRPr="00283F82">
        <w:t>,</w:t>
      </w:r>
      <w:r w:rsidR="000649AC" w:rsidRPr="00283F82">
        <w:t xml:space="preserve"> 791</w:t>
      </w:r>
      <w:r w:rsidR="009779A2" w:rsidRPr="00283F82">
        <w:t>, 819 i 1089</w:t>
      </w:r>
      <w:r w:rsidRPr="00283F82">
        <w:t>) wprowadza się następujące zmiany:</w:t>
      </w:r>
    </w:p>
    <w:p w:rsidR="007F0815" w:rsidRDefault="007F0815" w:rsidP="00854F45">
      <w:pPr>
        <w:pStyle w:val="PKTpunkt"/>
      </w:pPr>
      <w:r w:rsidRPr="00953196">
        <w:rPr>
          <w:rStyle w:val="Ppogrubienie"/>
          <w:b w:val="0"/>
        </w:rPr>
        <w:t>1)</w:t>
      </w:r>
      <w:r w:rsidRPr="00953196">
        <w:rPr>
          <w:rStyle w:val="Ppogrubienie"/>
          <w:b w:val="0"/>
        </w:rPr>
        <w:tab/>
        <w:t xml:space="preserve">w art. 1 w ust. 2 </w:t>
      </w:r>
      <w:r w:rsidR="00272300" w:rsidRPr="00854F45">
        <w:rPr>
          <w:rStyle w:val="Ppogrubienie"/>
          <w:b w:val="0"/>
        </w:rPr>
        <w:t xml:space="preserve">w </w:t>
      </w:r>
      <w:r w:rsidRPr="00854F45">
        <w:rPr>
          <w:rStyle w:val="Ppogrubienie"/>
          <w:b w:val="0"/>
        </w:rPr>
        <w:t>p</w:t>
      </w:r>
      <w:r w:rsidRPr="00953196">
        <w:rPr>
          <w:rStyle w:val="Ppogrubienie"/>
          <w:b w:val="0"/>
        </w:rPr>
        <w:t xml:space="preserve">kt 3 </w:t>
      </w:r>
      <w:r w:rsidR="00E30150" w:rsidRPr="00D76C4E">
        <w:rPr>
          <w:rStyle w:val="Ppogrubienie"/>
          <w:b w:val="0"/>
        </w:rPr>
        <w:t xml:space="preserve">wyrazy </w:t>
      </w:r>
      <w:r w:rsidR="00DF5CE8">
        <w:rPr>
          <w:rStyle w:val="Ppogrubienie"/>
          <w:b w:val="0"/>
        </w:rPr>
        <w:t>„</w:t>
      </w:r>
      <w:r w:rsidR="00D76C4E" w:rsidRPr="00D76C4E">
        <w:rPr>
          <w:rStyle w:val="Ppogrubienie"/>
          <w:b w:val="0"/>
        </w:rPr>
        <w:t>ustawy z dnia 22 maja 2003 r. o pośrednictwie ubezpieczeniowym (Dz. U. z 2016 r. poz. 2077 oraz z 2017 r. poz. 60)</w:t>
      </w:r>
      <w:r w:rsidR="00DF5CE8">
        <w:rPr>
          <w:rStyle w:val="Ppogrubienie"/>
          <w:b w:val="0"/>
        </w:rPr>
        <w:t>”</w:t>
      </w:r>
      <w:r w:rsidR="00D76C4E" w:rsidRPr="00D76C4E">
        <w:rPr>
          <w:rStyle w:val="Ppogrubienie"/>
          <w:b w:val="0"/>
        </w:rPr>
        <w:t xml:space="preserve"> zastępuje się wyrazami </w:t>
      </w:r>
      <w:r w:rsidR="00DF5CE8">
        <w:t>„</w:t>
      </w:r>
      <w:r w:rsidRPr="007F0815">
        <w:t xml:space="preserve">ustawy z dnia </w:t>
      </w:r>
      <w:r w:rsidR="007C707F">
        <w:t>…</w:t>
      </w:r>
      <w:r w:rsidRPr="007F0815">
        <w:t xml:space="preserve"> o </w:t>
      </w:r>
      <w:r w:rsidR="007C707F">
        <w:t xml:space="preserve">dystrybucji ubezpieczeń </w:t>
      </w:r>
      <w:r w:rsidRPr="007F0815">
        <w:t xml:space="preserve">(Dz. U. </w:t>
      </w:r>
      <w:r w:rsidR="007C707F">
        <w:t>poz. …</w:t>
      </w:r>
      <w:r w:rsidRPr="007F0815">
        <w:t>)</w:t>
      </w:r>
      <w:r w:rsidR="00DF5CE8">
        <w:t>”</w:t>
      </w:r>
      <w:r w:rsidR="00D76C4E">
        <w:t>;</w:t>
      </w:r>
    </w:p>
    <w:p w:rsidR="007C707F" w:rsidRPr="007C707F" w:rsidRDefault="007C707F" w:rsidP="003C0907">
      <w:pPr>
        <w:pStyle w:val="PKTpunkt"/>
      </w:pPr>
      <w:r w:rsidRPr="00953196">
        <w:rPr>
          <w:rStyle w:val="Ppogrubienie"/>
          <w:b w:val="0"/>
        </w:rPr>
        <w:t>2)</w:t>
      </w:r>
      <w:r w:rsidRPr="00953196">
        <w:rPr>
          <w:rStyle w:val="Ppogrubienie"/>
          <w:b w:val="0"/>
        </w:rPr>
        <w:tab/>
        <w:t xml:space="preserve">w </w:t>
      </w:r>
      <w:r w:rsidRPr="003C0907">
        <w:rPr>
          <w:rStyle w:val="Ppogrubienie"/>
          <w:b w:val="0"/>
        </w:rPr>
        <w:t>art. 6 w ust. 2</w:t>
      </w:r>
      <w:r w:rsidR="00272300" w:rsidRPr="003C0907">
        <w:rPr>
          <w:rStyle w:val="Ppogrubienie"/>
          <w:b w:val="0"/>
        </w:rPr>
        <w:t xml:space="preserve"> w</w:t>
      </w:r>
      <w:r w:rsidRPr="003C0907">
        <w:rPr>
          <w:rStyle w:val="Ppogrubienie"/>
          <w:b w:val="0"/>
        </w:rPr>
        <w:t xml:space="preserve"> pkt</w:t>
      </w:r>
      <w:r w:rsidR="0095006B" w:rsidRPr="003C0907">
        <w:rPr>
          <w:rStyle w:val="Ppogrubienie"/>
          <w:b w:val="0"/>
        </w:rPr>
        <w:t xml:space="preserve"> 1</w:t>
      </w:r>
      <w:r w:rsidRPr="003C0907">
        <w:rPr>
          <w:rStyle w:val="Ppogrubienie"/>
          <w:b w:val="0"/>
        </w:rPr>
        <w:t xml:space="preserve"> </w:t>
      </w:r>
      <w:r w:rsidR="00854F45" w:rsidRPr="003C0907">
        <w:rPr>
          <w:rStyle w:val="Ppogrubienie"/>
          <w:b w:val="0"/>
        </w:rPr>
        <w:t xml:space="preserve">wyrazy </w:t>
      </w:r>
      <w:r w:rsidR="00DF5CE8">
        <w:rPr>
          <w:rStyle w:val="Ppogrubienie"/>
          <w:b w:val="0"/>
        </w:rPr>
        <w:t>„</w:t>
      </w:r>
      <w:r w:rsidR="00854F45" w:rsidRPr="003C0907">
        <w:rPr>
          <w:rStyle w:val="Ppogrubienie"/>
          <w:b w:val="0"/>
        </w:rPr>
        <w:t>ustawie z dnia 22 maja 2003 r. o pośrednictwie ubezpieczeniowym</w:t>
      </w:r>
      <w:r w:rsidR="00DF5CE8">
        <w:rPr>
          <w:rStyle w:val="Ppogrubienie"/>
          <w:b w:val="0"/>
        </w:rPr>
        <w:t>”</w:t>
      </w:r>
      <w:r w:rsidR="00854F45" w:rsidRPr="003C0907">
        <w:rPr>
          <w:rStyle w:val="Ppogrubienie"/>
          <w:b w:val="0"/>
        </w:rPr>
        <w:t xml:space="preserve"> zastępuje się wyrazami </w:t>
      </w:r>
      <w:r w:rsidR="00DF5CE8">
        <w:t>„</w:t>
      </w:r>
      <w:r w:rsidRPr="003C0907">
        <w:t>ustawie z dnia …</w:t>
      </w:r>
      <w:r w:rsidR="00DF5CE8">
        <w:t xml:space="preserve"> </w:t>
      </w:r>
      <w:r w:rsidRPr="003C0907">
        <w:t>o dystrybucji</w:t>
      </w:r>
      <w:r>
        <w:t xml:space="preserve"> ubezpieczeń</w:t>
      </w:r>
      <w:r w:rsidR="00DF5CE8">
        <w:t>”</w:t>
      </w:r>
      <w:r w:rsidR="00854F45">
        <w:t>;</w:t>
      </w:r>
    </w:p>
    <w:p w:rsidR="007C707F" w:rsidRPr="00D852C2" w:rsidRDefault="007C707F" w:rsidP="00D852C2">
      <w:pPr>
        <w:pStyle w:val="PKTpunkt"/>
      </w:pPr>
      <w:r w:rsidRPr="00953196">
        <w:rPr>
          <w:rStyle w:val="Ppogrubienie"/>
          <w:b w:val="0"/>
        </w:rPr>
        <w:t>3)</w:t>
      </w:r>
      <w:r w:rsidRPr="00953196">
        <w:rPr>
          <w:rStyle w:val="Ppogrubienie"/>
          <w:b w:val="0"/>
        </w:rPr>
        <w:tab/>
      </w:r>
      <w:r w:rsidRPr="00D852C2">
        <w:rPr>
          <w:rStyle w:val="Ppogrubienie"/>
          <w:b w:val="0"/>
        </w:rPr>
        <w:t xml:space="preserve">w art. 6b </w:t>
      </w:r>
      <w:r w:rsidR="00611639" w:rsidRPr="00D852C2">
        <w:rPr>
          <w:rStyle w:val="Ppogrubienie"/>
          <w:b w:val="0"/>
        </w:rPr>
        <w:t xml:space="preserve">w </w:t>
      </w:r>
      <w:r w:rsidRPr="00D852C2">
        <w:rPr>
          <w:rStyle w:val="Ppogrubienie"/>
          <w:b w:val="0"/>
        </w:rPr>
        <w:t xml:space="preserve">ust. 1 </w:t>
      </w:r>
      <w:r w:rsidR="003C34EB" w:rsidRPr="00D852C2">
        <w:rPr>
          <w:rStyle w:val="Ppogrubienie"/>
          <w:b w:val="0"/>
        </w:rPr>
        <w:t xml:space="preserve">w zdaniu pierwszym </w:t>
      </w:r>
      <w:r w:rsidR="00611639" w:rsidRPr="00D852C2">
        <w:rPr>
          <w:rStyle w:val="Ppogrubienie"/>
          <w:b w:val="0"/>
        </w:rPr>
        <w:t>wyrazy</w:t>
      </w:r>
      <w:r w:rsidR="00E90764" w:rsidRPr="00D852C2">
        <w:rPr>
          <w:rStyle w:val="Ppogrubienie"/>
          <w:b w:val="0"/>
        </w:rPr>
        <w:t xml:space="preserve"> </w:t>
      </w:r>
      <w:r w:rsidR="00DF5CE8">
        <w:rPr>
          <w:rStyle w:val="Ppogrubienie"/>
          <w:b w:val="0"/>
        </w:rPr>
        <w:t>„</w:t>
      </w:r>
      <w:r w:rsidR="00E90764" w:rsidRPr="00D852C2">
        <w:rPr>
          <w:rStyle w:val="Ppogrubienie"/>
          <w:b w:val="0"/>
        </w:rPr>
        <w:t>art. 47 i art. 48 ustawy z dnia 22 maja 2003 r. o pośrednictwie ubezpieczeniowym</w:t>
      </w:r>
      <w:r w:rsidR="00DF5CE8">
        <w:t>”</w:t>
      </w:r>
      <w:r w:rsidR="00E90764" w:rsidRPr="00D852C2">
        <w:t xml:space="preserve"> zastępuje się wyrazami </w:t>
      </w:r>
      <w:r w:rsidR="00DF5CE8">
        <w:t>„</w:t>
      </w:r>
      <w:r w:rsidRPr="00D852C2">
        <w:t xml:space="preserve">art. </w:t>
      </w:r>
      <w:r w:rsidR="00455CD0" w:rsidRPr="00D852C2">
        <w:t>9</w:t>
      </w:r>
      <w:r w:rsidR="00611435" w:rsidRPr="00D852C2">
        <w:t>1</w:t>
      </w:r>
      <w:r w:rsidR="00455CD0" w:rsidRPr="00D852C2">
        <w:t xml:space="preserve"> </w:t>
      </w:r>
      <w:r w:rsidRPr="00D852C2">
        <w:t xml:space="preserve">i art. </w:t>
      </w:r>
      <w:r w:rsidR="00455CD0" w:rsidRPr="00D852C2">
        <w:t>9</w:t>
      </w:r>
      <w:r w:rsidR="00611435" w:rsidRPr="00D852C2">
        <w:t>2</w:t>
      </w:r>
      <w:r w:rsidRPr="00D852C2">
        <w:t xml:space="preserve"> ustawy z dnia </w:t>
      </w:r>
      <w:r w:rsidR="00455CD0" w:rsidRPr="00D852C2">
        <w:t xml:space="preserve">… </w:t>
      </w:r>
      <w:r w:rsidRPr="00D852C2">
        <w:t xml:space="preserve">o </w:t>
      </w:r>
      <w:r w:rsidR="00455CD0" w:rsidRPr="00D852C2">
        <w:t>dystrybucji ubezpieczeń</w:t>
      </w:r>
      <w:r w:rsidR="00DF5CE8">
        <w:t>”</w:t>
      </w:r>
      <w:r w:rsidR="004923DA" w:rsidRPr="00D852C2">
        <w:t>.</w:t>
      </w:r>
    </w:p>
    <w:p w:rsidR="0065145F" w:rsidRDefault="008A79FD" w:rsidP="0065145F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9</w:t>
      </w:r>
      <w:r w:rsidR="00893EA3" w:rsidRPr="00B73590">
        <w:rPr>
          <w:rStyle w:val="Ppogrubienie"/>
        </w:rPr>
        <w:t>8</w:t>
      </w:r>
      <w:r w:rsidRPr="00B73590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65145F">
        <w:rPr>
          <w:rStyle w:val="Ppogrubienie"/>
          <w:b w:val="0"/>
        </w:rPr>
        <w:t xml:space="preserve">W ustawie z dnia </w:t>
      </w:r>
      <w:r w:rsidRPr="0065145F">
        <w:t>16 listopada 2006 r. o opłacie skarbowej</w:t>
      </w:r>
      <w:r w:rsidR="00B27893" w:rsidRPr="0065145F">
        <w:t xml:space="preserve"> (Dz. U. z</w:t>
      </w:r>
      <w:r w:rsidR="00283F82">
        <w:t> </w:t>
      </w:r>
      <w:r w:rsidR="00B27893" w:rsidRPr="0065145F">
        <w:t>2016 r. poz. 1827 oraz z 2017 r. poz. 624</w:t>
      </w:r>
      <w:r w:rsidR="00A25317">
        <w:t xml:space="preserve"> i 1273</w:t>
      </w:r>
      <w:r w:rsidR="00B27893" w:rsidRPr="0065145F">
        <w:t>)</w:t>
      </w:r>
      <w:r w:rsidR="0065145F" w:rsidRPr="0065145F">
        <w:t xml:space="preserve"> w części I załącznika</w:t>
      </w:r>
      <w:r w:rsidR="0065145F">
        <w:t xml:space="preserve"> ust. 34 i 35 otrzymują brzmienie:</w:t>
      </w:r>
    </w:p>
    <w:tbl>
      <w:tblPr>
        <w:tblW w:w="10483" w:type="dxa"/>
        <w:tblInd w:w="-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543"/>
        <w:gridCol w:w="2410"/>
        <w:gridCol w:w="4034"/>
      </w:tblGrid>
      <w:tr w:rsidR="0086011F" w:rsidRPr="0086011F" w:rsidTr="00D45254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86011F" w:rsidRDefault="0086011F" w:rsidP="00283F82"/>
          <w:p w:rsidR="0086011F" w:rsidRPr="0086011F" w:rsidRDefault="0086011F" w:rsidP="00283F82"/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>34. Dokonanie wpisu do rejestru agentów ubezpieczeniowych</w:t>
            </w:r>
            <w:r w:rsidR="00415A1F">
              <w:t xml:space="preserve"> i</w:t>
            </w:r>
            <w:r w:rsidR="0013481B">
              <w:t> </w:t>
            </w:r>
            <w:r w:rsidR="00415A1F">
              <w:t>agentów oferujących ubezpieczenia uzupełniające</w:t>
            </w:r>
          </w:p>
          <w:p w:rsidR="0086011F" w:rsidRPr="0086011F" w:rsidRDefault="0086011F" w:rsidP="00283F82"/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110 zł</w:t>
            </w:r>
          </w:p>
          <w:p w:rsidR="0086011F" w:rsidRPr="0086011F" w:rsidRDefault="0086011F" w:rsidP="00283F82"/>
        </w:tc>
        <w:tc>
          <w:tcPr>
            <w:tcW w:w="4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</w:tr>
      <w:tr w:rsidR="0086011F" w:rsidRPr="0086011F" w:rsidTr="00D45254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/>
          <w:p w:rsidR="0086011F" w:rsidRPr="0086011F" w:rsidRDefault="0086011F" w:rsidP="00283F82"/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>35. Zmiana wpisu do rejestru agentów ubezpieczeniowych</w:t>
            </w:r>
            <w:r w:rsidR="00415A1F">
              <w:t xml:space="preserve"> i</w:t>
            </w:r>
            <w:r w:rsidR="0013481B">
              <w:t> </w:t>
            </w:r>
            <w:r w:rsidR="00415A1F">
              <w:t>agentów oferujących ubezpieczenia uzupełniające</w:t>
            </w:r>
            <w:r w:rsidRPr="0086011F">
              <w:t>:</w:t>
            </w:r>
          </w:p>
          <w:p w:rsidR="0086011F" w:rsidRPr="0086011F" w:rsidRDefault="0086011F" w:rsidP="00283F82"/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4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zmiana wpisu do rejestru agentów ubezpieczeniowych </w:t>
            </w:r>
            <w:r w:rsidR="00544DBA">
              <w:t>i agentów oferujących ubezpieczenia uzupełniające</w:t>
            </w:r>
            <w:r w:rsidR="005E3D14">
              <w:t xml:space="preserve"> </w:t>
            </w:r>
            <w:r w:rsidRPr="0086011F">
              <w:t>obejmująca:</w:t>
            </w:r>
          </w:p>
          <w:p w:rsidR="0086011F" w:rsidRPr="0086011F" w:rsidRDefault="0086011F" w:rsidP="00283F82"/>
        </w:tc>
      </w:tr>
      <w:tr w:rsidR="0086011F" w:rsidRPr="0086011F" w:rsidTr="00D45254">
        <w:tc>
          <w:tcPr>
            <w:tcW w:w="4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/>
          <w:p w:rsidR="0086011F" w:rsidRPr="0086011F" w:rsidRDefault="0086011F" w:rsidP="00283F82"/>
        </w:tc>
        <w:tc>
          <w:tcPr>
            <w:tcW w:w="35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>1) jeżeli zmiana nastąpi na wniosek zakładu ubezpieczeń w</w:t>
            </w:r>
            <w:r w:rsidR="0013481B">
              <w:t> </w:t>
            </w:r>
            <w:r w:rsidRPr="0086011F">
              <w:t>związku z zawarciem umowy agencyjnej z agentem ubezpieczeniowym</w:t>
            </w:r>
            <w:r w:rsidR="00147C94">
              <w:t xml:space="preserve"> lub agentem oferującym ubezpieczenia uzupełniające</w:t>
            </w:r>
            <w:r w:rsidRPr="0086011F">
              <w:t>, który został wpisany do rejestru na uprzedni wniosek innego zakładu ubezpieczeń</w:t>
            </w:r>
          </w:p>
          <w:p w:rsidR="0086011F" w:rsidRPr="0086011F" w:rsidRDefault="0086011F" w:rsidP="00283F82">
            <w:r w:rsidRPr="0086011F">
              <w:t>2) pozostałe zmiany</w:t>
            </w:r>
          </w:p>
          <w:p w:rsidR="0086011F" w:rsidRPr="0086011F" w:rsidRDefault="0086011F" w:rsidP="00283F82"/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110 zł</w:t>
            </w:r>
          </w:p>
          <w:p w:rsidR="0086011F" w:rsidRPr="0086011F" w:rsidRDefault="0086011F" w:rsidP="00283F82"/>
          <w:p w:rsidR="0086011F" w:rsidRPr="0086011F" w:rsidRDefault="0086011F" w:rsidP="00283F82"/>
          <w:p w:rsidR="0086011F" w:rsidRPr="0086011F" w:rsidRDefault="0086011F" w:rsidP="00283F82"/>
          <w:p w:rsidR="0086011F" w:rsidRPr="0086011F" w:rsidRDefault="0086011F" w:rsidP="00283F82"/>
          <w:p w:rsidR="00E80DFF" w:rsidRDefault="00E80DFF" w:rsidP="00283F82"/>
          <w:p w:rsidR="00E80DFF" w:rsidRDefault="00E80DFF" w:rsidP="00283F82"/>
          <w:p w:rsidR="00E80DFF" w:rsidRDefault="00E80DFF" w:rsidP="00283F82"/>
          <w:p w:rsidR="00544DBA" w:rsidRDefault="00544DBA" w:rsidP="00283F82"/>
          <w:p w:rsidR="00544DBA" w:rsidRDefault="00544DBA" w:rsidP="00283F82"/>
          <w:p w:rsidR="0086011F" w:rsidRPr="0086011F" w:rsidRDefault="00D86713" w:rsidP="00283F82">
            <w:r>
              <w:t xml:space="preserve"> </w:t>
            </w:r>
            <w:r w:rsidR="0086011F" w:rsidRPr="0086011F">
              <w:t>55 zł</w:t>
            </w:r>
          </w:p>
          <w:p w:rsidR="0086011F" w:rsidRPr="0086011F" w:rsidRDefault="0086011F" w:rsidP="00283F82"/>
        </w:tc>
        <w:tc>
          <w:tcPr>
            <w:tcW w:w="4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Default="0086011F" w:rsidP="00283F82">
            <w:r w:rsidRPr="0086011F">
              <w:t>1) imiona i nazwisko, numer PESEL lub, gdy ten nie został nadany, numer paszportu, dowodu osobistego lub innego dokumentu potwierdzającego tożsamość, adres zamieszkania, numer identyfikacji podatkowej (NIP), numer w rejestrze przedsiębiorców, firmę przedsiębiorcy, pod którą wykonywana jest działalność</w:t>
            </w:r>
            <w:r w:rsidR="001B77AE">
              <w:t xml:space="preserve"> gospodarcza, siedzibę i</w:t>
            </w:r>
            <w:r w:rsidR="0013481B">
              <w:t> </w:t>
            </w:r>
            <w:r w:rsidR="001B77AE">
              <w:t>adres –</w:t>
            </w:r>
            <w:r w:rsidRPr="0086011F">
              <w:t xml:space="preserve"> w przypadku agenta ubezpieczeniowego</w:t>
            </w:r>
            <w:r w:rsidR="00DF5CE8">
              <w:t xml:space="preserve"> </w:t>
            </w:r>
            <w:r w:rsidR="00DB6E93">
              <w:t>lub agenta oferującego ubezpieczenia uzupełniające</w:t>
            </w:r>
            <w:r w:rsidR="00DB6E93" w:rsidRPr="0086011F">
              <w:t xml:space="preserve"> </w:t>
            </w:r>
            <w:r w:rsidRPr="0086011F">
              <w:t>będącego osobą fizyczną</w:t>
            </w:r>
          </w:p>
          <w:p w:rsidR="00D86713" w:rsidRPr="0086011F" w:rsidRDefault="00D86713" w:rsidP="00283F82"/>
        </w:tc>
      </w:tr>
      <w:tr w:rsidR="0086011F" w:rsidRPr="0086011F" w:rsidTr="00D45254">
        <w:tc>
          <w:tcPr>
            <w:tcW w:w="4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/>
          <w:p w:rsidR="0086011F" w:rsidRPr="0086011F" w:rsidRDefault="0086011F" w:rsidP="00283F82"/>
        </w:tc>
        <w:tc>
          <w:tcPr>
            <w:tcW w:w="35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4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>2) nazwę podmiotu lub firmę, siedzibę i</w:t>
            </w:r>
            <w:r w:rsidR="00283F82">
              <w:t> </w:t>
            </w:r>
            <w:r w:rsidRPr="0086011F">
              <w:t>adres, num</w:t>
            </w:r>
            <w:r w:rsidR="001B77AE">
              <w:t>er w rejestrze przedsiębiorców –</w:t>
            </w:r>
            <w:r w:rsidRPr="0086011F">
              <w:t xml:space="preserve"> w przypadku agenta ubezpieczeniowego</w:t>
            </w:r>
            <w:r w:rsidR="00DF5CE8">
              <w:t xml:space="preserve"> </w:t>
            </w:r>
            <w:r w:rsidR="00657131">
              <w:t>lub agenta oferującego ubezpieczenia uzupełniające</w:t>
            </w:r>
            <w:r w:rsidR="00657131" w:rsidRPr="0086011F">
              <w:t xml:space="preserve"> </w:t>
            </w:r>
            <w:r w:rsidRPr="0086011F">
              <w:t>będącego osobą prawną lub jednostką organizacyjną nieposiadającą osobowości prawnej</w:t>
            </w:r>
            <w:r w:rsidR="00657131">
              <w:t xml:space="preserve"> </w:t>
            </w:r>
          </w:p>
          <w:p w:rsidR="0086011F" w:rsidRPr="0086011F" w:rsidRDefault="0086011F" w:rsidP="00283F82"/>
        </w:tc>
      </w:tr>
      <w:tr w:rsidR="0086011F" w:rsidRPr="0086011F" w:rsidTr="00D45254">
        <w:tc>
          <w:tcPr>
            <w:tcW w:w="4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/>
          <w:p w:rsidR="0086011F" w:rsidRPr="0086011F" w:rsidRDefault="0086011F" w:rsidP="00283F82"/>
        </w:tc>
        <w:tc>
          <w:tcPr>
            <w:tcW w:w="35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4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>3) imiona i nazwisko, numer PESEL lub, gdy ten nie został nadany, numer paszportu, dowodu osobistego lub innego dokumentu potwierdzającego</w:t>
            </w:r>
            <w:r w:rsidR="00283F82">
              <w:t xml:space="preserve"> tożsamość, adres zamieszkania –</w:t>
            </w:r>
            <w:r w:rsidRPr="0086011F">
              <w:t xml:space="preserve"> w</w:t>
            </w:r>
            <w:r w:rsidR="00283F82">
              <w:t> </w:t>
            </w:r>
            <w:r w:rsidRPr="0086011F">
              <w:t>przypadku osób fizycznych, przy pomocy których agent ubezpieczeniowy</w:t>
            </w:r>
            <w:r w:rsidR="00DF5CE8">
              <w:t xml:space="preserve"> </w:t>
            </w:r>
            <w:r w:rsidR="00C357E6">
              <w:t>lub agent oferujący ubezpieczenia uzupełniające</w:t>
            </w:r>
            <w:r w:rsidR="00C357E6" w:rsidRPr="0086011F">
              <w:t xml:space="preserve"> </w:t>
            </w:r>
            <w:r w:rsidRPr="0086011F">
              <w:t>wykonuje czynności agencyjne</w:t>
            </w:r>
          </w:p>
          <w:p w:rsidR="0086011F" w:rsidRPr="0086011F" w:rsidRDefault="0086011F" w:rsidP="00283F82"/>
        </w:tc>
      </w:tr>
      <w:tr w:rsidR="0086011F" w:rsidRPr="0086011F" w:rsidTr="00D45254">
        <w:tc>
          <w:tcPr>
            <w:tcW w:w="4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/>
          <w:p w:rsidR="0086011F" w:rsidRPr="0086011F" w:rsidRDefault="0086011F" w:rsidP="00283F82"/>
        </w:tc>
        <w:tc>
          <w:tcPr>
            <w:tcW w:w="35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4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>4) numer polisy potwierdzającej zawarcie umowy obowiązkowego ubezpieczenia odpowiedzialności cywilnej</w:t>
            </w:r>
            <w:r w:rsidR="003A1A1F">
              <w:t xml:space="preserve"> lub umowy gwarancji ubezpieczeniowej</w:t>
            </w:r>
            <w:r w:rsidRPr="0086011F">
              <w:t xml:space="preserve">, datę obowiązywania tej umowy oraz nazwę zakładu ubezpieczeń, z którym </w:t>
            </w:r>
            <w:r w:rsidR="001B77AE">
              <w:t>zawarto tę umowę –</w:t>
            </w:r>
            <w:r w:rsidRPr="0086011F">
              <w:t xml:space="preserve"> w przypadku agenta ubezpieczeniowego</w:t>
            </w:r>
            <w:r w:rsidR="00DF5CE8">
              <w:t xml:space="preserve"> </w:t>
            </w:r>
            <w:r w:rsidR="003A1A1F">
              <w:t>lub agenta oferującego ubezpieczenia uzupełniające</w:t>
            </w:r>
            <w:r w:rsidR="003A1A1F" w:rsidRPr="0086011F">
              <w:t xml:space="preserve"> </w:t>
            </w:r>
            <w:r w:rsidRPr="0086011F">
              <w:t>działającego na rzecz więcej niż jednego zakładu ubezpieczeń w zakresie tego samego działu ubezpieczeń, zgodnie z załącznikiem do ustawy z dnia 11 września 2015 r. o</w:t>
            </w:r>
            <w:r w:rsidR="00283F82">
              <w:t> </w:t>
            </w:r>
            <w:r w:rsidRPr="0086011F">
              <w:t>działalności ubezpieczeniowej i</w:t>
            </w:r>
            <w:r w:rsidR="00283F82">
              <w:t> </w:t>
            </w:r>
            <w:r w:rsidRPr="0086011F">
              <w:t xml:space="preserve">reasekuracyjnej (Dz. U. </w:t>
            </w:r>
            <w:r w:rsidR="00495542">
              <w:t>z 2017 r. poz.</w:t>
            </w:r>
            <w:r w:rsidR="00283F82">
              <w:t> </w:t>
            </w:r>
            <w:r w:rsidR="00495542">
              <w:t>1170</w:t>
            </w:r>
            <w:r w:rsidR="001776F1">
              <w:t>,</w:t>
            </w:r>
            <w:r w:rsidR="00495542">
              <w:t xml:space="preserve"> 1089</w:t>
            </w:r>
            <w:r w:rsidR="001776F1">
              <w:t xml:space="preserve"> i …</w:t>
            </w:r>
            <w:r w:rsidR="003A1A1F">
              <w:t>)</w:t>
            </w:r>
          </w:p>
          <w:p w:rsidR="0086011F" w:rsidRPr="0086011F" w:rsidRDefault="0086011F" w:rsidP="00283F82"/>
        </w:tc>
      </w:tr>
      <w:tr w:rsidR="0086011F" w:rsidRPr="0086011F" w:rsidTr="00D45254">
        <w:tc>
          <w:tcPr>
            <w:tcW w:w="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86011F" w:rsidRDefault="0086011F" w:rsidP="00283F82"/>
          <w:p w:rsidR="0086011F" w:rsidRPr="0086011F" w:rsidRDefault="0086011F" w:rsidP="00283F82"/>
        </w:tc>
        <w:tc>
          <w:tcPr>
            <w:tcW w:w="3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86011F" w:rsidRDefault="0086011F" w:rsidP="00283F82">
            <w:r w:rsidRPr="0086011F">
              <w:t xml:space="preserve"> </w:t>
            </w:r>
          </w:p>
          <w:p w:rsidR="0086011F" w:rsidRPr="0086011F" w:rsidRDefault="0086011F" w:rsidP="00283F82"/>
        </w:tc>
        <w:tc>
          <w:tcPr>
            <w:tcW w:w="40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11F" w:rsidRPr="00283F82" w:rsidRDefault="0086011F" w:rsidP="00D86713">
            <w:r w:rsidRPr="00283F82">
              <w:t>5) wykreślenie agenta ubezpieczeniowego</w:t>
            </w:r>
            <w:r w:rsidR="00DF5CE8" w:rsidRPr="00283F82">
              <w:t xml:space="preserve"> </w:t>
            </w:r>
            <w:r w:rsidR="001776F1" w:rsidRPr="00283F82">
              <w:t xml:space="preserve">lub agenta oferującego ubezpieczenia </w:t>
            </w:r>
            <w:r w:rsidR="001776F1" w:rsidRPr="00283F82">
              <w:lastRenderedPageBreak/>
              <w:t xml:space="preserve">uzupełniające </w:t>
            </w:r>
            <w:r w:rsidRPr="00283F82">
              <w:t>na wniosek zakładu ubezpieczeń</w:t>
            </w:r>
          </w:p>
        </w:tc>
      </w:tr>
    </w:tbl>
    <w:p w:rsidR="00D86713" w:rsidRDefault="00D86713" w:rsidP="00B73590">
      <w:pPr>
        <w:pStyle w:val="ARTartustawynprozporzdzenia"/>
        <w:keepNext/>
        <w:rPr>
          <w:rStyle w:val="Ppogrubienie"/>
        </w:rPr>
      </w:pPr>
    </w:p>
    <w:p w:rsidR="00D66E73" w:rsidRPr="00283F82" w:rsidRDefault="004923DA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893EA3" w:rsidRPr="00B73590">
        <w:rPr>
          <w:rStyle w:val="Ppogrubienie"/>
        </w:rPr>
        <w:t>99</w:t>
      </w:r>
      <w:r w:rsidR="00102740" w:rsidRPr="00B73590">
        <w:rPr>
          <w:rStyle w:val="Ppogrubienie"/>
        </w:rPr>
        <w:t>.</w:t>
      </w:r>
      <w:r w:rsidR="00DF5CE8" w:rsidRPr="00283F82">
        <w:t xml:space="preserve"> </w:t>
      </w:r>
      <w:r w:rsidR="00D66E73" w:rsidRPr="00283F82">
        <w:t>W ustawie z dnia 5 listopada 2009 r. o spółdzielczych kasach oszczędnościowo</w:t>
      </w:r>
      <w:r w:rsidR="001B77AE">
        <w:t>-</w:t>
      </w:r>
      <w:r w:rsidR="001B77AE">
        <w:br/>
      </w:r>
      <w:r w:rsidR="00D66E73" w:rsidRPr="00283F82">
        <w:t>-kredytowych (Dz. U. z 2016 r. poz. 1910</w:t>
      </w:r>
      <w:r w:rsidR="000649AC" w:rsidRPr="00283F82">
        <w:t xml:space="preserve">, z </w:t>
      </w:r>
      <w:proofErr w:type="spellStart"/>
      <w:r w:rsidR="000649AC" w:rsidRPr="00283F82">
        <w:t>późn</w:t>
      </w:r>
      <w:proofErr w:type="spellEnd"/>
      <w:r w:rsidR="000649AC" w:rsidRPr="00283F82">
        <w:t>. zm.</w:t>
      </w:r>
      <w:r w:rsidR="000649AC" w:rsidRPr="00283F82">
        <w:rPr>
          <w:rStyle w:val="IGindeksgrny"/>
        </w:rPr>
        <w:footnoteReference w:id="8"/>
      </w:r>
      <w:r w:rsidR="000649AC" w:rsidRPr="00283F82">
        <w:rPr>
          <w:rStyle w:val="IGindeksgrny"/>
        </w:rPr>
        <w:t>)</w:t>
      </w:r>
      <w:r w:rsidR="00D66E73" w:rsidRPr="00283F82">
        <w:t>) w art. 3 ust. 1 otrzymuje brzmienie:</w:t>
      </w:r>
    </w:p>
    <w:p w:rsidR="00D66E73" w:rsidRPr="00283F82" w:rsidRDefault="00DF5CE8" w:rsidP="00283F82">
      <w:pPr>
        <w:pStyle w:val="ZUSTzmustartykuempunktem"/>
      </w:pPr>
      <w:r w:rsidRPr="00283F82">
        <w:t>„</w:t>
      </w:r>
      <w:r w:rsidR="00D66E73" w:rsidRPr="00283F82">
        <w:t>1.</w:t>
      </w:r>
      <w:r w:rsidRPr="00283F82">
        <w:t xml:space="preserve"> </w:t>
      </w:r>
      <w:r w:rsidR="00D66E73" w:rsidRPr="00283F82">
        <w:t>Celem kas jest gromadzenie środków pieniężnych wyłącznie swoich członków, udzielanie im pożyczek i kredytów, przeprowadzanie na ich zlecenie rozliczeń finansowych oraz wykonywanie dystrybucji ubezpieczeń na zasadach określonych w</w:t>
      </w:r>
      <w:bookmarkStart w:id="1" w:name="#hiperlinkText.rpc?hiperlink=type=tresc:"/>
      <w:r w:rsidR="00283F82">
        <w:t> </w:t>
      </w:r>
      <w:r w:rsidR="00D66E73" w:rsidRPr="00283F82">
        <w:t>ustawie</w:t>
      </w:r>
      <w:bookmarkEnd w:id="1"/>
      <w:r w:rsidR="00D66E73" w:rsidRPr="00283F82">
        <w:t xml:space="preserve"> z dnia …</w:t>
      </w:r>
      <w:r w:rsidRPr="00283F82">
        <w:t xml:space="preserve"> </w:t>
      </w:r>
      <w:r w:rsidR="00D66E73" w:rsidRPr="00283F82">
        <w:t>o dystrybucji ubezpieczeń (Dz. U. poz. …).</w:t>
      </w:r>
      <w:r w:rsidRPr="00283F82">
        <w:t>”</w:t>
      </w:r>
      <w:r w:rsidR="00D66E73" w:rsidRPr="00283F82">
        <w:t>.</w:t>
      </w:r>
    </w:p>
    <w:p w:rsidR="00D66E73" w:rsidRPr="00E75654" w:rsidRDefault="00D66E73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C06429" w:rsidRPr="00B73590">
        <w:rPr>
          <w:rStyle w:val="Ppogrubienie"/>
        </w:rPr>
        <w:t>10</w:t>
      </w:r>
      <w:r w:rsidR="00893EA3" w:rsidRPr="00B73590">
        <w:rPr>
          <w:rStyle w:val="Ppogrubienie"/>
        </w:rPr>
        <w:t>0</w:t>
      </w:r>
      <w:r w:rsidRPr="00B73590">
        <w:rPr>
          <w:rStyle w:val="Ppogrubienie"/>
        </w:rPr>
        <w:t>.</w:t>
      </w:r>
      <w:r w:rsidR="00DF5CE8">
        <w:rPr>
          <w:rStyle w:val="Ppogrubienie"/>
          <w:b w:val="0"/>
        </w:rPr>
        <w:t xml:space="preserve"> </w:t>
      </w:r>
      <w:r w:rsidRPr="00E75654">
        <w:rPr>
          <w:rStyle w:val="Ppogrubienie"/>
          <w:b w:val="0"/>
        </w:rPr>
        <w:t>W ustawie z dnia 5 sierpnia 2015 r. o rozpatrywaniu reklamacji przez podmioty rynku finan</w:t>
      </w:r>
      <w:r w:rsidRPr="00320FB1">
        <w:rPr>
          <w:rStyle w:val="Ppogrubienie"/>
          <w:b w:val="0"/>
        </w:rPr>
        <w:t>sowego i o Rzeczniku Finansowym (Dz. U. z 2016 r. poz. 892 i 1823</w:t>
      </w:r>
      <w:r w:rsidR="00320FB1" w:rsidRPr="00320FB1">
        <w:rPr>
          <w:rStyle w:val="Ppogrubienie"/>
          <w:b w:val="0"/>
        </w:rPr>
        <w:t xml:space="preserve"> oraz z 2017</w:t>
      </w:r>
      <w:r w:rsidR="00DF5CE8">
        <w:rPr>
          <w:rStyle w:val="Ppogrubienie"/>
        </w:rPr>
        <w:t xml:space="preserve"> </w:t>
      </w:r>
      <w:r w:rsidR="00320FB1" w:rsidRPr="00320FB1">
        <w:rPr>
          <w:rStyle w:val="Ppogrubienie"/>
          <w:b w:val="0"/>
        </w:rPr>
        <w:t>r. poz. 245 i 819</w:t>
      </w:r>
      <w:r w:rsidRPr="00320FB1">
        <w:t xml:space="preserve">) wprowadza </w:t>
      </w:r>
      <w:r w:rsidRPr="00E75654">
        <w:t>się następujące zmiany:</w:t>
      </w:r>
    </w:p>
    <w:p w:rsidR="00E915DE" w:rsidRPr="00283F82" w:rsidRDefault="00D66E73" w:rsidP="00B73590">
      <w:pPr>
        <w:pStyle w:val="PKTpunkt"/>
        <w:keepNext/>
      </w:pPr>
      <w:r w:rsidRPr="00283F82">
        <w:t>1)</w:t>
      </w:r>
      <w:r w:rsidRPr="00283F82">
        <w:tab/>
        <w:t>w art. 2</w:t>
      </w:r>
      <w:r w:rsidR="00E915DE" w:rsidRPr="00283F82">
        <w:t>:</w:t>
      </w:r>
    </w:p>
    <w:p w:rsidR="00D66E73" w:rsidRPr="00283F82" w:rsidRDefault="00E915DE" w:rsidP="00B73590">
      <w:pPr>
        <w:pStyle w:val="LITlitera"/>
        <w:keepNext/>
      </w:pPr>
      <w:r w:rsidRPr="00283F82">
        <w:t>a)</w:t>
      </w:r>
      <w:r w:rsidRPr="00283F82">
        <w:tab/>
      </w:r>
      <w:r w:rsidR="00591B1F" w:rsidRPr="00283F82">
        <w:t xml:space="preserve"> </w:t>
      </w:r>
      <w:r w:rsidRPr="00283F82">
        <w:t xml:space="preserve">w pkt 1 </w:t>
      </w:r>
      <w:r w:rsidR="00591B1F" w:rsidRPr="00283F82">
        <w:t>w</w:t>
      </w:r>
      <w:r w:rsidR="00DF5CE8" w:rsidRPr="00283F82">
        <w:t xml:space="preserve"> </w:t>
      </w:r>
      <w:r w:rsidR="00D66E73" w:rsidRPr="00283F82">
        <w:t>lit. d średnik zastępuje się przecinkiem i dodaje się lit. e w brzmieniu:</w:t>
      </w:r>
    </w:p>
    <w:p w:rsidR="00D66E73" w:rsidRDefault="00DF5CE8" w:rsidP="003C0907">
      <w:pPr>
        <w:pStyle w:val="ZLITLITzmlitliter"/>
        <w:rPr>
          <w:rStyle w:val="Ppogrubienie"/>
        </w:rPr>
      </w:pPr>
      <w:r>
        <w:rPr>
          <w:rStyle w:val="Ppogrubienie"/>
          <w:b w:val="0"/>
        </w:rPr>
        <w:t>„</w:t>
      </w:r>
      <w:r w:rsidR="00D66E73" w:rsidRPr="0078661B">
        <w:rPr>
          <w:rStyle w:val="Ppogrubienie"/>
          <w:b w:val="0"/>
        </w:rPr>
        <w:t>e)</w:t>
      </w:r>
      <w:r w:rsidR="00D66E73" w:rsidRPr="0078661B">
        <w:rPr>
          <w:rStyle w:val="Ppogrubienie"/>
          <w:b w:val="0"/>
        </w:rPr>
        <w:tab/>
      </w:r>
      <w:r w:rsidR="00D07226" w:rsidRPr="0087245E">
        <w:t>będącego osobą fizyczną</w:t>
      </w:r>
      <w:r w:rsidR="00D07226" w:rsidRPr="0087245E">
        <w:rPr>
          <w:rStyle w:val="Ppogrubienie"/>
          <w:b w:val="0"/>
        </w:rPr>
        <w:t xml:space="preserve"> </w:t>
      </w:r>
      <w:r w:rsidR="00D66E73" w:rsidRPr="0087245E">
        <w:rPr>
          <w:rStyle w:val="Ppogrubienie"/>
          <w:b w:val="0"/>
        </w:rPr>
        <w:t xml:space="preserve">klienta </w:t>
      </w:r>
      <w:r w:rsidR="0012599E" w:rsidRPr="0087245E">
        <w:rPr>
          <w:rStyle w:val="Ppogrubienie"/>
          <w:b w:val="0"/>
        </w:rPr>
        <w:t>brokera ubezpieczeniowego</w:t>
      </w:r>
      <w:r w:rsidR="000E2375" w:rsidRPr="0087245E">
        <w:rPr>
          <w:rStyle w:val="Ppogrubienie"/>
          <w:b w:val="0"/>
        </w:rPr>
        <w:t xml:space="preserve"> </w:t>
      </w:r>
      <w:r w:rsidR="006624A0" w:rsidRPr="0087245E">
        <w:rPr>
          <w:rStyle w:val="Ppogrubienie"/>
          <w:b w:val="0"/>
        </w:rPr>
        <w:t>albo</w:t>
      </w:r>
      <w:r w:rsidR="000E2375" w:rsidRPr="0087245E">
        <w:rPr>
          <w:rStyle w:val="Ppogrubienie"/>
          <w:b w:val="0"/>
        </w:rPr>
        <w:t xml:space="preserve"> </w:t>
      </w:r>
      <w:r w:rsidR="000E2375" w:rsidRPr="0087245E">
        <w:t xml:space="preserve">będącego osobą </w:t>
      </w:r>
      <w:r w:rsidR="000E2375" w:rsidRPr="003C0907">
        <w:t>fizyczną</w:t>
      </w:r>
      <w:r w:rsidR="000E2375" w:rsidRPr="003C0907">
        <w:rPr>
          <w:rStyle w:val="Ppogrubienie"/>
          <w:b w:val="0"/>
        </w:rPr>
        <w:t xml:space="preserve"> klienta </w:t>
      </w:r>
      <w:r w:rsidR="0012599E" w:rsidRPr="003C0907">
        <w:rPr>
          <w:rStyle w:val="Ppogrubienie"/>
          <w:b w:val="0"/>
        </w:rPr>
        <w:t xml:space="preserve">agenta ubezpieczeniowego </w:t>
      </w:r>
      <w:r w:rsidR="008F02AE" w:rsidRPr="003C0907">
        <w:rPr>
          <w:rStyle w:val="Ppogrubienie"/>
          <w:b w:val="0"/>
        </w:rPr>
        <w:t xml:space="preserve">lub </w:t>
      </w:r>
      <w:r w:rsidR="0012599E" w:rsidRPr="003C0907">
        <w:rPr>
          <w:rStyle w:val="Ppogrubienie"/>
          <w:b w:val="0"/>
        </w:rPr>
        <w:t>agenta oferującego ubezpieczenia uzupełniające</w:t>
      </w:r>
      <w:r w:rsidR="004350CE" w:rsidRPr="003C0907">
        <w:rPr>
          <w:rStyle w:val="Ppogrubienie"/>
          <w:b w:val="0"/>
        </w:rPr>
        <w:t>,</w:t>
      </w:r>
      <w:r w:rsidR="0012599E" w:rsidRPr="003C0907">
        <w:t xml:space="preserve"> </w:t>
      </w:r>
      <w:r w:rsidR="007952D3" w:rsidRPr="003C0907">
        <w:t>w rozumieniu ustawy z dnia … o dystrybucji ubezpieczeń (Dz. U. poz. …)</w:t>
      </w:r>
      <w:r w:rsidR="004350CE" w:rsidRPr="003C0907">
        <w:t>,</w:t>
      </w:r>
      <w:r w:rsidR="007952D3" w:rsidRPr="003C0907">
        <w:t xml:space="preserve"> </w:t>
      </w:r>
      <w:r w:rsidR="0012599E" w:rsidRPr="003C0907">
        <w:t>wykonujących czynności agencyjne na rzecz więcej niż jednego zakładu ubezpieczeń w zakresie tego samego działu ubezpieczeń, z</w:t>
      </w:r>
      <w:r w:rsidR="003C0907" w:rsidRPr="003C0907">
        <w:t xml:space="preserve">godnie z załącznikiem do ustawy </w:t>
      </w:r>
      <w:r w:rsidR="00500481" w:rsidRPr="003C0907">
        <w:t xml:space="preserve">z dnia 11 września 2015 r. </w:t>
      </w:r>
      <w:r w:rsidR="0012599E" w:rsidRPr="003C0907">
        <w:t>o</w:t>
      </w:r>
      <w:r w:rsidR="00283F82">
        <w:t> </w:t>
      </w:r>
      <w:r w:rsidR="0012599E" w:rsidRPr="003C0907">
        <w:t>działalności ubezpieczeniowej i reasekuracyjnej</w:t>
      </w:r>
      <w:r w:rsidR="0012599E" w:rsidRPr="003C0907">
        <w:rPr>
          <w:rStyle w:val="Ppogrubienie"/>
          <w:b w:val="0"/>
        </w:rPr>
        <w:t xml:space="preserve"> </w:t>
      </w:r>
      <w:r w:rsidR="00500481" w:rsidRPr="003C0907">
        <w:t>(Dz. U. z 2017 r. poz. 1170, 1089 i …)</w:t>
      </w:r>
      <w:r w:rsidR="00E915DE" w:rsidRPr="003C0907">
        <w:t xml:space="preserve"> </w:t>
      </w:r>
      <w:r w:rsidR="0012599E" w:rsidRPr="003C0907">
        <w:rPr>
          <w:rStyle w:val="Ppogrubienie"/>
          <w:b w:val="0"/>
        </w:rPr>
        <w:t>w zakresie niezwiązanym z udzielaną ochroną ubezpieczeniową</w:t>
      </w:r>
      <w:r w:rsidR="00D66E73" w:rsidRPr="003C0907">
        <w:rPr>
          <w:rStyle w:val="Ppogrubienie"/>
          <w:b w:val="0"/>
        </w:rPr>
        <w:t>;</w:t>
      </w:r>
      <w:r>
        <w:rPr>
          <w:rStyle w:val="Ppogrubienie"/>
          <w:b w:val="0"/>
        </w:rPr>
        <w:t>”</w:t>
      </w:r>
      <w:r w:rsidR="00E915DE" w:rsidRPr="003C0907">
        <w:rPr>
          <w:rStyle w:val="Ppogrubienie"/>
          <w:b w:val="0"/>
        </w:rPr>
        <w:t>,</w:t>
      </w:r>
    </w:p>
    <w:p w:rsidR="00EA2E58" w:rsidRPr="00E32870" w:rsidRDefault="003C0907" w:rsidP="00B73590">
      <w:pPr>
        <w:pStyle w:val="LITlitera"/>
        <w:keepNext/>
      </w:pPr>
      <w:r w:rsidRPr="00E32870">
        <w:t>b)</w:t>
      </w:r>
      <w:r w:rsidR="00E915DE" w:rsidRPr="00E32870">
        <w:tab/>
        <w:t>w pkt 3</w:t>
      </w:r>
      <w:r w:rsidR="00EA2E58" w:rsidRPr="00E32870">
        <w:t>:</w:t>
      </w:r>
    </w:p>
    <w:p w:rsidR="00E915DE" w:rsidRPr="00E32870" w:rsidRDefault="00E32870" w:rsidP="00B73590">
      <w:pPr>
        <w:pStyle w:val="TIRtiret"/>
        <w:keepNext/>
      </w:pPr>
      <w:r>
        <w:t>–</w:t>
      </w:r>
      <w:r w:rsidR="00EA2E58" w:rsidRPr="00E32870">
        <w:tab/>
      </w:r>
      <w:r w:rsidR="00E915DE" w:rsidRPr="00E32870">
        <w:t xml:space="preserve"> lit. f otrzymuje brzmienie:</w:t>
      </w:r>
    </w:p>
    <w:p w:rsidR="00E915DE" w:rsidRPr="0078661B" w:rsidRDefault="00DF5CE8" w:rsidP="00664654">
      <w:pPr>
        <w:pStyle w:val="ZTIRLITzmlittiret"/>
      </w:pPr>
      <w:r>
        <w:t>„</w:t>
      </w:r>
      <w:r w:rsidR="00E915DE" w:rsidRPr="00E915DE">
        <w:t>f)</w:t>
      </w:r>
      <w:r w:rsidR="00E915DE" w:rsidRPr="00E915DE">
        <w:tab/>
      </w:r>
      <w:r w:rsidR="00E915DE">
        <w:t xml:space="preserve"> </w:t>
      </w:r>
      <w:r w:rsidR="00E915DE" w:rsidRPr="00E915DE">
        <w:t>krajowy zakład ubezpieczeń, zagraniczny zakład ubezpieczeń, główny oddział i oddział w rozumieniu ustawy z dnia 11 września 2015 r. o</w:t>
      </w:r>
      <w:r w:rsidR="00E32870">
        <w:t> </w:t>
      </w:r>
      <w:r w:rsidR="00E915DE" w:rsidRPr="00E915DE">
        <w:t>działalności ubezpieczeniowej i reasekuracyjnej,</w:t>
      </w:r>
      <w:r>
        <w:t>”</w:t>
      </w:r>
      <w:r w:rsidR="00506BCE">
        <w:t>,</w:t>
      </w:r>
    </w:p>
    <w:p w:rsidR="00D66E73" w:rsidRPr="00E32870" w:rsidRDefault="00E32870" w:rsidP="00B73590">
      <w:pPr>
        <w:pStyle w:val="TIRtiret"/>
        <w:keepNext/>
      </w:pPr>
      <w:r w:rsidRPr="00E32870">
        <w:t>–</w:t>
      </w:r>
      <w:r w:rsidR="00664654" w:rsidRPr="00E32870">
        <w:tab/>
        <w:t xml:space="preserve">w </w:t>
      </w:r>
      <w:r w:rsidR="00D66E73" w:rsidRPr="00E32870">
        <w:t>lit. i średnik zastępuje się przecinkiem i dodaje się lit. j w brzmieniu:</w:t>
      </w:r>
    </w:p>
    <w:p w:rsidR="00D66E73" w:rsidRPr="00E32870" w:rsidRDefault="00DF5CE8" w:rsidP="00E32870">
      <w:pPr>
        <w:pStyle w:val="ZTIRLITzmlittiret"/>
      </w:pPr>
      <w:r w:rsidRPr="00E32870">
        <w:t>„</w:t>
      </w:r>
      <w:r w:rsidR="00D66E73" w:rsidRPr="00E32870">
        <w:t>j)</w:t>
      </w:r>
      <w:r w:rsidR="00D66E73" w:rsidRPr="00E32870">
        <w:tab/>
      </w:r>
      <w:r w:rsidR="0012599E" w:rsidRPr="00E32870">
        <w:t xml:space="preserve">brokera ubezpieczeniowego, a także </w:t>
      </w:r>
      <w:r w:rsidR="00A802AD" w:rsidRPr="00E32870">
        <w:t>agenta ubezpieczeniowego i agenta oferującego ubezpieczenia uzupełniające</w:t>
      </w:r>
      <w:r w:rsidR="0012599E" w:rsidRPr="00E32870">
        <w:t xml:space="preserve"> wykonujących czynności </w:t>
      </w:r>
      <w:r w:rsidR="0012599E" w:rsidRPr="00E32870">
        <w:lastRenderedPageBreak/>
        <w:t>agencyjne na rzecz więcej niż jednego zakładu ubezpieczeń w zakresie tego samego działu ubezpieczeń, zgodnie z załącznikiem do ustawy</w:t>
      </w:r>
      <w:r w:rsidR="003C356E" w:rsidRPr="00E32870">
        <w:t xml:space="preserve"> z dnia 11 września 2015 r. </w:t>
      </w:r>
      <w:r w:rsidR="0012599E" w:rsidRPr="00E32870">
        <w:t>o działalności ubezpieczeniowej i reasekuracyjnej</w:t>
      </w:r>
      <w:r w:rsidR="00C77CC9" w:rsidRPr="00E32870">
        <w:t xml:space="preserve"> w</w:t>
      </w:r>
      <w:r w:rsidR="00E32870" w:rsidRPr="00E32870">
        <w:t> </w:t>
      </w:r>
      <w:r w:rsidR="00C77CC9" w:rsidRPr="00E32870">
        <w:t>zakresie niezwiązanym z udzielaną ochroną ubezpieczeniową</w:t>
      </w:r>
      <w:r w:rsidR="00D66E73" w:rsidRPr="00E32870">
        <w:t>;</w:t>
      </w:r>
      <w:r w:rsidRPr="00E32870">
        <w:t>”</w:t>
      </w:r>
      <w:r w:rsidR="00D66E73" w:rsidRPr="00E32870">
        <w:t>;</w:t>
      </w:r>
    </w:p>
    <w:p w:rsidR="00D66E73" w:rsidRPr="00E32870" w:rsidRDefault="006F24E5" w:rsidP="00B73590">
      <w:pPr>
        <w:pStyle w:val="PKTpunkt"/>
        <w:keepNext/>
      </w:pPr>
      <w:r w:rsidRPr="00E32870">
        <w:t>2</w:t>
      </w:r>
      <w:r w:rsidR="00D66E73" w:rsidRPr="00E32870">
        <w:t>)</w:t>
      </w:r>
      <w:r w:rsidR="00D66E73" w:rsidRPr="00E32870">
        <w:tab/>
        <w:t xml:space="preserve">w art. 24 w ust. 1 </w:t>
      </w:r>
      <w:r w:rsidR="00B54DFF" w:rsidRPr="00E32870">
        <w:t xml:space="preserve">w </w:t>
      </w:r>
      <w:r w:rsidR="00D66E73" w:rsidRPr="00E32870">
        <w:t>pkt 2 kropkę zastępuje się średnikiem i dodaje się pkt 3 w</w:t>
      </w:r>
      <w:r w:rsidR="00E32870" w:rsidRPr="00E32870">
        <w:t> </w:t>
      </w:r>
      <w:r w:rsidR="00D66E73" w:rsidRPr="00E32870">
        <w:t>brzmieniu:</w:t>
      </w:r>
    </w:p>
    <w:p w:rsidR="00D66E73" w:rsidRPr="00E32870" w:rsidRDefault="00DF5CE8" w:rsidP="00E32870">
      <w:pPr>
        <w:pStyle w:val="ZPKTzmpktartykuempunktem"/>
      </w:pPr>
      <w:r w:rsidRPr="00E32870">
        <w:t>„</w:t>
      </w:r>
      <w:r w:rsidR="00D66E73" w:rsidRPr="00E32870">
        <w:t>3)</w:t>
      </w:r>
      <w:r w:rsidR="00D66E73" w:rsidRPr="00E32870">
        <w:tab/>
        <w:t xml:space="preserve">organizacji konsumenckich </w:t>
      </w:r>
      <w:r w:rsidR="00E32870" w:rsidRPr="00E32870">
        <w:t>–</w:t>
      </w:r>
      <w:r w:rsidR="00381EE9" w:rsidRPr="00E32870">
        <w:t xml:space="preserve"> </w:t>
      </w:r>
      <w:r w:rsidR="00D66E73" w:rsidRPr="00E32870">
        <w:t xml:space="preserve">w zakresie </w:t>
      </w:r>
      <w:r w:rsidR="00381EE9" w:rsidRPr="00E32870">
        <w:t xml:space="preserve">dotyczącym </w:t>
      </w:r>
      <w:r w:rsidR="00D66E73" w:rsidRPr="00E32870">
        <w:t>dystrybucji ubezpieczeń w</w:t>
      </w:r>
      <w:r w:rsidR="00E32870">
        <w:t> </w:t>
      </w:r>
      <w:r w:rsidR="00D66E73" w:rsidRPr="00E32870">
        <w:t>rozumieniu ustawy z dnia … o dystrybucji ubezpieczeń.</w:t>
      </w:r>
      <w:r w:rsidRPr="00E32870">
        <w:t>”</w:t>
      </w:r>
      <w:r w:rsidR="00D66E73" w:rsidRPr="00E32870">
        <w:t>.</w:t>
      </w:r>
    </w:p>
    <w:p w:rsidR="00332D3A" w:rsidRPr="00E32870" w:rsidRDefault="00A34F35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C06429" w:rsidRPr="00B73590">
        <w:rPr>
          <w:rStyle w:val="Ppogrubienie"/>
        </w:rPr>
        <w:t>10</w:t>
      </w:r>
      <w:r w:rsidR="00893EA3" w:rsidRPr="00B73590">
        <w:rPr>
          <w:rStyle w:val="Ppogrubienie"/>
        </w:rPr>
        <w:t>1</w:t>
      </w:r>
      <w:r w:rsidR="00332D3A" w:rsidRPr="00B73590">
        <w:rPr>
          <w:rStyle w:val="Ppogrubienie"/>
        </w:rPr>
        <w:t>.</w:t>
      </w:r>
      <w:r w:rsidR="00DF5CE8" w:rsidRPr="00E32870">
        <w:t xml:space="preserve"> </w:t>
      </w:r>
      <w:r w:rsidR="00332D3A" w:rsidRPr="00E32870">
        <w:t>W ustawie z dnia 11 września 2015 r. o działalności ubezpieczeniowej i</w:t>
      </w:r>
      <w:r w:rsidR="00E32870">
        <w:t> </w:t>
      </w:r>
      <w:r w:rsidR="00332D3A" w:rsidRPr="00E32870">
        <w:t>reasekuracyjnej (</w:t>
      </w:r>
      <w:r w:rsidR="00320FB1" w:rsidRPr="00E32870">
        <w:t xml:space="preserve">Dz. U. </w:t>
      </w:r>
      <w:r w:rsidR="00327007" w:rsidRPr="00E32870">
        <w:t>z 2017 r. poz. 1170 i 1089</w:t>
      </w:r>
      <w:r w:rsidR="00332D3A" w:rsidRPr="00E32870">
        <w:t xml:space="preserve">) wprowadza się </w:t>
      </w:r>
      <w:r w:rsidR="00E74164" w:rsidRPr="00E32870">
        <w:t xml:space="preserve">następujące </w:t>
      </w:r>
      <w:r w:rsidR="00332D3A" w:rsidRPr="00E32870">
        <w:t>zmiany:</w:t>
      </w:r>
    </w:p>
    <w:p w:rsidR="00AF2343" w:rsidRPr="00E32870" w:rsidRDefault="00AF2343" w:rsidP="00B73590">
      <w:pPr>
        <w:pStyle w:val="PKTpunkt"/>
        <w:keepNext/>
      </w:pPr>
      <w:r w:rsidRPr="00E32870">
        <w:t>1)</w:t>
      </w:r>
      <w:r w:rsidRPr="00E32870">
        <w:tab/>
        <w:t>w art. 4:</w:t>
      </w:r>
    </w:p>
    <w:p w:rsidR="00B032D7" w:rsidRPr="00E32870" w:rsidRDefault="00AD5BB3" w:rsidP="00B73590">
      <w:pPr>
        <w:pStyle w:val="LITlitera"/>
        <w:keepNext/>
      </w:pPr>
      <w:r w:rsidRPr="00E32870">
        <w:t>a)</w:t>
      </w:r>
      <w:r w:rsidR="0078661B" w:rsidRPr="00E32870">
        <w:tab/>
      </w:r>
      <w:r w:rsidR="00A71FA6" w:rsidRPr="00E32870">
        <w:t xml:space="preserve">w </w:t>
      </w:r>
      <w:r w:rsidR="00B032D7" w:rsidRPr="00E32870">
        <w:t xml:space="preserve">ust. </w:t>
      </w:r>
      <w:r w:rsidR="00A71FA6" w:rsidRPr="00E32870">
        <w:t xml:space="preserve">2 pkt 1 </w:t>
      </w:r>
      <w:r w:rsidR="00B032D7" w:rsidRPr="00E32870">
        <w:t>otrzymuje brzmienie:</w:t>
      </w:r>
    </w:p>
    <w:p w:rsidR="00B032D7" w:rsidRPr="00E32870" w:rsidRDefault="00DF5CE8" w:rsidP="00E32870">
      <w:pPr>
        <w:pStyle w:val="ZLITPKTzmpktliter"/>
      </w:pPr>
      <w:r w:rsidRPr="00E32870">
        <w:t>„</w:t>
      </w:r>
      <w:r w:rsidR="003C0907" w:rsidRPr="00E32870">
        <w:t>1)</w:t>
      </w:r>
      <w:r w:rsidR="00424936" w:rsidRPr="00E32870">
        <w:tab/>
      </w:r>
      <w:r w:rsidR="00A71FA6" w:rsidRPr="00E32870">
        <w:t>zawieranie i wykonywanie umów reasekuracji czynnej i umów retrocesji lub zlecanie zawierania umów retrocesji brokerom reasekuracyjnym w</w:t>
      </w:r>
      <w:r w:rsidR="00E32870">
        <w:t> </w:t>
      </w:r>
      <w:r w:rsidR="00A71FA6" w:rsidRPr="00E32870">
        <w:t>rozumieniu ustawy z dnia</w:t>
      </w:r>
      <w:r w:rsidR="00A72C5F">
        <w:t xml:space="preserve"> </w:t>
      </w:r>
      <w:r w:rsidR="00A71FA6" w:rsidRPr="00E32870">
        <w:t>... o dystrybucji ubezpieczeń (Dz.</w:t>
      </w:r>
      <w:r w:rsidR="00E32870" w:rsidRPr="00E32870">
        <w:t xml:space="preserve"> </w:t>
      </w:r>
      <w:r w:rsidR="00A71FA6" w:rsidRPr="00E32870">
        <w:t xml:space="preserve">U. poz....), zwanej dalej </w:t>
      </w:r>
      <w:r w:rsidRPr="00E32870">
        <w:t>„</w:t>
      </w:r>
      <w:r w:rsidR="00A71FA6" w:rsidRPr="00E32870">
        <w:t>ustawą o dystrybucji ubezpieczeń</w:t>
      </w:r>
      <w:r w:rsidRPr="00E32870">
        <w:t>”</w:t>
      </w:r>
      <w:r w:rsidR="00FA553E" w:rsidRPr="00E32870">
        <w:t>,</w:t>
      </w:r>
      <w:r w:rsidR="00A71FA6" w:rsidRPr="00E32870">
        <w:t xml:space="preserve"> a także wykonywanie tych umów</w:t>
      </w:r>
      <w:r w:rsidR="00812FE6" w:rsidRPr="00E32870">
        <w:t>;</w:t>
      </w:r>
      <w:r w:rsidRPr="00E32870">
        <w:t>”</w:t>
      </w:r>
      <w:r w:rsidR="002418ED" w:rsidRPr="00E32870">
        <w:t>,</w:t>
      </w:r>
    </w:p>
    <w:p w:rsidR="00AF2343" w:rsidRPr="00E32870" w:rsidRDefault="002418ED" w:rsidP="00B73590">
      <w:pPr>
        <w:pStyle w:val="LITlitera"/>
        <w:keepNext/>
      </w:pPr>
      <w:r w:rsidRPr="00E32870">
        <w:t>b</w:t>
      </w:r>
      <w:r w:rsidR="00AF2343" w:rsidRPr="00E32870">
        <w:t>)</w:t>
      </w:r>
      <w:r w:rsidR="00AF2343" w:rsidRPr="00E32870">
        <w:tab/>
      </w:r>
      <w:r w:rsidR="00ED4789" w:rsidRPr="00E32870">
        <w:t>w ust. 7 pkt 1</w:t>
      </w:r>
      <w:r w:rsidR="00AF2343" w:rsidRPr="00E32870">
        <w:t xml:space="preserve"> </w:t>
      </w:r>
      <w:r w:rsidR="00B032D7" w:rsidRPr="00E32870">
        <w:t xml:space="preserve">i 2 </w:t>
      </w:r>
      <w:r w:rsidR="00AF2343" w:rsidRPr="00E32870">
        <w:t>otrzymu</w:t>
      </w:r>
      <w:r w:rsidR="00B032D7" w:rsidRPr="00E32870">
        <w:t>ją</w:t>
      </w:r>
      <w:r w:rsidR="00AF2343" w:rsidRPr="00E32870">
        <w:t xml:space="preserve"> brzmienie:</w:t>
      </w:r>
    </w:p>
    <w:p w:rsidR="004836C6" w:rsidRPr="00E32870" w:rsidRDefault="00DF5CE8" w:rsidP="00E32870">
      <w:pPr>
        <w:pStyle w:val="ZLITPKTzmpktliter"/>
      </w:pPr>
      <w:r w:rsidRPr="00E32870">
        <w:t>„</w:t>
      </w:r>
      <w:r w:rsidR="00102740" w:rsidRPr="00E32870">
        <w:t>1)</w:t>
      </w:r>
      <w:r w:rsidR="00102740" w:rsidRPr="00E32870">
        <w:tab/>
      </w:r>
      <w:r w:rsidR="004836C6" w:rsidRPr="00E32870">
        <w:t xml:space="preserve">zawieranie umów ubezpieczenia, umów gwarancji ubezpieczeniowych lub zlecanie ich zawierania uprawnionym pośrednikom </w:t>
      </w:r>
      <w:r w:rsidR="00ED5ECE" w:rsidRPr="00E32870">
        <w:t>ubezpieczeniowym</w:t>
      </w:r>
      <w:r w:rsidR="004836C6" w:rsidRPr="00E32870">
        <w:t xml:space="preserve"> w</w:t>
      </w:r>
      <w:r w:rsidR="00E32870">
        <w:t> </w:t>
      </w:r>
      <w:r w:rsidR="004836C6" w:rsidRPr="00E32870">
        <w:t>rozumieniu ustawy o dystrybucji ubezpieczeń</w:t>
      </w:r>
      <w:r w:rsidR="00946D48" w:rsidRPr="00E32870">
        <w:t>, a także wykonywanie tych umów</w:t>
      </w:r>
      <w:r w:rsidR="00010CB9" w:rsidRPr="00E32870">
        <w:t>;</w:t>
      </w:r>
    </w:p>
    <w:p w:rsidR="00AF2343" w:rsidRPr="00E32870" w:rsidRDefault="00102740" w:rsidP="00E32870">
      <w:pPr>
        <w:pStyle w:val="ZLITPKTzmpktliter"/>
      </w:pPr>
      <w:r w:rsidRPr="00E32870">
        <w:t>2)</w:t>
      </w:r>
      <w:r w:rsidRPr="00E32870">
        <w:tab/>
      </w:r>
      <w:r w:rsidR="004836C6" w:rsidRPr="00E32870">
        <w:t>zawieranie umów reasekuracji lub zlecanie ich zawierania brokerom reasekuracyjnym w rozumieniu ustawy o dystrybucji ubezpieczeń, a</w:t>
      </w:r>
      <w:r w:rsidR="00A72C5F">
        <w:t> </w:t>
      </w:r>
      <w:r w:rsidR="004836C6" w:rsidRPr="00E32870">
        <w:t>także wykonywanie tych umów, w zakresie cedowania ryzyka z umów ubezpieczenia lub umów gwarancji ubezpieczeniowych (reasekuracja bierna);</w:t>
      </w:r>
      <w:r w:rsidR="00DF5CE8" w:rsidRPr="00E32870">
        <w:t>”</w:t>
      </w:r>
      <w:r w:rsidR="00B03E40" w:rsidRPr="00E32870">
        <w:t>;</w:t>
      </w:r>
    </w:p>
    <w:p w:rsidR="00F108FA" w:rsidRPr="00E32870" w:rsidRDefault="00AD5BB3" w:rsidP="00B73590">
      <w:pPr>
        <w:pStyle w:val="PKTpunkt"/>
        <w:keepNext/>
      </w:pPr>
      <w:r w:rsidRPr="00E32870">
        <w:t>2)</w:t>
      </w:r>
      <w:r w:rsidRPr="00E32870">
        <w:tab/>
      </w:r>
      <w:r w:rsidR="00F108FA" w:rsidRPr="00E32870">
        <w:t>w art. 18 dodaje się ust. 4</w:t>
      </w:r>
      <w:r w:rsidR="00D51B35" w:rsidRPr="00E32870">
        <w:t xml:space="preserve"> i 5</w:t>
      </w:r>
      <w:r w:rsidR="00F108FA" w:rsidRPr="00E32870">
        <w:t xml:space="preserve"> w brzmieniu:</w:t>
      </w:r>
    </w:p>
    <w:p w:rsidR="0046010E" w:rsidRPr="00E32870" w:rsidRDefault="00DF5CE8" w:rsidP="00B73590">
      <w:pPr>
        <w:pStyle w:val="ZUSTzmustartykuempunktem"/>
        <w:keepNext/>
      </w:pPr>
      <w:r w:rsidRPr="00E32870">
        <w:t>„</w:t>
      </w:r>
      <w:r w:rsidR="00F108FA" w:rsidRPr="00E32870">
        <w:t>4.</w:t>
      </w:r>
      <w:r w:rsidRPr="00E32870">
        <w:t xml:space="preserve"> </w:t>
      </w:r>
      <w:r w:rsidR="009533B6" w:rsidRPr="00E32870">
        <w:t>Przed przystąpieniem do umowy</w:t>
      </w:r>
      <w:r w:rsidR="0046010E" w:rsidRPr="00E32870">
        <w:t xml:space="preserve"> ubezpieczenia grupowego</w:t>
      </w:r>
      <w:r w:rsidR="009533B6" w:rsidRPr="00E32870">
        <w:t>, o której mowa w</w:t>
      </w:r>
      <w:r w:rsidR="00E32870" w:rsidRPr="00E32870">
        <w:t> </w:t>
      </w:r>
      <w:r w:rsidR="009533B6" w:rsidRPr="00E32870">
        <w:t xml:space="preserve">ust. 3, ubezpieczający przekazuje poszukującemu ochrony ubezpieczeniowej informacje </w:t>
      </w:r>
      <w:r w:rsidR="0046010E" w:rsidRPr="00E32870">
        <w:t>o:</w:t>
      </w:r>
    </w:p>
    <w:p w:rsidR="0046010E" w:rsidRPr="00E32870" w:rsidRDefault="0046010E" w:rsidP="00E32870">
      <w:pPr>
        <w:pStyle w:val="ZPKTzmpktartykuempunktem"/>
      </w:pPr>
      <w:r w:rsidRPr="00E32870">
        <w:t>1)</w:t>
      </w:r>
      <w:r w:rsidRPr="00E32870">
        <w:tab/>
        <w:t>firmie zakładu ubezpieczeń oraz adresie jego siedziby;</w:t>
      </w:r>
    </w:p>
    <w:p w:rsidR="0046010E" w:rsidRPr="00E32870" w:rsidRDefault="0046010E" w:rsidP="00E32870">
      <w:pPr>
        <w:pStyle w:val="ZPKTzmpktartykuempunktem"/>
      </w:pPr>
      <w:r w:rsidRPr="00E32870">
        <w:lastRenderedPageBreak/>
        <w:t>2)</w:t>
      </w:r>
      <w:r w:rsidRPr="00E32870">
        <w:tab/>
        <w:t>charakterze wynagrodzenia, w rozumieniu ustawy o dystrybucji ubezpieczeń, otrzymywanego w związku z proponowanym przystąpieniem do umowy ubezpieczenia grupowego;</w:t>
      </w:r>
    </w:p>
    <w:p w:rsidR="0046010E" w:rsidRPr="00E32870" w:rsidRDefault="0046010E" w:rsidP="00E32870">
      <w:pPr>
        <w:pStyle w:val="ZPKTzmpktartykuempunktem"/>
      </w:pPr>
      <w:r w:rsidRPr="00E32870">
        <w:t>3)</w:t>
      </w:r>
      <w:r w:rsidRPr="00E32870">
        <w:tab/>
        <w:t>możliwości złożenia reklamacji, wniesienia skargi oraz pozasądowego rozwiązywania sporów.</w:t>
      </w:r>
    </w:p>
    <w:p w:rsidR="00F108FA" w:rsidRPr="00E32870" w:rsidRDefault="003C0907" w:rsidP="00E32870">
      <w:pPr>
        <w:pStyle w:val="ZUSTzmustartykuempunktem"/>
      </w:pPr>
      <w:r w:rsidRPr="00E32870">
        <w:t>5.</w:t>
      </w:r>
      <w:r w:rsidR="00DF5CE8" w:rsidRPr="00E32870">
        <w:t xml:space="preserve"> </w:t>
      </w:r>
      <w:r w:rsidR="0046010E" w:rsidRPr="00E32870">
        <w:t>Do ubezpieczającego</w:t>
      </w:r>
      <w:r w:rsidR="000E3049" w:rsidRPr="00E32870">
        <w:t>,</w:t>
      </w:r>
      <w:r w:rsidR="0046010E" w:rsidRPr="00E32870">
        <w:t xml:space="preserve"> w zakresie umów ubezpieczenia grupowego, o których mowa w ust. 3, stosuje się</w:t>
      </w:r>
      <w:r w:rsidR="00946D48" w:rsidRPr="00E32870">
        <w:t xml:space="preserve"> odpowiednio</w:t>
      </w:r>
      <w:r w:rsidR="0046010E" w:rsidRPr="00E32870">
        <w:t xml:space="preserve"> art. 8 ustawy o dystrybucji ubezpieczeń.</w:t>
      </w:r>
      <w:r w:rsidR="00DF5CE8" w:rsidRPr="00E32870">
        <w:t>”</w:t>
      </w:r>
      <w:r w:rsidR="009D6EF0" w:rsidRPr="00E32870">
        <w:t>;</w:t>
      </w:r>
    </w:p>
    <w:p w:rsidR="00332D3A" w:rsidRPr="00E32870" w:rsidRDefault="00AD5BB3" w:rsidP="00B73590">
      <w:pPr>
        <w:pStyle w:val="PKTpunkt"/>
        <w:keepNext/>
      </w:pPr>
      <w:r w:rsidRPr="00E32870">
        <w:t>3</w:t>
      </w:r>
      <w:r w:rsidR="006062CA" w:rsidRPr="00E32870">
        <w:t>)</w:t>
      </w:r>
      <w:r w:rsidR="006062CA" w:rsidRPr="00E32870">
        <w:tab/>
      </w:r>
      <w:r w:rsidR="00332D3A" w:rsidRPr="00E32870">
        <w:t>w art. 20</w:t>
      </w:r>
      <w:r w:rsidR="00946D48" w:rsidRPr="00E32870">
        <w:t xml:space="preserve"> </w:t>
      </w:r>
      <w:r w:rsidR="00332D3A" w:rsidRPr="00E32870">
        <w:t>po ust. 3 dodaje się ust. 3a w brzmieniu:</w:t>
      </w:r>
    </w:p>
    <w:p w:rsidR="00332D3A" w:rsidRPr="00E32870" w:rsidRDefault="00DF5CE8" w:rsidP="00E32870">
      <w:pPr>
        <w:pStyle w:val="ZUSTzmustartykuempunktem"/>
      </w:pPr>
      <w:r w:rsidRPr="00E32870">
        <w:t>„</w:t>
      </w:r>
      <w:r w:rsidR="00EB1D04" w:rsidRPr="00E32870">
        <w:t>3a.</w:t>
      </w:r>
      <w:r w:rsidRPr="00E32870">
        <w:t xml:space="preserve"> </w:t>
      </w:r>
      <w:r w:rsidR="00332D3A" w:rsidRPr="00E32870">
        <w:t>W przypadku gdy zakład ubezpieczeń zobowiązał się do przekazywania, w</w:t>
      </w:r>
      <w:r w:rsidR="00E32870">
        <w:t> </w:t>
      </w:r>
      <w:r w:rsidR="00332D3A" w:rsidRPr="00E32870">
        <w:t xml:space="preserve">określonych okresach, oceny, o której mowa w art. 22 </w:t>
      </w:r>
      <w:r w:rsidR="00D325D5" w:rsidRPr="00E32870">
        <w:t xml:space="preserve">ust. 2 </w:t>
      </w:r>
      <w:r w:rsidR="00332D3A" w:rsidRPr="00E32870">
        <w:t>pkt 7, informacja, o</w:t>
      </w:r>
      <w:r w:rsidR="00E32870">
        <w:t> </w:t>
      </w:r>
      <w:r w:rsidR="00332D3A" w:rsidRPr="00E32870">
        <w:t>której mowa w ust. 3, zawiera również ocenę odpowiedniości umowy ubezpieczenia na życie, jeżeli jest związana z ubezpieczeniowym funduszem kapitałowym, do potrzeb ubezpieczającego.</w:t>
      </w:r>
      <w:r w:rsidRPr="00E32870">
        <w:t>”</w:t>
      </w:r>
      <w:r w:rsidR="00946D48" w:rsidRPr="00E32870">
        <w:t>;</w:t>
      </w:r>
    </w:p>
    <w:p w:rsidR="00332D3A" w:rsidRPr="00E32870" w:rsidRDefault="004A337A" w:rsidP="00B73590">
      <w:pPr>
        <w:pStyle w:val="PKTpunkt"/>
        <w:keepNext/>
      </w:pPr>
      <w:r w:rsidRPr="00E32870">
        <w:t>4</w:t>
      </w:r>
      <w:r w:rsidR="006062CA" w:rsidRPr="00E32870">
        <w:t>)</w:t>
      </w:r>
      <w:r w:rsidR="006062CA" w:rsidRPr="00E32870">
        <w:tab/>
      </w:r>
      <w:r w:rsidR="00332D3A" w:rsidRPr="00E32870">
        <w:t>w art. 21</w:t>
      </w:r>
      <w:r w:rsidR="001A08F0" w:rsidRPr="00E32870">
        <w:t xml:space="preserve"> </w:t>
      </w:r>
      <w:r w:rsidR="00332D3A" w:rsidRPr="00E32870">
        <w:t>po ust. 5 dodaje się ust. 5a</w:t>
      </w:r>
      <w:r w:rsidR="00E65FE0" w:rsidRPr="00E32870">
        <w:t>‒</w:t>
      </w:r>
      <w:r w:rsidR="00332D3A" w:rsidRPr="00E32870">
        <w:t>5</w:t>
      </w:r>
      <w:r w:rsidR="00E063D8" w:rsidRPr="00E32870">
        <w:t>c</w:t>
      </w:r>
      <w:r w:rsidR="00332D3A" w:rsidRPr="00E32870">
        <w:t xml:space="preserve"> w brzmieniu</w:t>
      </w:r>
      <w:r w:rsidR="001C649C" w:rsidRPr="00E32870">
        <w:t>:</w:t>
      </w:r>
    </w:p>
    <w:p w:rsidR="00332D3A" w:rsidRPr="00E32870" w:rsidRDefault="00DF5CE8" w:rsidP="00E32870">
      <w:pPr>
        <w:pStyle w:val="ZUSTzmustartykuempunktem"/>
      </w:pPr>
      <w:r w:rsidRPr="00E32870">
        <w:t>„</w:t>
      </w:r>
      <w:r w:rsidR="00EB1D04" w:rsidRPr="00E32870">
        <w:t>5a.</w:t>
      </w:r>
      <w:r w:rsidRPr="00E32870">
        <w:t xml:space="preserve"> </w:t>
      </w:r>
      <w:r w:rsidR="00C5007A" w:rsidRPr="00E32870">
        <w:t>Informacje</w:t>
      </w:r>
      <w:r w:rsidR="00332D3A" w:rsidRPr="00E32870">
        <w:t>, o których mowa w ust. 3</w:t>
      </w:r>
      <w:r w:rsidR="00E65FE0" w:rsidRPr="00E32870">
        <w:t>‒</w:t>
      </w:r>
      <w:r w:rsidR="00332D3A" w:rsidRPr="00E32870">
        <w:t>5, przed zawarciem umowy ubezpieczenia</w:t>
      </w:r>
      <w:r w:rsidR="006171F3" w:rsidRPr="00E32870">
        <w:t xml:space="preserve"> lub wyrażeniem przez ubezpieczonego zgody na objęcie ochroną ubezpieczeniową</w:t>
      </w:r>
      <w:r w:rsidR="00332D3A" w:rsidRPr="00E32870">
        <w:t>, zakład ubezpieczeń przekazuje ubezpieczającemu lub ubezpieczonemu na piśmie lub, jeżeli ubezpieczający lub ubezpieczony wyrazi na to zgodę, na innym trwałym nośniku.</w:t>
      </w:r>
    </w:p>
    <w:p w:rsidR="00004BCB" w:rsidRPr="003C0907" w:rsidRDefault="00EB1D04" w:rsidP="00B73590">
      <w:pPr>
        <w:pStyle w:val="ZUSTzmustartykuempunktem"/>
        <w:keepNext/>
        <w:rPr>
          <w:rStyle w:val="Ppogrubienie"/>
          <w:b w:val="0"/>
        </w:rPr>
      </w:pPr>
      <w:r w:rsidRPr="00E32870">
        <w:t>5b.</w:t>
      </w:r>
      <w:r w:rsidR="00DF5CE8" w:rsidRPr="00E32870">
        <w:t xml:space="preserve"> </w:t>
      </w:r>
      <w:r w:rsidR="00332D3A" w:rsidRPr="00E32870">
        <w:t xml:space="preserve">W przypadku zawarcia umowy ubezpieczenia </w:t>
      </w:r>
      <w:r w:rsidR="006171F3" w:rsidRPr="00E32870">
        <w:t xml:space="preserve">lub wyrażenia przez ubezpieczonego zgody na objęcie ochroną ubezpieczeniową </w:t>
      </w:r>
      <w:r w:rsidR="00332D3A" w:rsidRPr="00E32870">
        <w:t xml:space="preserve">za pomocą środków porozumiewania się na odległość, które uniemożliwiają uprzednie dostarczenie </w:t>
      </w:r>
      <w:r w:rsidR="00C5007A" w:rsidRPr="00E32870">
        <w:t>informacji</w:t>
      </w:r>
      <w:r w:rsidR="00332D3A" w:rsidRPr="00E32870">
        <w:t>, o których mowa w ust. 3</w:t>
      </w:r>
      <w:r w:rsidR="00320FB1" w:rsidRPr="00E32870">
        <w:t>‒</w:t>
      </w:r>
      <w:r w:rsidR="00332D3A" w:rsidRPr="00E32870">
        <w:t>5, zakład ubezpieczeń może je przekazać</w:t>
      </w:r>
      <w:r w:rsidR="00332D3A" w:rsidRPr="003C0907">
        <w:rPr>
          <w:rStyle w:val="Ppogrubienie"/>
          <w:b w:val="0"/>
        </w:rPr>
        <w:t xml:space="preserve"> ubezpieczającemu lub ubezpieczonemu </w:t>
      </w:r>
      <w:r w:rsidR="00004BCB" w:rsidRPr="003C0907">
        <w:rPr>
          <w:rStyle w:val="Ppogrubienie"/>
          <w:b w:val="0"/>
        </w:rPr>
        <w:t>na piśmie lub, jeżeli ubezpieczający lub ubezpieczony wyrazi na to zgodę, na innym trwałym nośniku</w:t>
      </w:r>
      <w:r w:rsidR="000526FB" w:rsidRPr="003C0907">
        <w:rPr>
          <w:rStyle w:val="Ppogrubienie"/>
          <w:b w:val="0"/>
        </w:rPr>
        <w:t>,</w:t>
      </w:r>
      <w:r w:rsidR="00004BCB" w:rsidRPr="003C0907">
        <w:rPr>
          <w:rStyle w:val="Ppogrubienie"/>
          <w:b w:val="0"/>
        </w:rPr>
        <w:t xml:space="preserve"> </w:t>
      </w:r>
      <w:r w:rsidR="00332D3A" w:rsidRPr="003C0907">
        <w:rPr>
          <w:rStyle w:val="Ppogrubienie"/>
          <w:b w:val="0"/>
        </w:rPr>
        <w:t>niezwłocznie po zawarciu umowy ubezpieczenia</w:t>
      </w:r>
      <w:r w:rsidR="006171F3" w:rsidRPr="003C0907">
        <w:rPr>
          <w:rStyle w:val="Ppogrubienie"/>
          <w:b w:val="0"/>
        </w:rPr>
        <w:t xml:space="preserve"> lub wyrażeniu zgody na objęcie ochroną ubezpieczeniową</w:t>
      </w:r>
      <w:r w:rsidR="00332D3A" w:rsidRPr="003C0907">
        <w:rPr>
          <w:rStyle w:val="Ppogrubienie"/>
          <w:b w:val="0"/>
        </w:rPr>
        <w:t>, jeżeli</w:t>
      </w:r>
      <w:r w:rsidR="00004BCB" w:rsidRPr="003C0907">
        <w:rPr>
          <w:rStyle w:val="Ppogrubienie"/>
          <w:b w:val="0"/>
        </w:rPr>
        <w:t>:</w:t>
      </w:r>
    </w:p>
    <w:p w:rsidR="006B0532" w:rsidRPr="00E32870" w:rsidRDefault="00004BCB" w:rsidP="00E32870">
      <w:pPr>
        <w:pStyle w:val="ZPKTzmpktartykuempunktem"/>
      </w:pPr>
      <w:r w:rsidRPr="00E32870">
        <w:t>1)</w:t>
      </w:r>
      <w:r w:rsidR="00102740" w:rsidRPr="00E32870">
        <w:tab/>
      </w:r>
      <w:r w:rsidR="00332D3A" w:rsidRPr="00E32870">
        <w:t xml:space="preserve">ubezpieczający lub ubezpieczony wyraził zgodę </w:t>
      </w:r>
      <w:r w:rsidRPr="00E32870">
        <w:t xml:space="preserve">na otrzymanie </w:t>
      </w:r>
      <w:r w:rsidR="006B0532" w:rsidRPr="00E32870">
        <w:t xml:space="preserve">tych </w:t>
      </w:r>
      <w:r w:rsidR="00C5007A" w:rsidRPr="00E32870">
        <w:t xml:space="preserve">informacji </w:t>
      </w:r>
      <w:r w:rsidRPr="00E32870">
        <w:t>niezwłocznie po zawarciu umowy</w:t>
      </w:r>
      <w:r w:rsidR="006B0532" w:rsidRPr="00E32870">
        <w:t xml:space="preserve"> </w:t>
      </w:r>
      <w:r w:rsidR="006171F3" w:rsidRPr="00E32870">
        <w:t xml:space="preserve">lub wyrażeniu zgody na objęcie ochroną ubezpieczeniową </w:t>
      </w:r>
      <w:r w:rsidR="006B0532" w:rsidRPr="00E32870">
        <w:t>oraz</w:t>
      </w:r>
    </w:p>
    <w:p w:rsidR="002D301F" w:rsidRPr="00E32870" w:rsidRDefault="00102740" w:rsidP="00E32870">
      <w:pPr>
        <w:pStyle w:val="ZPKTzmpktartykuempunktem"/>
      </w:pPr>
      <w:r w:rsidRPr="00E32870">
        <w:t>2)</w:t>
      </w:r>
      <w:r w:rsidRPr="00E32870">
        <w:tab/>
      </w:r>
      <w:r w:rsidR="00332D3A" w:rsidRPr="00E32870">
        <w:t xml:space="preserve">zakład ubezpieczeń umożliwił ubezpieczającemu lub ubezpieczonemu </w:t>
      </w:r>
      <w:r w:rsidR="006B0532" w:rsidRPr="00E32870">
        <w:t xml:space="preserve">późniejsze </w:t>
      </w:r>
      <w:r w:rsidR="00332D3A" w:rsidRPr="00E32870">
        <w:t>zawarcie umowy</w:t>
      </w:r>
      <w:r w:rsidR="006171F3" w:rsidRPr="00E32870">
        <w:t xml:space="preserve"> lub wyrażenie zgody na objęcie ochroną ubezpieczeniową</w:t>
      </w:r>
      <w:r w:rsidR="006B0532" w:rsidRPr="00E32870">
        <w:t xml:space="preserve">, aby mógł on otrzymać te </w:t>
      </w:r>
      <w:r w:rsidR="00C5007A" w:rsidRPr="00E32870">
        <w:t>informacje</w:t>
      </w:r>
      <w:r w:rsidR="006B0532" w:rsidRPr="00E32870">
        <w:t xml:space="preserve"> przed takim zawarciem umowy</w:t>
      </w:r>
      <w:r w:rsidR="006171F3" w:rsidRPr="00E32870">
        <w:t xml:space="preserve"> lub wyrażeniem takiej zgody</w:t>
      </w:r>
      <w:r w:rsidR="002F088A" w:rsidRPr="00E32870">
        <w:t>.</w:t>
      </w:r>
    </w:p>
    <w:p w:rsidR="00EA1CC6" w:rsidRPr="00E32870" w:rsidRDefault="002D301F" w:rsidP="00E32870">
      <w:pPr>
        <w:pStyle w:val="ZUSTzmustartykuempunktem"/>
      </w:pPr>
      <w:r w:rsidRPr="00E32870">
        <w:lastRenderedPageBreak/>
        <w:t>5c</w:t>
      </w:r>
      <w:r w:rsidR="00E75654" w:rsidRPr="00E32870">
        <w:t>.</w:t>
      </w:r>
      <w:r w:rsidR="00DF5CE8" w:rsidRPr="00E32870">
        <w:t xml:space="preserve"> </w:t>
      </w:r>
      <w:r w:rsidR="00EA1CC6" w:rsidRPr="00E32870">
        <w:t>W przypadku, o który</w:t>
      </w:r>
      <w:r w:rsidR="00E0484A" w:rsidRPr="00E32870">
        <w:t>m mowa w ust. 5b,</w:t>
      </w:r>
      <w:r w:rsidR="00EA1CC6" w:rsidRPr="00E32870">
        <w:t xml:space="preserve"> ubezpieczający lub ubezpieczony może odstąpić od umowy ubezpieczenia</w:t>
      </w:r>
      <w:r w:rsidR="002F088A" w:rsidRPr="00E32870">
        <w:t xml:space="preserve"> bez podania przyczyn, </w:t>
      </w:r>
      <w:r w:rsidR="006171F3" w:rsidRPr="00E32870">
        <w:t>a jeżeli umowa ubezpieczenia zos</w:t>
      </w:r>
      <w:r w:rsidR="001B77AE">
        <w:t>tała zawarta na cudzy rachunek –</w:t>
      </w:r>
      <w:r w:rsidR="006171F3" w:rsidRPr="00E32870">
        <w:t xml:space="preserve"> ubezpieczony może wystąpić z</w:t>
      </w:r>
      <w:r w:rsidR="00E32870" w:rsidRPr="00E32870">
        <w:t> </w:t>
      </w:r>
      <w:r w:rsidR="006171F3" w:rsidRPr="00E32870">
        <w:t xml:space="preserve">umowy ubezpieczenia ze skutkiem odstąpienia od tej umowy bez podania przyczyn </w:t>
      </w:r>
      <w:r w:rsidR="002F088A" w:rsidRPr="00E32870">
        <w:t>składając oświadczenie na piśmie</w:t>
      </w:r>
      <w:r w:rsidR="00EA1CC6" w:rsidRPr="00E32870">
        <w:t xml:space="preserve">, w terminie 30 dni od dnia potwierdzenia otrzymania </w:t>
      </w:r>
      <w:r w:rsidR="00C5007A" w:rsidRPr="00E32870">
        <w:t>informacji</w:t>
      </w:r>
      <w:r w:rsidR="00EA1CC6" w:rsidRPr="00E32870">
        <w:t>, o których mowa w ust. 3</w:t>
      </w:r>
      <w:r w:rsidR="00320FB1" w:rsidRPr="00E32870">
        <w:t>‒</w:t>
      </w:r>
      <w:r w:rsidR="00C5007A" w:rsidRPr="00E32870">
        <w:t>5</w:t>
      </w:r>
      <w:r w:rsidR="002F088A" w:rsidRPr="00E32870">
        <w:t>.</w:t>
      </w:r>
      <w:r w:rsidR="00DF5CE8" w:rsidRPr="00E32870">
        <w:t xml:space="preserve"> </w:t>
      </w:r>
      <w:r w:rsidR="00EA1CC6" w:rsidRPr="00E32870">
        <w:t xml:space="preserve">Termin uważa się za zachowany, jeżeli przed jego upływem oświadczenie zostało wysłane. </w:t>
      </w:r>
      <w:r w:rsidR="002F088A" w:rsidRPr="00E32870">
        <w:t xml:space="preserve">Ubezpieczający lub ubezpieczony </w:t>
      </w:r>
      <w:r w:rsidR="00EA1CC6" w:rsidRPr="00E32870">
        <w:t>nie ponosi kosztów związanych z odstąpieniem</w:t>
      </w:r>
      <w:r w:rsidR="001A08F0" w:rsidRPr="00E32870">
        <w:t xml:space="preserve"> od umowy ubezpieczenia.</w:t>
      </w:r>
      <w:r w:rsidR="00DF5CE8" w:rsidRPr="00E32870">
        <w:t>”</w:t>
      </w:r>
      <w:r w:rsidR="001A08F0" w:rsidRPr="00E32870">
        <w:t>;</w:t>
      </w:r>
    </w:p>
    <w:p w:rsidR="00332D3A" w:rsidRPr="00E32870" w:rsidRDefault="004A337A" w:rsidP="00B73590">
      <w:pPr>
        <w:pStyle w:val="PKTpunkt"/>
        <w:keepNext/>
      </w:pPr>
      <w:r w:rsidRPr="00E32870">
        <w:t>5</w:t>
      </w:r>
      <w:r w:rsidR="006062CA" w:rsidRPr="00E32870">
        <w:t>)</w:t>
      </w:r>
      <w:r w:rsidR="006062CA" w:rsidRPr="00E32870">
        <w:tab/>
      </w:r>
      <w:r w:rsidR="00332D3A" w:rsidRPr="00E32870">
        <w:t>w art. 22 w ust. 2</w:t>
      </w:r>
      <w:r w:rsidR="00D476CC" w:rsidRPr="00E32870">
        <w:t xml:space="preserve"> </w:t>
      </w:r>
      <w:r w:rsidR="00102740" w:rsidRPr="00E32870">
        <w:tab/>
      </w:r>
      <w:r w:rsidR="009A611F" w:rsidRPr="00E32870">
        <w:t xml:space="preserve">w pkt 6 </w:t>
      </w:r>
      <w:r w:rsidR="00E74164" w:rsidRPr="00E32870">
        <w:t xml:space="preserve">kropkę zastępuje się średnikiem i </w:t>
      </w:r>
      <w:r w:rsidR="00332D3A" w:rsidRPr="00E32870">
        <w:t>dodaje się pkt 7 w</w:t>
      </w:r>
      <w:r w:rsidR="00E32870">
        <w:t> </w:t>
      </w:r>
      <w:r w:rsidR="00332D3A" w:rsidRPr="00E32870">
        <w:t>brzmieniu:</w:t>
      </w:r>
    </w:p>
    <w:p w:rsidR="00F1365D" w:rsidRPr="00E32870" w:rsidRDefault="00DF5CE8" w:rsidP="00E32870">
      <w:pPr>
        <w:pStyle w:val="ZPKTzmpktartykuempunktem"/>
      </w:pPr>
      <w:r w:rsidRPr="00E32870">
        <w:t>„</w:t>
      </w:r>
      <w:r w:rsidR="00EB1D04" w:rsidRPr="00E32870">
        <w:t>7)</w:t>
      </w:r>
      <w:r w:rsidR="00EB1D04" w:rsidRPr="00E32870">
        <w:tab/>
      </w:r>
      <w:r w:rsidR="00332D3A" w:rsidRPr="00E32870">
        <w:t>informację, czy zakład ubezpieczeń będzie przekazywał ubezpieczającemu lub ubezpieczonemu, w określonych okresach, ocenę odpowiedniości ubezpieczenia do jego potrzeb</w:t>
      </w:r>
      <w:r w:rsidR="00B741FF" w:rsidRPr="00E32870">
        <w:t>.</w:t>
      </w:r>
      <w:r w:rsidRPr="00E32870">
        <w:t>”</w:t>
      </w:r>
      <w:r w:rsidR="00B741FF" w:rsidRPr="00E32870">
        <w:t>;</w:t>
      </w:r>
    </w:p>
    <w:p w:rsidR="00406000" w:rsidRPr="00E32870" w:rsidRDefault="006F5F61" w:rsidP="00B73590">
      <w:pPr>
        <w:pStyle w:val="PKTpunkt"/>
        <w:keepNext/>
      </w:pPr>
      <w:r w:rsidRPr="00E32870">
        <w:t>6</w:t>
      </w:r>
      <w:r w:rsidR="009D4194" w:rsidRPr="00E32870">
        <w:t>)</w:t>
      </w:r>
      <w:r w:rsidR="009D4194" w:rsidRPr="00E32870">
        <w:tab/>
        <w:t>art.</w:t>
      </w:r>
      <w:r w:rsidR="00DF5CE8" w:rsidRPr="00E32870">
        <w:t xml:space="preserve"> </w:t>
      </w:r>
      <w:r w:rsidR="00406000" w:rsidRPr="00E32870">
        <w:t>30 otrzymuje brzmienie:</w:t>
      </w:r>
    </w:p>
    <w:p w:rsidR="00406000" w:rsidRPr="00E32870" w:rsidRDefault="00DF5CE8" w:rsidP="00E32870">
      <w:pPr>
        <w:pStyle w:val="ZARTzmartartykuempunktem"/>
      </w:pPr>
      <w:r w:rsidRPr="00E32870">
        <w:t>„</w:t>
      </w:r>
      <w:r w:rsidR="00102740" w:rsidRPr="00E32870">
        <w:t>Art.</w:t>
      </w:r>
      <w:r w:rsidRPr="00E32870">
        <w:t xml:space="preserve"> </w:t>
      </w:r>
      <w:r w:rsidR="00406000" w:rsidRPr="00E32870">
        <w:t>30.</w:t>
      </w:r>
      <w:r w:rsidRPr="00E32870">
        <w:t xml:space="preserve"> </w:t>
      </w:r>
      <w:r w:rsidR="00406000" w:rsidRPr="00E32870">
        <w:t>1.</w:t>
      </w:r>
      <w:r w:rsidRPr="00E32870">
        <w:t xml:space="preserve"> </w:t>
      </w:r>
      <w:r w:rsidR="00406000" w:rsidRPr="00E32870">
        <w:t xml:space="preserve">Zawiadomienia i oświadczenia składane w związku z zawartą umową ubezpieczenia </w:t>
      </w:r>
      <w:r w:rsidR="001D3075" w:rsidRPr="00E32870">
        <w:t xml:space="preserve">lub umową gwarancji ubezpieczeniowej </w:t>
      </w:r>
      <w:r w:rsidR="00406000" w:rsidRPr="00E32870">
        <w:t xml:space="preserve">agentowi </w:t>
      </w:r>
      <w:r w:rsidR="002E5791" w:rsidRPr="00E32870">
        <w:t xml:space="preserve">ubezpieczeniowemu </w:t>
      </w:r>
      <w:r w:rsidR="006F5F61" w:rsidRPr="00E32870">
        <w:t xml:space="preserve">lub </w:t>
      </w:r>
      <w:r w:rsidR="002E5791" w:rsidRPr="00E32870">
        <w:t>agentowi oferującemu ubezpieczenia uzupełniające</w:t>
      </w:r>
      <w:r w:rsidR="00406000" w:rsidRPr="00E32870">
        <w:t xml:space="preserve"> w rozumieniu ustawy o</w:t>
      </w:r>
      <w:r w:rsidR="00E32870">
        <w:t> </w:t>
      </w:r>
      <w:r w:rsidR="00406000" w:rsidRPr="00E32870">
        <w:t>dystrybucji ubezpieczeń uznaje się za złożone zakładowi ubezpieczeń, w imieniu lub na rzecz którego agent działa, o ile zostały złożone na piśmie lub na innym trwałym nośniku.</w:t>
      </w:r>
    </w:p>
    <w:p w:rsidR="00406000" w:rsidRPr="00E32870" w:rsidRDefault="00406000" w:rsidP="00E32870">
      <w:pPr>
        <w:pStyle w:val="ZUSTzmustartykuempunktem"/>
      </w:pPr>
      <w:r w:rsidRPr="00E32870">
        <w:t>2.</w:t>
      </w:r>
      <w:r w:rsidR="00DF5CE8" w:rsidRPr="00E32870">
        <w:t xml:space="preserve"> </w:t>
      </w:r>
      <w:r w:rsidRPr="00E32870">
        <w:t xml:space="preserve">Zakład ubezpieczeń nie może wyłączyć ani ograniczyć upoważnienia agenta ubezpieczeniowego </w:t>
      </w:r>
      <w:r w:rsidR="00D071E5" w:rsidRPr="00E32870">
        <w:t xml:space="preserve">i agenta oferującego ubezpieczenia uzupełniające </w:t>
      </w:r>
      <w:r w:rsidRPr="00E32870">
        <w:t>do odbierania zawiadomień i oświa</w:t>
      </w:r>
      <w:r w:rsidR="00CB1AA9" w:rsidRPr="00E32870">
        <w:t>dczeń, o których mowa w ust. 1.</w:t>
      </w:r>
      <w:r w:rsidR="00DF5CE8" w:rsidRPr="00E32870">
        <w:t>”</w:t>
      </w:r>
      <w:r w:rsidR="00CB1AA9" w:rsidRPr="00E32870">
        <w:t>;</w:t>
      </w:r>
    </w:p>
    <w:p w:rsidR="001C649C" w:rsidRPr="00E32870" w:rsidRDefault="00303E07" w:rsidP="00B73590">
      <w:pPr>
        <w:pStyle w:val="PKTpunkt"/>
        <w:keepNext/>
      </w:pPr>
      <w:r w:rsidRPr="00E32870">
        <w:t>7</w:t>
      </w:r>
      <w:r w:rsidR="003D220C" w:rsidRPr="00E32870">
        <w:t>)</w:t>
      </w:r>
      <w:r w:rsidR="003D220C" w:rsidRPr="00E32870">
        <w:tab/>
      </w:r>
      <w:r w:rsidR="00EB1D04" w:rsidRPr="00E32870">
        <w:t>w art.</w:t>
      </w:r>
      <w:r w:rsidR="00DF5CE8" w:rsidRPr="00E32870">
        <w:t xml:space="preserve"> </w:t>
      </w:r>
      <w:r w:rsidR="001C649C" w:rsidRPr="00E32870">
        <w:t>46:</w:t>
      </w:r>
    </w:p>
    <w:p w:rsidR="001C649C" w:rsidRPr="00E32870" w:rsidRDefault="003D220C" w:rsidP="00B73590">
      <w:pPr>
        <w:pStyle w:val="LITlitera"/>
        <w:keepNext/>
      </w:pPr>
      <w:r w:rsidRPr="00E32870">
        <w:t>a)</w:t>
      </w:r>
      <w:r w:rsidRPr="00E32870">
        <w:tab/>
      </w:r>
      <w:r w:rsidR="001C649C" w:rsidRPr="00E32870">
        <w:t xml:space="preserve">w ust. 1 </w:t>
      </w:r>
      <w:r w:rsidR="008F5C05" w:rsidRPr="00E32870">
        <w:t xml:space="preserve">w pkt 4 </w:t>
      </w:r>
      <w:r w:rsidR="00850277" w:rsidRPr="00E32870">
        <w:t xml:space="preserve">w lit. d </w:t>
      </w:r>
      <w:r w:rsidR="008F5C05" w:rsidRPr="00E32870">
        <w:t xml:space="preserve">kropkę zastępuje się średnikiem i </w:t>
      </w:r>
      <w:r w:rsidR="001C649C" w:rsidRPr="00E32870">
        <w:t xml:space="preserve">dodaje się pkt 5 </w:t>
      </w:r>
      <w:r w:rsidR="00FE561D" w:rsidRPr="00E32870">
        <w:t xml:space="preserve">i 6 </w:t>
      </w:r>
      <w:r w:rsidR="001C649C" w:rsidRPr="00E32870">
        <w:t>w</w:t>
      </w:r>
      <w:r w:rsidR="00E32870">
        <w:t> </w:t>
      </w:r>
      <w:r w:rsidR="001C649C" w:rsidRPr="00E32870">
        <w:t>brzmieniu:</w:t>
      </w:r>
    </w:p>
    <w:p w:rsidR="00F85992" w:rsidRPr="00E32870" w:rsidRDefault="00DF5CE8" w:rsidP="00E32870">
      <w:pPr>
        <w:pStyle w:val="ZLITPKTzmpktliter"/>
      </w:pPr>
      <w:r w:rsidRPr="00E32870">
        <w:t>„</w:t>
      </w:r>
      <w:r w:rsidR="003D220C" w:rsidRPr="00E32870">
        <w:t>5)</w:t>
      </w:r>
      <w:r w:rsidR="003D220C" w:rsidRPr="00E32870">
        <w:tab/>
      </w:r>
      <w:r w:rsidR="00DE7D1B" w:rsidRPr="00E32870">
        <w:t>spełniania obowiązków, o których mowa w art. 14</w:t>
      </w:r>
      <w:r w:rsidR="00081F28">
        <w:t>,</w:t>
      </w:r>
      <w:r w:rsidR="00DE7D1B" w:rsidRPr="00E32870">
        <w:t xml:space="preserve"> i </w:t>
      </w:r>
      <w:r w:rsidR="00A80E74" w:rsidRPr="00E32870">
        <w:t>wymogów określonych w</w:t>
      </w:r>
      <w:r w:rsidR="00E32870">
        <w:t> </w:t>
      </w:r>
      <w:r w:rsidR="00DE7D1B" w:rsidRPr="00E32870">
        <w:t>art. 21</w:t>
      </w:r>
      <w:r w:rsidR="00960974" w:rsidRPr="00E32870">
        <w:t xml:space="preserve"> ust. 1</w:t>
      </w:r>
      <w:r w:rsidR="00E65FE0" w:rsidRPr="00E32870">
        <w:t>‒</w:t>
      </w:r>
      <w:r w:rsidR="00960974" w:rsidRPr="00E32870">
        <w:t>3 i 5</w:t>
      </w:r>
      <w:r w:rsidR="00DE7D1B" w:rsidRPr="00E32870">
        <w:t xml:space="preserve"> ustawy o dystrybucji</w:t>
      </w:r>
      <w:r w:rsidR="00B3615B" w:rsidRPr="00E32870">
        <w:t xml:space="preserve"> ubezpieczeń</w:t>
      </w:r>
      <w:r w:rsidR="00DE7D1B" w:rsidRPr="00E32870">
        <w:t>, przez osoby,</w:t>
      </w:r>
      <w:r w:rsidR="00960974" w:rsidRPr="00E32870">
        <w:t xml:space="preserve"> o</w:t>
      </w:r>
      <w:r w:rsidR="00E32870">
        <w:t> </w:t>
      </w:r>
      <w:r w:rsidR="00960974" w:rsidRPr="00E32870">
        <w:t>których mowa w tych przepisach;</w:t>
      </w:r>
    </w:p>
    <w:p w:rsidR="001C649C" w:rsidRPr="00E32870" w:rsidRDefault="00D66E73" w:rsidP="00E32870">
      <w:pPr>
        <w:pStyle w:val="ZLITPKTzmpktliter"/>
      </w:pPr>
      <w:r w:rsidRPr="00E32870">
        <w:t>6</w:t>
      </w:r>
      <w:r w:rsidR="00F85992" w:rsidRPr="00E32870">
        <w:t>)</w:t>
      </w:r>
      <w:r w:rsidR="00F85992" w:rsidRPr="00E32870">
        <w:tab/>
      </w:r>
      <w:r w:rsidR="00B3615B" w:rsidRPr="00E32870">
        <w:t>spełniania obowiązków, o których mowa w art. 14</w:t>
      </w:r>
      <w:r w:rsidR="00081F28">
        <w:t>,</w:t>
      </w:r>
      <w:r w:rsidR="00B3615B" w:rsidRPr="00E32870">
        <w:t xml:space="preserve"> i </w:t>
      </w:r>
      <w:r w:rsidR="00A80E74" w:rsidRPr="00E32870">
        <w:t>wymogów określonych w</w:t>
      </w:r>
      <w:r w:rsidR="00E32870">
        <w:t> </w:t>
      </w:r>
      <w:r w:rsidR="00B3615B" w:rsidRPr="00E32870">
        <w:t>art. 21</w:t>
      </w:r>
      <w:r w:rsidR="00960974" w:rsidRPr="00E32870">
        <w:t xml:space="preserve"> ust. 1</w:t>
      </w:r>
      <w:r w:rsidR="00B3615B" w:rsidRPr="00E32870">
        <w:t xml:space="preserve"> ustawy o dystrybucji ubezpieczeń, przez osoby</w:t>
      </w:r>
      <w:r w:rsidR="00960974" w:rsidRPr="00E32870">
        <w:t xml:space="preserve"> wykonujące w</w:t>
      </w:r>
      <w:r w:rsidR="00E32870">
        <w:t> </w:t>
      </w:r>
      <w:r w:rsidR="00960974" w:rsidRPr="00E32870">
        <w:t>tym zakładzie czynności dystrybucyjne</w:t>
      </w:r>
      <w:r w:rsidR="00DF5CE8" w:rsidRPr="00E32870">
        <w:t xml:space="preserve"> </w:t>
      </w:r>
      <w:r w:rsidR="00362EA9" w:rsidRPr="00E32870">
        <w:t>zakład</w:t>
      </w:r>
      <w:r w:rsidR="00960974" w:rsidRPr="00E32870">
        <w:t>u</w:t>
      </w:r>
      <w:r w:rsidR="00362EA9" w:rsidRPr="00E32870">
        <w:t xml:space="preserve"> </w:t>
      </w:r>
      <w:r w:rsidR="00E75654" w:rsidRPr="00E32870">
        <w:t>reasekuracji</w:t>
      </w:r>
      <w:r w:rsidR="00960974" w:rsidRPr="00E32870">
        <w:t xml:space="preserve"> w rozumieniu ustawy o dystrybucji ubezpieczeń</w:t>
      </w:r>
      <w:r w:rsidR="00B3615B" w:rsidRPr="00E32870">
        <w:t>.</w:t>
      </w:r>
      <w:r w:rsidR="00DF5CE8" w:rsidRPr="00E32870">
        <w:t>”</w:t>
      </w:r>
      <w:r w:rsidR="001C649C" w:rsidRPr="00E32870">
        <w:t>,</w:t>
      </w:r>
    </w:p>
    <w:p w:rsidR="001C649C" w:rsidRPr="00E32870" w:rsidRDefault="001C649C" w:rsidP="00B73590">
      <w:pPr>
        <w:pStyle w:val="LITlitera"/>
        <w:keepNext/>
      </w:pPr>
      <w:r w:rsidRPr="00E32870">
        <w:lastRenderedPageBreak/>
        <w:t>b)</w:t>
      </w:r>
      <w:r w:rsidR="003D220C" w:rsidRPr="00E32870">
        <w:tab/>
      </w:r>
      <w:r w:rsidRPr="00E32870">
        <w:t>ust. 2 otrzymuje brzmienie</w:t>
      </w:r>
      <w:r w:rsidR="002E53FE">
        <w:t>:</w:t>
      </w:r>
    </w:p>
    <w:p w:rsidR="001C649C" w:rsidRPr="00E32870" w:rsidRDefault="00DF5CE8" w:rsidP="00B73590">
      <w:pPr>
        <w:pStyle w:val="ZLITUSTzmustliter"/>
        <w:keepNext/>
      </w:pPr>
      <w:r w:rsidRPr="00E32870">
        <w:t>„</w:t>
      </w:r>
      <w:r w:rsidR="00EB1D04" w:rsidRPr="00E32870">
        <w:t>2.</w:t>
      </w:r>
      <w:r w:rsidRPr="00E32870">
        <w:t xml:space="preserve"> </w:t>
      </w:r>
      <w:r w:rsidR="001C649C" w:rsidRPr="00E32870">
        <w:t>Zasady, o których mowa w ust. 1, określają również:</w:t>
      </w:r>
    </w:p>
    <w:p w:rsidR="001C649C" w:rsidRPr="00E32870" w:rsidRDefault="003D220C" w:rsidP="00E32870">
      <w:pPr>
        <w:pStyle w:val="ZLITPKTzmpktliter"/>
      </w:pPr>
      <w:r w:rsidRPr="00E32870">
        <w:t>1)</w:t>
      </w:r>
      <w:r w:rsidRPr="00E32870">
        <w:tab/>
      </w:r>
      <w:r w:rsidR="001C649C" w:rsidRPr="00E32870">
        <w:t>stanowiska nadzorujące w zakładzie ubezpieczeń lub zakładzie reasekuracji inne kluczowe funkcje, w tym co najmniej funkcje należące do systemu zarządzania;</w:t>
      </w:r>
    </w:p>
    <w:p w:rsidR="001C649C" w:rsidRPr="00E32870" w:rsidRDefault="003D220C" w:rsidP="00E32870">
      <w:pPr>
        <w:pStyle w:val="ZLITPKTzmpktliter"/>
      </w:pPr>
      <w:r w:rsidRPr="00E32870">
        <w:t>2)</w:t>
      </w:r>
      <w:r w:rsidRPr="00E32870">
        <w:tab/>
      </w:r>
      <w:r w:rsidR="001C649C" w:rsidRPr="00E32870">
        <w:t xml:space="preserve">stanowisko odpowiedzialne za wprowadzenie w życie zasad, </w:t>
      </w:r>
      <w:r w:rsidR="006C6A5D" w:rsidRPr="00E32870">
        <w:t>o których mowa w</w:t>
      </w:r>
      <w:r w:rsidR="00E32870">
        <w:t> </w:t>
      </w:r>
      <w:r w:rsidR="006C6A5D" w:rsidRPr="00E32870">
        <w:t>ust. 1 pkt 5</w:t>
      </w:r>
      <w:r w:rsidR="00D66E73" w:rsidRPr="00E32870">
        <w:t xml:space="preserve"> i 6</w:t>
      </w:r>
      <w:r w:rsidR="006C6A5D" w:rsidRPr="00E32870">
        <w:t>.</w:t>
      </w:r>
      <w:r w:rsidR="00DF5CE8" w:rsidRPr="00E32870">
        <w:t>”</w:t>
      </w:r>
      <w:r w:rsidR="006C6A5D" w:rsidRPr="00E32870">
        <w:t>.</w:t>
      </w:r>
    </w:p>
    <w:p w:rsidR="009B130B" w:rsidRPr="009B130B" w:rsidRDefault="00EB1D04" w:rsidP="009B130B">
      <w:pPr>
        <w:pStyle w:val="ROZDZODDZOZNoznaczenierozdziauluboddziau"/>
      </w:pPr>
      <w:r>
        <w:t>Rozdział</w:t>
      </w:r>
      <w:r w:rsidR="00DF5CE8">
        <w:t xml:space="preserve"> </w:t>
      </w:r>
      <w:r w:rsidR="009B130B" w:rsidRPr="009B130B">
        <w:t>9</w:t>
      </w:r>
    </w:p>
    <w:p w:rsidR="009B130B" w:rsidRDefault="009B130B" w:rsidP="00B73590">
      <w:pPr>
        <w:pStyle w:val="ROZDZODDZPRZEDMprzedmiotregulacjirozdziauluboddziau"/>
      </w:pPr>
      <w:r w:rsidRPr="009B130B">
        <w:t xml:space="preserve">Przepisy </w:t>
      </w:r>
      <w:r w:rsidR="00BE274E">
        <w:t xml:space="preserve">epizodyczne, </w:t>
      </w:r>
      <w:r w:rsidRPr="009B130B">
        <w:t>przejściowe</w:t>
      </w:r>
      <w:r w:rsidR="00471CA5">
        <w:t xml:space="preserve"> i dostosowujące</w:t>
      </w:r>
    </w:p>
    <w:p w:rsidR="00415DEA" w:rsidRPr="00E32870" w:rsidRDefault="003C0907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966D3" w:rsidRPr="00B73590">
        <w:rPr>
          <w:rStyle w:val="Ppogrubienie"/>
        </w:rPr>
        <w:t>102.</w:t>
      </w:r>
      <w:r w:rsidR="00DF5CE8" w:rsidRPr="00E32870">
        <w:t xml:space="preserve"> </w:t>
      </w:r>
      <w:r w:rsidR="004F7A54" w:rsidRPr="00E32870">
        <w:t>1.</w:t>
      </w:r>
      <w:r w:rsidR="00DF5CE8" w:rsidRPr="00E32870">
        <w:t xml:space="preserve"> </w:t>
      </w:r>
      <w:r w:rsidR="00B966D3" w:rsidRPr="00E32870">
        <w:t xml:space="preserve">W okresie od dnia 3 stycznia 2018 r. do dnia </w:t>
      </w:r>
      <w:r w:rsidR="00D2184B" w:rsidRPr="00E32870">
        <w:t>22 lutego 2018 r. z</w:t>
      </w:r>
      <w:r w:rsidR="00BE274E" w:rsidRPr="00E32870">
        <w:t>akład ubezpieczeń</w:t>
      </w:r>
      <w:r w:rsidR="001C4BF2" w:rsidRPr="00E32870">
        <w:t>,</w:t>
      </w:r>
      <w:r w:rsidR="00BE274E" w:rsidRPr="00E32870">
        <w:t xml:space="preserve"> zawierający umowy ubezpieczenia, o których mowa w grupie 3 działu I załącznika do ustawy</w:t>
      </w:r>
      <w:r w:rsidR="00AC7D69" w:rsidRPr="00E32870">
        <w:t xml:space="preserve"> z dnia 11 września 2015 r. o działalności ubezpieczeniowej i</w:t>
      </w:r>
      <w:r w:rsidR="00E32870">
        <w:t> </w:t>
      </w:r>
      <w:r w:rsidR="00AC7D69" w:rsidRPr="00E32870">
        <w:t>reasekuracyjnej</w:t>
      </w:r>
      <w:r w:rsidR="001C4BF2" w:rsidRPr="00E32870">
        <w:t>,</w:t>
      </w:r>
      <w:r w:rsidR="00BE274E" w:rsidRPr="00E32870">
        <w:t xml:space="preserve"> </w:t>
      </w:r>
      <w:r w:rsidR="006807B5" w:rsidRPr="00E32870">
        <w:t xml:space="preserve">inaczej niż za </w:t>
      </w:r>
      <w:r w:rsidR="00415DEA" w:rsidRPr="00E32870">
        <w:t>pośrednictwem</w:t>
      </w:r>
      <w:r w:rsidR="006807B5" w:rsidRPr="00E32870">
        <w:t xml:space="preserve"> pośredników ubezpieczeniowych w</w:t>
      </w:r>
      <w:r w:rsidR="00B73590">
        <w:t> </w:t>
      </w:r>
      <w:r w:rsidR="006807B5" w:rsidRPr="00E32870">
        <w:t>rozumieniu ustawy zmienianej w art. 94</w:t>
      </w:r>
      <w:r w:rsidR="00415DEA" w:rsidRPr="00E32870">
        <w:t>:</w:t>
      </w:r>
    </w:p>
    <w:p w:rsidR="00BE274E" w:rsidRPr="00B73590" w:rsidRDefault="00415DEA" w:rsidP="00B73590">
      <w:pPr>
        <w:pStyle w:val="PKTpunkt"/>
      </w:pPr>
      <w:r w:rsidRPr="00B73590">
        <w:t>1)</w:t>
      </w:r>
      <w:r w:rsidRPr="00B73590">
        <w:tab/>
      </w:r>
      <w:r w:rsidR="006807B5" w:rsidRPr="00B73590">
        <w:t xml:space="preserve"> </w:t>
      </w:r>
      <w:r w:rsidR="00BE274E" w:rsidRPr="00B73590">
        <w:t>postępuje uczciwie, rzetelnie i profesjonalnie, zgodnie z najlepiej pojętym interesem osób poszukujących ochrony ubezpieczeniowej lub klientów</w:t>
      </w:r>
      <w:r w:rsidRPr="00B73590">
        <w:t>;</w:t>
      </w:r>
    </w:p>
    <w:p w:rsidR="00BE274E" w:rsidRPr="00B73590" w:rsidRDefault="008F03BB" w:rsidP="00B73590">
      <w:pPr>
        <w:pStyle w:val="PKTpunkt"/>
      </w:pPr>
      <w:r w:rsidRPr="00B73590">
        <w:t>2)</w:t>
      </w:r>
      <w:r w:rsidRPr="00B73590">
        <w:tab/>
      </w:r>
      <w:r w:rsidR="00BE274E" w:rsidRPr="00B73590">
        <w:t>przekazuje wszystkie informacje dotyczące tych umów, w tym informacje o charakterze reklamowym i marketingowym, poszukującemu ochrony ubezpieczeniowej lub klientowi w sposób jasny, dokładny i zrozumiały</w:t>
      </w:r>
      <w:r w:rsidRPr="00B73590">
        <w:t>; i</w:t>
      </w:r>
      <w:r w:rsidR="00BE274E" w:rsidRPr="00B73590">
        <w:t>nformacje o charakterze reklamowym lub marketingowym są wyraźnie oznaczone</w:t>
      </w:r>
      <w:r w:rsidR="00A46388" w:rsidRPr="00B73590">
        <w:t>;</w:t>
      </w:r>
    </w:p>
    <w:p w:rsidR="00BE274E" w:rsidRPr="00B73590" w:rsidRDefault="00640794" w:rsidP="00B73590">
      <w:pPr>
        <w:pStyle w:val="PKTpunkt"/>
      </w:pPr>
      <w:r w:rsidRPr="00B73590">
        <w:t>3)</w:t>
      </w:r>
      <w:r w:rsidRPr="00B73590">
        <w:tab/>
        <w:t xml:space="preserve">obowiązany jest </w:t>
      </w:r>
      <w:r w:rsidR="00BE274E" w:rsidRPr="00B73590">
        <w:t>posiada</w:t>
      </w:r>
      <w:r w:rsidRPr="00B73590">
        <w:t>ć</w:t>
      </w:r>
      <w:r w:rsidR="00BE274E" w:rsidRPr="00B73590">
        <w:t xml:space="preserve"> rozwiązania organizacyjne służące zapobieganiu konfliktom interesów, tak aby nie miały one negatywnego wpływu na interesy klientów.</w:t>
      </w:r>
    </w:p>
    <w:p w:rsidR="00BE274E" w:rsidRPr="00B73590" w:rsidRDefault="00BE274E" w:rsidP="00B73590">
      <w:pPr>
        <w:pStyle w:val="USTustnpkodeksu"/>
      </w:pPr>
      <w:r w:rsidRPr="00B73590">
        <w:t>2.</w:t>
      </w:r>
      <w:r w:rsidR="00DF5CE8" w:rsidRPr="00B73590">
        <w:t xml:space="preserve"> </w:t>
      </w:r>
      <w:r w:rsidR="004F7A54" w:rsidRPr="00B73590">
        <w:t xml:space="preserve">W okresie, o </w:t>
      </w:r>
      <w:r w:rsidR="00E61834" w:rsidRPr="00B73590">
        <w:t>którym</w:t>
      </w:r>
      <w:r w:rsidR="004F7A54" w:rsidRPr="00B73590">
        <w:t xml:space="preserve"> mowa w ust. 1, z</w:t>
      </w:r>
      <w:r w:rsidRPr="00B73590">
        <w:t xml:space="preserve">akład ubezpieczeń </w:t>
      </w:r>
      <w:r w:rsidR="004F7A54" w:rsidRPr="00B73590">
        <w:t xml:space="preserve">obowiązany jest </w:t>
      </w:r>
      <w:r w:rsidRPr="00B73590">
        <w:t>podejm</w:t>
      </w:r>
      <w:r w:rsidR="004F7A54" w:rsidRPr="00B73590">
        <w:t xml:space="preserve">ować </w:t>
      </w:r>
      <w:r w:rsidRPr="00B73590">
        <w:t xml:space="preserve">działania w celu identyfikacji konfliktu interesów między nim, w tym członkami </w:t>
      </w:r>
      <w:r w:rsidR="008F5967" w:rsidRPr="00B73590">
        <w:t xml:space="preserve">jego </w:t>
      </w:r>
      <w:r w:rsidRPr="00B73590">
        <w:t xml:space="preserve">zarządu, </w:t>
      </w:r>
      <w:r w:rsidR="008F5967" w:rsidRPr="00B73590">
        <w:t xml:space="preserve">jego </w:t>
      </w:r>
      <w:r w:rsidRPr="00B73590">
        <w:t xml:space="preserve">prokurentem, pracownikiem, pośrednikiem ubezpieczeniowym albo inną powiązaną z nim osobą, a jego klientami, lub też między </w:t>
      </w:r>
      <w:r w:rsidR="008F5967" w:rsidRPr="00B73590">
        <w:t xml:space="preserve">jego </w:t>
      </w:r>
      <w:r w:rsidRPr="00B73590">
        <w:t>klientami</w:t>
      </w:r>
      <w:r w:rsidR="008F5967" w:rsidRPr="00B73590">
        <w:t>,</w:t>
      </w:r>
      <w:r w:rsidRPr="00B73590">
        <w:t xml:space="preserve"> powstające w trakcie wykonywania czynności związanych z zawarciem</w:t>
      </w:r>
      <w:r w:rsidR="00E61834" w:rsidRPr="00B73590">
        <w:t>,</w:t>
      </w:r>
      <w:r w:rsidRPr="00B73590">
        <w:t xml:space="preserve"> </w:t>
      </w:r>
      <w:r w:rsidR="000777FB" w:rsidRPr="00B73590">
        <w:t>inaczej niż za pośrednictwem pośredników ubezpieczeniowych</w:t>
      </w:r>
      <w:r w:rsidR="00E61834" w:rsidRPr="00B73590">
        <w:t xml:space="preserve">, </w:t>
      </w:r>
      <w:r w:rsidRPr="00B73590">
        <w:t xml:space="preserve">umowy ubezpieczenia, o której mowa w </w:t>
      </w:r>
      <w:r w:rsidR="00E61834" w:rsidRPr="00B73590">
        <w:t>ust. 1</w:t>
      </w:r>
      <w:r w:rsidRPr="00B73590">
        <w:t>.</w:t>
      </w:r>
      <w:r w:rsidR="00530811" w:rsidRPr="00B73590">
        <w:t xml:space="preserve"> </w:t>
      </w:r>
      <w:r w:rsidRPr="00B73590">
        <w:t xml:space="preserve">Jeżeli </w:t>
      </w:r>
      <w:r w:rsidR="00530811" w:rsidRPr="00B73590">
        <w:t xml:space="preserve">takie </w:t>
      </w:r>
      <w:r w:rsidRPr="00B73590">
        <w:t>rozwiązania organizacyjne</w:t>
      </w:r>
      <w:r w:rsidR="000777FB" w:rsidRPr="00B73590">
        <w:t xml:space="preserve"> </w:t>
      </w:r>
      <w:r w:rsidRPr="00B73590">
        <w:t>nie są wystarczające, aby zapewnić uniknięcie ryzyka naruszenia interesów klienta, zakład ubezpieczeń przed zawarciem umowy ubezpieczenia ujawnia poszuku</w:t>
      </w:r>
      <w:r w:rsidR="00751A4E" w:rsidRPr="00B73590">
        <w:t>jącemu ochrony ubezpieczeniowej</w:t>
      </w:r>
      <w:r w:rsidRPr="00B73590">
        <w:t xml:space="preserve"> </w:t>
      </w:r>
      <w:r w:rsidR="0042238C" w:rsidRPr="00B73590">
        <w:t xml:space="preserve">lub klientowi </w:t>
      </w:r>
      <w:r w:rsidRPr="00B73590">
        <w:t xml:space="preserve">ogólny charakter lub źródła konfliktu interesów, w tym w szczególności </w:t>
      </w:r>
      <w:r w:rsidR="00530811" w:rsidRPr="00B73590">
        <w:t xml:space="preserve">informuje </w:t>
      </w:r>
      <w:r w:rsidR="0042238C" w:rsidRPr="00B73590">
        <w:t xml:space="preserve">poszukującego ochrony </w:t>
      </w:r>
      <w:r w:rsidR="0042238C" w:rsidRPr="00B73590">
        <w:lastRenderedPageBreak/>
        <w:t xml:space="preserve">ubezpieczeniowej lub </w:t>
      </w:r>
      <w:r w:rsidRPr="00B73590">
        <w:t>klienta</w:t>
      </w:r>
      <w:r w:rsidR="00530811" w:rsidRPr="00B73590">
        <w:t>,</w:t>
      </w:r>
      <w:r w:rsidRPr="00B73590">
        <w:t xml:space="preserve"> czy uzyskiwana prowizja z tytułu umowy ubezpieczenia jest uzależniona od wolumenu zawartych umów ubezpieczenia.</w:t>
      </w:r>
    </w:p>
    <w:p w:rsidR="00B616B1" w:rsidRPr="00B616B1" w:rsidRDefault="00A34F35" w:rsidP="00B616B1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8742D" w:rsidRPr="00B73590">
        <w:rPr>
          <w:rStyle w:val="Ppogrubienie"/>
        </w:rPr>
        <w:t>103</w:t>
      </w:r>
      <w:r w:rsidR="00B616B1" w:rsidRPr="00B73590">
        <w:rPr>
          <w:rStyle w:val="Ppogrubienie"/>
        </w:rPr>
        <w:t>.</w:t>
      </w:r>
      <w:r w:rsidR="00DF5CE8">
        <w:t xml:space="preserve"> </w:t>
      </w:r>
      <w:r w:rsidR="00102740">
        <w:t>1.</w:t>
      </w:r>
      <w:r w:rsidR="00DF5CE8">
        <w:t xml:space="preserve"> </w:t>
      </w:r>
      <w:r w:rsidR="00B616B1" w:rsidRPr="00B616B1">
        <w:t>Zezwolenia na wykonywanie działalności brokerskiej w zakresie ubezpiecze</w:t>
      </w:r>
      <w:r w:rsidR="00B616B1">
        <w:t xml:space="preserve">ń albo w zakresie reasekuracji </w:t>
      </w:r>
      <w:r w:rsidR="00B616B1" w:rsidRPr="00B616B1">
        <w:t xml:space="preserve">udzielone lub zachowane w mocy na podstawie przepisów ustawy uchylanej w art. </w:t>
      </w:r>
      <w:r w:rsidR="0038311F">
        <w:t>109</w:t>
      </w:r>
      <w:r w:rsidR="00B616B1" w:rsidRPr="00B616B1">
        <w:t xml:space="preserve"> pozostają w mocy.</w:t>
      </w:r>
    </w:p>
    <w:p w:rsidR="00B616B1" w:rsidRPr="005E5562" w:rsidRDefault="00EB1D04" w:rsidP="005E5562">
      <w:pPr>
        <w:pStyle w:val="USTustnpkodeksu"/>
      </w:pPr>
      <w:r w:rsidRPr="005E5562">
        <w:t>2.</w:t>
      </w:r>
      <w:r w:rsidR="00DF5CE8">
        <w:t xml:space="preserve"> </w:t>
      </w:r>
      <w:r w:rsidR="00B616B1" w:rsidRPr="005E5562">
        <w:t xml:space="preserve">Osoby, które przed dniem wejścia w życie </w:t>
      </w:r>
      <w:r w:rsidR="009E41AC">
        <w:t xml:space="preserve">niniejszej </w:t>
      </w:r>
      <w:r w:rsidR="00B616B1" w:rsidRPr="005E5562">
        <w:t>ustawy zdały egzamin przed Komisją Egzaminacyjną dla Brokerów Ubezpieczeniowych i Reasekuracyjnych, a nie wystąpiły o</w:t>
      </w:r>
      <w:r w:rsidR="00B73590">
        <w:t> </w:t>
      </w:r>
      <w:r w:rsidR="00B616B1" w:rsidRPr="005E5562">
        <w:t>wydanie zezwolenia na wykonywanie działalności brokerskiej, mogą wystąpić o</w:t>
      </w:r>
      <w:r w:rsidR="00E80BFC">
        <w:t> </w:t>
      </w:r>
      <w:r w:rsidR="00B616B1" w:rsidRPr="005E5562">
        <w:t>takie zezwolenie bez konieczności ponownego zdawania egzaminu, jeżeli spełniają określone w</w:t>
      </w:r>
      <w:r w:rsidR="00B73590">
        <w:t> </w:t>
      </w:r>
      <w:r w:rsidR="0070553C">
        <w:t xml:space="preserve">niniejszej </w:t>
      </w:r>
      <w:r w:rsidR="00B616B1" w:rsidRPr="005E5562">
        <w:t>ustawie</w:t>
      </w:r>
      <w:r w:rsidR="003F6BA6" w:rsidRPr="003F6BA6">
        <w:t xml:space="preserve"> </w:t>
      </w:r>
      <w:r w:rsidR="003F6BA6" w:rsidRPr="005E5562">
        <w:t>warunki</w:t>
      </w:r>
      <w:r w:rsidR="003F6BA6">
        <w:t xml:space="preserve"> uzyskania takiego zezwolenia</w:t>
      </w:r>
      <w:r w:rsidR="00B616B1" w:rsidRPr="005E5562">
        <w:t>.</w:t>
      </w:r>
    </w:p>
    <w:p w:rsidR="00322ADF" w:rsidRDefault="00B400DC" w:rsidP="00751A4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8742D" w:rsidRPr="00B73590">
        <w:rPr>
          <w:rStyle w:val="Ppogrubienie"/>
        </w:rPr>
        <w:t>104</w:t>
      </w:r>
      <w:r w:rsidR="00102740" w:rsidRPr="00B73590">
        <w:rPr>
          <w:rStyle w:val="Ppogrubienie"/>
        </w:rPr>
        <w:t>.</w:t>
      </w:r>
      <w:r w:rsidR="00DF5CE8">
        <w:rPr>
          <w:rStyle w:val="Ppogrubienie"/>
        </w:rPr>
        <w:t xml:space="preserve"> </w:t>
      </w:r>
      <w:r w:rsidR="00322ADF" w:rsidRPr="00751A4E">
        <w:rPr>
          <w:rStyle w:val="Ppogrubienie"/>
          <w:b w:val="0"/>
        </w:rPr>
        <w:t>1.</w:t>
      </w:r>
      <w:r w:rsidR="00DF5CE8">
        <w:t xml:space="preserve"> </w:t>
      </w:r>
      <w:r w:rsidRPr="00751A4E">
        <w:t xml:space="preserve">Do postępowań wszczętych na podstawie ustawy uchylanej w </w:t>
      </w:r>
      <w:r w:rsidRPr="00751A4E">
        <w:rPr>
          <w:rStyle w:val="Ppogrubienie"/>
          <w:b w:val="0"/>
        </w:rPr>
        <w:t xml:space="preserve">art. </w:t>
      </w:r>
      <w:r w:rsidR="0038311F" w:rsidRPr="00751A4E">
        <w:rPr>
          <w:rStyle w:val="Ppogrubienie"/>
          <w:b w:val="0"/>
        </w:rPr>
        <w:t>109</w:t>
      </w:r>
      <w:r w:rsidRPr="00751A4E">
        <w:t xml:space="preserve"> i</w:t>
      </w:r>
      <w:r w:rsidR="00B73590">
        <w:t> </w:t>
      </w:r>
      <w:r w:rsidRPr="00751A4E">
        <w:t xml:space="preserve">niezakończonych przed dniem wejścia w życie </w:t>
      </w:r>
      <w:r w:rsidR="00EE10D4" w:rsidRPr="00751A4E">
        <w:t xml:space="preserve">niniejszej </w:t>
      </w:r>
      <w:r w:rsidRPr="00751A4E">
        <w:t xml:space="preserve">ustawy stosuje się przepisy </w:t>
      </w:r>
      <w:r w:rsidR="00981E09" w:rsidRPr="00751A4E">
        <w:t xml:space="preserve">niniejszej </w:t>
      </w:r>
      <w:r w:rsidRPr="00751A4E">
        <w:t xml:space="preserve">ustawy, w zakresie, w jakim </w:t>
      </w:r>
      <w:r w:rsidR="00981E09" w:rsidRPr="00751A4E">
        <w:t xml:space="preserve">niniejsza </w:t>
      </w:r>
      <w:r w:rsidRPr="00751A4E">
        <w:t>ustawa, w takich samych sprawach jak te, w</w:t>
      </w:r>
      <w:r w:rsidR="00B73590">
        <w:t> </w:t>
      </w:r>
      <w:r w:rsidRPr="00751A4E">
        <w:t xml:space="preserve">których postępowania wszczęto, uprawnia organ nadzoru do wydawania decyzji lub aktów zawierających takie same rozstrzygnięcia jak decyzje lub akty, które mogłyby być wydane na podstawie przepisów ustawy uchylanej w </w:t>
      </w:r>
      <w:r w:rsidR="00174319" w:rsidRPr="00751A4E">
        <w:rPr>
          <w:rStyle w:val="Ppogrubienie"/>
          <w:b w:val="0"/>
        </w:rPr>
        <w:t xml:space="preserve">art. </w:t>
      </w:r>
      <w:r w:rsidR="0038311F" w:rsidRPr="00751A4E">
        <w:rPr>
          <w:rStyle w:val="Ppogrubienie"/>
          <w:b w:val="0"/>
        </w:rPr>
        <w:t>109</w:t>
      </w:r>
      <w:r w:rsidRPr="00751A4E">
        <w:t>.</w:t>
      </w:r>
    </w:p>
    <w:p w:rsidR="00103607" w:rsidRDefault="00752CC0" w:rsidP="00322ADF">
      <w:pPr>
        <w:pStyle w:val="USTustnpkodeksu"/>
      </w:pPr>
      <w:r>
        <w:t>2</w:t>
      </w:r>
      <w:r w:rsidR="00103607" w:rsidRPr="00103607">
        <w:t>.</w:t>
      </w:r>
      <w:r w:rsidR="00DF5CE8">
        <w:t xml:space="preserve"> </w:t>
      </w:r>
      <w:r w:rsidR="00103607" w:rsidRPr="00103607">
        <w:t>Za zachowania zaistniałe przed dniem wejścia w życie niniejszej ustawy, stanowiące naruszenie przepisów u</w:t>
      </w:r>
      <w:r w:rsidR="00103607">
        <w:t>stawy uchylanej</w:t>
      </w:r>
      <w:r w:rsidR="00103607" w:rsidRPr="00103607">
        <w:t xml:space="preserve"> w art. 1</w:t>
      </w:r>
      <w:r w:rsidR="00103607">
        <w:t xml:space="preserve">09, </w:t>
      </w:r>
      <w:r w:rsidR="00103607" w:rsidRPr="00103607">
        <w:t xml:space="preserve">sankcję administracyjną wymierza się według przepisów dotychczasowych, chyba że sankcja administracyjna wymierzona według przepisów </w:t>
      </w:r>
      <w:r w:rsidR="00103607">
        <w:t>niniejszej ustawy</w:t>
      </w:r>
      <w:r w:rsidR="00103607" w:rsidRPr="00103607">
        <w:t>, byłaby względniejsza dla strony postępowania.</w:t>
      </w:r>
    </w:p>
    <w:p w:rsidR="00752CC0" w:rsidRDefault="00752CC0" w:rsidP="00752CC0">
      <w:pPr>
        <w:pStyle w:val="USTustnpkodeksu"/>
      </w:pPr>
      <w:r>
        <w:t>3</w:t>
      </w:r>
      <w:r w:rsidR="00322ADF">
        <w:t>.</w:t>
      </w:r>
      <w:r w:rsidR="00DF5CE8">
        <w:t xml:space="preserve"> </w:t>
      </w:r>
      <w:r w:rsidR="00322ADF">
        <w:t>Opłata, o której mowa w art. 22 ust. 8, jest wnoszona w wysokości ustalanej zgodnie z art. 22 ust. 9 także w przypadku</w:t>
      </w:r>
      <w:r w:rsidR="009E41AC">
        <w:t>,</w:t>
      </w:r>
      <w:r w:rsidR="00322ADF">
        <w:t xml:space="preserve"> gdy obowiązek jej wniesienia jest związany z</w:t>
      </w:r>
      <w:r w:rsidR="00E80BFC">
        <w:t> </w:t>
      </w:r>
      <w:r w:rsidR="00322ADF">
        <w:t>pozostawaniem bez ochrony ubezpieczeniowej w okresie</w:t>
      </w:r>
      <w:r w:rsidR="00DF5CE8">
        <w:t xml:space="preserve"> </w:t>
      </w:r>
      <w:r w:rsidR="00322ADF">
        <w:t>poprzedzającym wejście niniejszej ustawy w życie.</w:t>
      </w:r>
    </w:p>
    <w:p w:rsidR="00752CC0" w:rsidRDefault="00751A4E" w:rsidP="00752CC0">
      <w:pPr>
        <w:pStyle w:val="USTustnpkodeksu"/>
      </w:pPr>
      <w:r>
        <w:t>4.</w:t>
      </w:r>
      <w:r w:rsidR="00DF5CE8">
        <w:t xml:space="preserve"> </w:t>
      </w:r>
      <w:r w:rsidR="00752CC0">
        <w:t>Do kontroli wszczętych na podstawie ustawy uchylanej w art. 109 i niezakończonych przed dniem wejścia w życie niniejszej ustawy stosuje się przepisy dotychczasowe.</w:t>
      </w:r>
    </w:p>
    <w:p w:rsidR="00322ADF" w:rsidRPr="003E30F0" w:rsidRDefault="00DF7297" w:rsidP="00751A4E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Pr="00B73590">
        <w:rPr>
          <w:rStyle w:val="Ppogrubienie"/>
        </w:rPr>
        <w:t>105.</w:t>
      </w:r>
      <w:r w:rsidR="00DF5CE8">
        <w:t xml:space="preserve"> </w:t>
      </w:r>
      <w:r>
        <w:t>Dotychczasowe p</w:t>
      </w:r>
      <w:r w:rsidRPr="00565C5F">
        <w:t>rzepisy wykonawcze wydane na podstawie art. 9 ust. 2, art.</w:t>
      </w:r>
      <w:r w:rsidR="00B73590">
        <w:t> </w:t>
      </w:r>
      <w:r w:rsidRPr="00565C5F">
        <w:t>11 ust. 8, art. 22 ust. 4, art. 28 ust. 6, art. 36 ust. 6,</w:t>
      </w:r>
      <w:r>
        <w:t xml:space="preserve"> art. 37 ust. 7, art. 39 ust. 4 i</w:t>
      </w:r>
      <w:r w:rsidRPr="00565C5F">
        <w:t xml:space="preserve"> art. 46 ust.</w:t>
      </w:r>
      <w:r w:rsidR="00B73590">
        <w:t> </w:t>
      </w:r>
      <w:r w:rsidRPr="00565C5F">
        <w:t xml:space="preserve">4 ustawy </w:t>
      </w:r>
      <w:r w:rsidRPr="00751A4E">
        <w:t xml:space="preserve">uchylanej w art. </w:t>
      </w:r>
      <w:r w:rsidR="007A65ED" w:rsidRPr="00751A4E">
        <w:t xml:space="preserve">109 </w:t>
      </w:r>
      <w:r w:rsidRPr="00751A4E">
        <w:t xml:space="preserve">zachowują moc do dnia wejścia w życie przepisów wykonawczych wydanych na podstawie art. 21 ust. 6, art. 22 ust. </w:t>
      </w:r>
      <w:r w:rsidR="007A65ED" w:rsidRPr="00751A4E">
        <w:rPr>
          <w:rStyle w:val="Ppogrubienie"/>
          <w:b w:val="0"/>
        </w:rPr>
        <w:t>15</w:t>
      </w:r>
      <w:r w:rsidRPr="00751A4E">
        <w:t>, art. 30 ust. 4, art. 36 ust.</w:t>
      </w:r>
      <w:r w:rsidR="00B73590">
        <w:t> </w:t>
      </w:r>
      <w:r w:rsidRPr="00751A4E">
        <w:t xml:space="preserve">12, art. 42 ust. 7, art. 54 ust. </w:t>
      </w:r>
      <w:r w:rsidRPr="00751A4E">
        <w:rPr>
          <w:rStyle w:val="Ppogrubienie"/>
          <w:b w:val="0"/>
        </w:rPr>
        <w:t>10</w:t>
      </w:r>
      <w:r w:rsidRPr="00751A4E">
        <w:t>, art. 56 ust. 4 i</w:t>
      </w:r>
      <w:r w:rsidRPr="003E30F0">
        <w:t xml:space="preserve"> art. 63 ust. 4, nie dłużej jednak niż przez 12 miesięcy od dnia wejścia w życie </w:t>
      </w:r>
      <w:r w:rsidR="007A65ED">
        <w:t xml:space="preserve">niniejszej </w:t>
      </w:r>
      <w:r w:rsidRPr="003E30F0">
        <w:t>ustawy.</w:t>
      </w:r>
    </w:p>
    <w:p w:rsidR="00B616B1" w:rsidRDefault="004A337A" w:rsidP="00B616B1">
      <w:pPr>
        <w:pStyle w:val="ARTartustawynprozporzdzenia"/>
      </w:pPr>
      <w:r w:rsidRPr="00B73590">
        <w:rPr>
          <w:rStyle w:val="Ppogrubienie"/>
        </w:rPr>
        <w:lastRenderedPageBreak/>
        <w:t>Art.</w:t>
      </w:r>
      <w:r w:rsidR="00DF5CE8" w:rsidRPr="00B73590">
        <w:rPr>
          <w:rStyle w:val="Ppogrubienie"/>
        </w:rPr>
        <w:t> </w:t>
      </w:r>
      <w:r w:rsidR="00B8742D" w:rsidRPr="00B73590">
        <w:rPr>
          <w:rStyle w:val="Ppogrubienie"/>
        </w:rPr>
        <w:t>10</w:t>
      </w:r>
      <w:r w:rsidR="00874BD8" w:rsidRPr="00B73590">
        <w:rPr>
          <w:rStyle w:val="Ppogrubienie"/>
        </w:rPr>
        <w:t>6</w:t>
      </w:r>
      <w:r w:rsidR="00B616B1" w:rsidRPr="00B73590">
        <w:rPr>
          <w:rStyle w:val="Ppogrubienie"/>
        </w:rPr>
        <w:t>.</w:t>
      </w:r>
      <w:r w:rsidR="00DF5CE8">
        <w:t xml:space="preserve"> </w:t>
      </w:r>
      <w:r w:rsidR="00102740">
        <w:t>1.</w:t>
      </w:r>
      <w:r w:rsidR="00DF5CE8">
        <w:t xml:space="preserve"> </w:t>
      </w:r>
      <w:r w:rsidR="00B616B1" w:rsidRPr="00B616B1">
        <w:t xml:space="preserve">Rejestr pośredników ubezpieczeniowych prowadzony na podstawie przepisów ustawy uchylanej w art. </w:t>
      </w:r>
      <w:r w:rsidR="0038311F">
        <w:t>109</w:t>
      </w:r>
      <w:r w:rsidR="00B616B1" w:rsidRPr="00B616B1">
        <w:t xml:space="preserve"> staje się rejestrem pośredników ubezpieczeniowych w</w:t>
      </w:r>
      <w:r w:rsidR="00B73590">
        <w:t> </w:t>
      </w:r>
      <w:r w:rsidR="00B616B1" w:rsidRPr="00B616B1">
        <w:t xml:space="preserve">rozumieniu </w:t>
      </w:r>
      <w:r w:rsidR="00275C90">
        <w:t xml:space="preserve">niniejszej </w:t>
      </w:r>
      <w:r w:rsidR="00B616B1" w:rsidRPr="00B616B1">
        <w:t>ustawy.</w:t>
      </w:r>
    </w:p>
    <w:p w:rsidR="009917BD" w:rsidRPr="00B73590" w:rsidRDefault="00102740" w:rsidP="00B73590">
      <w:pPr>
        <w:pStyle w:val="USTustnpkodeksu"/>
      </w:pPr>
      <w:r w:rsidRPr="00B73590">
        <w:t>2.</w:t>
      </w:r>
      <w:r w:rsidR="00DF5CE8" w:rsidRPr="00B73590">
        <w:t xml:space="preserve"> </w:t>
      </w:r>
      <w:r w:rsidR="009917BD" w:rsidRPr="00B73590">
        <w:t>Organ nadzoru może prowadzić rejestr pośredników ubezpieczeniowych w systemie informatycznym nie dłużej niż do dnia 31 grudnia 2019 r.</w:t>
      </w:r>
    </w:p>
    <w:p w:rsidR="00AB292E" w:rsidRPr="00B73590" w:rsidRDefault="00102740" w:rsidP="00B73590">
      <w:pPr>
        <w:pStyle w:val="USTustnpkodeksu"/>
      </w:pPr>
      <w:r w:rsidRPr="00B73590">
        <w:t>3.</w:t>
      </w:r>
      <w:r w:rsidR="00DF5CE8" w:rsidRPr="00B73590">
        <w:t xml:space="preserve"> </w:t>
      </w:r>
      <w:r w:rsidR="009917BD" w:rsidRPr="00B73590">
        <w:t xml:space="preserve">Organ nadzoru zapewni pełną </w:t>
      </w:r>
      <w:r w:rsidR="00AB292E" w:rsidRPr="00B73590">
        <w:t>funkcjonalność rejestru pośredników ubezpieczeniowych w zakresie danych, o których mowa w art. 57 ust. 2 pkt 8</w:t>
      </w:r>
      <w:r w:rsidR="009141B3" w:rsidRPr="00B73590">
        <w:t xml:space="preserve"> i 9</w:t>
      </w:r>
      <w:r w:rsidR="005D72FC" w:rsidRPr="00B73590">
        <w:t xml:space="preserve"> </w:t>
      </w:r>
      <w:r w:rsidR="009141B3" w:rsidRPr="00B73590">
        <w:t>oraz</w:t>
      </w:r>
      <w:r w:rsidR="00DF5CE8" w:rsidRPr="00B73590">
        <w:t xml:space="preserve"> </w:t>
      </w:r>
      <w:r w:rsidR="00AB292E" w:rsidRPr="00B73590">
        <w:t>art. 61 ust.</w:t>
      </w:r>
      <w:r w:rsidR="00DF5CE8" w:rsidRPr="00B73590">
        <w:t xml:space="preserve"> </w:t>
      </w:r>
      <w:r w:rsidR="00AB292E" w:rsidRPr="00B73590">
        <w:t>2 pkt 8</w:t>
      </w:r>
      <w:r w:rsidR="009141B3" w:rsidRPr="00B73590">
        <w:t xml:space="preserve"> i 9</w:t>
      </w:r>
      <w:r w:rsidR="00AB292E" w:rsidRPr="00B73590">
        <w:t>, nie później niż do dnia 31 grudnia 2019 r.</w:t>
      </w:r>
    </w:p>
    <w:p w:rsidR="00552CE8" w:rsidRPr="00B73590" w:rsidRDefault="00552CE8" w:rsidP="00B73590">
      <w:pPr>
        <w:pStyle w:val="USTustnpkodeksu"/>
      </w:pPr>
      <w:r w:rsidRPr="00B73590">
        <w:t>4.</w:t>
      </w:r>
      <w:r w:rsidR="00DF5CE8" w:rsidRPr="00B73590">
        <w:t xml:space="preserve"> </w:t>
      </w:r>
      <w:r w:rsidRPr="00B73590">
        <w:t>O zapewnieniu pełnej funkcjonalności w zakresie, o którym mowa w ust. 3, organ nadzoru powiadomi przez opublikowanie informacji na swojej stronie internetowej.</w:t>
      </w:r>
    </w:p>
    <w:p w:rsidR="0003062A" w:rsidRPr="00B73590" w:rsidRDefault="00751A4E" w:rsidP="00B73590">
      <w:pPr>
        <w:pStyle w:val="USTustnpkodeksu"/>
      </w:pPr>
      <w:r w:rsidRPr="00B73590">
        <w:t>5.</w:t>
      </w:r>
      <w:r w:rsidR="00DF5CE8" w:rsidRPr="00B73590">
        <w:t xml:space="preserve"> </w:t>
      </w:r>
      <w:r w:rsidR="0003062A" w:rsidRPr="00B73590">
        <w:t>Zakład</w:t>
      </w:r>
      <w:r w:rsidR="00491F24" w:rsidRPr="00B73590">
        <w:t>y</w:t>
      </w:r>
      <w:r w:rsidR="0003062A" w:rsidRPr="00B73590">
        <w:t xml:space="preserve"> ubezpieczeń</w:t>
      </w:r>
      <w:r w:rsidR="006518BB">
        <w:t>,</w:t>
      </w:r>
      <w:r w:rsidR="0003062A" w:rsidRPr="00B73590">
        <w:t xml:space="preserve"> nie później niż w terminie 3 miesięcy od dnia wejścia w życie niniejszej ustawy</w:t>
      </w:r>
      <w:r w:rsidR="006518BB">
        <w:t>,</w:t>
      </w:r>
      <w:r w:rsidR="0003062A" w:rsidRPr="00B73590">
        <w:t xml:space="preserve"> wystąpią z wnioskiem o wpisanie do rejestru agentów przedsiębiorców, o</w:t>
      </w:r>
      <w:r w:rsidR="00B73590">
        <w:t> </w:t>
      </w:r>
      <w:r w:rsidR="0003062A" w:rsidRPr="00B73590">
        <w:t xml:space="preserve">których mowa w art. 4 pkt 1, wykonujących w ich imieniu lub na ich rzecz czynności agencyjne. Przedsiębiorcy ci mogą wykonywać działalność w dotychczasowym zakresie do dnia ostatecznego </w:t>
      </w:r>
      <w:r w:rsidR="00232C62" w:rsidRPr="00B73590">
        <w:t>rozstrzygnięcia w sprawie takiego wniosku.</w:t>
      </w:r>
    </w:p>
    <w:p w:rsidR="005975F6" w:rsidRPr="00B73590" w:rsidRDefault="005975F6" w:rsidP="00B73590">
      <w:pPr>
        <w:pStyle w:val="USTustnpkodeksu"/>
      </w:pPr>
      <w:r w:rsidRPr="00B73590">
        <w:t>6</w:t>
      </w:r>
      <w:r w:rsidR="00751A4E" w:rsidRPr="00B73590">
        <w:t>.</w:t>
      </w:r>
      <w:r w:rsidR="00DF5CE8" w:rsidRPr="00B73590">
        <w:t xml:space="preserve"> </w:t>
      </w:r>
      <w:r w:rsidRPr="00B73590">
        <w:t>Przepis art. 54 ust. 8 w zakresie dotyczącym danych, o których mowa w art. 61 ust. 3 pkt 1, stosuje się do egzaminów przeprowadzonych przez Komisję Egzaminacyjną dla Brokerów Ubezpieczeniowych i Reasekuracyjnych po dniu wejścia w</w:t>
      </w:r>
      <w:r w:rsidR="00B73590">
        <w:t> </w:t>
      </w:r>
      <w:r w:rsidRPr="00B73590">
        <w:t>życie niniejszej ustawy.</w:t>
      </w:r>
    </w:p>
    <w:p w:rsidR="005579AD" w:rsidRPr="00751A4E" w:rsidRDefault="00751A4E" w:rsidP="00B73590">
      <w:pPr>
        <w:pStyle w:val="USTustnpkodeksu"/>
        <w:rPr>
          <w:rStyle w:val="Ppogrubienie"/>
          <w:b w:val="0"/>
        </w:rPr>
      </w:pPr>
      <w:r w:rsidRPr="00B73590">
        <w:t>7.</w:t>
      </w:r>
      <w:r w:rsidR="00DF5CE8" w:rsidRPr="00B73590">
        <w:t xml:space="preserve"> </w:t>
      </w:r>
      <w:r w:rsidR="005579AD" w:rsidRPr="00B73590">
        <w:t>Organ nadzoru w terminie 3 miesięcy od dnia wejścia w życie niniejszej ustawy uzupełni z urzędu rejestr brokerów o dane, o których mowa w art. 61 ust. 3 pkt 2 i 3</w:t>
      </w:r>
      <w:r w:rsidR="005579AD" w:rsidRPr="00751A4E">
        <w:rPr>
          <w:rStyle w:val="Ppogrubienie"/>
          <w:b w:val="0"/>
        </w:rPr>
        <w:t>.</w:t>
      </w:r>
    </w:p>
    <w:p w:rsidR="00FD7270" w:rsidRPr="00B73590" w:rsidRDefault="002041EC" w:rsidP="00B73590">
      <w:pPr>
        <w:pStyle w:val="ARTartustawynprozporzdzenia"/>
        <w:keepNext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8742D" w:rsidRPr="00B73590">
        <w:rPr>
          <w:rStyle w:val="Ppogrubienie"/>
        </w:rPr>
        <w:t>10</w:t>
      </w:r>
      <w:r w:rsidR="00874BD8" w:rsidRPr="00B73590">
        <w:rPr>
          <w:rStyle w:val="Ppogrubienie"/>
        </w:rPr>
        <w:t>7</w:t>
      </w:r>
      <w:r w:rsidRPr="00B73590">
        <w:rPr>
          <w:rStyle w:val="Ppogrubienie"/>
        </w:rPr>
        <w:t>.</w:t>
      </w:r>
      <w:r w:rsidR="00DF5CE8" w:rsidRPr="00B73590">
        <w:t xml:space="preserve"> </w:t>
      </w:r>
      <w:r w:rsidR="00CE09AC" w:rsidRPr="00B73590">
        <w:t>1.</w:t>
      </w:r>
      <w:r w:rsidR="00DF5CE8" w:rsidRPr="00B73590">
        <w:t xml:space="preserve"> </w:t>
      </w:r>
      <w:r w:rsidR="00F06C7A" w:rsidRPr="00B73590">
        <w:t xml:space="preserve">Osoby </w:t>
      </w:r>
      <w:r w:rsidR="00A44328" w:rsidRPr="00B73590">
        <w:t>wykonujące</w:t>
      </w:r>
      <w:r w:rsidR="00F06C7A" w:rsidRPr="00B73590">
        <w:t xml:space="preserve"> w dniu wejścia w życie niniejszej ustawy </w:t>
      </w:r>
      <w:r w:rsidR="00164A2A" w:rsidRPr="00B73590">
        <w:t xml:space="preserve">czynności dystrybucyjne zakładu ubezpieczeń </w:t>
      </w:r>
      <w:r w:rsidR="00F06C7A" w:rsidRPr="00B73590">
        <w:t xml:space="preserve">lub </w:t>
      </w:r>
      <w:r w:rsidR="00FB7CA8" w:rsidRPr="00B73590">
        <w:t>czynności dystrybucyj</w:t>
      </w:r>
      <w:r w:rsidR="00751A4E" w:rsidRPr="00B73590">
        <w:t>ne zakładu reasekuracji, będące</w:t>
      </w:r>
      <w:r w:rsidR="00FB7CA8" w:rsidRPr="00B73590">
        <w:t xml:space="preserve"> w dniu wejścia w życie niniejszej ustawy pracownikami </w:t>
      </w:r>
      <w:r w:rsidR="00164A2A" w:rsidRPr="00B73590">
        <w:t xml:space="preserve">zakładu ubezpieczeń </w:t>
      </w:r>
      <w:r w:rsidR="00A44328" w:rsidRPr="00B73590">
        <w:t xml:space="preserve">lub </w:t>
      </w:r>
      <w:r w:rsidR="00A201C8" w:rsidRPr="00B73590">
        <w:t xml:space="preserve">pracownikami </w:t>
      </w:r>
      <w:r w:rsidR="00164A2A" w:rsidRPr="00B73590">
        <w:t>zakładu reasekuracji</w:t>
      </w:r>
      <w:r w:rsidR="00717223" w:rsidRPr="00B73590">
        <w:t>,</w:t>
      </w:r>
      <w:r w:rsidR="00164A2A" w:rsidRPr="00B73590">
        <w:t xml:space="preserve"> </w:t>
      </w:r>
      <w:r w:rsidR="00A201C8" w:rsidRPr="00B73590">
        <w:t>obowiązane są</w:t>
      </w:r>
      <w:r w:rsidR="002834F8" w:rsidRPr="00B73590">
        <w:t>, nie później niż w terminie</w:t>
      </w:r>
      <w:r w:rsidR="00FD7270" w:rsidRPr="00B73590">
        <w:t>:</w:t>
      </w:r>
    </w:p>
    <w:p w:rsidR="00FD7270" w:rsidRPr="00B73590" w:rsidRDefault="00FD7270" w:rsidP="00B73590">
      <w:pPr>
        <w:pStyle w:val="PKTpunkt"/>
      </w:pPr>
      <w:r w:rsidRPr="00B73590">
        <w:t>1)</w:t>
      </w:r>
      <w:r w:rsidR="005D72FC" w:rsidRPr="00B73590">
        <w:tab/>
      </w:r>
      <w:r w:rsidR="002834F8" w:rsidRPr="00B73590">
        <w:t xml:space="preserve">3 miesięcy od dnia wejścia w życie niniejszej </w:t>
      </w:r>
      <w:r w:rsidR="00EE1F80" w:rsidRPr="00B73590">
        <w:t>ustawy</w:t>
      </w:r>
      <w:r w:rsidR="00101549">
        <w:t>,</w:t>
      </w:r>
      <w:r w:rsidR="00EE1F80" w:rsidRPr="00B73590">
        <w:t xml:space="preserve"> spełnić wymogi</w:t>
      </w:r>
      <w:r w:rsidR="00164A2A" w:rsidRPr="00B73590">
        <w:t xml:space="preserve"> </w:t>
      </w:r>
      <w:r w:rsidR="007B00B4" w:rsidRPr="00B73590">
        <w:t>określone</w:t>
      </w:r>
      <w:r w:rsidR="00164A2A" w:rsidRPr="00B73590">
        <w:t xml:space="preserve"> w</w:t>
      </w:r>
      <w:r w:rsidR="00B73590" w:rsidRPr="00B73590">
        <w:t> </w:t>
      </w:r>
      <w:r w:rsidR="00164A2A" w:rsidRPr="00B73590">
        <w:t>art.</w:t>
      </w:r>
      <w:r w:rsidR="00B73590" w:rsidRPr="00B73590">
        <w:t> </w:t>
      </w:r>
      <w:r w:rsidR="00164A2A" w:rsidRPr="00B73590">
        <w:t xml:space="preserve">21 ust. 1 pkt </w:t>
      </w:r>
      <w:r w:rsidR="0083353C" w:rsidRPr="00B73590">
        <w:t>3</w:t>
      </w:r>
      <w:r w:rsidR="00D05546" w:rsidRPr="00B73590">
        <w:t>;</w:t>
      </w:r>
    </w:p>
    <w:p w:rsidR="0083353C" w:rsidRPr="00B73590" w:rsidRDefault="00FD7270" w:rsidP="00B73590">
      <w:pPr>
        <w:pStyle w:val="PKTpunkt"/>
      </w:pPr>
      <w:r w:rsidRPr="00B73590">
        <w:t>2)</w:t>
      </w:r>
      <w:r w:rsidR="005D72FC" w:rsidRPr="00B73590">
        <w:tab/>
      </w:r>
      <w:r w:rsidR="007B00B4" w:rsidRPr="00B73590">
        <w:t>4 lat od dnia wejścia w życie niniejszej ustawy</w:t>
      </w:r>
      <w:r w:rsidR="00101549">
        <w:t>,</w:t>
      </w:r>
      <w:r w:rsidR="007B00B4" w:rsidRPr="00B73590">
        <w:t xml:space="preserve"> spełnić wymogi</w:t>
      </w:r>
      <w:r w:rsidR="00717223" w:rsidRPr="00B73590">
        <w:t xml:space="preserve"> określone w</w:t>
      </w:r>
      <w:r w:rsidR="00DF5CE8" w:rsidRPr="00B73590">
        <w:t xml:space="preserve"> </w:t>
      </w:r>
      <w:r w:rsidR="0083353C" w:rsidRPr="00B73590">
        <w:t>art. 21 ust.</w:t>
      </w:r>
      <w:r w:rsidR="00B73590" w:rsidRPr="00B73590">
        <w:t> </w:t>
      </w:r>
      <w:r w:rsidR="0083353C" w:rsidRPr="00B73590">
        <w:t>1 pkt 4</w:t>
      </w:r>
      <w:r w:rsidR="00D05546" w:rsidRPr="00B73590">
        <w:t>;</w:t>
      </w:r>
    </w:p>
    <w:p w:rsidR="00057E5B" w:rsidRPr="00B73590" w:rsidRDefault="005F7E16" w:rsidP="00B73590">
      <w:pPr>
        <w:pStyle w:val="PKTpunkt"/>
      </w:pPr>
      <w:r w:rsidRPr="00B73590">
        <w:t>3</w:t>
      </w:r>
      <w:r w:rsidR="005D72FC" w:rsidRPr="00B73590">
        <w:t>)</w:t>
      </w:r>
      <w:r w:rsidR="005D72FC" w:rsidRPr="00B73590">
        <w:tab/>
      </w:r>
      <w:r w:rsidR="007B00B4" w:rsidRPr="00B73590">
        <w:t>6 miesięcy od dnia wejścia w życie niniejszej ustawy</w:t>
      </w:r>
      <w:r w:rsidR="00101549">
        <w:t>,</w:t>
      </w:r>
      <w:r w:rsidR="007B00B4" w:rsidRPr="00B73590">
        <w:t xml:space="preserve"> spełnić wymogi</w:t>
      </w:r>
      <w:r w:rsidR="00717223" w:rsidRPr="00B73590">
        <w:t xml:space="preserve"> określone </w:t>
      </w:r>
      <w:r w:rsidRPr="00B73590">
        <w:t>w</w:t>
      </w:r>
      <w:r w:rsidR="00B73590" w:rsidRPr="00B73590">
        <w:t> </w:t>
      </w:r>
      <w:r w:rsidRPr="00B73590">
        <w:t>art.</w:t>
      </w:r>
      <w:r w:rsidR="00B73590" w:rsidRPr="00B73590">
        <w:t> </w:t>
      </w:r>
      <w:r w:rsidRPr="00B73590">
        <w:t>21 ust. 1 pkt 5</w:t>
      </w:r>
      <w:r w:rsidR="00D05546" w:rsidRPr="00B73590">
        <w:t>.</w:t>
      </w:r>
    </w:p>
    <w:p w:rsidR="0026558C" w:rsidRPr="00B73590" w:rsidRDefault="00751A4E" w:rsidP="00B73590">
      <w:pPr>
        <w:pStyle w:val="USTustnpkodeksu"/>
      </w:pPr>
      <w:r w:rsidRPr="00B73590">
        <w:lastRenderedPageBreak/>
        <w:t>2.</w:t>
      </w:r>
      <w:r w:rsidR="00DF5CE8" w:rsidRPr="00B73590">
        <w:t xml:space="preserve"> </w:t>
      </w:r>
      <w:r w:rsidR="00712DAE" w:rsidRPr="00B73590">
        <w:t>Osoby, o których mowa w ust. 1, w okresach, o których mowa odpowiednio w ust. 1 pkt 1, 2 lub 3, mogą nadal wykonywać czynności dystrybucyjne zakładu ubezpieczeń lub czynności dystrybucyjne zakładu reasekuracji</w:t>
      </w:r>
      <w:r w:rsidR="0026558C" w:rsidRPr="00B73590">
        <w:t>.</w:t>
      </w:r>
    </w:p>
    <w:p w:rsidR="00D4541A" w:rsidRPr="00B73590" w:rsidRDefault="00751A4E" w:rsidP="00B73590">
      <w:pPr>
        <w:pStyle w:val="USTustnpkodeksu"/>
      </w:pPr>
      <w:r w:rsidRPr="00B73590">
        <w:t>3.</w:t>
      </w:r>
      <w:r w:rsidR="00DF5CE8" w:rsidRPr="00B73590">
        <w:t xml:space="preserve"> </w:t>
      </w:r>
      <w:r w:rsidR="0026558C" w:rsidRPr="00B73590">
        <w:t xml:space="preserve">Zakład ubezpieczeń obowiązany jest zapewnić spełnienie </w:t>
      </w:r>
      <w:r w:rsidR="00D4541A" w:rsidRPr="00B73590">
        <w:t>przez osoby wykonujące w</w:t>
      </w:r>
      <w:r w:rsidR="00B73590">
        <w:t> </w:t>
      </w:r>
      <w:r w:rsidR="00D4541A" w:rsidRPr="00B73590">
        <w:t xml:space="preserve">tym zakładzie czynności dystrybucyjne zakładu ubezpieczeń </w:t>
      </w:r>
      <w:r w:rsidR="00751BF9" w:rsidRPr="00B73590">
        <w:t>wymogów określonych w</w:t>
      </w:r>
      <w:r w:rsidR="00B73590">
        <w:t> </w:t>
      </w:r>
      <w:r w:rsidR="00751BF9" w:rsidRPr="00B73590">
        <w:t>art.</w:t>
      </w:r>
      <w:r w:rsidR="00B73590">
        <w:t> </w:t>
      </w:r>
      <w:r w:rsidR="00751BF9" w:rsidRPr="00B73590">
        <w:t>21 ust. 1 pkt 1 i 2</w:t>
      </w:r>
      <w:r w:rsidR="00D94980" w:rsidRPr="00B73590">
        <w:t>,</w:t>
      </w:r>
      <w:r w:rsidR="00F00513" w:rsidRPr="00B73590">
        <w:t xml:space="preserve"> </w:t>
      </w:r>
      <w:r w:rsidR="00751BF9" w:rsidRPr="00B73590">
        <w:t>nie później niż w terminie</w:t>
      </w:r>
      <w:r w:rsidR="0001158C" w:rsidRPr="00B73590">
        <w:t xml:space="preserve"> </w:t>
      </w:r>
      <w:r w:rsidR="00751BF9" w:rsidRPr="00B73590">
        <w:t>3 miesięcy od dnia wejścia w życie niniejszej ustawy. Przepis ust. 2 stosuje się odpowiednio.</w:t>
      </w:r>
    </w:p>
    <w:p w:rsidR="00751BF9" w:rsidRPr="00B73590" w:rsidRDefault="00751A4E" w:rsidP="00B73590">
      <w:pPr>
        <w:pStyle w:val="USTustnpkodeksu"/>
      </w:pPr>
      <w:r w:rsidRPr="00B73590">
        <w:t>4.</w:t>
      </w:r>
      <w:r w:rsidR="00DF5CE8" w:rsidRPr="00B73590">
        <w:t xml:space="preserve"> </w:t>
      </w:r>
      <w:r w:rsidR="00D4541A" w:rsidRPr="00B73590">
        <w:t>Zakład ubezpieczeń oraz zakład reasekuracji obowiązane są zapewnić spełnienie przez osoby wykonujące w ty</w:t>
      </w:r>
      <w:r w:rsidR="00D94980" w:rsidRPr="00B73590">
        <w:t>ch</w:t>
      </w:r>
      <w:r w:rsidR="00D4541A" w:rsidRPr="00B73590">
        <w:t xml:space="preserve"> zakład</w:t>
      </w:r>
      <w:r w:rsidR="00D94980" w:rsidRPr="00B73590">
        <w:t>ach</w:t>
      </w:r>
      <w:r w:rsidR="00D4541A" w:rsidRPr="00B73590">
        <w:t xml:space="preserve"> czynności dystrybucyjne zakładu reasekuracji </w:t>
      </w:r>
      <w:r w:rsidR="00367984" w:rsidRPr="00B73590">
        <w:t xml:space="preserve">wymogów określonych w art. 21 ust. 1 </w:t>
      </w:r>
      <w:r w:rsidR="00751BF9" w:rsidRPr="00B73590">
        <w:t>pkt 1 i 2</w:t>
      </w:r>
      <w:r w:rsidR="00D94980" w:rsidRPr="00B73590">
        <w:t>,</w:t>
      </w:r>
      <w:r w:rsidR="00751BF9" w:rsidRPr="00B73590">
        <w:t xml:space="preserve"> nie później niż w terminie</w:t>
      </w:r>
      <w:r w:rsidR="00F00513" w:rsidRPr="00B73590">
        <w:t xml:space="preserve"> </w:t>
      </w:r>
      <w:r w:rsidR="00751BF9" w:rsidRPr="00B73590">
        <w:t>3 miesięcy od dnia wejścia w życie niniejszej ustawy. Przepis ust. 2 stosuje się odpowiednio.</w:t>
      </w:r>
    </w:p>
    <w:p w:rsidR="00D04FE6" w:rsidRPr="00B73590" w:rsidRDefault="00F80CAA" w:rsidP="00B73590">
      <w:pPr>
        <w:pStyle w:val="USTustnpkodeksu"/>
      </w:pPr>
      <w:r w:rsidRPr="00B73590">
        <w:t>5</w:t>
      </w:r>
      <w:r w:rsidR="005D72FC" w:rsidRPr="00B73590">
        <w:t>.</w:t>
      </w:r>
      <w:r w:rsidR="00DF5CE8" w:rsidRPr="00B73590">
        <w:t xml:space="preserve"> </w:t>
      </w:r>
      <w:r w:rsidR="00D04FE6" w:rsidRPr="00B73590">
        <w:t>Osoby</w:t>
      </w:r>
      <w:r w:rsidR="00971024" w:rsidRPr="00B73590">
        <w:t>, o których mowa w art. 14 ust. 1 i 10,</w:t>
      </w:r>
      <w:r w:rsidR="00D04FE6" w:rsidRPr="00B73590">
        <w:t xml:space="preserve"> są obowiązane odbyć pierwsze szkolenie zawodowe w pełnym wymiarze nie później niż do</w:t>
      </w:r>
      <w:r w:rsidRPr="00B73590">
        <w:t xml:space="preserve"> dnia</w:t>
      </w:r>
      <w:r w:rsidR="00D04FE6" w:rsidRPr="00B73590">
        <w:t xml:space="preserve"> 31 grudnia 201</w:t>
      </w:r>
      <w:r w:rsidR="00971024" w:rsidRPr="00B73590">
        <w:t>8</w:t>
      </w:r>
      <w:r w:rsidR="00D04FE6" w:rsidRPr="00B73590">
        <w:t xml:space="preserve"> r.</w:t>
      </w:r>
    </w:p>
    <w:p w:rsidR="00B616B1" w:rsidRPr="00B616B1" w:rsidRDefault="002041EC" w:rsidP="002041EC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8742D" w:rsidRPr="00B73590">
        <w:rPr>
          <w:rStyle w:val="Ppogrubienie"/>
        </w:rPr>
        <w:t>108</w:t>
      </w:r>
      <w:r w:rsidRPr="00B73590">
        <w:rPr>
          <w:rStyle w:val="Ppogrubienie"/>
        </w:rPr>
        <w:t>.</w:t>
      </w:r>
      <w:r w:rsidR="00DF5CE8">
        <w:t xml:space="preserve"> </w:t>
      </w:r>
      <w:r w:rsidR="00B616B1" w:rsidRPr="00B616B1">
        <w:t>1.</w:t>
      </w:r>
      <w:r w:rsidR="00DF5CE8">
        <w:t xml:space="preserve"> </w:t>
      </w:r>
      <w:r w:rsidR="00B616B1" w:rsidRPr="00B616B1">
        <w:t>Komisja Egzaminacyjna dla Brokerów Ubezpieczeniowych i</w:t>
      </w:r>
      <w:r w:rsidR="00B73590">
        <w:t> </w:t>
      </w:r>
      <w:r w:rsidR="00B616B1" w:rsidRPr="00B616B1">
        <w:t>Reasekuracyjnych</w:t>
      </w:r>
      <w:r w:rsidR="006A5EEC">
        <w:t>,</w:t>
      </w:r>
      <w:r w:rsidR="00B616B1" w:rsidRPr="00B616B1">
        <w:t xml:space="preserve"> </w:t>
      </w:r>
      <w:r w:rsidR="004546EC">
        <w:t xml:space="preserve">o której mowa </w:t>
      </w:r>
      <w:r w:rsidR="006D12B7">
        <w:t xml:space="preserve">w art. 36 </w:t>
      </w:r>
      <w:r w:rsidR="00B616B1" w:rsidRPr="00B616B1">
        <w:t>ustaw</w:t>
      </w:r>
      <w:r w:rsidR="006A5EEC">
        <w:t>y</w:t>
      </w:r>
      <w:r w:rsidR="00B616B1" w:rsidRPr="00B616B1">
        <w:t xml:space="preserve"> uchylanej w art. </w:t>
      </w:r>
      <w:r w:rsidR="00785870">
        <w:t>109</w:t>
      </w:r>
      <w:r w:rsidR="006A5EEC">
        <w:t>,</w:t>
      </w:r>
      <w:r w:rsidR="00B616B1" w:rsidRPr="00B616B1">
        <w:t xml:space="preserve"> staje się Komisją</w:t>
      </w:r>
      <w:r w:rsidR="00785870" w:rsidRPr="00785870">
        <w:t xml:space="preserve"> </w:t>
      </w:r>
      <w:r w:rsidR="00785870" w:rsidRPr="00B616B1">
        <w:t>Egzaminacyjn</w:t>
      </w:r>
      <w:r w:rsidR="00785870">
        <w:t>ą</w:t>
      </w:r>
      <w:r w:rsidR="00785870" w:rsidRPr="00B616B1">
        <w:t xml:space="preserve"> dla Brokerów Ubezpieczeniowych i Reasekuracyjnych</w:t>
      </w:r>
      <w:r w:rsidR="00FA3057">
        <w:t>, o której mowa w</w:t>
      </w:r>
      <w:r w:rsidR="00B73590">
        <w:t> </w:t>
      </w:r>
      <w:r w:rsidR="00FA3057">
        <w:t>art.</w:t>
      </w:r>
      <w:r w:rsidR="00B73590">
        <w:t> </w:t>
      </w:r>
      <w:r w:rsidR="00FA3057">
        <w:t>42</w:t>
      </w:r>
      <w:r w:rsidR="00B616B1" w:rsidRPr="00B616B1">
        <w:t>.</w:t>
      </w:r>
    </w:p>
    <w:p w:rsidR="00B616B1" w:rsidRPr="00B616B1" w:rsidRDefault="00EB1D04" w:rsidP="002041EC">
      <w:pPr>
        <w:pStyle w:val="USTustnpkodeksu"/>
      </w:pPr>
      <w:r>
        <w:t>2.</w:t>
      </w:r>
      <w:r w:rsidR="00DF5CE8">
        <w:t xml:space="preserve"> </w:t>
      </w:r>
      <w:r w:rsidR="00B616B1" w:rsidRPr="00B616B1">
        <w:t>Osoby wchodzące w skład Komisji Egzaminacyjnej dla Brokerów Ubezpieczeniowych i Reasekuracyjnych w dniu wejścia w życie</w:t>
      </w:r>
      <w:r w:rsidR="006A5EEC">
        <w:t xml:space="preserve"> niniejszej</w:t>
      </w:r>
      <w:r w:rsidR="00B616B1" w:rsidRPr="00B616B1">
        <w:t xml:space="preserve"> ustawy zachowują swoje funkcje do czasu ich odwołania przez ministra właściwego do spraw instytucji finansowych, na wniosek organu nadzoru.</w:t>
      </w:r>
    </w:p>
    <w:p w:rsidR="00B616B1" w:rsidRPr="00B616B1" w:rsidRDefault="002041EC" w:rsidP="002041EC">
      <w:pPr>
        <w:pStyle w:val="ROZDZODDZOZNoznaczenierozdziauluboddziau"/>
      </w:pPr>
      <w:r>
        <w:t>Rozdział</w:t>
      </w:r>
      <w:r w:rsidR="00DF5CE8">
        <w:t xml:space="preserve"> </w:t>
      </w:r>
      <w:r>
        <w:t>10</w:t>
      </w:r>
    </w:p>
    <w:p w:rsidR="00B616B1" w:rsidRPr="00B616B1" w:rsidRDefault="00B616B1" w:rsidP="00B73590">
      <w:pPr>
        <w:pStyle w:val="ROZDZODDZPRZEDMprzedmiotregulacjirozdziauluboddziau"/>
      </w:pPr>
      <w:r w:rsidRPr="00B616B1">
        <w:t>Przepisy końcowe</w:t>
      </w:r>
    </w:p>
    <w:p w:rsidR="00B616B1" w:rsidRPr="000C5591" w:rsidRDefault="002041EC" w:rsidP="000C5591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8742D" w:rsidRPr="00B73590">
        <w:rPr>
          <w:rStyle w:val="Ppogrubienie"/>
        </w:rPr>
        <w:t>109</w:t>
      </w:r>
      <w:r w:rsidR="00C3400B" w:rsidRPr="00B73590">
        <w:rPr>
          <w:rStyle w:val="Ppogrubienie"/>
        </w:rPr>
        <w:t>.</w:t>
      </w:r>
      <w:r w:rsidR="00DF5CE8">
        <w:t xml:space="preserve"> </w:t>
      </w:r>
      <w:r w:rsidR="00B616B1" w:rsidRPr="00320FB1">
        <w:t xml:space="preserve">Traci moc ustawa z dnia 22 maja 2003 r. o pośrednictwie </w:t>
      </w:r>
      <w:r w:rsidR="00B616B1" w:rsidRPr="000C5591">
        <w:t>ubezpieczeniowym</w:t>
      </w:r>
      <w:r w:rsidR="000C5591">
        <w:t xml:space="preserve"> </w:t>
      </w:r>
      <w:r w:rsidR="00B616B1" w:rsidRPr="000C5591">
        <w:t>(</w:t>
      </w:r>
      <w:r w:rsidR="00320FB1" w:rsidRPr="000C5591">
        <w:rPr>
          <w:rStyle w:val="Ppogrubienie"/>
          <w:b w:val="0"/>
        </w:rPr>
        <w:t>Dz. U. z 2016 r. poz. 2077</w:t>
      </w:r>
      <w:r w:rsidR="000C5591" w:rsidRPr="000C5591">
        <w:rPr>
          <w:rStyle w:val="Ppogrubienie"/>
          <w:b w:val="0"/>
        </w:rPr>
        <w:t xml:space="preserve"> oraz z 2017 r. poz. 60 i …</w:t>
      </w:r>
      <w:r w:rsidR="00B616B1" w:rsidRPr="000C5591">
        <w:t>).</w:t>
      </w:r>
    </w:p>
    <w:p w:rsidR="00B616B1" w:rsidRPr="00B616B1" w:rsidRDefault="002041EC" w:rsidP="002041EC">
      <w:pPr>
        <w:pStyle w:val="ARTartustawynprozporzdzenia"/>
      </w:pPr>
      <w:r w:rsidRPr="00B73590">
        <w:rPr>
          <w:rStyle w:val="Ppogrubienie"/>
        </w:rPr>
        <w:t>Art.</w:t>
      </w:r>
      <w:r w:rsidR="00DF5CE8" w:rsidRPr="00B73590">
        <w:rPr>
          <w:rStyle w:val="Ppogrubienie"/>
        </w:rPr>
        <w:t> </w:t>
      </w:r>
      <w:r w:rsidR="00B8742D" w:rsidRPr="00B73590">
        <w:rPr>
          <w:rStyle w:val="Ppogrubienie"/>
        </w:rPr>
        <w:t>110</w:t>
      </w:r>
      <w:r w:rsidRPr="00B73590">
        <w:rPr>
          <w:rStyle w:val="Ppogrubienie"/>
        </w:rPr>
        <w:t>.</w:t>
      </w:r>
      <w:r w:rsidR="00DF5CE8">
        <w:t xml:space="preserve"> </w:t>
      </w:r>
      <w:r w:rsidR="00B616B1" w:rsidRPr="00B616B1">
        <w:t>Ustawa wchodzi w życie z dniem 23 lutego 2018 r.</w:t>
      </w:r>
      <w:r w:rsidR="003D220C">
        <w:t xml:space="preserve">, z wyjątkiem art. </w:t>
      </w:r>
      <w:r w:rsidR="00263ACD">
        <w:t xml:space="preserve">94 </w:t>
      </w:r>
      <w:r w:rsidR="00B8742D">
        <w:t>i</w:t>
      </w:r>
      <w:r w:rsidR="00B73590">
        <w:t> </w:t>
      </w:r>
      <w:r w:rsidR="00B8742D">
        <w:t>art.</w:t>
      </w:r>
      <w:r w:rsidR="00B73590">
        <w:t> </w:t>
      </w:r>
      <w:r w:rsidR="00B8742D">
        <w:t xml:space="preserve">102, </w:t>
      </w:r>
      <w:r w:rsidR="003D220C">
        <w:t>które</w:t>
      </w:r>
      <w:r w:rsidR="00B616B1" w:rsidRPr="00B616B1">
        <w:t xml:space="preserve"> wchodzą w ż</w:t>
      </w:r>
      <w:r w:rsidR="00EB1D04">
        <w:t>ycie z dniem 3 stycznia 2018 r.</w:t>
      </w:r>
    </w:p>
    <w:p w:rsidR="005E105A" w:rsidRDefault="005E105A" w:rsidP="00B73590">
      <w:pPr>
        <w:pStyle w:val="OZNPARAFYADNOTACJE"/>
      </w:pPr>
    </w:p>
    <w:p w:rsidR="00B73590" w:rsidRDefault="00B73590" w:rsidP="00B73590">
      <w:pPr>
        <w:pStyle w:val="OZNPARAFYADNOTACJE"/>
      </w:pPr>
    </w:p>
    <w:p w:rsidR="00B73590" w:rsidRDefault="00B73590" w:rsidP="00B73590">
      <w:pPr>
        <w:pStyle w:val="OZNPARAFYADNOTACJE"/>
      </w:pPr>
    </w:p>
    <w:sectPr w:rsidR="00B73590" w:rsidSect="001A7F15">
      <w:headerReference w:type="defaul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188" w:rsidRDefault="00E55188">
      <w:r>
        <w:separator/>
      </w:r>
    </w:p>
  </w:endnote>
  <w:endnote w:type="continuationSeparator" w:id="0">
    <w:p w:rsidR="00E55188" w:rsidRDefault="00E5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188" w:rsidRDefault="00E55188">
      <w:r>
        <w:separator/>
      </w:r>
    </w:p>
  </w:footnote>
  <w:footnote w:type="continuationSeparator" w:id="0">
    <w:p w:rsidR="00E55188" w:rsidRDefault="00E55188">
      <w:r>
        <w:continuationSeparator/>
      </w:r>
    </w:p>
  </w:footnote>
  <w:footnote w:id="1">
    <w:p w:rsidR="00E55188" w:rsidRDefault="00E55188" w:rsidP="00E2664D">
      <w:pPr>
        <w:pStyle w:val="ODNONIKtreodnonika"/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rPr>
          <w:rStyle w:val="IGPindeksgrnyipogrubienie"/>
        </w:rPr>
        <w:tab/>
      </w:r>
      <w:r w:rsidRPr="004E526F">
        <w:t>Niniejsza</w:t>
      </w:r>
      <w:r>
        <w:t xml:space="preserve"> ustawa</w:t>
      </w:r>
      <w:r w:rsidRPr="00E05CC4">
        <w:t xml:space="preserve"> </w:t>
      </w:r>
      <w:r>
        <w:t xml:space="preserve">wdraża: </w:t>
      </w:r>
    </w:p>
    <w:p w:rsidR="00E55188" w:rsidRDefault="00E55188" w:rsidP="00F37910">
      <w:pPr>
        <w:pStyle w:val="PKTODNONIKApunktodnonika"/>
      </w:pPr>
      <w:r>
        <w:t>1)</w:t>
      </w:r>
      <w:r>
        <w:tab/>
        <w:t xml:space="preserve">dyrektywę Parlamentu Europejskiego i Rady </w:t>
      </w:r>
      <w:r w:rsidRPr="0081182E">
        <w:t xml:space="preserve">(UE) </w:t>
      </w:r>
      <w:r>
        <w:t>2016/97 z dnia 20 stycznia 2016 r. w sprawie dystrybucji ubezpieczeń (wersja przekształcona) (Dz. Urz. UE L 26 z 02.02.2016, str. 19);</w:t>
      </w:r>
    </w:p>
    <w:p w:rsidR="00E55188" w:rsidRPr="004E526F" w:rsidRDefault="00E55188" w:rsidP="00F62B48">
      <w:pPr>
        <w:pStyle w:val="PKTODNONIKApunktodnonika"/>
        <w:rPr>
          <w:rStyle w:val="Ppogrubienie"/>
        </w:rPr>
      </w:pPr>
      <w:r>
        <w:t>2)</w:t>
      </w:r>
      <w:r>
        <w:tab/>
        <w:t>w zakresie swojej regulacji dyrektywę Parlamentu Europejskiego i Rady 2014/65/UE z dnia 15 maja 2014 r. w sprawie rynków instrumentów finansowych oraz zmieniającą dyrektywę 2002/92/WE i dyrektywę 2011/61/UE (Dz. Urz. UE L 173 z 12.06.2014, str. 349,</w:t>
      </w:r>
      <w:r w:rsidRPr="0081182E">
        <w:t xml:space="preserve"> Dz. Urz. UE L 257 z 28.08.2014, str.</w:t>
      </w:r>
      <w:r>
        <w:t> </w:t>
      </w:r>
      <w:r w:rsidRPr="0081182E">
        <w:t>1</w:t>
      </w:r>
      <w:r>
        <w:t>,</w:t>
      </w:r>
      <w:r w:rsidRPr="00F37910">
        <w:t xml:space="preserve"> Dz. Urz. UE L 175 z 30.06.2016, s</w:t>
      </w:r>
      <w:r>
        <w:t>tr</w:t>
      </w:r>
      <w:r w:rsidRPr="00F37910">
        <w:t>. 8</w:t>
      </w:r>
      <w:r>
        <w:t>,</w:t>
      </w:r>
      <w:r w:rsidRPr="0081182E">
        <w:t xml:space="preserve"> Dz. Urz. UE L 188 z 13.07.2016, str. 28, Dz. Urz. UE L</w:t>
      </w:r>
      <w:r>
        <w:t> </w:t>
      </w:r>
      <w:r w:rsidRPr="0081182E">
        <w:t>273 z 08.10.2016, str. 35 oraz Dz. Urz. UE L 64 z 10.03.2017, str. 116</w:t>
      </w:r>
      <w:r w:rsidRPr="00F37910">
        <w:t>)</w:t>
      </w:r>
      <w:r>
        <w:t>.</w:t>
      </w:r>
    </w:p>
  </w:footnote>
  <w:footnote w:id="2">
    <w:p w:rsidR="00E55188" w:rsidRPr="00FC59A4" w:rsidRDefault="00E55188" w:rsidP="00B27893">
      <w:pPr>
        <w:pStyle w:val="ODNONIKtreodnonika"/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rPr>
          <w:rStyle w:val="IGPindeksgrnyipogrubienie"/>
        </w:rPr>
        <w:tab/>
      </w:r>
      <w:r w:rsidRPr="004E526F">
        <w:t>Niniej</w:t>
      </w:r>
      <w:r>
        <w:t xml:space="preserve">szą ustawą zmienia się ustawy: ustawę </w:t>
      </w:r>
      <w:r w:rsidRPr="008974DA">
        <w:t xml:space="preserve">z </w:t>
      </w:r>
      <w:r w:rsidRPr="00FC59A4">
        <w:t>dnia 22 maja 2003 r. o nadzorze ubezpieczeniowym i</w:t>
      </w:r>
      <w:r>
        <w:t> </w:t>
      </w:r>
      <w:r w:rsidRPr="00FC59A4">
        <w:t xml:space="preserve">emerytalnym, ustawę z dnia 22 maja 2003 r. o pośrednictwie ubezpieczeniowym, ustawę z dnia 2 lipca 2004 r. o swobodzie działalności gospodarczej, ustawę </w:t>
      </w:r>
      <w:r w:rsidRPr="00FC59A4">
        <w:rPr>
          <w:rStyle w:val="Ppogrubienie"/>
          <w:b w:val="0"/>
        </w:rPr>
        <w:t xml:space="preserve">z dnia 29 lipca 2005 r. </w:t>
      </w:r>
      <w:r w:rsidRPr="00FC59A4">
        <w:t xml:space="preserve">o obrocie instrumentami finansowymi, ustawę z dnia 21 lipca 2006 r. o nadzorze nad rynkiem </w:t>
      </w:r>
      <w:r w:rsidRPr="00B27893">
        <w:t xml:space="preserve">finansowym, </w:t>
      </w:r>
      <w:r w:rsidRPr="00B27893">
        <w:rPr>
          <w:rStyle w:val="Ppogrubienie"/>
          <w:b w:val="0"/>
        </w:rPr>
        <w:t xml:space="preserve">ustawę z dnia </w:t>
      </w:r>
      <w:r w:rsidRPr="00B27893">
        <w:t>16</w:t>
      </w:r>
      <w:r>
        <w:t> </w:t>
      </w:r>
      <w:r w:rsidRPr="00B27893">
        <w:t>listopada 2006 r. o opłacie skarbowej, ustawę z dnia 5 listopada 2009 r. o spółdzielczych kasach oszczędnościowo-kredytowych, ustawę z dnia 5 sierpnia 2015 r. o rozpatrywaniu reklamacji przez podmioty</w:t>
      </w:r>
      <w:r w:rsidRPr="00FC59A4">
        <w:t xml:space="preserve"> rynku finansowego i o Rzeczniku Finansowym oraz ustawę z dnia 11 września 2015 r. o działalności ubezpieczeniowej i reasekuracyjnej.</w:t>
      </w:r>
    </w:p>
  </w:footnote>
  <w:footnote w:id="3">
    <w:p w:rsidR="00E55188" w:rsidRDefault="00E55188" w:rsidP="0071362F">
      <w:pPr>
        <w:pStyle w:val="ODNONIKtreodnonika"/>
      </w:pPr>
      <w:r>
        <w:rPr>
          <w:rStyle w:val="Odwoanieprzypisudolnego"/>
        </w:rPr>
        <w:footnoteRef/>
      </w:r>
      <w:r>
        <w:rPr>
          <w:rStyle w:val="IGPindeksgrnyipogrubienie"/>
        </w:rPr>
        <w:t xml:space="preserve">) </w:t>
      </w:r>
      <w:r>
        <w:rPr>
          <w:rStyle w:val="IGPindeksgrnyipogrubienie"/>
        </w:rPr>
        <w:tab/>
      </w:r>
      <w:r>
        <w:t>Zmiany wymienionego rozporządzenia zostały ogłoszone w Dz. Urz. UE L 208 z 02.08.2013, str. 68, Dz. Urz. UE L 321 z 30.11.2013, str. 6, Dz. Urz. UE L 165 z 04.06.2014, str. 31, Dz. Urz. UE L 11 z 17.01.2015, str. 37, Dz. Urz. UE L 143 z 09.06.2015, str. 7, Dz. Urz. UE L 328 z 12.12.2015, str. 108, Dz. Urz. UE L 151 z 08.06.2016, str. 4, Dz. Urz. UE L 171 z 29.06.2016, str. 153, Dz. Urz. UE L 336 z 10.12.2016, str. 36, Dz. Urz. UE L 20 z 25.01.2017, str. 4 oraz Dz. Urz. UE L 144 z 07.06.2017, str. 14.</w:t>
      </w:r>
    </w:p>
  </w:footnote>
  <w:footnote w:id="4">
    <w:p w:rsidR="00E55188" w:rsidRDefault="00E55188" w:rsidP="00D7114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Zmiana wymienionego rozporządzenia została ogłoszona w Dz. Urz. UE L 153 z 22.05.2014, str. 1.</w:t>
      </w:r>
    </w:p>
  </w:footnote>
  <w:footnote w:id="5">
    <w:p w:rsidR="00E55188" w:rsidRDefault="00E55188" w:rsidP="009C214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 xml:space="preserve">Zmiany tekstu jednolitego wymienionej ustawy zostały ogłoszone w Dz. U. z 2016 r. poz. </w:t>
      </w:r>
      <w:r w:rsidRPr="00880F96">
        <w:t>1948,</w:t>
      </w:r>
      <w:r>
        <w:t xml:space="preserve"> </w:t>
      </w:r>
      <w:r w:rsidRPr="00880F96">
        <w:t>1997</w:t>
      </w:r>
      <w:r>
        <w:t xml:space="preserve"> i</w:t>
      </w:r>
      <w:r w:rsidRPr="00880F96">
        <w:t xml:space="preserve"> 2255 oraz z 2017 r. poz.</w:t>
      </w:r>
      <w:r>
        <w:t xml:space="preserve"> </w:t>
      </w:r>
      <w:r w:rsidRPr="00880F96">
        <w:t>460</w:t>
      </w:r>
      <w:r>
        <w:t>, 819 i …</w:t>
      </w:r>
    </w:p>
  </w:footnote>
  <w:footnote w:id="6">
    <w:p w:rsidR="00E55188" w:rsidRDefault="00E55188" w:rsidP="008F79A0">
      <w:pPr>
        <w:pStyle w:val="ODNONIKtreodnonika"/>
      </w:pPr>
      <w:r>
        <w:rPr>
          <w:rStyle w:val="Odwoanieprzypisudolnego"/>
        </w:rPr>
        <w:footnoteRef/>
      </w:r>
      <w:r w:rsidRPr="00AF35D4">
        <w:rPr>
          <w:rStyle w:val="IGindeksgrny"/>
        </w:rPr>
        <w:t>)</w:t>
      </w:r>
      <w:r>
        <w:rPr>
          <w:rStyle w:val="IGindeksgrny"/>
        </w:rPr>
        <w:tab/>
      </w:r>
      <w:r w:rsidRPr="00EB1F49">
        <w:t>Zmiany tekstu jednolitego wymienionej ustawy zostały ogłoszone w Dz. U. z 2016 r. poz. 1948 i 1997 oraz z</w:t>
      </w:r>
      <w:r>
        <w:t> </w:t>
      </w:r>
      <w:r w:rsidRPr="00EB1F49">
        <w:t>2017 r. poz. 724, 768, 791</w:t>
      </w:r>
      <w:r>
        <w:t xml:space="preserve">, </w:t>
      </w:r>
      <w:r w:rsidRPr="00EB1F49">
        <w:t>1089</w:t>
      </w:r>
      <w:r>
        <w:t xml:space="preserve"> i ...</w:t>
      </w:r>
      <w:r w:rsidRPr="00EB1F49">
        <w:t>.</w:t>
      </w:r>
    </w:p>
  </w:footnote>
  <w:footnote w:id="7">
    <w:p w:rsidR="00E55188" w:rsidRDefault="00E55188" w:rsidP="009C33B2">
      <w:pPr>
        <w:pStyle w:val="ODNONIKSPECtreodnonikadoodnonika"/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ab/>
      </w:r>
      <w:r w:rsidRPr="00EB1F49">
        <w:t>Zmiany tekstu jednolitego wymienionej ustawy zostały ogłoszone w Dz. U. z 2016 r. poz. 1948 i 1997 oraz z</w:t>
      </w:r>
      <w:r>
        <w:t> </w:t>
      </w:r>
      <w:r w:rsidRPr="00EB1F49">
        <w:t>2017 r. poz. 724, 768, 791</w:t>
      </w:r>
      <w:r>
        <w:t xml:space="preserve"> i </w:t>
      </w:r>
      <w:r w:rsidRPr="00EB1F49">
        <w:t>1089</w:t>
      </w:r>
      <w:r>
        <w:t>.</w:t>
      </w:r>
    </w:p>
  </w:footnote>
  <w:footnote w:id="8">
    <w:p w:rsidR="00E55188" w:rsidRPr="000649AC" w:rsidRDefault="00E55188" w:rsidP="000649AC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2444BB">
        <w:t>Zmiany tekstu</w:t>
      </w:r>
      <w:r>
        <w:rPr>
          <w:rStyle w:val="IGindeksgrny"/>
        </w:rPr>
        <w:t xml:space="preserve"> </w:t>
      </w:r>
      <w:r>
        <w:t>jednolitego wymienionej ustawy zostały ogłoszone w Dz. U. z 2016 r. poz. 1948 i 1997 oraz z 2017 r. poz. 60, 85, 245, 768 i 1089.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188" w:rsidRPr="00B371CC" w:rsidRDefault="00E5518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16221">
      <w:rPr>
        <w:noProof/>
      </w:rPr>
      <w:t>86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D533968"/>
    <w:multiLevelType w:val="hybridMultilevel"/>
    <w:tmpl w:val="A790B0DE"/>
    <w:lvl w:ilvl="0" w:tplc="6EB488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1D1011C"/>
    <w:multiLevelType w:val="hybridMultilevel"/>
    <w:tmpl w:val="130AEEBA"/>
    <w:lvl w:ilvl="0" w:tplc="C81EC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>
    <w:nsid w:val="2F021563"/>
    <w:multiLevelType w:val="multilevel"/>
    <w:tmpl w:val="3B1E364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F8836CD"/>
    <w:multiLevelType w:val="hybridMultilevel"/>
    <w:tmpl w:val="327C27D8"/>
    <w:lvl w:ilvl="0" w:tplc="C2AE3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783C7141"/>
    <w:multiLevelType w:val="multilevel"/>
    <w:tmpl w:val="4E52EF3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EF84EA6"/>
    <w:multiLevelType w:val="hybridMultilevel"/>
    <w:tmpl w:val="EB48EB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4"/>
  </w:num>
  <w:num w:numId="3">
    <w:abstractNumId w:val="42"/>
  </w:num>
  <w:num w:numId="4">
    <w:abstractNumId w:val="34"/>
  </w:num>
  <w:num w:numId="5">
    <w:abstractNumId w:val="15"/>
  </w:num>
  <w:num w:numId="6">
    <w:abstractNumId w:val="21"/>
  </w:num>
  <w:num w:numId="7">
    <w:abstractNumId w:val="26"/>
  </w:num>
  <w:num w:numId="8">
    <w:abstractNumId w:val="19"/>
  </w:num>
  <w:num w:numId="9">
    <w:abstractNumId w:val="39"/>
  </w:num>
  <w:num w:numId="10">
    <w:abstractNumId w:val="35"/>
  </w:num>
  <w:num w:numId="11">
    <w:abstractNumId w:val="14"/>
  </w:num>
  <w:num w:numId="12">
    <w:abstractNumId w:val="10"/>
  </w:num>
  <w:num w:numId="13">
    <w:abstractNumId w:val="16"/>
  </w:num>
  <w:num w:numId="14">
    <w:abstractNumId w:val="29"/>
  </w:num>
  <w:num w:numId="15">
    <w:abstractNumId w:val="17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7"/>
  </w:num>
  <w:num w:numId="27">
    <w:abstractNumId w:val="28"/>
  </w:num>
  <w:num w:numId="28">
    <w:abstractNumId w:val="40"/>
  </w:num>
  <w:num w:numId="29">
    <w:abstractNumId w:val="36"/>
  </w:num>
  <w:num w:numId="30">
    <w:abstractNumId w:val="20"/>
  </w:num>
  <w:num w:numId="31">
    <w:abstractNumId w:val="11"/>
  </w:num>
  <w:num w:numId="32">
    <w:abstractNumId w:val="33"/>
  </w:num>
  <w:num w:numId="33">
    <w:abstractNumId w:val="22"/>
  </w:num>
  <w:num w:numId="34">
    <w:abstractNumId w:val="18"/>
  </w:num>
  <w:num w:numId="35">
    <w:abstractNumId w:val="25"/>
  </w:num>
  <w:num w:numId="36">
    <w:abstractNumId w:val="30"/>
  </w:num>
  <w:num w:numId="37">
    <w:abstractNumId w:val="27"/>
  </w:num>
  <w:num w:numId="38">
    <w:abstractNumId w:val="13"/>
  </w:num>
  <w:num w:numId="39">
    <w:abstractNumId w:val="32"/>
  </w:num>
  <w:num w:numId="40">
    <w:abstractNumId w:val="31"/>
  </w:num>
  <w:num w:numId="41">
    <w:abstractNumId w:val="23"/>
  </w:num>
  <w:num w:numId="42">
    <w:abstractNumId w:val="38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Moves/>
  <w:doNotTrackFormatting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6F"/>
    <w:rsid w:val="00000F21"/>
    <w:rsid w:val="000012DA"/>
    <w:rsid w:val="0000246E"/>
    <w:rsid w:val="00003862"/>
    <w:rsid w:val="00004BCB"/>
    <w:rsid w:val="00005318"/>
    <w:rsid w:val="000059F9"/>
    <w:rsid w:val="00005B87"/>
    <w:rsid w:val="00006260"/>
    <w:rsid w:val="00007254"/>
    <w:rsid w:val="00007821"/>
    <w:rsid w:val="000104B9"/>
    <w:rsid w:val="00010CB9"/>
    <w:rsid w:val="000110E9"/>
    <w:rsid w:val="0001158C"/>
    <w:rsid w:val="000115BD"/>
    <w:rsid w:val="00011737"/>
    <w:rsid w:val="00012A35"/>
    <w:rsid w:val="00012BB9"/>
    <w:rsid w:val="00012BC0"/>
    <w:rsid w:val="00012C04"/>
    <w:rsid w:val="00012D7F"/>
    <w:rsid w:val="0001378A"/>
    <w:rsid w:val="00013D52"/>
    <w:rsid w:val="00015EFD"/>
    <w:rsid w:val="00016099"/>
    <w:rsid w:val="00016ED5"/>
    <w:rsid w:val="00017108"/>
    <w:rsid w:val="00017BD4"/>
    <w:rsid w:val="00017DC2"/>
    <w:rsid w:val="00020312"/>
    <w:rsid w:val="00020687"/>
    <w:rsid w:val="0002090D"/>
    <w:rsid w:val="00021069"/>
    <w:rsid w:val="00021522"/>
    <w:rsid w:val="00021E05"/>
    <w:rsid w:val="00021F5E"/>
    <w:rsid w:val="000230D4"/>
    <w:rsid w:val="00023471"/>
    <w:rsid w:val="00023F13"/>
    <w:rsid w:val="0002456D"/>
    <w:rsid w:val="00025398"/>
    <w:rsid w:val="0002542E"/>
    <w:rsid w:val="0002571E"/>
    <w:rsid w:val="000263A3"/>
    <w:rsid w:val="00026804"/>
    <w:rsid w:val="000269D9"/>
    <w:rsid w:val="00026EAA"/>
    <w:rsid w:val="00030487"/>
    <w:rsid w:val="0003062A"/>
    <w:rsid w:val="00030634"/>
    <w:rsid w:val="000319C1"/>
    <w:rsid w:val="00031A57"/>
    <w:rsid w:val="00031A8B"/>
    <w:rsid w:val="00031BCA"/>
    <w:rsid w:val="0003241E"/>
    <w:rsid w:val="00032AE4"/>
    <w:rsid w:val="000330FA"/>
    <w:rsid w:val="0003362F"/>
    <w:rsid w:val="00033D7D"/>
    <w:rsid w:val="00033F93"/>
    <w:rsid w:val="0003511C"/>
    <w:rsid w:val="0003587F"/>
    <w:rsid w:val="00036B63"/>
    <w:rsid w:val="000375FC"/>
    <w:rsid w:val="00037E1A"/>
    <w:rsid w:val="00043495"/>
    <w:rsid w:val="000439C5"/>
    <w:rsid w:val="000453BC"/>
    <w:rsid w:val="00045DD0"/>
    <w:rsid w:val="00046A75"/>
    <w:rsid w:val="00047312"/>
    <w:rsid w:val="000478C2"/>
    <w:rsid w:val="00047EB2"/>
    <w:rsid w:val="000508BD"/>
    <w:rsid w:val="00050C0D"/>
    <w:rsid w:val="000511E3"/>
    <w:rsid w:val="000517AB"/>
    <w:rsid w:val="000524F3"/>
    <w:rsid w:val="000526FB"/>
    <w:rsid w:val="000527C6"/>
    <w:rsid w:val="00053350"/>
    <w:rsid w:val="0005339C"/>
    <w:rsid w:val="000536C6"/>
    <w:rsid w:val="000536D8"/>
    <w:rsid w:val="000548B1"/>
    <w:rsid w:val="000554CF"/>
    <w:rsid w:val="0005571B"/>
    <w:rsid w:val="00056B4E"/>
    <w:rsid w:val="00057194"/>
    <w:rsid w:val="00057AB3"/>
    <w:rsid w:val="00057CA6"/>
    <w:rsid w:val="00057E5B"/>
    <w:rsid w:val="00060076"/>
    <w:rsid w:val="00060432"/>
    <w:rsid w:val="00060D87"/>
    <w:rsid w:val="000615A5"/>
    <w:rsid w:val="00061C11"/>
    <w:rsid w:val="00062867"/>
    <w:rsid w:val="00064186"/>
    <w:rsid w:val="000649AC"/>
    <w:rsid w:val="00064E4C"/>
    <w:rsid w:val="00065D6A"/>
    <w:rsid w:val="00066495"/>
    <w:rsid w:val="000665E1"/>
    <w:rsid w:val="000667A8"/>
    <w:rsid w:val="00066901"/>
    <w:rsid w:val="00070095"/>
    <w:rsid w:val="00070364"/>
    <w:rsid w:val="00070B28"/>
    <w:rsid w:val="00071BEE"/>
    <w:rsid w:val="00071C40"/>
    <w:rsid w:val="000721FC"/>
    <w:rsid w:val="0007251E"/>
    <w:rsid w:val="000727A7"/>
    <w:rsid w:val="00072B02"/>
    <w:rsid w:val="000736CD"/>
    <w:rsid w:val="000740F0"/>
    <w:rsid w:val="000747D5"/>
    <w:rsid w:val="0007533B"/>
    <w:rsid w:val="0007545D"/>
    <w:rsid w:val="00075D1A"/>
    <w:rsid w:val="000760BF"/>
    <w:rsid w:val="0007613E"/>
    <w:rsid w:val="00076BFC"/>
    <w:rsid w:val="000777FB"/>
    <w:rsid w:val="0008001C"/>
    <w:rsid w:val="000814A7"/>
    <w:rsid w:val="000819B4"/>
    <w:rsid w:val="00081F28"/>
    <w:rsid w:val="000820E0"/>
    <w:rsid w:val="00082426"/>
    <w:rsid w:val="0008317B"/>
    <w:rsid w:val="00083435"/>
    <w:rsid w:val="000837CF"/>
    <w:rsid w:val="00084FA8"/>
    <w:rsid w:val="0008557B"/>
    <w:rsid w:val="00085748"/>
    <w:rsid w:val="00085CE7"/>
    <w:rsid w:val="000864DA"/>
    <w:rsid w:val="00086BD5"/>
    <w:rsid w:val="000870A4"/>
    <w:rsid w:val="00087BDB"/>
    <w:rsid w:val="00087F17"/>
    <w:rsid w:val="000906EE"/>
    <w:rsid w:val="00090A71"/>
    <w:rsid w:val="00091BA2"/>
    <w:rsid w:val="00092250"/>
    <w:rsid w:val="00092CD8"/>
    <w:rsid w:val="0009398D"/>
    <w:rsid w:val="00093999"/>
    <w:rsid w:val="00093A37"/>
    <w:rsid w:val="00094200"/>
    <w:rsid w:val="000944EF"/>
    <w:rsid w:val="00094631"/>
    <w:rsid w:val="00094DE6"/>
    <w:rsid w:val="000956FE"/>
    <w:rsid w:val="00095D10"/>
    <w:rsid w:val="000962E0"/>
    <w:rsid w:val="0009707E"/>
    <w:rsid w:val="0009732D"/>
    <w:rsid w:val="000973F0"/>
    <w:rsid w:val="000A1296"/>
    <w:rsid w:val="000A1C27"/>
    <w:rsid w:val="000A1DAD"/>
    <w:rsid w:val="000A21F7"/>
    <w:rsid w:val="000A2649"/>
    <w:rsid w:val="000A2B1F"/>
    <w:rsid w:val="000A323B"/>
    <w:rsid w:val="000A3D06"/>
    <w:rsid w:val="000A3FF7"/>
    <w:rsid w:val="000A41A2"/>
    <w:rsid w:val="000A48AF"/>
    <w:rsid w:val="000A4BA9"/>
    <w:rsid w:val="000A4F24"/>
    <w:rsid w:val="000A536F"/>
    <w:rsid w:val="000A5666"/>
    <w:rsid w:val="000A629A"/>
    <w:rsid w:val="000A717E"/>
    <w:rsid w:val="000A72D9"/>
    <w:rsid w:val="000A732F"/>
    <w:rsid w:val="000A7E82"/>
    <w:rsid w:val="000B1A44"/>
    <w:rsid w:val="000B298D"/>
    <w:rsid w:val="000B2995"/>
    <w:rsid w:val="000B3AA8"/>
    <w:rsid w:val="000B46CA"/>
    <w:rsid w:val="000B5606"/>
    <w:rsid w:val="000B5B2D"/>
    <w:rsid w:val="000B5DCE"/>
    <w:rsid w:val="000B5DF6"/>
    <w:rsid w:val="000B63D0"/>
    <w:rsid w:val="000C05BA"/>
    <w:rsid w:val="000C0E8F"/>
    <w:rsid w:val="000C1CEE"/>
    <w:rsid w:val="000C2196"/>
    <w:rsid w:val="000C2EC0"/>
    <w:rsid w:val="000C441F"/>
    <w:rsid w:val="000C4AC0"/>
    <w:rsid w:val="000C4BC1"/>
    <w:rsid w:val="000C4BC4"/>
    <w:rsid w:val="000C5591"/>
    <w:rsid w:val="000C662C"/>
    <w:rsid w:val="000C6848"/>
    <w:rsid w:val="000C736E"/>
    <w:rsid w:val="000C76E2"/>
    <w:rsid w:val="000C7FFA"/>
    <w:rsid w:val="000D007D"/>
    <w:rsid w:val="000D0110"/>
    <w:rsid w:val="000D1436"/>
    <w:rsid w:val="000D2267"/>
    <w:rsid w:val="000D2468"/>
    <w:rsid w:val="000D318A"/>
    <w:rsid w:val="000D34CD"/>
    <w:rsid w:val="000D45F4"/>
    <w:rsid w:val="000D471F"/>
    <w:rsid w:val="000D48E4"/>
    <w:rsid w:val="000D4A9B"/>
    <w:rsid w:val="000D5717"/>
    <w:rsid w:val="000D6173"/>
    <w:rsid w:val="000D6486"/>
    <w:rsid w:val="000D6F83"/>
    <w:rsid w:val="000D7BC2"/>
    <w:rsid w:val="000E1B22"/>
    <w:rsid w:val="000E1F51"/>
    <w:rsid w:val="000E2375"/>
    <w:rsid w:val="000E23B5"/>
    <w:rsid w:val="000E25CC"/>
    <w:rsid w:val="000E2E88"/>
    <w:rsid w:val="000E3049"/>
    <w:rsid w:val="000E3694"/>
    <w:rsid w:val="000E3928"/>
    <w:rsid w:val="000E4138"/>
    <w:rsid w:val="000E4236"/>
    <w:rsid w:val="000E490F"/>
    <w:rsid w:val="000E4E45"/>
    <w:rsid w:val="000E567D"/>
    <w:rsid w:val="000E5695"/>
    <w:rsid w:val="000E5FC2"/>
    <w:rsid w:val="000E6235"/>
    <w:rsid w:val="000E6241"/>
    <w:rsid w:val="000E6960"/>
    <w:rsid w:val="000E72BA"/>
    <w:rsid w:val="000F09E5"/>
    <w:rsid w:val="000F14D9"/>
    <w:rsid w:val="000F2BE3"/>
    <w:rsid w:val="000F3759"/>
    <w:rsid w:val="000F3D0D"/>
    <w:rsid w:val="000F4824"/>
    <w:rsid w:val="000F5453"/>
    <w:rsid w:val="000F62C2"/>
    <w:rsid w:val="000F68BA"/>
    <w:rsid w:val="000F6ED4"/>
    <w:rsid w:val="000F7A6E"/>
    <w:rsid w:val="00100A20"/>
    <w:rsid w:val="00101059"/>
    <w:rsid w:val="001012D3"/>
    <w:rsid w:val="00101549"/>
    <w:rsid w:val="00102295"/>
    <w:rsid w:val="00102740"/>
    <w:rsid w:val="00102F4E"/>
    <w:rsid w:val="001035C0"/>
    <w:rsid w:val="00103607"/>
    <w:rsid w:val="001036ED"/>
    <w:rsid w:val="00103DB4"/>
    <w:rsid w:val="001042BA"/>
    <w:rsid w:val="00104CE3"/>
    <w:rsid w:val="00105B2F"/>
    <w:rsid w:val="00106D03"/>
    <w:rsid w:val="00106D86"/>
    <w:rsid w:val="00107C72"/>
    <w:rsid w:val="00110465"/>
    <w:rsid w:val="00110628"/>
    <w:rsid w:val="0011245A"/>
    <w:rsid w:val="00112543"/>
    <w:rsid w:val="00112B09"/>
    <w:rsid w:val="00113793"/>
    <w:rsid w:val="00113C67"/>
    <w:rsid w:val="0011433F"/>
    <w:rsid w:val="001146AF"/>
    <w:rsid w:val="0011493E"/>
    <w:rsid w:val="00114EC3"/>
    <w:rsid w:val="0011567D"/>
    <w:rsid w:val="00115B72"/>
    <w:rsid w:val="001209EC"/>
    <w:rsid w:val="00120A9E"/>
    <w:rsid w:val="0012108D"/>
    <w:rsid w:val="00121302"/>
    <w:rsid w:val="0012171E"/>
    <w:rsid w:val="00122421"/>
    <w:rsid w:val="00123F08"/>
    <w:rsid w:val="001240EF"/>
    <w:rsid w:val="00124572"/>
    <w:rsid w:val="00124AC9"/>
    <w:rsid w:val="00125564"/>
    <w:rsid w:val="00125722"/>
    <w:rsid w:val="0012599E"/>
    <w:rsid w:val="00125A9C"/>
    <w:rsid w:val="00126289"/>
    <w:rsid w:val="0012635E"/>
    <w:rsid w:val="0012685D"/>
    <w:rsid w:val="001270A2"/>
    <w:rsid w:val="0013077C"/>
    <w:rsid w:val="00130AAB"/>
    <w:rsid w:val="00130D6F"/>
    <w:rsid w:val="00130E53"/>
    <w:rsid w:val="0013103C"/>
    <w:rsid w:val="00131237"/>
    <w:rsid w:val="0013137D"/>
    <w:rsid w:val="00131C26"/>
    <w:rsid w:val="00131F7F"/>
    <w:rsid w:val="00132093"/>
    <w:rsid w:val="0013234C"/>
    <w:rsid w:val="001329AC"/>
    <w:rsid w:val="00133C09"/>
    <w:rsid w:val="0013416B"/>
    <w:rsid w:val="00134507"/>
    <w:rsid w:val="0013481B"/>
    <w:rsid w:val="00134CA0"/>
    <w:rsid w:val="001352BA"/>
    <w:rsid w:val="00136222"/>
    <w:rsid w:val="00136629"/>
    <w:rsid w:val="00136E0D"/>
    <w:rsid w:val="00137269"/>
    <w:rsid w:val="00137E65"/>
    <w:rsid w:val="001400BF"/>
    <w:rsid w:val="0014021B"/>
    <w:rsid w:val="0014026F"/>
    <w:rsid w:val="00141BDD"/>
    <w:rsid w:val="00141D09"/>
    <w:rsid w:val="00143AEC"/>
    <w:rsid w:val="0014551E"/>
    <w:rsid w:val="00145587"/>
    <w:rsid w:val="00145AF9"/>
    <w:rsid w:val="0014642F"/>
    <w:rsid w:val="00146BBF"/>
    <w:rsid w:val="00147103"/>
    <w:rsid w:val="00147890"/>
    <w:rsid w:val="00147A47"/>
    <w:rsid w:val="00147AA1"/>
    <w:rsid w:val="00147BE7"/>
    <w:rsid w:val="00147C94"/>
    <w:rsid w:val="0015046D"/>
    <w:rsid w:val="001505DC"/>
    <w:rsid w:val="001511C4"/>
    <w:rsid w:val="001520CF"/>
    <w:rsid w:val="001544CA"/>
    <w:rsid w:val="00155271"/>
    <w:rsid w:val="0015586D"/>
    <w:rsid w:val="00155B93"/>
    <w:rsid w:val="00155C1E"/>
    <w:rsid w:val="0015667C"/>
    <w:rsid w:val="00157110"/>
    <w:rsid w:val="0015742A"/>
    <w:rsid w:val="00157DA1"/>
    <w:rsid w:val="001605AF"/>
    <w:rsid w:val="0016107D"/>
    <w:rsid w:val="001626AF"/>
    <w:rsid w:val="00163147"/>
    <w:rsid w:val="00164A2A"/>
    <w:rsid w:val="00164C57"/>
    <w:rsid w:val="00164C60"/>
    <w:rsid w:val="00164C9D"/>
    <w:rsid w:val="00166221"/>
    <w:rsid w:val="001664F9"/>
    <w:rsid w:val="001709E3"/>
    <w:rsid w:val="00170EEF"/>
    <w:rsid w:val="00171477"/>
    <w:rsid w:val="001718D6"/>
    <w:rsid w:val="00172101"/>
    <w:rsid w:val="00172443"/>
    <w:rsid w:val="001728A5"/>
    <w:rsid w:val="00172F7A"/>
    <w:rsid w:val="001730DC"/>
    <w:rsid w:val="00173150"/>
    <w:rsid w:val="00173390"/>
    <w:rsid w:val="001736F0"/>
    <w:rsid w:val="00173BB3"/>
    <w:rsid w:val="001740D0"/>
    <w:rsid w:val="001742AF"/>
    <w:rsid w:val="00174319"/>
    <w:rsid w:val="00174D5D"/>
    <w:rsid w:val="00174F2C"/>
    <w:rsid w:val="00175BD0"/>
    <w:rsid w:val="0017728A"/>
    <w:rsid w:val="001776F1"/>
    <w:rsid w:val="00180F2A"/>
    <w:rsid w:val="001810B7"/>
    <w:rsid w:val="00181203"/>
    <w:rsid w:val="0018149D"/>
    <w:rsid w:val="001815B4"/>
    <w:rsid w:val="00182E2E"/>
    <w:rsid w:val="00183B78"/>
    <w:rsid w:val="00184B91"/>
    <w:rsid w:val="00184D4A"/>
    <w:rsid w:val="00185D5C"/>
    <w:rsid w:val="00186D7E"/>
    <w:rsid w:val="00186EC1"/>
    <w:rsid w:val="001873D5"/>
    <w:rsid w:val="0019081A"/>
    <w:rsid w:val="00191526"/>
    <w:rsid w:val="00191E1F"/>
    <w:rsid w:val="0019301B"/>
    <w:rsid w:val="00193682"/>
    <w:rsid w:val="00193922"/>
    <w:rsid w:val="00193CC9"/>
    <w:rsid w:val="0019473B"/>
    <w:rsid w:val="0019487C"/>
    <w:rsid w:val="001952B1"/>
    <w:rsid w:val="00196267"/>
    <w:rsid w:val="0019675F"/>
    <w:rsid w:val="00196BCC"/>
    <w:rsid w:val="00196E39"/>
    <w:rsid w:val="00197649"/>
    <w:rsid w:val="001978E7"/>
    <w:rsid w:val="001A01FB"/>
    <w:rsid w:val="001A08F0"/>
    <w:rsid w:val="001A0B92"/>
    <w:rsid w:val="001A10E9"/>
    <w:rsid w:val="001A11EC"/>
    <w:rsid w:val="001A183D"/>
    <w:rsid w:val="001A1F4B"/>
    <w:rsid w:val="001A26F0"/>
    <w:rsid w:val="001A2AE8"/>
    <w:rsid w:val="001A2B65"/>
    <w:rsid w:val="001A39FA"/>
    <w:rsid w:val="001A3BAF"/>
    <w:rsid w:val="001A3CD3"/>
    <w:rsid w:val="001A5102"/>
    <w:rsid w:val="001A591C"/>
    <w:rsid w:val="001A5BEF"/>
    <w:rsid w:val="001A61DB"/>
    <w:rsid w:val="001A67FD"/>
    <w:rsid w:val="001A6B75"/>
    <w:rsid w:val="001A6BCA"/>
    <w:rsid w:val="001A6C08"/>
    <w:rsid w:val="001A749D"/>
    <w:rsid w:val="001A751F"/>
    <w:rsid w:val="001A7530"/>
    <w:rsid w:val="001A7F15"/>
    <w:rsid w:val="001B0728"/>
    <w:rsid w:val="001B1480"/>
    <w:rsid w:val="001B342E"/>
    <w:rsid w:val="001B47CD"/>
    <w:rsid w:val="001B4A0B"/>
    <w:rsid w:val="001B6394"/>
    <w:rsid w:val="001B77AE"/>
    <w:rsid w:val="001C1832"/>
    <w:rsid w:val="001C188C"/>
    <w:rsid w:val="001C3245"/>
    <w:rsid w:val="001C3347"/>
    <w:rsid w:val="001C37A1"/>
    <w:rsid w:val="001C4A77"/>
    <w:rsid w:val="001C4BF2"/>
    <w:rsid w:val="001C4F7D"/>
    <w:rsid w:val="001C5234"/>
    <w:rsid w:val="001C5CF1"/>
    <w:rsid w:val="001C649C"/>
    <w:rsid w:val="001C7029"/>
    <w:rsid w:val="001C77ED"/>
    <w:rsid w:val="001C7CD9"/>
    <w:rsid w:val="001C7FE0"/>
    <w:rsid w:val="001D0D27"/>
    <w:rsid w:val="001D1783"/>
    <w:rsid w:val="001D3075"/>
    <w:rsid w:val="001D3317"/>
    <w:rsid w:val="001D41C8"/>
    <w:rsid w:val="001D4F02"/>
    <w:rsid w:val="001D53CD"/>
    <w:rsid w:val="001D55A3"/>
    <w:rsid w:val="001D5AF5"/>
    <w:rsid w:val="001D6303"/>
    <w:rsid w:val="001D6C2F"/>
    <w:rsid w:val="001D7040"/>
    <w:rsid w:val="001D757B"/>
    <w:rsid w:val="001E00A9"/>
    <w:rsid w:val="001E0636"/>
    <w:rsid w:val="001E0641"/>
    <w:rsid w:val="001E10E1"/>
    <w:rsid w:val="001E1E73"/>
    <w:rsid w:val="001E27DF"/>
    <w:rsid w:val="001E4E0C"/>
    <w:rsid w:val="001E526D"/>
    <w:rsid w:val="001E5655"/>
    <w:rsid w:val="001E5995"/>
    <w:rsid w:val="001E59A8"/>
    <w:rsid w:val="001E6AC2"/>
    <w:rsid w:val="001E7BE6"/>
    <w:rsid w:val="001E7C86"/>
    <w:rsid w:val="001F1832"/>
    <w:rsid w:val="001F1B7E"/>
    <w:rsid w:val="001F220F"/>
    <w:rsid w:val="001F25B3"/>
    <w:rsid w:val="001F2D37"/>
    <w:rsid w:val="001F3A81"/>
    <w:rsid w:val="001F4250"/>
    <w:rsid w:val="001F52D6"/>
    <w:rsid w:val="001F594E"/>
    <w:rsid w:val="001F5D07"/>
    <w:rsid w:val="001F6282"/>
    <w:rsid w:val="001F6616"/>
    <w:rsid w:val="001F69D9"/>
    <w:rsid w:val="001F6E7A"/>
    <w:rsid w:val="0020064D"/>
    <w:rsid w:val="00202126"/>
    <w:rsid w:val="00202BD4"/>
    <w:rsid w:val="002040EE"/>
    <w:rsid w:val="002041EC"/>
    <w:rsid w:val="00204208"/>
    <w:rsid w:val="0020427B"/>
    <w:rsid w:val="00204676"/>
    <w:rsid w:val="00204A97"/>
    <w:rsid w:val="002052DE"/>
    <w:rsid w:val="00205876"/>
    <w:rsid w:val="00206B07"/>
    <w:rsid w:val="002109C7"/>
    <w:rsid w:val="002114EF"/>
    <w:rsid w:val="00211D6C"/>
    <w:rsid w:val="002122B2"/>
    <w:rsid w:val="002123A2"/>
    <w:rsid w:val="00212B78"/>
    <w:rsid w:val="002130FD"/>
    <w:rsid w:val="00214DC8"/>
    <w:rsid w:val="002151C7"/>
    <w:rsid w:val="00215695"/>
    <w:rsid w:val="0021659A"/>
    <w:rsid w:val="002166AD"/>
    <w:rsid w:val="002170E8"/>
    <w:rsid w:val="00217871"/>
    <w:rsid w:val="002209DC"/>
    <w:rsid w:val="00221028"/>
    <w:rsid w:val="00221ED8"/>
    <w:rsid w:val="002231EA"/>
    <w:rsid w:val="00223693"/>
    <w:rsid w:val="0022369B"/>
    <w:rsid w:val="00223710"/>
    <w:rsid w:val="00223957"/>
    <w:rsid w:val="00223FDF"/>
    <w:rsid w:val="0022419B"/>
    <w:rsid w:val="00224933"/>
    <w:rsid w:val="00225A0A"/>
    <w:rsid w:val="00225BF0"/>
    <w:rsid w:val="00227466"/>
    <w:rsid w:val="00227985"/>
    <w:rsid w:val="002279C0"/>
    <w:rsid w:val="00227B6C"/>
    <w:rsid w:val="00230A22"/>
    <w:rsid w:val="00230EAB"/>
    <w:rsid w:val="0023150F"/>
    <w:rsid w:val="0023180A"/>
    <w:rsid w:val="00231F09"/>
    <w:rsid w:val="00232C62"/>
    <w:rsid w:val="002339DC"/>
    <w:rsid w:val="0023673B"/>
    <w:rsid w:val="0023727E"/>
    <w:rsid w:val="00237F4B"/>
    <w:rsid w:val="0024070B"/>
    <w:rsid w:val="00240AD5"/>
    <w:rsid w:val="00240B0D"/>
    <w:rsid w:val="002416A4"/>
    <w:rsid w:val="002418ED"/>
    <w:rsid w:val="00242081"/>
    <w:rsid w:val="0024266A"/>
    <w:rsid w:val="0024310A"/>
    <w:rsid w:val="00243777"/>
    <w:rsid w:val="002441CD"/>
    <w:rsid w:val="002444BB"/>
    <w:rsid w:val="00244FB6"/>
    <w:rsid w:val="0024590E"/>
    <w:rsid w:val="00246364"/>
    <w:rsid w:val="00247263"/>
    <w:rsid w:val="002501A3"/>
    <w:rsid w:val="00250817"/>
    <w:rsid w:val="0025166C"/>
    <w:rsid w:val="00251C9C"/>
    <w:rsid w:val="002530F6"/>
    <w:rsid w:val="002555D4"/>
    <w:rsid w:val="0025605F"/>
    <w:rsid w:val="00256105"/>
    <w:rsid w:val="00260C81"/>
    <w:rsid w:val="00260D13"/>
    <w:rsid w:val="00261A16"/>
    <w:rsid w:val="0026308F"/>
    <w:rsid w:val="00263522"/>
    <w:rsid w:val="00263ACD"/>
    <w:rsid w:val="002640A1"/>
    <w:rsid w:val="00264646"/>
    <w:rsid w:val="00264855"/>
    <w:rsid w:val="00264EC6"/>
    <w:rsid w:val="0026558C"/>
    <w:rsid w:val="00266D5A"/>
    <w:rsid w:val="0026790B"/>
    <w:rsid w:val="00267A53"/>
    <w:rsid w:val="00267B1D"/>
    <w:rsid w:val="00271013"/>
    <w:rsid w:val="00271A26"/>
    <w:rsid w:val="00272300"/>
    <w:rsid w:val="00273FE4"/>
    <w:rsid w:val="00274F2E"/>
    <w:rsid w:val="00275C90"/>
    <w:rsid w:val="002765B4"/>
    <w:rsid w:val="00276A94"/>
    <w:rsid w:val="00276BFC"/>
    <w:rsid w:val="00277053"/>
    <w:rsid w:val="00277C7D"/>
    <w:rsid w:val="00277F12"/>
    <w:rsid w:val="002801EB"/>
    <w:rsid w:val="002829B9"/>
    <w:rsid w:val="002834F8"/>
    <w:rsid w:val="00283970"/>
    <w:rsid w:val="00283F82"/>
    <w:rsid w:val="00284A78"/>
    <w:rsid w:val="00285DF8"/>
    <w:rsid w:val="00285EF6"/>
    <w:rsid w:val="00286B4F"/>
    <w:rsid w:val="00286F97"/>
    <w:rsid w:val="00290378"/>
    <w:rsid w:val="00291EE4"/>
    <w:rsid w:val="0029405D"/>
    <w:rsid w:val="0029464C"/>
    <w:rsid w:val="00294A66"/>
    <w:rsid w:val="00294FA6"/>
    <w:rsid w:val="00295A6F"/>
    <w:rsid w:val="00296F93"/>
    <w:rsid w:val="002A043C"/>
    <w:rsid w:val="002A09B2"/>
    <w:rsid w:val="002A1B38"/>
    <w:rsid w:val="002A20C4"/>
    <w:rsid w:val="002A3A10"/>
    <w:rsid w:val="002A570F"/>
    <w:rsid w:val="002A6021"/>
    <w:rsid w:val="002A68A8"/>
    <w:rsid w:val="002A7292"/>
    <w:rsid w:val="002A7358"/>
    <w:rsid w:val="002A7902"/>
    <w:rsid w:val="002B0058"/>
    <w:rsid w:val="002B0624"/>
    <w:rsid w:val="002B0F6B"/>
    <w:rsid w:val="002B23B8"/>
    <w:rsid w:val="002B29BB"/>
    <w:rsid w:val="002B3795"/>
    <w:rsid w:val="002B4429"/>
    <w:rsid w:val="002B4BA7"/>
    <w:rsid w:val="002B4F09"/>
    <w:rsid w:val="002B68A6"/>
    <w:rsid w:val="002B7FAF"/>
    <w:rsid w:val="002C0CC2"/>
    <w:rsid w:val="002C1239"/>
    <w:rsid w:val="002C1D1E"/>
    <w:rsid w:val="002C2035"/>
    <w:rsid w:val="002C27D6"/>
    <w:rsid w:val="002C453A"/>
    <w:rsid w:val="002C77F1"/>
    <w:rsid w:val="002D0B90"/>
    <w:rsid w:val="002D0C4F"/>
    <w:rsid w:val="002D0D0A"/>
    <w:rsid w:val="002D1127"/>
    <w:rsid w:val="002D12DB"/>
    <w:rsid w:val="002D1364"/>
    <w:rsid w:val="002D1785"/>
    <w:rsid w:val="002D1B7D"/>
    <w:rsid w:val="002D2929"/>
    <w:rsid w:val="002D301F"/>
    <w:rsid w:val="002D4D30"/>
    <w:rsid w:val="002D4E1C"/>
    <w:rsid w:val="002D5000"/>
    <w:rsid w:val="002D598D"/>
    <w:rsid w:val="002D7188"/>
    <w:rsid w:val="002D719D"/>
    <w:rsid w:val="002E1DE3"/>
    <w:rsid w:val="002E2354"/>
    <w:rsid w:val="002E2AB6"/>
    <w:rsid w:val="002E2F0C"/>
    <w:rsid w:val="002E3727"/>
    <w:rsid w:val="002E3F34"/>
    <w:rsid w:val="002E43FD"/>
    <w:rsid w:val="002E4467"/>
    <w:rsid w:val="002E44C5"/>
    <w:rsid w:val="002E4B96"/>
    <w:rsid w:val="002E53FE"/>
    <w:rsid w:val="002E5791"/>
    <w:rsid w:val="002E58F1"/>
    <w:rsid w:val="002E5A23"/>
    <w:rsid w:val="002E5F50"/>
    <w:rsid w:val="002E5F79"/>
    <w:rsid w:val="002E64FA"/>
    <w:rsid w:val="002E65D1"/>
    <w:rsid w:val="002E7E82"/>
    <w:rsid w:val="002F0040"/>
    <w:rsid w:val="002F0550"/>
    <w:rsid w:val="002F088A"/>
    <w:rsid w:val="002F0A00"/>
    <w:rsid w:val="002F0CFA"/>
    <w:rsid w:val="002F22E2"/>
    <w:rsid w:val="002F4CB1"/>
    <w:rsid w:val="002F4E74"/>
    <w:rsid w:val="002F535D"/>
    <w:rsid w:val="002F55C0"/>
    <w:rsid w:val="002F5C89"/>
    <w:rsid w:val="002F669F"/>
    <w:rsid w:val="002F7285"/>
    <w:rsid w:val="00300969"/>
    <w:rsid w:val="00300DE7"/>
    <w:rsid w:val="00301387"/>
    <w:rsid w:val="00301C97"/>
    <w:rsid w:val="0030379F"/>
    <w:rsid w:val="00303E07"/>
    <w:rsid w:val="0031004C"/>
    <w:rsid w:val="003105F6"/>
    <w:rsid w:val="00310DC0"/>
    <w:rsid w:val="00311297"/>
    <w:rsid w:val="003113BE"/>
    <w:rsid w:val="00311D20"/>
    <w:rsid w:val="0031209E"/>
    <w:rsid w:val="003122CA"/>
    <w:rsid w:val="003129BB"/>
    <w:rsid w:val="00313592"/>
    <w:rsid w:val="003135F8"/>
    <w:rsid w:val="003148FD"/>
    <w:rsid w:val="003151FF"/>
    <w:rsid w:val="00316202"/>
    <w:rsid w:val="0031633D"/>
    <w:rsid w:val="00317197"/>
    <w:rsid w:val="00320208"/>
    <w:rsid w:val="003205A9"/>
    <w:rsid w:val="00320791"/>
    <w:rsid w:val="00320B68"/>
    <w:rsid w:val="00320E37"/>
    <w:rsid w:val="00320FB1"/>
    <w:rsid w:val="00321080"/>
    <w:rsid w:val="003211CB"/>
    <w:rsid w:val="003213C3"/>
    <w:rsid w:val="00322604"/>
    <w:rsid w:val="00322ADF"/>
    <w:rsid w:val="00322D45"/>
    <w:rsid w:val="003246F9"/>
    <w:rsid w:val="003251A8"/>
    <w:rsid w:val="0032569A"/>
    <w:rsid w:val="00325A1F"/>
    <w:rsid w:val="00325F55"/>
    <w:rsid w:val="00326823"/>
    <w:rsid w:val="003268F9"/>
    <w:rsid w:val="003269C3"/>
    <w:rsid w:val="00326C11"/>
    <w:rsid w:val="00327007"/>
    <w:rsid w:val="003272E9"/>
    <w:rsid w:val="00327C1F"/>
    <w:rsid w:val="00330819"/>
    <w:rsid w:val="00330BAF"/>
    <w:rsid w:val="00331B38"/>
    <w:rsid w:val="00332631"/>
    <w:rsid w:val="00332D3A"/>
    <w:rsid w:val="003336EA"/>
    <w:rsid w:val="00334A30"/>
    <w:rsid w:val="00334E3A"/>
    <w:rsid w:val="00334FED"/>
    <w:rsid w:val="00335CDE"/>
    <w:rsid w:val="003361DD"/>
    <w:rsid w:val="00336303"/>
    <w:rsid w:val="00336B0E"/>
    <w:rsid w:val="003375ED"/>
    <w:rsid w:val="00337F56"/>
    <w:rsid w:val="0034099F"/>
    <w:rsid w:val="00340B37"/>
    <w:rsid w:val="00341A6A"/>
    <w:rsid w:val="003420F0"/>
    <w:rsid w:val="00343721"/>
    <w:rsid w:val="00343E38"/>
    <w:rsid w:val="003440F5"/>
    <w:rsid w:val="00344CBE"/>
    <w:rsid w:val="00345997"/>
    <w:rsid w:val="00345B9C"/>
    <w:rsid w:val="00347121"/>
    <w:rsid w:val="00350617"/>
    <w:rsid w:val="003520D9"/>
    <w:rsid w:val="00352DAE"/>
    <w:rsid w:val="0035383C"/>
    <w:rsid w:val="003543EC"/>
    <w:rsid w:val="00354A6A"/>
    <w:rsid w:val="00354DEB"/>
    <w:rsid w:val="00354EB9"/>
    <w:rsid w:val="00354F78"/>
    <w:rsid w:val="00356700"/>
    <w:rsid w:val="00356F33"/>
    <w:rsid w:val="00357989"/>
    <w:rsid w:val="003602AE"/>
    <w:rsid w:val="00360929"/>
    <w:rsid w:val="00361674"/>
    <w:rsid w:val="00362EA9"/>
    <w:rsid w:val="0036340F"/>
    <w:rsid w:val="003647D5"/>
    <w:rsid w:val="003657B1"/>
    <w:rsid w:val="003674B0"/>
    <w:rsid w:val="00367984"/>
    <w:rsid w:val="0037068F"/>
    <w:rsid w:val="003719A1"/>
    <w:rsid w:val="00372AC3"/>
    <w:rsid w:val="00373CF9"/>
    <w:rsid w:val="00374697"/>
    <w:rsid w:val="00375405"/>
    <w:rsid w:val="00376B0F"/>
    <w:rsid w:val="00376C14"/>
    <w:rsid w:val="00376CB8"/>
    <w:rsid w:val="0037727C"/>
    <w:rsid w:val="00377E70"/>
    <w:rsid w:val="003800A3"/>
    <w:rsid w:val="003800E2"/>
    <w:rsid w:val="00380904"/>
    <w:rsid w:val="00381EE9"/>
    <w:rsid w:val="003823EE"/>
    <w:rsid w:val="00382960"/>
    <w:rsid w:val="00382A47"/>
    <w:rsid w:val="0038311F"/>
    <w:rsid w:val="0038369D"/>
    <w:rsid w:val="003845AA"/>
    <w:rsid w:val="003846F7"/>
    <w:rsid w:val="003851ED"/>
    <w:rsid w:val="00385485"/>
    <w:rsid w:val="00385B39"/>
    <w:rsid w:val="003863B7"/>
    <w:rsid w:val="00386536"/>
    <w:rsid w:val="00386571"/>
    <w:rsid w:val="00386785"/>
    <w:rsid w:val="00387B0B"/>
    <w:rsid w:val="00390686"/>
    <w:rsid w:val="00390B7E"/>
    <w:rsid w:val="00390CCA"/>
    <w:rsid w:val="00390E89"/>
    <w:rsid w:val="00391B1A"/>
    <w:rsid w:val="00391C43"/>
    <w:rsid w:val="00391F2A"/>
    <w:rsid w:val="003921F7"/>
    <w:rsid w:val="00392829"/>
    <w:rsid w:val="00392BE3"/>
    <w:rsid w:val="00392C0C"/>
    <w:rsid w:val="00393FE1"/>
    <w:rsid w:val="00394423"/>
    <w:rsid w:val="00394E7E"/>
    <w:rsid w:val="00394EB1"/>
    <w:rsid w:val="00396942"/>
    <w:rsid w:val="00396B49"/>
    <w:rsid w:val="00396E3E"/>
    <w:rsid w:val="00396F6B"/>
    <w:rsid w:val="00397258"/>
    <w:rsid w:val="0039726D"/>
    <w:rsid w:val="00397D03"/>
    <w:rsid w:val="00397D4E"/>
    <w:rsid w:val="003A05FE"/>
    <w:rsid w:val="003A0838"/>
    <w:rsid w:val="003A0B54"/>
    <w:rsid w:val="003A0BB9"/>
    <w:rsid w:val="003A0C89"/>
    <w:rsid w:val="003A11CE"/>
    <w:rsid w:val="003A1A1F"/>
    <w:rsid w:val="003A306E"/>
    <w:rsid w:val="003A3A32"/>
    <w:rsid w:val="003A46EE"/>
    <w:rsid w:val="003A4A4C"/>
    <w:rsid w:val="003A60DC"/>
    <w:rsid w:val="003A6A46"/>
    <w:rsid w:val="003A71BE"/>
    <w:rsid w:val="003A73B3"/>
    <w:rsid w:val="003A7A63"/>
    <w:rsid w:val="003A7B4B"/>
    <w:rsid w:val="003B000C"/>
    <w:rsid w:val="003B05BE"/>
    <w:rsid w:val="003B0A79"/>
    <w:rsid w:val="003B0F1D"/>
    <w:rsid w:val="003B2BBC"/>
    <w:rsid w:val="003B2CAD"/>
    <w:rsid w:val="003B3299"/>
    <w:rsid w:val="003B41DA"/>
    <w:rsid w:val="003B4A57"/>
    <w:rsid w:val="003B539C"/>
    <w:rsid w:val="003B64ED"/>
    <w:rsid w:val="003B7BFC"/>
    <w:rsid w:val="003C0907"/>
    <w:rsid w:val="003C0AD9"/>
    <w:rsid w:val="003C0E04"/>
    <w:rsid w:val="003C0ED0"/>
    <w:rsid w:val="003C111C"/>
    <w:rsid w:val="003C1D49"/>
    <w:rsid w:val="003C34EB"/>
    <w:rsid w:val="003C356E"/>
    <w:rsid w:val="003C35C4"/>
    <w:rsid w:val="003C3D20"/>
    <w:rsid w:val="003C4DCD"/>
    <w:rsid w:val="003C6208"/>
    <w:rsid w:val="003D0201"/>
    <w:rsid w:val="003D12C2"/>
    <w:rsid w:val="003D220C"/>
    <w:rsid w:val="003D24FF"/>
    <w:rsid w:val="003D2FFE"/>
    <w:rsid w:val="003D31B9"/>
    <w:rsid w:val="003D37A3"/>
    <w:rsid w:val="003D3867"/>
    <w:rsid w:val="003D393D"/>
    <w:rsid w:val="003D3BB1"/>
    <w:rsid w:val="003D425E"/>
    <w:rsid w:val="003D4266"/>
    <w:rsid w:val="003D428B"/>
    <w:rsid w:val="003D6022"/>
    <w:rsid w:val="003D6802"/>
    <w:rsid w:val="003D7B13"/>
    <w:rsid w:val="003D7C89"/>
    <w:rsid w:val="003D7D16"/>
    <w:rsid w:val="003E0691"/>
    <w:rsid w:val="003E095F"/>
    <w:rsid w:val="003E0CC4"/>
    <w:rsid w:val="003E0D1A"/>
    <w:rsid w:val="003E10A7"/>
    <w:rsid w:val="003E17D0"/>
    <w:rsid w:val="003E1B36"/>
    <w:rsid w:val="003E20CF"/>
    <w:rsid w:val="003E2246"/>
    <w:rsid w:val="003E29F8"/>
    <w:rsid w:val="003E2DA3"/>
    <w:rsid w:val="003E30F0"/>
    <w:rsid w:val="003E337C"/>
    <w:rsid w:val="003E3B7A"/>
    <w:rsid w:val="003E4059"/>
    <w:rsid w:val="003E540C"/>
    <w:rsid w:val="003E5D74"/>
    <w:rsid w:val="003E5E79"/>
    <w:rsid w:val="003E65DF"/>
    <w:rsid w:val="003E662F"/>
    <w:rsid w:val="003F020D"/>
    <w:rsid w:val="003F0236"/>
    <w:rsid w:val="003F02EC"/>
    <w:rsid w:val="003F03D9"/>
    <w:rsid w:val="003F28CB"/>
    <w:rsid w:val="003F2FBE"/>
    <w:rsid w:val="003F3086"/>
    <w:rsid w:val="003F318D"/>
    <w:rsid w:val="003F32DB"/>
    <w:rsid w:val="003F3FB3"/>
    <w:rsid w:val="003F5946"/>
    <w:rsid w:val="003F5BAE"/>
    <w:rsid w:val="003F6A5D"/>
    <w:rsid w:val="003F6BA6"/>
    <w:rsid w:val="003F6ED7"/>
    <w:rsid w:val="003F71FD"/>
    <w:rsid w:val="003F7306"/>
    <w:rsid w:val="004001FC"/>
    <w:rsid w:val="004005FB"/>
    <w:rsid w:val="00400FD1"/>
    <w:rsid w:val="00401774"/>
    <w:rsid w:val="00401C84"/>
    <w:rsid w:val="004021D7"/>
    <w:rsid w:val="00403210"/>
    <w:rsid w:val="00403446"/>
    <w:rsid w:val="004035BB"/>
    <w:rsid w:val="004035EB"/>
    <w:rsid w:val="00403FEE"/>
    <w:rsid w:val="00406000"/>
    <w:rsid w:val="00407332"/>
    <w:rsid w:val="00407828"/>
    <w:rsid w:val="00407ADB"/>
    <w:rsid w:val="004109CF"/>
    <w:rsid w:val="00410AE2"/>
    <w:rsid w:val="00410E11"/>
    <w:rsid w:val="00412C44"/>
    <w:rsid w:val="00413109"/>
    <w:rsid w:val="00413D8E"/>
    <w:rsid w:val="00413E14"/>
    <w:rsid w:val="00413F93"/>
    <w:rsid w:val="004140F2"/>
    <w:rsid w:val="004144B2"/>
    <w:rsid w:val="0041562C"/>
    <w:rsid w:val="00415A1F"/>
    <w:rsid w:val="00415DEA"/>
    <w:rsid w:val="00415F1A"/>
    <w:rsid w:val="00416001"/>
    <w:rsid w:val="00416926"/>
    <w:rsid w:val="00417284"/>
    <w:rsid w:val="00417B22"/>
    <w:rsid w:val="00417D8B"/>
    <w:rsid w:val="00417E39"/>
    <w:rsid w:val="0042092B"/>
    <w:rsid w:val="00421085"/>
    <w:rsid w:val="0042238C"/>
    <w:rsid w:val="00422934"/>
    <w:rsid w:val="0042324E"/>
    <w:rsid w:val="0042391F"/>
    <w:rsid w:val="0042465E"/>
    <w:rsid w:val="00424936"/>
    <w:rsid w:val="004249E0"/>
    <w:rsid w:val="00424DF7"/>
    <w:rsid w:val="00425098"/>
    <w:rsid w:val="00425AAD"/>
    <w:rsid w:val="00425B37"/>
    <w:rsid w:val="004260BB"/>
    <w:rsid w:val="00426BAC"/>
    <w:rsid w:val="00426F42"/>
    <w:rsid w:val="00427E6D"/>
    <w:rsid w:val="004305CE"/>
    <w:rsid w:val="00431760"/>
    <w:rsid w:val="00432A05"/>
    <w:rsid w:val="00432B76"/>
    <w:rsid w:val="00434564"/>
    <w:rsid w:val="00434D01"/>
    <w:rsid w:val="00434FB5"/>
    <w:rsid w:val="004350CE"/>
    <w:rsid w:val="00435D26"/>
    <w:rsid w:val="004368CA"/>
    <w:rsid w:val="0043772A"/>
    <w:rsid w:val="00440B19"/>
    <w:rsid w:val="00440C99"/>
    <w:rsid w:val="00441138"/>
    <w:rsid w:val="0044172C"/>
    <w:rsid w:val="0044175C"/>
    <w:rsid w:val="00441CBD"/>
    <w:rsid w:val="00441F1C"/>
    <w:rsid w:val="0044324C"/>
    <w:rsid w:val="00443286"/>
    <w:rsid w:val="004435D9"/>
    <w:rsid w:val="0044459E"/>
    <w:rsid w:val="00445764"/>
    <w:rsid w:val="004457BA"/>
    <w:rsid w:val="00445F4D"/>
    <w:rsid w:val="00446320"/>
    <w:rsid w:val="00446C3D"/>
    <w:rsid w:val="00447308"/>
    <w:rsid w:val="004504C0"/>
    <w:rsid w:val="00450673"/>
    <w:rsid w:val="004518F7"/>
    <w:rsid w:val="00451DE9"/>
    <w:rsid w:val="00452DC2"/>
    <w:rsid w:val="0045403F"/>
    <w:rsid w:val="004546EC"/>
    <w:rsid w:val="004550FB"/>
    <w:rsid w:val="0045576C"/>
    <w:rsid w:val="00455CD0"/>
    <w:rsid w:val="00456372"/>
    <w:rsid w:val="00456471"/>
    <w:rsid w:val="00457738"/>
    <w:rsid w:val="00457F48"/>
    <w:rsid w:val="00457FB5"/>
    <w:rsid w:val="0046010E"/>
    <w:rsid w:val="004602A3"/>
    <w:rsid w:val="0046035E"/>
    <w:rsid w:val="00460478"/>
    <w:rsid w:val="0046111A"/>
    <w:rsid w:val="00461988"/>
    <w:rsid w:val="00461BF3"/>
    <w:rsid w:val="00461E9C"/>
    <w:rsid w:val="00462080"/>
    <w:rsid w:val="00462946"/>
    <w:rsid w:val="00463F43"/>
    <w:rsid w:val="004640DB"/>
    <w:rsid w:val="004647CC"/>
    <w:rsid w:val="00464B94"/>
    <w:rsid w:val="004650F9"/>
    <w:rsid w:val="004653A8"/>
    <w:rsid w:val="004654A1"/>
    <w:rsid w:val="00465A0B"/>
    <w:rsid w:val="00466428"/>
    <w:rsid w:val="00467534"/>
    <w:rsid w:val="004675BA"/>
    <w:rsid w:val="0047029D"/>
    <w:rsid w:val="0047077C"/>
    <w:rsid w:val="00470B05"/>
    <w:rsid w:val="00471CA5"/>
    <w:rsid w:val="0047207C"/>
    <w:rsid w:val="00472CD6"/>
    <w:rsid w:val="0047344C"/>
    <w:rsid w:val="00473B79"/>
    <w:rsid w:val="00473E54"/>
    <w:rsid w:val="004741B9"/>
    <w:rsid w:val="00474C9B"/>
    <w:rsid w:val="00474E3C"/>
    <w:rsid w:val="00475850"/>
    <w:rsid w:val="00475FF2"/>
    <w:rsid w:val="0047636D"/>
    <w:rsid w:val="004766A1"/>
    <w:rsid w:val="0047788F"/>
    <w:rsid w:val="00480A58"/>
    <w:rsid w:val="00481756"/>
    <w:rsid w:val="0048202C"/>
    <w:rsid w:val="00482151"/>
    <w:rsid w:val="0048272C"/>
    <w:rsid w:val="00482760"/>
    <w:rsid w:val="004828F9"/>
    <w:rsid w:val="004836C6"/>
    <w:rsid w:val="004838F7"/>
    <w:rsid w:val="00483D2C"/>
    <w:rsid w:val="00484293"/>
    <w:rsid w:val="004845E6"/>
    <w:rsid w:val="00485FAD"/>
    <w:rsid w:val="00487AED"/>
    <w:rsid w:val="0049007D"/>
    <w:rsid w:val="0049123C"/>
    <w:rsid w:val="004912C3"/>
    <w:rsid w:val="00491EDF"/>
    <w:rsid w:val="00491F24"/>
    <w:rsid w:val="004920D2"/>
    <w:rsid w:val="004923DA"/>
    <w:rsid w:val="00492A3F"/>
    <w:rsid w:val="00494253"/>
    <w:rsid w:val="00494F62"/>
    <w:rsid w:val="00494FD7"/>
    <w:rsid w:val="00495542"/>
    <w:rsid w:val="004972AA"/>
    <w:rsid w:val="00497921"/>
    <w:rsid w:val="004A05B6"/>
    <w:rsid w:val="004A15F2"/>
    <w:rsid w:val="004A2001"/>
    <w:rsid w:val="004A337A"/>
    <w:rsid w:val="004A3580"/>
    <w:rsid w:val="004A3590"/>
    <w:rsid w:val="004A3941"/>
    <w:rsid w:val="004A4171"/>
    <w:rsid w:val="004A4424"/>
    <w:rsid w:val="004A54C4"/>
    <w:rsid w:val="004A7E10"/>
    <w:rsid w:val="004B00A7"/>
    <w:rsid w:val="004B028F"/>
    <w:rsid w:val="004B087D"/>
    <w:rsid w:val="004B225F"/>
    <w:rsid w:val="004B25E2"/>
    <w:rsid w:val="004B2EB1"/>
    <w:rsid w:val="004B34D7"/>
    <w:rsid w:val="004B3DD9"/>
    <w:rsid w:val="004B5037"/>
    <w:rsid w:val="004B5B2F"/>
    <w:rsid w:val="004B626A"/>
    <w:rsid w:val="004B657E"/>
    <w:rsid w:val="004B660E"/>
    <w:rsid w:val="004B764B"/>
    <w:rsid w:val="004B7EE8"/>
    <w:rsid w:val="004C05BD"/>
    <w:rsid w:val="004C29C6"/>
    <w:rsid w:val="004C2B57"/>
    <w:rsid w:val="004C2B9E"/>
    <w:rsid w:val="004C3348"/>
    <w:rsid w:val="004C354E"/>
    <w:rsid w:val="004C373C"/>
    <w:rsid w:val="004C3B06"/>
    <w:rsid w:val="004C3C6F"/>
    <w:rsid w:val="004C3F97"/>
    <w:rsid w:val="004C472E"/>
    <w:rsid w:val="004C51F5"/>
    <w:rsid w:val="004C63DF"/>
    <w:rsid w:val="004C6865"/>
    <w:rsid w:val="004C6DF8"/>
    <w:rsid w:val="004C7028"/>
    <w:rsid w:val="004C7C54"/>
    <w:rsid w:val="004C7EE7"/>
    <w:rsid w:val="004D0744"/>
    <w:rsid w:val="004D103E"/>
    <w:rsid w:val="004D29DF"/>
    <w:rsid w:val="004D2DEE"/>
    <w:rsid w:val="004D2E1F"/>
    <w:rsid w:val="004D5497"/>
    <w:rsid w:val="004D58E9"/>
    <w:rsid w:val="004D6769"/>
    <w:rsid w:val="004D6D25"/>
    <w:rsid w:val="004D7FD9"/>
    <w:rsid w:val="004E0341"/>
    <w:rsid w:val="004E0C84"/>
    <w:rsid w:val="004E0E66"/>
    <w:rsid w:val="004E101B"/>
    <w:rsid w:val="004E1324"/>
    <w:rsid w:val="004E19A5"/>
    <w:rsid w:val="004E1FF7"/>
    <w:rsid w:val="004E37E5"/>
    <w:rsid w:val="004E3E1B"/>
    <w:rsid w:val="004E3F55"/>
    <w:rsid w:val="004E3FDB"/>
    <w:rsid w:val="004E44C0"/>
    <w:rsid w:val="004E455B"/>
    <w:rsid w:val="004E4CE6"/>
    <w:rsid w:val="004E50B9"/>
    <w:rsid w:val="004E526F"/>
    <w:rsid w:val="004E593D"/>
    <w:rsid w:val="004E5DCF"/>
    <w:rsid w:val="004E684D"/>
    <w:rsid w:val="004E7303"/>
    <w:rsid w:val="004F0119"/>
    <w:rsid w:val="004F087D"/>
    <w:rsid w:val="004F1D44"/>
    <w:rsid w:val="004F1F4A"/>
    <w:rsid w:val="004F2171"/>
    <w:rsid w:val="004F296D"/>
    <w:rsid w:val="004F3C05"/>
    <w:rsid w:val="004F508B"/>
    <w:rsid w:val="004F54C3"/>
    <w:rsid w:val="004F5B6E"/>
    <w:rsid w:val="004F695F"/>
    <w:rsid w:val="004F6C40"/>
    <w:rsid w:val="004F6CA4"/>
    <w:rsid w:val="004F7A54"/>
    <w:rsid w:val="00500481"/>
    <w:rsid w:val="005006DF"/>
    <w:rsid w:val="00500752"/>
    <w:rsid w:val="00500798"/>
    <w:rsid w:val="00501A50"/>
    <w:rsid w:val="00501F1D"/>
    <w:rsid w:val="0050222D"/>
    <w:rsid w:val="00502FD3"/>
    <w:rsid w:val="0050318B"/>
    <w:rsid w:val="00503AF3"/>
    <w:rsid w:val="00503D7E"/>
    <w:rsid w:val="00504EE3"/>
    <w:rsid w:val="00506313"/>
    <w:rsid w:val="0050696D"/>
    <w:rsid w:val="00506BCE"/>
    <w:rsid w:val="0050779C"/>
    <w:rsid w:val="00507989"/>
    <w:rsid w:val="0051094B"/>
    <w:rsid w:val="005110D7"/>
    <w:rsid w:val="00511D99"/>
    <w:rsid w:val="005128D3"/>
    <w:rsid w:val="005135F3"/>
    <w:rsid w:val="0051396C"/>
    <w:rsid w:val="005147E8"/>
    <w:rsid w:val="00514B8F"/>
    <w:rsid w:val="0051580C"/>
    <w:rsid w:val="005158F2"/>
    <w:rsid w:val="00515DFA"/>
    <w:rsid w:val="0051601E"/>
    <w:rsid w:val="005172F4"/>
    <w:rsid w:val="00517416"/>
    <w:rsid w:val="0051785C"/>
    <w:rsid w:val="00520041"/>
    <w:rsid w:val="00520153"/>
    <w:rsid w:val="00521BF1"/>
    <w:rsid w:val="00522DBB"/>
    <w:rsid w:val="005237BB"/>
    <w:rsid w:val="00524356"/>
    <w:rsid w:val="00524AC9"/>
    <w:rsid w:val="00524BCF"/>
    <w:rsid w:val="0052501E"/>
    <w:rsid w:val="005265E2"/>
    <w:rsid w:val="005268EC"/>
    <w:rsid w:val="00526D8B"/>
    <w:rsid w:val="00526DFC"/>
    <w:rsid w:val="00526F43"/>
    <w:rsid w:val="00527651"/>
    <w:rsid w:val="00527FD0"/>
    <w:rsid w:val="0053013F"/>
    <w:rsid w:val="00530811"/>
    <w:rsid w:val="005321CC"/>
    <w:rsid w:val="00533088"/>
    <w:rsid w:val="00533902"/>
    <w:rsid w:val="00533A52"/>
    <w:rsid w:val="00534307"/>
    <w:rsid w:val="00534864"/>
    <w:rsid w:val="00534B4A"/>
    <w:rsid w:val="005363AB"/>
    <w:rsid w:val="005376E0"/>
    <w:rsid w:val="00540F4E"/>
    <w:rsid w:val="00541478"/>
    <w:rsid w:val="00541660"/>
    <w:rsid w:val="00541E8A"/>
    <w:rsid w:val="00541EA0"/>
    <w:rsid w:val="0054462E"/>
    <w:rsid w:val="00544DBA"/>
    <w:rsid w:val="00544EF4"/>
    <w:rsid w:val="00545E53"/>
    <w:rsid w:val="005467D5"/>
    <w:rsid w:val="005479D9"/>
    <w:rsid w:val="00547C08"/>
    <w:rsid w:val="00550DA7"/>
    <w:rsid w:val="00552072"/>
    <w:rsid w:val="005524B8"/>
    <w:rsid w:val="005528FF"/>
    <w:rsid w:val="00552CE8"/>
    <w:rsid w:val="00553847"/>
    <w:rsid w:val="00553EAA"/>
    <w:rsid w:val="005572BD"/>
    <w:rsid w:val="00557531"/>
    <w:rsid w:val="005579AD"/>
    <w:rsid w:val="00557A12"/>
    <w:rsid w:val="005602BF"/>
    <w:rsid w:val="00560499"/>
    <w:rsid w:val="00560796"/>
    <w:rsid w:val="00560978"/>
    <w:rsid w:val="00560AC7"/>
    <w:rsid w:val="005614EB"/>
    <w:rsid w:val="00561AFB"/>
    <w:rsid w:val="00561FA8"/>
    <w:rsid w:val="005625CD"/>
    <w:rsid w:val="005635ED"/>
    <w:rsid w:val="00565033"/>
    <w:rsid w:val="00565253"/>
    <w:rsid w:val="005653E3"/>
    <w:rsid w:val="00565A07"/>
    <w:rsid w:val="00565AAE"/>
    <w:rsid w:val="00565C5F"/>
    <w:rsid w:val="00565E5F"/>
    <w:rsid w:val="0057016C"/>
    <w:rsid w:val="00570191"/>
    <w:rsid w:val="00570570"/>
    <w:rsid w:val="00572512"/>
    <w:rsid w:val="00573EE6"/>
    <w:rsid w:val="00574131"/>
    <w:rsid w:val="005741A3"/>
    <w:rsid w:val="00574FC8"/>
    <w:rsid w:val="00574FD5"/>
    <w:rsid w:val="0057547F"/>
    <w:rsid w:val="005754EE"/>
    <w:rsid w:val="0057593D"/>
    <w:rsid w:val="0057617E"/>
    <w:rsid w:val="00576497"/>
    <w:rsid w:val="00577246"/>
    <w:rsid w:val="00580A4C"/>
    <w:rsid w:val="00581191"/>
    <w:rsid w:val="00581601"/>
    <w:rsid w:val="00581A6D"/>
    <w:rsid w:val="0058218A"/>
    <w:rsid w:val="005835E7"/>
    <w:rsid w:val="0058397F"/>
    <w:rsid w:val="00583BF8"/>
    <w:rsid w:val="00583D51"/>
    <w:rsid w:val="00584FD9"/>
    <w:rsid w:val="00585593"/>
    <w:rsid w:val="00585F2C"/>
    <w:rsid w:val="00585F33"/>
    <w:rsid w:val="00590690"/>
    <w:rsid w:val="005906A0"/>
    <w:rsid w:val="00590818"/>
    <w:rsid w:val="00590C25"/>
    <w:rsid w:val="00591083"/>
    <w:rsid w:val="00591124"/>
    <w:rsid w:val="00591B1F"/>
    <w:rsid w:val="0059433A"/>
    <w:rsid w:val="005951FC"/>
    <w:rsid w:val="00595DFB"/>
    <w:rsid w:val="00596878"/>
    <w:rsid w:val="00596895"/>
    <w:rsid w:val="00597024"/>
    <w:rsid w:val="005975F6"/>
    <w:rsid w:val="005A0274"/>
    <w:rsid w:val="005A029F"/>
    <w:rsid w:val="005A095C"/>
    <w:rsid w:val="005A0D40"/>
    <w:rsid w:val="005A174A"/>
    <w:rsid w:val="005A299D"/>
    <w:rsid w:val="005A2A90"/>
    <w:rsid w:val="005A35E0"/>
    <w:rsid w:val="005A37B6"/>
    <w:rsid w:val="005A4EB6"/>
    <w:rsid w:val="005A5454"/>
    <w:rsid w:val="005A5C3C"/>
    <w:rsid w:val="005A5C93"/>
    <w:rsid w:val="005A6633"/>
    <w:rsid w:val="005A669D"/>
    <w:rsid w:val="005A6DAA"/>
    <w:rsid w:val="005A75D8"/>
    <w:rsid w:val="005A7E78"/>
    <w:rsid w:val="005B0561"/>
    <w:rsid w:val="005B07CA"/>
    <w:rsid w:val="005B24A7"/>
    <w:rsid w:val="005B42E6"/>
    <w:rsid w:val="005B4510"/>
    <w:rsid w:val="005B713E"/>
    <w:rsid w:val="005B74AE"/>
    <w:rsid w:val="005B7DD6"/>
    <w:rsid w:val="005C0066"/>
    <w:rsid w:val="005C03B6"/>
    <w:rsid w:val="005C066D"/>
    <w:rsid w:val="005C07F9"/>
    <w:rsid w:val="005C082D"/>
    <w:rsid w:val="005C0A47"/>
    <w:rsid w:val="005C2C2F"/>
    <w:rsid w:val="005C32CD"/>
    <w:rsid w:val="005C33BE"/>
    <w:rsid w:val="005C33FE"/>
    <w:rsid w:val="005C348E"/>
    <w:rsid w:val="005C3947"/>
    <w:rsid w:val="005C39DF"/>
    <w:rsid w:val="005C3C48"/>
    <w:rsid w:val="005C47CD"/>
    <w:rsid w:val="005C649A"/>
    <w:rsid w:val="005C65E4"/>
    <w:rsid w:val="005C68E1"/>
    <w:rsid w:val="005D23A6"/>
    <w:rsid w:val="005D3763"/>
    <w:rsid w:val="005D4201"/>
    <w:rsid w:val="005D55E1"/>
    <w:rsid w:val="005D6C09"/>
    <w:rsid w:val="005D72FC"/>
    <w:rsid w:val="005E0169"/>
    <w:rsid w:val="005E04A2"/>
    <w:rsid w:val="005E057D"/>
    <w:rsid w:val="005E09D5"/>
    <w:rsid w:val="005E0CCF"/>
    <w:rsid w:val="005E105A"/>
    <w:rsid w:val="005E15E5"/>
    <w:rsid w:val="005E19F7"/>
    <w:rsid w:val="005E1D71"/>
    <w:rsid w:val="005E33CA"/>
    <w:rsid w:val="005E38B9"/>
    <w:rsid w:val="005E3D14"/>
    <w:rsid w:val="005E43DD"/>
    <w:rsid w:val="005E4E26"/>
    <w:rsid w:val="005E4F04"/>
    <w:rsid w:val="005E5481"/>
    <w:rsid w:val="005E5562"/>
    <w:rsid w:val="005E62C2"/>
    <w:rsid w:val="005E6AFE"/>
    <w:rsid w:val="005E6C71"/>
    <w:rsid w:val="005E6E33"/>
    <w:rsid w:val="005E78EC"/>
    <w:rsid w:val="005F0019"/>
    <w:rsid w:val="005F0963"/>
    <w:rsid w:val="005F12AF"/>
    <w:rsid w:val="005F1672"/>
    <w:rsid w:val="005F2824"/>
    <w:rsid w:val="005F2EBA"/>
    <w:rsid w:val="005F35ED"/>
    <w:rsid w:val="005F39EC"/>
    <w:rsid w:val="005F45B4"/>
    <w:rsid w:val="005F4C63"/>
    <w:rsid w:val="005F5833"/>
    <w:rsid w:val="005F5AC4"/>
    <w:rsid w:val="005F5EBB"/>
    <w:rsid w:val="005F7812"/>
    <w:rsid w:val="005F7A88"/>
    <w:rsid w:val="005F7E16"/>
    <w:rsid w:val="00602AE7"/>
    <w:rsid w:val="006037A6"/>
    <w:rsid w:val="00603A1A"/>
    <w:rsid w:val="006046D5"/>
    <w:rsid w:val="006048E1"/>
    <w:rsid w:val="00604CBB"/>
    <w:rsid w:val="006062CA"/>
    <w:rsid w:val="006065F8"/>
    <w:rsid w:val="006077C5"/>
    <w:rsid w:val="00607A93"/>
    <w:rsid w:val="00607C3F"/>
    <w:rsid w:val="00610C08"/>
    <w:rsid w:val="00610FC1"/>
    <w:rsid w:val="0061116E"/>
    <w:rsid w:val="00611435"/>
    <w:rsid w:val="00611639"/>
    <w:rsid w:val="00611F74"/>
    <w:rsid w:val="006123FA"/>
    <w:rsid w:val="006124EF"/>
    <w:rsid w:val="006128C9"/>
    <w:rsid w:val="00613F45"/>
    <w:rsid w:val="006152AD"/>
    <w:rsid w:val="00615772"/>
    <w:rsid w:val="006158D4"/>
    <w:rsid w:val="00615F3C"/>
    <w:rsid w:val="00616260"/>
    <w:rsid w:val="00616B5E"/>
    <w:rsid w:val="006171F3"/>
    <w:rsid w:val="00617785"/>
    <w:rsid w:val="00617BAE"/>
    <w:rsid w:val="0062009C"/>
    <w:rsid w:val="0062084A"/>
    <w:rsid w:val="00620B2F"/>
    <w:rsid w:val="00621256"/>
    <w:rsid w:val="00621290"/>
    <w:rsid w:val="006219FF"/>
    <w:rsid w:val="00621FCC"/>
    <w:rsid w:val="006222C3"/>
    <w:rsid w:val="00622E4B"/>
    <w:rsid w:val="00623812"/>
    <w:rsid w:val="00625059"/>
    <w:rsid w:val="00625B11"/>
    <w:rsid w:val="00625F01"/>
    <w:rsid w:val="00626686"/>
    <w:rsid w:val="006303DC"/>
    <w:rsid w:val="00632229"/>
    <w:rsid w:val="00632B72"/>
    <w:rsid w:val="00633016"/>
    <w:rsid w:val="006333DA"/>
    <w:rsid w:val="00634D64"/>
    <w:rsid w:val="00635134"/>
    <w:rsid w:val="006356E2"/>
    <w:rsid w:val="006364C9"/>
    <w:rsid w:val="00640794"/>
    <w:rsid w:val="006417C1"/>
    <w:rsid w:val="00642A65"/>
    <w:rsid w:val="00643B1D"/>
    <w:rsid w:val="006443B5"/>
    <w:rsid w:val="006446D8"/>
    <w:rsid w:val="00645DCE"/>
    <w:rsid w:val="00646201"/>
    <w:rsid w:val="006464C0"/>
    <w:rsid w:val="006465AC"/>
    <w:rsid w:val="006465BF"/>
    <w:rsid w:val="00647445"/>
    <w:rsid w:val="00650599"/>
    <w:rsid w:val="00650CFC"/>
    <w:rsid w:val="0065145F"/>
    <w:rsid w:val="006518BB"/>
    <w:rsid w:val="006518C8"/>
    <w:rsid w:val="00653B22"/>
    <w:rsid w:val="00654A45"/>
    <w:rsid w:val="00654CA7"/>
    <w:rsid w:val="00654F96"/>
    <w:rsid w:val="006561B9"/>
    <w:rsid w:val="00656E08"/>
    <w:rsid w:val="00657131"/>
    <w:rsid w:val="006571DA"/>
    <w:rsid w:val="00657428"/>
    <w:rsid w:val="00657BF4"/>
    <w:rsid w:val="00657C87"/>
    <w:rsid w:val="006603FB"/>
    <w:rsid w:val="006608DF"/>
    <w:rsid w:val="006612CA"/>
    <w:rsid w:val="006613F2"/>
    <w:rsid w:val="00661A46"/>
    <w:rsid w:val="006623AC"/>
    <w:rsid w:val="006624A0"/>
    <w:rsid w:val="00662C12"/>
    <w:rsid w:val="00663025"/>
    <w:rsid w:val="00663587"/>
    <w:rsid w:val="00663793"/>
    <w:rsid w:val="00664654"/>
    <w:rsid w:val="006650A1"/>
    <w:rsid w:val="00665FB8"/>
    <w:rsid w:val="006664EE"/>
    <w:rsid w:val="00666659"/>
    <w:rsid w:val="006673AE"/>
    <w:rsid w:val="006678AF"/>
    <w:rsid w:val="006701EF"/>
    <w:rsid w:val="0067026F"/>
    <w:rsid w:val="00670748"/>
    <w:rsid w:val="006734E9"/>
    <w:rsid w:val="00673BA5"/>
    <w:rsid w:val="00673F4C"/>
    <w:rsid w:val="00674515"/>
    <w:rsid w:val="0067503C"/>
    <w:rsid w:val="006758A9"/>
    <w:rsid w:val="00677836"/>
    <w:rsid w:val="00677F77"/>
    <w:rsid w:val="00680058"/>
    <w:rsid w:val="006803EA"/>
    <w:rsid w:val="006807B5"/>
    <w:rsid w:val="00680DBD"/>
    <w:rsid w:val="00680DF8"/>
    <w:rsid w:val="00681108"/>
    <w:rsid w:val="00681F9F"/>
    <w:rsid w:val="00683C31"/>
    <w:rsid w:val="006840EA"/>
    <w:rsid w:val="0068416C"/>
    <w:rsid w:val="006844E2"/>
    <w:rsid w:val="00685267"/>
    <w:rsid w:val="006857C5"/>
    <w:rsid w:val="00686180"/>
    <w:rsid w:val="00686B08"/>
    <w:rsid w:val="006872AE"/>
    <w:rsid w:val="00687753"/>
    <w:rsid w:val="00687BB1"/>
    <w:rsid w:val="00690082"/>
    <w:rsid w:val="00690252"/>
    <w:rsid w:val="006908FD"/>
    <w:rsid w:val="00691466"/>
    <w:rsid w:val="00693D44"/>
    <w:rsid w:val="006946BB"/>
    <w:rsid w:val="00694748"/>
    <w:rsid w:val="00695026"/>
    <w:rsid w:val="006969FA"/>
    <w:rsid w:val="00697685"/>
    <w:rsid w:val="006A193D"/>
    <w:rsid w:val="006A1B79"/>
    <w:rsid w:val="006A20DC"/>
    <w:rsid w:val="006A2343"/>
    <w:rsid w:val="006A2C12"/>
    <w:rsid w:val="006A35D5"/>
    <w:rsid w:val="006A3DCB"/>
    <w:rsid w:val="006A3F35"/>
    <w:rsid w:val="006A5D76"/>
    <w:rsid w:val="006A5EEC"/>
    <w:rsid w:val="006A748A"/>
    <w:rsid w:val="006A7FFC"/>
    <w:rsid w:val="006B0532"/>
    <w:rsid w:val="006B0DDB"/>
    <w:rsid w:val="006B0EAD"/>
    <w:rsid w:val="006B1A67"/>
    <w:rsid w:val="006B2154"/>
    <w:rsid w:val="006B27FF"/>
    <w:rsid w:val="006B379A"/>
    <w:rsid w:val="006B388F"/>
    <w:rsid w:val="006B399E"/>
    <w:rsid w:val="006B3ECF"/>
    <w:rsid w:val="006B4600"/>
    <w:rsid w:val="006B750F"/>
    <w:rsid w:val="006C0080"/>
    <w:rsid w:val="006C0B59"/>
    <w:rsid w:val="006C0C4A"/>
    <w:rsid w:val="006C101C"/>
    <w:rsid w:val="006C10C2"/>
    <w:rsid w:val="006C2670"/>
    <w:rsid w:val="006C26F8"/>
    <w:rsid w:val="006C34A5"/>
    <w:rsid w:val="006C419E"/>
    <w:rsid w:val="006C41AE"/>
    <w:rsid w:val="006C4A31"/>
    <w:rsid w:val="006C4FA9"/>
    <w:rsid w:val="006C507E"/>
    <w:rsid w:val="006C5AC2"/>
    <w:rsid w:val="006C6A5D"/>
    <w:rsid w:val="006C6AFB"/>
    <w:rsid w:val="006C6B3A"/>
    <w:rsid w:val="006C6DE1"/>
    <w:rsid w:val="006C770A"/>
    <w:rsid w:val="006C7A64"/>
    <w:rsid w:val="006C7F61"/>
    <w:rsid w:val="006D0557"/>
    <w:rsid w:val="006D06DF"/>
    <w:rsid w:val="006D0B1A"/>
    <w:rsid w:val="006D12B7"/>
    <w:rsid w:val="006D1DA3"/>
    <w:rsid w:val="006D2735"/>
    <w:rsid w:val="006D3093"/>
    <w:rsid w:val="006D3123"/>
    <w:rsid w:val="006D3F91"/>
    <w:rsid w:val="006D45B2"/>
    <w:rsid w:val="006D47B6"/>
    <w:rsid w:val="006D4891"/>
    <w:rsid w:val="006D5F04"/>
    <w:rsid w:val="006D6549"/>
    <w:rsid w:val="006E021F"/>
    <w:rsid w:val="006E098A"/>
    <w:rsid w:val="006E0CF4"/>
    <w:rsid w:val="006E0FCC"/>
    <w:rsid w:val="006E1E96"/>
    <w:rsid w:val="006E24A6"/>
    <w:rsid w:val="006E3855"/>
    <w:rsid w:val="006E40F1"/>
    <w:rsid w:val="006E5E21"/>
    <w:rsid w:val="006E7B0F"/>
    <w:rsid w:val="006F135A"/>
    <w:rsid w:val="006F24E5"/>
    <w:rsid w:val="006F2648"/>
    <w:rsid w:val="006F2F10"/>
    <w:rsid w:val="006F306B"/>
    <w:rsid w:val="006F3AC8"/>
    <w:rsid w:val="006F482B"/>
    <w:rsid w:val="006F5619"/>
    <w:rsid w:val="006F5F61"/>
    <w:rsid w:val="006F6311"/>
    <w:rsid w:val="006F7A61"/>
    <w:rsid w:val="00701952"/>
    <w:rsid w:val="007021E1"/>
    <w:rsid w:val="00702556"/>
    <w:rsid w:val="0070277E"/>
    <w:rsid w:val="007035D3"/>
    <w:rsid w:val="00703EDF"/>
    <w:rsid w:val="00704156"/>
    <w:rsid w:val="007045C2"/>
    <w:rsid w:val="007048ED"/>
    <w:rsid w:val="00705261"/>
    <w:rsid w:val="0070553C"/>
    <w:rsid w:val="00705F11"/>
    <w:rsid w:val="0070617C"/>
    <w:rsid w:val="007069FC"/>
    <w:rsid w:val="007077FF"/>
    <w:rsid w:val="00710DB6"/>
    <w:rsid w:val="00711221"/>
    <w:rsid w:val="00712675"/>
    <w:rsid w:val="00712DAE"/>
    <w:rsid w:val="00712F98"/>
    <w:rsid w:val="0071302D"/>
    <w:rsid w:val="0071362F"/>
    <w:rsid w:val="00713808"/>
    <w:rsid w:val="007151B6"/>
    <w:rsid w:val="0071520D"/>
    <w:rsid w:val="00715EDB"/>
    <w:rsid w:val="007160D5"/>
    <w:rsid w:val="007163FB"/>
    <w:rsid w:val="00716A93"/>
    <w:rsid w:val="00717133"/>
    <w:rsid w:val="00717223"/>
    <w:rsid w:val="00717C2E"/>
    <w:rsid w:val="007204FA"/>
    <w:rsid w:val="00720670"/>
    <w:rsid w:val="00720872"/>
    <w:rsid w:val="00720C53"/>
    <w:rsid w:val="007213B3"/>
    <w:rsid w:val="00721CE1"/>
    <w:rsid w:val="00723089"/>
    <w:rsid w:val="00723CFC"/>
    <w:rsid w:val="0072457F"/>
    <w:rsid w:val="00725406"/>
    <w:rsid w:val="00725D08"/>
    <w:rsid w:val="0072621B"/>
    <w:rsid w:val="007266E9"/>
    <w:rsid w:val="00730555"/>
    <w:rsid w:val="007312CC"/>
    <w:rsid w:val="00731D7E"/>
    <w:rsid w:val="00732939"/>
    <w:rsid w:val="00732BA0"/>
    <w:rsid w:val="00733409"/>
    <w:rsid w:val="00733A78"/>
    <w:rsid w:val="00733E07"/>
    <w:rsid w:val="007344FC"/>
    <w:rsid w:val="00735315"/>
    <w:rsid w:val="00736A64"/>
    <w:rsid w:val="00736EB3"/>
    <w:rsid w:val="007370A1"/>
    <w:rsid w:val="007377DE"/>
    <w:rsid w:val="00737F6A"/>
    <w:rsid w:val="00737FB0"/>
    <w:rsid w:val="00740485"/>
    <w:rsid w:val="007410B6"/>
    <w:rsid w:val="00741C07"/>
    <w:rsid w:val="007430FE"/>
    <w:rsid w:val="007432F0"/>
    <w:rsid w:val="00744C6F"/>
    <w:rsid w:val="00744E72"/>
    <w:rsid w:val="007457F6"/>
    <w:rsid w:val="007458B4"/>
    <w:rsid w:val="00745ABB"/>
    <w:rsid w:val="00745B8C"/>
    <w:rsid w:val="00745FFF"/>
    <w:rsid w:val="00746490"/>
    <w:rsid w:val="00746B45"/>
    <w:rsid w:val="00746E38"/>
    <w:rsid w:val="00747CD5"/>
    <w:rsid w:val="00750962"/>
    <w:rsid w:val="00751802"/>
    <w:rsid w:val="00751A4E"/>
    <w:rsid w:val="00751BF9"/>
    <w:rsid w:val="007521E4"/>
    <w:rsid w:val="0075241C"/>
    <w:rsid w:val="00752CC0"/>
    <w:rsid w:val="00753B51"/>
    <w:rsid w:val="00753ECB"/>
    <w:rsid w:val="007548AF"/>
    <w:rsid w:val="00754AF9"/>
    <w:rsid w:val="00755501"/>
    <w:rsid w:val="00755C48"/>
    <w:rsid w:val="00756629"/>
    <w:rsid w:val="00757160"/>
    <w:rsid w:val="007575D2"/>
    <w:rsid w:val="00757B4F"/>
    <w:rsid w:val="00757B6A"/>
    <w:rsid w:val="00757DF6"/>
    <w:rsid w:val="00757FCE"/>
    <w:rsid w:val="0076036D"/>
    <w:rsid w:val="00760453"/>
    <w:rsid w:val="007610E0"/>
    <w:rsid w:val="00761C08"/>
    <w:rsid w:val="007620AE"/>
    <w:rsid w:val="007621AA"/>
    <w:rsid w:val="0076260A"/>
    <w:rsid w:val="00762AB7"/>
    <w:rsid w:val="00764981"/>
    <w:rsid w:val="00764A67"/>
    <w:rsid w:val="00764DE6"/>
    <w:rsid w:val="00765BBF"/>
    <w:rsid w:val="00766890"/>
    <w:rsid w:val="007668F1"/>
    <w:rsid w:val="00766900"/>
    <w:rsid w:val="00770F6B"/>
    <w:rsid w:val="00771883"/>
    <w:rsid w:val="007722BC"/>
    <w:rsid w:val="007746C4"/>
    <w:rsid w:val="00774AFA"/>
    <w:rsid w:val="00775483"/>
    <w:rsid w:val="00776889"/>
    <w:rsid w:val="00776DC2"/>
    <w:rsid w:val="0077738A"/>
    <w:rsid w:val="007778C9"/>
    <w:rsid w:val="00777F02"/>
    <w:rsid w:val="00780122"/>
    <w:rsid w:val="00780CBF"/>
    <w:rsid w:val="0078139D"/>
    <w:rsid w:val="007816C9"/>
    <w:rsid w:val="0078214B"/>
    <w:rsid w:val="00782540"/>
    <w:rsid w:val="00782740"/>
    <w:rsid w:val="00783A29"/>
    <w:rsid w:val="00783AFB"/>
    <w:rsid w:val="0078498A"/>
    <w:rsid w:val="00784C0E"/>
    <w:rsid w:val="00785870"/>
    <w:rsid w:val="0078632F"/>
    <w:rsid w:val="0078661B"/>
    <w:rsid w:val="007878FE"/>
    <w:rsid w:val="0079023E"/>
    <w:rsid w:val="00790B43"/>
    <w:rsid w:val="00790F17"/>
    <w:rsid w:val="007913C3"/>
    <w:rsid w:val="007915D0"/>
    <w:rsid w:val="00791A7C"/>
    <w:rsid w:val="00791BFD"/>
    <w:rsid w:val="00792207"/>
    <w:rsid w:val="00792B64"/>
    <w:rsid w:val="00792E29"/>
    <w:rsid w:val="00793109"/>
    <w:rsid w:val="00793626"/>
    <w:rsid w:val="0079379A"/>
    <w:rsid w:val="0079383B"/>
    <w:rsid w:val="007942B5"/>
    <w:rsid w:val="00794953"/>
    <w:rsid w:val="00794FD8"/>
    <w:rsid w:val="007952D3"/>
    <w:rsid w:val="007958E1"/>
    <w:rsid w:val="00795921"/>
    <w:rsid w:val="00795D4D"/>
    <w:rsid w:val="00795F4A"/>
    <w:rsid w:val="007960F7"/>
    <w:rsid w:val="00796306"/>
    <w:rsid w:val="007967BC"/>
    <w:rsid w:val="00797DF6"/>
    <w:rsid w:val="007A1080"/>
    <w:rsid w:val="007A149B"/>
    <w:rsid w:val="007A1F2F"/>
    <w:rsid w:val="007A2395"/>
    <w:rsid w:val="007A23BA"/>
    <w:rsid w:val="007A2A5C"/>
    <w:rsid w:val="007A2F38"/>
    <w:rsid w:val="007A32C2"/>
    <w:rsid w:val="007A3366"/>
    <w:rsid w:val="007A3A53"/>
    <w:rsid w:val="007A3C34"/>
    <w:rsid w:val="007A4476"/>
    <w:rsid w:val="007A5150"/>
    <w:rsid w:val="007A5373"/>
    <w:rsid w:val="007A65ED"/>
    <w:rsid w:val="007A6863"/>
    <w:rsid w:val="007A7250"/>
    <w:rsid w:val="007A789F"/>
    <w:rsid w:val="007B00B4"/>
    <w:rsid w:val="007B1238"/>
    <w:rsid w:val="007B1543"/>
    <w:rsid w:val="007B2A6D"/>
    <w:rsid w:val="007B38AB"/>
    <w:rsid w:val="007B4356"/>
    <w:rsid w:val="007B4F95"/>
    <w:rsid w:val="007B5753"/>
    <w:rsid w:val="007B59EB"/>
    <w:rsid w:val="007B5C4D"/>
    <w:rsid w:val="007B6288"/>
    <w:rsid w:val="007B6903"/>
    <w:rsid w:val="007B75BC"/>
    <w:rsid w:val="007B7F2D"/>
    <w:rsid w:val="007C0608"/>
    <w:rsid w:val="007C0BD3"/>
    <w:rsid w:val="007C0BD6"/>
    <w:rsid w:val="007C0C17"/>
    <w:rsid w:val="007C1451"/>
    <w:rsid w:val="007C14A2"/>
    <w:rsid w:val="007C2A03"/>
    <w:rsid w:val="007C3806"/>
    <w:rsid w:val="007C4179"/>
    <w:rsid w:val="007C45E3"/>
    <w:rsid w:val="007C4A89"/>
    <w:rsid w:val="007C4CA6"/>
    <w:rsid w:val="007C5040"/>
    <w:rsid w:val="007C5BB7"/>
    <w:rsid w:val="007C707F"/>
    <w:rsid w:val="007C7C03"/>
    <w:rsid w:val="007D07D5"/>
    <w:rsid w:val="007D1C64"/>
    <w:rsid w:val="007D29C4"/>
    <w:rsid w:val="007D306D"/>
    <w:rsid w:val="007D32DD"/>
    <w:rsid w:val="007D57B2"/>
    <w:rsid w:val="007D593C"/>
    <w:rsid w:val="007D669F"/>
    <w:rsid w:val="007D675B"/>
    <w:rsid w:val="007D6822"/>
    <w:rsid w:val="007D6DCE"/>
    <w:rsid w:val="007D72C4"/>
    <w:rsid w:val="007D7B3F"/>
    <w:rsid w:val="007E0BC6"/>
    <w:rsid w:val="007E1D4E"/>
    <w:rsid w:val="007E224A"/>
    <w:rsid w:val="007E2627"/>
    <w:rsid w:val="007E2CFE"/>
    <w:rsid w:val="007E38DA"/>
    <w:rsid w:val="007E59C9"/>
    <w:rsid w:val="007E6434"/>
    <w:rsid w:val="007F0072"/>
    <w:rsid w:val="007F028C"/>
    <w:rsid w:val="007F0540"/>
    <w:rsid w:val="007F0815"/>
    <w:rsid w:val="007F2E50"/>
    <w:rsid w:val="007F2EB6"/>
    <w:rsid w:val="007F5348"/>
    <w:rsid w:val="007F54C3"/>
    <w:rsid w:val="007F5EB0"/>
    <w:rsid w:val="007F649A"/>
    <w:rsid w:val="007F77C9"/>
    <w:rsid w:val="007F7C38"/>
    <w:rsid w:val="00802949"/>
    <w:rsid w:val="00802D31"/>
    <w:rsid w:val="0080301E"/>
    <w:rsid w:val="0080365F"/>
    <w:rsid w:val="0080500A"/>
    <w:rsid w:val="00807F3C"/>
    <w:rsid w:val="0081182E"/>
    <w:rsid w:val="008120D1"/>
    <w:rsid w:val="00812A18"/>
    <w:rsid w:val="00812BE5"/>
    <w:rsid w:val="00812FE6"/>
    <w:rsid w:val="008139B0"/>
    <w:rsid w:val="00814443"/>
    <w:rsid w:val="00814DD3"/>
    <w:rsid w:val="00816D39"/>
    <w:rsid w:val="00817429"/>
    <w:rsid w:val="0081783E"/>
    <w:rsid w:val="008178DE"/>
    <w:rsid w:val="00821514"/>
    <w:rsid w:val="00821A16"/>
    <w:rsid w:val="00821E35"/>
    <w:rsid w:val="00823C0E"/>
    <w:rsid w:val="00824591"/>
    <w:rsid w:val="00824AED"/>
    <w:rsid w:val="008268B8"/>
    <w:rsid w:val="00826C0F"/>
    <w:rsid w:val="00827311"/>
    <w:rsid w:val="00827820"/>
    <w:rsid w:val="00830B0B"/>
    <w:rsid w:val="00830E42"/>
    <w:rsid w:val="00831B8B"/>
    <w:rsid w:val="008330A6"/>
    <w:rsid w:val="0083353C"/>
    <w:rsid w:val="00833E58"/>
    <w:rsid w:val="0083405D"/>
    <w:rsid w:val="008340DA"/>
    <w:rsid w:val="0083432A"/>
    <w:rsid w:val="008352D4"/>
    <w:rsid w:val="00835C09"/>
    <w:rsid w:val="00836674"/>
    <w:rsid w:val="00836A7B"/>
    <w:rsid w:val="00836DB9"/>
    <w:rsid w:val="00836F2C"/>
    <w:rsid w:val="00837784"/>
    <w:rsid w:val="008378A4"/>
    <w:rsid w:val="00837AD3"/>
    <w:rsid w:val="00837C67"/>
    <w:rsid w:val="00837CDE"/>
    <w:rsid w:val="008415B0"/>
    <w:rsid w:val="00841D23"/>
    <w:rsid w:val="00842028"/>
    <w:rsid w:val="008431CB"/>
    <w:rsid w:val="0084368F"/>
    <w:rsid w:val="008436B8"/>
    <w:rsid w:val="008439E3"/>
    <w:rsid w:val="00843BFD"/>
    <w:rsid w:val="0084560A"/>
    <w:rsid w:val="008460B6"/>
    <w:rsid w:val="00846654"/>
    <w:rsid w:val="00847927"/>
    <w:rsid w:val="00847A2C"/>
    <w:rsid w:val="00850277"/>
    <w:rsid w:val="00850C9D"/>
    <w:rsid w:val="0085101F"/>
    <w:rsid w:val="00852B59"/>
    <w:rsid w:val="00852CF2"/>
    <w:rsid w:val="008546A9"/>
    <w:rsid w:val="00854F45"/>
    <w:rsid w:val="008553CE"/>
    <w:rsid w:val="00855EA4"/>
    <w:rsid w:val="00856272"/>
    <w:rsid w:val="008563FF"/>
    <w:rsid w:val="00856A7E"/>
    <w:rsid w:val="00857D6E"/>
    <w:rsid w:val="0086011F"/>
    <w:rsid w:val="0086018B"/>
    <w:rsid w:val="008611DD"/>
    <w:rsid w:val="0086136E"/>
    <w:rsid w:val="008614A9"/>
    <w:rsid w:val="00861A8C"/>
    <w:rsid w:val="00861AC5"/>
    <w:rsid w:val="008620DE"/>
    <w:rsid w:val="00862816"/>
    <w:rsid w:val="00863E37"/>
    <w:rsid w:val="00863ED0"/>
    <w:rsid w:val="008648EA"/>
    <w:rsid w:val="00864F70"/>
    <w:rsid w:val="00865F7C"/>
    <w:rsid w:val="00866867"/>
    <w:rsid w:val="00866A1E"/>
    <w:rsid w:val="008716D8"/>
    <w:rsid w:val="00871D83"/>
    <w:rsid w:val="00872257"/>
    <w:rsid w:val="0087245E"/>
    <w:rsid w:val="00873CC2"/>
    <w:rsid w:val="0087428F"/>
    <w:rsid w:val="00874BD8"/>
    <w:rsid w:val="00874BF6"/>
    <w:rsid w:val="00874C1D"/>
    <w:rsid w:val="008753E6"/>
    <w:rsid w:val="008754CD"/>
    <w:rsid w:val="0087738C"/>
    <w:rsid w:val="00877B50"/>
    <w:rsid w:val="008802AF"/>
    <w:rsid w:val="00880F96"/>
    <w:rsid w:val="008818F1"/>
    <w:rsid w:val="00881926"/>
    <w:rsid w:val="00881E4F"/>
    <w:rsid w:val="00881EAE"/>
    <w:rsid w:val="00882B0B"/>
    <w:rsid w:val="00882DF5"/>
    <w:rsid w:val="0088318F"/>
    <w:rsid w:val="0088331D"/>
    <w:rsid w:val="00883E6D"/>
    <w:rsid w:val="00885203"/>
    <w:rsid w:val="008852B0"/>
    <w:rsid w:val="00885765"/>
    <w:rsid w:val="00885AE7"/>
    <w:rsid w:val="00885C52"/>
    <w:rsid w:val="00885D90"/>
    <w:rsid w:val="00886B60"/>
    <w:rsid w:val="0088776D"/>
    <w:rsid w:val="00887889"/>
    <w:rsid w:val="008920FF"/>
    <w:rsid w:val="008926E8"/>
    <w:rsid w:val="008926F2"/>
    <w:rsid w:val="00892A09"/>
    <w:rsid w:val="00893EA3"/>
    <w:rsid w:val="008940B8"/>
    <w:rsid w:val="008945C9"/>
    <w:rsid w:val="00894CFF"/>
    <w:rsid w:val="00894F19"/>
    <w:rsid w:val="008959B0"/>
    <w:rsid w:val="008962E9"/>
    <w:rsid w:val="00896A10"/>
    <w:rsid w:val="008971B5"/>
    <w:rsid w:val="008974DA"/>
    <w:rsid w:val="008A1A4C"/>
    <w:rsid w:val="008A20D0"/>
    <w:rsid w:val="008A32F2"/>
    <w:rsid w:val="008A3697"/>
    <w:rsid w:val="008A39B9"/>
    <w:rsid w:val="008A3B37"/>
    <w:rsid w:val="008A3C43"/>
    <w:rsid w:val="008A44F2"/>
    <w:rsid w:val="008A53D3"/>
    <w:rsid w:val="008A5454"/>
    <w:rsid w:val="008A551F"/>
    <w:rsid w:val="008A5CF9"/>
    <w:rsid w:val="008A5D26"/>
    <w:rsid w:val="008A5E10"/>
    <w:rsid w:val="008A632C"/>
    <w:rsid w:val="008A6524"/>
    <w:rsid w:val="008A6B13"/>
    <w:rsid w:val="008A6ECB"/>
    <w:rsid w:val="008A79FD"/>
    <w:rsid w:val="008A7DEF"/>
    <w:rsid w:val="008B059A"/>
    <w:rsid w:val="008B0BF9"/>
    <w:rsid w:val="008B1339"/>
    <w:rsid w:val="008B1BD6"/>
    <w:rsid w:val="008B2866"/>
    <w:rsid w:val="008B2E94"/>
    <w:rsid w:val="008B3859"/>
    <w:rsid w:val="008B436D"/>
    <w:rsid w:val="008B4981"/>
    <w:rsid w:val="008B4E49"/>
    <w:rsid w:val="008B5438"/>
    <w:rsid w:val="008B5CA0"/>
    <w:rsid w:val="008B68D2"/>
    <w:rsid w:val="008B70C5"/>
    <w:rsid w:val="008B7688"/>
    <w:rsid w:val="008B7712"/>
    <w:rsid w:val="008B791E"/>
    <w:rsid w:val="008B79F1"/>
    <w:rsid w:val="008B7B26"/>
    <w:rsid w:val="008B7EDD"/>
    <w:rsid w:val="008C03CA"/>
    <w:rsid w:val="008C1B12"/>
    <w:rsid w:val="008C1C6A"/>
    <w:rsid w:val="008C1CA7"/>
    <w:rsid w:val="008C21D9"/>
    <w:rsid w:val="008C3524"/>
    <w:rsid w:val="008C3EE5"/>
    <w:rsid w:val="008C4061"/>
    <w:rsid w:val="008C4229"/>
    <w:rsid w:val="008C49DE"/>
    <w:rsid w:val="008C5BE0"/>
    <w:rsid w:val="008C5EF1"/>
    <w:rsid w:val="008C6B3B"/>
    <w:rsid w:val="008C6D2B"/>
    <w:rsid w:val="008C6FB7"/>
    <w:rsid w:val="008C7233"/>
    <w:rsid w:val="008C74A4"/>
    <w:rsid w:val="008C7AA3"/>
    <w:rsid w:val="008D057C"/>
    <w:rsid w:val="008D0A36"/>
    <w:rsid w:val="008D2408"/>
    <w:rsid w:val="008D2434"/>
    <w:rsid w:val="008D2D9B"/>
    <w:rsid w:val="008D2E13"/>
    <w:rsid w:val="008D2E7D"/>
    <w:rsid w:val="008D54ED"/>
    <w:rsid w:val="008D56BA"/>
    <w:rsid w:val="008D7544"/>
    <w:rsid w:val="008D7600"/>
    <w:rsid w:val="008D7C83"/>
    <w:rsid w:val="008D7C9C"/>
    <w:rsid w:val="008D7FC5"/>
    <w:rsid w:val="008E171D"/>
    <w:rsid w:val="008E18F9"/>
    <w:rsid w:val="008E253E"/>
    <w:rsid w:val="008E2785"/>
    <w:rsid w:val="008E2B4A"/>
    <w:rsid w:val="008E2C7F"/>
    <w:rsid w:val="008E323F"/>
    <w:rsid w:val="008E3AFD"/>
    <w:rsid w:val="008E42DF"/>
    <w:rsid w:val="008E529E"/>
    <w:rsid w:val="008E58F7"/>
    <w:rsid w:val="008E5E32"/>
    <w:rsid w:val="008E5F34"/>
    <w:rsid w:val="008E6CF8"/>
    <w:rsid w:val="008E6F44"/>
    <w:rsid w:val="008E7842"/>
    <w:rsid w:val="008E78A3"/>
    <w:rsid w:val="008E7FD6"/>
    <w:rsid w:val="008F02AE"/>
    <w:rsid w:val="008F03BB"/>
    <w:rsid w:val="008F0654"/>
    <w:rsid w:val="008F06CB"/>
    <w:rsid w:val="008F0A64"/>
    <w:rsid w:val="008F1135"/>
    <w:rsid w:val="008F2E83"/>
    <w:rsid w:val="008F34EA"/>
    <w:rsid w:val="008F3EC3"/>
    <w:rsid w:val="008F4546"/>
    <w:rsid w:val="008F4B7B"/>
    <w:rsid w:val="008F570E"/>
    <w:rsid w:val="008F5967"/>
    <w:rsid w:val="008F5C05"/>
    <w:rsid w:val="008F5D84"/>
    <w:rsid w:val="008F612A"/>
    <w:rsid w:val="008F6659"/>
    <w:rsid w:val="008F6865"/>
    <w:rsid w:val="008F6AD9"/>
    <w:rsid w:val="008F7137"/>
    <w:rsid w:val="008F79A0"/>
    <w:rsid w:val="0090016F"/>
    <w:rsid w:val="0090088B"/>
    <w:rsid w:val="009013AB"/>
    <w:rsid w:val="0090148B"/>
    <w:rsid w:val="0090293D"/>
    <w:rsid w:val="009032AB"/>
    <w:rsid w:val="009034DE"/>
    <w:rsid w:val="00903700"/>
    <w:rsid w:val="00903E89"/>
    <w:rsid w:val="00905396"/>
    <w:rsid w:val="00905DA0"/>
    <w:rsid w:val="0090605D"/>
    <w:rsid w:val="00906419"/>
    <w:rsid w:val="009064BD"/>
    <w:rsid w:val="00906950"/>
    <w:rsid w:val="00906F4D"/>
    <w:rsid w:val="0090751A"/>
    <w:rsid w:val="0091105F"/>
    <w:rsid w:val="009116B0"/>
    <w:rsid w:val="0091267F"/>
    <w:rsid w:val="00912889"/>
    <w:rsid w:val="009132C3"/>
    <w:rsid w:val="00913514"/>
    <w:rsid w:val="00913A42"/>
    <w:rsid w:val="00914167"/>
    <w:rsid w:val="00914196"/>
    <w:rsid w:val="009141B3"/>
    <w:rsid w:val="009143DB"/>
    <w:rsid w:val="00915065"/>
    <w:rsid w:val="00915570"/>
    <w:rsid w:val="0091654B"/>
    <w:rsid w:val="0091774E"/>
    <w:rsid w:val="00917CE5"/>
    <w:rsid w:val="00920D04"/>
    <w:rsid w:val="00920E5D"/>
    <w:rsid w:val="0092101E"/>
    <w:rsid w:val="009217C0"/>
    <w:rsid w:val="00922282"/>
    <w:rsid w:val="00922A94"/>
    <w:rsid w:val="00923843"/>
    <w:rsid w:val="00923E95"/>
    <w:rsid w:val="00925241"/>
    <w:rsid w:val="00925CEC"/>
    <w:rsid w:val="009262EE"/>
    <w:rsid w:val="00926A3F"/>
    <w:rsid w:val="0092781A"/>
    <w:rsid w:val="0092794E"/>
    <w:rsid w:val="00930BE5"/>
    <w:rsid w:val="00930D30"/>
    <w:rsid w:val="0093169A"/>
    <w:rsid w:val="00931D36"/>
    <w:rsid w:val="00931FB3"/>
    <w:rsid w:val="0093223C"/>
    <w:rsid w:val="00932977"/>
    <w:rsid w:val="00932A94"/>
    <w:rsid w:val="009332A2"/>
    <w:rsid w:val="00933629"/>
    <w:rsid w:val="00934962"/>
    <w:rsid w:val="00935F71"/>
    <w:rsid w:val="00936004"/>
    <w:rsid w:val="00936B7B"/>
    <w:rsid w:val="00937598"/>
    <w:rsid w:val="00937616"/>
    <w:rsid w:val="0093790B"/>
    <w:rsid w:val="00937E4D"/>
    <w:rsid w:val="00941E4E"/>
    <w:rsid w:val="00943751"/>
    <w:rsid w:val="009454D5"/>
    <w:rsid w:val="00946997"/>
    <w:rsid w:val="00946D48"/>
    <w:rsid w:val="00946DD0"/>
    <w:rsid w:val="009472C0"/>
    <w:rsid w:val="009478EF"/>
    <w:rsid w:val="0094791A"/>
    <w:rsid w:val="0095006B"/>
    <w:rsid w:val="00950243"/>
    <w:rsid w:val="009509E6"/>
    <w:rsid w:val="00950E7B"/>
    <w:rsid w:val="00952018"/>
    <w:rsid w:val="00952800"/>
    <w:rsid w:val="00952A6E"/>
    <w:rsid w:val="00952B1E"/>
    <w:rsid w:val="0095300D"/>
    <w:rsid w:val="00953196"/>
    <w:rsid w:val="009533B6"/>
    <w:rsid w:val="009547AD"/>
    <w:rsid w:val="00954ECA"/>
    <w:rsid w:val="00956812"/>
    <w:rsid w:val="0095719A"/>
    <w:rsid w:val="00957A3D"/>
    <w:rsid w:val="00960091"/>
    <w:rsid w:val="00960744"/>
    <w:rsid w:val="00960974"/>
    <w:rsid w:val="00961276"/>
    <w:rsid w:val="009623E9"/>
    <w:rsid w:val="009629CD"/>
    <w:rsid w:val="009631CC"/>
    <w:rsid w:val="00963EEB"/>
    <w:rsid w:val="009648BC"/>
    <w:rsid w:val="00964C2F"/>
    <w:rsid w:val="00964C36"/>
    <w:rsid w:val="00965E4A"/>
    <w:rsid w:val="00965F88"/>
    <w:rsid w:val="009666C5"/>
    <w:rsid w:val="009668D1"/>
    <w:rsid w:val="009678CC"/>
    <w:rsid w:val="00967DCE"/>
    <w:rsid w:val="00971024"/>
    <w:rsid w:val="009710B8"/>
    <w:rsid w:val="00971528"/>
    <w:rsid w:val="00971809"/>
    <w:rsid w:val="009721EA"/>
    <w:rsid w:val="00972386"/>
    <w:rsid w:val="00972430"/>
    <w:rsid w:val="009734BC"/>
    <w:rsid w:val="009749CF"/>
    <w:rsid w:val="00976001"/>
    <w:rsid w:val="0097614C"/>
    <w:rsid w:val="009762B9"/>
    <w:rsid w:val="009775DC"/>
    <w:rsid w:val="009779A2"/>
    <w:rsid w:val="00977F7B"/>
    <w:rsid w:val="00980250"/>
    <w:rsid w:val="00981E09"/>
    <w:rsid w:val="009832C9"/>
    <w:rsid w:val="00984E03"/>
    <w:rsid w:val="0098529F"/>
    <w:rsid w:val="00985633"/>
    <w:rsid w:val="00985BF7"/>
    <w:rsid w:val="00987101"/>
    <w:rsid w:val="00987E85"/>
    <w:rsid w:val="00990625"/>
    <w:rsid w:val="009917BD"/>
    <w:rsid w:val="009921A7"/>
    <w:rsid w:val="00992F0C"/>
    <w:rsid w:val="00993598"/>
    <w:rsid w:val="00994598"/>
    <w:rsid w:val="00994A7A"/>
    <w:rsid w:val="009954F0"/>
    <w:rsid w:val="009956EA"/>
    <w:rsid w:val="00995BBC"/>
    <w:rsid w:val="00997643"/>
    <w:rsid w:val="00997CFF"/>
    <w:rsid w:val="009A0472"/>
    <w:rsid w:val="009A0D12"/>
    <w:rsid w:val="009A1987"/>
    <w:rsid w:val="009A28CB"/>
    <w:rsid w:val="009A2BEE"/>
    <w:rsid w:val="009A30AA"/>
    <w:rsid w:val="009A3A5E"/>
    <w:rsid w:val="009A3F75"/>
    <w:rsid w:val="009A5289"/>
    <w:rsid w:val="009A55C9"/>
    <w:rsid w:val="009A5601"/>
    <w:rsid w:val="009A56ED"/>
    <w:rsid w:val="009A5BE1"/>
    <w:rsid w:val="009A611F"/>
    <w:rsid w:val="009A7A53"/>
    <w:rsid w:val="009B0402"/>
    <w:rsid w:val="009B0998"/>
    <w:rsid w:val="009B0A31"/>
    <w:rsid w:val="009B0B75"/>
    <w:rsid w:val="009B130B"/>
    <w:rsid w:val="009B13C2"/>
    <w:rsid w:val="009B16DF"/>
    <w:rsid w:val="009B2093"/>
    <w:rsid w:val="009B292F"/>
    <w:rsid w:val="009B2A2F"/>
    <w:rsid w:val="009B329C"/>
    <w:rsid w:val="009B3632"/>
    <w:rsid w:val="009B38EF"/>
    <w:rsid w:val="009B4200"/>
    <w:rsid w:val="009B4B83"/>
    <w:rsid w:val="009B4CB2"/>
    <w:rsid w:val="009B6701"/>
    <w:rsid w:val="009B6EF7"/>
    <w:rsid w:val="009B7000"/>
    <w:rsid w:val="009B7307"/>
    <w:rsid w:val="009B739C"/>
    <w:rsid w:val="009B739D"/>
    <w:rsid w:val="009B7BFD"/>
    <w:rsid w:val="009C04EC"/>
    <w:rsid w:val="009C0A8C"/>
    <w:rsid w:val="009C1C7A"/>
    <w:rsid w:val="009C214B"/>
    <w:rsid w:val="009C2F29"/>
    <w:rsid w:val="009C3180"/>
    <w:rsid w:val="009C328C"/>
    <w:rsid w:val="009C33B2"/>
    <w:rsid w:val="009C4444"/>
    <w:rsid w:val="009C611D"/>
    <w:rsid w:val="009C61A9"/>
    <w:rsid w:val="009C682D"/>
    <w:rsid w:val="009C6846"/>
    <w:rsid w:val="009C6D62"/>
    <w:rsid w:val="009C79AD"/>
    <w:rsid w:val="009C7CA6"/>
    <w:rsid w:val="009D0A0C"/>
    <w:rsid w:val="009D0E3F"/>
    <w:rsid w:val="009D3284"/>
    <w:rsid w:val="009D3316"/>
    <w:rsid w:val="009D3935"/>
    <w:rsid w:val="009D4008"/>
    <w:rsid w:val="009D4194"/>
    <w:rsid w:val="009D48BC"/>
    <w:rsid w:val="009D50CB"/>
    <w:rsid w:val="009D55AA"/>
    <w:rsid w:val="009D6193"/>
    <w:rsid w:val="009D6EF0"/>
    <w:rsid w:val="009D7BBC"/>
    <w:rsid w:val="009E1511"/>
    <w:rsid w:val="009E1AF5"/>
    <w:rsid w:val="009E31E0"/>
    <w:rsid w:val="009E3E77"/>
    <w:rsid w:val="009E3FAB"/>
    <w:rsid w:val="009E41AC"/>
    <w:rsid w:val="009E5A76"/>
    <w:rsid w:val="009E5B3F"/>
    <w:rsid w:val="009E5E9F"/>
    <w:rsid w:val="009E668C"/>
    <w:rsid w:val="009E7C10"/>
    <w:rsid w:val="009E7D90"/>
    <w:rsid w:val="009E7E13"/>
    <w:rsid w:val="009F045B"/>
    <w:rsid w:val="009F118E"/>
    <w:rsid w:val="009F1A7B"/>
    <w:rsid w:val="009F1AB0"/>
    <w:rsid w:val="009F1BEA"/>
    <w:rsid w:val="009F1C5B"/>
    <w:rsid w:val="009F277E"/>
    <w:rsid w:val="009F2E56"/>
    <w:rsid w:val="009F324E"/>
    <w:rsid w:val="009F39AB"/>
    <w:rsid w:val="009F432D"/>
    <w:rsid w:val="009F4507"/>
    <w:rsid w:val="009F501D"/>
    <w:rsid w:val="00A001E0"/>
    <w:rsid w:val="00A01C59"/>
    <w:rsid w:val="00A02372"/>
    <w:rsid w:val="00A024B4"/>
    <w:rsid w:val="00A039D5"/>
    <w:rsid w:val="00A046AD"/>
    <w:rsid w:val="00A04DEB"/>
    <w:rsid w:val="00A050F5"/>
    <w:rsid w:val="00A06C8C"/>
    <w:rsid w:val="00A0794E"/>
    <w:rsid w:val="00A079C1"/>
    <w:rsid w:val="00A07DF7"/>
    <w:rsid w:val="00A1183D"/>
    <w:rsid w:val="00A11994"/>
    <w:rsid w:val="00A12520"/>
    <w:rsid w:val="00A130FD"/>
    <w:rsid w:val="00A13D6D"/>
    <w:rsid w:val="00A14769"/>
    <w:rsid w:val="00A14891"/>
    <w:rsid w:val="00A1512A"/>
    <w:rsid w:val="00A15B4A"/>
    <w:rsid w:val="00A16151"/>
    <w:rsid w:val="00A1694B"/>
    <w:rsid w:val="00A16EC6"/>
    <w:rsid w:val="00A17C06"/>
    <w:rsid w:val="00A17E25"/>
    <w:rsid w:val="00A201C8"/>
    <w:rsid w:val="00A2126E"/>
    <w:rsid w:val="00A2165B"/>
    <w:rsid w:val="00A21706"/>
    <w:rsid w:val="00A220AF"/>
    <w:rsid w:val="00A23157"/>
    <w:rsid w:val="00A24013"/>
    <w:rsid w:val="00A24FCC"/>
    <w:rsid w:val="00A25317"/>
    <w:rsid w:val="00A26097"/>
    <w:rsid w:val="00A26A90"/>
    <w:rsid w:val="00A26B27"/>
    <w:rsid w:val="00A26CDC"/>
    <w:rsid w:val="00A2721A"/>
    <w:rsid w:val="00A27DA8"/>
    <w:rsid w:val="00A30E4F"/>
    <w:rsid w:val="00A31CA1"/>
    <w:rsid w:val="00A320C3"/>
    <w:rsid w:val="00A32253"/>
    <w:rsid w:val="00A322A7"/>
    <w:rsid w:val="00A3310E"/>
    <w:rsid w:val="00A333A0"/>
    <w:rsid w:val="00A336F2"/>
    <w:rsid w:val="00A3388C"/>
    <w:rsid w:val="00A3477F"/>
    <w:rsid w:val="00A34854"/>
    <w:rsid w:val="00A34F35"/>
    <w:rsid w:val="00A36F83"/>
    <w:rsid w:val="00A37344"/>
    <w:rsid w:val="00A37A45"/>
    <w:rsid w:val="00A37E70"/>
    <w:rsid w:val="00A403B5"/>
    <w:rsid w:val="00A40D67"/>
    <w:rsid w:val="00A4194C"/>
    <w:rsid w:val="00A437E1"/>
    <w:rsid w:val="00A43EB3"/>
    <w:rsid w:val="00A43F1C"/>
    <w:rsid w:val="00A44328"/>
    <w:rsid w:val="00A461AD"/>
    <w:rsid w:val="00A46388"/>
    <w:rsid w:val="00A4685E"/>
    <w:rsid w:val="00A4691A"/>
    <w:rsid w:val="00A4692C"/>
    <w:rsid w:val="00A47986"/>
    <w:rsid w:val="00A479CF"/>
    <w:rsid w:val="00A50220"/>
    <w:rsid w:val="00A50CD4"/>
    <w:rsid w:val="00A51191"/>
    <w:rsid w:val="00A5278D"/>
    <w:rsid w:val="00A5374F"/>
    <w:rsid w:val="00A54B43"/>
    <w:rsid w:val="00A55427"/>
    <w:rsid w:val="00A561C5"/>
    <w:rsid w:val="00A568F9"/>
    <w:rsid w:val="00A56D62"/>
    <w:rsid w:val="00A56F07"/>
    <w:rsid w:val="00A5762C"/>
    <w:rsid w:val="00A579CD"/>
    <w:rsid w:val="00A600B1"/>
    <w:rsid w:val="00A600FC"/>
    <w:rsid w:val="00A60BCA"/>
    <w:rsid w:val="00A61D77"/>
    <w:rsid w:val="00A627B0"/>
    <w:rsid w:val="00A638DA"/>
    <w:rsid w:val="00A65B41"/>
    <w:rsid w:val="00A65E00"/>
    <w:rsid w:val="00A6633F"/>
    <w:rsid w:val="00A664BD"/>
    <w:rsid w:val="00A66A78"/>
    <w:rsid w:val="00A67184"/>
    <w:rsid w:val="00A67CE3"/>
    <w:rsid w:val="00A701D5"/>
    <w:rsid w:val="00A71975"/>
    <w:rsid w:val="00A71FA6"/>
    <w:rsid w:val="00A72AD7"/>
    <w:rsid w:val="00A72C5F"/>
    <w:rsid w:val="00A73FFD"/>
    <w:rsid w:val="00A7436E"/>
    <w:rsid w:val="00A74C02"/>
    <w:rsid w:val="00A74E96"/>
    <w:rsid w:val="00A75232"/>
    <w:rsid w:val="00A753D7"/>
    <w:rsid w:val="00A756E4"/>
    <w:rsid w:val="00A75A8E"/>
    <w:rsid w:val="00A76C75"/>
    <w:rsid w:val="00A773D2"/>
    <w:rsid w:val="00A80257"/>
    <w:rsid w:val="00A802AD"/>
    <w:rsid w:val="00A80580"/>
    <w:rsid w:val="00A80E74"/>
    <w:rsid w:val="00A810D6"/>
    <w:rsid w:val="00A8125D"/>
    <w:rsid w:val="00A81D43"/>
    <w:rsid w:val="00A824DD"/>
    <w:rsid w:val="00A82A54"/>
    <w:rsid w:val="00A83676"/>
    <w:rsid w:val="00A83B7B"/>
    <w:rsid w:val="00A83E06"/>
    <w:rsid w:val="00A84274"/>
    <w:rsid w:val="00A8458B"/>
    <w:rsid w:val="00A845A3"/>
    <w:rsid w:val="00A84BF1"/>
    <w:rsid w:val="00A850DA"/>
    <w:rsid w:val="00A850F3"/>
    <w:rsid w:val="00A864E3"/>
    <w:rsid w:val="00A878EF"/>
    <w:rsid w:val="00A90953"/>
    <w:rsid w:val="00A915E0"/>
    <w:rsid w:val="00A934D2"/>
    <w:rsid w:val="00A94574"/>
    <w:rsid w:val="00A95936"/>
    <w:rsid w:val="00A95AD8"/>
    <w:rsid w:val="00A96187"/>
    <w:rsid w:val="00A96265"/>
    <w:rsid w:val="00A9630F"/>
    <w:rsid w:val="00A96927"/>
    <w:rsid w:val="00A97084"/>
    <w:rsid w:val="00A9746E"/>
    <w:rsid w:val="00AA16AF"/>
    <w:rsid w:val="00AA1C2C"/>
    <w:rsid w:val="00AA3370"/>
    <w:rsid w:val="00AA35F6"/>
    <w:rsid w:val="00AA3828"/>
    <w:rsid w:val="00AA3E83"/>
    <w:rsid w:val="00AA3F71"/>
    <w:rsid w:val="00AA45D3"/>
    <w:rsid w:val="00AA5FBC"/>
    <w:rsid w:val="00AA6478"/>
    <w:rsid w:val="00AA667C"/>
    <w:rsid w:val="00AA6D37"/>
    <w:rsid w:val="00AA6E91"/>
    <w:rsid w:val="00AA7439"/>
    <w:rsid w:val="00AA78EB"/>
    <w:rsid w:val="00AA793A"/>
    <w:rsid w:val="00AA7B10"/>
    <w:rsid w:val="00AB047E"/>
    <w:rsid w:val="00AB0B0A"/>
    <w:rsid w:val="00AB0BB7"/>
    <w:rsid w:val="00AB0BF2"/>
    <w:rsid w:val="00AB13C0"/>
    <w:rsid w:val="00AB1ACB"/>
    <w:rsid w:val="00AB1DAA"/>
    <w:rsid w:val="00AB22C6"/>
    <w:rsid w:val="00AB2703"/>
    <w:rsid w:val="00AB292E"/>
    <w:rsid w:val="00AB2AD0"/>
    <w:rsid w:val="00AB2C60"/>
    <w:rsid w:val="00AB309F"/>
    <w:rsid w:val="00AB52F8"/>
    <w:rsid w:val="00AB67FC"/>
    <w:rsid w:val="00AC00F2"/>
    <w:rsid w:val="00AC1102"/>
    <w:rsid w:val="00AC1670"/>
    <w:rsid w:val="00AC1F62"/>
    <w:rsid w:val="00AC2006"/>
    <w:rsid w:val="00AC2AEA"/>
    <w:rsid w:val="00AC31B5"/>
    <w:rsid w:val="00AC4972"/>
    <w:rsid w:val="00AC4EA1"/>
    <w:rsid w:val="00AC5381"/>
    <w:rsid w:val="00AC5920"/>
    <w:rsid w:val="00AC59ED"/>
    <w:rsid w:val="00AC7D69"/>
    <w:rsid w:val="00AC7F54"/>
    <w:rsid w:val="00AD0E65"/>
    <w:rsid w:val="00AD0F30"/>
    <w:rsid w:val="00AD17C4"/>
    <w:rsid w:val="00AD1C77"/>
    <w:rsid w:val="00AD1D9C"/>
    <w:rsid w:val="00AD2BF2"/>
    <w:rsid w:val="00AD2E03"/>
    <w:rsid w:val="00AD3EF5"/>
    <w:rsid w:val="00AD4E90"/>
    <w:rsid w:val="00AD5422"/>
    <w:rsid w:val="00AD5BB3"/>
    <w:rsid w:val="00AD65A9"/>
    <w:rsid w:val="00AD66C0"/>
    <w:rsid w:val="00AD6F91"/>
    <w:rsid w:val="00AD71AB"/>
    <w:rsid w:val="00AE01D7"/>
    <w:rsid w:val="00AE0915"/>
    <w:rsid w:val="00AE10F7"/>
    <w:rsid w:val="00AE1AAD"/>
    <w:rsid w:val="00AE239C"/>
    <w:rsid w:val="00AE4179"/>
    <w:rsid w:val="00AE4425"/>
    <w:rsid w:val="00AE4B83"/>
    <w:rsid w:val="00AE4FBE"/>
    <w:rsid w:val="00AE650F"/>
    <w:rsid w:val="00AE6555"/>
    <w:rsid w:val="00AE6829"/>
    <w:rsid w:val="00AE7D16"/>
    <w:rsid w:val="00AE7F08"/>
    <w:rsid w:val="00AE7F35"/>
    <w:rsid w:val="00AF08F4"/>
    <w:rsid w:val="00AF1229"/>
    <w:rsid w:val="00AF1390"/>
    <w:rsid w:val="00AF1B0C"/>
    <w:rsid w:val="00AF213B"/>
    <w:rsid w:val="00AF226C"/>
    <w:rsid w:val="00AF2343"/>
    <w:rsid w:val="00AF35D4"/>
    <w:rsid w:val="00AF4B3D"/>
    <w:rsid w:val="00AF4CAA"/>
    <w:rsid w:val="00AF571A"/>
    <w:rsid w:val="00AF60A0"/>
    <w:rsid w:val="00AF67FC"/>
    <w:rsid w:val="00AF7DF5"/>
    <w:rsid w:val="00B006E5"/>
    <w:rsid w:val="00B00E7E"/>
    <w:rsid w:val="00B024C2"/>
    <w:rsid w:val="00B0322D"/>
    <w:rsid w:val="00B032D7"/>
    <w:rsid w:val="00B03E40"/>
    <w:rsid w:val="00B04C21"/>
    <w:rsid w:val="00B05389"/>
    <w:rsid w:val="00B059DE"/>
    <w:rsid w:val="00B065A8"/>
    <w:rsid w:val="00B07700"/>
    <w:rsid w:val="00B103C2"/>
    <w:rsid w:val="00B113EC"/>
    <w:rsid w:val="00B1156B"/>
    <w:rsid w:val="00B11F1B"/>
    <w:rsid w:val="00B11F8C"/>
    <w:rsid w:val="00B13238"/>
    <w:rsid w:val="00B135EA"/>
    <w:rsid w:val="00B13921"/>
    <w:rsid w:val="00B14748"/>
    <w:rsid w:val="00B14D44"/>
    <w:rsid w:val="00B1528C"/>
    <w:rsid w:val="00B16221"/>
    <w:rsid w:val="00B1692E"/>
    <w:rsid w:val="00B16ACD"/>
    <w:rsid w:val="00B16DC9"/>
    <w:rsid w:val="00B21487"/>
    <w:rsid w:val="00B22320"/>
    <w:rsid w:val="00B22DFC"/>
    <w:rsid w:val="00B232D1"/>
    <w:rsid w:val="00B2345B"/>
    <w:rsid w:val="00B23A70"/>
    <w:rsid w:val="00B23E5F"/>
    <w:rsid w:val="00B24DB5"/>
    <w:rsid w:val="00B25F45"/>
    <w:rsid w:val="00B2620C"/>
    <w:rsid w:val="00B26BF6"/>
    <w:rsid w:val="00B277CE"/>
    <w:rsid w:val="00B27893"/>
    <w:rsid w:val="00B313A5"/>
    <w:rsid w:val="00B31F9E"/>
    <w:rsid w:val="00B3268F"/>
    <w:rsid w:val="00B32B1D"/>
    <w:rsid w:val="00B32C2C"/>
    <w:rsid w:val="00B332F7"/>
    <w:rsid w:val="00B33A1A"/>
    <w:rsid w:val="00B33E6C"/>
    <w:rsid w:val="00B33FAC"/>
    <w:rsid w:val="00B34DB9"/>
    <w:rsid w:val="00B3615B"/>
    <w:rsid w:val="00B36609"/>
    <w:rsid w:val="00B36675"/>
    <w:rsid w:val="00B36EE8"/>
    <w:rsid w:val="00B371CC"/>
    <w:rsid w:val="00B400DC"/>
    <w:rsid w:val="00B404CE"/>
    <w:rsid w:val="00B40B2E"/>
    <w:rsid w:val="00B41CD9"/>
    <w:rsid w:val="00B427E6"/>
    <w:rsid w:val="00B428A6"/>
    <w:rsid w:val="00B430D6"/>
    <w:rsid w:val="00B4387D"/>
    <w:rsid w:val="00B43A17"/>
    <w:rsid w:val="00B43E1F"/>
    <w:rsid w:val="00B44450"/>
    <w:rsid w:val="00B44526"/>
    <w:rsid w:val="00B44641"/>
    <w:rsid w:val="00B45FBC"/>
    <w:rsid w:val="00B46E6A"/>
    <w:rsid w:val="00B474DF"/>
    <w:rsid w:val="00B50615"/>
    <w:rsid w:val="00B51A7D"/>
    <w:rsid w:val="00B520F4"/>
    <w:rsid w:val="00B532C3"/>
    <w:rsid w:val="00B535C2"/>
    <w:rsid w:val="00B54847"/>
    <w:rsid w:val="00B54DFF"/>
    <w:rsid w:val="00B55544"/>
    <w:rsid w:val="00B5676C"/>
    <w:rsid w:val="00B60F13"/>
    <w:rsid w:val="00B616B1"/>
    <w:rsid w:val="00B61C7E"/>
    <w:rsid w:val="00B621E0"/>
    <w:rsid w:val="00B6331F"/>
    <w:rsid w:val="00B6352E"/>
    <w:rsid w:val="00B636DE"/>
    <w:rsid w:val="00B63F8D"/>
    <w:rsid w:val="00B64064"/>
    <w:rsid w:val="00B642FC"/>
    <w:rsid w:val="00B649EC"/>
    <w:rsid w:val="00B64D26"/>
    <w:rsid w:val="00B64FBB"/>
    <w:rsid w:val="00B65239"/>
    <w:rsid w:val="00B679BC"/>
    <w:rsid w:val="00B67D49"/>
    <w:rsid w:val="00B70E22"/>
    <w:rsid w:val="00B71162"/>
    <w:rsid w:val="00B7122D"/>
    <w:rsid w:val="00B73590"/>
    <w:rsid w:val="00B741FF"/>
    <w:rsid w:val="00B7428E"/>
    <w:rsid w:val="00B74611"/>
    <w:rsid w:val="00B774CB"/>
    <w:rsid w:val="00B777F5"/>
    <w:rsid w:val="00B80063"/>
    <w:rsid w:val="00B80087"/>
    <w:rsid w:val="00B80402"/>
    <w:rsid w:val="00B80B9A"/>
    <w:rsid w:val="00B80C29"/>
    <w:rsid w:val="00B81DB2"/>
    <w:rsid w:val="00B82072"/>
    <w:rsid w:val="00B830B7"/>
    <w:rsid w:val="00B84299"/>
    <w:rsid w:val="00B848EA"/>
    <w:rsid w:val="00B84B2B"/>
    <w:rsid w:val="00B85135"/>
    <w:rsid w:val="00B85253"/>
    <w:rsid w:val="00B85F53"/>
    <w:rsid w:val="00B86957"/>
    <w:rsid w:val="00B8742D"/>
    <w:rsid w:val="00B90280"/>
    <w:rsid w:val="00B90500"/>
    <w:rsid w:val="00B9092A"/>
    <w:rsid w:val="00B9176C"/>
    <w:rsid w:val="00B91DA1"/>
    <w:rsid w:val="00B92721"/>
    <w:rsid w:val="00B92AE3"/>
    <w:rsid w:val="00B92DD4"/>
    <w:rsid w:val="00B935A4"/>
    <w:rsid w:val="00B9481D"/>
    <w:rsid w:val="00B95F53"/>
    <w:rsid w:val="00B966D3"/>
    <w:rsid w:val="00B96788"/>
    <w:rsid w:val="00B968AC"/>
    <w:rsid w:val="00B96C77"/>
    <w:rsid w:val="00B9794E"/>
    <w:rsid w:val="00BA1ADB"/>
    <w:rsid w:val="00BA259B"/>
    <w:rsid w:val="00BA2A4C"/>
    <w:rsid w:val="00BA2E27"/>
    <w:rsid w:val="00BA304B"/>
    <w:rsid w:val="00BA379D"/>
    <w:rsid w:val="00BA3A89"/>
    <w:rsid w:val="00BA3DC3"/>
    <w:rsid w:val="00BA4CB5"/>
    <w:rsid w:val="00BA4F63"/>
    <w:rsid w:val="00BA53C1"/>
    <w:rsid w:val="00BA5463"/>
    <w:rsid w:val="00BA561A"/>
    <w:rsid w:val="00BA56CC"/>
    <w:rsid w:val="00BA5B07"/>
    <w:rsid w:val="00BA61C0"/>
    <w:rsid w:val="00BA6740"/>
    <w:rsid w:val="00BA75C8"/>
    <w:rsid w:val="00BB0DC6"/>
    <w:rsid w:val="00BB15E4"/>
    <w:rsid w:val="00BB1DB2"/>
    <w:rsid w:val="00BB1E19"/>
    <w:rsid w:val="00BB21D1"/>
    <w:rsid w:val="00BB32F2"/>
    <w:rsid w:val="00BB3526"/>
    <w:rsid w:val="00BB4338"/>
    <w:rsid w:val="00BB48BD"/>
    <w:rsid w:val="00BB5D45"/>
    <w:rsid w:val="00BB5E1D"/>
    <w:rsid w:val="00BB61AE"/>
    <w:rsid w:val="00BB6C0E"/>
    <w:rsid w:val="00BB7B38"/>
    <w:rsid w:val="00BC0440"/>
    <w:rsid w:val="00BC11E3"/>
    <w:rsid w:val="00BC11E5"/>
    <w:rsid w:val="00BC24E4"/>
    <w:rsid w:val="00BC2FEE"/>
    <w:rsid w:val="00BC3EC2"/>
    <w:rsid w:val="00BC4BC6"/>
    <w:rsid w:val="00BC52FD"/>
    <w:rsid w:val="00BC64D1"/>
    <w:rsid w:val="00BC66EB"/>
    <w:rsid w:val="00BC6E62"/>
    <w:rsid w:val="00BC7443"/>
    <w:rsid w:val="00BC7EC4"/>
    <w:rsid w:val="00BD039D"/>
    <w:rsid w:val="00BD0648"/>
    <w:rsid w:val="00BD1040"/>
    <w:rsid w:val="00BD34AA"/>
    <w:rsid w:val="00BD4834"/>
    <w:rsid w:val="00BD4B23"/>
    <w:rsid w:val="00BD50C3"/>
    <w:rsid w:val="00BD51B0"/>
    <w:rsid w:val="00BD5567"/>
    <w:rsid w:val="00BD7B5A"/>
    <w:rsid w:val="00BE03DD"/>
    <w:rsid w:val="00BE0500"/>
    <w:rsid w:val="00BE0C44"/>
    <w:rsid w:val="00BE1B8B"/>
    <w:rsid w:val="00BE1F17"/>
    <w:rsid w:val="00BE274E"/>
    <w:rsid w:val="00BE2A18"/>
    <w:rsid w:val="00BE2C01"/>
    <w:rsid w:val="00BE41EC"/>
    <w:rsid w:val="00BE4A8A"/>
    <w:rsid w:val="00BE52BB"/>
    <w:rsid w:val="00BE56FB"/>
    <w:rsid w:val="00BE6570"/>
    <w:rsid w:val="00BE65E2"/>
    <w:rsid w:val="00BE7933"/>
    <w:rsid w:val="00BF09A8"/>
    <w:rsid w:val="00BF1E8C"/>
    <w:rsid w:val="00BF2E60"/>
    <w:rsid w:val="00BF3187"/>
    <w:rsid w:val="00BF35C2"/>
    <w:rsid w:val="00BF3ACB"/>
    <w:rsid w:val="00BF3DDE"/>
    <w:rsid w:val="00BF4049"/>
    <w:rsid w:val="00BF44EB"/>
    <w:rsid w:val="00BF48CC"/>
    <w:rsid w:val="00BF4947"/>
    <w:rsid w:val="00BF4F9F"/>
    <w:rsid w:val="00BF5E25"/>
    <w:rsid w:val="00BF6551"/>
    <w:rsid w:val="00BF6589"/>
    <w:rsid w:val="00BF6F7F"/>
    <w:rsid w:val="00C00647"/>
    <w:rsid w:val="00C02764"/>
    <w:rsid w:val="00C029CE"/>
    <w:rsid w:val="00C03D4C"/>
    <w:rsid w:val="00C04CEF"/>
    <w:rsid w:val="00C052F8"/>
    <w:rsid w:val="00C055F3"/>
    <w:rsid w:val="00C056E1"/>
    <w:rsid w:val="00C0592C"/>
    <w:rsid w:val="00C06429"/>
    <w:rsid w:val="00C0662F"/>
    <w:rsid w:val="00C07A58"/>
    <w:rsid w:val="00C10BFA"/>
    <w:rsid w:val="00C10F93"/>
    <w:rsid w:val="00C11943"/>
    <w:rsid w:val="00C12E96"/>
    <w:rsid w:val="00C13187"/>
    <w:rsid w:val="00C14644"/>
    <w:rsid w:val="00C14763"/>
    <w:rsid w:val="00C16141"/>
    <w:rsid w:val="00C1622C"/>
    <w:rsid w:val="00C1686A"/>
    <w:rsid w:val="00C16CC5"/>
    <w:rsid w:val="00C17568"/>
    <w:rsid w:val="00C17B3B"/>
    <w:rsid w:val="00C20198"/>
    <w:rsid w:val="00C2174C"/>
    <w:rsid w:val="00C21E8D"/>
    <w:rsid w:val="00C225F0"/>
    <w:rsid w:val="00C2363F"/>
    <w:rsid w:val="00C236C8"/>
    <w:rsid w:val="00C24F6E"/>
    <w:rsid w:val="00C26000"/>
    <w:rsid w:val="00C260B1"/>
    <w:rsid w:val="00C26295"/>
    <w:rsid w:val="00C26E56"/>
    <w:rsid w:val="00C26E86"/>
    <w:rsid w:val="00C302C0"/>
    <w:rsid w:val="00C30943"/>
    <w:rsid w:val="00C30C6B"/>
    <w:rsid w:val="00C31406"/>
    <w:rsid w:val="00C316C0"/>
    <w:rsid w:val="00C32001"/>
    <w:rsid w:val="00C32306"/>
    <w:rsid w:val="00C32542"/>
    <w:rsid w:val="00C329BC"/>
    <w:rsid w:val="00C3400B"/>
    <w:rsid w:val="00C342DE"/>
    <w:rsid w:val="00C34F3E"/>
    <w:rsid w:val="00C357E6"/>
    <w:rsid w:val="00C35B6A"/>
    <w:rsid w:val="00C35ECA"/>
    <w:rsid w:val="00C37194"/>
    <w:rsid w:val="00C3737F"/>
    <w:rsid w:val="00C40637"/>
    <w:rsid w:val="00C40F6C"/>
    <w:rsid w:val="00C41721"/>
    <w:rsid w:val="00C41811"/>
    <w:rsid w:val="00C41E3B"/>
    <w:rsid w:val="00C425FF"/>
    <w:rsid w:val="00C43F87"/>
    <w:rsid w:val="00C44426"/>
    <w:rsid w:val="00C445F3"/>
    <w:rsid w:val="00C451E0"/>
    <w:rsid w:val="00C451F4"/>
    <w:rsid w:val="00C45423"/>
    <w:rsid w:val="00C45601"/>
    <w:rsid w:val="00C45EB1"/>
    <w:rsid w:val="00C4629B"/>
    <w:rsid w:val="00C4673B"/>
    <w:rsid w:val="00C46ECF"/>
    <w:rsid w:val="00C5007A"/>
    <w:rsid w:val="00C508C3"/>
    <w:rsid w:val="00C50CF3"/>
    <w:rsid w:val="00C50FBF"/>
    <w:rsid w:val="00C51908"/>
    <w:rsid w:val="00C53041"/>
    <w:rsid w:val="00C5368E"/>
    <w:rsid w:val="00C545F3"/>
    <w:rsid w:val="00C54A3A"/>
    <w:rsid w:val="00C54CA3"/>
    <w:rsid w:val="00C55228"/>
    <w:rsid w:val="00C55566"/>
    <w:rsid w:val="00C56448"/>
    <w:rsid w:val="00C56D80"/>
    <w:rsid w:val="00C5723F"/>
    <w:rsid w:val="00C57CA9"/>
    <w:rsid w:val="00C6073C"/>
    <w:rsid w:val="00C62242"/>
    <w:rsid w:val="00C623DD"/>
    <w:rsid w:val="00C63E4B"/>
    <w:rsid w:val="00C64266"/>
    <w:rsid w:val="00C64679"/>
    <w:rsid w:val="00C65036"/>
    <w:rsid w:val="00C6567C"/>
    <w:rsid w:val="00C65DB6"/>
    <w:rsid w:val="00C667BE"/>
    <w:rsid w:val="00C6766B"/>
    <w:rsid w:val="00C72223"/>
    <w:rsid w:val="00C72ECB"/>
    <w:rsid w:val="00C76417"/>
    <w:rsid w:val="00C76928"/>
    <w:rsid w:val="00C76C9E"/>
    <w:rsid w:val="00C7726F"/>
    <w:rsid w:val="00C77C6F"/>
    <w:rsid w:val="00C77CC9"/>
    <w:rsid w:val="00C77EAD"/>
    <w:rsid w:val="00C77ED4"/>
    <w:rsid w:val="00C8231E"/>
    <w:rsid w:val="00C823DA"/>
    <w:rsid w:val="00C82511"/>
    <w:rsid w:val="00C8259F"/>
    <w:rsid w:val="00C82746"/>
    <w:rsid w:val="00C82A10"/>
    <w:rsid w:val="00C82DBB"/>
    <w:rsid w:val="00C8312F"/>
    <w:rsid w:val="00C838F8"/>
    <w:rsid w:val="00C84B53"/>
    <w:rsid w:val="00C84C47"/>
    <w:rsid w:val="00C858A4"/>
    <w:rsid w:val="00C86AFA"/>
    <w:rsid w:val="00C86BD8"/>
    <w:rsid w:val="00C86F38"/>
    <w:rsid w:val="00C87193"/>
    <w:rsid w:val="00C878C1"/>
    <w:rsid w:val="00C87E30"/>
    <w:rsid w:val="00C90046"/>
    <w:rsid w:val="00C91214"/>
    <w:rsid w:val="00C91B6C"/>
    <w:rsid w:val="00C91CC0"/>
    <w:rsid w:val="00C91D92"/>
    <w:rsid w:val="00C922E6"/>
    <w:rsid w:val="00C92351"/>
    <w:rsid w:val="00C94F77"/>
    <w:rsid w:val="00C9512F"/>
    <w:rsid w:val="00C97F69"/>
    <w:rsid w:val="00CA00F5"/>
    <w:rsid w:val="00CA047C"/>
    <w:rsid w:val="00CA04AC"/>
    <w:rsid w:val="00CA120C"/>
    <w:rsid w:val="00CA14E1"/>
    <w:rsid w:val="00CA2627"/>
    <w:rsid w:val="00CA35CB"/>
    <w:rsid w:val="00CA4149"/>
    <w:rsid w:val="00CA5B56"/>
    <w:rsid w:val="00CA5B71"/>
    <w:rsid w:val="00CA5DA7"/>
    <w:rsid w:val="00CA5E50"/>
    <w:rsid w:val="00CA60CB"/>
    <w:rsid w:val="00CA6526"/>
    <w:rsid w:val="00CB01E0"/>
    <w:rsid w:val="00CB0229"/>
    <w:rsid w:val="00CB0446"/>
    <w:rsid w:val="00CB05E0"/>
    <w:rsid w:val="00CB0854"/>
    <w:rsid w:val="00CB0C8C"/>
    <w:rsid w:val="00CB13E8"/>
    <w:rsid w:val="00CB1793"/>
    <w:rsid w:val="00CB18D0"/>
    <w:rsid w:val="00CB1AA9"/>
    <w:rsid w:val="00CB1C8A"/>
    <w:rsid w:val="00CB1D12"/>
    <w:rsid w:val="00CB21BA"/>
    <w:rsid w:val="00CB24F5"/>
    <w:rsid w:val="00CB2663"/>
    <w:rsid w:val="00CB26AA"/>
    <w:rsid w:val="00CB2AAF"/>
    <w:rsid w:val="00CB35B8"/>
    <w:rsid w:val="00CB3841"/>
    <w:rsid w:val="00CB3BBE"/>
    <w:rsid w:val="00CB4AA7"/>
    <w:rsid w:val="00CB59E9"/>
    <w:rsid w:val="00CB5CB5"/>
    <w:rsid w:val="00CB687B"/>
    <w:rsid w:val="00CC0398"/>
    <w:rsid w:val="00CC04B6"/>
    <w:rsid w:val="00CC0D6A"/>
    <w:rsid w:val="00CC2E71"/>
    <w:rsid w:val="00CC3831"/>
    <w:rsid w:val="00CC3E3D"/>
    <w:rsid w:val="00CC519B"/>
    <w:rsid w:val="00CC55F0"/>
    <w:rsid w:val="00CC698E"/>
    <w:rsid w:val="00CC6C51"/>
    <w:rsid w:val="00CC7217"/>
    <w:rsid w:val="00CD0931"/>
    <w:rsid w:val="00CD0941"/>
    <w:rsid w:val="00CD0A02"/>
    <w:rsid w:val="00CD12C1"/>
    <w:rsid w:val="00CD1EDB"/>
    <w:rsid w:val="00CD214E"/>
    <w:rsid w:val="00CD2267"/>
    <w:rsid w:val="00CD2559"/>
    <w:rsid w:val="00CD2EE7"/>
    <w:rsid w:val="00CD307D"/>
    <w:rsid w:val="00CD46FA"/>
    <w:rsid w:val="00CD4B7F"/>
    <w:rsid w:val="00CD5973"/>
    <w:rsid w:val="00CD62A9"/>
    <w:rsid w:val="00CE09AC"/>
    <w:rsid w:val="00CE0F91"/>
    <w:rsid w:val="00CE1771"/>
    <w:rsid w:val="00CE2493"/>
    <w:rsid w:val="00CE2D45"/>
    <w:rsid w:val="00CE31A6"/>
    <w:rsid w:val="00CE411D"/>
    <w:rsid w:val="00CE51A7"/>
    <w:rsid w:val="00CE5BE3"/>
    <w:rsid w:val="00CE649A"/>
    <w:rsid w:val="00CE6AB7"/>
    <w:rsid w:val="00CE6ADF"/>
    <w:rsid w:val="00CE7233"/>
    <w:rsid w:val="00CF0096"/>
    <w:rsid w:val="00CF047D"/>
    <w:rsid w:val="00CF09AA"/>
    <w:rsid w:val="00CF0CC2"/>
    <w:rsid w:val="00CF10A1"/>
    <w:rsid w:val="00CF1870"/>
    <w:rsid w:val="00CF1D52"/>
    <w:rsid w:val="00CF2059"/>
    <w:rsid w:val="00CF28AF"/>
    <w:rsid w:val="00CF2B64"/>
    <w:rsid w:val="00CF3EBD"/>
    <w:rsid w:val="00CF4813"/>
    <w:rsid w:val="00CF5233"/>
    <w:rsid w:val="00CF5B03"/>
    <w:rsid w:val="00D00064"/>
    <w:rsid w:val="00D00E4B"/>
    <w:rsid w:val="00D01ABB"/>
    <w:rsid w:val="00D029B8"/>
    <w:rsid w:val="00D02EC3"/>
    <w:rsid w:val="00D02F60"/>
    <w:rsid w:val="00D034B3"/>
    <w:rsid w:val="00D0464E"/>
    <w:rsid w:val="00D04A96"/>
    <w:rsid w:val="00D04BED"/>
    <w:rsid w:val="00D04FE6"/>
    <w:rsid w:val="00D05546"/>
    <w:rsid w:val="00D058B4"/>
    <w:rsid w:val="00D05B06"/>
    <w:rsid w:val="00D06CC4"/>
    <w:rsid w:val="00D071E5"/>
    <w:rsid w:val="00D07226"/>
    <w:rsid w:val="00D074AD"/>
    <w:rsid w:val="00D07A7B"/>
    <w:rsid w:val="00D10E06"/>
    <w:rsid w:val="00D11902"/>
    <w:rsid w:val="00D11AE3"/>
    <w:rsid w:val="00D126B3"/>
    <w:rsid w:val="00D134EA"/>
    <w:rsid w:val="00D15197"/>
    <w:rsid w:val="00D15C62"/>
    <w:rsid w:val="00D15F92"/>
    <w:rsid w:val="00D16820"/>
    <w:rsid w:val="00D169C8"/>
    <w:rsid w:val="00D1793F"/>
    <w:rsid w:val="00D2018D"/>
    <w:rsid w:val="00D2184B"/>
    <w:rsid w:val="00D22AF5"/>
    <w:rsid w:val="00D235EA"/>
    <w:rsid w:val="00D247A9"/>
    <w:rsid w:val="00D247D2"/>
    <w:rsid w:val="00D24EF2"/>
    <w:rsid w:val="00D25970"/>
    <w:rsid w:val="00D25E1A"/>
    <w:rsid w:val="00D2646E"/>
    <w:rsid w:val="00D266B4"/>
    <w:rsid w:val="00D26727"/>
    <w:rsid w:val="00D273CF"/>
    <w:rsid w:val="00D310EA"/>
    <w:rsid w:val="00D325D5"/>
    <w:rsid w:val="00D32721"/>
    <w:rsid w:val="00D328DC"/>
    <w:rsid w:val="00D32BBE"/>
    <w:rsid w:val="00D33387"/>
    <w:rsid w:val="00D35276"/>
    <w:rsid w:val="00D35AC1"/>
    <w:rsid w:val="00D35BCD"/>
    <w:rsid w:val="00D3629C"/>
    <w:rsid w:val="00D36C72"/>
    <w:rsid w:val="00D402FB"/>
    <w:rsid w:val="00D409E7"/>
    <w:rsid w:val="00D40AEF"/>
    <w:rsid w:val="00D41627"/>
    <w:rsid w:val="00D41F17"/>
    <w:rsid w:val="00D45254"/>
    <w:rsid w:val="00D4541A"/>
    <w:rsid w:val="00D4592E"/>
    <w:rsid w:val="00D46EF8"/>
    <w:rsid w:val="00D4716B"/>
    <w:rsid w:val="00D476CC"/>
    <w:rsid w:val="00D47D10"/>
    <w:rsid w:val="00D47D7A"/>
    <w:rsid w:val="00D47E4F"/>
    <w:rsid w:val="00D50ABD"/>
    <w:rsid w:val="00D51B35"/>
    <w:rsid w:val="00D526A2"/>
    <w:rsid w:val="00D541F0"/>
    <w:rsid w:val="00D54C1C"/>
    <w:rsid w:val="00D55290"/>
    <w:rsid w:val="00D574E4"/>
    <w:rsid w:val="00D57669"/>
    <w:rsid w:val="00D57791"/>
    <w:rsid w:val="00D60140"/>
    <w:rsid w:val="00D6046A"/>
    <w:rsid w:val="00D612D1"/>
    <w:rsid w:val="00D614C6"/>
    <w:rsid w:val="00D61F79"/>
    <w:rsid w:val="00D62100"/>
    <w:rsid w:val="00D62350"/>
    <w:rsid w:val="00D627F4"/>
    <w:rsid w:val="00D62870"/>
    <w:rsid w:val="00D6310C"/>
    <w:rsid w:val="00D63C85"/>
    <w:rsid w:val="00D63DE1"/>
    <w:rsid w:val="00D6407F"/>
    <w:rsid w:val="00D649A9"/>
    <w:rsid w:val="00D655D9"/>
    <w:rsid w:val="00D65872"/>
    <w:rsid w:val="00D65965"/>
    <w:rsid w:val="00D65B5D"/>
    <w:rsid w:val="00D66E73"/>
    <w:rsid w:val="00D676F3"/>
    <w:rsid w:val="00D70A5C"/>
    <w:rsid w:val="00D70EF5"/>
    <w:rsid w:val="00D71024"/>
    <w:rsid w:val="00D71143"/>
    <w:rsid w:val="00D7116E"/>
    <w:rsid w:val="00D71265"/>
    <w:rsid w:val="00D71A25"/>
    <w:rsid w:val="00D71B94"/>
    <w:rsid w:val="00D71FCF"/>
    <w:rsid w:val="00D7238D"/>
    <w:rsid w:val="00D72A54"/>
    <w:rsid w:val="00D72CC1"/>
    <w:rsid w:val="00D733F9"/>
    <w:rsid w:val="00D74213"/>
    <w:rsid w:val="00D742B7"/>
    <w:rsid w:val="00D7469D"/>
    <w:rsid w:val="00D76AA3"/>
    <w:rsid w:val="00D76C4E"/>
    <w:rsid w:val="00D76EB0"/>
    <w:rsid w:val="00D76EC9"/>
    <w:rsid w:val="00D80DDB"/>
    <w:rsid w:val="00D80E7D"/>
    <w:rsid w:val="00D81397"/>
    <w:rsid w:val="00D82F07"/>
    <w:rsid w:val="00D83A47"/>
    <w:rsid w:val="00D8484A"/>
    <w:rsid w:val="00D848B9"/>
    <w:rsid w:val="00D852C2"/>
    <w:rsid w:val="00D86056"/>
    <w:rsid w:val="00D86713"/>
    <w:rsid w:val="00D86DB5"/>
    <w:rsid w:val="00D86F40"/>
    <w:rsid w:val="00D87D3B"/>
    <w:rsid w:val="00D90764"/>
    <w:rsid w:val="00D90E69"/>
    <w:rsid w:val="00D91368"/>
    <w:rsid w:val="00D916BC"/>
    <w:rsid w:val="00D92279"/>
    <w:rsid w:val="00D92AB9"/>
    <w:rsid w:val="00D930B3"/>
    <w:rsid w:val="00D93106"/>
    <w:rsid w:val="00D933E9"/>
    <w:rsid w:val="00D9462E"/>
    <w:rsid w:val="00D94980"/>
    <w:rsid w:val="00D94F77"/>
    <w:rsid w:val="00D9505D"/>
    <w:rsid w:val="00D95113"/>
    <w:rsid w:val="00D953D0"/>
    <w:rsid w:val="00D959F5"/>
    <w:rsid w:val="00D960EB"/>
    <w:rsid w:val="00D966F1"/>
    <w:rsid w:val="00D96884"/>
    <w:rsid w:val="00D97334"/>
    <w:rsid w:val="00DA2597"/>
    <w:rsid w:val="00DA2D85"/>
    <w:rsid w:val="00DA3FDD"/>
    <w:rsid w:val="00DA4217"/>
    <w:rsid w:val="00DA4354"/>
    <w:rsid w:val="00DA4D53"/>
    <w:rsid w:val="00DA5FDE"/>
    <w:rsid w:val="00DA6E0B"/>
    <w:rsid w:val="00DA7017"/>
    <w:rsid w:val="00DA7028"/>
    <w:rsid w:val="00DB0F4B"/>
    <w:rsid w:val="00DB1AD2"/>
    <w:rsid w:val="00DB1CDA"/>
    <w:rsid w:val="00DB2219"/>
    <w:rsid w:val="00DB2B58"/>
    <w:rsid w:val="00DB39C5"/>
    <w:rsid w:val="00DB4921"/>
    <w:rsid w:val="00DB4FA8"/>
    <w:rsid w:val="00DB507F"/>
    <w:rsid w:val="00DB5206"/>
    <w:rsid w:val="00DB5337"/>
    <w:rsid w:val="00DB6276"/>
    <w:rsid w:val="00DB631E"/>
    <w:rsid w:val="00DB63F5"/>
    <w:rsid w:val="00DB6E93"/>
    <w:rsid w:val="00DB7CC3"/>
    <w:rsid w:val="00DC1331"/>
    <w:rsid w:val="00DC1C6B"/>
    <w:rsid w:val="00DC2563"/>
    <w:rsid w:val="00DC2613"/>
    <w:rsid w:val="00DC2730"/>
    <w:rsid w:val="00DC2C2E"/>
    <w:rsid w:val="00DC411F"/>
    <w:rsid w:val="00DC4AF0"/>
    <w:rsid w:val="00DC6626"/>
    <w:rsid w:val="00DC66BD"/>
    <w:rsid w:val="00DC7886"/>
    <w:rsid w:val="00DC78BF"/>
    <w:rsid w:val="00DC7E30"/>
    <w:rsid w:val="00DD06D8"/>
    <w:rsid w:val="00DD0CF2"/>
    <w:rsid w:val="00DD0FEA"/>
    <w:rsid w:val="00DD1A78"/>
    <w:rsid w:val="00DD275E"/>
    <w:rsid w:val="00DD294C"/>
    <w:rsid w:val="00DD2A80"/>
    <w:rsid w:val="00DD344C"/>
    <w:rsid w:val="00DD382E"/>
    <w:rsid w:val="00DD5309"/>
    <w:rsid w:val="00DD5B36"/>
    <w:rsid w:val="00DD7E79"/>
    <w:rsid w:val="00DE0AE7"/>
    <w:rsid w:val="00DE1554"/>
    <w:rsid w:val="00DE20B7"/>
    <w:rsid w:val="00DE2341"/>
    <w:rsid w:val="00DE2901"/>
    <w:rsid w:val="00DE349F"/>
    <w:rsid w:val="00DE540E"/>
    <w:rsid w:val="00DE590F"/>
    <w:rsid w:val="00DE776A"/>
    <w:rsid w:val="00DE7D1B"/>
    <w:rsid w:val="00DE7DC1"/>
    <w:rsid w:val="00DF0302"/>
    <w:rsid w:val="00DF12CE"/>
    <w:rsid w:val="00DF14EE"/>
    <w:rsid w:val="00DF16C3"/>
    <w:rsid w:val="00DF2423"/>
    <w:rsid w:val="00DF3975"/>
    <w:rsid w:val="00DF3F7E"/>
    <w:rsid w:val="00DF461B"/>
    <w:rsid w:val="00DF4670"/>
    <w:rsid w:val="00DF5826"/>
    <w:rsid w:val="00DF5A3E"/>
    <w:rsid w:val="00DF5C5A"/>
    <w:rsid w:val="00DF5CE8"/>
    <w:rsid w:val="00DF5D7D"/>
    <w:rsid w:val="00DF7297"/>
    <w:rsid w:val="00DF7648"/>
    <w:rsid w:val="00DF7A11"/>
    <w:rsid w:val="00E00E29"/>
    <w:rsid w:val="00E01862"/>
    <w:rsid w:val="00E0222B"/>
    <w:rsid w:val="00E02401"/>
    <w:rsid w:val="00E02BAB"/>
    <w:rsid w:val="00E03810"/>
    <w:rsid w:val="00E044EC"/>
    <w:rsid w:val="00E0455E"/>
    <w:rsid w:val="00E0484A"/>
    <w:rsid w:val="00E04CEB"/>
    <w:rsid w:val="00E057A7"/>
    <w:rsid w:val="00E05915"/>
    <w:rsid w:val="00E0595A"/>
    <w:rsid w:val="00E05CC4"/>
    <w:rsid w:val="00E060BC"/>
    <w:rsid w:val="00E063D8"/>
    <w:rsid w:val="00E064AA"/>
    <w:rsid w:val="00E06D82"/>
    <w:rsid w:val="00E07792"/>
    <w:rsid w:val="00E079F1"/>
    <w:rsid w:val="00E11420"/>
    <w:rsid w:val="00E1199E"/>
    <w:rsid w:val="00E1283D"/>
    <w:rsid w:val="00E12AF8"/>
    <w:rsid w:val="00E12C4C"/>
    <w:rsid w:val="00E132FB"/>
    <w:rsid w:val="00E13D09"/>
    <w:rsid w:val="00E154FC"/>
    <w:rsid w:val="00E155BE"/>
    <w:rsid w:val="00E15C6B"/>
    <w:rsid w:val="00E16DD1"/>
    <w:rsid w:val="00E170B7"/>
    <w:rsid w:val="00E177DD"/>
    <w:rsid w:val="00E17954"/>
    <w:rsid w:val="00E17E0C"/>
    <w:rsid w:val="00E20900"/>
    <w:rsid w:val="00E20C51"/>
    <w:rsid w:val="00E20C7F"/>
    <w:rsid w:val="00E219B5"/>
    <w:rsid w:val="00E2311A"/>
    <w:rsid w:val="00E2396E"/>
    <w:rsid w:val="00E24728"/>
    <w:rsid w:val="00E24C7D"/>
    <w:rsid w:val="00E257C3"/>
    <w:rsid w:val="00E2664D"/>
    <w:rsid w:val="00E276AC"/>
    <w:rsid w:val="00E27BC9"/>
    <w:rsid w:val="00E27C0F"/>
    <w:rsid w:val="00E27E1A"/>
    <w:rsid w:val="00E27ECC"/>
    <w:rsid w:val="00E30150"/>
    <w:rsid w:val="00E3259D"/>
    <w:rsid w:val="00E32870"/>
    <w:rsid w:val="00E32CE3"/>
    <w:rsid w:val="00E32FDD"/>
    <w:rsid w:val="00E330F0"/>
    <w:rsid w:val="00E33C3C"/>
    <w:rsid w:val="00E3401C"/>
    <w:rsid w:val="00E34A35"/>
    <w:rsid w:val="00E37C2F"/>
    <w:rsid w:val="00E4116C"/>
    <w:rsid w:val="00E41C28"/>
    <w:rsid w:val="00E424BF"/>
    <w:rsid w:val="00E42890"/>
    <w:rsid w:val="00E43518"/>
    <w:rsid w:val="00E46308"/>
    <w:rsid w:val="00E463E7"/>
    <w:rsid w:val="00E504D8"/>
    <w:rsid w:val="00E50587"/>
    <w:rsid w:val="00E50DAE"/>
    <w:rsid w:val="00E50F23"/>
    <w:rsid w:val="00E511CC"/>
    <w:rsid w:val="00E51E17"/>
    <w:rsid w:val="00E52DAB"/>
    <w:rsid w:val="00E52DE8"/>
    <w:rsid w:val="00E53419"/>
    <w:rsid w:val="00E535FE"/>
    <w:rsid w:val="00E539B0"/>
    <w:rsid w:val="00E54BCF"/>
    <w:rsid w:val="00E55188"/>
    <w:rsid w:val="00E55994"/>
    <w:rsid w:val="00E5607E"/>
    <w:rsid w:val="00E564BF"/>
    <w:rsid w:val="00E56639"/>
    <w:rsid w:val="00E5747F"/>
    <w:rsid w:val="00E57C07"/>
    <w:rsid w:val="00E60606"/>
    <w:rsid w:val="00E606C7"/>
    <w:rsid w:val="00E60C66"/>
    <w:rsid w:val="00E6164D"/>
    <w:rsid w:val="00E61834"/>
    <w:rsid w:val="00E618C9"/>
    <w:rsid w:val="00E62413"/>
    <w:rsid w:val="00E62774"/>
    <w:rsid w:val="00E6307C"/>
    <w:rsid w:val="00E636FA"/>
    <w:rsid w:val="00E646E5"/>
    <w:rsid w:val="00E64A48"/>
    <w:rsid w:val="00E653C5"/>
    <w:rsid w:val="00E655BE"/>
    <w:rsid w:val="00E6595E"/>
    <w:rsid w:val="00E65D9E"/>
    <w:rsid w:val="00E65FE0"/>
    <w:rsid w:val="00E66C50"/>
    <w:rsid w:val="00E679D3"/>
    <w:rsid w:val="00E7052D"/>
    <w:rsid w:val="00E71208"/>
    <w:rsid w:val="00E71444"/>
    <w:rsid w:val="00E71C91"/>
    <w:rsid w:val="00E720A1"/>
    <w:rsid w:val="00E72E6D"/>
    <w:rsid w:val="00E730DE"/>
    <w:rsid w:val="00E73DAA"/>
    <w:rsid w:val="00E73E26"/>
    <w:rsid w:val="00E74037"/>
    <w:rsid w:val="00E74164"/>
    <w:rsid w:val="00E7460F"/>
    <w:rsid w:val="00E75654"/>
    <w:rsid w:val="00E75DDA"/>
    <w:rsid w:val="00E76341"/>
    <w:rsid w:val="00E773E8"/>
    <w:rsid w:val="00E80BFC"/>
    <w:rsid w:val="00E80DFF"/>
    <w:rsid w:val="00E81C4B"/>
    <w:rsid w:val="00E822B8"/>
    <w:rsid w:val="00E836C9"/>
    <w:rsid w:val="00E836E3"/>
    <w:rsid w:val="00E83AD2"/>
    <w:rsid w:val="00E83ADD"/>
    <w:rsid w:val="00E84F38"/>
    <w:rsid w:val="00E85623"/>
    <w:rsid w:val="00E85F11"/>
    <w:rsid w:val="00E87441"/>
    <w:rsid w:val="00E87DC9"/>
    <w:rsid w:val="00E90764"/>
    <w:rsid w:val="00E909D6"/>
    <w:rsid w:val="00E90A26"/>
    <w:rsid w:val="00E90B0F"/>
    <w:rsid w:val="00E91065"/>
    <w:rsid w:val="00E91245"/>
    <w:rsid w:val="00E9131B"/>
    <w:rsid w:val="00E915DE"/>
    <w:rsid w:val="00E91FAE"/>
    <w:rsid w:val="00E92436"/>
    <w:rsid w:val="00E929E2"/>
    <w:rsid w:val="00E92D7D"/>
    <w:rsid w:val="00E94729"/>
    <w:rsid w:val="00E9491C"/>
    <w:rsid w:val="00E96E3F"/>
    <w:rsid w:val="00E971E3"/>
    <w:rsid w:val="00EA1CC6"/>
    <w:rsid w:val="00EA1D9D"/>
    <w:rsid w:val="00EA25B3"/>
    <w:rsid w:val="00EA270C"/>
    <w:rsid w:val="00EA2E58"/>
    <w:rsid w:val="00EA3352"/>
    <w:rsid w:val="00EA3B61"/>
    <w:rsid w:val="00EA44A8"/>
    <w:rsid w:val="00EA4544"/>
    <w:rsid w:val="00EA4974"/>
    <w:rsid w:val="00EA532E"/>
    <w:rsid w:val="00EA5E82"/>
    <w:rsid w:val="00EA735E"/>
    <w:rsid w:val="00EB0660"/>
    <w:rsid w:val="00EB06D9"/>
    <w:rsid w:val="00EB12DC"/>
    <w:rsid w:val="00EB192B"/>
    <w:rsid w:val="00EB19ED"/>
    <w:rsid w:val="00EB1CAB"/>
    <w:rsid w:val="00EB1D04"/>
    <w:rsid w:val="00EB1F49"/>
    <w:rsid w:val="00EB244A"/>
    <w:rsid w:val="00EB2D23"/>
    <w:rsid w:val="00EB2F82"/>
    <w:rsid w:val="00EB387D"/>
    <w:rsid w:val="00EB3930"/>
    <w:rsid w:val="00EB417C"/>
    <w:rsid w:val="00EB5B67"/>
    <w:rsid w:val="00EB6666"/>
    <w:rsid w:val="00EC01F6"/>
    <w:rsid w:val="00EC0946"/>
    <w:rsid w:val="00EC0F5A"/>
    <w:rsid w:val="00EC20FC"/>
    <w:rsid w:val="00EC2C3A"/>
    <w:rsid w:val="00EC2CBB"/>
    <w:rsid w:val="00EC3464"/>
    <w:rsid w:val="00EC4265"/>
    <w:rsid w:val="00EC4CEB"/>
    <w:rsid w:val="00EC643E"/>
    <w:rsid w:val="00EC659E"/>
    <w:rsid w:val="00EC6C22"/>
    <w:rsid w:val="00EC77BD"/>
    <w:rsid w:val="00ED0C0C"/>
    <w:rsid w:val="00ED2072"/>
    <w:rsid w:val="00ED2219"/>
    <w:rsid w:val="00ED23A2"/>
    <w:rsid w:val="00ED2AE0"/>
    <w:rsid w:val="00ED4789"/>
    <w:rsid w:val="00ED48FF"/>
    <w:rsid w:val="00ED541A"/>
    <w:rsid w:val="00ED5553"/>
    <w:rsid w:val="00ED5A8C"/>
    <w:rsid w:val="00ED5C0A"/>
    <w:rsid w:val="00ED5E36"/>
    <w:rsid w:val="00ED5ECE"/>
    <w:rsid w:val="00ED5FD5"/>
    <w:rsid w:val="00ED6961"/>
    <w:rsid w:val="00ED73F0"/>
    <w:rsid w:val="00EE10D4"/>
    <w:rsid w:val="00EE1551"/>
    <w:rsid w:val="00EE1F80"/>
    <w:rsid w:val="00EE2BA0"/>
    <w:rsid w:val="00EE3449"/>
    <w:rsid w:val="00EE3A0E"/>
    <w:rsid w:val="00EE3F0B"/>
    <w:rsid w:val="00EE47B3"/>
    <w:rsid w:val="00EE5657"/>
    <w:rsid w:val="00EE5A80"/>
    <w:rsid w:val="00EE635C"/>
    <w:rsid w:val="00EE7381"/>
    <w:rsid w:val="00EF0B96"/>
    <w:rsid w:val="00EF2BB8"/>
    <w:rsid w:val="00EF3466"/>
    <w:rsid w:val="00EF3486"/>
    <w:rsid w:val="00EF394E"/>
    <w:rsid w:val="00EF3CA0"/>
    <w:rsid w:val="00EF3EF0"/>
    <w:rsid w:val="00EF4064"/>
    <w:rsid w:val="00EF47AF"/>
    <w:rsid w:val="00EF5094"/>
    <w:rsid w:val="00EF53B6"/>
    <w:rsid w:val="00EF69EF"/>
    <w:rsid w:val="00EF6B9C"/>
    <w:rsid w:val="00EF72A2"/>
    <w:rsid w:val="00F00513"/>
    <w:rsid w:val="00F00B73"/>
    <w:rsid w:val="00F023CB"/>
    <w:rsid w:val="00F02F2B"/>
    <w:rsid w:val="00F03580"/>
    <w:rsid w:val="00F03AFA"/>
    <w:rsid w:val="00F0402F"/>
    <w:rsid w:val="00F041F3"/>
    <w:rsid w:val="00F05712"/>
    <w:rsid w:val="00F064B7"/>
    <w:rsid w:val="00F06661"/>
    <w:rsid w:val="00F06A52"/>
    <w:rsid w:val="00F06A85"/>
    <w:rsid w:val="00F06BA0"/>
    <w:rsid w:val="00F06C7A"/>
    <w:rsid w:val="00F06D5C"/>
    <w:rsid w:val="00F07695"/>
    <w:rsid w:val="00F10668"/>
    <w:rsid w:val="00F108FA"/>
    <w:rsid w:val="00F10A90"/>
    <w:rsid w:val="00F115CA"/>
    <w:rsid w:val="00F12156"/>
    <w:rsid w:val="00F123B1"/>
    <w:rsid w:val="00F1365D"/>
    <w:rsid w:val="00F13726"/>
    <w:rsid w:val="00F13C39"/>
    <w:rsid w:val="00F14241"/>
    <w:rsid w:val="00F146C5"/>
    <w:rsid w:val="00F14817"/>
    <w:rsid w:val="00F14827"/>
    <w:rsid w:val="00F14EBA"/>
    <w:rsid w:val="00F1510F"/>
    <w:rsid w:val="00F152A7"/>
    <w:rsid w:val="00F1533A"/>
    <w:rsid w:val="00F15E5A"/>
    <w:rsid w:val="00F17F0A"/>
    <w:rsid w:val="00F2117A"/>
    <w:rsid w:val="00F21730"/>
    <w:rsid w:val="00F21C14"/>
    <w:rsid w:val="00F22D21"/>
    <w:rsid w:val="00F22FE3"/>
    <w:rsid w:val="00F23258"/>
    <w:rsid w:val="00F23C0C"/>
    <w:rsid w:val="00F23DF2"/>
    <w:rsid w:val="00F25486"/>
    <w:rsid w:val="00F254FA"/>
    <w:rsid w:val="00F2668F"/>
    <w:rsid w:val="00F26847"/>
    <w:rsid w:val="00F26AE3"/>
    <w:rsid w:val="00F26C2F"/>
    <w:rsid w:val="00F26F91"/>
    <w:rsid w:val="00F2742F"/>
    <w:rsid w:val="00F2753B"/>
    <w:rsid w:val="00F30C22"/>
    <w:rsid w:val="00F31DBD"/>
    <w:rsid w:val="00F3362B"/>
    <w:rsid w:val="00F33F8B"/>
    <w:rsid w:val="00F340B2"/>
    <w:rsid w:val="00F34BB0"/>
    <w:rsid w:val="00F34EAE"/>
    <w:rsid w:val="00F368AE"/>
    <w:rsid w:val="00F36962"/>
    <w:rsid w:val="00F37008"/>
    <w:rsid w:val="00F37910"/>
    <w:rsid w:val="00F40DF4"/>
    <w:rsid w:val="00F4181F"/>
    <w:rsid w:val="00F43390"/>
    <w:rsid w:val="00F43A61"/>
    <w:rsid w:val="00F44296"/>
    <w:rsid w:val="00F443B2"/>
    <w:rsid w:val="00F44AD7"/>
    <w:rsid w:val="00F44B9A"/>
    <w:rsid w:val="00F44C31"/>
    <w:rsid w:val="00F44F31"/>
    <w:rsid w:val="00F45660"/>
    <w:rsid w:val="00F458D8"/>
    <w:rsid w:val="00F477CB"/>
    <w:rsid w:val="00F47F1E"/>
    <w:rsid w:val="00F50237"/>
    <w:rsid w:val="00F509F2"/>
    <w:rsid w:val="00F53596"/>
    <w:rsid w:val="00F5375D"/>
    <w:rsid w:val="00F53909"/>
    <w:rsid w:val="00F5598B"/>
    <w:rsid w:val="00F55AE1"/>
    <w:rsid w:val="00F55BA8"/>
    <w:rsid w:val="00F55DB1"/>
    <w:rsid w:val="00F56ACA"/>
    <w:rsid w:val="00F56B02"/>
    <w:rsid w:val="00F56D2C"/>
    <w:rsid w:val="00F56FA8"/>
    <w:rsid w:val="00F57424"/>
    <w:rsid w:val="00F57F35"/>
    <w:rsid w:val="00F600FE"/>
    <w:rsid w:val="00F60B1C"/>
    <w:rsid w:val="00F62B48"/>
    <w:rsid w:val="00F62E4D"/>
    <w:rsid w:val="00F63C27"/>
    <w:rsid w:val="00F63C41"/>
    <w:rsid w:val="00F640F0"/>
    <w:rsid w:val="00F64C73"/>
    <w:rsid w:val="00F652E0"/>
    <w:rsid w:val="00F65690"/>
    <w:rsid w:val="00F66B34"/>
    <w:rsid w:val="00F675B9"/>
    <w:rsid w:val="00F701FA"/>
    <w:rsid w:val="00F709A1"/>
    <w:rsid w:val="00F711C9"/>
    <w:rsid w:val="00F71389"/>
    <w:rsid w:val="00F723A5"/>
    <w:rsid w:val="00F729CC"/>
    <w:rsid w:val="00F72C37"/>
    <w:rsid w:val="00F73202"/>
    <w:rsid w:val="00F7345E"/>
    <w:rsid w:val="00F73742"/>
    <w:rsid w:val="00F73AD6"/>
    <w:rsid w:val="00F73DD5"/>
    <w:rsid w:val="00F7423B"/>
    <w:rsid w:val="00F74C59"/>
    <w:rsid w:val="00F752C7"/>
    <w:rsid w:val="00F755A1"/>
    <w:rsid w:val="00F75C3A"/>
    <w:rsid w:val="00F75E14"/>
    <w:rsid w:val="00F76332"/>
    <w:rsid w:val="00F7636C"/>
    <w:rsid w:val="00F774FB"/>
    <w:rsid w:val="00F80CAA"/>
    <w:rsid w:val="00F81332"/>
    <w:rsid w:val="00F82E30"/>
    <w:rsid w:val="00F831CB"/>
    <w:rsid w:val="00F83EF5"/>
    <w:rsid w:val="00F848A3"/>
    <w:rsid w:val="00F84ACF"/>
    <w:rsid w:val="00F84FE2"/>
    <w:rsid w:val="00F85246"/>
    <w:rsid w:val="00F85739"/>
    <w:rsid w:val="00F85742"/>
    <w:rsid w:val="00F85992"/>
    <w:rsid w:val="00F85BF8"/>
    <w:rsid w:val="00F8617B"/>
    <w:rsid w:val="00F86672"/>
    <w:rsid w:val="00F86AD6"/>
    <w:rsid w:val="00F86C17"/>
    <w:rsid w:val="00F871CE"/>
    <w:rsid w:val="00F87802"/>
    <w:rsid w:val="00F9131D"/>
    <w:rsid w:val="00F916F2"/>
    <w:rsid w:val="00F92C0A"/>
    <w:rsid w:val="00F9338A"/>
    <w:rsid w:val="00F936A5"/>
    <w:rsid w:val="00F9415B"/>
    <w:rsid w:val="00F94212"/>
    <w:rsid w:val="00F963B4"/>
    <w:rsid w:val="00F9646D"/>
    <w:rsid w:val="00FA0C06"/>
    <w:rsid w:val="00FA13C2"/>
    <w:rsid w:val="00FA21C4"/>
    <w:rsid w:val="00FA2AC2"/>
    <w:rsid w:val="00FA3057"/>
    <w:rsid w:val="00FA4E5B"/>
    <w:rsid w:val="00FA548A"/>
    <w:rsid w:val="00FA553E"/>
    <w:rsid w:val="00FA5B6A"/>
    <w:rsid w:val="00FA5C68"/>
    <w:rsid w:val="00FA651A"/>
    <w:rsid w:val="00FA7F91"/>
    <w:rsid w:val="00FB121C"/>
    <w:rsid w:val="00FB1378"/>
    <w:rsid w:val="00FB1CDD"/>
    <w:rsid w:val="00FB1D54"/>
    <w:rsid w:val="00FB2C2F"/>
    <w:rsid w:val="00FB305C"/>
    <w:rsid w:val="00FB4B44"/>
    <w:rsid w:val="00FB4D20"/>
    <w:rsid w:val="00FB5316"/>
    <w:rsid w:val="00FB5514"/>
    <w:rsid w:val="00FB63DE"/>
    <w:rsid w:val="00FB7CA8"/>
    <w:rsid w:val="00FB7CE6"/>
    <w:rsid w:val="00FB7D53"/>
    <w:rsid w:val="00FB7FCE"/>
    <w:rsid w:val="00FC2E3D"/>
    <w:rsid w:val="00FC3BDE"/>
    <w:rsid w:val="00FC426C"/>
    <w:rsid w:val="00FC45DD"/>
    <w:rsid w:val="00FC4738"/>
    <w:rsid w:val="00FC48C7"/>
    <w:rsid w:val="00FC4A01"/>
    <w:rsid w:val="00FC52DA"/>
    <w:rsid w:val="00FC59A4"/>
    <w:rsid w:val="00FC602E"/>
    <w:rsid w:val="00FC7F6A"/>
    <w:rsid w:val="00FD0BFA"/>
    <w:rsid w:val="00FD0C2E"/>
    <w:rsid w:val="00FD16B5"/>
    <w:rsid w:val="00FD1DBE"/>
    <w:rsid w:val="00FD25A7"/>
    <w:rsid w:val="00FD272B"/>
    <w:rsid w:val="00FD27B6"/>
    <w:rsid w:val="00FD3592"/>
    <w:rsid w:val="00FD3689"/>
    <w:rsid w:val="00FD37A9"/>
    <w:rsid w:val="00FD4067"/>
    <w:rsid w:val="00FD408A"/>
    <w:rsid w:val="00FD42A3"/>
    <w:rsid w:val="00FD4315"/>
    <w:rsid w:val="00FD4326"/>
    <w:rsid w:val="00FD444A"/>
    <w:rsid w:val="00FD5166"/>
    <w:rsid w:val="00FD7270"/>
    <w:rsid w:val="00FD7468"/>
    <w:rsid w:val="00FD7CE0"/>
    <w:rsid w:val="00FE0B3B"/>
    <w:rsid w:val="00FE10F1"/>
    <w:rsid w:val="00FE17E4"/>
    <w:rsid w:val="00FE1BE2"/>
    <w:rsid w:val="00FE2257"/>
    <w:rsid w:val="00FE4A8A"/>
    <w:rsid w:val="00FE561D"/>
    <w:rsid w:val="00FE588D"/>
    <w:rsid w:val="00FE612C"/>
    <w:rsid w:val="00FE730A"/>
    <w:rsid w:val="00FE7A7C"/>
    <w:rsid w:val="00FF064E"/>
    <w:rsid w:val="00FF1060"/>
    <w:rsid w:val="00FF1DD7"/>
    <w:rsid w:val="00FF2507"/>
    <w:rsid w:val="00FF2669"/>
    <w:rsid w:val="00FF2A63"/>
    <w:rsid w:val="00FF2AD8"/>
    <w:rsid w:val="00FF2D56"/>
    <w:rsid w:val="00FF2E53"/>
    <w:rsid w:val="00FF314C"/>
    <w:rsid w:val="00FF3DED"/>
    <w:rsid w:val="00FF4453"/>
    <w:rsid w:val="00FF4C2D"/>
    <w:rsid w:val="00FF607D"/>
    <w:rsid w:val="00FF6BE0"/>
    <w:rsid w:val="00FF7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B77A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B77AE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5E33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1B77AE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1B77AE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1B77AE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1B77AE"/>
    <w:pPr>
      <w:ind w:left="1780"/>
    </w:pPr>
  </w:style>
  <w:style w:type="character" w:styleId="Odwoanieprzypisudolnego">
    <w:name w:val="footnote reference"/>
    <w:uiPriority w:val="99"/>
    <w:rsid w:val="001B77A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1B77A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DF5CE8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1B77A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DF5CE8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1B77AE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DF5CE8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1B77AE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1B77AE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1B77AE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1B77AE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DF5CE8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1B77AE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1B77AE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1B77A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B77AE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B77AE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1B77AE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B77A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B77AE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B77A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B77AE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B77A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B77A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1B77A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1B77A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1B77A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1B77A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B77AE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1B77A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1B77A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1B77A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1B77AE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B77AE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1B77A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1B77AE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1B77A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1B77AE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1B77AE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1B77A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B77AE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1B77A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1B77AE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1B77AE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1B77A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1B77A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1B77AE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1B77AE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1B77A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1B77A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1B77A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1B77AE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DF5CE8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5CE8"/>
  </w:style>
  <w:style w:type="paragraph" w:customStyle="1" w:styleId="ZTIRLITzmlittiret">
    <w:name w:val="Z_TIR/LIT – zm. lit. tiret"/>
    <w:basedOn w:val="LITlitera"/>
    <w:uiPriority w:val="57"/>
    <w:qFormat/>
    <w:rsid w:val="001B77A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1B77A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1B77AE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1B77AE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1B77A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1B77A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1B77A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1B77A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1B77A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1B77A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1B77AE"/>
  </w:style>
  <w:style w:type="paragraph" w:customStyle="1" w:styleId="ZTIR2TIRzmpodwtirtiret">
    <w:name w:val="Z_TIR/2TIR – zm. podw. tir. tiret"/>
    <w:basedOn w:val="TIRtiret"/>
    <w:uiPriority w:val="78"/>
    <w:qFormat/>
    <w:rsid w:val="001B77A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1B77A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1B77A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1B77A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1B77A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1B77A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1B77A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1B77A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1B77A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1B77A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1B77AE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1B77AE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1B77A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1B77A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1B77A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1B77A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1B77A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1B77A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1B77A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1B77A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1B77A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1B77A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1B77AE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1B77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B77AE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5CE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B77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5CE8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1B77A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1B77A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1B77A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1B77A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B77AE"/>
    <w:pPr>
      <w:ind w:left="2404"/>
    </w:pPr>
  </w:style>
  <w:style w:type="paragraph" w:customStyle="1" w:styleId="ODNONIKtreodnonika">
    <w:name w:val="ODNOŚNIK – treść odnośnika"/>
    <w:uiPriority w:val="19"/>
    <w:qFormat/>
    <w:rsid w:val="001B77AE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1B77A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1B77A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1B77A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1B77A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1B77A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1B77A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B77AE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1B77A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1B77A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1B77A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1B77A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1B77A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1B77A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1B77A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1B77A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1B77A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1B77A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1B77A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1B77A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1B77A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1B77A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1B77A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1B77A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1B77A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1B77A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1B77A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1B77A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1B77A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1B77A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1B77A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1B77A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1B77A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1B77A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1B77A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1B77A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1B77A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1B77A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1B77A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1B77A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1B77A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1B77A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1B77A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1B77A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1B77A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1B77A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1B77A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1B77AE"/>
  </w:style>
  <w:style w:type="paragraph" w:customStyle="1" w:styleId="ZZUSTzmianazmust">
    <w:name w:val="ZZ/UST(§) – zmiana zm. ust. (§)"/>
    <w:basedOn w:val="ZZARTzmianazmart"/>
    <w:uiPriority w:val="65"/>
    <w:qFormat/>
    <w:rsid w:val="001B77A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1B77AE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1B77A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1B77A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1B77A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1B77A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1B77A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1B77A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1B77A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1B77A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1B77A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1B77A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1B77A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1B77A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1B77A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1B77A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1B77A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B77AE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1B77A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1B77A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1B77AE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1B77A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1B77A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1B77A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1B77A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1B77AE"/>
  </w:style>
  <w:style w:type="paragraph" w:customStyle="1" w:styleId="TEKSTZacznikido">
    <w:name w:val="TEKST&quot;Załącznik(i) do ...&quot;"/>
    <w:uiPriority w:val="28"/>
    <w:qFormat/>
    <w:rsid w:val="001B77AE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1B77A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1B77A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1B77A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1B77A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1B77A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1B77A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1B77A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1B77A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1B77A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1B77A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1B77A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1B77A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1B77A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1B77A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1B77A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1B77A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1B77A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1B77A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1B77A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1B77A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1B77A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1B77A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1B77A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1B77A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1B77A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1B77A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1B77A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1B77A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1B77A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1B77A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1B77A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1B77A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1B77A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1B77A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1B77A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1B77A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1B77A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1B77A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1B77A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1B77A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1B77AE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1B77A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1B77A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1B77A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1B77A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1B77A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1B77A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1B77A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1B77A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1B77AE"/>
    <w:rPr>
      <w:b/>
    </w:rPr>
  </w:style>
  <w:style w:type="character" w:customStyle="1" w:styleId="Kkursywa">
    <w:name w:val="_K_ – kursywa"/>
    <w:basedOn w:val="Domylnaczcionkaakapitu"/>
    <w:uiPriority w:val="1"/>
    <w:qFormat/>
    <w:rsid w:val="001B77AE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1B77AE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1B77AE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1B77AE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1B77A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1B77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1B77AE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1B77AE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1B77AE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B77A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B77A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B77A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B77AE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B77A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B77A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B77A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1B77A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1B77A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1B77A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1B77A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1B77A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1B77A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1B77A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1B77A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1B77A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1B77A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1B77AE"/>
    <w:pPr>
      <w:ind w:left="1780"/>
    </w:pPr>
  </w:style>
  <w:style w:type="table" w:styleId="Tabela-Siatka">
    <w:name w:val="Table Grid"/>
    <w:basedOn w:val="Standardowy"/>
    <w:locked/>
    <w:rsid w:val="00DF5C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DF5CE8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1B77AE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B77AE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B77AE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1B77AE"/>
    <w:rPr>
      <w:color w:val="808080"/>
    </w:rPr>
  </w:style>
  <w:style w:type="paragraph" w:styleId="NormalnyWeb">
    <w:name w:val="Normal (Web)"/>
    <w:basedOn w:val="Normalny"/>
    <w:uiPriority w:val="99"/>
    <w:rsid w:val="001C4F7D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rsid w:val="003F5946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443B5"/>
    <w:pPr>
      <w:ind w:left="720"/>
      <w:contextualSpacing/>
    </w:pPr>
    <w:rPr>
      <w:lang w:eastAsia="en-US"/>
    </w:rPr>
  </w:style>
  <w:style w:type="character" w:styleId="Uwydatnienie">
    <w:name w:val="Emphasis"/>
    <w:basedOn w:val="Domylnaczcionkaakapitu"/>
    <w:uiPriority w:val="20"/>
    <w:qFormat/>
    <w:rsid w:val="006E098A"/>
    <w:rPr>
      <w:rFonts w:cs="Times New Roman"/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F205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05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CF2059"/>
    <w:rPr>
      <w:vertAlign w:val="superscript"/>
    </w:rPr>
  </w:style>
  <w:style w:type="paragraph" w:styleId="Poprawka">
    <w:name w:val="Revision"/>
    <w:hidden/>
    <w:uiPriority w:val="99"/>
    <w:semiHidden/>
    <w:rsid w:val="00A0794E"/>
    <w:pPr>
      <w:spacing w:line="240" w:lineRule="auto"/>
    </w:pPr>
    <w:rPr>
      <w:rFonts w:ascii="Times New Roman" w:hAnsi="Times New Roman"/>
    </w:rPr>
  </w:style>
  <w:style w:type="character" w:customStyle="1" w:styleId="Nagwek3Znak">
    <w:name w:val="Nagłówek 3 Znak"/>
    <w:basedOn w:val="Domylnaczcionkaakapitu"/>
    <w:link w:val="Nagwek3"/>
    <w:uiPriority w:val="99"/>
    <w:rsid w:val="005E33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B77A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B77AE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5E33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1B77AE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1B77AE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1B77AE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1B77AE"/>
    <w:pPr>
      <w:ind w:left="1780"/>
    </w:pPr>
  </w:style>
  <w:style w:type="character" w:styleId="Odwoanieprzypisudolnego">
    <w:name w:val="footnote reference"/>
    <w:uiPriority w:val="99"/>
    <w:rsid w:val="001B77A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1B77A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DF5CE8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1B77A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DF5CE8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1B77AE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DF5CE8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1B77AE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1B77AE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1B77AE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1B77AE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DF5CE8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1B77AE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1B77AE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1B77A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B77AE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B77AE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1B77AE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B77A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B77AE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B77A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B77AE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B77A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B77A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1B77A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1B77A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1B77A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1B77A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B77AE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1B77A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1B77A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1B77A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1B77AE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B77AE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1B77A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1B77AE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1B77A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1B77AE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1B77AE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1B77A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B77AE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1B77A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1B77AE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1B77AE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1B77A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1B77A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1B77AE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1B77AE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1B77A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1B77A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1B77A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1B77AE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DF5CE8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5CE8"/>
  </w:style>
  <w:style w:type="paragraph" w:customStyle="1" w:styleId="ZTIRLITzmlittiret">
    <w:name w:val="Z_TIR/LIT – zm. lit. tiret"/>
    <w:basedOn w:val="LITlitera"/>
    <w:uiPriority w:val="57"/>
    <w:qFormat/>
    <w:rsid w:val="001B77A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1B77A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1B77AE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1B77AE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1B77A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1B77A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1B77A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1B77A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1B77A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1B77A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1B77AE"/>
  </w:style>
  <w:style w:type="paragraph" w:customStyle="1" w:styleId="ZTIR2TIRzmpodwtirtiret">
    <w:name w:val="Z_TIR/2TIR – zm. podw. tir. tiret"/>
    <w:basedOn w:val="TIRtiret"/>
    <w:uiPriority w:val="78"/>
    <w:qFormat/>
    <w:rsid w:val="001B77A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1B77A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1B77A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1B77A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1B77A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1B77A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1B77A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1B77A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1B77A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1B77A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1B77AE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1B77AE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1B77A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1B77A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1B77A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1B77A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1B77A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1B77A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1B77A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1B77A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1B77A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1B77A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1B77AE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1B77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B77AE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5CE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B77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5CE8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1B77A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1B77A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1B77A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1B77A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B77AE"/>
    <w:pPr>
      <w:ind w:left="2404"/>
    </w:pPr>
  </w:style>
  <w:style w:type="paragraph" w:customStyle="1" w:styleId="ODNONIKtreodnonika">
    <w:name w:val="ODNOŚNIK – treść odnośnika"/>
    <w:uiPriority w:val="19"/>
    <w:qFormat/>
    <w:rsid w:val="001B77AE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1B77A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1B77A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1B77A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1B77A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1B77A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1B77A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B77AE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1B77A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1B77A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1B77A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1B77A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1B77A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1B77A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1B77A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1B77A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1B77A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1B77A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1B77A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1B77A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1B77A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1B77A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1B77A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1B77A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1B77A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1B77A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1B77A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1B77A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1B77A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1B77A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1B77A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1B77A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1B77A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1B77A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1B77A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1B77A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1B77A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1B77A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1B77A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1B77A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1B77A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1B77A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1B77A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1B77A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1B77A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1B77A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1B77A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1B77AE"/>
  </w:style>
  <w:style w:type="paragraph" w:customStyle="1" w:styleId="ZZUSTzmianazmust">
    <w:name w:val="ZZ/UST(§) – zmiana zm. ust. (§)"/>
    <w:basedOn w:val="ZZARTzmianazmart"/>
    <w:uiPriority w:val="65"/>
    <w:qFormat/>
    <w:rsid w:val="001B77A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1B77AE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1B77A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1B77A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1B77A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1B77A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1B77A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1B77A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1B77A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1B77A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1B77A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1B77A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1B77A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1B77A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1B77A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1B77A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1B77A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B77AE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1B77A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1B77A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1B77AE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1B77A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1B77A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1B77A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1B77A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1B77AE"/>
  </w:style>
  <w:style w:type="paragraph" w:customStyle="1" w:styleId="TEKSTZacznikido">
    <w:name w:val="TEKST&quot;Załącznik(i) do ...&quot;"/>
    <w:uiPriority w:val="28"/>
    <w:qFormat/>
    <w:rsid w:val="001B77AE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1B77A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1B77A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1B77A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1B77A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1B77A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1B77A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1B77A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1B77A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1B77A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1B77A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1B77A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1B77A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1B77A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1B77A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1B77A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1B77A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1B77A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1B77A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1B77A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1B77A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1B77A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1B77A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1B77A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1B77A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1B77A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1B77A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1B77A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1B77A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1B77A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1B77A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1B77A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1B77A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1B77A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1B77A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1B77A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1B77A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1B77A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1B77A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1B77A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1B77A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1B77AE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1B77A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1B77A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1B77A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1B77A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1B77A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1B77A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1B77A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1B77A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1B77AE"/>
    <w:rPr>
      <w:b/>
    </w:rPr>
  </w:style>
  <w:style w:type="character" w:customStyle="1" w:styleId="Kkursywa">
    <w:name w:val="_K_ – kursywa"/>
    <w:basedOn w:val="Domylnaczcionkaakapitu"/>
    <w:uiPriority w:val="1"/>
    <w:qFormat/>
    <w:rsid w:val="001B77AE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1B77AE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1B77AE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1B77AE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1B77A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1B77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1B77AE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1B77AE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1B77AE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B77A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B77A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B77A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B77AE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B77A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B77A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B77A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1B77A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1B77A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1B77A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1B77A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1B77A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1B77A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1B77A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1B77A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1B77A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1B77A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1B77AE"/>
    <w:pPr>
      <w:ind w:left="1780"/>
    </w:pPr>
  </w:style>
  <w:style w:type="table" w:styleId="Tabela-Siatka">
    <w:name w:val="Table Grid"/>
    <w:basedOn w:val="Standardowy"/>
    <w:locked/>
    <w:rsid w:val="00DF5C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DF5CE8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1B77AE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B77AE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B77AE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1B77AE"/>
    <w:rPr>
      <w:color w:val="808080"/>
    </w:rPr>
  </w:style>
  <w:style w:type="paragraph" w:styleId="NormalnyWeb">
    <w:name w:val="Normal (Web)"/>
    <w:basedOn w:val="Normalny"/>
    <w:uiPriority w:val="99"/>
    <w:rsid w:val="001C4F7D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rsid w:val="003F5946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443B5"/>
    <w:pPr>
      <w:ind w:left="720"/>
      <w:contextualSpacing/>
    </w:pPr>
    <w:rPr>
      <w:lang w:eastAsia="en-US"/>
    </w:rPr>
  </w:style>
  <w:style w:type="character" w:styleId="Uwydatnienie">
    <w:name w:val="Emphasis"/>
    <w:basedOn w:val="Domylnaczcionkaakapitu"/>
    <w:uiPriority w:val="20"/>
    <w:qFormat/>
    <w:rsid w:val="006E098A"/>
    <w:rPr>
      <w:rFonts w:cs="Times New Roman"/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F205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05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CF2059"/>
    <w:rPr>
      <w:vertAlign w:val="superscript"/>
    </w:rPr>
  </w:style>
  <w:style w:type="paragraph" w:styleId="Poprawka">
    <w:name w:val="Revision"/>
    <w:hidden/>
    <w:uiPriority w:val="99"/>
    <w:semiHidden/>
    <w:rsid w:val="00A0794E"/>
    <w:pPr>
      <w:spacing w:line="240" w:lineRule="auto"/>
    </w:pPr>
    <w:rPr>
      <w:rFonts w:ascii="Times New Roman" w:hAnsi="Times New Roman"/>
    </w:rPr>
  </w:style>
  <w:style w:type="character" w:customStyle="1" w:styleId="Nagwek3Znak">
    <w:name w:val="Nagłówek 3 Znak"/>
    <w:basedOn w:val="Domylnaczcionkaakapitu"/>
    <w:link w:val="Nagwek3"/>
    <w:uiPriority w:val="99"/>
    <w:rsid w:val="005E33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5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5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5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3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1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8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3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1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2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54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91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8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9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9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8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4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21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1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3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2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1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8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7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1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x.pl/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sip.lex.p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p.lex.pl/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335B54-0E43-428E-92BB-115C4D8AE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86</Pages>
  <Words>23748</Words>
  <Characters>159355</Characters>
  <Application>Microsoft Office Word</Application>
  <DocSecurity>0</DocSecurity>
  <Lines>5495</Lines>
  <Paragraphs>2104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180999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Westfal Jakub</dc:creator>
  <cp:lastModifiedBy>Ewa A. Genert</cp:lastModifiedBy>
  <cp:revision>2</cp:revision>
  <cp:lastPrinted>2017-08-08T10:57:00Z</cp:lastPrinted>
  <dcterms:created xsi:type="dcterms:W3CDTF">2017-08-30T11:25:00Z</dcterms:created>
  <dcterms:modified xsi:type="dcterms:W3CDTF">2017-08-30T11:25:00Z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