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F57" w:rsidRDefault="00BC0204" w:rsidP="00BC0204">
      <w:pPr>
        <w:pStyle w:val="OZNPROJEKTUwskazaniedatylubwersjiprojektu"/>
        <w:keepNext/>
      </w:pPr>
      <w:bookmarkStart w:id="0" w:name="_GoBack"/>
      <w:bookmarkEnd w:id="0"/>
      <w:r>
        <w:t xml:space="preserve">Projekt </w:t>
      </w:r>
    </w:p>
    <w:p w:rsidR="00252F57" w:rsidRDefault="00252F57" w:rsidP="00252F57">
      <w:pPr>
        <w:pStyle w:val="OZNRODZAKTUtznustawalubrozporzdzenieiorganwydajcy"/>
      </w:pPr>
      <w:r>
        <w:t>USTAWA</w:t>
      </w:r>
    </w:p>
    <w:p w:rsidR="00252F57" w:rsidRDefault="00BC0204" w:rsidP="00252F57">
      <w:pPr>
        <w:pStyle w:val="DATAAKTUdatauchwalenialubwydaniaaktu"/>
      </w:pPr>
      <w:r>
        <w:t>z dnia</w:t>
      </w:r>
    </w:p>
    <w:p w:rsidR="00252F57" w:rsidRDefault="001F0264" w:rsidP="00BC0204">
      <w:pPr>
        <w:pStyle w:val="TYTUAKTUprzedmiotregulacjiustawylubrozporzdzenia"/>
      </w:pPr>
      <w:r>
        <w:t>zmieniająca</w:t>
      </w:r>
      <w:r w:rsidR="00252F57">
        <w:t xml:space="preserve"> </w:t>
      </w:r>
      <w:r>
        <w:t>ustawę</w:t>
      </w:r>
      <w:r w:rsidR="001F3209">
        <w:t xml:space="preserve"> o zmianie ustawy o ochronie zdrowia zwierząt oraz zwalczaniu chorób zakaźnych zwierząt</w:t>
      </w:r>
    </w:p>
    <w:p w:rsidR="006A6425" w:rsidRDefault="00252F57" w:rsidP="00BC0204">
      <w:pPr>
        <w:pStyle w:val="ARTartustawynprozporzdzenia"/>
        <w:keepNext/>
      </w:pPr>
      <w:r w:rsidRPr="00BC0204">
        <w:rPr>
          <w:rStyle w:val="Ppogrubienie"/>
        </w:rPr>
        <w:t>Art.</w:t>
      </w:r>
      <w:r w:rsidR="00BC0204" w:rsidRPr="00BC0204">
        <w:rPr>
          <w:rStyle w:val="Ppogrubienie"/>
        </w:rPr>
        <w:t> </w:t>
      </w:r>
      <w:r w:rsidRPr="00BC0204">
        <w:rPr>
          <w:rStyle w:val="Ppogrubienie"/>
        </w:rPr>
        <w:t>1.</w:t>
      </w:r>
      <w:r w:rsidRPr="00252F57">
        <w:t xml:space="preserve"> </w:t>
      </w:r>
      <w:r w:rsidR="00A23C90" w:rsidRPr="00A23C90">
        <w:t>W ustawie z dnia 20 lutego 2015 r. o zmianie ustawy o ochronie zdrowia zwierząt oraz zwalczaniu chorób zakaźnych zwierząt (Dz. U. poz. 470 oraz z 2016 r. poz.</w:t>
      </w:r>
      <w:r w:rsidR="00BC0204">
        <w:t> </w:t>
      </w:r>
      <w:r w:rsidR="00A23C90" w:rsidRPr="00A23C90">
        <w:t>1605)</w:t>
      </w:r>
      <w:r w:rsidR="00A23C90">
        <w:t xml:space="preserve"> w art. 2 w ust. 1 w:</w:t>
      </w:r>
    </w:p>
    <w:p w:rsidR="00A23C90" w:rsidRDefault="00A23C90" w:rsidP="00BC0204">
      <w:pPr>
        <w:pStyle w:val="PKTpunkt"/>
        <w:keepNext/>
      </w:pPr>
      <w:r>
        <w:t>1)</w:t>
      </w:r>
      <w:r w:rsidR="00BC7A0D">
        <w:tab/>
        <w:t>pkt 1 lit. c</w:t>
      </w:r>
      <w:r w:rsidR="002249E1">
        <w:t xml:space="preserve"> i d</w:t>
      </w:r>
      <w:r w:rsidR="0030368E">
        <w:t xml:space="preserve"> otrzymują</w:t>
      </w:r>
      <w:r w:rsidR="00BC7A0D">
        <w:t xml:space="preserve"> brzmienie:</w:t>
      </w:r>
    </w:p>
    <w:p w:rsidR="002249E1" w:rsidRDefault="00BC7A0D" w:rsidP="00BC0204">
      <w:pPr>
        <w:pStyle w:val="ZLITzmlitartykuempunktem"/>
      </w:pPr>
      <w:r w:rsidRPr="00BC7A0D">
        <w:t>„</w:t>
      </w:r>
      <w:r>
        <w:t xml:space="preserve">c) </w:t>
      </w:r>
      <w:r>
        <w:tab/>
        <w:t xml:space="preserve">w 2017 r. kwoty </w:t>
      </w:r>
      <w:r w:rsidR="00056889">
        <w:t>8</w:t>
      </w:r>
      <w:r w:rsidR="00687912">
        <w:t xml:space="preserve"> 000 000</w:t>
      </w:r>
      <w:r w:rsidR="00622D96">
        <w:t xml:space="preserve"> zł,</w:t>
      </w:r>
    </w:p>
    <w:p w:rsidR="00BC7A0D" w:rsidRDefault="002249E1" w:rsidP="00BC0204">
      <w:pPr>
        <w:pStyle w:val="ZLITzmlitartykuempunktem"/>
      </w:pPr>
      <w:r>
        <w:t xml:space="preserve">d) </w:t>
      </w:r>
      <w:r>
        <w:tab/>
        <w:t xml:space="preserve">w 2018 r. kwoty </w:t>
      </w:r>
      <w:r w:rsidR="00056889">
        <w:t>8</w:t>
      </w:r>
      <w:r w:rsidR="00687912">
        <w:t xml:space="preserve"> 000 000</w:t>
      </w:r>
      <w:r>
        <w:t xml:space="preserve"> zł</w:t>
      </w:r>
      <w:r w:rsidR="00687912">
        <w:t>,</w:t>
      </w:r>
      <w:r w:rsidR="00BC7A0D" w:rsidRPr="00BC7A0D">
        <w:t>”</w:t>
      </w:r>
      <w:r w:rsidR="00BC7A0D">
        <w:t>;</w:t>
      </w:r>
    </w:p>
    <w:p w:rsidR="00BC7A0D" w:rsidRDefault="00BC0204" w:rsidP="00BC0204">
      <w:pPr>
        <w:pStyle w:val="PKTpunkt"/>
        <w:keepNext/>
      </w:pPr>
      <w:r>
        <w:t>2)</w:t>
      </w:r>
      <w:r w:rsidR="00BC7A0D">
        <w:tab/>
        <w:t xml:space="preserve">pkt 2 lit. c </w:t>
      </w:r>
      <w:r w:rsidR="002249E1">
        <w:t xml:space="preserve">i d </w:t>
      </w:r>
      <w:r w:rsidR="0030368E">
        <w:t>otrzymują</w:t>
      </w:r>
      <w:r w:rsidR="00BC7A0D">
        <w:t xml:space="preserve"> brzmienie:</w:t>
      </w:r>
    </w:p>
    <w:p w:rsidR="002249E1" w:rsidRDefault="00BC0204" w:rsidP="00BC7A0D">
      <w:pPr>
        <w:pStyle w:val="ZLITzmlitartykuempunktem"/>
      </w:pPr>
      <w:r>
        <w:t>„c)</w:t>
      </w:r>
      <w:r w:rsidR="00BC7A0D" w:rsidRPr="00BC7A0D">
        <w:tab/>
        <w:t>w 2017 r. kwoty</w:t>
      </w:r>
      <w:r w:rsidR="00720DB4">
        <w:t xml:space="preserve"> 2</w:t>
      </w:r>
      <w:r w:rsidR="00294C22">
        <w:t>1</w:t>
      </w:r>
      <w:r w:rsidR="00622D96">
        <w:t xml:space="preserve"> </w:t>
      </w:r>
      <w:r w:rsidR="00294C22">
        <w:t>520</w:t>
      </w:r>
      <w:r w:rsidR="00622D96">
        <w:t xml:space="preserve"> 000 zł,</w:t>
      </w:r>
    </w:p>
    <w:p w:rsidR="00BC7A0D" w:rsidRDefault="00BC0204" w:rsidP="00BC7A0D">
      <w:pPr>
        <w:pStyle w:val="ZLITzmlitartykuempunktem"/>
      </w:pPr>
      <w:r>
        <w:t>d)</w:t>
      </w:r>
      <w:r w:rsidR="002249E1">
        <w:tab/>
        <w:t xml:space="preserve">w 2018 r. kwoty </w:t>
      </w:r>
      <w:r w:rsidR="00294C22">
        <w:t>21</w:t>
      </w:r>
      <w:r w:rsidR="002249E1">
        <w:t xml:space="preserve"> </w:t>
      </w:r>
      <w:r w:rsidR="00294C22">
        <w:t>520</w:t>
      </w:r>
      <w:r w:rsidR="002249E1">
        <w:t xml:space="preserve"> 000 zł</w:t>
      </w:r>
      <w:r w:rsidR="00687912">
        <w:t>,</w:t>
      </w:r>
      <w:r w:rsidR="00BC7A0D" w:rsidRPr="00BC7A0D">
        <w:t>”</w:t>
      </w:r>
      <w:r w:rsidR="00BC7A0D">
        <w:t>.</w:t>
      </w:r>
    </w:p>
    <w:p w:rsidR="00261A16" w:rsidRDefault="00DB730B" w:rsidP="004D44B7">
      <w:pPr>
        <w:pStyle w:val="ARTartustawynprozporzdzenia"/>
      </w:pPr>
      <w:r w:rsidRPr="00BC0204">
        <w:rPr>
          <w:rStyle w:val="Ppogrubienie"/>
        </w:rPr>
        <w:t>Art.</w:t>
      </w:r>
      <w:r w:rsidR="00BC0204" w:rsidRPr="00BC0204">
        <w:rPr>
          <w:rStyle w:val="Ppogrubienie"/>
        </w:rPr>
        <w:t> </w:t>
      </w:r>
      <w:r w:rsidR="00A23C90" w:rsidRPr="00BC0204">
        <w:rPr>
          <w:rStyle w:val="Ppogrubienie"/>
        </w:rPr>
        <w:t>2</w:t>
      </w:r>
      <w:r w:rsidR="00E14508" w:rsidRPr="00BC0204">
        <w:rPr>
          <w:rStyle w:val="Ppogrubienie"/>
        </w:rPr>
        <w:t>.</w:t>
      </w:r>
      <w:r w:rsidR="00E14508" w:rsidRPr="00E14508">
        <w:rPr>
          <w:rStyle w:val="Ppogrubienie"/>
        </w:rPr>
        <w:t xml:space="preserve"> </w:t>
      </w:r>
      <w:r w:rsidR="00E14508">
        <w:t xml:space="preserve">Ustawa wchodzi w życie po upływie </w:t>
      </w:r>
      <w:r w:rsidR="00F77988">
        <w:t>7</w:t>
      </w:r>
      <w:r w:rsidR="00E14508">
        <w:t xml:space="preserve"> dni od dnia ogłoszenia.</w:t>
      </w:r>
    </w:p>
    <w:sectPr w:rsidR="00261A16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7575" w:rsidRDefault="008C7575">
      <w:r>
        <w:separator/>
      </w:r>
    </w:p>
  </w:endnote>
  <w:endnote w:type="continuationSeparator" w:id="0">
    <w:p w:rsidR="008C7575" w:rsidRDefault="008C7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7575" w:rsidRDefault="008C7575">
      <w:r>
        <w:separator/>
      </w:r>
    </w:p>
  </w:footnote>
  <w:footnote w:type="continuationSeparator" w:id="0">
    <w:p w:rsidR="008C7575" w:rsidRDefault="008C75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4D44B7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6821D81"/>
    <w:multiLevelType w:val="hybridMultilevel"/>
    <w:tmpl w:val="10ACEA80"/>
    <w:lvl w:ilvl="0" w:tplc="46C420C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>
    <w:nsid w:val="7C4D5FCC"/>
    <w:multiLevelType w:val="hybridMultilevel"/>
    <w:tmpl w:val="C342564E"/>
    <w:lvl w:ilvl="0" w:tplc="46C420C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7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  <w:num w:numId="45">
    <w:abstractNumId w:val="38"/>
  </w:num>
  <w:num w:numId="46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linkStyles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F57"/>
    <w:rsid w:val="00000189"/>
    <w:rsid w:val="000012DA"/>
    <w:rsid w:val="0000246E"/>
    <w:rsid w:val="00003862"/>
    <w:rsid w:val="00012A35"/>
    <w:rsid w:val="00014720"/>
    <w:rsid w:val="00016099"/>
    <w:rsid w:val="00017DC2"/>
    <w:rsid w:val="00021522"/>
    <w:rsid w:val="00023471"/>
    <w:rsid w:val="00023F13"/>
    <w:rsid w:val="0003030A"/>
    <w:rsid w:val="00030634"/>
    <w:rsid w:val="000319C1"/>
    <w:rsid w:val="00031A8B"/>
    <w:rsid w:val="00031BCA"/>
    <w:rsid w:val="000330FA"/>
    <w:rsid w:val="0003362F"/>
    <w:rsid w:val="00034063"/>
    <w:rsid w:val="00034835"/>
    <w:rsid w:val="00036B63"/>
    <w:rsid w:val="00037E1A"/>
    <w:rsid w:val="00043495"/>
    <w:rsid w:val="00046A75"/>
    <w:rsid w:val="00047312"/>
    <w:rsid w:val="000508BD"/>
    <w:rsid w:val="000517AB"/>
    <w:rsid w:val="000530A4"/>
    <w:rsid w:val="0005339C"/>
    <w:rsid w:val="0005571B"/>
    <w:rsid w:val="00056889"/>
    <w:rsid w:val="00057AB3"/>
    <w:rsid w:val="00060076"/>
    <w:rsid w:val="00060432"/>
    <w:rsid w:val="00060D87"/>
    <w:rsid w:val="00060E8A"/>
    <w:rsid w:val="000615A5"/>
    <w:rsid w:val="00063F3C"/>
    <w:rsid w:val="000645DB"/>
    <w:rsid w:val="00064E4C"/>
    <w:rsid w:val="00066901"/>
    <w:rsid w:val="00066A9E"/>
    <w:rsid w:val="00071BEE"/>
    <w:rsid w:val="000736CD"/>
    <w:rsid w:val="00074ECC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C572A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5E8"/>
    <w:rsid w:val="00115B72"/>
    <w:rsid w:val="001209EC"/>
    <w:rsid w:val="00120A9E"/>
    <w:rsid w:val="001236D8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3AF4"/>
    <w:rsid w:val="00184B91"/>
    <w:rsid w:val="00184D4A"/>
    <w:rsid w:val="00186EC1"/>
    <w:rsid w:val="00191E1F"/>
    <w:rsid w:val="00192BCD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4DB3"/>
    <w:rsid w:val="001A5BEF"/>
    <w:rsid w:val="001A7D63"/>
    <w:rsid w:val="001A7F15"/>
    <w:rsid w:val="001B342E"/>
    <w:rsid w:val="001C1832"/>
    <w:rsid w:val="001C188C"/>
    <w:rsid w:val="001D1783"/>
    <w:rsid w:val="001D53CD"/>
    <w:rsid w:val="001D55A3"/>
    <w:rsid w:val="001D5AF5"/>
    <w:rsid w:val="001D6A8D"/>
    <w:rsid w:val="001E1E73"/>
    <w:rsid w:val="001E4E0C"/>
    <w:rsid w:val="001E526D"/>
    <w:rsid w:val="001E5655"/>
    <w:rsid w:val="001F0264"/>
    <w:rsid w:val="001F0508"/>
    <w:rsid w:val="001F1832"/>
    <w:rsid w:val="001F220F"/>
    <w:rsid w:val="001F25B3"/>
    <w:rsid w:val="001F3209"/>
    <w:rsid w:val="001F3A50"/>
    <w:rsid w:val="001F6616"/>
    <w:rsid w:val="00202BD4"/>
    <w:rsid w:val="00204A97"/>
    <w:rsid w:val="00206345"/>
    <w:rsid w:val="00207D6C"/>
    <w:rsid w:val="002114EF"/>
    <w:rsid w:val="00215196"/>
    <w:rsid w:val="002166AD"/>
    <w:rsid w:val="00217871"/>
    <w:rsid w:val="00221ED8"/>
    <w:rsid w:val="002231EA"/>
    <w:rsid w:val="00223FDF"/>
    <w:rsid w:val="002249E1"/>
    <w:rsid w:val="00224AEC"/>
    <w:rsid w:val="002279C0"/>
    <w:rsid w:val="00232037"/>
    <w:rsid w:val="0023727E"/>
    <w:rsid w:val="00242081"/>
    <w:rsid w:val="00243777"/>
    <w:rsid w:val="002441CD"/>
    <w:rsid w:val="002501A3"/>
    <w:rsid w:val="0025166C"/>
    <w:rsid w:val="00252F57"/>
    <w:rsid w:val="002555D4"/>
    <w:rsid w:val="00261A16"/>
    <w:rsid w:val="00263522"/>
    <w:rsid w:val="00264EC6"/>
    <w:rsid w:val="00271013"/>
    <w:rsid w:val="00273FE4"/>
    <w:rsid w:val="00274518"/>
    <w:rsid w:val="002765B4"/>
    <w:rsid w:val="00276A94"/>
    <w:rsid w:val="0029405D"/>
    <w:rsid w:val="00294C22"/>
    <w:rsid w:val="00294FA6"/>
    <w:rsid w:val="00295A6F"/>
    <w:rsid w:val="00297C12"/>
    <w:rsid w:val="002A0E00"/>
    <w:rsid w:val="002A20C4"/>
    <w:rsid w:val="002A4ED1"/>
    <w:rsid w:val="002A570F"/>
    <w:rsid w:val="002A7292"/>
    <w:rsid w:val="002A7358"/>
    <w:rsid w:val="002A7902"/>
    <w:rsid w:val="002B0F6B"/>
    <w:rsid w:val="002B23B8"/>
    <w:rsid w:val="002B4429"/>
    <w:rsid w:val="002B5E08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412C"/>
    <w:rsid w:val="002E5F79"/>
    <w:rsid w:val="002E64FA"/>
    <w:rsid w:val="002F0A00"/>
    <w:rsid w:val="002F0CFA"/>
    <w:rsid w:val="002F669F"/>
    <w:rsid w:val="00301C97"/>
    <w:rsid w:val="0030368E"/>
    <w:rsid w:val="003076AD"/>
    <w:rsid w:val="0031004C"/>
    <w:rsid w:val="003105F6"/>
    <w:rsid w:val="003107BD"/>
    <w:rsid w:val="00311297"/>
    <w:rsid w:val="003113BE"/>
    <w:rsid w:val="00311FE4"/>
    <w:rsid w:val="003122CA"/>
    <w:rsid w:val="00313144"/>
    <w:rsid w:val="003145B0"/>
    <w:rsid w:val="003148FD"/>
    <w:rsid w:val="003203D4"/>
    <w:rsid w:val="00321080"/>
    <w:rsid w:val="00322D45"/>
    <w:rsid w:val="0032569A"/>
    <w:rsid w:val="00325A1F"/>
    <w:rsid w:val="003268F9"/>
    <w:rsid w:val="00330BAF"/>
    <w:rsid w:val="003313EB"/>
    <w:rsid w:val="00333A31"/>
    <w:rsid w:val="0033464F"/>
    <w:rsid w:val="00334E3A"/>
    <w:rsid w:val="003361DD"/>
    <w:rsid w:val="0033631F"/>
    <w:rsid w:val="00336585"/>
    <w:rsid w:val="00341A6A"/>
    <w:rsid w:val="00345B9C"/>
    <w:rsid w:val="0035098D"/>
    <w:rsid w:val="00352DAE"/>
    <w:rsid w:val="00354EB9"/>
    <w:rsid w:val="003556C7"/>
    <w:rsid w:val="003602AE"/>
    <w:rsid w:val="00360929"/>
    <w:rsid w:val="003647D5"/>
    <w:rsid w:val="003674B0"/>
    <w:rsid w:val="00376CFC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96F4E"/>
    <w:rsid w:val="003A306E"/>
    <w:rsid w:val="003A3FFA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C4FEA"/>
    <w:rsid w:val="003D12C2"/>
    <w:rsid w:val="003D31B9"/>
    <w:rsid w:val="003D3867"/>
    <w:rsid w:val="003D490C"/>
    <w:rsid w:val="003E0D1A"/>
    <w:rsid w:val="003E2DA3"/>
    <w:rsid w:val="003F020D"/>
    <w:rsid w:val="003F03D9"/>
    <w:rsid w:val="003F2FBE"/>
    <w:rsid w:val="003F318D"/>
    <w:rsid w:val="003F4A51"/>
    <w:rsid w:val="003F5BAE"/>
    <w:rsid w:val="003F6ED7"/>
    <w:rsid w:val="00401459"/>
    <w:rsid w:val="00401C84"/>
    <w:rsid w:val="00402AA0"/>
    <w:rsid w:val="00403210"/>
    <w:rsid w:val="004035BB"/>
    <w:rsid w:val="004035EB"/>
    <w:rsid w:val="00407332"/>
    <w:rsid w:val="00407828"/>
    <w:rsid w:val="00410440"/>
    <w:rsid w:val="00411E78"/>
    <w:rsid w:val="00413D8E"/>
    <w:rsid w:val="004140F2"/>
    <w:rsid w:val="00416C19"/>
    <w:rsid w:val="00417B22"/>
    <w:rsid w:val="00420B51"/>
    <w:rsid w:val="00421085"/>
    <w:rsid w:val="0042465E"/>
    <w:rsid w:val="00424DF7"/>
    <w:rsid w:val="0043279A"/>
    <w:rsid w:val="00432B76"/>
    <w:rsid w:val="00434A73"/>
    <w:rsid w:val="00434D01"/>
    <w:rsid w:val="00435D26"/>
    <w:rsid w:val="00440C99"/>
    <w:rsid w:val="0044175C"/>
    <w:rsid w:val="00445F4D"/>
    <w:rsid w:val="004504C0"/>
    <w:rsid w:val="00450F94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2DC0"/>
    <w:rsid w:val="00494F62"/>
    <w:rsid w:val="004A2001"/>
    <w:rsid w:val="004A3544"/>
    <w:rsid w:val="004A3590"/>
    <w:rsid w:val="004B00A7"/>
    <w:rsid w:val="004B223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3890"/>
    <w:rsid w:val="004D44B7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323"/>
    <w:rsid w:val="005147E8"/>
    <w:rsid w:val="005158F2"/>
    <w:rsid w:val="0052186C"/>
    <w:rsid w:val="00523841"/>
    <w:rsid w:val="00526DFC"/>
    <w:rsid w:val="00526F43"/>
    <w:rsid w:val="00527651"/>
    <w:rsid w:val="005363AB"/>
    <w:rsid w:val="00544EF4"/>
    <w:rsid w:val="00545E53"/>
    <w:rsid w:val="005479D9"/>
    <w:rsid w:val="00552DDD"/>
    <w:rsid w:val="00554ECA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1E02"/>
    <w:rsid w:val="00572512"/>
    <w:rsid w:val="00573407"/>
    <w:rsid w:val="00573D69"/>
    <w:rsid w:val="00573EE6"/>
    <w:rsid w:val="0057547F"/>
    <w:rsid w:val="005754EE"/>
    <w:rsid w:val="0057617E"/>
    <w:rsid w:val="00576497"/>
    <w:rsid w:val="005835E7"/>
    <w:rsid w:val="0058397F"/>
    <w:rsid w:val="00583BF8"/>
    <w:rsid w:val="005843BA"/>
    <w:rsid w:val="00585F33"/>
    <w:rsid w:val="00586997"/>
    <w:rsid w:val="00591124"/>
    <w:rsid w:val="00593525"/>
    <w:rsid w:val="00597024"/>
    <w:rsid w:val="005A0274"/>
    <w:rsid w:val="005A095C"/>
    <w:rsid w:val="005A0D93"/>
    <w:rsid w:val="005A4F16"/>
    <w:rsid w:val="005A669D"/>
    <w:rsid w:val="005A75D8"/>
    <w:rsid w:val="005B0BF1"/>
    <w:rsid w:val="005B713E"/>
    <w:rsid w:val="005C03B6"/>
    <w:rsid w:val="005C348E"/>
    <w:rsid w:val="005C39C9"/>
    <w:rsid w:val="005C68E1"/>
    <w:rsid w:val="005D2CB6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5067"/>
    <w:rsid w:val="005F7812"/>
    <w:rsid w:val="005F7A88"/>
    <w:rsid w:val="00603A1A"/>
    <w:rsid w:val="006046D5"/>
    <w:rsid w:val="00607A93"/>
    <w:rsid w:val="00610C08"/>
    <w:rsid w:val="00611F74"/>
    <w:rsid w:val="00615772"/>
    <w:rsid w:val="0061588B"/>
    <w:rsid w:val="00621256"/>
    <w:rsid w:val="00621FCC"/>
    <w:rsid w:val="00622D96"/>
    <w:rsid w:val="00622E4B"/>
    <w:rsid w:val="006333DA"/>
    <w:rsid w:val="00635134"/>
    <w:rsid w:val="006356E2"/>
    <w:rsid w:val="00642A65"/>
    <w:rsid w:val="0064424E"/>
    <w:rsid w:val="00645DCE"/>
    <w:rsid w:val="006465AC"/>
    <w:rsid w:val="006465BF"/>
    <w:rsid w:val="0064664B"/>
    <w:rsid w:val="00653B22"/>
    <w:rsid w:val="00657BF4"/>
    <w:rsid w:val="00657EA6"/>
    <w:rsid w:val="006603FB"/>
    <w:rsid w:val="006608DF"/>
    <w:rsid w:val="006623AC"/>
    <w:rsid w:val="006678AF"/>
    <w:rsid w:val="00667DE7"/>
    <w:rsid w:val="006701EF"/>
    <w:rsid w:val="00671803"/>
    <w:rsid w:val="00673BA5"/>
    <w:rsid w:val="00680058"/>
    <w:rsid w:val="00681F9F"/>
    <w:rsid w:val="00682625"/>
    <w:rsid w:val="006840EA"/>
    <w:rsid w:val="006844E2"/>
    <w:rsid w:val="00685267"/>
    <w:rsid w:val="00685DC1"/>
    <w:rsid w:val="006872AE"/>
    <w:rsid w:val="00687912"/>
    <w:rsid w:val="00690082"/>
    <w:rsid w:val="00690252"/>
    <w:rsid w:val="006946BB"/>
    <w:rsid w:val="0069688F"/>
    <w:rsid w:val="006969FA"/>
    <w:rsid w:val="006A35D5"/>
    <w:rsid w:val="006A3FD9"/>
    <w:rsid w:val="006A6425"/>
    <w:rsid w:val="006A6DD9"/>
    <w:rsid w:val="006A748A"/>
    <w:rsid w:val="006C23E9"/>
    <w:rsid w:val="006C419E"/>
    <w:rsid w:val="006C4600"/>
    <w:rsid w:val="006C496D"/>
    <w:rsid w:val="006C4A31"/>
    <w:rsid w:val="006C5AC2"/>
    <w:rsid w:val="006C5C8B"/>
    <w:rsid w:val="006C6AFB"/>
    <w:rsid w:val="006D2735"/>
    <w:rsid w:val="006D45B2"/>
    <w:rsid w:val="006E0FCC"/>
    <w:rsid w:val="006E1E96"/>
    <w:rsid w:val="006E5E21"/>
    <w:rsid w:val="006E7B0B"/>
    <w:rsid w:val="006F2648"/>
    <w:rsid w:val="006F2F10"/>
    <w:rsid w:val="006F482B"/>
    <w:rsid w:val="006F6311"/>
    <w:rsid w:val="006F6513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0DB4"/>
    <w:rsid w:val="007213B3"/>
    <w:rsid w:val="007237F0"/>
    <w:rsid w:val="00724158"/>
    <w:rsid w:val="0072457F"/>
    <w:rsid w:val="00725406"/>
    <w:rsid w:val="0072621B"/>
    <w:rsid w:val="00730555"/>
    <w:rsid w:val="007312CC"/>
    <w:rsid w:val="00736A64"/>
    <w:rsid w:val="00736ECA"/>
    <w:rsid w:val="007378EC"/>
    <w:rsid w:val="00737F6A"/>
    <w:rsid w:val="007410B6"/>
    <w:rsid w:val="00741E8D"/>
    <w:rsid w:val="00744C6F"/>
    <w:rsid w:val="007457F6"/>
    <w:rsid w:val="00745ABB"/>
    <w:rsid w:val="00746E38"/>
    <w:rsid w:val="00747CD5"/>
    <w:rsid w:val="007520A6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659DA"/>
    <w:rsid w:val="00770F6B"/>
    <w:rsid w:val="00771883"/>
    <w:rsid w:val="0077508D"/>
    <w:rsid w:val="00775812"/>
    <w:rsid w:val="00776DC2"/>
    <w:rsid w:val="00780122"/>
    <w:rsid w:val="0078214B"/>
    <w:rsid w:val="0078498A"/>
    <w:rsid w:val="0079176B"/>
    <w:rsid w:val="00792207"/>
    <w:rsid w:val="007929AF"/>
    <w:rsid w:val="00792B64"/>
    <w:rsid w:val="00792C49"/>
    <w:rsid w:val="00792E29"/>
    <w:rsid w:val="0079379A"/>
    <w:rsid w:val="00794953"/>
    <w:rsid w:val="007955A2"/>
    <w:rsid w:val="00795627"/>
    <w:rsid w:val="007A1144"/>
    <w:rsid w:val="007A1F2F"/>
    <w:rsid w:val="007A2A5C"/>
    <w:rsid w:val="007A4521"/>
    <w:rsid w:val="007A5150"/>
    <w:rsid w:val="007A5373"/>
    <w:rsid w:val="007A789F"/>
    <w:rsid w:val="007B0110"/>
    <w:rsid w:val="007B2688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1E63"/>
    <w:rsid w:val="007F2EB6"/>
    <w:rsid w:val="007F54C3"/>
    <w:rsid w:val="00802949"/>
    <w:rsid w:val="0080301E"/>
    <w:rsid w:val="0080365F"/>
    <w:rsid w:val="00810896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46F47"/>
    <w:rsid w:val="00850C9D"/>
    <w:rsid w:val="0085240C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5CB9"/>
    <w:rsid w:val="00886B60"/>
    <w:rsid w:val="00887889"/>
    <w:rsid w:val="008912FB"/>
    <w:rsid w:val="008920FF"/>
    <w:rsid w:val="008926E8"/>
    <w:rsid w:val="0089307C"/>
    <w:rsid w:val="00894F19"/>
    <w:rsid w:val="00896A10"/>
    <w:rsid w:val="008971B5"/>
    <w:rsid w:val="008A0BA9"/>
    <w:rsid w:val="008A5D26"/>
    <w:rsid w:val="008A6A6A"/>
    <w:rsid w:val="008A6B13"/>
    <w:rsid w:val="008A6ECB"/>
    <w:rsid w:val="008B0BF9"/>
    <w:rsid w:val="008B2866"/>
    <w:rsid w:val="008B3859"/>
    <w:rsid w:val="008B436D"/>
    <w:rsid w:val="008B4B6B"/>
    <w:rsid w:val="008B4E49"/>
    <w:rsid w:val="008B7712"/>
    <w:rsid w:val="008B7B26"/>
    <w:rsid w:val="008C07F3"/>
    <w:rsid w:val="008C3524"/>
    <w:rsid w:val="008C4061"/>
    <w:rsid w:val="008C4229"/>
    <w:rsid w:val="008C5BE0"/>
    <w:rsid w:val="008C7233"/>
    <w:rsid w:val="008C7575"/>
    <w:rsid w:val="008D2434"/>
    <w:rsid w:val="008D65DC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180"/>
    <w:rsid w:val="009211F9"/>
    <w:rsid w:val="009217C0"/>
    <w:rsid w:val="00925059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0779"/>
    <w:rsid w:val="009623E9"/>
    <w:rsid w:val="00963EEB"/>
    <w:rsid w:val="009648BC"/>
    <w:rsid w:val="00964C2F"/>
    <w:rsid w:val="00965F88"/>
    <w:rsid w:val="00971481"/>
    <w:rsid w:val="00973A3F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61AD"/>
    <w:rsid w:val="009C79AD"/>
    <w:rsid w:val="009C7CA6"/>
    <w:rsid w:val="009D3316"/>
    <w:rsid w:val="009D55AA"/>
    <w:rsid w:val="009D7A43"/>
    <w:rsid w:val="009E3E77"/>
    <w:rsid w:val="009E3FAB"/>
    <w:rsid w:val="009E5947"/>
    <w:rsid w:val="009E5B3F"/>
    <w:rsid w:val="009E7D90"/>
    <w:rsid w:val="009F1AB0"/>
    <w:rsid w:val="009F501D"/>
    <w:rsid w:val="00A03277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3C90"/>
    <w:rsid w:val="00A24841"/>
    <w:rsid w:val="00A24FCC"/>
    <w:rsid w:val="00A25FEA"/>
    <w:rsid w:val="00A26A90"/>
    <w:rsid w:val="00A26B27"/>
    <w:rsid w:val="00A30E4F"/>
    <w:rsid w:val="00A32253"/>
    <w:rsid w:val="00A3310E"/>
    <w:rsid w:val="00A333A0"/>
    <w:rsid w:val="00A35C8F"/>
    <w:rsid w:val="00A37E70"/>
    <w:rsid w:val="00A437E1"/>
    <w:rsid w:val="00A4685E"/>
    <w:rsid w:val="00A50CD4"/>
    <w:rsid w:val="00A51191"/>
    <w:rsid w:val="00A54605"/>
    <w:rsid w:val="00A546DA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3E15"/>
    <w:rsid w:val="00A84274"/>
    <w:rsid w:val="00A850F3"/>
    <w:rsid w:val="00A864E3"/>
    <w:rsid w:val="00A92DEF"/>
    <w:rsid w:val="00A94574"/>
    <w:rsid w:val="00A954B0"/>
    <w:rsid w:val="00A95936"/>
    <w:rsid w:val="00A96265"/>
    <w:rsid w:val="00A97084"/>
    <w:rsid w:val="00AA1C2C"/>
    <w:rsid w:val="00AA35F6"/>
    <w:rsid w:val="00AA4AB9"/>
    <w:rsid w:val="00AA667C"/>
    <w:rsid w:val="00AA6E91"/>
    <w:rsid w:val="00AA7439"/>
    <w:rsid w:val="00AB047E"/>
    <w:rsid w:val="00AB0B0A"/>
    <w:rsid w:val="00AB0BB7"/>
    <w:rsid w:val="00AB1B11"/>
    <w:rsid w:val="00AB22C6"/>
    <w:rsid w:val="00AB2AD0"/>
    <w:rsid w:val="00AB67FC"/>
    <w:rsid w:val="00AC00F2"/>
    <w:rsid w:val="00AC31B5"/>
    <w:rsid w:val="00AC3416"/>
    <w:rsid w:val="00AC4EA1"/>
    <w:rsid w:val="00AC5381"/>
    <w:rsid w:val="00AC5920"/>
    <w:rsid w:val="00AD0E65"/>
    <w:rsid w:val="00AD2BF2"/>
    <w:rsid w:val="00AD4E90"/>
    <w:rsid w:val="00AD5422"/>
    <w:rsid w:val="00AE010F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45D"/>
    <w:rsid w:val="00B13921"/>
    <w:rsid w:val="00B1417D"/>
    <w:rsid w:val="00B1528C"/>
    <w:rsid w:val="00B157AE"/>
    <w:rsid w:val="00B16ACD"/>
    <w:rsid w:val="00B17681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098"/>
    <w:rsid w:val="00B427E6"/>
    <w:rsid w:val="00B428A6"/>
    <w:rsid w:val="00B43E1F"/>
    <w:rsid w:val="00B45FBC"/>
    <w:rsid w:val="00B51A7D"/>
    <w:rsid w:val="00B535C2"/>
    <w:rsid w:val="00B53719"/>
    <w:rsid w:val="00B55544"/>
    <w:rsid w:val="00B5557B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0801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0204"/>
    <w:rsid w:val="00BC11E5"/>
    <w:rsid w:val="00BC1C94"/>
    <w:rsid w:val="00BC4A11"/>
    <w:rsid w:val="00BC4BC6"/>
    <w:rsid w:val="00BC52FD"/>
    <w:rsid w:val="00BC6E62"/>
    <w:rsid w:val="00BC7443"/>
    <w:rsid w:val="00BC7A0D"/>
    <w:rsid w:val="00BD0648"/>
    <w:rsid w:val="00BD1040"/>
    <w:rsid w:val="00BD34AA"/>
    <w:rsid w:val="00BD6EFD"/>
    <w:rsid w:val="00BE0C44"/>
    <w:rsid w:val="00BE1B8B"/>
    <w:rsid w:val="00BE2A18"/>
    <w:rsid w:val="00BE2C01"/>
    <w:rsid w:val="00BE41EC"/>
    <w:rsid w:val="00BE56FB"/>
    <w:rsid w:val="00BF3DDE"/>
    <w:rsid w:val="00BF4741"/>
    <w:rsid w:val="00BF6589"/>
    <w:rsid w:val="00BF6F7F"/>
    <w:rsid w:val="00C00647"/>
    <w:rsid w:val="00C02498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9B9"/>
    <w:rsid w:val="00C45EB1"/>
    <w:rsid w:val="00C46667"/>
    <w:rsid w:val="00C46743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0F62"/>
    <w:rsid w:val="00CD12C1"/>
    <w:rsid w:val="00CD214E"/>
    <w:rsid w:val="00CD46FA"/>
    <w:rsid w:val="00CD5973"/>
    <w:rsid w:val="00CE31A6"/>
    <w:rsid w:val="00CE4D23"/>
    <w:rsid w:val="00CE7ABA"/>
    <w:rsid w:val="00CF09AA"/>
    <w:rsid w:val="00CF4813"/>
    <w:rsid w:val="00CF5233"/>
    <w:rsid w:val="00D000A9"/>
    <w:rsid w:val="00D029B8"/>
    <w:rsid w:val="00D02F60"/>
    <w:rsid w:val="00D0464E"/>
    <w:rsid w:val="00D04A96"/>
    <w:rsid w:val="00D07A7B"/>
    <w:rsid w:val="00D10A25"/>
    <w:rsid w:val="00D10E06"/>
    <w:rsid w:val="00D13CFD"/>
    <w:rsid w:val="00D15197"/>
    <w:rsid w:val="00D16820"/>
    <w:rsid w:val="00D169C8"/>
    <w:rsid w:val="00D1793F"/>
    <w:rsid w:val="00D20DAF"/>
    <w:rsid w:val="00D22744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0F4F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87E8E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68D2"/>
    <w:rsid w:val="00DA7017"/>
    <w:rsid w:val="00DA7028"/>
    <w:rsid w:val="00DB1AD2"/>
    <w:rsid w:val="00DB2B58"/>
    <w:rsid w:val="00DB5206"/>
    <w:rsid w:val="00DB6276"/>
    <w:rsid w:val="00DB63F5"/>
    <w:rsid w:val="00DB730B"/>
    <w:rsid w:val="00DB7D2B"/>
    <w:rsid w:val="00DC1C6B"/>
    <w:rsid w:val="00DC2C2E"/>
    <w:rsid w:val="00DC4AF0"/>
    <w:rsid w:val="00DC7886"/>
    <w:rsid w:val="00DD0CF2"/>
    <w:rsid w:val="00DD1823"/>
    <w:rsid w:val="00DE1554"/>
    <w:rsid w:val="00DE1B87"/>
    <w:rsid w:val="00DE2901"/>
    <w:rsid w:val="00DE590F"/>
    <w:rsid w:val="00DE7DC1"/>
    <w:rsid w:val="00DF3F7E"/>
    <w:rsid w:val="00DF6109"/>
    <w:rsid w:val="00DF7648"/>
    <w:rsid w:val="00E00E29"/>
    <w:rsid w:val="00E0208A"/>
    <w:rsid w:val="00E02BAB"/>
    <w:rsid w:val="00E04CEB"/>
    <w:rsid w:val="00E060BC"/>
    <w:rsid w:val="00E06F2F"/>
    <w:rsid w:val="00E11420"/>
    <w:rsid w:val="00E12A1F"/>
    <w:rsid w:val="00E132FB"/>
    <w:rsid w:val="00E14508"/>
    <w:rsid w:val="00E170B7"/>
    <w:rsid w:val="00E177DD"/>
    <w:rsid w:val="00E20900"/>
    <w:rsid w:val="00E20C7F"/>
    <w:rsid w:val="00E2396E"/>
    <w:rsid w:val="00E23F1F"/>
    <w:rsid w:val="00E24728"/>
    <w:rsid w:val="00E276AC"/>
    <w:rsid w:val="00E3363F"/>
    <w:rsid w:val="00E34A35"/>
    <w:rsid w:val="00E37C2F"/>
    <w:rsid w:val="00E41C28"/>
    <w:rsid w:val="00E43481"/>
    <w:rsid w:val="00E46308"/>
    <w:rsid w:val="00E50349"/>
    <w:rsid w:val="00E51E17"/>
    <w:rsid w:val="00E52DAB"/>
    <w:rsid w:val="00E539B0"/>
    <w:rsid w:val="00E54E1E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230"/>
    <w:rsid w:val="00E752EA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B7E81"/>
    <w:rsid w:val="00EC0F5A"/>
    <w:rsid w:val="00EC1737"/>
    <w:rsid w:val="00EC4265"/>
    <w:rsid w:val="00EC4CEB"/>
    <w:rsid w:val="00EC659E"/>
    <w:rsid w:val="00ED0DD2"/>
    <w:rsid w:val="00ED2072"/>
    <w:rsid w:val="00ED2AE0"/>
    <w:rsid w:val="00ED5553"/>
    <w:rsid w:val="00ED5E36"/>
    <w:rsid w:val="00ED6961"/>
    <w:rsid w:val="00EE658F"/>
    <w:rsid w:val="00EF0B96"/>
    <w:rsid w:val="00EF3486"/>
    <w:rsid w:val="00EF3F7F"/>
    <w:rsid w:val="00EF4552"/>
    <w:rsid w:val="00EF47AF"/>
    <w:rsid w:val="00EF53B6"/>
    <w:rsid w:val="00F00B73"/>
    <w:rsid w:val="00F03525"/>
    <w:rsid w:val="00F0522F"/>
    <w:rsid w:val="00F07B57"/>
    <w:rsid w:val="00F115CA"/>
    <w:rsid w:val="00F14817"/>
    <w:rsid w:val="00F14EBA"/>
    <w:rsid w:val="00F1510F"/>
    <w:rsid w:val="00F1533A"/>
    <w:rsid w:val="00F15E5A"/>
    <w:rsid w:val="00F17F0A"/>
    <w:rsid w:val="00F20A3E"/>
    <w:rsid w:val="00F2668F"/>
    <w:rsid w:val="00F2742F"/>
    <w:rsid w:val="00F2753B"/>
    <w:rsid w:val="00F30FDA"/>
    <w:rsid w:val="00F323F1"/>
    <w:rsid w:val="00F33F8B"/>
    <w:rsid w:val="00F340B2"/>
    <w:rsid w:val="00F401BE"/>
    <w:rsid w:val="00F41650"/>
    <w:rsid w:val="00F43390"/>
    <w:rsid w:val="00F443B2"/>
    <w:rsid w:val="00F45496"/>
    <w:rsid w:val="00F458D8"/>
    <w:rsid w:val="00F46ED1"/>
    <w:rsid w:val="00F50237"/>
    <w:rsid w:val="00F52E39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77988"/>
    <w:rsid w:val="00F82E30"/>
    <w:rsid w:val="00F831CB"/>
    <w:rsid w:val="00F848A3"/>
    <w:rsid w:val="00F84ACF"/>
    <w:rsid w:val="00F85742"/>
    <w:rsid w:val="00F85BF8"/>
    <w:rsid w:val="00F86440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B5DED"/>
    <w:rsid w:val="00FC2E3D"/>
    <w:rsid w:val="00FC3BDE"/>
    <w:rsid w:val="00FC42B2"/>
    <w:rsid w:val="00FC6832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  <w:rsid w:val="00FF4D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iPriority="0" w:unhideWhenUsed="0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376CFC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376CFC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376CFC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376CFC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376CFC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376CFC"/>
    <w:pPr>
      <w:ind w:left="1780"/>
    </w:pPr>
  </w:style>
  <w:style w:type="character" w:styleId="Odwoanieprzypisudolnego">
    <w:name w:val="footnote reference"/>
    <w:uiPriority w:val="99"/>
    <w:semiHidden/>
    <w:rsid w:val="00376CFC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376CFC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BC0204"/>
    <w:rPr>
      <w:kern w:val="1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376CFC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BC0204"/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376CFC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BC0204"/>
    <w:rPr>
      <w:rFonts w:ascii="Tahoma" w:hAnsi="Tahoma" w:cs="Tahoma"/>
      <w:kern w:val="1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376CFC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376CFC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376CFC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376CFC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BC0204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376CFC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376CFC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376CFC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376CFC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376CFC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376CFC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376CFC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376CFC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376CFC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376CFC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376CFC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376CFC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376CFC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376CFC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376CFC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376CFC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376CFC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376CFC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376CFC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376CFC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376CFC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376CFC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376CFC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376CFC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376CFC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376CFC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376CFC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376CFC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376CFC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376CFC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376CFC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376CFC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376CFC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376CFC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376CFC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376CFC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376CFC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376CFC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376CFC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376CFC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BC0204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C0204"/>
  </w:style>
  <w:style w:type="paragraph" w:customStyle="1" w:styleId="ZTIRLITzmlittiret">
    <w:name w:val="Z_TIR/LIT – zm. lit. tiret"/>
    <w:basedOn w:val="LITlitera"/>
    <w:uiPriority w:val="57"/>
    <w:qFormat/>
    <w:rsid w:val="00376CFC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376CFC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376CFC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376CFC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376CFC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376CFC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376CFC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376CFC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376CFC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376CFC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376CFC"/>
  </w:style>
  <w:style w:type="paragraph" w:customStyle="1" w:styleId="ZTIR2TIRzmpodwtirtiret">
    <w:name w:val="Z_TIR/2TIR – zm. podw. tir. tiret"/>
    <w:basedOn w:val="TIRtiret"/>
    <w:uiPriority w:val="78"/>
    <w:qFormat/>
    <w:rsid w:val="00376CFC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376CFC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376CFC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376CFC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376CFC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376CFC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376CFC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376CFC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376CFC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376CFC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376CFC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376CFC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376CFC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376CFC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376CFC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376CFC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376CFC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376CFC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376CFC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376CFC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376CFC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376CFC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376CFC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376CF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376CFC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C0204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376CF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C0204"/>
    <w:rPr>
      <w:b/>
      <w:bCs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376CFC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376CFC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376CFC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376CFC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376CFC"/>
    <w:pPr>
      <w:ind w:left="2404"/>
    </w:pPr>
  </w:style>
  <w:style w:type="paragraph" w:customStyle="1" w:styleId="ODNONIKtreodnonika">
    <w:name w:val="ODNOŚNIK – treść odnośnika"/>
    <w:uiPriority w:val="19"/>
    <w:qFormat/>
    <w:rsid w:val="00376CFC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376CFC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376CFC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376CFC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376CFC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376CFC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376CFC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376CFC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376CFC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376CFC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376CFC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376CFC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376CFC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376CFC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376CFC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376CFC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376CFC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376CFC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376CFC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376CFC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376CFC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376CFC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376CFC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376CFC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376CFC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376CFC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376CFC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376CFC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376CFC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376CFC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376CFC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376CFC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376CFC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376CFC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376CFC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376CFC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376CFC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376CFC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376CFC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376CFC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376CFC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376CFC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376CFC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376CFC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376CFC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376CFC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376CFC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376CFC"/>
  </w:style>
  <w:style w:type="paragraph" w:customStyle="1" w:styleId="ZZUSTzmianazmust">
    <w:name w:val="ZZ/UST(§) – zmiana zm. ust. (§)"/>
    <w:basedOn w:val="ZZARTzmianazmart"/>
    <w:uiPriority w:val="65"/>
    <w:qFormat/>
    <w:rsid w:val="00376CFC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376CFC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376CFC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376CFC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376CFC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376CFC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376CFC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376CFC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376CFC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376CFC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376CFC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376CFC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376CFC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376CFC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376CFC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376CFC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376CFC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376CFC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376CFC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376CFC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376CFC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376CFC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376CFC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376CFC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376CFC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376CFC"/>
  </w:style>
  <w:style w:type="paragraph" w:customStyle="1" w:styleId="TEKSTZacznikido">
    <w:name w:val="TEKST&quot;Załącznik(i) do ...&quot;"/>
    <w:uiPriority w:val="28"/>
    <w:qFormat/>
    <w:rsid w:val="00376CFC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376CFC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376CFC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376CFC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376CFC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376CFC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376CFC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376CFC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376CFC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376CFC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376CFC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376CFC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376CFC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376CFC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376CFC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376CFC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376CFC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376CFC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376CFC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376CFC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376CFC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376CFC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376CFC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376CFC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376CFC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376CFC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376CFC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376CFC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376CFC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376CFC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376CFC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376CFC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376CFC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376CFC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376CFC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376CFC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376CFC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376CFC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376CFC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376CFC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376CFC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376CFC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376CFC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376CFC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376CFC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376CFC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376CFC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376CFC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376CFC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376CFC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376CFC"/>
    <w:rPr>
      <w:b/>
    </w:rPr>
  </w:style>
  <w:style w:type="character" w:customStyle="1" w:styleId="Kkursywa">
    <w:name w:val="_K_ – kursywa"/>
    <w:basedOn w:val="Domylnaczcionkaakapitu"/>
    <w:uiPriority w:val="1"/>
    <w:qFormat/>
    <w:rsid w:val="00376CFC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376CFC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376CFC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76CFC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376CFC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76CFC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376CFC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376CFC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376CFC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376CFC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376CFC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376CFC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376CFC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376CFC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376CFC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376CFC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376CFC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376CFC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376CFC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376CFC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376CFC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376CFC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376CFC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376CFC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376CFC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376CFC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376CFC"/>
    <w:pPr>
      <w:ind w:left="1780"/>
    </w:pPr>
  </w:style>
  <w:style w:type="table" w:styleId="Tabela-Siatka">
    <w:name w:val="Table Grid"/>
    <w:basedOn w:val="Standardowy"/>
    <w:locked/>
    <w:rsid w:val="00BC020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BC0204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376CFC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376CF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376CF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76CFC"/>
    <w:rPr>
      <w:color w:val="808080"/>
    </w:rPr>
  </w:style>
  <w:style w:type="paragraph" w:styleId="Akapitzlist">
    <w:name w:val="List Paragraph"/>
    <w:basedOn w:val="Normalny"/>
    <w:rsid w:val="00252F57"/>
    <w:pPr>
      <w:spacing w:after="200" w:line="276" w:lineRule="auto"/>
      <w:ind w:left="720"/>
    </w:pPr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iPriority="0" w:unhideWhenUsed="0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376CFC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376CFC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376CFC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376CFC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376CFC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376CFC"/>
    <w:pPr>
      <w:ind w:left="1780"/>
    </w:pPr>
  </w:style>
  <w:style w:type="character" w:styleId="Odwoanieprzypisudolnego">
    <w:name w:val="footnote reference"/>
    <w:uiPriority w:val="99"/>
    <w:semiHidden/>
    <w:rsid w:val="00376CFC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376CFC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BC0204"/>
    <w:rPr>
      <w:kern w:val="1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376CFC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BC0204"/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376CFC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BC0204"/>
    <w:rPr>
      <w:rFonts w:ascii="Tahoma" w:hAnsi="Tahoma" w:cs="Tahoma"/>
      <w:kern w:val="1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376CFC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376CFC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376CFC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376CFC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BC0204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376CFC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376CFC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376CFC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376CFC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376CFC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376CFC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376CFC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376CFC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376CFC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376CFC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376CFC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376CFC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376CFC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376CFC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376CFC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376CFC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376CFC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376CFC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376CFC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376CFC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376CFC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376CFC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376CFC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376CFC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376CFC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376CFC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376CFC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376CFC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376CFC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376CFC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376CFC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376CFC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376CFC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376CFC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376CFC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376CFC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376CFC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376CFC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376CFC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376CFC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BC0204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C0204"/>
  </w:style>
  <w:style w:type="paragraph" w:customStyle="1" w:styleId="ZTIRLITzmlittiret">
    <w:name w:val="Z_TIR/LIT – zm. lit. tiret"/>
    <w:basedOn w:val="LITlitera"/>
    <w:uiPriority w:val="57"/>
    <w:qFormat/>
    <w:rsid w:val="00376CFC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376CFC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376CFC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376CFC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376CFC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376CFC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376CFC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376CFC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376CFC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376CFC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376CFC"/>
  </w:style>
  <w:style w:type="paragraph" w:customStyle="1" w:styleId="ZTIR2TIRzmpodwtirtiret">
    <w:name w:val="Z_TIR/2TIR – zm. podw. tir. tiret"/>
    <w:basedOn w:val="TIRtiret"/>
    <w:uiPriority w:val="78"/>
    <w:qFormat/>
    <w:rsid w:val="00376CFC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376CFC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376CFC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376CFC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376CFC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376CFC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376CFC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376CFC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376CFC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376CFC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376CFC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376CFC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376CFC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376CFC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376CFC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376CFC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376CFC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376CFC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376CFC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376CFC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376CFC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376CFC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376CFC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376CF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376CFC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C0204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376CF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C0204"/>
    <w:rPr>
      <w:b/>
      <w:bCs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376CFC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376CFC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376CFC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376CFC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376CFC"/>
    <w:pPr>
      <w:ind w:left="2404"/>
    </w:pPr>
  </w:style>
  <w:style w:type="paragraph" w:customStyle="1" w:styleId="ODNONIKtreodnonika">
    <w:name w:val="ODNOŚNIK – treść odnośnika"/>
    <w:uiPriority w:val="19"/>
    <w:qFormat/>
    <w:rsid w:val="00376CFC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376CFC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376CFC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376CFC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376CFC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376CFC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376CFC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376CFC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376CFC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376CFC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376CFC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376CFC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376CFC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376CFC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376CFC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376CFC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376CFC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376CFC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376CFC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376CFC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376CFC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376CFC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376CFC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376CFC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376CFC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376CFC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376CFC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376CFC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376CFC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376CFC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376CFC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376CFC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376CFC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376CFC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376CFC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376CFC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376CFC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376CFC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376CFC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376CFC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376CFC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376CFC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376CFC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376CFC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376CFC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376CFC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376CFC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376CFC"/>
  </w:style>
  <w:style w:type="paragraph" w:customStyle="1" w:styleId="ZZUSTzmianazmust">
    <w:name w:val="ZZ/UST(§) – zmiana zm. ust. (§)"/>
    <w:basedOn w:val="ZZARTzmianazmart"/>
    <w:uiPriority w:val="65"/>
    <w:qFormat/>
    <w:rsid w:val="00376CFC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376CFC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376CFC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376CFC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376CFC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376CFC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376CFC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376CFC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376CFC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376CFC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376CFC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376CFC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376CFC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376CFC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376CFC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376CFC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376CFC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376CFC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376CFC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376CFC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376CFC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376CFC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376CFC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376CFC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376CFC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376CFC"/>
  </w:style>
  <w:style w:type="paragraph" w:customStyle="1" w:styleId="TEKSTZacznikido">
    <w:name w:val="TEKST&quot;Załącznik(i) do ...&quot;"/>
    <w:uiPriority w:val="28"/>
    <w:qFormat/>
    <w:rsid w:val="00376CFC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376CFC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376CFC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376CFC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376CFC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376CFC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376CFC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376CFC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376CFC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376CFC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376CFC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376CFC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376CFC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376CFC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376CFC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376CFC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376CFC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376CFC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376CFC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376CFC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376CFC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376CFC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376CFC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376CFC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376CFC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376CFC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376CFC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376CFC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376CFC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376CFC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376CFC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376CFC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376CFC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376CFC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376CFC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376CFC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376CFC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376CFC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376CFC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376CFC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376CFC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376CFC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376CFC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376CFC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376CFC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376CFC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376CFC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376CFC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376CFC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376CFC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376CFC"/>
    <w:rPr>
      <w:b/>
    </w:rPr>
  </w:style>
  <w:style w:type="character" w:customStyle="1" w:styleId="Kkursywa">
    <w:name w:val="_K_ – kursywa"/>
    <w:basedOn w:val="Domylnaczcionkaakapitu"/>
    <w:uiPriority w:val="1"/>
    <w:qFormat/>
    <w:rsid w:val="00376CFC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376CFC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376CFC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76CFC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376CFC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76CFC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376CFC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376CFC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376CFC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376CFC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376CFC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376CFC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376CFC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376CFC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376CFC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376CFC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376CFC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376CFC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376CFC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376CFC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376CFC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376CFC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376CFC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376CFC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376CFC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376CFC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376CFC"/>
    <w:pPr>
      <w:ind w:left="1780"/>
    </w:pPr>
  </w:style>
  <w:style w:type="table" w:styleId="Tabela-Siatka">
    <w:name w:val="Table Grid"/>
    <w:basedOn w:val="Standardowy"/>
    <w:locked/>
    <w:rsid w:val="00BC020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BC0204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376CFC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376CF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376CF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76CFC"/>
    <w:rPr>
      <w:color w:val="808080"/>
    </w:rPr>
  </w:style>
  <w:style w:type="paragraph" w:styleId="Akapitzlist">
    <w:name w:val="List Paragraph"/>
    <w:basedOn w:val="Normalny"/>
    <w:rsid w:val="00252F57"/>
    <w:pPr>
      <w:spacing w:after="200" w:line="276" w:lineRule="auto"/>
      <w:ind w:left="720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49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92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81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2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20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3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2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63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8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76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14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51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09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93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kurkie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3B195BC-AF70-4791-AE59-C52C57FC7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1</Pages>
  <Words>124</Words>
  <Characters>491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Mordas Remigiusz</dc:creator>
  <cp:lastModifiedBy>Ewa A. Genert</cp:lastModifiedBy>
  <cp:revision>2</cp:revision>
  <cp:lastPrinted>2017-09-06T12:00:00Z</cp:lastPrinted>
  <dcterms:created xsi:type="dcterms:W3CDTF">2017-09-08T12:42:00Z</dcterms:created>
  <dcterms:modified xsi:type="dcterms:W3CDTF">2017-09-08T12:42:00Z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