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868E0" w14:textId="724262C9" w:rsidR="00BC15C5" w:rsidRDefault="003F44B3" w:rsidP="00B27D2F">
      <w:pPr>
        <w:pStyle w:val="OZNPROJEKTUwskazaniedatylubwersjiprojektu"/>
        <w:keepNext/>
      </w:pPr>
      <w:bookmarkStart w:id="0" w:name="_GoBack"/>
      <w:bookmarkEnd w:id="0"/>
      <w:r>
        <w:t>Projekt</w:t>
      </w:r>
      <w:r w:rsidR="00C14B4A">
        <w:t xml:space="preserve"> </w:t>
      </w:r>
    </w:p>
    <w:p w14:paraId="39AC05CF" w14:textId="77777777" w:rsidR="003F44B3" w:rsidRPr="003F44B3" w:rsidRDefault="003F44B3" w:rsidP="003F44B3">
      <w:pPr>
        <w:pStyle w:val="OZNRODZAKTUtznustawalubrozporzdzenieiorganwydajcy"/>
      </w:pPr>
      <w:r w:rsidRPr="003F44B3">
        <w:t>USTAWA</w:t>
      </w:r>
    </w:p>
    <w:p w14:paraId="1767A507" w14:textId="556C14E0" w:rsidR="003F44B3" w:rsidRPr="003F44B3" w:rsidRDefault="003F44B3" w:rsidP="003F44B3">
      <w:pPr>
        <w:pStyle w:val="DATAAKTUdatauchwalenialubwydaniaaktu"/>
      </w:pPr>
      <w:r w:rsidRPr="003F44B3">
        <w:t xml:space="preserve">z </w:t>
      </w:r>
      <w:r w:rsidR="00F07CFB">
        <w:t>dnia</w:t>
      </w:r>
    </w:p>
    <w:p w14:paraId="7E32B450" w14:textId="0949C1E6" w:rsidR="003F44B3" w:rsidRPr="003F44B3" w:rsidRDefault="003F44B3" w:rsidP="00B27D2F">
      <w:pPr>
        <w:pStyle w:val="TYTUAKTUprzedmiotregulacjiustawylubrozporzdzenia"/>
      </w:pPr>
      <w:r w:rsidRPr="003F44B3">
        <w:t>o zmianie ustawy</w:t>
      </w:r>
      <w:r w:rsidR="00C14B4A" w:rsidRPr="003F44B3">
        <w:t xml:space="preserve"> o</w:t>
      </w:r>
      <w:r w:rsidR="00F07CFB">
        <w:t xml:space="preserve"> </w:t>
      </w:r>
      <w:r w:rsidR="002C0C0B">
        <w:t>ewidencji ludności</w:t>
      </w:r>
    </w:p>
    <w:p w14:paraId="7A3C58CB" w14:textId="3E8A2868" w:rsidR="003F44B3" w:rsidRPr="003F44B3" w:rsidRDefault="003F44B3" w:rsidP="00B27D2F">
      <w:pPr>
        <w:pStyle w:val="ARTartustawynprozporzdzenia"/>
        <w:keepNext/>
      </w:pPr>
      <w:r w:rsidRPr="00B27D2F">
        <w:rPr>
          <w:rStyle w:val="Ppogrubienie"/>
        </w:rPr>
        <w:t>Art.</w:t>
      </w:r>
      <w:r w:rsidR="00F07CFB" w:rsidRPr="00B27D2F">
        <w:rPr>
          <w:rStyle w:val="Ppogrubienie"/>
        </w:rPr>
        <w:t> </w:t>
      </w:r>
      <w:r w:rsidRPr="00B27D2F">
        <w:rPr>
          <w:rStyle w:val="Ppogrubienie"/>
        </w:rPr>
        <w:t>1.</w:t>
      </w:r>
      <w:r w:rsidR="00F07CFB">
        <w:t xml:space="preserve"> </w:t>
      </w:r>
      <w:r w:rsidR="00C14B4A" w:rsidRPr="003F44B3">
        <w:t>W</w:t>
      </w:r>
      <w:r w:rsidR="00F07CFB">
        <w:t xml:space="preserve"> </w:t>
      </w:r>
      <w:r w:rsidRPr="003F44B3">
        <w:t>ustawie</w:t>
      </w:r>
      <w:r w:rsidR="00C14B4A" w:rsidRPr="003F44B3">
        <w:t xml:space="preserve"> z</w:t>
      </w:r>
      <w:r w:rsidR="00F07CFB">
        <w:t xml:space="preserve"> </w:t>
      </w:r>
      <w:r w:rsidRPr="003F44B3">
        <w:t>dnia 2</w:t>
      </w:r>
      <w:r w:rsidR="00C14B4A" w:rsidRPr="003F44B3">
        <w:t>4</w:t>
      </w:r>
      <w:r w:rsidR="00F07CFB">
        <w:t xml:space="preserve"> </w:t>
      </w:r>
      <w:r w:rsidRPr="003F44B3">
        <w:t>września 201</w:t>
      </w:r>
      <w:r w:rsidR="00C14B4A" w:rsidRPr="003F44B3">
        <w:t>0</w:t>
      </w:r>
      <w:r w:rsidR="00F07CFB">
        <w:t xml:space="preserve"> </w:t>
      </w:r>
      <w:r w:rsidRPr="003F44B3">
        <w:t>r.</w:t>
      </w:r>
      <w:r w:rsidR="00C14B4A" w:rsidRPr="003F44B3">
        <w:t xml:space="preserve"> o</w:t>
      </w:r>
      <w:r w:rsidR="00F07CFB">
        <w:t xml:space="preserve"> </w:t>
      </w:r>
      <w:r w:rsidRPr="003F44B3">
        <w:t>ewidencji ludności (</w:t>
      </w:r>
      <w:r w:rsidR="00F877A0">
        <w:t>Dz.</w:t>
      </w:r>
      <w:r w:rsidR="00F07CFB">
        <w:t xml:space="preserve"> </w:t>
      </w:r>
      <w:r w:rsidR="00F877A0">
        <w:t>U.</w:t>
      </w:r>
      <w:r w:rsidR="008755BE">
        <w:t xml:space="preserve"> </w:t>
      </w:r>
      <w:r w:rsidR="00C14B4A" w:rsidRPr="003F44B3">
        <w:t>z</w:t>
      </w:r>
      <w:r w:rsidR="00F07CFB">
        <w:t xml:space="preserve"> </w:t>
      </w:r>
      <w:r w:rsidRPr="003F44B3">
        <w:t>201</w:t>
      </w:r>
      <w:r w:rsidR="00CD0E9A">
        <w:t>7</w:t>
      </w:r>
      <w:r w:rsidR="00F07CFB">
        <w:t xml:space="preserve"> </w:t>
      </w:r>
      <w:r w:rsidRPr="003F44B3">
        <w:t>r.</w:t>
      </w:r>
      <w:r w:rsidR="00F877A0">
        <w:t xml:space="preserve"> poz.</w:t>
      </w:r>
      <w:r w:rsidR="00F07CFB">
        <w:t> </w:t>
      </w:r>
      <w:r w:rsidR="00CD0E9A">
        <w:t>657</w:t>
      </w:r>
      <w:r w:rsidRPr="003F44B3">
        <w:t>) wprowa</w:t>
      </w:r>
      <w:smartTag w:uri="urn:schemas-microsoft-com:office:smarttags" w:element="PersonName">
        <w:r w:rsidRPr="003F44B3">
          <w:t>dz</w:t>
        </w:r>
      </w:smartTag>
      <w:r w:rsidRPr="003F44B3">
        <w:t>a się następujące zmiany:</w:t>
      </w:r>
    </w:p>
    <w:p w14:paraId="78276E23" w14:textId="55137EEB" w:rsidR="003F44B3" w:rsidRPr="003F44B3" w:rsidRDefault="003F44B3" w:rsidP="00B27D2F">
      <w:pPr>
        <w:pStyle w:val="PKTpunkt"/>
        <w:keepNext/>
      </w:pPr>
      <w:r>
        <w:t>1)</w:t>
      </w:r>
      <w:r>
        <w:tab/>
      </w:r>
      <w:r w:rsidRPr="003F44B3">
        <w:t>w</w:t>
      </w:r>
      <w:r w:rsidR="00F877A0">
        <w:t xml:space="preserve"> art.</w:t>
      </w:r>
      <w:r w:rsidR="00F07CFB">
        <w:t xml:space="preserve"> </w:t>
      </w:r>
      <w:r w:rsidR="00F877A0" w:rsidRPr="003F44B3">
        <w:t>1</w:t>
      </w:r>
      <w:r w:rsidR="00F877A0">
        <w:t xml:space="preserve"> pkt</w:t>
      </w:r>
      <w:r w:rsidR="00F07CFB">
        <w:t xml:space="preserve"> </w:t>
      </w:r>
      <w:r w:rsidR="00C14B4A" w:rsidRPr="003F44B3">
        <w:t>2</w:t>
      </w:r>
      <w:r w:rsidR="00F07CFB">
        <w:t xml:space="preserve"> </w:t>
      </w:r>
      <w:r w:rsidRPr="003F44B3">
        <w:t>otrzymuje brzmienie:</w:t>
      </w:r>
    </w:p>
    <w:p w14:paraId="1BB92170" w14:textId="32F5650A" w:rsidR="003F44B3" w:rsidRPr="003F44B3" w:rsidRDefault="003F44B3" w:rsidP="008C7700">
      <w:pPr>
        <w:pStyle w:val="ZPKTzmpktartykuempunktem"/>
      </w:pPr>
      <w:r>
        <w:t>„</w:t>
      </w:r>
      <w:r w:rsidRPr="003F44B3">
        <w:t>2)</w:t>
      </w:r>
      <w:r>
        <w:tab/>
      </w:r>
      <w:r w:rsidRPr="003F44B3">
        <w:t>zakres</w:t>
      </w:r>
      <w:r w:rsidR="00C14B4A" w:rsidRPr="003F44B3">
        <w:t xml:space="preserve"> i</w:t>
      </w:r>
      <w:r w:rsidR="00F07CFB">
        <w:t xml:space="preserve"> </w:t>
      </w:r>
      <w:r w:rsidRPr="003F44B3">
        <w:t>zasady rejestracji danych gromadzonych</w:t>
      </w:r>
      <w:r w:rsidR="00C14B4A" w:rsidRPr="003F44B3">
        <w:t xml:space="preserve"> w</w:t>
      </w:r>
      <w:r w:rsidR="00F07CFB">
        <w:t xml:space="preserve"> </w:t>
      </w:r>
      <w:r w:rsidRPr="003F44B3">
        <w:t>Powszechnym Elektronicznym Systemie Ewidencji Ludności</w:t>
      </w:r>
      <w:r w:rsidR="00C14B4A" w:rsidRPr="003F44B3">
        <w:t xml:space="preserve"> i</w:t>
      </w:r>
      <w:r w:rsidR="00F07CFB">
        <w:t xml:space="preserve"> </w:t>
      </w:r>
      <w:r w:rsidRPr="003F44B3">
        <w:t>rejestrach mieszkańców;</w:t>
      </w:r>
      <w:r>
        <w:t>”</w:t>
      </w:r>
      <w:r w:rsidRPr="003F44B3">
        <w:t>;</w:t>
      </w:r>
    </w:p>
    <w:p w14:paraId="28448EBF" w14:textId="1A7ACD9D" w:rsidR="003F44B3" w:rsidRPr="003F44B3" w:rsidRDefault="003F44B3" w:rsidP="00B27D2F">
      <w:pPr>
        <w:pStyle w:val="PKTpunkt"/>
        <w:keepNext/>
      </w:pPr>
      <w:r>
        <w:t>2)</w:t>
      </w:r>
      <w:r>
        <w:tab/>
      </w:r>
      <w:r w:rsidRPr="003F44B3">
        <w:t xml:space="preserve">art. </w:t>
      </w:r>
      <w:r w:rsidR="00C14B4A" w:rsidRPr="003F44B3">
        <w:t>3</w:t>
      </w:r>
      <w:r w:rsidR="00F07CFB">
        <w:t xml:space="preserve"> </w:t>
      </w:r>
      <w:r w:rsidRPr="003F44B3">
        <w:t>otrzymuje brzmienie:</w:t>
      </w:r>
    </w:p>
    <w:p w14:paraId="6924ECAE" w14:textId="3158BFB9" w:rsidR="003F44B3" w:rsidRPr="003F44B3" w:rsidRDefault="003F44B3" w:rsidP="008C7700">
      <w:pPr>
        <w:pStyle w:val="ZARTzmartartykuempunktem"/>
      </w:pPr>
      <w:r>
        <w:t>„</w:t>
      </w:r>
      <w:r w:rsidRPr="003F44B3">
        <w:t>Art.</w:t>
      </w:r>
      <w:r w:rsidR="00F07CFB">
        <w:t xml:space="preserve"> </w:t>
      </w:r>
      <w:r w:rsidRPr="003F44B3">
        <w:t>3.</w:t>
      </w:r>
      <w:r w:rsidR="00F07CFB">
        <w:t xml:space="preserve"> </w:t>
      </w:r>
      <w:r w:rsidRPr="003F44B3">
        <w:t>Ewidencję ludności prowadzi się</w:t>
      </w:r>
      <w:r w:rsidR="00C14B4A" w:rsidRPr="003F44B3">
        <w:t xml:space="preserve"> w</w:t>
      </w:r>
      <w:r w:rsidR="00F07CFB">
        <w:t xml:space="preserve"> </w:t>
      </w:r>
      <w:r w:rsidRPr="003F44B3">
        <w:t>Powszechnym Elektronicznym Systemie Ewidencji Ludności, który stanowi rejestr PESEL</w:t>
      </w:r>
      <w:r w:rsidR="00C14B4A">
        <w:t>,</w:t>
      </w:r>
      <w:r w:rsidRPr="003F44B3">
        <w:t xml:space="preserve"> oraz</w:t>
      </w:r>
      <w:r w:rsidR="00C14B4A" w:rsidRPr="003F44B3">
        <w:t xml:space="preserve"> w</w:t>
      </w:r>
      <w:r w:rsidR="00F07CFB">
        <w:t xml:space="preserve"> </w:t>
      </w:r>
      <w:r w:rsidRPr="003F44B3">
        <w:t>rejestrach mieszkańców</w:t>
      </w:r>
      <w:r w:rsidR="00DA65F6">
        <w:t>,</w:t>
      </w:r>
      <w:r w:rsidRPr="003F44B3">
        <w:t xml:space="preserve"> prowadzonych</w:t>
      </w:r>
      <w:r w:rsidR="00C14B4A" w:rsidRPr="003F44B3">
        <w:t xml:space="preserve"> w</w:t>
      </w:r>
      <w:r w:rsidR="00F07CFB">
        <w:t xml:space="preserve"> </w:t>
      </w:r>
      <w:r w:rsidRPr="003F44B3">
        <w:t>systemie teleinformatycznym.</w:t>
      </w:r>
      <w:r>
        <w:t>”</w:t>
      </w:r>
      <w:r w:rsidRPr="003F44B3">
        <w:t>;</w:t>
      </w:r>
    </w:p>
    <w:p w14:paraId="4898D15C" w14:textId="10506E17" w:rsidR="003F44B3" w:rsidRPr="003F44B3" w:rsidRDefault="003F44B3" w:rsidP="00B27D2F">
      <w:pPr>
        <w:pStyle w:val="PKTpunkt"/>
        <w:keepNext/>
      </w:pPr>
      <w:r>
        <w:t>3)</w:t>
      </w:r>
      <w:r>
        <w:tab/>
      </w:r>
      <w:r w:rsidRPr="003F44B3">
        <w:t>w</w:t>
      </w:r>
      <w:r w:rsidR="00F877A0">
        <w:t xml:space="preserve"> art.</w:t>
      </w:r>
      <w:r w:rsidR="00F07CFB">
        <w:t xml:space="preserve"> </w:t>
      </w:r>
      <w:r w:rsidR="00F877A0" w:rsidRPr="003F44B3">
        <w:t>7</w:t>
      </w:r>
      <w:r w:rsidR="00F877A0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Pr="003F44B3">
        <w:t>1:</w:t>
      </w:r>
    </w:p>
    <w:p w14:paraId="29A4A3D2" w14:textId="60F8B0A3" w:rsidR="003F44B3" w:rsidRPr="003F44B3" w:rsidRDefault="003F44B3" w:rsidP="00B27D2F">
      <w:pPr>
        <w:pStyle w:val="LITlitera"/>
        <w:keepNext/>
      </w:pPr>
      <w:r w:rsidRPr="003F44B3">
        <w:t>a)</w:t>
      </w:r>
      <w:r>
        <w:tab/>
      </w:r>
      <w:r w:rsidRPr="003F44B3">
        <w:t xml:space="preserve">pkt </w:t>
      </w:r>
      <w:r w:rsidR="00C14B4A" w:rsidRPr="003F44B3">
        <w:t>3</w:t>
      </w:r>
      <w:r w:rsidR="00F07CFB">
        <w:t xml:space="preserve"> </w:t>
      </w:r>
      <w:r w:rsidRPr="003F44B3">
        <w:t>otrzymuje brzmienie:</w:t>
      </w:r>
    </w:p>
    <w:p w14:paraId="723E14A8" w14:textId="50749790" w:rsidR="002566A1" w:rsidRPr="003F44B3" w:rsidRDefault="003F44B3" w:rsidP="00A714D3">
      <w:pPr>
        <w:pStyle w:val="ZLITPKTzmpktliter"/>
      </w:pPr>
      <w:r>
        <w:t>„</w:t>
      </w:r>
      <w:r w:rsidRPr="003F44B3">
        <w:t>3)</w:t>
      </w:r>
      <w:r>
        <w:tab/>
      </w:r>
      <w:r w:rsidRPr="003F44B3">
        <w:t>cudzoziemców zamieszkujących na terytorium Rzeczypospolitej Polskiej</w:t>
      </w:r>
      <w:r w:rsidR="009B4E5C">
        <w:t>.</w:t>
      </w:r>
      <w:r>
        <w:t>”</w:t>
      </w:r>
      <w:r w:rsidRPr="003F44B3">
        <w:t>,</w:t>
      </w:r>
    </w:p>
    <w:p w14:paraId="42EC4F7E" w14:textId="3BE941A3" w:rsidR="004D54CE" w:rsidRPr="003F44B3" w:rsidRDefault="003F44B3" w:rsidP="00A714D3">
      <w:pPr>
        <w:pStyle w:val="LITlitera"/>
      </w:pPr>
      <w:r w:rsidRPr="003F44B3">
        <w:t>b)</w:t>
      </w:r>
      <w:r>
        <w:tab/>
      </w:r>
      <w:r w:rsidRPr="003F44B3">
        <w:t>uchyla się</w:t>
      </w:r>
      <w:r w:rsidR="00F877A0">
        <w:t xml:space="preserve"> pkt</w:t>
      </w:r>
      <w:r w:rsidR="00F07CFB">
        <w:t xml:space="preserve"> </w:t>
      </w:r>
      <w:r w:rsidRPr="003F44B3">
        <w:t>4</w:t>
      </w:r>
      <w:r w:rsidR="000061CB">
        <w:t>;</w:t>
      </w:r>
    </w:p>
    <w:p w14:paraId="1F1F29D5" w14:textId="3C4515C7" w:rsidR="003F44B3" w:rsidRPr="003F44B3" w:rsidRDefault="003F44B3" w:rsidP="00B27D2F">
      <w:pPr>
        <w:pStyle w:val="PKTpunkt"/>
        <w:keepNext/>
      </w:pPr>
      <w:r w:rsidRPr="003F44B3">
        <w:t>4)</w:t>
      </w:r>
      <w:r>
        <w:tab/>
      </w:r>
      <w:r w:rsidRPr="003F44B3">
        <w:t>w</w:t>
      </w:r>
      <w:r w:rsidR="00F877A0">
        <w:t xml:space="preserve"> art.</w:t>
      </w:r>
      <w:r w:rsidR="00F07CFB">
        <w:t xml:space="preserve"> </w:t>
      </w:r>
      <w:r w:rsidRPr="003F44B3">
        <w:t>8:</w:t>
      </w:r>
    </w:p>
    <w:p w14:paraId="09949DB5" w14:textId="3F9D4A89" w:rsidR="003F44B3" w:rsidRPr="003F44B3" w:rsidRDefault="003F44B3" w:rsidP="00B27D2F">
      <w:pPr>
        <w:pStyle w:val="LITlitera"/>
        <w:keepNext/>
      </w:pPr>
      <w:r w:rsidRPr="003F44B3">
        <w:t>a)</w:t>
      </w:r>
      <w:r>
        <w:tab/>
      </w:r>
      <w:r w:rsidRPr="003F44B3">
        <w:t>po</w:t>
      </w:r>
      <w:r w:rsidR="00F877A0">
        <w:t xml:space="preserve"> pkt</w:t>
      </w:r>
      <w:r w:rsidR="00F07CFB">
        <w:t xml:space="preserve"> </w:t>
      </w:r>
      <w:r w:rsidRPr="003F44B3">
        <w:t>2</w:t>
      </w:r>
      <w:r w:rsidR="00C14B4A" w:rsidRPr="003F44B3">
        <w:t>0</w:t>
      </w:r>
      <w:r w:rsidR="00F07CFB">
        <w:t xml:space="preserve"> </w:t>
      </w:r>
      <w:r w:rsidRPr="003F44B3">
        <w:t>dodaje się</w:t>
      </w:r>
      <w:r w:rsidR="00F877A0">
        <w:t xml:space="preserve"> pkt</w:t>
      </w:r>
      <w:r w:rsidR="00F07CFB">
        <w:t xml:space="preserve"> </w:t>
      </w:r>
      <w:r w:rsidRPr="003F44B3">
        <w:t>20a</w:t>
      </w:r>
      <w:r w:rsidR="00C14B4A" w:rsidRPr="003F44B3">
        <w:t xml:space="preserve"> w</w:t>
      </w:r>
      <w:r w:rsidR="00F07CFB">
        <w:t xml:space="preserve"> </w:t>
      </w:r>
      <w:r w:rsidRPr="003F44B3">
        <w:t>brzmieniu:</w:t>
      </w:r>
    </w:p>
    <w:p w14:paraId="2572ED9D" w14:textId="7477E8E6" w:rsidR="003F44B3" w:rsidRPr="003F44B3" w:rsidRDefault="003F44B3" w:rsidP="00197203">
      <w:pPr>
        <w:pStyle w:val="ZLITPKTzmpktliter"/>
      </w:pPr>
      <w:r>
        <w:t>„</w:t>
      </w:r>
      <w:r w:rsidRPr="003F44B3">
        <w:t>20a)</w:t>
      </w:r>
      <w:r>
        <w:t xml:space="preserve"> </w:t>
      </w:r>
      <w:r w:rsidRPr="003F44B3">
        <w:t xml:space="preserve">przewidywany okres pobytu poza granicami Rzeczypospolitej Polskiej </w:t>
      </w:r>
      <w:r w:rsidRPr="00B76AB1">
        <w:t>trwając</w:t>
      </w:r>
      <w:r w:rsidR="00077B6F">
        <w:t>ego</w:t>
      </w:r>
      <w:r w:rsidRPr="00B76AB1">
        <w:t xml:space="preserve"> </w:t>
      </w:r>
      <w:r w:rsidRPr="003F44B3">
        <w:t xml:space="preserve">dłużej niż </w:t>
      </w:r>
      <w:r w:rsidR="00C14B4A" w:rsidRPr="003F44B3">
        <w:t>6</w:t>
      </w:r>
      <w:r w:rsidR="00F07CFB">
        <w:t xml:space="preserve"> </w:t>
      </w:r>
      <w:r w:rsidRPr="003F44B3">
        <w:t>miesięcy;</w:t>
      </w:r>
      <w:r>
        <w:t>”</w:t>
      </w:r>
      <w:r w:rsidR="00F6161C">
        <w:t>,</w:t>
      </w:r>
    </w:p>
    <w:p w14:paraId="4512771A" w14:textId="148E291C" w:rsidR="003F44B3" w:rsidRPr="003F44B3" w:rsidRDefault="003F44B3" w:rsidP="00B27D2F">
      <w:pPr>
        <w:pStyle w:val="LITlitera"/>
        <w:keepNext/>
      </w:pPr>
      <w:r w:rsidRPr="003F44B3">
        <w:t>b)</w:t>
      </w:r>
      <w:r>
        <w:tab/>
      </w:r>
      <w:r w:rsidRPr="003F44B3">
        <w:t>pkt 2</w:t>
      </w:r>
      <w:r w:rsidR="00C14B4A" w:rsidRPr="003F44B3">
        <w:t>4</w:t>
      </w:r>
      <w:r w:rsidR="00F07CFB">
        <w:t xml:space="preserve"> </w:t>
      </w:r>
      <w:r w:rsidRPr="003F44B3">
        <w:t>otrzymuje brzmienie:</w:t>
      </w:r>
    </w:p>
    <w:p w14:paraId="706FFCD4" w14:textId="4E4A517D" w:rsidR="003F44B3" w:rsidRPr="003F44B3" w:rsidRDefault="003F44B3" w:rsidP="00197203">
      <w:pPr>
        <w:pStyle w:val="ZLITPKTzmpktliter"/>
      </w:pPr>
      <w:r>
        <w:t>„</w:t>
      </w:r>
      <w:r w:rsidRPr="003F44B3">
        <w:t>24)</w:t>
      </w:r>
      <w:r>
        <w:tab/>
      </w:r>
      <w:r w:rsidRPr="003F44B3">
        <w:t>seria, numer</w:t>
      </w:r>
      <w:r w:rsidR="00C14B4A" w:rsidRPr="003F44B3">
        <w:t xml:space="preserve"> i</w:t>
      </w:r>
      <w:r w:rsidR="00F07CFB">
        <w:t xml:space="preserve"> </w:t>
      </w:r>
      <w:r w:rsidRPr="003F44B3">
        <w:t>data ważności ważnego dokumentu podróży cudzoziemca lub innego ważnego dokumentu potwierdzającego tożsamość</w:t>
      </w:r>
      <w:r w:rsidR="00C14B4A" w:rsidRPr="003F44B3">
        <w:t xml:space="preserve"> i</w:t>
      </w:r>
      <w:r w:rsidR="00F07CFB">
        <w:t xml:space="preserve"> </w:t>
      </w:r>
      <w:r w:rsidRPr="003F44B3">
        <w:t>obywatelstwo;</w:t>
      </w:r>
      <w:r>
        <w:t>”</w:t>
      </w:r>
      <w:r w:rsidR="00F6161C">
        <w:t>,</w:t>
      </w:r>
    </w:p>
    <w:p w14:paraId="13434FCC" w14:textId="4F16534B" w:rsidR="003F44B3" w:rsidRPr="003F44B3" w:rsidRDefault="003F44B3" w:rsidP="00B27D2F">
      <w:pPr>
        <w:pStyle w:val="LITlitera"/>
        <w:keepNext/>
      </w:pPr>
      <w:r w:rsidRPr="003F44B3">
        <w:t>c)</w:t>
      </w:r>
      <w:r>
        <w:tab/>
      </w:r>
      <w:r w:rsidRPr="003F44B3">
        <w:t>po</w:t>
      </w:r>
      <w:r w:rsidR="00F877A0">
        <w:t xml:space="preserve"> pkt</w:t>
      </w:r>
      <w:r w:rsidR="00F07CFB">
        <w:t xml:space="preserve"> </w:t>
      </w:r>
      <w:r w:rsidRPr="003F44B3">
        <w:t>2</w:t>
      </w:r>
      <w:r w:rsidR="00C14B4A" w:rsidRPr="003F44B3">
        <w:t>4</w:t>
      </w:r>
      <w:r w:rsidR="00F07CFB">
        <w:t xml:space="preserve"> </w:t>
      </w:r>
      <w:r w:rsidRPr="003F44B3">
        <w:t>dodaje się</w:t>
      </w:r>
      <w:r w:rsidR="00F877A0">
        <w:t xml:space="preserve"> pkt</w:t>
      </w:r>
      <w:r w:rsidR="00F07CFB">
        <w:t xml:space="preserve"> </w:t>
      </w:r>
      <w:r w:rsidRPr="003F44B3">
        <w:t>24a</w:t>
      </w:r>
      <w:r w:rsidR="00C14B4A" w:rsidRPr="003F44B3">
        <w:t xml:space="preserve"> w</w:t>
      </w:r>
      <w:r w:rsidR="00F07CFB">
        <w:t xml:space="preserve"> </w:t>
      </w:r>
      <w:r w:rsidRPr="003F44B3">
        <w:t>brzmieniu:</w:t>
      </w:r>
    </w:p>
    <w:p w14:paraId="548D573E" w14:textId="16BEA390" w:rsidR="00EA37E4" w:rsidRPr="00EA37E4" w:rsidRDefault="00F07CFB" w:rsidP="00B27D2F">
      <w:pPr>
        <w:pStyle w:val="ZLITPKTzmpktliter"/>
        <w:keepNext/>
      </w:pPr>
      <w:r>
        <w:t>„24a)</w:t>
      </w:r>
      <w:r>
        <w:tab/>
        <w:t xml:space="preserve"> </w:t>
      </w:r>
      <w:r w:rsidR="00EA37E4" w:rsidRPr="00EA37E4">
        <w:t>status cudzoziemca oznaczony jako:</w:t>
      </w:r>
    </w:p>
    <w:p w14:paraId="4D58B5EC" w14:textId="3C51B52C" w:rsidR="00EA37E4" w:rsidRPr="00EA37E4" w:rsidRDefault="00EA37E4" w:rsidP="00F07CFB">
      <w:pPr>
        <w:pStyle w:val="ZLITLITwPKTzmlitwpktliter"/>
      </w:pPr>
      <w:r w:rsidRPr="00EA37E4">
        <w:t>a)</w:t>
      </w:r>
      <w:r w:rsidR="00F07CFB">
        <w:tab/>
      </w:r>
      <w:r w:rsidRPr="00EA37E4">
        <w:t>UE dla cudzoziemca będącego obywatelem państwa członkowskiego Unii Europejskiej, obywatelem państwa członkowskiego Europejskiego Porozumienia</w:t>
      </w:r>
      <w:r w:rsidR="00F877A0" w:rsidRPr="00EA37E4">
        <w:t xml:space="preserve"> o</w:t>
      </w:r>
      <w:r w:rsidR="00F07CFB">
        <w:t xml:space="preserve"> </w:t>
      </w:r>
      <w:r w:rsidRPr="00EA37E4">
        <w:t xml:space="preserve">Wolnym Handlu (EFTA) </w:t>
      </w:r>
      <w:r w:rsidR="00C81ACF" w:rsidRPr="00EA37E4">
        <w:t>–</w:t>
      </w:r>
      <w:r w:rsidR="00F877A0">
        <w:t xml:space="preserve"> </w:t>
      </w:r>
      <w:r w:rsidRPr="00EA37E4">
        <w:t>strony umowy</w:t>
      </w:r>
      <w:r w:rsidR="00F877A0" w:rsidRPr="00EA37E4">
        <w:t xml:space="preserve"> o</w:t>
      </w:r>
      <w:r w:rsidR="00F07CFB">
        <w:t> </w:t>
      </w:r>
      <w:r w:rsidRPr="00EA37E4">
        <w:t xml:space="preserve">Europejskim Obszarze Gospodarczym lub obywatelem Konfederacji Szwajcarskiej, </w:t>
      </w:r>
    </w:p>
    <w:p w14:paraId="5F47F4C0" w14:textId="1B3BADCE" w:rsidR="00EA37E4" w:rsidRPr="00EA37E4" w:rsidRDefault="00EA37E4" w:rsidP="00F07CFB">
      <w:pPr>
        <w:pStyle w:val="ZLITLITwPKTzmlitwpktliter"/>
      </w:pPr>
      <w:r w:rsidRPr="00EA37E4">
        <w:lastRenderedPageBreak/>
        <w:t>b)</w:t>
      </w:r>
      <w:r w:rsidR="00F07CFB">
        <w:tab/>
      </w:r>
      <w:r w:rsidRPr="00EA37E4">
        <w:t>CUE dla cudzoziemca będącego członkiem rodziny cudzoziemca,</w:t>
      </w:r>
      <w:r w:rsidR="00F877A0" w:rsidRPr="00EA37E4">
        <w:t xml:space="preserve"> o</w:t>
      </w:r>
      <w:r w:rsidR="00F07CFB">
        <w:t> </w:t>
      </w:r>
      <w:r w:rsidRPr="00EA37E4">
        <w:t>którym mowa</w:t>
      </w:r>
      <w:r w:rsidR="00F877A0" w:rsidRPr="00EA37E4">
        <w:t xml:space="preserve"> w</w:t>
      </w:r>
      <w:r w:rsidR="00F07CFB">
        <w:t xml:space="preserve"> </w:t>
      </w:r>
      <w:r w:rsidR="00F877A0">
        <w:t>lit.</w:t>
      </w:r>
      <w:r w:rsidR="00F07CFB">
        <w:t xml:space="preserve"> </w:t>
      </w:r>
      <w:r w:rsidRPr="00EA37E4">
        <w:t>a, niebędącego obywatelem państwa członkowskiego Unii Europejskiej, obywatelem państwa członkowskiego Europejskiego Porozumienia</w:t>
      </w:r>
      <w:r w:rsidR="00F877A0" w:rsidRPr="00EA37E4">
        <w:t xml:space="preserve"> o</w:t>
      </w:r>
      <w:r w:rsidR="00F07CFB">
        <w:t xml:space="preserve"> </w:t>
      </w:r>
      <w:r w:rsidRPr="00EA37E4">
        <w:t>Wolnym Handlu (EFTA) – strony umowy</w:t>
      </w:r>
      <w:r w:rsidR="00F877A0" w:rsidRPr="00EA37E4">
        <w:t xml:space="preserve"> o</w:t>
      </w:r>
      <w:r w:rsidR="00F07CFB">
        <w:t xml:space="preserve"> </w:t>
      </w:r>
      <w:r w:rsidRPr="00EA37E4">
        <w:t>Europejskim Obszarze Gospodarczym</w:t>
      </w:r>
      <w:r w:rsidR="00F07CFB">
        <w:t xml:space="preserve"> </w:t>
      </w:r>
      <w:r w:rsidRPr="00EA37E4">
        <w:t>lub obywatelem Konfederacji Szwajcarskiej,</w:t>
      </w:r>
    </w:p>
    <w:p w14:paraId="668557AB" w14:textId="40AE45CF" w:rsidR="00EA37E4" w:rsidRDefault="00EA37E4" w:rsidP="00F07CFB">
      <w:pPr>
        <w:pStyle w:val="ZLITLITwPKTzmlitwpktliter"/>
      </w:pPr>
      <w:r w:rsidRPr="00EA37E4">
        <w:t>c)</w:t>
      </w:r>
      <w:r w:rsidR="00F07CFB">
        <w:tab/>
      </w:r>
      <w:r w:rsidRPr="00EA37E4">
        <w:t>NUE dla cudzoziemca niewymienionego</w:t>
      </w:r>
      <w:r w:rsidR="00F877A0" w:rsidRPr="00EA37E4">
        <w:t xml:space="preserve"> w</w:t>
      </w:r>
      <w:r w:rsidR="00F07CFB">
        <w:t xml:space="preserve"> </w:t>
      </w:r>
      <w:r w:rsidR="00F877A0">
        <w:t>lit.</w:t>
      </w:r>
      <w:r w:rsidR="00F07CFB">
        <w:t xml:space="preserve"> </w:t>
      </w:r>
      <w:r w:rsidRPr="00EA37E4">
        <w:t>a</w:t>
      </w:r>
      <w:r w:rsidR="009B4E5C">
        <w:t xml:space="preserve"> i</w:t>
      </w:r>
      <w:r w:rsidR="00B115B9">
        <w:t xml:space="preserve"> </w:t>
      </w:r>
      <w:r w:rsidRPr="00EA37E4">
        <w:t>b;”</w:t>
      </w:r>
      <w:r w:rsidR="005E0407">
        <w:t>,</w:t>
      </w:r>
    </w:p>
    <w:p w14:paraId="5C05662A" w14:textId="67316015" w:rsidR="00EA37E4" w:rsidRPr="003F44B3" w:rsidRDefault="00F07CFB" w:rsidP="00A714D3">
      <w:pPr>
        <w:pStyle w:val="LITlitera"/>
      </w:pPr>
      <w:r>
        <w:t>d)</w:t>
      </w:r>
      <w:r w:rsidR="00D14154">
        <w:tab/>
      </w:r>
      <w:r w:rsidR="005E0407">
        <w:t>uchyla się</w:t>
      </w:r>
      <w:r w:rsidR="00F877A0">
        <w:t xml:space="preserve"> pkt</w:t>
      </w:r>
      <w:r>
        <w:t xml:space="preserve"> </w:t>
      </w:r>
      <w:r w:rsidR="005E0407">
        <w:t>25;</w:t>
      </w:r>
    </w:p>
    <w:p w14:paraId="2A33CDEC" w14:textId="2F39BCD0" w:rsidR="00C96E24" w:rsidRPr="00C96E24" w:rsidRDefault="003F44B3" w:rsidP="00B27D2F">
      <w:pPr>
        <w:pStyle w:val="PKTpunkt"/>
        <w:keepNext/>
      </w:pPr>
      <w:r w:rsidRPr="003F44B3">
        <w:t>5)</w:t>
      </w:r>
      <w:r>
        <w:tab/>
      </w:r>
      <w:r w:rsidR="00C96E24">
        <w:t>w</w:t>
      </w:r>
      <w:r w:rsidR="00F877A0">
        <w:t xml:space="preserve"> art.</w:t>
      </w:r>
      <w:r w:rsidR="00F07CFB">
        <w:t xml:space="preserve"> </w:t>
      </w:r>
      <w:r w:rsidR="00F877A0" w:rsidRPr="00C96E24">
        <w:t>9</w:t>
      </w:r>
      <w:r w:rsidR="00F877A0">
        <w:t xml:space="preserve"> ust.</w:t>
      </w:r>
      <w:r w:rsidR="00F07CFB">
        <w:t xml:space="preserve"> </w:t>
      </w:r>
      <w:r w:rsidR="00F877A0" w:rsidRPr="00C96E24">
        <w:t>3</w:t>
      </w:r>
      <w:r w:rsidR="00F877A0">
        <w:t xml:space="preserve"> i</w:t>
      </w:r>
      <w:r w:rsidR="00F07CFB">
        <w:t xml:space="preserve"> </w:t>
      </w:r>
      <w:r w:rsidR="00C14B4A" w:rsidRPr="00C96E24">
        <w:t>4</w:t>
      </w:r>
      <w:r w:rsidR="00F07CFB">
        <w:t xml:space="preserve"> </w:t>
      </w:r>
      <w:r w:rsidR="00C96E24" w:rsidRPr="00C96E24">
        <w:t>otrzymują brzmienie:</w:t>
      </w:r>
    </w:p>
    <w:p w14:paraId="206F9DD8" w14:textId="1933A4F3" w:rsidR="00C96E24" w:rsidRPr="003F44B3" w:rsidRDefault="00C96E24" w:rsidP="00C96E24">
      <w:pPr>
        <w:pStyle w:val="ZUSTzmustartykuempunktem"/>
      </w:pPr>
      <w:r>
        <w:t>„</w:t>
      </w:r>
      <w:r w:rsidRPr="003F44B3">
        <w:t>3.</w:t>
      </w:r>
      <w:r w:rsidR="00F07CFB">
        <w:t xml:space="preserve"> </w:t>
      </w:r>
      <w:r w:rsidR="00C14B4A" w:rsidRPr="003F44B3">
        <w:t>W</w:t>
      </w:r>
      <w:r w:rsidR="00F07CFB">
        <w:t xml:space="preserve"> </w:t>
      </w:r>
      <w:r w:rsidRPr="003F44B3">
        <w:t>stosunku do osób,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 w:rsidRPr="003F44B3">
        <w:t>7</w:t>
      </w:r>
      <w:r w:rsidR="00F877A0">
        <w:t xml:space="preserve"> ust.</w:t>
      </w:r>
      <w:r w:rsidR="00F07CFB">
        <w:t xml:space="preserve"> </w:t>
      </w:r>
      <w:r w:rsidR="00F877A0" w:rsidRPr="003F44B3">
        <w:t>1</w:t>
      </w:r>
      <w:r w:rsidR="00F877A0">
        <w:t xml:space="preserve"> pkt</w:t>
      </w:r>
      <w:r w:rsidR="00F07CFB">
        <w:t xml:space="preserve"> </w:t>
      </w:r>
      <w:r w:rsidR="00C14B4A" w:rsidRPr="003F44B3">
        <w:t>3</w:t>
      </w:r>
      <w:r w:rsidR="00781900">
        <w:t>,</w:t>
      </w:r>
      <w:r w:rsidR="00F07CFB">
        <w:t xml:space="preserve"> </w:t>
      </w:r>
      <w:r w:rsidRPr="003F44B3">
        <w:t>gromadzi się dane wymienione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>
        <w:t>8 pkt</w:t>
      </w:r>
      <w:r w:rsidR="00F07CFB">
        <w:t xml:space="preserve"> </w:t>
      </w:r>
      <w:r>
        <w:t>1, 4, 6, 9</w:t>
      </w:r>
      <w:r w:rsidR="00C14B4A">
        <w:t>–</w:t>
      </w:r>
      <w:r>
        <w:t>11, 14</w:t>
      </w:r>
      <w:r w:rsidR="00C14B4A">
        <w:t>–</w:t>
      </w:r>
      <w:r>
        <w:t xml:space="preserve">17, </w:t>
      </w:r>
      <w:r w:rsidRPr="003F44B3">
        <w:t>2</w:t>
      </w:r>
      <w:r w:rsidR="00F877A0" w:rsidRPr="003F44B3">
        <w:t>4</w:t>
      </w:r>
      <w:r w:rsidR="00F877A0">
        <w:t xml:space="preserve"> i</w:t>
      </w:r>
      <w:r w:rsidR="00F07CFB">
        <w:t xml:space="preserve"> </w:t>
      </w:r>
      <w:r w:rsidRPr="003F44B3">
        <w:t>24a,</w:t>
      </w:r>
      <w:r w:rsidR="00C14B4A" w:rsidRPr="003F44B3">
        <w:t xml:space="preserve"> a</w:t>
      </w:r>
      <w:r w:rsidR="00F07CFB">
        <w:t xml:space="preserve"> </w:t>
      </w:r>
      <w:r w:rsidRPr="003F44B3">
        <w:t>dane</w:t>
      </w:r>
      <w:r w:rsidR="00791F00">
        <w:t>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 w:rsidRPr="003F44B3">
        <w:t>8</w:t>
      </w:r>
      <w:r w:rsidR="00F877A0">
        <w:t xml:space="preserve"> pkt</w:t>
      </w:r>
      <w:r w:rsidR="00F07CFB">
        <w:t xml:space="preserve"> </w:t>
      </w:r>
      <w:r>
        <w:t>3, 5, 7, 8, 12, 13, 18</w:t>
      </w:r>
      <w:r w:rsidR="00C14B4A">
        <w:t>–</w:t>
      </w:r>
      <w:r>
        <w:t>2</w:t>
      </w:r>
      <w:r w:rsidR="00F877A0">
        <w:t>1 i</w:t>
      </w:r>
      <w:r w:rsidR="00F07CFB">
        <w:t xml:space="preserve"> </w:t>
      </w:r>
      <w:r w:rsidRPr="003F44B3">
        <w:t>2</w:t>
      </w:r>
      <w:r w:rsidR="00C14B4A" w:rsidRPr="003F44B3">
        <w:t>6</w:t>
      </w:r>
      <w:r w:rsidR="00F07CFB">
        <w:t xml:space="preserve"> </w:t>
      </w:r>
      <w:r w:rsidRPr="003F44B3">
        <w:t>–</w:t>
      </w:r>
      <w:r w:rsidR="00C14B4A" w:rsidRPr="003F44B3">
        <w:t xml:space="preserve"> o</w:t>
      </w:r>
      <w:r w:rsidR="00F07CFB">
        <w:t xml:space="preserve"> </w:t>
      </w:r>
      <w:r w:rsidRPr="003F44B3">
        <w:t>ile są dostępne.</w:t>
      </w:r>
    </w:p>
    <w:p w14:paraId="75072967" w14:textId="5293529B" w:rsidR="00C96E24" w:rsidRPr="003F44B3" w:rsidRDefault="00C96E24" w:rsidP="00C96E24">
      <w:pPr>
        <w:pStyle w:val="ZUSTzmustartykuempunktem"/>
      </w:pPr>
      <w:r w:rsidRPr="003F44B3">
        <w:t>4.</w:t>
      </w:r>
      <w:r w:rsidR="00F07CFB">
        <w:t xml:space="preserve"> </w:t>
      </w:r>
      <w:r w:rsidR="00C14B4A" w:rsidRPr="003F44B3">
        <w:t>W</w:t>
      </w:r>
      <w:r w:rsidR="00F07CFB">
        <w:t xml:space="preserve"> </w:t>
      </w:r>
      <w:r w:rsidRPr="003F44B3">
        <w:t>stosunku do osób,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 w:rsidRPr="003F44B3">
        <w:t>7</w:t>
      </w:r>
      <w:r w:rsidR="00F877A0">
        <w:t xml:space="preserve"> ust.</w:t>
      </w:r>
      <w:r w:rsidR="00F07CFB">
        <w:t xml:space="preserve"> </w:t>
      </w:r>
      <w:r w:rsidRPr="003F44B3">
        <w:t>2, gromadzi się dane wymienione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>
        <w:t>8 pkt</w:t>
      </w:r>
      <w:r w:rsidR="00F07CFB">
        <w:t xml:space="preserve"> </w:t>
      </w:r>
      <w:r>
        <w:t>1, 4, 6, 9</w:t>
      </w:r>
      <w:r w:rsidR="00C14B4A">
        <w:t>–</w:t>
      </w:r>
      <w:r>
        <w:t>11, 15, 23</w:t>
      </w:r>
      <w:r w:rsidR="006438A3" w:rsidRPr="006438A3">
        <w:t>–</w:t>
      </w:r>
      <w:r w:rsidRPr="003F44B3">
        <w:t>24a,</w:t>
      </w:r>
      <w:r w:rsidR="00C14B4A" w:rsidRPr="003F44B3">
        <w:t xml:space="preserve"> a</w:t>
      </w:r>
      <w:r w:rsidR="00F07CFB">
        <w:t xml:space="preserve"> </w:t>
      </w:r>
      <w:r w:rsidRPr="003F44B3">
        <w:t>dane,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 w:rsidRPr="003F44B3">
        <w:t>8</w:t>
      </w:r>
      <w:r w:rsidR="00F877A0">
        <w:t xml:space="preserve"> pkt</w:t>
      </w:r>
      <w:r w:rsidR="00F07CFB">
        <w:t> </w:t>
      </w:r>
      <w:r w:rsidRPr="003F44B3">
        <w:t>2, 3, 5, 7, 8, 12, 13, 2</w:t>
      </w:r>
      <w:r w:rsidR="00F877A0" w:rsidRPr="003F44B3">
        <w:t>2</w:t>
      </w:r>
      <w:r w:rsidR="00F877A0">
        <w:t xml:space="preserve"> i</w:t>
      </w:r>
      <w:r w:rsidR="00F07CFB">
        <w:t xml:space="preserve"> </w:t>
      </w:r>
      <w:r w:rsidRPr="003F44B3">
        <w:t>2</w:t>
      </w:r>
      <w:r w:rsidR="00C14B4A" w:rsidRPr="003F44B3">
        <w:t>6</w:t>
      </w:r>
      <w:r w:rsidR="00F07CFB">
        <w:t xml:space="preserve"> </w:t>
      </w:r>
      <w:r w:rsidR="00C14B4A" w:rsidRPr="00C14B4A">
        <w:t xml:space="preserve">– </w:t>
      </w:r>
      <w:r w:rsidR="00C14B4A" w:rsidRPr="003F44B3">
        <w:t>o</w:t>
      </w:r>
      <w:r w:rsidR="00F07CFB">
        <w:t xml:space="preserve"> </w:t>
      </w:r>
      <w:r w:rsidRPr="003F44B3">
        <w:t>ile są dostępne.</w:t>
      </w:r>
      <w:r>
        <w:t>”;</w:t>
      </w:r>
    </w:p>
    <w:p w14:paraId="2ECC4EA1" w14:textId="5BCDED57" w:rsidR="003F44B3" w:rsidRPr="003F44B3" w:rsidRDefault="003F44B3" w:rsidP="00B27D2F">
      <w:pPr>
        <w:pStyle w:val="PKTpunkt"/>
        <w:keepNext/>
      </w:pPr>
      <w:r w:rsidRPr="003F44B3">
        <w:t>6)</w:t>
      </w:r>
      <w:r>
        <w:tab/>
      </w:r>
      <w:r w:rsidRPr="003F44B3">
        <w:t>w</w:t>
      </w:r>
      <w:r w:rsidR="00F877A0">
        <w:t xml:space="preserve"> art.</w:t>
      </w:r>
      <w:r w:rsidR="00F07CFB">
        <w:t xml:space="preserve"> </w:t>
      </w:r>
      <w:r w:rsidRPr="003F44B3">
        <w:t>10:</w:t>
      </w:r>
    </w:p>
    <w:p w14:paraId="6EF133DA" w14:textId="17E29A6C" w:rsidR="003F44B3" w:rsidRPr="003F44B3" w:rsidRDefault="003F44B3" w:rsidP="00B27D2F">
      <w:pPr>
        <w:pStyle w:val="LITlitera"/>
        <w:keepNext/>
      </w:pPr>
      <w:r>
        <w:t>a)</w:t>
      </w:r>
      <w:r w:rsidR="00F07CFB">
        <w:tab/>
      </w:r>
      <w:r w:rsidR="00F877A0">
        <w:t>w</w:t>
      </w:r>
      <w:r w:rsidR="00F07CFB">
        <w:t xml:space="preserve"> </w:t>
      </w:r>
      <w:r w:rsidR="00F877A0">
        <w:t>ust.</w:t>
      </w:r>
      <w:r w:rsidR="00F07CFB">
        <w:t xml:space="preserve"> </w:t>
      </w:r>
      <w:r w:rsidR="00F877A0" w:rsidRPr="003F44B3">
        <w:t>1</w:t>
      </w:r>
      <w:r w:rsidR="00F877A0">
        <w:t xml:space="preserve"> pkt</w:t>
      </w:r>
      <w:r w:rsidR="00F07CFB">
        <w:t xml:space="preserve"> </w:t>
      </w:r>
      <w:r w:rsidR="00C14B4A" w:rsidRPr="003F44B3">
        <w:t>9</w:t>
      </w:r>
      <w:r w:rsidR="00F07CFB">
        <w:t xml:space="preserve"> </w:t>
      </w:r>
      <w:r w:rsidRPr="003F44B3">
        <w:t>otrzymuje brzmienie:</w:t>
      </w:r>
    </w:p>
    <w:p w14:paraId="365F2955" w14:textId="15E58E76" w:rsidR="003F44B3" w:rsidRPr="003F44B3" w:rsidRDefault="003F44B3" w:rsidP="00197203">
      <w:pPr>
        <w:pStyle w:val="ZLITPKTzmpktliter"/>
      </w:pPr>
      <w:r>
        <w:t>„</w:t>
      </w:r>
      <w:r w:rsidRPr="003F44B3">
        <w:t>9)</w:t>
      </w:r>
      <w:r>
        <w:tab/>
      </w:r>
      <w:r w:rsidRPr="00D366A9">
        <w:t>organ</w:t>
      </w:r>
      <w:r w:rsidRPr="003F44B3">
        <w:t xml:space="preserve"> gminy właściwy do zameldowania na pobyt stały</w:t>
      </w:r>
      <w:r w:rsidR="00C14B4A" w:rsidRPr="003F44B3">
        <w:t xml:space="preserve"> i</w:t>
      </w:r>
      <w:r w:rsidR="00F07CFB">
        <w:t xml:space="preserve"> </w:t>
      </w:r>
      <w:r w:rsidRPr="003F44B3">
        <w:t>czasowy cu</w:t>
      </w:r>
      <w:smartTag w:uri="urn:schemas-microsoft-com:office:smarttags" w:element="PersonName">
        <w:r w:rsidRPr="003F44B3">
          <w:t>dz</w:t>
        </w:r>
      </w:smartTag>
      <w:r w:rsidRPr="003F44B3">
        <w:t xml:space="preserve">oziemca </w:t>
      </w:r>
      <w:r w:rsidR="00C14B4A" w:rsidRPr="00C14B4A">
        <w:t>–</w:t>
      </w:r>
      <w:r w:rsidR="00F07CFB">
        <w:t xml:space="preserve"> </w:t>
      </w:r>
      <w:r w:rsidR="00C14B4A" w:rsidRPr="003F44B3">
        <w:t>w</w:t>
      </w:r>
      <w:r w:rsidR="00F07CFB">
        <w:t xml:space="preserve"> </w:t>
      </w:r>
      <w:r w:rsidRPr="003F44B3">
        <w:t>zakresie danych,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 w:rsidRPr="003F44B3">
        <w:t>8</w:t>
      </w:r>
      <w:r w:rsidR="00F877A0">
        <w:t xml:space="preserve"> pkt</w:t>
      </w:r>
      <w:r w:rsidR="00F07CFB">
        <w:t xml:space="preserve"> </w:t>
      </w:r>
      <w:r w:rsidRPr="003F44B3">
        <w:t>1, 3</w:t>
      </w:r>
      <w:r w:rsidR="00C14B4A">
        <w:t>–</w:t>
      </w:r>
      <w:r w:rsidRPr="003F44B3">
        <w:t>7, 9</w:t>
      </w:r>
      <w:r w:rsidR="00C14B4A">
        <w:t>–</w:t>
      </w:r>
      <w:r w:rsidRPr="003F44B3">
        <w:t>2</w:t>
      </w:r>
      <w:r w:rsidR="00C14B4A" w:rsidRPr="003F44B3">
        <w:t>1</w:t>
      </w:r>
      <w:r w:rsidR="00921AF4">
        <w:t>,</w:t>
      </w:r>
      <w:r w:rsidR="00F07CFB">
        <w:t xml:space="preserve"> </w:t>
      </w:r>
      <w:r w:rsidRPr="003F44B3">
        <w:t>24</w:t>
      </w:r>
      <w:r w:rsidR="009F74DD">
        <w:t xml:space="preserve">, </w:t>
      </w:r>
      <w:r w:rsidR="00921AF4">
        <w:t>24a</w:t>
      </w:r>
      <w:r w:rsidR="00F877A0">
        <w:t xml:space="preserve"> i</w:t>
      </w:r>
      <w:r w:rsidR="00F07CFB">
        <w:t xml:space="preserve"> </w:t>
      </w:r>
      <w:r w:rsidRPr="003F44B3">
        <w:t>26;</w:t>
      </w:r>
      <w:r>
        <w:t>”</w:t>
      </w:r>
      <w:r w:rsidRPr="003F44B3">
        <w:t>,</w:t>
      </w:r>
    </w:p>
    <w:p w14:paraId="7BC17486" w14:textId="312B17A7" w:rsidR="003F44B3" w:rsidRPr="003F44B3" w:rsidRDefault="003F44B3" w:rsidP="00B27D2F">
      <w:pPr>
        <w:pStyle w:val="LITlitera"/>
        <w:keepNext/>
      </w:pPr>
      <w:r>
        <w:t>b)</w:t>
      </w:r>
      <w:r w:rsidR="00F07CFB">
        <w:tab/>
      </w:r>
      <w:r w:rsidR="00F877A0">
        <w:t>ust.</w:t>
      </w:r>
      <w:r w:rsidR="00F07CFB">
        <w:t xml:space="preserve"> </w:t>
      </w:r>
      <w:r w:rsidR="00C14B4A" w:rsidRPr="003F44B3">
        <w:t>6</w:t>
      </w:r>
      <w:r w:rsidR="00F07CFB">
        <w:t xml:space="preserve"> </w:t>
      </w:r>
      <w:r w:rsidR="00781900">
        <w:t xml:space="preserve">i 7 </w:t>
      </w:r>
      <w:r w:rsidRPr="003F44B3">
        <w:t>otrzymuj</w:t>
      </w:r>
      <w:r w:rsidR="00781900">
        <w:t>ą</w:t>
      </w:r>
      <w:r w:rsidRPr="003F44B3">
        <w:t xml:space="preserve"> brzmienie:</w:t>
      </w:r>
    </w:p>
    <w:p w14:paraId="64F5D2FD" w14:textId="285D99A5" w:rsidR="003F44B3" w:rsidRPr="003F44B3" w:rsidRDefault="003F44B3" w:rsidP="0051306C">
      <w:pPr>
        <w:pStyle w:val="ZLITUSTzmustliter"/>
      </w:pPr>
      <w:r>
        <w:t>„</w:t>
      </w:r>
      <w:r w:rsidRPr="003F44B3">
        <w:t>6.</w:t>
      </w:r>
      <w:r w:rsidR="00F07CFB">
        <w:t xml:space="preserve"> </w:t>
      </w:r>
      <w:r w:rsidRPr="003F44B3">
        <w:t>Przy rejestracji zmiany danych,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Pr="003F44B3">
        <w:t>8, należy podać datę zmiany danych oraz oznaczenie organu lub sądu,</w:t>
      </w:r>
      <w:r w:rsidR="00C14B4A" w:rsidRPr="003F44B3">
        <w:t xml:space="preserve"> z</w:t>
      </w:r>
      <w:r w:rsidR="00F07CFB">
        <w:t xml:space="preserve"> </w:t>
      </w:r>
      <w:r w:rsidRPr="003F44B3">
        <w:t xml:space="preserve">którego </w:t>
      </w:r>
      <w:smartTag w:uri="urn:schemas-microsoft-com:office:smarttags" w:element="PersonName">
        <w:r w:rsidRPr="003F44B3">
          <w:t>dz</w:t>
        </w:r>
      </w:smartTag>
      <w:r w:rsidRPr="003F44B3">
        <w:t>iałania wynika dokonana zmiana. Dotychczasowych danych nie usuwa się</w:t>
      </w:r>
      <w:r w:rsidR="00C14B4A" w:rsidRPr="003F44B3">
        <w:t xml:space="preserve"> z</w:t>
      </w:r>
      <w:r w:rsidR="00F07CFB">
        <w:t xml:space="preserve"> </w:t>
      </w:r>
      <w:r w:rsidRPr="003F44B3">
        <w:t>rejestru,</w:t>
      </w:r>
      <w:r w:rsidR="00C14B4A" w:rsidRPr="003F44B3">
        <w:t xml:space="preserve"> z</w:t>
      </w:r>
      <w:r w:rsidR="00F07CFB">
        <w:t> </w:t>
      </w:r>
      <w:r w:rsidRPr="003F44B3">
        <w:t>wyłączeniem danych wymienionych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 w:rsidRPr="003F44B3">
        <w:t>8</w:t>
      </w:r>
      <w:r w:rsidR="00F877A0">
        <w:t xml:space="preserve"> pkt</w:t>
      </w:r>
      <w:r w:rsidR="00F07CFB">
        <w:t xml:space="preserve"> </w:t>
      </w:r>
      <w:r w:rsidRPr="003F44B3">
        <w:t>2</w:t>
      </w:r>
      <w:r w:rsidR="00F877A0" w:rsidRPr="003F44B3">
        <w:t>2</w:t>
      </w:r>
      <w:r w:rsidR="00F877A0">
        <w:t xml:space="preserve"> i</w:t>
      </w:r>
      <w:r w:rsidR="00F07CFB">
        <w:t xml:space="preserve"> </w:t>
      </w:r>
      <w:r w:rsidRPr="003F44B3">
        <w:t>2</w:t>
      </w:r>
      <w:r w:rsidR="00F877A0" w:rsidRPr="003F44B3">
        <w:t>3</w:t>
      </w:r>
      <w:r w:rsidR="00F877A0">
        <w:t xml:space="preserve"> oraz</w:t>
      </w:r>
      <w:r w:rsidRPr="003F44B3">
        <w:t xml:space="preserve"> danych zmienianych</w:t>
      </w:r>
      <w:r w:rsidR="00C14B4A" w:rsidRPr="003F44B3">
        <w:t xml:space="preserve"> w</w:t>
      </w:r>
      <w:r w:rsidR="00F07CFB">
        <w:t xml:space="preserve"> </w:t>
      </w:r>
      <w:r w:rsidRPr="003F44B3">
        <w:t>związku</w:t>
      </w:r>
      <w:r w:rsidR="00C14B4A" w:rsidRPr="003F44B3">
        <w:t xml:space="preserve"> z</w:t>
      </w:r>
      <w:r w:rsidR="00F07CFB">
        <w:t xml:space="preserve"> </w:t>
      </w:r>
      <w:r w:rsidRPr="003F44B3">
        <w:t>procedurą przysposobienia albo obalenia domniemania ojcostwa męża matki.</w:t>
      </w:r>
    </w:p>
    <w:p w14:paraId="45AC1278" w14:textId="7C54E680" w:rsidR="003F44B3" w:rsidRPr="003F44B3" w:rsidRDefault="003F44B3" w:rsidP="00197203">
      <w:pPr>
        <w:pStyle w:val="ZLITUSTzmustliter"/>
      </w:pPr>
      <w:r w:rsidRPr="003F44B3">
        <w:t>7.</w:t>
      </w:r>
      <w:r w:rsidR="00F07CFB">
        <w:t xml:space="preserve"> </w:t>
      </w:r>
      <w:r w:rsidRPr="003F44B3">
        <w:t>Podstawę rejestracji danych cudzoziemca stanowi ważny dokument podróży,</w:t>
      </w:r>
      <w:r w:rsidR="00C14B4A" w:rsidRPr="003F44B3">
        <w:t xml:space="preserve"> a</w:t>
      </w:r>
      <w:r w:rsidR="00F07CFB">
        <w:t xml:space="preserve"> </w:t>
      </w:r>
      <w:r w:rsidR="00C14B4A" w:rsidRPr="003F44B3">
        <w:t>w</w:t>
      </w:r>
      <w:r w:rsidR="00F07CFB">
        <w:t xml:space="preserve"> </w:t>
      </w:r>
      <w:r w:rsidRPr="003F44B3">
        <w:t>przypadku</w:t>
      </w:r>
      <w:r w:rsidRPr="003F44B3">
        <w:tab/>
        <w:t>obywatela państwa członkowskiego Unii Europejskiej, obywatela państwa członkowskiego Europejskiego Porozumienia</w:t>
      </w:r>
      <w:r w:rsidR="00C14B4A" w:rsidRPr="003F44B3">
        <w:t xml:space="preserve"> o</w:t>
      </w:r>
      <w:r w:rsidR="00F07CFB">
        <w:t xml:space="preserve"> </w:t>
      </w:r>
      <w:r w:rsidRPr="003F44B3">
        <w:t xml:space="preserve">Wolnym Handlu (EFTA) </w:t>
      </w:r>
      <w:r w:rsidR="00C14B4A">
        <w:t>–</w:t>
      </w:r>
      <w:r w:rsidRPr="003F44B3">
        <w:t xml:space="preserve"> strony umowy</w:t>
      </w:r>
      <w:r w:rsidR="00C14B4A" w:rsidRPr="003F44B3">
        <w:t xml:space="preserve"> o</w:t>
      </w:r>
      <w:r w:rsidR="00F07CFB">
        <w:t xml:space="preserve"> </w:t>
      </w:r>
      <w:r w:rsidRPr="003F44B3">
        <w:t>Europejskim Obszarze Gospodarczym</w:t>
      </w:r>
      <w:r w:rsidR="00C14B4A" w:rsidRPr="003F44B3">
        <w:t xml:space="preserve"> i</w:t>
      </w:r>
      <w:r w:rsidR="00F07CFB">
        <w:t> </w:t>
      </w:r>
      <w:r w:rsidRPr="003F44B3">
        <w:t>obywatela Konfederacji Szwajcarskiej również inny dokument potwierdzający tożsamość</w:t>
      </w:r>
      <w:r w:rsidR="00C14B4A" w:rsidRPr="003F44B3">
        <w:t xml:space="preserve"> i</w:t>
      </w:r>
      <w:r w:rsidR="00F07CFB">
        <w:t xml:space="preserve"> </w:t>
      </w:r>
      <w:r w:rsidRPr="003F44B3">
        <w:t>obywatelstwo.</w:t>
      </w:r>
      <w:r>
        <w:t>”</w:t>
      </w:r>
      <w:r w:rsidRPr="003F44B3">
        <w:t>;</w:t>
      </w:r>
    </w:p>
    <w:p w14:paraId="754D6845" w14:textId="50A8CC77" w:rsidR="003F44B3" w:rsidRPr="003F44B3" w:rsidRDefault="003F44B3" w:rsidP="00B27D2F">
      <w:pPr>
        <w:pStyle w:val="PKTpunkt"/>
        <w:keepNext/>
      </w:pPr>
      <w:r>
        <w:lastRenderedPageBreak/>
        <w:t>7)</w:t>
      </w:r>
      <w:r>
        <w:tab/>
      </w:r>
      <w:r w:rsidRPr="003F44B3">
        <w:t>w</w:t>
      </w:r>
      <w:r w:rsidR="00F877A0">
        <w:t xml:space="preserve"> art.</w:t>
      </w:r>
      <w:r w:rsidR="00F07CFB">
        <w:t xml:space="preserve"> </w:t>
      </w:r>
      <w:r w:rsidRPr="003F44B3">
        <w:t>1</w:t>
      </w:r>
      <w:r w:rsidR="00C14B4A" w:rsidRPr="003F44B3">
        <w:t>1</w:t>
      </w:r>
      <w:r w:rsidRPr="003F44B3">
        <w:t>:</w:t>
      </w:r>
    </w:p>
    <w:p w14:paraId="0621FFC7" w14:textId="21AD67F4" w:rsidR="00E62361" w:rsidRPr="00E62361" w:rsidRDefault="00E62361" w:rsidP="00B27D2F">
      <w:pPr>
        <w:pStyle w:val="LITlitera"/>
        <w:keepNext/>
      </w:pPr>
      <w:r>
        <w:t>a)</w:t>
      </w:r>
      <w:r w:rsidR="00F07CFB">
        <w:tab/>
      </w:r>
      <w:r w:rsidR="00F877A0">
        <w:t>ust.</w:t>
      </w:r>
      <w:r w:rsidR="00F07CFB">
        <w:t xml:space="preserve"> </w:t>
      </w:r>
      <w:r w:rsidR="00F877A0">
        <w:t>2</w:t>
      </w:r>
      <w:r w:rsidR="00F07CFB">
        <w:t xml:space="preserve"> </w:t>
      </w:r>
      <w:r>
        <w:t xml:space="preserve">otrzymuje </w:t>
      </w:r>
      <w:r w:rsidRPr="00E62361">
        <w:t>brzmienie:</w:t>
      </w:r>
    </w:p>
    <w:p w14:paraId="74A7FB3A" w14:textId="6EA8B52D" w:rsidR="00E62361" w:rsidRPr="00E62361" w:rsidRDefault="00E62361" w:rsidP="00E62361">
      <w:pPr>
        <w:pStyle w:val="ZLITUSTzmustliter"/>
      </w:pPr>
      <w:r>
        <w:t xml:space="preserve">„2. </w:t>
      </w:r>
      <w:r w:rsidR="001707C8">
        <w:t>W przypadku gdy o</w:t>
      </w:r>
      <w:r>
        <w:t>rgan,</w:t>
      </w:r>
      <w:r w:rsidR="00F877A0">
        <w:t xml:space="preserve"> o</w:t>
      </w:r>
      <w:r w:rsidR="00F07CFB">
        <w:t xml:space="preserve"> </w:t>
      </w:r>
      <w:r>
        <w:t>którym mowa</w:t>
      </w:r>
      <w:r w:rsidR="00F877A0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>
        <w:t>1</w:t>
      </w:r>
      <w:r w:rsidR="00F877A0">
        <w:t>0 ust.</w:t>
      </w:r>
      <w:r w:rsidR="00F07CFB">
        <w:t xml:space="preserve"> </w:t>
      </w:r>
      <w:r w:rsidRPr="00E62361">
        <w:t>1</w:t>
      </w:r>
      <w:r w:rsidR="009F74DD">
        <w:t>,</w:t>
      </w:r>
      <w:r w:rsidR="00F11783">
        <w:t xml:space="preserve"> </w:t>
      </w:r>
      <w:r w:rsidRPr="00E62361">
        <w:t>stwierdzi niezgodność danych zawartych</w:t>
      </w:r>
      <w:r w:rsidR="00F877A0" w:rsidRPr="00E62361">
        <w:t xml:space="preserve"> w</w:t>
      </w:r>
      <w:r w:rsidR="00F07CFB">
        <w:t xml:space="preserve"> </w:t>
      </w:r>
      <w:r w:rsidRPr="00E62361">
        <w:t>rejestrze PESEL lub</w:t>
      </w:r>
      <w:r w:rsidR="00F877A0" w:rsidRPr="00E62361">
        <w:t xml:space="preserve"> w</w:t>
      </w:r>
      <w:r w:rsidR="00F07CFB">
        <w:t xml:space="preserve"> </w:t>
      </w:r>
      <w:r w:rsidRPr="00E62361">
        <w:t>rejestrze mieszkańców</w:t>
      </w:r>
      <w:r w:rsidR="00F877A0" w:rsidRPr="00E62361">
        <w:t xml:space="preserve"> z</w:t>
      </w:r>
      <w:r w:rsidR="00F07CFB">
        <w:t> </w:t>
      </w:r>
      <w:r w:rsidRPr="00E62361">
        <w:t>posiadanymi dokumentami lub ze stanem faktycznym, usuwa te niezgodności,</w:t>
      </w:r>
      <w:r w:rsidR="00F877A0" w:rsidRPr="00E62361">
        <w:t xml:space="preserve"> a</w:t>
      </w:r>
      <w:r w:rsidR="00F07CFB">
        <w:t> </w:t>
      </w:r>
      <w:r w:rsidR="001707C8">
        <w:t>jeżeli</w:t>
      </w:r>
      <w:r w:rsidRPr="00E62361">
        <w:t xml:space="preserve"> nie jest właściwy do ich usunięcia, </w:t>
      </w:r>
      <w:r w:rsidR="009F74DD">
        <w:t>za</w:t>
      </w:r>
      <w:r w:rsidR="00625B69">
        <w:t>wiadamia</w:t>
      </w:r>
      <w:r w:rsidR="001707C8">
        <w:t xml:space="preserve"> o tym niezwłocznie organ właściwy </w:t>
      </w:r>
      <w:r w:rsidRPr="00E62361">
        <w:t>do rejestracji tych danych</w:t>
      </w:r>
      <w:r w:rsidR="00F877A0" w:rsidRPr="00E62361">
        <w:t xml:space="preserve"> </w:t>
      </w:r>
      <w:r w:rsidR="001707C8">
        <w:t>na podstawie art. 10 ust. 1</w:t>
      </w:r>
      <w:r w:rsidR="00625B69">
        <w:t>,</w:t>
      </w:r>
      <w:r w:rsidR="00F11783">
        <w:t xml:space="preserve"> </w:t>
      </w:r>
      <w:r w:rsidR="00F877A0" w:rsidRPr="00E62361">
        <w:t>w</w:t>
      </w:r>
      <w:r w:rsidR="00F07CFB">
        <w:t xml:space="preserve"> </w:t>
      </w:r>
      <w:r w:rsidRPr="00E62361">
        <w:t>celu usunięcia niezgodności.”,</w:t>
      </w:r>
    </w:p>
    <w:p w14:paraId="6B5DD328" w14:textId="192B4CD6" w:rsidR="00E62361" w:rsidRPr="00E62361" w:rsidRDefault="00F07CFB" w:rsidP="00B27D2F">
      <w:pPr>
        <w:pStyle w:val="LITlitera"/>
        <w:keepNext/>
      </w:pPr>
      <w:r>
        <w:t>b)</w:t>
      </w:r>
      <w:r>
        <w:tab/>
      </w:r>
      <w:r w:rsidR="00E62361" w:rsidRPr="00E62361">
        <w:t>po</w:t>
      </w:r>
      <w:r w:rsidR="00F877A0">
        <w:t xml:space="preserve"> ust.</w:t>
      </w:r>
      <w:r>
        <w:t xml:space="preserve"> </w:t>
      </w:r>
      <w:r w:rsidR="00F877A0" w:rsidRPr="00E62361">
        <w:t>2</w:t>
      </w:r>
      <w:r>
        <w:t xml:space="preserve"> </w:t>
      </w:r>
      <w:r w:rsidR="00E62361" w:rsidRPr="00E62361">
        <w:t>dodaje się</w:t>
      </w:r>
      <w:r w:rsidR="00F877A0">
        <w:t xml:space="preserve"> ust.</w:t>
      </w:r>
      <w:r>
        <w:t xml:space="preserve"> </w:t>
      </w:r>
      <w:r w:rsidR="00E62361" w:rsidRPr="00E62361">
        <w:t>2a</w:t>
      </w:r>
      <w:r w:rsidR="00F877A0" w:rsidRPr="00E62361">
        <w:t xml:space="preserve"> w</w:t>
      </w:r>
      <w:r>
        <w:t xml:space="preserve"> </w:t>
      </w:r>
      <w:r w:rsidR="00E62361" w:rsidRPr="00E62361">
        <w:t>brzmieniu:</w:t>
      </w:r>
    </w:p>
    <w:p w14:paraId="4134EF0B" w14:textId="4B56BC82" w:rsidR="00E62361" w:rsidRPr="00E62361" w:rsidRDefault="00E62361" w:rsidP="004845CE">
      <w:pPr>
        <w:pStyle w:val="ZLITUSTzmustliter"/>
      </w:pPr>
      <w:r w:rsidRPr="00E62361">
        <w:t>„</w:t>
      </w:r>
      <w:r w:rsidR="00130248" w:rsidRPr="00130248">
        <w:t>2a. Podmioty, o</w:t>
      </w:r>
      <w:r w:rsidR="00F07CFB">
        <w:t xml:space="preserve"> </w:t>
      </w:r>
      <w:r w:rsidR="00130248" w:rsidRPr="00130248">
        <w:t>których mowa w</w:t>
      </w:r>
      <w:r w:rsidR="00F07CFB">
        <w:t xml:space="preserve"> </w:t>
      </w:r>
      <w:r w:rsidR="00130248" w:rsidRPr="00130248">
        <w:t>art.</w:t>
      </w:r>
      <w:r w:rsidR="00F07CFB">
        <w:t xml:space="preserve"> </w:t>
      </w:r>
      <w:r w:rsidR="00130248" w:rsidRPr="00130248">
        <w:t>46 ust.</w:t>
      </w:r>
      <w:r w:rsidR="00F07CFB">
        <w:t xml:space="preserve"> </w:t>
      </w:r>
      <w:r w:rsidR="00130248" w:rsidRPr="00130248">
        <w:t>1, w</w:t>
      </w:r>
      <w:r w:rsidR="00F07CFB">
        <w:t xml:space="preserve"> </w:t>
      </w:r>
      <w:r w:rsidR="00130248" w:rsidRPr="00130248">
        <w:t>przypadku niezgodności danych zawartych w</w:t>
      </w:r>
      <w:r w:rsidR="00F07CFB">
        <w:t xml:space="preserve"> </w:t>
      </w:r>
      <w:r w:rsidR="00130248" w:rsidRPr="00130248">
        <w:t>rejestrze PESEL lub w</w:t>
      </w:r>
      <w:r w:rsidR="00F07CFB">
        <w:t xml:space="preserve"> </w:t>
      </w:r>
      <w:r w:rsidR="00130248" w:rsidRPr="00130248">
        <w:t>rejestrze mieszkańców z</w:t>
      </w:r>
      <w:r w:rsidR="00F07CFB">
        <w:t xml:space="preserve"> </w:t>
      </w:r>
      <w:r w:rsidR="00130248" w:rsidRPr="00130248">
        <w:t>posiadanymi dokumentami</w:t>
      </w:r>
      <w:r w:rsidR="009F74DD">
        <w:t xml:space="preserve"> za</w:t>
      </w:r>
      <w:r w:rsidR="00130248" w:rsidRPr="00130248">
        <w:t>wiadamiają o</w:t>
      </w:r>
      <w:r w:rsidR="00F07CFB">
        <w:t xml:space="preserve"> </w:t>
      </w:r>
      <w:r w:rsidR="00130248" w:rsidRPr="00130248">
        <w:t xml:space="preserve">tym organ </w:t>
      </w:r>
      <w:r w:rsidR="00625B69">
        <w:t xml:space="preserve">właściwy do rejestracji tych danych </w:t>
      </w:r>
      <w:r w:rsidR="00130248" w:rsidRPr="00130248">
        <w:t>na podstawie art.</w:t>
      </w:r>
      <w:r w:rsidR="00F07CFB">
        <w:t xml:space="preserve"> </w:t>
      </w:r>
      <w:r w:rsidR="00130248" w:rsidRPr="00130248">
        <w:t>10 ust.</w:t>
      </w:r>
      <w:r w:rsidR="00F07CFB">
        <w:t xml:space="preserve"> </w:t>
      </w:r>
      <w:r w:rsidR="00130248" w:rsidRPr="00130248">
        <w:t>1, w</w:t>
      </w:r>
      <w:r w:rsidR="00F07CFB">
        <w:t xml:space="preserve"> </w:t>
      </w:r>
      <w:r w:rsidR="00130248" w:rsidRPr="00130248">
        <w:t>celu usunięcia niezgodności, przekazując temu organowi posiadane dokumenty stanowiące podstawę stwierdzenia niezgodności, ich uwierzytelnione kopie lub odpisy, chyba że przepisy ustaw odrębnych uniemożliwiają ich przekazanie.</w:t>
      </w:r>
      <w:r w:rsidRPr="00E62361">
        <w:t>”,</w:t>
      </w:r>
    </w:p>
    <w:p w14:paraId="26C3595B" w14:textId="0ECB2658" w:rsidR="00E62361" w:rsidRPr="00E62361" w:rsidRDefault="00E62361" w:rsidP="00B27D2F">
      <w:pPr>
        <w:pStyle w:val="LITlitera"/>
        <w:keepNext/>
      </w:pPr>
      <w:r w:rsidRPr="00E62361">
        <w:t>c)</w:t>
      </w:r>
      <w:r w:rsidR="00F07CFB">
        <w:tab/>
      </w:r>
      <w:r w:rsidR="00F877A0">
        <w:t>ust.</w:t>
      </w:r>
      <w:r w:rsidR="00F07CFB">
        <w:t xml:space="preserve"> </w:t>
      </w:r>
      <w:r w:rsidR="00F877A0" w:rsidRPr="00E62361">
        <w:t>4</w:t>
      </w:r>
      <w:r w:rsidR="00F07CFB">
        <w:t xml:space="preserve"> </w:t>
      </w:r>
      <w:r w:rsidRPr="00E62361">
        <w:t>otrzymuje brzmienie:</w:t>
      </w:r>
    </w:p>
    <w:p w14:paraId="72883A95" w14:textId="200488CD" w:rsidR="00E62361" w:rsidRDefault="00E62361" w:rsidP="00E62361">
      <w:pPr>
        <w:pStyle w:val="ZLITUSTzmustliter"/>
      </w:pPr>
      <w:r w:rsidRPr="00E62361">
        <w:t>„4.</w:t>
      </w:r>
      <w:r w:rsidR="00F877A0" w:rsidRPr="00E62361">
        <w:t xml:space="preserve"> O</w:t>
      </w:r>
      <w:r w:rsidR="00F07CFB">
        <w:t xml:space="preserve"> </w:t>
      </w:r>
      <w:r w:rsidRPr="00E62361">
        <w:t>sposobie załatwienia sprawy zawiadamia się osobę, której dane były, na jej wniosek, sprawdzane.</w:t>
      </w:r>
      <w:r w:rsidR="00F877A0" w:rsidRPr="00E62361">
        <w:t xml:space="preserve"> W</w:t>
      </w:r>
      <w:r w:rsidR="00F07CFB">
        <w:t xml:space="preserve"> </w:t>
      </w:r>
      <w:r w:rsidRPr="00E62361">
        <w:t>przypadku działania organu</w:t>
      </w:r>
      <w:r w:rsidR="00F877A0" w:rsidRPr="00E62361">
        <w:t xml:space="preserve"> z</w:t>
      </w:r>
      <w:r w:rsidR="00F07CFB">
        <w:t xml:space="preserve"> </w:t>
      </w:r>
      <w:r w:rsidRPr="00E62361">
        <w:t xml:space="preserve">urzędu osobę, której dane były sprawdzane, zawiadamia się, </w:t>
      </w:r>
      <w:r w:rsidR="00625B69">
        <w:t>jeżeli</w:t>
      </w:r>
      <w:r w:rsidR="00F07CFB">
        <w:t xml:space="preserve"> </w:t>
      </w:r>
      <w:r w:rsidRPr="00E62361">
        <w:t>usunięte niezgodności danych mają wpływ na ustalenie tożsamości tej osoby.”;</w:t>
      </w:r>
    </w:p>
    <w:p w14:paraId="424F3D20" w14:textId="7BE87CEC" w:rsidR="006A0440" w:rsidRPr="003F44B3" w:rsidRDefault="0058119C" w:rsidP="00B27D2F">
      <w:pPr>
        <w:pStyle w:val="PKTpunkt"/>
        <w:keepNext/>
      </w:pPr>
      <w:r>
        <w:t>8)</w:t>
      </w:r>
      <w:r>
        <w:tab/>
      </w:r>
      <w:r w:rsidR="006A0440" w:rsidRPr="003F44B3">
        <w:t>w</w:t>
      </w:r>
      <w:r w:rsidR="00F877A0">
        <w:t xml:space="preserve"> art.</w:t>
      </w:r>
      <w:r w:rsidR="00F07CFB">
        <w:t xml:space="preserve"> </w:t>
      </w:r>
      <w:r w:rsidR="006A0440" w:rsidRPr="003F44B3">
        <w:t>1</w:t>
      </w:r>
      <w:r w:rsidR="00F877A0" w:rsidRPr="003F44B3">
        <w:t>2</w:t>
      </w:r>
      <w:r w:rsidR="00F877A0">
        <w:t xml:space="preserve"> ust.</w:t>
      </w:r>
      <w:r w:rsidR="00F07CFB">
        <w:t xml:space="preserve"> </w:t>
      </w:r>
      <w:r w:rsidR="00C14B4A" w:rsidRPr="003F44B3">
        <w:t>1</w:t>
      </w:r>
      <w:r w:rsidR="00F07CFB">
        <w:t xml:space="preserve"> </w:t>
      </w:r>
      <w:r w:rsidR="006A0440" w:rsidRPr="003F44B3">
        <w:t>otrzymuje brzmienie:</w:t>
      </w:r>
    </w:p>
    <w:p w14:paraId="74E8C8B1" w14:textId="598A9A65" w:rsidR="006A0440" w:rsidRPr="003F44B3" w:rsidRDefault="006A0440" w:rsidP="006A0440">
      <w:pPr>
        <w:pStyle w:val="ZUSTzmustartykuempunktem"/>
      </w:pPr>
      <w:r>
        <w:t>„</w:t>
      </w:r>
      <w:r w:rsidRPr="003F44B3">
        <w:t>1.</w:t>
      </w:r>
      <w:r w:rsidR="00F07CFB">
        <w:t xml:space="preserve"> </w:t>
      </w:r>
      <w:r w:rsidRPr="003F44B3">
        <w:t>Dane,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 w:rsidRPr="003F44B3">
        <w:t>8</w:t>
      </w:r>
      <w:r w:rsidR="00073C32">
        <w:t xml:space="preserve"> pkt 6, </w:t>
      </w:r>
      <w:r w:rsidRPr="003F44B3">
        <w:t xml:space="preserve">16, </w:t>
      </w:r>
      <w:r w:rsidRPr="00C152BA">
        <w:t>20</w:t>
      </w:r>
      <w:r w:rsidR="00C14B4A" w:rsidRPr="00C152BA">
        <w:t>–</w:t>
      </w:r>
      <w:r w:rsidRPr="00C152BA">
        <w:t>2</w:t>
      </w:r>
      <w:r w:rsidR="00F877A0" w:rsidRPr="00C152BA">
        <w:t>1</w:t>
      </w:r>
      <w:r w:rsidR="00073C32">
        <w:t xml:space="preserve"> i </w:t>
      </w:r>
      <w:r>
        <w:t>24a</w:t>
      </w:r>
      <w:r w:rsidRPr="003F44B3">
        <w:t xml:space="preserve">, </w:t>
      </w:r>
      <w:r w:rsidR="00664357">
        <w:t xml:space="preserve">są </w:t>
      </w:r>
      <w:r w:rsidRPr="003F44B3">
        <w:t>gromadzone na podstawie oświadczenia osoby, której dotyczą, złożonego przed organem gminy właściwym do zameldowania na pobyt stały lub do złożenia wniosku</w:t>
      </w:r>
      <w:r w:rsidR="00C14B4A" w:rsidRPr="003F44B3">
        <w:t xml:space="preserve"> o</w:t>
      </w:r>
      <w:r w:rsidR="00F07CFB">
        <w:t xml:space="preserve"> </w:t>
      </w:r>
      <w:r w:rsidRPr="003F44B3">
        <w:t>nadanie numeru PESEL</w:t>
      </w:r>
      <w:r w:rsidRPr="00D13B37">
        <w:t xml:space="preserve">, </w:t>
      </w:r>
      <w:r w:rsidR="00664357">
        <w:t>a w przypadku</w:t>
      </w:r>
      <w:r w:rsidR="00F07CFB">
        <w:t xml:space="preserve"> </w:t>
      </w:r>
      <w:r w:rsidRPr="00D13B37">
        <w:t>danych,</w:t>
      </w:r>
      <w:r w:rsidR="00C14B4A" w:rsidRPr="00D13B37">
        <w:t xml:space="preserve"> o</w:t>
      </w:r>
      <w:r w:rsidR="00F07CFB">
        <w:t xml:space="preserve"> </w:t>
      </w:r>
      <w:r w:rsidRPr="00D13B37">
        <w:t>których mowa</w:t>
      </w:r>
      <w:r w:rsidR="00F877A0" w:rsidRPr="00D13B37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 w:rsidRPr="00D13B37">
        <w:t>8</w:t>
      </w:r>
      <w:r w:rsidR="00F877A0">
        <w:t xml:space="preserve"> pkt</w:t>
      </w:r>
      <w:r w:rsidR="00F07CFB">
        <w:t xml:space="preserve"> </w:t>
      </w:r>
      <w:r w:rsidRPr="00D13B37">
        <w:t>24a</w:t>
      </w:r>
      <w:r w:rsidR="00664357">
        <w:t>,</w:t>
      </w:r>
      <w:r w:rsidRPr="00D13B37">
        <w:t xml:space="preserve"> tylko w</w:t>
      </w:r>
      <w:r w:rsidR="00664357">
        <w:t>tedy</w:t>
      </w:r>
      <w:r w:rsidR="00FD2864">
        <w:t>,</w:t>
      </w:r>
      <w:r w:rsidR="00F04386">
        <w:t xml:space="preserve"> gdy</w:t>
      </w:r>
      <w:r w:rsidR="00152E31">
        <w:t xml:space="preserve"> </w:t>
      </w:r>
      <w:r w:rsidRPr="00D13B37">
        <w:t>nie wynikają one</w:t>
      </w:r>
      <w:r w:rsidR="00C14B4A" w:rsidRPr="00D13B37">
        <w:t xml:space="preserve"> z</w:t>
      </w:r>
      <w:r w:rsidR="00F07CFB">
        <w:t xml:space="preserve"> </w:t>
      </w:r>
      <w:r w:rsidRPr="00D13B37">
        <w:t>innych dokumentów</w:t>
      </w:r>
      <w:r w:rsidRPr="003F44B3">
        <w:t>.</w:t>
      </w:r>
      <w:r>
        <w:t>”;</w:t>
      </w:r>
    </w:p>
    <w:p w14:paraId="216826DD" w14:textId="06588861" w:rsidR="003F44B3" w:rsidRPr="003F44B3" w:rsidRDefault="0058119C" w:rsidP="00B27D2F">
      <w:pPr>
        <w:pStyle w:val="PKTpunkt"/>
        <w:keepNext/>
      </w:pPr>
      <w:r>
        <w:t>9)</w:t>
      </w:r>
      <w:r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1</w:t>
      </w:r>
      <w:r w:rsidR="00F877A0" w:rsidRPr="003F44B3">
        <w:t>3</w:t>
      </w:r>
      <w:r w:rsidR="00F877A0">
        <w:t xml:space="preserve"> pkt</w:t>
      </w:r>
      <w:r w:rsidR="00F07CFB">
        <w:t xml:space="preserve"> </w:t>
      </w:r>
      <w:r w:rsidR="00C14B4A" w:rsidRPr="003F44B3">
        <w:t>1</w:t>
      </w:r>
      <w:r w:rsidR="00F07CFB">
        <w:t xml:space="preserve"> </w:t>
      </w:r>
      <w:r w:rsidR="003F44B3" w:rsidRPr="003F44B3">
        <w:t>otrzymuje brzmienie:</w:t>
      </w:r>
    </w:p>
    <w:p w14:paraId="33A7A9CD" w14:textId="406C9591" w:rsidR="003F44B3" w:rsidRPr="003F44B3" w:rsidRDefault="003F44B3" w:rsidP="00D366A9">
      <w:pPr>
        <w:pStyle w:val="ZPKTzmpktartykuempunktem"/>
      </w:pPr>
      <w:r>
        <w:t>„</w:t>
      </w:r>
      <w:r w:rsidRPr="003F44B3">
        <w:t>1)</w:t>
      </w:r>
      <w:r>
        <w:tab/>
      </w:r>
      <w:r w:rsidRPr="0058119C">
        <w:t>tryb</w:t>
      </w:r>
      <w:r w:rsidRPr="003F44B3">
        <w:t xml:space="preserve"> rejestracji danych</w:t>
      </w:r>
      <w:r w:rsidR="00C14B4A" w:rsidRPr="003F44B3">
        <w:t xml:space="preserve"> w</w:t>
      </w:r>
      <w:r w:rsidR="00F07CFB">
        <w:t xml:space="preserve"> </w:t>
      </w:r>
      <w:r w:rsidRPr="003F44B3">
        <w:t>rejestrze PESEL oraz</w:t>
      </w:r>
      <w:r w:rsidR="00C14B4A" w:rsidRPr="003F44B3">
        <w:t xml:space="preserve"> w</w:t>
      </w:r>
      <w:r w:rsidR="00F07CFB">
        <w:t xml:space="preserve"> </w:t>
      </w:r>
      <w:r w:rsidRPr="003F44B3">
        <w:t>rejestrach mieszkańców,</w:t>
      </w:r>
      <w:r w:rsidR="00C14B4A" w:rsidRPr="003F44B3">
        <w:t xml:space="preserve"> z</w:t>
      </w:r>
      <w:r w:rsidR="00F07CFB">
        <w:t> </w:t>
      </w:r>
      <w:r w:rsidRPr="003F44B3">
        <w:t>uwzględnieniem przypadków szczególnych;</w:t>
      </w:r>
      <w:r>
        <w:t>”</w:t>
      </w:r>
      <w:r w:rsidRPr="003F44B3">
        <w:t>;</w:t>
      </w:r>
    </w:p>
    <w:p w14:paraId="4229FC2F" w14:textId="0629A21C" w:rsidR="003F44B3" w:rsidRPr="003F44B3" w:rsidRDefault="0058119C" w:rsidP="00B27D2F">
      <w:pPr>
        <w:pStyle w:val="PKTpunkt"/>
        <w:keepNext/>
      </w:pPr>
      <w:r>
        <w:lastRenderedPageBreak/>
        <w:t>10)</w:t>
      </w:r>
      <w:r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17:</w:t>
      </w:r>
    </w:p>
    <w:p w14:paraId="5FBC6154" w14:textId="20B2A795" w:rsidR="003F44B3" w:rsidRPr="003F44B3" w:rsidRDefault="003F44B3" w:rsidP="00B27D2F">
      <w:pPr>
        <w:pStyle w:val="LITlitera"/>
        <w:keepNext/>
      </w:pPr>
      <w:r w:rsidRPr="003F44B3">
        <w:t>a)</w:t>
      </w:r>
      <w:r>
        <w:tab/>
      </w:r>
      <w:r w:rsidR="00F877A0" w:rsidRPr="003F44B3">
        <w:t>w</w:t>
      </w:r>
      <w:r w:rsidR="00F07CFB">
        <w:t xml:space="preserve"> </w:t>
      </w:r>
      <w:r w:rsidR="00F877A0">
        <w:t>ust.</w:t>
      </w:r>
      <w:r w:rsidR="00F07CFB">
        <w:t xml:space="preserve"> </w:t>
      </w:r>
      <w:r w:rsidRPr="003F44B3">
        <w:t>1:</w:t>
      </w:r>
    </w:p>
    <w:p w14:paraId="58EEAD94" w14:textId="5B1CBADD" w:rsidR="003F44B3" w:rsidRPr="003F44B3" w:rsidRDefault="003F44B3" w:rsidP="00B27D2F">
      <w:pPr>
        <w:pStyle w:val="TIRtiret"/>
        <w:keepNext/>
      </w:pPr>
      <w:r>
        <w:t>–</w:t>
      </w:r>
      <w:r>
        <w:tab/>
      </w:r>
      <w:r w:rsidRPr="003F44B3">
        <w:t xml:space="preserve">pkt </w:t>
      </w:r>
      <w:r w:rsidR="00C14B4A" w:rsidRPr="003F44B3">
        <w:t>2</w:t>
      </w:r>
      <w:r w:rsidR="00F07CFB">
        <w:t xml:space="preserve"> </w:t>
      </w:r>
      <w:r w:rsidRPr="003F44B3">
        <w:t>otrzymuje brzmienie:</w:t>
      </w:r>
    </w:p>
    <w:p w14:paraId="5785ED57" w14:textId="3AE62C4B" w:rsidR="003F44B3" w:rsidRPr="003F44B3" w:rsidRDefault="003F44B3" w:rsidP="00E02BFE">
      <w:pPr>
        <w:pStyle w:val="ZTIRPKTzmpkttiret"/>
      </w:pPr>
      <w:r>
        <w:t>„</w:t>
      </w:r>
      <w:r w:rsidRPr="003F44B3">
        <w:t>2</w:t>
      </w:r>
      <w:r w:rsidR="00BB0D79">
        <w:t>)</w:t>
      </w:r>
      <w:r w:rsidR="00F07CFB">
        <w:tab/>
      </w:r>
      <w:r w:rsidRPr="003F44B3">
        <w:t xml:space="preserve">organ gminy właściwy do zameldowania na pobyt stały albo pobyt czasowy </w:t>
      </w:r>
      <w:r w:rsidR="00483270" w:rsidRPr="00483270">
        <w:t>–</w:t>
      </w:r>
      <w:r w:rsidR="00C14B4A">
        <w:t xml:space="preserve"> </w:t>
      </w:r>
      <w:r w:rsidR="00C14B4A" w:rsidRPr="003F44B3">
        <w:t>w</w:t>
      </w:r>
      <w:r w:rsidR="00F07CFB">
        <w:t xml:space="preserve"> </w:t>
      </w:r>
      <w:r w:rsidRPr="003F44B3">
        <w:t>stosunku do osób,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 w:rsidRPr="003F44B3">
        <w:t>7</w:t>
      </w:r>
      <w:r w:rsidR="00F877A0">
        <w:t xml:space="preserve"> ust.</w:t>
      </w:r>
      <w:r w:rsidR="00F07CFB">
        <w:t xml:space="preserve"> </w:t>
      </w:r>
      <w:r w:rsidR="00F877A0" w:rsidRPr="003F44B3">
        <w:t>1</w:t>
      </w:r>
      <w:r w:rsidR="00F877A0">
        <w:t xml:space="preserve"> pkt</w:t>
      </w:r>
      <w:r w:rsidR="00F07CFB">
        <w:t xml:space="preserve"> </w:t>
      </w:r>
      <w:r w:rsidR="00F877A0" w:rsidRPr="003F44B3">
        <w:t>1</w:t>
      </w:r>
      <w:r w:rsidR="00F877A0">
        <w:t xml:space="preserve"> i</w:t>
      </w:r>
      <w:r w:rsidR="00F07CFB">
        <w:t xml:space="preserve"> </w:t>
      </w:r>
      <w:r w:rsidRPr="003F44B3">
        <w:t>3,</w:t>
      </w:r>
      <w:r w:rsidR="00C14B4A" w:rsidRPr="003F44B3">
        <w:t xml:space="preserve"> z</w:t>
      </w:r>
      <w:r w:rsidR="00F07CFB">
        <w:t> </w:t>
      </w:r>
      <w:r w:rsidRPr="003F44B3">
        <w:t>wyjątkiem dzieci,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pkt</w:t>
      </w:r>
      <w:r w:rsidR="00F07CFB">
        <w:t xml:space="preserve"> </w:t>
      </w:r>
      <w:r w:rsidR="00A91887">
        <w:t>1;”</w:t>
      </w:r>
      <w:r w:rsidR="00F6161C">
        <w:t>,</w:t>
      </w:r>
    </w:p>
    <w:p w14:paraId="47EF15FF" w14:textId="061412A8" w:rsidR="003F44B3" w:rsidRPr="003F44B3" w:rsidRDefault="0058119C" w:rsidP="00B27D2F">
      <w:pPr>
        <w:pStyle w:val="TIRtiret"/>
        <w:keepNext/>
      </w:pPr>
      <w:r>
        <w:t>–</w:t>
      </w:r>
      <w:r>
        <w:tab/>
      </w:r>
      <w:r w:rsidR="003F44B3" w:rsidRPr="003F44B3">
        <w:t>po</w:t>
      </w:r>
      <w:r w:rsidR="00F877A0">
        <w:t xml:space="preserve"> pkt</w:t>
      </w:r>
      <w:r w:rsidR="00F07CFB">
        <w:t xml:space="preserve"> </w:t>
      </w:r>
      <w:r w:rsidR="00C14B4A" w:rsidRPr="003F44B3">
        <w:t>3</w:t>
      </w:r>
      <w:r w:rsidR="00F07CFB">
        <w:t xml:space="preserve"> </w:t>
      </w:r>
      <w:r w:rsidR="003F44B3" w:rsidRPr="003F44B3">
        <w:t>dodaje się</w:t>
      </w:r>
      <w:r w:rsidR="00F877A0">
        <w:t xml:space="preserve"> pkt</w:t>
      </w:r>
      <w:r w:rsidR="00F07CFB">
        <w:t xml:space="preserve"> </w:t>
      </w:r>
      <w:r w:rsidR="003F44B3" w:rsidRPr="003F44B3">
        <w:t>3a</w:t>
      </w:r>
      <w:r w:rsidR="00C14B4A" w:rsidRPr="003F44B3">
        <w:t xml:space="preserve"> w</w:t>
      </w:r>
      <w:r w:rsidR="00F07CFB">
        <w:t xml:space="preserve"> </w:t>
      </w:r>
      <w:r w:rsidR="003F44B3" w:rsidRPr="003F44B3">
        <w:t>brzmieniu:</w:t>
      </w:r>
    </w:p>
    <w:p w14:paraId="3A2BA6FD" w14:textId="0957AEAF" w:rsidR="003F44B3" w:rsidRPr="003F44B3" w:rsidRDefault="003F44B3" w:rsidP="0058119C">
      <w:pPr>
        <w:pStyle w:val="ZTIRPKTzmpkttiret"/>
      </w:pPr>
      <w:r>
        <w:t>„</w:t>
      </w:r>
      <w:r w:rsidRPr="003F44B3">
        <w:t>3a)</w:t>
      </w:r>
      <w:r>
        <w:tab/>
      </w:r>
      <w:r w:rsidRPr="003F44B3">
        <w:t xml:space="preserve">organ wydający dowód osobisty </w:t>
      </w:r>
      <w:r w:rsidR="00791F00">
        <w:t>–</w:t>
      </w:r>
      <w:r w:rsidR="00C14B4A">
        <w:t xml:space="preserve"> </w:t>
      </w:r>
      <w:r w:rsidR="00C14B4A" w:rsidRPr="003F44B3">
        <w:t>w</w:t>
      </w:r>
      <w:r w:rsidR="00F07CFB">
        <w:t xml:space="preserve"> </w:t>
      </w:r>
      <w:r w:rsidRPr="003F44B3">
        <w:t>stosunku do osób,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> </w:t>
      </w:r>
      <w:r w:rsidR="00F877A0">
        <w:t>art.</w:t>
      </w:r>
      <w:r w:rsidR="00F07CFB">
        <w:t xml:space="preserve"> </w:t>
      </w:r>
      <w:r w:rsidR="00F877A0" w:rsidRPr="003F44B3">
        <w:t>7</w:t>
      </w:r>
      <w:r w:rsidR="00F877A0">
        <w:t xml:space="preserve"> ust.</w:t>
      </w:r>
      <w:r w:rsidR="00F07CFB">
        <w:t xml:space="preserve"> </w:t>
      </w:r>
      <w:r w:rsidR="00F877A0" w:rsidRPr="003F44B3">
        <w:t>1</w:t>
      </w:r>
      <w:r w:rsidR="00F877A0">
        <w:t xml:space="preserve"> pkt</w:t>
      </w:r>
      <w:r w:rsidR="00F07CFB">
        <w:t xml:space="preserve"> </w:t>
      </w:r>
      <w:r w:rsidRPr="003F44B3">
        <w:t>1;</w:t>
      </w:r>
      <w:r>
        <w:t>”</w:t>
      </w:r>
      <w:r w:rsidRPr="003F44B3">
        <w:t>,</w:t>
      </w:r>
    </w:p>
    <w:p w14:paraId="37B1F919" w14:textId="09B5ED28" w:rsidR="003F44B3" w:rsidRPr="003F44B3" w:rsidRDefault="003F44B3" w:rsidP="00B27D2F">
      <w:pPr>
        <w:pStyle w:val="LITlitera"/>
        <w:keepNext/>
      </w:pPr>
      <w:r w:rsidRPr="003F44B3">
        <w:t>b)</w:t>
      </w:r>
      <w:r>
        <w:tab/>
      </w:r>
      <w:r w:rsidRPr="003F44B3">
        <w:t xml:space="preserve">ust. </w:t>
      </w:r>
      <w:r w:rsidR="00C14B4A" w:rsidRPr="003F44B3">
        <w:t>2</w:t>
      </w:r>
      <w:r w:rsidR="00F07CFB">
        <w:t xml:space="preserve"> </w:t>
      </w:r>
      <w:r w:rsidRPr="003F44B3">
        <w:t>otrzymuje brzmienie:</w:t>
      </w:r>
    </w:p>
    <w:p w14:paraId="41AE0EF8" w14:textId="211C0D81" w:rsidR="003F44B3" w:rsidRPr="003F44B3" w:rsidRDefault="00A91887" w:rsidP="00197203">
      <w:pPr>
        <w:pStyle w:val="ZLITUSTzmustliter"/>
      </w:pPr>
      <w:r>
        <w:t>„</w:t>
      </w:r>
      <w:r w:rsidR="003F44B3" w:rsidRPr="003F44B3">
        <w:t>2.</w:t>
      </w:r>
      <w:r w:rsidR="00F07CFB">
        <w:t xml:space="preserve"> </w:t>
      </w:r>
      <w:r w:rsidR="00C14B4A" w:rsidRPr="003F44B3">
        <w:t>W</w:t>
      </w:r>
      <w:r w:rsidR="00F07CFB">
        <w:t xml:space="preserve"> </w:t>
      </w:r>
      <w:r w:rsidR="003F44B3" w:rsidRPr="003F44B3">
        <w:t>celu nadania numeru PESEL organy wskazane</w:t>
      </w:r>
      <w:r w:rsidR="00C14B4A" w:rsidRPr="003F44B3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="00C14B4A" w:rsidRPr="003F44B3">
        <w:t>1</w:t>
      </w:r>
      <w:r w:rsidR="00BE6D9D">
        <w:t>, za pośrednictwem systemu teleinformatycznego,</w:t>
      </w:r>
      <w:r w:rsidR="00F07CFB">
        <w:t xml:space="preserve"> </w:t>
      </w:r>
      <w:r w:rsidR="003F44B3" w:rsidRPr="003F44B3">
        <w:t xml:space="preserve">przekazują </w:t>
      </w:r>
      <w:r w:rsidR="00F04386" w:rsidRPr="00F04386">
        <w:t>dane, o</w:t>
      </w:r>
      <w:r w:rsidR="00F07CFB">
        <w:t xml:space="preserve"> </w:t>
      </w:r>
      <w:r w:rsidR="00F04386" w:rsidRPr="00F04386">
        <w:t>których mowa w</w:t>
      </w:r>
      <w:r w:rsidR="00F07CFB">
        <w:t> </w:t>
      </w:r>
      <w:r w:rsidR="00F04386" w:rsidRPr="00F04386">
        <w:t>art.</w:t>
      </w:r>
      <w:r w:rsidR="00F07CFB">
        <w:t xml:space="preserve"> </w:t>
      </w:r>
      <w:r w:rsidR="00F04386" w:rsidRPr="00F04386">
        <w:t>8 pkt</w:t>
      </w:r>
      <w:r w:rsidR="00F07CFB">
        <w:t xml:space="preserve"> </w:t>
      </w:r>
      <w:r w:rsidR="00F04386" w:rsidRPr="00F04386">
        <w:t>1–9, 11–15 i</w:t>
      </w:r>
      <w:r w:rsidR="00F07CFB">
        <w:t xml:space="preserve"> </w:t>
      </w:r>
      <w:r w:rsidR="00F04386" w:rsidRPr="00F04386">
        <w:t xml:space="preserve">22–24a, </w:t>
      </w:r>
      <w:r w:rsidR="003F44B3" w:rsidRPr="003F44B3">
        <w:t>ministr</w:t>
      </w:r>
      <w:r w:rsidR="00F04386">
        <w:t>owi</w:t>
      </w:r>
      <w:r w:rsidR="003F44B3" w:rsidRPr="003F44B3">
        <w:t xml:space="preserve"> właściwe</w:t>
      </w:r>
      <w:r w:rsidR="00F04386">
        <w:t>mu</w:t>
      </w:r>
      <w:r w:rsidR="003F44B3" w:rsidRPr="003F44B3">
        <w:t xml:space="preserve"> do spraw informatyzacji</w:t>
      </w:r>
      <w:r w:rsidR="00152E31">
        <w:t>,</w:t>
      </w:r>
      <w:r w:rsidR="003F44B3" w:rsidRPr="003F44B3">
        <w:t xml:space="preserve"> </w:t>
      </w:r>
      <w:r w:rsidR="00C14B4A" w:rsidRPr="003F44B3">
        <w:t>z</w:t>
      </w:r>
      <w:r w:rsidR="00F07CFB">
        <w:t xml:space="preserve"> </w:t>
      </w:r>
      <w:r w:rsidR="003F44B3" w:rsidRPr="003F44B3">
        <w:t>uwzględnieniem</w:t>
      </w:r>
      <w:r w:rsidR="00F877A0">
        <w:t xml:space="preserve"> art.</w:t>
      </w:r>
      <w:r w:rsidR="00F07CFB">
        <w:t xml:space="preserve"> </w:t>
      </w:r>
      <w:r w:rsidR="003F44B3" w:rsidRPr="003F44B3">
        <w:t>9.</w:t>
      </w:r>
      <w:r w:rsidR="003F44B3">
        <w:t>”</w:t>
      </w:r>
      <w:r w:rsidR="003F44B3" w:rsidRPr="003F44B3">
        <w:t>;</w:t>
      </w:r>
    </w:p>
    <w:p w14:paraId="4D812698" w14:textId="0398E8AB" w:rsidR="003F44B3" w:rsidRPr="003F44B3" w:rsidRDefault="0058119C" w:rsidP="00B27D2F">
      <w:pPr>
        <w:pStyle w:val="PKTpunkt"/>
        <w:keepNext/>
      </w:pPr>
      <w:r>
        <w:t>11)</w:t>
      </w:r>
      <w:r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1</w:t>
      </w:r>
      <w:r w:rsidR="00C14B4A" w:rsidRPr="003F44B3">
        <w:t>8</w:t>
      </w:r>
      <w:r w:rsidR="006438A3">
        <w:t>:</w:t>
      </w:r>
    </w:p>
    <w:p w14:paraId="6EB281A3" w14:textId="1EB43678" w:rsidR="006438A3" w:rsidRDefault="006438A3" w:rsidP="00B27D2F">
      <w:pPr>
        <w:pStyle w:val="LITlitera"/>
        <w:keepNext/>
      </w:pPr>
      <w:r w:rsidRPr="006438A3">
        <w:t>a)</w:t>
      </w:r>
      <w:r w:rsidR="00F07CFB">
        <w:tab/>
      </w:r>
      <w:r w:rsidR="00F877A0">
        <w:t>ust.</w:t>
      </w:r>
      <w:r w:rsidR="00F07CFB">
        <w:t xml:space="preserve"> </w:t>
      </w:r>
      <w:r w:rsidR="00F877A0">
        <w:t>2</w:t>
      </w:r>
      <w:r w:rsidR="00F07CFB">
        <w:t xml:space="preserve"> </w:t>
      </w:r>
      <w:r>
        <w:t>otrzymuje brzmienie:</w:t>
      </w:r>
    </w:p>
    <w:p w14:paraId="5124440C" w14:textId="1A07BF55" w:rsidR="003F44B3" w:rsidRDefault="003F44B3" w:rsidP="00F07CFB">
      <w:pPr>
        <w:pStyle w:val="ZLITUSTzmustliter"/>
      </w:pPr>
      <w:r>
        <w:t>„</w:t>
      </w:r>
      <w:r w:rsidRPr="003F44B3">
        <w:t>2. Wniosek</w:t>
      </w:r>
      <w:r w:rsidR="00C14B4A" w:rsidRPr="003F44B3">
        <w:t xml:space="preserve"> o</w:t>
      </w:r>
      <w:r w:rsidR="00F07CFB">
        <w:t xml:space="preserve"> </w:t>
      </w:r>
      <w:r w:rsidRPr="003F44B3">
        <w:t>nadanie numeru PESEL zawiera wskazanie podstawy prawnej oraz udokumentowane dane,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 w:rsidRPr="003F44B3">
        <w:t>8</w:t>
      </w:r>
      <w:r w:rsidR="00F877A0">
        <w:t xml:space="preserve"> pkt</w:t>
      </w:r>
      <w:r w:rsidR="00F07CFB">
        <w:t xml:space="preserve"> </w:t>
      </w:r>
      <w:r w:rsidR="00C14B4A" w:rsidRPr="003F44B3">
        <w:t>1</w:t>
      </w:r>
      <w:r w:rsidR="00C14B4A">
        <w:t>–</w:t>
      </w:r>
      <w:r w:rsidRPr="003F44B3">
        <w:t>9, 1</w:t>
      </w:r>
      <w:r w:rsidR="00C14B4A" w:rsidRPr="003F44B3">
        <w:t>1</w:t>
      </w:r>
      <w:r w:rsidR="00C14B4A">
        <w:t>–</w:t>
      </w:r>
      <w:r w:rsidRPr="003F44B3">
        <w:t>13, 1</w:t>
      </w:r>
      <w:r w:rsidR="00F877A0" w:rsidRPr="003F44B3">
        <w:t>5</w:t>
      </w:r>
      <w:r w:rsidR="00F877A0">
        <w:t xml:space="preserve"> i</w:t>
      </w:r>
      <w:r w:rsidR="00F07CFB">
        <w:t xml:space="preserve"> </w:t>
      </w:r>
      <w:r w:rsidRPr="003F44B3">
        <w:t>2</w:t>
      </w:r>
      <w:r w:rsidR="00C14B4A" w:rsidRPr="003F44B3">
        <w:t>2</w:t>
      </w:r>
      <w:r w:rsidR="00C14B4A">
        <w:t>–</w:t>
      </w:r>
      <w:r w:rsidRPr="003F44B3">
        <w:t>24a,</w:t>
      </w:r>
      <w:r w:rsidR="00C14B4A" w:rsidRPr="003F44B3">
        <w:t xml:space="preserve"> z</w:t>
      </w:r>
      <w:r w:rsidR="00F07CFB">
        <w:t xml:space="preserve"> </w:t>
      </w:r>
      <w:r w:rsidRPr="003F44B3">
        <w:t>uwzględnieniem</w:t>
      </w:r>
      <w:r w:rsidR="00F877A0">
        <w:t xml:space="preserve"> art.</w:t>
      </w:r>
      <w:r w:rsidR="00F07CFB">
        <w:t xml:space="preserve"> </w:t>
      </w:r>
      <w:r w:rsidR="00F877A0" w:rsidRPr="003F44B3">
        <w:t>9</w:t>
      </w:r>
      <w:r w:rsidR="00F877A0">
        <w:t xml:space="preserve"> i</w:t>
      </w:r>
      <w:r w:rsidR="00F07CFB">
        <w:t xml:space="preserve"> </w:t>
      </w:r>
      <w:r w:rsidRPr="00C90BC8">
        <w:t>12.</w:t>
      </w:r>
      <w:r w:rsidR="006438A3" w:rsidRPr="006438A3">
        <w:t>”</w:t>
      </w:r>
      <w:r w:rsidR="006438A3">
        <w:t>,</w:t>
      </w:r>
    </w:p>
    <w:p w14:paraId="775367AF" w14:textId="77545D23" w:rsidR="006438A3" w:rsidRPr="006438A3" w:rsidRDefault="006438A3" w:rsidP="00B27D2F">
      <w:pPr>
        <w:pStyle w:val="LITlitera"/>
        <w:keepNext/>
      </w:pPr>
      <w:r>
        <w:t>b</w:t>
      </w:r>
      <w:r w:rsidRPr="006438A3">
        <w:t>)</w:t>
      </w:r>
      <w:r w:rsidR="00F07CFB">
        <w:tab/>
      </w:r>
      <w:r w:rsidR="00F877A0">
        <w:t>ust.</w:t>
      </w:r>
      <w:r w:rsidR="00F07CFB">
        <w:t xml:space="preserve"> </w:t>
      </w:r>
      <w:r w:rsidR="00F877A0">
        <w:t>4</w:t>
      </w:r>
      <w:r w:rsidR="00F07CFB">
        <w:t xml:space="preserve"> </w:t>
      </w:r>
      <w:r w:rsidRPr="006438A3">
        <w:t>otrzymuje brzmienie:</w:t>
      </w:r>
    </w:p>
    <w:p w14:paraId="55BD90EB" w14:textId="7F2A963D" w:rsidR="003F44B3" w:rsidRPr="003F44B3" w:rsidRDefault="006438A3" w:rsidP="00F07CFB">
      <w:pPr>
        <w:pStyle w:val="ZLITUSTzmustliter"/>
      </w:pPr>
      <w:r w:rsidRPr="006438A3">
        <w:t>„</w:t>
      </w:r>
      <w:r w:rsidR="003F44B3" w:rsidRPr="003F44B3">
        <w:t>4.</w:t>
      </w:r>
      <w:r w:rsidR="00C14B4A" w:rsidRPr="003F44B3">
        <w:t xml:space="preserve"> W</w:t>
      </w:r>
      <w:r w:rsidR="00F07CFB">
        <w:t xml:space="preserve"> </w:t>
      </w:r>
      <w:r w:rsidR="003F44B3" w:rsidRPr="003F44B3">
        <w:t>celu nadania numeru PESEL organ wskazany</w:t>
      </w:r>
      <w:r w:rsidR="00F877A0" w:rsidRPr="003F44B3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="00C14B4A" w:rsidRPr="003F44B3">
        <w:t>1</w:t>
      </w:r>
      <w:r w:rsidR="00A07C68">
        <w:t>,</w:t>
      </w:r>
      <w:r w:rsidR="00F07CFB">
        <w:t xml:space="preserve"> </w:t>
      </w:r>
      <w:r w:rsidR="00A07C68">
        <w:t>za pośrednictwem systemu teleinformatycznego,</w:t>
      </w:r>
      <w:r w:rsidR="00A07C68" w:rsidRPr="003F44B3">
        <w:t xml:space="preserve"> </w:t>
      </w:r>
      <w:r w:rsidR="003F44B3" w:rsidRPr="003F44B3">
        <w:t xml:space="preserve">przekazuje </w:t>
      </w:r>
      <w:r w:rsidR="00CC6A62" w:rsidRPr="00CC6A62">
        <w:t>dane, o</w:t>
      </w:r>
      <w:r w:rsidR="00F07CFB">
        <w:t xml:space="preserve"> </w:t>
      </w:r>
      <w:r w:rsidR="00CC6A62" w:rsidRPr="00CC6A62">
        <w:t>których mowa w</w:t>
      </w:r>
      <w:r w:rsidR="00F07CFB">
        <w:t> </w:t>
      </w:r>
      <w:r w:rsidR="00CC6A62" w:rsidRPr="00CC6A62">
        <w:t>art.</w:t>
      </w:r>
      <w:r w:rsidR="00F07CFB">
        <w:t xml:space="preserve"> </w:t>
      </w:r>
      <w:r w:rsidR="00CC6A62" w:rsidRPr="00CC6A62">
        <w:t>8 pkt</w:t>
      </w:r>
      <w:r w:rsidR="00F07CFB">
        <w:t xml:space="preserve"> </w:t>
      </w:r>
      <w:r w:rsidR="00CC6A62" w:rsidRPr="00CC6A62">
        <w:t>1–9, 11–13, 15 i</w:t>
      </w:r>
      <w:r w:rsidR="00F07CFB">
        <w:t xml:space="preserve"> </w:t>
      </w:r>
      <w:r w:rsidR="00CC6A62" w:rsidRPr="00CC6A62">
        <w:t xml:space="preserve">22–24a, </w:t>
      </w:r>
      <w:r w:rsidR="003F44B3" w:rsidRPr="003F44B3">
        <w:t>ministr</w:t>
      </w:r>
      <w:r w:rsidR="00CC6A62">
        <w:t>owi</w:t>
      </w:r>
      <w:r w:rsidR="003F44B3" w:rsidRPr="003F44B3">
        <w:t xml:space="preserve"> właściwe</w:t>
      </w:r>
      <w:r w:rsidR="00CC6A62">
        <w:t>mu</w:t>
      </w:r>
      <w:r w:rsidR="003F44B3" w:rsidRPr="003F44B3">
        <w:t xml:space="preserve"> do spraw informatyzacji</w:t>
      </w:r>
      <w:r w:rsidR="00121AE6">
        <w:t>,</w:t>
      </w:r>
      <w:r w:rsidR="003F44B3" w:rsidRPr="003F44B3">
        <w:t xml:space="preserve"> </w:t>
      </w:r>
      <w:r w:rsidR="00C14B4A" w:rsidRPr="003F44B3">
        <w:t>z</w:t>
      </w:r>
      <w:r w:rsidR="00F07CFB">
        <w:t xml:space="preserve"> </w:t>
      </w:r>
      <w:r w:rsidR="003F44B3" w:rsidRPr="003F44B3">
        <w:t>uwzględnieniem</w:t>
      </w:r>
      <w:r w:rsidR="00F877A0">
        <w:t xml:space="preserve"> art.</w:t>
      </w:r>
      <w:r w:rsidR="00F07CFB">
        <w:t xml:space="preserve"> </w:t>
      </w:r>
      <w:r w:rsidR="00F877A0" w:rsidRPr="003F44B3">
        <w:t>9</w:t>
      </w:r>
      <w:r w:rsidR="00F877A0">
        <w:t xml:space="preserve"> i</w:t>
      </w:r>
      <w:r w:rsidR="00F07CFB">
        <w:t xml:space="preserve"> </w:t>
      </w:r>
      <w:r w:rsidR="003F44B3" w:rsidRPr="003F44B3">
        <w:t>12.</w:t>
      </w:r>
      <w:r w:rsidR="003F44B3">
        <w:t>”</w:t>
      </w:r>
      <w:r w:rsidR="003F44B3" w:rsidRPr="003F44B3">
        <w:t>;</w:t>
      </w:r>
    </w:p>
    <w:p w14:paraId="646D7A62" w14:textId="6F3B02EF" w:rsidR="003F44B3" w:rsidRPr="003F44B3" w:rsidRDefault="00D366A9" w:rsidP="00B27D2F">
      <w:pPr>
        <w:pStyle w:val="PKTpunkt"/>
        <w:keepNext/>
      </w:pPr>
      <w:r>
        <w:t>12)</w:t>
      </w:r>
      <w:r>
        <w:tab/>
      </w:r>
      <w:r w:rsidR="003F44B3" w:rsidRPr="003F44B3">
        <w:t>art. 2</w:t>
      </w:r>
      <w:r w:rsidR="00C14B4A" w:rsidRPr="003F44B3">
        <w:t>0</w:t>
      </w:r>
      <w:r w:rsidR="00F07CFB">
        <w:t xml:space="preserve"> </w:t>
      </w:r>
      <w:r w:rsidR="003F44B3" w:rsidRPr="003F44B3">
        <w:t>otrzymuje brzmienie:</w:t>
      </w:r>
    </w:p>
    <w:p w14:paraId="56FCFAD6" w14:textId="71E2869A" w:rsidR="003F44B3" w:rsidRPr="003F44B3" w:rsidRDefault="003F44B3" w:rsidP="00D366A9">
      <w:pPr>
        <w:pStyle w:val="ZARTzmartartykuempunktem"/>
      </w:pPr>
      <w:r>
        <w:t>„</w:t>
      </w:r>
      <w:r w:rsidRPr="003F44B3">
        <w:t>Art.</w:t>
      </w:r>
      <w:r w:rsidR="00F07CFB">
        <w:t xml:space="preserve"> </w:t>
      </w:r>
      <w:r w:rsidRPr="003F44B3">
        <w:t>20.</w:t>
      </w:r>
      <w:r w:rsidR="00F07CFB">
        <w:t xml:space="preserve"> </w:t>
      </w:r>
      <w:r w:rsidR="00B31618">
        <w:t>O</w:t>
      </w:r>
      <w:r w:rsidR="00B31618" w:rsidRPr="00B31618">
        <w:t>rgany, o</w:t>
      </w:r>
      <w:r w:rsidR="00F07CFB">
        <w:t xml:space="preserve"> </w:t>
      </w:r>
      <w:r w:rsidR="00B31618" w:rsidRPr="00B31618">
        <w:t>których mowa w</w:t>
      </w:r>
      <w:r w:rsidR="00F07CFB">
        <w:t xml:space="preserve"> </w:t>
      </w:r>
      <w:r w:rsidR="00B31618" w:rsidRPr="00B31618">
        <w:t>art.</w:t>
      </w:r>
      <w:r w:rsidR="00F07CFB">
        <w:t xml:space="preserve"> </w:t>
      </w:r>
      <w:r w:rsidR="00B31618" w:rsidRPr="00B31618">
        <w:t>19 ust.</w:t>
      </w:r>
      <w:r w:rsidR="00F07CFB">
        <w:t xml:space="preserve"> </w:t>
      </w:r>
      <w:r w:rsidR="00B31618" w:rsidRPr="00B31618">
        <w:t>3</w:t>
      </w:r>
      <w:r w:rsidR="00B31618">
        <w:t>, przekazują niezwłocznie</w:t>
      </w:r>
      <w:r w:rsidR="009F74DD">
        <w:t>,</w:t>
      </w:r>
      <w:r w:rsidR="00B31618">
        <w:t xml:space="preserve"> za pośrednictwem systemu teleinformatycznego</w:t>
      </w:r>
      <w:r w:rsidR="009F74DD">
        <w:t>,</w:t>
      </w:r>
      <w:r w:rsidR="00B31618">
        <w:t xml:space="preserve"> d</w:t>
      </w:r>
      <w:r w:rsidRPr="003F44B3">
        <w:t>ane niezbędne do zmiany numeru PESEL ministrowi właściwemu do spraw informatyzacji.</w:t>
      </w:r>
      <w:r>
        <w:t>”</w:t>
      </w:r>
      <w:r w:rsidRPr="003F44B3">
        <w:t>;</w:t>
      </w:r>
    </w:p>
    <w:p w14:paraId="422FB989" w14:textId="26F710A7" w:rsidR="003F44B3" w:rsidRPr="003F44B3" w:rsidRDefault="00D366A9" w:rsidP="00B27D2F">
      <w:pPr>
        <w:pStyle w:val="PKTpunkt"/>
        <w:keepNext/>
      </w:pPr>
      <w:r>
        <w:t>13)</w:t>
      </w:r>
      <w:r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24</w:t>
      </w:r>
      <w:r w:rsidR="00FD2864">
        <w:t xml:space="preserve"> ust.</w:t>
      </w:r>
      <w:r w:rsidR="00FD2864" w:rsidRPr="00FD2864">
        <w:t xml:space="preserve"> 4</w:t>
      </w:r>
      <w:r w:rsidR="00FD2864">
        <w:t xml:space="preserve"> i 5 </w:t>
      </w:r>
      <w:r w:rsidR="00FD2864" w:rsidRPr="00FD2864">
        <w:t>otrzymuj</w:t>
      </w:r>
      <w:r w:rsidR="00FD2864">
        <w:t>ą</w:t>
      </w:r>
      <w:r w:rsidR="00FD2864" w:rsidRPr="00FD2864">
        <w:t xml:space="preserve"> brzmienie</w:t>
      </w:r>
      <w:r w:rsidR="00C14B4A">
        <w:t>:</w:t>
      </w:r>
    </w:p>
    <w:p w14:paraId="403EF7A5" w14:textId="248F4281" w:rsidR="001336D1" w:rsidRPr="00D14154" w:rsidRDefault="00A474F9" w:rsidP="002F5E8C">
      <w:pPr>
        <w:pStyle w:val="ZUSTzmustartykuempunktem"/>
      </w:pPr>
      <w:r w:rsidRPr="00A474F9">
        <w:t>„4.</w:t>
      </w:r>
      <w:r w:rsidR="00F07CFB">
        <w:t xml:space="preserve"> </w:t>
      </w:r>
      <w:r w:rsidRPr="00A474F9">
        <w:t>Obowiązku meldunkowego można dopełnić przez pełnomocnika, legitymującego się pełnomocnictwem udzielonym</w:t>
      </w:r>
      <w:r w:rsidR="00F877A0" w:rsidRPr="00A474F9">
        <w:t xml:space="preserve"> w</w:t>
      </w:r>
      <w:r w:rsidR="00F07CFB">
        <w:t xml:space="preserve"> </w:t>
      </w:r>
      <w:r w:rsidRPr="00A474F9">
        <w:t>formie,</w:t>
      </w:r>
      <w:r w:rsidR="00F877A0" w:rsidRPr="00A474F9">
        <w:t xml:space="preserve"> o</w:t>
      </w:r>
      <w:r w:rsidR="00F07CFB">
        <w:t xml:space="preserve"> </w:t>
      </w:r>
      <w:r w:rsidRPr="00A474F9">
        <w:t>której mowa</w:t>
      </w:r>
      <w:r w:rsidR="00F877A0" w:rsidRPr="00A474F9">
        <w:t xml:space="preserve"> w</w:t>
      </w:r>
      <w:r w:rsidR="00F07CFB">
        <w:t> </w:t>
      </w:r>
      <w:r w:rsidR="00F877A0">
        <w:t>art.</w:t>
      </w:r>
      <w:r w:rsidR="00F07CFB">
        <w:t> </w:t>
      </w:r>
      <w:r w:rsidRPr="00A474F9">
        <w:t>3</w:t>
      </w:r>
      <w:r w:rsidR="00F877A0" w:rsidRPr="00A474F9">
        <w:t>3</w:t>
      </w:r>
      <w:r w:rsidR="00F877A0">
        <w:t xml:space="preserve"> §</w:t>
      </w:r>
      <w:r w:rsidR="00F07CFB">
        <w:t xml:space="preserve"> </w:t>
      </w:r>
      <w:r w:rsidR="00F877A0" w:rsidRPr="00A474F9">
        <w:t>2</w:t>
      </w:r>
      <w:r w:rsidR="00F07CFB">
        <w:t xml:space="preserve"> </w:t>
      </w:r>
      <w:r w:rsidRPr="00A474F9">
        <w:t>ustawy</w:t>
      </w:r>
      <w:r w:rsidR="00F877A0" w:rsidRPr="00A474F9">
        <w:t xml:space="preserve"> z</w:t>
      </w:r>
      <w:r w:rsidR="00F07CFB">
        <w:t xml:space="preserve"> </w:t>
      </w:r>
      <w:r w:rsidRPr="00A474F9">
        <w:t>dnia 1</w:t>
      </w:r>
      <w:r w:rsidR="00F877A0" w:rsidRPr="00A474F9">
        <w:t>4</w:t>
      </w:r>
      <w:r w:rsidR="00F07CFB">
        <w:t xml:space="preserve"> </w:t>
      </w:r>
      <w:r w:rsidRPr="00A474F9">
        <w:t>czerwca 196</w:t>
      </w:r>
      <w:r w:rsidR="00F877A0" w:rsidRPr="00A474F9">
        <w:t>0</w:t>
      </w:r>
      <w:r w:rsidR="00F07CFB">
        <w:t xml:space="preserve"> </w:t>
      </w:r>
      <w:r w:rsidRPr="00A474F9">
        <w:t>r. – Kodeks postępowania administracyjnego (</w:t>
      </w:r>
      <w:r w:rsidR="00F877A0">
        <w:t>Dz.</w:t>
      </w:r>
      <w:r w:rsidR="00F07CFB">
        <w:t xml:space="preserve"> </w:t>
      </w:r>
      <w:r w:rsidR="00F877A0">
        <w:t>U.</w:t>
      </w:r>
      <w:r w:rsidR="00F877A0" w:rsidRPr="00A474F9">
        <w:t xml:space="preserve"> z</w:t>
      </w:r>
      <w:r w:rsidR="00F07CFB">
        <w:t xml:space="preserve"> </w:t>
      </w:r>
      <w:r w:rsidRPr="00A474F9">
        <w:t>201</w:t>
      </w:r>
      <w:r w:rsidR="00C81ACF">
        <w:t>7</w:t>
      </w:r>
      <w:r w:rsidR="00F07CFB">
        <w:t xml:space="preserve"> </w:t>
      </w:r>
      <w:r w:rsidRPr="00A474F9">
        <w:t>r.</w:t>
      </w:r>
      <w:r w:rsidR="00F877A0">
        <w:t xml:space="preserve"> poz.</w:t>
      </w:r>
      <w:r w:rsidR="00F07CFB">
        <w:t xml:space="preserve"> </w:t>
      </w:r>
      <w:r w:rsidR="00C81ACF">
        <w:t>1257</w:t>
      </w:r>
      <w:r w:rsidRPr="00A474F9">
        <w:t xml:space="preserve">), po potwierdzeniu przez pełnomocnika </w:t>
      </w:r>
      <w:r w:rsidR="002F5E8C">
        <w:t>jego</w:t>
      </w:r>
      <w:r w:rsidRPr="00A474F9">
        <w:t xml:space="preserve"> tożsamości za pomocą </w:t>
      </w:r>
      <w:r w:rsidRPr="00A474F9">
        <w:lastRenderedPageBreak/>
        <w:t>dokumentu tożsamości albo po uwierzytelnieniu pełnomocnika na zasadach określonych w</w:t>
      </w:r>
      <w:r w:rsidR="00F07CFB">
        <w:t xml:space="preserve"> </w:t>
      </w:r>
      <w:r w:rsidRPr="00A474F9">
        <w:t>ustawie z</w:t>
      </w:r>
      <w:r w:rsidR="00F07CFB">
        <w:t xml:space="preserve"> </w:t>
      </w:r>
      <w:r w:rsidRPr="00A474F9">
        <w:t>dnia 17</w:t>
      </w:r>
      <w:r w:rsidR="00B27D2F">
        <w:t> </w:t>
      </w:r>
      <w:r w:rsidRPr="00A474F9">
        <w:t>lutego 2005</w:t>
      </w:r>
      <w:r w:rsidR="00F07CFB">
        <w:t xml:space="preserve"> </w:t>
      </w:r>
      <w:r w:rsidRPr="00A474F9">
        <w:t>r. o</w:t>
      </w:r>
      <w:r w:rsidR="00F07CFB">
        <w:t xml:space="preserve"> </w:t>
      </w:r>
      <w:r w:rsidRPr="00A474F9">
        <w:t>informatyzacji działalności podmiotów realizujących zadania publiczne.</w:t>
      </w:r>
    </w:p>
    <w:p w14:paraId="26960410" w14:textId="1BAE1E23" w:rsidR="00D14154" w:rsidRDefault="003F44B3" w:rsidP="002F5E8C">
      <w:pPr>
        <w:pStyle w:val="ZUSTzmustartykuempunktem"/>
      </w:pPr>
      <w:r w:rsidRPr="003F44B3">
        <w:t>5.</w:t>
      </w:r>
      <w:r w:rsidR="00F07CFB">
        <w:t xml:space="preserve"> </w:t>
      </w:r>
      <w:r w:rsidRPr="003F44B3">
        <w:t>Obowiązku meldunkowego można dopełnić</w:t>
      </w:r>
      <w:r w:rsidR="00C14B4A" w:rsidRPr="003F44B3">
        <w:t xml:space="preserve"> w</w:t>
      </w:r>
      <w:r w:rsidR="00F07CFB">
        <w:t xml:space="preserve"> </w:t>
      </w:r>
      <w:r w:rsidRPr="003F44B3">
        <w:t>formie dokumentu elektronicznego przy wykorzystaniu środków komunikacji elektronicznej, na zasadach określonych</w:t>
      </w:r>
      <w:r w:rsidR="00C14B4A" w:rsidRPr="003F44B3">
        <w:t xml:space="preserve"> w</w:t>
      </w:r>
      <w:r w:rsidR="00F07CFB">
        <w:t xml:space="preserve"> </w:t>
      </w:r>
      <w:r w:rsidRPr="003F44B3">
        <w:t>ustawie</w:t>
      </w:r>
      <w:r w:rsidR="00C14B4A" w:rsidRPr="003F44B3">
        <w:t xml:space="preserve"> z</w:t>
      </w:r>
      <w:r w:rsidR="00F07CFB">
        <w:t xml:space="preserve"> </w:t>
      </w:r>
      <w:r w:rsidRPr="003F44B3">
        <w:t>dnia 1</w:t>
      </w:r>
      <w:r w:rsidR="00C14B4A" w:rsidRPr="003F44B3">
        <w:t>7</w:t>
      </w:r>
      <w:r w:rsidR="00F07CFB">
        <w:t xml:space="preserve"> </w:t>
      </w:r>
      <w:r w:rsidRPr="003F44B3">
        <w:t>lutego 200</w:t>
      </w:r>
      <w:r w:rsidR="00C14B4A" w:rsidRPr="003F44B3">
        <w:t>5</w:t>
      </w:r>
      <w:r w:rsidR="00F07CFB">
        <w:t xml:space="preserve"> </w:t>
      </w:r>
      <w:r w:rsidRPr="003F44B3">
        <w:t>r.</w:t>
      </w:r>
      <w:r w:rsidR="00C14B4A" w:rsidRPr="003F44B3">
        <w:t xml:space="preserve"> o</w:t>
      </w:r>
      <w:r w:rsidR="00F07CFB">
        <w:t xml:space="preserve"> </w:t>
      </w:r>
      <w:r w:rsidRPr="003F44B3">
        <w:t xml:space="preserve">informatyzacji </w:t>
      </w:r>
      <w:smartTag w:uri="urn:schemas-microsoft-com:office:smarttags" w:element="PersonName">
        <w:r w:rsidRPr="003F44B3">
          <w:t>dz</w:t>
        </w:r>
      </w:smartTag>
      <w:r w:rsidRPr="003F44B3">
        <w:t>iałalności podmiotów realizujących zadania publiczne.</w:t>
      </w:r>
      <w:r w:rsidR="00791F00">
        <w:t>”</w:t>
      </w:r>
      <w:r w:rsidR="00DA65F6">
        <w:t>;</w:t>
      </w:r>
    </w:p>
    <w:p w14:paraId="1D7BC713" w14:textId="5A6CFFA2" w:rsidR="003F44B3" w:rsidRPr="003F44B3" w:rsidRDefault="00AD783E" w:rsidP="00B27D2F">
      <w:pPr>
        <w:pStyle w:val="PKTpunkt"/>
        <w:keepNext/>
      </w:pPr>
      <w:r>
        <w:t>14)</w:t>
      </w:r>
      <w:r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2</w:t>
      </w:r>
      <w:r w:rsidR="00F877A0" w:rsidRPr="003F44B3">
        <w:t>6</w:t>
      </w:r>
      <w:r w:rsidR="00F877A0">
        <w:t xml:space="preserve"> ust.</w:t>
      </w:r>
      <w:r w:rsidR="00F07CFB">
        <w:t xml:space="preserve"> </w:t>
      </w:r>
      <w:r w:rsidR="00C14B4A" w:rsidRPr="003F44B3">
        <w:t>2</w:t>
      </w:r>
      <w:r w:rsidR="00F07CFB">
        <w:t xml:space="preserve"> </w:t>
      </w:r>
      <w:r w:rsidR="003F44B3" w:rsidRPr="003F44B3">
        <w:t>otrzymuje brzmienie:</w:t>
      </w:r>
    </w:p>
    <w:p w14:paraId="3090F367" w14:textId="6A7B3869" w:rsidR="003F44B3" w:rsidRPr="003F44B3" w:rsidRDefault="003F44B3" w:rsidP="00AD783E">
      <w:pPr>
        <w:pStyle w:val="ZUSTzmustartykuempunktem"/>
      </w:pPr>
      <w:r>
        <w:t>„</w:t>
      </w:r>
      <w:r w:rsidRPr="003F44B3">
        <w:t>2.</w:t>
      </w:r>
      <w:r w:rsidR="00F07CFB">
        <w:t xml:space="preserve"> </w:t>
      </w:r>
      <w:r w:rsidRPr="003F44B3">
        <w:t>Adres,</w:t>
      </w:r>
      <w:r w:rsidR="00C14B4A" w:rsidRPr="003F44B3">
        <w:t xml:space="preserve"> o</w:t>
      </w:r>
      <w:r w:rsidR="00F07CFB">
        <w:t xml:space="preserve"> </w:t>
      </w:r>
      <w:r w:rsidRPr="003F44B3">
        <w:t>którym mowa</w:t>
      </w:r>
      <w:r w:rsidR="00F877A0" w:rsidRPr="003F44B3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Pr="003F44B3">
        <w:t>1,</w:t>
      </w:r>
      <w:r w:rsidR="00C14B4A" w:rsidRPr="003F44B3">
        <w:t xml:space="preserve"> w</w:t>
      </w:r>
      <w:r w:rsidR="00F07CFB">
        <w:t xml:space="preserve"> </w:t>
      </w:r>
      <w:r w:rsidRPr="003F44B3">
        <w:t>rejestrze PESEL oraz rejestrze mieszkańców uzupełnia się</w:t>
      </w:r>
      <w:r w:rsidR="00C14B4A" w:rsidRPr="003F44B3">
        <w:t xml:space="preserve"> o</w:t>
      </w:r>
      <w:r w:rsidR="00F07CFB">
        <w:t xml:space="preserve"> </w:t>
      </w:r>
      <w:r w:rsidRPr="003F44B3">
        <w:t xml:space="preserve">identyfikatory krajowego rejestru urzędowego podziału terytorialnego kraju </w:t>
      </w:r>
      <w:r>
        <w:t>„</w:t>
      </w:r>
      <w:r w:rsidRPr="003F44B3">
        <w:t>TERYT</w:t>
      </w:r>
      <w:r>
        <w:t>”</w:t>
      </w:r>
      <w:r w:rsidRPr="003F44B3">
        <w:t>.</w:t>
      </w:r>
      <w:r>
        <w:t>”</w:t>
      </w:r>
      <w:r w:rsidR="00B21865">
        <w:t>;</w:t>
      </w:r>
    </w:p>
    <w:p w14:paraId="43D6858B" w14:textId="13CB8908" w:rsidR="003F44B3" w:rsidRPr="003F44B3" w:rsidRDefault="00AD783E" w:rsidP="00B27D2F">
      <w:pPr>
        <w:pStyle w:val="PKTpunkt"/>
        <w:keepNext/>
      </w:pPr>
      <w:r>
        <w:t>15)</w:t>
      </w:r>
      <w:r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28:</w:t>
      </w:r>
    </w:p>
    <w:p w14:paraId="17CDF825" w14:textId="4B7E413E" w:rsidR="003F44B3" w:rsidRPr="003F44B3" w:rsidRDefault="003F44B3" w:rsidP="00B27D2F">
      <w:pPr>
        <w:pStyle w:val="LITlitera"/>
        <w:keepNext/>
      </w:pPr>
      <w:r w:rsidRPr="003F44B3">
        <w:t>a)</w:t>
      </w:r>
      <w:r>
        <w:tab/>
      </w:r>
      <w:r w:rsidRPr="003F44B3">
        <w:tab/>
        <w:t xml:space="preserve">ust. </w:t>
      </w:r>
      <w:r w:rsidR="00F877A0" w:rsidRPr="003F44B3">
        <w:t>1</w:t>
      </w:r>
      <w:r w:rsidR="00F877A0">
        <w:t xml:space="preserve"> i</w:t>
      </w:r>
      <w:r w:rsidR="00F07CFB">
        <w:t xml:space="preserve"> </w:t>
      </w:r>
      <w:r w:rsidR="00C14B4A" w:rsidRPr="003F44B3">
        <w:t>2</w:t>
      </w:r>
      <w:r w:rsidR="00F07CFB">
        <w:t xml:space="preserve"> </w:t>
      </w:r>
      <w:r w:rsidRPr="003F44B3">
        <w:t>otrzymują brzmienie:</w:t>
      </w:r>
    </w:p>
    <w:p w14:paraId="53B56454" w14:textId="34BA6428" w:rsidR="003F44B3" w:rsidRPr="00A91887" w:rsidRDefault="003F44B3" w:rsidP="00B27D2F">
      <w:pPr>
        <w:pStyle w:val="ZLITUSTzmustliter"/>
        <w:keepNext/>
      </w:pPr>
      <w:r w:rsidRPr="00A91887">
        <w:t>„1.</w:t>
      </w:r>
      <w:r w:rsidR="00F07CFB">
        <w:t xml:space="preserve"> </w:t>
      </w:r>
      <w:r w:rsidRPr="00A91887">
        <w:t xml:space="preserve">Obywatel polski </w:t>
      </w:r>
      <w:r w:rsidR="009F74DD">
        <w:t xml:space="preserve">dokonuje zameldowania </w:t>
      </w:r>
      <w:r w:rsidRPr="00A91887">
        <w:t>na pobyt stały lub czasowy:</w:t>
      </w:r>
    </w:p>
    <w:p w14:paraId="70D6CFE4" w14:textId="00109083" w:rsidR="00A552AC" w:rsidRPr="00A91887" w:rsidRDefault="00A552AC" w:rsidP="00F07CFB">
      <w:pPr>
        <w:pStyle w:val="ZLITPKTzmpktliter"/>
      </w:pPr>
      <w:r w:rsidRPr="00A91887">
        <w:t>1)</w:t>
      </w:r>
      <w:r w:rsidR="00F07CFB">
        <w:tab/>
      </w:r>
      <w:r w:rsidR="00C14B4A" w:rsidRPr="00A91887">
        <w:t>w</w:t>
      </w:r>
      <w:r w:rsidR="00F07CFB">
        <w:t xml:space="preserve"> </w:t>
      </w:r>
      <w:r w:rsidR="003F44B3" w:rsidRPr="00A91887">
        <w:t>formie pisemnej na formularzu</w:t>
      </w:r>
      <w:r w:rsidR="00C14B4A" w:rsidRPr="00A91887">
        <w:t xml:space="preserve"> w</w:t>
      </w:r>
      <w:r w:rsidR="00F07CFB">
        <w:t xml:space="preserve"> </w:t>
      </w:r>
      <w:r w:rsidR="003F44B3" w:rsidRPr="00A91887">
        <w:t>organie gminy właściwym ze względu na położenie nieruchomości,</w:t>
      </w:r>
      <w:r w:rsidR="00C14B4A" w:rsidRPr="00A91887">
        <w:t xml:space="preserve"> w</w:t>
      </w:r>
      <w:r w:rsidR="00F07CFB">
        <w:t xml:space="preserve"> </w:t>
      </w:r>
      <w:r w:rsidR="003F44B3" w:rsidRPr="00A91887">
        <w:t>której zamieszkuje, przedstawiając do wglądu dowód osobisty lub paszport, albo</w:t>
      </w:r>
    </w:p>
    <w:p w14:paraId="7BF254D0" w14:textId="070121CF" w:rsidR="003F44B3" w:rsidRPr="00A91887" w:rsidRDefault="00A552AC" w:rsidP="00F07CFB">
      <w:pPr>
        <w:pStyle w:val="ZLITPKTzmpktliter"/>
      </w:pPr>
      <w:r w:rsidRPr="00A91887">
        <w:t>2)</w:t>
      </w:r>
      <w:r w:rsidR="00F07CFB">
        <w:tab/>
      </w:r>
      <w:r w:rsidR="00C14B4A" w:rsidRPr="00A91887">
        <w:t>w</w:t>
      </w:r>
      <w:r w:rsidR="00F07CFB">
        <w:t xml:space="preserve"> </w:t>
      </w:r>
      <w:r w:rsidR="003F44B3" w:rsidRPr="00A91887">
        <w:t xml:space="preserve">formie dokumentu elektronicznego na formularzu umożliwiającym wprowadzenie danych </w:t>
      </w:r>
      <w:r w:rsidR="001336D1" w:rsidRPr="00D12C64">
        <w:t>do rejestru PESEL</w:t>
      </w:r>
      <w:r w:rsidR="00C14B4A" w:rsidRPr="00A91887">
        <w:t xml:space="preserve"> </w:t>
      </w:r>
      <w:r w:rsidR="00DF7072">
        <w:t>przez organ</w:t>
      </w:r>
      <w:r w:rsidR="00791F00">
        <w:t>,</w:t>
      </w:r>
      <w:r w:rsidR="00DF7072">
        <w:t xml:space="preserve"> </w:t>
      </w:r>
      <w:r w:rsidR="00C14B4A" w:rsidRPr="00A91887">
        <w:t>o</w:t>
      </w:r>
      <w:r w:rsidR="00F07CFB">
        <w:t xml:space="preserve"> </w:t>
      </w:r>
      <w:r w:rsidR="003F44B3" w:rsidRPr="00A91887">
        <w:t>którym mowa</w:t>
      </w:r>
      <w:r w:rsidR="00F877A0" w:rsidRPr="00A91887">
        <w:t xml:space="preserve"> w</w:t>
      </w:r>
      <w:r w:rsidR="00F07CFB">
        <w:t> </w:t>
      </w:r>
      <w:r w:rsidR="00F877A0">
        <w:t>pkt</w:t>
      </w:r>
      <w:r w:rsidR="00F07CFB">
        <w:t> </w:t>
      </w:r>
      <w:r w:rsidR="003F44B3" w:rsidRPr="00A91887">
        <w:t>1, pod warunkiem otrzymania urzędowego poświadczenia odbioru.</w:t>
      </w:r>
    </w:p>
    <w:p w14:paraId="1AAC9A7D" w14:textId="4ACC0AB0" w:rsidR="003F44B3" w:rsidRPr="003F44B3" w:rsidRDefault="003F44B3" w:rsidP="00AD783E">
      <w:pPr>
        <w:pStyle w:val="ZLITUSTzmustliter"/>
      </w:pPr>
      <w:r w:rsidRPr="003F44B3">
        <w:t>2.</w:t>
      </w:r>
      <w:r w:rsidR="00F07CFB">
        <w:t xml:space="preserve"> </w:t>
      </w:r>
      <w:r w:rsidRPr="003F44B3">
        <w:t>Obywatel polski dokonujący zameldowania na pobyt stały lub czasowy</w:t>
      </w:r>
      <w:r w:rsidR="00C14B4A" w:rsidRPr="003F44B3">
        <w:t xml:space="preserve"> w</w:t>
      </w:r>
      <w:r w:rsidR="00F07CFB">
        <w:t> </w:t>
      </w:r>
      <w:r w:rsidRPr="003F44B3">
        <w:t>formie,</w:t>
      </w:r>
      <w:r w:rsidR="00C14B4A" w:rsidRPr="003F44B3">
        <w:t xml:space="preserve"> o</w:t>
      </w:r>
      <w:r w:rsidR="00F07CFB">
        <w:t xml:space="preserve"> </w:t>
      </w:r>
      <w:r w:rsidRPr="003F44B3">
        <w:t>której mowa</w:t>
      </w:r>
      <w:r w:rsidR="00F877A0" w:rsidRPr="003F44B3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="00F877A0" w:rsidRPr="003F44B3">
        <w:t>1</w:t>
      </w:r>
      <w:r w:rsidR="00F877A0">
        <w:t xml:space="preserve"> pkt</w:t>
      </w:r>
      <w:r w:rsidR="00F07CFB">
        <w:t xml:space="preserve"> </w:t>
      </w:r>
      <w:r w:rsidRPr="003F44B3">
        <w:t>1, przedstawia potwier</w:t>
      </w:r>
      <w:smartTag w:uri="urn:schemas-microsoft-com:office:smarttags" w:element="PersonName">
        <w:r w:rsidRPr="003F44B3">
          <w:t>dz</w:t>
        </w:r>
      </w:smartTag>
      <w:r w:rsidRPr="003F44B3">
        <w:t>enie pobytu</w:t>
      </w:r>
      <w:r w:rsidR="00C14B4A" w:rsidRPr="003F44B3">
        <w:t xml:space="preserve"> w</w:t>
      </w:r>
      <w:r w:rsidR="00F07CFB">
        <w:t> </w:t>
      </w:r>
      <w:r w:rsidRPr="003F44B3">
        <w:t>lokalu, dokonane przez właściciela lub inny podmiot dysponujący tytułem prawnym do lokalu na formularzu zgłoszenia pobytu stałego lub formularzu zgłoszenia pobytu czasowego oraz, do wglądu, dokument potwier</w:t>
      </w:r>
      <w:smartTag w:uri="urn:schemas-microsoft-com:office:smarttags" w:element="PersonName">
        <w:r w:rsidRPr="003F44B3">
          <w:t>dz</w:t>
        </w:r>
      </w:smartTag>
      <w:r w:rsidRPr="003F44B3">
        <w:t>ający tytuł prawny do lokalu tego właściciela lub podmiotu.</w:t>
      </w:r>
      <w:r>
        <w:t>”</w:t>
      </w:r>
      <w:r w:rsidRPr="003F44B3">
        <w:t>,</w:t>
      </w:r>
    </w:p>
    <w:p w14:paraId="6AAF68AD" w14:textId="5A2B629C" w:rsidR="003F44B3" w:rsidRPr="003F44B3" w:rsidRDefault="00AD783E" w:rsidP="00B27D2F">
      <w:pPr>
        <w:pStyle w:val="LITlitera"/>
        <w:keepNext/>
      </w:pPr>
      <w:r>
        <w:t>b)</w:t>
      </w:r>
      <w:r>
        <w:tab/>
      </w:r>
      <w:r w:rsidR="003F44B3" w:rsidRPr="003F44B3">
        <w:t>po</w:t>
      </w:r>
      <w:r w:rsidR="00F877A0">
        <w:t xml:space="preserve"> ust.</w:t>
      </w:r>
      <w:r w:rsidR="00F07CFB">
        <w:t xml:space="preserve"> </w:t>
      </w:r>
      <w:r w:rsidR="00C14B4A" w:rsidRPr="003F44B3">
        <w:t>2</w:t>
      </w:r>
      <w:r w:rsidR="00F07CFB">
        <w:t xml:space="preserve"> </w:t>
      </w:r>
      <w:r w:rsidR="003F44B3" w:rsidRPr="003F44B3">
        <w:t>dodaje się</w:t>
      </w:r>
      <w:r w:rsidR="00F877A0">
        <w:t xml:space="preserve"> ust.</w:t>
      </w:r>
      <w:r w:rsidR="00F07CFB">
        <w:t xml:space="preserve"> </w:t>
      </w:r>
      <w:r w:rsidR="003F44B3" w:rsidRPr="003F44B3">
        <w:t>2a</w:t>
      </w:r>
      <w:r w:rsidR="00C14B4A">
        <w:t>–</w:t>
      </w:r>
      <w:r w:rsidR="003F44B3" w:rsidRPr="003F44B3">
        <w:t>2</w:t>
      </w:r>
      <w:r w:rsidR="006A6980">
        <w:t>d</w:t>
      </w:r>
      <w:r w:rsidR="00C14B4A" w:rsidRPr="003F44B3">
        <w:t xml:space="preserve"> w</w:t>
      </w:r>
      <w:r w:rsidR="00F07CFB">
        <w:t xml:space="preserve"> </w:t>
      </w:r>
      <w:r w:rsidR="003F44B3" w:rsidRPr="003F44B3">
        <w:t>brzmieniu:</w:t>
      </w:r>
    </w:p>
    <w:p w14:paraId="664FA8AF" w14:textId="6F469C93" w:rsidR="003F44B3" w:rsidRPr="00AD783E" w:rsidRDefault="003F44B3" w:rsidP="00197203">
      <w:pPr>
        <w:pStyle w:val="ZLITUSTzmustliter"/>
      </w:pPr>
      <w:r>
        <w:t>„</w:t>
      </w:r>
      <w:r w:rsidRPr="00AD783E">
        <w:t>2a.</w:t>
      </w:r>
      <w:r w:rsidR="00F07CFB">
        <w:t xml:space="preserve"> </w:t>
      </w:r>
      <w:r w:rsidRPr="00AD783E">
        <w:t>Obywatel polski dokonujący zameldowania na pobyt stały lub czasowy</w:t>
      </w:r>
      <w:r w:rsidR="00632371">
        <w:t xml:space="preserve"> </w:t>
      </w:r>
      <w:r w:rsidR="00C14B4A" w:rsidRPr="00AD783E">
        <w:t>w</w:t>
      </w:r>
      <w:r w:rsidR="00B27D2F">
        <w:t> </w:t>
      </w:r>
      <w:r w:rsidRPr="00AD783E">
        <w:t>formie,</w:t>
      </w:r>
      <w:r w:rsidR="00C14B4A" w:rsidRPr="00AD783E">
        <w:t xml:space="preserve"> o</w:t>
      </w:r>
      <w:r w:rsidR="00F923EB">
        <w:t xml:space="preserve"> </w:t>
      </w:r>
      <w:r w:rsidRPr="00AD783E">
        <w:t>której mowa</w:t>
      </w:r>
      <w:r w:rsidR="00F877A0" w:rsidRPr="00AD783E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="00F877A0" w:rsidRPr="00AD783E">
        <w:t>1</w:t>
      </w:r>
      <w:r w:rsidR="00F877A0">
        <w:t xml:space="preserve"> pkt</w:t>
      </w:r>
      <w:r w:rsidR="00632371">
        <w:t xml:space="preserve"> </w:t>
      </w:r>
      <w:r w:rsidRPr="00AD783E">
        <w:t xml:space="preserve">2, </w:t>
      </w:r>
      <w:r w:rsidR="007A49F0">
        <w:t xml:space="preserve">dołącza </w:t>
      </w:r>
      <w:r w:rsidRPr="00AD783E">
        <w:t xml:space="preserve">do formularza </w:t>
      </w:r>
      <w:r w:rsidR="00876B95" w:rsidRPr="00AD783E">
        <w:t>dokument elektroniczny potwierdzający jego tytuł prawny do lokalu</w:t>
      </w:r>
      <w:r w:rsidR="00876B95">
        <w:t>,</w:t>
      </w:r>
      <w:r w:rsidR="00F877A0">
        <w:t xml:space="preserve"> a</w:t>
      </w:r>
      <w:r w:rsidR="00F07CFB">
        <w:t xml:space="preserve"> </w:t>
      </w:r>
      <w:r w:rsidR="00F877A0">
        <w:t>w</w:t>
      </w:r>
      <w:r w:rsidR="00F07CFB">
        <w:t xml:space="preserve"> </w:t>
      </w:r>
      <w:r w:rsidR="00876B95">
        <w:t xml:space="preserve">razie niemożności jego uzyskania </w:t>
      </w:r>
      <w:r w:rsidR="007A49F0">
        <w:t xml:space="preserve">dołącza </w:t>
      </w:r>
      <w:r w:rsidRPr="00AD783E">
        <w:t xml:space="preserve">odwzorowanie cyfrowe </w:t>
      </w:r>
      <w:r w:rsidR="00876B95">
        <w:t xml:space="preserve">tego </w:t>
      </w:r>
      <w:r w:rsidRPr="00AD783E">
        <w:t>dokumentu,</w:t>
      </w:r>
      <w:r w:rsidR="00C14B4A" w:rsidRPr="00AD783E">
        <w:t xml:space="preserve"> a</w:t>
      </w:r>
      <w:r w:rsidR="00F923EB">
        <w:t xml:space="preserve"> </w:t>
      </w:r>
      <w:r w:rsidRPr="00AD783E">
        <w:t xml:space="preserve">obywatel nieposiadający tytułu prawnego do lokalu </w:t>
      </w:r>
      <w:r w:rsidR="007A49F0">
        <w:t xml:space="preserve">dołącza </w:t>
      </w:r>
      <w:r w:rsidRPr="00AD783E">
        <w:t xml:space="preserve">do formularza </w:t>
      </w:r>
      <w:r w:rsidR="00876B95" w:rsidRPr="00AD783E">
        <w:t xml:space="preserve">dokument elektroniczny zawierający oświadczenie właściciela lub innego podmiotu </w:t>
      </w:r>
      <w:r w:rsidR="00876B95" w:rsidRPr="00AD783E">
        <w:lastRenderedPageBreak/>
        <w:t>dysponującego tytułem prawnym do lokalu potwierdzające pobyt w</w:t>
      </w:r>
      <w:r w:rsidR="00F07CFB">
        <w:t xml:space="preserve"> </w:t>
      </w:r>
      <w:r w:rsidR="00876B95" w:rsidRPr="00AD783E">
        <w:t>lokalu oraz dokument potwierdzający tytuł prawny do lokalu tego właściciela lub podmiotu</w:t>
      </w:r>
      <w:r w:rsidR="00876B95">
        <w:t>,</w:t>
      </w:r>
      <w:r w:rsidR="00F877A0">
        <w:t xml:space="preserve"> a</w:t>
      </w:r>
      <w:r w:rsidR="00F07CFB">
        <w:t> </w:t>
      </w:r>
      <w:r w:rsidR="00F877A0">
        <w:t>w</w:t>
      </w:r>
      <w:r w:rsidR="00F07CFB">
        <w:t xml:space="preserve"> </w:t>
      </w:r>
      <w:r w:rsidR="00876B95">
        <w:t xml:space="preserve">razie niemożności ich uzyskania </w:t>
      </w:r>
      <w:r w:rsidR="0061155C">
        <w:t xml:space="preserve">dołącza </w:t>
      </w:r>
      <w:r w:rsidRPr="00AD783E">
        <w:t xml:space="preserve">odwzorowanie cyfrowe </w:t>
      </w:r>
      <w:r w:rsidR="00876B95">
        <w:t xml:space="preserve">tych dokumentów. </w:t>
      </w:r>
    </w:p>
    <w:p w14:paraId="201BD19D" w14:textId="0A791608" w:rsidR="009818A7" w:rsidRPr="009818A7" w:rsidRDefault="003F44B3" w:rsidP="00FA5861">
      <w:pPr>
        <w:pStyle w:val="ZLITUSTzmustliter"/>
      </w:pPr>
      <w:r w:rsidRPr="00AD783E">
        <w:t>2b.</w:t>
      </w:r>
      <w:r w:rsidR="009818A7" w:rsidRPr="009818A7">
        <w:t xml:space="preserve"> Dokumentem potwierdzającym tytuł prawny do lokalu może być w</w:t>
      </w:r>
      <w:r w:rsidR="00F07CFB">
        <w:t> </w:t>
      </w:r>
      <w:r w:rsidR="009818A7" w:rsidRPr="009818A7">
        <w:t>szczególności umowa cywilno</w:t>
      </w:r>
      <w:r w:rsidR="002F5E8C">
        <w:t>-</w:t>
      </w:r>
      <w:r w:rsidR="009818A7" w:rsidRPr="009818A7">
        <w:t>prawna, odpis z księgi wie</w:t>
      </w:r>
      <w:r w:rsidR="00FA5861">
        <w:t>czystej albo wyciąg z</w:t>
      </w:r>
      <w:r w:rsidR="00F07CFB">
        <w:t> </w:t>
      </w:r>
      <w:r w:rsidR="00FA5861">
        <w:t xml:space="preserve">działu I </w:t>
      </w:r>
      <w:proofErr w:type="spellStart"/>
      <w:r w:rsidR="00FA5861">
        <w:t>i</w:t>
      </w:r>
      <w:proofErr w:type="spellEnd"/>
      <w:r w:rsidR="009818A7" w:rsidRPr="009818A7">
        <w:t xml:space="preserve"> II księgi wieczystej, decyzja admini</w:t>
      </w:r>
      <w:r w:rsidR="00FA5861">
        <w:t>stracyjna lub orzeczenie sądu.</w:t>
      </w:r>
      <w:r w:rsidR="009818A7" w:rsidRPr="009818A7">
        <w:t xml:space="preserve"> </w:t>
      </w:r>
    </w:p>
    <w:p w14:paraId="0D5FDFDB" w14:textId="38138426" w:rsidR="00876B95" w:rsidRPr="00AD783E" w:rsidRDefault="00876B95" w:rsidP="00FA5861">
      <w:pPr>
        <w:pStyle w:val="ZLITUSTzmustliter"/>
      </w:pPr>
      <w:r w:rsidRPr="00876B95">
        <w:t>2c. Organ gminy przechowuje</w:t>
      </w:r>
      <w:r w:rsidR="002D7C64">
        <w:t xml:space="preserve"> dokument potwierdzający</w:t>
      </w:r>
      <w:r w:rsidRPr="00876B95">
        <w:t xml:space="preserve"> tytuł prawny, </w:t>
      </w:r>
      <w:r w:rsidR="0061155C">
        <w:t>dołączony</w:t>
      </w:r>
      <w:r w:rsidR="00F877A0" w:rsidRPr="00876B95">
        <w:t xml:space="preserve"> w</w:t>
      </w:r>
      <w:r w:rsidR="00F07CFB">
        <w:t xml:space="preserve"> </w:t>
      </w:r>
      <w:r w:rsidRPr="00876B95">
        <w:t>formie,</w:t>
      </w:r>
      <w:r w:rsidR="00F877A0" w:rsidRPr="00876B95">
        <w:t xml:space="preserve"> o</w:t>
      </w:r>
      <w:r w:rsidR="00F07CFB">
        <w:t xml:space="preserve"> </w:t>
      </w:r>
      <w:r w:rsidRPr="00876B95">
        <w:t>której mowa</w:t>
      </w:r>
      <w:r w:rsidR="00F877A0" w:rsidRPr="00876B95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Pr="00876B95">
        <w:t>2a, wyłącznie do czasu zakończenia</w:t>
      </w:r>
      <w:r w:rsidR="00F07CFB">
        <w:t xml:space="preserve"> </w:t>
      </w:r>
      <w:r w:rsidRPr="00876B95">
        <w:t>czynności meldunkowych</w:t>
      </w:r>
      <w:r w:rsidR="00791F00">
        <w:t>.</w:t>
      </w:r>
    </w:p>
    <w:p w14:paraId="45650D1F" w14:textId="1DA6AA7A" w:rsidR="003F44B3" w:rsidRPr="00AD783E" w:rsidRDefault="003F44B3" w:rsidP="00197203">
      <w:pPr>
        <w:pStyle w:val="ZLITUSTzmustliter"/>
        <w:rPr>
          <w:rStyle w:val="Odwoaniedokomentarza"/>
          <w:sz w:val="24"/>
          <w:szCs w:val="20"/>
        </w:rPr>
      </w:pPr>
      <w:r w:rsidRPr="007359C2">
        <w:t>2</w:t>
      </w:r>
      <w:r w:rsidR="009E1BD7" w:rsidRPr="007359C2">
        <w:t>d</w:t>
      </w:r>
      <w:r w:rsidRPr="00AD783E">
        <w:rPr>
          <w:rStyle w:val="Odwoaniedokomentarza"/>
          <w:sz w:val="24"/>
          <w:szCs w:val="20"/>
        </w:rPr>
        <w:t>.</w:t>
      </w:r>
      <w:r w:rsidR="00F07CFB">
        <w:rPr>
          <w:rStyle w:val="Odwoaniedokomentarza"/>
          <w:sz w:val="24"/>
          <w:szCs w:val="20"/>
        </w:rPr>
        <w:t xml:space="preserve"> </w:t>
      </w:r>
      <w:r w:rsidR="00C14B4A" w:rsidRPr="00AD783E">
        <w:rPr>
          <w:rStyle w:val="Odwoaniedokomentarza"/>
          <w:sz w:val="24"/>
          <w:szCs w:val="20"/>
        </w:rPr>
        <w:t>W</w:t>
      </w:r>
      <w:r w:rsidR="00F923EB">
        <w:rPr>
          <w:rStyle w:val="Odwoaniedokomentarza"/>
        </w:rPr>
        <w:t xml:space="preserve"> </w:t>
      </w:r>
      <w:r w:rsidRPr="00AD783E">
        <w:rPr>
          <w:rStyle w:val="Odwoaniedokomentarza"/>
          <w:sz w:val="24"/>
          <w:szCs w:val="20"/>
        </w:rPr>
        <w:t xml:space="preserve">przypadku </w:t>
      </w:r>
      <w:r w:rsidR="00F923EB">
        <w:t>dołączenia</w:t>
      </w:r>
      <w:r w:rsidR="00F923EB" w:rsidRPr="00F923EB">
        <w:t xml:space="preserve"> </w:t>
      </w:r>
      <w:r w:rsidRPr="00AD783E">
        <w:rPr>
          <w:rStyle w:val="Odwoaniedokomentarza"/>
          <w:sz w:val="24"/>
          <w:szCs w:val="20"/>
        </w:rPr>
        <w:t>odwzorowania cyfrowego dokumentów,</w:t>
      </w:r>
      <w:r w:rsidR="00F877A0" w:rsidRPr="00AD783E">
        <w:rPr>
          <w:rStyle w:val="Odwoaniedokomentarza"/>
          <w:sz w:val="24"/>
          <w:szCs w:val="20"/>
        </w:rPr>
        <w:t xml:space="preserve"> </w:t>
      </w:r>
      <w:r w:rsidR="00F877A0" w:rsidRPr="007359C2">
        <w:t>w</w:t>
      </w:r>
      <w:r w:rsidR="00F07CFB">
        <w:t> </w:t>
      </w:r>
      <w:r w:rsidR="009E1BD7" w:rsidRPr="007359C2">
        <w:t xml:space="preserve">szczególności </w:t>
      </w:r>
      <w:r w:rsidR="00440E12" w:rsidRPr="007359C2">
        <w:t>dokumentów</w:t>
      </w:r>
      <w:r w:rsidR="00791F00">
        <w:t>,</w:t>
      </w:r>
      <w:r w:rsidR="00440E12" w:rsidRPr="007359C2">
        <w:t xml:space="preserve"> </w:t>
      </w:r>
      <w:r w:rsidR="00C14B4A" w:rsidRPr="00AD783E">
        <w:rPr>
          <w:rStyle w:val="Odwoaniedokomentarza"/>
          <w:sz w:val="24"/>
          <w:szCs w:val="20"/>
        </w:rPr>
        <w:t>o</w:t>
      </w:r>
      <w:r w:rsidR="00F07CFB">
        <w:rPr>
          <w:rStyle w:val="Odwoaniedokomentarza"/>
          <w:sz w:val="24"/>
          <w:szCs w:val="20"/>
        </w:rPr>
        <w:t xml:space="preserve"> </w:t>
      </w:r>
      <w:r w:rsidRPr="00AD783E">
        <w:rPr>
          <w:rStyle w:val="Odwoaniedokomentarza"/>
          <w:sz w:val="24"/>
          <w:szCs w:val="20"/>
        </w:rPr>
        <w:t>których mowa</w:t>
      </w:r>
      <w:r w:rsidR="00F877A0" w:rsidRPr="00AD783E">
        <w:rPr>
          <w:rStyle w:val="Odwoaniedokomentarza"/>
          <w:sz w:val="24"/>
          <w:szCs w:val="20"/>
        </w:rPr>
        <w:t xml:space="preserve"> w</w:t>
      </w:r>
      <w:r w:rsidR="00F07CFB">
        <w:rPr>
          <w:rStyle w:val="Odwoaniedokomentarza"/>
          <w:sz w:val="24"/>
          <w:szCs w:val="20"/>
        </w:rPr>
        <w:t xml:space="preserve"> </w:t>
      </w:r>
      <w:r w:rsidR="00F877A0">
        <w:rPr>
          <w:rStyle w:val="Odwoaniedokomentarza"/>
          <w:sz w:val="24"/>
          <w:szCs w:val="20"/>
        </w:rPr>
        <w:t>ust.</w:t>
      </w:r>
      <w:r w:rsidR="00F07CFB">
        <w:rPr>
          <w:rStyle w:val="Odwoaniedokomentarza"/>
          <w:sz w:val="24"/>
          <w:szCs w:val="20"/>
        </w:rPr>
        <w:t xml:space="preserve"> </w:t>
      </w:r>
      <w:r w:rsidRPr="00AD783E">
        <w:rPr>
          <w:rStyle w:val="Odwoaniedokomentarza"/>
          <w:sz w:val="24"/>
          <w:szCs w:val="20"/>
        </w:rPr>
        <w:t>2a, organ gminy</w:t>
      </w:r>
      <w:r w:rsidR="00C14B4A" w:rsidRPr="00AD783E">
        <w:rPr>
          <w:rStyle w:val="Odwoaniedokomentarza"/>
          <w:sz w:val="24"/>
          <w:szCs w:val="20"/>
        </w:rPr>
        <w:t xml:space="preserve"> w</w:t>
      </w:r>
      <w:r w:rsidR="00F07CFB">
        <w:rPr>
          <w:rStyle w:val="Odwoaniedokomentarza"/>
          <w:sz w:val="24"/>
          <w:szCs w:val="20"/>
        </w:rPr>
        <w:t xml:space="preserve"> </w:t>
      </w:r>
      <w:r w:rsidRPr="00AD783E">
        <w:rPr>
          <w:rStyle w:val="Odwoaniedokomentarza"/>
          <w:sz w:val="24"/>
          <w:szCs w:val="20"/>
        </w:rPr>
        <w:t xml:space="preserve">razie uzasadnionych wątpliwości może żądać okazania </w:t>
      </w:r>
      <w:r w:rsidRPr="00872748">
        <w:t>oryginałów</w:t>
      </w:r>
      <w:r w:rsidRPr="00AD783E">
        <w:rPr>
          <w:rStyle w:val="Odwoaniedokomentarza"/>
          <w:sz w:val="24"/>
          <w:szCs w:val="20"/>
        </w:rPr>
        <w:t xml:space="preserve"> </w:t>
      </w:r>
      <w:r w:rsidR="00A91887" w:rsidRPr="00872748">
        <w:t>tych</w:t>
      </w:r>
      <w:r w:rsidR="00A91887">
        <w:rPr>
          <w:rStyle w:val="Odwoaniedokomentarza"/>
        </w:rPr>
        <w:t xml:space="preserve"> </w:t>
      </w:r>
      <w:r w:rsidRPr="00AD783E">
        <w:rPr>
          <w:rStyle w:val="Odwoaniedokomentarza"/>
          <w:sz w:val="24"/>
          <w:szCs w:val="20"/>
        </w:rPr>
        <w:t>dokumentów.”;</w:t>
      </w:r>
    </w:p>
    <w:p w14:paraId="50B53B66" w14:textId="6C5854B3" w:rsidR="003F44B3" w:rsidRPr="003F44B3" w:rsidRDefault="003C05B5" w:rsidP="00B27D2F">
      <w:pPr>
        <w:pStyle w:val="PKTpunkt"/>
        <w:keepNext/>
      </w:pPr>
      <w:r>
        <w:t>1</w:t>
      </w:r>
      <w:r w:rsidR="00F35421">
        <w:t>6</w:t>
      </w:r>
      <w:r>
        <w:t>)</w:t>
      </w:r>
      <w:r>
        <w:tab/>
      </w:r>
      <w:r w:rsidR="00F877A0">
        <w:t>art.</w:t>
      </w:r>
      <w:r w:rsidR="00F07CFB">
        <w:t xml:space="preserve"> </w:t>
      </w:r>
      <w:r w:rsidR="003F44B3" w:rsidRPr="003F44B3">
        <w:t>30</w:t>
      </w:r>
      <w:r w:rsidR="009F74DD">
        <w:t xml:space="preserve"> otrzymuje brzmienie:</w:t>
      </w:r>
    </w:p>
    <w:p w14:paraId="5008FE7A" w14:textId="1DE6D2EE" w:rsidR="003F44B3" w:rsidRPr="003C05B5" w:rsidRDefault="003F44B3" w:rsidP="00B27D2F">
      <w:pPr>
        <w:pStyle w:val="ZARTzmartartykuempunktem"/>
        <w:keepNext/>
      </w:pPr>
      <w:r w:rsidRPr="003C05B5">
        <w:t>„</w:t>
      </w:r>
      <w:r w:rsidR="007A49F0">
        <w:t xml:space="preserve">Art. 30. </w:t>
      </w:r>
      <w:r w:rsidRPr="003C05B5">
        <w:t>1.</w:t>
      </w:r>
      <w:r w:rsidR="00F07CFB">
        <w:t xml:space="preserve"> </w:t>
      </w:r>
      <w:r w:rsidR="00C14B4A" w:rsidRPr="003C05B5">
        <w:t>W</w:t>
      </w:r>
      <w:r w:rsidR="00F07CFB">
        <w:t xml:space="preserve"> </w:t>
      </w:r>
      <w:r w:rsidRPr="003C05B5">
        <w:t>formularzu zgłoszenia pobytu stałego zamieszcza się:</w:t>
      </w:r>
    </w:p>
    <w:p w14:paraId="04176D09" w14:textId="3B36A850" w:rsidR="003F44B3" w:rsidRPr="003C05B5" w:rsidRDefault="003F44B3" w:rsidP="00F07CFB">
      <w:pPr>
        <w:pStyle w:val="ZPKTzmpktartykuempunktem"/>
      </w:pPr>
      <w:r w:rsidRPr="003C05B5">
        <w:t>1)</w:t>
      </w:r>
      <w:r w:rsidRPr="003C05B5">
        <w:tab/>
        <w:t>nazwisko</w:t>
      </w:r>
      <w:r w:rsidR="00C14B4A" w:rsidRPr="003C05B5">
        <w:t xml:space="preserve"> i</w:t>
      </w:r>
      <w:r w:rsidR="00F07CFB">
        <w:t xml:space="preserve"> </w:t>
      </w:r>
      <w:r w:rsidRPr="003C05B5">
        <w:t>imię (imiona);</w:t>
      </w:r>
    </w:p>
    <w:p w14:paraId="11BE962A" w14:textId="3AE3D337" w:rsidR="003F44B3" w:rsidRPr="003C05B5" w:rsidRDefault="003F44B3" w:rsidP="00F07CFB">
      <w:pPr>
        <w:pStyle w:val="ZPKTzmpktartykuempunktem"/>
      </w:pPr>
      <w:r w:rsidRPr="003C05B5">
        <w:t>2)</w:t>
      </w:r>
      <w:r w:rsidR="003C05B5">
        <w:tab/>
      </w:r>
      <w:r w:rsidRPr="003C05B5">
        <w:t>numer PESEL,</w:t>
      </w:r>
      <w:r w:rsidR="00C14B4A" w:rsidRPr="003C05B5">
        <w:t xml:space="preserve"> o</w:t>
      </w:r>
      <w:r w:rsidR="00F07CFB">
        <w:t xml:space="preserve"> </w:t>
      </w:r>
      <w:r w:rsidRPr="003C05B5">
        <w:t>ile został nadany;</w:t>
      </w:r>
    </w:p>
    <w:p w14:paraId="57937CF5" w14:textId="512AA9C4" w:rsidR="003F44B3" w:rsidRPr="003C05B5" w:rsidRDefault="003F44B3" w:rsidP="00F07CFB">
      <w:pPr>
        <w:pStyle w:val="ZPKTzmpktartykuempunktem"/>
      </w:pPr>
      <w:r w:rsidRPr="003C05B5">
        <w:t>3)</w:t>
      </w:r>
      <w:r w:rsidRPr="003C05B5">
        <w:tab/>
        <w:t>datę</w:t>
      </w:r>
      <w:r w:rsidR="00C14B4A" w:rsidRPr="003C05B5">
        <w:t xml:space="preserve"> i</w:t>
      </w:r>
      <w:r w:rsidR="00F07CFB">
        <w:t xml:space="preserve"> </w:t>
      </w:r>
      <w:r w:rsidRPr="003C05B5">
        <w:t>miejsce urodzenia</w:t>
      </w:r>
      <w:r w:rsidR="00077B6F">
        <w:t>,</w:t>
      </w:r>
      <w:r w:rsidR="00F877A0">
        <w:t xml:space="preserve"> o</w:t>
      </w:r>
      <w:r w:rsidR="00F07CFB">
        <w:t xml:space="preserve"> </w:t>
      </w:r>
      <w:r w:rsidR="00077B6F">
        <w:t>ile numer PESEL nie został nadany</w:t>
      </w:r>
      <w:r w:rsidRPr="003C05B5">
        <w:t>;</w:t>
      </w:r>
    </w:p>
    <w:p w14:paraId="502DA994" w14:textId="6CBF944D" w:rsidR="003F44B3" w:rsidRPr="003C05B5" w:rsidRDefault="003F44B3" w:rsidP="00F07CFB">
      <w:pPr>
        <w:pStyle w:val="ZPKTzmpktartykuempunktem"/>
      </w:pPr>
      <w:r w:rsidRPr="003C05B5">
        <w:t>4)</w:t>
      </w:r>
      <w:r w:rsidRPr="003C05B5">
        <w:tab/>
        <w:t>kraj urodzenia;</w:t>
      </w:r>
    </w:p>
    <w:p w14:paraId="02CF8629" w14:textId="0CA92E7C" w:rsidR="003F44B3" w:rsidRPr="003C05B5" w:rsidRDefault="003F44B3" w:rsidP="00F07CFB">
      <w:pPr>
        <w:pStyle w:val="ZPKTzmpktartykuempunktem"/>
      </w:pPr>
      <w:r w:rsidRPr="003C05B5">
        <w:t>5)</w:t>
      </w:r>
      <w:r w:rsidRPr="003C05B5">
        <w:tab/>
        <w:t>adres dotychczasowego miejsca pobytu stałego;</w:t>
      </w:r>
    </w:p>
    <w:p w14:paraId="6E5A7BE1" w14:textId="5168FCB9" w:rsidR="003F44B3" w:rsidRPr="003C05B5" w:rsidRDefault="003F44B3" w:rsidP="00F07CFB">
      <w:pPr>
        <w:pStyle w:val="ZPKTzmpktartykuempunktem"/>
      </w:pPr>
      <w:r w:rsidRPr="003C05B5">
        <w:t>6)</w:t>
      </w:r>
      <w:r w:rsidRPr="003C05B5">
        <w:tab/>
        <w:t>kraj poprzedniego miejsca zamieszkania;</w:t>
      </w:r>
    </w:p>
    <w:p w14:paraId="204F4E4B" w14:textId="43B42F75" w:rsidR="003F44B3" w:rsidRPr="003C05B5" w:rsidRDefault="003F44B3" w:rsidP="00F07CFB">
      <w:pPr>
        <w:pStyle w:val="ZPKTzmpktartykuempunktem"/>
      </w:pPr>
      <w:r w:rsidRPr="003C05B5">
        <w:t>7)</w:t>
      </w:r>
      <w:r w:rsidRPr="003C05B5">
        <w:tab/>
        <w:t>adres nowego miejsca pobytu stałego;</w:t>
      </w:r>
    </w:p>
    <w:p w14:paraId="1D7B5EDA" w14:textId="728D64B5" w:rsidR="003F44B3" w:rsidRPr="003C05B5" w:rsidRDefault="00655FD0" w:rsidP="00F07CFB">
      <w:pPr>
        <w:pStyle w:val="ZPKTzmpktartykuempunktem"/>
      </w:pPr>
      <w:r>
        <w:t>8</w:t>
      </w:r>
      <w:r w:rsidR="003F44B3" w:rsidRPr="003C05B5">
        <w:t>)</w:t>
      </w:r>
      <w:r w:rsidR="003C05B5">
        <w:tab/>
      </w:r>
      <w:r w:rsidR="003F44B3" w:rsidRPr="003C05B5">
        <w:t>adres dotychczasowego miejsca pobytu czasowego;</w:t>
      </w:r>
    </w:p>
    <w:p w14:paraId="20F28F3D" w14:textId="355D5F5A" w:rsidR="003F44B3" w:rsidRPr="003C05B5" w:rsidRDefault="00655FD0" w:rsidP="00F07CFB">
      <w:pPr>
        <w:pStyle w:val="ZPKTzmpktartykuempunktem"/>
      </w:pPr>
      <w:r>
        <w:t>9</w:t>
      </w:r>
      <w:r w:rsidR="003F44B3" w:rsidRPr="003C05B5">
        <w:t>)</w:t>
      </w:r>
      <w:r w:rsidR="003F44B3" w:rsidRPr="003C05B5">
        <w:tab/>
        <w:t>podpis właściciela lokalu lub innego podmiotu dysponującego tytułem prawnym do lokalu;</w:t>
      </w:r>
    </w:p>
    <w:p w14:paraId="146DD9ED" w14:textId="678CBF9F" w:rsidR="003F44B3" w:rsidRPr="003C05B5" w:rsidRDefault="00655FD0" w:rsidP="00F07CFB">
      <w:pPr>
        <w:pStyle w:val="ZPKTzmpktartykuempunktem"/>
      </w:pPr>
      <w:r>
        <w:t>10</w:t>
      </w:r>
      <w:r w:rsidR="00F07CFB">
        <w:t>)</w:t>
      </w:r>
      <w:r w:rsidR="00F07CFB">
        <w:tab/>
      </w:r>
      <w:r w:rsidR="003F44B3" w:rsidRPr="003C05B5">
        <w:t>nazwisko</w:t>
      </w:r>
      <w:r w:rsidR="00C14B4A" w:rsidRPr="003C05B5">
        <w:t xml:space="preserve"> i</w:t>
      </w:r>
      <w:r w:rsidR="00F07CFB">
        <w:t xml:space="preserve"> </w:t>
      </w:r>
      <w:r w:rsidR="003F44B3" w:rsidRPr="003C05B5">
        <w:t>imię pełnomocnika</w:t>
      </w:r>
      <w:r w:rsidR="000A3E49">
        <w:t>,</w:t>
      </w:r>
      <w:r w:rsidR="00C14B4A">
        <w:t xml:space="preserve"> o</w:t>
      </w:r>
      <w:r w:rsidR="00F07CFB">
        <w:t xml:space="preserve"> </w:t>
      </w:r>
      <w:r w:rsidR="000A3E49">
        <w:t>ile został ustanowiony</w:t>
      </w:r>
      <w:r w:rsidR="003F44B3" w:rsidRPr="003C05B5">
        <w:t>;</w:t>
      </w:r>
    </w:p>
    <w:p w14:paraId="554E0681" w14:textId="25B45B8D" w:rsidR="003F44B3" w:rsidRPr="003C05B5" w:rsidRDefault="00655FD0" w:rsidP="00F07CFB">
      <w:pPr>
        <w:pStyle w:val="ZPKTzmpktartykuempunktem"/>
      </w:pPr>
      <w:r>
        <w:t>11</w:t>
      </w:r>
      <w:r w:rsidR="003F44B3" w:rsidRPr="003C05B5">
        <w:t>)</w:t>
      </w:r>
      <w:r w:rsidR="00F07CFB">
        <w:tab/>
      </w:r>
      <w:r w:rsidR="003F44B3" w:rsidRPr="003C05B5">
        <w:t>adres elektroniczny służący do doręczeń, jeżeli osoba dokonała zameldowania na pobyt stały przy wykorzystaniu dokumentu elektronicznego.</w:t>
      </w:r>
    </w:p>
    <w:p w14:paraId="2D5C5F8D" w14:textId="1798EC8B" w:rsidR="003F44B3" w:rsidRPr="003C05B5" w:rsidRDefault="003F44B3" w:rsidP="00B27D2F">
      <w:pPr>
        <w:pStyle w:val="ZUSTzmustartykuempunktem"/>
        <w:keepNext/>
      </w:pPr>
      <w:r w:rsidRPr="003C05B5">
        <w:t>2.</w:t>
      </w:r>
      <w:r w:rsidR="00F07CFB">
        <w:t xml:space="preserve"> </w:t>
      </w:r>
      <w:r w:rsidR="00C14B4A" w:rsidRPr="003C05B5">
        <w:t>W</w:t>
      </w:r>
      <w:r w:rsidR="00F07CFB">
        <w:t xml:space="preserve"> </w:t>
      </w:r>
      <w:r w:rsidRPr="003C05B5">
        <w:t>formularzu zgłoszenia pobytu czasowego zamieszcza się:</w:t>
      </w:r>
    </w:p>
    <w:p w14:paraId="4BCA7226" w14:textId="132900B3" w:rsidR="003F44B3" w:rsidRPr="003C05B5" w:rsidRDefault="003F44B3" w:rsidP="00F07CFB">
      <w:pPr>
        <w:pStyle w:val="ZPKTzmpktartykuempunktem"/>
      </w:pPr>
      <w:r w:rsidRPr="003C05B5">
        <w:t>1)</w:t>
      </w:r>
      <w:r w:rsidRPr="003C05B5">
        <w:tab/>
        <w:t>nazwisko</w:t>
      </w:r>
      <w:r w:rsidR="00C14B4A" w:rsidRPr="003C05B5">
        <w:t xml:space="preserve"> i</w:t>
      </w:r>
      <w:r w:rsidR="00F07CFB">
        <w:t xml:space="preserve"> </w:t>
      </w:r>
      <w:r w:rsidRPr="003C05B5">
        <w:t>imię (imiona);</w:t>
      </w:r>
    </w:p>
    <w:p w14:paraId="3089F20C" w14:textId="270C89A7" w:rsidR="003F44B3" w:rsidRPr="003C05B5" w:rsidRDefault="003F44B3" w:rsidP="00F07CFB">
      <w:pPr>
        <w:pStyle w:val="ZPKTzmpktartykuempunktem"/>
      </w:pPr>
      <w:r w:rsidRPr="003C05B5">
        <w:t>2)</w:t>
      </w:r>
      <w:r w:rsidRPr="003C05B5">
        <w:tab/>
        <w:t>numer PESEL,</w:t>
      </w:r>
      <w:r w:rsidR="00C14B4A" w:rsidRPr="003C05B5">
        <w:t xml:space="preserve"> o</w:t>
      </w:r>
      <w:r w:rsidR="00F07CFB">
        <w:t xml:space="preserve"> </w:t>
      </w:r>
      <w:r w:rsidRPr="003C05B5">
        <w:t>ile został nadany;</w:t>
      </w:r>
    </w:p>
    <w:p w14:paraId="371792D2" w14:textId="27098F1B" w:rsidR="003F44B3" w:rsidRPr="003C05B5" w:rsidRDefault="003F44B3" w:rsidP="00F07CFB">
      <w:pPr>
        <w:pStyle w:val="ZPKTzmpktartykuempunktem"/>
      </w:pPr>
      <w:r w:rsidRPr="003C05B5">
        <w:t>3)</w:t>
      </w:r>
      <w:r w:rsidRPr="003C05B5">
        <w:tab/>
        <w:t>datę</w:t>
      </w:r>
      <w:r w:rsidR="00C14B4A" w:rsidRPr="003C05B5">
        <w:t xml:space="preserve"> i</w:t>
      </w:r>
      <w:r w:rsidR="00F07CFB">
        <w:t xml:space="preserve"> </w:t>
      </w:r>
      <w:r w:rsidRPr="003C05B5">
        <w:t>miejsce urodzenia</w:t>
      </w:r>
      <w:r w:rsidR="00077B6F">
        <w:t>,</w:t>
      </w:r>
      <w:r w:rsidR="00F877A0">
        <w:t xml:space="preserve"> o</w:t>
      </w:r>
      <w:r w:rsidR="00F07CFB">
        <w:t xml:space="preserve"> </w:t>
      </w:r>
      <w:r w:rsidR="00077B6F">
        <w:t>ile numer PESEL nie został nadany</w:t>
      </w:r>
      <w:r w:rsidRPr="003C05B5">
        <w:t>;</w:t>
      </w:r>
    </w:p>
    <w:p w14:paraId="1E6861AD" w14:textId="34C3C491" w:rsidR="003F44B3" w:rsidRDefault="003F44B3" w:rsidP="00F07CFB">
      <w:pPr>
        <w:pStyle w:val="ZPKTzmpktartykuempunktem"/>
      </w:pPr>
      <w:r w:rsidRPr="003C05B5">
        <w:t>4)</w:t>
      </w:r>
      <w:r w:rsidRPr="003C05B5">
        <w:tab/>
        <w:t>kraj urodzenia;</w:t>
      </w:r>
    </w:p>
    <w:p w14:paraId="22365945" w14:textId="4AAF5A83" w:rsidR="005E0407" w:rsidRPr="003C05B5" w:rsidRDefault="00F07CFB" w:rsidP="00F07CFB">
      <w:pPr>
        <w:pStyle w:val="ZPKTzmpktartykuempunktem"/>
      </w:pPr>
      <w:r>
        <w:lastRenderedPageBreak/>
        <w:t>5)</w:t>
      </w:r>
      <w:r>
        <w:tab/>
      </w:r>
      <w:r w:rsidR="005E0407">
        <w:t>kraj miejsca zamieszkania;</w:t>
      </w:r>
    </w:p>
    <w:p w14:paraId="2577E618" w14:textId="44303080" w:rsidR="003F44B3" w:rsidRPr="003C05B5" w:rsidRDefault="005E0407" w:rsidP="00F07CFB">
      <w:pPr>
        <w:pStyle w:val="ZPKTzmpktartykuempunktem"/>
      </w:pPr>
      <w:r>
        <w:t>6</w:t>
      </w:r>
      <w:r w:rsidR="003F44B3" w:rsidRPr="003C05B5">
        <w:t>)</w:t>
      </w:r>
      <w:r w:rsidR="003C05B5">
        <w:tab/>
      </w:r>
      <w:r w:rsidR="003F44B3" w:rsidRPr="003C05B5">
        <w:t>adres dotychczasowego miejsca pobytu stałego;</w:t>
      </w:r>
    </w:p>
    <w:p w14:paraId="03C2DBB2" w14:textId="07C18156" w:rsidR="003F44B3" w:rsidRPr="003C05B5" w:rsidRDefault="005E0407" w:rsidP="00F07CFB">
      <w:pPr>
        <w:pStyle w:val="ZPKTzmpktartykuempunktem"/>
      </w:pPr>
      <w:r>
        <w:t>7</w:t>
      </w:r>
      <w:r w:rsidR="003F44B3" w:rsidRPr="003C05B5">
        <w:t>)</w:t>
      </w:r>
      <w:r w:rsidR="003F44B3" w:rsidRPr="003C05B5">
        <w:tab/>
        <w:t>adres nowego miejsca pobytu czasowego;</w:t>
      </w:r>
    </w:p>
    <w:p w14:paraId="6572FF3F" w14:textId="258B63C3" w:rsidR="003F44B3" w:rsidRPr="003C05B5" w:rsidRDefault="005E0407" w:rsidP="00F07CFB">
      <w:pPr>
        <w:pStyle w:val="ZPKTzmpktartykuempunktem"/>
      </w:pPr>
      <w:r>
        <w:t>8</w:t>
      </w:r>
      <w:r w:rsidR="003F44B3" w:rsidRPr="003C05B5">
        <w:t>)</w:t>
      </w:r>
      <w:r w:rsidR="003F44B3" w:rsidRPr="003C05B5">
        <w:tab/>
        <w:t>deklarowany okres pobytu;</w:t>
      </w:r>
    </w:p>
    <w:p w14:paraId="07B70DF3" w14:textId="6F7EE70F" w:rsidR="003F44B3" w:rsidRPr="003C05B5" w:rsidRDefault="005E0407" w:rsidP="00F07CFB">
      <w:pPr>
        <w:pStyle w:val="ZPKTzmpktartykuempunktem"/>
      </w:pPr>
      <w:r>
        <w:t>9</w:t>
      </w:r>
      <w:r w:rsidR="003F44B3" w:rsidRPr="003C05B5">
        <w:t>)</w:t>
      </w:r>
      <w:r w:rsidR="003F44B3" w:rsidRPr="003C05B5">
        <w:tab/>
        <w:t>adres dotychczasowego miejsca pobytu czasowego;</w:t>
      </w:r>
    </w:p>
    <w:p w14:paraId="149ED2A3" w14:textId="1006A2B2" w:rsidR="003F44B3" w:rsidRPr="003C05B5" w:rsidRDefault="005E0407" w:rsidP="00F07CFB">
      <w:pPr>
        <w:pStyle w:val="ZPKTzmpktartykuempunktem"/>
      </w:pPr>
      <w:r>
        <w:t>10</w:t>
      </w:r>
      <w:r w:rsidR="003F44B3" w:rsidRPr="003C05B5">
        <w:t>)</w:t>
      </w:r>
      <w:r w:rsidR="003F44B3" w:rsidRPr="003C05B5">
        <w:tab/>
        <w:t>podpis właściciela lokalu lub innego podmiotu dysponującego tytułem prawnym do lokalu;</w:t>
      </w:r>
    </w:p>
    <w:p w14:paraId="2C0362E6" w14:textId="5781F1A0" w:rsidR="003F44B3" w:rsidRPr="003C05B5" w:rsidRDefault="005E0407" w:rsidP="00F07CFB">
      <w:pPr>
        <w:pStyle w:val="ZPKTzmpktartykuempunktem"/>
      </w:pPr>
      <w:r>
        <w:t>11</w:t>
      </w:r>
      <w:r w:rsidR="003F44B3" w:rsidRPr="003C05B5">
        <w:t>)</w:t>
      </w:r>
      <w:r w:rsidR="003C05B5">
        <w:tab/>
      </w:r>
      <w:r w:rsidR="003F44B3" w:rsidRPr="003C05B5">
        <w:t>nazwisko</w:t>
      </w:r>
      <w:r w:rsidR="00C14B4A" w:rsidRPr="003C05B5">
        <w:t xml:space="preserve"> i</w:t>
      </w:r>
      <w:r w:rsidR="00F07CFB">
        <w:t xml:space="preserve"> </w:t>
      </w:r>
      <w:r w:rsidR="003F44B3" w:rsidRPr="003C05B5">
        <w:t>imię pełnomocnika</w:t>
      </w:r>
      <w:r w:rsidR="007A49F0">
        <w:t>,</w:t>
      </w:r>
      <w:r w:rsidR="00C14B4A" w:rsidRPr="00A664AD">
        <w:t xml:space="preserve"> </w:t>
      </w:r>
      <w:r w:rsidR="00C14B4A">
        <w:t>o</w:t>
      </w:r>
      <w:r w:rsidR="00F07CFB">
        <w:t xml:space="preserve"> </w:t>
      </w:r>
      <w:r w:rsidR="00A664AD">
        <w:t>ile został ustanowiony</w:t>
      </w:r>
      <w:r w:rsidR="003F44B3" w:rsidRPr="003C05B5">
        <w:t>;</w:t>
      </w:r>
    </w:p>
    <w:p w14:paraId="18F5E76D" w14:textId="0808AC70" w:rsidR="003F44B3" w:rsidRPr="003C05B5" w:rsidRDefault="005E0407" w:rsidP="00F07CFB">
      <w:pPr>
        <w:pStyle w:val="ZPKTzmpktartykuempunktem"/>
      </w:pPr>
      <w:r>
        <w:t>12</w:t>
      </w:r>
      <w:r w:rsidR="003F44B3" w:rsidRPr="003C05B5">
        <w:t>)</w:t>
      </w:r>
      <w:r w:rsidR="003C05B5">
        <w:tab/>
      </w:r>
      <w:r w:rsidR="003F44B3" w:rsidRPr="003C05B5">
        <w:t>adres elektroniczny służący do doręczeń, jeżeli osoba dokonała zameldowania na pobyt czasowy przy wykorzystaniu dokumentu elektronicznego.</w:t>
      </w:r>
    </w:p>
    <w:p w14:paraId="427B03F8" w14:textId="71E99E65" w:rsidR="003F44B3" w:rsidRDefault="003F44B3" w:rsidP="00F07CFB">
      <w:pPr>
        <w:pStyle w:val="ZUSTzmustartykuempunktem"/>
      </w:pPr>
      <w:r w:rsidRPr="003F44B3">
        <w:t>3.</w:t>
      </w:r>
      <w:r w:rsidR="00F07CFB">
        <w:t xml:space="preserve"> </w:t>
      </w:r>
      <w:r w:rsidR="00C14B4A" w:rsidRPr="003F44B3">
        <w:t>W</w:t>
      </w:r>
      <w:r w:rsidR="00F07CFB">
        <w:t xml:space="preserve"> </w:t>
      </w:r>
      <w:r w:rsidRPr="003F44B3">
        <w:t>formularzu zgłoszenia pobytu stałego lub czasowego, składanym</w:t>
      </w:r>
      <w:r w:rsidR="00C14B4A" w:rsidRPr="003F44B3">
        <w:t xml:space="preserve"> w</w:t>
      </w:r>
      <w:r w:rsidR="00F07CFB">
        <w:t xml:space="preserve"> </w:t>
      </w:r>
      <w:r w:rsidRPr="003F44B3">
        <w:t>formie,</w:t>
      </w:r>
      <w:r w:rsidR="00C14B4A" w:rsidRPr="003F44B3">
        <w:t xml:space="preserve"> o</w:t>
      </w:r>
      <w:r w:rsidR="00F07CFB">
        <w:t> </w:t>
      </w:r>
      <w:r w:rsidRPr="003F44B3">
        <w:t>której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Pr="003F44B3">
        <w:t>2</w:t>
      </w:r>
      <w:r w:rsidR="00F877A0" w:rsidRPr="003F44B3">
        <w:t>8</w:t>
      </w:r>
      <w:r w:rsidR="00F877A0">
        <w:t xml:space="preserve"> ust.</w:t>
      </w:r>
      <w:r w:rsidR="00F07CFB">
        <w:t xml:space="preserve"> </w:t>
      </w:r>
      <w:r w:rsidR="00F877A0" w:rsidRPr="003F44B3">
        <w:t>1</w:t>
      </w:r>
      <w:r w:rsidR="00F877A0">
        <w:t xml:space="preserve"> pkt</w:t>
      </w:r>
      <w:r w:rsidR="00F07CFB">
        <w:t xml:space="preserve"> </w:t>
      </w:r>
      <w:r w:rsidRPr="003F44B3">
        <w:t>2, nie zamieszcza się danych,</w:t>
      </w:r>
      <w:r w:rsidR="00C14B4A" w:rsidRPr="003F44B3">
        <w:t xml:space="preserve"> o</w:t>
      </w:r>
      <w:r w:rsidR="00F07CFB">
        <w:t xml:space="preserve"> </w:t>
      </w:r>
      <w:r w:rsidRPr="003F44B3">
        <w:t>których mowa odpowiednio</w:t>
      </w:r>
      <w:r w:rsidR="00A95E1B">
        <w:t xml:space="preserve"> </w:t>
      </w:r>
      <w:r w:rsidR="00F877A0" w:rsidRPr="003F44B3">
        <w:t>w</w:t>
      </w:r>
      <w:r w:rsidR="00F07CFB">
        <w:t xml:space="preserve"> </w:t>
      </w:r>
      <w:r w:rsidR="00F877A0">
        <w:t>ust.</w:t>
      </w:r>
      <w:r w:rsidR="00F07CFB">
        <w:t xml:space="preserve"> </w:t>
      </w:r>
      <w:r w:rsidR="00F877A0" w:rsidRPr="003F44B3">
        <w:t>1</w:t>
      </w:r>
      <w:r w:rsidR="00F877A0">
        <w:t xml:space="preserve"> pkt</w:t>
      </w:r>
      <w:r w:rsidR="00F07CFB">
        <w:t xml:space="preserve"> </w:t>
      </w:r>
      <w:r w:rsidR="00F877A0">
        <w:t>9 albo</w:t>
      </w:r>
      <w:r w:rsidR="00F877A0" w:rsidRPr="003F44B3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="00F877A0" w:rsidRPr="003F44B3">
        <w:t>2</w:t>
      </w:r>
      <w:r w:rsidR="00F877A0">
        <w:t xml:space="preserve"> pkt</w:t>
      </w:r>
      <w:r w:rsidR="00F07CFB">
        <w:t xml:space="preserve"> </w:t>
      </w:r>
      <w:r w:rsidR="00C835DE">
        <w:t>10</w:t>
      </w:r>
      <w:r w:rsidRPr="003F44B3">
        <w:t>.</w:t>
      </w:r>
      <w:r>
        <w:t>”</w:t>
      </w:r>
      <w:r w:rsidRPr="003F44B3">
        <w:t>;</w:t>
      </w:r>
    </w:p>
    <w:p w14:paraId="53038891" w14:textId="69115E34" w:rsidR="0047096E" w:rsidRDefault="009D0A52" w:rsidP="00B27D2F">
      <w:pPr>
        <w:pStyle w:val="PKTpunkt"/>
        <w:keepNext/>
      </w:pPr>
      <w:r>
        <w:t>17</w:t>
      </w:r>
      <w:r w:rsidR="009A6B21">
        <w:t>)</w:t>
      </w:r>
      <w:r w:rsidR="00F07CFB">
        <w:tab/>
      </w:r>
      <w:r w:rsidR="00F877A0">
        <w:t>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9A6B21">
        <w:t>3</w:t>
      </w:r>
      <w:r w:rsidR="00F877A0">
        <w:t xml:space="preserve">3 </w:t>
      </w:r>
      <w:r w:rsidR="002A5C61">
        <w:t xml:space="preserve">w </w:t>
      </w:r>
      <w:r w:rsidR="00F877A0">
        <w:t>ust.</w:t>
      </w:r>
      <w:r w:rsidR="00F07CFB">
        <w:t xml:space="preserve"> </w:t>
      </w:r>
      <w:r w:rsidR="00F877A0">
        <w:t>2 pkt</w:t>
      </w:r>
      <w:r w:rsidR="00F07CFB">
        <w:t xml:space="preserve"> </w:t>
      </w:r>
      <w:r w:rsidR="00F877A0">
        <w:t>2</w:t>
      </w:r>
      <w:r w:rsidR="00F07CFB">
        <w:t xml:space="preserve"> </w:t>
      </w:r>
      <w:r w:rsidR="0047096E">
        <w:t>otrzymuje brzmienie:</w:t>
      </w:r>
    </w:p>
    <w:p w14:paraId="3874B0B4" w14:textId="78AF6F92" w:rsidR="0047096E" w:rsidRDefault="00791F00" w:rsidP="007359C2">
      <w:pPr>
        <w:pStyle w:val="ZPKTzmpktartykuempunktem"/>
      </w:pPr>
      <w:r>
        <w:t>„</w:t>
      </w:r>
      <w:r w:rsidR="0047096E">
        <w:t>2)</w:t>
      </w:r>
      <w:r w:rsidR="00F07CFB">
        <w:tab/>
      </w:r>
      <w:r w:rsidR="00F877A0">
        <w:t>w</w:t>
      </w:r>
      <w:r w:rsidR="00F07CFB">
        <w:t xml:space="preserve"> </w:t>
      </w:r>
      <w:r w:rsidR="0047096E">
        <w:t xml:space="preserve">formie dokumentu elektronicznego na formularzu </w:t>
      </w:r>
      <w:r w:rsidR="0047096E" w:rsidRPr="0047096E">
        <w:t>umożliwiającym wprowadzenie danych do rejestru PESEL przez organ,</w:t>
      </w:r>
      <w:r w:rsidR="00F877A0" w:rsidRPr="0047096E">
        <w:t xml:space="preserve"> o</w:t>
      </w:r>
      <w:r w:rsidR="00F07CFB">
        <w:t xml:space="preserve"> </w:t>
      </w:r>
      <w:r w:rsidR="0047096E" w:rsidRPr="0047096E">
        <w:t>którym mowa</w:t>
      </w:r>
      <w:r w:rsidR="00F877A0" w:rsidRPr="0047096E">
        <w:t xml:space="preserve"> </w:t>
      </w:r>
      <w:r w:rsidR="00F877A0" w:rsidRPr="009A6B21">
        <w:t>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9A6B21" w:rsidRPr="009A6B21">
        <w:t>2</w:t>
      </w:r>
      <w:r w:rsidR="00F877A0" w:rsidRPr="009A6B21">
        <w:t>8</w:t>
      </w:r>
      <w:r w:rsidR="00F877A0">
        <w:t xml:space="preserve"> ust.</w:t>
      </w:r>
      <w:r w:rsidR="00F07CFB">
        <w:t xml:space="preserve"> </w:t>
      </w:r>
      <w:r w:rsidR="009A6B21" w:rsidRPr="009A6B21">
        <w:t>1</w:t>
      </w:r>
      <w:r w:rsidR="0047096E" w:rsidRPr="0047096E">
        <w:t>, pod warunkiem otrzymania urzędowego poświadczenia odbioru.</w:t>
      </w:r>
      <w:r w:rsidR="00001640">
        <w:t>”;</w:t>
      </w:r>
      <w:r w:rsidR="0047096E" w:rsidRPr="0047096E">
        <w:t xml:space="preserve"> </w:t>
      </w:r>
    </w:p>
    <w:p w14:paraId="02E2CAE9" w14:textId="3C491B27" w:rsidR="009D0A52" w:rsidRDefault="0047096E" w:rsidP="00B27D2F">
      <w:pPr>
        <w:pStyle w:val="PKTpunkt"/>
        <w:keepNext/>
      </w:pPr>
      <w:r>
        <w:t>18)</w:t>
      </w:r>
      <w:r w:rsidR="00F07CFB">
        <w:tab/>
      </w:r>
      <w:r w:rsidR="00F877A0">
        <w:t>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9D0A52">
        <w:t>3</w:t>
      </w:r>
      <w:r w:rsidR="002A5C61">
        <w:t>6</w:t>
      </w:r>
      <w:r w:rsidR="00F877A0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="00F877A0">
        <w:t>3</w:t>
      </w:r>
      <w:r w:rsidR="00F07CFB">
        <w:t xml:space="preserve"> </w:t>
      </w:r>
      <w:r w:rsidR="00435F89">
        <w:t>pkt</w:t>
      </w:r>
      <w:r w:rsidR="00A855F6">
        <w:t xml:space="preserve"> </w:t>
      </w:r>
      <w:r w:rsidR="00F877A0">
        <w:t>2</w:t>
      </w:r>
      <w:r w:rsidR="00F07CFB">
        <w:t xml:space="preserve"> </w:t>
      </w:r>
      <w:r w:rsidR="00A855F6">
        <w:t xml:space="preserve">otrzymuje brzmienie: </w:t>
      </w:r>
    </w:p>
    <w:p w14:paraId="78B14FB3" w14:textId="2973C897" w:rsidR="00A855F6" w:rsidRPr="003F44B3" w:rsidRDefault="00791F00" w:rsidP="007359C2">
      <w:pPr>
        <w:pStyle w:val="ZPKTzmpktartykuempunktem"/>
      </w:pPr>
      <w:r>
        <w:t>„</w:t>
      </w:r>
      <w:r w:rsidR="00A855F6">
        <w:t>2)</w:t>
      </w:r>
      <w:r w:rsidR="00F07CFB">
        <w:tab/>
      </w:r>
      <w:r w:rsidR="00F877A0">
        <w:t>w</w:t>
      </w:r>
      <w:r w:rsidR="00F07CFB">
        <w:t xml:space="preserve"> </w:t>
      </w:r>
      <w:r w:rsidR="00A855F6">
        <w:t xml:space="preserve">formie dokumentu elektronicznego na formularzu </w:t>
      </w:r>
      <w:r w:rsidR="0047096E">
        <w:t>umożliwiającym</w:t>
      </w:r>
      <w:r w:rsidR="00A855F6">
        <w:t xml:space="preserve"> wprowadzenie danych do rejestru PESEL przez organ,</w:t>
      </w:r>
      <w:r w:rsidR="00F877A0">
        <w:t xml:space="preserve"> o</w:t>
      </w:r>
      <w:r w:rsidR="00F07CFB">
        <w:t xml:space="preserve"> </w:t>
      </w:r>
      <w:r w:rsidR="00A855F6">
        <w:t>którym mowa</w:t>
      </w:r>
      <w:r w:rsidR="00F877A0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A855F6">
        <w:t>2</w:t>
      </w:r>
      <w:r w:rsidR="00F877A0">
        <w:t>8 ust.</w:t>
      </w:r>
      <w:r w:rsidR="00F07CFB">
        <w:t xml:space="preserve"> </w:t>
      </w:r>
      <w:r w:rsidR="00A855F6">
        <w:t>1, pod warunkiem otrzymania urzędowego poświadczenia odbioru.</w:t>
      </w:r>
      <w:r>
        <w:t>”</w:t>
      </w:r>
      <w:r w:rsidR="0047096E">
        <w:t>;</w:t>
      </w:r>
    </w:p>
    <w:p w14:paraId="045421D5" w14:textId="1D312B3F" w:rsidR="003F44B3" w:rsidRPr="003F44B3" w:rsidRDefault="0047096E" w:rsidP="00B27D2F">
      <w:pPr>
        <w:pStyle w:val="PKTpunkt"/>
        <w:keepNext/>
      </w:pPr>
      <w:r>
        <w:t>19</w:t>
      </w:r>
      <w:r w:rsidR="003C05B5">
        <w:t>)</w:t>
      </w:r>
      <w:r w:rsidR="003C05B5">
        <w:tab/>
      </w:r>
      <w:r w:rsidR="002A5C61">
        <w:t xml:space="preserve">w </w:t>
      </w:r>
      <w:r w:rsidR="003F44B3" w:rsidRPr="003F44B3">
        <w:t>art.</w:t>
      </w:r>
      <w:r w:rsidR="00F07CFB">
        <w:t xml:space="preserve"> </w:t>
      </w:r>
      <w:r w:rsidR="003F44B3" w:rsidRPr="003F44B3">
        <w:t>3</w:t>
      </w:r>
      <w:r w:rsidR="00F877A0" w:rsidRPr="003F44B3">
        <w:t>9</w:t>
      </w:r>
      <w:r w:rsidR="00F877A0">
        <w:t xml:space="preserve"> ust.</w:t>
      </w:r>
      <w:r w:rsidR="00F07CFB">
        <w:t xml:space="preserve"> </w:t>
      </w:r>
      <w:r w:rsidR="00C14B4A" w:rsidRPr="003F44B3">
        <w:t>1</w:t>
      </w:r>
      <w:r w:rsidR="00F07CFB">
        <w:t xml:space="preserve"> </w:t>
      </w:r>
      <w:r w:rsidR="003F44B3" w:rsidRPr="003F44B3">
        <w:t>otrzymuje brzmienie:</w:t>
      </w:r>
    </w:p>
    <w:p w14:paraId="2AA2889A" w14:textId="291109F7" w:rsidR="003F44B3" w:rsidRPr="003F44B3" w:rsidRDefault="003F44B3" w:rsidP="00B27D2F">
      <w:pPr>
        <w:pStyle w:val="ZUSTzmustartykuempunktem"/>
        <w:keepNext/>
      </w:pPr>
      <w:r>
        <w:t>„</w:t>
      </w:r>
      <w:r w:rsidRPr="003F44B3">
        <w:t>1.</w:t>
      </w:r>
      <w:r w:rsidR="00F07CFB">
        <w:t xml:space="preserve"> </w:t>
      </w:r>
      <w:r w:rsidRPr="003F44B3">
        <w:t>Minister właściwy do spraw wewnętrznych,</w:t>
      </w:r>
      <w:r w:rsidR="00C14B4A" w:rsidRPr="003F44B3">
        <w:t xml:space="preserve"> w</w:t>
      </w:r>
      <w:r w:rsidR="00F07CFB">
        <w:t xml:space="preserve"> </w:t>
      </w:r>
      <w:r w:rsidRPr="003F44B3">
        <w:t>porozumieniu</w:t>
      </w:r>
      <w:r w:rsidR="00C14B4A" w:rsidRPr="003F44B3">
        <w:t xml:space="preserve"> z</w:t>
      </w:r>
      <w:r w:rsidR="00F07CFB">
        <w:t xml:space="preserve"> </w:t>
      </w:r>
      <w:r w:rsidRPr="003F44B3">
        <w:t>ministrem właściwym do spraw informatyzacji, określi,</w:t>
      </w:r>
      <w:r w:rsidR="00C14B4A" w:rsidRPr="003F44B3">
        <w:t xml:space="preserve"> w</w:t>
      </w:r>
      <w:r w:rsidR="00F07CFB">
        <w:t xml:space="preserve"> </w:t>
      </w:r>
      <w:r w:rsidRPr="003F44B3">
        <w:t>dro</w:t>
      </w:r>
      <w:smartTag w:uri="urn:schemas-microsoft-com:office:smarttags" w:element="PersonName">
        <w:r w:rsidRPr="003F44B3">
          <w:t>dz</w:t>
        </w:r>
      </w:smartTag>
      <w:r w:rsidRPr="003F44B3">
        <w:t>e rozporzą</w:t>
      </w:r>
      <w:smartTag w:uri="urn:schemas-microsoft-com:office:smarttags" w:element="PersonName">
        <w:r w:rsidRPr="003F44B3">
          <w:t>dz</w:t>
        </w:r>
      </w:smartTag>
      <w:r w:rsidRPr="003F44B3">
        <w:t>enia:</w:t>
      </w:r>
    </w:p>
    <w:p w14:paraId="385F3378" w14:textId="69E565CC" w:rsidR="003F44B3" w:rsidRPr="003F44B3" w:rsidRDefault="003F44B3" w:rsidP="00F07CFB">
      <w:pPr>
        <w:pStyle w:val="ZPKTzmpktartykuempunktem"/>
      </w:pPr>
      <w:r w:rsidRPr="003F44B3">
        <w:t>1)</w:t>
      </w:r>
      <w:r>
        <w:tab/>
      </w:r>
      <w:r w:rsidRPr="003F44B3">
        <w:t>wzór</w:t>
      </w:r>
      <w:r w:rsidR="00C14B4A" w:rsidRPr="003F44B3">
        <w:t xml:space="preserve"> i</w:t>
      </w:r>
      <w:r w:rsidR="00F07CFB">
        <w:t xml:space="preserve"> </w:t>
      </w:r>
      <w:r w:rsidRPr="003F44B3">
        <w:t>sposób wypełniania formularza zgłoszenia pobytu stałego,</w:t>
      </w:r>
    </w:p>
    <w:p w14:paraId="37464CEC" w14:textId="4C49311D" w:rsidR="003F44B3" w:rsidRPr="003F44B3" w:rsidRDefault="003F44B3" w:rsidP="00F07CFB">
      <w:pPr>
        <w:pStyle w:val="ZPKTzmpktartykuempunktem"/>
      </w:pPr>
      <w:r w:rsidRPr="003F44B3">
        <w:t>2)</w:t>
      </w:r>
      <w:r>
        <w:tab/>
      </w:r>
      <w:r w:rsidRPr="003F44B3">
        <w:t>wzór</w:t>
      </w:r>
      <w:r w:rsidR="00C14B4A" w:rsidRPr="003F44B3">
        <w:t xml:space="preserve"> i</w:t>
      </w:r>
      <w:r w:rsidR="00F07CFB">
        <w:t xml:space="preserve"> </w:t>
      </w:r>
      <w:r w:rsidRPr="003F44B3">
        <w:t>sposób wypełniania formularza zgłoszenia pobytu czasowego,</w:t>
      </w:r>
    </w:p>
    <w:p w14:paraId="1F01DAC5" w14:textId="15D50661" w:rsidR="003F44B3" w:rsidRPr="003F44B3" w:rsidRDefault="003F44B3" w:rsidP="00F07CFB">
      <w:pPr>
        <w:pStyle w:val="ZPKTzmpktartykuempunktem"/>
      </w:pPr>
      <w:r w:rsidRPr="003F44B3">
        <w:t>3)</w:t>
      </w:r>
      <w:r>
        <w:tab/>
      </w:r>
      <w:r w:rsidRPr="003F44B3">
        <w:t>wzór</w:t>
      </w:r>
      <w:r w:rsidR="00C14B4A" w:rsidRPr="003F44B3">
        <w:t xml:space="preserve"> i</w:t>
      </w:r>
      <w:r w:rsidR="00F07CFB">
        <w:t xml:space="preserve"> </w:t>
      </w:r>
      <w:r w:rsidRPr="003F44B3">
        <w:t>sposób wypełniania formularza zgłoszenia wymeldowania</w:t>
      </w:r>
      <w:r w:rsidR="00C14B4A" w:rsidRPr="003F44B3">
        <w:t xml:space="preserve"> z</w:t>
      </w:r>
      <w:r w:rsidR="00F07CFB">
        <w:t xml:space="preserve"> </w:t>
      </w:r>
      <w:r w:rsidRPr="003F44B3">
        <w:t>miejsca pobytu stałego,</w:t>
      </w:r>
    </w:p>
    <w:p w14:paraId="253273A9" w14:textId="7FBC4045" w:rsidR="003F44B3" w:rsidRPr="003F44B3" w:rsidRDefault="003F44B3" w:rsidP="00F07CFB">
      <w:pPr>
        <w:pStyle w:val="ZPKTzmpktartykuempunktem"/>
      </w:pPr>
      <w:r w:rsidRPr="003F44B3">
        <w:t>4)</w:t>
      </w:r>
      <w:r>
        <w:tab/>
      </w:r>
      <w:r w:rsidRPr="003F44B3">
        <w:t>wzór</w:t>
      </w:r>
      <w:r w:rsidR="00C14B4A" w:rsidRPr="003F44B3">
        <w:t xml:space="preserve"> i</w:t>
      </w:r>
      <w:r w:rsidR="00F07CFB">
        <w:t xml:space="preserve"> </w:t>
      </w:r>
      <w:r w:rsidRPr="003F44B3">
        <w:t>sposób wypełniania formularza zgłoszenia wymeldowania</w:t>
      </w:r>
      <w:r w:rsidR="00C14B4A" w:rsidRPr="003F44B3">
        <w:t xml:space="preserve"> z</w:t>
      </w:r>
      <w:r w:rsidR="00F07CFB">
        <w:t xml:space="preserve"> </w:t>
      </w:r>
      <w:r w:rsidRPr="003F44B3">
        <w:t>miejsca pobytu czasowego,</w:t>
      </w:r>
    </w:p>
    <w:p w14:paraId="1B8BE7CC" w14:textId="6C372A17" w:rsidR="003F44B3" w:rsidRPr="003F44B3" w:rsidRDefault="003F44B3" w:rsidP="00F07CFB">
      <w:pPr>
        <w:pStyle w:val="ZPKTzmpktartykuempunktem"/>
      </w:pPr>
      <w:r w:rsidRPr="003F44B3">
        <w:t>5)</w:t>
      </w:r>
      <w:r>
        <w:tab/>
      </w:r>
      <w:r w:rsidRPr="003F44B3">
        <w:t>wzór</w:t>
      </w:r>
      <w:r w:rsidR="00C14B4A" w:rsidRPr="003F44B3">
        <w:t xml:space="preserve"> i</w:t>
      </w:r>
      <w:r w:rsidR="00F07CFB">
        <w:t xml:space="preserve"> </w:t>
      </w:r>
      <w:r w:rsidRPr="003F44B3">
        <w:t>sposób wypełniania formularza zgłoszenia wyjazdu poza granice Rzeczypospolitej Polskiej,</w:t>
      </w:r>
    </w:p>
    <w:p w14:paraId="614848EF" w14:textId="5B4CE10A" w:rsidR="003F44B3" w:rsidRPr="003F44B3" w:rsidRDefault="003F44B3" w:rsidP="00F07CFB">
      <w:pPr>
        <w:pStyle w:val="ZPKTzmpktartykuempunktem"/>
      </w:pPr>
      <w:r w:rsidRPr="003F44B3">
        <w:lastRenderedPageBreak/>
        <w:t>6)</w:t>
      </w:r>
      <w:r>
        <w:tab/>
      </w:r>
      <w:r w:rsidRPr="003F44B3">
        <w:t>wzór</w:t>
      </w:r>
      <w:r w:rsidR="00C14B4A" w:rsidRPr="003F44B3">
        <w:t xml:space="preserve"> i</w:t>
      </w:r>
      <w:r w:rsidR="00F07CFB">
        <w:t xml:space="preserve"> </w:t>
      </w:r>
      <w:r w:rsidRPr="003F44B3">
        <w:t>sposób wypełniania formularza zgłoszenia powrotu</w:t>
      </w:r>
      <w:r w:rsidR="00C14B4A" w:rsidRPr="003F44B3">
        <w:t xml:space="preserve"> z</w:t>
      </w:r>
      <w:r w:rsidR="00F07CFB">
        <w:t xml:space="preserve"> </w:t>
      </w:r>
      <w:r w:rsidRPr="003F44B3">
        <w:t>wyjazdu poza granice Rzeczypospolitej Polskiej,</w:t>
      </w:r>
    </w:p>
    <w:p w14:paraId="2D22F222" w14:textId="61ABAA20" w:rsidR="003F44B3" w:rsidRPr="003F44B3" w:rsidRDefault="003F44B3" w:rsidP="00F07CFB">
      <w:pPr>
        <w:pStyle w:val="ZPKTzmpktartykuempunktem"/>
      </w:pPr>
      <w:r w:rsidRPr="003F44B3">
        <w:t>7)</w:t>
      </w:r>
      <w:r>
        <w:tab/>
      </w:r>
      <w:r w:rsidRPr="003F44B3">
        <w:t>wzór zaświadczenia</w:t>
      </w:r>
      <w:r w:rsidR="00C14B4A" w:rsidRPr="003F44B3">
        <w:t xml:space="preserve"> o</w:t>
      </w:r>
      <w:r w:rsidR="00F07CFB">
        <w:t xml:space="preserve"> </w:t>
      </w:r>
      <w:r w:rsidRPr="003F44B3">
        <w:t>zameldowaniu na pobyt stały,</w:t>
      </w:r>
    </w:p>
    <w:p w14:paraId="30AFDF1D" w14:textId="55AB5FB9" w:rsidR="003F44B3" w:rsidRPr="003F44B3" w:rsidRDefault="003F44B3" w:rsidP="00B27D2F">
      <w:pPr>
        <w:pStyle w:val="ZPKTzmpktartykuempunktem"/>
        <w:keepNext/>
      </w:pPr>
      <w:r w:rsidRPr="003F44B3">
        <w:t>8)</w:t>
      </w:r>
      <w:r>
        <w:tab/>
      </w:r>
      <w:r w:rsidRPr="003F44B3">
        <w:t>wzór zaświadczenia</w:t>
      </w:r>
      <w:r w:rsidR="00C14B4A" w:rsidRPr="003F44B3">
        <w:t xml:space="preserve"> o</w:t>
      </w:r>
      <w:r w:rsidR="00F07CFB">
        <w:t xml:space="preserve"> </w:t>
      </w:r>
      <w:r w:rsidRPr="003F44B3">
        <w:t>zameldowaniu na pobyt czasowy</w:t>
      </w:r>
    </w:p>
    <w:p w14:paraId="660F306D" w14:textId="5F406A50" w:rsidR="003F44B3" w:rsidRPr="003F44B3" w:rsidRDefault="003F44B3" w:rsidP="00F07CFB">
      <w:pPr>
        <w:pStyle w:val="ZCZWSPPKTzmczciwsppktartykuempunktem"/>
      </w:pPr>
      <w:r>
        <w:t>–</w:t>
      </w:r>
      <w:r w:rsidR="00F07CFB">
        <w:t xml:space="preserve"> </w:t>
      </w:r>
      <w:r w:rsidRPr="003F44B3">
        <w:t>uwzględniając potrzebę zapewnienia ochrony danych osobowych oraz sporzą</w:t>
      </w:r>
      <w:smartTag w:uri="urn:schemas-microsoft-com:office:smarttags" w:element="PersonName">
        <w:r w:rsidRPr="003F44B3">
          <w:t>dz</w:t>
        </w:r>
      </w:smartTag>
      <w:r w:rsidRPr="003F44B3">
        <w:t>ania formularzy</w:t>
      </w:r>
      <w:r w:rsidR="00C14B4A" w:rsidRPr="003F44B3">
        <w:t xml:space="preserve"> i</w:t>
      </w:r>
      <w:r w:rsidR="00F07CFB">
        <w:t xml:space="preserve"> </w:t>
      </w:r>
      <w:r w:rsidRPr="003F44B3">
        <w:t>zaświadczenia</w:t>
      </w:r>
      <w:r w:rsidR="00C14B4A" w:rsidRPr="003F44B3">
        <w:t xml:space="preserve"> z</w:t>
      </w:r>
      <w:r w:rsidR="00F07CFB">
        <w:t xml:space="preserve"> </w:t>
      </w:r>
      <w:r w:rsidRPr="003F44B3">
        <w:t>wykorzystaniem aktualnych danych</w:t>
      </w:r>
      <w:r w:rsidR="00C14B4A" w:rsidRPr="003F44B3">
        <w:t xml:space="preserve"> z</w:t>
      </w:r>
      <w:r w:rsidR="00F07CFB">
        <w:t xml:space="preserve"> </w:t>
      </w:r>
      <w:r w:rsidRPr="003F44B3">
        <w:t>rejestru PESEL</w:t>
      </w:r>
      <w:r w:rsidR="00CF77B7">
        <w:t>.</w:t>
      </w:r>
      <w:r>
        <w:t>”</w:t>
      </w:r>
      <w:r w:rsidRPr="003F44B3">
        <w:t>;</w:t>
      </w:r>
      <w:r w:rsidR="007836EF">
        <w:t xml:space="preserve"> </w:t>
      </w:r>
    </w:p>
    <w:p w14:paraId="6FC1BE14" w14:textId="73F65FB8" w:rsidR="003F44B3" w:rsidRPr="003F44B3" w:rsidRDefault="0047096E" w:rsidP="00B27D2F">
      <w:pPr>
        <w:pStyle w:val="PKTpunkt"/>
        <w:keepNext/>
      </w:pPr>
      <w:r>
        <w:t>20</w:t>
      </w:r>
      <w:r w:rsidR="00F90A9E">
        <w:t>)</w:t>
      </w:r>
      <w:r w:rsidR="00F90A9E"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4</w:t>
      </w:r>
      <w:r w:rsidR="00C14B4A" w:rsidRPr="003F44B3">
        <w:t>0</w:t>
      </w:r>
      <w:r w:rsidR="00F07CFB">
        <w:t xml:space="preserve"> </w:t>
      </w:r>
      <w:r w:rsidR="003F44B3" w:rsidRPr="003F44B3">
        <w:t>dotychczasową treść oznacza się jako</w:t>
      </w:r>
      <w:r w:rsidR="00F877A0">
        <w:t xml:space="preserve"> ust.</w:t>
      </w:r>
      <w:r w:rsidR="00F07CFB">
        <w:t xml:space="preserve"> </w:t>
      </w:r>
      <w:r w:rsidR="00F877A0" w:rsidRPr="003F44B3">
        <w:t>1</w:t>
      </w:r>
      <w:r w:rsidR="00F877A0">
        <w:t xml:space="preserve"> i</w:t>
      </w:r>
      <w:r w:rsidR="00F07CFB">
        <w:t xml:space="preserve"> </w:t>
      </w:r>
      <w:r w:rsidR="003F44B3" w:rsidRPr="003F44B3">
        <w:t>dodaje się</w:t>
      </w:r>
      <w:r w:rsidR="00F877A0">
        <w:t xml:space="preserve"> ust.</w:t>
      </w:r>
      <w:r w:rsidR="00F07CFB">
        <w:t xml:space="preserve"> </w:t>
      </w:r>
      <w:r w:rsidR="00F877A0" w:rsidRPr="003F44B3">
        <w:t>2</w:t>
      </w:r>
      <w:r w:rsidR="00F877A0">
        <w:t xml:space="preserve"> w</w:t>
      </w:r>
      <w:r w:rsidR="00F07CFB">
        <w:t xml:space="preserve"> </w:t>
      </w:r>
      <w:r w:rsidR="003F44B3" w:rsidRPr="003F44B3">
        <w:t>brzmieniu:</w:t>
      </w:r>
    </w:p>
    <w:p w14:paraId="76A60876" w14:textId="1F7165F3" w:rsidR="003F44B3" w:rsidRPr="003F44B3" w:rsidRDefault="003F44B3" w:rsidP="00F90A9E">
      <w:pPr>
        <w:pStyle w:val="ZUSTzmustartykuempunktem"/>
      </w:pPr>
      <w:r>
        <w:t>„</w:t>
      </w:r>
      <w:r w:rsidRPr="003F44B3">
        <w:t>2.</w:t>
      </w:r>
      <w:r w:rsidR="00F07CFB">
        <w:t xml:space="preserve"> </w:t>
      </w:r>
      <w:r w:rsidRPr="003F44B3">
        <w:t>Cu</w:t>
      </w:r>
      <w:smartTag w:uri="urn:schemas-microsoft-com:office:smarttags" w:element="PersonName">
        <w:r w:rsidRPr="003F44B3">
          <w:t>dz</w:t>
        </w:r>
      </w:smartTag>
      <w:r w:rsidRPr="003F44B3">
        <w:t>oziemiec,</w:t>
      </w:r>
      <w:r w:rsidR="00C14B4A" w:rsidRPr="003F44B3">
        <w:t xml:space="preserve"> o</w:t>
      </w:r>
      <w:r w:rsidR="00F07CFB">
        <w:t xml:space="preserve"> </w:t>
      </w:r>
      <w:r w:rsidRPr="003F44B3">
        <w:t>którym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Pr="003F44B3">
        <w:t>4</w:t>
      </w:r>
      <w:r w:rsidR="00F877A0" w:rsidRPr="003F44B3">
        <w:t>1</w:t>
      </w:r>
      <w:r w:rsidR="00F877A0">
        <w:t xml:space="preserve"> ust.</w:t>
      </w:r>
      <w:r w:rsidR="00F07CFB">
        <w:t xml:space="preserve"> </w:t>
      </w:r>
      <w:r w:rsidR="00F877A0" w:rsidRPr="003F44B3">
        <w:t>1</w:t>
      </w:r>
      <w:r w:rsidR="00F877A0">
        <w:t xml:space="preserve"> i</w:t>
      </w:r>
      <w:r w:rsidR="00F07CFB">
        <w:t xml:space="preserve"> </w:t>
      </w:r>
      <w:r w:rsidRPr="003F44B3">
        <w:t>2, przebywający na terytorium Rzeczypospolitej Polskiej jest obowiązany wykonywać obowiązek meldunkowy na zasadach określonych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Pr="003F44B3">
        <w:t>24</w:t>
      </w:r>
      <w:r w:rsidR="003A7DA4" w:rsidRPr="003A7DA4">
        <w:t>–</w:t>
      </w:r>
      <w:r w:rsidRPr="003F44B3">
        <w:t>26,</w:t>
      </w:r>
      <w:r w:rsidR="00F877A0">
        <w:t xml:space="preserve"> art.</w:t>
      </w:r>
      <w:r w:rsidR="00F07CFB">
        <w:t xml:space="preserve"> </w:t>
      </w:r>
      <w:r w:rsidRPr="003F44B3">
        <w:t>2</w:t>
      </w:r>
      <w:r w:rsidR="00F877A0" w:rsidRPr="003F44B3">
        <w:t>7</w:t>
      </w:r>
      <w:r w:rsidR="00F877A0">
        <w:t xml:space="preserve"> ust.</w:t>
      </w:r>
      <w:r w:rsidR="00F07CFB">
        <w:t xml:space="preserve"> </w:t>
      </w:r>
      <w:r w:rsidRPr="003F44B3">
        <w:t>2,</w:t>
      </w:r>
      <w:r w:rsidR="00F877A0">
        <w:t xml:space="preserve"> art.</w:t>
      </w:r>
      <w:r w:rsidR="00F07CFB">
        <w:t xml:space="preserve"> </w:t>
      </w:r>
      <w:r w:rsidRPr="003F44B3">
        <w:t>2</w:t>
      </w:r>
      <w:r w:rsidR="00F877A0" w:rsidRPr="003F44B3">
        <w:t>8</w:t>
      </w:r>
      <w:r w:rsidR="00F877A0">
        <w:t xml:space="preserve"> oraz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Pr="003F44B3">
        <w:t>3</w:t>
      </w:r>
      <w:r w:rsidR="00C14B4A" w:rsidRPr="003F44B3">
        <w:t>0</w:t>
      </w:r>
      <w:r w:rsidR="00C14B4A">
        <w:t>–</w:t>
      </w:r>
      <w:r w:rsidRPr="003F44B3">
        <w:t>39, jeżeli przepisy niniejszego roz</w:t>
      </w:r>
      <w:smartTag w:uri="urn:schemas-microsoft-com:office:smarttags" w:element="PersonName">
        <w:r w:rsidRPr="003F44B3">
          <w:t>dz</w:t>
        </w:r>
      </w:smartTag>
      <w:r w:rsidRPr="003F44B3">
        <w:t>iału nie stanowią inaczej.</w:t>
      </w:r>
      <w:r>
        <w:t>”</w:t>
      </w:r>
      <w:r w:rsidRPr="003F44B3">
        <w:t>;</w:t>
      </w:r>
    </w:p>
    <w:p w14:paraId="5A9F992B" w14:textId="46C0B594" w:rsidR="003F44B3" w:rsidRPr="003F44B3" w:rsidRDefault="0047096E" w:rsidP="00B27D2F">
      <w:pPr>
        <w:pStyle w:val="PKTpunkt"/>
        <w:keepNext/>
      </w:pPr>
      <w:r>
        <w:t>21</w:t>
      </w:r>
      <w:r w:rsidR="00F90A9E">
        <w:t>)</w:t>
      </w:r>
      <w:r w:rsidR="00F90A9E"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4</w:t>
      </w:r>
      <w:r w:rsidR="00F877A0" w:rsidRPr="003F44B3">
        <w:t>2</w:t>
      </w:r>
      <w:r w:rsidR="00F877A0">
        <w:t xml:space="preserve"> ust.</w:t>
      </w:r>
      <w:r w:rsidR="00F07CFB">
        <w:t xml:space="preserve"> </w:t>
      </w:r>
      <w:r w:rsidR="00C14B4A" w:rsidRPr="003F44B3">
        <w:t>2</w:t>
      </w:r>
      <w:r w:rsidR="00F07CFB">
        <w:t xml:space="preserve"> </w:t>
      </w:r>
      <w:r w:rsidR="003F44B3" w:rsidRPr="003F44B3">
        <w:t>otrzymuje brzmienie:</w:t>
      </w:r>
    </w:p>
    <w:p w14:paraId="37C3DBAA" w14:textId="61906904" w:rsidR="003F44B3" w:rsidRPr="003F44B3" w:rsidRDefault="003F44B3" w:rsidP="00F90A9E">
      <w:pPr>
        <w:pStyle w:val="ZUSTzmustartykuempunktem"/>
      </w:pPr>
      <w:r>
        <w:t>„</w:t>
      </w:r>
      <w:r w:rsidRPr="003F44B3">
        <w:t>2.</w:t>
      </w:r>
      <w:r w:rsidR="00F07CFB">
        <w:t xml:space="preserve"> </w:t>
      </w:r>
      <w:r w:rsidRPr="003F44B3">
        <w:t xml:space="preserve">Cudzoziemcy </w:t>
      </w:r>
      <w:r w:rsidR="00CF77B7">
        <w:t xml:space="preserve">są </w:t>
      </w:r>
      <w:r w:rsidRPr="003F44B3">
        <w:t xml:space="preserve">zwolnieni </w:t>
      </w:r>
      <w:r w:rsidR="00C14B4A" w:rsidRPr="003F44B3">
        <w:t>z</w:t>
      </w:r>
      <w:r w:rsidR="00F07CFB">
        <w:t xml:space="preserve"> </w:t>
      </w:r>
      <w:r w:rsidRPr="003F44B3">
        <w:t>obowiązku meldunkowego, jeżeli ich pobyt na terytorium Rzeczypospolitej Polskiej nie przekracza 3</w:t>
      </w:r>
      <w:r w:rsidR="00C14B4A" w:rsidRPr="003F44B3">
        <w:t>0</w:t>
      </w:r>
      <w:r w:rsidR="00F07CFB">
        <w:t xml:space="preserve"> </w:t>
      </w:r>
      <w:r w:rsidRPr="003F44B3">
        <w:t>dni.</w:t>
      </w:r>
      <w:r>
        <w:t>”</w:t>
      </w:r>
      <w:r w:rsidRPr="003F44B3">
        <w:t>;</w:t>
      </w:r>
    </w:p>
    <w:p w14:paraId="6FCEE8D0" w14:textId="7D7880F7" w:rsidR="003F44B3" w:rsidRPr="003F44B3" w:rsidRDefault="0047096E" w:rsidP="00B27D2F">
      <w:pPr>
        <w:pStyle w:val="PKTpunkt"/>
        <w:keepNext/>
      </w:pPr>
      <w:r>
        <w:t>22</w:t>
      </w:r>
      <w:r w:rsidR="00F90A9E">
        <w:t>)</w:t>
      </w:r>
      <w:r w:rsidR="00F90A9E"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43:</w:t>
      </w:r>
    </w:p>
    <w:p w14:paraId="6FC66E84" w14:textId="632F3677" w:rsidR="001C73C5" w:rsidRPr="003F44B3" w:rsidRDefault="001C73C5" w:rsidP="00B27D2F">
      <w:pPr>
        <w:pStyle w:val="LITlitera"/>
        <w:keepNext/>
      </w:pPr>
      <w:r>
        <w:t>a)</w:t>
      </w:r>
      <w:r>
        <w:tab/>
      </w:r>
      <w:r w:rsidRPr="003F44B3">
        <w:t xml:space="preserve">ust. </w:t>
      </w:r>
      <w:r w:rsidR="00C14B4A" w:rsidRPr="003F44B3">
        <w:t>2</w:t>
      </w:r>
      <w:r w:rsidR="00F07CFB">
        <w:t xml:space="preserve"> </w:t>
      </w:r>
      <w:r w:rsidRPr="003F44B3">
        <w:t>otrzymuje brzmienie:</w:t>
      </w:r>
    </w:p>
    <w:p w14:paraId="2A8AC101" w14:textId="22D0586F" w:rsidR="001C73C5" w:rsidRPr="00F90A9E" w:rsidRDefault="001C73C5" w:rsidP="004E0F29">
      <w:pPr>
        <w:pStyle w:val="ZLITUSTzmustliter"/>
      </w:pPr>
      <w:r w:rsidRPr="00D13B37">
        <w:t>„2. Cudzoziemiec,</w:t>
      </w:r>
      <w:r w:rsidR="00C14B4A" w:rsidRPr="00D13B37">
        <w:t xml:space="preserve"> o</w:t>
      </w:r>
      <w:r w:rsidR="00F07CFB">
        <w:t xml:space="preserve"> </w:t>
      </w:r>
      <w:r w:rsidRPr="00D13B37">
        <w:t>którym mowa</w:t>
      </w:r>
      <w:r w:rsidR="00F877A0" w:rsidRPr="00D13B37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Pr="00D13B37">
        <w:t>4</w:t>
      </w:r>
      <w:r w:rsidR="00F877A0" w:rsidRPr="00D13B37">
        <w:t>1</w:t>
      </w:r>
      <w:r w:rsidR="00F877A0">
        <w:t xml:space="preserve"> ust.</w:t>
      </w:r>
      <w:r w:rsidR="00F07CFB">
        <w:t xml:space="preserve"> </w:t>
      </w:r>
      <w:r w:rsidRPr="00D13B37">
        <w:t>1, dokonujący zameldowania na pobyt stały przedstawia ważny dokument podróży lub inny dokument potwierdzający jego tożsamość</w:t>
      </w:r>
      <w:r w:rsidR="00C14B4A" w:rsidRPr="00D13B37">
        <w:t xml:space="preserve"> i</w:t>
      </w:r>
      <w:r w:rsidR="00F07CFB">
        <w:t xml:space="preserve"> </w:t>
      </w:r>
      <w:r w:rsidRPr="00D13B37">
        <w:t>obywatelstwo,</w:t>
      </w:r>
      <w:r w:rsidR="00C14B4A" w:rsidRPr="00D13B37">
        <w:t xml:space="preserve"> a</w:t>
      </w:r>
      <w:r w:rsidR="00F07CFB">
        <w:t xml:space="preserve"> </w:t>
      </w:r>
      <w:r w:rsidRPr="00D13B37">
        <w:t>cudzoziemiec,</w:t>
      </w:r>
      <w:r w:rsidR="00C14B4A" w:rsidRPr="00D13B37">
        <w:t xml:space="preserve"> o</w:t>
      </w:r>
      <w:r w:rsidR="00F07CFB">
        <w:t xml:space="preserve"> </w:t>
      </w:r>
      <w:r w:rsidRPr="00D13B37">
        <w:t>którym mowa</w:t>
      </w:r>
      <w:r w:rsidR="00F877A0" w:rsidRPr="00D13B37">
        <w:t xml:space="preserve"> w</w:t>
      </w:r>
      <w:r w:rsidR="00B27D2F">
        <w:t> </w:t>
      </w:r>
      <w:r w:rsidR="00F877A0">
        <w:t>art.</w:t>
      </w:r>
      <w:r w:rsidR="00F07CFB">
        <w:t xml:space="preserve"> </w:t>
      </w:r>
      <w:r w:rsidRPr="00D13B37">
        <w:t>4</w:t>
      </w:r>
      <w:r w:rsidR="00F877A0" w:rsidRPr="00D13B37">
        <w:t>1</w:t>
      </w:r>
      <w:r w:rsidR="00F877A0">
        <w:t xml:space="preserve"> ust.</w:t>
      </w:r>
      <w:r w:rsidR="00F07CFB">
        <w:t xml:space="preserve"> </w:t>
      </w:r>
      <w:r w:rsidRPr="00D13B37">
        <w:t>2, dokonujący zameldowania na pobyt stały</w:t>
      </w:r>
      <w:r w:rsidR="00791F00">
        <w:t xml:space="preserve"> </w:t>
      </w:r>
      <w:r w:rsidR="00CF77B7">
        <w:t>przedstawia</w:t>
      </w:r>
      <w:r w:rsidR="00791F00">
        <w:t xml:space="preserve"> </w:t>
      </w:r>
      <w:r w:rsidRPr="00D13B37">
        <w:t>ważny dokument podróży oraz ważną kartę stałego pobytu członka rodziny obywatela Unii Europejskiej albo ważną kartę pobytu członka rodziny obywatela Unii Europejskiej,</w:t>
      </w:r>
      <w:r w:rsidR="00C14B4A" w:rsidRPr="00D13B37">
        <w:t xml:space="preserve"> a</w:t>
      </w:r>
      <w:r w:rsidR="00F07CFB">
        <w:t xml:space="preserve"> </w:t>
      </w:r>
      <w:r w:rsidR="00CF77B7">
        <w:t xml:space="preserve">gdy </w:t>
      </w:r>
      <w:r w:rsidRPr="00D13B37">
        <w:t>brak takiej możliwości –</w:t>
      </w:r>
      <w:r w:rsidR="004E0F29">
        <w:t xml:space="preserve"> </w:t>
      </w:r>
      <w:r w:rsidR="009F74DD">
        <w:t>przedstawia</w:t>
      </w:r>
      <w:r w:rsidR="001517FD">
        <w:t xml:space="preserve"> inny dokument</w:t>
      </w:r>
      <w:r w:rsidR="004E0F29" w:rsidRPr="004E0F29">
        <w:t xml:space="preserve"> potwierdzający, że jest on członkiem rodziny obywatela Unii E</w:t>
      </w:r>
      <w:r w:rsidR="008C7700">
        <w:t>uropejskiej.</w:t>
      </w:r>
      <w:r>
        <w:t>”</w:t>
      </w:r>
      <w:r w:rsidRPr="00F90A9E">
        <w:t>,</w:t>
      </w:r>
    </w:p>
    <w:p w14:paraId="281B115E" w14:textId="321341D9" w:rsidR="001C73C5" w:rsidRPr="003F44B3" w:rsidRDefault="001C73C5" w:rsidP="00B27D2F">
      <w:pPr>
        <w:pStyle w:val="LITlitera"/>
        <w:keepNext/>
      </w:pPr>
      <w:r w:rsidRPr="003F44B3">
        <w:t>b)</w:t>
      </w:r>
      <w:r>
        <w:tab/>
      </w:r>
      <w:r w:rsidRPr="003F44B3">
        <w:t xml:space="preserve">ust. </w:t>
      </w:r>
      <w:r w:rsidR="00C14B4A" w:rsidRPr="003F44B3">
        <w:t>4</w:t>
      </w:r>
      <w:r w:rsidR="00F07CFB">
        <w:t xml:space="preserve"> </w:t>
      </w:r>
      <w:r w:rsidRPr="003F44B3">
        <w:t>otrzymuje brzmienie:</w:t>
      </w:r>
    </w:p>
    <w:p w14:paraId="3175F9FF" w14:textId="229BEDFE" w:rsidR="001C73C5" w:rsidRPr="003F44B3" w:rsidRDefault="001C73C5" w:rsidP="001C73C5">
      <w:pPr>
        <w:pStyle w:val="ZLITUSTzmustliter"/>
      </w:pPr>
      <w:r w:rsidRPr="00D13B37">
        <w:t>„4. Cudzoziemiec,</w:t>
      </w:r>
      <w:r w:rsidR="00C14B4A" w:rsidRPr="00D13B37">
        <w:t xml:space="preserve"> o</w:t>
      </w:r>
      <w:r w:rsidR="00F07CFB">
        <w:t xml:space="preserve"> </w:t>
      </w:r>
      <w:r w:rsidRPr="00D13B37">
        <w:t>którym mowa</w:t>
      </w:r>
      <w:r w:rsidR="00F877A0" w:rsidRPr="00D13B37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Pr="00D13B37">
        <w:t>4</w:t>
      </w:r>
      <w:r w:rsidR="00F877A0" w:rsidRPr="00D13B37">
        <w:t>1</w:t>
      </w:r>
      <w:r w:rsidR="00F877A0">
        <w:t xml:space="preserve"> ust.</w:t>
      </w:r>
      <w:r w:rsidR="00F07CFB">
        <w:t xml:space="preserve"> </w:t>
      </w:r>
      <w:r w:rsidRPr="00D13B37">
        <w:t>1, dokonujący zameldowania na pobyt czasowy przedstawia ważny dokument podróży lub inny ważny dokument potwierdzający jego tożsamość</w:t>
      </w:r>
      <w:r w:rsidR="00C14B4A" w:rsidRPr="00D13B37">
        <w:t xml:space="preserve"> i</w:t>
      </w:r>
      <w:r w:rsidR="00F07CFB">
        <w:t xml:space="preserve"> </w:t>
      </w:r>
      <w:r w:rsidRPr="00D13B37">
        <w:t>obywatelstwo,</w:t>
      </w:r>
      <w:r w:rsidR="00C14B4A" w:rsidRPr="00D13B37">
        <w:t xml:space="preserve"> a</w:t>
      </w:r>
      <w:r w:rsidR="00F07CFB">
        <w:t xml:space="preserve"> </w:t>
      </w:r>
      <w:r w:rsidRPr="00D13B37">
        <w:t>cudzoziemiec,</w:t>
      </w:r>
      <w:r w:rsidR="00C14B4A" w:rsidRPr="00D13B37">
        <w:t xml:space="preserve"> o</w:t>
      </w:r>
      <w:r w:rsidR="00F07CFB">
        <w:t xml:space="preserve"> </w:t>
      </w:r>
      <w:r w:rsidRPr="00D13B37">
        <w:t>którym mowa</w:t>
      </w:r>
      <w:r w:rsidR="00F877A0" w:rsidRPr="00D13B37">
        <w:t xml:space="preserve"> w</w:t>
      </w:r>
      <w:r w:rsidR="00B27D2F">
        <w:t> </w:t>
      </w:r>
      <w:r w:rsidR="00F877A0">
        <w:t>art.</w:t>
      </w:r>
      <w:r w:rsidR="00F07CFB">
        <w:t xml:space="preserve"> </w:t>
      </w:r>
      <w:r w:rsidRPr="00D13B37">
        <w:t>4</w:t>
      </w:r>
      <w:r w:rsidR="00F877A0" w:rsidRPr="00D13B37">
        <w:t>1</w:t>
      </w:r>
      <w:r w:rsidR="00F877A0">
        <w:t xml:space="preserve"> ust.</w:t>
      </w:r>
      <w:r w:rsidR="00F07CFB">
        <w:t xml:space="preserve"> </w:t>
      </w:r>
      <w:r w:rsidRPr="00D13B37">
        <w:t xml:space="preserve">2, dokonujący zameldowania na pobyt czasowy </w:t>
      </w:r>
      <w:r w:rsidR="00FF2632">
        <w:t>przedstawia</w:t>
      </w:r>
      <w:r w:rsidR="00C14B4A">
        <w:t xml:space="preserve"> </w:t>
      </w:r>
      <w:r w:rsidRPr="00D13B37">
        <w:t>ważny dokument podróży oraz ważną kartę stałego pobytu członka rodziny obywatela Unii Europejskiej lub ważną kartę pobytu członka rodziny obywatela Unii Europejskiej,</w:t>
      </w:r>
      <w:r w:rsidR="00C14B4A" w:rsidRPr="00D13B37">
        <w:t xml:space="preserve"> a</w:t>
      </w:r>
      <w:r w:rsidR="00F07CFB">
        <w:t xml:space="preserve"> </w:t>
      </w:r>
      <w:r w:rsidR="004A0477">
        <w:t xml:space="preserve">gdy </w:t>
      </w:r>
      <w:r w:rsidRPr="00D13B37">
        <w:t xml:space="preserve">brak takiej możliwości </w:t>
      </w:r>
      <w:r w:rsidR="00772536" w:rsidRPr="00EA37E4">
        <w:t>–</w:t>
      </w:r>
      <w:r w:rsidR="00F877A0">
        <w:t xml:space="preserve"> </w:t>
      </w:r>
      <w:r w:rsidR="009F74DD">
        <w:t>przedstawia</w:t>
      </w:r>
      <w:r w:rsidR="001517FD">
        <w:t xml:space="preserve"> inny dokument</w:t>
      </w:r>
      <w:r w:rsidR="004E0F29" w:rsidRPr="004E0F29">
        <w:t xml:space="preserve"> potwierdzający, że jest on członkiem rodziny obywatela Unii Europejskiej</w:t>
      </w:r>
      <w:r w:rsidR="00036942">
        <w:t>.”</w:t>
      </w:r>
      <w:r w:rsidR="006437F9">
        <w:t>;</w:t>
      </w:r>
    </w:p>
    <w:p w14:paraId="160483FB" w14:textId="6DA5E55A" w:rsidR="003F44B3" w:rsidRPr="003F44B3" w:rsidRDefault="0047096E" w:rsidP="00F90A9E">
      <w:pPr>
        <w:pStyle w:val="PKTpunkt"/>
      </w:pPr>
      <w:r>
        <w:lastRenderedPageBreak/>
        <w:t>23</w:t>
      </w:r>
      <w:r w:rsidR="00F90A9E">
        <w:t>)</w:t>
      </w:r>
      <w:r w:rsidR="00F90A9E">
        <w:tab/>
      </w:r>
      <w:r w:rsidR="003F44B3" w:rsidRPr="003F44B3">
        <w:t>uchyla się</w:t>
      </w:r>
      <w:r w:rsidR="00F877A0">
        <w:t xml:space="preserve"> art.</w:t>
      </w:r>
      <w:r w:rsidR="00F07CFB">
        <w:t xml:space="preserve"> </w:t>
      </w:r>
      <w:r w:rsidR="003F44B3" w:rsidRPr="003F44B3">
        <w:t>44;</w:t>
      </w:r>
    </w:p>
    <w:p w14:paraId="4647ED94" w14:textId="4CB67740" w:rsidR="003F44B3" w:rsidRPr="003F44B3" w:rsidRDefault="0047096E" w:rsidP="00B27D2F">
      <w:pPr>
        <w:pStyle w:val="PKTpunkt"/>
        <w:keepNext/>
      </w:pPr>
      <w:r>
        <w:t>24</w:t>
      </w:r>
      <w:r w:rsidR="00F90A9E">
        <w:t>)</w:t>
      </w:r>
      <w:r w:rsidR="00F90A9E">
        <w:tab/>
      </w:r>
      <w:r w:rsidR="003F44B3" w:rsidRPr="003F44B3">
        <w:t xml:space="preserve">tytuł rozdziału </w:t>
      </w:r>
      <w:r w:rsidR="00C14B4A" w:rsidRPr="003F44B3">
        <w:t>6</w:t>
      </w:r>
      <w:r w:rsidR="00F07CFB">
        <w:t xml:space="preserve"> </w:t>
      </w:r>
      <w:r w:rsidR="003F44B3" w:rsidRPr="003F44B3">
        <w:t>otrzymuje brzmienie:</w:t>
      </w:r>
    </w:p>
    <w:p w14:paraId="507225D9" w14:textId="0465FA24" w:rsidR="003F44B3" w:rsidRPr="003F44B3" w:rsidRDefault="003F44B3" w:rsidP="00F90A9E">
      <w:pPr>
        <w:pStyle w:val="ZTYTDZPRZEDMzmprzedmtytuulubdziauartykuempunktem"/>
      </w:pPr>
      <w:r>
        <w:t>„</w:t>
      </w:r>
      <w:r w:rsidRPr="003F44B3">
        <w:t>Udostępnianie danych</w:t>
      </w:r>
      <w:r w:rsidR="00C14B4A" w:rsidRPr="003F44B3">
        <w:t xml:space="preserve"> z</w:t>
      </w:r>
      <w:r w:rsidR="00F07CFB">
        <w:t xml:space="preserve"> </w:t>
      </w:r>
      <w:r w:rsidRPr="003F44B3">
        <w:t>rejestru PESEL oraz rejestrów mieszkańców</w:t>
      </w:r>
      <w:r>
        <w:t>”</w:t>
      </w:r>
      <w:r w:rsidRPr="003F44B3">
        <w:t>;</w:t>
      </w:r>
    </w:p>
    <w:p w14:paraId="4622E2ED" w14:textId="35474EC3" w:rsidR="003F44B3" w:rsidRPr="003F44B3" w:rsidRDefault="0047096E" w:rsidP="00B27D2F">
      <w:pPr>
        <w:pStyle w:val="PKTpunkt"/>
        <w:keepNext/>
      </w:pPr>
      <w:r>
        <w:t>25</w:t>
      </w:r>
      <w:r w:rsidR="00F90A9E">
        <w:t>)</w:t>
      </w:r>
      <w:r w:rsidR="00F90A9E"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4</w:t>
      </w:r>
      <w:r w:rsidR="00F877A0" w:rsidRPr="003F44B3">
        <w:t>5</w:t>
      </w:r>
      <w:r w:rsidR="00F877A0">
        <w:t xml:space="preserve"> ust.</w:t>
      </w:r>
      <w:r w:rsidR="00F07CFB">
        <w:t xml:space="preserve"> </w:t>
      </w:r>
      <w:r w:rsidR="00C14B4A" w:rsidRPr="003F44B3">
        <w:t>2</w:t>
      </w:r>
      <w:r w:rsidR="00F07CFB">
        <w:t xml:space="preserve"> </w:t>
      </w:r>
      <w:r w:rsidR="003F44B3" w:rsidRPr="003F44B3">
        <w:t>otrzymuje brzmienie:</w:t>
      </w:r>
    </w:p>
    <w:p w14:paraId="436889EB" w14:textId="2A683DB6" w:rsidR="003F44B3" w:rsidRPr="003F44B3" w:rsidRDefault="003F44B3" w:rsidP="00F90A9E">
      <w:pPr>
        <w:pStyle w:val="ZUSTzmustartykuempunktem"/>
      </w:pPr>
      <w:r>
        <w:t>„</w:t>
      </w:r>
      <w:r w:rsidRPr="003F44B3">
        <w:t>2.</w:t>
      </w:r>
      <w:r w:rsidR="00F07CFB">
        <w:t xml:space="preserve"> </w:t>
      </w:r>
      <w:r w:rsidRPr="003F44B3">
        <w:t>Organy prowadzące rejestr PESEL oraz rejestry mieszkańców, na wniosek zainteresowanej osoby złożony</w:t>
      </w:r>
      <w:r w:rsidR="00C14B4A" w:rsidRPr="003F44B3">
        <w:t xml:space="preserve"> w</w:t>
      </w:r>
      <w:r w:rsidR="00F07CFB">
        <w:t xml:space="preserve"> </w:t>
      </w:r>
      <w:r w:rsidRPr="003F44B3">
        <w:t>formie pisemnej lub</w:t>
      </w:r>
      <w:r w:rsidR="00C14B4A" w:rsidRPr="003F44B3">
        <w:t xml:space="preserve"> w</w:t>
      </w:r>
      <w:r w:rsidR="00F07CFB">
        <w:t xml:space="preserve"> </w:t>
      </w:r>
      <w:r w:rsidRPr="003F44B3">
        <w:t>formie dokumentu elektronicznego przy wykorzystaniu środków komunikacji elektronicznej, na zasadach określonych</w:t>
      </w:r>
      <w:r w:rsidR="00C14B4A" w:rsidRPr="003F44B3">
        <w:t xml:space="preserve"> w</w:t>
      </w:r>
      <w:r w:rsidR="00F07CFB">
        <w:t xml:space="preserve"> </w:t>
      </w:r>
      <w:r w:rsidRPr="003F44B3">
        <w:t>ustawie</w:t>
      </w:r>
      <w:r w:rsidR="00C14B4A" w:rsidRPr="003F44B3">
        <w:t xml:space="preserve"> z</w:t>
      </w:r>
      <w:r w:rsidR="00F07CFB">
        <w:t xml:space="preserve"> </w:t>
      </w:r>
      <w:r w:rsidRPr="003F44B3">
        <w:t>dnia 1</w:t>
      </w:r>
      <w:r w:rsidR="00C14B4A" w:rsidRPr="003F44B3">
        <w:t>7</w:t>
      </w:r>
      <w:r w:rsidR="00F07CFB">
        <w:t xml:space="preserve"> </w:t>
      </w:r>
      <w:r w:rsidRPr="003F44B3">
        <w:t>lutego 200</w:t>
      </w:r>
      <w:r w:rsidR="00C14B4A" w:rsidRPr="003F44B3">
        <w:t>5</w:t>
      </w:r>
      <w:r w:rsidR="00F07CFB">
        <w:t xml:space="preserve"> </w:t>
      </w:r>
      <w:r w:rsidRPr="003F44B3">
        <w:t>r.</w:t>
      </w:r>
      <w:r w:rsidR="00C14B4A" w:rsidRPr="003F44B3">
        <w:t xml:space="preserve"> o</w:t>
      </w:r>
      <w:r w:rsidR="00F07CFB">
        <w:t xml:space="preserve"> </w:t>
      </w:r>
      <w:r w:rsidRPr="003F44B3">
        <w:t>informatyzacji działalności podmiotów realizujących zadania publiczne, są obowiązane wydać zaświadczenie zawierające pełny odpis przetwarzanych danych dotyczących tej osoby. Zaświadczenie jest przekazywane,</w:t>
      </w:r>
      <w:r w:rsidR="00C14B4A" w:rsidRPr="003F44B3">
        <w:t xml:space="preserve"> w</w:t>
      </w:r>
      <w:r w:rsidR="00F07CFB">
        <w:t xml:space="preserve"> </w:t>
      </w:r>
      <w:r w:rsidRPr="003F44B3">
        <w:t>zależności od żądania wnioskodawcy,</w:t>
      </w:r>
      <w:r w:rsidR="00C14B4A" w:rsidRPr="003F44B3">
        <w:t xml:space="preserve"> w</w:t>
      </w:r>
      <w:r w:rsidR="00F07CFB">
        <w:t xml:space="preserve"> </w:t>
      </w:r>
      <w:r w:rsidRPr="003F44B3">
        <w:t>formie pisemnej lub</w:t>
      </w:r>
      <w:r w:rsidR="00C14B4A" w:rsidRPr="003F44B3">
        <w:t xml:space="preserve"> w</w:t>
      </w:r>
      <w:r w:rsidR="00F07CFB">
        <w:t xml:space="preserve"> </w:t>
      </w:r>
      <w:r w:rsidRPr="003F44B3">
        <w:t>formie dokumentu elektronicznego przy wykorzystaniu środków komunikacji elektronicznej, na zasadach określonych</w:t>
      </w:r>
      <w:r w:rsidR="00C14B4A" w:rsidRPr="003F44B3">
        <w:t xml:space="preserve"> w</w:t>
      </w:r>
      <w:r w:rsidR="00F07CFB">
        <w:t xml:space="preserve"> </w:t>
      </w:r>
      <w:r w:rsidRPr="003F44B3">
        <w:t>ustawie</w:t>
      </w:r>
      <w:r w:rsidR="00C14B4A" w:rsidRPr="003F44B3">
        <w:t xml:space="preserve"> z</w:t>
      </w:r>
      <w:r w:rsidR="00F07CFB">
        <w:t xml:space="preserve"> </w:t>
      </w:r>
      <w:r w:rsidRPr="003F44B3">
        <w:t>dnia 1</w:t>
      </w:r>
      <w:r w:rsidR="00C14B4A" w:rsidRPr="003F44B3">
        <w:t>7</w:t>
      </w:r>
      <w:r w:rsidR="00F07CFB">
        <w:t xml:space="preserve"> </w:t>
      </w:r>
      <w:r w:rsidRPr="003F44B3">
        <w:t>lutego 200</w:t>
      </w:r>
      <w:r w:rsidR="00C14B4A" w:rsidRPr="003F44B3">
        <w:t>5</w:t>
      </w:r>
      <w:r w:rsidR="00F07CFB">
        <w:t xml:space="preserve"> </w:t>
      </w:r>
      <w:r w:rsidRPr="003F44B3">
        <w:t>r.</w:t>
      </w:r>
      <w:r w:rsidR="00C14B4A" w:rsidRPr="003F44B3">
        <w:t xml:space="preserve"> o</w:t>
      </w:r>
      <w:r w:rsidR="00F07CFB">
        <w:t xml:space="preserve"> </w:t>
      </w:r>
      <w:r w:rsidRPr="003F44B3">
        <w:t>informatyzacji działalności podmiotów realizujących zadania publiczne.</w:t>
      </w:r>
      <w:r>
        <w:t>”</w:t>
      </w:r>
      <w:r w:rsidRPr="003F44B3">
        <w:t>;</w:t>
      </w:r>
    </w:p>
    <w:p w14:paraId="1C7FE4D3" w14:textId="1AEC0BF7" w:rsidR="003F44B3" w:rsidRPr="003F44B3" w:rsidRDefault="0047096E" w:rsidP="00B27D2F">
      <w:pPr>
        <w:pStyle w:val="PKTpunkt"/>
        <w:keepNext/>
      </w:pPr>
      <w:r>
        <w:t>26</w:t>
      </w:r>
      <w:r w:rsidR="00F90A9E">
        <w:t>)</w:t>
      </w:r>
      <w:r w:rsidR="00F90A9E"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4</w:t>
      </w:r>
      <w:r w:rsidR="00F877A0" w:rsidRPr="003F44B3">
        <w:t>6</w:t>
      </w:r>
      <w:r w:rsidR="00F877A0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="00C14B4A" w:rsidRPr="003F44B3">
        <w:t>1</w:t>
      </w:r>
      <w:r w:rsidR="00F07CFB">
        <w:t xml:space="preserve"> </w:t>
      </w:r>
      <w:r w:rsidR="003F44B3" w:rsidRPr="003F44B3">
        <w:t>wprowadzenie do wyliczenia otrzymuje brzmienie:</w:t>
      </w:r>
    </w:p>
    <w:p w14:paraId="717A2E11" w14:textId="142CFB1E" w:rsidR="003F44B3" w:rsidRPr="003F44B3" w:rsidRDefault="003F44B3" w:rsidP="00B27D2F">
      <w:pPr>
        <w:pStyle w:val="ZFRAGzmfragmentunpzdaniaartykuempunktem"/>
      </w:pPr>
      <w:r>
        <w:t>„</w:t>
      </w:r>
      <w:r w:rsidRPr="003F44B3">
        <w:t>Dane</w:t>
      </w:r>
      <w:r w:rsidR="00C14B4A" w:rsidRPr="003F44B3">
        <w:t xml:space="preserve"> z</w:t>
      </w:r>
      <w:r w:rsidR="00F07CFB">
        <w:t xml:space="preserve"> </w:t>
      </w:r>
      <w:r w:rsidRPr="003F44B3">
        <w:t>rejestru PESEL oraz</w:t>
      </w:r>
      <w:r w:rsidR="00F07CFB">
        <w:t xml:space="preserve"> </w:t>
      </w:r>
      <w:r w:rsidRPr="003F44B3">
        <w:t>rejestrów mieszkańców</w:t>
      </w:r>
      <w:r w:rsidR="00C14B4A" w:rsidRPr="003F44B3">
        <w:t xml:space="preserve"> w</w:t>
      </w:r>
      <w:r w:rsidR="00F07CFB">
        <w:t xml:space="preserve"> </w:t>
      </w:r>
      <w:r w:rsidRPr="003F44B3">
        <w:t>zakresie niezbędnym do realizacji ich ustawowych zadań udostępnia się następującym podmiotom:</w:t>
      </w:r>
      <w:r>
        <w:t>”</w:t>
      </w:r>
      <w:r w:rsidRPr="003F44B3">
        <w:t>;</w:t>
      </w:r>
    </w:p>
    <w:p w14:paraId="774643F3" w14:textId="687CD728" w:rsidR="003F44B3" w:rsidRPr="003F44B3" w:rsidRDefault="0047096E" w:rsidP="00B27D2F">
      <w:pPr>
        <w:pStyle w:val="PKTpunkt"/>
        <w:keepNext/>
      </w:pPr>
      <w:r>
        <w:t>27</w:t>
      </w:r>
      <w:r w:rsidR="00F90A9E">
        <w:t>)</w:t>
      </w:r>
      <w:r w:rsidR="00F90A9E"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5</w:t>
      </w:r>
      <w:r w:rsidR="00F877A0" w:rsidRPr="003F44B3">
        <w:t>0</w:t>
      </w:r>
      <w:r w:rsidR="00F877A0">
        <w:t xml:space="preserve"> ust.</w:t>
      </w:r>
      <w:r w:rsidR="00F07CFB">
        <w:t xml:space="preserve"> </w:t>
      </w:r>
      <w:r w:rsidR="00C14B4A" w:rsidRPr="003F44B3">
        <w:t>2</w:t>
      </w:r>
      <w:r w:rsidR="00F07CFB">
        <w:t xml:space="preserve"> </w:t>
      </w:r>
      <w:r w:rsidR="003F44B3" w:rsidRPr="003F44B3">
        <w:t>otrzymuje brzmienie:</w:t>
      </w:r>
    </w:p>
    <w:p w14:paraId="5DA9B231" w14:textId="6ED71680" w:rsidR="003F44B3" w:rsidRPr="003F44B3" w:rsidRDefault="003F44B3" w:rsidP="00F90A9E">
      <w:pPr>
        <w:pStyle w:val="ZUSTzmustartykuempunktem"/>
      </w:pPr>
      <w:r>
        <w:t>„</w:t>
      </w:r>
      <w:r w:rsidRPr="003F44B3">
        <w:t>2.</w:t>
      </w:r>
      <w:r w:rsidR="00F07CFB">
        <w:t xml:space="preserve"> </w:t>
      </w:r>
      <w:r w:rsidRPr="003F44B3">
        <w:t>Dane</w:t>
      </w:r>
      <w:r w:rsidR="00C14B4A" w:rsidRPr="003F44B3">
        <w:t xml:space="preserve"> z</w:t>
      </w:r>
      <w:r w:rsidR="00F07CFB">
        <w:t xml:space="preserve"> </w:t>
      </w:r>
      <w:r w:rsidRPr="003F44B3">
        <w:t>rejestrów mieszkańców udostępniają organy gmin prowadzące te rejestr</w:t>
      </w:r>
      <w:r w:rsidR="00FD4124">
        <w:t>y</w:t>
      </w:r>
      <w:r w:rsidRPr="003F44B3">
        <w:t>.</w:t>
      </w:r>
      <w:r>
        <w:t>”</w:t>
      </w:r>
      <w:r w:rsidR="00B21865">
        <w:t>;</w:t>
      </w:r>
    </w:p>
    <w:p w14:paraId="5225F7D0" w14:textId="4BD2A860" w:rsidR="003F44B3" w:rsidRPr="003F44B3" w:rsidRDefault="0047096E" w:rsidP="00B27D2F">
      <w:pPr>
        <w:pStyle w:val="PKTpunkt"/>
        <w:keepNext/>
      </w:pPr>
      <w:r>
        <w:t>28</w:t>
      </w:r>
      <w:r w:rsidR="00F90A9E">
        <w:t>)</w:t>
      </w:r>
      <w:r w:rsidR="00F90A9E"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5</w:t>
      </w:r>
      <w:r w:rsidR="00F877A0" w:rsidRPr="003F44B3">
        <w:t>2</w:t>
      </w:r>
      <w:r w:rsidR="00F877A0">
        <w:t xml:space="preserve"> pkt</w:t>
      </w:r>
      <w:r w:rsidR="00F07CFB">
        <w:t xml:space="preserve"> </w:t>
      </w:r>
      <w:r w:rsidR="00C14B4A" w:rsidRPr="003F44B3">
        <w:t>1</w:t>
      </w:r>
      <w:r w:rsidR="00F07CFB">
        <w:t xml:space="preserve"> </w:t>
      </w:r>
      <w:r w:rsidR="003F44B3" w:rsidRPr="003F44B3">
        <w:t>otrzymuje brzmienie:</w:t>
      </w:r>
    </w:p>
    <w:p w14:paraId="15A0C3A0" w14:textId="3F56BE9E" w:rsidR="003F44B3" w:rsidRPr="003F44B3" w:rsidRDefault="003F44B3" w:rsidP="00F90A9E">
      <w:pPr>
        <w:pStyle w:val="ZPKTzmpktartykuempunktem"/>
      </w:pPr>
      <w:r>
        <w:t>„</w:t>
      </w:r>
      <w:r w:rsidRPr="003F44B3">
        <w:t>1)</w:t>
      </w:r>
      <w:r>
        <w:tab/>
      </w:r>
      <w:r w:rsidRPr="003F44B3">
        <w:t>wzór wniosku</w:t>
      </w:r>
      <w:r w:rsidR="00C14B4A" w:rsidRPr="003F44B3">
        <w:t xml:space="preserve"> o</w:t>
      </w:r>
      <w:r w:rsidR="00F07CFB">
        <w:t xml:space="preserve"> </w:t>
      </w:r>
      <w:r w:rsidRPr="003F44B3">
        <w:t>udostępnienie danych</w:t>
      </w:r>
      <w:r w:rsidR="00C14B4A" w:rsidRPr="003F44B3">
        <w:t xml:space="preserve"> z</w:t>
      </w:r>
      <w:r w:rsidR="00F07CFB">
        <w:t xml:space="preserve"> </w:t>
      </w:r>
      <w:r w:rsidRPr="003F44B3">
        <w:t>rejestru mieszkańców oraz rejestru PESEL,</w:t>
      </w:r>
      <w:r w:rsidR="00C14B4A" w:rsidRPr="003F44B3">
        <w:t xml:space="preserve"> o</w:t>
      </w:r>
      <w:r w:rsidR="00F07CFB">
        <w:t xml:space="preserve"> </w:t>
      </w:r>
      <w:r w:rsidRPr="003F44B3">
        <w:t>którym mowa</w:t>
      </w:r>
      <w:r w:rsidR="00F877A0" w:rsidRPr="003F44B3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Pr="003F44B3">
        <w:t>4</w:t>
      </w:r>
      <w:r w:rsidR="00F877A0" w:rsidRPr="003F44B3">
        <w:t>7</w:t>
      </w:r>
      <w:r w:rsidR="00F877A0">
        <w:t xml:space="preserve"> ust.</w:t>
      </w:r>
      <w:r w:rsidR="00F07CFB">
        <w:t xml:space="preserve"> </w:t>
      </w:r>
      <w:r w:rsidRPr="003F44B3">
        <w:t>1,</w:t>
      </w:r>
      <w:r>
        <w:t>”</w:t>
      </w:r>
      <w:r w:rsidRPr="003F44B3">
        <w:t>;</w:t>
      </w:r>
    </w:p>
    <w:p w14:paraId="537D9B87" w14:textId="5E641A6F" w:rsidR="003F44B3" w:rsidRPr="003F44B3" w:rsidRDefault="0047096E" w:rsidP="00B27D2F">
      <w:pPr>
        <w:pStyle w:val="PKTpunkt"/>
        <w:keepNext/>
      </w:pPr>
      <w:r>
        <w:t>29</w:t>
      </w:r>
      <w:r w:rsidR="00F90A9E">
        <w:t>)</w:t>
      </w:r>
      <w:r w:rsidR="00F90A9E">
        <w:tab/>
      </w:r>
      <w:r w:rsidR="003F44B3" w:rsidRPr="003F44B3">
        <w:t>w</w:t>
      </w:r>
      <w:r w:rsidR="00F877A0">
        <w:t xml:space="preserve"> art.</w:t>
      </w:r>
      <w:r w:rsidR="00F07CFB">
        <w:t xml:space="preserve"> </w:t>
      </w:r>
      <w:r w:rsidR="003F44B3" w:rsidRPr="003F44B3">
        <w:t>5</w:t>
      </w:r>
      <w:r w:rsidR="00C14B4A" w:rsidRPr="003F44B3">
        <w:t>3</w:t>
      </w:r>
      <w:r w:rsidR="00F07CFB">
        <w:t xml:space="preserve"> </w:t>
      </w:r>
      <w:r w:rsidR="003F44B3" w:rsidRPr="003F44B3">
        <w:t>wprowadzenie do wyliczenia otrzymuje brzmienie:</w:t>
      </w:r>
    </w:p>
    <w:p w14:paraId="14C4720C" w14:textId="436DDFB7" w:rsidR="00842FFF" w:rsidRDefault="003F44B3" w:rsidP="00B27D2F">
      <w:pPr>
        <w:pStyle w:val="ZFRAGzmfragmentunpzdaniaartykuempunktem"/>
      </w:pPr>
      <w:r>
        <w:t>„</w:t>
      </w:r>
      <w:r w:rsidRPr="003F44B3">
        <w:t>Udostępnienie danych</w:t>
      </w:r>
      <w:r w:rsidR="00C14B4A" w:rsidRPr="003F44B3">
        <w:t xml:space="preserve"> z</w:t>
      </w:r>
      <w:r w:rsidR="00F07CFB">
        <w:t xml:space="preserve"> </w:t>
      </w:r>
      <w:r w:rsidRPr="003F44B3">
        <w:t>rejestru mieszkańców oraz rejestru PESEL następuje:</w:t>
      </w:r>
      <w:r>
        <w:t>”</w:t>
      </w:r>
      <w:r w:rsidRPr="003F44B3">
        <w:t>;</w:t>
      </w:r>
    </w:p>
    <w:p w14:paraId="4F57EE55" w14:textId="6541C976" w:rsidR="003472C7" w:rsidRDefault="0047096E" w:rsidP="00B27D2F">
      <w:pPr>
        <w:pStyle w:val="PKTpunkt"/>
        <w:keepNext/>
      </w:pPr>
      <w:r>
        <w:t>30</w:t>
      </w:r>
      <w:r w:rsidR="003472C7">
        <w:t>)</w:t>
      </w:r>
      <w:r w:rsidR="00B27D2F">
        <w:tab/>
      </w:r>
      <w:r w:rsidR="008C7700">
        <w:t xml:space="preserve">w </w:t>
      </w:r>
      <w:r w:rsidR="00F877A0">
        <w:t>art.</w:t>
      </w:r>
      <w:r w:rsidR="00F07CFB">
        <w:t xml:space="preserve"> </w:t>
      </w:r>
      <w:r w:rsidR="003472C7">
        <w:t>5</w:t>
      </w:r>
      <w:r w:rsidR="00F877A0">
        <w:t>6 pkt</w:t>
      </w:r>
      <w:r w:rsidR="00F07CFB">
        <w:t xml:space="preserve"> </w:t>
      </w:r>
      <w:r w:rsidR="00C14B4A">
        <w:t>1</w:t>
      </w:r>
      <w:r w:rsidR="00F07CFB">
        <w:t xml:space="preserve"> </w:t>
      </w:r>
      <w:r w:rsidR="003472C7">
        <w:t>otrzymuje brzmienie:</w:t>
      </w:r>
    </w:p>
    <w:p w14:paraId="7B5F00A7" w14:textId="0B26F4A1" w:rsidR="003472C7" w:rsidRPr="003F44B3" w:rsidRDefault="00B56313" w:rsidP="00842FFF">
      <w:pPr>
        <w:pStyle w:val="ZPKTzmpktartykuempunktem"/>
      </w:pPr>
      <w:r w:rsidRPr="00B56313">
        <w:t>„</w:t>
      </w:r>
      <w:r w:rsidR="003472C7">
        <w:t xml:space="preserve">1) </w:t>
      </w:r>
      <w:r w:rsidR="0096252B" w:rsidRPr="0096252B">
        <w:tab/>
        <w:t>wysokość, sposób</w:t>
      </w:r>
      <w:r w:rsidR="00C14B4A" w:rsidRPr="0096252B">
        <w:t xml:space="preserve"> i</w:t>
      </w:r>
      <w:r w:rsidR="008C7700">
        <w:t xml:space="preserve"> </w:t>
      </w:r>
      <w:r w:rsidR="0096252B" w:rsidRPr="0096252B">
        <w:t>terminy uiszczania opłaty za udostępnienie danych jednostkowych</w:t>
      </w:r>
      <w:r w:rsidR="00C14B4A" w:rsidRPr="0096252B">
        <w:t xml:space="preserve"> z</w:t>
      </w:r>
      <w:r w:rsidR="00F07CFB">
        <w:t xml:space="preserve"> </w:t>
      </w:r>
      <w:r w:rsidR="0096252B" w:rsidRPr="0096252B">
        <w:t>rejestru mieszkańców</w:t>
      </w:r>
      <w:r w:rsidR="00CF1653">
        <w:t xml:space="preserve"> oraz</w:t>
      </w:r>
      <w:r w:rsidR="0096252B" w:rsidRPr="0096252B">
        <w:t xml:space="preserve"> rejestru PESEL,</w:t>
      </w:r>
      <w:r w:rsidR="00C14B4A" w:rsidRPr="0096252B">
        <w:t xml:space="preserve"> a</w:t>
      </w:r>
      <w:r w:rsidR="008C7700">
        <w:t xml:space="preserve"> </w:t>
      </w:r>
      <w:r w:rsidR="0096252B" w:rsidRPr="0096252B">
        <w:t>także za udostępnianie danych za pomocą urządzeń teletransmisji,</w:t>
      </w:r>
      <w:r w:rsidR="00C14B4A" w:rsidRPr="0096252B">
        <w:t xml:space="preserve"> w</w:t>
      </w:r>
      <w:r w:rsidR="00F07CFB">
        <w:t xml:space="preserve"> </w:t>
      </w:r>
      <w:r w:rsidR="0096252B" w:rsidRPr="0096252B">
        <w:t>drodze weryfikacji,</w:t>
      </w:r>
      <w:r w:rsidR="00C14B4A" w:rsidRPr="0096252B">
        <w:t xml:space="preserve"> o</w:t>
      </w:r>
      <w:r w:rsidR="00B27D2F">
        <w:t> </w:t>
      </w:r>
      <w:r w:rsidR="0096252B" w:rsidRPr="0096252B">
        <w:t>której mowa</w:t>
      </w:r>
      <w:r w:rsidR="00F877A0" w:rsidRPr="0096252B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96252B" w:rsidRPr="0096252B">
        <w:t>4</w:t>
      </w:r>
      <w:r w:rsidR="00F877A0" w:rsidRPr="0096252B">
        <w:t>9</w:t>
      </w:r>
      <w:r w:rsidR="00F877A0">
        <w:t xml:space="preserve"> ust.</w:t>
      </w:r>
      <w:r w:rsidR="00F07CFB">
        <w:t xml:space="preserve"> </w:t>
      </w:r>
      <w:r w:rsidR="0096252B" w:rsidRPr="0096252B">
        <w:t>1, oraz sposób dokumentowania uiszczenia opłaty,</w:t>
      </w:r>
      <w:r w:rsidRPr="00B56313">
        <w:t>”</w:t>
      </w:r>
      <w:r w:rsidR="0096252B">
        <w:t>;</w:t>
      </w:r>
    </w:p>
    <w:p w14:paraId="06A8F557" w14:textId="69758EE6" w:rsidR="003F44B3" w:rsidRPr="003F44B3" w:rsidRDefault="0047096E" w:rsidP="00F90A9E">
      <w:pPr>
        <w:pStyle w:val="PKTpunkt"/>
      </w:pPr>
      <w:r>
        <w:t>31</w:t>
      </w:r>
      <w:r w:rsidR="00F90A9E">
        <w:t>)</w:t>
      </w:r>
      <w:r w:rsidR="00F90A9E">
        <w:tab/>
      </w:r>
      <w:r w:rsidR="003F44B3" w:rsidRPr="003F44B3">
        <w:t>uchyla się</w:t>
      </w:r>
      <w:r w:rsidR="00F877A0">
        <w:t xml:space="preserve"> art.</w:t>
      </w:r>
      <w:r w:rsidR="00F07CFB">
        <w:t xml:space="preserve"> </w:t>
      </w:r>
      <w:r w:rsidR="003F44B3" w:rsidRPr="003F44B3">
        <w:t>7</w:t>
      </w:r>
      <w:r w:rsidR="00C14B4A" w:rsidRPr="003F44B3">
        <w:t>4</w:t>
      </w:r>
      <w:r w:rsidR="006438A3">
        <w:t>–</w:t>
      </w:r>
      <w:r w:rsidR="003F44B3" w:rsidRPr="003F44B3">
        <w:t>78.</w:t>
      </w:r>
    </w:p>
    <w:p w14:paraId="1AD8C906" w14:textId="1C90540E" w:rsidR="003F44B3" w:rsidRPr="008C7700" w:rsidRDefault="003F44B3" w:rsidP="008C7700">
      <w:pPr>
        <w:pStyle w:val="ARTartustawynprozporzdzenia"/>
      </w:pPr>
      <w:r w:rsidRPr="00B27D2F">
        <w:rPr>
          <w:rStyle w:val="Ppogrubienie"/>
        </w:rPr>
        <w:t>Art.</w:t>
      </w:r>
      <w:r w:rsidR="00F07CFB" w:rsidRPr="00B27D2F">
        <w:rPr>
          <w:rStyle w:val="Ppogrubienie"/>
        </w:rPr>
        <w:t> </w:t>
      </w:r>
      <w:r w:rsidR="00A72220" w:rsidRPr="00B27D2F">
        <w:rPr>
          <w:rStyle w:val="Ppogrubienie"/>
        </w:rPr>
        <w:t>2</w:t>
      </w:r>
      <w:r w:rsidR="00BF3E61" w:rsidRPr="00B27D2F">
        <w:rPr>
          <w:rStyle w:val="Ppogrubienie"/>
        </w:rPr>
        <w:t>.</w:t>
      </w:r>
      <w:r w:rsidRPr="008C7700">
        <w:rPr>
          <w:rStyle w:val="Ppogrubienie"/>
          <w:b w:val="0"/>
        </w:rPr>
        <w:t xml:space="preserve"> </w:t>
      </w:r>
      <w:r w:rsidRPr="008C7700">
        <w:t>1. Dane gromadzone dotychczas</w:t>
      </w:r>
      <w:r w:rsidR="00C14B4A" w:rsidRPr="008C7700">
        <w:t xml:space="preserve"> w</w:t>
      </w:r>
      <w:r w:rsidR="00F07CFB">
        <w:t xml:space="preserve"> </w:t>
      </w:r>
      <w:r w:rsidRPr="008C7700">
        <w:t>rejestrach zamieszkania cudzoziemców podlegają archiwizacji na zasadach</w:t>
      </w:r>
      <w:r w:rsidR="00C14B4A" w:rsidRPr="008C7700">
        <w:t xml:space="preserve"> i</w:t>
      </w:r>
      <w:r w:rsidR="00F07CFB">
        <w:t xml:space="preserve"> </w:t>
      </w:r>
      <w:r w:rsidR="00C14B4A" w:rsidRPr="008C7700">
        <w:t>w</w:t>
      </w:r>
      <w:r w:rsidR="00F07CFB">
        <w:t xml:space="preserve"> </w:t>
      </w:r>
      <w:r w:rsidRPr="008C7700">
        <w:t xml:space="preserve">trybie przepisów </w:t>
      </w:r>
      <w:r w:rsidR="00FD2864">
        <w:t xml:space="preserve">wykonawczych </w:t>
      </w:r>
      <w:r w:rsidRPr="008C7700">
        <w:t xml:space="preserve">wydanych na </w:t>
      </w:r>
      <w:r w:rsidRPr="008C7700">
        <w:lastRenderedPageBreak/>
        <w:t>podstawie</w:t>
      </w:r>
      <w:r w:rsidR="00F877A0" w:rsidRPr="008C7700">
        <w:t xml:space="preserve"> art.</w:t>
      </w:r>
      <w:r w:rsidR="00F07CFB">
        <w:t xml:space="preserve"> </w:t>
      </w:r>
      <w:r w:rsidR="00F877A0" w:rsidRPr="008C7700">
        <w:t>5 ust.</w:t>
      </w:r>
      <w:r w:rsidR="00F07CFB">
        <w:t xml:space="preserve"> </w:t>
      </w:r>
      <w:r w:rsidR="00F877A0" w:rsidRPr="008C7700">
        <w:t>2 i</w:t>
      </w:r>
      <w:r w:rsidR="00B27D2F">
        <w:t> </w:t>
      </w:r>
      <w:r w:rsidRPr="008C7700">
        <w:t>2b ustawy</w:t>
      </w:r>
      <w:r w:rsidR="00C14B4A" w:rsidRPr="008C7700">
        <w:t xml:space="preserve"> z</w:t>
      </w:r>
      <w:r w:rsidR="00F07CFB">
        <w:t xml:space="preserve"> </w:t>
      </w:r>
      <w:r w:rsidRPr="008C7700">
        <w:t>dnia 1</w:t>
      </w:r>
      <w:r w:rsidR="00C14B4A" w:rsidRPr="008C7700">
        <w:t>4</w:t>
      </w:r>
      <w:r w:rsidR="00F07CFB">
        <w:t xml:space="preserve"> </w:t>
      </w:r>
      <w:r w:rsidRPr="008C7700">
        <w:t>lipca 198</w:t>
      </w:r>
      <w:r w:rsidR="00C14B4A" w:rsidRPr="008C7700">
        <w:t>3</w:t>
      </w:r>
      <w:r w:rsidR="00F07CFB">
        <w:t xml:space="preserve"> </w:t>
      </w:r>
      <w:r w:rsidRPr="008C7700">
        <w:t>r</w:t>
      </w:r>
      <w:r w:rsidR="006438A3" w:rsidRPr="008C7700">
        <w:t>.</w:t>
      </w:r>
      <w:r w:rsidR="00C14B4A" w:rsidRPr="008C7700">
        <w:t xml:space="preserve"> o</w:t>
      </w:r>
      <w:r w:rsidR="00F07CFB">
        <w:t xml:space="preserve"> </w:t>
      </w:r>
      <w:r w:rsidRPr="008C7700">
        <w:t>narodowym zas</w:t>
      </w:r>
      <w:r w:rsidR="00BF3E61" w:rsidRPr="008C7700">
        <w:t>obie archiwalnym</w:t>
      </w:r>
      <w:r w:rsidR="00C14B4A" w:rsidRPr="008C7700">
        <w:t xml:space="preserve"> i</w:t>
      </w:r>
      <w:r w:rsidR="00F07CFB">
        <w:t xml:space="preserve"> </w:t>
      </w:r>
      <w:r w:rsidR="00BF3E61" w:rsidRPr="008C7700">
        <w:t>archiwach (</w:t>
      </w:r>
      <w:r w:rsidR="00F877A0" w:rsidRPr="008C7700">
        <w:t>Dz.</w:t>
      </w:r>
      <w:r w:rsidR="00F07CFB">
        <w:t xml:space="preserve"> </w:t>
      </w:r>
      <w:r w:rsidR="00F877A0" w:rsidRPr="008C7700">
        <w:t>U.</w:t>
      </w:r>
      <w:r w:rsidR="00C14B4A" w:rsidRPr="008C7700">
        <w:t xml:space="preserve"> z</w:t>
      </w:r>
      <w:r w:rsidR="00B27D2F">
        <w:t> </w:t>
      </w:r>
      <w:r w:rsidRPr="008C7700">
        <w:t>201</w:t>
      </w:r>
      <w:r w:rsidR="00C14B4A" w:rsidRPr="008C7700">
        <w:t>6</w:t>
      </w:r>
      <w:r w:rsidR="00F07CFB">
        <w:t xml:space="preserve"> </w:t>
      </w:r>
      <w:r w:rsidRPr="008C7700">
        <w:t>r</w:t>
      </w:r>
      <w:r w:rsidR="00440405" w:rsidRPr="008C7700">
        <w:t>.</w:t>
      </w:r>
      <w:r w:rsidR="00F877A0" w:rsidRPr="008C7700">
        <w:t xml:space="preserve"> poz.</w:t>
      </w:r>
      <w:r w:rsidR="00F07CFB">
        <w:t xml:space="preserve"> </w:t>
      </w:r>
      <w:r w:rsidR="00440405" w:rsidRPr="008C7700">
        <w:t>150</w:t>
      </w:r>
      <w:r w:rsidR="00F877A0" w:rsidRPr="008C7700">
        <w:t>6 i</w:t>
      </w:r>
      <w:r w:rsidR="00F07CFB">
        <w:t xml:space="preserve"> </w:t>
      </w:r>
      <w:r w:rsidR="00560A31" w:rsidRPr="008C7700">
        <w:t>1948</w:t>
      </w:r>
      <w:r w:rsidR="007E2E26" w:rsidRPr="008C7700">
        <w:t xml:space="preserve"> oraz z 2017 r. poz. 1086</w:t>
      </w:r>
      <w:r w:rsidRPr="008C7700">
        <w:t>).</w:t>
      </w:r>
    </w:p>
    <w:p w14:paraId="09A4AA6C" w14:textId="526F4CE1" w:rsidR="003F44B3" w:rsidRPr="003F44B3" w:rsidRDefault="003F44B3" w:rsidP="00BF3E61">
      <w:pPr>
        <w:pStyle w:val="USTustnpkodeksu"/>
      </w:pPr>
      <w:r w:rsidRPr="003F44B3">
        <w:t>2.</w:t>
      </w:r>
      <w:r w:rsidR="00F07CFB">
        <w:t xml:space="preserve"> </w:t>
      </w:r>
      <w:r w:rsidRPr="003F44B3">
        <w:t>Organy gmin przekazują dane,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="00C14B4A" w:rsidRPr="003F44B3">
        <w:t>1</w:t>
      </w:r>
      <w:r w:rsidR="00791F00">
        <w:t>,</w:t>
      </w:r>
      <w:r w:rsidR="00F07CFB">
        <w:t xml:space="preserve"> </w:t>
      </w:r>
      <w:r w:rsidRPr="003F44B3">
        <w:t>do właściwych archiwów państwowych po upływie 1</w:t>
      </w:r>
      <w:r w:rsidR="00C14B4A" w:rsidRPr="003F44B3">
        <w:t>0</w:t>
      </w:r>
      <w:r w:rsidR="00F07CFB">
        <w:t xml:space="preserve"> </w:t>
      </w:r>
      <w:r w:rsidRPr="003F44B3">
        <w:t>lat od dnia wejścia</w:t>
      </w:r>
      <w:r w:rsidR="00C14B4A" w:rsidRPr="003F44B3">
        <w:t xml:space="preserve"> w</w:t>
      </w:r>
      <w:r w:rsidR="00F07CFB">
        <w:t xml:space="preserve"> </w:t>
      </w:r>
      <w:r w:rsidRPr="003F44B3">
        <w:t xml:space="preserve">życie </w:t>
      </w:r>
      <w:r w:rsidR="00BD4275">
        <w:t xml:space="preserve">niniejszej </w:t>
      </w:r>
      <w:r w:rsidRPr="003F44B3">
        <w:t>ustawy.</w:t>
      </w:r>
    </w:p>
    <w:p w14:paraId="0D2AB067" w14:textId="758905D4" w:rsidR="003F44B3" w:rsidRDefault="003F44B3" w:rsidP="00BF3E61">
      <w:pPr>
        <w:pStyle w:val="USTustnpkodeksu"/>
      </w:pPr>
      <w:r w:rsidRPr="003F44B3">
        <w:t>3.</w:t>
      </w:r>
      <w:r w:rsidR="00F07CFB">
        <w:t xml:space="preserve"> </w:t>
      </w:r>
      <w:r w:rsidRPr="003F44B3">
        <w:t>Dane,</w:t>
      </w:r>
      <w:r w:rsidR="00C14B4A" w:rsidRPr="003F44B3">
        <w:t xml:space="preserve"> o</w:t>
      </w:r>
      <w:r w:rsidR="00F07CFB">
        <w:t xml:space="preserve"> </w:t>
      </w:r>
      <w:r w:rsidRPr="003F44B3">
        <w:t>których mowa</w:t>
      </w:r>
      <w:r w:rsidR="00F877A0" w:rsidRPr="003F44B3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Pr="003F44B3">
        <w:t>1</w:t>
      </w:r>
      <w:r w:rsidR="00BF3E61">
        <w:t>,</w:t>
      </w:r>
      <w:r w:rsidRPr="003F44B3">
        <w:t xml:space="preserve"> mogą zostać przekazane przed upływem terminu wskazanego</w:t>
      </w:r>
      <w:r w:rsidR="00F877A0" w:rsidRPr="003F44B3">
        <w:t xml:space="preserve"> w</w:t>
      </w:r>
      <w:r w:rsidR="00F07CFB">
        <w:t xml:space="preserve"> </w:t>
      </w:r>
      <w:r w:rsidR="00F877A0">
        <w:t>ust.</w:t>
      </w:r>
      <w:r w:rsidR="00F07CFB">
        <w:t xml:space="preserve"> </w:t>
      </w:r>
      <w:r w:rsidRPr="003F44B3">
        <w:t>2</w:t>
      </w:r>
      <w:r w:rsidR="00BF3E61">
        <w:t>,</w:t>
      </w:r>
      <w:r w:rsidRPr="003F44B3">
        <w:t xml:space="preserve"> jeżeli wszystkie aktywne rekordy rejestru zostaną zamknięte na skutek nadania numeru PESEL, wymeldowania przed upływem terminu zameldowania lub upływu terminu zameldowania.</w:t>
      </w:r>
    </w:p>
    <w:p w14:paraId="39BE179D" w14:textId="67F55F52" w:rsidR="002C0C0B" w:rsidRPr="004C4148" w:rsidRDefault="00573402" w:rsidP="00573402">
      <w:pPr>
        <w:pStyle w:val="USTustnpkodeksu"/>
      </w:pPr>
      <w:r>
        <w:t>4.</w:t>
      </w:r>
      <w:r w:rsidRPr="00573402">
        <w:t xml:space="preserve"> Do czasu przekazania danych, o których mowa w ust. 1, do właściwych archiwów państwowych, dane te udostępnia się na </w:t>
      </w:r>
      <w:r w:rsidR="000E3323">
        <w:t>podstawie przepisów dotychczasowych</w:t>
      </w:r>
      <w:r w:rsidRPr="00573402">
        <w:t>, przy wykorzystaniu wzoru wniosku</w:t>
      </w:r>
      <w:r>
        <w:t xml:space="preserve"> o udostępnienie danych z rejestru zamieszkania cudzoziemców</w:t>
      </w:r>
      <w:r w:rsidRPr="00573402">
        <w:t xml:space="preserve"> określonego w </w:t>
      </w:r>
      <w:r w:rsidR="000E3323">
        <w:t xml:space="preserve">przepisach </w:t>
      </w:r>
      <w:r w:rsidR="00FD2864">
        <w:t xml:space="preserve">wykonawczych </w:t>
      </w:r>
      <w:r>
        <w:t>wydany</w:t>
      </w:r>
      <w:r w:rsidR="000E3323">
        <w:t>ch</w:t>
      </w:r>
      <w:r>
        <w:t xml:space="preserve"> na podstawie art. 52</w:t>
      </w:r>
      <w:r w:rsidR="009F74DD">
        <w:t xml:space="preserve"> ustawy zmienianej w art. 1</w:t>
      </w:r>
      <w:r w:rsidR="000E3323">
        <w:t xml:space="preserve"> w</w:t>
      </w:r>
      <w:r w:rsidR="00F07CFB">
        <w:t xml:space="preserve"> </w:t>
      </w:r>
      <w:r w:rsidR="000E3323">
        <w:t>brzmieniu dotychczasowym</w:t>
      </w:r>
      <w:r>
        <w:t>.</w:t>
      </w:r>
    </w:p>
    <w:p w14:paraId="4C9CC4B7" w14:textId="149699F7" w:rsidR="003F44B3" w:rsidRDefault="003F44B3" w:rsidP="00B27D2F">
      <w:pPr>
        <w:pStyle w:val="ARTartustawynprozporzdzenia"/>
      </w:pPr>
      <w:r w:rsidRPr="00B27D2F">
        <w:rPr>
          <w:rStyle w:val="Ppogrubienie"/>
        </w:rPr>
        <w:t>Art.</w:t>
      </w:r>
      <w:r w:rsidR="00B27D2F">
        <w:rPr>
          <w:rStyle w:val="Ppogrubienie"/>
        </w:rPr>
        <w:t> </w:t>
      </w:r>
      <w:r w:rsidR="00A72220" w:rsidRPr="00B27D2F">
        <w:rPr>
          <w:rStyle w:val="Ppogrubienie"/>
        </w:rPr>
        <w:t>3</w:t>
      </w:r>
      <w:r w:rsidR="00BF3E61" w:rsidRPr="00B27D2F">
        <w:rPr>
          <w:rStyle w:val="Ppogrubienie"/>
        </w:rPr>
        <w:t>.</w:t>
      </w:r>
      <w:r w:rsidRPr="003F44B3">
        <w:rPr>
          <w:rStyle w:val="Ppogrubienie"/>
        </w:rPr>
        <w:t xml:space="preserve"> </w:t>
      </w:r>
      <w:r w:rsidR="002D0E83" w:rsidRPr="006C0538">
        <w:rPr>
          <w:rStyle w:val="Kkursywa"/>
          <w:i w:val="0"/>
        </w:rPr>
        <w:t>Do spraw wszczętych i niezakończonych do dnia wejścia w życie niniejszej ustawy stosuje się przepisy dotychczasowe.</w:t>
      </w:r>
    </w:p>
    <w:p w14:paraId="353382CA" w14:textId="63B98F6F" w:rsidR="0096252B" w:rsidRPr="003F44B3" w:rsidRDefault="0096252B" w:rsidP="00CC1FD7">
      <w:pPr>
        <w:pStyle w:val="ARTartustawynprozporzdzenia"/>
      </w:pPr>
      <w:r w:rsidRPr="00B27D2F">
        <w:rPr>
          <w:rStyle w:val="Ppogrubienie"/>
        </w:rPr>
        <w:t>Art.</w:t>
      </w:r>
      <w:r w:rsidR="00F07CFB" w:rsidRPr="00B27D2F">
        <w:rPr>
          <w:rStyle w:val="Ppogrubienie"/>
        </w:rPr>
        <w:t> </w:t>
      </w:r>
      <w:r w:rsidR="00A72220" w:rsidRPr="00B27D2F">
        <w:rPr>
          <w:rStyle w:val="Ppogrubienie"/>
        </w:rPr>
        <w:t>4</w:t>
      </w:r>
      <w:r w:rsidRPr="00B27D2F">
        <w:rPr>
          <w:rStyle w:val="Ppogrubienie"/>
        </w:rPr>
        <w:t>.</w:t>
      </w:r>
      <w:r>
        <w:t xml:space="preserve"> D</w:t>
      </w:r>
      <w:r w:rsidRPr="0096252B">
        <w:t>otychczasowe przepisy wykonawcze wydane na podstawie</w:t>
      </w:r>
      <w:r w:rsidR="00F877A0">
        <w:t xml:space="preserve"> art.</w:t>
      </w:r>
      <w:r w:rsidR="00F07CFB">
        <w:t xml:space="preserve"> </w:t>
      </w:r>
      <w:r>
        <w:t>13,</w:t>
      </w:r>
      <w:r w:rsidR="00F877A0">
        <w:t xml:space="preserve"> art.</w:t>
      </w:r>
      <w:r w:rsidR="00F07CFB">
        <w:t xml:space="preserve"> </w:t>
      </w:r>
      <w:r>
        <w:t>3</w:t>
      </w:r>
      <w:r w:rsidR="00F877A0">
        <w:t>9 ust.</w:t>
      </w:r>
      <w:r w:rsidR="00B27D2F">
        <w:t> </w:t>
      </w:r>
      <w:r w:rsidR="00CF1653">
        <w:t>1</w:t>
      </w:r>
      <w:r>
        <w:t>,</w:t>
      </w:r>
      <w:r w:rsidR="00F877A0">
        <w:t xml:space="preserve"> art.</w:t>
      </w:r>
      <w:r w:rsidR="00F07CFB">
        <w:t xml:space="preserve"> </w:t>
      </w:r>
      <w:r>
        <w:t>5</w:t>
      </w:r>
      <w:r w:rsidR="00F877A0">
        <w:t>2 i</w:t>
      </w:r>
      <w:r w:rsidR="00F07CFB">
        <w:t xml:space="preserve"> </w:t>
      </w:r>
      <w:r w:rsidR="00F877A0">
        <w:t>art.</w:t>
      </w:r>
      <w:r w:rsidR="00F07CFB">
        <w:t xml:space="preserve"> </w:t>
      </w:r>
      <w:r>
        <w:t>5</w:t>
      </w:r>
      <w:r w:rsidR="00C14B4A">
        <w:t>6</w:t>
      </w:r>
      <w:r w:rsidR="00F07CFB">
        <w:t xml:space="preserve"> </w:t>
      </w:r>
      <w:r>
        <w:t>ustawy</w:t>
      </w:r>
      <w:r w:rsidR="00CF1653">
        <w:t xml:space="preserve"> zmienianej</w:t>
      </w:r>
      <w:r w:rsidR="00F877A0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>
        <w:t>1</w:t>
      </w:r>
      <w:r w:rsidR="00F47855">
        <w:t xml:space="preserve"> </w:t>
      </w:r>
      <w:r w:rsidRPr="0096252B">
        <w:t xml:space="preserve">zachowują moc </w:t>
      </w:r>
      <w:r w:rsidR="002D0E83">
        <w:t>do dnia</w:t>
      </w:r>
      <w:r w:rsidR="00F07CFB">
        <w:t xml:space="preserve"> </w:t>
      </w:r>
      <w:r w:rsidRPr="0096252B">
        <w:t>wejścia</w:t>
      </w:r>
      <w:r w:rsidR="00C14B4A" w:rsidRPr="0096252B">
        <w:t xml:space="preserve"> w</w:t>
      </w:r>
      <w:r w:rsidR="00F07CFB">
        <w:t xml:space="preserve"> </w:t>
      </w:r>
      <w:r w:rsidRPr="0096252B">
        <w:t>życie</w:t>
      </w:r>
      <w:r w:rsidR="00F07CFB">
        <w:t xml:space="preserve"> </w:t>
      </w:r>
      <w:r w:rsidRPr="0096252B">
        <w:t>przepisów wykonawczych wydanych na podstawie</w:t>
      </w:r>
      <w:r w:rsidR="00F877A0">
        <w:t xml:space="preserve"> art.</w:t>
      </w:r>
      <w:r w:rsidR="00F07CFB">
        <w:t xml:space="preserve"> </w:t>
      </w:r>
      <w:r w:rsidR="00CF1653">
        <w:t>13,</w:t>
      </w:r>
      <w:r w:rsidR="00F877A0">
        <w:t xml:space="preserve"> art.</w:t>
      </w:r>
      <w:r w:rsidR="00F07CFB">
        <w:t xml:space="preserve"> </w:t>
      </w:r>
      <w:r w:rsidR="00CF1653">
        <w:t>3</w:t>
      </w:r>
      <w:r w:rsidR="00F877A0">
        <w:t>9 ust.</w:t>
      </w:r>
      <w:r w:rsidR="00F07CFB">
        <w:t xml:space="preserve"> </w:t>
      </w:r>
      <w:r w:rsidR="00CF1653">
        <w:t>1,</w:t>
      </w:r>
      <w:r w:rsidR="00F877A0">
        <w:t xml:space="preserve"> art.</w:t>
      </w:r>
      <w:r w:rsidR="00F07CFB">
        <w:t xml:space="preserve"> </w:t>
      </w:r>
      <w:r w:rsidR="00CF1653">
        <w:t>5</w:t>
      </w:r>
      <w:r w:rsidR="00F877A0">
        <w:t>2 i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CF1653">
        <w:t>5</w:t>
      </w:r>
      <w:r w:rsidR="00C14B4A">
        <w:t>6</w:t>
      </w:r>
      <w:r w:rsidR="00F07CFB">
        <w:t xml:space="preserve"> </w:t>
      </w:r>
      <w:r w:rsidR="00CF1653">
        <w:t>ustawy zmienianej</w:t>
      </w:r>
      <w:r w:rsidR="00F877A0">
        <w:t xml:space="preserve"> w</w:t>
      </w:r>
      <w:r w:rsidR="00F07CFB">
        <w:t xml:space="preserve"> </w:t>
      </w:r>
      <w:r w:rsidR="00F877A0">
        <w:t>art.</w:t>
      </w:r>
      <w:r w:rsidR="00F07CFB">
        <w:t xml:space="preserve"> </w:t>
      </w:r>
      <w:r w:rsidR="00F877A0">
        <w:t>1 w</w:t>
      </w:r>
      <w:r w:rsidR="00F07CFB">
        <w:t xml:space="preserve"> </w:t>
      </w:r>
      <w:r w:rsidR="00CF1653">
        <w:t xml:space="preserve">brzmieniu nadanym niniejszą ustawą, nie dłużej </w:t>
      </w:r>
      <w:r w:rsidR="00171C6A">
        <w:t>jednak niż</w:t>
      </w:r>
      <w:r w:rsidR="00CF1653">
        <w:t xml:space="preserve"> przez 1</w:t>
      </w:r>
      <w:r w:rsidR="00C14B4A">
        <w:t>2</w:t>
      </w:r>
      <w:r w:rsidR="00F07CFB">
        <w:t xml:space="preserve"> </w:t>
      </w:r>
      <w:r w:rsidR="00CF1653">
        <w:t>miesięcy od dnia wejścia</w:t>
      </w:r>
      <w:r w:rsidR="00C14B4A">
        <w:t xml:space="preserve"> w</w:t>
      </w:r>
      <w:r w:rsidR="00F07CFB">
        <w:t xml:space="preserve"> </w:t>
      </w:r>
      <w:r w:rsidR="00CF1653">
        <w:t>życie niniejszej ustawy</w:t>
      </w:r>
      <w:r w:rsidRPr="0096252B">
        <w:t>.</w:t>
      </w:r>
    </w:p>
    <w:p w14:paraId="142D3EDA" w14:textId="766B7644" w:rsidR="00675086" w:rsidRPr="00675086" w:rsidRDefault="003F44B3" w:rsidP="00E356A1">
      <w:pPr>
        <w:pStyle w:val="ARTartustawynprozporzdzenia"/>
      </w:pPr>
      <w:r w:rsidRPr="00B27D2F">
        <w:rPr>
          <w:rStyle w:val="Ppogrubienie"/>
        </w:rPr>
        <w:t>Art.</w:t>
      </w:r>
      <w:r w:rsidR="00F07CFB" w:rsidRPr="00B27D2F">
        <w:rPr>
          <w:rStyle w:val="Ppogrubienie"/>
        </w:rPr>
        <w:t> </w:t>
      </w:r>
      <w:r w:rsidR="00A72220" w:rsidRPr="00B27D2F">
        <w:rPr>
          <w:rStyle w:val="Ppogrubienie"/>
        </w:rPr>
        <w:t>5</w:t>
      </w:r>
      <w:r w:rsidR="00BF3E61" w:rsidRPr="00B27D2F">
        <w:rPr>
          <w:rStyle w:val="Ppogrubienie"/>
        </w:rPr>
        <w:t>.</w:t>
      </w:r>
      <w:r w:rsidRPr="003F44B3">
        <w:t xml:space="preserve"> Ustawa wcho</w:t>
      </w:r>
      <w:smartTag w:uri="urn:schemas-microsoft-com:office:smarttags" w:element="PersonName">
        <w:r w:rsidRPr="003F44B3">
          <w:t>dz</w:t>
        </w:r>
      </w:smartTag>
      <w:r w:rsidRPr="003F44B3">
        <w:t>i</w:t>
      </w:r>
      <w:r w:rsidR="00C14B4A" w:rsidRPr="003F44B3">
        <w:t xml:space="preserve"> w</w:t>
      </w:r>
      <w:r w:rsidR="00F07CFB">
        <w:t xml:space="preserve"> </w:t>
      </w:r>
      <w:r w:rsidRPr="003F44B3">
        <w:t>życie</w:t>
      </w:r>
      <w:r w:rsidR="00C14B4A" w:rsidRPr="003F44B3">
        <w:t xml:space="preserve"> </w:t>
      </w:r>
      <w:r w:rsidR="00C14B4A">
        <w:t>z</w:t>
      </w:r>
      <w:r w:rsidR="00F07CFB">
        <w:t xml:space="preserve"> </w:t>
      </w:r>
      <w:r w:rsidR="004E4BEC">
        <w:t xml:space="preserve">dniem </w:t>
      </w:r>
      <w:r w:rsidR="00C14B4A" w:rsidRPr="003F44B3">
        <w:t>1</w:t>
      </w:r>
      <w:r w:rsidR="00F07CFB">
        <w:t xml:space="preserve"> </w:t>
      </w:r>
      <w:r w:rsidRPr="003F44B3">
        <w:t>stycznia 201</w:t>
      </w:r>
      <w:r w:rsidR="00C14B4A" w:rsidRPr="003F44B3">
        <w:t>8</w:t>
      </w:r>
      <w:r w:rsidR="00F07CFB">
        <w:t xml:space="preserve"> </w:t>
      </w:r>
      <w:r w:rsidRPr="003F44B3">
        <w:t>r</w:t>
      </w:r>
      <w:r w:rsidR="0097663B">
        <w:t>.</w:t>
      </w:r>
    </w:p>
    <w:sectPr w:rsidR="00675086" w:rsidRPr="0067508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276C7" w14:textId="77777777" w:rsidR="00EF00F0" w:rsidRDefault="00EF00F0">
      <w:r>
        <w:separator/>
      </w:r>
    </w:p>
  </w:endnote>
  <w:endnote w:type="continuationSeparator" w:id="0">
    <w:p w14:paraId="114693F9" w14:textId="77777777" w:rsidR="00EF00F0" w:rsidRDefault="00EF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2883A9" w14:textId="77777777" w:rsidR="00EF00F0" w:rsidRDefault="00EF00F0">
      <w:r>
        <w:separator/>
      </w:r>
    </w:p>
  </w:footnote>
  <w:footnote w:type="continuationSeparator" w:id="0">
    <w:p w14:paraId="5F16FB38" w14:textId="77777777" w:rsidR="00EF00F0" w:rsidRDefault="00EF00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CC9BD3" w14:textId="77777777" w:rsidR="00F07CFB" w:rsidRPr="00B27D2F" w:rsidRDefault="00F07CFB" w:rsidP="00B371CC">
    <w:pPr>
      <w:pStyle w:val="Nagwek"/>
      <w:jc w:val="center"/>
      <w:rPr>
        <w:sz w:val="24"/>
      </w:rPr>
    </w:pPr>
    <w:r w:rsidRPr="00B27D2F">
      <w:rPr>
        <w:sz w:val="24"/>
      </w:rPr>
      <w:t xml:space="preserve">– </w:t>
    </w:r>
    <w:r w:rsidRPr="00B27D2F">
      <w:rPr>
        <w:sz w:val="24"/>
      </w:rPr>
      <w:fldChar w:fldCharType="begin"/>
    </w:r>
    <w:r w:rsidRPr="00B27D2F">
      <w:rPr>
        <w:sz w:val="24"/>
      </w:rPr>
      <w:instrText xml:space="preserve"> PAGE  \* MERGEFORMAT </w:instrText>
    </w:r>
    <w:r w:rsidRPr="00B27D2F">
      <w:rPr>
        <w:sz w:val="24"/>
      </w:rPr>
      <w:fldChar w:fldCharType="separate"/>
    </w:r>
    <w:r w:rsidR="006C31D1">
      <w:rPr>
        <w:noProof/>
        <w:sz w:val="24"/>
      </w:rPr>
      <w:t>10</w:t>
    </w:r>
    <w:r w:rsidRPr="00B27D2F">
      <w:rPr>
        <w:noProof/>
        <w:sz w:val="24"/>
      </w:rPr>
      <w:fldChar w:fldCharType="end"/>
    </w:r>
    <w:r w:rsidRPr="00B27D2F">
      <w:rPr>
        <w:sz w:val="24"/>
      </w:rP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F5B56"/>
    <w:multiLevelType w:val="hybridMultilevel"/>
    <w:tmpl w:val="6136C1D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38"/>
    <w:rsid w:val="000012DA"/>
    <w:rsid w:val="00001640"/>
    <w:rsid w:val="00001EDE"/>
    <w:rsid w:val="0000246E"/>
    <w:rsid w:val="00003862"/>
    <w:rsid w:val="0000580D"/>
    <w:rsid w:val="000061CB"/>
    <w:rsid w:val="00007B34"/>
    <w:rsid w:val="00012A35"/>
    <w:rsid w:val="00014F86"/>
    <w:rsid w:val="00016099"/>
    <w:rsid w:val="00017DC2"/>
    <w:rsid w:val="00021522"/>
    <w:rsid w:val="000230AF"/>
    <w:rsid w:val="00023471"/>
    <w:rsid w:val="000236BC"/>
    <w:rsid w:val="00023F13"/>
    <w:rsid w:val="00030634"/>
    <w:rsid w:val="0003077F"/>
    <w:rsid w:val="000319C1"/>
    <w:rsid w:val="00031A8B"/>
    <w:rsid w:val="00031BCA"/>
    <w:rsid w:val="000330FA"/>
    <w:rsid w:val="0003362F"/>
    <w:rsid w:val="00034EA7"/>
    <w:rsid w:val="00036942"/>
    <w:rsid w:val="00036B63"/>
    <w:rsid w:val="00036F51"/>
    <w:rsid w:val="00037E1A"/>
    <w:rsid w:val="00043495"/>
    <w:rsid w:val="0004583A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3C32"/>
    <w:rsid w:val="0007533B"/>
    <w:rsid w:val="0007545D"/>
    <w:rsid w:val="000760BF"/>
    <w:rsid w:val="0007613E"/>
    <w:rsid w:val="00076BFC"/>
    <w:rsid w:val="00077B6F"/>
    <w:rsid w:val="000814A7"/>
    <w:rsid w:val="0008557B"/>
    <w:rsid w:val="00085CE7"/>
    <w:rsid w:val="000906EE"/>
    <w:rsid w:val="00091BA2"/>
    <w:rsid w:val="000921AE"/>
    <w:rsid w:val="000944EF"/>
    <w:rsid w:val="0009684B"/>
    <w:rsid w:val="0009732D"/>
    <w:rsid w:val="000973F0"/>
    <w:rsid w:val="000A1296"/>
    <w:rsid w:val="000A1C27"/>
    <w:rsid w:val="000A1DAD"/>
    <w:rsid w:val="000A2649"/>
    <w:rsid w:val="000A323B"/>
    <w:rsid w:val="000A3E49"/>
    <w:rsid w:val="000B1207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E25"/>
    <w:rsid w:val="000D6F83"/>
    <w:rsid w:val="000E25CC"/>
    <w:rsid w:val="000E2E52"/>
    <w:rsid w:val="000E3323"/>
    <w:rsid w:val="000E3694"/>
    <w:rsid w:val="000E490F"/>
    <w:rsid w:val="000E6241"/>
    <w:rsid w:val="000F2BE3"/>
    <w:rsid w:val="000F3D0D"/>
    <w:rsid w:val="000F49F0"/>
    <w:rsid w:val="000F5D0B"/>
    <w:rsid w:val="000F6ED4"/>
    <w:rsid w:val="000F7A6E"/>
    <w:rsid w:val="001042BA"/>
    <w:rsid w:val="00106D03"/>
    <w:rsid w:val="00106F79"/>
    <w:rsid w:val="00110465"/>
    <w:rsid w:val="00110628"/>
    <w:rsid w:val="0011245A"/>
    <w:rsid w:val="0011493E"/>
    <w:rsid w:val="00115B72"/>
    <w:rsid w:val="001209EC"/>
    <w:rsid w:val="00120A9E"/>
    <w:rsid w:val="00121AE6"/>
    <w:rsid w:val="00125A9C"/>
    <w:rsid w:val="001270A2"/>
    <w:rsid w:val="00130248"/>
    <w:rsid w:val="00131237"/>
    <w:rsid w:val="001329AC"/>
    <w:rsid w:val="001336D1"/>
    <w:rsid w:val="00134CA0"/>
    <w:rsid w:val="0014026F"/>
    <w:rsid w:val="00140CBE"/>
    <w:rsid w:val="00147A47"/>
    <w:rsid w:val="00147AA1"/>
    <w:rsid w:val="001517FD"/>
    <w:rsid w:val="00151FE8"/>
    <w:rsid w:val="001520CF"/>
    <w:rsid w:val="00152E31"/>
    <w:rsid w:val="0015667C"/>
    <w:rsid w:val="00157110"/>
    <w:rsid w:val="0015742A"/>
    <w:rsid w:val="00157DA1"/>
    <w:rsid w:val="00161E12"/>
    <w:rsid w:val="00163147"/>
    <w:rsid w:val="00164C57"/>
    <w:rsid w:val="00164C9D"/>
    <w:rsid w:val="001707C8"/>
    <w:rsid w:val="00171C6A"/>
    <w:rsid w:val="00172F7A"/>
    <w:rsid w:val="00173150"/>
    <w:rsid w:val="00173390"/>
    <w:rsid w:val="001736F0"/>
    <w:rsid w:val="00173BB3"/>
    <w:rsid w:val="001740D0"/>
    <w:rsid w:val="00174F2C"/>
    <w:rsid w:val="001772DE"/>
    <w:rsid w:val="00180F2A"/>
    <w:rsid w:val="0018336E"/>
    <w:rsid w:val="00184B91"/>
    <w:rsid w:val="00184D4A"/>
    <w:rsid w:val="00186EC1"/>
    <w:rsid w:val="00191871"/>
    <w:rsid w:val="00191E1F"/>
    <w:rsid w:val="0019473B"/>
    <w:rsid w:val="001952B1"/>
    <w:rsid w:val="00196E39"/>
    <w:rsid w:val="00197203"/>
    <w:rsid w:val="00197649"/>
    <w:rsid w:val="001A01FB"/>
    <w:rsid w:val="001A10E9"/>
    <w:rsid w:val="001A183D"/>
    <w:rsid w:val="001A2B65"/>
    <w:rsid w:val="001A3CD3"/>
    <w:rsid w:val="001A4CC8"/>
    <w:rsid w:val="001A5BEF"/>
    <w:rsid w:val="001A7F15"/>
    <w:rsid w:val="001B342E"/>
    <w:rsid w:val="001C1832"/>
    <w:rsid w:val="001C188C"/>
    <w:rsid w:val="001C73C5"/>
    <w:rsid w:val="001D1106"/>
    <w:rsid w:val="001D1783"/>
    <w:rsid w:val="001D53CD"/>
    <w:rsid w:val="001D55A3"/>
    <w:rsid w:val="001D5AF5"/>
    <w:rsid w:val="001D79C5"/>
    <w:rsid w:val="001E1E73"/>
    <w:rsid w:val="001E4E0C"/>
    <w:rsid w:val="001E526D"/>
    <w:rsid w:val="001E5655"/>
    <w:rsid w:val="001F1832"/>
    <w:rsid w:val="001F220F"/>
    <w:rsid w:val="001F25B3"/>
    <w:rsid w:val="001F5738"/>
    <w:rsid w:val="001F5778"/>
    <w:rsid w:val="001F65EA"/>
    <w:rsid w:val="001F6616"/>
    <w:rsid w:val="00202BD4"/>
    <w:rsid w:val="00204A97"/>
    <w:rsid w:val="00205CDF"/>
    <w:rsid w:val="002114EF"/>
    <w:rsid w:val="002166AD"/>
    <w:rsid w:val="00216B98"/>
    <w:rsid w:val="0021733E"/>
    <w:rsid w:val="00217871"/>
    <w:rsid w:val="00221ED8"/>
    <w:rsid w:val="002231EA"/>
    <w:rsid w:val="00223FDF"/>
    <w:rsid w:val="0022795C"/>
    <w:rsid w:val="002279C0"/>
    <w:rsid w:val="002328DE"/>
    <w:rsid w:val="0023727E"/>
    <w:rsid w:val="002415CD"/>
    <w:rsid w:val="00242081"/>
    <w:rsid w:val="00243777"/>
    <w:rsid w:val="002441CD"/>
    <w:rsid w:val="002501A3"/>
    <w:rsid w:val="0025166C"/>
    <w:rsid w:val="002555D4"/>
    <w:rsid w:val="002566A1"/>
    <w:rsid w:val="00261A16"/>
    <w:rsid w:val="00263522"/>
    <w:rsid w:val="00264EC6"/>
    <w:rsid w:val="00266D16"/>
    <w:rsid w:val="00271013"/>
    <w:rsid w:val="00273FE4"/>
    <w:rsid w:val="002765B4"/>
    <w:rsid w:val="00276A94"/>
    <w:rsid w:val="002821BB"/>
    <w:rsid w:val="0029405D"/>
    <w:rsid w:val="00294FA6"/>
    <w:rsid w:val="0029533D"/>
    <w:rsid w:val="002957B3"/>
    <w:rsid w:val="00295A6F"/>
    <w:rsid w:val="00296832"/>
    <w:rsid w:val="002A20C4"/>
    <w:rsid w:val="002A570F"/>
    <w:rsid w:val="002A5C61"/>
    <w:rsid w:val="002A7292"/>
    <w:rsid w:val="002A7358"/>
    <w:rsid w:val="002A7902"/>
    <w:rsid w:val="002B0F6B"/>
    <w:rsid w:val="002B14D7"/>
    <w:rsid w:val="002B23B8"/>
    <w:rsid w:val="002B4429"/>
    <w:rsid w:val="002B46C4"/>
    <w:rsid w:val="002B68A6"/>
    <w:rsid w:val="002B7FAF"/>
    <w:rsid w:val="002C0C0B"/>
    <w:rsid w:val="002C2C07"/>
    <w:rsid w:val="002D0C4F"/>
    <w:rsid w:val="002D0E83"/>
    <w:rsid w:val="002D1364"/>
    <w:rsid w:val="002D4D30"/>
    <w:rsid w:val="002D5000"/>
    <w:rsid w:val="002D598D"/>
    <w:rsid w:val="002D7188"/>
    <w:rsid w:val="002D7C64"/>
    <w:rsid w:val="002E1DE3"/>
    <w:rsid w:val="002E29BF"/>
    <w:rsid w:val="002E2AB6"/>
    <w:rsid w:val="002E3F34"/>
    <w:rsid w:val="002E5F79"/>
    <w:rsid w:val="002E64FA"/>
    <w:rsid w:val="002F0A00"/>
    <w:rsid w:val="002F0CFA"/>
    <w:rsid w:val="002F5E8C"/>
    <w:rsid w:val="002F669F"/>
    <w:rsid w:val="00300F03"/>
    <w:rsid w:val="00301C97"/>
    <w:rsid w:val="0031004C"/>
    <w:rsid w:val="003105F6"/>
    <w:rsid w:val="00311297"/>
    <w:rsid w:val="003113BE"/>
    <w:rsid w:val="003122CA"/>
    <w:rsid w:val="003148FD"/>
    <w:rsid w:val="0032069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72C7"/>
    <w:rsid w:val="00347F56"/>
    <w:rsid w:val="00352DAE"/>
    <w:rsid w:val="00354EB9"/>
    <w:rsid w:val="003602AE"/>
    <w:rsid w:val="00360929"/>
    <w:rsid w:val="0036419A"/>
    <w:rsid w:val="003647D5"/>
    <w:rsid w:val="00365C39"/>
    <w:rsid w:val="003674B0"/>
    <w:rsid w:val="00377214"/>
    <w:rsid w:val="0037727C"/>
    <w:rsid w:val="00377E70"/>
    <w:rsid w:val="00380904"/>
    <w:rsid w:val="003823EE"/>
    <w:rsid w:val="00382960"/>
    <w:rsid w:val="00383ABC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097"/>
    <w:rsid w:val="003A306E"/>
    <w:rsid w:val="003A60DC"/>
    <w:rsid w:val="003A6A46"/>
    <w:rsid w:val="003A7A63"/>
    <w:rsid w:val="003A7DA4"/>
    <w:rsid w:val="003B000C"/>
    <w:rsid w:val="003B0F1D"/>
    <w:rsid w:val="003B4A57"/>
    <w:rsid w:val="003C05B5"/>
    <w:rsid w:val="003C0AD9"/>
    <w:rsid w:val="003C0ED0"/>
    <w:rsid w:val="003C1D49"/>
    <w:rsid w:val="003C35C4"/>
    <w:rsid w:val="003C5596"/>
    <w:rsid w:val="003D12C2"/>
    <w:rsid w:val="003D31B9"/>
    <w:rsid w:val="003D3867"/>
    <w:rsid w:val="003E0D1A"/>
    <w:rsid w:val="003E2DA3"/>
    <w:rsid w:val="003E45D0"/>
    <w:rsid w:val="003F020D"/>
    <w:rsid w:val="003F03D9"/>
    <w:rsid w:val="003F2FBE"/>
    <w:rsid w:val="003F318D"/>
    <w:rsid w:val="003F44B3"/>
    <w:rsid w:val="003F51E6"/>
    <w:rsid w:val="003F5BAE"/>
    <w:rsid w:val="003F6ED7"/>
    <w:rsid w:val="003F6F91"/>
    <w:rsid w:val="00401C84"/>
    <w:rsid w:val="00403210"/>
    <w:rsid w:val="004035BB"/>
    <w:rsid w:val="004035EB"/>
    <w:rsid w:val="00406A41"/>
    <w:rsid w:val="00407332"/>
    <w:rsid w:val="00407828"/>
    <w:rsid w:val="00410260"/>
    <w:rsid w:val="00413D8E"/>
    <w:rsid w:val="004140F2"/>
    <w:rsid w:val="00415627"/>
    <w:rsid w:val="00417728"/>
    <w:rsid w:val="00417B22"/>
    <w:rsid w:val="00421085"/>
    <w:rsid w:val="004238CA"/>
    <w:rsid w:val="0042465E"/>
    <w:rsid w:val="00424DF7"/>
    <w:rsid w:val="00432B76"/>
    <w:rsid w:val="00434D01"/>
    <w:rsid w:val="00435D26"/>
    <w:rsid w:val="00435F89"/>
    <w:rsid w:val="00440405"/>
    <w:rsid w:val="00440C99"/>
    <w:rsid w:val="00440E12"/>
    <w:rsid w:val="0044175C"/>
    <w:rsid w:val="004439C2"/>
    <w:rsid w:val="00445F4D"/>
    <w:rsid w:val="004504C0"/>
    <w:rsid w:val="0045446A"/>
    <w:rsid w:val="004550FB"/>
    <w:rsid w:val="0046111A"/>
    <w:rsid w:val="00462946"/>
    <w:rsid w:val="00463F43"/>
    <w:rsid w:val="00464368"/>
    <w:rsid w:val="00464B94"/>
    <w:rsid w:val="004653A8"/>
    <w:rsid w:val="00465A0B"/>
    <w:rsid w:val="0047077C"/>
    <w:rsid w:val="0047096E"/>
    <w:rsid w:val="00470B05"/>
    <w:rsid w:val="0047207C"/>
    <w:rsid w:val="00472CD6"/>
    <w:rsid w:val="00474E3C"/>
    <w:rsid w:val="00480A58"/>
    <w:rsid w:val="00482151"/>
    <w:rsid w:val="00483270"/>
    <w:rsid w:val="004845CE"/>
    <w:rsid w:val="00485FAD"/>
    <w:rsid w:val="00487AED"/>
    <w:rsid w:val="00491EDF"/>
    <w:rsid w:val="00492A3F"/>
    <w:rsid w:val="00494F62"/>
    <w:rsid w:val="004A0477"/>
    <w:rsid w:val="004A2001"/>
    <w:rsid w:val="004A3590"/>
    <w:rsid w:val="004B00A7"/>
    <w:rsid w:val="004B25E2"/>
    <w:rsid w:val="004B3060"/>
    <w:rsid w:val="004B34D7"/>
    <w:rsid w:val="004B5037"/>
    <w:rsid w:val="004B5B2F"/>
    <w:rsid w:val="004B626A"/>
    <w:rsid w:val="004B660E"/>
    <w:rsid w:val="004C05BD"/>
    <w:rsid w:val="004C3B06"/>
    <w:rsid w:val="004C3F97"/>
    <w:rsid w:val="004C4148"/>
    <w:rsid w:val="004C587C"/>
    <w:rsid w:val="004C7EE7"/>
    <w:rsid w:val="004D2DEE"/>
    <w:rsid w:val="004D2E1F"/>
    <w:rsid w:val="004D54CE"/>
    <w:rsid w:val="004D7FD9"/>
    <w:rsid w:val="004E0F29"/>
    <w:rsid w:val="004E1324"/>
    <w:rsid w:val="004E19A5"/>
    <w:rsid w:val="004E3582"/>
    <w:rsid w:val="004E37E5"/>
    <w:rsid w:val="004E3FDB"/>
    <w:rsid w:val="004E4BEC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06C"/>
    <w:rsid w:val="005147E8"/>
    <w:rsid w:val="005158F2"/>
    <w:rsid w:val="00523896"/>
    <w:rsid w:val="00526DFC"/>
    <w:rsid w:val="00526F43"/>
    <w:rsid w:val="00527651"/>
    <w:rsid w:val="00527F8F"/>
    <w:rsid w:val="0053081B"/>
    <w:rsid w:val="005319B5"/>
    <w:rsid w:val="005356D8"/>
    <w:rsid w:val="00535805"/>
    <w:rsid w:val="005363AB"/>
    <w:rsid w:val="00544EF4"/>
    <w:rsid w:val="00545E53"/>
    <w:rsid w:val="005479D9"/>
    <w:rsid w:val="005572BD"/>
    <w:rsid w:val="00557A12"/>
    <w:rsid w:val="00560A31"/>
    <w:rsid w:val="00560AC7"/>
    <w:rsid w:val="00561AFB"/>
    <w:rsid w:val="00561FA8"/>
    <w:rsid w:val="005635ED"/>
    <w:rsid w:val="00565253"/>
    <w:rsid w:val="00570191"/>
    <w:rsid w:val="00570570"/>
    <w:rsid w:val="00572512"/>
    <w:rsid w:val="00573402"/>
    <w:rsid w:val="00573EE6"/>
    <w:rsid w:val="0057547F"/>
    <w:rsid w:val="005754EE"/>
    <w:rsid w:val="0057617E"/>
    <w:rsid w:val="00576497"/>
    <w:rsid w:val="00580E29"/>
    <w:rsid w:val="0058119C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208D"/>
    <w:rsid w:val="005C348E"/>
    <w:rsid w:val="005C68E1"/>
    <w:rsid w:val="005D1586"/>
    <w:rsid w:val="005D3763"/>
    <w:rsid w:val="005D55E1"/>
    <w:rsid w:val="005E0407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55C"/>
    <w:rsid w:val="00611F74"/>
    <w:rsid w:val="006153F2"/>
    <w:rsid w:val="00615772"/>
    <w:rsid w:val="00621256"/>
    <w:rsid w:val="00621FCC"/>
    <w:rsid w:val="00622E4B"/>
    <w:rsid w:val="00625B69"/>
    <w:rsid w:val="00632371"/>
    <w:rsid w:val="006333DA"/>
    <w:rsid w:val="00635134"/>
    <w:rsid w:val="006356E2"/>
    <w:rsid w:val="00641DE8"/>
    <w:rsid w:val="0064249D"/>
    <w:rsid w:val="00642A65"/>
    <w:rsid w:val="006437F9"/>
    <w:rsid w:val="006438A3"/>
    <w:rsid w:val="00645DCE"/>
    <w:rsid w:val="006465AC"/>
    <w:rsid w:val="006465BF"/>
    <w:rsid w:val="006472A8"/>
    <w:rsid w:val="00651167"/>
    <w:rsid w:val="00653B22"/>
    <w:rsid w:val="00655FD0"/>
    <w:rsid w:val="00656480"/>
    <w:rsid w:val="00657BF4"/>
    <w:rsid w:val="006603FB"/>
    <w:rsid w:val="006608DF"/>
    <w:rsid w:val="006623AC"/>
    <w:rsid w:val="00664357"/>
    <w:rsid w:val="00664F0E"/>
    <w:rsid w:val="006678AF"/>
    <w:rsid w:val="006701EF"/>
    <w:rsid w:val="00673BA5"/>
    <w:rsid w:val="00675086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520D"/>
    <w:rsid w:val="006969FA"/>
    <w:rsid w:val="006A0440"/>
    <w:rsid w:val="006A35D5"/>
    <w:rsid w:val="006A6980"/>
    <w:rsid w:val="006A748A"/>
    <w:rsid w:val="006C0538"/>
    <w:rsid w:val="006C2083"/>
    <w:rsid w:val="006C31D1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2E23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59C2"/>
    <w:rsid w:val="00735E32"/>
    <w:rsid w:val="00736A64"/>
    <w:rsid w:val="00737F6A"/>
    <w:rsid w:val="0074016C"/>
    <w:rsid w:val="007410B6"/>
    <w:rsid w:val="00744C6F"/>
    <w:rsid w:val="007457F6"/>
    <w:rsid w:val="00745ABB"/>
    <w:rsid w:val="00746E38"/>
    <w:rsid w:val="007478BA"/>
    <w:rsid w:val="00747CD5"/>
    <w:rsid w:val="00752977"/>
    <w:rsid w:val="00753B51"/>
    <w:rsid w:val="00756629"/>
    <w:rsid w:val="007575D2"/>
    <w:rsid w:val="00757B4F"/>
    <w:rsid w:val="00757B6A"/>
    <w:rsid w:val="007610E0"/>
    <w:rsid w:val="007621AA"/>
    <w:rsid w:val="0076260A"/>
    <w:rsid w:val="00763F93"/>
    <w:rsid w:val="00764A67"/>
    <w:rsid w:val="00767E04"/>
    <w:rsid w:val="00770F6B"/>
    <w:rsid w:val="00771883"/>
    <w:rsid w:val="00772536"/>
    <w:rsid w:val="007726A8"/>
    <w:rsid w:val="00776DC2"/>
    <w:rsid w:val="00780122"/>
    <w:rsid w:val="00781900"/>
    <w:rsid w:val="0078214B"/>
    <w:rsid w:val="007836EF"/>
    <w:rsid w:val="0078498A"/>
    <w:rsid w:val="00791738"/>
    <w:rsid w:val="00791F00"/>
    <w:rsid w:val="00792207"/>
    <w:rsid w:val="00792B64"/>
    <w:rsid w:val="00792E29"/>
    <w:rsid w:val="0079379A"/>
    <w:rsid w:val="00794953"/>
    <w:rsid w:val="007A1F2F"/>
    <w:rsid w:val="007A2A5C"/>
    <w:rsid w:val="007A49F0"/>
    <w:rsid w:val="007A5150"/>
    <w:rsid w:val="007A5373"/>
    <w:rsid w:val="007A789F"/>
    <w:rsid w:val="007B75BC"/>
    <w:rsid w:val="007B797B"/>
    <w:rsid w:val="007C0BD6"/>
    <w:rsid w:val="007C3806"/>
    <w:rsid w:val="007C5BB7"/>
    <w:rsid w:val="007D07D5"/>
    <w:rsid w:val="007D1C64"/>
    <w:rsid w:val="007D32DD"/>
    <w:rsid w:val="007D4654"/>
    <w:rsid w:val="007D6DCE"/>
    <w:rsid w:val="007D72C4"/>
    <w:rsid w:val="007E058F"/>
    <w:rsid w:val="007E1F41"/>
    <w:rsid w:val="007E2CFE"/>
    <w:rsid w:val="007E2E26"/>
    <w:rsid w:val="007E59C9"/>
    <w:rsid w:val="007E5BBA"/>
    <w:rsid w:val="007F0072"/>
    <w:rsid w:val="007F0C2F"/>
    <w:rsid w:val="007F2EB6"/>
    <w:rsid w:val="007F4E37"/>
    <w:rsid w:val="007F54C3"/>
    <w:rsid w:val="007F658E"/>
    <w:rsid w:val="00802949"/>
    <w:rsid w:val="0080301E"/>
    <w:rsid w:val="0080365F"/>
    <w:rsid w:val="00807D0E"/>
    <w:rsid w:val="00812BE5"/>
    <w:rsid w:val="00817429"/>
    <w:rsid w:val="00821514"/>
    <w:rsid w:val="00821E35"/>
    <w:rsid w:val="00824591"/>
    <w:rsid w:val="00824AED"/>
    <w:rsid w:val="008275EB"/>
    <w:rsid w:val="00827820"/>
    <w:rsid w:val="00831B8B"/>
    <w:rsid w:val="0083405D"/>
    <w:rsid w:val="008352D4"/>
    <w:rsid w:val="00836DB9"/>
    <w:rsid w:val="00837C67"/>
    <w:rsid w:val="008415B0"/>
    <w:rsid w:val="00842028"/>
    <w:rsid w:val="00842FFF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2748"/>
    <w:rsid w:val="008753E6"/>
    <w:rsid w:val="008755BE"/>
    <w:rsid w:val="00876B95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8A5"/>
    <w:rsid w:val="008C3524"/>
    <w:rsid w:val="008C4061"/>
    <w:rsid w:val="008C4229"/>
    <w:rsid w:val="008C5BE0"/>
    <w:rsid w:val="008C7233"/>
    <w:rsid w:val="008C7700"/>
    <w:rsid w:val="008D2434"/>
    <w:rsid w:val="008D3512"/>
    <w:rsid w:val="008E171D"/>
    <w:rsid w:val="008E2785"/>
    <w:rsid w:val="008E78A3"/>
    <w:rsid w:val="008F0654"/>
    <w:rsid w:val="008F06CB"/>
    <w:rsid w:val="008F2D44"/>
    <w:rsid w:val="008F2E83"/>
    <w:rsid w:val="008F5646"/>
    <w:rsid w:val="008F612A"/>
    <w:rsid w:val="008F637A"/>
    <w:rsid w:val="008F7A23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1F"/>
    <w:rsid w:val="00917CE5"/>
    <w:rsid w:val="009217C0"/>
    <w:rsid w:val="00921AF4"/>
    <w:rsid w:val="00925241"/>
    <w:rsid w:val="00925CEC"/>
    <w:rsid w:val="00926A3F"/>
    <w:rsid w:val="0092794E"/>
    <w:rsid w:val="00930D30"/>
    <w:rsid w:val="00932810"/>
    <w:rsid w:val="009332A2"/>
    <w:rsid w:val="00937598"/>
    <w:rsid w:val="0093790B"/>
    <w:rsid w:val="00941149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252B"/>
    <w:rsid w:val="00963EEB"/>
    <w:rsid w:val="009648BC"/>
    <w:rsid w:val="00964C2F"/>
    <w:rsid w:val="00965F88"/>
    <w:rsid w:val="00971D51"/>
    <w:rsid w:val="0097663B"/>
    <w:rsid w:val="009818A7"/>
    <w:rsid w:val="00983113"/>
    <w:rsid w:val="00984E03"/>
    <w:rsid w:val="009851FF"/>
    <w:rsid w:val="00987E85"/>
    <w:rsid w:val="009A0D12"/>
    <w:rsid w:val="009A1987"/>
    <w:rsid w:val="009A2BEE"/>
    <w:rsid w:val="009A5289"/>
    <w:rsid w:val="009A6B21"/>
    <w:rsid w:val="009A77C9"/>
    <w:rsid w:val="009A7A53"/>
    <w:rsid w:val="009A7EA8"/>
    <w:rsid w:val="009B0402"/>
    <w:rsid w:val="009B0B75"/>
    <w:rsid w:val="009B16DF"/>
    <w:rsid w:val="009B4CB2"/>
    <w:rsid w:val="009B4E5C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0A52"/>
    <w:rsid w:val="009D3316"/>
    <w:rsid w:val="009D55AA"/>
    <w:rsid w:val="009E08A9"/>
    <w:rsid w:val="009E1BD7"/>
    <w:rsid w:val="009E3E77"/>
    <w:rsid w:val="009E3FAB"/>
    <w:rsid w:val="009E5B3F"/>
    <w:rsid w:val="009E7D90"/>
    <w:rsid w:val="009F03BF"/>
    <w:rsid w:val="009F1AB0"/>
    <w:rsid w:val="009F501D"/>
    <w:rsid w:val="009F66AA"/>
    <w:rsid w:val="009F74DD"/>
    <w:rsid w:val="009F78BC"/>
    <w:rsid w:val="009F78D5"/>
    <w:rsid w:val="00A039D5"/>
    <w:rsid w:val="00A046AD"/>
    <w:rsid w:val="00A079C1"/>
    <w:rsid w:val="00A07C68"/>
    <w:rsid w:val="00A12520"/>
    <w:rsid w:val="00A130FD"/>
    <w:rsid w:val="00A13AF8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01B"/>
    <w:rsid w:val="00A3310E"/>
    <w:rsid w:val="00A333A0"/>
    <w:rsid w:val="00A36480"/>
    <w:rsid w:val="00A37477"/>
    <w:rsid w:val="00A37E70"/>
    <w:rsid w:val="00A437E1"/>
    <w:rsid w:val="00A4685E"/>
    <w:rsid w:val="00A474F9"/>
    <w:rsid w:val="00A50CD4"/>
    <w:rsid w:val="00A51191"/>
    <w:rsid w:val="00A552AC"/>
    <w:rsid w:val="00A56D62"/>
    <w:rsid w:val="00A56F07"/>
    <w:rsid w:val="00A5762C"/>
    <w:rsid w:val="00A600FC"/>
    <w:rsid w:val="00A60BCA"/>
    <w:rsid w:val="00A638DA"/>
    <w:rsid w:val="00A65B41"/>
    <w:rsid w:val="00A65E00"/>
    <w:rsid w:val="00A664AD"/>
    <w:rsid w:val="00A66941"/>
    <w:rsid w:val="00A66A78"/>
    <w:rsid w:val="00A67A99"/>
    <w:rsid w:val="00A714D3"/>
    <w:rsid w:val="00A72220"/>
    <w:rsid w:val="00A7436E"/>
    <w:rsid w:val="00A74E96"/>
    <w:rsid w:val="00A75A8E"/>
    <w:rsid w:val="00A824DD"/>
    <w:rsid w:val="00A83676"/>
    <w:rsid w:val="00A83B7B"/>
    <w:rsid w:val="00A84274"/>
    <w:rsid w:val="00A850F3"/>
    <w:rsid w:val="00A855F6"/>
    <w:rsid w:val="00A864E3"/>
    <w:rsid w:val="00A91887"/>
    <w:rsid w:val="00A94574"/>
    <w:rsid w:val="00A95936"/>
    <w:rsid w:val="00A95E1B"/>
    <w:rsid w:val="00A96265"/>
    <w:rsid w:val="00A96E2D"/>
    <w:rsid w:val="00A97084"/>
    <w:rsid w:val="00AA19A8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4DB1"/>
    <w:rsid w:val="00AB67FC"/>
    <w:rsid w:val="00AC00F2"/>
    <w:rsid w:val="00AC31B5"/>
    <w:rsid w:val="00AC4EA1"/>
    <w:rsid w:val="00AC5381"/>
    <w:rsid w:val="00AC5920"/>
    <w:rsid w:val="00AC5ECC"/>
    <w:rsid w:val="00AD0E65"/>
    <w:rsid w:val="00AD2BF2"/>
    <w:rsid w:val="00AD4E90"/>
    <w:rsid w:val="00AD5422"/>
    <w:rsid w:val="00AD783E"/>
    <w:rsid w:val="00AD7E08"/>
    <w:rsid w:val="00AE4179"/>
    <w:rsid w:val="00AE4425"/>
    <w:rsid w:val="00AE4A31"/>
    <w:rsid w:val="00AE4FBE"/>
    <w:rsid w:val="00AE650F"/>
    <w:rsid w:val="00AE6555"/>
    <w:rsid w:val="00AE6F29"/>
    <w:rsid w:val="00AE7D16"/>
    <w:rsid w:val="00AF4CAA"/>
    <w:rsid w:val="00AF571A"/>
    <w:rsid w:val="00AF60A0"/>
    <w:rsid w:val="00AF67FC"/>
    <w:rsid w:val="00AF7DF5"/>
    <w:rsid w:val="00B006E5"/>
    <w:rsid w:val="00B024C2"/>
    <w:rsid w:val="00B02A5A"/>
    <w:rsid w:val="00B07700"/>
    <w:rsid w:val="00B115B9"/>
    <w:rsid w:val="00B13921"/>
    <w:rsid w:val="00B1528C"/>
    <w:rsid w:val="00B16ACD"/>
    <w:rsid w:val="00B1777B"/>
    <w:rsid w:val="00B21487"/>
    <w:rsid w:val="00B21865"/>
    <w:rsid w:val="00B232D1"/>
    <w:rsid w:val="00B24DB5"/>
    <w:rsid w:val="00B27D2F"/>
    <w:rsid w:val="00B31618"/>
    <w:rsid w:val="00B31F9E"/>
    <w:rsid w:val="00B3268F"/>
    <w:rsid w:val="00B32C2C"/>
    <w:rsid w:val="00B33A1A"/>
    <w:rsid w:val="00B33E6C"/>
    <w:rsid w:val="00B371CC"/>
    <w:rsid w:val="00B41CD9"/>
    <w:rsid w:val="00B4255B"/>
    <w:rsid w:val="00B427E6"/>
    <w:rsid w:val="00B428A6"/>
    <w:rsid w:val="00B43E1F"/>
    <w:rsid w:val="00B45FBC"/>
    <w:rsid w:val="00B51A7D"/>
    <w:rsid w:val="00B535C2"/>
    <w:rsid w:val="00B55544"/>
    <w:rsid w:val="00B56313"/>
    <w:rsid w:val="00B56BF0"/>
    <w:rsid w:val="00B57915"/>
    <w:rsid w:val="00B642FC"/>
    <w:rsid w:val="00B64D26"/>
    <w:rsid w:val="00B64FBB"/>
    <w:rsid w:val="00B70E22"/>
    <w:rsid w:val="00B74E8B"/>
    <w:rsid w:val="00B76AB1"/>
    <w:rsid w:val="00B774CB"/>
    <w:rsid w:val="00B80402"/>
    <w:rsid w:val="00B80B9A"/>
    <w:rsid w:val="00B830B7"/>
    <w:rsid w:val="00B848EA"/>
    <w:rsid w:val="00B84B2B"/>
    <w:rsid w:val="00B90500"/>
    <w:rsid w:val="00B9176C"/>
    <w:rsid w:val="00B91DA9"/>
    <w:rsid w:val="00B935A4"/>
    <w:rsid w:val="00B950EE"/>
    <w:rsid w:val="00BA561A"/>
    <w:rsid w:val="00BB0D79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5C5"/>
    <w:rsid w:val="00BC4BC6"/>
    <w:rsid w:val="00BC52FD"/>
    <w:rsid w:val="00BC601F"/>
    <w:rsid w:val="00BC6E62"/>
    <w:rsid w:val="00BC7443"/>
    <w:rsid w:val="00BD0648"/>
    <w:rsid w:val="00BD1040"/>
    <w:rsid w:val="00BD34AA"/>
    <w:rsid w:val="00BD4275"/>
    <w:rsid w:val="00BE0610"/>
    <w:rsid w:val="00BE0C44"/>
    <w:rsid w:val="00BE1B8B"/>
    <w:rsid w:val="00BE2A18"/>
    <w:rsid w:val="00BE2C01"/>
    <w:rsid w:val="00BE41EC"/>
    <w:rsid w:val="00BE56FB"/>
    <w:rsid w:val="00BE6D9D"/>
    <w:rsid w:val="00BF3DDE"/>
    <w:rsid w:val="00BF3E61"/>
    <w:rsid w:val="00BF6589"/>
    <w:rsid w:val="00BF6F7F"/>
    <w:rsid w:val="00C00647"/>
    <w:rsid w:val="00C02764"/>
    <w:rsid w:val="00C03568"/>
    <w:rsid w:val="00C04CEF"/>
    <w:rsid w:val="00C0662F"/>
    <w:rsid w:val="00C11943"/>
    <w:rsid w:val="00C12E96"/>
    <w:rsid w:val="00C14763"/>
    <w:rsid w:val="00C14B4A"/>
    <w:rsid w:val="00C152BA"/>
    <w:rsid w:val="00C16141"/>
    <w:rsid w:val="00C176FF"/>
    <w:rsid w:val="00C22C7A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079"/>
    <w:rsid w:val="00C451F4"/>
    <w:rsid w:val="00C45EB1"/>
    <w:rsid w:val="00C54A3A"/>
    <w:rsid w:val="00C55566"/>
    <w:rsid w:val="00C56117"/>
    <w:rsid w:val="00C56448"/>
    <w:rsid w:val="00C6012E"/>
    <w:rsid w:val="00C63C95"/>
    <w:rsid w:val="00C667BE"/>
    <w:rsid w:val="00C6766B"/>
    <w:rsid w:val="00C72223"/>
    <w:rsid w:val="00C75508"/>
    <w:rsid w:val="00C76417"/>
    <w:rsid w:val="00C7726F"/>
    <w:rsid w:val="00C7737F"/>
    <w:rsid w:val="00C81ACF"/>
    <w:rsid w:val="00C823DA"/>
    <w:rsid w:val="00C8259F"/>
    <w:rsid w:val="00C82746"/>
    <w:rsid w:val="00C8312F"/>
    <w:rsid w:val="00C835DE"/>
    <w:rsid w:val="00C84C47"/>
    <w:rsid w:val="00C858A4"/>
    <w:rsid w:val="00C86AFA"/>
    <w:rsid w:val="00C87629"/>
    <w:rsid w:val="00C90BC8"/>
    <w:rsid w:val="00C9347C"/>
    <w:rsid w:val="00C96E24"/>
    <w:rsid w:val="00CA1A6D"/>
    <w:rsid w:val="00CA2692"/>
    <w:rsid w:val="00CA3E28"/>
    <w:rsid w:val="00CB18D0"/>
    <w:rsid w:val="00CB1C8A"/>
    <w:rsid w:val="00CB24F5"/>
    <w:rsid w:val="00CB2663"/>
    <w:rsid w:val="00CB3BBE"/>
    <w:rsid w:val="00CB59E9"/>
    <w:rsid w:val="00CC0D6A"/>
    <w:rsid w:val="00CC1FD7"/>
    <w:rsid w:val="00CC3831"/>
    <w:rsid w:val="00CC3E3D"/>
    <w:rsid w:val="00CC519B"/>
    <w:rsid w:val="00CC6A62"/>
    <w:rsid w:val="00CC7D27"/>
    <w:rsid w:val="00CD0E9A"/>
    <w:rsid w:val="00CD12C1"/>
    <w:rsid w:val="00CD214E"/>
    <w:rsid w:val="00CD38BB"/>
    <w:rsid w:val="00CD3D7B"/>
    <w:rsid w:val="00CD46FA"/>
    <w:rsid w:val="00CD5973"/>
    <w:rsid w:val="00CE31A6"/>
    <w:rsid w:val="00CF09AA"/>
    <w:rsid w:val="00CF1653"/>
    <w:rsid w:val="00CF3082"/>
    <w:rsid w:val="00CF4813"/>
    <w:rsid w:val="00CF5233"/>
    <w:rsid w:val="00CF77B7"/>
    <w:rsid w:val="00D01B5D"/>
    <w:rsid w:val="00D029B8"/>
    <w:rsid w:val="00D02F60"/>
    <w:rsid w:val="00D0464E"/>
    <w:rsid w:val="00D04A96"/>
    <w:rsid w:val="00D0726A"/>
    <w:rsid w:val="00D07A7B"/>
    <w:rsid w:val="00D10E06"/>
    <w:rsid w:val="00D12C64"/>
    <w:rsid w:val="00D14154"/>
    <w:rsid w:val="00D15197"/>
    <w:rsid w:val="00D16820"/>
    <w:rsid w:val="00D169C8"/>
    <w:rsid w:val="00D1793F"/>
    <w:rsid w:val="00D203A9"/>
    <w:rsid w:val="00D22AF5"/>
    <w:rsid w:val="00D235EA"/>
    <w:rsid w:val="00D247A9"/>
    <w:rsid w:val="00D25C9D"/>
    <w:rsid w:val="00D30676"/>
    <w:rsid w:val="00D32721"/>
    <w:rsid w:val="00D328DC"/>
    <w:rsid w:val="00D33387"/>
    <w:rsid w:val="00D33FF4"/>
    <w:rsid w:val="00D366A9"/>
    <w:rsid w:val="00D402FB"/>
    <w:rsid w:val="00D47D2D"/>
    <w:rsid w:val="00D47D7A"/>
    <w:rsid w:val="00D50ABD"/>
    <w:rsid w:val="00D55290"/>
    <w:rsid w:val="00D57791"/>
    <w:rsid w:val="00D6046A"/>
    <w:rsid w:val="00D62870"/>
    <w:rsid w:val="00D655D9"/>
    <w:rsid w:val="00D65872"/>
    <w:rsid w:val="00D66F90"/>
    <w:rsid w:val="00D676F3"/>
    <w:rsid w:val="00D70EF5"/>
    <w:rsid w:val="00D71024"/>
    <w:rsid w:val="00D71A25"/>
    <w:rsid w:val="00D71FCF"/>
    <w:rsid w:val="00D72A54"/>
    <w:rsid w:val="00D72CC1"/>
    <w:rsid w:val="00D76EC9"/>
    <w:rsid w:val="00D802D9"/>
    <w:rsid w:val="00D80E7D"/>
    <w:rsid w:val="00D81397"/>
    <w:rsid w:val="00D848B9"/>
    <w:rsid w:val="00D86D71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65F6"/>
    <w:rsid w:val="00DA7017"/>
    <w:rsid w:val="00DA7028"/>
    <w:rsid w:val="00DB1AD2"/>
    <w:rsid w:val="00DB2B58"/>
    <w:rsid w:val="00DB5206"/>
    <w:rsid w:val="00DB6276"/>
    <w:rsid w:val="00DB63F5"/>
    <w:rsid w:val="00DC172B"/>
    <w:rsid w:val="00DC1C6B"/>
    <w:rsid w:val="00DC2926"/>
    <w:rsid w:val="00DC2C2E"/>
    <w:rsid w:val="00DC4AF0"/>
    <w:rsid w:val="00DC7886"/>
    <w:rsid w:val="00DD0CF2"/>
    <w:rsid w:val="00DD2F1C"/>
    <w:rsid w:val="00DE1554"/>
    <w:rsid w:val="00DE2901"/>
    <w:rsid w:val="00DE590F"/>
    <w:rsid w:val="00DE62BD"/>
    <w:rsid w:val="00DE6B57"/>
    <w:rsid w:val="00DE7DC1"/>
    <w:rsid w:val="00DF3F7E"/>
    <w:rsid w:val="00DF7072"/>
    <w:rsid w:val="00DF7648"/>
    <w:rsid w:val="00E00E29"/>
    <w:rsid w:val="00E020D3"/>
    <w:rsid w:val="00E02BAB"/>
    <w:rsid w:val="00E02BFE"/>
    <w:rsid w:val="00E04CEB"/>
    <w:rsid w:val="00E060BC"/>
    <w:rsid w:val="00E11420"/>
    <w:rsid w:val="00E132FB"/>
    <w:rsid w:val="00E144C1"/>
    <w:rsid w:val="00E16CB3"/>
    <w:rsid w:val="00E170B7"/>
    <w:rsid w:val="00E177DD"/>
    <w:rsid w:val="00E20900"/>
    <w:rsid w:val="00E20C7F"/>
    <w:rsid w:val="00E22B94"/>
    <w:rsid w:val="00E2396E"/>
    <w:rsid w:val="00E24728"/>
    <w:rsid w:val="00E24C3C"/>
    <w:rsid w:val="00E276AC"/>
    <w:rsid w:val="00E34A35"/>
    <w:rsid w:val="00E356A1"/>
    <w:rsid w:val="00E35DCB"/>
    <w:rsid w:val="00E37C2F"/>
    <w:rsid w:val="00E41C28"/>
    <w:rsid w:val="00E46308"/>
    <w:rsid w:val="00E51E17"/>
    <w:rsid w:val="00E52DAB"/>
    <w:rsid w:val="00E539B0"/>
    <w:rsid w:val="00E547CA"/>
    <w:rsid w:val="00E55994"/>
    <w:rsid w:val="00E60606"/>
    <w:rsid w:val="00E60C66"/>
    <w:rsid w:val="00E6164D"/>
    <w:rsid w:val="00E618C9"/>
    <w:rsid w:val="00E62361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AB3"/>
    <w:rsid w:val="00E7487C"/>
    <w:rsid w:val="00E75DDA"/>
    <w:rsid w:val="00E772F4"/>
    <w:rsid w:val="00E773E8"/>
    <w:rsid w:val="00E83ADD"/>
    <w:rsid w:val="00E84F38"/>
    <w:rsid w:val="00E85623"/>
    <w:rsid w:val="00E87441"/>
    <w:rsid w:val="00E91FAE"/>
    <w:rsid w:val="00E96E3F"/>
    <w:rsid w:val="00EA270C"/>
    <w:rsid w:val="00EA37E4"/>
    <w:rsid w:val="00EA4974"/>
    <w:rsid w:val="00EA532E"/>
    <w:rsid w:val="00EA73DA"/>
    <w:rsid w:val="00EA7647"/>
    <w:rsid w:val="00EB06D9"/>
    <w:rsid w:val="00EB192B"/>
    <w:rsid w:val="00EB19ED"/>
    <w:rsid w:val="00EB1CAB"/>
    <w:rsid w:val="00EC0DB2"/>
    <w:rsid w:val="00EC0F5A"/>
    <w:rsid w:val="00EC4265"/>
    <w:rsid w:val="00EC4CEB"/>
    <w:rsid w:val="00EC659E"/>
    <w:rsid w:val="00EC73EA"/>
    <w:rsid w:val="00EC7F8B"/>
    <w:rsid w:val="00ED0C72"/>
    <w:rsid w:val="00ED2072"/>
    <w:rsid w:val="00ED24B2"/>
    <w:rsid w:val="00ED2AE0"/>
    <w:rsid w:val="00ED5553"/>
    <w:rsid w:val="00ED5E36"/>
    <w:rsid w:val="00ED6961"/>
    <w:rsid w:val="00EE052A"/>
    <w:rsid w:val="00EE2307"/>
    <w:rsid w:val="00EE5023"/>
    <w:rsid w:val="00EF00F0"/>
    <w:rsid w:val="00EF0B96"/>
    <w:rsid w:val="00EF14C6"/>
    <w:rsid w:val="00EF3486"/>
    <w:rsid w:val="00EF47AF"/>
    <w:rsid w:val="00EF53B6"/>
    <w:rsid w:val="00F00B73"/>
    <w:rsid w:val="00F04386"/>
    <w:rsid w:val="00F07CFB"/>
    <w:rsid w:val="00F109A9"/>
    <w:rsid w:val="00F10D9F"/>
    <w:rsid w:val="00F115CA"/>
    <w:rsid w:val="00F11783"/>
    <w:rsid w:val="00F117F1"/>
    <w:rsid w:val="00F14817"/>
    <w:rsid w:val="00F14EBA"/>
    <w:rsid w:val="00F1510F"/>
    <w:rsid w:val="00F1533A"/>
    <w:rsid w:val="00F15E5A"/>
    <w:rsid w:val="00F17F0A"/>
    <w:rsid w:val="00F2668F"/>
    <w:rsid w:val="00F26889"/>
    <w:rsid w:val="00F2742F"/>
    <w:rsid w:val="00F2753B"/>
    <w:rsid w:val="00F27B71"/>
    <w:rsid w:val="00F32E20"/>
    <w:rsid w:val="00F33F8B"/>
    <w:rsid w:val="00F340B2"/>
    <w:rsid w:val="00F35421"/>
    <w:rsid w:val="00F43390"/>
    <w:rsid w:val="00F443B2"/>
    <w:rsid w:val="00F458D8"/>
    <w:rsid w:val="00F47855"/>
    <w:rsid w:val="00F50237"/>
    <w:rsid w:val="00F53596"/>
    <w:rsid w:val="00F556CF"/>
    <w:rsid w:val="00F55BA8"/>
    <w:rsid w:val="00F55DB1"/>
    <w:rsid w:val="00F56718"/>
    <w:rsid w:val="00F56ACA"/>
    <w:rsid w:val="00F600FE"/>
    <w:rsid w:val="00F6161C"/>
    <w:rsid w:val="00F61AF2"/>
    <w:rsid w:val="00F62E4D"/>
    <w:rsid w:val="00F65897"/>
    <w:rsid w:val="00F66B34"/>
    <w:rsid w:val="00F675B9"/>
    <w:rsid w:val="00F67F0C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7A0"/>
    <w:rsid w:val="00F87802"/>
    <w:rsid w:val="00F90A9E"/>
    <w:rsid w:val="00F923EB"/>
    <w:rsid w:val="00F92C0A"/>
    <w:rsid w:val="00F93C93"/>
    <w:rsid w:val="00F9415B"/>
    <w:rsid w:val="00FA13C2"/>
    <w:rsid w:val="00FA5861"/>
    <w:rsid w:val="00FA7F91"/>
    <w:rsid w:val="00FB121C"/>
    <w:rsid w:val="00FB1CDD"/>
    <w:rsid w:val="00FB2C2F"/>
    <w:rsid w:val="00FB305C"/>
    <w:rsid w:val="00FB38B2"/>
    <w:rsid w:val="00FC2E3D"/>
    <w:rsid w:val="00FC3BDE"/>
    <w:rsid w:val="00FD1DBE"/>
    <w:rsid w:val="00FD25A7"/>
    <w:rsid w:val="00FD27B6"/>
    <w:rsid w:val="00FD2864"/>
    <w:rsid w:val="00FD3689"/>
    <w:rsid w:val="00FD4124"/>
    <w:rsid w:val="00FD42A3"/>
    <w:rsid w:val="00FD7468"/>
    <w:rsid w:val="00FD7CE0"/>
    <w:rsid w:val="00FE0B3B"/>
    <w:rsid w:val="00FE1BE2"/>
    <w:rsid w:val="00FE730A"/>
    <w:rsid w:val="00FE77FB"/>
    <w:rsid w:val="00FF1DD7"/>
    <w:rsid w:val="00FF2632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058E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B27D2F"/>
    <w:pPr>
      <w:widowControl w:val="0"/>
      <w:autoSpaceDE w:val="0"/>
      <w:autoSpaceDN w:val="0"/>
      <w:adjustRightInd w:val="0"/>
      <w:spacing w:line="240" w:lineRule="auto"/>
    </w:pPr>
    <w:rPr>
      <w:rFonts w:ascii="A" w:hAnsi="A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B27D2F"/>
    <w:pPr>
      <w:widowControl w:val="0"/>
      <w:autoSpaceDE w:val="0"/>
      <w:autoSpaceDN w:val="0"/>
      <w:adjustRightInd w:val="0"/>
      <w:spacing w:line="240" w:lineRule="auto"/>
    </w:pPr>
    <w:rPr>
      <w:rFonts w:ascii="A" w:hAnsi="A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8F2C6B-0D48-470F-B52F-007CA3C81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10</Pages>
  <Words>2788</Words>
  <Characters>15706</Characters>
  <Application>Microsoft Office Word</Application>
  <DocSecurity>0</DocSecurity>
  <Lines>130</Lines>
  <Paragraphs>36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Mielcuch Anna</dc:creator>
  <cp:lastModifiedBy>Ewa A. Genert</cp:lastModifiedBy>
  <cp:revision>2</cp:revision>
  <cp:lastPrinted>2017-09-04T08:13:00Z</cp:lastPrinted>
  <dcterms:created xsi:type="dcterms:W3CDTF">2017-09-12T09:11:00Z</dcterms:created>
  <dcterms:modified xsi:type="dcterms:W3CDTF">2017-09-12T09:11:00Z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