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626" w:rsidRDefault="00AF0626" w:rsidP="00AF0626">
      <w:pPr>
        <w:pStyle w:val="OZNPROJEKTUwskazaniedatylubwersjiprojektu"/>
      </w:pPr>
      <w:bookmarkStart w:id="0" w:name="_GoBack"/>
      <w:bookmarkEnd w:id="0"/>
      <w:r>
        <w:t>Projekt</w:t>
      </w:r>
    </w:p>
    <w:p w:rsidR="008D0087" w:rsidRPr="008D0087" w:rsidRDefault="008D0087" w:rsidP="00134C7B">
      <w:pPr>
        <w:pStyle w:val="OZNRODZAKTUtznustawalubrozporzdzenieiorganwydajcy"/>
      </w:pPr>
      <w:r w:rsidRPr="008D0087">
        <w:t>USTAWA</w:t>
      </w:r>
    </w:p>
    <w:p w:rsidR="008D0087" w:rsidRPr="008D0087" w:rsidRDefault="00134C7B" w:rsidP="00134C7B">
      <w:pPr>
        <w:pStyle w:val="DATAAKTUdatauchwalenialubwydaniaaktu"/>
      </w:pPr>
      <w:r>
        <w:t>z dnia</w:t>
      </w:r>
    </w:p>
    <w:p w:rsidR="008D0087" w:rsidRPr="008D0087" w:rsidRDefault="008D0087" w:rsidP="008D0087">
      <w:pPr>
        <w:pStyle w:val="TYTUAKTUprzedmiotregulacjiustawylubrozporzdzenia"/>
      </w:pPr>
      <w:r w:rsidRPr="008D0087">
        <w:t>o Ogólnopolskiej Sieci Edukacyjnej</w:t>
      </w:r>
    </w:p>
    <w:p w:rsidR="008D0087" w:rsidRPr="008D0087" w:rsidRDefault="008D0087" w:rsidP="008D0087">
      <w:pPr>
        <w:pStyle w:val="ROZDZODDZPRZEDMprzedmiotregulacjirozdziauluboddziau"/>
      </w:pPr>
      <w:r w:rsidRPr="008D0087">
        <w:t>Rozdział</w:t>
      </w:r>
      <w:r w:rsidR="00134C7B">
        <w:t xml:space="preserve"> </w:t>
      </w:r>
      <w:r w:rsidRPr="008D0087">
        <w:t>1</w:t>
      </w:r>
    </w:p>
    <w:p w:rsidR="008D0087" w:rsidRPr="008D0087" w:rsidRDefault="008D0087" w:rsidP="005C6C05">
      <w:pPr>
        <w:pStyle w:val="TYTDZPRZEDMprzedmiotregulacjitytuulubdziau"/>
      </w:pPr>
      <w:r w:rsidRPr="008D0087">
        <w:t>Przepisy ogólne</w:t>
      </w:r>
    </w:p>
    <w:p w:rsidR="00E260CC" w:rsidRPr="007E761C" w:rsidRDefault="008D0087" w:rsidP="007E761C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1.</w:t>
      </w:r>
      <w:r w:rsidR="00134C7B">
        <w:rPr>
          <w:rStyle w:val="Ppogrubienie"/>
        </w:rPr>
        <w:t xml:space="preserve"> </w:t>
      </w:r>
      <w:r w:rsidRPr="007E761C">
        <w:t>Ustawa określa cele</w:t>
      </w:r>
      <w:r w:rsidR="00D05610" w:rsidRPr="007E761C">
        <w:t xml:space="preserve"> </w:t>
      </w:r>
      <w:r w:rsidR="00DC3333" w:rsidRPr="007E761C">
        <w:t>i</w:t>
      </w:r>
      <w:r w:rsidRPr="007E761C">
        <w:t xml:space="preserve"> </w:t>
      </w:r>
      <w:r w:rsidR="00D05610" w:rsidRPr="007E761C">
        <w:t xml:space="preserve">źródła </w:t>
      </w:r>
      <w:r w:rsidRPr="007E761C">
        <w:t xml:space="preserve">finansowania Ogólnopolskiej Sieci Edukacyjnej, zwanej dalej </w:t>
      </w:r>
      <w:r w:rsidR="00134C7B">
        <w:t>„</w:t>
      </w:r>
      <w:r w:rsidRPr="007E761C">
        <w:t>OSE</w:t>
      </w:r>
      <w:r w:rsidR="00134C7B">
        <w:t>”</w:t>
      </w:r>
      <w:r w:rsidR="006D68C1" w:rsidRPr="007E761C">
        <w:t xml:space="preserve">, </w:t>
      </w:r>
      <w:r w:rsidR="00E260CC" w:rsidRPr="007E761C">
        <w:t xml:space="preserve">operatora OSE </w:t>
      </w:r>
      <w:r w:rsidR="006D68C1" w:rsidRPr="007E761C">
        <w:t xml:space="preserve">oraz </w:t>
      </w:r>
      <w:r w:rsidR="00E260CC" w:rsidRPr="007E761C">
        <w:t xml:space="preserve">jego </w:t>
      </w:r>
      <w:r w:rsidR="006D68C1" w:rsidRPr="007E761C">
        <w:t>zadania</w:t>
      </w:r>
      <w:r w:rsidRPr="007E761C">
        <w:t>.</w:t>
      </w:r>
    </w:p>
    <w:p w:rsidR="008D0087" w:rsidRPr="007E761C" w:rsidRDefault="001F25AD" w:rsidP="007E761C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="008D0087" w:rsidRPr="00DC671D">
        <w:rPr>
          <w:rStyle w:val="Ppogrubienie"/>
        </w:rPr>
        <w:t>2.</w:t>
      </w:r>
      <w:r w:rsidR="00134C7B">
        <w:t xml:space="preserve"> </w:t>
      </w:r>
      <w:r w:rsidR="00E260CC" w:rsidRPr="007E761C">
        <w:t xml:space="preserve">Tworzy się </w:t>
      </w:r>
      <w:r w:rsidR="008D0087" w:rsidRPr="007E761C">
        <w:t>OSE</w:t>
      </w:r>
      <w:r w:rsidR="00D26D10" w:rsidRPr="007E761C">
        <w:t>,</w:t>
      </w:r>
      <w:r w:rsidR="008D0087" w:rsidRPr="007E761C">
        <w:t xml:space="preserve"> </w:t>
      </w:r>
      <w:r w:rsidR="00E260CC" w:rsidRPr="007E761C">
        <w:t xml:space="preserve">która </w:t>
      </w:r>
      <w:r w:rsidR="008D0087" w:rsidRPr="007E761C">
        <w:t xml:space="preserve">jest publiczną siecią telekomunikacyjną służącą świadczeniu publicznie dostępnych usług telekomunikacyjnych </w:t>
      </w:r>
      <w:r w:rsidR="00E260CC" w:rsidRPr="007E761C">
        <w:t xml:space="preserve">szkole w rozumieniu </w:t>
      </w:r>
      <w:r w:rsidR="003A2642" w:rsidRPr="007E761C">
        <w:t>art.</w:t>
      </w:r>
      <w:r w:rsidR="00CC62D8">
        <w:t> </w:t>
      </w:r>
      <w:r w:rsidR="003A2642" w:rsidRPr="007E761C">
        <w:t>2 pkt 2 ustawy z dnia 14 grudnia 2016 r. – Prawo oświatowe (Dz. U. z 2017</w:t>
      </w:r>
      <w:r w:rsidR="00A36F08" w:rsidRPr="007E761C">
        <w:t xml:space="preserve"> r.</w:t>
      </w:r>
      <w:r w:rsidR="003A2642" w:rsidRPr="007E761C">
        <w:t xml:space="preserve"> poz. 59 i 949), z</w:t>
      </w:r>
      <w:r w:rsidR="00DC671D">
        <w:t> </w:t>
      </w:r>
      <w:r w:rsidR="003A2642" w:rsidRPr="007E761C">
        <w:t>wyjątkiem szkół dla dorosłych</w:t>
      </w:r>
      <w:r w:rsidR="00E260CC" w:rsidRPr="007E761C">
        <w:t xml:space="preserve">, zwanej dalej </w:t>
      </w:r>
      <w:r w:rsidR="00134C7B">
        <w:t>„</w:t>
      </w:r>
      <w:r w:rsidR="00E260CC" w:rsidRPr="007E761C">
        <w:t>szkołą</w:t>
      </w:r>
      <w:r w:rsidR="00134C7B">
        <w:t>”</w:t>
      </w:r>
      <w:r w:rsidR="00E260CC" w:rsidRPr="007E761C">
        <w:t>.</w:t>
      </w:r>
    </w:p>
    <w:p w:rsidR="008D0087" w:rsidRPr="007E761C" w:rsidRDefault="008D0087" w:rsidP="00DC671D">
      <w:pPr>
        <w:pStyle w:val="ARTartustawynprozporzdzenia"/>
        <w:keepNext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="001F25AD" w:rsidRPr="00DC671D">
        <w:rPr>
          <w:rStyle w:val="Ppogrubienie"/>
        </w:rPr>
        <w:t>3</w:t>
      </w:r>
      <w:r w:rsidRPr="00DC671D">
        <w:rPr>
          <w:rStyle w:val="Ppogrubienie"/>
        </w:rPr>
        <w:t>.</w:t>
      </w:r>
      <w:r w:rsidR="000261B9" w:rsidRPr="007E761C">
        <w:t xml:space="preserve"> </w:t>
      </w:r>
      <w:r w:rsidRPr="007E761C">
        <w:t>OSE tworzy się w celu:</w:t>
      </w:r>
    </w:p>
    <w:p w:rsidR="008D0087" w:rsidRPr="008D0087" w:rsidRDefault="00475FD2" w:rsidP="008D0087">
      <w:pPr>
        <w:pStyle w:val="PKTpunkt"/>
      </w:pPr>
      <w:r>
        <w:t>1)</w:t>
      </w:r>
      <w:r w:rsidR="000261B9">
        <w:tab/>
      </w:r>
      <w:r w:rsidR="008D0087" w:rsidRPr="008D0087">
        <w:t>umożliwienia szko</w:t>
      </w:r>
      <w:r w:rsidR="0090071D">
        <w:t>le</w:t>
      </w:r>
      <w:r w:rsidR="008D0087" w:rsidRPr="008D0087">
        <w:t xml:space="preserve"> </w:t>
      </w:r>
      <w:r w:rsidR="00E260CC">
        <w:t xml:space="preserve">szerokopasmowego </w:t>
      </w:r>
      <w:r w:rsidR="008D0087" w:rsidRPr="008D0087">
        <w:t>dostępu do</w:t>
      </w:r>
      <w:r w:rsidR="00E260CC">
        <w:t xml:space="preserve"> </w:t>
      </w:r>
      <w:r w:rsidR="008D0087" w:rsidRPr="008D0087">
        <w:t>Internetu;</w:t>
      </w:r>
    </w:p>
    <w:p w:rsidR="008D0087" w:rsidRPr="008D0087" w:rsidRDefault="00475FD2" w:rsidP="008D0087">
      <w:pPr>
        <w:pStyle w:val="PKTpunkt"/>
      </w:pPr>
      <w:r>
        <w:t>2)</w:t>
      </w:r>
      <w:r w:rsidR="000261B9">
        <w:tab/>
      </w:r>
      <w:r w:rsidR="008D0087" w:rsidRPr="008D0087">
        <w:t>podnoszenia poziomu kompetencji cyfrowych uczniów</w:t>
      </w:r>
      <w:r w:rsidR="00167DB9" w:rsidRPr="00167DB9">
        <w:t>, zgodnie z przepisami wydanymi na podstawie art. 47 ust. 1 pkt 1 ustawy z dnia 14 grudnia 2016 r. – Prawo oświatowe</w:t>
      </w:r>
      <w:r w:rsidR="00E260CC">
        <w:t>,</w:t>
      </w:r>
      <w:r w:rsidR="00167DB9" w:rsidRPr="00167DB9">
        <w:t xml:space="preserve"> i</w:t>
      </w:r>
      <w:r w:rsidR="00DC671D">
        <w:t> </w:t>
      </w:r>
      <w:r w:rsidR="00167DB9" w:rsidRPr="00167DB9">
        <w:t>nauczycieli w ramach doskonalenia zawodowego nauczycieli</w:t>
      </w:r>
      <w:r w:rsidR="00167DB9">
        <w:t>;</w:t>
      </w:r>
    </w:p>
    <w:p w:rsidR="008D0087" w:rsidRPr="008D0087" w:rsidRDefault="00475FD2" w:rsidP="008D0087">
      <w:pPr>
        <w:pStyle w:val="PKTpunkt"/>
      </w:pPr>
      <w:r>
        <w:t>3)</w:t>
      </w:r>
      <w:r w:rsidR="000261B9">
        <w:tab/>
      </w:r>
      <w:r w:rsidR="00167DB9">
        <w:t xml:space="preserve">umożliwienia </w:t>
      </w:r>
      <w:r w:rsidR="008D0087" w:rsidRPr="008D0087">
        <w:t>wspomagania proces</w:t>
      </w:r>
      <w:r w:rsidR="00167DB9">
        <w:t>u</w:t>
      </w:r>
      <w:r w:rsidR="008D0087" w:rsidRPr="008D0087">
        <w:t xml:space="preserve"> kształcenia w szko</w:t>
      </w:r>
      <w:r w:rsidR="0090071D">
        <w:t>le</w:t>
      </w:r>
      <w:r w:rsidR="008D0087" w:rsidRPr="008D0087">
        <w:t>.</w:t>
      </w:r>
    </w:p>
    <w:p w:rsidR="008D0087" w:rsidRPr="008D0087" w:rsidRDefault="008D0087" w:rsidP="008D0087">
      <w:pPr>
        <w:pStyle w:val="ROZDZODDZPRZEDMprzedmiotregulacjirozdziauluboddziau"/>
      </w:pPr>
      <w:r w:rsidRPr="008D0087">
        <w:t>Rozdział</w:t>
      </w:r>
      <w:r w:rsidR="00134C7B">
        <w:t xml:space="preserve"> </w:t>
      </w:r>
      <w:r w:rsidRPr="008D0087">
        <w:t>2</w:t>
      </w:r>
    </w:p>
    <w:p w:rsidR="008D0087" w:rsidRPr="008D0087" w:rsidRDefault="008D5B1D" w:rsidP="005C6C05">
      <w:pPr>
        <w:pStyle w:val="TYTDZPRZEDMprzedmiotregulacjitytuulubdziau"/>
      </w:pPr>
      <w:r>
        <w:t>Za</w:t>
      </w:r>
      <w:r w:rsidR="00D05610">
        <w:t>dania operatora</w:t>
      </w:r>
      <w:r w:rsidR="008D0087" w:rsidRPr="008D0087">
        <w:t xml:space="preserve"> OSE</w:t>
      </w:r>
    </w:p>
    <w:p w:rsidR="008D0087" w:rsidRPr="007E761C" w:rsidRDefault="008D0087" w:rsidP="007E761C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4.</w:t>
      </w:r>
      <w:r w:rsidR="00134C7B">
        <w:t xml:space="preserve"> </w:t>
      </w:r>
      <w:r w:rsidR="00E260CC" w:rsidRPr="007E761C">
        <w:t>O</w:t>
      </w:r>
      <w:r w:rsidRPr="007E761C">
        <w:t>perator</w:t>
      </w:r>
      <w:r w:rsidR="00E260CC" w:rsidRPr="007E761C">
        <w:t>em</w:t>
      </w:r>
      <w:r w:rsidRPr="007E761C">
        <w:t xml:space="preserve"> OSE </w:t>
      </w:r>
      <w:r w:rsidR="00597B4D" w:rsidRPr="007E761C">
        <w:t>jest</w:t>
      </w:r>
      <w:r w:rsidRPr="007E761C">
        <w:t xml:space="preserve"> Naukow</w:t>
      </w:r>
      <w:r w:rsidR="00597B4D" w:rsidRPr="007E761C">
        <w:t>a</w:t>
      </w:r>
      <w:r w:rsidRPr="007E761C">
        <w:t xml:space="preserve"> i Akademick</w:t>
      </w:r>
      <w:r w:rsidR="00597B4D" w:rsidRPr="007E761C">
        <w:t>a</w:t>
      </w:r>
      <w:r w:rsidRPr="007E761C">
        <w:t xml:space="preserve"> Sie</w:t>
      </w:r>
      <w:r w:rsidR="00597B4D" w:rsidRPr="007E761C">
        <w:t>ć</w:t>
      </w:r>
      <w:r w:rsidRPr="007E761C">
        <w:t xml:space="preserve"> Komputerow</w:t>
      </w:r>
      <w:r w:rsidR="00597B4D" w:rsidRPr="007E761C">
        <w:t>a</w:t>
      </w:r>
      <w:r w:rsidRPr="007E761C">
        <w:t xml:space="preserve"> – Państwow</w:t>
      </w:r>
      <w:r w:rsidR="00597B4D" w:rsidRPr="007E761C">
        <w:t>y</w:t>
      </w:r>
      <w:r w:rsidRPr="007E761C">
        <w:t xml:space="preserve"> Instytut Badawcz</w:t>
      </w:r>
      <w:r w:rsidR="00597B4D" w:rsidRPr="007E761C">
        <w:t>y.</w:t>
      </w:r>
    </w:p>
    <w:p w:rsidR="008D0087" w:rsidRPr="007E761C" w:rsidRDefault="008D0087" w:rsidP="00DC671D">
      <w:pPr>
        <w:pStyle w:val="ARTartustawynprozporzdzenia"/>
        <w:keepNext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5.</w:t>
      </w:r>
      <w:r w:rsidR="00134C7B">
        <w:t xml:space="preserve"> </w:t>
      </w:r>
      <w:r w:rsidRPr="007E761C">
        <w:t>Do zadań operatora OSE należy:</w:t>
      </w:r>
    </w:p>
    <w:p w:rsidR="008D0087" w:rsidRPr="008D0087" w:rsidRDefault="00475FD2" w:rsidP="008D0087">
      <w:pPr>
        <w:pStyle w:val="PKTpunkt"/>
      </w:pPr>
      <w:r>
        <w:t>1)</w:t>
      </w:r>
      <w:r w:rsidR="00D26AF5">
        <w:tab/>
      </w:r>
      <w:r w:rsidR="008D0087" w:rsidRPr="008D0087">
        <w:t xml:space="preserve">przygotowanie </w:t>
      </w:r>
      <w:r w:rsidR="009A11A2">
        <w:t>OSE</w:t>
      </w:r>
      <w:r w:rsidR="008D0087" w:rsidRPr="008D0087">
        <w:t xml:space="preserve"> w sposób umożliwiający świadczenie z jej wykorzys</w:t>
      </w:r>
      <w:r w:rsidR="00B22066">
        <w:t>taniem usług, jej eksploatację,</w:t>
      </w:r>
      <w:r w:rsidR="008D0087" w:rsidRPr="008D0087">
        <w:t xml:space="preserve"> utrzymanie, </w:t>
      </w:r>
      <w:r w:rsidR="00597B4D" w:rsidRPr="008D0087">
        <w:t>usuwanie awarii</w:t>
      </w:r>
      <w:r w:rsidR="00597B4D">
        <w:t>,</w:t>
      </w:r>
      <w:r w:rsidR="00597B4D" w:rsidRPr="008D0087">
        <w:t xml:space="preserve"> </w:t>
      </w:r>
      <w:r w:rsidR="008D0087" w:rsidRPr="008D0087">
        <w:t>modernizację oraz nadzór nad jej funkcjonowaniem;</w:t>
      </w:r>
    </w:p>
    <w:p w:rsidR="001526CA" w:rsidRDefault="00475FD2" w:rsidP="008D0087">
      <w:pPr>
        <w:pStyle w:val="PKTpunkt"/>
      </w:pPr>
      <w:r>
        <w:t>2)</w:t>
      </w:r>
      <w:r w:rsidR="00D26AF5">
        <w:tab/>
      </w:r>
      <w:r w:rsidR="008D0087" w:rsidRPr="008D0087">
        <w:t>świadczenie szko</w:t>
      </w:r>
      <w:r w:rsidR="00DF7DB3">
        <w:t>le</w:t>
      </w:r>
      <w:r w:rsidR="008D0087" w:rsidRPr="008D0087">
        <w:t xml:space="preserve"> usług</w:t>
      </w:r>
      <w:r w:rsidR="00DF7DB3">
        <w:t>i</w:t>
      </w:r>
      <w:r w:rsidR="008D0087" w:rsidRPr="008D0087">
        <w:t xml:space="preserve"> </w:t>
      </w:r>
      <w:r w:rsidR="00597B4D" w:rsidRPr="008D0087">
        <w:t xml:space="preserve">szerokopasmowego </w:t>
      </w:r>
      <w:r w:rsidR="008D0087" w:rsidRPr="008D0087">
        <w:t>dostępu</w:t>
      </w:r>
      <w:r w:rsidR="001421F6">
        <w:t xml:space="preserve"> do</w:t>
      </w:r>
      <w:r w:rsidR="008D0087" w:rsidRPr="008D0087">
        <w:t xml:space="preserve"> Internetu</w:t>
      </w:r>
      <w:r w:rsidR="009B1B84">
        <w:t xml:space="preserve"> o symetrycznej przepustowości co najmniej 100 </w:t>
      </w:r>
      <w:proofErr w:type="spellStart"/>
      <w:r w:rsidR="009B1B84">
        <w:t>Mb</w:t>
      </w:r>
      <w:proofErr w:type="spellEnd"/>
      <w:r w:rsidR="009B1B84">
        <w:t>/s</w:t>
      </w:r>
      <w:r w:rsidR="00DF7DB3">
        <w:t>, z zastrzeżeniem art. 6</w:t>
      </w:r>
      <w:r w:rsidR="001526CA">
        <w:t>;</w:t>
      </w:r>
    </w:p>
    <w:p w:rsidR="008D0087" w:rsidRPr="008D0087" w:rsidRDefault="001526CA" w:rsidP="008D0087">
      <w:pPr>
        <w:pStyle w:val="PKTpunkt"/>
      </w:pPr>
      <w:r>
        <w:lastRenderedPageBreak/>
        <w:t>3)</w:t>
      </w:r>
      <w:r w:rsidR="00D26AF5">
        <w:tab/>
      </w:r>
      <w:r>
        <w:t>świadczenie szko</w:t>
      </w:r>
      <w:r w:rsidR="00DF7DB3">
        <w:t>le</w:t>
      </w:r>
      <w:r>
        <w:t xml:space="preserve"> </w:t>
      </w:r>
      <w:r w:rsidR="00395885">
        <w:t>u</w:t>
      </w:r>
      <w:r w:rsidR="008D0087" w:rsidRPr="008D0087">
        <w:t>sług bezpieczeństwa teleinformatycznego, obejmujący</w:t>
      </w:r>
      <w:r>
        <w:t>ch</w:t>
      </w:r>
      <w:r w:rsidR="008D0087" w:rsidRPr="008D0087">
        <w:t xml:space="preserve"> ochronę przed szkodliwym oprogramowaniem oraz monitorowanie zagrożeń i bezpieczeństwa sieciowego;</w:t>
      </w:r>
    </w:p>
    <w:p w:rsidR="008D0087" w:rsidRPr="008D0087" w:rsidRDefault="001526CA" w:rsidP="008D0087">
      <w:pPr>
        <w:pStyle w:val="PKTpunkt"/>
      </w:pPr>
      <w:r>
        <w:t>4</w:t>
      </w:r>
      <w:r w:rsidR="00475FD2">
        <w:t>)</w:t>
      </w:r>
      <w:r w:rsidR="00D26AF5">
        <w:tab/>
      </w:r>
      <w:r w:rsidR="008D0087" w:rsidRPr="008D0087">
        <w:t>promowanie zasad bezpiecznego korzystania z technologii cyfrowych;</w:t>
      </w:r>
    </w:p>
    <w:p w:rsidR="008D0087" w:rsidRPr="008D0087" w:rsidRDefault="001526CA" w:rsidP="008D0087">
      <w:pPr>
        <w:pStyle w:val="PKTpunkt"/>
      </w:pPr>
      <w:r>
        <w:t>5</w:t>
      </w:r>
      <w:r w:rsidR="00475FD2">
        <w:t>)</w:t>
      </w:r>
      <w:r w:rsidR="00D26AF5">
        <w:tab/>
      </w:r>
      <w:r w:rsidR="008D0087" w:rsidRPr="008D0087">
        <w:t xml:space="preserve">tworzenie i udostępnianie </w:t>
      </w:r>
      <w:r w:rsidR="0090071D">
        <w:t>usług ułatwiających użytkow</w:t>
      </w:r>
      <w:r w:rsidR="00B03B30">
        <w:t>nikom</w:t>
      </w:r>
      <w:r w:rsidR="0090071D">
        <w:t xml:space="preserve"> OSE dostęp do</w:t>
      </w:r>
      <w:r w:rsidR="008D0087" w:rsidRPr="008D0087">
        <w:t xml:space="preserve"> technologii cyfrowych</w:t>
      </w:r>
      <w:r w:rsidR="00CC6558">
        <w:t>.</w:t>
      </w:r>
    </w:p>
    <w:p w:rsidR="00101D00" w:rsidRPr="007E761C" w:rsidRDefault="008D0087" w:rsidP="00DC671D">
      <w:pPr>
        <w:pStyle w:val="ARTartustawynprozporzdzenia"/>
        <w:keepNext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6.</w:t>
      </w:r>
      <w:r w:rsidR="0058780F" w:rsidRPr="007E761C">
        <w:rPr>
          <w:rStyle w:val="Ppogrubienie"/>
          <w:b w:val="0"/>
        </w:rPr>
        <w:t xml:space="preserve"> </w:t>
      </w:r>
      <w:r w:rsidR="00A77E6B" w:rsidRPr="007E761C">
        <w:t>W</w:t>
      </w:r>
      <w:r w:rsidR="0058780F" w:rsidRPr="007E761C">
        <w:t xml:space="preserve"> </w:t>
      </w:r>
      <w:r w:rsidR="00A77E6B" w:rsidRPr="007E761C">
        <w:t>przypadku gdy</w:t>
      </w:r>
      <w:r w:rsidRPr="007E761C">
        <w:t xml:space="preserve"> warunki techniczne istniejącej infrastruktury telekomunikacyjnej nie pozwalają na świadczenie usługi spełniającej </w:t>
      </w:r>
      <w:r w:rsidR="00553DA4" w:rsidRPr="007E761C">
        <w:t>parametry</w:t>
      </w:r>
      <w:r w:rsidRPr="007E761C">
        <w:t xml:space="preserve">, o których mowa w </w:t>
      </w:r>
      <w:r w:rsidR="00553DA4" w:rsidRPr="007E761C">
        <w:t>art. 5 pkt 2,</w:t>
      </w:r>
      <w:r w:rsidRPr="007E761C">
        <w:t xml:space="preserve"> minister właściwy do spraw informatyzacji</w:t>
      </w:r>
      <w:r w:rsidR="00B95F37" w:rsidRPr="007E761C">
        <w:t>, po zasięgnięciu opinii Prezesa Urzędu Komunikacji Elektronicznej,</w:t>
      </w:r>
      <w:r w:rsidRPr="007E761C">
        <w:t xml:space="preserve"> na wniosek operatora OSE</w:t>
      </w:r>
      <w:r w:rsidR="00101D00" w:rsidRPr="007E761C">
        <w:t xml:space="preserve"> zawierający:</w:t>
      </w:r>
    </w:p>
    <w:p w:rsidR="00101D00" w:rsidRDefault="00101D00" w:rsidP="00CF78BE">
      <w:pPr>
        <w:pStyle w:val="PKTpunkt"/>
      </w:pPr>
      <w:r>
        <w:t>1)</w:t>
      </w:r>
      <w:r w:rsidR="00D26AF5">
        <w:tab/>
      </w:r>
      <w:r>
        <w:t xml:space="preserve">uzasadnienie braku możliwości świadczenia usługi spełniającej </w:t>
      </w:r>
      <w:r w:rsidR="00553DA4">
        <w:t>parametry</w:t>
      </w:r>
      <w:r>
        <w:t xml:space="preserve">, o których mowa w </w:t>
      </w:r>
      <w:r w:rsidR="00553DA4">
        <w:t>art. 5 pkt 2</w:t>
      </w:r>
      <w:r>
        <w:t>, oraz</w:t>
      </w:r>
    </w:p>
    <w:p w:rsidR="00101D00" w:rsidRDefault="00101D00" w:rsidP="00B3582A">
      <w:pPr>
        <w:pStyle w:val="PKTpunkt"/>
        <w:keepNext/>
      </w:pPr>
      <w:r>
        <w:t>2)</w:t>
      </w:r>
      <w:r w:rsidR="00D26AF5">
        <w:tab/>
      </w:r>
      <w:r>
        <w:t>wskazanie maksymalnych parametrów usługi możliwej do świadczenia</w:t>
      </w:r>
    </w:p>
    <w:p w:rsidR="008D0087" w:rsidRPr="008D0087" w:rsidRDefault="00134C7B" w:rsidP="00134C7B">
      <w:pPr>
        <w:pStyle w:val="CZWSPPKTczwsplnapunktw"/>
      </w:pPr>
      <w:r>
        <w:t>–</w:t>
      </w:r>
      <w:r w:rsidR="008D0087" w:rsidRPr="008D0087">
        <w:t xml:space="preserve"> </w:t>
      </w:r>
      <w:r w:rsidR="00101D00">
        <w:t xml:space="preserve">może </w:t>
      </w:r>
      <w:r w:rsidR="00654B2F">
        <w:t>zezwolić</w:t>
      </w:r>
      <w:r w:rsidR="00E12D3A" w:rsidRPr="008D0087">
        <w:t xml:space="preserve"> </w:t>
      </w:r>
      <w:r w:rsidR="008D0087" w:rsidRPr="008D0087">
        <w:t xml:space="preserve">na świadczenie usługi niespełniającej </w:t>
      </w:r>
      <w:r w:rsidR="00553DA4">
        <w:t>parametrów</w:t>
      </w:r>
      <w:r w:rsidR="00553DA4" w:rsidRPr="008D0087">
        <w:t xml:space="preserve"> </w:t>
      </w:r>
      <w:r w:rsidR="008D0087" w:rsidRPr="008D0087">
        <w:t xml:space="preserve">określonych w </w:t>
      </w:r>
      <w:r w:rsidR="0090071D">
        <w:t>art.</w:t>
      </w:r>
      <w:r w:rsidR="00553DA4">
        <w:t xml:space="preserve"> 5 pkt 2</w:t>
      </w:r>
      <w:r w:rsidR="008D0087" w:rsidRPr="008D0087">
        <w:t xml:space="preserve"> na czas określony,</w:t>
      </w:r>
      <w:r w:rsidR="00475FD2">
        <w:t xml:space="preserve"> nie dłuższy niż 12 miesięcy.</w:t>
      </w:r>
    </w:p>
    <w:p w:rsidR="008D0087" w:rsidRPr="007E761C" w:rsidRDefault="008D0087" w:rsidP="007E761C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="00E172DA" w:rsidRPr="00DC671D">
        <w:rPr>
          <w:rStyle w:val="Ppogrubienie"/>
        </w:rPr>
        <w:t>7</w:t>
      </w:r>
      <w:r w:rsidRPr="00DC671D">
        <w:rPr>
          <w:rStyle w:val="Ppogrubienie"/>
        </w:rPr>
        <w:t>.</w:t>
      </w:r>
      <w:r w:rsidR="00134C7B">
        <w:rPr>
          <w:rStyle w:val="Ppogrubienie"/>
        </w:rPr>
        <w:t xml:space="preserve"> </w:t>
      </w:r>
      <w:r w:rsidRPr="007E761C">
        <w:t>1.</w:t>
      </w:r>
      <w:r w:rsidR="00134C7B">
        <w:t xml:space="preserve"> </w:t>
      </w:r>
      <w:r w:rsidRPr="007E761C">
        <w:t>Operator OSE sporządza i na bieżąco aktualizuje</w:t>
      </w:r>
      <w:r w:rsidR="009A3895" w:rsidRPr="007E761C">
        <w:t>, nie rzadziej niż raz na 6 miesięcy,</w:t>
      </w:r>
      <w:r w:rsidRPr="007E761C">
        <w:t xml:space="preserve"> harmonogram </w:t>
      </w:r>
      <w:r w:rsidR="00B06295" w:rsidRPr="007E761C">
        <w:t xml:space="preserve">wskazujący możliwy termin </w:t>
      </w:r>
      <w:r w:rsidRPr="007E761C">
        <w:t>rozpoczęcia świadczenia usług, o</w:t>
      </w:r>
      <w:r w:rsidR="005C6C05">
        <w:t> </w:t>
      </w:r>
      <w:r w:rsidRPr="007E761C">
        <w:t>których mowa w art. 5 pkt 2</w:t>
      </w:r>
      <w:r w:rsidR="001526CA" w:rsidRPr="007E761C">
        <w:t xml:space="preserve"> i 3</w:t>
      </w:r>
      <w:r w:rsidR="00E442AA" w:rsidRPr="007E761C">
        <w:t xml:space="preserve"> oraz art. 6</w:t>
      </w:r>
      <w:r w:rsidRPr="007E761C">
        <w:t>, uwzględniając informacje o istniejącej i</w:t>
      </w:r>
      <w:r w:rsidR="005C6C05">
        <w:t> </w:t>
      </w:r>
      <w:r w:rsidRPr="007E761C">
        <w:t>planowanej infrastrukturze telekomunikacyjnej</w:t>
      </w:r>
      <w:r w:rsidR="00E442AA" w:rsidRPr="007E761C">
        <w:t>, umożliwiającej świadczenie szkole tych usług.</w:t>
      </w:r>
    </w:p>
    <w:p w:rsidR="008D0087" w:rsidRPr="008D0087" w:rsidRDefault="008D0087" w:rsidP="00127253">
      <w:pPr>
        <w:pStyle w:val="USTustnpkodeksu"/>
      </w:pPr>
      <w:r w:rsidRPr="008D0087">
        <w:t>2.</w:t>
      </w:r>
      <w:r w:rsidR="00134C7B">
        <w:t xml:space="preserve"> </w:t>
      </w:r>
      <w:r w:rsidRPr="008D0087">
        <w:t>Harmonogram</w:t>
      </w:r>
      <w:r w:rsidR="0057312F">
        <w:t xml:space="preserve"> </w:t>
      </w:r>
      <w:r w:rsidRPr="008D0087">
        <w:t>udostępnia się w Biuletynie Informacji Publicznej na stronie podmiotowej operatora OSE.</w:t>
      </w:r>
    </w:p>
    <w:p w:rsidR="008D0087" w:rsidRPr="002D7BBC" w:rsidRDefault="008D0087" w:rsidP="002D7BBC">
      <w:pPr>
        <w:pStyle w:val="USTustnpkodeksu"/>
      </w:pPr>
      <w:r w:rsidRPr="002D7BBC">
        <w:t>3.</w:t>
      </w:r>
      <w:r w:rsidR="00134C7B">
        <w:t xml:space="preserve"> </w:t>
      </w:r>
      <w:r w:rsidRPr="002D7BBC">
        <w:t xml:space="preserve">Organ prowadzący szkołę </w:t>
      </w:r>
      <w:r w:rsidR="004A75AB" w:rsidRPr="002D7BBC">
        <w:t xml:space="preserve">wskazaną </w:t>
      </w:r>
      <w:r w:rsidRPr="002D7BBC">
        <w:t>w harmonogramie</w:t>
      </w:r>
      <w:r w:rsidR="0057312F" w:rsidRPr="002D7BBC">
        <w:t xml:space="preserve"> </w:t>
      </w:r>
      <w:r w:rsidRPr="002D7BBC">
        <w:t>albo dyrektor szkoły</w:t>
      </w:r>
      <w:r w:rsidR="005F7334" w:rsidRPr="002D7BBC">
        <w:t>,</w:t>
      </w:r>
      <w:r w:rsidRPr="002D7BBC">
        <w:t xml:space="preserve"> za zgodą </w:t>
      </w:r>
      <w:r w:rsidR="005E27F3" w:rsidRPr="002D7BBC">
        <w:t>tego organu</w:t>
      </w:r>
      <w:r w:rsidRPr="002D7BBC">
        <w:t>, może złożyć do operatora OSE wniosek o świa</w:t>
      </w:r>
      <w:r w:rsidR="005C6C05">
        <w:t>dczenie usług, o których mowa w </w:t>
      </w:r>
      <w:r w:rsidRPr="002D7BBC">
        <w:t>art. 5 pkt 2</w:t>
      </w:r>
      <w:r w:rsidR="001526CA" w:rsidRPr="002D7BBC">
        <w:t xml:space="preserve"> i 3</w:t>
      </w:r>
      <w:r w:rsidR="00E442AA" w:rsidRPr="002D7BBC">
        <w:t xml:space="preserve"> oraz art. 6</w:t>
      </w:r>
      <w:r w:rsidRPr="002D7BBC">
        <w:t>.</w:t>
      </w:r>
    </w:p>
    <w:p w:rsidR="008D0087" w:rsidRDefault="008D0087" w:rsidP="00127253">
      <w:pPr>
        <w:pStyle w:val="USTustnpkodeksu"/>
      </w:pPr>
      <w:r w:rsidRPr="008D0087">
        <w:t>4.</w:t>
      </w:r>
      <w:r w:rsidR="00134C7B">
        <w:t xml:space="preserve"> </w:t>
      </w:r>
      <w:r w:rsidRPr="008D0087">
        <w:t>Operator O</w:t>
      </w:r>
      <w:r w:rsidR="004D4B53">
        <w:t>SE rozpoczyna świadczenie usług</w:t>
      </w:r>
      <w:r w:rsidR="00E442AA">
        <w:t>, o których mowa w art. 5 pkt 2 i 3 oraz art. 6,</w:t>
      </w:r>
      <w:r w:rsidRPr="008D0087">
        <w:t xml:space="preserve"> w terminie nie dłuższym niż 6 miesięcy od dnia złożenia wniosku</w:t>
      </w:r>
      <w:r w:rsidR="002C05B2">
        <w:t>.</w:t>
      </w:r>
    </w:p>
    <w:p w:rsidR="00B5174C" w:rsidRDefault="0062144D" w:rsidP="00DC671D">
      <w:pPr>
        <w:pStyle w:val="USTustnpkodeksu"/>
        <w:keepNext/>
      </w:pPr>
      <w:r>
        <w:t>5.</w:t>
      </w:r>
      <w:r w:rsidR="00134C7B">
        <w:t xml:space="preserve"> </w:t>
      </w:r>
      <w:r>
        <w:t xml:space="preserve">Organ prowadzący szkołę </w:t>
      </w:r>
      <w:r w:rsidR="0057312F">
        <w:t>zapewnia</w:t>
      </w:r>
      <w:r>
        <w:t xml:space="preserve"> tej</w:t>
      </w:r>
      <w:r w:rsidRPr="00676D93">
        <w:t xml:space="preserve"> szko</w:t>
      </w:r>
      <w:r>
        <w:t>le</w:t>
      </w:r>
      <w:r w:rsidRPr="00676D93">
        <w:t xml:space="preserve"> </w:t>
      </w:r>
      <w:r w:rsidR="0057312F">
        <w:t xml:space="preserve">szerokopasmowy </w:t>
      </w:r>
      <w:r w:rsidR="00AF0626">
        <w:t>dostęp do Internetu o </w:t>
      </w:r>
      <w:r w:rsidRPr="00676D93">
        <w:t xml:space="preserve">symetrycznej przepustowości co najmniej 100 </w:t>
      </w:r>
      <w:proofErr w:type="spellStart"/>
      <w:r w:rsidRPr="00676D93">
        <w:t>Mb</w:t>
      </w:r>
      <w:proofErr w:type="spellEnd"/>
      <w:r w:rsidRPr="00676D93">
        <w:t>/s</w:t>
      </w:r>
      <w:r>
        <w:t xml:space="preserve">, jeżeli organ ten </w:t>
      </w:r>
      <w:r w:rsidR="0090071D">
        <w:t xml:space="preserve">albo </w:t>
      </w:r>
      <w:r>
        <w:t>dyrekto</w:t>
      </w:r>
      <w:r w:rsidR="00B5174C">
        <w:t>r szkoły, za zgodą tego organu:</w:t>
      </w:r>
    </w:p>
    <w:p w:rsidR="0062144D" w:rsidRDefault="00B5174C" w:rsidP="006F19F6">
      <w:pPr>
        <w:pStyle w:val="PKTpunkt"/>
      </w:pPr>
      <w:r>
        <w:t>1)</w:t>
      </w:r>
      <w:r w:rsidR="000261B9">
        <w:tab/>
      </w:r>
      <w:r w:rsidR="0062144D">
        <w:t>nie złożył do operatora OSE wniosku,</w:t>
      </w:r>
      <w:r>
        <w:t xml:space="preserve"> </w:t>
      </w:r>
      <w:r w:rsidR="009625AC">
        <w:t xml:space="preserve">w terminie </w:t>
      </w:r>
      <w:r w:rsidR="00127432">
        <w:t>6</w:t>
      </w:r>
      <w:r w:rsidR="009625AC">
        <w:t xml:space="preserve"> miesięcy od dnia </w:t>
      </w:r>
      <w:r w:rsidR="00D05610">
        <w:t>wskazania</w:t>
      </w:r>
      <w:r w:rsidR="009625AC">
        <w:t xml:space="preserve"> szkoły w harmonogramie,</w:t>
      </w:r>
      <w:r w:rsidR="00134C7B">
        <w:t xml:space="preserve"> </w:t>
      </w:r>
      <w:r>
        <w:t>lub</w:t>
      </w:r>
    </w:p>
    <w:p w:rsidR="00D21DE1" w:rsidRDefault="004678F8" w:rsidP="00C411EF">
      <w:pPr>
        <w:pStyle w:val="PKTpunkt"/>
      </w:pPr>
      <w:r>
        <w:lastRenderedPageBreak/>
        <w:t>2)</w:t>
      </w:r>
      <w:r w:rsidR="000261B9">
        <w:tab/>
      </w:r>
      <w:r>
        <w:t>zaprzestał korzystania</w:t>
      </w:r>
      <w:r w:rsidR="00B5174C">
        <w:t xml:space="preserve"> z usług operatora OSE, o których mowa w art. </w:t>
      </w:r>
      <w:r>
        <w:t>5 pkt</w:t>
      </w:r>
      <w:r w:rsidR="00B5174C">
        <w:t xml:space="preserve"> 2</w:t>
      </w:r>
      <w:r>
        <w:t xml:space="preserve"> i 3</w:t>
      </w:r>
      <w:r w:rsidR="005C6C05">
        <w:t xml:space="preserve"> oraz art. </w:t>
      </w:r>
      <w:r w:rsidR="00C411EF">
        <w:t>6</w:t>
      </w:r>
      <w:r w:rsidR="00B5174C">
        <w:t>.</w:t>
      </w:r>
    </w:p>
    <w:p w:rsidR="00E02608" w:rsidRDefault="00D21DE1" w:rsidP="00DC671D">
      <w:pPr>
        <w:pStyle w:val="USTustnpkodeksu"/>
        <w:keepNext/>
      </w:pPr>
      <w:r>
        <w:t>6.</w:t>
      </w:r>
      <w:r w:rsidR="002C546A">
        <w:t xml:space="preserve"> </w:t>
      </w:r>
      <w:r w:rsidR="00BC72AF">
        <w:t xml:space="preserve">Organ prowadzący szkołę, obowiązany </w:t>
      </w:r>
      <w:r w:rsidR="00F65D3C">
        <w:t>zapewnić</w:t>
      </w:r>
      <w:r w:rsidR="00BC72AF">
        <w:t xml:space="preserve"> szkole </w:t>
      </w:r>
      <w:r w:rsidR="00F65D3C">
        <w:t>szerokopasmowy</w:t>
      </w:r>
      <w:r w:rsidR="00BC72AF">
        <w:t xml:space="preserve"> </w:t>
      </w:r>
      <w:r w:rsidR="00F65D3C">
        <w:t>dostęp</w:t>
      </w:r>
      <w:r>
        <w:t xml:space="preserve"> do I</w:t>
      </w:r>
      <w:r w:rsidR="00BC72AF">
        <w:t xml:space="preserve">nternetu o symetrycznej przepustowości co najmniej 100 </w:t>
      </w:r>
      <w:proofErr w:type="spellStart"/>
      <w:r w:rsidR="00BC72AF">
        <w:t>Mb</w:t>
      </w:r>
      <w:proofErr w:type="spellEnd"/>
      <w:r w:rsidR="00BC72AF">
        <w:t xml:space="preserve">/s, może złożyć do ministra właściwego do spraw informatyzacji wniosek o udzielenie zgody na świadczenie usługi niespełniającej parametrów </w:t>
      </w:r>
      <w:r w:rsidR="008E4680">
        <w:t>określonych w ust. 5, zawierający:</w:t>
      </w:r>
    </w:p>
    <w:p w:rsidR="008E4680" w:rsidRDefault="008E4680" w:rsidP="00C411EF">
      <w:pPr>
        <w:pStyle w:val="PKTpunkt"/>
      </w:pPr>
      <w:r>
        <w:t>1)</w:t>
      </w:r>
      <w:r w:rsidR="00E02608">
        <w:tab/>
      </w:r>
      <w:r>
        <w:t>uzasadnienie braku możliwości wykonania obowiązku, o którym mowa w ust. 5;</w:t>
      </w:r>
    </w:p>
    <w:p w:rsidR="008E4680" w:rsidRDefault="008E4680" w:rsidP="00C411EF">
      <w:pPr>
        <w:pStyle w:val="PKTpunkt"/>
      </w:pPr>
      <w:r>
        <w:t>2)</w:t>
      </w:r>
      <w:r w:rsidR="00E02608">
        <w:tab/>
      </w:r>
      <w:r>
        <w:t>wskazanie przyczyn niezłożenia wniosku do operatora OSE;</w:t>
      </w:r>
    </w:p>
    <w:p w:rsidR="008E4680" w:rsidRDefault="008E4680" w:rsidP="00C411EF">
      <w:pPr>
        <w:pStyle w:val="PKTpunkt"/>
      </w:pPr>
      <w:r>
        <w:t>3)</w:t>
      </w:r>
      <w:r w:rsidR="00E02608">
        <w:tab/>
      </w:r>
      <w:r>
        <w:t>wskazanie maksymalnych parametrów usługi możliwej do zapewnienia przez organ prowadzący szkołę.</w:t>
      </w:r>
    </w:p>
    <w:p w:rsidR="008E4680" w:rsidRDefault="008E4680" w:rsidP="00FC471A">
      <w:pPr>
        <w:pStyle w:val="USTustnpkodeksu"/>
      </w:pPr>
      <w:r>
        <w:t xml:space="preserve">7. Minister właściwy do spraw informatyzacji, po zasięgnięciu opinii Prezesa Urzędu Komunikacji Elektronicznej, udziela </w:t>
      </w:r>
      <w:r w:rsidR="0090071D">
        <w:t xml:space="preserve">w formie decyzji </w:t>
      </w:r>
      <w:r>
        <w:t xml:space="preserve">zgody, o której mowa w ust. 6, </w:t>
      </w:r>
      <w:r w:rsidR="005C6C05">
        <w:t>w </w:t>
      </w:r>
      <w:r>
        <w:t>przypadku gdy warunki techniczne istniejącej infrastruktury telekomunikacyjnej nie pozwalają na wykonanie obowiązku, o którym mowa w ust. 5. W decyzji określa się czas, na który udzielana jest zgoda, nie dłuższy niż 12 miesięcy, oraz minimal</w:t>
      </w:r>
      <w:r w:rsidR="00F65D3C">
        <w:t>ne parametry usługi, którą zapewnia</w:t>
      </w:r>
      <w:r>
        <w:t xml:space="preserve"> organ prowadzący szkołę.</w:t>
      </w:r>
    </w:p>
    <w:p w:rsidR="006574C4" w:rsidRPr="00FC471A" w:rsidRDefault="008D0087" w:rsidP="00134C7B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="00E172DA" w:rsidRPr="00DC671D">
        <w:rPr>
          <w:rStyle w:val="Ppogrubienie"/>
        </w:rPr>
        <w:t>8</w:t>
      </w:r>
      <w:r w:rsidRPr="00DC671D">
        <w:rPr>
          <w:rStyle w:val="Ppogrubienie"/>
        </w:rPr>
        <w:t>.</w:t>
      </w:r>
      <w:r w:rsidR="00134C7B">
        <w:rPr>
          <w:rStyle w:val="Ppogrubienie"/>
        </w:rPr>
        <w:t xml:space="preserve"> </w:t>
      </w:r>
      <w:r w:rsidR="006574C4" w:rsidRPr="00FC471A">
        <w:rPr>
          <w:rStyle w:val="Ppogrubienie"/>
          <w:b w:val="0"/>
        </w:rPr>
        <w:t>1.</w:t>
      </w:r>
      <w:r w:rsidR="00134C7B">
        <w:rPr>
          <w:rStyle w:val="Ppogrubienie"/>
        </w:rPr>
        <w:t xml:space="preserve"> </w:t>
      </w:r>
      <w:r w:rsidR="006574C4" w:rsidRPr="00FC471A">
        <w:rPr>
          <w:rStyle w:val="Ppogrubienie"/>
          <w:b w:val="0"/>
        </w:rPr>
        <w:t>W ramach wykonywania zadań, o których mowa w art. 5 pkt 1</w:t>
      </w:r>
      <w:r w:rsidR="00B3582A">
        <w:rPr>
          <w:rStyle w:val="Ppogrubienie"/>
        </w:rPr>
        <w:t>–</w:t>
      </w:r>
      <w:r w:rsidR="000261B9" w:rsidRPr="00FC471A">
        <w:rPr>
          <w:rStyle w:val="Ppogrubienie"/>
          <w:b w:val="0"/>
        </w:rPr>
        <w:t>3</w:t>
      </w:r>
      <w:r w:rsidR="006574C4" w:rsidRPr="00FC471A">
        <w:rPr>
          <w:rStyle w:val="Ppogrubienie"/>
          <w:b w:val="0"/>
        </w:rPr>
        <w:t>, operator OSE wykorzyst</w:t>
      </w:r>
      <w:r w:rsidR="00653D06" w:rsidRPr="00FC471A">
        <w:rPr>
          <w:rStyle w:val="Ppogrubienie"/>
          <w:b w:val="0"/>
        </w:rPr>
        <w:t>uje</w:t>
      </w:r>
      <w:r w:rsidR="006574C4" w:rsidRPr="00FC471A">
        <w:rPr>
          <w:rStyle w:val="Ppogrubienie"/>
          <w:b w:val="0"/>
        </w:rPr>
        <w:t xml:space="preserve"> istniejąc</w:t>
      </w:r>
      <w:r w:rsidR="00653D06" w:rsidRPr="00FC471A">
        <w:rPr>
          <w:rStyle w:val="Ppogrubienie"/>
          <w:b w:val="0"/>
        </w:rPr>
        <w:t>ą</w:t>
      </w:r>
      <w:r w:rsidR="006574C4" w:rsidRPr="00FC471A">
        <w:rPr>
          <w:rStyle w:val="Ppogrubienie"/>
          <w:b w:val="0"/>
        </w:rPr>
        <w:t xml:space="preserve"> infrastruktur</w:t>
      </w:r>
      <w:r w:rsidR="00653D06" w:rsidRPr="00FC471A">
        <w:rPr>
          <w:rStyle w:val="Ppogrubienie"/>
          <w:b w:val="0"/>
        </w:rPr>
        <w:t>ę</w:t>
      </w:r>
      <w:r w:rsidR="006574C4" w:rsidRPr="00FC471A">
        <w:rPr>
          <w:rStyle w:val="Ppogrubienie"/>
          <w:b w:val="0"/>
        </w:rPr>
        <w:t xml:space="preserve"> telekomunikacyjn</w:t>
      </w:r>
      <w:r w:rsidR="00653D06" w:rsidRPr="00FC471A">
        <w:rPr>
          <w:rStyle w:val="Ppogrubienie"/>
          <w:b w:val="0"/>
        </w:rPr>
        <w:t>ą</w:t>
      </w:r>
      <w:r w:rsidR="006574C4" w:rsidRPr="00FC471A">
        <w:rPr>
          <w:rStyle w:val="Ppogrubienie"/>
          <w:b w:val="0"/>
        </w:rPr>
        <w:t xml:space="preserve">, z zachowaniem </w:t>
      </w:r>
      <w:r w:rsidR="00E172DA" w:rsidRPr="00FC471A">
        <w:t xml:space="preserve">zasady równego traktowania i uczciwej konkurencji oraz </w:t>
      </w:r>
      <w:r w:rsidR="006574C4" w:rsidRPr="00FC471A">
        <w:t xml:space="preserve">otwartej, przejrzystej i niedyskryminującej procedury </w:t>
      </w:r>
      <w:r w:rsidR="00FC0CEC" w:rsidRPr="00FC471A">
        <w:t xml:space="preserve">uzyskiwania dostępu </w:t>
      </w:r>
      <w:r w:rsidR="00375959" w:rsidRPr="00FC471A">
        <w:t>do tej infrastruktury lub</w:t>
      </w:r>
      <w:r w:rsidR="00FC0CEC" w:rsidRPr="00FC471A">
        <w:t xml:space="preserve"> </w:t>
      </w:r>
      <w:r w:rsidR="00402B54" w:rsidRPr="00FC471A">
        <w:t xml:space="preserve">korzystania z usług </w:t>
      </w:r>
      <w:r w:rsidR="00FC0CEC" w:rsidRPr="00FC471A">
        <w:t>transmisji danych</w:t>
      </w:r>
      <w:r w:rsidR="00E172DA" w:rsidRPr="00FC471A">
        <w:t>.</w:t>
      </w:r>
    </w:p>
    <w:p w:rsidR="00DB463F" w:rsidRDefault="006574C4" w:rsidP="00DC671D">
      <w:pPr>
        <w:pStyle w:val="USTustnpkodeksu"/>
        <w:keepNext/>
      </w:pPr>
      <w:r>
        <w:t>2.</w:t>
      </w:r>
      <w:r w:rsidR="00134C7B">
        <w:t xml:space="preserve"> </w:t>
      </w:r>
      <w:r w:rsidR="008D0087" w:rsidRPr="008D0087">
        <w:t>Operator OSE może</w:t>
      </w:r>
      <w:r w:rsidR="00D204EB">
        <w:t>:</w:t>
      </w:r>
    </w:p>
    <w:p w:rsidR="00DB463F" w:rsidRDefault="00DB463F" w:rsidP="00BA2BA3">
      <w:pPr>
        <w:pStyle w:val="PKTpunkt"/>
      </w:pPr>
      <w:r>
        <w:t>1)</w:t>
      </w:r>
      <w:r w:rsidR="000261B9">
        <w:tab/>
      </w:r>
      <w:r w:rsidR="00D204EB" w:rsidRPr="008D0087">
        <w:t>budować infrastrukturę telekomunikacyjną</w:t>
      </w:r>
      <w:r w:rsidR="00D204EB">
        <w:t xml:space="preserve"> </w:t>
      </w:r>
      <w:r>
        <w:t xml:space="preserve">niezbędną do przygotowania OSE, </w:t>
      </w:r>
      <w:r w:rsidR="00AF2982">
        <w:t xml:space="preserve">jeżeli </w:t>
      </w:r>
      <w:r>
        <w:t>nie jest możliwe wykorzystanie istniejącej infrastruktury telekomunikacyjnej;</w:t>
      </w:r>
    </w:p>
    <w:p w:rsidR="003757EF" w:rsidRDefault="00DB463F" w:rsidP="00DC671D">
      <w:pPr>
        <w:pStyle w:val="PKTpunkt"/>
        <w:keepNext/>
      </w:pPr>
      <w:r>
        <w:t>2)</w:t>
      </w:r>
      <w:r w:rsidR="000261B9">
        <w:tab/>
      </w:r>
      <w:r w:rsidR="00D204EB">
        <w:t xml:space="preserve">doprowadzić przyłącze telekomunikacyjne </w:t>
      </w:r>
      <w:r w:rsidR="003757EF">
        <w:t xml:space="preserve">do szkoły </w:t>
      </w:r>
      <w:r w:rsidR="008D0087" w:rsidRPr="008D0087">
        <w:t>w celu świadczenia usług</w:t>
      </w:r>
      <w:r w:rsidR="0090071D">
        <w:t>i</w:t>
      </w:r>
      <w:r w:rsidR="008D0087" w:rsidRPr="008D0087">
        <w:t>, o któr</w:t>
      </w:r>
      <w:r w:rsidR="0090071D">
        <w:t>ej</w:t>
      </w:r>
      <w:r w:rsidR="008D0087" w:rsidRPr="008D0087">
        <w:t xml:space="preserve"> mowa w art. 5 pkt 2, </w:t>
      </w:r>
      <w:r w:rsidR="00AF2982">
        <w:t>jeżeli</w:t>
      </w:r>
      <w:r w:rsidR="003757EF">
        <w:t>:</w:t>
      </w:r>
    </w:p>
    <w:p w:rsidR="003757EF" w:rsidRDefault="003757EF" w:rsidP="00BA2BA3">
      <w:pPr>
        <w:pStyle w:val="LITlitera"/>
      </w:pPr>
      <w:r>
        <w:t>a)</w:t>
      </w:r>
      <w:r w:rsidR="000261B9">
        <w:tab/>
      </w:r>
      <w:r w:rsidR="00D204EB">
        <w:t xml:space="preserve">przyłącze telekomunikacyjne </w:t>
      </w:r>
      <w:r>
        <w:t xml:space="preserve">nie istnieje </w:t>
      </w:r>
      <w:r w:rsidR="00AF2982">
        <w:t>albo</w:t>
      </w:r>
    </w:p>
    <w:p w:rsidR="00402B54" w:rsidRDefault="00D204EB" w:rsidP="00B3582A">
      <w:pPr>
        <w:pStyle w:val="LITlitera"/>
        <w:keepNext/>
      </w:pPr>
      <w:r>
        <w:t>b)</w:t>
      </w:r>
      <w:r w:rsidR="000261B9">
        <w:tab/>
      </w:r>
      <w:r>
        <w:t>istniejące</w:t>
      </w:r>
      <w:r w:rsidR="003757EF">
        <w:t xml:space="preserve"> </w:t>
      </w:r>
      <w:r>
        <w:t>przyłącze</w:t>
      </w:r>
      <w:r w:rsidR="003757EF">
        <w:t xml:space="preserve"> nie pozwala na świadczenie</w:t>
      </w:r>
      <w:r w:rsidR="004A707C">
        <w:t xml:space="preserve"> szkole</w:t>
      </w:r>
      <w:r w:rsidR="003757EF">
        <w:t xml:space="preserve"> usług</w:t>
      </w:r>
      <w:r w:rsidR="0090071D">
        <w:t>i</w:t>
      </w:r>
      <w:r w:rsidR="003757EF">
        <w:t xml:space="preserve"> spełniając</w:t>
      </w:r>
      <w:r w:rsidR="0090071D">
        <w:t>e</w:t>
      </w:r>
      <w:r w:rsidR="00B3582A">
        <w:t>j</w:t>
      </w:r>
      <w:r w:rsidR="003757EF">
        <w:t xml:space="preserve"> </w:t>
      </w:r>
      <w:r w:rsidR="00AF2982">
        <w:t>parametry, o których mowa w art. 5 pkt 2</w:t>
      </w:r>
    </w:p>
    <w:p w:rsidR="005A7C6C" w:rsidRDefault="00134C7B" w:rsidP="00134C7B">
      <w:pPr>
        <w:pStyle w:val="CZWSPLITczwsplnaliter"/>
      </w:pPr>
      <w:r>
        <w:t>–</w:t>
      </w:r>
      <w:r w:rsidR="00402B54">
        <w:t xml:space="preserve"> </w:t>
      </w:r>
      <w:r w:rsidR="008D0087" w:rsidRPr="008D0087">
        <w:t xml:space="preserve">a </w:t>
      </w:r>
      <w:r w:rsidR="00D204EB">
        <w:t>doprowadzenie przyłącza</w:t>
      </w:r>
      <w:r w:rsidR="00402B54">
        <w:t xml:space="preserve"> pozwalającego na </w:t>
      </w:r>
      <w:r w:rsidR="00402B54" w:rsidRPr="00402B54">
        <w:t>świadczenie szkole usług</w:t>
      </w:r>
      <w:r w:rsidR="00B3582A">
        <w:t>i</w:t>
      </w:r>
      <w:r w:rsidR="00402B54" w:rsidRPr="00402B54">
        <w:t xml:space="preserve"> spełniając</w:t>
      </w:r>
      <w:r w:rsidR="00B3582A">
        <w:t>ej</w:t>
      </w:r>
      <w:r w:rsidR="00402B54" w:rsidRPr="00402B54">
        <w:t xml:space="preserve"> </w:t>
      </w:r>
      <w:r w:rsidR="00AF2982">
        <w:t>parametry</w:t>
      </w:r>
      <w:r w:rsidR="00402B54" w:rsidRPr="00402B54">
        <w:t xml:space="preserve">, o których mowa w art. </w:t>
      </w:r>
      <w:r w:rsidR="00AF2982">
        <w:t>5 pkt 2</w:t>
      </w:r>
      <w:r w:rsidR="00B3582A">
        <w:t>,</w:t>
      </w:r>
      <w:r w:rsidR="00402B54">
        <w:t xml:space="preserve"> nie</w:t>
      </w:r>
      <w:r w:rsidR="008D0087" w:rsidRPr="008D0087">
        <w:t xml:space="preserve"> jest planowan</w:t>
      </w:r>
      <w:r w:rsidR="00D204EB">
        <w:t>e</w:t>
      </w:r>
      <w:r w:rsidR="008D0087" w:rsidRPr="008D0087">
        <w:t xml:space="preserve"> w ramach inwestycji realizowanych ze środków publicznych lub w ramach planów inwestycyjnych </w:t>
      </w:r>
      <w:r w:rsidR="00AF2982">
        <w:t>zgłoszonych</w:t>
      </w:r>
      <w:r w:rsidR="008D0087" w:rsidRPr="008D0087">
        <w:t xml:space="preserve"> </w:t>
      </w:r>
      <w:r w:rsidR="00AF2982">
        <w:t>zgodnie z</w:t>
      </w:r>
      <w:r w:rsidR="008D0087" w:rsidRPr="008D0087">
        <w:t xml:space="preserve"> przepis</w:t>
      </w:r>
      <w:r w:rsidR="00AF2982">
        <w:t>ami</w:t>
      </w:r>
      <w:r w:rsidR="008D0087" w:rsidRPr="008D0087">
        <w:t xml:space="preserve"> wydan</w:t>
      </w:r>
      <w:r w:rsidR="00AF2982">
        <w:t>ymi</w:t>
      </w:r>
      <w:r w:rsidR="008D0087" w:rsidRPr="008D0087">
        <w:t xml:space="preserve"> przez ministra właściwego do spraw </w:t>
      </w:r>
      <w:r w:rsidR="008D0087" w:rsidRPr="008D0087">
        <w:lastRenderedPageBreak/>
        <w:t>informatyzacji na podstawie art. 27 ust. 4 ustawy z dnia 11 lipca 2014 r. o zasadach realizacji programów w zakresie polityki spójności finansowanych w perspektywie finansowej 2014</w:t>
      </w:r>
      <w:r w:rsidR="00B3582A">
        <w:t>–</w:t>
      </w:r>
      <w:r w:rsidR="008D0087" w:rsidRPr="008D0087">
        <w:t>2020 (Dz. U. z 201</w:t>
      </w:r>
      <w:r w:rsidR="00260101">
        <w:t>7</w:t>
      </w:r>
      <w:r w:rsidR="008D0087" w:rsidRPr="008D0087">
        <w:t xml:space="preserve"> r. poz. </w:t>
      </w:r>
      <w:r w:rsidR="00260101">
        <w:t>1460 i 1475</w:t>
      </w:r>
      <w:r w:rsidR="008D0087" w:rsidRPr="008D0087">
        <w:t>)</w:t>
      </w:r>
      <w:r w:rsidR="0090071D">
        <w:t>.</w:t>
      </w:r>
    </w:p>
    <w:p w:rsidR="005A7C6C" w:rsidRDefault="005A7C6C" w:rsidP="002760A7">
      <w:pPr>
        <w:pStyle w:val="USTustnpkodeksu"/>
        <w:keepNext/>
      </w:pPr>
      <w:r>
        <w:t>3. Operator OSE:</w:t>
      </w:r>
    </w:p>
    <w:p w:rsidR="005A7C6C" w:rsidRDefault="005A7C6C" w:rsidP="002760A7">
      <w:pPr>
        <w:pStyle w:val="PKTpunkt"/>
      </w:pPr>
      <w:r>
        <w:t>1)</w:t>
      </w:r>
      <w:r>
        <w:tab/>
        <w:t>zapewnia w szkole infrastrukturę, obejmującą co najmniej jed</w:t>
      </w:r>
      <w:r w:rsidR="007B79D1">
        <w:t>en</w:t>
      </w:r>
      <w:r>
        <w:t xml:space="preserve"> punkt dostępowy wraz z co najmniej dwudziestoczteroportowym przełącznikiem sieciowym, służącą podłączeniu w szkole komputerów, </w:t>
      </w:r>
      <w:r w:rsidR="006C6B97">
        <w:t xml:space="preserve">w miejscu wskazanym przez dyrektora szkoły, </w:t>
      </w:r>
      <w:r>
        <w:t>do szerokopasmowego dostępu do Internetu o sym</w:t>
      </w:r>
      <w:r w:rsidR="00F348E8">
        <w:t>etr</w:t>
      </w:r>
      <w:r>
        <w:t xml:space="preserve">ycznej przepustowości </w:t>
      </w:r>
      <w:r w:rsidR="00F348E8">
        <w:t>c</w:t>
      </w:r>
      <w:r>
        <w:t xml:space="preserve">o najmniej 100 </w:t>
      </w:r>
      <w:proofErr w:type="spellStart"/>
      <w:r>
        <w:t>Mb</w:t>
      </w:r>
      <w:proofErr w:type="spellEnd"/>
      <w:r>
        <w:t>/s;</w:t>
      </w:r>
    </w:p>
    <w:p w:rsidR="005A7C6C" w:rsidRDefault="005A7C6C" w:rsidP="002760A7">
      <w:pPr>
        <w:pStyle w:val="PKTpunkt"/>
      </w:pPr>
      <w:r>
        <w:t>2)</w:t>
      </w:r>
      <w:r>
        <w:tab/>
        <w:t>w szkole nieposiadającej punktu dostępowego – podłącza w szkole co najmniej jeden punkt dostępowy umożliwiający bezprzewodowe korzystanie z szerokopasmowego dostępu do Internetu o sy</w:t>
      </w:r>
      <w:r w:rsidR="00D81B49">
        <w:t>metr</w:t>
      </w:r>
      <w:r>
        <w:t xml:space="preserve">ycznej przepustowości co najmniej 100 </w:t>
      </w:r>
      <w:proofErr w:type="spellStart"/>
      <w:r>
        <w:t>Mb</w:t>
      </w:r>
      <w:proofErr w:type="spellEnd"/>
      <w:r>
        <w:t>/s</w:t>
      </w:r>
      <w:r w:rsidR="00CC3324">
        <w:t>;</w:t>
      </w:r>
    </w:p>
    <w:p w:rsidR="006F19F6" w:rsidRDefault="005A7C6C" w:rsidP="002760A7">
      <w:pPr>
        <w:pStyle w:val="PKTpunkt"/>
      </w:pPr>
      <w:r>
        <w:t>3)</w:t>
      </w:r>
      <w:r>
        <w:tab/>
        <w:t>w szkole posiadającej infrastrukturę o parametrach umożliwiających korzystanie z Internetu o sy</w:t>
      </w:r>
      <w:r w:rsidR="00ED40E1">
        <w:t>metr</w:t>
      </w:r>
      <w:r>
        <w:t xml:space="preserve">ycznej przepustowości 100 </w:t>
      </w:r>
      <w:proofErr w:type="spellStart"/>
      <w:r>
        <w:t>Mb</w:t>
      </w:r>
      <w:proofErr w:type="spellEnd"/>
      <w:r>
        <w:t xml:space="preserve">/s – wykorzystuje istniejącą infrastrukturę do podłączenia w szkole komputerów, w miejscu wskazanym przez dyrektora szkoły, do </w:t>
      </w:r>
      <w:r w:rsidR="006C6B97">
        <w:t xml:space="preserve">szerokopasmowego dostępu do Internetu o symetrycznej przepustowości co najmniej 100 </w:t>
      </w:r>
      <w:proofErr w:type="spellStart"/>
      <w:r w:rsidR="006C6B97">
        <w:t>Mb</w:t>
      </w:r>
      <w:proofErr w:type="spellEnd"/>
      <w:r w:rsidR="006C6B97">
        <w:t xml:space="preserve">/s oraz podłącza co najmniej jeden punkt dostępowy umożliwiający bezprzewodowe korzystanie z szerokopasmowego dostępu do Internetu o </w:t>
      </w:r>
      <w:r w:rsidR="00ED40E1">
        <w:t xml:space="preserve">symetrycznej </w:t>
      </w:r>
      <w:r w:rsidR="006C6B97">
        <w:t xml:space="preserve">przepustowości co najmniej 100 </w:t>
      </w:r>
      <w:proofErr w:type="spellStart"/>
      <w:r w:rsidR="006C6B97">
        <w:t>Mb</w:t>
      </w:r>
      <w:proofErr w:type="spellEnd"/>
      <w:r w:rsidR="006C6B97">
        <w:t>/s.</w:t>
      </w:r>
    </w:p>
    <w:p w:rsidR="00CA525C" w:rsidRPr="006C4060" w:rsidRDefault="001E1F02" w:rsidP="006C4060">
      <w:pPr>
        <w:pStyle w:val="ARTartustawynprozporzdzenia"/>
      </w:pPr>
      <w:r w:rsidRPr="00134C7B">
        <w:rPr>
          <w:rStyle w:val="Ppogrubienie"/>
        </w:rPr>
        <w:t>Art.</w:t>
      </w:r>
      <w:r w:rsidR="00134C7B" w:rsidRPr="00DC671D">
        <w:rPr>
          <w:rStyle w:val="Ppogrubienie"/>
        </w:rPr>
        <w:t xml:space="preserve"> </w:t>
      </w:r>
      <w:r w:rsidR="006F19F6" w:rsidRPr="00134C7B">
        <w:rPr>
          <w:rStyle w:val="Ppogrubienie"/>
        </w:rPr>
        <w:t>9</w:t>
      </w:r>
      <w:r w:rsidR="00205CBA" w:rsidRPr="00134C7B">
        <w:rPr>
          <w:rStyle w:val="Ppogrubienie"/>
        </w:rPr>
        <w:t>.</w:t>
      </w:r>
      <w:r w:rsidR="00134C7B">
        <w:t xml:space="preserve"> </w:t>
      </w:r>
      <w:r w:rsidR="00863E54" w:rsidRPr="006C4060">
        <w:t>Ustan</w:t>
      </w:r>
      <w:r w:rsidRPr="006C4060">
        <w:t xml:space="preserve">owienie służebności </w:t>
      </w:r>
      <w:proofErr w:type="spellStart"/>
      <w:r w:rsidRPr="006C4060">
        <w:t>przesyłu</w:t>
      </w:r>
      <w:proofErr w:type="spellEnd"/>
      <w:r w:rsidRPr="006C4060">
        <w:t xml:space="preserve"> n</w:t>
      </w:r>
      <w:r w:rsidR="00205CBA" w:rsidRPr="006C4060">
        <w:t xml:space="preserve">a </w:t>
      </w:r>
      <w:r w:rsidR="00863E54" w:rsidRPr="006C4060">
        <w:t xml:space="preserve">gruntach stanowiących własność organu prowadzącego szkołę lub jednostki samorządu terytorialnego, na terenie której zlokalizowana jest ta szkoła, w celu wykonania przyłącza telekomunikacyjnego do tej szkoły, jest nieodpłatne w okresie świadczenia usługi </w:t>
      </w:r>
      <w:r w:rsidR="00D21DE1" w:rsidRPr="006C4060">
        <w:t xml:space="preserve">szerokopasmowego </w:t>
      </w:r>
      <w:r w:rsidR="00863E54" w:rsidRPr="006C4060">
        <w:t>dostępu do Internetu szkole.</w:t>
      </w:r>
    </w:p>
    <w:p w:rsidR="008D0087" w:rsidRPr="008D0087" w:rsidRDefault="008D0087" w:rsidP="00127253">
      <w:pPr>
        <w:pStyle w:val="ROZDZODDZPRZEDMprzedmiotregulacjirozdziauluboddziau"/>
      </w:pPr>
      <w:r w:rsidRPr="008D0087">
        <w:t>Rozdział</w:t>
      </w:r>
      <w:r w:rsidR="00134C7B">
        <w:t xml:space="preserve"> </w:t>
      </w:r>
      <w:r w:rsidRPr="008D0087">
        <w:t>3</w:t>
      </w:r>
    </w:p>
    <w:p w:rsidR="008D0087" w:rsidRPr="008D0087" w:rsidRDefault="008D0087" w:rsidP="00004AF2">
      <w:pPr>
        <w:pStyle w:val="TYTDZPRZEDMprzedmiotregulacjitytuulubdziau"/>
      </w:pPr>
      <w:r w:rsidRPr="008D0087">
        <w:t>Finansowanie zadań operatora OSE</w:t>
      </w:r>
    </w:p>
    <w:p w:rsidR="008D0087" w:rsidRPr="006C4060" w:rsidRDefault="00475FD2" w:rsidP="006C4060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="008D0087" w:rsidRPr="00DC671D">
        <w:rPr>
          <w:rStyle w:val="Ppogrubienie"/>
        </w:rPr>
        <w:t>1</w:t>
      </w:r>
      <w:r w:rsidR="006F19F6" w:rsidRPr="00DC671D">
        <w:rPr>
          <w:rStyle w:val="Ppogrubienie"/>
        </w:rPr>
        <w:t>0</w:t>
      </w:r>
      <w:r w:rsidR="008D0087" w:rsidRPr="00DC671D">
        <w:rPr>
          <w:rStyle w:val="Ppogrubienie"/>
        </w:rPr>
        <w:t>.</w:t>
      </w:r>
      <w:r w:rsidR="00134C7B">
        <w:t xml:space="preserve"> </w:t>
      </w:r>
      <w:r w:rsidR="008D0087" w:rsidRPr="006C4060">
        <w:t>1.</w:t>
      </w:r>
      <w:r w:rsidR="000261B9" w:rsidRPr="006C4060">
        <w:tab/>
      </w:r>
      <w:r w:rsidR="00134C7B">
        <w:t xml:space="preserve"> W</w:t>
      </w:r>
      <w:r w:rsidR="008D0087" w:rsidRPr="006C4060">
        <w:t xml:space="preserve">ykonywanie przez operatora OSE </w:t>
      </w:r>
      <w:r w:rsidR="00646C30" w:rsidRPr="006C4060">
        <w:t xml:space="preserve">zadań, o których mowa w art. 5, </w:t>
      </w:r>
      <w:r w:rsidR="008D0087" w:rsidRPr="006C4060">
        <w:t>finansowane jest ze środków budżetu państwa w formie dotacji celowej udzielanej przez ministra właściwego do spraw informatyzacji</w:t>
      </w:r>
      <w:r w:rsidR="00791339" w:rsidRPr="006C4060">
        <w:t xml:space="preserve"> lub z budżetu środków europejskich</w:t>
      </w:r>
      <w:r w:rsidR="008D0087" w:rsidRPr="006C4060">
        <w:t>.</w:t>
      </w:r>
    </w:p>
    <w:p w:rsidR="00FC471A" w:rsidRPr="00FC471A" w:rsidRDefault="008D0087" w:rsidP="00DC671D">
      <w:pPr>
        <w:pStyle w:val="USTustnpkodeksu"/>
        <w:keepNext/>
      </w:pPr>
      <w:r w:rsidRPr="008D0087">
        <w:t>2.</w:t>
      </w:r>
      <w:r w:rsidR="00134C7B">
        <w:t xml:space="preserve"> </w:t>
      </w:r>
      <w:r w:rsidR="00FC471A" w:rsidRPr="00FC471A">
        <w:t>Korzystanie przez szkoł</w:t>
      </w:r>
      <w:r w:rsidR="006C6B97">
        <w:t>ę</w:t>
      </w:r>
      <w:r w:rsidR="00FC471A" w:rsidRPr="00FC471A">
        <w:t>:</w:t>
      </w:r>
    </w:p>
    <w:p w:rsidR="00FC471A" w:rsidRPr="00FC471A" w:rsidRDefault="00FC471A" w:rsidP="00FC471A">
      <w:pPr>
        <w:pStyle w:val="PKTpunkt"/>
      </w:pPr>
      <w:r w:rsidRPr="00FC471A">
        <w:t>1)</w:t>
      </w:r>
      <w:r w:rsidR="005609F0">
        <w:tab/>
      </w:r>
      <w:r w:rsidRPr="00FC471A">
        <w:t xml:space="preserve">z usługi szerokopasmowego dostępu do Internetu o symetrycznej przepustowości wynoszącej 100 </w:t>
      </w:r>
      <w:proofErr w:type="spellStart"/>
      <w:r w:rsidRPr="00FC471A">
        <w:t>Mb</w:t>
      </w:r>
      <w:proofErr w:type="spellEnd"/>
      <w:r w:rsidRPr="00FC471A">
        <w:t xml:space="preserve">/s lub </w:t>
      </w:r>
      <w:r w:rsidR="000117DC">
        <w:t xml:space="preserve">usługi </w:t>
      </w:r>
      <w:r w:rsidRPr="00FC471A">
        <w:t xml:space="preserve">o niższych parametrach, </w:t>
      </w:r>
      <w:r w:rsidR="00982482">
        <w:t>świadczonej przez operatora OSE</w:t>
      </w:r>
      <w:r w:rsidR="00AD4B61">
        <w:t>,</w:t>
      </w:r>
    </w:p>
    <w:p w:rsidR="00FC471A" w:rsidRPr="00FC471A" w:rsidRDefault="00FC471A" w:rsidP="00FC471A">
      <w:pPr>
        <w:pStyle w:val="PKTpunkt"/>
      </w:pPr>
      <w:r w:rsidRPr="00FC471A">
        <w:lastRenderedPageBreak/>
        <w:t>2)</w:t>
      </w:r>
      <w:r w:rsidR="005609F0">
        <w:tab/>
      </w:r>
      <w:r w:rsidRPr="00FC471A">
        <w:t>z usług, o których mowa w art. 5 pkt 3</w:t>
      </w:r>
      <w:r w:rsidR="00A369A0">
        <w:t>,</w:t>
      </w:r>
      <w:r w:rsidRPr="00FC471A">
        <w:t xml:space="preserve"> świadczon</w:t>
      </w:r>
      <w:r w:rsidR="00DB1A34">
        <w:t>ych</w:t>
      </w:r>
      <w:r w:rsidR="00982482">
        <w:t xml:space="preserve"> przez operatora OSE</w:t>
      </w:r>
      <w:r w:rsidR="00AD4B61">
        <w:t>,</w:t>
      </w:r>
    </w:p>
    <w:p w:rsidR="00FC471A" w:rsidRPr="00FC471A" w:rsidRDefault="00FC471A" w:rsidP="00DC671D">
      <w:pPr>
        <w:pStyle w:val="PKTpunkt"/>
        <w:keepNext/>
      </w:pPr>
      <w:r w:rsidRPr="00FC471A">
        <w:t>3)</w:t>
      </w:r>
      <w:r w:rsidR="005609F0">
        <w:tab/>
      </w:r>
      <w:r w:rsidRPr="00FC471A">
        <w:t xml:space="preserve">z </w:t>
      </w:r>
      <w:r w:rsidR="00AD4B61">
        <w:t>usług</w:t>
      </w:r>
      <w:r w:rsidRPr="00FC471A">
        <w:t>, o których mowa w art. 5 pkt 5</w:t>
      </w:r>
    </w:p>
    <w:p w:rsidR="00FC471A" w:rsidRPr="00FC471A" w:rsidRDefault="00134C7B" w:rsidP="00FC471A">
      <w:pPr>
        <w:pStyle w:val="CZWSPPKTczwsplnapunktw"/>
      </w:pPr>
      <w:r>
        <w:t>–</w:t>
      </w:r>
      <w:r w:rsidR="00FC471A" w:rsidRPr="00FC471A">
        <w:t xml:space="preserve"> jest </w:t>
      </w:r>
      <w:r w:rsidR="00DB1A34">
        <w:t>nieod</w:t>
      </w:r>
      <w:r w:rsidR="00FC471A" w:rsidRPr="00FC471A">
        <w:t>płatne.</w:t>
      </w:r>
    </w:p>
    <w:p w:rsidR="008D0087" w:rsidRPr="008D0087" w:rsidRDefault="008D0087" w:rsidP="00127253">
      <w:pPr>
        <w:pStyle w:val="USTustnpkodeksu"/>
      </w:pPr>
      <w:r w:rsidRPr="008D0087">
        <w:t>3.</w:t>
      </w:r>
      <w:r w:rsidR="00134C7B">
        <w:t xml:space="preserve"> </w:t>
      </w:r>
      <w:r w:rsidRPr="008D0087">
        <w:t xml:space="preserve">Operator OSE pobiera opłatę </w:t>
      </w:r>
      <w:r w:rsidR="00F32CDD">
        <w:t xml:space="preserve">wyłącznie </w:t>
      </w:r>
      <w:r w:rsidRPr="008D0087">
        <w:t>z</w:t>
      </w:r>
      <w:r w:rsidR="004D4B53">
        <w:t>a świadczenie szkole usługi</w:t>
      </w:r>
      <w:r w:rsidRPr="008D0087">
        <w:t xml:space="preserve"> </w:t>
      </w:r>
      <w:r w:rsidR="001C1E3E">
        <w:t xml:space="preserve">szerokopasmowego </w:t>
      </w:r>
      <w:r w:rsidR="004D4B53">
        <w:t>dostępu do Internetu</w:t>
      </w:r>
      <w:r w:rsidR="001C1E3E" w:rsidRPr="001C1E3E">
        <w:t xml:space="preserve"> </w:t>
      </w:r>
      <w:r w:rsidR="001C1E3E" w:rsidRPr="008D0087">
        <w:t xml:space="preserve">o przepustowości przekraczającej 100 </w:t>
      </w:r>
      <w:proofErr w:type="spellStart"/>
      <w:r w:rsidR="001C1E3E" w:rsidRPr="008D0087">
        <w:t>Mb</w:t>
      </w:r>
      <w:proofErr w:type="spellEnd"/>
      <w:r w:rsidR="001C1E3E" w:rsidRPr="008D0087">
        <w:t>/s</w:t>
      </w:r>
      <w:r w:rsidRPr="008D0087">
        <w:t>, jeżeli organ prowadzący szkołę albo dyrektor szkoły</w:t>
      </w:r>
      <w:r w:rsidR="005E27F3">
        <w:t>,</w:t>
      </w:r>
      <w:r w:rsidRPr="008D0087">
        <w:t xml:space="preserve"> za zgodą tego organu</w:t>
      </w:r>
      <w:r w:rsidR="005E27F3">
        <w:t>,</w:t>
      </w:r>
      <w:r w:rsidRPr="008D0087">
        <w:t xml:space="preserve"> </w:t>
      </w:r>
      <w:r w:rsidR="001C1E3E">
        <w:t xml:space="preserve">wystąpi </w:t>
      </w:r>
      <w:r w:rsidR="00004AF2">
        <w:t>z wnioskiem o </w:t>
      </w:r>
      <w:r w:rsidR="00AB0264">
        <w:t>świadczenie takiej</w:t>
      </w:r>
      <w:r w:rsidR="001C1E3E">
        <w:t xml:space="preserve"> usług</w:t>
      </w:r>
      <w:r w:rsidR="00AB0264">
        <w:t>i</w:t>
      </w:r>
      <w:r w:rsidR="001C1E3E">
        <w:t>.</w:t>
      </w:r>
    </w:p>
    <w:p w:rsidR="008D0087" w:rsidRPr="008D0087" w:rsidRDefault="008D0087" w:rsidP="00127253">
      <w:pPr>
        <w:pStyle w:val="USTustnpkodeksu"/>
      </w:pPr>
      <w:r w:rsidRPr="008D0087">
        <w:t>4.</w:t>
      </w:r>
      <w:r w:rsidR="00134C7B">
        <w:t xml:space="preserve"> </w:t>
      </w:r>
      <w:r w:rsidRPr="008D0087">
        <w:t>Opłatę</w:t>
      </w:r>
      <w:r w:rsidR="001C1E3E">
        <w:t xml:space="preserve"> </w:t>
      </w:r>
      <w:r w:rsidRPr="008D0087">
        <w:t xml:space="preserve">ustala się w wysokości odpowiadającej różnicy między kosztem świadczenia przez operatora OSE usługi, o której mowa w ust. 3, a kosztem świadczenia usługi </w:t>
      </w:r>
      <w:r w:rsidR="00AD4B61">
        <w:t xml:space="preserve">szerokopasmowego dostępu do Internetu </w:t>
      </w:r>
      <w:r w:rsidRPr="008D0087">
        <w:t xml:space="preserve">o </w:t>
      </w:r>
      <w:r w:rsidR="00C444A3">
        <w:t xml:space="preserve">symetrycznej </w:t>
      </w:r>
      <w:r w:rsidRPr="008D0087">
        <w:t xml:space="preserve">przepustowości wynoszącej 100 </w:t>
      </w:r>
      <w:proofErr w:type="spellStart"/>
      <w:r w:rsidRPr="008D0087">
        <w:t>Mb</w:t>
      </w:r>
      <w:proofErr w:type="spellEnd"/>
      <w:r w:rsidRPr="008D0087">
        <w:t>/s.</w:t>
      </w:r>
    </w:p>
    <w:p w:rsidR="008D0087" w:rsidRPr="008D0087" w:rsidRDefault="008D0087" w:rsidP="00DC671D">
      <w:pPr>
        <w:pStyle w:val="USTustnpkodeksu"/>
        <w:keepNext/>
      </w:pPr>
      <w:r w:rsidRPr="008D0087">
        <w:t>5.</w:t>
      </w:r>
      <w:r w:rsidR="00134C7B">
        <w:t xml:space="preserve"> </w:t>
      </w:r>
      <w:r w:rsidRPr="008D0087">
        <w:t xml:space="preserve">Operator OSE </w:t>
      </w:r>
      <w:r w:rsidR="001C1E3E">
        <w:t>prowadzi</w:t>
      </w:r>
      <w:r w:rsidRPr="008D0087">
        <w:t xml:space="preserve"> odrębną ewidencję </w:t>
      </w:r>
      <w:r w:rsidR="00AD4B61">
        <w:t xml:space="preserve">przychodów i </w:t>
      </w:r>
      <w:r w:rsidRPr="008D0087">
        <w:t>kosztów związanych:</w:t>
      </w:r>
    </w:p>
    <w:p w:rsidR="008D0087" w:rsidRPr="008D0087" w:rsidRDefault="00475FD2" w:rsidP="00127253">
      <w:pPr>
        <w:pStyle w:val="PKTpunkt"/>
      </w:pPr>
      <w:r>
        <w:t>1)</w:t>
      </w:r>
      <w:r w:rsidR="000261B9">
        <w:tab/>
      </w:r>
      <w:r w:rsidR="002D7BBC">
        <w:t xml:space="preserve">ze </w:t>
      </w:r>
      <w:r w:rsidR="001C1E3E" w:rsidRPr="008D0087">
        <w:t>świadczeniem usług</w:t>
      </w:r>
      <w:r w:rsidR="00817B49">
        <w:t>i</w:t>
      </w:r>
      <w:r w:rsidR="001C1E3E" w:rsidRPr="008D0087">
        <w:t>, o któr</w:t>
      </w:r>
      <w:r w:rsidR="00817B49">
        <w:t>ej</w:t>
      </w:r>
      <w:r w:rsidR="001C1E3E" w:rsidRPr="008D0087">
        <w:t xml:space="preserve"> mowa w ust.</w:t>
      </w:r>
      <w:r w:rsidR="001C1E3E">
        <w:t xml:space="preserve"> 3;</w:t>
      </w:r>
    </w:p>
    <w:p w:rsidR="008D0087" w:rsidRDefault="008D0087" w:rsidP="00127253">
      <w:pPr>
        <w:pStyle w:val="PKTpunkt"/>
      </w:pPr>
      <w:r w:rsidRPr="008D0087">
        <w:t>2)</w:t>
      </w:r>
      <w:r w:rsidR="000261B9">
        <w:tab/>
      </w:r>
      <w:r w:rsidR="002D7BBC">
        <w:t xml:space="preserve">z </w:t>
      </w:r>
      <w:r w:rsidR="001C1E3E" w:rsidRPr="008D0087">
        <w:t xml:space="preserve">wykonywaniem </w:t>
      </w:r>
      <w:r w:rsidR="001C1E3E">
        <w:t xml:space="preserve">innych </w:t>
      </w:r>
      <w:r w:rsidR="001C1E3E" w:rsidRPr="008D0087">
        <w:t>zadań operatora OSE</w:t>
      </w:r>
      <w:r w:rsidR="001C1E3E">
        <w:t>.</w:t>
      </w:r>
    </w:p>
    <w:p w:rsidR="004460EF" w:rsidRPr="008D0087" w:rsidRDefault="004460EF" w:rsidP="00E172DA">
      <w:pPr>
        <w:pStyle w:val="USTustnpkodeksu"/>
      </w:pPr>
      <w:r>
        <w:t>6. Operator OSE nie</w:t>
      </w:r>
      <w:r w:rsidR="004743DC">
        <w:t xml:space="preserve"> </w:t>
      </w:r>
      <w:r>
        <w:t>osiąga zysku z tytułu realizacji zadań określonych w ustawie.</w:t>
      </w:r>
    </w:p>
    <w:p w:rsidR="008D0087" w:rsidRPr="00713368" w:rsidRDefault="008D0087" w:rsidP="00DC671D">
      <w:pPr>
        <w:pStyle w:val="ARTartustawynprozporzdzenia"/>
        <w:keepNext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</w:t>
      </w:r>
      <w:r w:rsidR="006F19F6" w:rsidRPr="00DC671D">
        <w:rPr>
          <w:rStyle w:val="Ppogrubienie"/>
        </w:rPr>
        <w:t>1</w:t>
      </w:r>
      <w:r w:rsidRPr="00DC671D">
        <w:rPr>
          <w:rStyle w:val="Ppogrubienie"/>
        </w:rPr>
        <w:t>.</w:t>
      </w:r>
      <w:r w:rsidRPr="00713368">
        <w:t xml:space="preserve"> W ramach środków dotacji celowej, o której mowa w art. 1</w:t>
      </w:r>
      <w:r w:rsidR="006F19F6" w:rsidRPr="00713368">
        <w:t>0</w:t>
      </w:r>
      <w:r w:rsidRPr="00713368">
        <w:t xml:space="preserve"> ust. 1, operator OSE w celu wykonywania zadań, o których mowa w art. 5, może ponosić wydatki:</w:t>
      </w:r>
    </w:p>
    <w:p w:rsidR="008D0087" w:rsidRPr="00DF3399" w:rsidRDefault="00475FD2" w:rsidP="00DF3399">
      <w:pPr>
        <w:pStyle w:val="PKTpunkt"/>
      </w:pPr>
      <w:r w:rsidRPr="00DF3399">
        <w:t>1)</w:t>
      </w:r>
      <w:r w:rsidR="00FF1FE9">
        <w:tab/>
      </w:r>
      <w:r w:rsidR="008D0087" w:rsidRPr="00DF3399">
        <w:t xml:space="preserve">na </w:t>
      </w:r>
      <w:r w:rsidR="00945E1C" w:rsidRPr="00DF3399">
        <w:t xml:space="preserve">nabycie </w:t>
      </w:r>
      <w:r w:rsidR="008D0087" w:rsidRPr="00DF3399">
        <w:t xml:space="preserve">i eksploatację infrastruktury telekomunikacyjnej, urządzeń </w:t>
      </w:r>
      <w:r w:rsidR="00A17E47" w:rsidRPr="00DF3399">
        <w:t xml:space="preserve">i systemów </w:t>
      </w:r>
      <w:r w:rsidR="008D0087" w:rsidRPr="00DF3399">
        <w:t xml:space="preserve">informatycznych, wartości niematerialnych i prawnych, przygotowanie dokumentacji oraz analiz niezbędnych do przeprowadzenia procesu inwestycyjnego, w szczególności </w:t>
      </w:r>
      <w:r w:rsidR="00021AC8" w:rsidRPr="00DF3399">
        <w:t xml:space="preserve">na </w:t>
      </w:r>
      <w:r w:rsidR="008D0087" w:rsidRPr="00DF3399">
        <w:t xml:space="preserve">sporządzenie projektów technicznych, oraz na </w:t>
      </w:r>
      <w:r w:rsidR="00004AF2">
        <w:t>wsparcie w procesie zakupowym i </w:t>
      </w:r>
      <w:r w:rsidR="008D0087" w:rsidRPr="00DF3399">
        <w:t>instalacyjnym;</w:t>
      </w:r>
    </w:p>
    <w:p w:rsidR="008D0087" w:rsidRPr="00DF3399" w:rsidRDefault="00475FD2" w:rsidP="00DF3399">
      <w:pPr>
        <w:pStyle w:val="PKTpunkt"/>
      </w:pPr>
      <w:r w:rsidRPr="00DF3399">
        <w:t>2)</w:t>
      </w:r>
      <w:r w:rsidR="00FF1FE9">
        <w:tab/>
      </w:r>
      <w:r w:rsidR="008D0087" w:rsidRPr="00DF3399">
        <w:t>na wykonanie robót budowlanych</w:t>
      </w:r>
      <w:r w:rsidR="003C5134">
        <w:t>,</w:t>
      </w:r>
      <w:r w:rsidR="008D0087" w:rsidRPr="00DF3399">
        <w:t xml:space="preserve"> </w:t>
      </w:r>
      <w:r w:rsidR="003C5134" w:rsidRPr="00DF3399">
        <w:t>w tym nabycie niezbędnych materiałów</w:t>
      </w:r>
      <w:r w:rsidR="003C5134">
        <w:t>,</w:t>
      </w:r>
      <w:r w:rsidR="003C5134" w:rsidRPr="00DF3399">
        <w:t xml:space="preserve"> </w:t>
      </w:r>
      <w:r w:rsidR="008D0087" w:rsidRPr="00DF3399">
        <w:t>dotyczących infrastruktury i urządzeń, o których mowa w pkt 1</w:t>
      </w:r>
      <w:r w:rsidR="003E747D" w:rsidRPr="00DF3399">
        <w:t xml:space="preserve">, </w:t>
      </w:r>
      <w:r w:rsidR="008D0087" w:rsidRPr="00DF3399">
        <w:t>oraz na pokrycie związanych z tymi robotami należności publicznoprawnych, należnych na podstawie odrębnych przepisów, w szczególności za wydanie decyzji, zgód i zezwoleń;</w:t>
      </w:r>
    </w:p>
    <w:p w:rsidR="008D0087" w:rsidRPr="00DF3399" w:rsidRDefault="00127253">
      <w:pPr>
        <w:pStyle w:val="PKTpunkt"/>
      </w:pPr>
      <w:r w:rsidRPr="00DF3399">
        <w:t>3)</w:t>
      </w:r>
      <w:r w:rsidR="00FF1FE9">
        <w:tab/>
      </w:r>
      <w:r w:rsidR="00640D7D" w:rsidRPr="00DF3399">
        <w:t xml:space="preserve">na </w:t>
      </w:r>
      <w:r w:rsidR="008D0087" w:rsidRPr="00DF3399">
        <w:t>pokrycie kosztów administracyjnych, w tym kosztów zatrudnienia osób uczestniczących w realizacji zadań operatora OSE</w:t>
      </w:r>
      <w:r w:rsidR="00841818">
        <w:t xml:space="preserve"> na podstawie umów o pracę </w:t>
      </w:r>
      <w:r w:rsidR="00134C7B">
        <w:t>lub innych umów cywilno</w:t>
      </w:r>
      <w:r w:rsidR="00841818" w:rsidRPr="00841818">
        <w:t>prawnych oraz kosztów związanych</w:t>
      </w:r>
      <w:r w:rsidR="00FF1FE9">
        <w:t xml:space="preserve"> </w:t>
      </w:r>
      <w:r w:rsidR="00841818" w:rsidRPr="00841818">
        <w:t>z</w:t>
      </w:r>
      <w:r w:rsidR="00FF1FE9">
        <w:t xml:space="preserve"> </w:t>
      </w:r>
      <w:r w:rsidR="00841818" w:rsidRPr="00841818">
        <w:t>zapewnieniem wsparcia</w:t>
      </w:r>
      <w:r w:rsidR="00134C7B">
        <w:t xml:space="preserve"> </w:t>
      </w:r>
      <w:r w:rsidR="00AD4B61">
        <w:t>użytkownikom</w:t>
      </w:r>
      <w:r w:rsidR="003C30E1">
        <w:t xml:space="preserve"> </w:t>
      </w:r>
      <w:r w:rsidR="00841818" w:rsidRPr="00841818">
        <w:t>OSE</w:t>
      </w:r>
      <w:r w:rsidR="008D0087" w:rsidRPr="00DF3399">
        <w:t>;</w:t>
      </w:r>
    </w:p>
    <w:p w:rsidR="008410B6" w:rsidRPr="00DF3399" w:rsidRDefault="00475FD2" w:rsidP="00DC671D">
      <w:pPr>
        <w:pStyle w:val="PKTpunkt"/>
        <w:keepNext/>
      </w:pPr>
      <w:r w:rsidRPr="00DF3399">
        <w:lastRenderedPageBreak/>
        <w:t>4)</w:t>
      </w:r>
      <w:r w:rsidR="00FF1FE9">
        <w:tab/>
      </w:r>
      <w:r w:rsidR="008D0087" w:rsidRPr="00DF3399">
        <w:t>związane z uzyskaniem</w:t>
      </w:r>
      <w:r w:rsidR="008410B6" w:rsidRPr="00DF3399">
        <w:t>:</w:t>
      </w:r>
    </w:p>
    <w:p w:rsidR="00306BC8" w:rsidRDefault="008410B6" w:rsidP="00473DA7">
      <w:pPr>
        <w:pStyle w:val="LITlitera"/>
      </w:pPr>
      <w:r>
        <w:t>a)</w:t>
      </w:r>
      <w:r w:rsidR="00FF1FE9">
        <w:tab/>
      </w:r>
      <w:r w:rsidR="008D0087" w:rsidRPr="008D0087">
        <w:t>dostępu</w:t>
      </w:r>
      <w:r>
        <w:t xml:space="preserve"> </w:t>
      </w:r>
      <w:r w:rsidRPr="008410B6">
        <w:t>telekomunikacyjnego</w:t>
      </w:r>
      <w:r>
        <w:t xml:space="preserve">, o którym mowa w art. 2 pkt 6 </w:t>
      </w:r>
      <w:r w:rsidR="00134C7B">
        <w:t>ustawy z dnia 16 lipca 2004 r. –</w:t>
      </w:r>
      <w:r w:rsidRPr="004A707C">
        <w:t xml:space="preserve"> Prawo telekomunikacyjne</w:t>
      </w:r>
      <w:r w:rsidR="00BF5C7C">
        <w:t xml:space="preserve"> </w:t>
      </w:r>
      <w:r w:rsidR="003C30E1">
        <w:t>(</w:t>
      </w:r>
      <w:r w:rsidR="003C30E1" w:rsidRPr="003C30E1">
        <w:t xml:space="preserve">Dz. U. z 2016 r. poz. 1489, z </w:t>
      </w:r>
      <w:proofErr w:type="spellStart"/>
      <w:r w:rsidR="003C30E1" w:rsidRPr="003C30E1">
        <w:t>późn</w:t>
      </w:r>
      <w:proofErr w:type="spellEnd"/>
      <w:r w:rsidR="003C30E1" w:rsidRPr="003C30E1">
        <w:t>. zm.</w:t>
      </w:r>
      <w:r w:rsidR="003C30E1" w:rsidRPr="00CD21A4">
        <w:rPr>
          <w:rStyle w:val="IGindeksgrny"/>
        </w:rPr>
        <w:footnoteReference w:id="1"/>
      </w:r>
      <w:r w:rsidR="00AD4B61">
        <w:rPr>
          <w:rStyle w:val="IGindeksgrny"/>
        </w:rPr>
        <w:t>)</w:t>
      </w:r>
      <w:r w:rsidR="003C30E1" w:rsidRPr="003C30E1">
        <w:t>)</w:t>
      </w:r>
      <w:r w:rsidR="003C30E1">
        <w:t>,</w:t>
      </w:r>
    </w:p>
    <w:p w:rsidR="008410B6" w:rsidRDefault="008410B6" w:rsidP="00473DA7">
      <w:pPr>
        <w:pStyle w:val="LITlitera"/>
      </w:pPr>
      <w:r>
        <w:t>b)</w:t>
      </w:r>
      <w:r w:rsidR="00FF1FE9">
        <w:tab/>
      </w:r>
      <w:r>
        <w:t>dostępu</w:t>
      </w:r>
      <w:r w:rsidR="008D0087" w:rsidRPr="008D0087">
        <w:t>, o który</w:t>
      </w:r>
      <w:r w:rsidR="004A707C">
        <w:t>m</w:t>
      </w:r>
      <w:r w:rsidR="00021AC8">
        <w:t xml:space="preserve"> </w:t>
      </w:r>
      <w:r w:rsidR="00C444A3">
        <w:t>mowa w art.</w:t>
      </w:r>
      <w:r w:rsidR="00640D7D">
        <w:t xml:space="preserve"> </w:t>
      </w:r>
      <w:r w:rsidR="004A707C" w:rsidRPr="004A707C">
        <w:t xml:space="preserve">139 ustawy z dnia 16 lipca 2004 r. </w:t>
      </w:r>
      <w:r w:rsidR="00134C7B">
        <w:t>–</w:t>
      </w:r>
      <w:r w:rsidR="004A707C" w:rsidRPr="004A707C">
        <w:t xml:space="preserve"> Prawo telekomunikacyjne</w:t>
      </w:r>
      <w:r w:rsidR="00D40A6C">
        <w:t>,</w:t>
      </w:r>
      <w:r w:rsidR="00134C7B">
        <w:t xml:space="preserve"> </w:t>
      </w:r>
      <w:r w:rsidR="00E921CC">
        <w:t>oraz d</w:t>
      </w:r>
      <w:r w:rsidR="00E921CC" w:rsidRPr="00E921CC">
        <w:t xml:space="preserve">ostępu, o którym mowa </w:t>
      </w:r>
      <w:r w:rsidR="00004AF2">
        <w:t xml:space="preserve">w art. 13, </w:t>
      </w:r>
      <w:r w:rsidR="00290573">
        <w:t xml:space="preserve">art. </w:t>
      </w:r>
      <w:r w:rsidR="00004AF2">
        <w:t xml:space="preserve">17, </w:t>
      </w:r>
      <w:r w:rsidR="00290573">
        <w:t xml:space="preserve">art. </w:t>
      </w:r>
      <w:r w:rsidR="00004AF2">
        <w:t xml:space="preserve">27 i </w:t>
      </w:r>
      <w:r w:rsidR="00290573">
        <w:t xml:space="preserve">art. </w:t>
      </w:r>
      <w:r w:rsidR="00004AF2">
        <w:t>33 ustawy z </w:t>
      </w:r>
      <w:r w:rsidR="00E921CC" w:rsidRPr="00E921CC">
        <w:t>dnia 7 maja 2010 r. o wspieraniu rozwoju usług i sieci telekomunikacyjnych</w:t>
      </w:r>
      <w:r w:rsidR="006F19F6">
        <w:t xml:space="preserve"> </w:t>
      </w:r>
      <w:r w:rsidR="006F19F6" w:rsidRPr="001E1F02">
        <w:t>(Dz.</w:t>
      </w:r>
      <w:r w:rsidR="00004AF2">
        <w:t> </w:t>
      </w:r>
      <w:r w:rsidR="006F19F6" w:rsidRPr="001E1F02">
        <w:t>U. z 201</w:t>
      </w:r>
      <w:r w:rsidR="006F19F6">
        <w:t>6</w:t>
      </w:r>
      <w:r w:rsidR="006F19F6" w:rsidRPr="001E1F02">
        <w:t xml:space="preserve"> r. poz. 1537, 1920</w:t>
      </w:r>
      <w:r w:rsidR="00AD4B61">
        <w:t xml:space="preserve"> i </w:t>
      </w:r>
      <w:r w:rsidR="006F19F6" w:rsidRPr="001E1F02">
        <w:t>2003</w:t>
      </w:r>
      <w:r w:rsidR="003C30E1">
        <w:t xml:space="preserve"> oraz z 2017 r. poz. 1529 i 1566</w:t>
      </w:r>
      <w:r w:rsidR="006F19F6" w:rsidRPr="001E1F02">
        <w:t>)</w:t>
      </w:r>
      <w:r w:rsidR="00E921CC" w:rsidRPr="00E921CC">
        <w:t>;</w:t>
      </w:r>
    </w:p>
    <w:p w:rsidR="00DF3399" w:rsidRDefault="00475FD2" w:rsidP="00127253">
      <w:pPr>
        <w:pStyle w:val="PKTpunkt"/>
      </w:pPr>
      <w:r>
        <w:t>5)</w:t>
      </w:r>
      <w:r w:rsidR="00FF1FE9">
        <w:tab/>
      </w:r>
      <w:r w:rsidR="008D0087" w:rsidRPr="008D0087">
        <w:t>na najem, dzierżawę lub leasing infrastruktury telekomunikacyjnej;</w:t>
      </w:r>
    </w:p>
    <w:p w:rsidR="008D0087" w:rsidRPr="008D0087" w:rsidRDefault="006E6040" w:rsidP="00DC671D">
      <w:pPr>
        <w:pStyle w:val="PKTpunkt"/>
        <w:keepNext/>
      </w:pPr>
      <w:r>
        <w:t>6</w:t>
      </w:r>
      <w:r w:rsidR="00475FD2">
        <w:t>)</w:t>
      </w:r>
      <w:r w:rsidR="00FF1FE9">
        <w:tab/>
      </w:r>
      <w:r w:rsidR="008D0087" w:rsidRPr="008D0087">
        <w:t xml:space="preserve">na </w:t>
      </w:r>
      <w:r w:rsidR="008D0087" w:rsidRPr="00DF3399">
        <w:t>usługi</w:t>
      </w:r>
      <w:r w:rsidR="008D0087" w:rsidRPr="008D0087">
        <w:t>:</w:t>
      </w:r>
    </w:p>
    <w:p w:rsidR="00BF5C7C" w:rsidRDefault="00134C7B" w:rsidP="00127253">
      <w:pPr>
        <w:pStyle w:val="LITlitera"/>
      </w:pPr>
      <w:r>
        <w:t>a)</w:t>
      </w:r>
      <w:r>
        <w:tab/>
      </w:r>
      <w:r w:rsidR="00BF5C7C">
        <w:t xml:space="preserve">transmisji </w:t>
      </w:r>
      <w:r w:rsidR="00BF5C7C" w:rsidRPr="00DF3399">
        <w:t>danych</w:t>
      </w:r>
      <w:r w:rsidR="00AD4B61">
        <w:t>,</w:t>
      </w:r>
    </w:p>
    <w:p w:rsidR="008D0087" w:rsidRPr="008D0087" w:rsidRDefault="00134C7B" w:rsidP="00127253">
      <w:pPr>
        <w:pStyle w:val="LITlitera"/>
      </w:pPr>
      <w:r>
        <w:t>b)</w:t>
      </w:r>
      <w:r>
        <w:tab/>
      </w:r>
      <w:r w:rsidR="008D0087" w:rsidRPr="008D0087">
        <w:t>dzierżawy łączy telekomunikacyjnych,</w:t>
      </w:r>
    </w:p>
    <w:p w:rsidR="008D0087" w:rsidRPr="008D0087" w:rsidRDefault="00BF5C7C" w:rsidP="00127253">
      <w:pPr>
        <w:pStyle w:val="LITlitera"/>
      </w:pPr>
      <w:r>
        <w:t>c</w:t>
      </w:r>
      <w:r w:rsidR="00134C7B">
        <w:t>)</w:t>
      </w:r>
      <w:r w:rsidR="00134C7B">
        <w:tab/>
      </w:r>
      <w:r w:rsidR="008D0087" w:rsidRPr="008D0087">
        <w:t>dostawy energii,</w:t>
      </w:r>
    </w:p>
    <w:p w:rsidR="008D0087" w:rsidRPr="008D0087" w:rsidRDefault="006E6040" w:rsidP="00127253">
      <w:pPr>
        <w:pStyle w:val="LITlitera"/>
      </w:pPr>
      <w:r>
        <w:t>d</w:t>
      </w:r>
      <w:r w:rsidR="00134C7B">
        <w:t>)</w:t>
      </w:r>
      <w:r w:rsidR="00134C7B">
        <w:tab/>
      </w:r>
      <w:r w:rsidR="008D0087" w:rsidRPr="008D0087">
        <w:t>serwisu i naprawy infrastruktury i urządzeń, o których mowa w pkt 1,</w:t>
      </w:r>
    </w:p>
    <w:p w:rsidR="00945E1C" w:rsidRDefault="006E6040" w:rsidP="00127253">
      <w:pPr>
        <w:pStyle w:val="LITlitera"/>
      </w:pPr>
      <w:r>
        <w:t>e</w:t>
      </w:r>
      <w:r w:rsidR="00134C7B">
        <w:t>)</w:t>
      </w:r>
      <w:r w:rsidR="00134C7B">
        <w:tab/>
      </w:r>
      <w:r w:rsidR="008D0087" w:rsidRPr="008D0087">
        <w:t>utrzymania i rozwoju oprogramowania i innych</w:t>
      </w:r>
      <w:r w:rsidR="00004AF2">
        <w:t xml:space="preserve"> wartości niematerialnych i </w:t>
      </w:r>
      <w:r w:rsidR="008D0087" w:rsidRPr="008D0087">
        <w:t>prawnych</w:t>
      </w:r>
      <w:r w:rsidR="00BE5E4F">
        <w:t>,</w:t>
      </w:r>
    </w:p>
    <w:p w:rsidR="008D0087" w:rsidRDefault="006E6040" w:rsidP="00127253">
      <w:pPr>
        <w:pStyle w:val="LITlitera"/>
      </w:pPr>
      <w:r>
        <w:t>f</w:t>
      </w:r>
      <w:r w:rsidR="00134C7B">
        <w:t>)</w:t>
      </w:r>
      <w:r w:rsidR="00134C7B">
        <w:tab/>
      </w:r>
      <w:r w:rsidR="00945E1C" w:rsidRPr="00945E1C">
        <w:t xml:space="preserve">doradcze, </w:t>
      </w:r>
      <w:r w:rsidR="00BE5E4F">
        <w:t xml:space="preserve">w tym </w:t>
      </w:r>
      <w:r w:rsidR="00945E1C" w:rsidRPr="00945E1C">
        <w:t>opinie prawne</w:t>
      </w:r>
      <w:r w:rsidR="00BE5E4F">
        <w:t xml:space="preserve"> lub</w:t>
      </w:r>
      <w:r w:rsidR="00945E1C" w:rsidRPr="00945E1C">
        <w:t xml:space="preserve"> ekspertyzy</w:t>
      </w:r>
      <w:r w:rsidR="008D0087" w:rsidRPr="008D0087">
        <w:t>;</w:t>
      </w:r>
    </w:p>
    <w:p w:rsidR="00841818" w:rsidRPr="00841818" w:rsidRDefault="006E6040" w:rsidP="00841818">
      <w:pPr>
        <w:pStyle w:val="PKTpunkt"/>
      </w:pPr>
      <w:r>
        <w:t>7</w:t>
      </w:r>
      <w:r w:rsidR="00841818" w:rsidRPr="00841818">
        <w:t>)</w:t>
      </w:r>
      <w:r w:rsidR="00FF1FE9">
        <w:tab/>
      </w:r>
      <w:r w:rsidR="00841818">
        <w:t>najem powierzchni wraz z kosztami eksploatacyjnymi</w:t>
      </w:r>
      <w:r w:rsidR="00841818" w:rsidRPr="00841818">
        <w:t>;</w:t>
      </w:r>
    </w:p>
    <w:p w:rsidR="008D0087" w:rsidRPr="008D0087" w:rsidRDefault="006E6040" w:rsidP="00127253">
      <w:pPr>
        <w:pStyle w:val="PKTpunkt"/>
      </w:pPr>
      <w:r>
        <w:t>8</w:t>
      </w:r>
      <w:r w:rsidR="00475FD2">
        <w:t>)</w:t>
      </w:r>
      <w:r w:rsidR="00FF1FE9">
        <w:tab/>
      </w:r>
      <w:r w:rsidR="004D4B53" w:rsidRPr="008D0087">
        <w:t xml:space="preserve">na </w:t>
      </w:r>
      <w:r w:rsidR="00945E1C">
        <w:t>nabycie</w:t>
      </w:r>
      <w:r w:rsidR="00640D7D">
        <w:t xml:space="preserve">, </w:t>
      </w:r>
      <w:r w:rsidR="004D4B53" w:rsidRPr="008D0087">
        <w:t>tworzenie i utrzymanie usług bezpie</w:t>
      </w:r>
      <w:r w:rsidR="00004AF2">
        <w:t>czeństwa teleinformatycznego, o </w:t>
      </w:r>
      <w:r w:rsidR="004D4B53" w:rsidRPr="008D0087">
        <w:t xml:space="preserve">których mowa w art. 5 pkt </w:t>
      </w:r>
      <w:r w:rsidR="001526CA">
        <w:t>3</w:t>
      </w:r>
      <w:r w:rsidR="004D4B53" w:rsidRPr="008D0087">
        <w:t>;</w:t>
      </w:r>
    </w:p>
    <w:p w:rsidR="008F1868" w:rsidRDefault="006E6040">
      <w:pPr>
        <w:pStyle w:val="PKTpunkt"/>
      </w:pPr>
      <w:r>
        <w:t>9</w:t>
      </w:r>
      <w:r w:rsidR="00475FD2">
        <w:t>)</w:t>
      </w:r>
      <w:r w:rsidR="00FF1FE9">
        <w:tab/>
      </w:r>
      <w:r w:rsidR="004D4B53" w:rsidRPr="008D0087">
        <w:t xml:space="preserve">na </w:t>
      </w:r>
      <w:r w:rsidR="00945E1C">
        <w:t>nabycie</w:t>
      </w:r>
      <w:r w:rsidR="00640D7D">
        <w:t xml:space="preserve">, </w:t>
      </w:r>
      <w:r w:rsidR="004D4B53" w:rsidRPr="008D0087">
        <w:t xml:space="preserve">tworzenie, utrzymanie i udostępnianie </w:t>
      </w:r>
      <w:r w:rsidR="00AD4B61">
        <w:t>usług</w:t>
      </w:r>
      <w:r w:rsidR="004D4B53" w:rsidRPr="008D0087">
        <w:t xml:space="preserve">, o których mowa w art. 5 pkt </w:t>
      </w:r>
      <w:r w:rsidR="001526CA">
        <w:t>5</w:t>
      </w:r>
      <w:r w:rsidR="00386E39">
        <w:t>;</w:t>
      </w:r>
    </w:p>
    <w:p w:rsidR="00436A0C" w:rsidRPr="00436A0C" w:rsidRDefault="00436A0C">
      <w:pPr>
        <w:pStyle w:val="PKTpunkt"/>
      </w:pPr>
      <w:r>
        <w:t>1</w:t>
      </w:r>
      <w:r w:rsidR="006E6040">
        <w:t>0</w:t>
      </w:r>
      <w:r>
        <w:t>)</w:t>
      </w:r>
      <w:r w:rsidR="00FF1FE9">
        <w:tab/>
      </w:r>
      <w:r w:rsidRPr="00436A0C">
        <w:t xml:space="preserve">na pokrycie należności </w:t>
      </w:r>
      <w:r w:rsidRPr="008F1868">
        <w:t>publicznoprawnych</w:t>
      </w:r>
      <w:r w:rsidRPr="00436A0C">
        <w:t xml:space="preserve"> oraz kosztów obsługi finansowej;</w:t>
      </w:r>
    </w:p>
    <w:p w:rsidR="00386E39" w:rsidRPr="00436A0C" w:rsidRDefault="00436A0C">
      <w:pPr>
        <w:pStyle w:val="PKTpunkt"/>
      </w:pPr>
      <w:r w:rsidRPr="00436A0C">
        <w:t>1</w:t>
      </w:r>
      <w:r w:rsidR="006E6040">
        <w:t>1</w:t>
      </w:r>
      <w:r w:rsidR="00386E39" w:rsidRPr="00436A0C">
        <w:t>)</w:t>
      </w:r>
      <w:r w:rsidR="00FF1FE9">
        <w:tab/>
      </w:r>
      <w:r w:rsidR="00386E39" w:rsidRPr="00436A0C">
        <w:t>na opracowanie, druk i dystrybucję materiałów informacyjnych i szkoleniowych;</w:t>
      </w:r>
    </w:p>
    <w:p w:rsidR="008D0087" w:rsidRPr="00436A0C" w:rsidRDefault="00386E39">
      <w:pPr>
        <w:pStyle w:val="PKTpunkt"/>
      </w:pPr>
      <w:r w:rsidRPr="00436A0C">
        <w:t>1</w:t>
      </w:r>
      <w:r w:rsidR="006E6040">
        <w:t>2</w:t>
      </w:r>
      <w:r w:rsidRPr="00436A0C">
        <w:t>)</w:t>
      </w:r>
      <w:r w:rsidR="00FF1FE9">
        <w:tab/>
      </w:r>
      <w:r w:rsidRPr="00436A0C">
        <w:t xml:space="preserve">na </w:t>
      </w:r>
      <w:r w:rsidR="00436A0C" w:rsidRPr="00436A0C">
        <w:t xml:space="preserve">organizację </w:t>
      </w:r>
      <w:r w:rsidRPr="00436A0C">
        <w:t>szkole</w:t>
      </w:r>
      <w:r w:rsidR="00436A0C" w:rsidRPr="00436A0C">
        <w:t>ń</w:t>
      </w:r>
      <w:r w:rsidRPr="00436A0C">
        <w:t>, seminari</w:t>
      </w:r>
      <w:r w:rsidR="00436A0C" w:rsidRPr="00436A0C">
        <w:t>ów</w:t>
      </w:r>
      <w:r w:rsidRPr="00436A0C">
        <w:t xml:space="preserve"> i warsztat</w:t>
      </w:r>
      <w:r w:rsidR="00436A0C" w:rsidRPr="00436A0C">
        <w:t>ów</w:t>
      </w:r>
      <w:r w:rsidR="00640D7D" w:rsidRPr="00436A0C">
        <w:t>.</w:t>
      </w:r>
    </w:p>
    <w:p w:rsidR="008D0087" w:rsidRPr="00713368" w:rsidRDefault="008D0087" w:rsidP="00713368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</w:t>
      </w:r>
      <w:r w:rsidR="006F19F6" w:rsidRPr="00DC671D">
        <w:rPr>
          <w:rStyle w:val="Ppogrubienie"/>
        </w:rPr>
        <w:t>2</w:t>
      </w:r>
      <w:r w:rsidRPr="00DC671D">
        <w:rPr>
          <w:rStyle w:val="Ppogrubienie"/>
        </w:rPr>
        <w:t>.</w:t>
      </w:r>
      <w:r w:rsidR="00134C7B">
        <w:t xml:space="preserve"> </w:t>
      </w:r>
      <w:r w:rsidRPr="00713368">
        <w:t>1.</w:t>
      </w:r>
      <w:r w:rsidR="00134C7B">
        <w:t xml:space="preserve"> </w:t>
      </w:r>
      <w:r w:rsidRPr="00713368">
        <w:t>Operator OSE składa wniosek o udzielenie dotacji celowej do ministra właściwego do spraw informatyzacji do dnia 3</w:t>
      </w:r>
      <w:r w:rsidR="00640D7D" w:rsidRPr="00713368">
        <w:t>0</w:t>
      </w:r>
      <w:r w:rsidRPr="00713368">
        <w:t xml:space="preserve"> </w:t>
      </w:r>
      <w:r w:rsidR="00640D7D" w:rsidRPr="00713368">
        <w:t xml:space="preserve">czerwca </w:t>
      </w:r>
      <w:r w:rsidRPr="00713368">
        <w:t>roku poprzedzającego rok, na który dotacja ma być udzielona.</w:t>
      </w:r>
    </w:p>
    <w:p w:rsidR="00A555CA" w:rsidRPr="008D0087" w:rsidRDefault="008D0087" w:rsidP="001E31D9">
      <w:pPr>
        <w:pStyle w:val="USTustnpkodeksu"/>
      </w:pPr>
      <w:r w:rsidRPr="008D0087">
        <w:t>2.</w:t>
      </w:r>
      <w:r w:rsidR="00134C7B">
        <w:t xml:space="preserve"> </w:t>
      </w:r>
      <w:r w:rsidRPr="008D0087">
        <w:t>Wniosek</w:t>
      </w:r>
      <w:r w:rsidR="00AD4B61">
        <w:t xml:space="preserve"> </w:t>
      </w:r>
      <w:r w:rsidRPr="008D0087">
        <w:t>zawiera opis zadań planowanych do zrea</w:t>
      </w:r>
      <w:r w:rsidR="00004AF2">
        <w:t>lizowania przez operatora OSE w </w:t>
      </w:r>
      <w:r w:rsidRPr="008D0087">
        <w:t>danym roku wraz z uzasadnieniem ich celowości oraz oszacowanie wysokości środków niezbędnych do realizacji tych zadań.</w:t>
      </w:r>
    </w:p>
    <w:p w:rsidR="008D0087" w:rsidRPr="008D0087" w:rsidRDefault="001E31D9" w:rsidP="00473DA7">
      <w:pPr>
        <w:pStyle w:val="USTustnpkodeksu"/>
      </w:pPr>
      <w:r>
        <w:lastRenderedPageBreak/>
        <w:t>3</w:t>
      </w:r>
      <w:r w:rsidR="008D0087" w:rsidRPr="008D0087">
        <w:t>.</w:t>
      </w:r>
      <w:r w:rsidR="00134C7B">
        <w:t xml:space="preserve"> </w:t>
      </w:r>
      <w:r w:rsidR="00C7074F" w:rsidRPr="00C7074F">
        <w:t xml:space="preserve">Zasady finansowania oraz rozliczenia udzielonej dotacji </w:t>
      </w:r>
      <w:r>
        <w:t>określa się</w:t>
      </w:r>
      <w:r w:rsidR="00C7074F" w:rsidRPr="00C7074F">
        <w:t xml:space="preserve"> w umowie między operatorem OSE a ministrem właściwym do spraw informatyzacji, zgodnie z</w:t>
      </w:r>
      <w:r w:rsidR="00004AF2">
        <w:t> </w:t>
      </w:r>
      <w:r w:rsidR="004641B9">
        <w:t>art.</w:t>
      </w:r>
      <w:r w:rsidR="00004AF2">
        <w:t> </w:t>
      </w:r>
      <w:r w:rsidR="004641B9">
        <w:t xml:space="preserve">150 </w:t>
      </w:r>
      <w:r w:rsidR="008D0087" w:rsidRPr="008D0087">
        <w:t>ustaw</w:t>
      </w:r>
      <w:r w:rsidR="004641B9">
        <w:t>y</w:t>
      </w:r>
      <w:r w:rsidR="008D0087" w:rsidRPr="008D0087">
        <w:t xml:space="preserve"> z dnia 29 sierpnia 2009 r. o finansach publicznych</w:t>
      </w:r>
      <w:r w:rsidR="00004AF2">
        <w:t xml:space="preserve"> (Dz. U. z 2016 r. poz. </w:t>
      </w:r>
      <w:r w:rsidR="009607B4">
        <w:t xml:space="preserve">1870, z </w:t>
      </w:r>
      <w:proofErr w:type="spellStart"/>
      <w:r w:rsidR="009607B4">
        <w:t>późn</w:t>
      </w:r>
      <w:proofErr w:type="spellEnd"/>
      <w:r w:rsidR="009607B4">
        <w:t>. zm.</w:t>
      </w:r>
      <w:r w:rsidR="009A2BCB">
        <w:rPr>
          <w:rStyle w:val="Odwoanieprzypisudolnego"/>
        </w:rPr>
        <w:footnoteReference w:id="2"/>
      </w:r>
      <w:r w:rsidR="00AD4B61">
        <w:rPr>
          <w:rStyle w:val="IGindeksgrny"/>
        </w:rPr>
        <w:t>)</w:t>
      </w:r>
      <w:r w:rsidR="009607B4">
        <w:t>)</w:t>
      </w:r>
      <w:r w:rsidR="00C7074F">
        <w:t>.</w:t>
      </w:r>
    </w:p>
    <w:p w:rsidR="008D0087" w:rsidRPr="008D0087" w:rsidRDefault="008D0087" w:rsidP="00127253">
      <w:pPr>
        <w:pStyle w:val="ROZDZODDZPRZEDMprzedmiotregulacjirozdziauluboddziau"/>
      </w:pPr>
      <w:r w:rsidRPr="008D0087">
        <w:t>Rozdział</w:t>
      </w:r>
      <w:r w:rsidR="00134C7B">
        <w:t xml:space="preserve"> </w:t>
      </w:r>
      <w:r w:rsidR="001E31D9">
        <w:t>4</w:t>
      </w:r>
    </w:p>
    <w:p w:rsidR="008D0087" w:rsidRPr="008D0087" w:rsidRDefault="008D0087" w:rsidP="00004AF2">
      <w:pPr>
        <w:pStyle w:val="TYTDZPRZEDMprzedmiotregulacjitytuulubdziau"/>
      </w:pPr>
      <w:r w:rsidRPr="008D0087">
        <w:t xml:space="preserve">Przepis </w:t>
      </w:r>
      <w:r w:rsidR="00BF5C7C">
        <w:t>epizodyczn</w:t>
      </w:r>
      <w:r w:rsidR="00AD4B61">
        <w:t>y</w:t>
      </w:r>
      <w:r w:rsidR="00BF5C7C">
        <w:t xml:space="preserve">, </w:t>
      </w:r>
      <w:r w:rsidR="00AD4B61">
        <w:t xml:space="preserve">przepisy </w:t>
      </w:r>
      <w:r w:rsidRPr="008D0087">
        <w:t xml:space="preserve">przejściowe i </w:t>
      </w:r>
      <w:r w:rsidR="00290573">
        <w:t xml:space="preserve">przepis </w:t>
      </w:r>
      <w:r w:rsidRPr="008D0087">
        <w:t>końcow</w:t>
      </w:r>
      <w:r w:rsidR="00290573">
        <w:t>y</w:t>
      </w:r>
    </w:p>
    <w:p w:rsidR="00BF5C7C" w:rsidRPr="00713368" w:rsidRDefault="008D0087" w:rsidP="00713368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</w:t>
      </w:r>
      <w:r w:rsidR="006F19F6" w:rsidRPr="00DC671D">
        <w:rPr>
          <w:rStyle w:val="Ppogrubienie"/>
        </w:rPr>
        <w:t>3</w:t>
      </w:r>
      <w:r w:rsidRPr="00DC671D">
        <w:rPr>
          <w:rStyle w:val="Ppogrubienie"/>
        </w:rPr>
        <w:t>.</w:t>
      </w:r>
      <w:r w:rsidR="00004AF2">
        <w:t xml:space="preserve"> </w:t>
      </w:r>
      <w:r w:rsidR="00BF5C7C" w:rsidRPr="00713368">
        <w:t>W 2017</w:t>
      </w:r>
      <w:r w:rsidR="00AD4B61">
        <w:t xml:space="preserve"> r.</w:t>
      </w:r>
      <w:r w:rsidR="00BF5C7C" w:rsidRPr="00713368">
        <w:t xml:space="preserve"> operator OSE składa wniosek, o którym mowa w art. 12 ust. 1, do dnia 30 listopada 2017 r.</w:t>
      </w:r>
    </w:p>
    <w:p w:rsidR="008D0087" w:rsidRPr="008D0087" w:rsidRDefault="00BF5C7C" w:rsidP="00DC671D">
      <w:pPr>
        <w:pStyle w:val="ARTartustawynprozporzdzenia"/>
        <w:keepNext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14.</w:t>
      </w:r>
      <w:r>
        <w:t xml:space="preserve"> </w:t>
      </w:r>
      <w:r w:rsidR="008D0087" w:rsidRPr="008D0087">
        <w:t>1.</w:t>
      </w:r>
      <w:r w:rsidR="000261B9">
        <w:tab/>
      </w:r>
      <w:r w:rsidR="00290573">
        <w:t xml:space="preserve"> </w:t>
      </w:r>
      <w:r w:rsidR="008D0087" w:rsidRPr="008D0087">
        <w:t>Maksymalny limit wydatków budżetu państwa przeznaczonych na wykonywanie zadań wynikających z niniejszej ustawy wynosi w:</w:t>
      </w:r>
    </w:p>
    <w:p w:rsidR="008D0087" w:rsidRPr="008D0087" w:rsidRDefault="00475FD2" w:rsidP="00127253">
      <w:pPr>
        <w:pStyle w:val="PKTpunkt"/>
      </w:pPr>
      <w:r>
        <w:t>1)</w:t>
      </w:r>
      <w:r>
        <w:tab/>
      </w:r>
      <w:r w:rsidR="00004AF2">
        <w:t>2018 r. –</w:t>
      </w:r>
      <w:r w:rsidR="008D0087" w:rsidRPr="008D0087">
        <w:t xml:space="preserve"> </w:t>
      </w:r>
      <w:r w:rsidR="00826A12">
        <w:t>13</w:t>
      </w:r>
      <w:r w:rsidR="00EF11BD">
        <w:t> </w:t>
      </w:r>
      <w:r w:rsidR="008D0087" w:rsidRPr="008D0087">
        <w:t>000</w:t>
      </w:r>
      <w:r w:rsidR="00EF11BD">
        <w:t> </w:t>
      </w:r>
      <w:r w:rsidR="008D0087" w:rsidRPr="008D0087">
        <w:t>000 zł;</w:t>
      </w:r>
    </w:p>
    <w:p w:rsidR="008D0087" w:rsidRPr="008D0087" w:rsidRDefault="00475FD2" w:rsidP="00127253">
      <w:pPr>
        <w:pStyle w:val="PKTpunkt"/>
      </w:pPr>
      <w:r>
        <w:t>2)</w:t>
      </w:r>
      <w:r>
        <w:tab/>
      </w:r>
      <w:r w:rsidR="00004AF2">
        <w:t>2019 r. –</w:t>
      </w:r>
      <w:r w:rsidR="002A678B">
        <w:t xml:space="preserve"> </w:t>
      </w:r>
      <w:r w:rsidR="00826A12">
        <w:t>77</w:t>
      </w:r>
      <w:r w:rsidR="00EF11BD">
        <w:t> </w:t>
      </w:r>
      <w:r w:rsidR="008D0087" w:rsidRPr="008D0087">
        <w:t>000</w:t>
      </w:r>
      <w:r w:rsidR="00EF11BD">
        <w:t> </w:t>
      </w:r>
      <w:r w:rsidR="008D0087" w:rsidRPr="008D0087">
        <w:t>000 zł;</w:t>
      </w:r>
    </w:p>
    <w:p w:rsidR="008D0087" w:rsidRPr="008D0087" w:rsidRDefault="00475FD2" w:rsidP="00127253">
      <w:pPr>
        <w:pStyle w:val="PKTpunkt"/>
      </w:pPr>
      <w:r>
        <w:t>3)</w:t>
      </w:r>
      <w:r>
        <w:tab/>
      </w:r>
      <w:r w:rsidR="00004AF2">
        <w:t>2020 r. –</w:t>
      </w:r>
      <w:r w:rsidR="002A678B">
        <w:t xml:space="preserve"> </w:t>
      </w:r>
      <w:r w:rsidR="00826A12">
        <w:t>129</w:t>
      </w:r>
      <w:r w:rsidR="00EF11BD">
        <w:t> </w:t>
      </w:r>
      <w:r w:rsidR="008D0087" w:rsidRPr="008D0087">
        <w:t>000</w:t>
      </w:r>
      <w:r w:rsidR="00EF11BD">
        <w:t> </w:t>
      </w:r>
      <w:r w:rsidR="008D0087"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4)</w:t>
      </w:r>
      <w:r w:rsidR="00475FD2">
        <w:tab/>
      </w:r>
      <w:r w:rsidR="00004AF2">
        <w:t>2021 r. –</w:t>
      </w:r>
      <w:r w:rsidRPr="008D0087">
        <w:t xml:space="preserve"> </w:t>
      </w:r>
      <w:r w:rsidR="00826A12">
        <w:t>138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5)</w:t>
      </w:r>
      <w:r w:rsidR="00475FD2">
        <w:tab/>
      </w:r>
      <w:r w:rsidR="00004AF2">
        <w:t>2022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6)</w:t>
      </w:r>
      <w:r w:rsidR="00475FD2">
        <w:tab/>
      </w:r>
      <w:r w:rsidR="00004AF2">
        <w:t>2023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7)</w:t>
      </w:r>
      <w:r w:rsidR="00475FD2">
        <w:tab/>
      </w:r>
      <w:r w:rsidR="00004AF2">
        <w:t>2024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8)</w:t>
      </w:r>
      <w:r w:rsidR="00475FD2">
        <w:tab/>
      </w:r>
      <w:r w:rsidR="00004AF2">
        <w:t>2025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9)</w:t>
      </w:r>
      <w:r w:rsidR="00475FD2">
        <w:tab/>
      </w:r>
      <w:r w:rsidR="00004AF2">
        <w:t>2026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zł;</w:t>
      </w:r>
    </w:p>
    <w:p w:rsidR="008D0087" w:rsidRPr="008D0087" w:rsidRDefault="008D0087" w:rsidP="00127253">
      <w:pPr>
        <w:pStyle w:val="PKTpunkt"/>
      </w:pPr>
      <w:r w:rsidRPr="008D0087">
        <w:t>10)</w:t>
      </w:r>
      <w:r w:rsidR="00475FD2">
        <w:tab/>
      </w:r>
      <w:r w:rsidR="00004AF2">
        <w:t>2027 r. –</w:t>
      </w:r>
      <w:r w:rsidRPr="008D0087">
        <w:t xml:space="preserve"> 164</w:t>
      </w:r>
      <w:r w:rsidR="00EF11BD">
        <w:t> </w:t>
      </w:r>
      <w:r w:rsidRPr="008D0087">
        <w:t>000</w:t>
      </w:r>
      <w:r w:rsidR="00EF11BD">
        <w:t> </w:t>
      </w:r>
      <w:r w:rsidRPr="008D0087">
        <w:t>000 zł.</w:t>
      </w:r>
    </w:p>
    <w:p w:rsidR="008D0087" w:rsidRDefault="008D0087" w:rsidP="00127253">
      <w:pPr>
        <w:pStyle w:val="USTustnpkodeksu"/>
      </w:pPr>
      <w:r>
        <w:t>2.</w:t>
      </w:r>
      <w:r w:rsidR="00004AF2">
        <w:t xml:space="preserve"> </w:t>
      </w:r>
      <w:r>
        <w:t xml:space="preserve">Minister właściwy do spraw informatyzacji </w:t>
      </w:r>
      <w:r w:rsidR="00BF5C7C">
        <w:t xml:space="preserve">monitoruje </w:t>
      </w:r>
      <w:r>
        <w:t>wykorzystanie limitu wydatków, o których mowa w ust. 1, i dokonuje oceny wykorzystania tego limitu według stanu na koniec każdego kwartału, a w przypadku IV kwar</w:t>
      </w:r>
      <w:r w:rsidR="00AF0626">
        <w:t>tału –</w:t>
      </w:r>
      <w:r w:rsidR="00004AF2">
        <w:t xml:space="preserve"> według stanu na dzień 20 </w:t>
      </w:r>
      <w:r>
        <w:t>listopada danego roku.</w:t>
      </w:r>
    </w:p>
    <w:p w:rsidR="008D0087" w:rsidRPr="008D0087" w:rsidRDefault="008D0087" w:rsidP="006F19F6">
      <w:pPr>
        <w:pStyle w:val="USTustnpkodeksu"/>
      </w:pPr>
      <w:r>
        <w:t>3.</w:t>
      </w:r>
      <w:r w:rsidR="00004AF2">
        <w:t xml:space="preserve"> </w:t>
      </w:r>
      <w:r w:rsidR="006F19F6">
        <w:t xml:space="preserve">W przypadku </w:t>
      </w:r>
      <w:r w:rsidR="00BF5C7C">
        <w:t xml:space="preserve">przekroczenia </w:t>
      </w:r>
      <w:r w:rsidR="006F19F6">
        <w:t xml:space="preserve">lub </w:t>
      </w:r>
      <w:r w:rsidR="00BF5C7C">
        <w:t>zagrożenia</w:t>
      </w:r>
      <w:r w:rsidR="00BF5C7C" w:rsidDel="00BF5C7C">
        <w:t xml:space="preserve"> </w:t>
      </w:r>
      <w:r w:rsidR="006F19F6">
        <w:t>przekroczenia przyjętego na dany rok budżetowy maksymalnego limitu wydatków określonego w ust. 1 oraz w przypadku</w:t>
      </w:r>
      <w:r w:rsidR="00004AF2">
        <w:t xml:space="preserve"> gdy w </w:t>
      </w:r>
      <w:r w:rsidR="006F19F6">
        <w:t>okresie od początku roku kalendarzowego do dnia ostatniej oceny, o której mowa w ust. 2, część limitu rocznego przypadającego proporcjonalnie na ten okres zostanie przekroczona co najmniej o 10% stosuje się mechanizm korygujący polegający na zmniejszeniu wydatków budżetu państwa będących skutkiem finansowym niniejszej ustawy.</w:t>
      </w:r>
    </w:p>
    <w:p w:rsidR="008D0087" w:rsidRPr="008D0087" w:rsidRDefault="006F19F6" w:rsidP="00127253">
      <w:pPr>
        <w:pStyle w:val="USTustnpkodeksu"/>
      </w:pPr>
      <w:r>
        <w:lastRenderedPageBreak/>
        <w:t>4</w:t>
      </w:r>
      <w:r w:rsidR="008D0087" w:rsidRPr="008D0087">
        <w:t>.</w:t>
      </w:r>
      <w:r w:rsidR="00004AF2">
        <w:t xml:space="preserve"> </w:t>
      </w:r>
      <w:r w:rsidR="008D0087" w:rsidRPr="008D0087">
        <w:t>Organem właściwym do wdrożenia mechanizm</w:t>
      </w:r>
      <w:r w:rsidR="00004AF2">
        <w:t>u korygującego, o którym mowa w </w:t>
      </w:r>
      <w:r w:rsidR="008D0087" w:rsidRPr="008D0087">
        <w:t>ust. 3, jest minister właściwy do spraw informatyzacji.</w:t>
      </w:r>
    </w:p>
    <w:p w:rsidR="00C12D55" w:rsidRPr="006C38B0" w:rsidRDefault="008D0087" w:rsidP="006C38B0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</w:t>
      </w:r>
      <w:r w:rsidR="00BF5C7C" w:rsidRPr="00DC671D">
        <w:rPr>
          <w:rStyle w:val="Ppogrubienie"/>
        </w:rPr>
        <w:t>5</w:t>
      </w:r>
      <w:r w:rsidRPr="00DC671D">
        <w:rPr>
          <w:rStyle w:val="Ppogrubienie"/>
        </w:rPr>
        <w:t>.</w:t>
      </w:r>
      <w:r w:rsidR="00AD4B61">
        <w:t xml:space="preserve"> </w:t>
      </w:r>
      <w:r w:rsidRPr="006C38B0">
        <w:t>Operator OSE świadczy usługi, o których mowa w art. 5 pkt 2</w:t>
      </w:r>
      <w:r w:rsidR="001526CA" w:rsidRPr="006C38B0">
        <w:t xml:space="preserve"> i 3</w:t>
      </w:r>
      <w:r w:rsidR="008F30B2">
        <w:t>,</w:t>
      </w:r>
      <w:r w:rsidR="00004AF2">
        <w:t xml:space="preserve"> od dnia 1 </w:t>
      </w:r>
      <w:r w:rsidRPr="006C38B0">
        <w:t>września 2018 r.</w:t>
      </w:r>
    </w:p>
    <w:p w:rsidR="001A2F14" w:rsidRPr="00DB53A4" w:rsidRDefault="00BF5C7C" w:rsidP="00DB53A4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16.</w:t>
      </w:r>
      <w:r w:rsidR="00AD4B61">
        <w:t xml:space="preserve"> </w:t>
      </w:r>
      <w:r w:rsidR="00DB53A4" w:rsidRPr="00DB53A4">
        <w:t>Przepisy niniejszej ustawy dotyczące szk</w:t>
      </w:r>
      <w:r w:rsidR="00AD4B61">
        <w:t>oły</w:t>
      </w:r>
      <w:r w:rsidR="00DB53A4" w:rsidRPr="00DB53A4">
        <w:t xml:space="preserve"> stosuje się również do dotychczasowych gimnazjów i szkół ponadgimnazjalnych, z wyjątkiem szkół dla dorosłych, oraz do dotychczasowych szkół artystycznych, a także do k</w:t>
      </w:r>
      <w:r w:rsidR="00004AF2">
        <w:t>las dotychczasowych gimnazjów i </w:t>
      </w:r>
      <w:r w:rsidR="00DB53A4" w:rsidRPr="00DB53A4">
        <w:t xml:space="preserve">klas dotychczasowych szkół ponadgimnazjalnych, które są prowadzone w szkołach innego typu, do czasu zakończenia kształcenia w tych szkołach lub klasach, zgodnie z przepisami odpowiednio ustawy z dnia 14 grudnia 2016 r. – Przepisy wprowadzające ustawę </w:t>
      </w:r>
      <w:r w:rsidR="00AD4B61">
        <w:t xml:space="preserve">– </w:t>
      </w:r>
      <w:r w:rsidR="00DB53A4" w:rsidRPr="00DB53A4">
        <w:t>Prawo oświatowe (Dz. U. z 2017 r. poz. 60 i 949) oraz przepisami wydanymi na podstawie art. 18 ust. 4 ustawy z dnia 14 grudnia 2016 r. – Prawo oświatowe</w:t>
      </w:r>
      <w:r w:rsidR="008F30B2">
        <w:t>.</w:t>
      </w:r>
    </w:p>
    <w:p w:rsidR="00421923" w:rsidRPr="006C38B0" w:rsidRDefault="00421923" w:rsidP="006C38B0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17.</w:t>
      </w:r>
      <w:r w:rsidR="006C38B0">
        <w:tab/>
      </w:r>
      <w:r w:rsidRPr="006C38B0">
        <w:t xml:space="preserve">W przypadku gdy </w:t>
      </w:r>
      <w:r w:rsidR="00842034" w:rsidRPr="006C38B0">
        <w:t>do dnia 30 czerwca 20</w:t>
      </w:r>
      <w:r w:rsidR="002D7BBC">
        <w:t>20</w:t>
      </w:r>
      <w:r w:rsidR="00842034" w:rsidRPr="006C38B0">
        <w:t xml:space="preserve"> r. </w:t>
      </w:r>
      <w:r w:rsidR="00004AF2">
        <w:t>szkoła została wskazana w </w:t>
      </w:r>
      <w:r w:rsidRPr="006C38B0">
        <w:t xml:space="preserve">harmonogramie, o którym mowa w art. </w:t>
      </w:r>
      <w:r w:rsidR="00FA1EAB" w:rsidRPr="006C38B0">
        <w:t>7 ust. 1</w:t>
      </w:r>
      <w:r w:rsidRPr="006C38B0">
        <w:t xml:space="preserve">, </w:t>
      </w:r>
      <w:r w:rsidR="00842034" w:rsidRPr="006C38B0">
        <w:t xml:space="preserve">a </w:t>
      </w:r>
      <w:r w:rsidR="00672F3D" w:rsidRPr="006C38B0">
        <w:t xml:space="preserve">do dnia 31 grudnia 2020 r. </w:t>
      </w:r>
      <w:r w:rsidR="00842034" w:rsidRPr="006C38B0">
        <w:t xml:space="preserve">organ prowadzący szkołę albo dyrektor szkoły, za zgodą tego organu, </w:t>
      </w:r>
      <w:r w:rsidR="00FA1EAB" w:rsidRPr="006C38B0">
        <w:t>nie</w:t>
      </w:r>
      <w:r w:rsidR="00842034" w:rsidRPr="006C38B0">
        <w:t xml:space="preserve"> złożył</w:t>
      </w:r>
      <w:r w:rsidR="00FA1EAB" w:rsidRPr="006C38B0">
        <w:t xml:space="preserve"> wniosku, o którym mowa w art. 7 ust. 3, </w:t>
      </w:r>
      <w:r w:rsidR="00672F3D" w:rsidRPr="006C38B0">
        <w:t>od dnia 1 stycznia 2021 r.</w:t>
      </w:r>
      <w:r w:rsidRPr="006C38B0">
        <w:t xml:space="preserve"> organ p</w:t>
      </w:r>
      <w:r w:rsidR="00672F3D" w:rsidRPr="006C38B0">
        <w:t xml:space="preserve">rowadzący szkołę zapewnia </w:t>
      </w:r>
      <w:r w:rsidRPr="006C38B0">
        <w:t xml:space="preserve">szkole </w:t>
      </w:r>
      <w:r w:rsidR="00842034" w:rsidRPr="006C38B0">
        <w:t>szerokopasmowy dost</w:t>
      </w:r>
      <w:r w:rsidR="00672F3D" w:rsidRPr="006C38B0">
        <w:t>ęp do In</w:t>
      </w:r>
      <w:r w:rsidR="00842034" w:rsidRPr="006C38B0">
        <w:t xml:space="preserve">ternetu o symetrycznej przepustowości co najmniej 100 </w:t>
      </w:r>
      <w:proofErr w:type="spellStart"/>
      <w:r w:rsidR="00842034" w:rsidRPr="006C38B0">
        <w:t>Mb</w:t>
      </w:r>
      <w:proofErr w:type="spellEnd"/>
      <w:r w:rsidR="00842034" w:rsidRPr="006C38B0">
        <w:t>/s</w:t>
      </w:r>
      <w:r w:rsidR="00672F3D" w:rsidRPr="006C38B0">
        <w:t>.</w:t>
      </w:r>
    </w:p>
    <w:p w:rsidR="00134E1D" w:rsidRDefault="008D0087" w:rsidP="00127253">
      <w:pPr>
        <w:pStyle w:val="ARTartustawynprozporzdzenia"/>
      </w:pPr>
      <w:r w:rsidRPr="00DC671D">
        <w:rPr>
          <w:rStyle w:val="Ppogrubienie"/>
        </w:rPr>
        <w:t>Art.</w:t>
      </w:r>
      <w:r w:rsidR="00DC671D">
        <w:rPr>
          <w:rStyle w:val="Ppogrubienie"/>
        </w:rPr>
        <w:t> </w:t>
      </w:r>
      <w:r w:rsidRPr="00DC671D">
        <w:rPr>
          <w:rStyle w:val="Ppogrubienie"/>
        </w:rPr>
        <w:t>1</w:t>
      </w:r>
      <w:r w:rsidR="00672F3D" w:rsidRPr="00DC671D">
        <w:rPr>
          <w:rStyle w:val="Ppogrubienie"/>
        </w:rPr>
        <w:t>8</w:t>
      </w:r>
      <w:r w:rsidRPr="00134C7B">
        <w:rPr>
          <w:rStyle w:val="Ppogrubienie"/>
        </w:rPr>
        <w:t>.</w:t>
      </w:r>
      <w:r w:rsidR="006C38B0">
        <w:tab/>
      </w:r>
      <w:r w:rsidRPr="006C38B0">
        <w:t xml:space="preserve">Ustawa wchodzi w życie </w:t>
      </w:r>
      <w:r w:rsidR="00AD4B61">
        <w:t>po upływie 1</w:t>
      </w:r>
      <w:r w:rsidR="00F27251">
        <w:t>4</w:t>
      </w:r>
      <w:r w:rsidR="00AD4B61">
        <w:t xml:space="preserve"> dni od dnia ogłoszenia</w:t>
      </w:r>
      <w:r w:rsidR="00BC72AF" w:rsidRPr="006C38B0">
        <w:t>.</w:t>
      </w:r>
    </w:p>
    <w:p w:rsidR="00004AF2" w:rsidRPr="00737F6A" w:rsidRDefault="00004AF2" w:rsidP="00004AF2">
      <w:pPr>
        <w:pStyle w:val="OZNPARAFYADNOTACJE"/>
      </w:pPr>
    </w:p>
    <w:sectPr w:rsidR="00004AF2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791" w:rsidRDefault="004E6791">
      <w:r>
        <w:separator/>
      </w:r>
    </w:p>
  </w:endnote>
  <w:endnote w:type="continuationSeparator" w:id="0">
    <w:p w:rsidR="004E6791" w:rsidRDefault="004E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791" w:rsidRDefault="004E6791">
      <w:r>
        <w:separator/>
      </w:r>
    </w:p>
  </w:footnote>
  <w:footnote w:type="continuationSeparator" w:id="0">
    <w:p w:rsidR="004E6791" w:rsidRDefault="004E6791">
      <w:r>
        <w:continuationSeparator/>
      </w:r>
    </w:p>
  </w:footnote>
  <w:footnote w:id="1">
    <w:p w:rsidR="003C30E1" w:rsidRDefault="004641B9" w:rsidP="00134C7B">
      <w:pPr>
        <w:pStyle w:val="ODNONIKtreodnonika"/>
      </w:pPr>
      <w:r w:rsidRPr="00306BC8">
        <w:rPr>
          <w:rStyle w:val="IGindeksgrny"/>
        </w:rPr>
        <w:t>1</w:t>
      </w:r>
      <w:r w:rsidR="00134C7B">
        <w:rPr>
          <w:rStyle w:val="IGindeksgrny"/>
        </w:rPr>
        <w:t>)</w:t>
      </w:r>
      <w:r w:rsidR="00134C7B">
        <w:tab/>
      </w:r>
      <w:r>
        <w:t>Zmiany tekstu jednolitego wymienionej ustawy zostały ogłoszone w Dz. U. z 2016 r. poz. 1579, 1823, 1948, 1954 i 2003 oraz z 2017 r. poz. 935.</w:t>
      </w:r>
    </w:p>
  </w:footnote>
  <w:footnote w:id="2">
    <w:p w:rsidR="009A2BCB" w:rsidRDefault="009A2BCB" w:rsidP="00004AF2">
      <w:pPr>
        <w:pStyle w:val="ODNONIKtreodnonika"/>
      </w:pPr>
      <w:r>
        <w:rPr>
          <w:rStyle w:val="Odwoanieprzypisudolnego"/>
        </w:rPr>
        <w:footnoteRef/>
      </w:r>
      <w:r w:rsidR="00004AF2">
        <w:rPr>
          <w:rStyle w:val="IGindeksgrny"/>
        </w:rPr>
        <w:t>)</w:t>
      </w:r>
      <w:r w:rsidR="00004AF2">
        <w:tab/>
      </w:r>
      <w:r w:rsidRPr="009A2BCB">
        <w:t>Zmiany tekstu jednolitego wymienionej ustawy zostały ogłoszone w Dz. U. z 2016 r. poz. 1948, 1984 i 2260 oraz z 2017 r. poz. 60, 191, 659, 933, 935</w:t>
      </w:r>
      <w:r w:rsidR="00E921CC">
        <w:t xml:space="preserve">, </w:t>
      </w:r>
      <w:r w:rsidRPr="009A2BCB">
        <w:t>1089</w:t>
      </w:r>
      <w:r w:rsidR="00E921CC">
        <w:t>, 1475, 1529 i 1537</w:t>
      </w:r>
      <w:r w:rsidRPr="009A2BCB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4209F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87"/>
    <w:rsid w:val="000012DA"/>
    <w:rsid w:val="0000246E"/>
    <w:rsid w:val="00003862"/>
    <w:rsid w:val="00004AF2"/>
    <w:rsid w:val="00010223"/>
    <w:rsid w:val="000117DC"/>
    <w:rsid w:val="00012A35"/>
    <w:rsid w:val="00016099"/>
    <w:rsid w:val="00017DC2"/>
    <w:rsid w:val="00021522"/>
    <w:rsid w:val="00021AC8"/>
    <w:rsid w:val="00023471"/>
    <w:rsid w:val="00023F13"/>
    <w:rsid w:val="000261B9"/>
    <w:rsid w:val="00027289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4842"/>
    <w:rsid w:val="0005571B"/>
    <w:rsid w:val="000561B3"/>
    <w:rsid w:val="000578D3"/>
    <w:rsid w:val="00057AB3"/>
    <w:rsid w:val="00060076"/>
    <w:rsid w:val="00060432"/>
    <w:rsid w:val="00060D87"/>
    <w:rsid w:val="000615A5"/>
    <w:rsid w:val="00064E4C"/>
    <w:rsid w:val="00066901"/>
    <w:rsid w:val="000711A2"/>
    <w:rsid w:val="00071BEE"/>
    <w:rsid w:val="000736CD"/>
    <w:rsid w:val="00075208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1BC"/>
    <w:rsid w:val="000944EF"/>
    <w:rsid w:val="00094A3A"/>
    <w:rsid w:val="0009732D"/>
    <w:rsid w:val="000973F0"/>
    <w:rsid w:val="000A1296"/>
    <w:rsid w:val="000A1C27"/>
    <w:rsid w:val="000A1DAD"/>
    <w:rsid w:val="000A2649"/>
    <w:rsid w:val="000A323B"/>
    <w:rsid w:val="000A32D0"/>
    <w:rsid w:val="000A3DCA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57A3"/>
    <w:rsid w:val="000E6241"/>
    <w:rsid w:val="000F0818"/>
    <w:rsid w:val="000F2BE3"/>
    <w:rsid w:val="000F3D0D"/>
    <w:rsid w:val="000F6ED4"/>
    <w:rsid w:val="000F7A6E"/>
    <w:rsid w:val="00101BAA"/>
    <w:rsid w:val="00101D00"/>
    <w:rsid w:val="001042BA"/>
    <w:rsid w:val="00106D03"/>
    <w:rsid w:val="00110465"/>
    <w:rsid w:val="00110628"/>
    <w:rsid w:val="0011245A"/>
    <w:rsid w:val="0011493E"/>
    <w:rsid w:val="00115B72"/>
    <w:rsid w:val="00116050"/>
    <w:rsid w:val="001209EC"/>
    <w:rsid w:val="00120A9E"/>
    <w:rsid w:val="00124E1B"/>
    <w:rsid w:val="00125A9C"/>
    <w:rsid w:val="001270A2"/>
    <w:rsid w:val="00127253"/>
    <w:rsid w:val="00127432"/>
    <w:rsid w:val="00131237"/>
    <w:rsid w:val="001329AC"/>
    <w:rsid w:val="00134C7B"/>
    <w:rsid w:val="00134CA0"/>
    <w:rsid w:val="00134E1D"/>
    <w:rsid w:val="001369FB"/>
    <w:rsid w:val="0014026F"/>
    <w:rsid w:val="001421F6"/>
    <w:rsid w:val="0014258E"/>
    <w:rsid w:val="00147A47"/>
    <w:rsid w:val="00147AA1"/>
    <w:rsid w:val="001520CF"/>
    <w:rsid w:val="001526CA"/>
    <w:rsid w:val="0015667C"/>
    <w:rsid w:val="00156A1F"/>
    <w:rsid w:val="00157110"/>
    <w:rsid w:val="0015742A"/>
    <w:rsid w:val="00157DA1"/>
    <w:rsid w:val="00160071"/>
    <w:rsid w:val="00163147"/>
    <w:rsid w:val="00164C57"/>
    <w:rsid w:val="00164C9D"/>
    <w:rsid w:val="00164FC7"/>
    <w:rsid w:val="00167DB9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960"/>
    <w:rsid w:val="00186EC1"/>
    <w:rsid w:val="00191E1F"/>
    <w:rsid w:val="0019473B"/>
    <w:rsid w:val="0019500D"/>
    <w:rsid w:val="001952B1"/>
    <w:rsid w:val="00196E39"/>
    <w:rsid w:val="00197649"/>
    <w:rsid w:val="001A01FB"/>
    <w:rsid w:val="001A10E9"/>
    <w:rsid w:val="001A183D"/>
    <w:rsid w:val="001A2B65"/>
    <w:rsid w:val="001A2F14"/>
    <w:rsid w:val="001A3CD3"/>
    <w:rsid w:val="001A5BEF"/>
    <w:rsid w:val="001A7F15"/>
    <w:rsid w:val="001B342E"/>
    <w:rsid w:val="001B4326"/>
    <w:rsid w:val="001C1832"/>
    <w:rsid w:val="001C188C"/>
    <w:rsid w:val="001C1E3E"/>
    <w:rsid w:val="001C4F70"/>
    <w:rsid w:val="001D1783"/>
    <w:rsid w:val="001D3860"/>
    <w:rsid w:val="001D53CD"/>
    <w:rsid w:val="001D55A3"/>
    <w:rsid w:val="001D5AF5"/>
    <w:rsid w:val="001D7370"/>
    <w:rsid w:val="001E1E73"/>
    <w:rsid w:val="001E1F02"/>
    <w:rsid w:val="001E31D9"/>
    <w:rsid w:val="001E4E0C"/>
    <w:rsid w:val="001E526D"/>
    <w:rsid w:val="001E5655"/>
    <w:rsid w:val="001E5F83"/>
    <w:rsid w:val="001F1832"/>
    <w:rsid w:val="001F220F"/>
    <w:rsid w:val="001F25AD"/>
    <w:rsid w:val="001F25B3"/>
    <w:rsid w:val="001F504C"/>
    <w:rsid w:val="001F6616"/>
    <w:rsid w:val="00202BD4"/>
    <w:rsid w:val="00204A97"/>
    <w:rsid w:val="00205CBA"/>
    <w:rsid w:val="002114EF"/>
    <w:rsid w:val="002166AD"/>
    <w:rsid w:val="00217871"/>
    <w:rsid w:val="00221ED8"/>
    <w:rsid w:val="002231EA"/>
    <w:rsid w:val="00223FDF"/>
    <w:rsid w:val="002279C0"/>
    <w:rsid w:val="002307DF"/>
    <w:rsid w:val="00236706"/>
    <w:rsid w:val="0023727E"/>
    <w:rsid w:val="00237B42"/>
    <w:rsid w:val="00242081"/>
    <w:rsid w:val="00243777"/>
    <w:rsid w:val="002441CD"/>
    <w:rsid w:val="0024592E"/>
    <w:rsid w:val="002501A3"/>
    <w:rsid w:val="0025166C"/>
    <w:rsid w:val="002546DD"/>
    <w:rsid w:val="002555D4"/>
    <w:rsid w:val="00260101"/>
    <w:rsid w:val="00261A16"/>
    <w:rsid w:val="00263522"/>
    <w:rsid w:val="00264EC6"/>
    <w:rsid w:val="00271013"/>
    <w:rsid w:val="00273FE4"/>
    <w:rsid w:val="00274DC5"/>
    <w:rsid w:val="002760A7"/>
    <w:rsid w:val="002765B4"/>
    <w:rsid w:val="00276A94"/>
    <w:rsid w:val="002855D6"/>
    <w:rsid w:val="00290573"/>
    <w:rsid w:val="00292B30"/>
    <w:rsid w:val="0029405D"/>
    <w:rsid w:val="00294FA6"/>
    <w:rsid w:val="00295A6F"/>
    <w:rsid w:val="002A20C4"/>
    <w:rsid w:val="002A570F"/>
    <w:rsid w:val="002A678B"/>
    <w:rsid w:val="002A7292"/>
    <w:rsid w:val="002A7358"/>
    <w:rsid w:val="002A7902"/>
    <w:rsid w:val="002B0F6B"/>
    <w:rsid w:val="002B23B8"/>
    <w:rsid w:val="002B4429"/>
    <w:rsid w:val="002B5D36"/>
    <w:rsid w:val="002B672E"/>
    <w:rsid w:val="002B68A6"/>
    <w:rsid w:val="002B7FAF"/>
    <w:rsid w:val="002C05B2"/>
    <w:rsid w:val="002C546A"/>
    <w:rsid w:val="002D0C4F"/>
    <w:rsid w:val="002D1364"/>
    <w:rsid w:val="002D4D30"/>
    <w:rsid w:val="002D5000"/>
    <w:rsid w:val="002D598D"/>
    <w:rsid w:val="002D7188"/>
    <w:rsid w:val="002D7BBC"/>
    <w:rsid w:val="002E1DE3"/>
    <w:rsid w:val="002E2AB6"/>
    <w:rsid w:val="002E3F34"/>
    <w:rsid w:val="002E5F79"/>
    <w:rsid w:val="002E64FA"/>
    <w:rsid w:val="002F0A00"/>
    <w:rsid w:val="002F0CFA"/>
    <w:rsid w:val="002F5496"/>
    <w:rsid w:val="002F625F"/>
    <w:rsid w:val="002F669F"/>
    <w:rsid w:val="002F6CF4"/>
    <w:rsid w:val="00301C97"/>
    <w:rsid w:val="00306BC8"/>
    <w:rsid w:val="0031004C"/>
    <w:rsid w:val="003105F6"/>
    <w:rsid w:val="00311297"/>
    <w:rsid w:val="003113BE"/>
    <w:rsid w:val="003122CA"/>
    <w:rsid w:val="003148FD"/>
    <w:rsid w:val="00315D62"/>
    <w:rsid w:val="00316CA6"/>
    <w:rsid w:val="00321080"/>
    <w:rsid w:val="00322D45"/>
    <w:rsid w:val="0032569A"/>
    <w:rsid w:val="00325A1F"/>
    <w:rsid w:val="003268F9"/>
    <w:rsid w:val="00330BAF"/>
    <w:rsid w:val="00334E3A"/>
    <w:rsid w:val="003361DD"/>
    <w:rsid w:val="003379BF"/>
    <w:rsid w:val="00341A6A"/>
    <w:rsid w:val="003436B5"/>
    <w:rsid w:val="00345B9C"/>
    <w:rsid w:val="00352DAE"/>
    <w:rsid w:val="00354EB9"/>
    <w:rsid w:val="003602AE"/>
    <w:rsid w:val="00360929"/>
    <w:rsid w:val="00361E5F"/>
    <w:rsid w:val="003647D5"/>
    <w:rsid w:val="003674B0"/>
    <w:rsid w:val="003757EF"/>
    <w:rsid w:val="00375959"/>
    <w:rsid w:val="0037727C"/>
    <w:rsid w:val="00377E70"/>
    <w:rsid w:val="00380904"/>
    <w:rsid w:val="003823EE"/>
    <w:rsid w:val="00382960"/>
    <w:rsid w:val="00382F8E"/>
    <w:rsid w:val="003846F7"/>
    <w:rsid w:val="003851ED"/>
    <w:rsid w:val="00385B39"/>
    <w:rsid w:val="00386127"/>
    <w:rsid w:val="00386785"/>
    <w:rsid w:val="00386E39"/>
    <w:rsid w:val="00390E89"/>
    <w:rsid w:val="00391B1A"/>
    <w:rsid w:val="00394423"/>
    <w:rsid w:val="00395885"/>
    <w:rsid w:val="00396942"/>
    <w:rsid w:val="00396B49"/>
    <w:rsid w:val="00396E3E"/>
    <w:rsid w:val="003A2642"/>
    <w:rsid w:val="003A306E"/>
    <w:rsid w:val="003A4F40"/>
    <w:rsid w:val="003A60DC"/>
    <w:rsid w:val="003A6A46"/>
    <w:rsid w:val="003A7A63"/>
    <w:rsid w:val="003B000C"/>
    <w:rsid w:val="003B0F1D"/>
    <w:rsid w:val="003B4A57"/>
    <w:rsid w:val="003B6122"/>
    <w:rsid w:val="003C0AD9"/>
    <w:rsid w:val="003C0ED0"/>
    <w:rsid w:val="003C1D49"/>
    <w:rsid w:val="003C30E1"/>
    <w:rsid w:val="003C35C4"/>
    <w:rsid w:val="003C5134"/>
    <w:rsid w:val="003D12C2"/>
    <w:rsid w:val="003D31B9"/>
    <w:rsid w:val="003D3867"/>
    <w:rsid w:val="003E0D1A"/>
    <w:rsid w:val="003E2DA3"/>
    <w:rsid w:val="003E747D"/>
    <w:rsid w:val="003F020D"/>
    <w:rsid w:val="003F03D9"/>
    <w:rsid w:val="003F2ADC"/>
    <w:rsid w:val="003F2FBE"/>
    <w:rsid w:val="003F318D"/>
    <w:rsid w:val="003F5BAE"/>
    <w:rsid w:val="003F6ED7"/>
    <w:rsid w:val="00401C84"/>
    <w:rsid w:val="00402B54"/>
    <w:rsid w:val="00403210"/>
    <w:rsid w:val="004035BB"/>
    <w:rsid w:val="004035EB"/>
    <w:rsid w:val="00407332"/>
    <w:rsid w:val="00407828"/>
    <w:rsid w:val="00413D8E"/>
    <w:rsid w:val="00414036"/>
    <w:rsid w:val="004140F2"/>
    <w:rsid w:val="00417B22"/>
    <w:rsid w:val="00421085"/>
    <w:rsid w:val="00421923"/>
    <w:rsid w:val="0042465E"/>
    <w:rsid w:val="00424DF7"/>
    <w:rsid w:val="00431C71"/>
    <w:rsid w:val="00432B76"/>
    <w:rsid w:val="00434D01"/>
    <w:rsid w:val="00435D26"/>
    <w:rsid w:val="00436A0C"/>
    <w:rsid w:val="00440C99"/>
    <w:rsid w:val="0044175C"/>
    <w:rsid w:val="00445F4D"/>
    <w:rsid w:val="004460EF"/>
    <w:rsid w:val="004504C0"/>
    <w:rsid w:val="004550FB"/>
    <w:rsid w:val="004606AB"/>
    <w:rsid w:val="0046111A"/>
    <w:rsid w:val="00462946"/>
    <w:rsid w:val="00463F43"/>
    <w:rsid w:val="004641B9"/>
    <w:rsid w:val="00464B94"/>
    <w:rsid w:val="004653A8"/>
    <w:rsid w:val="00465A0B"/>
    <w:rsid w:val="00466D63"/>
    <w:rsid w:val="004678F8"/>
    <w:rsid w:val="0047077C"/>
    <w:rsid w:val="00470B05"/>
    <w:rsid w:val="0047207C"/>
    <w:rsid w:val="00472CD6"/>
    <w:rsid w:val="00473DA7"/>
    <w:rsid w:val="004743DC"/>
    <w:rsid w:val="00474E3C"/>
    <w:rsid w:val="0047514C"/>
    <w:rsid w:val="00475FD2"/>
    <w:rsid w:val="00477AE0"/>
    <w:rsid w:val="00480A58"/>
    <w:rsid w:val="00482151"/>
    <w:rsid w:val="00485FAD"/>
    <w:rsid w:val="00487AED"/>
    <w:rsid w:val="00491EDF"/>
    <w:rsid w:val="00492A3F"/>
    <w:rsid w:val="00494F62"/>
    <w:rsid w:val="004975BD"/>
    <w:rsid w:val="004A2001"/>
    <w:rsid w:val="004A3590"/>
    <w:rsid w:val="004A707C"/>
    <w:rsid w:val="004A75AB"/>
    <w:rsid w:val="004B00A7"/>
    <w:rsid w:val="004B17E9"/>
    <w:rsid w:val="004B25E2"/>
    <w:rsid w:val="004B34D7"/>
    <w:rsid w:val="004B5037"/>
    <w:rsid w:val="004B5906"/>
    <w:rsid w:val="004B5B2F"/>
    <w:rsid w:val="004B626A"/>
    <w:rsid w:val="004B660E"/>
    <w:rsid w:val="004B7E2E"/>
    <w:rsid w:val="004C05BD"/>
    <w:rsid w:val="004C3B06"/>
    <w:rsid w:val="004C3F97"/>
    <w:rsid w:val="004C5988"/>
    <w:rsid w:val="004C7EE7"/>
    <w:rsid w:val="004D2DEE"/>
    <w:rsid w:val="004D2E1F"/>
    <w:rsid w:val="004D4B53"/>
    <w:rsid w:val="004D7FD9"/>
    <w:rsid w:val="004E1324"/>
    <w:rsid w:val="004E19A5"/>
    <w:rsid w:val="004E37E5"/>
    <w:rsid w:val="004E3FDB"/>
    <w:rsid w:val="004E6791"/>
    <w:rsid w:val="004F1F4A"/>
    <w:rsid w:val="004F296D"/>
    <w:rsid w:val="004F508B"/>
    <w:rsid w:val="004F695F"/>
    <w:rsid w:val="004F6CA4"/>
    <w:rsid w:val="00500752"/>
    <w:rsid w:val="00500BA3"/>
    <w:rsid w:val="00501A50"/>
    <w:rsid w:val="0050222D"/>
    <w:rsid w:val="00503AF3"/>
    <w:rsid w:val="0050696D"/>
    <w:rsid w:val="0051043B"/>
    <w:rsid w:val="0051094B"/>
    <w:rsid w:val="00510B7E"/>
    <w:rsid w:val="005110D7"/>
    <w:rsid w:val="00511810"/>
    <w:rsid w:val="00511D99"/>
    <w:rsid w:val="005128D3"/>
    <w:rsid w:val="005147E8"/>
    <w:rsid w:val="005158F2"/>
    <w:rsid w:val="00526DFC"/>
    <w:rsid w:val="00526F43"/>
    <w:rsid w:val="00527651"/>
    <w:rsid w:val="005363AB"/>
    <w:rsid w:val="00541D18"/>
    <w:rsid w:val="00544EF4"/>
    <w:rsid w:val="00545E53"/>
    <w:rsid w:val="005479D9"/>
    <w:rsid w:val="00553DA4"/>
    <w:rsid w:val="005549F0"/>
    <w:rsid w:val="005572BD"/>
    <w:rsid w:val="00557A12"/>
    <w:rsid w:val="00557A70"/>
    <w:rsid w:val="005609F0"/>
    <w:rsid w:val="00560AC7"/>
    <w:rsid w:val="00561AFB"/>
    <w:rsid w:val="00561FA8"/>
    <w:rsid w:val="005635ED"/>
    <w:rsid w:val="00565253"/>
    <w:rsid w:val="00570191"/>
    <w:rsid w:val="00570570"/>
    <w:rsid w:val="00572512"/>
    <w:rsid w:val="005725C0"/>
    <w:rsid w:val="0057312F"/>
    <w:rsid w:val="00573EE6"/>
    <w:rsid w:val="0057547F"/>
    <w:rsid w:val="005754EE"/>
    <w:rsid w:val="0057554F"/>
    <w:rsid w:val="005758F8"/>
    <w:rsid w:val="00575CE3"/>
    <w:rsid w:val="0057617E"/>
    <w:rsid w:val="00576497"/>
    <w:rsid w:val="005835E7"/>
    <w:rsid w:val="0058397F"/>
    <w:rsid w:val="00583BF8"/>
    <w:rsid w:val="00585F33"/>
    <w:rsid w:val="0058780F"/>
    <w:rsid w:val="00591124"/>
    <w:rsid w:val="00597024"/>
    <w:rsid w:val="00597B4D"/>
    <w:rsid w:val="005A0274"/>
    <w:rsid w:val="005A095C"/>
    <w:rsid w:val="005A669D"/>
    <w:rsid w:val="005A75D8"/>
    <w:rsid w:val="005A7C6C"/>
    <w:rsid w:val="005B4E3A"/>
    <w:rsid w:val="005B713E"/>
    <w:rsid w:val="005C03B6"/>
    <w:rsid w:val="005C3450"/>
    <w:rsid w:val="005C348E"/>
    <w:rsid w:val="005C4A69"/>
    <w:rsid w:val="005C68E1"/>
    <w:rsid w:val="005C6C05"/>
    <w:rsid w:val="005D3763"/>
    <w:rsid w:val="005D55E1"/>
    <w:rsid w:val="005E19F7"/>
    <w:rsid w:val="005E27F3"/>
    <w:rsid w:val="005E4F04"/>
    <w:rsid w:val="005E62C2"/>
    <w:rsid w:val="005E6C71"/>
    <w:rsid w:val="005F0963"/>
    <w:rsid w:val="005F2824"/>
    <w:rsid w:val="005F2CD5"/>
    <w:rsid w:val="005F2EBA"/>
    <w:rsid w:val="005F35ED"/>
    <w:rsid w:val="005F7334"/>
    <w:rsid w:val="005F7812"/>
    <w:rsid w:val="005F7A88"/>
    <w:rsid w:val="00603A1A"/>
    <w:rsid w:val="006046D5"/>
    <w:rsid w:val="00607A93"/>
    <w:rsid w:val="00610C08"/>
    <w:rsid w:val="00611F74"/>
    <w:rsid w:val="00615772"/>
    <w:rsid w:val="0062074B"/>
    <w:rsid w:val="00621256"/>
    <w:rsid w:val="0062144D"/>
    <w:rsid w:val="006214F1"/>
    <w:rsid w:val="00621FCC"/>
    <w:rsid w:val="00622E4B"/>
    <w:rsid w:val="006333DA"/>
    <w:rsid w:val="00635134"/>
    <w:rsid w:val="006356E2"/>
    <w:rsid w:val="00640D7D"/>
    <w:rsid w:val="00641C38"/>
    <w:rsid w:val="00642A21"/>
    <w:rsid w:val="00642A65"/>
    <w:rsid w:val="00645DCE"/>
    <w:rsid w:val="006465AC"/>
    <w:rsid w:val="006465BF"/>
    <w:rsid w:val="00646C30"/>
    <w:rsid w:val="00653B22"/>
    <w:rsid w:val="00653D06"/>
    <w:rsid w:val="00654B2F"/>
    <w:rsid w:val="006574C4"/>
    <w:rsid w:val="00657BF4"/>
    <w:rsid w:val="006603FB"/>
    <w:rsid w:val="006608DF"/>
    <w:rsid w:val="006623AC"/>
    <w:rsid w:val="006678AF"/>
    <w:rsid w:val="006701EF"/>
    <w:rsid w:val="00672F3D"/>
    <w:rsid w:val="00673BA5"/>
    <w:rsid w:val="00676D93"/>
    <w:rsid w:val="00680058"/>
    <w:rsid w:val="00681F9F"/>
    <w:rsid w:val="00683813"/>
    <w:rsid w:val="006840EA"/>
    <w:rsid w:val="006844E2"/>
    <w:rsid w:val="00685267"/>
    <w:rsid w:val="006872AE"/>
    <w:rsid w:val="00690082"/>
    <w:rsid w:val="00690252"/>
    <w:rsid w:val="006946BB"/>
    <w:rsid w:val="00695F39"/>
    <w:rsid w:val="006969FA"/>
    <w:rsid w:val="006A091B"/>
    <w:rsid w:val="006A35D5"/>
    <w:rsid w:val="006A748A"/>
    <w:rsid w:val="006C38B0"/>
    <w:rsid w:val="006C4060"/>
    <w:rsid w:val="006C419E"/>
    <w:rsid w:val="006C4411"/>
    <w:rsid w:val="006C4A31"/>
    <w:rsid w:val="006C5AC2"/>
    <w:rsid w:val="006C6AFB"/>
    <w:rsid w:val="006C6B97"/>
    <w:rsid w:val="006D2735"/>
    <w:rsid w:val="006D45B2"/>
    <w:rsid w:val="006D68C1"/>
    <w:rsid w:val="006E0FCC"/>
    <w:rsid w:val="006E1E96"/>
    <w:rsid w:val="006E5E21"/>
    <w:rsid w:val="006E6040"/>
    <w:rsid w:val="006E693C"/>
    <w:rsid w:val="006F19F6"/>
    <w:rsid w:val="006F2648"/>
    <w:rsid w:val="006F2F10"/>
    <w:rsid w:val="006F482B"/>
    <w:rsid w:val="006F6311"/>
    <w:rsid w:val="00701952"/>
    <w:rsid w:val="00702556"/>
    <w:rsid w:val="0070277E"/>
    <w:rsid w:val="00704156"/>
    <w:rsid w:val="00704660"/>
    <w:rsid w:val="007069FC"/>
    <w:rsid w:val="00711221"/>
    <w:rsid w:val="00712675"/>
    <w:rsid w:val="00713368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136"/>
    <w:rsid w:val="0072457F"/>
    <w:rsid w:val="00725406"/>
    <w:rsid w:val="0072621B"/>
    <w:rsid w:val="00730555"/>
    <w:rsid w:val="007312CC"/>
    <w:rsid w:val="00736A64"/>
    <w:rsid w:val="00737F6A"/>
    <w:rsid w:val="007410B6"/>
    <w:rsid w:val="0074209F"/>
    <w:rsid w:val="00744C6F"/>
    <w:rsid w:val="007457F6"/>
    <w:rsid w:val="00745ABB"/>
    <w:rsid w:val="0074676A"/>
    <w:rsid w:val="00746E38"/>
    <w:rsid w:val="00747CD5"/>
    <w:rsid w:val="007512AD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29"/>
    <w:rsid w:val="00771883"/>
    <w:rsid w:val="00776DC2"/>
    <w:rsid w:val="007770D9"/>
    <w:rsid w:val="00780122"/>
    <w:rsid w:val="0078214B"/>
    <w:rsid w:val="0078498A"/>
    <w:rsid w:val="007878FE"/>
    <w:rsid w:val="00791339"/>
    <w:rsid w:val="00792207"/>
    <w:rsid w:val="00792933"/>
    <w:rsid w:val="00792B64"/>
    <w:rsid w:val="00792E29"/>
    <w:rsid w:val="0079379A"/>
    <w:rsid w:val="00794953"/>
    <w:rsid w:val="007A1F2F"/>
    <w:rsid w:val="007A2931"/>
    <w:rsid w:val="007A2A5C"/>
    <w:rsid w:val="007A5150"/>
    <w:rsid w:val="007A5373"/>
    <w:rsid w:val="007A7284"/>
    <w:rsid w:val="007A789F"/>
    <w:rsid w:val="007B75BC"/>
    <w:rsid w:val="007B79D1"/>
    <w:rsid w:val="007C0BD6"/>
    <w:rsid w:val="007C3806"/>
    <w:rsid w:val="007C5BB7"/>
    <w:rsid w:val="007D07D5"/>
    <w:rsid w:val="007D1C64"/>
    <w:rsid w:val="007D32DD"/>
    <w:rsid w:val="007D6DCE"/>
    <w:rsid w:val="007D72C4"/>
    <w:rsid w:val="007E1105"/>
    <w:rsid w:val="007E2CFE"/>
    <w:rsid w:val="007E59C9"/>
    <w:rsid w:val="007E7247"/>
    <w:rsid w:val="007E761C"/>
    <w:rsid w:val="007F0072"/>
    <w:rsid w:val="007F2EB6"/>
    <w:rsid w:val="007F54C3"/>
    <w:rsid w:val="00802949"/>
    <w:rsid w:val="0080301E"/>
    <w:rsid w:val="00803388"/>
    <w:rsid w:val="0080365F"/>
    <w:rsid w:val="00812BE5"/>
    <w:rsid w:val="00814270"/>
    <w:rsid w:val="00817429"/>
    <w:rsid w:val="00817B49"/>
    <w:rsid w:val="00821514"/>
    <w:rsid w:val="00821867"/>
    <w:rsid w:val="00821E35"/>
    <w:rsid w:val="00824457"/>
    <w:rsid w:val="00824591"/>
    <w:rsid w:val="00824AED"/>
    <w:rsid w:val="00826A12"/>
    <w:rsid w:val="00827820"/>
    <w:rsid w:val="00831B8B"/>
    <w:rsid w:val="0083405D"/>
    <w:rsid w:val="008352D4"/>
    <w:rsid w:val="00836DB9"/>
    <w:rsid w:val="00837C67"/>
    <w:rsid w:val="008410B6"/>
    <w:rsid w:val="008415B0"/>
    <w:rsid w:val="0084177D"/>
    <w:rsid w:val="00841818"/>
    <w:rsid w:val="00842028"/>
    <w:rsid w:val="00842034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3E54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087"/>
    <w:rsid w:val="008D2434"/>
    <w:rsid w:val="008D334E"/>
    <w:rsid w:val="008D5B1D"/>
    <w:rsid w:val="008E171D"/>
    <w:rsid w:val="008E1D9C"/>
    <w:rsid w:val="008E2785"/>
    <w:rsid w:val="008E4680"/>
    <w:rsid w:val="008E78A3"/>
    <w:rsid w:val="008F0654"/>
    <w:rsid w:val="008F06CB"/>
    <w:rsid w:val="008F1868"/>
    <w:rsid w:val="008F2E83"/>
    <w:rsid w:val="008F30B2"/>
    <w:rsid w:val="008F612A"/>
    <w:rsid w:val="0090071D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17E1"/>
    <w:rsid w:val="009332A2"/>
    <w:rsid w:val="00937598"/>
    <w:rsid w:val="0093790B"/>
    <w:rsid w:val="00943751"/>
    <w:rsid w:val="00945E1C"/>
    <w:rsid w:val="00946DD0"/>
    <w:rsid w:val="009509E6"/>
    <w:rsid w:val="00952018"/>
    <w:rsid w:val="00952800"/>
    <w:rsid w:val="0095300D"/>
    <w:rsid w:val="00956812"/>
    <w:rsid w:val="0095719A"/>
    <w:rsid w:val="009607B4"/>
    <w:rsid w:val="009623E9"/>
    <w:rsid w:val="009625AC"/>
    <w:rsid w:val="00963EEB"/>
    <w:rsid w:val="009648BC"/>
    <w:rsid w:val="00964C2F"/>
    <w:rsid w:val="00965F88"/>
    <w:rsid w:val="00982482"/>
    <w:rsid w:val="00984E03"/>
    <w:rsid w:val="00987E85"/>
    <w:rsid w:val="009907F8"/>
    <w:rsid w:val="009A0D12"/>
    <w:rsid w:val="009A11A2"/>
    <w:rsid w:val="009A1987"/>
    <w:rsid w:val="009A2BCB"/>
    <w:rsid w:val="009A2BEE"/>
    <w:rsid w:val="009A3895"/>
    <w:rsid w:val="009A5289"/>
    <w:rsid w:val="009A7A53"/>
    <w:rsid w:val="009B0402"/>
    <w:rsid w:val="009B0B75"/>
    <w:rsid w:val="009B16DF"/>
    <w:rsid w:val="009B1B84"/>
    <w:rsid w:val="009B4CB2"/>
    <w:rsid w:val="009B6701"/>
    <w:rsid w:val="009B6EF7"/>
    <w:rsid w:val="009B7000"/>
    <w:rsid w:val="009B739C"/>
    <w:rsid w:val="009C04EC"/>
    <w:rsid w:val="009C328C"/>
    <w:rsid w:val="009C4444"/>
    <w:rsid w:val="009C5F92"/>
    <w:rsid w:val="009C79AD"/>
    <w:rsid w:val="009C7CA6"/>
    <w:rsid w:val="009D3316"/>
    <w:rsid w:val="009D55AA"/>
    <w:rsid w:val="009E3E77"/>
    <w:rsid w:val="009E3FAB"/>
    <w:rsid w:val="009E5B3F"/>
    <w:rsid w:val="009E5D34"/>
    <w:rsid w:val="009E5D3B"/>
    <w:rsid w:val="009E690E"/>
    <w:rsid w:val="009E7D90"/>
    <w:rsid w:val="009F1AB0"/>
    <w:rsid w:val="009F501D"/>
    <w:rsid w:val="00A01209"/>
    <w:rsid w:val="00A02D9E"/>
    <w:rsid w:val="00A039D5"/>
    <w:rsid w:val="00A046AD"/>
    <w:rsid w:val="00A068F2"/>
    <w:rsid w:val="00A079C1"/>
    <w:rsid w:val="00A12520"/>
    <w:rsid w:val="00A130FD"/>
    <w:rsid w:val="00A13D6D"/>
    <w:rsid w:val="00A14769"/>
    <w:rsid w:val="00A16151"/>
    <w:rsid w:val="00A16EC6"/>
    <w:rsid w:val="00A17C06"/>
    <w:rsid w:val="00A17E47"/>
    <w:rsid w:val="00A2126E"/>
    <w:rsid w:val="00A21706"/>
    <w:rsid w:val="00A24FCC"/>
    <w:rsid w:val="00A26A90"/>
    <w:rsid w:val="00A26B27"/>
    <w:rsid w:val="00A30251"/>
    <w:rsid w:val="00A30E4F"/>
    <w:rsid w:val="00A32253"/>
    <w:rsid w:val="00A3310E"/>
    <w:rsid w:val="00A333A0"/>
    <w:rsid w:val="00A369A0"/>
    <w:rsid w:val="00A36F08"/>
    <w:rsid w:val="00A37E70"/>
    <w:rsid w:val="00A437E1"/>
    <w:rsid w:val="00A4685E"/>
    <w:rsid w:val="00A50CD4"/>
    <w:rsid w:val="00A51191"/>
    <w:rsid w:val="00A555CA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DF5"/>
    <w:rsid w:val="00A7436E"/>
    <w:rsid w:val="00A74E96"/>
    <w:rsid w:val="00A75A8E"/>
    <w:rsid w:val="00A77E6B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4B1"/>
    <w:rsid w:val="00AA1C2C"/>
    <w:rsid w:val="00AA35F6"/>
    <w:rsid w:val="00AA365F"/>
    <w:rsid w:val="00AA667C"/>
    <w:rsid w:val="00AA6E91"/>
    <w:rsid w:val="00AA7439"/>
    <w:rsid w:val="00AB0264"/>
    <w:rsid w:val="00AB047E"/>
    <w:rsid w:val="00AB0B0A"/>
    <w:rsid w:val="00AB0BB7"/>
    <w:rsid w:val="00AB22C6"/>
    <w:rsid w:val="00AB2AD0"/>
    <w:rsid w:val="00AB67FC"/>
    <w:rsid w:val="00AB73BA"/>
    <w:rsid w:val="00AC00F2"/>
    <w:rsid w:val="00AC2BC6"/>
    <w:rsid w:val="00AC31B5"/>
    <w:rsid w:val="00AC4EA1"/>
    <w:rsid w:val="00AC5381"/>
    <w:rsid w:val="00AC5920"/>
    <w:rsid w:val="00AD0E65"/>
    <w:rsid w:val="00AD2BF2"/>
    <w:rsid w:val="00AD4B61"/>
    <w:rsid w:val="00AD4E90"/>
    <w:rsid w:val="00AD5422"/>
    <w:rsid w:val="00AE4179"/>
    <w:rsid w:val="00AE4425"/>
    <w:rsid w:val="00AE4FBE"/>
    <w:rsid w:val="00AE650F"/>
    <w:rsid w:val="00AE6555"/>
    <w:rsid w:val="00AE7D16"/>
    <w:rsid w:val="00AF0626"/>
    <w:rsid w:val="00AF2982"/>
    <w:rsid w:val="00AF4CAA"/>
    <w:rsid w:val="00AF571A"/>
    <w:rsid w:val="00AF60A0"/>
    <w:rsid w:val="00AF67FC"/>
    <w:rsid w:val="00AF7DF5"/>
    <w:rsid w:val="00B006E5"/>
    <w:rsid w:val="00B024C2"/>
    <w:rsid w:val="00B032B9"/>
    <w:rsid w:val="00B03B30"/>
    <w:rsid w:val="00B03D81"/>
    <w:rsid w:val="00B04CED"/>
    <w:rsid w:val="00B06295"/>
    <w:rsid w:val="00B07700"/>
    <w:rsid w:val="00B13921"/>
    <w:rsid w:val="00B1528C"/>
    <w:rsid w:val="00B16ACD"/>
    <w:rsid w:val="00B21439"/>
    <w:rsid w:val="00B21487"/>
    <w:rsid w:val="00B22066"/>
    <w:rsid w:val="00B232D1"/>
    <w:rsid w:val="00B24DB5"/>
    <w:rsid w:val="00B31F9E"/>
    <w:rsid w:val="00B3268F"/>
    <w:rsid w:val="00B32C2C"/>
    <w:rsid w:val="00B33A1A"/>
    <w:rsid w:val="00B33E6C"/>
    <w:rsid w:val="00B3582A"/>
    <w:rsid w:val="00B371CC"/>
    <w:rsid w:val="00B41CD9"/>
    <w:rsid w:val="00B427E6"/>
    <w:rsid w:val="00B428A6"/>
    <w:rsid w:val="00B43E1F"/>
    <w:rsid w:val="00B45FBC"/>
    <w:rsid w:val="00B4769F"/>
    <w:rsid w:val="00B5174C"/>
    <w:rsid w:val="00B51A7D"/>
    <w:rsid w:val="00B535C2"/>
    <w:rsid w:val="00B55544"/>
    <w:rsid w:val="00B56EB9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50A3"/>
    <w:rsid w:val="00B90500"/>
    <w:rsid w:val="00B9176C"/>
    <w:rsid w:val="00B935A4"/>
    <w:rsid w:val="00B95F37"/>
    <w:rsid w:val="00BA2BA3"/>
    <w:rsid w:val="00BA561A"/>
    <w:rsid w:val="00BA571B"/>
    <w:rsid w:val="00BA7997"/>
    <w:rsid w:val="00BB0DC6"/>
    <w:rsid w:val="00BB15E4"/>
    <w:rsid w:val="00BB1E19"/>
    <w:rsid w:val="00BB21D1"/>
    <w:rsid w:val="00BB32F2"/>
    <w:rsid w:val="00BB3C13"/>
    <w:rsid w:val="00BB4338"/>
    <w:rsid w:val="00BB6C0E"/>
    <w:rsid w:val="00BB7B38"/>
    <w:rsid w:val="00BC11E5"/>
    <w:rsid w:val="00BC4BC6"/>
    <w:rsid w:val="00BC52FD"/>
    <w:rsid w:val="00BC6E62"/>
    <w:rsid w:val="00BC72AF"/>
    <w:rsid w:val="00BC7443"/>
    <w:rsid w:val="00BC7FC4"/>
    <w:rsid w:val="00BD0648"/>
    <w:rsid w:val="00BD1040"/>
    <w:rsid w:val="00BD34AA"/>
    <w:rsid w:val="00BD6D55"/>
    <w:rsid w:val="00BE0C44"/>
    <w:rsid w:val="00BE1B8B"/>
    <w:rsid w:val="00BE2A18"/>
    <w:rsid w:val="00BE2C01"/>
    <w:rsid w:val="00BE327D"/>
    <w:rsid w:val="00BE41EC"/>
    <w:rsid w:val="00BE56FB"/>
    <w:rsid w:val="00BE5E4F"/>
    <w:rsid w:val="00BF3DDE"/>
    <w:rsid w:val="00BF41B7"/>
    <w:rsid w:val="00BF5C7C"/>
    <w:rsid w:val="00BF6589"/>
    <w:rsid w:val="00BF6F7F"/>
    <w:rsid w:val="00C00647"/>
    <w:rsid w:val="00C02764"/>
    <w:rsid w:val="00C04CEF"/>
    <w:rsid w:val="00C0662F"/>
    <w:rsid w:val="00C11943"/>
    <w:rsid w:val="00C12D55"/>
    <w:rsid w:val="00C12E96"/>
    <w:rsid w:val="00C14763"/>
    <w:rsid w:val="00C16141"/>
    <w:rsid w:val="00C2363F"/>
    <w:rsid w:val="00C236C8"/>
    <w:rsid w:val="00C260B1"/>
    <w:rsid w:val="00C26E56"/>
    <w:rsid w:val="00C31406"/>
    <w:rsid w:val="00C359AC"/>
    <w:rsid w:val="00C37194"/>
    <w:rsid w:val="00C40637"/>
    <w:rsid w:val="00C40F6C"/>
    <w:rsid w:val="00C411EF"/>
    <w:rsid w:val="00C44426"/>
    <w:rsid w:val="00C444A3"/>
    <w:rsid w:val="00C445F3"/>
    <w:rsid w:val="00C451F4"/>
    <w:rsid w:val="00C45EB1"/>
    <w:rsid w:val="00C54A3A"/>
    <w:rsid w:val="00C55566"/>
    <w:rsid w:val="00C56448"/>
    <w:rsid w:val="00C667BE"/>
    <w:rsid w:val="00C6766B"/>
    <w:rsid w:val="00C7074F"/>
    <w:rsid w:val="00C72223"/>
    <w:rsid w:val="00C76417"/>
    <w:rsid w:val="00C7726F"/>
    <w:rsid w:val="00C80D15"/>
    <w:rsid w:val="00C823DA"/>
    <w:rsid w:val="00C8259F"/>
    <w:rsid w:val="00C82746"/>
    <w:rsid w:val="00C8312F"/>
    <w:rsid w:val="00C84C47"/>
    <w:rsid w:val="00C858A4"/>
    <w:rsid w:val="00C86AFA"/>
    <w:rsid w:val="00C86F72"/>
    <w:rsid w:val="00CA525C"/>
    <w:rsid w:val="00CA5929"/>
    <w:rsid w:val="00CB18D0"/>
    <w:rsid w:val="00CB1C8A"/>
    <w:rsid w:val="00CB24F5"/>
    <w:rsid w:val="00CB2663"/>
    <w:rsid w:val="00CB3BBE"/>
    <w:rsid w:val="00CB59E9"/>
    <w:rsid w:val="00CC0D6A"/>
    <w:rsid w:val="00CC3324"/>
    <w:rsid w:val="00CC3831"/>
    <w:rsid w:val="00CC3E3D"/>
    <w:rsid w:val="00CC4593"/>
    <w:rsid w:val="00CC519B"/>
    <w:rsid w:val="00CC62D8"/>
    <w:rsid w:val="00CC6558"/>
    <w:rsid w:val="00CD12C1"/>
    <w:rsid w:val="00CD214E"/>
    <w:rsid w:val="00CD21A4"/>
    <w:rsid w:val="00CD46FA"/>
    <w:rsid w:val="00CD5973"/>
    <w:rsid w:val="00CE31A6"/>
    <w:rsid w:val="00CE78B5"/>
    <w:rsid w:val="00CF09AA"/>
    <w:rsid w:val="00CF4813"/>
    <w:rsid w:val="00CF5233"/>
    <w:rsid w:val="00CF65D3"/>
    <w:rsid w:val="00CF78BE"/>
    <w:rsid w:val="00D029B8"/>
    <w:rsid w:val="00D02F60"/>
    <w:rsid w:val="00D0367E"/>
    <w:rsid w:val="00D0464E"/>
    <w:rsid w:val="00D04A96"/>
    <w:rsid w:val="00D05610"/>
    <w:rsid w:val="00D07A7B"/>
    <w:rsid w:val="00D10E06"/>
    <w:rsid w:val="00D15197"/>
    <w:rsid w:val="00D16820"/>
    <w:rsid w:val="00D169C8"/>
    <w:rsid w:val="00D1793F"/>
    <w:rsid w:val="00D204EB"/>
    <w:rsid w:val="00D210CA"/>
    <w:rsid w:val="00D21DAE"/>
    <w:rsid w:val="00D21DE1"/>
    <w:rsid w:val="00D22AF5"/>
    <w:rsid w:val="00D235EA"/>
    <w:rsid w:val="00D247A9"/>
    <w:rsid w:val="00D26AF5"/>
    <w:rsid w:val="00D26D10"/>
    <w:rsid w:val="00D32721"/>
    <w:rsid w:val="00D328DC"/>
    <w:rsid w:val="00D33387"/>
    <w:rsid w:val="00D402FB"/>
    <w:rsid w:val="00D40A6C"/>
    <w:rsid w:val="00D413CD"/>
    <w:rsid w:val="00D45D78"/>
    <w:rsid w:val="00D47D7A"/>
    <w:rsid w:val="00D50ABD"/>
    <w:rsid w:val="00D53D31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B49"/>
    <w:rsid w:val="00D848B9"/>
    <w:rsid w:val="00D851D0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AD4"/>
    <w:rsid w:val="00DA7017"/>
    <w:rsid w:val="00DA7028"/>
    <w:rsid w:val="00DB1A34"/>
    <w:rsid w:val="00DB1AD2"/>
    <w:rsid w:val="00DB2B58"/>
    <w:rsid w:val="00DB463F"/>
    <w:rsid w:val="00DB5206"/>
    <w:rsid w:val="00DB53A4"/>
    <w:rsid w:val="00DB6276"/>
    <w:rsid w:val="00DB63F5"/>
    <w:rsid w:val="00DB76BC"/>
    <w:rsid w:val="00DC0014"/>
    <w:rsid w:val="00DC1C6B"/>
    <w:rsid w:val="00DC2C2E"/>
    <w:rsid w:val="00DC3333"/>
    <w:rsid w:val="00DC4AF0"/>
    <w:rsid w:val="00DC671D"/>
    <w:rsid w:val="00DC7886"/>
    <w:rsid w:val="00DD05DD"/>
    <w:rsid w:val="00DD0CF2"/>
    <w:rsid w:val="00DE1554"/>
    <w:rsid w:val="00DE2836"/>
    <w:rsid w:val="00DE2901"/>
    <w:rsid w:val="00DE590F"/>
    <w:rsid w:val="00DE7DC1"/>
    <w:rsid w:val="00DF3399"/>
    <w:rsid w:val="00DF3F7E"/>
    <w:rsid w:val="00DF544B"/>
    <w:rsid w:val="00DF5EA0"/>
    <w:rsid w:val="00DF7648"/>
    <w:rsid w:val="00DF7DB3"/>
    <w:rsid w:val="00E00E29"/>
    <w:rsid w:val="00E02608"/>
    <w:rsid w:val="00E02BAB"/>
    <w:rsid w:val="00E04CEB"/>
    <w:rsid w:val="00E060BC"/>
    <w:rsid w:val="00E11420"/>
    <w:rsid w:val="00E12D3A"/>
    <w:rsid w:val="00E132FB"/>
    <w:rsid w:val="00E14F00"/>
    <w:rsid w:val="00E170B7"/>
    <w:rsid w:val="00E172DA"/>
    <w:rsid w:val="00E177DD"/>
    <w:rsid w:val="00E20900"/>
    <w:rsid w:val="00E20C7F"/>
    <w:rsid w:val="00E22A1A"/>
    <w:rsid w:val="00E2396E"/>
    <w:rsid w:val="00E24728"/>
    <w:rsid w:val="00E260CC"/>
    <w:rsid w:val="00E26603"/>
    <w:rsid w:val="00E276AC"/>
    <w:rsid w:val="00E34A35"/>
    <w:rsid w:val="00E35518"/>
    <w:rsid w:val="00E37C2F"/>
    <w:rsid w:val="00E41C28"/>
    <w:rsid w:val="00E442AA"/>
    <w:rsid w:val="00E46308"/>
    <w:rsid w:val="00E50755"/>
    <w:rsid w:val="00E51E17"/>
    <w:rsid w:val="00E52DAB"/>
    <w:rsid w:val="00E539B0"/>
    <w:rsid w:val="00E55994"/>
    <w:rsid w:val="00E56403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1FB"/>
    <w:rsid w:val="00E83ADD"/>
    <w:rsid w:val="00E84D04"/>
    <w:rsid w:val="00E84F38"/>
    <w:rsid w:val="00E85623"/>
    <w:rsid w:val="00E87441"/>
    <w:rsid w:val="00E91FAE"/>
    <w:rsid w:val="00E921CC"/>
    <w:rsid w:val="00E96E3F"/>
    <w:rsid w:val="00EA270C"/>
    <w:rsid w:val="00EA4974"/>
    <w:rsid w:val="00EA4984"/>
    <w:rsid w:val="00EA532E"/>
    <w:rsid w:val="00EB06D9"/>
    <w:rsid w:val="00EB192B"/>
    <w:rsid w:val="00EB19ED"/>
    <w:rsid w:val="00EB1CAB"/>
    <w:rsid w:val="00EB6DE8"/>
    <w:rsid w:val="00EC0F5A"/>
    <w:rsid w:val="00EC4265"/>
    <w:rsid w:val="00EC4CEB"/>
    <w:rsid w:val="00EC632E"/>
    <w:rsid w:val="00EC659E"/>
    <w:rsid w:val="00ED2072"/>
    <w:rsid w:val="00ED2AE0"/>
    <w:rsid w:val="00ED40E1"/>
    <w:rsid w:val="00ED5553"/>
    <w:rsid w:val="00ED5E36"/>
    <w:rsid w:val="00ED6961"/>
    <w:rsid w:val="00EE4B51"/>
    <w:rsid w:val="00EE4CEB"/>
    <w:rsid w:val="00EF0B96"/>
    <w:rsid w:val="00EF11BD"/>
    <w:rsid w:val="00EF3486"/>
    <w:rsid w:val="00EF47AF"/>
    <w:rsid w:val="00EF53B6"/>
    <w:rsid w:val="00EF78E3"/>
    <w:rsid w:val="00F00B73"/>
    <w:rsid w:val="00F01240"/>
    <w:rsid w:val="00F115CA"/>
    <w:rsid w:val="00F134C9"/>
    <w:rsid w:val="00F14817"/>
    <w:rsid w:val="00F14EBA"/>
    <w:rsid w:val="00F1510F"/>
    <w:rsid w:val="00F1533A"/>
    <w:rsid w:val="00F15E5A"/>
    <w:rsid w:val="00F17E33"/>
    <w:rsid w:val="00F17F0A"/>
    <w:rsid w:val="00F2668F"/>
    <w:rsid w:val="00F27251"/>
    <w:rsid w:val="00F2742F"/>
    <w:rsid w:val="00F2753B"/>
    <w:rsid w:val="00F30D67"/>
    <w:rsid w:val="00F32CDD"/>
    <w:rsid w:val="00F33F8B"/>
    <w:rsid w:val="00F340B2"/>
    <w:rsid w:val="00F348E8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5D3C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A8E"/>
    <w:rsid w:val="00F85BF8"/>
    <w:rsid w:val="00F871CE"/>
    <w:rsid w:val="00F87802"/>
    <w:rsid w:val="00F92C0A"/>
    <w:rsid w:val="00F9415B"/>
    <w:rsid w:val="00FA13C2"/>
    <w:rsid w:val="00FA1EAB"/>
    <w:rsid w:val="00FA7F91"/>
    <w:rsid w:val="00FB121C"/>
    <w:rsid w:val="00FB1CDD"/>
    <w:rsid w:val="00FB2C2F"/>
    <w:rsid w:val="00FB305C"/>
    <w:rsid w:val="00FC0B97"/>
    <w:rsid w:val="00FC0CEC"/>
    <w:rsid w:val="00FC2E3D"/>
    <w:rsid w:val="00FC3BDE"/>
    <w:rsid w:val="00FC471A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51DD"/>
    <w:rsid w:val="00FE730A"/>
    <w:rsid w:val="00FF1DD7"/>
    <w:rsid w:val="00FF1FE9"/>
    <w:rsid w:val="00FF2721"/>
    <w:rsid w:val="00FF3C35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5C6C05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2BC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2BCB"/>
    <w:rPr>
      <w:rFonts w:ascii="A" w:hAnsi="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2BCB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5B4E3A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B4E3A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5C6C05"/>
    <w:pPr>
      <w:widowControl w:val="0"/>
      <w:autoSpaceDE w:val="0"/>
      <w:autoSpaceDN w:val="0"/>
      <w:adjustRightInd w:val="0"/>
      <w:spacing w:line="240" w:lineRule="auto"/>
    </w:pPr>
    <w:rPr>
      <w:rFonts w:ascii="A" w:hAnsi="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2BC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2BCB"/>
    <w:rPr>
      <w:rFonts w:ascii="A" w:hAnsi="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2BCB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5B4E3A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B4E3A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E6208C-96B9-499C-97F0-058DE80E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8</Pages>
  <Words>2155</Words>
  <Characters>12516</Characters>
  <Application>Microsoft Office Word</Application>
  <DocSecurity>0</DocSecurity>
  <Lines>329</Lines>
  <Paragraphs>113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Kopera Dominik</dc:creator>
  <cp:lastModifiedBy>Ewa A. Genert</cp:lastModifiedBy>
  <cp:revision>2</cp:revision>
  <cp:lastPrinted>2017-09-19T12:13:00Z</cp:lastPrinted>
  <dcterms:created xsi:type="dcterms:W3CDTF">2017-09-27T09:49:00Z</dcterms:created>
  <dcterms:modified xsi:type="dcterms:W3CDTF">2017-09-27T09:49:00Z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