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021" w:rsidRPr="00023021" w:rsidRDefault="00023021" w:rsidP="00D0765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023021" w:rsidRPr="00A92C8E" w:rsidRDefault="00023021" w:rsidP="00023021">
      <w:pPr>
        <w:pStyle w:val="OZNRODZAKTUtznustawalubrozporzdzenieiorganwydajcy"/>
      </w:pPr>
      <w:r w:rsidRPr="00A92C8E">
        <w:t>USTAWA</w:t>
      </w:r>
    </w:p>
    <w:p w:rsidR="00023021" w:rsidRPr="00A92C8E" w:rsidRDefault="00023021" w:rsidP="00023021">
      <w:pPr>
        <w:pStyle w:val="DATAAKTUdatauchwalenialubwydaniaaktu"/>
      </w:pPr>
      <w:r w:rsidRPr="00A92C8E">
        <w:t>z dnia</w:t>
      </w:r>
    </w:p>
    <w:p w:rsidR="00023021" w:rsidRPr="004975AD" w:rsidRDefault="00023021" w:rsidP="00D0765C">
      <w:pPr>
        <w:pStyle w:val="TYTUAKTUprzedmiotregulacjiustawylubrozporzdzenia"/>
        <w:rPr>
          <w:rStyle w:val="IGindeksgrny"/>
        </w:rPr>
      </w:pPr>
      <w:r w:rsidRPr="002224F8">
        <w:t>o zmianie ustawy o systemie ubezpieczeń społecznych</w:t>
      </w:r>
      <w:r>
        <w:t xml:space="preserve"> oraz niektórych innych ustaw</w:t>
      </w:r>
      <w:r w:rsidRPr="00152433">
        <w:rPr>
          <w:rStyle w:val="IGPindeksgrnyipogrubienie"/>
        </w:rPr>
        <w:footnoteReference w:id="1"/>
      </w:r>
      <w:r w:rsidRPr="00152433">
        <w:rPr>
          <w:rStyle w:val="IGPindeksgrnyipogrubienie"/>
        </w:rPr>
        <w:t>)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1.</w:t>
      </w:r>
      <w:r w:rsidRPr="00023021">
        <w:t xml:space="preserve"> W ustawie z dnia 13 października 1998 r. o systemie ubezpieczeń społecznych (Dz. U. z 2017 r. poz. 1778) wprowadza się następujące zmiany:</w:t>
      </w:r>
    </w:p>
    <w:p w:rsidR="00023021" w:rsidRPr="00023021" w:rsidRDefault="00023021" w:rsidP="00D0765C">
      <w:pPr>
        <w:pStyle w:val="PKTpunkt"/>
        <w:keepNext/>
      </w:pPr>
      <w:r>
        <w:t>1)</w:t>
      </w:r>
      <w:r>
        <w:tab/>
      </w:r>
      <w:r w:rsidRPr="00023021">
        <w:t>w art. 18:</w:t>
      </w:r>
    </w:p>
    <w:p w:rsidR="00023021" w:rsidRPr="00023021" w:rsidRDefault="00023021" w:rsidP="00D0765C">
      <w:pPr>
        <w:pStyle w:val="LITlitera"/>
        <w:keepNext/>
      </w:pPr>
      <w:r>
        <w:t>a)</w:t>
      </w:r>
      <w:r>
        <w:tab/>
      </w:r>
      <w:r w:rsidRPr="00023021">
        <w:t>ust. 5b otrzymuje brzmienie:</w:t>
      </w:r>
    </w:p>
    <w:p w:rsidR="00023021" w:rsidRPr="00DC6879" w:rsidRDefault="00023021" w:rsidP="00023021">
      <w:pPr>
        <w:pStyle w:val="ZLITUSTzmustliter"/>
      </w:pPr>
      <w:r>
        <w:t>„</w:t>
      </w:r>
      <w:r w:rsidRPr="00DC6879">
        <w:t>5b. Podstawę wymiaru składek na ubezpieczenia emerytalne i rentowe osób przebywających na urlopie wychowawczym oraz osób, o któr</w:t>
      </w:r>
      <w:r>
        <w:t>ych mowa w art. 6a ust. 1 pkt 1–</w:t>
      </w:r>
      <w:r w:rsidRPr="00DC6879">
        <w:t>4, stanowi kwota 60% prognozowanego przeciętnego wynagrodzenia miesięcznego, ogłoszonego w trybie art. 19 ust. 10 na dany rok kalendarzowy, z</w:t>
      </w:r>
      <w:r w:rsidR="00D0765C">
        <w:t> </w:t>
      </w:r>
      <w:r w:rsidRPr="00DC6879">
        <w:t>zastrzeżeniem ust. 14 i 15. Składka w nowej wysokości obowiązuje od dnia 1</w:t>
      </w:r>
      <w:r w:rsidR="00D0765C">
        <w:t> </w:t>
      </w:r>
      <w:r w:rsidRPr="00DC6879">
        <w:t>stycznia do dnia 31 grudnia danego roku.</w:t>
      </w:r>
      <w:r>
        <w:t>”</w:t>
      </w:r>
      <w:r w:rsidRPr="00DC6879">
        <w:t>,</w:t>
      </w:r>
    </w:p>
    <w:p w:rsidR="00023021" w:rsidRPr="00023021" w:rsidRDefault="00023021" w:rsidP="00D0765C">
      <w:pPr>
        <w:pStyle w:val="LITlitera"/>
        <w:keepNext/>
      </w:pPr>
      <w:r>
        <w:t>b)</w:t>
      </w:r>
      <w:r>
        <w:tab/>
      </w:r>
      <w:r w:rsidRPr="00023021">
        <w:t>ust. 8 otrzymuje brzmienie:</w:t>
      </w:r>
    </w:p>
    <w:p w:rsidR="00023021" w:rsidRPr="00DC6879" w:rsidRDefault="00023021" w:rsidP="00023021">
      <w:pPr>
        <w:pStyle w:val="ZLITUSTzmustliter"/>
      </w:pPr>
      <w:r>
        <w:t>„</w:t>
      </w:r>
      <w:r w:rsidRPr="00DC6879">
        <w:t>8. Podstawę wymiaru składek na ubezpieczenia emerytalne i rentowe ubezpieczonych, o których mowa w art. 6 ust. 1 pkt 5, stanowi zadeklarowana kwota, nie niższa jednak niż 60% prognozowanego przeciętnego wynagrodzenia miesięcznego, ogłoszonego w trybie art. 19 ust. 10 na dany rok kalendarzowy. Składka w nowej wysokości obowiązuje od dnia 1 stycznia do dnia 31 grudnia danego roku.</w:t>
      </w:r>
      <w:r>
        <w:t>”</w:t>
      </w:r>
      <w:r w:rsidRPr="00DC6879">
        <w:t>;</w:t>
      </w:r>
    </w:p>
    <w:p w:rsidR="00023021" w:rsidRPr="00023021" w:rsidRDefault="00023021" w:rsidP="00D0765C">
      <w:pPr>
        <w:pStyle w:val="PKTpunkt"/>
        <w:keepNext/>
      </w:pPr>
      <w:r>
        <w:lastRenderedPageBreak/>
        <w:t>2)</w:t>
      </w:r>
      <w:r>
        <w:tab/>
      </w:r>
      <w:r w:rsidRPr="00023021">
        <w:t>w art. 19:</w:t>
      </w:r>
    </w:p>
    <w:p w:rsidR="00023021" w:rsidRPr="00023021" w:rsidRDefault="00023021" w:rsidP="00D0765C">
      <w:pPr>
        <w:pStyle w:val="LITlitera"/>
        <w:keepNext/>
      </w:pPr>
      <w:r>
        <w:t>a)</w:t>
      </w:r>
      <w:r>
        <w:tab/>
      </w:r>
      <w:r w:rsidRPr="00023021">
        <w:t>ust. 1 otrzymuje brzmienie:</w:t>
      </w:r>
    </w:p>
    <w:p w:rsidR="00023021" w:rsidRPr="00202A0E" w:rsidRDefault="00023021" w:rsidP="00023021">
      <w:pPr>
        <w:pStyle w:val="ZLITUSTzmustliter"/>
      </w:pPr>
      <w:r>
        <w:t>„</w:t>
      </w:r>
      <w:r w:rsidRPr="00202A0E">
        <w:t>1.</w:t>
      </w:r>
      <w:r>
        <w:t xml:space="preserve"> </w:t>
      </w:r>
      <w:r w:rsidRPr="00202A0E">
        <w:t>Prognozowane przeciętne wynagrodzenie miesięczne w gospodarce narodowej na dany rok kalendarzowy okr</w:t>
      </w:r>
      <w:r>
        <w:t>eśla ustawa budżetowa, ustawa o</w:t>
      </w:r>
      <w:r w:rsidR="00D0765C">
        <w:t> </w:t>
      </w:r>
      <w:r w:rsidRPr="00202A0E">
        <w:t xml:space="preserve">prowizorium budżetowym lub ich projekty, jeżeli odpowiednie ustawy nie zostały uchwalone </w:t>
      </w:r>
      <w:r>
        <w:t>–</w:t>
      </w:r>
      <w:r w:rsidRPr="00202A0E">
        <w:t xml:space="preserve"> z zastrzeżeniem ust. 2.</w:t>
      </w:r>
      <w:r>
        <w:t>”,</w:t>
      </w:r>
    </w:p>
    <w:p w:rsidR="00023021" w:rsidRPr="008443AC" w:rsidRDefault="00023021" w:rsidP="00023021">
      <w:pPr>
        <w:pStyle w:val="LITlitera"/>
      </w:pPr>
      <w:r>
        <w:t>b)</w:t>
      </w:r>
      <w:r>
        <w:tab/>
      </w:r>
      <w:r w:rsidRPr="008443AC">
        <w:t xml:space="preserve">uchyla się </w:t>
      </w:r>
      <w:r>
        <w:t>ust. 3 i 5–</w:t>
      </w:r>
      <w:r w:rsidRPr="008443AC">
        <w:t>9,</w:t>
      </w:r>
    </w:p>
    <w:p w:rsidR="00023021" w:rsidRPr="00023021" w:rsidRDefault="00023021" w:rsidP="00D0765C">
      <w:pPr>
        <w:pStyle w:val="LITlitera"/>
        <w:keepNext/>
      </w:pPr>
      <w:r>
        <w:t>c)</w:t>
      </w:r>
      <w:r>
        <w:tab/>
      </w:r>
      <w:r w:rsidRPr="00023021">
        <w:t>ust. 10 otrzymuje brzmienie:</w:t>
      </w:r>
    </w:p>
    <w:p w:rsidR="00023021" w:rsidRPr="00C752CB" w:rsidRDefault="00023021" w:rsidP="00023021">
      <w:pPr>
        <w:pStyle w:val="ZLITUSTzmustliter"/>
      </w:pPr>
      <w:r>
        <w:t xml:space="preserve">„10. </w:t>
      </w:r>
      <w:r w:rsidRPr="0004245E">
        <w:t>Minister właściwy do spraw zabez</w:t>
      </w:r>
      <w:r>
        <w:t>pieczenia społecznego ogłasza w</w:t>
      </w:r>
      <w:r w:rsidR="00D0765C">
        <w:t> </w:t>
      </w:r>
      <w:r w:rsidRPr="0004245E">
        <w:t xml:space="preserve">Dzienniku Urzędowym Rzeczypospolitej Polskiej </w:t>
      </w:r>
      <w:r>
        <w:t>„</w:t>
      </w:r>
      <w:r w:rsidRPr="0004245E">
        <w:t>Monitor Polski</w:t>
      </w:r>
      <w:r>
        <w:t>”</w:t>
      </w:r>
      <w:r w:rsidRPr="0004245E">
        <w:t xml:space="preserve"> do końca poprzedniego roku kalendarzowego, w drodze o</w:t>
      </w:r>
      <w:r>
        <w:t>bwieszczenia, wysokość kwoty, o</w:t>
      </w:r>
      <w:r w:rsidR="00D0765C">
        <w:t> </w:t>
      </w:r>
      <w:r w:rsidRPr="0004245E">
        <w:t>której mowa w ust. 1.</w:t>
      </w:r>
      <w:r>
        <w:t>”</w:t>
      </w:r>
      <w:r w:rsidRPr="0004245E">
        <w:t>;</w:t>
      </w:r>
    </w:p>
    <w:p w:rsidR="00023021" w:rsidRPr="00023021" w:rsidRDefault="00023021" w:rsidP="00D0765C">
      <w:pPr>
        <w:pStyle w:val="PKTpunkt"/>
        <w:keepNext/>
      </w:pPr>
      <w:r>
        <w:t>3)</w:t>
      </w:r>
      <w:r>
        <w:tab/>
      </w:r>
      <w:r w:rsidRPr="00023021">
        <w:t>w art. 20:</w:t>
      </w:r>
    </w:p>
    <w:p w:rsidR="00023021" w:rsidRPr="004C272A" w:rsidRDefault="00023021" w:rsidP="00D0765C">
      <w:pPr>
        <w:pStyle w:val="LITlitera"/>
        <w:keepNext/>
      </w:pPr>
      <w:r>
        <w:t>a)</w:t>
      </w:r>
      <w:r>
        <w:tab/>
      </w:r>
      <w:r w:rsidRPr="004C272A">
        <w:t xml:space="preserve">ust. 1 </w:t>
      </w:r>
      <w:r w:rsidRPr="006A6B0F">
        <w:t>otrzymuje</w:t>
      </w:r>
      <w:r w:rsidRPr="004C272A">
        <w:t xml:space="preserve"> brzmienie:</w:t>
      </w:r>
    </w:p>
    <w:p w:rsidR="00023021" w:rsidRDefault="00023021" w:rsidP="00023021">
      <w:pPr>
        <w:pStyle w:val="ZLITUSTzmustliter"/>
      </w:pPr>
      <w:r>
        <w:t xml:space="preserve">„1. </w:t>
      </w:r>
      <w:r w:rsidRPr="004C272A">
        <w:t>Podstawę wymiaru składek na ubezpieczenie chorobowe oraz ubezpieczenie wypadkowe stanowi podstawa wymiaru składe</w:t>
      </w:r>
      <w:r>
        <w:t>k na ubezpieczenie emerytalne i</w:t>
      </w:r>
      <w:r w:rsidR="00152433">
        <w:t xml:space="preserve"> </w:t>
      </w:r>
      <w:r w:rsidRPr="004C272A">
        <w:t>ubezpieczenia rentowe, z zastrzeżeniem ust. 3</w:t>
      </w:r>
      <w:r>
        <w:t>.”,</w:t>
      </w:r>
    </w:p>
    <w:p w:rsidR="00023021" w:rsidRDefault="00023021" w:rsidP="00023021">
      <w:pPr>
        <w:pStyle w:val="LITlitera"/>
      </w:pPr>
      <w:r>
        <w:t>b)</w:t>
      </w:r>
      <w:r>
        <w:tab/>
      </w:r>
      <w:r w:rsidRPr="007931E6">
        <w:t>uchyla</w:t>
      </w:r>
      <w:r>
        <w:t xml:space="preserve"> się ust. 2;</w:t>
      </w:r>
    </w:p>
    <w:p w:rsidR="00023021" w:rsidRPr="00023021" w:rsidRDefault="00023021" w:rsidP="00D0765C">
      <w:pPr>
        <w:pStyle w:val="PKTpunkt"/>
        <w:keepNext/>
      </w:pPr>
      <w:r>
        <w:t>4)</w:t>
      </w:r>
      <w:r>
        <w:tab/>
        <w:t xml:space="preserve">art. 21 </w:t>
      </w:r>
      <w:r w:rsidRPr="00023021">
        <w:t>otrzymuje brzmienie:</w:t>
      </w:r>
    </w:p>
    <w:p w:rsidR="00023021" w:rsidRDefault="00023021" w:rsidP="00023021">
      <w:pPr>
        <w:pStyle w:val="ZUSTzmustartykuempunktem"/>
      </w:pPr>
      <w:r>
        <w:t xml:space="preserve">„Art. 21. </w:t>
      </w:r>
      <w:r w:rsidRPr="00B770E3">
        <w:t>Minister właściwy do spraw zabezp</w:t>
      </w:r>
      <w:r>
        <w:t>ieczenia społecznego określa, w</w:t>
      </w:r>
      <w:r w:rsidR="00D0765C">
        <w:t> </w:t>
      </w:r>
      <w:r w:rsidRPr="00B770E3">
        <w:t>drodze rozporządzenia, szczegółowe zasady ustala</w:t>
      </w:r>
      <w:r>
        <w:t>nia podstawy wymiaru składek, z</w:t>
      </w:r>
      <w:r w:rsidR="00D0765C">
        <w:t> </w:t>
      </w:r>
      <w:r w:rsidRPr="00B770E3">
        <w:t>uwzględnieniem</w:t>
      </w:r>
      <w:r>
        <w:t xml:space="preserve"> </w:t>
      </w:r>
      <w:r w:rsidRPr="00B770E3">
        <w:t>wyłączenia z podstawy wymiaru składek niektórych rodzajów przychodów.</w:t>
      </w:r>
      <w:r>
        <w:t>”</w:t>
      </w:r>
      <w:r w:rsidRPr="00B770E3">
        <w:t>;</w:t>
      </w:r>
    </w:p>
    <w:p w:rsidR="00023021" w:rsidRPr="00023021" w:rsidRDefault="00023021" w:rsidP="00D0765C">
      <w:pPr>
        <w:pStyle w:val="PKTpunkt"/>
        <w:keepNext/>
      </w:pPr>
      <w:r>
        <w:t>5)</w:t>
      </w:r>
      <w:r>
        <w:tab/>
      </w:r>
      <w:r w:rsidRPr="00023021">
        <w:t>w art. 41:</w:t>
      </w:r>
    </w:p>
    <w:p w:rsidR="00023021" w:rsidRPr="00C12052" w:rsidRDefault="00023021" w:rsidP="00023021">
      <w:pPr>
        <w:pStyle w:val="LITlitera"/>
      </w:pPr>
      <w:r>
        <w:t>a)</w:t>
      </w:r>
      <w:r>
        <w:tab/>
      </w:r>
      <w:r w:rsidRPr="00C12052">
        <w:t>uchyla się ust. 5,</w:t>
      </w:r>
    </w:p>
    <w:p w:rsidR="00023021" w:rsidRPr="00023021" w:rsidRDefault="00023021" w:rsidP="00D0765C">
      <w:pPr>
        <w:pStyle w:val="LITlitera"/>
        <w:keepNext/>
      </w:pPr>
      <w:r>
        <w:t>b)</w:t>
      </w:r>
      <w:r>
        <w:tab/>
      </w:r>
      <w:r w:rsidRPr="00023021">
        <w:t>ust. 6 otrzymuje brzmienie:</w:t>
      </w:r>
    </w:p>
    <w:p w:rsidR="00023021" w:rsidRPr="00023021" w:rsidRDefault="00023021" w:rsidP="00D0765C">
      <w:pPr>
        <w:pStyle w:val="ZLITUSTzmustliter"/>
        <w:keepNext/>
      </w:pPr>
      <w:r>
        <w:t>„</w:t>
      </w:r>
      <w:r w:rsidRPr="00023021">
        <w:t>6.</w:t>
      </w:r>
      <w:r w:rsidRPr="00023021" w:rsidDel="001D4E88">
        <w:t xml:space="preserve"> </w:t>
      </w:r>
      <w:r w:rsidRPr="00023021">
        <w:t>Płatnik składek jest zobowiązany złożyć imienny raport miesięczny korygujący w formie nowego dokumentu zawierającego wszystkie prawidłowe informacje określone w ust. 3 i 4, jeżeli zachodzi konieczność korekty danych podanych w imiennym raporcie miesięcznym w przypadku stwierdzenia nieprawidłowości:</w:t>
      </w:r>
    </w:p>
    <w:p w:rsidR="00023021" w:rsidRPr="003C3A05" w:rsidRDefault="00023021" w:rsidP="00D64409">
      <w:pPr>
        <w:pStyle w:val="ZLITPKTzmpktliter"/>
      </w:pPr>
      <w:r w:rsidRPr="003C3A05">
        <w:t>1)</w:t>
      </w:r>
      <w:r>
        <w:tab/>
      </w:r>
      <w:r w:rsidRPr="003C3A05">
        <w:t>przez płatnika składek we własnym zakresie;</w:t>
      </w:r>
    </w:p>
    <w:p w:rsidR="00023021" w:rsidRDefault="00023021" w:rsidP="00D64409">
      <w:pPr>
        <w:pStyle w:val="ZLITPKTzmpktliter"/>
      </w:pPr>
      <w:r w:rsidRPr="003C3A05">
        <w:t>2)</w:t>
      </w:r>
      <w:r>
        <w:tab/>
      </w:r>
      <w:r w:rsidRPr="003C3A05">
        <w:t xml:space="preserve">przez </w:t>
      </w:r>
      <w:r w:rsidRPr="00D64409">
        <w:t>Zakład</w:t>
      </w:r>
      <w:r w:rsidRPr="003C3A05">
        <w:t>.</w:t>
      </w:r>
      <w:r>
        <w:t>”,</w:t>
      </w:r>
    </w:p>
    <w:p w:rsidR="00023021" w:rsidRPr="00023021" w:rsidRDefault="00023021" w:rsidP="00D0765C">
      <w:pPr>
        <w:pStyle w:val="LITlitera"/>
        <w:keepNext/>
      </w:pPr>
      <w:r>
        <w:lastRenderedPageBreak/>
        <w:t>c)</w:t>
      </w:r>
      <w:r>
        <w:tab/>
      </w:r>
      <w:r w:rsidRPr="00023021">
        <w:t>ust. 8 otrzymuje brzmienie:</w:t>
      </w:r>
    </w:p>
    <w:p w:rsidR="00023021" w:rsidRDefault="00023021" w:rsidP="00023021">
      <w:pPr>
        <w:pStyle w:val="ZLITUSTzmustliter"/>
      </w:pPr>
      <w:r>
        <w:t>„</w:t>
      </w:r>
      <w:r w:rsidRPr="003C3A05">
        <w:t>8.</w:t>
      </w:r>
      <w:r>
        <w:t xml:space="preserve"> </w:t>
      </w:r>
      <w:r w:rsidRPr="003C3A05">
        <w:t>Informacje zawarte w raporta</w:t>
      </w:r>
      <w:r>
        <w:t>ch, o których mowa w ust. 1–4 i 6</w:t>
      </w:r>
      <w:r w:rsidRPr="003C3A05">
        <w:t xml:space="preserve">, płatnik składek przekazuje ubezpieczonemu w podziale na poszczególne miesiące, za rok ubiegły w terminie do dnia 28 lutego roku następnego, na piśmie lub za zgodą ubezpieczonego </w:t>
      </w:r>
      <w:r>
        <w:t>–</w:t>
      </w:r>
      <w:r w:rsidRPr="003C3A05">
        <w:t xml:space="preserve"> w formie dokumentu elektronicznego </w:t>
      </w:r>
      <w:r>
        <w:t>–</w:t>
      </w:r>
      <w:r w:rsidRPr="003C3A05">
        <w:t xml:space="preserve"> w celu ich weryfikacji.</w:t>
      </w:r>
      <w:r>
        <w:t>”;</w:t>
      </w:r>
    </w:p>
    <w:p w:rsidR="00023021" w:rsidRPr="00023021" w:rsidRDefault="00023021" w:rsidP="00D0765C">
      <w:pPr>
        <w:pStyle w:val="PKTpunkt"/>
        <w:keepNext/>
      </w:pPr>
      <w:r>
        <w:t>6)</w:t>
      </w:r>
      <w:r>
        <w:tab/>
      </w:r>
      <w:r w:rsidRPr="00023021">
        <w:t>w art. 46 w ust. 4 pkt 8 otrzymuje brzmienie:</w:t>
      </w:r>
    </w:p>
    <w:p w:rsidR="00023021" w:rsidRDefault="00023021" w:rsidP="00023021">
      <w:pPr>
        <w:pStyle w:val="ZPKTzmpktartykuempunktem"/>
      </w:pPr>
      <w:r>
        <w:t>„8)</w:t>
      </w:r>
      <w:r>
        <w:tab/>
      </w:r>
      <w:r w:rsidRPr="00F43BD1">
        <w:t>dla osób, które w całości opłacają składki na ub</w:t>
      </w:r>
      <w:r>
        <w:t>ezpieczenia z własnych środków –</w:t>
      </w:r>
      <w:r w:rsidRPr="00F43BD1">
        <w:t xml:space="preserve"> tytuł ubezpieczenia</w:t>
      </w:r>
      <w:r w:rsidR="0040352B">
        <w:t xml:space="preserve"> i </w:t>
      </w:r>
      <w:r w:rsidRPr="00F43BD1">
        <w:t>podstawę wymiaru;</w:t>
      </w:r>
      <w:r>
        <w:t>”</w:t>
      </w:r>
      <w:r w:rsidRPr="00F43BD1">
        <w:t>;</w:t>
      </w:r>
    </w:p>
    <w:p w:rsidR="00023021" w:rsidRPr="00023021" w:rsidRDefault="00023021" w:rsidP="00D0765C">
      <w:pPr>
        <w:pStyle w:val="PKTpunkt"/>
        <w:keepNext/>
      </w:pPr>
      <w:r>
        <w:t>7)</w:t>
      </w:r>
      <w:r>
        <w:tab/>
      </w:r>
      <w:r w:rsidRPr="00023021">
        <w:t>w art. 50:</w:t>
      </w:r>
    </w:p>
    <w:p w:rsidR="00023021" w:rsidRPr="00023021" w:rsidRDefault="00023021" w:rsidP="00D0765C">
      <w:pPr>
        <w:pStyle w:val="LITlitera"/>
        <w:keepNext/>
      </w:pPr>
      <w:r>
        <w:t>a)</w:t>
      </w:r>
      <w:r>
        <w:tab/>
      </w:r>
      <w:r w:rsidRPr="00023021">
        <w:t>ust. 10a otrzymuje brzmienie:</w:t>
      </w:r>
    </w:p>
    <w:p w:rsidR="00023021" w:rsidRPr="00A5097D" w:rsidRDefault="00023021" w:rsidP="00023021">
      <w:pPr>
        <w:pStyle w:val="ZLITUSTzmustliter"/>
      </w:pPr>
      <w:r>
        <w:t>„</w:t>
      </w:r>
      <w:r w:rsidRPr="00A5097D">
        <w:t>10a. Wysokość opłaty, o której mowa w u</w:t>
      </w:r>
      <w:r w:rsidR="00D0765C">
        <w:t>st. 10, nie może przekraczać 2% </w:t>
      </w:r>
      <w:r w:rsidRPr="00A5097D">
        <w:t>wysokości prognozowanego przeciętnego wynagrodzenia miesięcznego, ogłoszonego w trybie art. 19 ust. 10 na dany rok kalendarzowy.</w:t>
      </w:r>
      <w:r>
        <w:t>”</w:t>
      </w:r>
      <w:r w:rsidRPr="00A5097D">
        <w:t>,</w:t>
      </w:r>
    </w:p>
    <w:p w:rsidR="00023021" w:rsidRDefault="00023021" w:rsidP="00023021">
      <w:pPr>
        <w:pStyle w:val="LITlitera"/>
      </w:pPr>
      <w:r>
        <w:t>b)</w:t>
      </w:r>
      <w:r>
        <w:tab/>
        <w:t xml:space="preserve">w </w:t>
      </w:r>
      <w:r w:rsidRPr="00A5097D">
        <w:t>ust</w:t>
      </w:r>
      <w:r>
        <w:t>. 14 uchyla się pkt 14,</w:t>
      </w:r>
    </w:p>
    <w:p w:rsidR="00023021" w:rsidRDefault="00023021" w:rsidP="00023021">
      <w:pPr>
        <w:pStyle w:val="LITlitera"/>
      </w:pPr>
      <w:r>
        <w:t>c)</w:t>
      </w:r>
      <w:r>
        <w:tab/>
      </w:r>
      <w:r w:rsidRPr="00C752CB">
        <w:t>w ust. 1</w:t>
      </w:r>
      <w:r>
        <w:t>7 w pkt 1</w:t>
      </w:r>
      <w:r w:rsidRPr="00C752CB">
        <w:t xml:space="preserve"> </w:t>
      </w:r>
      <w:r w:rsidRPr="00A5097D">
        <w:t>uchyla</w:t>
      </w:r>
      <w:r w:rsidRPr="00C752CB">
        <w:t xml:space="preserve"> się </w:t>
      </w:r>
      <w:r>
        <w:t>lit. m.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2.</w:t>
      </w:r>
      <w:r w:rsidRPr="00023021">
        <w:t xml:space="preserve"> W ustawie z dnia 6 kwietnia 1990 r. o Policji (Dz. U. z 2016 r. poz. 1782, z</w:t>
      </w:r>
      <w:r w:rsidR="00D0765C">
        <w:t> 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2"/>
      </w:r>
      <w:r w:rsidRPr="00023021">
        <w:rPr>
          <w:rStyle w:val="IGindeksgrny"/>
        </w:rPr>
        <w:t>)</w:t>
      </w:r>
      <w:r w:rsidRPr="00023021">
        <w:t>) w art. 69a ust. 5 otrzymuje brzmienie:</w:t>
      </w:r>
    </w:p>
    <w:p w:rsidR="00023021" w:rsidRPr="00EF22ED" w:rsidRDefault="00023021" w:rsidP="00023021">
      <w:pPr>
        <w:pStyle w:val="ZUSTzmustartykuempunktem"/>
      </w:pPr>
      <w:r>
        <w:t>„</w:t>
      </w:r>
      <w:r w:rsidRPr="00576D47">
        <w:t>5.</w:t>
      </w:r>
      <w:r w:rsidRPr="00DC6879">
        <w:t xml:space="preserve"> </w:t>
      </w:r>
      <w:r w:rsidRPr="00EF22ED">
        <w:t>Przy obliczaniu kwoty należnych składek, waloryzowanych na podstawie ust.</w:t>
      </w:r>
      <w:r w:rsidR="00D0765C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 o systemie ubezpieczeń społecznyc</w:t>
      </w:r>
      <w:r>
        <w:t>h.”.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3.</w:t>
      </w:r>
      <w:r w:rsidR="00152433">
        <w:rPr>
          <w:rStyle w:val="Ppogrubienie"/>
        </w:rPr>
        <w:t xml:space="preserve"> </w:t>
      </w:r>
      <w:r w:rsidRPr="00023021">
        <w:t xml:space="preserve">W ustawie z dnia 12 października 1990 r. o Straży Granicznej (Dz. U. z 2016 r. poz. 1643, z 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3"/>
      </w:r>
      <w:r w:rsidRPr="00023021">
        <w:rPr>
          <w:rStyle w:val="IGindeksgrny"/>
        </w:rPr>
        <w:t>)</w:t>
      </w:r>
      <w:r w:rsidRPr="00023021">
        <w:t>) w art. 74a ust. 5 otrzymuje brzmienie:</w:t>
      </w:r>
    </w:p>
    <w:p w:rsidR="00023021" w:rsidRPr="00DC6879" w:rsidRDefault="00023021" w:rsidP="00023021">
      <w:pPr>
        <w:pStyle w:val="ZUSTzmustartykuempunktem"/>
        <w:rPr>
          <w:rStyle w:val="Ppogrubienie"/>
        </w:rPr>
      </w:pPr>
      <w:r>
        <w:t>„</w:t>
      </w:r>
      <w:r w:rsidRPr="00576D47">
        <w:t>5.</w:t>
      </w:r>
      <w:r w:rsidRPr="00DC6879">
        <w:t xml:space="preserve"> </w:t>
      </w:r>
      <w:r w:rsidRPr="00EF22ED">
        <w:t>Przy obliczaniu kwoty należnych składek, waloryzowanych na podstawie ust.</w:t>
      </w:r>
      <w:r w:rsidR="00D0765C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 o systemie ubezpieczeń społecznyc</w:t>
      </w:r>
      <w:r>
        <w:t>h.”.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lastRenderedPageBreak/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4.</w:t>
      </w:r>
      <w:r w:rsidR="00152433">
        <w:rPr>
          <w:rStyle w:val="Ppogrubienie"/>
        </w:rPr>
        <w:t xml:space="preserve"> </w:t>
      </w:r>
      <w:r w:rsidRPr="00023021">
        <w:t>W ustawie z dnia 24 sierpnia 1991 r. o Państwowej Straży Pożarnej (Dz. U. z</w:t>
      </w:r>
      <w:r w:rsidR="00D0765C">
        <w:t> </w:t>
      </w:r>
      <w:r w:rsidRPr="00023021">
        <w:t xml:space="preserve">2017 r. poz. 1204, z 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4"/>
      </w:r>
      <w:r w:rsidRPr="00023021">
        <w:rPr>
          <w:rStyle w:val="IGindeksgrny"/>
        </w:rPr>
        <w:t>)</w:t>
      </w:r>
      <w:r w:rsidRPr="00023021">
        <w:t>) w art. 60a ust. 5 otrzymuje brzmienie:</w:t>
      </w:r>
    </w:p>
    <w:p w:rsidR="00023021" w:rsidRDefault="00023021" w:rsidP="00023021">
      <w:pPr>
        <w:pStyle w:val="ZUSTzmustartykuempunktem"/>
      </w:pPr>
      <w:r>
        <w:t>„</w:t>
      </w:r>
      <w:r w:rsidRPr="007B2328">
        <w:t>5.</w:t>
      </w:r>
      <w:r w:rsidRPr="00DC6879">
        <w:t xml:space="preserve"> </w:t>
      </w:r>
      <w:r w:rsidRPr="00EF22ED">
        <w:t>Przy obliczaniu kwoty należnych składek, waloryzowanych na podstawie ust.</w:t>
      </w:r>
      <w:r w:rsidR="00D0765C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 o systemie ubezpieczeń społecznyc</w:t>
      </w:r>
      <w:r>
        <w:t>h.”.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5.</w:t>
      </w:r>
      <w:r w:rsidRPr="00023021">
        <w:rPr>
          <w:rStyle w:val="Ppogrubienie"/>
        </w:rPr>
        <w:t xml:space="preserve"> </w:t>
      </w:r>
      <w:r w:rsidRPr="00023021">
        <w:t>W</w:t>
      </w:r>
      <w:r w:rsidRPr="00023021">
        <w:rPr>
          <w:rStyle w:val="Ppogrubienie"/>
        </w:rPr>
        <w:t xml:space="preserve"> </w:t>
      </w:r>
      <w:r w:rsidRPr="00023021">
        <w:t xml:space="preserve">ustawie z dnia 10 grudnia 1993 r. o zaopatrzeniu emerytalnym żołnierzy zawodowych oraz ich rodzin (Dz. U. z 2016 r. poz. 1037, z 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5"/>
      </w:r>
      <w:r w:rsidRPr="00023021">
        <w:rPr>
          <w:rStyle w:val="IGindeksgrny"/>
        </w:rPr>
        <w:t>)</w:t>
      </w:r>
      <w:r w:rsidRPr="00023021">
        <w:t>) w art. 6a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7B2328">
        <w:t>5.</w:t>
      </w:r>
      <w:r w:rsidRPr="00DC6879">
        <w:t xml:space="preserve"> </w:t>
      </w:r>
      <w:r w:rsidRPr="00EF22ED">
        <w:t>Przy obliczaniu kwoty należnych składek, waloryzowanych na podstawie ust.</w:t>
      </w:r>
      <w:r w:rsidR="00D0765C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</w:t>
      </w:r>
      <w:r>
        <w:t xml:space="preserve">, </w:t>
      </w:r>
      <w:r w:rsidRPr="00DC6879">
        <w:t>o której mowa w ust. 1.</w:t>
      </w:r>
      <w:r>
        <w:t>”</w:t>
      </w:r>
      <w:r w:rsidRPr="00DC6879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6.</w:t>
      </w:r>
      <w:r w:rsidRPr="00023021">
        <w:t xml:space="preserve"> W ustawie z dnia 17 grudnia 1998 r. o emeryturach i rentach z Funduszu Ubezpieczeń Społecznych (Dz. U. z 2017 r. poz. 1383 i 1386) wprowadza się następujące zmiany:</w:t>
      </w:r>
    </w:p>
    <w:p w:rsidR="00023021" w:rsidRPr="00023021" w:rsidRDefault="00023021" w:rsidP="00D0765C">
      <w:pPr>
        <w:pStyle w:val="PKTpunkt"/>
        <w:keepNext/>
      </w:pPr>
      <w:r>
        <w:t>1)</w:t>
      </w:r>
      <w:r>
        <w:tab/>
      </w:r>
      <w:r w:rsidRPr="00023021">
        <w:t>w art. 4:</w:t>
      </w:r>
    </w:p>
    <w:p w:rsidR="00023021" w:rsidRPr="00731881" w:rsidRDefault="00023021" w:rsidP="00023021">
      <w:pPr>
        <w:pStyle w:val="LITlitera"/>
      </w:pPr>
      <w:r>
        <w:t>a)</w:t>
      </w:r>
      <w:r>
        <w:tab/>
      </w:r>
      <w:r w:rsidRPr="00731881">
        <w:t>uchyla się pkt 4a,</w:t>
      </w:r>
    </w:p>
    <w:p w:rsidR="00023021" w:rsidRPr="00023021" w:rsidRDefault="00023021" w:rsidP="00D0765C">
      <w:pPr>
        <w:pStyle w:val="LITlitera"/>
        <w:keepNext/>
      </w:pPr>
      <w:r>
        <w:t>b)</w:t>
      </w:r>
      <w:r>
        <w:tab/>
      </w:r>
      <w:r w:rsidRPr="00023021">
        <w:t>pkt 5 otrzymuje brzmienie:</w:t>
      </w:r>
    </w:p>
    <w:p w:rsidR="00023021" w:rsidRPr="00731881" w:rsidRDefault="00023021" w:rsidP="00023021">
      <w:pPr>
        <w:pStyle w:val="ZLITPKTzmpktliter"/>
      </w:pPr>
      <w:r>
        <w:t>„5)</w:t>
      </w:r>
      <w:r>
        <w:tab/>
      </w:r>
      <w:r w:rsidRPr="00731881">
        <w:t>okres ubezpieczenia – okres opłacania składe</w:t>
      </w:r>
      <w:r>
        <w:t>k na ubezpieczenia emerytalne i</w:t>
      </w:r>
      <w:r w:rsidR="00D0765C">
        <w:t> </w:t>
      </w:r>
      <w:r w:rsidRPr="00731881">
        <w:t>rentowe oraz okres nieopłacania składek z powodu przekroczenia w trakcie roku kalendarzowego kwoty rocznej podstawy wymiaru składek, o którym mowa w art. 19 ustawy z dnia 13 października 1998 r. o systemie ubezpieczeń społecznych (</w:t>
      </w:r>
      <w:r w:rsidRPr="00032FB8">
        <w:t xml:space="preserve">Dz. U. </w:t>
      </w:r>
      <w:r>
        <w:t>z 2017 r. poz. 1778</w:t>
      </w:r>
      <w:r w:rsidRPr="00731881">
        <w:t xml:space="preserve">) w brzmieniu obowiązującym do </w:t>
      </w:r>
      <w:r>
        <w:t xml:space="preserve">dnia 31 grudnia </w:t>
      </w:r>
      <w:r w:rsidRPr="00731881">
        <w:t>2017 r.</w:t>
      </w:r>
      <w:r>
        <w:t>”;</w:t>
      </w:r>
    </w:p>
    <w:p w:rsidR="00023021" w:rsidRPr="00023021" w:rsidRDefault="00023021" w:rsidP="00D0765C">
      <w:pPr>
        <w:pStyle w:val="PKTpunkt"/>
        <w:keepNext/>
      </w:pPr>
      <w:r>
        <w:t>2)</w:t>
      </w:r>
      <w:r>
        <w:tab/>
      </w:r>
      <w:r w:rsidRPr="00023021">
        <w:t>w art. 15:</w:t>
      </w:r>
    </w:p>
    <w:p w:rsidR="00023021" w:rsidRPr="00731881" w:rsidRDefault="00023021" w:rsidP="00D0765C">
      <w:pPr>
        <w:pStyle w:val="LITlitera"/>
        <w:keepNext/>
      </w:pPr>
      <w:r>
        <w:t>a)</w:t>
      </w:r>
      <w:r>
        <w:tab/>
      </w:r>
      <w:r w:rsidRPr="00731881">
        <w:t>ust. 3a otrzymuje brzmienie:</w:t>
      </w:r>
    </w:p>
    <w:p w:rsidR="00023021" w:rsidRDefault="00023021" w:rsidP="00023021">
      <w:pPr>
        <w:pStyle w:val="ZLITUSTzmustliter"/>
      </w:pPr>
      <w:r>
        <w:t>„</w:t>
      </w:r>
      <w:r w:rsidRPr="00731881">
        <w:t>3a. Przy ustalaniu podstawy wymiaru emerytury lub renty uwzględnia się kwoty wynagrodzeń za czas niezdolności do pracy oraz kwoty zasiłków: chorobowego, macierzyńskiego i opiekuńczego przysługujących ubezpieczonemu w roku kalendarzowym przypadającym po 2004</w:t>
      </w:r>
      <w:r>
        <w:t xml:space="preserve"> </w:t>
      </w:r>
      <w:r w:rsidRPr="00731881">
        <w:t xml:space="preserve">r., z tym że za okresy przypadające do </w:t>
      </w:r>
      <w:r>
        <w:t xml:space="preserve">dnia </w:t>
      </w:r>
      <w:r w:rsidRPr="00731881">
        <w:t>31</w:t>
      </w:r>
      <w:r w:rsidR="00152433">
        <w:t xml:space="preserve"> </w:t>
      </w:r>
      <w:r w:rsidRPr="00731881">
        <w:t>grudnia 2017 r</w:t>
      </w:r>
      <w:r>
        <w:t xml:space="preserve">. </w:t>
      </w:r>
      <w:r w:rsidRPr="00731881">
        <w:t xml:space="preserve">łączna podstawa wymiaru emerytury lub renty nie może </w:t>
      </w:r>
      <w:r w:rsidRPr="00731881">
        <w:lastRenderedPageBreak/>
        <w:t>przekraczać obowiązującej w danym okresie maksymalnej kwoty podstawy wymiaru składek na ubezpieczenia emerytalne i rentowe.</w:t>
      </w:r>
      <w:r>
        <w:t>”</w:t>
      </w:r>
      <w:r w:rsidR="00470252">
        <w:t>,</w:t>
      </w:r>
    </w:p>
    <w:p w:rsidR="00023021" w:rsidRPr="003409EC" w:rsidRDefault="00023021" w:rsidP="00D64409">
      <w:pPr>
        <w:pStyle w:val="LITlitera"/>
      </w:pPr>
      <w:r>
        <w:t>b)</w:t>
      </w:r>
      <w:r>
        <w:tab/>
        <w:t>uchyla się ust. 5</w:t>
      </w:r>
      <w:r w:rsidRPr="00731881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7.</w:t>
      </w:r>
      <w:r w:rsidRPr="00023021">
        <w:t xml:space="preserve"> W ustawie z dnia 16 marca 2001 r. o Biurze Ochrony Rządu (Dz. U. z 2017 r. poz. 985 i 1321) w art. 62a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7B2328">
        <w:t>5.</w:t>
      </w:r>
      <w:r w:rsidRPr="00DC6879">
        <w:t xml:space="preserve"> </w:t>
      </w:r>
      <w:r w:rsidRPr="00EF22ED">
        <w:t>Przy obliczaniu kwoty należnych składek, waloryzowanych na podstawie ust.</w:t>
      </w:r>
      <w:r w:rsidR="00D0765C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</w:t>
      </w:r>
      <w:r>
        <w:t xml:space="preserve">, </w:t>
      </w:r>
      <w:r w:rsidRPr="00DC6879">
        <w:t>o której mowa w ust. 1.</w:t>
      </w:r>
      <w:r>
        <w:t>”</w:t>
      </w:r>
      <w:r w:rsidRPr="00DC6879">
        <w:t>.</w:t>
      </w:r>
    </w:p>
    <w:p w:rsidR="00023021" w:rsidRPr="00D64409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8.</w:t>
      </w:r>
      <w:r w:rsidRPr="00D64409">
        <w:t xml:space="preserve"> W ustawie z dnia 27 lipca 2001 r. – Prawo o ustroju sądów powszechnych (Dz.</w:t>
      </w:r>
      <w:r w:rsidR="00D0765C">
        <w:t> </w:t>
      </w:r>
      <w:r w:rsidRPr="00D64409">
        <w:t xml:space="preserve">U. z 2016 r. poz. 2062, z </w:t>
      </w:r>
      <w:proofErr w:type="spellStart"/>
      <w:r w:rsidRPr="00D64409">
        <w:t>późn</w:t>
      </w:r>
      <w:proofErr w:type="spellEnd"/>
      <w:r w:rsidRPr="00D64409">
        <w:t>. zm.</w:t>
      </w:r>
      <w:r w:rsidRPr="00D0765C">
        <w:rPr>
          <w:rStyle w:val="IGindeksgrny"/>
        </w:rPr>
        <w:footnoteReference w:id="6"/>
      </w:r>
      <w:r w:rsidRPr="00D0765C">
        <w:rPr>
          <w:rStyle w:val="IGindeksgrny"/>
        </w:rPr>
        <w:t>)</w:t>
      </w:r>
      <w:r w:rsidRPr="00D64409">
        <w:t>) w art. 91:</w:t>
      </w:r>
    </w:p>
    <w:p w:rsidR="00023021" w:rsidRPr="00BA737E" w:rsidRDefault="00152433" w:rsidP="00BA737E">
      <w:pPr>
        <w:pStyle w:val="PKTpunkt"/>
      </w:pPr>
      <w:r>
        <w:t>1)</w:t>
      </w:r>
      <w:r>
        <w:tab/>
      </w:r>
      <w:r w:rsidR="00023021" w:rsidRPr="00BA737E">
        <w:t>uchyla się § 12;</w:t>
      </w:r>
    </w:p>
    <w:p w:rsidR="00023021" w:rsidRPr="00BA737E" w:rsidRDefault="00152433" w:rsidP="00D0765C">
      <w:pPr>
        <w:pStyle w:val="PKTpunkt"/>
        <w:keepNext/>
      </w:pPr>
      <w:r>
        <w:t>2)</w:t>
      </w:r>
      <w:r>
        <w:tab/>
      </w:r>
      <w:r w:rsidR="00023021" w:rsidRPr="00BA737E">
        <w:t>§ 13 otrzymuje brzmienie:</w:t>
      </w:r>
    </w:p>
    <w:p w:rsidR="00023021" w:rsidRPr="00BA737E" w:rsidRDefault="00023021" w:rsidP="00BA737E">
      <w:pPr>
        <w:pStyle w:val="ZUSTzmustartykuempunktem"/>
      </w:pPr>
      <w:r w:rsidRPr="00BA737E">
        <w:t xml:space="preserve">„§ 13. Składki, o której mowa w § 10, nie przekazuje się, jeżeli sędzia zrzekł się urzędu w związku z powołaniem na stanowisko prokuratorskie. Jeżeli stosunek służbowy prokuratora ulega następnie rozwiązaniu lub wygaśnięciu w sposób, o którym mowa w art. 93 ustawy z dnia 28 stycznia 2016 r. </w:t>
      </w:r>
      <w:r w:rsidR="00152433">
        <w:t>–</w:t>
      </w:r>
      <w:r w:rsidRPr="00BA737E">
        <w:t xml:space="preserve"> Prawo o prokuraturze (Dz.</w:t>
      </w:r>
      <w:r w:rsidR="00BA737E">
        <w:t xml:space="preserve"> </w:t>
      </w:r>
      <w:r w:rsidR="003B1107">
        <w:t>U. z </w:t>
      </w:r>
      <w:r w:rsidRPr="00BA737E">
        <w:t>2017 r. poz. 1767), składkę należną za okres pełnienia służby na stanowisku sędziowskim przekazuje się na zasadach określonych w § 10</w:t>
      </w:r>
      <w:r w:rsidR="0040352B">
        <w:t xml:space="preserve"> i </w:t>
      </w:r>
      <w:r w:rsidRPr="00BA737E">
        <w:t>11.”.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9.</w:t>
      </w:r>
      <w:r w:rsidRPr="00023021">
        <w:t xml:space="preserve"> W ustawie z dnia 24 maja 2002 r. o Agencji Bezpieczeństwa Wewnętrznego oraz Agencji Wywiadu (Dz. U. z 2017 r. poz. 1920) w art. 92a ust. 5 otrzymuje brzmienie:</w:t>
      </w:r>
    </w:p>
    <w:p w:rsidR="00023021" w:rsidRPr="005D3074" w:rsidRDefault="00023021" w:rsidP="00023021">
      <w:pPr>
        <w:pStyle w:val="ZUSTzmustartykuempunktem"/>
      </w:pPr>
      <w:r>
        <w:t>„</w:t>
      </w:r>
      <w:r w:rsidRPr="005D3074">
        <w:t>5. Przy obliczaniu kwoty należnych składek, waloryzowanych na podstawie ust.</w:t>
      </w:r>
      <w:r w:rsidR="003B1107">
        <w:t> </w:t>
      </w:r>
      <w:r w:rsidRPr="005D3074">
        <w:t>4, stosuje się odpowiednio art. 22 ust. 1 pkt 1 i 2 ustawy, o której mowa w ust. 1.</w:t>
      </w:r>
      <w:r>
        <w:t>”</w:t>
      </w:r>
      <w:r w:rsidRPr="005D3074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10.</w:t>
      </w:r>
      <w:r w:rsidRPr="00023021">
        <w:t xml:space="preserve"> W ustawie z dnia 20 kwietnia 2004 r. o promocji zatrudnienia i instytucjach rynku pracy (Dz. U. z 2017 r. poz. 1065, z 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7"/>
      </w:r>
      <w:r w:rsidRPr="00023021">
        <w:rPr>
          <w:rStyle w:val="IGindeksgrny"/>
        </w:rPr>
        <w:t>)</w:t>
      </w:r>
      <w:r w:rsidRPr="00023021">
        <w:t>) w art. 104 w ust. 1 wprowadzenie do wyliczenia otrzymuje brzmienie:</w:t>
      </w:r>
    </w:p>
    <w:p w:rsidR="00023021" w:rsidRPr="005002DE" w:rsidRDefault="00023021" w:rsidP="00023021">
      <w:pPr>
        <w:pStyle w:val="ZFRAGzmfragmentunpzdaniaartykuempunktem"/>
      </w:pPr>
      <w:r>
        <w:t>„</w:t>
      </w:r>
      <w:r w:rsidRPr="005002DE">
        <w:t>Obowiązkowe składki na Fundusz Pracy, ustalone od kwot stanowiących podstawę wymiaru składek na ubezpieczenia emerytalne i rentowe, wynoszących w</w:t>
      </w:r>
      <w:r w:rsidR="00152433">
        <w:t xml:space="preserve"> </w:t>
      </w:r>
      <w:r w:rsidRPr="005002DE">
        <w:t>przeliczeniu na okres miesiąca, co najmniej minimalne wynagrodzenie za pracę opłacają:</w:t>
      </w:r>
      <w:r>
        <w:t>”</w:t>
      </w:r>
      <w:r w:rsidRPr="005002DE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lastRenderedPageBreak/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11.</w:t>
      </w:r>
      <w:r w:rsidRPr="00023021">
        <w:t xml:space="preserve"> W ustawie z dnia 27 sierpnia 2004 r. o świadczeniach opieki zdrowotnej finansowanych ze środków publicznych (Dz. U. z 2017 r. poz. 1938) w art. 81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5002DE">
        <w:t>5. Przy ustalaniu podstawy wymiaru składki na ubezpieczenie zdrowotne osób, o</w:t>
      </w:r>
      <w:r w:rsidR="003B1107">
        <w:t> </w:t>
      </w:r>
      <w:r w:rsidRPr="005002DE">
        <w:t xml:space="preserve">których mowa w ust. 1, nie stosuje się </w:t>
      </w:r>
      <w:proofErr w:type="spellStart"/>
      <w:r w:rsidRPr="005002DE">
        <w:t>wył</w:t>
      </w:r>
      <w:r>
        <w:t>ą</w:t>
      </w:r>
      <w:r w:rsidRPr="005002DE">
        <w:t>czeń</w:t>
      </w:r>
      <w:proofErr w:type="spellEnd"/>
      <w:r w:rsidRPr="005002DE">
        <w:t xml:space="preserve"> wynagrodzeń za czas niezdolności do pracy wskutek choroby lub odosobnie</w:t>
      </w:r>
      <w:r>
        <w:t>nia w związku z chorobą zakaźną</w:t>
      </w:r>
      <w:r w:rsidRPr="005002DE">
        <w:t>.</w:t>
      </w:r>
      <w:r>
        <w:t>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12.</w:t>
      </w:r>
      <w:r w:rsidRPr="00023021">
        <w:t xml:space="preserve"> W ustawie z dnia 9 czerwca 2006 r. o służbie funkcjonariuszy Służby Kontrwywiadu Wojskowego oraz Służby Wywiadu Wojskowego (Dz. U. z 2017 r. poz. </w:t>
      </w:r>
      <w:r w:rsidR="00CE4E45">
        <w:t>861 i </w:t>
      </w:r>
      <w:r w:rsidR="00745A12">
        <w:t>1321</w:t>
      </w:r>
      <w:r w:rsidRPr="00023021">
        <w:t>) w art. 52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816B34">
        <w:t>5.</w:t>
      </w:r>
      <w:r w:rsidRPr="00DC6879">
        <w:t xml:space="preserve"> </w:t>
      </w:r>
      <w:r w:rsidRPr="00816B34">
        <w:t>Przy obliczaniu kwoty należnych składek, waloryzowanych</w:t>
      </w:r>
      <w:r>
        <w:t xml:space="preserve"> na podstawie ust.</w:t>
      </w:r>
      <w:r w:rsidR="003B1107">
        <w:t> </w:t>
      </w:r>
      <w:r>
        <w:t xml:space="preserve">4, </w:t>
      </w:r>
      <w:r w:rsidRPr="00816B34">
        <w:t xml:space="preserve">stosuje się odpowiednio </w:t>
      </w:r>
      <w:r w:rsidRPr="00DC6879">
        <w:t>art. 22 ust. 1 pkt 1 i 2</w:t>
      </w:r>
      <w:r w:rsidRPr="00816B34">
        <w:t xml:space="preserve"> ustawy, </w:t>
      </w:r>
      <w:r w:rsidRPr="00DC6879">
        <w:t>o której mowa w ust. 1.</w:t>
      </w:r>
      <w:r>
        <w:t>”</w:t>
      </w:r>
      <w:r w:rsidRPr="00DC6879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13.</w:t>
      </w:r>
      <w:r w:rsidRPr="00023021">
        <w:t xml:space="preserve"> W ustawie z dnia 9 czerwca 2006 r. o Centralnym Biurze Antykorupcyjnym (Dz. U. z 201</w:t>
      </w:r>
      <w:r w:rsidR="004B238D">
        <w:t>7</w:t>
      </w:r>
      <w:r w:rsidRPr="00023021">
        <w:t xml:space="preserve"> r. poz. </w:t>
      </w:r>
      <w:r w:rsidR="004B238D">
        <w:t>1993</w:t>
      </w:r>
      <w:r w:rsidRPr="00023021">
        <w:t>) w art. 80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816B34">
        <w:t>5.</w:t>
      </w:r>
      <w:r w:rsidRPr="00DC6879">
        <w:t xml:space="preserve"> </w:t>
      </w:r>
      <w:r w:rsidRPr="00816B34">
        <w:t>Przy obliczaniu kwoty należnych składek, waloryzowanych</w:t>
      </w:r>
      <w:r>
        <w:t xml:space="preserve"> na podstawie ust.</w:t>
      </w:r>
      <w:r w:rsidR="003B1107">
        <w:t> </w:t>
      </w:r>
      <w:r>
        <w:t xml:space="preserve">4, </w:t>
      </w:r>
      <w:r w:rsidRPr="00816B34">
        <w:t xml:space="preserve">stosuje się odpowiednio </w:t>
      </w:r>
      <w:r w:rsidRPr="00DC6879">
        <w:t>art. 22 ust. 1 pkt 1 i 2</w:t>
      </w:r>
      <w:r w:rsidRPr="00816B34">
        <w:t xml:space="preserve"> ustawy, </w:t>
      </w:r>
      <w:r w:rsidRPr="00DC6879">
        <w:t>o której mowa w ust. 1.</w:t>
      </w:r>
      <w:r>
        <w:t>”</w:t>
      </w:r>
      <w:r w:rsidRPr="00DC6879">
        <w:t>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14.</w:t>
      </w:r>
      <w:r w:rsidRPr="00023021">
        <w:t xml:space="preserve"> W ustawie z dnia 13 lipca 2006 r. o ochronie roszczeń pracowniczych w razie niewypłacalności pracodawcy (Dz. U. z 2016 r. poz. 1256 oraz z 2017 r. poz. 1557) w art. 29 ust. 1 otrzymuje brzmienie:</w:t>
      </w:r>
    </w:p>
    <w:p w:rsidR="00023021" w:rsidRPr="00A918AF" w:rsidRDefault="00023021" w:rsidP="00023021">
      <w:pPr>
        <w:pStyle w:val="ZUSTzmustartykuempunktem"/>
      </w:pPr>
      <w:r>
        <w:t>„</w:t>
      </w:r>
      <w:r w:rsidRPr="00A918AF">
        <w:t>1. Składkę na Fundusz ustala się od wypłat stanowiących podstawę wymiaru składek na ubezpieczenia emerytalne i rentowe.</w:t>
      </w:r>
      <w:r>
        <w:t>”</w:t>
      </w:r>
      <w:r w:rsidRPr="00A918AF">
        <w:t>.</w:t>
      </w:r>
    </w:p>
    <w:p w:rsidR="00023021" w:rsidRPr="00A5097D" w:rsidRDefault="00023021" w:rsidP="00023021">
      <w:pPr>
        <w:pStyle w:val="ARTartustawynprozporzdzenia"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15.</w:t>
      </w:r>
      <w:r w:rsidRPr="00A5097D">
        <w:t xml:space="preserve"> W ustawie z dnia 19 grudnia 2008 r. o em</w:t>
      </w:r>
      <w:r>
        <w:t>eryturach pomostowych (Dz. U. z</w:t>
      </w:r>
      <w:r w:rsidR="003B1107">
        <w:t> </w:t>
      </w:r>
      <w:r w:rsidRPr="00A5097D">
        <w:t>2017 r. poz. 664) w art. 36 uchyla się ust. 3.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16.</w:t>
      </w:r>
      <w:r w:rsidRPr="00023021">
        <w:t xml:space="preserve"> W ustawie z dnia 9 kwietnia 2010 r. o Służbie Więziennej (Dz. U. z 2017 r. poz. 631 i 1321) w art. 168 ust. 5 otrzymuje brzmienie:</w:t>
      </w:r>
    </w:p>
    <w:p w:rsidR="00023021" w:rsidRPr="00DC6879" w:rsidRDefault="00023021" w:rsidP="00023021">
      <w:pPr>
        <w:pStyle w:val="ZUSTzmustartykuempunktem"/>
      </w:pPr>
      <w:r>
        <w:t>„</w:t>
      </w:r>
      <w:r w:rsidRPr="00816B34">
        <w:t>5.</w:t>
      </w:r>
      <w:r w:rsidRPr="00DC6879">
        <w:t xml:space="preserve"> </w:t>
      </w:r>
      <w:r w:rsidRPr="00816B34">
        <w:t>Przy obliczaniu kwoty należnych składek, waloryzowanych</w:t>
      </w:r>
      <w:r>
        <w:t xml:space="preserve"> na podstawie ust.</w:t>
      </w:r>
      <w:r w:rsidR="003B1107">
        <w:t> </w:t>
      </w:r>
      <w:r>
        <w:t xml:space="preserve">4, </w:t>
      </w:r>
      <w:r w:rsidRPr="00816B34">
        <w:t xml:space="preserve">stosuje się odpowiednio </w:t>
      </w:r>
      <w:r w:rsidRPr="00DC6879">
        <w:t>art. 22 ust. 1 pkt 1 i 2</w:t>
      </w:r>
      <w:r w:rsidRPr="00816B34">
        <w:t xml:space="preserve"> ustawy, </w:t>
      </w:r>
      <w:r w:rsidRPr="00DC6879">
        <w:t>o której mowa w ust. 1.</w:t>
      </w:r>
      <w:r>
        <w:t>”</w:t>
      </w:r>
      <w:r w:rsidRPr="00DC6879">
        <w:t>.</w:t>
      </w:r>
    </w:p>
    <w:p w:rsid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17.</w:t>
      </w:r>
      <w:r w:rsidRPr="00A5097D">
        <w:t xml:space="preserve"> W ustawie z dnia 28 stycznia 2016 r. – Prawo o prokuraturze (Dz. U. z 2017 r. poz. 1767) w art. 126</w:t>
      </w:r>
      <w:r>
        <w:t>:</w:t>
      </w:r>
    </w:p>
    <w:p w:rsidR="00023021" w:rsidRDefault="00152433" w:rsidP="00BA737E">
      <w:pPr>
        <w:pStyle w:val="PKTpunkt"/>
      </w:pPr>
      <w:r>
        <w:t>1)</w:t>
      </w:r>
      <w:r w:rsidR="00BA737E">
        <w:tab/>
      </w:r>
      <w:r w:rsidR="00023021">
        <w:t>uchyla się § 4;</w:t>
      </w:r>
    </w:p>
    <w:p w:rsidR="00023021" w:rsidRDefault="00BA737E" w:rsidP="00D0765C">
      <w:pPr>
        <w:pStyle w:val="PKTpunkt"/>
        <w:keepNext/>
      </w:pPr>
      <w:r>
        <w:lastRenderedPageBreak/>
        <w:t>2)</w:t>
      </w:r>
      <w:r>
        <w:tab/>
      </w:r>
      <w:r w:rsidR="00023021">
        <w:t>§ 5 otrzymuje brzmienie:</w:t>
      </w:r>
    </w:p>
    <w:p w:rsidR="00023021" w:rsidRPr="00A5097D" w:rsidRDefault="00023021" w:rsidP="00BA737E">
      <w:pPr>
        <w:pStyle w:val="ZUSTzmustartykuempunktem"/>
      </w:pPr>
      <w:r>
        <w:t>„</w:t>
      </w:r>
      <w:r w:rsidR="0040352B">
        <w:t xml:space="preserve">§ </w:t>
      </w:r>
      <w:r>
        <w:t>5. Składki, o której mowa w § 2, nie przekazuje się, jeżeli prokurator zrzekł się urzędu w związku z powołaniem go na stanowisko sędziego. Jeżeli stosunek służbowy sędziego ulega następnie rozwiązaniu lub wygaśnięciu</w:t>
      </w:r>
      <w:r w:rsidR="003B1107">
        <w:t xml:space="preserve"> w sposób, o którym mowa w art. </w:t>
      </w:r>
      <w:r>
        <w:t xml:space="preserve">68 ustawy z dnia 27 lipca 2001 r. </w:t>
      </w:r>
      <w:r w:rsidR="00152433">
        <w:t>–</w:t>
      </w:r>
      <w:r>
        <w:t xml:space="preserve"> Prawo o ustroju sądów powszechnych, składkę należną za okres służby na stanowisku prokuratora przekazuje się na zasadach określonych w § 2</w:t>
      </w:r>
      <w:r w:rsidR="0040352B">
        <w:t xml:space="preserve"> i </w:t>
      </w:r>
      <w:r>
        <w:t>3.”.</w:t>
      </w:r>
    </w:p>
    <w:p w:rsidR="00023021" w:rsidRPr="00023021" w:rsidRDefault="00023021" w:rsidP="00D0765C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18.</w:t>
      </w:r>
      <w:r w:rsidRPr="00023021">
        <w:t xml:space="preserve"> W ustawie z dnia 16 listopada 2016 r. o Krajowej Administracji Skarbowej (Dz. U. poz. 1947, z </w:t>
      </w:r>
      <w:proofErr w:type="spellStart"/>
      <w:r w:rsidRPr="00023021">
        <w:t>późn</w:t>
      </w:r>
      <w:proofErr w:type="spellEnd"/>
      <w:r w:rsidRPr="00023021">
        <w:t>. zm.</w:t>
      </w:r>
      <w:r w:rsidRPr="00023021">
        <w:rPr>
          <w:rStyle w:val="IGindeksgrny"/>
        </w:rPr>
        <w:footnoteReference w:id="8"/>
      </w:r>
      <w:r w:rsidRPr="00023021">
        <w:rPr>
          <w:rStyle w:val="IGindeksgrny"/>
        </w:rPr>
        <w:t>)</w:t>
      </w:r>
      <w:r w:rsidRPr="00023021">
        <w:t>) w art. 250a ust. 5 otrzymuje brzmienie:</w:t>
      </w:r>
    </w:p>
    <w:p w:rsidR="00023021" w:rsidRDefault="00023021" w:rsidP="00023021">
      <w:pPr>
        <w:pStyle w:val="ZUSTzmustartykuempunktem"/>
      </w:pPr>
      <w:r>
        <w:t>„</w:t>
      </w:r>
      <w:r w:rsidRPr="007B2328">
        <w:t>5.</w:t>
      </w:r>
      <w:r w:rsidRPr="00DC6879">
        <w:t xml:space="preserve"> </w:t>
      </w:r>
      <w:r w:rsidRPr="00EF22ED">
        <w:t>Przy obliczaniu kwoty należnych składek, w</w:t>
      </w:r>
      <w:r>
        <w:t>aloryzowanych na podstawie ust.</w:t>
      </w:r>
      <w:r w:rsidR="003B1107">
        <w:t> </w:t>
      </w:r>
      <w:r w:rsidRPr="00EF22ED">
        <w:t>4,</w:t>
      </w:r>
      <w:r>
        <w:t xml:space="preserve"> </w:t>
      </w:r>
      <w:r w:rsidRPr="00EF22ED">
        <w:t xml:space="preserve">stosuje się odpowiednio </w:t>
      </w:r>
      <w:r w:rsidRPr="00DC6879">
        <w:t>art. 22 ust. 1 pkt 1 i 2</w:t>
      </w:r>
      <w:r w:rsidRPr="00EF22ED">
        <w:t xml:space="preserve"> ustawy o systemie ubezpieczeń</w:t>
      </w:r>
      <w:r>
        <w:t xml:space="preserve"> </w:t>
      </w:r>
      <w:r w:rsidRPr="00EF22ED">
        <w:t>społecznyc</w:t>
      </w:r>
      <w:r>
        <w:t>h.”.</w:t>
      </w:r>
    </w:p>
    <w:p w:rsidR="00023021" w:rsidRDefault="00023021" w:rsidP="00D64409">
      <w:pPr>
        <w:pStyle w:val="ARTartustawynprozporzdzenia"/>
        <w:keepNext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19.</w:t>
      </w:r>
      <w:r w:rsidRPr="00A5097D">
        <w:t xml:space="preserve"> </w:t>
      </w:r>
      <w:r>
        <w:t xml:space="preserve">1. </w:t>
      </w:r>
      <w:r w:rsidRPr="00A5097D">
        <w:t>Do składek na ubezpieczenia emerytalne i ren</w:t>
      </w:r>
      <w:r>
        <w:t xml:space="preserve">towe za okresy przed dniem wejścia w </w:t>
      </w:r>
      <w:r w:rsidRPr="00A5097D">
        <w:t xml:space="preserve">życie niniejszej ustawy stosuje się przepisy ustawy zmienianej w art. 1 </w:t>
      </w:r>
      <w:r w:rsidR="003B1107">
        <w:t>w </w:t>
      </w:r>
      <w:r w:rsidRPr="00A5097D">
        <w:t>brzmieniu dotychczasowym.</w:t>
      </w:r>
    </w:p>
    <w:p w:rsidR="00023021" w:rsidRPr="00023021" w:rsidRDefault="00023021" w:rsidP="00BA737E">
      <w:pPr>
        <w:pStyle w:val="USTustnpkodeksu"/>
      </w:pPr>
      <w:r>
        <w:t xml:space="preserve">2. </w:t>
      </w:r>
      <w:r w:rsidRPr="00023021">
        <w:t>Do podstaw wymiaru emerytur, rent i kapitału początkowego ustalanych za okresy przypadające przed dniem 1 stycznia 2018 r. stosuje się przepisy ustawy zmienianej w art. 6 w brzmieniu dotychczasowym.</w:t>
      </w:r>
    </w:p>
    <w:p w:rsidR="00023021" w:rsidRPr="00A5097D" w:rsidRDefault="00023021" w:rsidP="00BA737E">
      <w:pPr>
        <w:pStyle w:val="ARTartustawynprozporzdzenia"/>
      </w:pPr>
      <w:r w:rsidRPr="00D0765C">
        <w:rPr>
          <w:rStyle w:val="Ppogrubienie"/>
        </w:rPr>
        <w:t>Art.</w:t>
      </w:r>
      <w:r w:rsidR="00D0765C">
        <w:rPr>
          <w:rStyle w:val="Ppogrubienie"/>
        </w:rPr>
        <w:t> </w:t>
      </w:r>
      <w:r w:rsidRPr="00D0765C">
        <w:rPr>
          <w:rStyle w:val="Ppogrubienie"/>
        </w:rPr>
        <w:t>20.</w:t>
      </w:r>
      <w:r w:rsidRPr="00A5097D">
        <w:t xml:space="preserve"> Ustawa wchodzi w życie z dniem 1 stycznia 2018 r.</w:t>
      </w:r>
      <w:r>
        <w:t xml:space="preserve">, z wyjątkiem art. 1 pkt 2 lit. c, który wchodzi w życie z dniem </w:t>
      </w:r>
      <w:r w:rsidRPr="00BA737E">
        <w:t>następującym</w:t>
      </w:r>
      <w:r>
        <w:t xml:space="preserve"> po dniu ogłoszenia.</w:t>
      </w:r>
    </w:p>
    <w:p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021" w:rsidRDefault="00023021">
      <w:r>
        <w:separator/>
      </w:r>
    </w:p>
  </w:endnote>
  <w:endnote w:type="continuationSeparator" w:id="0">
    <w:p w:rsidR="00023021" w:rsidRDefault="0002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021" w:rsidRDefault="00023021">
      <w:r>
        <w:separator/>
      </w:r>
    </w:p>
  </w:footnote>
  <w:footnote w:type="continuationSeparator" w:id="0">
    <w:p w:rsidR="00023021" w:rsidRDefault="00023021">
      <w:r>
        <w:continuationSeparator/>
      </w:r>
    </w:p>
  </w:footnote>
  <w:footnote w:id="1">
    <w:p w:rsidR="00023021" w:rsidRDefault="00023021" w:rsidP="00023021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573E02">
        <w:t>Niniejszą ustawą zmienia się ustawy</w:t>
      </w:r>
      <w:r>
        <w:t>: ustawę</w:t>
      </w:r>
      <w:r w:rsidRPr="00A5097D">
        <w:t xml:space="preserve"> z dnia 6 kwietnia 1990 r. o Policji</w:t>
      </w:r>
      <w:r>
        <w:t>, u</w:t>
      </w:r>
      <w:r w:rsidRPr="00A5097D">
        <w:t>staw</w:t>
      </w:r>
      <w:r>
        <w:t xml:space="preserve">ę </w:t>
      </w:r>
      <w:r w:rsidRPr="00A5097D">
        <w:t>z dnia 12</w:t>
      </w:r>
      <w:r w:rsidR="00D0765C">
        <w:t> </w:t>
      </w:r>
      <w:r w:rsidRPr="00A5097D">
        <w:t>października 1990 r. o Straży Granicznej</w:t>
      </w:r>
      <w:r>
        <w:t>, u</w:t>
      </w:r>
      <w:r w:rsidRPr="00A5097D">
        <w:t>staw</w:t>
      </w:r>
      <w:r>
        <w:t xml:space="preserve">ę </w:t>
      </w:r>
      <w:r w:rsidRPr="00A5097D">
        <w:t>z dnia 24 sierpnia 1991 r. o Państwowej Straży Pożarnej</w:t>
      </w:r>
      <w:r>
        <w:t xml:space="preserve">, </w:t>
      </w:r>
      <w:r w:rsidRPr="00A5097D">
        <w:t>ustaw</w:t>
      </w:r>
      <w:r>
        <w:t xml:space="preserve">ę </w:t>
      </w:r>
      <w:r w:rsidRPr="00A5097D">
        <w:t>z dnia 10 grudnia 1993 r. o zaopatrzeniu emerytalnym żołnierzy zawodowych oraz ich rodzin</w:t>
      </w:r>
      <w:r>
        <w:t xml:space="preserve">, </w:t>
      </w:r>
      <w:r w:rsidRPr="00A5097D">
        <w:t>ustaw</w:t>
      </w:r>
      <w:r>
        <w:t xml:space="preserve">ę z </w:t>
      </w:r>
      <w:r w:rsidRPr="00A5097D">
        <w:t>dnia 17 grudnia 1998 r. o emeryturach i rentach z Funduszu Ubezpieczeń Społecznych</w:t>
      </w:r>
      <w:r>
        <w:t xml:space="preserve">, </w:t>
      </w:r>
      <w:r w:rsidRPr="00A5097D">
        <w:t>ustaw</w:t>
      </w:r>
      <w:r>
        <w:t xml:space="preserve">ę </w:t>
      </w:r>
      <w:r w:rsidRPr="00A5097D">
        <w:t>z dnia 16 marca 2001 r. o Biurze Ochrony Rządu</w:t>
      </w:r>
      <w:r>
        <w:t xml:space="preserve">, </w:t>
      </w:r>
      <w:r w:rsidRPr="00A5097D">
        <w:t>ustaw</w:t>
      </w:r>
      <w:r>
        <w:t xml:space="preserve">ę </w:t>
      </w:r>
      <w:r w:rsidRPr="00A5097D">
        <w:t>z dnia 27 lipca 2001 r. – Prawo o ustroju sądów powszechnych</w:t>
      </w:r>
      <w:r>
        <w:t xml:space="preserve">, </w:t>
      </w:r>
      <w:r w:rsidRPr="00A5097D">
        <w:t>ustaw</w:t>
      </w:r>
      <w:r>
        <w:t xml:space="preserve">ę </w:t>
      </w:r>
      <w:r w:rsidRPr="00A5097D">
        <w:t>z dnia 24 maja 2002 r. o Agencji Bezpieczeństwa Wewnętrznego oraz Agencji Wywiadu</w:t>
      </w:r>
      <w:r>
        <w:t xml:space="preserve">, </w:t>
      </w:r>
      <w:r w:rsidRPr="00A5097D">
        <w:t>ustaw</w:t>
      </w:r>
      <w:r>
        <w:t xml:space="preserve">ę </w:t>
      </w:r>
      <w:r w:rsidRPr="00A5097D">
        <w:t>z dnia 20 kwietnia 2004 r. o promocji zatrudnienia i instytucjach rynku pracy</w:t>
      </w:r>
      <w:r>
        <w:t xml:space="preserve">, </w:t>
      </w:r>
      <w:r w:rsidRPr="00A5097D">
        <w:t>ustaw</w:t>
      </w:r>
      <w:r>
        <w:t>ę z</w:t>
      </w:r>
      <w:r w:rsidR="00D0765C">
        <w:t> </w:t>
      </w:r>
      <w:r w:rsidRPr="00A5097D">
        <w:t>dnia 27 sierpnia 2004 r. o świadczeniach opieki zdrowotnej finansowanych ze środków publicznych</w:t>
      </w:r>
      <w:r>
        <w:t xml:space="preserve">, </w:t>
      </w:r>
      <w:r w:rsidRPr="00A5097D">
        <w:t>ustaw</w:t>
      </w:r>
      <w:r>
        <w:t>ę</w:t>
      </w:r>
      <w:r w:rsidRPr="00A5097D">
        <w:t xml:space="preserve"> z dnia 9 czerwca 2006 r. o służbie funkcjonariuszy Służby Kontrwywiadu Wojskowego oraz Służby Wywiadu Wojskowego</w:t>
      </w:r>
      <w:r>
        <w:t xml:space="preserve">, ustawę </w:t>
      </w:r>
      <w:r w:rsidRPr="00A5097D">
        <w:t>z dnia 9 czerwca 2006 r. o Centralnym Biurze Antykorupcyjnym</w:t>
      </w:r>
      <w:r>
        <w:t xml:space="preserve">, </w:t>
      </w:r>
      <w:r w:rsidRPr="00A5097D">
        <w:t>ustaw</w:t>
      </w:r>
      <w:r>
        <w:t>ę z</w:t>
      </w:r>
      <w:r w:rsidR="00D0765C">
        <w:t> </w:t>
      </w:r>
      <w:r w:rsidRPr="00A5097D">
        <w:t>dnia 13 lipca 2006 r. o ochronie roszczeń pracowniczych w razie niewypłacalności pracodawcy</w:t>
      </w:r>
      <w:r>
        <w:t xml:space="preserve">, </w:t>
      </w:r>
      <w:r w:rsidRPr="00A5097D">
        <w:t>ustaw</w:t>
      </w:r>
      <w:r>
        <w:t>ę z</w:t>
      </w:r>
      <w:r w:rsidR="00D0765C">
        <w:t> </w:t>
      </w:r>
      <w:r w:rsidRPr="00A5097D">
        <w:t>dnia 19 grudnia 2008 r. o em</w:t>
      </w:r>
      <w:r>
        <w:t xml:space="preserve">eryturach pomostowych, </w:t>
      </w:r>
      <w:r w:rsidRPr="00A5097D">
        <w:t>ustaw</w:t>
      </w:r>
      <w:r>
        <w:t xml:space="preserve">ę </w:t>
      </w:r>
      <w:r w:rsidRPr="00A5097D">
        <w:t>z dnia 9 kwietnia 2010 r. o Służbie Więziennej</w:t>
      </w:r>
      <w:r>
        <w:t xml:space="preserve">, </w:t>
      </w:r>
      <w:r w:rsidRPr="00A5097D">
        <w:t>ustaw</w:t>
      </w:r>
      <w:r>
        <w:t>ę</w:t>
      </w:r>
      <w:r w:rsidRPr="00A5097D">
        <w:t xml:space="preserve"> z dnia 28 stycznia 2016 r. – Prawo o prokuraturze</w:t>
      </w:r>
      <w:r>
        <w:t xml:space="preserve"> oraz </w:t>
      </w:r>
      <w:r w:rsidRPr="00A5097D">
        <w:t>ustaw</w:t>
      </w:r>
      <w:r>
        <w:t>ę z dnia 16 listopada 2016</w:t>
      </w:r>
      <w:r w:rsidR="00D0765C">
        <w:t> </w:t>
      </w:r>
      <w:r>
        <w:t>r. o</w:t>
      </w:r>
      <w:r w:rsidR="00152433">
        <w:t xml:space="preserve"> </w:t>
      </w:r>
      <w:r w:rsidRPr="00A5097D">
        <w:t>Krajowej Administracji Skarbowej</w:t>
      </w:r>
      <w:r>
        <w:t>.</w:t>
      </w:r>
    </w:p>
  </w:footnote>
  <w:footnote w:id="2">
    <w:p w:rsidR="00023021" w:rsidRPr="00576D47" w:rsidRDefault="00023021" w:rsidP="00023021">
      <w:pPr>
        <w:pStyle w:val="ODNONIKtreodnonika"/>
        <w:rPr>
          <w:rFonts w:eastAsia="Times New Roman" w:cs="Times New Roman"/>
          <w:sz w:val="24"/>
          <w:szCs w:val="24"/>
        </w:rPr>
      </w:pPr>
      <w:r>
        <w:rPr>
          <w:rStyle w:val="Odwoanieprzypisudolnego"/>
        </w:rPr>
        <w:footnoteRef/>
      </w:r>
      <w:r w:rsidRPr="00576D47">
        <w:rPr>
          <w:rStyle w:val="IGindeksgrny"/>
        </w:rPr>
        <w:t>)</w:t>
      </w:r>
      <w:r>
        <w:tab/>
      </w:r>
      <w:r w:rsidRPr="008367BD">
        <w:t>Zmiany tekstu jednol</w:t>
      </w:r>
      <w:r w:rsidRPr="00C14D54">
        <w:t xml:space="preserve">itego </w:t>
      </w:r>
      <w:r w:rsidRPr="00512983">
        <w:t>wymienionej</w:t>
      </w:r>
      <w:r w:rsidRPr="00C14D54">
        <w:t xml:space="preserve"> ustawy zostały ogłoszone</w:t>
      </w:r>
      <w:r w:rsidRPr="00B03E0E">
        <w:t xml:space="preserve"> w Dz. U. z 2016 r. poz. </w:t>
      </w:r>
      <w:r>
        <w:rPr>
          <w:rFonts w:eastAsia="Times New Roman" w:cs="Times New Roman"/>
        </w:rPr>
        <w:t>1948 i 1955 oraz z</w:t>
      </w:r>
      <w:r w:rsidR="00D0765C">
        <w:t> </w:t>
      </w:r>
      <w:r w:rsidRPr="00B03E0E">
        <w:rPr>
          <w:rFonts w:eastAsia="Times New Roman" w:cs="Times New Roman"/>
        </w:rPr>
        <w:t>2017 r. poz. 60, 244, 708, 768, 1086 i 1321.</w:t>
      </w:r>
    </w:p>
  </w:footnote>
  <w:footnote w:id="3">
    <w:p w:rsidR="00023021" w:rsidRPr="00B03E0E" w:rsidRDefault="00023021" w:rsidP="00023021">
      <w:pPr>
        <w:pStyle w:val="ODNONIKtreodnonika"/>
      </w:pPr>
      <w:r>
        <w:rPr>
          <w:rStyle w:val="Odwoanieprzypisudolnego"/>
        </w:rPr>
        <w:footnoteRef/>
      </w:r>
      <w:r w:rsidRPr="00576D47">
        <w:rPr>
          <w:rStyle w:val="IGindeksgrny"/>
        </w:rPr>
        <w:t>)</w:t>
      </w:r>
      <w:r>
        <w:rPr>
          <w:rStyle w:val="IGindeksgrny"/>
        </w:rPr>
        <w:tab/>
      </w:r>
      <w:r w:rsidRPr="00B03E0E">
        <w:t xml:space="preserve">Zmiany tekstu jednolitego wymienionej ustawy zostały ogłoszone w Dz. U. z 2016 r. poz. </w:t>
      </w:r>
      <w:r w:rsidRPr="00576D47">
        <w:rPr>
          <w:rFonts w:eastAsia="Times New Roman" w:cs="Times New Roman"/>
        </w:rPr>
        <w:t>1948 i 1955</w:t>
      </w:r>
      <w:r w:rsidRPr="00B03E0E">
        <w:rPr>
          <w:rFonts w:eastAsia="Times New Roman" w:cs="Times New Roman"/>
        </w:rPr>
        <w:t xml:space="preserve"> oraz </w:t>
      </w:r>
      <w:r w:rsidRPr="00576D47">
        <w:rPr>
          <w:rFonts w:eastAsia="Times New Roman" w:cs="Times New Roman"/>
        </w:rPr>
        <w:t>z</w:t>
      </w:r>
      <w:r w:rsidR="00D0765C">
        <w:t> </w:t>
      </w:r>
      <w:r w:rsidRPr="00576D47">
        <w:rPr>
          <w:rFonts w:eastAsia="Times New Roman" w:cs="Times New Roman"/>
        </w:rPr>
        <w:t>2017 r. poz. 60, 244, 768, 1086</w:t>
      </w:r>
      <w:r w:rsidRPr="00B03E0E">
        <w:rPr>
          <w:rFonts w:eastAsia="Times New Roman" w:cs="Times New Roman"/>
        </w:rPr>
        <w:t xml:space="preserve"> i</w:t>
      </w:r>
      <w:r w:rsidRPr="00576D47">
        <w:rPr>
          <w:rFonts w:eastAsia="Times New Roman" w:cs="Times New Roman"/>
        </w:rPr>
        <w:t xml:space="preserve"> 1321</w:t>
      </w:r>
      <w:r>
        <w:rPr>
          <w:rFonts w:eastAsia="Times New Roman" w:cs="Times New Roman"/>
        </w:rPr>
        <w:t>.</w:t>
      </w:r>
    </w:p>
  </w:footnote>
  <w:footnote w:id="4">
    <w:p w:rsidR="00023021" w:rsidRDefault="00023021" w:rsidP="0002302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B03E0E">
        <w:t>Zmiany tekstu jednolitego wymienionej ustawy zostały ogłoszone w Dz. U. z 201</w:t>
      </w:r>
      <w:r>
        <w:t>7</w:t>
      </w:r>
      <w:r w:rsidRPr="00B03E0E">
        <w:t xml:space="preserve"> r. poz. </w:t>
      </w:r>
      <w:r w:rsidRPr="00576D47">
        <w:rPr>
          <w:rFonts w:eastAsia="Times New Roman" w:cs="Times New Roman"/>
        </w:rPr>
        <w:t>1321 i 1567.</w:t>
      </w:r>
      <w:r>
        <w:rPr>
          <w:rStyle w:val="IGindeksgrny"/>
        </w:rPr>
        <w:t xml:space="preserve"> </w:t>
      </w:r>
    </w:p>
  </w:footnote>
  <w:footnote w:id="5">
    <w:p w:rsidR="00023021" w:rsidRPr="00576D47" w:rsidRDefault="00023021" w:rsidP="00023021">
      <w:pPr>
        <w:pStyle w:val="ODNONIKtreodnonika"/>
        <w:rPr>
          <w:rFonts w:eastAsia="Times New Roman" w:cs="Times New Roman"/>
        </w:rPr>
      </w:pPr>
      <w:r w:rsidRPr="00B03E0E"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B03E0E">
        <w:t xml:space="preserve">Zmiany tekstu jednolitego wymienionej ustawy zostały ogłoszone w Dz. U. z 2016 r. poz. </w:t>
      </w:r>
      <w:r w:rsidRPr="00576D47">
        <w:rPr>
          <w:rFonts w:eastAsia="Times New Roman" w:cs="Times New Roman"/>
        </w:rPr>
        <w:t>2138 oraz z</w:t>
      </w:r>
      <w:r w:rsidR="00D0765C">
        <w:t> </w:t>
      </w:r>
      <w:r w:rsidRPr="00576D47">
        <w:rPr>
          <w:rFonts w:eastAsia="Times New Roman" w:cs="Times New Roman"/>
        </w:rPr>
        <w:t>2017</w:t>
      </w:r>
      <w:r w:rsidR="00D0765C">
        <w:t> </w:t>
      </w:r>
      <w:r w:rsidRPr="00576D47">
        <w:rPr>
          <w:rFonts w:eastAsia="Times New Roman" w:cs="Times New Roman"/>
        </w:rPr>
        <w:t>r. poz. 715 i 1321</w:t>
      </w:r>
      <w:r>
        <w:rPr>
          <w:rFonts w:eastAsia="Times New Roman" w:cs="Times New Roman"/>
        </w:rPr>
        <w:t>.</w:t>
      </w:r>
    </w:p>
  </w:footnote>
  <w:footnote w:id="6">
    <w:p w:rsidR="00023021" w:rsidRPr="00576D47" w:rsidRDefault="00023021" w:rsidP="00023021">
      <w:pPr>
        <w:pStyle w:val="ODNONIKtreodnonika"/>
        <w:rPr>
          <w:rFonts w:eastAsia="Times New Roman" w:cs="Times New Roman"/>
        </w:rPr>
      </w:pPr>
      <w:r w:rsidRPr="00B03E0E">
        <w:rPr>
          <w:rStyle w:val="Odwoanieprzypisudolnego"/>
        </w:rPr>
        <w:footnoteRef/>
      </w:r>
      <w:r w:rsidRPr="00576D47">
        <w:rPr>
          <w:rStyle w:val="IGindeksgrny"/>
        </w:rPr>
        <w:t>)</w:t>
      </w:r>
      <w:r>
        <w:tab/>
      </w:r>
      <w:r w:rsidRPr="00B03E0E">
        <w:t>Zmiany tekstu jednolitego wymienionej ustawy zostały ogłoszone w Dz. U. z 201</w:t>
      </w:r>
      <w:r w:rsidRPr="00F62562">
        <w:t>6</w:t>
      </w:r>
      <w:r w:rsidRPr="00B03E0E">
        <w:t xml:space="preserve"> r. poz. </w:t>
      </w:r>
      <w:r>
        <w:t xml:space="preserve">1948, </w:t>
      </w:r>
      <w:r w:rsidRPr="00576D47">
        <w:rPr>
          <w:rFonts w:eastAsia="Times New Roman" w:cs="Times New Roman"/>
        </w:rPr>
        <w:t>2103 i 2261 oraz z</w:t>
      </w:r>
      <w:r w:rsidR="00152433">
        <w:t xml:space="preserve"> </w:t>
      </w:r>
      <w:r w:rsidRPr="00576D47">
        <w:rPr>
          <w:rFonts w:eastAsia="Times New Roman" w:cs="Times New Roman"/>
        </w:rPr>
        <w:t>2017 r. poz. 38, 60</w:t>
      </w:r>
      <w:r w:rsidRPr="00B03E0E">
        <w:rPr>
          <w:rFonts w:eastAsia="Times New Roman" w:cs="Times New Roman"/>
        </w:rPr>
        <w:t>, 803, 1139 i</w:t>
      </w:r>
      <w:r w:rsidRPr="00576D47">
        <w:rPr>
          <w:rFonts w:eastAsia="Times New Roman" w:cs="Times New Roman"/>
        </w:rPr>
        <w:t xml:space="preserve"> 1452</w:t>
      </w:r>
      <w:r>
        <w:rPr>
          <w:rFonts w:eastAsia="Times New Roman" w:cs="Times New Roman"/>
        </w:rPr>
        <w:t>.</w:t>
      </w:r>
    </w:p>
  </w:footnote>
  <w:footnote w:id="7">
    <w:p w:rsidR="00023021" w:rsidRPr="00576D47" w:rsidRDefault="00023021" w:rsidP="00023021">
      <w:pPr>
        <w:pStyle w:val="ODNONIKtreodnonika"/>
        <w:rPr>
          <w:rFonts w:eastAsia="Times New Roman" w:cs="Times New Roman"/>
        </w:rPr>
      </w:pPr>
      <w:r w:rsidRPr="002E6943">
        <w:rPr>
          <w:rStyle w:val="Odwoanieprzypisudolnego"/>
        </w:rPr>
        <w:footnoteRef/>
      </w:r>
      <w:r w:rsidRPr="00576D47">
        <w:rPr>
          <w:rStyle w:val="IGindeksgrny"/>
        </w:rPr>
        <w:t>)</w:t>
      </w:r>
      <w:r>
        <w:rPr>
          <w:rStyle w:val="IGindeksgrny"/>
        </w:rPr>
        <w:tab/>
      </w:r>
      <w:r w:rsidRPr="00B03E0E">
        <w:t xml:space="preserve">Zmiany tekstu jednolitego wymienionej ustawy zostały ogłoszone w Dz. U. z </w:t>
      </w:r>
      <w:r w:rsidRPr="002E6943">
        <w:t xml:space="preserve">2017 r. poz. </w:t>
      </w:r>
      <w:r>
        <w:rPr>
          <w:rFonts w:eastAsia="Times New Roman" w:cs="Times New Roman"/>
        </w:rPr>
        <w:t>1292, 1321, 1428 i</w:t>
      </w:r>
      <w:r w:rsidR="003B1107">
        <w:t> </w:t>
      </w:r>
      <w:r w:rsidRPr="00576D47">
        <w:rPr>
          <w:rFonts w:eastAsia="Times New Roman" w:cs="Times New Roman"/>
        </w:rPr>
        <w:t>1543</w:t>
      </w:r>
      <w:r>
        <w:rPr>
          <w:rFonts w:eastAsia="Times New Roman" w:cs="Times New Roman"/>
        </w:rPr>
        <w:t>.</w:t>
      </w:r>
    </w:p>
  </w:footnote>
  <w:footnote w:id="8">
    <w:p w:rsidR="00023021" w:rsidRDefault="00023021" w:rsidP="00023021">
      <w:pPr>
        <w:pStyle w:val="ODNONIKtreodnonika"/>
      </w:pPr>
      <w:r>
        <w:rPr>
          <w:rStyle w:val="Odwoanieprzypisudolnego"/>
        </w:rPr>
        <w:footnoteRef/>
      </w:r>
      <w:r w:rsidRPr="00576D47"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2016 r. poz. 2255 oraz z</w:t>
      </w:r>
      <w:r w:rsidR="003B1107">
        <w:t> </w:t>
      </w:r>
      <w:r>
        <w:t>2017</w:t>
      </w:r>
      <w:r w:rsidR="003B1107">
        <w:t> </w:t>
      </w:r>
      <w:r>
        <w:t xml:space="preserve">r. poz. 88, 244, 379, </w:t>
      </w:r>
      <w:r w:rsidRPr="00EF3ED7">
        <w:t>708</w:t>
      </w:r>
      <w:r>
        <w:t>, 768, 1086 i 1321.</w:t>
      </w:r>
    </w:p>
    <w:p w:rsidR="00BA737E" w:rsidRDefault="00BA737E" w:rsidP="00F26F85">
      <w:pPr>
        <w:pStyle w:val="OZNPARAFYADNOTACJE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B3B04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21"/>
    <w:rsid w:val="000012DA"/>
    <w:rsid w:val="0000246E"/>
    <w:rsid w:val="00003862"/>
    <w:rsid w:val="00012A35"/>
    <w:rsid w:val="00016099"/>
    <w:rsid w:val="00017DC2"/>
    <w:rsid w:val="00021522"/>
    <w:rsid w:val="00023021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2433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4BE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FE4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1107"/>
    <w:rsid w:val="003B3B04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2B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252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38D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362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12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37E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A5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E45"/>
    <w:rsid w:val="00CF09AA"/>
    <w:rsid w:val="00CF4813"/>
    <w:rsid w:val="00CF5233"/>
    <w:rsid w:val="00D029B8"/>
    <w:rsid w:val="00D02F60"/>
    <w:rsid w:val="00D0464E"/>
    <w:rsid w:val="00D04A96"/>
    <w:rsid w:val="00D0765C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19D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409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9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F77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6F85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AEC651-E906-4122-912C-D97EDB1E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F7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A77A66-1E02-48DB-879E-C25A7322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7</Pages>
  <Words>1590</Words>
  <Characters>9544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Katarzyna Cwiek</dc:creator>
  <cp:lastModifiedBy>Grażyna D. Grabowska</cp:lastModifiedBy>
  <cp:revision>2</cp:revision>
  <cp:lastPrinted>2017-10-31T12:33:00Z</cp:lastPrinted>
  <dcterms:created xsi:type="dcterms:W3CDTF">2017-11-03T13:57:00Z</dcterms:created>
  <dcterms:modified xsi:type="dcterms:W3CDTF">2017-11-03T13:57:00Z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