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5BBC" w:rsidRPr="00375BBC" w:rsidRDefault="00E31A2C" w:rsidP="009E4129">
      <w:pPr>
        <w:pStyle w:val="OZNPROJEKTUwskazaniedatylubwersjiprojektu"/>
        <w:keepNext/>
      </w:pPr>
      <w:r>
        <w:t>Projekt</w:t>
      </w:r>
    </w:p>
    <w:p w:rsidR="00375BBC" w:rsidRPr="00375BBC" w:rsidRDefault="00375BBC" w:rsidP="00375BBC">
      <w:pPr>
        <w:pStyle w:val="OZNRODZAKTUtznustawalubrozporzdzenieiorganwydajcy"/>
      </w:pPr>
      <w:r w:rsidRPr="00375BBC">
        <w:t>Ustawa</w:t>
      </w:r>
    </w:p>
    <w:p w:rsidR="00375BBC" w:rsidRPr="00375BBC" w:rsidRDefault="00375BBC" w:rsidP="00375BBC">
      <w:pPr>
        <w:pStyle w:val="DATAAKTUdatauchwalenialubwydaniaaktu"/>
      </w:pPr>
      <w:r w:rsidRPr="00375BBC">
        <w:t xml:space="preserve">z dnia </w:t>
      </w:r>
    </w:p>
    <w:p w:rsidR="00375BBC" w:rsidRPr="00375BBC" w:rsidRDefault="00375BBC" w:rsidP="009E4129">
      <w:pPr>
        <w:pStyle w:val="TYTDZPRZEDMprzedmiotregulacjitytuulubdziau"/>
      </w:pPr>
      <w:r w:rsidRPr="00375BBC">
        <w:t>Prawo przedsiębiorców</w:t>
      </w:r>
      <w:r w:rsidRPr="00080576">
        <w:rPr>
          <w:rStyle w:val="IGindeksgrny"/>
          <w:b w:val="0"/>
        </w:rPr>
        <w:footnoteReference w:id="1"/>
      </w:r>
      <w:r w:rsidRPr="00080576">
        <w:rPr>
          <w:rStyle w:val="IGindeksgrny"/>
          <w:b w:val="0"/>
        </w:rPr>
        <w:t>)</w:t>
      </w:r>
    </w:p>
    <w:p w:rsidR="00375BBC" w:rsidRPr="00375BBC" w:rsidRDefault="00375BBC" w:rsidP="00375BBC">
      <w:pPr>
        <w:pStyle w:val="NIEARTTEKSTtekstnieartykuowanynppodstprawnarozplubpreambua"/>
      </w:pPr>
      <w:r w:rsidRPr="00375BBC">
        <w:t>Kierując się konstytucyjną zasadą wolności działalności gospodarczej, a także innymi zasadami konstytucyjnymi mającymi znaczenie dla przedsiębiorców i wykonywanej przez nich działalności gospodarczej, w tym zasadami praworządności, pewności prawa, niedyskryminacji oraz zrównoważonego rozwoju,</w:t>
      </w:r>
    </w:p>
    <w:p w:rsidR="00375BBC" w:rsidRPr="00375BBC" w:rsidRDefault="00375BBC" w:rsidP="00375BBC">
      <w:pPr>
        <w:pStyle w:val="NIEARTTEKSTtekstnieartykuowanynppodstprawnarozplubpreambua"/>
      </w:pPr>
      <w:r w:rsidRPr="00375BBC">
        <w:t>uznając, że ochrona i wspieranie wolności działalności gospodarczej przyczyniają się do rozwoju gospodarki oraz do wzrostu dobrobytu społecznego,</w:t>
      </w:r>
    </w:p>
    <w:p w:rsidR="00375BBC" w:rsidRPr="00375BBC" w:rsidRDefault="00375BBC" w:rsidP="00375BBC">
      <w:pPr>
        <w:pStyle w:val="NIEARTTEKSTtekstnieartykuowanynppodstprawnarozplubpreambua"/>
      </w:pPr>
      <w:r w:rsidRPr="00375BBC">
        <w:t>dążąc do zagwarantowania praw przedsiębiorców oraz uwzględniając potrzebę zapewnienia ciągłego rozwoju działalności gospodarczej w warunkach wolnej konkurencji,</w:t>
      </w:r>
    </w:p>
    <w:p w:rsidR="00375BBC" w:rsidRPr="00375BBC" w:rsidRDefault="00375BBC" w:rsidP="00375BBC">
      <w:pPr>
        <w:pStyle w:val="NIEARTTEKSTtekstnieartykuowanynppodstprawnarozplubpreambua"/>
      </w:pPr>
      <w:r w:rsidRPr="00375BBC">
        <w:t xml:space="preserve"> uchwala się, co następuje:</w:t>
      </w:r>
    </w:p>
    <w:p w:rsidR="00375BBC" w:rsidRPr="00375BBC" w:rsidRDefault="00375BBC" w:rsidP="00375BBC">
      <w:pPr>
        <w:pStyle w:val="ARTartustawynprozporzdzenia"/>
      </w:pPr>
    </w:p>
    <w:p w:rsidR="00375BBC" w:rsidRPr="00375BBC" w:rsidRDefault="00375BBC" w:rsidP="00375BBC">
      <w:pPr>
        <w:pStyle w:val="ROZDZODDZOZNoznaczenierozdziauluboddziau"/>
      </w:pPr>
      <w:r w:rsidRPr="00375BBC">
        <w:t>Rozdział 1</w:t>
      </w:r>
    </w:p>
    <w:p w:rsidR="00375BBC" w:rsidRPr="00375BBC" w:rsidRDefault="00375BBC" w:rsidP="009E4129">
      <w:pPr>
        <w:pStyle w:val="ROZDZODDZOZNoznaczenierozdziauluboddziau"/>
        <w:rPr>
          <w:rStyle w:val="Ppogrubienie"/>
        </w:rPr>
      </w:pPr>
      <w:r w:rsidRPr="00375BBC">
        <w:rPr>
          <w:rStyle w:val="Ppogrubienie"/>
        </w:rPr>
        <w:t>Przepisy ogólne</w:t>
      </w:r>
    </w:p>
    <w:p w:rsidR="00375BBC" w:rsidRPr="00375BBC" w:rsidRDefault="00375BBC" w:rsidP="00375BBC">
      <w:pPr>
        <w:pStyle w:val="ARTartustawynprozporzdzenia"/>
      </w:pPr>
      <w:r w:rsidRPr="009E4129">
        <w:rPr>
          <w:rStyle w:val="Ppogrubienie"/>
        </w:rPr>
        <w:t>Art. </w:t>
      </w:r>
      <w:bookmarkStart w:id="0" w:name="Ustawa_reguluje"/>
      <w:r w:rsidRPr="009E4129">
        <w:rPr>
          <w:rStyle w:val="Ppogrubienie"/>
        </w:rPr>
        <w:t>1</w:t>
      </w:r>
      <w:bookmarkEnd w:id="0"/>
      <w:r w:rsidRPr="009E4129">
        <w:rPr>
          <w:rStyle w:val="Ppogrubienie"/>
        </w:rPr>
        <w:t>.</w:t>
      </w:r>
      <w:r w:rsidR="00F41D02">
        <w:t xml:space="preserve"> </w:t>
      </w:r>
      <w:r w:rsidRPr="00375BBC">
        <w:t>Ustawa reguluje podejmowanie, wykonywanie i zakończenie działalności gospodarczej na terytorium Rzeczypospolitej Polskiej, w tym prawa i obowiązki przedsiębiorców oraz zadania organów władzy publicznej w tym zakresie.</w:t>
      </w:r>
    </w:p>
    <w:p w:rsidR="00375BBC" w:rsidRPr="00375BBC" w:rsidRDefault="00375BBC" w:rsidP="00375BBC">
      <w:pPr>
        <w:pStyle w:val="ARTartustawynprozporzdzenia"/>
        <w:rPr>
          <w:rStyle w:val="Ppogrubienie"/>
        </w:rPr>
      </w:pPr>
      <w:r w:rsidRPr="009E4129">
        <w:rPr>
          <w:rStyle w:val="Ppogrubienie"/>
        </w:rPr>
        <w:t>Art. 2.</w:t>
      </w:r>
      <w:r w:rsidRPr="00375BBC">
        <w:t xml:space="preserve"> Podejmowanie, wykonywanie i zakończenie działalności gospodarczej jest wolne dla każdego na równych prawach.</w:t>
      </w:r>
    </w:p>
    <w:p w:rsidR="00375BBC" w:rsidRPr="00375BBC" w:rsidRDefault="00375BBC" w:rsidP="00375BBC">
      <w:pPr>
        <w:pStyle w:val="ARTartustawynprozporzdzenia"/>
      </w:pPr>
      <w:r w:rsidRPr="009E4129">
        <w:rPr>
          <w:rStyle w:val="Ppogrubienie"/>
        </w:rPr>
        <w:t>Art. 3.</w:t>
      </w:r>
      <w:r w:rsidR="00F41D02">
        <w:t xml:space="preserve"> </w:t>
      </w:r>
      <w:r w:rsidRPr="00375BBC">
        <w:t>Działalnością gospodarczą jest zorganizowana działalność zarobkowa, wykonywana we własnym imieniu i w sposób ciągły.</w:t>
      </w:r>
    </w:p>
    <w:p w:rsidR="00375BBC" w:rsidRPr="00375BBC" w:rsidRDefault="00375BBC" w:rsidP="00375BBC">
      <w:pPr>
        <w:pStyle w:val="ARTartustawynprozporzdzenia"/>
      </w:pPr>
      <w:r w:rsidRPr="009E4129">
        <w:rPr>
          <w:rStyle w:val="Ppogrubienie"/>
        </w:rPr>
        <w:t>Art. 4.</w:t>
      </w:r>
      <w:r w:rsidRPr="00375BBC">
        <w:t> 1. Przedsiębiorcą jest osoba fizyczna, osoba prawna lub jednostka organizacyjna niebędąca osobą prawną, której odrębna ustawa przyznaje zdolność prawną, wykonująca działalność gospodarczą.</w:t>
      </w:r>
    </w:p>
    <w:p w:rsidR="00375BBC" w:rsidRPr="00375BBC" w:rsidRDefault="00217A26" w:rsidP="00375BBC">
      <w:pPr>
        <w:pStyle w:val="USTustnpkodeksu"/>
      </w:pPr>
      <w:r>
        <w:lastRenderedPageBreak/>
        <w:t xml:space="preserve">2. </w:t>
      </w:r>
      <w:r w:rsidR="00375BBC" w:rsidRPr="00375BBC">
        <w:t>Za przedsiębiorców uznaje się także wspólników spółki cywilnej w zakresie wykonywanej przez nich działalności gospodarczej.</w:t>
      </w:r>
    </w:p>
    <w:p w:rsidR="00375BBC" w:rsidRPr="00375BBC" w:rsidRDefault="00217A26" w:rsidP="00375BBC">
      <w:pPr>
        <w:pStyle w:val="USTustnpkodeksu"/>
      </w:pPr>
      <w:r>
        <w:t xml:space="preserve">3. </w:t>
      </w:r>
      <w:r w:rsidR="00375BBC" w:rsidRPr="00375BBC">
        <w:t>Zasady podejmowania, wykonywania i zakończenia działalności gospodarczej przez osoby zagraniczne określają odrębne przepisy.</w:t>
      </w:r>
    </w:p>
    <w:p w:rsidR="00375BBC" w:rsidRPr="00375BBC" w:rsidRDefault="00375BBC" w:rsidP="00375BBC">
      <w:pPr>
        <w:pStyle w:val="ARTartustawynprozporzdzenia"/>
      </w:pPr>
      <w:r w:rsidRPr="009E4129">
        <w:rPr>
          <w:rStyle w:val="Ppogrubienie"/>
        </w:rPr>
        <w:t>Art. 5.</w:t>
      </w:r>
      <w:r w:rsidRPr="00375BBC">
        <w:rPr>
          <w:rStyle w:val="Ppogrubienie"/>
        </w:rPr>
        <w:t> </w:t>
      </w:r>
      <w:r w:rsidRPr="00375BBC">
        <w:t>1. Nie stanowi działalności gospodarczej działalność wykonywana przez osobę fizyczną, której przychód należny z tej działalności nie przekracza w żadnym miesiącu 50% kwoty minimalnego wynagrodzenia, o którym mowa w usta</w:t>
      </w:r>
      <w:r w:rsidR="003C4EEB">
        <w:t>wie z dnia 10 października 2002 </w:t>
      </w:r>
      <w:r w:rsidRPr="00375BBC">
        <w:t xml:space="preserve">r. o minimalnym wynagrodzeniu za pracę (Dz. U. z </w:t>
      </w:r>
      <w:r w:rsidR="003C4EEB">
        <w:t>2017 r. poz. 847 i …)</w:t>
      </w:r>
      <w:r w:rsidR="001A214D">
        <w:t>,</w:t>
      </w:r>
      <w:r w:rsidR="003C4EEB">
        <w:t xml:space="preserve"> i która w </w:t>
      </w:r>
      <w:r w:rsidRPr="00375BBC">
        <w:t>okresie ostatnich 60 miesięcy nie wykonywała działalności gospodarczej.</w:t>
      </w:r>
    </w:p>
    <w:p w:rsidR="00375BBC" w:rsidRPr="00375BBC" w:rsidRDefault="00375BBC" w:rsidP="00375BBC">
      <w:pPr>
        <w:pStyle w:val="USTustnpkodeksu"/>
      </w:pPr>
      <w:r w:rsidRPr="00375BBC">
        <w:t>2. Osoba wykonująca działalność, o której mowa w ust.</w:t>
      </w:r>
      <w:r w:rsidR="003C4EEB">
        <w:t xml:space="preserve"> 1, ma prawo złożenia wniosku o </w:t>
      </w:r>
      <w:r w:rsidRPr="00375BBC">
        <w:t>wpis do Centralnej Ewidencji i Informacji o Działalności Gospodarczej. Działalność ta uznawana jest za działalność gospodarczą z dniem określonym we wniosku.</w:t>
      </w:r>
    </w:p>
    <w:p w:rsidR="00375BBC" w:rsidRPr="00375BBC" w:rsidRDefault="00375BBC" w:rsidP="00375BBC">
      <w:pPr>
        <w:pStyle w:val="USTustnpkodeksu"/>
      </w:pPr>
      <w:r w:rsidRPr="00375BBC">
        <w:t>3. Jeżeli przychód należny z działalności, o której mowa w ust. 1</w:t>
      </w:r>
      <w:r w:rsidR="001A214D">
        <w:t>,</w:t>
      </w:r>
      <w:r w:rsidRPr="00375BBC">
        <w:t xml:space="preserve"> przekroczył w danym miesiącu wysokość określoną w ust. 1, działalność ta jest uznawana za działalność gospodarczą począwszy od dnia, w którym nastąpiło przekroczenie. </w:t>
      </w:r>
    </w:p>
    <w:p w:rsidR="00375BBC" w:rsidRPr="00375BBC" w:rsidRDefault="00375BBC" w:rsidP="00375BBC">
      <w:pPr>
        <w:pStyle w:val="USTustnpkodeksu"/>
      </w:pPr>
      <w:r w:rsidRPr="00375BBC">
        <w:t xml:space="preserve">4. W przypadku, o którym mowa w ust. 3, osoba wykonująca działalność gospodarczą jest obowiązana złożyć wniosek o wpis do Centralnej Ewidencji i Informacji o Działalności Gospodarczej w terminie 7 dni od dnia, w którym nastąpiło przekroczenie. </w:t>
      </w:r>
    </w:p>
    <w:p w:rsidR="00375BBC" w:rsidRPr="00375BBC" w:rsidRDefault="00375BBC" w:rsidP="00375BBC">
      <w:pPr>
        <w:pStyle w:val="USTustnpkodeksu"/>
      </w:pPr>
      <w:r w:rsidRPr="00375BBC">
        <w:t>5. Przepisu ust. 1 nie stosuje się do działalności wykonywanej w ramach umowy spółki cywilnej.</w:t>
      </w:r>
    </w:p>
    <w:p w:rsidR="00375BBC" w:rsidRPr="00375BBC" w:rsidRDefault="00375BBC" w:rsidP="009E4129">
      <w:pPr>
        <w:pStyle w:val="ARTartustawynprozporzdzenia"/>
        <w:keepNext/>
      </w:pPr>
      <w:r w:rsidRPr="009E4129">
        <w:rPr>
          <w:rStyle w:val="Ppogrubienie"/>
        </w:rPr>
        <w:t>Art. 6.</w:t>
      </w:r>
      <w:r w:rsidRPr="00375BBC">
        <w:t> 1. Przepisów ustawy nie stosuje się do:</w:t>
      </w:r>
    </w:p>
    <w:p w:rsidR="00375BBC" w:rsidRPr="00375BBC" w:rsidRDefault="00375BBC" w:rsidP="00375BBC">
      <w:pPr>
        <w:pStyle w:val="PKTpunkt"/>
      </w:pPr>
      <w:r w:rsidRPr="00375BBC">
        <w:t>1)</w:t>
      </w:r>
      <w:r w:rsidRPr="00375BBC">
        <w:tab/>
        <w:t>działalności wytwórczej w rolnictwie w zakresie upraw rolnych oraz chowu i hodowli zwierząt, ogrodnictwa, warzywnictwa, leśnictwa i rybactwa śródlądowego;</w:t>
      </w:r>
    </w:p>
    <w:p w:rsidR="00375BBC" w:rsidRPr="00375BBC" w:rsidRDefault="00375BBC" w:rsidP="00375BBC">
      <w:pPr>
        <w:pStyle w:val="PKTpunkt"/>
      </w:pPr>
      <w:r w:rsidRPr="00375BBC">
        <w:t>2)</w:t>
      </w:r>
      <w:r w:rsidRPr="00375BBC">
        <w:tab/>
        <w:t>wynajmowania przez rolników pokoi, sprzedaży po</w:t>
      </w:r>
      <w:r w:rsidR="003C4EEB">
        <w:t>siłków domowych i świadczenia w </w:t>
      </w:r>
      <w:r w:rsidRPr="00375BBC">
        <w:t>gospodarstwach rolnych innych usług związanych z pobytem turystów;</w:t>
      </w:r>
    </w:p>
    <w:p w:rsidR="00375BBC" w:rsidRPr="00375BBC" w:rsidRDefault="00375BBC" w:rsidP="00375BBC">
      <w:pPr>
        <w:pStyle w:val="PKTpunkt"/>
      </w:pPr>
      <w:r w:rsidRPr="00375BBC">
        <w:t>3)</w:t>
      </w:r>
      <w:r w:rsidRPr="00375BBC">
        <w:tab/>
        <w:t>wyrobu wina przez producentów będących rolnikami wyrabiającymi mniej niż 100 hektolitrów wina w ciągu roku gospodarczego, o których mowa w art. 17 ust. 3 ustawy z dnia 12 maja 2011 r. o wyrobie i rozlewie wyrobów winiarskich, obrocie tymi wyrobami i organizacji rynku wina (Dz. U. z 2016 r. poz</w:t>
      </w:r>
      <w:r w:rsidR="003C4EEB">
        <w:t>. 859 oraz z 2017 r. poz. 624 i </w:t>
      </w:r>
      <w:r w:rsidRPr="00375BBC">
        <w:t>…);</w:t>
      </w:r>
    </w:p>
    <w:p w:rsidR="00375BBC" w:rsidRPr="00375BBC" w:rsidRDefault="00375BBC" w:rsidP="00375BBC">
      <w:pPr>
        <w:pStyle w:val="PKTpunkt"/>
        <w:keepNext/>
      </w:pPr>
      <w:r w:rsidRPr="00375BBC">
        <w:lastRenderedPageBreak/>
        <w:t>4)</w:t>
      </w:r>
      <w:r w:rsidRPr="00375BBC">
        <w:tab/>
        <w:t xml:space="preserve">działalności rolników w zakresie sprzedaży, o której </w:t>
      </w:r>
      <w:r w:rsidR="003C4EEB">
        <w:t>mowa w art. 20 ust. 1c ustawy z </w:t>
      </w:r>
      <w:r w:rsidRPr="00375BBC">
        <w:t xml:space="preserve">dnia 26 lipca 1991 r. o podatku dochodowym od osób fizycznych (Dz. U. z 2016 r. poz. 2032, z </w:t>
      </w:r>
      <w:proofErr w:type="spellStart"/>
      <w:r w:rsidRPr="00375BBC">
        <w:t>późn</w:t>
      </w:r>
      <w:proofErr w:type="spellEnd"/>
      <w:r w:rsidRPr="00375BBC">
        <w:t>. zm.</w:t>
      </w:r>
      <w:r w:rsidRPr="00375BBC">
        <w:rPr>
          <w:rStyle w:val="IGindeksgrny"/>
        </w:rPr>
        <w:footnoteReference w:id="2"/>
      </w:r>
      <w:r w:rsidRPr="00375BBC">
        <w:rPr>
          <w:rStyle w:val="IGindeksgrny"/>
        </w:rPr>
        <w:t>)</w:t>
      </w:r>
      <w:r w:rsidRPr="00375BBC">
        <w:t>).</w:t>
      </w:r>
    </w:p>
    <w:p w:rsidR="00375BBC" w:rsidRPr="00375BBC" w:rsidRDefault="00375BBC" w:rsidP="001604F4">
      <w:pPr>
        <w:pStyle w:val="USTustnpkodeksu"/>
      </w:pPr>
      <w:r w:rsidRPr="00375BBC">
        <w:t>2. Do działalności gospodarczej polegającej na świadczeniu usług stosuje się odpowiednio przepisy art. 7</w:t>
      </w:r>
      <w:r w:rsidR="00F41D02">
        <w:t>–</w:t>
      </w:r>
      <w:r w:rsidRPr="00375BBC">
        <w:t xml:space="preserve">11 i przepisy rozdziału 6 ustawy z dnia … o zasadach uczestnictwa przedsiębiorców zagranicznych i innych osób zagranicznych w obrocie gospodarczym na terytorium Rzeczypospolitej Polskiej (Dz. U. poz. …). </w:t>
      </w:r>
    </w:p>
    <w:p w:rsidR="00375BBC" w:rsidRPr="00375BBC" w:rsidRDefault="00375BBC" w:rsidP="009E4129">
      <w:pPr>
        <w:pStyle w:val="ARTartustawynprozporzdzenia"/>
        <w:keepNext/>
      </w:pPr>
      <w:r w:rsidRPr="009E4129">
        <w:rPr>
          <w:rStyle w:val="Ppogrubienie"/>
        </w:rPr>
        <w:t>Art. 7.</w:t>
      </w:r>
      <w:r w:rsidRPr="00375BBC">
        <w:t xml:space="preserve"> 1. Użyte w ustawie określenia oznaczają:</w:t>
      </w:r>
    </w:p>
    <w:p w:rsidR="00375BBC" w:rsidRPr="00375BBC" w:rsidRDefault="00375BBC" w:rsidP="009E4129">
      <w:pPr>
        <w:pStyle w:val="PKTpunkt"/>
        <w:keepNext/>
      </w:pPr>
      <w:r w:rsidRPr="00375BBC">
        <w:t>1)</w:t>
      </w:r>
      <w:r w:rsidRPr="00375BBC">
        <w:tab/>
      </w:r>
      <w:proofErr w:type="spellStart"/>
      <w:r w:rsidRPr="00375BBC">
        <w:t>mikroprzedsiębiorca</w:t>
      </w:r>
      <w:proofErr w:type="spellEnd"/>
      <w:r w:rsidRPr="00375BBC">
        <w:t xml:space="preserve"> – przedsiębiorcę, który w co najmniej jednym z dwóch ostatnich lat obrotowych spełniał łącznie następujące warunki:</w:t>
      </w:r>
    </w:p>
    <w:p w:rsidR="00375BBC" w:rsidRPr="00375BBC" w:rsidRDefault="00375BBC" w:rsidP="00375BBC">
      <w:pPr>
        <w:pStyle w:val="LITlitera"/>
      </w:pPr>
      <w:r w:rsidRPr="00375BBC">
        <w:t>a)</w:t>
      </w:r>
      <w:r w:rsidRPr="00375BBC">
        <w:tab/>
        <w:t>zatrudniał średniorocznie mniej niż 10 pracowników oraz</w:t>
      </w:r>
    </w:p>
    <w:p w:rsidR="00375BBC" w:rsidRPr="00375BBC" w:rsidRDefault="00375BBC" w:rsidP="00375BBC">
      <w:pPr>
        <w:pStyle w:val="LITlitera"/>
      </w:pPr>
      <w:r w:rsidRPr="00375BBC">
        <w:t>b)</w:t>
      </w:r>
      <w:r w:rsidRPr="00375BBC">
        <w:tab/>
        <w:t>osiągnął roczny obrót netto ze sprzedaży towarów, wyrobów i usług oraz z operacji finansowych nieprzekraczający równowartości w złotych 2 milionów euro, lub sumy aktywów jego bilansu sporządzonego na koniec jednego z tych lat nie przekroczyły równowartości w złotych 2 milionów euro;</w:t>
      </w:r>
    </w:p>
    <w:p w:rsidR="00375BBC" w:rsidRPr="00375BBC" w:rsidRDefault="00375BBC" w:rsidP="009E4129">
      <w:pPr>
        <w:pStyle w:val="PKTpunkt"/>
        <w:keepNext/>
      </w:pPr>
      <w:r w:rsidRPr="00375BBC">
        <w:t>2)</w:t>
      </w:r>
      <w:r w:rsidRPr="00375BBC">
        <w:tab/>
        <w:t>mały przedsiębiorca – przedsiębiorcę, który w co najmniej jednym z dwóch ostatnich lat obrotowych spełniał łącznie następujące warunki:</w:t>
      </w:r>
    </w:p>
    <w:p w:rsidR="00375BBC" w:rsidRPr="00375BBC" w:rsidRDefault="00375BBC" w:rsidP="00375BBC">
      <w:pPr>
        <w:pStyle w:val="LITlitera"/>
      </w:pPr>
      <w:r w:rsidRPr="00375BBC">
        <w:t>a)</w:t>
      </w:r>
      <w:r w:rsidRPr="00375BBC">
        <w:tab/>
        <w:t>zatrudniał średniorocznie mniej niż 50 pracowników oraz</w:t>
      </w:r>
    </w:p>
    <w:p w:rsidR="00B61084" w:rsidRDefault="00375BBC" w:rsidP="00C21C3B">
      <w:pPr>
        <w:pStyle w:val="LITlitera"/>
        <w:keepNext/>
      </w:pPr>
      <w:r w:rsidRPr="00375BBC">
        <w:t>b)</w:t>
      </w:r>
      <w:r w:rsidRPr="00375BBC">
        <w:tab/>
        <w:t>osiągnął roczny obrót netto ze sprzedaży towarów, wyrobów i usług oraz z operacji finansowych nieprzekraczający równowartości w złotych 10 milionów euro</w:t>
      </w:r>
      <w:r w:rsidR="00547FD9">
        <w:t>,</w:t>
      </w:r>
      <w:r w:rsidRPr="00375BBC">
        <w:t xml:space="preserve"> lub sumy aktywów jego bilansu sporządzonego na koniec jednego z tych lat nie przekroczyły równowartości w złotych 10 milionów euro</w:t>
      </w:r>
      <w:r w:rsidR="00C21C3B">
        <w:t xml:space="preserve"> </w:t>
      </w:r>
    </w:p>
    <w:p w:rsidR="00375BBC" w:rsidRPr="00375BBC" w:rsidRDefault="00B61084" w:rsidP="00B61084">
      <w:pPr>
        <w:pStyle w:val="CZWSPLITczwsplnaliter"/>
      </w:pPr>
      <w:r>
        <w:t xml:space="preserve">– </w:t>
      </w:r>
      <w:r w:rsidR="00375BBC" w:rsidRPr="00375BBC">
        <w:t xml:space="preserve">i który nie jest </w:t>
      </w:r>
      <w:proofErr w:type="spellStart"/>
      <w:r w:rsidR="00375BBC" w:rsidRPr="00375BBC">
        <w:t>mikroprzedsiębiorcą</w:t>
      </w:r>
      <w:proofErr w:type="spellEnd"/>
      <w:r w:rsidR="00375BBC" w:rsidRPr="00375BBC">
        <w:t>;</w:t>
      </w:r>
    </w:p>
    <w:p w:rsidR="00375BBC" w:rsidRPr="00375BBC" w:rsidRDefault="00375BBC" w:rsidP="009E4129">
      <w:pPr>
        <w:pStyle w:val="PKTpunkt"/>
        <w:keepNext/>
      </w:pPr>
      <w:r w:rsidRPr="00375BBC">
        <w:t>3)</w:t>
      </w:r>
      <w:r w:rsidRPr="00375BBC">
        <w:tab/>
        <w:t>średni przedsiębiorca – przedsiębiorcę, który w co najmniej jednym z dwóch ostatnich lat obrotowych spełniał łącznie następujące warunki:</w:t>
      </w:r>
    </w:p>
    <w:p w:rsidR="00375BBC" w:rsidRPr="00375BBC" w:rsidRDefault="00375BBC" w:rsidP="00375BBC">
      <w:pPr>
        <w:pStyle w:val="LITlitera"/>
      </w:pPr>
      <w:r w:rsidRPr="00375BBC">
        <w:t>a)</w:t>
      </w:r>
      <w:r w:rsidRPr="00375BBC">
        <w:tab/>
        <w:t>zatrudniał średniorocznie mniej niż 250 pracowników oraz</w:t>
      </w:r>
    </w:p>
    <w:p w:rsidR="00B61084" w:rsidRDefault="00375BBC" w:rsidP="00C21C3B">
      <w:pPr>
        <w:pStyle w:val="LITlitera"/>
        <w:keepNext/>
      </w:pPr>
      <w:r w:rsidRPr="00375BBC">
        <w:t>b)</w:t>
      </w:r>
      <w:r w:rsidRPr="00375BBC">
        <w:tab/>
        <w:t>osiągnął roczny obrót netto ze sprzedaży towarów, wyrobów i usług oraz z operacji finansowych nieprzekraczający równowartości w złotych 50 milionów euro</w:t>
      </w:r>
      <w:r w:rsidR="00DF4877">
        <w:t>,</w:t>
      </w:r>
      <w:r w:rsidRPr="00375BBC">
        <w:t xml:space="preserve"> lub sumy aktywów jego bilansu sporządzonego na koniec jednego z tych lat nie przekroczyły równowartości w złotych 43 milionów euro</w:t>
      </w:r>
    </w:p>
    <w:p w:rsidR="00375BBC" w:rsidRPr="00375BBC" w:rsidRDefault="00B61084" w:rsidP="00B61084">
      <w:pPr>
        <w:pStyle w:val="CZWSPLITczwsplnaliter"/>
      </w:pPr>
      <w:r>
        <w:t xml:space="preserve">– </w:t>
      </w:r>
      <w:r w:rsidR="00375BBC" w:rsidRPr="00375BBC">
        <w:t xml:space="preserve">i który nie jest </w:t>
      </w:r>
      <w:proofErr w:type="spellStart"/>
      <w:r w:rsidR="00375BBC" w:rsidRPr="00375BBC">
        <w:t>mikroprzedsiębiorcą</w:t>
      </w:r>
      <w:proofErr w:type="spellEnd"/>
      <w:r w:rsidR="00375BBC" w:rsidRPr="00375BBC">
        <w:t xml:space="preserve"> ani małym przedsiębiorcą;</w:t>
      </w:r>
    </w:p>
    <w:p w:rsidR="00375BBC" w:rsidRPr="00375BBC" w:rsidRDefault="00375BBC" w:rsidP="00375BBC">
      <w:pPr>
        <w:pStyle w:val="PKTpunkt"/>
      </w:pPr>
      <w:r w:rsidRPr="00375BBC">
        <w:lastRenderedPageBreak/>
        <w:t>4)</w:t>
      </w:r>
      <w:r w:rsidRPr="00375BBC">
        <w:tab/>
        <w:t>organ – właściwy w sprawach podejmowania, wykonywania lub zakończenia działalności gospodarczej organ administracji publicznej, organ samorządu zawodowego oraz inny organ władzy publicznej, z wyłączeniem sądów.</w:t>
      </w:r>
    </w:p>
    <w:p w:rsidR="00375BBC" w:rsidRPr="00375BBC" w:rsidRDefault="00375BBC" w:rsidP="00375BBC">
      <w:pPr>
        <w:pStyle w:val="USTustnpkodeksu"/>
      </w:pPr>
      <w:r w:rsidRPr="00375BBC">
        <w:t>2. Wyrażone w euro wielkości, o których mowa w ust. 1, przelicza się na złote według średniego kursu ogłaszanego przez Narodowy Bank Polski w ostatnim dniu roku obrotowego wybranego do określenia statusu przedsiębiorcy.</w:t>
      </w:r>
    </w:p>
    <w:p w:rsidR="00375BBC" w:rsidRPr="00375BBC" w:rsidRDefault="00375BBC" w:rsidP="00375BBC">
      <w:pPr>
        <w:pStyle w:val="USTustnpkodeksu"/>
      </w:pPr>
      <w:r w:rsidRPr="00375BBC">
        <w:t>3. Średnioroczne zatrudnienie, o którym mowa w ust. 1, określa się w przeliczeniu na pełne etaty, nie uwzględniając pracowników przebywających na urlopach macierzyńskich, urlopach na warunkach urlopu macierzyńskiego, urlopach ojcowskich, urlopach rodzicielskich i urlopach wychowawczych, a także zatrudnionych w celu przygotowania zawodowego.</w:t>
      </w:r>
    </w:p>
    <w:p w:rsidR="00375BBC" w:rsidRPr="00375BBC" w:rsidRDefault="00375BBC" w:rsidP="00375BBC">
      <w:pPr>
        <w:pStyle w:val="USTustnpkodeksu"/>
      </w:pPr>
      <w:r w:rsidRPr="00375BBC">
        <w:t>4. W przypadku gdy przedsiębiorca wykonuje działalność gospodarczą krócej niż rok, jego przewidywany obrót netto ze sprzedaży towarów, wyrobów i usług oraz z operacji finansowych, a także średnioroczne zatrudnienie, o których mowa w ust. 1, określa się na podstawie danych za ostatni okres udokumentowany przez przedsiębiorcę.</w:t>
      </w:r>
    </w:p>
    <w:p w:rsidR="00375BBC" w:rsidRPr="00375BBC" w:rsidRDefault="00375BBC" w:rsidP="00375BBC">
      <w:pPr>
        <w:pStyle w:val="ARTartustawynprozporzdzenia"/>
      </w:pPr>
      <w:r w:rsidRPr="009E4129">
        <w:rPr>
          <w:rStyle w:val="Ppogrubienie"/>
        </w:rPr>
        <w:t>Art. 8.</w:t>
      </w:r>
      <w:r w:rsidR="00F41D02">
        <w:t xml:space="preserve"> </w:t>
      </w:r>
      <w:r w:rsidRPr="00375BBC">
        <w:t>Przedsiębiorca może podejmować wszelkie działania, z wyjątkiem tych, których zakazują przepisy prawa. Przedsiębiorca może być obowiązany do określonego zachowania tylko na podstawie przepisów prawa.</w:t>
      </w:r>
    </w:p>
    <w:p w:rsidR="00375BBC" w:rsidRPr="00375BBC" w:rsidRDefault="00375BBC" w:rsidP="00375BBC">
      <w:pPr>
        <w:pStyle w:val="ARTartustawynprozporzdzenia"/>
      </w:pPr>
      <w:r w:rsidRPr="009E4129">
        <w:rPr>
          <w:rStyle w:val="Ppogrubienie"/>
        </w:rPr>
        <w:t>Art. 9.</w:t>
      </w:r>
      <w:r w:rsidR="00F41D02">
        <w:t xml:space="preserve"> </w:t>
      </w:r>
      <w:r w:rsidRPr="00375BBC">
        <w:t>Przedsiębiorca jest obowiązany wykonywać dz</w:t>
      </w:r>
      <w:r w:rsidR="003C4EEB">
        <w:t>iałalność gospodarczą zgodnie z </w:t>
      </w:r>
      <w:r w:rsidRPr="00375BBC">
        <w:t>zasadami uczciwej konkurencji, poszanowania dobrych obyczajów oraz słusznych interesów innych przedsiębiorców i konsumentów, a także p</w:t>
      </w:r>
      <w:r w:rsidR="003C4EEB">
        <w:t>oszanowania oraz ochrony praw i </w:t>
      </w:r>
      <w:r w:rsidRPr="00375BBC">
        <w:t>wolności człowieka.</w:t>
      </w:r>
    </w:p>
    <w:p w:rsidR="00375BBC" w:rsidRPr="00375BBC" w:rsidRDefault="00375BBC" w:rsidP="00375BBC">
      <w:pPr>
        <w:pStyle w:val="ARTartustawynprozporzdzenia"/>
      </w:pPr>
      <w:r w:rsidRPr="009E4129">
        <w:rPr>
          <w:rStyle w:val="Ppogrubienie"/>
        </w:rPr>
        <w:t>Art. 10.</w:t>
      </w:r>
      <w:r w:rsidRPr="00375BBC">
        <w:t xml:space="preserve"> 1. Organ kieruje się w swoich działaniach zasadą zaufania do przedsiębiorcy, zakładając, że działa on zgodnie z prawem, uczciwie oraz z poszanowaniem dobrych obyczajów.</w:t>
      </w:r>
    </w:p>
    <w:p w:rsidR="00375BBC" w:rsidRPr="00375BBC" w:rsidRDefault="00375BBC" w:rsidP="00375BBC">
      <w:pPr>
        <w:pStyle w:val="USTustnpkodeksu"/>
      </w:pPr>
      <w:r w:rsidRPr="00375BBC">
        <w:t>2. Jeżeli przedmiotem postępowania przed organem jest nałożenie na przedsiębiorcę obowiązku bądź ograniczenie lub odebranie uprawnienia, a w tym zakresie pozostają niedające się usunąć wątpliwości co do stanu faktycznego, organ rozstrzyga je na korzyść przedsiębiorcy.</w:t>
      </w:r>
    </w:p>
    <w:p w:rsidR="00375BBC" w:rsidRPr="00375BBC" w:rsidRDefault="00375BBC" w:rsidP="009E4129">
      <w:pPr>
        <w:pStyle w:val="USTustnpkodeksu"/>
        <w:keepNext/>
      </w:pPr>
      <w:r w:rsidRPr="00375BBC">
        <w:t>3. Przepisu ust. 2 nie stosuje się, jeżeli:</w:t>
      </w:r>
    </w:p>
    <w:p w:rsidR="00375BBC" w:rsidRPr="00375BBC" w:rsidRDefault="00375BBC" w:rsidP="00375BBC">
      <w:pPr>
        <w:pStyle w:val="PKTpunkt"/>
      </w:pPr>
      <w:r w:rsidRPr="00375BBC">
        <w:t>1)</w:t>
      </w:r>
      <w:r w:rsidRPr="00375BBC">
        <w:tab/>
        <w:t>w postępowaniu uczestniczą podmioty o spornych interesach lub wynik postępowania ma bezpośredni wpływ na interesy osób trzecich;</w:t>
      </w:r>
    </w:p>
    <w:p w:rsidR="00375BBC" w:rsidRPr="00375BBC" w:rsidRDefault="00375BBC" w:rsidP="00375BBC">
      <w:pPr>
        <w:pStyle w:val="PKTpunkt"/>
      </w:pPr>
      <w:r w:rsidRPr="00375BBC">
        <w:lastRenderedPageBreak/>
        <w:t>2)</w:t>
      </w:r>
      <w:r w:rsidRPr="00375BBC">
        <w:tab/>
        <w:t>odrębne przepisy wymagają od przedsiębiorcy wykazania określonych faktów;</w:t>
      </w:r>
    </w:p>
    <w:p w:rsidR="00375BBC" w:rsidRPr="00375BBC" w:rsidRDefault="00375BBC" w:rsidP="00375BBC">
      <w:pPr>
        <w:pStyle w:val="PKTpunkt"/>
      </w:pPr>
      <w:r w:rsidRPr="00375BBC">
        <w:t>3)</w:t>
      </w:r>
      <w:r w:rsidRPr="00375BBC">
        <w:tab/>
        <w:t xml:space="preserve">wymaga tego ważny interes publiczny, w </w:t>
      </w:r>
      <w:r w:rsidR="003C4EEB">
        <w:t>tym istotne interesy państwa, a </w:t>
      </w:r>
      <w:r w:rsidRPr="00375BBC">
        <w:t>w</w:t>
      </w:r>
      <w:r w:rsidR="003C4EEB">
        <w:t> </w:t>
      </w:r>
      <w:r w:rsidRPr="00375BBC">
        <w:t>szczególności jego bezpieczeństwa, obronności lub porządku publicznego.</w:t>
      </w:r>
    </w:p>
    <w:p w:rsidR="00375BBC" w:rsidRPr="00375BBC" w:rsidRDefault="00375BBC" w:rsidP="00375BBC">
      <w:pPr>
        <w:pStyle w:val="ARTartustawynprozporzdzenia"/>
      </w:pPr>
      <w:r w:rsidRPr="009E4129">
        <w:rPr>
          <w:rStyle w:val="Ppogrubienie"/>
        </w:rPr>
        <w:t>Art. 11.</w:t>
      </w:r>
      <w:r w:rsidR="00217A26">
        <w:rPr>
          <w:rStyle w:val="Ppogrubienie"/>
        </w:rPr>
        <w:t> </w:t>
      </w:r>
      <w:r w:rsidRPr="00375BBC">
        <w:t>1. Jeżeli przedmiotem postępowania przed organem jest nałożenie na przedsiębiorcę obowiązku bądź ograniczenie lub odebranie uprawnienia, a w sprawie pozostają wątpliwości co do treści normy prawnej, wątpliwości te są rozstrzygane na korzyść przedsiębiorcy, chyba że sprzeciwiają się temu sporne interesy stron albo interesy osób trzecich, na które wynik postępowania ma bezpośredni wpływ.</w:t>
      </w:r>
    </w:p>
    <w:p w:rsidR="00375BBC" w:rsidRPr="00375BBC" w:rsidRDefault="00375BBC" w:rsidP="00375BBC">
      <w:pPr>
        <w:pStyle w:val="USTustnpkodeksu"/>
      </w:pPr>
      <w:r w:rsidRPr="00375BBC">
        <w:t>2. Przepisu ust. 1 nie stosuje się, jeśli wymaga tego ważny interes publiczny, w tym istotne interesy państwa, a w szczególności jego bezpieczeństwa, obronności lub porządku publicznego.</w:t>
      </w:r>
    </w:p>
    <w:p w:rsidR="00375BBC" w:rsidRPr="00375BBC" w:rsidRDefault="00375BBC" w:rsidP="00375BBC">
      <w:pPr>
        <w:pStyle w:val="ARTartustawynprozporzdzenia"/>
      </w:pPr>
      <w:r w:rsidRPr="009E4129">
        <w:rPr>
          <w:rStyle w:val="Ppogrubienie"/>
        </w:rPr>
        <w:t>Art. 12.</w:t>
      </w:r>
      <w:r w:rsidRPr="00375BBC">
        <w:rPr>
          <w:rStyle w:val="Ppogrubienie"/>
        </w:rPr>
        <w:t xml:space="preserve"> </w:t>
      </w:r>
      <w:r w:rsidRPr="00375BBC">
        <w:t>Organ prowadzi postępowanie w sposób budzący zaufanie przedsiębiorców do władzy publicznej, kierując się zasadami proporcjonalności, bezstronności i równego traktowania.</w:t>
      </w:r>
    </w:p>
    <w:p w:rsidR="00375BBC" w:rsidRPr="00375BBC" w:rsidRDefault="00375BBC" w:rsidP="00375BBC">
      <w:pPr>
        <w:pStyle w:val="ARTartustawynprozporzdzenia"/>
      </w:pPr>
      <w:r w:rsidRPr="009E4129">
        <w:rPr>
          <w:rStyle w:val="Ppogrubienie"/>
        </w:rPr>
        <w:t>Art. 13.</w:t>
      </w:r>
      <w:r w:rsidRPr="00375BBC">
        <w:t xml:space="preserve"> Funkcjonariusze publiczni ponoszą odpowiedzialność za naruszenie prawa spowodowane ich działaniem lub zaniechaniem na zasadach określonych w odrębnych przepisach.</w:t>
      </w:r>
    </w:p>
    <w:p w:rsidR="00375BBC" w:rsidRPr="00375BBC" w:rsidRDefault="00375BBC" w:rsidP="00375BBC">
      <w:pPr>
        <w:pStyle w:val="ARTartustawynprozporzdzenia"/>
      </w:pPr>
      <w:r w:rsidRPr="009E4129">
        <w:rPr>
          <w:rStyle w:val="Ppogrubienie"/>
        </w:rPr>
        <w:t>Art. 14.</w:t>
      </w:r>
      <w:r w:rsidRPr="00375BBC">
        <w:t xml:space="preserve"> Organ bez uzasadnionej przyczyny nie odstępuje od utrwalonej praktyki rozstrzygania spraw w takim samym stanie faktycznym i prawnym.</w:t>
      </w:r>
    </w:p>
    <w:p w:rsidR="00375BBC" w:rsidRPr="00375BBC" w:rsidRDefault="00375BBC" w:rsidP="00375BBC">
      <w:pPr>
        <w:pStyle w:val="ARTartustawynprozporzdzenia"/>
      </w:pPr>
      <w:r w:rsidRPr="009E4129">
        <w:rPr>
          <w:rStyle w:val="Ppogrubienie"/>
        </w:rPr>
        <w:t>Art. 15.</w:t>
      </w:r>
      <w:r w:rsidRPr="00375BBC">
        <w:t xml:space="preserve"> Organ, w zakresie swojej właściwości, udzi</w:t>
      </w:r>
      <w:r w:rsidR="003C4EEB">
        <w:t>ela przedsiębiorcy informacji o </w:t>
      </w:r>
      <w:r w:rsidRPr="00375BBC">
        <w:t xml:space="preserve">warunkach podejmowania, wykonywania i zakończenia działalności gospodarczej. </w:t>
      </w:r>
    </w:p>
    <w:p w:rsidR="00375BBC" w:rsidRPr="00375BBC" w:rsidRDefault="00375BBC" w:rsidP="00375BBC">
      <w:pPr>
        <w:pStyle w:val="ARTartustawynprozporzdzenia"/>
      </w:pPr>
      <w:bookmarkStart w:id="1" w:name="mip33427837"/>
      <w:bookmarkEnd w:id="1"/>
      <w:r w:rsidRPr="009E4129">
        <w:rPr>
          <w:rStyle w:val="Ppogrubienie"/>
        </w:rPr>
        <w:t>Art. 16.</w:t>
      </w:r>
      <w:r w:rsidR="00F41D02">
        <w:t> </w:t>
      </w:r>
      <w:r w:rsidRPr="00375BBC">
        <w:t xml:space="preserve">1. Na straży praw </w:t>
      </w:r>
      <w:proofErr w:type="spellStart"/>
      <w:r w:rsidRPr="00375BBC">
        <w:t>mikroprzedsiębiorców</w:t>
      </w:r>
      <w:proofErr w:type="spellEnd"/>
      <w:r w:rsidRPr="00375BBC">
        <w:t xml:space="preserve"> oraz małych i średnich przedsiębiorców stoi Rzecznik Małych i Średnich Przedsiębiorców.</w:t>
      </w:r>
    </w:p>
    <w:p w:rsidR="00375BBC" w:rsidRDefault="00375BBC" w:rsidP="00375BBC">
      <w:pPr>
        <w:pStyle w:val="USTustnpkodeksu"/>
      </w:pPr>
      <w:r w:rsidRPr="00375BBC">
        <w:t>2. Zakres i sposób działania Rzecznika Małych i Średnich Przedsiębiorców określają odrębne przepisy.</w:t>
      </w:r>
    </w:p>
    <w:p w:rsidR="004A3E81" w:rsidRDefault="004A3E81" w:rsidP="00375BBC">
      <w:pPr>
        <w:pStyle w:val="USTustnpkodeksu"/>
      </w:pPr>
    </w:p>
    <w:p w:rsidR="004A3E81" w:rsidRPr="00375BBC" w:rsidRDefault="004A3E81" w:rsidP="00375BBC">
      <w:pPr>
        <w:pStyle w:val="USTustnpkodeksu"/>
      </w:pPr>
      <w:bookmarkStart w:id="2" w:name="_GoBack"/>
      <w:bookmarkEnd w:id="2"/>
    </w:p>
    <w:p w:rsidR="00375BBC" w:rsidRPr="00375BBC" w:rsidRDefault="00375BBC" w:rsidP="00375BBC">
      <w:pPr>
        <w:pStyle w:val="ROZDZODDZOZNoznaczenierozdziauluboddziau"/>
      </w:pPr>
      <w:r w:rsidRPr="00375BBC">
        <w:lastRenderedPageBreak/>
        <w:t>Rozdział 2</w:t>
      </w:r>
    </w:p>
    <w:p w:rsidR="00375BBC" w:rsidRPr="00375BBC" w:rsidRDefault="00375BBC" w:rsidP="009E4129">
      <w:pPr>
        <w:pStyle w:val="ROZDZODDZPRZEDMprzedmiotregulacjirozdziauluboddziau"/>
      </w:pPr>
      <w:r w:rsidRPr="00375BBC">
        <w:t>Podejmowanie, wykonywanie i zakończenie działalności gospodarczej</w:t>
      </w:r>
    </w:p>
    <w:p w:rsidR="00375BBC" w:rsidRPr="00375BBC" w:rsidRDefault="00375BBC" w:rsidP="00375BBC">
      <w:pPr>
        <w:pStyle w:val="ARTartustawynprozporzdzenia"/>
      </w:pPr>
      <w:r w:rsidRPr="009E4129">
        <w:rPr>
          <w:rStyle w:val="Ppogrubienie"/>
        </w:rPr>
        <w:t>Art. 17.</w:t>
      </w:r>
      <w:r w:rsidRPr="00375BBC">
        <w:t> 1. Działalność gospodarczą można podjąć w dniu złożenia wniosku o wpis do Centralnej Ewidencji i Informacji o Działalności Gospodarczej albo po dokonaniu wpisu do rejestru przedsiębiorców Krajowego Rejestru Sądowego, chyba że przepisy szczególne stanowią inaczej.</w:t>
      </w:r>
    </w:p>
    <w:p w:rsidR="00375BBC" w:rsidRPr="00375BBC" w:rsidRDefault="00375BBC" w:rsidP="00375BBC">
      <w:pPr>
        <w:pStyle w:val="USTustnpkodeksu"/>
      </w:pPr>
      <w:r w:rsidRPr="00375BBC">
        <w:t>2. Zasady wpisu do Centralnej Ewidencji i Informacji o Działalności Gospodarczej oraz rejestru przedsiębiorców Krajowego Rejestru Sądowego określają odrębne przepisy.</w:t>
      </w:r>
    </w:p>
    <w:p w:rsidR="00375BBC" w:rsidRPr="00375BBC" w:rsidRDefault="00375BBC" w:rsidP="00375BBC">
      <w:pPr>
        <w:pStyle w:val="USTustnpkodeksu"/>
      </w:pPr>
      <w:r w:rsidRPr="00375BBC">
        <w:t xml:space="preserve">3. Spółka kapitałowa w organizacji może podjąć działalność gospodarczą przed wpisem do rejestru przedsiębiorców. </w:t>
      </w:r>
    </w:p>
    <w:p w:rsidR="00375BBC" w:rsidRPr="00375BBC" w:rsidRDefault="00375BBC" w:rsidP="00375BBC">
      <w:pPr>
        <w:pStyle w:val="ARTartustawynprozporzdzenia"/>
      </w:pPr>
      <w:r w:rsidRPr="009E4129">
        <w:rPr>
          <w:rStyle w:val="Ppogrubienie"/>
        </w:rPr>
        <w:t>Art. 18.</w:t>
      </w:r>
      <w:r w:rsidR="00F41D02">
        <w:t> </w:t>
      </w:r>
      <w:r w:rsidRPr="00375BBC">
        <w:t>1. Przedsiębiorca będący osobą fizyczną, który podejmuje działalność gospodarczą po raz pierwszy albo podejmuje ją pon</w:t>
      </w:r>
      <w:r w:rsidR="003C4EEB">
        <w:t>ownie po upływie co najmniej 60 </w:t>
      </w:r>
      <w:r w:rsidRPr="00375BBC">
        <w:t>miesięcy od dnia jej ostatniego zawieszenia lub zakończenia i nie wykonuje jej na rzecz byłego pracodawcy, na rzecz którego przed dniem rozpoczę</w:t>
      </w:r>
      <w:r w:rsidR="003C4EEB">
        <w:t>cia działalności gospodarczej w </w:t>
      </w:r>
      <w:r w:rsidRPr="00375BBC">
        <w:t>bieżącym lub w poprzednim roku kalendarzowym wykonywał w ramach stosunku pracy lub spółdzielczego stosunku pracy czynności wchodzące w zakres wykonywanej działalności gospodarczej, nie podlega obowiązkowym ubezpiec</w:t>
      </w:r>
      <w:r w:rsidR="003C4EEB">
        <w:t>zeniom społecznym przez okres 6 </w:t>
      </w:r>
      <w:r w:rsidRPr="00375BBC">
        <w:t xml:space="preserve">miesięcy od dnia podjęcia działalności gospodarczej. </w:t>
      </w:r>
    </w:p>
    <w:p w:rsidR="00375BBC" w:rsidRPr="00375BBC" w:rsidRDefault="00375BBC" w:rsidP="00375BBC">
      <w:pPr>
        <w:pStyle w:val="USTustnpkodeksu"/>
      </w:pPr>
      <w:r w:rsidRPr="00375BBC">
        <w:t>2. Przedsiębiorca może zrezygnować z uprawnienia, o którym mowa w ust. 1, przez dokonanie zgłoszenia do ubezpieczeń społecznych.</w:t>
      </w:r>
    </w:p>
    <w:p w:rsidR="00375BBC" w:rsidRPr="00375BBC" w:rsidRDefault="00375BBC" w:rsidP="00375BBC">
      <w:pPr>
        <w:pStyle w:val="USTustnpkodeksu"/>
        <w:rPr>
          <w:rStyle w:val="Ppogrubienie"/>
        </w:rPr>
      </w:pPr>
      <w:r w:rsidRPr="00375BBC">
        <w:t>3.</w:t>
      </w:r>
      <w:r w:rsidRPr="00375BBC">
        <w:tab/>
        <w:t>Przepisu ust. 1 nie stosuje się do przedsiębiorców sp</w:t>
      </w:r>
      <w:r w:rsidR="003C4EEB">
        <w:t>ełniających warunki określone w </w:t>
      </w:r>
      <w:r w:rsidRPr="00375BBC">
        <w:t>art. 5a ustawy z dnia 20 grudnia 1990 r. o ubezpieczeni</w:t>
      </w:r>
      <w:r w:rsidR="003C4EEB">
        <w:t>u społecznym rolników (Dz. U. z </w:t>
      </w:r>
      <w:r w:rsidRPr="00375BBC">
        <w:t xml:space="preserve">2016 r. poz. 277, z </w:t>
      </w:r>
      <w:proofErr w:type="spellStart"/>
      <w:r w:rsidRPr="00375BBC">
        <w:t>późn</w:t>
      </w:r>
      <w:proofErr w:type="spellEnd"/>
      <w:r w:rsidRPr="00375BBC">
        <w:t>. zm.</w:t>
      </w:r>
      <w:r w:rsidRPr="00375BBC">
        <w:rPr>
          <w:rStyle w:val="IGindeksgrny"/>
        </w:rPr>
        <w:footnoteReference w:id="3"/>
      </w:r>
      <w:r w:rsidRPr="00375BBC">
        <w:rPr>
          <w:rStyle w:val="IGindeksgrny"/>
        </w:rPr>
        <w:t>)</w:t>
      </w:r>
      <w:r w:rsidRPr="00375BBC">
        <w:t>).</w:t>
      </w:r>
    </w:p>
    <w:p w:rsidR="00375BBC" w:rsidRPr="00375BBC" w:rsidRDefault="00375BBC" w:rsidP="009E4129">
      <w:pPr>
        <w:pStyle w:val="ARTartustawynprozporzdzenia"/>
        <w:keepNext/>
      </w:pPr>
      <w:r w:rsidRPr="009E4129">
        <w:rPr>
          <w:rStyle w:val="Ppogrubienie"/>
        </w:rPr>
        <w:t>Art. 19.</w:t>
      </w:r>
      <w:r w:rsidRPr="00375BBC">
        <w:t xml:space="preserve"> Dokonywanie lub przyjmowanie płatności związanych z wykonywaną działalnością gospodarczą następuje za pośrednictwem rachunku płatniczego przedsiębiorcy</w:t>
      </w:r>
      <w:r w:rsidR="001A214D">
        <w:t>,</w:t>
      </w:r>
      <w:r w:rsidRPr="00375BBC">
        <w:t xml:space="preserve"> w każdym przypadku gdy:</w:t>
      </w:r>
    </w:p>
    <w:p w:rsidR="00375BBC" w:rsidRPr="00375BBC" w:rsidRDefault="00375BBC" w:rsidP="00375BBC">
      <w:pPr>
        <w:pStyle w:val="PKTpunkt"/>
      </w:pPr>
      <w:r w:rsidRPr="00375BBC">
        <w:t>1)</w:t>
      </w:r>
      <w:r w:rsidRPr="00375BBC">
        <w:tab/>
        <w:t>stroną transakcji, z której wynika płatność, jest inny przedsiębiorca oraz</w:t>
      </w:r>
    </w:p>
    <w:p w:rsidR="00375BBC" w:rsidRPr="00375BBC" w:rsidRDefault="00375BBC" w:rsidP="00375BBC">
      <w:pPr>
        <w:pStyle w:val="PKTpunkt"/>
      </w:pPr>
      <w:r w:rsidRPr="00375BBC">
        <w:t>2)</w:t>
      </w:r>
      <w:r w:rsidRPr="00375BBC">
        <w:tab/>
        <w:t xml:space="preserve">jednorazowa wartość transakcji, bez względu na liczbę wynikających z niej płatności, przekracza 15 000 zł lub równowartość tej kwoty, przy czym transakcje w walutach obcych przelicza się na złote według kursu średniego walut obcych ogłaszanego przez </w:t>
      </w:r>
      <w:r w:rsidRPr="00375BBC">
        <w:lastRenderedPageBreak/>
        <w:t>Narodowy Bank Polski z ostatniego dnia roboczego poprzedzającego dzień dokonania transakcji.</w:t>
      </w:r>
    </w:p>
    <w:p w:rsidR="00375BBC" w:rsidRPr="00375BBC" w:rsidRDefault="00375BBC" w:rsidP="00375BBC">
      <w:pPr>
        <w:pStyle w:val="ARTartustawynprozporzdzenia"/>
      </w:pPr>
      <w:r w:rsidRPr="009E4129">
        <w:rPr>
          <w:rStyle w:val="Ppogrubienie"/>
        </w:rPr>
        <w:t>Art. 20.</w:t>
      </w:r>
      <w:r w:rsidRPr="00375BBC">
        <w:t> 1. Identyfikacja przedsiębiorcy w urzędowych rejestrach następuje na podstawie numeru identyfikacji podatkowej (NIP).</w:t>
      </w:r>
    </w:p>
    <w:p w:rsidR="00375BBC" w:rsidRPr="00375BBC" w:rsidRDefault="00217A26" w:rsidP="00375BBC">
      <w:pPr>
        <w:pStyle w:val="USTustnpkodeksu"/>
      </w:pPr>
      <w:r>
        <w:t xml:space="preserve">2. </w:t>
      </w:r>
      <w:r w:rsidR="00375BBC" w:rsidRPr="00375BBC">
        <w:t>Przedsiębiorca jest obowiązany umieszczać w oświadczeniach skierowanych w</w:t>
      </w:r>
      <w:r w:rsidR="003C4EEB">
        <w:t> </w:t>
      </w:r>
      <w:r w:rsidR="00375BBC" w:rsidRPr="00375BBC">
        <w:t xml:space="preserve">zakresie wykonywanej działalności gospodarczej do oznaczonych osób i organów numer identyfikacji podatkowej (NIP) oraz posługiwać się </w:t>
      </w:r>
      <w:r w:rsidR="003C4EEB">
        <w:t>tym numerem w obrocie prawnym i </w:t>
      </w:r>
      <w:r w:rsidR="00375BBC" w:rsidRPr="00375BBC">
        <w:t>gospodarczym.</w:t>
      </w:r>
    </w:p>
    <w:p w:rsidR="00375BBC" w:rsidRPr="00375BBC" w:rsidRDefault="00375BBC" w:rsidP="00375BBC">
      <w:pPr>
        <w:pStyle w:val="USTustnpkodeksu"/>
      </w:pPr>
      <w:r w:rsidRPr="00375BBC">
        <w:t>3. Przedsiębiorca oferujący towary lub usługi w sprzedaży bezpośredniej lub sprzedaży na odległość za pośrednictwem środków masowego przekazu, sieci teleinformatycznych lub druków bezadresowych jest obowiązany umieszczać w ofercie dane dotyczące co najmniej swojej firmy, numeru identyfikacji podatkowej (NIP) oraz siedziby albo adresu.</w:t>
      </w:r>
    </w:p>
    <w:p w:rsidR="00375BBC" w:rsidRPr="00375BBC" w:rsidRDefault="00375BBC" w:rsidP="00375BBC">
      <w:pPr>
        <w:pStyle w:val="USTustnpkodeksu"/>
      </w:pPr>
      <w:r w:rsidRPr="00375BBC">
        <w:t>4. Przy załatwianiu spraw organ może żądać od przedsiębiorcy, dla celów identyfikacji, podania wyłącznie firmy przedsiębiorcy oraz numeru identyfikacji podatkowej (NIP).</w:t>
      </w:r>
    </w:p>
    <w:p w:rsidR="00375BBC" w:rsidRPr="00375BBC" w:rsidRDefault="00217A26" w:rsidP="00375BBC">
      <w:pPr>
        <w:pStyle w:val="USTustnpkodeksu"/>
        <w:rPr>
          <w:rStyle w:val="Ppogrubienie"/>
        </w:rPr>
      </w:pPr>
      <w:r>
        <w:t xml:space="preserve">5. </w:t>
      </w:r>
      <w:r w:rsidR="00375BBC" w:rsidRPr="00375BBC">
        <w:t>Obowiązki, o których mowa w ust. 1–4, nie uc</w:t>
      </w:r>
      <w:r w:rsidR="003C4EEB">
        <w:t>hybiają obowiązkom określonym w </w:t>
      </w:r>
      <w:r w:rsidR="00375BBC" w:rsidRPr="00375BBC">
        <w:t>odrębnych przepisach.</w:t>
      </w:r>
    </w:p>
    <w:p w:rsidR="00375BBC" w:rsidRPr="00375BBC" w:rsidRDefault="00375BBC" w:rsidP="009E4129">
      <w:pPr>
        <w:pStyle w:val="ARTartustawynprozporzdzenia"/>
        <w:keepNext/>
      </w:pPr>
      <w:r w:rsidRPr="009E4129">
        <w:rPr>
          <w:rStyle w:val="Ppogrubienie"/>
        </w:rPr>
        <w:t>Art. 21.</w:t>
      </w:r>
      <w:r w:rsidR="00F41D02">
        <w:rPr>
          <w:rStyle w:val="Ppogrubienie"/>
        </w:rPr>
        <w:t> </w:t>
      </w:r>
      <w:r w:rsidRPr="00375BBC">
        <w:t>1.</w:t>
      </w:r>
      <w:r w:rsidR="00F41D02">
        <w:t xml:space="preserve"> </w:t>
      </w:r>
      <w:r w:rsidRPr="00375BBC">
        <w:t>Przedsiębiorca wprowadzający towar do obrotu na terytorium Rzeczypospolitej Polskiej jest obowiązany do zamieszczenia na towarze, jego opakowaniu, etykiecie lub w instrukcji lub do dostarczenia w inny, zwyczajowo przyjęty sposób, pisemnych informacji w języku polskim:</w:t>
      </w:r>
    </w:p>
    <w:p w:rsidR="00375BBC" w:rsidRPr="00375BBC" w:rsidRDefault="00375BBC" w:rsidP="00375BBC">
      <w:pPr>
        <w:pStyle w:val="PKTpunkt"/>
      </w:pPr>
      <w:r w:rsidRPr="00375BBC">
        <w:t>1)</w:t>
      </w:r>
      <w:r w:rsidRPr="00375BBC">
        <w:tab/>
        <w:t xml:space="preserve">określających firmę producenta w rozumieniu </w:t>
      </w:r>
      <w:r w:rsidRPr="004974C5">
        <w:t>art. 3 pkt 2</w:t>
      </w:r>
      <w:r w:rsidRPr="00375BBC">
        <w:t xml:space="preserve"> ustawy z dn</w:t>
      </w:r>
      <w:r w:rsidR="003C4EEB">
        <w:t>ia 12 grudnia 2003 </w:t>
      </w:r>
      <w:r w:rsidRPr="00375BBC">
        <w:t xml:space="preserve">r. o ogólnym bezpieczeństwie produktów (Dz. U. z 2016 r. poz. 2047) i jego adres, a także państwo siedziby wytwórcy, jeżeli ma on siedzibę poza terytorium państw członkowskich Unii Europejskiej i państw członkowskich Europejskiego Stowarzyszenia Wolnego Handlu (EFTA) </w:t>
      </w:r>
      <w:r w:rsidR="00F41D02">
        <w:t>–</w:t>
      </w:r>
      <w:r w:rsidRPr="00375BBC">
        <w:t xml:space="preserve"> stron </w:t>
      </w:r>
      <w:r w:rsidRPr="004974C5">
        <w:t>umowy</w:t>
      </w:r>
      <w:r w:rsidRPr="00375BBC">
        <w:t xml:space="preserve"> o Europejskim Obszarze Gospodarczym;</w:t>
      </w:r>
    </w:p>
    <w:p w:rsidR="00375BBC" w:rsidRPr="00375BBC" w:rsidRDefault="00375BBC" w:rsidP="00375BBC">
      <w:pPr>
        <w:pStyle w:val="PKTpunkt"/>
      </w:pPr>
      <w:r w:rsidRPr="00375BBC">
        <w:t>2)</w:t>
      </w:r>
      <w:r w:rsidRPr="00375BBC">
        <w:tab/>
        <w:t>umożliwiających identyfikację towaru, chyba że przeznaczenie towaru jest oczywiste.</w:t>
      </w:r>
    </w:p>
    <w:p w:rsidR="00375BBC" w:rsidRPr="00375BBC" w:rsidRDefault="00F41D02" w:rsidP="00375BBC">
      <w:pPr>
        <w:pStyle w:val="USTustnpkodeksu"/>
      </w:pPr>
      <w:r>
        <w:t xml:space="preserve">2. </w:t>
      </w:r>
      <w:r w:rsidR="00375BBC" w:rsidRPr="00375BBC">
        <w:t xml:space="preserve">Przepisu ust. 1 nie stosuje się do towarów, co do których odrębne </w:t>
      </w:r>
      <w:r w:rsidR="00375BBC" w:rsidRPr="004974C5">
        <w:t>przepisy</w:t>
      </w:r>
      <w:r w:rsidR="00375BBC" w:rsidRPr="00375BBC">
        <w:t xml:space="preserve"> szczegółowo regulują obowiązki przedsiębiorców w zakresie ich oznakowania.</w:t>
      </w:r>
    </w:p>
    <w:p w:rsidR="00375BBC" w:rsidRPr="00375BBC" w:rsidRDefault="00F41D02" w:rsidP="00375BBC">
      <w:pPr>
        <w:pStyle w:val="USTustnpkodeksu"/>
        <w:rPr>
          <w:rStyle w:val="Ppogrubienie"/>
        </w:rPr>
      </w:pPr>
      <w:r>
        <w:t xml:space="preserve">3. </w:t>
      </w:r>
      <w:r w:rsidR="00375BBC" w:rsidRPr="00375BBC">
        <w:t xml:space="preserve">Przepisu ust. 1 nie stosuje się do wyrobów w rozumieniu przepisów </w:t>
      </w:r>
      <w:r w:rsidR="00375BBC" w:rsidRPr="004974C5">
        <w:t>ustawy</w:t>
      </w:r>
      <w:r w:rsidR="003C4EEB">
        <w:t xml:space="preserve"> z dnia 20 </w:t>
      </w:r>
      <w:r w:rsidR="00375BBC" w:rsidRPr="00375BBC">
        <w:t>maja 2010 r. o wyrobach medycznych (Dz. U. z 2017 r. poz. 211 i …).</w:t>
      </w:r>
    </w:p>
    <w:p w:rsidR="00375BBC" w:rsidRPr="00375BBC" w:rsidRDefault="00375BBC" w:rsidP="00375BBC">
      <w:pPr>
        <w:pStyle w:val="ARTartustawynprozporzdzenia"/>
      </w:pPr>
      <w:r w:rsidRPr="009E4129">
        <w:rPr>
          <w:rStyle w:val="Ppogrubienie"/>
        </w:rPr>
        <w:lastRenderedPageBreak/>
        <w:t>Art. 22.</w:t>
      </w:r>
      <w:r w:rsidRPr="00375BBC">
        <w:t xml:space="preserve"> 1. Przedsiębiorca niezatrudniający pracowników może zawiesić wykonywanie działalności gospodarczej na zasadach określonych w niniejszej ustawie, z zastrzeżeniem przepisów dotyczących ubezpieczeń społecznych.</w:t>
      </w:r>
    </w:p>
    <w:p w:rsidR="00375BBC" w:rsidRPr="00375BBC" w:rsidRDefault="00375BBC" w:rsidP="00375BBC">
      <w:pPr>
        <w:pStyle w:val="USTustnpkodeksu"/>
      </w:pPr>
      <w:r w:rsidRPr="00375BBC">
        <w:t>2. Z uprawnienia, o którym mowa w ust. 1, może skorzystać również przedsiębiorca zatrudniający wyłącznie pracowników przebywających na urlopie macierzyńskim, urlopie na warunkach urlopu macierzyńskiego, urlopie wychowawczym lub urlopie rodzicielskim niełączących korzystania z urlopu rodzicielskiego z wykonywaniem pracy u pracodawcy udzielającego tego urlopu. W przypadku zakończenia korzystania z urlopów lub złożenia przez pracownika wniosku dotyczącego łączenia korzyst</w:t>
      </w:r>
      <w:r w:rsidR="003C4EEB">
        <w:t>ania z urlopu rodzicielskiego z </w:t>
      </w:r>
      <w:r w:rsidRPr="00375BBC">
        <w:t>wykonywaniem pracy u pracodawcy udzielającego tego urlopu</w:t>
      </w:r>
      <w:r w:rsidR="00B3246B">
        <w:t>,</w:t>
      </w:r>
      <w:r w:rsidRPr="00375BBC">
        <w:t xml:space="preserve"> pracownik ma prawo do wynagrodzenia jak za przestój, określonego przepisami prawa pracy, do zakończenia okresu zawieszenia wykonywania działalności gospodarczej.</w:t>
      </w:r>
    </w:p>
    <w:p w:rsidR="00375BBC" w:rsidRPr="00375BBC" w:rsidRDefault="00375BBC" w:rsidP="00375BBC">
      <w:pPr>
        <w:pStyle w:val="USTustnpkodeksu"/>
      </w:pPr>
      <w:r w:rsidRPr="00375BBC">
        <w:t>3. Przedsiębiorca wykonujący działalność gospodarczą jako wspólnik spółki cywilnej oraz poza tą spółką może zawiesić wykonywanie działalności gospodarczej w jednej z tych form. Przepisy art. 24</w:t>
      </w:r>
      <w:r w:rsidR="00605513">
        <w:t xml:space="preserve"> i art. </w:t>
      </w:r>
      <w:r w:rsidRPr="00375BBC">
        <w:t>25 stosuje się do zawieszonej formy wykonywania działalności gospodarczej.</w:t>
      </w:r>
    </w:p>
    <w:p w:rsidR="00375BBC" w:rsidRPr="00375BBC" w:rsidRDefault="00375BBC" w:rsidP="00375BBC">
      <w:pPr>
        <w:pStyle w:val="USTustnpkodeksu"/>
      </w:pPr>
      <w:r w:rsidRPr="00375BBC">
        <w:t>4. Przedsiębiorca wykonujący działalność gospodarczą jako wspólnik w więcej niż jednej spółce cywilnej może zawiesić wykonywanie działalności gospodarczej w jednej lub kilku takich spółkach. Przepisy ust. 5 oraz art. 24</w:t>
      </w:r>
      <w:r w:rsidR="00E22923">
        <w:t xml:space="preserve"> i art. </w:t>
      </w:r>
      <w:r w:rsidRPr="00375BBC">
        <w:t>25 stosuje się odpowiednio.</w:t>
      </w:r>
    </w:p>
    <w:p w:rsidR="00375BBC" w:rsidRPr="00375BBC" w:rsidRDefault="00375BBC" w:rsidP="00375BBC">
      <w:pPr>
        <w:pStyle w:val="USTustnpkodeksu"/>
      </w:pPr>
      <w:r w:rsidRPr="00375BBC">
        <w:t>5. W przypadku wykonywania działalności gospodarczej w spółce cywilnej zawieszenie wykonywania działalności gospodarczej jest skuteczne pod warunkiem jej zawieszenia przez wszystkich wspólników.</w:t>
      </w:r>
    </w:p>
    <w:p w:rsidR="00375BBC" w:rsidRPr="00375BBC" w:rsidRDefault="00375BBC" w:rsidP="00375BBC">
      <w:pPr>
        <w:pStyle w:val="ARTartustawynprozporzdzenia"/>
      </w:pPr>
      <w:r w:rsidRPr="009E4129">
        <w:rPr>
          <w:rStyle w:val="Ppogrubienie"/>
        </w:rPr>
        <w:t>Art. 23.</w:t>
      </w:r>
      <w:r w:rsidRPr="00375BBC">
        <w:t xml:space="preserve"> 1. Przedsiębiorca wpisany do Centralnej Ewidencji i Informacji o Działalności Gospodarczej może zawiesić wykonywanie działalności gospodarczej na czas nieokreślony albo określony, nie krótszy jednak niż 30 dni.</w:t>
      </w:r>
    </w:p>
    <w:p w:rsidR="00375BBC" w:rsidRPr="00375BBC" w:rsidRDefault="00375BBC" w:rsidP="00375BBC">
      <w:pPr>
        <w:pStyle w:val="USTustnpkodeksu"/>
      </w:pPr>
      <w:r w:rsidRPr="00375BBC">
        <w:t xml:space="preserve">2. Przedsiębiorca wpisany do rejestru przedsiębiorców w Krajowym Rejestrze Sądowym może zawiesić wykonywanie działalności gospodarczej na okres od 30 dni do 24 miesięcy. </w:t>
      </w:r>
    </w:p>
    <w:p w:rsidR="00375BBC" w:rsidRPr="00375BBC" w:rsidRDefault="00375BBC" w:rsidP="00375BBC">
      <w:pPr>
        <w:pStyle w:val="USTustnpkodeksu"/>
      </w:pPr>
      <w:r w:rsidRPr="00375BBC">
        <w:t>3. Jeżeli okres zawieszenia wykonywania działalności gospodarczej obejmuje wyłącznie pełny miesiąc luty danego roku kalendarzowego, za minimalny okres zawieszenia wykonywania działalności gospodarczej przyjmuje się liczbę dni miesiąca lutego przypadającą w danym roku kalendarzowym.</w:t>
      </w:r>
    </w:p>
    <w:p w:rsidR="00375BBC" w:rsidRPr="00375BBC" w:rsidRDefault="00375BBC" w:rsidP="00375BBC">
      <w:pPr>
        <w:pStyle w:val="USTustnpkodeksu"/>
      </w:pPr>
      <w:r w:rsidRPr="00375BBC">
        <w:lastRenderedPageBreak/>
        <w:t>4. Do obliczania okresu zawieszenia wykonywania działalności gospodarczej stosuje się przepisy ustawy z dnia 14 czerwca 1960 r. – Kodeks postępowania administracyjnego (Dz. U. z 2017 r. poz. 1257 i …), zwanego dalej „Kodeksem postępowania administracyjnego”.</w:t>
      </w:r>
    </w:p>
    <w:p w:rsidR="00375BBC" w:rsidRPr="00375BBC" w:rsidRDefault="00375BBC" w:rsidP="00375BBC">
      <w:pPr>
        <w:pStyle w:val="ARTartustawynprozporzdzenia"/>
      </w:pPr>
      <w:r w:rsidRPr="009E4129">
        <w:rPr>
          <w:rStyle w:val="Ppogrubienie"/>
        </w:rPr>
        <w:t>Art. 24.</w:t>
      </w:r>
      <w:r w:rsidRPr="00375BBC">
        <w:t xml:space="preserve"> 1. Zawieszenie wykonywania działalności gospodarczej oraz wznowienie wykonywania działalności gospodarczej następują na wniosek przedsiębiorcy, chyba że przepis odrębny stanowi inaczej.</w:t>
      </w:r>
    </w:p>
    <w:p w:rsidR="00375BBC" w:rsidRPr="00375BBC" w:rsidRDefault="00375BBC" w:rsidP="00375BBC">
      <w:pPr>
        <w:pStyle w:val="USTustnpkodeksu"/>
      </w:pPr>
      <w:r w:rsidRPr="00375BBC">
        <w:t>2. W przypadku przedsiębiorcy wpisanego do Centralnej Ewidencji i Inform</w:t>
      </w:r>
      <w:r w:rsidR="003C4EEB">
        <w:t>acji o </w:t>
      </w:r>
      <w:r w:rsidRPr="00375BBC">
        <w:t>Działalności Gospodarczej okres zawieszenia wykonywania działalności gospodarczej rozpoczyna się od dnia wskazanego we wniosku o wpis informacji o zawieszeniu wykonywania działalności gospodarczej i trwa do dnia wskazanego w tym wniosku lub do dnia wskazanego we wniosku o wznowienie wykonywania działalności gospodarczej.</w:t>
      </w:r>
    </w:p>
    <w:p w:rsidR="00375BBC" w:rsidRPr="00375BBC" w:rsidRDefault="00375BBC" w:rsidP="00375BBC">
      <w:pPr>
        <w:pStyle w:val="USTustnpkodeksu"/>
      </w:pPr>
      <w:r w:rsidRPr="00375BBC">
        <w:t>3. W przypadku przedsiębiorcy wpisanego do rejestru przedsiębiorców Krajowego Rejestru Sądowego okres zawieszenia wykonywania działalności gospodarczej rozpoczyna się od dnia wskazanego we wniosku o wpis informacji o zawieszeniu wykonywania działalności gospodarczej, nie wcześniej niż w dniu złożenia wniosku, i trwa do dnia wskazanego we wniosku o wpis informacji o wznowieniu wykonywania działalności gospodarczej, który nie może być wcześniejszy niż dzień złożenia wniosku.</w:t>
      </w:r>
    </w:p>
    <w:p w:rsidR="00375BBC" w:rsidRPr="00375BBC" w:rsidRDefault="00375BBC" w:rsidP="00375BBC">
      <w:pPr>
        <w:pStyle w:val="USTustnpkodeksu"/>
      </w:pPr>
      <w:r w:rsidRPr="00375BBC">
        <w:t>4. Zgłoszenie informacji o zawieszeniu wykonywania d</w:t>
      </w:r>
      <w:r w:rsidR="003C4EEB">
        <w:t>ziałalności gospodarczej oraz o </w:t>
      </w:r>
      <w:r w:rsidRPr="00375BBC">
        <w:t>wznowieniu wykonywania działalności gospodarczej w przypadku przedsiębiorców podlegających obowiązkowi wpisu do Centralnej Ewidencji i Informacji o Działalności Gospodarczej następuje na podstawie przepisów o Cent</w:t>
      </w:r>
      <w:r w:rsidR="003C4EEB">
        <w:t>ralnej Ewidencji i Informacji o </w:t>
      </w:r>
      <w:r w:rsidRPr="00375BBC">
        <w:t>Działalności Gospodarczej.</w:t>
      </w:r>
    </w:p>
    <w:p w:rsidR="00375BBC" w:rsidRPr="00375BBC" w:rsidRDefault="00375BBC" w:rsidP="00375BBC">
      <w:pPr>
        <w:pStyle w:val="USTustnpkodeksu"/>
      </w:pPr>
      <w:r w:rsidRPr="00375BBC">
        <w:t>5. Zgłoszenie informacji o zawieszeniu wykonywania d</w:t>
      </w:r>
      <w:r w:rsidR="003C4EEB">
        <w:t>ziałalności gospodarczej oraz o </w:t>
      </w:r>
      <w:r w:rsidRPr="00375BBC">
        <w:t>wznowieniu wykonywania działalności gospodarczej w przypadku przedsiębiorców podlegających obowiązkowi wpisu do Krajowego Rejestru Sądowego następuje na podstawie przepisów o Krajowym Rejestrze Sądowym.</w:t>
      </w:r>
    </w:p>
    <w:p w:rsidR="00375BBC" w:rsidRPr="00375BBC" w:rsidRDefault="00375BBC" w:rsidP="00375BBC">
      <w:pPr>
        <w:pStyle w:val="USTustnpkodeksu"/>
      </w:pPr>
      <w:r w:rsidRPr="00375BBC">
        <w:t>6. W przypadku zobowiązań o charakterze publicznoprawnym zawieszenie wykonywania działalności gospodarczej wywiera skutki prawne od dnia, w którym rozpoczyna się zawieszenie wykonywania działalności gospodarczej, do dnia poprzedzającego dzień wznowienia wykonywania działalności gospodarczej.</w:t>
      </w:r>
    </w:p>
    <w:p w:rsidR="00375BBC" w:rsidRPr="00375BBC" w:rsidRDefault="00375BBC" w:rsidP="00375BBC">
      <w:pPr>
        <w:pStyle w:val="ARTartustawynprozporzdzenia"/>
      </w:pPr>
      <w:r w:rsidRPr="009E4129">
        <w:rPr>
          <w:rStyle w:val="Ppogrubienie"/>
        </w:rPr>
        <w:lastRenderedPageBreak/>
        <w:t>Art. 25.</w:t>
      </w:r>
      <w:r w:rsidR="00F41D02">
        <w:t> </w:t>
      </w:r>
      <w:r w:rsidRPr="00375BBC">
        <w:t>1. W okresie zawieszenia wykonywania działalności gospodarczej przedsiębiorca nie może wykonywać działalności gospodarczej i osiągać bieżących przychodów z pozarolniczej działalności gospodarczej.</w:t>
      </w:r>
    </w:p>
    <w:p w:rsidR="00375BBC" w:rsidRPr="00375BBC" w:rsidRDefault="00375BBC" w:rsidP="009E4129">
      <w:pPr>
        <w:pStyle w:val="USTustnpkodeksu"/>
        <w:keepNext/>
      </w:pPr>
      <w:r w:rsidRPr="00375BBC">
        <w:t>2. W okresie zawieszenia wykonywania działalności gospodarczej przedsiębiorca:</w:t>
      </w:r>
    </w:p>
    <w:p w:rsidR="00375BBC" w:rsidRPr="00375BBC" w:rsidRDefault="00375BBC" w:rsidP="00375BBC">
      <w:pPr>
        <w:pStyle w:val="PKTpunkt"/>
      </w:pPr>
      <w:r w:rsidRPr="00375BBC">
        <w:t>1)</w:t>
      </w:r>
      <w:r w:rsidRPr="00375BBC">
        <w:tab/>
        <w:t>ma prawo wykonywać wszelkie czynności niezbędne do zachowania lub zabezpieczenia źródła przychodów, w tym rozwiązywania zawartych wcześniej umów;</w:t>
      </w:r>
    </w:p>
    <w:p w:rsidR="00375BBC" w:rsidRPr="00375BBC" w:rsidRDefault="00375BBC" w:rsidP="00375BBC">
      <w:pPr>
        <w:pStyle w:val="PKTpunkt"/>
      </w:pPr>
      <w:r w:rsidRPr="00375BBC">
        <w:t>2)</w:t>
      </w:r>
      <w:r w:rsidRPr="00375BBC">
        <w:tab/>
        <w:t>ma prawo przyjmować należności i obowiązek regulować zobowiązania, powstałe przed datą zawieszenia wykonywania działalności gospodarczej;</w:t>
      </w:r>
    </w:p>
    <w:p w:rsidR="00375BBC" w:rsidRPr="00375BBC" w:rsidRDefault="00375BBC" w:rsidP="00375BBC">
      <w:pPr>
        <w:pStyle w:val="PKTpunkt"/>
      </w:pPr>
      <w:r w:rsidRPr="00375BBC">
        <w:t>3)</w:t>
      </w:r>
      <w:r w:rsidRPr="00375BBC">
        <w:tab/>
        <w:t>ma prawo zbywać własne środki trwałe i wyposażenie;</w:t>
      </w:r>
    </w:p>
    <w:p w:rsidR="00375BBC" w:rsidRPr="00375BBC" w:rsidRDefault="00375BBC" w:rsidP="00375BBC">
      <w:pPr>
        <w:pStyle w:val="PKTpunkt"/>
      </w:pPr>
      <w:r w:rsidRPr="00375BBC">
        <w:t>4)</w:t>
      </w:r>
      <w:r w:rsidRPr="00375BBC">
        <w:tab/>
        <w:t>ma prawo albo obowiązek uczestniczyć w postępowaniach sądowych, postępowaniach podatkowych i administracyjnych związanych z działalnością gospodarczą wykonywaną przed zawieszeniem wykonywania działalności gospodarczej;</w:t>
      </w:r>
    </w:p>
    <w:p w:rsidR="00375BBC" w:rsidRPr="00375BBC" w:rsidRDefault="00375BBC" w:rsidP="00375BBC">
      <w:pPr>
        <w:pStyle w:val="PKTpunkt"/>
      </w:pPr>
      <w:r w:rsidRPr="00375BBC">
        <w:t>5)</w:t>
      </w:r>
      <w:r w:rsidRPr="00375BBC">
        <w:tab/>
        <w:t>wykonuje wszelkie obowiązki nakazane przepisami prawa;</w:t>
      </w:r>
    </w:p>
    <w:p w:rsidR="00375BBC" w:rsidRPr="00375BBC" w:rsidRDefault="00375BBC" w:rsidP="00375BBC">
      <w:pPr>
        <w:pStyle w:val="PKTpunkt"/>
      </w:pPr>
      <w:r w:rsidRPr="00375BBC">
        <w:t>6)</w:t>
      </w:r>
      <w:r w:rsidRPr="00375BBC">
        <w:tab/>
        <w:t>ma prawo osiągać przychody finansowe, także z działalności prowadzonej przed zawieszeniem wykonywania działalności gospodarczej;</w:t>
      </w:r>
    </w:p>
    <w:p w:rsidR="00375BBC" w:rsidRPr="00375BBC" w:rsidRDefault="00375BBC" w:rsidP="00375BBC">
      <w:pPr>
        <w:pStyle w:val="PKTpunkt"/>
      </w:pPr>
      <w:r w:rsidRPr="00375BBC">
        <w:t>7)</w:t>
      </w:r>
      <w:r w:rsidRPr="00375BBC">
        <w:tab/>
        <w:t>może zostać poddany kontroli na zasadach przewidzianych dla przedsiębiorców wykonujących działalność gospodarczą.</w:t>
      </w:r>
    </w:p>
    <w:p w:rsidR="00375BBC" w:rsidRPr="00375BBC" w:rsidRDefault="00375BBC" w:rsidP="00375BBC">
      <w:pPr>
        <w:pStyle w:val="ARTartustawynprozporzdzenia"/>
      </w:pPr>
      <w:r w:rsidRPr="009E4129">
        <w:rPr>
          <w:rStyle w:val="Ppogrubienie"/>
        </w:rPr>
        <w:t>Art. 26.</w:t>
      </w:r>
      <w:r w:rsidR="00F41D02">
        <w:rPr>
          <w:rStyle w:val="Ppogrubienie"/>
        </w:rPr>
        <w:t xml:space="preserve"> </w:t>
      </w:r>
      <w:r w:rsidRPr="00375BBC">
        <w:t xml:space="preserve">Z chwilą wykreślenia z Centralnej Ewidencji i Informacji o Działalności Gospodarczej przedsiębiorca będący osobą fizyczną nie może wykonywać działalności gospodarczej. </w:t>
      </w:r>
    </w:p>
    <w:p w:rsidR="00375BBC" w:rsidRPr="00375BBC" w:rsidRDefault="00375BBC" w:rsidP="00375BBC">
      <w:pPr>
        <w:pStyle w:val="ROZDZODDZOZNoznaczenierozdziauluboddziau"/>
      </w:pPr>
      <w:r w:rsidRPr="00375BBC">
        <w:t>Rozdział 3</w:t>
      </w:r>
    </w:p>
    <w:p w:rsidR="00375BBC" w:rsidRPr="00375BBC" w:rsidRDefault="00375BBC" w:rsidP="009E4129">
      <w:pPr>
        <w:pStyle w:val="ROZDZODDZPRZEDMprzedmiotregulacjirozdziauluboddziau"/>
      </w:pPr>
      <w:r w:rsidRPr="00375BBC">
        <w:t>Załatwianie spraw z zakresu działalności gospodarczej</w:t>
      </w:r>
    </w:p>
    <w:p w:rsidR="00375BBC" w:rsidRPr="00375BBC" w:rsidRDefault="00375BBC" w:rsidP="00375BBC">
      <w:pPr>
        <w:pStyle w:val="ARTartustawynprozporzdzenia"/>
      </w:pPr>
      <w:r w:rsidRPr="009E4129">
        <w:rPr>
          <w:rStyle w:val="Ppogrubienie"/>
        </w:rPr>
        <w:t>Art. 27.</w:t>
      </w:r>
      <w:r w:rsidRPr="00375BBC">
        <w:t xml:space="preserve"> Organy powinny działać w sprawach związanych z wykonywaniem działalności gospodarczej wnikliwie i szybko, posługując się możliwie najprostszymi środkami prowadzącymi do jej załatwienia. </w:t>
      </w:r>
    </w:p>
    <w:p w:rsidR="00375BBC" w:rsidRPr="00375BBC" w:rsidRDefault="00375BBC" w:rsidP="00375BBC">
      <w:pPr>
        <w:pStyle w:val="ARTartustawynprozporzdzenia"/>
      </w:pPr>
      <w:r w:rsidRPr="009E4129">
        <w:rPr>
          <w:rStyle w:val="Ppogrubienie"/>
        </w:rPr>
        <w:t>Art. 28.</w:t>
      </w:r>
      <w:r w:rsidRPr="00375BBC">
        <w:rPr>
          <w:rStyle w:val="Ppogrubienie"/>
        </w:rPr>
        <w:t xml:space="preserve"> </w:t>
      </w:r>
      <w:r w:rsidRPr="00375BBC">
        <w:t xml:space="preserve">W toku postępowania organy współdziałają ze sobą w zakresie niezbędnym do dokładnego wyjaśnienia stanu faktycznego i prawnego sprawy, mając na względzie interes społeczny i słuszny interes przedsiębiorców oraz sprawność postępowania, przy pomocy środków adekwatnych do charakteru, okoliczności i stopnia złożoności sprawy. </w:t>
      </w:r>
    </w:p>
    <w:p w:rsidR="00375BBC" w:rsidRPr="00375BBC" w:rsidRDefault="00375BBC" w:rsidP="004974C5">
      <w:pPr>
        <w:pStyle w:val="ARTartustawynprozporzdzenia"/>
      </w:pPr>
      <w:r w:rsidRPr="009E4129">
        <w:rPr>
          <w:rStyle w:val="Ppogrubienie"/>
        </w:rPr>
        <w:lastRenderedPageBreak/>
        <w:t>Art. 29.</w:t>
      </w:r>
      <w:r w:rsidRPr="00375BBC">
        <w:rPr>
          <w:rStyle w:val="Ppogrubienie"/>
        </w:rPr>
        <w:t xml:space="preserve"> </w:t>
      </w:r>
      <w:r w:rsidRPr="004974C5">
        <w:rPr>
          <w:rStyle w:val="Ppogrubienie"/>
          <w:b w:val="0"/>
        </w:rPr>
        <w:t>Organ</w:t>
      </w:r>
      <w:r w:rsidRPr="00375BBC">
        <w:rPr>
          <w:rStyle w:val="Ppogrubienie"/>
        </w:rPr>
        <w:t xml:space="preserve"> </w:t>
      </w:r>
      <w:r w:rsidRPr="00375BBC">
        <w:t xml:space="preserve">nie </w:t>
      </w:r>
      <w:r w:rsidRPr="004974C5">
        <w:t>może</w:t>
      </w:r>
      <w:r w:rsidRPr="00375BBC">
        <w:t xml:space="preserve"> żądać ani uzależniać swojego rozstrzygnięcia od przedłożenia dokumentów w formie oryginału, poświadczonej kopii lub poświadczonego tłumaczenia, chyba że obowiązek taki wynika z przepisów prawa.</w:t>
      </w:r>
    </w:p>
    <w:p w:rsidR="00375BBC" w:rsidRPr="00375BBC" w:rsidRDefault="00375BBC" w:rsidP="00375BBC">
      <w:pPr>
        <w:pStyle w:val="ARTartustawynprozporzdzenia"/>
      </w:pPr>
      <w:r w:rsidRPr="009E4129">
        <w:rPr>
          <w:rStyle w:val="Ppogrubienie"/>
        </w:rPr>
        <w:t>Art. 30.</w:t>
      </w:r>
      <w:r w:rsidR="00F41D02">
        <w:rPr>
          <w:rStyle w:val="Ppogrubienie"/>
        </w:rPr>
        <w:t xml:space="preserve"> </w:t>
      </w:r>
      <w:r w:rsidRPr="00375BBC">
        <w:t>Organ, wyznaczając przedsiębiorcy termin na dokonanie określonej czynności, uwzględnia czas niezbędny do jej wykonania, ważny interes publiczny oraz słuszny interes tego przedsiębiorcy.</w:t>
      </w:r>
    </w:p>
    <w:p w:rsidR="00375BBC" w:rsidRPr="00375BBC" w:rsidRDefault="00375BBC" w:rsidP="00375BBC">
      <w:pPr>
        <w:pStyle w:val="ARTartustawynprozporzdzenia"/>
      </w:pPr>
      <w:r w:rsidRPr="009E4129">
        <w:rPr>
          <w:rStyle w:val="Ppogrubienie"/>
        </w:rPr>
        <w:t>Art. 31.</w:t>
      </w:r>
      <w:r w:rsidR="00F41D02">
        <w:t xml:space="preserve"> </w:t>
      </w:r>
      <w:r w:rsidRPr="00375BBC">
        <w:t>Organ</w:t>
      </w:r>
      <w:r w:rsidR="00F41D02">
        <w:t xml:space="preserve"> </w:t>
      </w:r>
      <w:r w:rsidRPr="00375BBC">
        <w:t>nie</w:t>
      </w:r>
      <w:r w:rsidR="00F41D02">
        <w:t xml:space="preserve"> </w:t>
      </w:r>
      <w:r w:rsidRPr="00375BBC">
        <w:t>może</w:t>
      </w:r>
      <w:r w:rsidR="00F41D02">
        <w:t xml:space="preserve"> </w:t>
      </w:r>
      <w:r w:rsidRPr="00375BBC">
        <w:t>odmówić</w:t>
      </w:r>
      <w:r w:rsidR="00F41D02">
        <w:t xml:space="preserve"> </w:t>
      </w:r>
      <w:r w:rsidRPr="00375BBC">
        <w:t>przyjęcia</w:t>
      </w:r>
      <w:r w:rsidR="00F41D02">
        <w:t xml:space="preserve"> </w:t>
      </w:r>
      <w:r w:rsidRPr="00375BBC">
        <w:t>pism</w:t>
      </w:r>
      <w:r w:rsidR="00F41D02">
        <w:t xml:space="preserve"> </w:t>
      </w:r>
      <w:r w:rsidRPr="00375BBC">
        <w:t>i</w:t>
      </w:r>
      <w:r w:rsidR="00F41D02">
        <w:t xml:space="preserve"> </w:t>
      </w:r>
      <w:r w:rsidRPr="00375BBC">
        <w:t>wniosków niekompletnych. Organ nie może żądać dokumentów lub ujawnienia danych, których konieczność przedstawienia, złożenia lub ujawnienia nie wynika z przepisu prawa lub danych, które są w posiadaniu organu lub do których ma dostęp na podstawie odrębnych przepisów.</w:t>
      </w:r>
    </w:p>
    <w:p w:rsidR="00375BBC" w:rsidRPr="00375BBC" w:rsidRDefault="00375BBC" w:rsidP="00375BBC">
      <w:pPr>
        <w:pStyle w:val="ARTartustawynprozporzdzenia"/>
      </w:pPr>
      <w:r w:rsidRPr="009E4129">
        <w:rPr>
          <w:rStyle w:val="Ppogrubienie"/>
        </w:rPr>
        <w:t>Art. 32.</w:t>
      </w:r>
      <w:r w:rsidRPr="00375BBC">
        <w:t> 1. Organ, przyjmując wniosek, niezwłocznie potwierdza jego przyjęcie.</w:t>
      </w:r>
    </w:p>
    <w:p w:rsidR="00375BBC" w:rsidRPr="00375BBC" w:rsidRDefault="00375BBC" w:rsidP="009E4129">
      <w:pPr>
        <w:pStyle w:val="USTustnpkodeksu"/>
        <w:keepNext/>
      </w:pPr>
      <w:r w:rsidRPr="00375BBC">
        <w:t>2.</w:t>
      </w:r>
      <w:r w:rsidR="00F41D02">
        <w:t xml:space="preserve"> </w:t>
      </w:r>
      <w:r w:rsidRPr="00375BBC">
        <w:t>Potwierdzenie zawiera:</w:t>
      </w:r>
    </w:p>
    <w:p w:rsidR="00375BBC" w:rsidRPr="00375BBC" w:rsidRDefault="00375BBC" w:rsidP="00375BBC">
      <w:pPr>
        <w:pStyle w:val="PKTpunkt"/>
      </w:pPr>
      <w:r w:rsidRPr="00375BBC">
        <w:t>1)</w:t>
      </w:r>
      <w:r w:rsidRPr="00375BBC">
        <w:tab/>
        <w:t>wskazanie daty wpływu oraz przewidywanego terminu rozpatrzenia wniosku;</w:t>
      </w:r>
    </w:p>
    <w:p w:rsidR="00375BBC" w:rsidRPr="00375BBC" w:rsidRDefault="00375BBC" w:rsidP="00375BBC">
      <w:pPr>
        <w:pStyle w:val="PKTpunkt"/>
      </w:pPr>
      <w:r w:rsidRPr="00375BBC">
        <w:t>2)</w:t>
      </w:r>
      <w:r w:rsidRPr="00375BBC">
        <w:tab/>
        <w:t>dane kontaktowe organu.</w:t>
      </w:r>
    </w:p>
    <w:p w:rsidR="00375BBC" w:rsidRPr="00375BBC" w:rsidRDefault="00375BBC" w:rsidP="009E4129">
      <w:pPr>
        <w:pStyle w:val="USTustnpkodeksu"/>
        <w:keepNext/>
      </w:pPr>
      <w:r w:rsidRPr="00375BBC">
        <w:t>3. Jeżeli wniosek dotyczy udzielenia koncesji lub zezwolenia lub wpisu do rejestru działalności regulowanej, potwierdzenie zawiera ponadto:</w:t>
      </w:r>
    </w:p>
    <w:p w:rsidR="00375BBC" w:rsidRPr="00375BBC" w:rsidRDefault="00375BBC" w:rsidP="00375BBC">
      <w:pPr>
        <w:pStyle w:val="PKTpunkt"/>
      </w:pPr>
      <w:r w:rsidRPr="00375BBC">
        <w:t>1)</w:t>
      </w:r>
      <w:r w:rsidRPr="00375BBC">
        <w:tab/>
        <w:t>pouczenie o przysługujących przedsiębiorcy środkach prawnych;</w:t>
      </w:r>
    </w:p>
    <w:p w:rsidR="00375BBC" w:rsidRPr="00375BBC" w:rsidRDefault="00375BBC" w:rsidP="00375BBC">
      <w:pPr>
        <w:pStyle w:val="PKTpunkt"/>
      </w:pPr>
      <w:r w:rsidRPr="00375BBC">
        <w:t>2)</w:t>
      </w:r>
      <w:r w:rsidRPr="00375BBC">
        <w:tab/>
        <w:t>w przypadku gdy odrębne przepisy przewidują milczące załatwienie sprawy – stosowne pouczenie.</w:t>
      </w:r>
    </w:p>
    <w:p w:rsidR="00375BBC" w:rsidRPr="00375BBC" w:rsidRDefault="00375BBC" w:rsidP="00375BBC">
      <w:pPr>
        <w:pStyle w:val="USTustnpkodeksu"/>
      </w:pPr>
      <w:r w:rsidRPr="00375BBC">
        <w:t>4. W przypadku złożenia niekompletnego pisma lub wniosku termin jego rozpatrzenia biegnie od dnia wpływu uzupełnionego pisma lub wniosku.</w:t>
      </w:r>
    </w:p>
    <w:p w:rsidR="00375BBC" w:rsidRPr="00375BBC" w:rsidRDefault="00375BBC" w:rsidP="00375BBC">
      <w:pPr>
        <w:pStyle w:val="ARTartustawynprozporzdzenia"/>
      </w:pPr>
      <w:r w:rsidRPr="009E4129">
        <w:rPr>
          <w:rStyle w:val="Ppogrubienie"/>
        </w:rPr>
        <w:t>Art. 33.</w:t>
      </w:r>
      <w:r w:rsidRPr="00375BBC">
        <w:t xml:space="preserve"> 1. Właściwi ministrowie oraz organy, które na podstawie odrębnych przepisów są upoważnione do opracowywania i przedkładania Radzie Ministrów projektów aktów prawnych, dążą do zapewnienia jednolitego stosowania przepisów prawa z zakresu działalności gospodarczej, w szczególności wydając, w zakresie swojej właściwości, z urzędu lub na wniosek Rzecznika Małych i Średnich Przedsiębiorców wyjaśnienia przepisów regulujących wykonywanie działalności gospodarczej, dotyczące praktycznego ich stosowania (objaśnienia prawne), przy uwzględnieniu w szczególności orzecznictwa sądów, Trybunału Konstytucyjnego i Trybunału Sprawiedliwości Unii Europejskiej. </w:t>
      </w:r>
    </w:p>
    <w:p w:rsidR="00375BBC" w:rsidRPr="00375BBC" w:rsidRDefault="00375BBC" w:rsidP="00375BBC">
      <w:pPr>
        <w:pStyle w:val="USTustnpkodeksu"/>
      </w:pPr>
      <w:r w:rsidRPr="00375BBC">
        <w:t xml:space="preserve">2. Podmioty, o których mowa w ust. 1, mogą z urzędu lub na wniosek Rzecznika Małych i Średnich Przedsiębiorców zmienić wydane objaśnienia prawne, jeżeli stwierdzą ich nieprawidłowość, uwzględniając w szczególności orzecznictwo sądów, Trybunału </w:t>
      </w:r>
      <w:r w:rsidRPr="00375BBC">
        <w:lastRenderedPageBreak/>
        <w:t xml:space="preserve">Konstytucyjnego i Trybunału Sprawiedliwości Unii Europejskiej. Zmiana wydanych objaśnień prawnych nie ma wpływu na sytuację przedsiębiorców, którzy wcześniej zastosowali się do objaśnień prawnych w brzmieniu przed ich zmianą. </w:t>
      </w:r>
    </w:p>
    <w:p w:rsidR="00375BBC" w:rsidRPr="00375BBC" w:rsidRDefault="00375BBC" w:rsidP="00375BBC">
      <w:pPr>
        <w:pStyle w:val="USTustnpkodeksu"/>
      </w:pPr>
      <w:r w:rsidRPr="00375BBC">
        <w:t>3. Objaśnienia prawne są zamieszczane w Biuletynie Informacji Publicznej na stronie podmiotowej urzędu obsługującego właściwego ministra lub na stronie podmiotowej organu, o którym mowa w ust. 1, pod nazwą „objaśnienia prawne”, wraz z oznaczeniem daty ich zamieszczenia.</w:t>
      </w:r>
    </w:p>
    <w:p w:rsidR="00375BBC" w:rsidRPr="00375BBC" w:rsidRDefault="00375BBC" w:rsidP="00375BBC">
      <w:pPr>
        <w:pStyle w:val="ARTartustawynprozporzdzenia"/>
      </w:pPr>
      <w:r w:rsidRPr="009E4129">
        <w:rPr>
          <w:rStyle w:val="Ppogrubienie"/>
        </w:rPr>
        <w:t>Art. 34.</w:t>
      </w:r>
      <w:r w:rsidRPr="00375BBC">
        <w:t> 1. Przedsiębiorca może złożyć do właściwego organu lub właściwej państwowej jednostki organizacyjnej wniosek o wydanie wyjaśnienia co do zakresu i sposobu stosowania przepisów, z których wynika obowiązek świadczenia przez przedsiębiorcę daniny publicznej lub składek na ubezpieczenia społeczne lub zdrowotne, w jego indywidualnej sprawie (interpretacja indywidualna).</w:t>
      </w:r>
    </w:p>
    <w:p w:rsidR="00375BBC" w:rsidRPr="00375BBC" w:rsidRDefault="00F41D02" w:rsidP="00375BBC">
      <w:pPr>
        <w:pStyle w:val="USTustnpkodeksu"/>
      </w:pPr>
      <w:r>
        <w:t xml:space="preserve">2. </w:t>
      </w:r>
      <w:r w:rsidR="00375BBC" w:rsidRPr="00375BBC">
        <w:t>Wniosek o wydanie interpretacji indywidualnej może dotyczyć zaistniałego stanu faktycznego lub zdarzeń przyszłych.</w:t>
      </w:r>
    </w:p>
    <w:p w:rsidR="00375BBC" w:rsidRPr="00375BBC" w:rsidRDefault="00F41D02" w:rsidP="00375BBC">
      <w:pPr>
        <w:pStyle w:val="USTustnpkodeksu"/>
      </w:pPr>
      <w:r>
        <w:t xml:space="preserve">3. </w:t>
      </w:r>
      <w:r w:rsidR="00375BBC" w:rsidRPr="00375BBC">
        <w:t>Przedsiębiorca we wniosku o wydanie interpretacji indywidualnej jest obowiązany przedstawić zaistniały stan faktyczny lub zdarzenie pr</w:t>
      </w:r>
      <w:r w:rsidR="003C4EEB">
        <w:t>zyszłe oraz własne stanowisko w </w:t>
      </w:r>
      <w:r w:rsidR="00375BBC" w:rsidRPr="00375BBC">
        <w:t>sprawie.</w:t>
      </w:r>
    </w:p>
    <w:p w:rsidR="00375BBC" w:rsidRPr="00375BBC" w:rsidRDefault="00F41D02" w:rsidP="009E4129">
      <w:pPr>
        <w:pStyle w:val="USTustnpkodeksu"/>
        <w:keepNext/>
      </w:pPr>
      <w:r>
        <w:t xml:space="preserve">4. </w:t>
      </w:r>
      <w:r w:rsidR="00375BBC" w:rsidRPr="00375BBC">
        <w:t>Wniosek o wydanie interpretacji indywidualnej zawiera także:</w:t>
      </w:r>
    </w:p>
    <w:p w:rsidR="00375BBC" w:rsidRPr="00375BBC" w:rsidRDefault="00375BBC" w:rsidP="00375BBC">
      <w:pPr>
        <w:pStyle w:val="PKTpunkt"/>
      </w:pPr>
      <w:r w:rsidRPr="00375BBC">
        <w:t>1)</w:t>
      </w:r>
      <w:r w:rsidRPr="00375BBC">
        <w:tab/>
        <w:t>firmę przedsiębiorcy;</w:t>
      </w:r>
    </w:p>
    <w:p w:rsidR="00375BBC" w:rsidRPr="00375BBC" w:rsidRDefault="00375BBC" w:rsidP="00375BBC">
      <w:pPr>
        <w:pStyle w:val="PKTpunkt"/>
      </w:pPr>
      <w:r w:rsidRPr="00375BBC">
        <w:t>2)</w:t>
      </w:r>
      <w:r w:rsidRPr="00375BBC">
        <w:tab/>
        <w:t>numer identyfikacji podatkowej (NIP);</w:t>
      </w:r>
    </w:p>
    <w:p w:rsidR="00375BBC" w:rsidRPr="00375BBC" w:rsidRDefault="00375BBC" w:rsidP="00375BBC">
      <w:pPr>
        <w:pStyle w:val="PKTpunkt"/>
      </w:pPr>
      <w:r w:rsidRPr="00375BBC">
        <w:t>3)</w:t>
      </w:r>
      <w:r w:rsidRPr="00375BBC">
        <w:tab/>
        <w:t>adres do korespondencji, w przypadku gdy jest on inny niż adres siedziby albo adres zamieszkania przedsiębiorcy.</w:t>
      </w:r>
    </w:p>
    <w:p w:rsidR="00375BBC" w:rsidRPr="00375BBC" w:rsidRDefault="00375BBC" w:rsidP="00375BBC">
      <w:pPr>
        <w:pStyle w:val="USTustnpkodeksu"/>
      </w:pPr>
      <w:r w:rsidRPr="00375BBC">
        <w:t>5.</w:t>
      </w:r>
      <w:r w:rsidR="00F41D02">
        <w:t xml:space="preserve"> </w:t>
      </w:r>
      <w:r w:rsidRPr="00375BBC">
        <w:t>Udzielenie interpretacji indywidualnej następuje w drodze decyzji, od której służy odwołanie. Interpretacja indywidualna zawiera wyczerpujący opis przedstawionego we wniosku zaistniałego stanu faktycznego lub zdarzenia przyszłego oraz wskazanie prawidłowego stanowiska wraz z uzasadnieniem prawnym oraz z pouczeniem o prawie wniesienia środka zaskarżenia.</w:t>
      </w:r>
    </w:p>
    <w:p w:rsidR="00375BBC" w:rsidRPr="00375BBC" w:rsidRDefault="00375BBC" w:rsidP="00375BBC">
      <w:pPr>
        <w:pStyle w:val="USTustnpkodeksu"/>
      </w:pPr>
      <w:r w:rsidRPr="00375BBC">
        <w:t>6.</w:t>
      </w:r>
      <w:r w:rsidR="00F41D02">
        <w:t xml:space="preserve"> </w:t>
      </w:r>
      <w:r w:rsidRPr="00375BBC">
        <w:t>Wniosek o wydanie interpretacji indywidualnej podlega opłacie w wysokości 40 zł. Opłatę wnosi się w terminie 7 dni od dnia złożenia wniosku.</w:t>
      </w:r>
    </w:p>
    <w:p w:rsidR="00375BBC" w:rsidRPr="00375BBC" w:rsidRDefault="00375BBC" w:rsidP="00375BBC">
      <w:pPr>
        <w:pStyle w:val="USTustnpkodeksu"/>
      </w:pPr>
      <w:r w:rsidRPr="00375BBC">
        <w:t>7.</w:t>
      </w:r>
      <w:r w:rsidR="00F41D02">
        <w:t xml:space="preserve"> </w:t>
      </w:r>
      <w:r w:rsidRPr="00375BBC">
        <w:t>Wniosek o wydanie interpretacji indywidualnej niespełniający wymogów określonych w ust. 1, 3, 4 i 6 pozostawia się bez rozpatrzenia. W sprawie pozostawienia wniosku bez rozpatrzenia wydaje się postanowienie, na które służy zażalenie.</w:t>
      </w:r>
    </w:p>
    <w:p w:rsidR="00375BBC" w:rsidRPr="00375BBC" w:rsidRDefault="00375BBC" w:rsidP="00375BBC">
      <w:pPr>
        <w:pStyle w:val="USTustnpkodeksu"/>
      </w:pPr>
      <w:r w:rsidRPr="00375BBC">
        <w:lastRenderedPageBreak/>
        <w:t>8.</w:t>
      </w:r>
      <w:r w:rsidR="00F41D02">
        <w:t xml:space="preserve"> </w:t>
      </w:r>
      <w:r w:rsidRPr="00375BBC">
        <w:t>W przypadku wystąpienia w jednym wniosku o wydanie interpretacji indywidualnej odrębnych zaistniałych stanów faktycznych lub zdarzeń przyszłych pobiera się opłatę od każdego przedstawionego we wniosku odrębnego zaistniałego stanu faktycznego lub zdarzenia przyszłego.</w:t>
      </w:r>
    </w:p>
    <w:p w:rsidR="00375BBC" w:rsidRPr="00375BBC" w:rsidRDefault="00375BBC" w:rsidP="00375BBC">
      <w:pPr>
        <w:pStyle w:val="USTustnpkodeksu"/>
      </w:pPr>
      <w:r w:rsidRPr="00375BBC">
        <w:t>9.</w:t>
      </w:r>
      <w:r w:rsidR="00F41D02">
        <w:t xml:space="preserve"> </w:t>
      </w:r>
      <w:r w:rsidRPr="00375BBC">
        <w:t>Opłata za wniosek o wydanie interpretacji indywidualnej stanowi odpowiednio dochód budżetu państwa, Narodowego Funduszu Zdrowia albo jednostki samorządu terytorialnego.</w:t>
      </w:r>
    </w:p>
    <w:p w:rsidR="00375BBC" w:rsidRPr="00375BBC" w:rsidRDefault="00375BBC" w:rsidP="009E4129">
      <w:pPr>
        <w:pStyle w:val="USTustnpkodeksu"/>
        <w:keepNext/>
      </w:pPr>
      <w:r w:rsidRPr="00375BBC">
        <w:t>10.</w:t>
      </w:r>
      <w:r w:rsidR="00F41D02">
        <w:t xml:space="preserve"> </w:t>
      </w:r>
      <w:r w:rsidRPr="00375BBC">
        <w:t>Opłata za wniosek o wydanie interpretacji indywidualnej podlega zwrotowi wyłącznie w przypadku:</w:t>
      </w:r>
    </w:p>
    <w:p w:rsidR="00375BBC" w:rsidRPr="00375BBC" w:rsidRDefault="00375BBC" w:rsidP="00375BBC">
      <w:pPr>
        <w:pStyle w:val="PKTpunkt"/>
      </w:pPr>
      <w:r w:rsidRPr="00375BBC">
        <w:t>1)</w:t>
      </w:r>
      <w:r w:rsidRPr="00375BBC">
        <w:tab/>
        <w:t>wycofania wniosku przed jego rozpatrzeniem – w całości;</w:t>
      </w:r>
    </w:p>
    <w:p w:rsidR="00375BBC" w:rsidRPr="00375BBC" w:rsidRDefault="00375BBC" w:rsidP="00375BBC">
      <w:pPr>
        <w:pStyle w:val="PKTpunkt"/>
      </w:pPr>
      <w:r w:rsidRPr="00375BBC">
        <w:t>2)</w:t>
      </w:r>
      <w:r w:rsidRPr="00375BBC">
        <w:tab/>
        <w:t>wycofania części wniosku w odniesieniu do przedstawionego w nim odrębnego stanu faktycznego, przed rozpatrzeniem wniosku – w odpowiedniej części;</w:t>
      </w:r>
    </w:p>
    <w:p w:rsidR="00375BBC" w:rsidRPr="00375BBC" w:rsidRDefault="00375BBC" w:rsidP="00375BBC">
      <w:pPr>
        <w:pStyle w:val="PKTpunkt"/>
      </w:pPr>
      <w:r w:rsidRPr="00375BBC">
        <w:t>3)</w:t>
      </w:r>
      <w:r w:rsidRPr="00375BBC">
        <w:tab/>
        <w:t xml:space="preserve">uiszczenia jej w kwocie wyższej od należnej – w odpowiedniej części; </w:t>
      </w:r>
    </w:p>
    <w:p w:rsidR="00375BBC" w:rsidRPr="00375BBC" w:rsidRDefault="00375BBC" w:rsidP="00375BBC">
      <w:pPr>
        <w:pStyle w:val="PKTpunkt"/>
      </w:pPr>
      <w:r w:rsidRPr="00375BBC">
        <w:t>4)</w:t>
      </w:r>
      <w:r w:rsidRPr="00375BBC">
        <w:tab/>
        <w:t>pozostawienia wniosku bez rozpatrzenia – w całości.</w:t>
      </w:r>
    </w:p>
    <w:p w:rsidR="00375BBC" w:rsidRPr="00375BBC" w:rsidRDefault="00375BBC" w:rsidP="00375BBC">
      <w:pPr>
        <w:pStyle w:val="USTustnpkodeksu"/>
      </w:pPr>
      <w:r w:rsidRPr="00375BBC">
        <w:t>11.</w:t>
      </w:r>
      <w:r w:rsidR="00F41D02">
        <w:t xml:space="preserve"> </w:t>
      </w:r>
      <w:r w:rsidRPr="00375BBC">
        <w:t>Zwrot nienależnej opłaty następuje nie później niż w terminie 7 dni od dnia zakończenia postępowania w sprawie wydania interpretacji.</w:t>
      </w:r>
    </w:p>
    <w:p w:rsidR="00375BBC" w:rsidRPr="00375BBC" w:rsidRDefault="00375BBC" w:rsidP="00375BBC">
      <w:pPr>
        <w:pStyle w:val="USTustnpkodeksu"/>
      </w:pPr>
      <w:r w:rsidRPr="00375BBC">
        <w:t>12. Interpretację indywidualną wydaje się bez zbędnej zwłoki, jednak nie później niż w</w:t>
      </w:r>
      <w:r w:rsidR="003C4EEB">
        <w:t> </w:t>
      </w:r>
      <w:r w:rsidRPr="00375BBC">
        <w:t>terminie 30 dni od dnia wpływu do organu lub państwowej jednostki organizacyjnej kompletnego i opłaconego wniosku. W razie niewydani</w:t>
      </w:r>
      <w:r w:rsidR="003C4EEB">
        <w:t>a interpretacji indywidualnej w </w:t>
      </w:r>
      <w:r w:rsidRPr="00375BBC">
        <w:t xml:space="preserve">terminie uznaje się, że w dniu następującym po dniu, w którym upłynął termin wydania interpretacji indywidualnej, została wydana interpretacja indywidualna stwierdzająca prawidłowość stanowiska przedsiębiorcy przedstawionego we wniosku o wydanie interpretacji indywidualnej. Przepisy </w:t>
      </w:r>
      <w:r w:rsidR="004C5ACE">
        <w:t>d</w:t>
      </w:r>
      <w:r w:rsidRPr="00375BBC">
        <w:t xml:space="preserve">ziału II </w:t>
      </w:r>
      <w:r w:rsidR="004C5ACE">
        <w:t>r</w:t>
      </w:r>
      <w:r w:rsidRPr="00375BBC">
        <w:t>ozdziału 8a Kodeksu postępowania administracyjnego stosuje się.</w:t>
      </w:r>
    </w:p>
    <w:p w:rsidR="00375BBC" w:rsidRPr="00375BBC" w:rsidRDefault="00375BBC" w:rsidP="00375BBC">
      <w:pPr>
        <w:pStyle w:val="USTustnpkodeksu"/>
      </w:pPr>
      <w:r w:rsidRPr="00375BBC">
        <w:t>13.</w:t>
      </w:r>
      <w:r w:rsidR="00F41D02">
        <w:t xml:space="preserve"> </w:t>
      </w:r>
      <w:r w:rsidRPr="00375BBC">
        <w:t>W przypadku doręczenia interpretacji indywidualnej za pomocą środków komunikacji elektronicznej interpretację indywidualną uważa się za wydaną z zachowaniem terminu, o którym mowa w ust. 1</w:t>
      </w:r>
      <w:r w:rsidR="007313E7">
        <w:t>2</w:t>
      </w:r>
      <w:r w:rsidRPr="00375BBC">
        <w:t>, jeżeli zawiadomienie, o którym mowa w art. 46 § 4 Kodeksu postępowania administracyjnego, zostało przesłane przed upływem tego terminu.</w:t>
      </w:r>
    </w:p>
    <w:p w:rsidR="00375BBC" w:rsidRPr="00375BBC" w:rsidRDefault="00375BBC" w:rsidP="00375BBC">
      <w:pPr>
        <w:pStyle w:val="USTustnpkodeksu"/>
      </w:pPr>
      <w:r w:rsidRPr="00375BBC">
        <w:t>14.</w:t>
      </w:r>
      <w:r w:rsidR="00F41D02">
        <w:t xml:space="preserve"> </w:t>
      </w:r>
      <w:r w:rsidRPr="00375BBC">
        <w:t>Właściwy do wydania interpretacji indywidualnej organ lub właściwa państwowa jednostka organizacyjna na wniosek przedsiębiorcy przekazuje mu, za pomocą środków komunikacji elektronicznej, informacje o dacie wydania int</w:t>
      </w:r>
      <w:r w:rsidR="003C4EEB">
        <w:t>erpretacji indywidualnej oraz o </w:t>
      </w:r>
      <w:r w:rsidRPr="00375BBC">
        <w:t>zawartej w niej ocenie jego stanowiska, nie później niż w dniu roboczym następującym po dniu wydania interpretacji indywidualnej.</w:t>
      </w:r>
    </w:p>
    <w:p w:rsidR="00375BBC" w:rsidRPr="00375BBC" w:rsidRDefault="00375BBC" w:rsidP="00375BBC">
      <w:pPr>
        <w:pStyle w:val="USTustnpkodeksu"/>
      </w:pPr>
      <w:r w:rsidRPr="00375BBC">
        <w:lastRenderedPageBreak/>
        <w:t>15. Właściwy organ lub państwowa jednostka organiza</w:t>
      </w:r>
      <w:r w:rsidR="003C4EEB">
        <w:t>cyjna niezwłocznie zamieszcza w </w:t>
      </w:r>
      <w:r w:rsidRPr="00375BBC">
        <w:t>Biuletynie Informacji Publicznej, na stronie podmiotowej urzędu obsługującego organ albo na stronie podmiotowej państwowej jednostki organizacyjnej, interpretacje indywidualne, po usunięciu danych identyfikujących przedsiębiorcę oraz inne podmioty wskazane w treści interpretacji. W przypadku uchylenia lub stwierdzenia nieważności interpretacji organ niezwłocznie usuwa interpretację z Biuletynu Informacji Publicznej</w:t>
      </w:r>
      <w:r w:rsidR="00454795">
        <w:t>,</w:t>
      </w:r>
      <w:r w:rsidRPr="00375BBC">
        <w:t xml:space="preserve"> z zamieszczeniem adnotacji o przyczynie usunięcia. W przypadku zmiany interpretacji organ lub państwowa jednostka organizacyjna niezwłocznie zamieszczają w Biuletynie Informacji Publicznej, na swoich stronach podmiotowych, zmienioną interpretacj</w:t>
      </w:r>
      <w:r w:rsidR="003C4EEB">
        <w:t>ę, z zamieszczeniem adnotacji o </w:t>
      </w:r>
      <w:r w:rsidRPr="00375BBC">
        <w:t>przyczynie zmiany.</w:t>
      </w:r>
    </w:p>
    <w:p w:rsidR="00375BBC" w:rsidRPr="00375BBC" w:rsidRDefault="00375BBC" w:rsidP="00375BBC">
      <w:pPr>
        <w:pStyle w:val="USTustnpkodeksu"/>
      </w:pPr>
      <w:r w:rsidRPr="00375BBC">
        <w:t>16. Do postępowań o wydanie interpretacji indywidualnej stosuje się przepisy Kodeksu postępowania administracyjnego, chyba że odrębne przepisy stanowią inaczej.</w:t>
      </w:r>
    </w:p>
    <w:p w:rsidR="00375BBC" w:rsidRPr="00375BBC" w:rsidRDefault="00375BBC" w:rsidP="00375BBC">
      <w:pPr>
        <w:pStyle w:val="USTustnpkodeksu"/>
      </w:pPr>
      <w:r w:rsidRPr="00375BBC">
        <w:t xml:space="preserve">17. Zasady i tryb udzielania interpretacji przepisów prawa podatkowego reguluje ustawa z dnia 29 sierpnia 1997 r. </w:t>
      </w:r>
      <w:r w:rsidR="00F41D02">
        <w:t>–</w:t>
      </w:r>
      <w:r w:rsidRPr="00375BBC">
        <w:t xml:space="preserve"> Ordynacja podatkowa (Dz. U. z 2017 r. poz. 201, 648, 768, 935, 1428, 1537 i …).</w:t>
      </w:r>
    </w:p>
    <w:p w:rsidR="00375BBC" w:rsidRPr="00375BBC" w:rsidRDefault="00375BBC" w:rsidP="00375BBC">
      <w:pPr>
        <w:pStyle w:val="ARTartustawynprozporzdzenia"/>
      </w:pPr>
      <w:r w:rsidRPr="009E4129">
        <w:rPr>
          <w:rStyle w:val="Ppogrubienie"/>
        </w:rPr>
        <w:t>Art. 35.</w:t>
      </w:r>
      <w:r w:rsidRPr="00375BBC">
        <w:t> 1.</w:t>
      </w:r>
      <w:r w:rsidR="00F41D02">
        <w:t xml:space="preserve"> </w:t>
      </w:r>
      <w:r w:rsidRPr="00375BBC">
        <w:t>Interpretacja indywidualna nie jest wiążąca dla przedsiębiorcy, z tym że przedsiębiorca nie może być obciążony sankcjami administracyjnymi, finansowymi lub karami w zakresie, w jakim zastosował się do uzyskanej interpretacji indywidualnej ani daninami w wysokości wyższej niż wynikające z uzyskanej interpretacji indywidualnej.</w:t>
      </w:r>
    </w:p>
    <w:p w:rsidR="00375BBC" w:rsidRPr="00375BBC" w:rsidRDefault="00375BBC" w:rsidP="00375BBC">
      <w:pPr>
        <w:pStyle w:val="USTustnpkodeksu"/>
      </w:pPr>
      <w:r w:rsidRPr="00375BBC">
        <w:t>2. Interpretacja jest wiążąca dla organów lub państwowych jednostek organizacyjnych właściwych dla przedsiębiorcy i może zostać zmieniona wyłącznie w drodze wznowienia postępowania. Nie zmienia się interpretacji, w wyniku której nastąpiły nieodwracalne skutki prawne.</w:t>
      </w:r>
    </w:p>
    <w:p w:rsidR="00375BBC" w:rsidRPr="00375BBC" w:rsidRDefault="00375BBC" w:rsidP="00375BBC">
      <w:pPr>
        <w:pStyle w:val="USTustnpkodeksu"/>
      </w:pPr>
      <w:r w:rsidRPr="00375BBC">
        <w:t>3. Przepis ust. 1 stosuje się odpowiednio w przypadku zastosowania się przedsiębiorcy do objaśnień prawnych lub utrwalonej praktyki interpretacyjnej właściwego organu lub państwowej jednostki organizacyjnej.</w:t>
      </w:r>
    </w:p>
    <w:p w:rsidR="00375BBC" w:rsidRPr="00375BBC" w:rsidRDefault="00375BBC" w:rsidP="00375BBC">
      <w:pPr>
        <w:pStyle w:val="USTustnpkodeksu"/>
      </w:pPr>
      <w:r w:rsidRPr="00375BBC">
        <w:t>4. Przez utrwaloną praktykę interpretacyjną, o której mowa w ust. 3, rozumie się wyjaśnienia co do zakresu i sposobu zastosowania przepisów, z których wynika obowiązek świadczenia przez przedsiębiorcę daniny publicznej lub składek na ubezpieczenia społeczne lub zdrowotne, dominujące w wydawanych w takich samych stanach faktycznych oraz takim samym stanie prawnym – w trakcie danego okresu rozliczeniowego oraz</w:t>
      </w:r>
      <w:r w:rsidR="00F41D02">
        <w:t xml:space="preserve"> </w:t>
      </w:r>
      <w:r w:rsidR="003C4EEB">
        <w:t>w okresie 12 </w:t>
      </w:r>
      <w:r w:rsidRPr="00375BBC">
        <w:t>miesięcy przed rozpoczęciem okresu rozliczeniowego – interpretacjach indywidualnych.</w:t>
      </w:r>
    </w:p>
    <w:p w:rsidR="00375BBC" w:rsidRPr="00375BBC" w:rsidRDefault="00375BBC" w:rsidP="00375BBC">
      <w:pPr>
        <w:pStyle w:val="USTustnpkodeksu"/>
      </w:pPr>
      <w:r w:rsidRPr="00375BBC">
        <w:lastRenderedPageBreak/>
        <w:t>5. W przypadku gdy do okresu rozliczeniowego, o którym mowa w ust. 4, oraz okresu 12 miesięcy przed rozpoczęciem tego okresu rozliczeniow</w:t>
      </w:r>
      <w:r w:rsidR="003C4EEB">
        <w:t>ego zastosowanie mają wydane w </w:t>
      </w:r>
      <w:r w:rsidRPr="00375BBC">
        <w:t>odniesieniu do takiego samego zagadnienia objaśnienia prawne, wydane w takim samym stanie prawnym przed rozpoczęciem lub w trakcie okresu r</w:t>
      </w:r>
      <w:r w:rsidR="003C4EEB">
        <w:t>ozliczeniowego, o którym mowa w </w:t>
      </w:r>
      <w:r w:rsidRPr="00375BBC">
        <w:t xml:space="preserve">ust. 4, począwszy od dnia zamieszczenia takich objaśnień </w:t>
      </w:r>
      <w:r w:rsidR="003C4EEB">
        <w:t>prawnych zgodnie z art. 34 ust. </w:t>
      </w:r>
      <w:r w:rsidRPr="00375BBC">
        <w:t>3, przez utrwaloną praktykę interpretacyjną, o której mowa w ust. 3, należy rozumieć wyjaśnienia co do zakresu i sposobu stosowania przepisów, z których wynika obowiązek świadczenia przez przedsiębiorcę daniny publicznej lub składek na ubezpieczenia społeczne lub zdrowotne, wynikające z tych objaśnień prawnych.</w:t>
      </w:r>
    </w:p>
    <w:p w:rsidR="00375BBC" w:rsidRPr="00375BBC" w:rsidRDefault="00375BBC" w:rsidP="00375BBC">
      <w:pPr>
        <w:pStyle w:val="ARTartustawynprozporzdzenia"/>
      </w:pPr>
      <w:r w:rsidRPr="009E4129">
        <w:rPr>
          <w:rStyle w:val="Ppogrubienie"/>
        </w:rPr>
        <w:t>Art. 36.</w:t>
      </w:r>
      <w:r w:rsidR="00F41D02">
        <w:t xml:space="preserve"> </w:t>
      </w:r>
      <w:r w:rsidRPr="00375BBC">
        <w:t>Minister właściwy do spraw gospodarki prowadzi Punkt Informacji dla Przedsiębiorcy, który umożliwia w szczególności załatwianie spraw zw</w:t>
      </w:r>
      <w:r w:rsidR="003C4EEB">
        <w:t>iązanych z </w:t>
      </w:r>
      <w:r w:rsidRPr="00375BBC">
        <w:t>podejmowaniem, wykonywaniem i zakończeniem działalności gospodarczej oraz dostęp do informacji w tych sprawach. Szczegółowy zakres zadań oraz zasady funkcjonowania Punktu Informacji dla Przedsiębiorcy określają odrębne</w:t>
      </w:r>
      <w:r w:rsidR="00FA0083" w:rsidRPr="00FA0083">
        <w:t xml:space="preserve"> </w:t>
      </w:r>
      <w:r w:rsidR="00FA0083" w:rsidRPr="00375BBC">
        <w:t>przepisy</w:t>
      </w:r>
      <w:r w:rsidRPr="00375BBC">
        <w:t>.</w:t>
      </w:r>
    </w:p>
    <w:p w:rsidR="00375BBC" w:rsidRPr="00375BBC" w:rsidRDefault="00375BBC" w:rsidP="00375BBC">
      <w:pPr>
        <w:pStyle w:val="ROZDZODDZOZNoznaczenierozdziauluboddziau"/>
      </w:pPr>
      <w:r w:rsidRPr="00375BBC">
        <w:t>Rozdział 4</w:t>
      </w:r>
    </w:p>
    <w:p w:rsidR="00375BBC" w:rsidRPr="00375BBC" w:rsidRDefault="00375BBC" w:rsidP="009E4129">
      <w:pPr>
        <w:pStyle w:val="ROZDZODDZPRZEDMprzedmiotregulacjirozdziauluboddziau"/>
      </w:pPr>
      <w:r w:rsidRPr="00375BBC">
        <w:t>Reglamentacja działalności gospodarczej</w:t>
      </w:r>
    </w:p>
    <w:p w:rsidR="00375BBC" w:rsidRPr="00375BBC" w:rsidRDefault="00375BBC" w:rsidP="00375BBC">
      <w:pPr>
        <w:pStyle w:val="ARTartustawynprozporzdzenia"/>
      </w:pPr>
      <w:r w:rsidRPr="009E4129">
        <w:rPr>
          <w:rStyle w:val="Ppogrubienie"/>
        </w:rPr>
        <w:t>Art. 37.</w:t>
      </w:r>
      <w:r w:rsidRPr="00375BBC">
        <w:t> 1.</w:t>
      </w:r>
      <w:r w:rsidR="00F41D02">
        <w:t xml:space="preserve"> </w:t>
      </w:r>
      <w:r w:rsidRPr="00375BBC">
        <w:t>Wykonywanie działalności gospodarczej w dziedzinach mających szczególne znaczenie ze względu na bezpieczeństwo państwa lub obywateli albo inny ważny interes publiczny wymaga uzyskania koncesji tylko wówczas, gdy działalność ta nie może być wykonywana jako wolna albo po uzyskaniu wpisu do rejestru działalności regulowanej albo zezwolenia.</w:t>
      </w:r>
    </w:p>
    <w:p w:rsidR="00375BBC" w:rsidRPr="00375BBC" w:rsidRDefault="00375BBC" w:rsidP="00375BBC">
      <w:pPr>
        <w:pStyle w:val="USTustnpkodeksu"/>
      </w:pPr>
      <w:r w:rsidRPr="00375BBC">
        <w:t>2. Udzielenie, odmowa udzielenia, zmiana, zawieszenie i cofnięcie koncesji albo ograniczenie jej zakresu w stosunku do wniosku o udzielenie koncesji następuje w drodze decyzji administracyjnej ministra właściwego ze względu na przedmiot działalności gospodarczej wymagającej uzyskania koncesji, chyba że odrębne przepisy stanowią inaczej.</w:t>
      </w:r>
    </w:p>
    <w:p w:rsidR="00375BBC" w:rsidRPr="00375BBC" w:rsidRDefault="00375BBC" w:rsidP="00375BBC">
      <w:pPr>
        <w:pStyle w:val="USTustnpkodeksu"/>
      </w:pPr>
      <w:r w:rsidRPr="00375BBC">
        <w:t>3.</w:t>
      </w:r>
      <w:r w:rsidR="00F41D02">
        <w:t xml:space="preserve"> </w:t>
      </w:r>
      <w:r w:rsidRPr="00375BBC">
        <w:t>Szczegółowy zakres i warunki wykonywania działalności gospodarczej podlegającej koncesjonowaniu, w szczególności zasady oraz tryb udzielania, zmiany, zawieszenia, cofnięcia albo ograniczenia zakresu koncesji, określają odrębne przepisy.</w:t>
      </w:r>
    </w:p>
    <w:p w:rsidR="00375BBC" w:rsidRPr="00375BBC" w:rsidRDefault="00375BBC" w:rsidP="00375BBC">
      <w:pPr>
        <w:pStyle w:val="ARTartustawynprozporzdzenia"/>
      </w:pPr>
      <w:r w:rsidRPr="009E4129">
        <w:rPr>
          <w:rStyle w:val="Ppogrubienie"/>
        </w:rPr>
        <w:t>Art. 38.</w:t>
      </w:r>
      <w:r w:rsidRPr="00375BBC">
        <w:t xml:space="preserve"> Organ koncesyjny zamieszcza w Biuletynie Informacji Publicznej, na stronie podmiotowej urzędu obsługującego organ, szczegółową informację o wszelkich warunkach uzyskania koncesji. </w:t>
      </w:r>
    </w:p>
    <w:p w:rsidR="00375BBC" w:rsidRPr="00375BBC" w:rsidRDefault="00375BBC" w:rsidP="009E4129">
      <w:pPr>
        <w:pStyle w:val="ARTartustawynprozporzdzenia"/>
        <w:keepNext/>
      </w:pPr>
      <w:r w:rsidRPr="009E4129">
        <w:rPr>
          <w:rStyle w:val="Ppogrubienie"/>
        </w:rPr>
        <w:lastRenderedPageBreak/>
        <w:t>Art. 39.</w:t>
      </w:r>
      <w:r w:rsidRPr="00375BBC">
        <w:t> 1. Organ koncesyjny może odmówić udzielenia koncesji albo ograniczyć jej zakres w stosunku do wniosku o udzielenie koncesji albo odmówić zmiany koncesji:</w:t>
      </w:r>
    </w:p>
    <w:p w:rsidR="00375BBC" w:rsidRPr="00375BBC" w:rsidRDefault="00375BBC" w:rsidP="00375BBC">
      <w:pPr>
        <w:pStyle w:val="PKTpunkt"/>
      </w:pPr>
      <w:r w:rsidRPr="00375BBC">
        <w:t>1)</w:t>
      </w:r>
      <w:r w:rsidRPr="00375BBC">
        <w:tab/>
        <w:t>w przypadku niespełnienia warunków udzielenia koncesji;</w:t>
      </w:r>
    </w:p>
    <w:p w:rsidR="00375BBC" w:rsidRPr="00375BBC" w:rsidRDefault="00375BBC" w:rsidP="00375BBC">
      <w:pPr>
        <w:pStyle w:val="PKTpunkt"/>
      </w:pPr>
      <w:r w:rsidRPr="00375BBC">
        <w:t>2)</w:t>
      </w:r>
      <w:r w:rsidRPr="00375BBC">
        <w:tab/>
        <w:t>ze względu na zagrożenie obronności lub bezpieczeństwa państwa lub obywateli;</w:t>
      </w:r>
    </w:p>
    <w:p w:rsidR="00375BBC" w:rsidRPr="00375BBC" w:rsidRDefault="00375BBC" w:rsidP="00375BBC">
      <w:pPr>
        <w:pStyle w:val="PKTpunkt"/>
      </w:pPr>
      <w:r w:rsidRPr="00375BBC">
        <w:t>3)</w:t>
      </w:r>
      <w:r w:rsidRPr="00375BBC">
        <w:tab/>
        <w:t>jeżeli w wyniku przeprowadzonej rozprawy albo przetargu udzielono koncesji innemu przedsiębiorcy lub przedsiębiorcom;</w:t>
      </w:r>
    </w:p>
    <w:p w:rsidR="00375BBC" w:rsidRPr="00375BBC" w:rsidRDefault="00375BBC" w:rsidP="00375BBC">
      <w:pPr>
        <w:pStyle w:val="PKTpunkt"/>
      </w:pPr>
      <w:r w:rsidRPr="00375BBC">
        <w:t>4)</w:t>
      </w:r>
      <w:r w:rsidRPr="00375BBC">
        <w:tab/>
        <w:t>w przypadku gdy wydano decyzję o stwierdzeniu niedopuszczalności wykonywania praw z udziałów albo akcji przedsiębiorcy, na podst</w:t>
      </w:r>
      <w:r w:rsidR="003C4EEB">
        <w:t>awie przepisów ustawy z dnia 24 </w:t>
      </w:r>
      <w:r w:rsidRPr="00375BBC">
        <w:t>lipca 2015 r. o kontroli niektórych inwestycji (Dz. U. z 2017 r. poz. 1857), jeżeli jest to w interesie publicznym;</w:t>
      </w:r>
    </w:p>
    <w:p w:rsidR="00375BBC" w:rsidRPr="00375BBC" w:rsidRDefault="00375BBC" w:rsidP="00375BBC">
      <w:pPr>
        <w:pStyle w:val="PKTpunkt"/>
      </w:pPr>
      <w:r w:rsidRPr="00375BBC">
        <w:t>5)</w:t>
      </w:r>
      <w:r w:rsidRPr="00375BBC">
        <w:tab/>
        <w:t>w przypadkach określonych w odrębnych przepisach.</w:t>
      </w:r>
    </w:p>
    <w:p w:rsidR="00375BBC" w:rsidRPr="00375BBC" w:rsidRDefault="00375BBC" w:rsidP="00375BBC">
      <w:pPr>
        <w:pStyle w:val="USTustnpkodeksu"/>
      </w:pPr>
      <w:r w:rsidRPr="00375BBC">
        <w:t>2. Organ koncesyjny może czasowo wstrzymać udzielanie koncesji, ze względu na przyczyny, o których mowa w ust. 1 pkt 2, ogłaszając o tym w Dzienniku Urzęd</w:t>
      </w:r>
      <w:r w:rsidR="00420D63">
        <w:t>owym Rzeczypospolitej Polskiej „Monitor Polski”</w:t>
      </w:r>
      <w:r w:rsidRPr="00375BBC">
        <w:t>.</w:t>
      </w:r>
    </w:p>
    <w:p w:rsidR="00375BBC" w:rsidRPr="00375BBC" w:rsidRDefault="00375BBC" w:rsidP="009E4129">
      <w:pPr>
        <w:pStyle w:val="ARTartustawynprozporzdzenia"/>
        <w:keepNext/>
      </w:pPr>
      <w:r w:rsidRPr="009E4129">
        <w:rPr>
          <w:rStyle w:val="Ppogrubienie"/>
        </w:rPr>
        <w:t>Art. 40.</w:t>
      </w:r>
      <w:r w:rsidRPr="00375BBC">
        <w:rPr>
          <w:rStyle w:val="Ppogrubienie"/>
        </w:rPr>
        <w:t xml:space="preserve"> </w:t>
      </w:r>
      <w:r w:rsidRPr="00375BBC">
        <w:t>1.</w:t>
      </w:r>
      <w:r w:rsidR="00F41D02">
        <w:t xml:space="preserve"> </w:t>
      </w:r>
      <w:r w:rsidRPr="00375BBC">
        <w:t>Organ koncesyjny jest uprawniony do kontr</w:t>
      </w:r>
      <w:r w:rsidR="003C4EEB">
        <w:t>oli działalności gospodarczej w </w:t>
      </w:r>
      <w:r w:rsidRPr="00375BBC">
        <w:t>zakresie:</w:t>
      </w:r>
    </w:p>
    <w:p w:rsidR="00375BBC" w:rsidRPr="00375BBC" w:rsidRDefault="00375BBC" w:rsidP="00375BBC">
      <w:pPr>
        <w:pStyle w:val="PKTpunkt"/>
      </w:pPr>
      <w:r w:rsidRPr="00375BBC">
        <w:t>1)</w:t>
      </w:r>
      <w:r w:rsidRPr="00375BBC">
        <w:tab/>
        <w:t>zgodności wykonywanej działalności z udzieloną koncesją;</w:t>
      </w:r>
    </w:p>
    <w:p w:rsidR="00375BBC" w:rsidRPr="00375BBC" w:rsidRDefault="00375BBC" w:rsidP="00375BBC">
      <w:pPr>
        <w:pStyle w:val="PKTpunkt"/>
      </w:pPr>
      <w:r w:rsidRPr="00375BBC">
        <w:t>2)</w:t>
      </w:r>
      <w:r w:rsidRPr="00375BBC">
        <w:tab/>
        <w:t>przestrzegania warunków wykonywania działalności gospodarczej;</w:t>
      </w:r>
    </w:p>
    <w:p w:rsidR="00375BBC" w:rsidRPr="00375BBC" w:rsidRDefault="00375BBC" w:rsidP="00375BBC">
      <w:pPr>
        <w:pStyle w:val="PKTpunkt"/>
      </w:pPr>
      <w:r w:rsidRPr="00375BBC">
        <w:t>3)</w:t>
      </w:r>
      <w:r w:rsidRPr="00375BBC">
        <w:tab/>
        <w:t>obronności lub bezpieczeństwa państwa, ochrony bezpieczeństwa lub dóbr osobistych obywateli.</w:t>
      </w:r>
    </w:p>
    <w:p w:rsidR="00375BBC" w:rsidRPr="00375BBC" w:rsidRDefault="00375BBC" w:rsidP="009E4129">
      <w:pPr>
        <w:pStyle w:val="USTustnpkodeksu"/>
        <w:keepNext/>
      </w:pPr>
      <w:r w:rsidRPr="00375BBC">
        <w:t>2.</w:t>
      </w:r>
      <w:r w:rsidR="00F41D02">
        <w:t xml:space="preserve"> </w:t>
      </w:r>
      <w:r w:rsidRPr="00375BBC">
        <w:t>Osoby upoważnione przez organ koncesyjny do dokonywania kontroli są uprawnione w szczególności do:</w:t>
      </w:r>
    </w:p>
    <w:p w:rsidR="00375BBC" w:rsidRPr="00375BBC" w:rsidRDefault="00375BBC" w:rsidP="00375BBC">
      <w:pPr>
        <w:pStyle w:val="PKTpunkt"/>
      </w:pPr>
      <w:r w:rsidRPr="00375BBC">
        <w:t>1)</w:t>
      </w:r>
      <w:r w:rsidRPr="00375BBC">
        <w:tab/>
        <w:t>wstępu na teren nieruchomości, obiektu, lokalu lub ich części, gdzie jest wykonywana działalność gospodarcza objęta koncesją, w dniach i w godzinach, w których ta działalność jest wykonywana lub powinna być wykonywana;</w:t>
      </w:r>
    </w:p>
    <w:p w:rsidR="00375BBC" w:rsidRPr="00375BBC" w:rsidRDefault="00375BBC" w:rsidP="00375BBC">
      <w:pPr>
        <w:pStyle w:val="PKTpunkt"/>
      </w:pPr>
      <w:r w:rsidRPr="00375BBC">
        <w:t>2)</w:t>
      </w:r>
      <w:r w:rsidRPr="00375BBC">
        <w:tab/>
        <w:t>żądania ustnych lub pisemnych wyjaśnień, okazania dokumentów lub innych nośników informacji oraz udostępnienia danych mających związek z przedmiotem kontroli.</w:t>
      </w:r>
    </w:p>
    <w:p w:rsidR="00375BBC" w:rsidRPr="00375BBC" w:rsidRDefault="00375BBC" w:rsidP="00375BBC">
      <w:pPr>
        <w:pStyle w:val="USTustnpkodeksu"/>
        <w:rPr>
          <w:rStyle w:val="Ppogrubienie"/>
        </w:rPr>
      </w:pPr>
      <w:r w:rsidRPr="00375BBC">
        <w:t>3.</w:t>
      </w:r>
      <w:r w:rsidR="00F41D02">
        <w:t xml:space="preserve"> </w:t>
      </w:r>
      <w:r w:rsidRPr="00375BBC">
        <w:t>W przypadku stwierdzenia w trakcie kontroli uchybień organ koncesyjny może wezwać przedsiębiorcę do ich usunięcia w wyznaczonym terminie.</w:t>
      </w:r>
    </w:p>
    <w:p w:rsidR="00375BBC" w:rsidRPr="00375BBC" w:rsidRDefault="00375BBC" w:rsidP="00375BBC">
      <w:pPr>
        <w:pStyle w:val="ARTartustawynprozporzdzenia"/>
      </w:pPr>
      <w:r w:rsidRPr="009E4129">
        <w:rPr>
          <w:rStyle w:val="Ppogrubienie"/>
        </w:rPr>
        <w:t>Art. 41.</w:t>
      </w:r>
      <w:r w:rsidRPr="00375BBC">
        <w:t> 1.</w:t>
      </w:r>
      <w:r w:rsidR="00F41D02">
        <w:t xml:space="preserve"> </w:t>
      </w:r>
      <w:r w:rsidRPr="00375BBC">
        <w:t>Uzyskania zezwolenia wymaga wykonywa</w:t>
      </w:r>
      <w:r w:rsidR="003C4EEB">
        <w:t>nie działalności gospodarczej w </w:t>
      </w:r>
      <w:r w:rsidRPr="00375BBC">
        <w:t>zakresie określonym w odrębnych przepisach.</w:t>
      </w:r>
    </w:p>
    <w:p w:rsidR="00375BBC" w:rsidRPr="00375BBC" w:rsidRDefault="00375BBC" w:rsidP="00375BBC">
      <w:pPr>
        <w:pStyle w:val="USTustnpkodeksu"/>
      </w:pPr>
      <w:r w:rsidRPr="00375BBC">
        <w:lastRenderedPageBreak/>
        <w:t>2.</w:t>
      </w:r>
      <w:r w:rsidR="00F41D02">
        <w:t xml:space="preserve"> </w:t>
      </w:r>
      <w:r w:rsidRPr="00375BBC">
        <w:t>Organy zezwalające oraz warunki wykonywania dzia</w:t>
      </w:r>
      <w:r w:rsidR="003C4EEB">
        <w:t>łalności objętej zezwoleniem, w </w:t>
      </w:r>
      <w:r w:rsidRPr="00375BBC">
        <w:t>szczególności zasady oraz tryb udzielania, odmowy udzielenia, zmiany, zawieszenia, cofnięcia albo ograniczenia zakresu zezwolenia, określają odrębne przepisy, o ile niniejsza ustawa nie stanowi inaczej.</w:t>
      </w:r>
    </w:p>
    <w:p w:rsidR="00375BBC" w:rsidRPr="00375BBC" w:rsidRDefault="00375BBC" w:rsidP="00375BBC">
      <w:pPr>
        <w:pStyle w:val="ARTartustawynprozporzdzenia"/>
      </w:pPr>
      <w:r w:rsidRPr="009E4129">
        <w:rPr>
          <w:rStyle w:val="Ppogrubienie"/>
        </w:rPr>
        <w:t>Art. 42.</w:t>
      </w:r>
      <w:r w:rsidR="00F41D02">
        <w:t xml:space="preserve"> </w:t>
      </w:r>
      <w:r w:rsidRPr="00375BBC">
        <w:t>Organ zezwalający udziela zezwolenia na wykonywanie działalności gospodarczej po stwierdzeniu, że przedsiębiorca spełnia wymagane prawem warunki uzyskania zezwolenia.</w:t>
      </w:r>
    </w:p>
    <w:p w:rsidR="00375BBC" w:rsidRPr="00375BBC" w:rsidRDefault="00375BBC" w:rsidP="00375BBC">
      <w:pPr>
        <w:pStyle w:val="ARTartustawynprozporzdzenia"/>
      </w:pPr>
      <w:r w:rsidRPr="009E4129">
        <w:rPr>
          <w:rStyle w:val="Ppogrubienie"/>
        </w:rPr>
        <w:t>Art. 43.</w:t>
      </w:r>
      <w:r w:rsidRPr="00375BBC">
        <w:t xml:space="preserve"> 1. Jeżeli odrębne przepisy stanowią, że dany rodzaj działalności jest działalnością regulowaną, przedsiębiorca może wykonywać tę działalność, jeśli spełnia warunki określone tymi przepisami i po uzyskaniu wpisu do właściwego rejestru działalności regulowanej.</w:t>
      </w:r>
    </w:p>
    <w:p w:rsidR="00375BBC" w:rsidRPr="00375BBC" w:rsidRDefault="00375BBC" w:rsidP="00375BBC">
      <w:pPr>
        <w:pStyle w:val="USTustnpkodeksu"/>
      </w:pPr>
      <w:r w:rsidRPr="00375BBC">
        <w:t>2. Organ prowadzący rejestr działalności regulowanej dokonuje wpisu na wniosek przedsiębiorcy, po złożeniu przez przedsiębiorcę do organu prowadzącego rejestr działalności regulowanej oświadczenia o spełnieniu warunków wymaganych do wykonywania tej działalności. Przedsiębiorca podlegający wp</w:t>
      </w:r>
      <w:r w:rsidR="003C4EEB">
        <w:t>isowi do Centralnej Ewidencji i </w:t>
      </w:r>
      <w:r w:rsidR="001A214D">
        <w:t>Informacji o </w:t>
      </w:r>
      <w:r w:rsidRPr="00375BBC">
        <w:t>Działalności Gospodarczej może złożyć wniosek</w:t>
      </w:r>
      <w:r w:rsidR="001A214D">
        <w:t xml:space="preserve"> wraz z oświadczeniem również w </w:t>
      </w:r>
      <w:r w:rsidRPr="00375BBC">
        <w:t>urzędzie gminy, wskazując organ prowadzący rejestr działalności regulowanej.</w:t>
      </w:r>
    </w:p>
    <w:p w:rsidR="00375BBC" w:rsidRPr="00375BBC" w:rsidRDefault="003F4048" w:rsidP="009E4129">
      <w:pPr>
        <w:pStyle w:val="USTustnpkodeksu"/>
        <w:keepNext/>
      </w:pPr>
      <w:r>
        <w:t xml:space="preserve">3. </w:t>
      </w:r>
      <w:r w:rsidR="00375BBC" w:rsidRPr="00375BBC">
        <w:t>Organ prowadzący rejestr działalności regulowanej, w drodze decyzji, odmawia wpisu przedsiębiorcy do rejestru:</w:t>
      </w:r>
    </w:p>
    <w:p w:rsidR="00375BBC" w:rsidRPr="00375BBC" w:rsidRDefault="00375BBC" w:rsidP="00375BBC">
      <w:pPr>
        <w:pStyle w:val="PKTpunkt"/>
      </w:pPr>
      <w:r w:rsidRPr="00375BBC">
        <w:t>1)</w:t>
      </w:r>
      <w:r w:rsidRPr="00375BBC">
        <w:tab/>
        <w:t>jeżeli wydano prawomocne orzeczenie zakazujące przedsiębiorcy wykonywania działalności gospodarczej objętej wpisem;</w:t>
      </w:r>
    </w:p>
    <w:p w:rsidR="00375BBC" w:rsidRPr="00375BBC" w:rsidRDefault="00375BBC" w:rsidP="00375BBC">
      <w:pPr>
        <w:pStyle w:val="PKTpunkt"/>
      </w:pPr>
      <w:r w:rsidRPr="00375BBC">
        <w:t>2)</w:t>
      </w:r>
      <w:r w:rsidRPr="00375BBC">
        <w:tab/>
        <w:t>jeżeli przedsiębiorcę wykreślono z rejestru tej działalności regulowanej w wyniku wydania przez organ prowadzący rejestr decyzji o zakazie wykonywania przez przedsiębiorcę działalności objętej wpisem w okresie 3 lat poprzedzających złożenie wniosku;</w:t>
      </w:r>
    </w:p>
    <w:p w:rsidR="00375BBC" w:rsidRPr="00375BBC" w:rsidRDefault="00375BBC" w:rsidP="00375BBC">
      <w:pPr>
        <w:pStyle w:val="PKTpunkt"/>
      </w:pPr>
      <w:r w:rsidRPr="00375BBC">
        <w:t>3)</w:t>
      </w:r>
      <w:r w:rsidRPr="00375BBC">
        <w:tab/>
        <w:t>w przypadkach określonych w odrębnych przepisach.</w:t>
      </w:r>
    </w:p>
    <w:p w:rsidR="00375BBC" w:rsidRPr="00375BBC" w:rsidRDefault="00375BBC" w:rsidP="00375BBC">
      <w:pPr>
        <w:pStyle w:val="USTustnpkodeksu"/>
      </w:pPr>
      <w:r w:rsidRPr="00375BBC">
        <w:t>4. Rejestry działalności regulowanej są jawne. Dane z rejestrów dotyczące firmy przedsiębiorcy oraz jego numeru identyfikacji podatkowej (NIP) są udostępniane w sieci teleinformatycznej. Organ może udostępnić w sieci telein</w:t>
      </w:r>
      <w:r w:rsidR="003C4EEB">
        <w:t>formatycznej także inne dane, z </w:t>
      </w:r>
      <w:r w:rsidRPr="00375BBC">
        <w:t xml:space="preserve">uwzględnieniem przepisów o ochronie danych osobowych. </w:t>
      </w:r>
    </w:p>
    <w:p w:rsidR="00375BBC" w:rsidRPr="00375BBC" w:rsidRDefault="00375BBC" w:rsidP="00375BBC">
      <w:pPr>
        <w:pStyle w:val="USTustnpkodeksu"/>
      </w:pPr>
      <w:r w:rsidRPr="00375BBC">
        <w:lastRenderedPageBreak/>
        <w:t>5. Dla przedsiębiorcy wpisanego do rejestru prowadzi si</w:t>
      </w:r>
      <w:r w:rsidR="003C4EEB">
        <w:t>ę akta rejestrowe, obejmujące w </w:t>
      </w:r>
      <w:r w:rsidRPr="00375BBC">
        <w:t>szczególności dokumenty stanowiące podstawę wpisu oraz decyzje dotyczące wykreślenia wpisu.</w:t>
      </w:r>
    </w:p>
    <w:p w:rsidR="00375BBC" w:rsidRPr="00375BBC" w:rsidRDefault="00375BBC" w:rsidP="00375BBC">
      <w:pPr>
        <w:pStyle w:val="USTustnpkodeksu"/>
      </w:pPr>
      <w:r w:rsidRPr="00375BBC">
        <w:t>6. Przedsiębiorca jest obowiązany przechowywać wszystkie dokumenty niezbędne do wykazania spełniania warunków wymaganych do wykonywania działalności regulowanej.</w:t>
      </w:r>
    </w:p>
    <w:p w:rsidR="00375BBC" w:rsidRPr="00375BBC" w:rsidRDefault="00375BBC" w:rsidP="00375BBC">
      <w:pPr>
        <w:pStyle w:val="USTustnpkodeksu"/>
      </w:pPr>
      <w:r w:rsidRPr="00375BBC">
        <w:t>7. Spełnianie przez przedsiębiorcę warunków wymaganych do wykonywania działalności regulowanej podlega kontroli, w szczególności przez organ prowadzący rejestr tej działalności. Przepisy art. 40 stosuje się odpowiednio.</w:t>
      </w:r>
    </w:p>
    <w:p w:rsidR="00375BBC" w:rsidRPr="00375BBC" w:rsidRDefault="00375BBC" w:rsidP="00375BBC">
      <w:pPr>
        <w:pStyle w:val="USTustnpkodeksu"/>
      </w:pPr>
      <w:r w:rsidRPr="00375BBC">
        <w:t>8. Odrębne przepisy określają w szczególności warunki wykonywania działalności regulowanej oraz tryb uzyskiwania wpisu do rejestru działalno</w:t>
      </w:r>
      <w:r w:rsidR="003C4EEB">
        <w:t>ści regulowanej i wykreślenia z </w:t>
      </w:r>
      <w:r w:rsidRPr="00375BBC">
        <w:t>tego rejestru.</w:t>
      </w:r>
    </w:p>
    <w:p w:rsidR="00375BBC" w:rsidRPr="00375BBC" w:rsidRDefault="00375BBC" w:rsidP="00375BBC">
      <w:pPr>
        <w:pStyle w:val="ARTartustawynprozporzdzenia"/>
      </w:pPr>
      <w:r w:rsidRPr="009E4129">
        <w:rPr>
          <w:rStyle w:val="Ppogrubienie"/>
        </w:rPr>
        <w:t>Art. 44.</w:t>
      </w:r>
      <w:r w:rsidRPr="00375BBC">
        <w:t xml:space="preserve"> 1. Koncesja, zezwolenie albo wpis do rejestru działalności regulowanej uprawniają do wykonywania działalności gospodarczej na terenie całego kraju i przez czas nieokreślony, chyba że odrębne przepisy stanowią inaczej.</w:t>
      </w:r>
    </w:p>
    <w:p w:rsidR="00375BBC" w:rsidRPr="00375BBC" w:rsidRDefault="00375BBC" w:rsidP="00375BBC">
      <w:pPr>
        <w:pStyle w:val="USTustnpkodeksu"/>
      </w:pPr>
      <w:r w:rsidRPr="00375BBC">
        <w:t>2. Jeżeli przepisy regulujące daną działalność gospodarczą stanowią, że wydawanie, odmowa wydania, zmiana zakresu i cofanie koncesji i zezwoleń, a także prowadzenie rejestrów działalności regulowanej należy do zadań organów jednostek samorządu terytorialnego, to zadania te są wykonywane jako zadania zlecone z zakresu administracji rządowej.</w:t>
      </w:r>
    </w:p>
    <w:p w:rsidR="00375BBC" w:rsidRPr="00375BBC" w:rsidRDefault="00375BBC" w:rsidP="00375BBC">
      <w:pPr>
        <w:pStyle w:val="USTustnpkodeksu"/>
      </w:pPr>
      <w:r w:rsidRPr="00375BBC">
        <w:t>3. Jeżeli z odrębnych przepisów wynika, że wykonywanie działalności gospodarczej wymaga uzyskania koncesji, zezwolenia albo wpisu do rejestru działalności regulowanej, do działalności tej nie stosuje się art. 5 ust. 1.</w:t>
      </w:r>
    </w:p>
    <w:p w:rsidR="00375BBC" w:rsidRPr="00375BBC" w:rsidRDefault="00375BBC" w:rsidP="00375BBC">
      <w:pPr>
        <w:pStyle w:val="USTustnpkodeksu"/>
      </w:pPr>
      <w:r w:rsidRPr="00375BBC">
        <w:t>4. Punkt Informacji dla Przedsiębiorcy udostępnia listę rodzajów działalności gospodarczej wymagających uzyskania koncesji, zezwolenia albo wpisu do rejestru działalności regulowanej, wraz ze wskazaniem odpowiednich aktów prawnych.</w:t>
      </w:r>
    </w:p>
    <w:p w:rsidR="00375BBC" w:rsidRPr="00375BBC" w:rsidRDefault="00375BBC" w:rsidP="00375BBC">
      <w:pPr>
        <w:pStyle w:val="ROZDZODDZOZNoznaczenierozdziauluboddziau"/>
      </w:pPr>
      <w:r w:rsidRPr="00375BBC">
        <w:t>Rozdział 5</w:t>
      </w:r>
    </w:p>
    <w:p w:rsidR="00375BBC" w:rsidRPr="00375BBC" w:rsidRDefault="00375BBC" w:rsidP="009E4129">
      <w:pPr>
        <w:pStyle w:val="ROZDZODDZPRZEDMprzedmiotregulacjirozdziauluboddziau"/>
      </w:pPr>
      <w:r w:rsidRPr="00375BBC">
        <w:t>Ograniczenia kontroli działalności gospodarczej</w:t>
      </w:r>
    </w:p>
    <w:p w:rsidR="00375BBC" w:rsidRPr="00375BBC" w:rsidRDefault="00375BBC" w:rsidP="00375BBC">
      <w:pPr>
        <w:pStyle w:val="ARTartustawynprozporzdzenia"/>
      </w:pPr>
      <w:r w:rsidRPr="009E4129">
        <w:rPr>
          <w:rStyle w:val="Ppogrubienie"/>
        </w:rPr>
        <w:t>Art. 45.</w:t>
      </w:r>
      <w:r w:rsidRPr="00375BBC">
        <w:t xml:space="preserve"> 1. Kontrola działalności gospodarczej przedsiębiorców jest przeprowadzana na zasadach określonych w niniejszej ustawie, chyba że za</w:t>
      </w:r>
      <w:r w:rsidR="003C4EEB">
        <w:t>sady i tryb kontroli wynikają z </w:t>
      </w:r>
      <w:r w:rsidRPr="00375BBC">
        <w:t xml:space="preserve">ratyfikowanych umów międzynarodowych albo bezpośrednio stosowanych przepisów prawa Unii Europejskiej. </w:t>
      </w:r>
    </w:p>
    <w:p w:rsidR="00375BBC" w:rsidRPr="00375BBC" w:rsidRDefault="00375BBC" w:rsidP="00375BBC">
      <w:pPr>
        <w:pStyle w:val="USTustnpkodeksu"/>
      </w:pPr>
      <w:r w:rsidRPr="00375BBC">
        <w:t>2.</w:t>
      </w:r>
      <w:r w:rsidR="00F41D02">
        <w:t xml:space="preserve"> </w:t>
      </w:r>
      <w:r w:rsidRPr="00375BBC">
        <w:t>W zakresie nieuregulowanym w niniejszym rozdziale stosuje się odrębne przepisy.</w:t>
      </w:r>
    </w:p>
    <w:p w:rsidR="00375BBC" w:rsidRPr="00375BBC" w:rsidRDefault="00375BBC" w:rsidP="00375BBC">
      <w:pPr>
        <w:pStyle w:val="USTustnpkodeksu"/>
      </w:pPr>
      <w:r w:rsidRPr="00375BBC">
        <w:lastRenderedPageBreak/>
        <w:t>3.</w:t>
      </w:r>
      <w:r w:rsidR="00F41D02">
        <w:t xml:space="preserve"> </w:t>
      </w:r>
      <w:r w:rsidRPr="00375BBC">
        <w:t>Zakres przedmiotowy kontroli działalności gospodarczej przedsiębiorcy oraz organy upoważnione do jej przeprowadzenia określają odrębne przepisy,</w:t>
      </w:r>
      <w:r w:rsidR="003C4EEB">
        <w:t xml:space="preserve"> z zastrzeżeniem art. 40 i art. </w:t>
      </w:r>
      <w:r w:rsidRPr="00375BBC">
        <w:t>43 ust. 7.</w:t>
      </w:r>
    </w:p>
    <w:p w:rsidR="00375BBC" w:rsidRPr="00375BBC" w:rsidRDefault="00375BBC" w:rsidP="00375BBC">
      <w:pPr>
        <w:pStyle w:val="ARTartustawynprozporzdzenia"/>
      </w:pPr>
      <w:r w:rsidRPr="009E4129">
        <w:rPr>
          <w:rStyle w:val="Ppogrubienie"/>
        </w:rPr>
        <w:t>Art. 46.</w:t>
      </w:r>
      <w:r w:rsidRPr="00375BBC">
        <w:rPr>
          <w:rStyle w:val="Ppogrubienie"/>
        </w:rPr>
        <w:t xml:space="preserve"> </w:t>
      </w:r>
      <w:r w:rsidRPr="00375BBC">
        <w:t>1. Przedsiębiorcy, który poniósł szkodę na skutek przeprowadzenia czynności kontrolnych z naruszeniem przepisów prawa, przysługuje odszkodowanie.</w:t>
      </w:r>
    </w:p>
    <w:p w:rsidR="00375BBC" w:rsidRPr="00375BBC" w:rsidRDefault="00375BBC" w:rsidP="00375BBC">
      <w:pPr>
        <w:pStyle w:val="USTustnpkodeksu"/>
      </w:pPr>
      <w:r w:rsidRPr="00375BBC">
        <w:t>2.</w:t>
      </w:r>
      <w:r w:rsidR="00F41D02">
        <w:t xml:space="preserve"> </w:t>
      </w:r>
      <w:r w:rsidRPr="00375BBC">
        <w:t>Dochodzenie roszczenia, o którym mowa w ust. 1, następuje na zasadach i w trybie określonych w odrębnych przepisach.</w:t>
      </w:r>
    </w:p>
    <w:p w:rsidR="00375BBC" w:rsidRPr="00375BBC" w:rsidRDefault="00375BBC" w:rsidP="00375BBC">
      <w:pPr>
        <w:pStyle w:val="USTustnpkodeksu"/>
      </w:pPr>
      <w:r w:rsidRPr="00375BBC">
        <w:t>3.</w:t>
      </w:r>
      <w:r w:rsidR="00F41D02">
        <w:t xml:space="preserve"> </w:t>
      </w:r>
      <w:r w:rsidRPr="00375BBC">
        <w:t>Dowody przeprowadzone w toku kontroli przez organ kontroli z naruszeniem przepisów ustawy lub z naruszeniem innych przepisów prawa w zakresie kontroli działalności gospodarczej przedsiębiorcy, jeżeli miały istotny wpływ na wyniki kontroli, nie mogą stanowić dowodu w postępowaniu administracyjnym, podatkowym, karnym lub karnym skarbowym dotyczącym kontrolowanego przedsiębiorcy.</w:t>
      </w:r>
    </w:p>
    <w:p w:rsidR="00375BBC" w:rsidRPr="00375BBC" w:rsidRDefault="00375BBC" w:rsidP="00375BBC">
      <w:pPr>
        <w:pStyle w:val="ARTartustawynprozporzdzenia"/>
      </w:pPr>
      <w:r w:rsidRPr="009E4129">
        <w:rPr>
          <w:rStyle w:val="Ppogrubienie"/>
        </w:rPr>
        <w:t>Art. 47.</w:t>
      </w:r>
      <w:r w:rsidRPr="00375BBC">
        <w:rPr>
          <w:rStyle w:val="Ppogrubienie"/>
        </w:rPr>
        <w:t xml:space="preserve"> </w:t>
      </w:r>
      <w:r w:rsidRPr="00375BBC">
        <w:t>1. Kontrole planuje się i przeprowadza po uprzednim dokonaniu analizy prawdopodobieństwa naruszenia prawa w ramach wykonywania działalności gospodarczej. Analiza obejmuje identyfikację obszarów podmiotowych i przedmiotowych, w których ryzyko naruszenia przepisów jest największe. Sposób przeprowadzenia analizy określa organ kontroli lub organ nadrzędny.</w:t>
      </w:r>
    </w:p>
    <w:p w:rsidR="00375BBC" w:rsidRPr="00375BBC" w:rsidRDefault="00375BBC" w:rsidP="009E4129">
      <w:pPr>
        <w:pStyle w:val="USTustnpkodeksu"/>
        <w:keepNext/>
      </w:pPr>
      <w:r w:rsidRPr="00375BBC">
        <w:t>2.</w:t>
      </w:r>
      <w:r w:rsidR="00F41D02">
        <w:t xml:space="preserve"> </w:t>
      </w:r>
      <w:r w:rsidRPr="00375BBC">
        <w:t>Przepisu ust. 1 nie stosuje się do kontroli:</w:t>
      </w:r>
    </w:p>
    <w:p w:rsidR="00375BBC" w:rsidRPr="00375BBC" w:rsidRDefault="00375BBC" w:rsidP="009E4129">
      <w:pPr>
        <w:pStyle w:val="PKTpunkt"/>
        <w:keepNext/>
      </w:pPr>
      <w:r w:rsidRPr="00375BBC">
        <w:t>1)</w:t>
      </w:r>
      <w:r w:rsidRPr="00375BBC">
        <w:tab/>
        <w:t>w przypadku gdy organ kontroli poweźmie uzasadnione podejrzenie:</w:t>
      </w:r>
    </w:p>
    <w:p w:rsidR="00375BBC" w:rsidRPr="00375BBC" w:rsidRDefault="00375BBC" w:rsidP="00375BBC">
      <w:pPr>
        <w:pStyle w:val="LITlitera"/>
      </w:pPr>
      <w:r w:rsidRPr="00375BBC">
        <w:t>a)</w:t>
      </w:r>
      <w:r w:rsidRPr="00375BBC">
        <w:tab/>
        <w:t>zagrożenia życia lub zdrowia,</w:t>
      </w:r>
    </w:p>
    <w:p w:rsidR="00375BBC" w:rsidRPr="00375BBC" w:rsidRDefault="00375BBC" w:rsidP="00375BBC">
      <w:pPr>
        <w:pStyle w:val="LITlitera"/>
      </w:pPr>
      <w:r w:rsidRPr="00375BBC">
        <w:t>b)</w:t>
      </w:r>
      <w:r w:rsidRPr="00375BBC">
        <w:tab/>
        <w:t>popełnienia przestępstwa lub wykroczenia,</w:t>
      </w:r>
    </w:p>
    <w:p w:rsidR="00375BBC" w:rsidRPr="00375BBC" w:rsidRDefault="00375BBC" w:rsidP="00375BBC">
      <w:pPr>
        <w:pStyle w:val="LITlitera"/>
      </w:pPr>
      <w:r w:rsidRPr="00375BBC">
        <w:t>c)</w:t>
      </w:r>
      <w:r w:rsidRPr="00375BBC">
        <w:tab/>
        <w:t>popełnienia przestępstwa skarbowego lub wykroczenia skarbowego,</w:t>
      </w:r>
    </w:p>
    <w:p w:rsidR="00375BBC" w:rsidRPr="00375BBC" w:rsidRDefault="00375BBC" w:rsidP="009E4129">
      <w:pPr>
        <w:pStyle w:val="LITlitera"/>
        <w:keepNext/>
      </w:pPr>
      <w:r w:rsidRPr="00375BBC">
        <w:t>d)</w:t>
      </w:r>
      <w:r w:rsidRPr="00375BBC">
        <w:tab/>
        <w:t>innego naruszenia prawnego zakazu lub niedopełnienia prawnego obowiązku</w:t>
      </w:r>
    </w:p>
    <w:p w:rsidR="00375BBC" w:rsidRPr="00375BBC" w:rsidRDefault="00375BBC" w:rsidP="00375BBC">
      <w:pPr>
        <w:pStyle w:val="CZWSPLITczwsplnaliter"/>
      </w:pPr>
      <w:r w:rsidRPr="00375BBC">
        <w:t>–</w:t>
      </w:r>
      <w:r w:rsidR="00F41D02">
        <w:t xml:space="preserve"> </w:t>
      </w:r>
      <w:r w:rsidRPr="00375BBC">
        <w:t>w wyniku wykonywania tej działalności;</w:t>
      </w:r>
    </w:p>
    <w:p w:rsidR="00375BBC" w:rsidRPr="00375BBC" w:rsidRDefault="00375BBC" w:rsidP="00375BBC">
      <w:pPr>
        <w:pStyle w:val="PKTpunkt"/>
      </w:pPr>
      <w:r w:rsidRPr="00375BBC">
        <w:t>2)</w:t>
      </w:r>
      <w:r w:rsidRPr="00375BBC">
        <w:tab/>
        <w:t>działalności przedsiębiorców w zakresie objętym nadzorem, o którym mowa w art. 1 ust. 2 ustawy z dnia 21 lipca 2006 r. o nadzorze n</w:t>
      </w:r>
      <w:r w:rsidR="003C4EEB">
        <w:t>ad rynkiem finansowym (Dz. U. z </w:t>
      </w:r>
      <w:r w:rsidRPr="00375BBC">
        <w:t>20</w:t>
      </w:r>
      <w:r w:rsidR="00FA0083">
        <w:t xml:space="preserve">17 r. poz. 196, 724, 791, 819, </w:t>
      </w:r>
      <w:r w:rsidRPr="00375BBC">
        <w:t>1089</w:t>
      </w:r>
      <w:r w:rsidR="00FA0083">
        <w:t>, 2102 i …</w:t>
      </w:r>
      <w:r w:rsidRPr="00375BBC">
        <w:t>);</w:t>
      </w:r>
    </w:p>
    <w:p w:rsidR="00375BBC" w:rsidRPr="00375BBC" w:rsidRDefault="00375BBC" w:rsidP="00375BBC">
      <w:pPr>
        <w:pStyle w:val="PKTpunkt"/>
      </w:pPr>
      <w:r w:rsidRPr="00375BBC">
        <w:t>3)</w:t>
      </w:r>
      <w:r w:rsidRPr="00375BBC">
        <w:tab/>
        <w:t>w przypadku gdy jest ona niezbędna do przeprowadzenia postępowania w celu sprawdzenia wykonania zaleceń pokontrolnych organu lub wykonania decyzji albo postanowień nakazujących usunięcie naruszeń prawa, w związku z przeprowadzoną kontrolą.</w:t>
      </w:r>
    </w:p>
    <w:p w:rsidR="00375BBC" w:rsidRPr="00375BBC" w:rsidRDefault="00375BBC" w:rsidP="00375BBC">
      <w:pPr>
        <w:pStyle w:val="USTustnpkodeksu"/>
      </w:pPr>
      <w:r w:rsidRPr="00375BBC">
        <w:lastRenderedPageBreak/>
        <w:t>3.</w:t>
      </w:r>
      <w:r w:rsidR="00F41D02">
        <w:t xml:space="preserve"> </w:t>
      </w:r>
      <w:r w:rsidRPr="00375BBC">
        <w:t>Organ kontroli zamieszcza w Biuletynie Informacji Publicznej na stronie podmiotowej urzędu obsługującego organ ogólny schemat tych procedur kontroli, które wynikają z przepisów powszechnie obowiązującego prawa.</w:t>
      </w:r>
    </w:p>
    <w:p w:rsidR="00375BBC" w:rsidRPr="00375BBC" w:rsidRDefault="00375BBC" w:rsidP="00375BBC">
      <w:pPr>
        <w:pStyle w:val="ARTartustawynprozporzdzenia"/>
      </w:pPr>
      <w:r w:rsidRPr="009E4129">
        <w:rPr>
          <w:rStyle w:val="Ppogrubienie"/>
        </w:rPr>
        <w:t>Art.</w:t>
      </w:r>
      <w:r w:rsidR="00F41D02" w:rsidRPr="009E4129">
        <w:rPr>
          <w:rStyle w:val="Ppogrubienie"/>
        </w:rPr>
        <w:t> </w:t>
      </w:r>
      <w:r w:rsidRPr="009E4129">
        <w:rPr>
          <w:rStyle w:val="Ppogrubienie"/>
        </w:rPr>
        <w:t>48.</w:t>
      </w:r>
      <w:r w:rsidRPr="00375BBC">
        <w:rPr>
          <w:rStyle w:val="Ppogrubienie"/>
        </w:rPr>
        <w:t xml:space="preserve"> </w:t>
      </w:r>
      <w:r w:rsidRPr="00375BBC">
        <w:t>1. Organ kontroli zawiadamia przedsiębiorcę o zamiarze wszczęcia kontroli.</w:t>
      </w:r>
    </w:p>
    <w:p w:rsidR="00375BBC" w:rsidRPr="00375BBC" w:rsidRDefault="00375BBC" w:rsidP="00375BBC">
      <w:pPr>
        <w:pStyle w:val="USTustnpkodeksu"/>
      </w:pPr>
      <w:r w:rsidRPr="00375BBC">
        <w:t>2.</w:t>
      </w:r>
      <w:r w:rsidR="00F41D02">
        <w:t xml:space="preserve"> </w:t>
      </w:r>
      <w:r w:rsidRPr="00375BBC">
        <w:t>Kontrolę wszczyna się nie wcześniej niż po upływie 7 dni i nie później niż przed upływem 30 dni od dnia doręczenia zawiadomienia o zamiarze wszczęcia kontroli. Jeżeli kontrola nie zostanie wszczęta w terminie 30 dni od dnia doręczenia zawiadomienia, wszczęcie kontroli wymaga ponownego zawiadomienia.</w:t>
      </w:r>
    </w:p>
    <w:p w:rsidR="00375BBC" w:rsidRPr="00375BBC" w:rsidRDefault="00375BBC" w:rsidP="009E4129">
      <w:pPr>
        <w:pStyle w:val="USTustnpkodeksu"/>
        <w:keepNext/>
      </w:pPr>
      <w:r w:rsidRPr="00375BBC">
        <w:t>3.</w:t>
      </w:r>
      <w:r w:rsidR="00F41D02">
        <w:t xml:space="preserve"> </w:t>
      </w:r>
      <w:r w:rsidRPr="00375BBC">
        <w:t>Zawiadomienie o zamiarze wszczęcia kontroli zawiera:</w:t>
      </w:r>
    </w:p>
    <w:p w:rsidR="00375BBC" w:rsidRPr="00375BBC" w:rsidRDefault="00375BBC" w:rsidP="00375BBC">
      <w:pPr>
        <w:pStyle w:val="PKTpunkt"/>
      </w:pPr>
      <w:r w:rsidRPr="00375BBC">
        <w:t>1)</w:t>
      </w:r>
      <w:r w:rsidRPr="00375BBC">
        <w:tab/>
        <w:t>oznaczenie organu;</w:t>
      </w:r>
    </w:p>
    <w:p w:rsidR="00375BBC" w:rsidRPr="00375BBC" w:rsidRDefault="00375BBC" w:rsidP="00375BBC">
      <w:pPr>
        <w:pStyle w:val="PKTpunkt"/>
      </w:pPr>
      <w:r w:rsidRPr="00375BBC">
        <w:t>2)</w:t>
      </w:r>
      <w:r w:rsidRPr="00375BBC">
        <w:tab/>
        <w:t>datę i miejsce wystawienia;</w:t>
      </w:r>
    </w:p>
    <w:p w:rsidR="00375BBC" w:rsidRPr="00375BBC" w:rsidRDefault="00375BBC" w:rsidP="00375BBC">
      <w:pPr>
        <w:pStyle w:val="PKTpunkt"/>
      </w:pPr>
      <w:r w:rsidRPr="00375BBC">
        <w:t>3)</w:t>
      </w:r>
      <w:r w:rsidRPr="00375BBC">
        <w:tab/>
        <w:t>oznaczenie przedsiębiorcy;</w:t>
      </w:r>
    </w:p>
    <w:p w:rsidR="00375BBC" w:rsidRPr="00375BBC" w:rsidRDefault="00375BBC" w:rsidP="00375BBC">
      <w:pPr>
        <w:pStyle w:val="PKTpunkt"/>
      </w:pPr>
      <w:r w:rsidRPr="00375BBC">
        <w:t>4)</w:t>
      </w:r>
      <w:r w:rsidRPr="00375BBC">
        <w:tab/>
        <w:t>wskazanie zakresu przedmiotowego kontroli;</w:t>
      </w:r>
    </w:p>
    <w:p w:rsidR="00375BBC" w:rsidRPr="00375BBC" w:rsidRDefault="00375BBC" w:rsidP="00375BBC">
      <w:pPr>
        <w:pStyle w:val="PKTpunkt"/>
      </w:pPr>
      <w:r w:rsidRPr="00375BBC">
        <w:t>5)</w:t>
      </w:r>
      <w:r w:rsidRPr="00375BBC">
        <w:tab/>
        <w:t xml:space="preserve">imię, nazwisko oraz podpis osoby udzielającej upoważnienia z podaniem zajmowanego stanowiska lub funkcji. </w:t>
      </w:r>
    </w:p>
    <w:p w:rsidR="00375BBC" w:rsidRPr="00375BBC" w:rsidRDefault="00375BBC" w:rsidP="00375BBC">
      <w:pPr>
        <w:pStyle w:val="USTustnpkodeksu"/>
      </w:pPr>
      <w:r w:rsidRPr="00375BBC">
        <w:t>4.</w:t>
      </w:r>
      <w:r w:rsidR="00F41D02">
        <w:t xml:space="preserve"> </w:t>
      </w:r>
      <w:r w:rsidRPr="00375BBC">
        <w:t>Na wniosek przedsiębiorcy kontrola może być wszczęta przed upływem 7 dni od dnia doręczenia zawiadomienia.</w:t>
      </w:r>
    </w:p>
    <w:p w:rsidR="00375BBC" w:rsidRPr="00375BBC" w:rsidRDefault="00375BBC" w:rsidP="00375BBC">
      <w:pPr>
        <w:pStyle w:val="USTustnpkodeksu"/>
      </w:pPr>
      <w:r w:rsidRPr="00375BBC">
        <w:t>5.</w:t>
      </w:r>
      <w:r w:rsidR="00F41D02">
        <w:t xml:space="preserve"> </w:t>
      </w:r>
      <w:r w:rsidRPr="00375BBC">
        <w:t>Czynności kontrolne związane z pobieraniem próbek i dokonywaniem oględzin, w tym pojazdów, lub dokonywaniem pomiarów mogą być przeprowadzane przed upływem terminu 7 dni, o którym mowa w ust. 2.</w:t>
      </w:r>
    </w:p>
    <w:p w:rsidR="00375BBC" w:rsidRPr="00375BBC" w:rsidRDefault="00375BBC" w:rsidP="00375BBC">
      <w:pPr>
        <w:pStyle w:val="USTustnpkodeksu"/>
      </w:pPr>
      <w:r w:rsidRPr="00375BBC">
        <w:t>6.</w:t>
      </w:r>
      <w:r w:rsidR="00F41D02">
        <w:t xml:space="preserve"> </w:t>
      </w:r>
      <w:r w:rsidRPr="00375BBC">
        <w:t>Czynności dokonywane w trybie, o którym mowa w ust. 5, związane z pobieraniem próbek i dokonywaniem oględzin nie mogą przekraczać jednego dnia roboczego, natomiast czynności związane z dokonywaniem pomiarów nie mogą przekraczać kolejnych 24 godzin liczonych od chwili rozpoczęcia tych czynności.</w:t>
      </w:r>
    </w:p>
    <w:p w:rsidR="00375BBC" w:rsidRPr="00375BBC" w:rsidRDefault="00375BBC" w:rsidP="00375BBC">
      <w:pPr>
        <w:pStyle w:val="USTustnpkodeksu"/>
      </w:pPr>
      <w:r w:rsidRPr="00375BBC">
        <w:t>7.</w:t>
      </w:r>
      <w:r w:rsidR="00F41D02">
        <w:t xml:space="preserve"> </w:t>
      </w:r>
      <w:r w:rsidRPr="00375BBC">
        <w:t>Oględziny dokonywane w trybie, o którym mowa w ust. 5, nie mogą dotyczyć treści dokumentów.</w:t>
      </w:r>
    </w:p>
    <w:p w:rsidR="00375BBC" w:rsidRPr="00375BBC" w:rsidRDefault="00375BBC" w:rsidP="00375BBC">
      <w:pPr>
        <w:pStyle w:val="USTustnpkodeksu"/>
      </w:pPr>
      <w:r w:rsidRPr="00375BBC">
        <w:t>8.</w:t>
      </w:r>
      <w:r w:rsidR="00F41D02">
        <w:t xml:space="preserve"> </w:t>
      </w:r>
      <w:r w:rsidRPr="00375BBC">
        <w:t>Z czynności kontrolnych dokonywanych w trybie, o którym mowa w ust. 5, sporządza się protokół.</w:t>
      </w:r>
    </w:p>
    <w:p w:rsidR="00375BBC" w:rsidRPr="00375BBC" w:rsidRDefault="00375BBC" w:rsidP="00375BBC">
      <w:pPr>
        <w:pStyle w:val="USTustnpkodeksu"/>
      </w:pPr>
      <w:r w:rsidRPr="00375BBC">
        <w:t>9.</w:t>
      </w:r>
      <w:r w:rsidR="00F41D02">
        <w:t xml:space="preserve"> </w:t>
      </w:r>
      <w:r w:rsidRPr="00375BBC">
        <w:t xml:space="preserve">W przypadku podejmowania czynności kontrolnych, o których mowa w ust. 5, zawiadomienie o zamiarze wszczęcia kontroli może być doręczone kontrolowanemu albo osobie przez niego upoważnionej, a w razie nieobecności kontrolowanego lub osoby przez niego upoważnionej, zawiadomienie może być doręczone zarządzającemu w imieniu kontrolowanego zakładem lub inną wyodrębnioną częścią przedsiębiorstwa lub kierownikowi </w:t>
      </w:r>
      <w:r w:rsidRPr="00375BBC">
        <w:lastRenderedPageBreak/>
        <w:t>wyodrębnionej komórki organizacyjnej przedsiębiorstwa. Przepisy art. 49 ust. 1 i 10 stosuje się odpowiednio.</w:t>
      </w:r>
    </w:p>
    <w:p w:rsidR="00375BBC" w:rsidRPr="00375BBC" w:rsidRDefault="00375BBC" w:rsidP="00375BBC">
      <w:pPr>
        <w:pStyle w:val="USTustnpkodeksu"/>
      </w:pPr>
      <w:r w:rsidRPr="00375BBC">
        <w:t>10.</w:t>
      </w:r>
      <w:r w:rsidR="00F41D02">
        <w:t xml:space="preserve"> </w:t>
      </w:r>
      <w:r w:rsidRPr="00375BBC">
        <w:t>Uzasadnienie przyczyny braku zawiadomienia o zamiarze wszczęcia kontroli umieszcza się w protokole kontroli.</w:t>
      </w:r>
    </w:p>
    <w:p w:rsidR="00375BBC" w:rsidRPr="00375BBC" w:rsidRDefault="00375BBC" w:rsidP="009E4129">
      <w:pPr>
        <w:pStyle w:val="USTustnpkodeksu"/>
        <w:keepNext/>
      </w:pPr>
      <w:r w:rsidRPr="00375BBC">
        <w:t>11.</w:t>
      </w:r>
      <w:r w:rsidR="00F41D02">
        <w:t xml:space="preserve"> </w:t>
      </w:r>
      <w:r w:rsidRPr="00375BBC">
        <w:t>Zawiadomienia o zamiarze wszczęcia kontroli nie dokonuje się</w:t>
      </w:r>
      <w:r w:rsidR="00364948">
        <w:t>,</w:t>
      </w:r>
      <w:r w:rsidRPr="00375BBC">
        <w:t xml:space="preserve"> w przypadku gdy:</w:t>
      </w:r>
    </w:p>
    <w:p w:rsidR="00375BBC" w:rsidRPr="00375BBC" w:rsidRDefault="00375BBC" w:rsidP="00375BBC">
      <w:pPr>
        <w:pStyle w:val="PKTpunkt"/>
      </w:pPr>
      <w:r w:rsidRPr="00375BBC">
        <w:t>1)</w:t>
      </w:r>
      <w:r w:rsidRPr="00375BBC">
        <w:tab/>
        <w:t>kontrola ma zostać przeprowadzona na podstawie ratyfikowanej umowy międzynarodowej albo bezpośrednio stosowanych przepisów prawa Unii Europejskiej;</w:t>
      </w:r>
    </w:p>
    <w:p w:rsidR="00375BBC" w:rsidRPr="00375BBC" w:rsidRDefault="00375BBC" w:rsidP="00375BBC">
      <w:pPr>
        <w:pStyle w:val="PKTpunkt"/>
      </w:pPr>
      <w:r w:rsidRPr="00375BBC">
        <w:t>2)</w:t>
      </w:r>
      <w:r w:rsidRPr="00375BBC">
        <w:tab/>
        <w:t>przeprowadzenie kontroli jest niezbędne dla przeciwdziałania popełnieniu przestępstwa lub wykroczenia, przeciwdziałania popełnieniu przestępstwa skarbowego lub wykroczenia skarbowego lub zabezpieczenia dowodów jego popełnienia;</w:t>
      </w:r>
    </w:p>
    <w:p w:rsidR="00375BBC" w:rsidRPr="00375BBC" w:rsidRDefault="00375BBC" w:rsidP="00375BBC">
      <w:pPr>
        <w:pStyle w:val="PKTpunkt"/>
      </w:pPr>
      <w:r w:rsidRPr="00375BBC">
        <w:t>3)</w:t>
      </w:r>
      <w:r w:rsidRPr="00375BBC">
        <w:tab/>
        <w:t>kontrola jest przeprowadzana na podstawie przepisów ustawy z dnia 25 sierpnia 2006 r. o systemie monitorowania i kontrolowania jakości pali</w:t>
      </w:r>
      <w:r w:rsidR="003C4EEB">
        <w:t>w (Dz. U. z 2016 r. poz. 1928 i </w:t>
      </w:r>
      <w:r w:rsidRPr="00375BBC">
        <w:t>1948 oraz z 2017 r. poz. 624 i …);</w:t>
      </w:r>
    </w:p>
    <w:p w:rsidR="00375BBC" w:rsidRPr="00375BBC" w:rsidRDefault="00375BBC" w:rsidP="00375BBC">
      <w:pPr>
        <w:pStyle w:val="PKTpunkt"/>
      </w:pPr>
      <w:r w:rsidRPr="00375BBC">
        <w:t>4)</w:t>
      </w:r>
      <w:r w:rsidRPr="00375BBC">
        <w:tab/>
        <w:t>przeprowadzenie kontroli jest uzasadnione bezpośrednim zagrożeniem życia, zdrowia lub środowiska;</w:t>
      </w:r>
    </w:p>
    <w:p w:rsidR="00375BBC" w:rsidRPr="00375BBC" w:rsidRDefault="00375BBC" w:rsidP="00375BBC">
      <w:pPr>
        <w:pStyle w:val="PKTpunkt"/>
      </w:pPr>
      <w:r w:rsidRPr="00375BBC">
        <w:t>5)</w:t>
      </w:r>
      <w:r w:rsidRPr="00375BBC">
        <w:tab/>
        <w:t>kontrola jest prowadzona w toku postępowania prowadzonego na podstawie przepisów ustawy z dnia 16 lutego 2007 r. o ochronie konkurencji i konsumentów (Dz. U. z 2017 r. poz. 229, 1089, 1132 i …);</w:t>
      </w:r>
    </w:p>
    <w:p w:rsidR="00375BBC" w:rsidRPr="00375BBC" w:rsidRDefault="00375BBC" w:rsidP="00375BBC">
      <w:pPr>
        <w:pStyle w:val="PKTpunkt"/>
      </w:pPr>
      <w:r w:rsidRPr="00375BBC">
        <w:t>6)</w:t>
      </w:r>
      <w:r w:rsidRPr="00375BBC">
        <w:tab/>
        <w:t>przeprowadzenie kontroli jest niezbędne dla przeciw</w:t>
      </w:r>
      <w:r w:rsidR="00217A26">
        <w:t>działania naruszeniu zakazów, o </w:t>
      </w:r>
      <w:r w:rsidRPr="00375BBC">
        <w:t>których mowa w art. 44b ust. 1 ustawy z dnia 29 lipca 2005 r. o przeciwdziałaniu narkomanii (Dz. U. z 2017 r. poz. 783, 1458 i …);</w:t>
      </w:r>
    </w:p>
    <w:p w:rsidR="00375BBC" w:rsidRPr="00375BBC" w:rsidRDefault="00375BBC" w:rsidP="00375BBC">
      <w:pPr>
        <w:pStyle w:val="PKTpunkt"/>
      </w:pPr>
      <w:r w:rsidRPr="00375BBC">
        <w:t>7)</w:t>
      </w:r>
      <w:r w:rsidRPr="00375BBC">
        <w:tab/>
        <w:t>kontrola jest prowadzona na podstawie art. 23b lub a</w:t>
      </w:r>
      <w:r w:rsidR="00217A26">
        <w:t>rt. 23r ust. 1 ustawy z dnia 10 </w:t>
      </w:r>
      <w:r w:rsidRPr="00375BBC">
        <w:t>kwietnia 1997 r. – Prawo energetyczne (Dz. U. z 2017 r. poz. 220, 791, 1089,</w:t>
      </w:r>
      <w:r w:rsidR="00217A26">
        <w:t xml:space="preserve"> </w:t>
      </w:r>
      <w:r w:rsidRPr="00375BBC">
        <w:t>1387, 1566 i …);</w:t>
      </w:r>
    </w:p>
    <w:p w:rsidR="00375BBC" w:rsidRPr="00375BBC" w:rsidRDefault="00375BBC" w:rsidP="00375BBC">
      <w:pPr>
        <w:pStyle w:val="PKTpunkt"/>
      </w:pPr>
      <w:r w:rsidRPr="00375BBC">
        <w:t>8)</w:t>
      </w:r>
      <w:r w:rsidRPr="00375BBC">
        <w:tab/>
        <w:t>kontrola jest przeprowadzana na podstawie przepisów u</w:t>
      </w:r>
      <w:r w:rsidR="00217A26">
        <w:t>stawy z dnia 20 lipca 1991 r. o </w:t>
      </w:r>
      <w:r w:rsidRPr="00375BBC">
        <w:t>Inspekcji Ochrony Środowiska (Dz. U. z 2016 r. poz. 1688 oraz z 2017 r. poz. 1566, 1567 i …) w zakresie poziomów pól elektromagnetycznych emitowanych z instalacji radiokomunikacyjnej, radionawigacyjnej lub radiolokacyjnej;</w:t>
      </w:r>
    </w:p>
    <w:p w:rsidR="00375BBC" w:rsidRPr="00375BBC" w:rsidRDefault="00375BBC" w:rsidP="00375BBC">
      <w:pPr>
        <w:pStyle w:val="PKTpunkt"/>
      </w:pPr>
      <w:r w:rsidRPr="00375BBC">
        <w:t>9)</w:t>
      </w:r>
      <w:r w:rsidRPr="00375BBC">
        <w:tab/>
        <w:t>przedsiębiorca nie ma adresu zamieszkania lub adresu siedziby lub doręczanie pism na podane adresy było bezskuteczne lub utrudnione;</w:t>
      </w:r>
    </w:p>
    <w:p w:rsidR="00375BBC" w:rsidRPr="00375BBC" w:rsidRDefault="00375BBC" w:rsidP="00375BBC">
      <w:pPr>
        <w:pStyle w:val="PKTpunkt"/>
      </w:pPr>
      <w:r w:rsidRPr="00375BBC">
        <w:t>10)</w:t>
      </w:r>
      <w:r w:rsidRPr="00375BBC">
        <w:tab/>
        <w:t>kontrola dotyczy przypadków określonych w art. 282c ustawy z dnia 29 sierpnia 1997 r. – Ordynacja podatkowa.</w:t>
      </w:r>
    </w:p>
    <w:p w:rsidR="00375BBC" w:rsidRPr="00375BBC" w:rsidRDefault="00375BBC" w:rsidP="00375BBC">
      <w:pPr>
        <w:pStyle w:val="ARTartustawynprozporzdzenia"/>
      </w:pPr>
      <w:r w:rsidRPr="009E4129">
        <w:rPr>
          <w:rStyle w:val="Ppogrubienie"/>
        </w:rPr>
        <w:lastRenderedPageBreak/>
        <w:t>Art. 49.</w:t>
      </w:r>
      <w:r w:rsidRPr="00375BBC">
        <w:rPr>
          <w:rStyle w:val="Ppogrubienie"/>
        </w:rPr>
        <w:t xml:space="preserve"> </w:t>
      </w:r>
      <w:r w:rsidRPr="00375BBC">
        <w:t>1. Czynności kontrolne mogą być wykonywane przez pracowników organu kontroli po okazaniu przedsiębiorcy albo osobie przez niego upoważnionej legitymacji służbowej upoważniającej do wykonywania takich czynności oraz po doręczeniu upoważnienia do przeprowadzenia kontroli, chyba że odrębne przepisy przewidują możliwość podjęcia kontroli po okazaniu legitymacji. W takim przypadku upoważnienie doręcza się przedsiębiorcy albo osobie przez niego upoważnionej w terminie określonym w tych przepisach, lecz nie później niż w terminie 3 dni roboczych od dnia wszczęcia kontroli.</w:t>
      </w:r>
    </w:p>
    <w:p w:rsidR="00375BBC" w:rsidRPr="00375BBC" w:rsidRDefault="009A09A0" w:rsidP="00375BBC">
      <w:pPr>
        <w:pStyle w:val="USTustnpkodeksu"/>
      </w:pPr>
      <w:r>
        <w:t xml:space="preserve">2. </w:t>
      </w:r>
      <w:r w:rsidR="00375BBC" w:rsidRPr="00375BBC">
        <w:t>Podjęcie czynności kontrolnych po okazaniu legitymacji służbowej, na podstawie odrębnych przepisów, może dotyczyć jedynie przypadków, gdy czynności kontrolne są niezbędne dla przeciwdziałania popełnieniu przestępstwa lub wykroczenia, przeciwdziałania popełnieniu przestępstwa skarbowego lub wykroczenia skarbowego lub zabezpieczenia dowodów jego popełnienia, a także gdy przeprowadzenie kontroli jest uzasadnione bezpośrednim zagrożeniem życia, zdrowia lub środowiska.</w:t>
      </w:r>
    </w:p>
    <w:p w:rsidR="00375BBC" w:rsidRPr="00375BBC" w:rsidRDefault="009A09A0" w:rsidP="00375BBC">
      <w:pPr>
        <w:pStyle w:val="USTustnpkodeksu"/>
      </w:pPr>
      <w:r>
        <w:t xml:space="preserve">3. </w:t>
      </w:r>
      <w:r w:rsidR="00375BBC" w:rsidRPr="00375BBC">
        <w:t xml:space="preserve">W przypadku podjęcia czynności kontrolnych, o których mowa </w:t>
      </w:r>
      <w:r w:rsidR="00364948">
        <w:t xml:space="preserve">w </w:t>
      </w:r>
      <w:r w:rsidR="00375BBC" w:rsidRPr="00375BBC">
        <w:t>ust. 2, osoba podejmująca kontrolę, po okazaniu legitymacji służbowej i przed podjęciem pierwszej czynności kontrolnej, ma obowiązek poinformować kontrolowanego przedsiębiorcę lub osobę, wobec której podjęto czynności kontrolne, o przysługujących mu prawach oraz obowiązkach w trakcie kontroli.</w:t>
      </w:r>
    </w:p>
    <w:p w:rsidR="00375BBC" w:rsidRPr="00375BBC" w:rsidRDefault="00375BBC" w:rsidP="00375BBC">
      <w:pPr>
        <w:pStyle w:val="USTustnpkodeksu"/>
      </w:pPr>
      <w:r w:rsidRPr="00375BBC">
        <w:t>4.</w:t>
      </w:r>
      <w:r w:rsidR="00F41D02">
        <w:t xml:space="preserve"> </w:t>
      </w:r>
      <w:r w:rsidRPr="00375BBC">
        <w:t>Czynności kontrolne mogą być wykonywane przez osoby niebędące pracownikami organu kontroli, jeżeli odrębne przepisy przewidują taką możliwość.</w:t>
      </w:r>
    </w:p>
    <w:p w:rsidR="00375BBC" w:rsidRPr="00375BBC" w:rsidRDefault="00375BBC" w:rsidP="00375BBC">
      <w:pPr>
        <w:pStyle w:val="USTustnpkodeksu"/>
      </w:pPr>
      <w:r w:rsidRPr="00375BBC">
        <w:t>5.</w:t>
      </w:r>
      <w:r w:rsidR="00F41D02">
        <w:t xml:space="preserve"> </w:t>
      </w:r>
      <w:r w:rsidRPr="00375BBC">
        <w:t>Do pracowników organu kontroli oraz osób, o których mowa w ust. 4, stosuje się przepisy Kodeksu postępowania administracyjnego dotyczące wyłączenia pracownika, chyba że odrębne przepisy stanowią inaczej.</w:t>
      </w:r>
    </w:p>
    <w:p w:rsidR="00375BBC" w:rsidRPr="00375BBC" w:rsidRDefault="00375BBC" w:rsidP="00375BBC">
      <w:pPr>
        <w:pStyle w:val="USTustnpkodeksu"/>
      </w:pPr>
      <w:r w:rsidRPr="00375BBC">
        <w:t>6.</w:t>
      </w:r>
      <w:r w:rsidR="00F41D02">
        <w:t xml:space="preserve"> </w:t>
      </w:r>
      <w:r w:rsidRPr="00375BBC">
        <w:t>Zmiana osób upoważnionych do wykonania kontroli, zakresu przedmiotowego kontroli oraz miejsca wykonywania czynności kontrolnych wymaga każdorazowo wydania odrębnego upoważnienia. Zmiany te nie mogą prowadzić do wydłużenia przewidywanego wcześniej terminu zakończenia kontroli.</w:t>
      </w:r>
    </w:p>
    <w:p w:rsidR="00375BBC" w:rsidRPr="00375BBC" w:rsidRDefault="00375BBC" w:rsidP="009E4129">
      <w:pPr>
        <w:pStyle w:val="USTustnpkodeksu"/>
        <w:keepNext/>
      </w:pPr>
      <w:r w:rsidRPr="00375BBC">
        <w:t>7.</w:t>
      </w:r>
      <w:r w:rsidR="00F41D02">
        <w:t xml:space="preserve"> </w:t>
      </w:r>
      <w:r w:rsidRPr="00375BBC">
        <w:t>Upoważnienie, o którym mowa w ust. 1, zawiera w szczególności:</w:t>
      </w:r>
    </w:p>
    <w:p w:rsidR="00375BBC" w:rsidRPr="00375BBC" w:rsidRDefault="00375BBC" w:rsidP="00375BBC">
      <w:pPr>
        <w:pStyle w:val="PKTpunkt"/>
      </w:pPr>
      <w:r w:rsidRPr="00375BBC">
        <w:t>1)</w:t>
      </w:r>
      <w:r w:rsidRPr="00375BBC">
        <w:tab/>
        <w:t>wskazanie podstawy prawnej;</w:t>
      </w:r>
    </w:p>
    <w:p w:rsidR="00375BBC" w:rsidRPr="00375BBC" w:rsidRDefault="00375BBC" w:rsidP="00375BBC">
      <w:pPr>
        <w:pStyle w:val="PKTpunkt"/>
      </w:pPr>
      <w:r w:rsidRPr="00375BBC">
        <w:t>2)</w:t>
      </w:r>
      <w:r w:rsidRPr="00375BBC">
        <w:tab/>
        <w:t>oznaczenie organu kontroli;</w:t>
      </w:r>
    </w:p>
    <w:p w:rsidR="00375BBC" w:rsidRPr="00375BBC" w:rsidRDefault="00375BBC" w:rsidP="00375BBC">
      <w:pPr>
        <w:pStyle w:val="PKTpunkt"/>
      </w:pPr>
      <w:r w:rsidRPr="00375BBC">
        <w:t>3)</w:t>
      </w:r>
      <w:r w:rsidRPr="00375BBC">
        <w:tab/>
        <w:t>datę i miejsce wystawienia;</w:t>
      </w:r>
    </w:p>
    <w:p w:rsidR="00375BBC" w:rsidRPr="00375BBC" w:rsidRDefault="00375BBC" w:rsidP="00375BBC">
      <w:pPr>
        <w:pStyle w:val="PKTpunkt"/>
      </w:pPr>
      <w:r w:rsidRPr="00375BBC">
        <w:t>4)</w:t>
      </w:r>
      <w:r w:rsidRPr="00375BBC">
        <w:tab/>
        <w:t>imię i nazwisko pracownika organu kontroli uprawnionego do wykonania kontroli oraz numer jego legitymacji służbowej;</w:t>
      </w:r>
    </w:p>
    <w:p w:rsidR="00375BBC" w:rsidRPr="00375BBC" w:rsidRDefault="00375BBC" w:rsidP="00375BBC">
      <w:pPr>
        <w:pStyle w:val="PKTpunkt"/>
      </w:pPr>
      <w:r w:rsidRPr="00375BBC">
        <w:lastRenderedPageBreak/>
        <w:t>5)</w:t>
      </w:r>
      <w:r w:rsidRPr="00375BBC">
        <w:tab/>
        <w:t>oznaczenie przedsiębiorcy objętego kontrolą;</w:t>
      </w:r>
    </w:p>
    <w:p w:rsidR="00375BBC" w:rsidRPr="00375BBC" w:rsidRDefault="00375BBC" w:rsidP="00375BBC">
      <w:pPr>
        <w:pStyle w:val="PKTpunkt"/>
      </w:pPr>
      <w:r w:rsidRPr="00375BBC">
        <w:t>6)</w:t>
      </w:r>
      <w:r w:rsidRPr="00375BBC">
        <w:tab/>
        <w:t>określenie zakresu przedmiotowego kontroli;</w:t>
      </w:r>
    </w:p>
    <w:p w:rsidR="00375BBC" w:rsidRPr="00375BBC" w:rsidRDefault="00375BBC" w:rsidP="00375BBC">
      <w:pPr>
        <w:pStyle w:val="PKTpunkt"/>
      </w:pPr>
      <w:r w:rsidRPr="00375BBC">
        <w:t>7)</w:t>
      </w:r>
      <w:r w:rsidRPr="00375BBC">
        <w:tab/>
        <w:t>wskazanie daty rozpoczęcia i przewidywanego terminu zakończenia kontroli;</w:t>
      </w:r>
    </w:p>
    <w:p w:rsidR="00375BBC" w:rsidRPr="00375BBC" w:rsidRDefault="00375BBC" w:rsidP="00375BBC">
      <w:pPr>
        <w:pStyle w:val="PKTpunkt"/>
      </w:pPr>
      <w:r w:rsidRPr="00375BBC">
        <w:t>8)</w:t>
      </w:r>
      <w:r w:rsidRPr="00375BBC">
        <w:tab/>
        <w:t>imię, nazwisko oraz podpis osoby udzielającej upoważnienia z podaniem zajmowanego stanowiska lub funkcji;</w:t>
      </w:r>
    </w:p>
    <w:p w:rsidR="00375BBC" w:rsidRPr="00375BBC" w:rsidRDefault="00375BBC" w:rsidP="00375BBC">
      <w:pPr>
        <w:pStyle w:val="PKTpunkt"/>
      </w:pPr>
      <w:r w:rsidRPr="00375BBC">
        <w:t>9)</w:t>
      </w:r>
      <w:r w:rsidRPr="00375BBC">
        <w:tab/>
        <w:t>pouczenie o prawach i obowiązkach kontrolowanego przedsiębiorcy.</w:t>
      </w:r>
    </w:p>
    <w:p w:rsidR="00375BBC" w:rsidRPr="00375BBC" w:rsidRDefault="00375BBC" w:rsidP="00375BBC">
      <w:pPr>
        <w:pStyle w:val="USTustnpkodeksu"/>
      </w:pPr>
      <w:r w:rsidRPr="00375BBC">
        <w:t>8.</w:t>
      </w:r>
      <w:r w:rsidR="00F41D02">
        <w:t xml:space="preserve"> </w:t>
      </w:r>
      <w:r w:rsidRPr="00375BBC">
        <w:t>Dokument, który nie spełnia wymagań, o których mowa w ust. 7, nie stanowi podstawy do przeprowadzenia kontroli.</w:t>
      </w:r>
    </w:p>
    <w:p w:rsidR="00375BBC" w:rsidRPr="00375BBC" w:rsidRDefault="00375BBC" w:rsidP="00375BBC">
      <w:pPr>
        <w:pStyle w:val="USTustnpkodeksu"/>
      </w:pPr>
      <w:r w:rsidRPr="00375BBC">
        <w:t>9.</w:t>
      </w:r>
      <w:r w:rsidR="00F41D02">
        <w:t xml:space="preserve"> </w:t>
      </w:r>
      <w:r w:rsidRPr="00375BBC">
        <w:t>Zakres kontroli nie może wykraczać poza zakres wskazany w upoważnieniu.</w:t>
      </w:r>
    </w:p>
    <w:p w:rsidR="00375BBC" w:rsidRPr="00375BBC" w:rsidRDefault="00375BBC" w:rsidP="00375BBC">
      <w:pPr>
        <w:pStyle w:val="USTustnpkodeksu"/>
      </w:pPr>
      <w:r w:rsidRPr="00375BBC">
        <w:t>10.</w:t>
      </w:r>
      <w:r w:rsidR="00F41D02">
        <w:t xml:space="preserve"> </w:t>
      </w:r>
      <w:r w:rsidRPr="00375BBC">
        <w:t>W przypadku nieobecności kontrolowanego przedsiębiorcy lub osoby przez niego upoważnionej czynności kontrolne mogą być wszczęte po okazaniu legitymacji służbowej pracownikowi kontrolowanego przedsiębiorcy lub osobie zatrudnionej u kontrolowanego przedsiębiorcy w ramach innego stosunku prawnego, któ</w:t>
      </w:r>
      <w:r w:rsidR="00217A26">
        <w:t>rzy mogą być uznani za osobę, o </w:t>
      </w:r>
      <w:r w:rsidRPr="00375BBC">
        <w:t>której mowa w art. 97 ustawy z dnia 23 kwietnia 196</w:t>
      </w:r>
      <w:r w:rsidR="00217A26">
        <w:t>4 r. – Kodeks cywilny (Dz. U. z </w:t>
      </w:r>
      <w:r w:rsidRPr="00375BBC">
        <w:t>20</w:t>
      </w:r>
      <w:r w:rsidR="00217A26">
        <w:t>17 </w:t>
      </w:r>
      <w:r w:rsidRPr="00375BBC">
        <w:t>r. poz.</w:t>
      </w:r>
      <w:r w:rsidR="00217A26">
        <w:t xml:space="preserve"> </w:t>
      </w:r>
      <w:r w:rsidRPr="00375BBC">
        <w:t>459, 933, 1132 i …), lub w obecności przywołanego świadka, którym powinien być funkcjonariusz publiczny, niebędący jednak pracownikiem organu przeprowadzającego kontrolę.</w:t>
      </w:r>
    </w:p>
    <w:p w:rsidR="00375BBC" w:rsidRPr="00375BBC" w:rsidRDefault="00375BBC" w:rsidP="00375BBC">
      <w:pPr>
        <w:pStyle w:val="ARTartustawynprozporzdzenia"/>
      </w:pPr>
      <w:r w:rsidRPr="009E4129">
        <w:rPr>
          <w:rStyle w:val="Ppogrubienie"/>
        </w:rPr>
        <w:t>Art. 50.</w:t>
      </w:r>
      <w:r w:rsidRPr="00375BBC">
        <w:rPr>
          <w:rStyle w:val="Ppogrubienie"/>
        </w:rPr>
        <w:t xml:space="preserve"> </w:t>
      </w:r>
      <w:r w:rsidRPr="00375BBC">
        <w:t>1. Czynności kontrolnych dokonuje się w obecności kontrolowanego lub osoby przez niego upoważnionej.</w:t>
      </w:r>
    </w:p>
    <w:p w:rsidR="00375BBC" w:rsidRPr="00375BBC" w:rsidRDefault="00375BBC" w:rsidP="009E4129">
      <w:pPr>
        <w:pStyle w:val="USTustnpkodeksu"/>
        <w:keepNext/>
      </w:pPr>
      <w:r w:rsidRPr="00375BBC">
        <w:t>2.</w:t>
      </w:r>
      <w:r w:rsidR="00F41D02">
        <w:t xml:space="preserve"> </w:t>
      </w:r>
      <w:r w:rsidRPr="00375BBC">
        <w:t>Przepisu ust. 1 nie stosuje się</w:t>
      </w:r>
      <w:r w:rsidR="007738BB">
        <w:t>,</w:t>
      </w:r>
      <w:r w:rsidRPr="00375BBC">
        <w:t xml:space="preserve"> w przypadkach gdy:</w:t>
      </w:r>
    </w:p>
    <w:p w:rsidR="00375BBC" w:rsidRPr="00375BBC" w:rsidRDefault="00375BBC" w:rsidP="00375BBC">
      <w:pPr>
        <w:pStyle w:val="PKTpunkt"/>
      </w:pPr>
      <w:r w:rsidRPr="00375BBC">
        <w:t>1)</w:t>
      </w:r>
      <w:r w:rsidRPr="00375BBC">
        <w:tab/>
        <w:t>ratyfikowane umowy międzynarodowe albo bezpośrednio stosowane przepisy prawa Unii Europejskiej stanowią inaczej;</w:t>
      </w:r>
    </w:p>
    <w:p w:rsidR="00375BBC" w:rsidRPr="00375BBC" w:rsidRDefault="00375BBC" w:rsidP="00375BBC">
      <w:pPr>
        <w:pStyle w:val="PKTpunkt"/>
      </w:pPr>
      <w:r w:rsidRPr="00375BBC">
        <w:t>2)</w:t>
      </w:r>
      <w:r w:rsidRPr="00375BBC">
        <w:tab/>
        <w:t>przeprowadzenie kontroli jest niezbędne dla przeciwdziałania popełnieniu przestępstwa lub wykroczenia, przeciwdziałania popełnieniu przestępstwa skarbowego lub wykroczenia skarbowego lub zabezpieczenia dowodów jego popełnienia;</w:t>
      </w:r>
    </w:p>
    <w:p w:rsidR="00375BBC" w:rsidRPr="00375BBC" w:rsidRDefault="00375BBC" w:rsidP="00375BBC">
      <w:pPr>
        <w:pStyle w:val="PKTpunkt"/>
      </w:pPr>
      <w:r w:rsidRPr="00375BBC">
        <w:t>3)</w:t>
      </w:r>
      <w:r w:rsidRPr="00375BBC">
        <w:tab/>
        <w:t>kontrola jest prowadzona w toku postępowania prowadzonego na podstawie przepisów ustawy z dnia 16 lutego 2007 r. o ochronie konkurencji i konsumentów;</w:t>
      </w:r>
    </w:p>
    <w:p w:rsidR="00375BBC" w:rsidRPr="00375BBC" w:rsidRDefault="00375BBC" w:rsidP="00375BBC">
      <w:pPr>
        <w:pStyle w:val="PKTpunkt"/>
      </w:pPr>
      <w:r w:rsidRPr="00375BBC">
        <w:t>4)</w:t>
      </w:r>
      <w:r w:rsidRPr="00375BBC">
        <w:tab/>
        <w:t>przeprowadzenie kontroli jest uzasadnione bezpośrednim zagrożeniem życia, zdrowia lub środowiska.</w:t>
      </w:r>
    </w:p>
    <w:p w:rsidR="00375BBC" w:rsidRPr="00375BBC" w:rsidRDefault="00375BBC" w:rsidP="00375BBC">
      <w:pPr>
        <w:pStyle w:val="USTustnpkodeksu"/>
      </w:pPr>
      <w:r w:rsidRPr="00375BBC">
        <w:t>3.</w:t>
      </w:r>
      <w:r w:rsidR="00F41D02">
        <w:t xml:space="preserve"> </w:t>
      </w:r>
      <w:r w:rsidRPr="00375BBC">
        <w:t>Kontrolowany przedsiębiorca jest obowiązany do pisemnego wskazania osoby upoważnionej, o której mowa w ust. 1, w szczególności w czasie swojej nieobecności.</w:t>
      </w:r>
    </w:p>
    <w:p w:rsidR="00375BBC" w:rsidRPr="00375BBC" w:rsidRDefault="00375BBC" w:rsidP="00375BBC">
      <w:pPr>
        <w:pStyle w:val="USTustnpkodeksu"/>
      </w:pPr>
      <w:r w:rsidRPr="00375BBC">
        <w:lastRenderedPageBreak/>
        <w:t>4.</w:t>
      </w:r>
      <w:r w:rsidR="00F41D02">
        <w:t xml:space="preserve"> </w:t>
      </w:r>
      <w:r w:rsidRPr="00375BBC">
        <w:t>Do czasu trwania kontroli, o którym mowa w art. 55 ust. 1, nie wlicza się czasu nieobecności kontrolowanego przedsiębiorcy lub osoby przez niego upoważnionej, jeżeli stanowi to przeszkodę w przeprowadzeniu czynności kontrolnych.</w:t>
      </w:r>
    </w:p>
    <w:p w:rsidR="00375BBC" w:rsidRPr="00375BBC" w:rsidRDefault="00375BBC" w:rsidP="00375BBC">
      <w:pPr>
        <w:pStyle w:val="USTustnpkodeksu"/>
      </w:pPr>
      <w:r w:rsidRPr="00375BBC">
        <w:t>5.</w:t>
      </w:r>
      <w:r w:rsidR="00F41D02">
        <w:t xml:space="preserve"> </w:t>
      </w:r>
      <w:r w:rsidRPr="00375BBC">
        <w:t xml:space="preserve">W przypadku nieobecności kontrolowanego przedsiębiorcy lub osoby przez niego upoważnionej albo niewykonania przez kontrolowanego obowiązku, o którym mowa w ust. 3, czynności kontrolne mogą być wykonywane w obecności innego pracownika kontrolowanego lub osoby zatrudnionej u kontrolowanego przedsiębiorcy w ramach innego stosunku prawnego, którzy mogą być uznani za osobę, o której </w:t>
      </w:r>
      <w:r w:rsidR="00217A26">
        <w:t>mowa w art. 97 ustawy z dnia 23 </w:t>
      </w:r>
      <w:r w:rsidRPr="00375BBC">
        <w:t>kwietnia 1964 r. – Kodeks cywilny, lub w obecności przywołanego świadka, którym powinien być funkcjonariusz publiczny, niebędący jednak pracownikiem organu przeprowadzającego kontrolę.</w:t>
      </w:r>
    </w:p>
    <w:p w:rsidR="00375BBC" w:rsidRPr="00375BBC" w:rsidRDefault="00375BBC" w:rsidP="00375BBC">
      <w:pPr>
        <w:pStyle w:val="ARTartustawynprozporzdzenia"/>
      </w:pPr>
      <w:r w:rsidRPr="009E4129">
        <w:rPr>
          <w:rStyle w:val="Ppogrubienie"/>
        </w:rPr>
        <w:t>Art. 51.</w:t>
      </w:r>
      <w:r w:rsidRPr="00375BBC">
        <w:rPr>
          <w:rStyle w:val="Ppogrubienie"/>
        </w:rPr>
        <w:t xml:space="preserve"> </w:t>
      </w:r>
      <w:r w:rsidRPr="00375BBC">
        <w:t>1. Kontrolę przeprowadza się w siedzibie kont</w:t>
      </w:r>
      <w:r w:rsidR="00217A26">
        <w:t>rolowanego przedsiębiorcy lub w </w:t>
      </w:r>
      <w:r w:rsidRPr="00375BBC">
        <w:t>miejscu wykonywania działalności gospodarczej oraz w godzinach pracy lub w czasie faktycznego wykonywania działalności gospodarczej przez kontrolowanego przedsiębiorcę.</w:t>
      </w:r>
    </w:p>
    <w:p w:rsidR="00375BBC" w:rsidRPr="00375BBC" w:rsidRDefault="00375BBC" w:rsidP="00375BBC">
      <w:pPr>
        <w:pStyle w:val="USTustnpkodeksu"/>
      </w:pPr>
      <w:r w:rsidRPr="00375BBC">
        <w:t>2.</w:t>
      </w:r>
      <w:r w:rsidR="00F41D02">
        <w:t xml:space="preserve"> </w:t>
      </w:r>
      <w:r w:rsidRPr="00375BBC">
        <w:t>Za zgodą lub na wniosek kontrolowanego przedsiębiorcy kontrolę przeprowadza się w miejscu przechowywania dokumentacji, w tym ksiąg podatkowych, innym niż siedziba lub miejsce wykonywania działalności gospodarczej, jeżeli może to usprawnić prowadzenie kontroli.</w:t>
      </w:r>
    </w:p>
    <w:p w:rsidR="00375BBC" w:rsidRPr="00375BBC" w:rsidRDefault="00375BBC" w:rsidP="00375BBC">
      <w:pPr>
        <w:pStyle w:val="USTustnpkodeksu"/>
      </w:pPr>
      <w:r w:rsidRPr="00375BBC">
        <w:t>3.</w:t>
      </w:r>
      <w:r w:rsidR="00F41D02">
        <w:t xml:space="preserve"> </w:t>
      </w:r>
      <w:r w:rsidRPr="00375BBC">
        <w:t>Za zgodą kontrolowanego kontrola lub poszczególne czynności kontrolne mogą być przeprowadzane również w siedzibie organu kontroli, jeżeli może to usprawnić prowadzenie kontroli.</w:t>
      </w:r>
    </w:p>
    <w:p w:rsidR="00375BBC" w:rsidRPr="00375BBC" w:rsidRDefault="00375BBC" w:rsidP="00375BBC">
      <w:pPr>
        <w:pStyle w:val="USTustnpkodeksu"/>
      </w:pPr>
      <w:r w:rsidRPr="00375BBC">
        <w:t>4.</w:t>
      </w:r>
      <w:r w:rsidR="00F41D02">
        <w:t xml:space="preserve"> </w:t>
      </w:r>
      <w:r w:rsidRPr="00375BBC">
        <w:t>Dokumenty oraz informacje zebrane w toku czynności wykonywanych przez organ kontroli z naruszeniem przepisów ust. 2 i 3 nie stanowią dowodu w postępowaniu kontrolnym.</w:t>
      </w:r>
    </w:p>
    <w:p w:rsidR="00375BBC" w:rsidRPr="00375BBC" w:rsidRDefault="00375BBC" w:rsidP="00375BBC">
      <w:pPr>
        <w:pStyle w:val="ARTartustawynprozporzdzenia"/>
      </w:pPr>
      <w:r w:rsidRPr="009E4129">
        <w:rPr>
          <w:rStyle w:val="Ppogrubienie"/>
        </w:rPr>
        <w:t>Art. 52.</w:t>
      </w:r>
      <w:r w:rsidRPr="00375BBC">
        <w:rPr>
          <w:rStyle w:val="Ppogrubienie"/>
        </w:rPr>
        <w:t xml:space="preserve"> </w:t>
      </w:r>
      <w:r w:rsidRPr="00375BBC">
        <w:t>Czynności kontrolne powinny być pr</w:t>
      </w:r>
      <w:r w:rsidR="00217A26">
        <w:t>zeprowadzane w sposób sprawny i </w:t>
      </w:r>
      <w:r w:rsidRPr="00375BBC">
        <w:t>możliwie niezakłócający funkcjonowania kontrolowanego przedsiębiorcy. W przypadku gdy przedsiębiorca wskaże na piśmie, że przeprowadzane czynności zakłócają w sposób istotny działalność gospodarczą przedsiębiorcy, konieczność podjęcia takich czynności powinna być uzasadniona w protokole kontroli.</w:t>
      </w:r>
    </w:p>
    <w:p w:rsidR="00375BBC" w:rsidRPr="00375BBC" w:rsidRDefault="00375BBC" w:rsidP="00375BBC">
      <w:pPr>
        <w:pStyle w:val="ARTartustawynprozporzdzenia"/>
      </w:pPr>
      <w:r w:rsidRPr="009E4129">
        <w:rPr>
          <w:rStyle w:val="Ppogrubienie"/>
        </w:rPr>
        <w:t>Art. 53.</w:t>
      </w:r>
      <w:r w:rsidRPr="00375BBC">
        <w:t xml:space="preserve"> Ustalenia kontroli zamieszcza się w protokole kontroli.</w:t>
      </w:r>
    </w:p>
    <w:p w:rsidR="00375BBC" w:rsidRPr="00375BBC" w:rsidRDefault="00375BBC" w:rsidP="009E4129">
      <w:pPr>
        <w:pStyle w:val="ARTartustawynprozporzdzenia"/>
        <w:keepNext/>
      </w:pPr>
      <w:r w:rsidRPr="009E4129">
        <w:rPr>
          <w:rStyle w:val="Ppogrubienie"/>
        </w:rPr>
        <w:lastRenderedPageBreak/>
        <w:t>Art. 54.</w:t>
      </w:r>
      <w:r w:rsidRPr="00375BBC">
        <w:rPr>
          <w:rStyle w:val="Ppogrubienie"/>
        </w:rPr>
        <w:t xml:space="preserve"> </w:t>
      </w:r>
      <w:r w:rsidRPr="00375BBC">
        <w:t>1. Nie można równocześnie podejmować i prowadzić więcej niż jednej kontroli działalności przedsiębiorcy, z wyłączeniem przypadków</w:t>
      </w:r>
      <w:r w:rsidR="00C13F94">
        <w:t>,</w:t>
      </w:r>
      <w:r w:rsidRPr="00375BBC">
        <w:t xml:space="preserve"> gdy:</w:t>
      </w:r>
    </w:p>
    <w:p w:rsidR="00375BBC" w:rsidRPr="00375BBC" w:rsidRDefault="00375BBC" w:rsidP="00375BBC">
      <w:pPr>
        <w:pStyle w:val="PKTpunkt"/>
      </w:pPr>
      <w:r w:rsidRPr="00375BBC">
        <w:t>1)</w:t>
      </w:r>
      <w:r w:rsidRPr="00375BBC">
        <w:tab/>
        <w:t>ratyfikowane umowy międzynarodowe albo bezpośrednio stosowane przepisy prawa Unii Europejskiej stanowią inaczej;</w:t>
      </w:r>
    </w:p>
    <w:p w:rsidR="00375BBC" w:rsidRPr="00375BBC" w:rsidRDefault="00375BBC" w:rsidP="00375BBC">
      <w:pPr>
        <w:pStyle w:val="PKTpunkt"/>
      </w:pPr>
      <w:r w:rsidRPr="00375BBC">
        <w:t>2)</w:t>
      </w:r>
      <w:r w:rsidRPr="00375BBC">
        <w:tab/>
        <w:t>przeprowadzenie kontroli jest niezbędne dla przeciwdziałania popełnieniu przestępstwa lub wykroczenia, przeciwdziałania popełnieniu przestępstwa skarbowego lub wykroczenia skarbowego lub zabezpieczenia dowodów jego popełnienia;</w:t>
      </w:r>
    </w:p>
    <w:p w:rsidR="00375BBC" w:rsidRPr="00375BBC" w:rsidRDefault="00375BBC" w:rsidP="00375BBC">
      <w:pPr>
        <w:pStyle w:val="PKTpunkt"/>
      </w:pPr>
      <w:r w:rsidRPr="00375BBC">
        <w:t>3)</w:t>
      </w:r>
      <w:r w:rsidRPr="00375BBC">
        <w:tab/>
        <w:t>przedsiębiorca wyraził zgodę na równoczesne podjęcie i prowadzenie więcej niż jednej kontroli;</w:t>
      </w:r>
    </w:p>
    <w:p w:rsidR="00375BBC" w:rsidRPr="00375BBC" w:rsidRDefault="00375BBC" w:rsidP="00375BBC">
      <w:pPr>
        <w:pStyle w:val="PKTpunkt"/>
      </w:pPr>
      <w:r w:rsidRPr="00375BBC">
        <w:t>4)</w:t>
      </w:r>
      <w:r w:rsidRPr="00375BBC">
        <w:tab/>
        <w:t>przeprowadzenie kontroli jest uzasadnione bezpośrednim zagrożeniem życia, zdrowia lub środowiska;</w:t>
      </w:r>
    </w:p>
    <w:p w:rsidR="00375BBC" w:rsidRPr="00375BBC" w:rsidRDefault="00375BBC" w:rsidP="00375BBC">
      <w:pPr>
        <w:pStyle w:val="PKTpunkt"/>
      </w:pPr>
      <w:r w:rsidRPr="00375BBC">
        <w:t>5)</w:t>
      </w:r>
      <w:r w:rsidRPr="00375BBC">
        <w:tab/>
        <w:t>kontrola jest prowadzona w toku postępowania prowadzonego na podstawie przepisów ustawy z dnia 16 lutego 2007 r. o ochronie konkurencji i konsumentów;</w:t>
      </w:r>
    </w:p>
    <w:p w:rsidR="00375BBC" w:rsidRPr="00375BBC" w:rsidRDefault="00375BBC" w:rsidP="00375BBC">
      <w:pPr>
        <w:pStyle w:val="PKTpunkt"/>
      </w:pPr>
      <w:r w:rsidRPr="00375BBC">
        <w:t>6)</w:t>
      </w:r>
      <w:r w:rsidRPr="00375BBC">
        <w:tab/>
        <w:t>kontrola jest prowadzona na podstawie art. 23b lub a</w:t>
      </w:r>
      <w:r w:rsidR="00217A26">
        <w:t>rt. 23r ust. 1 ustawy z dnia 10 </w:t>
      </w:r>
      <w:r w:rsidRPr="00375BBC">
        <w:t>kwietnia 1997 r. – Prawo energetyczne;</w:t>
      </w:r>
    </w:p>
    <w:p w:rsidR="00375BBC" w:rsidRPr="00375BBC" w:rsidRDefault="00375BBC" w:rsidP="00375BBC">
      <w:pPr>
        <w:pStyle w:val="PKTpunkt"/>
      </w:pPr>
      <w:r w:rsidRPr="00375BBC">
        <w:t>7)</w:t>
      </w:r>
      <w:r w:rsidRPr="00375BBC">
        <w:tab/>
        <w:t>kontrola dotyczy zasadności dokonania zwrotu podatku od towarów i usług przed dokonaniem tego zwrotu;</w:t>
      </w:r>
    </w:p>
    <w:p w:rsidR="00375BBC" w:rsidRPr="00375BBC" w:rsidRDefault="00375BBC" w:rsidP="00375BBC">
      <w:pPr>
        <w:pStyle w:val="PKTpunkt"/>
      </w:pPr>
      <w:r w:rsidRPr="00375BBC">
        <w:t>8)</w:t>
      </w:r>
      <w:r w:rsidRPr="00375BBC">
        <w:tab/>
        <w:t>przeprowadzenie kontroli jest realizacją obowiązków wynikających z przepisów prawa Unii Europejskiej o ochronie konkurencji lub prze</w:t>
      </w:r>
      <w:r w:rsidR="00217A26">
        <w:t>pisów prawa Unii Europejskiej w </w:t>
      </w:r>
      <w:r w:rsidRPr="00375BBC">
        <w:t>zakresie ochrony interesów finansowych Unii Europejskiej;</w:t>
      </w:r>
    </w:p>
    <w:p w:rsidR="00375BBC" w:rsidRPr="00375BBC" w:rsidRDefault="00375BBC" w:rsidP="00375BBC">
      <w:pPr>
        <w:pStyle w:val="PKTpunkt"/>
      </w:pPr>
      <w:r w:rsidRPr="00375BBC">
        <w:t>9)</w:t>
      </w:r>
      <w:r w:rsidRPr="00375BBC">
        <w:tab/>
        <w:t>kontrola dotyczy zasadności dokonania zwrotu podatku od towarów i usług na podstawie przepisów o zwrocie osobom fizycznym n</w:t>
      </w:r>
      <w:r w:rsidR="00217A26">
        <w:t>iektórych wydatków związanych z </w:t>
      </w:r>
      <w:r w:rsidRPr="00375BBC">
        <w:t>budownictwem mieszkaniowym;</w:t>
      </w:r>
    </w:p>
    <w:p w:rsidR="00375BBC" w:rsidRPr="00375BBC" w:rsidRDefault="00375BBC" w:rsidP="00375BBC">
      <w:pPr>
        <w:pStyle w:val="PKTpunkt"/>
      </w:pPr>
      <w:r w:rsidRPr="00375BBC">
        <w:t>10)</w:t>
      </w:r>
      <w:r w:rsidRPr="00375BBC">
        <w:tab/>
        <w:t>kontrola dotyczy zasadności dokonania zwrotu podatku od towarów i usług na podstawie przepisów o zwrocie osobom fizycznym niektórych wydatków poniesionych w związku z budową pierwszego własnego mieszkania;</w:t>
      </w:r>
    </w:p>
    <w:p w:rsidR="00375BBC" w:rsidRPr="00375BBC" w:rsidRDefault="00375BBC" w:rsidP="00375BBC">
      <w:pPr>
        <w:pStyle w:val="PKTpunkt"/>
      </w:pPr>
      <w:r w:rsidRPr="00375BBC">
        <w:t>11)</w:t>
      </w:r>
      <w:r w:rsidRPr="00375BBC">
        <w:tab/>
        <w:t>prowadzona kontrola jest kontrolą amerykańskich rachunków raportowanych uregulowaną w ustawie z dnia 9 października 2015 r. o wykonywaniu Umowy między Rządem Rzeczypospolitej Polskiej a Rządem</w:t>
      </w:r>
      <w:r w:rsidR="00217A26">
        <w:t xml:space="preserve"> Stanów Zjednoczonych Ameryki w </w:t>
      </w:r>
      <w:r w:rsidRPr="00375BBC">
        <w:t>sprawie poprawy wypełniania międzynarodowych obowiązków podatkowych oraz wdrożenia ustawodawstwa FATCA (Dz. U. z 2017 r. poz. 1858).</w:t>
      </w:r>
    </w:p>
    <w:p w:rsidR="00375BBC" w:rsidRPr="00375BBC" w:rsidRDefault="00375BBC" w:rsidP="00375BBC">
      <w:pPr>
        <w:pStyle w:val="USTustnpkodeksu"/>
      </w:pPr>
      <w:r w:rsidRPr="00375BBC">
        <w:lastRenderedPageBreak/>
        <w:t>2.</w:t>
      </w:r>
      <w:r w:rsidR="00F41D02">
        <w:t xml:space="preserve"> </w:t>
      </w:r>
      <w:r w:rsidRPr="00375BBC">
        <w:t>Jeżeli przedsiębiorca wykonuje działalność gospodarczą w więcej niż jednym zakładzie lub innej wyodrębnionej części przedsiębiorstwa, przepis ust. 1 stosuje się do zakładu lub części przedsiębiorstwa.</w:t>
      </w:r>
    </w:p>
    <w:p w:rsidR="00375BBC" w:rsidRPr="00375BBC" w:rsidRDefault="00375BBC" w:rsidP="00375BBC">
      <w:pPr>
        <w:pStyle w:val="USTustnpkodeksu"/>
      </w:pPr>
      <w:r w:rsidRPr="00375BBC">
        <w:t>3.</w:t>
      </w:r>
      <w:r w:rsidR="00F41D02">
        <w:t xml:space="preserve"> </w:t>
      </w:r>
      <w:r w:rsidRPr="00375BBC">
        <w:t>W zakładzie lub części przedsiębiorstwa, w której przeprowadzana jest kontrola, dopuszczalne jest równoczesne przeprowadzenie czynności kontrolnych niezbędnych do zakończenia innej kontroli u tego przedsiębiorcy.</w:t>
      </w:r>
    </w:p>
    <w:p w:rsidR="00375BBC" w:rsidRPr="00375BBC" w:rsidRDefault="00375BBC" w:rsidP="00375BBC">
      <w:pPr>
        <w:pStyle w:val="USTustnpkodeksu"/>
      </w:pPr>
      <w:r w:rsidRPr="00375BBC">
        <w:t>4.</w:t>
      </w:r>
      <w:r w:rsidR="00F41D02">
        <w:t xml:space="preserve"> </w:t>
      </w:r>
      <w:r w:rsidRPr="00375BBC">
        <w:t xml:space="preserve">Przepisu ust. 2 nie stosuje się do kontroli działalności gospodarczej </w:t>
      </w:r>
      <w:proofErr w:type="spellStart"/>
      <w:r w:rsidRPr="00375BBC">
        <w:t>mikroprzedsiębiorców</w:t>
      </w:r>
      <w:proofErr w:type="spellEnd"/>
      <w:r w:rsidRPr="00375BBC">
        <w:t xml:space="preserve"> oraz małych przedsiębiorców.</w:t>
      </w:r>
    </w:p>
    <w:p w:rsidR="00375BBC" w:rsidRPr="00375BBC" w:rsidRDefault="00375BBC" w:rsidP="00375BBC">
      <w:pPr>
        <w:pStyle w:val="USTustnpkodeksu"/>
      </w:pPr>
      <w:r w:rsidRPr="00375BBC">
        <w:t>5.</w:t>
      </w:r>
      <w:r w:rsidR="00F41D02">
        <w:t xml:space="preserve"> </w:t>
      </w:r>
      <w:r w:rsidRPr="00375BBC">
        <w:t>Jeżeli działalność gospodarcza przedsiębiorcy jest już objęta kontrolą innego organu, organ kontroli odstąpi od podjęcia czynności kontrolnych oraz może ustalić z przedsiębiorcą inny termin przeprowadzenia kontroli.</w:t>
      </w:r>
    </w:p>
    <w:p w:rsidR="00375BBC" w:rsidRPr="00375BBC" w:rsidRDefault="00375BBC" w:rsidP="009E4129">
      <w:pPr>
        <w:pStyle w:val="ARTartustawynprozporzdzenia"/>
        <w:keepNext/>
      </w:pPr>
      <w:r w:rsidRPr="009E4129">
        <w:rPr>
          <w:rStyle w:val="Ppogrubienie"/>
        </w:rPr>
        <w:t>Art. 55.</w:t>
      </w:r>
      <w:r w:rsidRPr="00375BBC">
        <w:rPr>
          <w:rStyle w:val="Ppogrubienie"/>
        </w:rPr>
        <w:t xml:space="preserve"> </w:t>
      </w:r>
      <w:r w:rsidRPr="00375BBC">
        <w:t>1. Czas trwania wszystkich kontroli organu kontroli u kontrolowanego przedsiębiorcy w jednym roku kalendarzowym nie może przekraczać:</w:t>
      </w:r>
    </w:p>
    <w:p w:rsidR="00375BBC" w:rsidRPr="00375BBC" w:rsidRDefault="00375BBC" w:rsidP="00375BBC">
      <w:pPr>
        <w:pStyle w:val="PKTpunkt"/>
      </w:pPr>
      <w:r w:rsidRPr="00375BBC">
        <w:t>1)</w:t>
      </w:r>
      <w:r w:rsidRPr="00375BBC">
        <w:tab/>
        <w:t xml:space="preserve">w odniesieniu do </w:t>
      </w:r>
      <w:proofErr w:type="spellStart"/>
      <w:r w:rsidRPr="00375BBC">
        <w:t>mikroprzedsiębiorców</w:t>
      </w:r>
      <w:proofErr w:type="spellEnd"/>
      <w:r w:rsidRPr="00375BBC">
        <w:t xml:space="preserve"> – 12 dni roboczych;</w:t>
      </w:r>
    </w:p>
    <w:p w:rsidR="00375BBC" w:rsidRPr="00375BBC" w:rsidRDefault="00375BBC" w:rsidP="00375BBC">
      <w:pPr>
        <w:pStyle w:val="PKTpunkt"/>
      </w:pPr>
      <w:r w:rsidRPr="00375BBC">
        <w:t>2)</w:t>
      </w:r>
      <w:r w:rsidRPr="00375BBC">
        <w:tab/>
        <w:t>w odniesieniu do małych przedsiębiorców – 18 dni roboczych;</w:t>
      </w:r>
    </w:p>
    <w:p w:rsidR="00375BBC" w:rsidRPr="00375BBC" w:rsidRDefault="00375BBC" w:rsidP="00375BBC">
      <w:pPr>
        <w:pStyle w:val="PKTpunkt"/>
      </w:pPr>
      <w:r w:rsidRPr="00375BBC">
        <w:t>3)</w:t>
      </w:r>
      <w:r w:rsidRPr="00375BBC">
        <w:tab/>
        <w:t>w odniesieniu do średnich przedsiębiorców – 24 dni roboczych;</w:t>
      </w:r>
    </w:p>
    <w:p w:rsidR="00375BBC" w:rsidRPr="00375BBC" w:rsidRDefault="00375BBC" w:rsidP="00375BBC">
      <w:pPr>
        <w:pStyle w:val="PKTpunkt"/>
      </w:pPr>
      <w:r w:rsidRPr="00375BBC">
        <w:t>4)</w:t>
      </w:r>
      <w:r w:rsidRPr="00375BBC">
        <w:tab/>
        <w:t>w odniesieniu do pozostałych przedsiębiorców – 48 dni roboczych.</w:t>
      </w:r>
    </w:p>
    <w:p w:rsidR="00375BBC" w:rsidRPr="00375BBC" w:rsidRDefault="00375BBC" w:rsidP="009E4129">
      <w:pPr>
        <w:pStyle w:val="USTustnpkodeksu"/>
        <w:keepNext/>
      </w:pPr>
      <w:r w:rsidRPr="00375BBC">
        <w:t>2.</w:t>
      </w:r>
      <w:r w:rsidR="00F41D02">
        <w:t xml:space="preserve"> </w:t>
      </w:r>
      <w:r w:rsidRPr="00375BBC">
        <w:t>Przepisu ust. 1 nie stosuje się, jeżeli:</w:t>
      </w:r>
    </w:p>
    <w:p w:rsidR="00375BBC" w:rsidRPr="00375BBC" w:rsidRDefault="00375BBC" w:rsidP="00375BBC">
      <w:pPr>
        <w:pStyle w:val="PKTpunkt"/>
      </w:pPr>
      <w:r w:rsidRPr="00375BBC">
        <w:t>1)</w:t>
      </w:r>
      <w:r w:rsidRPr="00375BBC">
        <w:tab/>
        <w:t>ratyfikowane umowy międzynarodowe albo bezpośrednio stosowane przepisy prawa Unii Europejskiej stanowią inaczej;</w:t>
      </w:r>
    </w:p>
    <w:p w:rsidR="00375BBC" w:rsidRPr="00375BBC" w:rsidRDefault="00375BBC" w:rsidP="00375BBC">
      <w:pPr>
        <w:pStyle w:val="PKTpunkt"/>
      </w:pPr>
      <w:r w:rsidRPr="00375BBC">
        <w:t>2)</w:t>
      </w:r>
      <w:r w:rsidRPr="00375BBC">
        <w:tab/>
        <w:t xml:space="preserve">przeprowadzenie kontroli jest niezbędne dla przeciwdziałania popełnieniu przestępstwa lub wykroczenia, przeciwdziałania popełnieniu przestępstwa skarbowego lub wykroczenia skarbowego lub zabezpieczenia dowodów jego popełnienia; </w:t>
      </w:r>
    </w:p>
    <w:p w:rsidR="00375BBC" w:rsidRPr="00375BBC" w:rsidRDefault="00375BBC" w:rsidP="00375BBC">
      <w:pPr>
        <w:pStyle w:val="PKTpunkt"/>
      </w:pPr>
      <w:r w:rsidRPr="00375BBC">
        <w:t>3)</w:t>
      </w:r>
      <w:r w:rsidRPr="00375BBC">
        <w:tab/>
        <w:t>przeprowadzenie kontroli jest uzasadnione bezpośrednim zagrożeniem życia, zdrowia lub środowiska;</w:t>
      </w:r>
    </w:p>
    <w:p w:rsidR="00375BBC" w:rsidRPr="00375BBC" w:rsidRDefault="00375BBC" w:rsidP="00375BBC">
      <w:pPr>
        <w:pStyle w:val="PKTpunkt"/>
      </w:pPr>
      <w:r w:rsidRPr="00375BBC">
        <w:t>4)</w:t>
      </w:r>
      <w:r w:rsidRPr="00375BBC">
        <w:tab/>
        <w:t>kontrola jest prowadzona w toku postępowania prowadzonego na podstawie przepisów ustawy z dnia 16 lutego 2007 r. o ochronie konkurencji i konsumentów;</w:t>
      </w:r>
    </w:p>
    <w:p w:rsidR="00375BBC" w:rsidRPr="00375BBC" w:rsidRDefault="00375BBC" w:rsidP="00375BBC">
      <w:pPr>
        <w:pStyle w:val="PKTpunkt"/>
      </w:pPr>
      <w:r w:rsidRPr="00375BBC">
        <w:t>5)</w:t>
      </w:r>
      <w:r w:rsidRPr="00375BBC">
        <w:tab/>
        <w:t>kontrola jest prowadzona na podstawie art. 23b lub a</w:t>
      </w:r>
      <w:r w:rsidR="00217A26">
        <w:t>rt. 23r ust. 1 ustawy z dnia 10 </w:t>
      </w:r>
      <w:r w:rsidRPr="00375BBC">
        <w:t>kwietnia 1997 r. – Prawo energetyczne;</w:t>
      </w:r>
    </w:p>
    <w:p w:rsidR="00375BBC" w:rsidRPr="00375BBC" w:rsidRDefault="00375BBC" w:rsidP="00375BBC">
      <w:pPr>
        <w:pStyle w:val="PKTpunkt"/>
      </w:pPr>
      <w:r w:rsidRPr="00375BBC">
        <w:t>6)</w:t>
      </w:r>
      <w:r w:rsidRPr="00375BBC">
        <w:tab/>
        <w:t>kontrola dotyczy zasadności dokonania zwrotu podatku od towarów i usług przed dokonaniem tego zwrotu;</w:t>
      </w:r>
    </w:p>
    <w:p w:rsidR="00375BBC" w:rsidRPr="00375BBC" w:rsidRDefault="00375BBC" w:rsidP="00375BBC">
      <w:pPr>
        <w:pStyle w:val="PKTpunkt"/>
      </w:pPr>
      <w:r w:rsidRPr="00375BBC">
        <w:lastRenderedPageBreak/>
        <w:t>7)</w:t>
      </w:r>
      <w:r w:rsidRPr="00375BBC">
        <w:tab/>
        <w:t>przeprowadzenie kontroli jest realizacją obowiązków wynikających z przepisów prawa Unii Europejskiej o ochronie konkurencji lub prze</w:t>
      </w:r>
      <w:r w:rsidR="00217A26">
        <w:t>pisów prawa Unii Europejskiej w </w:t>
      </w:r>
      <w:r w:rsidRPr="00375BBC">
        <w:t>zakresie ochrony interesów finansowych Unii Europejskiej;</w:t>
      </w:r>
    </w:p>
    <w:p w:rsidR="00375BBC" w:rsidRPr="00375BBC" w:rsidRDefault="00375BBC" w:rsidP="00375BBC">
      <w:pPr>
        <w:pStyle w:val="PKTpunkt"/>
      </w:pPr>
      <w:r w:rsidRPr="00375BBC">
        <w:t>8)</w:t>
      </w:r>
      <w:r w:rsidRPr="00375BBC">
        <w:tab/>
        <w:t>kontrola dotyczy podmiotów, którym na mocy odrębnych przepisów właściwy organ wydał decyzję o uznaniu prawidłowości wyboru i stosowania metody ustalania ceny transakcyjnej między podmiotami powiązanymi – w zakresie związanym z wykonaniem tej decyzji;</w:t>
      </w:r>
    </w:p>
    <w:p w:rsidR="00375BBC" w:rsidRPr="00375BBC" w:rsidRDefault="00375BBC" w:rsidP="00375BBC">
      <w:pPr>
        <w:pStyle w:val="PKTpunkt"/>
      </w:pPr>
      <w:r w:rsidRPr="00375BBC">
        <w:t>9)</w:t>
      </w:r>
      <w:r w:rsidRPr="00375BBC">
        <w:tab/>
        <w:t>kontrola dotyczy zasadności dokonania zwrotu podatku od towarów i usług na podstawie przepisów o zwrocie osobom fizycznym n</w:t>
      </w:r>
      <w:r w:rsidR="00217A26">
        <w:t>iektórych wydatków związanych z </w:t>
      </w:r>
      <w:r w:rsidRPr="00375BBC">
        <w:t>budownictwem mieszkaniowym;</w:t>
      </w:r>
    </w:p>
    <w:p w:rsidR="00375BBC" w:rsidRPr="00375BBC" w:rsidRDefault="00375BBC" w:rsidP="00375BBC">
      <w:pPr>
        <w:pStyle w:val="PKTpunkt"/>
      </w:pPr>
      <w:r w:rsidRPr="00375BBC">
        <w:t>10)</w:t>
      </w:r>
      <w:r w:rsidRPr="00375BBC">
        <w:tab/>
        <w:t>kontrola dotyczy zasadności dokonania zwrotu podatku od towarów i usług na podstawie przepisów o zwrocie osobom fizycznym niektórych wydatków poniesionych w związku z budową pierwszego własnego mieszkania;</w:t>
      </w:r>
    </w:p>
    <w:p w:rsidR="00375BBC" w:rsidRPr="00375BBC" w:rsidRDefault="00375BBC" w:rsidP="00375BBC">
      <w:pPr>
        <w:pStyle w:val="PKTpunkt"/>
      </w:pPr>
      <w:r w:rsidRPr="00375BBC">
        <w:t>11)</w:t>
      </w:r>
      <w:r w:rsidRPr="00375BBC">
        <w:tab/>
        <w:t>kontrola jest kontrolą amerykańskich rachunków raportowanych uregulowaną w ustawie z dnia 9 października 2015 r. o wykonywaniu Umowy między Rządem Rzeczypospolitej Polskiej a Rządem Stanów Zjednoczonych Ameryki w sprawie poprawy wypełniania międzynarodowych obowiązków podatkowych oraz wdrożenia ustawodawstwa FATCA.</w:t>
      </w:r>
    </w:p>
    <w:p w:rsidR="00375BBC" w:rsidRPr="00375BBC" w:rsidRDefault="00375BBC" w:rsidP="00375BBC">
      <w:pPr>
        <w:pStyle w:val="USTustnpkodeksu"/>
      </w:pPr>
      <w:r w:rsidRPr="00375BBC">
        <w:t>3.</w:t>
      </w:r>
      <w:r w:rsidR="00F41D02">
        <w:t xml:space="preserve"> </w:t>
      </w:r>
      <w:r w:rsidRPr="00375BBC">
        <w:t>Przedłużenie czasu trwania kontroli jest możliwe jedynie z przyczyn niezależnych od organu kontroli i wymaga uzasadnienia na piśmie. Uzasadnienie doręcza się kontrolowanemu przedsiębiorcy. Przedłużenie czasu trwania kontroli nie może naruszać terminów, o których mowa w ust. 1.</w:t>
      </w:r>
    </w:p>
    <w:p w:rsidR="00375BBC" w:rsidRPr="00375BBC" w:rsidRDefault="00375BBC" w:rsidP="00375BBC">
      <w:pPr>
        <w:pStyle w:val="USTustnpkodeksu"/>
      </w:pPr>
      <w:r w:rsidRPr="00375BBC">
        <w:t>4.</w:t>
      </w:r>
      <w:r w:rsidR="00F41D02">
        <w:t xml:space="preserve"> </w:t>
      </w:r>
      <w:r w:rsidRPr="00375BBC">
        <w:t>Przedłużenie czasu trwania kontroli możliwe jest także, jeżeli w toku kontroli zostanie ujawnione zaniżenie zobowiązania podatkowego w wysokości przekraczającej równowartość 10% kwoty zadeklarowanego zobowiązania podatkowego, jednak nie niższej niż 500 złotych, lub zawyżenie straty w wysokości przekraczającej równowartość 50% kwoty zadeklarowanej straty, jednak nie niższej niż 2500 złotych, albo w przypadku ujawnienia faktu niezłożenia deklaracji pomimo takiego obowiązku.</w:t>
      </w:r>
    </w:p>
    <w:p w:rsidR="00375BBC" w:rsidRPr="00375BBC" w:rsidRDefault="00375BBC" w:rsidP="00375BBC">
      <w:pPr>
        <w:pStyle w:val="USTustnpkodeksu"/>
      </w:pPr>
      <w:r w:rsidRPr="00375BBC">
        <w:t>5.</w:t>
      </w:r>
      <w:r w:rsidR="00F41D02">
        <w:t xml:space="preserve"> </w:t>
      </w:r>
      <w:r w:rsidRPr="00375BBC">
        <w:t>Organ kontroli zawiadamia kontrolowanego o</w:t>
      </w:r>
      <w:r w:rsidR="00217A26">
        <w:t xml:space="preserve"> ujawnionych okolicznościach, o </w:t>
      </w:r>
      <w:r w:rsidRPr="00375BBC">
        <w:t>których mowa w ust. 4, jednocześnie wskazując zgromadzony w tym zakresie materiał dowodowy. Uzasadnienie przedłużenia czasu trwania kontroli doręcza się przedsiębiorcy.</w:t>
      </w:r>
    </w:p>
    <w:p w:rsidR="00375BBC" w:rsidRPr="00375BBC" w:rsidRDefault="00375BBC" w:rsidP="00375BBC">
      <w:pPr>
        <w:pStyle w:val="USTustnpkodeksu"/>
      </w:pPr>
      <w:r w:rsidRPr="00375BBC">
        <w:t>6.</w:t>
      </w:r>
      <w:r w:rsidR="00F41D02">
        <w:t xml:space="preserve"> </w:t>
      </w:r>
      <w:r w:rsidRPr="00375BBC">
        <w:t>Czas trwania kontroli, o której mowa w ust. 4, nie może spowodować przekroczenia odpowiednio dwukrotności czasu określonego w ust. 1.</w:t>
      </w:r>
    </w:p>
    <w:p w:rsidR="00375BBC" w:rsidRPr="00375BBC" w:rsidRDefault="00375BBC" w:rsidP="00375BBC">
      <w:pPr>
        <w:pStyle w:val="USTustnpkodeksu"/>
      </w:pPr>
      <w:r w:rsidRPr="00375BBC">
        <w:lastRenderedPageBreak/>
        <w:t>7.</w:t>
      </w:r>
      <w:r w:rsidR="00F41D02">
        <w:t xml:space="preserve"> </w:t>
      </w:r>
      <w:r w:rsidRPr="00375BBC">
        <w:t>Jeżeli wyniki kontroli wykazały rażące naruszenie przepisów prawa przez przedsiębiorcę, można przeprowadzić powtórną kontrolę w tym samym zakresie przedmiotowym w danym roku kalendarzowym, a czas jej</w:t>
      </w:r>
      <w:r w:rsidR="00217A26">
        <w:t xml:space="preserve"> trwania nie może przekraczać 7 </w:t>
      </w:r>
      <w:r w:rsidRPr="00375BBC">
        <w:t>dni. Czasu trwania powtórnej kontroli nie wlicza się do czasu, o którym mowa w ust. 1.</w:t>
      </w:r>
    </w:p>
    <w:p w:rsidR="00375BBC" w:rsidRPr="00375BBC" w:rsidRDefault="00375BBC" w:rsidP="00375BBC">
      <w:pPr>
        <w:pStyle w:val="ARTartustawynprozporzdzenia"/>
      </w:pPr>
      <w:r w:rsidRPr="009E4129">
        <w:rPr>
          <w:rStyle w:val="Ppogrubienie"/>
        </w:rPr>
        <w:t>Art. 56.</w:t>
      </w:r>
      <w:r w:rsidRPr="00375BBC">
        <w:rPr>
          <w:rStyle w:val="Ppogrubienie"/>
        </w:rPr>
        <w:t xml:space="preserve"> </w:t>
      </w:r>
      <w:r w:rsidRPr="00375BBC">
        <w:t xml:space="preserve">1. Organ kontroli może, po pisemnym zawiadomieniu przedsiębiorcy, przerwać kontrolę na czas niezbędny do przeprowadzenia badań próbki produktu lub próbki kontrolnej, jeżeli jedyną czynnością kontrolną po otrzymaniu wyniku badania próbki będzie sporządzenie protokołu kontroli. Czasu przerwy nie wlicza się do czasu, o </w:t>
      </w:r>
      <w:r w:rsidR="00217A26">
        <w:t>którym mowa w art. 55 ust. 1, o </w:t>
      </w:r>
      <w:r w:rsidRPr="00375BBC">
        <w:t>ile podczas przerwy przedsiębiorca miał możliwość wykonywania działalności gospodarczej oraz miał nieograniczony dostęp do prowadzo</w:t>
      </w:r>
      <w:r w:rsidR="00217A26">
        <w:t>nej przez siebie dokumentacji i </w:t>
      </w:r>
      <w:r w:rsidRPr="00375BBC">
        <w:t>posiadanych rzeczy, z wyjątkiem zabezpieczonej w celu kontroli próbki.</w:t>
      </w:r>
    </w:p>
    <w:p w:rsidR="00375BBC" w:rsidRPr="00375BBC" w:rsidRDefault="00375BBC" w:rsidP="00375BBC">
      <w:pPr>
        <w:pStyle w:val="USTustnpkodeksu"/>
      </w:pPr>
      <w:r w:rsidRPr="00375BBC">
        <w:t>2.</w:t>
      </w:r>
      <w:r w:rsidR="00F41D02">
        <w:t xml:space="preserve"> </w:t>
      </w:r>
      <w:r w:rsidRPr="00375BBC">
        <w:t>W przypadku, o którym mowa w ust. 1, doręczenie kontrolowanemu przedsiębiorcy protokołu kontroli nie wymaga ponownego wszczęcia kontroli, a dnia, w którym doręczono przedsiębiorcy protokół kontroli, nie wlicza się do czasu trwania kontroli. Dopuszcza się doręczenie protokołu kontroli w trakcie trwania kontroli innego organu.</w:t>
      </w:r>
    </w:p>
    <w:p w:rsidR="00375BBC" w:rsidRPr="00375BBC" w:rsidRDefault="00375BBC" w:rsidP="00375BBC">
      <w:pPr>
        <w:pStyle w:val="USTustnpkodeksu"/>
      </w:pPr>
      <w:r w:rsidRPr="00375BBC">
        <w:t>3.</w:t>
      </w:r>
      <w:r w:rsidR="00F41D02">
        <w:t xml:space="preserve"> </w:t>
      </w:r>
      <w:r w:rsidRPr="00375BBC">
        <w:t>Uzasadnienie czasu trwania przerwy doręcza się przedsiębiorcy.</w:t>
      </w:r>
    </w:p>
    <w:p w:rsidR="00375BBC" w:rsidRPr="00375BBC" w:rsidRDefault="00375BBC" w:rsidP="00375BBC">
      <w:pPr>
        <w:pStyle w:val="USTustnpkodeksu"/>
      </w:pPr>
      <w:r w:rsidRPr="00375BBC">
        <w:t>4.</w:t>
      </w:r>
      <w:r w:rsidR="00F41D02">
        <w:t xml:space="preserve"> </w:t>
      </w:r>
      <w:r w:rsidRPr="00375BBC">
        <w:t xml:space="preserve">Przerwa, o której mowa w ust. 1, nie stanowi </w:t>
      </w:r>
      <w:r w:rsidR="00217A26">
        <w:t>przeszkody do przeprowadzenia w </w:t>
      </w:r>
      <w:r w:rsidRPr="00375BBC">
        <w:t>czasie jej trwania kontroli przez inny organ kontroli.</w:t>
      </w:r>
    </w:p>
    <w:p w:rsidR="00375BBC" w:rsidRPr="00375BBC" w:rsidRDefault="00375BBC" w:rsidP="00375BBC">
      <w:pPr>
        <w:pStyle w:val="ARTartustawynprozporzdzenia"/>
      </w:pPr>
      <w:r w:rsidRPr="009E4129">
        <w:rPr>
          <w:rStyle w:val="Ppogrubienie"/>
        </w:rPr>
        <w:t>Art. 57.</w:t>
      </w:r>
      <w:r w:rsidRPr="00375BBC">
        <w:t> 1. Przedsiębiorca jest obowiązany prowadzić i przechowywać w swojej siedzibie książkę kontroli oraz upoważnienia i protokoły kontroli.</w:t>
      </w:r>
    </w:p>
    <w:p w:rsidR="00375BBC" w:rsidRPr="00375BBC" w:rsidRDefault="00375BBC" w:rsidP="009E4129">
      <w:pPr>
        <w:pStyle w:val="USTustnpkodeksu"/>
        <w:keepNext/>
      </w:pPr>
      <w:r w:rsidRPr="00375BBC">
        <w:t>2. Książka kontroli zawiera wpisy obejmujące:</w:t>
      </w:r>
    </w:p>
    <w:p w:rsidR="00375BBC" w:rsidRPr="00375BBC" w:rsidRDefault="00375BBC" w:rsidP="00375BBC">
      <w:pPr>
        <w:pStyle w:val="PKTpunkt"/>
      </w:pPr>
      <w:r w:rsidRPr="00375BBC">
        <w:t>1)</w:t>
      </w:r>
      <w:r w:rsidRPr="00375BBC">
        <w:tab/>
        <w:t>oznaczenie organu kontroli;</w:t>
      </w:r>
    </w:p>
    <w:p w:rsidR="00375BBC" w:rsidRPr="00375BBC" w:rsidRDefault="00375BBC" w:rsidP="00375BBC">
      <w:pPr>
        <w:pStyle w:val="PKTpunkt"/>
      </w:pPr>
      <w:r w:rsidRPr="00375BBC">
        <w:t>2)</w:t>
      </w:r>
      <w:r w:rsidRPr="00375BBC">
        <w:tab/>
        <w:t>oznaczenie upoważnienia do kontroli;</w:t>
      </w:r>
    </w:p>
    <w:p w:rsidR="00375BBC" w:rsidRPr="00375BBC" w:rsidRDefault="00375BBC" w:rsidP="00375BBC">
      <w:pPr>
        <w:pStyle w:val="PKTpunkt"/>
      </w:pPr>
      <w:r w:rsidRPr="00375BBC">
        <w:t>3)</w:t>
      </w:r>
      <w:r w:rsidRPr="00375BBC">
        <w:tab/>
        <w:t>zakres przedmiotowy przeprowadzonej kontroli;</w:t>
      </w:r>
    </w:p>
    <w:p w:rsidR="00375BBC" w:rsidRPr="00375BBC" w:rsidRDefault="00375BBC" w:rsidP="00375BBC">
      <w:pPr>
        <w:pStyle w:val="PKTpunkt"/>
      </w:pPr>
      <w:r w:rsidRPr="00375BBC">
        <w:t>4)</w:t>
      </w:r>
      <w:r w:rsidRPr="00375BBC">
        <w:tab/>
        <w:t>daty podjęcia i zakończenia kontroli.</w:t>
      </w:r>
    </w:p>
    <w:p w:rsidR="00375BBC" w:rsidRPr="00375BBC" w:rsidRDefault="00375BBC" w:rsidP="009E4129">
      <w:pPr>
        <w:pStyle w:val="USTustnpkodeksu"/>
        <w:keepNext/>
      </w:pPr>
      <w:r w:rsidRPr="00375BBC">
        <w:t>3. Przedsiębiorca prowadzi książkę kontroli w postaci:</w:t>
      </w:r>
    </w:p>
    <w:p w:rsidR="00375BBC" w:rsidRPr="00375BBC" w:rsidRDefault="00375BBC" w:rsidP="00375BBC">
      <w:pPr>
        <w:pStyle w:val="PKTpunkt"/>
      </w:pPr>
      <w:r w:rsidRPr="00375BBC">
        <w:t>1)</w:t>
      </w:r>
      <w:r w:rsidRPr="00375BBC">
        <w:tab/>
        <w:t>papierowej,</w:t>
      </w:r>
      <w:r w:rsidR="00F41D02">
        <w:t xml:space="preserve"> </w:t>
      </w:r>
      <w:r w:rsidRPr="00375BBC">
        <w:t>w tym również w formie zbioru dokumentów, lub</w:t>
      </w:r>
    </w:p>
    <w:p w:rsidR="00375BBC" w:rsidRPr="00375BBC" w:rsidRDefault="00375BBC" w:rsidP="00375BBC">
      <w:pPr>
        <w:pStyle w:val="PKTpunkt"/>
      </w:pPr>
      <w:r w:rsidRPr="00375BBC">
        <w:t>2)</w:t>
      </w:r>
      <w:r w:rsidRPr="00375BBC">
        <w:tab/>
        <w:t xml:space="preserve">elektronicznej. </w:t>
      </w:r>
    </w:p>
    <w:p w:rsidR="00375BBC" w:rsidRPr="00375BBC" w:rsidRDefault="00375BBC" w:rsidP="009E4129">
      <w:pPr>
        <w:pStyle w:val="USTustnpkodeksu"/>
        <w:keepNext/>
      </w:pPr>
      <w:r w:rsidRPr="00375BBC">
        <w:t>4. Wpisów w książce kontroli prowadzonej:</w:t>
      </w:r>
    </w:p>
    <w:p w:rsidR="00375BBC" w:rsidRPr="00375BBC" w:rsidRDefault="00375BBC" w:rsidP="00375BBC">
      <w:pPr>
        <w:pStyle w:val="PKTpunkt"/>
      </w:pPr>
      <w:r w:rsidRPr="00375BBC">
        <w:t>1)</w:t>
      </w:r>
      <w:r w:rsidRPr="00375BBC">
        <w:tab/>
        <w:t>w postaci papierowej dokonuje kontrolujący;</w:t>
      </w:r>
    </w:p>
    <w:p w:rsidR="00375BBC" w:rsidRPr="00375BBC" w:rsidRDefault="00375BBC" w:rsidP="00375BBC">
      <w:pPr>
        <w:pStyle w:val="PKTpunkt"/>
      </w:pPr>
      <w:r w:rsidRPr="00375BBC">
        <w:t>2)</w:t>
      </w:r>
      <w:r w:rsidRPr="00375BBC">
        <w:tab/>
        <w:t>w postaci elektronicznej dokonuje przedsiębiorca.</w:t>
      </w:r>
    </w:p>
    <w:p w:rsidR="00375BBC" w:rsidRPr="00375BBC" w:rsidRDefault="00375BBC" w:rsidP="00375BBC">
      <w:pPr>
        <w:pStyle w:val="USTustnpkodeksu"/>
      </w:pPr>
      <w:r w:rsidRPr="00375BBC">
        <w:lastRenderedPageBreak/>
        <w:t>5. Domniemywa się, że dane zawarte w książce kontroli prowadzonej w postaci elektronicznej znajdują potwierdzenie w dokumentach przechowywanych przez przedsiębiorcę.</w:t>
      </w:r>
    </w:p>
    <w:p w:rsidR="00375BBC" w:rsidRPr="00375BBC" w:rsidRDefault="00375BBC" w:rsidP="00375BBC">
      <w:pPr>
        <w:pStyle w:val="USTustnpkodeksu"/>
      </w:pPr>
      <w:r w:rsidRPr="00375BBC">
        <w:t>6. W przypadku wszczęcia kontroli przedsiębiorca jest obowiązany niezwłocznie okazać kontrolującemu książkę kontroli.</w:t>
      </w:r>
    </w:p>
    <w:p w:rsidR="00375BBC" w:rsidRPr="00375BBC" w:rsidRDefault="00375BBC" w:rsidP="00375BBC">
      <w:pPr>
        <w:pStyle w:val="USTustnpkodeksu"/>
      </w:pPr>
      <w:r w:rsidRPr="00375BBC">
        <w:t>7. Okazanie książki kontroli prowadzonej w postaci elektronicznej następuje przez zapewnienie dostępu przy użyciu urządzenia pozwalającego na zapoznanie się z jej treścią albo wykonanie wydruków z systemu informatycznego, w którym prowadzona jest książka kontroli, poświadczonych przez przedsiębiorcę za zgodność z wpisem w książce kontroli.</w:t>
      </w:r>
    </w:p>
    <w:p w:rsidR="00375BBC" w:rsidRPr="00375BBC" w:rsidRDefault="00375BBC" w:rsidP="00375BBC">
      <w:pPr>
        <w:pStyle w:val="USTustnpkodeksu"/>
      </w:pPr>
      <w:r w:rsidRPr="00375BBC">
        <w:t>8. Przedsiębiorca jest zwolniony z okazania książki kontroli, jeżeli jej okazanie jest niemożliwe ze względu na udostępnienie jej innemu organowi kontroli. W takim przypadku przedsiębiorca okazuje książkę kontroli w siedzibie organu kontroli w terminie 3 dni roboczych od dnia zwrotu tej książki przez organ kontroli.</w:t>
      </w:r>
    </w:p>
    <w:p w:rsidR="00375BBC" w:rsidRPr="00375BBC" w:rsidRDefault="00375BBC" w:rsidP="00375BBC">
      <w:pPr>
        <w:pStyle w:val="ARTartustawynprozporzdzenia"/>
      </w:pPr>
      <w:r w:rsidRPr="009E4129">
        <w:rPr>
          <w:rStyle w:val="Ppogrubienie"/>
        </w:rPr>
        <w:t>Art. 58.</w:t>
      </w:r>
      <w:r w:rsidR="00F41D02">
        <w:rPr>
          <w:rStyle w:val="Ppogrubienie"/>
        </w:rPr>
        <w:t> </w:t>
      </w:r>
      <w:r w:rsidRPr="00375BBC">
        <w:t>1.</w:t>
      </w:r>
      <w:r w:rsidR="00F41D02">
        <w:t xml:space="preserve"> </w:t>
      </w:r>
      <w:r w:rsidRPr="00375BBC">
        <w:t>Organ kontroli nie przeprowadza kontroli, w przypadku gdy ma ona dotyczyć przedmiotu kontroli objętego uprzednio zakończoną kontrolą przeprowadzoną przez ten sam organ.</w:t>
      </w:r>
    </w:p>
    <w:p w:rsidR="00375BBC" w:rsidRPr="00375BBC" w:rsidRDefault="00375BBC" w:rsidP="009E4129">
      <w:pPr>
        <w:pStyle w:val="USTustnpkodeksu"/>
        <w:keepNext/>
      </w:pPr>
      <w:r w:rsidRPr="00375BBC">
        <w:t>2.</w:t>
      </w:r>
      <w:r w:rsidR="00F41D02">
        <w:t xml:space="preserve"> </w:t>
      </w:r>
      <w:r w:rsidRPr="00375BBC">
        <w:t>Przepisu ust. 1 nie stosuje się w przypadku</w:t>
      </w:r>
      <w:r w:rsidR="00605513">
        <w:t>,</w:t>
      </w:r>
      <w:r w:rsidRPr="00375BBC">
        <w:t xml:space="preserve"> gdy:</w:t>
      </w:r>
    </w:p>
    <w:p w:rsidR="00375BBC" w:rsidRPr="00375BBC" w:rsidRDefault="00375BBC" w:rsidP="00375BBC">
      <w:pPr>
        <w:pStyle w:val="PKTpunkt"/>
      </w:pPr>
      <w:r w:rsidRPr="00375BBC">
        <w:t>1)</w:t>
      </w:r>
      <w:r w:rsidRPr="00375BBC">
        <w:tab/>
        <w:t>kontrola ma dotyczyć okresu nieobjętego uprzednio zakończoną kontrolą;</w:t>
      </w:r>
    </w:p>
    <w:p w:rsidR="00375BBC" w:rsidRPr="00375BBC" w:rsidRDefault="00375BBC" w:rsidP="00375BBC">
      <w:pPr>
        <w:pStyle w:val="PKTpunkt"/>
      </w:pPr>
      <w:r w:rsidRPr="00375BBC">
        <w:t>2)</w:t>
      </w:r>
      <w:r w:rsidRPr="00375BBC">
        <w:tab/>
        <w:t>ponowna kontrola ma na celu przeciwdziałanie zagrożeniu życia lub zdrowia;</w:t>
      </w:r>
    </w:p>
    <w:p w:rsidR="00375BBC" w:rsidRPr="00375BBC" w:rsidRDefault="00375BBC" w:rsidP="00375BBC">
      <w:pPr>
        <w:pStyle w:val="PKTpunkt"/>
      </w:pPr>
      <w:r w:rsidRPr="00375BBC">
        <w:t>3)</w:t>
      </w:r>
      <w:r w:rsidRPr="00375BBC">
        <w:tab/>
        <w:t>ponowna kontrola jest niezbędna do przeprowadzenia postępowania w sprawie stwierdzenia nieważności, stwierdzenia wygaśnięcia, uchylenia lub zmiany decyzji ostatecznej lub wznowienia postępowania w sprawie zakończonej decyzją ostateczną;</w:t>
      </w:r>
    </w:p>
    <w:p w:rsidR="00375BBC" w:rsidRPr="00375BBC" w:rsidRDefault="00375BBC" w:rsidP="00375BBC">
      <w:pPr>
        <w:pStyle w:val="PKTpunkt"/>
      </w:pPr>
      <w:r w:rsidRPr="00375BBC">
        <w:t>4)</w:t>
      </w:r>
      <w:r w:rsidRPr="00375BBC">
        <w:tab/>
        <w:t>ponowna kontrola jest niezbędna do przeprowa</w:t>
      </w:r>
      <w:r w:rsidR="00217A26">
        <w:t>dzenia postępowania w związku z </w:t>
      </w:r>
      <w:r w:rsidRPr="00375BBC">
        <w:t>uchyleniem lub stwierdzeniem nieważności decyzji przez sąd administracyjny;</w:t>
      </w:r>
    </w:p>
    <w:p w:rsidR="00375BBC" w:rsidRPr="00375BBC" w:rsidRDefault="00375BBC" w:rsidP="00375BBC">
      <w:pPr>
        <w:pStyle w:val="PKTpunkt"/>
      </w:pPr>
      <w:r w:rsidRPr="00375BBC">
        <w:t>5)</w:t>
      </w:r>
      <w:r w:rsidRPr="00375BBC">
        <w:tab/>
        <w:t>ponowna kontrola jest niezbędna do przeprowadzenia postępowania w celu sprawdzenia wykonania zaleceń pokontrolnych organu lub wykonania decyzji lub postanowień nakazujących usunięcie naruszeń prawa, w związku z przeprowadzoną kontrolą;</w:t>
      </w:r>
    </w:p>
    <w:p w:rsidR="00375BBC" w:rsidRPr="00375BBC" w:rsidRDefault="00375BBC" w:rsidP="00375BBC">
      <w:pPr>
        <w:pStyle w:val="PKTpunkt"/>
      </w:pPr>
      <w:r w:rsidRPr="00375BBC">
        <w:t>6)</w:t>
      </w:r>
      <w:r w:rsidRPr="00375BBC">
        <w:tab/>
        <w:t>ponowna kontrola jest niezbędna do przeprowadzenia postępowania związanego ze złożeniem korekty rozliczenia objętego uprzednio zakończoną kontrolą;</w:t>
      </w:r>
    </w:p>
    <w:p w:rsidR="00375BBC" w:rsidRPr="00375BBC" w:rsidRDefault="00375BBC" w:rsidP="00375BBC">
      <w:pPr>
        <w:pStyle w:val="PKTpunkt"/>
      </w:pPr>
      <w:r w:rsidRPr="00375BBC">
        <w:t>7)</w:t>
      </w:r>
      <w:r w:rsidRPr="00375BBC">
        <w:tab/>
        <w:t>organ kontroli poweźmie uzasadnione podejrzenie, że uprzednio zakończona kontrola została przeprowadzona z naruszeniem prawa mającym wpływ na wynik kontroli lub dowody, na których podstawie ustalono istotne dla sprawy okoliczności faktyczne, okazały się fałszywe lub protokół kontroli został sporządzony w wyniku przestępstwa;</w:t>
      </w:r>
    </w:p>
    <w:p w:rsidR="00375BBC" w:rsidRPr="00375BBC" w:rsidRDefault="00375BBC" w:rsidP="00375BBC">
      <w:pPr>
        <w:pStyle w:val="PKTpunkt"/>
      </w:pPr>
      <w:r w:rsidRPr="00375BBC">
        <w:lastRenderedPageBreak/>
        <w:t>8)</w:t>
      </w:r>
      <w:r w:rsidRPr="00375BBC">
        <w:tab/>
        <w:t>po sporządzeniu protokołu kontroli z poprzedniej kontroli wyszły na jaw istotne dla sprawy nowe okoliczności faktyczne lub nowe dowody nieznane organowi administracji lub państwowej jednostce organizacyjnej w chwili przeprowadzenia kontroli, w tym wskazujące na wystąpienie nadużycia prawa, o który</w:t>
      </w:r>
      <w:r w:rsidR="00217A26">
        <w:t>m mowa w art. 5 ust. 5 ustawy z </w:t>
      </w:r>
      <w:r w:rsidRPr="00375BBC">
        <w:t>dnia 11 marca 2004 r. o podatku od towarów i usług (Dz. U. z 2017 r. poz. 1221 i …);</w:t>
      </w:r>
    </w:p>
    <w:p w:rsidR="00375BBC" w:rsidRPr="00375BBC" w:rsidRDefault="00375BBC" w:rsidP="00375BBC">
      <w:pPr>
        <w:pStyle w:val="PKTpunkt"/>
      </w:pPr>
      <w:r w:rsidRPr="00375BBC">
        <w:t>9)</w:t>
      </w:r>
      <w:r w:rsidRPr="00375BBC">
        <w:tab/>
        <w:t>przedsiębiorca prowadzi działalność w zakresie ob</w:t>
      </w:r>
      <w:r w:rsidR="00217A26">
        <w:t>jętym nadzorem, o którym mowa w </w:t>
      </w:r>
      <w:r w:rsidRPr="00375BBC">
        <w:t>art. 1 ust. 2 ustawy z dnia 21 lipca 2006 r. o nadzorze nad rynkiem finansowym.</w:t>
      </w:r>
    </w:p>
    <w:p w:rsidR="00375BBC" w:rsidRPr="00375BBC" w:rsidRDefault="00375BBC" w:rsidP="00375BBC">
      <w:pPr>
        <w:pStyle w:val="ARTartustawynprozporzdzenia"/>
      </w:pPr>
      <w:r w:rsidRPr="009E4129">
        <w:rPr>
          <w:rStyle w:val="Ppogrubienie"/>
        </w:rPr>
        <w:t>Art. 59.</w:t>
      </w:r>
      <w:r w:rsidRPr="00375BBC">
        <w:t xml:space="preserve"> 1. Przedsiębiorca może wnieść sprzeciw wobec podjęcia i wykonywania przez organ kontroli czynności z naruszeniem przepisów art. 48</w:t>
      </w:r>
      <w:r w:rsidR="00E73383">
        <w:t>,</w:t>
      </w:r>
      <w:r w:rsidRPr="00375BBC">
        <w:t xml:space="preserve"> </w:t>
      </w:r>
      <w:r w:rsidR="0069163D">
        <w:t xml:space="preserve">art. </w:t>
      </w:r>
      <w:r w:rsidRPr="00375BBC">
        <w:t>49, a</w:t>
      </w:r>
      <w:r w:rsidR="00E73383">
        <w:t>rt. 50 ust. 1 i 5, art. 51 ust. </w:t>
      </w:r>
      <w:r w:rsidRPr="00375BBC">
        <w:t xml:space="preserve">1, art. 54 ust. 1, art. 55 ust. 1 i 2 oraz art. 58. Sprzeciw wymaga uzasadnienia. </w:t>
      </w:r>
    </w:p>
    <w:p w:rsidR="00375BBC" w:rsidRPr="00375BBC" w:rsidRDefault="00375BBC" w:rsidP="00375BBC">
      <w:pPr>
        <w:pStyle w:val="USTustnpkodeksu"/>
      </w:pPr>
      <w:r w:rsidRPr="00375BBC">
        <w:t>2.</w:t>
      </w:r>
      <w:r w:rsidR="004974C5">
        <w:t xml:space="preserve"> </w:t>
      </w:r>
      <w:r w:rsidRPr="00375BBC">
        <w:t>Wniesienie sprzeciwu nie jest dopuszczalne</w:t>
      </w:r>
      <w:r w:rsidR="00F81F20">
        <w:t>,</w:t>
      </w:r>
      <w:r w:rsidRPr="00375BBC">
        <w:t xml:space="preserve"> w przypadku gdy organ przeprowadza kontrolę</w:t>
      </w:r>
      <w:r w:rsidR="00F81F20">
        <w:t>,</w:t>
      </w:r>
      <w:r w:rsidRPr="00375BBC">
        <w:t xml:space="preserve"> powołując się na przepisy art. 48 ust. 11 pkt 2, art. 50 ust. 2 pkt 2, art. 54 ust. 1 pkt 2, art. 55 ust. 2 pkt 2 oraz art. 62.</w:t>
      </w:r>
    </w:p>
    <w:p w:rsidR="00375BBC" w:rsidRPr="00375BBC" w:rsidRDefault="004974C5" w:rsidP="00375BBC">
      <w:pPr>
        <w:pStyle w:val="USTustnpkodeksu"/>
      </w:pPr>
      <w:r>
        <w:t xml:space="preserve">3. </w:t>
      </w:r>
      <w:r w:rsidR="00375BBC" w:rsidRPr="00375BBC">
        <w:t>Sprzeciw przedsiębiorca wnosi na piśmie do organu kontroli, którego sprzeciw dotyczy. O wniesieniu sprzeciwu przedsiębiorca zawiadamia na piśmie kontrolującego.</w:t>
      </w:r>
    </w:p>
    <w:p w:rsidR="00375BBC" w:rsidRPr="00375BBC" w:rsidRDefault="004974C5" w:rsidP="00375BBC">
      <w:pPr>
        <w:pStyle w:val="USTustnpkodeksu"/>
      </w:pPr>
      <w:r>
        <w:t xml:space="preserve">4. </w:t>
      </w:r>
      <w:r w:rsidR="00375BBC" w:rsidRPr="00375BBC">
        <w:t xml:space="preserve">Sprzeciw wnosi się w terminie 3 dni roboczych od dnia wszczęcia kontroli przez organ kontroli lub wystąpienia przesłanki do wniesienia sprzeciwu. </w:t>
      </w:r>
    </w:p>
    <w:p w:rsidR="00375BBC" w:rsidRPr="00375BBC" w:rsidRDefault="004974C5" w:rsidP="009E4129">
      <w:pPr>
        <w:pStyle w:val="USTustnpkodeksu"/>
        <w:keepNext/>
      </w:pPr>
      <w:r>
        <w:t xml:space="preserve">5. </w:t>
      </w:r>
      <w:r w:rsidR="00375BBC" w:rsidRPr="00375BBC">
        <w:t>Wniesienie sprzeciwu powoduje:</w:t>
      </w:r>
    </w:p>
    <w:p w:rsidR="00375BBC" w:rsidRPr="00375BBC" w:rsidRDefault="00375BBC" w:rsidP="00375BBC">
      <w:pPr>
        <w:pStyle w:val="PKTpunkt"/>
      </w:pPr>
      <w:r w:rsidRPr="00375BBC">
        <w:t>1)</w:t>
      </w:r>
      <w:r w:rsidRPr="00375BBC">
        <w:tab/>
        <w:t xml:space="preserve">wstrzymanie czynności kontrolnych przez organ kontroli, którego sprzeciw dotyczy </w:t>
      </w:r>
      <w:r w:rsidR="00F41D02">
        <w:t xml:space="preserve">– </w:t>
      </w:r>
      <w:r w:rsidRPr="00375BBC">
        <w:t>z</w:t>
      </w:r>
      <w:r w:rsidR="00217A26">
        <w:t> </w:t>
      </w:r>
      <w:r w:rsidRPr="00375BBC">
        <w:t>chwilą doręczenia kontrolującemu zawiadomienia o wniesieniu sprzeciwu;</w:t>
      </w:r>
    </w:p>
    <w:p w:rsidR="00375BBC" w:rsidRPr="00375BBC" w:rsidRDefault="00375BBC" w:rsidP="00375BBC">
      <w:pPr>
        <w:pStyle w:val="PKTpunkt"/>
      </w:pPr>
      <w:r w:rsidRPr="00375BBC">
        <w:t>2)</w:t>
      </w:r>
      <w:r w:rsidRPr="00375BBC">
        <w:tab/>
        <w:t xml:space="preserve">wstrzymanie biegu czasu trwania kontroli </w:t>
      </w:r>
      <w:r w:rsidR="00F41D02">
        <w:t>–</w:t>
      </w:r>
      <w:r w:rsidRPr="00375BBC">
        <w:t xml:space="preserve"> od dnia wniesienia sprzeciwu do dnia zakończenia postępowania wywołanego jego wniesieniem.</w:t>
      </w:r>
    </w:p>
    <w:p w:rsidR="00375BBC" w:rsidRPr="00375BBC" w:rsidRDefault="00375BBC" w:rsidP="00375BBC">
      <w:pPr>
        <w:pStyle w:val="USTustnpkodeksu"/>
      </w:pPr>
      <w:r w:rsidRPr="00375BBC">
        <w:t>6.</w:t>
      </w:r>
      <w:r w:rsidR="004974C5">
        <w:t xml:space="preserve"> </w:t>
      </w:r>
      <w:r w:rsidRPr="00375BBC">
        <w:t>W przypadku wniesienia sprzeciwu organ kontroli może, w drodze postanowienia, dokonać zabezpieczenia dowodów mających związek z przedmiotem i zakresem kontroli, na czas rozpatrzenia sprzeciwu. Zabezpieczeniu podlegają dokumenty, informacje, próbki wyrobów oraz inne nośniki informacji, jeżeli stanowią lub mogą stanowić dowód w toku kontroli.</w:t>
      </w:r>
    </w:p>
    <w:p w:rsidR="00375BBC" w:rsidRPr="00375BBC" w:rsidRDefault="004974C5" w:rsidP="009E4129">
      <w:pPr>
        <w:pStyle w:val="USTustnpkodeksu"/>
        <w:keepNext/>
      </w:pPr>
      <w:r>
        <w:t xml:space="preserve">7. </w:t>
      </w:r>
      <w:r w:rsidR="00375BBC" w:rsidRPr="00375BBC">
        <w:t>Organ kontroli w terminie 3 dni roboczych od dnia otrzymania sprzeciwu rozpatruje sprzeciw oraz wydaje postanowienie o:</w:t>
      </w:r>
    </w:p>
    <w:p w:rsidR="00375BBC" w:rsidRPr="00375BBC" w:rsidRDefault="00375BBC" w:rsidP="00375BBC">
      <w:pPr>
        <w:pStyle w:val="PKTpunkt"/>
      </w:pPr>
      <w:r w:rsidRPr="00375BBC">
        <w:t>1)</w:t>
      </w:r>
      <w:r w:rsidRPr="00375BBC">
        <w:tab/>
        <w:t>odstąpieniu od czynności kontrolnych;</w:t>
      </w:r>
    </w:p>
    <w:p w:rsidR="00375BBC" w:rsidRPr="00375BBC" w:rsidRDefault="00375BBC" w:rsidP="00375BBC">
      <w:pPr>
        <w:pStyle w:val="PKTpunkt"/>
      </w:pPr>
      <w:r w:rsidRPr="00375BBC">
        <w:t>2)</w:t>
      </w:r>
      <w:r w:rsidRPr="00375BBC">
        <w:tab/>
        <w:t>kontynuowaniu czynności kontrolnych.</w:t>
      </w:r>
    </w:p>
    <w:p w:rsidR="00375BBC" w:rsidRPr="00375BBC" w:rsidRDefault="00375BBC" w:rsidP="00375BBC">
      <w:pPr>
        <w:pStyle w:val="USTustnpkodeksu"/>
      </w:pPr>
      <w:r w:rsidRPr="00375BBC">
        <w:lastRenderedPageBreak/>
        <w:t>8.</w:t>
      </w:r>
      <w:r w:rsidR="004974C5">
        <w:t xml:space="preserve"> </w:t>
      </w:r>
      <w:r w:rsidRPr="00375BBC">
        <w:t>Nierozpatrzenie sprzeciwu w terminie, o którym mowa w ust. 7, jest równoznaczne w</w:t>
      </w:r>
      <w:r w:rsidR="00217A26">
        <w:t> </w:t>
      </w:r>
      <w:r w:rsidRPr="00375BBC">
        <w:t>skutkach z wydaniem przez organ właściwy postanowienia o odstąpieniu od czynności kontrolnych.</w:t>
      </w:r>
    </w:p>
    <w:p w:rsidR="00375BBC" w:rsidRPr="00375BBC" w:rsidRDefault="004974C5" w:rsidP="009E4129">
      <w:pPr>
        <w:pStyle w:val="USTustnpkodeksu"/>
        <w:keepNext/>
      </w:pPr>
      <w:r>
        <w:t xml:space="preserve">9. </w:t>
      </w:r>
      <w:r w:rsidR="00375BBC" w:rsidRPr="00375BBC">
        <w:t>Na postanowienie, o którym mowa w ust. 7 pkt 2, przedsiębiorcy przysługuje zażalenie w</w:t>
      </w:r>
      <w:r w:rsidR="00F41D02">
        <w:t xml:space="preserve"> </w:t>
      </w:r>
      <w:r w:rsidR="00375BBC" w:rsidRPr="00375BBC">
        <w:t>terminie 3 dni od dnia doręczenia postanowienia. Właściwy organ rozpatruje zażalenie w terminie 7 dni od dnia jego wniesienia oraz wydaje postanowienie o:</w:t>
      </w:r>
    </w:p>
    <w:p w:rsidR="00375BBC" w:rsidRPr="00375BBC" w:rsidRDefault="00375BBC" w:rsidP="00375BBC">
      <w:pPr>
        <w:pStyle w:val="PKTpunkt"/>
      </w:pPr>
      <w:r w:rsidRPr="00375BBC">
        <w:t>1)</w:t>
      </w:r>
      <w:r w:rsidRPr="00375BBC">
        <w:tab/>
        <w:t>utrzymaniu w mocy zaskarżonego postanowienia;</w:t>
      </w:r>
    </w:p>
    <w:p w:rsidR="00375BBC" w:rsidRPr="00375BBC" w:rsidRDefault="00375BBC" w:rsidP="00375BBC">
      <w:pPr>
        <w:pStyle w:val="PKTpunkt"/>
      </w:pPr>
      <w:r w:rsidRPr="00375BBC">
        <w:t>2)</w:t>
      </w:r>
      <w:r w:rsidRPr="00375BBC">
        <w:tab/>
        <w:t>uchyleniu zaskarżonego postanowienia i odstąpieniu od czynności kontrolnych.</w:t>
      </w:r>
    </w:p>
    <w:p w:rsidR="00375BBC" w:rsidRPr="00375BBC" w:rsidRDefault="00375BBC" w:rsidP="00375BBC">
      <w:pPr>
        <w:pStyle w:val="USTustnpkodeksu"/>
      </w:pPr>
      <w:r w:rsidRPr="00375BBC">
        <w:t>10.</w:t>
      </w:r>
      <w:r w:rsidR="004974C5">
        <w:t xml:space="preserve"> </w:t>
      </w:r>
      <w:r w:rsidRPr="00375BBC">
        <w:t>Nierozpatrzenie zażalenia w terminie, o którym mowa w ust. 9, jest równoznaczne w</w:t>
      </w:r>
      <w:r w:rsidR="00217A26">
        <w:t> </w:t>
      </w:r>
      <w:r w:rsidRPr="00375BBC">
        <w:t>skutkach z wydaniem postanowienia o uchyleniu zaskarżonego postanowienia i odstąpieniu od czynności kontrolnych.</w:t>
      </w:r>
    </w:p>
    <w:p w:rsidR="00375BBC" w:rsidRPr="00375BBC" w:rsidRDefault="004974C5" w:rsidP="00375BBC">
      <w:pPr>
        <w:pStyle w:val="USTustnpkodeksu"/>
      </w:pPr>
      <w:r>
        <w:t xml:space="preserve">11. </w:t>
      </w:r>
      <w:r w:rsidR="00375BBC" w:rsidRPr="00375BBC">
        <w:t xml:space="preserve">Organ kontroli może kontynuować czynności kontrolne z dniem, w którym postanowienie, o którym mowa w ust. 7 pkt 2, stało się ostateczne, a w przypadku wniesienia przez przedsiębiorcę zażalenia </w:t>
      </w:r>
      <w:r w:rsidR="00F41D02">
        <w:t>–</w:t>
      </w:r>
      <w:r w:rsidR="00375BBC" w:rsidRPr="00375BBC">
        <w:t xml:space="preserve"> z dniem, w</w:t>
      </w:r>
      <w:r w:rsidR="00F41D02">
        <w:t xml:space="preserve"> </w:t>
      </w:r>
      <w:r w:rsidR="00375BBC" w:rsidRPr="00375BBC">
        <w:t>którym postanowienie, o którym mowa w ust. 9 pkt 1, zostało doręczone przedsiębiorcy.</w:t>
      </w:r>
    </w:p>
    <w:p w:rsidR="00375BBC" w:rsidRPr="00375BBC" w:rsidRDefault="004974C5" w:rsidP="00375BBC">
      <w:pPr>
        <w:pStyle w:val="USTustnpkodeksu"/>
      </w:pPr>
      <w:r>
        <w:t xml:space="preserve">12. </w:t>
      </w:r>
      <w:r w:rsidR="00375BBC" w:rsidRPr="00375BBC">
        <w:t>Postanowienie, o którym mowa w ust. 6, wygasa w dniu następującym po dniu doręczenia przedsiębiorcy postanowienia, o którym mowa w ust. 7, a w przypadku, o którym mowa w ust. 8, w dniu następującym po dniu upływu terminu do rozpatrzenia sprzeciwu.</w:t>
      </w:r>
    </w:p>
    <w:p w:rsidR="00375BBC" w:rsidRPr="00375BBC" w:rsidRDefault="00375BBC" w:rsidP="00375BBC">
      <w:pPr>
        <w:pStyle w:val="USTustnpkodeksu"/>
      </w:pPr>
      <w:r w:rsidRPr="00375BBC">
        <w:t>13.</w:t>
      </w:r>
      <w:r w:rsidR="004974C5">
        <w:t xml:space="preserve"> </w:t>
      </w:r>
      <w:r w:rsidRPr="00375BBC">
        <w:t>W przypadku wniesienia przez przedsiębiorcę zażalenia, postanowienie</w:t>
      </w:r>
      <w:r w:rsidR="000E409C">
        <w:t>,</w:t>
      </w:r>
      <w:r w:rsidRPr="00375BBC">
        <w:t xml:space="preserve"> o którym mowa w ust. 6, wygasa w dniu następującym po dniu doręczenia przedsiębiorcy postanowienia, o którym mowa w ust. 9, a w przypadku, o którym mowa w ust. 10, w dniu następującym po dniu upływu terminu do rozpatrzenia zażalenia.</w:t>
      </w:r>
    </w:p>
    <w:p w:rsidR="00375BBC" w:rsidRPr="00375BBC" w:rsidRDefault="004974C5" w:rsidP="00375BBC">
      <w:pPr>
        <w:pStyle w:val="USTustnpkodeksu"/>
      </w:pPr>
      <w:r>
        <w:t xml:space="preserve">14. </w:t>
      </w:r>
      <w:r w:rsidR="00375BBC" w:rsidRPr="00375BBC">
        <w:t>W razie przewlekłości czynności kontrolnych, po wydaniu postanowienia, o którym mowa w ust. 9, przedsiębiorca może wnieść do sądu administracyjnego skargę na przewlekłe prowadzenie kontroli. Wniesienie skargi nie powoduje wstrzymania czynności kontrolnych.</w:t>
      </w:r>
    </w:p>
    <w:p w:rsidR="00375BBC" w:rsidRPr="00375BBC" w:rsidRDefault="004974C5" w:rsidP="00375BBC">
      <w:pPr>
        <w:pStyle w:val="USTustnpkodeksu"/>
      </w:pPr>
      <w:r>
        <w:t xml:space="preserve">15. </w:t>
      </w:r>
      <w:r w:rsidR="00375BBC" w:rsidRPr="00375BBC">
        <w:t>Do skargi, o której mowa w ust. 14, stosuje się odpowiednio przepisy ustawy z dnia 30 sierpnia 2002 r. – Prawo o postępowaniu przed sądami a</w:t>
      </w:r>
      <w:r w:rsidR="00217A26">
        <w:t>dministracyjnymi (Dz. U. z 2017 </w:t>
      </w:r>
      <w:r w:rsidR="00375BBC" w:rsidRPr="00375BBC">
        <w:t>r. poz. 1369, 1370 i …) dotyczące skargi na przewlekłe prowadzenie postępowania.</w:t>
      </w:r>
    </w:p>
    <w:p w:rsidR="00375BBC" w:rsidRPr="00375BBC" w:rsidRDefault="004974C5" w:rsidP="00375BBC">
      <w:pPr>
        <w:pStyle w:val="USTustnpkodeksu"/>
      </w:pPr>
      <w:r>
        <w:t xml:space="preserve">16. </w:t>
      </w:r>
      <w:r w:rsidR="00375BBC" w:rsidRPr="00375BBC">
        <w:t>Do postępowań, o których mowa w ust. 6, 7 i 9, w zakresie nieuregulowanym stosuje się przepisy Kodeksu postępowania administracyjnego.</w:t>
      </w:r>
    </w:p>
    <w:p w:rsidR="00375BBC" w:rsidRPr="00375BBC" w:rsidRDefault="00375BBC" w:rsidP="00375BBC">
      <w:pPr>
        <w:pStyle w:val="ARTartustawynprozporzdzenia"/>
      </w:pPr>
      <w:r w:rsidRPr="009E4129">
        <w:rPr>
          <w:rStyle w:val="Ppogrubienie"/>
        </w:rPr>
        <w:t>Art. 60.</w:t>
      </w:r>
      <w:r w:rsidRPr="00375BBC">
        <w:rPr>
          <w:rStyle w:val="Ppogrubienie"/>
        </w:rPr>
        <w:t xml:space="preserve"> </w:t>
      </w:r>
      <w:r w:rsidRPr="00375BBC">
        <w:t xml:space="preserve">1. W razie powzięcia wiadomości o wykonywaniu działalności gospodarczej niezgodnie z przepisami ustawy, a także w razie stwierdzenia zagrożenia życia lub zdrowia, niebezpieczeństwa powstania szkód majątkowych w znacznych rozmiarach lub </w:t>
      </w:r>
      <w:r w:rsidRPr="00375BBC">
        <w:lastRenderedPageBreak/>
        <w:t>bezpośredniego zagrożenia środowiska w wyniku wykonywania tej działalności, wójt, burmistrz lub prezydent miasta niezwłocznie zawiadamia właściwe organy.</w:t>
      </w:r>
    </w:p>
    <w:p w:rsidR="00375BBC" w:rsidRPr="00375BBC" w:rsidRDefault="00375BBC" w:rsidP="00375BBC">
      <w:pPr>
        <w:pStyle w:val="USTustnpkodeksu"/>
      </w:pPr>
      <w:r w:rsidRPr="00375BBC">
        <w:t>2.</w:t>
      </w:r>
      <w:r w:rsidR="00F41D02">
        <w:t xml:space="preserve"> </w:t>
      </w:r>
      <w:r w:rsidRPr="00375BBC">
        <w:t>Zawiadomione organy niezwłocznie powiadamiają wójta, burmistrza lub prezydenta miasta o podjętych czynnościach.</w:t>
      </w:r>
    </w:p>
    <w:p w:rsidR="00375BBC" w:rsidRPr="00375BBC" w:rsidRDefault="00375BBC" w:rsidP="00375BBC">
      <w:pPr>
        <w:pStyle w:val="USTustnpkodeksu"/>
      </w:pPr>
      <w:r w:rsidRPr="00375BBC">
        <w:t>3.</w:t>
      </w:r>
      <w:r w:rsidR="00F41D02">
        <w:t xml:space="preserve"> </w:t>
      </w:r>
      <w:r w:rsidRPr="00375BBC">
        <w:t>W przypadku braku możliwości zawiadomienia, o którym mowa w ust. 1, wójt, burmistrz lub prezydent miasta może nakazać, w drodze decyzji, wstrzymanie wykonywania działalności gospodarczej na czas niezbędny, nie dłuższy niż 3 dni.</w:t>
      </w:r>
    </w:p>
    <w:p w:rsidR="00375BBC" w:rsidRPr="00375BBC" w:rsidRDefault="00375BBC" w:rsidP="00375BBC">
      <w:pPr>
        <w:pStyle w:val="USTustnpkodeksu"/>
      </w:pPr>
      <w:r w:rsidRPr="00375BBC">
        <w:t>4.</w:t>
      </w:r>
      <w:r w:rsidR="00F41D02">
        <w:t xml:space="preserve"> </w:t>
      </w:r>
      <w:r w:rsidRPr="00375BBC">
        <w:t xml:space="preserve">Decyzja nakazująca wstrzymanie wykonywania działalności gospodarczej w razie stwierdzenia zagrożenia życia lub zdrowia, niebezpieczeństwa powstania szkód majątkowych w znacznych rozmiarach lub bezpośredniego zagrożenia środowiska w wyniku wykonywania tej działalności podlega natychmiastowemu wykonaniu. </w:t>
      </w:r>
    </w:p>
    <w:p w:rsidR="00375BBC" w:rsidRPr="00375BBC" w:rsidRDefault="00375BBC" w:rsidP="009E4129">
      <w:pPr>
        <w:pStyle w:val="ARTartustawynprozporzdzenia"/>
        <w:keepNext/>
      </w:pPr>
      <w:r w:rsidRPr="009E4129">
        <w:rPr>
          <w:rStyle w:val="Ppogrubienie"/>
        </w:rPr>
        <w:t>Art. 61.</w:t>
      </w:r>
      <w:r w:rsidRPr="00375BBC">
        <w:rPr>
          <w:rStyle w:val="Ppogrubienie"/>
        </w:rPr>
        <w:t xml:space="preserve"> </w:t>
      </w:r>
      <w:r w:rsidRPr="00375BBC">
        <w:t>Przepisów art. 54 i art. 55 nie stosuje się:</w:t>
      </w:r>
    </w:p>
    <w:p w:rsidR="00375BBC" w:rsidRPr="00375BBC" w:rsidRDefault="00375BBC" w:rsidP="009E4129">
      <w:pPr>
        <w:pStyle w:val="PKTpunkt"/>
        <w:keepNext/>
      </w:pPr>
      <w:r w:rsidRPr="00375BBC">
        <w:t>1)</w:t>
      </w:r>
      <w:r w:rsidRPr="00375BBC">
        <w:tab/>
        <w:t>do działalności przedsiębiorców w zakresie objętym:</w:t>
      </w:r>
    </w:p>
    <w:p w:rsidR="00375BBC" w:rsidRPr="00375BBC" w:rsidRDefault="00375BBC" w:rsidP="00375BBC">
      <w:pPr>
        <w:pStyle w:val="LITlitera"/>
      </w:pPr>
      <w:r w:rsidRPr="00375BBC">
        <w:t>a)</w:t>
      </w:r>
      <w:r w:rsidRPr="00375BBC">
        <w:tab/>
        <w:t>nadzorem, o którym mowa w art. 1 ust. 2 ustawy z dnia 21 lipca 2006 r. o nadzorze nad rynkiem finansowym,</w:t>
      </w:r>
    </w:p>
    <w:p w:rsidR="00375BBC" w:rsidRPr="00375BBC" w:rsidRDefault="00375BBC" w:rsidP="00375BBC">
      <w:pPr>
        <w:pStyle w:val="LITlitera"/>
      </w:pPr>
      <w:r w:rsidRPr="00375BBC">
        <w:t>b)</w:t>
      </w:r>
      <w:r w:rsidRPr="00375BBC">
        <w:tab/>
        <w:t>nadzorem sanitarnym na podstawie ustawy z dnia 14 marca 1985 r. o Państwowej Inspekcji Sanitarnej (Dz. U. z</w:t>
      </w:r>
      <w:r w:rsidR="00F41D02">
        <w:t xml:space="preserve"> </w:t>
      </w:r>
      <w:r w:rsidRPr="00375BBC">
        <w:t>2017 r. poz. 1261</w:t>
      </w:r>
      <w:r w:rsidR="00A95103">
        <w:t>, 2111</w:t>
      </w:r>
      <w:r w:rsidRPr="00375BBC">
        <w:t xml:space="preserve"> i …) i usta</w:t>
      </w:r>
      <w:r w:rsidR="00A95103">
        <w:t>wy z dnia 25 </w:t>
      </w:r>
      <w:r w:rsidRPr="00375BBC">
        <w:t>sierpnia 2006 r. o bezpieczeństwie żywności i żywienia (Dz. U. z 2017 r</w:t>
      </w:r>
      <w:r w:rsidR="00806AE7">
        <w:t>. poz. </w:t>
      </w:r>
      <w:r w:rsidR="00217A26">
        <w:t>149), w </w:t>
      </w:r>
      <w:r w:rsidRPr="00375BBC">
        <w:t>zakresie dotyczącym bezpieczeństwa żywności;</w:t>
      </w:r>
    </w:p>
    <w:p w:rsidR="00375BBC" w:rsidRPr="00375BBC" w:rsidRDefault="00375BBC" w:rsidP="00375BBC">
      <w:pPr>
        <w:pStyle w:val="PKTpunkt"/>
      </w:pPr>
      <w:r w:rsidRPr="00375BBC">
        <w:t>2)</w:t>
      </w:r>
      <w:r w:rsidRPr="00375BBC">
        <w:tab/>
        <w:t>w odniesieniu do kontroli świadczeniodawców dokonywanej przez podmiot zobowiązany do finansowania świadczeń opieki zdrowotnej ze środków publicznych na podstawie ustawy z dnia 27 sierpnia 2004 r. o świadczeniach opieki zdrowotnej finansowanych ze śr</w:t>
      </w:r>
      <w:r w:rsidR="004B6D33">
        <w:t>odków publicznych (Dz. U. z 2017</w:t>
      </w:r>
      <w:r w:rsidRPr="00375BBC">
        <w:t xml:space="preserve"> r. poz. 1</w:t>
      </w:r>
      <w:r w:rsidR="004B6D33">
        <w:t>938</w:t>
      </w:r>
      <w:r w:rsidR="0005579E">
        <w:t>, 2110 i …</w:t>
      </w:r>
      <w:r w:rsidRPr="00375BBC">
        <w:t>);</w:t>
      </w:r>
    </w:p>
    <w:p w:rsidR="00375BBC" w:rsidRPr="00375BBC" w:rsidRDefault="00375BBC" w:rsidP="00375BBC">
      <w:pPr>
        <w:pStyle w:val="PKTpunkt"/>
      </w:pPr>
      <w:r w:rsidRPr="00375BBC">
        <w:t>3)</w:t>
      </w:r>
      <w:r w:rsidRPr="00375BBC">
        <w:tab/>
        <w:t>do próby technicznej, o której mowa w art. 29d us</w:t>
      </w:r>
      <w:r w:rsidR="00217A26">
        <w:t>tawy z dnia 16 lutego 2007 r. o </w:t>
      </w:r>
      <w:r w:rsidRPr="00375BBC">
        <w:t>zapasach ropy naftowej, produktów naftowych i gazu ziemnego oraz zasadach postępowania w sytuacjach zagrożenia bezpieczeństwa paliwowego państwa i zakłóceń na rynku naftowym (Dz. U. z 2017 r. poz. 1210, 1387 i …).</w:t>
      </w:r>
    </w:p>
    <w:p w:rsidR="00375BBC" w:rsidRPr="00375BBC" w:rsidRDefault="00375BBC" w:rsidP="009E4129">
      <w:pPr>
        <w:pStyle w:val="ARTartustawynprozporzdzenia"/>
        <w:keepNext/>
      </w:pPr>
      <w:r w:rsidRPr="009E4129">
        <w:rPr>
          <w:rStyle w:val="Ppogrubienie"/>
        </w:rPr>
        <w:t>Art. 62.</w:t>
      </w:r>
      <w:r w:rsidRPr="00375BBC">
        <w:rPr>
          <w:rStyle w:val="Ppogrubienie"/>
        </w:rPr>
        <w:t xml:space="preserve"> </w:t>
      </w:r>
      <w:r w:rsidRPr="004974C5">
        <w:rPr>
          <w:rStyle w:val="Ppogrubienie"/>
          <w:b w:val="0"/>
        </w:rPr>
        <w:t>1.</w:t>
      </w:r>
      <w:r w:rsidRPr="00375BBC">
        <w:rPr>
          <w:rStyle w:val="Ppogrubienie"/>
        </w:rPr>
        <w:t xml:space="preserve"> </w:t>
      </w:r>
      <w:r w:rsidRPr="00375BBC">
        <w:t>Przepisów art. 48</w:t>
      </w:r>
      <w:r w:rsidR="00F41D02">
        <w:t>–</w:t>
      </w:r>
      <w:r w:rsidRPr="00375BBC">
        <w:t>51, art. 54, art. 55 i art. 57 nie stosuje się do działalności gospodarczej przedsiębiorców w zakresie objętym:</w:t>
      </w:r>
    </w:p>
    <w:p w:rsidR="00375BBC" w:rsidRPr="00375BBC" w:rsidRDefault="00375BBC" w:rsidP="00375BBC">
      <w:pPr>
        <w:pStyle w:val="PKTpunkt"/>
      </w:pPr>
      <w:r w:rsidRPr="00375BBC">
        <w:t>1)</w:t>
      </w:r>
      <w:r w:rsidRPr="00375BBC">
        <w:tab/>
        <w:t xml:space="preserve">kontrolą związaną z obejmowaniem towarów procedurą celną i powrotnym wywozem dokonywaną w urzędzie celno-skarbowym albo miejscu wyznaczonym lub uznanym przez organ celny, na podstawie przepisów celnych, albo graniczną kontrolą </w:t>
      </w:r>
      <w:r w:rsidRPr="00375BBC">
        <w:lastRenderedPageBreak/>
        <w:t>fitosanitarną dokonywaną na podstawie przepisów ust</w:t>
      </w:r>
      <w:r w:rsidR="00217A26">
        <w:t>awy z dnia 18 grudnia 2003 r. o </w:t>
      </w:r>
      <w:r w:rsidRPr="00375BBC">
        <w:t>ochronie roślin (Dz. U. z 2016 r. poz. 2041 i 2246);</w:t>
      </w:r>
    </w:p>
    <w:p w:rsidR="00375BBC" w:rsidRPr="00375BBC" w:rsidRDefault="00375BBC" w:rsidP="009E4129">
      <w:pPr>
        <w:pStyle w:val="PKTpunkt"/>
        <w:keepNext/>
      </w:pPr>
      <w:r w:rsidRPr="00375BBC">
        <w:t>2)</w:t>
      </w:r>
      <w:r w:rsidRPr="00375BBC">
        <w:tab/>
        <w:t>kontrolą przemieszczających się środków transportu, osób z nich korzystających oraz towarów nimi przewożonych, na podstawie:</w:t>
      </w:r>
    </w:p>
    <w:p w:rsidR="00375BBC" w:rsidRPr="00375BBC" w:rsidRDefault="00375BBC" w:rsidP="00375BBC">
      <w:pPr>
        <w:pStyle w:val="LITlitera"/>
      </w:pPr>
      <w:r w:rsidRPr="00375BBC">
        <w:t>a)</w:t>
      </w:r>
      <w:r w:rsidRPr="00375BBC">
        <w:tab/>
        <w:t>ustawy z dnia 21 grudnia 2000 r. o żegludze śró</w:t>
      </w:r>
      <w:r w:rsidR="00217A26">
        <w:t>dlądowej (Dz. U. z 2013 r. poz. </w:t>
      </w:r>
      <w:r w:rsidRPr="00375BBC">
        <w:t>1458, z 2015 r. poz. 1690 i 1960, z 2016 r</w:t>
      </w:r>
      <w:r w:rsidR="00217A26">
        <w:t>. poz. 1954 oraz z 2017 r. poz. </w:t>
      </w:r>
      <w:r w:rsidRPr="00375BBC">
        <w:t>1566),</w:t>
      </w:r>
    </w:p>
    <w:p w:rsidR="00375BBC" w:rsidRPr="00375BBC" w:rsidRDefault="00375BBC" w:rsidP="00375BBC">
      <w:pPr>
        <w:pStyle w:val="LITlitera"/>
      </w:pPr>
      <w:r w:rsidRPr="00375BBC">
        <w:t>b)</w:t>
      </w:r>
      <w:r w:rsidRPr="00375BBC">
        <w:tab/>
        <w:t xml:space="preserve">ustawy z dnia 6 września 2001 r. o transporcie drogowym (Dz. </w:t>
      </w:r>
      <w:r w:rsidR="00217A26">
        <w:t>U. z 2016 r. poz. </w:t>
      </w:r>
      <w:r w:rsidRPr="00375BBC">
        <w:t xml:space="preserve">1907, 1935 i 1948 oraz z 2017 r. poz. 708, 1214 i …), </w:t>
      </w:r>
    </w:p>
    <w:p w:rsidR="00375BBC" w:rsidRPr="00375BBC" w:rsidRDefault="00375BBC" w:rsidP="00375BBC">
      <w:pPr>
        <w:pStyle w:val="LITlitera"/>
      </w:pPr>
      <w:r w:rsidRPr="00375BBC">
        <w:t>c)</w:t>
      </w:r>
      <w:r w:rsidRPr="00375BBC">
        <w:tab/>
        <w:t xml:space="preserve">ustawy z dnia 3 lipca 2002 r. </w:t>
      </w:r>
      <w:r w:rsidR="00F41D02">
        <w:t>–</w:t>
      </w:r>
      <w:r w:rsidRPr="00375BBC">
        <w:t xml:space="preserve"> Prawo lotnicze (Dz</w:t>
      </w:r>
      <w:r w:rsidR="00217A26">
        <w:t>. U. z 2017 r. poz. 959, 1089 i </w:t>
      </w:r>
      <w:r w:rsidRPr="00375BBC">
        <w:t xml:space="preserve">…), </w:t>
      </w:r>
    </w:p>
    <w:p w:rsidR="00375BBC" w:rsidRPr="00375BBC" w:rsidRDefault="00375BBC" w:rsidP="00375BBC">
      <w:pPr>
        <w:pStyle w:val="LITlitera"/>
      </w:pPr>
      <w:r w:rsidRPr="00375BBC">
        <w:t>d)</w:t>
      </w:r>
      <w:r w:rsidRPr="00375BBC">
        <w:tab/>
        <w:t>ustawy z dnia 28 marca 2003 r. o transporcie k</w:t>
      </w:r>
      <w:r w:rsidR="00217A26">
        <w:t>olejowym (Dz. U. z 201</w:t>
      </w:r>
      <w:r w:rsidR="00A44F1A">
        <w:t>7</w:t>
      </w:r>
      <w:r w:rsidR="00217A26">
        <w:t xml:space="preserve"> r. poz. </w:t>
      </w:r>
      <w:r w:rsidR="00A44F1A">
        <w:t>2117</w:t>
      </w:r>
      <w:r w:rsidRPr="00375BBC">
        <w:t xml:space="preserve">), </w:t>
      </w:r>
    </w:p>
    <w:p w:rsidR="00375BBC" w:rsidRPr="00375BBC" w:rsidRDefault="00375BBC" w:rsidP="00375BBC">
      <w:pPr>
        <w:pStyle w:val="LITlitera"/>
      </w:pPr>
      <w:r w:rsidRPr="00375BBC">
        <w:t>e)</w:t>
      </w:r>
      <w:r w:rsidRPr="00375BBC">
        <w:tab/>
        <w:t>ustawy z dnia 18 grudnia 2003 r. o ochronie roślin,</w:t>
      </w:r>
    </w:p>
    <w:p w:rsidR="00375BBC" w:rsidRPr="00375BBC" w:rsidRDefault="00375BBC" w:rsidP="00375BBC">
      <w:pPr>
        <w:pStyle w:val="LITlitera"/>
      </w:pPr>
      <w:r w:rsidRPr="00375BBC">
        <w:t>f)</w:t>
      </w:r>
      <w:r w:rsidRPr="00375BBC">
        <w:tab/>
        <w:t>ustawy z dnia 16 listopada 2016 r. o Krajowej Administracji Skarbowej (Dz. U.</w:t>
      </w:r>
      <w:r w:rsidR="00F41D02">
        <w:t xml:space="preserve"> </w:t>
      </w:r>
      <w:r w:rsidRPr="00375BBC">
        <w:t xml:space="preserve">poz. 1947, z </w:t>
      </w:r>
      <w:proofErr w:type="spellStart"/>
      <w:r w:rsidRPr="00375BBC">
        <w:t>późn</w:t>
      </w:r>
      <w:proofErr w:type="spellEnd"/>
      <w:r w:rsidRPr="00375BBC">
        <w:t>. zm.</w:t>
      </w:r>
      <w:r w:rsidRPr="00375BBC">
        <w:rPr>
          <w:rStyle w:val="IGindeksgrny"/>
        </w:rPr>
        <w:footnoteReference w:id="4"/>
      </w:r>
      <w:r w:rsidRPr="00375BBC">
        <w:rPr>
          <w:rStyle w:val="IGindeksgrny"/>
        </w:rPr>
        <w:t>)</w:t>
      </w:r>
      <w:r w:rsidRPr="00375BBC">
        <w:t>);</w:t>
      </w:r>
    </w:p>
    <w:p w:rsidR="00375BBC" w:rsidRPr="00375BBC" w:rsidRDefault="00375BBC" w:rsidP="00375BBC">
      <w:pPr>
        <w:pStyle w:val="PKTpunkt"/>
      </w:pPr>
      <w:r w:rsidRPr="00375BBC">
        <w:t>3)</w:t>
      </w:r>
      <w:r w:rsidRPr="00375BBC">
        <w:tab/>
        <w:t>zakupem produktów lub usług sprawdzającym rzetelność usługi, na podstawie usta</w:t>
      </w:r>
      <w:r w:rsidR="00217A26">
        <w:t>wy z </w:t>
      </w:r>
      <w:r w:rsidRPr="00375BBC">
        <w:t>dnia 15 grudnia 2000 r. o Inspekcji Handlowej (Dz. U. z 2017 r. poz. 1063</w:t>
      </w:r>
      <w:r w:rsidR="004B6D33">
        <w:t>, 2056</w:t>
      </w:r>
      <w:r w:rsidRPr="00375BBC">
        <w:t xml:space="preserve"> i …);</w:t>
      </w:r>
    </w:p>
    <w:p w:rsidR="00375BBC" w:rsidRPr="00375BBC" w:rsidRDefault="00375BBC" w:rsidP="00F41D02">
      <w:pPr>
        <w:pStyle w:val="PKTpunkt"/>
        <w:keepNext/>
      </w:pPr>
      <w:r w:rsidRPr="00375BBC">
        <w:t>4)</w:t>
      </w:r>
      <w:r w:rsidRPr="00375BBC">
        <w:tab/>
        <w:t>sprzedażą dokonywaną poza punktem stałej lokalizacji (sprzedaż obwoźna i obnośna na targowiskach w rozumieniu art. 15 ust. 2 ustawy z dnia 12 stycznia 1991 r. o podatka</w:t>
      </w:r>
      <w:r w:rsidR="00217A26">
        <w:t>ch i </w:t>
      </w:r>
      <w:r w:rsidRPr="00375BBC">
        <w:t>opłatach lokalnych (Dz. U. z 2017 r. poz. 1785 i …)</w:t>
      </w:r>
      <w:r w:rsidR="00B72C22">
        <w:t>)</w:t>
      </w:r>
      <w:r w:rsidRPr="00375BBC">
        <w:t>.</w:t>
      </w:r>
    </w:p>
    <w:p w:rsidR="00375BBC" w:rsidRPr="00375BBC" w:rsidRDefault="00375BBC" w:rsidP="009E4129">
      <w:pPr>
        <w:pStyle w:val="USTustnpkodeksu"/>
        <w:keepNext/>
      </w:pPr>
      <w:r w:rsidRPr="00375BBC">
        <w:t>2. Przepisów art. 48, art. 49, art. 51, art. 54, art. 55 i art. 57 nie stosuje się do działalności gospodarczej przedsiębiorców w zakresie objętym nadzorem weterynaryjnym na podstawie:</w:t>
      </w:r>
    </w:p>
    <w:p w:rsidR="00375BBC" w:rsidRPr="00375BBC" w:rsidRDefault="00375BBC" w:rsidP="00375BBC">
      <w:pPr>
        <w:pStyle w:val="PKTpunkt"/>
      </w:pPr>
      <w:r w:rsidRPr="00375BBC">
        <w:t>1)</w:t>
      </w:r>
      <w:r w:rsidRPr="00375BBC">
        <w:tab/>
        <w:t>ustawy z dnia 29 stycznia 2004 r. o Inspekcji Wetery</w:t>
      </w:r>
      <w:r w:rsidR="00217A26">
        <w:t>naryjnej (Dz. U. z 2016 r. poz. </w:t>
      </w:r>
      <w:r w:rsidRPr="00375BBC">
        <w:t>1077, 1948, 1961 i …);</w:t>
      </w:r>
    </w:p>
    <w:p w:rsidR="00375BBC" w:rsidRPr="00375BBC" w:rsidRDefault="00375BBC" w:rsidP="00375BBC">
      <w:pPr>
        <w:pStyle w:val="PKTpunkt"/>
      </w:pPr>
      <w:r w:rsidRPr="00375BBC">
        <w:t>2)</w:t>
      </w:r>
      <w:r w:rsidRPr="00375BBC">
        <w:tab/>
        <w:t xml:space="preserve">ustawy z dnia 21 sierpnia 1997 r. o ochronie zwierząt (Dz. U. z 2017 r. poz. 1840 i …); </w:t>
      </w:r>
    </w:p>
    <w:p w:rsidR="00375BBC" w:rsidRPr="00375BBC" w:rsidRDefault="00375BBC" w:rsidP="00375BBC">
      <w:pPr>
        <w:pStyle w:val="PKTpunkt"/>
      </w:pPr>
      <w:r w:rsidRPr="00375BBC">
        <w:t>3)</w:t>
      </w:r>
      <w:r w:rsidRPr="00375BBC">
        <w:tab/>
        <w:t xml:space="preserve">ustawy z dnia 6 września 2001 r. – Prawo farmaceutyczne (Dz. U. z 2016 r. poz. 2142 oraz z 2017 r. poz. 1015, 1200 i …); </w:t>
      </w:r>
    </w:p>
    <w:p w:rsidR="00375BBC" w:rsidRPr="00375BBC" w:rsidRDefault="00375BBC" w:rsidP="00375BBC">
      <w:pPr>
        <w:pStyle w:val="PKTpunkt"/>
      </w:pPr>
      <w:r w:rsidRPr="00375BBC">
        <w:t>4)</w:t>
      </w:r>
      <w:r w:rsidRPr="00375BBC">
        <w:tab/>
        <w:t>ustawy z dnia 27 sierpnia 2003 r. o weterynaryjnej kontroli granicznej (Dz.</w:t>
      </w:r>
      <w:r w:rsidR="00F41D02">
        <w:t xml:space="preserve"> </w:t>
      </w:r>
      <w:r w:rsidRPr="00375BBC">
        <w:t xml:space="preserve">U. z 2017 r. poz. 970 i …); </w:t>
      </w:r>
    </w:p>
    <w:p w:rsidR="00375BBC" w:rsidRPr="00375BBC" w:rsidRDefault="00375BBC" w:rsidP="00375BBC">
      <w:pPr>
        <w:pStyle w:val="PKTpunkt"/>
      </w:pPr>
      <w:r w:rsidRPr="00375BBC">
        <w:lastRenderedPageBreak/>
        <w:t>5)</w:t>
      </w:r>
      <w:r w:rsidRPr="00375BBC">
        <w:tab/>
        <w:t xml:space="preserve">ustawy z dnia 10 grudnia 2003 r. o kontroli weterynaryjnej w handlu (Dz. U. z 2015 r. poz. 519 i …); </w:t>
      </w:r>
    </w:p>
    <w:p w:rsidR="00375BBC" w:rsidRPr="00375BBC" w:rsidRDefault="00375BBC" w:rsidP="00375BBC">
      <w:pPr>
        <w:pStyle w:val="PKTpunkt"/>
      </w:pPr>
      <w:r w:rsidRPr="00375BBC">
        <w:t>6)</w:t>
      </w:r>
      <w:r w:rsidRPr="00375BBC">
        <w:tab/>
        <w:t>ustawy z dnia 11 marca 2004 r. o ochronie zdrowia zwierząt oraz zwalczaniu chorób zakaźnych zwierząt (Dz. U. z 2017 r. poz.</w:t>
      </w:r>
      <w:r w:rsidR="000E409C">
        <w:t xml:space="preserve"> </w:t>
      </w:r>
      <w:r w:rsidRPr="00375BBC">
        <w:t>1855 i …);</w:t>
      </w:r>
    </w:p>
    <w:p w:rsidR="00375BBC" w:rsidRPr="00375BBC" w:rsidRDefault="00375BBC" w:rsidP="00375BBC">
      <w:pPr>
        <w:pStyle w:val="PKTpunkt"/>
      </w:pPr>
      <w:r w:rsidRPr="00375BBC">
        <w:t>7)</w:t>
      </w:r>
      <w:r w:rsidRPr="00375BBC">
        <w:tab/>
        <w:t>ustawy z dnia 16 grudnia 2005 r. o produktach pochodz</w:t>
      </w:r>
      <w:r w:rsidR="00217A26">
        <w:t>enia zwierzęcego (Dz. U. z 2017 </w:t>
      </w:r>
      <w:r w:rsidRPr="00375BBC">
        <w:t>r. poz. 242, 471 i …);</w:t>
      </w:r>
    </w:p>
    <w:p w:rsidR="00375BBC" w:rsidRPr="00375BBC" w:rsidRDefault="00375BBC" w:rsidP="00375BBC">
      <w:pPr>
        <w:pStyle w:val="PKTpunkt"/>
      </w:pPr>
      <w:r w:rsidRPr="00375BBC">
        <w:t>8)</w:t>
      </w:r>
      <w:r w:rsidRPr="00375BBC">
        <w:tab/>
        <w:t xml:space="preserve">ustawy z dnia 22 lipca 2006 r. o paszach (Dz. U. z 2017 r. poz. 453 i …); </w:t>
      </w:r>
    </w:p>
    <w:p w:rsidR="00375BBC" w:rsidRPr="00375BBC" w:rsidRDefault="00375BBC" w:rsidP="00375BBC">
      <w:pPr>
        <w:pStyle w:val="PKTpunkt"/>
      </w:pPr>
      <w:r w:rsidRPr="00375BBC">
        <w:t>9)</w:t>
      </w:r>
      <w:r w:rsidRPr="00375BBC">
        <w:tab/>
        <w:t>ustawy z dnia 15 stycznia 2015 r. o ochronie zwierząt wykorzystywanych do celów naukowych lub edukacyjnych (Dz. U. poz. 266 oraz z 2017 r. poz. 60).</w:t>
      </w:r>
    </w:p>
    <w:p w:rsidR="00375BBC" w:rsidRPr="00375BBC" w:rsidRDefault="00375BBC" w:rsidP="009E4129">
      <w:pPr>
        <w:pStyle w:val="ARTartustawynprozporzdzenia"/>
        <w:keepNext/>
      </w:pPr>
      <w:r w:rsidRPr="009E4129">
        <w:rPr>
          <w:rStyle w:val="Ppogrubienie"/>
        </w:rPr>
        <w:t>Art. 63.</w:t>
      </w:r>
      <w:r w:rsidRPr="00375BBC">
        <w:rPr>
          <w:rStyle w:val="Ppogrubienie"/>
        </w:rPr>
        <w:t xml:space="preserve"> </w:t>
      </w:r>
      <w:r w:rsidRPr="00375BBC">
        <w:t>1. Przepisów art. 48, art. 51, art. 54 i art. 55 nie stosuje się w odniesieniu do kontroli:</w:t>
      </w:r>
    </w:p>
    <w:p w:rsidR="00375BBC" w:rsidRPr="00375BBC" w:rsidRDefault="00375BBC" w:rsidP="00375BBC">
      <w:pPr>
        <w:pStyle w:val="PKTpunkt"/>
      </w:pPr>
      <w:r w:rsidRPr="00375BBC">
        <w:t>1)</w:t>
      </w:r>
      <w:r w:rsidRPr="00375BBC">
        <w:tab/>
        <w:t>działalności leczniczej, prowadzonej przez organ</w:t>
      </w:r>
      <w:r w:rsidR="00217A26">
        <w:t xml:space="preserve"> prowadzący rejestr, wojewodę i </w:t>
      </w:r>
      <w:r w:rsidRPr="00375BBC">
        <w:t>podmiot tworzący w zakresie zadań określonych w przepisach o działalności leczniczej;</w:t>
      </w:r>
    </w:p>
    <w:p w:rsidR="00375BBC" w:rsidRPr="00375BBC" w:rsidRDefault="00375BBC" w:rsidP="00375BBC">
      <w:pPr>
        <w:pStyle w:val="PKTpunkt"/>
      </w:pPr>
      <w:r w:rsidRPr="00375BBC">
        <w:t>2)</w:t>
      </w:r>
      <w:r w:rsidRPr="00375BBC">
        <w:tab/>
        <w:t xml:space="preserve">prowadzonej przez organy nadzoru górniczego na podstawie przepisów prawa geologicznego i górniczego; </w:t>
      </w:r>
    </w:p>
    <w:p w:rsidR="00375BBC" w:rsidRPr="00375BBC" w:rsidRDefault="00375BBC" w:rsidP="00375BBC">
      <w:pPr>
        <w:pStyle w:val="PKTpunkt"/>
      </w:pPr>
      <w:r w:rsidRPr="00375BBC">
        <w:t>3)</w:t>
      </w:r>
      <w:r w:rsidRPr="00375BBC">
        <w:tab/>
        <w:t>przedsiębiorcy prowadzącego działalność w zakresie poszukiwania, rozpoznawania lub wydobywania kopalin objętych własnością górniczą lub podmiotu wykonuj</w:t>
      </w:r>
      <w:r w:rsidR="00217A26">
        <w:t>ącego w </w:t>
      </w:r>
      <w:r w:rsidRPr="00375BBC">
        <w:t>zakresie swojej działalności zawodowej powierzone mu przez tego przedsiębiorcę czynności w ruchu zakładu górniczego albo zakładu wykonującego roboty geologiczne, prowadzonej przez organy Inspekcji Ochrony Środowiska;</w:t>
      </w:r>
    </w:p>
    <w:p w:rsidR="00375BBC" w:rsidRPr="00375BBC" w:rsidRDefault="00375BBC" w:rsidP="00375BBC">
      <w:pPr>
        <w:pStyle w:val="PKTpunkt"/>
      </w:pPr>
      <w:r w:rsidRPr="00375BBC">
        <w:t>4)</w:t>
      </w:r>
      <w:r w:rsidRPr="00375BBC">
        <w:tab/>
        <w:t>działalności w zakresie zbierania, przetwarzania zużytego sprzętu, recyklingu lub innych niż recykling procesów odzysku odpadów powstałych ze zużytego sprzętu, prowadzonej przez organy Inspekcji Ochrony Środowiska, marsza</w:t>
      </w:r>
      <w:r w:rsidR="00217A26">
        <w:t>łka województwa oraz starostę w </w:t>
      </w:r>
      <w:r w:rsidRPr="00375BBC">
        <w:t>związku z kontrolą przestrzegania przepisów dotyczących gospodarowania zużytym sprzętem.</w:t>
      </w:r>
    </w:p>
    <w:p w:rsidR="00375BBC" w:rsidRPr="00375BBC" w:rsidRDefault="00375BBC" w:rsidP="00375BBC">
      <w:pPr>
        <w:pStyle w:val="USTustnpkodeksu"/>
        <w:rPr>
          <w:highlight w:val="green"/>
        </w:rPr>
      </w:pPr>
      <w:r w:rsidRPr="00375BBC">
        <w:t>2.</w:t>
      </w:r>
      <w:r w:rsidR="00F41D02">
        <w:t xml:space="preserve"> </w:t>
      </w:r>
      <w:r w:rsidRPr="00375BBC">
        <w:t>Przepisów art.</w:t>
      </w:r>
      <w:r w:rsidR="00F41D02">
        <w:t xml:space="preserve"> 48, art. 49, art. 51, art. 53–</w:t>
      </w:r>
      <w:r w:rsidRPr="00375BBC">
        <w:t>55 nie stosuje się do kontroli działalności leczniczej prowadzonej przez ministra właściwego do spraw zdrowia.</w:t>
      </w:r>
    </w:p>
    <w:p w:rsidR="00375BBC" w:rsidRPr="00375BBC" w:rsidRDefault="00375BBC" w:rsidP="00375BBC">
      <w:pPr>
        <w:pStyle w:val="ARTartustawynprozporzdzenia"/>
      </w:pPr>
      <w:r w:rsidRPr="009E4129">
        <w:rPr>
          <w:rStyle w:val="Ppogrubienie"/>
        </w:rPr>
        <w:t>Art. 64.</w:t>
      </w:r>
      <w:r w:rsidRPr="00375BBC">
        <w:rPr>
          <w:rStyle w:val="Ppogrubienie"/>
        </w:rPr>
        <w:t xml:space="preserve"> </w:t>
      </w:r>
      <w:r w:rsidRPr="00375BBC">
        <w:t xml:space="preserve">1. Przepisów art. 48, art. 54 ust. 1 i art. 55 ust. 1 nie stosuje się do kontroli prowadzonej w toku postępowania wszczętego na wniosek przedsiębiorcy we własnej sprawie oraz kontroli prowadzonej na podstawie ustawy z dnia 11 lipca 2014 r. o zasadach </w:t>
      </w:r>
      <w:r w:rsidRPr="00375BBC">
        <w:lastRenderedPageBreak/>
        <w:t>realizacji programów w zakresie polityki spójności finansowanych w perspektywie finansowej 2014–2020 (Dz. U. z 2017 r. poz. 1460 i 1475).</w:t>
      </w:r>
    </w:p>
    <w:p w:rsidR="00375BBC" w:rsidRPr="00375BBC" w:rsidRDefault="00375BBC" w:rsidP="00375BBC">
      <w:pPr>
        <w:pStyle w:val="USTustnpkodeksu"/>
      </w:pPr>
      <w:r w:rsidRPr="00375BBC">
        <w:t>2.</w:t>
      </w:r>
      <w:r w:rsidR="00F41D02">
        <w:t xml:space="preserve"> </w:t>
      </w:r>
      <w:r w:rsidRPr="00375BBC">
        <w:t>Przepis ust. 1 stosuje się odpowiednio także do kontroli prowadzonych w wyniku zawiadomienia, wezwania, zgłoszenia lub innej podobnej czynności dokonanej przez przedsiębiorcę we własnej sprawie.</w:t>
      </w:r>
    </w:p>
    <w:p w:rsidR="00375BBC" w:rsidRPr="00375BBC" w:rsidRDefault="00375BBC" w:rsidP="009E4129">
      <w:pPr>
        <w:pStyle w:val="ARTartustawynprozporzdzenia"/>
        <w:keepNext/>
      </w:pPr>
      <w:r w:rsidRPr="009E4129">
        <w:rPr>
          <w:rStyle w:val="Ppogrubienie"/>
        </w:rPr>
        <w:t>Art. 65.</w:t>
      </w:r>
      <w:r w:rsidRPr="00375BBC">
        <w:rPr>
          <w:rStyle w:val="Ppogrubienie"/>
        </w:rPr>
        <w:t xml:space="preserve"> </w:t>
      </w:r>
      <w:r w:rsidRPr="00375BBC">
        <w:t>Przepisów niniejszego rozdziału nie stosuje się do:</w:t>
      </w:r>
    </w:p>
    <w:p w:rsidR="00375BBC" w:rsidRPr="00375BBC" w:rsidRDefault="00375BBC" w:rsidP="00375BBC">
      <w:pPr>
        <w:pStyle w:val="PKTpunkt"/>
      </w:pPr>
      <w:r w:rsidRPr="00375BBC">
        <w:t>1)</w:t>
      </w:r>
      <w:r w:rsidRPr="00375BBC">
        <w:tab/>
        <w:t>kontroli prowadzonej na podstawie ustawy z dnia 29 listopada 2000 r. – Prawo atomowe (Dz. U. z 2017 r. poz. 576 i 935);</w:t>
      </w:r>
    </w:p>
    <w:p w:rsidR="00375BBC" w:rsidRPr="00375BBC" w:rsidRDefault="00375BBC" w:rsidP="00375BBC">
      <w:pPr>
        <w:pStyle w:val="PKTpunkt"/>
      </w:pPr>
      <w:r w:rsidRPr="00375BBC">
        <w:t>2)</w:t>
      </w:r>
      <w:r w:rsidRPr="00375BBC">
        <w:tab/>
        <w:t>kontroli celno-skarbowej prowadzonej w trybie określonym w dziale V rozdziale 1 ustawy z dnia 16 listopada 2016 r. o Krajowej Administracji Skarbowej.</w:t>
      </w:r>
    </w:p>
    <w:p w:rsidR="00375BBC" w:rsidRPr="00375BBC" w:rsidRDefault="00375BBC" w:rsidP="00375BBC">
      <w:pPr>
        <w:pStyle w:val="ROZDZODDZOZNoznaczenierozdziauluboddziau"/>
      </w:pPr>
      <w:r w:rsidRPr="00375BBC">
        <w:t>Rozdział 6</w:t>
      </w:r>
    </w:p>
    <w:p w:rsidR="00375BBC" w:rsidRPr="00375BBC" w:rsidRDefault="00375BBC" w:rsidP="009E4129">
      <w:pPr>
        <w:pStyle w:val="ROZDZODDZPRZEDMprzedmiotregulacjirozdziauluboddziau"/>
      </w:pPr>
      <w:r w:rsidRPr="00375BBC">
        <w:t>Zasady opracowania projektów aktów normatywnych z zakresu prawa gospodarczego</w:t>
      </w:r>
    </w:p>
    <w:p w:rsidR="00375BBC" w:rsidRPr="00375BBC" w:rsidRDefault="00375BBC" w:rsidP="009E4129">
      <w:pPr>
        <w:pStyle w:val="ARTartustawynprozporzdzenia"/>
        <w:keepNext/>
      </w:pPr>
      <w:r w:rsidRPr="009E4129">
        <w:rPr>
          <w:rStyle w:val="Ppogrubienie"/>
        </w:rPr>
        <w:t>Art. 66.</w:t>
      </w:r>
      <w:r w:rsidRPr="00375BBC">
        <w:t xml:space="preserve"> 1. Przed rozpoczęciem prac nad opracowaniem projektu aktu normatywnego określającego zasady podejmowania, wykonywania i zakończenia działalności gospodarczej dokonuje się:</w:t>
      </w:r>
    </w:p>
    <w:p w:rsidR="00375BBC" w:rsidRPr="00375BBC" w:rsidRDefault="00375BBC" w:rsidP="00375BBC">
      <w:pPr>
        <w:pStyle w:val="PKTpunkt"/>
      </w:pPr>
      <w:r w:rsidRPr="00375BBC">
        <w:t>1)</w:t>
      </w:r>
      <w:r w:rsidRPr="00375BBC">
        <w:tab/>
        <w:t>analizy możliwości osiągnięcia celu tego aktu normatywnego za pomocą innych środków;</w:t>
      </w:r>
    </w:p>
    <w:p w:rsidR="00375BBC" w:rsidRPr="00375BBC" w:rsidRDefault="00375BBC" w:rsidP="00375BBC">
      <w:pPr>
        <w:pStyle w:val="PKTpunkt"/>
      </w:pPr>
      <w:r w:rsidRPr="00375BBC">
        <w:t>2)</w:t>
      </w:r>
      <w:r w:rsidRPr="00375BBC">
        <w:tab/>
        <w:t xml:space="preserve">oceny przewidywanych skutków społeczno-gospodarczych, w tym oceny wpływu na </w:t>
      </w:r>
      <w:proofErr w:type="spellStart"/>
      <w:r w:rsidRPr="00375BBC">
        <w:t>mikroprzedsiębiorców</w:t>
      </w:r>
      <w:proofErr w:type="spellEnd"/>
      <w:r w:rsidRPr="00375BBC">
        <w:t>, małych i średnich przedsiębiorców oraz analizy zgodności projektowanych regulacji z przepisami ustawy.</w:t>
      </w:r>
    </w:p>
    <w:p w:rsidR="00375BBC" w:rsidRPr="00375BBC" w:rsidRDefault="004974C5" w:rsidP="00375BBC">
      <w:pPr>
        <w:pStyle w:val="USTustnpkodeksu"/>
      </w:pPr>
      <w:r>
        <w:t xml:space="preserve">2. </w:t>
      </w:r>
      <w:r w:rsidR="00375BBC" w:rsidRPr="00375BBC">
        <w:t>Wyniki oceny i analiz, o których mowa w ust. 1, stanowią odrębną część uzasadnienia projektu aktu normatywnego.</w:t>
      </w:r>
    </w:p>
    <w:p w:rsidR="00375BBC" w:rsidRPr="00375BBC" w:rsidRDefault="00375BBC" w:rsidP="009E4129">
      <w:pPr>
        <w:pStyle w:val="ARTartustawynprozporzdzenia"/>
        <w:keepNext/>
      </w:pPr>
      <w:r w:rsidRPr="009E4129">
        <w:rPr>
          <w:rStyle w:val="Ppogrubienie"/>
        </w:rPr>
        <w:t>Art. 67.</w:t>
      </w:r>
      <w:r w:rsidR="00F41D02">
        <w:rPr>
          <w:rStyle w:val="Ppogrubienie"/>
        </w:rPr>
        <w:t xml:space="preserve"> </w:t>
      </w:r>
      <w:r w:rsidRPr="00375BBC">
        <w:t>Opracowując projekt aktu normatywnego określającego zasady podejmowania, wykonywania i zakończenia działalności gospodarczej</w:t>
      </w:r>
      <w:r w:rsidR="00E45E0C">
        <w:t>,</w:t>
      </w:r>
      <w:r w:rsidRPr="00375BBC">
        <w:t xml:space="preserve"> należy kierować się zasadami proporcjonalności i adekwatności, a w szczególności:</w:t>
      </w:r>
    </w:p>
    <w:p w:rsidR="00375BBC" w:rsidRPr="00375BBC" w:rsidRDefault="00375BBC" w:rsidP="00375BBC">
      <w:pPr>
        <w:pStyle w:val="PKTpunkt"/>
      </w:pPr>
      <w:r w:rsidRPr="00375BBC">
        <w:t>1)</w:t>
      </w:r>
      <w:r w:rsidRPr="00375BBC">
        <w:tab/>
        <w:t>dążyć do nienakładania nowych obowiązków administracyjnych, a jeżeli nie jest to możliwe, dążyć do ich nakładania jedynie w stopniu koniecznym do osiągnięcia ich celów;</w:t>
      </w:r>
    </w:p>
    <w:p w:rsidR="00375BBC" w:rsidRPr="00375BBC" w:rsidRDefault="00375BBC" w:rsidP="00375BBC">
      <w:pPr>
        <w:pStyle w:val="PKTpunkt"/>
      </w:pPr>
      <w:r w:rsidRPr="00375BBC">
        <w:t>2)</w:t>
      </w:r>
      <w:r w:rsidRPr="00375BBC">
        <w:tab/>
        <w:t>dążyć do ograniczenia obowiązków informacyjnych, zwłaszcza gdy wymagane informacje są przekazywane przez zobowiązanych organom władzy publicznej na podstawie obowiązujących przepisów;</w:t>
      </w:r>
    </w:p>
    <w:p w:rsidR="00375BBC" w:rsidRPr="00375BBC" w:rsidRDefault="00375BBC" w:rsidP="00375BBC">
      <w:pPr>
        <w:pStyle w:val="PKTpunkt"/>
      </w:pPr>
      <w:r w:rsidRPr="00375BBC">
        <w:t>3)</w:t>
      </w:r>
      <w:r w:rsidRPr="00375BBC">
        <w:tab/>
        <w:t>dążyć do umożliwienia realizacji obowiązków informacyjnych w postaci elektronicznej;</w:t>
      </w:r>
    </w:p>
    <w:p w:rsidR="00375BBC" w:rsidRPr="00375BBC" w:rsidRDefault="00375BBC" w:rsidP="00375BBC">
      <w:pPr>
        <w:pStyle w:val="PKTpunkt"/>
      </w:pPr>
      <w:r w:rsidRPr="00375BBC">
        <w:lastRenderedPageBreak/>
        <w:t>4)</w:t>
      </w:r>
      <w:r w:rsidRPr="00375BBC">
        <w:tab/>
        <w:t>implementując prawo Unii Europejskiej i prawo międzynarodowe</w:t>
      </w:r>
      <w:r w:rsidR="00E45E0C">
        <w:t>,</w:t>
      </w:r>
      <w:r w:rsidRPr="00375BBC">
        <w:t xml:space="preserve"> dążyć do nakładania wyłącznie obowiązków administracyjnych niezbędnych do osiągnięcia celów implementowanych przepisów.</w:t>
      </w:r>
    </w:p>
    <w:p w:rsidR="00375BBC" w:rsidRPr="00375BBC" w:rsidRDefault="00375BBC" w:rsidP="00375BBC">
      <w:pPr>
        <w:pStyle w:val="ARTartustawynprozporzdzenia"/>
      </w:pPr>
      <w:r w:rsidRPr="009E4129">
        <w:rPr>
          <w:rStyle w:val="Ppogrubienie"/>
        </w:rPr>
        <w:t>Art. 68.</w:t>
      </w:r>
      <w:r w:rsidR="00F41D02">
        <w:t xml:space="preserve"> </w:t>
      </w:r>
      <w:r w:rsidRPr="00375BBC">
        <w:t xml:space="preserve">W przypadku stwierdzenia wpływu projektu aktu normatywnego na </w:t>
      </w:r>
      <w:proofErr w:type="spellStart"/>
      <w:r w:rsidRPr="00375BBC">
        <w:t>mikroprzedsiębiorców</w:t>
      </w:r>
      <w:proofErr w:type="spellEnd"/>
      <w:r w:rsidRPr="00375BBC">
        <w:t>, małych i średnich przedsiębiorców, przy opracowaniu projektu aktu normatywnego dąży się do proporcjonalnego ograniczania obowiązków administracyjnych wobec tych przedsiębiorców albo uzasadnia brak możliwości zastosowania takich ograniczeń.</w:t>
      </w:r>
    </w:p>
    <w:p w:rsidR="00375BBC" w:rsidRPr="00375BBC" w:rsidRDefault="00375BBC" w:rsidP="00375BBC">
      <w:pPr>
        <w:pStyle w:val="ARTartustawynprozporzdzenia"/>
      </w:pPr>
      <w:r w:rsidRPr="009E4129">
        <w:rPr>
          <w:rStyle w:val="Ppogrubienie"/>
        </w:rPr>
        <w:t>Art. 69.</w:t>
      </w:r>
      <w:r w:rsidR="00F41D02">
        <w:t> 1</w:t>
      </w:r>
      <w:r w:rsidRPr="00375BBC">
        <w:t>. Jeżeli w związku ze stosowaniem aktu normatywnego określającego zasady podejmowania, wykonywania i zakończenia działalności gospodarczej ujawnią się istotne rozbieżności w wykładni prawa lub znaczne ryzyko, że ten akt normatywny powoduje istotne negatywne skutki gospodarcze lub społeczne, Rzecznik Małych i Średnich Przedsiębiorców może skierować do właściwego ministra lub organu upoważnionego ustawowo do opracowywania i wnoszenia do rozpatrzenia przez Radę Ministrów projektów aktów normatywnych wniosek o przygotowanie oceny funkcjonowania tego aktu normatywnego lub jego części, wraz z uzasadnieniem.</w:t>
      </w:r>
    </w:p>
    <w:p w:rsidR="00375BBC" w:rsidRPr="00375BBC" w:rsidRDefault="00375BBC" w:rsidP="00F41D02">
      <w:pPr>
        <w:pStyle w:val="USTustnpkodeksu"/>
      </w:pPr>
      <w:r w:rsidRPr="00375BBC">
        <w:t>2. Organ, do którego Rzecznik Małych i Średnich Przed</w:t>
      </w:r>
      <w:r w:rsidR="00217A26">
        <w:t>siębiorców skierował wniosek, o </w:t>
      </w:r>
      <w:r w:rsidRPr="00375BBC">
        <w:t>którym mowa w ust. 1, przygotowuje ocenę funkcjonowania właściwego aktu normatywnego lub jego części albo uzasadnia niecelowość przygotowania takiej oceny.</w:t>
      </w:r>
    </w:p>
    <w:p w:rsidR="00375BBC" w:rsidRPr="00375BBC" w:rsidRDefault="00375BBC" w:rsidP="00375BBC">
      <w:pPr>
        <w:pStyle w:val="ARTartustawynprozporzdzenia"/>
      </w:pPr>
      <w:r w:rsidRPr="009E4129">
        <w:rPr>
          <w:rStyle w:val="Ppogrubienie"/>
        </w:rPr>
        <w:t>Art. 70.</w:t>
      </w:r>
      <w:r w:rsidR="00F41D02">
        <w:t xml:space="preserve"> </w:t>
      </w:r>
      <w:r w:rsidRPr="00375BBC">
        <w:t>Ministrowie kierujący działami administracji rządowej dokonują, w zakresie swojej właściwości, bieżącego przeglądu funkcjonowania aktów normatywnych określających zasady podejmowania, wykonywania i zakończenia działalności gospodarczej, kierując się w szczególności zasadami określonymi w art. 67, oraz przedkładają Radzie Ministrów corocznie, w terminie do dnia 30 czerwca, infor</w:t>
      </w:r>
      <w:r w:rsidR="00217A26">
        <w:t>mację o działaniach podjętych w </w:t>
      </w:r>
      <w:r w:rsidRPr="00375BBC">
        <w:t>poprzednim roku kalendarzowym w wyniku tego przeglądu.</w:t>
      </w:r>
    </w:p>
    <w:p w:rsidR="00375BBC" w:rsidRPr="00375BBC" w:rsidRDefault="00375BBC" w:rsidP="00375BBC">
      <w:pPr>
        <w:pStyle w:val="ARTartustawynprozporzdzenia"/>
      </w:pPr>
      <w:r w:rsidRPr="009E4129">
        <w:rPr>
          <w:rStyle w:val="Ppogrubienie"/>
        </w:rPr>
        <w:t>Art. 71.</w:t>
      </w:r>
      <w:r w:rsidR="00F41D02">
        <w:t xml:space="preserve"> </w:t>
      </w:r>
      <w:r w:rsidRPr="00375BBC">
        <w:t xml:space="preserve">Przepisów niniejszego rozdziału nie stosuje się do wykonywania inicjatywy ustawodawczej przez obywateli, o której mowa w art. 118 ust. 2 Konstytucji Rzeczypospolitej Polskiej z dnia 2 kwietnia 1997 r. (Dz. U. </w:t>
      </w:r>
      <w:r w:rsidR="00217A26">
        <w:t>poz. 483, z 2001 r. poz. 319, z </w:t>
      </w:r>
      <w:r w:rsidRPr="00375BBC">
        <w:t>2006 r. poz. 1471 oraz z 2009 r. poz. 946).</w:t>
      </w:r>
    </w:p>
    <w:p w:rsidR="00375BBC" w:rsidRPr="00375BBC" w:rsidRDefault="00375BBC" w:rsidP="00375BBC">
      <w:pPr>
        <w:pStyle w:val="ROZDZODDZOZNoznaczenierozdziauluboddziau"/>
      </w:pPr>
      <w:r w:rsidRPr="00375BBC">
        <w:lastRenderedPageBreak/>
        <w:t>Rozdział 7</w:t>
      </w:r>
    </w:p>
    <w:p w:rsidR="00375BBC" w:rsidRPr="00375BBC" w:rsidRDefault="00375BBC" w:rsidP="009E4129">
      <w:pPr>
        <w:pStyle w:val="ROZDZODDZPRZEDMprzedmiotregulacjirozdziauluboddziau"/>
      </w:pPr>
      <w:r w:rsidRPr="00375BBC">
        <w:t>Przepis końcowy</w:t>
      </w:r>
    </w:p>
    <w:p w:rsidR="00375BBC" w:rsidRPr="00375BBC" w:rsidRDefault="00375BBC" w:rsidP="00375BBC">
      <w:pPr>
        <w:pStyle w:val="ARTartustawynprozporzdzenia"/>
      </w:pPr>
      <w:r w:rsidRPr="009E4129">
        <w:rPr>
          <w:rStyle w:val="Ppogrubienie"/>
        </w:rPr>
        <w:t>Art. 72.</w:t>
      </w:r>
      <w:r w:rsidR="00F41D02">
        <w:t xml:space="preserve"> </w:t>
      </w:r>
      <w:r w:rsidRPr="00375BBC">
        <w:t>Ustawa wchodzi w życie w terminie i na z</w:t>
      </w:r>
      <w:r w:rsidR="00217A26">
        <w:t>asadach określonych w ustawie z </w:t>
      </w:r>
      <w:r w:rsidRPr="00375BBC">
        <w:t>dnia … – Przepisy wprowadzające ustawę – Prawo przedsiębiorców oraz inne ustawy dotyczące działalności gospodarczej (Dz. U. poz. …).</w:t>
      </w:r>
    </w:p>
    <w:sectPr w:rsidR="00375BBC" w:rsidRPr="00375BBC" w:rsidSect="001A7F15">
      <w:headerReference w:type="default" r:id="rId10"/>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C53" w:rsidRDefault="00073C53">
      <w:r>
        <w:separator/>
      </w:r>
    </w:p>
  </w:endnote>
  <w:endnote w:type="continuationSeparator" w:id="0">
    <w:p w:rsidR="00073C53" w:rsidRDefault="00073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C53" w:rsidRDefault="00073C53">
      <w:r>
        <w:separator/>
      </w:r>
    </w:p>
  </w:footnote>
  <w:footnote w:type="continuationSeparator" w:id="0">
    <w:p w:rsidR="00073C53" w:rsidRDefault="00073C53">
      <w:r>
        <w:continuationSeparator/>
      </w:r>
    </w:p>
  </w:footnote>
  <w:footnote w:id="1">
    <w:p w:rsidR="00073C53" w:rsidRDefault="00073C53" w:rsidP="00375BBC">
      <w:pPr>
        <w:pStyle w:val="ODNONIKtreodnonika"/>
      </w:pPr>
      <w:r>
        <w:rPr>
          <w:rStyle w:val="Odwoanieprzypisudolnego"/>
        </w:rPr>
        <w:footnoteRef/>
      </w:r>
      <w:r>
        <w:rPr>
          <w:rStyle w:val="IGindeksgrny"/>
        </w:rPr>
        <w:t>)</w:t>
      </w:r>
      <w:r>
        <w:tab/>
        <w:t>Niniejsza ustawa w zakresie swojej regulacji wdraża dyrektywę 2006/123/WE Parlamentu Europejskiego i Rady z dnia 12 grudnia 2006 r. dotyczącą usług na rynku wewnętrznym (Dz. Urz. UE L 376 z 27.12.2006, str. 36).</w:t>
      </w:r>
    </w:p>
  </w:footnote>
  <w:footnote w:id="2">
    <w:p w:rsidR="00073C53" w:rsidRDefault="00073C53" w:rsidP="00375BBC">
      <w:pPr>
        <w:pStyle w:val="ODNONIKtreodnonika"/>
      </w:pPr>
      <w:r>
        <w:rPr>
          <w:rStyle w:val="Odwoanieprzypisudolnego"/>
        </w:rPr>
        <w:footnoteRef/>
      </w:r>
      <w:r>
        <w:rPr>
          <w:rStyle w:val="IGindeksgrny"/>
        </w:rPr>
        <w:t>)</w:t>
      </w:r>
      <w:r>
        <w:tab/>
        <w:t>Zmiany tekstu jednolitego wymienionej ustawy zostały ogłoszone w Dz. U. z 2016 r. poz. 2048 oraz z 2017 r. poz. 60, 528, 648, 859, 1089, 1428, 1448, 1530, 1971, 2056 i …</w:t>
      </w:r>
    </w:p>
  </w:footnote>
  <w:footnote w:id="3">
    <w:p w:rsidR="00073C53" w:rsidRDefault="00073C53" w:rsidP="00375BBC">
      <w:pPr>
        <w:pStyle w:val="ODNONIKtreodnonika"/>
      </w:pPr>
      <w:r>
        <w:rPr>
          <w:rStyle w:val="Odwoanieprzypisudolnego"/>
        </w:rPr>
        <w:footnoteRef/>
      </w:r>
      <w:r>
        <w:rPr>
          <w:rStyle w:val="IGindeksgrny"/>
        </w:rPr>
        <w:t>)</w:t>
      </w:r>
      <w:r>
        <w:tab/>
        <w:t>Zmiany tekstu jednolitego wymienionej ustawy zostały ogłoszone w Dz. U. z 2016 r. poz. 2043 oraz z 2017 r. poz. 2, 38, 624, 715 i …</w:t>
      </w:r>
    </w:p>
  </w:footnote>
  <w:footnote w:id="4">
    <w:p w:rsidR="00073C53" w:rsidRDefault="00073C53" w:rsidP="00375BBC">
      <w:pPr>
        <w:pStyle w:val="ODNONIKtreodnonika"/>
      </w:pPr>
      <w:r>
        <w:rPr>
          <w:rStyle w:val="Odwoanieprzypisudolnego"/>
        </w:rPr>
        <w:footnoteRef/>
      </w:r>
      <w:r>
        <w:rPr>
          <w:rStyle w:val="IGindeksgrny"/>
        </w:rPr>
        <w:t>)</w:t>
      </w:r>
      <w:r>
        <w:tab/>
        <w:t>Zmiany wymienionej ustawy zostały ogłoszone w Dz. U. z 2016 r. poz. 2255 oraz z 2017 r. poz. 88, 244, 379, 708, 768, 1086, 1321 i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C53" w:rsidRPr="00B371CC" w:rsidRDefault="00073C53" w:rsidP="00B371CC">
    <w:pPr>
      <w:pStyle w:val="Nagwek"/>
      <w:jc w:val="center"/>
    </w:pPr>
    <w:r>
      <w:t xml:space="preserve">– </w:t>
    </w:r>
    <w:r>
      <w:fldChar w:fldCharType="begin"/>
    </w:r>
    <w:r>
      <w:instrText xml:space="preserve"> PAGE  \* MERGEFORMAT </w:instrText>
    </w:r>
    <w:r>
      <w:fldChar w:fldCharType="separate"/>
    </w:r>
    <w:r w:rsidR="004A3E81">
      <w:rPr>
        <w:noProof/>
      </w:rPr>
      <w:t>4</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948C76"/>
    <w:lvl w:ilvl="0">
      <w:start w:val="1"/>
      <w:numFmt w:val="decimal"/>
      <w:lvlText w:val="%1."/>
      <w:lvlJc w:val="left"/>
      <w:pPr>
        <w:tabs>
          <w:tab w:val="num" w:pos="1492"/>
        </w:tabs>
        <w:ind w:left="1492" w:hanging="360"/>
      </w:pPr>
    </w:lvl>
  </w:abstractNum>
  <w:abstractNum w:abstractNumId="1">
    <w:nsid w:val="FFFFFF7D"/>
    <w:multiLevelType w:val="singleLevel"/>
    <w:tmpl w:val="CCBCD792"/>
    <w:lvl w:ilvl="0">
      <w:start w:val="1"/>
      <w:numFmt w:val="decimal"/>
      <w:lvlText w:val="%1."/>
      <w:lvlJc w:val="left"/>
      <w:pPr>
        <w:tabs>
          <w:tab w:val="num" w:pos="1209"/>
        </w:tabs>
        <w:ind w:left="1209" w:hanging="360"/>
      </w:pPr>
    </w:lvl>
  </w:abstractNum>
  <w:abstractNum w:abstractNumId="2">
    <w:nsid w:val="FFFFFF7E"/>
    <w:multiLevelType w:val="singleLevel"/>
    <w:tmpl w:val="5AF618F0"/>
    <w:lvl w:ilvl="0">
      <w:start w:val="1"/>
      <w:numFmt w:val="decimal"/>
      <w:lvlText w:val="%1."/>
      <w:lvlJc w:val="left"/>
      <w:pPr>
        <w:tabs>
          <w:tab w:val="num" w:pos="926"/>
        </w:tabs>
        <w:ind w:left="926" w:hanging="360"/>
      </w:pPr>
    </w:lvl>
  </w:abstractNum>
  <w:abstractNum w:abstractNumId="3">
    <w:nsid w:val="FFFFFF7F"/>
    <w:multiLevelType w:val="singleLevel"/>
    <w:tmpl w:val="6F3CF332"/>
    <w:lvl w:ilvl="0">
      <w:start w:val="1"/>
      <w:numFmt w:val="decimal"/>
      <w:lvlText w:val="%1."/>
      <w:lvlJc w:val="left"/>
      <w:pPr>
        <w:tabs>
          <w:tab w:val="num" w:pos="643"/>
        </w:tabs>
        <w:ind w:left="643" w:hanging="360"/>
      </w:pPr>
    </w:lvl>
  </w:abstractNum>
  <w:abstractNum w:abstractNumId="4">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19ACF32"/>
    <w:lvl w:ilvl="0">
      <w:start w:val="1"/>
      <w:numFmt w:val="decimal"/>
      <w:lvlText w:val="%1."/>
      <w:lvlJc w:val="left"/>
      <w:pPr>
        <w:tabs>
          <w:tab w:val="num" w:pos="360"/>
        </w:tabs>
        <w:ind w:left="360" w:hanging="360"/>
      </w:pPr>
    </w:lvl>
  </w:abstractNum>
  <w:abstractNum w:abstractNumId="9">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4915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BC"/>
    <w:rsid w:val="000012DA"/>
    <w:rsid w:val="0000246E"/>
    <w:rsid w:val="00003862"/>
    <w:rsid w:val="00012A35"/>
    <w:rsid w:val="00016099"/>
    <w:rsid w:val="00017DC2"/>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339C"/>
    <w:rsid w:val="0005571B"/>
    <w:rsid w:val="0005579E"/>
    <w:rsid w:val="00057AB3"/>
    <w:rsid w:val="00060076"/>
    <w:rsid w:val="00060432"/>
    <w:rsid w:val="00060D87"/>
    <w:rsid w:val="000615A5"/>
    <w:rsid w:val="00064E4C"/>
    <w:rsid w:val="00066901"/>
    <w:rsid w:val="00071BEE"/>
    <w:rsid w:val="000736CD"/>
    <w:rsid w:val="00073C53"/>
    <w:rsid w:val="0007533B"/>
    <w:rsid w:val="0007545D"/>
    <w:rsid w:val="000760BF"/>
    <w:rsid w:val="0007613E"/>
    <w:rsid w:val="00076BFC"/>
    <w:rsid w:val="00080576"/>
    <w:rsid w:val="000814A7"/>
    <w:rsid w:val="0008557B"/>
    <w:rsid w:val="00085CE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09C"/>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04F4"/>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14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6616"/>
    <w:rsid w:val="00202BD4"/>
    <w:rsid w:val="00204A97"/>
    <w:rsid w:val="002114EF"/>
    <w:rsid w:val="002166AD"/>
    <w:rsid w:val="00217871"/>
    <w:rsid w:val="00217A26"/>
    <w:rsid w:val="00220409"/>
    <w:rsid w:val="00221ED8"/>
    <w:rsid w:val="002231EA"/>
    <w:rsid w:val="00223FDF"/>
    <w:rsid w:val="002279C0"/>
    <w:rsid w:val="0023727E"/>
    <w:rsid w:val="00242081"/>
    <w:rsid w:val="00243777"/>
    <w:rsid w:val="002441CD"/>
    <w:rsid w:val="002501A3"/>
    <w:rsid w:val="0025166C"/>
    <w:rsid w:val="002555D4"/>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705"/>
    <w:rsid w:val="00341A6A"/>
    <w:rsid w:val="00345B9C"/>
    <w:rsid w:val="00352DAE"/>
    <w:rsid w:val="00354EB9"/>
    <w:rsid w:val="003602AE"/>
    <w:rsid w:val="00360929"/>
    <w:rsid w:val="003647D5"/>
    <w:rsid w:val="00364948"/>
    <w:rsid w:val="003674B0"/>
    <w:rsid w:val="00372C5D"/>
    <w:rsid w:val="00375BBC"/>
    <w:rsid w:val="0037727C"/>
    <w:rsid w:val="00377E70"/>
    <w:rsid w:val="00380904"/>
    <w:rsid w:val="003823EE"/>
    <w:rsid w:val="00382960"/>
    <w:rsid w:val="003846F7"/>
    <w:rsid w:val="003851ED"/>
    <w:rsid w:val="00385B39"/>
    <w:rsid w:val="00386785"/>
    <w:rsid w:val="00390E89"/>
    <w:rsid w:val="00391B1A"/>
    <w:rsid w:val="00394423"/>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C4EEB"/>
    <w:rsid w:val="003D12C2"/>
    <w:rsid w:val="003D31B9"/>
    <w:rsid w:val="003D3867"/>
    <w:rsid w:val="003E0D1A"/>
    <w:rsid w:val="003E2DA3"/>
    <w:rsid w:val="003F020D"/>
    <w:rsid w:val="003F03D9"/>
    <w:rsid w:val="003F0A05"/>
    <w:rsid w:val="003F2FBE"/>
    <w:rsid w:val="003F318D"/>
    <w:rsid w:val="003F4048"/>
    <w:rsid w:val="003F5BAE"/>
    <w:rsid w:val="003F6ED7"/>
    <w:rsid w:val="00401C84"/>
    <w:rsid w:val="00403210"/>
    <w:rsid w:val="004035BB"/>
    <w:rsid w:val="004035EB"/>
    <w:rsid w:val="00407332"/>
    <w:rsid w:val="00407828"/>
    <w:rsid w:val="00413D8E"/>
    <w:rsid w:val="004140F2"/>
    <w:rsid w:val="00417B22"/>
    <w:rsid w:val="00420D63"/>
    <w:rsid w:val="00420EAE"/>
    <w:rsid w:val="00421085"/>
    <w:rsid w:val="0042465E"/>
    <w:rsid w:val="00424DF7"/>
    <w:rsid w:val="00432B76"/>
    <w:rsid w:val="00434D01"/>
    <w:rsid w:val="00435D26"/>
    <w:rsid w:val="00440C99"/>
    <w:rsid w:val="0044175C"/>
    <w:rsid w:val="00445F4D"/>
    <w:rsid w:val="004504C0"/>
    <w:rsid w:val="00454795"/>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974C5"/>
    <w:rsid w:val="004A2001"/>
    <w:rsid w:val="004A3590"/>
    <w:rsid w:val="004A3E81"/>
    <w:rsid w:val="004B00A7"/>
    <w:rsid w:val="004B25E2"/>
    <w:rsid w:val="004B34D7"/>
    <w:rsid w:val="004B5037"/>
    <w:rsid w:val="004B5B2F"/>
    <w:rsid w:val="004B626A"/>
    <w:rsid w:val="004B660E"/>
    <w:rsid w:val="004B6D33"/>
    <w:rsid w:val="004C05BD"/>
    <w:rsid w:val="004C3B06"/>
    <w:rsid w:val="004C3F97"/>
    <w:rsid w:val="004C5ACE"/>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44EF4"/>
    <w:rsid w:val="00545E53"/>
    <w:rsid w:val="005479D9"/>
    <w:rsid w:val="00547F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5513"/>
    <w:rsid w:val="00607A93"/>
    <w:rsid w:val="00610C08"/>
    <w:rsid w:val="00611F74"/>
    <w:rsid w:val="00615772"/>
    <w:rsid w:val="00621256"/>
    <w:rsid w:val="00621FCC"/>
    <w:rsid w:val="00622E4B"/>
    <w:rsid w:val="006333DA"/>
    <w:rsid w:val="00635134"/>
    <w:rsid w:val="006356E2"/>
    <w:rsid w:val="00642A65"/>
    <w:rsid w:val="00645DCE"/>
    <w:rsid w:val="006465AC"/>
    <w:rsid w:val="006465BF"/>
    <w:rsid w:val="00653B22"/>
    <w:rsid w:val="00657BF4"/>
    <w:rsid w:val="006603FB"/>
    <w:rsid w:val="006608DF"/>
    <w:rsid w:val="006623AC"/>
    <w:rsid w:val="006678AF"/>
    <w:rsid w:val="006701EF"/>
    <w:rsid w:val="00673BA5"/>
    <w:rsid w:val="00680058"/>
    <w:rsid w:val="00681F9F"/>
    <w:rsid w:val="006840EA"/>
    <w:rsid w:val="006844E2"/>
    <w:rsid w:val="00685267"/>
    <w:rsid w:val="006872AE"/>
    <w:rsid w:val="00687EFC"/>
    <w:rsid w:val="00690082"/>
    <w:rsid w:val="00690252"/>
    <w:rsid w:val="0069163D"/>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13E7"/>
    <w:rsid w:val="00736A64"/>
    <w:rsid w:val="00737F6A"/>
    <w:rsid w:val="007410B6"/>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38BB"/>
    <w:rsid w:val="00776DC2"/>
    <w:rsid w:val="00780122"/>
    <w:rsid w:val="0078214B"/>
    <w:rsid w:val="0078498A"/>
    <w:rsid w:val="00792207"/>
    <w:rsid w:val="00792B64"/>
    <w:rsid w:val="00792E29"/>
    <w:rsid w:val="0079379A"/>
    <w:rsid w:val="00794953"/>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04F2C"/>
    <w:rsid w:val="00806AE7"/>
    <w:rsid w:val="00812BE5"/>
    <w:rsid w:val="00817429"/>
    <w:rsid w:val="00821514"/>
    <w:rsid w:val="00821E35"/>
    <w:rsid w:val="00824591"/>
    <w:rsid w:val="00824AED"/>
    <w:rsid w:val="00827820"/>
    <w:rsid w:val="00831B8B"/>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5D26"/>
    <w:rsid w:val="008A6B13"/>
    <w:rsid w:val="008A6ECB"/>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7CE5"/>
    <w:rsid w:val="009217C0"/>
    <w:rsid w:val="009244F1"/>
    <w:rsid w:val="00925241"/>
    <w:rsid w:val="00925CEC"/>
    <w:rsid w:val="00926A3F"/>
    <w:rsid w:val="0092794E"/>
    <w:rsid w:val="00930D30"/>
    <w:rsid w:val="009332A2"/>
    <w:rsid w:val="00937598"/>
    <w:rsid w:val="0093790B"/>
    <w:rsid w:val="0094086D"/>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7E85"/>
    <w:rsid w:val="009A09A0"/>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D78B6"/>
    <w:rsid w:val="009E32B7"/>
    <w:rsid w:val="009E3E77"/>
    <w:rsid w:val="009E3FAB"/>
    <w:rsid w:val="009E4129"/>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02E"/>
    <w:rsid w:val="00A30E4F"/>
    <w:rsid w:val="00A32253"/>
    <w:rsid w:val="00A3310E"/>
    <w:rsid w:val="00A333A0"/>
    <w:rsid w:val="00A37E70"/>
    <w:rsid w:val="00A437E1"/>
    <w:rsid w:val="00A44F1A"/>
    <w:rsid w:val="00A4685E"/>
    <w:rsid w:val="00A50CD4"/>
    <w:rsid w:val="00A51191"/>
    <w:rsid w:val="00A55C00"/>
    <w:rsid w:val="00A564DD"/>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4574"/>
    <w:rsid w:val="00A95103"/>
    <w:rsid w:val="00A95936"/>
    <w:rsid w:val="00A96265"/>
    <w:rsid w:val="00A97084"/>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25"/>
    <w:rsid w:val="00AE4FBE"/>
    <w:rsid w:val="00AE650F"/>
    <w:rsid w:val="00AE6555"/>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46B"/>
    <w:rsid w:val="00B3268F"/>
    <w:rsid w:val="00B32C2C"/>
    <w:rsid w:val="00B33A1A"/>
    <w:rsid w:val="00B33E6C"/>
    <w:rsid w:val="00B371CC"/>
    <w:rsid w:val="00B41CD9"/>
    <w:rsid w:val="00B427E6"/>
    <w:rsid w:val="00B428A6"/>
    <w:rsid w:val="00B43E1F"/>
    <w:rsid w:val="00B45FBC"/>
    <w:rsid w:val="00B51A7D"/>
    <w:rsid w:val="00B535C2"/>
    <w:rsid w:val="00B55544"/>
    <w:rsid w:val="00B60F3F"/>
    <w:rsid w:val="00B61084"/>
    <w:rsid w:val="00B642FC"/>
    <w:rsid w:val="00B64D26"/>
    <w:rsid w:val="00B64FBB"/>
    <w:rsid w:val="00B70E22"/>
    <w:rsid w:val="00B72C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3F94"/>
    <w:rsid w:val="00C14763"/>
    <w:rsid w:val="00C16141"/>
    <w:rsid w:val="00C21C3B"/>
    <w:rsid w:val="00C2363F"/>
    <w:rsid w:val="00C236C8"/>
    <w:rsid w:val="00C260B1"/>
    <w:rsid w:val="00C26D14"/>
    <w:rsid w:val="00C26E56"/>
    <w:rsid w:val="00C31406"/>
    <w:rsid w:val="00C37194"/>
    <w:rsid w:val="00C40637"/>
    <w:rsid w:val="00C40F6C"/>
    <w:rsid w:val="00C44426"/>
    <w:rsid w:val="00C445F3"/>
    <w:rsid w:val="00C451F4"/>
    <w:rsid w:val="00C45EB1"/>
    <w:rsid w:val="00C54A3A"/>
    <w:rsid w:val="00C55566"/>
    <w:rsid w:val="00C56448"/>
    <w:rsid w:val="00C667BE"/>
    <w:rsid w:val="00C6766B"/>
    <w:rsid w:val="00C72223"/>
    <w:rsid w:val="00C72F85"/>
    <w:rsid w:val="00C76417"/>
    <w:rsid w:val="00C7726F"/>
    <w:rsid w:val="00C823DA"/>
    <w:rsid w:val="00C8259F"/>
    <w:rsid w:val="00C82746"/>
    <w:rsid w:val="00C8312F"/>
    <w:rsid w:val="00C84C47"/>
    <w:rsid w:val="00C858A4"/>
    <w:rsid w:val="00C86AFA"/>
    <w:rsid w:val="00CB18D0"/>
    <w:rsid w:val="00CB1C8A"/>
    <w:rsid w:val="00CB24F5"/>
    <w:rsid w:val="00CB2663"/>
    <w:rsid w:val="00CB3BBE"/>
    <w:rsid w:val="00CB59E9"/>
    <w:rsid w:val="00CC0D6A"/>
    <w:rsid w:val="00CC3831"/>
    <w:rsid w:val="00CC3E3D"/>
    <w:rsid w:val="00CC519B"/>
    <w:rsid w:val="00CD12C1"/>
    <w:rsid w:val="00CD214E"/>
    <w:rsid w:val="00CD2C1D"/>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274E4"/>
    <w:rsid w:val="00D32721"/>
    <w:rsid w:val="00D328DC"/>
    <w:rsid w:val="00D33387"/>
    <w:rsid w:val="00D402FB"/>
    <w:rsid w:val="00D47D7A"/>
    <w:rsid w:val="00D50ABD"/>
    <w:rsid w:val="00D55290"/>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4A9E"/>
    <w:rsid w:val="00DE590F"/>
    <w:rsid w:val="00DE7DC1"/>
    <w:rsid w:val="00DF3F7E"/>
    <w:rsid w:val="00DF4877"/>
    <w:rsid w:val="00DF7648"/>
    <w:rsid w:val="00E00E29"/>
    <w:rsid w:val="00E02BAB"/>
    <w:rsid w:val="00E04CEB"/>
    <w:rsid w:val="00E060BC"/>
    <w:rsid w:val="00E11420"/>
    <w:rsid w:val="00E132FB"/>
    <w:rsid w:val="00E170B7"/>
    <w:rsid w:val="00E177DD"/>
    <w:rsid w:val="00E20900"/>
    <w:rsid w:val="00E20C7F"/>
    <w:rsid w:val="00E20DB7"/>
    <w:rsid w:val="00E22923"/>
    <w:rsid w:val="00E2396E"/>
    <w:rsid w:val="00E24728"/>
    <w:rsid w:val="00E276AC"/>
    <w:rsid w:val="00E31A2C"/>
    <w:rsid w:val="00E34A35"/>
    <w:rsid w:val="00E37C2F"/>
    <w:rsid w:val="00E41C28"/>
    <w:rsid w:val="00E45E0C"/>
    <w:rsid w:val="00E46308"/>
    <w:rsid w:val="00E47B12"/>
    <w:rsid w:val="00E51E17"/>
    <w:rsid w:val="00E52DAB"/>
    <w:rsid w:val="00E539B0"/>
    <w:rsid w:val="00E55994"/>
    <w:rsid w:val="00E60606"/>
    <w:rsid w:val="00E60C66"/>
    <w:rsid w:val="00E6164D"/>
    <w:rsid w:val="00E618C9"/>
    <w:rsid w:val="00E62774"/>
    <w:rsid w:val="00E6307C"/>
    <w:rsid w:val="00E636FA"/>
    <w:rsid w:val="00E66C50"/>
    <w:rsid w:val="00E679D3"/>
    <w:rsid w:val="00E70597"/>
    <w:rsid w:val="00E71208"/>
    <w:rsid w:val="00E71444"/>
    <w:rsid w:val="00E71C91"/>
    <w:rsid w:val="00E720A1"/>
    <w:rsid w:val="00E73383"/>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F0B96"/>
    <w:rsid w:val="00EF3486"/>
    <w:rsid w:val="00EF47AF"/>
    <w:rsid w:val="00EF53B6"/>
    <w:rsid w:val="00F00B73"/>
    <w:rsid w:val="00F115CA"/>
    <w:rsid w:val="00F14817"/>
    <w:rsid w:val="00F14EBA"/>
    <w:rsid w:val="00F1510F"/>
    <w:rsid w:val="00F1533A"/>
    <w:rsid w:val="00F15E5A"/>
    <w:rsid w:val="00F17F0A"/>
    <w:rsid w:val="00F2668F"/>
    <w:rsid w:val="00F2742F"/>
    <w:rsid w:val="00F2753B"/>
    <w:rsid w:val="00F33F8B"/>
    <w:rsid w:val="00F340B2"/>
    <w:rsid w:val="00F41D02"/>
    <w:rsid w:val="00F43390"/>
    <w:rsid w:val="00F443B2"/>
    <w:rsid w:val="00F458D8"/>
    <w:rsid w:val="00F50237"/>
    <w:rsid w:val="00F53596"/>
    <w:rsid w:val="00F55BA8"/>
    <w:rsid w:val="00F55DB1"/>
    <w:rsid w:val="00F56ACA"/>
    <w:rsid w:val="00F600FE"/>
    <w:rsid w:val="00F62E4D"/>
    <w:rsid w:val="00F66B34"/>
    <w:rsid w:val="00F675B9"/>
    <w:rsid w:val="00F711C9"/>
    <w:rsid w:val="00F74C59"/>
    <w:rsid w:val="00F75C3A"/>
    <w:rsid w:val="00F81F20"/>
    <w:rsid w:val="00F82E30"/>
    <w:rsid w:val="00F831CB"/>
    <w:rsid w:val="00F848A3"/>
    <w:rsid w:val="00F84ACF"/>
    <w:rsid w:val="00F85742"/>
    <w:rsid w:val="00F85BF8"/>
    <w:rsid w:val="00F871CE"/>
    <w:rsid w:val="00F87802"/>
    <w:rsid w:val="00F92C0A"/>
    <w:rsid w:val="00F9415B"/>
    <w:rsid w:val="00FA0083"/>
    <w:rsid w:val="00FA13C2"/>
    <w:rsid w:val="00FA7F91"/>
    <w:rsid w:val="00FB121C"/>
    <w:rsid w:val="00FB1CDD"/>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 w:val="00FF729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E412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Footnote symbol,Voetnootverwijzing,Footnote reference number"/>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8"/>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uiPriority w:val="99"/>
    <w:semiHidden/>
    <w:unhideWhenUsed/>
    <w:rsid w:val="00375BB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1" w:defUIPriority="99" w:defSemiHidden="0" w:defUnhideWhenUsed="0" w:defQFormat="0" w:count="267">
    <w:lsdException w:name="Normal" w:locked="0" w:uiPriority="0" w:qFormat="1"/>
    <w:lsdException w:name="heading 1" w:locked="0" w:uiPriority="0"/>
    <w:lsdException w:name="heading 2" w:locked="0" w:semiHidden="1" w:unhideWhenUsed="1" w:qFormat="1"/>
    <w:lsdException w:name="heading 3" w:locked="0" w:semiHidden="1" w:unhideWhenUsed="1" w:qFormat="1"/>
    <w:lsdException w:name="heading 4" w:locked="0" w:semiHidden="1" w:unhideWhenUsed="1" w:qFormat="1"/>
    <w:lsdException w:name="heading 5" w:locked="0" w:semiHidden="1" w:unhideWhenUsed="1" w:qFormat="1"/>
    <w:lsdException w:name="heading 6" w:locked="0" w:semiHidden="1" w:unhideWhenUsed="1" w:qFormat="1"/>
    <w:lsdException w:name="heading 7" w:locked="0" w:semiHidden="1" w:unhideWhenUsed="1" w:qFormat="1"/>
    <w:lsdException w:name="heading 8" w:locked="0" w:semiHidden="1" w:unhideWhenUsed="1" w:qFormat="1"/>
    <w:lsdException w:name="heading 9" w:locked="0" w:semiHidden="1" w:unhideWhenUsed="1" w:qFormat="1"/>
    <w:lsdException w:name="index 1" w:locked="0" w:semiHidden="1"/>
    <w:lsdException w:name="index 2" w:locked="0" w:semiHidden="1"/>
    <w:lsdException w:name="index 3" w:locked="0" w:semiHidden="1"/>
    <w:lsdException w:name="index 4" w:locked="0" w:semiHidden="1"/>
    <w:lsdException w:name="index 5" w:locked="0" w:semiHidden="1"/>
    <w:lsdException w:name="index 6" w:locked="0" w:semiHidden="1"/>
    <w:lsdException w:name="index 7" w:locked="0" w:semiHidden="1"/>
    <w:lsdException w:name="index 8" w:locked="0" w:semiHidden="1"/>
    <w:lsdException w:name="index 9" w:locked="0" w:semiHidden="1"/>
    <w:lsdException w:name="toc 1" w:locked="0" w:semiHidden="1"/>
    <w:lsdException w:name="toc 2" w:locked="0" w:semiHidden="1"/>
    <w:lsdException w:name="toc 3" w:locked="0" w:semiHidden="1"/>
    <w:lsdException w:name="toc 4" w:locked="0" w:semiHidden="1"/>
    <w:lsdException w:name="toc 5" w:locked="0" w:semiHidden="1"/>
    <w:lsdException w:name="toc 6" w:locked="0" w:semiHidden="1"/>
    <w:lsdException w:name="toc 7" w:locked="0" w:semiHidden="1"/>
    <w:lsdException w:name="toc 8" w:locked="0" w:semiHidden="1"/>
    <w:lsdException w:name="toc 9" w:locked="0" w:semiHidden="1"/>
    <w:lsdException w:name="Normal Indent" w:locked="0" w:semiHidden="1"/>
    <w:lsdException w:name="footnote text" w:qFormat="1"/>
    <w:lsdException w:name="annotation text" w:locked="0" w:semiHidden="1" w:uiPriority="0"/>
    <w:lsdException w:name="header" w:locked="0"/>
    <w:lsdException w:name="footer" w:locked="0"/>
    <w:lsdException w:name="index heading" w:locked="0" w:semiHidden="1"/>
    <w:lsdException w:name="caption" w:locked="0" w:semiHidden="1" w:unhideWhenUsed="1" w:qFormat="1"/>
    <w:lsdException w:name="table of figures" w:locked="0" w:semiHidden="1"/>
    <w:lsdException w:name="envelope address" w:locked="0" w:semiHidden="1"/>
    <w:lsdException w:name="envelope return" w:locked="0" w:semiHidden="1"/>
    <w:lsdException w:name="footnote reference" w:locked="0"/>
    <w:lsdException w:name="annotation reference" w:locked="0" w:semiHidden="1" w:uiPriority="0"/>
    <w:lsdException w:name="line number" w:locked="0" w:semiHidden="1"/>
    <w:lsdException w:name="page number" w:locked="0" w:semiHidden="1"/>
    <w:lsdException w:name="endnote reference" w:locked="0" w:semiHidden="1"/>
    <w:lsdException w:name="endnote text" w:locked="0" w:semiHidden="1"/>
    <w:lsdException w:name="table of authorities" w:locked="0" w:semiHidden="1"/>
    <w:lsdException w:name="macro" w:locked="0" w:semiHidden="1"/>
    <w:lsdException w:name="toa heading" w:locked="0" w:semiHidden="1"/>
    <w:lsdException w:name="List" w:locked="0" w:semiHidden="1"/>
    <w:lsdException w:name="List Bullet" w:locked="0" w:semiHidden="1"/>
    <w:lsdException w:name="List Number" w:locked="0" w:semiHidden="1"/>
    <w:lsdException w:name="List 2" w:locked="0" w:semiHidden="1"/>
    <w:lsdException w:name="List 3" w:locked="0" w:semiHidden="1"/>
    <w:lsdException w:name="List 4" w:locked="0" w:semiHidden="1"/>
    <w:lsdException w:name="List 5" w:locked="0" w:semiHidden="1"/>
    <w:lsdException w:name="List Bullet 2" w:locked="0" w:semiHidden="1"/>
    <w:lsdException w:name="List Bullet 3" w:locked="0" w:semiHidden="1"/>
    <w:lsdException w:name="List Bullet 4" w:locked="0" w:semiHidden="1"/>
    <w:lsdException w:name="List Bullet 5" w:locked="0" w:semiHidden="1"/>
    <w:lsdException w:name="List Number 2" w:locked="0" w:semiHidden="1"/>
    <w:lsdException w:name="List Number 3" w:locked="0" w:semiHidden="1"/>
    <w:lsdException w:name="List Number 4" w:locked="0" w:semiHidden="1"/>
    <w:lsdException w:name="List Number 5" w:locked="0" w:semiHidden="1"/>
    <w:lsdException w:name="Title" w:locked="0" w:semiHidden="1"/>
    <w:lsdException w:name="Closing" w:locked="0" w:semiHidden="1"/>
    <w:lsdException w:name="Signature" w:locked="0" w:semiHidden="1"/>
    <w:lsdException w:name="Default Paragraph Font" w:locked="0" w:uiPriority="1"/>
    <w:lsdException w:name="Body Text" w:locked="0" w:semiHidden="1"/>
    <w:lsdException w:name="Body Text Indent" w:locked="0" w:semiHidden="1"/>
    <w:lsdException w:name="List Continue" w:locked="0" w:semiHidden="1"/>
    <w:lsdException w:name="List Continue 2" w:locked="0" w:semiHidden="1"/>
    <w:lsdException w:name="List Continue 3" w:locked="0" w:semiHidden="1"/>
    <w:lsdException w:name="List Continue 4" w:locked="0" w:semiHidden="1"/>
    <w:lsdException w:name="List Continue 5" w:locked="0" w:semiHidden="1"/>
    <w:lsdException w:name="Message Header" w:locked="0" w:semiHidden="1"/>
    <w:lsdException w:name="Subtitle" w:locked="0" w:semiHidden="1"/>
    <w:lsdException w:name="Salutation" w:locked="0" w:semiHidden="1"/>
    <w:lsdException w:name="Date" w:locked="0" w:semiHidden="1"/>
    <w:lsdException w:name="Body Text First Indent" w:locked="0" w:semiHidden="1"/>
    <w:lsdException w:name="Body Text First Indent 2" w:locked="0" w:semiHidden="1"/>
    <w:lsdException w:name="Note Heading" w:locked="0" w:semiHidden="1"/>
    <w:lsdException w:name="Body Text 2" w:locked="0" w:semiHidden="1"/>
    <w:lsdException w:name="Body Text 3" w:locked="0" w:semiHidden="1"/>
    <w:lsdException w:name="Body Text Indent 2" w:locked="0" w:semiHidden="1"/>
    <w:lsdException w:name="Body Text Indent 3" w:locked="0" w:semiHidden="1"/>
    <w:lsdException w:name="Block Text" w:locked="0" w:semiHidden="1"/>
    <w:lsdException w:name="Hyperlink" w:locked="0" w:semiHidden="1"/>
    <w:lsdException w:name="FollowedHyperlink" w:locked="0" w:semiHidden="1"/>
    <w:lsdException w:name="Strong" w:locked="0" w:semiHidden="1" w:qFormat="1"/>
    <w:lsdException w:name="Emphasis" w:locked="0" w:semiHidden="1"/>
    <w:lsdException w:name="Document Map" w:locked="0" w:semiHidden="1"/>
    <w:lsdException w:name="Plain Text" w:locked="0" w:semiHidden="1"/>
    <w:lsdException w:name="E-mail Signature" w:locked="0" w:semiHidden="1"/>
    <w:lsdException w:name="HTML Top of Form" w:locked="0" w:uiPriority="0"/>
    <w:lsdException w:name="HTML Bottom of Form" w:locked="0" w:uiPriority="0"/>
    <w:lsdException w:name="Normal (Web)" w:locked="0" w:semiHidden="1"/>
    <w:lsdException w:name="HTML Acronym" w:locked="0" w:semiHidden="1"/>
    <w:lsdException w:name="HTML Address" w:locked="0" w:semiHidden="1"/>
    <w:lsdException w:name="HTML Cite" w:locked="0" w:semiHidden="1"/>
    <w:lsdException w:name="HTML Code" w:locked="0" w:semiHidden="1"/>
    <w:lsdException w:name="HTML Definition" w:locked="0" w:semiHidden="1"/>
    <w:lsdException w:name="HTML Keyboard" w:locked="0" w:semiHidden="1"/>
    <w:lsdException w:name="HTML Preformatted" w:locked="0" w:semiHidden="1"/>
    <w:lsdException w:name="HTML Sample" w:locked="0" w:semiHidden="1"/>
    <w:lsdException w:name="HTML Typewriter" w:locked="0" w:semiHidden="1"/>
    <w:lsdException w:name="HTML Variable" w:locked="0" w:semiHidden="1"/>
    <w:lsdException w:name="Normal Table" w:locked="0" w:uiPriority="0"/>
    <w:lsdException w:name="annotation subject" w:locked="0" w:semiHidden="1" w:uiPriority="0"/>
    <w:lsdException w:name="No List" w:locked="0"/>
    <w:lsdException w:name="Outline List 1" w:uiPriority="0"/>
    <w:lsdException w:name="Outline List 2" w:uiPriority="0"/>
    <w:lsdException w:name="Outline List 3" w:locked="0"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locked="0"/>
    <w:lsdException w:name="Table Grid" w:uiPriority="0"/>
    <w:lsdException w:name="Table Theme" w:uiPriority="0"/>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semiHidden="1"/>
    <w:lsdException w:name="Quote" w:locked="0" w:semiHidden="1" w:qFormat="1"/>
    <w:lsdException w:name="Intense Quote" w:locked="0"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lsdException w:name="Intense Emphasis" w:locked="0" w:semiHidden="1"/>
    <w:lsdException w:name="Subtle Reference" w:locked="0" w:semiHidden="1"/>
    <w:lsdException w:name="Intense Reference" w:locked="0" w:semiHidden="1"/>
    <w:lsdException w:name="Book Title" w:locked="0" w:semiHidden="1"/>
    <w:lsdException w:name="Bibliography" w:locked="0" w:semiHidden="1" w:unhideWhenUsed="1"/>
    <w:lsdException w:name="TOC Heading" w:locked="0" w:semiHidden="1" w:unhideWhenUsed="1" w:qFormat="1"/>
  </w:latentStyles>
  <w:style w:type="paragraph" w:default="1" w:styleId="Normalny">
    <w:name w:val="Normal"/>
    <w:qFormat/>
    <w:rsid w:val="009E4129"/>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FZ,Footnote symbol,Voetnootverwijzing,Footnote reference number"/>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99"/>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99"/>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99"/>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98"/>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99"/>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99"/>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99"/>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uiPriority w:val="99"/>
    <w:semiHidden/>
    <w:unhideWhenUsed/>
    <w:rsid w:val="00375B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wojcik\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CE932C-EBCB-47D4-8579-AD279ED40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Template>
  <TotalTime>262</TotalTime>
  <Pages>37</Pages>
  <Words>10395</Words>
  <Characters>67156</Characters>
  <Application>Microsoft Office Word</Application>
  <DocSecurity>0</DocSecurity>
  <Lines>559</Lines>
  <Paragraphs>154</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Company>&lt;nazwa organu&gt;</Company>
  <LinksUpToDate>false</LinksUpToDate>
  <CharactersWithSpaces>77397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creator>Bodych Dominika</dc:creator>
  <cp:lastModifiedBy>Wójcik Aleksandra</cp:lastModifiedBy>
  <cp:revision>51</cp:revision>
  <cp:lastPrinted>2012-04-23T06:39:00Z</cp:lastPrinted>
  <dcterms:created xsi:type="dcterms:W3CDTF">2017-11-08T14:17:00Z</dcterms:created>
  <dcterms:modified xsi:type="dcterms:W3CDTF">2017-11-17T12:36:00Z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