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B50" w:rsidRDefault="00706B50" w:rsidP="00706B50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706B50" w:rsidRPr="00706B50" w:rsidRDefault="00706B50" w:rsidP="00706B50">
      <w:pPr>
        <w:pStyle w:val="OZNRODZAKTUtznustawalubrozporzdzenieiorganwydajcy"/>
        <w:rPr>
          <w:rFonts w:eastAsiaTheme="minorHAnsi"/>
        </w:rPr>
      </w:pPr>
      <w:r w:rsidRPr="00706B50">
        <w:rPr>
          <w:rFonts w:eastAsiaTheme="minorHAnsi"/>
        </w:rPr>
        <w:t>Ustawa</w:t>
      </w:r>
    </w:p>
    <w:p w:rsidR="00706B50" w:rsidRPr="00706B50" w:rsidRDefault="00706B50" w:rsidP="00706B50">
      <w:pPr>
        <w:pStyle w:val="DATAAKTUdatauchwalenialubwydaniaaktu"/>
      </w:pPr>
      <w:r>
        <w:t>z dnia</w:t>
      </w:r>
    </w:p>
    <w:p w:rsidR="00706B50" w:rsidRPr="00706B50" w:rsidRDefault="00706B50" w:rsidP="00706B50">
      <w:pPr>
        <w:pStyle w:val="TYTUAKTUprzedmiotregulacjiustawylubrozporzdzenia"/>
      </w:pPr>
      <w:r w:rsidRPr="00706B50">
        <w:t>o wypowiedzeniu Umowy między Rządem Polskiej Rzeczypospolitej Ludowej a Rządem Republiki Francuskiej w sprawie popierania i wzajemnej ochrony inwestycji, podpisanej w Paryżu dnia 14 lutego 1989 r.</w:t>
      </w:r>
    </w:p>
    <w:p w:rsidR="00706B50" w:rsidRPr="00706B50" w:rsidRDefault="00706B50" w:rsidP="00706B50">
      <w:pPr>
        <w:pStyle w:val="ARTartustawynprozporzdzenia"/>
      </w:pPr>
      <w:r w:rsidRPr="00706B50">
        <w:rPr>
          <w:rStyle w:val="Ppogrubienie"/>
        </w:rPr>
        <w:t>Art.</w:t>
      </w:r>
      <w:r>
        <w:rPr>
          <w:rStyle w:val="Ppogrubienie"/>
        </w:rPr>
        <w:t> </w:t>
      </w:r>
      <w:r w:rsidRPr="00706B50">
        <w:rPr>
          <w:rStyle w:val="Ppogrubienie"/>
        </w:rPr>
        <w:t>1.</w:t>
      </w:r>
      <w:r>
        <w:t xml:space="preserve"> </w:t>
      </w:r>
      <w:r w:rsidRPr="00706B50">
        <w:t>Wyraża się zgodę na dokonanie przez Prezydenta Rzeczypospolitej Polskiej wypowiedzenia Umowy między Rządem Polskiej Rzeczypospolitej Ludowej a Rządem Republiki Francuskiej w sprawie popierania i wzajemnej ochrony inwestycji, podpisanej w</w:t>
      </w:r>
      <w:r w:rsidR="00D41C11">
        <w:t> </w:t>
      </w:r>
      <w:r w:rsidRPr="00706B50">
        <w:t>Paryżu dnia 14 lutego 1989 r.</w:t>
      </w:r>
    </w:p>
    <w:p w:rsidR="00706B50" w:rsidRPr="00706B50" w:rsidRDefault="00706B50" w:rsidP="00706B50">
      <w:pPr>
        <w:pStyle w:val="ARTartustawynprozporzdzenia"/>
      </w:pPr>
      <w:r w:rsidRPr="00706B50">
        <w:rPr>
          <w:rStyle w:val="Ppogrubienie"/>
        </w:rPr>
        <w:t>Art.</w:t>
      </w:r>
      <w:r>
        <w:rPr>
          <w:rStyle w:val="Ppogrubienie"/>
        </w:rPr>
        <w:t> </w:t>
      </w:r>
      <w:r w:rsidRPr="00706B50">
        <w:rPr>
          <w:rStyle w:val="Ppogrubienie"/>
        </w:rPr>
        <w:t>2.</w:t>
      </w:r>
      <w:r>
        <w:t xml:space="preserve"> </w:t>
      </w:r>
      <w:r w:rsidRPr="00706B50">
        <w:t>Ustawa wchodzi w życie po upływie 14 dni od dnia ogłoszenia.</w:t>
      </w:r>
    </w:p>
    <w:sectPr w:rsidR="00706B50" w:rsidRPr="00706B50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B50" w:rsidRDefault="00706B50">
      <w:r>
        <w:separator/>
      </w:r>
    </w:p>
  </w:endnote>
  <w:endnote w:type="continuationSeparator" w:id="0">
    <w:p w:rsidR="00706B50" w:rsidRDefault="00706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B50" w:rsidRDefault="00706B50">
      <w:r>
        <w:separator/>
      </w:r>
    </w:p>
  </w:footnote>
  <w:footnote w:type="continuationSeparator" w:id="0">
    <w:p w:rsidR="00706B50" w:rsidRDefault="00706B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B5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71E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7CAF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06B50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1C11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2C136C-DC8D-4852-AFFD-FB062732E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</Pages>
  <Words>81</Words>
  <Characters>483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2018-02-27T10:10:00Z</dcterms:created>
  <dcterms:modified xsi:type="dcterms:W3CDTF">2018-02-27T10:10:00Z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