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C77" w:rsidRPr="00DB1C77" w:rsidRDefault="00DB1C77" w:rsidP="00AC28A5">
      <w:pPr>
        <w:pStyle w:val="OZNPROJEKTUwskazaniedatylubwersjiprojektu"/>
      </w:pPr>
      <w:bookmarkStart w:id="0" w:name="_GoBack"/>
      <w:bookmarkEnd w:id="0"/>
      <w:r w:rsidRPr="00DB1C77">
        <w:t>Projekt</w:t>
      </w:r>
    </w:p>
    <w:p w:rsidR="00DB1C77" w:rsidRPr="00DB1C77" w:rsidRDefault="00DB1C77" w:rsidP="00DB1C77">
      <w:pPr>
        <w:pStyle w:val="OZNRODZAKTUtznustawalubrozporzdzenieiorganwydajcy"/>
      </w:pPr>
      <w:r w:rsidRPr="00DB1C77">
        <w:t>Ustawa</w:t>
      </w:r>
    </w:p>
    <w:p w:rsidR="00DB1C77" w:rsidRPr="00DB1C77" w:rsidRDefault="00DB1C77" w:rsidP="00DB1C77">
      <w:pPr>
        <w:pStyle w:val="DATAAKTUdatauchwalenialubwydaniaaktu"/>
      </w:pPr>
      <w:r>
        <w:t>z dnia</w:t>
      </w:r>
    </w:p>
    <w:p w:rsidR="00DB1C77" w:rsidRPr="00DB1C77" w:rsidRDefault="00DB1C77" w:rsidP="00DB1C77">
      <w:pPr>
        <w:pStyle w:val="TYTUAKTUprzedmiotregulacjiustawylubrozporzdzenia"/>
      </w:pPr>
      <w:r w:rsidRPr="00DB1C77">
        <w:t>o ratyfikacji Umowy między Rzecząpospolitą Polską a Republiką Turcji o</w:t>
      </w:r>
      <w:r w:rsidR="00AC28A5">
        <w:t> </w:t>
      </w:r>
      <w:r w:rsidRPr="00DB1C77">
        <w:t xml:space="preserve">zabezpieczeniu społecznym, </w:t>
      </w:r>
      <w:r w:rsidR="00EE599C">
        <w:t>sporządzonej</w:t>
      </w:r>
      <w:r w:rsidRPr="00DB1C77">
        <w:t xml:space="preserve"> w Warszawie</w:t>
      </w:r>
      <w:r w:rsidR="00EE599C">
        <w:t xml:space="preserve"> dnia 17 października 2017 r.</w:t>
      </w:r>
    </w:p>
    <w:p w:rsidR="00DB1C77" w:rsidRPr="00AC28A5" w:rsidRDefault="00DB1C77" w:rsidP="00DB1C77">
      <w:pPr>
        <w:pStyle w:val="ARTartustawynprozporzdzenia"/>
      </w:pPr>
      <w:r w:rsidRPr="00DB1C77">
        <w:rPr>
          <w:rStyle w:val="Ppogrubienie"/>
        </w:rPr>
        <w:t>Art.</w:t>
      </w:r>
      <w:r w:rsidR="00AC28A5">
        <w:rPr>
          <w:rStyle w:val="Ppogrubienie"/>
        </w:rPr>
        <w:t xml:space="preserve"> </w:t>
      </w:r>
      <w:r w:rsidRPr="00DB1C77">
        <w:rPr>
          <w:rStyle w:val="Ppogrubienie"/>
        </w:rPr>
        <w:t>1</w:t>
      </w:r>
      <w:r w:rsidR="00AC28A5">
        <w:rPr>
          <w:rStyle w:val="Ppogrubienie"/>
        </w:rPr>
        <w:t xml:space="preserve">. </w:t>
      </w:r>
      <w:r w:rsidRPr="00AC28A5">
        <w:t>Wyraża</w:t>
      </w:r>
      <w:r w:rsidR="00AC28A5">
        <w:t xml:space="preserve"> </w:t>
      </w:r>
      <w:r w:rsidRPr="00AC28A5">
        <w:t>się</w:t>
      </w:r>
      <w:r w:rsidR="00AC28A5">
        <w:t xml:space="preserve"> </w:t>
      </w:r>
      <w:r w:rsidRPr="00AC28A5">
        <w:t>zgodę</w:t>
      </w:r>
      <w:r w:rsidR="00AC28A5">
        <w:t xml:space="preserve"> </w:t>
      </w:r>
      <w:r w:rsidRPr="00AC28A5">
        <w:t>na</w:t>
      </w:r>
      <w:r w:rsidR="00AC28A5">
        <w:t xml:space="preserve"> </w:t>
      </w:r>
      <w:r w:rsidRPr="00AC28A5">
        <w:t>dokonanie</w:t>
      </w:r>
      <w:r w:rsidR="00AC28A5">
        <w:t xml:space="preserve"> </w:t>
      </w:r>
      <w:r w:rsidRPr="00AC28A5">
        <w:t>przez</w:t>
      </w:r>
      <w:r w:rsidR="00AC28A5">
        <w:t xml:space="preserve"> </w:t>
      </w:r>
      <w:r w:rsidRPr="00AC28A5">
        <w:t>Prezydenta</w:t>
      </w:r>
      <w:r w:rsidR="00AC28A5">
        <w:t xml:space="preserve"> </w:t>
      </w:r>
      <w:r w:rsidRPr="00AC28A5">
        <w:t>Rzeczypospolitej</w:t>
      </w:r>
      <w:r w:rsidR="00AC28A5">
        <w:t xml:space="preserve"> </w:t>
      </w:r>
      <w:r w:rsidRPr="00AC28A5">
        <w:t>Polskiej</w:t>
      </w:r>
      <w:r w:rsidR="00AC28A5">
        <w:t xml:space="preserve"> </w:t>
      </w:r>
      <w:r w:rsidRPr="00AC28A5">
        <w:t>ratyfikacji</w:t>
      </w:r>
      <w:r w:rsidR="00AC28A5">
        <w:t xml:space="preserve"> </w:t>
      </w:r>
      <w:r w:rsidRPr="00AC28A5">
        <w:t>Umowy</w:t>
      </w:r>
      <w:r w:rsidR="00AC28A5">
        <w:t xml:space="preserve"> </w:t>
      </w:r>
      <w:r w:rsidRPr="00AC28A5">
        <w:t>między</w:t>
      </w:r>
      <w:r w:rsidR="00AC28A5">
        <w:t xml:space="preserve"> </w:t>
      </w:r>
      <w:r w:rsidRPr="00AC28A5">
        <w:t>Rzecząpospolitą</w:t>
      </w:r>
      <w:r w:rsidR="00AC28A5">
        <w:t xml:space="preserve"> </w:t>
      </w:r>
      <w:r w:rsidRPr="00AC28A5">
        <w:t>Polską</w:t>
      </w:r>
      <w:r w:rsidR="00AC28A5">
        <w:t xml:space="preserve"> </w:t>
      </w:r>
      <w:r w:rsidRPr="00AC28A5">
        <w:t>a</w:t>
      </w:r>
      <w:r w:rsidR="00AC28A5">
        <w:t xml:space="preserve"> </w:t>
      </w:r>
      <w:r w:rsidRPr="00AC28A5">
        <w:t>Republiką</w:t>
      </w:r>
      <w:r w:rsidR="00AC28A5">
        <w:t xml:space="preserve"> </w:t>
      </w:r>
      <w:r w:rsidRPr="00AC28A5">
        <w:t>Turcji</w:t>
      </w:r>
      <w:r w:rsidR="00AC28A5">
        <w:t xml:space="preserve"> </w:t>
      </w:r>
      <w:r w:rsidRPr="00AC28A5">
        <w:t>o</w:t>
      </w:r>
      <w:r w:rsidR="00AC28A5">
        <w:t xml:space="preserve"> </w:t>
      </w:r>
      <w:r w:rsidRPr="00AC28A5">
        <w:t>zabezpieczeniu</w:t>
      </w:r>
      <w:r w:rsidR="00AC28A5">
        <w:t xml:space="preserve"> </w:t>
      </w:r>
      <w:r w:rsidRPr="00AC28A5">
        <w:t>społecznym,</w:t>
      </w:r>
      <w:r w:rsidR="00AC28A5">
        <w:t xml:space="preserve"> </w:t>
      </w:r>
      <w:r w:rsidR="00EE599C">
        <w:t>sporządzonej</w:t>
      </w:r>
      <w:r w:rsidR="00AC28A5">
        <w:t xml:space="preserve"> </w:t>
      </w:r>
      <w:r w:rsidRPr="00AC28A5">
        <w:t>w</w:t>
      </w:r>
      <w:r w:rsidR="00AC28A5">
        <w:t xml:space="preserve"> </w:t>
      </w:r>
      <w:r w:rsidRPr="00AC28A5">
        <w:t>Warszawie</w:t>
      </w:r>
      <w:r w:rsidR="00AC28A5">
        <w:t xml:space="preserve"> </w:t>
      </w:r>
      <w:r w:rsidRPr="00AC28A5">
        <w:t>dnia</w:t>
      </w:r>
      <w:r w:rsidR="00AC28A5">
        <w:t xml:space="preserve"> </w:t>
      </w:r>
      <w:r w:rsidRPr="00AC28A5">
        <w:t>17</w:t>
      </w:r>
      <w:r w:rsidR="00AC28A5">
        <w:t xml:space="preserve"> </w:t>
      </w:r>
      <w:r w:rsidRPr="00AC28A5">
        <w:t>października</w:t>
      </w:r>
      <w:r w:rsidR="00AC28A5">
        <w:t xml:space="preserve"> </w:t>
      </w:r>
      <w:r w:rsidRPr="00AC28A5">
        <w:t>2017</w:t>
      </w:r>
      <w:r w:rsidR="00AC28A5">
        <w:t xml:space="preserve"> </w:t>
      </w:r>
      <w:r w:rsidR="00EE599C">
        <w:t>r</w:t>
      </w:r>
      <w:r w:rsidRPr="00AC28A5">
        <w:t>.</w:t>
      </w:r>
    </w:p>
    <w:p w:rsidR="00DB1C77" w:rsidRDefault="00DB1C77" w:rsidP="00DB1C77">
      <w:pPr>
        <w:pStyle w:val="ARTartustawynprozporzdzenia"/>
      </w:pPr>
      <w:r w:rsidRPr="00DB1C77">
        <w:rPr>
          <w:rStyle w:val="Ppogrubienie"/>
        </w:rPr>
        <w:t>Art.</w:t>
      </w:r>
      <w:r w:rsidR="00AC28A5">
        <w:rPr>
          <w:rStyle w:val="Ppogrubienie"/>
        </w:rPr>
        <w:t xml:space="preserve"> </w:t>
      </w:r>
      <w:r w:rsidRPr="00DB1C77">
        <w:rPr>
          <w:rStyle w:val="Ppogrubienie"/>
        </w:rPr>
        <w:t>2</w:t>
      </w:r>
      <w:r w:rsidR="00AC28A5">
        <w:rPr>
          <w:rStyle w:val="Ppogrubienie"/>
        </w:rPr>
        <w:t xml:space="preserve">. </w:t>
      </w:r>
      <w:r w:rsidRPr="00AC28A5">
        <w:t>Ustawa</w:t>
      </w:r>
      <w:r w:rsidR="00AC28A5">
        <w:t xml:space="preserve"> </w:t>
      </w:r>
      <w:r w:rsidRPr="00AC28A5">
        <w:t>wchodzi</w:t>
      </w:r>
      <w:r w:rsidR="00AC28A5">
        <w:t xml:space="preserve"> </w:t>
      </w:r>
      <w:r w:rsidRPr="00AC28A5">
        <w:t>w</w:t>
      </w:r>
      <w:r w:rsidR="00AC28A5">
        <w:t xml:space="preserve"> </w:t>
      </w:r>
      <w:r w:rsidRPr="00AC28A5">
        <w:t>życie</w:t>
      </w:r>
      <w:r w:rsidR="00AC28A5">
        <w:t xml:space="preserve"> </w:t>
      </w:r>
      <w:r w:rsidRPr="00AC28A5">
        <w:t>po</w:t>
      </w:r>
      <w:r w:rsidR="00AC28A5">
        <w:t xml:space="preserve"> </w:t>
      </w:r>
      <w:r w:rsidRPr="00AC28A5">
        <w:t>upływie</w:t>
      </w:r>
      <w:r w:rsidR="00AC28A5">
        <w:t xml:space="preserve"> </w:t>
      </w:r>
      <w:r w:rsidRPr="00AC28A5">
        <w:t>14</w:t>
      </w:r>
      <w:r w:rsidR="00AC28A5">
        <w:t xml:space="preserve"> </w:t>
      </w:r>
      <w:r w:rsidRPr="00AC28A5">
        <w:t>dni</w:t>
      </w:r>
      <w:r w:rsidR="00AC28A5">
        <w:t xml:space="preserve"> </w:t>
      </w:r>
      <w:r w:rsidRPr="00AC28A5">
        <w:t>od</w:t>
      </w:r>
      <w:r w:rsidR="00AC28A5">
        <w:t xml:space="preserve"> </w:t>
      </w:r>
      <w:r w:rsidRPr="00AC28A5">
        <w:t>dnia</w:t>
      </w:r>
      <w:r w:rsidR="00AC28A5">
        <w:t xml:space="preserve"> </w:t>
      </w:r>
      <w:r w:rsidRPr="00AC28A5">
        <w:t>ogłoszenia.</w:t>
      </w:r>
    </w:p>
    <w:sectPr w:rsidR="00DB1C77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C77" w:rsidRDefault="00DB1C77">
      <w:r>
        <w:separator/>
      </w:r>
    </w:p>
  </w:endnote>
  <w:endnote w:type="continuationSeparator" w:id="0">
    <w:p w:rsidR="00DB1C77" w:rsidRDefault="00DB1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C77" w:rsidRDefault="00DB1C77">
      <w:r>
        <w:separator/>
      </w:r>
    </w:p>
  </w:footnote>
  <w:footnote w:type="continuationSeparator" w:id="0">
    <w:p w:rsidR="00DB1C77" w:rsidRDefault="00DB1C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C7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9A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28A5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1C77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599C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CEFEDA-3DF0-4130-8D20-E4D006B4B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67</Words>
  <Characters>407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2012-04-23T06:39:00Z</cp:lastPrinted>
  <dcterms:created xsi:type="dcterms:W3CDTF">2018-02-27T13:25:00Z</dcterms:created>
  <dcterms:modified xsi:type="dcterms:W3CDTF">2018-02-27T13:25:00Z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