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FEF" w:rsidRPr="00B05FEF" w:rsidRDefault="00B05FEF" w:rsidP="00B05FEF">
      <w:pPr>
        <w:pStyle w:val="OZNPROJEKTUwskazaniedatylubwersjiprojektu"/>
        <w:keepNext/>
      </w:pPr>
      <w:bookmarkStart w:id="0" w:name="_GoBack"/>
      <w:bookmarkEnd w:id="0"/>
      <w:r w:rsidRPr="00B05FEF">
        <w:t>Projekt</w:t>
      </w:r>
    </w:p>
    <w:p w:rsidR="00B05FEF" w:rsidRPr="00B05FEF" w:rsidRDefault="00B05FEF" w:rsidP="00B05FEF">
      <w:pPr>
        <w:pStyle w:val="OZNRODZAKTUtznustawalubrozporzdzenieiorganwydajcy"/>
        <w:rPr>
          <w:rFonts w:eastAsiaTheme="minorHAnsi"/>
        </w:rPr>
      </w:pPr>
      <w:r w:rsidRPr="00B05FEF">
        <w:rPr>
          <w:rFonts w:eastAsiaTheme="minorHAnsi"/>
        </w:rPr>
        <w:t>Ustawa</w:t>
      </w:r>
    </w:p>
    <w:p w:rsidR="00B05FEF" w:rsidRPr="00B05FEF" w:rsidRDefault="00B05FEF" w:rsidP="00B05FEF">
      <w:pPr>
        <w:pStyle w:val="DATAAKTUdatauchwalenialubwydaniaaktu"/>
      </w:pPr>
      <w:r>
        <w:t>z dnia</w:t>
      </w:r>
    </w:p>
    <w:p w:rsidR="00B05FEF" w:rsidRPr="00B05FEF" w:rsidRDefault="00B05FEF" w:rsidP="00B05FEF">
      <w:pPr>
        <w:pStyle w:val="TYTUAKTUprzedmiotregulacjiustawylubrozporzdzenia"/>
      </w:pPr>
      <w:r w:rsidRPr="00B05FEF">
        <w:t>o wypowiedzeniu Umowy między Polską Rzecząpospolitą Ludową a Republiką Federalną Niemiec w sprawie popierania i wzajemnej ochrony inwestycji, sporządzonej w Warszawie dnia 10 listopada 1989 r.</w:t>
      </w:r>
      <w:r w:rsidR="005A2BCB">
        <w:t>,</w:t>
      </w:r>
      <w:r w:rsidRPr="00B05FEF">
        <w:t xml:space="preserve"> zmienionej i uzupełnionej Protokołem między Rzecząpospolitą Polską a Republiką Federalną Niemiec dotyczącym zmian i uzupełnień Umowy między Polską Rzecząpospolitą Ludową a Republiką Federalną Niemiec w</w:t>
      </w:r>
      <w:r>
        <w:t> </w:t>
      </w:r>
      <w:r w:rsidRPr="00B05FEF">
        <w:t>sprawie popierania i wzajemnej ochrony inwestycji, podpisanej w Warszawie dnia 10</w:t>
      </w:r>
      <w:r>
        <w:t> </w:t>
      </w:r>
      <w:r w:rsidRPr="00B05FEF">
        <w:t>listopada 1989 r., sporządzonym w Berlinie dnia 14 maja 2003 r</w:t>
      </w:r>
      <w:r w:rsidR="009D1EB6">
        <w:t>.</w:t>
      </w:r>
    </w:p>
    <w:p w:rsidR="00B05FEF" w:rsidRPr="00B05FEF" w:rsidRDefault="00B05FEF" w:rsidP="00B05FEF">
      <w:pPr>
        <w:pStyle w:val="ARTartustawynprozporzdzenia"/>
      </w:pPr>
      <w:r w:rsidRPr="00B05FEF">
        <w:rPr>
          <w:rStyle w:val="Ppogrubienie"/>
        </w:rPr>
        <w:t>Art.</w:t>
      </w:r>
      <w:r>
        <w:rPr>
          <w:rStyle w:val="Ppogrubienie"/>
        </w:rPr>
        <w:t> </w:t>
      </w:r>
      <w:r w:rsidRPr="00B05FEF">
        <w:rPr>
          <w:rStyle w:val="Ppogrubienie"/>
        </w:rPr>
        <w:t>1.</w:t>
      </w:r>
      <w:r>
        <w:t xml:space="preserve"> </w:t>
      </w:r>
      <w:r w:rsidRPr="00B05FEF">
        <w:t>Wyraża się zgodę na dokonanie przez Prezydenta Rzeczypospolitej Polskiej wypowiedzenia Umowy między Polską Rzecząpospolitą Ludową a Republiką Federalną Niemiec w sprawie popierania i wzajemnej ochrony inwestycji, sporządzonej w Warszawie dnia 10 listopada 1989 r.</w:t>
      </w:r>
      <w:r w:rsidR="005A2BCB">
        <w:t>,</w:t>
      </w:r>
      <w:r w:rsidRPr="00B05FEF">
        <w:t xml:space="preserve"> zmienionej i uzupełnionej Protokołem między Rzecząpospolitą Polską a Republiką Federalną Niemiec dotyczącym zmian i uzupełnień Umowy między Polską Rzecząpospolitą Ludową a Republiką Federalną Niemiec w sprawie popierania i</w:t>
      </w:r>
      <w:r>
        <w:t> </w:t>
      </w:r>
      <w:r w:rsidRPr="00B05FEF">
        <w:t>wzajemnej ochrony inwestycji, podpisanej w Warszawie dnia 10 listopada 1989 r., sporządzonym w Berlinie dnia 14 maja 2003 r</w:t>
      </w:r>
      <w:r w:rsidR="00E11C9B">
        <w:t>.</w:t>
      </w:r>
    </w:p>
    <w:p w:rsidR="00B05FEF" w:rsidRPr="00B05FEF" w:rsidRDefault="00B05FEF" w:rsidP="00B05FEF">
      <w:pPr>
        <w:pStyle w:val="ARTartustawynprozporzdzenia"/>
      </w:pPr>
      <w:r w:rsidRPr="00B05FEF">
        <w:rPr>
          <w:rStyle w:val="Ppogrubienie"/>
        </w:rPr>
        <w:t>Art.</w:t>
      </w:r>
      <w:r>
        <w:rPr>
          <w:rStyle w:val="Ppogrubienie"/>
        </w:rPr>
        <w:t> </w:t>
      </w:r>
      <w:r w:rsidRPr="00B05FEF">
        <w:rPr>
          <w:rStyle w:val="Ppogrubienie"/>
        </w:rPr>
        <w:t>2.</w:t>
      </w:r>
      <w:r>
        <w:t xml:space="preserve"> </w:t>
      </w:r>
      <w:r w:rsidRPr="00B05FEF">
        <w:t>Ustawa wchodzi w życie po upływie 14 dni od dnia ogłoszenia.</w:t>
      </w:r>
    </w:p>
    <w:sectPr w:rsidR="00B05FEF" w:rsidRPr="00B05FEF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B05" w:rsidRDefault="006B3B05">
      <w:r>
        <w:separator/>
      </w:r>
    </w:p>
  </w:endnote>
  <w:endnote w:type="continuationSeparator" w:id="0">
    <w:p w:rsidR="006B3B05" w:rsidRDefault="006B3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B05" w:rsidRDefault="006B3B05">
      <w:r>
        <w:separator/>
      </w:r>
    </w:p>
  </w:footnote>
  <w:footnote w:type="continuationSeparator" w:id="0">
    <w:p w:rsidR="006B3B05" w:rsidRDefault="006B3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FE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5A9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2BCB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3B05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1102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1EB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5FEF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1C9B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DE7FEE-3391-4E82-BC21-BEC70495D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401E3E-5D09-4A32-9DB0-B036A160E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179</Words>
  <Characters>1075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Grażyna D. Grabowska</cp:lastModifiedBy>
  <cp:revision>2</cp:revision>
  <cp:lastPrinted>2012-04-23T06:39:00Z</cp:lastPrinted>
  <dcterms:created xsi:type="dcterms:W3CDTF">2018-03-20T11:49:00Z</dcterms:created>
  <dcterms:modified xsi:type="dcterms:W3CDTF">2018-03-20T11:49:00Z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