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530" w:rsidRPr="00BF45F7" w:rsidRDefault="00E54530" w:rsidP="00E54530">
      <w:pPr>
        <w:pStyle w:val="OZNPROJEKTUwskazaniedatylubwersjiprojektu"/>
        <w:keepNext/>
      </w:pPr>
      <w:bookmarkStart w:id="0" w:name="_GoBack"/>
      <w:bookmarkEnd w:id="0"/>
      <w:r w:rsidRPr="00BF45F7">
        <w:t>Projekt</w:t>
      </w:r>
    </w:p>
    <w:p w:rsidR="00E54530" w:rsidRPr="00BF45F7" w:rsidRDefault="00E54530" w:rsidP="00E54530">
      <w:pPr>
        <w:pStyle w:val="OZNRODZAKTUtznustawalubrozporzdzenieiorganwydajcy"/>
      </w:pPr>
      <w:r w:rsidRPr="00BF45F7">
        <w:t>USTAWA</w:t>
      </w:r>
    </w:p>
    <w:p w:rsidR="00E54530" w:rsidRPr="00BF45F7" w:rsidRDefault="00E54530" w:rsidP="00E54530">
      <w:pPr>
        <w:pStyle w:val="DATAAKTUdatauchwalenialubwydaniaaktu"/>
      </w:pPr>
      <w:r>
        <w:t>z dnia</w:t>
      </w:r>
    </w:p>
    <w:p w:rsidR="00E54530" w:rsidRPr="00BF45F7" w:rsidRDefault="00E54530" w:rsidP="00E54530">
      <w:pPr>
        <w:pStyle w:val="TYTUAKTUprzedmiotregulacjiustawylubrozporzdzenia"/>
      </w:pPr>
      <w:r w:rsidRPr="00BF45F7">
        <w:t xml:space="preserve">o ratyfikacji </w:t>
      </w:r>
      <w:r w:rsidRPr="00427D07">
        <w:t>Porozumienia między Rządem Rzeczypospolitej Polskiej a Rządem Republiki Łotewskiej o zmianie i zakończeniu obowiązywania Umowy między Rządem Rzeczypospolitej Polskiej i Rządem Republiki Łotewskiej w sprawie wzajemnego popierania i ochrony inwestycji, sporządzonej w Warszawie dnia 26 kwietnia 1993 r.</w:t>
      </w:r>
    </w:p>
    <w:p w:rsidR="00E54530" w:rsidRPr="00BF45F7" w:rsidRDefault="00E54530" w:rsidP="00E54530">
      <w:pPr>
        <w:pStyle w:val="ARTartustawynprozporzdzenia"/>
      </w:pPr>
      <w:r w:rsidRPr="00E54530">
        <w:rPr>
          <w:rStyle w:val="Ppogrubienie"/>
        </w:rPr>
        <w:t>Art.</w:t>
      </w:r>
      <w:r>
        <w:rPr>
          <w:rStyle w:val="Ppogrubienie"/>
        </w:rPr>
        <w:t> </w:t>
      </w:r>
      <w:r w:rsidRPr="00E54530">
        <w:rPr>
          <w:rStyle w:val="Ppogrubienie"/>
        </w:rPr>
        <w:t>1.</w:t>
      </w:r>
      <w:r>
        <w:t xml:space="preserve"> </w:t>
      </w:r>
      <w:r w:rsidRPr="00BF45F7">
        <w:t xml:space="preserve">Wyraża się zgodę na dokonanie przez Prezydenta Rzeczypospolitej Polskiej ratyfikacji </w:t>
      </w:r>
      <w:r w:rsidRPr="00427D07">
        <w:t>Porozumienia między Rządem Rzeczypospolitej Polskiej a Rządem Republiki Łotewskiej o zmianie i zakończeniu obowiązywania Umowy między Rządem Rzeczypospolitej Polskiej i Rządem Republiki Łotewskiej w sprawie wzajemnego popierania i ochrony inwestycji, sporządzonej w Warszawie dnia 26 kwietnia 1993 r.</w:t>
      </w:r>
    </w:p>
    <w:p w:rsidR="00E54530" w:rsidRPr="00737F6A" w:rsidRDefault="00E54530" w:rsidP="00722DF1">
      <w:pPr>
        <w:pStyle w:val="ARTartustawynprozporzdzenia"/>
      </w:pPr>
      <w:r w:rsidRPr="00E54530">
        <w:rPr>
          <w:rStyle w:val="Ppogrubienie"/>
        </w:rPr>
        <w:t>Art.</w:t>
      </w:r>
      <w:r>
        <w:rPr>
          <w:rStyle w:val="Ppogrubienie"/>
        </w:rPr>
        <w:t> </w:t>
      </w:r>
      <w:r w:rsidRPr="00E54530">
        <w:rPr>
          <w:rStyle w:val="Ppogrubienie"/>
        </w:rPr>
        <w:t>2.</w:t>
      </w:r>
      <w:r>
        <w:t xml:space="preserve"> </w:t>
      </w:r>
      <w:r w:rsidRPr="00BF45F7">
        <w:t>Ustawa wchodzi w życie po upływie 14 dni od dnia ogłoszenia.</w:t>
      </w:r>
    </w:p>
    <w:sectPr w:rsidR="00E54530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530" w:rsidRDefault="00E54530">
      <w:r>
        <w:separator/>
      </w:r>
    </w:p>
  </w:endnote>
  <w:endnote w:type="continuationSeparator" w:id="0">
    <w:p w:rsidR="00E54530" w:rsidRDefault="00E54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530" w:rsidRDefault="00E54530">
      <w:r>
        <w:separator/>
      </w:r>
    </w:p>
  </w:footnote>
  <w:footnote w:type="continuationSeparator" w:id="0">
    <w:p w:rsidR="00E54530" w:rsidRDefault="00E54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54530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530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294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2DF1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534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453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85A7EF2-0783-42A1-9035-3F0E89561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1</Pages>
  <Words>107</Words>
  <Characters>693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Ewa A. Genert</cp:lastModifiedBy>
  <cp:revision>2</cp:revision>
  <cp:lastPrinted>2012-04-23T06:39:00Z</cp:lastPrinted>
  <dcterms:created xsi:type="dcterms:W3CDTF">2018-03-22T09:45:00Z</dcterms:created>
  <dcterms:modified xsi:type="dcterms:W3CDTF">2018-03-22T09:45:00Z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