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69B" w:rsidRPr="008A569B" w:rsidRDefault="008A569B" w:rsidP="005A5235">
      <w:pPr>
        <w:pStyle w:val="OZNPROJEKTUwskazaniedatylubwersjiprojektu"/>
        <w:keepNext/>
      </w:pPr>
      <w:bookmarkStart w:id="0" w:name="_GoBack"/>
      <w:bookmarkEnd w:id="0"/>
      <w:r w:rsidRPr="008A569B">
        <w:t>Projekt</w:t>
      </w:r>
    </w:p>
    <w:p w:rsidR="008A569B" w:rsidRPr="008A569B" w:rsidRDefault="008A569B" w:rsidP="008A569B">
      <w:pPr>
        <w:pStyle w:val="OZNRODZAKTUtznustawalubrozporzdzenieiorganwydajcy"/>
        <w:rPr>
          <w:rFonts w:eastAsiaTheme="minorHAnsi"/>
        </w:rPr>
      </w:pPr>
      <w:r w:rsidRPr="008A569B">
        <w:rPr>
          <w:rFonts w:eastAsiaTheme="minorHAnsi"/>
        </w:rPr>
        <w:t>Ustawa</w:t>
      </w:r>
    </w:p>
    <w:p w:rsidR="008A569B" w:rsidRPr="008A569B" w:rsidRDefault="005A5235" w:rsidP="008A569B">
      <w:pPr>
        <w:pStyle w:val="DATAAKTUdatauchwalenialubwydaniaaktu"/>
      </w:pPr>
      <w:r>
        <w:t>z dnia</w:t>
      </w:r>
    </w:p>
    <w:p w:rsidR="008A569B" w:rsidRPr="008A569B" w:rsidRDefault="008A569B" w:rsidP="005A5235">
      <w:pPr>
        <w:pStyle w:val="TYTUAKTUprzedmiotregulacjiustawylubrozporzdzenia"/>
      </w:pPr>
      <w:r w:rsidRPr="008A569B">
        <w:t>o wypowiedzeniu Umowy między Rzecząpospolitą Polską a Republiką Litewską</w:t>
      </w:r>
      <w:r>
        <w:t xml:space="preserve"> </w:t>
      </w:r>
      <w:r w:rsidRPr="008A569B">
        <w:t>w</w:t>
      </w:r>
      <w:r w:rsidR="005A5235">
        <w:t> </w:t>
      </w:r>
      <w:r w:rsidRPr="008A569B">
        <w:t>sprawie wzajemnego popierania i ochrony inwestycji,</w:t>
      </w:r>
      <w:r>
        <w:t xml:space="preserve"> </w:t>
      </w:r>
      <w:r w:rsidRPr="008A569B">
        <w:t>sporządzonej w Warszawie dnia 28 września 1992 r.</w:t>
      </w:r>
    </w:p>
    <w:p w:rsidR="008A569B" w:rsidRPr="008A569B" w:rsidRDefault="008A569B" w:rsidP="008A569B">
      <w:pPr>
        <w:pStyle w:val="ARTartustawynprozporzdzenia"/>
      </w:pPr>
      <w:r w:rsidRPr="005A5235">
        <w:rPr>
          <w:rStyle w:val="Ppogrubienie"/>
        </w:rPr>
        <w:t>Art.</w:t>
      </w:r>
      <w:r w:rsidR="005A5235">
        <w:rPr>
          <w:rStyle w:val="Ppogrubienie"/>
        </w:rPr>
        <w:t> </w:t>
      </w:r>
      <w:r w:rsidRPr="005A5235">
        <w:rPr>
          <w:rStyle w:val="Ppogrubienie"/>
        </w:rPr>
        <w:t>1.</w:t>
      </w:r>
      <w:r w:rsidR="005A5235">
        <w:rPr>
          <w:rStyle w:val="Ppogrubienie"/>
        </w:rPr>
        <w:t xml:space="preserve"> </w:t>
      </w:r>
      <w:r w:rsidRPr="008A569B">
        <w:t>Wyraża</w:t>
      </w:r>
      <w:r w:rsidR="005A5235">
        <w:t xml:space="preserve"> </w:t>
      </w:r>
      <w:r w:rsidRPr="008A569B">
        <w:t>się</w:t>
      </w:r>
      <w:r w:rsidR="005A5235">
        <w:t xml:space="preserve"> </w:t>
      </w:r>
      <w:r w:rsidRPr="008A569B">
        <w:t>zgodę</w:t>
      </w:r>
      <w:r w:rsidR="005A5235">
        <w:t xml:space="preserve"> </w:t>
      </w:r>
      <w:r w:rsidRPr="008A569B">
        <w:t>na</w:t>
      </w:r>
      <w:r w:rsidR="005A5235">
        <w:t xml:space="preserve"> </w:t>
      </w:r>
      <w:r w:rsidRPr="008A569B">
        <w:t>dokonanie</w:t>
      </w:r>
      <w:r w:rsidR="005A5235">
        <w:t xml:space="preserve"> </w:t>
      </w:r>
      <w:r w:rsidRPr="008A569B">
        <w:t>przez</w:t>
      </w:r>
      <w:r w:rsidR="005A5235">
        <w:t xml:space="preserve"> </w:t>
      </w:r>
      <w:r w:rsidRPr="008A569B">
        <w:t>Prezydenta</w:t>
      </w:r>
      <w:r w:rsidR="005A5235">
        <w:t xml:space="preserve"> </w:t>
      </w:r>
      <w:r w:rsidRPr="008A569B">
        <w:t>Rzeczypospolitej</w:t>
      </w:r>
      <w:r w:rsidR="005A5235">
        <w:t xml:space="preserve"> </w:t>
      </w:r>
      <w:r w:rsidRPr="008A569B">
        <w:t>Polskiej</w:t>
      </w:r>
      <w:r w:rsidR="005A5235">
        <w:t xml:space="preserve"> </w:t>
      </w:r>
      <w:r w:rsidRPr="008A569B">
        <w:t>wypowiedzenia</w:t>
      </w:r>
      <w:r w:rsidR="005A5235">
        <w:t xml:space="preserve"> </w:t>
      </w:r>
      <w:r w:rsidRPr="008A569B">
        <w:t>Umowy</w:t>
      </w:r>
      <w:r w:rsidR="005A5235">
        <w:t xml:space="preserve"> </w:t>
      </w:r>
      <w:r w:rsidRPr="008A569B">
        <w:t>między</w:t>
      </w:r>
      <w:r w:rsidR="005A5235">
        <w:t xml:space="preserve"> </w:t>
      </w:r>
      <w:r w:rsidRPr="008A569B">
        <w:t>Rzecząpospolitą</w:t>
      </w:r>
      <w:r w:rsidR="005A5235">
        <w:t xml:space="preserve"> </w:t>
      </w:r>
      <w:r w:rsidRPr="008A569B">
        <w:t>Polską</w:t>
      </w:r>
      <w:r w:rsidR="005A5235">
        <w:t xml:space="preserve"> </w:t>
      </w:r>
      <w:r w:rsidRPr="008A569B">
        <w:t>a</w:t>
      </w:r>
      <w:r w:rsidR="005A5235">
        <w:t xml:space="preserve"> </w:t>
      </w:r>
      <w:r w:rsidRPr="008A569B">
        <w:t>Republiką</w:t>
      </w:r>
      <w:r w:rsidR="005A5235">
        <w:t xml:space="preserve"> </w:t>
      </w:r>
      <w:r w:rsidRPr="008A569B">
        <w:t>Litewską</w:t>
      </w:r>
      <w:r w:rsidR="005A5235">
        <w:t xml:space="preserve"> </w:t>
      </w:r>
      <w:r w:rsidRPr="008A569B">
        <w:t>w</w:t>
      </w:r>
      <w:r w:rsidR="005A5235">
        <w:t xml:space="preserve"> </w:t>
      </w:r>
      <w:r w:rsidRPr="008A569B">
        <w:t>sprawie</w:t>
      </w:r>
      <w:r w:rsidR="005A5235">
        <w:t xml:space="preserve"> </w:t>
      </w:r>
      <w:r w:rsidRPr="008A569B">
        <w:t>wzajemnego</w:t>
      </w:r>
      <w:r w:rsidR="005A5235">
        <w:t xml:space="preserve"> </w:t>
      </w:r>
      <w:r w:rsidRPr="008A569B">
        <w:t>popierania</w:t>
      </w:r>
      <w:r w:rsidR="005A5235">
        <w:t xml:space="preserve"> </w:t>
      </w:r>
      <w:r w:rsidRPr="008A569B">
        <w:t>i</w:t>
      </w:r>
      <w:r w:rsidR="005A5235">
        <w:t xml:space="preserve"> </w:t>
      </w:r>
      <w:r w:rsidRPr="008A569B">
        <w:t>ochrony</w:t>
      </w:r>
      <w:r w:rsidR="005A5235">
        <w:t xml:space="preserve"> </w:t>
      </w:r>
      <w:r w:rsidRPr="008A569B">
        <w:t>inwestycji,</w:t>
      </w:r>
      <w:r w:rsidR="005A5235">
        <w:t xml:space="preserve"> </w:t>
      </w:r>
      <w:r w:rsidRPr="008A569B">
        <w:t>sporządzonej</w:t>
      </w:r>
      <w:r w:rsidR="005A5235">
        <w:t xml:space="preserve"> </w:t>
      </w:r>
      <w:r w:rsidRPr="008A569B">
        <w:t>w</w:t>
      </w:r>
      <w:r w:rsidR="005A5235">
        <w:t xml:space="preserve"> </w:t>
      </w:r>
      <w:r w:rsidRPr="008A569B">
        <w:t>Warszawie</w:t>
      </w:r>
      <w:r w:rsidR="005A5235">
        <w:t xml:space="preserve"> </w:t>
      </w:r>
      <w:r w:rsidRPr="008A569B">
        <w:t>dnia</w:t>
      </w:r>
      <w:r w:rsidR="005A5235">
        <w:t xml:space="preserve"> </w:t>
      </w:r>
      <w:r w:rsidRPr="008A569B">
        <w:t>28</w:t>
      </w:r>
      <w:r w:rsidR="005A5235">
        <w:t xml:space="preserve"> </w:t>
      </w:r>
      <w:r w:rsidRPr="008A569B">
        <w:t>września</w:t>
      </w:r>
      <w:r w:rsidR="005A5235">
        <w:t xml:space="preserve"> </w:t>
      </w:r>
      <w:r w:rsidRPr="008A569B">
        <w:t>1992</w:t>
      </w:r>
      <w:r w:rsidR="005A5235">
        <w:t xml:space="preserve"> </w:t>
      </w:r>
      <w:r w:rsidRPr="008A569B">
        <w:t>r.</w:t>
      </w:r>
    </w:p>
    <w:p w:rsidR="008A569B" w:rsidRDefault="008A569B" w:rsidP="008A569B">
      <w:pPr>
        <w:pStyle w:val="ARTartustawynprozporzdzenia"/>
      </w:pPr>
      <w:r w:rsidRPr="005A5235">
        <w:rPr>
          <w:rStyle w:val="Ppogrubienie"/>
        </w:rPr>
        <w:t>Art.</w:t>
      </w:r>
      <w:r w:rsidR="005A5235">
        <w:rPr>
          <w:rStyle w:val="Ppogrubienie"/>
        </w:rPr>
        <w:t> </w:t>
      </w:r>
      <w:r w:rsidRPr="005A5235">
        <w:rPr>
          <w:rStyle w:val="Ppogrubienie"/>
        </w:rPr>
        <w:t>2.</w:t>
      </w:r>
      <w:r w:rsidR="005A5235">
        <w:rPr>
          <w:rStyle w:val="Ppogrubienie"/>
        </w:rPr>
        <w:t xml:space="preserve"> </w:t>
      </w:r>
      <w:r w:rsidRPr="008A569B">
        <w:t>Ustawa</w:t>
      </w:r>
      <w:r w:rsidR="005A5235">
        <w:t xml:space="preserve"> </w:t>
      </w:r>
      <w:r w:rsidRPr="008A569B">
        <w:t>wchodzi</w:t>
      </w:r>
      <w:r w:rsidR="005A5235">
        <w:t xml:space="preserve"> </w:t>
      </w:r>
      <w:r w:rsidRPr="008A569B">
        <w:t>w</w:t>
      </w:r>
      <w:r w:rsidR="005A5235">
        <w:t xml:space="preserve"> </w:t>
      </w:r>
      <w:r w:rsidRPr="008A569B">
        <w:t>życie</w:t>
      </w:r>
      <w:r w:rsidR="005A5235">
        <w:t xml:space="preserve"> </w:t>
      </w:r>
      <w:r w:rsidRPr="008A569B">
        <w:t>po</w:t>
      </w:r>
      <w:r w:rsidR="005A5235">
        <w:t xml:space="preserve"> </w:t>
      </w:r>
      <w:r w:rsidRPr="008A569B">
        <w:t>upływie</w:t>
      </w:r>
      <w:r w:rsidR="005A5235">
        <w:t xml:space="preserve"> </w:t>
      </w:r>
      <w:r w:rsidRPr="008A569B">
        <w:t>14</w:t>
      </w:r>
      <w:r w:rsidR="005A5235">
        <w:t xml:space="preserve"> </w:t>
      </w:r>
      <w:r w:rsidRPr="008A569B">
        <w:t>dni</w:t>
      </w:r>
      <w:r w:rsidR="005A5235">
        <w:t xml:space="preserve"> </w:t>
      </w:r>
      <w:r w:rsidRPr="008A569B">
        <w:t>od</w:t>
      </w:r>
      <w:r w:rsidR="005A5235">
        <w:t xml:space="preserve"> </w:t>
      </w:r>
      <w:r w:rsidRPr="008A569B">
        <w:t>dnia</w:t>
      </w:r>
      <w:r w:rsidR="005A5235">
        <w:t xml:space="preserve"> </w:t>
      </w:r>
      <w:r w:rsidRPr="008A569B">
        <w:t>ogłoszenia.</w:t>
      </w:r>
    </w:p>
    <w:sectPr w:rsidR="008A569B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69B" w:rsidRDefault="008A569B">
      <w:r>
        <w:separator/>
      </w:r>
    </w:p>
  </w:endnote>
  <w:endnote w:type="continuationSeparator" w:id="0">
    <w:p w:rsidR="008A569B" w:rsidRDefault="008A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69B" w:rsidRDefault="008A569B">
      <w:r>
        <w:separator/>
      </w:r>
    </w:p>
  </w:footnote>
  <w:footnote w:type="continuationSeparator" w:id="0">
    <w:p w:rsidR="008A569B" w:rsidRDefault="008A5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9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3ACE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5235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429E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69B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13DCB2-170F-439F-9816-8349C0E72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75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2018-03-22T09:48:00Z</dcterms:created>
  <dcterms:modified xsi:type="dcterms:W3CDTF">2018-03-22T09:48:00Z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