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A73" w:rsidRPr="00835A73" w:rsidRDefault="00835A73" w:rsidP="00C16B4D">
      <w:pPr>
        <w:pStyle w:val="OZNPROJEKTUwskazaniedatylubwersjiprojektu"/>
        <w:keepNext/>
      </w:pPr>
      <w:bookmarkStart w:id="0" w:name="_GoBack"/>
      <w:bookmarkEnd w:id="0"/>
      <w:r w:rsidRPr="00835A73">
        <w:t>Projekt</w:t>
      </w:r>
    </w:p>
    <w:p w:rsidR="00835A73" w:rsidRPr="00835A73" w:rsidRDefault="00835A73" w:rsidP="00835A73">
      <w:pPr>
        <w:pStyle w:val="OZNRODZAKTUtznustawalubrozporzdzenieiorganwydajcy"/>
        <w:rPr>
          <w:rFonts w:eastAsiaTheme="minorHAnsi"/>
        </w:rPr>
      </w:pPr>
      <w:r w:rsidRPr="00835A73">
        <w:rPr>
          <w:rFonts w:eastAsiaTheme="minorHAnsi"/>
        </w:rPr>
        <w:t>Ustawa</w:t>
      </w:r>
    </w:p>
    <w:p w:rsidR="00835A73" w:rsidRPr="00835A73" w:rsidRDefault="00835A73" w:rsidP="00835A73">
      <w:pPr>
        <w:pStyle w:val="DATAAKTUdatauchwalenialubwydaniaaktu"/>
      </w:pPr>
      <w:r w:rsidRPr="00835A73">
        <w:t xml:space="preserve">z dnia </w:t>
      </w:r>
    </w:p>
    <w:p w:rsidR="00835A73" w:rsidRPr="00835A73" w:rsidRDefault="00835A73" w:rsidP="00C16B4D">
      <w:pPr>
        <w:pStyle w:val="TYTUAKTUprzedmiotregulacjiustawylubrozporzdzenia"/>
      </w:pPr>
      <w:r w:rsidRPr="00835A73">
        <w:t>o wypowiedzeniu Umowy między Rządem Polskiej Rzeczypospolitej Ludowej a Rządem Królestwa Szwecji w sprawie popierania i wzajemnej ochrony inwestycji, sporządzonej w Warszawie dnia 13 października 1989 r.</w:t>
      </w:r>
    </w:p>
    <w:p w:rsidR="00835A73" w:rsidRPr="00835A73" w:rsidRDefault="00835A73" w:rsidP="00835A73">
      <w:pPr>
        <w:pStyle w:val="ARTartustawynprozporzdzenia"/>
      </w:pPr>
      <w:r w:rsidRPr="00C16B4D">
        <w:rPr>
          <w:rStyle w:val="Ppogrubienie"/>
        </w:rPr>
        <w:t>Art. 1.</w:t>
      </w:r>
      <w:r w:rsidR="006444A2">
        <w:t> </w:t>
      </w:r>
      <w:r w:rsidRPr="00835A73">
        <w:t>Wyraża się zgodę na dokonanie przez Prezydenta Rzeczypospolitej Polskiej wypowiedzenia Umowy między Rządem Polskiej Rzeczypospolitej Ludowej a Rządem Królestwa Szwecji w sprawie popierania i wzajemnej och</w:t>
      </w:r>
      <w:r w:rsidR="00C16B4D">
        <w:t>rony inwestycji, sporządzonej w </w:t>
      </w:r>
      <w:r w:rsidRPr="00835A73">
        <w:t>Warszawie dnia 13 października 1989 r.</w:t>
      </w:r>
    </w:p>
    <w:p w:rsidR="00835A73" w:rsidRPr="00835A73" w:rsidRDefault="00835A73" w:rsidP="00835A73">
      <w:pPr>
        <w:pStyle w:val="ARTartustawynprozporzdzenia"/>
      </w:pPr>
      <w:r w:rsidRPr="00C16B4D">
        <w:rPr>
          <w:rStyle w:val="Ppogrubienie"/>
        </w:rPr>
        <w:t>Art. 2.</w:t>
      </w:r>
      <w:r w:rsidR="006444A2">
        <w:t> </w:t>
      </w:r>
      <w:r w:rsidRPr="00835A73">
        <w:t>Ustawa wchodzi w życie po upływie 14 dni od dnia ogłoszenia.</w:t>
      </w:r>
    </w:p>
    <w:sectPr w:rsidR="00835A73" w:rsidRPr="00835A7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A73" w:rsidRDefault="00835A73">
      <w:r>
        <w:separator/>
      </w:r>
    </w:p>
  </w:endnote>
  <w:endnote w:type="continuationSeparator" w:id="0">
    <w:p w:rsidR="00835A73" w:rsidRDefault="00835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A73" w:rsidRDefault="00835A73">
      <w:r>
        <w:separator/>
      </w:r>
    </w:p>
  </w:footnote>
  <w:footnote w:type="continuationSeparator" w:id="0">
    <w:p w:rsidR="00835A73" w:rsidRDefault="00835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A7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0BE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105B"/>
    <w:rsid w:val="006333DA"/>
    <w:rsid w:val="00635134"/>
    <w:rsid w:val="006356E2"/>
    <w:rsid w:val="00642A65"/>
    <w:rsid w:val="006444A2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A73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B4D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A6090A-CD5C-477C-87D2-7D7FC823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81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Ewa A. Genert</cp:lastModifiedBy>
  <cp:revision>2</cp:revision>
  <cp:lastPrinted>2012-04-23T06:39:00Z</cp:lastPrinted>
  <dcterms:created xsi:type="dcterms:W3CDTF">2018-03-22T12:03:00Z</dcterms:created>
  <dcterms:modified xsi:type="dcterms:W3CDTF">2018-03-22T12:03:00Z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