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BF4" w:rsidRPr="005B1BF4" w:rsidRDefault="005B1BF4" w:rsidP="00C118F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5B1BF4" w:rsidRDefault="005B1BF4" w:rsidP="005B1BF4">
      <w:pPr>
        <w:pStyle w:val="OZNRODZAKTUtznustawalubrozporzdzenieiorganwydajcy"/>
      </w:pPr>
      <w:r w:rsidRPr="00A24418">
        <w:t>Ustawa</w:t>
      </w:r>
    </w:p>
    <w:p w:rsidR="005B1BF4" w:rsidRPr="00A24418" w:rsidRDefault="00ED3B74" w:rsidP="005B1BF4">
      <w:pPr>
        <w:pStyle w:val="DATAAKTUdatauchwalenialubwydaniaaktu"/>
      </w:pPr>
      <w:r>
        <w:t>z dnia</w:t>
      </w:r>
    </w:p>
    <w:p w:rsidR="005B1BF4" w:rsidRPr="00A24418" w:rsidRDefault="005B1BF4" w:rsidP="005B1BF4">
      <w:pPr>
        <w:pStyle w:val="TYTUAKTUprzedmiotregulacjiustawylubrozporzdzenia"/>
      </w:pPr>
      <w:r w:rsidRPr="00A24418">
        <w:t>o przetwarzaniu danych dotyczących przelotu pasażera</w:t>
      </w:r>
      <w:r w:rsidRPr="00ED3B74">
        <w:rPr>
          <w:rStyle w:val="IGPindeksgrnyipogrubienie"/>
        </w:rPr>
        <w:footnoteReference w:id="1"/>
      </w:r>
      <w:r w:rsidRPr="00ED3B74">
        <w:rPr>
          <w:rStyle w:val="IGPindeksgrnyipogrubienie"/>
        </w:rPr>
        <w:t xml:space="preserve">), </w:t>
      </w:r>
      <w:r w:rsidRPr="00ED3B74">
        <w:rPr>
          <w:rStyle w:val="IGPindeksgrnyipogrubienie"/>
        </w:rPr>
        <w:footnoteReference w:id="2"/>
      </w:r>
      <w:r w:rsidRPr="00ED3B74">
        <w:rPr>
          <w:rStyle w:val="IGPindeksgrnyipogrubienie"/>
        </w:rPr>
        <w:t>)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1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Przepisy ogólne</w:t>
      </w:r>
    </w:p>
    <w:p w:rsidR="005B1BF4" w:rsidRPr="00A24418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1.</w:t>
      </w:r>
      <w:r>
        <w:rPr>
          <w:rStyle w:val="Ppogrubienie"/>
        </w:rPr>
        <w:t xml:space="preserve"> </w:t>
      </w:r>
      <w:r w:rsidRPr="00A24418">
        <w:t>1. Ustawa określa zasady i</w:t>
      </w:r>
      <w:r w:rsidR="00ED3B74">
        <w:t xml:space="preserve"> </w:t>
      </w:r>
      <w:r w:rsidRPr="00A24418">
        <w:t xml:space="preserve">warunki </w:t>
      </w:r>
      <w:r>
        <w:t xml:space="preserve">przekazywania przez przewoźników lotniczych danych dotyczących przelotu pasażera oraz </w:t>
      </w:r>
      <w:r w:rsidRPr="00A24418">
        <w:t xml:space="preserve">przetwarzania </w:t>
      </w:r>
      <w:r>
        <w:t xml:space="preserve">tych </w:t>
      </w:r>
      <w:r w:rsidRPr="00A24418">
        <w:t>danych w</w:t>
      </w:r>
      <w:r w:rsidR="00ED3B74">
        <w:t xml:space="preserve"> </w:t>
      </w:r>
      <w:r w:rsidRPr="00A24418">
        <w:t>celu zapobiegania</w:t>
      </w:r>
      <w:r>
        <w:t>, wykrywania</w:t>
      </w:r>
      <w:r w:rsidRPr="00A24418">
        <w:t xml:space="preserve"> i</w:t>
      </w:r>
      <w:r w:rsidR="00ED3B74">
        <w:t xml:space="preserve"> </w:t>
      </w:r>
      <w:r w:rsidRPr="00A24418">
        <w:t>zwalczania przestępstw</w:t>
      </w:r>
      <w:r>
        <w:t xml:space="preserve"> o</w:t>
      </w:r>
      <w:r w:rsidR="00ED3B74">
        <w:t xml:space="preserve"> </w:t>
      </w:r>
      <w:r>
        <w:t>charakterze terrorystycznym i</w:t>
      </w:r>
      <w:r w:rsidR="00ED3B74">
        <w:t xml:space="preserve"> </w:t>
      </w:r>
      <w:r>
        <w:t xml:space="preserve">innych przestępstw lub przestępstw skarbowych oraz </w:t>
      </w:r>
      <w:r w:rsidRPr="00A24418">
        <w:t>ścigania ich sprawców, a</w:t>
      </w:r>
      <w:r w:rsidR="00ED3B74">
        <w:t xml:space="preserve"> </w:t>
      </w:r>
      <w:r w:rsidRPr="00A24418">
        <w:t>także podmioty właściwe w</w:t>
      </w:r>
      <w:r w:rsidR="00ED3B74">
        <w:t xml:space="preserve"> </w:t>
      </w:r>
      <w:r w:rsidRPr="00A24418">
        <w:t>tych sprawach.</w:t>
      </w:r>
    </w:p>
    <w:p w:rsidR="005B1BF4" w:rsidRPr="00A24418" w:rsidRDefault="005B1BF4" w:rsidP="005B1BF4">
      <w:pPr>
        <w:pStyle w:val="USTustnpkodeksu"/>
      </w:pPr>
      <w:r>
        <w:t xml:space="preserve">2. </w:t>
      </w:r>
      <w:r w:rsidRPr="00A24418">
        <w:t>Ustawa nie narusza postanowień ratyfikowanych umów międzynarodowych dotyczących współpracy z</w:t>
      </w:r>
      <w:r w:rsidR="00ED3B74">
        <w:t xml:space="preserve"> </w:t>
      </w:r>
      <w:r w:rsidRPr="00A24418">
        <w:t>państwami trzecimi w</w:t>
      </w:r>
      <w:r w:rsidR="00ED3B74">
        <w:t xml:space="preserve"> </w:t>
      </w:r>
      <w:r w:rsidRPr="00A24418">
        <w:t>zakresie wymiany informacji w</w:t>
      </w:r>
      <w:r w:rsidR="00ED3B74">
        <w:t xml:space="preserve"> </w:t>
      </w:r>
      <w:r w:rsidRPr="00A24418">
        <w:t>celu, o</w:t>
      </w:r>
      <w:r w:rsidR="00ED3B74">
        <w:t> </w:t>
      </w:r>
      <w:r w:rsidRPr="00A24418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2.</w:t>
      </w:r>
      <w:r w:rsidRPr="005B1BF4">
        <w:rPr>
          <w:rStyle w:val="Ppogrubienie"/>
        </w:rPr>
        <w:t xml:space="preserve"> </w:t>
      </w:r>
      <w:r w:rsidRPr="005B1BF4">
        <w:t>Użyte w</w:t>
      </w:r>
      <w:r w:rsidR="00ED3B74">
        <w:t xml:space="preserve"> </w:t>
      </w:r>
      <w:r w:rsidRPr="005B1BF4">
        <w:t>ustawie określenia i</w:t>
      </w:r>
      <w:r w:rsidR="00ED3B74">
        <w:t xml:space="preserve"> </w:t>
      </w:r>
      <w:r w:rsidRPr="005B1BF4">
        <w:t>skróty oznaczają:</w:t>
      </w:r>
    </w:p>
    <w:p w:rsidR="005B1BF4" w:rsidRDefault="005B1BF4" w:rsidP="005B1BF4">
      <w:pPr>
        <w:pStyle w:val="PKTpunkt"/>
      </w:pPr>
      <w:r w:rsidRPr="00A24418">
        <w:t>1)</w:t>
      </w:r>
      <w:r>
        <w:tab/>
      </w:r>
      <w:r w:rsidRPr="00A24418">
        <w:t xml:space="preserve">dane PNR </w:t>
      </w:r>
      <w:r>
        <w:t>–</w:t>
      </w:r>
      <w:r w:rsidRPr="00A24418">
        <w:t xml:space="preserve"> dane</w:t>
      </w:r>
      <w:r>
        <w:t xml:space="preserve"> </w:t>
      </w:r>
      <w:r w:rsidRPr="00A24418">
        <w:t>dotyczące przelotu pasażera, w</w:t>
      </w:r>
      <w:r w:rsidR="00ED3B74">
        <w:t xml:space="preserve"> </w:t>
      </w:r>
      <w:r w:rsidRPr="00A24418">
        <w:t>tym dane osobowe, które są przetwarzane w</w:t>
      </w:r>
      <w:r w:rsidR="00ED3B74">
        <w:t xml:space="preserve"> </w:t>
      </w:r>
      <w:r w:rsidRPr="00A24418">
        <w:t>związku z</w:t>
      </w:r>
      <w:r w:rsidR="00ED3B74">
        <w:t xml:space="preserve"> </w:t>
      </w:r>
      <w:r w:rsidRPr="00A24418">
        <w:t>prowadzeniem działalności gospodarczej przez przewoźników lotniczych w</w:t>
      </w:r>
      <w:r w:rsidR="00ED3B74">
        <w:t xml:space="preserve"> </w:t>
      </w:r>
      <w:r w:rsidRPr="00A24418">
        <w:t xml:space="preserve">celu </w:t>
      </w:r>
      <w:r>
        <w:t xml:space="preserve">dokonania </w:t>
      </w:r>
      <w:r w:rsidRPr="00A24418">
        <w:t>rezerwacji lub realizacji lotu w</w:t>
      </w:r>
      <w:r w:rsidR="00ED3B74">
        <w:t xml:space="preserve"> </w:t>
      </w:r>
      <w:r w:rsidRPr="00A24418">
        <w:t>ramach przewozu lotniczego</w:t>
      </w:r>
      <w:r>
        <w:t>, podlegające przekazaniu przez przewoźnika lotniczego do JIP;</w:t>
      </w:r>
    </w:p>
    <w:p w:rsidR="005B1BF4" w:rsidRPr="00A24418" w:rsidRDefault="005B1BF4" w:rsidP="005B1BF4">
      <w:pPr>
        <w:pStyle w:val="PKTpunkt"/>
      </w:pPr>
      <w:r w:rsidRPr="00A24418">
        <w:t>2)</w:t>
      </w:r>
      <w:r>
        <w:tab/>
      </w:r>
      <w:r w:rsidRPr="00A24418">
        <w:t>granica państwowa – granicę państwową Rzeczypospolitej Polskiej, o</w:t>
      </w:r>
      <w:r w:rsidR="00ED3B74">
        <w:t xml:space="preserve"> </w:t>
      </w:r>
      <w:r w:rsidRPr="00A24418">
        <w:t>której mowa w</w:t>
      </w:r>
      <w:r w:rsidR="00ED3B74">
        <w:t> </w:t>
      </w:r>
      <w:r>
        <w:t>art.</w:t>
      </w:r>
      <w:r w:rsidR="00ED3B74">
        <w:t xml:space="preserve"> </w:t>
      </w:r>
      <w:r w:rsidRPr="00A24418">
        <w:t>1</w:t>
      </w:r>
      <w:r w:rsidR="00ED3B74">
        <w:t xml:space="preserve"> </w:t>
      </w:r>
      <w:r w:rsidRPr="00A24418">
        <w:t>ustawy z</w:t>
      </w:r>
      <w:r w:rsidR="00ED3B74">
        <w:t xml:space="preserve"> </w:t>
      </w:r>
      <w:r w:rsidRPr="00A24418">
        <w:t>dnia 12</w:t>
      </w:r>
      <w:r w:rsidR="00ED3B74">
        <w:t xml:space="preserve"> </w:t>
      </w:r>
      <w:r w:rsidRPr="00A24418">
        <w:t>października 1990</w:t>
      </w:r>
      <w:r w:rsidR="00ED3B74">
        <w:t xml:space="preserve"> </w:t>
      </w:r>
      <w:r w:rsidRPr="00A24418">
        <w:t>r. o</w:t>
      </w:r>
      <w:r w:rsidR="00ED3B74">
        <w:t xml:space="preserve"> </w:t>
      </w:r>
      <w:r w:rsidRPr="00A24418">
        <w:t>ochronie grani</w:t>
      </w:r>
      <w:r>
        <w:t>cy państwowej (Dz.</w:t>
      </w:r>
      <w:r w:rsidR="00ED3B74">
        <w:t xml:space="preserve"> </w:t>
      </w:r>
      <w:r>
        <w:t>U.</w:t>
      </w:r>
      <w:r w:rsidR="00ED3B74">
        <w:t xml:space="preserve"> </w:t>
      </w:r>
      <w:r>
        <w:t>z</w:t>
      </w:r>
      <w:r w:rsidR="00ED3B74">
        <w:t> </w:t>
      </w:r>
      <w:r>
        <w:t>2017</w:t>
      </w:r>
      <w:r w:rsidR="00ED3B74">
        <w:t xml:space="preserve"> </w:t>
      </w:r>
      <w:r>
        <w:t>r. poz.</w:t>
      </w:r>
      <w:r w:rsidR="00ED3B74">
        <w:t xml:space="preserve"> </w:t>
      </w:r>
      <w:r w:rsidRPr="00A24418">
        <w:t>660</w:t>
      </w:r>
      <w:r>
        <w:t xml:space="preserve"> oraz z</w:t>
      </w:r>
      <w:r w:rsidR="00ED3B74">
        <w:t xml:space="preserve"> </w:t>
      </w:r>
      <w:r>
        <w:t>2018</w:t>
      </w:r>
      <w:r w:rsidR="00ED3B74">
        <w:t xml:space="preserve"> </w:t>
      </w:r>
      <w:r>
        <w:t>r. poz.</w:t>
      </w:r>
      <w:r w:rsidR="00ED3B74">
        <w:t xml:space="preserve"> </w:t>
      </w:r>
      <w:r>
        <w:t>50</w:t>
      </w:r>
      <w:r w:rsidRPr="00A24418">
        <w:t>);</w:t>
      </w:r>
    </w:p>
    <w:p w:rsidR="005B1BF4" w:rsidRPr="00A24418" w:rsidRDefault="005B1BF4" w:rsidP="005B1BF4">
      <w:pPr>
        <w:pStyle w:val="PKTpunkt"/>
      </w:pPr>
      <w:r w:rsidRPr="00A24418">
        <w:t>3)</w:t>
      </w:r>
      <w:r>
        <w:tab/>
      </w:r>
      <w:r w:rsidRPr="00A24418">
        <w:t>JIP – Krajowa Jednostka do spraw Informacji o</w:t>
      </w:r>
      <w:r w:rsidR="00ED3B74">
        <w:t xml:space="preserve"> </w:t>
      </w:r>
      <w:r w:rsidRPr="00A24418">
        <w:t>Pasażerach;</w:t>
      </w:r>
    </w:p>
    <w:p w:rsidR="005B1BF4" w:rsidRPr="00A24418" w:rsidRDefault="005B1BF4" w:rsidP="005B1BF4">
      <w:pPr>
        <w:pStyle w:val="PKTpunkt"/>
      </w:pPr>
      <w:r w:rsidRPr="00A24418">
        <w:t>4)</w:t>
      </w:r>
      <w:r>
        <w:tab/>
      </w:r>
      <w:r w:rsidRPr="00A24418">
        <w:t>JIP</w:t>
      </w:r>
      <w:r>
        <w:t xml:space="preserve"> PCz – JIP</w:t>
      </w:r>
      <w:r w:rsidRPr="00A24418">
        <w:t xml:space="preserve"> państwa członkowskiego, innego niż Rzeczpospolita Polska;</w:t>
      </w:r>
    </w:p>
    <w:p w:rsidR="005B1BF4" w:rsidRPr="00A24418" w:rsidRDefault="005B1BF4" w:rsidP="005B1BF4">
      <w:pPr>
        <w:pStyle w:val="PKTpunkt"/>
      </w:pPr>
      <w:r w:rsidRPr="00A24418">
        <w:t>5)</w:t>
      </w:r>
      <w:r>
        <w:tab/>
      </w:r>
      <w:r w:rsidRPr="00A24418">
        <w:t xml:space="preserve">KSI PNR </w:t>
      </w:r>
      <w:r>
        <w:t>–</w:t>
      </w:r>
      <w:r w:rsidRPr="00A24418">
        <w:t xml:space="preserve"> Krajowy</w:t>
      </w:r>
      <w:r>
        <w:t xml:space="preserve"> </w:t>
      </w:r>
      <w:r w:rsidRPr="00A24418">
        <w:t xml:space="preserve">System Informatyczny PNR, </w:t>
      </w:r>
      <w:r>
        <w:t>będący systemem teleinformatycznym, w</w:t>
      </w:r>
      <w:r w:rsidR="00ED3B74">
        <w:t xml:space="preserve"> </w:t>
      </w:r>
      <w:r>
        <w:t xml:space="preserve">którym </w:t>
      </w:r>
      <w:r w:rsidRPr="00056DB1">
        <w:t>JIP przetwarza</w:t>
      </w:r>
      <w:r>
        <w:t xml:space="preserve"> </w:t>
      </w:r>
      <w:r w:rsidRPr="00A24418">
        <w:t>dan</w:t>
      </w:r>
      <w:r>
        <w:t>e</w:t>
      </w:r>
      <w:r w:rsidRPr="00A24418">
        <w:t xml:space="preserve"> PNR lub wynik</w:t>
      </w:r>
      <w:r>
        <w:t>i</w:t>
      </w:r>
      <w:r w:rsidRPr="00A24418">
        <w:t xml:space="preserve"> ich przetwarzania;</w:t>
      </w:r>
    </w:p>
    <w:p w:rsidR="005B1BF4" w:rsidRPr="00A24418" w:rsidRDefault="005B1BF4" w:rsidP="005B1BF4">
      <w:pPr>
        <w:pStyle w:val="PKTpunkt"/>
      </w:pPr>
      <w:r w:rsidRPr="00A24418">
        <w:lastRenderedPageBreak/>
        <w:t>6)</w:t>
      </w:r>
      <w:r>
        <w:tab/>
      </w:r>
      <w:r w:rsidRPr="00A24418">
        <w:t>kryteria przetwarzania danych PNR – zbiór odpowiednio dobranych</w:t>
      </w:r>
      <w:r>
        <w:t xml:space="preserve"> informacji należących do kategorii</w:t>
      </w:r>
      <w:r w:rsidRPr="00A24418">
        <w:t xml:space="preserve"> danych PNR, umożliwiający identyfikację określonych osób w</w:t>
      </w:r>
      <w:r w:rsidR="00ED3B74">
        <w:t> </w:t>
      </w:r>
      <w:r w:rsidRPr="00A24418">
        <w:t>związku z</w:t>
      </w:r>
      <w:r w:rsidR="00ED3B74">
        <w:t xml:space="preserve"> </w:t>
      </w:r>
      <w:r w:rsidRPr="00A24418">
        <w:t>wykonywaniem sprawdzeń pasażerów lotu PNR;</w:t>
      </w:r>
    </w:p>
    <w:p w:rsidR="005B1BF4" w:rsidRPr="00A24418" w:rsidRDefault="005B1BF4" w:rsidP="005B1BF4">
      <w:pPr>
        <w:pStyle w:val="PKTpunkt"/>
      </w:pPr>
      <w:r w:rsidRPr="00A24418">
        <w:t>7)</w:t>
      </w:r>
      <w:r>
        <w:tab/>
      </w:r>
      <w:r w:rsidRPr="00A24418">
        <w:t>lot PNR – lot statku powietrznego wykonującego regularny lub nieregularny przewóz lotniczy pasażerów, których dane PNR są przetwarzane</w:t>
      </w:r>
      <w:r>
        <w:t>,</w:t>
      </w:r>
      <w:r w:rsidRPr="00A24418">
        <w:t xml:space="preserve"> podczas którego następuje przekroczenie granicy państwowej, a</w:t>
      </w:r>
      <w:r w:rsidR="00ED3B74">
        <w:t xml:space="preserve"> </w:t>
      </w:r>
      <w:r w:rsidRPr="00A24418">
        <w:t>start albo lądowanie statku powietrznego następuje na terytorium Rzeczypospolitej Polskiej;</w:t>
      </w:r>
    </w:p>
    <w:p w:rsidR="005B1BF4" w:rsidRPr="00A24418" w:rsidRDefault="005B1BF4" w:rsidP="005B1BF4">
      <w:pPr>
        <w:pStyle w:val="PKTpunkt"/>
      </w:pPr>
      <w:r w:rsidRPr="00A24418">
        <w:t>8)</w:t>
      </w:r>
      <w:r>
        <w:tab/>
      </w:r>
      <w:r w:rsidRPr="00A24418">
        <w:t>państwo członkowskie – państwo członkowskie Unii Europejskiej, które uczestniczy w</w:t>
      </w:r>
      <w:r w:rsidR="00ED3B74">
        <w:t> </w:t>
      </w:r>
      <w:r w:rsidRPr="00A24418">
        <w:t>stosowaniu dyrektywy Parlamentu Europejskiego i</w:t>
      </w:r>
      <w:r w:rsidR="00ED3B74">
        <w:t xml:space="preserve"> </w:t>
      </w:r>
      <w:r w:rsidRPr="00A24418">
        <w:t>Rady (UE) 2016/681</w:t>
      </w:r>
      <w:r w:rsidR="00ED3B74">
        <w:t xml:space="preserve"> </w:t>
      </w:r>
      <w:r w:rsidRPr="00A24418">
        <w:t>z</w:t>
      </w:r>
      <w:r w:rsidR="00ED3B74">
        <w:t xml:space="preserve"> </w:t>
      </w:r>
      <w:r w:rsidRPr="00A24418">
        <w:t>dnia 27</w:t>
      </w:r>
      <w:r w:rsidR="00ED3B74">
        <w:t> </w:t>
      </w:r>
      <w:r w:rsidRPr="00A24418">
        <w:t>kwietnia 2016</w:t>
      </w:r>
      <w:r w:rsidR="00ED3B74">
        <w:t xml:space="preserve"> </w:t>
      </w:r>
      <w:r w:rsidRPr="00A24418">
        <w:t>r. w</w:t>
      </w:r>
      <w:r w:rsidR="00ED3B74">
        <w:t xml:space="preserve"> </w:t>
      </w:r>
      <w:r w:rsidRPr="00A24418">
        <w:t>sprawie wykorzystywania danych dotyczących przelotu pasażera (danych PNR) w</w:t>
      </w:r>
      <w:r w:rsidR="00ED3B74">
        <w:t xml:space="preserve"> </w:t>
      </w:r>
      <w:r w:rsidRPr="00A24418">
        <w:t>celu zapobiegania przestępstwom terrorystycznym i</w:t>
      </w:r>
      <w:r w:rsidR="00ED3B74">
        <w:t xml:space="preserve"> </w:t>
      </w:r>
      <w:r w:rsidRPr="00A24418">
        <w:t>poważnej przestępczości, ich wykrywania, prowadzenia postępowań przygotowawczych w</w:t>
      </w:r>
      <w:r w:rsidR="00ED3B74">
        <w:t xml:space="preserve"> </w:t>
      </w:r>
      <w:r w:rsidRPr="00A24418">
        <w:t>ich sprawie i</w:t>
      </w:r>
      <w:r w:rsidR="00ED3B74">
        <w:t xml:space="preserve"> </w:t>
      </w:r>
      <w:r w:rsidRPr="00A24418">
        <w:t>ich ścigania (Dz.</w:t>
      </w:r>
      <w:r>
        <w:t xml:space="preserve"> </w:t>
      </w:r>
      <w:r w:rsidRPr="00A24418">
        <w:t>U</w:t>
      </w:r>
      <w:r>
        <w:t>rz</w:t>
      </w:r>
      <w:r w:rsidRPr="00A24418">
        <w:t>. UE L 119</w:t>
      </w:r>
      <w:r w:rsidR="00ED3B74">
        <w:t xml:space="preserve"> </w:t>
      </w:r>
      <w:r w:rsidRPr="00A24418">
        <w:t>z</w:t>
      </w:r>
      <w:r w:rsidR="00ED3B74">
        <w:t xml:space="preserve"> </w:t>
      </w:r>
      <w:r>
        <w:t>0</w:t>
      </w:r>
      <w:r w:rsidRPr="00A24418">
        <w:t>4.</w:t>
      </w:r>
      <w:r>
        <w:t>0</w:t>
      </w:r>
      <w:r w:rsidRPr="00A24418">
        <w:t>5.2016, str. 132);</w:t>
      </w:r>
    </w:p>
    <w:p w:rsidR="005B1BF4" w:rsidRPr="00A24418" w:rsidRDefault="005B1BF4" w:rsidP="005B1BF4">
      <w:pPr>
        <w:pStyle w:val="PKTpunkt"/>
      </w:pPr>
      <w:r w:rsidRPr="00A24418">
        <w:t>9)</w:t>
      </w:r>
      <w:r>
        <w:tab/>
      </w:r>
      <w:r w:rsidRPr="00A24418">
        <w:t>państwo trzecie – państwo niebędące państwem członkowskim;</w:t>
      </w:r>
    </w:p>
    <w:p w:rsidR="005B1BF4" w:rsidRPr="00A444EB" w:rsidRDefault="005B1BF4" w:rsidP="005B1BF4">
      <w:pPr>
        <w:pStyle w:val="PKTpunkt"/>
      </w:pPr>
      <w:r w:rsidRPr="00220270">
        <w:t>10</w:t>
      </w:r>
      <w:r>
        <w:t>)</w:t>
      </w:r>
      <w:r>
        <w:tab/>
      </w:r>
      <w:r w:rsidRPr="00A444EB">
        <w:t>pozytywny wynik</w:t>
      </w:r>
      <w:r>
        <w:t xml:space="preserve"> sprawdzenia</w:t>
      </w:r>
      <w:r w:rsidRPr="00A444EB">
        <w:t xml:space="preserve"> </w:t>
      </w:r>
      <w:r w:rsidRPr="003940BB">
        <w:t>–</w:t>
      </w:r>
      <w:r>
        <w:t xml:space="preserve"> </w:t>
      </w:r>
      <w:r w:rsidRPr="00A444EB">
        <w:t xml:space="preserve">efekt </w:t>
      </w:r>
      <w:r>
        <w:t>z</w:t>
      </w:r>
      <w:r w:rsidRPr="00A444EB">
        <w:t>automaty</w:t>
      </w:r>
      <w:r>
        <w:t>zowa</w:t>
      </w:r>
      <w:r w:rsidRPr="00A444EB">
        <w:t>ne</w:t>
      </w:r>
      <w:r>
        <w:t>go</w:t>
      </w:r>
      <w:r w:rsidRPr="00A444EB">
        <w:t xml:space="preserve"> przetwarzania danych PNR wskazujący na identyczność lub zbieżność danych PNR z</w:t>
      </w:r>
      <w:r w:rsidR="00ED3B74">
        <w:t xml:space="preserve"> </w:t>
      </w:r>
      <w:r w:rsidRPr="00A444EB">
        <w:t xml:space="preserve">danymi osobowymi </w:t>
      </w:r>
      <w:r w:rsidRPr="00300B34">
        <w:t>zgromadzonymi w</w:t>
      </w:r>
      <w:r w:rsidR="00ED3B74">
        <w:t xml:space="preserve"> </w:t>
      </w:r>
      <w:r w:rsidRPr="00A444EB">
        <w:t>bazach danych</w:t>
      </w:r>
      <w:r w:rsidRPr="00A24418">
        <w:t xml:space="preserve"> wykorzystywany</w:t>
      </w:r>
      <w:r>
        <w:t>ch</w:t>
      </w:r>
      <w:r w:rsidRPr="00A24418">
        <w:t xml:space="preserve"> do zapobiegania</w:t>
      </w:r>
      <w:r>
        <w:t>, wykrywania,</w:t>
      </w:r>
      <w:r w:rsidRPr="00A24418">
        <w:t xml:space="preserve"> zwalczania</w:t>
      </w:r>
      <w:r>
        <w:t xml:space="preserve"> oraz ścigania sprawców</w:t>
      </w:r>
      <w:r w:rsidRPr="00A24418">
        <w:t xml:space="preserve"> przestępstw</w:t>
      </w:r>
      <w:r>
        <w:t xml:space="preserve"> i</w:t>
      </w:r>
      <w:r w:rsidR="00ED3B74">
        <w:t xml:space="preserve"> </w:t>
      </w:r>
      <w:r>
        <w:t>przestępstw skarbowych lub z</w:t>
      </w:r>
      <w:r w:rsidR="00ED3B74">
        <w:t> </w:t>
      </w:r>
      <w:r>
        <w:t>kryteriami przetwarzania danych PNR</w:t>
      </w:r>
      <w:r w:rsidRPr="00A444EB">
        <w:t>;</w:t>
      </w:r>
    </w:p>
    <w:p w:rsidR="005B1BF4" w:rsidRPr="00A24418" w:rsidRDefault="005B1BF4" w:rsidP="005B1BF4">
      <w:pPr>
        <w:pStyle w:val="PKTpunkt"/>
      </w:pPr>
      <w:r>
        <w:t>11)</w:t>
      </w:r>
      <w:r>
        <w:tab/>
      </w:r>
      <w:r w:rsidRPr="00A24418">
        <w:t>przetwarzanie danych PNR – operacj</w:t>
      </w:r>
      <w:r>
        <w:t>e</w:t>
      </w:r>
      <w:r w:rsidRPr="00A24418">
        <w:t xml:space="preserve"> wykonywan</w:t>
      </w:r>
      <w:r>
        <w:t>e</w:t>
      </w:r>
      <w:r w:rsidRPr="00A24418">
        <w:t xml:space="preserve"> na danych PNR w</w:t>
      </w:r>
      <w:r w:rsidR="00ED3B74">
        <w:t xml:space="preserve"> </w:t>
      </w:r>
      <w:r w:rsidRPr="00A24418">
        <w:t>sposób zautomatyzowany lub niezautomatyzowany, takie jak</w:t>
      </w:r>
      <w:r>
        <w:t>:</w:t>
      </w:r>
      <w:r w:rsidRPr="00A24418">
        <w:t xml:space="preserve"> </w:t>
      </w:r>
      <w:r>
        <w:t>gromadzenie</w:t>
      </w:r>
      <w:r w:rsidRPr="00A24418">
        <w:t>, utrwalanie, organizowanie, porządkowanie, przechowywanie, adaptowanie lub modyfikowanie, pobieranie, przeglądanie, wykorzystywanie, ujawnianie przez przesłanie, rozpowszechnianie lub innego rodzaju udostępnianie, dopasowywanie lub łączenie, ograniczanie, usuwanie lub niszczenie;</w:t>
      </w:r>
    </w:p>
    <w:p w:rsidR="005B1BF4" w:rsidRDefault="005B1BF4" w:rsidP="005B1BF4">
      <w:pPr>
        <w:pStyle w:val="PKTpunkt"/>
      </w:pPr>
      <w:r>
        <w:t>12</w:t>
      </w:r>
      <w:r w:rsidRPr="00A24418">
        <w:t>)</w:t>
      </w:r>
      <w:r>
        <w:tab/>
        <w:t xml:space="preserve">właściwe organy </w:t>
      </w:r>
      <w:r w:rsidRPr="003940BB">
        <w:t>–</w:t>
      </w:r>
      <w:r>
        <w:t xml:space="preserve"> organy uprawnione w</w:t>
      </w:r>
      <w:r w:rsidR="00ED3B74">
        <w:t xml:space="preserve"> </w:t>
      </w:r>
      <w:r>
        <w:t>Rzeczypospolitej Polskiej do występowania o</w:t>
      </w:r>
      <w:r w:rsidR="00ED3B74">
        <w:t> </w:t>
      </w:r>
      <w:r>
        <w:t xml:space="preserve">przekazanie danych PNR lub wyników </w:t>
      </w:r>
      <w:r w:rsidRPr="00EE3A71">
        <w:t>ich przetwarzania oraz do otrzymywania takich danych i</w:t>
      </w:r>
      <w:r w:rsidR="00ED3B74">
        <w:t xml:space="preserve"> </w:t>
      </w:r>
      <w:r w:rsidRPr="00EE3A71">
        <w:t>wyników ich przetwarzania, do celów określonych w</w:t>
      </w:r>
      <w:r w:rsidR="00ED3B74">
        <w:t xml:space="preserve"> </w:t>
      </w:r>
      <w:r>
        <w:t>art.</w:t>
      </w:r>
      <w:r w:rsidR="00ED3B74">
        <w:t xml:space="preserve"> </w:t>
      </w:r>
      <w:r w:rsidRPr="00EE3A71">
        <w:t>1</w:t>
      </w:r>
      <w:r>
        <w:t xml:space="preserve"> ust.</w:t>
      </w:r>
      <w:r w:rsidR="00ED3B74">
        <w:t xml:space="preserve"> </w:t>
      </w:r>
      <w:r w:rsidRPr="00EE3A71">
        <w:t>1</w:t>
      </w:r>
      <w:r>
        <w:t>;</w:t>
      </w:r>
    </w:p>
    <w:p w:rsidR="005B1BF4" w:rsidRDefault="005B1BF4" w:rsidP="005B1BF4">
      <w:pPr>
        <w:pStyle w:val="PKTpunkt"/>
      </w:pPr>
      <w:r>
        <w:t>13)</w:t>
      </w:r>
      <w:r>
        <w:tab/>
      </w:r>
      <w:r w:rsidRPr="00A24418">
        <w:t xml:space="preserve">właściwe organy PCz – </w:t>
      </w:r>
      <w:r>
        <w:t>organy</w:t>
      </w:r>
      <w:r w:rsidRPr="00A24418">
        <w:t xml:space="preserve"> państwa członkowskiego</w:t>
      </w:r>
      <w:r>
        <w:t>, innego niż Rzeczpospolita Polska,</w:t>
      </w:r>
      <w:r w:rsidRPr="00A24418">
        <w:t xml:space="preserve"> notyfikowane Komisji Europejskiej przez to państwo członkowskie, uprawnione do występowania o</w:t>
      </w:r>
      <w:r w:rsidR="00ED3B74">
        <w:t xml:space="preserve"> </w:t>
      </w:r>
      <w:r>
        <w:t xml:space="preserve">przekazanie </w:t>
      </w:r>
      <w:r w:rsidRPr="00A24418">
        <w:t>dan</w:t>
      </w:r>
      <w:r>
        <w:t>ych</w:t>
      </w:r>
      <w:r w:rsidRPr="00A24418">
        <w:t xml:space="preserve"> PNR lub wynik</w:t>
      </w:r>
      <w:r>
        <w:t>ów</w:t>
      </w:r>
      <w:r w:rsidRPr="00A24418">
        <w:t xml:space="preserve"> ich przetwarzania oraz do otrzymywania takich danych i</w:t>
      </w:r>
      <w:r w:rsidR="00ED3B74">
        <w:t xml:space="preserve"> </w:t>
      </w:r>
      <w:r w:rsidRPr="00A24418">
        <w:t>wyników ich przetwarzania, do celów określonych w</w:t>
      </w:r>
      <w:r w:rsidR="00ED3B74">
        <w:t> </w:t>
      </w:r>
      <w:r>
        <w:t>art.</w:t>
      </w:r>
      <w:r w:rsidR="00ED3B74">
        <w:t> 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1;</w:t>
      </w:r>
    </w:p>
    <w:p w:rsidR="005B1BF4" w:rsidRDefault="005B1BF4" w:rsidP="005B1BF4">
      <w:pPr>
        <w:pStyle w:val="PKTpunkt"/>
      </w:pPr>
      <w:r>
        <w:lastRenderedPageBreak/>
        <w:t>14)</w:t>
      </w:r>
      <w:r>
        <w:tab/>
        <w:t>z</w:t>
      </w:r>
      <w:r w:rsidRPr="00A444EB">
        <w:t>automaty</w:t>
      </w:r>
      <w:r>
        <w:t>zowa</w:t>
      </w:r>
      <w:r w:rsidRPr="00A444EB">
        <w:t>ne przetwarzanie danych PNR</w:t>
      </w:r>
      <w:r>
        <w:t xml:space="preserve"> </w:t>
      </w:r>
      <w:r w:rsidRPr="003940BB">
        <w:t>–</w:t>
      </w:r>
      <w:r>
        <w:t xml:space="preserve"> </w:t>
      </w:r>
      <w:r w:rsidRPr="00A444EB">
        <w:t>sposób przetwarzania danych PNR polegający na samoczynnym porównaniu przez KSI PNR danych PNR z</w:t>
      </w:r>
      <w:r w:rsidR="00ED3B74">
        <w:t xml:space="preserve"> </w:t>
      </w:r>
      <w:r w:rsidRPr="00A444EB">
        <w:t xml:space="preserve">danymi osobowymi </w:t>
      </w:r>
      <w:r w:rsidRPr="00300B34">
        <w:t xml:space="preserve">zgromadzonymi </w:t>
      </w:r>
      <w:r>
        <w:t>w</w:t>
      </w:r>
      <w:r w:rsidR="00ED3B74">
        <w:t xml:space="preserve"> </w:t>
      </w:r>
      <w:r w:rsidRPr="00A444EB">
        <w:t>baza</w:t>
      </w:r>
      <w:r>
        <w:t>ch</w:t>
      </w:r>
      <w:r w:rsidRPr="00A444EB">
        <w:t xml:space="preserve"> danych</w:t>
      </w:r>
      <w:r>
        <w:t xml:space="preserve"> </w:t>
      </w:r>
      <w:r w:rsidRPr="00A24418">
        <w:t>wykorzystywany</w:t>
      </w:r>
      <w:r>
        <w:t>ch</w:t>
      </w:r>
      <w:r w:rsidRPr="00A24418">
        <w:t xml:space="preserve"> do zapobiegania</w:t>
      </w:r>
      <w:r>
        <w:t>, wykrywania,</w:t>
      </w:r>
      <w:r w:rsidRPr="00A24418">
        <w:t xml:space="preserve"> zwalczania</w:t>
      </w:r>
      <w:r>
        <w:t xml:space="preserve"> oraz ścigania sprawców</w:t>
      </w:r>
      <w:r w:rsidRPr="00A24418">
        <w:t xml:space="preserve"> przestępstw</w:t>
      </w:r>
      <w:r>
        <w:t xml:space="preserve"> i</w:t>
      </w:r>
      <w:r w:rsidR="00ED3B74">
        <w:t xml:space="preserve"> </w:t>
      </w:r>
      <w:r>
        <w:t>przestępstw skarbowych</w:t>
      </w:r>
      <w:r w:rsidRPr="003F565A">
        <w:t xml:space="preserve"> </w:t>
      </w:r>
      <w:r>
        <w:t>lub kryteriami przetwarzania danych PNR</w:t>
      </w:r>
      <w:r w:rsidRPr="00A444EB">
        <w:t xml:space="preserve">, uruchamiany każdorazowo </w:t>
      </w:r>
      <w:r>
        <w:t>podczas</w:t>
      </w:r>
      <w:r w:rsidRPr="00A444EB">
        <w:t xml:space="preserve"> przekazania tych danych przez przewoźników lotniczych do JIP</w:t>
      </w:r>
      <w:r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3.</w:t>
      </w:r>
      <w:r w:rsidRPr="005B1BF4">
        <w:rPr>
          <w:rStyle w:val="Ppogrubienie"/>
        </w:rPr>
        <w:t xml:space="preserve"> </w:t>
      </w:r>
      <w:r w:rsidRPr="005B1BF4">
        <w:t>Dane PNR przekazane przez przewoźników lotniczych mogą być przetwarzane wyłącznie w</w:t>
      </w:r>
      <w:r w:rsidR="00ED3B74">
        <w:t xml:space="preserve"> </w:t>
      </w:r>
      <w:r w:rsidRPr="005B1BF4">
        <w:t>celu zapobiegania, wykrywania i</w:t>
      </w:r>
      <w:r w:rsidR="00ED3B74">
        <w:t xml:space="preserve"> </w:t>
      </w:r>
      <w:r w:rsidRPr="005B1BF4">
        <w:t>zwalczania oraz ścigania sprawców:</w:t>
      </w:r>
    </w:p>
    <w:p w:rsidR="005B1BF4" w:rsidRPr="00046388" w:rsidRDefault="005B1BF4" w:rsidP="005B1BF4">
      <w:pPr>
        <w:pStyle w:val="PKTpunkt"/>
      </w:pPr>
      <w:r>
        <w:t>1)</w:t>
      </w:r>
      <w:r>
        <w:tab/>
        <w:t>przestępstw</w:t>
      </w:r>
      <w:r w:rsidRPr="00046388">
        <w:t xml:space="preserve"> o</w:t>
      </w:r>
      <w:r w:rsidR="00ED3B74">
        <w:t xml:space="preserve"> </w:t>
      </w:r>
      <w:r w:rsidRPr="00046388">
        <w:t>charakterze terrorystycznym</w:t>
      </w:r>
      <w:r>
        <w:t>;</w:t>
      </w:r>
    </w:p>
    <w:p w:rsidR="005B1BF4" w:rsidRPr="005B1BF4" w:rsidRDefault="005B1BF4" w:rsidP="00C118F2">
      <w:pPr>
        <w:pStyle w:val="PKTpunkt"/>
        <w:keepNext/>
      </w:pPr>
      <w:r w:rsidRPr="00046388">
        <w:t>2)</w:t>
      </w:r>
      <w:r w:rsidRPr="00046388">
        <w:tab/>
      </w:r>
      <w:r w:rsidRPr="005B1BF4">
        <w:t>przestępstw lub przestępstw skarbowych:</w:t>
      </w:r>
    </w:p>
    <w:p w:rsidR="005B1BF4" w:rsidRPr="00046388" w:rsidRDefault="005B1BF4" w:rsidP="005B1BF4">
      <w:pPr>
        <w:pStyle w:val="LITlitera"/>
      </w:pPr>
      <w:r w:rsidRPr="00046388">
        <w:t>a)</w:t>
      </w:r>
      <w:r w:rsidRPr="00046388">
        <w:tab/>
        <w:t>udział</w:t>
      </w:r>
      <w:r>
        <w:t>u</w:t>
      </w:r>
      <w:r w:rsidRPr="00046388">
        <w:t xml:space="preserve"> w</w:t>
      </w:r>
      <w:r w:rsidR="00ED3B74">
        <w:t xml:space="preserve"> </w:t>
      </w:r>
      <w:r w:rsidRPr="00046388">
        <w:t>zorganizowanej grupie albo związku mających na celu popełnianie przestępstw</w:t>
      </w:r>
      <w:r>
        <w:t xml:space="preserve"> lub przestępstw skarbowych</w:t>
      </w:r>
      <w:r w:rsidRPr="00046388">
        <w:t>,</w:t>
      </w:r>
    </w:p>
    <w:p w:rsidR="005B1BF4" w:rsidRPr="00046388" w:rsidRDefault="005B1BF4" w:rsidP="005B1BF4">
      <w:pPr>
        <w:pStyle w:val="LITlitera"/>
      </w:pPr>
      <w:r w:rsidRPr="00046388">
        <w:t>b)</w:t>
      </w:r>
      <w:r w:rsidRPr="00046388">
        <w:tab/>
        <w:t>hand</w:t>
      </w:r>
      <w:r>
        <w:t>lu</w:t>
      </w:r>
      <w:r w:rsidRPr="00046388">
        <w:t xml:space="preserve"> ludźmi,</w:t>
      </w:r>
    </w:p>
    <w:p w:rsidR="005B1BF4" w:rsidRPr="00046388" w:rsidRDefault="005B1BF4" w:rsidP="005B1BF4">
      <w:pPr>
        <w:pStyle w:val="LITlitera"/>
      </w:pPr>
      <w:r w:rsidRPr="00046388">
        <w:t>c)</w:t>
      </w:r>
      <w:r w:rsidRPr="00046388">
        <w:tab/>
        <w:t>przeciwko wolności seksualnej lub obyczajności na szkodę małoletniego</w:t>
      </w:r>
      <w:r>
        <w:t>,</w:t>
      </w:r>
    </w:p>
    <w:p w:rsidR="005B1BF4" w:rsidRPr="00046388" w:rsidRDefault="005B1BF4" w:rsidP="005B1BF4">
      <w:pPr>
        <w:pStyle w:val="LITlitera"/>
      </w:pPr>
      <w:r w:rsidRPr="00046388">
        <w:t>d)</w:t>
      </w:r>
      <w:r w:rsidRPr="00046388">
        <w:tab/>
        <w:t>nielegalne</w:t>
      </w:r>
      <w:r>
        <w:t>go</w:t>
      </w:r>
      <w:r w:rsidRPr="00046388">
        <w:t xml:space="preserve"> wytwarzani</w:t>
      </w:r>
      <w:r>
        <w:t>a</w:t>
      </w:r>
      <w:r w:rsidRPr="00046388">
        <w:t>, przetwarzani</w:t>
      </w:r>
      <w:r>
        <w:t>a</w:t>
      </w:r>
      <w:r w:rsidRPr="00046388">
        <w:t>, przemyt</w:t>
      </w:r>
      <w:r>
        <w:t>u</w:t>
      </w:r>
      <w:r w:rsidRPr="00046388">
        <w:t xml:space="preserve"> środków odurzających, prekursorów, środków zastępczych lub substancji psychotropowych lub obrotu nimi,</w:t>
      </w:r>
    </w:p>
    <w:p w:rsidR="005B1BF4" w:rsidRPr="00046388" w:rsidRDefault="005B1BF4" w:rsidP="005B1BF4">
      <w:pPr>
        <w:pStyle w:val="LITlitera"/>
      </w:pPr>
      <w:r w:rsidRPr="00046388">
        <w:t>e)</w:t>
      </w:r>
      <w:r w:rsidRPr="00046388">
        <w:tab/>
        <w:t>nielegaln</w:t>
      </w:r>
      <w:r>
        <w:t>ego</w:t>
      </w:r>
      <w:r w:rsidRPr="00046388">
        <w:t xml:space="preserve"> obr</w:t>
      </w:r>
      <w:r>
        <w:t>otu</w:t>
      </w:r>
      <w:r w:rsidRPr="00046388">
        <w:t xml:space="preserve"> bronią, amunicją lub materiałami wybuchowymi,</w:t>
      </w:r>
    </w:p>
    <w:p w:rsidR="005B1BF4" w:rsidRPr="00046388" w:rsidRDefault="005B1BF4" w:rsidP="005B1BF4">
      <w:pPr>
        <w:pStyle w:val="LITlitera"/>
      </w:pPr>
      <w:r w:rsidRPr="00046388">
        <w:t>f)</w:t>
      </w:r>
      <w:r w:rsidRPr="00046388">
        <w:tab/>
        <w:t>łapownictw</w:t>
      </w:r>
      <w:r>
        <w:t>a</w:t>
      </w:r>
      <w:r w:rsidRPr="00046388">
        <w:t xml:space="preserve"> i</w:t>
      </w:r>
      <w:r w:rsidR="00ED3B74">
        <w:t xml:space="preserve"> </w:t>
      </w:r>
      <w:r w:rsidRPr="00046388">
        <w:t>płatn</w:t>
      </w:r>
      <w:r>
        <w:t>ej</w:t>
      </w:r>
      <w:r w:rsidRPr="00046388">
        <w:t xml:space="preserve"> protekcj</w:t>
      </w:r>
      <w:r>
        <w:t>i</w:t>
      </w:r>
      <w:r w:rsidRPr="00046388">
        <w:t>,</w:t>
      </w:r>
    </w:p>
    <w:p w:rsidR="005B1BF4" w:rsidRPr="00046388" w:rsidRDefault="005B1BF4" w:rsidP="005B1BF4">
      <w:pPr>
        <w:pStyle w:val="LITlitera"/>
      </w:pPr>
      <w:r w:rsidRPr="00046388">
        <w:t>g)</w:t>
      </w:r>
      <w:r w:rsidRPr="00046388">
        <w:tab/>
        <w:t>oszustw</w:t>
      </w:r>
      <w:r>
        <w:t>a</w:t>
      </w:r>
      <w:r w:rsidRPr="00046388">
        <w:t>,</w:t>
      </w:r>
      <w:r w:rsidRPr="00BE01F7">
        <w:t xml:space="preserve"> w</w:t>
      </w:r>
      <w:r w:rsidR="00ED3B74">
        <w:t xml:space="preserve"> </w:t>
      </w:r>
      <w:r w:rsidRPr="00BE01F7">
        <w:t>tym oszustw</w:t>
      </w:r>
      <w:r>
        <w:t>a</w:t>
      </w:r>
      <w:r w:rsidRPr="00BE01F7">
        <w:t xml:space="preserve"> przeciwko interesom finansowym Unii Europejskiej</w:t>
      </w:r>
      <w:r>
        <w:t>,</w:t>
      </w:r>
    </w:p>
    <w:p w:rsidR="005B1BF4" w:rsidRPr="00046388" w:rsidRDefault="005B1BF4" w:rsidP="005B1BF4">
      <w:pPr>
        <w:pStyle w:val="LITlitera"/>
      </w:pPr>
      <w:r w:rsidRPr="00046388">
        <w:t>h)</w:t>
      </w:r>
      <w:r w:rsidRPr="00046388">
        <w:tab/>
        <w:t>wprowadzani</w:t>
      </w:r>
      <w:r>
        <w:t>a</w:t>
      </w:r>
      <w:r w:rsidRPr="00046388">
        <w:t xml:space="preserve"> do obrotu finansowego wartości majątkowych pochodzących z</w:t>
      </w:r>
      <w:r w:rsidR="00ED3B74">
        <w:t> </w:t>
      </w:r>
      <w:r w:rsidRPr="00046388">
        <w:t>nielegalnych lub nieujawnionych źródeł</w:t>
      </w:r>
      <w:r>
        <w:t>,</w:t>
      </w:r>
      <w:r w:rsidRPr="00046388">
        <w:t xml:space="preserve"> fałszowani</w:t>
      </w:r>
      <w:r>
        <w:t>a</w:t>
      </w:r>
      <w:r w:rsidRPr="00046388">
        <w:t xml:space="preserve"> oraz obr</w:t>
      </w:r>
      <w:r>
        <w:t>otu</w:t>
      </w:r>
      <w:r w:rsidRPr="00046388">
        <w:t xml:space="preserve"> fałszywymi pieniędzmi lub innymi środkami płatniczymi,</w:t>
      </w:r>
    </w:p>
    <w:p w:rsidR="005B1BF4" w:rsidRPr="00046388" w:rsidRDefault="005B1BF4" w:rsidP="005B1BF4">
      <w:pPr>
        <w:pStyle w:val="LITlitera"/>
      </w:pPr>
      <w:r w:rsidRPr="00046388">
        <w:t>i)</w:t>
      </w:r>
      <w:r w:rsidRPr="00046388">
        <w:tab/>
        <w:t>przeciwko ochronie danych gromadzonych, przechowywanych, przetwarzanych lub przekazywanych w</w:t>
      </w:r>
      <w:r w:rsidR="00ED3B74">
        <w:t xml:space="preserve"> </w:t>
      </w:r>
      <w:r w:rsidRPr="00046388">
        <w:t>systemie informatycznym (cyberprzestępczość),</w:t>
      </w:r>
    </w:p>
    <w:p w:rsidR="005B1BF4" w:rsidRPr="00046388" w:rsidRDefault="005B1BF4" w:rsidP="005B1BF4">
      <w:pPr>
        <w:pStyle w:val="LITlitera"/>
      </w:pPr>
      <w:r w:rsidRPr="00046388">
        <w:t>j)</w:t>
      </w:r>
      <w:r w:rsidRPr="00046388">
        <w:tab/>
        <w:t>przeciwko środowisku naturalnemu, w</w:t>
      </w:r>
      <w:r w:rsidR="00ED3B74">
        <w:t xml:space="preserve"> </w:t>
      </w:r>
      <w:r w:rsidRPr="00046388">
        <w:t>tym nielegaln</w:t>
      </w:r>
      <w:r>
        <w:t>ego</w:t>
      </w:r>
      <w:r w:rsidRPr="00046388">
        <w:t xml:space="preserve"> obr</w:t>
      </w:r>
      <w:r>
        <w:t>otu</w:t>
      </w:r>
      <w:r w:rsidRPr="00046388">
        <w:t xml:space="preserve"> zagrożonymi gatunkami zwierząt i</w:t>
      </w:r>
      <w:r w:rsidR="00ED3B74">
        <w:t xml:space="preserve"> </w:t>
      </w:r>
      <w:r w:rsidRPr="00046388">
        <w:t>roślin,</w:t>
      </w:r>
    </w:p>
    <w:p w:rsidR="005B1BF4" w:rsidRPr="00046388" w:rsidRDefault="005B1BF4" w:rsidP="005B1BF4">
      <w:pPr>
        <w:pStyle w:val="LITlitera"/>
      </w:pPr>
      <w:r w:rsidRPr="00046388">
        <w:t>k)</w:t>
      </w:r>
      <w:r w:rsidRPr="00046388">
        <w:tab/>
        <w:t>udzieleni</w:t>
      </w:r>
      <w:r>
        <w:t>a</w:t>
      </w:r>
      <w:r w:rsidRPr="00046388">
        <w:t xml:space="preserve"> pomocy w</w:t>
      </w:r>
      <w:r w:rsidR="00ED3B74">
        <w:t xml:space="preserve"> </w:t>
      </w:r>
      <w:r w:rsidRPr="00046388">
        <w:t>nielegalnym przekroczeniu granicy</w:t>
      </w:r>
      <w:r>
        <w:t xml:space="preserve"> państwowej</w:t>
      </w:r>
      <w:r w:rsidRPr="00046388">
        <w:t xml:space="preserve"> lub pobycie,</w:t>
      </w:r>
    </w:p>
    <w:p w:rsidR="005B1BF4" w:rsidRPr="00046388" w:rsidRDefault="005B1BF4" w:rsidP="005B1BF4">
      <w:pPr>
        <w:pStyle w:val="LITlitera"/>
      </w:pPr>
      <w:r w:rsidRPr="00046388">
        <w:t>l)</w:t>
      </w:r>
      <w:r w:rsidRPr="00046388">
        <w:tab/>
        <w:t>zabójstw</w:t>
      </w:r>
      <w:r>
        <w:t>a</w:t>
      </w:r>
      <w:r w:rsidRPr="00046388">
        <w:t>, spowodowani</w:t>
      </w:r>
      <w:r>
        <w:t>a</w:t>
      </w:r>
      <w:r w:rsidRPr="00046388">
        <w:t xml:space="preserve"> ciężkiego uszczerbku na zdrowiu,</w:t>
      </w:r>
    </w:p>
    <w:p w:rsidR="005B1BF4" w:rsidRPr="00046388" w:rsidRDefault="005B1BF4" w:rsidP="005B1BF4">
      <w:pPr>
        <w:pStyle w:val="LITlitera"/>
      </w:pPr>
      <w:r w:rsidRPr="00046388">
        <w:t>m)</w:t>
      </w:r>
      <w:r w:rsidRPr="00046388">
        <w:tab/>
        <w:t>nielegaln</w:t>
      </w:r>
      <w:r>
        <w:t>ego</w:t>
      </w:r>
      <w:r w:rsidRPr="00046388">
        <w:t xml:space="preserve"> obr</w:t>
      </w:r>
      <w:r>
        <w:t>otu</w:t>
      </w:r>
      <w:r w:rsidRPr="00046388">
        <w:t xml:space="preserve"> organami i</w:t>
      </w:r>
      <w:r w:rsidR="00ED3B74">
        <w:t xml:space="preserve"> </w:t>
      </w:r>
      <w:r w:rsidRPr="00046388">
        <w:t>tkankami ludzkimi,</w:t>
      </w:r>
    </w:p>
    <w:p w:rsidR="005B1BF4" w:rsidRPr="00046388" w:rsidRDefault="005B1BF4" w:rsidP="005B1BF4">
      <w:pPr>
        <w:pStyle w:val="LITlitera"/>
      </w:pPr>
      <w:r w:rsidRPr="00046388">
        <w:t>n)</w:t>
      </w:r>
      <w:r w:rsidRPr="00046388">
        <w:tab/>
        <w:t>bezprawne</w:t>
      </w:r>
      <w:r>
        <w:t>go</w:t>
      </w:r>
      <w:r w:rsidRPr="00046388">
        <w:t xml:space="preserve"> pozbawieni</w:t>
      </w:r>
      <w:r>
        <w:t>a</w:t>
      </w:r>
      <w:r w:rsidRPr="00046388">
        <w:t xml:space="preserve"> człowieka wolności, uprowadzeni</w:t>
      </w:r>
      <w:r>
        <w:t>a</w:t>
      </w:r>
      <w:r w:rsidRPr="00046388">
        <w:t xml:space="preserve"> człowieka dla okupu, wzięci</w:t>
      </w:r>
      <w:r>
        <w:t>a</w:t>
      </w:r>
      <w:r w:rsidRPr="00046388">
        <w:t xml:space="preserve"> lub przetrzymywani</w:t>
      </w:r>
      <w:r>
        <w:t>a</w:t>
      </w:r>
      <w:r w:rsidRPr="00046388">
        <w:t xml:space="preserve"> zakładnika,</w:t>
      </w:r>
    </w:p>
    <w:p w:rsidR="005B1BF4" w:rsidRPr="00046388" w:rsidRDefault="005B1BF4" w:rsidP="005B1BF4">
      <w:pPr>
        <w:pStyle w:val="LITlitera"/>
      </w:pPr>
      <w:r w:rsidRPr="00046388">
        <w:lastRenderedPageBreak/>
        <w:t>o)</w:t>
      </w:r>
      <w:r w:rsidRPr="00046388">
        <w:tab/>
        <w:t>rozb</w:t>
      </w:r>
      <w:r>
        <w:t>oju</w:t>
      </w:r>
      <w:r w:rsidRPr="00046388">
        <w:t xml:space="preserve"> z</w:t>
      </w:r>
      <w:r w:rsidR="00ED3B74">
        <w:t xml:space="preserve"> </w:t>
      </w:r>
      <w:r w:rsidRPr="00046388">
        <w:t>użyciem broni palnej lub groźby jej użycia, wymuszeni</w:t>
      </w:r>
      <w:r>
        <w:t>a</w:t>
      </w:r>
      <w:r w:rsidRPr="00046388">
        <w:t xml:space="preserve"> rozbójnicze</w:t>
      </w:r>
      <w:r>
        <w:t>go</w:t>
      </w:r>
      <w:r w:rsidRPr="00046388">
        <w:t xml:space="preserve"> z</w:t>
      </w:r>
      <w:r w:rsidR="00ED3B74">
        <w:t> </w:t>
      </w:r>
      <w:r w:rsidRPr="00046388">
        <w:t>użyciem broni palnej lub groźby jej użycia,</w:t>
      </w:r>
    </w:p>
    <w:p w:rsidR="005B1BF4" w:rsidRPr="00046388" w:rsidRDefault="005B1BF4" w:rsidP="005B1BF4">
      <w:pPr>
        <w:pStyle w:val="LITlitera"/>
      </w:pPr>
      <w:r w:rsidRPr="00046388">
        <w:t>p)</w:t>
      </w:r>
      <w:r w:rsidRPr="00046388">
        <w:tab/>
        <w:t>nielegaln</w:t>
      </w:r>
      <w:r>
        <w:t>ego</w:t>
      </w:r>
      <w:r w:rsidRPr="00046388">
        <w:t xml:space="preserve"> hand</w:t>
      </w:r>
      <w:r>
        <w:t>lu</w:t>
      </w:r>
      <w:r w:rsidRPr="00046388">
        <w:t xml:space="preserve"> dobrami kultury,</w:t>
      </w:r>
    </w:p>
    <w:p w:rsidR="005B1BF4" w:rsidRPr="00046388" w:rsidRDefault="005B1BF4" w:rsidP="005B1BF4">
      <w:pPr>
        <w:pStyle w:val="LITlitera"/>
      </w:pPr>
      <w:r w:rsidRPr="00046388">
        <w:t>q)</w:t>
      </w:r>
      <w:r w:rsidRPr="00046388">
        <w:tab/>
        <w:t>podrabiani</w:t>
      </w:r>
      <w:r>
        <w:t>a</w:t>
      </w:r>
      <w:r w:rsidRPr="00046388">
        <w:t xml:space="preserve"> oraz obr</w:t>
      </w:r>
      <w:r>
        <w:t>otu</w:t>
      </w:r>
      <w:r w:rsidRPr="00046388">
        <w:t xml:space="preserve"> podrobionymi wyrobami,</w:t>
      </w:r>
    </w:p>
    <w:p w:rsidR="005B1BF4" w:rsidRPr="00046388" w:rsidRDefault="005B1BF4" w:rsidP="005B1BF4">
      <w:pPr>
        <w:pStyle w:val="LITlitera"/>
      </w:pPr>
      <w:r w:rsidRPr="00046388">
        <w:t>r)</w:t>
      </w:r>
      <w:r w:rsidRPr="00046388">
        <w:tab/>
        <w:t>fałszowani</w:t>
      </w:r>
      <w:r>
        <w:t>a</w:t>
      </w:r>
      <w:r w:rsidRPr="00046388">
        <w:t xml:space="preserve"> oraz obr</w:t>
      </w:r>
      <w:r>
        <w:t>otu</w:t>
      </w:r>
      <w:r w:rsidRPr="00046388">
        <w:t xml:space="preserve"> sfałszowanymi dokumentami,</w:t>
      </w:r>
    </w:p>
    <w:p w:rsidR="005B1BF4" w:rsidRPr="00046388" w:rsidRDefault="005B1BF4" w:rsidP="005B1BF4">
      <w:pPr>
        <w:pStyle w:val="LITlitera"/>
      </w:pPr>
      <w:r w:rsidRPr="00046388">
        <w:t>s)</w:t>
      </w:r>
      <w:r w:rsidRPr="00046388">
        <w:tab/>
        <w:t>nielegaln</w:t>
      </w:r>
      <w:r>
        <w:t>ego</w:t>
      </w:r>
      <w:r w:rsidRPr="00046388">
        <w:t xml:space="preserve"> obr</w:t>
      </w:r>
      <w:r>
        <w:t>otu</w:t>
      </w:r>
      <w:r w:rsidRPr="00046388">
        <w:t xml:space="preserve"> hormonami lub podobnymi substancjami,</w:t>
      </w:r>
    </w:p>
    <w:p w:rsidR="005B1BF4" w:rsidRPr="00046388" w:rsidRDefault="005B1BF4" w:rsidP="005B1BF4">
      <w:pPr>
        <w:pStyle w:val="LITlitera"/>
      </w:pPr>
      <w:r w:rsidRPr="00046388">
        <w:t>t)</w:t>
      </w:r>
      <w:r w:rsidRPr="00046388">
        <w:tab/>
        <w:t>nielegaln</w:t>
      </w:r>
      <w:r>
        <w:t>ego</w:t>
      </w:r>
      <w:r w:rsidRPr="00046388">
        <w:t xml:space="preserve"> obr</w:t>
      </w:r>
      <w:r>
        <w:t>otu</w:t>
      </w:r>
      <w:r w:rsidRPr="00046388">
        <w:t xml:space="preserve"> materiałami radioaktywnymi,</w:t>
      </w:r>
    </w:p>
    <w:p w:rsidR="005B1BF4" w:rsidRPr="00046388" w:rsidRDefault="005B1BF4" w:rsidP="005B1BF4">
      <w:pPr>
        <w:pStyle w:val="LITlitera"/>
      </w:pPr>
      <w:r w:rsidRPr="00046388">
        <w:t>u)</w:t>
      </w:r>
      <w:r w:rsidRPr="00046388">
        <w:tab/>
        <w:t>zgwałceni</w:t>
      </w:r>
      <w:r>
        <w:t>a</w:t>
      </w:r>
      <w:r w:rsidRPr="00046388">
        <w:t>,</w:t>
      </w:r>
    </w:p>
    <w:p w:rsidR="005B1BF4" w:rsidRPr="00046388" w:rsidRDefault="005B1BF4" w:rsidP="005B1BF4">
      <w:pPr>
        <w:pStyle w:val="LITlitera"/>
      </w:pPr>
      <w:r w:rsidRPr="00046388">
        <w:t>v)</w:t>
      </w:r>
      <w:r w:rsidRPr="00046388">
        <w:tab/>
        <w:t>należąc</w:t>
      </w:r>
      <w:r w:rsidR="004C6B65">
        <w:t>ych</w:t>
      </w:r>
      <w:r w:rsidRPr="00046388">
        <w:t xml:space="preserve"> do właściwości Międzynarodowego Trybunału Karnego,</w:t>
      </w:r>
    </w:p>
    <w:p w:rsidR="005B1BF4" w:rsidRPr="00046388" w:rsidRDefault="005B1BF4" w:rsidP="005B1BF4">
      <w:pPr>
        <w:pStyle w:val="LITlitera"/>
      </w:pPr>
      <w:r w:rsidRPr="00046388">
        <w:t>w)</w:t>
      </w:r>
      <w:r w:rsidRPr="00046388">
        <w:tab/>
        <w:t>porwani</w:t>
      </w:r>
      <w:r>
        <w:t>a</w:t>
      </w:r>
      <w:r w:rsidRPr="00046388">
        <w:t xml:space="preserve"> statku wodnego lub powietrznego,</w:t>
      </w:r>
    </w:p>
    <w:p w:rsidR="005B1BF4" w:rsidRPr="00046388" w:rsidRDefault="005B1BF4" w:rsidP="005B1BF4">
      <w:pPr>
        <w:pStyle w:val="LITlitera"/>
      </w:pPr>
      <w:r w:rsidRPr="00046388">
        <w:t>x)</w:t>
      </w:r>
      <w:r w:rsidRPr="00046388">
        <w:tab/>
        <w:t>sabotaż</w:t>
      </w:r>
      <w:r>
        <w:t>u</w:t>
      </w:r>
      <w:r w:rsidRPr="00046388">
        <w:t>,</w:t>
      </w:r>
    </w:p>
    <w:p w:rsidR="005B1BF4" w:rsidRPr="00046388" w:rsidRDefault="005B1BF4" w:rsidP="005B1BF4">
      <w:pPr>
        <w:pStyle w:val="LITlitera"/>
      </w:pPr>
      <w:r w:rsidRPr="00046388">
        <w:t>y)</w:t>
      </w:r>
      <w:r w:rsidRPr="00046388">
        <w:tab/>
        <w:t>obr</w:t>
      </w:r>
      <w:r>
        <w:t>otu</w:t>
      </w:r>
      <w:r w:rsidRPr="00046388">
        <w:t xml:space="preserve"> kradzionymi pojazdami mechanicznymi,</w:t>
      </w:r>
    </w:p>
    <w:p w:rsidR="005B1BF4" w:rsidRPr="005B1BF4" w:rsidRDefault="005B1BF4" w:rsidP="00C118F2">
      <w:pPr>
        <w:pStyle w:val="LITlitera"/>
        <w:keepNext/>
      </w:pPr>
      <w:r>
        <w:t>z)</w:t>
      </w:r>
      <w:r>
        <w:tab/>
        <w:t>szpiegostw</w:t>
      </w:r>
      <w:r w:rsidRPr="005B1BF4">
        <w:t>a przemysłowego</w:t>
      </w:r>
    </w:p>
    <w:p w:rsidR="005B1BF4" w:rsidRDefault="005B1BF4" w:rsidP="005B1BF4">
      <w:pPr>
        <w:pStyle w:val="CZWSPLITczwsplnaliter"/>
      </w:pPr>
      <w:r>
        <w:t xml:space="preserve">– </w:t>
      </w:r>
      <w:r w:rsidRPr="00AD2749">
        <w:t>których górna granica ustawowego zagrożenia wynosi przynajmniej 3</w:t>
      </w:r>
      <w:r w:rsidR="00ED3B74">
        <w:t xml:space="preserve"> </w:t>
      </w:r>
      <w:r w:rsidRPr="00AD2749">
        <w:t>lata pozbawienia wolności</w:t>
      </w:r>
      <w:r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4.</w:t>
      </w:r>
      <w:r w:rsidRPr="005B1BF4">
        <w:rPr>
          <w:rStyle w:val="Ppogrubienie"/>
        </w:rPr>
        <w:t xml:space="preserve"> </w:t>
      </w:r>
      <w:r w:rsidRPr="004C6B65">
        <w:rPr>
          <w:rStyle w:val="Ppogrubienie"/>
          <w:b w:val="0"/>
        </w:rPr>
        <w:t>1.</w:t>
      </w:r>
      <w:r w:rsidRPr="005B1BF4">
        <w:rPr>
          <w:rStyle w:val="Ppogrubienie"/>
        </w:rPr>
        <w:t xml:space="preserve"> </w:t>
      </w:r>
      <w:r w:rsidRPr="005B1BF4">
        <w:t>W</w:t>
      </w:r>
      <w:r w:rsidR="00ED3B74">
        <w:rPr>
          <w:rStyle w:val="Ppogrubienie"/>
        </w:rPr>
        <w:t xml:space="preserve"> </w:t>
      </w:r>
      <w:r w:rsidRPr="005B1BF4">
        <w:t>celu,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1 ust.</w:t>
      </w:r>
      <w:r w:rsidR="00ED3B74">
        <w:t xml:space="preserve"> </w:t>
      </w:r>
      <w:r w:rsidRPr="005B1BF4">
        <w:t>1, przetwarza się następujące kategorie danych PNR:</w:t>
      </w:r>
    </w:p>
    <w:p w:rsidR="005B1BF4" w:rsidRPr="001145F6" w:rsidRDefault="005B1BF4" w:rsidP="005B1BF4">
      <w:pPr>
        <w:pStyle w:val="PKTpunkt"/>
      </w:pPr>
      <w:r w:rsidRPr="001145F6">
        <w:t>1)</w:t>
      </w:r>
      <w:r w:rsidRPr="001145F6">
        <w:tab/>
        <w:t>kod identyfikacyjny danych PNR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2)</w:t>
      </w:r>
      <w:r w:rsidRPr="001145F6">
        <w:tab/>
        <w:t xml:space="preserve">data </w:t>
      </w:r>
      <w:r>
        <w:t xml:space="preserve">dokonania </w:t>
      </w:r>
      <w:r w:rsidRPr="001145F6">
        <w:t>rezerwacji lub data wystawienia biletu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3)</w:t>
      </w:r>
      <w:r w:rsidRPr="001145F6">
        <w:tab/>
        <w:t>data lub daty planowane</w:t>
      </w:r>
      <w:r>
        <w:t>go</w:t>
      </w:r>
      <w:r w:rsidRPr="001145F6">
        <w:t xml:space="preserve"> p</w:t>
      </w:r>
      <w:r>
        <w:t>rzelotu;</w:t>
      </w:r>
    </w:p>
    <w:p w:rsidR="005B1BF4" w:rsidRPr="001145F6" w:rsidRDefault="005B1BF4" w:rsidP="005B1BF4">
      <w:pPr>
        <w:pStyle w:val="PKTpunkt"/>
      </w:pPr>
      <w:r w:rsidRPr="001145F6">
        <w:t>4)</w:t>
      </w:r>
      <w:r w:rsidRPr="001145F6">
        <w:tab/>
        <w:t>imię i</w:t>
      </w:r>
      <w:r w:rsidR="00ED3B74">
        <w:t xml:space="preserve"> </w:t>
      </w:r>
      <w:r w:rsidRPr="001145F6">
        <w:t>nazwisko lub imiona i</w:t>
      </w:r>
      <w:r w:rsidR="00ED3B74">
        <w:t xml:space="preserve"> </w:t>
      </w:r>
      <w:r w:rsidRPr="001145F6">
        <w:t>nazwiska pasażera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5)</w:t>
      </w:r>
      <w:r w:rsidRPr="001145F6">
        <w:tab/>
        <w:t>adres</w:t>
      </w:r>
      <w:r>
        <w:t xml:space="preserve">, </w:t>
      </w:r>
      <w:r w:rsidRPr="001145F6">
        <w:t>numer telefonu</w:t>
      </w:r>
      <w:r>
        <w:t xml:space="preserve"> i</w:t>
      </w:r>
      <w:r w:rsidR="00ED3B74">
        <w:t xml:space="preserve"> </w:t>
      </w:r>
      <w:r w:rsidRPr="001145F6">
        <w:t xml:space="preserve">adres </w:t>
      </w:r>
      <w:r>
        <w:t>e-mail pasażera;</w:t>
      </w:r>
    </w:p>
    <w:p w:rsidR="005B1BF4" w:rsidRPr="001145F6" w:rsidRDefault="005B1BF4" w:rsidP="005B1BF4">
      <w:pPr>
        <w:pStyle w:val="PKTpunkt"/>
      </w:pPr>
      <w:r w:rsidRPr="001145F6">
        <w:t>6)</w:t>
      </w:r>
      <w:r w:rsidRPr="001145F6">
        <w:tab/>
        <w:t>informacje dotyczące płatności</w:t>
      </w:r>
      <w:r>
        <w:t xml:space="preserve"> obejmujące numer karty płatniczej, informacje o</w:t>
      </w:r>
      <w:r w:rsidR="00ED3B74">
        <w:t> </w:t>
      </w:r>
      <w:r>
        <w:t>płatności gotówką, informacje znajdujące się</w:t>
      </w:r>
      <w:r w:rsidRPr="001145F6">
        <w:t xml:space="preserve"> na fakturze</w:t>
      </w:r>
      <w:r w:rsidRPr="003F5B89">
        <w:t xml:space="preserve"> albo na innym dowodzie płatności za bilet</w:t>
      </w:r>
      <w:r>
        <w:t xml:space="preserve"> oraz informacje zawarte w</w:t>
      </w:r>
      <w:r w:rsidR="00ED3B74">
        <w:t xml:space="preserve"> </w:t>
      </w:r>
      <w:r>
        <w:t>poleceniu przelewu: numery rachunków bankowych nadawcy i</w:t>
      </w:r>
      <w:r w:rsidR="00ED3B74">
        <w:t xml:space="preserve"> </w:t>
      </w:r>
      <w:r>
        <w:t>odbiorcy, imiona i</w:t>
      </w:r>
      <w:r w:rsidR="00ED3B74">
        <w:t xml:space="preserve"> </w:t>
      </w:r>
      <w:r>
        <w:t>nazwiska lub nazwy nadawcy i</w:t>
      </w:r>
      <w:r w:rsidR="00ED3B74">
        <w:t xml:space="preserve"> </w:t>
      </w:r>
      <w:r>
        <w:t>odbiorcy, kwota i</w:t>
      </w:r>
      <w:r w:rsidR="00ED3B74">
        <w:t xml:space="preserve"> </w:t>
      </w:r>
      <w:r>
        <w:t>waluta przelewu, data i</w:t>
      </w:r>
      <w:r w:rsidR="00ED3B74">
        <w:t xml:space="preserve"> </w:t>
      </w:r>
      <w:r>
        <w:t>czas wykonania przelewu oraz jego tytuł;</w:t>
      </w:r>
    </w:p>
    <w:p w:rsidR="005B1BF4" w:rsidRPr="001145F6" w:rsidRDefault="005B1BF4" w:rsidP="005B1BF4">
      <w:pPr>
        <w:pStyle w:val="PKTpunkt"/>
      </w:pPr>
      <w:r w:rsidRPr="001145F6">
        <w:t>7)</w:t>
      </w:r>
      <w:r w:rsidRPr="001145F6">
        <w:tab/>
        <w:t xml:space="preserve">kompletna trasa </w:t>
      </w:r>
      <w:r>
        <w:t>przelotu</w:t>
      </w:r>
      <w:r w:rsidRPr="001145F6">
        <w:t xml:space="preserve"> pasażera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8)</w:t>
      </w:r>
      <w:r w:rsidRPr="001145F6">
        <w:tab/>
        <w:t>informacje o</w:t>
      </w:r>
      <w:r w:rsidR="00ED3B74">
        <w:t xml:space="preserve"> </w:t>
      </w:r>
      <w:r w:rsidRPr="001145F6">
        <w:t>programach lojalnościowych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9)</w:t>
      </w:r>
      <w:r w:rsidRPr="001145F6">
        <w:tab/>
      </w:r>
      <w:r>
        <w:t>nazwa, numer telefonu, adres e-mail i</w:t>
      </w:r>
      <w:r w:rsidR="00ED3B74">
        <w:t xml:space="preserve"> </w:t>
      </w:r>
      <w:r>
        <w:t xml:space="preserve">adres </w:t>
      </w:r>
      <w:r w:rsidRPr="001145F6">
        <w:t>biur</w:t>
      </w:r>
      <w:r>
        <w:t>a</w:t>
      </w:r>
      <w:r w:rsidRPr="001145F6">
        <w:t xml:space="preserve"> podróży lub agencj</w:t>
      </w:r>
      <w:r>
        <w:t>i</w:t>
      </w:r>
      <w:r w:rsidRPr="001145F6">
        <w:t xml:space="preserve"> turystyczn</w:t>
      </w:r>
      <w:r>
        <w:t>ej;</w:t>
      </w:r>
    </w:p>
    <w:p w:rsidR="005B1BF4" w:rsidRPr="001145F6" w:rsidRDefault="005B1BF4" w:rsidP="005B1BF4">
      <w:pPr>
        <w:pStyle w:val="PKTpunkt"/>
      </w:pPr>
      <w:r w:rsidRPr="001145F6">
        <w:t>10)</w:t>
      </w:r>
      <w:r w:rsidRPr="001145F6">
        <w:tab/>
        <w:t>dane o</w:t>
      </w:r>
      <w:r w:rsidR="00ED3B74">
        <w:t xml:space="preserve"> </w:t>
      </w:r>
      <w:r w:rsidRPr="001145F6">
        <w:t>statusie podróży pasażera</w:t>
      </w:r>
      <w:r>
        <w:t xml:space="preserve"> obejmujące</w:t>
      </w:r>
      <w:r w:rsidRPr="001145F6">
        <w:t xml:space="preserve"> potwierdzenia</w:t>
      </w:r>
      <w:r>
        <w:t xml:space="preserve"> etapów rezerwacji</w:t>
      </w:r>
      <w:r w:rsidRPr="001145F6">
        <w:t>, stan odprawy biletowo</w:t>
      </w:r>
      <w:r>
        <w:t>-bagażowej</w:t>
      </w:r>
      <w:r w:rsidRPr="001145F6">
        <w:t xml:space="preserve">, </w:t>
      </w:r>
      <w:r>
        <w:t>informacje o</w:t>
      </w:r>
      <w:r w:rsidR="00ED3B74">
        <w:t xml:space="preserve"> </w:t>
      </w:r>
      <w:r>
        <w:t>tym</w:t>
      </w:r>
      <w:r w:rsidR="00CB0616">
        <w:t>,</w:t>
      </w:r>
      <w:r>
        <w:t xml:space="preserve"> czy </w:t>
      </w:r>
      <w:r w:rsidRPr="001145F6">
        <w:t>pasażer stawił się</w:t>
      </w:r>
      <w:r>
        <w:t xml:space="preserve"> osobiście do tej </w:t>
      </w:r>
      <w:r>
        <w:lastRenderedPageBreak/>
        <w:t>odprawy</w:t>
      </w:r>
      <w:r w:rsidRPr="001145F6">
        <w:t xml:space="preserve"> lub nabył bilet w</w:t>
      </w:r>
      <w:r w:rsidR="00ED3B74">
        <w:t xml:space="preserve"> </w:t>
      </w:r>
      <w:r w:rsidRPr="001145F6">
        <w:t>czasie odprawy</w:t>
      </w:r>
      <w:r>
        <w:t xml:space="preserve"> biletowo-bagażowej</w:t>
      </w:r>
      <w:r w:rsidRPr="001145F6">
        <w:t xml:space="preserve"> bez wcześniejszej rezerwacji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11)</w:t>
      </w:r>
      <w:r w:rsidRPr="001145F6">
        <w:tab/>
        <w:t>informacje o</w:t>
      </w:r>
      <w:r w:rsidR="00ED3B74">
        <w:t xml:space="preserve"> </w:t>
      </w:r>
      <w:r>
        <w:t>rozdzieleniu danych PNR</w:t>
      </w:r>
      <w:r w:rsidR="00CB0616">
        <w:t>,</w:t>
      </w:r>
      <w:r>
        <w:t xml:space="preserve"> tj. zmianie rezerwacji dokonanej dla więcej niż jednej osoby w</w:t>
      </w:r>
      <w:r w:rsidR="00ED3B74">
        <w:t xml:space="preserve"> </w:t>
      </w:r>
      <w:r>
        <w:t>zakresie wskazania nowego kierunku lotu dla co najmniej jednej z</w:t>
      </w:r>
      <w:r w:rsidR="00ED3B74">
        <w:t xml:space="preserve"> </w:t>
      </w:r>
      <w:r>
        <w:t>nich</w:t>
      </w:r>
      <w:r w:rsidR="00CB0616">
        <w:t>,</w:t>
      </w:r>
      <w:r>
        <w:t xml:space="preserve"> albo </w:t>
      </w:r>
      <w:r w:rsidRPr="001145F6">
        <w:t xml:space="preserve">podzieleniu </w:t>
      </w:r>
      <w:r>
        <w:t>danych PNR</w:t>
      </w:r>
      <w:r w:rsidR="00CB0616">
        <w:t>,</w:t>
      </w:r>
      <w:r>
        <w:t xml:space="preserve"> tj. </w:t>
      </w:r>
      <w:r w:rsidRPr="00CA0D18">
        <w:t>zmianie rezerwacji dokonanej dla więcej niż jednej osoby w</w:t>
      </w:r>
      <w:r w:rsidR="00ED3B74">
        <w:t xml:space="preserve"> </w:t>
      </w:r>
      <w:r w:rsidRPr="00CA0D18">
        <w:t xml:space="preserve">zakresie wskazania nowego kierunku lotu </w:t>
      </w:r>
      <w:r>
        <w:t>dla wszystkich osób nią objętych;</w:t>
      </w:r>
    </w:p>
    <w:p w:rsidR="005B1BF4" w:rsidRPr="005B1BF4" w:rsidRDefault="005B1BF4" w:rsidP="00C118F2">
      <w:pPr>
        <w:pStyle w:val="PKTpunkt"/>
        <w:keepNext/>
      </w:pPr>
      <w:r w:rsidRPr="001145F6">
        <w:t>12)</w:t>
      </w:r>
      <w:r w:rsidRPr="001145F6">
        <w:tab/>
        <w:t xml:space="preserve">informacje </w:t>
      </w:r>
      <w:r w:rsidRPr="005B1BF4">
        <w:t>dotyczące osoby małoletniej podróżującej bez opieki statkiem powietrznym, obejmujące:</w:t>
      </w:r>
    </w:p>
    <w:p w:rsidR="005B1BF4" w:rsidRDefault="005B1BF4" w:rsidP="005B1BF4">
      <w:pPr>
        <w:pStyle w:val="LITlitera"/>
      </w:pPr>
      <w:r>
        <w:t>a)</w:t>
      </w:r>
      <w:r>
        <w:tab/>
      </w:r>
      <w:r w:rsidRPr="001145F6">
        <w:t>imię i</w:t>
      </w:r>
      <w:r w:rsidR="00ED3B74">
        <w:t xml:space="preserve"> </w:t>
      </w:r>
      <w:r w:rsidRPr="001145F6">
        <w:t>nazwisko</w:t>
      </w:r>
      <w:r>
        <w:t xml:space="preserve"> (imiona i</w:t>
      </w:r>
      <w:r w:rsidR="00ED3B74">
        <w:t xml:space="preserve"> </w:t>
      </w:r>
      <w:r>
        <w:t>nazwiska)</w:t>
      </w:r>
      <w:r w:rsidRPr="001145F6">
        <w:t>, płeć, wiek, języki, którymi włada</w:t>
      </w:r>
      <w:r>
        <w:t xml:space="preserve"> osoba małoletnia</w:t>
      </w:r>
      <w:r w:rsidRPr="001145F6">
        <w:t>,</w:t>
      </w:r>
    </w:p>
    <w:p w:rsidR="005B1BF4" w:rsidRDefault="005B1BF4" w:rsidP="005B1BF4">
      <w:pPr>
        <w:pStyle w:val="LITlitera"/>
      </w:pPr>
      <w:r>
        <w:t>b)</w:t>
      </w:r>
      <w:r>
        <w:tab/>
      </w:r>
      <w:r w:rsidRPr="001145F6">
        <w:t>imię i</w:t>
      </w:r>
      <w:r w:rsidR="00ED3B74">
        <w:t xml:space="preserve"> </w:t>
      </w:r>
      <w:r w:rsidRPr="001145F6">
        <w:t>nazwisko</w:t>
      </w:r>
      <w:r>
        <w:t xml:space="preserve"> (imiona i</w:t>
      </w:r>
      <w:r w:rsidR="00ED3B74">
        <w:t xml:space="preserve"> </w:t>
      </w:r>
      <w:r>
        <w:t xml:space="preserve">nazwiska) </w:t>
      </w:r>
      <w:r w:rsidRPr="001145F6">
        <w:t xml:space="preserve">opiekuna </w:t>
      </w:r>
      <w:r>
        <w:t>osoby małoletniej w</w:t>
      </w:r>
      <w:r w:rsidR="00ED3B74">
        <w:t xml:space="preserve"> </w:t>
      </w:r>
      <w:r>
        <w:t>momencie</w:t>
      </w:r>
      <w:r w:rsidRPr="001145F6">
        <w:t xml:space="preserve"> startu</w:t>
      </w:r>
      <w:r>
        <w:t xml:space="preserve"> tego statku, jego adres, numer telefonu, adres e-mail, rodzaj i</w:t>
      </w:r>
      <w:r w:rsidR="00ED3B74">
        <w:t xml:space="preserve"> </w:t>
      </w:r>
      <w:r>
        <w:t>numer dokumentu tożsamości</w:t>
      </w:r>
      <w:r w:rsidRPr="001145F6">
        <w:t xml:space="preserve"> </w:t>
      </w:r>
      <w:r>
        <w:t>oraz</w:t>
      </w:r>
      <w:r w:rsidRPr="001145F6">
        <w:t xml:space="preserve"> rodzaj więzi łączącej go z</w:t>
      </w:r>
      <w:r w:rsidR="00ED3B74">
        <w:t xml:space="preserve"> </w:t>
      </w:r>
      <w:r w:rsidRPr="001145F6">
        <w:t>osobą małoletnią,</w:t>
      </w:r>
    </w:p>
    <w:p w:rsidR="005B1BF4" w:rsidRDefault="005B1BF4" w:rsidP="005B1BF4">
      <w:pPr>
        <w:pStyle w:val="LITlitera"/>
      </w:pPr>
      <w:r>
        <w:t>c)</w:t>
      </w:r>
      <w:r>
        <w:tab/>
      </w:r>
      <w:r w:rsidRPr="001145F6">
        <w:t>imię i</w:t>
      </w:r>
      <w:r w:rsidR="00ED3B74">
        <w:t xml:space="preserve"> </w:t>
      </w:r>
      <w:r w:rsidRPr="001145F6">
        <w:t xml:space="preserve">nazwisko </w:t>
      </w:r>
      <w:r>
        <w:t>(imiona i</w:t>
      </w:r>
      <w:r w:rsidR="00ED3B74">
        <w:t xml:space="preserve"> </w:t>
      </w:r>
      <w:r>
        <w:t>nazwiska)</w:t>
      </w:r>
      <w:r w:rsidRPr="001145F6">
        <w:t xml:space="preserve"> opiekuna</w:t>
      </w:r>
      <w:r w:rsidRPr="008E278B">
        <w:t xml:space="preserve"> osoby małoletniej </w:t>
      </w:r>
      <w:r w:rsidRPr="001145F6">
        <w:t>w</w:t>
      </w:r>
      <w:r w:rsidR="00ED3B74">
        <w:t xml:space="preserve"> </w:t>
      </w:r>
      <w:r>
        <w:t xml:space="preserve">momencie </w:t>
      </w:r>
      <w:r w:rsidRPr="001145F6">
        <w:t>lądowania</w:t>
      </w:r>
      <w:r>
        <w:t xml:space="preserve"> tego statku, jego adres, numer telefonu, adres e-mail, rodzaj i</w:t>
      </w:r>
      <w:r w:rsidR="00ED3B74">
        <w:t xml:space="preserve"> </w:t>
      </w:r>
      <w:r>
        <w:t>numer dokumentu tożsamości</w:t>
      </w:r>
      <w:r w:rsidRPr="001145F6">
        <w:t xml:space="preserve"> </w:t>
      </w:r>
      <w:r>
        <w:t>oraz</w:t>
      </w:r>
      <w:r w:rsidRPr="001145F6">
        <w:t xml:space="preserve"> rodzaj więzi łączącej go z</w:t>
      </w:r>
      <w:r w:rsidR="00ED3B74">
        <w:t xml:space="preserve"> </w:t>
      </w:r>
      <w:r w:rsidRPr="001145F6">
        <w:t>osobą małoletnią</w:t>
      </w:r>
      <w:r>
        <w:t>,</w:t>
      </w:r>
    </w:p>
    <w:p w:rsidR="005B1BF4" w:rsidRPr="001145F6" w:rsidRDefault="005B1BF4" w:rsidP="005B1BF4">
      <w:pPr>
        <w:pStyle w:val="LITlitera"/>
      </w:pPr>
      <w:r>
        <w:t>d)</w:t>
      </w:r>
      <w:r>
        <w:tab/>
        <w:t>imię i</w:t>
      </w:r>
      <w:r w:rsidR="00ED3B74">
        <w:t xml:space="preserve"> </w:t>
      </w:r>
      <w:r>
        <w:t>nazwisko (imiona i</w:t>
      </w:r>
      <w:r w:rsidR="00ED3B74">
        <w:t xml:space="preserve"> </w:t>
      </w:r>
      <w:r>
        <w:t>nazwiska)</w:t>
      </w:r>
      <w:r w:rsidRPr="001145F6">
        <w:t xml:space="preserve"> przedstawiciel</w:t>
      </w:r>
      <w:r>
        <w:t>a przewoźnika lotniczego</w:t>
      </w:r>
      <w:r w:rsidRPr="001145F6">
        <w:t xml:space="preserve"> obecn</w:t>
      </w:r>
      <w:r>
        <w:t>ego</w:t>
      </w:r>
      <w:r w:rsidRPr="001145F6">
        <w:t xml:space="preserve"> przy odlocie i</w:t>
      </w:r>
      <w:r w:rsidR="00ED3B74">
        <w:t xml:space="preserve"> </w:t>
      </w:r>
      <w:r w:rsidRPr="001145F6">
        <w:t>przylocie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3</w:t>
      </w:r>
      <w:r w:rsidRPr="001145F6">
        <w:t>)</w:t>
      </w:r>
      <w:r w:rsidRPr="001145F6">
        <w:tab/>
        <w:t>numer biletu, dat</w:t>
      </w:r>
      <w:r w:rsidR="00CB0616">
        <w:t>a</w:t>
      </w:r>
      <w:r w:rsidRPr="001145F6">
        <w:t xml:space="preserve"> wystawienia biletu i</w:t>
      </w:r>
      <w:r w:rsidR="00ED3B74">
        <w:t xml:space="preserve"> </w:t>
      </w:r>
      <w:r>
        <w:t>informacja</w:t>
      </w:r>
      <w:r w:rsidR="00CB0616">
        <w:t>,</w:t>
      </w:r>
      <w:r>
        <w:t xml:space="preserve"> czy </w:t>
      </w:r>
      <w:r w:rsidRPr="001145F6">
        <w:t>bilet</w:t>
      </w:r>
      <w:r>
        <w:t xml:space="preserve"> został wystawiony</w:t>
      </w:r>
      <w:r w:rsidRPr="001145F6">
        <w:t xml:space="preserve"> w</w:t>
      </w:r>
      <w:r w:rsidR="00ED3B74">
        <w:t xml:space="preserve"> </w:t>
      </w:r>
      <w:r w:rsidRPr="001145F6">
        <w:t>jedną stronę</w:t>
      </w:r>
      <w:r w:rsidR="00CB0616">
        <w:t>,</w:t>
      </w:r>
      <w:r>
        <w:t xml:space="preserve"> oraz</w:t>
      </w:r>
      <w:r w:rsidRPr="001145F6">
        <w:t xml:space="preserve"> informacj</w:t>
      </w:r>
      <w:r>
        <w:t>a</w:t>
      </w:r>
      <w:r w:rsidRPr="001145F6">
        <w:t xml:space="preserve"> o</w:t>
      </w:r>
      <w:r w:rsidR="00ED3B74">
        <w:t xml:space="preserve"> </w:t>
      </w:r>
      <w:r w:rsidRPr="001145F6">
        <w:t>automatycznie skalkulowanej taryfie</w:t>
      </w:r>
      <w:r>
        <w:t xml:space="preserve"> służącej do ustalenia ceny biletu;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4</w:t>
      </w:r>
      <w:r w:rsidRPr="001145F6">
        <w:t>)</w:t>
      </w:r>
      <w:r w:rsidRPr="001145F6">
        <w:tab/>
        <w:t>numer miejsca na pokładzie i</w:t>
      </w:r>
      <w:r w:rsidR="00ED3B74">
        <w:t xml:space="preserve"> </w:t>
      </w:r>
      <w:r w:rsidRPr="001145F6">
        <w:t xml:space="preserve">inne informacje </w:t>
      </w:r>
      <w:r>
        <w:t>d</w:t>
      </w:r>
      <w:r w:rsidRPr="001145F6">
        <w:t>o</w:t>
      </w:r>
      <w:r>
        <w:t xml:space="preserve">tyczące </w:t>
      </w:r>
      <w:r w:rsidRPr="001145F6">
        <w:t>miejsc</w:t>
      </w:r>
      <w:r>
        <w:t>a;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5</w:t>
      </w:r>
      <w:r w:rsidRPr="001145F6">
        <w:t>)</w:t>
      </w:r>
      <w:r w:rsidRPr="001145F6">
        <w:tab/>
        <w:t>informacje o</w:t>
      </w:r>
      <w:r w:rsidR="00ED3B74">
        <w:t xml:space="preserve"> </w:t>
      </w:r>
      <w:r w:rsidRPr="001145F6">
        <w:t>wspólnej obsłudze połączeń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6</w:t>
      </w:r>
      <w:r w:rsidRPr="001145F6">
        <w:t>)</w:t>
      </w:r>
      <w:r w:rsidRPr="001145F6">
        <w:tab/>
        <w:t xml:space="preserve">informacje dotyczące </w:t>
      </w:r>
      <w:r>
        <w:t>liczby, rodzaju i</w:t>
      </w:r>
      <w:r w:rsidR="00ED3B74">
        <w:t xml:space="preserve"> </w:t>
      </w:r>
      <w:r>
        <w:t xml:space="preserve">wagi </w:t>
      </w:r>
      <w:r w:rsidRPr="001145F6">
        <w:t>bagażu</w:t>
      </w:r>
      <w:r>
        <w:t>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7</w:t>
      </w:r>
      <w:r w:rsidRPr="001145F6">
        <w:t>)</w:t>
      </w:r>
      <w:r w:rsidRPr="001145F6">
        <w:tab/>
        <w:t>liczba oraz imiona i</w:t>
      </w:r>
      <w:r w:rsidR="00ED3B74">
        <w:t xml:space="preserve"> </w:t>
      </w:r>
      <w:r w:rsidRPr="001145F6">
        <w:t xml:space="preserve">nazwiska innych </w:t>
      </w:r>
      <w:r>
        <w:t>pasażerów</w:t>
      </w:r>
      <w:r w:rsidRPr="001145F6">
        <w:t xml:space="preserve"> wymienionych w</w:t>
      </w:r>
      <w:r w:rsidR="00ED3B74">
        <w:t xml:space="preserve"> </w:t>
      </w:r>
      <w:r w:rsidRPr="001145F6">
        <w:t>danych PNR</w:t>
      </w:r>
      <w:r>
        <w:t xml:space="preserve"> dotyczących dokonanej rezerwacji;</w:t>
      </w:r>
    </w:p>
    <w:p w:rsidR="005B1BF4" w:rsidRPr="001145F6" w:rsidRDefault="005B1BF4" w:rsidP="005B1BF4">
      <w:pPr>
        <w:pStyle w:val="PKTpunkt"/>
      </w:pPr>
      <w:r w:rsidRPr="001145F6">
        <w:t>1</w:t>
      </w:r>
      <w:r>
        <w:t>8</w:t>
      </w:r>
      <w:r w:rsidRPr="001145F6">
        <w:t>)</w:t>
      </w:r>
      <w:r w:rsidRPr="001145F6">
        <w:tab/>
      </w:r>
      <w:r>
        <w:t xml:space="preserve">dotyczące przelotu </w:t>
      </w:r>
      <w:r w:rsidRPr="001145F6">
        <w:t>pasażera</w:t>
      </w:r>
      <w:r>
        <w:t xml:space="preserve">, </w:t>
      </w:r>
      <w:r w:rsidRPr="001145F6">
        <w:t xml:space="preserve">przekazane </w:t>
      </w:r>
      <w:r>
        <w:t xml:space="preserve">przez przewoźnika lotniczego </w:t>
      </w:r>
      <w:r w:rsidRPr="001145F6">
        <w:t>przed podróżą</w:t>
      </w:r>
      <w:r>
        <w:t xml:space="preserve">: </w:t>
      </w:r>
      <w:r w:rsidRPr="001145F6">
        <w:t>rodzaj, numer, kraj wydania i</w:t>
      </w:r>
      <w:r w:rsidR="00ED3B74">
        <w:t xml:space="preserve"> </w:t>
      </w:r>
      <w:r w:rsidRPr="001145F6">
        <w:t>dat</w:t>
      </w:r>
      <w:r w:rsidR="00CB0616">
        <w:t>a</w:t>
      </w:r>
      <w:r w:rsidRPr="001145F6">
        <w:t xml:space="preserve"> ważności dokumentu tożsamości, obywatelstwo, imię</w:t>
      </w:r>
      <w:r>
        <w:t xml:space="preserve"> i</w:t>
      </w:r>
      <w:r w:rsidR="00ED3B74">
        <w:t xml:space="preserve"> </w:t>
      </w:r>
      <w:r>
        <w:t>nazwisko (imiona i</w:t>
      </w:r>
      <w:r w:rsidR="00ED3B74">
        <w:t xml:space="preserve"> </w:t>
      </w:r>
      <w:r>
        <w:t>nazwiska),</w:t>
      </w:r>
      <w:r w:rsidRPr="001145F6">
        <w:t xml:space="preserve"> płeć, dat</w:t>
      </w:r>
      <w:r w:rsidR="00CB0616">
        <w:t>a</w:t>
      </w:r>
      <w:r w:rsidRPr="001145F6">
        <w:t xml:space="preserve"> urodzenia, lini</w:t>
      </w:r>
      <w:r w:rsidR="00CB0616">
        <w:t>a</w:t>
      </w:r>
      <w:r w:rsidRPr="001145F6">
        <w:t xml:space="preserve"> lotnicz</w:t>
      </w:r>
      <w:r w:rsidR="00CB0616">
        <w:t>a</w:t>
      </w:r>
      <w:r w:rsidRPr="001145F6">
        <w:t>, numer lotu, dat</w:t>
      </w:r>
      <w:r w:rsidR="00CB0616">
        <w:t>a</w:t>
      </w:r>
      <w:r w:rsidRPr="001145F6">
        <w:t xml:space="preserve"> i</w:t>
      </w:r>
      <w:r w:rsidR="00ED3B74">
        <w:t> </w:t>
      </w:r>
      <w:r w:rsidRPr="001145F6">
        <w:t>godzin</w:t>
      </w:r>
      <w:r w:rsidR="00CB0616">
        <w:t>a</w:t>
      </w:r>
      <w:r w:rsidRPr="001145F6">
        <w:t xml:space="preserve"> startu oraz lądowania statku powietrznego, port lotniczy</w:t>
      </w:r>
      <w:r>
        <w:t>,</w:t>
      </w:r>
      <w:r w:rsidRPr="001145F6">
        <w:t xml:space="preserve"> w</w:t>
      </w:r>
      <w:r w:rsidR="00ED3B74">
        <w:t xml:space="preserve"> </w:t>
      </w:r>
      <w:r w:rsidRPr="001145F6">
        <w:t>którym nastąpił start oraz lądowanie</w:t>
      </w:r>
      <w:r>
        <w:t>, zwane dalej „danymi API”;</w:t>
      </w:r>
    </w:p>
    <w:p w:rsidR="005B1BF4" w:rsidRDefault="005B1BF4" w:rsidP="005B1BF4">
      <w:pPr>
        <w:pStyle w:val="PKTpunkt"/>
      </w:pPr>
      <w:r w:rsidRPr="001145F6">
        <w:t>1</w:t>
      </w:r>
      <w:r>
        <w:t>9</w:t>
      </w:r>
      <w:r w:rsidRPr="001145F6">
        <w:t>)</w:t>
      </w:r>
      <w:r w:rsidRPr="001145F6">
        <w:tab/>
        <w:t xml:space="preserve">zmiany </w:t>
      </w:r>
      <w:r>
        <w:t>danych PNR zawartych w</w:t>
      </w:r>
      <w:r w:rsidR="00ED3B74">
        <w:t xml:space="preserve"> </w:t>
      </w:r>
      <w:r>
        <w:t>kategoriach,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pkt</w:t>
      </w:r>
      <w:r w:rsidR="00ED3B74">
        <w:t xml:space="preserve"> </w:t>
      </w:r>
      <w:r>
        <w:t>1–</w:t>
      </w:r>
      <w:r w:rsidRPr="001145F6">
        <w:t>1</w:t>
      </w:r>
      <w:r>
        <w:t>8</w:t>
      </w:r>
      <w:r w:rsidRPr="001145F6">
        <w:t>.</w:t>
      </w:r>
    </w:p>
    <w:p w:rsidR="005B1BF4" w:rsidRPr="00A24418" w:rsidRDefault="005B1BF4" w:rsidP="005B1BF4">
      <w:pPr>
        <w:pStyle w:val="USTustnpkodeksu"/>
      </w:pPr>
      <w:r>
        <w:lastRenderedPageBreak/>
        <w:t xml:space="preserve">2. </w:t>
      </w:r>
      <w:r w:rsidRPr="00A24418">
        <w:t>Nie przetwarza się danych PNR ujawniających rasę</w:t>
      </w:r>
      <w:r>
        <w:t>,</w:t>
      </w:r>
      <w:r w:rsidRPr="00A24418">
        <w:t xml:space="preserve"> pochodzenie etniczne, poglądy polityczne, przekonania religijne lub światopoglądowe, przynależność do związków zawodowych, stan zdrowia, życie seksualne </w:t>
      </w:r>
      <w:r>
        <w:t>lub</w:t>
      </w:r>
      <w:r w:rsidRPr="00A24418">
        <w:t xml:space="preserve"> orientacj</w:t>
      </w:r>
      <w:r>
        <w:t>ę</w:t>
      </w:r>
      <w:r w:rsidRPr="00A24418">
        <w:t xml:space="preserve"> seksualną danej osoby.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2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Obowiązek przekazywania danych PNR przez przewoźników lotniczych</w:t>
      </w:r>
    </w:p>
    <w:p w:rsidR="005B1BF4" w:rsidRDefault="005B1BF4" w:rsidP="00ED3B7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5.</w:t>
      </w:r>
      <w:r>
        <w:rPr>
          <w:rStyle w:val="Ppogrubienie"/>
        </w:rPr>
        <w:t xml:space="preserve"> </w:t>
      </w:r>
      <w:r w:rsidRPr="00A24418">
        <w:t>1.</w:t>
      </w:r>
      <w:r>
        <w:t xml:space="preserve"> </w:t>
      </w:r>
      <w:r w:rsidRPr="00A24418">
        <w:t>Przewoźnik lotniczy</w:t>
      </w:r>
      <w:r>
        <w:t>, który organizuje</w:t>
      </w:r>
      <w:r w:rsidRPr="00A24418">
        <w:t xml:space="preserve"> lot PNR</w:t>
      </w:r>
      <w:r w:rsidR="003E23A7">
        <w:t>,</w:t>
      </w:r>
      <w:r w:rsidRPr="00A24418">
        <w:t xml:space="preserve"> przekaz</w:t>
      </w:r>
      <w:r>
        <w:t>uje</w:t>
      </w:r>
      <w:r w:rsidRPr="00A24418">
        <w:t xml:space="preserve"> do JIP dan</w:t>
      </w:r>
      <w:r>
        <w:t>e</w:t>
      </w:r>
      <w:r w:rsidRPr="00A24418">
        <w:t xml:space="preserve"> PNR dotycząc</w:t>
      </w:r>
      <w:r>
        <w:t>e</w:t>
      </w:r>
      <w:r w:rsidRPr="00A24418">
        <w:t xml:space="preserve"> pasażerów</w:t>
      </w:r>
      <w:r>
        <w:t xml:space="preserve"> tego lotu</w:t>
      </w:r>
      <w:r w:rsidRPr="00A24418">
        <w:t xml:space="preserve">, </w:t>
      </w:r>
      <w:r>
        <w:t xml:space="preserve">spośród kategorii danych PNR, </w:t>
      </w:r>
      <w:r w:rsidRPr="00A24418">
        <w:t>które gromadzi w</w:t>
      </w:r>
      <w:r w:rsidR="00ED3B74">
        <w:t xml:space="preserve"> </w:t>
      </w:r>
      <w:r w:rsidRPr="00A24418">
        <w:t>trakcie prowadzonej przez siebie działalności w</w:t>
      </w:r>
      <w:r w:rsidR="00ED3B74">
        <w:t xml:space="preserve"> </w:t>
      </w:r>
      <w:r w:rsidRPr="00A24418">
        <w:t>celu</w:t>
      </w:r>
      <w:r>
        <w:t xml:space="preserve"> dokonania rezerwacji lub</w:t>
      </w:r>
      <w:r w:rsidRPr="00A24418">
        <w:t xml:space="preserve"> </w:t>
      </w:r>
      <w:r>
        <w:t>realizacji przewozu lotniczego.</w:t>
      </w:r>
    </w:p>
    <w:p w:rsidR="005B1BF4" w:rsidRDefault="005B1BF4" w:rsidP="005B1BF4">
      <w:pPr>
        <w:pStyle w:val="USTustnpkodeksu"/>
      </w:pPr>
      <w:r>
        <w:t>2</w:t>
      </w:r>
      <w:r w:rsidRPr="00A24418">
        <w:t>.</w:t>
      </w:r>
      <w:r>
        <w:t xml:space="preserve"> </w:t>
      </w:r>
      <w:r w:rsidRPr="00A24418">
        <w:t>Przekazywanie danych PNR przez przewoźników lotniczych do JIP odbywa się nieodpłatnie.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6.</w:t>
      </w:r>
      <w:r w:rsidRPr="005B1BF4">
        <w:rPr>
          <w:rStyle w:val="Ppogrubienie"/>
        </w:rPr>
        <w:t xml:space="preserve"> </w:t>
      </w:r>
      <w:r w:rsidRPr="005B1BF4">
        <w:t>1. Dane PNR są przekazywane przez przewoźników lotniczych do JIP w</w:t>
      </w:r>
      <w:r w:rsidR="00ED3B74">
        <w:t> </w:t>
      </w:r>
      <w:r w:rsidRPr="005B1BF4">
        <w:t>terminach:</w:t>
      </w:r>
    </w:p>
    <w:p w:rsidR="005B1BF4" w:rsidRPr="00A24418" w:rsidRDefault="005B1BF4" w:rsidP="005B1BF4">
      <w:pPr>
        <w:pStyle w:val="PKTpunkt"/>
      </w:pPr>
      <w:r w:rsidRPr="00A24418">
        <w:t>1)</w:t>
      </w:r>
      <w:r>
        <w:tab/>
      </w:r>
      <w:r w:rsidRPr="00A24418">
        <w:t>od 48</w:t>
      </w:r>
      <w:r w:rsidR="00ED3B74">
        <w:t xml:space="preserve"> </w:t>
      </w:r>
      <w:r w:rsidRPr="00A24418">
        <w:t>do 24</w:t>
      </w:r>
      <w:r w:rsidR="00ED3B74">
        <w:t xml:space="preserve"> </w:t>
      </w:r>
      <w:r w:rsidRPr="00A24418">
        <w:t>godzin przed planowanym rozpoczęciem lotu PNR oraz</w:t>
      </w:r>
    </w:p>
    <w:p w:rsidR="005B1BF4" w:rsidRPr="00FA474B" w:rsidRDefault="005B1BF4" w:rsidP="005B1BF4">
      <w:pPr>
        <w:pStyle w:val="PKTpunkt"/>
        <w:rPr>
          <w:rStyle w:val="Ppogrubienie"/>
        </w:rPr>
      </w:pPr>
      <w:r w:rsidRPr="00A24418">
        <w:t>2)</w:t>
      </w:r>
      <w:r>
        <w:tab/>
      </w:r>
      <w:r w:rsidRPr="00A24418">
        <w:t>niezwłocznie po zakończeniu odprawy biletowo</w:t>
      </w:r>
      <w:r>
        <w:t>-bagażowej</w:t>
      </w:r>
      <w:r w:rsidRPr="00A24418">
        <w:t xml:space="preserve"> i</w:t>
      </w:r>
      <w:r w:rsidR="00ED3B74">
        <w:t xml:space="preserve"> </w:t>
      </w:r>
      <w:r w:rsidRPr="00A24418">
        <w:t xml:space="preserve">wejściu pasażerów na pokład statku powietrznego, kiedy </w:t>
      </w:r>
      <w:r>
        <w:t xml:space="preserve">nie mogą już </w:t>
      </w:r>
      <w:r w:rsidRPr="00A24418">
        <w:t>go opuścić przed jego startem</w:t>
      </w:r>
      <w:r>
        <w:t>, a</w:t>
      </w:r>
      <w:r w:rsidR="00ED3B74">
        <w:t xml:space="preserve"> </w:t>
      </w:r>
      <w:r>
        <w:t xml:space="preserve">inni </w:t>
      </w:r>
      <w:r w:rsidRPr="00A24418">
        <w:t>pasażerowie nie mogą wejść na pokład.</w:t>
      </w:r>
    </w:p>
    <w:p w:rsidR="005B1BF4" w:rsidRPr="005B1BF4" w:rsidRDefault="00ED3B74" w:rsidP="00C118F2">
      <w:pPr>
        <w:pStyle w:val="USTustnpkodeksu"/>
        <w:keepNext/>
      </w:pPr>
      <w:r>
        <w:t xml:space="preserve">2. </w:t>
      </w:r>
      <w:r w:rsidR="005B1BF4" w:rsidRPr="00A24418">
        <w:t>Przekazanie danych PNR</w:t>
      </w:r>
      <w:r w:rsidR="005B1BF4" w:rsidRPr="005B1BF4">
        <w:t xml:space="preserve"> w</w:t>
      </w:r>
      <w:r>
        <w:t xml:space="preserve"> </w:t>
      </w:r>
      <w:r w:rsidR="005B1BF4" w:rsidRPr="005B1BF4">
        <w:t>terminie określonym w</w:t>
      </w:r>
      <w:r>
        <w:t xml:space="preserve"> </w:t>
      </w:r>
      <w:r w:rsidR="005B1BF4" w:rsidRPr="005B1BF4">
        <w:t>ust.</w:t>
      </w:r>
      <w:r>
        <w:t xml:space="preserve"> </w:t>
      </w:r>
      <w:r w:rsidR="005B1BF4" w:rsidRPr="005B1BF4">
        <w:t>1:</w:t>
      </w:r>
    </w:p>
    <w:p w:rsidR="005B1BF4" w:rsidRPr="00A24418" w:rsidRDefault="005B1BF4" w:rsidP="005B1BF4">
      <w:pPr>
        <w:pStyle w:val="PKTpunkt"/>
      </w:pPr>
      <w:r w:rsidRPr="00A24418">
        <w:t>1)</w:t>
      </w:r>
      <w:r w:rsidRPr="00A24418">
        <w:tab/>
        <w:t>pkt 1</w:t>
      </w:r>
      <w:r w:rsidR="00ED3B74">
        <w:t xml:space="preserve"> </w:t>
      </w:r>
      <w:r>
        <w:t xml:space="preserve">– </w:t>
      </w:r>
      <w:r w:rsidRPr="00A24418">
        <w:t xml:space="preserve">polega na jednokrotnym </w:t>
      </w:r>
      <w:r>
        <w:t xml:space="preserve">albo </w:t>
      </w:r>
      <w:r w:rsidRPr="00A24418">
        <w:t>wielokrotnym przesłaniu danych PNR do JIP;</w:t>
      </w:r>
    </w:p>
    <w:p w:rsidR="005B1BF4" w:rsidRPr="00FA474B" w:rsidRDefault="005B1BF4" w:rsidP="005B1BF4">
      <w:pPr>
        <w:pStyle w:val="PKTpunkt"/>
        <w:rPr>
          <w:rStyle w:val="Ppogrubienie"/>
        </w:rPr>
      </w:pPr>
      <w:r w:rsidRPr="00A24418">
        <w:t>2)</w:t>
      </w:r>
      <w:r>
        <w:tab/>
      </w:r>
      <w:r w:rsidRPr="00A24418">
        <w:t>pkt</w:t>
      </w:r>
      <w:r>
        <w:t xml:space="preserve"> </w:t>
      </w:r>
      <w:r w:rsidRPr="00A24418">
        <w:t>2</w:t>
      </w:r>
      <w:r w:rsidR="00ED3B74">
        <w:t xml:space="preserve"> </w:t>
      </w:r>
      <w:r>
        <w:t xml:space="preserve">– </w:t>
      </w:r>
      <w:r w:rsidRPr="00A24418">
        <w:t xml:space="preserve">polega na </w:t>
      </w:r>
      <w:r>
        <w:t xml:space="preserve">przekazaniu zgromadzonych danych PNR albo </w:t>
      </w:r>
      <w:r w:rsidRPr="00A24418">
        <w:t>aktualizacji</w:t>
      </w:r>
      <w:r>
        <w:t xml:space="preserve"> </w:t>
      </w:r>
      <w:r w:rsidRPr="00A24418">
        <w:t>danych, które zostały przekazane w</w:t>
      </w:r>
      <w:r w:rsidR="00ED3B74">
        <w:t xml:space="preserve"> </w:t>
      </w:r>
      <w:r w:rsidRPr="00A24418">
        <w:t>terminie,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</w:t>
      </w:r>
      <w:r>
        <w:t xml:space="preserve"> pkt</w:t>
      </w:r>
      <w:r w:rsidR="00ED3B74">
        <w:t xml:space="preserve"> </w:t>
      </w:r>
      <w:r w:rsidRPr="00A24418">
        <w:t>1.</w:t>
      </w:r>
    </w:p>
    <w:p w:rsidR="005B1BF4" w:rsidRPr="00A24418" w:rsidRDefault="005B1BF4" w:rsidP="005B1BF4">
      <w:pPr>
        <w:pStyle w:val="USTustnpkodeksu"/>
      </w:pPr>
      <w:r>
        <w:t>3. W</w:t>
      </w:r>
      <w:r w:rsidR="00ED3B74">
        <w:t xml:space="preserve"> </w:t>
      </w:r>
      <w:r>
        <w:t>przypadku zmiany danych PNR, przekazanych na podstawie ust.</w:t>
      </w:r>
      <w:r w:rsidR="00ED3B74">
        <w:t xml:space="preserve"> </w:t>
      </w:r>
      <w:r>
        <w:t>1 pkt</w:t>
      </w:r>
      <w:r w:rsidR="00ED3B74">
        <w:t xml:space="preserve"> </w:t>
      </w:r>
      <w:r>
        <w:t>2, przed startem statku powietrznego, przewoźnik lotniczy ponownie przekazuje dane PNR na podstawie ust.</w:t>
      </w:r>
      <w:r w:rsidR="00ED3B74">
        <w:t xml:space="preserve"> </w:t>
      </w:r>
      <w:r>
        <w:t>1 pkt</w:t>
      </w:r>
      <w:r w:rsidR="00ED3B74">
        <w:t xml:space="preserve"> </w:t>
      </w:r>
      <w:r>
        <w:t>2.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7.</w:t>
      </w:r>
      <w:r>
        <w:rPr>
          <w:rStyle w:val="Ppogrubienie"/>
        </w:rPr>
        <w:t xml:space="preserve"> </w:t>
      </w:r>
      <w:r w:rsidRPr="00A24418">
        <w:t>1. W</w:t>
      </w:r>
      <w:r w:rsidR="00ED3B74">
        <w:t xml:space="preserve"> </w:t>
      </w:r>
      <w:r>
        <w:t>przypadku bezpośredniego i</w:t>
      </w:r>
      <w:r w:rsidR="00ED3B74">
        <w:t xml:space="preserve"> </w:t>
      </w:r>
      <w:r>
        <w:t>rzeczywistego zagrożenia przestępstwem lub przestępstwem skarbowym,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 xml:space="preserve">3, </w:t>
      </w:r>
      <w:r w:rsidRPr="00A24418">
        <w:t>właściwy organ może wystąpić</w:t>
      </w:r>
      <w:r>
        <w:t xml:space="preserve"> z</w:t>
      </w:r>
      <w:r w:rsidR="00ED3B74">
        <w:t> </w:t>
      </w:r>
      <w:r>
        <w:t>wnioskiem</w:t>
      </w:r>
      <w:r w:rsidRPr="00A24418">
        <w:t xml:space="preserve"> do JIP o</w:t>
      </w:r>
      <w:r w:rsidR="00ED3B74">
        <w:t xml:space="preserve"> </w:t>
      </w:r>
      <w:r w:rsidRPr="00A24418">
        <w:t>przekazanie danych PNR przez przewoźnika lotniczego w</w:t>
      </w:r>
      <w:r w:rsidR="00ED3B74">
        <w:t xml:space="preserve"> </w:t>
      </w:r>
      <w:r w:rsidRPr="00A24418">
        <w:t>terminach innych niż określone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 w:rsidRPr="00A24418">
        <w:t>1.</w:t>
      </w:r>
      <w:r>
        <w:t xml:space="preserve"> Właściwy organ może złożyć wniosek </w:t>
      </w:r>
      <w:r w:rsidRPr="00A24418">
        <w:t>ustnie</w:t>
      </w:r>
      <w:r>
        <w:t>,</w:t>
      </w:r>
      <w:r w:rsidRPr="00A24418">
        <w:t xml:space="preserve"> a</w:t>
      </w:r>
      <w:r w:rsidR="00ED3B74">
        <w:t> </w:t>
      </w:r>
      <w:r w:rsidRPr="00A24418">
        <w:t>następnie niezwłocznie potwierdz</w:t>
      </w:r>
      <w:r>
        <w:t>ić go w</w:t>
      </w:r>
      <w:r w:rsidR="00ED3B74">
        <w:t xml:space="preserve"> </w:t>
      </w:r>
      <w:r>
        <w:t xml:space="preserve">formie </w:t>
      </w:r>
      <w:r w:rsidRPr="00A24418">
        <w:t>pisemne</w:t>
      </w:r>
      <w:r>
        <w:t>j w</w:t>
      </w:r>
      <w:r w:rsidR="00ED3B74">
        <w:t xml:space="preserve"> </w:t>
      </w:r>
      <w:r>
        <w:t>postaci papierowej lub elektronicznej</w:t>
      </w:r>
      <w:r w:rsidRPr="00A24418">
        <w:t>.</w:t>
      </w:r>
    </w:p>
    <w:p w:rsidR="005B1BF4" w:rsidRPr="005B1BF4" w:rsidRDefault="005B1BF4" w:rsidP="00C118F2">
      <w:pPr>
        <w:pStyle w:val="USTustnpkodeksu"/>
        <w:keepNext/>
      </w:pPr>
      <w:r>
        <w:t>2</w:t>
      </w:r>
      <w:r w:rsidRPr="005B1BF4">
        <w:t>. Wniosek właściwego organu zawiera:</w:t>
      </w:r>
    </w:p>
    <w:p w:rsidR="005B1BF4" w:rsidRPr="00261104" w:rsidRDefault="005B1BF4" w:rsidP="005B1BF4">
      <w:pPr>
        <w:pStyle w:val="PKTpunkt"/>
      </w:pPr>
      <w:r w:rsidRPr="00261104">
        <w:t>1)</w:t>
      </w:r>
      <w:r>
        <w:tab/>
      </w:r>
      <w:r w:rsidRPr="00261104">
        <w:t>nazwę przewoźnika lotniczego i</w:t>
      </w:r>
      <w:r w:rsidR="00ED3B74">
        <w:t xml:space="preserve"> </w:t>
      </w:r>
      <w:r w:rsidRPr="00261104">
        <w:t>numer lotu PNR</w:t>
      </w:r>
      <w:r>
        <w:t>, którego dotyczy</w:t>
      </w:r>
      <w:r w:rsidRPr="00261104">
        <w:t xml:space="preserve"> wnios</w:t>
      </w:r>
      <w:r>
        <w:t>e</w:t>
      </w:r>
      <w:r w:rsidRPr="00261104">
        <w:t>k;</w:t>
      </w:r>
    </w:p>
    <w:p w:rsidR="005B1BF4" w:rsidRPr="002E5F0A" w:rsidRDefault="005B1BF4" w:rsidP="005B1BF4">
      <w:pPr>
        <w:pStyle w:val="PKTpunkt"/>
      </w:pPr>
      <w:r w:rsidRPr="00261104">
        <w:t>2)</w:t>
      </w:r>
      <w:r w:rsidRPr="00261104">
        <w:tab/>
        <w:t>podstawę</w:t>
      </w:r>
      <w:r w:rsidRPr="00A24418">
        <w:t xml:space="preserve"> prawną wniosku</w:t>
      </w:r>
      <w:r>
        <w:t xml:space="preserve"> i</w:t>
      </w:r>
      <w:r w:rsidR="00ED3B74">
        <w:t xml:space="preserve"> </w:t>
      </w:r>
      <w:r>
        <w:t>jego uzasadnienie wskazujące bezpośrednie i</w:t>
      </w:r>
      <w:r w:rsidR="00ED3B74">
        <w:t xml:space="preserve"> </w:t>
      </w:r>
      <w:r>
        <w:t xml:space="preserve">rzeczywiste zagrożenie </w:t>
      </w:r>
      <w:r w:rsidRPr="00AA6C21">
        <w:t>przestępstw</w:t>
      </w:r>
      <w:r>
        <w:t>em lub przestępstwem skarbowym,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3,</w:t>
      </w:r>
      <w:r w:rsidRPr="00AA6C21">
        <w:t xml:space="preserve"> uzasadniające </w:t>
      </w:r>
      <w:r>
        <w:t>przekazanie</w:t>
      </w:r>
      <w:r w:rsidRPr="00AA6C21">
        <w:t xml:space="preserve"> </w:t>
      </w:r>
      <w:r>
        <w:t xml:space="preserve">przez przewoźnika lotniczego </w:t>
      </w:r>
      <w:r w:rsidRPr="00AA6C21">
        <w:t xml:space="preserve">danych PNR </w:t>
      </w:r>
      <w:r>
        <w:t>w</w:t>
      </w:r>
      <w:r w:rsidR="00ED3B74">
        <w:t xml:space="preserve"> </w:t>
      </w:r>
      <w:r>
        <w:t>innych terminach niż określone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>
        <w:t>1</w:t>
      </w:r>
      <w:r w:rsidRPr="00AA6C21">
        <w:t>;</w:t>
      </w:r>
    </w:p>
    <w:p w:rsidR="005B1BF4" w:rsidRDefault="005B1BF4" w:rsidP="005B1BF4">
      <w:pPr>
        <w:pStyle w:val="PKTpunkt"/>
      </w:pPr>
      <w:r>
        <w:t>3)</w:t>
      </w:r>
      <w:r w:rsidRPr="002E5F0A">
        <w:tab/>
      </w:r>
      <w:r>
        <w:t>określenie terminu lub terminów</w:t>
      </w:r>
      <w:r w:rsidRPr="002E5F0A">
        <w:t xml:space="preserve"> przekazania danych PNR do JIP</w:t>
      </w:r>
      <w:r>
        <w:t>;</w:t>
      </w:r>
    </w:p>
    <w:p w:rsidR="005B1BF4" w:rsidRPr="00AA6C21" w:rsidRDefault="005B1BF4" w:rsidP="005B1BF4">
      <w:pPr>
        <w:pStyle w:val="PKTpunkt"/>
      </w:pPr>
      <w:r>
        <w:t>4)</w:t>
      </w:r>
      <w:r>
        <w:tab/>
      </w:r>
      <w:r w:rsidRPr="00AA6C21">
        <w:t>oznaczenie sprawy, w</w:t>
      </w:r>
      <w:r w:rsidR="00ED3B74">
        <w:t xml:space="preserve"> </w:t>
      </w:r>
      <w:r w:rsidRPr="00AA6C21">
        <w:t>której dane PNR lub wyniki ich przetwarzania będą wykorzystywane;</w:t>
      </w:r>
    </w:p>
    <w:p w:rsidR="005B1BF4" w:rsidRPr="00AA6C21" w:rsidRDefault="005B1BF4" w:rsidP="005B1BF4">
      <w:pPr>
        <w:pStyle w:val="PKTpunkt"/>
      </w:pPr>
      <w:r>
        <w:t>5)</w:t>
      </w:r>
      <w:r>
        <w:tab/>
        <w:t xml:space="preserve">numer telefonu </w:t>
      </w:r>
      <w:r w:rsidRPr="00AA6C21">
        <w:t>osoby prowadzącej sprawę;</w:t>
      </w:r>
    </w:p>
    <w:p w:rsidR="005B1BF4" w:rsidRPr="00AA6C21" w:rsidRDefault="005B1BF4" w:rsidP="005B1BF4">
      <w:pPr>
        <w:pStyle w:val="PKTpunkt"/>
      </w:pPr>
      <w:r>
        <w:t>6)</w:t>
      </w:r>
      <w:r>
        <w:tab/>
        <w:t>nazw</w:t>
      </w:r>
      <w:r w:rsidR="003E23A7">
        <w:t>ę</w:t>
      </w:r>
      <w:r>
        <w:t xml:space="preserve"> </w:t>
      </w:r>
      <w:r w:rsidRPr="00AA6C21">
        <w:t>właściw</w:t>
      </w:r>
      <w:r>
        <w:t>ego</w:t>
      </w:r>
      <w:r w:rsidRPr="00AA6C21">
        <w:t xml:space="preserve"> organ</w:t>
      </w:r>
      <w:r>
        <w:t>u</w:t>
      </w:r>
      <w:r w:rsidRPr="00AA6C21">
        <w:t xml:space="preserve"> albo </w:t>
      </w:r>
      <w:r>
        <w:t>imię (imiona) i</w:t>
      </w:r>
      <w:r w:rsidR="00ED3B74">
        <w:t xml:space="preserve"> </w:t>
      </w:r>
      <w:r>
        <w:t xml:space="preserve">nazwisko </w:t>
      </w:r>
      <w:r w:rsidRPr="00AA6C21">
        <w:t>osob</w:t>
      </w:r>
      <w:r>
        <w:t>y</w:t>
      </w:r>
      <w:r w:rsidRPr="00AA6C21">
        <w:t xml:space="preserve"> upoważnion</w:t>
      </w:r>
      <w:r>
        <w:t>ej</w:t>
      </w:r>
      <w:r w:rsidRPr="00AA6C21">
        <w:t xml:space="preserve"> przez niego do złożenia wniosku.</w:t>
      </w:r>
    </w:p>
    <w:p w:rsidR="005B1BF4" w:rsidRPr="005B1BF4" w:rsidRDefault="005B1BF4" w:rsidP="00C118F2">
      <w:pPr>
        <w:pStyle w:val="USTustnpkodeksu"/>
        <w:keepNext/>
      </w:pPr>
      <w:r>
        <w:t>3</w:t>
      </w:r>
      <w:r w:rsidRPr="005B1BF4">
        <w:t>. JIP odmawia realizacji wniosku,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ust.</w:t>
      </w:r>
      <w:r w:rsidR="00ED3B74">
        <w:t xml:space="preserve"> </w:t>
      </w:r>
      <w:r w:rsidRPr="005B1BF4">
        <w:t>1, w</w:t>
      </w:r>
      <w:r w:rsidR="00ED3B74">
        <w:t xml:space="preserve"> </w:t>
      </w:r>
      <w:r w:rsidRPr="005B1BF4">
        <w:t>przypadku gdy wniosek:</w:t>
      </w:r>
    </w:p>
    <w:p w:rsidR="005B1BF4" w:rsidRPr="00FF344D" w:rsidRDefault="005B1BF4" w:rsidP="005B1BF4">
      <w:pPr>
        <w:pStyle w:val="PKTpunkt"/>
      </w:pPr>
      <w:r>
        <w:t>1</w:t>
      </w:r>
      <w:r w:rsidRPr="00FF344D">
        <w:t>)</w:t>
      </w:r>
      <w:r w:rsidRPr="00FF344D">
        <w:tab/>
        <w:t xml:space="preserve">nie zawiera uzasadnienia lub </w:t>
      </w:r>
      <w:r>
        <w:t>podstawy prawnej przekazania danych PNR w</w:t>
      </w:r>
      <w:r w:rsidR="00ED3B74">
        <w:t xml:space="preserve"> </w:t>
      </w:r>
      <w:r>
        <w:t>innym terminie;</w:t>
      </w:r>
    </w:p>
    <w:p w:rsidR="005B1BF4" w:rsidRPr="00A24418" w:rsidRDefault="005B1BF4" w:rsidP="005B1BF4">
      <w:pPr>
        <w:pStyle w:val="PKTpunkt"/>
      </w:pPr>
      <w:r>
        <w:t>2</w:t>
      </w:r>
      <w:r w:rsidRPr="00FF344D">
        <w:t>)</w:t>
      </w:r>
      <w:r w:rsidRPr="00FF344D">
        <w:tab/>
        <w:t xml:space="preserve">nie zawiera wymaganych </w:t>
      </w:r>
      <w:r>
        <w:t>elementów identyfikujących lot PNR.</w:t>
      </w:r>
    </w:p>
    <w:p w:rsidR="005B1BF4" w:rsidRPr="00FA474B" w:rsidRDefault="005B1BF4" w:rsidP="005B1BF4">
      <w:pPr>
        <w:pStyle w:val="USTustnpkodeksu"/>
        <w:rPr>
          <w:rStyle w:val="Ppogrubienie"/>
        </w:rPr>
      </w:pPr>
      <w:r>
        <w:t xml:space="preserve">4. </w:t>
      </w:r>
      <w:r w:rsidRPr="0037527A">
        <w:t>W przypadku, o</w:t>
      </w:r>
      <w:r w:rsidR="00ED3B74">
        <w:t xml:space="preserve"> </w:t>
      </w:r>
      <w:r w:rsidRPr="0037527A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37527A">
        <w:t>1, przewoźnik lotniczy, na wniosek JIP, przekaz</w:t>
      </w:r>
      <w:r>
        <w:t>uje</w:t>
      </w:r>
      <w:r w:rsidRPr="0037527A">
        <w:t xml:space="preserve"> dane PNR w</w:t>
      </w:r>
      <w:r w:rsidR="00ED3B74">
        <w:t xml:space="preserve"> </w:t>
      </w:r>
      <w:r>
        <w:t>terminie lub</w:t>
      </w:r>
      <w:r w:rsidRPr="0037527A">
        <w:t xml:space="preserve"> termin</w:t>
      </w:r>
      <w:r>
        <w:t xml:space="preserve">ach </w:t>
      </w:r>
      <w:r w:rsidRPr="0037527A">
        <w:t>określony</w:t>
      </w:r>
      <w:r>
        <w:t>ch</w:t>
      </w:r>
      <w:r w:rsidRPr="0037527A">
        <w:t xml:space="preserve"> w</w:t>
      </w:r>
      <w:r w:rsidR="00ED3B74">
        <w:t xml:space="preserve"> </w:t>
      </w:r>
      <w:r w:rsidRPr="0037527A">
        <w:t>tym wniosku.</w:t>
      </w:r>
    </w:p>
    <w:p w:rsidR="005B1BF4" w:rsidRPr="00A24418" w:rsidRDefault="005B1BF4" w:rsidP="005B1BF4">
      <w:pPr>
        <w:pStyle w:val="USTustnpkodeksu"/>
      </w:pPr>
      <w:r>
        <w:t xml:space="preserve">5. We wniosku, </w:t>
      </w:r>
      <w:r w:rsidRPr="00E4067C">
        <w:t>o</w:t>
      </w:r>
      <w:r w:rsidR="00ED3B74">
        <w:t xml:space="preserve"> </w:t>
      </w:r>
      <w:r w:rsidRPr="00E4067C">
        <w:t xml:space="preserve">którym mowa </w:t>
      </w:r>
      <w:r>
        <w:t>w</w:t>
      </w:r>
      <w:r w:rsidR="00ED3B74">
        <w:t xml:space="preserve"> </w:t>
      </w:r>
      <w:r>
        <w:t>ust.</w:t>
      </w:r>
      <w:r w:rsidR="00ED3B74">
        <w:t xml:space="preserve"> </w:t>
      </w:r>
      <w:r>
        <w:t>4</w:t>
      </w:r>
      <w:r w:rsidRPr="00E4067C">
        <w:t xml:space="preserve">, </w:t>
      </w:r>
      <w:r>
        <w:t xml:space="preserve">JIP może zwolnić </w:t>
      </w:r>
      <w:r w:rsidRPr="00A24418">
        <w:t>przewoźnika lotniczego z</w:t>
      </w:r>
      <w:r w:rsidR="00ED3B74">
        <w:t> </w:t>
      </w:r>
      <w:r w:rsidRPr="00A24418">
        <w:t>obowiązku przekazania danych PNR w</w:t>
      </w:r>
      <w:r w:rsidR="00ED3B74">
        <w:t xml:space="preserve"> </w:t>
      </w:r>
      <w:r w:rsidRPr="00A24418">
        <w:t>terminach określonych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 w:rsidRPr="00A24418">
        <w:t>1.</w:t>
      </w:r>
    </w:p>
    <w:p w:rsidR="005B1BF4" w:rsidRPr="005B1BF4" w:rsidRDefault="005B1BF4" w:rsidP="00C118F2">
      <w:pPr>
        <w:pStyle w:val="USTustnpkodeksu"/>
        <w:keepNext/>
      </w:pPr>
      <w:r>
        <w:t>6</w:t>
      </w:r>
      <w:r w:rsidRPr="005B1BF4">
        <w:t>. Wniosek JIP zawiera: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nazwę przewoźnika lotniczego;</w:t>
      </w:r>
    </w:p>
    <w:p w:rsidR="005B1BF4" w:rsidRDefault="005B1BF4" w:rsidP="005B1BF4">
      <w:pPr>
        <w:pStyle w:val="PKTpunkt"/>
      </w:pPr>
      <w:r>
        <w:t>2)</w:t>
      </w:r>
      <w:r>
        <w:tab/>
      </w:r>
      <w:r w:rsidRPr="00A24418">
        <w:t>podstawę prawną wniosku</w:t>
      </w:r>
      <w:r>
        <w:t xml:space="preserve"> i</w:t>
      </w:r>
      <w:r w:rsidR="00ED3B74">
        <w:t xml:space="preserve"> </w:t>
      </w:r>
      <w:r>
        <w:t>uzasadnienie</w:t>
      </w:r>
      <w:r w:rsidRPr="00A24418">
        <w:t>;</w:t>
      </w:r>
    </w:p>
    <w:p w:rsidR="005B1BF4" w:rsidRPr="00A24418" w:rsidRDefault="005B1BF4" w:rsidP="005B1BF4">
      <w:pPr>
        <w:pStyle w:val="PKTpunkt"/>
      </w:pPr>
      <w:r>
        <w:t>3)</w:t>
      </w:r>
      <w:r>
        <w:tab/>
      </w:r>
      <w:r w:rsidRPr="00A24418">
        <w:t>numer lotu PNR</w:t>
      </w:r>
      <w:r>
        <w:t>, którego dotyczy</w:t>
      </w:r>
      <w:r w:rsidRPr="00A24418">
        <w:t xml:space="preserve"> wnios</w:t>
      </w:r>
      <w:r>
        <w:t>e</w:t>
      </w:r>
      <w:r w:rsidRPr="00A24418">
        <w:t>k;</w:t>
      </w:r>
    </w:p>
    <w:p w:rsidR="005B1BF4" w:rsidRPr="00A24418" w:rsidRDefault="005B1BF4" w:rsidP="005B1BF4">
      <w:pPr>
        <w:pStyle w:val="PKTpunkt"/>
      </w:pPr>
      <w:r>
        <w:t>4)</w:t>
      </w:r>
      <w:r>
        <w:tab/>
      </w:r>
      <w:r w:rsidRPr="00A24418">
        <w:t>określenie</w:t>
      </w:r>
      <w:r>
        <w:t xml:space="preserve"> terminu lub</w:t>
      </w:r>
      <w:r w:rsidRPr="00A24418">
        <w:t xml:space="preserve"> terminów przekazania danych PNR do JIP;</w:t>
      </w:r>
    </w:p>
    <w:p w:rsidR="005B1BF4" w:rsidRDefault="005B1BF4" w:rsidP="005B1BF4">
      <w:pPr>
        <w:pStyle w:val="PKTpunkt"/>
      </w:pPr>
      <w:r>
        <w:t>5)</w:t>
      </w:r>
      <w:r>
        <w:tab/>
      </w:r>
      <w:r w:rsidRPr="00A24418">
        <w:t>informację</w:t>
      </w:r>
      <w:r w:rsidR="003E23A7">
        <w:t>,</w:t>
      </w:r>
      <w:r w:rsidRPr="00A24418">
        <w:t xml:space="preserve"> czy przekazanie danych PNR w</w:t>
      </w:r>
      <w:r w:rsidR="00ED3B74">
        <w:t xml:space="preserve"> </w:t>
      </w:r>
      <w:r>
        <w:t>terminie lub</w:t>
      </w:r>
      <w:r w:rsidRPr="00A24418">
        <w:t xml:space="preserve"> terminac</w:t>
      </w:r>
      <w:r>
        <w:t>h</w:t>
      </w:r>
      <w:r w:rsidRPr="00A24418">
        <w:t xml:space="preserve"> określonych we wniosku zwalnia przewoźnika lotniczego z</w:t>
      </w:r>
      <w:r w:rsidR="00ED3B74">
        <w:t xml:space="preserve"> </w:t>
      </w:r>
      <w:r w:rsidRPr="00A24418">
        <w:t>obowiązku przekazania danych PNR w</w:t>
      </w:r>
      <w:r w:rsidR="00ED3B74">
        <w:t> </w:t>
      </w:r>
      <w:r w:rsidRPr="00A24418">
        <w:t>termin</w:t>
      </w:r>
      <w:r>
        <w:t>ach określonych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>
        <w:t>1.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8.</w:t>
      </w:r>
      <w:r>
        <w:rPr>
          <w:rStyle w:val="Ppogrubienie"/>
        </w:rPr>
        <w:t xml:space="preserve"> </w:t>
      </w:r>
      <w:r w:rsidRPr="00A24418">
        <w:t>1. Przewoźnik lotniczy przekazuje dane</w:t>
      </w:r>
      <w:r>
        <w:t xml:space="preserve"> PNR do JIP za pomocą środków komunikacji elektronicznej</w:t>
      </w:r>
      <w:r w:rsidR="003E23A7">
        <w:t>,</w:t>
      </w:r>
      <w:r w:rsidRPr="003404D3">
        <w:t xml:space="preserve"> </w:t>
      </w:r>
      <w:r w:rsidRPr="00A24418">
        <w:t>wykorzystując protokoły i</w:t>
      </w:r>
      <w:r w:rsidR="00ED3B74">
        <w:t xml:space="preserve"> </w:t>
      </w:r>
      <w:r w:rsidRPr="00A24418">
        <w:t>formaty danych</w:t>
      </w:r>
      <w:r>
        <w:t xml:space="preserve"> określone w</w:t>
      </w:r>
      <w:r w:rsidR="00ED3B74">
        <w:t> </w:t>
      </w:r>
      <w:r>
        <w:t>przepisach wykonawczych wydanych na podstawie ust.</w:t>
      </w:r>
      <w:r w:rsidR="00ED3B74">
        <w:t xml:space="preserve"> </w:t>
      </w:r>
      <w:r>
        <w:t>3 pkt</w:t>
      </w:r>
      <w:r w:rsidR="00ED3B74">
        <w:t xml:space="preserve"> </w:t>
      </w:r>
      <w:r>
        <w:t>1.</w:t>
      </w:r>
    </w:p>
    <w:p w:rsidR="005B1BF4" w:rsidRDefault="005B1BF4" w:rsidP="00ED3B74">
      <w:pPr>
        <w:pStyle w:val="USTustnpkodeksu"/>
      </w:pPr>
      <w:r>
        <w:t>2. W</w:t>
      </w:r>
      <w:r w:rsidR="00ED3B74">
        <w:t xml:space="preserve"> </w:t>
      </w:r>
      <w:r>
        <w:t>przypadku gromadzenia przez przewoźnika lotniczego danych API odrębnie od pozostałych danych PNR</w:t>
      </w:r>
      <w:r w:rsidRPr="00A63923">
        <w:t xml:space="preserve"> dla tego samego lotu PNR</w:t>
      </w:r>
      <w:r>
        <w:t xml:space="preserve">, dane te </w:t>
      </w:r>
      <w:r w:rsidRPr="003A10F2">
        <w:t xml:space="preserve">są </w:t>
      </w:r>
      <w:r>
        <w:t>przekazywane zgodnie z</w:t>
      </w:r>
      <w:r w:rsidR="00ED3B74">
        <w:t> </w:t>
      </w:r>
      <w:r>
        <w:t xml:space="preserve">formatem określonym w </w:t>
      </w:r>
      <w:r w:rsidRPr="00193B9C">
        <w:t xml:space="preserve">przepisach wykonawczych wydanych </w:t>
      </w:r>
      <w:r>
        <w:t>na podstawie ust.</w:t>
      </w:r>
      <w:r w:rsidR="00ED3B74">
        <w:t xml:space="preserve"> </w:t>
      </w:r>
      <w:r>
        <w:t>3</w:t>
      </w:r>
      <w:r w:rsidR="00ED3B74">
        <w:t xml:space="preserve"> </w:t>
      </w:r>
      <w:r>
        <w:t>pkt 2.</w:t>
      </w:r>
    </w:p>
    <w:p w:rsidR="005B1BF4" w:rsidRPr="005B1BF4" w:rsidRDefault="005B1BF4" w:rsidP="00C118F2">
      <w:pPr>
        <w:pStyle w:val="USTustnpkodeksu"/>
        <w:keepNext/>
      </w:pPr>
      <w:r>
        <w:t>3.</w:t>
      </w:r>
      <w:r w:rsidRPr="005B1BF4">
        <w:t xml:space="preserve"> Minister właściwy do spraw wewnętrznych określi, w</w:t>
      </w:r>
      <w:r w:rsidR="00ED3B74">
        <w:t xml:space="preserve"> </w:t>
      </w:r>
      <w:r w:rsidRPr="005B1BF4">
        <w:t>drodze rozporządzenia: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1726B7">
        <w:t>protokoły i</w:t>
      </w:r>
      <w:r w:rsidR="00ED3B74">
        <w:t xml:space="preserve"> </w:t>
      </w:r>
      <w:r w:rsidRPr="001726B7">
        <w:t>formaty danych, z</w:t>
      </w:r>
      <w:r w:rsidR="00ED3B74">
        <w:t xml:space="preserve"> </w:t>
      </w:r>
      <w:r w:rsidRPr="001726B7">
        <w:t>których korzysta</w:t>
      </w:r>
      <w:r>
        <w:t xml:space="preserve">ją </w:t>
      </w:r>
      <w:r w:rsidRPr="001726B7">
        <w:t>przewoźnicy lotniczy</w:t>
      </w:r>
      <w:r w:rsidR="003E23A7">
        <w:t>,</w:t>
      </w:r>
      <w:r w:rsidRPr="001726B7">
        <w:t xml:space="preserve"> </w:t>
      </w:r>
      <w:r>
        <w:t>przekazując dane</w:t>
      </w:r>
      <w:r w:rsidRPr="001726B7">
        <w:t xml:space="preserve"> PNR do JIP</w:t>
      </w:r>
      <w:r>
        <w:t>,</w:t>
      </w:r>
    </w:p>
    <w:p w:rsidR="005B1BF4" w:rsidRPr="005B1BF4" w:rsidRDefault="005B1BF4" w:rsidP="00C118F2">
      <w:pPr>
        <w:pStyle w:val="PKTpunkt"/>
        <w:keepNext/>
      </w:pPr>
      <w:r>
        <w:t>2)</w:t>
      </w:r>
      <w:r w:rsidRPr="005B1BF4">
        <w:tab/>
        <w:t>format danych, z</w:t>
      </w:r>
      <w:r w:rsidR="00ED3B74">
        <w:t xml:space="preserve"> </w:t>
      </w:r>
      <w:r w:rsidRPr="005B1BF4">
        <w:t>którego korzystają przewoźnicy lotniczy podczas przekazywania danych API, które przewoźnicy lotniczy zbierają odrębnie od pozostałych danych PNR dla tego samego lotu PNR</w:t>
      </w:r>
    </w:p>
    <w:p w:rsidR="005B1BF4" w:rsidRPr="001726B7" w:rsidRDefault="005B1BF4" w:rsidP="005B1BF4">
      <w:pPr>
        <w:pStyle w:val="CZWSPPKTczwsplnapunktw"/>
      </w:pPr>
      <w:r w:rsidRPr="00B04C6F">
        <w:t>–</w:t>
      </w:r>
      <w:r>
        <w:t xml:space="preserve"> uwzględniając konieczność zapewnienia bezpiecznego i</w:t>
      </w:r>
      <w:r w:rsidR="00ED3B74">
        <w:t xml:space="preserve"> </w:t>
      </w:r>
      <w:r>
        <w:t>efektywnego przekazywania danych PNR oraz optymalizacji kosztów.</w:t>
      </w:r>
    </w:p>
    <w:p w:rsidR="005B1BF4" w:rsidRDefault="005B1BF4" w:rsidP="005B1BF4">
      <w:pPr>
        <w:pStyle w:val="USTustnpkodeksu"/>
      </w:pPr>
      <w:r>
        <w:t>4</w:t>
      </w:r>
      <w:r w:rsidRPr="00F877F6">
        <w:t>.</w:t>
      </w:r>
      <w:r>
        <w:t xml:space="preserve"> </w:t>
      </w:r>
      <w:r w:rsidRPr="002835DF">
        <w:t>Przewoźnik lotniczy wykonujący nieregularny przewóz lotniczy pasażerów i</w:t>
      </w:r>
      <w:r w:rsidR="00ED3B74">
        <w:t> </w:t>
      </w:r>
      <w:r w:rsidRPr="002835DF">
        <w:t>niedysponujący niezbędną infrastrukturą, która umożliwiałaby obsługę formatów danych i</w:t>
      </w:r>
      <w:r w:rsidR="00ED3B74">
        <w:t> </w:t>
      </w:r>
      <w:r w:rsidRPr="002835DF">
        <w:t xml:space="preserve">protokołów określonych </w:t>
      </w:r>
      <w:r>
        <w:t xml:space="preserve">w </w:t>
      </w:r>
      <w:r w:rsidRPr="00193B9C">
        <w:t>przepisach wykonawczych wydanych</w:t>
      </w:r>
      <w:r>
        <w:t xml:space="preserve"> na podstawie</w:t>
      </w:r>
      <w:r w:rsidR="00ED3B74">
        <w:t xml:space="preserve"> </w:t>
      </w:r>
      <w:r>
        <w:t>ust.</w:t>
      </w:r>
      <w:r w:rsidR="00ED3B74">
        <w:t xml:space="preserve"> </w:t>
      </w:r>
      <w:r>
        <w:t>3</w:t>
      </w:r>
      <w:r w:rsidRPr="002835DF">
        <w:t>, przekazuje dane PNR do JIP za pomocą środków komunikacji elektronicznej, w</w:t>
      </w:r>
      <w:r w:rsidR="00ED3B74">
        <w:t xml:space="preserve"> </w:t>
      </w:r>
      <w:r w:rsidRPr="002835DF">
        <w:t xml:space="preserve">sposób gwarantujący ochronę danych osobowych przed niedozwolonymi formami </w:t>
      </w:r>
      <w:r>
        <w:t xml:space="preserve">ich </w:t>
      </w:r>
      <w:r w:rsidRPr="002835DF">
        <w:t>przetwarzania</w:t>
      </w:r>
      <w:r>
        <w:t>,</w:t>
      </w:r>
      <w:r w:rsidRPr="002835DF">
        <w:t xml:space="preserve"> </w:t>
      </w:r>
      <w:r>
        <w:t>w</w:t>
      </w:r>
      <w:r w:rsidR="00ED3B74">
        <w:t xml:space="preserve"> </w:t>
      </w:r>
      <w:r>
        <w:t>szczególności przed ich</w:t>
      </w:r>
      <w:r w:rsidRPr="002835DF">
        <w:t xml:space="preserve"> zniszczeniem, utratą, modyfikacją, ujawnieniem lub dostępem do nich, uwzględniający ryzyko wiążące się z</w:t>
      </w:r>
      <w:r w:rsidR="00ED3B74">
        <w:t xml:space="preserve"> </w:t>
      </w:r>
      <w:r w:rsidRPr="002835DF">
        <w:t>przetwarzaniem i</w:t>
      </w:r>
      <w:r w:rsidR="00ED3B74">
        <w:t xml:space="preserve"> </w:t>
      </w:r>
      <w:r w:rsidRPr="002835DF">
        <w:t>charakterem danych podlegających ochronie oraz koszty</w:t>
      </w:r>
      <w:r w:rsidR="00ED3B74">
        <w:t xml:space="preserve"> </w:t>
      </w:r>
      <w:r>
        <w:t xml:space="preserve">jego </w:t>
      </w:r>
      <w:r w:rsidRPr="002835DF">
        <w:t xml:space="preserve">wdrożenia. </w:t>
      </w:r>
      <w:r>
        <w:t>Przewoźnik lotniczy i</w:t>
      </w:r>
      <w:r w:rsidR="00ED3B74">
        <w:t xml:space="preserve"> </w:t>
      </w:r>
      <w:r>
        <w:t>Komendant</w:t>
      </w:r>
      <w:r w:rsidRPr="002835DF">
        <w:t xml:space="preserve"> Główny Straży Granicznej </w:t>
      </w:r>
      <w:r>
        <w:t>uzgadniają w</w:t>
      </w:r>
      <w:r w:rsidR="00ED3B74">
        <w:t xml:space="preserve"> </w:t>
      </w:r>
      <w:r>
        <w:t>drodze pisemnego porozumienia r</w:t>
      </w:r>
      <w:r w:rsidRPr="002835DF">
        <w:t>odzaje stosowanych środków</w:t>
      </w:r>
      <w:r>
        <w:t xml:space="preserve"> komunikacji elektronicznej</w:t>
      </w:r>
      <w:r w:rsidRPr="002835DF">
        <w:t xml:space="preserve">, za pomocą których </w:t>
      </w:r>
      <w:r w:rsidRPr="003A10F2">
        <w:t xml:space="preserve">są </w:t>
      </w:r>
      <w:r w:rsidRPr="002835DF">
        <w:t>przekazywane dane PNR</w:t>
      </w:r>
      <w:r w:rsidR="003E23A7">
        <w:t>,</w:t>
      </w:r>
      <w:r w:rsidRPr="002835DF">
        <w:t xml:space="preserve"> oraz sposób zabezpieczenia tych danych</w:t>
      </w:r>
      <w:r>
        <w:t>.</w:t>
      </w:r>
    </w:p>
    <w:p w:rsidR="005B1BF4" w:rsidRDefault="005B1BF4" w:rsidP="005B1BF4">
      <w:pPr>
        <w:pStyle w:val="USTustnpkodeksu"/>
      </w:pPr>
      <w:r>
        <w:t>5</w:t>
      </w:r>
      <w:r w:rsidRPr="00F877F6">
        <w:t>.</w:t>
      </w:r>
      <w:r w:rsidRPr="002835DF">
        <w:t xml:space="preserve"> W</w:t>
      </w:r>
      <w:r w:rsidR="00ED3B74">
        <w:t xml:space="preserve"> </w:t>
      </w:r>
      <w:r w:rsidRPr="002835DF">
        <w:t>przypadku gdy przekazanie danych PNR w</w:t>
      </w:r>
      <w:r w:rsidR="00ED3B74">
        <w:t xml:space="preserve"> </w:t>
      </w:r>
      <w:r w:rsidRPr="002835DF">
        <w:t>sposób określony w</w:t>
      </w:r>
      <w:r w:rsidR="00ED3B74">
        <w:t xml:space="preserve"> </w:t>
      </w:r>
      <w:r>
        <w:t>ust.</w:t>
      </w:r>
      <w:r w:rsidR="00ED3B74">
        <w:t xml:space="preserve"> </w:t>
      </w:r>
      <w:r w:rsidRPr="002835DF">
        <w:t>1</w:t>
      </w:r>
      <w:r w:rsidRPr="00B04C6F">
        <w:t>–</w:t>
      </w:r>
      <w:r>
        <w:t>4</w:t>
      </w:r>
      <w:r w:rsidR="00ED3B74">
        <w:t xml:space="preserve"> </w:t>
      </w:r>
      <w:r w:rsidRPr="002835DF">
        <w:t>jest niemożliwe z</w:t>
      </w:r>
      <w:r w:rsidR="00ED3B74">
        <w:t xml:space="preserve"> </w:t>
      </w:r>
      <w:r w:rsidRPr="002835DF">
        <w:t>powodu awarii technicznej, przewoźnik lotniczy</w:t>
      </w:r>
      <w:r>
        <w:t xml:space="preserve"> i</w:t>
      </w:r>
      <w:r w:rsidR="00ED3B74">
        <w:t xml:space="preserve"> </w:t>
      </w:r>
      <w:r>
        <w:t>JIP</w:t>
      </w:r>
      <w:r w:rsidRPr="0063627D">
        <w:t xml:space="preserve"> uzgadniają w</w:t>
      </w:r>
      <w:r w:rsidR="00ED3B74">
        <w:t xml:space="preserve"> </w:t>
      </w:r>
      <w:r w:rsidRPr="0063627D">
        <w:t>drodze porozumienia</w:t>
      </w:r>
      <w:r w:rsidRPr="002835DF">
        <w:t xml:space="preserve"> inny sposób </w:t>
      </w:r>
      <w:r>
        <w:t xml:space="preserve">przekazania tych danych, </w:t>
      </w:r>
      <w:r w:rsidRPr="002835DF">
        <w:t xml:space="preserve">zapewniający sprawny przekaz danych, gwarantujący ochronę danych osobowych przed </w:t>
      </w:r>
      <w:r w:rsidRPr="0063627D">
        <w:t>niedozwolonymi formami ich przetwarzania</w:t>
      </w:r>
      <w:r>
        <w:t>,</w:t>
      </w:r>
      <w:r w:rsidRPr="0063627D">
        <w:t xml:space="preserve"> w</w:t>
      </w:r>
      <w:r w:rsidR="00ED3B74">
        <w:t xml:space="preserve"> </w:t>
      </w:r>
      <w:r w:rsidRPr="0063627D">
        <w:t xml:space="preserve">szczególności przed </w:t>
      </w:r>
      <w:r w:rsidRPr="002835DF">
        <w:t>ich zniszczeniem, utratą, modyfikacją, ujawnieniem lub dostępem do nich, uwzględniający ryzyko wiążące się z</w:t>
      </w:r>
      <w:r w:rsidR="00ED3B74">
        <w:t xml:space="preserve"> </w:t>
      </w:r>
      <w:r w:rsidRPr="002835DF">
        <w:t>przetwarzaniem i</w:t>
      </w:r>
      <w:r w:rsidR="00ED3B74">
        <w:t xml:space="preserve"> </w:t>
      </w:r>
      <w:r w:rsidRPr="002835DF">
        <w:t>charakterem danych podlegających ochronie oraz biorąc pod uwagę koszty</w:t>
      </w:r>
      <w:r>
        <w:t xml:space="preserve"> jego</w:t>
      </w:r>
      <w:r w:rsidRPr="002835DF">
        <w:t xml:space="preserve"> wdrożenia</w:t>
      </w:r>
      <w:r>
        <w:t>. Przewoźnik lotniczy i</w:t>
      </w:r>
      <w:r w:rsidR="00ED3B74">
        <w:t> </w:t>
      </w:r>
      <w:r>
        <w:t>JIP niezwłocznie potwierdzają pisemnie uzgodnione porozumienie.</w:t>
      </w:r>
    </w:p>
    <w:p w:rsidR="005B1BF4" w:rsidRPr="00A24418" w:rsidRDefault="005B1BF4" w:rsidP="005B1BF4">
      <w:pPr>
        <w:pStyle w:val="USTustnpkodeksu"/>
      </w:pPr>
      <w:r>
        <w:t xml:space="preserve">6. </w:t>
      </w:r>
      <w:r w:rsidRPr="007D19E6">
        <w:t xml:space="preserve">Komendant Główny Straży Granicznej </w:t>
      </w:r>
      <w:r>
        <w:t>udostępnia w</w:t>
      </w:r>
      <w:r w:rsidR="00ED3B74">
        <w:t xml:space="preserve"> </w:t>
      </w:r>
      <w:r w:rsidRPr="007D19E6">
        <w:t>Biuletyn</w:t>
      </w:r>
      <w:r>
        <w:t>ie</w:t>
      </w:r>
      <w:r w:rsidRPr="007D19E6">
        <w:t xml:space="preserve"> Informacji Publicznej </w:t>
      </w:r>
      <w:r>
        <w:t xml:space="preserve">na stronie podmiotowej </w:t>
      </w:r>
      <w:r w:rsidRPr="007D19E6">
        <w:t>Komendy Głównej Straży Granicznej</w:t>
      </w:r>
      <w:r>
        <w:t xml:space="preserve"> informacje dotyczące sposobu</w:t>
      </w:r>
      <w:r w:rsidRPr="00A24418">
        <w:t xml:space="preserve"> przekazywania danych PNR przez przewoźników lotniczych do JIP.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9.</w:t>
      </w:r>
      <w:r>
        <w:rPr>
          <w:rStyle w:val="Ppogrubienie"/>
        </w:rPr>
        <w:t xml:space="preserve"> </w:t>
      </w:r>
      <w:r>
        <w:t xml:space="preserve">1. </w:t>
      </w:r>
      <w:r w:rsidRPr="00A24418">
        <w:t xml:space="preserve">Przewoźnik </w:t>
      </w:r>
      <w:r>
        <w:t xml:space="preserve">lotniczy podczas dokonywania rezerwacji lub wystawiania biletu na przewóz lotniczy informuje </w:t>
      </w:r>
      <w:r w:rsidRPr="003A10F2">
        <w:t>pisemnie</w:t>
      </w:r>
      <w:r>
        <w:t xml:space="preserve"> w</w:t>
      </w:r>
      <w:r w:rsidR="00ED3B74">
        <w:t xml:space="preserve"> </w:t>
      </w:r>
      <w:r>
        <w:t>postaci papierowej lub elektronicznej każdego</w:t>
      </w:r>
      <w:r w:rsidRPr="00A24418">
        <w:t xml:space="preserve"> pasażer</w:t>
      </w:r>
      <w:r>
        <w:t>a</w:t>
      </w:r>
      <w:r w:rsidRPr="00A24418">
        <w:t xml:space="preserve"> o</w:t>
      </w:r>
      <w:r w:rsidR="00ED3B74">
        <w:t xml:space="preserve"> </w:t>
      </w:r>
      <w:r>
        <w:t>przetwarzaniu jego danych PNR i</w:t>
      </w:r>
      <w:r w:rsidR="00ED3B74">
        <w:t xml:space="preserve"> </w:t>
      </w:r>
      <w:r w:rsidRPr="00A24418">
        <w:t xml:space="preserve">przekazywaniu </w:t>
      </w:r>
      <w:r>
        <w:t>ich do JIP, w</w:t>
      </w:r>
      <w:r w:rsidR="00ED3B74">
        <w:t xml:space="preserve"> </w:t>
      </w:r>
      <w:r>
        <w:t>celu określonym w</w:t>
      </w:r>
      <w:r w:rsidR="00ED3B74">
        <w:t> </w:t>
      </w:r>
      <w:r>
        <w:t>art.</w:t>
      </w:r>
      <w:r w:rsidR="00ED3B74">
        <w:t xml:space="preserve"> </w:t>
      </w:r>
      <w:r>
        <w:t>1 ust.</w:t>
      </w:r>
      <w:r w:rsidR="00ED3B74">
        <w:t xml:space="preserve"> </w:t>
      </w:r>
      <w:r>
        <w:t>1</w:t>
      </w:r>
      <w:r w:rsidR="003E23A7">
        <w:t>,</w:t>
      </w:r>
      <w:r>
        <w:t xml:space="preserve"> oraz o</w:t>
      </w:r>
      <w:r w:rsidR="00ED3B74">
        <w:t xml:space="preserve"> </w:t>
      </w:r>
      <w:r w:rsidRPr="00A24418">
        <w:t>przysługującym m</w:t>
      </w:r>
      <w:r>
        <w:t>u</w:t>
      </w:r>
      <w:r w:rsidRPr="00A24418">
        <w:t xml:space="preserve"> prawie</w:t>
      </w:r>
      <w:r>
        <w:t xml:space="preserve"> do ochrony jego danych osobowych przekazanych do JIP.</w:t>
      </w:r>
    </w:p>
    <w:p w:rsidR="005B1BF4" w:rsidRPr="005B1BF4" w:rsidRDefault="005B1BF4" w:rsidP="00C118F2">
      <w:pPr>
        <w:pStyle w:val="USTustnpkodeksu"/>
        <w:keepNext/>
      </w:pPr>
      <w:r>
        <w:t>2</w:t>
      </w:r>
      <w:r w:rsidRPr="005B1BF4">
        <w:t>. Informacja o</w:t>
      </w:r>
      <w:r w:rsidR="00ED3B74">
        <w:t xml:space="preserve"> </w:t>
      </w:r>
      <w:r w:rsidRPr="005B1BF4">
        <w:t>przysługującym pasażerowi prawie do ochrony jego danych osobowych przekazanych do JIP zawiera:</w:t>
      </w:r>
    </w:p>
    <w:p w:rsidR="005B1BF4" w:rsidRDefault="005B1BF4" w:rsidP="005B1BF4">
      <w:pPr>
        <w:pStyle w:val="PKTpunkt"/>
      </w:pPr>
      <w:r>
        <w:t>1)</w:t>
      </w:r>
      <w:r>
        <w:tab/>
        <w:t>cel, zakres, sposób i</w:t>
      </w:r>
      <w:r w:rsidR="00ED3B74">
        <w:t xml:space="preserve"> </w:t>
      </w:r>
      <w:r>
        <w:t>okres przetwarzania tych danych przez JIP;</w:t>
      </w:r>
    </w:p>
    <w:p w:rsidR="005B1BF4" w:rsidRDefault="005B1BF4" w:rsidP="005B1BF4">
      <w:pPr>
        <w:pStyle w:val="PKTpunkt"/>
      </w:pPr>
      <w:r>
        <w:t>2)</w:t>
      </w:r>
      <w:r>
        <w:tab/>
        <w:t>adres, numer telefonu i</w:t>
      </w:r>
      <w:r w:rsidR="00ED3B74">
        <w:t xml:space="preserve"> </w:t>
      </w:r>
      <w:r>
        <w:t>adres e-mail Komendanta Głównego Straży Granicznej, jako administratora danych PNR;</w:t>
      </w:r>
    </w:p>
    <w:p w:rsidR="005B1BF4" w:rsidRDefault="005B1BF4" w:rsidP="005B1BF4">
      <w:pPr>
        <w:pStyle w:val="PKTpunkt"/>
      </w:pPr>
      <w:r>
        <w:t>3)</w:t>
      </w:r>
      <w:r>
        <w:tab/>
        <w:t>pouczenie o</w:t>
      </w:r>
      <w:r w:rsidR="00ED3B74">
        <w:t xml:space="preserve"> </w:t>
      </w:r>
      <w:r>
        <w:t>prawie do dostępu do jego danych osobowych, żądania ich uzupełnienia, uaktualnienia, sprostowania lub usunięcia, jeżeli są one niekompletne, nieaktualne, nieprawdziwe lub zostały zebrane z</w:t>
      </w:r>
      <w:r w:rsidR="00ED3B74">
        <w:t xml:space="preserve"> </w:t>
      </w:r>
      <w:r>
        <w:t>naruszeniem prawa, a</w:t>
      </w:r>
      <w:r w:rsidR="00ED3B74">
        <w:t xml:space="preserve"> </w:t>
      </w:r>
      <w:r>
        <w:t>także o</w:t>
      </w:r>
      <w:r w:rsidR="00ED3B74">
        <w:t xml:space="preserve"> </w:t>
      </w:r>
      <w:r>
        <w:t>prawie do odszkodowania oraz dochodzenia swoich praw na drodze sądowej, w</w:t>
      </w:r>
      <w:r w:rsidR="00ED3B74">
        <w:t xml:space="preserve"> </w:t>
      </w:r>
      <w:r>
        <w:t>przypadku naruszenia zasad przetwarzania jego danych osobowych przez JIP;</w:t>
      </w:r>
    </w:p>
    <w:p w:rsidR="005B1BF4" w:rsidRDefault="005B1BF4" w:rsidP="005B1BF4">
      <w:pPr>
        <w:pStyle w:val="PKTpunkt"/>
      </w:pPr>
      <w:r>
        <w:t>4)</w:t>
      </w:r>
      <w:r>
        <w:tab/>
        <w:t>pouczenie o</w:t>
      </w:r>
      <w:r w:rsidR="00ED3B74">
        <w:t xml:space="preserve"> </w:t>
      </w:r>
      <w:r>
        <w:t>prawie do kontaktu z</w:t>
      </w:r>
      <w:r w:rsidR="00ED3B74">
        <w:t xml:space="preserve"> </w:t>
      </w:r>
      <w:r>
        <w:t>Inspektorem do spraw ochrony danych o</w:t>
      </w:r>
      <w:r w:rsidR="00ED3B74">
        <w:t xml:space="preserve"> </w:t>
      </w:r>
      <w:r>
        <w:t>pasażerach oraz jego adres, numer telefonu i</w:t>
      </w:r>
      <w:r w:rsidR="00ED3B74">
        <w:t xml:space="preserve"> </w:t>
      </w:r>
      <w:r>
        <w:t>adres e-mail;</w:t>
      </w:r>
    </w:p>
    <w:p w:rsidR="005B1BF4" w:rsidRPr="005B1BF4" w:rsidRDefault="005B1BF4" w:rsidP="005B1BF4">
      <w:pPr>
        <w:pStyle w:val="PKTpunkt"/>
        <w:rPr>
          <w:rStyle w:val="Ppogrubienie"/>
        </w:rPr>
      </w:pPr>
      <w:r>
        <w:t>5)</w:t>
      </w:r>
      <w:r>
        <w:tab/>
        <w:t>pouczenie o</w:t>
      </w:r>
      <w:r w:rsidR="00ED3B74">
        <w:t xml:space="preserve"> </w:t>
      </w:r>
      <w:r>
        <w:t>prawie do złożenia wniosku o</w:t>
      </w:r>
      <w:r w:rsidR="00ED3B74">
        <w:t xml:space="preserve"> </w:t>
      </w:r>
      <w:r>
        <w:t>udzielenie informacji o</w:t>
      </w:r>
      <w:r w:rsidR="00ED3B74">
        <w:t xml:space="preserve"> </w:t>
      </w:r>
      <w:r>
        <w:t>przysługujących mu prawach lub złożenia skargi do Generalnego Inspektora Ochrony Danych Osobowych, w</w:t>
      </w:r>
      <w:r w:rsidR="00ED3B74">
        <w:t xml:space="preserve"> </w:t>
      </w:r>
      <w:r>
        <w:t>zakresie przetwarzania jego danych osobowych w</w:t>
      </w:r>
      <w:r w:rsidR="00ED3B74">
        <w:t xml:space="preserve"> </w:t>
      </w:r>
      <w:r>
        <w:t>związku z</w:t>
      </w:r>
      <w:r w:rsidR="00ED3B74">
        <w:t xml:space="preserve"> </w:t>
      </w:r>
      <w:r>
        <w:t>przetwarzaniem danych PNR.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10.</w:t>
      </w:r>
      <w:r w:rsidRPr="005B1BF4">
        <w:rPr>
          <w:rStyle w:val="Ppogrubienie"/>
        </w:rPr>
        <w:t xml:space="preserve"> </w:t>
      </w:r>
      <w:r w:rsidRPr="005B1BF4">
        <w:t>1. Przewoźnik lotniczy, w</w:t>
      </w:r>
      <w:r w:rsidR="00ED3B74">
        <w:t xml:space="preserve"> </w:t>
      </w:r>
      <w:r w:rsidRPr="005B1BF4">
        <w:t>celu zapewnienia skutecznego przekazywania danych PNR, informuje w</w:t>
      </w:r>
      <w:r w:rsidR="00ED3B74">
        <w:t xml:space="preserve"> </w:t>
      </w:r>
      <w:r w:rsidRPr="005B1BF4">
        <w:t>formie pisemnej w</w:t>
      </w:r>
      <w:r w:rsidR="00ED3B74">
        <w:t xml:space="preserve"> </w:t>
      </w:r>
      <w:r w:rsidRPr="005B1BF4">
        <w:t>postaci papierowej lub dokumentu elektronicznego JIP o:</w:t>
      </w:r>
    </w:p>
    <w:p w:rsidR="005B1BF4" w:rsidRDefault="005B1BF4" w:rsidP="005B1BF4">
      <w:pPr>
        <w:pStyle w:val="PKTpunkt"/>
      </w:pPr>
      <w:r w:rsidRPr="00A24418">
        <w:t>1)</w:t>
      </w:r>
      <w:r>
        <w:tab/>
        <w:t>swojej nazwie, adresie, numerze telefonu oraz adresie e-mail,</w:t>
      </w:r>
    </w:p>
    <w:p w:rsidR="005B1BF4" w:rsidRPr="00A24418" w:rsidRDefault="005B1BF4" w:rsidP="005B1BF4">
      <w:pPr>
        <w:pStyle w:val="PKTpunkt"/>
      </w:pPr>
      <w:r w:rsidRPr="00A24418">
        <w:t>2)</w:t>
      </w:r>
      <w:r>
        <w:tab/>
      </w:r>
      <w:r w:rsidRPr="007756EA">
        <w:t>protokole i</w:t>
      </w:r>
      <w:r w:rsidR="00ED3B74">
        <w:t xml:space="preserve"> </w:t>
      </w:r>
      <w:r w:rsidRPr="007756EA">
        <w:t xml:space="preserve">formacie danych spośród określonych </w:t>
      </w:r>
      <w:r>
        <w:t xml:space="preserve">w </w:t>
      </w:r>
      <w:r w:rsidRPr="006D309E">
        <w:t xml:space="preserve">przepisach wykonawczych wydanych </w:t>
      </w:r>
      <w:r>
        <w:t>na podstawie art.</w:t>
      </w:r>
      <w:r w:rsidR="00ED3B74">
        <w:t xml:space="preserve"> </w:t>
      </w:r>
      <w:r w:rsidRPr="007756EA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>
        <w:t>1, które</w:t>
      </w:r>
      <w:r w:rsidRPr="007756EA">
        <w:t xml:space="preserve"> wybrał do przesyłania danych PNR do JIP</w:t>
      </w:r>
      <w:r>
        <w:t>,</w:t>
      </w:r>
    </w:p>
    <w:p w:rsidR="005B1BF4" w:rsidRPr="005B1BF4" w:rsidRDefault="005B1BF4" w:rsidP="005B1BF4">
      <w:pPr>
        <w:pStyle w:val="PKTpunkt"/>
      </w:pPr>
      <w:r w:rsidRPr="00A24418">
        <w:t>3)</w:t>
      </w:r>
      <w:r w:rsidRPr="005B1BF4">
        <w:tab/>
        <w:t>ustalonych przez niego rozkładach lub programach lotów PNR,</w:t>
      </w:r>
    </w:p>
    <w:p w:rsidR="005B1BF4" w:rsidRPr="005B1BF4" w:rsidRDefault="005B1BF4" w:rsidP="00C118F2">
      <w:pPr>
        <w:pStyle w:val="PKTpunkt"/>
        <w:keepNext/>
      </w:pPr>
      <w:r>
        <w:t>4)</w:t>
      </w:r>
      <w:r w:rsidRPr="005B1BF4">
        <w:tab/>
        <w:t>elementach kategorii gromadzonych przez niego danych PNR</w:t>
      </w:r>
    </w:p>
    <w:p w:rsidR="005B1BF4" w:rsidRDefault="005B1BF4" w:rsidP="005B1BF4">
      <w:pPr>
        <w:pStyle w:val="CZWSPPKTczwsplnapunktw"/>
      </w:pPr>
      <w:r w:rsidRPr="00B643C5">
        <w:t>–</w:t>
      </w:r>
      <w:r w:rsidRPr="00A24418">
        <w:t xml:space="preserve"> w</w:t>
      </w:r>
      <w:r w:rsidR="00ED3B74">
        <w:t xml:space="preserve"> </w:t>
      </w:r>
      <w:r w:rsidRPr="00A24418">
        <w:t xml:space="preserve">terminie </w:t>
      </w:r>
      <w:r>
        <w:t xml:space="preserve">do </w:t>
      </w:r>
      <w:r w:rsidRPr="00A24418">
        <w:t>14</w:t>
      </w:r>
      <w:r w:rsidR="00ED3B74">
        <w:t xml:space="preserve"> </w:t>
      </w:r>
      <w:r w:rsidRPr="00A24418">
        <w:t>dni przed rozpoczęciem wykonywania lotów PNR.</w:t>
      </w:r>
    </w:p>
    <w:p w:rsidR="005B1BF4" w:rsidRPr="00C006C9" w:rsidRDefault="005B1BF4" w:rsidP="005B1BF4">
      <w:pPr>
        <w:pStyle w:val="USTustnpkodeksu"/>
      </w:pPr>
      <w:r>
        <w:t>2. W</w:t>
      </w:r>
      <w:r w:rsidR="00ED3B74">
        <w:t xml:space="preserve"> </w:t>
      </w:r>
      <w:r>
        <w:t>stosunku do przewoźnika lotniczego,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8 ust.</w:t>
      </w:r>
      <w:r w:rsidR="00ED3B74">
        <w:t xml:space="preserve"> </w:t>
      </w:r>
      <w:r>
        <w:t>4, nie stosuje się obowiązku określonego w</w:t>
      </w:r>
      <w:r w:rsidR="00ED3B74">
        <w:t xml:space="preserve"> </w:t>
      </w:r>
      <w:r>
        <w:t>ust.</w:t>
      </w:r>
      <w:r w:rsidR="00ED3B74">
        <w:t xml:space="preserve"> </w:t>
      </w:r>
      <w:r>
        <w:t>1 pkt</w:t>
      </w:r>
      <w:r w:rsidR="00ED3B74">
        <w:t xml:space="preserve"> </w:t>
      </w:r>
      <w:r>
        <w:t>2.</w:t>
      </w:r>
    </w:p>
    <w:p w:rsidR="005B1BF4" w:rsidRPr="00A24418" w:rsidRDefault="005B1BF4" w:rsidP="005B1BF4">
      <w:pPr>
        <w:pStyle w:val="USTustnpkodeksu"/>
      </w:pPr>
      <w:r>
        <w:t>3</w:t>
      </w:r>
      <w:r w:rsidRPr="00A24418">
        <w:t>. W</w:t>
      </w:r>
      <w:r w:rsidR="00ED3B74">
        <w:t xml:space="preserve"> </w:t>
      </w:r>
      <w:r w:rsidRPr="00A24418">
        <w:t>przypadku lotów PNR, nieuwzględnionych w</w:t>
      </w:r>
      <w:r w:rsidR="00ED3B74">
        <w:t xml:space="preserve"> </w:t>
      </w:r>
      <w:r w:rsidRPr="00A24418">
        <w:t>rozkład</w:t>
      </w:r>
      <w:r>
        <w:t>ach</w:t>
      </w:r>
      <w:r w:rsidRPr="00A24418">
        <w:t xml:space="preserve"> lub program</w:t>
      </w:r>
      <w:r>
        <w:t>ach</w:t>
      </w:r>
      <w:r w:rsidRPr="00A24418">
        <w:t xml:space="preserve"> lotów PNR, obowiązki,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1, przewoźnik lotniczy wykonuje niezwłocznie po</w:t>
      </w:r>
      <w:r>
        <w:t xml:space="preserve"> wprowadzeniu planowanego lotu PNR do rozkładu lub programu lotów PNR.</w:t>
      </w:r>
    </w:p>
    <w:p w:rsidR="005B1BF4" w:rsidRPr="00A24418" w:rsidRDefault="005B1BF4" w:rsidP="005B1BF4">
      <w:pPr>
        <w:pStyle w:val="USTustnpkodeksu"/>
      </w:pPr>
      <w:r>
        <w:t>4</w:t>
      </w:r>
      <w:r w:rsidRPr="00A24418">
        <w:t>. W</w:t>
      </w:r>
      <w:r w:rsidR="00ED3B74">
        <w:t xml:space="preserve"> </w:t>
      </w:r>
      <w:r w:rsidRPr="00A24418">
        <w:t>przypadku gdy informacje,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 xml:space="preserve">1, uległy zmianie, przewoźnik lotniczy niezwłocznie </w:t>
      </w:r>
      <w:r>
        <w:t>przekazuje ich aktualizację do JIP</w:t>
      </w:r>
      <w:r w:rsidRPr="00A24418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11.</w:t>
      </w:r>
      <w:r>
        <w:rPr>
          <w:rStyle w:val="Ppogrubienie"/>
        </w:rPr>
        <w:t xml:space="preserve"> </w:t>
      </w:r>
      <w:r w:rsidRPr="00A24418">
        <w:t>Prezes Urzędu Lotnictwa Cywilnego współdziała z</w:t>
      </w:r>
      <w:r w:rsidR="00ED3B74">
        <w:t xml:space="preserve"> </w:t>
      </w:r>
      <w:r w:rsidRPr="00A24418">
        <w:t>Komendantem Głównym Straży Granicznej w</w:t>
      </w:r>
      <w:r w:rsidR="00ED3B74">
        <w:t xml:space="preserve"> </w:t>
      </w:r>
      <w:r w:rsidRPr="00A24418">
        <w:t>zakresie niezbędnym do zapewnienia wykonywania przez przewoźników lotniczych obowiązku przekazywania danych PNR do JIP</w:t>
      </w:r>
      <w:r>
        <w:t>, w</w:t>
      </w:r>
      <w:r w:rsidR="00ED3B74">
        <w:t xml:space="preserve"> </w:t>
      </w:r>
      <w:r>
        <w:t>szczególności przez</w:t>
      </w:r>
      <w:r w:rsidRPr="004E4B1C">
        <w:t xml:space="preserve"> udostępnianie na</w:t>
      </w:r>
      <w:r>
        <w:t xml:space="preserve"> </w:t>
      </w:r>
      <w:r w:rsidRPr="004E4B1C">
        <w:t>wniosek Komendanta Głównego Straży Granicznej</w:t>
      </w:r>
      <w:r>
        <w:t>, złożony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 xml:space="preserve">postaci papierowej lub </w:t>
      </w:r>
      <w:r w:rsidRPr="003A10F2">
        <w:t>elektroniczne</w:t>
      </w:r>
      <w:r>
        <w:t>j,</w:t>
      </w:r>
      <w:r w:rsidRPr="004E4B1C">
        <w:t xml:space="preserve"> posiadanych informacji dotyczących </w:t>
      </w:r>
      <w:r>
        <w:t xml:space="preserve">nazwy, </w:t>
      </w:r>
      <w:r w:rsidRPr="00EC4DD1">
        <w:t>adres</w:t>
      </w:r>
      <w:r>
        <w:t>u</w:t>
      </w:r>
      <w:r w:rsidRPr="00EC4DD1">
        <w:t>, numer</w:t>
      </w:r>
      <w:r>
        <w:t>u</w:t>
      </w:r>
      <w:r w:rsidRPr="00EC4DD1">
        <w:t xml:space="preserve"> telefonu oraz adres</w:t>
      </w:r>
      <w:r>
        <w:t>u</w:t>
      </w:r>
      <w:r w:rsidRPr="00EC4DD1">
        <w:t xml:space="preserve"> e</w:t>
      </w:r>
      <w:r>
        <w:t>-mail</w:t>
      </w:r>
      <w:r w:rsidRPr="00EC4DD1">
        <w:t xml:space="preserve"> </w:t>
      </w:r>
      <w:r w:rsidRPr="004E4B1C">
        <w:t xml:space="preserve">przewoźników lotniczych lub zakresu </w:t>
      </w:r>
      <w:r>
        <w:t xml:space="preserve">ich </w:t>
      </w:r>
      <w:r w:rsidRPr="004E4B1C">
        <w:t>działalności</w:t>
      </w:r>
      <w:r>
        <w:t>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3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Krajowa Jednostka do spraw Informacji</w:t>
      </w:r>
      <w:r>
        <w:t xml:space="preserve"> o</w:t>
      </w:r>
      <w:r w:rsidR="00ED3B74">
        <w:t xml:space="preserve"> </w:t>
      </w:r>
      <w:r>
        <w:t>Pasażerach</w:t>
      </w:r>
    </w:p>
    <w:p w:rsidR="005B1BF4" w:rsidRPr="00FA474B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12.</w:t>
      </w:r>
      <w:r>
        <w:rPr>
          <w:rStyle w:val="Ppogrubienie"/>
        </w:rPr>
        <w:t xml:space="preserve"> </w:t>
      </w:r>
      <w:r>
        <w:t xml:space="preserve">1. </w:t>
      </w:r>
      <w:r w:rsidRPr="00A24418">
        <w:t>Komendant Główny Straży Granicznej tworzy w</w:t>
      </w:r>
      <w:r w:rsidR="00ED3B74">
        <w:t xml:space="preserve"> </w:t>
      </w:r>
      <w:r w:rsidRPr="00A24418">
        <w:t xml:space="preserve">Straży Granicznej komórkę organizacyjną, </w:t>
      </w:r>
      <w:r>
        <w:t xml:space="preserve">która </w:t>
      </w:r>
      <w:r w:rsidRPr="00A24418">
        <w:t>pełni funkcję JIP.</w:t>
      </w:r>
    </w:p>
    <w:p w:rsidR="005B1BF4" w:rsidRPr="005B1BF4" w:rsidRDefault="005B1BF4" w:rsidP="00C118F2">
      <w:pPr>
        <w:pStyle w:val="USTustnpkodeksu"/>
        <w:keepNext/>
      </w:pPr>
      <w:r>
        <w:t xml:space="preserve">2. </w:t>
      </w:r>
      <w:r w:rsidRPr="005B1BF4">
        <w:t>Do zadań JIP należy przetwarzanie danych PNR, w</w:t>
      </w:r>
      <w:r w:rsidR="00ED3B74">
        <w:t xml:space="preserve"> </w:t>
      </w:r>
      <w:r w:rsidRPr="005B1BF4">
        <w:t>tym: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gromadzenie i</w:t>
      </w:r>
      <w:r w:rsidR="00ED3B74">
        <w:t xml:space="preserve"> </w:t>
      </w:r>
      <w:r w:rsidRPr="00A24418">
        <w:t>przechowywanie danych PNR</w:t>
      </w:r>
      <w:r>
        <w:t xml:space="preserve"> </w:t>
      </w:r>
      <w:r w:rsidRPr="00A24418">
        <w:t xml:space="preserve">przekazanych </w:t>
      </w:r>
      <w:r>
        <w:t xml:space="preserve">przez </w:t>
      </w:r>
      <w:r w:rsidRPr="00A24418">
        <w:t>przewoźników lotniczych;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przekazywanie danych PNR lub wyników ich przetwarzania właściwym organom;</w:t>
      </w:r>
    </w:p>
    <w:p w:rsidR="005B1BF4" w:rsidRPr="00A24418" w:rsidRDefault="005B1BF4" w:rsidP="005B1BF4">
      <w:pPr>
        <w:pStyle w:val="PKTpunkt"/>
      </w:pPr>
      <w:r>
        <w:t>3)</w:t>
      </w:r>
      <w:r>
        <w:tab/>
      </w:r>
      <w:r w:rsidRPr="00A24418">
        <w:t>wymiana danych PNR lub wyników ich przetwarzania z</w:t>
      </w:r>
      <w:r w:rsidR="00ED3B74">
        <w:t xml:space="preserve"> </w:t>
      </w:r>
      <w:r w:rsidRPr="00A24418">
        <w:t>innymi państwami członkowskimi;</w:t>
      </w:r>
    </w:p>
    <w:p w:rsidR="005B1BF4" w:rsidRPr="00A24418" w:rsidRDefault="005B1BF4" w:rsidP="005B1BF4">
      <w:pPr>
        <w:pStyle w:val="PKTpunkt"/>
      </w:pPr>
      <w:r>
        <w:t>4)</w:t>
      </w:r>
      <w:r>
        <w:tab/>
      </w:r>
      <w:r w:rsidRPr="00A24418">
        <w:t>przekazywanie danych PNR lub wyników ich przetwarzania do Europolu;</w:t>
      </w:r>
    </w:p>
    <w:p w:rsidR="005B1BF4" w:rsidRPr="00A24418" w:rsidRDefault="005B1BF4" w:rsidP="005B1BF4">
      <w:pPr>
        <w:pStyle w:val="PKTpunkt"/>
      </w:pPr>
      <w:r>
        <w:t>5)</w:t>
      </w:r>
      <w:r>
        <w:tab/>
      </w:r>
      <w:r w:rsidRPr="00A24418">
        <w:t>przekazywanie danych PNR lub wyników ich przetwarzania państwom trzecim;</w:t>
      </w:r>
    </w:p>
    <w:p w:rsidR="005B1BF4" w:rsidRPr="00A24418" w:rsidRDefault="005B1BF4" w:rsidP="005B1BF4">
      <w:pPr>
        <w:pStyle w:val="PKTpunkt"/>
      </w:pPr>
      <w:r>
        <w:t>6)</w:t>
      </w:r>
      <w:r>
        <w:tab/>
      </w:r>
      <w:r w:rsidRPr="00A24418">
        <w:t>dokonywanie sprawdzeń danych PNR według kryteriów</w:t>
      </w:r>
      <w:r>
        <w:t xml:space="preserve"> przetwarzania danych PNR</w:t>
      </w:r>
      <w:r w:rsidRPr="00A24418">
        <w:t>;</w:t>
      </w:r>
    </w:p>
    <w:p w:rsidR="005B1BF4" w:rsidRDefault="005B1BF4" w:rsidP="005B1BF4">
      <w:pPr>
        <w:pStyle w:val="PKTpunkt"/>
      </w:pPr>
      <w:r>
        <w:t>7)</w:t>
      </w:r>
      <w:r>
        <w:tab/>
      </w:r>
      <w:r w:rsidRPr="00A24418">
        <w:t>dokonywanie analizy danych PNR</w:t>
      </w:r>
      <w:r>
        <w:t xml:space="preserve"> w</w:t>
      </w:r>
      <w:r w:rsidR="00ED3B74">
        <w:t xml:space="preserve"> </w:t>
      </w:r>
      <w:r>
        <w:t>celu</w:t>
      </w:r>
      <w:r w:rsidRPr="00A24418">
        <w:t xml:space="preserve"> aktualizacji</w:t>
      </w:r>
      <w:r>
        <w:t xml:space="preserve">, usunięcia </w:t>
      </w:r>
      <w:r w:rsidRPr="00A24418">
        <w:t xml:space="preserve">lub </w:t>
      </w:r>
      <w:r>
        <w:t xml:space="preserve">ustalenia </w:t>
      </w:r>
      <w:r w:rsidRPr="00A24418">
        <w:t xml:space="preserve">kryteriów </w:t>
      </w:r>
      <w:r>
        <w:t>przetwarzania danych PNR;</w:t>
      </w:r>
    </w:p>
    <w:p w:rsidR="005B1BF4" w:rsidRDefault="005B1BF4" w:rsidP="005B1BF4">
      <w:pPr>
        <w:pStyle w:val="PKTpunkt"/>
      </w:pPr>
      <w:r>
        <w:t>8)</w:t>
      </w:r>
      <w:r>
        <w:tab/>
      </w:r>
      <w:r w:rsidRPr="00A24418">
        <w:t>opracowywanie informacji statystycznych o</w:t>
      </w:r>
      <w:r w:rsidR="00ED3B74">
        <w:t xml:space="preserve"> </w:t>
      </w:r>
      <w:r w:rsidRPr="00A24418">
        <w:t>danych PNR przekazanych do JIP.</w:t>
      </w:r>
    </w:p>
    <w:p w:rsidR="005B1BF4" w:rsidRDefault="005B1BF4" w:rsidP="005B1BF4">
      <w:pPr>
        <w:pStyle w:val="USTustnpkodeksu"/>
      </w:pPr>
      <w:r>
        <w:t>3</w:t>
      </w:r>
      <w:r w:rsidRPr="00A24418">
        <w:t>. JIP realizuje zadania w</w:t>
      </w:r>
      <w:r w:rsidR="00ED3B74">
        <w:t xml:space="preserve"> </w:t>
      </w:r>
      <w:r w:rsidRPr="00A24418">
        <w:t xml:space="preserve">systemie całodobowym przez </w:t>
      </w:r>
      <w:r>
        <w:t>7</w:t>
      </w:r>
      <w:r w:rsidR="00ED3B74">
        <w:t xml:space="preserve"> </w:t>
      </w:r>
      <w:r w:rsidRPr="00A24418">
        <w:t>dni w</w:t>
      </w:r>
      <w:r w:rsidR="00ED3B74">
        <w:t xml:space="preserve"> </w:t>
      </w:r>
      <w:r w:rsidRPr="00A24418">
        <w:t>tygodniu.</w:t>
      </w:r>
    </w:p>
    <w:p w:rsidR="005B1BF4" w:rsidRPr="00A24418" w:rsidRDefault="005B1BF4" w:rsidP="005B1BF4">
      <w:pPr>
        <w:pStyle w:val="USTustnpkodeksu"/>
      </w:pPr>
      <w:r>
        <w:t xml:space="preserve">4. Ustalając kolejność przetwarzania danych PNR, JIP uwzględnia </w:t>
      </w:r>
      <w:r w:rsidRPr="00846974">
        <w:t>aktualny</w:t>
      </w:r>
      <w:r w:rsidRPr="0056327C">
        <w:t xml:space="preserve"> stopień zagrożeń, możliwości techniczne i</w:t>
      </w:r>
      <w:r w:rsidR="00ED3B74">
        <w:t xml:space="preserve"> </w:t>
      </w:r>
      <w:r w:rsidRPr="0056327C">
        <w:t>osobowe oraz potrzeb</w:t>
      </w:r>
      <w:r>
        <w:t>y</w:t>
      </w:r>
      <w:r w:rsidRPr="0056327C">
        <w:t xml:space="preserve"> </w:t>
      </w:r>
      <w:r>
        <w:t>wynikające z</w:t>
      </w:r>
      <w:r w:rsidR="00ED3B74">
        <w:t xml:space="preserve"> </w:t>
      </w:r>
      <w:r w:rsidRPr="0056327C">
        <w:t>bieżących okoliczności przetwarzania danych PNR.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13.</w:t>
      </w:r>
      <w:r w:rsidRPr="005B1BF4">
        <w:rPr>
          <w:rStyle w:val="Ppogrubienie"/>
        </w:rPr>
        <w:t xml:space="preserve"> </w:t>
      </w:r>
      <w:r w:rsidRPr="005B1BF4">
        <w:t>1. Komendant Główny Straży Granicznej:</w:t>
      </w:r>
    </w:p>
    <w:p w:rsidR="005B1BF4" w:rsidRPr="00FA1B01" w:rsidRDefault="005B1BF4" w:rsidP="005B1BF4">
      <w:pPr>
        <w:pStyle w:val="PKTpunkt"/>
      </w:pPr>
      <w:r>
        <w:t>1)</w:t>
      </w:r>
      <w:r>
        <w:tab/>
      </w:r>
      <w:r w:rsidRPr="00FA1B01">
        <w:t>tworz</w:t>
      </w:r>
      <w:r>
        <w:t>y</w:t>
      </w:r>
      <w:r w:rsidRPr="00FA1B01">
        <w:t xml:space="preserve"> i</w:t>
      </w:r>
      <w:r w:rsidR="00ED3B74">
        <w:t xml:space="preserve"> </w:t>
      </w:r>
      <w:r w:rsidRPr="00FA1B01">
        <w:t>uruch</w:t>
      </w:r>
      <w:r>
        <w:t>amia</w:t>
      </w:r>
      <w:r w:rsidRPr="00FA1B01">
        <w:t xml:space="preserve"> KSI PNR;</w:t>
      </w:r>
    </w:p>
    <w:p w:rsidR="005B1BF4" w:rsidRPr="00FA1B01" w:rsidRDefault="005B1BF4" w:rsidP="005B1BF4">
      <w:pPr>
        <w:pStyle w:val="PKTpunkt"/>
      </w:pPr>
      <w:r>
        <w:t>2)</w:t>
      </w:r>
      <w:r>
        <w:tab/>
      </w:r>
      <w:r w:rsidRPr="00FA1B01">
        <w:t>zapewni</w:t>
      </w:r>
      <w:r>
        <w:t>a</w:t>
      </w:r>
      <w:r w:rsidRPr="00FA1B01">
        <w:t xml:space="preserve"> właściw</w:t>
      </w:r>
      <w:r>
        <w:t>ą</w:t>
      </w:r>
      <w:r w:rsidRPr="00FA1B01">
        <w:t xml:space="preserve"> eksploatacj</w:t>
      </w:r>
      <w:r>
        <w:t>ę</w:t>
      </w:r>
      <w:r w:rsidRPr="00FA1B01">
        <w:t xml:space="preserve"> techniczn</w:t>
      </w:r>
      <w:r>
        <w:t>ą</w:t>
      </w:r>
      <w:r w:rsidRPr="00FA1B01">
        <w:t>, rozw</w:t>
      </w:r>
      <w:r>
        <w:t>ój</w:t>
      </w:r>
      <w:r w:rsidRPr="00FA1B01">
        <w:t xml:space="preserve"> i</w:t>
      </w:r>
      <w:r w:rsidR="00ED3B74">
        <w:t xml:space="preserve"> </w:t>
      </w:r>
      <w:r w:rsidRPr="00FA1B01">
        <w:t>utrzymani</w:t>
      </w:r>
      <w:r>
        <w:t>e</w:t>
      </w:r>
      <w:r w:rsidRPr="00FA1B01">
        <w:t xml:space="preserve"> KSI PNR;</w:t>
      </w:r>
    </w:p>
    <w:p w:rsidR="005B1BF4" w:rsidRPr="00FA1B01" w:rsidRDefault="005B1BF4" w:rsidP="005B1BF4">
      <w:pPr>
        <w:pStyle w:val="PKTpunkt"/>
      </w:pPr>
      <w:r>
        <w:t>3)</w:t>
      </w:r>
      <w:r>
        <w:tab/>
      </w:r>
      <w:r w:rsidRPr="00FA1B01">
        <w:t>zapewni</w:t>
      </w:r>
      <w:r>
        <w:t>a</w:t>
      </w:r>
      <w:r w:rsidRPr="00FA1B01">
        <w:t xml:space="preserve"> bezpieczeństw</w:t>
      </w:r>
      <w:r>
        <w:t>o</w:t>
      </w:r>
      <w:r w:rsidRPr="00FA1B01">
        <w:t xml:space="preserve"> funkcjonowania KSI PNR;</w:t>
      </w:r>
    </w:p>
    <w:p w:rsidR="005B1BF4" w:rsidRPr="00FA1B01" w:rsidRDefault="005B1BF4" w:rsidP="005B1BF4">
      <w:pPr>
        <w:pStyle w:val="PKTpunkt"/>
      </w:pPr>
      <w:r w:rsidRPr="00FA1B01">
        <w:t>4)</w:t>
      </w:r>
      <w:r>
        <w:tab/>
      </w:r>
      <w:r w:rsidRPr="00FA1B01">
        <w:t>zapewni</w:t>
      </w:r>
      <w:r>
        <w:t>a</w:t>
      </w:r>
      <w:r w:rsidRPr="00FA1B01">
        <w:t xml:space="preserve"> fizyczn</w:t>
      </w:r>
      <w:r>
        <w:t>ą</w:t>
      </w:r>
      <w:r w:rsidRPr="00FA1B01">
        <w:t xml:space="preserve"> i</w:t>
      </w:r>
      <w:r w:rsidR="00ED3B74">
        <w:t xml:space="preserve"> </w:t>
      </w:r>
      <w:r w:rsidRPr="00FA1B01">
        <w:t>organizacyjn</w:t>
      </w:r>
      <w:r>
        <w:t>ą</w:t>
      </w:r>
      <w:r w:rsidRPr="00FA1B01">
        <w:t xml:space="preserve"> ochron</w:t>
      </w:r>
      <w:r>
        <w:t>ę</w:t>
      </w:r>
      <w:r w:rsidRPr="00FA1B01">
        <w:t xml:space="preserve"> danych PNR przetwarzanych w</w:t>
      </w:r>
      <w:r w:rsidR="00ED3B74">
        <w:t xml:space="preserve"> </w:t>
      </w:r>
      <w:r w:rsidRPr="00FA1B01">
        <w:t>KSI PNR;</w:t>
      </w:r>
    </w:p>
    <w:p w:rsidR="005B1BF4" w:rsidRPr="00D5219E" w:rsidRDefault="005B1BF4" w:rsidP="005B1BF4">
      <w:pPr>
        <w:pStyle w:val="PKTpunkt"/>
      </w:pPr>
      <w:r>
        <w:t>5)</w:t>
      </w:r>
      <w:r>
        <w:tab/>
      </w:r>
      <w:r w:rsidRPr="00FA1B01">
        <w:t>zapewni</w:t>
      </w:r>
      <w:r>
        <w:t>a</w:t>
      </w:r>
      <w:r w:rsidRPr="00FA1B01">
        <w:t>, aby wszystkie operacje związane z</w:t>
      </w:r>
      <w:r w:rsidR="00ED3B74">
        <w:t xml:space="preserve"> </w:t>
      </w:r>
      <w:r w:rsidRPr="00FA1B01">
        <w:t>przetwarzaniem danych PNR przy wykorzystaniu KSI PNR odbywały</w:t>
      </w:r>
      <w:r w:rsidRPr="00D5219E">
        <w:t xml:space="preserve"> się wyłącznie w</w:t>
      </w:r>
      <w:r w:rsidR="00ED3B74">
        <w:t xml:space="preserve"> </w:t>
      </w:r>
      <w:r w:rsidRPr="00D5219E">
        <w:t>bezpiecznych miejscach do tego wyznaczonych.</w:t>
      </w:r>
    </w:p>
    <w:p w:rsidR="005B1BF4" w:rsidRPr="00D5219E" w:rsidRDefault="005B1BF4" w:rsidP="005B1BF4">
      <w:pPr>
        <w:pStyle w:val="USTustnpkodeksu"/>
      </w:pPr>
      <w:r w:rsidRPr="00FA1B01">
        <w:t>2. Komendant Główny Straży Granicznej jest administratorem danych PNR przetwarzanych w</w:t>
      </w:r>
      <w:r w:rsidR="00ED3B74">
        <w:t xml:space="preserve"> </w:t>
      </w:r>
      <w:r w:rsidRPr="00FA1B01">
        <w:t>KSI</w:t>
      </w:r>
      <w:r w:rsidRPr="00D5219E">
        <w:t xml:space="preserve"> PNR.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14.</w:t>
      </w:r>
      <w:r w:rsidRPr="005B1BF4">
        <w:t xml:space="preserve"> 1. W</w:t>
      </w:r>
      <w:r w:rsidR="00ED3B74">
        <w:t xml:space="preserve"> </w:t>
      </w:r>
      <w:r w:rsidRPr="005B1BF4">
        <w:t>celu zapewnienia odpowiedniego poziomu bezpieczeństwa w</w:t>
      </w:r>
      <w:r w:rsidR="00ED3B74">
        <w:t xml:space="preserve"> </w:t>
      </w:r>
      <w:r w:rsidRPr="005B1BF4">
        <w:t>zakresie przetwarzania danych PNR, KSI PNR:</w:t>
      </w:r>
    </w:p>
    <w:p w:rsidR="005B1BF4" w:rsidRPr="00D5219E" w:rsidRDefault="005B1BF4" w:rsidP="005B1BF4">
      <w:pPr>
        <w:pStyle w:val="PKTpunkt"/>
      </w:pPr>
      <w:r>
        <w:t>1)</w:t>
      </w:r>
      <w:r>
        <w:tab/>
      </w:r>
      <w:r w:rsidRPr="00D5219E">
        <w:t>zapobiega dostępowi osób nieuprawnionych do KSI PNR</w:t>
      </w:r>
      <w:r>
        <w:t>;</w:t>
      </w:r>
    </w:p>
    <w:p w:rsidR="005B1BF4" w:rsidRPr="00D5219E" w:rsidRDefault="005B1BF4" w:rsidP="005B1BF4">
      <w:pPr>
        <w:pStyle w:val="PKTpunkt"/>
      </w:pPr>
      <w:r>
        <w:t>2)</w:t>
      </w:r>
      <w:r>
        <w:tab/>
      </w:r>
      <w:r w:rsidRPr="00D5219E">
        <w:t xml:space="preserve">zapobiega nieuprawnionemu </w:t>
      </w:r>
      <w:r>
        <w:t>przetwarzaniu</w:t>
      </w:r>
      <w:r w:rsidRPr="00D5219E">
        <w:t xml:space="preserve"> danych PNR;</w:t>
      </w:r>
    </w:p>
    <w:p w:rsidR="005B1BF4" w:rsidRPr="00D5219E" w:rsidRDefault="005B1BF4" w:rsidP="005B1BF4">
      <w:pPr>
        <w:pStyle w:val="PKTpunkt"/>
      </w:pPr>
      <w:r>
        <w:t>3)</w:t>
      </w:r>
      <w:r>
        <w:tab/>
      </w:r>
      <w:r w:rsidRPr="00D5219E">
        <w:t>zapewni</w:t>
      </w:r>
      <w:r>
        <w:t>a</w:t>
      </w:r>
      <w:r w:rsidRPr="00D5219E">
        <w:t xml:space="preserve"> rejestrowani</w:t>
      </w:r>
      <w:r>
        <w:t>e</w:t>
      </w:r>
      <w:r w:rsidRPr="00D5219E">
        <w:t xml:space="preserve"> wszystkich przypadków, w</w:t>
      </w:r>
      <w:r w:rsidR="00ED3B74">
        <w:t xml:space="preserve"> </w:t>
      </w:r>
      <w:r w:rsidRPr="00D5219E">
        <w:t>których uzyskano dostęp do danych PNR lub wykorzystano je w</w:t>
      </w:r>
      <w:r w:rsidR="00ED3B74">
        <w:t xml:space="preserve"> </w:t>
      </w:r>
      <w:r w:rsidRPr="00D5219E">
        <w:t>inny sposób przez KSI PNR.</w:t>
      </w:r>
    </w:p>
    <w:p w:rsidR="005B1BF4" w:rsidRPr="00F94082" w:rsidRDefault="005B1BF4" w:rsidP="005B1BF4">
      <w:pPr>
        <w:pStyle w:val="USTustnpkodeksu"/>
      </w:pPr>
      <w:r>
        <w:t xml:space="preserve">2. </w:t>
      </w:r>
      <w:r w:rsidRPr="00F94082">
        <w:t>KSI PNR spełnia wymagania dla systemów informatycznych, w</w:t>
      </w:r>
      <w:r w:rsidR="00ED3B74">
        <w:t xml:space="preserve"> </w:t>
      </w:r>
      <w:r w:rsidRPr="00F94082">
        <w:t xml:space="preserve">których </w:t>
      </w:r>
      <w:r w:rsidRPr="003A10F2">
        <w:t xml:space="preserve">są </w:t>
      </w:r>
      <w:r w:rsidRPr="00F94082">
        <w:t>przetwarzane dane osobowe, określone w</w:t>
      </w:r>
      <w:r w:rsidR="00ED3B74">
        <w:t xml:space="preserve"> </w:t>
      </w:r>
      <w:r>
        <w:t>przepisach wykonawczych wydanych na podstawie art.</w:t>
      </w:r>
      <w:r w:rsidR="00ED3B74">
        <w:t xml:space="preserve"> </w:t>
      </w:r>
      <w:r>
        <w:t xml:space="preserve">39a </w:t>
      </w:r>
      <w:r w:rsidRPr="00F94082">
        <w:t>ustaw</w:t>
      </w:r>
      <w:r>
        <w:t>y</w:t>
      </w:r>
      <w:r w:rsidRPr="00F94082">
        <w:t xml:space="preserve"> z</w:t>
      </w:r>
      <w:r w:rsidR="00ED3B74">
        <w:t xml:space="preserve"> </w:t>
      </w:r>
      <w:r w:rsidRPr="00F94082">
        <w:t>dnia 29</w:t>
      </w:r>
      <w:r w:rsidR="00ED3B74">
        <w:t xml:space="preserve"> </w:t>
      </w:r>
      <w:r w:rsidRPr="00F94082">
        <w:t>sierpnia 1997</w:t>
      </w:r>
      <w:r w:rsidR="00ED3B74">
        <w:t xml:space="preserve"> </w:t>
      </w:r>
      <w:r w:rsidRPr="00F94082">
        <w:t>r. o</w:t>
      </w:r>
      <w:r w:rsidR="00ED3B74">
        <w:t xml:space="preserve"> </w:t>
      </w:r>
      <w:r w:rsidRPr="00F94082">
        <w:t>ochronie danych osobowych</w:t>
      </w:r>
      <w:r>
        <w:t xml:space="preserve"> (Dz.</w:t>
      </w:r>
      <w:r w:rsidR="00ED3B74">
        <w:t xml:space="preserve"> </w:t>
      </w:r>
      <w:r>
        <w:t>U. z</w:t>
      </w:r>
      <w:r w:rsidR="00ED3B74">
        <w:t xml:space="preserve"> </w:t>
      </w:r>
      <w:r>
        <w:t>2016</w:t>
      </w:r>
      <w:r w:rsidR="00ED3B74">
        <w:t xml:space="preserve"> </w:t>
      </w:r>
      <w:r>
        <w:t>r. poz.</w:t>
      </w:r>
      <w:r w:rsidR="00ED3B74">
        <w:t xml:space="preserve"> </w:t>
      </w:r>
      <w:r>
        <w:t>922 oraz z</w:t>
      </w:r>
      <w:r w:rsidR="00ED3B74">
        <w:t xml:space="preserve"> </w:t>
      </w:r>
      <w:r>
        <w:t>2018</w:t>
      </w:r>
      <w:r w:rsidR="00ED3B74">
        <w:t xml:space="preserve"> </w:t>
      </w:r>
      <w:r>
        <w:t>r. poz.</w:t>
      </w:r>
      <w:r w:rsidR="00ED3B74">
        <w:t xml:space="preserve"> </w:t>
      </w:r>
      <w:r>
        <w:t>138)</w:t>
      </w:r>
      <w:r w:rsidRPr="00F94082">
        <w:t>.</w:t>
      </w:r>
    </w:p>
    <w:p w:rsidR="005B1BF4" w:rsidRPr="00A24418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15.</w:t>
      </w:r>
      <w:r>
        <w:rPr>
          <w:rStyle w:val="Ppogrubienie"/>
        </w:rPr>
        <w:t xml:space="preserve"> </w:t>
      </w:r>
      <w:r w:rsidRPr="00A24418">
        <w:t>1.</w:t>
      </w:r>
      <w:r>
        <w:t xml:space="preserve"> </w:t>
      </w:r>
      <w:r w:rsidRPr="00A24418">
        <w:t>Osoby</w:t>
      </w:r>
      <w:r>
        <w:t xml:space="preserve">, które wykonują </w:t>
      </w:r>
      <w:r w:rsidRPr="00A24418">
        <w:t>zadania w</w:t>
      </w:r>
      <w:r w:rsidR="00ED3B74">
        <w:t xml:space="preserve"> </w:t>
      </w:r>
      <w:r w:rsidRPr="00A24418">
        <w:t>JIP</w:t>
      </w:r>
      <w:r>
        <w:t>,</w:t>
      </w:r>
      <w:r w:rsidRPr="00A24418">
        <w:t xml:space="preserve"> mają dostęp do KSI PNR na podstawie upoważnienia wydanego przez Komendanta Głównego Straży Granicznej</w:t>
      </w:r>
      <w:r>
        <w:t>, na czas wykonywania obowiązków w</w:t>
      </w:r>
      <w:r w:rsidR="00ED3B74">
        <w:t xml:space="preserve"> </w:t>
      </w:r>
      <w:r>
        <w:t>JIP</w:t>
      </w:r>
      <w:r w:rsidRPr="00A24418">
        <w:t>.</w:t>
      </w:r>
    </w:p>
    <w:p w:rsidR="005B1BF4" w:rsidRPr="00A24418" w:rsidRDefault="005B1BF4" w:rsidP="005B1BF4">
      <w:pPr>
        <w:pStyle w:val="USTustnpkodeksu"/>
      </w:pPr>
      <w:r>
        <w:t xml:space="preserve">2. </w:t>
      </w:r>
      <w:r w:rsidRPr="00A24418">
        <w:t xml:space="preserve">Komendant Główny Straży Granicznej </w:t>
      </w:r>
      <w:r>
        <w:t>dopuszcza do wykonywania zadań w</w:t>
      </w:r>
      <w:r w:rsidR="00ED3B74">
        <w:t xml:space="preserve"> </w:t>
      </w:r>
      <w:r>
        <w:t xml:space="preserve">JIP osoby, które ukończyły szkolenie </w:t>
      </w:r>
      <w:r w:rsidRPr="00A24418">
        <w:t>w</w:t>
      </w:r>
      <w:r w:rsidR="00ED3B74">
        <w:t xml:space="preserve"> </w:t>
      </w:r>
      <w:r w:rsidRPr="00A24418">
        <w:t>zakresie bezpieczeństwa i</w:t>
      </w:r>
      <w:r w:rsidR="00ED3B74">
        <w:t xml:space="preserve"> </w:t>
      </w:r>
      <w:r w:rsidRPr="00A24418">
        <w:t>ochrony danych przetwarzanych w</w:t>
      </w:r>
      <w:r w:rsidR="00ED3B74">
        <w:t xml:space="preserve"> </w:t>
      </w:r>
      <w:r w:rsidRPr="00A24418">
        <w:t>KSI PNR.</w:t>
      </w:r>
    </w:p>
    <w:p w:rsidR="005B1BF4" w:rsidRDefault="005B1BF4" w:rsidP="005B1BF4">
      <w:pPr>
        <w:pStyle w:val="USTustnpkodeksu"/>
      </w:pPr>
      <w:r>
        <w:t xml:space="preserve">3. Warunkiem przystąpienia do szkolenia </w:t>
      </w:r>
      <w:r w:rsidRPr="00A24418">
        <w:t>w</w:t>
      </w:r>
      <w:r w:rsidR="00ED3B74">
        <w:t xml:space="preserve"> </w:t>
      </w:r>
      <w:r w:rsidRPr="00A24418">
        <w:t>zakresie bezpieczeństwa i</w:t>
      </w:r>
      <w:r w:rsidR="00ED3B74">
        <w:t xml:space="preserve"> </w:t>
      </w:r>
      <w:r w:rsidRPr="00A24418">
        <w:t>ochrony danych przetwarzanych w</w:t>
      </w:r>
      <w:r w:rsidR="00ED3B74">
        <w:t xml:space="preserve"> </w:t>
      </w:r>
      <w:r w:rsidRPr="00A24418">
        <w:t>KSI PNR</w:t>
      </w:r>
      <w:r>
        <w:t xml:space="preserve"> jest ukończenie szkolenia w</w:t>
      </w:r>
      <w:r w:rsidR="00ED3B74">
        <w:t xml:space="preserve"> </w:t>
      </w:r>
      <w:r>
        <w:t>zakresie ochrony danych osobowych.</w:t>
      </w:r>
    </w:p>
    <w:p w:rsidR="005B1BF4" w:rsidRDefault="005B1BF4" w:rsidP="005B1BF4">
      <w:pPr>
        <w:pStyle w:val="USTustnpkodeksu"/>
      </w:pPr>
      <w:r>
        <w:t xml:space="preserve">4. Szkolenie </w:t>
      </w:r>
      <w:r w:rsidRPr="00A24418">
        <w:t>w</w:t>
      </w:r>
      <w:r w:rsidR="00ED3B74">
        <w:t xml:space="preserve"> </w:t>
      </w:r>
      <w:r w:rsidRPr="00A24418">
        <w:t>zakresie bezpieczeństwa i</w:t>
      </w:r>
      <w:r w:rsidR="00ED3B74">
        <w:t xml:space="preserve"> </w:t>
      </w:r>
      <w:r w:rsidRPr="00A24418">
        <w:t>ochrony danych przetwarzanych w</w:t>
      </w:r>
      <w:r w:rsidR="00ED3B74">
        <w:t xml:space="preserve"> </w:t>
      </w:r>
      <w:r w:rsidRPr="00A24418">
        <w:t>KSI PNR</w:t>
      </w:r>
      <w:r>
        <w:t xml:space="preserve"> jest </w:t>
      </w:r>
      <w:r w:rsidR="00234638">
        <w:t xml:space="preserve">prowadzone </w:t>
      </w:r>
      <w:r>
        <w:t>przez Straż Graniczną na podstawie programu szkolenia zatwierdzonego przez Komendanta Głównego Straży Granicznej i</w:t>
      </w:r>
      <w:r w:rsidR="00ED3B74">
        <w:t xml:space="preserve"> </w:t>
      </w:r>
      <w:r>
        <w:t>kończy się uzyskaniem zaświadczenia o</w:t>
      </w:r>
      <w:r w:rsidR="00FC4701">
        <w:t> </w:t>
      </w:r>
      <w:r>
        <w:t>ukończeniu szkolenia.</w:t>
      </w:r>
    </w:p>
    <w:p w:rsidR="005B1BF4" w:rsidRDefault="005B1BF4" w:rsidP="005B1BF4">
      <w:pPr>
        <w:pStyle w:val="USTustnpkodeksu"/>
      </w:pPr>
      <w:r>
        <w:t>5. Uzyskanie zaświadczenia o</w:t>
      </w:r>
      <w:r w:rsidR="00ED3B74">
        <w:t xml:space="preserve"> </w:t>
      </w:r>
      <w:r>
        <w:t>ukończeniu</w:t>
      </w:r>
      <w:r w:rsidRPr="00A24418">
        <w:t xml:space="preserve"> szkolenia</w:t>
      </w:r>
      <w:r w:rsidRPr="00CE2B6B">
        <w:t xml:space="preserve"> </w:t>
      </w:r>
      <w:r w:rsidRPr="00A24418">
        <w:t>w</w:t>
      </w:r>
      <w:r w:rsidR="00ED3B74">
        <w:t xml:space="preserve"> </w:t>
      </w:r>
      <w:r w:rsidRPr="00A24418">
        <w:t>zakresie bezpieczeństwa i</w:t>
      </w:r>
      <w:r w:rsidR="00ED3B74">
        <w:t> </w:t>
      </w:r>
      <w:r w:rsidRPr="00A24418">
        <w:t>ochrony danych przetwarzanych w</w:t>
      </w:r>
      <w:r w:rsidR="00ED3B74">
        <w:t xml:space="preserve"> </w:t>
      </w:r>
      <w:r w:rsidRPr="00A24418">
        <w:t>KSI PNR</w:t>
      </w:r>
      <w:r>
        <w:t xml:space="preserve"> </w:t>
      </w:r>
      <w:r w:rsidRPr="00A24418">
        <w:t>jest warunkiem otrzymania upoważnienia do dostępu do KSI PNR.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16.</w:t>
      </w:r>
      <w:r>
        <w:rPr>
          <w:rStyle w:val="Ppogrubienie"/>
        </w:rPr>
        <w:t xml:space="preserve"> </w:t>
      </w:r>
      <w:r>
        <w:t xml:space="preserve">1. </w:t>
      </w:r>
      <w:r w:rsidRPr="00A24418">
        <w:t>W</w:t>
      </w:r>
      <w:r w:rsidR="00ED3B74">
        <w:t xml:space="preserve"> </w:t>
      </w:r>
      <w:r w:rsidRPr="00A24418">
        <w:t>celu realizacji zadań,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>2 ust.</w:t>
      </w:r>
      <w:r w:rsidR="00ED3B74">
        <w:t xml:space="preserve"> </w:t>
      </w:r>
      <w:r w:rsidRPr="00A24418">
        <w:t>2, na wniosek Komenda</w:t>
      </w:r>
      <w:r>
        <w:t>nta</w:t>
      </w:r>
      <w:r w:rsidRPr="00A24418">
        <w:t xml:space="preserve"> Głównego Straży Granicznej, właściwe organy mogą oddelegować swoich pr</w:t>
      </w:r>
      <w:r>
        <w:t>zedstawicieli</w:t>
      </w:r>
      <w:r w:rsidRPr="00A24418">
        <w:t xml:space="preserve"> do </w:t>
      </w:r>
      <w:r>
        <w:t>Straży Granicznej do wykonywania zadań w</w:t>
      </w:r>
      <w:r w:rsidR="00ED3B74">
        <w:t xml:space="preserve"> </w:t>
      </w:r>
      <w:r>
        <w:t>JIP.</w:t>
      </w:r>
    </w:p>
    <w:p w:rsidR="005B1BF4" w:rsidRPr="005B1BF4" w:rsidRDefault="005B1BF4" w:rsidP="00C118F2">
      <w:pPr>
        <w:pStyle w:val="USTustnpkodeksu"/>
        <w:keepNext/>
      </w:pPr>
      <w:r>
        <w:t>2. Wniosek</w:t>
      </w:r>
      <w:r w:rsidRPr="005B1BF4">
        <w:t xml:space="preserve"> Komendanta Głównego Straży Granicznej określa:</w:t>
      </w:r>
    </w:p>
    <w:p w:rsidR="005B1BF4" w:rsidRPr="007109E7" w:rsidRDefault="005B1BF4" w:rsidP="005B1BF4">
      <w:pPr>
        <w:pStyle w:val="PKTpunkt"/>
      </w:pPr>
      <w:r>
        <w:t>1)</w:t>
      </w:r>
      <w:r>
        <w:tab/>
      </w:r>
      <w:r w:rsidRPr="007109E7">
        <w:t>zakres wykonywanych zadań i</w:t>
      </w:r>
      <w:r w:rsidR="00ED3B74">
        <w:t xml:space="preserve"> </w:t>
      </w:r>
      <w:r w:rsidRPr="007109E7">
        <w:t xml:space="preserve">obowiązków </w:t>
      </w:r>
      <w:r>
        <w:t>oraz kwalifikacje, uprawnienia lub umiejętności wymagane do wykonywania tych zadań i</w:t>
      </w:r>
      <w:r w:rsidR="00ED3B74">
        <w:t xml:space="preserve"> </w:t>
      </w:r>
      <w:r>
        <w:t>obowiązków;</w:t>
      </w:r>
    </w:p>
    <w:p w:rsidR="005B1BF4" w:rsidRPr="007109E7" w:rsidRDefault="005B1BF4" w:rsidP="005B1BF4">
      <w:pPr>
        <w:pStyle w:val="PKTpunkt"/>
      </w:pPr>
      <w:r>
        <w:t>2)</w:t>
      </w:r>
      <w:r>
        <w:tab/>
      </w:r>
      <w:r w:rsidRPr="007109E7">
        <w:t>wymagania w</w:t>
      </w:r>
      <w:r w:rsidR="00ED3B74">
        <w:t xml:space="preserve"> </w:t>
      </w:r>
      <w:r w:rsidRPr="007109E7">
        <w:t xml:space="preserve">zakresie </w:t>
      </w:r>
      <w:r>
        <w:t xml:space="preserve">posiadania </w:t>
      </w:r>
      <w:r w:rsidRPr="007109E7">
        <w:t>poświadczenia bezpieczeństwa upoważniającego do dostępu do informacji niejawnych i</w:t>
      </w:r>
      <w:r w:rsidR="00ED3B74">
        <w:t xml:space="preserve"> </w:t>
      </w:r>
      <w:r w:rsidRPr="007109E7">
        <w:t>okresu jego ważności;</w:t>
      </w:r>
    </w:p>
    <w:p w:rsidR="005B1BF4" w:rsidRPr="007109E7" w:rsidRDefault="005B1BF4" w:rsidP="005B1BF4">
      <w:pPr>
        <w:pStyle w:val="PKTpunkt"/>
      </w:pPr>
      <w:r>
        <w:t>3)</w:t>
      </w:r>
      <w:r>
        <w:tab/>
      </w:r>
      <w:r w:rsidRPr="007109E7">
        <w:t>proponowany czas pracy lub służby, z</w:t>
      </w:r>
      <w:r w:rsidR="00ED3B74">
        <w:t xml:space="preserve"> </w:t>
      </w:r>
      <w:r w:rsidRPr="007109E7">
        <w:t>uwzględnieniem możliwości wykonywania pracy albo pełnienia służby w</w:t>
      </w:r>
      <w:r w:rsidR="00ED3B74">
        <w:t xml:space="preserve"> </w:t>
      </w:r>
      <w:r w:rsidRPr="007109E7">
        <w:t>systemie zmianowym;</w:t>
      </w:r>
    </w:p>
    <w:p w:rsidR="005B1BF4" w:rsidRPr="007109E7" w:rsidRDefault="005B1BF4" w:rsidP="005B1BF4">
      <w:pPr>
        <w:pStyle w:val="PKTpunkt"/>
      </w:pPr>
      <w:r>
        <w:t>4)</w:t>
      </w:r>
      <w:r>
        <w:tab/>
      </w:r>
      <w:r w:rsidRPr="007109E7">
        <w:t>proponowany okres oddelegowania;</w:t>
      </w:r>
    </w:p>
    <w:p w:rsidR="005B1BF4" w:rsidRPr="007109E7" w:rsidRDefault="005B1BF4" w:rsidP="005B1BF4">
      <w:pPr>
        <w:pStyle w:val="PKTpunkt"/>
      </w:pPr>
      <w:r>
        <w:t>5)</w:t>
      </w:r>
      <w:r>
        <w:tab/>
      </w:r>
      <w:r w:rsidRPr="007109E7">
        <w:t>planowany dzień rozpoczęcia oddelegowania;</w:t>
      </w:r>
    </w:p>
    <w:p w:rsidR="005B1BF4" w:rsidRPr="007109E7" w:rsidRDefault="005B1BF4" w:rsidP="005B1BF4">
      <w:pPr>
        <w:pStyle w:val="PKTpunkt"/>
      </w:pPr>
      <w:r>
        <w:t>6)</w:t>
      </w:r>
      <w:r>
        <w:tab/>
      </w:r>
      <w:r w:rsidRPr="007109E7">
        <w:t>liczb</w:t>
      </w:r>
      <w:r>
        <w:t>ę</w:t>
      </w:r>
      <w:r w:rsidRPr="007109E7">
        <w:t xml:space="preserve"> godzin pracy</w:t>
      </w:r>
      <w:r>
        <w:t xml:space="preserve"> albo służby</w:t>
      </w:r>
      <w:r w:rsidRPr="007109E7">
        <w:t xml:space="preserve"> na stanowiskach wyposażonych w</w:t>
      </w:r>
      <w:r w:rsidR="00ED3B74">
        <w:t xml:space="preserve"> </w:t>
      </w:r>
      <w:r w:rsidRPr="007109E7">
        <w:t>monitory ekranowe.</w:t>
      </w:r>
    </w:p>
    <w:p w:rsidR="005B1BF4" w:rsidRPr="007109E7" w:rsidRDefault="005B1BF4" w:rsidP="005B1BF4">
      <w:pPr>
        <w:pStyle w:val="USTustnpkodeksu"/>
      </w:pPr>
      <w:r>
        <w:t>3</w:t>
      </w:r>
      <w:r w:rsidRPr="007109E7">
        <w:t>.</w:t>
      </w:r>
      <w:r w:rsidR="00ED3B74">
        <w:t xml:space="preserve"> </w:t>
      </w:r>
      <w:r w:rsidRPr="007109E7">
        <w:t>Wniosek</w:t>
      </w:r>
      <w:r>
        <w:t xml:space="preserve"> </w:t>
      </w:r>
      <w:r w:rsidRPr="00274D8E">
        <w:t>Komendanta Głównego Straży Granicznej</w:t>
      </w:r>
      <w:r w:rsidRPr="007109E7">
        <w:t xml:space="preserve"> może zawierać imię </w:t>
      </w:r>
      <w:r>
        <w:t xml:space="preserve">(imiona) </w:t>
      </w:r>
      <w:r w:rsidRPr="007109E7">
        <w:t>i</w:t>
      </w:r>
      <w:r w:rsidR="00ED3B74">
        <w:t> </w:t>
      </w:r>
      <w:r w:rsidRPr="007109E7">
        <w:t xml:space="preserve">nazwisko </w:t>
      </w:r>
      <w:r>
        <w:t>przedstawiciela właściwego organu</w:t>
      </w:r>
      <w:r w:rsidRPr="00274D8E">
        <w:t xml:space="preserve"> proponowanego do oddelegowania</w:t>
      </w:r>
      <w:r>
        <w:t>.</w:t>
      </w:r>
    </w:p>
    <w:p w:rsidR="005B1BF4" w:rsidRDefault="005B1BF4" w:rsidP="005B1BF4">
      <w:pPr>
        <w:pStyle w:val="USTustnpkodeksu"/>
      </w:pPr>
      <w:r>
        <w:t>4</w:t>
      </w:r>
      <w:r w:rsidRPr="007109E7">
        <w:t>.</w:t>
      </w:r>
      <w:r w:rsidR="00ED3B74">
        <w:t xml:space="preserve"> </w:t>
      </w:r>
      <w:r w:rsidRPr="007109E7">
        <w:t>Komendant Główny Straży Granicznej występuje z</w:t>
      </w:r>
      <w:r w:rsidR="00ED3B74">
        <w:t xml:space="preserve"> </w:t>
      </w:r>
      <w:r w:rsidRPr="007109E7">
        <w:t>wnioskiem</w:t>
      </w:r>
      <w:r>
        <w:t xml:space="preserve"> </w:t>
      </w:r>
      <w:r w:rsidRPr="007109E7">
        <w:t>do właściwego organu</w:t>
      </w:r>
      <w:r>
        <w:t>,</w:t>
      </w:r>
      <w:r w:rsidRPr="007109E7">
        <w:t xml:space="preserve"> </w:t>
      </w:r>
      <w:r>
        <w:t>w</w:t>
      </w:r>
      <w:r w:rsidR="00ED3B74">
        <w:t xml:space="preserve"> </w:t>
      </w:r>
      <w:r>
        <w:t>terminie</w:t>
      </w:r>
      <w:r w:rsidRPr="007109E7">
        <w:t xml:space="preserve"> umożliwiającym </w:t>
      </w:r>
      <w:r>
        <w:t>rozpoczęcie realizacji zadań w</w:t>
      </w:r>
      <w:r w:rsidR="00ED3B74">
        <w:t xml:space="preserve"> </w:t>
      </w:r>
      <w:r>
        <w:t>JIP przez oddelegowanego przedstawiciela właściwego organu w</w:t>
      </w:r>
      <w:r w:rsidR="00ED3B74">
        <w:t xml:space="preserve"> </w:t>
      </w:r>
      <w:r>
        <w:t>planowanym terminie.</w:t>
      </w:r>
    </w:p>
    <w:p w:rsidR="005B1BF4" w:rsidRDefault="005B1BF4" w:rsidP="005B1BF4">
      <w:pPr>
        <w:pStyle w:val="USTustnpkodeksu"/>
      </w:pPr>
      <w:r>
        <w:t xml:space="preserve">5. </w:t>
      </w:r>
      <w:r w:rsidRPr="007109E7">
        <w:t>Właściwy organ, w</w:t>
      </w:r>
      <w:r w:rsidR="00ED3B74">
        <w:t xml:space="preserve"> </w:t>
      </w:r>
      <w:r w:rsidRPr="007109E7">
        <w:t>terminie 14</w:t>
      </w:r>
      <w:r w:rsidR="00ED3B74">
        <w:t xml:space="preserve"> </w:t>
      </w:r>
      <w:r w:rsidRPr="007109E7">
        <w:t>dni od dnia otrzymania wniosku</w:t>
      </w:r>
      <w:r>
        <w:t>, zawiadamia Komendanta Głównego Straży Granicznej o</w:t>
      </w:r>
      <w:r w:rsidR="00ED3B74">
        <w:t xml:space="preserve"> </w:t>
      </w:r>
      <w:r>
        <w:t>decyzji w</w:t>
      </w:r>
      <w:r w:rsidR="00ED3B74">
        <w:t xml:space="preserve"> </w:t>
      </w:r>
      <w:r>
        <w:t xml:space="preserve">sprawie </w:t>
      </w:r>
      <w:r w:rsidRPr="007109E7">
        <w:t>oddelegowania swojego przedstawiciela</w:t>
      </w:r>
      <w:r>
        <w:t xml:space="preserve"> do Straży Granicznej do wykonywania zadań w</w:t>
      </w:r>
      <w:r w:rsidR="00ED3B74">
        <w:t xml:space="preserve"> </w:t>
      </w:r>
      <w:r>
        <w:t>JIP</w:t>
      </w:r>
      <w:r w:rsidRPr="007109E7">
        <w:t>.</w:t>
      </w:r>
    </w:p>
    <w:p w:rsidR="005B1BF4" w:rsidRPr="00847190" w:rsidRDefault="005B1BF4" w:rsidP="005B1BF4">
      <w:pPr>
        <w:pStyle w:val="USTustnpkodeksu"/>
      </w:pPr>
      <w:r>
        <w:t xml:space="preserve">6. </w:t>
      </w:r>
      <w:r w:rsidRPr="00847190">
        <w:t>W</w:t>
      </w:r>
      <w:r w:rsidR="00ED3B74">
        <w:t xml:space="preserve"> </w:t>
      </w:r>
      <w:r w:rsidRPr="00847190">
        <w:t>przypadku uwzględnienia wniosku</w:t>
      </w:r>
      <w:r w:rsidRPr="00CA064A">
        <w:t xml:space="preserve"> </w:t>
      </w:r>
      <w:r w:rsidRPr="00847190">
        <w:t>przez właściwy organ i</w:t>
      </w:r>
      <w:r w:rsidR="00ED3B74">
        <w:t xml:space="preserve"> </w:t>
      </w:r>
      <w:r w:rsidRPr="00847190">
        <w:t xml:space="preserve">wyznaczenia </w:t>
      </w:r>
      <w:r>
        <w:t xml:space="preserve">przez niego swojego </w:t>
      </w:r>
      <w:r w:rsidRPr="00847190">
        <w:t>przedstawiciela, Komendant Głó</w:t>
      </w:r>
      <w:r>
        <w:t>wny Straży Granicznej zawiera z</w:t>
      </w:r>
      <w:r w:rsidR="00ED3B74">
        <w:t xml:space="preserve"> </w:t>
      </w:r>
      <w:r>
        <w:t xml:space="preserve">tym </w:t>
      </w:r>
      <w:r w:rsidRPr="00847190">
        <w:t>organem porozumienie</w:t>
      </w:r>
      <w:r>
        <w:t xml:space="preserve">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>postaci papierowej lub elektronicznej</w:t>
      </w:r>
      <w:r w:rsidRPr="00847190">
        <w:t xml:space="preserve"> o</w:t>
      </w:r>
      <w:r w:rsidR="00ED3B74">
        <w:t> </w:t>
      </w:r>
      <w:r w:rsidRPr="00847190">
        <w:t>oddelegowaniu jego przedstawiciela do</w:t>
      </w:r>
      <w:r>
        <w:t xml:space="preserve"> Straży Granicznej do wykonywania zadań w</w:t>
      </w:r>
      <w:r w:rsidR="00ED3B74">
        <w:t xml:space="preserve"> </w:t>
      </w:r>
      <w:r>
        <w:t>JIP</w:t>
      </w:r>
      <w:r w:rsidRPr="00847190">
        <w:t>.</w:t>
      </w:r>
    </w:p>
    <w:p w:rsidR="005B1BF4" w:rsidRPr="005B1BF4" w:rsidRDefault="005B1BF4" w:rsidP="00C118F2">
      <w:pPr>
        <w:pStyle w:val="USTustnpkodeksu"/>
        <w:keepNext/>
      </w:pPr>
      <w:r>
        <w:t>7</w:t>
      </w:r>
      <w:r w:rsidRPr="005B1BF4">
        <w:t>.</w:t>
      </w:r>
      <w:r w:rsidR="00ED3B74">
        <w:t xml:space="preserve"> </w:t>
      </w:r>
      <w:r w:rsidRPr="005B1BF4">
        <w:t>Porozumienie o</w:t>
      </w:r>
      <w:r w:rsidR="00ED3B74">
        <w:t xml:space="preserve"> </w:t>
      </w:r>
      <w:r w:rsidRPr="005B1BF4">
        <w:t>oddelegowaniu przedstawiciela właściwego organu do Straży Granicznej do wykonywania zadań w</w:t>
      </w:r>
      <w:r w:rsidR="00ED3B74">
        <w:t xml:space="preserve"> </w:t>
      </w:r>
      <w:r w:rsidRPr="005B1BF4">
        <w:t>JIP zawiera w</w:t>
      </w:r>
      <w:r w:rsidR="00ED3B74">
        <w:t xml:space="preserve"> </w:t>
      </w:r>
      <w:r w:rsidRPr="005B1BF4">
        <w:t>szczególności:</w:t>
      </w:r>
    </w:p>
    <w:p w:rsidR="005B1BF4" w:rsidRPr="00847190" w:rsidRDefault="005B1BF4" w:rsidP="005B1BF4">
      <w:pPr>
        <w:pStyle w:val="PKTpunkt"/>
      </w:pPr>
      <w:r>
        <w:t>1)</w:t>
      </w:r>
      <w:r>
        <w:tab/>
      </w:r>
      <w:r w:rsidRPr="00847190">
        <w:t>datę porozumienia;</w:t>
      </w:r>
    </w:p>
    <w:p w:rsidR="005B1BF4" w:rsidRPr="00847190" w:rsidRDefault="005B1BF4" w:rsidP="005B1BF4">
      <w:pPr>
        <w:pStyle w:val="PKTpunkt"/>
      </w:pPr>
      <w:r>
        <w:t>2)</w:t>
      </w:r>
      <w:r>
        <w:tab/>
      </w:r>
      <w:r w:rsidRPr="00847190">
        <w:t>okres oddelegowania;</w:t>
      </w:r>
    </w:p>
    <w:p w:rsidR="005B1BF4" w:rsidRPr="00847190" w:rsidRDefault="005B1BF4" w:rsidP="005B1BF4">
      <w:pPr>
        <w:pStyle w:val="PKTpunkt"/>
      </w:pPr>
      <w:r>
        <w:t>3)</w:t>
      </w:r>
      <w:r>
        <w:tab/>
      </w:r>
      <w:r w:rsidRPr="00847190">
        <w:t xml:space="preserve">imię </w:t>
      </w:r>
      <w:r>
        <w:t xml:space="preserve">(imiona) </w:t>
      </w:r>
      <w:r w:rsidRPr="00847190">
        <w:t>i</w:t>
      </w:r>
      <w:r w:rsidR="00ED3B74">
        <w:t xml:space="preserve"> </w:t>
      </w:r>
      <w:r w:rsidRPr="00847190">
        <w:t>nazwisko oddelegowanego przedstawiciela;</w:t>
      </w:r>
    </w:p>
    <w:p w:rsidR="005B1BF4" w:rsidRPr="00847190" w:rsidRDefault="005B1BF4" w:rsidP="005B1BF4">
      <w:pPr>
        <w:pStyle w:val="PKTpunkt"/>
      </w:pPr>
      <w:r>
        <w:t>4)</w:t>
      </w:r>
      <w:r>
        <w:tab/>
        <w:t xml:space="preserve">posiadany </w:t>
      </w:r>
      <w:r w:rsidRPr="00847190">
        <w:t xml:space="preserve">stopień </w:t>
      </w:r>
      <w:r>
        <w:t xml:space="preserve">oddelegowanego przedstawiciela, </w:t>
      </w:r>
      <w:r w:rsidRPr="00847190">
        <w:t>w</w:t>
      </w:r>
      <w:r w:rsidR="00ED3B74">
        <w:t xml:space="preserve"> </w:t>
      </w:r>
      <w:r w:rsidRPr="00847190">
        <w:t xml:space="preserve">przypadku </w:t>
      </w:r>
      <w:r>
        <w:t xml:space="preserve">gdy jest on </w:t>
      </w:r>
      <w:r w:rsidRPr="00847190">
        <w:t>funkcjonariusz</w:t>
      </w:r>
      <w:r>
        <w:t>em</w:t>
      </w:r>
      <w:r w:rsidRPr="00847190">
        <w:t xml:space="preserve"> albo żołnierz</w:t>
      </w:r>
      <w:r>
        <w:t>em</w:t>
      </w:r>
      <w:r w:rsidRPr="00847190">
        <w:t>;</w:t>
      </w:r>
    </w:p>
    <w:p w:rsidR="005B1BF4" w:rsidRPr="00847190" w:rsidRDefault="005B1BF4" w:rsidP="005B1BF4">
      <w:pPr>
        <w:pStyle w:val="PKTpunkt"/>
      </w:pPr>
      <w:r>
        <w:t>5)</w:t>
      </w:r>
      <w:r>
        <w:tab/>
      </w:r>
      <w:r w:rsidRPr="00847190">
        <w:t>numer poświadczenia bezpieczeństwa wydanego oddelegowanemu przedstawicielowi, datę jego wydania i</w:t>
      </w:r>
      <w:r w:rsidR="00ED3B74">
        <w:t xml:space="preserve"> </w:t>
      </w:r>
      <w:r w:rsidRPr="00847190">
        <w:t>wystawcę takiego poświadczenia oraz okres ważności i</w:t>
      </w:r>
      <w:r w:rsidR="00ED3B74">
        <w:t xml:space="preserve"> </w:t>
      </w:r>
      <w:r w:rsidRPr="00847190">
        <w:t xml:space="preserve">oznaczenie klauzuli upoważniających </w:t>
      </w:r>
      <w:r>
        <w:t xml:space="preserve">do </w:t>
      </w:r>
      <w:r w:rsidRPr="00847190">
        <w:t>przetwarzani</w:t>
      </w:r>
      <w:r>
        <w:t>a</w:t>
      </w:r>
      <w:r w:rsidRPr="00847190">
        <w:t xml:space="preserve"> informacji niejawnych;</w:t>
      </w:r>
    </w:p>
    <w:p w:rsidR="005B1BF4" w:rsidRPr="00847190" w:rsidRDefault="005B1BF4" w:rsidP="005B1BF4">
      <w:pPr>
        <w:pStyle w:val="PKTpunkt"/>
      </w:pPr>
      <w:r>
        <w:t>6)</w:t>
      </w:r>
      <w:r>
        <w:tab/>
      </w:r>
      <w:r w:rsidRPr="00847190">
        <w:t>zakres zadań i</w:t>
      </w:r>
      <w:r w:rsidR="00ED3B74">
        <w:t xml:space="preserve"> </w:t>
      </w:r>
      <w:r w:rsidRPr="00847190">
        <w:t>obowiązków oddelegowanego przedstawiciela</w:t>
      </w:r>
      <w:r>
        <w:t xml:space="preserve"> oraz sposób organizacji wykonywania tych zadań i</w:t>
      </w:r>
      <w:r w:rsidR="00ED3B74">
        <w:t xml:space="preserve"> </w:t>
      </w:r>
      <w:r>
        <w:t>obowiązków</w:t>
      </w:r>
      <w:r w:rsidRPr="00847190">
        <w:t>;</w:t>
      </w:r>
    </w:p>
    <w:p w:rsidR="005B1BF4" w:rsidRDefault="005B1BF4" w:rsidP="005B1BF4">
      <w:pPr>
        <w:pStyle w:val="PKTpunkt"/>
      </w:pPr>
      <w:r>
        <w:t>7)</w:t>
      </w:r>
      <w:r>
        <w:tab/>
      </w:r>
      <w:r w:rsidRPr="00847190">
        <w:t xml:space="preserve">rozkład czasu pracy </w:t>
      </w:r>
      <w:r>
        <w:t xml:space="preserve">albo </w:t>
      </w:r>
      <w:r w:rsidRPr="00847190">
        <w:t>służby oddelegowanego przedstawiciela.</w:t>
      </w:r>
    </w:p>
    <w:p w:rsidR="005B1BF4" w:rsidRDefault="005B1BF4" w:rsidP="005B1BF4">
      <w:pPr>
        <w:pStyle w:val="USTustnpkodeksu"/>
      </w:pPr>
      <w:r>
        <w:t xml:space="preserve">8. </w:t>
      </w:r>
      <w:r w:rsidRPr="00DC5A60">
        <w:t>W</w:t>
      </w:r>
      <w:r w:rsidR="00ED3B74">
        <w:t xml:space="preserve"> </w:t>
      </w:r>
      <w:r w:rsidRPr="00DC5A60">
        <w:t xml:space="preserve">przypadku konieczności zmiany warunków oddelegowania </w:t>
      </w:r>
      <w:r>
        <w:t xml:space="preserve">przedstawiciela właściwego organu </w:t>
      </w:r>
      <w:r w:rsidRPr="00DC5A60">
        <w:t>Komenda</w:t>
      </w:r>
      <w:r>
        <w:t>nt Główny Straży Granicznej oraz właściwy organ</w:t>
      </w:r>
      <w:r w:rsidRPr="00DC5A60">
        <w:t xml:space="preserve"> dokonują </w:t>
      </w:r>
      <w:r>
        <w:t>w</w:t>
      </w:r>
      <w:r w:rsidR="00ED3B74">
        <w:t> </w:t>
      </w:r>
      <w:r>
        <w:t xml:space="preserve">formie pisemnej </w:t>
      </w:r>
      <w:r w:rsidRPr="00DC5A60">
        <w:t xml:space="preserve">zmiany </w:t>
      </w:r>
      <w:r>
        <w:t xml:space="preserve">zawartego </w:t>
      </w:r>
      <w:r w:rsidRPr="00DC5A60">
        <w:t>porozumienia</w:t>
      </w:r>
      <w:r>
        <w:t>.</w:t>
      </w:r>
    </w:p>
    <w:p w:rsidR="005B1BF4" w:rsidRPr="005B1BF4" w:rsidRDefault="005B1BF4" w:rsidP="00C118F2">
      <w:pPr>
        <w:pStyle w:val="USTustnpkodeksu"/>
        <w:keepNext/>
      </w:pPr>
      <w:r>
        <w:t>9.</w:t>
      </w:r>
      <w:r w:rsidRPr="005B1BF4">
        <w:t xml:space="preserve"> Komendant Główny Straży Granicznej zgodnie z</w:t>
      </w:r>
      <w:r w:rsidR="00ED3B74">
        <w:t xml:space="preserve"> </w:t>
      </w:r>
      <w:r w:rsidRPr="005B1BF4">
        <w:t>porozumieniem o</w:t>
      </w:r>
      <w:r w:rsidR="00ED3B74">
        <w:t xml:space="preserve"> </w:t>
      </w:r>
      <w:r w:rsidRPr="005B1BF4">
        <w:t>oddelegowaniu przedstawiciela właściwego organu do Straży Granicznej do wykonywania zadań w</w:t>
      </w:r>
      <w:r w:rsidR="00ED3B74">
        <w:t xml:space="preserve"> </w:t>
      </w:r>
      <w:r w:rsidRPr="005B1BF4">
        <w:t>JIP wyznacza w</w:t>
      </w:r>
      <w:r w:rsidR="00ED3B74">
        <w:t xml:space="preserve"> </w:t>
      </w:r>
      <w:r w:rsidRPr="005B1BF4">
        <w:t>formie pisemnej w</w:t>
      </w:r>
      <w:r w:rsidR="00ED3B74">
        <w:t xml:space="preserve"> </w:t>
      </w:r>
      <w:r w:rsidRPr="005B1BF4">
        <w:t>postaci papierowej lub elektronicznej temu przedstawicielowi:</w:t>
      </w:r>
    </w:p>
    <w:p w:rsidR="005B1BF4" w:rsidRPr="00DC5A60" w:rsidRDefault="005B1BF4" w:rsidP="005B1BF4">
      <w:pPr>
        <w:pStyle w:val="PKTpunkt"/>
      </w:pPr>
      <w:r>
        <w:t>1)</w:t>
      </w:r>
      <w:r>
        <w:tab/>
        <w:t>zadania i</w:t>
      </w:r>
      <w:r w:rsidR="00ED3B74">
        <w:t xml:space="preserve"> </w:t>
      </w:r>
      <w:r>
        <w:t>obowiązki, które będzie wykonywał</w:t>
      </w:r>
      <w:r w:rsidRPr="00DC5A60">
        <w:t xml:space="preserve"> w</w:t>
      </w:r>
      <w:r w:rsidR="00ED3B74">
        <w:t xml:space="preserve"> </w:t>
      </w:r>
      <w:r w:rsidRPr="00DC5A60">
        <w:t>JIP;</w:t>
      </w:r>
    </w:p>
    <w:p w:rsidR="005B1BF4" w:rsidRPr="00DC5A60" w:rsidRDefault="005B1BF4" w:rsidP="005B1BF4">
      <w:pPr>
        <w:pStyle w:val="PKTpunkt"/>
      </w:pPr>
      <w:r>
        <w:t>2)</w:t>
      </w:r>
      <w:r>
        <w:tab/>
      </w:r>
      <w:r w:rsidRPr="00DC5A60">
        <w:t>osobę odpowiedzialną za organizację i</w:t>
      </w:r>
      <w:r w:rsidR="00ED3B74">
        <w:t xml:space="preserve"> </w:t>
      </w:r>
      <w:r w:rsidRPr="00DC5A60">
        <w:t xml:space="preserve">rozliczanie </w:t>
      </w:r>
      <w:r>
        <w:t>go z</w:t>
      </w:r>
      <w:r w:rsidR="00ED3B74">
        <w:t xml:space="preserve"> </w:t>
      </w:r>
      <w:r>
        <w:t xml:space="preserve">wykonywanych </w:t>
      </w:r>
      <w:r w:rsidRPr="00DC5A60">
        <w:t>zadań i</w:t>
      </w:r>
      <w:r w:rsidR="00ED3B74">
        <w:t> </w:t>
      </w:r>
      <w:r w:rsidRPr="00DC5A60">
        <w:t>obowiązków</w:t>
      </w:r>
      <w:r>
        <w:t>;</w:t>
      </w:r>
    </w:p>
    <w:p w:rsidR="005B1BF4" w:rsidRPr="00DC5A60" w:rsidRDefault="005B1BF4" w:rsidP="005B1BF4">
      <w:pPr>
        <w:pStyle w:val="PKTpunkt"/>
      </w:pPr>
      <w:r>
        <w:t>3)</w:t>
      </w:r>
      <w:r>
        <w:tab/>
      </w:r>
      <w:r w:rsidRPr="00DC5A60">
        <w:t xml:space="preserve">rozkład </w:t>
      </w:r>
      <w:r>
        <w:t xml:space="preserve">jego </w:t>
      </w:r>
      <w:r w:rsidRPr="00DC5A60">
        <w:t xml:space="preserve">czasu pracy </w:t>
      </w:r>
      <w:r>
        <w:t xml:space="preserve">albo </w:t>
      </w:r>
      <w:r w:rsidRPr="00DC5A60">
        <w:t>służby</w:t>
      </w:r>
      <w:r>
        <w:t>.</w:t>
      </w:r>
    </w:p>
    <w:p w:rsidR="005B1BF4" w:rsidRDefault="005B1BF4" w:rsidP="005B1BF4">
      <w:pPr>
        <w:pStyle w:val="USTustnpkodeksu"/>
      </w:pPr>
      <w:r>
        <w:t xml:space="preserve">10. </w:t>
      </w:r>
      <w:r w:rsidRPr="00847190">
        <w:t xml:space="preserve">Właściwy organ </w:t>
      </w:r>
      <w:r>
        <w:t>odwołuje</w:t>
      </w:r>
      <w:r w:rsidRPr="00847190">
        <w:t xml:space="preserve"> swojego przedstawiciela </w:t>
      </w:r>
      <w:r>
        <w:t xml:space="preserve">oddelegowanego </w:t>
      </w:r>
      <w:r w:rsidRPr="00847190">
        <w:t xml:space="preserve">do </w:t>
      </w:r>
      <w:r>
        <w:t>Straży Granicznej do wykonywania zadań w</w:t>
      </w:r>
      <w:r w:rsidR="00ED3B74">
        <w:t xml:space="preserve"> </w:t>
      </w:r>
      <w:r>
        <w:t xml:space="preserve">JIP </w:t>
      </w:r>
      <w:r w:rsidRPr="00847190">
        <w:t>przed upływem terminu oddelegowania</w:t>
      </w:r>
      <w:r>
        <w:t xml:space="preserve">, </w:t>
      </w:r>
      <w:r w:rsidRPr="00847190">
        <w:t>na wniosek Komend</w:t>
      </w:r>
      <w:r>
        <w:t xml:space="preserve">anta Głównego Straży Granicznej </w:t>
      </w:r>
      <w:r w:rsidRPr="00847190">
        <w:t>albo z</w:t>
      </w:r>
      <w:r w:rsidR="00ED3B74">
        <w:t xml:space="preserve"> </w:t>
      </w:r>
      <w:r w:rsidRPr="00847190">
        <w:t>własnej inicjatywy</w:t>
      </w:r>
      <w:r>
        <w:t xml:space="preserve">, po uprzednim zawiadomieniu </w:t>
      </w:r>
      <w:r w:rsidRPr="00847190">
        <w:t>Komendan</w:t>
      </w:r>
      <w:r>
        <w:t>ta Głównego Straży Granicznej o</w:t>
      </w:r>
      <w:r w:rsidR="00ED3B74">
        <w:t xml:space="preserve"> </w:t>
      </w:r>
      <w:r w:rsidRPr="00847190">
        <w:t xml:space="preserve">planowanym </w:t>
      </w:r>
      <w:r>
        <w:t xml:space="preserve">terminie </w:t>
      </w:r>
      <w:r w:rsidRPr="00847190">
        <w:t>odwołani</w:t>
      </w:r>
      <w:r>
        <w:t>a</w:t>
      </w:r>
      <w:r w:rsidRPr="00847190">
        <w:t xml:space="preserve"> </w:t>
      </w:r>
      <w:r>
        <w:t xml:space="preserve">tego </w:t>
      </w:r>
      <w:r w:rsidRPr="00847190">
        <w:t>przedstawiciela.</w:t>
      </w:r>
    </w:p>
    <w:p w:rsidR="005B1BF4" w:rsidRPr="00CD38C2" w:rsidRDefault="005B1BF4" w:rsidP="005B1BF4">
      <w:pPr>
        <w:pStyle w:val="USTustnpkodeksu"/>
      </w:pPr>
      <w:r>
        <w:t>11. W</w:t>
      </w:r>
      <w:r w:rsidR="00ED3B74">
        <w:t xml:space="preserve"> </w:t>
      </w:r>
      <w:r>
        <w:t>okresie oddelegowania</w:t>
      </w:r>
      <w:r w:rsidRPr="00290DB2">
        <w:t xml:space="preserve"> właściwy organ</w:t>
      </w:r>
      <w:r>
        <w:t xml:space="preserve"> wypłaca</w:t>
      </w:r>
      <w:r w:rsidRPr="00290DB2">
        <w:t xml:space="preserve"> przedstawicielowi oddelegowanemu </w:t>
      </w:r>
      <w:r>
        <w:t>do Straży Granicznej do wykonywania zadań w</w:t>
      </w:r>
      <w:r w:rsidR="00ED3B74">
        <w:t xml:space="preserve"> </w:t>
      </w:r>
      <w:r>
        <w:t>JIP u</w:t>
      </w:r>
      <w:r w:rsidRPr="00CD38C2">
        <w:t>posażenie</w:t>
      </w:r>
      <w:r>
        <w:t xml:space="preserve"> albo wynagrodzenie</w:t>
      </w:r>
      <w:r w:rsidRPr="00CD38C2">
        <w:t xml:space="preserve"> i</w:t>
      </w:r>
      <w:r w:rsidR="00ED3B74">
        <w:t xml:space="preserve"> </w:t>
      </w:r>
      <w:r w:rsidRPr="00CD38C2">
        <w:t>inne świadczenia oraz należności pieniężne</w:t>
      </w:r>
      <w:r>
        <w:t>.</w:t>
      </w:r>
    </w:p>
    <w:p w:rsidR="005B1BF4" w:rsidRDefault="005B1BF4" w:rsidP="00ED3B7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17.</w:t>
      </w:r>
      <w:r>
        <w:rPr>
          <w:rStyle w:val="Ppogrubienie"/>
        </w:rPr>
        <w:t xml:space="preserve"> </w:t>
      </w:r>
      <w:r w:rsidRPr="00A24418">
        <w:t>1.</w:t>
      </w:r>
      <w:r w:rsidR="00ED3B74">
        <w:t xml:space="preserve"> </w:t>
      </w:r>
      <w:r w:rsidRPr="00A24418">
        <w:t>Komendant Główny Straży Granicznej</w:t>
      </w:r>
      <w:r>
        <w:t>, w</w:t>
      </w:r>
      <w:r w:rsidR="00ED3B74">
        <w:t xml:space="preserve"> </w:t>
      </w:r>
      <w:r>
        <w:t>terminie do dnia 31</w:t>
      </w:r>
      <w:r w:rsidR="00ED3B74">
        <w:t xml:space="preserve"> </w:t>
      </w:r>
      <w:r>
        <w:t xml:space="preserve">marca, </w:t>
      </w:r>
      <w:r w:rsidRPr="00A24418">
        <w:t>przedstawia ministrowi właściwemu do spraw wewnętrznych sprawozdanie z</w:t>
      </w:r>
      <w:r w:rsidR="00ED3B74">
        <w:t xml:space="preserve"> </w:t>
      </w:r>
      <w:r w:rsidRPr="00A24418">
        <w:t>działalności JIP w</w:t>
      </w:r>
      <w:r w:rsidR="00ED3B74">
        <w:t xml:space="preserve"> </w:t>
      </w:r>
      <w:r w:rsidRPr="00A24418">
        <w:t xml:space="preserve">poprzednim roku kalendarzowym, </w:t>
      </w:r>
      <w:r>
        <w:t xml:space="preserve">które </w:t>
      </w:r>
      <w:r w:rsidRPr="00A24418">
        <w:t>zawiera w</w:t>
      </w:r>
      <w:r w:rsidR="00ED3B74">
        <w:t xml:space="preserve"> </w:t>
      </w:r>
      <w:r w:rsidRPr="00A24418">
        <w:t>szczególności dane statystyczne dotyczące łącznej liczby pasażerów, których dane PNR zostały zebrane przez JIP i</w:t>
      </w:r>
      <w:r w:rsidR="00ED3B74">
        <w:t> </w:t>
      </w:r>
      <w:r w:rsidRPr="00A24418">
        <w:t>wymienione z</w:t>
      </w:r>
      <w:r w:rsidR="00ED3B74">
        <w:t xml:space="preserve"> </w:t>
      </w:r>
      <w:r w:rsidRPr="00A24418">
        <w:t>JIP PCz</w:t>
      </w:r>
      <w:r w:rsidR="00C64658">
        <w:t>,</w:t>
      </w:r>
      <w:r w:rsidRPr="00A24418">
        <w:t xml:space="preserve"> oraz liczbę pasażerów wytypowanych do dalszego sprawdzenia</w:t>
      </w:r>
      <w:r>
        <w:t>.</w:t>
      </w:r>
    </w:p>
    <w:p w:rsidR="005B1BF4" w:rsidRDefault="005B1BF4" w:rsidP="005B1BF4">
      <w:pPr>
        <w:pStyle w:val="USTustnpkodeksu"/>
      </w:pPr>
      <w:r w:rsidRPr="00F877F6">
        <w:t>2.</w:t>
      </w:r>
      <w:r>
        <w:t xml:space="preserve"> Dane statystyczne,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1, nie zawierają danych osobowych pasażerów.</w:t>
      </w:r>
    </w:p>
    <w:p w:rsidR="005B1BF4" w:rsidRPr="00A24418" w:rsidRDefault="005B1BF4" w:rsidP="005B1BF4">
      <w:pPr>
        <w:pStyle w:val="USTustnpkodeksu"/>
      </w:pPr>
      <w:r w:rsidRPr="00F877F6">
        <w:t>3</w:t>
      </w:r>
      <w:r w:rsidRPr="00A24418">
        <w:t>.</w:t>
      </w:r>
      <w:r w:rsidR="00ED3B74">
        <w:t xml:space="preserve"> </w:t>
      </w:r>
      <w:r w:rsidRPr="00A24418">
        <w:t>Sprawozdanie z</w:t>
      </w:r>
      <w:r w:rsidR="00ED3B74">
        <w:t xml:space="preserve"> </w:t>
      </w:r>
      <w:r w:rsidRPr="00A24418">
        <w:t>działalności JIP minister właściwy do spraw wewnętrznych przesyła corocznie Komisji Europejskiej</w:t>
      </w:r>
      <w:r>
        <w:t>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4</w:t>
      </w:r>
    </w:p>
    <w:p w:rsidR="005B1BF4" w:rsidRPr="00A24418" w:rsidRDefault="005B1BF4" w:rsidP="00C118F2">
      <w:pPr>
        <w:pStyle w:val="ROZDZODDZPRZEDMprzedmiotregulacjirozdziauluboddziau"/>
      </w:pPr>
      <w:r>
        <w:t>Zasady przetwarzania danych PNR</w:t>
      </w:r>
    </w:p>
    <w:p w:rsidR="005B1BF4" w:rsidRPr="005B1BF4" w:rsidRDefault="005B1BF4" w:rsidP="00C118F2">
      <w:pPr>
        <w:pStyle w:val="USTustnpkodeksu"/>
        <w:keepNext/>
      </w:pPr>
      <w:r>
        <w:rPr>
          <w:rStyle w:val="Ppogrubienie"/>
        </w:rPr>
        <w:t>Art. 1</w:t>
      </w:r>
      <w:r w:rsidRPr="005B1BF4">
        <w:rPr>
          <w:rStyle w:val="Ppogrubienie"/>
        </w:rPr>
        <w:t xml:space="preserve">8. </w:t>
      </w:r>
      <w:r w:rsidRPr="005B1BF4">
        <w:t>1. Dane PNR przekazane przez przewoźników lotniczych podlegają weryfikacji przez JIP pod względem: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A24418">
        <w:t>zgodności przekazanych danych PNR z</w:t>
      </w:r>
      <w:r w:rsidR="00ED3B74">
        <w:t xml:space="preserve"> </w:t>
      </w:r>
      <w:r>
        <w:t xml:space="preserve">kategoriami danych PNR </w:t>
      </w:r>
      <w:r w:rsidRPr="00A24418">
        <w:t>określonym</w:t>
      </w:r>
      <w:r>
        <w:t>i</w:t>
      </w:r>
      <w:r w:rsidRPr="00A24418">
        <w:t xml:space="preserve"> w</w:t>
      </w:r>
      <w:r w:rsidR="00ED3B74">
        <w:t xml:space="preserve"> </w:t>
      </w:r>
      <w:r>
        <w:t>art.</w:t>
      </w:r>
      <w:r w:rsidR="00ED3B74">
        <w:t xml:space="preserve"> </w:t>
      </w:r>
      <w:r>
        <w:t>4 ust.</w:t>
      </w:r>
      <w:r w:rsidR="00ED3B74">
        <w:t xml:space="preserve"> </w:t>
      </w:r>
      <w:r>
        <w:t>1;</w:t>
      </w:r>
    </w:p>
    <w:p w:rsidR="005B1BF4" w:rsidRPr="00A24418" w:rsidRDefault="005B1BF4" w:rsidP="005B1BF4">
      <w:pPr>
        <w:pStyle w:val="PKTpunkt"/>
      </w:pPr>
      <w:r>
        <w:t>2</w:t>
      </w:r>
      <w:r w:rsidRPr="00A24418">
        <w:t>)</w:t>
      </w:r>
      <w:r>
        <w:tab/>
      </w:r>
      <w:r w:rsidRPr="00A24418">
        <w:t>kompletności przekazanych danych PNR</w:t>
      </w:r>
      <w:r>
        <w:t xml:space="preserve"> z</w:t>
      </w:r>
      <w:r w:rsidR="00ED3B74">
        <w:t xml:space="preserve"> </w:t>
      </w:r>
      <w:r>
        <w:t>elementami kategorii danych PNR,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10 ust.</w:t>
      </w:r>
      <w:r w:rsidR="00ED3B74">
        <w:t xml:space="preserve"> </w:t>
      </w:r>
      <w:r>
        <w:t>1 pkt</w:t>
      </w:r>
      <w:r w:rsidR="00ED3B74">
        <w:t xml:space="preserve"> </w:t>
      </w:r>
      <w:r>
        <w:t>4, gromadzonych przez danego przewoźnika lotniczego</w:t>
      </w:r>
      <w:r w:rsidRPr="00A24418">
        <w:t>;</w:t>
      </w:r>
    </w:p>
    <w:p w:rsidR="005B1BF4" w:rsidRPr="005B1BF4" w:rsidRDefault="005B1BF4" w:rsidP="00C118F2">
      <w:pPr>
        <w:pStyle w:val="PKTpunkt"/>
        <w:keepNext/>
      </w:pPr>
      <w:r>
        <w:t>3</w:t>
      </w:r>
      <w:r w:rsidRPr="005B1BF4">
        <w:t>)</w:t>
      </w:r>
      <w:r w:rsidRPr="005B1BF4">
        <w:tab/>
        <w:t>zastosowania przez przewoźnika lotniczego:</w:t>
      </w:r>
    </w:p>
    <w:p w:rsidR="005B1BF4" w:rsidRDefault="005B1BF4" w:rsidP="005B1BF4">
      <w:pPr>
        <w:pStyle w:val="LITlitera"/>
      </w:pPr>
      <w:r>
        <w:t>a)</w:t>
      </w:r>
      <w:r>
        <w:tab/>
      </w:r>
      <w:r w:rsidRPr="002835DF">
        <w:t>wybran</w:t>
      </w:r>
      <w:r>
        <w:t>ego</w:t>
      </w:r>
      <w:r w:rsidRPr="002835DF">
        <w:t xml:space="preserve"> formatu przekazanych danych PNR</w:t>
      </w:r>
      <w:r>
        <w:t>,</w:t>
      </w:r>
      <w:r w:rsidRPr="002835DF">
        <w:t xml:space="preserve"> zgodnego z</w:t>
      </w:r>
      <w:r w:rsidR="00ED3B74">
        <w:t xml:space="preserve"> </w:t>
      </w:r>
      <w:r w:rsidRPr="002835DF">
        <w:t xml:space="preserve">formatem określonym </w:t>
      </w:r>
      <w:r>
        <w:t xml:space="preserve">w </w:t>
      </w:r>
      <w:r w:rsidRPr="003F4EC8">
        <w:t xml:space="preserve">przepisach wykonawczych wydanych </w:t>
      </w:r>
      <w:r w:rsidRPr="002835DF">
        <w:t>na podstawie</w:t>
      </w:r>
      <w:r>
        <w:t xml:space="preserve"> art.</w:t>
      </w:r>
      <w:r w:rsidR="00ED3B74">
        <w:t xml:space="preserve"> </w:t>
      </w:r>
      <w:r w:rsidRPr="002835DF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 w:rsidRPr="002835DF">
        <w:t>1,</w:t>
      </w:r>
    </w:p>
    <w:p w:rsidR="005B1BF4" w:rsidRDefault="005B1BF4" w:rsidP="005B1BF4">
      <w:pPr>
        <w:pStyle w:val="LITlitera"/>
      </w:pPr>
      <w:r>
        <w:t>b)</w:t>
      </w:r>
      <w:r>
        <w:tab/>
        <w:t>formatu z</w:t>
      </w:r>
      <w:r w:rsidRPr="002835DF">
        <w:t>godnego z</w:t>
      </w:r>
      <w:r w:rsidR="00ED3B74">
        <w:t xml:space="preserve"> </w:t>
      </w:r>
      <w:r w:rsidRPr="002835DF">
        <w:t xml:space="preserve">formatem wymaganym </w:t>
      </w:r>
      <w:r>
        <w:t xml:space="preserve">w </w:t>
      </w:r>
      <w:r w:rsidRPr="003F4EC8">
        <w:t xml:space="preserve">przepisach wykonawczych wydanych </w:t>
      </w:r>
      <w:r w:rsidRPr="002835DF">
        <w:t>na podstawie</w:t>
      </w:r>
      <w:r>
        <w:t xml:space="preserve"> art.</w:t>
      </w:r>
      <w:r w:rsidR="00ED3B74">
        <w:t xml:space="preserve"> </w:t>
      </w:r>
      <w:r w:rsidRPr="002835DF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 w:rsidRPr="002835DF">
        <w:t>2</w:t>
      </w:r>
      <w:r>
        <w:t>,</w:t>
      </w:r>
      <w:r w:rsidRPr="002835DF">
        <w:t xml:space="preserve"> w</w:t>
      </w:r>
      <w:r w:rsidR="00ED3B74">
        <w:t xml:space="preserve"> </w:t>
      </w:r>
      <w:r w:rsidRPr="002835DF">
        <w:t xml:space="preserve">przypadku przekazywania </w:t>
      </w:r>
      <w:r>
        <w:t xml:space="preserve">danych API odrębnie od pozostałych danych PNR </w:t>
      </w:r>
      <w:r w:rsidRPr="00A63923">
        <w:t>dla tego samego lotu PNR</w:t>
      </w:r>
      <w:r>
        <w:t>,</w:t>
      </w:r>
    </w:p>
    <w:p w:rsidR="005B1BF4" w:rsidRDefault="005B1BF4" w:rsidP="005B1BF4">
      <w:pPr>
        <w:pStyle w:val="LITlitera"/>
      </w:pPr>
      <w:r>
        <w:t>c)</w:t>
      </w:r>
      <w:r>
        <w:tab/>
      </w:r>
      <w:r w:rsidRPr="00FC15CD">
        <w:t>środków komunikacji elektronicznej i</w:t>
      </w:r>
      <w:r w:rsidR="00ED3B74">
        <w:t xml:space="preserve"> </w:t>
      </w:r>
      <w:r w:rsidRPr="00FC15CD">
        <w:t xml:space="preserve">sposobów zabezpieczenia danych, </w:t>
      </w:r>
      <w:r>
        <w:t>uzgodnionych z</w:t>
      </w:r>
      <w:r w:rsidR="00ED3B74">
        <w:t xml:space="preserve"> </w:t>
      </w:r>
      <w:r>
        <w:t>Komendantem Głównym Straży Granicznej w</w:t>
      </w:r>
      <w:r w:rsidR="00ED3B74">
        <w:t xml:space="preserve"> </w:t>
      </w:r>
      <w:r>
        <w:t>przypadku, o</w:t>
      </w:r>
      <w:r w:rsidR="00ED3B74">
        <w:t> 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8 ust.</w:t>
      </w:r>
      <w:r w:rsidR="00ED3B74">
        <w:t xml:space="preserve"> </w:t>
      </w:r>
      <w:r>
        <w:t>4,</w:t>
      </w:r>
    </w:p>
    <w:p w:rsidR="005B1BF4" w:rsidRPr="00A24418" w:rsidRDefault="005B1BF4" w:rsidP="005B1BF4">
      <w:pPr>
        <w:pStyle w:val="LITlitera"/>
      </w:pPr>
      <w:r>
        <w:t>d)</w:t>
      </w:r>
      <w:r>
        <w:tab/>
      </w:r>
      <w:r w:rsidRPr="00FC15CD">
        <w:t>sposobu przekazania danych PNR</w:t>
      </w:r>
      <w:r>
        <w:t>,</w:t>
      </w:r>
      <w:r w:rsidRPr="00FC15CD">
        <w:t xml:space="preserve"> </w:t>
      </w:r>
      <w:r>
        <w:t>uzgodnionego z</w:t>
      </w:r>
      <w:r w:rsidR="00ED3B74">
        <w:t xml:space="preserve"> </w:t>
      </w:r>
      <w:r>
        <w:t>JIP w</w:t>
      </w:r>
      <w:r w:rsidR="00ED3B74">
        <w:t xml:space="preserve"> </w:t>
      </w:r>
      <w:r>
        <w:t>przypadku,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8 ust.</w:t>
      </w:r>
      <w:r w:rsidR="00ED3B74">
        <w:t xml:space="preserve"> </w:t>
      </w:r>
      <w:r>
        <w:t>5;</w:t>
      </w:r>
    </w:p>
    <w:p w:rsidR="005B1BF4" w:rsidRPr="00A24418" w:rsidRDefault="005B1BF4" w:rsidP="005B1BF4">
      <w:pPr>
        <w:pStyle w:val="PKTpunkt"/>
      </w:pPr>
      <w:r>
        <w:t>4</w:t>
      </w:r>
      <w:r w:rsidRPr="00A24418">
        <w:t>)</w:t>
      </w:r>
      <w:r>
        <w:tab/>
        <w:t>dotrzymania</w:t>
      </w:r>
      <w:r w:rsidRPr="00A24418">
        <w:t xml:space="preserve"> termin</w:t>
      </w:r>
      <w:r>
        <w:t>ów</w:t>
      </w:r>
      <w:r w:rsidRPr="00A24418">
        <w:t xml:space="preserve"> przekaz</w:t>
      </w:r>
      <w:r>
        <w:t>ywania</w:t>
      </w:r>
      <w:r w:rsidRPr="00A24418">
        <w:t xml:space="preserve"> danych PNR.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>2</w:t>
      </w:r>
      <w:r w:rsidRPr="00A24418">
        <w:t>.</w:t>
      </w:r>
      <w:r w:rsidR="00ED3B74">
        <w:t xml:space="preserve"> </w:t>
      </w:r>
      <w:r>
        <w:t>JIP</w:t>
      </w:r>
      <w:r w:rsidRPr="00A24418">
        <w:t xml:space="preserve"> </w:t>
      </w:r>
      <w:r>
        <w:t>w</w:t>
      </w:r>
      <w:r w:rsidR="00ED3B74">
        <w:t xml:space="preserve"> </w:t>
      </w:r>
      <w:r>
        <w:t>sposób zautomatyzowany trwale usuwa d</w:t>
      </w:r>
      <w:r w:rsidRPr="00A24418">
        <w:t>ane przekazane przez przewoźników lotniczych, niebędące danymi PNR</w:t>
      </w:r>
      <w:r>
        <w:t>, o</w:t>
      </w:r>
      <w:r w:rsidR="00ED3B74">
        <w:t xml:space="preserve"> </w:t>
      </w:r>
      <w:r>
        <w:t>których mowa</w:t>
      </w:r>
      <w:r w:rsidRPr="00A24418">
        <w:t xml:space="preserve"> w</w:t>
      </w:r>
      <w:r w:rsidR="00ED3B74">
        <w:t xml:space="preserve"> </w:t>
      </w:r>
      <w:r>
        <w:t>art.</w:t>
      </w:r>
      <w:r w:rsidR="00ED3B74">
        <w:t xml:space="preserve"> </w:t>
      </w:r>
      <w:r>
        <w:t>4 ust.</w:t>
      </w:r>
      <w:r w:rsidR="00ED3B74">
        <w:t xml:space="preserve"> </w:t>
      </w:r>
      <w:r>
        <w:t>1</w:t>
      </w:r>
      <w:r w:rsidRPr="00A24418">
        <w:t>, niezwłocznie po ich otrzymaniu</w:t>
      </w:r>
      <w:r>
        <w:t>,</w:t>
      </w:r>
      <w:r w:rsidRPr="002F0E76">
        <w:t xml:space="preserve"> przy wykorzystaniu KSI PNR</w:t>
      </w:r>
      <w:r>
        <w:t xml:space="preserve"> lub przez osobę wykonującą zadania w</w:t>
      </w:r>
      <w:r w:rsidR="00ED3B74">
        <w:t xml:space="preserve"> </w:t>
      </w:r>
      <w:r>
        <w:t>JIP</w:t>
      </w:r>
      <w:r w:rsidRPr="00A24418">
        <w:t>.</w:t>
      </w:r>
    </w:p>
    <w:p w:rsidR="005B1BF4" w:rsidRDefault="005B1BF4" w:rsidP="005B1BF4">
      <w:pPr>
        <w:pStyle w:val="USTustnpkodeksu"/>
        <w:rPr>
          <w:rStyle w:val="Ppogrubienie"/>
        </w:rPr>
      </w:pPr>
      <w:r>
        <w:t>3</w:t>
      </w:r>
      <w:r w:rsidRPr="00A24418">
        <w:t>. W</w:t>
      </w:r>
      <w:r w:rsidR="00ED3B74">
        <w:t xml:space="preserve"> </w:t>
      </w:r>
      <w:r w:rsidRPr="00A24418">
        <w:t>przypadku otrzymania przez JIP</w:t>
      </w:r>
      <w:r>
        <w:t xml:space="preserve"> danych,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4 ust.</w:t>
      </w:r>
      <w:r w:rsidR="00ED3B74">
        <w:t xml:space="preserve"> </w:t>
      </w:r>
      <w:r>
        <w:t>2, JIP</w:t>
      </w:r>
      <w:r w:rsidRPr="00A24418">
        <w:t xml:space="preserve"> </w:t>
      </w:r>
      <w:r>
        <w:t>niezwłocznie, w</w:t>
      </w:r>
      <w:r w:rsidR="00ED3B74">
        <w:t xml:space="preserve"> </w:t>
      </w:r>
      <w:r>
        <w:t xml:space="preserve">sposób zautomatyzowany, trwale je </w:t>
      </w:r>
      <w:r w:rsidRPr="00A24418">
        <w:t>usu</w:t>
      </w:r>
      <w:r>
        <w:t>wa, przy wykorzystaniu KSI PNR lub przez osobę wykonującą zadania w</w:t>
      </w:r>
      <w:r w:rsidR="00ED3B74">
        <w:t xml:space="preserve"> </w:t>
      </w:r>
      <w:r>
        <w:t>JIP.</w:t>
      </w:r>
    </w:p>
    <w:p w:rsidR="005B1BF4" w:rsidRPr="00ED3B74" w:rsidRDefault="005B1BF4" w:rsidP="005B1BF4">
      <w:pPr>
        <w:pStyle w:val="USTustnpkodeksu"/>
      </w:pPr>
      <w:r w:rsidRPr="00ED3B74">
        <w:t>4. W</w:t>
      </w:r>
      <w:r w:rsidR="00ED3B74" w:rsidRPr="00ED3B74">
        <w:t xml:space="preserve"> </w:t>
      </w:r>
      <w:r w:rsidRPr="00ED3B74">
        <w:t>przypadku gdy w</w:t>
      </w:r>
      <w:r w:rsidR="00ED3B74" w:rsidRPr="00ED3B74">
        <w:t xml:space="preserve"> </w:t>
      </w:r>
      <w:r w:rsidRPr="00ED3B74">
        <w:t>wyniku weryfikacji zostaną stwierdzone naruszenia w</w:t>
      </w:r>
      <w:r w:rsidR="00ED3B74" w:rsidRPr="00ED3B74">
        <w:t xml:space="preserve"> </w:t>
      </w:r>
      <w:r w:rsidRPr="00ED3B74">
        <w:t>zakresie niedopełnienia przez przewoźników lotniczych obowiązku przekazywania danych PNR, JIP zawiadamia o</w:t>
      </w:r>
      <w:r w:rsidR="00ED3B74" w:rsidRPr="00ED3B74">
        <w:t xml:space="preserve"> </w:t>
      </w:r>
      <w:r w:rsidRPr="00ED3B74">
        <w:t>nich Komendanta Głównego Straży Granicznej.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19.</w:t>
      </w:r>
      <w:r>
        <w:rPr>
          <w:rStyle w:val="Ppogrubienie"/>
        </w:rPr>
        <w:t xml:space="preserve"> </w:t>
      </w:r>
      <w:r>
        <w:t>1. JIP</w:t>
      </w:r>
      <w:r w:rsidR="00C64658">
        <w:t>,</w:t>
      </w:r>
      <w:r>
        <w:t xml:space="preserve"> przetwarzając dane PNR</w:t>
      </w:r>
      <w:r w:rsidR="00C64658">
        <w:t>,</w:t>
      </w:r>
      <w:r>
        <w:t xml:space="preserve"> </w:t>
      </w:r>
      <w:r w:rsidRPr="00A24418">
        <w:t>dokon</w:t>
      </w:r>
      <w:r>
        <w:t>uje</w:t>
      </w:r>
      <w:r w:rsidRPr="00A24418">
        <w:t xml:space="preserve"> </w:t>
      </w:r>
      <w:r>
        <w:t>w</w:t>
      </w:r>
      <w:r w:rsidR="00ED3B74">
        <w:t xml:space="preserve"> </w:t>
      </w:r>
      <w:r>
        <w:t xml:space="preserve">sposób zautomatyzowany </w:t>
      </w:r>
      <w:r w:rsidRPr="00A24418">
        <w:t>sprawdzeń pasażerów lotów PNR w</w:t>
      </w:r>
      <w:r w:rsidR="00ED3B74">
        <w:t xml:space="preserve"> </w:t>
      </w:r>
      <w:r w:rsidRPr="00A24418">
        <w:t xml:space="preserve">celu identyfikacji osób, które wymagają </w:t>
      </w:r>
      <w:r>
        <w:t xml:space="preserve">podjęcia </w:t>
      </w:r>
      <w:r w:rsidRPr="00A24418">
        <w:t>dalsz</w:t>
      </w:r>
      <w:r>
        <w:t xml:space="preserve">ych działań </w:t>
      </w:r>
      <w:r w:rsidRPr="00A24418">
        <w:t>przez właściwe organy</w:t>
      </w:r>
      <w:r>
        <w:t>.</w:t>
      </w:r>
    </w:p>
    <w:p w:rsidR="005B1BF4" w:rsidRPr="005B1BF4" w:rsidRDefault="005B1BF4" w:rsidP="00C118F2">
      <w:pPr>
        <w:pStyle w:val="USTustnpkodeksu"/>
        <w:keepNext/>
        <w:rPr>
          <w:rStyle w:val="Ppogrubienie"/>
        </w:rPr>
      </w:pPr>
      <w:r>
        <w:t>2.</w:t>
      </w:r>
      <w:r w:rsidRPr="005B1BF4">
        <w:t xml:space="preserve"> Dokonując sprawdzeń, o</w:t>
      </w:r>
      <w:r w:rsidR="00ED3B74">
        <w:t xml:space="preserve"> </w:t>
      </w:r>
      <w:r w:rsidRPr="005B1BF4">
        <w:t>których mowa w</w:t>
      </w:r>
      <w:r w:rsidR="00ED3B74">
        <w:t xml:space="preserve"> </w:t>
      </w:r>
      <w:r w:rsidRPr="005B1BF4">
        <w:t>ust.</w:t>
      </w:r>
      <w:r w:rsidR="00ED3B74">
        <w:t xml:space="preserve"> </w:t>
      </w:r>
      <w:r w:rsidRPr="005B1BF4">
        <w:t>1, JIP: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porównuje dane PNR z</w:t>
      </w:r>
      <w:r w:rsidR="00ED3B74">
        <w:t xml:space="preserve"> </w:t>
      </w:r>
      <w:r>
        <w:t>danymi zgromadzonymi w</w:t>
      </w:r>
      <w:r w:rsidR="00ED3B74">
        <w:t xml:space="preserve"> </w:t>
      </w:r>
      <w:r w:rsidRPr="00A24418">
        <w:t>baza</w:t>
      </w:r>
      <w:r>
        <w:t>ch</w:t>
      </w:r>
      <w:r w:rsidRPr="00A24418">
        <w:t xml:space="preserve"> danych wykorzystywany</w:t>
      </w:r>
      <w:r>
        <w:t>ch</w:t>
      </w:r>
      <w:r w:rsidRPr="00A24418">
        <w:t xml:space="preserve"> do zapobiegania</w:t>
      </w:r>
      <w:r>
        <w:t>, wykrywania,</w:t>
      </w:r>
      <w:r w:rsidRPr="00A24418">
        <w:t xml:space="preserve"> zwalczania</w:t>
      </w:r>
      <w:r>
        <w:t xml:space="preserve"> oraz ścigania sprawców</w:t>
      </w:r>
      <w:r w:rsidRPr="00A24418">
        <w:t xml:space="preserve"> przestępstw</w:t>
      </w:r>
      <w:r>
        <w:t xml:space="preserve"> i</w:t>
      </w:r>
      <w:r w:rsidR="00A1021C">
        <w:t> </w:t>
      </w:r>
      <w:r>
        <w:t>przestępstw skarbowych</w:t>
      </w:r>
      <w:r w:rsidRPr="003F565A">
        <w:t>, o</w:t>
      </w:r>
      <w:r w:rsidR="00ED3B74">
        <w:t xml:space="preserve"> </w:t>
      </w:r>
      <w:r w:rsidRPr="003F565A">
        <w:t>który</w:t>
      </w:r>
      <w:r>
        <w:t>ch</w:t>
      </w:r>
      <w:r w:rsidRPr="003F565A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>
        <w:t xml:space="preserve">3, </w:t>
      </w:r>
      <w:r w:rsidRPr="00A24418">
        <w:t>w</w:t>
      </w:r>
      <w:r w:rsidR="00ED3B74">
        <w:t xml:space="preserve"> </w:t>
      </w:r>
      <w:r w:rsidRPr="00A24418">
        <w:t>tym z</w:t>
      </w:r>
      <w:r w:rsidR="00ED3B74">
        <w:t xml:space="preserve"> </w:t>
      </w:r>
      <w:r w:rsidRPr="00A24418">
        <w:t>bazami danych o</w:t>
      </w:r>
      <w:r w:rsidR="00ED3B74">
        <w:t xml:space="preserve"> </w:t>
      </w:r>
      <w:r w:rsidRPr="00A24418">
        <w:t>osobach lub przedmiotach poszukiwanych lub objętych wpisem, oraz innymi bazami danych mogącymi mieć znaczenie dla zapobiegania i</w:t>
      </w:r>
      <w:r w:rsidR="00ED3B74">
        <w:t xml:space="preserve"> </w:t>
      </w:r>
      <w:r w:rsidRPr="00A24418">
        <w:t>wykrywania przestępczości</w:t>
      </w:r>
      <w:r>
        <w:t xml:space="preserve"> lub</w:t>
      </w:r>
    </w:p>
    <w:p w:rsidR="005B1BF4" w:rsidRDefault="005B1BF4" w:rsidP="005B1BF4">
      <w:pPr>
        <w:pStyle w:val="PKTpunkt"/>
      </w:pPr>
      <w:r>
        <w:t>2)</w:t>
      </w:r>
      <w:r>
        <w:tab/>
        <w:t>porównuje</w:t>
      </w:r>
      <w:r w:rsidRPr="00A24418">
        <w:t xml:space="preserve"> dane PNR według kryteriów</w:t>
      </w:r>
      <w:r>
        <w:t xml:space="preserve"> przetwarzania danych PNR.</w:t>
      </w:r>
    </w:p>
    <w:p w:rsidR="005B1BF4" w:rsidRDefault="005B1BF4" w:rsidP="005B1BF4">
      <w:pPr>
        <w:pStyle w:val="USTustnpkodeksu"/>
      </w:pPr>
      <w:r>
        <w:t xml:space="preserve">3. JIP </w:t>
      </w:r>
      <w:r w:rsidRPr="0056327C">
        <w:t>posiada uprawnienia Straży Granicznej</w:t>
      </w:r>
      <w:r>
        <w:t xml:space="preserve"> do dostępu do baz danych,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2 pkt</w:t>
      </w:r>
      <w:r w:rsidR="00ED3B74">
        <w:t xml:space="preserve"> </w:t>
      </w:r>
      <w:r>
        <w:t>1.</w:t>
      </w:r>
    </w:p>
    <w:p w:rsidR="005B1BF4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20.</w:t>
      </w:r>
      <w:r w:rsidRPr="00A24418">
        <w:t xml:space="preserve"> 1. W</w:t>
      </w:r>
      <w:r w:rsidR="00ED3B74">
        <w:t xml:space="preserve"> </w:t>
      </w:r>
      <w:r>
        <w:t>przypadku uzyskania pozytywnego wyniku sprawdzenia w</w:t>
      </w:r>
      <w:r w:rsidR="00ED3B74">
        <w:t xml:space="preserve"> </w:t>
      </w:r>
      <w:r>
        <w:t>trybie określonym w</w:t>
      </w:r>
      <w:r w:rsidR="00ED3B74">
        <w:t xml:space="preserve"> </w:t>
      </w:r>
      <w:r>
        <w:t>art.</w:t>
      </w:r>
      <w:r w:rsidR="00ED3B74">
        <w:t xml:space="preserve"> </w:t>
      </w:r>
      <w:r>
        <w:t>19 ust.</w:t>
      </w:r>
      <w:r w:rsidR="00ED3B74">
        <w:t xml:space="preserve"> </w:t>
      </w:r>
      <w:r>
        <w:t>2</w:t>
      </w:r>
      <w:r w:rsidRPr="00A24418">
        <w:t xml:space="preserve">, </w:t>
      </w:r>
      <w:r>
        <w:t>podlega on indywidualnej ocenie</w:t>
      </w:r>
      <w:r w:rsidRPr="00A24418">
        <w:t>, w</w:t>
      </w:r>
      <w:r w:rsidR="00ED3B74">
        <w:t xml:space="preserve"> </w:t>
      </w:r>
      <w:r w:rsidRPr="00A24418">
        <w:t>sposób niezautomatyzowany, w</w:t>
      </w:r>
      <w:r w:rsidR="00ED3B74">
        <w:t xml:space="preserve"> </w:t>
      </w:r>
      <w:r w:rsidRPr="00A24418">
        <w:t xml:space="preserve">celu </w:t>
      </w:r>
      <w:r>
        <w:t>ustalenia</w:t>
      </w:r>
      <w:r w:rsidR="00C64658">
        <w:t>,</w:t>
      </w:r>
      <w:r>
        <w:t xml:space="preserve"> czy dane PNR lub wyniki ich przetwarzania podlegają niezwłocznemu przekazaniu </w:t>
      </w:r>
      <w:r w:rsidRPr="00A24418">
        <w:t>przez JIP właściwemu organowi.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>2. JIP z</w:t>
      </w:r>
      <w:r w:rsidR="00ED3B74">
        <w:t xml:space="preserve"> </w:t>
      </w:r>
      <w:r>
        <w:t>urzędu p</w:t>
      </w:r>
      <w:r w:rsidRPr="00AF3473">
        <w:t>rzekaz</w:t>
      </w:r>
      <w:r>
        <w:t xml:space="preserve">uje </w:t>
      </w:r>
      <w:r w:rsidRPr="001F6BD7">
        <w:t>dan</w:t>
      </w:r>
      <w:r>
        <w:t>e</w:t>
      </w:r>
      <w:r w:rsidRPr="001F6BD7">
        <w:t xml:space="preserve"> PNR </w:t>
      </w:r>
      <w:r>
        <w:t>i</w:t>
      </w:r>
      <w:r w:rsidR="00ED3B74">
        <w:t xml:space="preserve"> </w:t>
      </w:r>
      <w:r>
        <w:t>wyniki ich przetwarzania</w:t>
      </w:r>
      <w:r w:rsidRPr="00AF3473">
        <w:t xml:space="preserve">, </w:t>
      </w:r>
      <w:r>
        <w:t>zgodnie z</w:t>
      </w:r>
      <w:r w:rsidR="00ED3B74">
        <w:t xml:space="preserve"> </w:t>
      </w:r>
      <w:r>
        <w:t>ust.</w:t>
      </w:r>
      <w:r w:rsidR="00ED3B74">
        <w:t xml:space="preserve"> </w:t>
      </w:r>
      <w:r>
        <w:t>1.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21.</w:t>
      </w:r>
      <w:r>
        <w:rPr>
          <w:rStyle w:val="Ppogrubienie"/>
        </w:rPr>
        <w:t xml:space="preserve"> </w:t>
      </w:r>
      <w:r>
        <w:t>1. Właściwy organ w</w:t>
      </w:r>
      <w:r w:rsidR="00ED3B74">
        <w:t xml:space="preserve"> </w:t>
      </w:r>
      <w:r>
        <w:t>celu uzyskania danych PNR lub wyników ich przetwarzania występuje do JIP z</w:t>
      </w:r>
      <w:r w:rsidR="00ED3B74">
        <w:t xml:space="preserve"> </w:t>
      </w:r>
      <w:r>
        <w:t>uzasadnionym wnioskiem o</w:t>
      </w:r>
      <w:r w:rsidR="00ED3B74">
        <w:t xml:space="preserve"> </w:t>
      </w:r>
      <w:r w:rsidRPr="00A24418">
        <w:t>przekazanie danych PNR lub wyników ic</w:t>
      </w:r>
      <w:r>
        <w:t>h przetwarzania, zwanym dalej „wnioskiem o</w:t>
      </w:r>
      <w:r w:rsidR="00ED3B74">
        <w:t xml:space="preserve"> </w:t>
      </w:r>
      <w:r>
        <w:t>przekazanie danych PNR”.</w:t>
      </w:r>
    </w:p>
    <w:p w:rsidR="005B1BF4" w:rsidRDefault="005B1BF4" w:rsidP="005B1BF4">
      <w:pPr>
        <w:pStyle w:val="USTustnpkodeksu"/>
      </w:pPr>
      <w:r>
        <w:t xml:space="preserve">2. </w:t>
      </w:r>
      <w:r w:rsidRPr="00A24418">
        <w:t>Wniosek o</w:t>
      </w:r>
      <w:r w:rsidR="00ED3B74">
        <w:t xml:space="preserve"> </w:t>
      </w:r>
      <w:r w:rsidRPr="00A24418">
        <w:t xml:space="preserve">przekazanie danych PNR może dotyczyć określonych elementów </w:t>
      </w:r>
      <w:r>
        <w:t xml:space="preserve">kategorii </w:t>
      </w:r>
      <w:r w:rsidRPr="00A24418">
        <w:t>danych PNR, służących do realizacji celu,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1.</w:t>
      </w:r>
    </w:p>
    <w:p w:rsidR="005B1BF4" w:rsidRPr="005B1BF4" w:rsidRDefault="005B1BF4" w:rsidP="00C118F2">
      <w:pPr>
        <w:pStyle w:val="USTustnpkodeksu"/>
        <w:keepNext/>
      </w:pPr>
      <w:r>
        <w:t>3</w:t>
      </w:r>
      <w:r w:rsidRPr="005B1BF4">
        <w:t>. Wniosek o</w:t>
      </w:r>
      <w:r w:rsidR="00ED3B74">
        <w:t xml:space="preserve"> </w:t>
      </w:r>
      <w:r w:rsidRPr="005B1BF4">
        <w:t>przekazanie danych PNR, składany przez właściwy organ w</w:t>
      </w:r>
      <w:r w:rsidR="00ED3B74">
        <w:t xml:space="preserve"> </w:t>
      </w:r>
      <w:r w:rsidRPr="005B1BF4">
        <w:t>formie pisemnej w</w:t>
      </w:r>
      <w:r w:rsidR="00ED3B74">
        <w:t xml:space="preserve"> </w:t>
      </w:r>
      <w:r w:rsidRPr="005B1BF4">
        <w:t>postaci papierowej lub elektronicznej</w:t>
      </w:r>
      <w:r w:rsidR="00C64658">
        <w:t>,</w:t>
      </w:r>
      <w:r w:rsidRPr="005B1BF4">
        <w:t xml:space="preserve"> zawiera:</w:t>
      </w:r>
    </w:p>
    <w:p w:rsidR="005B1BF4" w:rsidRPr="00AA6C21" w:rsidRDefault="005B1BF4" w:rsidP="005B1BF4">
      <w:pPr>
        <w:pStyle w:val="PKTpunkt"/>
      </w:pPr>
      <w:r>
        <w:t>1)</w:t>
      </w:r>
      <w:r>
        <w:tab/>
      </w:r>
      <w:r w:rsidRPr="00AA6C21">
        <w:t>oznaczenie sprawy, w</w:t>
      </w:r>
      <w:r w:rsidR="00ED3B74">
        <w:t xml:space="preserve"> </w:t>
      </w:r>
      <w:r w:rsidRPr="00AA6C21">
        <w:t>której dane PNR lub wyniki ich przetwarzania będą wykorzystywane;</w:t>
      </w:r>
    </w:p>
    <w:p w:rsidR="005B1BF4" w:rsidRPr="00AA6C21" w:rsidRDefault="005B1BF4" w:rsidP="005B1BF4">
      <w:pPr>
        <w:pStyle w:val="PKTpunkt"/>
      </w:pPr>
      <w:r>
        <w:t>2)</w:t>
      </w:r>
      <w:r>
        <w:tab/>
      </w:r>
      <w:r w:rsidRPr="00AA6C21">
        <w:t>podstawę prawną wniosku;</w:t>
      </w:r>
    </w:p>
    <w:p w:rsidR="005B1BF4" w:rsidRPr="00AA6C21" w:rsidRDefault="005B1BF4" w:rsidP="005B1BF4">
      <w:pPr>
        <w:pStyle w:val="PKTpunkt"/>
      </w:pPr>
      <w:r>
        <w:t>3)</w:t>
      </w:r>
      <w:r>
        <w:tab/>
      </w:r>
      <w:r w:rsidRPr="00AA6C21">
        <w:t xml:space="preserve">określenie przestępstwa </w:t>
      </w:r>
      <w:r>
        <w:t>lub przestępstwa skarbowego,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 xml:space="preserve">3, </w:t>
      </w:r>
      <w:r w:rsidRPr="00AA6C21">
        <w:t>uzasadniającego przekazanie danych PNR</w:t>
      </w:r>
      <w:r>
        <w:t xml:space="preserve"> lub wyników ich przetwarzania;</w:t>
      </w:r>
    </w:p>
    <w:p w:rsidR="005B1BF4" w:rsidRPr="00AA6C21" w:rsidRDefault="005B1BF4" w:rsidP="005B1BF4">
      <w:pPr>
        <w:pStyle w:val="PKTpunkt"/>
      </w:pPr>
      <w:r>
        <w:t>4)</w:t>
      </w:r>
      <w:r>
        <w:tab/>
      </w:r>
      <w:r w:rsidRPr="00AA6C21">
        <w:t xml:space="preserve">dane osoby lub osób, których dotyczy wniosek </w:t>
      </w:r>
      <w:r w:rsidR="00C118F2">
        <w:t>–</w:t>
      </w:r>
      <w:r>
        <w:t xml:space="preserve"> </w:t>
      </w:r>
      <w:r w:rsidRPr="00AA6C21">
        <w:t>imię</w:t>
      </w:r>
      <w:r>
        <w:t xml:space="preserve"> i</w:t>
      </w:r>
      <w:r w:rsidR="00ED3B74">
        <w:t xml:space="preserve"> </w:t>
      </w:r>
      <w:r w:rsidRPr="00AA6C21">
        <w:t>nazwisko</w:t>
      </w:r>
      <w:r>
        <w:t xml:space="preserve"> lub imiona i</w:t>
      </w:r>
      <w:r w:rsidR="00ED3B74">
        <w:t xml:space="preserve"> </w:t>
      </w:r>
      <w:r>
        <w:t>nazwiska,</w:t>
      </w:r>
      <w:r w:rsidRPr="00AA6C21">
        <w:t xml:space="preserve"> datę urodzenia lub inne dane pozwalające na jednoznaczne wyszukanie danych PNR;</w:t>
      </w:r>
    </w:p>
    <w:p w:rsidR="005B1BF4" w:rsidRPr="00AA6C21" w:rsidRDefault="005B1BF4" w:rsidP="005B1BF4">
      <w:pPr>
        <w:pStyle w:val="PKTpunkt"/>
      </w:pPr>
      <w:r>
        <w:t>5)</w:t>
      </w:r>
      <w:r>
        <w:tab/>
      </w:r>
      <w:r w:rsidRPr="00AA6C21">
        <w:t>określenie okresu, którego dotyczą dane PNR;</w:t>
      </w:r>
    </w:p>
    <w:p w:rsidR="005B1BF4" w:rsidRPr="00AA6C21" w:rsidRDefault="005B1BF4" w:rsidP="005B1BF4">
      <w:pPr>
        <w:pStyle w:val="PKTpunkt"/>
      </w:pPr>
      <w:r>
        <w:t>6)</w:t>
      </w:r>
      <w:r>
        <w:tab/>
      </w:r>
      <w:r w:rsidRPr="00AA6C21">
        <w:t>uzasadnienie wskazujące, że dostęp do danych PNR lub wyników ich przetwarzania jest niezbędny;</w:t>
      </w:r>
    </w:p>
    <w:p w:rsidR="005B1BF4" w:rsidRPr="00AA6C21" w:rsidRDefault="005B1BF4" w:rsidP="005B1BF4">
      <w:pPr>
        <w:pStyle w:val="PKTpunkt"/>
      </w:pPr>
      <w:r>
        <w:t>7)</w:t>
      </w:r>
      <w:r>
        <w:tab/>
        <w:t>numer telefonu</w:t>
      </w:r>
      <w:r w:rsidRPr="00AA6C21">
        <w:t xml:space="preserve"> osoby prowadzącej sprawę;</w:t>
      </w:r>
    </w:p>
    <w:p w:rsidR="005B1BF4" w:rsidRDefault="005B1BF4" w:rsidP="005B1BF4">
      <w:pPr>
        <w:pStyle w:val="PKTpunkt"/>
      </w:pPr>
      <w:r>
        <w:t>8)</w:t>
      </w:r>
      <w:r>
        <w:tab/>
        <w:t xml:space="preserve">nazwę </w:t>
      </w:r>
      <w:r w:rsidRPr="00AA6C21">
        <w:t>właściw</w:t>
      </w:r>
      <w:r>
        <w:t>ego</w:t>
      </w:r>
      <w:r w:rsidRPr="00AA6C21">
        <w:t xml:space="preserve"> organ</w:t>
      </w:r>
      <w:r>
        <w:t>u</w:t>
      </w:r>
      <w:r w:rsidRPr="00AA6C21">
        <w:t xml:space="preserve"> albo </w:t>
      </w:r>
      <w:r>
        <w:t>imię (imiona) i</w:t>
      </w:r>
      <w:r w:rsidR="00ED3B74">
        <w:t xml:space="preserve"> </w:t>
      </w:r>
      <w:r>
        <w:t xml:space="preserve">nazwisko </w:t>
      </w:r>
      <w:r w:rsidRPr="00AA6C21">
        <w:t>osob</w:t>
      </w:r>
      <w:r>
        <w:t>y</w:t>
      </w:r>
      <w:r w:rsidRPr="00AA6C21">
        <w:t xml:space="preserve"> upoważnion</w:t>
      </w:r>
      <w:r>
        <w:t>ej</w:t>
      </w:r>
      <w:r w:rsidRPr="00AA6C21">
        <w:t xml:space="preserve"> przez niego do złożenia wniosku.</w:t>
      </w:r>
    </w:p>
    <w:p w:rsidR="005B1BF4" w:rsidRPr="005B1BF4" w:rsidRDefault="005B1BF4" w:rsidP="00C118F2">
      <w:pPr>
        <w:pStyle w:val="USTustnpkodeksu"/>
        <w:keepNext/>
      </w:pPr>
      <w:r>
        <w:t>4</w:t>
      </w:r>
      <w:r w:rsidRPr="005B1BF4">
        <w:t>. Wniosek o</w:t>
      </w:r>
      <w:r w:rsidR="00ED3B74">
        <w:t xml:space="preserve"> </w:t>
      </w:r>
      <w:r w:rsidRPr="005B1BF4">
        <w:t>przekazanie danych PNR może również zawierać: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AA6C21">
        <w:t>zgodę organu, o</w:t>
      </w:r>
      <w:r w:rsidR="00ED3B74">
        <w:t xml:space="preserve"> </w:t>
      </w:r>
      <w:r w:rsidRPr="00AA6C21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33 ust.</w:t>
      </w:r>
      <w:r w:rsidR="00ED3B74">
        <w:t xml:space="preserve"> </w:t>
      </w:r>
      <w:r>
        <w:t>2</w:t>
      </w:r>
      <w:r w:rsidRPr="00AA6C21">
        <w:t>, potwierdzającą, że warunki ujawnienia zdepersonalizowanych danych PNR zostały w</w:t>
      </w:r>
      <w:r w:rsidR="00ED3B74">
        <w:t xml:space="preserve"> </w:t>
      </w:r>
      <w:r w:rsidRPr="00AA6C21">
        <w:t>danym przypadku spełnione</w:t>
      </w:r>
      <w:r>
        <w:t>;</w:t>
      </w:r>
    </w:p>
    <w:p w:rsidR="005B1BF4" w:rsidRDefault="005B1BF4" w:rsidP="005B1BF4">
      <w:pPr>
        <w:pStyle w:val="PKTpunkt"/>
      </w:pPr>
      <w:r>
        <w:t>2)</w:t>
      </w:r>
      <w:r>
        <w:tab/>
      </w:r>
      <w:r w:rsidRPr="00AA6C21">
        <w:t>inne dane</w:t>
      </w:r>
      <w:r>
        <w:t>, które w</w:t>
      </w:r>
      <w:r w:rsidR="00ED3B74">
        <w:t xml:space="preserve"> </w:t>
      </w:r>
      <w:r>
        <w:t>ocenie właściwego organu są</w:t>
      </w:r>
      <w:r w:rsidRPr="00AA6C21">
        <w:t xml:space="preserve"> istotne dla prawidłowej realizacji wniosku.</w:t>
      </w:r>
    </w:p>
    <w:p w:rsidR="005B1BF4" w:rsidRDefault="005B1BF4" w:rsidP="005B1BF4">
      <w:pPr>
        <w:pStyle w:val="USTustnpkodeksu"/>
      </w:pPr>
      <w:r>
        <w:t>5. JIP dokonuje weryfikacji wniosku o</w:t>
      </w:r>
      <w:r w:rsidR="00ED3B74">
        <w:t xml:space="preserve"> </w:t>
      </w:r>
      <w:r>
        <w:t>przekazanie danych PNR pod względem spełnienia warunków,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3.</w:t>
      </w:r>
    </w:p>
    <w:p w:rsidR="005B1BF4" w:rsidRDefault="005B1BF4" w:rsidP="005B1BF4">
      <w:pPr>
        <w:pStyle w:val="USTustnpkodeksu"/>
      </w:pPr>
      <w:r>
        <w:t>6. Dane PNR lub wyniki ich przetwarzania, uzyskane przez JIP w</w:t>
      </w:r>
      <w:r w:rsidR="00ED3B74">
        <w:t xml:space="preserve"> </w:t>
      </w:r>
      <w:r>
        <w:t>wyniku realizacji wniosku o</w:t>
      </w:r>
      <w:r w:rsidR="00ED3B74">
        <w:t xml:space="preserve"> </w:t>
      </w:r>
      <w:r>
        <w:t>przekazanie danych PNR, podlegają indywidualnej ocenie dokonywanej przez JIP</w:t>
      </w:r>
      <w:r w:rsidR="00ED3B74">
        <w:t xml:space="preserve"> </w:t>
      </w:r>
      <w:r>
        <w:t>w</w:t>
      </w:r>
      <w:r w:rsidR="00ED3B74">
        <w:t xml:space="preserve"> </w:t>
      </w:r>
      <w:r>
        <w:t>sposób niezautomatyzowany w</w:t>
      </w:r>
      <w:r w:rsidR="00ED3B74">
        <w:t xml:space="preserve"> </w:t>
      </w:r>
      <w:r>
        <w:t>celu ustalenia</w:t>
      </w:r>
      <w:r w:rsidR="00C64658">
        <w:t>,</w:t>
      </w:r>
      <w:r>
        <w:t xml:space="preserve"> czy dane PNR lub wyniki ich przetwarzania są identyczne lub zbieżne z</w:t>
      </w:r>
      <w:r w:rsidR="00ED3B74">
        <w:t xml:space="preserve"> </w:t>
      </w:r>
      <w:r>
        <w:t>zakresem wniosku o</w:t>
      </w:r>
      <w:r w:rsidR="00ED3B74">
        <w:t xml:space="preserve"> </w:t>
      </w:r>
      <w:r>
        <w:t>przekazanie danych PNR.</w:t>
      </w:r>
    </w:p>
    <w:p w:rsidR="005B1BF4" w:rsidRDefault="005B1BF4" w:rsidP="005B1BF4">
      <w:pPr>
        <w:pStyle w:val="USTustnpkodeksu"/>
      </w:pPr>
      <w:r>
        <w:t>7. W</w:t>
      </w:r>
      <w:r w:rsidR="00ED3B74">
        <w:t xml:space="preserve"> </w:t>
      </w:r>
      <w:r>
        <w:t>przypadku stwierdzenia identyczności lub zbieżności uzyskanych danych PNR lub wyników ich przetwarzania z</w:t>
      </w:r>
      <w:r w:rsidR="00ED3B74">
        <w:t xml:space="preserve"> </w:t>
      </w:r>
      <w:r>
        <w:t>zakresem wniosku o</w:t>
      </w:r>
      <w:r w:rsidR="00ED3B74">
        <w:t xml:space="preserve"> </w:t>
      </w:r>
      <w:r>
        <w:t>przekazanie danych PNR, JIP przekazuje je właściwemu organowi.</w:t>
      </w:r>
    </w:p>
    <w:p w:rsidR="005B1BF4" w:rsidRPr="0056327C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22.</w:t>
      </w:r>
      <w:r>
        <w:t xml:space="preserve"> 1. </w:t>
      </w:r>
      <w:r w:rsidRPr="0056327C">
        <w:t>W</w:t>
      </w:r>
      <w:r w:rsidR="00ED3B74">
        <w:t xml:space="preserve"> </w:t>
      </w:r>
      <w:r>
        <w:t>przypadku</w:t>
      </w:r>
      <w:r w:rsidRPr="0056327C">
        <w:t xml:space="preserve"> bezpośredniego i</w:t>
      </w:r>
      <w:r w:rsidR="00ED3B74">
        <w:t xml:space="preserve"> </w:t>
      </w:r>
      <w:r w:rsidRPr="0056327C">
        <w:t>rzeczywistego zagrożenia przestępstwem</w:t>
      </w:r>
      <w:r>
        <w:t xml:space="preserve"> lub przestępstwem skarbowym</w:t>
      </w:r>
      <w:r w:rsidRPr="009D10CE">
        <w:t>, o</w:t>
      </w:r>
      <w:r w:rsidR="00ED3B74">
        <w:t xml:space="preserve"> </w:t>
      </w:r>
      <w:r w:rsidRPr="009D10CE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</w:t>
      </w:r>
      <w:r w:rsidRPr="0056327C">
        <w:t>, właściwy organ może wystąpić do JIP z</w:t>
      </w:r>
      <w:r w:rsidR="00A1021C">
        <w:t> </w:t>
      </w:r>
      <w:r>
        <w:t xml:space="preserve">ustnym </w:t>
      </w:r>
      <w:r w:rsidRPr="0056327C">
        <w:t>wnioskiem o</w:t>
      </w:r>
      <w:r w:rsidR="00ED3B74">
        <w:t xml:space="preserve"> </w:t>
      </w:r>
      <w:r>
        <w:t>przekazanie danych PNR</w:t>
      </w:r>
      <w:r w:rsidRPr="0056327C">
        <w:t>, a</w:t>
      </w:r>
      <w:r w:rsidR="00ED3B74">
        <w:t xml:space="preserve"> </w:t>
      </w:r>
      <w:r w:rsidRPr="0056327C">
        <w:t>następnie niez</w:t>
      </w:r>
      <w:r>
        <w:t>włocznie potwierdza go w</w:t>
      </w:r>
      <w:r w:rsidR="00A1021C">
        <w:t> </w:t>
      </w:r>
      <w:r>
        <w:t>formie pisemnej w</w:t>
      </w:r>
      <w:r w:rsidR="00ED3B74">
        <w:t xml:space="preserve"> </w:t>
      </w:r>
      <w:r>
        <w:t>postaci papierowej lub elektronicznej.</w:t>
      </w:r>
    </w:p>
    <w:p w:rsidR="005B1BF4" w:rsidRDefault="005B1BF4" w:rsidP="005B1BF4">
      <w:pPr>
        <w:pStyle w:val="USTustnpkodeksu"/>
      </w:pPr>
      <w:r>
        <w:t xml:space="preserve">2. </w:t>
      </w:r>
      <w:r w:rsidRPr="0056327C">
        <w:t>W</w:t>
      </w:r>
      <w:r w:rsidR="00ED3B74">
        <w:t xml:space="preserve"> </w:t>
      </w:r>
      <w:r w:rsidRPr="0056327C">
        <w:t xml:space="preserve">przypadku </w:t>
      </w:r>
      <w:r>
        <w:t>gdy</w:t>
      </w:r>
      <w:r w:rsidRPr="0056327C">
        <w:t xml:space="preserve"> wnios</w:t>
      </w:r>
      <w:r>
        <w:t>e</w:t>
      </w:r>
      <w:r w:rsidRPr="0056327C">
        <w:t>k</w:t>
      </w:r>
      <w:r w:rsidRPr="00B6437D">
        <w:t xml:space="preserve"> o</w:t>
      </w:r>
      <w:r w:rsidR="00ED3B74">
        <w:t xml:space="preserve"> </w:t>
      </w:r>
      <w:r w:rsidRPr="00B6437D">
        <w:t xml:space="preserve">przekazanie danych PNR </w:t>
      </w:r>
      <w:r>
        <w:t>jest kierowany ustnie</w:t>
      </w:r>
      <w:r w:rsidR="00C64658">
        <w:t>,</w:t>
      </w:r>
      <w:r>
        <w:t xml:space="preserve"> przepisy art.</w:t>
      </w:r>
      <w:r w:rsidR="00ED3B74">
        <w:t xml:space="preserve"> </w:t>
      </w:r>
      <w:r>
        <w:t>21 ust.</w:t>
      </w:r>
      <w:r w:rsidR="00ED3B74">
        <w:t xml:space="preserve"> </w:t>
      </w:r>
      <w:r>
        <w:t>3 pkt</w:t>
      </w:r>
      <w:r w:rsidR="00ED3B74">
        <w:t xml:space="preserve"> </w:t>
      </w:r>
      <w:r w:rsidR="00C118F2">
        <w:t>3–</w:t>
      </w:r>
      <w:r>
        <w:t>6 i</w:t>
      </w:r>
      <w:r w:rsidR="00ED3B74">
        <w:t xml:space="preserve"> </w:t>
      </w:r>
      <w:r>
        <w:t>8</w:t>
      </w:r>
      <w:r w:rsidR="00ED3B74">
        <w:t xml:space="preserve"> </w:t>
      </w:r>
      <w:r>
        <w:t>stosuje się.</w:t>
      </w:r>
    </w:p>
    <w:p w:rsidR="005B1BF4" w:rsidRDefault="005B1BF4" w:rsidP="005B1BF4">
      <w:pPr>
        <w:pStyle w:val="USTustnpkodeksu"/>
      </w:pPr>
      <w:r>
        <w:t xml:space="preserve">3. </w:t>
      </w:r>
      <w:r w:rsidRPr="0056327C">
        <w:t>JIP</w:t>
      </w:r>
      <w:r>
        <w:t xml:space="preserve"> przekazuje dane PNR po otrzymaniu potwierdzenia wniosku w</w:t>
      </w:r>
      <w:r w:rsidR="00ED3B74">
        <w:t xml:space="preserve"> </w:t>
      </w:r>
      <w:r>
        <w:t xml:space="preserve">formie pisemnej </w:t>
      </w:r>
      <w:r w:rsidRPr="00E439AA">
        <w:t>w</w:t>
      </w:r>
      <w:r w:rsidR="00A1021C">
        <w:t> </w:t>
      </w:r>
      <w:r w:rsidRPr="00E439AA">
        <w:t>postaci papierowej lub elektronicznej</w:t>
      </w:r>
      <w:r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23.</w:t>
      </w:r>
      <w:r w:rsidRPr="005B1BF4">
        <w:t xml:space="preserve"> JIP odmawia przekazania danych PNR lub wyników ich przetwarzania</w:t>
      </w:r>
      <w:r w:rsidR="00C64658">
        <w:t>,</w:t>
      </w:r>
      <w:r w:rsidRPr="005B1BF4">
        <w:t xml:space="preserve"> w</w:t>
      </w:r>
      <w:r w:rsidR="00A1021C">
        <w:t> </w:t>
      </w:r>
      <w:r w:rsidRPr="005B1BF4">
        <w:t>przypadku gdy:</w:t>
      </w:r>
    </w:p>
    <w:p w:rsidR="005B1BF4" w:rsidRPr="00FF344D" w:rsidRDefault="005B1BF4" w:rsidP="005B1BF4">
      <w:pPr>
        <w:pStyle w:val="PKTpunkt"/>
      </w:pPr>
      <w:r w:rsidRPr="00FF344D">
        <w:t>1)</w:t>
      </w:r>
      <w:r w:rsidRPr="00FF344D">
        <w:tab/>
        <w:t>wniosek o</w:t>
      </w:r>
      <w:r w:rsidR="00ED3B74">
        <w:t xml:space="preserve"> </w:t>
      </w:r>
      <w:r w:rsidRPr="00FF344D">
        <w:t>przekazanie danych PNR nie został złożony przez właściwy organ</w:t>
      </w:r>
      <w:r>
        <w:t xml:space="preserve"> albo osobę upoważnioną przez niego do złożenia tego wniosku</w:t>
      </w:r>
      <w:r w:rsidRPr="00FF344D">
        <w:t>;</w:t>
      </w:r>
    </w:p>
    <w:p w:rsidR="005B1BF4" w:rsidRDefault="005B1BF4" w:rsidP="005B1BF4">
      <w:pPr>
        <w:pStyle w:val="PKTpunkt"/>
      </w:pPr>
      <w:r w:rsidRPr="00FF344D">
        <w:t>2)</w:t>
      </w:r>
      <w:r w:rsidRPr="00FF344D">
        <w:tab/>
        <w:t>wniosek o</w:t>
      </w:r>
      <w:r w:rsidR="00ED3B74">
        <w:t xml:space="preserve"> </w:t>
      </w:r>
      <w:r w:rsidRPr="00FF344D">
        <w:t>przekazanie danych PNR nie zawiera uzasadnienia</w:t>
      </w:r>
      <w:r w:rsidRPr="003D656E">
        <w:t xml:space="preserve"> wskazujące</w:t>
      </w:r>
      <w:r>
        <w:t>go</w:t>
      </w:r>
      <w:r w:rsidRPr="003D656E">
        <w:t>, że dostęp do danych PNR lub wyników ich przetwarzania jest niezbędny</w:t>
      </w:r>
      <w:r>
        <w:t>;</w:t>
      </w:r>
    </w:p>
    <w:p w:rsidR="005B1BF4" w:rsidRPr="00FF344D" w:rsidRDefault="005B1BF4" w:rsidP="005B1BF4">
      <w:pPr>
        <w:pStyle w:val="PKTpunkt"/>
      </w:pPr>
      <w:r>
        <w:t>3)</w:t>
      </w:r>
      <w:r>
        <w:tab/>
        <w:t xml:space="preserve">wniosek </w:t>
      </w:r>
      <w:r w:rsidRPr="00FF344D">
        <w:t>o</w:t>
      </w:r>
      <w:r w:rsidR="00ED3B74">
        <w:t xml:space="preserve"> </w:t>
      </w:r>
      <w:r w:rsidRPr="00FF344D">
        <w:t xml:space="preserve">przekazanie danych PNR </w:t>
      </w:r>
      <w:r>
        <w:t>nie zawiera podstaw prawnych przekazania danych PNR lub wyników ich przetwarzania;</w:t>
      </w:r>
    </w:p>
    <w:p w:rsidR="005B1BF4" w:rsidRPr="00FF344D" w:rsidRDefault="005B1BF4" w:rsidP="005B1BF4">
      <w:pPr>
        <w:pStyle w:val="PKTpunkt"/>
      </w:pPr>
      <w:r>
        <w:t>4</w:t>
      </w:r>
      <w:r w:rsidRPr="00FF344D">
        <w:t>)</w:t>
      </w:r>
      <w:r w:rsidRPr="00FF344D">
        <w:tab/>
        <w:t>wniosek o</w:t>
      </w:r>
      <w:r w:rsidR="00ED3B74">
        <w:t xml:space="preserve"> </w:t>
      </w:r>
      <w:r w:rsidRPr="00FF344D">
        <w:t xml:space="preserve">przekazanie danych PNR nie zawiera wymaganych </w:t>
      </w:r>
      <w:r>
        <w:t>danych</w:t>
      </w:r>
      <w:r w:rsidRPr="00FF344D">
        <w:t xml:space="preserve"> lub może spowodować </w:t>
      </w:r>
      <w:r>
        <w:t>nadmierne</w:t>
      </w:r>
      <w:r w:rsidRPr="00FF344D">
        <w:t xml:space="preserve"> przetwarzanie danych PNR;</w:t>
      </w:r>
    </w:p>
    <w:p w:rsidR="005B1BF4" w:rsidRPr="00FF344D" w:rsidRDefault="005B1BF4" w:rsidP="005B1BF4">
      <w:pPr>
        <w:pStyle w:val="PKTpunkt"/>
      </w:pPr>
      <w:r>
        <w:t>5</w:t>
      </w:r>
      <w:r w:rsidRPr="00FF344D">
        <w:t>)</w:t>
      </w:r>
      <w:r w:rsidRPr="00FF344D">
        <w:tab/>
        <w:t>przetwarzanie przekazanych danych PNR lub wyników ich przetwarzania miałoby nastąpić w</w:t>
      </w:r>
      <w:r w:rsidR="00ED3B74">
        <w:t xml:space="preserve"> </w:t>
      </w:r>
      <w:r w:rsidRPr="00FF344D">
        <w:t>celu innym niż określony w</w:t>
      </w:r>
      <w:r w:rsidR="00ED3B74">
        <w:t xml:space="preserve"> </w:t>
      </w:r>
      <w:r>
        <w:t>art.</w:t>
      </w:r>
      <w:r w:rsidR="00ED3B74">
        <w:t xml:space="preserve"> </w:t>
      </w:r>
      <w:r w:rsidRPr="00FF344D">
        <w:t>1</w:t>
      </w:r>
      <w:r>
        <w:t xml:space="preserve"> ust.</w:t>
      </w:r>
      <w:r w:rsidR="00ED3B74">
        <w:t xml:space="preserve"> </w:t>
      </w:r>
      <w:r w:rsidRPr="00FF344D">
        <w:t>1;</w:t>
      </w:r>
    </w:p>
    <w:p w:rsidR="005B1BF4" w:rsidRPr="00FF344D" w:rsidRDefault="005B1BF4" w:rsidP="005B1BF4">
      <w:pPr>
        <w:pStyle w:val="PKTpunkt"/>
      </w:pPr>
      <w:r>
        <w:t>6</w:t>
      </w:r>
      <w:r w:rsidRPr="00FF344D">
        <w:t>)</w:t>
      </w:r>
      <w:r w:rsidRPr="00FF344D">
        <w:tab/>
        <w:t>wniosek o</w:t>
      </w:r>
      <w:r w:rsidR="00ED3B74">
        <w:t xml:space="preserve"> </w:t>
      </w:r>
      <w:r w:rsidRPr="00FF344D">
        <w:t>przekazanie danych PNR dotyczy danych PNR, które nie mogą być przetwarzane zgodnie z</w:t>
      </w:r>
      <w:r w:rsidR="00ED3B74">
        <w:t xml:space="preserve"> </w:t>
      </w:r>
      <w:r w:rsidRPr="00FF344D">
        <w:t>ustawą;</w:t>
      </w:r>
    </w:p>
    <w:p w:rsidR="005B1BF4" w:rsidRDefault="005B1BF4" w:rsidP="005B1BF4">
      <w:pPr>
        <w:pStyle w:val="PKTpunkt"/>
      </w:pPr>
      <w:r>
        <w:t>7</w:t>
      </w:r>
      <w:r w:rsidRPr="00FF344D">
        <w:t>)</w:t>
      </w:r>
      <w:r w:rsidRPr="00FF344D">
        <w:tab/>
        <w:t>nie uzyskano wymaganej zgody, o</w:t>
      </w:r>
      <w:r w:rsidR="00ED3B74">
        <w:t xml:space="preserve"> </w:t>
      </w:r>
      <w:r w:rsidRPr="00FF344D">
        <w:t>której mowa w</w:t>
      </w:r>
      <w:r w:rsidR="00ED3B74">
        <w:t xml:space="preserve"> </w:t>
      </w:r>
      <w:r>
        <w:t>art.</w:t>
      </w:r>
      <w:r w:rsidR="00ED3B74">
        <w:t xml:space="preserve"> </w:t>
      </w:r>
      <w:r>
        <w:t>33 ust.</w:t>
      </w:r>
      <w:r w:rsidR="00ED3B74">
        <w:t xml:space="preserve"> </w:t>
      </w:r>
      <w:r>
        <w:t>2</w:t>
      </w:r>
      <w:r w:rsidRPr="00FF344D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24.</w:t>
      </w:r>
      <w:r>
        <w:rPr>
          <w:rStyle w:val="Ppogrubienie"/>
        </w:rPr>
        <w:t xml:space="preserve"> </w:t>
      </w:r>
      <w:r w:rsidRPr="00300B34">
        <w:t>1</w:t>
      </w:r>
      <w:r>
        <w:t>. JIP, na wniosek właściwego organu, ustala kryteria przetwarzania danych PNR, aktualizuje ustalone kryteria albo je usuwa.</w:t>
      </w:r>
    </w:p>
    <w:p w:rsidR="005B1BF4" w:rsidRPr="005B1BF4" w:rsidRDefault="005B1BF4" w:rsidP="00C118F2">
      <w:pPr>
        <w:pStyle w:val="USTustnpkodeksu"/>
        <w:keepNext/>
      </w:pPr>
      <w:r>
        <w:t xml:space="preserve">2. </w:t>
      </w:r>
      <w:r w:rsidRPr="005B1BF4">
        <w:t>Kryteria przetwarzania danych PNR są:</w:t>
      </w:r>
    </w:p>
    <w:p w:rsidR="005B1BF4" w:rsidRPr="00184D9B" w:rsidRDefault="005B1BF4" w:rsidP="005B1BF4">
      <w:pPr>
        <w:pStyle w:val="PKTpunkt"/>
      </w:pPr>
      <w:r w:rsidRPr="00184D9B">
        <w:t>1)</w:t>
      </w:r>
      <w:r>
        <w:tab/>
      </w:r>
      <w:r w:rsidRPr="00184D9B">
        <w:t xml:space="preserve">ukierunkowane na </w:t>
      </w:r>
      <w:r w:rsidRPr="003A6756">
        <w:t>zapobiegani</w:t>
      </w:r>
      <w:r>
        <w:t>e</w:t>
      </w:r>
      <w:r w:rsidRPr="003A6756">
        <w:t>, wykrywani</w:t>
      </w:r>
      <w:r>
        <w:t>e</w:t>
      </w:r>
      <w:r w:rsidRPr="003A6756">
        <w:t>, zwalczani</w:t>
      </w:r>
      <w:r>
        <w:t>e</w:t>
      </w:r>
      <w:r w:rsidRPr="003A6756">
        <w:t xml:space="preserve"> oraz ścigani</w:t>
      </w:r>
      <w:r>
        <w:t>e</w:t>
      </w:r>
      <w:r w:rsidRPr="003A6756">
        <w:t xml:space="preserve"> sprawców przestępstw</w:t>
      </w:r>
      <w:r>
        <w:t xml:space="preserve"> lub przestępstw skarbowych</w:t>
      </w:r>
      <w:r w:rsidRPr="003A6756">
        <w:t>, o</w:t>
      </w:r>
      <w:r w:rsidR="00ED3B74">
        <w:t xml:space="preserve"> </w:t>
      </w:r>
      <w:r w:rsidRPr="003A6756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3</w:t>
      </w:r>
      <w:r w:rsidRPr="00184D9B">
        <w:t>, przez zestawienie odpowiednich danych PNR;</w:t>
      </w:r>
    </w:p>
    <w:p w:rsidR="005B1BF4" w:rsidRPr="00184D9B" w:rsidRDefault="005B1BF4" w:rsidP="005B1BF4">
      <w:pPr>
        <w:pStyle w:val="PKTpunkt"/>
      </w:pPr>
      <w:r w:rsidRPr="00184D9B">
        <w:t>2)</w:t>
      </w:r>
      <w:r>
        <w:tab/>
      </w:r>
      <w:r w:rsidRPr="00184D9B">
        <w:t>proporcjonalne do potrzeb gromadzenia danych PNR do prowadzonego postępowania karnego lub wykonywanych czynności operacyjno</w:t>
      </w:r>
      <w:r>
        <w:t>-rozpoznawczych,</w:t>
      </w:r>
      <w:r w:rsidRPr="00184D9B">
        <w:t xml:space="preserve"> uwzględniając</w:t>
      </w:r>
      <w:r>
        <w:t>e</w:t>
      </w:r>
      <w:r w:rsidRPr="00184D9B">
        <w:t xml:space="preserve"> </w:t>
      </w:r>
      <w:r>
        <w:t>zgodność</w:t>
      </w:r>
      <w:r w:rsidRPr="00184D9B">
        <w:t xml:space="preserve"> zakresu podjętych czynności </w:t>
      </w:r>
      <w:r>
        <w:t>z</w:t>
      </w:r>
      <w:r w:rsidR="00ED3B74">
        <w:t xml:space="preserve"> </w:t>
      </w:r>
      <w:r w:rsidRPr="00184D9B">
        <w:t>zakres</w:t>
      </w:r>
      <w:r>
        <w:t>em</w:t>
      </w:r>
      <w:r w:rsidRPr="00184D9B">
        <w:t xml:space="preserve"> potencjalnych wyników przetwarzania danych PNR;</w:t>
      </w:r>
    </w:p>
    <w:p w:rsidR="005B1BF4" w:rsidRPr="00184D9B" w:rsidRDefault="005B1BF4" w:rsidP="005B1BF4">
      <w:pPr>
        <w:pStyle w:val="PKTpunkt"/>
      </w:pPr>
      <w:r w:rsidRPr="00184D9B">
        <w:t>3)</w:t>
      </w:r>
      <w:r>
        <w:tab/>
      </w:r>
      <w:r w:rsidRPr="00184D9B">
        <w:t>szczegółowe, w</w:t>
      </w:r>
      <w:r w:rsidR="00ED3B74">
        <w:t xml:space="preserve"> </w:t>
      </w:r>
      <w:r w:rsidRPr="00184D9B">
        <w:t>stopniu zapewniającym skuteczną identyfikację osób oraz ograniczającym liczbę potencjalnych wyników przetwarzania danych PNR.</w:t>
      </w:r>
    </w:p>
    <w:p w:rsidR="005B1BF4" w:rsidRPr="007D23DD" w:rsidRDefault="005B1BF4" w:rsidP="005B1BF4">
      <w:pPr>
        <w:pStyle w:val="USTustnpkodeksu"/>
        <w:rPr>
          <w:rStyle w:val="Ppogrubienie"/>
        </w:rPr>
      </w:pPr>
      <w:r>
        <w:t>3</w:t>
      </w:r>
      <w:r w:rsidRPr="00184D9B">
        <w:t>. Kryteria przetwarzania danych PNR nie opiera</w:t>
      </w:r>
      <w:r>
        <w:t>ją</w:t>
      </w:r>
      <w:r w:rsidRPr="00184D9B">
        <w:t xml:space="preserve"> się na rasie ani pochodzeniu etnicznym, na poglądach politycznych, przekonaniach religijnych lub światopoglądowych, przynależności do związków zawodowych, stanie zdrowia, życiu seksualnym ani orientacji seksualnej danej osoby.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25.</w:t>
      </w:r>
      <w:r>
        <w:t xml:space="preserve"> 1. Właściwy organ w</w:t>
      </w:r>
      <w:r w:rsidR="00ED3B74">
        <w:t xml:space="preserve"> </w:t>
      </w:r>
      <w:r>
        <w:t>celu ustalenia kryteriów przetwarzania danych PNR występuje do JIP z</w:t>
      </w:r>
      <w:r w:rsidR="00ED3B74">
        <w:t xml:space="preserve"> </w:t>
      </w:r>
      <w:r>
        <w:t>wnioskiem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>postaci papierowej lub elektronicznej o</w:t>
      </w:r>
      <w:r w:rsidR="00A1021C">
        <w:t> </w:t>
      </w:r>
      <w:r>
        <w:t xml:space="preserve">ustalenie kryteriów </w:t>
      </w:r>
      <w:r w:rsidRPr="00220B3C">
        <w:t>przetwarzania danych PNR</w:t>
      </w:r>
      <w:r>
        <w:t>.</w:t>
      </w:r>
    </w:p>
    <w:p w:rsidR="005B1BF4" w:rsidRPr="005B1BF4" w:rsidRDefault="005B1BF4" w:rsidP="00C118F2">
      <w:pPr>
        <w:pStyle w:val="USTustnpkodeksu"/>
        <w:keepNext/>
      </w:pPr>
      <w:r>
        <w:t>2.</w:t>
      </w:r>
      <w:r w:rsidRPr="005B1BF4">
        <w:t xml:space="preserve"> Wniosek o</w:t>
      </w:r>
      <w:r w:rsidR="00ED3B74">
        <w:t xml:space="preserve"> </w:t>
      </w:r>
      <w:r w:rsidRPr="005B1BF4">
        <w:t>ustalenie kryteriów przetwarzania danych PNR zawiera:</w:t>
      </w:r>
    </w:p>
    <w:p w:rsidR="005B1BF4" w:rsidRPr="00AA6C21" w:rsidRDefault="005B1BF4" w:rsidP="005B1BF4">
      <w:pPr>
        <w:pStyle w:val="PKTpunkt"/>
      </w:pPr>
      <w:r>
        <w:t>1)</w:t>
      </w:r>
      <w:r>
        <w:tab/>
      </w:r>
      <w:r w:rsidRPr="00AA6C21">
        <w:t>oznaczenie sprawy, w</w:t>
      </w:r>
      <w:r w:rsidR="00ED3B74">
        <w:t xml:space="preserve"> </w:t>
      </w:r>
      <w:r w:rsidRPr="00AA6C21">
        <w:t>której dane PNR lub wyniki ich przetwarzania będą wykorzystywane;</w:t>
      </w:r>
    </w:p>
    <w:p w:rsidR="005B1BF4" w:rsidRPr="00AA6C21" w:rsidRDefault="005B1BF4" w:rsidP="005B1BF4">
      <w:pPr>
        <w:pStyle w:val="PKTpunkt"/>
      </w:pPr>
      <w:r>
        <w:t>2)</w:t>
      </w:r>
      <w:r>
        <w:tab/>
      </w:r>
      <w:r w:rsidRPr="00AA6C21">
        <w:t>podstawę prawną wniosku;</w:t>
      </w:r>
    </w:p>
    <w:p w:rsidR="005B1BF4" w:rsidRPr="00AA6C21" w:rsidRDefault="005B1BF4" w:rsidP="005B1BF4">
      <w:pPr>
        <w:pStyle w:val="PKTpunkt"/>
      </w:pPr>
      <w:r>
        <w:t>3)</w:t>
      </w:r>
      <w:r>
        <w:tab/>
      </w:r>
      <w:r w:rsidRPr="00AA6C21">
        <w:t>określenie przestępstwa</w:t>
      </w:r>
      <w:r>
        <w:t xml:space="preserve"> lub przestępstwa skarbowego</w:t>
      </w:r>
      <w:r w:rsidRPr="00AA6C21">
        <w:t xml:space="preserve"> uzasadniającego przetwarzanie danych PNR;</w:t>
      </w:r>
    </w:p>
    <w:p w:rsidR="005B1BF4" w:rsidRPr="00AA6C21" w:rsidRDefault="005B1BF4" w:rsidP="005B1BF4">
      <w:pPr>
        <w:pStyle w:val="PKTpunkt"/>
      </w:pPr>
      <w:r>
        <w:t>4)</w:t>
      </w:r>
      <w:r>
        <w:tab/>
      </w:r>
      <w:r w:rsidRPr="00AA6C21">
        <w:t>uzasadnienie wskazujące, że dostęp do danych PNR lub wyników ich przetwarzania jest niezbędny;</w:t>
      </w:r>
    </w:p>
    <w:p w:rsidR="005B1BF4" w:rsidRPr="00AA6C21" w:rsidRDefault="005B1BF4" w:rsidP="005B1BF4">
      <w:pPr>
        <w:pStyle w:val="PKTpunkt"/>
      </w:pPr>
      <w:r>
        <w:t>5)</w:t>
      </w:r>
      <w:r>
        <w:tab/>
      </w:r>
      <w:r w:rsidRPr="00AA6C21">
        <w:t>zbiór informacji niezbędny</w:t>
      </w:r>
      <w:r>
        <w:t>ch</w:t>
      </w:r>
      <w:r w:rsidRPr="00AA6C21">
        <w:t xml:space="preserve"> do sformułowania kryteriów przetwarzania danych PNR;</w:t>
      </w:r>
    </w:p>
    <w:p w:rsidR="005B1BF4" w:rsidRPr="00AA6C21" w:rsidRDefault="005B1BF4" w:rsidP="005B1BF4">
      <w:pPr>
        <w:pStyle w:val="PKTpunkt"/>
      </w:pPr>
      <w:r>
        <w:t>6)</w:t>
      </w:r>
      <w:r>
        <w:tab/>
      </w:r>
      <w:r w:rsidRPr="00AA6C21">
        <w:t>okres przekazywania danych PNR wytypowanych w</w:t>
      </w:r>
      <w:r w:rsidR="00ED3B74">
        <w:t xml:space="preserve"> </w:t>
      </w:r>
      <w:r w:rsidRPr="00AA6C21">
        <w:t>oparciu o</w:t>
      </w:r>
      <w:r w:rsidR="00ED3B74">
        <w:t xml:space="preserve"> </w:t>
      </w:r>
      <w:r w:rsidRPr="00AA6C21">
        <w:t>ustalone kryteria przetwarzania danych PNR;</w:t>
      </w:r>
    </w:p>
    <w:p w:rsidR="005B1BF4" w:rsidRPr="00AA6C21" w:rsidRDefault="005B1BF4" w:rsidP="005B1BF4">
      <w:pPr>
        <w:pStyle w:val="PKTpunkt"/>
      </w:pPr>
      <w:r>
        <w:t>7)</w:t>
      </w:r>
      <w:r>
        <w:tab/>
        <w:t xml:space="preserve">numer telefonu </w:t>
      </w:r>
      <w:r w:rsidRPr="00AA6C21">
        <w:t>osoby prowadzącej sprawę;</w:t>
      </w:r>
    </w:p>
    <w:p w:rsidR="005B1BF4" w:rsidRDefault="005B1BF4" w:rsidP="005B1BF4">
      <w:pPr>
        <w:pStyle w:val="PKTpunkt"/>
      </w:pPr>
      <w:r>
        <w:t>8)</w:t>
      </w:r>
      <w:r>
        <w:tab/>
        <w:t xml:space="preserve">nazwę </w:t>
      </w:r>
      <w:r w:rsidRPr="00AA6C21">
        <w:t>właściw</w:t>
      </w:r>
      <w:r>
        <w:t>ego</w:t>
      </w:r>
      <w:r w:rsidRPr="00AA6C21">
        <w:t xml:space="preserve"> organ</w:t>
      </w:r>
      <w:r>
        <w:t>u</w:t>
      </w:r>
      <w:r w:rsidRPr="00AA6C21">
        <w:t xml:space="preserve"> albo</w:t>
      </w:r>
      <w:r>
        <w:t xml:space="preserve"> imię (imiona) i</w:t>
      </w:r>
      <w:r w:rsidR="00ED3B74">
        <w:t xml:space="preserve"> </w:t>
      </w:r>
      <w:r>
        <w:t>nazwisko</w:t>
      </w:r>
      <w:r w:rsidRPr="00AA6C21">
        <w:t xml:space="preserve"> osob</w:t>
      </w:r>
      <w:r>
        <w:t>y</w:t>
      </w:r>
      <w:r w:rsidRPr="00AA6C21">
        <w:t xml:space="preserve"> upoważnion</w:t>
      </w:r>
      <w:r>
        <w:t>ej</w:t>
      </w:r>
      <w:r w:rsidRPr="00AA6C21">
        <w:t xml:space="preserve"> przez niego do złożenia wniosku.</w:t>
      </w:r>
    </w:p>
    <w:p w:rsidR="005B1BF4" w:rsidRDefault="005B1BF4" w:rsidP="005B1BF4">
      <w:pPr>
        <w:pStyle w:val="USTustnpkodeksu"/>
      </w:pPr>
      <w:r>
        <w:t xml:space="preserve">3. </w:t>
      </w:r>
      <w:r w:rsidRPr="00AA6C21">
        <w:t>Właściwy organ może zamieścić we wniosku o</w:t>
      </w:r>
      <w:r w:rsidR="00ED3B74">
        <w:t xml:space="preserve"> </w:t>
      </w:r>
      <w:r w:rsidRPr="00AA6C21">
        <w:t>ustalenie kryteriów przetwarzania danych PNR także inne dane</w:t>
      </w:r>
      <w:r>
        <w:t>,</w:t>
      </w:r>
      <w:r w:rsidRPr="00AA6C21">
        <w:t xml:space="preserve"> </w:t>
      </w:r>
      <w:r>
        <w:t>które w</w:t>
      </w:r>
      <w:r w:rsidR="00ED3B74">
        <w:t xml:space="preserve"> </w:t>
      </w:r>
      <w:r>
        <w:t xml:space="preserve">ocenie </w:t>
      </w:r>
      <w:r w:rsidRPr="00514BF7">
        <w:t xml:space="preserve">właściwego organu są istotne </w:t>
      </w:r>
      <w:r w:rsidRPr="00AA6C21">
        <w:t>dla prawidłowej realizacji wniosku</w:t>
      </w:r>
      <w:r>
        <w:t>.</w:t>
      </w:r>
    </w:p>
    <w:p w:rsidR="005B1BF4" w:rsidRDefault="005B1BF4" w:rsidP="005B1BF4">
      <w:pPr>
        <w:pStyle w:val="USTustnpkodeksu"/>
      </w:pPr>
      <w:r>
        <w:t xml:space="preserve">4. </w:t>
      </w:r>
      <w:r w:rsidRPr="0056327C">
        <w:t>W</w:t>
      </w:r>
      <w:r w:rsidR="00ED3B74">
        <w:t xml:space="preserve"> </w:t>
      </w:r>
      <w:r w:rsidRPr="00846974">
        <w:t>razie</w:t>
      </w:r>
      <w:r w:rsidRPr="0056327C">
        <w:t xml:space="preserve"> bezpośredniego i</w:t>
      </w:r>
      <w:r w:rsidR="00ED3B74">
        <w:t xml:space="preserve"> </w:t>
      </w:r>
      <w:r w:rsidRPr="0056327C">
        <w:t>rzeczywistego zagrożenia przestępstwem</w:t>
      </w:r>
      <w:r>
        <w:t xml:space="preserve"> lub przestępstwem skarbowym</w:t>
      </w:r>
      <w:r w:rsidRPr="009D10CE">
        <w:t>, o</w:t>
      </w:r>
      <w:r w:rsidR="00ED3B74">
        <w:t xml:space="preserve"> </w:t>
      </w:r>
      <w:r w:rsidRPr="009D10CE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</w:t>
      </w:r>
      <w:r w:rsidRPr="0056327C">
        <w:t>, właściwy organ może wystąpić do JIP z</w:t>
      </w:r>
      <w:r w:rsidR="00A1021C">
        <w:t> </w:t>
      </w:r>
      <w:r>
        <w:t xml:space="preserve">ustnym </w:t>
      </w:r>
      <w:r w:rsidRPr="0056327C">
        <w:t>wnioskiem o</w:t>
      </w:r>
      <w:r w:rsidR="00ED3B74">
        <w:t xml:space="preserve"> </w:t>
      </w:r>
      <w:r>
        <w:t xml:space="preserve">ustalenie kryteriów przetwarzania danych PNR, </w:t>
      </w:r>
      <w:r w:rsidRPr="0056327C">
        <w:t>a</w:t>
      </w:r>
      <w:r w:rsidR="00ED3B74">
        <w:t xml:space="preserve"> </w:t>
      </w:r>
      <w:r w:rsidRPr="0056327C">
        <w:t xml:space="preserve">następnie niezwłocznie potwierdza go </w:t>
      </w:r>
      <w:r>
        <w:t>w</w:t>
      </w:r>
      <w:r w:rsidR="00ED3B74">
        <w:t xml:space="preserve"> </w:t>
      </w:r>
      <w:r>
        <w:t>formie pisemnej</w:t>
      </w:r>
      <w:r w:rsidRPr="0056327C">
        <w:t xml:space="preserve">. JIP może wstrzymać </w:t>
      </w:r>
      <w:r>
        <w:t xml:space="preserve">stosowanie wnioskowanych kryteriów, </w:t>
      </w:r>
      <w:r w:rsidRPr="0056327C">
        <w:t xml:space="preserve">jeżeli </w:t>
      </w:r>
      <w:r>
        <w:t>wniosek w</w:t>
      </w:r>
      <w:r w:rsidR="00ED3B74">
        <w:t xml:space="preserve"> </w:t>
      </w:r>
      <w:r>
        <w:t xml:space="preserve">formie ustnej </w:t>
      </w:r>
      <w:r w:rsidRPr="0056327C">
        <w:t>nie zost</w:t>
      </w:r>
      <w:r>
        <w:t>ał</w:t>
      </w:r>
      <w:r w:rsidRPr="0056327C">
        <w:t xml:space="preserve"> potwierdzony w</w:t>
      </w:r>
      <w:r w:rsidR="00ED3B74">
        <w:t xml:space="preserve"> </w:t>
      </w:r>
      <w:r w:rsidRPr="0056327C">
        <w:t xml:space="preserve">ciągu </w:t>
      </w:r>
      <w:r>
        <w:t>3</w:t>
      </w:r>
      <w:r w:rsidR="00A1021C">
        <w:t> </w:t>
      </w:r>
      <w:r w:rsidRPr="0056327C">
        <w:t>godzin w</w:t>
      </w:r>
      <w:r w:rsidR="00ED3B74">
        <w:t xml:space="preserve"> </w:t>
      </w:r>
      <w:r w:rsidRPr="0056327C">
        <w:t>formie pisemnej</w:t>
      </w:r>
      <w:r>
        <w:t xml:space="preserve"> </w:t>
      </w:r>
      <w:r w:rsidRPr="001B5893">
        <w:t>w</w:t>
      </w:r>
      <w:r w:rsidR="00ED3B74">
        <w:t xml:space="preserve"> </w:t>
      </w:r>
      <w:r w:rsidRPr="001B5893">
        <w:t>postaci papierowej lub elektronicznej</w:t>
      </w:r>
      <w:r w:rsidRPr="0056327C">
        <w:t xml:space="preserve"> przez właściwy organ.</w:t>
      </w:r>
    </w:p>
    <w:p w:rsidR="005B1BF4" w:rsidRDefault="005B1BF4" w:rsidP="005B1BF4">
      <w:pPr>
        <w:pStyle w:val="USTustnpkodeksu"/>
      </w:pPr>
      <w:r>
        <w:t xml:space="preserve">5. </w:t>
      </w:r>
      <w:r w:rsidRPr="00AA6C21">
        <w:t>W</w:t>
      </w:r>
      <w:r w:rsidR="00ED3B74">
        <w:t xml:space="preserve"> </w:t>
      </w:r>
      <w:r w:rsidRPr="00AA6C21">
        <w:t>przypadku gdy wniosek o</w:t>
      </w:r>
      <w:r w:rsidR="00ED3B74">
        <w:t xml:space="preserve"> </w:t>
      </w:r>
      <w:r w:rsidRPr="00AA6C21">
        <w:t>ustalenie kryteriów przetwarzania danych PNR jest kierowany ustn</w:t>
      </w:r>
      <w:r>
        <w:t>ie</w:t>
      </w:r>
      <w:r w:rsidR="008204CF">
        <w:t>,</w:t>
      </w:r>
      <w:r w:rsidRPr="00AA6C21">
        <w:t xml:space="preserve"> przepisy</w:t>
      </w:r>
      <w:r>
        <w:t xml:space="preserve"> ust.</w:t>
      </w:r>
      <w:r w:rsidR="00ED3B74">
        <w:t xml:space="preserve"> </w:t>
      </w:r>
      <w:r>
        <w:t>2 pkt</w:t>
      </w:r>
      <w:r w:rsidR="00ED3B74">
        <w:t xml:space="preserve"> </w:t>
      </w:r>
      <w:r>
        <w:t>2–6 i</w:t>
      </w:r>
      <w:r w:rsidR="00ED3B74">
        <w:t xml:space="preserve"> </w:t>
      </w:r>
      <w:r w:rsidRPr="00AA6C21">
        <w:t>8</w:t>
      </w:r>
      <w:r w:rsidR="00ED3B74">
        <w:t xml:space="preserve"> </w:t>
      </w:r>
      <w:r w:rsidRPr="00AA6C21">
        <w:t>stosuje się</w:t>
      </w:r>
      <w:r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26.</w:t>
      </w:r>
      <w:r>
        <w:t xml:space="preserve"> 1. Właściwy organ w</w:t>
      </w:r>
      <w:r w:rsidR="00ED3B74">
        <w:t xml:space="preserve"> </w:t>
      </w:r>
      <w:r>
        <w:t>celu</w:t>
      </w:r>
      <w:r>
        <w:tab/>
        <w:t xml:space="preserve"> aktualizacji kryteriów </w:t>
      </w:r>
      <w:r w:rsidRPr="00220B3C">
        <w:t xml:space="preserve">przetwarzania danych PNR </w:t>
      </w:r>
      <w:r>
        <w:t>składa</w:t>
      </w:r>
      <w:r w:rsidRPr="00220B3C">
        <w:t xml:space="preserve"> do JIP wnios</w:t>
      </w:r>
      <w:r>
        <w:t>ek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>postaci papierowej lub elektronicznej</w:t>
      </w:r>
      <w:r w:rsidRPr="00220B3C" w:rsidDel="00BB3D79">
        <w:t xml:space="preserve"> </w:t>
      </w:r>
      <w:r w:rsidRPr="00220B3C">
        <w:t>o</w:t>
      </w:r>
      <w:r w:rsidR="00A1021C">
        <w:t> </w:t>
      </w:r>
      <w:r>
        <w:t xml:space="preserve">aktualizację </w:t>
      </w:r>
      <w:r w:rsidRPr="00220B3C">
        <w:t>kryteriów przetwarzania danych PNR</w:t>
      </w:r>
      <w:r>
        <w:t>.</w:t>
      </w:r>
    </w:p>
    <w:p w:rsidR="005B1BF4" w:rsidRPr="005B1BF4" w:rsidRDefault="005B1BF4" w:rsidP="00C118F2">
      <w:pPr>
        <w:pStyle w:val="USTustnpkodeksu"/>
        <w:keepNext/>
      </w:pPr>
      <w:r>
        <w:t>2.</w:t>
      </w:r>
      <w:r w:rsidRPr="005B1BF4">
        <w:t xml:space="preserve"> Wniosek o</w:t>
      </w:r>
      <w:r w:rsidR="00ED3B74">
        <w:t xml:space="preserve"> </w:t>
      </w:r>
      <w:r w:rsidRPr="005B1BF4">
        <w:t>aktualizację kryteriów przetwarzania danych PNR zawiera:</w:t>
      </w:r>
    </w:p>
    <w:p w:rsidR="005B1BF4" w:rsidRPr="00AA6C21" w:rsidRDefault="005B1BF4" w:rsidP="005B1BF4">
      <w:pPr>
        <w:pStyle w:val="PKTpunkt"/>
      </w:pPr>
      <w:r>
        <w:t>1)</w:t>
      </w:r>
      <w:r>
        <w:tab/>
      </w:r>
      <w:r w:rsidRPr="00AA6C21">
        <w:t>numer wniosku, który stanowił podstawę do ustalenia kryteriów przetwarzania danych PNR, o</w:t>
      </w:r>
      <w:r w:rsidR="00ED3B74">
        <w:t xml:space="preserve"> </w:t>
      </w:r>
      <w:r w:rsidRPr="00AA6C21">
        <w:t>aktualizacje których wnosi właściwy organ;</w:t>
      </w:r>
    </w:p>
    <w:p w:rsidR="005B1BF4" w:rsidRPr="00AA6C21" w:rsidRDefault="005B1BF4" w:rsidP="005B1BF4">
      <w:pPr>
        <w:pStyle w:val="PKTpunkt"/>
      </w:pPr>
      <w:r>
        <w:t>2)</w:t>
      </w:r>
      <w:r>
        <w:tab/>
      </w:r>
      <w:r w:rsidRPr="00AA6C21">
        <w:t>oznaczenie sprawy, w</w:t>
      </w:r>
      <w:r w:rsidR="00ED3B74">
        <w:t xml:space="preserve"> </w:t>
      </w:r>
      <w:r w:rsidRPr="00AA6C21">
        <w:t>której dane PNR lub wyniki ich przetwarzania będą wykorzystywane;</w:t>
      </w:r>
    </w:p>
    <w:p w:rsidR="005B1BF4" w:rsidRPr="00AA6C21" w:rsidRDefault="005B1BF4" w:rsidP="005B1BF4">
      <w:pPr>
        <w:pStyle w:val="PKTpunkt"/>
      </w:pPr>
      <w:r>
        <w:t>3)</w:t>
      </w:r>
      <w:r>
        <w:tab/>
      </w:r>
      <w:r w:rsidRPr="00AA6C21">
        <w:t>podstawę prawną wniosku;</w:t>
      </w:r>
    </w:p>
    <w:p w:rsidR="005B1BF4" w:rsidRPr="00AA6C21" w:rsidRDefault="005B1BF4" w:rsidP="005B1BF4">
      <w:pPr>
        <w:pStyle w:val="PKTpunkt"/>
      </w:pPr>
      <w:r>
        <w:t>4)</w:t>
      </w:r>
      <w:r>
        <w:tab/>
      </w:r>
      <w:r w:rsidRPr="00AA6C21">
        <w:t>określenie przestępstwa</w:t>
      </w:r>
      <w:r>
        <w:t xml:space="preserve"> lub przestępstwa skarbowego</w:t>
      </w:r>
      <w:r w:rsidRPr="00AA6C21">
        <w:t xml:space="preserve"> uzasadniającego przetwarzanie danych PNR;</w:t>
      </w:r>
    </w:p>
    <w:p w:rsidR="005B1BF4" w:rsidRPr="00AA6C21" w:rsidRDefault="005B1BF4" w:rsidP="005B1BF4">
      <w:pPr>
        <w:pStyle w:val="PKTpunkt"/>
      </w:pPr>
      <w:r>
        <w:t>5)</w:t>
      </w:r>
      <w:r>
        <w:tab/>
      </w:r>
      <w:r w:rsidRPr="00AA6C21">
        <w:t>uzasadnienie wskazujące, że dostęp do danych PNR lub wyników ich przetwarzania jest niezbędny;</w:t>
      </w:r>
    </w:p>
    <w:p w:rsidR="005B1BF4" w:rsidRDefault="005B1BF4" w:rsidP="005B1BF4">
      <w:pPr>
        <w:pStyle w:val="PKTpunkt"/>
      </w:pPr>
      <w:r>
        <w:t>6)</w:t>
      </w:r>
      <w:r>
        <w:tab/>
      </w:r>
      <w:r w:rsidRPr="00C46A48">
        <w:t>informacj</w:t>
      </w:r>
      <w:r>
        <w:t>e</w:t>
      </w:r>
      <w:r w:rsidRPr="00C46A48">
        <w:t xml:space="preserve"> niezbędn</w:t>
      </w:r>
      <w:r>
        <w:t>e</w:t>
      </w:r>
      <w:r w:rsidRPr="00C46A48">
        <w:t xml:space="preserve"> do aktualizacji kryteriów przetwarzania danych PNR;</w:t>
      </w:r>
    </w:p>
    <w:p w:rsidR="005B1BF4" w:rsidRDefault="005B1BF4" w:rsidP="005B1BF4">
      <w:pPr>
        <w:pStyle w:val="PKTpunkt"/>
      </w:pPr>
      <w:r>
        <w:t>7)</w:t>
      </w:r>
      <w:r>
        <w:tab/>
      </w:r>
      <w:r w:rsidRPr="00C46A48">
        <w:t>okres przekazywania danych PNR w</w:t>
      </w:r>
      <w:r w:rsidR="00ED3B74">
        <w:t xml:space="preserve"> </w:t>
      </w:r>
      <w:r w:rsidRPr="00C46A48">
        <w:t>oparciu o</w:t>
      </w:r>
      <w:r w:rsidR="00ED3B74">
        <w:t xml:space="preserve"> </w:t>
      </w:r>
      <w:r w:rsidRPr="00C46A48">
        <w:t>kryteria przetwarzania danych PNR</w:t>
      </w:r>
      <w:r>
        <w:t>;</w:t>
      </w:r>
    </w:p>
    <w:p w:rsidR="005B1BF4" w:rsidRDefault="005B1BF4" w:rsidP="005B1BF4">
      <w:pPr>
        <w:pStyle w:val="PKTpunkt"/>
      </w:pPr>
      <w:r>
        <w:t>8)</w:t>
      </w:r>
      <w:r>
        <w:tab/>
        <w:t>numer telefonu</w:t>
      </w:r>
      <w:r w:rsidRPr="00AA6C21">
        <w:t xml:space="preserve"> osoby prowadzącej sprawę;</w:t>
      </w:r>
    </w:p>
    <w:p w:rsidR="005B1BF4" w:rsidRPr="00AA6C21" w:rsidRDefault="005B1BF4" w:rsidP="005B1BF4">
      <w:pPr>
        <w:pStyle w:val="PKTpunkt"/>
      </w:pPr>
      <w:r>
        <w:t>9)</w:t>
      </w:r>
      <w:r>
        <w:tab/>
        <w:t xml:space="preserve">nazwę </w:t>
      </w:r>
      <w:r w:rsidRPr="00AA6C21">
        <w:t>właściw</w:t>
      </w:r>
      <w:r>
        <w:t>ego</w:t>
      </w:r>
      <w:r w:rsidRPr="00AA6C21">
        <w:t xml:space="preserve"> organ</w:t>
      </w:r>
      <w:r>
        <w:t>u</w:t>
      </w:r>
      <w:r w:rsidRPr="00AA6C21">
        <w:t xml:space="preserve"> albo </w:t>
      </w:r>
      <w:r>
        <w:t>imię (imiona) i</w:t>
      </w:r>
      <w:r w:rsidR="00ED3B74">
        <w:t xml:space="preserve"> </w:t>
      </w:r>
      <w:r>
        <w:t xml:space="preserve">nazwisko </w:t>
      </w:r>
      <w:r w:rsidRPr="00AA6C21">
        <w:t>osob</w:t>
      </w:r>
      <w:r>
        <w:t>y</w:t>
      </w:r>
      <w:r w:rsidRPr="00AA6C21">
        <w:t xml:space="preserve"> upoważnion</w:t>
      </w:r>
      <w:r>
        <w:t>ej</w:t>
      </w:r>
      <w:r w:rsidRPr="00AA6C21">
        <w:t xml:space="preserve"> przez niego do złożenia wniosku</w:t>
      </w:r>
      <w:r>
        <w:t>.</w:t>
      </w:r>
    </w:p>
    <w:p w:rsidR="005B1BF4" w:rsidRDefault="005B1BF4" w:rsidP="005B1BF4">
      <w:pPr>
        <w:pStyle w:val="USTustnpkodeksu"/>
      </w:pPr>
      <w:r>
        <w:t>3</w:t>
      </w:r>
      <w:r w:rsidRPr="00AA6C21">
        <w:t>. Wniosek o</w:t>
      </w:r>
      <w:r w:rsidR="00ED3B74">
        <w:t xml:space="preserve"> </w:t>
      </w:r>
      <w:r w:rsidRPr="00AA6C21">
        <w:t>aktualizację kryteriów przetwarzania danych PNR może zawierać także</w:t>
      </w:r>
      <w:r>
        <w:t xml:space="preserve"> </w:t>
      </w:r>
      <w:r w:rsidRPr="00AA6C21">
        <w:t xml:space="preserve">inne </w:t>
      </w:r>
      <w:r>
        <w:t>dane, które w</w:t>
      </w:r>
      <w:r w:rsidR="00ED3B74">
        <w:t xml:space="preserve"> </w:t>
      </w:r>
      <w:r>
        <w:t xml:space="preserve">ocenie </w:t>
      </w:r>
      <w:r w:rsidRPr="00514BF7">
        <w:t xml:space="preserve">właściwego organu są istotne </w:t>
      </w:r>
      <w:r w:rsidRPr="00AA6C21">
        <w:t>dla prawidłowej realizacji wniosku</w:t>
      </w:r>
      <w:r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27.</w:t>
      </w:r>
      <w:r>
        <w:t xml:space="preserve"> 1. Właściwy organ w</w:t>
      </w:r>
      <w:r w:rsidR="00ED3B74">
        <w:t xml:space="preserve"> </w:t>
      </w:r>
      <w:r>
        <w:t xml:space="preserve">celu </w:t>
      </w:r>
      <w:r>
        <w:tab/>
        <w:t>usunięcia</w:t>
      </w:r>
      <w:r w:rsidRPr="00220B3C">
        <w:t xml:space="preserve"> kryteriów przetwarzania danych PNR </w:t>
      </w:r>
      <w:r>
        <w:t xml:space="preserve">składa </w:t>
      </w:r>
      <w:r w:rsidRPr="00220B3C">
        <w:t>do JIP wnios</w:t>
      </w:r>
      <w:r>
        <w:t>ek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 xml:space="preserve">postaci papierowej lub elektronicznej </w:t>
      </w:r>
      <w:r w:rsidRPr="00220B3C">
        <w:t>o</w:t>
      </w:r>
      <w:r w:rsidR="00ED3B74">
        <w:t xml:space="preserve"> </w:t>
      </w:r>
      <w:r>
        <w:t xml:space="preserve">usunięcie </w:t>
      </w:r>
      <w:r w:rsidRPr="00220B3C">
        <w:t>kryteriów przetwarzania danych PNR</w:t>
      </w:r>
      <w:r>
        <w:t>.</w:t>
      </w:r>
    </w:p>
    <w:p w:rsidR="005B1BF4" w:rsidRPr="005B1BF4" w:rsidRDefault="005B1BF4" w:rsidP="00C118F2">
      <w:pPr>
        <w:pStyle w:val="USTustnpkodeksu"/>
        <w:keepNext/>
      </w:pPr>
      <w:r>
        <w:t xml:space="preserve">2. </w:t>
      </w:r>
      <w:r w:rsidRPr="005B1BF4">
        <w:t>Wniosek o</w:t>
      </w:r>
      <w:r w:rsidR="00ED3B74">
        <w:t xml:space="preserve"> </w:t>
      </w:r>
      <w:r w:rsidRPr="005B1BF4">
        <w:t>usunięcie kryteriów przetwarzania danych PNR zawiera:</w:t>
      </w:r>
    </w:p>
    <w:p w:rsidR="005B1BF4" w:rsidRPr="00AA6C21" w:rsidRDefault="005B1BF4" w:rsidP="005B1BF4">
      <w:pPr>
        <w:pStyle w:val="PKTpunkt"/>
      </w:pPr>
      <w:r>
        <w:t>1)</w:t>
      </w:r>
      <w:r>
        <w:tab/>
      </w:r>
      <w:r w:rsidRPr="00AA6C21">
        <w:t xml:space="preserve">numer wniosku, który stanowił podstawę do </w:t>
      </w:r>
      <w:r>
        <w:t>ustalenia kryteriów przetwarzania</w:t>
      </w:r>
      <w:r w:rsidRPr="00AA6C21">
        <w:t xml:space="preserve"> danych PNR;</w:t>
      </w:r>
    </w:p>
    <w:p w:rsidR="005B1BF4" w:rsidRPr="00AA6C21" w:rsidRDefault="005B1BF4" w:rsidP="005B1BF4">
      <w:pPr>
        <w:pStyle w:val="PKTpunkt"/>
      </w:pPr>
      <w:r>
        <w:t>2)</w:t>
      </w:r>
      <w:r>
        <w:tab/>
      </w:r>
      <w:r w:rsidRPr="00AA6C21">
        <w:t>oznaczenie sprawy, w</w:t>
      </w:r>
      <w:r w:rsidR="00ED3B74">
        <w:t xml:space="preserve"> </w:t>
      </w:r>
      <w:r w:rsidRPr="00AA6C21">
        <w:t>której dane PNR lub wyniki ich przetwarzania były wykorzystywane;</w:t>
      </w:r>
    </w:p>
    <w:p w:rsidR="005B1BF4" w:rsidRPr="00AA6C21" w:rsidRDefault="005B1BF4" w:rsidP="005B1BF4">
      <w:pPr>
        <w:pStyle w:val="PKTpunkt"/>
      </w:pPr>
      <w:r>
        <w:t>3)</w:t>
      </w:r>
      <w:r>
        <w:tab/>
      </w:r>
      <w:r w:rsidRPr="00AA6C21">
        <w:t>podstawę prawną wniosku;</w:t>
      </w:r>
    </w:p>
    <w:p w:rsidR="005B1BF4" w:rsidRPr="00AA6C21" w:rsidRDefault="005B1BF4" w:rsidP="005B1BF4">
      <w:pPr>
        <w:pStyle w:val="PKTpunkt"/>
      </w:pPr>
      <w:r>
        <w:t>4)</w:t>
      </w:r>
      <w:r>
        <w:tab/>
        <w:t>nazwę</w:t>
      </w:r>
      <w:r w:rsidRPr="00CA0D18">
        <w:t xml:space="preserve"> właściwego organu albo imię (imiona) i</w:t>
      </w:r>
      <w:r w:rsidR="00ED3B74">
        <w:t xml:space="preserve"> </w:t>
      </w:r>
      <w:r w:rsidRPr="00CA0D18">
        <w:t>nazwisko osoby upoważnionej przez niego do złożenia wniosku</w:t>
      </w:r>
      <w:r w:rsidRPr="00AA6C21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28.</w:t>
      </w:r>
      <w:r>
        <w:t xml:space="preserve"> 1. W</w:t>
      </w:r>
      <w:r w:rsidR="00ED3B74">
        <w:t xml:space="preserve"> </w:t>
      </w:r>
      <w:r>
        <w:t>przypadku gdy JIP</w:t>
      </w:r>
      <w:r w:rsidR="008204CF">
        <w:t>,</w:t>
      </w:r>
      <w:r>
        <w:t xml:space="preserve"> dokonując analizy danych PNR, </w:t>
      </w:r>
      <w:r w:rsidRPr="006E0AA0">
        <w:t>o</w:t>
      </w:r>
      <w:r w:rsidR="00ED3B74">
        <w:t xml:space="preserve"> </w:t>
      </w:r>
      <w:r w:rsidRPr="006E0AA0">
        <w:t>której mowa w</w:t>
      </w:r>
      <w:r w:rsidR="00A1021C">
        <w:t> </w:t>
      </w:r>
      <w:r>
        <w:t>art.</w:t>
      </w:r>
      <w:r w:rsidR="00A1021C">
        <w:t> </w:t>
      </w:r>
      <w:r w:rsidRPr="006E0AA0">
        <w:t>1</w:t>
      </w:r>
      <w:r>
        <w:t>2 ust.</w:t>
      </w:r>
      <w:r w:rsidR="00ED3B74">
        <w:t xml:space="preserve"> </w:t>
      </w:r>
      <w:r>
        <w:t>2 pkt</w:t>
      </w:r>
      <w:r w:rsidR="00ED3B74">
        <w:t xml:space="preserve"> </w:t>
      </w:r>
      <w:r>
        <w:t xml:space="preserve">7, stwierdzi potrzebę ustalenia nowych kryteriów przetwarzania danych PNR, </w:t>
      </w:r>
      <w:r w:rsidRPr="00206349">
        <w:t>aktualizacj</w:t>
      </w:r>
      <w:r>
        <w:t>i</w:t>
      </w:r>
      <w:r w:rsidRPr="00206349">
        <w:t xml:space="preserve"> ustalonych kryteriów albo</w:t>
      </w:r>
      <w:r>
        <w:t xml:space="preserve"> ich usunięcia, składa wniosek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>postaci papierowej lub elektronicznej do właściwego organu o</w:t>
      </w:r>
      <w:r w:rsidR="00ED3B74">
        <w:t xml:space="preserve"> </w:t>
      </w:r>
      <w:r>
        <w:t>podjęcie działań,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 w:rsidR="00C118F2">
        <w:t>25–</w:t>
      </w:r>
      <w:r>
        <w:t>27.</w:t>
      </w:r>
    </w:p>
    <w:p w:rsidR="005B1BF4" w:rsidRPr="00184D9B" w:rsidRDefault="005B1BF4" w:rsidP="005B1BF4">
      <w:pPr>
        <w:pStyle w:val="USTustnpkodeksu"/>
      </w:pPr>
      <w:r>
        <w:t>2.</w:t>
      </w:r>
      <w:r w:rsidRPr="00184D9B">
        <w:t xml:space="preserve"> JIP usuwa kryteria</w:t>
      </w:r>
      <w:r>
        <w:t xml:space="preserve"> przetwarzania danych PNR, jeżeli</w:t>
      </w:r>
      <w:r w:rsidRPr="00184D9B">
        <w:t xml:space="preserve"> w</w:t>
      </w:r>
      <w:r w:rsidR="00ED3B74">
        <w:t xml:space="preserve"> </w:t>
      </w:r>
      <w:r w:rsidRPr="00184D9B">
        <w:t>terminie 7</w:t>
      </w:r>
      <w:r w:rsidR="00ED3B74">
        <w:t xml:space="preserve"> </w:t>
      </w:r>
      <w:r w:rsidRPr="00184D9B">
        <w:t xml:space="preserve">dni od </w:t>
      </w:r>
      <w:r>
        <w:t>dnia złożenia wniosku</w:t>
      </w:r>
      <w:r w:rsidRPr="00184D9B">
        <w:t>, o</w:t>
      </w:r>
      <w:r w:rsidR="00ED3B74">
        <w:t xml:space="preserve"> </w:t>
      </w:r>
      <w:r w:rsidRPr="00184D9B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>1,</w:t>
      </w:r>
      <w:r w:rsidRPr="00184D9B">
        <w:t xml:space="preserve"> właściwy organ nie uzgodni z</w:t>
      </w:r>
      <w:r w:rsidR="00ED3B74">
        <w:t xml:space="preserve"> </w:t>
      </w:r>
      <w:r w:rsidRPr="00184D9B">
        <w:t xml:space="preserve">JIP </w:t>
      </w:r>
      <w:r>
        <w:t>potrzeby</w:t>
      </w:r>
      <w:r w:rsidRPr="00184D9B">
        <w:t xml:space="preserve"> aktualizacji, usunięcia albo dalszego stosowania </w:t>
      </w:r>
      <w:r>
        <w:t xml:space="preserve">ustalonych </w:t>
      </w:r>
      <w:r w:rsidRPr="00184D9B">
        <w:t>kryter</w:t>
      </w:r>
      <w:r>
        <w:t>iów przetwarzania danych PNR.</w:t>
      </w:r>
    </w:p>
    <w:p w:rsidR="005B1BF4" w:rsidRPr="00184D9B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29.</w:t>
      </w:r>
      <w:r>
        <w:t xml:space="preserve"> 1</w:t>
      </w:r>
      <w:r w:rsidRPr="00184D9B">
        <w:t>.</w:t>
      </w:r>
      <w:r w:rsidRPr="00184D9B">
        <w:tab/>
        <w:t xml:space="preserve"> JIP we współpracy z</w:t>
      </w:r>
      <w:r w:rsidR="00ED3B74">
        <w:t xml:space="preserve"> </w:t>
      </w:r>
      <w:r w:rsidRPr="00184D9B">
        <w:t>właściwymi organami</w:t>
      </w:r>
      <w:r>
        <w:t>,</w:t>
      </w:r>
      <w:r w:rsidRPr="00184D9B">
        <w:t xml:space="preserve"> </w:t>
      </w:r>
      <w:r>
        <w:t>nie rzadziej niż raz w</w:t>
      </w:r>
      <w:r w:rsidR="00ED3B74">
        <w:t xml:space="preserve"> </w:t>
      </w:r>
      <w:r>
        <w:t>roku, dokonuje okresowych przeglądów</w:t>
      </w:r>
      <w:r w:rsidRPr="00184D9B">
        <w:t xml:space="preserve"> </w:t>
      </w:r>
      <w:r>
        <w:t>aktualności</w:t>
      </w:r>
      <w:r w:rsidRPr="00184D9B">
        <w:t xml:space="preserve"> </w:t>
      </w:r>
      <w:r>
        <w:t>k</w:t>
      </w:r>
      <w:r w:rsidRPr="00184D9B">
        <w:t>ryteri</w:t>
      </w:r>
      <w:r>
        <w:t>ów</w:t>
      </w:r>
      <w:r w:rsidRPr="00184D9B">
        <w:t xml:space="preserve"> przetwarzania danych PNR</w:t>
      </w:r>
      <w:r>
        <w:t>.</w:t>
      </w:r>
    </w:p>
    <w:p w:rsidR="005B1BF4" w:rsidRDefault="005B1BF4" w:rsidP="005B1BF4">
      <w:pPr>
        <w:pStyle w:val="USTustnpkodeksu"/>
      </w:pPr>
      <w:r>
        <w:t>2</w:t>
      </w:r>
      <w:r w:rsidRPr="00184D9B">
        <w:t xml:space="preserve">. </w:t>
      </w:r>
      <w:r>
        <w:t xml:space="preserve">JIP </w:t>
      </w:r>
      <w:r w:rsidRPr="00DD7552">
        <w:t>występuje do właściwego organu o</w:t>
      </w:r>
      <w:r w:rsidR="00ED3B74">
        <w:t xml:space="preserve"> </w:t>
      </w:r>
      <w:r w:rsidRPr="00DD7552">
        <w:t>podjęcie działań, o</w:t>
      </w:r>
      <w:r w:rsidR="00ED3B74">
        <w:t xml:space="preserve"> </w:t>
      </w:r>
      <w:r w:rsidRPr="00DD7552">
        <w:t xml:space="preserve">których mowa </w:t>
      </w:r>
      <w:r w:rsidR="00C118F2">
        <w:br/>
      </w:r>
      <w:r w:rsidRPr="00DD7552">
        <w:t>w</w:t>
      </w:r>
      <w:r w:rsidR="00ED3B74">
        <w:t xml:space="preserve"> </w:t>
      </w:r>
      <w:r>
        <w:t>art.</w:t>
      </w:r>
      <w:r w:rsidR="00ED3B74">
        <w:t xml:space="preserve"> </w:t>
      </w:r>
      <w:r w:rsidR="00C118F2">
        <w:t>25–</w:t>
      </w:r>
      <w:r>
        <w:t>27</w:t>
      </w:r>
      <w:r w:rsidR="008204CF">
        <w:t>,</w:t>
      </w:r>
      <w:r>
        <w:t xml:space="preserve"> w</w:t>
      </w:r>
      <w:r w:rsidR="00ED3B74">
        <w:t xml:space="preserve"> </w:t>
      </w:r>
      <w:r w:rsidRPr="00184D9B">
        <w:t xml:space="preserve">przypadku gdy </w:t>
      </w:r>
      <w:r>
        <w:t>w</w:t>
      </w:r>
      <w:r w:rsidR="00ED3B74">
        <w:t xml:space="preserve"> </w:t>
      </w:r>
      <w:r w:rsidRPr="00184D9B">
        <w:t>wynik</w:t>
      </w:r>
      <w:r>
        <w:t>u</w:t>
      </w:r>
      <w:r w:rsidRPr="00184D9B">
        <w:t xml:space="preserve"> okresowego przeglądu </w:t>
      </w:r>
      <w:r>
        <w:t xml:space="preserve">stwierdzi </w:t>
      </w:r>
      <w:r w:rsidRPr="00184D9B">
        <w:t>potrzeb</w:t>
      </w:r>
      <w:r>
        <w:t>ę</w:t>
      </w:r>
      <w:r w:rsidRPr="00184D9B">
        <w:t xml:space="preserve"> </w:t>
      </w:r>
      <w:r>
        <w:t xml:space="preserve">ustalenia kryteriów przetwarzania danych PNR, ich </w:t>
      </w:r>
      <w:r w:rsidRPr="00184D9B">
        <w:t xml:space="preserve">aktualizacji </w:t>
      </w:r>
      <w:r>
        <w:t>albo usunięcia. Przepis art.</w:t>
      </w:r>
      <w:r w:rsidR="00ED3B74">
        <w:t xml:space="preserve"> </w:t>
      </w:r>
      <w:r>
        <w:t>28 ust.</w:t>
      </w:r>
      <w:r w:rsidR="00ED3B74">
        <w:t xml:space="preserve"> </w:t>
      </w:r>
      <w:r>
        <w:t>2</w:t>
      </w:r>
      <w:r w:rsidR="00ED3B74">
        <w:t xml:space="preserve"> </w:t>
      </w:r>
      <w:r>
        <w:t>stosuje się.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30.</w:t>
      </w:r>
      <w:r w:rsidRPr="005B1BF4">
        <w:t xml:space="preserve"> JIP odmawia ustalenia kryteriów przetwarzania danych PNR albo ich aktualizacji</w:t>
      </w:r>
      <w:r w:rsidR="008204CF">
        <w:t>,</w:t>
      </w:r>
      <w:r w:rsidRPr="005B1BF4">
        <w:t xml:space="preserve"> w</w:t>
      </w:r>
      <w:r w:rsidR="00ED3B74">
        <w:t xml:space="preserve"> </w:t>
      </w:r>
      <w:r w:rsidRPr="005B1BF4">
        <w:t>przypadku gdy:</w:t>
      </w:r>
    </w:p>
    <w:p w:rsidR="005B1BF4" w:rsidRPr="005B1BF4" w:rsidRDefault="005B1BF4" w:rsidP="00C118F2">
      <w:pPr>
        <w:pStyle w:val="PKTpunkt"/>
        <w:keepNext/>
      </w:pPr>
      <w:r>
        <w:t>1)</w:t>
      </w:r>
      <w:r>
        <w:tab/>
      </w:r>
      <w:r w:rsidRPr="005B1BF4">
        <w:t>wniosek o</w:t>
      </w:r>
      <w:r w:rsidR="00ED3B74">
        <w:t xml:space="preserve"> </w:t>
      </w:r>
      <w:r w:rsidRPr="005B1BF4">
        <w:t>ustalenie kryteriów przetwarzania danych PNR albo wniosek o</w:t>
      </w:r>
      <w:r w:rsidR="00ED3B74">
        <w:t xml:space="preserve"> </w:t>
      </w:r>
      <w:r w:rsidRPr="005B1BF4">
        <w:t>aktualizację tych kryteriów:</w:t>
      </w:r>
    </w:p>
    <w:p w:rsidR="005B1BF4" w:rsidRDefault="005B1BF4" w:rsidP="005B1BF4">
      <w:pPr>
        <w:pStyle w:val="LITlitera"/>
      </w:pPr>
      <w:r>
        <w:t>a)</w:t>
      </w:r>
      <w:r>
        <w:tab/>
      </w:r>
      <w:r w:rsidRPr="00A24418">
        <w:t>nie został złożony pr</w:t>
      </w:r>
      <w:r>
        <w:t>zez właściwy organ albo upoważnioną przez niego osobę,</w:t>
      </w:r>
    </w:p>
    <w:p w:rsidR="005B1BF4" w:rsidRDefault="005B1BF4" w:rsidP="005B1BF4">
      <w:pPr>
        <w:pStyle w:val="LITlitera"/>
      </w:pPr>
      <w:r>
        <w:t>b)</w:t>
      </w:r>
      <w:r>
        <w:tab/>
      </w:r>
      <w:r w:rsidRPr="00A24418">
        <w:t xml:space="preserve">nie </w:t>
      </w:r>
      <w:r>
        <w:t>spełnia wymogów formalnych, o</w:t>
      </w:r>
      <w:r w:rsidR="00ED3B74">
        <w:t xml:space="preserve"> </w:t>
      </w:r>
      <w:r>
        <w:t>których mowa odpowiednio w</w:t>
      </w:r>
      <w:r w:rsidR="00ED3B74">
        <w:t xml:space="preserve"> </w:t>
      </w:r>
      <w:r>
        <w:t>art.</w:t>
      </w:r>
      <w:r w:rsidR="00ED3B74">
        <w:t xml:space="preserve"> </w:t>
      </w:r>
      <w:r>
        <w:t>25 ust.</w:t>
      </w:r>
      <w:r w:rsidR="00ED3B74">
        <w:t xml:space="preserve"> </w:t>
      </w:r>
      <w:r>
        <w:t>2 pkt</w:t>
      </w:r>
      <w:r w:rsidR="00ED3B74">
        <w:t xml:space="preserve"> </w:t>
      </w:r>
      <w:r w:rsidR="00C118F2">
        <w:t>2–</w:t>
      </w:r>
      <w:r>
        <w:t>6 i</w:t>
      </w:r>
      <w:r w:rsidR="00ED3B74">
        <w:t xml:space="preserve"> </w:t>
      </w:r>
      <w:r>
        <w:t>8 albo art.</w:t>
      </w:r>
      <w:r w:rsidR="00ED3B74">
        <w:t xml:space="preserve"> </w:t>
      </w:r>
      <w:r>
        <w:t>26 ust.</w:t>
      </w:r>
      <w:r w:rsidR="00ED3B74">
        <w:t xml:space="preserve"> </w:t>
      </w:r>
      <w:r>
        <w:t>2 pkt</w:t>
      </w:r>
      <w:r w:rsidR="00ED3B74">
        <w:t xml:space="preserve"> </w:t>
      </w:r>
      <w:r w:rsidR="00C118F2">
        <w:t>1, 3–</w:t>
      </w:r>
      <w:r>
        <w:t>7 i</w:t>
      </w:r>
      <w:r w:rsidR="00ED3B74">
        <w:t xml:space="preserve"> </w:t>
      </w:r>
      <w:r>
        <w:t>9;</w:t>
      </w:r>
    </w:p>
    <w:p w:rsidR="005B1BF4" w:rsidRPr="00A24418" w:rsidRDefault="005B1BF4" w:rsidP="005B1BF4">
      <w:pPr>
        <w:pStyle w:val="PKTpunkt"/>
      </w:pPr>
      <w:r>
        <w:t>2)</w:t>
      </w:r>
      <w:r>
        <w:tab/>
        <w:t>wnioskowane kryteria przetwarzania danych PNR nie spełniają warunków określonych w</w:t>
      </w:r>
      <w:r w:rsidR="00ED3B74">
        <w:t xml:space="preserve"> </w:t>
      </w:r>
      <w:r>
        <w:t>art.</w:t>
      </w:r>
      <w:r w:rsidR="00ED3B74">
        <w:t xml:space="preserve"> </w:t>
      </w:r>
      <w:r>
        <w:t>24 ust.</w:t>
      </w:r>
      <w:r w:rsidR="00ED3B74">
        <w:t xml:space="preserve"> </w:t>
      </w:r>
      <w:r>
        <w:t>2 i</w:t>
      </w:r>
      <w:r w:rsidR="00ED3B74">
        <w:t xml:space="preserve"> </w:t>
      </w:r>
      <w:r>
        <w:t>3.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31.</w:t>
      </w:r>
      <w:r>
        <w:rPr>
          <w:rStyle w:val="Ppogrubienie"/>
        </w:rPr>
        <w:t xml:space="preserve"> </w:t>
      </w:r>
      <w:r>
        <w:t xml:space="preserve">1. </w:t>
      </w:r>
      <w:r w:rsidRPr="00A24418">
        <w:t xml:space="preserve">Dane PNR oraz wyniki ich przetwarzania, </w:t>
      </w:r>
      <w:r>
        <w:t>przekazane przez</w:t>
      </w:r>
      <w:r w:rsidRPr="00A24418">
        <w:t xml:space="preserve"> JIP, mogą podlegać dalszemu </w:t>
      </w:r>
      <w:r w:rsidRPr="00846974">
        <w:t>przetwarzaniu</w:t>
      </w:r>
      <w:r w:rsidRPr="00A24418">
        <w:t xml:space="preserve"> przez właściwe organy wyłącznie w</w:t>
      </w:r>
      <w:r w:rsidR="00ED3B74">
        <w:t xml:space="preserve"> </w:t>
      </w:r>
      <w:r w:rsidRPr="00A24418">
        <w:t>celu,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1.</w:t>
      </w:r>
    </w:p>
    <w:p w:rsidR="005B1BF4" w:rsidRPr="00A24418" w:rsidRDefault="005B1BF4" w:rsidP="005B1BF4">
      <w:pPr>
        <w:pStyle w:val="USTustnpkodeksu"/>
      </w:pPr>
      <w:r w:rsidRPr="00300B34">
        <w:t>2.</w:t>
      </w:r>
      <w:r>
        <w:t xml:space="preserve"> </w:t>
      </w:r>
      <w:r w:rsidRPr="00A24418">
        <w:t>Właściwy organ może przetwarzać dane osobowe zawarte w</w:t>
      </w:r>
      <w:r w:rsidR="00ED3B74">
        <w:t xml:space="preserve"> </w:t>
      </w:r>
      <w:r w:rsidRPr="00A24418">
        <w:t>otrzymanych od JIP danych PNR lub wynikach ich przetwarzania bez zgody i</w:t>
      </w:r>
      <w:r w:rsidR="00ED3B74">
        <w:t xml:space="preserve"> </w:t>
      </w:r>
      <w:r w:rsidRPr="00A24418">
        <w:t>wiedzy osoby, której te dane dotyczą.</w:t>
      </w:r>
    </w:p>
    <w:p w:rsidR="005B1BF4" w:rsidRDefault="005B1BF4" w:rsidP="005B1BF4">
      <w:pPr>
        <w:pStyle w:val="USTustnpkodeksu"/>
      </w:pPr>
      <w:r w:rsidRPr="00300B34">
        <w:t>3</w:t>
      </w:r>
      <w:r>
        <w:t xml:space="preserve">. </w:t>
      </w:r>
      <w:r w:rsidRPr="00A24418">
        <w:t xml:space="preserve">Jeżeli </w:t>
      </w:r>
      <w:r>
        <w:t>właściwy organ</w:t>
      </w:r>
      <w:r w:rsidR="009E6749">
        <w:t>,</w:t>
      </w:r>
      <w:r>
        <w:t xml:space="preserve"> przetwarzając dane PNR</w:t>
      </w:r>
      <w:r w:rsidR="009E6749">
        <w:t>,</w:t>
      </w:r>
      <w:r w:rsidRPr="00A24418">
        <w:t xml:space="preserve"> uzysk</w:t>
      </w:r>
      <w:r>
        <w:t>ał</w:t>
      </w:r>
      <w:r w:rsidRPr="00A24418">
        <w:t xml:space="preserve"> informacje uzasadniające podejrzenie popełnienia przestępstw</w:t>
      </w:r>
      <w:r>
        <w:t>a</w:t>
      </w:r>
      <w:r w:rsidRPr="00A24418">
        <w:t xml:space="preserve"> </w:t>
      </w:r>
      <w:r>
        <w:t>lub przestępstwa skarbowego,</w:t>
      </w:r>
      <w:r w:rsidRPr="00092B3D">
        <w:t xml:space="preserve"> ścigane</w:t>
      </w:r>
      <w:r>
        <w:t>go</w:t>
      </w:r>
      <w:r w:rsidRPr="00092B3D">
        <w:t xml:space="preserve"> z</w:t>
      </w:r>
      <w:r w:rsidR="00ED3B74">
        <w:t xml:space="preserve"> </w:t>
      </w:r>
      <w:r w:rsidRPr="00092B3D">
        <w:t>urzędu</w:t>
      </w:r>
      <w:r w:rsidRPr="00A24418">
        <w:t>, inne</w:t>
      </w:r>
      <w:r>
        <w:t>go</w:t>
      </w:r>
      <w:r w:rsidRPr="00A24418">
        <w:t xml:space="preserve"> niż określone w</w:t>
      </w:r>
      <w:r w:rsidR="00ED3B74">
        <w:t xml:space="preserve"> </w:t>
      </w:r>
      <w:r>
        <w:t>art.</w:t>
      </w:r>
      <w:r w:rsidR="00ED3B74">
        <w:t xml:space="preserve"> </w:t>
      </w:r>
      <w:r>
        <w:t>3</w:t>
      </w:r>
      <w:r w:rsidRPr="00A24418">
        <w:t>, mo</w:t>
      </w:r>
      <w:r>
        <w:t>że</w:t>
      </w:r>
      <w:r w:rsidRPr="00A24418">
        <w:t xml:space="preserve"> wykorzystać te informacje </w:t>
      </w:r>
      <w:r>
        <w:t>do</w:t>
      </w:r>
      <w:r w:rsidRPr="00A24418">
        <w:t xml:space="preserve"> wykrywania i</w:t>
      </w:r>
      <w:r w:rsidR="00ED3B74">
        <w:t xml:space="preserve"> </w:t>
      </w:r>
      <w:r w:rsidRPr="00A24418">
        <w:t>ścigania takich przestępstw.</w:t>
      </w:r>
    </w:p>
    <w:p w:rsidR="005B1BF4" w:rsidRDefault="005B1BF4" w:rsidP="005B1BF4">
      <w:pPr>
        <w:pStyle w:val="USTustnpkodeksu"/>
      </w:pPr>
      <w:r>
        <w:t>4. Właściwy organ lub osoba przez niego upoważniona może upoważnić żołnierzy, funkcjonariuszy lub pracowników pełniących służbę lub zatrudnionych w</w:t>
      </w:r>
      <w:r w:rsidR="00ED3B74">
        <w:t xml:space="preserve"> </w:t>
      </w:r>
      <w:r>
        <w:t>podległych mu jednostkach organizacyjnych do przetwarzania danych PNR lub</w:t>
      </w:r>
      <w:r w:rsidRPr="001C1BFE">
        <w:t xml:space="preserve"> </w:t>
      </w:r>
      <w:r>
        <w:t>wyników</w:t>
      </w:r>
      <w:r w:rsidRPr="001C1BFE">
        <w:t xml:space="preserve"> ich przetwarzania</w:t>
      </w:r>
      <w:r>
        <w:t>.</w:t>
      </w:r>
    </w:p>
    <w:p w:rsidR="005B1BF4" w:rsidRPr="00A24418" w:rsidRDefault="005B1BF4" w:rsidP="005B1BF4">
      <w:pPr>
        <w:pStyle w:val="USTustnpkodeksu"/>
      </w:pPr>
      <w:r>
        <w:t>5. Warunkiem uzyskania upoważnienia, o</w:t>
      </w:r>
      <w:r w:rsidR="00ED3B74">
        <w:t xml:space="preserve"> </w:t>
      </w:r>
      <w:r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>4, jest ukończenie szkolenia w</w:t>
      </w:r>
      <w:r w:rsidR="00ED3B74">
        <w:t xml:space="preserve"> </w:t>
      </w:r>
      <w:r>
        <w:t>zakresie ochrony danych osobowych.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32.</w:t>
      </w:r>
      <w:r>
        <w:rPr>
          <w:rStyle w:val="Ppogrubienie"/>
        </w:rPr>
        <w:t xml:space="preserve"> </w:t>
      </w:r>
      <w:r>
        <w:t xml:space="preserve">1. </w:t>
      </w:r>
      <w:r w:rsidRPr="00A24418">
        <w:t>Dane PNR są przechowywane przez</w:t>
      </w:r>
      <w:r>
        <w:t xml:space="preserve"> JIP przez</w:t>
      </w:r>
      <w:r w:rsidRPr="00A24418">
        <w:t xml:space="preserve"> </w:t>
      </w:r>
      <w:r>
        <w:t>5</w:t>
      </w:r>
      <w:r w:rsidR="00ED3B74">
        <w:t xml:space="preserve"> </w:t>
      </w:r>
      <w:r w:rsidRPr="00A24418">
        <w:t>lat od dnia ich zgromadzenia, a</w:t>
      </w:r>
      <w:r w:rsidR="00ED3B74">
        <w:t xml:space="preserve"> </w:t>
      </w:r>
      <w:r w:rsidRPr="00A24418">
        <w:t xml:space="preserve">po upływie tego okresu </w:t>
      </w:r>
      <w:r>
        <w:t>podlegają niezwłocznie trwałemu</w:t>
      </w:r>
      <w:r w:rsidRPr="00A24418">
        <w:t xml:space="preserve"> </w:t>
      </w:r>
      <w:r>
        <w:t>usunięciu w</w:t>
      </w:r>
      <w:r w:rsidR="00A1021C">
        <w:t> </w:t>
      </w:r>
      <w:r>
        <w:t>sposób zautomatyzowany przy wykorzystaniu KSI PNR</w:t>
      </w:r>
      <w:r w:rsidRPr="00A24418">
        <w:t>.</w:t>
      </w:r>
    </w:p>
    <w:p w:rsidR="005B1BF4" w:rsidRDefault="005B1BF4" w:rsidP="00C118F2">
      <w:pPr>
        <w:pStyle w:val="USTustnpkodeksu"/>
        <w:keepNext/>
      </w:pPr>
      <w:r>
        <w:t>2. W</w:t>
      </w:r>
      <w:r w:rsidR="00ED3B74">
        <w:t xml:space="preserve"> </w:t>
      </w:r>
      <w:r>
        <w:t>przypadku gdy w</w:t>
      </w:r>
      <w:r w:rsidR="00ED3B74">
        <w:t xml:space="preserve"> </w:t>
      </w:r>
      <w:r>
        <w:t>wyniku indywidualnej oceny w</w:t>
      </w:r>
      <w:r w:rsidR="00ED3B74">
        <w:t xml:space="preserve"> </w:t>
      </w:r>
      <w:r>
        <w:t>sposób niezautomatyzowany, o</w:t>
      </w:r>
      <w:r w:rsidR="00A1021C">
        <w:t> 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20 ust.</w:t>
      </w:r>
      <w:r w:rsidR="00ED3B74">
        <w:t xml:space="preserve"> </w:t>
      </w:r>
      <w:r>
        <w:t>1, ustalono, że pozytywny wynik sprawdzenia:</w:t>
      </w:r>
    </w:p>
    <w:p w:rsidR="005B1BF4" w:rsidRDefault="00A1021C" w:rsidP="005B1BF4">
      <w:pPr>
        <w:pStyle w:val="PKTpunkt"/>
      </w:pPr>
      <w:r>
        <w:t>1)</w:t>
      </w:r>
      <w:r>
        <w:tab/>
      </w:r>
      <w:r w:rsidR="005B1BF4">
        <w:t>podlega przekazaniu przez JIP właściwemu organowi – jest on przechowywany wyłącznie przez okres niezbędny do jego przekazania, a</w:t>
      </w:r>
      <w:r w:rsidR="00ED3B74">
        <w:t xml:space="preserve"> </w:t>
      </w:r>
      <w:r w:rsidR="005B1BF4">
        <w:t>następnie jest on niezwłocznie trwale usuwany przez JIP przy wykorzystaniu KSI PNR;</w:t>
      </w:r>
    </w:p>
    <w:p w:rsidR="005B1BF4" w:rsidRDefault="00A1021C" w:rsidP="005B1BF4">
      <w:pPr>
        <w:pStyle w:val="PKTpunkt"/>
      </w:pPr>
      <w:r>
        <w:t>2)</w:t>
      </w:r>
      <w:r>
        <w:tab/>
      </w:r>
      <w:r w:rsidR="005B1BF4">
        <w:t>nie podlega przekazaniu przez JIP właściwemu organowi – jest on niezwłocznie trwale usuwany przez JIP przy wykorzystaniu KSI PNR w</w:t>
      </w:r>
      <w:r w:rsidR="00ED3B74">
        <w:t xml:space="preserve"> </w:t>
      </w:r>
      <w:r w:rsidR="005B1BF4">
        <w:t>sposób zautomatyzowany.</w:t>
      </w:r>
    </w:p>
    <w:p w:rsidR="005B1BF4" w:rsidRDefault="005B1BF4" w:rsidP="005B1BF4">
      <w:pPr>
        <w:pStyle w:val="USTustnpkodeksu"/>
      </w:pPr>
      <w:r>
        <w:t xml:space="preserve">3. </w:t>
      </w:r>
      <w:r w:rsidRPr="00A24418">
        <w:t>W</w:t>
      </w:r>
      <w:r w:rsidR="00ED3B74">
        <w:t xml:space="preserve"> </w:t>
      </w:r>
      <w:r w:rsidRPr="00A24418">
        <w:t>przypadku</w:t>
      </w:r>
      <w:r>
        <w:t>,</w:t>
      </w:r>
      <w:r w:rsidRPr="00A24418">
        <w:t xml:space="preserve"> </w:t>
      </w:r>
      <w:r>
        <w:t>o</w:t>
      </w:r>
      <w:r w:rsidR="00ED3B74">
        <w:t xml:space="preserve"> </w:t>
      </w:r>
      <w:r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>2 pkt</w:t>
      </w:r>
      <w:r w:rsidR="00ED3B74">
        <w:t xml:space="preserve"> </w:t>
      </w:r>
      <w:r>
        <w:t xml:space="preserve">2, pozytywny </w:t>
      </w:r>
      <w:r w:rsidRPr="00D86D5E">
        <w:t>wynik</w:t>
      </w:r>
      <w:r>
        <w:t xml:space="preserve"> sprawdzenia może być przechowywany przez JIP w</w:t>
      </w:r>
      <w:r w:rsidR="00ED3B74">
        <w:t xml:space="preserve"> </w:t>
      </w:r>
      <w:r w:rsidRPr="00A24418">
        <w:t>celu zapobiegania wynikom fałszywie pozytywnym</w:t>
      </w:r>
      <w:r>
        <w:t>,</w:t>
      </w:r>
      <w:r w:rsidRPr="00A24418">
        <w:t xml:space="preserve"> dopóki dane PNR nie zostaną usunięte zgodnie z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1.</w:t>
      </w:r>
    </w:p>
    <w:p w:rsidR="005B1BF4" w:rsidRPr="00F60652" w:rsidRDefault="005B1BF4" w:rsidP="005B1BF4">
      <w:pPr>
        <w:pStyle w:val="USTustnpkodeksu"/>
        <w:rPr>
          <w:rStyle w:val="Ppogrubienie"/>
        </w:rPr>
      </w:pPr>
      <w:r>
        <w:t>4</w:t>
      </w:r>
      <w:r w:rsidRPr="00F60652">
        <w:t xml:space="preserve">. </w:t>
      </w:r>
      <w:r>
        <w:t>W</w:t>
      </w:r>
      <w:r w:rsidR="00ED3B74">
        <w:t xml:space="preserve"> </w:t>
      </w:r>
      <w:r w:rsidRPr="00F60652">
        <w:t>przypadku</w:t>
      </w:r>
      <w:r>
        <w:t xml:space="preserve"> niewykorzystania otrzymanych</w:t>
      </w:r>
      <w:r w:rsidRPr="00F60652">
        <w:t xml:space="preserve"> dan</w:t>
      </w:r>
      <w:r>
        <w:t>ych</w:t>
      </w:r>
      <w:r w:rsidRPr="00F60652">
        <w:t xml:space="preserve"> PNR</w:t>
      </w:r>
      <w:r>
        <w:t xml:space="preserve"> lub wyników ich przetwarzania przez właściwy organ</w:t>
      </w:r>
      <w:r w:rsidRPr="00F60652">
        <w:t xml:space="preserve"> </w:t>
      </w:r>
      <w:r>
        <w:t>w</w:t>
      </w:r>
      <w:r w:rsidR="00ED3B74">
        <w:t xml:space="preserve"> </w:t>
      </w:r>
      <w:r>
        <w:t>celu określonym w</w:t>
      </w:r>
      <w:r w:rsidR="00ED3B74">
        <w:t xml:space="preserve"> </w:t>
      </w:r>
      <w:r>
        <w:t>art.</w:t>
      </w:r>
      <w:r w:rsidR="00ED3B74">
        <w:t xml:space="preserve"> </w:t>
      </w:r>
      <w:r>
        <w:t>1 ust.</w:t>
      </w:r>
      <w:r w:rsidR="00ED3B74">
        <w:t xml:space="preserve"> </w:t>
      </w:r>
      <w:r>
        <w:t>1 lub art.</w:t>
      </w:r>
      <w:r w:rsidR="00ED3B74">
        <w:t xml:space="preserve"> </w:t>
      </w:r>
      <w:r>
        <w:t>31 ust.</w:t>
      </w:r>
      <w:r w:rsidR="00ED3B74">
        <w:t xml:space="preserve"> </w:t>
      </w:r>
      <w:r>
        <w:t>3</w:t>
      </w:r>
      <w:r w:rsidR="00ED3B74">
        <w:t xml:space="preserve"> </w:t>
      </w:r>
      <w:r w:rsidRPr="00F60652">
        <w:t xml:space="preserve">podlegają </w:t>
      </w:r>
      <w:r>
        <w:t xml:space="preserve">one </w:t>
      </w:r>
      <w:r w:rsidRPr="00F60652">
        <w:t>usunięciu przez te</w:t>
      </w:r>
      <w:r>
        <w:t>n</w:t>
      </w:r>
      <w:r w:rsidRPr="00F60652">
        <w:t xml:space="preserve"> organ na zasadach określonych odrębnymi przepisami</w:t>
      </w:r>
      <w:r>
        <w:t xml:space="preserve"> dotyczącymi przetwarzania informacji, w</w:t>
      </w:r>
      <w:r w:rsidR="00ED3B74">
        <w:t xml:space="preserve"> </w:t>
      </w:r>
      <w:r>
        <w:t>tym danych osobowych, przez właściwe organy</w:t>
      </w:r>
      <w:r w:rsidRPr="00F60652"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33.</w:t>
      </w:r>
      <w:r w:rsidR="00ED3B74">
        <w:rPr>
          <w:rStyle w:val="Ppogrubienie"/>
        </w:rPr>
        <w:t xml:space="preserve"> </w:t>
      </w:r>
      <w:r w:rsidRPr="005B1BF4">
        <w:t>1. Dane PNR mogące służyć do bezpośredniej identyfikacji pasażera, po upływie 6</w:t>
      </w:r>
      <w:r w:rsidR="00ED3B74">
        <w:t xml:space="preserve"> </w:t>
      </w:r>
      <w:r w:rsidRPr="005B1BF4">
        <w:t>miesięcy od dnia ich zgromadzenia w</w:t>
      </w:r>
      <w:r w:rsidR="00ED3B74">
        <w:t xml:space="preserve"> </w:t>
      </w:r>
      <w:r w:rsidRPr="005B1BF4">
        <w:t>KSI PNR, są poddawane depersonalizacji przez uczynienie niewidocznymi dla osób przetwarzających dane PNR w</w:t>
      </w:r>
      <w:r w:rsidR="00ED3B74">
        <w:t xml:space="preserve"> </w:t>
      </w:r>
      <w:r w:rsidRPr="005B1BF4">
        <w:t>KSI PNR następujących kategorii danych PNR: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imi</w:t>
      </w:r>
      <w:r>
        <w:t xml:space="preserve">enia </w:t>
      </w:r>
      <w:r w:rsidRPr="00A24418">
        <w:t>i</w:t>
      </w:r>
      <w:r w:rsidR="00ED3B74">
        <w:t xml:space="preserve"> </w:t>
      </w:r>
      <w:r w:rsidRPr="00A24418">
        <w:t>nazwisk</w:t>
      </w:r>
      <w:r>
        <w:t>a lub imion i</w:t>
      </w:r>
      <w:r w:rsidR="00ED3B74">
        <w:t xml:space="preserve"> </w:t>
      </w:r>
      <w:r>
        <w:t>nazwisk</w:t>
      </w:r>
      <w:r w:rsidRPr="00A24418">
        <w:t xml:space="preserve"> pasażera, a</w:t>
      </w:r>
      <w:r w:rsidR="00ED3B74">
        <w:t xml:space="preserve"> </w:t>
      </w:r>
      <w:r w:rsidRPr="00A24418">
        <w:t>także</w:t>
      </w:r>
      <w:r>
        <w:t xml:space="preserve"> liczby oraz</w:t>
      </w:r>
      <w:r w:rsidRPr="00A24418">
        <w:t xml:space="preserve"> imion i</w:t>
      </w:r>
      <w:r w:rsidR="00ED3B74">
        <w:t xml:space="preserve"> </w:t>
      </w:r>
      <w:r w:rsidRPr="00A24418">
        <w:t>nazwisk innych pasażerów wymienionych w</w:t>
      </w:r>
      <w:r w:rsidR="00ED3B74">
        <w:t xml:space="preserve"> </w:t>
      </w:r>
      <w:r w:rsidRPr="00A24418">
        <w:t xml:space="preserve">danych PNR </w:t>
      </w:r>
      <w:r>
        <w:t>dotyczących dokonanej rezerwacji</w:t>
      </w:r>
      <w:r w:rsidRPr="00A24418">
        <w:t>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1145F6">
        <w:t>adres</w:t>
      </w:r>
      <w:r>
        <w:t>u,</w:t>
      </w:r>
      <w:r w:rsidRPr="001145F6">
        <w:t xml:space="preserve"> numer telefonu</w:t>
      </w:r>
      <w:r>
        <w:t xml:space="preserve"> i</w:t>
      </w:r>
      <w:r w:rsidR="00ED3B74">
        <w:t xml:space="preserve"> </w:t>
      </w:r>
      <w:r w:rsidRPr="001145F6">
        <w:t>adres</w:t>
      </w:r>
      <w:r>
        <w:t>u</w:t>
      </w:r>
      <w:r w:rsidRPr="001145F6">
        <w:t xml:space="preserve"> e</w:t>
      </w:r>
      <w:r>
        <w:t>-mail pasażera</w:t>
      </w:r>
      <w:r w:rsidRPr="00A24418">
        <w:t>;</w:t>
      </w:r>
    </w:p>
    <w:p w:rsidR="005B1BF4" w:rsidRDefault="005B1BF4" w:rsidP="005B1BF4">
      <w:pPr>
        <w:pStyle w:val="PKTpunkt"/>
      </w:pPr>
      <w:r>
        <w:t>3)</w:t>
      </w:r>
      <w:r>
        <w:tab/>
        <w:t>informacji</w:t>
      </w:r>
      <w:r w:rsidRPr="001145F6">
        <w:t xml:space="preserve"> dotycząc</w:t>
      </w:r>
      <w:r>
        <w:t>ych</w:t>
      </w:r>
      <w:r w:rsidRPr="001145F6">
        <w:t xml:space="preserve"> płatności</w:t>
      </w:r>
      <w:r>
        <w:t xml:space="preserve"> obejmujących numer karty płatniczej, informacji o</w:t>
      </w:r>
      <w:r w:rsidR="00A1021C">
        <w:t> </w:t>
      </w:r>
      <w:r>
        <w:t>płatności gotówką, informacji znajdujących się</w:t>
      </w:r>
      <w:r w:rsidRPr="001145F6">
        <w:t xml:space="preserve"> na fakturze</w:t>
      </w:r>
      <w:r w:rsidRPr="003F5B89">
        <w:t xml:space="preserve"> albo na innym dowodzie płatności za bilet</w:t>
      </w:r>
      <w:r>
        <w:t xml:space="preserve"> oraz informacji zawartych w</w:t>
      </w:r>
      <w:r w:rsidR="00ED3B74">
        <w:t xml:space="preserve"> </w:t>
      </w:r>
      <w:r>
        <w:t>poleceniu przelewu: numerów rachunków bankowych nadawcy i</w:t>
      </w:r>
      <w:r w:rsidR="00ED3B74">
        <w:t xml:space="preserve"> </w:t>
      </w:r>
      <w:r>
        <w:t>odbiorcy, imion i</w:t>
      </w:r>
      <w:r w:rsidR="00ED3B74">
        <w:t xml:space="preserve"> </w:t>
      </w:r>
      <w:r>
        <w:t>nazwisk lub nazwy nadawcy i</w:t>
      </w:r>
      <w:r w:rsidR="00ED3B74">
        <w:t xml:space="preserve"> </w:t>
      </w:r>
      <w:r>
        <w:t>odbiorcy, kwoty i</w:t>
      </w:r>
      <w:r w:rsidR="00ED3B74">
        <w:t xml:space="preserve"> </w:t>
      </w:r>
      <w:r>
        <w:t>waluty przelewu, daty i</w:t>
      </w:r>
      <w:r w:rsidR="00ED3B74">
        <w:t xml:space="preserve"> </w:t>
      </w:r>
      <w:r>
        <w:t>czasu wykonania przelewu oraz jego tytułu;</w:t>
      </w:r>
    </w:p>
    <w:p w:rsidR="005B1BF4" w:rsidRPr="00A24418" w:rsidRDefault="005B1BF4" w:rsidP="005B1BF4">
      <w:pPr>
        <w:pStyle w:val="PKTpunkt"/>
      </w:pPr>
      <w:r>
        <w:t>4)</w:t>
      </w:r>
      <w:r>
        <w:tab/>
      </w:r>
      <w:r w:rsidRPr="00A24418">
        <w:t xml:space="preserve">informacji </w:t>
      </w:r>
      <w:r>
        <w:t>o</w:t>
      </w:r>
      <w:r w:rsidR="00ED3B74">
        <w:t xml:space="preserve"> </w:t>
      </w:r>
      <w:r w:rsidRPr="00A24418">
        <w:t>program</w:t>
      </w:r>
      <w:r>
        <w:t>ach</w:t>
      </w:r>
      <w:r w:rsidRPr="00A24418">
        <w:t xml:space="preserve"> lojalnościowych;</w:t>
      </w:r>
    </w:p>
    <w:p w:rsidR="005B1BF4" w:rsidRPr="005B1BF4" w:rsidRDefault="005B1BF4" w:rsidP="00C118F2">
      <w:pPr>
        <w:pStyle w:val="PKTpunkt"/>
        <w:keepNext/>
      </w:pPr>
      <w:r>
        <w:t>5)</w:t>
      </w:r>
      <w:r w:rsidRPr="005B1BF4">
        <w:tab/>
        <w:t>informacji dotyczących osoby małoletniej podróżującej bez opieki statkiem powietrznym, obejmujących:</w:t>
      </w:r>
    </w:p>
    <w:p w:rsidR="005B1BF4" w:rsidRDefault="005B1BF4" w:rsidP="005B1BF4">
      <w:pPr>
        <w:pStyle w:val="LITlitera"/>
      </w:pPr>
      <w:r>
        <w:t>a)</w:t>
      </w:r>
      <w:r>
        <w:tab/>
      </w:r>
      <w:r w:rsidRPr="00D21B7A">
        <w:t>imię i</w:t>
      </w:r>
      <w:r w:rsidR="00ED3B74">
        <w:t xml:space="preserve"> </w:t>
      </w:r>
      <w:r w:rsidRPr="00D21B7A">
        <w:t>nazwisko (imiona i</w:t>
      </w:r>
      <w:r w:rsidR="00ED3B74">
        <w:t xml:space="preserve"> </w:t>
      </w:r>
      <w:r w:rsidRPr="00D21B7A">
        <w:t>nazwiska), płeć, wiek, języki, którymi włada osoba małoletnia</w:t>
      </w:r>
      <w:r w:rsidRPr="001145F6">
        <w:t>,</w:t>
      </w:r>
    </w:p>
    <w:p w:rsidR="005B1BF4" w:rsidRDefault="005B1BF4" w:rsidP="005B1BF4">
      <w:pPr>
        <w:pStyle w:val="LITlitera"/>
      </w:pPr>
      <w:r>
        <w:t>b)</w:t>
      </w:r>
      <w:r>
        <w:tab/>
      </w:r>
      <w:r w:rsidRPr="00D21B7A">
        <w:t>imię i</w:t>
      </w:r>
      <w:r w:rsidR="00ED3B74">
        <w:t xml:space="preserve"> </w:t>
      </w:r>
      <w:r w:rsidRPr="00D21B7A">
        <w:t>nazwisko (imiona i</w:t>
      </w:r>
      <w:r w:rsidR="00ED3B74">
        <w:t xml:space="preserve"> </w:t>
      </w:r>
      <w:r w:rsidRPr="00D21B7A">
        <w:t>nazwiska) opiekuna osoby małoletniej w</w:t>
      </w:r>
      <w:r w:rsidR="00ED3B74">
        <w:t xml:space="preserve"> </w:t>
      </w:r>
      <w:r w:rsidRPr="00D21B7A">
        <w:t>momencie startu tego statku, jego adres, numer telefonu, adres e</w:t>
      </w:r>
      <w:r>
        <w:t>-mail</w:t>
      </w:r>
      <w:r w:rsidRPr="00D21B7A">
        <w:t>, rodzaj i</w:t>
      </w:r>
      <w:r w:rsidR="00ED3B74">
        <w:t xml:space="preserve"> </w:t>
      </w:r>
      <w:r w:rsidRPr="00D21B7A">
        <w:t>numer dokumentu tożsamości oraz rodzaj więzi łączącej go z</w:t>
      </w:r>
      <w:r w:rsidR="00ED3B74">
        <w:t xml:space="preserve"> </w:t>
      </w:r>
      <w:r w:rsidRPr="00D21B7A">
        <w:t>osobą małoletnią</w:t>
      </w:r>
      <w:r w:rsidRPr="001145F6">
        <w:t>,</w:t>
      </w:r>
    </w:p>
    <w:p w:rsidR="005B1BF4" w:rsidRDefault="005B1BF4" w:rsidP="005B1BF4">
      <w:pPr>
        <w:pStyle w:val="LITlitera"/>
      </w:pPr>
      <w:r>
        <w:t>c)</w:t>
      </w:r>
      <w:r>
        <w:tab/>
      </w:r>
      <w:r w:rsidRPr="00D21B7A">
        <w:t>imię i</w:t>
      </w:r>
      <w:r w:rsidR="00ED3B74">
        <w:t xml:space="preserve"> </w:t>
      </w:r>
      <w:r w:rsidRPr="00D21B7A">
        <w:t>nazwisko (imiona i</w:t>
      </w:r>
      <w:r w:rsidR="00ED3B74">
        <w:t xml:space="preserve"> </w:t>
      </w:r>
      <w:r w:rsidRPr="00D21B7A">
        <w:t>nazwiska) opiekuna osoby małoletniej w</w:t>
      </w:r>
      <w:r w:rsidR="00ED3B74">
        <w:t xml:space="preserve"> </w:t>
      </w:r>
      <w:r w:rsidRPr="00D21B7A">
        <w:t>momencie lądowania tego statku, jego adres, numer telefonu, adres e</w:t>
      </w:r>
      <w:r>
        <w:t>-mail</w:t>
      </w:r>
      <w:r w:rsidRPr="00D21B7A">
        <w:t>, rodzaj i</w:t>
      </w:r>
      <w:r w:rsidR="00ED3B74">
        <w:t xml:space="preserve"> </w:t>
      </w:r>
      <w:r w:rsidRPr="00D21B7A">
        <w:t>numer dokumentu tożsamości oraz rodzaj więzi łączącej go z</w:t>
      </w:r>
      <w:r w:rsidR="00ED3B74">
        <w:t xml:space="preserve"> </w:t>
      </w:r>
      <w:r w:rsidRPr="00D21B7A">
        <w:t>osobą małoletnią</w:t>
      </w:r>
      <w:r>
        <w:t>,</w:t>
      </w:r>
    </w:p>
    <w:p w:rsidR="005B1BF4" w:rsidRDefault="005B1BF4" w:rsidP="005B1BF4">
      <w:pPr>
        <w:pStyle w:val="LITlitera"/>
      </w:pPr>
      <w:r>
        <w:t>d)</w:t>
      </w:r>
      <w:r>
        <w:tab/>
      </w:r>
      <w:r w:rsidRPr="00D21B7A">
        <w:t>imię i</w:t>
      </w:r>
      <w:r w:rsidR="00ED3B74">
        <w:t xml:space="preserve"> </w:t>
      </w:r>
      <w:r w:rsidRPr="00D21B7A">
        <w:t>nazwisko (imiona i</w:t>
      </w:r>
      <w:r w:rsidR="00ED3B74">
        <w:t xml:space="preserve"> </w:t>
      </w:r>
      <w:r w:rsidRPr="00D21B7A">
        <w:t>nazwiska) przedstawiciela przewoźnika lotniczego obecnego przy odlocie i</w:t>
      </w:r>
      <w:r w:rsidR="00ED3B74">
        <w:t xml:space="preserve"> </w:t>
      </w:r>
      <w:r w:rsidRPr="00D21B7A">
        <w:t>przylocie</w:t>
      </w:r>
      <w:r>
        <w:t>;</w:t>
      </w:r>
    </w:p>
    <w:p w:rsidR="005B1BF4" w:rsidRPr="008D3873" w:rsidRDefault="005B1BF4" w:rsidP="005B1BF4">
      <w:pPr>
        <w:pStyle w:val="PKTpunkt"/>
      </w:pPr>
      <w:r>
        <w:t>6)</w:t>
      </w:r>
      <w:r>
        <w:tab/>
        <w:t>danych API.</w:t>
      </w:r>
    </w:p>
    <w:p w:rsidR="005B1BF4" w:rsidRPr="005B1BF4" w:rsidRDefault="005B1BF4" w:rsidP="00C118F2">
      <w:pPr>
        <w:pStyle w:val="USTustnpkodeksu"/>
        <w:keepNext/>
      </w:pPr>
      <w:r>
        <w:t>2</w:t>
      </w:r>
      <w:r w:rsidRPr="005B1BF4">
        <w:t>. Po upływie okresu,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ust.</w:t>
      </w:r>
      <w:r w:rsidR="00ED3B74">
        <w:t xml:space="preserve"> </w:t>
      </w:r>
      <w:r w:rsidRPr="005B1BF4">
        <w:t>1, ujawnienie zdepersonalizowanych danych PNR przez JIP jest dopuszczalne wyłącznie</w:t>
      </w:r>
      <w:r w:rsidR="00AE42D5">
        <w:t>,</w:t>
      </w:r>
      <w:r w:rsidRPr="005B1BF4">
        <w:t xml:space="preserve"> gdy uzyskano zgodę:</w:t>
      </w:r>
    </w:p>
    <w:p w:rsidR="005B1BF4" w:rsidRPr="008E68E8" w:rsidRDefault="005B1BF4" w:rsidP="005B1BF4">
      <w:pPr>
        <w:pStyle w:val="PKTpunkt"/>
      </w:pPr>
      <w:r w:rsidRPr="008E68E8">
        <w:t>1)</w:t>
      </w:r>
      <w:r w:rsidRPr="008E68E8">
        <w:tab/>
        <w:t xml:space="preserve">w przypadku postępowania przed sądem </w:t>
      </w:r>
      <w:r w:rsidRPr="009B3CCF">
        <w:t>–</w:t>
      </w:r>
      <w:r w:rsidRPr="008E68E8">
        <w:t xml:space="preserve"> sądu prowadzącego postępowanie;</w:t>
      </w:r>
    </w:p>
    <w:p w:rsidR="005B1BF4" w:rsidRPr="008E68E8" w:rsidRDefault="005B1BF4" w:rsidP="005B1BF4">
      <w:pPr>
        <w:pStyle w:val="PKTpunkt"/>
      </w:pPr>
      <w:r w:rsidRPr="008E68E8">
        <w:t>2)</w:t>
      </w:r>
      <w:r w:rsidRPr="008E68E8">
        <w:tab/>
        <w:t>w przypadku postępowania przygotowawczego – prokuratora prowadzącego lub nadzorującego postępowanie;</w:t>
      </w:r>
    </w:p>
    <w:p w:rsidR="005B1BF4" w:rsidRPr="00A24418" w:rsidRDefault="005B1BF4" w:rsidP="005B1BF4">
      <w:pPr>
        <w:pStyle w:val="PKTpunkt"/>
      </w:pPr>
      <w:r>
        <w:t>3)</w:t>
      </w:r>
      <w:r>
        <w:tab/>
      </w:r>
      <w:r w:rsidRPr="008E68E8">
        <w:t>w przypadku czynności operacyjno</w:t>
      </w:r>
      <w:r>
        <w:t>-rozpoznawczych</w:t>
      </w:r>
      <w:r w:rsidRPr="008E68E8">
        <w:t xml:space="preserve"> </w:t>
      </w:r>
      <w:r w:rsidRPr="009B3CCF">
        <w:t>–</w:t>
      </w:r>
      <w:r w:rsidRPr="008E68E8">
        <w:t xml:space="preserve"> prokuratora okręgowego właściwego ze względu na siedzibę organu wykonującego te czynności</w:t>
      </w:r>
      <w:r>
        <w:t>.</w:t>
      </w:r>
    </w:p>
    <w:p w:rsidR="005B1BF4" w:rsidRDefault="005B1BF4" w:rsidP="005B1BF4">
      <w:pPr>
        <w:pStyle w:val="USTustnpkodeksu"/>
      </w:pPr>
      <w:r>
        <w:t>3. Zgoda, o</w:t>
      </w:r>
      <w:r w:rsidR="00ED3B74">
        <w:t xml:space="preserve"> </w:t>
      </w:r>
      <w:r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>
        <w:t>2, jest wydawana</w:t>
      </w:r>
      <w:r w:rsidR="00AE42D5">
        <w:t>,</w:t>
      </w:r>
      <w:r>
        <w:t xml:space="preserve"> w</w:t>
      </w:r>
      <w:r w:rsidR="00ED3B74">
        <w:t xml:space="preserve"> </w:t>
      </w:r>
      <w:r>
        <w:t>przypadku gdy przetwarzanie zdepersonalizowanych danych PNR jest niezbędne do realizacji celu określonego w</w:t>
      </w:r>
      <w:r w:rsidR="00ED3B74">
        <w:t xml:space="preserve"> </w:t>
      </w:r>
      <w:r>
        <w:t>art.</w:t>
      </w:r>
      <w:r w:rsidR="00ED3B74">
        <w:t xml:space="preserve"> </w:t>
      </w:r>
      <w:r>
        <w:t>1 ust.</w:t>
      </w:r>
      <w:r w:rsidR="00A1021C">
        <w:t> </w:t>
      </w:r>
      <w:r>
        <w:t>1.</w:t>
      </w:r>
    </w:p>
    <w:p w:rsidR="005B1BF4" w:rsidRDefault="005B1BF4" w:rsidP="005B1BF4">
      <w:pPr>
        <w:pStyle w:val="USTustnpkodeksu"/>
      </w:pPr>
      <w:r>
        <w:t>4. Właściwy organ, osoba przez niego upoważnio</w:t>
      </w:r>
      <w:r w:rsidR="00A1021C">
        <w:t>na lub inna osoba upoważniona w </w:t>
      </w:r>
      <w:r>
        <w:t>trybie,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31 ust.</w:t>
      </w:r>
      <w:r w:rsidR="00ED3B74">
        <w:t xml:space="preserve"> </w:t>
      </w:r>
      <w:r>
        <w:t>4, składa wniosek o</w:t>
      </w:r>
      <w:r w:rsidR="00ED3B74">
        <w:t xml:space="preserve"> </w:t>
      </w:r>
      <w:r>
        <w:t>wyrażenie zgody na ujawnienie zdepersonalizowanych danych PNR</w:t>
      </w:r>
      <w:r w:rsidRPr="00A24418">
        <w:t xml:space="preserve">. </w:t>
      </w:r>
      <w:r>
        <w:t>Do tego wniosku dołącza się wniosek o</w:t>
      </w:r>
      <w:r w:rsidR="00ED3B74">
        <w:t xml:space="preserve"> </w:t>
      </w:r>
      <w:r>
        <w:t>przekazanie danych PNR.</w:t>
      </w:r>
    </w:p>
    <w:p w:rsidR="005B1BF4" w:rsidRDefault="005B1BF4" w:rsidP="005B1BF4">
      <w:pPr>
        <w:pStyle w:val="USTustnpkodeksu"/>
      </w:pPr>
      <w:r>
        <w:t>5. Zgoda, o</w:t>
      </w:r>
      <w:r w:rsidR="00ED3B74">
        <w:t xml:space="preserve"> </w:t>
      </w:r>
      <w:r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>
        <w:t>2, jest udzielana na wniosku o</w:t>
      </w:r>
      <w:r w:rsidR="00ED3B74">
        <w:t xml:space="preserve"> </w:t>
      </w:r>
      <w:r>
        <w:t>przekazanie danych PNR.</w:t>
      </w:r>
    </w:p>
    <w:p w:rsidR="005B1BF4" w:rsidRPr="00A24418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34.</w:t>
      </w:r>
      <w:r>
        <w:rPr>
          <w:rStyle w:val="Ppogrubienie"/>
        </w:rPr>
        <w:t xml:space="preserve"> </w:t>
      </w:r>
      <w:r>
        <w:t xml:space="preserve">1. </w:t>
      </w:r>
      <w:r w:rsidRPr="00A24418">
        <w:t xml:space="preserve">JIP prowadzi dokumentację </w:t>
      </w:r>
      <w:r>
        <w:t xml:space="preserve">dotyczącą </w:t>
      </w:r>
      <w:r w:rsidRPr="00A24418">
        <w:t>przetwarzania danych PNR zawierającą: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imiona i</w:t>
      </w:r>
      <w:r w:rsidR="00ED3B74">
        <w:t xml:space="preserve"> </w:t>
      </w:r>
      <w:r w:rsidRPr="00A24418">
        <w:t xml:space="preserve">nazwiska </w:t>
      </w:r>
      <w:r>
        <w:t>osób wykonujących zadania w</w:t>
      </w:r>
      <w:r w:rsidR="00ED3B74">
        <w:t xml:space="preserve"> </w:t>
      </w:r>
      <w:r w:rsidRPr="00A24418">
        <w:t xml:space="preserve">JIP, </w:t>
      </w:r>
      <w:r>
        <w:t xml:space="preserve">przetwarzających </w:t>
      </w:r>
      <w:r w:rsidRPr="00A24418">
        <w:t>dan</w:t>
      </w:r>
      <w:r>
        <w:t>e</w:t>
      </w:r>
      <w:r w:rsidRPr="00A24418">
        <w:t xml:space="preserve"> PNR;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wnioski złożone przez właściwe organy, JIP PCz</w:t>
      </w:r>
      <w:r>
        <w:t>,</w:t>
      </w:r>
      <w:r w:rsidRPr="00A24418">
        <w:t xml:space="preserve"> właściwe organy PCz</w:t>
      </w:r>
      <w:r>
        <w:t xml:space="preserve"> i</w:t>
      </w:r>
      <w:r w:rsidR="00ED3B74">
        <w:t xml:space="preserve"> </w:t>
      </w:r>
      <w:r w:rsidRPr="00A24418">
        <w:t>Europol</w:t>
      </w:r>
      <w:r>
        <w:t xml:space="preserve"> oraz</w:t>
      </w:r>
      <w:r w:rsidRPr="00A24418">
        <w:t xml:space="preserve"> </w:t>
      </w:r>
      <w:r>
        <w:t>informacje o</w:t>
      </w:r>
      <w:r w:rsidR="00ED3B74">
        <w:t xml:space="preserve"> </w:t>
      </w:r>
      <w:r w:rsidRPr="00A24418">
        <w:t>przekazani</w:t>
      </w:r>
      <w:r>
        <w:t>u</w:t>
      </w:r>
      <w:r w:rsidRPr="00A24418">
        <w:t xml:space="preserve"> danych PNR</w:t>
      </w:r>
      <w:r>
        <w:t>,</w:t>
      </w:r>
      <w:r w:rsidRPr="00A24418">
        <w:t xml:space="preserve"> wyników ich przetwarzania </w:t>
      </w:r>
      <w:r>
        <w:t>lub</w:t>
      </w:r>
      <w:r w:rsidRPr="00A24418">
        <w:t xml:space="preserve"> odmow</w:t>
      </w:r>
      <w:r>
        <w:t>ie</w:t>
      </w:r>
      <w:r w:rsidRPr="00A24418">
        <w:t xml:space="preserve"> ich przekazania;</w:t>
      </w:r>
    </w:p>
    <w:p w:rsidR="005B1BF4" w:rsidRDefault="005B1BF4" w:rsidP="005B1BF4">
      <w:pPr>
        <w:pStyle w:val="PKTpunkt"/>
      </w:pPr>
      <w:r>
        <w:t>3)</w:t>
      </w:r>
      <w:r>
        <w:tab/>
      </w:r>
      <w:r w:rsidRPr="00A24418">
        <w:t>wnioski o</w:t>
      </w:r>
      <w:r w:rsidR="00ED3B74">
        <w:t xml:space="preserve"> </w:t>
      </w:r>
      <w:r w:rsidRPr="00A24418">
        <w:t>przekazanie danych PNR</w:t>
      </w:r>
      <w:r w:rsidRPr="009B3CCF">
        <w:t xml:space="preserve"> </w:t>
      </w:r>
      <w:r w:rsidRPr="005734BE">
        <w:t>lub wyników ich przetwarzania</w:t>
      </w:r>
      <w:r>
        <w:t xml:space="preserve"> złożone przez państwo trzecie,</w:t>
      </w:r>
      <w:r w:rsidRPr="00A24418">
        <w:t xml:space="preserve"> </w:t>
      </w:r>
      <w:r>
        <w:t>informacje o</w:t>
      </w:r>
      <w:r w:rsidR="00ED3B74">
        <w:t xml:space="preserve"> </w:t>
      </w:r>
      <w:r>
        <w:t xml:space="preserve">przekazaniu danych PNR, wyników ich przetwarzania lub </w:t>
      </w:r>
      <w:r w:rsidRPr="00A24418">
        <w:t>odmow</w:t>
      </w:r>
      <w:r>
        <w:t>ie</w:t>
      </w:r>
      <w:r w:rsidRPr="00A24418">
        <w:t xml:space="preserve"> ich przekazania</w:t>
      </w:r>
      <w:r>
        <w:t>;</w:t>
      </w:r>
    </w:p>
    <w:p w:rsidR="005B1BF4" w:rsidRDefault="005B1BF4" w:rsidP="005B1BF4">
      <w:pPr>
        <w:pStyle w:val="PKTpunkt"/>
      </w:pPr>
      <w:r>
        <w:t>4)</w:t>
      </w:r>
      <w:r>
        <w:tab/>
        <w:t>wnioski o</w:t>
      </w:r>
      <w:r w:rsidR="00ED3B74">
        <w:t xml:space="preserve"> </w:t>
      </w:r>
      <w:r>
        <w:t>ustalenie, aktualizację oraz usunięcie kryteriów przetwarzania danych PNR</w:t>
      </w:r>
      <w:r w:rsidRPr="00A24418">
        <w:t>.</w:t>
      </w:r>
    </w:p>
    <w:p w:rsidR="005B1BF4" w:rsidRDefault="005B1BF4" w:rsidP="005B1BF4">
      <w:pPr>
        <w:pStyle w:val="USTustnpkodeksu"/>
      </w:pPr>
      <w:r>
        <w:t>2. Wnioski,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1 pkt</w:t>
      </w:r>
      <w:r w:rsidR="00ED3B74">
        <w:t xml:space="preserve"> </w:t>
      </w:r>
      <w:r>
        <w:t>2–4, podlegają rejestracji w</w:t>
      </w:r>
      <w:r w:rsidR="00ED3B74">
        <w:t xml:space="preserve"> </w:t>
      </w:r>
      <w:r>
        <w:t>KSI PNR.</w:t>
      </w:r>
    </w:p>
    <w:p w:rsidR="005B1BF4" w:rsidRPr="00A24418" w:rsidRDefault="005B1BF4" w:rsidP="005B1BF4">
      <w:pPr>
        <w:pStyle w:val="USTustnpkodeksu"/>
        <w:rPr>
          <w:highlight w:val="yellow"/>
        </w:rPr>
      </w:pPr>
      <w:r>
        <w:t>3. JIP prowadzi dokumentację w</w:t>
      </w:r>
      <w:r w:rsidR="00ED3B74">
        <w:t xml:space="preserve"> </w:t>
      </w:r>
      <w:r>
        <w:t>formie pisemnej w</w:t>
      </w:r>
      <w:r w:rsidR="00ED3B74">
        <w:t xml:space="preserve"> </w:t>
      </w:r>
      <w:r>
        <w:t>postaci papierowej lub elektronicznej, w</w:t>
      </w:r>
      <w:r w:rsidR="00ED3B74">
        <w:t xml:space="preserve"> </w:t>
      </w:r>
      <w:r>
        <w:t>tym przy wykorzystaniu KSI PNR, w</w:t>
      </w:r>
      <w:r w:rsidR="00ED3B74">
        <w:t xml:space="preserve"> </w:t>
      </w:r>
      <w:r>
        <w:t xml:space="preserve">sposób zapewniający bezpieczeństwo danych </w:t>
      </w:r>
      <w:r w:rsidRPr="00A6703C">
        <w:t>przed ich przypadkowym lub nielegalnym zniszczeniem, przypadkową utratą, modyfikacją, nieuprawnionym ujawnieniem lub dostępem do nich</w:t>
      </w:r>
      <w:r>
        <w:t>,</w:t>
      </w:r>
      <w:r w:rsidRPr="00A6703C">
        <w:t xml:space="preserve"> przed wszelkimi innymi niedozwolonymi formami przetwarzania</w:t>
      </w:r>
      <w:r>
        <w:t xml:space="preserve"> oraz rozliczalność czynności wykonanych podczas przetwarzania danych PNR.</w:t>
      </w:r>
    </w:p>
    <w:p w:rsidR="005B1BF4" w:rsidRPr="00A24418" w:rsidRDefault="005B1BF4" w:rsidP="005B1BF4">
      <w:pPr>
        <w:pStyle w:val="USTustnpkodeksu"/>
      </w:pPr>
      <w:r>
        <w:t xml:space="preserve">4. </w:t>
      </w:r>
      <w:r w:rsidRPr="00A24418">
        <w:t>JIP,</w:t>
      </w:r>
      <w:r>
        <w:t xml:space="preserve"> przy wykorzystaniu</w:t>
      </w:r>
      <w:r w:rsidRPr="00A24418">
        <w:t xml:space="preserve"> KSI P</w:t>
      </w:r>
      <w:r>
        <w:t>NR, prowadzi ewidencje dotyczące</w:t>
      </w:r>
      <w:r w:rsidRPr="00A24418">
        <w:t xml:space="preserve"> </w:t>
      </w:r>
      <w:r w:rsidRPr="0037527A">
        <w:t>gromadzenia, przeglądania, przekazywania, ujawniania i</w:t>
      </w:r>
      <w:r w:rsidR="00ED3B74">
        <w:t xml:space="preserve"> </w:t>
      </w:r>
      <w:r w:rsidRPr="0037527A">
        <w:t xml:space="preserve">usuwania danych </w:t>
      </w:r>
      <w:r w:rsidRPr="00A24418">
        <w:t>PNR.</w:t>
      </w:r>
    </w:p>
    <w:p w:rsidR="005B1BF4" w:rsidRPr="00643D52" w:rsidRDefault="005B1BF4" w:rsidP="005B1BF4">
      <w:pPr>
        <w:pStyle w:val="USTustnpkodeksu"/>
      </w:pPr>
      <w:r>
        <w:t xml:space="preserve">5. </w:t>
      </w:r>
      <w:r w:rsidRPr="00643D52">
        <w:t>Ewidencja gromadzenia danych PNR zawiera datę i</w:t>
      </w:r>
      <w:r w:rsidR="00ED3B74">
        <w:t xml:space="preserve"> </w:t>
      </w:r>
      <w:r w:rsidRPr="00643D52">
        <w:t xml:space="preserve">godzinę </w:t>
      </w:r>
      <w:r>
        <w:t>każdej</w:t>
      </w:r>
      <w:r w:rsidRPr="00643D52">
        <w:t xml:space="preserve"> operacji oraz dane przewoźnika</w:t>
      </w:r>
      <w:r>
        <w:t xml:space="preserve"> lotniczego</w:t>
      </w:r>
      <w:r w:rsidRPr="00643D52">
        <w:t>, który przekazał takie dane.</w:t>
      </w:r>
    </w:p>
    <w:p w:rsidR="005B1BF4" w:rsidRDefault="005B1BF4" w:rsidP="005B1BF4">
      <w:pPr>
        <w:pStyle w:val="USTustnpkodeksu"/>
        <w:rPr>
          <w:rStyle w:val="Ppogrubienie"/>
        </w:rPr>
      </w:pPr>
      <w:r>
        <w:t xml:space="preserve">6. </w:t>
      </w:r>
      <w:r w:rsidRPr="00A24418">
        <w:t>Ewidencja przeglądania, przekazywania i</w:t>
      </w:r>
      <w:r w:rsidR="00ED3B74">
        <w:t xml:space="preserve"> </w:t>
      </w:r>
      <w:r w:rsidRPr="00A24418">
        <w:t>ujawniania danych PNR</w:t>
      </w:r>
      <w:r>
        <w:t xml:space="preserve"> lub wyników ich przetwarzania</w:t>
      </w:r>
      <w:r w:rsidRPr="00A24418">
        <w:t xml:space="preserve"> z</w:t>
      </w:r>
      <w:r>
        <w:t xml:space="preserve">awiera </w:t>
      </w:r>
      <w:r w:rsidRPr="00A24418">
        <w:t>cel, datę i</w:t>
      </w:r>
      <w:r w:rsidR="00ED3B74">
        <w:t xml:space="preserve"> </w:t>
      </w:r>
      <w:r w:rsidRPr="00A24418">
        <w:t xml:space="preserve">godzinę takich operacji oraz </w:t>
      </w:r>
      <w:r>
        <w:t>imię (imiona) i</w:t>
      </w:r>
      <w:r w:rsidR="00ED3B74">
        <w:t xml:space="preserve"> </w:t>
      </w:r>
      <w:r>
        <w:t>nazwisko</w:t>
      </w:r>
      <w:r w:rsidRPr="00A24418">
        <w:t xml:space="preserve"> osoby, która przeglądała</w:t>
      </w:r>
      <w:r>
        <w:t>, przekazała</w:t>
      </w:r>
      <w:r w:rsidRPr="00A24418">
        <w:t xml:space="preserve"> lub ujawniła dane PNR</w:t>
      </w:r>
      <w:r>
        <w:t xml:space="preserve"> lub wyniki ich przetwarzania,</w:t>
      </w:r>
      <w:r w:rsidRPr="00A24418">
        <w:t xml:space="preserve"> a</w:t>
      </w:r>
      <w:r w:rsidR="00A1021C">
        <w:t> </w:t>
      </w:r>
      <w:r w:rsidRPr="00A24418">
        <w:t>także</w:t>
      </w:r>
      <w:r>
        <w:t xml:space="preserve"> w</w:t>
      </w:r>
      <w:r w:rsidR="00ED3B74">
        <w:t xml:space="preserve"> </w:t>
      </w:r>
      <w:r>
        <w:t>przypadku</w:t>
      </w:r>
      <w:r w:rsidRPr="00A24418">
        <w:t xml:space="preserve"> odbiorc</w:t>
      </w:r>
      <w:r>
        <w:t>y</w:t>
      </w:r>
      <w:r w:rsidRPr="00A24418">
        <w:t xml:space="preserve"> danych PNR</w:t>
      </w:r>
      <w:r>
        <w:t xml:space="preserve"> lub wyników ich przetwarzania</w:t>
      </w:r>
      <w:r w:rsidR="0084263A">
        <w:t xml:space="preserve"> –</w:t>
      </w:r>
      <w:r>
        <w:t xml:space="preserve"> imię (imiona) i</w:t>
      </w:r>
      <w:r w:rsidR="00A1021C">
        <w:t> </w:t>
      </w:r>
      <w:r>
        <w:t>nazwisko osoby lub nazwę podmiotu</w:t>
      </w:r>
      <w:r w:rsidRPr="00A24418">
        <w:t>.</w:t>
      </w:r>
    </w:p>
    <w:p w:rsidR="005B1BF4" w:rsidRPr="00643D52" w:rsidRDefault="005B1BF4" w:rsidP="005B1BF4">
      <w:pPr>
        <w:pStyle w:val="USTustnpkodeksu"/>
      </w:pPr>
      <w:r>
        <w:t>7. E</w:t>
      </w:r>
      <w:r w:rsidRPr="00643D52">
        <w:t>widencja usuwania danych PNR zawiera p</w:t>
      </w:r>
      <w:r>
        <w:t>rzyczynę usunięcia</w:t>
      </w:r>
      <w:r w:rsidRPr="00643D52">
        <w:t>, datę i</w:t>
      </w:r>
      <w:r w:rsidR="00ED3B74">
        <w:t xml:space="preserve"> </w:t>
      </w:r>
      <w:r w:rsidRPr="00643D52">
        <w:t>godzinę takiej operacji oraz</w:t>
      </w:r>
      <w:r>
        <w:t xml:space="preserve"> imię (imiona) i</w:t>
      </w:r>
      <w:r w:rsidR="00ED3B74">
        <w:t xml:space="preserve"> </w:t>
      </w:r>
      <w:r>
        <w:t>nazwisko</w:t>
      </w:r>
      <w:r w:rsidRPr="00643D52">
        <w:t xml:space="preserve"> osoby, która dokonała usunięcia danych PNR.</w:t>
      </w:r>
    </w:p>
    <w:p w:rsidR="005B1BF4" w:rsidRPr="0037527A" w:rsidRDefault="005B1BF4" w:rsidP="005B1BF4">
      <w:pPr>
        <w:pStyle w:val="USTustnpkodeksu"/>
      </w:pPr>
      <w:r>
        <w:t>8</w:t>
      </w:r>
      <w:r w:rsidRPr="0037527A">
        <w:t>. Ewidencje, o</w:t>
      </w:r>
      <w:r w:rsidR="00ED3B74">
        <w:t xml:space="preserve"> </w:t>
      </w:r>
      <w:r w:rsidRPr="0037527A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4</w:t>
      </w:r>
      <w:r w:rsidRPr="0037527A">
        <w:t>, są wykorzystywane w</w:t>
      </w:r>
      <w:r w:rsidR="00ED3B74">
        <w:t xml:space="preserve"> </w:t>
      </w:r>
      <w:r w:rsidRPr="0037527A">
        <w:t xml:space="preserve">celu weryfikacji, monitorowania działalności JIP, </w:t>
      </w:r>
      <w:r>
        <w:t>stwierdzenia</w:t>
      </w:r>
      <w:r w:rsidRPr="0037527A">
        <w:t xml:space="preserve"> integralności oraz</w:t>
      </w:r>
      <w:r>
        <w:t xml:space="preserve"> zapewnienia</w:t>
      </w:r>
      <w:r w:rsidRPr="0037527A">
        <w:t xml:space="preserve"> bezpieczeństwa danych</w:t>
      </w:r>
      <w:r>
        <w:t xml:space="preserve"> PNR</w:t>
      </w:r>
      <w:r w:rsidRPr="0037527A">
        <w:t>.</w:t>
      </w:r>
    </w:p>
    <w:p w:rsidR="005B1BF4" w:rsidRDefault="005B1BF4" w:rsidP="005B1BF4">
      <w:pPr>
        <w:pStyle w:val="USTustnpkodeksu"/>
      </w:pPr>
      <w:r>
        <w:t>9</w:t>
      </w:r>
      <w:r w:rsidRPr="0037527A">
        <w:t>. Ewidencje, o</w:t>
      </w:r>
      <w:r w:rsidR="00ED3B74">
        <w:t xml:space="preserve"> </w:t>
      </w:r>
      <w:r w:rsidRPr="0037527A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4</w:t>
      </w:r>
      <w:r w:rsidRPr="00A24418">
        <w:t xml:space="preserve">, są przechowywane przez </w:t>
      </w:r>
      <w:r>
        <w:t>5</w:t>
      </w:r>
      <w:r w:rsidR="00ED3B74">
        <w:t xml:space="preserve"> </w:t>
      </w:r>
      <w:r w:rsidRPr="00A24418">
        <w:t>lat</w:t>
      </w:r>
      <w:r>
        <w:t>, a</w:t>
      </w:r>
      <w:r w:rsidR="00ED3B74">
        <w:t xml:space="preserve"> </w:t>
      </w:r>
      <w:r>
        <w:t>następnie p</w:t>
      </w:r>
      <w:r w:rsidRPr="00A24418">
        <w:t>odlegają</w:t>
      </w:r>
      <w:r>
        <w:t xml:space="preserve"> niezwłocznemu usunięciu w</w:t>
      </w:r>
      <w:r w:rsidR="00ED3B74">
        <w:t xml:space="preserve"> </w:t>
      </w:r>
      <w:r>
        <w:t>sposób trwały przez JIP przy wykorzystaniu KSI PNR.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35.</w:t>
      </w:r>
      <w:r w:rsidRPr="005B1BF4">
        <w:rPr>
          <w:rStyle w:val="Ppogrubienie"/>
        </w:rPr>
        <w:t xml:space="preserve"> </w:t>
      </w:r>
      <w:r w:rsidRPr="005B1BF4">
        <w:t>Rada Ministrów określi, w</w:t>
      </w:r>
      <w:r w:rsidR="00ED3B74">
        <w:t xml:space="preserve"> </w:t>
      </w:r>
      <w:r w:rsidRPr="005B1BF4">
        <w:t>drodze rozporządzenia:</w:t>
      </w:r>
    </w:p>
    <w:p w:rsidR="005B1BF4" w:rsidRPr="005B1BF4" w:rsidRDefault="005B1BF4" w:rsidP="00C118F2">
      <w:pPr>
        <w:pStyle w:val="PKTpunkt"/>
        <w:keepNext/>
      </w:pPr>
      <w:r>
        <w:t>1)</w:t>
      </w:r>
      <w:r>
        <w:tab/>
      </w:r>
      <w:r w:rsidRPr="005B1BF4">
        <w:t>sposób i</w:t>
      </w:r>
      <w:r w:rsidR="00ED3B74">
        <w:t xml:space="preserve"> </w:t>
      </w:r>
      <w:r w:rsidRPr="005B1BF4">
        <w:t>tryb kierowania przez właściwe organy do JIP wniosków o:</w:t>
      </w:r>
    </w:p>
    <w:p w:rsidR="005B1BF4" w:rsidRDefault="005B1BF4" w:rsidP="005B1BF4">
      <w:pPr>
        <w:pStyle w:val="LITlitera"/>
      </w:pPr>
      <w:r>
        <w:t>a)</w:t>
      </w:r>
      <w:r>
        <w:tab/>
      </w:r>
      <w:r w:rsidRPr="00C71BC6">
        <w:t>przekazanie danych PNR,</w:t>
      </w:r>
    </w:p>
    <w:p w:rsidR="005B1BF4" w:rsidRDefault="005B1BF4" w:rsidP="005B1BF4">
      <w:pPr>
        <w:pStyle w:val="LITlitera"/>
      </w:pPr>
      <w:r>
        <w:t>b)</w:t>
      </w:r>
      <w:r>
        <w:tab/>
      </w:r>
      <w:r w:rsidRPr="00C71BC6">
        <w:t>przekazanie danych PNR przez przewoźnika lotniczego w</w:t>
      </w:r>
      <w:r w:rsidR="00ED3B74">
        <w:t xml:space="preserve"> </w:t>
      </w:r>
      <w:r w:rsidRPr="00C71BC6">
        <w:t>terminach innych niż określone w</w:t>
      </w:r>
      <w:r w:rsidR="00ED3B74">
        <w:t xml:space="preserve"> </w:t>
      </w:r>
      <w:r>
        <w:t>art.</w:t>
      </w:r>
      <w:r w:rsidR="00ED3B74">
        <w:t xml:space="preserve"> </w:t>
      </w:r>
      <w:r w:rsidRPr="00C71BC6">
        <w:t>6</w:t>
      </w:r>
      <w:r>
        <w:t xml:space="preserve"> ust.</w:t>
      </w:r>
      <w:r w:rsidR="00ED3B74">
        <w:t xml:space="preserve"> </w:t>
      </w:r>
      <w:r w:rsidRPr="00C71BC6">
        <w:t>1</w:t>
      </w:r>
      <w:r w:rsidR="00ED3B74">
        <w:t xml:space="preserve"> </w:t>
      </w:r>
      <w:r w:rsidRPr="00C71BC6">
        <w:t>ustawy,</w:t>
      </w:r>
    </w:p>
    <w:p w:rsidR="005B1BF4" w:rsidRDefault="005B1BF4" w:rsidP="005B1BF4">
      <w:pPr>
        <w:pStyle w:val="LITlitera"/>
      </w:pPr>
      <w:r>
        <w:t>c)</w:t>
      </w:r>
      <w:r>
        <w:tab/>
      </w:r>
      <w:r w:rsidRPr="00C71BC6">
        <w:t>ustalenie kryteriów przetwarzania danych PNR,</w:t>
      </w:r>
    </w:p>
    <w:p w:rsidR="005B1BF4" w:rsidRDefault="005B1BF4" w:rsidP="005B1BF4">
      <w:pPr>
        <w:pStyle w:val="LITlitera"/>
      </w:pPr>
      <w:r>
        <w:t>d)</w:t>
      </w:r>
      <w:r>
        <w:tab/>
      </w:r>
      <w:r w:rsidRPr="00C71BC6">
        <w:t>aktualizację kryteriów przetwarzania danych PNR,</w:t>
      </w:r>
    </w:p>
    <w:p w:rsidR="005B1BF4" w:rsidRPr="00B26582" w:rsidRDefault="005B1BF4" w:rsidP="005B1BF4">
      <w:pPr>
        <w:pStyle w:val="LITlitera"/>
      </w:pPr>
      <w:r>
        <w:t>e)</w:t>
      </w:r>
      <w:r>
        <w:tab/>
      </w:r>
      <w:r w:rsidRPr="00C71BC6">
        <w:t>usunięcie kryteriów przetwarzania danych PNR</w:t>
      </w:r>
      <w:r>
        <w:t>,</w:t>
      </w:r>
    </w:p>
    <w:p w:rsidR="005B1BF4" w:rsidRPr="00B26582" w:rsidRDefault="005B1BF4" w:rsidP="005B1BF4">
      <w:pPr>
        <w:pStyle w:val="PKTpunkt"/>
      </w:pPr>
      <w:r>
        <w:t>2)</w:t>
      </w:r>
      <w:r>
        <w:tab/>
      </w:r>
      <w:r w:rsidRPr="00B26582">
        <w:t>tryb przeprowadzania okresowych przeglądów ustalonych kryteriów przetwarzania danych PNR</w:t>
      </w:r>
      <w:r>
        <w:t xml:space="preserve"> oraz zakres sporządzanego sprawozdania z</w:t>
      </w:r>
      <w:r w:rsidR="00ED3B74">
        <w:t xml:space="preserve"> </w:t>
      </w:r>
      <w:r>
        <w:t>wykonanego przeglądu,</w:t>
      </w:r>
    </w:p>
    <w:p w:rsidR="005B1BF4" w:rsidRPr="00B26582" w:rsidRDefault="005B1BF4" w:rsidP="005B1BF4">
      <w:pPr>
        <w:pStyle w:val="PKTpunkt"/>
      </w:pPr>
      <w:r>
        <w:t>3)</w:t>
      </w:r>
      <w:r>
        <w:tab/>
      </w:r>
      <w:r w:rsidRPr="00B26582">
        <w:t>sposób przekazywania właściwemu organowi danych PNR lub wyni</w:t>
      </w:r>
      <w:r>
        <w:t>ków ich przetwarzania przez JIP,</w:t>
      </w:r>
    </w:p>
    <w:p w:rsidR="005B1BF4" w:rsidRPr="005B1BF4" w:rsidRDefault="005B1BF4" w:rsidP="00C118F2">
      <w:pPr>
        <w:pStyle w:val="PKTpunkt"/>
        <w:keepNext/>
      </w:pPr>
      <w:r>
        <w:t>4)</w:t>
      </w:r>
      <w:r w:rsidRPr="005B1BF4">
        <w:tab/>
        <w:t>sposób rejestrowania przez JIP wniosków, o</w:t>
      </w:r>
      <w:r w:rsidR="00ED3B74">
        <w:t xml:space="preserve"> </w:t>
      </w:r>
      <w:r w:rsidRPr="005B1BF4">
        <w:t>których mowa w</w:t>
      </w:r>
      <w:r w:rsidR="00ED3B74">
        <w:t xml:space="preserve"> </w:t>
      </w:r>
      <w:r w:rsidRPr="005B1BF4">
        <w:t>pkt</w:t>
      </w:r>
      <w:r w:rsidR="00ED3B74">
        <w:t xml:space="preserve"> </w:t>
      </w:r>
      <w:r w:rsidRPr="005B1BF4">
        <w:t>1</w:t>
      </w:r>
    </w:p>
    <w:p w:rsidR="005B1BF4" w:rsidRPr="00A24418" w:rsidRDefault="00A1021C" w:rsidP="005B1BF4">
      <w:pPr>
        <w:pStyle w:val="CZWSPPKTczwsplnapunktw"/>
      </w:pPr>
      <w:r>
        <w:t xml:space="preserve">– </w:t>
      </w:r>
      <w:r w:rsidR="005B1BF4" w:rsidRPr="00A24418">
        <w:t>uwzględniając konieczność szczególnej ochrony da</w:t>
      </w:r>
      <w:r w:rsidR="005B1BF4">
        <w:t xml:space="preserve">nych osobowych przetwarzanych </w:t>
      </w:r>
      <w:r w:rsidR="005B1BF4" w:rsidRPr="001F374F">
        <w:t>w</w:t>
      </w:r>
      <w:r>
        <w:t> </w:t>
      </w:r>
      <w:r w:rsidR="005B1BF4" w:rsidRPr="001F374F">
        <w:t>ramach</w:t>
      </w:r>
      <w:r w:rsidR="005B1BF4" w:rsidRPr="00A24418">
        <w:t xml:space="preserve"> danych PNR, zapewnienia efektywnej współpracy z</w:t>
      </w:r>
      <w:r w:rsidR="00ED3B74">
        <w:t xml:space="preserve"> </w:t>
      </w:r>
      <w:r w:rsidR="005B1BF4" w:rsidRPr="00A24418">
        <w:t>właściwymi organami oraz konieczność zapewnienia sprawnego postępowan</w:t>
      </w:r>
      <w:r w:rsidR="005B1BF4">
        <w:t>ia przy przyjmowaniu wniosków i</w:t>
      </w:r>
      <w:r>
        <w:t> </w:t>
      </w:r>
      <w:r w:rsidR="005B1BF4" w:rsidRPr="00A24418">
        <w:t>dokumentowania przetwarzania danych PNR</w:t>
      </w:r>
      <w:r w:rsidR="005B1BF4">
        <w:t xml:space="preserve"> oraz rozliczalność wykonanych czynności.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</w:t>
      </w:r>
      <w:r w:rsidR="00ED3B74">
        <w:t xml:space="preserve"> </w:t>
      </w:r>
      <w:r w:rsidRPr="00A24418">
        <w:t>5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Właściwe organy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36.</w:t>
      </w:r>
      <w:r w:rsidRPr="005B1BF4">
        <w:rPr>
          <w:rStyle w:val="Ppogrubienie"/>
        </w:rPr>
        <w:t xml:space="preserve"> </w:t>
      </w:r>
      <w:r w:rsidRPr="005B1BF4">
        <w:t>Właściwymi organami są:</w:t>
      </w:r>
    </w:p>
    <w:p w:rsidR="005B1BF4" w:rsidRPr="00A24418" w:rsidRDefault="005B1BF4" w:rsidP="005B1BF4">
      <w:pPr>
        <w:pStyle w:val="PKTpunkt"/>
      </w:pPr>
      <w:r w:rsidRPr="00A24418">
        <w:t>1)</w:t>
      </w:r>
      <w:r>
        <w:tab/>
      </w:r>
      <w:r w:rsidRPr="00A24418">
        <w:t>Generalny Inspektor Informacji Finansowej;</w:t>
      </w:r>
    </w:p>
    <w:p w:rsidR="005B1BF4" w:rsidRPr="00A24418" w:rsidRDefault="005B1BF4" w:rsidP="005B1BF4">
      <w:pPr>
        <w:pStyle w:val="PKTpunkt"/>
      </w:pPr>
      <w:r w:rsidRPr="00A24418">
        <w:t>2)</w:t>
      </w:r>
      <w:r>
        <w:tab/>
      </w:r>
      <w:r w:rsidRPr="00A24418">
        <w:t>Komendant Główny Policji;</w:t>
      </w:r>
    </w:p>
    <w:p w:rsidR="005B1BF4" w:rsidRPr="00A24418" w:rsidRDefault="005B1BF4" w:rsidP="005B1BF4">
      <w:pPr>
        <w:pStyle w:val="PKTpunkt"/>
      </w:pPr>
      <w:r w:rsidRPr="00A24418">
        <w:t>3)</w:t>
      </w:r>
      <w:r>
        <w:tab/>
      </w:r>
      <w:r w:rsidRPr="00A24418">
        <w:t>Komendant Główny Straży Granicznej;</w:t>
      </w:r>
    </w:p>
    <w:p w:rsidR="005B1BF4" w:rsidRPr="00A24418" w:rsidRDefault="005B1BF4" w:rsidP="005B1BF4">
      <w:pPr>
        <w:pStyle w:val="PKTpunkt"/>
      </w:pPr>
      <w:r w:rsidRPr="00A24418">
        <w:t>4)</w:t>
      </w:r>
      <w:r>
        <w:tab/>
      </w:r>
      <w:r w:rsidRPr="00A24418">
        <w:t>Komendant Główny Żandarmerii Wojskowej;</w:t>
      </w:r>
    </w:p>
    <w:p w:rsidR="005B1BF4" w:rsidRPr="00A24418" w:rsidRDefault="005B1BF4" w:rsidP="005B1BF4">
      <w:pPr>
        <w:pStyle w:val="PKTpunkt"/>
      </w:pPr>
      <w:r w:rsidRPr="00A24418">
        <w:t>5)</w:t>
      </w:r>
      <w:r>
        <w:tab/>
      </w:r>
      <w:r w:rsidRPr="00A24418">
        <w:t>Prokurator Krajowy;</w:t>
      </w:r>
    </w:p>
    <w:p w:rsidR="005B1BF4" w:rsidRPr="00A24418" w:rsidRDefault="005B1BF4" w:rsidP="005B1BF4">
      <w:pPr>
        <w:pStyle w:val="PKTpunkt"/>
      </w:pPr>
      <w:r w:rsidRPr="00A24418">
        <w:t>6)</w:t>
      </w:r>
      <w:r>
        <w:tab/>
      </w:r>
      <w:r w:rsidRPr="00A24418">
        <w:t>Szef Agencji Bezpieczeństwa Wewnętrznego;</w:t>
      </w:r>
    </w:p>
    <w:p w:rsidR="005B1BF4" w:rsidRPr="00A24418" w:rsidRDefault="005B1BF4" w:rsidP="005B1BF4">
      <w:pPr>
        <w:pStyle w:val="PKTpunkt"/>
      </w:pPr>
      <w:r w:rsidRPr="00A24418">
        <w:t>7)</w:t>
      </w:r>
      <w:r>
        <w:tab/>
      </w:r>
      <w:r w:rsidRPr="00A24418">
        <w:t>Szef Agencji Wywiadu;</w:t>
      </w:r>
    </w:p>
    <w:p w:rsidR="005B1BF4" w:rsidRPr="00A24418" w:rsidRDefault="005B1BF4" w:rsidP="005B1BF4">
      <w:pPr>
        <w:pStyle w:val="PKTpunkt"/>
      </w:pPr>
      <w:r w:rsidRPr="00A24418">
        <w:t>8)</w:t>
      </w:r>
      <w:r>
        <w:tab/>
      </w:r>
      <w:r w:rsidRPr="00A24418">
        <w:t>Szef Centralnego Biura Antykorupcyjnego;</w:t>
      </w:r>
    </w:p>
    <w:p w:rsidR="005B1BF4" w:rsidRPr="00A24418" w:rsidRDefault="005B1BF4" w:rsidP="005B1BF4">
      <w:pPr>
        <w:pStyle w:val="PKTpunkt"/>
      </w:pPr>
      <w:r w:rsidRPr="00A24418">
        <w:t>9)</w:t>
      </w:r>
      <w:r>
        <w:tab/>
      </w:r>
      <w:r w:rsidRPr="00A24418">
        <w:t>Szef Krajowej Administracji Skarbowej;</w:t>
      </w:r>
    </w:p>
    <w:p w:rsidR="005B1BF4" w:rsidRPr="00A24418" w:rsidRDefault="005B1BF4" w:rsidP="005B1BF4">
      <w:pPr>
        <w:pStyle w:val="PKTpunkt"/>
      </w:pPr>
      <w:r w:rsidRPr="00A24418">
        <w:t>10)</w:t>
      </w:r>
      <w:r>
        <w:tab/>
      </w:r>
      <w:r w:rsidRPr="00A24418">
        <w:t>Szef Służby Kontrwywiadu Wojskowego;</w:t>
      </w:r>
    </w:p>
    <w:p w:rsidR="005B1BF4" w:rsidRDefault="005B1BF4" w:rsidP="005B1BF4">
      <w:pPr>
        <w:pStyle w:val="PKTpunkt"/>
      </w:pPr>
      <w:r w:rsidRPr="00A24418">
        <w:t>11)</w:t>
      </w:r>
      <w:r>
        <w:tab/>
      </w:r>
      <w:r w:rsidRPr="00A24418">
        <w:t>Szef Służby Wywiadu Wojskowego.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37.</w:t>
      </w:r>
      <w:r>
        <w:rPr>
          <w:rStyle w:val="Ppogrubienie"/>
        </w:rPr>
        <w:t xml:space="preserve"> </w:t>
      </w:r>
      <w:r w:rsidRPr="00A24418">
        <w:t xml:space="preserve">1. Właściwy organ wyznacza jeden punkt kontaktowy </w:t>
      </w:r>
      <w:r>
        <w:t>właściwy w</w:t>
      </w:r>
      <w:r w:rsidR="00ED3B74">
        <w:t xml:space="preserve"> </w:t>
      </w:r>
      <w:r>
        <w:t>sprawach przetwarzania danych PNR</w:t>
      </w:r>
      <w:r w:rsidRPr="00A24418">
        <w:t>, o</w:t>
      </w:r>
      <w:r w:rsidR="00ED3B74">
        <w:t xml:space="preserve"> </w:t>
      </w:r>
      <w:r w:rsidRPr="00A24418">
        <w:t xml:space="preserve">czym </w:t>
      </w:r>
      <w:r>
        <w:t>zawiadamia</w:t>
      </w:r>
      <w:r w:rsidRPr="00A24418">
        <w:t xml:space="preserve"> pisemnie Komendanta Głównego Straży Granicznej.</w:t>
      </w:r>
    </w:p>
    <w:p w:rsidR="005B1BF4" w:rsidRDefault="005B1BF4" w:rsidP="00C118F2">
      <w:pPr>
        <w:pStyle w:val="USTustnpkodeksu"/>
        <w:keepNext/>
      </w:pPr>
      <w:r>
        <w:t>2. W</w:t>
      </w:r>
      <w:r w:rsidR="00ED3B74">
        <w:t xml:space="preserve"> </w:t>
      </w:r>
      <w:r>
        <w:t>zakresie współpracy z</w:t>
      </w:r>
      <w:r w:rsidR="00ED3B74">
        <w:t xml:space="preserve"> </w:t>
      </w:r>
      <w:r>
        <w:t>JIP punkt kontaktowy:</w:t>
      </w:r>
    </w:p>
    <w:p w:rsidR="005B1BF4" w:rsidRPr="005B1BF4" w:rsidRDefault="005B1BF4" w:rsidP="00C118F2">
      <w:pPr>
        <w:pStyle w:val="PKTpunkt"/>
        <w:keepNext/>
      </w:pPr>
      <w:r>
        <w:t>1)</w:t>
      </w:r>
      <w:r>
        <w:tab/>
      </w:r>
      <w:r w:rsidRPr="005B1BF4">
        <w:t>przekazuje do JIP wnioski o:</w:t>
      </w:r>
    </w:p>
    <w:p w:rsidR="005B1BF4" w:rsidRDefault="005B1BF4" w:rsidP="005B1BF4">
      <w:pPr>
        <w:pStyle w:val="LITlitera"/>
      </w:pPr>
      <w:r>
        <w:t>a)</w:t>
      </w:r>
      <w:r>
        <w:tab/>
        <w:t>przekazanie danych PNR,</w:t>
      </w:r>
    </w:p>
    <w:p w:rsidR="005B1BF4" w:rsidRDefault="005B1BF4" w:rsidP="005B1BF4">
      <w:pPr>
        <w:pStyle w:val="LITlitera"/>
      </w:pPr>
      <w:r>
        <w:t>b)</w:t>
      </w:r>
      <w:r>
        <w:tab/>
        <w:t>ustalenie, aktualizację lub usunięcie kryteriów przetwarzania danych PNR;</w:t>
      </w:r>
    </w:p>
    <w:p w:rsidR="005B1BF4" w:rsidRDefault="005B1BF4" w:rsidP="005B1BF4">
      <w:pPr>
        <w:pStyle w:val="PKTpunkt"/>
      </w:pPr>
      <w:r>
        <w:t>2)</w:t>
      </w:r>
      <w:r>
        <w:tab/>
        <w:t>przekazuje właściwemu organowi, osobie przez niego upoważnionej lub innej osobie upoważnionej w trybie,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31 ust.</w:t>
      </w:r>
      <w:r w:rsidR="00ED3B74">
        <w:t xml:space="preserve"> </w:t>
      </w:r>
      <w:r>
        <w:t>4, otrzymane od JIP dane PNR lub wyniki ich przetwarzania;</w:t>
      </w:r>
    </w:p>
    <w:p w:rsidR="005B1BF4" w:rsidRPr="00A24418" w:rsidRDefault="005B1BF4" w:rsidP="005B1BF4">
      <w:pPr>
        <w:pStyle w:val="PKTpunkt"/>
      </w:pPr>
      <w:r>
        <w:t>3)</w:t>
      </w:r>
      <w:r>
        <w:tab/>
        <w:t>sprawdza</w:t>
      </w:r>
      <w:r w:rsidR="0084263A">
        <w:t>,</w:t>
      </w:r>
      <w:r>
        <w:t xml:space="preserve"> czy wnioski spełniają wymogi formalne.</w:t>
      </w:r>
    </w:p>
    <w:p w:rsidR="005B1BF4" w:rsidRDefault="005B1BF4" w:rsidP="005B1BF4">
      <w:pPr>
        <w:pStyle w:val="USTustnpkodeksu"/>
      </w:pPr>
      <w:r>
        <w:t xml:space="preserve">3. Właściwy </w:t>
      </w:r>
      <w:r w:rsidRPr="00251E7C">
        <w:t>organ</w:t>
      </w:r>
      <w:r>
        <w:t xml:space="preserve"> występuje z</w:t>
      </w:r>
      <w:r w:rsidR="00ED3B74">
        <w:t xml:space="preserve"> </w:t>
      </w:r>
      <w:r>
        <w:t>wnioskiem do JIP za pośrednictwem punktu kontaktowego.</w:t>
      </w:r>
    </w:p>
    <w:p w:rsidR="005B1BF4" w:rsidRDefault="005B1BF4" w:rsidP="005B1BF4">
      <w:pPr>
        <w:pStyle w:val="USTustnpkodeksu"/>
      </w:pPr>
      <w:r>
        <w:t xml:space="preserve">4. </w:t>
      </w:r>
      <w:r w:rsidRPr="00A24418">
        <w:t xml:space="preserve">Właściwy organ niezwłocznie </w:t>
      </w:r>
      <w:r>
        <w:t>zawiadamia</w:t>
      </w:r>
      <w:r w:rsidRPr="00A24418">
        <w:t xml:space="preserve"> </w:t>
      </w:r>
      <w:r>
        <w:t>w</w:t>
      </w:r>
      <w:r w:rsidR="00ED3B74">
        <w:t xml:space="preserve"> </w:t>
      </w:r>
      <w:r>
        <w:t xml:space="preserve">formie </w:t>
      </w:r>
      <w:r w:rsidRPr="00A24418">
        <w:t>pisemne</w:t>
      </w:r>
      <w:r>
        <w:t>j w</w:t>
      </w:r>
      <w:r w:rsidR="00ED3B74">
        <w:t xml:space="preserve"> </w:t>
      </w:r>
      <w:r>
        <w:t>postaci papierowej lub elektronicznej</w:t>
      </w:r>
      <w:r w:rsidRPr="00A24418">
        <w:t xml:space="preserve"> Komendanta Głównego Straży Granicznej o</w:t>
      </w:r>
      <w:r w:rsidR="00ED3B74">
        <w:t xml:space="preserve"> </w:t>
      </w:r>
      <w:r w:rsidRPr="00A24418">
        <w:t>każdej zmianie</w:t>
      </w:r>
      <w:r>
        <w:t xml:space="preserve"> adresu, numeru telefonu i</w:t>
      </w:r>
      <w:r w:rsidR="00ED3B74">
        <w:t xml:space="preserve"> </w:t>
      </w:r>
      <w:r>
        <w:t>adresu e-mail punktu kontaktowego oraz właściwości w</w:t>
      </w:r>
      <w:r w:rsidR="00ED3B74">
        <w:t xml:space="preserve"> </w:t>
      </w:r>
      <w:r w:rsidRPr="00A24418">
        <w:t xml:space="preserve">zakresie </w:t>
      </w:r>
      <w:r w:rsidRPr="00664FBF">
        <w:t>zapobiegania, wykrywania, zwalczania oraz ścigania sprawców przestępstw</w:t>
      </w:r>
      <w:r>
        <w:t xml:space="preserve"> lub przestępstw skarbowych</w:t>
      </w:r>
      <w:r w:rsidRPr="00664FBF">
        <w:t>, o</w:t>
      </w:r>
      <w:r w:rsidR="00ED3B74">
        <w:t xml:space="preserve"> </w:t>
      </w:r>
      <w:r w:rsidRPr="00664FBF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3.</w:t>
      </w:r>
    </w:p>
    <w:p w:rsidR="005B1BF4" w:rsidRPr="00A24418" w:rsidRDefault="005B1BF4" w:rsidP="005B1BF4">
      <w:pPr>
        <w:pStyle w:val="USTustnpkodeksu"/>
      </w:pPr>
      <w:r>
        <w:t>5. Obowiązki,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1</w:t>
      </w:r>
      <w:r w:rsidRPr="00EA6EA3">
        <w:t>–</w:t>
      </w:r>
      <w:r>
        <w:t>4, nie dotyczą Komendanta Głównego Straży Granicznej.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38.</w:t>
      </w:r>
      <w:r>
        <w:rPr>
          <w:rStyle w:val="Ppogrubienie"/>
        </w:rPr>
        <w:t xml:space="preserve"> </w:t>
      </w:r>
      <w:r>
        <w:t xml:space="preserve">1. </w:t>
      </w:r>
      <w:r w:rsidRPr="00F930E2">
        <w:t>Właściwy organ</w:t>
      </w:r>
      <w:r>
        <w:t>,</w:t>
      </w:r>
      <w:r w:rsidRPr="00F930E2">
        <w:t xml:space="preserve"> </w:t>
      </w:r>
      <w:r>
        <w:t>o</w:t>
      </w:r>
      <w:r w:rsidR="00ED3B74">
        <w:t xml:space="preserve"> </w:t>
      </w:r>
      <w:r>
        <w:t>którym</w:t>
      </w:r>
      <w:r w:rsidRPr="00DE36DE">
        <w:t xml:space="preserve"> </w:t>
      </w:r>
      <w:r>
        <w:t>mowa w</w:t>
      </w:r>
      <w:r w:rsidR="00ED3B74">
        <w:t xml:space="preserve"> </w:t>
      </w:r>
      <w:r>
        <w:t>art.</w:t>
      </w:r>
      <w:r w:rsidR="00ED3B74">
        <w:t xml:space="preserve"> </w:t>
      </w:r>
      <w:r>
        <w:t>36 pkt</w:t>
      </w:r>
      <w:r w:rsidR="00ED3B74">
        <w:t xml:space="preserve"> </w:t>
      </w:r>
      <w:r>
        <w:t>1, 2, 4–</w:t>
      </w:r>
      <w:r w:rsidRPr="00DE36DE">
        <w:t>11</w:t>
      </w:r>
      <w:r>
        <w:t xml:space="preserve">, </w:t>
      </w:r>
      <w:r w:rsidRPr="00F930E2">
        <w:t xml:space="preserve">może upoważnić podległych żołnierzy, funkcjonariuszy </w:t>
      </w:r>
      <w:r>
        <w:t xml:space="preserve">lub </w:t>
      </w:r>
      <w:r w:rsidRPr="00F930E2">
        <w:t xml:space="preserve">pracowników </w:t>
      </w:r>
      <w:r>
        <w:t>realizujących zadania w</w:t>
      </w:r>
      <w:r w:rsidR="00ED3B74">
        <w:t xml:space="preserve"> </w:t>
      </w:r>
      <w:r>
        <w:t xml:space="preserve">punkcie kontaktowym </w:t>
      </w:r>
      <w:r w:rsidRPr="00F930E2">
        <w:t xml:space="preserve">do </w:t>
      </w:r>
      <w:r>
        <w:t>wykonywania jego uprawnień w</w:t>
      </w:r>
      <w:r w:rsidR="00ED3B74">
        <w:t xml:space="preserve"> </w:t>
      </w:r>
      <w:r>
        <w:t>zakresie występowania do JIP z</w:t>
      </w:r>
      <w:r w:rsidR="00A1021C">
        <w:t> </w:t>
      </w:r>
      <w:r>
        <w:t>wnioskiem o</w:t>
      </w:r>
      <w:r w:rsidR="00ED3B74">
        <w:t xml:space="preserve"> </w:t>
      </w:r>
      <w:r>
        <w:t>przekazanie danych PNR, o</w:t>
      </w:r>
      <w:r w:rsidR="00ED3B74">
        <w:t xml:space="preserve"> </w:t>
      </w:r>
      <w:r>
        <w:t xml:space="preserve">ustalenie, aktualizację lub usunięcie kryteriów przetwarzania danych PNR oraz do otrzymywania danych PNR lub wyników ich przetwarzania, </w:t>
      </w:r>
      <w:r w:rsidRPr="00F930E2">
        <w:t>o</w:t>
      </w:r>
      <w:r w:rsidR="00ED3B74">
        <w:t xml:space="preserve"> </w:t>
      </w:r>
      <w:r w:rsidRPr="00F930E2">
        <w:t>czym informuje pisemnie Komendanta Głównego Straży Granicznej</w:t>
      </w:r>
      <w:r>
        <w:t>.</w:t>
      </w:r>
    </w:p>
    <w:p w:rsidR="005B1BF4" w:rsidRDefault="005B1BF4" w:rsidP="005B1BF4">
      <w:pPr>
        <w:pStyle w:val="USTustnpkodeksu"/>
      </w:pPr>
      <w:r>
        <w:t>2. Komendant Główny Straży Granicznej</w:t>
      </w:r>
      <w:r w:rsidRPr="00D032D4">
        <w:t xml:space="preserve"> może upoważnić podległych funkcjonariuszy lub pracowników</w:t>
      </w:r>
      <w:r>
        <w:t xml:space="preserve"> do wykonywania jego uprawnień w</w:t>
      </w:r>
      <w:r w:rsidR="00ED3B74">
        <w:t xml:space="preserve"> </w:t>
      </w:r>
      <w:r>
        <w:t>zakresie występowania do JIP z</w:t>
      </w:r>
      <w:r w:rsidR="00A1021C">
        <w:t> </w:t>
      </w:r>
      <w:r>
        <w:t>wnioskiem o</w:t>
      </w:r>
      <w:r w:rsidR="00ED3B74">
        <w:t xml:space="preserve"> </w:t>
      </w:r>
      <w:r>
        <w:t>przekazanie danych PNR, o</w:t>
      </w:r>
      <w:r w:rsidR="00ED3B74">
        <w:t xml:space="preserve"> </w:t>
      </w:r>
      <w:r>
        <w:t>ustalenie, aktualizację lub usunięcie kryteriów przetwarzania danych PNR oraz do otrzymywania danych PNR lub wyników ich przetwarzania.</w:t>
      </w:r>
    </w:p>
    <w:p w:rsidR="005B1BF4" w:rsidRDefault="005B1BF4" w:rsidP="005B1BF4">
      <w:pPr>
        <w:pStyle w:val="USTustnpkodeksu"/>
      </w:pPr>
      <w:r>
        <w:t>3. Warunkiem wydania upoważnienia, o</w:t>
      </w:r>
      <w:r w:rsidR="00ED3B74">
        <w:t xml:space="preserve"> </w:t>
      </w:r>
      <w:r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>1 i</w:t>
      </w:r>
      <w:r w:rsidR="00ED3B74">
        <w:t xml:space="preserve"> </w:t>
      </w:r>
      <w:r>
        <w:t>2, jest ukończenie szkolenia w</w:t>
      </w:r>
      <w:r w:rsidR="00ED3B74">
        <w:t xml:space="preserve"> </w:t>
      </w:r>
      <w:r>
        <w:t>zakresie ochrony danych osobowych.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6</w:t>
      </w:r>
    </w:p>
    <w:p w:rsidR="005B1BF4" w:rsidRPr="00A24418" w:rsidRDefault="005B1BF4" w:rsidP="005B1BF4">
      <w:pPr>
        <w:pStyle w:val="ROZDZODDZPRZEDMprzedmiotregulacjirozdziauluboddziau"/>
      </w:pPr>
      <w:r w:rsidRPr="00A24418">
        <w:t>Współpraca międzynarodowa w</w:t>
      </w:r>
      <w:r w:rsidR="00ED3B74">
        <w:t xml:space="preserve"> </w:t>
      </w:r>
      <w:r w:rsidRPr="00A24418">
        <w:t>zakresie wymiany danych PNR</w:t>
      </w:r>
    </w:p>
    <w:p w:rsidR="005B1BF4" w:rsidRPr="00A24418" w:rsidRDefault="005B1BF4" w:rsidP="005B1BF4">
      <w:pPr>
        <w:pStyle w:val="ROZDZODDZOZNoznaczenierozdziauluboddziau"/>
      </w:pPr>
      <w:r w:rsidRPr="00A24418">
        <w:t>Oddział 1</w:t>
      </w:r>
    </w:p>
    <w:p w:rsidR="005B1BF4" w:rsidRDefault="005B1BF4" w:rsidP="00C118F2">
      <w:pPr>
        <w:pStyle w:val="ROZDZODDZPRZEDMprzedmiotregulacjirozdziauluboddziau"/>
      </w:pPr>
      <w:r w:rsidRPr="00A24418">
        <w:t>Wymiana dany</w:t>
      </w:r>
      <w:r>
        <w:t>ch PNR z</w:t>
      </w:r>
      <w:r w:rsidR="00ED3B74">
        <w:t xml:space="preserve"> </w:t>
      </w:r>
      <w:r>
        <w:t>państwami członkowskimi</w:t>
      </w:r>
    </w:p>
    <w:p w:rsid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39.</w:t>
      </w:r>
      <w:r>
        <w:t xml:space="preserve"> JIP przekazuje dane</w:t>
      </w:r>
      <w:r w:rsidRPr="00136285">
        <w:t xml:space="preserve"> </w:t>
      </w:r>
      <w:r>
        <w:t>PNR lub wyniki ich przetwarzania do właściwej JIP PCz</w:t>
      </w:r>
      <w:r w:rsidR="0084263A">
        <w:t>,</w:t>
      </w:r>
      <w:r>
        <w:t xml:space="preserve"> które uzyskała:</w:t>
      </w:r>
    </w:p>
    <w:p w:rsidR="005B1BF4" w:rsidRDefault="005B1BF4" w:rsidP="00A1021C">
      <w:pPr>
        <w:pStyle w:val="PKTpunkt"/>
      </w:pPr>
      <w:r>
        <w:t>1)</w:t>
      </w:r>
      <w:r>
        <w:tab/>
        <w:t>w</w:t>
      </w:r>
      <w:r w:rsidR="00ED3B74">
        <w:t xml:space="preserve"> </w:t>
      </w:r>
      <w:r>
        <w:t>wyniku sprawdzeń pasażerów lotów</w:t>
      </w:r>
      <w:r w:rsidRPr="00136285">
        <w:t xml:space="preserve"> PNR </w:t>
      </w:r>
      <w:r>
        <w:t>w</w:t>
      </w:r>
      <w:r w:rsidR="00ED3B74">
        <w:t xml:space="preserve"> </w:t>
      </w:r>
      <w:r>
        <w:t>trybie art.19;</w:t>
      </w:r>
    </w:p>
    <w:p w:rsidR="005B1BF4" w:rsidRDefault="005B1BF4" w:rsidP="00A1021C">
      <w:pPr>
        <w:pStyle w:val="PKTpunkt"/>
      </w:pPr>
      <w:r>
        <w:t>2)</w:t>
      </w:r>
      <w:r>
        <w:tab/>
        <w:t>na uzasadniony wniosek JIP PCz.</w:t>
      </w:r>
    </w:p>
    <w:p w:rsidR="005B1BF4" w:rsidRPr="002A7B7B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40.</w:t>
      </w:r>
      <w:r>
        <w:rPr>
          <w:rStyle w:val="Ppogrubienie"/>
        </w:rPr>
        <w:t xml:space="preserve"> </w:t>
      </w:r>
      <w:r w:rsidRPr="00551014">
        <w:t>1.</w:t>
      </w:r>
      <w:r>
        <w:t xml:space="preserve"> W</w:t>
      </w:r>
      <w:r w:rsidR="00ED3B74">
        <w:t xml:space="preserve"> </w:t>
      </w:r>
      <w:r>
        <w:t>przypadku,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39 pkt</w:t>
      </w:r>
      <w:r w:rsidR="00ED3B74">
        <w:t xml:space="preserve"> </w:t>
      </w:r>
      <w:r>
        <w:t>1, przed przekazaniem danych PNR lub wyników ich przetwarzania do właściwej JIP PCz pozytywny wynik sprawdzenia uzyskany</w:t>
      </w:r>
      <w:r w:rsidRPr="002A7B7B">
        <w:t xml:space="preserve"> w</w:t>
      </w:r>
      <w:r w:rsidR="00ED3B74">
        <w:t xml:space="preserve"> </w:t>
      </w:r>
      <w:r w:rsidRPr="002A7B7B">
        <w:t>trybie określonym w</w:t>
      </w:r>
      <w:r w:rsidR="00ED3B74">
        <w:t xml:space="preserve"> </w:t>
      </w:r>
      <w:r>
        <w:t>art.</w:t>
      </w:r>
      <w:r w:rsidR="00ED3B74">
        <w:t xml:space="preserve"> </w:t>
      </w:r>
      <w:r w:rsidRPr="002A7B7B">
        <w:t xml:space="preserve">19, </w:t>
      </w:r>
      <w:r>
        <w:t>podlega indywidualnej ocenie</w:t>
      </w:r>
      <w:r w:rsidRPr="002A7B7B">
        <w:t xml:space="preserve">, </w:t>
      </w:r>
      <w:r>
        <w:t>o</w:t>
      </w:r>
      <w:r w:rsidR="00ED3B74">
        <w:t xml:space="preserve"> </w:t>
      </w:r>
      <w:r>
        <w:t>której mowa w</w:t>
      </w:r>
      <w:r w:rsidR="00A1021C">
        <w:t> </w:t>
      </w:r>
      <w:r>
        <w:t>art.</w:t>
      </w:r>
      <w:r w:rsidR="00A1021C">
        <w:t> </w:t>
      </w:r>
      <w:r>
        <w:t>20 ust.</w:t>
      </w:r>
      <w:r w:rsidR="00ED3B74">
        <w:t xml:space="preserve"> </w:t>
      </w:r>
      <w:r>
        <w:t>1</w:t>
      </w:r>
      <w:r w:rsidRPr="002A7B7B">
        <w:t>, w</w:t>
      </w:r>
      <w:r w:rsidR="00ED3B74">
        <w:t xml:space="preserve"> </w:t>
      </w:r>
      <w:r w:rsidRPr="002A7B7B">
        <w:t xml:space="preserve">celu zidentyfikowania osób, wobec których jest </w:t>
      </w:r>
      <w:r w:rsidR="00640F68" w:rsidRPr="002A7B7B">
        <w:t xml:space="preserve">konieczne </w:t>
      </w:r>
      <w:r w:rsidRPr="002A7B7B">
        <w:t>podjęcie dalszych działań przez J</w:t>
      </w:r>
      <w:r>
        <w:t>IP PCz lub właściwe organy PCz.</w:t>
      </w:r>
    </w:p>
    <w:p w:rsidR="005B1BF4" w:rsidRPr="002A7B7B" w:rsidRDefault="005B1BF4" w:rsidP="005B1BF4">
      <w:pPr>
        <w:pStyle w:val="USTustnpkodeksu"/>
      </w:pPr>
      <w:r w:rsidRPr="002A7B7B">
        <w:t>2. W</w:t>
      </w:r>
      <w:r w:rsidR="00ED3B74">
        <w:t xml:space="preserve"> </w:t>
      </w:r>
      <w:r w:rsidRPr="002A7B7B">
        <w:t xml:space="preserve">przypadku zidentyfikowania osób, </w:t>
      </w:r>
      <w:r w:rsidRPr="00A4160E">
        <w:t xml:space="preserve">wobec których jest </w:t>
      </w:r>
      <w:r w:rsidR="00640F68" w:rsidRPr="00A4160E">
        <w:t xml:space="preserve">konieczne </w:t>
      </w:r>
      <w:r w:rsidRPr="00A4160E">
        <w:t>podjęcie dalszych działań przez JIP PCz lub właściwe organy PCz</w:t>
      </w:r>
      <w:r w:rsidRPr="002A7B7B">
        <w:t>,</w:t>
      </w:r>
      <w:r>
        <w:t xml:space="preserve"> </w:t>
      </w:r>
      <w:r w:rsidRPr="002A7B7B">
        <w:t xml:space="preserve">dane PNR lub wyniki ich przetwarzania podlegają </w:t>
      </w:r>
      <w:r>
        <w:t xml:space="preserve">niezwłocznemu </w:t>
      </w:r>
      <w:r w:rsidRPr="002A7B7B">
        <w:t>przekazaniu przez JIP właściwe</w:t>
      </w:r>
      <w:r>
        <w:t>j</w:t>
      </w:r>
      <w:r w:rsidRPr="002A7B7B">
        <w:t xml:space="preserve"> JIP PCz.</w:t>
      </w:r>
    </w:p>
    <w:p w:rsidR="005B1BF4" w:rsidRPr="005B1BF4" w:rsidRDefault="005B1BF4" w:rsidP="00C118F2">
      <w:pPr>
        <w:pStyle w:val="USTustnpkodeksu"/>
        <w:keepNext/>
      </w:pPr>
      <w:r>
        <w:t xml:space="preserve">3. </w:t>
      </w:r>
      <w:r w:rsidRPr="005B1BF4">
        <w:t>W</w:t>
      </w:r>
      <w:r w:rsidR="00ED3B74">
        <w:t xml:space="preserve"> </w:t>
      </w:r>
      <w:r w:rsidRPr="005B1BF4">
        <w:t>przypadku gdy w</w:t>
      </w:r>
      <w:r w:rsidR="00ED3B74">
        <w:t xml:space="preserve"> </w:t>
      </w:r>
      <w:r w:rsidRPr="005B1BF4">
        <w:t>wyniku indywidualnej oceny, o</w:t>
      </w:r>
      <w:r w:rsidR="00ED3B74">
        <w:t xml:space="preserve"> </w:t>
      </w:r>
      <w:r w:rsidRPr="005B1BF4">
        <w:t>której mowa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20 ust.</w:t>
      </w:r>
      <w:r w:rsidR="00ED3B74">
        <w:t xml:space="preserve"> </w:t>
      </w:r>
      <w:r w:rsidRPr="005B1BF4">
        <w:t>1, ustalono, że pozytywny wynik sprawdzenia:</w:t>
      </w:r>
    </w:p>
    <w:p w:rsidR="005B1BF4" w:rsidRPr="002A7B7B" w:rsidRDefault="005B1BF4" w:rsidP="005B1BF4">
      <w:pPr>
        <w:pStyle w:val="PKTpunkt"/>
      </w:pPr>
      <w:r>
        <w:t>1)</w:t>
      </w:r>
      <w:r>
        <w:tab/>
      </w:r>
      <w:r w:rsidRPr="002A7B7B">
        <w:t>podlega przekazaniu przez JIP właściwe</w:t>
      </w:r>
      <w:r>
        <w:t>j</w:t>
      </w:r>
      <w:r w:rsidRPr="002A7B7B">
        <w:t xml:space="preserve"> JIP PCz </w:t>
      </w:r>
      <w:r w:rsidRPr="00E90C99">
        <w:t>–</w:t>
      </w:r>
      <w:r w:rsidRPr="002A7B7B">
        <w:t xml:space="preserve"> jest on przechowywany wyłączn</w:t>
      </w:r>
      <w:r>
        <w:t xml:space="preserve">ie przez okres niezbędny do </w:t>
      </w:r>
      <w:r w:rsidRPr="002A7B7B">
        <w:t>przekazania, a</w:t>
      </w:r>
      <w:r w:rsidR="00ED3B74">
        <w:t xml:space="preserve"> </w:t>
      </w:r>
      <w:r w:rsidRPr="002A7B7B">
        <w:t>następnie jest on niezwło</w:t>
      </w:r>
      <w:r>
        <w:t xml:space="preserve">cznie trwale usuwany przez JIP </w:t>
      </w:r>
      <w:r w:rsidRPr="002A7B7B">
        <w:t>przy wykorzystaniu KSI PNR;</w:t>
      </w:r>
    </w:p>
    <w:p w:rsidR="005B1BF4" w:rsidRPr="002A7B7B" w:rsidRDefault="005B1BF4" w:rsidP="005B1BF4">
      <w:pPr>
        <w:pStyle w:val="PKTpunkt"/>
      </w:pPr>
      <w:r>
        <w:t>2)</w:t>
      </w:r>
      <w:r>
        <w:tab/>
      </w:r>
      <w:r w:rsidRPr="002A7B7B">
        <w:t>nie podlega przekazaniu przez JIP właściwe</w:t>
      </w:r>
      <w:r>
        <w:t>j</w:t>
      </w:r>
      <w:r w:rsidRPr="002A7B7B">
        <w:t xml:space="preserve"> JIP PCz </w:t>
      </w:r>
      <w:r w:rsidRPr="00E90C99">
        <w:t>–</w:t>
      </w:r>
      <w:r w:rsidRPr="002A7B7B">
        <w:t xml:space="preserve"> jest on niezwłocznie trwale usuwany przez JIP przy wykorzystaniu KSI PNR.</w:t>
      </w:r>
    </w:p>
    <w:p w:rsidR="005B1BF4" w:rsidRPr="002A7B7B" w:rsidRDefault="005B1BF4" w:rsidP="005B1BF4">
      <w:pPr>
        <w:pStyle w:val="USTustnpkodeksu"/>
      </w:pPr>
      <w:r w:rsidRPr="002A7B7B">
        <w:t>4. W</w:t>
      </w:r>
      <w:r w:rsidR="00ED3B74">
        <w:t xml:space="preserve"> </w:t>
      </w:r>
      <w:r w:rsidRPr="002A7B7B">
        <w:t>przypadku, o</w:t>
      </w:r>
      <w:r w:rsidR="00ED3B74">
        <w:t xml:space="preserve"> </w:t>
      </w:r>
      <w:r w:rsidRPr="002A7B7B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2A7B7B">
        <w:t>3</w:t>
      </w:r>
      <w:r>
        <w:t xml:space="preserve"> pkt</w:t>
      </w:r>
      <w:r w:rsidR="00ED3B74">
        <w:t xml:space="preserve"> </w:t>
      </w:r>
      <w:r w:rsidRPr="002A7B7B">
        <w:t>2, pozytywny wynik</w:t>
      </w:r>
      <w:r>
        <w:t xml:space="preserve"> sprawdzenia</w:t>
      </w:r>
      <w:r w:rsidRPr="002A7B7B">
        <w:t xml:space="preserve"> może być przechowywany przez JIP w</w:t>
      </w:r>
      <w:r w:rsidR="00ED3B74">
        <w:t xml:space="preserve"> </w:t>
      </w:r>
      <w:r w:rsidRPr="002A7B7B">
        <w:t>celu zapobiegania wynikom fałszywie pozytywnym, dopóki dane PNR nie zostaną usunięte zgodnie z</w:t>
      </w:r>
      <w:r w:rsidR="00ED3B74">
        <w:t xml:space="preserve"> </w:t>
      </w:r>
      <w:r>
        <w:t>art.</w:t>
      </w:r>
      <w:r w:rsidR="00ED3B74">
        <w:t xml:space="preserve"> </w:t>
      </w:r>
      <w:r>
        <w:t>32 ust.</w:t>
      </w:r>
      <w:r w:rsidR="00ED3B74">
        <w:t xml:space="preserve"> </w:t>
      </w:r>
      <w:r w:rsidRPr="002A7B7B">
        <w:t>1.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41.</w:t>
      </w:r>
      <w:r>
        <w:t xml:space="preserve"> 1.</w:t>
      </w:r>
      <w:r w:rsidRPr="005C3F5E">
        <w:t xml:space="preserve"> </w:t>
      </w:r>
      <w:r>
        <w:t>JIP</w:t>
      </w:r>
      <w:r w:rsidRPr="00A24418">
        <w:t xml:space="preserve"> </w:t>
      </w:r>
      <w:r>
        <w:t>weryfikuje podstawę i</w:t>
      </w:r>
      <w:r w:rsidR="00ED3B74">
        <w:t xml:space="preserve"> </w:t>
      </w:r>
      <w:r>
        <w:t>cel w</w:t>
      </w:r>
      <w:r w:rsidRPr="00A24418">
        <w:t>nios</w:t>
      </w:r>
      <w:r>
        <w:t xml:space="preserve">ku </w:t>
      </w:r>
      <w:r w:rsidRPr="00896FEA">
        <w:t>o</w:t>
      </w:r>
      <w:r w:rsidR="00ED3B74">
        <w:t xml:space="preserve"> </w:t>
      </w:r>
      <w:r w:rsidRPr="00896FEA">
        <w:t>przekazanie danych PNR</w:t>
      </w:r>
      <w:r>
        <w:t xml:space="preserve"> lub wyników ich przetwarzania.</w:t>
      </w:r>
    </w:p>
    <w:p w:rsidR="005B1BF4" w:rsidRDefault="005B1BF4" w:rsidP="005B1BF4">
      <w:pPr>
        <w:pStyle w:val="USTustnpkodeksu"/>
      </w:pPr>
      <w:r>
        <w:t>2. Realizacja wniosku o</w:t>
      </w:r>
      <w:r w:rsidR="00ED3B74">
        <w:t xml:space="preserve"> </w:t>
      </w:r>
      <w:r>
        <w:t xml:space="preserve">przekazanie danych PNR </w:t>
      </w:r>
      <w:r w:rsidRPr="00904A3E">
        <w:t xml:space="preserve">lub wyników ich przetwarzania </w:t>
      </w:r>
      <w:r>
        <w:t>następuje po dokonaniu przez JIP indywidualnej oceny w</w:t>
      </w:r>
      <w:r w:rsidR="00ED3B74">
        <w:t xml:space="preserve"> </w:t>
      </w:r>
      <w:r>
        <w:t>sposób niezautomatyzowany w</w:t>
      </w:r>
      <w:r w:rsidR="00ED3B74">
        <w:t xml:space="preserve"> </w:t>
      </w:r>
      <w:r>
        <w:t>celu ustalenia</w:t>
      </w:r>
      <w:r w:rsidR="00663F0E">
        <w:t>,</w:t>
      </w:r>
      <w:r>
        <w:t xml:space="preserve"> czy dane PNR lub wyniki ich przetwarzania są identyczne lub zbieżne z</w:t>
      </w:r>
      <w:r w:rsidR="00ED3B74">
        <w:t xml:space="preserve"> </w:t>
      </w:r>
      <w:r>
        <w:t>zakresem wniosku.</w:t>
      </w:r>
    </w:p>
    <w:p w:rsidR="005B1BF4" w:rsidRDefault="005B1BF4" w:rsidP="005B1BF4">
      <w:pPr>
        <w:pStyle w:val="USTustnpkodeksu"/>
      </w:pPr>
      <w:r>
        <w:t>3. W</w:t>
      </w:r>
      <w:r w:rsidR="00ED3B74">
        <w:t xml:space="preserve"> </w:t>
      </w:r>
      <w:r>
        <w:t>przypadku stwierdzenia identyczności lub zbieżności uzyskanych danych PNR lub wyników ich przetwarzania z</w:t>
      </w:r>
      <w:r w:rsidR="00ED3B74">
        <w:t xml:space="preserve"> </w:t>
      </w:r>
      <w:r>
        <w:t>zakresem wniosku, JIP niezwłocznie przekazuje je JIP PCz.</w:t>
      </w:r>
    </w:p>
    <w:p w:rsidR="005B1BF4" w:rsidRDefault="005B1BF4" w:rsidP="005B1BF4">
      <w:pPr>
        <w:pStyle w:val="USTustnpkodeksu"/>
      </w:pPr>
      <w:r>
        <w:t>4. Realizacja wniosku w</w:t>
      </w:r>
      <w:r w:rsidR="00ED3B74">
        <w:t xml:space="preserve"> </w:t>
      </w:r>
      <w:r>
        <w:t>zakresie przekazania wyników przetwarzania danych PNR uzyskanych w</w:t>
      </w:r>
      <w:r w:rsidR="00ED3B74">
        <w:t xml:space="preserve"> </w:t>
      </w:r>
      <w:r>
        <w:t>trybie sprawdzeń,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19, następuje</w:t>
      </w:r>
      <w:r w:rsidR="00663F0E">
        <w:t>,</w:t>
      </w:r>
      <w:r>
        <w:t xml:space="preserve"> jeżeli uprzednio dokonano tych sprawdzeń, o</w:t>
      </w:r>
      <w:r w:rsidR="00ED3B74">
        <w:t xml:space="preserve"> </w:t>
      </w:r>
      <w:r>
        <w:t>ile wyniki te nie zostały usunięte.</w:t>
      </w:r>
    </w:p>
    <w:p w:rsidR="005B1BF4" w:rsidRDefault="005B1BF4" w:rsidP="005B1BF4">
      <w:pPr>
        <w:pStyle w:val="USTustnpkodeksu"/>
      </w:pPr>
      <w:r>
        <w:t xml:space="preserve">5. </w:t>
      </w:r>
      <w:r w:rsidRPr="00A24418">
        <w:t>Wniosek o</w:t>
      </w:r>
      <w:r w:rsidR="00ED3B74">
        <w:t xml:space="preserve"> </w:t>
      </w:r>
      <w:r w:rsidRPr="00A24418">
        <w:t xml:space="preserve">przekazanie danych PNR </w:t>
      </w:r>
      <w:r w:rsidRPr="00904A3E">
        <w:t xml:space="preserve">lub wyników ich przetwarzania </w:t>
      </w:r>
      <w:r w:rsidRPr="00A24418">
        <w:t xml:space="preserve">może dotyczyć określonych elementów </w:t>
      </w:r>
      <w:r>
        <w:t xml:space="preserve">kategorii </w:t>
      </w:r>
      <w:r w:rsidRPr="00A24418">
        <w:t>danych PNR, służących do realizacji celu,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1.</w:t>
      </w:r>
    </w:p>
    <w:p w:rsidR="005B1BF4" w:rsidRPr="00820D4D" w:rsidRDefault="005B1BF4" w:rsidP="00A1021C">
      <w:pPr>
        <w:pStyle w:val="ARTartustawynprozporzdzenia"/>
      </w:pPr>
      <w:r w:rsidRPr="00C118F2">
        <w:rPr>
          <w:rStyle w:val="Ppogrubienie"/>
        </w:rPr>
        <w:t>Art.</w:t>
      </w:r>
      <w:r w:rsidR="00C118F2">
        <w:rPr>
          <w:rStyle w:val="Ppogrubienie"/>
        </w:rPr>
        <w:t> </w:t>
      </w:r>
      <w:r w:rsidRPr="00C118F2">
        <w:rPr>
          <w:rStyle w:val="Ppogrubienie"/>
        </w:rPr>
        <w:t>42.</w:t>
      </w:r>
      <w:r w:rsidR="00ED3B74">
        <w:t xml:space="preserve"> </w:t>
      </w:r>
      <w:r w:rsidRPr="00820D4D">
        <w:t>1. W</w:t>
      </w:r>
      <w:r w:rsidR="00ED3B74">
        <w:t xml:space="preserve"> </w:t>
      </w:r>
      <w:r w:rsidRPr="00820D4D">
        <w:t>przypadku gdy dane PNR, będące przedmiotem wniosku o</w:t>
      </w:r>
      <w:r w:rsidR="00ED3B74">
        <w:t xml:space="preserve"> </w:t>
      </w:r>
      <w:r w:rsidRPr="00820D4D">
        <w:t xml:space="preserve">przekazanie danych PNR </w:t>
      </w:r>
      <w:r w:rsidRPr="00904A3E">
        <w:t xml:space="preserve">lub wyników ich przetwarzania </w:t>
      </w:r>
      <w:r w:rsidRPr="00820D4D">
        <w:t>złożonego przez JIP PCz, zostały poddane depersonalizacji zgodnie z</w:t>
      </w:r>
      <w:r w:rsidR="00ED3B74">
        <w:t xml:space="preserve"> </w:t>
      </w:r>
      <w:r>
        <w:t>art.</w:t>
      </w:r>
      <w:r w:rsidR="00ED3B74">
        <w:t xml:space="preserve"> </w:t>
      </w:r>
      <w:r w:rsidRPr="00820D4D">
        <w:t>3</w:t>
      </w:r>
      <w:r>
        <w:t>3</w:t>
      </w:r>
      <w:r w:rsidR="00ED3B74">
        <w:t xml:space="preserve"> </w:t>
      </w:r>
      <w:r w:rsidRPr="00820D4D">
        <w:t xml:space="preserve">ust.1, JIP przekazuje te dane, jeżeli uzyskał </w:t>
      </w:r>
      <w:r>
        <w:t>na to przekazanie</w:t>
      </w:r>
      <w:r w:rsidRPr="00E77B6C">
        <w:t xml:space="preserve"> </w:t>
      </w:r>
      <w:r w:rsidRPr="00820D4D">
        <w:t>zgodę prokuratora okręgowego właściwego miejscowo ze względu na siedzibę JIP.</w:t>
      </w:r>
    </w:p>
    <w:p w:rsidR="005B1BF4" w:rsidRDefault="005B1BF4" w:rsidP="005B1BF4">
      <w:pPr>
        <w:pStyle w:val="USTustnpkodeksu"/>
      </w:pPr>
      <w:r>
        <w:t>2. Zgoda, o</w:t>
      </w:r>
      <w:r w:rsidR="00ED3B74">
        <w:t xml:space="preserve"> </w:t>
      </w:r>
      <w:r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>
        <w:t>1, jest wydawana</w:t>
      </w:r>
      <w:r w:rsidR="00663F0E">
        <w:t>,</w:t>
      </w:r>
      <w:r>
        <w:t xml:space="preserve"> w</w:t>
      </w:r>
      <w:r w:rsidR="00ED3B74">
        <w:t xml:space="preserve"> </w:t>
      </w:r>
      <w:r>
        <w:t xml:space="preserve">przypadku gdy </w:t>
      </w:r>
      <w:r w:rsidRPr="00F315E6">
        <w:t>przetwarzanie zdepersonalizowanych danych PNR jest niezbędne do realizacji celu określonego w</w:t>
      </w:r>
      <w:r w:rsidR="00ED3B74">
        <w:t xml:space="preserve"> </w:t>
      </w:r>
      <w:r>
        <w:t>art.</w:t>
      </w:r>
      <w:r w:rsidR="00ED3B74">
        <w:t xml:space="preserve"> </w:t>
      </w:r>
      <w:r w:rsidRPr="00F315E6">
        <w:t>1</w:t>
      </w:r>
      <w:r>
        <w:t xml:space="preserve"> ust.</w:t>
      </w:r>
      <w:r w:rsidR="00A1021C">
        <w:t> </w:t>
      </w:r>
      <w:r w:rsidRPr="00F315E6">
        <w:t>1</w:t>
      </w:r>
      <w:r>
        <w:t>.</w:t>
      </w:r>
    </w:p>
    <w:p w:rsidR="005B1BF4" w:rsidRDefault="005B1BF4" w:rsidP="005B1BF4">
      <w:pPr>
        <w:pStyle w:val="USTustnpkodeksu"/>
      </w:pPr>
      <w:r>
        <w:t>3</w:t>
      </w:r>
      <w:r w:rsidRPr="00A24418">
        <w:t>. JIP występuje</w:t>
      </w:r>
      <w:r>
        <w:t xml:space="preserve"> do prokuratora okręgowego</w:t>
      </w:r>
      <w:r w:rsidRPr="00A24418">
        <w:t xml:space="preserve"> o</w:t>
      </w:r>
      <w:r w:rsidR="00ED3B74">
        <w:t xml:space="preserve"> </w:t>
      </w:r>
      <w:r w:rsidRPr="00A24418">
        <w:t>wyrażenie zgody, o</w:t>
      </w:r>
      <w:r w:rsidR="00ED3B74">
        <w:t xml:space="preserve"> </w:t>
      </w:r>
      <w:r w:rsidRPr="00A24418">
        <w:t>której mowa w</w:t>
      </w:r>
      <w:r w:rsidR="00A1021C">
        <w:t> </w:t>
      </w:r>
      <w:r>
        <w:t>ust.</w:t>
      </w:r>
      <w:r w:rsidR="00A1021C">
        <w:t> </w:t>
      </w:r>
      <w:r w:rsidRPr="00A24418">
        <w:t>1</w:t>
      </w:r>
      <w:r>
        <w:t>, dołączając w</w:t>
      </w:r>
      <w:r w:rsidR="00ED3B74">
        <w:t xml:space="preserve"> </w:t>
      </w:r>
      <w:r>
        <w:t>szczególności wniosek JIP PCz o</w:t>
      </w:r>
      <w:r w:rsidR="00ED3B74">
        <w:t xml:space="preserve"> </w:t>
      </w:r>
      <w:r>
        <w:t xml:space="preserve">przekazanie danych PNR </w:t>
      </w:r>
      <w:r w:rsidRPr="00904A3E">
        <w:t xml:space="preserve">lub wyników ich przetwarzania </w:t>
      </w:r>
      <w:r>
        <w:t>i</w:t>
      </w:r>
      <w:r w:rsidR="00ED3B74">
        <w:t xml:space="preserve"> </w:t>
      </w:r>
      <w:r>
        <w:t>informację o</w:t>
      </w:r>
      <w:r w:rsidR="00ED3B74">
        <w:t xml:space="preserve"> </w:t>
      </w:r>
      <w:r>
        <w:t>zdepersonalizowaniu wnioskowanych danych PNR.</w:t>
      </w:r>
    </w:p>
    <w:p w:rsidR="005B1BF4" w:rsidRDefault="005B1BF4" w:rsidP="005B1BF4">
      <w:pPr>
        <w:pStyle w:val="USTustnpkodeksu"/>
      </w:pPr>
      <w:r>
        <w:t>4. Prokurator okręgowy niezwłocznie wydaje zgodę, o</w:t>
      </w:r>
      <w:r w:rsidR="00ED3B74">
        <w:t xml:space="preserve"> </w:t>
      </w:r>
      <w:r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>
        <w:t>1, albo odmawia jej wydania, odnotowując ten fakt na wniosku JIP.</w:t>
      </w:r>
    </w:p>
    <w:p w:rsidR="005B1BF4" w:rsidRDefault="005B1BF4" w:rsidP="005B1BF4">
      <w:pPr>
        <w:pStyle w:val="USTustnpkodeksu"/>
        <w:rPr>
          <w:rStyle w:val="Ppogrubienie"/>
        </w:rPr>
      </w:pPr>
      <w:r>
        <w:t xml:space="preserve">5. Odmowę wydania zgody prokurator okręgowy uzasadnia </w:t>
      </w:r>
      <w:r w:rsidRPr="00251E7C">
        <w:t>pisemnie</w:t>
      </w:r>
      <w:r>
        <w:t>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43.</w:t>
      </w:r>
      <w:r>
        <w:rPr>
          <w:rStyle w:val="Ppogrubienie"/>
        </w:rPr>
        <w:t xml:space="preserve"> </w:t>
      </w:r>
      <w:r w:rsidRPr="00A24418">
        <w:t>1. W</w:t>
      </w:r>
      <w:r w:rsidR="00ED3B74">
        <w:t xml:space="preserve"> </w:t>
      </w:r>
      <w:r w:rsidRPr="00A24418">
        <w:t>przypadkach niecierpiących zwłoki, na uzasadniony wniosek właściwych organów PCz, JIP przekazuje dane PNR lub wyniki przetwarzania tych danych bezpośrednio do tych organów</w:t>
      </w:r>
      <w:r>
        <w:t>, zawiadamiając jednocześnie właściwą JIP PCz o</w:t>
      </w:r>
      <w:r w:rsidR="00ED3B74">
        <w:t xml:space="preserve"> </w:t>
      </w:r>
      <w:r>
        <w:t>takim przekazaniu.</w:t>
      </w:r>
    </w:p>
    <w:p w:rsidR="005B1BF4" w:rsidRPr="00A24418" w:rsidRDefault="005B1BF4" w:rsidP="005B1BF4">
      <w:pPr>
        <w:pStyle w:val="USTustnpkodeksu"/>
      </w:pPr>
      <w:r w:rsidRPr="00A24418">
        <w:t xml:space="preserve">2. Do przekazania danych PNR </w:t>
      </w:r>
      <w:r>
        <w:t xml:space="preserve">lub wyników ich przetwarzania </w:t>
      </w:r>
      <w:r w:rsidRPr="00A24418">
        <w:t>zgodnie z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 stosuje się przepisy</w:t>
      </w:r>
      <w:r>
        <w:t xml:space="preserve"> art.</w:t>
      </w:r>
      <w:r w:rsidR="00ED3B74">
        <w:t xml:space="preserve"> </w:t>
      </w:r>
      <w:r>
        <w:t>41 i</w:t>
      </w:r>
      <w:r w:rsidR="00ED3B74">
        <w:t xml:space="preserve"> </w:t>
      </w:r>
      <w:r>
        <w:t>art.</w:t>
      </w:r>
      <w:r w:rsidR="00ED3B74">
        <w:t xml:space="preserve"> </w:t>
      </w:r>
      <w:r>
        <w:t>42</w:t>
      </w:r>
      <w:r w:rsidRPr="00A24418">
        <w:t>.</w:t>
      </w:r>
    </w:p>
    <w:p w:rsidR="005B1BF4" w:rsidRPr="00A24418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44.</w:t>
      </w:r>
      <w:r>
        <w:rPr>
          <w:rStyle w:val="Ppogrubienie"/>
        </w:rPr>
        <w:t xml:space="preserve"> </w:t>
      </w:r>
      <w:r w:rsidRPr="00A24418">
        <w:t xml:space="preserve">1. JIP, na uzasadniony wniosek JIP PCz </w:t>
      </w:r>
      <w:r w:rsidRPr="003F65C4">
        <w:t>w</w:t>
      </w:r>
      <w:r w:rsidR="00ED3B74">
        <w:t xml:space="preserve"> </w:t>
      </w:r>
      <w:r>
        <w:t xml:space="preserve">przypadku </w:t>
      </w:r>
      <w:r w:rsidRPr="003F65C4">
        <w:t>bezpośrednie</w:t>
      </w:r>
      <w:r>
        <w:t>go</w:t>
      </w:r>
      <w:r w:rsidRPr="003F65C4">
        <w:t xml:space="preserve"> i</w:t>
      </w:r>
      <w:r w:rsidR="00A1021C">
        <w:t> </w:t>
      </w:r>
      <w:r w:rsidRPr="003F65C4">
        <w:t>rzeczywiste</w:t>
      </w:r>
      <w:r>
        <w:t>go</w:t>
      </w:r>
      <w:r w:rsidRPr="003F65C4">
        <w:t xml:space="preserve"> zagrożeni</w:t>
      </w:r>
      <w:r>
        <w:t>a</w:t>
      </w:r>
      <w:r w:rsidRPr="003F65C4">
        <w:t xml:space="preserve"> związane</w:t>
      </w:r>
      <w:r>
        <w:t>go</w:t>
      </w:r>
      <w:r w:rsidRPr="003F65C4">
        <w:t xml:space="preserve"> z</w:t>
      </w:r>
      <w:r w:rsidR="00ED3B74">
        <w:t xml:space="preserve"> </w:t>
      </w:r>
      <w:r w:rsidRPr="003F65C4">
        <w:t>przestępstw</w:t>
      </w:r>
      <w:r>
        <w:t>em</w:t>
      </w:r>
      <w:r w:rsidRPr="003F65C4">
        <w:t xml:space="preserve"> lub przestępstw</w:t>
      </w:r>
      <w:r>
        <w:t>em</w:t>
      </w:r>
      <w:r w:rsidRPr="003F65C4">
        <w:t xml:space="preserve"> skarbowym, o</w:t>
      </w:r>
      <w:r w:rsidR="00A1021C">
        <w:t> </w:t>
      </w:r>
      <w:r w:rsidRPr="003F65C4">
        <w:t>który</w:t>
      </w:r>
      <w:r>
        <w:t>m</w:t>
      </w:r>
      <w:r w:rsidRPr="003F65C4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 w:rsidRPr="003F65C4">
        <w:t>3</w:t>
      </w:r>
      <w:r w:rsidRPr="00A24418">
        <w:t>, może zwrócić się do przewoźnika lotniczego o</w:t>
      </w:r>
      <w:r w:rsidR="00ED3B74">
        <w:t xml:space="preserve"> </w:t>
      </w:r>
      <w:r w:rsidRPr="00A24418">
        <w:t>przekazanie danych PNR w</w:t>
      </w:r>
      <w:r w:rsidR="00ED3B74">
        <w:t xml:space="preserve"> </w:t>
      </w:r>
      <w:r w:rsidRPr="00A24418">
        <w:t>terminie</w:t>
      </w:r>
      <w:r>
        <w:t xml:space="preserve"> lub terminach innych niż określone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>
        <w:t>1</w:t>
      </w:r>
      <w:r w:rsidRPr="00A24418">
        <w:t>.</w:t>
      </w:r>
      <w:r>
        <w:t xml:space="preserve"> Przepisy art.</w:t>
      </w:r>
      <w:r w:rsidR="00ED3B74">
        <w:t xml:space="preserve"> </w:t>
      </w:r>
      <w:r>
        <w:t>7 ust. 4–6 stosuje się.</w:t>
      </w:r>
    </w:p>
    <w:p w:rsidR="005B1BF4" w:rsidRPr="00A24418" w:rsidRDefault="005B1BF4" w:rsidP="005B1BF4">
      <w:pPr>
        <w:pStyle w:val="USTustnpkodeksu"/>
      </w:pPr>
      <w:r w:rsidRPr="00A24418">
        <w:t>2. JIP po otrzymaniu danych PNR od przewoźnika lotniczego przekazuje je</w:t>
      </w:r>
      <w:r>
        <w:t xml:space="preserve"> niezwłocznie</w:t>
      </w:r>
      <w:r w:rsidRPr="00A24418">
        <w:t xml:space="preserve"> JIP PCz.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45.</w:t>
      </w:r>
      <w:r w:rsidRPr="005B1BF4">
        <w:rPr>
          <w:rStyle w:val="Ppogrubienie"/>
        </w:rPr>
        <w:t xml:space="preserve"> </w:t>
      </w:r>
      <w:r w:rsidRPr="005B1BF4">
        <w:t>JIP odmawia przekazania danych PNR lub wyników ich przetwarzania do JIP PCz lub właściwego organu PCz, w</w:t>
      </w:r>
      <w:r w:rsidR="00ED3B74">
        <w:t xml:space="preserve"> </w:t>
      </w:r>
      <w:r w:rsidRPr="005B1BF4">
        <w:t>przypadku gdy: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A24418">
        <w:t xml:space="preserve">wniosek </w:t>
      </w:r>
      <w:r>
        <w:t>o</w:t>
      </w:r>
      <w:r w:rsidR="00ED3B74">
        <w:t xml:space="preserve"> </w:t>
      </w:r>
      <w:r>
        <w:t xml:space="preserve">przekazanie danych PNR </w:t>
      </w:r>
      <w:r w:rsidRPr="00904A3E">
        <w:t xml:space="preserve">lub wyników ich przetwarzania </w:t>
      </w:r>
      <w:r w:rsidRPr="00A24418">
        <w:t xml:space="preserve">nie został złożony przez </w:t>
      </w:r>
      <w:r>
        <w:t xml:space="preserve">JIP PCz lub </w:t>
      </w:r>
      <w:r w:rsidRPr="00A24418">
        <w:t>właściwy organ PCz</w:t>
      </w:r>
      <w:r>
        <w:t>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 xml:space="preserve">nie </w:t>
      </w:r>
      <w:r>
        <w:t>zostały spełnione</w:t>
      </w:r>
      <w:r w:rsidRPr="00A24418">
        <w:t xml:space="preserve"> przesłanki określone w</w:t>
      </w:r>
      <w:r w:rsidR="00ED3B74">
        <w:t xml:space="preserve"> </w:t>
      </w:r>
      <w:r>
        <w:t>art.</w:t>
      </w:r>
      <w:r w:rsidR="00ED3B74">
        <w:t xml:space="preserve"> </w:t>
      </w:r>
      <w:r>
        <w:t>43 lub art.</w:t>
      </w:r>
      <w:r w:rsidR="00ED3B74">
        <w:t xml:space="preserve"> </w:t>
      </w:r>
      <w:r>
        <w:t>44</w:t>
      </w:r>
      <w:r w:rsidRPr="00A24418">
        <w:t>;</w:t>
      </w:r>
    </w:p>
    <w:p w:rsidR="005B1BF4" w:rsidRPr="00A24418" w:rsidRDefault="005B1BF4" w:rsidP="005B1BF4">
      <w:pPr>
        <w:pStyle w:val="PKTpunkt"/>
      </w:pPr>
      <w:r>
        <w:t>3)</w:t>
      </w:r>
      <w:r>
        <w:tab/>
      </w:r>
      <w:r w:rsidRPr="00A24418">
        <w:t xml:space="preserve">wniosek </w:t>
      </w:r>
      <w:r w:rsidRPr="00B27ECC">
        <w:t>o</w:t>
      </w:r>
      <w:r w:rsidR="00ED3B74">
        <w:t xml:space="preserve"> </w:t>
      </w:r>
      <w:r w:rsidRPr="00B27ECC">
        <w:t xml:space="preserve">przekazanie danych PNR </w:t>
      </w:r>
      <w:r w:rsidRPr="00904A3E">
        <w:t xml:space="preserve">lub wyników ich przetwarzania </w:t>
      </w:r>
      <w:r w:rsidRPr="00A24418">
        <w:t>nie zawiera uzasadnienia</w:t>
      </w:r>
      <w:r>
        <w:t xml:space="preserve"> wskazującego, że dostęp do danych PNR lub wyników ich przetwarzania jest niezbędny</w:t>
      </w:r>
      <w:r w:rsidRPr="00A24418">
        <w:t>;</w:t>
      </w:r>
    </w:p>
    <w:p w:rsidR="005B1BF4" w:rsidRPr="00A24418" w:rsidRDefault="005B1BF4" w:rsidP="005B1BF4">
      <w:pPr>
        <w:pStyle w:val="PKTpunkt"/>
      </w:pPr>
      <w:r>
        <w:t>4)</w:t>
      </w:r>
      <w:r>
        <w:tab/>
      </w:r>
      <w:r w:rsidRPr="00A24418">
        <w:t>przetwarzanie przekazanych danych PNR lub wyników ich przetwarzania miałoby nastąpić w</w:t>
      </w:r>
      <w:r w:rsidR="00ED3B74">
        <w:t xml:space="preserve"> </w:t>
      </w:r>
      <w:r w:rsidRPr="00A24418">
        <w:t>celu innym niż określony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1;</w:t>
      </w:r>
    </w:p>
    <w:p w:rsidR="005B1BF4" w:rsidRPr="00A24418" w:rsidRDefault="005B1BF4" w:rsidP="005B1BF4">
      <w:pPr>
        <w:pStyle w:val="PKTpunkt"/>
      </w:pPr>
      <w:r>
        <w:t>5)</w:t>
      </w:r>
      <w:r>
        <w:tab/>
      </w:r>
      <w:r w:rsidRPr="00A24418">
        <w:t>nie uzyskano wymaganej zgody, o</w:t>
      </w:r>
      <w:r w:rsidR="00ED3B74">
        <w:t xml:space="preserve"> </w:t>
      </w:r>
      <w:r w:rsidRPr="00A24418">
        <w:t>której mowa w</w:t>
      </w:r>
      <w:r w:rsidR="00ED3B74">
        <w:t xml:space="preserve"> </w:t>
      </w:r>
      <w:r>
        <w:t>art.</w:t>
      </w:r>
      <w:r w:rsidR="00ED3B74">
        <w:t xml:space="preserve"> </w:t>
      </w:r>
      <w:r>
        <w:t>42 ust.</w:t>
      </w:r>
      <w:r w:rsidR="00ED3B74">
        <w:t xml:space="preserve"> </w:t>
      </w:r>
      <w:r>
        <w:t>1</w:t>
      </w:r>
      <w:r w:rsidRPr="00A24418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46.</w:t>
      </w:r>
      <w:r>
        <w:rPr>
          <w:rStyle w:val="Ppogrubienie"/>
        </w:rPr>
        <w:t xml:space="preserve"> </w:t>
      </w:r>
      <w:r w:rsidRPr="00A24418">
        <w:t>1.</w:t>
      </w:r>
      <w:r w:rsidRPr="00A24418">
        <w:tab/>
      </w:r>
      <w:r>
        <w:t xml:space="preserve"> </w:t>
      </w:r>
      <w:r w:rsidRPr="00A24418">
        <w:t>Dane PNR lub wyniki ich przetwarzania, zgromadzone w</w:t>
      </w:r>
      <w:r w:rsidR="00ED3B74">
        <w:t xml:space="preserve"> </w:t>
      </w:r>
      <w:r w:rsidRPr="00A24418">
        <w:t>JIP PCz, są uzyskiwane na</w:t>
      </w:r>
      <w:r>
        <w:t xml:space="preserve"> </w:t>
      </w:r>
      <w:r w:rsidRPr="00A24418">
        <w:t>wniosek właściw</w:t>
      </w:r>
      <w:r>
        <w:t>ego</w:t>
      </w:r>
      <w:r w:rsidRPr="00A24418">
        <w:t xml:space="preserve"> organ</w:t>
      </w:r>
      <w:r>
        <w:t>u</w:t>
      </w:r>
      <w:r w:rsidRPr="00A24418">
        <w:t xml:space="preserve"> za pośrednictwem JIP.</w:t>
      </w:r>
      <w:r>
        <w:t xml:space="preserve"> Do wniosku stosuje się odpowiednio przepisy art.</w:t>
      </w:r>
      <w:r w:rsidR="00ED3B74">
        <w:t xml:space="preserve"> </w:t>
      </w:r>
      <w:r>
        <w:t>21 ust.</w:t>
      </w:r>
      <w:r w:rsidR="00ED3B74">
        <w:t xml:space="preserve"> </w:t>
      </w:r>
      <w:r>
        <w:t>3 i</w:t>
      </w:r>
      <w:r w:rsidR="00ED3B74">
        <w:t xml:space="preserve"> </w:t>
      </w:r>
      <w:r w:rsidR="0051365B">
        <w:t xml:space="preserve">ust. </w:t>
      </w:r>
      <w:r>
        <w:t>4 pkt</w:t>
      </w:r>
      <w:r w:rsidR="00ED3B74">
        <w:t xml:space="preserve"> </w:t>
      </w:r>
      <w:r>
        <w:t>2 oraz uzupełnia go o</w:t>
      </w:r>
      <w:r w:rsidR="00ED3B74">
        <w:t xml:space="preserve"> </w:t>
      </w:r>
      <w:r>
        <w:t>wskazanie państwa członkowskiego, w</w:t>
      </w:r>
      <w:r w:rsidR="00ED3B74">
        <w:t xml:space="preserve"> </w:t>
      </w:r>
      <w:r>
        <w:t xml:space="preserve">którym są zgromadzone dane PNR. </w:t>
      </w:r>
      <w:r w:rsidRPr="006C6450">
        <w:t>Wniosek o</w:t>
      </w:r>
      <w:r w:rsidR="00ED3B74">
        <w:t xml:space="preserve"> </w:t>
      </w:r>
      <w:r w:rsidRPr="006C6450">
        <w:t xml:space="preserve">przekazanie danych PNR </w:t>
      </w:r>
      <w:r w:rsidRPr="00BF4668">
        <w:t xml:space="preserve">lub wyników ich przetwarzania </w:t>
      </w:r>
      <w:r w:rsidRPr="006C6450">
        <w:t>może dotyczyć określonych elementów</w:t>
      </w:r>
      <w:r>
        <w:t xml:space="preserve"> kategorii</w:t>
      </w:r>
      <w:r w:rsidRPr="006C6450">
        <w:t xml:space="preserve"> danych PNR, służących do realizacji celu, o</w:t>
      </w:r>
      <w:r w:rsidR="00ED3B74">
        <w:t xml:space="preserve"> </w:t>
      </w:r>
      <w:r w:rsidRPr="006C6450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6C6450">
        <w:t>1</w:t>
      </w:r>
      <w:r>
        <w:t xml:space="preserve"> ust.</w:t>
      </w:r>
      <w:r w:rsidR="00ED3B74">
        <w:t xml:space="preserve"> </w:t>
      </w:r>
      <w:r w:rsidRPr="006C6450">
        <w:t>1</w:t>
      </w:r>
      <w:r>
        <w:t>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>2</w:t>
      </w:r>
      <w:r w:rsidRPr="006C6450">
        <w:t>. W</w:t>
      </w:r>
      <w:r w:rsidR="00ED3B74">
        <w:t xml:space="preserve"> </w:t>
      </w:r>
      <w:r>
        <w:t>przypadku</w:t>
      </w:r>
      <w:r w:rsidRPr="006C6450">
        <w:t xml:space="preserve"> bezpośredniego i</w:t>
      </w:r>
      <w:r w:rsidR="00ED3B74">
        <w:t xml:space="preserve"> </w:t>
      </w:r>
      <w:r w:rsidRPr="006C6450">
        <w:t>rzeczywistego zagrożenia przestępstwem lub przestępstwem skarbowym, o</w:t>
      </w:r>
      <w:r w:rsidR="00ED3B74">
        <w:t xml:space="preserve"> </w:t>
      </w:r>
      <w:r w:rsidRPr="006C6450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6C6450">
        <w:t xml:space="preserve">3, właściwy organ może </w:t>
      </w:r>
      <w:r>
        <w:t>złożyć</w:t>
      </w:r>
      <w:r w:rsidRPr="006C6450">
        <w:t xml:space="preserve"> wnios</w:t>
      </w:r>
      <w:r>
        <w:t xml:space="preserve">ek </w:t>
      </w:r>
      <w:r w:rsidRPr="006C6450">
        <w:t>do JIP</w:t>
      </w:r>
      <w:r>
        <w:t xml:space="preserve"> PCz za pośrednictwem JIP </w:t>
      </w:r>
      <w:r w:rsidRPr="006C6450">
        <w:t>o</w:t>
      </w:r>
      <w:r w:rsidR="00ED3B74">
        <w:t xml:space="preserve"> </w:t>
      </w:r>
      <w:r w:rsidRPr="006C6450">
        <w:t xml:space="preserve">przekazanie danych PNR </w:t>
      </w:r>
      <w:r w:rsidRPr="00BF4668">
        <w:t xml:space="preserve">lub wyników ich przetwarzania </w:t>
      </w:r>
      <w:r w:rsidRPr="006C6450">
        <w:t>przez przewoźnika lotniczego w</w:t>
      </w:r>
      <w:r w:rsidR="00ED3B74">
        <w:t xml:space="preserve"> </w:t>
      </w:r>
      <w:r w:rsidRPr="006C6450">
        <w:t>terminach innych niż określone w</w:t>
      </w:r>
      <w:r w:rsidR="00ED3B74">
        <w:t xml:space="preserve"> </w:t>
      </w:r>
      <w:r>
        <w:t>art.</w:t>
      </w:r>
      <w:r w:rsidR="00ED3B74">
        <w:t xml:space="preserve"> </w:t>
      </w:r>
      <w:r w:rsidRPr="006C6450">
        <w:t>6</w:t>
      </w:r>
      <w:r>
        <w:t xml:space="preserve"> ust.</w:t>
      </w:r>
      <w:r w:rsidR="00ED3B74">
        <w:t xml:space="preserve"> </w:t>
      </w:r>
      <w:r w:rsidRPr="006C6450">
        <w:t>1.</w:t>
      </w:r>
    </w:p>
    <w:p w:rsidR="005B1BF4" w:rsidRDefault="005B1BF4" w:rsidP="005B1BF4">
      <w:pPr>
        <w:pStyle w:val="USTustnpkodeksu"/>
      </w:pPr>
      <w:r>
        <w:t xml:space="preserve">3. </w:t>
      </w:r>
      <w:r w:rsidRPr="00A24418">
        <w:t xml:space="preserve">Dane PNR lub wyniki ich przetwarzania </w:t>
      </w:r>
      <w:r>
        <w:t>otrzymane</w:t>
      </w:r>
      <w:r w:rsidRPr="00A24418">
        <w:t xml:space="preserve"> </w:t>
      </w:r>
      <w:r>
        <w:t>od</w:t>
      </w:r>
      <w:r w:rsidRPr="00A24418">
        <w:t xml:space="preserve"> JIP PCz </w:t>
      </w:r>
      <w:r>
        <w:t>na wniosek, o</w:t>
      </w:r>
      <w:r w:rsidR="00ED3B74">
        <w:t xml:space="preserve"> </w:t>
      </w:r>
      <w:r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 xml:space="preserve">1 lub 2, </w:t>
      </w:r>
      <w:r w:rsidRPr="00A24418">
        <w:t xml:space="preserve">podlegają </w:t>
      </w:r>
      <w:r>
        <w:t xml:space="preserve">niezwłocznie </w:t>
      </w:r>
      <w:r w:rsidRPr="00A24418">
        <w:t>przekazaniu przez JIP właściw</w:t>
      </w:r>
      <w:r>
        <w:t>emu</w:t>
      </w:r>
      <w:r w:rsidRPr="00A24418">
        <w:t xml:space="preserve"> organo</w:t>
      </w:r>
      <w:r>
        <w:t>wi, który złożył wniosek.</w:t>
      </w:r>
    </w:p>
    <w:p w:rsidR="005B1BF4" w:rsidRDefault="005B1BF4" w:rsidP="005B1BF4">
      <w:pPr>
        <w:pStyle w:val="USTustnpkodeksu"/>
      </w:pPr>
      <w:r>
        <w:t xml:space="preserve">4. </w:t>
      </w:r>
      <w:r w:rsidRPr="00B309B3">
        <w:t>W</w:t>
      </w:r>
      <w:r w:rsidR="00ED3B74">
        <w:t xml:space="preserve"> </w:t>
      </w:r>
      <w:r w:rsidRPr="00B309B3">
        <w:t>przypadku danych PNR lub wyników ich przetwarzania przekazanych z</w:t>
      </w:r>
      <w:r w:rsidR="00ED3B74">
        <w:t xml:space="preserve"> </w:t>
      </w:r>
      <w:r w:rsidRPr="00B309B3">
        <w:t>w</w:t>
      </w:r>
      <w:r>
        <w:t xml:space="preserve">łasnej inicjatywy przez JIP PCz </w:t>
      </w:r>
      <w:r w:rsidRPr="00B309B3">
        <w:t>stosuje się</w:t>
      </w:r>
      <w:r>
        <w:t xml:space="preserve"> przepis art.</w:t>
      </w:r>
      <w:r w:rsidR="00ED3B74">
        <w:t xml:space="preserve"> </w:t>
      </w:r>
      <w:r>
        <w:t>20 ust.</w:t>
      </w:r>
      <w:r w:rsidR="00ED3B74">
        <w:t xml:space="preserve"> </w:t>
      </w:r>
      <w:r w:rsidRPr="00B309B3">
        <w:t>1</w:t>
      </w:r>
      <w:r>
        <w:t xml:space="preserve">. Dane te </w:t>
      </w:r>
      <w:r w:rsidRPr="00AC2506">
        <w:t>podlegają niezwłocznie przekazaniu przez JIP właściwemu organowi</w:t>
      </w:r>
      <w:r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47.</w:t>
      </w:r>
      <w:r>
        <w:rPr>
          <w:rStyle w:val="Ppogrubienie"/>
        </w:rPr>
        <w:t xml:space="preserve"> </w:t>
      </w:r>
      <w:r w:rsidRPr="00A24418">
        <w:t>1.</w:t>
      </w:r>
      <w:r w:rsidRPr="00A24418">
        <w:tab/>
      </w:r>
      <w:r>
        <w:t xml:space="preserve"> </w:t>
      </w:r>
      <w:r w:rsidRPr="00A24418">
        <w:t>Właściw</w:t>
      </w:r>
      <w:r>
        <w:t>y</w:t>
      </w:r>
      <w:r w:rsidRPr="00A24418">
        <w:t xml:space="preserve"> organ, w</w:t>
      </w:r>
      <w:r w:rsidR="00ED3B74">
        <w:t xml:space="preserve"> </w:t>
      </w:r>
      <w:r w:rsidRPr="00A24418">
        <w:t>przypadkach niecier</w:t>
      </w:r>
      <w:r>
        <w:t xml:space="preserve">piących zwłoki, może złożyć </w:t>
      </w:r>
      <w:r w:rsidRPr="00A24418">
        <w:t>bezpośrednio do JIP PCz uzasadniony wnios</w:t>
      </w:r>
      <w:r>
        <w:t>ek</w:t>
      </w:r>
      <w:r w:rsidRPr="00A24418">
        <w:t xml:space="preserve"> o</w:t>
      </w:r>
      <w:r w:rsidR="00ED3B74">
        <w:t xml:space="preserve"> </w:t>
      </w:r>
      <w:r w:rsidRPr="00A24418">
        <w:t xml:space="preserve">przekazanie danych PNR </w:t>
      </w:r>
      <w:r w:rsidRPr="00BF4668">
        <w:t xml:space="preserve">lub wyników ich przetwarzania </w:t>
      </w:r>
      <w:r w:rsidRPr="00A24418">
        <w:t>zgromadzonych w</w:t>
      </w:r>
      <w:r w:rsidR="00ED3B74">
        <w:t xml:space="preserve"> </w:t>
      </w:r>
      <w:r w:rsidRPr="00A24418">
        <w:t>bazie danych JIP PCz, w</w:t>
      </w:r>
      <w:r w:rsidR="00ED3B74">
        <w:t xml:space="preserve"> </w:t>
      </w:r>
      <w:r w:rsidRPr="00A24418">
        <w:t>cel</w:t>
      </w:r>
      <w:r>
        <w:t>u</w:t>
      </w:r>
      <w:r w:rsidRPr="00A24418">
        <w:t xml:space="preserve"> określony</w:t>
      </w:r>
      <w:r>
        <w:t>m</w:t>
      </w:r>
      <w:r w:rsidRPr="00A24418">
        <w:t xml:space="preserve">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 w:rsidR="00ED3B74">
        <w:t xml:space="preserve"> </w:t>
      </w:r>
      <w:r w:rsidRPr="00A24418">
        <w:t>ust.</w:t>
      </w:r>
      <w:r>
        <w:t xml:space="preserve"> </w:t>
      </w:r>
      <w:r w:rsidRPr="00A24418">
        <w:t>1.</w:t>
      </w:r>
    </w:p>
    <w:p w:rsidR="005B1BF4" w:rsidRPr="008D1E52" w:rsidRDefault="005B1BF4" w:rsidP="005B1BF4">
      <w:pPr>
        <w:pStyle w:val="USTustnpkodeksu"/>
      </w:pPr>
      <w:r>
        <w:t>2</w:t>
      </w:r>
      <w:r w:rsidRPr="008D1E52">
        <w:t xml:space="preserve">. </w:t>
      </w:r>
      <w:r>
        <w:t>Do w</w:t>
      </w:r>
      <w:r w:rsidRPr="008D1E52">
        <w:t>niosk</w:t>
      </w:r>
      <w:r>
        <w:t>u</w:t>
      </w:r>
      <w:r w:rsidRPr="008D1E52">
        <w:t>, o</w:t>
      </w:r>
      <w:r w:rsidR="00ED3B74">
        <w:t xml:space="preserve"> </w:t>
      </w:r>
      <w:r w:rsidRPr="008D1E52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8D1E52">
        <w:t xml:space="preserve">1, </w:t>
      </w:r>
      <w:r>
        <w:t>stosuje się odpowiednio przepisy art.</w:t>
      </w:r>
      <w:r w:rsidR="00ED3B74">
        <w:t xml:space="preserve"> </w:t>
      </w:r>
      <w:r>
        <w:t>21 ust.</w:t>
      </w:r>
      <w:r w:rsidR="00ED3B74">
        <w:t xml:space="preserve"> </w:t>
      </w:r>
      <w:r>
        <w:t>3 i</w:t>
      </w:r>
      <w:r w:rsidR="00A1021C">
        <w:t> </w:t>
      </w:r>
      <w:r>
        <w:t>ust.</w:t>
      </w:r>
      <w:r w:rsidR="00ED3B74">
        <w:t xml:space="preserve"> </w:t>
      </w:r>
      <w:r>
        <w:t>4 pkt</w:t>
      </w:r>
      <w:r w:rsidR="00ED3B74">
        <w:t xml:space="preserve"> </w:t>
      </w:r>
      <w:r>
        <w:t xml:space="preserve">2. </w:t>
      </w:r>
      <w:r w:rsidRPr="002A1ADF">
        <w:t>W</w:t>
      </w:r>
      <w:r w:rsidR="00ED3B74">
        <w:t xml:space="preserve"> </w:t>
      </w:r>
      <w:r w:rsidRPr="002A1ADF">
        <w:t xml:space="preserve">uzasadnieniu wniosku wskazuje się </w:t>
      </w:r>
      <w:r>
        <w:t>okoliczności uzasadniające zastosowanie</w:t>
      </w:r>
      <w:r w:rsidRPr="002A1ADF">
        <w:t xml:space="preserve"> trybu, o</w:t>
      </w:r>
      <w:r w:rsidR="00ED3B74">
        <w:t xml:space="preserve"> </w:t>
      </w:r>
      <w:r w:rsidRPr="002A1ADF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2A1ADF">
        <w:t>1</w:t>
      </w:r>
      <w:r>
        <w:t>.</w:t>
      </w:r>
    </w:p>
    <w:p w:rsidR="005B1BF4" w:rsidRPr="00BE6CB6" w:rsidRDefault="005B1BF4" w:rsidP="00A1021C">
      <w:pPr>
        <w:pStyle w:val="USTustnpkodeksu"/>
        <w:rPr>
          <w:rStyle w:val="Ppogrubienie"/>
        </w:rPr>
      </w:pPr>
      <w:r>
        <w:t xml:space="preserve">3. </w:t>
      </w:r>
      <w:r w:rsidRPr="001B182C">
        <w:t>Wniosek o</w:t>
      </w:r>
      <w:r w:rsidR="00ED3B74">
        <w:t xml:space="preserve"> </w:t>
      </w:r>
      <w:r w:rsidRPr="001B182C">
        <w:t xml:space="preserve">przekazanie danych PNR </w:t>
      </w:r>
      <w:r w:rsidRPr="00BF4668">
        <w:t xml:space="preserve">lub wyników ich przetwarzania </w:t>
      </w:r>
      <w:r w:rsidRPr="001B182C">
        <w:t>może dotyczyć określonych elementów</w:t>
      </w:r>
      <w:r>
        <w:t xml:space="preserve"> kategorii</w:t>
      </w:r>
      <w:r w:rsidRPr="001B182C">
        <w:t xml:space="preserve"> danych PNR, służących do realizacji celu, o</w:t>
      </w:r>
      <w:r w:rsidR="00ED3B74">
        <w:t xml:space="preserve"> </w:t>
      </w:r>
      <w:r w:rsidRPr="001B182C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1B182C">
        <w:t>1</w:t>
      </w:r>
      <w:r>
        <w:t xml:space="preserve"> ust.</w:t>
      </w:r>
      <w:r w:rsidR="00ED3B74">
        <w:t xml:space="preserve"> </w:t>
      </w:r>
      <w:r w:rsidRPr="001B182C">
        <w:t>1.</w:t>
      </w:r>
    </w:p>
    <w:p w:rsidR="005B1BF4" w:rsidRDefault="005B1BF4" w:rsidP="005B1BF4">
      <w:pPr>
        <w:pStyle w:val="USTustnpkodeksu"/>
      </w:pPr>
      <w:r>
        <w:t xml:space="preserve">4. </w:t>
      </w:r>
      <w:r w:rsidRPr="00A24418">
        <w:t>Właściw</w:t>
      </w:r>
      <w:r>
        <w:t>y</w:t>
      </w:r>
      <w:r w:rsidRPr="00A24418">
        <w:t xml:space="preserve"> organ przekazuj</w:t>
      </w:r>
      <w:r>
        <w:t>e</w:t>
      </w:r>
      <w:r w:rsidRPr="00A24418">
        <w:t xml:space="preserve"> niezwłocznie do JIP</w:t>
      </w:r>
      <w:r>
        <w:t xml:space="preserve"> kopię wniosku, o</w:t>
      </w:r>
      <w:r w:rsidR="00ED3B74">
        <w:t xml:space="preserve"> </w:t>
      </w:r>
      <w:r>
        <w:t>którym mowa w</w:t>
      </w:r>
      <w:r w:rsidR="00A1021C">
        <w:t> </w:t>
      </w:r>
      <w:r>
        <w:t>ust.</w:t>
      </w:r>
      <w:r w:rsidR="00ED3B74">
        <w:t xml:space="preserve"> </w:t>
      </w:r>
      <w:r w:rsidRPr="00A24418">
        <w:t>1.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48.</w:t>
      </w:r>
      <w:r>
        <w:rPr>
          <w:rStyle w:val="Ppogrubienie"/>
        </w:rPr>
        <w:t xml:space="preserve"> </w:t>
      </w:r>
      <w:r w:rsidRPr="00C53C30">
        <w:t>Składanie wniosków oraz przekazywanie danych PNR lub wyników ich przetwarzania w</w:t>
      </w:r>
      <w:r w:rsidR="00ED3B74">
        <w:t xml:space="preserve"> </w:t>
      </w:r>
      <w:r w:rsidRPr="00C53C30">
        <w:t>zakresie współpracy między państwami członkowskimi odbywa się za pośrednictwem dostępnych kan</w:t>
      </w:r>
      <w:r>
        <w:t>ałów wymiany informacji, w</w:t>
      </w:r>
      <w:r w:rsidR="00ED3B74">
        <w:t xml:space="preserve"> </w:t>
      </w:r>
      <w:r>
        <w:t>tym</w:t>
      </w:r>
      <w:r w:rsidRPr="00C53C30">
        <w:t xml:space="preserve"> systemów teleinformatycznych.</w:t>
      </w:r>
    </w:p>
    <w:p w:rsidR="005B1BF4" w:rsidRPr="00A24418" w:rsidRDefault="005B1BF4" w:rsidP="005B1BF4">
      <w:pPr>
        <w:pStyle w:val="ROZDZODDZOZNoznaczenierozdziauluboddziau"/>
      </w:pPr>
      <w:r w:rsidRPr="00A24418">
        <w:t>Oddział 2</w:t>
      </w:r>
    </w:p>
    <w:p w:rsidR="005B1BF4" w:rsidRDefault="005B1BF4" w:rsidP="00C118F2">
      <w:pPr>
        <w:pStyle w:val="ROZDZODDZPRZEDMprzedmiotregulacjirozdziauluboddziau"/>
      </w:pPr>
      <w:r w:rsidRPr="00A24418">
        <w:t>Przekazywanie Europolowi danych PNR przez JIP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49.</w:t>
      </w:r>
      <w:r w:rsidRPr="005B1BF4">
        <w:t xml:space="preserve"> JIP przekazuje dane PNR lub wyniki ich przetwarzania Europolowi, które uzyskała:</w:t>
      </w:r>
    </w:p>
    <w:p w:rsidR="005B1BF4" w:rsidRPr="000958F0" w:rsidRDefault="005B1BF4" w:rsidP="005B1BF4">
      <w:pPr>
        <w:pStyle w:val="PKTpunkt"/>
      </w:pPr>
      <w:r w:rsidRPr="000958F0">
        <w:t>1)</w:t>
      </w:r>
      <w:r>
        <w:tab/>
      </w:r>
      <w:r w:rsidRPr="000958F0">
        <w:t>w</w:t>
      </w:r>
      <w:r w:rsidR="00ED3B74">
        <w:t xml:space="preserve"> </w:t>
      </w:r>
      <w:r w:rsidRPr="000958F0">
        <w:t>wyniku sprawdzeń pasażerów lotów PNR w</w:t>
      </w:r>
      <w:r w:rsidR="00ED3B74">
        <w:t xml:space="preserve"> </w:t>
      </w:r>
      <w:r w:rsidRPr="000958F0">
        <w:t>trybie</w:t>
      </w:r>
      <w:r>
        <w:t xml:space="preserve"> art.</w:t>
      </w:r>
      <w:r w:rsidR="00ED3B74">
        <w:t xml:space="preserve"> </w:t>
      </w:r>
      <w:r w:rsidRPr="000958F0">
        <w:t>19;</w:t>
      </w:r>
    </w:p>
    <w:p w:rsidR="005B1BF4" w:rsidRDefault="005B1BF4" w:rsidP="005B1BF4">
      <w:pPr>
        <w:pStyle w:val="PKTpunkt"/>
      </w:pPr>
      <w:r>
        <w:t>2)</w:t>
      </w:r>
      <w:r>
        <w:tab/>
      </w:r>
      <w:r w:rsidRPr="000958F0">
        <w:t xml:space="preserve">na </w:t>
      </w:r>
      <w:r>
        <w:t xml:space="preserve">uzasadniony </w:t>
      </w:r>
      <w:r w:rsidRPr="000958F0">
        <w:t xml:space="preserve">wniosek </w:t>
      </w:r>
      <w:r>
        <w:t>Europolu</w:t>
      </w:r>
      <w:r w:rsidRPr="005F5599">
        <w:t xml:space="preserve"> </w:t>
      </w:r>
      <w:r>
        <w:t>umożliwiający</w:t>
      </w:r>
      <w:r w:rsidRPr="005F5599">
        <w:t xml:space="preserve"> </w:t>
      </w:r>
      <w:r>
        <w:t xml:space="preserve">mu </w:t>
      </w:r>
      <w:r w:rsidRPr="005F5599">
        <w:t>udzieleni</w:t>
      </w:r>
      <w:r>
        <w:t>e,</w:t>
      </w:r>
      <w:r w:rsidRPr="005F5599">
        <w:t xml:space="preserve"> w</w:t>
      </w:r>
      <w:r w:rsidR="00ED3B74">
        <w:t xml:space="preserve"> </w:t>
      </w:r>
      <w:r w:rsidRPr="005F5599">
        <w:t>zakresie jego właściwości, wsparcia działań państw członkowskich, w</w:t>
      </w:r>
      <w:r w:rsidR="00ED3B74">
        <w:t xml:space="preserve"> </w:t>
      </w:r>
      <w:r w:rsidRPr="005F5599">
        <w:t>celu określonym w</w:t>
      </w:r>
      <w:r w:rsidR="00ED3B74">
        <w:t xml:space="preserve"> </w:t>
      </w:r>
      <w:r>
        <w:t>art.</w:t>
      </w:r>
      <w:r w:rsidR="00ED3B74">
        <w:t xml:space="preserve"> </w:t>
      </w:r>
      <w:r w:rsidRPr="005F5599">
        <w:t>1</w:t>
      </w:r>
      <w:r>
        <w:t xml:space="preserve"> ust.</w:t>
      </w:r>
      <w:r w:rsidR="00ED3B74">
        <w:t xml:space="preserve"> </w:t>
      </w:r>
      <w:r w:rsidRPr="005F5599">
        <w:t>1</w:t>
      </w:r>
      <w:r w:rsidRPr="000958F0">
        <w:t>.</w:t>
      </w:r>
    </w:p>
    <w:p w:rsidR="005B1BF4" w:rsidRPr="000958F0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50.</w:t>
      </w:r>
      <w:r w:rsidRPr="000958F0">
        <w:t xml:space="preserve"> 1</w:t>
      </w:r>
      <w:r w:rsidR="00AD05AD">
        <w:t>.</w:t>
      </w:r>
      <w:r w:rsidR="00ED3B74">
        <w:t xml:space="preserve"> </w:t>
      </w:r>
      <w:r>
        <w:t>W</w:t>
      </w:r>
      <w:r w:rsidR="00ED3B74">
        <w:t xml:space="preserve"> </w:t>
      </w:r>
      <w:r>
        <w:t>przypadku,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49 pkt</w:t>
      </w:r>
      <w:r w:rsidR="00ED3B74">
        <w:t xml:space="preserve"> </w:t>
      </w:r>
      <w:r>
        <w:t>1, przed przekazaniem danych PNR lub wyników ich przetwarzania Europolowi, pozytywny wynik sprawdzenia, uzyskany</w:t>
      </w:r>
      <w:r w:rsidRPr="002A7B7B">
        <w:t xml:space="preserve"> w</w:t>
      </w:r>
      <w:r w:rsidR="00ED3B74">
        <w:t xml:space="preserve"> </w:t>
      </w:r>
      <w:r w:rsidRPr="002A7B7B">
        <w:t>trybie określonym w</w:t>
      </w:r>
      <w:r w:rsidR="00ED3B74">
        <w:t xml:space="preserve"> </w:t>
      </w:r>
      <w:r>
        <w:t>art.</w:t>
      </w:r>
      <w:r w:rsidR="00ED3B74">
        <w:t xml:space="preserve"> </w:t>
      </w:r>
      <w:r w:rsidRPr="002A7B7B">
        <w:t xml:space="preserve">19, </w:t>
      </w:r>
      <w:r>
        <w:t>podlega indywidualnej ocenie</w:t>
      </w:r>
      <w:r w:rsidRPr="002A7B7B">
        <w:t xml:space="preserve">, </w:t>
      </w:r>
      <w:r>
        <w:t>o</w:t>
      </w:r>
      <w:r w:rsidR="00ED3B74">
        <w:t xml:space="preserve"> </w:t>
      </w:r>
      <w:r>
        <w:t>której mowa w</w:t>
      </w:r>
      <w:r w:rsidR="00ED3B74">
        <w:t xml:space="preserve"> </w:t>
      </w:r>
      <w:r>
        <w:t>art.</w:t>
      </w:r>
      <w:r w:rsidR="00ED3B74">
        <w:t xml:space="preserve"> </w:t>
      </w:r>
      <w:r>
        <w:t>20 ust.</w:t>
      </w:r>
      <w:r w:rsidR="00ED3B74">
        <w:t xml:space="preserve"> </w:t>
      </w:r>
      <w:r>
        <w:t>1</w:t>
      </w:r>
      <w:r w:rsidRPr="002A7B7B">
        <w:t>, w</w:t>
      </w:r>
      <w:r w:rsidR="00ED3B74">
        <w:t xml:space="preserve"> </w:t>
      </w:r>
      <w:r w:rsidRPr="002A7B7B">
        <w:t xml:space="preserve">celu zidentyfikowania osób, wobec których </w:t>
      </w:r>
      <w:r w:rsidR="00640F68" w:rsidRPr="002A7B7B">
        <w:t xml:space="preserve">jest </w:t>
      </w:r>
      <w:r w:rsidRPr="002A7B7B">
        <w:t xml:space="preserve">konieczne podjęcie dalszych działań przez </w:t>
      </w:r>
      <w:r>
        <w:t>Europol w</w:t>
      </w:r>
      <w:r w:rsidR="00ED3B74">
        <w:t xml:space="preserve"> </w:t>
      </w:r>
      <w:r>
        <w:t>zakresie jego właściwości.</w:t>
      </w:r>
    </w:p>
    <w:p w:rsidR="005B1BF4" w:rsidRPr="000958F0" w:rsidRDefault="005B1BF4" w:rsidP="005B1BF4">
      <w:pPr>
        <w:pStyle w:val="USTustnpkodeksu"/>
      </w:pPr>
      <w:r w:rsidRPr="000958F0">
        <w:t>2. W</w:t>
      </w:r>
      <w:r w:rsidR="00ED3B74">
        <w:t xml:space="preserve"> </w:t>
      </w:r>
      <w:r w:rsidRPr="000958F0">
        <w:t xml:space="preserve">przypadku zidentyfikowania osób, wobec których </w:t>
      </w:r>
      <w:r w:rsidR="00640F68" w:rsidRPr="000958F0">
        <w:t xml:space="preserve">jest </w:t>
      </w:r>
      <w:r w:rsidRPr="000958F0">
        <w:t xml:space="preserve">konieczne podjęcie dalszych działań przez </w:t>
      </w:r>
      <w:r>
        <w:t>Europol</w:t>
      </w:r>
      <w:r w:rsidRPr="000958F0">
        <w:t>, dane PNR lub wyniki ich przetwarzania podlegają</w:t>
      </w:r>
      <w:r>
        <w:t xml:space="preserve"> niezwłocznemu</w:t>
      </w:r>
      <w:r w:rsidRPr="000958F0">
        <w:t xml:space="preserve"> przekazaniu przez JIP </w:t>
      </w:r>
      <w:r>
        <w:t>Europolowi</w:t>
      </w:r>
      <w:r w:rsidRPr="000958F0">
        <w:t>.</w:t>
      </w:r>
    </w:p>
    <w:p w:rsidR="005B1BF4" w:rsidRPr="005B1BF4" w:rsidRDefault="005B1BF4" w:rsidP="00C118F2">
      <w:pPr>
        <w:pStyle w:val="USTustnpkodeksu"/>
        <w:keepNext/>
      </w:pPr>
      <w:r w:rsidRPr="000958F0">
        <w:t xml:space="preserve">3. </w:t>
      </w:r>
      <w:r w:rsidRPr="005B1BF4">
        <w:t>W</w:t>
      </w:r>
      <w:r w:rsidR="00ED3B74">
        <w:t xml:space="preserve"> </w:t>
      </w:r>
      <w:r w:rsidRPr="005B1BF4">
        <w:t>przypadku gdy w</w:t>
      </w:r>
      <w:r w:rsidR="00ED3B74">
        <w:t xml:space="preserve"> </w:t>
      </w:r>
      <w:r w:rsidRPr="005B1BF4">
        <w:t>wyniku indywidualnej oceny, o</w:t>
      </w:r>
      <w:r w:rsidR="00ED3B74">
        <w:t xml:space="preserve"> </w:t>
      </w:r>
      <w:r w:rsidRPr="005B1BF4">
        <w:t>której mowa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20 ust.</w:t>
      </w:r>
      <w:r w:rsidR="00ED3B74">
        <w:t xml:space="preserve"> </w:t>
      </w:r>
      <w:r w:rsidRPr="005B1BF4">
        <w:t>1, ustalono, że pozytywny wynik sprawdzenia:</w:t>
      </w:r>
    </w:p>
    <w:p w:rsidR="005B1BF4" w:rsidRPr="000958F0" w:rsidRDefault="005B1BF4" w:rsidP="005B1BF4">
      <w:pPr>
        <w:pStyle w:val="PKTpunkt"/>
      </w:pPr>
      <w:r>
        <w:t>1)</w:t>
      </w:r>
      <w:r>
        <w:tab/>
      </w:r>
      <w:r w:rsidRPr="000958F0">
        <w:t xml:space="preserve">podlega przekazaniu przez JIP </w:t>
      </w:r>
      <w:r>
        <w:t>Europolowi</w:t>
      </w:r>
      <w:r w:rsidRPr="000958F0">
        <w:t xml:space="preserve"> </w:t>
      </w:r>
      <w:r w:rsidRPr="006350AA">
        <w:t>–</w:t>
      </w:r>
      <w:r w:rsidRPr="000958F0">
        <w:t xml:space="preserve"> jest on przechowywany wyłącznie przez okres niezbędny do ich przekazania, a</w:t>
      </w:r>
      <w:r w:rsidR="00ED3B74">
        <w:t xml:space="preserve"> </w:t>
      </w:r>
      <w:r w:rsidRPr="000958F0">
        <w:t>następnie jest on niezwłocznie trwale usuwany przez JIP przy wykorzystaniu KSI PNR;</w:t>
      </w:r>
    </w:p>
    <w:p w:rsidR="005B1BF4" w:rsidRPr="000958F0" w:rsidRDefault="005B1BF4" w:rsidP="005B1BF4">
      <w:pPr>
        <w:pStyle w:val="PKTpunkt"/>
      </w:pPr>
      <w:r>
        <w:t>2)</w:t>
      </w:r>
      <w:r>
        <w:tab/>
      </w:r>
      <w:r w:rsidRPr="000958F0">
        <w:t xml:space="preserve">nie podlega przekazaniu przez JIP </w:t>
      </w:r>
      <w:r>
        <w:t>Europolowi</w:t>
      </w:r>
      <w:r w:rsidRPr="000958F0">
        <w:t xml:space="preserve"> </w:t>
      </w:r>
      <w:r w:rsidRPr="006350AA">
        <w:t>–</w:t>
      </w:r>
      <w:r w:rsidRPr="000958F0">
        <w:t xml:space="preserve"> jest on niezwłocznie trwale usuwany przez JIP przy wykorzystaniu KSI PNR.</w:t>
      </w:r>
    </w:p>
    <w:p w:rsidR="005B1BF4" w:rsidRPr="000958F0" w:rsidRDefault="005B1BF4" w:rsidP="00A1021C">
      <w:pPr>
        <w:pStyle w:val="USTustnpkodeksu"/>
      </w:pPr>
      <w:r w:rsidRPr="000958F0">
        <w:t>4. W</w:t>
      </w:r>
      <w:r w:rsidR="00ED3B74">
        <w:t xml:space="preserve"> </w:t>
      </w:r>
      <w:r w:rsidRPr="000958F0">
        <w:t>przypadku, o</w:t>
      </w:r>
      <w:r w:rsidR="00ED3B74">
        <w:t xml:space="preserve"> </w:t>
      </w:r>
      <w:r w:rsidRPr="000958F0"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 w:rsidRPr="000958F0">
        <w:t>3</w:t>
      </w:r>
      <w:r>
        <w:t xml:space="preserve"> pkt</w:t>
      </w:r>
      <w:r w:rsidR="00ED3B74">
        <w:t xml:space="preserve"> </w:t>
      </w:r>
      <w:r w:rsidRPr="000958F0">
        <w:t xml:space="preserve">2, pozytywny wynik </w:t>
      </w:r>
      <w:r>
        <w:t xml:space="preserve">sprawdzenia </w:t>
      </w:r>
      <w:r w:rsidRPr="000958F0">
        <w:t>może być przechowywany przez JIP w</w:t>
      </w:r>
      <w:r w:rsidR="00ED3B74">
        <w:t xml:space="preserve"> </w:t>
      </w:r>
      <w:r w:rsidRPr="000958F0">
        <w:t>celu zapobiegania wynikom fałszywie pozytywnym, dopóki dane PNR nie zostaną usunięte zgodnie z</w:t>
      </w:r>
      <w:r w:rsidR="00ED3B74">
        <w:t xml:space="preserve"> </w:t>
      </w:r>
      <w:r>
        <w:t>art.</w:t>
      </w:r>
      <w:r w:rsidR="00ED3B74">
        <w:t xml:space="preserve"> </w:t>
      </w:r>
      <w:r>
        <w:t>32 ust.</w:t>
      </w:r>
      <w:r w:rsidR="00ED3B74">
        <w:t xml:space="preserve"> </w:t>
      </w:r>
      <w:r w:rsidRPr="000958F0">
        <w:t>1.</w:t>
      </w:r>
    </w:p>
    <w:p w:rsidR="005B1BF4" w:rsidRPr="000958F0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51.</w:t>
      </w:r>
      <w:r w:rsidRPr="000958F0">
        <w:t xml:space="preserve"> 1. JIP weryfikuje podstawę i</w:t>
      </w:r>
      <w:r w:rsidR="00ED3B74">
        <w:t xml:space="preserve"> </w:t>
      </w:r>
      <w:r w:rsidRPr="000958F0">
        <w:t>cel wniosku o</w:t>
      </w:r>
      <w:r w:rsidR="00ED3B74">
        <w:t xml:space="preserve"> </w:t>
      </w:r>
      <w:r w:rsidRPr="000958F0">
        <w:t>przekazanie danych PNR lub wyników ich przetwarzania.</w:t>
      </w:r>
    </w:p>
    <w:p w:rsidR="005B1BF4" w:rsidRPr="000958F0" w:rsidRDefault="005B1BF4" w:rsidP="005B1BF4">
      <w:pPr>
        <w:pStyle w:val="USTustnpkodeksu"/>
      </w:pPr>
      <w:r w:rsidRPr="000958F0">
        <w:t>2. Realizacja wniosku o</w:t>
      </w:r>
      <w:r w:rsidR="00ED3B74">
        <w:t xml:space="preserve"> </w:t>
      </w:r>
      <w:r w:rsidRPr="000958F0">
        <w:t>przekazanie danych PNR lub wyników ich przetwarzania następuje po dokonaniu przez JIP indywidualnej oceny w</w:t>
      </w:r>
      <w:r w:rsidR="00ED3B74">
        <w:t xml:space="preserve"> </w:t>
      </w:r>
      <w:r w:rsidRPr="000958F0">
        <w:t>sposób niezautomatyzowany w</w:t>
      </w:r>
      <w:r w:rsidR="00ED3B74">
        <w:t xml:space="preserve"> </w:t>
      </w:r>
      <w:r w:rsidRPr="000958F0">
        <w:t>celu ustalenia</w:t>
      </w:r>
      <w:r w:rsidR="00AD05AD">
        <w:t>,</w:t>
      </w:r>
      <w:r w:rsidRPr="000958F0">
        <w:t xml:space="preserve"> czy dane PNR lub wyniki ich przetwarzania są identyczne lub zbieżne z</w:t>
      </w:r>
      <w:r w:rsidR="00ED3B74">
        <w:t xml:space="preserve"> </w:t>
      </w:r>
      <w:r w:rsidRPr="000958F0">
        <w:t>zakresem wniosku.</w:t>
      </w:r>
    </w:p>
    <w:p w:rsidR="005B1BF4" w:rsidRDefault="005B1BF4" w:rsidP="00A1021C">
      <w:pPr>
        <w:pStyle w:val="USTustnpkodeksu"/>
      </w:pPr>
      <w:r w:rsidRPr="000958F0">
        <w:t>3. W</w:t>
      </w:r>
      <w:r w:rsidR="00ED3B74">
        <w:t xml:space="preserve"> </w:t>
      </w:r>
      <w:r w:rsidRPr="000958F0">
        <w:t>przypadku stwierdzenia identyczności lub zbieżności uzyskanych danych PNR lub wyników ich przetwarzania z</w:t>
      </w:r>
      <w:r w:rsidR="00ED3B74">
        <w:t xml:space="preserve"> </w:t>
      </w:r>
      <w:r w:rsidRPr="000958F0">
        <w:t xml:space="preserve">zakresem wniosku JIP niezwłocznie przekazuje je </w:t>
      </w:r>
      <w:r>
        <w:t>Europolowi</w:t>
      </w:r>
      <w:r w:rsidRPr="000958F0">
        <w:t>.</w:t>
      </w:r>
    </w:p>
    <w:p w:rsidR="005B1BF4" w:rsidRDefault="005B1BF4" w:rsidP="005B1BF4">
      <w:pPr>
        <w:pStyle w:val="USTustnpkodeksu"/>
      </w:pPr>
      <w:r>
        <w:t>4. Realizacja wniosku w</w:t>
      </w:r>
      <w:r w:rsidR="00ED3B74">
        <w:t xml:space="preserve"> </w:t>
      </w:r>
      <w:r>
        <w:t xml:space="preserve">zakresie przekazania wyników </w:t>
      </w:r>
      <w:r w:rsidRPr="00251E7C">
        <w:t>przetwarzania</w:t>
      </w:r>
      <w:r>
        <w:t xml:space="preserve"> danych PNR uzyskanych w</w:t>
      </w:r>
      <w:r w:rsidR="00ED3B74">
        <w:t xml:space="preserve"> </w:t>
      </w:r>
      <w:r>
        <w:t>trybie sprawdzeń,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19, następuje</w:t>
      </w:r>
      <w:r w:rsidR="00AD05AD">
        <w:t>,</w:t>
      </w:r>
      <w:r>
        <w:t xml:space="preserve"> jeżeli uprzednio dokonano tych sprawdzeń, o</w:t>
      </w:r>
      <w:r w:rsidR="00ED3B74">
        <w:t xml:space="preserve"> </w:t>
      </w:r>
      <w:r>
        <w:t>ile wyniki te nie zostały usunięte.</w:t>
      </w:r>
    </w:p>
    <w:p w:rsidR="005B1BF4" w:rsidRPr="000958F0" w:rsidRDefault="005B1BF4" w:rsidP="00A1021C">
      <w:pPr>
        <w:pStyle w:val="USTustnpkodeksu"/>
      </w:pPr>
      <w:r>
        <w:t xml:space="preserve">5. </w:t>
      </w:r>
      <w:r w:rsidRPr="00A24418">
        <w:t>Wniosek o</w:t>
      </w:r>
      <w:r w:rsidR="00ED3B74">
        <w:t xml:space="preserve"> </w:t>
      </w:r>
      <w:r w:rsidRPr="00A24418">
        <w:t xml:space="preserve">przekazanie danych PNR </w:t>
      </w:r>
      <w:r>
        <w:t xml:space="preserve">lub wyników ich przetwarzania </w:t>
      </w:r>
      <w:r w:rsidRPr="00A24418">
        <w:t xml:space="preserve">może dotyczyć określonych elementów </w:t>
      </w:r>
      <w:r>
        <w:t xml:space="preserve">kategorii </w:t>
      </w:r>
      <w:r w:rsidRPr="00A24418">
        <w:t>danych PNR, służących do realizacji celu,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1.</w:t>
      </w:r>
    </w:p>
    <w:p w:rsidR="005B1BF4" w:rsidRDefault="005B1BF4" w:rsidP="00A1021C">
      <w:pPr>
        <w:pStyle w:val="USTustnpkodeksu"/>
        <w:rPr>
          <w:rStyle w:val="Ppogrubienie"/>
        </w:rPr>
      </w:pPr>
      <w:r>
        <w:t xml:space="preserve">6. </w:t>
      </w:r>
      <w:r w:rsidRPr="00A24418">
        <w:t xml:space="preserve">Przekazywanie do Europolu danych PNR lub wyników ich przetwarzania odbywa się za pośrednictwem </w:t>
      </w:r>
      <w:r>
        <w:t xml:space="preserve">dostarczanej przez Europol </w:t>
      </w:r>
      <w:r w:rsidRPr="00A24418">
        <w:t>aplikacji sieci bezpiecznej wymiany in</w:t>
      </w:r>
      <w:r>
        <w:t>formacji SIENA, służącej</w:t>
      </w:r>
      <w:r>
        <w:rPr>
          <w:rStyle w:val="Ppogrubienie"/>
        </w:rPr>
        <w:t xml:space="preserve"> </w:t>
      </w:r>
      <w:r w:rsidRPr="00300B34">
        <w:t>do wymiany informacji między państwami członkowskimi Unii Europejskiej, Europolem, innymi organami Unii Europejskiej, państwami trzecimi i</w:t>
      </w:r>
      <w:r w:rsidR="00A1021C">
        <w:t> </w:t>
      </w:r>
      <w:r w:rsidRPr="00300B34">
        <w:t>organizacjami międzynarodowymi</w:t>
      </w:r>
      <w:r>
        <w:t>,</w:t>
      </w:r>
      <w:r w:rsidRPr="00300B34">
        <w:t xml:space="preserve"> w</w:t>
      </w:r>
      <w:r w:rsidR="00ED3B74">
        <w:t xml:space="preserve"> </w:t>
      </w:r>
      <w:r w:rsidRPr="00300B34">
        <w:t>celu współpracy w</w:t>
      </w:r>
      <w:r w:rsidR="00ED3B74">
        <w:t xml:space="preserve"> </w:t>
      </w:r>
      <w:r w:rsidRPr="00300B34">
        <w:t>zwalczaniu przestępczości.</w:t>
      </w:r>
    </w:p>
    <w:p w:rsidR="005B1BF4" w:rsidRPr="00A24418" w:rsidRDefault="005B1BF4" w:rsidP="00A1021C">
      <w:pPr>
        <w:pStyle w:val="USTustnpkodeksu"/>
      </w:pPr>
      <w:r>
        <w:t xml:space="preserve">7. </w:t>
      </w:r>
      <w:r w:rsidRPr="00A24418">
        <w:t>W przypadku przekazywania danych PNR, które został</w:t>
      </w:r>
      <w:r>
        <w:t>y poddane depersonalizacji</w:t>
      </w:r>
      <w:r w:rsidR="00AD05AD">
        <w:t>,</w:t>
      </w:r>
      <w:r>
        <w:t xml:space="preserve"> </w:t>
      </w:r>
      <w:r w:rsidRPr="00A24418">
        <w:t>stosuje się</w:t>
      </w:r>
      <w:r>
        <w:t xml:space="preserve"> przepis art.</w:t>
      </w:r>
      <w:r w:rsidR="00ED3B74">
        <w:t xml:space="preserve"> </w:t>
      </w:r>
      <w:r>
        <w:t>42</w:t>
      </w:r>
      <w:r w:rsidRPr="00A24418"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52.</w:t>
      </w:r>
      <w:r w:rsidRPr="005B1BF4">
        <w:t xml:space="preserve"> JIP odmawia przekazania danych PNR lub wyników ich przetwarzania do Europolu, w</w:t>
      </w:r>
      <w:r w:rsidR="00ED3B74">
        <w:t xml:space="preserve"> </w:t>
      </w:r>
      <w:r w:rsidRPr="005B1BF4">
        <w:t>przypadku gdy: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 xml:space="preserve">wniosek </w:t>
      </w:r>
      <w:r w:rsidRPr="00B27ECC">
        <w:t>o</w:t>
      </w:r>
      <w:r w:rsidR="00ED3B74">
        <w:t xml:space="preserve"> </w:t>
      </w:r>
      <w:r w:rsidRPr="00B27ECC">
        <w:t xml:space="preserve">przekazanie danych PNR </w:t>
      </w:r>
      <w:r>
        <w:t xml:space="preserve">lub </w:t>
      </w:r>
      <w:r w:rsidRPr="00306BF5">
        <w:t xml:space="preserve">wyników ich przetwarzania </w:t>
      </w:r>
      <w:r w:rsidRPr="00A24418">
        <w:t>nie zawiera uzasadnienia</w:t>
      </w:r>
      <w:r>
        <w:t xml:space="preserve"> wskazującego, że dostęp do danych PNR lub wyników ich przetwarzania jest niezbędny;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przetwarzanie przekazanych danych PNR lub wyników ich przetwarzania miałoby nastąpić w</w:t>
      </w:r>
      <w:r w:rsidR="00ED3B74">
        <w:t xml:space="preserve"> </w:t>
      </w:r>
      <w:r w:rsidRPr="00A24418">
        <w:t>celu innym niż</w:t>
      </w:r>
      <w:r>
        <w:t xml:space="preserve"> udzielenie przez Europol, w</w:t>
      </w:r>
      <w:r w:rsidR="00ED3B74">
        <w:t xml:space="preserve"> </w:t>
      </w:r>
      <w:r>
        <w:t>zakresie jego właściwości, wsparcia dla działań państw członkowskich, w</w:t>
      </w:r>
      <w:r w:rsidR="00ED3B74">
        <w:t xml:space="preserve"> </w:t>
      </w:r>
      <w:r>
        <w:t>celu</w:t>
      </w:r>
      <w:r w:rsidRPr="00A24418">
        <w:t xml:space="preserve"> </w:t>
      </w:r>
      <w:r>
        <w:t xml:space="preserve">określonym </w:t>
      </w:r>
      <w:r w:rsidRPr="00A24418">
        <w:t>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1;</w:t>
      </w:r>
    </w:p>
    <w:p w:rsidR="005B1BF4" w:rsidRDefault="005B1BF4" w:rsidP="005B1BF4">
      <w:pPr>
        <w:pStyle w:val="PKTpunkt"/>
      </w:pPr>
      <w:r>
        <w:t>3)</w:t>
      </w:r>
      <w:r>
        <w:tab/>
      </w:r>
      <w:r w:rsidRPr="00A24418">
        <w:t>nie uzyskano wymaganej zgody, o</w:t>
      </w:r>
      <w:r w:rsidR="00ED3B74">
        <w:t xml:space="preserve"> </w:t>
      </w:r>
      <w:r w:rsidRPr="00A24418">
        <w:t>której mowa w</w:t>
      </w:r>
      <w:r w:rsidR="00ED3B74">
        <w:t xml:space="preserve"> </w:t>
      </w:r>
      <w:r>
        <w:t>art.</w:t>
      </w:r>
      <w:r w:rsidR="00ED3B74">
        <w:t xml:space="preserve"> </w:t>
      </w:r>
      <w:r>
        <w:t>42 ust.</w:t>
      </w:r>
      <w:r w:rsidR="00ED3B74">
        <w:t xml:space="preserve"> </w:t>
      </w:r>
      <w:r>
        <w:t>1;</w:t>
      </w:r>
    </w:p>
    <w:p w:rsidR="005B1BF4" w:rsidRDefault="005B1BF4" w:rsidP="005B1BF4">
      <w:pPr>
        <w:pStyle w:val="PKTpunkt"/>
      </w:pPr>
      <w:r>
        <w:t>4)</w:t>
      </w:r>
      <w:r>
        <w:tab/>
        <w:t>przestępstwo lub przestępstwo skarbowe, w</w:t>
      </w:r>
      <w:r w:rsidR="00ED3B74">
        <w:t xml:space="preserve"> </w:t>
      </w:r>
      <w:r>
        <w:t>związku z</w:t>
      </w:r>
      <w:r w:rsidR="00ED3B74">
        <w:t xml:space="preserve"> </w:t>
      </w:r>
      <w:r>
        <w:t>którym Europol złożył wniosek, nie należy do zakresu jego właściwości</w:t>
      </w:r>
      <w:r w:rsidRPr="00A24418">
        <w:t>.</w:t>
      </w:r>
    </w:p>
    <w:p w:rsidR="005B1BF4" w:rsidRPr="00A24418" w:rsidRDefault="005B1BF4" w:rsidP="005B1BF4">
      <w:pPr>
        <w:pStyle w:val="ROZDZODDZOZNoznaczenierozdziauluboddziau"/>
      </w:pPr>
      <w:r w:rsidRPr="00A24418">
        <w:t>Oddział 3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Przekazywanie danych PNR do pań</w:t>
      </w:r>
      <w:r>
        <w:t>stw trzecich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53.</w:t>
      </w:r>
      <w:r w:rsidRPr="005B1BF4">
        <w:rPr>
          <w:rStyle w:val="Ppogrubienie"/>
        </w:rPr>
        <w:t xml:space="preserve"> </w:t>
      </w:r>
      <w:r w:rsidRPr="005B1BF4">
        <w:t>1. JIP, na wniosek państwa trzeciego, może przekazać zgromadzone dane PNR lub wyniki ich przetwarzania temu państwu, w</w:t>
      </w:r>
      <w:r w:rsidR="00ED3B74">
        <w:t xml:space="preserve"> </w:t>
      </w:r>
      <w:r w:rsidRPr="005B1BF4">
        <w:t>przypadku gdy:</w:t>
      </w:r>
    </w:p>
    <w:p w:rsidR="005B1BF4" w:rsidRPr="00BE6CB6" w:rsidRDefault="005B1BF4" w:rsidP="005B1BF4">
      <w:pPr>
        <w:pStyle w:val="PKTpunkt"/>
        <w:rPr>
          <w:rStyle w:val="Ppogrubienie"/>
        </w:rPr>
      </w:pPr>
      <w:r>
        <w:t>1)</w:t>
      </w:r>
      <w:r>
        <w:tab/>
        <w:t xml:space="preserve">przekazanie danych PNR lub wyników ich przetwarzania </w:t>
      </w:r>
      <w:r w:rsidRPr="00A24418">
        <w:t>jest konieczne dla realizacji celu, o</w:t>
      </w:r>
      <w:r w:rsidR="00ED3B74">
        <w:t xml:space="preserve"> </w:t>
      </w:r>
      <w:r w:rsidRPr="00A24418"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1</w:t>
      </w:r>
      <w:r>
        <w:t xml:space="preserve"> ust.</w:t>
      </w:r>
      <w:r w:rsidR="00ED3B74">
        <w:t xml:space="preserve"> </w:t>
      </w:r>
      <w:r w:rsidRPr="00A24418">
        <w:t>1;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organ państwa trzeciego, któremu dane mają z</w:t>
      </w:r>
      <w:r>
        <w:t>ostać przekazane, jest właściwy w</w:t>
      </w:r>
      <w:r w:rsidR="00A1021C">
        <w:t> </w:t>
      </w:r>
      <w:r w:rsidRPr="00A24418">
        <w:t>sprawach</w:t>
      </w:r>
      <w:r>
        <w:t xml:space="preserve"> wykrywania i</w:t>
      </w:r>
      <w:r w:rsidR="00ED3B74">
        <w:t xml:space="preserve"> </w:t>
      </w:r>
      <w:r>
        <w:t>ścigania sprawców przestępstw oraz zapobiegania przestępczości lub jej zwalczania w</w:t>
      </w:r>
      <w:r w:rsidR="00ED3B74">
        <w:t xml:space="preserve"> </w:t>
      </w:r>
      <w:r>
        <w:t>zakresie,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1 ust.</w:t>
      </w:r>
      <w:r w:rsidR="00ED3B74">
        <w:t xml:space="preserve"> </w:t>
      </w:r>
      <w:r>
        <w:t>1;</w:t>
      </w:r>
    </w:p>
    <w:p w:rsidR="005B1BF4" w:rsidRPr="00BE6CB6" w:rsidRDefault="005B1BF4" w:rsidP="005B1BF4">
      <w:pPr>
        <w:pStyle w:val="PKTpunkt"/>
        <w:rPr>
          <w:rStyle w:val="Ppogrubienie"/>
        </w:rPr>
      </w:pPr>
      <w:r>
        <w:t>3)</w:t>
      </w:r>
      <w:r>
        <w:tab/>
      </w:r>
      <w:r w:rsidRPr="00A24418">
        <w:t xml:space="preserve">państwo trzecie zapewnia odpowiedni poziom ochrony </w:t>
      </w:r>
      <w:r>
        <w:t xml:space="preserve">przekazywanych </w:t>
      </w:r>
      <w:r w:rsidRPr="00A24418">
        <w:t>danych</w:t>
      </w:r>
      <w:r>
        <w:t xml:space="preserve"> </w:t>
      </w:r>
      <w:r w:rsidRPr="00A24418">
        <w:t>o</w:t>
      </w:r>
      <w:r>
        <w:t>kreślony w</w:t>
      </w:r>
      <w:r w:rsidR="00ED3B74">
        <w:t xml:space="preserve"> </w:t>
      </w:r>
      <w:r>
        <w:t>odrębnych przepisach;</w:t>
      </w:r>
    </w:p>
    <w:p w:rsidR="005B1BF4" w:rsidRPr="00BE6CB6" w:rsidRDefault="005B1BF4" w:rsidP="005B1BF4">
      <w:pPr>
        <w:pStyle w:val="PKTpunkt"/>
        <w:rPr>
          <w:rStyle w:val="Ppogrubienie"/>
        </w:rPr>
      </w:pPr>
      <w:r>
        <w:t>4)</w:t>
      </w:r>
      <w:r>
        <w:tab/>
      </w:r>
      <w:r w:rsidRPr="00A24418">
        <w:t>JIP PCz</w:t>
      </w:r>
      <w:r>
        <w:t>,</w:t>
      </w:r>
      <w:r w:rsidRPr="00A24418">
        <w:t xml:space="preserve"> od które</w:t>
      </w:r>
      <w:r>
        <w:t>j</w:t>
      </w:r>
      <w:r w:rsidRPr="00A24418">
        <w:t xml:space="preserve"> otrzymano dane PNR lub wyniki ich przetwarzania</w:t>
      </w:r>
      <w:r w:rsidR="008140BD">
        <w:t>,</w:t>
      </w:r>
      <w:r w:rsidRPr="00A24418">
        <w:t xml:space="preserve"> wyraził</w:t>
      </w:r>
      <w:r>
        <w:t>a</w:t>
      </w:r>
      <w:r w:rsidRPr="00A24418">
        <w:t xml:space="preserve"> na to zgodę;</w:t>
      </w:r>
    </w:p>
    <w:p w:rsidR="005B1BF4" w:rsidRPr="00A24418" w:rsidRDefault="005B1BF4" w:rsidP="005B1BF4">
      <w:pPr>
        <w:pStyle w:val="PKTpunkt"/>
      </w:pPr>
      <w:r>
        <w:t>5)</w:t>
      </w:r>
      <w:r>
        <w:tab/>
      </w:r>
      <w:r w:rsidRPr="00A24418">
        <w:t>państwo trzecie zapewni, że</w:t>
      </w:r>
      <w:r>
        <w:t xml:space="preserve"> przekaże dane </w:t>
      </w:r>
      <w:r w:rsidRPr="00A24418">
        <w:t>PNR lub wynik</w:t>
      </w:r>
      <w:r>
        <w:t>i</w:t>
      </w:r>
      <w:r w:rsidRPr="00A24418">
        <w:t xml:space="preserve"> ich przetwarzania </w:t>
      </w:r>
      <w:r>
        <w:t xml:space="preserve">otrzymane od JIP </w:t>
      </w:r>
      <w:r w:rsidRPr="00A24418">
        <w:t>innemu państwu trzeciemu</w:t>
      </w:r>
      <w:r>
        <w:t xml:space="preserve"> wyłącznie</w:t>
      </w:r>
      <w:r w:rsidR="008140BD">
        <w:t>,</w:t>
      </w:r>
      <w:r>
        <w:t xml:space="preserve"> gdy jest to niezbędne w</w:t>
      </w:r>
      <w:r w:rsidR="00ED3B74">
        <w:t xml:space="preserve"> </w:t>
      </w:r>
      <w:r>
        <w:t>celu określonym w</w:t>
      </w:r>
      <w:r w:rsidR="00ED3B74">
        <w:t xml:space="preserve"> </w:t>
      </w:r>
      <w:r>
        <w:t>art.</w:t>
      </w:r>
      <w:r w:rsidR="00ED3B74">
        <w:t xml:space="preserve"> </w:t>
      </w:r>
      <w:r>
        <w:t>1 ust.</w:t>
      </w:r>
      <w:r w:rsidR="00ED3B74">
        <w:t xml:space="preserve"> </w:t>
      </w:r>
      <w:r>
        <w:t>1 i</w:t>
      </w:r>
      <w:r w:rsidR="00ED3B74">
        <w:t xml:space="preserve"> </w:t>
      </w:r>
      <w:r>
        <w:t>po uzyskaniu uprzedniej zgody JIP.</w:t>
      </w:r>
    </w:p>
    <w:p w:rsidR="005B1BF4" w:rsidRPr="005B1BF4" w:rsidRDefault="005B1BF4" w:rsidP="00C118F2">
      <w:pPr>
        <w:pStyle w:val="USTustnpkodeksu"/>
        <w:keepNext/>
      </w:pPr>
      <w:r>
        <w:t>2. Jeżeli państwo trzecie</w:t>
      </w:r>
      <w:r w:rsidRPr="005B1BF4">
        <w:t xml:space="preserve"> nie zapewnia odpowiedniego poziomu ochrony przekazywanych danych,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ust.</w:t>
      </w:r>
      <w:r w:rsidR="00ED3B74">
        <w:t xml:space="preserve"> </w:t>
      </w:r>
      <w:r w:rsidRPr="005B1BF4">
        <w:t>1 pkt</w:t>
      </w:r>
      <w:r w:rsidR="00ED3B74">
        <w:t xml:space="preserve"> </w:t>
      </w:r>
      <w:r w:rsidRPr="005B1BF4">
        <w:t>3, przekazanie danych PNR lub wyników ich przetwarzania może nastąpić wyłącznie w</w:t>
      </w:r>
      <w:r w:rsidR="00ED3B74">
        <w:t xml:space="preserve"> </w:t>
      </w:r>
      <w:r w:rsidRPr="005B1BF4">
        <w:t>przypadku gdy:</w:t>
      </w:r>
    </w:p>
    <w:p w:rsidR="005B1BF4" w:rsidRPr="00A24418" w:rsidRDefault="005B1BF4" w:rsidP="005B1BF4">
      <w:pPr>
        <w:pStyle w:val="PKTpunkt"/>
      </w:pPr>
      <w:r w:rsidRPr="00A24418">
        <w:t>1)</w:t>
      </w:r>
      <w:r w:rsidRPr="00A24418">
        <w:tab/>
        <w:t xml:space="preserve">jest to niezbędne ze względu na </w:t>
      </w:r>
      <w:r>
        <w:t>bezpieczeństwo lub porządek publiczny</w:t>
      </w:r>
      <w:r w:rsidRPr="00A24418">
        <w:t>;</w:t>
      </w:r>
    </w:p>
    <w:p w:rsidR="005B1BF4" w:rsidRPr="00BE6CB6" w:rsidRDefault="005B1BF4" w:rsidP="005B1BF4">
      <w:pPr>
        <w:pStyle w:val="PKTpunkt"/>
        <w:rPr>
          <w:rStyle w:val="Ppogrubienie"/>
        </w:rPr>
      </w:pPr>
      <w:r w:rsidRPr="00A24418">
        <w:t>2)</w:t>
      </w:r>
      <w:r w:rsidRPr="00A24418">
        <w:tab/>
        <w:t>zostaną spełnione warunki określone w</w:t>
      </w:r>
      <w:r w:rsidR="00ED3B74">
        <w:t xml:space="preserve"> </w:t>
      </w:r>
      <w:r>
        <w:t>art.</w:t>
      </w:r>
      <w:r w:rsidR="00ED3B74">
        <w:t xml:space="preserve"> </w:t>
      </w:r>
      <w:r w:rsidRPr="00A24418">
        <w:t>47</w:t>
      </w:r>
      <w:r>
        <w:t xml:space="preserve"> ust.</w:t>
      </w:r>
      <w:r w:rsidR="00ED3B74">
        <w:t xml:space="preserve"> </w:t>
      </w:r>
      <w:r w:rsidRPr="00A24418">
        <w:t>2</w:t>
      </w:r>
      <w:r>
        <w:t xml:space="preserve"> lub art.</w:t>
      </w:r>
      <w:r w:rsidR="00ED3B74">
        <w:t xml:space="preserve"> </w:t>
      </w:r>
      <w:r w:rsidRPr="00A24418">
        <w:t>48</w:t>
      </w:r>
      <w:r>
        <w:t xml:space="preserve"> ust.</w:t>
      </w:r>
      <w:r w:rsidR="00ED3B74">
        <w:t xml:space="preserve"> </w:t>
      </w:r>
      <w:r>
        <w:t>1 i</w:t>
      </w:r>
      <w:r w:rsidR="00ED3B74">
        <w:t xml:space="preserve"> </w:t>
      </w:r>
      <w:r>
        <w:t>2</w:t>
      </w:r>
      <w:r w:rsidR="00ED3B74">
        <w:t xml:space="preserve"> </w:t>
      </w:r>
      <w:r w:rsidRPr="00A24418">
        <w:t>ustawy z</w:t>
      </w:r>
      <w:r w:rsidR="00ED3B74">
        <w:t xml:space="preserve"> </w:t>
      </w:r>
      <w:r w:rsidRPr="00A24418">
        <w:t>dnia 29</w:t>
      </w:r>
      <w:r w:rsidR="00ED3B74">
        <w:t xml:space="preserve"> </w:t>
      </w:r>
      <w:r w:rsidRPr="00A24418">
        <w:t>sierpnia 1997</w:t>
      </w:r>
      <w:r w:rsidR="00ED3B74">
        <w:t xml:space="preserve"> </w:t>
      </w:r>
      <w:r w:rsidRPr="00A24418">
        <w:t>r. o</w:t>
      </w:r>
      <w:r w:rsidR="00ED3B74">
        <w:t xml:space="preserve"> </w:t>
      </w:r>
      <w:r w:rsidRPr="00A24418">
        <w:t>ochronie danych osobowyc</w:t>
      </w:r>
      <w:r>
        <w:t>h.</w:t>
      </w:r>
    </w:p>
    <w:p w:rsidR="005B1BF4" w:rsidRPr="00A24418" w:rsidRDefault="005B1BF4" w:rsidP="005B1BF4">
      <w:pPr>
        <w:pStyle w:val="USTustnpkodeksu"/>
      </w:pPr>
      <w:r w:rsidRPr="00A24418">
        <w:t>3. Przekazywanie danych PNR lub wyników ich przetwarzania do państwa trzeciego odbywa się za pośrednictwem przyjętych</w:t>
      </w:r>
      <w:r>
        <w:t xml:space="preserve"> bezpiecznych</w:t>
      </w:r>
      <w:r w:rsidRPr="00A24418">
        <w:t xml:space="preserve"> kanałów wymiany informacji, w</w:t>
      </w:r>
      <w:r w:rsidR="00ED3B74">
        <w:t xml:space="preserve"> </w:t>
      </w:r>
      <w:r w:rsidRPr="00A24418">
        <w:t>tym systemów teleinformatycznych, jak również za pośrednictwem oficerów łącznikowych.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 xml:space="preserve">4. </w:t>
      </w:r>
      <w:r w:rsidRPr="00A24418">
        <w:t>Do przekazania danych PNR lub wyników ich przetwarzania do państw</w:t>
      </w:r>
      <w:r>
        <w:t>a trzeciego stosuje się przepisy art.</w:t>
      </w:r>
      <w:r w:rsidR="00ED3B74">
        <w:t xml:space="preserve"> </w:t>
      </w:r>
      <w:r>
        <w:t>41 i</w:t>
      </w:r>
      <w:r w:rsidR="00ED3B74">
        <w:t xml:space="preserve"> </w:t>
      </w:r>
      <w:r>
        <w:t>art.</w:t>
      </w:r>
      <w:r w:rsidR="00ED3B74">
        <w:t xml:space="preserve"> </w:t>
      </w:r>
      <w:r>
        <w:t>42</w:t>
      </w:r>
      <w:r w:rsidRPr="00A24418">
        <w:t>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54.</w:t>
      </w:r>
      <w:r w:rsidRPr="005B1BF4">
        <w:rPr>
          <w:rStyle w:val="Ppogrubienie"/>
        </w:rPr>
        <w:t xml:space="preserve"> </w:t>
      </w:r>
      <w:r w:rsidRPr="005B1BF4">
        <w:t>1. JIP może przekazać zgromadzone dane PNR lub wyniki ich przetwarzania do państwa trzeciego, bez uprzedniej zgody JIP PCz, od której je uzyskano, w</w:t>
      </w:r>
      <w:r w:rsidR="00ED3B74">
        <w:t xml:space="preserve"> </w:t>
      </w:r>
      <w:r w:rsidRPr="005B1BF4">
        <w:t>przypadku gdy: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 xml:space="preserve">przekazanie danych PNR lub wyników ich przetwarzania jest niezbędne </w:t>
      </w:r>
      <w:r w:rsidRPr="008C3018">
        <w:t>do przeciwdziałania bezpośredniemu i</w:t>
      </w:r>
      <w:r w:rsidR="00ED3B74">
        <w:t xml:space="preserve"> </w:t>
      </w:r>
      <w:r w:rsidRPr="008C3018">
        <w:t>rzeczywistemu zagrożeniu związanemu z</w:t>
      </w:r>
      <w:r w:rsidR="00A1021C">
        <w:t> </w:t>
      </w:r>
      <w:r w:rsidRPr="008C3018">
        <w:t>przestępstwami lub przestępstwami skarbowymi,</w:t>
      </w:r>
      <w:r>
        <w:t xml:space="preserve">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3</w:t>
      </w:r>
      <w:r w:rsidR="008140BD">
        <w:t>,</w:t>
      </w:r>
      <w:r>
        <w:t xml:space="preserve"> oraz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nie można uzyskać zgody JIP PCz w</w:t>
      </w:r>
      <w:r w:rsidR="00ED3B74">
        <w:t xml:space="preserve"> </w:t>
      </w:r>
      <w:r w:rsidRPr="00A24418">
        <w:t>przewidzianym terminie.</w:t>
      </w:r>
    </w:p>
    <w:p w:rsidR="005B1BF4" w:rsidRDefault="005B1BF4" w:rsidP="005B1BF4">
      <w:pPr>
        <w:pStyle w:val="USTustnpkodeksu"/>
      </w:pPr>
      <w:r w:rsidRPr="00A24418">
        <w:t xml:space="preserve">2. JIP </w:t>
      </w:r>
      <w:r>
        <w:t xml:space="preserve">zawiadamia </w:t>
      </w:r>
      <w:r w:rsidRPr="00A24418">
        <w:t>nie</w:t>
      </w:r>
      <w:r>
        <w:t xml:space="preserve">zwłocznie JIP PCz, od której </w:t>
      </w:r>
      <w:r w:rsidRPr="00A24418">
        <w:t>uzyskano dan</w:t>
      </w:r>
      <w:r>
        <w:t>e</w:t>
      </w:r>
      <w:r w:rsidRPr="00A24418">
        <w:t xml:space="preserve"> PNR lub wynik</w:t>
      </w:r>
      <w:r>
        <w:t>i</w:t>
      </w:r>
      <w:r w:rsidRPr="00A24418">
        <w:t xml:space="preserve"> ich przetwarzania</w:t>
      </w:r>
      <w:r>
        <w:t>,</w:t>
      </w:r>
      <w:r w:rsidRPr="00A24418">
        <w:t xml:space="preserve"> </w:t>
      </w:r>
      <w:r>
        <w:t>o</w:t>
      </w:r>
      <w:r w:rsidR="00ED3B74">
        <w:t xml:space="preserve"> </w:t>
      </w:r>
      <w:r>
        <w:t xml:space="preserve">ich </w:t>
      </w:r>
      <w:r w:rsidRPr="00A24418">
        <w:t>przekazaniu na warunkach</w:t>
      </w:r>
      <w:r>
        <w:t>, o</w:t>
      </w:r>
      <w:r w:rsidR="00ED3B74">
        <w:t xml:space="preserve"> </w:t>
      </w:r>
      <w:r>
        <w:t>których mowa</w:t>
      </w:r>
      <w:r w:rsidRPr="00A24418">
        <w:t xml:space="preserve"> w</w:t>
      </w:r>
      <w:r w:rsidR="00ED3B74">
        <w:t xml:space="preserve"> </w:t>
      </w:r>
      <w:r>
        <w:t>ust.</w:t>
      </w:r>
      <w:r w:rsidR="00ED3B74">
        <w:t xml:space="preserve"> </w:t>
      </w:r>
      <w:r w:rsidRPr="00A24418">
        <w:t>1</w:t>
      </w:r>
      <w:r>
        <w:t>, oraz o</w:t>
      </w:r>
      <w:r w:rsidR="00ED3B74">
        <w:t xml:space="preserve"> </w:t>
      </w:r>
      <w:r>
        <w:t>możliwości weryfikacji podstaw tego przekazania</w:t>
      </w:r>
      <w:r w:rsidRPr="00A24418">
        <w:t>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55.</w:t>
      </w:r>
      <w:r>
        <w:rPr>
          <w:rStyle w:val="Ppogrubienie"/>
        </w:rPr>
        <w:t xml:space="preserve"> </w:t>
      </w:r>
      <w:r w:rsidRPr="00A24418">
        <w:t xml:space="preserve">JIP </w:t>
      </w:r>
      <w:r>
        <w:t>za</w:t>
      </w:r>
      <w:r w:rsidRPr="00A24418">
        <w:t>wiadamia Inspektora do spraw ochrony danych o</w:t>
      </w:r>
      <w:r w:rsidR="00ED3B74">
        <w:t xml:space="preserve"> </w:t>
      </w:r>
      <w:r w:rsidRPr="00A24418">
        <w:t xml:space="preserve">pasażerach </w:t>
      </w:r>
      <w:r>
        <w:t>o</w:t>
      </w:r>
      <w:r w:rsidR="0077712D">
        <w:t> </w:t>
      </w:r>
      <w:r w:rsidRPr="00A24418">
        <w:t>przekazani</w:t>
      </w:r>
      <w:r>
        <w:t>u</w:t>
      </w:r>
      <w:r w:rsidRPr="00A24418">
        <w:t xml:space="preserve"> danych PNR lub wyników ich przetwarzania do państwa trzeciego.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56.</w:t>
      </w:r>
      <w:r w:rsidRPr="005B1BF4">
        <w:rPr>
          <w:rStyle w:val="Ppogrubienie"/>
        </w:rPr>
        <w:t xml:space="preserve"> </w:t>
      </w:r>
      <w:r w:rsidRPr="005B1BF4">
        <w:t>JIP odmawia przekazania danych PNR lub wyników ich przetwarzania do państwa trzeciego, w</w:t>
      </w:r>
      <w:r w:rsidR="00ED3B74">
        <w:t xml:space="preserve"> </w:t>
      </w:r>
      <w:r w:rsidRPr="005B1BF4">
        <w:t>przypadku gdy:</w:t>
      </w:r>
    </w:p>
    <w:p w:rsidR="005B1BF4" w:rsidRPr="00A24418" w:rsidRDefault="005B1BF4" w:rsidP="005B1BF4">
      <w:pPr>
        <w:pStyle w:val="PKTpunkt"/>
      </w:pPr>
      <w:r>
        <w:t>1)</w:t>
      </w:r>
      <w:r>
        <w:tab/>
      </w:r>
      <w:r w:rsidRPr="00A24418">
        <w:t>nie zostały spełnione warunki określone w</w:t>
      </w:r>
      <w:r w:rsidR="00ED3B74">
        <w:t xml:space="preserve"> </w:t>
      </w:r>
      <w:r>
        <w:t>art.</w:t>
      </w:r>
      <w:r w:rsidR="00ED3B74">
        <w:t xml:space="preserve"> </w:t>
      </w:r>
      <w:r>
        <w:t>53 ust.</w:t>
      </w:r>
      <w:r w:rsidR="00ED3B74">
        <w:t xml:space="preserve"> </w:t>
      </w:r>
      <w:r w:rsidRPr="00A24418">
        <w:t>1</w:t>
      </w:r>
      <w:r>
        <w:t xml:space="preserve"> i</w:t>
      </w:r>
      <w:r w:rsidR="00ED3B74">
        <w:t xml:space="preserve"> </w:t>
      </w:r>
      <w:r w:rsidRPr="00A24418">
        <w:t>2</w:t>
      </w:r>
      <w:r>
        <w:t xml:space="preserve"> albo</w:t>
      </w:r>
      <w:r w:rsidRPr="00A24418">
        <w:t xml:space="preserve"> </w:t>
      </w:r>
      <w:r>
        <w:t>art. 54 ust.</w:t>
      </w:r>
      <w:r w:rsidR="00ED3B74">
        <w:t xml:space="preserve"> </w:t>
      </w:r>
      <w:r w:rsidRPr="00A24418">
        <w:t>1;</w:t>
      </w:r>
    </w:p>
    <w:p w:rsidR="005B1BF4" w:rsidRPr="00A24418" w:rsidRDefault="005B1BF4" w:rsidP="005B1BF4">
      <w:pPr>
        <w:pStyle w:val="PKTpunkt"/>
      </w:pPr>
      <w:r>
        <w:t>2)</w:t>
      </w:r>
      <w:r>
        <w:tab/>
      </w:r>
      <w:r w:rsidRPr="00A24418">
        <w:t>wniosek</w:t>
      </w:r>
      <w:r w:rsidRPr="0053628A">
        <w:t xml:space="preserve"> o</w:t>
      </w:r>
      <w:r w:rsidR="00ED3B74">
        <w:t xml:space="preserve"> </w:t>
      </w:r>
      <w:r w:rsidRPr="0053628A">
        <w:t>przekazanie danych PNR</w:t>
      </w:r>
      <w:r w:rsidRPr="00A24418">
        <w:t xml:space="preserve"> </w:t>
      </w:r>
      <w:r>
        <w:t xml:space="preserve">lub </w:t>
      </w:r>
      <w:r w:rsidRPr="00306BF5">
        <w:t xml:space="preserve">wyników ich przetwarzania </w:t>
      </w:r>
      <w:r w:rsidRPr="00A24418">
        <w:t>nie zawiera uzasadnienia</w:t>
      </w:r>
      <w:r w:rsidRPr="00AE1EA1">
        <w:t xml:space="preserve"> wskazującego, że dostęp do danych PNR lub wyników ich przetwarzania jest niezbędny</w:t>
      </w:r>
      <w:r w:rsidRPr="00A24418">
        <w:t>;</w:t>
      </w:r>
    </w:p>
    <w:p w:rsidR="005B1BF4" w:rsidRPr="00A24418" w:rsidRDefault="005B1BF4" w:rsidP="005B1BF4">
      <w:pPr>
        <w:pStyle w:val="PKTpunkt"/>
      </w:pPr>
      <w:r>
        <w:t>3)</w:t>
      </w:r>
      <w:r>
        <w:tab/>
      </w:r>
      <w:r w:rsidRPr="00AE1EA1">
        <w:t>przetwarzanie przekazanych danych PNR lub wyników ich przetwarzania miałoby nastąpić w</w:t>
      </w:r>
      <w:r w:rsidR="00ED3B74">
        <w:t xml:space="preserve"> </w:t>
      </w:r>
      <w:r w:rsidRPr="00AE1EA1">
        <w:t>celu innym niż określony w</w:t>
      </w:r>
      <w:r w:rsidR="00ED3B74">
        <w:t xml:space="preserve"> </w:t>
      </w:r>
      <w:r>
        <w:t>art.</w:t>
      </w:r>
      <w:r w:rsidR="00ED3B74">
        <w:t xml:space="preserve"> </w:t>
      </w:r>
      <w:r w:rsidRPr="00AE1EA1">
        <w:t>1</w:t>
      </w:r>
      <w:r>
        <w:t xml:space="preserve"> ust.</w:t>
      </w:r>
      <w:r w:rsidR="00ED3B74">
        <w:t xml:space="preserve"> </w:t>
      </w:r>
      <w:r w:rsidRPr="00AE1EA1">
        <w:t>1;</w:t>
      </w:r>
    </w:p>
    <w:p w:rsidR="005B1BF4" w:rsidRPr="00A24418" w:rsidRDefault="005B1BF4" w:rsidP="005B1BF4">
      <w:pPr>
        <w:pStyle w:val="PKTpunkt"/>
      </w:pPr>
      <w:r>
        <w:t>4)</w:t>
      </w:r>
      <w:r>
        <w:tab/>
      </w:r>
      <w:r w:rsidRPr="00A24418">
        <w:t>nie uzyskano wymaganej zgody, o</w:t>
      </w:r>
      <w:r w:rsidR="00ED3B74">
        <w:t xml:space="preserve"> </w:t>
      </w:r>
      <w:r w:rsidRPr="00A24418">
        <w:t>której mowa w</w:t>
      </w:r>
      <w:r w:rsidR="00ED3B74">
        <w:t xml:space="preserve"> </w:t>
      </w:r>
      <w:r>
        <w:t>art.</w:t>
      </w:r>
      <w:r w:rsidR="00ED3B74">
        <w:t xml:space="preserve"> </w:t>
      </w:r>
      <w:r>
        <w:t>42 ust.</w:t>
      </w:r>
      <w:r w:rsidR="00ED3B74">
        <w:t xml:space="preserve"> </w:t>
      </w:r>
      <w:r>
        <w:t>1</w:t>
      </w:r>
      <w:r w:rsidRPr="00A24418">
        <w:t>;</w:t>
      </w:r>
    </w:p>
    <w:p w:rsidR="005B1BF4" w:rsidRDefault="005B1BF4" w:rsidP="005B1BF4">
      <w:pPr>
        <w:pStyle w:val="PKTpunkt"/>
      </w:pPr>
      <w:r>
        <w:t>5)</w:t>
      </w:r>
      <w:r>
        <w:tab/>
        <w:t>zagraża to rażącym naruszeniem</w:t>
      </w:r>
      <w:r w:rsidRPr="00A24418">
        <w:t xml:space="preserve"> praw człowieka.</w:t>
      </w:r>
    </w:p>
    <w:p w:rsidR="005B1BF4" w:rsidRPr="00A24418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57.</w:t>
      </w:r>
      <w:r>
        <w:t xml:space="preserve"> JIP może dokonać weryfikacji podstaw przekazania państwu trzeciemu przez JIP PCz bez uprzedniej zgody JIP danych PNR lub wyników ich przetwarzania otrzymanych od JIP. W</w:t>
      </w:r>
      <w:r w:rsidR="00ED3B74">
        <w:t xml:space="preserve"> </w:t>
      </w:r>
      <w:r>
        <w:t>tym celu JIP może zwrócić się pisemnie do JIP PCz o</w:t>
      </w:r>
      <w:r w:rsidR="00ED3B74">
        <w:t xml:space="preserve"> </w:t>
      </w:r>
      <w:r>
        <w:t>informacje w</w:t>
      </w:r>
      <w:r w:rsidR="00ED3B74">
        <w:t xml:space="preserve"> </w:t>
      </w:r>
      <w:r>
        <w:t>zakresie podstaw i</w:t>
      </w:r>
      <w:r w:rsidR="00ED3B74">
        <w:t xml:space="preserve"> </w:t>
      </w:r>
      <w:r>
        <w:t>okoliczności przekazania danych PNR lub wyników ich przetwarzania do państwa trzeciego bez uprzedniej zgody JIP.</w:t>
      </w:r>
    </w:p>
    <w:p w:rsidR="005B1BF4" w:rsidRPr="00A24418" w:rsidRDefault="005B1BF4" w:rsidP="005B1BF4">
      <w:pPr>
        <w:pStyle w:val="ROZDZODDZOZNoznaczenierozdziauluboddziau"/>
      </w:pPr>
      <w:r>
        <w:t>Rozdział 7</w:t>
      </w:r>
    </w:p>
    <w:p w:rsidR="005B1BF4" w:rsidRPr="00A24418" w:rsidRDefault="005B1BF4" w:rsidP="00C118F2">
      <w:pPr>
        <w:pStyle w:val="ROZDZODDZPRZEDMprzedmiotregulacjirozdziauluboddziau"/>
      </w:pPr>
      <w:r>
        <w:t>Ochrona danych osobowych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58.</w:t>
      </w:r>
      <w:r>
        <w:rPr>
          <w:rStyle w:val="Ppogrubienie"/>
        </w:rPr>
        <w:t xml:space="preserve"> </w:t>
      </w:r>
      <w:r w:rsidRPr="00A24418">
        <w:t>1. Inspektor do spraw ochrony danych o</w:t>
      </w:r>
      <w:r w:rsidR="00ED3B74">
        <w:t xml:space="preserve"> </w:t>
      </w:r>
      <w:r w:rsidRPr="00A24418">
        <w:t xml:space="preserve">pasażerach, zwany dalej </w:t>
      </w:r>
      <w:r>
        <w:t>„</w:t>
      </w:r>
      <w:r w:rsidRPr="00A24418">
        <w:t>Inspektorem</w:t>
      </w:r>
      <w:r>
        <w:t xml:space="preserve">”, </w:t>
      </w:r>
      <w:r w:rsidRPr="00A24418">
        <w:t xml:space="preserve">odpowiada </w:t>
      </w:r>
      <w:r>
        <w:t>z</w:t>
      </w:r>
      <w:r w:rsidRPr="00A24418">
        <w:t>a monitorowanie przetwarzania danych PNR przez JIP.</w:t>
      </w:r>
    </w:p>
    <w:p w:rsidR="005B1BF4" w:rsidRPr="00A24418" w:rsidRDefault="005B1BF4" w:rsidP="005B1BF4">
      <w:pPr>
        <w:pStyle w:val="USTustnpkodeksu"/>
      </w:pPr>
      <w:r w:rsidRPr="00A24418">
        <w:t xml:space="preserve">2. Komendant Główny Straży Granicznej wyznacza Inspektora spośród osób posiadających wiedzę </w:t>
      </w:r>
      <w:r>
        <w:t>i</w:t>
      </w:r>
      <w:r w:rsidR="00ED3B74">
        <w:t xml:space="preserve"> </w:t>
      </w:r>
      <w:r>
        <w:t xml:space="preserve">doświadczenie </w:t>
      </w:r>
      <w:r w:rsidRPr="00A24418">
        <w:t>w</w:t>
      </w:r>
      <w:r w:rsidR="00ED3B74">
        <w:t xml:space="preserve"> </w:t>
      </w:r>
      <w:r w:rsidRPr="00A24418">
        <w:t>zakresie</w:t>
      </w:r>
      <w:r>
        <w:t xml:space="preserve"> stosowania</w:t>
      </w:r>
      <w:r w:rsidRPr="00A24418">
        <w:t xml:space="preserve"> </w:t>
      </w:r>
      <w:r>
        <w:t>przepisów prawa w</w:t>
      </w:r>
      <w:r w:rsidR="00ED3B74">
        <w:t xml:space="preserve"> </w:t>
      </w:r>
      <w:r>
        <w:t>dziedzinie</w:t>
      </w:r>
      <w:r w:rsidRPr="00A24418">
        <w:t xml:space="preserve"> </w:t>
      </w:r>
      <w:r>
        <w:t>ochrony</w:t>
      </w:r>
      <w:r w:rsidRPr="00A24418">
        <w:t xml:space="preserve"> danych osobowych. W</w:t>
      </w:r>
      <w:r w:rsidR="00ED3B74">
        <w:t xml:space="preserve"> </w:t>
      </w:r>
      <w:r w:rsidRPr="00A24418">
        <w:t xml:space="preserve">zakresie wykonywania swoich zadań Inspektor </w:t>
      </w:r>
      <w:r>
        <w:t>jest niezależny od JIP i</w:t>
      </w:r>
      <w:r w:rsidR="00ED3B74">
        <w:t xml:space="preserve"> </w:t>
      </w:r>
      <w:r w:rsidRPr="00A24418">
        <w:t>podlega bezpośrednio Komendantowi Głównemu Straży Granicznej.</w:t>
      </w:r>
    </w:p>
    <w:p w:rsidR="005B1BF4" w:rsidRPr="00A24418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59.</w:t>
      </w:r>
      <w:r>
        <w:rPr>
          <w:rStyle w:val="Ppogrubienie"/>
        </w:rPr>
        <w:t xml:space="preserve"> </w:t>
      </w:r>
      <w:r w:rsidRPr="00300B34">
        <w:t>1</w:t>
      </w:r>
      <w:r w:rsidRPr="00A24418">
        <w:t>.</w:t>
      </w:r>
      <w:r>
        <w:t xml:space="preserve"> </w:t>
      </w:r>
      <w:r w:rsidRPr="00A24418">
        <w:t>W</w:t>
      </w:r>
      <w:r w:rsidR="00ED3B74">
        <w:t xml:space="preserve"> </w:t>
      </w:r>
      <w:r w:rsidRPr="00A24418">
        <w:t>zakresie wykonywania swoich zadań Inspektor:</w:t>
      </w:r>
    </w:p>
    <w:p w:rsidR="005B1BF4" w:rsidRPr="00BE6CB6" w:rsidRDefault="005B1BF4" w:rsidP="005B1BF4">
      <w:pPr>
        <w:pStyle w:val="PKTpunkt"/>
        <w:rPr>
          <w:rStyle w:val="Ppogrubienie"/>
        </w:rPr>
      </w:pPr>
      <w:r w:rsidRPr="00A24418">
        <w:t>1)</w:t>
      </w:r>
      <w:r>
        <w:tab/>
      </w:r>
      <w:r w:rsidRPr="00A24418">
        <w:t xml:space="preserve">udziela na wniosek osoby, której dane PNR </w:t>
      </w:r>
      <w:r>
        <w:t>są przetwarzane, informacji w</w:t>
      </w:r>
      <w:r w:rsidR="00ED3B74">
        <w:t xml:space="preserve"> </w:t>
      </w:r>
      <w:r>
        <w:t>związku z</w:t>
      </w:r>
      <w:r w:rsidR="0077712D">
        <w:t> </w:t>
      </w:r>
      <w:r w:rsidRPr="00A24418">
        <w:t xml:space="preserve">przetwarzaniem </w:t>
      </w:r>
      <w:r>
        <w:t>tych</w:t>
      </w:r>
      <w:r w:rsidRPr="00A24418">
        <w:t xml:space="preserve"> danych oraz kontakt</w:t>
      </w:r>
      <w:r>
        <w:t>uje</w:t>
      </w:r>
      <w:r w:rsidRPr="00A24418">
        <w:t xml:space="preserve"> się z</w:t>
      </w:r>
      <w:r w:rsidR="00ED3B74">
        <w:t xml:space="preserve"> </w:t>
      </w:r>
      <w:r>
        <w:t xml:space="preserve">nią </w:t>
      </w:r>
      <w:r w:rsidRPr="00A24418">
        <w:t>w</w:t>
      </w:r>
      <w:r w:rsidR="00ED3B74">
        <w:t xml:space="preserve"> </w:t>
      </w:r>
      <w:r w:rsidRPr="00A24418">
        <w:t>tym zakresie;</w:t>
      </w:r>
    </w:p>
    <w:p w:rsidR="005B1BF4" w:rsidRDefault="005B1BF4" w:rsidP="005B1BF4">
      <w:pPr>
        <w:pStyle w:val="PKTpunkt"/>
      </w:pPr>
      <w:r w:rsidRPr="00A24418">
        <w:t>2)</w:t>
      </w:r>
      <w:r>
        <w:tab/>
      </w:r>
      <w:r w:rsidRPr="00A24418">
        <w:t>spraw</w:t>
      </w:r>
      <w:r>
        <w:t>uje</w:t>
      </w:r>
      <w:r w:rsidRPr="00A24418">
        <w:t xml:space="preserve"> nadz</w:t>
      </w:r>
      <w:r>
        <w:t>ór</w:t>
      </w:r>
      <w:r w:rsidRPr="00A24418">
        <w:t xml:space="preserve"> nad zgodnością przetwarzania danych PNR przez JIP z</w:t>
      </w:r>
      <w:r w:rsidR="00ED3B74">
        <w:t xml:space="preserve"> </w:t>
      </w:r>
      <w:r w:rsidRPr="00A24418">
        <w:t>przepisami niniejszej ustawy oraz ustawy z</w:t>
      </w:r>
      <w:r w:rsidR="00ED3B74">
        <w:t xml:space="preserve"> </w:t>
      </w:r>
      <w:r w:rsidRPr="00A24418">
        <w:t>dnia 29</w:t>
      </w:r>
      <w:r w:rsidR="00ED3B74">
        <w:t xml:space="preserve"> </w:t>
      </w:r>
      <w:r w:rsidRPr="00A24418">
        <w:t>sierpnia 1997</w:t>
      </w:r>
      <w:r w:rsidR="00ED3B74">
        <w:t xml:space="preserve"> </w:t>
      </w:r>
      <w:r w:rsidRPr="00A24418">
        <w:t>r. o</w:t>
      </w:r>
      <w:r w:rsidR="00ED3B74">
        <w:t xml:space="preserve"> </w:t>
      </w:r>
      <w:r w:rsidRPr="00A24418">
        <w:t>ochronie danych osobowych</w:t>
      </w:r>
      <w:r>
        <w:t>;</w:t>
      </w:r>
    </w:p>
    <w:p w:rsidR="005B1BF4" w:rsidRDefault="005B1BF4" w:rsidP="005B1BF4">
      <w:pPr>
        <w:pStyle w:val="PKTpunkt"/>
      </w:pPr>
      <w:r>
        <w:t>3)</w:t>
      </w:r>
      <w:r>
        <w:tab/>
        <w:t>udziela informacji i</w:t>
      </w:r>
      <w:r w:rsidR="00ED3B74">
        <w:t xml:space="preserve"> </w:t>
      </w:r>
      <w:r>
        <w:t>wyjaśnień na żądanie Generalnego Inspektora Ochrony Danych Osobowych.</w:t>
      </w:r>
    </w:p>
    <w:p w:rsidR="005B1BF4" w:rsidRPr="005B1BF4" w:rsidRDefault="005B1BF4" w:rsidP="00C118F2">
      <w:pPr>
        <w:pStyle w:val="USTustnpkodeksu"/>
        <w:keepNext/>
      </w:pPr>
      <w:r>
        <w:t xml:space="preserve">2. </w:t>
      </w:r>
      <w:r w:rsidRPr="005B1BF4">
        <w:t>Inspektor jest uprawniony do:</w:t>
      </w:r>
    </w:p>
    <w:p w:rsidR="005B1BF4" w:rsidRPr="00A24418" w:rsidRDefault="005B1BF4" w:rsidP="005B1BF4">
      <w:pPr>
        <w:pStyle w:val="PKTpunkt"/>
      </w:pPr>
      <w:r w:rsidRPr="00A24418">
        <w:t>1)</w:t>
      </w:r>
      <w:r w:rsidRPr="00A24418">
        <w:tab/>
        <w:t>dostępu do danych PNR przetwarzanych przez JIP;</w:t>
      </w:r>
    </w:p>
    <w:p w:rsidR="005B1BF4" w:rsidRDefault="005B1BF4" w:rsidP="005B1BF4">
      <w:pPr>
        <w:pStyle w:val="PKTpunkt"/>
      </w:pPr>
      <w:r w:rsidRPr="00A24418">
        <w:t>2)</w:t>
      </w:r>
      <w:r w:rsidRPr="00A24418">
        <w:tab/>
        <w:t xml:space="preserve">dostępu do KSI PNR oraz dokumentacji </w:t>
      </w:r>
      <w:r w:rsidRPr="003F1826">
        <w:t>i</w:t>
      </w:r>
      <w:r w:rsidR="00ED3B74">
        <w:t xml:space="preserve"> </w:t>
      </w:r>
      <w:r w:rsidRPr="003F1826">
        <w:t xml:space="preserve">ewidencji dotyczących </w:t>
      </w:r>
      <w:r w:rsidRPr="00A24418">
        <w:t>przetwarzania danych PNR;</w:t>
      </w:r>
    </w:p>
    <w:p w:rsidR="005B1BF4" w:rsidRPr="00BE6CB6" w:rsidRDefault="0077712D" w:rsidP="005B1BF4">
      <w:pPr>
        <w:pStyle w:val="PKTpunkt"/>
        <w:rPr>
          <w:rStyle w:val="Ppogrubienie"/>
        </w:rPr>
      </w:pPr>
      <w:r>
        <w:t>3)</w:t>
      </w:r>
      <w:r w:rsidR="005B1BF4">
        <w:tab/>
        <w:t>uzyskiwania informacji i</w:t>
      </w:r>
      <w:r w:rsidR="00ED3B74">
        <w:t xml:space="preserve"> </w:t>
      </w:r>
      <w:r w:rsidR="005B1BF4">
        <w:t>wyjaśnień od JIP;</w:t>
      </w:r>
    </w:p>
    <w:p w:rsidR="005B1BF4" w:rsidRPr="00BE6CB6" w:rsidRDefault="005B1BF4" w:rsidP="005B1BF4">
      <w:pPr>
        <w:pStyle w:val="PKTpunkt"/>
        <w:rPr>
          <w:rStyle w:val="Ppogrubienie"/>
        </w:rPr>
      </w:pPr>
      <w:r>
        <w:t>4</w:t>
      </w:r>
      <w:r w:rsidRPr="00A24418">
        <w:t>)</w:t>
      </w:r>
      <w:r w:rsidRPr="00A24418">
        <w:tab/>
        <w:t xml:space="preserve">informowania Generalnego Inspektora Ochrony </w:t>
      </w:r>
      <w:r>
        <w:t>Danych Osobowych o</w:t>
      </w:r>
      <w:r w:rsidR="00ED3B74">
        <w:t xml:space="preserve"> </w:t>
      </w:r>
      <w:r>
        <w:t>niezgodnym z</w:t>
      </w:r>
      <w:r w:rsidR="0077712D">
        <w:t> </w:t>
      </w:r>
      <w:r w:rsidRPr="00A24418">
        <w:t>prawem przetwarzaniu danych PNR przez JIP;</w:t>
      </w:r>
    </w:p>
    <w:p w:rsidR="005B1BF4" w:rsidRDefault="005B1BF4" w:rsidP="005B1BF4">
      <w:pPr>
        <w:pStyle w:val="PKTpunkt"/>
      </w:pPr>
      <w:r>
        <w:t>5</w:t>
      </w:r>
      <w:r w:rsidRPr="00A24418">
        <w:t>)</w:t>
      </w:r>
      <w:r w:rsidRPr="00A24418">
        <w:tab/>
        <w:t>prowadzenia korespondencji z</w:t>
      </w:r>
      <w:r w:rsidR="00ED3B74">
        <w:t xml:space="preserve"> </w:t>
      </w:r>
      <w:r w:rsidRPr="00A24418">
        <w:t>Inspektorami w</w:t>
      </w:r>
      <w:r w:rsidR="00ED3B74">
        <w:t xml:space="preserve"> </w:t>
      </w:r>
      <w:r w:rsidRPr="00A24418">
        <w:t>JIP PCz oraz Generalnym Inspektorem Ochrony Danych Osobowych, w</w:t>
      </w:r>
      <w:r w:rsidR="00ED3B74">
        <w:t xml:space="preserve"> </w:t>
      </w:r>
      <w:r w:rsidRPr="00A24418">
        <w:t>zakresie przetwarzania danych PNR</w:t>
      </w:r>
      <w:r>
        <w:t>;</w:t>
      </w:r>
    </w:p>
    <w:p w:rsidR="005B1BF4" w:rsidRDefault="005B1BF4" w:rsidP="005B1BF4">
      <w:pPr>
        <w:pStyle w:val="PKTpunkt"/>
      </w:pPr>
      <w:r w:rsidRPr="008D1E52">
        <w:t>6)</w:t>
      </w:r>
      <w:r w:rsidRPr="008D1E52">
        <w:tab/>
      </w:r>
      <w:r>
        <w:t>otrzymywania informacji o</w:t>
      </w:r>
      <w:r w:rsidR="00ED3B74">
        <w:t xml:space="preserve"> </w:t>
      </w:r>
      <w:r>
        <w:t>przekazaniu przez JIP</w:t>
      </w:r>
      <w:r w:rsidRPr="008D1E52">
        <w:t xml:space="preserve"> danych PNR lub wyników ich przetwarzania do państwa trzeciego</w:t>
      </w:r>
      <w:r>
        <w:t>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60.</w:t>
      </w:r>
      <w:r>
        <w:rPr>
          <w:rStyle w:val="Ppogrubienie"/>
        </w:rPr>
        <w:t xml:space="preserve"> </w:t>
      </w:r>
      <w:r w:rsidRPr="00A24418">
        <w:t xml:space="preserve">1. Osoba, której dane PNR są przetwarzane przez JIP, </w:t>
      </w:r>
      <w:r>
        <w:t>ma prawo</w:t>
      </w:r>
      <w:r w:rsidRPr="00A24418">
        <w:t xml:space="preserve"> do kontaktowania się z</w:t>
      </w:r>
      <w:r w:rsidR="00ED3B74">
        <w:t xml:space="preserve"> </w:t>
      </w:r>
      <w:r w:rsidRPr="00A24418">
        <w:t>Inspektorem w</w:t>
      </w:r>
      <w:r w:rsidR="00ED3B74">
        <w:t xml:space="preserve"> </w:t>
      </w:r>
      <w:r w:rsidRPr="00A24418">
        <w:t xml:space="preserve">sprawach </w:t>
      </w:r>
      <w:r>
        <w:t>związanych z</w:t>
      </w:r>
      <w:r w:rsidR="00ED3B74">
        <w:t xml:space="preserve"> </w:t>
      </w:r>
      <w:r w:rsidRPr="00A24418">
        <w:t>przetwarzani</w:t>
      </w:r>
      <w:r>
        <w:t>em</w:t>
      </w:r>
      <w:r w:rsidRPr="00A24418">
        <w:t xml:space="preserve"> </w:t>
      </w:r>
      <w:r>
        <w:t xml:space="preserve">tych </w:t>
      </w:r>
      <w:r w:rsidRPr="00A24418">
        <w:t>danych PNR.</w:t>
      </w:r>
    </w:p>
    <w:p w:rsidR="005B1BF4" w:rsidRPr="005B1BF4" w:rsidRDefault="005B1BF4" w:rsidP="005B1BF4">
      <w:pPr>
        <w:pStyle w:val="USTustnpkodeksu"/>
        <w:rPr>
          <w:rStyle w:val="Ppogrubienie"/>
        </w:rPr>
      </w:pPr>
      <w:r w:rsidRPr="00A24418">
        <w:t xml:space="preserve">2. Komendant Główny Straży Granicznej udostępnia </w:t>
      </w:r>
      <w:r>
        <w:t>w</w:t>
      </w:r>
      <w:r w:rsidR="00ED3B74">
        <w:t xml:space="preserve"> </w:t>
      </w:r>
      <w:r w:rsidRPr="007D19E6">
        <w:t>Biuletyn</w:t>
      </w:r>
      <w:r>
        <w:t>ie</w:t>
      </w:r>
      <w:r w:rsidRPr="007D19E6">
        <w:t xml:space="preserve"> Informacji Publicznej </w:t>
      </w:r>
      <w:r>
        <w:t xml:space="preserve">na stronie podmiotowej </w:t>
      </w:r>
      <w:r w:rsidRPr="007D19E6">
        <w:t>Komendy Głównej Straży Granicznej</w:t>
      </w:r>
      <w:r>
        <w:t xml:space="preserve"> informacje dotyczące sposobu</w:t>
      </w:r>
      <w:r w:rsidRPr="00A24418">
        <w:t xml:space="preserve"> kontaktowania się z</w:t>
      </w:r>
      <w:r w:rsidR="00ED3B74">
        <w:t xml:space="preserve"> </w:t>
      </w:r>
      <w:r w:rsidRPr="00A24418">
        <w:t>Inspektorem w</w:t>
      </w:r>
      <w:r w:rsidR="00ED3B74">
        <w:t xml:space="preserve"> </w:t>
      </w:r>
      <w:r w:rsidRPr="00A24418">
        <w:t>sprawach dotyczących przetwarzania danych PNR.</w:t>
      </w:r>
    </w:p>
    <w:p w:rsidR="005B1BF4" w:rsidRPr="00BE6CB6" w:rsidRDefault="005B1BF4" w:rsidP="005B1BF4">
      <w:pPr>
        <w:pStyle w:val="ARTartustawynprozporzdzenia"/>
        <w:rPr>
          <w:rStyle w:val="Ppogrubienie"/>
        </w:rPr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61.</w:t>
      </w:r>
      <w:r>
        <w:rPr>
          <w:rStyle w:val="Ppogrubienie"/>
        </w:rPr>
        <w:t xml:space="preserve"> </w:t>
      </w:r>
      <w:r w:rsidRPr="00A24418">
        <w:t>1. Inspektor dokonuje analizy stwierdzonych naruszeń w</w:t>
      </w:r>
      <w:r w:rsidR="00ED3B74">
        <w:t xml:space="preserve"> </w:t>
      </w:r>
      <w:r w:rsidRPr="00A24418">
        <w:t>zakresie przetwarzania danych PNR i</w:t>
      </w:r>
      <w:r w:rsidR="00ED3B74">
        <w:t xml:space="preserve"> </w:t>
      </w:r>
      <w:r>
        <w:t xml:space="preserve">może zawiadomić </w:t>
      </w:r>
      <w:r w:rsidRPr="00A24418">
        <w:t>Generalnego Inspektora Ochrony Danych Osobowych o</w:t>
      </w:r>
      <w:r w:rsidR="00ED3B74">
        <w:t xml:space="preserve"> </w:t>
      </w:r>
      <w:r>
        <w:t>stwierdzonych</w:t>
      </w:r>
      <w:r w:rsidRPr="00A24418">
        <w:t xml:space="preserve"> uchybieniach.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 w:rsidRPr="00A24418">
        <w:t>2. W</w:t>
      </w:r>
      <w:r w:rsidR="00ED3B74">
        <w:t xml:space="preserve"> </w:t>
      </w:r>
      <w:r w:rsidRPr="00A24418">
        <w:t>przypadku gdy naruszenie</w:t>
      </w:r>
      <w:r>
        <w:t xml:space="preserve"> zasad</w:t>
      </w:r>
      <w:r w:rsidRPr="00A24418">
        <w:t xml:space="preserve"> ochrony danych osobowych może spowodować </w:t>
      </w:r>
      <w:r>
        <w:t>poważne</w:t>
      </w:r>
      <w:r w:rsidRPr="00A24418">
        <w:t xml:space="preserve"> zagrożenie dla ochrony</w:t>
      </w:r>
      <w:r>
        <w:t xml:space="preserve"> tych danych</w:t>
      </w:r>
      <w:r w:rsidRPr="00A24418">
        <w:t xml:space="preserve"> lub naruszać prywatność osoby, której </w:t>
      </w:r>
      <w:r>
        <w:t xml:space="preserve">te </w:t>
      </w:r>
      <w:r w:rsidRPr="00A24418">
        <w:t xml:space="preserve">dane dotyczą, JIP za pośrednictwem Inspektora </w:t>
      </w:r>
      <w:r>
        <w:t xml:space="preserve">zawiadamia </w:t>
      </w:r>
      <w:r w:rsidRPr="00A24418">
        <w:t xml:space="preserve">niezwłocznie osobę, której dane </w:t>
      </w:r>
      <w:r>
        <w:t>osobowe są przetwarzane</w:t>
      </w:r>
      <w:r w:rsidR="005E0B30">
        <w:t>,</w:t>
      </w:r>
      <w:r w:rsidRPr="00A24418">
        <w:t xml:space="preserve"> oraz Generalnego Inspektora Ochrony Danych Osobowych o</w:t>
      </w:r>
      <w:r w:rsidR="00ED3B74">
        <w:t xml:space="preserve"> </w:t>
      </w:r>
      <w:r>
        <w:t>tym zagrożeniu</w:t>
      </w:r>
      <w:r w:rsidRPr="00A24418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62.</w:t>
      </w:r>
      <w:r>
        <w:rPr>
          <w:rStyle w:val="Ppogrubienie"/>
        </w:rPr>
        <w:t xml:space="preserve"> </w:t>
      </w:r>
      <w:r w:rsidRPr="00A24418">
        <w:t>1. Generalny Inspektor Ochrony Danych Oso</w:t>
      </w:r>
      <w:r>
        <w:t>bowych odpowiada za udzielanie informacji osobom, których dane PNR są przetwarzane</w:t>
      </w:r>
      <w:r w:rsidR="00F8555D">
        <w:t>,</w:t>
      </w:r>
      <w:r>
        <w:t xml:space="preserve"> oraz</w:t>
      </w:r>
      <w:r w:rsidR="00ED3B74">
        <w:t xml:space="preserve"> </w:t>
      </w:r>
      <w:r w:rsidRPr="00A24418">
        <w:t>monitorowanie przetwarzania danych PNR</w:t>
      </w:r>
      <w:r>
        <w:t>, w</w:t>
      </w:r>
      <w:r w:rsidR="00ED3B74">
        <w:t xml:space="preserve"> </w:t>
      </w:r>
      <w:r>
        <w:t>tym kontroluje przekazywanie danych PNR</w:t>
      </w:r>
      <w:r w:rsidRPr="00A24418">
        <w:t>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>2. Generalny Inspektor Ochrony Danych Osobowych, na wniosek osoby, której dane PNR są przetwarzane, udziela informacji o</w:t>
      </w:r>
      <w:r w:rsidR="00ED3B74">
        <w:t xml:space="preserve"> </w:t>
      </w:r>
      <w:r>
        <w:t>prawach tej osoby, w</w:t>
      </w:r>
      <w:r w:rsidR="00ED3B74">
        <w:t xml:space="preserve"> </w:t>
      </w:r>
      <w:r>
        <w:t>zakresie przetwarzania jej danych PNR na podstawie niniejszej ustawy.</w:t>
      </w:r>
    </w:p>
    <w:p w:rsidR="005B1BF4" w:rsidRPr="005B1BF4" w:rsidRDefault="005B1BF4" w:rsidP="00C118F2">
      <w:pPr>
        <w:pStyle w:val="USTustnpkodeksu"/>
        <w:keepNext/>
      </w:pPr>
      <w:r w:rsidRPr="00DA0B6E">
        <w:t>3</w:t>
      </w:r>
      <w:r w:rsidRPr="005B1BF4">
        <w:t>. Generalny Inspektor Ochrony Danych Osobowych, w</w:t>
      </w:r>
      <w:r w:rsidR="00ED3B74">
        <w:t xml:space="preserve"> </w:t>
      </w:r>
      <w:r w:rsidRPr="005B1BF4">
        <w:t>związku z</w:t>
      </w:r>
      <w:r w:rsidR="00ED3B74">
        <w:t xml:space="preserve"> </w:t>
      </w:r>
      <w:r w:rsidRPr="005B1BF4">
        <w:t>monitorowaniem przetwarzania danych PNR:</w:t>
      </w:r>
    </w:p>
    <w:p w:rsidR="005B1BF4" w:rsidRPr="00A24418" w:rsidRDefault="005B1BF4" w:rsidP="005B1BF4">
      <w:pPr>
        <w:pStyle w:val="PKTpunkt"/>
      </w:pPr>
      <w:r w:rsidRPr="00A24418">
        <w:t>1)</w:t>
      </w:r>
      <w:r>
        <w:tab/>
      </w:r>
      <w:r w:rsidRPr="00A24418">
        <w:t>rozpatr</w:t>
      </w:r>
      <w:r>
        <w:t>uje</w:t>
      </w:r>
      <w:r w:rsidRPr="00A24418">
        <w:t xml:space="preserve"> skarg</w:t>
      </w:r>
      <w:r>
        <w:t>i</w:t>
      </w:r>
      <w:r w:rsidRPr="00A24418">
        <w:t xml:space="preserve"> złożon</w:t>
      </w:r>
      <w:r>
        <w:t>e</w:t>
      </w:r>
      <w:r w:rsidRPr="00A24418">
        <w:t xml:space="preserve"> przez osoby, których dane PNR </w:t>
      </w:r>
      <w:r>
        <w:t>są przetwarzane</w:t>
      </w:r>
      <w:r w:rsidRPr="00A24418">
        <w:t>;</w:t>
      </w:r>
    </w:p>
    <w:p w:rsidR="005B1BF4" w:rsidRPr="00A24418" w:rsidRDefault="005B1BF4" w:rsidP="005B1BF4">
      <w:pPr>
        <w:pStyle w:val="PKTpunkt"/>
      </w:pPr>
      <w:r w:rsidRPr="00A24418">
        <w:t>2)</w:t>
      </w:r>
      <w:r>
        <w:tab/>
      </w:r>
      <w:r w:rsidRPr="00A24418">
        <w:t>sprawdza zgodnoś</w:t>
      </w:r>
      <w:r>
        <w:t>ć</w:t>
      </w:r>
      <w:r w:rsidRPr="00A24418">
        <w:t xml:space="preserve"> przetwarzania danych PNR z</w:t>
      </w:r>
      <w:r w:rsidR="00ED3B74">
        <w:t xml:space="preserve"> </w:t>
      </w:r>
      <w:r w:rsidRPr="00A24418">
        <w:t>prawem, prowadz</w:t>
      </w:r>
      <w:r>
        <w:t>i</w:t>
      </w:r>
      <w:r w:rsidRPr="00A24418">
        <w:t xml:space="preserve"> postępow</w:t>
      </w:r>
      <w:r>
        <w:t>ania</w:t>
      </w:r>
      <w:r w:rsidRPr="00A24418">
        <w:t xml:space="preserve"> i</w:t>
      </w:r>
      <w:r w:rsidR="0077712D">
        <w:t> </w:t>
      </w:r>
      <w:r w:rsidRPr="00A24418">
        <w:t>wykon</w:t>
      </w:r>
      <w:r>
        <w:t>uje</w:t>
      </w:r>
      <w:r w:rsidRPr="00A24418">
        <w:t xml:space="preserve"> inn</w:t>
      </w:r>
      <w:r>
        <w:t>e</w:t>
      </w:r>
      <w:r w:rsidRPr="00A24418">
        <w:t xml:space="preserve"> czynności</w:t>
      </w:r>
      <w:r>
        <w:t>,</w:t>
      </w:r>
      <w:r w:rsidRPr="00A24418">
        <w:t xml:space="preserve"> zgodnie z</w:t>
      </w:r>
      <w:r w:rsidR="00ED3B74">
        <w:t xml:space="preserve"> </w:t>
      </w:r>
      <w:r w:rsidRPr="00A24418">
        <w:t>ustawą z</w:t>
      </w:r>
      <w:r w:rsidR="00ED3B74">
        <w:t xml:space="preserve"> </w:t>
      </w:r>
      <w:r w:rsidRPr="00A24418">
        <w:t>dnia 29</w:t>
      </w:r>
      <w:r w:rsidR="00ED3B74">
        <w:t xml:space="preserve"> </w:t>
      </w:r>
      <w:r w:rsidRPr="00A24418">
        <w:t>sierpnia 1997</w:t>
      </w:r>
      <w:r w:rsidR="00ED3B74">
        <w:t xml:space="preserve"> </w:t>
      </w:r>
      <w:r w:rsidRPr="00A24418">
        <w:t>r. o</w:t>
      </w:r>
      <w:r w:rsidR="00ED3B74">
        <w:t xml:space="preserve"> </w:t>
      </w:r>
      <w:r w:rsidRPr="00A24418">
        <w:t>ochronie danych osobowych, z</w:t>
      </w:r>
      <w:r w:rsidR="00ED3B74">
        <w:t xml:space="preserve"> </w:t>
      </w:r>
      <w:r w:rsidRPr="00A24418">
        <w:t xml:space="preserve">własnej inicjatywy lub na podstawie skargi osoby, której dane </w:t>
      </w:r>
      <w:r>
        <w:t>PNR są przetwarzane</w:t>
      </w:r>
      <w:r w:rsidRPr="00A24418">
        <w:t>.</w:t>
      </w:r>
    </w:p>
    <w:p w:rsidR="005B1BF4" w:rsidRDefault="005B1BF4" w:rsidP="005B1BF4">
      <w:pPr>
        <w:pStyle w:val="USTustnpkodeksu"/>
      </w:pPr>
      <w:r>
        <w:t>4</w:t>
      </w:r>
      <w:r w:rsidRPr="00A24418">
        <w:t>. JIP</w:t>
      </w:r>
      <w:r>
        <w:t>,</w:t>
      </w:r>
      <w:r w:rsidRPr="00A24418">
        <w:t xml:space="preserve"> na wniosek Generalnego Inspektora Ochrony Danych Osobowych</w:t>
      </w:r>
      <w:r>
        <w:t>,</w:t>
      </w:r>
      <w:r w:rsidRPr="00A24418">
        <w:t xml:space="preserve"> udostępnia prowadzoną dokumentację</w:t>
      </w:r>
      <w:r>
        <w:t xml:space="preserve"> oraz </w:t>
      </w:r>
      <w:r w:rsidRPr="00A24418">
        <w:t>informacje</w:t>
      </w:r>
      <w:r>
        <w:t xml:space="preserve"> z</w:t>
      </w:r>
      <w:r w:rsidR="00ED3B74">
        <w:t xml:space="preserve"> </w:t>
      </w:r>
      <w:r w:rsidRPr="00A24418">
        <w:t>ewidencji.</w:t>
      </w:r>
    </w:p>
    <w:p w:rsidR="005B1BF4" w:rsidRPr="008D1E52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63.</w:t>
      </w:r>
      <w:r w:rsidRPr="008D1E52">
        <w:t xml:space="preserve"> 1. Generalny Inspektor Ochrony Danych Osobowych sprawuje kontrolę nad tym, czy przetwarzanie danych PNR nie narusza praw osób, których dane </w:t>
      </w:r>
      <w:r>
        <w:t>PNR są przetwarzane</w:t>
      </w:r>
      <w:r w:rsidRPr="008D1E52">
        <w:t>.</w:t>
      </w:r>
    </w:p>
    <w:p w:rsidR="005B1BF4" w:rsidRDefault="005B1BF4" w:rsidP="005B1BF4">
      <w:pPr>
        <w:pStyle w:val="USTustnpkodeksu"/>
      </w:pPr>
      <w:r>
        <w:t xml:space="preserve">2. </w:t>
      </w:r>
      <w:r w:rsidRPr="007C753A">
        <w:t>Generalny Inspektor Ochrony Danych Osobowych jest uprawniony do bezpośredniego dostępu</w:t>
      </w:r>
      <w:r w:rsidRPr="008D1E52">
        <w:t xml:space="preserve"> do KSI PNR</w:t>
      </w:r>
      <w:r>
        <w:t>,</w:t>
      </w:r>
      <w:r w:rsidRPr="008D1E52">
        <w:t xml:space="preserve"> w</w:t>
      </w:r>
      <w:r w:rsidR="00ED3B74">
        <w:t xml:space="preserve"> </w:t>
      </w:r>
      <w:r w:rsidRPr="008D1E52">
        <w:t>celu sprawowania kontroli, o</w:t>
      </w:r>
      <w:r w:rsidR="00ED3B74">
        <w:t xml:space="preserve"> </w:t>
      </w:r>
      <w:r w:rsidRPr="008D1E52"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 w:rsidRPr="008D1E52">
        <w:t>1.</w:t>
      </w:r>
    </w:p>
    <w:p w:rsidR="005B1BF4" w:rsidRPr="00BE6CB6" w:rsidRDefault="005B1BF4" w:rsidP="005B1BF4">
      <w:pPr>
        <w:pStyle w:val="USTustnpkodeksu"/>
        <w:rPr>
          <w:rStyle w:val="Ppogrubienie"/>
        </w:rPr>
      </w:pPr>
      <w:r>
        <w:t xml:space="preserve">3. </w:t>
      </w:r>
      <w:r w:rsidRPr="008D1E52">
        <w:t>Kontrola, o</w:t>
      </w:r>
      <w:r w:rsidR="00ED3B74">
        <w:t xml:space="preserve"> </w:t>
      </w:r>
      <w:r w:rsidRPr="008D1E52">
        <w:t>której mowa w</w:t>
      </w:r>
      <w:r w:rsidR="00ED3B74">
        <w:t xml:space="preserve"> </w:t>
      </w:r>
      <w:r>
        <w:t>ust.</w:t>
      </w:r>
      <w:r w:rsidR="00ED3B74">
        <w:t xml:space="preserve"> </w:t>
      </w:r>
      <w:r w:rsidRPr="008D1E52">
        <w:t>1, jest sprawowana zgodnie z</w:t>
      </w:r>
      <w:r w:rsidR="00ED3B74">
        <w:t xml:space="preserve"> </w:t>
      </w:r>
      <w:r w:rsidRPr="008D1E52">
        <w:t>przepisami ustawy z</w:t>
      </w:r>
      <w:r w:rsidR="0077712D">
        <w:t> </w:t>
      </w:r>
      <w:r w:rsidRPr="008D1E52">
        <w:t>dnia 29</w:t>
      </w:r>
      <w:r w:rsidR="00ED3B74">
        <w:t xml:space="preserve"> </w:t>
      </w:r>
      <w:r w:rsidRPr="008D1E52">
        <w:t>sierpnia 1997</w:t>
      </w:r>
      <w:r w:rsidR="00ED3B74">
        <w:t xml:space="preserve"> </w:t>
      </w:r>
      <w:r w:rsidRPr="008D1E52">
        <w:t>r. o</w:t>
      </w:r>
      <w:r w:rsidR="00ED3B74">
        <w:t xml:space="preserve"> </w:t>
      </w:r>
      <w:r w:rsidRPr="008D1E52">
        <w:t>ochronie danych osobowych.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8</w:t>
      </w:r>
    </w:p>
    <w:p w:rsidR="005B1BF4" w:rsidRPr="00A24418" w:rsidRDefault="005B1BF4" w:rsidP="00C118F2">
      <w:pPr>
        <w:pStyle w:val="ROZDZODDZPRZEDMprzedmiotregulacjirozdziauluboddziau"/>
      </w:pPr>
      <w:r>
        <w:t>Administracyjne k</w:t>
      </w:r>
      <w:r w:rsidRPr="00A24418">
        <w:t>ary pieniężne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64.</w:t>
      </w:r>
      <w:r w:rsidRPr="005B1BF4">
        <w:rPr>
          <w:rStyle w:val="Ppogrubienie"/>
        </w:rPr>
        <w:t xml:space="preserve"> </w:t>
      </w:r>
      <w:r w:rsidRPr="005B1BF4">
        <w:t>1. Przewoźnik lotniczy, który: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A24418">
        <w:t>nie</w:t>
      </w:r>
      <w:r>
        <w:t xml:space="preserve"> </w:t>
      </w:r>
      <w:r w:rsidRPr="00A24418">
        <w:t>przekaz</w:t>
      </w:r>
      <w:r>
        <w:t>uje</w:t>
      </w:r>
      <w:r w:rsidRPr="00A24418">
        <w:t xml:space="preserve"> danych PNR </w:t>
      </w:r>
      <w:r>
        <w:t xml:space="preserve">do JIP </w:t>
      </w:r>
      <w:r w:rsidRPr="00A24418">
        <w:t>w</w:t>
      </w:r>
      <w:r w:rsidR="00ED3B74">
        <w:t xml:space="preserve"> </w:t>
      </w:r>
      <w:r w:rsidRPr="00A24418">
        <w:t>termin</w:t>
      </w:r>
      <w:r>
        <w:t>ie</w:t>
      </w:r>
      <w:r w:rsidRPr="00A24418">
        <w:t>, o</w:t>
      </w:r>
      <w:r w:rsidR="00ED3B74">
        <w:t xml:space="preserve"> </w:t>
      </w:r>
      <w:r w:rsidRPr="00A24418">
        <w:t>który</w:t>
      </w:r>
      <w:r>
        <w:t>m</w:t>
      </w:r>
      <w:r w:rsidRPr="00A24418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 w:rsidRPr="00A24418">
        <w:t>1</w:t>
      </w:r>
      <w:r>
        <w:t xml:space="preserve">, </w:t>
      </w:r>
      <w:r w:rsidRPr="00A71D84">
        <w:t>podlega administracyjnej karze pieniężnej w</w:t>
      </w:r>
      <w:r w:rsidR="00ED3B74">
        <w:t xml:space="preserve"> </w:t>
      </w:r>
      <w:r w:rsidRPr="00A71D84">
        <w:t>wysokości</w:t>
      </w:r>
      <w:r>
        <w:t xml:space="preserve"> 20</w:t>
      </w:r>
      <w:r w:rsidR="00ED3B74">
        <w:t xml:space="preserve"> </w:t>
      </w:r>
      <w:r>
        <w:t>000</w:t>
      </w:r>
      <w:r w:rsidR="00ED3B74">
        <w:t xml:space="preserve"> </w:t>
      </w:r>
      <w:r>
        <w:t>zł</w:t>
      </w:r>
      <w:r w:rsidRPr="00A24418">
        <w:t>,</w:t>
      </w:r>
    </w:p>
    <w:p w:rsidR="005B1BF4" w:rsidRPr="005B1BF4" w:rsidRDefault="005B1BF4" w:rsidP="00C118F2">
      <w:pPr>
        <w:pStyle w:val="PKTpunkt"/>
        <w:keepNext/>
      </w:pPr>
      <w:r>
        <w:t>2)</w:t>
      </w:r>
      <w:r>
        <w:tab/>
      </w:r>
      <w:r w:rsidRPr="005B1BF4">
        <w:t>nie przekazuje do JIP wszystkich zgromadzonych, w</w:t>
      </w:r>
      <w:r w:rsidR="00ED3B74">
        <w:t xml:space="preserve"> </w:t>
      </w:r>
      <w:r w:rsidRPr="005B1BF4">
        <w:t>celu dokonania rezerwacji lub realizacji lotu PNR, elementów kategorii danych PNR, o</w:t>
      </w:r>
      <w:r w:rsidR="00ED3B74">
        <w:t xml:space="preserve"> </w:t>
      </w:r>
      <w:r w:rsidRPr="005B1BF4">
        <w:t>których mowa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10 ust.</w:t>
      </w:r>
      <w:r w:rsidR="00ED3B74">
        <w:t xml:space="preserve"> </w:t>
      </w:r>
      <w:r w:rsidRPr="005B1BF4">
        <w:t>1 pkt</w:t>
      </w:r>
      <w:r w:rsidR="00ED3B74">
        <w:t xml:space="preserve"> </w:t>
      </w:r>
      <w:r w:rsidRPr="005B1BF4">
        <w:t>4, do których przekazania był zobowiązany na podstawie art.</w:t>
      </w:r>
      <w:r w:rsidR="00ED3B74">
        <w:t xml:space="preserve"> </w:t>
      </w:r>
      <w:r w:rsidRPr="005B1BF4">
        <w:t>5 ust.</w:t>
      </w:r>
      <w:r w:rsidR="00ED3B74">
        <w:t xml:space="preserve"> </w:t>
      </w:r>
      <w:r w:rsidRPr="005B1BF4">
        <w:t>1, podlega administracyjnej karze pieniężnej w</w:t>
      </w:r>
      <w:r w:rsidR="00ED3B74">
        <w:t xml:space="preserve"> </w:t>
      </w:r>
      <w:r w:rsidRPr="005B1BF4">
        <w:t>wysokości 12</w:t>
      </w:r>
      <w:r w:rsidR="00ED3B74">
        <w:t xml:space="preserve"> </w:t>
      </w:r>
      <w:r w:rsidRPr="005B1BF4">
        <w:t>000</w:t>
      </w:r>
      <w:r w:rsidR="00ED3B74">
        <w:t xml:space="preserve"> </w:t>
      </w:r>
      <w:r w:rsidRPr="005B1BF4">
        <w:t>zł</w:t>
      </w:r>
    </w:p>
    <w:p w:rsidR="005B1BF4" w:rsidRDefault="005B1BF4" w:rsidP="005B1BF4">
      <w:pPr>
        <w:pStyle w:val="CZWSPPKTczwsplnapunktw"/>
      </w:pPr>
      <w:r>
        <w:t xml:space="preserve">– </w:t>
      </w:r>
      <w:r w:rsidRPr="00A24418">
        <w:t>za każd</w:t>
      </w:r>
      <w:r>
        <w:t>y lot PNR, w</w:t>
      </w:r>
      <w:r w:rsidR="00ED3B74">
        <w:t xml:space="preserve"> </w:t>
      </w:r>
      <w:r>
        <w:t xml:space="preserve">którym takie </w:t>
      </w:r>
      <w:r w:rsidRPr="00A24418">
        <w:t>naruszenie</w:t>
      </w:r>
      <w:r>
        <w:t xml:space="preserve"> nastąpiło.</w:t>
      </w:r>
    </w:p>
    <w:p w:rsidR="005B1BF4" w:rsidRPr="005B1BF4" w:rsidRDefault="005B1BF4" w:rsidP="00C118F2">
      <w:pPr>
        <w:pStyle w:val="USTustnpkodeksu"/>
        <w:keepNext/>
      </w:pPr>
      <w:r>
        <w:t>2. P</w:t>
      </w:r>
      <w:r w:rsidRPr="005B1BF4">
        <w:t>rzewoźnik lotniczy, który nie przekazuje danych PNR:</w:t>
      </w:r>
    </w:p>
    <w:p w:rsidR="005B1BF4" w:rsidRDefault="005B1BF4" w:rsidP="005B1BF4">
      <w:pPr>
        <w:pStyle w:val="PKTpunkt"/>
      </w:pPr>
      <w:r>
        <w:t>1)</w:t>
      </w:r>
      <w:r>
        <w:tab/>
      </w:r>
      <w:r w:rsidRPr="00A24418">
        <w:t>w wy</w:t>
      </w:r>
      <w:r>
        <w:t>branym przez przewoźnika lotniczego</w:t>
      </w:r>
      <w:r w:rsidRPr="00A24418">
        <w:t xml:space="preserve"> formacie </w:t>
      </w:r>
      <w:r>
        <w:t xml:space="preserve">danych </w:t>
      </w:r>
      <w:r w:rsidRPr="007756EA">
        <w:t xml:space="preserve">spośród </w:t>
      </w:r>
      <w:r>
        <w:t xml:space="preserve">formatów </w:t>
      </w:r>
      <w:r w:rsidRPr="007756EA">
        <w:t xml:space="preserve">określonych </w:t>
      </w:r>
      <w:r>
        <w:t>w przepisach wykonawczych wydanych na podstawie art.</w:t>
      </w:r>
      <w:r w:rsidR="00ED3B74">
        <w:t xml:space="preserve"> </w:t>
      </w:r>
      <w:r w:rsidRPr="007756EA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>
        <w:t>1</w:t>
      </w:r>
      <w:r w:rsidR="00ED3B74">
        <w:t xml:space="preserve"> </w:t>
      </w:r>
      <w:r>
        <w:t>lub</w:t>
      </w:r>
    </w:p>
    <w:p w:rsidR="005B1BF4" w:rsidRDefault="005B1BF4" w:rsidP="005B1BF4">
      <w:pPr>
        <w:pStyle w:val="PKTpunkt"/>
      </w:pPr>
      <w:r>
        <w:t>2)</w:t>
      </w:r>
      <w:r>
        <w:tab/>
        <w:t>w formacie danych zgodnym</w:t>
      </w:r>
      <w:r w:rsidRPr="002835DF">
        <w:t xml:space="preserve"> z</w:t>
      </w:r>
      <w:r w:rsidR="00ED3B74">
        <w:t xml:space="preserve"> </w:t>
      </w:r>
      <w:r>
        <w:t xml:space="preserve">formatem określonym w przepisach wykonawczych wydanych </w:t>
      </w:r>
      <w:r w:rsidRPr="002835DF">
        <w:t>na podstawie</w:t>
      </w:r>
      <w:r>
        <w:t xml:space="preserve"> art.</w:t>
      </w:r>
      <w:r w:rsidR="00ED3B74">
        <w:t xml:space="preserve"> </w:t>
      </w:r>
      <w:r w:rsidRPr="002835DF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 w:rsidRPr="002835DF">
        <w:t>2</w:t>
      </w:r>
      <w:r>
        <w:t>,</w:t>
      </w:r>
      <w:r w:rsidRPr="002835DF">
        <w:t xml:space="preserve"> w</w:t>
      </w:r>
      <w:r w:rsidR="00ED3B74">
        <w:t xml:space="preserve"> </w:t>
      </w:r>
      <w:r w:rsidRPr="002835DF">
        <w:t xml:space="preserve">przypadku przekazywania </w:t>
      </w:r>
      <w:r>
        <w:t xml:space="preserve">danych API </w:t>
      </w:r>
      <w:r w:rsidRPr="002835DF">
        <w:t>w</w:t>
      </w:r>
      <w:r w:rsidR="0077712D">
        <w:t> </w:t>
      </w:r>
      <w:r w:rsidRPr="002835DF">
        <w:t>sposób odrębny</w:t>
      </w:r>
      <w:r>
        <w:t xml:space="preserve"> od danych PNR dla tego samego lotu PNR,</w:t>
      </w:r>
      <w:r w:rsidRPr="002835DF">
        <w:t xml:space="preserve"> </w:t>
      </w:r>
      <w:r>
        <w:t>albo</w:t>
      </w:r>
    </w:p>
    <w:p w:rsidR="005B1BF4" w:rsidRDefault="005B1BF4" w:rsidP="005B1BF4">
      <w:pPr>
        <w:pStyle w:val="PKTpunkt"/>
      </w:pPr>
      <w:r>
        <w:t>3)</w:t>
      </w:r>
      <w:r>
        <w:tab/>
        <w:t>za pomocą środków komunikacji elektronicznej i</w:t>
      </w:r>
      <w:r w:rsidR="00ED3B74">
        <w:t xml:space="preserve"> </w:t>
      </w:r>
      <w:r>
        <w:t>zabezpieczonych w</w:t>
      </w:r>
      <w:r w:rsidR="00ED3B74">
        <w:t xml:space="preserve"> </w:t>
      </w:r>
      <w:r>
        <w:t>sposób uzgodniony z</w:t>
      </w:r>
      <w:r w:rsidR="00ED3B74">
        <w:t xml:space="preserve"> </w:t>
      </w:r>
      <w:r>
        <w:t>Komendantem Głównym Straży Granicznej w</w:t>
      </w:r>
      <w:r w:rsidR="00ED3B74">
        <w:t xml:space="preserve"> </w:t>
      </w:r>
      <w:r>
        <w:t>przypadku,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8 ust.</w:t>
      </w:r>
      <w:r w:rsidR="00ED3B74">
        <w:t xml:space="preserve"> </w:t>
      </w:r>
      <w:r>
        <w:t>4, albo</w:t>
      </w:r>
    </w:p>
    <w:p w:rsidR="005B1BF4" w:rsidRPr="005B1BF4" w:rsidRDefault="005B1BF4" w:rsidP="00C118F2">
      <w:pPr>
        <w:pStyle w:val="PKTpunkt"/>
        <w:keepNext/>
      </w:pPr>
      <w:r>
        <w:t>4</w:t>
      </w:r>
      <w:r w:rsidRPr="005B1BF4">
        <w:t>)</w:t>
      </w:r>
      <w:r w:rsidRPr="005B1BF4">
        <w:tab/>
        <w:t>w sposób uzgodniony z</w:t>
      </w:r>
      <w:r w:rsidR="00ED3B74">
        <w:t xml:space="preserve"> </w:t>
      </w:r>
      <w:r w:rsidRPr="005B1BF4">
        <w:t>JIP w</w:t>
      </w:r>
      <w:r w:rsidR="00ED3B74">
        <w:t xml:space="preserve"> </w:t>
      </w:r>
      <w:r w:rsidRPr="005B1BF4">
        <w:t>przypadku,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8 ust.</w:t>
      </w:r>
      <w:r w:rsidR="00ED3B74">
        <w:t xml:space="preserve"> </w:t>
      </w:r>
      <w:r w:rsidRPr="005B1BF4">
        <w:t>5</w:t>
      </w:r>
    </w:p>
    <w:p w:rsidR="005B1BF4" w:rsidRPr="00A24418" w:rsidRDefault="005B1BF4" w:rsidP="005B1BF4">
      <w:pPr>
        <w:pStyle w:val="CZWSPPKTczwsplnapunktw"/>
      </w:pPr>
      <w:r>
        <w:t xml:space="preserve">– </w:t>
      </w:r>
      <w:r w:rsidRPr="00D94C27">
        <w:t>podlega administracyjnej karze pieniężnej w</w:t>
      </w:r>
      <w:r w:rsidR="00ED3B74">
        <w:t xml:space="preserve"> </w:t>
      </w:r>
      <w:r w:rsidRPr="00D94C27">
        <w:t>wysokości</w:t>
      </w:r>
      <w:r>
        <w:t xml:space="preserve"> 16</w:t>
      </w:r>
      <w:r w:rsidR="00ED3B74">
        <w:t xml:space="preserve"> </w:t>
      </w:r>
      <w:r>
        <w:t>000</w:t>
      </w:r>
      <w:r w:rsidR="00ED3B74">
        <w:t xml:space="preserve"> </w:t>
      </w:r>
      <w:r>
        <w:t xml:space="preserve">zł za </w:t>
      </w:r>
      <w:r w:rsidRPr="009D10A8">
        <w:t>każdy</w:t>
      </w:r>
      <w:r>
        <w:t xml:space="preserve"> lot PNR, w</w:t>
      </w:r>
      <w:r w:rsidR="0077712D">
        <w:t> </w:t>
      </w:r>
      <w:r>
        <w:t>którym takie naruszenie nastąpiło.</w:t>
      </w:r>
    </w:p>
    <w:p w:rsidR="005B1BF4" w:rsidRPr="00A24418" w:rsidRDefault="005B1BF4" w:rsidP="005B1BF4">
      <w:pPr>
        <w:pStyle w:val="USTustnpkodeksu"/>
      </w:pPr>
      <w:r>
        <w:t>3</w:t>
      </w:r>
      <w:r w:rsidRPr="00A24418">
        <w:t>. W</w:t>
      </w:r>
      <w:r w:rsidR="00ED3B74">
        <w:t xml:space="preserve"> </w:t>
      </w:r>
      <w:r w:rsidRPr="00A24418">
        <w:t xml:space="preserve">przypadku gdy przewoźnik lotniczy </w:t>
      </w:r>
      <w:r w:rsidRPr="00136CE8">
        <w:t>dopuszcza</w:t>
      </w:r>
      <w:r>
        <w:t xml:space="preserve"> się naruszeń, o</w:t>
      </w:r>
      <w:r w:rsidR="00ED3B74">
        <w:t xml:space="preserve"> </w:t>
      </w:r>
      <w:r>
        <w:t>których mowa w</w:t>
      </w:r>
      <w:r w:rsidR="0077712D">
        <w:t> </w:t>
      </w:r>
      <w:r>
        <w:t>ust.</w:t>
      </w:r>
      <w:r w:rsidR="00ED3B74">
        <w:t xml:space="preserve"> </w:t>
      </w:r>
      <w:r>
        <w:t>1 i</w:t>
      </w:r>
      <w:r w:rsidR="00ED3B74">
        <w:t xml:space="preserve"> </w:t>
      </w:r>
      <w:r>
        <w:t xml:space="preserve">2, </w:t>
      </w:r>
      <w:r w:rsidRPr="00A24418">
        <w:t>w</w:t>
      </w:r>
      <w:r w:rsidR="00ED3B74">
        <w:t xml:space="preserve"> </w:t>
      </w:r>
      <w:r w:rsidRPr="00A24418">
        <w:t xml:space="preserve">zakresie obowiązku przekazywania danych PNR </w:t>
      </w:r>
      <w:r>
        <w:t>na wniosek JIP, o</w:t>
      </w:r>
      <w:r w:rsidR="00ED3B74">
        <w:t xml:space="preserve"> </w:t>
      </w:r>
      <w:r>
        <w:t>którym mowa w</w:t>
      </w:r>
      <w:r w:rsidR="00ED3B74">
        <w:t xml:space="preserve"> </w:t>
      </w:r>
      <w:r>
        <w:t>art.</w:t>
      </w:r>
      <w:r w:rsidR="00ED3B74">
        <w:t xml:space="preserve"> </w:t>
      </w:r>
      <w:r>
        <w:t>7 ust.</w:t>
      </w:r>
      <w:r w:rsidR="00ED3B74">
        <w:t xml:space="preserve"> </w:t>
      </w:r>
      <w:r>
        <w:t xml:space="preserve">4, </w:t>
      </w:r>
      <w:r w:rsidRPr="00A24418">
        <w:t>podlega</w:t>
      </w:r>
      <w:r>
        <w:t xml:space="preserve"> administracyjnej</w:t>
      </w:r>
      <w:r w:rsidRPr="00A24418">
        <w:t xml:space="preserve"> karze pieniężnej w</w:t>
      </w:r>
      <w:r w:rsidR="00ED3B74">
        <w:t xml:space="preserve"> </w:t>
      </w:r>
      <w:r w:rsidRPr="00A24418">
        <w:t>wysokości</w:t>
      </w:r>
      <w:r>
        <w:t xml:space="preserve"> określonej odpowiednio w</w:t>
      </w:r>
      <w:r w:rsidR="00ED3B74">
        <w:t xml:space="preserve"> </w:t>
      </w:r>
      <w:r>
        <w:t>ust.</w:t>
      </w:r>
      <w:r w:rsidR="00ED3B74">
        <w:t xml:space="preserve"> </w:t>
      </w:r>
      <w:r>
        <w:t>1 i</w:t>
      </w:r>
      <w:r w:rsidR="00ED3B74">
        <w:t xml:space="preserve"> </w:t>
      </w:r>
      <w:r>
        <w:t>2, obniżonej o</w:t>
      </w:r>
      <w:r w:rsidR="00ED3B74">
        <w:t xml:space="preserve"> </w:t>
      </w:r>
      <w:r>
        <w:t>50% za każdy lot PNR,</w:t>
      </w:r>
      <w:r w:rsidRPr="00FF7440">
        <w:t xml:space="preserve"> </w:t>
      </w:r>
      <w:r>
        <w:t>w</w:t>
      </w:r>
      <w:r w:rsidR="00ED3B74">
        <w:t xml:space="preserve"> </w:t>
      </w:r>
      <w:r>
        <w:t xml:space="preserve">którym takie </w:t>
      </w:r>
      <w:r w:rsidRPr="00A24418">
        <w:t>naruszenie</w:t>
      </w:r>
      <w:r>
        <w:t xml:space="preserve"> nastąpiło.</w:t>
      </w:r>
    </w:p>
    <w:p w:rsidR="005B1BF4" w:rsidRPr="00A24418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65.</w:t>
      </w:r>
      <w:r>
        <w:t xml:space="preserve"> 1. Administracyjne k</w:t>
      </w:r>
      <w:r w:rsidRPr="00A24418">
        <w:t>ary pieniężne,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64</w:t>
      </w:r>
      <w:r w:rsidRPr="00A24418">
        <w:t xml:space="preserve">, nakłada się za </w:t>
      </w:r>
      <w:r>
        <w:t xml:space="preserve">niedopełnienie </w:t>
      </w:r>
      <w:r w:rsidRPr="00A24418">
        <w:t>obowiązku przekazania danych PNR dla k</w:t>
      </w:r>
      <w:r>
        <w:t>ażdego z</w:t>
      </w:r>
      <w:r w:rsidR="00ED3B74">
        <w:t xml:space="preserve"> </w:t>
      </w:r>
      <w:r>
        <w:t>terminów określonych w</w:t>
      </w:r>
      <w:r w:rsidR="0077712D">
        <w:t> 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 w:rsidRPr="00A24418">
        <w:t>1.</w:t>
      </w:r>
    </w:p>
    <w:p w:rsidR="005B1BF4" w:rsidRPr="00A24418" w:rsidRDefault="005B1BF4" w:rsidP="005B1BF4">
      <w:pPr>
        <w:pStyle w:val="USTustnpkodeksu"/>
      </w:pPr>
      <w:r>
        <w:t>2</w:t>
      </w:r>
      <w:r w:rsidRPr="00A24418">
        <w:t>. W</w:t>
      </w:r>
      <w:r w:rsidR="00ED3B74">
        <w:t xml:space="preserve"> </w:t>
      </w:r>
      <w:r w:rsidRPr="00A24418">
        <w:t>przypadku gdy narusze</w:t>
      </w:r>
      <w:r>
        <w:t>nie</w:t>
      </w:r>
      <w:r w:rsidRPr="00A24418">
        <w:t>, o</w:t>
      </w:r>
      <w:r w:rsidR="00ED3B74">
        <w:t xml:space="preserve"> </w:t>
      </w:r>
      <w:r w:rsidRPr="00A24418">
        <w:t>który</w:t>
      </w:r>
      <w:r>
        <w:t>m</w:t>
      </w:r>
      <w:r w:rsidRPr="00A24418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>
        <w:t>64 ust.</w:t>
      </w:r>
      <w:r w:rsidR="00ED3B74">
        <w:t xml:space="preserve"> </w:t>
      </w:r>
      <w:r>
        <w:t>1 pkt</w:t>
      </w:r>
      <w:r w:rsidR="00ED3B74">
        <w:t xml:space="preserve"> </w:t>
      </w:r>
      <w:r>
        <w:t>1</w:t>
      </w:r>
      <w:r w:rsidRPr="00A24418">
        <w:t xml:space="preserve">, dotyczące </w:t>
      </w:r>
      <w:r>
        <w:t xml:space="preserve">niedopełnienia </w:t>
      </w:r>
      <w:r w:rsidRPr="00A24418">
        <w:t>obowiązku przekazania danych PNR w</w:t>
      </w:r>
      <w:r w:rsidR="00ED3B74">
        <w:t xml:space="preserve"> </w:t>
      </w:r>
      <w:r w:rsidRPr="00A24418">
        <w:t>terminie określonym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 w:rsidRPr="00A24418">
        <w:t>1</w:t>
      </w:r>
      <w:r>
        <w:t xml:space="preserve"> pkt</w:t>
      </w:r>
      <w:r w:rsidR="0077712D">
        <w:t> </w:t>
      </w:r>
      <w:r w:rsidRPr="00A24418">
        <w:t>1, zostało usunięte przez przewoźnika w</w:t>
      </w:r>
      <w:r w:rsidR="00ED3B74">
        <w:t xml:space="preserve"> </w:t>
      </w:r>
      <w:r w:rsidRPr="00A24418">
        <w:t xml:space="preserve">terminie do </w:t>
      </w:r>
      <w:r>
        <w:t>6</w:t>
      </w:r>
      <w:r w:rsidR="00ED3B74">
        <w:t xml:space="preserve"> </w:t>
      </w:r>
      <w:r w:rsidRPr="00A24418">
        <w:t xml:space="preserve">godzin przed planowanym startem statku powietrznego, </w:t>
      </w:r>
      <w:r>
        <w:t xml:space="preserve">administracyjną </w:t>
      </w:r>
      <w:r w:rsidRPr="00A24418">
        <w:t>karę pieniężną za takie naruszenie nakłada się w</w:t>
      </w:r>
      <w:r w:rsidR="0077712D">
        <w:t> </w:t>
      </w:r>
      <w:r w:rsidRPr="00A24418">
        <w:t>wysokości obniżonej o</w:t>
      </w:r>
      <w:r w:rsidR="00ED3B74">
        <w:t xml:space="preserve"> </w:t>
      </w:r>
      <w:r w:rsidRPr="00A24418">
        <w:t>50%.</w:t>
      </w:r>
    </w:p>
    <w:p w:rsidR="005B1BF4" w:rsidRPr="00A24418" w:rsidRDefault="005B1BF4" w:rsidP="005B1BF4">
      <w:pPr>
        <w:pStyle w:val="USTustnpkodeksu"/>
      </w:pPr>
      <w:r>
        <w:t>3</w:t>
      </w:r>
      <w:r w:rsidRPr="00A24418">
        <w:t>. W</w:t>
      </w:r>
      <w:r w:rsidR="00ED3B74">
        <w:t xml:space="preserve"> </w:t>
      </w:r>
      <w:r w:rsidRPr="00A24418">
        <w:t>przypadku gdy narusze</w:t>
      </w:r>
      <w:r>
        <w:t>nie</w:t>
      </w:r>
      <w:r w:rsidRPr="00A24418">
        <w:t>, o</w:t>
      </w:r>
      <w:r w:rsidR="00ED3B74">
        <w:t xml:space="preserve"> </w:t>
      </w:r>
      <w:r w:rsidRPr="00A24418">
        <w:t>który</w:t>
      </w:r>
      <w:r>
        <w:t>m</w:t>
      </w:r>
      <w:r w:rsidRPr="00A24418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>
        <w:t>64 ust.</w:t>
      </w:r>
      <w:r w:rsidR="00ED3B74">
        <w:t xml:space="preserve"> </w:t>
      </w:r>
      <w:r w:rsidRPr="00A24418">
        <w:t>1</w:t>
      </w:r>
      <w:r>
        <w:t xml:space="preserve"> pkt</w:t>
      </w:r>
      <w:r w:rsidR="00ED3B74">
        <w:t xml:space="preserve"> </w:t>
      </w:r>
      <w:r>
        <w:t>1</w:t>
      </w:r>
      <w:r w:rsidRPr="00A24418">
        <w:t xml:space="preserve">, dotyczące </w:t>
      </w:r>
      <w:r>
        <w:t xml:space="preserve">niedopełnienia </w:t>
      </w:r>
      <w:r w:rsidRPr="00A24418">
        <w:t>obowiązku przekazania danych PNR w</w:t>
      </w:r>
      <w:r w:rsidR="00ED3B74">
        <w:t xml:space="preserve"> </w:t>
      </w:r>
      <w:r w:rsidRPr="00A24418">
        <w:t>terminie</w:t>
      </w:r>
      <w:r>
        <w:t xml:space="preserve"> określonym w</w:t>
      </w:r>
      <w:r w:rsidR="00ED3B74">
        <w:t xml:space="preserve"> </w:t>
      </w:r>
      <w:r>
        <w:t>art.</w:t>
      </w:r>
      <w:r w:rsidR="00ED3B74">
        <w:t xml:space="preserve"> </w:t>
      </w:r>
      <w:r>
        <w:t>6 ust.</w:t>
      </w:r>
      <w:r w:rsidR="00ED3B74">
        <w:t xml:space="preserve"> </w:t>
      </w:r>
      <w:r>
        <w:t>1 pkt</w:t>
      </w:r>
      <w:r w:rsidR="0077712D">
        <w:t> </w:t>
      </w:r>
      <w:r w:rsidRPr="00A24418">
        <w:t>2, zostało usunięte przez przewoźnika w</w:t>
      </w:r>
      <w:r w:rsidR="00ED3B74">
        <w:t xml:space="preserve"> </w:t>
      </w:r>
      <w:r w:rsidRPr="00A24418">
        <w:t xml:space="preserve">terminie do czasu lądowania statku powietrznego, </w:t>
      </w:r>
      <w:r>
        <w:t xml:space="preserve">administracyjną </w:t>
      </w:r>
      <w:r w:rsidRPr="00A24418">
        <w:t>karę pieniężną za takie naruszenie nakłada się w</w:t>
      </w:r>
      <w:r w:rsidR="00ED3B74">
        <w:t xml:space="preserve"> </w:t>
      </w:r>
      <w:r w:rsidRPr="00A24418">
        <w:t>wysokości obniżonej o</w:t>
      </w:r>
      <w:r w:rsidR="00ED3B74">
        <w:t xml:space="preserve"> </w:t>
      </w:r>
      <w:r w:rsidRPr="00A24418">
        <w:t>50%.</w:t>
      </w:r>
    </w:p>
    <w:p w:rsidR="005B1BF4" w:rsidRDefault="005B1BF4" w:rsidP="005B1BF4">
      <w:pPr>
        <w:pStyle w:val="USTustnpkodeksu"/>
      </w:pPr>
      <w:r>
        <w:t>4</w:t>
      </w:r>
      <w:r w:rsidRPr="00A24418">
        <w:t>. W</w:t>
      </w:r>
      <w:r w:rsidR="00ED3B74">
        <w:t xml:space="preserve"> </w:t>
      </w:r>
      <w:r w:rsidRPr="00A24418">
        <w:t>przypadku wystąpienia więcej niż jednego z</w:t>
      </w:r>
      <w:r w:rsidR="00ED3B74">
        <w:t xml:space="preserve"> </w:t>
      </w:r>
      <w:r w:rsidRPr="00A24418">
        <w:t>naruszeń,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64 ust.</w:t>
      </w:r>
      <w:r w:rsidR="00ED3B74">
        <w:t xml:space="preserve"> </w:t>
      </w:r>
      <w:r w:rsidRPr="00A24418">
        <w:t>1</w:t>
      </w:r>
      <w:r>
        <w:t xml:space="preserve"> lub 2</w:t>
      </w:r>
      <w:r w:rsidRPr="00A24418">
        <w:t xml:space="preserve">, podczas jednego lotu PNR, </w:t>
      </w:r>
      <w:r>
        <w:t xml:space="preserve">administracyjne </w:t>
      </w:r>
      <w:r w:rsidRPr="00A24418">
        <w:t>kary pieniężne z</w:t>
      </w:r>
      <w:r w:rsidR="00ED3B74">
        <w:t xml:space="preserve"> </w:t>
      </w:r>
      <w:r w:rsidRPr="00A24418">
        <w:t>tytułu tych naruszeń sumuje się. Suma</w:t>
      </w:r>
      <w:r>
        <w:t xml:space="preserve"> administracyjnych</w:t>
      </w:r>
      <w:r w:rsidRPr="00A24418">
        <w:t xml:space="preserve"> kar pieniężnych nałożonych </w:t>
      </w:r>
      <w:r>
        <w:t>na podstawie art.</w:t>
      </w:r>
      <w:r w:rsidR="00ED3B74">
        <w:t xml:space="preserve"> </w:t>
      </w:r>
      <w:r>
        <w:t>64 ust.</w:t>
      </w:r>
      <w:r w:rsidR="00ED3B74">
        <w:t xml:space="preserve"> </w:t>
      </w:r>
      <w:r>
        <w:t>1 i</w:t>
      </w:r>
      <w:r w:rsidR="0077712D">
        <w:t> </w:t>
      </w:r>
      <w:r>
        <w:t>2</w:t>
      </w:r>
      <w:r w:rsidR="00ED3B74">
        <w:t xml:space="preserve"> </w:t>
      </w:r>
      <w:r w:rsidRPr="00A24418">
        <w:t>z</w:t>
      </w:r>
      <w:r w:rsidR="00ED3B74">
        <w:t xml:space="preserve"> </w:t>
      </w:r>
      <w:r w:rsidRPr="00A24418">
        <w:t>tytułu jednego lotu PNR nie może przekroczyć wysokości 40</w:t>
      </w:r>
      <w:r w:rsidR="00ED3B74">
        <w:t xml:space="preserve"> </w:t>
      </w:r>
      <w:r w:rsidRPr="00A24418">
        <w:t>000</w:t>
      </w:r>
      <w:r w:rsidR="00ED3B74">
        <w:t xml:space="preserve"> </w:t>
      </w:r>
      <w:r w:rsidRPr="00A24418">
        <w:t>zł.</w:t>
      </w:r>
    </w:p>
    <w:p w:rsidR="005B1BF4" w:rsidRPr="00A24418" w:rsidRDefault="005B1BF4" w:rsidP="005B1BF4">
      <w:pPr>
        <w:pStyle w:val="USTustnpkodeksu"/>
      </w:pPr>
      <w:r>
        <w:t xml:space="preserve">5. </w:t>
      </w:r>
      <w:r w:rsidRPr="00A24418">
        <w:t>W</w:t>
      </w:r>
      <w:r w:rsidR="00ED3B74">
        <w:t xml:space="preserve"> </w:t>
      </w:r>
      <w:r w:rsidRPr="00A24418">
        <w:t>przypadku wystąpienia więcej niż jednego z</w:t>
      </w:r>
      <w:r w:rsidR="00ED3B74">
        <w:t xml:space="preserve"> </w:t>
      </w:r>
      <w:r w:rsidRPr="00A24418">
        <w:t>n</w:t>
      </w:r>
      <w:r>
        <w:t>aruszeń,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64 ust.</w:t>
      </w:r>
      <w:r w:rsidR="00ED3B74">
        <w:t xml:space="preserve"> </w:t>
      </w:r>
      <w:r>
        <w:t>3</w:t>
      </w:r>
      <w:r w:rsidRPr="00A24418">
        <w:t xml:space="preserve">, podczas jednego lotu PNR, </w:t>
      </w:r>
      <w:r>
        <w:t xml:space="preserve">administracyjne </w:t>
      </w:r>
      <w:r w:rsidRPr="00A24418">
        <w:t>kary pieniężne z</w:t>
      </w:r>
      <w:r w:rsidR="00ED3B74">
        <w:t xml:space="preserve"> </w:t>
      </w:r>
      <w:r w:rsidRPr="00A24418">
        <w:t>tytułu tych naruszeń sumuje się. Suma</w:t>
      </w:r>
      <w:r>
        <w:t xml:space="preserve"> administracyjnych</w:t>
      </w:r>
      <w:r w:rsidRPr="00A24418">
        <w:t xml:space="preserve"> kar pieniężnych nałożonych </w:t>
      </w:r>
      <w:r>
        <w:t>na podstawie art.</w:t>
      </w:r>
      <w:r w:rsidR="00ED3B74">
        <w:t xml:space="preserve"> </w:t>
      </w:r>
      <w:r>
        <w:t>64 ust.</w:t>
      </w:r>
      <w:r w:rsidR="00ED3B74">
        <w:t xml:space="preserve"> </w:t>
      </w:r>
      <w:r>
        <w:t>3</w:t>
      </w:r>
      <w:r w:rsidR="00ED3B74">
        <w:t xml:space="preserve"> </w:t>
      </w:r>
      <w:r w:rsidRPr="00A24418">
        <w:t>z</w:t>
      </w:r>
      <w:r w:rsidR="0077712D">
        <w:t> </w:t>
      </w:r>
      <w:r w:rsidRPr="00A24418">
        <w:t xml:space="preserve">tytułu jednego lotu PNR </w:t>
      </w:r>
      <w:r>
        <w:t>nie może przekroczyć wysokości 1</w:t>
      </w:r>
      <w:r w:rsidRPr="00A24418">
        <w:t>0</w:t>
      </w:r>
      <w:r w:rsidR="00ED3B74">
        <w:t xml:space="preserve"> </w:t>
      </w:r>
      <w:r w:rsidRPr="00A24418">
        <w:t>000</w:t>
      </w:r>
      <w:r w:rsidR="00ED3B74">
        <w:t xml:space="preserve"> </w:t>
      </w:r>
      <w:r w:rsidRPr="00A24418">
        <w:t>zł.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66.</w:t>
      </w:r>
      <w:r w:rsidRPr="005B1BF4">
        <w:t xml:space="preserve"> 1. Przewoźnik lotniczy, który nie dopełnia obowiązku przekazywania do JIP w</w:t>
      </w:r>
      <w:r w:rsidR="006B113B">
        <w:t> </w:t>
      </w:r>
      <w:r w:rsidRPr="005B1BF4">
        <w:t>terminach określonych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10 ust.</w:t>
      </w:r>
      <w:r w:rsidR="00ED3B74">
        <w:t xml:space="preserve"> </w:t>
      </w:r>
      <w:r w:rsidRPr="005B1BF4">
        <w:t>1 i</w:t>
      </w:r>
      <w:r w:rsidR="00ED3B74">
        <w:t xml:space="preserve"> </w:t>
      </w:r>
      <w:r w:rsidRPr="005B1BF4">
        <w:t>3 informacji o:</w:t>
      </w:r>
    </w:p>
    <w:p w:rsidR="005B1BF4" w:rsidRPr="00E0584D" w:rsidRDefault="005B1BF4" w:rsidP="005B1BF4">
      <w:pPr>
        <w:pStyle w:val="PKTpunkt"/>
      </w:pPr>
      <w:r w:rsidRPr="00E0584D">
        <w:t>1)</w:t>
      </w:r>
      <w:r w:rsidRPr="00E0584D">
        <w:tab/>
      </w:r>
      <w:r w:rsidRPr="00A24418">
        <w:t>swo</w:t>
      </w:r>
      <w:r>
        <w:t>jej nazwie, adresie, numerze telefonu oraz adresie e-mail,</w:t>
      </w:r>
    </w:p>
    <w:p w:rsidR="005B1BF4" w:rsidRPr="00E0584D" w:rsidRDefault="005B1BF4" w:rsidP="005B1BF4">
      <w:pPr>
        <w:pStyle w:val="PKTpunkt"/>
      </w:pPr>
      <w:r w:rsidRPr="00E0584D">
        <w:t>2)</w:t>
      </w:r>
      <w:r w:rsidRPr="00E0584D">
        <w:tab/>
      </w:r>
      <w:r w:rsidRPr="007756EA">
        <w:t>protokole i</w:t>
      </w:r>
      <w:r w:rsidR="00ED3B74">
        <w:t xml:space="preserve"> </w:t>
      </w:r>
      <w:r w:rsidRPr="007756EA">
        <w:t xml:space="preserve">formacie danych spośród określonych </w:t>
      </w:r>
      <w:r>
        <w:t>w przepisach wykonawczych wydanych na podstawie art.</w:t>
      </w:r>
      <w:r w:rsidR="00ED3B74">
        <w:t xml:space="preserve"> </w:t>
      </w:r>
      <w:r w:rsidRPr="007756EA">
        <w:t>8</w:t>
      </w:r>
      <w:r>
        <w:t xml:space="preserve"> ust.</w:t>
      </w:r>
      <w:r w:rsidR="00ED3B74">
        <w:t xml:space="preserve"> </w:t>
      </w:r>
      <w:r>
        <w:t>3 pkt</w:t>
      </w:r>
      <w:r w:rsidR="00ED3B74">
        <w:t xml:space="preserve"> </w:t>
      </w:r>
      <w:r>
        <w:t>1, które</w:t>
      </w:r>
      <w:r w:rsidRPr="007756EA">
        <w:t xml:space="preserve"> wybrał do przesyłania danych PNR do JIP</w:t>
      </w:r>
      <w:r>
        <w:t>,</w:t>
      </w:r>
    </w:p>
    <w:p w:rsidR="005B1BF4" w:rsidRPr="005B1BF4" w:rsidRDefault="005B1BF4" w:rsidP="005B1BF4">
      <w:pPr>
        <w:pStyle w:val="PKTpunkt"/>
      </w:pPr>
      <w:r w:rsidRPr="00E0584D">
        <w:t>3)</w:t>
      </w:r>
      <w:r w:rsidRPr="00E0584D">
        <w:tab/>
      </w:r>
      <w:r w:rsidRPr="005B1BF4">
        <w:t>ustalonych przez niego rozkładach lub programach lotów PNR,</w:t>
      </w:r>
    </w:p>
    <w:p w:rsidR="005B1BF4" w:rsidRPr="005B1BF4" w:rsidRDefault="005B1BF4" w:rsidP="00C118F2">
      <w:pPr>
        <w:pStyle w:val="PKTpunkt"/>
        <w:keepNext/>
      </w:pPr>
      <w:r>
        <w:t>4)</w:t>
      </w:r>
      <w:r>
        <w:tab/>
      </w:r>
      <w:r w:rsidRPr="005B1BF4">
        <w:t>elementach kategorii gromadzonych przez niego danych PNR</w:t>
      </w:r>
    </w:p>
    <w:p w:rsidR="005B1BF4" w:rsidRDefault="0077712D" w:rsidP="005B1BF4">
      <w:pPr>
        <w:pStyle w:val="CZWSPPKTczwsplnapunktw"/>
      </w:pPr>
      <w:r>
        <w:t xml:space="preserve">– </w:t>
      </w:r>
      <w:r w:rsidR="005B1BF4" w:rsidRPr="00E0584D">
        <w:t>podlega</w:t>
      </w:r>
      <w:r w:rsidR="005B1BF4">
        <w:t xml:space="preserve"> administracyjnej </w:t>
      </w:r>
      <w:r w:rsidR="005B1BF4" w:rsidRPr="00251E7C">
        <w:t>karze</w:t>
      </w:r>
      <w:r w:rsidR="005B1BF4" w:rsidRPr="00E0584D">
        <w:t xml:space="preserve"> pieniężnej w</w:t>
      </w:r>
      <w:r w:rsidR="00ED3B74">
        <w:t xml:space="preserve"> </w:t>
      </w:r>
      <w:r w:rsidR="005B1BF4" w:rsidRPr="00E0584D">
        <w:t xml:space="preserve">wysokości </w:t>
      </w:r>
      <w:r w:rsidR="005B1BF4">
        <w:t>5000</w:t>
      </w:r>
      <w:r w:rsidR="00ED3B74">
        <w:t xml:space="preserve"> </w:t>
      </w:r>
      <w:r w:rsidR="005B1BF4">
        <w:t xml:space="preserve">zł </w:t>
      </w:r>
      <w:r w:rsidR="005B1BF4" w:rsidRPr="00E0584D">
        <w:t>za każde takie naruszenie</w:t>
      </w:r>
      <w:r w:rsidR="005B1BF4">
        <w:t>.</w:t>
      </w:r>
    </w:p>
    <w:p w:rsidR="005B1BF4" w:rsidRDefault="005B1BF4" w:rsidP="005B1BF4">
      <w:pPr>
        <w:pStyle w:val="USTustnpkodeksu"/>
      </w:pPr>
      <w:r w:rsidRPr="00E0584D">
        <w:t xml:space="preserve">2. </w:t>
      </w:r>
      <w:r>
        <w:t>Tej samej karze podlega przewoźnik lotniczy, który wbrew art.</w:t>
      </w:r>
      <w:r w:rsidR="00ED3B74">
        <w:t xml:space="preserve"> </w:t>
      </w:r>
      <w:r>
        <w:t>10 ust.</w:t>
      </w:r>
      <w:r w:rsidR="00ED3B74">
        <w:t xml:space="preserve"> </w:t>
      </w:r>
      <w:r>
        <w:t xml:space="preserve">4 nie dopełnia </w:t>
      </w:r>
      <w:r w:rsidRPr="00E0584D">
        <w:t>obowiązku zaktualizowania</w:t>
      </w:r>
      <w:r w:rsidRPr="000720A4">
        <w:t xml:space="preserve"> informacji określonych w</w:t>
      </w:r>
      <w:r w:rsidR="00ED3B74">
        <w:t xml:space="preserve"> </w:t>
      </w:r>
      <w:r>
        <w:t>art.</w:t>
      </w:r>
      <w:r w:rsidR="00ED3B74">
        <w:t xml:space="preserve"> </w:t>
      </w:r>
      <w:r w:rsidRPr="000720A4">
        <w:t>10</w:t>
      </w:r>
      <w:r>
        <w:t xml:space="preserve"> ust.</w:t>
      </w:r>
      <w:r w:rsidR="00ED3B74">
        <w:t xml:space="preserve"> </w:t>
      </w:r>
      <w:r w:rsidRPr="000720A4">
        <w:t>1, które uległy zmianie.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67.</w:t>
      </w:r>
      <w:r>
        <w:t xml:space="preserve"> Administracyjne k</w:t>
      </w:r>
      <w:r w:rsidRPr="00A24418">
        <w:t>ary pieniężne, o</w:t>
      </w:r>
      <w:r w:rsidR="00ED3B74">
        <w:t xml:space="preserve"> </w:t>
      </w:r>
      <w:r w:rsidRPr="00A24418"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64 oraz art.</w:t>
      </w:r>
      <w:r w:rsidR="00ED3B74">
        <w:t xml:space="preserve"> </w:t>
      </w:r>
      <w:r>
        <w:t>66,</w:t>
      </w:r>
      <w:r w:rsidR="00ED3B74">
        <w:t xml:space="preserve"> </w:t>
      </w:r>
      <w:r w:rsidRPr="00A24418">
        <w:t>nakłada, w</w:t>
      </w:r>
      <w:r w:rsidR="00ED3B74">
        <w:t xml:space="preserve"> </w:t>
      </w:r>
      <w:r w:rsidRPr="00A24418">
        <w:t>drodze decyzji, Komendant Główny Straży Granicznej.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68.</w:t>
      </w:r>
      <w:r>
        <w:t xml:space="preserve"> Termin wykonania administracyjnych kar pieniężnych, o</w:t>
      </w:r>
      <w:r w:rsidR="00ED3B74">
        <w:t xml:space="preserve"> </w:t>
      </w:r>
      <w:r>
        <w:t>których mowa w</w:t>
      </w:r>
      <w:r w:rsidR="0077712D">
        <w:t> </w:t>
      </w:r>
      <w:r>
        <w:t>art.</w:t>
      </w:r>
      <w:r w:rsidR="0077712D">
        <w:t> </w:t>
      </w:r>
      <w:r>
        <w:t>64 oraz art.</w:t>
      </w:r>
      <w:r w:rsidR="00ED3B74">
        <w:t xml:space="preserve"> </w:t>
      </w:r>
      <w:r>
        <w:t>66, wynosi 30</w:t>
      </w:r>
      <w:r w:rsidR="00ED3B74">
        <w:t xml:space="preserve"> </w:t>
      </w:r>
      <w:r>
        <w:t>dni od dnia, w</w:t>
      </w:r>
      <w:r w:rsidR="00ED3B74">
        <w:t xml:space="preserve"> </w:t>
      </w:r>
      <w:r>
        <w:t>którym decyzja w</w:t>
      </w:r>
      <w:r w:rsidR="00ED3B74">
        <w:t xml:space="preserve"> </w:t>
      </w:r>
      <w:r>
        <w:t>sprawie nałożenia kary stała się ostateczna.</w:t>
      </w:r>
    </w:p>
    <w:p w:rsid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69.</w:t>
      </w:r>
      <w:r>
        <w:rPr>
          <w:rStyle w:val="Ppogrubienie"/>
        </w:rPr>
        <w:t xml:space="preserve"> </w:t>
      </w:r>
      <w:r w:rsidRPr="003F1826">
        <w:t>Przewoźnik lotniczy nie podlega</w:t>
      </w:r>
      <w:r>
        <w:t xml:space="preserve"> administracyjnej</w:t>
      </w:r>
      <w:r w:rsidRPr="003F1826">
        <w:t xml:space="preserve"> karze pieniężnej, o</w:t>
      </w:r>
      <w:r w:rsidR="00ED3B74">
        <w:t xml:space="preserve"> </w:t>
      </w:r>
      <w:r w:rsidRPr="003F1826">
        <w:t>któr</w:t>
      </w:r>
      <w:r>
        <w:t>ej</w:t>
      </w:r>
      <w:r w:rsidRPr="003F1826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>
        <w:t>64 oraz art.</w:t>
      </w:r>
      <w:r w:rsidR="00ED3B74">
        <w:t xml:space="preserve"> </w:t>
      </w:r>
      <w:r>
        <w:t>66</w:t>
      </w:r>
      <w:r w:rsidRPr="003F1826">
        <w:t>,</w:t>
      </w:r>
      <w:r>
        <w:t xml:space="preserve"> gdy niedopełnienie obowiązku</w:t>
      </w:r>
      <w:r w:rsidRPr="003F1826">
        <w:t xml:space="preserve"> nastąpiło wskutek</w:t>
      </w:r>
      <w:r>
        <w:t>:</w:t>
      </w:r>
    </w:p>
    <w:p w:rsidR="005B1BF4" w:rsidRDefault="005B1BF4" w:rsidP="005B1BF4">
      <w:pPr>
        <w:pStyle w:val="PKTpunkt"/>
      </w:pPr>
      <w:r>
        <w:t>1)</w:t>
      </w:r>
      <w:r>
        <w:tab/>
        <w:t xml:space="preserve">działania </w:t>
      </w:r>
      <w:r w:rsidRPr="003F1826">
        <w:t>siły wyższej</w:t>
      </w:r>
      <w:r>
        <w:t>;</w:t>
      </w:r>
    </w:p>
    <w:p w:rsidR="005B1BF4" w:rsidRDefault="005B1BF4" w:rsidP="005B1BF4">
      <w:pPr>
        <w:pStyle w:val="PKTpunkt"/>
      </w:pPr>
      <w:r>
        <w:t>2)</w:t>
      </w:r>
      <w:r>
        <w:tab/>
        <w:t>awarii KSI PNR;</w:t>
      </w:r>
    </w:p>
    <w:p w:rsidR="005B1BF4" w:rsidRDefault="005B1BF4" w:rsidP="005B1BF4">
      <w:pPr>
        <w:pStyle w:val="PKTpunkt"/>
      </w:pPr>
      <w:r>
        <w:t>3)</w:t>
      </w:r>
      <w:r>
        <w:tab/>
      </w:r>
      <w:r w:rsidRPr="00092B3D">
        <w:t>awarii powstałej po stronie przewoźnika lotniczego, niezawinionej przez tego przewoźnika, pod warunkiem poinformowania</w:t>
      </w:r>
      <w:r>
        <w:t xml:space="preserve"> o</w:t>
      </w:r>
      <w:r w:rsidR="00ED3B74">
        <w:t xml:space="preserve"> </w:t>
      </w:r>
      <w:r>
        <w:t>niej</w:t>
      </w:r>
      <w:r w:rsidRPr="00092B3D">
        <w:t xml:space="preserve"> JIP przed upływem terminu przekazania danych PNR</w:t>
      </w:r>
      <w:r w:rsidRPr="003F1826"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70.</w:t>
      </w:r>
      <w:r>
        <w:t xml:space="preserve"> Administracyjna kara pieniężna nie może zostać nałożona, jeżeli upłynęły 3</w:t>
      </w:r>
      <w:r w:rsidR="00ED3B74">
        <w:t xml:space="preserve"> </w:t>
      </w:r>
      <w:r>
        <w:t>lata od dnia naruszenia, o</w:t>
      </w:r>
      <w:r w:rsidR="00ED3B74">
        <w:t xml:space="preserve"> </w:t>
      </w:r>
      <w:r>
        <w:t>którym</w:t>
      </w:r>
      <w:r w:rsidRPr="00A56E19">
        <w:t xml:space="preserve"> mowa w</w:t>
      </w:r>
      <w:r w:rsidR="00ED3B74">
        <w:t xml:space="preserve"> </w:t>
      </w:r>
      <w:r>
        <w:t>art.</w:t>
      </w:r>
      <w:r w:rsidR="00ED3B74">
        <w:t xml:space="preserve"> </w:t>
      </w:r>
      <w:r w:rsidRPr="00A56E19">
        <w:t>64</w:t>
      </w:r>
      <w:r>
        <w:t xml:space="preserve"> lub art.</w:t>
      </w:r>
      <w:r w:rsidR="00ED3B74">
        <w:t xml:space="preserve"> </w:t>
      </w:r>
      <w:r w:rsidRPr="00A56E19">
        <w:t>66</w:t>
      </w:r>
      <w:r w:rsidR="00ED3B74">
        <w:t xml:space="preserve"> </w:t>
      </w:r>
      <w:r>
        <w:t>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71.</w:t>
      </w:r>
      <w:r>
        <w:t xml:space="preserve"> 1. Przewoźnikowi lotniczemu, który nie ma siedziby na terytorium Rzeczypospolitej Polskiej, pisma doręcza się w</w:t>
      </w:r>
      <w:r w:rsidR="00ED3B74">
        <w:t xml:space="preserve"> </w:t>
      </w:r>
      <w:r>
        <w:t xml:space="preserve">postaci dokumentów elektronicznych, za </w:t>
      </w:r>
      <w:r w:rsidRPr="001B2AE8">
        <w:t>pomocą środków komunikacji elektronicznej</w:t>
      </w:r>
      <w:r>
        <w:t>,</w:t>
      </w:r>
      <w:r w:rsidRPr="001B2AE8">
        <w:t xml:space="preserve"> w</w:t>
      </w:r>
      <w:r w:rsidR="00ED3B74">
        <w:t xml:space="preserve"> </w:t>
      </w:r>
      <w:r w:rsidRPr="001B2AE8">
        <w:t>rozumieniu</w:t>
      </w:r>
      <w:r>
        <w:t xml:space="preserve"> art.</w:t>
      </w:r>
      <w:r w:rsidR="00ED3B74">
        <w:t xml:space="preserve"> </w:t>
      </w:r>
      <w:r>
        <w:t>2 pkt</w:t>
      </w:r>
      <w:r w:rsidR="00ED3B74">
        <w:t xml:space="preserve"> </w:t>
      </w:r>
      <w:r>
        <w:t>5</w:t>
      </w:r>
      <w:r w:rsidR="00ED3B74">
        <w:t xml:space="preserve"> </w:t>
      </w:r>
      <w:r w:rsidRPr="001B2AE8">
        <w:t>ustawy z</w:t>
      </w:r>
      <w:r w:rsidR="00ED3B74">
        <w:t xml:space="preserve"> </w:t>
      </w:r>
      <w:r w:rsidRPr="001B2AE8">
        <w:t>dnia 18</w:t>
      </w:r>
      <w:r w:rsidR="0077712D">
        <w:t> </w:t>
      </w:r>
      <w:r w:rsidRPr="001B2AE8">
        <w:t>lipca 2002</w:t>
      </w:r>
      <w:r w:rsidR="00ED3B74">
        <w:t xml:space="preserve"> </w:t>
      </w:r>
      <w:r w:rsidRPr="001B2AE8">
        <w:t>r. o</w:t>
      </w:r>
      <w:r w:rsidR="00ED3B74">
        <w:t xml:space="preserve"> </w:t>
      </w:r>
      <w:r w:rsidRPr="001B2AE8">
        <w:t>świadczeniu usług dro</w:t>
      </w:r>
      <w:r>
        <w:t>gą elektroniczną (Dz.</w:t>
      </w:r>
      <w:r w:rsidR="00ED3B74">
        <w:t xml:space="preserve"> </w:t>
      </w:r>
      <w:r>
        <w:t>U. z</w:t>
      </w:r>
      <w:r w:rsidR="00ED3B74">
        <w:t xml:space="preserve"> </w:t>
      </w:r>
      <w:r>
        <w:t>2017</w:t>
      </w:r>
      <w:r w:rsidR="00ED3B74">
        <w:t xml:space="preserve"> </w:t>
      </w:r>
      <w:r w:rsidRPr="001B2AE8">
        <w:t>r.</w:t>
      </w:r>
      <w:r>
        <w:t xml:space="preserve"> poz.</w:t>
      </w:r>
      <w:r w:rsidR="00ED3B74">
        <w:t xml:space="preserve"> </w:t>
      </w:r>
      <w:r>
        <w:t>1219</w:t>
      </w:r>
      <w:r w:rsidRPr="001B2AE8">
        <w:t>)</w:t>
      </w:r>
      <w:r>
        <w:t>, na adres wskazany zgodnie z</w:t>
      </w:r>
      <w:r w:rsidR="00ED3B74">
        <w:t xml:space="preserve"> </w:t>
      </w:r>
      <w:r>
        <w:t>art.</w:t>
      </w:r>
      <w:r w:rsidR="00ED3B74">
        <w:t xml:space="preserve"> </w:t>
      </w:r>
      <w:r>
        <w:t>10 ust.</w:t>
      </w:r>
      <w:r w:rsidR="00ED3B74">
        <w:t xml:space="preserve"> </w:t>
      </w:r>
      <w:r>
        <w:t>1 pkt</w:t>
      </w:r>
      <w:r w:rsidR="00ED3B74">
        <w:t xml:space="preserve"> </w:t>
      </w:r>
      <w:r>
        <w:t>1.</w:t>
      </w:r>
    </w:p>
    <w:p w:rsidR="005B1BF4" w:rsidRDefault="005B1BF4" w:rsidP="005B1BF4">
      <w:pPr>
        <w:pStyle w:val="USTustnpkodeksu"/>
      </w:pPr>
      <w:r>
        <w:t>2. W</w:t>
      </w:r>
      <w:r w:rsidR="00ED3B74">
        <w:t xml:space="preserve"> </w:t>
      </w:r>
      <w:r>
        <w:t>przypadku gdy przewoźnik lotniczy ustanowił pełnomocnika do prowadzenia spraw albo pełnomocnika do doręczeń, zamieszkałego albo posiadającego siedzibę w</w:t>
      </w:r>
      <w:r w:rsidR="0077712D">
        <w:t> </w:t>
      </w:r>
      <w:r>
        <w:t>Rzeczypospolitej Polskiej, pisma</w:t>
      </w:r>
      <w:r w:rsidR="006B113B">
        <w:t>,</w:t>
      </w:r>
      <w:r>
        <w:t xml:space="preserve"> o</w:t>
      </w:r>
      <w:r w:rsidR="00ED3B74">
        <w:t xml:space="preserve"> </w:t>
      </w:r>
      <w:r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>
        <w:t>1, doręcza się temu pełnomocnikowi.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72.</w:t>
      </w:r>
      <w:r>
        <w:t xml:space="preserve"> Do administracyjnych kar pieniężnych,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64</w:t>
      </w:r>
      <w:r w:rsidR="00ED3B74">
        <w:t xml:space="preserve"> </w:t>
      </w:r>
      <w:r>
        <w:t>oraz art.</w:t>
      </w:r>
      <w:r w:rsidR="00ED3B74">
        <w:t xml:space="preserve"> </w:t>
      </w:r>
      <w:r>
        <w:t>66, nie stosuje się przepisów art.</w:t>
      </w:r>
      <w:r w:rsidR="00ED3B74">
        <w:t xml:space="preserve"> </w:t>
      </w:r>
      <w:r>
        <w:t>189f i</w:t>
      </w:r>
      <w:r w:rsidR="00ED3B74">
        <w:t xml:space="preserve"> </w:t>
      </w:r>
      <w:r>
        <w:t>art. 189k ustawy z</w:t>
      </w:r>
      <w:r w:rsidR="00ED3B74">
        <w:t xml:space="preserve"> </w:t>
      </w:r>
      <w:r>
        <w:t>dnia 14</w:t>
      </w:r>
      <w:r w:rsidR="00ED3B74">
        <w:t xml:space="preserve"> </w:t>
      </w:r>
      <w:r>
        <w:t>czerwca 1960</w:t>
      </w:r>
      <w:r w:rsidR="00ED3B74">
        <w:t xml:space="preserve"> </w:t>
      </w:r>
      <w:r>
        <w:t>r. – Kodeks postępowania administracyjnego (Dz.</w:t>
      </w:r>
      <w:r w:rsidR="000641D5">
        <w:t xml:space="preserve"> </w:t>
      </w:r>
      <w:r>
        <w:t>U. z</w:t>
      </w:r>
      <w:r w:rsidR="00ED3B74">
        <w:t xml:space="preserve"> </w:t>
      </w:r>
      <w:r>
        <w:t>2017</w:t>
      </w:r>
      <w:r w:rsidR="00ED3B74">
        <w:t xml:space="preserve"> </w:t>
      </w:r>
      <w:r>
        <w:t>r. poz.</w:t>
      </w:r>
      <w:r w:rsidR="00ED3B74">
        <w:t xml:space="preserve"> </w:t>
      </w:r>
      <w:r>
        <w:t>1257 oraz z</w:t>
      </w:r>
      <w:r w:rsidR="00ED3B74">
        <w:t xml:space="preserve"> </w:t>
      </w:r>
      <w:r>
        <w:t>2018</w:t>
      </w:r>
      <w:r w:rsidR="00ED3B74">
        <w:t xml:space="preserve"> </w:t>
      </w:r>
      <w:r>
        <w:t>r. poz.</w:t>
      </w:r>
      <w:r w:rsidR="00ED3B74">
        <w:t xml:space="preserve"> </w:t>
      </w:r>
      <w:r>
        <w:t>149).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73.</w:t>
      </w:r>
      <w:r>
        <w:t xml:space="preserve"> Należności z</w:t>
      </w:r>
      <w:r w:rsidR="00ED3B74">
        <w:t xml:space="preserve"> </w:t>
      </w:r>
      <w:r>
        <w:t>tytułu administracyjnych kar pieniężnych, o</w:t>
      </w:r>
      <w:r w:rsidR="00ED3B74">
        <w:t xml:space="preserve"> </w:t>
      </w:r>
      <w:r>
        <w:t>których mowa</w:t>
      </w:r>
      <w:r w:rsidR="000641D5">
        <w:t xml:space="preserve"> </w:t>
      </w:r>
      <w:r w:rsidR="000641D5">
        <w:br/>
        <w:t>w</w:t>
      </w:r>
      <w:r>
        <w:t xml:space="preserve"> art.</w:t>
      </w:r>
      <w:r w:rsidR="00ED3B74">
        <w:t xml:space="preserve"> </w:t>
      </w:r>
      <w:r>
        <w:t>64 oraz art.</w:t>
      </w:r>
      <w:r w:rsidR="00ED3B74">
        <w:t xml:space="preserve"> </w:t>
      </w:r>
      <w:r>
        <w:t>66</w:t>
      </w:r>
      <w:r w:rsidR="000641D5">
        <w:t>,</w:t>
      </w:r>
      <w:r w:rsidR="00ED3B74">
        <w:t xml:space="preserve"> </w:t>
      </w:r>
      <w:r>
        <w:t>podlegają egzekucji w</w:t>
      </w:r>
      <w:r w:rsidR="00ED3B74">
        <w:t xml:space="preserve"> </w:t>
      </w:r>
      <w:r>
        <w:t>trybie przepisów ustawy z</w:t>
      </w:r>
      <w:r w:rsidR="00ED3B74">
        <w:t xml:space="preserve"> </w:t>
      </w:r>
      <w:r>
        <w:t>dnia 17</w:t>
      </w:r>
      <w:r w:rsidR="00ED3B74">
        <w:t xml:space="preserve"> </w:t>
      </w:r>
      <w:r>
        <w:t>czerwca 1966</w:t>
      </w:r>
      <w:r w:rsidR="000641D5">
        <w:t> </w:t>
      </w:r>
      <w:r>
        <w:t>r. o</w:t>
      </w:r>
      <w:r w:rsidR="0077712D">
        <w:t> </w:t>
      </w:r>
      <w:r>
        <w:t>postępowaniu egzekucyjnym w</w:t>
      </w:r>
      <w:r w:rsidR="00ED3B74">
        <w:t xml:space="preserve"> </w:t>
      </w:r>
      <w:r>
        <w:t>administracji (Dz.</w:t>
      </w:r>
      <w:r w:rsidR="000641D5">
        <w:t xml:space="preserve"> </w:t>
      </w:r>
      <w:r>
        <w:t>U. z</w:t>
      </w:r>
      <w:r w:rsidR="00ED3B74">
        <w:t xml:space="preserve"> </w:t>
      </w:r>
      <w:r>
        <w:t>2017</w:t>
      </w:r>
      <w:r w:rsidR="00ED3B74">
        <w:t xml:space="preserve"> </w:t>
      </w:r>
      <w:r>
        <w:t>r. poz.</w:t>
      </w:r>
      <w:r w:rsidR="00ED3B74">
        <w:t xml:space="preserve"> </w:t>
      </w:r>
      <w:r>
        <w:t>1201, 1475, 1954 i</w:t>
      </w:r>
      <w:r w:rsidR="000641D5">
        <w:t> </w:t>
      </w:r>
      <w:r>
        <w:t>2491 oraz z</w:t>
      </w:r>
      <w:r w:rsidR="00ED3B74">
        <w:t xml:space="preserve"> </w:t>
      </w:r>
      <w:r>
        <w:t>2018</w:t>
      </w:r>
      <w:r w:rsidR="00ED3B74">
        <w:t xml:space="preserve"> </w:t>
      </w:r>
      <w:r>
        <w:t>r. poz.</w:t>
      </w:r>
      <w:r w:rsidR="00ED3B74">
        <w:t xml:space="preserve"> </w:t>
      </w:r>
      <w:r>
        <w:t>138 i</w:t>
      </w:r>
      <w:r w:rsidR="00ED3B74">
        <w:t xml:space="preserve"> </w:t>
      </w:r>
      <w:r>
        <w:t>398).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74.</w:t>
      </w:r>
      <w:r>
        <w:rPr>
          <w:rStyle w:val="Ppogrubienie"/>
        </w:rPr>
        <w:t xml:space="preserve"> </w:t>
      </w:r>
      <w:r w:rsidRPr="00716537">
        <w:t xml:space="preserve">Administracyjne </w:t>
      </w:r>
      <w:r>
        <w:t>k</w:t>
      </w:r>
      <w:r w:rsidRPr="00A24418">
        <w:t>ary pieniężne stanowią dochód budżetu państwa.</w:t>
      </w:r>
    </w:p>
    <w:p w:rsidR="005B1BF4" w:rsidRPr="00A24418" w:rsidRDefault="005B1BF4" w:rsidP="005B1BF4">
      <w:pPr>
        <w:pStyle w:val="ROZDZODDZOZNoznaczenierozdziauluboddziau"/>
      </w:pPr>
      <w:r w:rsidRPr="00A24418">
        <w:t>Rozdział 9</w:t>
      </w:r>
    </w:p>
    <w:p w:rsidR="005B1BF4" w:rsidRPr="00A24418" w:rsidRDefault="005B1BF4" w:rsidP="00C118F2">
      <w:pPr>
        <w:pStyle w:val="ROZDZODDZPRZEDMprzedmiotregulacjirozdziauluboddziau"/>
      </w:pPr>
      <w:r w:rsidRPr="00A24418">
        <w:t>Zmiany w</w:t>
      </w:r>
      <w:r w:rsidR="00ED3B74">
        <w:t xml:space="preserve"> </w:t>
      </w:r>
      <w:r w:rsidRPr="00A24418">
        <w:t>przepisach obowiązujących, przepisy dostosowujące i</w:t>
      </w:r>
      <w:r w:rsidR="00ED3B74">
        <w:t xml:space="preserve"> </w:t>
      </w:r>
      <w:r w:rsidRPr="00A24418">
        <w:t>końcowe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75.</w:t>
      </w:r>
      <w:r w:rsidRPr="005B1BF4">
        <w:rPr>
          <w:rStyle w:val="Ppogrubienie"/>
        </w:rPr>
        <w:t xml:space="preserve"> </w:t>
      </w:r>
      <w:r w:rsidRPr="005B1BF4">
        <w:t>W</w:t>
      </w:r>
      <w:r w:rsidR="00ED3B74">
        <w:rPr>
          <w:rStyle w:val="Ppogrubienie"/>
        </w:rPr>
        <w:t xml:space="preserve"> </w:t>
      </w:r>
      <w:r w:rsidRPr="005B1BF4">
        <w:t>ustawie z</w:t>
      </w:r>
      <w:r w:rsidR="00ED3B74">
        <w:t xml:space="preserve"> </w:t>
      </w:r>
      <w:r w:rsidRPr="005B1BF4">
        <w:t>dnia 12</w:t>
      </w:r>
      <w:r w:rsidR="00ED3B74">
        <w:t xml:space="preserve"> </w:t>
      </w:r>
      <w:r w:rsidRPr="005B1BF4">
        <w:t>października 1990</w:t>
      </w:r>
      <w:r w:rsidR="00ED3B74">
        <w:t xml:space="preserve"> </w:t>
      </w:r>
      <w:r w:rsidRPr="005B1BF4">
        <w:t>r. o</w:t>
      </w:r>
      <w:r w:rsidR="00ED3B74">
        <w:t xml:space="preserve"> </w:t>
      </w:r>
      <w:r w:rsidRPr="005B1BF4">
        <w:t>Straży Granicznej (Dz.</w:t>
      </w:r>
      <w:r w:rsidR="00ED3B74">
        <w:t xml:space="preserve"> </w:t>
      </w:r>
      <w:r w:rsidRPr="005B1BF4">
        <w:t>U. z</w:t>
      </w:r>
      <w:r w:rsidR="00ED3B74">
        <w:t xml:space="preserve"> </w:t>
      </w:r>
      <w:r w:rsidRPr="005B1BF4">
        <w:t>2017</w:t>
      </w:r>
      <w:r w:rsidR="00ED3B74">
        <w:t xml:space="preserve"> </w:t>
      </w:r>
      <w:r w:rsidRPr="005B1BF4">
        <w:t>r. poz.</w:t>
      </w:r>
      <w:r w:rsidR="00ED3B74">
        <w:t xml:space="preserve"> </w:t>
      </w:r>
      <w:r w:rsidRPr="005B1BF4">
        <w:t>2365 i</w:t>
      </w:r>
      <w:r w:rsidR="00ED3B74">
        <w:t xml:space="preserve"> </w:t>
      </w:r>
      <w:r w:rsidRPr="005B1BF4">
        <w:t>2405 oraz z</w:t>
      </w:r>
      <w:r w:rsidR="00ED3B74">
        <w:t xml:space="preserve"> </w:t>
      </w:r>
      <w:r w:rsidRPr="005B1BF4">
        <w:t>2018</w:t>
      </w:r>
      <w:r w:rsidR="00ED3B74">
        <w:t xml:space="preserve"> </w:t>
      </w:r>
      <w:r w:rsidRPr="005B1BF4">
        <w:t>r. poz.</w:t>
      </w:r>
      <w:r w:rsidR="00ED3B74">
        <w:t xml:space="preserve"> </w:t>
      </w:r>
      <w:r w:rsidRPr="005B1BF4">
        <w:t>106 i</w:t>
      </w:r>
      <w:r w:rsidR="00ED3B74">
        <w:t xml:space="preserve"> </w:t>
      </w:r>
      <w:r w:rsidRPr="005B1BF4">
        <w:t>138) w</w:t>
      </w:r>
      <w:r w:rsidR="00ED3B74">
        <w:t xml:space="preserve"> </w:t>
      </w:r>
      <w:r w:rsidRPr="005B1BF4">
        <w:t>art.</w:t>
      </w:r>
      <w:r w:rsidR="00ED3B74">
        <w:t xml:space="preserve"> </w:t>
      </w:r>
      <w:r w:rsidRPr="005B1BF4">
        <w:t>1</w:t>
      </w:r>
      <w:r w:rsidR="00ED3B74">
        <w:t xml:space="preserve"> </w:t>
      </w:r>
      <w:r w:rsidRPr="005B1BF4">
        <w:t>po ust.</w:t>
      </w:r>
      <w:r w:rsidR="00ED3B74">
        <w:t xml:space="preserve"> </w:t>
      </w:r>
      <w:r w:rsidRPr="005B1BF4">
        <w:t>3</w:t>
      </w:r>
      <w:r w:rsidR="00ED3B74">
        <w:t xml:space="preserve"> </w:t>
      </w:r>
      <w:r w:rsidRPr="005B1BF4">
        <w:t>dodaje się ust.</w:t>
      </w:r>
      <w:r w:rsidR="00ED3B74">
        <w:t xml:space="preserve"> </w:t>
      </w:r>
      <w:r w:rsidRPr="005B1BF4">
        <w:t>3a w</w:t>
      </w:r>
      <w:r w:rsidR="0077712D">
        <w:t> </w:t>
      </w:r>
      <w:r w:rsidRPr="005B1BF4">
        <w:t>brzmieniu:</w:t>
      </w:r>
    </w:p>
    <w:p w:rsidR="005B1BF4" w:rsidRDefault="005B1BF4" w:rsidP="0077712D">
      <w:pPr>
        <w:pStyle w:val="ZUSTzmustartykuempunktem"/>
      </w:pPr>
      <w:r>
        <w:t>„</w:t>
      </w:r>
      <w:r w:rsidRPr="00A24418">
        <w:t xml:space="preserve">3a. Straż Graniczna realizuje zadania Krajowej </w:t>
      </w:r>
      <w:r>
        <w:t>Jednostki do spraw Informacji o</w:t>
      </w:r>
      <w:r w:rsidR="0077712D">
        <w:t> </w:t>
      </w:r>
      <w:r w:rsidRPr="00A24418">
        <w:t>Pasażerach</w:t>
      </w:r>
      <w:r>
        <w:t>,</w:t>
      </w:r>
      <w:r w:rsidRPr="00A24418">
        <w:t xml:space="preserve"> określone w</w:t>
      </w:r>
      <w:r w:rsidR="00ED3B74">
        <w:t xml:space="preserve"> </w:t>
      </w:r>
      <w:r w:rsidRPr="00A24418">
        <w:t>ustawie z</w:t>
      </w:r>
      <w:r w:rsidR="00ED3B74">
        <w:t xml:space="preserve"> </w:t>
      </w:r>
      <w:r w:rsidR="0077712D">
        <w:t>dnia …</w:t>
      </w:r>
      <w:r w:rsidRPr="00A24418">
        <w:t xml:space="preserve"> o</w:t>
      </w:r>
      <w:r w:rsidR="00ED3B74">
        <w:t xml:space="preserve"> </w:t>
      </w:r>
      <w:r w:rsidRPr="00A24418">
        <w:t>przetwarzaniu danych dotyczących przelotu pasażera (</w:t>
      </w:r>
      <w:r>
        <w:t>Dz.</w:t>
      </w:r>
      <w:r w:rsidR="00ED3B74">
        <w:t xml:space="preserve"> </w:t>
      </w:r>
      <w:r>
        <w:t>U. poz.</w:t>
      </w:r>
      <w:r w:rsidR="00ED3B74">
        <w:t xml:space="preserve"> </w:t>
      </w:r>
      <w:r w:rsidR="0077712D">
        <w:t>…</w:t>
      </w:r>
      <w:r w:rsidRPr="00A24418">
        <w:t>).</w:t>
      </w:r>
      <w:r>
        <w:t>”.</w:t>
      </w:r>
    </w:p>
    <w:p w:rsid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76.</w:t>
      </w:r>
      <w:r>
        <w:t xml:space="preserve"> 1. W</w:t>
      </w:r>
      <w:r w:rsidR="00ED3B74">
        <w:t xml:space="preserve"> </w:t>
      </w:r>
      <w:r>
        <w:t>terminie 6</w:t>
      </w:r>
      <w:r w:rsidR="00ED3B74">
        <w:t xml:space="preserve"> </w:t>
      </w:r>
      <w:r>
        <w:t>miesięcy od dnia wejścia w</w:t>
      </w:r>
      <w:r w:rsidR="00ED3B74">
        <w:t xml:space="preserve"> </w:t>
      </w:r>
      <w:r>
        <w:t>życie ustawy przepisu art.</w:t>
      </w:r>
      <w:r w:rsidR="00ED3B74">
        <w:t xml:space="preserve"> </w:t>
      </w:r>
      <w:r>
        <w:t>64</w:t>
      </w:r>
      <w:r w:rsidR="00ED3B74">
        <w:t xml:space="preserve"> </w:t>
      </w:r>
      <w:r>
        <w:t xml:space="preserve">nie stosuje się do przewoźnika lotniczego, który podjął działania dostosowujące, mające na celu </w:t>
      </w:r>
      <w:r w:rsidRPr="003E0B36">
        <w:t>zapewni</w:t>
      </w:r>
      <w:r>
        <w:t>enie</w:t>
      </w:r>
      <w:r w:rsidRPr="003E0B36">
        <w:t xml:space="preserve"> warunków technicznych umożliwiających sprawne i</w:t>
      </w:r>
      <w:r w:rsidR="00ED3B74">
        <w:t xml:space="preserve"> </w:t>
      </w:r>
      <w:r w:rsidRPr="003E0B36">
        <w:t>skuteczne przekazywanie przez niego danych PNR do JIP</w:t>
      </w:r>
      <w:r w:rsidR="00213B8B">
        <w:t>,</w:t>
      </w:r>
      <w:r>
        <w:t xml:space="preserve"> i</w:t>
      </w:r>
      <w:r w:rsidR="00ED3B74">
        <w:t xml:space="preserve"> </w:t>
      </w:r>
      <w:r>
        <w:t>w</w:t>
      </w:r>
      <w:r w:rsidR="00ED3B74">
        <w:t xml:space="preserve"> </w:t>
      </w:r>
      <w:r>
        <w:t>terminie 14</w:t>
      </w:r>
      <w:r w:rsidR="00ED3B74">
        <w:t xml:space="preserve"> </w:t>
      </w:r>
      <w:r>
        <w:t>dni od dnia wejścia w</w:t>
      </w:r>
      <w:r w:rsidR="00ED3B74">
        <w:t xml:space="preserve"> </w:t>
      </w:r>
      <w:r w:rsidRPr="00482630">
        <w:t>życie ustawy</w:t>
      </w:r>
      <w:r>
        <w:t xml:space="preserve"> wystąpił pisemnie do Komendanta Głównego Straży Granicznej o</w:t>
      </w:r>
      <w:r w:rsidR="00ED3B74">
        <w:t xml:space="preserve"> </w:t>
      </w:r>
      <w:r>
        <w:t>wpisanie na listę przewoźników lotniczych dostosowujących się do przekazywania danych PNR do JIP.</w:t>
      </w:r>
    </w:p>
    <w:p w:rsidR="005B1BF4" w:rsidRDefault="005B1BF4" w:rsidP="005B1BF4">
      <w:pPr>
        <w:pStyle w:val="USTustnpkodeksu"/>
      </w:pPr>
      <w:r>
        <w:t>2. Pisemne wystąpienie przewoźnika lotniczego, o</w:t>
      </w:r>
      <w:r w:rsidR="00ED3B74">
        <w:t xml:space="preserve"> </w:t>
      </w:r>
      <w:r>
        <w:t>którym mowa w</w:t>
      </w:r>
      <w:r w:rsidR="00ED3B74">
        <w:t xml:space="preserve"> </w:t>
      </w:r>
      <w:r>
        <w:t>ust.</w:t>
      </w:r>
      <w:r w:rsidR="00ED3B74">
        <w:t xml:space="preserve"> </w:t>
      </w:r>
      <w:r>
        <w:t>1, zawiera nazwę przewoźnika oraz parametry techniczne systemu rezerwacyjnego, jeżeli dysponuje on takim systemem, w</w:t>
      </w:r>
      <w:r w:rsidR="00ED3B74">
        <w:t xml:space="preserve"> </w:t>
      </w:r>
      <w:r>
        <w:t>tym informacje niezbędne do zestawienia połączenia dla wybranego przez przewoźnika lotniczego protokołu przesyłania danych PNR do JIP.</w:t>
      </w:r>
    </w:p>
    <w:p w:rsidR="005B1BF4" w:rsidRDefault="005B1BF4" w:rsidP="005B1BF4">
      <w:pPr>
        <w:pStyle w:val="USTustnpkodeksu"/>
      </w:pPr>
      <w:r>
        <w:t xml:space="preserve">3. Komendant Główny Straży Granicznej ogłasza listę przewoźników lotniczych dostosowujących się do przekazywania danych PNR do JIP </w:t>
      </w:r>
      <w:r w:rsidRPr="000E32A8">
        <w:t>w</w:t>
      </w:r>
      <w:r w:rsidR="00ED3B74">
        <w:t xml:space="preserve"> </w:t>
      </w:r>
      <w:r w:rsidRPr="000E32A8">
        <w:t>Biuletynie Informacji Publicznej na stronie podmiotowej Komendy Głównej Straży Granicznej</w:t>
      </w:r>
      <w:r>
        <w:t>.</w:t>
      </w:r>
    </w:p>
    <w:p w:rsidR="005B1BF4" w:rsidRDefault="005B1BF4" w:rsidP="005B1BF4">
      <w:pPr>
        <w:pStyle w:val="USTustnpkodeksu"/>
      </w:pPr>
      <w:r>
        <w:t>4. Przewoźnik lotniczy wpisany na listę przewoźników lotniczych dostosowujących się do przekazywania danych PNR do JIP informuje Komendanta Głównego Straży Granicznej o</w:t>
      </w:r>
      <w:r w:rsidR="00FC4701">
        <w:t> </w:t>
      </w:r>
      <w:r>
        <w:t>podjętych działaniach dostosowujących, w</w:t>
      </w:r>
      <w:r w:rsidR="00ED3B74">
        <w:t xml:space="preserve"> </w:t>
      </w:r>
      <w:r>
        <w:t>szczególności o</w:t>
      </w:r>
      <w:r w:rsidR="00ED3B74">
        <w:t xml:space="preserve"> </w:t>
      </w:r>
      <w:r>
        <w:t>planowanym terminie rozpoczęcia przekazywania danych PNR do JIP.</w:t>
      </w:r>
    </w:p>
    <w:p w:rsidR="005B1BF4" w:rsidRPr="002F0E7A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77.</w:t>
      </w:r>
      <w:r>
        <w:t xml:space="preserve"> Obowiązki, o</w:t>
      </w:r>
      <w:r w:rsidR="00ED3B74">
        <w:t xml:space="preserve"> </w:t>
      </w:r>
      <w:r>
        <w:t>których mowa w</w:t>
      </w:r>
      <w:r w:rsidR="00ED3B74">
        <w:t xml:space="preserve"> </w:t>
      </w:r>
      <w:r>
        <w:t>art.</w:t>
      </w:r>
      <w:r w:rsidR="00ED3B74">
        <w:t xml:space="preserve"> </w:t>
      </w:r>
      <w:r>
        <w:t>10, przewoźnicy lotniczy wykonujący loty PNR w</w:t>
      </w:r>
      <w:r w:rsidR="00ED3B74">
        <w:t xml:space="preserve"> </w:t>
      </w:r>
      <w:r>
        <w:t>dniu wejścia w</w:t>
      </w:r>
      <w:r w:rsidR="00ED3B74">
        <w:t xml:space="preserve"> </w:t>
      </w:r>
      <w:r>
        <w:t>życie ustawy wykonują w</w:t>
      </w:r>
      <w:r w:rsidR="00ED3B74">
        <w:t xml:space="preserve"> </w:t>
      </w:r>
      <w:r>
        <w:t>terminie 14</w:t>
      </w:r>
      <w:r w:rsidR="00ED3B74">
        <w:t xml:space="preserve"> </w:t>
      </w:r>
      <w:r>
        <w:t>dni od dnia wejścia w</w:t>
      </w:r>
      <w:r w:rsidR="00ED3B74">
        <w:t xml:space="preserve"> </w:t>
      </w:r>
      <w:r>
        <w:t>życie ustawy.</w:t>
      </w:r>
    </w:p>
    <w:p w:rsidR="005B1BF4" w:rsidRPr="005B1BF4" w:rsidRDefault="005B1BF4" w:rsidP="00C118F2">
      <w:pPr>
        <w:pStyle w:val="ARTartustawynprozporzdzenia"/>
        <w:keepNext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78.</w:t>
      </w:r>
      <w:r w:rsidRPr="005B1BF4">
        <w:t xml:space="preserve"> 1. Maksymalny limit wydatków Ministerstwa Spraw Wewnętrznych i</w:t>
      </w:r>
      <w:r w:rsidR="0077712D">
        <w:t> </w:t>
      </w:r>
      <w:r w:rsidRPr="005B1BF4">
        <w:t>Administracji związanych z</w:t>
      </w:r>
      <w:r w:rsidR="00ED3B74">
        <w:t xml:space="preserve"> </w:t>
      </w:r>
      <w:r w:rsidRPr="005B1BF4">
        <w:t>funkcjonowaniem i</w:t>
      </w:r>
      <w:r w:rsidR="00ED3B74">
        <w:t xml:space="preserve"> </w:t>
      </w:r>
      <w:r w:rsidRPr="005B1BF4">
        <w:t>obsługą JIP oraz KSI PNR, będących skutkiem finansowym wejścia w</w:t>
      </w:r>
      <w:r w:rsidR="00ED3B74">
        <w:t xml:space="preserve"> </w:t>
      </w:r>
      <w:r w:rsidRPr="005B1BF4">
        <w:t>życie ustawy, wynosi 124</w:t>
      </w:r>
      <w:r w:rsidR="00ED3B74">
        <w:t xml:space="preserve"> </w:t>
      </w:r>
      <w:r w:rsidRPr="005B1BF4">
        <w:t>107</w:t>
      </w:r>
      <w:r w:rsidR="00ED3B74">
        <w:t xml:space="preserve"> </w:t>
      </w:r>
      <w:r w:rsidRPr="005B1BF4">
        <w:t>000</w:t>
      </w:r>
      <w:r w:rsidR="00ED3B74">
        <w:t xml:space="preserve"> </w:t>
      </w:r>
      <w:r w:rsidRPr="005B1BF4">
        <w:t>zł, z</w:t>
      </w:r>
      <w:r w:rsidR="00ED3B74">
        <w:t xml:space="preserve"> </w:t>
      </w:r>
      <w:r w:rsidRPr="005B1BF4">
        <w:t>tego</w:t>
      </w:r>
      <w:r w:rsidR="00213B8B">
        <w:t xml:space="preserve"> w roku</w:t>
      </w:r>
      <w:r w:rsidRPr="005B1BF4">
        <w:t>:</w:t>
      </w:r>
    </w:p>
    <w:p w:rsidR="005B1BF4" w:rsidRPr="007816AC" w:rsidRDefault="005B1BF4" w:rsidP="005B1BF4">
      <w:pPr>
        <w:pStyle w:val="PKTpunkt"/>
      </w:pPr>
      <w:r w:rsidRPr="007816AC">
        <w:t>1)</w:t>
      </w:r>
      <w:r w:rsidRPr="007816AC">
        <w:tab/>
        <w:t>2018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30</w:t>
      </w:r>
      <w:r w:rsidR="00ED3B74">
        <w:t xml:space="preserve"> </w:t>
      </w:r>
      <w:r w:rsidRPr="007816AC">
        <w:t>208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2)</w:t>
      </w:r>
      <w:r w:rsidRPr="007816AC">
        <w:tab/>
        <w:t>2019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11</w:t>
      </w:r>
      <w:r w:rsidR="00ED3B74">
        <w:t xml:space="preserve"> </w:t>
      </w:r>
      <w:r w:rsidRPr="007816AC">
        <w:t>127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3)</w:t>
      </w:r>
      <w:r w:rsidRPr="007816AC">
        <w:tab/>
        <w:t>2020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4</w:t>
      </w:r>
      <w:r w:rsidR="00ED3B74">
        <w:t xml:space="preserve"> </w:t>
      </w:r>
      <w:r w:rsidRPr="007816AC">
        <w:t>390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4)</w:t>
      </w:r>
      <w:r w:rsidRPr="007816AC">
        <w:tab/>
        <w:t>2021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6</w:t>
      </w:r>
      <w:r w:rsidR="00ED3B74">
        <w:t xml:space="preserve"> </w:t>
      </w:r>
      <w:r w:rsidRPr="007816AC">
        <w:t>141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5)</w:t>
      </w:r>
      <w:r w:rsidRPr="007816AC">
        <w:tab/>
        <w:t>2022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5</w:t>
      </w:r>
      <w:r w:rsidR="00ED3B74">
        <w:t xml:space="preserve"> </w:t>
      </w:r>
      <w:r w:rsidRPr="007816AC">
        <w:t>927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6)</w:t>
      </w:r>
      <w:r w:rsidRPr="007816AC">
        <w:tab/>
        <w:t>2023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29</w:t>
      </w:r>
      <w:r w:rsidR="00ED3B74">
        <w:t xml:space="preserve"> </w:t>
      </w:r>
      <w:r w:rsidRPr="007816AC">
        <w:t>367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7)</w:t>
      </w:r>
      <w:r w:rsidRPr="007816AC">
        <w:tab/>
        <w:t>2024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7</w:t>
      </w:r>
      <w:r w:rsidR="00ED3B74">
        <w:t xml:space="preserve"> </w:t>
      </w:r>
      <w:r w:rsidRPr="007816AC">
        <w:t>385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8)</w:t>
      </w:r>
      <w:r w:rsidRPr="007816AC">
        <w:tab/>
        <w:t>2025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14</w:t>
      </w:r>
      <w:r w:rsidR="00ED3B74">
        <w:t xml:space="preserve"> </w:t>
      </w:r>
      <w:r w:rsidRPr="007816AC">
        <w:t>536</w:t>
      </w:r>
      <w:r w:rsidR="00ED3B74">
        <w:t xml:space="preserve"> </w:t>
      </w:r>
      <w:r w:rsidRPr="007816AC">
        <w:t>000</w:t>
      </w:r>
      <w:r w:rsidR="00ED3B74">
        <w:t xml:space="preserve"> </w:t>
      </w:r>
      <w:r>
        <w:t>zł;</w:t>
      </w:r>
    </w:p>
    <w:p w:rsidR="005B1BF4" w:rsidRPr="007816AC" w:rsidRDefault="005B1BF4" w:rsidP="005B1BF4">
      <w:pPr>
        <w:pStyle w:val="PKTpunkt"/>
      </w:pPr>
      <w:r w:rsidRPr="007816AC">
        <w:t>9)</w:t>
      </w:r>
      <w:r w:rsidRPr="007816AC">
        <w:tab/>
        <w:t>2026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7</w:t>
      </w:r>
      <w:r w:rsidR="00ED3B74">
        <w:t xml:space="preserve"> </w:t>
      </w:r>
      <w:r w:rsidRPr="007816AC">
        <w:t>204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zł;</w:t>
      </w:r>
    </w:p>
    <w:p w:rsidR="005B1BF4" w:rsidRPr="007816AC" w:rsidRDefault="005B1BF4" w:rsidP="005B1BF4">
      <w:pPr>
        <w:pStyle w:val="PKTpunkt"/>
      </w:pPr>
      <w:r w:rsidRPr="007816AC">
        <w:t>10)</w:t>
      </w:r>
      <w:r w:rsidRPr="007816AC">
        <w:tab/>
        <w:t>2027</w:t>
      </w:r>
      <w:r w:rsidR="00ED3B74">
        <w:t xml:space="preserve"> </w:t>
      </w:r>
      <w:r w:rsidR="00C118F2">
        <w:t>–</w:t>
      </w:r>
      <w:r>
        <w:t xml:space="preserve"> </w:t>
      </w:r>
      <w:r w:rsidRPr="007816AC">
        <w:t>7</w:t>
      </w:r>
      <w:r w:rsidR="00ED3B74">
        <w:t xml:space="preserve"> </w:t>
      </w:r>
      <w:r w:rsidRPr="007816AC">
        <w:t>822</w:t>
      </w:r>
      <w:r w:rsidR="00ED3B74">
        <w:t xml:space="preserve"> </w:t>
      </w:r>
      <w:r w:rsidRPr="007816AC">
        <w:t>000</w:t>
      </w:r>
      <w:r w:rsidR="00ED3B74">
        <w:t xml:space="preserve"> </w:t>
      </w:r>
      <w:r w:rsidRPr="007816AC">
        <w:t>zł.</w:t>
      </w:r>
    </w:p>
    <w:p w:rsidR="005B1BF4" w:rsidRPr="005B1BF4" w:rsidRDefault="005B1BF4" w:rsidP="00C118F2">
      <w:pPr>
        <w:pStyle w:val="USTustnpkodeksu"/>
        <w:keepNext/>
      </w:pPr>
      <w:r w:rsidRPr="00BA492C">
        <w:t>2.</w:t>
      </w:r>
      <w:r w:rsidRPr="005B1BF4">
        <w:t xml:space="preserve"> W</w:t>
      </w:r>
      <w:r w:rsidR="00ED3B74">
        <w:t xml:space="preserve"> </w:t>
      </w:r>
      <w:r w:rsidRPr="005B1BF4">
        <w:t>przypadku przekroczenia lub zagrożenia przekroczenia przyjętego w</w:t>
      </w:r>
      <w:r w:rsidR="00ED3B74">
        <w:t xml:space="preserve"> </w:t>
      </w:r>
      <w:r w:rsidRPr="005B1BF4">
        <w:t>danym roku budżetowym maksymalnego limitu wydatków, o</w:t>
      </w:r>
      <w:r w:rsidR="00ED3B74">
        <w:t xml:space="preserve"> </w:t>
      </w:r>
      <w:r w:rsidRPr="005B1BF4">
        <w:t>którym mowa w</w:t>
      </w:r>
      <w:r w:rsidR="00ED3B74">
        <w:t xml:space="preserve"> </w:t>
      </w:r>
      <w:r w:rsidRPr="005B1BF4">
        <w:t>ust.</w:t>
      </w:r>
      <w:r w:rsidR="00ED3B74">
        <w:t xml:space="preserve"> </w:t>
      </w:r>
      <w:r w:rsidRPr="005B1BF4">
        <w:t>1, zostaną zastosowane mechanizmy korygujące polegające na:</w:t>
      </w:r>
    </w:p>
    <w:p w:rsidR="005B1BF4" w:rsidRPr="00BA492C" w:rsidRDefault="005B1BF4" w:rsidP="005B1BF4">
      <w:pPr>
        <w:pStyle w:val="PKTpunkt"/>
      </w:pPr>
      <w:r w:rsidRPr="00BA492C">
        <w:t>1)</w:t>
      </w:r>
      <w:r w:rsidRPr="00BA492C">
        <w:tab/>
        <w:t xml:space="preserve">w przypadku wymiany sprzętu </w:t>
      </w:r>
      <w:r w:rsidR="00C118F2">
        <w:t>–</w:t>
      </w:r>
      <w:r>
        <w:t xml:space="preserve"> </w:t>
      </w:r>
      <w:r w:rsidRPr="00BA492C">
        <w:t>rozłożeni</w:t>
      </w:r>
      <w:r>
        <w:t>u</w:t>
      </w:r>
      <w:r w:rsidRPr="00BA492C">
        <w:t xml:space="preserve"> wymiany sprzętu na kolejne lata;</w:t>
      </w:r>
    </w:p>
    <w:p w:rsidR="005B1BF4" w:rsidRPr="00BA492C" w:rsidRDefault="005B1BF4" w:rsidP="005B1BF4">
      <w:pPr>
        <w:pStyle w:val="PKTpunkt"/>
      </w:pPr>
      <w:r w:rsidRPr="00BA492C">
        <w:t>2)</w:t>
      </w:r>
      <w:r w:rsidRPr="00BA492C">
        <w:tab/>
        <w:t xml:space="preserve">w przypadku zakupu wsparcia do licencji </w:t>
      </w:r>
      <w:r w:rsidR="00C118F2">
        <w:t>–</w:t>
      </w:r>
      <w:r>
        <w:t xml:space="preserve"> </w:t>
      </w:r>
      <w:r w:rsidRPr="00BA492C">
        <w:t>zakup</w:t>
      </w:r>
      <w:r>
        <w:t>ie</w:t>
      </w:r>
      <w:r w:rsidRPr="00BA492C">
        <w:t xml:space="preserve"> wsparcia do licencji na krótszy okres.</w:t>
      </w:r>
    </w:p>
    <w:p w:rsidR="005B1BF4" w:rsidRPr="00A24418" w:rsidRDefault="005B1BF4" w:rsidP="005B1BF4">
      <w:pPr>
        <w:pStyle w:val="USTustnpkodeksu"/>
      </w:pPr>
      <w:r w:rsidRPr="00BA492C">
        <w:t>3. Minister właściwy do spraw wewnętrznych monitoruje wykorzystanie limitu wydatków, o</w:t>
      </w:r>
      <w:r w:rsidR="00ED3B74">
        <w:t xml:space="preserve"> </w:t>
      </w:r>
      <w:r w:rsidRPr="00BA492C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 w:rsidRPr="00BA492C">
        <w:t>1, oraz wdraża mechanizmy korygujące, o</w:t>
      </w:r>
      <w:r w:rsidR="00ED3B74">
        <w:t xml:space="preserve"> </w:t>
      </w:r>
      <w:r w:rsidRPr="00BA492C">
        <w:t>których mowa w</w:t>
      </w:r>
      <w:r w:rsidR="00ED3B74">
        <w:t xml:space="preserve"> </w:t>
      </w:r>
      <w:r>
        <w:t>ust.</w:t>
      </w:r>
      <w:r w:rsidR="00ED3B74">
        <w:t xml:space="preserve"> </w:t>
      </w:r>
      <w:r w:rsidRPr="00BA492C">
        <w:t>2</w:t>
      </w:r>
      <w:r>
        <w:t>.</w:t>
      </w:r>
    </w:p>
    <w:p w:rsidR="005B1BF4" w:rsidRPr="005B1BF4" w:rsidRDefault="005B1BF4" w:rsidP="005B1BF4">
      <w:pPr>
        <w:pStyle w:val="ARTartustawynprozporzdzenia"/>
      </w:pPr>
      <w:r w:rsidRPr="00C118F2">
        <w:rPr>
          <w:rStyle w:val="Ppogrubienie"/>
        </w:rPr>
        <w:t>Art.</w:t>
      </w:r>
      <w:r w:rsidR="00ED3B74" w:rsidRPr="00C118F2">
        <w:rPr>
          <w:rStyle w:val="Ppogrubienie"/>
        </w:rPr>
        <w:t> </w:t>
      </w:r>
      <w:r w:rsidRPr="00C118F2">
        <w:rPr>
          <w:rStyle w:val="Ppogrubienie"/>
        </w:rPr>
        <w:t>79.</w:t>
      </w:r>
      <w:r w:rsidRPr="005B1BF4">
        <w:rPr>
          <w:rStyle w:val="Ppogrubienie"/>
        </w:rPr>
        <w:t xml:space="preserve"> </w:t>
      </w:r>
      <w:r w:rsidRPr="005B1BF4">
        <w:t>Ustawa wchodzi w</w:t>
      </w:r>
      <w:r w:rsidR="00ED3B74">
        <w:t xml:space="preserve"> </w:t>
      </w:r>
      <w:r w:rsidRPr="005B1BF4">
        <w:t xml:space="preserve">życie </w:t>
      </w:r>
      <w:r w:rsidR="0077712D">
        <w:t>po upływie 14 dni od dnia ogłoszenia, z wyjątkiem art. 64–74, które wchodzą w życie z dniem 25 maja 2018 r.</w:t>
      </w:r>
    </w:p>
    <w:p w:rsidR="00261A16" w:rsidRDefault="00261A16" w:rsidP="00C118F2">
      <w:pPr>
        <w:pStyle w:val="OZNPARAFYADNOTACJE"/>
      </w:pPr>
    </w:p>
    <w:p w:rsidR="00C118F2" w:rsidRDefault="00C118F2" w:rsidP="00C118F2">
      <w:pPr>
        <w:pStyle w:val="OZNPARAFYADNOTACJE"/>
      </w:pPr>
    </w:p>
    <w:p w:rsidR="00C118F2" w:rsidRPr="00737F6A" w:rsidRDefault="00C118F2" w:rsidP="00C118F2">
      <w:pPr>
        <w:pStyle w:val="OZNPARAFYADNOTACJE"/>
      </w:pPr>
    </w:p>
    <w:sectPr w:rsidR="00C118F2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B65" w:rsidRDefault="004C6B65">
      <w:r>
        <w:separator/>
      </w:r>
    </w:p>
  </w:endnote>
  <w:endnote w:type="continuationSeparator" w:id="0">
    <w:p w:rsidR="004C6B65" w:rsidRDefault="004C6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B65" w:rsidRDefault="004C6B65">
      <w:r>
        <w:separator/>
      </w:r>
    </w:p>
  </w:footnote>
  <w:footnote w:type="continuationSeparator" w:id="0">
    <w:p w:rsidR="004C6B65" w:rsidRDefault="004C6B65">
      <w:r>
        <w:continuationSeparator/>
      </w:r>
    </w:p>
  </w:footnote>
  <w:footnote w:id="1">
    <w:p w:rsidR="004C6B65" w:rsidRDefault="004C6B65" w:rsidP="005B1BF4">
      <w:pPr>
        <w:pStyle w:val="ODNONIKtreodnonika"/>
      </w:pPr>
      <w:r w:rsidRPr="001E6C80">
        <w:rPr>
          <w:rStyle w:val="IGindeksgrny"/>
        </w:rPr>
        <w:footnoteRef/>
      </w:r>
      <w:r w:rsidRPr="001E6C80">
        <w:rPr>
          <w:rStyle w:val="IGindeksgrny"/>
        </w:rPr>
        <w:t>)</w:t>
      </w:r>
      <w:r>
        <w:tab/>
      </w:r>
      <w:r w:rsidRPr="008E1194">
        <w:t>Niniejsza ustawa dokonuje w zakresie swojej regulacji wdrożenia dyrektywy</w:t>
      </w:r>
      <w:r>
        <w:t xml:space="preserve"> </w:t>
      </w:r>
      <w:r w:rsidRPr="008E1194">
        <w:t>Parlamentu Europejskiego i</w:t>
      </w:r>
      <w:r>
        <w:t> </w:t>
      </w:r>
      <w:r w:rsidRPr="008E1194">
        <w:t>Rady (UE) 2016/681 z dnia 27 kwietnia 2016 r. w sprawie wykorzystywania danych dotyczących przelotu pasażera (danych PNR) w celu zapobiegania przestępstwom terrorystycznym i poważnej przestępczości, ich wykrywania, prowadzenia postępowań przygotowawczych w ich sprawie i ich ścigania</w:t>
      </w:r>
      <w:r>
        <w:t xml:space="preserve"> (</w:t>
      </w:r>
      <w:r>
        <w:rPr>
          <w:rFonts w:eastAsia="Calibri"/>
        </w:rPr>
        <w:t>Dz.</w:t>
      </w:r>
      <w:r>
        <w:t xml:space="preserve"> </w:t>
      </w:r>
      <w:r>
        <w:rPr>
          <w:rFonts w:eastAsia="Calibri"/>
        </w:rPr>
        <w:t>U</w:t>
      </w:r>
      <w:r>
        <w:t>rz</w:t>
      </w:r>
      <w:r>
        <w:rPr>
          <w:rFonts w:eastAsia="Calibri"/>
        </w:rPr>
        <w:t>. UE L 119 z</w:t>
      </w:r>
      <w:r>
        <w:t> 0</w:t>
      </w:r>
      <w:r w:rsidRPr="008E1194">
        <w:rPr>
          <w:rFonts w:eastAsia="Calibri"/>
        </w:rPr>
        <w:t>4.</w:t>
      </w:r>
      <w:r>
        <w:t>0</w:t>
      </w:r>
      <w:r w:rsidRPr="008E1194">
        <w:rPr>
          <w:rFonts w:eastAsia="Calibri"/>
        </w:rPr>
        <w:t>5.2016, str. 132)</w:t>
      </w:r>
      <w:r>
        <w:t>.</w:t>
      </w:r>
    </w:p>
  </w:footnote>
  <w:footnote w:id="2">
    <w:p w:rsidR="004C6B65" w:rsidRDefault="004C6B65" w:rsidP="00ED3B74">
      <w:pPr>
        <w:pStyle w:val="ODNONIKtreodnonika"/>
      </w:pPr>
      <w:r w:rsidRPr="001E6C80">
        <w:rPr>
          <w:rStyle w:val="IGindeksgrny"/>
        </w:rPr>
        <w:footnoteRef/>
      </w:r>
      <w:r w:rsidRPr="001E6C80">
        <w:rPr>
          <w:rStyle w:val="IGindeksgrny"/>
        </w:rPr>
        <w:t>)</w:t>
      </w:r>
      <w:r>
        <w:tab/>
      </w:r>
      <w:r w:rsidRPr="00221D1D">
        <w:t>Nini</w:t>
      </w:r>
      <w:r>
        <w:t>ejszą ustawą zmienia się ustawę z dnia 12 października 1990 r. o Straży Granicznej.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B65" w:rsidRPr="00B371CC" w:rsidRDefault="004C6B6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80424">
      <w:rPr>
        <w:noProof/>
      </w:rPr>
      <w:t>5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F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1D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424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3B8B"/>
    <w:rsid w:val="002166AD"/>
    <w:rsid w:val="00217871"/>
    <w:rsid w:val="00221ED8"/>
    <w:rsid w:val="002231EA"/>
    <w:rsid w:val="00223FDF"/>
    <w:rsid w:val="002279C0"/>
    <w:rsid w:val="00234638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10EA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3A7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0E77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B65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65B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1BF4"/>
    <w:rsid w:val="005B713E"/>
    <w:rsid w:val="005C03B6"/>
    <w:rsid w:val="005C348E"/>
    <w:rsid w:val="005C68E1"/>
    <w:rsid w:val="005D3763"/>
    <w:rsid w:val="005D55E1"/>
    <w:rsid w:val="005E0B30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F68"/>
    <w:rsid w:val="00642A65"/>
    <w:rsid w:val="00645DCE"/>
    <w:rsid w:val="006465AC"/>
    <w:rsid w:val="006465BF"/>
    <w:rsid w:val="00650303"/>
    <w:rsid w:val="00653B22"/>
    <w:rsid w:val="00657BF4"/>
    <w:rsid w:val="006603FB"/>
    <w:rsid w:val="006608DF"/>
    <w:rsid w:val="006623AC"/>
    <w:rsid w:val="00663F0E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113B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12D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0BD"/>
    <w:rsid w:val="00817429"/>
    <w:rsid w:val="008204CF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63A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6749"/>
    <w:rsid w:val="009E7D90"/>
    <w:rsid w:val="009F1AB0"/>
    <w:rsid w:val="009F501D"/>
    <w:rsid w:val="00A039D5"/>
    <w:rsid w:val="00A046AD"/>
    <w:rsid w:val="00A079C1"/>
    <w:rsid w:val="00A1021C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49E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5AD"/>
    <w:rsid w:val="00AD0E65"/>
    <w:rsid w:val="00AD2BF2"/>
    <w:rsid w:val="00AD4E90"/>
    <w:rsid w:val="00AD5422"/>
    <w:rsid w:val="00AE4179"/>
    <w:rsid w:val="00AE42D5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38B"/>
    <w:rsid w:val="00BF26A0"/>
    <w:rsid w:val="00BF3DDE"/>
    <w:rsid w:val="00BF6589"/>
    <w:rsid w:val="00BF6F7F"/>
    <w:rsid w:val="00C00647"/>
    <w:rsid w:val="00C02764"/>
    <w:rsid w:val="00C04CEF"/>
    <w:rsid w:val="00C0662F"/>
    <w:rsid w:val="00C118F2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57797"/>
    <w:rsid w:val="00C6465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0616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4871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B74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35536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55D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4701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7712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5B1BF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B1BF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5B1BF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1BF4"/>
    <w:pPr>
      <w:widowControl/>
      <w:autoSpaceDE/>
      <w:autoSpaceDN/>
      <w:adjustRightInd/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1BF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1BF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 w:uiPriority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iPriority="34" w:unhideWhenUsed="0" w:qFormat="1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77712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5B1BF4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5B1BF4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5B1BF4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1BF4"/>
    <w:pPr>
      <w:widowControl/>
      <w:autoSpaceDE/>
      <w:autoSpaceDN/>
      <w:adjustRightInd/>
      <w:spacing w:line="240" w:lineRule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1BF4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1B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miele\Desktop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7D4A1F-4F56-4F61-971D-18B69213F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6</Pages>
  <Words>11218</Words>
  <Characters>67309</Characters>
  <Application>Microsoft Office Word</Application>
  <DocSecurity>0</DocSecurity>
  <Lines>560</Lines>
  <Paragraphs>156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2018-04-06T08:54:00Z</cp:lastPrinted>
  <dcterms:created xsi:type="dcterms:W3CDTF">2018-04-20T13:05:00Z</dcterms:created>
  <dcterms:modified xsi:type="dcterms:W3CDTF">2018-04-20T13:05:00Z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