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5BA0" w:rsidRDefault="006F5BA0" w:rsidP="006F5BA0">
      <w:pPr>
        <w:pStyle w:val="OZNPROJEKTUwskazaniedatylubwersjiprojektu"/>
      </w:pPr>
      <w:bookmarkStart w:id="0" w:name="_GoBack"/>
      <w:bookmarkEnd w:id="0"/>
      <w:r>
        <w:t>Projekt</w:t>
      </w:r>
    </w:p>
    <w:p w:rsidR="007D6F03" w:rsidRDefault="007D6F03" w:rsidP="007D6F03">
      <w:pPr>
        <w:pStyle w:val="OZNRODZAKTUtznustawalubrozporzdzenieiorganwydajcy"/>
      </w:pPr>
      <w:r>
        <w:t>Ustawa</w:t>
      </w:r>
    </w:p>
    <w:p w:rsidR="007D6F03" w:rsidRDefault="001B39CD" w:rsidP="007D6F03">
      <w:pPr>
        <w:pStyle w:val="DATAAKTUdatauchwalenialubwydaniaaktu"/>
      </w:pPr>
      <w:r>
        <w:t>z dnia</w:t>
      </w:r>
    </w:p>
    <w:p w:rsidR="007D6F03" w:rsidRPr="00CF1F9E" w:rsidRDefault="007D6F03" w:rsidP="00DD7788">
      <w:pPr>
        <w:pStyle w:val="TYTUAKTUprzedmiotregulacjiustawylubrozporzdzenia"/>
      </w:pPr>
      <w:r>
        <w:t>o zmianie ustawy o</w:t>
      </w:r>
      <w:r w:rsidR="00DD7788">
        <w:t xml:space="preserve"> </w:t>
      </w:r>
      <w:r>
        <w:t xml:space="preserve">Policji oraz niektórych innych </w:t>
      </w:r>
      <w:r w:rsidRPr="003B248D">
        <w:t>ustaw</w:t>
      </w:r>
      <w:r w:rsidRPr="006F5BA0">
        <w:rPr>
          <w:rStyle w:val="IGPindeksgrnyipogrubienie"/>
        </w:rPr>
        <w:footnoteReference w:id="1"/>
      </w:r>
      <w:r w:rsidRPr="006F5BA0">
        <w:rPr>
          <w:rStyle w:val="IGPindeksgrnyipogrubienie"/>
        </w:rPr>
        <w:t>)</w:t>
      </w:r>
    </w:p>
    <w:p w:rsidR="007D6F03" w:rsidRPr="00267FEB" w:rsidRDefault="007D6F03" w:rsidP="00DD7788">
      <w:pPr>
        <w:pStyle w:val="ARTartustawynprozporzdzenia"/>
        <w:keepNext/>
      </w:pPr>
      <w:r w:rsidRPr="00DD7788">
        <w:rPr>
          <w:rStyle w:val="Ppogrubienie"/>
        </w:rPr>
        <w:t>Art.</w:t>
      </w:r>
      <w:r w:rsidR="00DD7788">
        <w:rPr>
          <w:rStyle w:val="Ppogrubienie"/>
        </w:rPr>
        <w:t> </w:t>
      </w:r>
      <w:r w:rsidRPr="00DD7788">
        <w:rPr>
          <w:rStyle w:val="Ppogrubienie"/>
        </w:rPr>
        <w:t>1.</w:t>
      </w:r>
      <w:r w:rsidRPr="00267FEB">
        <w:t xml:space="preserve"> W</w:t>
      </w:r>
      <w:r w:rsidR="00DD7788">
        <w:t xml:space="preserve"> </w:t>
      </w:r>
      <w:r w:rsidRPr="00267FEB">
        <w:t>ustawie z</w:t>
      </w:r>
      <w:r w:rsidR="00DD7788">
        <w:t xml:space="preserve"> </w:t>
      </w:r>
      <w:r w:rsidRPr="00267FEB">
        <w:t>dnia 6</w:t>
      </w:r>
      <w:r w:rsidR="00DD7788">
        <w:t xml:space="preserve"> </w:t>
      </w:r>
      <w:r w:rsidRPr="00267FEB">
        <w:t>kwietnia 1990</w:t>
      </w:r>
      <w:r w:rsidR="00DD7788">
        <w:t xml:space="preserve"> </w:t>
      </w:r>
      <w:r w:rsidRPr="00267FEB">
        <w:t>r. o</w:t>
      </w:r>
      <w:r w:rsidR="00DD7788">
        <w:t xml:space="preserve"> </w:t>
      </w:r>
      <w:r w:rsidRPr="00267FEB">
        <w:t>Policji (</w:t>
      </w:r>
      <w:r>
        <w:t>Dz.</w:t>
      </w:r>
      <w:r w:rsidR="00DD7788">
        <w:t xml:space="preserve"> </w:t>
      </w:r>
      <w:r>
        <w:t>U.</w:t>
      </w:r>
      <w:r w:rsidRPr="00267FEB">
        <w:t xml:space="preserve"> z</w:t>
      </w:r>
      <w:r w:rsidR="00DD7788">
        <w:t xml:space="preserve"> </w:t>
      </w:r>
      <w:r w:rsidRPr="00267FEB">
        <w:t>2017</w:t>
      </w:r>
      <w:r w:rsidR="00DD7788">
        <w:t xml:space="preserve"> </w:t>
      </w:r>
      <w:r w:rsidRPr="00267FEB">
        <w:t>r.</w:t>
      </w:r>
      <w:r>
        <w:t xml:space="preserve"> poz.</w:t>
      </w:r>
      <w:r w:rsidR="00DD7788">
        <w:t xml:space="preserve"> </w:t>
      </w:r>
      <w:r w:rsidRPr="00267FEB">
        <w:t>2067</w:t>
      </w:r>
      <w:r>
        <w:t>, z</w:t>
      </w:r>
      <w:r w:rsidR="0074794C">
        <w:t> </w:t>
      </w:r>
      <w:r>
        <w:t>p</w:t>
      </w:r>
      <w:r w:rsidR="0089317E">
        <w:t>ó</w:t>
      </w:r>
      <w:r>
        <w:t>źn. zm.</w:t>
      </w:r>
      <w:r w:rsidRPr="00284AFE">
        <w:rPr>
          <w:rStyle w:val="IGindeksgrny"/>
        </w:rPr>
        <w:footnoteReference w:id="2"/>
      </w:r>
      <w:r w:rsidRPr="00284AFE">
        <w:rPr>
          <w:rStyle w:val="IGindeksgrny"/>
        </w:rPr>
        <w:t>)</w:t>
      </w:r>
      <w:r w:rsidRPr="00267FEB">
        <w:t>) wprowadza się następujące zmiany:</w:t>
      </w:r>
    </w:p>
    <w:p w:rsidR="007D6F03" w:rsidRDefault="007D6F03" w:rsidP="00DD7788">
      <w:pPr>
        <w:pStyle w:val="PKTpunkt"/>
        <w:keepNext/>
      </w:pPr>
      <w:r>
        <w:t>1)</w:t>
      </w:r>
      <w:r>
        <w:tab/>
        <w:t>w art.</w:t>
      </w:r>
      <w:r w:rsidR="00DD7788">
        <w:t xml:space="preserve"> </w:t>
      </w:r>
      <w:r>
        <w:t>4:</w:t>
      </w:r>
    </w:p>
    <w:p w:rsidR="007D6F03" w:rsidRDefault="007D6F03" w:rsidP="00DD7788">
      <w:pPr>
        <w:pStyle w:val="LITlitera"/>
        <w:keepNext/>
      </w:pPr>
      <w:r>
        <w:t>a)</w:t>
      </w:r>
      <w:r>
        <w:tab/>
        <w:t>ust.</w:t>
      </w:r>
      <w:r w:rsidR="00DD7788">
        <w:t xml:space="preserve"> </w:t>
      </w:r>
      <w:r>
        <w:t>1</w:t>
      </w:r>
      <w:r w:rsidR="00DD7788">
        <w:t xml:space="preserve"> </w:t>
      </w:r>
      <w:r>
        <w:t>otrzymuje brzmienie:</w:t>
      </w:r>
    </w:p>
    <w:p w:rsidR="007D6F03" w:rsidRDefault="00DD7788" w:rsidP="007D6F03">
      <w:pPr>
        <w:pStyle w:val="ZLITUSTzmustliter"/>
      </w:pPr>
      <w:r>
        <w:t>„</w:t>
      </w:r>
      <w:r w:rsidR="007D6F03">
        <w:t>1. Policja składa się z</w:t>
      </w:r>
      <w:r>
        <w:t xml:space="preserve"> </w:t>
      </w:r>
      <w:r w:rsidR="007D6F03">
        <w:t xml:space="preserve">następujących rodzajów służb: kryminalnej, śledczej, spraw wewnętrznych, prewencyjnej, </w:t>
      </w:r>
      <w:proofErr w:type="spellStart"/>
      <w:r w:rsidR="007D6F03">
        <w:t>kontrterrorystycznej</w:t>
      </w:r>
      <w:proofErr w:type="spellEnd"/>
      <w:r w:rsidR="007D6F03">
        <w:t xml:space="preserve"> oraz wspomagającej działalność Policji w</w:t>
      </w:r>
      <w:r>
        <w:t xml:space="preserve"> </w:t>
      </w:r>
      <w:r w:rsidR="007D6F03">
        <w:t>zakresie organizacyjnym, logistycznym i</w:t>
      </w:r>
      <w:r>
        <w:t xml:space="preserve"> </w:t>
      </w:r>
      <w:r w:rsidR="007D6F03">
        <w:t>technicznym.</w:t>
      </w:r>
      <w:r>
        <w:t>”</w:t>
      </w:r>
      <w:r w:rsidR="007D6F03">
        <w:t>,</w:t>
      </w:r>
    </w:p>
    <w:p w:rsidR="007D6F03" w:rsidRDefault="007D6F03" w:rsidP="00DD7788">
      <w:pPr>
        <w:pStyle w:val="LITlitera"/>
        <w:keepNext/>
      </w:pPr>
      <w:r>
        <w:t>b)</w:t>
      </w:r>
      <w:r>
        <w:tab/>
        <w:t>w ust.</w:t>
      </w:r>
      <w:r w:rsidR="00DD7788">
        <w:t xml:space="preserve"> </w:t>
      </w:r>
      <w:r>
        <w:t>3</w:t>
      </w:r>
      <w:r w:rsidR="00DD7788">
        <w:t xml:space="preserve"> </w:t>
      </w:r>
      <w:r>
        <w:t>pkt</w:t>
      </w:r>
      <w:r w:rsidR="00DD7788">
        <w:t xml:space="preserve"> </w:t>
      </w:r>
      <w:r>
        <w:t>2</w:t>
      </w:r>
      <w:r w:rsidR="00DD7788">
        <w:t xml:space="preserve"> </w:t>
      </w:r>
      <w:r>
        <w:t>otrzymuje brzmienie:</w:t>
      </w:r>
    </w:p>
    <w:p w:rsidR="007D6F03" w:rsidRDefault="00DD7788" w:rsidP="007D6F03">
      <w:pPr>
        <w:pStyle w:val="ZLITPKTzmpktliter"/>
      </w:pPr>
      <w:r>
        <w:t>„</w:t>
      </w:r>
      <w:r w:rsidR="007D6F03" w:rsidRPr="0049243D">
        <w:t>2)</w:t>
      </w:r>
      <w:r w:rsidR="007D6F03" w:rsidRPr="0049243D">
        <w:tab/>
        <w:t>wyodrębnione oddziały prewencji</w:t>
      </w:r>
      <w:r w:rsidR="007D6F03">
        <w:t>;</w:t>
      </w:r>
      <w:r>
        <w:t>”</w:t>
      </w:r>
      <w:r w:rsidR="007D6F03">
        <w:t>;</w:t>
      </w:r>
    </w:p>
    <w:p w:rsidR="007D6F03" w:rsidRDefault="007D6F03" w:rsidP="00DD7788">
      <w:pPr>
        <w:pStyle w:val="PKTpunkt"/>
        <w:keepNext/>
      </w:pPr>
      <w:r>
        <w:t>2)</w:t>
      </w:r>
      <w:r>
        <w:tab/>
        <w:t>po art.</w:t>
      </w:r>
      <w:r w:rsidR="00DD7788">
        <w:t xml:space="preserve"> </w:t>
      </w:r>
      <w:r>
        <w:t>5b dodaje się art.</w:t>
      </w:r>
      <w:r w:rsidR="00DD7788">
        <w:t xml:space="preserve"> </w:t>
      </w:r>
      <w:r>
        <w:t>5c w</w:t>
      </w:r>
      <w:r w:rsidR="00DD7788">
        <w:t xml:space="preserve"> </w:t>
      </w:r>
      <w:r>
        <w:t>brzmieniu:</w:t>
      </w:r>
    </w:p>
    <w:p w:rsidR="007D6F03" w:rsidRDefault="00DD7788" w:rsidP="007D6F03">
      <w:pPr>
        <w:pStyle w:val="ZARTzmartartykuempunktem"/>
      </w:pPr>
      <w:r>
        <w:t>„</w:t>
      </w:r>
      <w:r w:rsidR="007D6F03">
        <w:t xml:space="preserve">Art. 5c. 1. Centralny Pododdział </w:t>
      </w:r>
      <w:proofErr w:type="spellStart"/>
      <w:r w:rsidR="007D6F03">
        <w:t>Kontrterrorystyczny</w:t>
      </w:r>
      <w:proofErr w:type="spellEnd"/>
      <w:r w:rsidR="007D6F03">
        <w:t xml:space="preserve"> Policji </w:t>
      </w:r>
      <w:r>
        <w:t>„</w:t>
      </w:r>
      <w:r w:rsidR="007D6F03">
        <w:t>BOA</w:t>
      </w:r>
      <w:r>
        <w:t>”</w:t>
      </w:r>
      <w:r w:rsidR="007D6F03">
        <w:t xml:space="preserve">, zwany dalej </w:t>
      </w:r>
      <w:r>
        <w:t>„</w:t>
      </w:r>
      <w:r w:rsidR="007D6F03">
        <w:t>BOA</w:t>
      </w:r>
      <w:r>
        <w:t>”</w:t>
      </w:r>
      <w:r w:rsidR="007D6F03">
        <w:t xml:space="preserve">, oraz samodzielne pododdziały </w:t>
      </w:r>
      <w:proofErr w:type="spellStart"/>
      <w:r w:rsidR="007D6F03">
        <w:t>kontrterrorystyczne</w:t>
      </w:r>
      <w:proofErr w:type="spellEnd"/>
      <w:r w:rsidR="007D6F03">
        <w:t xml:space="preserve"> Policji, stanowią służbę </w:t>
      </w:r>
      <w:proofErr w:type="spellStart"/>
      <w:r w:rsidR="007D6F03">
        <w:t>kontrterrorystyczną</w:t>
      </w:r>
      <w:proofErr w:type="spellEnd"/>
      <w:r w:rsidR="007D6F03">
        <w:t xml:space="preserve">, odpowiedzialną za prowadzenie działań </w:t>
      </w:r>
      <w:proofErr w:type="spellStart"/>
      <w:r w:rsidR="007D6F03">
        <w:t>kontrterrorystycznych</w:t>
      </w:r>
      <w:proofErr w:type="spellEnd"/>
      <w:r w:rsidR="007D6F03">
        <w:t xml:space="preserve"> oraz wspieranie działań jednostek organizacyjnych Policji w</w:t>
      </w:r>
      <w:r>
        <w:t xml:space="preserve"> </w:t>
      </w:r>
      <w:r w:rsidR="007D6F03">
        <w:t>warunkach szczególnego zagrożenia lub wymagających użycia specjalistycznych sił i</w:t>
      </w:r>
      <w:r>
        <w:t xml:space="preserve"> </w:t>
      </w:r>
      <w:r w:rsidR="007D6F03">
        <w:t>środków oraz specjalistycznej taktyki działania.</w:t>
      </w:r>
    </w:p>
    <w:p w:rsidR="007D6F03" w:rsidRDefault="007D6F03" w:rsidP="00540783">
      <w:pPr>
        <w:pStyle w:val="ZUSTzmustartykuempunktem"/>
      </w:pPr>
      <w:r>
        <w:t>2.</w:t>
      </w:r>
      <w:r w:rsidR="00DD7788">
        <w:t xml:space="preserve"> </w:t>
      </w:r>
      <w:r>
        <w:t>BOA jest jednostką organizacyjną Policji podległą bezpośrednio Komendantowi Głównemu Policji, a</w:t>
      </w:r>
      <w:r w:rsidR="00DD7788">
        <w:t xml:space="preserve"> </w:t>
      </w:r>
      <w:r>
        <w:t>obsługę czynności wspomagających BOA w</w:t>
      </w:r>
      <w:r w:rsidR="00DD7788">
        <w:t xml:space="preserve"> </w:t>
      </w:r>
      <w:r>
        <w:t>zakresie organizacyjnym, kadrowym, logistycznym i</w:t>
      </w:r>
      <w:r w:rsidR="00DD7788">
        <w:t xml:space="preserve"> </w:t>
      </w:r>
      <w:r>
        <w:t>technicznym zapewnia komenda, przy pomocy której Komendant Główny Policji wykonuje swoje zadania.</w:t>
      </w:r>
    </w:p>
    <w:p w:rsidR="007D6F03" w:rsidRDefault="007D6F03" w:rsidP="00540783">
      <w:pPr>
        <w:pStyle w:val="ZUSTzmustartykuempunktem"/>
      </w:pPr>
      <w:r>
        <w:t>3.</w:t>
      </w:r>
      <w:r w:rsidR="00DD7788">
        <w:t xml:space="preserve"> </w:t>
      </w:r>
      <w:r>
        <w:t xml:space="preserve">Samodzielne pododdziały </w:t>
      </w:r>
      <w:proofErr w:type="spellStart"/>
      <w:r>
        <w:t>kontrterrorystyczne</w:t>
      </w:r>
      <w:proofErr w:type="spellEnd"/>
      <w:r>
        <w:t xml:space="preserve"> Policji podlegają bezpośrednio właściwym miejscowo komendantom wojewódzkim lub Komendantowi Stołecznemu </w:t>
      </w:r>
      <w:r w:rsidRPr="00CE1BDB">
        <w:lastRenderedPageBreak/>
        <w:t xml:space="preserve">Policji </w:t>
      </w:r>
      <w:r>
        <w:t>i</w:t>
      </w:r>
      <w:r w:rsidR="00DD7788">
        <w:t xml:space="preserve"> </w:t>
      </w:r>
      <w:r>
        <w:t>są umiejscowione w</w:t>
      </w:r>
      <w:r w:rsidR="00DD7788">
        <w:t xml:space="preserve"> </w:t>
      </w:r>
      <w:r>
        <w:t>komendach, przy pomocy których realizują oni swoje zadania.</w:t>
      </w:r>
    </w:p>
    <w:p w:rsidR="007D6F03" w:rsidRDefault="007D6F03" w:rsidP="00540783">
      <w:pPr>
        <w:pStyle w:val="ZUSTzmustartykuempunktem"/>
      </w:pPr>
      <w:r>
        <w:t>4.</w:t>
      </w:r>
      <w:r w:rsidR="00DD7788">
        <w:t xml:space="preserve"> </w:t>
      </w:r>
      <w:r>
        <w:t xml:space="preserve">Dowódcę BOA powołuje, spośród oficerów służby </w:t>
      </w:r>
      <w:proofErr w:type="spellStart"/>
      <w:r>
        <w:t>kontrterrorystycznej</w:t>
      </w:r>
      <w:proofErr w:type="spellEnd"/>
      <w:r>
        <w:t>, i</w:t>
      </w:r>
      <w:r w:rsidR="0074794C">
        <w:t> </w:t>
      </w:r>
      <w:r>
        <w:t>odwołuje Komendant Główny Policji.</w:t>
      </w:r>
    </w:p>
    <w:p w:rsidR="007D6F03" w:rsidRDefault="007D6F03" w:rsidP="00540783">
      <w:pPr>
        <w:pStyle w:val="ZUSTzmustartykuempunktem"/>
      </w:pPr>
      <w:r>
        <w:t>5.</w:t>
      </w:r>
      <w:r w:rsidR="00DD7788">
        <w:t xml:space="preserve"> </w:t>
      </w:r>
      <w:r>
        <w:t xml:space="preserve">Zastępców dowódcy BOA powołuje, spośród oficerów służby </w:t>
      </w:r>
      <w:proofErr w:type="spellStart"/>
      <w:r>
        <w:t>kontrterrorystycznej</w:t>
      </w:r>
      <w:proofErr w:type="spellEnd"/>
      <w:r>
        <w:t>, i</w:t>
      </w:r>
      <w:r w:rsidR="00DD7788">
        <w:t xml:space="preserve"> </w:t>
      </w:r>
      <w:r>
        <w:t>odwołuje Komendant Główny Policji na wniosek dowódcy BOA.</w:t>
      </w:r>
    </w:p>
    <w:p w:rsidR="007D6F03" w:rsidRDefault="007D6F03" w:rsidP="00540783">
      <w:pPr>
        <w:pStyle w:val="ZUSTzmustartykuempunktem"/>
      </w:pPr>
      <w:r>
        <w:t>6.</w:t>
      </w:r>
      <w:r w:rsidR="00DD7788">
        <w:t xml:space="preserve"> </w:t>
      </w:r>
      <w:r>
        <w:t xml:space="preserve">Dowódcę samodzielnego pododdziału </w:t>
      </w:r>
      <w:proofErr w:type="spellStart"/>
      <w:r>
        <w:t>kontrterrorystycznego</w:t>
      </w:r>
      <w:proofErr w:type="spellEnd"/>
      <w:r>
        <w:t xml:space="preserve"> Policji powołuje, spośród oficerów służby </w:t>
      </w:r>
      <w:proofErr w:type="spellStart"/>
      <w:r>
        <w:t>kontrterrorystycznej</w:t>
      </w:r>
      <w:proofErr w:type="spellEnd"/>
      <w:r>
        <w:t>, i</w:t>
      </w:r>
      <w:r w:rsidR="00DD7788">
        <w:t xml:space="preserve"> </w:t>
      </w:r>
      <w:r>
        <w:t>odwołuje komendant wojewódzki Policji lub odpowiednio Komendant Stołeczny Policji po zasięgnięciu opinii dowódcy BOA.</w:t>
      </w:r>
    </w:p>
    <w:p w:rsidR="007D6F03" w:rsidRPr="00540783" w:rsidRDefault="007D6F03" w:rsidP="00540783">
      <w:pPr>
        <w:pStyle w:val="ZUSTzmustartykuempunktem"/>
      </w:pPr>
      <w:r>
        <w:t>7.</w:t>
      </w:r>
      <w:r w:rsidR="00DD7788">
        <w:t xml:space="preserve"> </w:t>
      </w:r>
      <w:r>
        <w:t xml:space="preserve">Zastępców dowódcy samodzielnych pododdziałów </w:t>
      </w:r>
      <w:proofErr w:type="spellStart"/>
      <w:r>
        <w:t>kontrterrorystycznych</w:t>
      </w:r>
      <w:proofErr w:type="spellEnd"/>
      <w:r>
        <w:t xml:space="preserve"> Policji powołuje, </w:t>
      </w:r>
      <w:r w:rsidRPr="00540783">
        <w:t xml:space="preserve">spośród oficerów służby </w:t>
      </w:r>
      <w:proofErr w:type="spellStart"/>
      <w:r w:rsidRPr="00540783">
        <w:t>kontrterrorystycznej</w:t>
      </w:r>
      <w:proofErr w:type="spellEnd"/>
      <w:r w:rsidRPr="00540783">
        <w:t>, i</w:t>
      </w:r>
      <w:r w:rsidR="00DD7788">
        <w:t xml:space="preserve"> </w:t>
      </w:r>
      <w:r w:rsidRPr="00540783">
        <w:t xml:space="preserve">odwołuje komendant wojewódzki Policji lub odpowiednio Komendant Stołeczny Policji na wniosek dowódcy samodzielnego pododdziału </w:t>
      </w:r>
      <w:proofErr w:type="spellStart"/>
      <w:r w:rsidRPr="00540783">
        <w:t>kontrterrorystycznego</w:t>
      </w:r>
      <w:proofErr w:type="spellEnd"/>
      <w:r w:rsidRPr="00540783">
        <w:t xml:space="preserve"> Policji.</w:t>
      </w:r>
    </w:p>
    <w:p w:rsidR="007D6F03" w:rsidRPr="00540783" w:rsidRDefault="007D6F03" w:rsidP="00540783">
      <w:pPr>
        <w:pStyle w:val="ZUSTzmustartykuempunktem"/>
      </w:pPr>
      <w:r w:rsidRPr="00540783">
        <w:t>8.</w:t>
      </w:r>
      <w:r w:rsidR="00DD7788">
        <w:t xml:space="preserve"> </w:t>
      </w:r>
      <w:r w:rsidRPr="00540783">
        <w:t>W</w:t>
      </w:r>
      <w:r w:rsidR="00DD7788">
        <w:t xml:space="preserve"> </w:t>
      </w:r>
      <w:r w:rsidRPr="00540783">
        <w:t>razie zwolnienia stanowiska dowódcy BOA Komendant Główny Policji, do czasu powołania nowego dowódcy, powierza pełnienie obowiązków dowódcy BOA, na okres nie dłuższy niż 6</w:t>
      </w:r>
      <w:r w:rsidR="00DD7788">
        <w:t xml:space="preserve"> </w:t>
      </w:r>
      <w:r w:rsidRPr="00540783">
        <w:t xml:space="preserve">miesięcy, wyznaczonemu oficerowi służby </w:t>
      </w:r>
      <w:proofErr w:type="spellStart"/>
      <w:r w:rsidRPr="00540783">
        <w:t>kontrterrorystycznej</w:t>
      </w:r>
      <w:proofErr w:type="spellEnd"/>
      <w:r w:rsidRPr="00540783">
        <w:t>.</w:t>
      </w:r>
    </w:p>
    <w:p w:rsidR="007D6F03" w:rsidRDefault="007D6F03" w:rsidP="00540783">
      <w:pPr>
        <w:pStyle w:val="ZUSTzmustartykuempunktem"/>
      </w:pPr>
      <w:r w:rsidRPr="00540783">
        <w:t>9.</w:t>
      </w:r>
      <w:r w:rsidR="00DD7788">
        <w:t xml:space="preserve"> </w:t>
      </w:r>
      <w:r w:rsidRPr="00540783">
        <w:t>W</w:t>
      </w:r>
      <w:r w:rsidR="00DD7788">
        <w:t xml:space="preserve"> </w:t>
      </w:r>
      <w:r w:rsidRPr="00540783">
        <w:t>celu realizacji działań, o</w:t>
      </w:r>
      <w:r w:rsidR="00DD7788">
        <w:t xml:space="preserve"> </w:t>
      </w:r>
      <w:r w:rsidRPr="00540783">
        <w:t>których mowa w</w:t>
      </w:r>
      <w:r w:rsidR="00DD7788">
        <w:t xml:space="preserve"> </w:t>
      </w:r>
      <w:r w:rsidRPr="00540783">
        <w:t>ust.</w:t>
      </w:r>
      <w:r w:rsidR="00DD7788">
        <w:t xml:space="preserve"> </w:t>
      </w:r>
      <w:r w:rsidRPr="00540783">
        <w:t>1, dowódca BOA oraz dowódcy samodzielnych</w:t>
      </w:r>
      <w:r>
        <w:t xml:space="preserve"> pododdziałów </w:t>
      </w:r>
      <w:proofErr w:type="spellStart"/>
      <w:r>
        <w:t>kontrterrorystycznych</w:t>
      </w:r>
      <w:proofErr w:type="spellEnd"/>
      <w:r>
        <w:t xml:space="preserve"> Policji współdziałają z</w:t>
      </w:r>
      <w:r w:rsidR="0074794C">
        <w:t> </w:t>
      </w:r>
      <w:r>
        <w:t>innymi jednostkami organizacyjnymi Policji oraz właściwymi instytucjami, w</w:t>
      </w:r>
      <w:r w:rsidR="00DD7788">
        <w:t xml:space="preserve"> </w:t>
      </w:r>
      <w:r>
        <w:t>tym innych państw.</w:t>
      </w:r>
    </w:p>
    <w:p w:rsidR="007D6F03" w:rsidRDefault="007D6F03" w:rsidP="00540783">
      <w:pPr>
        <w:pStyle w:val="ZUSTzmustartykuempunktem"/>
      </w:pPr>
      <w:r>
        <w:t>10.</w:t>
      </w:r>
      <w:r w:rsidR="00DD7788">
        <w:t xml:space="preserve"> </w:t>
      </w:r>
      <w:r>
        <w:t>W</w:t>
      </w:r>
      <w:r w:rsidR="00DD7788">
        <w:t xml:space="preserve"> </w:t>
      </w:r>
      <w:r>
        <w:t xml:space="preserve">przypadku prowadzenia działań </w:t>
      </w:r>
      <w:proofErr w:type="spellStart"/>
      <w:r>
        <w:t>kontrterrorystycznych</w:t>
      </w:r>
      <w:proofErr w:type="spellEnd"/>
      <w:r>
        <w:t xml:space="preserve"> w</w:t>
      </w:r>
      <w:r w:rsidR="00DD7788">
        <w:t xml:space="preserve"> </w:t>
      </w:r>
      <w:r>
        <w:t>rozumieniu ustawy z</w:t>
      </w:r>
      <w:r w:rsidR="00DD7788">
        <w:t xml:space="preserve"> </w:t>
      </w:r>
      <w:r>
        <w:t>dnia 10</w:t>
      </w:r>
      <w:r w:rsidR="00DD7788">
        <w:t xml:space="preserve"> </w:t>
      </w:r>
      <w:r>
        <w:t>czerwca 2016</w:t>
      </w:r>
      <w:r w:rsidR="00DD7788">
        <w:t xml:space="preserve"> </w:t>
      </w:r>
      <w:r>
        <w:t>r. o</w:t>
      </w:r>
      <w:r w:rsidR="00DD7788">
        <w:t xml:space="preserve"> </w:t>
      </w:r>
      <w:r>
        <w:t xml:space="preserve">działaniach antyterrorystycznych dowódca BOA kieruje do działań samodzielne pododdziały </w:t>
      </w:r>
      <w:proofErr w:type="spellStart"/>
      <w:r>
        <w:t>kontrterrorystyczne</w:t>
      </w:r>
      <w:proofErr w:type="spellEnd"/>
      <w:r>
        <w:t xml:space="preserve"> Policji oraz koordynuje przygotowanie i</w:t>
      </w:r>
      <w:r w:rsidR="00DD7788">
        <w:t xml:space="preserve"> </w:t>
      </w:r>
      <w:r>
        <w:t>wykorzystanie ich sił i</w:t>
      </w:r>
      <w:r w:rsidR="00DD7788">
        <w:t xml:space="preserve"> </w:t>
      </w:r>
      <w:r>
        <w:t>środków do realizacji tych działań.</w:t>
      </w:r>
    </w:p>
    <w:p w:rsidR="007D6F03" w:rsidRDefault="007D6F03" w:rsidP="00540783">
      <w:pPr>
        <w:pStyle w:val="ZUSTzmustartykuempunktem"/>
      </w:pPr>
      <w:r>
        <w:t>11.</w:t>
      </w:r>
      <w:r w:rsidR="00DD7788">
        <w:t xml:space="preserve"> </w:t>
      </w:r>
      <w:r>
        <w:t>Kierujący działaniami antyterrorystycznymi, o</w:t>
      </w:r>
      <w:r w:rsidR="00DD7788">
        <w:t xml:space="preserve"> </w:t>
      </w:r>
      <w:r>
        <w:t>którym mowa w</w:t>
      </w:r>
      <w:r w:rsidR="00DD7788">
        <w:t xml:space="preserve"> </w:t>
      </w:r>
      <w:r>
        <w:t>art.</w:t>
      </w:r>
      <w:r w:rsidR="00DD7788">
        <w:t xml:space="preserve"> </w:t>
      </w:r>
      <w:r>
        <w:t>18 pkt</w:t>
      </w:r>
      <w:r w:rsidR="00DD7788">
        <w:t xml:space="preserve"> </w:t>
      </w:r>
      <w:r>
        <w:t>1</w:t>
      </w:r>
      <w:r w:rsidR="00DD7788">
        <w:t xml:space="preserve"> </w:t>
      </w:r>
      <w:r>
        <w:t>ustawy z</w:t>
      </w:r>
      <w:r w:rsidR="00DD7788">
        <w:t xml:space="preserve"> </w:t>
      </w:r>
      <w:r>
        <w:t>dnia 10</w:t>
      </w:r>
      <w:r w:rsidR="00DD7788">
        <w:t xml:space="preserve"> </w:t>
      </w:r>
      <w:r>
        <w:t>czerwca 2016</w:t>
      </w:r>
      <w:r w:rsidR="00DD7788">
        <w:t xml:space="preserve"> </w:t>
      </w:r>
      <w:r>
        <w:t>r. o</w:t>
      </w:r>
      <w:r w:rsidR="00DD7788">
        <w:t xml:space="preserve"> </w:t>
      </w:r>
      <w:r>
        <w:t xml:space="preserve">działaniach antyterrorystycznych, powierza dowodzenie grupą </w:t>
      </w:r>
      <w:proofErr w:type="spellStart"/>
      <w:r>
        <w:t>kontrterrorystyczną</w:t>
      </w:r>
      <w:proofErr w:type="spellEnd"/>
      <w:r w:rsidRPr="00525AD4">
        <w:t xml:space="preserve"> </w:t>
      </w:r>
      <w:r>
        <w:t xml:space="preserve">policjantowi służby </w:t>
      </w:r>
      <w:proofErr w:type="spellStart"/>
      <w:r>
        <w:t>kontrterrorystycznej</w:t>
      </w:r>
      <w:proofErr w:type="spellEnd"/>
      <w:r>
        <w:t xml:space="preserve"> wskazanemu przez dowódcę BOA.</w:t>
      </w:r>
    </w:p>
    <w:p w:rsidR="007D6F03" w:rsidRDefault="007D6F03" w:rsidP="00540783">
      <w:pPr>
        <w:pStyle w:val="ZUSTzmustartykuempunktem"/>
      </w:pPr>
      <w:r>
        <w:t>12.</w:t>
      </w:r>
      <w:r w:rsidR="00DD7788">
        <w:t xml:space="preserve"> </w:t>
      </w:r>
      <w:r>
        <w:t>W</w:t>
      </w:r>
      <w:r w:rsidR="00DD7788">
        <w:t xml:space="preserve"> </w:t>
      </w:r>
      <w:r>
        <w:t>przypadku wystąpienia zdarzenia o</w:t>
      </w:r>
      <w:r w:rsidR="00DD7788">
        <w:t xml:space="preserve"> </w:t>
      </w:r>
      <w:r>
        <w:t xml:space="preserve">charakterze terrorystycznym działania </w:t>
      </w:r>
      <w:proofErr w:type="spellStart"/>
      <w:r>
        <w:t>kontrterrorystyczne</w:t>
      </w:r>
      <w:proofErr w:type="spellEnd"/>
      <w:r>
        <w:t xml:space="preserve"> są realizowane przez BOA oraz samodzielne pododdziały </w:t>
      </w:r>
      <w:proofErr w:type="spellStart"/>
      <w:r>
        <w:t>kontrterrorystyczne</w:t>
      </w:r>
      <w:proofErr w:type="spellEnd"/>
      <w:r>
        <w:t xml:space="preserve"> Policji przed innymi działaniami.</w:t>
      </w:r>
      <w:r w:rsidR="00DD7788">
        <w:t>”</w:t>
      </w:r>
      <w:r>
        <w:t>;</w:t>
      </w:r>
    </w:p>
    <w:p w:rsidR="007D6F03" w:rsidRDefault="007D6F03" w:rsidP="007D6F03">
      <w:pPr>
        <w:pStyle w:val="PKTpunkt"/>
      </w:pPr>
      <w:r>
        <w:t>3)</w:t>
      </w:r>
      <w:r>
        <w:tab/>
        <w:t>w art.</w:t>
      </w:r>
      <w:r w:rsidR="00DD7788">
        <w:t xml:space="preserve"> </w:t>
      </w:r>
      <w:r>
        <w:t xml:space="preserve">6da po wyrazach </w:t>
      </w:r>
      <w:r w:rsidR="00DD7788">
        <w:t>„</w:t>
      </w:r>
      <w:r>
        <w:t>art. 5b ust.</w:t>
      </w:r>
      <w:r w:rsidR="00DD7788">
        <w:t xml:space="preserve"> </w:t>
      </w:r>
      <w:r>
        <w:t>2 i</w:t>
      </w:r>
      <w:r w:rsidR="00DD7788">
        <w:t xml:space="preserve"> </w:t>
      </w:r>
      <w:r>
        <w:t>5,</w:t>
      </w:r>
      <w:r w:rsidR="00DD7788">
        <w:t>”</w:t>
      </w:r>
      <w:r>
        <w:t xml:space="preserve"> dodaje się wyrazy </w:t>
      </w:r>
      <w:r w:rsidR="00DD7788">
        <w:t>„</w:t>
      </w:r>
      <w:r>
        <w:t>art. 5c ust.</w:t>
      </w:r>
      <w:r w:rsidR="00DD7788">
        <w:t xml:space="preserve"> </w:t>
      </w:r>
      <w:r>
        <w:t>4–7,</w:t>
      </w:r>
      <w:r w:rsidR="00DD7788">
        <w:t>”</w:t>
      </w:r>
      <w:r>
        <w:t>;</w:t>
      </w:r>
    </w:p>
    <w:p w:rsidR="007D6F03" w:rsidRDefault="007D6F03" w:rsidP="00DD7788">
      <w:pPr>
        <w:pStyle w:val="PKTpunkt"/>
        <w:keepNext/>
      </w:pPr>
      <w:r>
        <w:lastRenderedPageBreak/>
        <w:t>4)</w:t>
      </w:r>
      <w:r>
        <w:tab/>
        <w:t>w art.</w:t>
      </w:r>
      <w:r w:rsidR="00DD7788">
        <w:t xml:space="preserve"> </w:t>
      </w:r>
      <w:r>
        <w:t>6e:</w:t>
      </w:r>
    </w:p>
    <w:p w:rsidR="007D6F03" w:rsidRDefault="007D6F03" w:rsidP="007D6F03">
      <w:pPr>
        <w:pStyle w:val="LITlitera"/>
      </w:pPr>
      <w:r>
        <w:t>a)</w:t>
      </w:r>
      <w:r>
        <w:tab/>
        <w:t>w ust.</w:t>
      </w:r>
      <w:r w:rsidR="00DD7788">
        <w:t xml:space="preserve"> </w:t>
      </w:r>
      <w:r>
        <w:t>1</w:t>
      </w:r>
      <w:r w:rsidR="00DD7788">
        <w:t xml:space="preserve"> </w:t>
      </w:r>
      <w:r>
        <w:t xml:space="preserve">po wyrazach </w:t>
      </w:r>
      <w:r w:rsidR="00DD7788">
        <w:t>„</w:t>
      </w:r>
      <w:r>
        <w:t>art. 5b ust.</w:t>
      </w:r>
      <w:r w:rsidR="00DD7788">
        <w:t xml:space="preserve"> </w:t>
      </w:r>
      <w:r>
        <w:t>4 i</w:t>
      </w:r>
      <w:r w:rsidR="00DD7788">
        <w:t xml:space="preserve"> </w:t>
      </w:r>
      <w:r>
        <w:t>5,</w:t>
      </w:r>
      <w:r w:rsidR="00DD7788">
        <w:t>”</w:t>
      </w:r>
      <w:r>
        <w:t xml:space="preserve"> dodaje się wyrazy </w:t>
      </w:r>
      <w:r w:rsidR="00DD7788">
        <w:t>„</w:t>
      </w:r>
      <w:r>
        <w:t>art. 5c ust.</w:t>
      </w:r>
      <w:r w:rsidR="00DD7788">
        <w:t xml:space="preserve"> </w:t>
      </w:r>
      <w:r>
        <w:t>4–7,</w:t>
      </w:r>
      <w:r w:rsidR="00DD7788">
        <w:t>”</w:t>
      </w:r>
      <w:r>
        <w:t>,</w:t>
      </w:r>
    </w:p>
    <w:p w:rsidR="007D6F03" w:rsidRDefault="007D6F03" w:rsidP="007D6F03">
      <w:pPr>
        <w:pStyle w:val="LITlitera"/>
      </w:pPr>
      <w:r>
        <w:t>b)</w:t>
      </w:r>
      <w:r>
        <w:tab/>
        <w:t>w ust.</w:t>
      </w:r>
      <w:r w:rsidR="00DD7788">
        <w:t xml:space="preserve"> </w:t>
      </w:r>
      <w:r>
        <w:t>3</w:t>
      </w:r>
      <w:r w:rsidR="00DD7788">
        <w:t xml:space="preserve"> </w:t>
      </w:r>
      <w:r>
        <w:t xml:space="preserve">po wyrazach </w:t>
      </w:r>
      <w:r w:rsidR="00DD7788">
        <w:t>„</w:t>
      </w:r>
      <w:r>
        <w:t>Komendanta BSWP,</w:t>
      </w:r>
      <w:r w:rsidR="00DD7788">
        <w:t>”</w:t>
      </w:r>
      <w:r>
        <w:t xml:space="preserve"> dodaje się wyrazy </w:t>
      </w:r>
      <w:r w:rsidR="00DD7788">
        <w:t>„</w:t>
      </w:r>
      <w:r>
        <w:t>dowódcy BOA,</w:t>
      </w:r>
      <w:r w:rsidR="00DD7788">
        <w:t>”</w:t>
      </w:r>
      <w:r>
        <w:t>;</w:t>
      </w:r>
    </w:p>
    <w:p w:rsidR="007D6F03" w:rsidRDefault="007D6F03" w:rsidP="007D6F03">
      <w:pPr>
        <w:pStyle w:val="PKTpunkt"/>
      </w:pPr>
      <w:r>
        <w:t>5)</w:t>
      </w:r>
      <w:r>
        <w:tab/>
        <w:t>w art.</w:t>
      </w:r>
      <w:r w:rsidR="00DD7788">
        <w:t xml:space="preserve"> </w:t>
      </w:r>
      <w:r>
        <w:t>6i w</w:t>
      </w:r>
      <w:r w:rsidR="00DD7788">
        <w:t xml:space="preserve"> </w:t>
      </w:r>
      <w:r>
        <w:t>pkt</w:t>
      </w:r>
      <w:r w:rsidR="00DD7788">
        <w:t xml:space="preserve"> </w:t>
      </w:r>
      <w:r>
        <w:t>3 w</w:t>
      </w:r>
      <w:r w:rsidR="00DD7788">
        <w:t xml:space="preserve"> </w:t>
      </w:r>
      <w:r>
        <w:t>lit.</w:t>
      </w:r>
      <w:r w:rsidR="00DD7788">
        <w:t xml:space="preserve"> </w:t>
      </w:r>
      <w:r>
        <w:t>a</w:t>
      </w:r>
      <w:r w:rsidR="00DD7788">
        <w:t xml:space="preserve"> </w:t>
      </w:r>
      <w:r>
        <w:t xml:space="preserve">po wyrazach </w:t>
      </w:r>
      <w:r w:rsidR="00DD7788">
        <w:t>„</w:t>
      </w:r>
      <w:r>
        <w:t>komendantów i</w:t>
      </w:r>
      <w:r w:rsidR="00DD7788">
        <w:t xml:space="preserve"> </w:t>
      </w:r>
      <w:r>
        <w:t>ich zastępców,</w:t>
      </w:r>
      <w:r w:rsidR="00DD7788">
        <w:t>”</w:t>
      </w:r>
      <w:r>
        <w:t xml:space="preserve"> dodaje się wyrazy </w:t>
      </w:r>
      <w:r w:rsidR="00DD7788">
        <w:t>„</w:t>
      </w:r>
      <w:r>
        <w:t>dowódców i</w:t>
      </w:r>
      <w:r w:rsidR="00DD7788">
        <w:t xml:space="preserve"> </w:t>
      </w:r>
      <w:r>
        <w:t>ich zastępców,</w:t>
      </w:r>
      <w:r w:rsidR="00DD7788">
        <w:t>”</w:t>
      </w:r>
      <w:r>
        <w:t>;</w:t>
      </w:r>
    </w:p>
    <w:p w:rsidR="007D6F03" w:rsidRDefault="007D6F03" w:rsidP="00DD7788">
      <w:pPr>
        <w:pStyle w:val="PKTpunkt"/>
        <w:keepNext/>
      </w:pPr>
      <w:r>
        <w:t>6)</w:t>
      </w:r>
      <w:r>
        <w:tab/>
        <w:t>w art.</w:t>
      </w:r>
      <w:r w:rsidR="00DD7788">
        <w:t xml:space="preserve"> </w:t>
      </w:r>
      <w:r>
        <w:t>7 w</w:t>
      </w:r>
      <w:r w:rsidR="00DD7788">
        <w:t xml:space="preserve"> </w:t>
      </w:r>
      <w:r>
        <w:t>ust.</w:t>
      </w:r>
      <w:r w:rsidR="00DD7788">
        <w:t xml:space="preserve"> </w:t>
      </w:r>
      <w:r>
        <w:t>1 w</w:t>
      </w:r>
      <w:r w:rsidR="00DD7788">
        <w:t xml:space="preserve"> </w:t>
      </w:r>
      <w:r>
        <w:t>pkt</w:t>
      </w:r>
      <w:r w:rsidR="00DD7788">
        <w:t xml:space="preserve"> </w:t>
      </w:r>
      <w:r>
        <w:t>9</w:t>
      </w:r>
      <w:r w:rsidR="00DD7788">
        <w:t xml:space="preserve"> </w:t>
      </w:r>
      <w:r>
        <w:t>kropkę zastępuje się średnikiem i</w:t>
      </w:r>
      <w:r w:rsidR="00DD7788">
        <w:t xml:space="preserve"> </w:t>
      </w:r>
      <w:r>
        <w:t>dodaje się pkt</w:t>
      </w:r>
      <w:r w:rsidR="00DD7788">
        <w:t xml:space="preserve"> </w:t>
      </w:r>
      <w:r>
        <w:t>10 i</w:t>
      </w:r>
      <w:r w:rsidR="00DD7788">
        <w:t xml:space="preserve"> </w:t>
      </w:r>
      <w:r>
        <w:t>11</w:t>
      </w:r>
      <w:r w:rsidR="00DD7788">
        <w:t xml:space="preserve"> </w:t>
      </w:r>
      <w:r>
        <w:t>w</w:t>
      </w:r>
      <w:r w:rsidR="0074794C">
        <w:t> </w:t>
      </w:r>
      <w:r>
        <w:t>brzmieniu:</w:t>
      </w:r>
    </w:p>
    <w:p w:rsidR="007D6F03" w:rsidRDefault="00DD7788" w:rsidP="007D6F03">
      <w:pPr>
        <w:pStyle w:val="ZPKTzmpktartykuempunktem"/>
      </w:pPr>
      <w:r>
        <w:t>„</w:t>
      </w:r>
      <w:r w:rsidR="007D6F03">
        <w:t>10)</w:t>
      </w:r>
      <w:r w:rsidR="007D6F03">
        <w:tab/>
        <w:t>organizację, rzeczowy i</w:t>
      </w:r>
      <w:r>
        <w:t xml:space="preserve"> </w:t>
      </w:r>
      <w:r w:rsidR="007D6F03">
        <w:t>miejscowy zakres działania BOA oraz zasady współdziałania z</w:t>
      </w:r>
      <w:r>
        <w:t xml:space="preserve"> </w:t>
      </w:r>
      <w:r w:rsidR="007D6F03">
        <w:t>innymi jednostkami organizacyjnymi Policji;</w:t>
      </w:r>
    </w:p>
    <w:p w:rsidR="007D6F03" w:rsidRDefault="007D6F03" w:rsidP="007D6F03">
      <w:pPr>
        <w:pStyle w:val="ZPKTzmpktartykuempunktem"/>
      </w:pPr>
      <w:r>
        <w:t>11)</w:t>
      </w:r>
      <w:r>
        <w:tab/>
        <w:t xml:space="preserve">szczegółowe warunki odbywania doskonalenia zawodowego </w:t>
      </w:r>
      <w:r w:rsidRPr="00981D44">
        <w:t xml:space="preserve">dla służby </w:t>
      </w:r>
      <w:proofErr w:type="spellStart"/>
      <w:r w:rsidRPr="00981D44">
        <w:t>kontrterrorystycznej</w:t>
      </w:r>
      <w:proofErr w:type="spellEnd"/>
      <w:r w:rsidRPr="00D34646">
        <w:t>.</w:t>
      </w:r>
      <w:r w:rsidR="00DD7788">
        <w:t>”</w:t>
      </w:r>
      <w:r w:rsidRPr="00D34646">
        <w:t>;</w:t>
      </w:r>
    </w:p>
    <w:p w:rsidR="007D6F03" w:rsidRDefault="007D6F03" w:rsidP="00DD7788">
      <w:pPr>
        <w:pStyle w:val="PKTpunkt"/>
        <w:keepNext/>
      </w:pPr>
      <w:r>
        <w:t>7)</w:t>
      </w:r>
      <w:r>
        <w:tab/>
        <w:t>w art.</w:t>
      </w:r>
      <w:r w:rsidR="00DD7788">
        <w:t xml:space="preserve"> </w:t>
      </w:r>
      <w:r>
        <w:t>71a dodaje się ust.</w:t>
      </w:r>
      <w:r w:rsidR="00DD7788">
        <w:t xml:space="preserve"> </w:t>
      </w:r>
      <w:r>
        <w:t>8–10 w</w:t>
      </w:r>
      <w:r w:rsidR="00DD7788">
        <w:t xml:space="preserve"> </w:t>
      </w:r>
      <w:r>
        <w:t>brzmieniu:</w:t>
      </w:r>
    </w:p>
    <w:p w:rsidR="007D6F03" w:rsidRPr="007061E3" w:rsidRDefault="00DD7788" w:rsidP="00540783">
      <w:pPr>
        <w:pStyle w:val="ZUSTzmustartykuempunktem"/>
      </w:pPr>
      <w:r>
        <w:t>„</w:t>
      </w:r>
      <w:r w:rsidR="007D6F03" w:rsidRPr="007061E3">
        <w:t>8.</w:t>
      </w:r>
      <w:r>
        <w:t xml:space="preserve"> </w:t>
      </w:r>
      <w:r w:rsidR="007D6F03" w:rsidRPr="007061E3">
        <w:t>W</w:t>
      </w:r>
      <w:r>
        <w:t xml:space="preserve"> </w:t>
      </w:r>
      <w:r w:rsidR="007D6F03" w:rsidRPr="007061E3">
        <w:t>czasie wykonywania zadań, o</w:t>
      </w:r>
      <w:r>
        <w:t xml:space="preserve"> </w:t>
      </w:r>
      <w:r w:rsidR="007D6F03" w:rsidRPr="007061E3">
        <w:t>których mowa w</w:t>
      </w:r>
      <w:r>
        <w:t xml:space="preserve"> </w:t>
      </w:r>
      <w:r w:rsidR="007D6F03">
        <w:t>art.</w:t>
      </w:r>
      <w:r>
        <w:t xml:space="preserve"> </w:t>
      </w:r>
      <w:r w:rsidR="007D6F03" w:rsidRPr="007061E3">
        <w:t>1</w:t>
      </w:r>
      <w:r w:rsidR="007D6F03">
        <w:t xml:space="preserve"> ust.</w:t>
      </w:r>
      <w:r>
        <w:t xml:space="preserve"> </w:t>
      </w:r>
      <w:r w:rsidR="007D6F03" w:rsidRPr="007061E3">
        <w:t>2</w:t>
      </w:r>
      <w:r w:rsidR="007D6F03">
        <w:t xml:space="preserve"> pkt</w:t>
      </w:r>
      <w:r>
        <w:t xml:space="preserve"> </w:t>
      </w:r>
      <w:r w:rsidR="007D6F03" w:rsidRPr="007061E3">
        <w:t>1</w:t>
      </w:r>
      <w:r w:rsidR="007D6F03">
        <w:t xml:space="preserve"> i</w:t>
      </w:r>
      <w:r>
        <w:t xml:space="preserve"> </w:t>
      </w:r>
      <w:r w:rsidR="007D6F03" w:rsidRPr="007061E3">
        <w:t>3a, w</w:t>
      </w:r>
      <w:r w:rsidR="0074794C">
        <w:t> </w:t>
      </w:r>
      <w:r w:rsidR="007D6F03" w:rsidRPr="007061E3">
        <w:t xml:space="preserve">okolicznościach uzasadnionych stanem wyższej konieczności, policjant służby </w:t>
      </w:r>
      <w:proofErr w:type="spellStart"/>
      <w:r w:rsidR="007D6F03" w:rsidRPr="007061E3">
        <w:t>kontrterrorystycznej</w:t>
      </w:r>
      <w:proofErr w:type="spellEnd"/>
      <w:r w:rsidR="007D6F03" w:rsidRPr="007061E3">
        <w:t xml:space="preserve"> może odstąpić od przestrzegania przepisów oraz zasad bezpieczeństwa i</w:t>
      </w:r>
      <w:r>
        <w:t xml:space="preserve"> </w:t>
      </w:r>
      <w:r w:rsidR="007D6F03" w:rsidRPr="007061E3">
        <w:t>higieny służby, z</w:t>
      </w:r>
      <w:r>
        <w:t xml:space="preserve"> </w:t>
      </w:r>
      <w:r w:rsidR="007D6F03" w:rsidRPr="007061E3">
        <w:t>zachowaniem dostępnych w</w:t>
      </w:r>
      <w:r>
        <w:t xml:space="preserve"> </w:t>
      </w:r>
      <w:r w:rsidR="007D6F03" w:rsidRPr="007061E3">
        <w:t>danych warunkach zabezpieczeń, jeżeli w</w:t>
      </w:r>
      <w:r>
        <w:t xml:space="preserve"> </w:t>
      </w:r>
      <w:r w:rsidR="007D6F03" w:rsidRPr="007061E3">
        <w:t>jego ocenie, dokonanej w</w:t>
      </w:r>
      <w:r>
        <w:t xml:space="preserve"> </w:t>
      </w:r>
      <w:r w:rsidR="007D6F03" w:rsidRPr="007061E3">
        <w:t>miejscu i</w:t>
      </w:r>
      <w:r>
        <w:t xml:space="preserve"> </w:t>
      </w:r>
      <w:r w:rsidR="007D6F03" w:rsidRPr="007061E3">
        <w:t>czasie wykonywania zadania, istnieje prawdopodobieństwo uratowania życia ludzkiego lub odwrócenia zagrożenia godzącego w</w:t>
      </w:r>
      <w:r>
        <w:t xml:space="preserve"> </w:t>
      </w:r>
      <w:r w:rsidR="007D6F03" w:rsidRPr="007061E3">
        <w:t>bezpieczeństwo państwa.</w:t>
      </w:r>
    </w:p>
    <w:p w:rsidR="007D6F03" w:rsidRDefault="007D6F03" w:rsidP="00540783">
      <w:pPr>
        <w:pStyle w:val="ZUSTzmustartykuempunktem"/>
      </w:pPr>
      <w:r>
        <w:t>9.</w:t>
      </w:r>
      <w:r w:rsidR="00DD7788">
        <w:t xml:space="preserve"> </w:t>
      </w:r>
      <w:r>
        <w:t>Przełożony, o</w:t>
      </w:r>
      <w:r w:rsidR="00DD7788">
        <w:t xml:space="preserve"> </w:t>
      </w:r>
      <w:r>
        <w:t>którym mowa w</w:t>
      </w:r>
      <w:r w:rsidR="00DD7788">
        <w:t xml:space="preserve"> </w:t>
      </w:r>
      <w:r>
        <w:t>ust.</w:t>
      </w:r>
      <w:r w:rsidR="00DD7788">
        <w:t xml:space="preserve"> </w:t>
      </w:r>
      <w:r>
        <w:t>1, odpowiada za przygotowanie i</w:t>
      </w:r>
      <w:r w:rsidR="0074794C">
        <w:t> </w:t>
      </w:r>
      <w:r>
        <w:t>zapewnienie właściwych warunków bezpieczeństwa i</w:t>
      </w:r>
      <w:r w:rsidR="00DD7788">
        <w:t xml:space="preserve"> </w:t>
      </w:r>
      <w:r>
        <w:t>higieny służby w</w:t>
      </w:r>
      <w:r w:rsidR="00DD7788">
        <w:t xml:space="preserve"> </w:t>
      </w:r>
      <w:r>
        <w:t>trakcie realizacji szkolenia zawodowego lub doskonalenia zawodowego, w</w:t>
      </w:r>
      <w:r w:rsidR="00DD7788">
        <w:t xml:space="preserve"> </w:t>
      </w:r>
      <w:r>
        <w:t>szczególności prowadzonych z</w:t>
      </w:r>
      <w:r w:rsidR="00DD7788">
        <w:t xml:space="preserve"> </w:t>
      </w:r>
      <w:r>
        <w:t>użyciem środków przymusu bezpośredniego, środków ochrony indywidualnej lub broni palnej.</w:t>
      </w:r>
    </w:p>
    <w:p w:rsidR="007D6F03" w:rsidRDefault="007D6F03" w:rsidP="00540783">
      <w:pPr>
        <w:pStyle w:val="ZUSTzmustartykuempunktem"/>
      </w:pPr>
      <w:r>
        <w:t>10.</w:t>
      </w:r>
      <w:r w:rsidR="00DD7788">
        <w:t xml:space="preserve"> </w:t>
      </w:r>
      <w:r>
        <w:t>Minister właściwy do spraw wewnętrznych określi, w</w:t>
      </w:r>
      <w:r w:rsidR="00DD7788">
        <w:t xml:space="preserve"> </w:t>
      </w:r>
      <w:r>
        <w:t>drodze rozporządzenia, szczegółowe warunki bezpieczeństwa i</w:t>
      </w:r>
      <w:r w:rsidR="00DD7788">
        <w:t xml:space="preserve"> </w:t>
      </w:r>
      <w:r>
        <w:t>higieny służby w</w:t>
      </w:r>
      <w:r w:rsidR="00DD7788">
        <w:t xml:space="preserve"> </w:t>
      </w:r>
      <w:r>
        <w:t>trakcie realizacji szkolenia lub doskonalenia, o</w:t>
      </w:r>
      <w:r w:rsidR="00DD7788">
        <w:t xml:space="preserve"> </w:t>
      </w:r>
      <w:r>
        <w:t>których mowa w</w:t>
      </w:r>
      <w:r w:rsidR="00DD7788">
        <w:t xml:space="preserve"> </w:t>
      </w:r>
      <w:r>
        <w:t>ust.</w:t>
      </w:r>
      <w:r w:rsidR="00DD7788">
        <w:t xml:space="preserve"> </w:t>
      </w:r>
      <w:r>
        <w:t>9, oraz szczegółowe warunki uczestnictwa w</w:t>
      </w:r>
      <w:r w:rsidR="00DD7788">
        <w:t xml:space="preserve"> </w:t>
      </w:r>
      <w:r>
        <w:t>tym szkoleniu lub doskonaleniu, uwzględniając konieczność właściwego ich przygotowania oraz właściwość i</w:t>
      </w:r>
      <w:r w:rsidR="00DD7788">
        <w:t xml:space="preserve"> </w:t>
      </w:r>
      <w:r>
        <w:t>specyfikę służby w</w:t>
      </w:r>
      <w:r w:rsidR="00DD7788">
        <w:t xml:space="preserve"> </w:t>
      </w:r>
      <w:r>
        <w:t>Policji.</w:t>
      </w:r>
      <w:r w:rsidR="00DD7788">
        <w:t>”</w:t>
      </w:r>
      <w:r>
        <w:t>;</w:t>
      </w:r>
    </w:p>
    <w:p w:rsidR="007D6F03" w:rsidRDefault="007D6F03" w:rsidP="00DD7788">
      <w:pPr>
        <w:pStyle w:val="PKTpunkt"/>
        <w:keepNext/>
      </w:pPr>
      <w:r>
        <w:t>8)</w:t>
      </w:r>
      <w:r>
        <w:tab/>
        <w:t>po art.</w:t>
      </w:r>
      <w:r w:rsidR="00DD7788">
        <w:t xml:space="preserve"> </w:t>
      </w:r>
      <w:r>
        <w:t>71c dodaje się art.</w:t>
      </w:r>
      <w:r w:rsidR="00DD7788">
        <w:t xml:space="preserve"> </w:t>
      </w:r>
      <w:r>
        <w:t>71d w</w:t>
      </w:r>
      <w:r w:rsidR="00DD7788">
        <w:t xml:space="preserve"> </w:t>
      </w:r>
      <w:r>
        <w:t>brzmieniu:</w:t>
      </w:r>
    </w:p>
    <w:p w:rsidR="007D6F03" w:rsidRDefault="00DD7788" w:rsidP="007D6F03">
      <w:pPr>
        <w:pStyle w:val="ZARTzmartartykuempunktem"/>
      </w:pPr>
      <w:r>
        <w:t>„</w:t>
      </w:r>
      <w:r w:rsidR="007D6F03">
        <w:t>Art.</w:t>
      </w:r>
      <w:r w:rsidR="00BC7039">
        <w:t xml:space="preserve"> </w:t>
      </w:r>
      <w:r w:rsidR="007D6F03">
        <w:t>71d.</w:t>
      </w:r>
      <w:r>
        <w:t xml:space="preserve"> </w:t>
      </w:r>
      <w:r w:rsidR="007D6F03">
        <w:t>W</w:t>
      </w:r>
      <w:r>
        <w:t xml:space="preserve"> </w:t>
      </w:r>
      <w:r w:rsidR="007D6F03">
        <w:t>przypadku policjantów delegowanych do czasowego pełnienia służby w</w:t>
      </w:r>
      <w:r>
        <w:t xml:space="preserve"> </w:t>
      </w:r>
      <w:r w:rsidR="007D6F03">
        <w:t>innej jednostce organizacyjnej Policji lub w</w:t>
      </w:r>
      <w:r>
        <w:t xml:space="preserve"> </w:t>
      </w:r>
      <w:r w:rsidR="007D6F03">
        <w:t xml:space="preserve">innej miejscowości, przełożony </w:t>
      </w:r>
      <w:r w:rsidR="007D6F03">
        <w:lastRenderedPageBreak/>
        <w:t>w</w:t>
      </w:r>
      <w:r w:rsidR="0074794C">
        <w:t> </w:t>
      </w:r>
      <w:r w:rsidR="007D6F03">
        <w:t>jednostce, do której policjant został delegowany, realizuje w</w:t>
      </w:r>
      <w:r>
        <w:t xml:space="preserve"> </w:t>
      </w:r>
      <w:r w:rsidR="007D6F03">
        <w:t>stosunku do niego zadania, o</w:t>
      </w:r>
      <w:r>
        <w:t xml:space="preserve"> </w:t>
      </w:r>
      <w:r w:rsidR="007D6F03">
        <w:t>których mowa w</w:t>
      </w:r>
      <w:r>
        <w:t xml:space="preserve"> </w:t>
      </w:r>
      <w:r w:rsidR="007D6F03">
        <w:t>art.</w:t>
      </w:r>
      <w:r>
        <w:t xml:space="preserve"> </w:t>
      </w:r>
      <w:r w:rsidR="007D6F03">
        <w:t>71a–71c.</w:t>
      </w:r>
      <w:r>
        <w:t>”</w:t>
      </w:r>
      <w:r w:rsidR="007D6F03">
        <w:t>;</w:t>
      </w:r>
    </w:p>
    <w:p w:rsidR="007D6F03" w:rsidRDefault="007D6F03" w:rsidP="007D6F03">
      <w:pPr>
        <w:pStyle w:val="PKTpunkt"/>
      </w:pPr>
      <w:r>
        <w:t>9)</w:t>
      </w:r>
      <w:r>
        <w:tab/>
        <w:t>w art.</w:t>
      </w:r>
      <w:r w:rsidR="00DD7788">
        <w:t xml:space="preserve"> </w:t>
      </w:r>
      <w:r>
        <w:t>110 w</w:t>
      </w:r>
      <w:r w:rsidR="00DD7788">
        <w:t xml:space="preserve"> </w:t>
      </w:r>
      <w:r>
        <w:t>ust.</w:t>
      </w:r>
      <w:r w:rsidR="00DD7788">
        <w:t xml:space="preserve"> </w:t>
      </w:r>
      <w:r>
        <w:t>15 w</w:t>
      </w:r>
      <w:r w:rsidR="00DD7788">
        <w:t xml:space="preserve"> </w:t>
      </w:r>
      <w:r>
        <w:t xml:space="preserve">zdaniu pierwszym po wyrazach </w:t>
      </w:r>
      <w:r w:rsidR="00DD7788">
        <w:t>„</w:t>
      </w:r>
      <w:r>
        <w:t>Komendantowi CBŚP,</w:t>
      </w:r>
      <w:r w:rsidR="00DD7788">
        <w:t>”</w:t>
      </w:r>
      <w:r>
        <w:t xml:space="preserve"> dodaje się wyrazy </w:t>
      </w:r>
      <w:r w:rsidR="00DD7788">
        <w:t>„</w:t>
      </w:r>
      <w:r>
        <w:t>dowódcy BOA,</w:t>
      </w:r>
      <w:r w:rsidR="00DD7788">
        <w:t>”</w:t>
      </w:r>
      <w:r>
        <w:t>;</w:t>
      </w:r>
    </w:p>
    <w:p w:rsidR="007D6F03" w:rsidRDefault="007D6F03" w:rsidP="007D6F03">
      <w:pPr>
        <w:pStyle w:val="PKTpunkt"/>
        <w:rPr>
          <w:rStyle w:val="Ppogrubienie"/>
        </w:rPr>
      </w:pPr>
      <w:r>
        <w:t>10)</w:t>
      </w:r>
      <w:r>
        <w:tab/>
        <w:t>w art.</w:t>
      </w:r>
      <w:r w:rsidR="00DD7788">
        <w:t xml:space="preserve"> </w:t>
      </w:r>
      <w:r>
        <w:t>133 w</w:t>
      </w:r>
      <w:r w:rsidR="00DD7788">
        <w:t xml:space="preserve"> </w:t>
      </w:r>
      <w:r>
        <w:t>ust.</w:t>
      </w:r>
      <w:r w:rsidR="00DD7788">
        <w:t xml:space="preserve"> </w:t>
      </w:r>
      <w:r>
        <w:t>8 w</w:t>
      </w:r>
      <w:r w:rsidR="00DD7788">
        <w:t xml:space="preserve"> </w:t>
      </w:r>
      <w:r>
        <w:t>pkt</w:t>
      </w:r>
      <w:r w:rsidR="00DD7788">
        <w:t xml:space="preserve"> </w:t>
      </w:r>
      <w:r>
        <w:t>3</w:t>
      </w:r>
      <w:r w:rsidR="00DD7788">
        <w:t xml:space="preserve"> </w:t>
      </w:r>
      <w:r>
        <w:t xml:space="preserve">po wyrazach </w:t>
      </w:r>
      <w:r w:rsidR="00DD7788">
        <w:t>„</w:t>
      </w:r>
      <w:r>
        <w:t>Komendanta CBŚP,</w:t>
      </w:r>
      <w:r w:rsidR="00DD7788">
        <w:t>”</w:t>
      </w:r>
      <w:r>
        <w:t xml:space="preserve"> dodaje się wyrazy </w:t>
      </w:r>
      <w:r w:rsidR="00DD7788">
        <w:t>„</w:t>
      </w:r>
      <w:r>
        <w:t>dowódcy BOA,</w:t>
      </w:r>
      <w:r w:rsidR="00DD7788">
        <w:t>”</w:t>
      </w:r>
      <w:r>
        <w:t>.</w:t>
      </w:r>
    </w:p>
    <w:p w:rsidR="007D6F03" w:rsidRDefault="007D6F03" w:rsidP="007D6F03">
      <w:pPr>
        <w:pStyle w:val="ARTartustawynprozporzdzenia"/>
        <w:rPr>
          <w:rStyle w:val="Ppogrubienie"/>
        </w:rPr>
      </w:pPr>
      <w:r w:rsidRPr="00DD7788">
        <w:rPr>
          <w:rStyle w:val="Ppogrubienie"/>
        </w:rPr>
        <w:t>Art.</w:t>
      </w:r>
      <w:r w:rsidR="00DD7788">
        <w:rPr>
          <w:rStyle w:val="Ppogrubienie"/>
        </w:rPr>
        <w:t> </w:t>
      </w:r>
      <w:r w:rsidRPr="00DD7788">
        <w:rPr>
          <w:rStyle w:val="Ppogrubienie"/>
        </w:rPr>
        <w:t>2.</w:t>
      </w:r>
      <w:r w:rsidR="00DD7788">
        <w:rPr>
          <w:rStyle w:val="Ppogrubienie"/>
        </w:rPr>
        <w:t xml:space="preserve"> </w:t>
      </w:r>
      <w:r>
        <w:t>W</w:t>
      </w:r>
      <w:r w:rsidR="00DD7788">
        <w:rPr>
          <w:rStyle w:val="Ppogrubienie"/>
        </w:rPr>
        <w:t xml:space="preserve"> </w:t>
      </w:r>
      <w:r>
        <w:t>ustawie z</w:t>
      </w:r>
      <w:r w:rsidR="00DD7788">
        <w:t xml:space="preserve"> </w:t>
      </w:r>
      <w:r>
        <w:t>dnia 21</w:t>
      </w:r>
      <w:r w:rsidR="00DD7788">
        <w:t xml:space="preserve"> </w:t>
      </w:r>
      <w:r>
        <w:t>czerwca 1996</w:t>
      </w:r>
      <w:r w:rsidR="00DD7788">
        <w:t xml:space="preserve"> </w:t>
      </w:r>
      <w:r>
        <w:t>r. o</w:t>
      </w:r>
      <w:r w:rsidR="00DD7788">
        <w:t xml:space="preserve"> </w:t>
      </w:r>
      <w:r>
        <w:t>szczególnych formach sprawowania nadzoru przez ministra właściwego do spraw wewnętrznych (Dz.</w:t>
      </w:r>
      <w:r w:rsidR="00DD7788">
        <w:t xml:space="preserve"> </w:t>
      </w:r>
      <w:r>
        <w:t>U. poz.</w:t>
      </w:r>
      <w:r w:rsidR="00DD7788">
        <w:t xml:space="preserve"> </w:t>
      </w:r>
      <w:r>
        <w:t>491, z</w:t>
      </w:r>
      <w:r w:rsidR="00DD7788">
        <w:t xml:space="preserve"> </w:t>
      </w:r>
      <w:r>
        <w:t>późn. zm.</w:t>
      </w:r>
      <w:r w:rsidRPr="00284AFE">
        <w:rPr>
          <w:rStyle w:val="IGindeksgrny"/>
        </w:rPr>
        <w:footnoteReference w:id="3"/>
      </w:r>
      <w:r w:rsidRPr="00284AFE">
        <w:rPr>
          <w:rStyle w:val="IGindeksgrny"/>
        </w:rPr>
        <w:t>)</w:t>
      </w:r>
      <w:r>
        <w:t>) w</w:t>
      </w:r>
      <w:r w:rsidR="00DD7788">
        <w:t xml:space="preserve"> </w:t>
      </w:r>
      <w:r>
        <w:t>art.</w:t>
      </w:r>
      <w:r w:rsidR="00DD7788">
        <w:t xml:space="preserve"> </w:t>
      </w:r>
      <w:r>
        <w:t>11a w</w:t>
      </w:r>
      <w:r w:rsidR="00DD7788">
        <w:t xml:space="preserve"> </w:t>
      </w:r>
      <w:r>
        <w:t>ust.</w:t>
      </w:r>
      <w:r w:rsidR="00DD7788">
        <w:t xml:space="preserve"> </w:t>
      </w:r>
      <w:r>
        <w:t>3 w</w:t>
      </w:r>
      <w:r w:rsidR="00DD7788">
        <w:t xml:space="preserve"> </w:t>
      </w:r>
      <w:r>
        <w:t>pkt</w:t>
      </w:r>
      <w:r w:rsidR="00DD7788">
        <w:t xml:space="preserve"> </w:t>
      </w:r>
      <w:r>
        <w:t>2 w</w:t>
      </w:r>
      <w:r w:rsidR="00DD7788">
        <w:t xml:space="preserve"> </w:t>
      </w:r>
      <w:r>
        <w:t>lit.</w:t>
      </w:r>
      <w:r w:rsidR="00DD7788">
        <w:t xml:space="preserve"> </w:t>
      </w:r>
      <w:r>
        <w:t>a</w:t>
      </w:r>
      <w:r w:rsidR="00DD7788">
        <w:t xml:space="preserve"> </w:t>
      </w:r>
      <w:r>
        <w:t xml:space="preserve">wyraz </w:t>
      </w:r>
      <w:r w:rsidR="00DD7788">
        <w:t>„</w:t>
      </w:r>
      <w:r>
        <w:t>szefów</w:t>
      </w:r>
      <w:r w:rsidR="00DD7788">
        <w:t>”</w:t>
      </w:r>
      <w:r>
        <w:t xml:space="preserve"> zastępuje się wyrazem </w:t>
      </w:r>
      <w:r w:rsidR="00DD7788">
        <w:t>„</w:t>
      </w:r>
      <w:r>
        <w:t>dowódców</w:t>
      </w:r>
      <w:r w:rsidR="00DD7788">
        <w:t>”</w:t>
      </w:r>
      <w:r>
        <w:t>.</w:t>
      </w:r>
    </w:p>
    <w:p w:rsidR="007D6F03" w:rsidRPr="006F47D3" w:rsidRDefault="007D6F03" w:rsidP="004D48AC">
      <w:pPr>
        <w:pStyle w:val="ARTartustawynprozporzdzenia"/>
      </w:pPr>
      <w:r w:rsidRPr="00DD7788">
        <w:rPr>
          <w:rStyle w:val="Ppogrubienie"/>
        </w:rPr>
        <w:t>Art.</w:t>
      </w:r>
      <w:r w:rsidR="00DD7788">
        <w:rPr>
          <w:rStyle w:val="Ppogrubienie"/>
        </w:rPr>
        <w:t> </w:t>
      </w:r>
      <w:r w:rsidRPr="00DD7788">
        <w:rPr>
          <w:rStyle w:val="Ppogrubienie"/>
        </w:rPr>
        <w:t>3.</w:t>
      </w:r>
      <w:r w:rsidRPr="007D6F03">
        <w:rPr>
          <w:rStyle w:val="Ppogrubienie"/>
        </w:rPr>
        <w:t xml:space="preserve"> </w:t>
      </w:r>
      <w:r w:rsidRPr="004D48AC">
        <w:rPr>
          <w:rStyle w:val="Ppogrubienie"/>
          <w:b w:val="0"/>
        </w:rPr>
        <w:t>W</w:t>
      </w:r>
      <w:r w:rsidR="00DD7788" w:rsidRPr="004D48AC">
        <w:rPr>
          <w:rStyle w:val="Ppogrubienie"/>
          <w:b w:val="0"/>
        </w:rPr>
        <w:t xml:space="preserve"> </w:t>
      </w:r>
      <w:r w:rsidRPr="004D48AC">
        <w:t>ustawie</w:t>
      </w:r>
      <w:r w:rsidRPr="006F47D3">
        <w:t xml:space="preserve"> z</w:t>
      </w:r>
      <w:r w:rsidR="00DD7788">
        <w:t xml:space="preserve"> </w:t>
      </w:r>
      <w:r w:rsidRPr="006F47D3">
        <w:t>dnia 8</w:t>
      </w:r>
      <w:r w:rsidR="00DD7788">
        <w:t xml:space="preserve"> </w:t>
      </w:r>
      <w:r w:rsidRPr="006F47D3">
        <w:t>września 2006</w:t>
      </w:r>
      <w:r w:rsidR="00DD7788">
        <w:t xml:space="preserve"> </w:t>
      </w:r>
      <w:r w:rsidRPr="006F47D3">
        <w:t>r. o</w:t>
      </w:r>
      <w:r w:rsidR="00DD7788">
        <w:t xml:space="preserve"> </w:t>
      </w:r>
      <w:r w:rsidRPr="006F47D3">
        <w:t>Państwowym Ratownictwie Medycznym (</w:t>
      </w:r>
      <w:r>
        <w:t>Dz.</w:t>
      </w:r>
      <w:r w:rsidR="00DD7788">
        <w:t xml:space="preserve"> </w:t>
      </w:r>
      <w:r>
        <w:t>U.</w:t>
      </w:r>
      <w:r w:rsidRPr="006F47D3">
        <w:t xml:space="preserve"> z</w:t>
      </w:r>
      <w:r w:rsidR="00DD7788">
        <w:t xml:space="preserve"> </w:t>
      </w:r>
      <w:r w:rsidRPr="006F47D3">
        <w:t>2017</w:t>
      </w:r>
      <w:r w:rsidR="00DD7788">
        <w:t xml:space="preserve"> </w:t>
      </w:r>
      <w:r w:rsidRPr="006F47D3">
        <w:t>r.</w:t>
      </w:r>
      <w:r>
        <w:t xml:space="preserve"> poz.</w:t>
      </w:r>
      <w:r w:rsidR="00DD7788">
        <w:t xml:space="preserve"> </w:t>
      </w:r>
      <w:r w:rsidRPr="006F47D3">
        <w:t>2195</w:t>
      </w:r>
      <w:r>
        <w:t xml:space="preserve"> oraz</w:t>
      </w:r>
      <w:r w:rsidRPr="006F47D3">
        <w:t xml:space="preserve"> z</w:t>
      </w:r>
      <w:r w:rsidR="00DD7788">
        <w:t xml:space="preserve"> </w:t>
      </w:r>
      <w:r w:rsidRPr="006F47D3">
        <w:t>2018</w:t>
      </w:r>
      <w:r w:rsidR="00DD7788">
        <w:t xml:space="preserve"> </w:t>
      </w:r>
      <w:r w:rsidRPr="006F47D3">
        <w:t>r.</w:t>
      </w:r>
      <w:r>
        <w:t xml:space="preserve"> poz.</w:t>
      </w:r>
      <w:r w:rsidR="00DD7788">
        <w:t xml:space="preserve"> </w:t>
      </w:r>
      <w:r w:rsidRPr="006F47D3">
        <w:t>650</w:t>
      </w:r>
      <w:r>
        <w:t xml:space="preserve">, </w:t>
      </w:r>
      <w:r w:rsidRPr="006F47D3">
        <w:t>1115</w:t>
      </w:r>
      <w:r w:rsidR="009473BE">
        <w:t>,</w:t>
      </w:r>
      <w:r>
        <w:t xml:space="preserve"> 1544</w:t>
      </w:r>
      <w:r w:rsidR="009473BE">
        <w:t>, 1629 i 1699</w:t>
      </w:r>
      <w:r w:rsidRPr="006F47D3">
        <w:t>) wprowadza się następujące zmiany:</w:t>
      </w:r>
    </w:p>
    <w:p w:rsidR="007D6F03" w:rsidRDefault="0074794C" w:rsidP="00DD7788">
      <w:pPr>
        <w:pStyle w:val="PKTpunkt"/>
        <w:keepNext/>
      </w:pPr>
      <w:r>
        <w:t>1)</w:t>
      </w:r>
      <w:r>
        <w:tab/>
      </w:r>
      <w:r w:rsidR="007D6F03">
        <w:t>w</w:t>
      </w:r>
      <w:r w:rsidR="00DD7788">
        <w:t xml:space="preserve"> </w:t>
      </w:r>
      <w:r w:rsidR="007D6F03">
        <w:t>art.</w:t>
      </w:r>
      <w:r w:rsidR="00DD7788">
        <w:t xml:space="preserve"> </w:t>
      </w:r>
      <w:r w:rsidR="007D6F03">
        <w:t>11 w</w:t>
      </w:r>
      <w:r w:rsidR="00DD7788">
        <w:t xml:space="preserve"> </w:t>
      </w:r>
      <w:r w:rsidR="007D6F03">
        <w:t>ust.</w:t>
      </w:r>
      <w:r w:rsidR="00DD7788">
        <w:t xml:space="preserve"> </w:t>
      </w:r>
      <w:r w:rsidR="007D6F03">
        <w:t>3 pkt</w:t>
      </w:r>
      <w:r w:rsidR="00DD7788">
        <w:t xml:space="preserve"> </w:t>
      </w:r>
      <w:r w:rsidR="007D6F03">
        <w:t>7b otrzymuje brzmienie:</w:t>
      </w:r>
    </w:p>
    <w:p w:rsidR="007D6F03" w:rsidRDefault="00DD7788" w:rsidP="007D6F03">
      <w:pPr>
        <w:pStyle w:val="ZPKTzmpktartykuempunktem"/>
      </w:pPr>
      <w:r>
        <w:t>„</w:t>
      </w:r>
      <w:r w:rsidR="007D6F03">
        <w:t>7b)</w:t>
      </w:r>
      <w:r w:rsidR="00BC7039">
        <w:tab/>
      </w:r>
      <w:r w:rsidR="007D6F03" w:rsidRPr="00E23CFC">
        <w:t>w</w:t>
      </w:r>
      <w:r>
        <w:t xml:space="preserve"> </w:t>
      </w:r>
      <w:r w:rsidR="007D6F03" w:rsidRPr="00E23CFC">
        <w:t>wyod</w:t>
      </w:r>
      <w:r w:rsidR="007D6F03">
        <w:t>rębnionych oddziałach prewencji</w:t>
      </w:r>
      <w:r w:rsidR="007D6F03" w:rsidRPr="00E23CFC">
        <w:t>, o</w:t>
      </w:r>
      <w:r>
        <w:t xml:space="preserve"> </w:t>
      </w:r>
      <w:r w:rsidR="007D6F03" w:rsidRPr="00E23CFC">
        <w:t>których mowa w</w:t>
      </w:r>
      <w:r>
        <w:t xml:space="preserve"> </w:t>
      </w:r>
      <w:r w:rsidR="007D6F03">
        <w:t>art.</w:t>
      </w:r>
      <w:r>
        <w:t xml:space="preserve"> </w:t>
      </w:r>
      <w:r w:rsidR="007D6F03" w:rsidRPr="00E23CFC">
        <w:t>4</w:t>
      </w:r>
      <w:r w:rsidR="007D6F03">
        <w:t xml:space="preserve"> ust.</w:t>
      </w:r>
      <w:r>
        <w:t xml:space="preserve"> </w:t>
      </w:r>
      <w:r w:rsidR="007D6F03" w:rsidRPr="00E23CFC">
        <w:t>3</w:t>
      </w:r>
      <w:r w:rsidR="007D6F03">
        <w:t xml:space="preserve"> pkt</w:t>
      </w:r>
      <w:r>
        <w:t xml:space="preserve"> </w:t>
      </w:r>
      <w:r w:rsidR="007D6F03" w:rsidRPr="00E23CFC">
        <w:t>2</w:t>
      </w:r>
      <w:r>
        <w:t xml:space="preserve"> </w:t>
      </w:r>
      <w:r w:rsidR="007D6F03" w:rsidRPr="00E23CFC">
        <w:t>ustawy z</w:t>
      </w:r>
      <w:r>
        <w:t xml:space="preserve"> </w:t>
      </w:r>
      <w:r w:rsidR="007D6F03" w:rsidRPr="00E23CFC">
        <w:t>dnia 6</w:t>
      </w:r>
      <w:r>
        <w:t xml:space="preserve"> </w:t>
      </w:r>
      <w:r w:rsidR="007D6F03" w:rsidRPr="00E23CFC">
        <w:t>kwietnia 1990</w:t>
      </w:r>
      <w:r>
        <w:t xml:space="preserve"> </w:t>
      </w:r>
      <w:r w:rsidR="007D6F03" w:rsidRPr="00E23CFC">
        <w:t>r. o</w:t>
      </w:r>
      <w:r>
        <w:t xml:space="preserve"> </w:t>
      </w:r>
      <w:r w:rsidR="007D6F03" w:rsidRPr="00E23CFC">
        <w:t>Policji (</w:t>
      </w:r>
      <w:r w:rsidR="007D6F03">
        <w:t>Dz.</w:t>
      </w:r>
      <w:r>
        <w:t xml:space="preserve"> </w:t>
      </w:r>
      <w:r w:rsidR="007D6F03">
        <w:t>U.</w:t>
      </w:r>
      <w:r w:rsidR="007D6F03" w:rsidRPr="00E23CFC">
        <w:t xml:space="preserve"> z</w:t>
      </w:r>
      <w:r>
        <w:t xml:space="preserve"> </w:t>
      </w:r>
      <w:r w:rsidR="007D6F03">
        <w:t>2017</w:t>
      </w:r>
      <w:r>
        <w:t xml:space="preserve"> </w:t>
      </w:r>
      <w:r w:rsidR="007D6F03">
        <w:t>r. poz.</w:t>
      </w:r>
      <w:r>
        <w:t xml:space="preserve"> </w:t>
      </w:r>
      <w:r w:rsidR="007D6F03">
        <w:t>2067, z</w:t>
      </w:r>
      <w:r>
        <w:t xml:space="preserve"> </w:t>
      </w:r>
      <w:r w:rsidR="007D6F03">
        <w:t>późn. zm.</w:t>
      </w:r>
      <w:r w:rsidR="00483B09" w:rsidRPr="00284AFE">
        <w:rPr>
          <w:rStyle w:val="IGindeksgrny"/>
        </w:rPr>
        <w:footnoteReference w:id="4"/>
      </w:r>
      <w:r w:rsidR="00483B09" w:rsidRPr="00284AFE">
        <w:rPr>
          <w:rStyle w:val="IGindeksgrny"/>
        </w:rPr>
        <w:t>)</w:t>
      </w:r>
      <w:r w:rsidR="007D6F03" w:rsidRPr="00E23CFC">
        <w:t>)</w:t>
      </w:r>
      <w:r w:rsidR="007D6F03">
        <w:t xml:space="preserve">, w Centralnym Pododdziale Kontrterrorystycznym Policji </w:t>
      </w:r>
      <w:r>
        <w:t>„</w:t>
      </w:r>
      <w:r w:rsidR="007D6F03">
        <w:t>BOA</w:t>
      </w:r>
      <w:r>
        <w:t>”</w:t>
      </w:r>
      <w:r w:rsidR="007D6F03">
        <w:t xml:space="preserve"> oraz w</w:t>
      </w:r>
      <w:r w:rsidR="0074794C">
        <w:t> </w:t>
      </w:r>
      <w:r w:rsidR="007D6F03">
        <w:t xml:space="preserve">samodzielnych pododdziałach </w:t>
      </w:r>
      <w:proofErr w:type="spellStart"/>
      <w:r w:rsidR="007D6F03">
        <w:t>kontrterrorystycznych</w:t>
      </w:r>
      <w:proofErr w:type="spellEnd"/>
      <w:r w:rsidR="007D6F03">
        <w:t xml:space="preserve"> Policji, o</w:t>
      </w:r>
      <w:r>
        <w:t xml:space="preserve"> </w:t>
      </w:r>
      <w:r w:rsidR="007D6F03">
        <w:t>których mowa w</w:t>
      </w:r>
      <w:r w:rsidR="0074794C">
        <w:t> </w:t>
      </w:r>
      <w:r w:rsidR="007D6F03">
        <w:t>art.</w:t>
      </w:r>
      <w:r>
        <w:t xml:space="preserve"> </w:t>
      </w:r>
      <w:r w:rsidR="007D6F03">
        <w:t>5c ust.</w:t>
      </w:r>
      <w:r>
        <w:t xml:space="preserve"> </w:t>
      </w:r>
      <w:r w:rsidR="007D6F03">
        <w:t>1</w:t>
      </w:r>
      <w:r>
        <w:t xml:space="preserve"> </w:t>
      </w:r>
      <w:r w:rsidR="007D6F03">
        <w:t>ustawy z</w:t>
      </w:r>
      <w:r>
        <w:t xml:space="preserve"> </w:t>
      </w:r>
      <w:r w:rsidR="007D6F03">
        <w:t>dnia 6</w:t>
      </w:r>
      <w:r>
        <w:t xml:space="preserve"> </w:t>
      </w:r>
      <w:r w:rsidR="007D6F03">
        <w:t>kwietnia 1990</w:t>
      </w:r>
      <w:r>
        <w:t xml:space="preserve"> </w:t>
      </w:r>
      <w:r w:rsidR="007D6F03">
        <w:t>r. o</w:t>
      </w:r>
      <w:r>
        <w:t xml:space="preserve"> </w:t>
      </w:r>
      <w:r w:rsidR="007D6F03">
        <w:t>Policji;</w:t>
      </w:r>
      <w:r>
        <w:t>”</w:t>
      </w:r>
      <w:r w:rsidR="007D6F03">
        <w:t>;</w:t>
      </w:r>
    </w:p>
    <w:p w:rsidR="007D6F03" w:rsidRDefault="006C483E" w:rsidP="00DD7788">
      <w:pPr>
        <w:pStyle w:val="PKTpunkt"/>
        <w:keepNext/>
      </w:pPr>
      <w:r>
        <w:t>2)</w:t>
      </w:r>
      <w:r>
        <w:tab/>
      </w:r>
      <w:r w:rsidR="007D6F03">
        <w:t>w</w:t>
      </w:r>
      <w:r w:rsidR="00DD7788">
        <w:t xml:space="preserve"> </w:t>
      </w:r>
      <w:r w:rsidR="007D6F03">
        <w:t>art.</w:t>
      </w:r>
      <w:r w:rsidR="00DD7788">
        <w:t xml:space="preserve"> </w:t>
      </w:r>
      <w:r w:rsidR="007D6F03">
        <w:t>42 ust.</w:t>
      </w:r>
      <w:r w:rsidR="00DD7788">
        <w:t xml:space="preserve"> </w:t>
      </w:r>
      <w:r w:rsidR="007D6F03">
        <w:t>2a otrzymuje brzmienie:</w:t>
      </w:r>
    </w:p>
    <w:p w:rsidR="007D6F03" w:rsidRPr="007F691F" w:rsidRDefault="00DD7788" w:rsidP="00540783">
      <w:pPr>
        <w:pStyle w:val="ZUSTzmustartykuempunktem"/>
        <w:rPr>
          <w:rStyle w:val="Ppogrubienie"/>
        </w:rPr>
      </w:pPr>
      <w:r>
        <w:t>„</w:t>
      </w:r>
      <w:r w:rsidR="007D6F03">
        <w:t xml:space="preserve">2a. </w:t>
      </w:r>
      <w:r w:rsidR="007D6F03" w:rsidRPr="0072186E">
        <w:t>W</w:t>
      </w:r>
      <w:r>
        <w:t xml:space="preserve"> </w:t>
      </w:r>
      <w:r w:rsidR="007D6F03" w:rsidRPr="0072186E">
        <w:t>sytuacji wystąpienia zdarzeń o</w:t>
      </w:r>
      <w:r>
        <w:t xml:space="preserve"> </w:t>
      </w:r>
      <w:r w:rsidR="007D6F03" w:rsidRPr="0072186E">
        <w:t>charakterze terrorystycznym w</w:t>
      </w:r>
      <w:r>
        <w:t xml:space="preserve"> </w:t>
      </w:r>
      <w:r w:rsidR="007D6F03" w:rsidRPr="0072186E">
        <w:t>rozumieniu</w:t>
      </w:r>
      <w:r w:rsidR="007D6F03">
        <w:t xml:space="preserve"> art.</w:t>
      </w:r>
      <w:r>
        <w:t xml:space="preserve"> </w:t>
      </w:r>
      <w:r w:rsidR="007D6F03" w:rsidRPr="0072186E">
        <w:t>2</w:t>
      </w:r>
      <w:r w:rsidR="007D6F03">
        <w:t xml:space="preserve"> pkt</w:t>
      </w:r>
      <w:r>
        <w:t xml:space="preserve"> </w:t>
      </w:r>
      <w:r w:rsidR="007D6F03" w:rsidRPr="0072186E">
        <w:t>7</w:t>
      </w:r>
      <w:r>
        <w:t xml:space="preserve"> </w:t>
      </w:r>
      <w:r w:rsidR="007D6F03" w:rsidRPr="0072186E">
        <w:t>ustawy z</w:t>
      </w:r>
      <w:r>
        <w:t xml:space="preserve"> </w:t>
      </w:r>
      <w:r w:rsidR="007D6F03" w:rsidRPr="0072186E">
        <w:t>dnia 10</w:t>
      </w:r>
      <w:r>
        <w:t xml:space="preserve"> </w:t>
      </w:r>
      <w:r w:rsidR="007D6F03" w:rsidRPr="0072186E">
        <w:t>czerwca 2016</w:t>
      </w:r>
      <w:r>
        <w:t xml:space="preserve"> </w:t>
      </w:r>
      <w:r w:rsidR="007D6F03" w:rsidRPr="0072186E">
        <w:t>r. o</w:t>
      </w:r>
      <w:r>
        <w:t xml:space="preserve"> </w:t>
      </w:r>
      <w:r w:rsidR="007D6F03" w:rsidRPr="0072186E">
        <w:t>działaniach antyterrorystycznych kierujący akcją medyczną koordynuje medyczne czynności ratunkowe i</w:t>
      </w:r>
      <w:r>
        <w:t xml:space="preserve"> </w:t>
      </w:r>
      <w:r w:rsidR="007D6F03" w:rsidRPr="0072186E">
        <w:t>wspomaga kierując</w:t>
      </w:r>
      <w:r w:rsidR="007D6F03">
        <w:t xml:space="preserve">ego </w:t>
      </w:r>
      <w:r w:rsidR="007D6F03" w:rsidRPr="0072186E">
        <w:t>d</w:t>
      </w:r>
      <w:r w:rsidR="007D6F03">
        <w:t>ziałaniami antyterrorystycznymi.</w:t>
      </w:r>
      <w:r>
        <w:t>”</w:t>
      </w:r>
      <w:r w:rsidR="007D6F03">
        <w:t>.</w:t>
      </w:r>
    </w:p>
    <w:p w:rsidR="007D6F03" w:rsidRDefault="007D6F03" w:rsidP="00DD7788">
      <w:pPr>
        <w:pStyle w:val="ARTartustawynprozporzdzenia"/>
        <w:keepNext/>
      </w:pPr>
      <w:r w:rsidRPr="00DD7788">
        <w:rPr>
          <w:rStyle w:val="Ppogrubienie"/>
        </w:rPr>
        <w:t>Art.</w:t>
      </w:r>
      <w:r w:rsidR="00DD7788">
        <w:rPr>
          <w:rStyle w:val="Ppogrubienie"/>
        </w:rPr>
        <w:t> </w:t>
      </w:r>
      <w:r w:rsidRPr="00DD7788">
        <w:rPr>
          <w:rStyle w:val="Ppogrubienie"/>
        </w:rPr>
        <w:t>4.</w:t>
      </w:r>
      <w:r w:rsidR="00DD7788">
        <w:t xml:space="preserve"> </w:t>
      </w:r>
      <w:r>
        <w:t>W</w:t>
      </w:r>
      <w:r w:rsidR="00DD7788">
        <w:t xml:space="preserve"> </w:t>
      </w:r>
      <w:r>
        <w:t>ustawie z</w:t>
      </w:r>
      <w:r w:rsidR="00DD7788">
        <w:t xml:space="preserve"> </w:t>
      </w:r>
      <w:r>
        <w:t>dnia 24</w:t>
      </w:r>
      <w:r w:rsidR="00DD7788">
        <w:t xml:space="preserve"> </w:t>
      </w:r>
      <w:r>
        <w:t>maja 2013</w:t>
      </w:r>
      <w:r w:rsidR="00DD7788">
        <w:t xml:space="preserve"> </w:t>
      </w:r>
      <w:r>
        <w:t>r. o</w:t>
      </w:r>
      <w:r w:rsidR="00DD7788">
        <w:t xml:space="preserve"> </w:t>
      </w:r>
      <w:r>
        <w:t>środkach przymusu bezpośredniego i</w:t>
      </w:r>
      <w:r w:rsidR="00DD7788">
        <w:t xml:space="preserve"> </w:t>
      </w:r>
      <w:r>
        <w:t>broni palnej (Dz.</w:t>
      </w:r>
      <w:r w:rsidR="00DD7788">
        <w:t xml:space="preserve"> </w:t>
      </w:r>
      <w:r>
        <w:t>U. z</w:t>
      </w:r>
      <w:r w:rsidR="00DD7788">
        <w:t xml:space="preserve"> </w:t>
      </w:r>
      <w:r>
        <w:t>2017</w:t>
      </w:r>
      <w:r w:rsidR="00DD7788">
        <w:t xml:space="preserve"> </w:t>
      </w:r>
      <w:r>
        <w:t>r. poz.</w:t>
      </w:r>
      <w:r w:rsidR="00DD7788">
        <w:t xml:space="preserve"> </w:t>
      </w:r>
      <w:r>
        <w:t>1120 oraz z</w:t>
      </w:r>
      <w:r w:rsidR="00DD7788">
        <w:t xml:space="preserve"> </w:t>
      </w:r>
      <w:r>
        <w:t>2018</w:t>
      </w:r>
      <w:r w:rsidR="00DD7788">
        <w:t xml:space="preserve"> </w:t>
      </w:r>
      <w:r>
        <w:t>r. poz.</w:t>
      </w:r>
      <w:r w:rsidR="00DD7788">
        <w:t xml:space="preserve"> </w:t>
      </w:r>
      <w:r>
        <w:t>106, 138,</w:t>
      </w:r>
      <w:r w:rsidR="00DD7788">
        <w:t xml:space="preserve"> </w:t>
      </w:r>
      <w:r>
        <w:t>730 i</w:t>
      </w:r>
      <w:r w:rsidR="00DD7788">
        <w:t xml:space="preserve"> </w:t>
      </w:r>
      <w:r>
        <w:t>912) w</w:t>
      </w:r>
      <w:r w:rsidR="00DD7788">
        <w:t xml:space="preserve"> </w:t>
      </w:r>
      <w:r>
        <w:t>art.</w:t>
      </w:r>
      <w:r w:rsidR="00DD7788">
        <w:t xml:space="preserve"> </w:t>
      </w:r>
      <w:r>
        <w:t>35 w</w:t>
      </w:r>
      <w:r w:rsidR="00DD7788">
        <w:t xml:space="preserve"> </w:t>
      </w:r>
      <w:r>
        <w:t>ust.</w:t>
      </w:r>
      <w:r w:rsidR="00DD7788">
        <w:t xml:space="preserve"> </w:t>
      </w:r>
      <w:r>
        <w:t>4 w</w:t>
      </w:r>
      <w:r w:rsidR="00DD7788">
        <w:t xml:space="preserve"> </w:t>
      </w:r>
      <w:r>
        <w:t>pkt</w:t>
      </w:r>
      <w:r w:rsidR="00DD7788">
        <w:t xml:space="preserve"> </w:t>
      </w:r>
      <w:r>
        <w:t>1 lit.</w:t>
      </w:r>
      <w:r w:rsidR="00DD7788">
        <w:t xml:space="preserve"> </w:t>
      </w:r>
      <w:r>
        <w:t>c otrzymuje brzmienie:</w:t>
      </w:r>
    </w:p>
    <w:p w:rsidR="007D6F03" w:rsidRPr="00267FEB" w:rsidRDefault="00DD7788" w:rsidP="007D6F03">
      <w:pPr>
        <w:pStyle w:val="ZLITzmlitartykuempunktem"/>
      </w:pPr>
      <w:r>
        <w:t>„</w:t>
      </w:r>
      <w:r w:rsidR="007D6F03" w:rsidRPr="00267FEB">
        <w:t>c)</w:t>
      </w:r>
      <w:r w:rsidR="007D6F03">
        <w:tab/>
      </w:r>
      <w:r w:rsidR="007D6F03" w:rsidRPr="00267FEB">
        <w:t>wobec użycia lub wykorzystania środków przymusu bezpośredniego, o</w:t>
      </w:r>
      <w:r>
        <w:t xml:space="preserve"> </w:t>
      </w:r>
      <w:r w:rsidR="007D6F03" w:rsidRPr="00267FEB">
        <w:t>których mowa w</w:t>
      </w:r>
      <w:r>
        <w:t xml:space="preserve"> </w:t>
      </w:r>
      <w:r w:rsidR="007D6F03">
        <w:t>art.</w:t>
      </w:r>
      <w:r>
        <w:t xml:space="preserve"> </w:t>
      </w:r>
      <w:r w:rsidR="007D6F03" w:rsidRPr="00267FEB">
        <w:t>12</w:t>
      </w:r>
      <w:r w:rsidR="007D6F03">
        <w:t xml:space="preserve"> ust.</w:t>
      </w:r>
      <w:r>
        <w:t xml:space="preserve"> </w:t>
      </w:r>
      <w:r w:rsidR="007D6F03" w:rsidRPr="00267FEB">
        <w:t>1</w:t>
      </w:r>
      <w:r w:rsidR="007D6F03">
        <w:t xml:space="preserve"> pkt</w:t>
      </w:r>
      <w:r>
        <w:t xml:space="preserve"> </w:t>
      </w:r>
      <w:r w:rsidR="007D6F03" w:rsidRPr="00267FEB">
        <w:t>8</w:t>
      </w:r>
      <w:r w:rsidR="007D6F03">
        <w:t xml:space="preserve"> lub pkt</w:t>
      </w:r>
      <w:r>
        <w:t xml:space="preserve"> </w:t>
      </w:r>
      <w:r w:rsidR="007D6F03" w:rsidRPr="00267FEB">
        <w:t>12</w:t>
      </w:r>
      <w:r w:rsidR="007D6F03">
        <w:t xml:space="preserve"> lit.</w:t>
      </w:r>
      <w:r>
        <w:t xml:space="preserve"> </w:t>
      </w:r>
      <w:r w:rsidR="007D6F03" w:rsidRPr="00267FEB">
        <w:t>b</w:t>
      </w:r>
      <w:r>
        <w:t>–</w:t>
      </w:r>
      <w:r w:rsidR="007D6F03" w:rsidRPr="00267FEB">
        <w:t xml:space="preserve">d, Komendant Główny Policji, </w:t>
      </w:r>
      <w:r w:rsidR="007D6F03" w:rsidRPr="00267FEB">
        <w:lastRenderedPageBreak/>
        <w:t xml:space="preserve">Komendant Centralnego Biura Śledczego Policji, Komendant Biura Spraw Wewnętrznych Policji, </w:t>
      </w:r>
      <w:r w:rsidR="007D6F03">
        <w:t>d</w:t>
      </w:r>
      <w:r w:rsidR="007D6F03" w:rsidRPr="00267FEB">
        <w:t>owódca Centralnego Pod</w:t>
      </w:r>
      <w:r w:rsidR="00483B09">
        <w:t>od</w:t>
      </w:r>
      <w:r w:rsidR="007D6F03" w:rsidRPr="00267FEB">
        <w:t xml:space="preserve">działu </w:t>
      </w:r>
      <w:proofErr w:type="spellStart"/>
      <w:r w:rsidR="007D6F03" w:rsidRPr="00267FEB">
        <w:t>Kontrterrorystycznego</w:t>
      </w:r>
      <w:proofErr w:type="spellEnd"/>
      <w:r w:rsidR="007D6F03" w:rsidRPr="00267FEB">
        <w:t xml:space="preserve"> Policji</w:t>
      </w:r>
      <w:r w:rsidR="007D6F03">
        <w:t xml:space="preserve"> </w:t>
      </w:r>
      <w:r>
        <w:t>„</w:t>
      </w:r>
      <w:r w:rsidR="007D6F03">
        <w:t>BOA</w:t>
      </w:r>
      <w:r>
        <w:t>”</w:t>
      </w:r>
      <w:r w:rsidR="007D6F03" w:rsidRPr="00267FEB">
        <w:t xml:space="preserve">, właściwy </w:t>
      </w:r>
      <w:r w:rsidR="007D6F03">
        <w:t xml:space="preserve">miejscowo komendant wojewódzki (Stołeczny) </w:t>
      </w:r>
      <w:r w:rsidR="007D6F03" w:rsidRPr="00267FEB">
        <w:t>Policji albo osoby przez nich upoważnione;</w:t>
      </w:r>
      <w:r>
        <w:t>”</w:t>
      </w:r>
      <w:r w:rsidR="007D6F03" w:rsidRPr="00267FEB">
        <w:t>.</w:t>
      </w:r>
    </w:p>
    <w:p w:rsidR="007D6F03" w:rsidRDefault="007D6F03" w:rsidP="00DD7788">
      <w:pPr>
        <w:pStyle w:val="ARTartustawynprozporzdzenia"/>
        <w:keepNext/>
      </w:pPr>
      <w:r w:rsidRPr="00DD7788">
        <w:rPr>
          <w:rStyle w:val="Ppogrubienie"/>
        </w:rPr>
        <w:t>Art.</w:t>
      </w:r>
      <w:r w:rsidR="00DD7788">
        <w:rPr>
          <w:rStyle w:val="Ppogrubienie"/>
        </w:rPr>
        <w:t> </w:t>
      </w:r>
      <w:r w:rsidRPr="00DD7788">
        <w:rPr>
          <w:rStyle w:val="Ppogrubienie"/>
        </w:rPr>
        <w:t>5.</w:t>
      </w:r>
      <w:r w:rsidR="00DD7788">
        <w:t xml:space="preserve"> </w:t>
      </w:r>
      <w:r w:rsidRPr="00267FEB">
        <w:t>W</w:t>
      </w:r>
      <w:r w:rsidR="00DD7788">
        <w:t xml:space="preserve"> </w:t>
      </w:r>
      <w:r w:rsidRPr="00267FEB">
        <w:t>ustawie z</w:t>
      </w:r>
      <w:r w:rsidR="00DD7788">
        <w:t xml:space="preserve"> </w:t>
      </w:r>
      <w:r w:rsidRPr="00267FEB">
        <w:t>dnia 28</w:t>
      </w:r>
      <w:r w:rsidR="00DD7788">
        <w:t xml:space="preserve"> </w:t>
      </w:r>
      <w:r w:rsidRPr="00267FEB">
        <w:t>listopada 2014</w:t>
      </w:r>
      <w:r w:rsidR="00DD7788">
        <w:t xml:space="preserve"> </w:t>
      </w:r>
      <w:r w:rsidRPr="00267FEB">
        <w:t>r. o</w:t>
      </w:r>
      <w:r w:rsidR="00DD7788">
        <w:t xml:space="preserve"> </w:t>
      </w:r>
      <w:r w:rsidRPr="00267FEB">
        <w:t>komisjach lekarskich podległych ministrowi właściwemu do spraw wewnętrznych (</w:t>
      </w:r>
      <w:r>
        <w:t>Dz.</w:t>
      </w:r>
      <w:r w:rsidR="00DD7788">
        <w:t xml:space="preserve"> </w:t>
      </w:r>
      <w:r>
        <w:t>U.</w:t>
      </w:r>
      <w:r w:rsidRPr="00267FEB">
        <w:t xml:space="preserve"> z</w:t>
      </w:r>
      <w:r w:rsidR="00DD7788">
        <w:t xml:space="preserve"> </w:t>
      </w:r>
      <w:r w:rsidRPr="00267FEB">
        <w:t>2018</w:t>
      </w:r>
      <w:r w:rsidR="00DD7788">
        <w:t xml:space="preserve"> </w:t>
      </w:r>
      <w:r w:rsidRPr="00267FEB">
        <w:t>r.</w:t>
      </w:r>
      <w:r>
        <w:t xml:space="preserve"> poz.</w:t>
      </w:r>
      <w:r w:rsidR="00DD7788">
        <w:t xml:space="preserve"> </w:t>
      </w:r>
      <w:r w:rsidRPr="00267FEB">
        <w:t>481</w:t>
      </w:r>
      <w:r>
        <w:t>, 730 i</w:t>
      </w:r>
      <w:r w:rsidR="00DD7788">
        <w:t xml:space="preserve"> </w:t>
      </w:r>
      <w:r>
        <w:t>912</w:t>
      </w:r>
      <w:r w:rsidRPr="00267FEB">
        <w:t>) w</w:t>
      </w:r>
      <w:r w:rsidR="006C483E">
        <w:t> </w:t>
      </w:r>
      <w:r>
        <w:t>art.</w:t>
      </w:r>
      <w:r w:rsidR="006C483E">
        <w:t> </w:t>
      </w:r>
      <w:r w:rsidRPr="00267FEB">
        <w:t>7</w:t>
      </w:r>
      <w:r>
        <w:t xml:space="preserve"> wprowadzenie do wyliczenia otrzymuje brzmienie:</w:t>
      </w:r>
    </w:p>
    <w:p w:rsidR="007D6F03" w:rsidRDefault="00DD7788" w:rsidP="007D6F03">
      <w:pPr>
        <w:pStyle w:val="ZARTzmartartykuempunktem"/>
      </w:pPr>
      <w:bookmarkStart w:id="1" w:name="mip41977684"/>
      <w:bookmarkStart w:id="2" w:name="mip41977685"/>
      <w:bookmarkStart w:id="3" w:name="mip41977686"/>
      <w:bookmarkEnd w:id="1"/>
      <w:bookmarkEnd w:id="2"/>
      <w:bookmarkEnd w:id="3"/>
      <w:r>
        <w:t>„</w:t>
      </w:r>
      <w:r w:rsidR="007D6F03">
        <w:t>Art. 7. W</w:t>
      </w:r>
      <w:r>
        <w:t xml:space="preserve"> </w:t>
      </w:r>
      <w:r w:rsidR="007D6F03">
        <w:t xml:space="preserve">stosunku do kandydatów do Centralnego Pododdziału </w:t>
      </w:r>
      <w:proofErr w:type="spellStart"/>
      <w:r w:rsidR="007D6F03">
        <w:t>Kontrterrorystycznego</w:t>
      </w:r>
      <w:proofErr w:type="spellEnd"/>
      <w:r w:rsidR="007D6F03">
        <w:t xml:space="preserve"> Policji </w:t>
      </w:r>
      <w:r>
        <w:t>„</w:t>
      </w:r>
      <w:r w:rsidR="007D6F03">
        <w:t>BOA</w:t>
      </w:r>
      <w:r>
        <w:t>”</w:t>
      </w:r>
      <w:r w:rsidR="007D6F03">
        <w:t xml:space="preserve"> oraz samodzielnego pododdziału </w:t>
      </w:r>
      <w:proofErr w:type="spellStart"/>
      <w:r w:rsidR="007D6F03">
        <w:t>kontrterrorystycznego</w:t>
      </w:r>
      <w:proofErr w:type="spellEnd"/>
      <w:r w:rsidR="007D6F03">
        <w:t xml:space="preserve"> Policji lub w</w:t>
      </w:r>
      <w:r>
        <w:t xml:space="preserve"> </w:t>
      </w:r>
      <w:r w:rsidR="007D6F03">
        <w:t>stosunku do funkcjonariuszy pełniących służbę w</w:t>
      </w:r>
      <w:r w:rsidR="006C483E">
        <w:t> </w:t>
      </w:r>
      <w:r w:rsidR="007D6F03">
        <w:t>tych pododdziałach, orzeczenie komisji lekarskiej zawiera również jedno z</w:t>
      </w:r>
      <w:r w:rsidR="006C483E">
        <w:t> </w:t>
      </w:r>
      <w:r w:rsidR="007D6F03">
        <w:t>następujących określeń:</w:t>
      </w:r>
      <w:r>
        <w:t>”</w:t>
      </w:r>
      <w:r w:rsidR="007D6F03">
        <w:t>.</w:t>
      </w:r>
    </w:p>
    <w:p w:rsidR="007D6F03" w:rsidRDefault="007D6F03" w:rsidP="007D6F03">
      <w:pPr>
        <w:pStyle w:val="ARTartustawynprozporzdzenia"/>
        <w:rPr>
          <w:rStyle w:val="Ppogrubienie"/>
        </w:rPr>
      </w:pPr>
      <w:r w:rsidRPr="00DD7788">
        <w:rPr>
          <w:rStyle w:val="Ppogrubienie"/>
        </w:rPr>
        <w:t>Art.</w:t>
      </w:r>
      <w:r w:rsidR="00DD7788">
        <w:rPr>
          <w:rStyle w:val="Ppogrubienie"/>
        </w:rPr>
        <w:t> </w:t>
      </w:r>
      <w:r w:rsidRPr="00DD7788">
        <w:rPr>
          <w:rStyle w:val="Ppogrubienie"/>
        </w:rPr>
        <w:t>6.</w:t>
      </w:r>
      <w:r w:rsidR="00DD7788">
        <w:t xml:space="preserve"> </w:t>
      </w:r>
      <w:r>
        <w:t xml:space="preserve">Komendant Główny Policji ustali tymczasowy regulamin organizacyjny Centralnego Pododdziału </w:t>
      </w:r>
      <w:proofErr w:type="spellStart"/>
      <w:r>
        <w:t>Kontrterrorystycznego</w:t>
      </w:r>
      <w:proofErr w:type="spellEnd"/>
      <w:r>
        <w:t xml:space="preserve"> Policji </w:t>
      </w:r>
      <w:r w:rsidR="00DD7788">
        <w:t>„</w:t>
      </w:r>
      <w:r>
        <w:t>BOA</w:t>
      </w:r>
      <w:r w:rsidR="00DD7788">
        <w:t>”</w:t>
      </w:r>
      <w:r>
        <w:t>. Regulamin ten obowiązuje do czasu ustalenia regulaminu w</w:t>
      </w:r>
      <w:r w:rsidR="00DD7788">
        <w:t xml:space="preserve"> </w:t>
      </w:r>
      <w:r>
        <w:t>trybie określonym w</w:t>
      </w:r>
      <w:r w:rsidR="00DD7788">
        <w:t xml:space="preserve"> </w:t>
      </w:r>
      <w:r>
        <w:t>art.</w:t>
      </w:r>
      <w:r w:rsidR="00DD7788">
        <w:t xml:space="preserve"> </w:t>
      </w:r>
      <w:r>
        <w:t>7 ust.</w:t>
      </w:r>
      <w:r w:rsidR="00DD7788">
        <w:t xml:space="preserve"> </w:t>
      </w:r>
      <w:r>
        <w:t>4</w:t>
      </w:r>
      <w:r w:rsidR="00DD7788">
        <w:t xml:space="preserve"> </w:t>
      </w:r>
      <w:r>
        <w:t>ustawy zmienianej w</w:t>
      </w:r>
      <w:r w:rsidR="00DD7788">
        <w:t xml:space="preserve"> </w:t>
      </w:r>
      <w:r>
        <w:t>art.</w:t>
      </w:r>
      <w:r w:rsidR="00DD7788">
        <w:t xml:space="preserve"> </w:t>
      </w:r>
      <w:r>
        <w:t>1, jednak nie dłużej niż przez okres 6</w:t>
      </w:r>
      <w:r w:rsidR="00DD7788">
        <w:t xml:space="preserve"> </w:t>
      </w:r>
      <w:r>
        <w:t>miesięcy od dnia wejścia w</w:t>
      </w:r>
      <w:r w:rsidR="00DD7788">
        <w:t xml:space="preserve"> </w:t>
      </w:r>
      <w:r>
        <w:t>życie niniejszej ustawy.</w:t>
      </w:r>
    </w:p>
    <w:p w:rsidR="007D6F03" w:rsidRDefault="007D6F03" w:rsidP="007D6F03">
      <w:pPr>
        <w:pStyle w:val="ARTartustawynprozporzdzenia"/>
        <w:rPr>
          <w:rStyle w:val="Ppogrubienie"/>
        </w:rPr>
      </w:pPr>
      <w:r w:rsidRPr="00DD7788">
        <w:rPr>
          <w:rStyle w:val="Ppogrubienie"/>
        </w:rPr>
        <w:t>Art.</w:t>
      </w:r>
      <w:r w:rsidR="00DD7788">
        <w:rPr>
          <w:rStyle w:val="Ppogrubienie"/>
        </w:rPr>
        <w:t> </w:t>
      </w:r>
      <w:r w:rsidRPr="00DD7788">
        <w:rPr>
          <w:rStyle w:val="Ppogrubienie"/>
        </w:rPr>
        <w:t>7.</w:t>
      </w:r>
      <w:r w:rsidR="00DD7788">
        <w:rPr>
          <w:rStyle w:val="Ppogrubienie"/>
        </w:rPr>
        <w:t xml:space="preserve"> </w:t>
      </w:r>
      <w:r>
        <w:t>Sprawy wszczęte i</w:t>
      </w:r>
      <w:r w:rsidR="00DD7788">
        <w:t xml:space="preserve"> </w:t>
      </w:r>
      <w:r>
        <w:t>niezakończone przed dniem wejścia w</w:t>
      </w:r>
      <w:r w:rsidR="00DD7788">
        <w:t xml:space="preserve"> </w:t>
      </w:r>
      <w:r>
        <w:t>życie niniejszej ustawy w</w:t>
      </w:r>
      <w:r w:rsidR="00DD7788">
        <w:t xml:space="preserve"> </w:t>
      </w:r>
      <w:r>
        <w:t>Biurze Operacji Antyterrorystycznych Komendy Głównej Policji albo w</w:t>
      </w:r>
      <w:r w:rsidR="00DD7788">
        <w:t xml:space="preserve"> </w:t>
      </w:r>
      <w:r>
        <w:t>samodzielnych pododdziałach antyterrorystycznych Policji</w:t>
      </w:r>
      <w:r w:rsidR="00483B09">
        <w:t>,</w:t>
      </w:r>
      <w:r>
        <w:t xml:space="preserve"> albo w</w:t>
      </w:r>
      <w:r w:rsidR="00DD7788">
        <w:t xml:space="preserve"> </w:t>
      </w:r>
      <w:r>
        <w:t xml:space="preserve">stosunku do policjantów oraz pracowników tych jednostek organizacyjnych Policji prowadzi się </w:t>
      </w:r>
      <w:r w:rsidRPr="004F5623">
        <w:t>odpowiednio w</w:t>
      </w:r>
      <w:r w:rsidR="006C483E">
        <w:t> </w:t>
      </w:r>
      <w:r w:rsidRPr="004F5623">
        <w:t xml:space="preserve">Centralnym Pododdziale Kontrterrorystycznym Policji </w:t>
      </w:r>
      <w:r w:rsidR="00DD7788">
        <w:t>„</w:t>
      </w:r>
      <w:r w:rsidRPr="004F5623">
        <w:t>BOA</w:t>
      </w:r>
      <w:r w:rsidR="00DD7788">
        <w:t>”</w:t>
      </w:r>
      <w:r w:rsidRPr="004F5623">
        <w:t xml:space="preserve"> lub przed </w:t>
      </w:r>
      <w:r>
        <w:t>Komendantem Głównym Policji albo w</w:t>
      </w:r>
      <w:r w:rsidR="00DD7788">
        <w:t xml:space="preserve"> </w:t>
      </w:r>
      <w:r>
        <w:t xml:space="preserve">samodzielnym pododdziale </w:t>
      </w:r>
      <w:proofErr w:type="spellStart"/>
      <w:r>
        <w:t>kontrterrorystycznym</w:t>
      </w:r>
      <w:proofErr w:type="spellEnd"/>
      <w:r>
        <w:t xml:space="preserve"> Policji lub przed właściwym komendantem wojewódzkim Policji albo Komendantem Stołecznym Policji, chyba że dalsze prowadzenie tych spraw należy wyłącznie do Komendanta Głównego Policji lub komendy, przy pomocy której wykonuje on swoje zadania. Wszystkie podjęte w</w:t>
      </w:r>
      <w:r w:rsidR="00DD7788">
        <w:t xml:space="preserve"> </w:t>
      </w:r>
      <w:r>
        <w:t>tych sprawach czynności pozostają w</w:t>
      </w:r>
      <w:r w:rsidR="00DD7788">
        <w:t xml:space="preserve"> </w:t>
      </w:r>
      <w:r>
        <w:t>mocy.</w:t>
      </w:r>
    </w:p>
    <w:p w:rsidR="007D6F03" w:rsidRDefault="007D6F03" w:rsidP="007D6F03">
      <w:pPr>
        <w:pStyle w:val="ARTartustawynprozporzdzenia"/>
      </w:pPr>
      <w:r w:rsidRPr="00DD7788">
        <w:rPr>
          <w:rStyle w:val="Ppogrubienie"/>
        </w:rPr>
        <w:t>Art.</w:t>
      </w:r>
      <w:r w:rsidR="00DD7788">
        <w:rPr>
          <w:rStyle w:val="Ppogrubienie"/>
        </w:rPr>
        <w:t> </w:t>
      </w:r>
      <w:r w:rsidRPr="00DD7788">
        <w:rPr>
          <w:rStyle w:val="Ppogrubienie"/>
        </w:rPr>
        <w:t>8.</w:t>
      </w:r>
      <w:r w:rsidRPr="0015500B">
        <w:t xml:space="preserve"> 1</w:t>
      </w:r>
      <w:r>
        <w:t>.</w:t>
      </w:r>
      <w:r w:rsidR="00DD7788">
        <w:rPr>
          <w:rStyle w:val="Ppogrubienie"/>
        </w:rPr>
        <w:t xml:space="preserve"> </w:t>
      </w:r>
      <w:r w:rsidRPr="00267FEB">
        <w:t>Z</w:t>
      </w:r>
      <w:r w:rsidR="00DD7788">
        <w:rPr>
          <w:rStyle w:val="Ppogrubienie"/>
        </w:rPr>
        <w:t xml:space="preserve"> </w:t>
      </w:r>
      <w:r w:rsidRPr="00267FEB">
        <w:t>dniem wejścia w</w:t>
      </w:r>
      <w:r w:rsidR="00DD7788">
        <w:t xml:space="preserve"> </w:t>
      </w:r>
      <w:r w:rsidRPr="00267FEB">
        <w:t>życie niniejszej ustawy policjanci</w:t>
      </w:r>
      <w:r>
        <w:t>,</w:t>
      </w:r>
      <w:r w:rsidRPr="00267FEB">
        <w:t xml:space="preserve"> </w:t>
      </w:r>
      <w:r>
        <w:t>którzy pełnili dotychczas</w:t>
      </w:r>
      <w:r w:rsidRPr="00267FEB">
        <w:t xml:space="preserve"> służbę w</w:t>
      </w:r>
      <w:r w:rsidR="00DD7788">
        <w:t xml:space="preserve"> </w:t>
      </w:r>
      <w:r w:rsidRPr="00267FEB">
        <w:t>Biurze Operacji Antyterrorystycznych Komendy Głównej Policji</w:t>
      </w:r>
      <w:r w:rsidR="00483B09">
        <w:t>,</w:t>
      </w:r>
      <w:r w:rsidRPr="00267FEB">
        <w:t xml:space="preserve"> stają się z</w:t>
      </w:r>
      <w:r w:rsidR="00DD7788">
        <w:t xml:space="preserve"> </w:t>
      </w:r>
      <w:r w:rsidRPr="00267FEB">
        <w:t xml:space="preserve">mocy </w:t>
      </w:r>
      <w:r w:rsidRPr="004F5623">
        <w:t>prawa policjantami Centralnego</w:t>
      </w:r>
      <w:r>
        <w:t xml:space="preserve"> Pododdziału </w:t>
      </w:r>
      <w:proofErr w:type="spellStart"/>
      <w:r>
        <w:t>Kontrterrorystycznego</w:t>
      </w:r>
      <w:proofErr w:type="spellEnd"/>
      <w:r w:rsidRPr="004F5623">
        <w:t xml:space="preserve"> Policji </w:t>
      </w:r>
      <w:r w:rsidR="00DD7788">
        <w:t>„</w:t>
      </w:r>
      <w:r w:rsidRPr="004F5623">
        <w:t>BOA</w:t>
      </w:r>
      <w:r w:rsidR="00DD7788">
        <w:t>”</w:t>
      </w:r>
      <w:r>
        <w:t>,</w:t>
      </w:r>
      <w:r w:rsidRPr="004F5623">
        <w:t xml:space="preserve"> a</w:t>
      </w:r>
      <w:r w:rsidR="00DD7788">
        <w:t xml:space="preserve"> </w:t>
      </w:r>
      <w:r w:rsidRPr="004F5623">
        <w:t>pracownicy Policji zatrudnieni</w:t>
      </w:r>
      <w:r w:rsidRPr="000E793A">
        <w:t xml:space="preserve"> </w:t>
      </w:r>
      <w:r>
        <w:t>dotychczas</w:t>
      </w:r>
      <w:r w:rsidRPr="004F5623">
        <w:t xml:space="preserve"> w</w:t>
      </w:r>
      <w:r w:rsidR="00DD7788">
        <w:t xml:space="preserve"> </w:t>
      </w:r>
      <w:r w:rsidRPr="004F5623">
        <w:t xml:space="preserve">Biurze Operacji Antyterrorystycznych Komendy Głównej </w:t>
      </w:r>
      <w:r w:rsidRPr="00267FEB">
        <w:t>Policji pozostają z</w:t>
      </w:r>
      <w:r w:rsidR="00DD7788">
        <w:t xml:space="preserve"> </w:t>
      </w:r>
      <w:r w:rsidRPr="00267FEB">
        <w:t>mocy prawa pracown</w:t>
      </w:r>
      <w:r>
        <w:t>ikami Komendy Głównej Policji.</w:t>
      </w:r>
    </w:p>
    <w:p w:rsidR="007D6F03" w:rsidRDefault="007D6F03" w:rsidP="007D6F03">
      <w:pPr>
        <w:pStyle w:val="USTustnpkodeksu"/>
      </w:pPr>
      <w:r>
        <w:lastRenderedPageBreak/>
        <w:t xml:space="preserve">2. </w:t>
      </w:r>
      <w:r w:rsidRPr="00267FEB">
        <w:t>Policjanci</w:t>
      </w:r>
      <w:r w:rsidR="001B39CD">
        <w:t>,</w:t>
      </w:r>
      <w:r w:rsidRPr="0061018F">
        <w:t xml:space="preserve"> </w:t>
      </w:r>
      <w:r>
        <w:t>którzy pełnili</w:t>
      </w:r>
      <w:r w:rsidRPr="00267FEB">
        <w:t xml:space="preserve"> </w:t>
      </w:r>
      <w:r>
        <w:t xml:space="preserve">dotychczas </w:t>
      </w:r>
      <w:r w:rsidRPr="00267FEB">
        <w:t>służbę w</w:t>
      </w:r>
      <w:r w:rsidR="00DD7788">
        <w:t xml:space="preserve"> </w:t>
      </w:r>
      <w:r w:rsidRPr="00267FEB">
        <w:t>samodzieln</w:t>
      </w:r>
      <w:r>
        <w:t>ych</w:t>
      </w:r>
      <w:r w:rsidRPr="00267FEB">
        <w:t xml:space="preserve"> pododdział</w:t>
      </w:r>
      <w:r>
        <w:t>ach</w:t>
      </w:r>
      <w:r w:rsidRPr="00267FEB">
        <w:t xml:space="preserve"> antyterrorystyczn</w:t>
      </w:r>
      <w:r>
        <w:t>ych</w:t>
      </w:r>
      <w:r w:rsidRPr="00267FEB">
        <w:t xml:space="preserve"> Policji</w:t>
      </w:r>
      <w:r w:rsidR="00483B09">
        <w:t>,</w:t>
      </w:r>
      <w:r w:rsidRPr="00267FEB">
        <w:t xml:space="preserve"> oraz pracownicy Policji zatrudnieni </w:t>
      </w:r>
      <w:r>
        <w:t xml:space="preserve">dotychczas </w:t>
      </w:r>
      <w:r w:rsidRPr="00267FEB">
        <w:t>w</w:t>
      </w:r>
      <w:r w:rsidR="00483B09">
        <w:t> </w:t>
      </w:r>
      <w:r w:rsidRPr="00267FEB">
        <w:t>samodzieln</w:t>
      </w:r>
      <w:r>
        <w:t>ych</w:t>
      </w:r>
      <w:r w:rsidRPr="00267FEB">
        <w:t xml:space="preserve"> pododdział</w:t>
      </w:r>
      <w:r>
        <w:t>ach</w:t>
      </w:r>
      <w:r w:rsidRPr="00267FEB">
        <w:t xml:space="preserve"> antyterrorystyczn</w:t>
      </w:r>
      <w:r>
        <w:t>ych</w:t>
      </w:r>
      <w:r w:rsidRPr="00267FEB">
        <w:t xml:space="preserve"> Policji stają się z</w:t>
      </w:r>
      <w:r w:rsidR="00DD7788">
        <w:t xml:space="preserve"> </w:t>
      </w:r>
      <w:r w:rsidRPr="00267FEB">
        <w:t>mocy prawa</w:t>
      </w:r>
      <w:r>
        <w:t xml:space="preserve"> odpowiednio</w:t>
      </w:r>
      <w:r w:rsidRPr="00267FEB">
        <w:t xml:space="preserve"> policjantami oraz pracownikami samodzielnych pododdziałów </w:t>
      </w:r>
      <w:proofErr w:type="spellStart"/>
      <w:r w:rsidRPr="00267FEB">
        <w:t>kontrterrorystycznych</w:t>
      </w:r>
      <w:proofErr w:type="spellEnd"/>
      <w:r w:rsidRPr="00267FEB">
        <w:t xml:space="preserve"> Policji w</w:t>
      </w:r>
      <w:r w:rsidR="00DD7788">
        <w:t xml:space="preserve"> </w:t>
      </w:r>
      <w:r w:rsidRPr="00267FEB">
        <w:t xml:space="preserve">rozumieniu </w:t>
      </w:r>
      <w:r>
        <w:t>ustawy zmienianej w art. 1</w:t>
      </w:r>
      <w:r w:rsidR="001B39CD">
        <w:t>,</w:t>
      </w:r>
      <w:r>
        <w:t xml:space="preserve"> w</w:t>
      </w:r>
      <w:r w:rsidR="00DD7788">
        <w:t xml:space="preserve"> </w:t>
      </w:r>
      <w:r>
        <w:t>brzmieniu</w:t>
      </w:r>
      <w:r w:rsidR="00DD7788">
        <w:t xml:space="preserve"> </w:t>
      </w:r>
      <w:r>
        <w:t>nadanym niniejszą ustawą</w:t>
      </w:r>
      <w:r w:rsidRPr="00267FEB">
        <w:t>.</w:t>
      </w:r>
    </w:p>
    <w:p w:rsidR="007D6F03" w:rsidRPr="00267FEB" w:rsidRDefault="007D6F03" w:rsidP="007D6F03">
      <w:pPr>
        <w:pStyle w:val="USTustnpkodeksu"/>
        <w:rPr>
          <w:rStyle w:val="Ppogrubienie"/>
        </w:rPr>
      </w:pPr>
      <w:r>
        <w:t xml:space="preserve">3. </w:t>
      </w:r>
      <w:r w:rsidRPr="00267FEB">
        <w:t>Do pracowników Biura Operacji Antyterrorystycznych Komendy Głównej Policji oraz samodzieln</w:t>
      </w:r>
      <w:r>
        <w:t>ych</w:t>
      </w:r>
      <w:r w:rsidRPr="00267FEB">
        <w:t xml:space="preserve"> pododdział</w:t>
      </w:r>
      <w:r>
        <w:t>ów</w:t>
      </w:r>
      <w:r w:rsidRPr="00267FEB">
        <w:t xml:space="preserve"> antyterrorystyczn</w:t>
      </w:r>
      <w:r>
        <w:t>ych</w:t>
      </w:r>
      <w:r w:rsidRPr="00267FEB">
        <w:t xml:space="preserve"> Policji stosuje się odpowiednio przepisy</w:t>
      </w:r>
      <w:r>
        <w:t xml:space="preserve"> art.</w:t>
      </w:r>
      <w:r w:rsidR="00DD7788">
        <w:t xml:space="preserve"> </w:t>
      </w:r>
      <w:r w:rsidRPr="00267FEB">
        <w:t>23</w:t>
      </w:r>
      <w:r w:rsidRPr="00284AFE">
        <w:rPr>
          <w:rStyle w:val="IGindeksgrny"/>
        </w:rPr>
        <w:t xml:space="preserve">1 </w:t>
      </w:r>
      <w:r w:rsidRPr="00267FEB">
        <w:t>§</w:t>
      </w:r>
      <w:r>
        <w:t xml:space="preserve"> </w:t>
      </w:r>
      <w:r w:rsidRPr="00267FEB">
        <w:t>4</w:t>
      </w:r>
      <w:r w:rsidR="00DD7788">
        <w:t xml:space="preserve"> </w:t>
      </w:r>
      <w:r w:rsidRPr="00267FEB">
        <w:t>ustawy z</w:t>
      </w:r>
      <w:r w:rsidR="00DD7788">
        <w:t xml:space="preserve"> </w:t>
      </w:r>
      <w:r w:rsidRPr="00267FEB">
        <w:t>dnia 26</w:t>
      </w:r>
      <w:r w:rsidR="00DD7788">
        <w:t xml:space="preserve"> </w:t>
      </w:r>
      <w:r w:rsidRPr="00267FEB">
        <w:t>czerwca 1974</w:t>
      </w:r>
      <w:r w:rsidR="00DD7788">
        <w:t xml:space="preserve"> </w:t>
      </w:r>
      <w:r w:rsidRPr="00267FEB">
        <w:t>r. – Kodeks pracy (</w:t>
      </w:r>
      <w:r>
        <w:t>Dz.</w:t>
      </w:r>
      <w:r w:rsidR="00DD7788">
        <w:t xml:space="preserve"> </w:t>
      </w:r>
      <w:r>
        <w:t>U.</w:t>
      </w:r>
      <w:r w:rsidRPr="00267FEB">
        <w:t xml:space="preserve"> z</w:t>
      </w:r>
      <w:r w:rsidR="00DD7788">
        <w:t xml:space="preserve"> </w:t>
      </w:r>
      <w:r w:rsidRPr="00267FEB">
        <w:t>2018</w:t>
      </w:r>
      <w:r w:rsidR="00DD7788">
        <w:t xml:space="preserve"> </w:t>
      </w:r>
      <w:r w:rsidRPr="00267FEB">
        <w:t>r.</w:t>
      </w:r>
      <w:r>
        <w:t xml:space="preserve"> poz.</w:t>
      </w:r>
      <w:r w:rsidR="006C483E">
        <w:t> </w:t>
      </w:r>
      <w:r>
        <w:t>917, 1000</w:t>
      </w:r>
      <w:r w:rsidR="001B39CD">
        <w:t xml:space="preserve">, </w:t>
      </w:r>
      <w:r>
        <w:t>1076</w:t>
      </w:r>
      <w:r w:rsidR="001B39CD">
        <w:t>, 1608 i 1629</w:t>
      </w:r>
      <w:r w:rsidRPr="00267FEB">
        <w:t>).</w:t>
      </w:r>
    </w:p>
    <w:p w:rsidR="006C483E" w:rsidRPr="006C483E" w:rsidRDefault="007D6F03" w:rsidP="00483B09">
      <w:pPr>
        <w:pStyle w:val="ARTartustawynprozporzdzenia"/>
      </w:pPr>
      <w:r w:rsidRPr="00DD7788">
        <w:rPr>
          <w:rStyle w:val="Ppogrubienie"/>
        </w:rPr>
        <w:t>Art.</w:t>
      </w:r>
      <w:r w:rsidR="00DD7788">
        <w:rPr>
          <w:rStyle w:val="Ppogrubienie"/>
        </w:rPr>
        <w:t> </w:t>
      </w:r>
      <w:r w:rsidRPr="00DD7788">
        <w:rPr>
          <w:rStyle w:val="Ppogrubienie"/>
        </w:rPr>
        <w:t>9.</w:t>
      </w:r>
      <w:r w:rsidR="00DD7788">
        <w:t xml:space="preserve"> </w:t>
      </w:r>
      <w:r w:rsidRPr="00267FEB">
        <w:t>Ustawa wchodzi w</w:t>
      </w:r>
      <w:r w:rsidR="00DD7788">
        <w:t xml:space="preserve"> </w:t>
      </w:r>
      <w:r w:rsidRPr="00267FEB">
        <w:t xml:space="preserve">życie po upływie </w:t>
      </w:r>
      <w:r>
        <w:t>3</w:t>
      </w:r>
      <w:r w:rsidR="00DD7788">
        <w:t xml:space="preserve"> </w:t>
      </w:r>
      <w:r>
        <w:t>miesięcy</w:t>
      </w:r>
      <w:r w:rsidRPr="00267FEB">
        <w:t xml:space="preserve"> od dnia ogłoszenia, z</w:t>
      </w:r>
      <w:r w:rsidR="00DD7788">
        <w:t xml:space="preserve"> </w:t>
      </w:r>
      <w:r w:rsidRPr="00267FEB">
        <w:t>wyjątkiem</w:t>
      </w:r>
      <w:r>
        <w:t xml:space="preserve"> art.</w:t>
      </w:r>
      <w:r w:rsidR="00DD7788">
        <w:t xml:space="preserve"> </w:t>
      </w:r>
      <w:r w:rsidRPr="00267FEB">
        <w:t>1</w:t>
      </w:r>
      <w:r>
        <w:t xml:space="preserve"> pkt</w:t>
      </w:r>
      <w:r w:rsidR="00DD7788">
        <w:t xml:space="preserve"> </w:t>
      </w:r>
      <w:r w:rsidRPr="00267FEB">
        <w:t>7</w:t>
      </w:r>
      <w:r>
        <w:t xml:space="preserve"> w</w:t>
      </w:r>
      <w:r w:rsidR="00DD7788">
        <w:t xml:space="preserve"> </w:t>
      </w:r>
      <w:r w:rsidRPr="00267FEB">
        <w:t>zakresie dodania</w:t>
      </w:r>
      <w:r>
        <w:t xml:space="preserve"> art.</w:t>
      </w:r>
      <w:r w:rsidR="00DD7788">
        <w:t xml:space="preserve"> </w:t>
      </w:r>
      <w:r w:rsidRPr="00267FEB">
        <w:t>71a</w:t>
      </w:r>
      <w:r>
        <w:t xml:space="preserve"> ust.</w:t>
      </w:r>
      <w:r w:rsidR="00DD7788">
        <w:t xml:space="preserve"> </w:t>
      </w:r>
      <w:r w:rsidRPr="00267FEB">
        <w:t>9</w:t>
      </w:r>
      <w:r>
        <w:t xml:space="preserve"> i</w:t>
      </w:r>
      <w:r w:rsidR="00DD7788">
        <w:t xml:space="preserve"> </w:t>
      </w:r>
      <w:r w:rsidRPr="00267FEB">
        <w:t>1</w:t>
      </w:r>
      <w:r>
        <w:t>0</w:t>
      </w:r>
      <w:r w:rsidRPr="00267FEB">
        <w:t>, które wchodzą w</w:t>
      </w:r>
      <w:r w:rsidR="00DD7788">
        <w:t xml:space="preserve"> </w:t>
      </w:r>
      <w:r w:rsidRPr="00267FEB">
        <w:t>życie po upływie 6</w:t>
      </w:r>
      <w:r w:rsidR="006C483E">
        <w:t> </w:t>
      </w:r>
      <w:r w:rsidRPr="00267FEB">
        <w:t>miesięcy od dnia jej ogłoszenia.</w:t>
      </w:r>
    </w:p>
    <w:sectPr w:rsidR="006C483E" w:rsidRPr="006C483E" w:rsidSect="001A7F15">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7788" w:rsidRDefault="00DD7788">
      <w:r>
        <w:separator/>
      </w:r>
    </w:p>
  </w:endnote>
  <w:endnote w:type="continuationSeparator" w:id="0">
    <w:p w:rsidR="00DD7788" w:rsidRDefault="00DD77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94C" w:rsidRDefault="0074794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94C" w:rsidRDefault="0074794C">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94C" w:rsidRDefault="0074794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7788" w:rsidRDefault="00DD7788">
      <w:r>
        <w:separator/>
      </w:r>
    </w:p>
  </w:footnote>
  <w:footnote w:type="continuationSeparator" w:id="0">
    <w:p w:rsidR="00DD7788" w:rsidRDefault="00DD7788">
      <w:r>
        <w:continuationSeparator/>
      </w:r>
    </w:p>
  </w:footnote>
  <w:footnote w:id="1">
    <w:p w:rsidR="00DD7788" w:rsidRPr="00CF1F9E" w:rsidRDefault="00DD7788" w:rsidP="007D6F03">
      <w:pPr>
        <w:pStyle w:val="ODNONIKtreodnonika"/>
      </w:pPr>
      <w:r>
        <w:rPr>
          <w:rStyle w:val="Odwoanieprzypisudolnego"/>
        </w:rPr>
        <w:footnoteRef/>
      </w:r>
      <w:r>
        <w:rPr>
          <w:rStyle w:val="IGindeksgrny"/>
        </w:rPr>
        <w:t>)</w:t>
      </w:r>
      <w:r>
        <w:tab/>
      </w:r>
      <w:r w:rsidRPr="00CF1F9E">
        <w:t xml:space="preserve">Niniejszą ustawą zmienia się </w:t>
      </w:r>
      <w:r>
        <w:t xml:space="preserve">następujące </w:t>
      </w:r>
      <w:r w:rsidRPr="00CF1F9E">
        <w:t xml:space="preserve">ustawy: ustawę </w:t>
      </w:r>
      <w:r>
        <w:t>z dnia 21 czerwca 1996 r. o szczególnych formach sprawowania nadzoru przez ministra właściwego do spraw wewnętrznych</w:t>
      </w:r>
      <w:r w:rsidRPr="00CF1F9E">
        <w:t xml:space="preserve">, </w:t>
      </w:r>
      <w:r>
        <w:t>ustawę z dnia 8 września 2006 r. o Państwowym Ratownictwie Medycznym</w:t>
      </w:r>
      <w:r w:rsidRPr="00CF1F9E">
        <w:t xml:space="preserve">, </w:t>
      </w:r>
      <w:r>
        <w:t>ustawę z dnia 24 maja 2013 r. o środkach przymusu bezpośredniego i broni palnej</w:t>
      </w:r>
      <w:r w:rsidRPr="00CF1F9E">
        <w:t xml:space="preserve"> oraz ustawę </w:t>
      </w:r>
      <w:r w:rsidRPr="00267FEB">
        <w:t>z</w:t>
      </w:r>
      <w:r>
        <w:t xml:space="preserve"> </w:t>
      </w:r>
      <w:r w:rsidRPr="00267FEB">
        <w:t>dnia 28</w:t>
      </w:r>
      <w:r>
        <w:t xml:space="preserve"> </w:t>
      </w:r>
      <w:r w:rsidRPr="00267FEB">
        <w:t>listopada 2014</w:t>
      </w:r>
      <w:r>
        <w:t xml:space="preserve"> </w:t>
      </w:r>
      <w:r w:rsidRPr="00267FEB">
        <w:t>r. o</w:t>
      </w:r>
      <w:r>
        <w:t xml:space="preserve"> </w:t>
      </w:r>
      <w:r w:rsidRPr="00267FEB">
        <w:t>komisjach lekarskich podległych ministrowi właściwemu do spraw wewnętrznych</w:t>
      </w:r>
      <w:r w:rsidRPr="00CF1F9E">
        <w:t>.</w:t>
      </w:r>
    </w:p>
  </w:footnote>
  <w:footnote w:id="2">
    <w:p w:rsidR="00DD7788" w:rsidRPr="0014602D" w:rsidRDefault="00DD7788" w:rsidP="007D6F03">
      <w:pPr>
        <w:pStyle w:val="ODNONIKtreodnonika"/>
      </w:pPr>
      <w:r w:rsidRPr="00842CA0">
        <w:rPr>
          <w:rStyle w:val="IGindeksgrny"/>
        </w:rPr>
        <w:footnoteRef/>
      </w:r>
      <w:r w:rsidRPr="00842CA0">
        <w:rPr>
          <w:rStyle w:val="IGindeksgrny"/>
        </w:rPr>
        <w:t>)</w:t>
      </w:r>
      <w:r>
        <w:tab/>
        <w:t xml:space="preserve">Zmiany tekstu jednolitego </w:t>
      </w:r>
      <w:r w:rsidRPr="0014602D">
        <w:t>wymienionej ustawy zostały ogłoszone w</w:t>
      </w:r>
      <w:r>
        <w:t xml:space="preserve"> </w:t>
      </w:r>
      <w:r w:rsidRPr="0014602D">
        <w:t>Dz. U</w:t>
      </w:r>
      <w:r>
        <w:t>.</w:t>
      </w:r>
      <w:r w:rsidRPr="0014602D">
        <w:t xml:space="preserve"> z</w:t>
      </w:r>
      <w:r>
        <w:t xml:space="preserve"> </w:t>
      </w:r>
      <w:r w:rsidRPr="0014602D">
        <w:t>2017</w:t>
      </w:r>
      <w:r>
        <w:t xml:space="preserve"> </w:t>
      </w:r>
      <w:r w:rsidRPr="0014602D">
        <w:t>r.</w:t>
      </w:r>
      <w:r>
        <w:t xml:space="preserve"> poz. </w:t>
      </w:r>
      <w:r w:rsidRPr="0014602D">
        <w:t>2405</w:t>
      </w:r>
      <w:r>
        <w:t xml:space="preserve"> oraz</w:t>
      </w:r>
      <w:r w:rsidRPr="0014602D">
        <w:t xml:space="preserve"> z</w:t>
      </w:r>
      <w:r w:rsidR="00640D5F">
        <w:t> </w:t>
      </w:r>
      <w:r w:rsidRPr="0014602D">
        <w:t>2018</w:t>
      </w:r>
      <w:r w:rsidR="0074794C">
        <w:t> </w:t>
      </w:r>
      <w:r w:rsidRPr="0014602D">
        <w:t>r.</w:t>
      </w:r>
      <w:r>
        <w:t xml:space="preserve"> poz. </w:t>
      </w:r>
      <w:r w:rsidRPr="0014602D">
        <w:t>106, 138, 416, 650</w:t>
      </w:r>
      <w:r>
        <w:t xml:space="preserve">, </w:t>
      </w:r>
      <w:r w:rsidRPr="0014602D">
        <w:t>730</w:t>
      </w:r>
      <w:r>
        <w:t>, 1039, 1544 i 1669.</w:t>
      </w:r>
    </w:p>
  </w:footnote>
  <w:footnote w:id="3">
    <w:p w:rsidR="00DD7788" w:rsidRPr="00E7011C" w:rsidRDefault="00DD7788" w:rsidP="007D6F03">
      <w:pPr>
        <w:pStyle w:val="ODNONIKtreodnonika"/>
      </w:pPr>
      <w:r w:rsidRPr="00842CA0">
        <w:rPr>
          <w:rStyle w:val="IGindeksgrny"/>
        </w:rPr>
        <w:footnoteRef/>
      </w:r>
      <w:r w:rsidRPr="00842CA0">
        <w:rPr>
          <w:rStyle w:val="IGindeksgrny"/>
        </w:rPr>
        <w:t>)</w:t>
      </w:r>
      <w:r>
        <w:tab/>
      </w:r>
      <w:r w:rsidRPr="00E7011C">
        <w:t>Zmiany wymienionej ustawy zostały ogłoszone w</w:t>
      </w:r>
      <w:r>
        <w:t xml:space="preserve"> Dz. U.</w:t>
      </w:r>
      <w:r w:rsidRPr="00E7011C">
        <w:t xml:space="preserve"> z</w:t>
      </w:r>
      <w:r>
        <w:t xml:space="preserve"> </w:t>
      </w:r>
      <w:r w:rsidRPr="00E7011C">
        <w:t>1997</w:t>
      </w:r>
      <w:r>
        <w:t xml:space="preserve"> </w:t>
      </w:r>
      <w:r w:rsidRPr="00E7011C">
        <w:t>r.</w:t>
      </w:r>
      <w:r>
        <w:t xml:space="preserve"> poz. </w:t>
      </w:r>
      <w:r w:rsidRPr="00E7011C">
        <w:t>443</w:t>
      </w:r>
      <w:r>
        <w:t xml:space="preserve"> i </w:t>
      </w:r>
      <w:r w:rsidRPr="00E7011C">
        <w:t>943, z</w:t>
      </w:r>
      <w:r>
        <w:t xml:space="preserve"> </w:t>
      </w:r>
      <w:r w:rsidRPr="00E7011C">
        <w:t>1998</w:t>
      </w:r>
      <w:r>
        <w:t xml:space="preserve"> </w:t>
      </w:r>
      <w:r w:rsidRPr="00E7011C">
        <w:t>r.</w:t>
      </w:r>
      <w:r>
        <w:t xml:space="preserve"> poz. </w:t>
      </w:r>
      <w:r w:rsidRPr="00E7011C">
        <w:t>860, z</w:t>
      </w:r>
      <w:r w:rsidR="00640D5F">
        <w:t> </w:t>
      </w:r>
      <w:r w:rsidRPr="00E7011C">
        <w:t>2006</w:t>
      </w:r>
      <w:r w:rsidR="00640D5F">
        <w:t> </w:t>
      </w:r>
      <w:r w:rsidRPr="00E7011C">
        <w:t>r.</w:t>
      </w:r>
      <w:r>
        <w:t xml:space="preserve"> poz. </w:t>
      </w:r>
      <w:r w:rsidRPr="00E7011C">
        <w:t>1592, z</w:t>
      </w:r>
      <w:r>
        <w:t xml:space="preserve"> </w:t>
      </w:r>
      <w:r w:rsidRPr="00E7011C">
        <w:t>2007</w:t>
      </w:r>
      <w:r>
        <w:t xml:space="preserve"> </w:t>
      </w:r>
      <w:r w:rsidRPr="00E7011C">
        <w:t>r.</w:t>
      </w:r>
      <w:r>
        <w:t xml:space="preserve"> poz. </w:t>
      </w:r>
      <w:r w:rsidRPr="00E7011C">
        <w:t>162, z</w:t>
      </w:r>
      <w:r>
        <w:t xml:space="preserve"> </w:t>
      </w:r>
      <w:r w:rsidRPr="00E7011C">
        <w:t>2010</w:t>
      </w:r>
      <w:r>
        <w:t xml:space="preserve"> </w:t>
      </w:r>
      <w:r w:rsidRPr="00E7011C">
        <w:t>r.</w:t>
      </w:r>
      <w:r>
        <w:t xml:space="preserve"> poz. </w:t>
      </w:r>
      <w:r w:rsidRPr="00E7011C">
        <w:t>1228, z</w:t>
      </w:r>
      <w:r>
        <w:t xml:space="preserve"> </w:t>
      </w:r>
      <w:r w:rsidRPr="00E7011C">
        <w:t>2012</w:t>
      </w:r>
      <w:r>
        <w:t xml:space="preserve"> </w:t>
      </w:r>
      <w:r w:rsidRPr="00E7011C">
        <w:t>r.</w:t>
      </w:r>
      <w:r>
        <w:t xml:space="preserve"> poz. </w:t>
      </w:r>
      <w:r w:rsidRPr="00E7011C">
        <w:t>908</w:t>
      </w:r>
      <w:r>
        <w:t xml:space="preserve"> oraz</w:t>
      </w:r>
      <w:r w:rsidRPr="00E7011C">
        <w:t xml:space="preserve"> z</w:t>
      </w:r>
      <w:r>
        <w:t xml:space="preserve"> </w:t>
      </w:r>
      <w:r w:rsidRPr="00E7011C">
        <w:t>2018</w:t>
      </w:r>
      <w:r>
        <w:t xml:space="preserve"> </w:t>
      </w:r>
      <w:r w:rsidRPr="00E7011C">
        <w:t>r.</w:t>
      </w:r>
      <w:r>
        <w:t xml:space="preserve"> poz. </w:t>
      </w:r>
      <w:r w:rsidRPr="00E7011C">
        <w:t>106,</w:t>
      </w:r>
      <w:r>
        <w:t xml:space="preserve"> </w:t>
      </w:r>
      <w:r w:rsidRPr="00E7011C">
        <w:t>138</w:t>
      </w:r>
      <w:r>
        <w:t xml:space="preserve">, </w:t>
      </w:r>
      <w:r w:rsidRPr="00E7011C">
        <w:t>650</w:t>
      </w:r>
      <w:r w:rsidR="006C483E">
        <w:t xml:space="preserve"> i </w:t>
      </w:r>
      <w:r>
        <w:t>1544</w:t>
      </w:r>
      <w:r w:rsidRPr="00E7011C">
        <w:t>.</w:t>
      </w:r>
    </w:p>
  </w:footnote>
  <w:footnote w:id="4">
    <w:p w:rsidR="00483B09" w:rsidRPr="0014602D" w:rsidRDefault="00483B09" w:rsidP="00483B09">
      <w:pPr>
        <w:pStyle w:val="ODNONIKtreodnonika"/>
      </w:pPr>
      <w:r w:rsidRPr="00842CA0">
        <w:rPr>
          <w:rStyle w:val="IGindeksgrny"/>
        </w:rPr>
        <w:footnoteRef/>
      </w:r>
      <w:r w:rsidRPr="00842CA0">
        <w:rPr>
          <w:rStyle w:val="IGindeksgrny"/>
        </w:rPr>
        <w:t>)</w:t>
      </w:r>
      <w:r>
        <w:tab/>
        <w:t xml:space="preserve">Zmiany tekstu jednolitego </w:t>
      </w:r>
      <w:r w:rsidRPr="0014602D">
        <w:t>wymienionej ustawy zostały ogłoszone w</w:t>
      </w:r>
      <w:r>
        <w:t xml:space="preserve"> </w:t>
      </w:r>
      <w:r w:rsidRPr="0014602D">
        <w:t>Dz. U</w:t>
      </w:r>
      <w:r>
        <w:t>.</w:t>
      </w:r>
      <w:r w:rsidRPr="0014602D">
        <w:t xml:space="preserve"> z</w:t>
      </w:r>
      <w:r>
        <w:t xml:space="preserve"> </w:t>
      </w:r>
      <w:r w:rsidRPr="0014602D">
        <w:t>2017</w:t>
      </w:r>
      <w:r>
        <w:t xml:space="preserve"> </w:t>
      </w:r>
      <w:r w:rsidRPr="0014602D">
        <w:t>r.</w:t>
      </w:r>
      <w:r>
        <w:t xml:space="preserve"> poz. </w:t>
      </w:r>
      <w:r w:rsidRPr="0014602D">
        <w:t>2405</w:t>
      </w:r>
      <w:r>
        <w:t xml:space="preserve"> oraz</w:t>
      </w:r>
      <w:r w:rsidRPr="0014602D">
        <w:t xml:space="preserve"> z</w:t>
      </w:r>
      <w:r>
        <w:t> </w:t>
      </w:r>
      <w:r w:rsidRPr="0014602D">
        <w:t>2018</w:t>
      </w:r>
      <w:r>
        <w:t> </w:t>
      </w:r>
      <w:r w:rsidRPr="0014602D">
        <w:t>r.</w:t>
      </w:r>
      <w:r>
        <w:t xml:space="preserve"> poz. </w:t>
      </w:r>
      <w:r w:rsidRPr="0014602D">
        <w:t>106, 138, 416, 650</w:t>
      </w:r>
      <w:r>
        <w:t xml:space="preserve">, </w:t>
      </w:r>
      <w:r w:rsidRPr="0014602D">
        <w:t>730</w:t>
      </w:r>
      <w:r>
        <w:t>, 1039, 1544, 1669 i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94C" w:rsidRDefault="0074794C">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7788" w:rsidRPr="00B371CC" w:rsidRDefault="00DD7788" w:rsidP="00B371CC">
    <w:pPr>
      <w:pStyle w:val="Nagwek"/>
      <w:jc w:val="center"/>
    </w:pPr>
    <w:r>
      <w:t xml:space="preserve">– </w:t>
    </w:r>
    <w:r>
      <w:fldChar w:fldCharType="begin"/>
    </w:r>
    <w:r>
      <w:instrText xml:space="preserve"> PAGE  \* MERGEFORMAT </w:instrText>
    </w:r>
    <w:r>
      <w:fldChar w:fldCharType="separate"/>
    </w:r>
    <w:r w:rsidR="00887CAE">
      <w:rPr>
        <w:noProof/>
      </w:rPr>
      <w:t>6</w:t>
    </w:r>
    <w:r>
      <w:rPr>
        <w:noProof/>
      </w:rPr>
      <w:fldChar w:fldCharType="end"/>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94C" w:rsidRDefault="0074794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16385"/>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F03"/>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1A80"/>
    <w:rsid w:val="00064E4C"/>
    <w:rsid w:val="00066901"/>
    <w:rsid w:val="000704C7"/>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B39CD"/>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2878"/>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3B09"/>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48AC"/>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0CD0"/>
    <w:rsid w:val="005110D7"/>
    <w:rsid w:val="00511D99"/>
    <w:rsid w:val="005128D3"/>
    <w:rsid w:val="005147E8"/>
    <w:rsid w:val="005158F2"/>
    <w:rsid w:val="00526DFC"/>
    <w:rsid w:val="00526F43"/>
    <w:rsid w:val="00527651"/>
    <w:rsid w:val="005363AB"/>
    <w:rsid w:val="00540783"/>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0D5F"/>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83E"/>
    <w:rsid w:val="006C4A31"/>
    <w:rsid w:val="006C5AC2"/>
    <w:rsid w:val="006C6AFB"/>
    <w:rsid w:val="006D2735"/>
    <w:rsid w:val="006D45B2"/>
    <w:rsid w:val="006E0FCC"/>
    <w:rsid w:val="006E1E96"/>
    <w:rsid w:val="006E5E21"/>
    <w:rsid w:val="006F2648"/>
    <w:rsid w:val="006F2F10"/>
    <w:rsid w:val="006F482B"/>
    <w:rsid w:val="006F5BA0"/>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94C"/>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6F03"/>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5686"/>
    <w:rsid w:val="0087738C"/>
    <w:rsid w:val="008802AF"/>
    <w:rsid w:val="00881926"/>
    <w:rsid w:val="0088318F"/>
    <w:rsid w:val="0088331D"/>
    <w:rsid w:val="008852B0"/>
    <w:rsid w:val="00885AE7"/>
    <w:rsid w:val="00886B60"/>
    <w:rsid w:val="00887889"/>
    <w:rsid w:val="00887CAE"/>
    <w:rsid w:val="008920FF"/>
    <w:rsid w:val="008926E8"/>
    <w:rsid w:val="0089317E"/>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473BE"/>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039"/>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D7788"/>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1F8F"/>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15:docId w15:val="{389BEDA3-79A6-4F70-B431-5B04DADC2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F5BA0"/>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D964768-B0B4-4AB2-B09F-80A00FEF9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6</Pages>
  <Words>1562</Words>
  <Characters>9378</Characters>
  <Application>Microsoft Office Word</Application>
  <DocSecurity>0</DocSecurity>
  <Lines>78</Lines>
  <Paragraphs>21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10919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Bodych Dominika</dc:creator>
  <cp:lastModifiedBy>Grażyna D. Grabowska</cp:lastModifiedBy>
  <cp:revision>2</cp:revision>
  <cp:lastPrinted>2012-04-23T06:39:00Z</cp:lastPrinted>
  <dcterms:created xsi:type="dcterms:W3CDTF">2018-09-12T10:05:00Z</dcterms:created>
  <dcterms:modified xsi:type="dcterms:W3CDTF">2018-09-12T10:05:00Z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