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21" w:rsidRDefault="000B6621" w:rsidP="00A50A0C">
      <w:pPr>
        <w:pStyle w:val="OZNPROJEKTUwskazaniedatylubwersjiprojektu"/>
      </w:pPr>
      <w:r>
        <w:t>Projekt</w:t>
      </w:r>
    </w:p>
    <w:p w:rsidR="000B6621" w:rsidRDefault="000B6621" w:rsidP="000B6621">
      <w:pPr>
        <w:pStyle w:val="OZNRODZAKTUtznustawalubrozporzdzenieiorganwydajcy"/>
      </w:pPr>
      <w:r>
        <w:t>USTAWA</w:t>
      </w:r>
    </w:p>
    <w:p w:rsidR="000B6621" w:rsidRDefault="000B6621" w:rsidP="000B6621">
      <w:pPr>
        <w:pStyle w:val="DATAAKTUdatauchwalenialubwydaniaaktu"/>
      </w:pPr>
      <w:r>
        <w:t>z dnia</w:t>
      </w:r>
    </w:p>
    <w:p w:rsidR="000B6621" w:rsidRDefault="000B6621" w:rsidP="00A50A0C">
      <w:pPr>
        <w:pStyle w:val="TYTUAKTUprzedmiotregulacjiustawylubrozporzdzenia"/>
      </w:pPr>
      <w:r>
        <w:t>o ratyfikacji Poprawek do Protokołu montrealskiego w sprawie substancji zubożających warstwę ozonową, sporządzonego w Montrealu dnia 16 września 1987 r</w:t>
      </w:r>
      <w:r w:rsidR="00A50A0C">
        <w:t>.</w:t>
      </w:r>
      <w:r>
        <w:t>, przyjętych w</w:t>
      </w:r>
      <w:r w:rsidR="00A50A0C">
        <w:t> </w:t>
      </w:r>
      <w:r>
        <w:t>Kigali dnia 15 października 2016 r.</w:t>
      </w:r>
    </w:p>
    <w:p w:rsidR="000B6621" w:rsidRPr="00A50A0C" w:rsidRDefault="000B6621" w:rsidP="00A50A0C">
      <w:pPr>
        <w:pStyle w:val="ARTartustawynprozporzdzenia"/>
      </w:pPr>
      <w:r w:rsidRPr="00A50A0C">
        <w:rPr>
          <w:rStyle w:val="Ppogrubienie"/>
        </w:rPr>
        <w:t>Art.</w:t>
      </w:r>
      <w:r w:rsidR="00A50A0C">
        <w:rPr>
          <w:rStyle w:val="Ppogrubienie"/>
        </w:rPr>
        <w:t> </w:t>
      </w:r>
      <w:r w:rsidRPr="00A50A0C">
        <w:rPr>
          <w:rStyle w:val="Ppogrubienie"/>
        </w:rPr>
        <w:t>1</w:t>
      </w:r>
      <w:r w:rsidR="00A50A0C" w:rsidRPr="00A50A0C">
        <w:rPr>
          <w:rStyle w:val="Ppogrubienie"/>
        </w:rPr>
        <w:t>.</w:t>
      </w:r>
      <w:r w:rsidR="00A50A0C">
        <w:t xml:space="preserve"> </w:t>
      </w:r>
      <w:r w:rsidRPr="00A50A0C">
        <w:t>Wyraża</w:t>
      </w:r>
      <w:r w:rsidR="00A50A0C">
        <w:t xml:space="preserve"> </w:t>
      </w:r>
      <w:r w:rsidRPr="00A50A0C">
        <w:t>się</w:t>
      </w:r>
      <w:r w:rsidR="00A50A0C">
        <w:t xml:space="preserve"> </w:t>
      </w:r>
      <w:r w:rsidRPr="00A50A0C">
        <w:t>zgodę</w:t>
      </w:r>
      <w:r w:rsidR="00A50A0C">
        <w:t xml:space="preserve"> </w:t>
      </w:r>
      <w:r w:rsidRPr="00A50A0C">
        <w:t>na</w:t>
      </w:r>
      <w:r w:rsidR="00A50A0C">
        <w:t xml:space="preserve"> </w:t>
      </w:r>
      <w:r w:rsidRPr="00A50A0C">
        <w:t>dokonanie</w:t>
      </w:r>
      <w:r w:rsidR="00A50A0C">
        <w:t xml:space="preserve"> </w:t>
      </w:r>
      <w:r w:rsidRPr="00A50A0C">
        <w:t>przez</w:t>
      </w:r>
      <w:r w:rsidR="00A50A0C">
        <w:t xml:space="preserve"> </w:t>
      </w:r>
      <w:r w:rsidRPr="00A50A0C">
        <w:t>Prezydenta</w:t>
      </w:r>
      <w:r w:rsidR="00A50A0C">
        <w:t xml:space="preserve"> </w:t>
      </w:r>
      <w:r w:rsidRPr="00A50A0C">
        <w:t>Rzeczypospolitej</w:t>
      </w:r>
      <w:r w:rsidR="00A50A0C">
        <w:t xml:space="preserve"> </w:t>
      </w:r>
      <w:r w:rsidRPr="00A50A0C">
        <w:t>Polskiej</w:t>
      </w:r>
      <w:r w:rsidR="00A50A0C">
        <w:t xml:space="preserve"> </w:t>
      </w:r>
      <w:r w:rsidRPr="00A50A0C">
        <w:t>ratyfikacji</w:t>
      </w:r>
      <w:r w:rsidR="00A50A0C">
        <w:t xml:space="preserve"> </w:t>
      </w:r>
      <w:r w:rsidRPr="00A50A0C">
        <w:t>Poprawek</w:t>
      </w:r>
      <w:r w:rsidR="00A50A0C">
        <w:t xml:space="preserve"> </w:t>
      </w:r>
      <w:r w:rsidRPr="00A50A0C">
        <w:t>do</w:t>
      </w:r>
      <w:r w:rsidR="00A50A0C">
        <w:t xml:space="preserve"> </w:t>
      </w:r>
      <w:r w:rsidRPr="00A50A0C">
        <w:t>Protokołu</w:t>
      </w:r>
      <w:r w:rsidR="00A50A0C">
        <w:t xml:space="preserve"> </w:t>
      </w:r>
      <w:r w:rsidRPr="00A50A0C">
        <w:t>montrealskiego</w:t>
      </w:r>
      <w:r w:rsidR="00A50A0C">
        <w:t xml:space="preserve"> </w:t>
      </w:r>
      <w:r w:rsidRPr="00A50A0C">
        <w:t>w</w:t>
      </w:r>
      <w:r w:rsidR="00A50A0C">
        <w:t xml:space="preserve"> </w:t>
      </w:r>
      <w:r w:rsidRPr="00A50A0C">
        <w:t>sprawie</w:t>
      </w:r>
      <w:r w:rsidR="00A50A0C">
        <w:t xml:space="preserve"> </w:t>
      </w:r>
      <w:r w:rsidRPr="00A50A0C">
        <w:t>substancji</w:t>
      </w:r>
      <w:r w:rsidR="00A50A0C">
        <w:t xml:space="preserve"> </w:t>
      </w:r>
      <w:r w:rsidRPr="00A50A0C">
        <w:t>zubożających</w:t>
      </w:r>
      <w:r w:rsidR="00A50A0C">
        <w:t xml:space="preserve"> </w:t>
      </w:r>
      <w:r w:rsidRPr="00A50A0C">
        <w:t>warstwę</w:t>
      </w:r>
      <w:r w:rsidR="00A50A0C">
        <w:t xml:space="preserve"> </w:t>
      </w:r>
      <w:r w:rsidRPr="00A50A0C">
        <w:t>ozonową,</w:t>
      </w:r>
      <w:r w:rsidR="00A50A0C">
        <w:t xml:space="preserve"> </w:t>
      </w:r>
      <w:r w:rsidRPr="00A50A0C">
        <w:t>sporządzonego</w:t>
      </w:r>
      <w:r w:rsidR="00A50A0C">
        <w:t xml:space="preserve"> </w:t>
      </w:r>
      <w:r w:rsidRPr="00A50A0C">
        <w:t>w</w:t>
      </w:r>
      <w:r w:rsidR="00A50A0C">
        <w:t xml:space="preserve"> </w:t>
      </w:r>
      <w:r w:rsidRPr="00A50A0C">
        <w:t>Montrealu</w:t>
      </w:r>
      <w:r w:rsidR="00A50A0C">
        <w:t xml:space="preserve"> </w:t>
      </w:r>
      <w:r w:rsidRPr="00A50A0C">
        <w:t>dnia</w:t>
      </w:r>
      <w:r w:rsidR="00A50A0C">
        <w:t xml:space="preserve"> </w:t>
      </w:r>
      <w:r w:rsidRPr="00A50A0C">
        <w:t>16</w:t>
      </w:r>
      <w:r w:rsidR="00A50A0C">
        <w:t xml:space="preserve"> </w:t>
      </w:r>
      <w:r w:rsidRPr="00A50A0C">
        <w:t>września</w:t>
      </w:r>
      <w:r w:rsidR="00A50A0C">
        <w:t xml:space="preserve"> </w:t>
      </w:r>
      <w:r w:rsidRPr="00A50A0C">
        <w:t>1987</w:t>
      </w:r>
      <w:r w:rsidR="00A50A0C">
        <w:t xml:space="preserve"> </w:t>
      </w:r>
      <w:r w:rsidRPr="00A50A0C">
        <w:t>r</w:t>
      </w:r>
      <w:r w:rsidR="00A50A0C">
        <w:t>.</w:t>
      </w:r>
      <w:r w:rsidRPr="00A50A0C">
        <w:t>,</w:t>
      </w:r>
      <w:r w:rsidR="00A50A0C">
        <w:t xml:space="preserve"> </w:t>
      </w:r>
      <w:r w:rsidRPr="00A50A0C">
        <w:t>przyjętych</w:t>
      </w:r>
      <w:r w:rsidR="00A50A0C">
        <w:t xml:space="preserve"> </w:t>
      </w:r>
      <w:r w:rsidRPr="00A50A0C">
        <w:t>w</w:t>
      </w:r>
      <w:r w:rsidR="00A50A0C">
        <w:t xml:space="preserve"> </w:t>
      </w:r>
      <w:r w:rsidRPr="00A50A0C">
        <w:t>Kigali</w:t>
      </w:r>
      <w:r w:rsidR="00A50A0C">
        <w:t xml:space="preserve"> </w:t>
      </w:r>
      <w:r w:rsidRPr="00A50A0C">
        <w:t>dnia</w:t>
      </w:r>
      <w:r w:rsidR="00A50A0C">
        <w:t xml:space="preserve"> </w:t>
      </w:r>
      <w:r w:rsidRPr="00A50A0C">
        <w:t>15</w:t>
      </w:r>
      <w:r w:rsidR="00A50A0C">
        <w:t xml:space="preserve"> </w:t>
      </w:r>
      <w:r w:rsidRPr="00A50A0C">
        <w:t>października</w:t>
      </w:r>
      <w:r w:rsidR="00A50A0C">
        <w:t xml:space="preserve"> </w:t>
      </w:r>
      <w:r w:rsidRPr="00A50A0C">
        <w:t>2016</w:t>
      </w:r>
      <w:r w:rsidR="00A50A0C">
        <w:t xml:space="preserve"> </w:t>
      </w:r>
      <w:r w:rsidRPr="00A50A0C">
        <w:t>r.</w:t>
      </w:r>
      <w:bookmarkStart w:id="0" w:name="_GoBack"/>
      <w:bookmarkEnd w:id="0"/>
    </w:p>
    <w:p w:rsidR="00261A16" w:rsidRPr="00A50A0C" w:rsidRDefault="000B6621" w:rsidP="003D28F4">
      <w:pPr>
        <w:pStyle w:val="ARTartustawynprozporzdzenia"/>
      </w:pPr>
      <w:r w:rsidRPr="00A50A0C">
        <w:rPr>
          <w:rStyle w:val="Ppogrubienie"/>
        </w:rPr>
        <w:t>Art.</w:t>
      </w:r>
      <w:r w:rsidR="00A50A0C">
        <w:rPr>
          <w:rStyle w:val="Ppogrubienie"/>
        </w:rPr>
        <w:t xml:space="preserve"> </w:t>
      </w:r>
      <w:r w:rsidRPr="00A50A0C">
        <w:rPr>
          <w:rStyle w:val="Ppogrubienie"/>
        </w:rPr>
        <w:t>2</w:t>
      </w:r>
      <w:r w:rsidR="00A50A0C" w:rsidRPr="00A50A0C">
        <w:rPr>
          <w:rStyle w:val="Ppogrubienie"/>
        </w:rPr>
        <w:t>.</w:t>
      </w:r>
      <w:r w:rsidR="00A50A0C">
        <w:t xml:space="preserve"> </w:t>
      </w:r>
      <w:r w:rsidRPr="00A50A0C">
        <w:t>Ustawa</w:t>
      </w:r>
      <w:r w:rsidR="00A50A0C">
        <w:t xml:space="preserve"> </w:t>
      </w:r>
      <w:r w:rsidRPr="00A50A0C">
        <w:t>wchodzi</w:t>
      </w:r>
      <w:r w:rsidR="00A50A0C">
        <w:t xml:space="preserve"> </w:t>
      </w:r>
      <w:r w:rsidRPr="00A50A0C">
        <w:t>w</w:t>
      </w:r>
      <w:r w:rsidR="00A50A0C">
        <w:t xml:space="preserve"> </w:t>
      </w:r>
      <w:r w:rsidRPr="00A50A0C">
        <w:t>życie</w:t>
      </w:r>
      <w:r w:rsidR="00A50A0C">
        <w:t xml:space="preserve"> </w:t>
      </w:r>
      <w:r w:rsidRPr="00A50A0C">
        <w:t>po</w:t>
      </w:r>
      <w:r w:rsidR="00A50A0C">
        <w:t xml:space="preserve"> </w:t>
      </w:r>
      <w:r w:rsidRPr="00A50A0C">
        <w:t>upływie</w:t>
      </w:r>
      <w:r w:rsidR="00A50A0C">
        <w:t xml:space="preserve"> </w:t>
      </w:r>
      <w:r w:rsidRPr="00A50A0C">
        <w:t>14</w:t>
      </w:r>
      <w:r w:rsidR="00A50A0C">
        <w:t xml:space="preserve"> </w:t>
      </w:r>
      <w:r w:rsidRPr="00A50A0C">
        <w:t>dni</w:t>
      </w:r>
      <w:r w:rsidR="00A50A0C">
        <w:t xml:space="preserve"> </w:t>
      </w:r>
      <w:r w:rsidRPr="00A50A0C">
        <w:t>od</w:t>
      </w:r>
      <w:r w:rsidR="00A50A0C">
        <w:t xml:space="preserve"> </w:t>
      </w:r>
      <w:r w:rsidR="005A76E9">
        <w:t xml:space="preserve">dnia </w:t>
      </w:r>
      <w:r w:rsidRPr="00A50A0C">
        <w:t>ogłoszenia.</w:t>
      </w:r>
    </w:p>
    <w:sectPr w:rsidR="00261A16" w:rsidRPr="00A50A0C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621" w:rsidRDefault="000B6621">
      <w:r>
        <w:separator/>
      </w:r>
    </w:p>
  </w:endnote>
  <w:endnote w:type="continuationSeparator" w:id="0">
    <w:p w:rsidR="000B6621" w:rsidRDefault="000B6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621" w:rsidRDefault="000B6621">
      <w:r>
        <w:separator/>
      </w:r>
    </w:p>
  </w:footnote>
  <w:footnote w:type="continuationSeparator" w:id="0">
    <w:p w:rsidR="000B6621" w:rsidRDefault="000B6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B662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62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B6621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28F4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A76E9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A0C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3C22D0-E4E9-4596-BFEE-54A02C4B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</TotalTime>
  <Pages>1</Pages>
  <Words>83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Binkowska Joanna</cp:lastModifiedBy>
  <cp:revision>4</cp:revision>
  <cp:lastPrinted>2012-04-23T06:39:00Z</cp:lastPrinted>
  <dcterms:created xsi:type="dcterms:W3CDTF">2018-09-18T08:22:00Z</dcterms:created>
  <dcterms:modified xsi:type="dcterms:W3CDTF">2018-09-20T09:33:00Z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