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0A" w:rsidRDefault="007D3D0A" w:rsidP="009E5EA4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D3D0A" w:rsidRPr="007D3D0A" w:rsidRDefault="007D3D0A" w:rsidP="007D3D0A">
      <w:pPr>
        <w:pStyle w:val="OZNRODZAKTUtznustawalubrozporzdzenieiorganwydajcy"/>
      </w:pPr>
      <w:r>
        <w:t>USTAWA</w:t>
      </w:r>
    </w:p>
    <w:p w:rsidR="007D3D0A" w:rsidRPr="007D3D0A" w:rsidRDefault="007D3D0A" w:rsidP="007D3D0A">
      <w:pPr>
        <w:pStyle w:val="DATAAKTUdatauchwalenialubwydaniaaktu"/>
      </w:pPr>
      <w:r>
        <w:t>z dnia</w:t>
      </w:r>
    </w:p>
    <w:p w:rsidR="007D3D0A" w:rsidRPr="00B26969" w:rsidRDefault="007D3D0A" w:rsidP="009E5EA4">
      <w:pPr>
        <w:pStyle w:val="TYTUAKTUprzedmiotregulacjiustawylubrozporzdzenia"/>
        <w:rPr>
          <w:rStyle w:val="IGPindeksgrnyipogrubienie"/>
        </w:rPr>
      </w:pPr>
      <w:r w:rsidRPr="00711C3A">
        <w:t>o zmianie ustawy o publicznej służbie krwi</w:t>
      </w:r>
      <w:r w:rsidRPr="007D3D0A">
        <w:t xml:space="preserve"> oraz niektórych innych ustaw</w:t>
      </w:r>
      <w:r w:rsidRPr="00B26969">
        <w:rPr>
          <w:rStyle w:val="IGPindeksgrnyipogrubienie"/>
        </w:rPr>
        <w:footnoteReference w:id="1"/>
      </w:r>
      <w:r w:rsidRPr="00B26969">
        <w:rPr>
          <w:rStyle w:val="IGPindeksgrnyipogrubienie"/>
        </w:rPr>
        <w:t xml:space="preserve">), </w:t>
      </w:r>
      <w:r w:rsidRPr="00B26969">
        <w:rPr>
          <w:rStyle w:val="IGPindeksgrnyipogrubienie"/>
        </w:rPr>
        <w:footnoteReference w:id="2"/>
      </w:r>
      <w:r w:rsidRPr="00B26969">
        <w:rPr>
          <w:rStyle w:val="IGPindeksgrnyipogrubienie"/>
        </w:rPr>
        <w:t>)</w:t>
      </w:r>
    </w:p>
    <w:p w:rsidR="007D3D0A" w:rsidRPr="007D3D0A" w:rsidRDefault="007D3D0A" w:rsidP="009E5EA4">
      <w:pPr>
        <w:pStyle w:val="ARTartustawynprozporzdzenia"/>
        <w:keepNext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Pr="009E5EA4">
        <w:rPr>
          <w:rStyle w:val="Ppogrubienie"/>
        </w:rPr>
        <w:t>1.</w:t>
      </w:r>
      <w:r w:rsidR="00AC4D98">
        <w:t> </w:t>
      </w:r>
      <w:r w:rsidRPr="00711C3A">
        <w:t>W ustawie z dnia 22 sierpnia 1997 r. o publicznej służbie krwi (Dz. U.</w:t>
      </w:r>
      <w:r w:rsidRPr="007D3D0A">
        <w:t xml:space="preserve"> z 2014 r. poz. 332) wprowadza się następujące zmiany:</w:t>
      </w:r>
    </w:p>
    <w:p w:rsidR="007D3D0A" w:rsidRDefault="007D3D0A" w:rsidP="009E5EA4">
      <w:pPr>
        <w:pStyle w:val="PKTpunkt"/>
        <w:keepNext/>
      </w:pPr>
      <w:bookmarkStart w:id="1" w:name="_Ref276212570"/>
      <w:r>
        <w:t>1)</w:t>
      </w:r>
      <w:r>
        <w:tab/>
      </w:r>
      <w:r w:rsidR="00B26969">
        <w:t>art. 1–</w:t>
      </w:r>
      <w:r>
        <w:t xml:space="preserve">3 </w:t>
      </w:r>
      <w:r w:rsidRPr="004417ED">
        <w:t>otrzymuj</w:t>
      </w:r>
      <w:r>
        <w:t>ą</w:t>
      </w:r>
      <w:r w:rsidRPr="004417ED">
        <w:t xml:space="preserve"> brzmienie:</w:t>
      </w:r>
      <w:bookmarkEnd w:id="1"/>
    </w:p>
    <w:p w:rsidR="007D3D0A" w:rsidRDefault="00B26969" w:rsidP="009E5EA4">
      <w:pPr>
        <w:pStyle w:val="ZARTzmartartykuempunktem"/>
        <w:keepNext/>
      </w:pPr>
      <w:r>
        <w:t>„</w:t>
      </w:r>
      <w:r w:rsidR="007D3D0A">
        <w:t>Art. 1. Ustawa określa:</w:t>
      </w:r>
    </w:p>
    <w:p w:rsidR="007D3D0A" w:rsidRDefault="007D3D0A" w:rsidP="00B26969">
      <w:pPr>
        <w:pStyle w:val="ZPKTzmpktartykuempunktem"/>
      </w:pPr>
      <w:r>
        <w:t>1)</w:t>
      </w:r>
      <w:r>
        <w:tab/>
        <w:t>organizację i zadania publicznej służby krwi;</w:t>
      </w:r>
    </w:p>
    <w:p w:rsidR="007D3D0A" w:rsidRDefault="007D3D0A" w:rsidP="009E5EA4">
      <w:pPr>
        <w:pStyle w:val="ZPKTzmpktartykuempunktem"/>
        <w:keepNext/>
      </w:pPr>
      <w:r>
        <w:t>2)</w:t>
      </w:r>
      <w:r>
        <w:tab/>
        <w:t>zasady:</w:t>
      </w:r>
    </w:p>
    <w:p w:rsidR="007D3D0A" w:rsidRDefault="007D3D0A" w:rsidP="00B26969">
      <w:pPr>
        <w:pStyle w:val="ZLITwPKTzmlitwpktartykuempunktem"/>
      </w:pPr>
      <w:r>
        <w:t>a)</w:t>
      </w:r>
      <w:r>
        <w:tab/>
        <w:t>oddawania oraz pobierania krwi i jej sk</w:t>
      </w:r>
      <w:r w:rsidR="000C2F52">
        <w:t>ładników do celów określonych w </w:t>
      </w:r>
      <w:r>
        <w:t>ustawie,</w:t>
      </w:r>
    </w:p>
    <w:p w:rsidR="007D3D0A" w:rsidRDefault="007D3D0A" w:rsidP="00B26969">
      <w:pPr>
        <w:pStyle w:val="ZLITwPKTzmlitwpktartykuempunktem"/>
      </w:pPr>
      <w:r>
        <w:t>b)</w:t>
      </w:r>
      <w:r>
        <w:tab/>
        <w:t>badania, preparatyki pobranej krwi i jej składników,</w:t>
      </w:r>
    </w:p>
    <w:p w:rsidR="007D3D0A" w:rsidRDefault="007D3D0A" w:rsidP="00B26969">
      <w:pPr>
        <w:pStyle w:val="ZLITwPKTzmlitwpktartykuempunktem"/>
      </w:pPr>
      <w:r>
        <w:t>c)</w:t>
      </w:r>
      <w:r>
        <w:tab/>
        <w:t>zapewnienia jakości pobranej krwi i jej składników,</w:t>
      </w:r>
    </w:p>
    <w:p w:rsidR="007D3D0A" w:rsidRDefault="007D3D0A" w:rsidP="00B26969">
      <w:pPr>
        <w:pStyle w:val="ZLITwPKTzmlitwpktartykuempunktem"/>
      </w:pPr>
      <w:r>
        <w:t>d)</w:t>
      </w:r>
      <w:r>
        <w:tab/>
        <w:t>czuwania nad bezpieczeństwem krwi i jej składników,</w:t>
      </w:r>
    </w:p>
    <w:p w:rsidR="007D3D0A" w:rsidRDefault="007D3D0A" w:rsidP="00B26969">
      <w:pPr>
        <w:pStyle w:val="ZLITwPKTzmlitwpktartykuempunktem"/>
      </w:pPr>
      <w:r>
        <w:t>e)</w:t>
      </w:r>
      <w:r>
        <w:tab/>
        <w:t>przechowywania, wydawania, zbywania oraz przywozu na terytorium Rzeczypospolitej Polskiej krwi i jej składników;</w:t>
      </w:r>
    </w:p>
    <w:p w:rsidR="007D3D0A" w:rsidRDefault="007D3D0A" w:rsidP="00B26969">
      <w:pPr>
        <w:pStyle w:val="ZPKTzmpktartykuempunktem"/>
      </w:pPr>
      <w:r>
        <w:t>3)</w:t>
      </w:r>
      <w:r>
        <w:tab/>
        <w:t>organizację krwiolecznictwa.</w:t>
      </w:r>
    </w:p>
    <w:p w:rsidR="007D3D0A" w:rsidRDefault="007D3D0A" w:rsidP="009E5EA4">
      <w:pPr>
        <w:pStyle w:val="ZARTzmartartykuempunktem"/>
        <w:keepNext/>
      </w:pPr>
      <w:r>
        <w:lastRenderedPageBreak/>
        <w:t xml:space="preserve">Art. 1a. Przepisów </w:t>
      </w:r>
      <w:r w:rsidRPr="00B26969">
        <w:t>ustawy</w:t>
      </w:r>
      <w:r>
        <w:t xml:space="preserve"> nie stosuje się do:</w:t>
      </w:r>
    </w:p>
    <w:p w:rsidR="007D3D0A" w:rsidRDefault="007D3D0A" w:rsidP="009E5EA4">
      <w:pPr>
        <w:pStyle w:val="ZPKTzmpktartykuempunktem"/>
        <w:keepNext/>
      </w:pPr>
      <w:r>
        <w:t>1)</w:t>
      </w:r>
      <w:r>
        <w:tab/>
        <w:t>pobierania, przechowywania i przeszczepiania tkanek pochodzących od żywego dawcy lub ze zwłok oraz komórek pochodzących od żywego dawcy, w tym komórek krwiotwórczych:</w:t>
      </w:r>
    </w:p>
    <w:p w:rsidR="007D3D0A" w:rsidRDefault="00B26969" w:rsidP="00B26969">
      <w:pPr>
        <w:pStyle w:val="ZLITwPKTzmlitwpktartykuempunktem"/>
      </w:pPr>
      <w:r>
        <w:t>a)</w:t>
      </w:r>
      <w:r>
        <w:tab/>
      </w:r>
      <w:r w:rsidR="007D3D0A">
        <w:t>szpiku,</w:t>
      </w:r>
    </w:p>
    <w:p w:rsidR="007D3D0A" w:rsidRDefault="00B26969" w:rsidP="00B26969">
      <w:pPr>
        <w:pStyle w:val="ZLITwPKTzmlitwpktartykuempunktem"/>
      </w:pPr>
      <w:r>
        <w:t>b)</w:t>
      </w:r>
      <w:r>
        <w:tab/>
      </w:r>
      <w:r w:rsidR="007D3D0A">
        <w:t>krwi obwodowej,</w:t>
      </w:r>
    </w:p>
    <w:p w:rsidR="007D3D0A" w:rsidRDefault="00B26969" w:rsidP="00B26969">
      <w:pPr>
        <w:pStyle w:val="ZLITwPKTzmlitwpktartykuempunktem"/>
      </w:pPr>
      <w:r>
        <w:t>c)</w:t>
      </w:r>
      <w:r>
        <w:tab/>
      </w:r>
      <w:r w:rsidR="007D3D0A">
        <w:t>krwi pępowinowej;</w:t>
      </w:r>
    </w:p>
    <w:p w:rsidR="007D3D0A" w:rsidRDefault="007D3D0A" w:rsidP="00B26969">
      <w:pPr>
        <w:pStyle w:val="ZPKTzmpktartykuempunktem"/>
      </w:pPr>
      <w:r>
        <w:t>2)</w:t>
      </w:r>
      <w:r>
        <w:tab/>
        <w:t>testowania, przetwarzania, przechowywania i dystrybucji komórek i tkanek ludzkich;</w:t>
      </w:r>
    </w:p>
    <w:p w:rsidR="007D3D0A" w:rsidRDefault="007D3D0A" w:rsidP="009E5EA4">
      <w:pPr>
        <w:pStyle w:val="ZPKTzmpktartykuempunktem"/>
        <w:keepNext/>
      </w:pPr>
      <w:r>
        <w:t>3)</w:t>
      </w:r>
      <w:r>
        <w:tab/>
        <w:t>pobierania krwi i jej składników w celu:</w:t>
      </w:r>
    </w:p>
    <w:p w:rsidR="007D3D0A" w:rsidRDefault="00B26969" w:rsidP="00B26969">
      <w:pPr>
        <w:pStyle w:val="ZLITwPKTzmlitwpktartykuempunktem"/>
      </w:pPr>
      <w:r>
        <w:t>a)</w:t>
      </w:r>
      <w:r>
        <w:tab/>
      </w:r>
      <w:r w:rsidR="007D3D0A">
        <w:t>wykonywania czynności diagnostycznych,</w:t>
      </w:r>
    </w:p>
    <w:p w:rsidR="007D3D0A" w:rsidRDefault="00B26969" w:rsidP="00B26969">
      <w:pPr>
        <w:pStyle w:val="ZLITwPKTzmlitwpktartykuempunktem"/>
      </w:pPr>
      <w:r>
        <w:t>b)</w:t>
      </w:r>
      <w:r>
        <w:tab/>
      </w:r>
      <w:r w:rsidR="007D3D0A">
        <w:t>naukowo-badawczym,</w:t>
      </w:r>
    </w:p>
    <w:p w:rsidR="007D3D0A" w:rsidRDefault="00B26969" w:rsidP="00B26969">
      <w:pPr>
        <w:pStyle w:val="ZLITwPKTzmlitwpktartykuempunktem"/>
      </w:pPr>
      <w:r>
        <w:t>c)</w:t>
      </w:r>
      <w:r>
        <w:tab/>
      </w:r>
      <w:r w:rsidR="007D3D0A">
        <w:t>leczniczym, innym niż do przetoczenia biorcy krwi.</w:t>
      </w:r>
    </w:p>
    <w:p w:rsidR="007D3D0A" w:rsidRPr="00CA4699" w:rsidRDefault="007D3D0A" w:rsidP="00EB4138">
      <w:pPr>
        <w:pStyle w:val="ZARTzmartartykuempunktem"/>
      </w:pPr>
      <w:r w:rsidRPr="00EB4138">
        <w:t>Art.</w:t>
      </w:r>
      <w:r w:rsidR="00B26969" w:rsidRPr="00EB4138">
        <w:t> </w:t>
      </w:r>
      <w:r w:rsidRPr="00EB4138">
        <w:t>2.</w:t>
      </w:r>
      <w:r>
        <w:t xml:space="preserve"> Krew i jej składniki są pobierane, na za</w:t>
      </w:r>
      <w:r w:rsidR="00AC4D98">
        <w:t>sadach określonych w ustawie, w </w:t>
      </w:r>
      <w:r>
        <w:t xml:space="preserve">celach leczniczych do </w:t>
      </w:r>
      <w:r w:rsidRPr="00CA4699">
        <w:t>przetoczenia</w:t>
      </w:r>
      <w:r>
        <w:t xml:space="preserve"> biorcy krwi, przetworze</w:t>
      </w:r>
      <w:r w:rsidR="000C2F52">
        <w:t>nia w produkty krwiopochodne, o </w:t>
      </w:r>
      <w:r>
        <w:t>których mowa w ustawie z dnia 6 września 2001 r. – Prawo farmaceutyczne (Dz. U. z 2008 r. Nr 45, poz. 271, z późn. zm.</w:t>
      </w:r>
      <w:r w:rsidRPr="00D27BA7">
        <w:rPr>
          <w:rStyle w:val="IGindeksgrny"/>
        </w:rPr>
        <w:footnoteReference w:id="3"/>
      </w:r>
      <w:r w:rsidRPr="00D27BA7">
        <w:rPr>
          <w:rStyle w:val="IGindeksgrny"/>
        </w:rPr>
        <w:t>)</w:t>
      </w:r>
      <w:r>
        <w:t>), lub jako materiał wyjściowy do produkcji wyrobów medycznych, o k</w:t>
      </w:r>
      <w:r w:rsidR="00AC4D98">
        <w:t>tórych mowa w ustawie z dnia 20 </w:t>
      </w:r>
      <w:r>
        <w:t xml:space="preserve">maja 2010 r. </w:t>
      </w:r>
      <w:r w:rsidRPr="007D3D0A">
        <w:t>o wyrobach medycznych (Dz. U. z 2015 r. poz. 876 i 1918)</w:t>
      </w:r>
      <w:r>
        <w:t>.</w:t>
      </w:r>
    </w:p>
    <w:p w:rsidR="007D3D0A" w:rsidRDefault="007D3D0A" w:rsidP="00EB4138">
      <w:pPr>
        <w:pStyle w:val="ZARTzmartartykuempunktem"/>
      </w:pPr>
      <w:r w:rsidRPr="00EB4138">
        <w:t>Art.</w:t>
      </w:r>
      <w:r w:rsidR="00B26969" w:rsidRPr="00EB4138">
        <w:t> </w:t>
      </w:r>
      <w:r w:rsidRPr="00EB4138">
        <w:t>3.</w:t>
      </w:r>
      <w:r w:rsidR="00B26969">
        <w:t xml:space="preserve"> </w:t>
      </w:r>
      <w:r>
        <w:t>1.</w:t>
      </w:r>
      <w:r w:rsidR="00B26969">
        <w:t xml:space="preserve"> </w:t>
      </w:r>
      <w:r>
        <w:t>Krwiodawstwo jest oparte na zasadzie dobrowolnego i bezpłatnego oddawania krwi i jej składników. Wyjątki od tej zasady określa ustawa.</w:t>
      </w:r>
    </w:p>
    <w:p w:rsidR="007D3D0A" w:rsidRPr="00CA4699" w:rsidRDefault="007D3D0A" w:rsidP="00EB4138">
      <w:pPr>
        <w:pStyle w:val="ZUSTzmustartykuempunktem"/>
      </w:pPr>
      <w:r>
        <w:t>2.</w:t>
      </w:r>
      <w:r w:rsidR="00B26969">
        <w:t xml:space="preserve"> </w:t>
      </w:r>
      <w:r>
        <w:t>Organy państwowe i samorządowe, Polski Czerwony Krzyż, organizacje honorowych dawców krwi, podmioty lecznicze w rozumieniu przepisów o działalności leczniczej, osoby wykonujące zawody medyczne oraz środki masowego przekazu powinny popierać działania publicznej służby krwi w zakresie propagowania, rozwijania dobrowolnego i bezpłatnego oddawania krwi i jej składników oraz stwarzania sprzyjających temu warunków.</w:t>
      </w:r>
      <w:r w:rsidR="00B26969">
        <w:t>”</w:t>
      </w:r>
      <w:r>
        <w:t>;</w:t>
      </w:r>
    </w:p>
    <w:p w:rsidR="007D3D0A" w:rsidRDefault="007D3D0A" w:rsidP="009E5EA4">
      <w:pPr>
        <w:pStyle w:val="PKTpunkt"/>
        <w:keepNext/>
      </w:pPr>
      <w:r>
        <w:lastRenderedPageBreak/>
        <w:t>2)</w:t>
      </w:r>
      <w:r>
        <w:tab/>
        <w:t>w art. 4:</w:t>
      </w:r>
    </w:p>
    <w:p w:rsidR="007D3D0A" w:rsidRDefault="00B26969" w:rsidP="009E5EA4">
      <w:pPr>
        <w:pStyle w:val="LITlitera"/>
        <w:keepNext/>
      </w:pPr>
      <w:r>
        <w:t>a)</w:t>
      </w:r>
      <w:r>
        <w:tab/>
      </w:r>
      <w:r w:rsidR="007D3D0A">
        <w:t>ust. 1 otrzymuje brzmienie:</w:t>
      </w:r>
    </w:p>
    <w:p w:rsidR="007D3D0A" w:rsidRDefault="00B26969" w:rsidP="00320A28">
      <w:pPr>
        <w:pStyle w:val="ZLITUSTzmustliter"/>
        <w:widowControl w:val="0"/>
      </w:pPr>
      <w:r>
        <w:t>„</w:t>
      </w:r>
      <w:r w:rsidR="007D3D0A">
        <w:t>1</w:t>
      </w:r>
      <w:r w:rsidR="007D3D0A" w:rsidRPr="00862F66">
        <w:t>.</w:t>
      </w:r>
      <w:r>
        <w:t xml:space="preserve"> </w:t>
      </w:r>
      <w:r w:rsidR="007D3D0A" w:rsidRPr="00862F66">
        <w:t>Zadania w zakresie pobierania krwi</w:t>
      </w:r>
      <w:r w:rsidR="007D3D0A">
        <w:t xml:space="preserve"> i jej składników, preparatyki </w:t>
      </w:r>
      <w:r w:rsidR="007D3D0A" w:rsidRPr="00862F66">
        <w:t xml:space="preserve">oraz zaopatrzenia w krew </w:t>
      </w:r>
      <w:r w:rsidR="007D3D0A">
        <w:t xml:space="preserve">lub jej składniki </w:t>
      </w:r>
      <w:r w:rsidR="007D3D0A" w:rsidRPr="00862F66">
        <w:t>do celów określonych w ustawie realizują jednostki organizacyjne publicznej służby krw</w:t>
      </w:r>
      <w:r w:rsidR="000C2F52">
        <w:t>i określone w ust. 3 pkt 2</w:t>
      </w:r>
      <w:r w:rsidR="00EB4138">
        <w:t>–</w:t>
      </w:r>
      <w:r w:rsidR="000C2F52">
        <w:t>4, z </w:t>
      </w:r>
      <w:r w:rsidR="007D3D0A" w:rsidRPr="00862F66">
        <w:t>zastrzeżeniem art. 14 ust. 1.</w:t>
      </w:r>
      <w:r>
        <w:t>”</w:t>
      </w:r>
      <w:r w:rsidR="007D3D0A">
        <w:t>,</w:t>
      </w:r>
    </w:p>
    <w:p w:rsidR="007D3D0A" w:rsidRDefault="007D3D0A" w:rsidP="009E5EA4">
      <w:pPr>
        <w:pStyle w:val="LITlitera"/>
        <w:keepNext/>
      </w:pPr>
      <w:r>
        <w:t>b)</w:t>
      </w:r>
      <w:r w:rsidR="00B26969">
        <w:tab/>
      </w:r>
      <w:r>
        <w:t>w ust. 3 pkt 4 otrzymuje brzmienie:</w:t>
      </w:r>
    </w:p>
    <w:p w:rsidR="007D3D0A" w:rsidRPr="00952CC1" w:rsidRDefault="00B26969" w:rsidP="00B26969">
      <w:pPr>
        <w:pStyle w:val="ZLITPKTzmpktliter"/>
      </w:pPr>
      <w:r>
        <w:t>„</w:t>
      </w:r>
      <w:r w:rsidR="007D3D0A">
        <w:t>4)</w:t>
      </w:r>
      <w:r w:rsidR="007D3D0A">
        <w:tab/>
      </w:r>
      <w:r w:rsidR="007D3D0A" w:rsidRPr="00952CC1">
        <w:t xml:space="preserve">Centrum Krwiodawstwa i Krwiolecznictwa utworzone przez ministra właściwego do spraw wewnętrznych, zwane dalej </w:t>
      </w:r>
      <w:r>
        <w:t>„</w:t>
      </w:r>
      <w:r w:rsidR="007D3D0A" w:rsidRPr="00952CC1">
        <w:t>Centrum MSW</w:t>
      </w:r>
      <w:r w:rsidR="007D3D0A">
        <w:t>iA</w:t>
      </w:r>
      <w:r>
        <w:t>”</w:t>
      </w:r>
      <w:r w:rsidR="007D3D0A" w:rsidRPr="00952CC1">
        <w:t>.</w:t>
      </w:r>
      <w:r>
        <w:t>”</w:t>
      </w:r>
      <w:r w:rsidR="007D3D0A">
        <w:t>;</w:t>
      </w:r>
    </w:p>
    <w:p w:rsidR="007D3D0A" w:rsidRDefault="007D3D0A" w:rsidP="009E5EA4">
      <w:pPr>
        <w:pStyle w:val="PKTpunkt"/>
        <w:keepNext/>
        <w:widowControl w:val="0"/>
      </w:pPr>
      <w:r>
        <w:t>3)</w:t>
      </w:r>
      <w:r>
        <w:tab/>
        <w:t>art. 5 otrzymuje brzmienie:</w:t>
      </w:r>
    </w:p>
    <w:p w:rsidR="007D3D0A" w:rsidRPr="007D3D0A" w:rsidRDefault="00B26969" w:rsidP="009E5EA4">
      <w:pPr>
        <w:pStyle w:val="ZARTzmartartykuempunktem"/>
        <w:keepNext/>
      </w:pPr>
      <w:r>
        <w:t>„</w:t>
      </w:r>
      <w:r w:rsidR="007D3D0A">
        <w:t>Art. 5. Użyte w ustawie określenia oznaczają:</w:t>
      </w:r>
    </w:p>
    <w:p w:rsidR="007D3D0A" w:rsidRDefault="007D3D0A" w:rsidP="00B26969">
      <w:pPr>
        <w:pStyle w:val="ZPKTzmpktartykuempunktem"/>
      </w:pPr>
      <w:r>
        <w:t>1)</w:t>
      </w:r>
      <w:r>
        <w:tab/>
        <w:t>bank krwi – jednostkę lub komórkę organizacyjną przedsiębiorstwa podmiotu leczniczego w rozumieniu ustawy z dnia 15 kwietnia 2011 r. o działalności leczniczej (Dz. U. z 2015 r. poz. 618, z późn. zm.</w:t>
      </w:r>
      <w:r w:rsidRPr="00D27BA7">
        <w:rPr>
          <w:rStyle w:val="IGindeksgrny"/>
        </w:rPr>
        <w:footnoteReference w:id="4"/>
      </w:r>
      <w:r w:rsidRPr="00D27BA7">
        <w:rPr>
          <w:rStyle w:val="IGindeksgrny"/>
        </w:rPr>
        <w:t>)</w:t>
      </w:r>
      <w:r w:rsidR="000C2F52">
        <w:t>), w której przechowuje się i </w:t>
      </w:r>
      <w:r>
        <w:t>wydaje krew i jej składniki wyłącznie dla potrzeb podmiotów leczniczych do przetoczeń w podmiotach leczniczych wykon</w:t>
      </w:r>
      <w:r w:rsidR="000C2F52">
        <w:t>ujących działalność leczniczą w </w:t>
      </w:r>
      <w:r>
        <w:t>rodzaju stacjonarne i całodobowe świadczenia zdrowotne;</w:t>
      </w:r>
    </w:p>
    <w:p w:rsidR="007D3D0A" w:rsidRDefault="007D3D0A" w:rsidP="00B26969">
      <w:pPr>
        <w:pStyle w:val="ZPKTzmpktartykuempunktem"/>
      </w:pPr>
      <w:r>
        <w:t>2)</w:t>
      </w:r>
      <w:r>
        <w:tab/>
        <w:t>biorca krwi – osobę, której przetoczono krew lub jej składniki;</w:t>
      </w:r>
    </w:p>
    <w:p w:rsidR="007D3D0A" w:rsidRDefault="007D3D0A" w:rsidP="00B26969">
      <w:pPr>
        <w:pStyle w:val="ZPKTzmpktartykuempunktem"/>
      </w:pPr>
      <w:r>
        <w:t>3)</w:t>
      </w:r>
      <w:r>
        <w:tab/>
        <w:t>dawca krwi – osobę, która oddała krew lub jej składniki do celów innych niż badania diagnostyczne;</w:t>
      </w:r>
    </w:p>
    <w:p w:rsidR="007D3D0A" w:rsidRDefault="007D3D0A" w:rsidP="00B26969">
      <w:pPr>
        <w:pStyle w:val="ZPKTzmpktartykuempunktem"/>
      </w:pPr>
      <w:r>
        <w:t>4)</w:t>
      </w:r>
      <w:r>
        <w:tab/>
        <w:t>dobra praktyka pobierania krwi i jej składników, badania, preparatyki, przechowywania, wydawania i transportu – wszystkie elementy ustalonych procedur, które łącznie pozwalają uzyskać produkt w postaci krwi lub jej składników, zgodny z ustaloną specyfikacją i spełniający określone normy;</w:t>
      </w:r>
    </w:p>
    <w:p w:rsidR="007D3D0A" w:rsidRDefault="007D3D0A" w:rsidP="00B26969">
      <w:pPr>
        <w:pStyle w:val="ZPKTzmpktartykuempunktem"/>
      </w:pPr>
      <w:r>
        <w:t>5)</w:t>
      </w:r>
      <w:r>
        <w:tab/>
        <w:t>kandydat na dawcę krwi – osobę, która zgłosiła się do jednostki organizacyjnej publicznej służby krwi, o której mowa w art. 4 ust</w:t>
      </w:r>
      <w:r w:rsidR="000C2F52">
        <w:t>. 3 pkt 2–4, po raz pierwszy, z </w:t>
      </w:r>
      <w:r>
        <w:t>zamiarem oddania krwi lub jej składników do celów innych niż badania diagnostyczne lub przetoczenia autologiczne;</w:t>
      </w:r>
    </w:p>
    <w:p w:rsidR="007D3D0A" w:rsidRDefault="007D3D0A" w:rsidP="00B26969">
      <w:pPr>
        <w:pStyle w:val="ZPKTzmpktartykuempunktem"/>
      </w:pPr>
      <w:r>
        <w:t>6)</w:t>
      </w:r>
      <w:r>
        <w:tab/>
        <w:t>kontrola jakości – element systemu jakości dotyczący spełnienia norm jakości krwi lub jej składników;</w:t>
      </w:r>
    </w:p>
    <w:p w:rsidR="007D3D0A" w:rsidRPr="009A6AF8" w:rsidRDefault="007D3D0A" w:rsidP="00B26969">
      <w:pPr>
        <w:pStyle w:val="ZPKTzmpktartykuempunktem"/>
      </w:pPr>
      <w:r w:rsidRPr="009A6AF8">
        <w:lastRenderedPageBreak/>
        <w:t>7)</w:t>
      </w:r>
      <w:r w:rsidRPr="006F1D0B">
        <w:tab/>
      </w:r>
      <w:r w:rsidRPr="009A6AF8">
        <w:t xml:space="preserve">krew </w:t>
      </w:r>
      <w:r w:rsidRPr="006F1D0B">
        <w:t>–</w:t>
      </w:r>
      <w:r w:rsidRPr="009A6AF8">
        <w:t xml:space="preserve"> krew pełną przygotowywaną z przezn</w:t>
      </w:r>
      <w:r w:rsidR="000C2F52">
        <w:t>aczeniem do celów określonych w </w:t>
      </w:r>
      <w:r w:rsidRPr="009A6AF8">
        <w:t>ustawie;</w:t>
      </w:r>
    </w:p>
    <w:p w:rsidR="007D3D0A" w:rsidRDefault="007D3D0A" w:rsidP="00B26969">
      <w:pPr>
        <w:pStyle w:val="ZPKTzmpktartykuempunktem"/>
      </w:pPr>
      <w:r w:rsidRPr="009705C0">
        <w:t>8)</w:t>
      </w:r>
      <w:r w:rsidRPr="009705C0">
        <w:tab/>
      </w:r>
      <w:r w:rsidRPr="009A6AF8">
        <w:t>krew rzadkiej grupy – krew, na której składnikach morfotycznych nie występują antygeny stwierdzane u więcej niż 99% populacji ludzkiej i przez to trudno osiągalna dla biorców z alloprzeciwciałami skierowanymi do tych antygenów, a</w:t>
      </w:r>
      <w:r w:rsidR="000C2F52">
        <w:t> </w:t>
      </w:r>
      <w:r>
        <w:t>także krew dla pacjentów z przeciwciałami skierowanymi do kilku antygenów, której częstotliwość</w:t>
      </w:r>
      <w:r w:rsidR="00EB4138">
        <w:t xml:space="preserve"> występowania jest niższa niż 1</w:t>
      </w:r>
      <w:r>
        <w:t>%;</w:t>
      </w:r>
    </w:p>
    <w:p w:rsidR="007D3D0A" w:rsidRDefault="007D3D0A" w:rsidP="00B26969">
      <w:pPr>
        <w:pStyle w:val="ZPKTzmpktartykuempunktem"/>
      </w:pPr>
      <w:r>
        <w:t>9)</w:t>
      </w:r>
      <w:r>
        <w:tab/>
        <w:t>niepożądana reakcja – niezamierzoną i niekorzystną reakcję u dawcy krwi lub biorcy krwi, związaną czasowo z przetoczeniem lub pobraniem krwi lub jej składników;</w:t>
      </w:r>
    </w:p>
    <w:p w:rsidR="007D3D0A" w:rsidRDefault="007D3D0A" w:rsidP="00B26969">
      <w:pPr>
        <w:pStyle w:val="ZPKTzmpktartykuempunktem"/>
      </w:pPr>
      <w:r>
        <w:t>10)</w:t>
      </w:r>
      <w:r>
        <w:tab/>
        <w:t>niepożądane zdarzenie – niezamierzone i ni</w:t>
      </w:r>
      <w:r w:rsidR="000C2F52">
        <w:t>ekorzystne zdarzenie związane z </w:t>
      </w:r>
      <w:r>
        <w:t>pobieraniem, badaniem, preparatyką</w:t>
      </w:r>
      <w:r w:rsidR="000C2F52">
        <w:t>, przechowywaniem, wydawaniem i </w:t>
      </w:r>
      <w:r>
        <w:t>transportem krwi lub jej składników, mające miejsce przed, w trakcie</w:t>
      </w:r>
      <w:r w:rsidR="00527FCB">
        <w:t>,</w:t>
      </w:r>
      <w:r>
        <w:t xml:space="preserve"> lub po przetoczeniu krwi lub jej składnika, mogące prowadzić do wystąpienia niepożądanej reakcji;</w:t>
      </w:r>
    </w:p>
    <w:p w:rsidR="007D3D0A" w:rsidRDefault="007D3D0A" w:rsidP="00B26969">
      <w:pPr>
        <w:pStyle w:val="ZPKTzmpktartykuempunktem"/>
      </w:pPr>
      <w:r>
        <w:t>11)</w:t>
      </w:r>
      <w:r>
        <w:tab/>
        <w:t>norma – wymagania będące podstawą do porównań;</w:t>
      </w:r>
    </w:p>
    <w:p w:rsidR="007D3D0A" w:rsidRDefault="007D3D0A" w:rsidP="00B26969">
      <w:pPr>
        <w:pStyle w:val="ZPKTzmpktartykuempunktem"/>
      </w:pPr>
      <w:r>
        <w:t>12)</w:t>
      </w:r>
      <w:r>
        <w:tab/>
        <w:t>państwo członkowskie – państwo członkowskie Unii Europejskiej lub państwo członkowskie Europejskiego Porozumienia o Wolnym Handlu (EFTA) – stronę umowy o Europejskim Obszarze Gospodarczym;</w:t>
      </w:r>
    </w:p>
    <w:p w:rsidR="007D3D0A" w:rsidRDefault="007D3D0A" w:rsidP="00B26969">
      <w:pPr>
        <w:pStyle w:val="ZPKTzmpktartykuempunktem"/>
      </w:pPr>
      <w:r w:rsidRPr="009A6AF8">
        <w:t>13)</w:t>
      </w:r>
      <w:r w:rsidRPr="00FB1890">
        <w:tab/>
      </w:r>
      <w:r w:rsidRPr="009A6AF8">
        <w:t xml:space="preserve">pobranie allogeniczne </w:t>
      </w:r>
      <w:r w:rsidRPr="00FB1890">
        <w:t>–</w:t>
      </w:r>
      <w:r w:rsidRPr="009A6AF8">
        <w:t xml:space="preserve"> pobranie krwi lub j</w:t>
      </w:r>
      <w:r w:rsidR="000C2F52">
        <w:t>ej składników od jednej osoby z </w:t>
      </w:r>
      <w:r w:rsidRPr="009A6AF8">
        <w:t>przeznaczeniem do przetoczenia wyłączni</w:t>
      </w:r>
      <w:r w:rsidR="000C2F52">
        <w:t>e innej osobie, wykorzystania w </w:t>
      </w:r>
      <w:r w:rsidRPr="009A6AF8">
        <w:t>wyrobach określonych w ustawie z dnia 20 maja 2010 r. o wyrobach medycznych</w:t>
      </w:r>
      <w:r>
        <w:t xml:space="preserve"> </w:t>
      </w:r>
      <w:r w:rsidRPr="009A6AF8">
        <w:t>albo jako materiał wyjściowy do wytwarzania produktów krwiopochodnych;</w:t>
      </w:r>
    </w:p>
    <w:p w:rsidR="007D3D0A" w:rsidRDefault="007D3D0A" w:rsidP="00B26969">
      <w:pPr>
        <w:pStyle w:val="ZPKTzmpktartykuempunktem"/>
      </w:pPr>
      <w:r>
        <w:t>14)</w:t>
      </w:r>
      <w:r>
        <w:tab/>
        <w:t xml:space="preserve">pobranie autologiczne – pobranie krwi lub </w:t>
      </w:r>
      <w:r w:rsidR="000C2F52">
        <w:t>jej składników od danej osoby z </w:t>
      </w:r>
      <w:r>
        <w:t>przeznaczeniem do przetoczenia lub innego zastosowania wyłącznie u tej osoby;</w:t>
      </w:r>
    </w:p>
    <w:p w:rsidR="007D3D0A" w:rsidRDefault="007D3D0A" w:rsidP="00B26969">
      <w:pPr>
        <w:pStyle w:val="ZPKTzmpktartykuempunktem"/>
      </w:pPr>
      <w:r>
        <w:t>15)</w:t>
      </w:r>
      <w:r>
        <w:tab/>
        <w:t>poważna niepożądana reakcja – niezamierzoną reakcję organizmu dawcy krwi lub biorcy krwi, związaną z oddawaniem krwi lub jej składników lub ich przetoczeniem, prowadzącą do śmierci, zagrożenia życia, utraty sprawności, pogorszenia stanu zdrowia lub powodującą hospitalizację lub chorobę albo ich przedłużenie;</w:t>
      </w:r>
    </w:p>
    <w:p w:rsidR="007D3D0A" w:rsidRDefault="007D3D0A" w:rsidP="00B26969">
      <w:pPr>
        <w:pStyle w:val="ZPKTzmpktartykuempunktem"/>
      </w:pPr>
      <w:r>
        <w:t>16)</w:t>
      </w:r>
      <w:r>
        <w:tab/>
        <w:t xml:space="preserve">poważne niepożądane zdarzenie – zdarzenie związane z pobieraniem, badaniem, preparatyką, przechowywaniem, wydawaniem i transportem krwi lub jej </w:t>
      </w:r>
      <w:r>
        <w:lastRenderedPageBreak/>
        <w:t>składników lub ich przetoczeniem, które mogłoby doprowadzić do śmierci, stanowić zagrożenie życia, spowodować utratę sprawności, pogorszenie stanu zdrowia lub spowodować hospitalizację lub chorobę albo ich przedłużenie;</w:t>
      </w:r>
    </w:p>
    <w:p w:rsidR="007D3D0A" w:rsidRDefault="007D3D0A" w:rsidP="00B26969">
      <w:pPr>
        <w:pStyle w:val="ZPKTzmpktartykuempunktem"/>
      </w:pPr>
      <w:r>
        <w:t>17)</w:t>
      </w:r>
      <w:r>
        <w:tab/>
        <w:t>pracownia immunologii transfuzjologicznej – jednostkę lub komórkę organizacyjną przedsiębiorstwa podmiotu leczniczego, w której wykonuje się badania z zakresu immunologii transfuzjologicznej, w tym badania grup krwi, wykrywanie przeciwciał oraz próby zgodności serologicznej krwi i jej składników;</w:t>
      </w:r>
    </w:p>
    <w:p w:rsidR="007D3D0A" w:rsidRPr="009705C0" w:rsidRDefault="007D3D0A" w:rsidP="00B26969">
      <w:pPr>
        <w:pStyle w:val="ZPKTzmpktartykuempunktem"/>
      </w:pPr>
      <w:r>
        <w:t>18)</w:t>
      </w:r>
      <w:r>
        <w:tab/>
        <w:t>preparatyka – każdy etap przygotowywania składnika krwi, od pobrania krwi do wydania jej składnika, polegający na rozdzieleniu krwi na składniki lub wykonaniu czynności, podczas których niezbędna jest ingerencja w zamknięty układ danego składnika krwi, skutkujący koniecznością zmiany etykiety ostatecznej lub koniecznością wykonania i oznakowania nowych próbek pilotujących;</w:t>
      </w:r>
    </w:p>
    <w:p w:rsidR="007D3D0A" w:rsidRDefault="007D3D0A" w:rsidP="00B26969">
      <w:pPr>
        <w:pStyle w:val="ZPKTzmpktartykuempunktem"/>
      </w:pPr>
      <w:r>
        <w:t>19)</w:t>
      </w:r>
      <w:r>
        <w:tab/>
        <w:t>składniki krwi – frakcje krwi o właściwościach leczniczych otrzymane różnymi metodami, w szczególności: krwinki czerwone, krwinki białe, krwinki płytkowe, osocze, krioprecypitat;</w:t>
      </w:r>
    </w:p>
    <w:p w:rsidR="007D3D0A" w:rsidRDefault="007D3D0A" w:rsidP="00B26969">
      <w:pPr>
        <w:pStyle w:val="ZPKTzmpktartykuempunktem"/>
      </w:pPr>
      <w:r>
        <w:t>20)</w:t>
      </w:r>
      <w:r>
        <w:tab/>
        <w:t xml:space="preserve"> SOP – standardowe procedury operacyjne zawierające pisemne instrukcje opisujące sposób przeprowadzania lub przebieg określonych procesów;</w:t>
      </w:r>
    </w:p>
    <w:p w:rsidR="007D3D0A" w:rsidRDefault="007D3D0A" w:rsidP="00B26969">
      <w:pPr>
        <w:pStyle w:val="ZPKTzmpktartykuempunktem"/>
      </w:pPr>
      <w:r>
        <w:t>21)</w:t>
      </w:r>
      <w:r>
        <w:tab/>
        <w:t>specyfikacja – opis kryteriów, które muszą być spełnione w celu osiągnięcia wymaganej normy;</w:t>
      </w:r>
    </w:p>
    <w:p w:rsidR="007D3D0A" w:rsidRDefault="007D3D0A" w:rsidP="00B26969">
      <w:pPr>
        <w:pStyle w:val="ZPKTzmpktartykuempunktem"/>
      </w:pPr>
      <w:r w:rsidRPr="009A6AF8">
        <w:t>22)</w:t>
      </w:r>
      <w:r w:rsidRPr="00FB1890">
        <w:tab/>
      </w:r>
      <w:r w:rsidRPr="009A6AF8">
        <w:t xml:space="preserve">system e-krew </w:t>
      </w:r>
      <w:r w:rsidRPr="00FB1890">
        <w:t>–</w:t>
      </w:r>
      <w:r w:rsidRPr="009A6AF8">
        <w:t xml:space="preserve"> system teleinformatyczny publicznej służby krwi;</w:t>
      </w:r>
    </w:p>
    <w:p w:rsidR="007D3D0A" w:rsidRDefault="007D3D0A" w:rsidP="00B26969">
      <w:pPr>
        <w:pStyle w:val="ZPKTzmpktartykuempunktem"/>
      </w:pPr>
      <w:r>
        <w:t>23)</w:t>
      </w:r>
      <w:r>
        <w:tab/>
        <w:t>system zapewnienia jakości – działania</w:t>
      </w:r>
      <w:r w:rsidR="00BA4851">
        <w:t>,</w:t>
      </w:r>
      <w:r>
        <w:t xml:space="preserve"> począwszy od pobrania krwi lub jej składników do ich wydania, mające na celu zagwarantowanie, że jakość krwi i jej składników odpowiada wymaganym normom;</w:t>
      </w:r>
    </w:p>
    <w:p w:rsidR="007D3D0A" w:rsidRPr="00354521" w:rsidRDefault="007D3D0A" w:rsidP="00B26969">
      <w:pPr>
        <w:pStyle w:val="ZPKTzmpktartykuempunktem"/>
      </w:pPr>
      <w:r>
        <w:t>24)</w:t>
      </w:r>
      <w:r>
        <w:tab/>
        <w:t>zarządzanie jakością – skoordynowane działania polegające na kierowaniu organizacją systemu jakości w jednostkach organizacyjnych publicznej służby krwi, o których mowa w art. 4 ust. 3 pkt 2–4, oraz nadzorowaniu tych jednostek.</w:t>
      </w:r>
      <w:r w:rsidR="00B26969">
        <w:t>”</w:t>
      </w:r>
      <w:r>
        <w:t>;</w:t>
      </w:r>
    </w:p>
    <w:p w:rsidR="007D3D0A" w:rsidRPr="007D3D0A" w:rsidRDefault="007D3D0A" w:rsidP="009E5EA4">
      <w:pPr>
        <w:pStyle w:val="PKTpunkt"/>
        <w:keepNext/>
      </w:pPr>
      <w:r>
        <w:t>4</w:t>
      </w:r>
      <w:r w:rsidR="00BA4851">
        <w:t>)</w:t>
      </w:r>
      <w:r w:rsidR="00BA4851">
        <w:tab/>
        <w:t>art. 6–</w:t>
      </w:r>
      <w:r w:rsidRPr="007D3D0A">
        <w:t>8 otrzymują brzmienie:</w:t>
      </w:r>
    </w:p>
    <w:p w:rsidR="007D3D0A" w:rsidRPr="007D3D0A" w:rsidRDefault="00B26969" w:rsidP="00BA4851">
      <w:pPr>
        <w:pStyle w:val="ZARTzmartartykuempunktem"/>
      </w:pPr>
      <w:r>
        <w:t>„</w:t>
      </w:r>
      <w:r w:rsidR="007D3D0A">
        <w:t xml:space="preserve">Art. 6. 1. Dawcy krwi przysługuje tytuł </w:t>
      </w:r>
      <w:r>
        <w:t>„</w:t>
      </w:r>
      <w:r w:rsidR="007D3D0A">
        <w:t>Honorowy Dawca Krwi</w:t>
      </w:r>
      <w:r>
        <w:t>”</w:t>
      </w:r>
      <w:r w:rsidR="007D3D0A">
        <w:t>.</w:t>
      </w:r>
    </w:p>
    <w:p w:rsidR="007D3D0A" w:rsidRPr="007D3D0A" w:rsidRDefault="007D3D0A" w:rsidP="00BA4851">
      <w:pPr>
        <w:pStyle w:val="ZUSTzmustartykuempunktem"/>
      </w:pPr>
      <w:r>
        <w:t xml:space="preserve">2. Honorowy Dawca Krwi otrzymuje legitymację </w:t>
      </w:r>
      <w:r w:rsidR="00B26969">
        <w:t>„</w:t>
      </w:r>
      <w:r>
        <w:t>Honorowego Dawcy Krwi</w:t>
      </w:r>
      <w:r w:rsidR="00B26969">
        <w:t>”</w:t>
      </w:r>
      <w:r>
        <w:t xml:space="preserve"> wydaną przez jednostkę organizacyjną publicznej służby krwi, w której dawca krwi oddał krew lub jej składniki.</w:t>
      </w:r>
    </w:p>
    <w:p w:rsidR="007D3D0A" w:rsidRPr="007D3D0A" w:rsidRDefault="007D3D0A" w:rsidP="009E5EA4">
      <w:pPr>
        <w:pStyle w:val="ZUSTzmustartykuempunktem"/>
        <w:keepNext/>
      </w:pPr>
      <w:r>
        <w:lastRenderedPageBreak/>
        <w:t>3. Dawcy krwi:</w:t>
      </w:r>
    </w:p>
    <w:p w:rsidR="007D3D0A" w:rsidRDefault="007D3D0A" w:rsidP="00BA4851">
      <w:pPr>
        <w:pStyle w:val="ZPKTzmpktartykuempunktem"/>
      </w:pPr>
      <w:r>
        <w:t>1)</w:t>
      </w:r>
      <w:r>
        <w:tab/>
        <w:t>kobiecie, która oddała w dowolnym okresie co najmniej 5 litrów krwi lub odpowiadającą tej objętości ilość jej składników,</w:t>
      </w:r>
    </w:p>
    <w:p w:rsidR="007D3D0A" w:rsidRDefault="007D3D0A" w:rsidP="009E5EA4">
      <w:pPr>
        <w:pStyle w:val="ZPKTzmpktartykuempunktem"/>
        <w:keepNext/>
      </w:pPr>
      <w:r>
        <w:t>2)</w:t>
      </w:r>
      <w:r>
        <w:tab/>
        <w:t>mężczyźnie, który oddał w dowolnym okresie co najmniej 6 litrów krwi lub odpowiadającą tej objętości ilość jej składników</w:t>
      </w:r>
    </w:p>
    <w:p w:rsidR="007D3D0A" w:rsidRDefault="00BA4851" w:rsidP="00BA4851">
      <w:pPr>
        <w:pStyle w:val="ZCZWSPPKTzmczciwsppktartykuempunktem"/>
      </w:pPr>
      <w:r>
        <w:t>–</w:t>
      </w:r>
      <w:r>
        <w:tab/>
      </w:r>
      <w:r w:rsidR="007D3D0A">
        <w:t xml:space="preserve">przysługuje tytuł </w:t>
      </w:r>
      <w:r w:rsidR="00B26969">
        <w:t>„</w:t>
      </w:r>
      <w:r w:rsidR="007D3D0A">
        <w:t>Zasłużony Honorowy Dawca Krwi III stopnia</w:t>
      </w:r>
      <w:r w:rsidR="00B26969">
        <w:t>”</w:t>
      </w:r>
      <w:r w:rsidR="007D3D0A">
        <w:t xml:space="preserve"> i brązowa odznaka honorowa </w:t>
      </w:r>
      <w:r w:rsidR="00B26969">
        <w:t>„</w:t>
      </w:r>
      <w:r w:rsidR="007D3D0A">
        <w:t>Zasłużony Honorowy Dawca Krwi III stopnia</w:t>
      </w:r>
      <w:r w:rsidR="00B26969">
        <w:t>”</w:t>
      </w:r>
      <w:r w:rsidR="007D3D0A">
        <w:t>.</w:t>
      </w:r>
    </w:p>
    <w:p w:rsidR="007D3D0A" w:rsidRPr="007D3D0A" w:rsidRDefault="007D3D0A" w:rsidP="009E5EA4">
      <w:pPr>
        <w:pStyle w:val="ZUSTzmustartykuempunktem"/>
        <w:keepNext/>
      </w:pPr>
      <w:r>
        <w:t>4. Dawcy krwi:</w:t>
      </w:r>
    </w:p>
    <w:p w:rsidR="007D3D0A" w:rsidRPr="007D3D0A" w:rsidRDefault="007D3D0A" w:rsidP="00BA4851">
      <w:pPr>
        <w:pStyle w:val="ZPKTzmpktartykuempunktem"/>
      </w:pPr>
      <w:r>
        <w:t>1)</w:t>
      </w:r>
      <w:r>
        <w:tab/>
      </w:r>
      <w:r w:rsidRPr="007D3D0A">
        <w:t>kobiecie, która oddała w dowolnym okresie co najmniej 10 litrów krwi lub odpowiadającą tej objętości ilość jej składników,</w:t>
      </w:r>
    </w:p>
    <w:p w:rsidR="007D3D0A" w:rsidRPr="007D3D0A" w:rsidRDefault="007D3D0A" w:rsidP="009E5EA4">
      <w:pPr>
        <w:pStyle w:val="ZPKTzmpktartykuempunktem"/>
        <w:keepNext/>
      </w:pPr>
      <w:r>
        <w:t>2)</w:t>
      </w:r>
      <w:r>
        <w:tab/>
        <w:t>mężczyźnie, który oddał w dowolnym okresie co najmniej 12 litrów krwi lub odpowiadającą tej objętości ilość jej składników</w:t>
      </w:r>
    </w:p>
    <w:p w:rsidR="007D3D0A" w:rsidRDefault="00BA4851" w:rsidP="00BA4851">
      <w:pPr>
        <w:pStyle w:val="ZCZWSPPKTzmczciwsppktartykuempunktem"/>
      </w:pPr>
      <w:r>
        <w:t>–</w:t>
      </w:r>
      <w:r>
        <w:tab/>
      </w:r>
      <w:r w:rsidR="007D3D0A">
        <w:t xml:space="preserve">przysługuje tytuł </w:t>
      </w:r>
      <w:r w:rsidR="00B26969">
        <w:t>„</w:t>
      </w:r>
      <w:r w:rsidR="007D3D0A">
        <w:t>Zasłużony Honorowy Dawca Krwi II stopnia</w:t>
      </w:r>
      <w:r w:rsidR="00B26969">
        <w:t>”</w:t>
      </w:r>
      <w:r w:rsidR="007D3D0A">
        <w:t xml:space="preserve"> i srebrna odznaka honorowa </w:t>
      </w:r>
      <w:r w:rsidR="00B26969">
        <w:t>„</w:t>
      </w:r>
      <w:r w:rsidR="007D3D0A">
        <w:t>Zasłużony Honorowy Dawca Krwi II stopnia</w:t>
      </w:r>
      <w:r w:rsidR="00B26969">
        <w:t>”</w:t>
      </w:r>
      <w:r w:rsidR="007D3D0A">
        <w:t>.</w:t>
      </w:r>
    </w:p>
    <w:p w:rsidR="007D3D0A" w:rsidRPr="007D3D0A" w:rsidRDefault="007D3D0A" w:rsidP="009E5EA4">
      <w:pPr>
        <w:pStyle w:val="ZUSTzmustartykuempunktem"/>
        <w:keepNext/>
      </w:pPr>
      <w:r>
        <w:t>5. Dawcy krwi:</w:t>
      </w:r>
    </w:p>
    <w:p w:rsidR="007D3D0A" w:rsidRPr="007D3D0A" w:rsidRDefault="007D3D0A" w:rsidP="00BA4851">
      <w:pPr>
        <w:pStyle w:val="ZPKTzmpktartykuempunktem"/>
      </w:pPr>
      <w:r>
        <w:t>1)</w:t>
      </w:r>
      <w:r>
        <w:tab/>
        <w:t>kobiecie, która oddała w dowolnym okresie co najmniej 15 litrów krwi lub odpowiadającą tej objętości ilość jej składników,</w:t>
      </w:r>
    </w:p>
    <w:p w:rsidR="007D3D0A" w:rsidRPr="007D3D0A" w:rsidRDefault="007D3D0A" w:rsidP="009E5EA4">
      <w:pPr>
        <w:pStyle w:val="ZPKTzmpktartykuempunktem"/>
        <w:keepNext/>
      </w:pPr>
      <w:r>
        <w:t>2)</w:t>
      </w:r>
      <w:r>
        <w:tab/>
        <w:t>mężczyźnie, który oddał w dowolnym okresie co najmniej 18 litrów krwi lub odpowiadającą tej objętości ilość</w:t>
      </w:r>
      <w:r w:rsidR="00B26969">
        <w:t xml:space="preserve"> </w:t>
      </w:r>
      <w:r>
        <w:t>jej składników</w:t>
      </w:r>
    </w:p>
    <w:p w:rsidR="007D3D0A" w:rsidRDefault="00BA4851" w:rsidP="00BA4851">
      <w:pPr>
        <w:pStyle w:val="ZCZWSPPKTzmczciwsppktartykuempunktem"/>
      </w:pPr>
      <w:r>
        <w:t>–</w:t>
      </w:r>
      <w:r>
        <w:tab/>
      </w:r>
      <w:r w:rsidR="007D3D0A">
        <w:t xml:space="preserve">przysługuje tytuł </w:t>
      </w:r>
      <w:r w:rsidR="00B26969">
        <w:t>„</w:t>
      </w:r>
      <w:r w:rsidR="007D3D0A">
        <w:t>Zasłużony Honorowy Dawca Krwi I stopnia</w:t>
      </w:r>
      <w:r w:rsidR="00B26969">
        <w:t>”</w:t>
      </w:r>
      <w:r w:rsidR="007D3D0A">
        <w:t xml:space="preserve"> i złota odznaka honorowa </w:t>
      </w:r>
      <w:r w:rsidR="00B26969">
        <w:t>„</w:t>
      </w:r>
      <w:r w:rsidR="007D3D0A">
        <w:t>Zasłużony Honorowy Dawca Krwi I stopnia</w:t>
      </w:r>
      <w:r w:rsidR="00B26969">
        <w:t>”</w:t>
      </w:r>
      <w:r w:rsidR="007D3D0A">
        <w:t>.</w:t>
      </w:r>
    </w:p>
    <w:p w:rsidR="007D3D0A" w:rsidRPr="007D3D0A" w:rsidRDefault="007D3D0A" w:rsidP="00BA4851">
      <w:pPr>
        <w:pStyle w:val="ZUSTzmustartykuempunktem"/>
      </w:pPr>
      <w:r>
        <w:t xml:space="preserve">6. Odznakę, o której mowa w ust. 3–5, wraz z legitymacją </w:t>
      </w:r>
      <w:r w:rsidR="00B26969">
        <w:t>„</w:t>
      </w:r>
      <w:r>
        <w:t>Zasłużonego Honorowego Dawcy Krwi</w:t>
      </w:r>
      <w:r w:rsidR="00B26969">
        <w:t>”</w:t>
      </w:r>
      <w:r>
        <w:t>, wydaje Polski Czerwony Krzyż, na podstawie danych przekazanych przez jednostkę organizacyjną publicznej służby krwi, w której dawca krwi uzyskał objętość krwi lub jej składników, uprawni</w:t>
      </w:r>
      <w:r w:rsidR="000C2F52">
        <w:t>ającą do nadania tej odznaki. O </w:t>
      </w:r>
      <w:r>
        <w:t>wydaniu odznaki wraz z legitymacją Polski Czerwony Krzyż zawiadamia jednostkę organizacyjną publicznej służby krwi, która przekazała dane, będące podstawą jej nadania.</w:t>
      </w:r>
    </w:p>
    <w:p w:rsidR="007D3D0A" w:rsidRPr="007D3D0A" w:rsidRDefault="007D3D0A" w:rsidP="00BA4851">
      <w:pPr>
        <w:pStyle w:val="ZUSTzmustartykuempunktem"/>
      </w:pPr>
      <w:r>
        <w:t>7. Polski Czerwony Krzyż, w ramach realizacji zadania, o którym mowa w ust. 6, prowadzi centralną ewidencję wydanych odznak i legitymacji oraz ich duplikatów.</w:t>
      </w:r>
    </w:p>
    <w:p w:rsidR="007D3D0A" w:rsidRPr="007D3D0A" w:rsidRDefault="007D3D0A" w:rsidP="00BA4851">
      <w:pPr>
        <w:pStyle w:val="ZUSTzmustartykuempunktem"/>
      </w:pPr>
      <w:r>
        <w:t xml:space="preserve">8. </w:t>
      </w:r>
      <w:r w:rsidRPr="007D3D0A">
        <w:t>Wydatki związane z wydawaniem odznak honorowych i legitymacji, o których mowa w ust. 6, są pokrywane z budżetu państwa</w:t>
      </w:r>
      <w:r w:rsidRPr="007D3D0A">
        <w:rPr>
          <w:rStyle w:val="Kkursywa"/>
        </w:rPr>
        <w:t xml:space="preserve"> </w:t>
      </w:r>
      <w:r w:rsidRPr="007D3D0A">
        <w:t xml:space="preserve">z części będącej w dyspozycji ministra </w:t>
      </w:r>
      <w:r w:rsidRPr="007D3D0A">
        <w:lastRenderedPageBreak/>
        <w:t>właściwego do spraw zdrowia, w formie dotacji celowej dla Polskiego Czerwonego Krzyża.</w:t>
      </w:r>
    </w:p>
    <w:p w:rsidR="007D3D0A" w:rsidRPr="007D3D0A" w:rsidRDefault="007D3D0A" w:rsidP="009E5EA4">
      <w:pPr>
        <w:pStyle w:val="ZUSTzmustartykuempunktem"/>
        <w:keepNext/>
      </w:pPr>
      <w:r>
        <w:t>9. Legitymacje, o których mowa w ust. 2 i 6, zawierają następujące dane:</w:t>
      </w:r>
    </w:p>
    <w:p w:rsidR="007D3D0A" w:rsidRPr="007D3D0A" w:rsidRDefault="007D3D0A" w:rsidP="00BA4851">
      <w:pPr>
        <w:pStyle w:val="ZPKTzmpktartykuempunktem"/>
      </w:pPr>
      <w:r>
        <w:t>1)</w:t>
      </w:r>
      <w:r>
        <w:tab/>
        <w:t>imię i nazwisko dawcy krwi;</w:t>
      </w:r>
    </w:p>
    <w:p w:rsidR="007D3D0A" w:rsidRPr="007D3D0A" w:rsidRDefault="007D3D0A" w:rsidP="00BA4851">
      <w:pPr>
        <w:pStyle w:val="ZPKTzmpktartykuempunktem"/>
      </w:pPr>
      <w:r>
        <w:t>2)</w:t>
      </w:r>
      <w:r>
        <w:tab/>
      </w:r>
      <w:r w:rsidRPr="007D3D0A">
        <w:t>numer PESEL, a w przypadku osób, które nie mają nadanego numeru PESEL – serię, numer oraz rodzaj dokumentu stwierdzającego tożsamość dawcy krwi;</w:t>
      </w:r>
    </w:p>
    <w:p w:rsidR="007D3D0A" w:rsidRPr="007D3D0A" w:rsidRDefault="007D3D0A" w:rsidP="00BA4851">
      <w:pPr>
        <w:pStyle w:val="ZPKTzmpktartykuempunktem"/>
      </w:pPr>
      <w:r>
        <w:t>3)</w:t>
      </w:r>
      <w:r>
        <w:tab/>
        <w:t>nazwę i adres jednostki wystawiającej legitymację;</w:t>
      </w:r>
    </w:p>
    <w:p w:rsidR="007D3D0A" w:rsidRPr="007D3D0A" w:rsidRDefault="007D3D0A" w:rsidP="00BA4851">
      <w:pPr>
        <w:pStyle w:val="ZPKTzmpktartykuempunktem"/>
      </w:pPr>
      <w:r>
        <w:t>4)</w:t>
      </w:r>
      <w:r>
        <w:tab/>
        <w:t>oznaczenie stopnia odznaki, o której mowa w ust. 3–5.</w:t>
      </w:r>
    </w:p>
    <w:p w:rsidR="007D3D0A" w:rsidRPr="007D3D0A" w:rsidRDefault="007D3D0A" w:rsidP="00BA4851">
      <w:pPr>
        <w:pStyle w:val="ZUSTzmustartykuempunktem"/>
      </w:pPr>
      <w:r>
        <w:t>10. Legitymacje, o których mowa w ust. 2 i 6, są ważne wyłącznie z dokumentem stwierdzającym tożsamość.</w:t>
      </w:r>
    </w:p>
    <w:p w:rsidR="007D3D0A" w:rsidRPr="007D3D0A" w:rsidRDefault="007D3D0A" w:rsidP="009E5EA4">
      <w:pPr>
        <w:pStyle w:val="ZUSTzmustartykuempunktem"/>
        <w:keepNext/>
      </w:pPr>
      <w:r>
        <w:t>11. Min</w:t>
      </w:r>
      <w:r w:rsidR="00EB4138">
        <w:t>ister właściwy do spraw zdrowia</w:t>
      </w:r>
      <w:r>
        <w:t xml:space="preserve"> określi, w drodze rozporządzenia:</w:t>
      </w:r>
    </w:p>
    <w:p w:rsidR="007D3D0A" w:rsidRPr="007D3D0A" w:rsidRDefault="007D3D0A" w:rsidP="00BA4851">
      <w:pPr>
        <w:pStyle w:val="ZPKTzmpktartykuempunktem"/>
      </w:pPr>
      <w:r>
        <w:t>1)</w:t>
      </w:r>
      <w:r>
        <w:tab/>
        <w:t>wzory odznak, o których mowa w ust. 3–5,</w:t>
      </w:r>
    </w:p>
    <w:p w:rsidR="007D3D0A" w:rsidRPr="007D3D0A" w:rsidRDefault="007D3D0A" w:rsidP="00BA4851">
      <w:pPr>
        <w:pStyle w:val="ZPKTzmpktartykuempunktem"/>
      </w:pPr>
      <w:r>
        <w:t>2)</w:t>
      </w:r>
      <w:r>
        <w:tab/>
        <w:t>wzory legitymacji, o których mowa w ust. 2 i 6,</w:t>
      </w:r>
    </w:p>
    <w:p w:rsidR="007D3D0A" w:rsidRPr="007D3D0A" w:rsidRDefault="007D3D0A" w:rsidP="009E5EA4">
      <w:pPr>
        <w:pStyle w:val="ZPKTzmpktartykuempunktem"/>
        <w:keepNext/>
      </w:pPr>
      <w:r>
        <w:t>3)</w:t>
      </w:r>
      <w:r>
        <w:tab/>
        <w:t>zakres i sposób prowadzenia ewidencji, o której mowa w ust. 7</w:t>
      </w:r>
    </w:p>
    <w:p w:rsidR="007D3D0A" w:rsidRPr="007D3D0A" w:rsidRDefault="00BA4851" w:rsidP="00BA4851">
      <w:pPr>
        <w:pStyle w:val="ZCZWSPPKTzmczciwsppktartykuempunktem"/>
      </w:pPr>
      <w:r>
        <w:t>–</w:t>
      </w:r>
      <w:r>
        <w:tab/>
      </w:r>
      <w:r w:rsidR="007D3D0A">
        <w:t>mając na celu zapewnienie sprawnego wydawania legitymacji i odznak, prawidłowego dokumentowania nadanych tytułów, zapewnienie prawdziwości danych i jednolitości tych wzorów oraz uwzględniając stopnie nadawanych odznak.</w:t>
      </w:r>
    </w:p>
    <w:p w:rsidR="007D3D0A" w:rsidRDefault="007D3D0A" w:rsidP="00B26969">
      <w:pPr>
        <w:pStyle w:val="ZARTzmartartykuempunktem"/>
        <w:widowControl w:val="0"/>
      </w:pPr>
      <w:r>
        <w:t>Art. 7. 1. Zasłużonemu Honorowemu Dawcy Krwi, który oddał co najmniej 20</w:t>
      </w:r>
      <w:r w:rsidR="00BA4851">
        <w:t> </w:t>
      </w:r>
      <w:r>
        <w:t>litrów krwi lub odpowiadającą tej objętości ilość jej składników</w:t>
      </w:r>
      <w:r w:rsidR="00BA4851">
        <w:t>,</w:t>
      </w:r>
      <w:r>
        <w:t xml:space="preserve"> mogą być nadawane ordery i odznaczenia oraz odznaka </w:t>
      </w:r>
      <w:r w:rsidR="00B26969">
        <w:t>„</w:t>
      </w:r>
      <w:r>
        <w:t>Honorowy Dawca Krwi – Zasłużony dla Zdrowia Narodu</w:t>
      </w:r>
      <w:r w:rsidR="00B26969">
        <w:t>”</w:t>
      </w:r>
      <w:r>
        <w:t>.</w:t>
      </w:r>
    </w:p>
    <w:p w:rsidR="007D3D0A" w:rsidRDefault="007D3D0A" w:rsidP="00BA4851">
      <w:pPr>
        <w:pStyle w:val="ZUSTzmustartykuempunktem"/>
      </w:pPr>
      <w:r>
        <w:t>2. Wraz z odznaką wydaje się legitymację zaw</w:t>
      </w:r>
      <w:r w:rsidR="000C2F52">
        <w:t>ierającą dane, o których mowa w </w:t>
      </w:r>
      <w:r>
        <w:t>ust. 4 pkt 1.</w:t>
      </w:r>
    </w:p>
    <w:p w:rsidR="007D3D0A" w:rsidRPr="00EC66CF" w:rsidRDefault="007D3D0A" w:rsidP="009E5EA4">
      <w:pPr>
        <w:pStyle w:val="ZUSTzmustartykuempunktem"/>
        <w:keepNext/>
      </w:pPr>
      <w:r>
        <w:t xml:space="preserve">3. </w:t>
      </w:r>
      <w:r w:rsidRPr="00EC66CF">
        <w:t xml:space="preserve">Odznakę </w:t>
      </w:r>
      <w:r w:rsidR="00B26969">
        <w:t>„</w:t>
      </w:r>
      <w:r w:rsidRPr="00EC66CF">
        <w:t>Honorowy Dawca Krwi – Zasłużony dla Zdrowia Narodu</w:t>
      </w:r>
      <w:r w:rsidR="00B26969">
        <w:t>”</w:t>
      </w:r>
      <w:r w:rsidRPr="00EC66CF">
        <w:t xml:space="preserve"> nadaje minister właściwy do spraw zdrowia na wniosek:</w:t>
      </w:r>
    </w:p>
    <w:p w:rsidR="007D3D0A" w:rsidRPr="00EC66CF" w:rsidRDefault="007D3D0A" w:rsidP="00BA4851">
      <w:pPr>
        <w:pStyle w:val="ZPKTzmpktartykuempunktem"/>
      </w:pPr>
      <w:r w:rsidRPr="00EC66CF">
        <w:t>1)</w:t>
      </w:r>
      <w:r w:rsidRPr="00EC66CF">
        <w:tab/>
        <w:t>kierownika jednostki organizacyjnej publicznej służby krwi, w której dawca krwi oddał krew i uzyskał wymaganą objętość krwi lub jej składników, uprawniającą do nadania odznaki;</w:t>
      </w:r>
    </w:p>
    <w:p w:rsidR="007D3D0A" w:rsidRPr="00F457F7" w:rsidRDefault="007D3D0A" w:rsidP="00BA4851">
      <w:pPr>
        <w:pStyle w:val="ZPKTzmpktartykuempunktem"/>
      </w:pPr>
      <w:r w:rsidRPr="00EC66CF">
        <w:t>2)</w:t>
      </w:r>
      <w:r w:rsidRPr="00EC66CF">
        <w:tab/>
        <w:t>organów ogólnopolskich stowarzyszeń honorowych dawców krwi.</w:t>
      </w:r>
    </w:p>
    <w:p w:rsidR="007D3D0A" w:rsidRDefault="007D3D0A" w:rsidP="009E5EA4">
      <w:pPr>
        <w:pStyle w:val="ZUSTzmustartykuempunktem"/>
        <w:keepNext/>
      </w:pPr>
      <w:r>
        <w:t>4. Wniosek o nadanie odznaki zawiera:</w:t>
      </w:r>
    </w:p>
    <w:p w:rsidR="007D3D0A" w:rsidRDefault="007D3D0A" w:rsidP="009E5EA4">
      <w:pPr>
        <w:pStyle w:val="ZPKTzmpktartykuempunktem"/>
        <w:keepNext/>
      </w:pPr>
      <w:r>
        <w:t>1)</w:t>
      </w:r>
      <w:r w:rsidR="00B26969">
        <w:tab/>
      </w:r>
      <w:r>
        <w:t>dane dawcy krwi:</w:t>
      </w:r>
    </w:p>
    <w:p w:rsidR="007D3D0A" w:rsidRDefault="007D3D0A" w:rsidP="00BA4851">
      <w:pPr>
        <w:pStyle w:val="ZLITwPKTzmlitwpktartykuempunktem"/>
      </w:pPr>
      <w:r>
        <w:t>a)</w:t>
      </w:r>
      <w:r>
        <w:tab/>
        <w:t>imię i nazwisko,</w:t>
      </w:r>
    </w:p>
    <w:p w:rsidR="007D3D0A" w:rsidRDefault="007D3D0A" w:rsidP="00BA4851">
      <w:pPr>
        <w:pStyle w:val="ZLITwPKTzmlitwpktartykuempunktem"/>
      </w:pPr>
      <w:r>
        <w:lastRenderedPageBreak/>
        <w:t>b)</w:t>
      </w:r>
      <w:r>
        <w:tab/>
        <w:t>numer PESEL, a w przypadku osób, które nie mają nadanego numeru PESEL – serię, numer oraz rodzaj dokumentu stwierdzającego tożsamość,</w:t>
      </w:r>
    </w:p>
    <w:p w:rsidR="007D3D0A" w:rsidRDefault="007D3D0A" w:rsidP="00BA4851">
      <w:pPr>
        <w:pStyle w:val="ZLITwPKTzmlitwpktartykuempunktem"/>
      </w:pPr>
      <w:r>
        <w:t>c)</w:t>
      </w:r>
      <w:r>
        <w:tab/>
        <w:t>adres miejsca zamieszkania i adres do korespondencji;</w:t>
      </w:r>
    </w:p>
    <w:p w:rsidR="007D3D0A" w:rsidRDefault="007D3D0A" w:rsidP="00BA4851">
      <w:pPr>
        <w:pStyle w:val="ZPKTzmpktartykuempunktem"/>
      </w:pPr>
      <w:r>
        <w:t>2)</w:t>
      </w:r>
      <w:r w:rsidR="00B26969">
        <w:tab/>
      </w:r>
      <w:r>
        <w:t>informację o objętości pobranej od dawcy krwi lub równoważnej ilości innych jej składników.</w:t>
      </w:r>
    </w:p>
    <w:p w:rsidR="007D3D0A" w:rsidRDefault="007D3D0A" w:rsidP="009E5EA4">
      <w:pPr>
        <w:pStyle w:val="ZUSTzmustartykuempunktem"/>
        <w:keepNext/>
      </w:pPr>
      <w:r>
        <w:t>5. Minister właściwy do spraw zdrowia określi, w drodze rozporządzenia:</w:t>
      </w:r>
    </w:p>
    <w:p w:rsidR="007D3D0A" w:rsidRDefault="007D3D0A" w:rsidP="009E5EA4">
      <w:pPr>
        <w:pStyle w:val="ZPKTzmpktartykuempunktem"/>
        <w:keepNext/>
      </w:pPr>
      <w:r>
        <w:t>1)</w:t>
      </w:r>
      <w:r w:rsidR="00B26969">
        <w:tab/>
      </w:r>
      <w:r>
        <w:t>wzory:</w:t>
      </w:r>
    </w:p>
    <w:p w:rsidR="007D3D0A" w:rsidRDefault="00BA4851" w:rsidP="00BA4851">
      <w:pPr>
        <w:pStyle w:val="ZLITwPKTzmlitwpktartykuempunktem"/>
      </w:pPr>
      <w:r>
        <w:t>a)</w:t>
      </w:r>
      <w:r>
        <w:tab/>
      </w:r>
      <w:r w:rsidR="007D3D0A">
        <w:t>wniosku o nadanie odznaki, o którym mowa w ust. 3,</w:t>
      </w:r>
    </w:p>
    <w:p w:rsidR="007D3D0A" w:rsidRDefault="00BA4851" w:rsidP="00BA4851">
      <w:pPr>
        <w:pStyle w:val="ZLITwPKTzmlitwpktartykuempunktem"/>
      </w:pPr>
      <w:r>
        <w:t>b)</w:t>
      </w:r>
      <w:r>
        <w:tab/>
      </w:r>
      <w:r w:rsidR="007D3D0A">
        <w:t xml:space="preserve">legitymacji i odznaki </w:t>
      </w:r>
      <w:r w:rsidR="00B26969">
        <w:t>„</w:t>
      </w:r>
      <w:r w:rsidR="007D3D0A">
        <w:t>Honorowy Dawca Krwi – Zasłużony dla Zdrowia Narodu</w:t>
      </w:r>
      <w:r w:rsidR="00B26969">
        <w:t>”</w:t>
      </w:r>
      <w:r w:rsidR="007D3D0A">
        <w:t>,</w:t>
      </w:r>
    </w:p>
    <w:p w:rsidR="007D3D0A" w:rsidRDefault="007D3D0A" w:rsidP="009E5EA4">
      <w:pPr>
        <w:pStyle w:val="ZPKTzmpktartykuempunktem"/>
        <w:keepNext/>
      </w:pPr>
      <w:r>
        <w:t>2)</w:t>
      </w:r>
      <w:r w:rsidR="00B26969">
        <w:tab/>
      </w:r>
      <w:r>
        <w:t xml:space="preserve">sposób dokumentowania objętości oddanej krwi lub równoważnej ilości jej składników do celów nadania odznaki </w:t>
      </w:r>
      <w:r w:rsidR="00B26969">
        <w:t>„</w:t>
      </w:r>
      <w:r>
        <w:t>Honorowy Dawca Krwi – Zasłużony dla Zdrowia Narodu</w:t>
      </w:r>
      <w:r w:rsidR="00B26969">
        <w:t>”</w:t>
      </w:r>
    </w:p>
    <w:p w:rsidR="007D3D0A" w:rsidRDefault="00BA4851" w:rsidP="00BA4851">
      <w:pPr>
        <w:pStyle w:val="ZCZWSPPKTzmczciwsppktartykuempunktem"/>
      </w:pPr>
      <w:r>
        <w:t>–</w:t>
      </w:r>
      <w:r>
        <w:tab/>
      </w:r>
      <w:r w:rsidR="007D3D0A">
        <w:t>mając na uwadze zapewnienie jednolitości tych wzorów oraz uwzględniając dane, które powinien zawierać wniosek</w:t>
      </w:r>
      <w:r>
        <w:t>,</w:t>
      </w:r>
      <w:r w:rsidR="007D3D0A">
        <w:t xml:space="preserve"> oraz objętość oddanej krwi lub równoważnej ilości jej składników, a także zachowanie jednolitości dokumentowania objętości oddanej krwi lub jej składników oraz sprawny tryb jej nadawania.</w:t>
      </w:r>
    </w:p>
    <w:p w:rsidR="007D3D0A" w:rsidRDefault="007D3D0A" w:rsidP="009E5EA4">
      <w:pPr>
        <w:pStyle w:val="ZARTzmartartykuempunktem"/>
        <w:keepNext/>
        <w:widowControl w:val="0"/>
      </w:pPr>
      <w:r>
        <w:t xml:space="preserve">Art. 8. Równoważnymi ilościami składników krwi odpowiadającymi jednemu litrowi oddanej krwi uprawniającymi do tytułu i jednej </w:t>
      </w:r>
      <w:r w:rsidR="000C2F52">
        <w:t>z odznak, o których mowa w </w:t>
      </w:r>
      <w:r w:rsidR="00BA4851">
        <w:t>art. </w:t>
      </w:r>
      <w:r>
        <w:t>6 ust. 3</w:t>
      </w:r>
      <w:r w:rsidRPr="008B53B1">
        <w:t>–</w:t>
      </w:r>
      <w:r>
        <w:t>5 i art. 7 ust. 1, są:</w:t>
      </w:r>
    </w:p>
    <w:p w:rsidR="007D3D0A" w:rsidRDefault="007D3D0A" w:rsidP="00BA4851">
      <w:pPr>
        <w:pStyle w:val="ZPKTzmpktartykuempunktem"/>
      </w:pPr>
      <w:r>
        <w:t>1)</w:t>
      </w:r>
      <w:r w:rsidR="00B26969">
        <w:tab/>
      </w:r>
      <w:r>
        <w:t>3 litry osocza;</w:t>
      </w:r>
    </w:p>
    <w:p w:rsidR="007D3D0A" w:rsidRDefault="007D3D0A" w:rsidP="00BA4851">
      <w:pPr>
        <w:pStyle w:val="ZPKTzmpktartykuempunktem"/>
      </w:pPr>
      <w:r>
        <w:t>2)</w:t>
      </w:r>
      <w:r w:rsidR="00B26969">
        <w:tab/>
      </w:r>
      <w:r>
        <w:t>2 donacje krwinek płytkowych, pobranych przy użyciu separatora komórkowego;</w:t>
      </w:r>
    </w:p>
    <w:p w:rsidR="007D3D0A" w:rsidRDefault="007D3D0A" w:rsidP="00BA4851">
      <w:pPr>
        <w:pStyle w:val="ZPKTzmpktartykuempunktem"/>
      </w:pPr>
      <w:r>
        <w:t>3)</w:t>
      </w:r>
      <w:r w:rsidR="00B26969">
        <w:tab/>
      </w:r>
      <w:r>
        <w:t>0,5 donacji krwinek białych, pobranych przy użyciu separatora komórkowego;</w:t>
      </w:r>
    </w:p>
    <w:p w:rsidR="007D3D0A" w:rsidRDefault="007D3D0A" w:rsidP="00BA4851">
      <w:pPr>
        <w:pStyle w:val="ZPKTzmpktartykuempunktem"/>
      </w:pPr>
      <w:r>
        <w:t>4)</w:t>
      </w:r>
      <w:r w:rsidR="00B26969">
        <w:tab/>
      </w:r>
      <w:r>
        <w:t>2 jednostki krwinek czerwonych, pobranych przy użyciu separatora komórkowego.</w:t>
      </w:r>
      <w:r w:rsidR="00B26969">
        <w:t>”</w:t>
      </w:r>
      <w:r>
        <w:t>;</w:t>
      </w:r>
    </w:p>
    <w:p w:rsidR="007D3D0A" w:rsidRPr="007D3D0A" w:rsidRDefault="00BA4851" w:rsidP="009E5EA4">
      <w:pPr>
        <w:pStyle w:val="PKTpunkt"/>
        <w:keepNext/>
      </w:pPr>
      <w:r>
        <w:t>5)</w:t>
      </w:r>
      <w:r>
        <w:tab/>
      </w:r>
      <w:r w:rsidR="007D3D0A">
        <w:t xml:space="preserve">art. 11 i </w:t>
      </w:r>
      <w:r w:rsidR="007D3D0A" w:rsidRPr="007D3D0A">
        <w:t>art. 12 otrzymują brzmienie:</w:t>
      </w:r>
    </w:p>
    <w:p w:rsidR="007D3D0A" w:rsidRDefault="00B26969" w:rsidP="00B26969">
      <w:pPr>
        <w:pStyle w:val="ZARTzmartartykuempunktem"/>
        <w:widowControl w:val="0"/>
      </w:pPr>
      <w:r>
        <w:t>„</w:t>
      </w:r>
      <w:r w:rsidR="007D3D0A">
        <w:t>Art.</w:t>
      </w:r>
      <w:r>
        <w:t xml:space="preserve"> </w:t>
      </w:r>
      <w:r w:rsidR="007D3D0A">
        <w:t>11.</w:t>
      </w:r>
      <w:r>
        <w:t xml:space="preserve"> </w:t>
      </w:r>
      <w:r w:rsidR="007D3D0A">
        <w:t>1.</w:t>
      </w:r>
      <w:r>
        <w:t xml:space="preserve"> </w:t>
      </w:r>
      <w:r w:rsidR="007D3D0A">
        <w:t>Dawcom krwi rzadkich grup i dawcom krwi, którzy przed pobraniem krwi lub jej składników zostali poddani zabiegowi uo</w:t>
      </w:r>
      <w:r w:rsidR="000C2F52">
        <w:t>dpornienia lub innym zabiegom w </w:t>
      </w:r>
      <w:r w:rsidR="007D3D0A">
        <w:t>celu uzyskania osocza lub surowic diagnostycznych, przysługuje, oprócz uprawnień określonych w art. 6</w:t>
      </w:r>
      <w:r w:rsidR="00BA4851">
        <w:t>–</w:t>
      </w:r>
      <w:r w:rsidR="007D3D0A">
        <w:t>9, rekompensata pienię</w:t>
      </w:r>
      <w:r w:rsidR="000C2F52">
        <w:t>żna za niedogodności związane z </w:t>
      </w:r>
      <w:r w:rsidR="007D3D0A">
        <w:t>koniecznością stawienia się, na każde żądanie jednostki organizacyjnej publicznej służby krwi, o kt</w:t>
      </w:r>
      <w:r w:rsidR="00BA4851">
        <w:t>órej mowa w art. 4 ust. 3 pkt 2–</w:t>
      </w:r>
      <w:r w:rsidR="007D3D0A">
        <w:t xml:space="preserve">4, w celu oddania krwi lub jej składników lub poddania się </w:t>
      </w:r>
      <w:r w:rsidR="007D3D0A" w:rsidRPr="00380F28">
        <w:t>zabiegowi</w:t>
      </w:r>
      <w:r w:rsidR="007D3D0A">
        <w:t xml:space="preserve"> uodpornienia lub innym zabiegom </w:t>
      </w:r>
      <w:r w:rsidR="007D3D0A">
        <w:lastRenderedPageBreak/>
        <w:t>wykonywanym w celu uzyskania osocza lub surowic diagnostycznych.</w:t>
      </w:r>
      <w:r w:rsidR="008006A5">
        <w:t xml:space="preserve"> Koszt rekompensaty ponosi jednostka organizacyjna publicznej służby krwi. Maksymalna wysokość rekompensaty nie może przekroczyć jednorazowo 1000 złotych.</w:t>
      </w:r>
    </w:p>
    <w:p w:rsidR="007D3D0A" w:rsidRDefault="007D3D0A" w:rsidP="00BA4851">
      <w:pPr>
        <w:pStyle w:val="ZUSTzmustartykuempunktem"/>
      </w:pPr>
      <w:r>
        <w:t>2.</w:t>
      </w:r>
      <w:r w:rsidR="00B26969">
        <w:t xml:space="preserve"> </w:t>
      </w:r>
      <w:r>
        <w:t xml:space="preserve">Minister właściwy do spraw zdrowia, uwzględniając </w:t>
      </w:r>
      <w:r w:rsidRPr="00380F28">
        <w:t>częstotliwość</w:t>
      </w:r>
      <w:r>
        <w:t xml:space="preserve"> występowania w populacji poszczególnych antygenów krwinek czerwonych oraz wiedzę medyczną w tym zakresie, na wniosek Instytutu określi, w drodze rozporządzenia, rzadkie grupy krwi, rodzaje osocza i surowic diagnostycznych wymagających przed pobraniem krwi lub jej składników zabiegu uodpornienia dawcy lub innych zabiegów oraz wysokość rekompensaty, o której mowa w ust. 1.</w:t>
      </w:r>
    </w:p>
    <w:p w:rsidR="007D3D0A" w:rsidRDefault="007D3D0A" w:rsidP="00B26969">
      <w:pPr>
        <w:pStyle w:val="ZARTzmartartykuempunktem"/>
        <w:widowControl w:val="0"/>
      </w:pPr>
      <w:r w:rsidRPr="00E24916">
        <w:t>Art.</w:t>
      </w:r>
      <w:r w:rsidR="00B26969">
        <w:t xml:space="preserve"> </w:t>
      </w:r>
      <w:r w:rsidRPr="00E24916">
        <w:t>12.</w:t>
      </w:r>
      <w:r w:rsidR="00B26969">
        <w:t xml:space="preserve"> </w:t>
      </w:r>
      <w:r w:rsidRPr="00E24916">
        <w:t xml:space="preserve">Dawcy krwi, który w związku z zabiegiem pobrania krwi </w:t>
      </w:r>
      <w:r>
        <w:t>lub jej składników lub</w:t>
      </w:r>
      <w:r w:rsidRPr="00E24916">
        <w:t xml:space="preserve"> w związku z zabiegiem uodpornienia doznał uszkodzenia ciała lub rozstroju zdrowia, przysługuje odszkodowanie na podstawie </w:t>
      </w:r>
      <w:r>
        <w:t xml:space="preserve">ustawy </w:t>
      </w:r>
      <w:r w:rsidRPr="003C7133">
        <w:t xml:space="preserve">z dnia 23 kwietnia 1964 r. </w:t>
      </w:r>
      <w:r w:rsidR="008006A5">
        <w:t>–</w:t>
      </w:r>
      <w:r w:rsidRPr="003C7133">
        <w:t xml:space="preserve"> Kodeks cywilny (Dz. U. z 2014 r. poz. 121, z późn. zm.</w:t>
      </w:r>
      <w:r w:rsidRPr="00D27BA7">
        <w:rPr>
          <w:rStyle w:val="IGindeksgrny"/>
        </w:rPr>
        <w:footnoteReference w:id="5"/>
      </w:r>
      <w:r w:rsidRPr="00D27BA7">
        <w:rPr>
          <w:rStyle w:val="IGindeksgrny"/>
        </w:rPr>
        <w:t>)</w:t>
      </w:r>
      <w:r w:rsidRPr="003C7133">
        <w:t>)</w:t>
      </w:r>
      <w:r w:rsidRPr="00E24916">
        <w:t>.</w:t>
      </w:r>
      <w:r w:rsidR="00B26969">
        <w:t>”</w:t>
      </w:r>
      <w:r>
        <w:t>;</w:t>
      </w:r>
    </w:p>
    <w:p w:rsidR="007D3D0A" w:rsidRPr="007D3D0A" w:rsidRDefault="007D3D0A" w:rsidP="009E5EA4">
      <w:pPr>
        <w:pStyle w:val="PKTpunkt"/>
        <w:keepNext/>
      </w:pPr>
      <w:r>
        <w:t>6</w:t>
      </w:r>
      <w:r w:rsidR="00BA4851">
        <w:t>)</w:t>
      </w:r>
      <w:r w:rsidR="00BA4851">
        <w:tab/>
      </w:r>
      <w:r w:rsidRPr="007D3D0A">
        <w:t>w art. 13 ust. 2 otrzymuje brzmienie:</w:t>
      </w:r>
    </w:p>
    <w:p w:rsidR="007D3D0A" w:rsidRPr="007D3D0A" w:rsidRDefault="00B26969" w:rsidP="00BA4851">
      <w:pPr>
        <w:pStyle w:val="ZUSTzmustartykuempunktem"/>
      </w:pPr>
      <w:r>
        <w:t>„</w:t>
      </w:r>
      <w:r w:rsidR="007D3D0A" w:rsidRPr="007D3D0A">
        <w:t>2.</w:t>
      </w:r>
      <w:r>
        <w:t xml:space="preserve"> </w:t>
      </w:r>
      <w:r w:rsidR="007D3D0A" w:rsidRPr="007D3D0A">
        <w:t>Oznakowanie opakowań krwi i opakowań składników krwi nie może zawierać danych umożliwiających identyfikację dawcy krwi przez biorcę krwi lub inną osobę albo jednostkę organizacyjną inną niż jednostka organizacyjna publicznej służby krwi.</w:t>
      </w:r>
      <w:r>
        <w:t>”</w:t>
      </w:r>
      <w:r w:rsidR="007D3D0A" w:rsidRPr="007D3D0A">
        <w:t>;</w:t>
      </w:r>
    </w:p>
    <w:p w:rsidR="007D3D0A" w:rsidRPr="007D3D0A" w:rsidRDefault="007D3D0A" w:rsidP="009E5EA4">
      <w:pPr>
        <w:pStyle w:val="PKTpunkt"/>
        <w:keepNext/>
      </w:pPr>
      <w:r>
        <w:t>7</w:t>
      </w:r>
      <w:r w:rsidR="00BA4851">
        <w:t>)</w:t>
      </w:r>
      <w:r w:rsidR="00BA4851">
        <w:tab/>
      </w:r>
      <w:r w:rsidRPr="007D3D0A">
        <w:t>tytuł rozdziału 3 otrzymuje brzmienie:</w:t>
      </w:r>
    </w:p>
    <w:p w:rsidR="007D3D0A" w:rsidRPr="007D3D0A" w:rsidRDefault="00B26969" w:rsidP="00EB4138">
      <w:pPr>
        <w:pStyle w:val="ZROZDZODDZOZNzmoznrozdzoddzartykuempunktem"/>
      </w:pPr>
      <w:r>
        <w:t>„</w:t>
      </w:r>
      <w:r w:rsidR="007D3D0A">
        <w:t>Pobieranie krwi i jej składników oraz</w:t>
      </w:r>
      <w:r w:rsidR="007D3D0A" w:rsidRPr="007D3D0A">
        <w:t xml:space="preserve"> preparatyka</w:t>
      </w:r>
      <w:r>
        <w:t>”</w:t>
      </w:r>
      <w:r w:rsidR="007D3D0A" w:rsidRPr="007D3D0A">
        <w:t>;</w:t>
      </w:r>
    </w:p>
    <w:p w:rsidR="007D3D0A" w:rsidRDefault="00BA4851" w:rsidP="009E5EA4">
      <w:pPr>
        <w:pStyle w:val="PKTpunkt"/>
        <w:keepNext/>
        <w:widowControl w:val="0"/>
      </w:pPr>
      <w:r>
        <w:t>8)</w:t>
      </w:r>
      <w:r>
        <w:tab/>
      </w:r>
      <w:r w:rsidR="007D3D0A">
        <w:t>w art. 14:</w:t>
      </w:r>
    </w:p>
    <w:p w:rsidR="007D3D0A" w:rsidRDefault="00BA4851" w:rsidP="009E5EA4">
      <w:pPr>
        <w:pStyle w:val="LITlitera"/>
        <w:keepNext/>
        <w:widowControl w:val="0"/>
      </w:pPr>
      <w:r>
        <w:t>a)</w:t>
      </w:r>
      <w:r>
        <w:tab/>
      </w:r>
      <w:r w:rsidR="007D3D0A">
        <w:t>ust. 1 otrzymuje brzmienie:</w:t>
      </w:r>
    </w:p>
    <w:p w:rsidR="007D3D0A" w:rsidRDefault="00B26969" w:rsidP="00BA4851">
      <w:pPr>
        <w:pStyle w:val="ZLITUSTzmustliter"/>
      </w:pPr>
      <w:r>
        <w:t>„</w:t>
      </w:r>
      <w:r w:rsidR="007D3D0A" w:rsidRPr="00EB2238">
        <w:t>1.</w:t>
      </w:r>
      <w:r>
        <w:t xml:space="preserve"> </w:t>
      </w:r>
      <w:r w:rsidR="007D3D0A" w:rsidRPr="00EB2238">
        <w:t xml:space="preserve">Pobieranie krwi i </w:t>
      </w:r>
      <w:r w:rsidR="007D3D0A">
        <w:t>jej składników oraz preparatyka</w:t>
      </w:r>
      <w:r w:rsidR="007D3D0A" w:rsidRPr="00EB2238">
        <w:t xml:space="preserve"> </w:t>
      </w:r>
      <w:r w:rsidR="007D3D0A">
        <w:t>są</w:t>
      </w:r>
      <w:r w:rsidR="007D3D0A" w:rsidRPr="00EB2238">
        <w:t xml:space="preserve"> dopuszczalne wyłącznie przez jednostki organizacyjne publicznej służby krwi, o któ</w:t>
      </w:r>
      <w:r w:rsidR="000C2F52">
        <w:t>rych mowa w </w:t>
      </w:r>
      <w:r w:rsidR="00BA4851">
        <w:t>art. 4 ust. 3 pkt 2–</w:t>
      </w:r>
      <w:r w:rsidR="007D3D0A" w:rsidRPr="00EB2238">
        <w:t xml:space="preserve">4, po uzyskaniu akredytacji, a w zakresie pobierania krwi </w:t>
      </w:r>
      <w:r w:rsidR="007D3D0A">
        <w:t xml:space="preserve">i jej składników </w:t>
      </w:r>
      <w:r w:rsidR="007D3D0A" w:rsidRPr="00EB2238">
        <w:t>w celu wytwarzania produktów krwiopochodnych, po uzyskaniu zezwolenia Głównego</w:t>
      </w:r>
      <w:r w:rsidR="008006A5">
        <w:t xml:space="preserve"> Inspektora Farmaceutycznego. P</w:t>
      </w:r>
      <w:r w:rsidR="007D3D0A" w:rsidRPr="00EB2238">
        <w:t>rzepisy rozdziału 3 ustawy z dnia 6 września</w:t>
      </w:r>
      <w:r w:rsidR="00BA4851">
        <w:t xml:space="preserve"> 2001 r. –</w:t>
      </w:r>
      <w:r w:rsidR="007D3D0A">
        <w:t xml:space="preserve"> Prawo farmaceutyczne</w:t>
      </w:r>
      <w:r w:rsidR="007D3D0A" w:rsidRPr="00EB2238">
        <w:t xml:space="preserve"> stosuje się odpowiednio.</w:t>
      </w:r>
      <w:r>
        <w:t>”</w:t>
      </w:r>
      <w:r w:rsidR="007D3D0A">
        <w:t>,</w:t>
      </w:r>
    </w:p>
    <w:p w:rsidR="007D3D0A" w:rsidRPr="00AF194A" w:rsidRDefault="00BA4851" w:rsidP="009E5EA4">
      <w:pPr>
        <w:pStyle w:val="LITlitera"/>
        <w:keepNext/>
        <w:widowControl w:val="0"/>
      </w:pPr>
      <w:r>
        <w:t>b)</w:t>
      </w:r>
      <w:r>
        <w:tab/>
      </w:r>
      <w:r w:rsidR="007D3D0A">
        <w:t>ust. 1b otrzymuje brzmienie:</w:t>
      </w:r>
    </w:p>
    <w:p w:rsidR="007D3D0A" w:rsidRPr="007D3D0A" w:rsidRDefault="00B26969" w:rsidP="009E5EA4">
      <w:pPr>
        <w:pStyle w:val="ZLITUSTzmustliter"/>
        <w:keepNext/>
      </w:pPr>
      <w:r>
        <w:t>„</w:t>
      </w:r>
      <w:r w:rsidR="007D3D0A" w:rsidRPr="007D3D0A">
        <w:t>1b. Jednostka organizacyjna publicznej służby krwi uzyskuje akredytację, jeżeli łącznie spełnia następujące warunki:</w:t>
      </w:r>
    </w:p>
    <w:p w:rsidR="007D3D0A" w:rsidRPr="007D3D0A" w:rsidRDefault="00BA4851" w:rsidP="00BA4851">
      <w:pPr>
        <w:pStyle w:val="ZLITPKTzmpktliter"/>
      </w:pPr>
      <w:r>
        <w:t>1)</w:t>
      </w:r>
      <w:r>
        <w:tab/>
      </w:r>
      <w:r w:rsidR="007D3D0A" w:rsidRPr="007D3D0A">
        <w:t>posiada i stosuje wymagania systemu jakości, o którym mowa w ust. 14b;</w:t>
      </w:r>
    </w:p>
    <w:p w:rsidR="007D3D0A" w:rsidRPr="007D3D0A" w:rsidRDefault="00BA4851" w:rsidP="00BA4851">
      <w:pPr>
        <w:pStyle w:val="ZLITPKTzmpktliter"/>
      </w:pPr>
      <w:r>
        <w:lastRenderedPageBreak/>
        <w:t>2)</w:t>
      </w:r>
      <w:r>
        <w:tab/>
      </w:r>
      <w:r w:rsidR="007D3D0A" w:rsidRPr="007D3D0A">
        <w:t>zatrudnia osoby posiadające kwalifikacje oraz wymagany staż pracy określone w przepisach wydanych na podstawie ust. 1i;</w:t>
      </w:r>
    </w:p>
    <w:p w:rsidR="007D3D0A" w:rsidRPr="007D3D0A" w:rsidRDefault="00BA4851" w:rsidP="00BA4851">
      <w:pPr>
        <w:pStyle w:val="ZLITPKTzmpktliter"/>
      </w:pPr>
      <w:r>
        <w:t>3)</w:t>
      </w:r>
      <w:r>
        <w:tab/>
      </w:r>
      <w:r w:rsidR="007D3D0A" w:rsidRPr="007D3D0A">
        <w:t>została wpisana do rejestru podmiotów wykon</w:t>
      </w:r>
      <w:r w:rsidR="000C2F52">
        <w:t>ujących działalność leczniczą i </w:t>
      </w:r>
      <w:r w:rsidR="007D3D0A" w:rsidRPr="007D3D0A">
        <w:t>posiada pomieszczenia i urządzenia odpowiadające wymaganiom określonym w art. 22 ustawy z dnia 15 kwietnia 2011 r. o działalności leczniczej;</w:t>
      </w:r>
    </w:p>
    <w:p w:rsidR="007D3D0A" w:rsidRPr="007D3D0A" w:rsidRDefault="00BA4851" w:rsidP="00BA4851">
      <w:pPr>
        <w:pStyle w:val="ZLITPKTzmpktliter"/>
      </w:pPr>
      <w:r>
        <w:t>4)</w:t>
      </w:r>
      <w:r>
        <w:tab/>
      </w:r>
      <w:r w:rsidR="007D3D0A" w:rsidRPr="007D3D0A">
        <w:t>spełnia warunki określone w wymaganiach do</w:t>
      </w:r>
      <w:r w:rsidR="000C2F52">
        <w:t>brej praktyki pobierania krwi i </w:t>
      </w:r>
      <w:r w:rsidR="007D3D0A" w:rsidRPr="007D3D0A">
        <w:t>jej składników, badania, preparaty</w:t>
      </w:r>
      <w:r w:rsidR="000C2F52">
        <w:t>ki, przechowywania, wydawania i </w:t>
      </w:r>
      <w:r w:rsidR="007D3D0A" w:rsidRPr="007D3D0A">
        <w:t>transportu.</w:t>
      </w:r>
      <w:r w:rsidR="00B26969">
        <w:t>”</w:t>
      </w:r>
      <w:r w:rsidR="007D3D0A" w:rsidRPr="007D3D0A">
        <w:t>,</w:t>
      </w:r>
    </w:p>
    <w:p w:rsidR="007D3D0A" w:rsidRDefault="00BA4851" w:rsidP="009E5EA4">
      <w:pPr>
        <w:pStyle w:val="LITlitera"/>
        <w:keepNext/>
        <w:widowControl w:val="0"/>
      </w:pPr>
      <w:r>
        <w:t>c)</w:t>
      </w:r>
      <w:r>
        <w:tab/>
      </w:r>
      <w:r w:rsidR="007D3D0A">
        <w:t>w ust. 1c pkt 6 otrzymuje brzmienie:</w:t>
      </w:r>
    </w:p>
    <w:p w:rsidR="007D3D0A" w:rsidRPr="007D3D0A" w:rsidRDefault="00B26969" w:rsidP="00BA4851">
      <w:pPr>
        <w:pStyle w:val="ZLITPKTzmpktliter"/>
      </w:pPr>
      <w:r>
        <w:t>„</w:t>
      </w:r>
      <w:r w:rsidR="00BA4851">
        <w:t>6)</w:t>
      </w:r>
      <w:r w:rsidR="00BA4851">
        <w:tab/>
      </w:r>
      <w:r w:rsidR="007D3D0A" w:rsidRPr="007D3D0A">
        <w:t xml:space="preserve">imię i nazwisko osoby odpowiedzialnej za przestrzeganie wymagań dobrej praktyki pobierania krwi i jej składników, badania, preparatyki, przechowywania, wydawania i transportu, zwanej dalej </w:t>
      </w:r>
      <w:r>
        <w:t>„</w:t>
      </w:r>
      <w:r w:rsidR="007D3D0A" w:rsidRPr="007D3D0A">
        <w:t>osobą odpowiedzialną</w:t>
      </w:r>
      <w:r>
        <w:t>”</w:t>
      </w:r>
      <w:r w:rsidR="007D3D0A" w:rsidRPr="007D3D0A">
        <w:t>, oraz jej kwalifikacje i dane kontaktowe (numer telefonu służbowego i adres poczty elektronicznej).</w:t>
      </w:r>
      <w:r>
        <w:t>”</w:t>
      </w:r>
      <w:r w:rsidR="007D3D0A" w:rsidRPr="007D3D0A">
        <w:t>,</w:t>
      </w:r>
    </w:p>
    <w:p w:rsidR="007D3D0A" w:rsidRPr="007D3D0A" w:rsidRDefault="00BA4851" w:rsidP="009E5EA4">
      <w:pPr>
        <w:pStyle w:val="LITlitera"/>
        <w:keepNext/>
      </w:pPr>
      <w:r>
        <w:t>d)</w:t>
      </w:r>
      <w:r>
        <w:tab/>
      </w:r>
      <w:r w:rsidR="007D3D0A" w:rsidRPr="007D3D0A">
        <w:t>ust. 1d otrzymuje brzmienie:</w:t>
      </w:r>
    </w:p>
    <w:p w:rsidR="007D3D0A" w:rsidRPr="007D3D0A" w:rsidRDefault="00B26969" w:rsidP="009E5EA4">
      <w:pPr>
        <w:pStyle w:val="ZLITUSTzmustliter"/>
      </w:pPr>
      <w:r>
        <w:t>„</w:t>
      </w:r>
      <w:r w:rsidR="007D3D0A" w:rsidRPr="007D3D0A">
        <w:t>1d.</w:t>
      </w:r>
      <w:r>
        <w:t xml:space="preserve"> </w:t>
      </w:r>
      <w:r w:rsidR="007D3D0A" w:rsidRPr="007D3D0A">
        <w:t>Instytut przygotowuje raport dla ministra właściwego do spraw zdrowia, w którym ocenia, czy jednostka ubiegająca się o akredytację spełnia warunki wymagane do jej uzyskania oraz czy przestrzega wymagań dobrej praktyki pobierania krwi i jej składników, badania, preparatyki, przechowywania, wydawania i transportu.</w:t>
      </w:r>
      <w:r>
        <w:t>”</w:t>
      </w:r>
      <w:r w:rsidR="007D3D0A" w:rsidRPr="007D3D0A">
        <w:t>,</w:t>
      </w:r>
    </w:p>
    <w:p w:rsidR="007D3D0A" w:rsidRPr="007D3D0A" w:rsidRDefault="008006A5" w:rsidP="009E5EA4">
      <w:pPr>
        <w:pStyle w:val="LITlitera"/>
        <w:keepNext/>
      </w:pPr>
      <w:r>
        <w:t>e)</w:t>
      </w:r>
      <w:r>
        <w:tab/>
      </w:r>
      <w:r w:rsidR="007D3D0A" w:rsidRPr="007D3D0A">
        <w:t>ust. 1i otrzymuje brzmienie:</w:t>
      </w:r>
    </w:p>
    <w:p w:rsidR="007D3D0A" w:rsidRPr="007D3D0A" w:rsidRDefault="00B26969" w:rsidP="008006A5">
      <w:pPr>
        <w:pStyle w:val="ZLITUSTzmustliter"/>
      </w:pPr>
      <w:r>
        <w:t>„</w:t>
      </w:r>
      <w:r w:rsidR="007D3D0A" w:rsidRPr="007D3D0A">
        <w:t xml:space="preserve">1i. </w:t>
      </w:r>
      <w:r w:rsidR="007D3D0A">
        <w:t xml:space="preserve">Minister właściwy do spraw zdrowia określi, w drodze rozporządzenia, kwalifikacje oraz staż pracy wymagany od osób zatrudnionych w jednostkach organizacyjnych publicznej służby krwi przy pobieraniu, badaniu i preparatyce oraz wydawaniu krwi lub jej składników, a także wykaz stanowisk, w poszczególnych działach i pracowniach jednostek organizacyjnych publicznej służby krwi, związanych z pobieraniem, badaniem i preparatyką oraz wydawaniem krwi lub jej składników, mając na uwadze bezpieczeństwo dawców i biorców krwi oraz zapewnienie, aby kwalifikacje i wymagany staż pracy odpowiadał </w:t>
      </w:r>
      <w:r w:rsidR="007D3D0A" w:rsidRPr="00713E50">
        <w:t>zakresowi zadań na danym stanowisku pracy</w:t>
      </w:r>
      <w:r w:rsidR="007D3D0A">
        <w:t>.</w:t>
      </w:r>
      <w:r>
        <w:t>”</w:t>
      </w:r>
      <w:r w:rsidR="007D3D0A">
        <w:t>;</w:t>
      </w:r>
    </w:p>
    <w:p w:rsidR="007D3D0A" w:rsidRPr="007D3D0A" w:rsidRDefault="008006A5" w:rsidP="009E5EA4">
      <w:pPr>
        <w:pStyle w:val="PKTpunkt"/>
        <w:keepNext/>
      </w:pPr>
      <w:r>
        <w:lastRenderedPageBreak/>
        <w:t>9)</w:t>
      </w:r>
      <w:r>
        <w:tab/>
      </w:r>
      <w:r w:rsidR="007D3D0A" w:rsidRPr="007D3D0A">
        <w:t>art. 14a otrzymuje brzmienie:</w:t>
      </w:r>
    </w:p>
    <w:p w:rsidR="007D3D0A" w:rsidRDefault="00B26969" w:rsidP="008006A5">
      <w:pPr>
        <w:pStyle w:val="ZARTzmartartykuempunktem"/>
      </w:pPr>
      <w:r>
        <w:t>„</w:t>
      </w:r>
      <w:r w:rsidR="007D3D0A" w:rsidRPr="007D3D0A">
        <w:t>Art. 14a. 1. Funkcję</w:t>
      </w:r>
      <w:r w:rsidR="007D3D0A">
        <w:t xml:space="preserve"> osoby odpowiedzialnej w jednostkach organizacyjnych publicznej służby krwi, o których mowa w art. 4 ust. 3 pkt 2–4, pełni osoba kierująca komórką organizacyjną właściwą w sprawach związanych z jakością, a w razie jej nieobecności – osoba ją zastępująca.</w:t>
      </w:r>
    </w:p>
    <w:p w:rsidR="007D3D0A" w:rsidRDefault="007D3D0A" w:rsidP="009E5EA4">
      <w:pPr>
        <w:pStyle w:val="ZUSTzmustartykuempunktem"/>
        <w:keepNext/>
      </w:pPr>
      <w:r>
        <w:t>2. Do zadań osoby odpowiedzialnej należy:</w:t>
      </w:r>
    </w:p>
    <w:p w:rsidR="007D3D0A" w:rsidRDefault="007D3D0A" w:rsidP="008006A5">
      <w:pPr>
        <w:pStyle w:val="ZPKTzmpktartykuempunktem"/>
      </w:pPr>
      <w:r>
        <w:t>1)</w:t>
      </w:r>
      <w:r>
        <w:tab/>
        <w:t>zapewnienie przestrzegania wymagań dobrej praktyki pobierania krwi i jej składników, preparatyki, badania, przechowywania oraz wydawania i transportu;</w:t>
      </w:r>
    </w:p>
    <w:p w:rsidR="007D3D0A" w:rsidRDefault="007D3D0A" w:rsidP="008006A5">
      <w:pPr>
        <w:pStyle w:val="ZPKTzmpktartykuempunktem"/>
      </w:pPr>
      <w:r>
        <w:t>2)</w:t>
      </w:r>
      <w:r>
        <w:tab/>
        <w:t>zapewnienie, aby osoby zajmujące się pobieraniem, badaniem, preparatyką, przechowywaniem i wyd</w:t>
      </w:r>
      <w:r w:rsidR="008006A5">
        <w:t>awaniem krwi lub jej składników</w:t>
      </w:r>
      <w:r>
        <w:t xml:space="preserve"> posiadały odpowiednie kwalifikacje i odbywały właściwe, regularne szkolenia;</w:t>
      </w:r>
    </w:p>
    <w:p w:rsidR="007D3D0A" w:rsidRDefault="007D3D0A" w:rsidP="008006A5">
      <w:pPr>
        <w:pStyle w:val="ZPKTzmpktartykuempunktem"/>
      </w:pPr>
      <w:r>
        <w:t>3)</w:t>
      </w:r>
      <w:r>
        <w:tab/>
        <w:t>zapewnienie zgodności systemu zapew</w:t>
      </w:r>
      <w:r w:rsidR="00FB42C3">
        <w:t>nienia jakości obowiązującego w </w:t>
      </w:r>
      <w:r>
        <w:t>jednostkach organizacyjnych publicznej służby krwi, o których mowa w art. 4 ust.</w:t>
      </w:r>
      <w:r w:rsidR="008006A5">
        <w:t> </w:t>
      </w:r>
      <w:r>
        <w:t>3 pkt 2–4, dokumentacji oraz identyfikowalności dawcy krwi z wymaganiami określonymi w ustawie;</w:t>
      </w:r>
    </w:p>
    <w:p w:rsidR="007D3D0A" w:rsidRDefault="007D3D0A" w:rsidP="008006A5">
      <w:pPr>
        <w:pStyle w:val="ZPKTzmpktartykuempunktem"/>
      </w:pPr>
      <w:r>
        <w:t>4)</w:t>
      </w:r>
      <w:r>
        <w:tab/>
        <w:t>niezwłoczne, jednak nie później niż w terminie 24 godzin, informowanie Instytutu o każdym przypadku zaistnienia poważnego niepożądanego zdarzenia lub poważnej niepożądanej reakcji;</w:t>
      </w:r>
    </w:p>
    <w:p w:rsidR="007D3D0A" w:rsidRDefault="007D3D0A" w:rsidP="008006A5">
      <w:pPr>
        <w:pStyle w:val="ZPKTzmpktartykuempunktem"/>
      </w:pPr>
      <w:r>
        <w:t>5)</w:t>
      </w:r>
      <w:r>
        <w:tab/>
        <w:t>niezwłoczne, jednak nie później niż w terminie 7 dni rob</w:t>
      </w:r>
      <w:r w:rsidR="00EB4138">
        <w:t>oczych, powiadamianie Instytutu</w:t>
      </w:r>
      <w:r>
        <w:t xml:space="preserve"> o każdej zmianie w zakresie, o którym mowa </w:t>
      </w:r>
      <w:r w:rsidR="00C14718">
        <w:t>w art. 14 ust. 1c pkt 1, 2, 5 i </w:t>
      </w:r>
      <w:r>
        <w:t>6 oraz w art. 27 pkt 4.</w:t>
      </w:r>
    </w:p>
    <w:p w:rsidR="007D3D0A" w:rsidRDefault="007D3D0A" w:rsidP="008006A5">
      <w:pPr>
        <w:pStyle w:val="ZUSTzmustartykuempunktem"/>
      </w:pPr>
      <w:r>
        <w:t xml:space="preserve">3. W przypadku zmiany osoby pełniącej funkcję osoby odpowiedzialnej lub wyznaczenia osoby ją zastępującej, imię i nazwisko tej osoby, kwalifikacje, dane kontaktowe oraz data rozpoczęcia pełnienia przez nią obowiązków służbowych są przekazywane do Instytutu niezwłocznie, nie później jednak niż w terminie </w:t>
      </w:r>
      <w:r w:rsidR="008006A5">
        <w:t>3</w:t>
      </w:r>
      <w:r>
        <w:t xml:space="preserve"> dni od dnia jej wyznaczenia.</w:t>
      </w:r>
    </w:p>
    <w:p w:rsidR="007D3D0A" w:rsidRDefault="007D3D0A" w:rsidP="009E5EA4">
      <w:pPr>
        <w:pStyle w:val="ZUSTzmustartykuempunktem"/>
        <w:keepNext/>
      </w:pPr>
      <w:r>
        <w:t>4. Osobą odpowiedzialną może być wyłącznie osoba, która posiada:</w:t>
      </w:r>
    </w:p>
    <w:p w:rsidR="007D3D0A" w:rsidRDefault="007D3D0A" w:rsidP="008006A5">
      <w:pPr>
        <w:pStyle w:val="ZPKTzmpktartykuempunktem"/>
      </w:pPr>
      <w:r>
        <w:t>1)</w:t>
      </w:r>
      <w:r>
        <w:tab/>
        <w:t>wykształcenie wyższe w dziedzinie nauk med</w:t>
      </w:r>
      <w:r w:rsidR="00FB42C3">
        <w:t>ycznych, farmaceutycznych lub w </w:t>
      </w:r>
      <w:r>
        <w:t>jednej z następujących dyscyplin naukowych: biochemia, biofizyka, biologia</w:t>
      </w:r>
      <w:r w:rsidR="00EB4138">
        <w:t>, biotechnologia, mikrobiologia</w:t>
      </w:r>
      <w:r>
        <w:t xml:space="preserve"> oraz</w:t>
      </w:r>
    </w:p>
    <w:p w:rsidR="007D3D0A" w:rsidRDefault="007D3D0A" w:rsidP="008006A5">
      <w:pPr>
        <w:pStyle w:val="ZPKTzmpktartykuempunktem"/>
      </w:pPr>
      <w:r>
        <w:t>2)</w:t>
      </w:r>
      <w:r>
        <w:tab/>
        <w:t>co najmniej dwuletnie doświadczenie zawodowe w jednostkach organizacyjnych publicznej służby krwi, zdobyte po otrzymaniu dyplomu potwierdzającego wyższe wykształcenie, o którym mowa w pkt 1.</w:t>
      </w:r>
      <w:r w:rsidR="00B26969">
        <w:t>”</w:t>
      </w:r>
      <w:r>
        <w:t>;</w:t>
      </w:r>
    </w:p>
    <w:p w:rsidR="007D3D0A" w:rsidRPr="007D3D0A" w:rsidRDefault="007D3D0A" w:rsidP="009E5EA4">
      <w:pPr>
        <w:pStyle w:val="PKTpunkt"/>
        <w:keepNext/>
      </w:pPr>
      <w:r>
        <w:lastRenderedPageBreak/>
        <w:t>10</w:t>
      </w:r>
      <w:r w:rsidR="008006A5">
        <w:t>)</w:t>
      </w:r>
      <w:r w:rsidR="008006A5">
        <w:tab/>
      </w:r>
      <w:r w:rsidRPr="007D3D0A">
        <w:t>po art. 14a dodaje się art. 14b w brzmieniu:</w:t>
      </w:r>
    </w:p>
    <w:p w:rsidR="007D3D0A" w:rsidRPr="004F6EE4" w:rsidRDefault="00B26969" w:rsidP="008006A5">
      <w:pPr>
        <w:pStyle w:val="ZARTzmartartykuempunktem"/>
      </w:pPr>
      <w:r>
        <w:t>„</w:t>
      </w:r>
      <w:r w:rsidR="007D3D0A" w:rsidRPr="004F6EE4">
        <w:t>Art. 14b. 1. Jednostk</w:t>
      </w:r>
      <w:r w:rsidR="007D3D0A">
        <w:t>i</w:t>
      </w:r>
      <w:r w:rsidR="007D3D0A" w:rsidRPr="004F6EE4">
        <w:t xml:space="preserve"> organizacyjn</w:t>
      </w:r>
      <w:r w:rsidR="007D3D0A">
        <w:t>e</w:t>
      </w:r>
      <w:r w:rsidR="007D3D0A" w:rsidRPr="004F6EE4">
        <w:t xml:space="preserve"> publicznej służby krwi</w:t>
      </w:r>
      <w:r w:rsidR="00AC4D98">
        <w:t>, o których mowa w </w:t>
      </w:r>
      <w:r w:rsidR="007D3D0A">
        <w:t>art. 4 ust. 3 pkt 2–4,</w:t>
      </w:r>
      <w:r w:rsidR="007D3D0A" w:rsidRPr="004F6EE4">
        <w:t xml:space="preserve"> </w:t>
      </w:r>
      <w:r w:rsidR="007D3D0A">
        <w:t>są</w:t>
      </w:r>
      <w:r w:rsidR="007D3D0A" w:rsidRPr="004F6EE4">
        <w:t xml:space="preserve"> obowiązan</w:t>
      </w:r>
      <w:r w:rsidR="007D3D0A">
        <w:t>e</w:t>
      </w:r>
      <w:r w:rsidR="007D3D0A" w:rsidRPr="004F6EE4">
        <w:t xml:space="preserve"> do opracowania, wdrożenia i utrzymywania systemu jakości opartego na wymaganiach dobrej praktyki pobierania krwi i jej składników, badania, preparatyki, przechowywania, wydawania i transportu.</w:t>
      </w:r>
    </w:p>
    <w:p w:rsidR="007D3D0A" w:rsidRPr="004F6EE4" w:rsidRDefault="007D3D0A" w:rsidP="009E5EA4">
      <w:pPr>
        <w:pStyle w:val="ZUSTzmustartykuempunktem"/>
        <w:keepNext/>
      </w:pPr>
      <w:r w:rsidRPr="004F6EE4">
        <w:t>2. System jakości obejmuje:</w:t>
      </w:r>
    </w:p>
    <w:p w:rsidR="007D3D0A" w:rsidRPr="004F6EE4" w:rsidRDefault="007D3D0A" w:rsidP="008006A5">
      <w:pPr>
        <w:pStyle w:val="ZPKTzmpktartykuempunktem"/>
      </w:pPr>
      <w:r w:rsidRPr="004F6EE4">
        <w:t>1)</w:t>
      </w:r>
      <w:r w:rsidR="00B26969">
        <w:tab/>
      </w:r>
      <w:r w:rsidRPr="004F6EE4">
        <w:t>zarządzanie jakością, system zapewnienia jakości oraz stałe jego doskonalenie;</w:t>
      </w:r>
    </w:p>
    <w:p w:rsidR="007D3D0A" w:rsidRPr="004F6EE4" w:rsidRDefault="007D3D0A" w:rsidP="008006A5">
      <w:pPr>
        <w:pStyle w:val="ZPKTzmpktartykuempunktem"/>
      </w:pPr>
      <w:r w:rsidRPr="004F6EE4">
        <w:t>2)</w:t>
      </w:r>
      <w:r w:rsidR="00B26969">
        <w:tab/>
      </w:r>
      <w:r w:rsidRPr="004F6EE4">
        <w:t>wymagania dotyczące</w:t>
      </w:r>
      <w:r>
        <w:t xml:space="preserve"> personelu</w:t>
      </w:r>
      <w:r w:rsidRPr="004F6EE4">
        <w:t>, pomieszczeń, sprzętu, dokumentacji, pobierania krwi i jej składników, badań, preparaty</w:t>
      </w:r>
      <w:r w:rsidR="00AC4D98">
        <w:t>ki, przechowywania, wydawania i </w:t>
      </w:r>
      <w:r w:rsidRPr="004F6EE4">
        <w:t>transportu, kontroli niezgodności, kontroli wewnętrznych, kontroli jakości, wycofywania krwi i jej składników oraz działania naprawcze i zapobiegawcze;</w:t>
      </w:r>
    </w:p>
    <w:p w:rsidR="007D3D0A" w:rsidRPr="004F6EE4" w:rsidRDefault="007D3D0A" w:rsidP="008006A5">
      <w:pPr>
        <w:pStyle w:val="ZPKTzmpktartykuempunktem"/>
      </w:pPr>
      <w:r w:rsidRPr="004F6EE4">
        <w:t>3)</w:t>
      </w:r>
      <w:r w:rsidR="00B26969">
        <w:tab/>
      </w:r>
      <w:r w:rsidRPr="004F6EE4">
        <w:t>wymagania dotyczące podnoszenia kwalifikacji</w:t>
      </w:r>
      <w:r>
        <w:t xml:space="preserve"> personelu</w:t>
      </w:r>
      <w:r w:rsidR="00AC4D98">
        <w:t xml:space="preserve"> przez udział w </w:t>
      </w:r>
      <w:r w:rsidRPr="004F6EE4">
        <w:t>systematycznych szkoleniach z zakresu krwiodawstwa i krwiolecznictwa;</w:t>
      </w:r>
    </w:p>
    <w:p w:rsidR="007D3D0A" w:rsidRPr="004F6EE4" w:rsidRDefault="007D3D0A" w:rsidP="008006A5">
      <w:pPr>
        <w:pStyle w:val="ZPKTzmpktartykuempunktem"/>
      </w:pPr>
      <w:r w:rsidRPr="004F6EE4">
        <w:t>4)</w:t>
      </w:r>
      <w:r w:rsidR="00B26969">
        <w:tab/>
      </w:r>
      <w:r w:rsidRPr="004F6EE4">
        <w:t>kontrole jakości.</w:t>
      </w:r>
    </w:p>
    <w:p w:rsidR="007D3D0A" w:rsidRPr="004F6EE4" w:rsidRDefault="007D3D0A" w:rsidP="008006A5">
      <w:pPr>
        <w:pStyle w:val="ZUSTzmustartykuempunktem"/>
      </w:pPr>
      <w:r w:rsidRPr="004F6EE4">
        <w:t>3. System jakości powinien gwarantować, że wszystkie procesy są uwzględnione we właściwych SOP i przebiegają zgodnie z normami i specyfikacjami.</w:t>
      </w:r>
    </w:p>
    <w:p w:rsidR="007D3D0A" w:rsidRPr="004F6EE4" w:rsidRDefault="007D3D0A" w:rsidP="008006A5">
      <w:pPr>
        <w:pStyle w:val="ZUSTzmustartykuempunktem"/>
      </w:pPr>
      <w:r w:rsidRPr="004F6EE4">
        <w:t>4. Kierown</w:t>
      </w:r>
      <w:r>
        <w:t>icy</w:t>
      </w:r>
      <w:r w:rsidRPr="004F6EE4">
        <w:t xml:space="preserve"> jednost</w:t>
      </w:r>
      <w:r>
        <w:t>e</w:t>
      </w:r>
      <w:r w:rsidRPr="004F6EE4">
        <w:t>k organizacyjn</w:t>
      </w:r>
      <w:r>
        <w:t>ych</w:t>
      </w:r>
      <w:r w:rsidRPr="004F6EE4">
        <w:t xml:space="preserve"> publicznej służby krwi</w:t>
      </w:r>
      <w:r>
        <w:t>, o których mowa w art. 4 ust. 3 pkt 2–4,</w:t>
      </w:r>
      <w:r w:rsidRPr="004F6EE4">
        <w:t xml:space="preserve"> </w:t>
      </w:r>
      <w:r>
        <w:t>są</w:t>
      </w:r>
      <w:r w:rsidRPr="004F6EE4">
        <w:t xml:space="preserve"> odpowiedzialn</w:t>
      </w:r>
      <w:r>
        <w:t>i</w:t>
      </w:r>
      <w:r w:rsidRPr="004F6EE4">
        <w:t xml:space="preserve"> za przeprow</w:t>
      </w:r>
      <w:r w:rsidR="00FB42C3">
        <w:t>adzenie, nie rzadziej niż raz w </w:t>
      </w:r>
      <w:r w:rsidRPr="004F6EE4">
        <w:t>roku, przeglądu systemu jakości w cel</w:t>
      </w:r>
      <w:r w:rsidR="00EB4138">
        <w:t>u sprawdzenia jego skuteczności</w:t>
      </w:r>
      <w:r w:rsidRPr="004F6EE4">
        <w:t xml:space="preserve"> oraz za zastosowanie, w razie potrzeby, koniecznych środków usprawniających działanie systemu jakości.</w:t>
      </w:r>
    </w:p>
    <w:p w:rsidR="007D3D0A" w:rsidRPr="004F6EE4" w:rsidRDefault="007D3D0A" w:rsidP="008006A5">
      <w:pPr>
        <w:pStyle w:val="ZUSTzmustartykuempunktem"/>
      </w:pPr>
      <w:r w:rsidRPr="004F6EE4">
        <w:t>5. W celu wypełniania zadań związanych z zapewnieniem jakości jednostk</w:t>
      </w:r>
      <w:r>
        <w:t>i</w:t>
      </w:r>
      <w:r w:rsidRPr="004F6EE4">
        <w:t xml:space="preserve"> organizacyjn</w:t>
      </w:r>
      <w:r>
        <w:t>e</w:t>
      </w:r>
      <w:r w:rsidRPr="004F6EE4">
        <w:t xml:space="preserve"> publicznej służby krwi</w:t>
      </w:r>
      <w:r>
        <w:t>,</w:t>
      </w:r>
      <w:r w:rsidRPr="00442BBA">
        <w:t xml:space="preserve"> </w:t>
      </w:r>
      <w:r>
        <w:t>o których mowa w art. 4 ust. 3 pkt 2–4,</w:t>
      </w:r>
      <w:r w:rsidR="00B26969">
        <w:t xml:space="preserve"> </w:t>
      </w:r>
      <w:r w:rsidRPr="004F6EE4">
        <w:t>tworz</w:t>
      </w:r>
      <w:r>
        <w:t>ą</w:t>
      </w:r>
      <w:r w:rsidRPr="004F6EE4">
        <w:t xml:space="preserve"> komórkę organizacyjną właściwą w sprawach</w:t>
      </w:r>
      <w:r w:rsidR="00FB42C3">
        <w:t xml:space="preserve"> związanych z jakością, w tym w </w:t>
      </w:r>
      <w:r w:rsidRPr="004F6EE4">
        <w:t>sprawach dokonywania przeglądu i akceptacji dokumentów dotyczących jakości.</w:t>
      </w:r>
    </w:p>
    <w:p w:rsidR="007D3D0A" w:rsidRPr="004F6EE4" w:rsidRDefault="007D3D0A" w:rsidP="008006A5">
      <w:pPr>
        <w:pStyle w:val="ZUSTzmustartykuempunktem"/>
      </w:pPr>
      <w:r w:rsidRPr="004F6EE4">
        <w:t xml:space="preserve">6. Procesy, badania, pomieszczenia, aparaturę </w:t>
      </w:r>
      <w:r w:rsidR="00AC4D98">
        <w:t>i sprzęt wpływające na jakość i </w:t>
      </w:r>
      <w:r w:rsidRPr="004F6EE4">
        <w:t>bezpieczeństwo krwi lub jej składników poddaje się walidacji przed wdrożeniem lub na początku ich użytkowania, a następnie dokonu</w:t>
      </w:r>
      <w:r w:rsidR="00AC4D98">
        <w:t>je się ich ponownej walidacji z </w:t>
      </w:r>
      <w:r w:rsidRPr="004F6EE4">
        <w:t>częstotliwością określoną w planie walidacji zawartym w SOP.</w:t>
      </w:r>
    </w:p>
    <w:p w:rsidR="007D3D0A" w:rsidRDefault="007D3D0A" w:rsidP="008006A5">
      <w:pPr>
        <w:pStyle w:val="ZUSTzmustartykuempunktem"/>
      </w:pPr>
      <w:r w:rsidRPr="004F6EE4">
        <w:t xml:space="preserve">7. Minister właściwy do spraw zdrowia określi, w drodze rozporządzenia, minimalne wymagania dotyczące systemu zapewnienia jakości, w tym kontroli jakości, dotyczące czasu i warunków przechowywania krwi i jej składników oraz </w:t>
      </w:r>
      <w:r w:rsidRPr="004F6EE4">
        <w:lastRenderedPageBreak/>
        <w:t>dopuszczalnych wyników pomiaru jakości, mając na względzie zapewnienie bezpieczeństwa krwi i jej składników przeznaczonych do przetoczenia.</w:t>
      </w:r>
      <w:r w:rsidR="00B26969">
        <w:t>”</w:t>
      </w:r>
      <w:r>
        <w:t>;</w:t>
      </w:r>
    </w:p>
    <w:p w:rsidR="007D3D0A" w:rsidRDefault="008006A5" w:rsidP="009E5EA4">
      <w:pPr>
        <w:pStyle w:val="PKTpunkt"/>
        <w:keepNext/>
        <w:widowControl w:val="0"/>
      </w:pPr>
      <w:r>
        <w:t>11)</w:t>
      </w:r>
      <w:r>
        <w:tab/>
        <w:t>art. 15</w:t>
      </w:r>
      <w:r w:rsidR="007D3D0A" w:rsidRPr="00AC7860">
        <w:t>–</w:t>
      </w:r>
      <w:r w:rsidR="007D3D0A">
        <w:t>17 otrzymują brzmienie:</w:t>
      </w:r>
    </w:p>
    <w:p w:rsidR="007D3D0A" w:rsidRDefault="00B26969" w:rsidP="009E5EA4">
      <w:pPr>
        <w:pStyle w:val="ZARTzmartartykuempunktem"/>
        <w:keepNext/>
        <w:widowControl w:val="0"/>
      </w:pPr>
      <w:r>
        <w:t>„</w:t>
      </w:r>
      <w:r w:rsidR="007D3D0A" w:rsidRPr="007D3D0A">
        <w:t xml:space="preserve">Art. 15. </w:t>
      </w:r>
      <w:r w:rsidR="007D3D0A">
        <w:t>1. Pobieranie krwi i jej składników jest dopuszczalne przy zachowaniu następujących warunków:</w:t>
      </w:r>
    </w:p>
    <w:p w:rsidR="007D3D0A" w:rsidRDefault="007D3D0A" w:rsidP="008006A5">
      <w:pPr>
        <w:pStyle w:val="ZPKTzmpktartykuempunktem"/>
      </w:pPr>
      <w:r>
        <w:t>1)</w:t>
      </w:r>
      <w:r w:rsidR="00B26969">
        <w:tab/>
      </w:r>
      <w:r>
        <w:t>kandydat na dawcę krwi lub dawca krwi został w sposób dla niego zrozumiały poinformowany przez lekarza albo pielęgniarkę posiadającą tytuł magistra pielęgniarstwa i specjalizację w jednej z klinicz</w:t>
      </w:r>
      <w:r w:rsidR="00AC4D98">
        <w:t>nych dziedzin pielęgniarstwa, a </w:t>
      </w:r>
      <w:r>
        <w:t>także spełniających wymagania określone w przepisach wydanych na podstawie art. 14 ust. 1i, o istocie zabiegu pobrania i o możliwych następstwach dla jego stanu zdrowia oraz o możliwym sposobie wykorzy</w:t>
      </w:r>
      <w:r w:rsidR="00AC4D98">
        <w:t>stania krwi i jej składników, w </w:t>
      </w:r>
      <w:r>
        <w:t>tym o możliwości ich przetworzenia;</w:t>
      </w:r>
    </w:p>
    <w:p w:rsidR="007D3D0A" w:rsidRDefault="007D3D0A" w:rsidP="008006A5">
      <w:pPr>
        <w:pStyle w:val="ZPKTzmpktartykuempunktem"/>
      </w:pPr>
      <w:r>
        <w:t>2)</w:t>
      </w:r>
      <w:r w:rsidR="00B26969">
        <w:tab/>
      </w:r>
      <w:r>
        <w:t>kandydat na dawcę krwi lub dawca krwi, z zastrzeżeniem ust. 2, ma pełną zdolność do czynności prawnych i wyraził każdorazowo, w obecności osoby, o której mowa w pkt</w:t>
      </w:r>
      <w:r w:rsidR="00B26969">
        <w:t xml:space="preserve"> </w:t>
      </w:r>
      <w:r>
        <w:t>1, pisemną zgodę na pobranie krwi lub jej składników i jej wykorzystanie zgodnie z celami ustawy;</w:t>
      </w:r>
    </w:p>
    <w:p w:rsidR="007D3D0A" w:rsidRDefault="007D3D0A" w:rsidP="008006A5">
      <w:pPr>
        <w:pStyle w:val="ZPKTzmpktartykuempunktem"/>
      </w:pPr>
      <w:r>
        <w:t>3)</w:t>
      </w:r>
      <w:r w:rsidR="00B26969">
        <w:tab/>
      </w:r>
      <w:r>
        <w:t>każdorazowe pobranie krwi i jej składników zostało poprzedzone weryfikacją wypełnionego kwestionariusza dawcy krwi, wywiadem medycznym, badaniami kwalifikacyjnymi, a od kandydata na dawcę krwi lub od dawcy krwi została pobrana próbka krwi do badań diagnostycznych w celu ustalenia, czy kandydat na dawcę krwi lub dawca krwi spełnia wymagania zdrowotne i czy pobranie krwi nie spowoduje ujemnych skutków dla jego stanu zdrowia lub stanu zdrowia biorcy krwi;</w:t>
      </w:r>
    </w:p>
    <w:p w:rsidR="007D3D0A" w:rsidRDefault="007D3D0A" w:rsidP="008006A5">
      <w:pPr>
        <w:pStyle w:val="ZPKTzmpktartykuempunktem"/>
      </w:pPr>
      <w:r>
        <w:t>4)</w:t>
      </w:r>
      <w:r>
        <w:tab/>
        <w:t>pobrania krwi i jej składników dokonuje lekar</w:t>
      </w:r>
      <w:r w:rsidR="00AC4D98">
        <w:t>z albo inna osoba zatrudniona w </w:t>
      </w:r>
      <w:r>
        <w:t>jednostce organizacyjnej publicznej służby krwi, o której mowa w art. 4 ust. 3 pkt</w:t>
      </w:r>
      <w:r w:rsidR="008006A5">
        <w:t> </w:t>
      </w:r>
      <w:r>
        <w:t>2</w:t>
      </w:r>
      <w:r w:rsidRPr="00AC7860">
        <w:t>–</w:t>
      </w:r>
      <w:r>
        <w:t>4, posiadająca kwalifikacje zawodowe, o których mowa w przepisach wydanych na podstawie art. 14 ust. 1i, w obecności lekarza lub w okolicznościach umożliwiających niezwłoczne wezwanie i stawienie się lekarza.</w:t>
      </w:r>
    </w:p>
    <w:p w:rsidR="007D3D0A" w:rsidRDefault="007D3D0A" w:rsidP="008006A5">
      <w:pPr>
        <w:pStyle w:val="ZUSTzmustartykuempunktem"/>
      </w:pPr>
      <w:r>
        <w:t>2. Jeżeli przemawiają za tym względy fizjologiczne lub lecznicze, dawcą krwi może zostać również osoba nieposiadająca pełnej zdolności do czynności prawnyc</w:t>
      </w:r>
      <w:r w:rsidR="008006A5">
        <w:t>h, powyżej 17.</w:t>
      </w:r>
      <w:r w:rsidR="00EB4138">
        <w:t xml:space="preserve"> </w:t>
      </w:r>
      <w:r>
        <w:t>roku życia, po wyrażeniu przez nią oraz przez przedstawiciela ustawowego, w obecności lekarza, w formie pisemnej, zgody na pobranie. Uzyskanie zgody przedstawiciela ustawowego poprzedza się informacją, o której mowa w ust. 1 pkt 1.</w:t>
      </w:r>
    </w:p>
    <w:p w:rsidR="007D3D0A" w:rsidRDefault="007D3D0A" w:rsidP="009E5EA4">
      <w:pPr>
        <w:pStyle w:val="ZUSTzmustartykuempunktem"/>
        <w:keepNext/>
      </w:pPr>
      <w:r>
        <w:lastRenderedPageBreak/>
        <w:t>3. Jeżeli pobranie krwi i jej składników ma być poprzedzone zabiegiem uodpornienia lub innym zabiegiem w celu uzyskania osocza lub surowic diagnostycznych, oprócz warunków określonych w ust. 1, powinny być spełnione łącznie następujące warunki:</w:t>
      </w:r>
    </w:p>
    <w:p w:rsidR="007D3D0A" w:rsidRDefault="007D3D0A" w:rsidP="008006A5">
      <w:pPr>
        <w:pStyle w:val="ZPKTzmpktartykuempunktem"/>
      </w:pPr>
      <w:r>
        <w:t>1)</w:t>
      </w:r>
      <w:r w:rsidR="00B26969">
        <w:tab/>
      </w:r>
      <w:r>
        <w:t>kandydat na dawcę krwi lub dawca krwi, posiadający pełną zdolność do czynności prawnych, został poinformowany przez lekarza, w sposób dla n</w:t>
      </w:r>
      <w:r w:rsidR="00AC4D98">
        <w:t>iego zrozumiały, o </w:t>
      </w:r>
      <w:r>
        <w:t xml:space="preserve">istocie zabiegu oraz możliwych, związanych </w:t>
      </w:r>
      <w:r w:rsidR="00AC4D98">
        <w:t>z tym zabiegiem, powikłaniach i </w:t>
      </w:r>
      <w:r>
        <w:t>następstwach dla jego stanu zdrowia i wyraził, w obecności lekarza, w formie pisemnej, zgodę na ten zabieg;</w:t>
      </w:r>
    </w:p>
    <w:p w:rsidR="007D3D0A" w:rsidRDefault="007D3D0A" w:rsidP="008006A5">
      <w:pPr>
        <w:pStyle w:val="ZPKTzmpktartykuempunktem"/>
      </w:pPr>
      <w:r>
        <w:t>2)</w:t>
      </w:r>
      <w:r w:rsidR="00B26969">
        <w:tab/>
      </w:r>
      <w:r>
        <w:t>dopuszczenie do zabiegu zostało odnotowane w dokumentacji medycznej przez lekarza przeprowadzającego badania kwalifikacyjne w jednostce organizacyjnej publicznej służby krwi;</w:t>
      </w:r>
    </w:p>
    <w:p w:rsidR="007D3D0A" w:rsidRDefault="007D3D0A" w:rsidP="008006A5">
      <w:pPr>
        <w:pStyle w:val="ZPKTzmpktartykuempunktem"/>
      </w:pPr>
      <w:r>
        <w:t>3)</w:t>
      </w:r>
      <w:r w:rsidR="00B26969">
        <w:tab/>
      </w:r>
      <w:r>
        <w:t>kandydat na dawcę krwi lub dawca krwi złożył, w formie pisemnej, oświadczenie, w którym zobowiązał się do ścisłego przestrzegania wskazań i zaleceń lekarskich po zabiegu uodpornienia lub innym zabiegu w celu uzyskania osocza lub surowic diagnostycznych.</w:t>
      </w:r>
    </w:p>
    <w:p w:rsidR="007D3D0A" w:rsidRPr="007D3D0A" w:rsidRDefault="007D3D0A" w:rsidP="00B26969">
      <w:pPr>
        <w:pStyle w:val="ZARTzmartartykuempunktem"/>
        <w:widowControl w:val="0"/>
      </w:pPr>
      <w:r>
        <w:t>Art. 16. 1</w:t>
      </w:r>
      <w:r w:rsidRPr="007D3D0A">
        <w:t xml:space="preserve">. </w:t>
      </w:r>
      <w:r>
        <w:t>Kandydat na dawcę krwi lub dawca krwi jest obowiązany</w:t>
      </w:r>
      <w:r w:rsidR="00B26969">
        <w:t xml:space="preserve"> </w:t>
      </w:r>
      <w:r>
        <w:t>znać język polski w stopniu umożliwiającym wypełnienie kwestionariusza dawcy krwi, przeprowadzenie badania kwalifikacyjnego i wywiadu medycznego, bez udziału osób trzecich.</w:t>
      </w:r>
    </w:p>
    <w:p w:rsidR="007D3D0A" w:rsidRPr="007D3D0A" w:rsidRDefault="007D3D0A" w:rsidP="008006A5">
      <w:pPr>
        <w:pStyle w:val="ZUSTzmustartykuempunktem"/>
      </w:pPr>
      <w:r>
        <w:t xml:space="preserve">2. </w:t>
      </w:r>
      <w:r w:rsidRPr="007D3D0A">
        <w:t>W przypadku kandydatów na dawców krwi i dawców krwi o ograniczonej możliwości porozumiewania się, spowodowanej niepełnosprawnością, lekarz decyduje wspólnie z tą osobą o sposobie wymiany niezbę</w:t>
      </w:r>
      <w:r w:rsidR="00AC4D98">
        <w:t>dnych informacji, jak również o </w:t>
      </w:r>
      <w:r w:rsidRPr="007D3D0A">
        <w:t>sposobie przeprowadzenia zabiegu zgodnie z obowiązującymi procedurami.</w:t>
      </w:r>
    </w:p>
    <w:p w:rsidR="007D3D0A" w:rsidRDefault="007D3D0A" w:rsidP="008006A5">
      <w:pPr>
        <w:pStyle w:val="ZUSTzmustartykuempunktem"/>
      </w:pPr>
      <w:r>
        <w:t>3. Każdorazowe pobranie krwi jest poprzedzone uzyskaniem danych kontaktowych dawcy krwi,</w:t>
      </w:r>
      <w:r w:rsidR="008006A5">
        <w:t xml:space="preserve"> o których mowa w art. 17 ust. 5</w:t>
      </w:r>
      <w:r>
        <w:t xml:space="preserve"> pkt 14–17, weryfikacją wypełnionego kwestionariusza dawcy krwi potwierdzoną pisemnie przez lekarza albo pielęgniarkę posiadającą tytuł magistra pielęgniarstwa i specjalizację w jednej z klinicznych dziedzin pielęgniarstwa, wywiadem medycznym, badaniami kwalifikacyjnymi, pobraniem próbek krwi do badań laboratoryjnych w celu ustalenia, czy kandydat na dawcę krwi lub dawca krwi spełnia wymagania zdrowotne i czy pobranie krwi nie spowoduje ujemnych skutków dla jego stanu zdrowia lub stanu zdrowia przyszłego biorcy krwi.</w:t>
      </w:r>
    </w:p>
    <w:p w:rsidR="007D3D0A" w:rsidRDefault="007D3D0A" w:rsidP="008006A5">
      <w:pPr>
        <w:pStyle w:val="ZUSTzmustartykuempunktem"/>
      </w:pPr>
      <w:r>
        <w:lastRenderedPageBreak/>
        <w:t>4. W celu weryfikacji, czy kandydat na dawcę</w:t>
      </w:r>
      <w:r w:rsidR="00EB4138">
        <w:t xml:space="preserve"> krwi</w:t>
      </w:r>
      <w:r>
        <w:t xml:space="preserve"> lub dawca krwi spełnia wymagania zdrowotne jednostka organizacyjna publicznej służby krwi jest uprawniona do dostępu do danych zawartych w zgłoszeniach, o których mowa w art. 27 ust. 1 oraz art. 29 ust. 1 ustawy z dnia 5 grudnia 2008 r. o zapobie</w:t>
      </w:r>
      <w:r w:rsidR="00AC4D98">
        <w:t>ganiu oraz zwalczaniu zakażeń i </w:t>
      </w:r>
      <w:r>
        <w:t>chorób zakaźnych u ludzi (Dz. U. z 2013 r. poz. 947, z późn. zm.</w:t>
      </w:r>
      <w:r w:rsidRPr="00D27BA7">
        <w:rPr>
          <w:rStyle w:val="IGindeksgrny"/>
        </w:rPr>
        <w:footnoteReference w:id="6"/>
      </w:r>
      <w:r w:rsidRPr="00D27BA7">
        <w:rPr>
          <w:rStyle w:val="IGindeksgrny"/>
        </w:rPr>
        <w:t>)</w:t>
      </w:r>
      <w:r w:rsidR="00AC4D98">
        <w:t>), przetwarzanych w </w:t>
      </w:r>
      <w:r>
        <w:t xml:space="preserve">Systemie Monitorowania Zagrożeń, o którym </w:t>
      </w:r>
      <w:r w:rsidR="00FB42C3">
        <w:t>mowa w art. 26 ustawy z dnia 28 </w:t>
      </w:r>
      <w:r>
        <w:t>kwietnia 2011 r. o systemie informacji w ochronie</w:t>
      </w:r>
      <w:r w:rsidR="00FB42C3">
        <w:t xml:space="preserve"> zdrowia (Dz. U. z 2015 r. poz. </w:t>
      </w:r>
      <w:r>
        <w:t>636, z</w:t>
      </w:r>
      <w:r w:rsidR="008006A5">
        <w:t> </w:t>
      </w:r>
      <w:r>
        <w:t>późn.</w:t>
      </w:r>
      <w:r w:rsidR="008006A5">
        <w:t> </w:t>
      </w:r>
      <w:r>
        <w:t>zm.</w:t>
      </w:r>
      <w:r w:rsidRPr="00D27BA7">
        <w:rPr>
          <w:rStyle w:val="IGindeksgrny"/>
        </w:rPr>
        <w:footnoteReference w:id="7"/>
      </w:r>
      <w:r w:rsidRPr="00D27BA7">
        <w:rPr>
          <w:rStyle w:val="IGindeksgrny"/>
        </w:rPr>
        <w:t>)</w:t>
      </w:r>
      <w:r>
        <w:t>).</w:t>
      </w:r>
    </w:p>
    <w:p w:rsidR="007D3D0A" w:rsidRDefault="007D3D0A" w:rsidP="008006A5">
      <w:pPr>
        <w:pStyle w:val="ZUSTzmustartykuempunktem"/>
      </w:pPr>
      <w:r>
        <w:t>5. Jeżeli z badania, wywiadu medycznego lub danych, o których mowa w ust. 3 lub ust. 4, wynika, że kandydat na dawcę krwi lub dawca krwi nie spełnia wymagań zdrowotnych, podlega on dyskwalifikacji czasowej lub stałej.</w:t>
      </w:r>
    </w:p>
    <w:p w:rsidR="007D3D0A" w:rsidRDefault="007D3D0A" w:rsidP="009E5EA4">
      <w:pPr>
        <w:pStyle w:val="ZUSTzmustartykuempunktem"/>
        <w:keepNext/>
      </w:pPr>
      <w:r>
        <w:t>6. Kwestionariusz dawcy krwi zawiera:</w:t>
      </w:r>
    </w:p>
    <w:p w:rsidR="007D3D0A" w:rsidRDefault="007D3D0A" w:rsidP="009E5EA4">
      <w:pPr>
        <w:pStyle w:val="ZPKTzmpktartykuempunktem"/>
        <w:keepNext/>
      </w:pPr>
      <w:r>
        <w:t>1)</w:t>
      </w:r>
      <w:r>
        <w:tab/>
        <w:t>dane osobowe kandydata na dawcę krwi lub dawcy krwi:</w:t>
      </w:r>
    </w:p>
    <w:p w:rsidR="007D3D0A" w:rsidRDefault="007D3D0A" w:rsidP="008006A5">
      <w:pPr>
        <w:pStyle w:val="ZLITwPKTzmlitwpktartykuempunktem"/>
      </w:pPr>
      <w:r>
        <w:t>a)</w:t>
      </w:r>
      <w:r>
        <w:tab/>
        <w:t>imię i nazwisko,</w:t>
      </w:r>
    </w:p>
    <w:p w:rsidR="007D3D0A" w:rsidRDefault="007D3D0A" w:rsidP="008006A5">
      <w:pPr>
        <w:pStyle w:val="ZLITwPKTzmlitwpktartykuempunktem"/>
      </w:pPr>
      <w:r>
        <w:t>b)</w:t>
      </w:r>
      <w:r>
        <w:tab/>
        <w:t>datę urodzenia,</w:t>
      </w:r>
    </w:p>
    <w:p w:rsidR="007D3D0A" w:rsidRDefault="007D3D0A" w:rsidP="008006A5">
      <w:pPr>
        <w:pStyle w:val="ZLITwPKTzmlitwpktartykuempunktem"/>
      </w:pPr>
      <w:r>
        <w:t>c)</w:t>
      </w:r>
      <w:r>
        <w:tab/>
        <w:t>numer PESEL, a w przypadku osób, które nie mają nadanego numeru PESEL – serię, numer oraz rodzaj dokumentu stwierdzającego tożsamość;</w:t>
      </w:r>
    </w:p>
    <w:p w:rsidR="007D3D0A" w:rsidRDefault="007D3D0A" w:rsidP="008006A5">
      <w:pPr>
        <w:pStyle w:val="ZPKTzmpktartykuempunktem"/>
      </w:pPr>
      <w:r>
        <w:t>2)</w:t>
      </w:r>
      <w:r>
        <w:tab/>
        <w:t>istotne dane mogące mieć wpływ na stan zdrowia kandydata na dawcę krwi lub dawcy krwi oraz bezpieczeństwo biorcy krwi;</w:t>
      </w:r>
    </w:p>
    <w:p w:rsidR="007D3D0A" w:rsidRDefault="007D3D0A" w:rsidP="008006A5">
      <w:pPr>
        <w:pStyle w:val="ZPKTzmpktartykuempunktem"/>
      </w:pPr>
      <w:r>
        <w:t>3)</w:t>
      </w:r>
      <w:r>
        <w:tab/>
        <w:t>numer donacji.</w:t>
      </w:r>
    </w:p>
    <w:p w:rsidR="007D3D0A" w:rsidRDefault="007D3D0A" w:rsidP="009E5EA4">
      <w:pPr>
        <w:pStyle w:val="ZUSTzmustartykuempunktem"/>
        <w:keepNext/>
      </w:pPr>
      <w:r>
        <w:t>7. Minister właściwy do spraw zdrowia określi, w drodze rozporządzenia:</w:t>
      </w:r>
    </w:p>
    <w:p w:rsidR="007D3D0A" w:rsidRDefault="007D3D0A" w:rsidP="008006A5">
      <w:pPr>
        <w:pStyle w:val="ZPKTzmpktartykuempunktem"/>
      </w:pPr>
      <w:r>
        <w:t>1)</w:t>
      </w:r>
      <w:r>
        <w:tab/>
        <w:t>kryteria dopuszczenia dawców krwi do oddawania krwi i jej składników,</w:t>
      </w:r>
    </w:p>
    <w:p w:rsidR="007D3D0A" w:rsidRDefault="007D3D0A" w:rsidP="008006A5">
      <w:pPr>
        <w:pStyle w:val="ZPKTzmpktartykuempunktem"/>
      </w:pPr>
      <w:r>
        <w:t>2)</w:t>
      </w:r>
      <w:r>
        <w:tab/>
        <w:t>kryteria dyskwalifikacji stosowane wobec kandydatów na dawców krwi i dawców krwi,</w:t>
      </w:r>
    </w:p>
    <w:p w:rsidR="007D3D0A" w:rsidRDefault="007D3D0A" w:rsidP="008006A5">
      <w:pPr>
        <w:pStyle w:val="ZPKTzmpktartykuempunktem"/>
      </w:pPr>
      <w:r>
        <w:t>3)</w:t>
      </w:r>
      <w:r>
        <w:tab/>
        <w:t xml:space="preserve">sposób informowania kandydata na dawcę krwi i dawcy krwi o </w:t>
      </w:r>
      <w:r w:rsidR="00AC4D98">
        <w:t>dyskwalifikacji i </w:t>
      </w:r>
      <w:r>
        <w:t>jej przyczynie,</w:t>
      </w:r>
    </w:p>
    <w:p w:rsidR="007D3D0A" w:rsidRDefault="007D3D0A" w:rsidP="008006A5">
      <w:pPr>
        <w:pStyle w:val="ZPKTzmpktartykuempunktem"/>
      </w:pPr>
      <w:r>
        <w:t>4)</w:t>
      </w:r>
      <w:r>
        <w:tab/>
        <w:t>wykaz badań kwalifikacyjnych i badań diagnostycznych, jakim poddaje się</w:t>
      </w:r>
      <w:r w:rsidR="00B26969">
        <w:t xml:space="preserve"> </w:t>
      </w:r>
      <w:r>
        <w:t>kandydata na dawcę krwi i dawcę krwi,</w:t>
      </w:r>
    </w:p>
    <w:p w:rsidR="007D3D0A" w:rsidRDefault="007D3D0A" w:rsidP="008006A5">
      <w:pPr>
        <w:pStyle w:val="ZPKTzmpktartykuempunktem"/>
      </w:pPr>
      <w:r>
        <w:t>5)</w:t>
      </w:r>
      <w:r>
        <w:tab/>
        <w:t>przeciwwskazania do pobrania krwi i jej składników,</w:t>
      </w:r>
    </w:p>
    <w:p w:rsidR="007D3D0A" w:rsidRDefault="007D3D0A" w:rsidP="008006A5">
      <w:pPr>
        <w:pStyle w:val="ZPKTzmpktartykuempunktem"/>
      </w:pPr>
      <w:r>
        <w:lastRenderedPageBreak/>
        <w:t>6)</w:t>
      </w:r>
      <w:r>
        <w:tab/>
        <w:t>dopuszczalną ilość oddawanej krwi i jej składników oraz częstotliwość ich oddawania,</w:t>
      </w:r>
    </w:p>
    <w:p w:rsidR="007D3D0A" w:rsidRDefault="007D3D0A" w:rsidP="008006A5">
      <w:pPr>
        <w:pStyle w:val="ZPKTzmpktartykuempunktem"/>
      </w:pPr>
      <w:r>
        <w:t>7)</w:t>
      </w:r>
      <w:r>
        <w:tab/>
        <w:t>szczegółowe warunki dopuszczenia do zabiegu uodpornienia lub innych zabiegów w celu uzyskania osocza lub surowic diagnostycznych,</w:t>
      </w:r>
    </w:p>
    <w:p w:rsidR="007D3D0A" w:rsidRDefault="007D3D0A" w:rsidP="009E5EA4">
      <w:pPr>
        <w:pStyle w:val="ZPKTzmpktartykuempunktem"/>
        <w:keepNext/>
      </w:pPr>
      <w:r>
        <w:t>8)</w:t>
      </w:r>
      <w:r>
        <w:tab/>
        <w:t>zakres informacji, które powinny być przekaz</w:t>
      </w:r>
      <w:r w:rsidR="00AC4D98">
        <w:t>ane kandydatowi na dawcę krwi i </w:t>
      </w:r>
      <w:r>
        <w:t>dawcy krwi przed jej oddaniem, w szczeg</w:t>
      </w:r>
      <w:r w:rsidR="00FB42C3">
        <w:t>ólności dotyczących roli krwi w </w:t>
      </w:r>
      <w:r>
        <w:t>organizmie i jej znaczenia dla pacjenta, procedury pobrania krwi, konieczności przeprowadzenia badań kwalifikacyjnych i wywiadu medycznego, przebiegu pobrania krwi lub jej składników, możliwych następstw dla stanu zdrowia dawcy krwi, możliwości rezygnacji przez dawcę krwi z oddania krwi lub jej składników, możliwym sposobie wykorzystania krwi i jej składników, w tym o możliwości ich przetworzenia, umożliwiających wyrażenie zgody na oddanie krwi lub jej składników</w:t>
      </w:r>
    </w:p>
    <w:p w:rsidR="007D3D0A" w:rsidRPr="007D3D0A" w:rsidRDefault="008006A5" w:rsidP="008006A5">
      <w:pPr>
        <w:pStyle w:val="ZCZWSPPKTzmczciwsppktartykuempunktem"/>
      </w:pPr>
      <w:r>
        <w:t>–</w:t>
      </w:r>
      <w:r>
        <w:tab/>
      </w:r>
      <w:r w:rsidR="007D3D0A">
        <w:t>mając na uwadze zapewnienie bezpieczeństwa dawcy krwi i biorcy krwi, skuteczność informowania kandydata na dawcę krwi i dawcy krwi o dyskwalifikacji oraz jednolitości danych zbieranych w ramach przeprowadzania wywiadu medycznego.</w:t>
      </w:r>
    </w:p>
    <w:p w:rsidR="007D3D0A" w:rsidRDefault="007D3D0A" w:rsidP="008006A5">
      <w:pPr>
        <w:pStyle w:val="ZARTzmartartykuempunktem"/>
      </w:pPr>
      <w:r>
        <w:t>Art. 17. 1. Tworzy się system e-krew.</w:t>
      </w:r>
    </w:p>
    <w:p w:rsidR="007D3D0A" w:rsidRDefault="007D3D0A" w:rsidP="008006A5">
      <w:pPr>
        <w:pStyle w:val="ZUSTzmustartykuempunktem"/>
      </w:pPr>
      <w:r>
        <w:t>2. System e-krew zawiera dane i informacje, o których mowa w ust. 5 i 7</w:t>
      </w:r>
      <w:r w:rsidRPr="00B71B8D">
        <w:t>–</w:t>
      </w:r>
      <w:r>
        <w:t>9, oraz dane przetwarzane w Systemie Monitorowania Zagrożeń, o którym mowa w art. 26 ustawy z dnia 28 kwietnia 2011 r. o systemie informacji w ochronie zdrowia, dotyczące zakażeń i zachorowań na choroby zakaźne kandydatów na dawców krwi lub dawców krwi, które powodują ich trwałą lub czasową dyskwalifikację.</w:t>
      </w:r>
    </w:p>
    <w:p w:rsidR="007D3D0A" w:rsidRDefault="007D3D0A" w:rsidP="008006A5">
      <w:pPr>
        <w:pStyle w:val="ZUSTzmustartykuempunktem"/>
      </w:pPr>
      <w:r>
        <w:t>3. Administratorem danych</w:t>
      </w:r>
      <w:r w:rsidR="008006A5">
        <w:t>,</w:t>
      </w:r>
      <w:r>
        <w:t xml:space="preserve"> w rozumieniu art. 7 pkt 4 ustawy z dnia 29</w:t>
      </w:r>
      <w:r w:rsidR="008006A5">
        <w:t> </w:t>
      </w:r>
      <w:r>
        <w:t>sierpnia 1997 r. o ochronie danych osobowych (</w:t>
      </w:r>
      <w:r w:rsidRPr="009D05FC">
        <w:t>Dz.</w:t>
      </w:r>
      <w:r>
        <w:t xml:space="preserve"> </w:t>
      </w:r>
      <w:r w:rsidRPr="009D05FC">
        <w:t>U.</w:t>
      </w:r>
      <w:r>
        <w:t xml:space="preserve"> z </w:t>
      </w:r>
      <w:r w:rsidRPr="009D05FC">
        <w:t>2015</w:t>
      </w:r>
      <w:r>
        <w:t xml:space="preserve"> r. poz</w:t>
      </w:r>
      <w:r w:rsidRPr="009D05FC">
        <w:t>.</w:t>
      </w:r>
      <w:r>
        <w:t xml:space="preserve"> </w:t>
      </w:r>
      <w:r w:rsidRPr="009D05FC">
        <w:t>2135</w:t>
      </w:r>
      <w:r>
        <w:t xml:space="preserve"> i 2281 oraz z 2016 r. poz. 195)</w:t>
      </w:r>
      <w:r w:rsidR="008006A5">
        <w:t>,</w:t>
      </w:r>
      <w:r>
        <w:t xml:space="preserve"> gromadzonych w systemie e-krew jest minister właściwy do spraw zdrowia.</w:t>
      </w:r>
    </w:p>
    <w:p w:rsidR="007D3D0A" w:rsidRDefault="007D3D0A" w:rsidP="008006A5">
      <w:pPr>
        <w:pStyle w:val="ZUSTzmustartykuempunktem"/>
      </w:pPr>
      <w:r>
        <w:t>4. Administratorem systemu e-krew, w rozumieniu art. 2 pkt 2 ustawy z dnia 28</w:t>
      </w:r>
      <w:r w:rsidR="008006A5">
        <w:t> </w:t>
      </w:r>
      <w:r>
        <w:t>kwietnia 2011 r. o systemie informacji w ochronie zdrowia, jest</w:t>
      </w:r>
      <w:r w:rsidR="00B26969">
        <w:t xml:space="preserve"> </w:t>
      </w:r>
      <w:r>
        <w:t>jednostka podległa ministrowi właściwemu do spraw zdrowia, właściwa w zakresie systemów informacyjnych ochrony zdrowia.</w:t>
      </w:r>
    </w:p>
    <w:p w:rsidR="007D3D0A" w:rsidRDefault="007D3D0A" w:rsidP="009E5EA4">
      <w:pPr>
        <w:pStyle w:val="ZUSTzmustartykuempunktem"/>
        <w:keepNext/>
      </w:pPr>
      <w:r>
        <w:t>5. System e-krew zawiera następujące d</w:t>
      </w:r>
      <w:r w:rsidR="00AC4D98">
        <w:t>ane kandydatów na dawców krwi i </w:t>
      </w:r>
      <w:r>
        <w:t>dawców krwi, w tym kandydatów na dawców krwi i dawców krwi, którzy podlegają stałej albo czasowej dyskwalifikacji:</w:t>
      </w:r>
    </w:p>
    <w:p w:rsidR="007D3D0A" w:rsidRDefault="007D3D0A" w:rsidP="008006A5">
      <w:pPr>
        <w:pStyle w:val="ZPKTzmpktartykuempunktem"/>
      </w:pPr>
      <w:r>
        <w:t>1)</w:t>
      </w:r>
      <w:r>
        <w:tab/>
        <w:t>imię i nazwisko;</w:t>
      </w:r>
    </w:p>
    <w:p w:rsidR="007D3D0A" w:rsidRDefault="007D3D0A" w:rsidP="008006A5">
      <w:pPr>
        <w:pStyle w:val="ZPKTzmpktartykuempunktem"/>
      </w:pPr>
      <w:r>
        <w:lastRenderedPageBreak/>
        <w:t>2)</w:t>
      </w:r>
      <w:r>
        <w:tab/>
        <w:t>numer PESEL, a w przypadku osób, które nie mają nadanego numeru PESEL – serię, numer oraz rodzaj dokumentu stwierdzającego tożsamość;</w:t>
      </w:r>
    </w:p>
    <w:p w:rsidR="007D3D0A" w:rsidRDefault="007D3D0A" w:rsidP="008006A5">
      <w:pPr>
        <w:pStyle w:val="ZPKTzmpktartykuempunktem"/>
      </w:pPr>
      <w:r>
        <w:t>3)</w:t>
      </w:r>
      <w:r>
        <w:tab/>
        <w:t>datę i miejsce urodzenia;</w:t>
      </w:r>
    </w:p>
    <w:p w:rsidR="007D3D0A" w:rsidRDefault="007D3D0A" w:rsidP="008006A5">
      <w:pPr>
        <w:pStyle w:val="ZPKTzmpktartykuempunktem"/>
      </w:pPr>
      <w:r>
        <w:t>4)</w:t>
      </w:r>
      <w:r>
        <w:tab/>
        <w:t>płeć;</w:t>
      </w:r>
    </w:p>
    <w:p w:rsidR="007D3D0A" w:rsidRDefault="007D3D0A" w:rsidP="008006A5">
      <w:pPr>
        <w:pStyle w:val="ZPKTzmpktartykuempunktem"/>
      </w:pPr>
      <w:r>
        <w:t>5)</w:t>
      </w:r>
      <w:r>
        <w:tab/>
        <w:t>grupę krwi, z uwzględnieniem fenotypu i wszystkich składników krwi;</w:t>
      </w:r>
    </w:p>
    <w:p w:rsidR="007D3D0A" w:rsidRDefault="007D3D0A" w:rsidP="008006A5">
      <w:pPr>
        <w:pStyle w:val="ZPKTzmpktartykuempunktem"/>
      </w:pPr>
      <w:r>
        <w:t>6)</w:t>
      </w:r>
      <w:r>
        <w:tab/>
        <w:t>numer identyfikacyjny kandydata na dawcę krwi lub dawcy krwi;</w:t>
      </w:r>
    </w:p>
    <w:p w:rsidR="007D3D0A" w:rsidRDefault="007D3D0A" w:rsidP="008006A5">
      <w:pPr>
        <w:pStyle w:val="ZPKTzmpktartykuempunktem"/>
      </w:pPr>
      <w:r>
        <w:t>7)</w:t>
      </w:r>
      <w:r>
        <w:tab/>
        <w:t>numery donacji;</w:t>
      </w:r>
    </w:p>
    <w:p w:rsidR="007D3D0A" w:rsidRDefault="007D3D0A" w:rsidP="008006A5">
      <w:pPr>
        <w:pStyle w:val="ZPKTzmpktartykuempunktem"/>
      </w:pPr>
      <w:r>
        <w:t>8)</w:t>
      </w:r>
      <w:r>
        <w:tab/>
        <w:t>rodzaje donacji i ich daty oraz objętość każdej donacji;</w:t>
      </w:r>
    </w:p>
    <w:p w:rsidR="007D3D0A" w:rsidRDefault="007D3D0A" w:rsidP="008006A5">
      <w:pPr>
        <w:pStyle w:val="ZPKTzmpktartykuempunktem"/>
      </w:pPr>
      <w:r>
        <w:t>9)</w:t>
      </w:r>
      <w:r>
        <w:tab/>
        <w:t>typ donacji;</w:t>
      </w:r>
    </w:p>
    <w:p w:rsidR="007D3D0A" w:rsidRDefault="007D3D0A" w:rsidP="008006A5">
      <w:pPr>
        <w:pStyle w:val="ZPKTzmpktartykuempunktem"/>
      </w:pPr>
      <w:r>
        <w:t>10)</w:t>
      </w:r>
      <w:r>
        <w:tab/>
        <w:t>typ dawcy krwi: honorowy, autologiczny, pier</w:t>
      </w:r>
      <w:r w:rsidR="00AC4D98">
        <w:t>wszorazowy, wielokrotny stały i </w:t>
      </w:r>
      <w:r>
        <w:t>wielokrotny powtórny;</w:t>
      </w:r>
    </w:p>
    <w:p w:rsidR="007D3D0A" w:rsidRDefault="007D3D0A" w:rsidP="008006A5">
      <w:pPr>
        <w:pStyle w:val="ZPKTzmpktartykuempunktem"/>
      </w:pPr>
      <w:r>
        <w:t>11)</w:t>
      </w:r>
      <w:r>
        <w:tab/>
        <w:t>wyniki badań laboratoryjnych w kierunku obecności czynników chorobotwórczych;</w:t>
      </w:r>
    </w:p>
    <w:p w:rsidR="007D3D0A" w:rsidRDefault="007D3D0A" w:rsidP="008006A5">
      <w:pPr>
        <w:pStyle w:val="ZPKTzmpktartykuempunktem"/>
      </w:pPr>
      <w:r>
        <w:t>12)</w:t>
      </w:r>
      <w:r>
        <w:tab/>
        <w:t>przyczyny stałej albo czasowej dyskwalifikacji;</w:t>
      </w:r>
    </w:p>
    <w:p w:rsidR="007D3D0A" w:rsidRDefault="007D3D0A" w:rsidP="008006A5">
      <w:pPr>
        <w:pStyle w:val="ZPKTzmpktartykuempunktem"/>
      </w:pPr>
      <w:r>
        <w:t>13)</w:t>
      </w:r>
      <w:r>
        <w:tab/>
        <w:t>datę rozpoczęcia stałej lub czasowej dyskwalifikacji, a w przypadku czasowej dyskwalifikacji – datę planowanego i faktycznego zakończenia okresu dyskwalifikacji;</w:t>
      </w:r>
    </w:p>
    <w:p w:rsidR="007D3D0A" w:rsidRDefault="007D3D0A" w:rsidP="008006A5">
      <w:pPr>
        <w:pStyle w:val="ZPKTzmpktartykuempunktem"/>
      </w:pPr>
      <w:r>
        <w:t>14)</w:t>
      </w:r>
      <w:r>
        <w:tab/>
        <w:t>adres miejsca zamieszkania;</w:t>
      </w:r>
    </w:p>
    <w:p w:rsidR="007D3D0A" w:rsidRDefault="007D3D0A" w:rsidP="008006A5">
      <w:pPr>
        <w:pStyle w:val="ZPKTzmpktartykuempunktem"/>
      </w:pPr>
      <w:r>
        <w:t>15)</w:t>
      </w:r>
      <w:r>
        <w:tab/>
        <w:t>numer telefonu, jeżeli posiada;</w:t>
      </w:r>
    </w:p>
    <w:p w:rsidR="007D3D0A" w:rsidRDefault="007D3D0A" w:rsidP="008006A5">
      <w:pPr>
        <w:pStyle w:val="ZPKTzmpktartykuempunktem"/>
      </w:pPr>
      <w:r>
        <w:t>16)</w:t>
      </w:r>
      <w:r>
        <w:tab/>
        <w:t>adres poczty elektronicznej, jeżeli posiada;</w:t>
      </w:r>
    </w:p>
    <w:p w:rsidR="007D3D0A" w:rsidRDefault="007D3D0A" w:rsidP="008006A5">
      <w:pPr>
        <w:pStyle w:val="ZPKTzmpktartykuempunktem"/>
      </w:pPr>
      <w:r>
        <w:t>17)</w:t>
      </w:r>
      <w:r>
        <w:tab/>
        <w:t>adres do korespondencji;</w:t>
      </w:r>
    </w:p>
    <w:p w:rsidR="007D3D0A" w:rsidRDefault="007D3D0A" w:rsidP="008006A5">
      <w:pPr>
        <w:pStyle w:val="ZPKTzmpktartykuempunktem"/>
      </w:pPr>
      <w:r>
        <w:t>18)</w:t>
      </w:r>
      <w:r>
        <w:tab/>
        <w:t>informację o przyznanych odznakach, o których mowa w art. 6 ust. 3</w:t>
      </w:r>
      <w:r w:rsidRPr="008B53B1">
        <w:t>–</w:t>
      </w:r>
      <w:r>
        <w:t>5 i art. 7 ust.</w:t>
      </w:r>
      <w:r w:rsidR="008006A5">
        <w:t> </w:t>
      </w:r>
      <w:r>
        <w:t>1;</w:t>
      </w:r>
    </w:p>
    <w:p w:rsidR="007D3D0A" w:rsidRDefault="007D3D0A" w:rsidP="008006A5">
      <w:pPr>
        <w:pStyle w:val="ZPKTzmpktartykuempunktem"/>
      </w:pPr>
      <w:r>
        <w:t>19) stopień wojskowy oraz numer lub nazwę jednostki wojskowej – w przypadku Wojskowego Centrum.</w:t>
      </w:r>
    </w:p>
    <w:p w:rsidR="007D3D0A" w:rsidRDefault="007D3D0A" w:rsidP="008006A5">
      <w:pPr>
        <w:pStyle w:val="ZUSTzmustartykuempunktem"/>
      </w:pPr>
      <w:r>
        <w:t>6. Dane, o których mowa w ust. 5 pkt 19, są dostępne wyłącznie dla Wojskowego Centrum.</w:t>
      </w:r>
    </w:p>
    <w:p w:rsidR="007D3D0A" w:rsidRDefault="007D3D0A" w:rsidP="009E5EA4">
      <w:pPr>
        <w:pStyle w:val="ZUSTzmustartykuempunktem"/>
        <w:keepNext/>
      </w:pPr>
      <w:r>
        <w:t>7. System e-krew zawiera informacje dotyczące:</w:t>
      </w:r>
    </w:p>
    <w:p w:rsidR="007D3D0A" w:rsidRDefault="007D3D0A" w:rsidP="008006A5">
      <w:pPr>
        <w:pStyle w:val="ZPKTzmpktartykuempunktem"/>
      </w:pPr>
      <w:r>
        <w:t>1)</w:t>
      </w:r>
      <w:r>
        <w:tab/>
        <w:t>przygotowanych składników krwi;</w:t>
      </w:r>
    </w:p>
    <w:p w:rsidR="007D3D0A" w:rsidRDefault="007D3D0A" w:rsidP="008006A5">
      <w:pPr>
        <w:pStyle w:val="ZPKTzmpktartykuempunktem"/>
      </w:pPr>
      <w:r>
        <w:t>2)</w:t>
      </w:r>
      <w:r>
        <w:tab/>
        <w:t>stanów magazynowych;</w:t>
      </w:r>
    </w:p>
    <w:p w:rsidR="007D3D0A" w:rsidRDefault="007D3D0A" w:rsidP="008006A5">
      <w:pPr>
        <w:pStyle w:val="ZPKTzmpktartykuempunktem"/>
      </w:pPr>
      <w:r>
        <w:t>3)</w:t>
      </w:r>
      <w:r>
        <w:tab/>
        <w:t>wydanych składników krwi;</w:t>
      </w:r>
    </w:p>
    <w:p w:rsidR="007D3D0A" w:rsidRDefault="007D3D0A" w:rsidP="008006A5">
      <w:pPr>
        <w:pStyle w:val="ZPKTzmpktartykuempunktem"/>
      </w:pPr>
      <w:r>
        <w:t>4)</w:t>
      </w:r>
      <w:r>
        <w:tab/>
        <w:t>przeznaczenia składników krwi;</w:t>
      </w:r>
    </w:p>
    <w:p w:rsidR="007D3D0A" w:rsidRDefault="007D3D0A" w:rsidP="009E5EA4">
      <w:pPr>
        <w:pStyle w:val="ZPKTzmpktartykuempunktem"/>
        <w:keepNext/>
      </w:pPr>
      <w:r>
        <w:lastRenderedPageBreak/>
        <w:t>5)</w:t>
      </w:r>
      <w:r>
        <w:tab/>
        <w:t>danych wymaganych w przypadku badań weryfikacyjnych:</w:t>
      </w:r>
    </w:p>
    <w:p w:rsidR="007D3D0A" w:rsidRDefault="007D3D0A" w:rsidP="008006A5">
      <w:pPr>
        <w:pStyle w:val="ZLITwPKTzmlitwpktartykuempunktem"/>
      </w:pPr>
      <w:r>
        <w:t>a)</w:t>
      </w:r>
      <w:r>
        <w:tab/>
        <w:t>określonych w ust. 5 pkt 1–4, 7 i 11,</w:t>
      </w:r>
    </w:p>
    <w:p w:rsidR="007D3D0A" w:rsidRDefault="007D3D0A" w:rsidP="008006A5">
      <w:pPr>
        <w:pStyle w:val="ZLITwPKTzmlitwpktartykuempunktem"/>
      </w:pPr>
      <w:r>
        <w:t>b)</w:t>
      </w:r>
      <w:r>
        <w:tab/>
        <w:t>datę wykonania badania,</w:t>
      </w:r>
    </w:p>
    <w:p w:rsidR="007D3D0A" w:rsidRDefault="007D3D0A" w:rsidP="008006A5">
      <w:pPr>
        <w:pStyle w:val="ZLITwPKTzmlitwpktartykuempunktem"/>
      </w:pPr>
      <w:r>
        <w:t>c)</w:t>
      </w:r>
      <w:r>
        <w:tab/>
        <w:t>nazwę testu, którym przeprowadzono oznaczenie ma</w:t>
      </w:r>
      <w:r w:rsidR="00612E78">
        <w:t>rkera czynnika chorobotwórczego;</w:t>
      </w:r>
    </w:p>
    <w:p w:rsidR="007D3D0A" w:rsidRDefault="008006A5" w:rsidP="008006A5">
      <w:pPr>
        <w:pStyle w:val="ZPKTzmpktartykuempunktem"/>
      </w:pPr>
      <w:r>
        <w:t>6)</w:t>
      </w:r>
      <w:r>
        <w:tab/>
      </w:r>
      <w:r w:rsidR="007D3D0A">
        <w:t>danych pochodzących z urządzeń specjalistycznych</w:t>
      </w:r>
      <w:r w:rsidR="007D3D0A" w:rsidRPr="00035A3D">
        <w:t xml:space="preserve"> </w:t>
      </w:r>
      <w:r w:rsidR="00AC4D98">
        <w:t>funkcjonujących w </w:t>
      </w:r>
      <w:r w:rsidR="007D3D0A">
        <w:t>jednostkach, o których mowa w art. 4 ust. 3.</w:t>
      </w:r>
    </w:p>
    <w:p w:rsidR="007D3D0A" w:rsidRDefault="007D3D0A" w:rsidP="009E5EA4">
      <w:pPr>
        <w:pStyle w:val="ZUSTzmustartykuempunktem"/>
        <w:keepNext/>
      </w:pPr>
      <w:r>
        <w:t>8. System e-krew zawiera dane dotyczące:</w:t>
      </w:r>
    </w:p>
    <w:p w:rsidR="007D3D0A" w:rsidRDefault="007D3D0A" w:rsidP="009E5EA4">
      <w:pPr>
        <w:pStyle w:val="ZPKTzmpktartykuempunktem"/>
        <w:keepNext/>
      </w:pPr>
      <w:r>
        <w:t>1)</w:t>
      </w:r>
      <w:r>
        <w:tab/>
        <w:t xml:space="preserve">niepożądanych zdarzeń i niepożądanych reakcji, w tym poważnych niepożądanych </w:t>
      </w:r>
      <w:r w:rsidRPr="00FB1890">
        <w:t>zdarzeń i poważnych niepożądanych reakcji mających miejsce w podmiotach</w:t>
      </w:r>
      <w:r>
        <w:t xml:space="preserve"> leczniczych obejmujące:</w:t>
      </w:r>
    </w:p>
    <w:p w:rsidR="007D3D0A" w:rsidRDefault="007D3D0A" w:rsidP="008006A5">
      <w:pPr>
        <w:pStyle w:val="ZLITwPKTzmlitwpktartykuempunktem"/>
      </w:pPr>
      <w:r>
        <w:t>a)</w:t>
      </w:r>
      <w:r>
        <w:tab/>
      </w:r>
      <w:r w:rsidRPr="007D3D0A">
        <w:t xml:space="preserve">nazwę albo firmę i adres podmiotu leczniczego </w:t>
      </w:r>
      <w:r>
        <w:t>powiadamiającego jednostkę organizacyjną publicznej służby krwi o niepożądanym zdarzeniu lub niepożądanej reakcji,</w:t>
      </w:r>
    </w:p>
    <w:p w:rsidR="007D3D0A" w:rsidRDefault="007D3D0A" w:rsidP="008006A5">
      <w:pPr>
        <w:pStyle w:val="ZLITwPKTzmlitwpktartykuempunktem"/>
      </w:pPr>
      <w:r>
        <w:t>b)</w:t>
      </w:r>
      <w:r>
        <w:tab/>
        <w:t>datę przetoczenia,</w:t>
      </w:r>
    </w:p>
    <w:p w:rsidR="007D3D0A" w:rsidRDefault="007D3D0A" w:rsidP="008006A5">
      <w:pPr>
        <w:pStyle w:val="ZLITwPKTzmlitwpktartykuempunktem"/>
      </w:pPr>
      <w:r>
        <w:t>c)</w:t>
      </w:r>
      <w:r>
        <w:tab/>
        <w:t>wiek i płeć biorcy krwi,</w:t>
      </w:r>
    </w:p>
    <w:p w:rsidR="007D3D0A" w:rsidRDefault="007D3D0A" w:rsidP="008006A5">
      <w:pPr>
        <w:pStyle w:val="ZLITwPKTzmlitwpktartykuempunktem"/>
      </w:pPr>
      <w:r>
        <w:t>d)</w:t>
      </w:r>
      <w:r>
        <w:tab/>
        <w:t>datę wystąpienia niepożądanego zdarzenia lub niepożądanej reakcji,</w:t>
      </w:r>
    </w:p>
    <w:p w:rsidR="007D3D0A" w:rsidRDefault="007D3D0A" w:rsidP="008006A5">
      <w:pPr>
        <w:pStyle w:val="ZLITwPKTzmlitwpktartykuempunktem"/>
      </w:pPr>
      <w:r>
        <w:t>e)</w:t>
      </w:r>
      <w:r>
        <w:tab/>
        <w:t>rodzaj niepożądanego zdarzenia lub niepożądanej reakcji i ich skutki,</w:t>
      </w:r>
    </w:p>
    <w:p w:rsidR="007D3D0A" w:rsidRDefault="007D3D0A" w:rsidP="008006A5">
      <w:pPr>
        <w:pStyle w:val="ZLITwPKTzmlitwpktartykuempunktem"/>
      </w:pPr>
      <w:r>
        <w:t>f)</w:t>
      </w:r>
      <w:r>
        <w:tab/>
        <w:t>prawdopodobną przyczynę niepożądanego zdarzenia lub niepożądanej reakcji,</w:t>
      </w:r>
    </w:p>
    <w:p w:rsidR="007D3D0A" w:rsidRDefault="007D3D0A" w:rsidP="008006A5">
      <w:pPr>
        <w:pStyle w:val="ZLITwPKTzmlitwpktartykuempunktem"/>
      </w:pPr>
      <w:r>
        <w:t>g)</w:t>
      </w:r>
      <w:r>
        <w:tab/>
        <w:t>kwalifikację niepożądanego zdarzenia lub niepożądanej reakcji,</w:t>
      </w:r>
    </w:p>
    <w:p w:rsidR="007D3D0A" w:rsidRDefault="007D3D0A" w:rsidP="008006A5">
      <w:pPr>
        <w:pStyle w:val="ZLITwPKTzmlitwpktartykuempunktem"/>
      </w:pPr>
      <w:r>
        <w:t>h)</w:t>
      </w:r>
      <w:r>
        <w:tab/>
        <w:t>poziom przyczynowości niepożądanej reakcji;</w:t>
      </w:r>
    </w:p>
    <w:p w:rsidR="007D3D0A" w:rsidRDefault="007D3D0A" w:rsidP="009E5EA4">
      <w:pPr>
        <w:pStyle w:val="ZPKTzmpktartykuempunktem"/>
        <w:keepNext/>
      </w:pPr>
      <w:r>
        <w:t>2) wymaganych do przeprowadzenia badań konsultacyjnych z zakresu immunologii transfuzjologicznej obejmujące:</w:t>
      </w:r>
    </w:p>
    <w:p w:rsidR="007D3D0A" w:rsidRDefault="007D3D0A" w:rsidP="00612E78">
      <w:pPr>
        <w:pStyle w:val="ZLITwPKTzmlitwpktartykuempunktem"/>
      </w:pPr>
      <w:r>
        <w:t>a)</w:t>
      </w:r>
      <w:r>
        <w:tab/>
      </w:r>
      <w:r w:rsidRPr="007D3D0A">
        <w:t>nazwę albo firmę i adres</w:t>
      </w:r>
      <w:r>
        <w:t xml:space="preserve"> podmiotu leczniczego kierującego na badania konsultacyjne,</w:t>
      </w:r>
    </w:p>
    <w:p w:rsidR="007D3D0A" w:rsidRDefault="007D3D0A" w:rsidP="00612E78">
      <w:pPr>
        <w:pStyle w:val="ZLITwPKTzmlitwpktartykuempunktem"/>
      </w:pPr>
      <w:r>
        <w:t>b)</w:t>
      </w:r>
      <w:r>
        <w:tab/>
        <w:t>dane określone w ust. 5 pkt 1–5 dotyczące pacjenta,</w:t>
      </w:r>
    </w:p>
    <w:p w:rsidR="007D3D0A" w:rsidRDefault="007D3D0A" w:rsidP="00612E78">
      <w:pPr>
        <w:pStyle w:val="ZLITwPKTzmlitwpktartykuempunktem"/>
      </w:pPr>
      <w:r>
        <w:t>c)</w:t>
      </w:r>
      <w:r>
        <w:tab/>
        <w:t>rozpoznanie choroby,</w:t>
      </w:r>
    </w:p>
    <w:p w:rsidR="007D3D0A" w:rsidRDefault="007D3D0A" w:rsidP="00612E78">
      <w:pPr>
        <w:pStyle w:val="ZLITwPKTzmlitwpktartykuempunktem"/>
      </w:pPr>
      <w:r>
        <w:t>d)</w:t>
      </w:r>
      <w:r>
        <w:tab/>
        <w:t>wyniki badań serologicznych,</w:t>
      </w:r>
    </w:p>
    <w:p w:rsidR="007D3D0A" w:rsidRDefault="007D3D0A" w:rsidP="00612E78">
      <w:pPr>
        <w:pStyle w:val="ZLITwPKTzmlitwpktartykuempunktem"/>
      </w:pPr>
      <w:r>
        <w:t>e)</w:t>
      </w:r>
      <w:r>
        <w:tab/>
        <w:t>dane hematologiczne,</w:t>
      </w:r>
    </w:p>
    <w:p w:rsidR="007D3D0A" w:rsidRDefault="007D3D0A" w:rsidP="00612E78">
      <w:pPr>
        <w:pStyle w:val="ZLITwPKTzmlitwpktartykuempunktem"/>
      </w:pPr>
      <w:r>
        <w:t>f)</w:t>
      </w:r>
      <w:r>
        <w:tab/>
        <w:t>przebyte ciąże,</w:t>
      </w:r>
    </w:p>
    <w:p w:rsidR="007D3D0A" w:rsidRDefault="007D3D0A" w:rsidP="00612E78">
      <w:pPr>
        <w:pStyle w:val="ZLITwPKTzmlitwpktartykuempunktem"/>
      </w:pPr>
      <w:r>
        <w:t>g)</w:t>
      </w:r>
      <w:r>
        <w:tab/>
        <w:t>przetoczenia krwi i jej składników w przeszłości;</w:t>
      </w:r>
    </w:p>
    <w:p w:rsidR="007D3D0A" w:rsidRDefault="007D3D0A" w:rsidP="009E5EA4">
      <w:pPr>
        <w:pStyle w:val="ZPKTzmpktartykuempunktem"/>
        <w:keepNext/>
      </w:pPr>
      <w:r>
        <w:lastRenderedPageBreak/>
        <w:t>3)</w:t>
      </w:r>
      <w:r>
        <w:tab/>
        <w:t>wymaganych do złożenia i zrealizowania zamówienia na krew i jej składniki przez bank krwi obejmujące:</w:t>
      </w:r>
    </w:p>
    <w:p w:rsidR="007D3D0A" w:rsidRDefault="007D3D0A" w:rsidP="00612E78">
      <w:pPr>
        <w:pStyle w:val="ZLITwPKTzmlitwpktartykuempunktem"/>
      </w:pPr>
      <w:r>
        <w:t>a)</w:t>
      </w:r>
      <w:r>
        <w:tab/>
      </w:r>
      <w:r w:rsidRPr="007D3D0A">
        <w:t>nazwę albo firmę i adres</w:t>
      </w:r>
      <w:r>
        <w:t xml:space="preserve"> podmiotu leczniczego składającego zamówienie,</w:t>
      </w:r>
    </w:p>
    <w:p w:rsidR="007D3D0A" w:rsidRDefault="007D3D0A" w:rsidP="00612E78">
      <w:pPr>
        <w:pStyle w:val="ZLITwPKTzmlitwpktartykuempunktem"/>
      </w:pPr>
      <w:r>
        <w:t>b)</w:t>
      </w:r>
      <w:r>
        <w:tab/>
        <w:t>dane określone w ust. 5 pkt 1–5 dotyczące pacjenta,</w:t>
      </w:r>
    </w:p>
    <w:p w:rsidR="007D3D0A" w:rsidRDefault="007D3D0A" w:rsidP="00612E78">
      <w:pPr>
        <w:pStyle w:val="ZLITwPKTzmlitwpktartykuempunktem"/>
      </w:pPr>
      <w:r>
        <w:t>c)</w:t>
      </w:r>
      <w:r>
        <w:tab/>
        <w:t>wskazanie przeciwciał odpornościowych,</w:t>
      </w:r>
    </w:p>
    <w:p w:rsidR="007D3D0A" w:rsidRDefault="007D3D0A" w:rsidP="00612E78">
      <w:pPr>
        <w:pStyle w:val="ZLITwPKTzmlitwpktartykuempunktem"/>
      </w:pPr>
      <w:r>
        <w:t>d)</w:t>
      </w:r>
      <w:r>
        <w:tab/>
        <w:t>rozpoznanie choroby,</w:t>
      </w:r>
    </w:p>
    <w:p w:rsidR="007D3D0A" w:rsidRDefault="007D3D0A" w:rsidP="00612E78">
      <w:pPr>
        <w:pStyle w:val="ZLITwPKTzmlitwpktartykuempunktem"/>
      </w:pPr>
      <w:r>
        <w:t>e)</w:t>
      </w:r>
      <w:r>
        <w:tab/>
        <w:t>wskazanie do transfuzji,</w:t>
      </w:r>
    </w:p>
    <w:p w:rsidR="007D3D0A" w:rsidRDefault="007D3D0A" w:rsidP="00612E78">
      <w:pPr>
        <w:pStyle w:val="ZLITwPKTzmlitwpktartykuempunktem"/>
      </w:pPr>
      <w:r>
        <w:t>f)</w:t>
      </w:r>
      <w:r>
        <w:tab/>
        <w:t>numer księgi głównej przyjęć i wypisów oraz księgi chorych oddziału,</w:t>
      </w:r>
    </w:p>
    <w:p w:rsidR="007D3D0A" w:rsidRDefault="007D3D0A" w:rsidP="00612E78">
      <w:pPr>
        <w:pStyle w:val="ZLITwPKTzmlitwpktartykuempunktem"/>
      </w:pPr>
      <w:r>
        <w:t>g)</w:t>
      </w:r>
      <w:r>
        <w:tab/>
        <w:t>pełną nazwę zamawianego składnika, liczbę jego jednostek lub opakowań, ze wskazaniem grupy krwi ABO, RhD oraz, w razie potrzeby, z rozszerzonym fenotypem grupy krwi oraz innych antygenów składnika krwi,</w:t>
      </w:r>
    </w:p>
    <w:p w:rsidR="007D3D0A" w:rsidRDefault="007D3D0A" w:rsidP="00612E78">
      <w:pPr>
        <w:pStyle w:val="ZLITwPKTzmlitwpktartykuempunktem"/>
      </w:pPr>
      <w:r>
        <w:t>h)</w:t>
      </w:r>
      <w:r>
        <w:tab/>
        <w:t xml:space="preserve">potwierdzenie przetoczenia danego składnika krwi, a gdy przetoczenie nie miało miejsca </w:t>
      </w:r>
      <w:r w:rsidR="00612E78">
        <w:t xml:space="preserve">– </w:t>
      </w:r>
      <w:r>
        <w:t>wskazanie sposobu postępowania z niewykorzystanym składnikiem krwi.</w:t>
      </w:r>
    </w:p>
    <w:p w:rsidR="007D3D0A" w:rsidRDefault="007D3D0A" w:rsidP="009E5EA4">
      <w:pPr>
        <w:pStyle w:val="ZUSTzmustartykuempunktem"/>
        <w:keepNext/>
      </w:pPr>
      <w:r>
        <w:t>9. System e-krew zawiera dane dotyczące niepożądanych reakcji i niepożądanych zdarzeń, w tym poważnych niepożądanych reakcji i poważnych niepożądanych zdarzeń, odnoszących się do jednostki organizacyjnej publicznej służby krwi obejmujące:</w:t>
      </w:r>
    </w:p>
    <w:p w:rsidR="007D3D0A" w:rsidRDefault="007D3D0A" w:rsidP="00612E78">
      <w:pPr>
        <w:pStyle w:val="ZPKTzmpktartykuempunktem"/>
      </w:pPr>
      <w:r>
        <w:t>1)</w:t>
      </w:r>
      <w:r>
        <w:tab/>
        <w:t>nazwę albo firmę i adres jednostki organizacyjnej publicznej służby krwi, w której miało miejsce niepożądane zdarzenie lub niepożądana reakcja;</w:t>
      </w:r>
    </w:p>
    <w:p w:rsidR="007D3D0A" w:rsidRDefault="007D3D0A" w:rsidP="00612E78">
      <w:pPr>
        <w:pStyle w:val="ZPKTzmpktartykuempunktem"/>
      </w:pPr>
      <w:r>
        <w:t>2)</w:t>
      </w:r>
      <w:r>
        <w:tab/>
        <w:t>numer donacji i datę pobrania krwi lub jej składnika, po zastosowaniu których wystąpiła niepożądana reakcja u dawcy krwi;</w:t>
      </w:r>
    </w:p>
    <w:p w:rsidR="007D3D0A" w:rsidRDefault="007D3D0A" w:rsidP="00612E78">
      <w:pPr>
        <w:pStyle w:val="ZPKTzmpktartykuempunktem"/>
      </w:pPr>
      <w:r>
        <w:t>3)</w:t>
      </w:r>
      <w:r>
        <w:tab/>
        <w:t>imię, nazwisko, wiek i płeć dawcy krwi lub jej składnika, u którego wystąpiła niepożądana reakcja;</w:t>
      </w:r>
    </w:p>
    <w:p w:rsidR="007D3D0A" w:rsidRDefault="007D3D0A" w:rsidP="00612E78">
      <w:pPr>
        <w:pStyle w:val="ZPKTzmpktartykuempunktem"/>
      </w:pPr>
      <w:r>
        <w:t>4)</w:t>
      </w:r>
      <w:r>
        <w:tab/>
        <w:t>datę wystąpienia niepożądanego zdarzenia lub niepożądanej reakcji;</w:t>
      </w:r>
    </w:p>
    <w:p w:rsidR="007D3D0A" w:rsidRDefault="007D3D0A" w:rsidP="00612E78">
      <w:pPr>
        <w:pStyle w:val="ZPKTzmpktartykuempunktem"/>
      </w:pPr>
      <w:r>
        <w:t>5)</w:t>
      </w:r>
      <w:r>
        <w:tab/>
        <w:t>rodzaj niepożądanego zdarzenia lub niepożądanej reakcji i ich skutki;</w:t>
      </w:r>
    </w:p>
    <w:p w:rsidR="007D3D0A" w:rsidRDefault="007D3D0A" w:rsidP="00612E78">
      <w:pPr>
        <w:pStyle w:val="ZPKTzmpktartykuempunktem"/>
      </w:pPr>
      <w:r>
        <w:t>6)</w:t>
      </w:r>
      <w:r>
        <w:tab/>
        <w:t>kwalifikację niepożądanego zdarzenia lub niepożądanej reakcji;</w:t>
      </w:r>
    </w:p>
    <w:p w:rsidR="007D3D0A" w:rsidRDefault="007D3D0A" w:rsidP="00612E78">
      <w:pPr>
        <w:pStyle w:val="ZPKTzmpktartykuempunktem"/>
      </w:pPr>
      <w:r>
        <w:t>7)</w:t>
      </w:r>
      <w:r>
        <w:tab/>
        <w:t>prawdopodobną przyczynę niepożądanego zdarzenia lub niepożądanej reakcji;</w:t>
      </w:r>
    </w:p>
    <w:p w:rsidR="007D3D0A" w:rsidRDefault="007D3D0A" w:rsidP="00612E78">
      <w:pPr>
        <w:pStyle w:val="ZPKTzmpktartykuempunktem"/>
      </w:pPr>
      <w:r>
        <w:t>8)</w:t>
      </w:r>
      <w:r>
        <w:tab/>
        <w:t>podjęte działania naprawcze.</w:t>
      </w:r>
    </w:p>
    <w:p w:rsidR="007D3D0A" w:rsidRDefault="007D3D0A" w:rsidP="00612E78">
      <w:pPr>
        <w:pStyle w:val="ZUSTzmustartykuempunktem"/>
      </w:pPr>
      <w:r>
        <w:t>10. Dane, o których mowa w ust</w:t>
      </w:r>
      <w:r w:rsidRPr="00FB1890">
        <w:t xml:space="preserve">. </w:t>
      </w:r>
      <w:r>
        <w:t>8, są przekazywane do systemu e-krew przez podmioty lecznicze.</w:t>
      </w:r>
    </w:p>
    <w:p w:rsidR="007D3D0A" w:rsidRDefault="007D3D0A" w:rsidP="00612E78">
      <w:pPr>
        <w:pStyle w:val="ZUSTzmustartykuempunktem"/>
      </w:pPr>
      <w:r>
        <w:t xml:space="preserve">11. Wymiana danych między systemem e-krew a systemami teleinformatycznymi podmiotów leczniczych oraz Systemem Monitorowania Zagrożeń, o którym mowa </w:t>
      </w:r>
      <w:r>
        <w:lastRenderedPageBreak/>
        <w:t>w</w:t>
      </w:r>
      <w:r w:rsidR="00AC4D98">
        <w:t> </w:t>
      </w:r>
      <w:r>
        <w:t>art. 26 ustawy z dnia 28 kwietnia 2011 r. o systemie informacji w ochronie zdrowia, odbywa się drogą elektroniczną.</w:t>
      </w:r>
    </w:p>
    <w:p w:rsidR="007D3D0A" w:rsidRDefault="007D3D0A" w:rsidP="00612E78">
      <w:pPr>
        <w:pStyle w:val="ZUSTzmustartykuempunktem"/>
      </w:pPr>
      <w:r>
        <w:t xml:space="preserve">12. Dane, o których mowa w ust. 5 pkt 1–4, </w:t>
      </w:r>
      <w:r w:rsidR="00AC4D98">
        <w:t>6–10 i 18, są przechowywane w </w:t>
      </w:r>
      <w:r>
        <w:t>systemie e-krew przez okres 60 lat od dnia dokonania ostatniego wpisu i udostępniane Polskiemu Czerwonemu Krzyżowi, w celu</w:t>
      </w:r>
      <w:r w:rsidR="00AC4D98">
        <w:t xml:space="preserve"> wykonywania zadań ustawowych i </w:t>
      </w:r>
      <w:r>
        <w:t>aktualizowania danych dotyczących osób odznaczonych.</w:t>
      </w:r>
    </w:p>
    <w:p w:rsidR="007D3D0A" w:rsidRDefault="007D3D0A" w:rsidP="00612E78">
      <w:pPr>
        <w:pStyle w:val="ZUSTzmustartykuempunktem"/>
      </w:pPr>
      <w:r w:rsidRPr="00FB1890">
        <w:t>1</w:t>
      </w:r>
      <w:r>
        <w:t>3</w:t>
      </w:r>
      <w:r w:rsidRPr="00FB1890">
        <w:t>. Dane gromadzone w systemie e-krew</w:t>
      </w:r>
      <w:r>
        <w:t xml:space="preserve"> </w:t>
      </w:r>
      <w:r w:rsidRPr="00FB1890">
        <w:t xml:space="preserve">są przetwarzane przez ministra właściwego do spraw zdrowia w celu </w:t>
      </w:r>
      <w:r>
        <w:t>realizacji</w:t>
      </w:r>
      <w:r w:rsidRPr="009A6AF8">
        <w:t xml:space="preserve"> </w:t>
      </w:r>
      <w:r>
        <w:t>zadań</w:t>
      </w:r>
      <w:r w:rsidRPr="00FB1890">
        <w:t>, o któr</w:t>
      </w:r>
      <w:r>
        <w:t>ych</w:t>
      </w:r>
      <w:r w:rsidRPr="00FB1890">
        <w:t xml:space="preserve"> mowa w art. 24</w:t>
      </w:r>
      <w:r>
        <w:t>.</w:t>
      </w:r>
    </w:p>
    <w:p w:rsidR="007D3D0A" w:rsidRDefault="007D3D0A" w:rsidP="00612E78">
      <w:pPr>
        <w:pStyle w:val="ZUSTzmustartykuempunktem"/>
      </w:pPr>
      <w:r>
        <w:t xml:space="preserve">14. Dane gromadzone w systemie e-krew są </w:t>
      </w:r>
      <w:r w:rsidR="00FB42C3">
        <w:t>przetwarzane przez jednostki, o </w:t>
      </w:r>
      <w:r>
        <w:t xml:space="preserve">których mowa w art. 4 ust. 3, w celu realizacji zadań, o których mowa </w:t>
      </w:r>
      <w:r w:rsidR="00FB42C3">
        <w:t>w art. 25 i art. </w:t>
      </w:r>
      <w:r>
        <w:t>27.</w:t>
      </w:r>
    </w:p>
    <w:p w:rsidR="007D3D0A" w:rsidRDefault="007D3D0A" w:rsidP="00612E78">
      <w:pPr>
        <w:pStyle w:val="ZUSTzmustartykuempunktem"/>
      </w:pPr>
      <w:r>
        <w:t>15. W zakresie przetwarzania danych gr</w:t>
      </w:r>
      <w:r w:rsidR="00AC4D98">
        <w:t>omadzonych w systemie e-krew, w </w:t>
      </w:r>
      <w:r>
        <w:t>stosunku do administratora systemu e</w:t>
      </w:r>
      <w:r w:rsidR="00612E78">
        <w:t xml:space="preserve">-krew, o którym mowa w ust. 4, </w:t>
      </w:r>
      <w:r>
        <w:t>stosuje się odpowiednio przepisy art. 9a ustawy z dnia 28 kwietnia 2011 r. o syste</w:t>
      </w:r>
      <w:r w:rsidR="00AC4D98">
        <w:t>mie informacji w </w:t>
      </w:r>
      <w:r>
        <w:t>ochronie zdrowia.</w:t>
      </w:r>
    </w:p>
    <w:p w:rsidR="007D3D0A" w:rsidRDefault="007D3D0A" w:rsidP="00612E78">
      <w:pPr>
        <w:pStyle w:val="ZUSTzmustartykuempunktem"/>
      </w:pPr>
      <w:r>
        <w:t>16. Osoby wykonujące czynności w ramach przetwarzania danych gromadzonych w systemie e-krew przez administratora systemu e-krew, o którym mowa w ust. 4, są obowiązane do zachowania w tajemnicy tych danych, o których powzięły wiedzę.</w:t>
      </w:r>
    </w:p>
    <w:p w:rsidR="007D3D0A" w:rsidRDefault="007D3D0A" w:rsidP="009E5EA4">
      <w:pPr>
        <w:pStyle w:val="ZUSTzmustartykuempunktem"/>
        <w:keepNext/>
      </w:pPr>
      <w:r>
        <w:t>17. Minister właściwy do spraw zdrowia określi, w drodze rozporządzenia, sposób prowadzenia systemu e-krew, w tym:</w:t>
      </w:r>
    </w:p>
    <w:p w:rsidR="007D3D0A" w:rsidRDefault="007D3D0A" w:rsidP="00612E78">
      <w:pPr>
        <w:pStyle w:val="ZPKTzmpktartykuempunktem"/>
      </w:pPr>
      <w:r>
        <w:t>1)</w:t>
      </w:r>
      <w:r>
        <w:tab/>
        <w:t>sposób i format przekazywania danych objętych wpisem do systemu e-krew między systemem e-krew, systemami teleinformatycznymi podmiotów leczniczych oraz Systemem Monitorowania Zagrożeń,</w:t>
      </w:r>
    </w:p>
    <w:p w:rsidR="007D3D0A" w:rsidRDefault="007D3D0A" w:rsidP="00612E78">
      <w:pPr>
        <w:pStyle w:val="ZPKTzmpktartykuempunktem"/>
      </w:pPr>
      <w:r>
        <w:t>2)</w:t>
      </w:r>
      <w:r>
        <w:tab/>
        <w:t xml:space="preserve">sposób i format przekazywania danych </w:t>
      </w:r>
      <w:r w:rsidRPr="00CC78D0">
        <w:t>pochodzący</w:t>
      </w:r>
      <w:r w:rsidR="00612E78">
        <w:t>ch z urządzeń specjalistycznych</w:t>
      </w:r>
      <w:r w:rsidRPr="00CC78D0">
        <w:t xml:space="preserve"> funkcjonujących w jednostkach, o których mowa w art. 4 ust. 3</w:t>
      </w:r>
      <w:r>
        <w:t xml:space="preserve">, do systemu </w:t>
      </w:r>
      <w:r w:rsidR="00612E78">
        <w:br/>
      </w:r>
      <w:r>
        <w:t>e-krew,</w:t>
      </w:r>
    </w:p>
    <w:p w:rsidR="007D3D0A" w:rsidRDefault="007D3D0A" w:rsidP="009E5EA4">
      <w:pPr>
        <w:pStyle w:val="ZPKTzmpktartykuempunktem"/>
        <w:keepNext/>
      </w:pPr>
      <w:r>
        <w:t>3)</w:t>
      </w:r>
      <w:r>
        <w:tab/>
        <w:t>sposób rozstrzygania rozbieżności danych</w:t>
      </w:r>
    </w:p>
    <w:p w:rsidR="007D3D0A" w:rsidRDefault="00612E78" w:rsidP="00612E78">
      <w:pPr>
        <w:pStyle w:val="ZCZWSPPKTzmczciwsppktartykuempunktem"/>
      </w:pPr>
      <w:r>
        <w:t>–</w:t>
      </w:r>
      <w:r>
        <w:tab/>
      </w:r>
      <w:r w:rsidR="007D3D0A">
        <w:t xml:space="preserve">mając na celu zapewnienie jednolitości systemu e-krew, anonimowości kandydata na dawcę krwi lub dawców krwi oraz </w:t>
      </w:r>
      <w:r w:rsidR="007D3D0A" w:rsidRPr="006F40EC">
        <w:t>zabezpieczeni</w:t>
      </w:r>
      <w:r w:rsidR="007D3D0A">
        <w:t>e danych przed nieuprawnionym dostępem</w:t>
      </w:r>
      <w:r w:rsidR="007D3D0A" w:rsidRPr="006F40EC">
        <w:t>, nie</w:t>
      </w:r>
      <w:r w:rsidR="007D3D0A">
        <w:t>uprawnionym</w:t>
      </w:r>
      <w:r w:rsidR="007D3D0A" w:rsidRPr="006F40EC">
        <w:t xml:space="preserve"> ujawnieniem lub pozyskaniem, a także ich modyfikacją, uszkodzeniem, zniszczeniem lub utratą</w:t>
      </w:r>
      <w:r w:rsidR="007D3D0A">
        <w:t>.</w:t>
      </w:r>
    </w:p>
    <w:p w:rsidR="007D3D0A" w:rsidRDefault="007D3D0A" w:rsidP="00612E78">
      <w:pPr>
        <w:pStyle w:val="ZUSTzmustartykuempunktem"/>
      </w:pPr>
      <w:r>
        <w:t>18</w:t>
      </w:r>
      <w:r w:rsidRPr="00F92437">
        <w:t>. W przypadku pobierania krwi i jej składników od żołnierz</w:t>
      </w:r>
      <w:r>
        <w:t xml:space="preserve">y zawodowych pełniących służbę </w:t>
      </w:r>
      <w:r w:rsidRPr="00F92437">
        <w:t xml:space="preserve">poza granicami państwa i osób zatrudnionych w jednostkach </w:t>
      </w:r>
      <w:r w:rsidRPr="00F92437">
        <w:lastRenderedPageBreak/>
        <w:t xml:space="preserve">wykonujących zadania poza granicami państwa przepisy wydane na podstawie ust. </w:t>
      </w:r>
      <w:r>
        <w:t>17</w:t>
      </w:r>
      <w:r w:rsidRPr="00F92437">
        <w:t xml:space="preserve"> stosuje się w zakresie nieokreślonym w przepisach wydanych na podstawie ust. </w:t>
      </w:r>
      <w:r>
        <w:t>19</w:t>
      </w:r>
      <w:r w:rsidRPr="00F92437">
        <w:t>.</w:t>
      </w:r>
    </w:p>
    <w:p w:rsidR="007D3D0A" w:rsidRDefault="007D3D0A" w:rsidP="00612E78">
      <w:pPr>
        <w:pStyle w:val="ZUSTzmustartykuempunktem"/>
      </w:pPr>
      <w:r>
        <w:t>19. Minister Obrony Narodowej określi, w drodze rozporządzenia, sposób przekazywania do systemu e-krew danych dotyczących żołnierzy zawodowych pełniących służbę</w:t>
      </w:r>
      <w:r w:rsidRPr="00C064D8">
        <w:t xml:space="preserve"> </w:t>
      </w:r>
      <w:r>
        <w:t>poza granicami państwa i osób zatrudnionych w jednostkach wykonujących zadania poza granicami państwa, mając na celu zachowanie jednolitości systemu e-krew i ochronę danych dawców krwi przed nieuprawnionym dostępem.</w:t>
      </w:r>
      <w:r w:rsidR="00B26969">
        <w:t>”</w:t>
      </w:r>
      <w:r>
        <w:t>;</w:t>
      </w:r>
    </w:p>
    <w:p w:rsidR="007D3D0A" w:rsidRDefault="00612E78" w:rsidP="009E5EA4">
      <w:pPr>
        <w:pStyle w:val="PKTpunkt"/>
        <w:keepNext/>
        <w:widowControl w:val="0"/>
      </w:pPr>
      <w:r>
        <w:t>12)</w:t>
      </w:r>
      <w:r>
        <w:tab/>
      </w:r>
      <w:r w:rsidR="007D3D0A">
        <w:t>tytuł rozdziału 4 otrzymuje brzmienie:</w:t>
      </w:r>
    </w:p>
    <w:p w:rsidR="007D3D0A" w:rsidRDefault="00B26969" w:rsidP="00E75C06">
      <w:pPr>
        <w:pStyle w:val="ZROZDZODDZOZNzmoznrozdzoddzartykuempunktem"/>
      </w:pPr>
      <w:r>
        <w:t>„</w:t>
      </w:r>
      <w:r w:rsidR="007D3D0A">
        <w:t>Wydawanie krwi i jej składników</w:t>
      </w:r>
      <w:r>
        <w:t>”</w:t>
      </w:r>
      <w:r w:rsidR="007D3D0A">
        <w:t>;</w:t>
      </w:r>
    </w:p>
    <w:p w:rsidR="007D3D0A" w:rsidRDefault="00612E78" w:rsidP="009E5EA4">
      <w:pPr>
        <w:pStyle w:val="PKTpunkt"/>
        <w:keepNext/>
        <w:widowControl w:val="0"/>
      </w:pPr>
      <w:r>
        <w:t>13)</w:t>
      </w:r>
      <w:r>
        <w:tab/>
      </w:r>
      <w:r w:rsidR="007D3D0A">
        <w:t>art. 19 otrzymuje brzmienie:</w:t>
      </w:r>
    </w:p>
    <w:p w:rsidR="007D3D0A" w:rsidRDefault="00B26969" w:rsidP="00612E78">
      <w:pPr>
        <w:pStyle w:val="ZARTzmartartykuempunktem"/>
      </w:pPr>
      <w:r>
        <w:t>„</w:t>
      </w:r>
      <w:r w:rsidR="007D3D0A">
        <w:t>Art.</w:t>
      </w:r>
      <w:r>
        <w:t xml:space="preserve"> </w:t>
      </w:r>
      <w:r w:rsidR="007D3D0A">
        <w:t>19.</w:t>
      </w:r>
      <w:r>
        <w:t xml:space="preserve"> </w:t>
      </w:r>
      <w:r w:rsidR="007D3D0A">
        <w:t>1.</w:t>
      </w:r>
      <w:r>
        <w:t xml:space="preserve"> </w:t>
      </w:r>
      <w:r w:rsidR="007D3D0A">
        <w:t>Krew lub jej składniki są wydawane przez jednostki organizacyjne publicznej służby krwi, o których mowa w art. 4 ust. 3 p</w:t>
      </w:r>
      <w:r w:rsidR="00612E78">
        <w:t>kt 2–</w:t>
      </w:r>
      <w:r w:rsidR="007D3D0A">
        <w:t>4, za opłatą.</w:t>
      </w:r>
    </w:p>
    <w:p w:rsidR="007D3D0A" w:rsidRDefault="007D3D0A" w:rsidP="00612E78">
      <w:pPr>
        <w:pStyle w:val="ZUSTzmustartykuempunktem"/>
      </w:pPr>
      <w:r>
        <w:t>2.</w:t>
      </w:r>
      <w:r w:rsidR="00B26969">
        <w:t xml:space="preserve"> </w:t>
      </w:r>
      <w:r>
        <w:t>Minister właściwy do spraw zdrowia, po zasięgnięciu opinii Instytutu, określa corocznie, do dnia 30 czerwca, w drodze rozporządzenia, wysokość opłat za krew i jej składniki wydawane przez jednostki organizacyjne publicznej służby krwi, obowiązujących w następnym roku kalendarzowym, uwzględniając rodzaje kosztów ponoszonych przez jednostki organizacyjne pub</w:t>
      </w:r>
      <w:r w:rsidR="00AC4D98">
        <w:t>licznej służby krwi w związku z </w:t>
      </w:r>
      <w:r>
        <w:t>pobieraniem krwi i jej składników oraz</w:t>
      </w:r>
      <w:r w:rsidR="00AC4D98">
        <w:t xml:space="preserve"> preparatyką, przechowywaniem i </w:t>
      </w:r>
      <w:r>
        <w:t>wydawaniem, a także uwzględniając średnioroczny wskaźnik cen towarów i usług konsumpcyjnych ogółem w poprzednim roku kalendarzowym ogłaszany przez Prezesa Głównego Urzędu Statystycznego.</w:t>
      </w:r>
      <w:r w:rsidR="00B26969">
        <w:t>”</w:t>
      </w:r>
      <w:r>
        <w:t>;</w:t>
      </w:r>
    </w:p>
    <w:p w:rsidR="007D3D0A" w:rsidRDefault="00612E78" w:rsidP="009E5EA4">
      <w:pPr>
        <w:pStyle w:val="PKTpunkt"/>
        <w:keepNext/>
        <w:widowControl w:val="0"/>
      </w:pPr>
      <w:r>
        <w:t>14)</w:t>
      </w:r>
      <w:r>
        <w:tab/>
      </w:r>
      <w:r w:rsidR="007D3D0A">
        <w:t>w rozdziale 4 po art. 19 dodaje się art. 19a w brzmieniu:</w:t>
      </w:r>
    </w:p>
    <w:p w:rsidR="007D3D0A" w:rsidRPr="00AF194A" w:rsidRDefault="00B26969" w:rsidP="009E5EA4">
      <w:pPr>
        <w:pStyle w:val="ZARTzmartartykuempunktem"/>
        <w:keepNext/>
        <w:widowControl w:val="0"/>
      </w:pPr>
      <w:r>
        <w:t>„</w:t>
      </w:r>
      <w:r w:rsidR="007D3D0A" w:rsidRPr="007D3D0A">
        <w:t xml:space="preserve">Art. 19a. </w:t>
      </w:r>
      <w:r w:rsidR="007D3D0A" w:rsidRPr="00AF194A">
        <w:t xml:space="preserve">1. Jednostki organizacyjne publicznej służby krwi, </w:t>
      </w:r>
      <w:r w:rsidR="00AC4D98">
        <w:t>o których mowa w </w:t>
      </w:r>
      <w:r w:rsidR="007D3D0A">
        <w:t xml:space="preserve">art. 4 ust. 3 pkt 2–4, dokonujące </w:t>
      </w:r>
      <w:r w:rsidR="007D3D0A" w:rsidRPr="00AF194A">
        <w:t>przywozu na terytorium Rzecz</w:t>
      </w:r>
      <w:r w:rsidR="00E75C06">
        <w:t>y</w:t>
      </w:r>
      <w:r w:rsidR="007D3D0A" w:rsidRPr="00AF194A">
        <w:t>pospolitej Polskiej krwi lub jej składników, są obowiązane zapewnić:</w:t>
      </w:r>
    </w:p>
    <w:p w:rsidR="007D3D0A" w:rsidRPr="00845BBA" w:rsidRDefault="007D3D0A" w:rsidP="00612E78">
      <w:pPr>
        <w:pStyle w:val="ZPKTzmpktartykuempunktem"/>
      </w:pPr>
      <w:r w:rsidRPr="00845BBA">
        <w:t>1)</w:t>
      </w:r>
      <w:r w:rsidRPr="00845BBA">
        <w:tab/>
        <w:t>monitorowanie losów przywożonej krwi i jej składników w drodze od dawcy krwi do miejsca przeznaczenia, niezależnie</w:t>
      </w:r>
      <w:r w:rsidR="00E75C06">
        <w:t>,</w:t>
      </w:r>
      <w:r w:rsidRPr="00845BBA">
        <w:t xml:space="preserve"> czy jest nim biorca krwi, wytwórca produktów krwiopochodnych lub zakład utylizacji, i odwrotnie;</w:t>
      </w:r>
    </w:p>
    <w:p w:rsidR="007D3D0A" w:rsidRPr="00845BBA" w:rsidRDefault="007D3D0A" w:rsidP="00612E78">
      <w:pPr>
        <w:pStyle w:val="ZPKTzmpktartykuempunktem"/>
      </w:pPr>
      <w:r w:rsidRPr="00845BBA">
        <w:t>2)</w:t>
      </w:r>
      <w:r w:rsidRPr="00845BBA">
        <w:tab/>
        <w:t>jakość i bezpieczeństwo przywożonej krwi i jej składników na poziomie nie niższym niż obowiązujący w tych jednostkach.</w:t>
      </w:r>
    </w:p>
    <w:p w:rsidR="007D3D0A" w:rsidRDefault="007D3D0A" w:rsidP="00612E78">
      <w:pPr>
        <w:pStyle w:val="ZUSTzmustartykuempunktem"/>
      </w:pPr>
      <w:r w:rsidRPr="00845BBA">
        <w:t>2. Osobą, która odpowiada za zapewnienie warunków określonych w ust. 1</w:t>
      </w:r>
      <w:r w:rsidR="00E75C06">
        <w:t>,</w:t>
      </w:r>
      <w:r w:rsidRPr="00845BBA">
        <w:t xml:space="preserve"> jest kierownik tej jednostki, chyba że wyznaczył w tym zakresie inną osobę spośród osób zatrudnionych w jednostce.</w:t>
      </w:r>
      <w:r w:rsidR="00B26969">
        <w:t>”</w:t>
      </w:r>
      <w:r>
        <w:t>;</w:t>
      </w:r>
    </w:p>
    <w:p w:rsidR="007D3D0A" w:rsidRPr="007D3D0A" w:rsidRDefault="00612E78" w:rsidP="009E5EA4">
      <w:pPr>
        <w:pStyle w:val="PKTpunkt"/>
        <w:keepNext/>
      </w:pPr>
      <w:r>
        <w:lastRenderedPageBreak/>
        <w:t>15)</w:t>
      </w:r>
      <w:r>
        <w:tab/>
      </w:r>
      <w:r w:rsidR="007D3D0A">
        <w:t>art. 20 otrzymuje brzmienie:</w:t>
      </w:r>
    </w:p>
    <w:p w:rsidR="007D3D0A" w:rsidRDefault="00B26969" w:rsidP="00612E78">
      <w:pPr>
        <w:pStyle w:val="ZARTzmartartykuempunktem"/>
      </w:pPr>
      <w:r>
        <w:t>„</w:t>
      </w:r>
      <w:r w:rsidR="007D3D0A" w:rsidRPr="001239A6">
        <w:t>Art.</w:t>
      </w:r>
      <w:r>
        <w:t xml:space="preserve"> </w:t>
      </w:r>
      <w:r w:rsidR="007D3D0A" w:rsidRPr="001239A6">
        <w:t>20.</w:t>
      </w:r>
      <w:r>
        <w:t xml:space="preserve"> </w:t>
      </w:r>
      <w:r w:rsidR="007D3D0A" w:rsidRPr="001239A6">
        <w:t>Podmiot leczniczy wykonujący stacjonarne i całodobowe świadczenia zdrowotne nie może uzależnić zastosowania krwi</w:t>
      </w:r>
      <w:r w:rsidR="007D3D0A">
        <w:t xml:space="preserve"> lub jej składników</w:t>
      </w:r>
      <w:r w:rsidR="007D3D0A" w:rsidRPr="001239A6">
        <w:t xml:space="preserve"> w leczeniu od oddania krwi </w:t>
      </w:r>
      <w:r w:rsidR="007D3D0A">
        <w:t xml:space="preserve">lub jej składników </w:t>
      </w:r>
      <w:r w:rsidR="007D3D0A" w:rsidRPr="001239A6">
        <w:t>przez inną osobę.</w:t>
      </w:r>
      <w:r>
        <w:t>”</w:t>
      </w:r>
      <w:r w:rsidR="007D3D0A">
        <w:t>;</w:t>
      </w:r>
    </w:p>
    <w:p w:rsidR="007D3D0A" w:rsidRDefault="00612E78" w:rsidP="009E5EA4">
      <w:pPr>
        <w:pStyle w:val="PKTpunkt"/>
        <w:keepNext/>
        <w:widowControl w:val="0"/>
      </w:pPr>
      <w:r>
        <w:t>16)</w:t>
      </w:r>
      <w:r>
        <w:tab/>
      </w:r>
      <w:r w:rsidR="007D3D0A">
        <w:t>w art. 21 ust. 1 i 2 otrzymują brzmienie:</w:t>
      </w:r>
    </w:p>
    <w:p w:rsidR="007D3D0A" w:rsidRDefault="00B26969" w:rsidP="009E5EA4">
      <w:pPr>
        <w:pStyle w:val="ZUSTzmustartykuempunktem"/>
        <w:keepNext/>
      </w:pPr>
      <w:r>
        <w:t>„</w:t>
      </w:r>
      <w:r w:rsidR="007D3D0A">
        <w:t>1.</w:t>
      </w:r>
      <w:r>
        <w:t xml:space="preserve"> </w:t>
      </w:r>
      <w:r w:rsidR="007D3D0A">
        <w:t>Przetoczenia krwi lub jej składników mogą dokonywać wyłącznie:</w:t>
      </w:r>
    </w:p>
    <w:p w:rsidR="007D3D0A" w:rsidRDefault="007D3D0A" w:rsidP="00B26969">
      <w:pPr>
        <w:pStyle w:val="ZPKTzmpktartykuempunktem"/>
        <w:widowControl w:val="0"/>
      </w:pPr>
      <w:r>
        <w:t>1)</w:t>
      </w:r>
      <w:r>
        <w:tab/>
        <w:t>lekarz wykonujący zawód w podmiocie leczniczym wykonującym działalność leczniczą w rodzaju stacjonarne i całodobowe świadczenia zdrowotne;</w:t>
      </w:r>
    </w:p>
    <w:p w:rsidR="007D3D0A" w:rsidRDefault="007D3D0A" w:rsidP="00B26969">
      <w:pPr>
        <w:pStyle w:val="ZPKTzmpktartykuempunktem"/>
        <w:widowControl w:val="0"/>
      </w:pPr>
      <w:r>
        <w:t>2)</w:t>
      </w:r>
      <w:r>
        <w:tab/>
      </w:r>
      <w:r w:rsidRPr="00952CC1">
        <w:t>na zlecenie lekarza pielęgniarka lub położna wykonująca zawód w podmiocie leczniczym wykonującym działalność leczniczą w rodzaju stacjo</w:t>
      </w:r>
      <w:r w:rsidR="00AC4D98">
        <w:t>narne i </w:t>
      </w:r>
      <w:r w:rsidRPr="00952CC1">
        <w:t>całodobowe świadczenia zdrowotne, pod warunkiem że odbyła organizowane przez regionalne centrum, Wojskowe Centrum lub Centrum MSW</w:t>
      </w:r>
      <w:r>
        <w:t>iA</w:t>
      </w:r>
      <w:r w:rsidRPr="00952CC1">
        <w:t xml:space="preserve"> odpowiednie przeszkolenie praktyczne i teoretyczne potwierdzone zaświadczeniem.</w:t>
      </w:r>
    </w:p>
    <w:p w:rsidR="007D3D0A" w:rsidRPr="00952CC1" w:rsidRDefault="007D3D0A" w:rsidP="00612E78">
      <w:pPr>
        <w:pStyle w:val="ZUSTzmustartykuempunktem"/>
      </w:pPr>
      <w:r>
        <w:t>2.</w:t>
      </w:r>
      <w:r w:rsidR="00B26969">
        <w:t xml:space="preserve"> </w:t>
      </w:r>
      <w:r>
        <w:t xml:space="preserve">Minister właściwy do spraw zdrowia określi, w drodze rozporządzenia, sposób szkolenia pielęgniarek i położnych dokonujących przetaczania krwi i jej składników, wykaz umiejętności związanych z przetaczaniem krwi i jej składników, będących przedmiotem szkolenia, a także tryb wydawania zaświadczenia o odbytym szkoleniu przez podmioty, o których mowa w ust. 1 pkt 2, </w:t>
      </w:r>
      <w:r w:rsidRPr="005352E5">
        <w:t>uwzględniając konieczność zapewnienia uczestnikom szkolenia nabycia umiejętności niezbędnych do przetaczania krwi lub jej składników, prawidłowego dokumentowania przebiegu szkolenia oraz zapewnienie czytelności za</w:t>
      </w:r>
      <w:r>
        <w:t>świadczenia o odbytym szkoleniu.</w:t>
      </w:r>
      <w:r w:rsidR="00B26969">
        <w:t>”</w:t>
      </w:r>
      <w:r>
        <w:t>;</w:t>
      </w:r>
    </w:p>
    <w:p w:rsidR="007D3D0A" w:rsidRDefault="00612E78" w:rsidP="009E5EA4">
      <w:pPr>
        <w:pStyle w:val="PKTpunkt"/>
        <w:keepNext/>
        <w:widowControl w:val="0"/>
      </w:pPr>
      <w:r>
        <w:t>17)</w:t>
      </w:r>
      <w:r>
        <w:tab/>
      </w:r>
      <w:r w:rsidR="007D3D0A">
        <w:t>art. 22 otrzymuje brzmienie:</w:t>
      </w:r>
    </w:p>
    <w:p w:rsidR="007D3D0A" w:rsidRDefault="00B26969" w:rsidP="00612E78">
      <w:pPr>
        <w:pStyle w:val="ZARTzmartartykuempunktem"/>
      </w:pPr>
      <w:r>
        <w:t>„</w:t>
      </w:r>
      <w:r w:rsidR="007D3D0A">
        <w:t>Art. 22. 1. Podmiot leczniczy wykonujący działalność leczniczą w rodzaju stacjonarne i całodobowe świadczenia zdrowotne jest obowiązany niezwłocznie, jednak nie później niż w terminie 24 godzin, powiadomić Instytut za pośrednictwem właściwej jednostki organizacyjnej publicznej służby krwi, o której mowa w art. 23 ust. 3a, 4a i 5a, o każdym przypadku wystąpienia poważnego niepożądanego zdarzenia lub poważnej niepożądanej reakcji, związanych z przygotowaniem do przetoczenia krwi i jej składników, w trakcie przetaczania krwi i jej składników</w:t>
      </w:r>
      <w:r w:rsidR="00AC4D98">
        <w:t xml:space="preserve"> lub po jej przetoczeniu oraz o </w:t>
      </w:r>
      <w:r w:rsidR="007D3D0A">
        <w:t>każdym przypadku podejrzenia lub stwierdzenia choroby, która może być spowodowana przetoczeniem.</w:t>
      </w:r>
    </w:p>
    <w:p w:rsidR="007D3D0A" w:rsidRDefault="007D3D0A" w:rsidP="00612E78">
      <w:pPr>
        <w:pStyle w:val="ZUSTzmustartykuempunktem"/>
      </w:pPr>
      <w:r>
        <w:t xml:space="preserve">2. Jednostka organizacyjna publicznej służby krwi, o której mowa w art. 23 ust. 3a, 4a i 5a, jest obowiązana przeprowadzić, we współdziałaniu z podmiotem leczniczym </w:t>
      </w:r>
      <w:r>
        <w:lastRenderedPageBreak/>
        <w:t>wykonującym działalność leczniczą w rodzaju stacjonarne i całodobowe świadczenia zdrowotne, postępowanie wyjaśniające w celu ustalenia przyczyny wystąpienia przypadków, o których mowa w ust. 1, i podjąć działania zapobiegawcze</w:t>
      </w:r>
      <w:r w:rsidRPr="00AF194A">
        <w:t>.</w:t>
      </w:r>
      <w:r w:rsidR="00B26969">
        <w:t>”</w:t>
      </w:r>
      <w:r>
        <w:t>;</w:t>
      </w:r>
    </w:p>
    <w:p w:rsidR="007D3D0A" w:rsidRPr="007D3D0A" w:rsidRDefault="007D3D0A" w:rsidP="009E5EA4">
      <w:pPr>
        <w:pStyle w:val="PKTpunkt"/>
        <w:keepNext/>
      </w:pPr>
      <w:r>
        <w:t>18</w:t>
      </w:r>
      <w:r w:rsidR="00612E78">
        <w:t>)</w:t>
      </w:r>
      <w:r w:rsidR="00612E78">
        <w:tab/>
      </w:r>
      <w:r w:rsidRPr="007D3D0A">
        <w:t>w art. 23:</w:t>
      </w:r>
    </w:p>
    <w:p w:rsidR="00612E78" w:rsidRDefault="00612E78" w:rsidP="009E5EA4">
      <w:pPr>
        <w:pStyle w:val="LITlitera"/>
        <w:keepNext/>
      </w:pPr>
      <w:r>
        <w:t>a)</w:t>
      </w:r>
      <w:r>
        <w:tab/>
        <w:t>ust. 1 otrzymuje brzmienie:</w:t>
      </w:r>
    </w:p>
    <w:p w:rsidR="00612E78" w:rsidRDefault="00612E78" w:rsidP="003D17C2">
      <w:pPr>
        <w:pStyle w:val="ZLITUSTzmustliter"/>
      </w:pPr>
      <w:r>
        <w:t>„1. Instytut jest instytutem badawczym w rozumieniu ustawy z dni</w:t>
      </w:r>
      <w:r w:rsidR="00AC4D98">
        <w:t>a 30 </w:t>
      </w:r>
      <w:r>
        <w:t>kwietnia 2010 r. o instytutach badawczych (Dz. U. z 2015 r. poz. 1095 i 1767 oraz z 2016 r. poz. 64), nadzorowanym przez ministra właściwego do spraw zdrowia, i jest dofinansowywany w formie dotacji z budżetu państwa, z części będącej w dyspozycji ministra właściwego do spraw zdrowia, w zakresie za</w:t>
      </w:r>
      <w:r w:rsidR="003737B8">
        <w:t>dań określonych w art. 25 pkt 1–</w:t>
      </w:r>
      <w:r>
        <w:t>13</w:t>
      </w:r>
      <w:r w:rsidR="00E75C06">
        <w:t>.</w:t>
      </w:r>
      <w:r>
        <w:t>”,</w:t>
      </w:r>
    </w:p>
    <w:p w:rsidR="007D3D0A" w:rsidRPr="007D3D0A" w:rsidRDefault="00B90215" w:rsidP="009E5EA4">
      <w:pPr>
        <w:pStyle w:val="LITlitera"/>
        <w:keepNext/>
      </w:pPr>
      <w:r>
        <w:t>b)</w:t>
      </w:r>
      <w:r>
        <w:tab/>
      </w:r>
      <w:r w:rsidR="007D3D0A">
        <w:t xml:space="preserve">po ust. 3 dodaje </w:t>
      </w:r>
      <w:r w:rsidR="007D3D0A" w:rsidRPr="007D3D0A">
        <w:t>się ust. 3a w brzmieniu:</w:t>
      </w:r>
    </w:p>
    <w:p w:rsidR="007D3D0A" w:rsidRDefault="00B26969" w:rsidP="00612E78">
      <w:pPr>
        <w:pStyle w:val="ZLITUSTzmustliter"/>
      </w:pPr>
      <w:r>
        <w:t>„</w:t>
      </w:r>
      <w:r w:rsidR="007D3D0A">
        <w:t>3a. Regionalne centrum jest jednostką organizacyjną publicznej służby krwi właściwą dla podmiotów leczniczych, innych niż regionalne centra, których miejsce udzielania świadczeń zdrowotnych znajduje się na obszarze działania danego regionalnego centrum, określonego w statucie nadanym przez ministra właściwego do spraw zdrowia.</w:t>
      </w:r>
      <w:r>
        <w:t>”</w:t>
      </w:r>
      <w:r w:rsidR="007D3D0A">
        <w:t>,</w:t>
      </w:r>
    </w:p>
    <w:p w:rsidR="007D3D0A" w:rsidRDefault="00B90215" w:rsidP="009E5EA4">
      <w:pPr>
        <w:pStyle w:val="LITlitera"/>
        <w:keepNext/>
      </w:pPr>
      <w:r>
        <w:t>c)</w:t>
      </w:r>
      <w:r>
        <w:tab/>
      </w:r>
      <w:r w:rsidR="007D3D0A">
        <w:t>po ust. 4 dodaje się ust. 4a w brzmieniu:</w:t>
      </w:r>
    </w:p>
    <w:p w:rsidR="007D3D0A" w:rsidRDefault="00B26969" w:rsidP="00B90215">
      <w:pPr>
        <w:pStyle w:val="ZLITUSTzmustliter"/>
      </w:pPr>
      <w:r>
        <w:t>„</w:t>
      </w:r>
      <w:r w:rsidR="007D3D0A">
        <w:t>4a. Wojskowe Centrum jest jednostką organizacyjną publicznej służby krwi właściwą dla podmiotów leczniczych, dla których podmiotem tworzącym jest Minister Obrony Narodowej oraz utworzonych i prowadzonych przez Skarb Państwa reprezentowany przez tego ministra.</w:t>
      </w:r>
      <w:r>
        <w:t>”</w:t>
      </w:r>
      <w:r w:rsidR="007D3D0A">
        <w:t>,</w:t>
      </w:r>
    </w:p>
    <w:p w:rsidR="007D3D0A" w:rsidRDefault="00B90215" w:rsidP="009E5EA4">
      <w:pPr>
        <w:pStyle w:val="LITlitera"/>
        <w:keepNext/>
      </w:pPr>
      <w:r>
        <w:t>d)</w:t>
      </w:r>
      <w:r>
        <w:tab/>
      </w:r>
      <w:r w:rsidR="007D3D0A">
        <w:t>w ust. 5 wprowadzenie do wyliczenia otrzymuje brzmienie:</w:t>
      </w:r>
    </w:p>
    <w:p w:rsidR="007D3D0A" w:rsidRPr="007D3D0A" w:rsidRDefault="00B26969" w:rsidP="00B90215">
      <w:pPr>
        <w:pStyle w:val="ZLITFRAGzmlitfragmentunpzdanialiter"/>
      </w:pPr>
      <w:r>
        <w:t>„</w:t>
      </w:r>
      <w:r w:rsidR="007D3D0A" w:rsidRPr="00A2698E">
        <w:t>Centrum MSW</w:t>
      </w:r>
      <w:r w:rsidR="007D3D0A">
        <w:t>iA</w:t>
      </w:r>
      <w:r w:rsidR="007D3D0A" w:rsidRPr="00A2698E">
        <w:t xml:space="preserve"> jest:</w:t>
      </w:r>
      <w:r>
        <w:t>”</w:t>
      </w:r>
      <w:r w:rsidR="007D3D0A">
        <w:t>,</w:t>
      </w:r>
    </w:p>
    <w:p w:rsidR="007D3D0A" w:rsidRDefault="00B90215" w:rsidP="009E5EA4">
      <w:pPr>
        <w:pStyle w:val="LITlitera"/>
        <w:keepNext/>
      </w:pPr>
      <w:r>
        <w:t>e)</w:t>
      </w:r>
      <w:r>
        <w:tab/>
      </w:r>
      <w:r w:rsidR="007D3D0A">
        <w:t>po ust. 5 dodaje się ust. 5a w brzmieniu:</w:t>
      </w:r>
    </w:p>
    <w:p w:rsidR="007D3D0A" w:rsidRDefault="00B26969" w:rsidP="00B90215">
      <w:pPr>
        <w:pStyle w:val="ZLITUSTzmustliter"/>
      </w:pPr>
      <w:r>
        <w:t>„</w:t>
      </w:r>
      <w:r w:rsidR="007D3D0A">
        <w:t>5a. Centrum MSWiA jest jednostką organizacyjną publicznej służby krwi właściwą dla podmiotów leczniczych, dla których podmiotem tworzącym jest minister właściwy do spraw wewnętrznych oraz utworzonych i prowadzonych przez Skarb Państwa reprezentowany przez tego ministra.</w:t>
      </w:r>
      <w:r>
        <w:t>”</w:t>
      </w:r>
      <w:r w:rsidR="007D3D0A">
        <w:t>;</w:t>
      </w:r>
    </w:p>
    <w:p w:rsidR="007D3D0A" w:rsidRDefault="00B90215" w:rsidP="009E5EA4">
      <w:pPr>
        <w:pStyle w:val="PKTpunkt"/>
        <w:keepNext/>
        <w:widowControl w:val="0"/>
      </w:pPr>
      <w:r>
        <w:t>19)</w:t>
      </w:r>
      <w:r>
        <w:tab/>
      </w:r>
      <w:r w:rsidR="007D3D0A">
        <w:t>art. 24 otrzymuje brzmienie:</w:t>
      </w:r>
    </w:p>
    <w:p w:rsidR="007D3D0A" w:rsidRDefault="00B26969" w:rsidP="009E5EA4">
      <w:pPr>
        <w:pStyle w:val="ZARTzmartartykuempunktem"/>
        <w:keepNext/>
        <w:widowControl w:val="0"/>
      </w:pPr>
      <w:r>
        <w:t>„</w:t>
      </w:r>
      <w:r w:rsidR="007D3D0A">
        <w:t>Art. 24. Minister właściwy do spraw zdrowia:</w:t>
      </w:r>
    </w:p>
    <w:p w:rsidR="007D3D0A" w:rsidRDefault="00B90215" w:rsidP="00B90215">
      <w:pPr>
        <w:pStyle w:val="ZPKTzmpktartykuempunktem"/>
      </w:pPr>
      <w:r>
        <w:t>1)</w:t>
      </w:r>
      <w:r>
        <w:tab/>
      </w:r>
      <w:r w:rsidR="007D3D0A">
        <w:t>koordynuje działalność w zakresie organizacji pobierania krwi i jej składników, preparatyki oraz zaopatrzenia w krew i jej składniki;</w:t>
      </w:r>
    </w:p>
    <w:p w:rsidR="007D3D0A" w:rsidRDefault="00B90215" w:rsidP="009E5EA4">
      <w:pPr>
        <w:pStyle w:val="ZPKTzmpktartykuempunktem"/>
        <w:keepNext/>
      </w:pPr>
      <w:r>
        <w:lastRenderedPageBreak/>
        <w:t>2)</w:t>
      </w:r>
      <w:r>
        <w:tab/>
      </w:r>
      <w:r w:rsidR="007D3D0A">
        <w:t>zatwierdza i ogłasza, po uzyskaniu pozytywnej opinii Krajowej Rady do Spraw Krwiodawstwa i Krwiolecznictwa, w formie obwieszczenia, w Dzienniku Urzędowym Ministra Zdrowia wymagania:</w:t>
      </w:r>
    </w:p>
    <w:p w:rsidR="007D3D0A" w:rsidRDefault="00B90215" w:rsidP="009E5EA4">
      <w:pPr>
        <w:pStyle w:val="ZLITwPKTzmlitwpktartykuempunktem"/>
      </w:pPr>
      <w:r>
        <w:t>a)</w:t>
      </w:r>
      <w:r>
        <w:tab/>
      </w:r>
      <w:r w:rsidR="007D3D0A">
        <w:t>dobrej praktyki pobierania krwi i jej składników, badania, preparatyki, przechowywania, wydawania i transportu, dla jednostek organizacyjnych publicznej służby krwi, o któ</w:t>
      </w:r>
      <w:r>
        <w:t>rych mowa w art. 4 ust. 3 pkt 2–</w:t>
      </w:r>
      <w:r w:rsidR="007D3D0A">
        <w:t>4,</w:t>
      </w:r>
    </w:p>
    <w:p w:rsidR="007D3D0A" w:rsidRDefault="00B90215" w:rsidP="009E5EA4">
      <w:pPr>
        <w:pStyle w:val="ZLITwPKTzmlitwpktartykuempunktem"/>
      </w:pPr>
      <w:r>
        <w:t>b)</w:t>
      </w:r>
      <w:r>
        <w:tab/>
      </w:r>
      <w:r w:rsidR="007D3D0A">
        <w:t>dobrej praktyki przechowywania i wydawania krwi i jej składników dla banków krwi oraz badań z zakresu immunologii transfuzjologicznej wykonywanych w przedsiębiorstwach podmiotów leczniczych innych niż regionalne centrum, Wojskowe Centrum lub Centrum MSWiA;</w:t>
      </w:r>
    </w:p>
    <w:p w:rsidR="007D3D0A" w:rsidRDefault="007D3D0A" w:rsidP="00B90215">
      <w:pPr>
        <w:pStyle w:val="ZPKTzmpktartykuempunktem"/>
      </w:pPr>
      <w:r>
        <w:t>3)</w:t>
      </w:r>
      <w:r>
        <w:tab/>
        <w:t>przedkłada Komisji Europejskiej corocznie, do dnia 30 czerwca, roczne sprawozdania dotyczące powiadamiania o poważn</w:t>
      </w:r>
      <w:r w:rsidR="00AC4D98">
        <w:t>ych niepożądanych zdarzeniach i </w:t>
      </w:r>
      <w:r>
        <w:t>poważnych niepożądanych reakcjach związanych z pobieraniem, badaniem, przetwarzaniem, przechowywaniem i wydawanie</w:t>
      </w:r>
      <w:r w:rsidR="00AC4D98">
        <w:t>m, a także przetaczaniem krwi i </w:t>
      </w:r>
      <w:r>
        <w:t>jej składników;</w:t>
      </w:r>
    </w:p>
    <w:p w:rsidR="007D3D0A" w:rsidRDefault="007D3D0A" w:rsidP="00B90215">
      <w:pPr>
        <w:pStyle w:val="ZPKTzmpktartykuempunktem"/>
      </w:pPr>
      <w:r>
        <w:t>4)</w:t>
      </w:r>
      <w:r>
        <w:tab/>
        <w:t>przedkłada Komisji Europejskiej, raz na trzy lata, sprawozdania dotyczące propagowania honorowego krwiodawstwa k</w:t>
      </w:r>
      <w:r w:rsidR="00B90215">
        <w:t>rwi w Rzeczypospolitej Polskiej</w:t>
      </w:r>
      <w:r>
        <w:t>;</w:t>
      </w:r>
    </w:p>
    <w:p w:rsidR="00B90215" w:rsidRDefault="00B90215" w:rsidP="00B90215">
      <w:pPr>
        <w:pStyle w:val="ZPKTzmpktartykuempunktem"/>
      </w:pPr>
      <w:r>
        <w:t>5)</w:t>
      </w:r>
      <w:r>
        <w:tab/>
        <w:t>zatwierdza plany działania w dziedzinie krwiodawstwa i krwiolecznictwa przygotowywane przez Instytut.”;</w:t>
      </w:r>
    </w:p>
    <w:p w:rsidR="007D3D0A" w:rsidRPr="007D3D0A" w:rsidRDefault="007D3D0A" w:rsidP="009E5EA4">
      <w:pPr>
        <w:pStyle w:val="PKTpunkt"/>
        <w:keepNext/>
      </w:pPr>
      <w:r>
        <w:t>20</w:t>
      </w:r>
      <w:r w:rsidR="00B90215">
        <w:t>)</w:t>
      </w:r>
      <w:r w:rsidR="00B90215">
        <w:tab/>
      </w:r>
      <w:r w:rsidRPr="007D3D0A">
        <w:t>po art. 24 dodaje się art. 24a w brzmieniu:</w:t>
      </w:r>
    </w:p>
    <w:p w:rsidR="007D3D0A" w:rsidRDefault="00B26969" w:rsidP="00B26969">
      <w:pPr>
        <w:pStyle w:val="ZARTzmartartykuempunktem"/>
        <w:widowControl w:val="0"/>
      </w:pPr>
      <w:r>
        <w:t>„</w:t>
      </w:r>
      <w:r w:rsidR="007D3D0A">
        <w:t>Art. 24a. 1. Jednostki organizacyjne publiczne</w:t>
      </w:r>
      <w:r w:rsidR="00AC4D98">
        <w:t>j służby krwi, o których mowa w </w:t>
      </w:r>
      <w:r w:rsidR="007D3D0A">
        <w:t>art. 4 ust. 3 pkt 2–4, są obowiązane stosować wymagania dobrej praktyki pobierania krwi i jej składników, badania, preparatyki, przechowywania, wydawania i transportu.</w:t>
      </w:r>
    </w:p>
    <w:p w:rsidR="007D3D0A" w:rsidRDefault="00B90215" w:rsidP="00B90215">
      <w:pPr>
        <w:pStyle w:val="ZUSTzmustartykuempunktem"/>
      </w:pPr>
      <w:r>
        <w:t xml:space="preserve">2. </w:t>
      </w:r>
      <w:r w:rsidR="007D3D0A">
        <w:t>Banki krwi oraz pracownie immunologii transfuzjologicznej są obowiązane stosować wymagania dobrej praktyki przechowywania i wydawania krwi i jej składników dla banków krwi oraz badań z zakresu immunologii transfuzjologicznej wykonywanych w przedsiębiorstwach podmiotów leczniczych innych niż regionalne centrum, Wojskowe Centrum lub Centrum MSWiA.</w:t>
      </w:r>
      <w:r w:rsidR="00B26969">
        <w:t>”</w:t>
      </w:r>
      <w:r w:rsidR="007D3D0A">
        <w:t>;</w:t>
      </w:r>
    </w:p>
    <w:p w:rsidR="007D3D0A" w:rsidRDefault="007D3D0A" w:rsidP="009E5EA4">
      <w:pPr>
        <w:pStyle w:val="PKTpunkt"/>
        <w:keepNext/>
        <w:widowControl w:val="0"/>
      </w:pPr>
      <w:r>
        <w:t>21)</w:t>
      </w:r>
      <w:r w:rsidR="00B26969">
        <w:tab/>
      </w:r>
      <w:r>
        <w:t>w art. 25:</w:t>
      </w:r>
    </w:p>
    <w:p w:rsidR="007D3D0A" w:rsidRDefault="007D3D0A" w:rsidP="009E5EA4">
      <w:pPr>
        <w:pStyle w:val="LITlitera"/>
        <w:keepNext/>
        <w:widowControl w:val="0"/>
      </w:pPr>
      <w:r>
        <w:t>a)</w:t>
      </w:r>
      <w:r w:rsidR="00B26969">
        <w:tab/>
      </w:r>
      <w:r w:rsidRPr="00F02130">
        <w:t xml:space="preserve">pkt </w:t>
      </w:r>
      <w:r>
        <w:t>4</w:t>
      </w:r>
      <w:r w:rsidRPr="00F02130">
        <w:t xml:space="preserve"> otrzymuje brzmienie:</w:t>
      </w:r>
    </w:p>
    <w:p w:rsidR="007D3D0A" w:rsidRDefault="00B26969" w:rsidP="00B26969">
      <w:pPr>
        <w:pStyle w:val="ZLITPKTzmpktliter"/>
        <w:widowControl w:val="0"/>
      </w:pPr>
      <w:r>
        <w:t>„</w:t>
      </w:r>
      <w:r w:rsidR="007D3D0A" w:rsidRPr="00F02130">
        <w:t>4)</w:t>
      </w:r>
      <w:r>
        <w:tab/>
      </w:r>
      <w:r w:rsidR="007D3D0A" w:rsidRPr="00F02130">
        <w:t xml:space="preserve">ocenianie potrzeb w zakresie zaopatrzenia w krew </w:t>
      </w:r>
      <w:r w:rsidR="007D3D0A">
        <w:t xml:space="preserve">i jej składniki </w:t>
      </w:r>
      <w:r w:rsidR="007D3D0A" w:rsidRPr="00F02130">
        <w:t xml:space="preserve">oraz </w:t>
      </w:r>
      <w:r w:rsidR="007D3D0A">
        <w:t>planowanie</w:t>
      </w:r>
      <w:r w:rsidR="007D3D0A" w:rsidRPr="00F02130">
        <w:t xml:space="preserve"> związanych z tym zadań i sposobów ich realizacji;</w:t>
      </w:r>
      <w:r>
        <w:t>”</w:t>
      </w:r>
      <w:r w:rsidR="007D3D0A">
        <w:t>,</w:t>
      </w:r>
    </w:p>
    <w:p w:rsidR="007D3D0A" w:rsidRPr="009A6AF8" w:rsidRDefault="007D3D0A" w:rsidP="009E5EA4">
      <w:pPr>
        <w:pStyle w:val="LITlitera"/>
        <w:keepNext/>
        <w:widowControl w:val="0"/>
      </w:pPr>
      <w:r>
        <w:lastRenderedPageBreak/>
        <w:t>b)</w:t>
      </w:r>
      <w:r w:rsidR="00B26969">
        <w:tab/>
      </w:r>
      <w:r w:rsidRPr="009A6AF8">
        <w:t>pkt 8 otrzymuje brzmienie:</w:t>
      </w:r>
    </w:p>
    <w:p w:rsidR="007D3D0A" w:rsidRDefault="00B26969" w:rsidP="00B26969">
      <w:pPr>
        <w:pStyle w:val="ZLITPKTzmpktliter"/>
        <w:widowControl w:val="0"/>
      </w:pPr>
      <w:r>
        <w:t>„</w:t>
      </w:r>
      <w:r w:rsidR="007D3D0A" w:rsidRPr="009A6AF8">
        <w:t>8)</w:t>
      </w:r>
      <w:r>
        <w:tab/>
      </w:r>
      <w:r w:rsidR="007D3D0A">
        <w:t>zasilanie</w:t>
      </w:r>
      <w:r w:rsidR="007D3D0A" w:rsidRPr="009A6AF8">
        <w:t xml:space="preserve"> systemu e-krew</w:t>
      </w:r>
      <w:r w:rsidR="007D3D0A">
        <w:t xml:space="preserve"> danymi wyn</w:t>
      </w:r>
      <w:r w:rsidR="00AC4D98">
        <w:t>ikającymi z zadań określonych w </w:t>
      </w:r>
      <w:r w:rsidR="007D3D0A">
        <w:t>ustawie</w:t>
      </w:r>
      <w:r w:rsidR="007D3D0A" w:rsidRPr="009A6AF8">
        <w:t>;</w:t>
      </w:r>
      <w:r>
        <w:t>”</w:t>
      </w:r>
      <w:r w:rsidR="007D3D0A">
        <w:t>,</w:t>
      </w:r>
    </w:p>
    <w:p w:rsidR="007D3D0A" w:rsidRPr="00CF1217" w:rsidRDefault="007D3D0A" w:rsidP="009E5EA4">
      <w:pPr>
        <w:pStyle w:val="LITlitera"/>
        <w:keepNext/>
        <w:widowControl w:val="0"/>
      </w:pPr>
      <w:r>
        <w:t>c</w:t>
      </w:r>
      <w:r w:rsidRPr="00CF1217">
        <w:t>)</w:t>
      </w:r>
      <w:r w:rsidR="00B26969">
        <w:tab/>
      </w:r>
      <w:r w:rsidRPr="00CF1217">
        <w:t>pkt</w:t>
      </w:r>
      <w:r>
        <w:t xml:space="preserve"> </w:t>
      </w:r>
      <w:r w:rsidRPr="00CF1217">
        <w:t>10</w:t>
      </w:r>
      <w:r w:rsidR="00B90215">
        <w:t>–</w:t>
      </w:r>
      <w:r>
        <w:t xml:space="preserve">12 </w:t>
      </w:r>
      <w:r w:rsidRPr="00CF1217">
        <w:t>otrzymuj</w:t>
      </w:r>
      <w:r>
        <w:t>ą</w:t>
      </w:r>
      <w:r w:rsidRPr="00CF1217">
        <w:t xml:space="preserve"> brzmienie:</w:t>
      </w:r>
    </w:p>
    <w:p w:rsidR="007D3D0A" w:rsidRDefault="00B26969" w:rsidP="00B26969">
      <w:pPr>
        <w:pStyle w:val="ZLITPKTzmpktliter"/>
        <w:widowControl w:val="0"/>
      </w:pPr>
      <w:r>
        <w:t>„</w:t>
      </w:r>
      <w:r w:rsidR="007D3D0A" w:rsidRPr="00CF1217">
        <w:t>10)</w:t>
      </w:r>
      <w:r>
        <w:tab/>
      </w:r>
      <w:r w:rsidR="007D3D0A" w:rsidRPr="00CF1217">
        <w:t>udzielanie konsultacji związanych z lec</w:t>
      </w:r>
      <w:r w:rsidR="00AC4D98">
        <w:t>zeniem krwią, jej składnikami i </w:t>
      </w:r>
      <w:r w:rsidR="007D3D0A" w:rsidRPr="00CF1217">
        <w:t>produktami krwiopochodnymi;</w:t>
      </w:r>
    </w:p>
    <w:p w:rsidR="007D3D0A" w:rsidRPr="00CF1217" w:rsidRDefault="007D3D0A" w:rsidP="00B26969">
      <w:pPr>
        <w:pStyle w:val="ZLITPKTzmpktliter"/>
        <w:widowControl w:val="0"/>
      </w:pPr>
      <w:r w:rsidRPr="00CF1217">
        <w:t>11)</w:t>
      </w:r>
      <w:r w:rsidR="00B26969">
        <w:tab/>
      </w:r>
      <w:r w:rsidRPr="00CF1217">
        <w:t>udział w wyjaśnianiu i analizie po</w:t>
      </w:r>
      <w:r w:rsidR="00AC4D98">
        <w:t>ważnych niepożądanych zdarzeń i </w:t>
      </w:r>
      <w:r w:rsidRPr="00CF1217">
        <w:t>poważnych niepożądanych reakcji</w:t>
      </w:r>
      <w:r>
        <w:t xml:space="preserve"> oraz</w:t>
      </w:r>
      <w:r w:rsidRPr="00CF1217">
        <w:t xml:space="preserve"> </w:t>
      </w:r>
      <w:r>
        <w:t>gromadzenie danych o</w:t>
      </w:r>
      <w:r w:rsidR="00AC4D98">
        <w:t> </w:t>
      </w:r>
      <w:r w:rsidRPr="00CF1217">
        <w:t>niepożądanych zdarze</w:t>
      </w:r>
      <w:r>
        <w:t>niach</w:t>
      </w:r>
      <w:r w:rsidRPr="00CF1217">
        <w:t xml:space="preserve"> i niepożądanych reakcj</w:t>
      </w:r>
      <w:r>
        <w:t>ach</w:t>
      </w:r>
      <w:r w:rsidRPr="00CF1217">
        <w:t>;</w:t>
      </w:r>
    </w:p>
    <w:p w:rsidR="007D3D0A" w:rsidRPr="00CF1217" w:rsidRDefault="007D3D0A" w:rsidP="00B26969">
      <w:pPr>
        <w:pStyle w:val="ZLITPKTzmpktliter"/>
        <w:widowControl w:val="0"/>
      </w:pPr>
      <w:r w:rsidRPr="00CF1217">
        <w:t>12)</w:t>
      </w:r>
      <w:r w:rsidR="00B26969">
        <w:tab/>
      </w:r>
      <w:r w:rsidRPr="00CF1217">
        <w:t>opracowanie i aktualizacja wymagań dobrej praktyki pobierania krwi i jej składników, badania, preparatyki, przechowywania, wydawania i transportu, dla jednostek organizacyjnych publicznej służby krwi, o któ</w:t>
      </w:r>
      <w:r w:rsidR="00B90215">
        <w:t xml:space="preserve">rych </w:t>
      </w:r>
      <w:r w:rsidR="00AC4D98">
        <w:t>mowa w </w:t>
      </w:r>
      <w:r w:rsidR="00E75C06">
        <w:t>art. </w:t>
      </w:r>
      <w:r w:rsidR="00B90215">
        <w:t>4 ust. 3 pkt 2–</w:t>
      </w:r>
      <w:r w:rsidRPr="00CF1217">
        <w:t>4;</w:t>
      </w:r>
      <w:r w:rsidR="00B26969">
        <w:t>”</w:t>
      </w:r>
      <w:r>
        <w:t>,</w:t>
      </w:r>
    </w:p>
    <w:p w:rsidR="007D3D0A" w:rsidRDefault="007D3D0A" w:rsidP="009E5EA4">
      <w:pPr>
        <w:pStyle w:val="LITlitera"/>
        <w:keepNext/>
        <w:widowControl w:val="0"/>
      </w:pPr>
      <w:r>
        <w:t>d)</w:t>
      </w:r>
      <w:r w:rsidR="00B26969">
        <w:tab/>
      </w:r>
      <w:r>
        <w:t>po pkt 12 dodaje się pkt 13 i 14 w brzmieniu:</w:t>
      </w:r>
    </w:p>
    <w:p w:rsidR="007D3D0A" w:rsidRPr="007D3D0A" w:rsidRDefault="00B26969" w:rsidP="00B90215">
      <w:pPr>
        <w:pStyle w:val="ZLITPKTzmpktliter"/>
      </w:pPr>
      <w:r>
        <w:t>„</w:t>
      </w:r>
      <w:r w:rsidR="00B90215">
        <w:t>13)</w:t>
      </w:r>
      <w:r w:rsidR="00B90215">
        <w:tab/>
      </w:r>
      <w:r w:rsidR="007D3D0A" w:rsidRPr="00A24BDB">
        <w:t>opracow</w:t>
      </w:r>
      <w:r w:rsidR="007D3D0A" w:rsidRPr="007D3D0A">
        <w:t>anie i aktualizacja wymagań d</w:t>
      </w:r>
      <w:r w:rsidR="00AC4D98">
        <w:t>obrej praktyki przechowywania i </w:t>
      </w:r>
      <w:r w:rsidR="007D3D0A" w:rsidRPr="007D3D0A">
        <w:t>wydawania krwi i jej składników dla banków krwi oraz badań z zakresu immunologii transfuzjologicznej wykonywanych w przedsiębiorstwach podmiotów leczniczych innych niż regionalne centrum, Wojskowe Centrum lub Centrum MSWiA;</w:t>
      </w:r>
    </w:p>
    <w:p w:rsidR="007D3D0A" w:rsidRPr="007D3D0A" w:rsidRDefault="00B90215" w:rsidP="00B90215">
      <w:pPr>
        <w:pStyle w:val="ZLITPKTzmpktliter"/>
      </w:pPr>
      <w:r>
        <w:t>14)</w:t>
      </w:r>
      <w:r>
        <w:tab/>
      </w:r>
      <w:r w:rsidR="007D3D0A" w:rsidRPr="007D3D0A">
        <w:t>prowadzenie, będącego jednostką lub komórką organizacyjną Instytutu, medycznego laboratorium diagnostycznego, wykonującego badania weryfikacyjne oraz czynności polegające na monitorowaniu wiarygodności wyników badań laboratoryj</w:t>
      </w:r>
      <w:r w:rsidR="00AC4D98">
        <w:t>nych, w zakresie krwiodawstwa i </w:t>
      </w:r>
      <w:r w:rsidR="007D3D0A" w:rsidRPr="007D3D0A">
        <w:t>krwiolecznictwa.</w:t>
      </w:r>
      <w:r w:rsidR="00B26969">
        <w:t>”</w:t>
      </w:r>
      <w:r w:rsidR="007D3D0A" w:rsidRPr="007D3D0A">
        <w:t>;</w:t>
      </w:r>
    </w:p>
    <w:p w:rsidR="007D3D0A" w:rsidRDefault="007D3D0A" w:rsidP="009E5EA4">
      <w:pPr>
        <w:pStyle w:val="PKTpunkt"/>
        <w:keepNext/>
        <w:widowControl w:val="0"/>
      </w:pPr>
      <w:r>
        <w:t>22)</w:t>
      </w:r>
      <w:r w:rsidR="00B26969">
        <w:tab/>
      </w:r>
      <w:r>
        <w:t xml:space="preserve">w </w:t>
      </w:r>
      <w:r w:rsidRPr="00F6771A">
        <w:t>art. 26 ust</w:t>
      </w:r>
      <w:r>
        <w:t>. 3 otrzymuje brzmienie:</w:t>
      </w:r>
    </w:p>
    <w:p w:rsidR="007D3D0A" w:rsidRPr="007A2ADD" w:rsidRDefault="00B26969" w:rsidP="00B26969">
      <w:pPr>
        <w:pStyle w:val="ZUSTzmustartykuempunktem"/>
        <w:widowControl w:val="0"/>
      </w:pPr>
      <w:r>
        <w:t>„</w:t>
      </w:r>
      <w:r w:rsidR="007D3D0A">
        <w:t xml:space="preserve">3. </w:t>
      </w:r>
      <w:r w:rsidR="007D3D0A" w:rsidRPr="007A2ADD">
        <w:t>Minister właściwy do spraw zdrowia powołuje i odwołuje członków Rady spośród specjalistów z różnych dziedzin medycyny i innych dziedzin nauki, przedstawicieli Naczelnej Rady Lekarskiej, Wojskowej Izby Lekarskiej, Krajowej Rady Diagnostów Laboratoryjnych, Instytutu, regionalnych centrów, Wojskowego Centrum, Centrum MSW</w:t>
      </w:r>
      <w:r w:rsidR="007D3D0A">
        <w:t>iA</w:t>
      </w:r>
      <w:r w:rsidR="007D3D0A" w:rsidRPr="007A2ADD">
        <w:t xml:space="preserve"> oraz Polskiego Czerwonego Krzyża i przedstawicieli organizacji pozarządowych.</w:t>
      </w:r>
      <w:r>
        <w:t>”</w:t>
      </w:r>
      <w:r w:rsidR="007D3D0A">
        <w:t>;</w:t>
      </w:r>
    </w:p>
    <w:p w:rsidR="007D3D0A" w:rsidRDefault="007D3D0A" w:rsidP="009E5EA4">
      <w:pPr>
        <w:pStyle w:val="PKTpunkt"/>
        <w:keepNext/>
        <w:widowControl w:val="0"/>
      </w:pPr>
      <w:r>
        <w:t>23</w:t>
      </w:r>
      <w:r w:rsidRPr="00F6771A">
        <w:t>)</w:t>
      </w:r>
      <w:r w:rsidR="00B26969">
        <w:tab/>
      </w:r>
      <w:r>
        <w:t>a</w:t>
      </w:r>
      <w:r w:rsidRPr="009A6AF8">
        <w:t>rt. 27 otrzymuje brzmienie:</w:t>
      </w:r>
    </w:p>
    <w:p w:rsidR="007D3D0A" w:rsidRPr="009A6AF8" w:rsidRDefault="00B26969" w:rsidP="009E5EA4">
      <w:pPr>
        <w:pStyle w:val="ZARTzmartartykuempunktem"/>
        <w:keepNext/>
        <w:widowControl w:val="0"/>
      </w:pPr>
      <w:r>
        <w:t>„</w:t>
      </w:r>
      <w:r w:rsidR="007D3D0A">
        <w:t>Art.</w:t>
      </w:r>
      <w:r>
        <w:t> </w:t>
      </w:r>
      <w:r w:rsidR="007D3D0A">
        <w:t>27.</w:t>
      </w:r>
      <w:r w:rsidR="00B90215">
        <w:t xml:space="preserve"> </w:t>
      </w:r>
      <w:r w:rsidR="007D3D0A">
        <w:t xml:space="preserve">1. Do zadań jednostek organizacyjnych publicznej służby krwi, o których </w:t>
      </w:r>
      <w:r w:rsidR="007D3D0A">
        <w:lastRenderedPageBreak/>
        <w:t xml:space="preserve">mowa w </w:t>
      </w:r>
      <w:r w:rsidR="007D3D0A" w:rsidRPr="00CF1217">
        <w:t>art. 4 ust. 3 pkt 2</w:t>
      </w:r>
      <w:r w:rsidR="007D3D0A" w:rsidRPr="00C624A8">
        <w:t>–</w:t>
      </w:r>
      <w:r w:rsidR="007D3D0A" w:rsidRPr="00CF1217">
        <w:t>4,</w:t>
      </w:r>
      <w:r w:rsidR="007D3D0A">
        <w:t xml:space="preserve"> należy w szczególności:</w:t>
      </w:r>
    </w:p>
    <w:p w:rsidR="007D3D0A" w:rsidRPr="007D3D0A" w:rsidRDefault="007D3D0A" w:rsidP="00B90215">
      <w:pPr>
        <w:pStyle w:val="ZPKTzmpktartykuempunktem"/>
      </w:pPr>
      <w:r>
        <w:t>1)</w:t>
      </w:r>
      <w:r>
        <w:tab/>
        <w:t>kwalifikowanie kandydatów na dawców krwi i dawców krwi;</w:t>
      </w:r>
    </w:p>
    <w:p w:rsidR="007D3D0A" w:rsidRPr="007D3D0A" w:rsidRDefault="007D3D0A" w:rsidP="00B90215">
      <w:pPr>
        <w:pStyle w:val="ZPKTzmpktartykuempunktem"/>
      </w:pPr>
      <w:r>
        <w:t>2)</w:t>
      </w:r>
      <w:r>
        <w:tab/>
      </w:r>
      <w:r w:rsidRPr="007D3D0A">
        <w:t>zasilanie systemu e-krew danymi wynikającymi z zadań określonych w ustawie;</w:t>
      </w:r>
    </w:p>
    <w:p w:rsidR="007D3D0A" w:rsidRPr="007D3D0A" w:rsidRDefault="007D3D0A" w:rsidP="00B90215">
      <w:pPr>
        <w:pStyle w:val="ZPKTzmpktartykuempunktem"/>
      </w:pPr>
      <w:r>
        <w:t>3)</w:t>
      </w:r>
      <w:r>
        <w:tab/>
        <w:t>pobieranie krwi i jej składników oraz dokonywanie zabiegów z tym związanych;</w:t>
      </w:r>
    </w:p>
    <w:p w:rsidR="007D3D0A" w:rsidRPr="007D3D0A" w:rsidRDefault="007D3D0A" w:rsidP="00B90215">
      <w:pPr>
        <w:pStyle w:val="ZPKTzmpktartykuempunktem"/>
      </w:pPr>
      <w:r>
        <w:t>4)</w:t>
      </w:r>
      <w:r>
        <w:tab/>
        <w:t>badanie, preparatyka, przechowywanie krwi i jej składników;</w:t>
      </w:r>
    </w:p>
    <w:p w:rsidR="007D3D0A" w:rsidRPr="007D3D0A" w:rsidRDefault="007D3D0A" w:rsidP="00B90215">
      <w:pPr>
        <w:pStyle w:val="ZPKTzmpktartykuempunktem"/>
      </w:pPr>
      <w:r>
        <w:t>5)</w:t>
      </w:r>
      <w:r>
        <w:tab/>
        <w:t>wydawanie krwi i jej składników do podmiotów leczniczych;</w:t>
      </w:r>
    </w:p>
    <w:p w:rsidR="007D3D0A" w:rsidRPr="007D3D0A" w:rsidRDefault="007D3D0A" w:rsidP="00B90215">
      <w:pPr>
        <w:pStyle w:val="ZPKTzmpktartykuempunktem"/>
      </w:pPr>
      <w:r>
        <w:t>6)</w:t>
      </w:r>
      <w:r>
        <w:tab/>
        <w:t>wydawanie krwi i jej składników do innych celów określonych w ustawie;</w:t>
      </w:r>
    </w:p>
    <w:p w:rsidR="007D3D0A" w:rsidRPr="007D3D0A" w:rsidRDefault="007D3D0A" w:rsidP="00B90215">
      <w:pPr>
        <w:pStyle w:val="ZPKTzmpktartykuempunktem"/>
      </w:pPr>
      <w:r>
        <w:t>7)</w:t>
      </w:r>
      <w:r>
        <w:tab/>
        <w:t>propagowanie honorowego krwiodawstwa i pozyskiwanie dawców krwi;</w:t>
      </w:r>
    </w:p>
    <w:p w:rsidR="007D3D0A" w:rsidRPr="007D3D0A" w:rsidRDefault="007D3D0A" w:rsidP="00B90215">
      <w:pPr>
        <w:pStyle w:val="ZPKTzmpktartykuempunktem"/>
      </w:pPr>
      <w:r>
        <w:t>8)</w:t>
      </w:r>
      <w:r>
        <w:tab/>
        <w:t>realizacja zaopatrzenia podmiotów leczniczy</w:t>
      </w:r>
      <w:r w:rsidR="00AC4D98">
        <w:t>ch w produkty krwiopochodne i w </w:t>
      </w:r>
      <w:r>
        <w:t>koncentraty czynników krzepnięcia;</w:t>
      </w:r>
    </w:p>
    <w:p w:rsidR="007D3D0A" w:rsidRPr="007D3D0A" w:rsidRDefault="007D3D0A" w:rsidP="00B90215">
      <w:pPr>
        <w:pStyle w:val="ZPKTzmpktartykuempunktem"/>
      </w:pPr>
      <w:r>
        <w:t>9)</w:t>
      </w:r>
      <w:r>
        <w:tab/>
        <w:t>udzielanie podmiotom leczniczym konsultacji związanych z leczeniem krwią i jej składnikami;</w:t>
      </w:r>
    </w:p>
    <w:p w:rsidR="007D3D0A" w:rsidRPr="007D3D0A" w:rsidRDefault="007D3D0A" w:rsidP="00B90215">
      <w:pPr>
        <w:pStyle w:val="ZPKTzmpktartykuempunktem"/>
      </w:pPr>
      <w:r>
        <w:t>11)</w:t>
      </w:r>
      <w:r>
        <w:tab/>
        <w:t xml:space="preserve">realizacja zadań związanych z tytułem </w:t>
      </w:r>
      <w:r w:rsidR="00B26969">
        <w:t>„</w:t>
      </w:r>
      <w:r>
        <w:t>Honorowy Dawca Krwi</w:t>
      </w:r>
      <w:r w:rsidR="00B26969">
        <w:t>”</w:t>
      </w:r>
      <w:r>
        <w:t xml:space="preserve"> oraz przekazywanie Polskiemu Czerwonemu Krzyżowi informacji niezbędnych do nadawania tytułu </w:t>
      </w:r>
      <w:r w:rsidR="00B26969">
        <w:t>„</w:t>
      </w:r>
      <w:r>
        <w:t>Zasłużony Honorowy Dawca Krwi</w:t>
      </w:r>
      <w:r w:rsidR="00B26969">
        <w:t>”</w:t>
      </w:r>
      <w:r>
        <w:t>;</w:t>
      </w:r>
    </w:p>
    <w:p w:rsidR="007D3D0A" w:rsidRPr="007D3D0A" w:rsidRDefault="007D3D0A" w:rsidP="00B90215">
      <w:pPr>
        <w:pStyle w:val="ZPKTzmpktartykuempunktem"/>
      </w:pPr>
      <w:r>
        <w:t>12)</w:t>
      </w:r>
      <w:r>
        <w:tab/>
        <w:t>niezwłoczne, jednak nie później niż w terminie 24 godzin, przekazywanie</w:t>
      </w:r>
      <w:r w:rsidR="00B26969">
        <w:t xml:space="preserve"> </w:t>
      </w:r>
      <w:r>
        <w:t xml:space="preserve">do Instytutu informacji o </w:t>
      </w:r>
      <w:r w:rsidRPr="007D3D0A">
        <w:t>wystąpieniu poważnego niepożądanego zdarzenia lub poważnej niepożądanej reakcji, otrzymanej od podmiotu leczniczego, w którym to zdarzenie lub reakcja miały miejsce</w:t>
      </w:r>
      <w:r w:rsidR="00AC4D98">
        <w:t>, a także rocznych sprawozdań o </w:t>
      </w:r>
      <w:r w:rsidRPr="007D3D0A">
        <w:t>niepożądanych zdarzeniach i niepożądanych reakcjach, w tym poważnych niepożądanych zdarzeniach i poważnych niepożądanych reakcjach;</w:t>
      </w:r>
    </w:p>
    <w:p w:rsidR="007D3D0A" w:rsidRPr="007D3D0A" w:rsidRDefault="007D3D0A" w:rsidP="00B90215">
      <w:pPr>
        <w:pStyle w:val="ZPKTzmpktartykuempunktem"/>
      </w:pPr>
      <w:r>
        <w:t>13)</w:t>
      </w:r>
      <w:r>
        <w:tab/>
        <w:t>sprawowanie nadzoru specjalistycznego przez właściwą jednostkę organizacyjną publicznej służby krwi, o której mowa w art. 4 ust. 3 pkt 2</w:t>
      </w:r>
      <w:r w:rsidRPr="007D3D0A">
        <w:t>–4, nad organizacją krwiolecznictwa w podmiotach leczniczych wykon</w:t>
      </w:r>
      <w:r w:rsidR="00FB42C3">
        <w:t>ujących działalność leczniczą w </w:t>
      </w:r>
      <w:r w:rsidRPr="007D3D0A">
        <w:t>rodzaju stacjonarne i całodobowe świadczenia zdrowotne, w których przebywają pacjenci ze wskazaniami do leczenia krwią i jej składnikami, bankach krwi oraz pracowniach immunologii transfuzjologicznej;</w:t>
      </w:r>
    </w:p>
    <w:p w:rsidR="007D3D0A" w:rsidRPr="007D3D0A" w:rsidRDefault="007D3D0A" w:rsidP="009E5EA4">
      <w:pPr>
        <w:pStyle w:val="ZPKTzmpktartykuempunktem"/>
        <w:keepNext/>
      </w:pPr>
      <w:r>
        <w:t>14)</w:t>
      </w:r>
      <w:r>
        <w:tab/>
        <w:t xml:space="preserve">przekazywanie </w:t>
      </w:r>
      <w:r w:rsidRPr="007D3D0A">
        <w:t>do ministra właściwego do spraw zdrowia oraz przechowywanie co najmniej przez 15 lat sprawozdania z działalności jednostki organizacyjnej publicznej służby krwi za poprzedni rok, zgodnie z wymaganiami dobrej praktyki pobierania krwi i jej składników, badania, preparatyki, przechowywania, wydawania i transportu, obejmującego w szczególności:</w:t>
      </w:r>
    </w:p>
    <w:p w:rsidR="007D3D0A" w:rsidRPr="007D3D0A" w:rsidRDefault="007D3D0A" w:rsidP="00B90215">
      <w:pPr>
        <w:pStyle w:val="ZLITwPKTzmlitwpktartykuempunktem"/>
      </w:pPr>
      <w:r>
        <w:t>a)</w:t>
      </w:r>
      <w:r>
        <w:tab/>
        <w:t>całkowitą liczbę dawców krwi,</w:t>
      </w:r>
    </w:p>
    <w:p w:rsidR="007D3D0A" w:rsidRPr="007D3D0A" w:rsidRDefault="007D3D0A" w:rsidP="00B90215">
      <w:pPr>
        <w:pStyle w:val="ZLITwPKTzmlitwpktartykuempunktem"/>
      </w:pPr>
      <w:r>
        <w:lastRenderedPageBreak/>
        <w:t>b)</w:t>
      </w:r>
      <w:r>
        <w:tab/>
        <w:t>całkowitą liczbę donacji z podziałem na ich rodzaje,</w:t>
      </w:r>
    </w:p>
    <w:p w:rsidR="007D3D0A" w:rsidRPr="007D3D0A" w:rsidRDefault="007D3D0A" w:rsidP="00B90215">
      <w:pPr>
        <w:pStyle w:val="ZLITwPKTzmlitwpktartykuempunktem"/>
      </w:pPr>
      <w:r>
        <w:t>c)</w:t>
      </w:r>
      <w:r>
        <w:tab/>
        <w:t>aktualny wykaz zaopatrywanych banków krwi,</w:t>
      </w:r>
    </w:p>
    <w:p w:rsidR="007D3D0A" w:rsidRPr="007D3D0A" w:rsidRDefault="007D3D0A" w:rsidP="00B90215">
      <w:pPr>
        <w:pStyle w:val="ZLITwPKTzmlitwpktartykuempunktem"/>
      </w:pPr>
      <w:r>
        <w:t>d)</w:t>
      </w:r>
      <w:r>
        <w:tab/>
        <w:t>całkowitą liczbę niewykorzystanych donacji,</w:t>
      </w:r>
    </w:p>
    <w:p w:rsidR="007D3D0A" w:rsidRPr="007D3D0A" w:rsidRDefault="007D3D0A" w:rsidP="00B90215">
      <w:pPr>
        <w:pStyle w:val="ZLITwPKTzmlitwpktartykuempunktem"/>
      </w:pPr>
      <w:r>
        <w:t>e)</w:t>
      </w:r>
      <w:r>
        <w:tab/>
        <w:t>liczbę wszystkich składników krwi uzyskanych i wydanych,</w:t>
      </w:r>
    </w:p>
    <w:p w:rsidR="007D3D0A" w:rsidRPr="007D3D0A" w:rsidRDefault="007D3D0A" w:rsidP="00B90215">
      <w:pPr>
        <w:pStyle w:val="ZLITwPKTzmlitwpktartykuempunktem"/>
      </w:pPr>
      <w:r>
        <w:t>f)</w:t>
      </w:r>
      <w:r>
        <w:tab/>
        <w:t>występowanie markerów chorób zakaźnych u dawców krwi i częstość ich występowania,</w:t>
      </w:r>
    </w:p>
    <w:p w:rsidR="007D3D0A" w:rsidRPr="007D3D0A" w:rsidRDefault="007D3D0A" w:rsidP="00B90215">
      <w:pPr>
        <w:pStyle w:val="ZLITwPKTzmlitwpktartykuempunktem"/>
      </w:pPr>
      <w:r>
        <w:t>g)</w:t>
      </w:r>
      <w:r>
        <w:tab/>
        <w:t>liczbę wycofanych składników krwi,</w:t>
      </w:r>
    </w:p>
    <w:p w:rsidR="007D3D0A" w:rsidRPr="007D3D0A" w:rsidRDefault="007D3D0A" w:rsidP="00B90215">
      <w:pPr>
        <w:pStyle w:val="ZLITwPKTzmlitwpktartykuempunktem"/>
      </w:pPr>
      <w:r>
        <w:t>h)</w:t>
      </w:r>
      <w:r>
        <w:tab/>
        <w:t xml:space="preserve">liczbę niepożądanych zdarzeń i niepożądanych reakcji, w </w:t>
      </w:r>
      <w:r w:rsidRPr="007D3D0A">
        <w:t>tym poważnych niepożądanych zdarzeń i poważnych niepożądanych reakcji;</w:t>
      </w:r>
    </w:p>
    <w:p w:rsidR="007D3D0A" w:rsidRPr="007D3D0A" w:rsidRDefault="007D3D0A" w:rsidP="00B90215">
      <w:pPr>
        <w:pStyle w:val="ZPKTzmpktartykuempunktem"/>
      </w:pPr>
      <w:r>
        <w:t>15)</w:t>
      </w:r>
      <w:r>
        <w:tab/>
        <w:t>organizowanie i przeprowadzanie s</w:t>
      </w:r>
      <w:r w:rsidR="00AC4D98">
        <w:t>zkoleń z zakresu krwiodawstwa i </w:t>
      </w:r>
      <w:r>
        <w:t>krwiolecznictwa;</w:t>
      </w:r>
    </w:p>
    <w:p w:rsidR="007D3D0A" w:rsidRPr="007D3D0A" w:rsidRDefault="007D3D0A" w:rsidP="00B90215">
      <w:pPr>
        <w:pStyle w:val="ZPKTzmpktartykuempunktem"/>
      </w:pPr>
      <w:r>
        <w:t>16)</w:t>
      </w:r>
      <w:r>
        <w:tab/>
        <w:t>prowadzenie pracowni konsultacyjnych w zakresie badań immunohematologicznych;</w:t>
      </w:r>
    </w:p>
    <w:p w:rsidR="007D3D0A" w:rsidRPr="007D3D0A" w:rsidRDefault="007D3D0A" w:rsidP="00B90215">
      <w:pPr>
        <w:pStyle w:val="ZPKTzmpktartykuempunktem"/>
      </w:pPr>
      <w:r>
        <w:t>17)</w:t>
      </w:r>
      <w:r w:rsidR="00320A28">
        <w:tab/>
      </w:r>
      <w:r>
        <w:t xml:space="preserve">wykonywanie zadań </w:t>
      </w:r>
      <w:r w:rsidRPr="007D3D0A">
        <w:t>związanych z obronnością państwa, w tym zadań mobilizacyjnych, w zakresie krwiodawstwa i krwiolecznictwa – w przypadku Wojskowego Centrum.</w:t>
      </w:r>
    </w:p>
    <w:p w:rsidR="007D3D0A" w:rsidRPr="007D3D0A" w:rsidRDefault="007D3D0A" w:rsidP="00B90215">
      <w:pPr>
        <w:pStyle w:val="ZUSTzmustartykuempunktem"/>
      </w:pPr>
      <w:r>
        <w:t>2. Zadanie, o którym mowa w ust. 1 pkt 5, właściwa jednostka organizacyjna publicznej służby krwi realizuje na podstawie zamówienia indywidualnego lub zbiorczego na krew i jej składniki. W przypadku uzyskania przez podmiot leczniczy, dla którego podmiotem tworzącym jest minister właściwy do spraw wewnętrznych lub Minister Obrony Narodowej, zezwolenia wydanego przez jednostkę organizacyjną publicznej służby krwi, o której mowa w art. 4 ust. 3 pkt 3 i 4, zadanie to może być realizowane, na rzecz tego podmiotu leczniczego, przez najbliższą terytorialnie jednostkę organizacyjną publicznej służby krwi.</w:t>
      </w:r>
    </w:p>
    <w:p w:rsidR="007D3D0A" w:rsidRPr="007D3D0A" w:rsidRDefault="007D3D0A" w:rsidP="00B90215">
      <w:pPr>
        <w:pStyle w:val="ZUSTzmustartykuempunktem"/>
      </w:pPr>
      <w:r>
        <w:t xml:space="preserve">3. W przypadku braku możliwości zrealizowania zamówienia, </w:t>
      </w:r>
      <w:r w:rsidR="00AC4D98">
        <w:t>o którym mowa w </w:t>
      </w:r>
      <w:r>
        <w:t>ust. 2, z własnych zasobów, właściwa jednostka organizacyjna publicznej służby krwi w pierwszej kolejności zwraca się do najbliższej jednostki organizacyjnej publicznej służby krwi o wydanie zamówionej krwi lub jej składników.</w:t>
      </w:r>
      <w:r w:rsidR="00B26969">
        <w:t>”</w:t>
      </w:r>
      <w:r>
        <w:t>;</w:t>
      </w:r>
    </w:p>
    <w:p w:rsidR="007D3D0A" w:rsidRDefault="007D3D0A" w:rsidP="009E5EA4">
      <w:pPr>
        <w:pStyle w:val="PKTpunkt"/>
        <w:keepNext/>
      </w:pPr>
      <w:r>
        <w:t>24)</w:t>
      </w:r>
      <w:r w:rsidR="00B26969">
        <w:tab/>
      </w:r>
      <w:r>
        <w:t>w art. 29 w ust. 1 pkt 1 otrzymuje brzmienie:</w:t>
      </w:r>
    </w:p>
    <w:p w:rsidR="007D3D0A" w:rsidRDefault="00B26969" w:rsidP="00B90215">
      <w:pPr>
        <w:pStyle w:val="ZPKTzmpktartykuempunktem"/>
      </w:pPr>
      <w:r>
        <w:t>„</w:t>
      </w:r>
      <w:r w:rsidR="007D3D0A" w:rsidRPr="00F63F9D">
        <w:t>1)</w:t>
      </w:r>
      <w:r>
        <w:tab/>
      </w:r>
      <w:r w:rsidR="007D3D0A" w:rsidRPr="00F63F9D">
        <w:t>czynności i badań związanych z przetaczaniem krwi</w:t>
      </w:r>
      <w:r w:rsidR="007D3D0A">
        <w:t xml:space="preserve"> i jej składników</w:t>
      </w:r>
      <w:r w:rsidR="007D3D0A" w:rsidRPr="00F63F9D">
        <w:t>;</w:t>
      </w:r>
      <w:r>
        <w:t>”</w:t>
      </w:r>
      <w:r w:rsidR="007D3D0A">
        <w:t>;</w:t>
      </w:r>
    </w:p>
    <w:p w:rsidR="007D3D0A" w:rsidRDefault="007D3D0A" w:rsidP="009E5EA4">
      <w:pPr>
        <w:pStyle w:val="PKTpunkt"/>
        <w:keepNext/>
      </w:pPr>
      <w:r>
        <w:lastRenderedPageBreak/>
        <w:t>25)</w:t>
      </w:r>
      <w:r w:rsidR="00B26969">
        <w:tab/>
      </w:r>
      <w:r>
        <w:t>po rozdziale 6 dodaje się rozdział 6a w brzmieniu:</w:t>
      </w:r>
    </w:p>
    <w:p w:rsidR="007D3D0A" w:rsidRPr="007D3D0A" w:rsidRDefault="00B26969" w:rsidP="00B90215">
      <w:pPr>
        <w:pStyle w:val="ZROZDZODDZOZNzmoznrozdzoddzartykuempunktem"/>
      </w:pPr>
      <w:r>
        <w:t>„</w:t>
      </w:r>
      <w:r w:rsidR="007D3D0A" w:rsidRPr="007D3D0A">
        <w:t>Rozdział 6a</w:t>
      </w:r>
    </w:p>
    <w:p w:rsidR="007D3D0A" w:rsidRPr="007D3D0A" w:rsidRDefault="007D3D0A" w:rsidP="009E5EA4">
      <w:pPr>
        <w:pStyle w:val="ZROZDZODDZPRZEDMzmprzedmrozdzoddzartykuempunktem"/>
      </w:pPr>
      <w:r w:rsidRPr="004C2A77">
        <w:t>Czuwanie nad bezpieczeństwem krwi i jej składników</w:t>
      </w:r>
    </w:p>
    <w:p w:rsidR="007D3D0A" w:rsidRPr="007D3D0A" w:rsidRDefault="007D3D0A" w:rsidP="00B26969">
      <w:pPr>
        <w:pStyle w:val="ZARTzmartartykuempunktem"/>
        <w:widowControl w:val="0"/>
      </w:pPr>
      <w:r w:rsidRPr="007D3D0A">
        <w:t xml:space="preserve">Art. 29a. </w:t>
      </w:r>
      <w:r>
        <w:t>1. Jednostki organizacyjne publiczne</w:t>
      </w:r>
      <w:r w:rsidR="00AC4D98">
        <w:t>j służby krwi, o których mowa w </w:t>
      </w:r>
      <w:r>
        <w:t>art.</w:t>
      </w:r>
      <w:r w:rsidR="00B90215">
        <w:t> </w:t>
      </w:r>
      <w:r>
        <w:t xml:space="preserve">4 ust. 3 pkt 2–4, prowadzą system czuwania nad bezpieczeństwem krwi i jej składników pobranych, badanych, przetwarzanych, przechowywanych, wydawanych lub rozprowadzanych na terytorium Rzeczypospolitej Polskiej, zwany dalej </w:t>
      </w:r>
      <w:r w:rsidR="00B26969">
        <w:t>„</w:t>
      </w:r>
      <w:r>
        <w:t>systemem czuwania</w:t>
      </w:r>
      <w:r w:rsidR="00B26969">
        <w:t>”</w:t>
      </w:r>
      <w:r>
        <w:t>, który umożliwia prześledzenie drogi krwi i jej składników od dawcy krwi do biorcy krwi i odwrotnie. Systemem czuwania są objęte podmioty lecznicze, w których dokonuje się przetoczeń biorcom krwi.</w:t>
      </w:r>
    </w:p>
    <w:p w:rsidR="007D3D0A" w:rsidRDefault="007D3D0A" w:rsidP="00B90215">
      <w:pPr>
        <w:pStyle w:val="ZUSTzmustartykuempunktem"/>
      </w:pPr>
      <w:r>
        <w:t>2. Dla potrzeb systemu czuwania jednostki organiza</w:t>
      </w:r>
      <w:r w:rsidR="00AC4D98">
        <w:t>cyjne publicznej służby krwi, o </w:t>
      </w:r>
      <w:r>
        <w:t>których mowa w art. 4 ust. 3 pkt 2–4, prowadzą system jednoznacznej identyfikacji każdego dawcy krwi, każdej pobranej jednostki krwi i każdego przetworzonego składnika krwi, niezależnie od jego przeznaczenia.</w:t>
      </w:r>
    </w:p>
    <w:p w:rsidR="007D3D0A" w:rsidRDefault="007D3D0A" w:rsidP="009E5EA4">
      <w:pPr>
        <w:pStyle w:val="ZUSTzmustartykuempunktem"/>
        <w:keepNext/>
      </w:pPr>
      <w:r>
        <w:t>3. System jednoznacznej identyfikacji, o którym mowa w ust. 2, zapewnia:</w:t>
      </w:r>
    </w:p>
    <w:p w:rsidR="007D3D0A" w:rsidRDefault="007D3D0A" w:rsidP="00B90215">
      <w:pPr>
        <w:pStyle w:val="ZPKTzmpktartykuempunktem"/>
      </w:pPr>
      <w:r>
        <w:t>1)</w:t>
      </w:r>
      <w:r>
        <w:tab/>
        <w:t>określenie danych dotyczących pobrania krwi i jej składników, badania, preparatyki i przechowywania krwi i jej składników;</w:t>
      </w:r>
    </w:p>
    <w:p w:rsidR="007D3D0A" w:rsidRDefault="007D3D0A" w:rsidP="00B90215">
      <w:pPr>
        <w:pStyle w:val="ZPKTzmpktartykuempunktem"/>
      </w:pPr>
      <w:r>
        <w:t>2)</w:t>
      </w:r>
      <w:r>
        <w:tab/>
        <w:t>czuwanie nad bezpieczeństwem krwi i jej składników w drodze od dawcy krwi do biorcy krwi i odwrotnie;</w:t>
      </w:r>
    </w:p>
    <w:p w:rsidR="007D3D0A" w:rsidRDefault="007D3D0A" w:rsidP="00B90215">
      <w:pPr>
        <w:pStyle w:val="ZPKTzmpktartykuempunktem"/>
      </w:pPr>
      <w:r>
        <w:t>3)</w:t>
      </w:r>
      <w:r>
        <w:tab/>
        <w:t>niepowtarzalność oznakowania.</w:t>
      </w:r>
    </w:p>
    <w:p w:rsidR="007D3D0A" w:rsidRDefault="007D3D0A" w:rsidP="00B90215">
      <w:pPr>
        <w:pStyle w:val="ZUSTzmustartykuempunktem"/>
      </w:pPr>
      <w:r>
        <w:t>4. Jednostki organizacyjne publicznej służby krwi, o których mowa w art. 4 ust. 3 pkt 2–4, prowadzą system rejestracji każdej jednostki krwi lub składnika krwi niezależnie od miejsca ich pobrania oraz końcowego przeznaczenia, a także niezależnie od tego, czy krew lub jej składnik zostały przetoczon</w:t>
      </w:r>
      <w:r w:rsidR="00B90215">
        <w:t>e, wycofane lub zwrócone do nich</w:t>
      </w:r>
      <w:r>
        <w:t>.</w:t>
      </w:r>
    </w:p>
    <w:p w:rsidR="007D3D0A" w:rsidRDefault="007D3D0A" w:rsidP="00B90215">
      <w:pPr>
        <w:pStyle w:val="ZUSTzmustartykuempunktem"/>
      </w:pPr>
      <w:r>
        <w:t>5. Jednostki organizacyjne publicznej służby krwi, o których mowa w art. 4 ust. 3 pkt 2–4, posiadają niepowtarzalny numer identyfikacyjny,</w:t>
      </w:r>
      <w:r w:rsidR="00B90215">
        <w:t xml:space="preserve"> pozwalający na bezpośrednie ich</w:t>
      </w:r>
      <w:r>
        <w:t xml:space="preserve"> powiązanie z każdą pobraną i poddaną preparatyce jednostką krwi lub składnikiem krwi.</w:t>
      </w:r>
    </w:p>
    <w:p w:rsidR="007D3D0A" w:rsidRDefault="007D3D0A" w:rsidP="00B90215">
      <w:pPr>
        <w:pStyle w:val="ZUSTzmustartykuempunktem"/>
      </w:pPr>
      <w:r>
        <w:t xml:space="preserve">6. Minister właściwy do spraw zdrowia określi, w drodze rozporządzenia, sposób tworzenia niepowtarzalnego oznakowania umożliwiającego identyfikację jednostek organizacyjnych publicznej służby krwi, o których mowa w art. 4 ust. 3 pkt 2–4, dawcy krwi oraz sposób oznaczania krwi i jej składników za pomocą tego oznakowania, </w:t>
      </w:r>
      <w:r>
        <w:lastRenderedPageBreak/>
        <w:t>uwzględniając konieczność zapewnienia bezpieczeństwa biorcy krwi oraz możliwość prawidłowego prześledzenia całości drogi krwi i jej składników od dawcy krwi do biorcy krwi.</w:t>
      </w:r>
    </w:p>
    <w:p w:rsidR="007D3D0A" w:rsidRPr="007D3D0A" w:rsidRDefault="007D3D0A" w:rsidP="00B26969">
      <w:pPr>
        <w:pStyle w:val="ZARTzmartartykuempunktem"/>
        <w:widowControl w:val="0"/>
      </w:pPr>
      <w:r w:rsidRPr="007D3D0A">
        <w:t xml:space="preserve">Art. 29b. </w:t>
      </w:r>
      <w:r>
        <w:t>1. Podmiot leczniczy dokonujący przetoczenia krwi lub jej składników jest obowiązany niezwłocznie, jednak nie później niż w terminie 24 godzin, zgłosić każde niepożądane zdarzenie oraz każdą niepożądaną reakcję do Instytutu za pośrednictwem właściwej jednostki organizacyjnej publicznej służby krwi.</w:t>
      </w:r>
    </w:p>
    <w:p w:rsidR="007D3D0A" w:rsidRDefault="00B90215" w:rsidP="00B90215">
      <w:pPr>
        <w:pStyle w:val="ZUSTzmustartykuempunktem"/>
      </w:pPr>
      <w:r>
        <w:t xml:space="preserve">2. </w:t>
      </w:r>
      <w:r w:rsidR="007D3D0A">
        <w:t>W przypadku wystąpienia poważnego niepożądanego zdarzenia lub poważnej niepożądanej reakcji kierownik właściwej jednostki organizacyjnej publicznej służby krwi lu</w:t>
      </w:r>
      <w:r w:rsidR="00E75C06">
        <w:t>b upoważniona przez niego osoba</w:t>
      </w:r>
      <w:r w:rsidR="007D3D0A">
        <w:t xml:space="preserve"> dokonuje ko</w:t>
      </w:r>
      <w:r w:rsidR="00E75C06">
        <w:t>ntroli postępowania w związku z </w:t>
      </w:r>
      <w:r w:rsidR="007D3D0A">
        <w:t>zabiegiem przetoczenia oraz udziela wskazówek dotyczących postępowania po wystąpieniu poważnego niepożądanego zdarzenia lub p</w:t>
      </w:r>
      <w:r w:rsidR="00E75C06">
        <w:t>oważnej niepożądanej reakcji. O </w:t>
      </w:r>
      <w:r w:rsidR="007D3D0A">
        <w:t>wynikach kontroli i udzielonych wskazówkach właściwa jednostka organizacyjna publicznej służby krwi, o której mowa w art. 23 ust. 3a, 4a i 5a, informuje kontrolowany podmiot oraz jednostkę, która przygotowała dany składnik krwi.</w:t>
      </w:r>
    </w:p>
    <w:p w:rsidR="007D3D0A" w:rsidRDefault="007D3D0A" w:rsidP="00B26969">
      <w:pPr>
        <w:pStyle w:val="ZARTzmartartykuempunktem"/>
        <w:keepNext/>
        <w:widowControl w:val="0"/>
      </w:pPr>
      <w:r>
        <w:t>3. Jednostki organizacyjne publicznej służby krwi, o których mowa w art. 4 ust. 3 pkt 2–4, oraz podmioty lecznicze są obowiązane przechowywać dane niezbędne do monitorowania drogi krwi i jej składników przez 30 lat, licząc od końca roku kalendarzowego, w którym dokonano ostatniego w</w:t>
      </w:r>
      <w:r w:rsidR="00E75C06">
        <w:t>pisu, na zasadach określonych w </w:t>
      </w:r>
      <w:r>
        <w:t>ustawie z dnia 6 listopada 2008 r. o prawach pacjenta i Rzeczn</w:t>
      </w:r>
      <w:r w:rsidR="00E75C06">
        <w:t>iku Praw Pacjenta (Dz. </w:t>
      </w:r>
      <w:r w:rsidR="00B90215">
        <w:t>U. z 2016 r. poz. 186</w:t>
      </w:r>
      <w:r w:rsidR="003D17C2">
        <w:t>)</w:t>
      </w:r>
      <w:r w:rsidR="00E75C06">
        <w:t>.</w:t>
      </w:r>
      <w:r w:rsidR="00B26969">
        <w:t>”</w:t>
      </w:r>
      <w:r>
        <w:t>;</w:t>
      </w:r>
    </w:p>
    <w:p w:rsidR="007D3D0A" w:rsidRPr="008B53B1" w:rsidRDefault="007D3D0A" w:rsidP="009E5EA4">
      <w:pPr>
        <w:pStyle w:val="PKTpunkt"/>
        <w:keepNext/>
      </w:pPr>
      <w:r>
        <w:t>26)</w:t>
      </w:r>
      <w:r w:rsidR="00B26969">
        <w:tab/>
      </w:r>
      <w:r w:rsidR="003D17C2">
        <w:t>art. 30–</w:t>
      </w:r>
      <w:r>
        <w:t>32 otrzymują brzmienie:</w:t>
      </w:r>
    </w:p>
    <w:p w:rsidR="007D3D0A" w:rsidRDefault="00B26969" w:rsidP="009E5EA4">
      <w:pPr>
        <w:pStyle w:val="ZARTzmartartykuempunktem"/>
        <w:keepNext/>
        <w:widowControl w:val="0"/>
      </w:pPr>
      <w:r>
        <w:t>„</w:t>
      </w:r>
      <w:r w:rsidR="007D3D0A">
        <w:t>Art. 30. Kto, w celu uzyskania korzyści majątkowej lub osobistej, wbrew przepisom ustawy, nabywa lub zbywa krew lub jej składniki, pośredniczy w ich nabyciu lub zbyciu albo bierze udział w przetaczaniu pozyskanej krwi lub jej składników,</w:t>
      </w:r>
    </w:p>
    <w:p w:rsidR="007D3D0A" w:rsidRDefault="007D3D0A" w:rsidP="003D17C2">
      <w:pPr>
        <w:pStyle w:val="ZSKARNzmsankcjikarnejwszczeglnociwKodeksiekarnym"/>
      </w:pPr>
      <w:r>
        <w:t>podlega karze pozbawienia wolności do lat 3.</w:t>
      </w:r>
    </w:p>
    <w:p w:rsidR="007D3D0A" w:rsidRDefault="007D3D0A" w:rsidP="009E5EA4">
      <w:pPr>
        <w:pStyle w:val="ZARTzmartartykuempunktem"/>
        <w:keepNext/>
        <w:widowControl w:val="0"/>
      </w:pPr>
      <w:r>
        <w:t xml:space="preserve">Art. 31. </w:t>
      </w:r>
      <w:r w:rsidRPr="004675A1">
        <w:t>Kto wbrew przepisom ustawy, pobiera krew lub jej składniki z organizmu innej osoby w celu jej przetoczenia, oddzielenia jej składników lub poddania preparatyce</w:t>
      </w:r>
      <w:r>
        <w:t>,</w:t>
      </w:r>
    </w:p>
    <w:p w:rsidR="007D3D0A" w:rsidRPr="008B53B1" w:rsidRDefault="007D3D0A" w:rsidP="003D17C2">
      <w:pPr>
        <w:pStyle w:val="ZSKARNzmsankcjikarnejwszczeglnociwKodeksiekarnym"/>
      </w:pPr>
      <w:r>
        <w:t>podlega grzywnie, karze ograniczenia wolności albo karze pozbawienia wolności do lat 2.</w:t>
      </w:r>
    </w:p>
    <w:p w:rsidR="007D3D0A" w:rsidRDefault="007D3D0A" w:rsidP="009E5EA4">
      <w:pPr>
        <w:pStyle w:val="ZARTzmartartykuempunktem"/>
        <w:keepNext/>
        <w:widowControl w:val="0"/>
      </w:pPr>
      <w:r>
        <w:t>Art. 32. Kto, będąc osobą, która w jednostce organizacyjnej publicznej służby krwi, o której mowa w art. 4 ust. 3 pkt 2</w:t>
      </w:r>
      <w:r w:rsidR="00E75C06">
        <w:t>–</w:t>
      </w:r>
      <w:r>
        <w:t xml:space="preserve">4, odpowiada za zapewnienie warunków </w:t>
      </w:r>
      <w:r>
        <w:lastRenderedPageBreak/>
        <w:t>określonych w art. 19a ust. 1, nie dopełnia tych warunków przy dokonywaniu przywozu krwi lub jej składników na terytorium Rzeczypospolitej Polskiej,</w:t>
      </w:r>
    </w:p>
    <w:p w:rsidR="007D3D0A" w:rsidRPr="007D3D0A" w:rsidRDefault="007D3D0A" w:rsidP="003D17C2">
      <w:pPr>
        <w:pStyle w:val="ZSKARNzmsankcjikarnejwszczeglnociwKodeksiekarnym"/>
      </w:pPr>
      <w:r>
        <w:t>podlega grzywnie, karze ograniczenia wolności albo karze pozbawienia wolności do lat 2.</w:t>
      </w:r>
      <w:r w:rsidR="00B26969">
        <w:t>”</w:t>
      </w:r>
      <w:r w:rsidRPr="007D3D0A">
        <w:t>;</w:t>
      </w:r>
    </w:p>
    <w:p w:rsidR="007D3D0A" w:rsidRPr="007D3D0A" w:rsidRDefault="007D3D0A" w:rsidP="009E5EA4">
      <w:pPr>
        <w:pStyle w:val="PKTpunkt"/>
        <w:keepNext/>
      </w:pPr>
      <w:r>
        <w:t>27</w:t>
      </w:r>
      <w:r w:rsidR="003D17C2">
        <w:t>)</w:t>
      </w:r>
      <w:r w:rsidR="003D17C2">
        <w:tab/>
      </w:r>
      <w:r w:rsidRPr="007D3D0A">
        <w:t>po art. 32 dodaje się art. 32a w brzmieniu:</w:t>
      </w:r>
    </w:p>
    <w:p w:rsidR="007D3D0A" w:rsidRDefault="00B26969" w:rsidP="009E5EA4">
      <w:pPr>
        <w:pStyle w:val="ZARTzmartartykuempunktem"/>
        <w:keepNext/>
        <w:widowControl w:val="0"/>
      </w:pPr>
      <w:r>
        <w:t>„</w:t>
      </w:r>
      <w:r w:rsidR="007D3D0A">
        <w:t>Art. 32a. Kto udaremnia lub utrudnia wykonanie czynności służbowej osobie uprawnionej do przeprowadzenia kontroli w zakres</w:t>
      </w:r>
      <w:r w:rsidR="00AC4D98">
        <w:t>ie nadzoru specjalistycznego, o </w:t>
      </w:r>
      <w:r w:rsidR="007D3D0A">
        <w:t>którym mowa w art. 29, nad organizacją krwiolecznictwa prowadzonego przez Instytut lub właściwą jednostkę organizacyjną publicznej służby krwi,</w:t>
      </w:r>
    </w:p>
    <w:p w:rsidR="007D3D0A" w:rsidRDefault="007D3D0A" w:rsidP="003D17C2">
      <w:pPr>
        <w:pStyle w:val="ZSKARNzmsankcjikarnejwszczeglnociwKodeksiekarnym"/>
      </w:pPr>
      <w:r>
        <w:t>podlega grzywnie, karze ograniczenia wolności albo karze pozbawienia wolności do roku.</w:t>
      </w:r>
      <w:r w:rsidR="00B26969">
        <w:t>”</w:t>
      </w:r>
      <w:r>
        <w:t>.</w:t>
      </w:r>
    </w:p>
    <w:p w:rsidR="007D3D0A" w:rsidRPr="007D3D0A" w:rsidRDefault="007D3D0A" w:rsidP="009E5EA4">
      <w:pPr>
        <w:pStyle w:val="ARTartustawynprozporzdzenia"/>
        <w:keepNext/>
        <w:widowControl w:val="0"/>
      </w:pPr>
      <w:r w:rsidRPr="009E5EA4">
        <w:rPr>
          <w:rStyle w:val="Ppogrubienie"/>
        </w:rPr>
        <w:t>Art.</w:t>
      </w:r>
      <w:r w:rsidR="00AC4D98">
        <w:rPr>
          <w:rStyle w:val="Ppogrubienie"/>
        </w:rPr>
        <w:t> </w:t>
      </w:r>
      <w:r w:rsidRPr="009E5EA4">
        <w:rPr>
          <w:rStyle w:val="Ppogrubienie"/>
        </w:rPr>
        <w:t>2.</w:t>
      </w:r>
      <w:r w:rsidR="00AC4D98">
        <w:t> </w:t>
      </w:r>
      <w:r>
        <w:t>W ustawie z dnia 26 lipca 1991 r. o podatku dochodowym od osób fizycznych (Dz. U. z 2012 r. poz. 361, z późn. zm.</w:t>
      </w:r>
      <w:r w:rsidRPr="007D3D0A">
        <w:rPr>
          <w:rStyle w:val="IGindeksgrny"/>
        </w:rPr>
        <w:footnoteReference w:id="8"/>
      </w:r>
      <w:r w:rsidRPr="007D3D0A">
        <w:rPr>
          <w:rStyle w:val="IGindeksgrny"/>
        </w:rPr>
        <w:t>)</w:t>
      </w:r>
      <w:r w:rsidRPr="007D3D0A">
        <w:t>) wprowadza się następujące zmiany:</w:t>
      </w:r>
    </w:p>
    <w:p w:rsidR="007D3D0A" w:rsidRDefault="003D17C2" w:rsidP="009E5EA4">
      <w:pPr>
        <w:pStyle w:val="PKTpunkt"/>
        <w:keepNext/>
      </w:pPr>
      <w:r>
        <w:t>1)</w:t>
      </w:r>
      <w:r>
        <w:tab/>
      </w:r>
      <w:r w:rsidR="007D3D0A">
        <w:t>w art. 21 w ust. 1 pkt 101 otrzymuje brzmienie:</w:t>
      </w:r>
    </w:p>
    <w:p w:rsidR="007D3D0A" w:rsidRPr="007D3D0A" w:rsidRDefault="00B26969" w:rsidP="003D17C2">
      <w:pPr>
        <w:pStyle w:val="ZPKTzmpktartykuempunktem"/>
      </w:pPr>
      <w:r>
        <w:t>„</w:t>
      </w:r>
      <w:r w:rsidR="007D3D0A">
        <w:t>101)</w:t>
      </w:r>
      <w:r w:rsidR="007D3D0A">
        <w:tab/>
        <w:t xml:space="preserve">przychody uzyskane przez dawców krwi w formie rekompensaty, o której mowa w art. 11 ust. 1 ustawy z dnia 22 sierpnia 1997 r. </w:t>
      </w:r>
      <w:r w:rsidR="007D3D0A" w:rsidRPr="007D3D0A">
        <w:t>o publicznej służbie krwi (Dz. U. z 2014 r. poz. 332 oraz z 2016 r. poz. …);</w:t>
      </w:r>
      <w:r>
        <w:t>”</w:t>
      </w:r>
      <w:r w:rsidR="00E75C06">
        <w:t>;</w:t>
      </w:r>
    </w:p>
    <w:p w:rsidR="007D3D0A" w:rsidRDefault="007D3D0A" w:rsidP="009E5EA4">
      <w:pPr>
        <w:pStyle w:val="PKTpunkt"/>
        <w:keepNext/>
      </w:pPr>
      <w:r>
        <w:t>2)</w:t>
      </w:r>
      <w:r>
        <w:tab/>
        <w:t>w art. 26 w ust. 1 w pkt 9 lit. c otrzymuje brzmienie:</w:t>
      </w:r>
    </w:p>
    <w:p w:rsidR="007D3D0A" w:rsidRPr="007D3D0A" w:rsidRDefault="00B26969" w:rsidP="003D17C2">
      <w:pPr>
        <w:pStyle w:val="ZLITzmlitartykuempunktem"/>
      </w:pPr>
      <w:r>
        <w:t>„</w:t>
      </w:r>
      <w:r w:rsidR="003D17C2">
        <w:t>c)</w:t>
      </w:r>
      <w:r w:rsidR="003D17C2">
        <w:tab/>
      </w:r>
      <w:r w:rsidR="007D3D0A" w:rsidRPr="007D3D0A">
        <w:t>krwiodawstwa realizowanego przez honorowych dawców krwi na podstawie ustawy z dnia 22 sierpnia 1997 r. o publicznej służbie krwi, w wysokości iloczynu kwoty rekompensaty określonej przepisami wydanymi na podstawie art. 11 ust. 2 tej ustawy i litrów oddanej krwi lub równoważnej ilości jej składników przeliczonej zgodnie z art. 8 tej ustawy.</w:t>
      </w:r>
      <w:r>
        <w:t>”</w:t>
      </w:r>
      <w:r w:rsidR="007D3D0A" w:rsidRPr="007D3D0A">
        <w:t>.</w:t>
      </w:r>
    </w:p>
    <w:p w:rsidR="007D3D0A" w:rsidRPr="007D3D0A" w:rsidRDefault="007D3D0A" w:rsidP="009E5EA4">
      <w:pPr>
        <w:pStyle w:val="ARTartustawynprozporzdzenia"/>
        <w:keepNext/>
        <w:widowControl w:val="0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Pr="009E5EA4">
        <w:rPr>
          <w:rStyle w:val="Ppogrubienie"/>
        </w:rPr>
        <w:t>3.</w:t>
      </w:r>
      <w:r w:rsidR="00AC4D98">
        <w:t> </w:t>
      </w:r>
      <w:r w:rsidRPr="007D3D0A">
        <w:t>W ustawie z dnia 6 listopada 2008 r. o prawach pacjenta i Rzeczn</w:t>
      </w:r>
      <w:r w:rsidR="003D17C2">
        <w:t>iku Praw Pacjenta (Dz. U. z 2016</w:t>
      </w:r>
      <w:r w:rsidRPr="007D3D0A">
        <w:t xml:space="preserve"> r. poz</w:t>
      </w:r>
      <w:r w:rsidR="003D17C2">
        <w:t>. 186</w:t>
      </w:r>
      <w:r w:rsidRPr="007D3D0A">
        <w:t xml:space="preserve">) w art. 29 w ust. 1 </w:t>
      </w:r>
      <w:r w:rsidR="003D17C2">
        <w:t xml:space="preserve">po pkt 1 </w:t>
      </w:r>
      <w:r w:rsidRPr="007D3D0A">
        <w:t>dodaje się pkt</w:t>
      </w:r>
      <w:r w:rsidR="003D17C2">
        <w:t> </w:t>
      </w:r>
      <w:r w:rsidRPr="007D3D0A">
        <w:t>1a w brzmieniu:</w:t>
      </w:r>
    </w:p>
    <w:p w:rsidR="007D3D0A" w:rsidRDefault="00B26969" w:rsidP="00B26969">
      <w:pPr>
        <w:pStyle w:val="ZPKTzmpktartykuempunktem"/>
        <w:widowControl w:val="0"/>
      </w:pPr>
      <w:r>
        <w:t>„</w:t>
      </w:r>
      <w:r w:rsidR="007D3D0A" w:rsidRPr="007D3D0A">
        <w:t>1a)</w:t>
      </w:r>
      <w:r w:rsidR="007D3D0A" w:rsidRPr="007D3D0A">
        <w:tab/>
        <w:t xml:space="preserve">dokumentacji medycznej zawierającej </w:t>
      </w:r>
      <w:r w:rsidR="007D3D0A">
        <w:t>dane niezbędne do monitorowania losów krwi i jej składników, która jest przechowywana przez okres 30 lat, licząc od końca roku kalendarzowego, w którym dokonano ostatniego wpisu;</w:t>
      </w:r>
      <w:r>
        <w:t>”</w:t>
      </w:r>
      <w:r w:rsidR="007D3D0A">
        <w:t>.</w:t>
      </w:r>
    </w:p>
    <w:p w:rsidR="00F67C9E" w:rsidRDefault="00F67C9E" w:rsidP="00B26969">
      <w:pPr>
        <w:pStyle w:val="ZPKTzmpktartykuempunktem"/>
        <w:widowControl w:val="0"/>
      </w:pPr>
    </w:p>
    <w:p w:rsidR="00F67C9E" w:rsidRDefault="00F67C9E" w:rsidP="00F67C9E">
      <w:pPr>
        <w:pStyle w:val="ARTartustawynprozporzdzenia"/>
        <w:keepNext/>
        <w:widowControl w:val="0"/>
        <w:spacing w:before="0"/>
        <w:rPr>
          <w:rStyle w:val="Ppogrubienie"/>
        </w:rPr>
      </w:pPr>
    </w:p>
    <w:p w:rsidR="007D3D0A" w:rsidRDefault="007D3D0A" w:rsidP="00F67C9E">
      <w:pPr>
        <w:pStyle w:val="ARTartustawynprozporzdzenia"/>
        <w:keepNext/>
        <w:widowControl w:val="0"/>
        <w:spacing w:before="0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Pr="009E5EA4">
        <w:rPr>
          <w:rStyle w:val="Ppogrubienie"/>
        </w:rPr>
        <w:t>4.</w:t>
      </w:r>
      <w:r w:rsidR="00AC4D98">
        <w:t> </w:t>
      </w:r>
      <w:r>
        <w:t>W ustawie z dnia 5 grudnia 2008 r. o zapobie</w:t>
      </w:r>
      <w:r w:rsidR="00F67C9E">
        <w:t>ganiu oraz zwalczaniu zakażeń i </w:t>
      </w:r>
      <w:r>
        <w:t>chorób zakaźnych u ludzi (Dz. U. z 2013 r. poz. 947, z późn. zm.</w:t>
      </w:r>
      <w:r w:rsidRPr="00D27BA7">
        <w:rPr>
          <w:rStyle w:val="IGindeksgrny"/>
        </w:rPr>
        <w:footnoteReference w:id="9"/>
      </w:r>
      <w:r w:rsidRPr="00D27BA7">
        <w:rPr>
          <w:rStyle w:val="IGindeksgrny"/>
        </w:rPr>
        <w:t>)</w:t>
      </w:r>
      <w:r>
        <w:t>) wprowadza się następujące zmiany:</w:t>
      </w:r>
    </w:p>
    <w:p w:rsidR="007D3D0A" w:rsidRDefault="007D3D0A" w:rsidP="00F67C9E">
      <w:pPr>
        <w:pStyle w:val="PKTpunkt"/>
      </w:pPr>
      <w:r>
        <w:t>1)</w:t>
      </w:r>
      <w:r>
        <w:tab/>
        <w:t>w art. 2 po pkt 2</w:t>
      </w:r>
      <w:r w:rsidR="00F67C9E">
        <w:t>1</w:t>
      </w:r>
      <w:r>
        <w:t xml:space="preserve"> dodaje się pkt 21a w brzmieniu:</w:t>
      </w:r>
    </w:p>
    <w:p w:rsidR="007D3D0A" w:rsidRDefault="00B26969" w:rsidP="00F67C9E">
      <w:pPr>
        <w:pStyle w:val="ZPKTzmpktartykuempunktem"/>
      </w:pPr>
      <w:r>
        <w:t>„</w:t>
      </w:r>
      <w:r w:rsidR="007D3D0A">
        <w:t>21a)</w:t>
      </w:r>
      <w:r w:rsidR="00DB2947">
        <w:tab/>
      </w:r>
      <w:r w:rsidR="007D3D0A">
        <w:t xml:space="preserve">publiczna służba krwi – podmioty, o których mowa w art. 4 ust. 3 ustawy z dnia 22 sierpnia 1997 r. o publicznej służbie </w:t>
      </w:r>
      <w:r w:rsidR="007D3D0A" w:rsidRPr="00FB1890">
        <w:t>krwi</w:t>
      </w:r>
      <w:r>
        <w:t xml:space="preserve"> </w:t>
      </w:r>
      <w:r w:rsidR="007D3D0A" w:rsidRPr="009705C0">
        <w:t>(Dz. U.</w:t>
      </w:r>
      <w:r w:rsidR="007D3D0A">
        <w:t xml:space="preserve"> </w:t>
      </w:r>
      <w:r w:rsidR="007D3D0A" w:rsidRPr="009A6AF8">
        <w:t>z</w:t>
      </w:r>
      <w:r w:rsidR="007D3D0A" w:rsidRPr="00FB1890">
        <w:t xml:space="preserve"> 2014</w:t>
      </w:r>
      <w:r w:rsidR="007D3D0A" w:rsidRPr="009A6AF8">
        <w:t xml:space="preserve"> r. poz. 332 </w:t>
      </w:r>
      <w:r w:rsidR="007D3D0A">
        <w:t>oraz z</w:t>
      </w:r>
      <w:r w:rsidR="003D17C2">
        <w:t> </w:t>
      </w:r>
      <w:r w:rsidR="007D3D0A">
        <w:t>2016</w:t>
      </w:r>
      <w:r w:rsidR="003D17C2">
        <w:t> </w:t>
      </w:r>
      <w:r w:rsidR="007D3D0A">
        <w:t>r. poz. ...</w:t>
      </w:r>
      <w:r w:rsidR="007D3D0A" w:rsidRPr="009A6AF8">
        <w:t xml:space="preserve"> </w:t>
      </w:r>
      <w:r w:rsidR="007D3D0A" w:rsidRPr="00FB1890">
        <w:t>)</w:t>
      </w:r>
      <w:r w:rsidR="007D3D0A">
        <w:t>;</w:t>
      </w:r>
      <w:r>
        <w:t>”</w:t>
      </w:r>
      <w:r w:rsidR="007D3D0A" w:rsidRPr="00FB1890">
        <w:t>;</w:t>
      </w:r>
    </w:p>
    <w:p w:rsidR="007D3D0A" w:rsidRDefault="007D3D0A" w:rsidP="00F67C9E">
      <w:pPr>
        <w:pStyle w:val="PKTpunkt"/>
      </w:pPr>
      <w:r>
        <w:t>2)</w:t>
      </w:r>
      <w:r>
        <w:tab/>
        <w:t>w art. 30 po ust. 4 dodaje się ust. 4a w brzmieniu:</w:t>
      </w:r>
    </w:p>
    <w:p w:rsidR="007D3D0A" w:rsidRDefault="00B26969" w:rsidP="00F67C9E">
      <w:pPr>
        <w:pStyle w:val="ZUSTzmustartykuempunktem"/>
      </w:pPr>
      <w:r>
        <w:t>„</w:t>
      </w:r>
      <w:r w:rsidR="007D3D0A">
        <w:t>4a. Dane zgromadzone w rejestrach zakażeń i zachorowań na chorobę zakaźną, zgonów z powodu zakażenia lub choroby zakaźnej, ich podejrzeń oraz przypadków stwierdzenia dodatniego wyniku badania laborato</w:t>
      </w:r>
      <w:r w:rsidR="00FB42C3">
        <w:t>ryjnego dotyczące osób, które z </w:t>
      </w:r>
      <w:r w:rsidR="007D3D0A">
        <w:t xml:space="preserve">przyczyn zdrowotnych nie mogą być kandydatem na dawcę </w:t>
      </w:r>
      <w:r w:rsidR="00AC4D98">
        <w:t xml:space="preserve">krwi </w:t>
      </w:r>
      <w:r w:rsidR="007D3D0A">
        <w:t>lub dawcą krwi, są udostępniane publicznej służbie krwi. Ud</w:t>
      </w:r>
      <w:r w:rsidR="00FB42C3">
        <w:t>ostępnianie danych odbywa się w </w:t>
      </w:r>
      <w:r w:rsidR="007D3D0A">
        <w:t>formie raportów o zakażeniach i zachorowaniach na chorobę zakaźną i ich podejrzeniach oraz przypadkach stwierdzenia dodatniego wyniku badania laboratoryjnego.</w:t>
      </w:r>
      <w:r>
        <w:t>”</w:t>
      </w:r>
      <w:r w:rsidR="007D3D0A">
        <w:t>.</w:t>
      </w:r>
    </w:p>
    <w:p w:rsidR="007D3D0A" w:rsidRDefault="007D3D0A" w:rsidP="00B26969">
      <w:pPr>
        <w:pStyle w:val="ARTartustawynprozporzdzenia"/>
        <w:widowControl w:val="0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Pr="009E5EA4">
        <w:rPr>
          <w:rStyle w:val="Ppogrubienie"/>
        </w:rPr>
        <w:t>5.</w:t>
      </w:r>
      <w:r w:rsidR="00AC4D98">
        <w:t> </w:t>
      </w:r>
      <w:r w:rsidRPr="007D3D0A">
        <w:t>Do dnia ogłoszenia w Dzienniku Urzędo</w:t>
      </w:r>
      <w:r w:rsidR="00AC4D98">
        <w:t>wym Ministra Zdrowia wymagań, o </w:t>
      </w:r>
      <w:r w:rsidRPr="007D3D0A">
        <w:t>których mowa w art. 25 pkt 12 ustawy zmienianej w art. 1, w brzmieniu nadanym niniejszą ustawą, nie dłużej jednak niż przez okres 9 miesięcy od</w:t>
      </w:r>
      <w:r w:rsidR="00AC4D98">
        <w:t xml:space="preserve"> dnia wejścia w życie ustawy, w </w:t>
      </w:r>
      <w:r w:rsidRPr="007D3D0A">
        <w:t>jednostkach organizacyjnych publicznej służby krwi stosuje się medyczne zasady pobierania krwi, oddzielania jej składników i wydawania, o których mowa w art. 25 pkt 12 ustawy zmienianej w art. 1, w brzmieniu dotychczasowym.</w:t>
      </w:r>
    </w:p>
    <w:p w:rsidR="003D17C2" w:rsidRPr="007D3D0A" w:rsidRDefault="003D17C2" w:rsidP="00B26969">
      <w:pPr>
        <w:pStyle w:val="ARTartustawynprozporzdzenia"/>
        <w:widowControl w:val="0"/>
      </w:pPr>
      <w:r w:rsidRPr="009E5EA4">
        <w:rPr>
          <w:rStyle w:val="Ppogrubienie"/>
        </w:rPr>
        <w:t>Art. 6.</w:t>
      </w:r>
      <w:r w:rsidR="00AC4D98">
        <w:t> </w:t>
      </w:r>
      <w:r>
        <w:t>Akredytacje, które zostały udzielone przed dniem wejścia w życie ustawy, na podstawie art. 14 ustawy zmienianej w art. 1, w brzmieniu dotychczasowym, zachowują ważność na czas ich wydania.</w:t>
      </w:r>
    </w:p>
    <w:p w:rsidR="007D3D0A" w:rsidRDefault="007D3D0A" w:rsidP="003D17C2">
      <w:pPr>
        <w:pStyle w:val="ARTartustawynprozporzdzenia"/>
      </w:pPr>
      <w:r w:rsidRPr="009E5EA4">
        <w:rPr>
          <w:rStyle w:val="Ppogrubienie"/>
        </w:rPr>
        <w:t>Art.</w:t>
      </w:r>
      <w:r w:rsidR="003D17C2" w:rsidRPr="009E5EA4">
        <w:rPr>
          <w:rStyle w:val="Ppogrubienie"/>
        </w:rPr>
        <w:t> 7</w:t>
      </w:r>
      <w:r w:rsidRPr="009E5EA4">
        <w:rPr>
          <w:rStyle w:val="Ppogrubienie"/>
        </w:rPr>
        <w:t>.</w:t>
      </w:r>
      <w:r w:rsidR="00AC4D98">
        <w:t> 1. </w:t>
      </w:r>
      <w:r>
        <w:t>System e-krew, o którym mowa w art. 17 ust. 1</w:t>
      </w:r>
      <w:r w:rsidRPr="00FE349D">
        <w:t xml:space="preserve"> </w:t>
      </w:r>
      <w:r>
        <w:t>ustawy zmienianej</w:t>
      </w:r>
      <w:r w:rsidR="00AC4D98">
        <w:t xml:space="preserve"> w art. 1, w </w:t>
      </w:r>
      <w:r w:rsidRPr="00FE349D">
        <w:t>brzmieniu nadanym niniejszą ustawą</w:t>
      </w:r>
      <w:r>
        <w:t xml:space="preserve">, zastępuje rejestr, o którym mowa w art. 17 ustawy </w:t>
      </w:r>
      <w:r w:rsidRPr="009910ED">
        <w:t>zmienianej w art. 1, w brzmieniu dotychczasowym</w:t>
      </w:r>
      <w:r>
        <w:t>.</w:t>
      </w:r>
    </w:p>
    <w:p w:rsidR="007D3D0A" w:rsidRPr="007D3D0A" w:rsidRDefault="007D3D0A" w:rsidP="003D17C2">
      <w:pPr>
        <w:pStyle w:val="USTustnpkodeksu"/>
      </w:pPr>
      <w:r>
        <w:t xml:space="preserve">2. Jednostki organizacyjne publicznej służby krwi, do dnia 31 grudnia 2020 r., przekazują dane, o których mowa w art. 30 ust. 2 ustawy z dnia 5 grudnia 2008 r. </w:t>
      </w:r>
      <w:r>
        <w:lastRenderedPageBreak/>
        <w:t>o</w:t>
      </w:r>
      <w:r w:rsidR="00AC4D98">
        <w:t> </w:t>
      </w:r>
      <w:r>
        <w:t>zapobieganiu oraz zwalczaniu zakażeń i chorób zakaźnych u ludzi, oraz dane dotyczące zgłoszeń, o których mowa w art. 30 ust. 4a ustawy z dnia 5 grudnia 2008 r. o zapobieganiu oraz zwalczaniu zakażeń i chorób zakaźnych u ludzi, w brzmieniu nadanym niniejszą ustawą, do systemu e-krew</w:t>
      </w:r>
      <w:r w:rsidRPr="007D3D0A">
        <w:t>, o którym mowa w art. 17 ust. 1 ustawy zmienianej w art. 1, w brzmieniu nadanym niniejszą ustawą.</w:t>
      </w:r>
    </w:p>
    <w:p w:rsidR="007D3D0A" w:rsidRDefault="007D3D0A" w:rsidP="00B26969">
      <w:pPr>
        <w:pStyle w:val="ARTartustawynprozporzdzenia"/>
        <w:widowControl w:val="0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="003D17C2" w:rsidRPr="009E5EA4">
        <w:rPr>
          <w:rStyle w:val="Ppogrubienie"/>
        </w:rPr>
        <w:t>8</w:t>
      </w:r>
      <w:r w:rsidRPr="009E5EA4">
        <w:rPr>
          <w:rStyle w:val="Ppogrubienie"/>
        </w:rPr>
        <w:t>.</w:t>
      </w:r>
      <w:r w:rsidR="00AC4D98">
        <w:t> 1. </w:t>
      </w:r>
      <w:r w:rsidRPr="00E825D1">
        <w:t xml:space="preserve">Dane, o których mowa w art. 17 ust. </w:t>
      </w:r>
      <w:r>
        <w:t>5 i 7–9</w:t>
      </w:r>
      <w:r w:rsidRPr="00E825D1">
        <w:t xml:space="preserve"> ustawy</w:t>
      </w:r>
      <w:r>
        <w:t xml:space="preserve"> zmienianej </w:t>
      </w:r>
      <w:r w:rsidR="00AC4D98">
        <w:t>w art. 1, w </w:t>
      </w:r>
      <w:r w:rsidRPr="00E825D1">
        <w:t xml:space="preserve">brzmieniu nadanym niniejszą ustawą, będą przekazywane </w:t>
      </w:r>
      <w:r>
        <w:t>do systemu e-krew, o którym mowa w art. 17 ust. 1</w:t>
      </w:r>
      <w:r w:rsidRPr="00E825D1">
        <w:t xml:space="preserve"> ustawy</w:t>
      </w:r>
      <w:r>
        <w:t xml:space="preserve"> zmienianej </w:t>
      </w:r>
      <w:r w:rsidRPr="00E825D1">
        <w:t>w art. 1, w brzmieniu nadanym niniejszą ustawą</w:t>
      </w:r>
      <w:r>
        <w:t>,</w:t>
      </w:r>
      <w:r w:rsidR="00AC4D98">
        <w:t xml:space="preserve"> w </w:t>
      </w:r>
      <w:r w:rsidRPr="00E825D1">
        <w:t>pełnym zakresie od dnia 2 stycznia 2021 r., z zastrzeżeniem ust. 2.</w:t>
      </w:r>
    </w:p>
    <w:p w:rsidR="007D3D0A" w:rsidRDefault="007D3D0A" w:rsidP="009E5EA4">
      <w:pPr>
        <w:pStyle w:val="USTustnpkodeksu"/>
        <w:keepNext/>
        <w:widowControl w:val="0"/>
      </w:pPr>
      <w:r w:rsidRPr="00E825D1">
        <w:t xml:space="preserve">2. Przekazywanie danych, o których mowa w </w:t>
      </w:r>
      <w:r>
        <w:t>art. 17 ust. 5 i 7–9</w:t>
      </w:r>
      <w:r w:rsidRPr="00E825D1">
        <w:t xml:space="preserve"> ustawy</w:t>
      </w:r>
      <w:r>
        <w:t xml:space="preserve"> zmienianej </w:t>
      </w:r>
      <w:r w:rsidRPr="00E825D1">
        <w:t>w art. 1, w brzmieniu nadanym niniejszą ustawą,</w:t>
      </w:r>
      <w:r w:rsidRPr="0067378E">
        <w:t xml:space="preserve"> </w:t>
      </w:r>
      <w:r>
        <w:t>do systemu e-krew, o którym mowa w art. 17 ust. 1</w:t>
      </w:r>
      <w:r w:rsidRPr="00E825D1">
        <w:t xml:space="preserve"> ustawy</w:t>
      </w:r>
      <w:r>
        <w:t xml:space="preserve"> zmienianej </w:t>
      </w:r>
      <w:r w:rsidRPr="00E825D1">
        <w:t>w art. 1, w brzmieniu nadanym niniejszą ustawą</w:t>
      </w:r>
      <w:r>
        <w:t>,</w:t>
      </w:r>
      <w:r w:rsidRPr="00E825D1">
        <w:t xml:space="preserve"> może odbywać się od dnia wejścia w życie ustawy</w:t>
      </w:r>
      <w:r>
        <w:t xml:space="preserve"> </w:t>
      </w:r>
      <w:r w:rsidRPr="00E825D1">
        <w:t xml:space="preserve">do </w:t>
      </w:r>
      <w:r>
        <w:t>dnia 1 stycznia 2021 r.</w:t>
      </w:r>
      <w:r w:rsidRPr="00E825D1">
        <w:t xml:space="preserve"> </w:t>
      </w:r>
      <w:r w:rsidR="000D6210">
        <w:t>w zakresie wynikającym z </w:t>
      </w:r>
      <w:r>
        <w:t>możliwości technicznych systemu e-krew</w:t>
      </w:r>
      <w:r w:rsidRPr="00E825D1">
        <w:t>. Minimalny zakres przekazywanych danych</w:t>
      </w:r>
      <w:r>
        <w:t xml:space="preserve"> zawiera następujące dane dawcy krwi</w:t>
      </w:r>
      <w:r w:rsidRPr="00E825D1">
        <w:t>:</w:t>
      </w:r>
    </w:p>
    <w:p w:rsidR="007D3D0A" w:rsidRDefault="003D17C2" w:rsidP="00B26969">
      <w:pPr>
        <w:pStyle w:val="PKTpunkt"/>
        <w:widowControl w:val="0"/>
      </w:pPr>
      <w:r>
        <w:t>1)</w:t>
      </w:r>
      <w:r>
        <w:tab/>
      </w:r>
      <w:r w:rsidR="007D3D0A" w:rsidRPr="00E825D1">
        <w:t>imię i nazwisko;</w:t>
      </w:r>
    </w:p>
    <w:p w:rsidR="007D3D0A" w:rsidRDefault="003D17C2" w:rsidP="00B26969">
      <w:pPr>
        <w:pStyle w:val="PKTpunkt"/>
        <w:widowControl w:val="0"/>
      </w:pPr>
      <w:r>
        <w:t>2)</w:t>
      </w:r>
      <w:r>
        <w:tab/>
      </w:r>
      <w:r w:rsidR="007D3D0A" w:rsidRPr="00E825D1">
        <w:t>numer PESEL;</w:t>
      </w:r>
    </w:p>
    <w:p w:rsidR="007D3D0A" w:rsidRDefault="003D17C2" w:rsidP="00B26969">
      <w:pPr>
        <w:pStyle w:val="PKTpunkt"/>
        <w:widowControl w:val="0"/>
      </w:pPr>
      <w:r>
        <w:t>3)</w:t>
      </w:r>
      <w:r>
        <w:tab/>
      </w:r>
      <w:r w:rsidR="007D3D0A" w:rsidRPr="00E825D1">
        <w:t>adres zamieszkania i adres do korespondencji;</w:t>
      </w:r>
    </w:p>
    <w:p w:rsidR="007D3D0A" w:rsidRDefault="003D17C2" w:rsidP="00B26969">
      <w:pPr>
        <w:pStyle w:val="PKTpunkt"/>
        <w:widowControl w:val="0"/>
      </w:pPr>
      <w:r>
        <w:t>4)</w:t>
      </w:r>
      <w:r>
        <w:tab/>
      </w:r>
      <w:r w:rsidR="007D3D0A" w:rsidRPr="00E825D1">
        <w:t>grupę krwi;</w:t>
      </w:r>
    </w:p>
    <w:p w:rsidR="007D3D0A" w:rsidRDefault="003D17C2" w:rsidP="00B26969">
      <w:pPr>
        <w:pStyle w:val="PKTpunkt"/>
        <w:widowControl w:val="0"/>
      </w:pPr>
      <w:r>
        <w:t>5)</w:t>
      </w:r>
      <w:r>
        <w:tab/>
      </w:r>
      <w:r w:rsidR="007D3D0A" w:rsidRPr="00E825D1">
        <w:t>numer karty identyfikacyjnej lub legitymacji dawcy krwi;</w:t>
      </w:r>
    </w:p>
    <w:p w:rsidR="007D3D0A" w:rsidRDefault="003D17C2" w:rsidP="00B26969">
      <w:pPr>
        <w:pStyle w:val="PKTpunkt"/>
        <w:widowControl w:val="0"/>
      </w:pPr>
      <w:r>
        <w:t>6)</w:t>
      </w:r>
      <w:r>
        <w:tab/>
      </w:r>
      <w:r w:rsidR="007D3D0A" w:rsidRPr="00E825D1">
        <w:t>datę i przyczynę skreślenia z rejestru dawców krwi, jeżeli takie zdarzenie zaistniało.</w:t>
      </w:r>
    </w:p>
    <w:p w:rsidR="007D3D0A" w:rsidRDefault="007D3D0A" w:rsidP="00B26969">
      <w:pPr>
        <w:pStyle w:val="ARTartustawynprozporzdzenia"/>
        <w:widowControl w:val="0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="003D17C2" w:rsidRPr="009E5EA4">
        <w:rPr>
          <w:rStyle w:val="Ppogrubienie"/>
        </w:rPr>
        <w:t>9</w:t>
      </w:r>
      <w:r w:rsidRPr="009E5EA4">
        <w:rPr>
          <w:rStyle w:val="Ppogrubienie"/>
        </w:rPr>
        <w:t>.</w:t>
      </w:r>
      <w:r>
        <w:t xml:space="preserve"> Legitymacje Honorowego Dawcy Krwi, Zasłużonego Honorowego Dawcy Krwi oraz Honorowego Dawcy Krwi – Zasłużonego dla Zdrowia Narodu wydane przed dniem wejścia w życie ustawy zachowują ważność po tym dniu.</w:t>
      </w:r>
    </w:p>
    <w:p w:rsidR="007D3D0A" w:rsidRDefault="003D17C2" w:rsidP="003D17C2">
      <w:pPr>
        <w:pStyle w:val="ARTartustawynprozporzdzenia"/>
      </w:pPr>
      <w:r w:rsidRPr="009E5EA4">
        <w:rPr>
          <w:rStyle w:val="Ppogrubienie"/>
        </w:rPr>
        <w:t>Art.</w:t>
      </w:r>
      <w:r w:rsidR="009E5EA4" w:rsidRPr="009E5EA4">
        <w:rPr>
          <w:rStyle w:val="Ppogrubienie"/>
        </w:rPr>
        <w:t> </w:t>
      </w:r>
      <w:r w:rsidRPr="009E5EA4">
        <w:rPr>
          <w:rStyle w:val="Ppogrubienie"/>
        </w:rPr>
        <w:t>10</w:t>
      </w:r>
      <w:r w:rsidR="007D3D0A" w:rsidRPr="009E5EA4">
        <w:rPr>
          <w:rStyle w:val="Ppogrubienie"/>
        </w:rPr>
        <w:t>.</w:t>
      </w:r>
      <w:r w:rsidR="007D3D0A">
        <w:t xml:space="preserve"> 1. Dopuszcza się wydawanie legitymacji Honorowego Dawcy Krwi, na dotychczasowych zasadach, do wyczerpania zapasów, jednak nie dłużej niż przez okres 12</w:t>
      </w:r>
      <w:r>
        <w:t> </w:t>
      </w:r>
      <w:r w:rsidR="007D3D0A">
        <w:t>miesięcy od dnia wejścia w życie ustawy.</w:t>
      </w:r>
    </w:p>
    <w:p w:rsidR="007D3D0A" w:rsidRDefault="007D3D0A" w:rsidP="00B26969">
      <w:pPr>
        <w:pStyle w:val="USTustnpkodeksu"/>
        <w:widowControl w:val="0"/>
      </w:pPr>
      <w:r>
        <w:t>2. Dopuszcza się wydawanie legitymacji oraz odznak Zasłużonego Honorowego Dawcy Krwi oraz Honorowego Dawcy Krwi – Zasłużonego dla Zdrowia Narodu, według wzoru określonego w przepisach wydanych na podstawie art. 7 ust. 4 i art. 8 ust. 3 ustawy zmienianej w art. 1, w brzmieniu dotychczasowym, do wyczerpania zapasów, jednak nie dłużej niż przez okres 12 miesięcy od dnia wejścia w życie ustawy.</w:t>
      </w:r>
    </w:p>
    <w:p w:rsidR="007D3D0A" w:rsidRDefault="00AC4D98" w:rsidP="00B26969">
      <w:pPr>
        <w:pStyle w:val="USTustnpkodeksu"/>
        <w:widowControl w:val="0"/>
      </w:pPr>
      <w:r>
        <w:rPr>
          <w:rStyle w:val="Ppogrubienie"/>
        </w:rPr>
        <w:lastRenderedPageBreak/>
        <w:t>Art. </w:t>
      </w:r>
      <w:r w:rsidR="003D17C2" w:rsidRPr="00AC4D98">
        <w:rPr>
          <w:rStyle w:val="Ppogrubienie"/>
        </w:rPr>
        <w:t>11</w:t>
      </w:r>
      <w:r w:rsidR="007D3D0A" w:rsidRPr="00AC4D98">
        <w:rPr>
          <w:rStyle w:val="Ppogrubienie"/>
        </w:rPr>
        <w:t>.</w:t>
      </w:r>
      <w:r>
        <w:t> 1. </w:t>
      </w:r>
      <w:r w:rsidR="007D3D0A">
        <w:t>Polski Czerwony Krzyż prowadzi ewidencję odznak i legitymacji zgodnie z</w:t>
      </w:r>
      <w:r w:rsidR="000D6210">
        <w:t> </w:t>
      </w:r>
      <w:r w:rsidR="007D3D0A">
        <w:t>dotychczasowymi przepisami nie dłużej niż przez okre</w:t>
      </w:r>
      <w:r>
        <w:t>s 12 miesięcy od dnia wejścia w </w:t>
      </w:r>
      <w:r w:rsidR="007D3D0A">
        <w:t>życie ustawy.</w:t>
      </w:r>
    </w:p>
    <w:p w:rsidR="007D3D0A" w:rsidRDefault="007D3D0A" w:rsidP="00B26969">
      <w:pPr>
        <w:pStyle w:val="USTustnpkodeksu"/>
        <w:widowControl w:val="0"/>
      </w:pPr>
      <w:r>
        <w:t xml:space="preserve">2. Dane, będące podstawą wydawania legitymacji i odznak </w:t>
      </w:r>
      <w:r w:rsidR="00B26969">
        <w:t>„</w:t>
      </w:r>
      <w:r>
        <w:t>Zasłużony Honorowy Dawca Krwi</w:t>
      </w:r>
      <w:r w:rsidR="00B26969">
        <w:t>”</w:t>
      </w:r>
      <w:r w:rsidR="00AC4D98">
        <w:t>, zawarte</w:t>
      </w:r>
      <w:r w:rsidR="0053251A">
        <w:t>,</w:t>
      </w:r>
      <w:r>
        <w:t xml:space="preserve"> przed dniem wejścia w życie ustawy, w kartotekach prowadzonych przez Zarząd Główny oraz Oddziały Okręgowe Polskiego Czerwonego Krzyża, Polski Czerwony Krzyż jest obowiązany wprowadzić do centra</w:t>
      </w:r>
      <w:r w:rsidR="000D6210">
        <w:t>lnej ewidencji, o której mowa w </w:t>
      </w:r>
      <w:r>
        <w:t>art.</w:t>
      </w:r>
      <w:r w:rsidR="00320A28">
        <w:t> </w:t>
      </w:r>
      <w:r>
        <w:t>6 ust. 7 ustawy zmienianej w art. 1, w brzmieniu nadanym niniejszą ustawą, w terminie 12 miesięcy od dnia wejścia w życie ustawy.</w:t>
      </w:r>
    </w:p>
    <w:p w:rsidR="007D3D0A" w:rsidRDefault="007D3D0A" w:rsidP="00B26969">
      <w:pPr>
        <w:pStyle w:val="USTustnpkodeksu"/>
        <w:widowControl w:val="0"/>
      </w:pPr>
      <w:r>
        <w:t>3. Do czasu wprowadzenia do centralnej ewidencji</w:t>
      </w:r>
      <w:r w:rsidRPr="006B329D">
        <w:t xml:space="preserve"> </w:t>
      </w:r>
      <w:r>
        <w:t>danych, o których mowa w ust. 2, zbiory zawarte w kartotekach określonych w ust. 2 będą prowadzone w dotychczasowej formie i będą stanowić podzbiory tej ewidencji.</w:t>
      </w:r>
    </w:p>
    <w:p w:rsidR="007D3D0A" w:rsidRPr="007D3D0A" w:rsidRDefault="007D3D0A" w:rsidP="00B26969">
      <w:pPr>
        <w:pStyle w:val="USTustnpkodeksu"/>
        <w:widowControl w:val="0"/>
      </w:pPr>
      <w:r>
        <w:t>4. Po uzyskaniu pełnej funkcjonalności systemu e-krew, o którym mowa w art. 17 ust. 1 ustawy zmienianej w art. 1, w brzmieniu nadanym niniejszą ustawą, dane z centralnej ewidencji zostaną wprowadzone przez administratora systemu do systemu e-krew.</w:t>
      </w:r>
    </w:p>
    <w:p w:rsidR="007D3D0A" w:rsidRDefault="007D3D0A" w:rsidP="009E5EA4">
      <w:pPr>
        <w:pStyle w:val="ARTartustawynprozporzdzenia"/>
        <w:keepNext/>
      </w:pPr>
      <w:r w:rsidRPr="009E5EA4">
        <w:rPr>
          <w:rStyle w:val="Ppogrubienie"/>
        </w:rPr>
        <w:t>Art.</w:t>
      </w:r>
      <w:r w:rsidR="009E5EA4" w:rsidRPr="009E5EA4">
        <w:rPr>
          <w:rStyle w:val="Ppogrubienie"/>
        </w:rPr>
        <w:t> </w:t>
      </w:r>
      <w:r w:rsidRPr="009E5EA4">
        <w:rPr>
          <w:rStyle w:val="Ppogrubienie"/>
        </w:rPr>
        <w:t>1</w:t>
      </w:r>
      <w:r w:rsidR="003D17C2" w:rsidRPr="009E5EA4">
        <w:rPr>
          <w:rStyle w:val="Ppogrubienie"/>
        </w:rPr>
        <w:t>2</w:t>
      </w:r>
      <w:r w:rsidRPr="009E5EA4">
        <w:rPr>
          <w:rStyle w:val="Ppogrubienie"/>
        </w:rPr>
        <w:t>.</w:t>
      </w:r>
      <w:r>
        <w:t xml:space="preserve"> 1. W latach 2017–2019 i w 2023 r. maksymalny limit wydatków budżetu państwa będących skutkiem finansowym ustawy w części pozostającej w dyspozycji ministra właściwego do spraw zdrowia wynosi 45</w:t>
      </w:r>
      <w:r w:rsidR="00B26969">
        <w:t xml:space="preserve"> </w:t>
      </w:r>
      <w:r>
        <w:t>460 tys. zł, z tym że w poszczególnych latach wyniesie odpowiednio:</w:t>
      </w:r>
    </w:p>
    <w:p w:rsidR="007D3D0A" w:rsidRDefault="007D3D0A" w:rsidP="00B26969">
      <w:pPr>
        <w:pStyle w:val="PKTpunkt"/>
        <w:widowControl w:val="0"/>
      </w:pPr>
      <w:r>
        <w:t>1)</w:t>
      </w:r>
      <w:r>
        <w:tab/>
        <w:t xml:space="preserve">2017 r. – </w:t>
      </w:r>
      <w:r w:rsidRPr="00B51EFE">
        <w:t>2</w:t>
      </w:r>
      <w:r>
        <w:t xml:space="preserve"> </w:t>
      </w:r>
      <w:r w:rsidRPr="00B51EFE">
        <w:t>62</w:t>
      </w:r>
      <w:r>
        <w:t>0 tys. zł;</w:t>
      </w:r>
    </w:p>
    <w:p w:rsidR="007D3D0A" w:rsidRDefault="007D3D0A" w:rsidP="00B26969">
      <w:pPr>
        <w:pStyle w:val="PKTpunkt"/>
        <w:widowControl w:val="0"/>
      </w:pPr>
      <w:r>
        <w:t>2)</w:t>
      </w:r>
      <w:r>
        <w:tab/>
        <w:t>2018 r. – 3 900 tys. zł;</w:t>
      </w:r>
    </w:p>
    <w:p w:rsidR="007D3D0A" w:rsidRDefault="007D3D0A" w:rsidP="00B26969">
      <w:pPr>
        <w:pStyle w:val="PKTpunkt"/>
        <w:widowControl w:val="0"/>
      </w:pPr>
      <w:r>
        <w:t>3)</w:t>
      </w:r>
      <w:r>
        <w:tab/>
        <w:t>2019 r. – 11 940 tys. zł;</w:t>
      </w:r>
    </w:p>
    <w:p w:rsidR="007D3D0A" w:rsidRDefault="007D3D0A" w:rsidP="00B26969">
      <w:pPr>
        <w:pStyle w:val="PKTpunkt"/>
        <w:widowControl w:val="0"/>
      </w:pPr>
      <w:r>
        <w:t>4)</w:t>
      </w:r>
      <w:r>
        <w:tab/>
        <w:t>2023 r. – 2</w:t>
      </w:r>
      <w:r w:rsidRPr="007F30B7">
        <w:t>7</w:t>
      </w:r>
      <w:r>
        <w:t xml:space="preserve"> 0</w:t>
      </w:r>
      <w:r w:rsidRPr="007F30B7">
        <w:t>0</w:t>
      </w:r>
      <w:r>
        <w:t>0 tys. zł.</w:t>
      </w:r>
    </w:p>
    <w:p w:rsidR="007D3D0A" w:rsidRDefault="007D3D0A" w:rsidP="00B26969">
      <w:pPr>
        <w:pStyle w:val="USTustnpkodeksu"/>
        <w:widowControl w:val="0"/>
      </w:pPr>
      <w:r>
        <w:t xml:space="preserve">2. W przypadku przekroczenia lub zagrożenia przekroczenia przyjętego na dany rok budżetowy maksymalnego limitu wydatków, o którym mowa w ust. 1, zostaną zastosowane mechanizmy korygujące polegające na ograniczeniu wydatków ponoszonych na </w:t>
      </w:r>
      <w:r w:rsidRPr="00356744">
        <w:t>rozwój oraz zmiany w zakresie funkcjonalności systemu e-krew</w:t>
      </w:r>
      <w:r>
        <w:t>, o którym mowa w art. 17 ust. 1 ustawy zmienianej w art. 1, w brzmieniu</w:t>
      </w:r>
      <w:r w:rsidRPr="00356744">
        <w:t xml:space="preserve"> </w:t>
      </w:r>
      <w:r>
        <w:t xml:space="preserve">nadanym niniejszą ustawą, </w:t>
      </w:r>
      <w:r w:rsidRPr="00356744">
        <w:t xml:space="preserve">wynikające z doświadczeń </w:t>
      </w:r>
      <w:r>
        <w:t>podmiotów korzystających z tego systemu.</w:t>
      </w:r>
    </w:p>
    <w:p w:rsidR="007D3D0A" w:rsidRDefault="007D3D0A" w:rsidP="00B26969">
      <w:pPr>
        <w:pStyle w:val="USTustnpkodeksu"/>
        <w:widowControl w:val="0"/>
      </w:pPr>
      <w:r>
        <w:t>3. Organem właściwym do monitorowania wykorzystania limitu wydatków, o których mowa w ust. 1, oraz wdrożenia mechanizmów korygujących, o których mowa w ust. 2, jest minister właściwy do spraw zdrowia.</w:t>
      </w:r>
    </w:p>
    <w:p w:rsidR="007D3D0A" w:rsidRPr="007D3D0A" w:rsidRDefault="007D3D0A" w:rsidP="00B26969">
      <w:pPr>
        <w:pStyle w:val="ARTartustawynprozporzdzenia"/>
        <w:widowControl w:val="0"/>
      </w:pPr>
      <w:r w:rsidRPr="009E5EA4">
        <w:rPr>
          <w:rStyle w:val="Ppogrubienie"/>
        </w:rPr>
        <w:lastRenderedPageBreak/>
        <w:t>Art.</w:t>
      </w:r>
      <w:r w:rsidR="00B26969" w:rsidRPr="009E5EA4">
        <w:rPr>
          <w:rStyle w:val="Ppogrubienie"/>
        </w:rPr>
        <w:t> </w:t>
      </w:r>
      <w:r w:rsidR="003D17C2" w:rsidRPr="009E5EA4">
        <w:rPr>
          <w:rStyle w:val="Ppogrubienie"/>
        </w:rPr>
        <w:t>13</w:t>
      </w:r>
      <w:r w:rsidRPr="009E5EA4">
        <w:rPr>
          <w:rStyle w:val="Ppogrubienie"/>
        </w:rPr>
        <w:t>.</w:t>
      </w:r>
      <w:r w:rsidR="00AC4D98">
        <w:t> 1. </w:t>
      </w:r>
      <w:r w:rsidRPr="007D3D0A">
        <w:t>Przepisy wykonawcze wydane na podstawie art. 7 ust. 4,</w:t>
      </w:r>
      <w:r w:rsidR="003D17C2">
        <w:t xml:space="preserve"> art. 8 ust. 3, </w:t>
      </w:r>
      <w:r w:rsidRPr="007D3D0A">
        <w:t xml:space="preserve">art. 14 ust. 1i, art. 16, art. 17 ust. 3 i art. 21 ust. 2 ustawy zmienianej w art. 1, w brzmieniu dotychczasowym, zachowują moc do dnia wejścia w życie przepisów wykonawczych, wydanych na podstawie art. 6 ust. 11, art. 7 ust. 5, art. 14 ust. 1i, art. 16 ust. 7, art. 17 ust. 17 </w:t>
      </w:r>
      <w:r w:rsidR="000D6210">
        <w:t>i </w:t>
      </w:r>
      <w:r w:rsidRPr="007D3D0A">
        <w:t>art. 21 ust. 2 ustawy zmienianej w art. 1, w brzmieniu nadanym niniejszą ustawą, nie dłużej jednak niż przez okres 12 miesięcy od dnia wejścia w życie ustawy.</w:t>
      </w:r>
    </w:p>
    <w:p w:rsidR="007D3D0A" w:rsidRPr="007D3D0A" w:rsidRDefault="007D3D0A" w:rsidP="009E5EA4">
      <w:pPr>
        <w:pStyle w:val="USTustnpkodeksu"/>
      </w:pPr>
      <w:r>
        <w:t xml:space="preserve">2. Przepisy wykonawcze wydane na podstawie art. 19 ust. 2 </w:t>
      </w:r>
      <w:r w:rsidRPr="007D3D0A">
        <w:t>ustawy zmienianej w art. 1, w brzmieniu dotychczasowym, zachowują moc do dnia 31 grudnia 2016 r.</w:t>
      </w:r>
    </w:p>
    <w:p w:rsidR="007D3D0A" w:rsidRPr="002503A7" w:rsidRDefault="007D3D0A" w:rsidP="009E5EA4">
      <w:pPr>
        <w:pStyle w:val="ARTartustawynprozporzdzenia"/>
      </w:pPr>
      <w:r w:rsidRPr="009E5EA4">
        <w:rPr>
          <w:rStyle w:val="Ppogrubienie"/>
        </w:rPr>
        <w:t>Art.</w:t>
      </w:r>
      <w:r w:rsidR="00B26969" w:rsidRPr="009E5EA4">
        <w:rPr>
          <w:rStyle w:val="Ppogrubienie"/>
        </w:rPr>
        <w:t> </w:t>
      </w:r>
      <w:r w:rsidR="00320A28">
        <w:rPr>
          <w:rStyle w:val="Ppogrubienie"/>
        </w:rPr>
        <w:t>14</w:t>
      </w:r>
      <w:r w:rsidRPr="009E5EA4">
        <w:rPr>
          <w:rStyle w:val="Ppogrubienie"/>
        </w:rPr>
        <w:t>.</w:t>
      </w:r>
      <w:r w:rsidR="00AC4D98">
        <w:t> </w:t>
      </w:r>
      <w:r w:rsidRPr="00CF1217">
        <w:t>Ustawa wchodzi w życie po upływie 3 miesięcy od dnia ogłoszenia</w:t>
      </w:r>
      <w:r w:rsidR="000D6210">
        <w:t>, z </w:t>
      </w:r>
      <w:r w:rsidR="00320A28">
        <w:t>wyjątkiem art. 1 pkt 5 w zakresie art. 11 ustawy zmienionej w art. 1 i art. 2, które wchodzą w życie z dniem 1 stycznia 2017 r.</w:t>
      </w:r>
    </w:p>
    <w:sectPr w:rsidR="007D3D0A" w:rsidRPr="002503A7" w:rsidSect="00F401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type w:val="continuous"/>
      <w:pgSz w:w="11906" w:h="16838"/>
      <w:pgMar w:top="1559" w:right="1435" w:bottom="1559" w:left="1418" w:header="709" w:footer="170" w:gutter="0"/>
      <w:cols w:space="708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C06" w:rsidRDefault="00E75C06">
      <w:r>
        <w:separator/>
      </w:r>
    </w:p>
  </w:endnote>
  <w:endnote w:type="continuationSeparator" w:id="0">
    <w:p w:rsidR="00E75C06" w:rsidRDefault="00E7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Default="00E75C0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Default="00E75C0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Pr="00F4013F" w:rsidRDefault="00E75C06" w:rsidP="00F401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C06" w:rsidRDefault="00E75C06">
      <w:r>
        <w:separator/>
      </w:r>
    </w:p>
  </w:footnote>
  <w:footnote w:type="continuationSeparator" w:id="0">
    <w:p w:rsidR="00E75C06" w:rsidRDefault="00E75C06">
      <w:r>
        <w:continuationSeparator/>
      </w:r>
    </w:p>
  </w:footnote>
  <w:footnote w:id="1">
    <w:p w:rsidR="00E75C06" w:rsidRDefault="00E75C06" w:rsidP="007D3D0A">
      <w:pPr>
        <w:pStyle w:val="ODNONIKtreodnonika"/>
      </w:pPr>
      <w:r>
        <w:rPr>
          <w:rStyle w:val="IGindeksgrny"/>
          <w:rFonts w:cs="Times New Roman"/>
        </w:rPr>
        <w:footnoteRef/>
      </w:r>
      <w:r>
        <w:rPr>
          <w:rStyle w:val="IGindeksgrny"/>
          <w:rFonts w:cs="Times New Roman"/>
        </w:rPr>
        <w:t>)</w:t>
      </w:r>
      <w:r>
        <w:tab/>
        <w:t>Niniejsza ustawa dokonuje w zakresie swojej regulacji wdrożenia:</w:t>
      </w:r>
    </w:p>
    <w:p w:rsidR="00E75C06" w:rsidRDefault="00E75C06" w:rsidP="00B26969">
      <w:pPr>
        <w:pStyle w:val="PKTODNONIKApunktodnonika"/>
      </w:pPr>
      <w:r>
        <w:rPr>
          <w:rFonts w:cs="Times New Roman"/>
        </w:rPr>
        <w:t>1)</w:t>
      </w:r>
      <w:r>
        <w:rPr>
          <w:rFonts w:cs="Times New Roman"/>
        </w:rPr>
        <w:tab/>
      </w:r>
      <w:r>
        <w:t>dyrektywy 2002/98/WE Parlamentu Europejskiego i Rady z dnia 27 stycznia 2003 r. ustanawiającej normy jakości i bezpiecznego pobierania, badania, preparatyki, przechowywania, wydawania krwi ludzkiej i składników krwi oraz zmieniającej dyrektywę 2001/83/WE (Dz. Urz. UE L 33 z 08.02.2003, str. 30, z późn. zm.; Dz. Urz. UE Polskie wydanie specjalne, rozdz. 15, t. 7, str. 346, z późn. zm.);</w:t>
      </w:r>
    </w:p>
    <w:p w:rsidR="00E75C06" w:rsidRDefault="00E75C06" w:rsidP="00B26969">
      <w:pPr>
        <w:pStyle w:val="PKTODNONIKApunktodnonika"/>
      </w:pPr>
      <w:r>
        <w:rPr>
          <w:rFonts w:cs="Times New Roman"/>
        </w:rPr>
        <w:t>2)</w:t>
      </w:r>
      <w:r>
        <w:rPr>
          <w:rFonts w:cs="Times New Roman"/>
        </w:rPr>
        <w:tab/>
      </w:r>
      <w:r>
        <w:t xml:space="preserve">dyrektywy Komisji 2004/33/WE z dnia 22 marca 2004 r. wykonującej dyrektywę 2002/98/WE Parlamentu Europejskiego i Rady w zakresie niektórych wymagań </w:t>
      </w:r>
      <w:r w:rsidR="00AC4D98">
        <w:t>technicznych dotyczących krwi i </w:t>
      </w:r>
      <w:r>
        <w:t>składników krwi (Dz. Urz. UE L 91 z 30.03.2004, str. 25, z późn. zm.; Dz. Urz. UE Polskie wydanie specjalne, rozdz. 15, t. 8, str. 272, z późn. zm.);</w:t>
      </w:r>
    </w:p>
    <w:p w:rsidR="00E75C06" w:rsidRDefault="00E75C06" w:rsidP="00B26969">
      <w:pPr>
        <w:pStyle w:val="PKTODNONIKApunktodnonika"/>
      </w:pPr>
      <w:r>
        <w:rPr>
          <w:rFonts w:cs="Times New Roman"/>
        </w:rPr>
        <w:t>3)</w:t>
      </w:r>
      <w:r>
        <w:rPr>
          <w:rFonts w:cs="Times New Roman"/>
        </w:rPr>
        <w:tab/>
      </w:r>
      <w:r>
        <w:t>dyrektywy Komisji 2005/61/WE z dnia 30 września 2005 r. wykonującej dyrektywę 2002/98/WE Parlamentu Europejskiego i Rady w zakresie wymogów dotyczących śledzenia losów krwi oraz powiadamiania o poważnych, niepożądanych reakcjach i zdarzeniach (Dz. Urz. UE L 256 z 01.10.2005, str. 32);</w:t>
      </w:r>
    </w:p>
    <w:p w:rsidR="00E75C06" w:rsidRDefault="00E75C06" w:rsidP="00B26969">
      <w:pPr>
        <w:pStyle w:val="PKTODNONIKApunktodnonika"/>
      </w:pPr>
      <w:r>
        <w:rPr>
          <w:rFonts w:cs="Times New Roman"/>
        </w:rPr>
        <w:t>4)</w:t>
      </w:r>
      <w:r>
        <w:rPr>
          <w:rFonts w:cs="Times New Roman"/>
        </w:rPr>
        <w:tab/>
      </w:r>
      <w:r>
        <w:t>dyrektywy Komisji 2005/62/WE z dnia 30 września 2005 r. wykonującej dyrektywę 2002/98/WE Parlamentu Europejskiego i Rady w zakresie norm i specyfikacji wspólnotowych odnoszących się do systemu jakości obowiązującego w placówkach służby krwi (Dz. Urz. UE L 256 z 01.10.2005, str. 41).</w:t>
      </w:r>
    </w:p>
  </w:footnote>
  <w:footnote w:id="2">
    <w:p w:rsidR="00E75C06" w:rsidRDefault="00E75C06" w:rsidP="007D3D0A">
      <w:pPr>
        <w:pStyle w:val="ODNONIKtreodnonika"/>
      </w:pPr>
      <w:r>
        <w:rPr>
          <w:rStyle w:val="IGindeksgrny"/>
          <w:rFonts w:cs="Times New Roman"/>
        </w:rPr>
        <w:footnoteRef/>
      </w:r>
      <w:r>
        <w:rPr>
          <w:rStyle w:val="IGindeksgrny"/>
          <w:rFonts w:cs="Times New Roman"/>
        </w:rPr>
        <w:t>)</w:t>
      </w:r>
      <w:r>
        <w:tab/>
        <w:t xml:space="preserve">Niniejszą ustawą zmienia się ustawy: ustawę z dnia 26 lipca 1991 r. o podatku dochodowym od osób fizycznych, ustawę z dnia 6 listopada 2008 r. o prawach pacjenta i Rzeczniku Praw Pacjenta oraz ustawę z dnia 5 grudnia 2008 r. o zapobieganiu oraz zwalczaniu zakażeń i chorób zakaźnych u ludzi. </w:t>
      </w:r>
    </w:p>
  </w:footnote>
  <w:footnote w:id="3">
    <w:p w:rsidR="00E75C06" w:rsidRDefault="00E75C06" w:rsidP="007D3D0A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2008 r. Nr 227, poz. 1505, Nr 234, poz. 1570, z 2009 r. Nr 18, poz. 97, Nr 31, poz. 206, Nr 92, poz. 753, Nr 95, poz. 788, Nr 98, poz. 817, z 2010 r. Nr 78, poz. 513, Nr 107, poz. 679, z 2011 r. Nr 63, poz. 322, Nr 82, poz. 451, Nr 106, poz. 622, Nr 112, poz. 654, Nr 113, poz. 657, Nr 122, poz. 696, z 2012 r. poz. 1342 i 1544, z 2013 r. poz. 1245, z 2014 r. poz. 822 i 1491 oraz z 2015 r. poz. 28, 277, 788, 875, 1771, 1830, 1918, 1926 i 1991. </w:t>
      </w:r>
    </w:p>
  </w:footnote>
  <w:footnote w:id="4">
    <w:p w:rsidR="00E75C06" w:rsidRDefault="00E75C06" w:rsidP="007D3D0A">
      <w:pPr>
        <w:pStyle w:val="ODNONIKtreodnonika"/>
      </w:pPr>
      <w:r w:rsidRPr="00C92FEF">
        <w:rPr>
          <w:rStyle w:val="Odwoanieprzypisudolnego"/>
        </w:rPr>
        <w:footnoteRef/>
      </w:r>
      <w:r w:rsidRPr="00C92FEF">
        <w:rPr>
          <w:vertAlign w:val="superscript"/>
        </w:rPr>
        <w:t>)</w:t>
      </w:r>
      <w:r>
        <w:tab/>
      </w:r>
      <w:r w:rsidRPr="00C92FEF">
        <w:t>Zmiany tekstu jednolitego wymienionej ustawy zostały ogłoszone w Dz. U. z 2015 r. poz. 788, 905, 1640, 1697, 1844, 1887, 1918 i 1991</w:t>
      </w:r>
      <w:r>
        <w:t>.</w:t>
      </w:r>
    </w:p>
  </w:footnote>
  <w:footnote w:id="5">
    <w:p w:rsidR="00E75C06" w:rsidRPr="00EC66CF" w:rsidRDefault="00E75C06" w:rsidP="00BA4851">
      <w:pPr>
        <w:pStyle w:val="ODNONIKtreodnonika"/>
      </w:pPr>
      <w:r w:rsidRPr="00EC66CF">
        <w:rPr>
          <w:rStyle w:val="Odwoanieprzypisudolnego"/>
        </w:rPr>
        <w:footnoteRef/>
      </w:r>
      <w:r w:rsidRPr="00EC66CF">
        <w:rPr>
          <w:vertAlign w:val="superscript"/>
        </w:rPr>
        <w:t>)</w:t>
      </w:r>
      <w:r>
        <w:rPr>
          <w:vertAlign w:val="superscript"/>
        </w:rPr>
        <w:tab/>
      </w:r>
      <w:r w:rsidRPr="00EC66CF">
        <w:t>Zmiany tekstu jednolitego wymienionej ustawy zostały ogłoszone w Dz. U. z 2014 r. poz. 827 oraz z 2015 r. poz. 4, 397, 539, 1137, 1311, 1433, 1830 i 1844.</w:t>
      </w:r>
    </w:p>
  </w:footnote>
  <w:footnote w:id="6">
    <w:p w:rsidR="00E75C06" w:rsidRDefault="00E75C06" w:rsidP="007D3D0A">
      <w:pPr>
        <w:pStyle w:val="ODNONIKtreodnonika"/>
      </w:pPr>
      <w:r w:rsidRPr="0073584F">
        <w:rPr>
          <w:rStyle w:val="Odwoanieprzypisudolnego"/>
        </w:rPr>
        <w:footnoteRef/>
      </w:r>
      <w:r w:rsidRPr="0073584F">
        <w:rPr>
          <w:vertAlign w:val="superscript"/>
        </w:rPr>
        <w:t>)</w:t>
      </w:r>
      <w:r>
        <w:tab/>
        <w:t xml:space="preserve">Zmiany tekstu jednolitego wymienionej ustawy zostały ogłoszone w Dz. U. z </w:t>
      </w:r>
      <w:r w:rsidRPr="00E37325">
        <w:t>2014 r. poz. 619 i 1138 oraz z</w:t>
      </w:r>
      <w:r>
        <w:t> </w:t>
      </w:r>
      <w:r w:rsidRPr="00E37325">
        <w:t>2015 r. poz. 1365, 1916 i 1991</w:t>
      </w:r>
      <w:r>
        <w:t>.</w:t>
      </w:r>
    </w:p>
  </w:footnote>
  <w:footnote w:id="7">
    <w:p w:rsidR="00E75C06" w:rsidRDefault="00E75C06" w:rsidP="007D3D0A">
      <w:pPr>
        <w:pStyle w:val="ODNONIKtreodnonika"/>
      </w:pPr>
      <w:r w:rsidRPr="00E37325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</w:t>
      </w:r>
      <w:r w:rsidRPr="00E37325">
        <w:t>201</w:t>
      </w:r>
      <w:r>
        <w:t>5</w:t>
      </w:r>
      <w:r w:rsidRPr="00E37325">
        <w:t xml:space="preserve"> r. </w:t>
      </w:r>
      <w:r>
        <w:t xml:space="preserve">poz. </w:t>
      </w:r>
      <w:r w:rsidRPr="00E37325">
        <w:t>788, 855, 1066, 1918</w:t>
      </w:r>
      <w:r>
        <w:t>,</w:t>
      </w:r>
      <w:r w:rsidRPr="00E37325">
        <w:t xml:space="preserve"> 1991</w:t>
      </w:r>
      <w:r>
        <w:t>, 1994 i 2281.</w:t>
      </w:r>
    </w:p>
  </w:footnote>
  <w:footnote w:id="8">
    <w:p w:rsidR="00E75C06" w:rsidRPr="00EC66CF" w:rsidRDefault="00E75C06" w:rsidP="007D3D0A">
      <w:pPr>
        <w:pStyle w:val="ODNONIKtreodnonika"/>
      </w:pPr>
      <w:r w:rsidRPr="00EC66CF">
        <w:rPr>
          <w:rStyle w:val="Odwoanieprzypisudolnego"/>
        </w:rPr>
        <w:footnoteRef/>
      </w:r>
      <w:r w:rsidRPr="00EC66CF">
        <w:rPr>
          <w:vertAlign w:val="superscript"/>
        </w:rPr>
        <w:t>)</w:t>
      </w:r>
      <w:r>
        <w:tab/>
      </w:r>
      <w:r w:rsidRPr="00EC66CF">
        <w:t>Zmiany tekstu jednolitego wymienionej ustawy zostały ogłoszone w Dz. U. z 2012 r. poz. 362, 596, 769, 1278, 1342, 1448, 1529 i 1540, z 2013 r. poz. 21, 888, 985, 1036, 1</w:t>
      </w:r>
      <w:r w:rsidR="009D64E0">
        <w:t>287, 1304,</w:t>
      </w:r>
      <w:r>
        <w:t xml:space="preserve"> 1387 i 1717, z 2014 r. poz. </w:t>
      </w:r>
      <w:r w:rsidRPr="00EC66CF">
        <w:t>223, 312, 567, 598,</w:t>
      </w:r>
      <w:r>
        <w:t xml:space="preserve"> </w:t>
      </w:r>
      <w:r w:rsidRPr="00EC66CF">
        <w:t>773, 9</w:t>
      </w:r>
      <w:r w:rsidRPr="00874CDC">
        <w:t>15, 1328, 1563, 1644 i 1863</w:t>
      </w:r>
      <w:r>
        <w:t>,</w:t>
      </w:r>
      <w:r w:rsidRPr="00EC66CF">
        <w:t xml:space="preserve"> z 2015 r. poz. 73, 211, 251, 478, 619, 693, 860, 933, 978, 1197, 1217, 1259, 1296, 1321, 1322, 1333, 1569, 1595, 1607, 1688, 1767, 1844, 1932</w:t>
      </w:r>
      <w:r>
        <w:t>,</w:t>
      </w:r>
      <w:r w:rsidRPr="00EC66CF">
        <w:t xml:space="preserve"> 1992</w:t>
      </w:r>
      <w:r>
        <w:t xml:space="preserve"> i 2299 oraz z 2016 r. poz. 188 i 195</w:t>
      </w:r>
      <w:r w:rsidRPr="00EC66CF">
        <w:t>.</w:t>
      </w:r>
    </w:p>
  </w:footnote>
  <w:footnote w:id="9">
    <w:p w:rsidR="00E75C06" w:rsidRDefault="00E75C06" w:rsidP="007D3D0A">
      <w:pPr>
        <w:pStyle w:val="ODNONIKtreodnonika"/>
      </w:pPr>
      <w:r w:rsidRPr="0054580A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54580A">
        <w:t>Zmiany tekstu jednolitego wymienionej ustawy zostały ogłoszone w Dz. U. z</w:t>
      </w:r>
      <w:r>
        <w:t xml:space="preserve"> 2014 r. poz. 619 i 1138 oraz z </w:t>
      </w:r>
      <w:r w:rsidRPr="0054580A">
        <w:t xml:space="preserve">2015 r. </w:t>
      </w:r>
      <w:r>
        <w:t xml:space="preserve">poz. </w:t>
      </w:r>
      <w:r w:rsidRPr="0054580A">
        <w:t>1365, 1916 i 1991.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Default="00E75C0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Default="00E75C06" w:rsidP="00B371CC">
    <w:pPr>
      <w:pStyle w:val="Nagwek"/>
      <w:jc w:val="center"/>
    </w:pPr>
  </w:p>
  <w:p w:rsidR="00E75C06" w:rsidRPr="00B371CC" w:rsidRDefault="00E75C06" w:rsidP="00922FF5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53851">
      <w:rPr>
        <w:noProof/>
      </w:rPr>
      <w:t>34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C06" w:rsidRDefault="00E75C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35"/>
  </w:num>
  <w:num w:numId="4">
    <w:abstractNumId w:val="31"/>
  </w:num>
  <w:num w:numId="5">
    <w:abstractNumId w:val="14"/>
  </w:num>
  <w:num w:numId="6">
    <w:abstractNumId w:val="10"/>
  </w:num>
  <w:num w:numId="7">
    <w:abstractNumId w:val="15"/>
  </w:num>
  <w:num w:numId="8">
    <w:abstractNumId w:val="26"/>
  </w:num>
  <w:num w:numId="9">
    <w:abstractNumId w:val="16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3"/>
  </w:num>
  <w:num w:numId="21">
    <w:abstractNumId w:val="25"/>
  </w:num>
  <w:num w:numId="22">
    <w:abstractNumId w:val="36"/>
  </w:num>
  <w:num w:numId="23">
    <w:abstractNumId w:val="32"/>
  </w:num>
  <w:num w:numId="24">
    <w:abstractNumId w:val="19"/>
  </w:num>
  <w:num w:numId="25">
    <w:abstractNumId w:val="11"/>
  </w:num>
  <w:num w:numId="26">
    <w:abstractNumId w:val="30"/>
  </w:num>
  <w:num w:numId="27">
    <w:abstractNumId w:val="20"/>
  </w:num>
  <w:num w:numId="28">
    <w:abstractNumId w:val="17"/>
  </w:num>
  <w:num w:numId="29">
    <w:abstractNumId w:val="22"/>
  </w:num>
  <w:num w:numId="30">
    <w:abstractNumId w:val="27"/>
  </w:num>
  <w:num w:numId="31">
    <w:abstractNumId w:val="24"/>
  </w:num>
  <w:num w:numId="32">
    <w:abstractNumId w:val="13"/>
  </w:num>
  <w:num w:numId="33">
    <w:abstractNumId w:val="29"/>
  </w:num>
  <w:num w:numId="34">
    <w:abstractNumId w:val="28"/>
  </w:num>
  <w:num w:numId="35">
    <w:abstractNumId w:val="21"/>
  </w:num>
  <w:num w:numId="36">
    <w:abstractNumId w:val="34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2F52"/>
    <w:rsid w:val="000C4BC4"/>
    <w:rsid w:val="000D0110"/>
    <w:rsid w:val="000D2468"/>
    <w:rsid w:val="000D318A"/>
    <w:rsid w:val="000D6173"/>
    <w:rsid w:val="000D6210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0A28"/>
    <w:rsid w:val="00321080"/>
    <w:rsid w:val="00322D45"/>
    <w:rsid w:val="0032569A"/>
    <w:rsid w:val="00325A1F"/>
    <w:rsid w:val="00325C3E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7B8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17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4A65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167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27FCB"/>
    <w:rsid w:val="0053251A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11C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E78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851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3D0A"/>
    <w:rsid w:val="007D6DCE"/>
    <w:rsid w:val="007D72C4"/>
    <w:rsid w:val="007E2CFE"/>
    <w:rsid w:val="007E59C9"/>
    <w:rsid w:val="007F0072"/>
    <w:rsid w:val="007F2EB6"/>
    <w:rsid w:val="007F54C3"/>
    <w:rsid w:val="008006A5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9DE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2FF5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64E0"/>
    <w:rsid w:val="009E3E77"/>
    <w:rsid w:val="009E3FAB"/>
    <w:rsid w:val="009E5B3F"/>
    <w:rsid w:val="009E5EA4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481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D98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6969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215"/>
    <w:rsid w:val="00B90500"/>
    <w:rsid w:val="00B9176C"/>
    <w:rsid w:val="00B935A4"/>
    <w:rsid w:val="00BA4851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5998"/>
    <w:rsid w:val="00C0662F"/>
    <w:rsid w:val="00C11943"/>
    <w:rsid w:val="00C12E96"/>
    <w:rsid w:val="00C14718"/>
    <w:rsid w:val="00C14763"/>
    <w:rsid w:val="00C16141"/>
    <w:rsid w:val="00C2363F"/>
    <w:rsid w:val="00C236C8"/>
    <w:rsid w:val="00C260B1"/>
    <w:rsid w:val="00C26E56"/>
    <w:rsid w:val="00C26EE3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AA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3AB8"/>
    <w:rsid w:val="00D9505D"/>
    <w:rsid w:val="00D953D0"/>
    <w:rsid w:val="00D959F5"/>
    <w:rsid w:val="00D96884"/>
    <w:rsid w:val="00DA3FDD"/>
    <w:rsid w:val="00DA7017"/>
    <w:rsid w:val="00DA7028"/>
    <w:rsid w:val="00DB1AD2"/>
    <w:rsid w:val="00DB2947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C06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780"/>
    <w:rsid w:val="00EA4974"/>
    <w:rsid w:val="00EA532E"/>
    <w:rsid w:val="00EB06D9"/>
    <w:rsid w:val="00EB192B"/>
    <w:rsid w:val="00EB19ED"/>
    <w:rsid w:val="00EB1CAB"/>
    <w:rsid w:val="00EB4138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13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67C9E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42C3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B294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DB2947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3D0A"/>
    <w:pPr>
      <w:keepNext/>
      <w:keepLines/>
      <w:widowControl/>
      <w:autoSpaceDE/>
      <w:autoSpaceDN/>
      <w:adjustRightInd/>
      <w:spacing w:before="40" w:line="276" w:lineRule="auto"/>
      <w:outlineLvl w:val="1"/>
    </w:pPr>
    <w:rPr>
      <w:rFonts w:ascii="Cambria" w:eastAsiaTheme="minorHAnsi" w:hAnsi="Cambria" w:cstheme="minorBidi"/>
      <w:b/>
      <w:bCs/>
      <w:i/>
      <w:iCs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B294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B294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B294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B2947"/>
    <w:pPr>
      <w:ind w:left="1780"/>
    </w:pPr>
  </w:style>
  <w:style w:type="character" w:styleId="Odwoanieprzypisudolnego">
    <w:name w:val="footnote reference"/>
    <w:uiPriority w:val="99"/>
    <w:semiHidden/>
    <w:rsid w:val="00DB294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B29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DB2947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DB29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DB2947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B294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DB294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B2947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B294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B294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B2947"/>
  </w:style>
  <w:style w:type="character" w:customStyle="1" w:styleId="Nagwek1Znak">
    <w:name w:val="Nagłówek 1 Znak"/>
    <w:basedOn w:val="Domylnaczcionkaakapitu"/>
    <w:link w:val="Nagwek1"/>
    <w:uiPriority w:val="99"/>
    <w:rsid w:val="00DB294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DB294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B294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B294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B2947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B2947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B2947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B294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B2947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B294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B2947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B294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B294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B294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B294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B294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B294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B2947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B294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B294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B294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B2947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B294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B294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B2947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B294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B294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B294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B294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B2947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B294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B294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B294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B294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B294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B294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B294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B294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B294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B294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B294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DB2947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2947"/>
  </w:style>
  <w:style w:type="paragraph" w:customStyle="1" w:styleId="ZTIRLITzmlittiret">
    <w:name w:val="Z_TIR/LIT – zm. lit. tiret"/>
    <w:basedOn w:val="LITlitera"/>
    <w:uiPriority w:val="57"/>
    <w:qFormat/>
    <w:rsid w:val="00DB294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B294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B294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B294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B294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B294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B294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B294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B294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B294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B2947"/>
  </w:style>
  <w:style w:type="paragraph" w:customStyle="1" w:styleId="ZTIR2TIRzmpodwtirtiret">
    <w:name w:val="Z_TIR/2TIR – zm. podw. tir. tiret"/>
    <w:basedOn w:val="TIRtiret"/>
    <w:uiPriority w:val="78"/>
    <w:qFormat/>
    <w:rsid w:val="00DB294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B294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B294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B294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B294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B294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B294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B294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B294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B294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B294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B294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B294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B294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B294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B294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B294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B294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B294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B294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B294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B294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B294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B29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B2947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294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B29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947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B294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B294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B294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B294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B2947"/>
    <w:pPr>
      <w:ind w:left="2404"/>
    </w:pPr>
  </w:style>
  <w:style w:type="paragraph" w:customStyle="1" w:styleId="ODNONIKtreodnonika">
    <w:name w:val="ODNOŚNIK – treść odnośnika"/>
    <w:uiPriority w:val="19"/>
    <w:qFormat/>
    <w:rsid w:val="00DB2947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B294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B294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B294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B294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B294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B294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B2947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B294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B294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B294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B294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B294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B294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B294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B294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B294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B294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B294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B294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B294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B294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B294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B294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B294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B294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B294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B294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B294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B294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B294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B294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B294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B294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B294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B294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B294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B294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B294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B294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B294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B294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B294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B294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B294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B294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B294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B2947"/>
  </w:style>
  <w:style w:type="paragraph" w:customStyle="1" w:styleId="ZZUSTzmianazmust">
    <w:name w:val="ZZ/UST(§) – zmiana zm. ust. (§)"/>
    <w:basedOn w:val="ZZARTzmianazmart"/>
    <w:uiPriority w:val="65"/>
    <w:qFormat/>
    <w:rsid w:val="00DB294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B2947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B294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B294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B294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B294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B294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B294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B294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B294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B294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B294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B294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B294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B294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B294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B294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B2947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B294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B294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B2947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B294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B294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B294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B294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B2947"/>
  </w:style>
  <w:style w:type="paragraph" w:customStyle="1" w:styleId="TEKSTZacznikido">
    <w:name w:val="TEKST&quot;Załącznik(i) do ...&quot;"/>
    <w:uiPriority w:val="28"/>
    <w:qFormat/>
    <w:rsid w:val="00DB294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B294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B294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B294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B294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B294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B294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B294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B294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B294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B294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B294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B294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B294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B294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B294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B294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B294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B294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B294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B294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B294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B294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B294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B294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B294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B294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B294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B294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B294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B294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B294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B294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B294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B294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B294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B294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B294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B294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B294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B294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B294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B294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B294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B294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B294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B294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B294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B294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B294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B294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B294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B294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B294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B294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B294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B294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B2947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B2947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B2947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B294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B294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B294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B2947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B294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B294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B294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B294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B294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B294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B294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B294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B294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B294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B294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B294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B294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B2947"/>
    <w:pPr>
      <w:ind w:left="1780"/>
    </w:pPr>
  </w:style>
  <w:style w:type="table" w:styleId="Tabela-Siatka">
    <w:name w:val="Table Grid"/>
    <w:basedOn w:val="Standardowy"/>
    <w:locked/>
    <w:rsid w:val="00DB29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DB2947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B294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B294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B294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B2947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rsid w:val="007D3D0A"/>
    <w:rPr>
      <w:rFonts w:ascii="Cambria" w:eastAsiaTheme="minorHAnsi" w:hAnsi="Cambria" w:cstheme="minorBidi"/>
      <w:b/>
      <w:bCs/>
      <w:i/>
      <w:iCs/>
      <w:sz w:val="28"/>
      <w:szCs w:val="28"/>
      <w:lang w:eastAsia="en-US"/>
    </w:rPr>
  </w:style>
  <w:style w:type="paragraph" w:styleId="Poprawka">
    <w:name w:val="Revision"/>
    <w:hidden/>
    <w:uiPriority w:val="99"/>
    <w:semiHidden/>
    <w:rsid w:val="007D3D0A"/>
    <w:pPr>
      <w:spacing w:line="240" w:lineRule="auto"/>
    </w:pPr>
    <w:rPr>
      <w:rFonts w:ascii="Times New Roman" w:hAnsi="Times New Roman" w:cs="Arial"/>
      <w:szCs w:val="20"/>
    </w:rPr>
  </w:style>
  <w:style w:type="paragraph" w:styleId="Akapitzlist">
    <w:name w:val="List Paragraph"/>
    <w:basedOn w:val="Normalny"/>
    <w:uiPriority w:val="99"/>
    <w:qFormat/>
    <w:rsid w:val="007D3D0A"/>
    <w:pPr>
      <w:widowControl/>
      <w:autoSpaceDE/>
      <w:autoSpaceDN/>
      <w:adjustRightInd/>
      <w:spacing w:line="240" w:lineRule="auto"/>
      <w:ind w:left="720"/>
      <w:contextualSpacing/>
    </w:pPr>
    <w:rPr>
      <w:rFonts w:eastAsiaTheme="minorHAnsi" w:cstheme="minorBidi"/>
      <w:szCs w:val="24"/>
    </w:rPr>
  </w:style>
  <w:style w:type="character" w:styleId="Uwydatnienie">
    <w:name w:val="Emphasis"/>
    <w:basedOn w:val="Domylnaczcionkaakapitu"/>
    <w:uiPriority w:val="99"/>
    <w:qFormat/>
    <w:rsid w:val="007D3D0A"/>
    <w:rPr>
      <w:rFonts w:cs="Times New Roman"/>
      <w:i/>
    </w:rPr>
  </w:style>
  <w:style w:type="paragraph" w:styleId="Zwykytekst">
    <w:name w:val="Plain Text"/>
    <w:basedOn w:val="Normalny"/>
    <w:link w:val="ZwykytekstZnak"/>
    <w:uiPriority w:val="99"/>
    <w:semiHidden/>
    <w:rsid w:val="007D3D0A"/>
    <w:pPr>
      <w:widowControl/>
      <w:autoSpaceDE/>
      <w:autoSpaceDN/>
      <w:adjustRightInd/>
      <w:spacing w:line="240" w:lineRule="auto"/>
    </w:pPr>
    <w:rPr>
      <w:rFonts w:ascii="Courier New" w:eastAsiaTheme="minorHAnsi" w:hAnsi="Courier New" w:cstheme="minorBidi"/>
      <w:sz w:val="20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D3D0A"/>
    <w:rPr>
      <w:rFonts w:ascii="Courier New" w:eastAsiaTheme="minorHAnsi" w:hAnsi="Courier New" w:cstheme="minorBidi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B294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DB2947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3D0A"/>
    <w:pPr>
      <w:keepNext/>
      <w:keepLines/>
      <w:widowControl/>
      <w:autoSpaceDE/>
      <w:autoSpaceDN/>
      <w:adjustRightInd/>
      <w:spacing w:before="40" w:line="276" w:lineRule="auto"/>
      <w:outlineLvl w:val="1"/>
    </w:pPr>
    <w:rPr>
      <w:rFonts w:ascii="Cambria" w:eastAsiaTheme="minorHAnsi" w:hAnsi="Cambria" w:cstheme="minorBidi"/>
      <w:b/>
      <w:bCs/>
      <w:i/>
      <w:iCs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B294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B294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B294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B2947"/>
    <w:pPr>
      <w:ind w:left="1780"/>
    </w:pPr>
  </w:style>
  <w:style w:type="character" w:styleId="Odwoanieprzypisudolnego">
    <w:name w:val="footnote reference"/>
    <w:uiPriority w:val="99"/>
    <w:semiHidden/>
    <w:rsid w:val="00DB294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B29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DB2947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DB294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DB2947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B294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DB294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B2947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B294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B294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B2947"/>
  </w:style>
  <w:style w:type="character" w:customStyle="1" w:styleId="Nagwek1Znak">
    <w:name w:val="Nagłówek 1 Znak"/>
    <w:basedOn w:val="Domylnaczcionkaakapitu"/>
    <w:link w:val="Nagwek1"/>
    <w:uiPriority w:val="99"/>
    <w:rsid w:val="00DB294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DB294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B294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B294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B2947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B2947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B2947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B294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B2947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B294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B2947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B294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B294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B294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B294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B294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B294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B2947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B294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B294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B294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B2947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B294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B294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B2947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B294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B294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B294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B294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B2947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B294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B294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B294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B294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B294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B294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B294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B294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B294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B294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B294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DB2947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2947"/>
  </w:style>
  <w:style w:type="paragraph" w:customStyle="1" w:styleId="ZTIRLITzmlittiret">
    <w:name w:val="Z_TIR/LIT – zm. lit. tiret"/>
    <w:basedOn w:val="LITlitera"/>
    <w:uiPriority w:val="57"/>
    <w:qFormat/>
    <w:rsid w:val="00DB294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B294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B294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B294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B294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B294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B294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B294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B294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B294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B2947"/>
  </w:style>
  <w:style w:type="paragraph" w:customStyle="1" w:styleId="ZTIR2TIRzmpodwtirtiret">
    <w:name w:val="Z_TIR/2TIR – zm. podw. tir. tiret"/>
    <w:basedOn w:val="TIRtiret"/>
    <w:uiPriority w:val="78"/>
    <w:qFormat/>
    <w:rsid w:val="00DB294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B294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B294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B294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B294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B294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B294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B294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B294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B294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B294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B294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B294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B294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B294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B294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B294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B294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B294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B294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B294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B294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B294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B29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B2947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294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B29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947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B294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B294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B294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B294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B2947"/>
    <w:pPr>
      <w:ind w:left="2404"/>
    </w:pPr>
  </w:style>
  <w:style w:type="paragraph" w:customStyle="1" w:styleId="ODNONIKtreodnonika">
    <w:name w:val="ODNOŚNIK – treść odnośnika"/>
    <w:uiPriority w:val="19"/>
    <w:qFormat/>
    <w:rsid w:val="00DB2947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B294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B294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B294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B294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B294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B294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B2947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B294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B294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B294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B294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B294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B294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B294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B294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B294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B294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B294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B294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B294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B294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B294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B294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B294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B294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B294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B294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B294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B294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B294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B294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B294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B294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B294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B294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B294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B294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B294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B294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B294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B294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B294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B294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B294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B294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B294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B2947"/>
  </w:style>
  <w:style w:type="paragraph" w:customStyle="1" w:styleId="ZZUSTzmianazmust">
    <w:name w:val="ZZ/UST(§) – zmiana zm. ust. (§)"/>
    <w:basedOn w:val="ZZARTzmianazmart"/>
    <w:uiPriority w:val="65"/>
    <w:qFormat/>
    <w:rsid w:val="00DB294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B2947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B294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B294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B294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B294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B294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B294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B294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B294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B294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B294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B294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B294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B294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B294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B294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B2947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B294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B294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B2947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B294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B294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B294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B294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B2947"/>
  </w:style>
  <w:style w:type="paragraph" w:customStyle="1" w:styleId="TEKSTZacznikido">
    <w:name w:val="TEKST&quot;Załącznik(i) do ...&quot;"/>
    <w:uiPriority w:val="28"/>
    <w:qFormat/>
    <w:rsid w:val="00DB294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B294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B294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B294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B294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B294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B294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B294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B294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B294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B294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B294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B294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B294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B294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B294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B294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B294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B294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B294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B294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B294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B294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B294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B294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B294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B294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B294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B294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B294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B294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B294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B294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B294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B294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B294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B294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B294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B294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B294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B294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B294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B294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B294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B294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B294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B294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B294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B294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B294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B294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B294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B294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B294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B294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B294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B294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B2947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B2947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B2947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B294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B294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B294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B2947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B294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B294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B294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B294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B294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B294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B294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B294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B294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B294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B294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B294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B294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B2947"/>
    <w:pPr>
      <w:ind w:left="1780"/>
    </w:pPr>
  </w:style>
  <w:style w:type="table" w:styleId="Tabela-Siatka">
    <w:name w:val="Table Grid"/>
    <w:basedOn w:val="Standardowy"/>
    <w:locked/>
    <w:rsid w:val="00DB29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DB2947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B294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B294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B294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B2947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rsid w:val="007D3D0A"/>
    <w:rPr>
      <w:rFonts w:ascii="Cambria" w:eastAsiaTheme="minorHAnsi" w:hAnsi="Cambria" w:cstheme="minorBidi"/>
      <w:b/>
      <w:bCs/>
      <w:i/>
      <w:iCs/>
      <w:sz w:val="28"/>
      <w:szCs w:val="28"/>
      <w:lang w:eastAsia="en-US"/>
    </w:rPr>
  </w:style>
  <w:style w:type="paragraph" w:styleId="Poprawka">
    <w:name w:val="Revision"/>
    <w:hidden/>
    <w:uiPriority w:val="99"/>
    <w:semiHidden/>
    <w:rsid w:val="007D3D0A"/>
    <w:pPr>
      <w:spacing w:line="240" w:lineRule="auto"/>
    </w:pPr>
    <w:rPr>
      <w:rFonts w:ascii="Times New Roman" w:hAnsi="Times New Roman" w:cs="Arial"/>
      <w:szCs w:val="20"/>
    </w:rPr>
  </w:style>
  <w:style w:type="paragraph" w:styleId="Akapitzlist">
    <w:name w:val="List Paragraph"/>
    <w:basedOn w:val="Normalny"/>
    <w:uiPriority w:val="99"/>
    <w:qFormat/>
    <w:rsid w:val="007D3D0A"/>
    <w:pPr>
      <w:widowControl/>
      <w:autoSpaceDE/>
      <w:autoSpaceDN/>
      <w:adjustRightInd/>
      <w:spacing w:line="240" w:lineRule="auto"/>
      <w:ind w:left="720"/>
      <w:contextualSpacing/>
    </w:pPr>
    <w:rPr>
      <w:rFonts w:eastAsiaTheme="minorHAnsi" w:cstheme="minorBidi"/>
      <w:szCs w:val="24"/>
    </w:rPr>
  </w:style>
  <w:style w:type="character" w:styleId="Uwydatnienie">
    <w:name w:val="Emphasis"/>
    <w:basedOn w:val="Domylnaczcionkaakapitu"/>
    <w:uiPriority w:val="99"/>
    <w:qFormat/>
    <w:rsid w:val="007D3D0A"/>
    <w:rPr>
      <w:rFonts w:cs="Times New Roman"/>
      <w:i/>
    </w:rPr>
  </w:style>
  <w:style w:type="paragraph" w:styleId="Zwykytekst">
    <w:name w:val="Plain Text"/>
    <w:basedOn w:val="Normalny"/>
    <w:link w:val="ZwykytekstZnak"/>
    <w:uiPriority w:val="99"/>
    <w:semiHidden/>
    <w:rsid w:val="007D3D0A"/>
    <w:pPr>
      <w:widowControl/>
      <w:autoSpaceDE/>
      <w:autoSpaceDN/>
      <w:adjustRightInd/>
      <w:spacing w:line="240" w:lineRule="auto"/>
    </w:pPr>
    <w:rPr>
      <w:rFonts w:ascii="Courier New" w:eastAsiaTheme="minorHAnsi" w:hAnsi="Courier New" w:cstheme="minorBidi"/>
      <w:sz w:val="20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D3D0A"/>
    <w:rPr>
      <w:rFonts w:ascii="Courier New" w:eastAsiaTheme="minorHAnsi" w:hAnsi="Courier New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3DE341-1A3F-4B98-9EEA-461D357F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34</Pages>
  <Words>9470</Words>
  <Characters>56527</Characters>
  <Application>Microsoft Office Word</Application>
  <DocSecurity>0</DocSecurity>
  <Lines>471</Lines>
  <Paragraphs>131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2016-03-07T13:08:00Z</dcterms:created>
  <dcterms:modified xsi:type="dcterms:W3CDTF">2016-03-07T13:08:00Z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