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24" w:rsidRPr="001F0A24" w:rsidRDefault="00270A52" w:rsidP="00270A52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1F0A24" w:rsidRPr="001F0A24" w:rsidRDefault="001F0A24" w:rsidP="001F0A24">
      <w:pPr>
        <w:pStyle w:val="OZNRODZAKTUtznustawalubrozporzdzenieiorganwydajcy"/>
      </w:pPr>
      <w:r w:rsidRPr="001F0A24">
        <w:t>USTAWA</w:t>
      </w:r>
    </w:p>
    <w:p w:rsidR="001F0A24" w:rsidRPr="001F0A24" w:rsidRDefault="00270A52" w:rsidP="001F0A24">
      <w:pPr>
        <w:pStyle w:val="DATAAKTUdatauchwalenialubwydaniaaktu"/>
      </w:pPr>
      <w:r>
        <w:t>z dnia</w:t>
      </w:r>
    </w:p>
    <w:p w:rsidR="00BD5553" w:rsidRDefault="001F0A24" w:rsidP="00270A52">
      <w:pPr>
        <w:pStyle w:val="TYTUAKTUprzedmiotregulacjiustawylubrozporzdzenia"/>
      </w:pPr>
      <w:r w:rsidRPr="001F0A24">
        <w:t>o zmianie ustawy – Kodeks pracy</w:t>
      </w:r>
    </w:p>
    <w:p w:rsidR="001F0A24" w:rsidRDefault="001F0A24" w:rsidP="00270A52">
      <w:pPr>
        <w:pStyle w:val="ARTartustawynprozporzdzenia"/>
        <w:keepNext/>
      </w:pPr>
      <w:r w:rsidRPr="00270A52">
        <w:rPr>
          <w:rStyle w:val="Ppogrubienie"/>
        </w:rPr>
        <w:t>Art.</w:t>
      </w:r>
      <w:r w:rsidR="00270A52">
        <w:rPr>
          <w:rStyle w:val="Ppogrubienie"/>
        </w:rPr>
        <w:t> </w:t>
      </w:r>
      <w:r w:rsidRPr="00270A52">
        <w:rPr>
          <w:rStyle w:val="Ppogrubienie"/>
        </w:rPr>
        <w:t>1.</w:t>
      </w:r>
      <w:r w:rsidRPr="001F0A24">
        <w:t xml:space="preserve"> W ustawie z dnia 26 czerwca 1974 r. – Kodeks pracy (Dz.</w:t>
      </w:r>
      <w:r w:rsidR="00061DF5">
        <w:t xml:space="preserve"> </w:t>
      </w:r>
      <w:r w:rsidRPr="001F0A24">
        <w:t xml:space="preserve">U. z </w:t>
      </w:r>
      <w:r w:rsidR="00945DDE">
        <w:t>2014</w:t>
      </w:r>
      <w:r w:rsidRPr="001F0A24">
        <w:t xml:space="preserve"> r. poz.</w:t>
      </w:r>
      <w:r w:rsidR="00270A52">
        <w:t> </w:t>
      </w:r>
      <w:r w:rsidR="00945DDE">
        <w:t>1502</w:t>
      </w:r>
      <w:r w:rsidR="00711CA7">
        <w:t>, z późn. zm.</w:t>
      </w:r>
      <w:r w:rsidR="00711CA7">
        <w:rPr>
          <w:rStyle w:val="Odwoanieprzypisudolnego"/>
        </w:rPr>
        <w:footnoteReference w:id="1"/>
      </w:r>
      <w:r w:rsidR="00711CA7">
        <w:rPr>
          <w:rStyle w:val="IGindeksgrny"/>
        </w:rPr>
        <w:t>)</w:t>
      </w:r>
      <w:r w:rsidRPr="001F0A24">
        <w:t>) wprowadza się następujące zmiany:</w:t>
      </w:r>
    </w:p>
    <w:p w:rsidR="001F0A24" w:rsidRPr="001F0A24" w:rsidRDefault="00973CBB" w:rsidP="00270A52">
      <w:pPr>
        <w:pStyle w:val="PKTpunkt"/>
        <w:keepNext/>
      </w:pPr>
      <w:r>
        <w:t>1</w:t>
      </w:r>
      <w:r w:rsidR="00270A52">
        <w:t>)</w:t>
      </w:r>
      <w:r w:rsidR="00270A52">
        <w:tab/>
      </w:r>
      <w:r w:rsidR="00711CA7">
        <w:t xml:space="preserve">w </w:t>
      </w:r>
      <w:r w:rsidR="001F0A24" w:rsidRPr="001F0A24">
        <w:t>art. 2</w:t>
      </w:r>
      <w:r w:rsidR="00711CA7">
        <w:t xml:space="preserve">9 </w:t>
      </w:r>
      <w:r w:rsidR="00711CA7" w:rsidRPr="001F0A24">
        <w:t>§ 2</w:t>
      </w:r>
      <w:r w:rsidR="00051053">
        <w:t xml:space="preserve"> </w:t>
      </w:r>
      <w:r w:rsidR="001F0A24" w:rsidRPr="001F0A24">
        <w:t>otrzym</w:t>
      </w:r>
      <w:r w:rsidR="00361BF9">
        <w:t>uj</w:t>
      </w:r>
      <w:r w:rsidR="00711CA7">
        <w:t>e</w:t>
      </w:r>
      <w:r w:rsidR="001F0A24" w:rsidRPr="001F0A24">
        <w:t xml:space="preserve"> brzmienie:</w:t>
      </w:r>
    </w:p>
    <w:p w:rsidR="00DB58DC" w:rsidRPr="001F0A24" w:rsidRDefault="00477BCB" w:rsidP="00270A52">
      <w:pPr>
        <w:pStyle w:val="ZUSTzmustartykuempunktem"/>
      </w:pPr>
      <w:r w:rsidRPr="001F0A24">
        <w:t xml:space="preserve">„§ 2. Umowę o pracę </w:t>
      </w:r>
      <w:r w:rsidR="0093332A">
        <w:t>zawiera się na piśmie. Jeżeli umowa o pracę nie została zawarta z zachowaniem formy pisemnej, pracodawca powinien przed dopuszczeniem pracownika do pracy potwierdzić pracownikowi na piśmie ustalenia co do stron umowy, rodzaju umowy oraz jej warunków</w:t>
      </w:r>
      <w:r w:rsidRPr="001F0A24">
        <w:t>.</w:t>
      </w:r>
      <w:r w:rsidR="001F4705">
        <w:t>”</w:t>
      </w:r>
      <w:r w:rsidR="0093332A">
        <w:t>;</w:t>
      </w:r>
    </w:p>
    <w:p w:rsidR="006257C7" w:rsidRPr="001F0A24" w:rsidRDefault="006257C7" w:rsidP="00270A52">
      <w:pPr>
        <w:pStyle w:val="PKTpunkt"/>
        <w:keepNext/>
      </w:pPr>
      <w:r>
        <w:t>2</w:t>
      </w:r>
      <w:r w:rsidRPr="001F0A24">
        <w:t>)</w:t>
      </w:r>
      <w:r w:rsidR="00270A52">
        <w:tab/>
      </w:r>
      <w:r w:rsidRPr="001F0A24">
        <w:t xml:space="preserve">w art. </w:t>
      </w:r>
      <w:r w:rsidR="0093332A">
        <w:t>104</w:t>
      </w:r>
      <w:r w:rsidR="0093332A">
        <w:rPr>
          <w:rStyle w:val="IGindeksgrny"/>
        </w:rPr>
        <w:t>3</w:t>
      </w:r>
      <w:r w:rsidRPr="001F0A24">
        <w:t xml:space="preserve"> § </w:t>
      </w:r>
      <w:r w:rsidR="0093332A">
        <w:t>2 otrzymuje</w:t>
      </w:r>
      <w:r w:rsidRPr="001F0A24">
        <w:t xml:space="preserve"> brzmieni</w:t>
      </w:r>
      <w:r w:rsidR="0093332A">
        <w:t>e</w:t>
      </w:r>
      <w:r w:rsidRPr="001F0A24">
        <w:t>:</w:t>
      </w:r>
    </w:p>
    <w:p w:rsidR="00DB58DC" w:rsidRPr="001F0A24" w:rsidRDefault="00EA7968" w:rsidP="00270A52">
      <w:pPr>
        <w:pStyle w:val="ZUSTzmustartykuempunktem"/>
      </w:pPr>
      <w:r>
        <w:t>„</w:t>
      </w:r>
      <w:r w:rsidR="006257C7" w:rsidRPr="001F0A24">
        <w:t xml:space="preserve">§ </w:t>
      </w:r>
      <w:r w:rsidR="0093332A">
        <w:t>2</w:t>
      </w:r>
      <w:r w:rsidR="006257C7" w:rsidRPr="001F0A24">
        <w:t xml:space="preserve">. </w:t>
      </w:r>
      <w:r w:rsidR="0093332A">
        <w:t xml:space="preserve">Pracodawca jest obowiązany zapoznać pracownika z treścią regulaminu pracy przed dopuszczeniem </w:t>
      </w:r>
      <w:r w:rsidR="00061DF5">
        <w:t>go</w:t>
      </w:r>
      <w:r w:rsidR="0093332A">
        <w:t xml:space="preserve"> do pracy</w:t>
      </w:r>
      <w:r w:rsidR="006257C7">
        <w:t>.”;</w:t>
      </w:r>
    </w:p>
    <w:p w:rsidR="006257C7" w:rsidRPr="001F0A24" w:rsidRDefault="006257C7" w:rsidP="00270A52">
      <w:pPr>
        <w:pStyle w:val="PKTpunkt"/>
        <w:keepNext/>
      </w:pPr>
      <w:r>
        <w:t>3</w:t>
      </w:r>
      <w:r w:rsidR="00270A52">
        <w:t>)</w:t>
      </w:r>
      <w:r w:rsidR="00270A52">
        <w:tab/>
      </w:r>
      <w:r>
        <w:t xml:space="preserve">w </w:t>
      </w:r>
      <w:r w:rsidRPr="001F0A24">
        <w:t xml:space="preserve">art. </w:t>
      </w:r>
      <w:r w:rsidR="0093332A">
        <w:t>200</w:t>
      </w:r>
      <w:r w:rsidR="0093332A">
        <w:rPr>
          <w:rStyle w:val="IGindeksgrny"/>
        </w:rPr>
        <w:t>1</w:t>
      </w:r>
      <w:r w:rsidR="0093332A" w:rsidRPr="001F0A24">
        <w:t xml:space="preserve"> </w:t>
      </w:r>
      <w:r w:rsidRPr="001F0A24">
        <w:t xml:space="preserve">§ </w:t>
      </w:r>
      <w:r w:rsidR="0093332A">
        <w:t>5</w:t>
      </w:r>
      <w:r>
        <w:t xml:space="preserve"> </w:t>
      </w:r>
      <w:r w:rsidRPr="001F0A24">
        <w:t>otrzymuje brzmienie:</w:t>
      </w:r>
    </w:p>
    <w:p w:rsidR="00DB58DC" w:rsidRDefault="006257C7" w:rsidP="00270A52">
      <w:pPr>
        <w:pStyle w:val="ZUSTzmustartykuempunktem"/>
      </w:pPr>
      <w:r w:rsidRPr="001F0A24">
        <w:t xml:space="preserve">„§ </w:t>
      </w:r>
      <w:r w:rsidR="0093332A">
        <w:t xml:space="preserve">5. Pracodawca jest obowiązany zapoznać młodocianego z wykazem </w:t>
      </w:r>
      <w:r w:rsidR="00061DF5">
        <w:t xml:space="preserve">lekkich </w:t>
      </w:r>
      <w:r w:rsidR="0093332A">
        <w:t xml:space="preserve">prac przed dopuszczeniem </w:t>
      </w:r>
      <w:r w:rsidR="00061DF5">
        <w:t>go</w:t>
      </w:r>
      <w:r w:rsidR="0093332A">
        <w:t xml:space="preserve"> do pracy</w:t>
      </w:r>
      <w:r w:rsidRPr="001F0A24">
        <w:t>.</w:t>
      </w:r>
      <w:r w:rsidRPr="00E51A63">
        <w:t>”</w:t>
      </w:r>
      <w:r w:rsidR="00051053">
        <w:t>;</w:t>
      </w:r>
    </w:p>
    <w:p w:rsidR="00051053" w:rsidRPr="001F0A24" w:rsidRDefault="00051053" w:rsidP="00270A52">
      <w:pPr>
        <w:pStyle w:val="PKTpunkt"/>
        <w:keepNext/>
      </w:pPr>
      <w:r>
        <w:t>4</w:t>
      </w:r>
      <w:r w:rsidR="00270A52">
        <w:t>)</w:t>
      </w:r>
      <w:r w:rsidR="00270A52">
        <w:tab/>
      </w:r>
      <w:r>
        <w:t xml:space="preserve">w </w:t>
      </w:r>
      <w:r w:rsidRPr="001F0A24">
        <w:t xml:space="preserve">art. </w:t>
      </w:r>
      <w:r>
        <w:t>281</w:t>
      </w:r>
      <w:r w:rsidRPr="001F0A24">
        <w:t xml:space="preserve"> </w:t>
      </w:r>
      <w:r>
        <w:t xml:space="preserve">pkt 2 </w:t>
      </w:r>
      <w:r w:rsidRPr="001F0A24">
        <w:t>otrzymuje brzmienie:</w:t>
      </w:r>
    </w:p>
    <w:p w:rsidR="006257C7" w:rsidRPr="001F0A24" w:rsidRDefault="00051053" w:rsidP="00270A52">
      <w:pPr>
        <w:pStyle w:val="ZPKTzmpktartykuempunktem"/>
      </w:pPr>
      <w:r w:rsidRPr="001F0A24">
        <w:t>„</w:t>
      </w:r>
      <w:r w:rsidR="00270A52">
        <w:t>2)</w:t>
      </w:r>
      <w:r w:rsidR="00270A52">
        <w:tab/>
      </w:r>
      <w:r>
        <w:t xml:space="preserve">nie potwierdza na piśmie zawartej z pracownikiem umowy o pracę przed dopuszczeniem </w:t>
      </w:r>
      <w:r w:rsidR="00061DF5">
        <w:t>go</w:t>
      </w:r>
      <w:r>
        <w:t xml:space="preserve"> do pracy,</w:t>
      </w:r>
      <w:r w:rsidR="001F4705">
        <w:t>”</w:t>
      </w:r>
      <w:r>
        <w:t xml:space="preserve">. </w:t>
      </w:r>
    </w:p>
    <w:p w:rsidR="001F0A24" w:rsidRPr="001F0A24" w:rsidRDefault="006257C7" w:rsidP="006257C7">
      <w:pPr>
        <w:pStyle w:val="ARTartustawynprozporzdzenia"/>
      </w:pPr>
      <w:r w:rsidRPr="00270A52">
        <w:rPr>
          <w:rStyle w:val="Ppogrubienie"/>
        </w:rPr>
        <w:t>Art.</w:t>
      </w:r>
      <w:r w:rsidR="00270A52">
        <w:rPr>
          <w:rStyle w:val="Ppogrubienie"/>
        </w:rPr>
        <w:t> </w:t>
      </w:r>
      <w:r w:rsidRPr="00270A52">
        <w:rPr>
          <w:rStyle w:val="Ppogrubienie"/>
        </w:rPr>
        <w:t>2.</w:t>
      </w:r>
      <w:r>
        <w:t xml:space="preserve"> </w:t>
      </w:r>
      <w:r w:rsidRPr="001F0A24">
        <w:t>Ustawa wch</w:t>
      </w:r>
      <w:r>
        <w:t xml:space="preserve">odzi w życie po upływie </w:t>
      </w:r>
      <w:r w:rsidR="000363AA">
        <w:t xml:space="preserve">6 tygodni </w:t>
      </w:r>
      <w:r>
        <w:t>od dnia ogłoszenia.</w:t>
      </w:r>
    </w:p>
    <w:sectPr w:rsidR="001F0A24" w:rsidRPr="001F0A2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5B6" w:rsidRDefault="00CB65B6">
      <w:r>
        <w:separator/>
      </w:r>
    </w:p>
  </w:endnote>
  <w:endnote w:type="continuationSeparator" w:id="0">
    <w:p w:rsidR="00CB65B6" w:rsidRDefault="00CB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5B6" w:rsidRDefault="00CB65B6">
      <w:r>
        <w:separator/>
      </w:r>
    </w:p>
  </w:footnote>
  <w:footnote w:type="continuationSeparator" w:id="0">
    <w:p w:rsidR="00CB65B6" w:rsidRDefault="00CB65B6">
      <w:r>
        <w:continuationSeparator/>
      </w:r>
    </w:p>
  </w:footnote>
  <w:footnote w:id="1">
    <w:p w:rsidR="00270A52" w:rsidRDefault="00270A52" w:rsidP="009D3C4F">
      <w:pPr>
        <w:pStyle w:val="ODNONIKtreodnonika"/>
      </w:pPr>
      <w:r>
        <w:rPr>
          <w:rStyle w:val="IGindeksgrny"/>
        </w:rPr>
        <w:t>1)</w:t>
      </w:r>
      <w:r>
        <w:rPr>
          <w:rStyle w:val="IGindeksgrny"/>
        </w:rPr>
        <w:tab/>
      </w:r>
      <w:r w:rsidR="00711CA7">
        <w:t xml:space="preserve">Zmiany tekstu jednolitego wymienionej ustawy zostały ogłoszone w Dz. U. z 2014 r. poz. </w:t>
      </w:r>
      <w:r w:rsidR="00711CA7" w:rsidRPr="00DD792D">
        <w:t>1662</w:t>
      </w:r>
      <w:r w:rsidR="00711CA7">
        <w:t xml:space="preserve"> oraz z</w:t>
      </w:r>
      <w:r>
        <w:t> </w:t>
      </w:r>
      <w:r w:rsidR="00711CA7">
        <w:t>2015</w:t>
      </w:r>
      <w:r>
        <w:t> </w:t>
      </w:r>
      <w:r w:rsidR="00711CA7">
        <w:t>r. poz. 1066, 1220, 1224, 1240, 1268 i 1735.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 w:rsidR="00043D60">
      <w:rPr>
        <w:noProof w:val="0"/>
      </w:rPr>
      <w:fldChar w:fldCharType="begin"/>
    </w:r>
    <w:r>
      <w:instrText xml:space="preserve"> PAGE  \* MERGEFORMAT </w:instrText>
    </w:r>
    <w:r w:rsidR="00043D60">
      <w:rPr>
        <w:noProof w:val="0"/>
      </w:rPr>
      <w:fldChar w:fldCharType="separate"/>
    </w:r>
    <w:r w:rsidR="00806EA2">
      <w:t>2</w:t>
    </w:r>
    <w:r w:rsidR="00043D60"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E22C1"/>
    <w:multiLevelType w:val="hybridMultilevel"/>
    <w:tmpl w:val="0A6E587E"/>
    <w:lvl w:ilvl="0" w:tplc="AD8E94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F56"/>
    <w:rsid w:val="000012DA"/>
    <w:rsid w:val="0000246E"/>
    <w:rsid w:val="00003593"/>
    <w:rsid w:val="00003862"/>
    <w:rsid w:val="000041F0"/>
    <w:rsid w:val="00012973"/>
    <w:rsid w:val="00012A35"/>
    <w:rsid w:val="000130B9"/>
    <w:rsid w:val="00014E09"/>
    <w:rsid w:val="00016099"/>
    <w:rsid w:val="00017DC2"/>
    <w:rsid w:val="00021522"/>
    <w:rsid w:val="00023471"/>
    <w:rsid w:val="00023F13"/>
    <w:rsid w:val="00024DC0"/>
    <w:rsid w:val="00030634"/>
    <w:rsid w:val="00031701"/>
    <w:rsid w:val="000319C1"/>
    <w:rsid w:val="00031A8B"/>
    <w:rsid w:val="00031BCA"/>
    <w:rsid w:val="000330FA"/>
    <w:rsid w:val="0003362F"/>
    <w:rsid w:val="00033D80"/>
    <w:rsid w:val="00034265"/>
    <w:rsid w:val="000342C6"/>
    <w:rsid w:val="00035C93"/>
    <w:rsid w:val="000363AA"/>
    <w:rsid w:val="00036B63"/>
    <w:rsid w:val="00037E1A"/>
    <w:rsid w:val="00043495"/>
    <w:rsid w:val="00043B83"/>
    <w:rsid w:val="00043D60"/>
    <w:rsid w:val="00046A75"/>
    <w:rsid w:val="00047312"/>
    <w:rsid w:val="000508BD"/>
    <w:rsid w:val="00051053"/>
    <w:rsid w:val="000517AB"/>
    <w:rsid w:val="000520C8"/>
    <w:rsid w:val="0005339C"/>
    <w:rsid w:val="0005421B"/>
    <w:rsid w:val="0005571B"/>
    <w:rsid w:val="000569B7"/>
    <w:rsid w:val="00057AB3"/>
    <w:rsid w:val="00060076"/>
    <w:rsid w:val="00060432"/>
    <w:rsid w:val="00060D87"/>
    <w:rsid w:val="000615A5"/>
    <w:rsid w:val="00061DF5"/>
    <w:rsid w:val="00064C1C"/>
    <w:rsid w:val="00064E4C"/>
    <w:rsid w:val="00066284"/>
    <w:rsid w:val="00066901"/>
    <w:rsid w:val="00071BEE"/>
    <w:rsid w:val="000721C1"/>
    <w:rsid w:val="00072473"/>
    <w:rsid w:val="000736CD"/>
    <w:rsid w:val="00073DA0"/>
    <w:rsid w:val="000741B7"/>
    <w:rsid w:val="0007533B"/>
    <w:rsid w:val="0007545D"/>
    <w:rsid w:val="000760BF"/>
    <w:rsid w:val="0007613E"/>
    <w:rsid w:val="00076B75"/>
    <w:rsid w:val="00076BFC"/>
    <w:rsid w:val="000814A7"/>
    <w:rsid w:val="000825CC"/>
    <w:rsid w:val="00083D3A"/>
    <w:rsid w:val="0008557B"/>
    <w:rsid w:val="00085CE7"/>
    <w:rsid w:val="000877F7"/>
    <w:rsid w:val="000906EE"/>
    <w:rsid w:val="00091BA2"/>
    <w:rsid w:val="000944EF"/>
    <w:rsid w:val="0009732D"/>
    <w:rsid w:val="000973F0"/>
    <w:rsid w:val="000A0D6B"/>
    <w:rsid w:val="000A1296"/>
    <w:rsid w:val="000A1C27"/>
    <w:rsid w:val="000A1DAD"/>
    <w:rsid w:val="000A259D"/>
    <w:rsid w:val="000A2649"/>
    <w:rsid w:val="000A323B"/>
    <w:rsid w:val="000A3F44"/>
    <w:rsid w:val="000B11E3"/>
    <w:rsid w:val="000B298D"/>
    <w:rsid w:val="000B3872"/>
    <w:rsid w:val="000B5B2D"/>
    <w:rsid w:val="000B5DCE"/>
    <w:rsid w:val="000C05BA"/>
    <w:rsid w:val="000C0E8F"/>
    <w:rsid w:val="000C4BC4"/>
    <w:rsid w:val="000D0110"/>
    <w:rsid w:val="000D2468"/>
    <w:rsid w:val="000D318A"/>
    <w:rsid w:val="000D553B"/>
    <w:rsid w:val="000D6173"/>
    <w:rsid w:val="000D6F83"/>
    <w:rsid w:val="000E0A41"/>
    <w:rsid w:val="000E25CC"/>
    <w:rsid w:val="000E3694"/>
    <w:rsid w:val="000E3EBA"/>
    <w:rsid w:val="000E490F"/>
    <w:rsid w:val="000E60FC"/>
    <w:rsid w:val="000E6241"/>
    <w:rsid w:val="000F0892"/>
    <w:rsid w:val="000F2BE3"/>
    <w:rsid w:val="000F3D0D"/>
    <w:rsid w:val="000F5370"/>
    <w:rsid w:val="000F66C0"/>
    <w:rsid w:val="000F6ED4"/>
    <w:rsid w:val="000F7A6E"/>
    <w:rsid w:val="001001CC"/>
    <w:rsid w:val="00102550"/>
    <w:rsid w:val="00103EED"/>
    <w:rsid w:val="001042BA"/>
    <w:rsid w:val="00106D03"/>
    <w:rsid w:val="0010740B"/>
    <w:rsid w:val="00110465"/>
    <w:rsid w:val="00110628"/>
    <w:rsid w:val="00111659"/>
    <w:rsid w:val="0011245A"/>
    <w:rsid w:val="0011493E"/>
    <w:rsid w:val="00114EA1"/>
    <w:rsid w:val="00115B72"/>
    <w:rsid w:val="00115DD3"/>
    <w:rsid w:val="001209EC"/>
    <w:rsid w:val="00120A9E"/>
    <w:rsid w:val="00121EC8"/>
    <w:rsid w:val="00125A9C"/>
    <w:rsid w:val="00126750"/>
    <w:rsid w:val="001270A2"/>
    <w:rsid w:val="001300BC"/>
    <w:rsid w:val="00131237"/>
    <w:rsid w:val="0013125F"/>
    <w:rsid w:val="001319A4"/>
    <w:rsid w:val="00131E54"/>
    <w:rsid w:val="001329AC"/>
    <w:rsid w:val="00134CA0"/>
    <w:rsid w:val="00137C9D"/>
    <w:rsid w:val="0014026F"/>
    <w:rsid w:val="0014700D"/>
    <w:rsid w:val="00147A47"/>
    <w:rsid w:val="00147AA1"/>
    <w:rsid w:val="001513F2"/>
    <w:rsid w:val="00151428"/>
    <w:rsid w:val="001520CF"/>
    <w:rsid w:val="00152208"/>
    <w:rsid w:val="00156435"/>
    <w:rsid w:val="0015667C"/>
    <w:rsid w:val="00157110"/>
    <w:rsid w:val="0015742A"/>
    <w:rsid w:val="00157971"/>
    <w:rsid w:val="00157A44"/>
    <w:rsid w:val="00157DA1"/>
    <w:rsid w:val="00160593"/>
    <w:rsid w:val="0016184B"/>
    <w:rsid w:val="00163147"/>
    <w:rsid w:val="001645FE"/>
    <w:rsid w:val="00164C57"/>
    <w:rsid w:val="00164C9D"/>
    <w:rsid w:val="001677A8"/>
    <w:rsid w:val="001710E8"/>
    <w:rsid w:val="00172F7A"/>
    <w:rsid w:val="00173150"/>
    <w:rsid w:val="00173390"/>
    <w:rsid w:val="001736F0"/>
    <w:rsid w:val="00173BB3"/>
    <w:rsid w:val="001740D0"/>
    <w:rsid w:val="001749A7"/>
    <w:rsid w:val="00174F2C"/>
    <w:rsid w:val="0017508D"/>
    <w:rsid w:val="00180F2A"/>
    <w:rsid w:val="00184B91"/>
    <w:rsid w:val="00184D4A"/>
    <w:rsid w:val="00185108"/>
    <w:rsid w:val="00186EC1"/>
    <w:rsid w:val="00191E1F"/>
    <w:rsid w:val="00193A15"/>
    <w:rsid w:val="00193DA3"/>
    <w:rsid w:val="0019473B"/>
    <w:rsid w:val="001952B1"/>
    <w:rsid w:val="00196E39"/>
    <w:rsid w:val="0019733C"/>
    <w:rsid w:val="00197649"/>
    <w:rsid w:val="00197F3D"/>
    <w:rsid w:val="001A01FB"/>
    <w:rsid w:val="001A0E80"/>
    <w:rsid w:val="001A10E9"/>
    <w:rsid w:val="001A183D"/>
    <w:rsid w:val="001A2B65"/>
    <w:rsid w:val="001A3CD3"/>
    <w:rsid w:val="001A4AF4"/>
    <w:rsid w:val="001A5BEF"/>
    <w:rsid w:val="001A6421"/>
    <w:rsid w:val="001A7EBF"/>
    <w:rsid w:val="001A7F15"/>
    <w:rsid w:val="001B071D"/>
    <w:rsid w:val="001B342E"/>
    <w:rsid w:val="001C1832"/>
    <w:rsid w:val="001C188C"/>
    <w:rsid w:val="001C1C88"/>
    <w:rsid w:val="001C1F05"/>
    <w:rsid w:val="001D0FC3"/>
    <w:rsid w:val="001D1783"/>
    <w:rsid w:val="001D3C21"/>
    <w:rsid w:val="001D53CD"/>
    <w:rsid w:val="001D55A3"/>
    <w:rsid w:val="001D5AF5"/>
    <w:rsid w:val="001E1E73"/>
    <w:rsid w:val="001E4C61"/>
    <w:rsid w:val="001E4E0C"/>
    <w:rsid w:val="001E526D"/>
    <w:rsid w:val="001E5655"/>
    <w:rsid w:val="001F0A24"/>
    <w:rsid w:val="001F1832"/>
    <w:rsid w:val="001F220F"/>
    <w:rsid w:val="001F25B3"/>
    <w:rsid w:val="001F4705"/>
    <w:rsid w:val="001F6616"/>
    <w:rsid w:val="00202BD4"/>
    <w:rsid w:val="00202FC2"/>
    <w:rsid w:val="002038C3"/>
    <w:rsid w:val="00204A97"/>
    <w:rsid w:val="00207076"/>
    <w:rsid w:val="002114EF"/>
    <w:rsid w:val="00214963"/>
    <w:rsid w:val="002166AD"/>
    <w:rsid w:val="00217871"/>
    <w:rsid w:val="00220EBF"/>
    <w:rsid w:val="00221ED8"/>
    <w:rsid w:val="002231EA"/>
    <w:rsid w:val="00223F3F"/>
    <w:rsid w:val="00223FDF"/>
    <w:rsid w:val="002279C0"/>
    <w:rsid w:val="00230986"/>
    <w:rsid w:val="0023238D"/>
    <w:rsid w:val="00234FF5"/>
    <w:rsid w:val="0023727E"/>
    <w:rsid w:val="00242081"/>
    <w:rsid w:val="00243777"/>
    <w:rsid w:val="002441CD"/>
    <w:rsid w:val="0024707B"/>
    <w:rsid w:val="002501A3"/>
    <w:rsid w:val="0025166C"/>
    <w:rsid w:val="00253688"/>
    <w:rsid w:val="002555D4"/>
    <w:rsid w:val="002569F6"/>
    <w:rsid w:val="00261A16"/>
    <w:rsid w:val="002623E7"/>
    <w:rsid w:val="00263522"/>
    <w:rsid w:val="00264EC6"/>
    <w:rsid w:val="002672C1"/>
    <w:rsid w:val="00267749"/>
    <w:rsid w:val="00270A52"/>
    <w:rsid w:val="00271013"/>
    <w:rsid w:val="00273FE4"/>
    <w:rsid w:val="002765B4"/>
    <w:rsid w:val="00276A94"/>
    <w:rsid w:val="00276D3A"/>
    <w:rsid w:val="00282C9C"/>
    <w:rsid w:val="00287374"/>
    <w:rsid w:val="0029301A"/>
    <w:rsid w:val="0029405D"/>
    <w:rsid w:val="00294FA6"/>
    <w:rsid w:val="00295A6F"/>
    <w:rsid w:val="002961CB"/>
    <w:rsid w:val="00296E65"/>
    <w:rsid w:val="002A20C4"/>
    <w:rsid w:val="002A570F"/>
    <w:rsid w:val="002A7292"/>
    <w:rsid w:val="002A7358"/>
    <w:rsid w:val="002A7902"/>
    <w:rsid w:val="002B0A20"/>
    <w:rsid w:val="002B0F6B"/>
    <w:rsid w:val="002B23B8"/>
    <w:rsid w:val="002B4429"/>
    <w:rsid w:val="002B68A6"/>
    <w:rsid w:val="002B7FAF"/>
    <w:rsid w:val="002D001F"/>
    <w:rsid w:val="002D0538"/>
    <w:rsid w:val="002D0C4F"/>
    <w:rsid w:val="002D1364"/>
    <w:rsid w:val="002D176C"/>
    <w:rsid w:val="002D26F0"/>
    <w:rsid w:val="002D3351"/>
    <w:rsid w:val="002D3CD9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7D6"/>
    <w:rsid w:val="002F1B52"/>
    <w:rsid w:val="002F669F"/>
    <w:rsid w:val="00301249"/>
    <w:rsid w:val="0030195F"/>
    <w:rsid w:val="00301C97"/>
    <w:rsid w:val="00301F44"/>
    <w:rsid w:val="003035F8"/>
    <w:rsid w:val="00304D59"/>
    <w:rsid w:val="00305C6F"/>
    <w:rsid w:val="00306BA9"/>
    <w:rsid w:val="0031004C"/>
    <w:rsid w:val="003105F6"/>
    <w:rsid w:val="00311297"/>
    <w:rsid w:val="003112A4"/>
    <w:rsid w:val="003113BE"/>
    <w:rsid w:val="003122CA"/>
    <w:rsid w:val="00313B0A"/>
    <w:rsid w:val="003148FD"/>
    <w:rsid w:val="00321080"/>
    <w:rsid w:val="003212A1"/>
    <w:rsid w:val="003215AD"/>
    <w:rsid w:val="00322D45"/>
    <w:rsid w:val="003241C9"/>
    <w:rsid w:val="0032569A"/>
    <w:rsid w:val="00325A1F"/>
    <w:rsid w:val="003268F9"/>
    <w:rsid w:val="00330BAF"/>
    <w:rsid w:val="003345A1"/>
    <w:rsid w:val="00334E3A"/>
    <w:rsid w:val="00336169"/>
    <w:rsid w:val="003361DD"/>
    <w:rsid w:val="003405D9"/>
    <w:rsid w:val="00341A6A"/>
    <w:rsid w:val="003426CC"/>
    <w:rsid w:val="00345B9C"/>
    <w:rsid w:val="00352DAE"/>
    <w:rsid w:val="00354EB9"/>
    <w:rsid w:val="003602AE"/>
    <w:rsid w:val="00360929"/>
    <w:rsid w:val="00361BF9"/>
    <w:rsid w:val="003647D5"/>
    <w:rsid w:val="003674B0"/>
    <w:rsid w:val="003700C5"/>
    <w:rsid w:val="00371FCA"/>
    <w:rsid w:val="003733BC"/>
    <w:rsid w:val="00373600"/>
    <w:rsid w:val="00375592"/>
    <w:rsid w:val="00375CE7"/>
    <w:rsid w:val="0037727C"/>
    <w:rsid w:val="00377E70"/>
    <w:rsid w:val="00380857"/>
    <w:rsid w:val="00380904"/>
    <w:rsid w:val="003823EE"/>
    <w:rsid w:val="00382960"/>
    <w:rsid w:val="003846F7"/>
    <w:rsid w:val="003851ED"/>
    <w:rsid w:val="00385B39"/>
    <w:rsid w:val="0038623D"/>
    <w:rsid w:val="00386785"/>
    <w:rsid w:val="00386AC8"/>
    <w:rsid w:val="003904A5"/>
    <w:rsid w:val="00390E89"/>
    <w:rsid w:val="00391B1A"/>
    <w:rsid w:val="00393CFA"/>
    <w:rsid w:val="00394423"/>
    <w:rsid w:val="00394A64"/>
    <w:rsid w:val="00395A9A"/>
    <w:rsid w:val="00396942"/>
    <w:rsid w:val="00396B2A"/>
    <w:rsid w:val="00396B49"/>
    <w:rsid w:val="00396E3E"/>
    <w:rsid w:val="00397B5C"/>
    <w:rsid w:val="003A306E"/>
    <w:rsid w:val="003A60DC"/>
    <w:rsid w:val="003A6A46"/>
    <w:rsid w:val="003A705D"/>
    <w:rsid w:val="003A7A63"/>
    <w:rsid w:val="003B000C"/>
    <w:rsid w:val="003B0F1D"/>
    <w:rsid w:val="003B4A57"/>
    <w:rsid w:val="003B6804"/>
    <w:rsid w:val="003C0AD9"/>
    <w:rsid w:val="003C0ED0"/>
    <w:rsid w:val="003C170D"/>
    <w:rsid w:val="003C1D49"/>
    <w:rsid w:val="003C3590"/>
    <w:rsid w:val="003C35C4"/>
    <w:rsid w:val="003C3E64"/>
    <w:rsid w:val="003D0D26"/>
    <w:rsid w:val="003D12C2"/>
    <w:rsid w:val="003D31B9"/>
    <w:rsid w:val="003D3867"/>
    <w:rsid w:val="003E0D1A"/>
    <w:rsid w:val="003E1E9B"/>
    <w:rsid w:val="003E2DA3"/>
    <w:rsid w:val="003F020D"/>
    <w:rsid w:val="003F03D9"/>
    <w:rsid w:val="003F0869"/>
    <w:rsid w:val="003F2FBE"/>
    <w:rsid w:val="003F318D"/>
    <w:rsid w:val="003F5BAE"/>
    <w:rsid w:val="003F64B3"/>
    <w:rsid w:val="003F6ED7"/>
    <w:rsid w:val="003F7726"/>
    <w:rsid w:val="00401C84"/>
    <w:rsid w:val="00403210"/>
    <w:rsid w:val="004035BB"/>
    <w:rsid w:val="004035EB"/>
    <w:rsid w:val="00406651"/>
    <w:rsid w:val="00407332"/>
    <w:rsid w:val="00407828"/>
    <w:rsid w:val="00410326"/>
    <w:rsid w:val="00410397"/>
    <w:rsid w:val="00413433"/>
    <w:rsid w:val="00413D8E"/>
    <w:rsid w:val="004140F2"/>
    <w:rsid w:val="00416B49"/>
    <w:rsid w:val="00416F6D"/>
    <w:rsid w:val="004172D2"/>
    <w:rsid w:val="00417B22"/>
    <w:rsid w:val="00417F75"/>
    <w:rsid w:val="00420792"/>
    <w:rsid w:val="00421085"/>
    <w:rsid w:val="004219AB"/>
    <w:rsid w:val="00423FB6"/>
    <w:rsid w:val="0042465E"/>
    <w:rsid w:val="00424DF7"/>
    <w:rsid w:val="004306B1"/>
    <w:rsid w:val="00431184"/>
    <w:rsid w:val="00432ABA"/>
    <w:rsid w:val="00432B76"/>
    <w:rsid w:val="00434D01"/>
    <w:rsid w:val="00435BAC"/>
    <w:rsid w:val="00435D26"/>
    <w:rsid w:val="0043636C"/>
    <w:rsid w:val="00436D73"/>
    <w:rsid w:val="00440C99"/>
    <w:rsid w:val="0044175C"/>
    <w:rsid w:val="00442742"/>
    <w:rsid w:val="0044309E"/>
    <w:rsid w:val="00445F4D"/>
    <w:rsid w:val="004504C0"/>
    <w:rsid w:val="004519A5"/>
    <w:rsid w:val="00454D22"/>
    <w:rsid w:val="004550FB"/>
    <w:rsid w:val="00455648"/>
    <w:rsid w:val="00456494"/>
    <w:rsid w:val="0046111A"/>
    <w:rsid w:val="00462946"/>
    <w:rsid w:val="00463612"/>
    <w:rsid w:val="00463F43"/>
    <w:rsid w:val="00464B94"/>
    <w:rsid w:val="004653A8"/>
    <w:rsid w:val="00465A0B"/>
    <w:rsid w:val="004704CA"/>
    <w:rsid w:val="0047077C"/>
    <w:rsid w:val="00470B05"/>
    <w:rsid w:val="0047207C"/>
    <w:rsid w:val="0047256B"/>
    <w:rsid w:val="004729C2"/>
    <w:rsid w:val="00472CD6"/>
    <w:rsid w:val="00474E3C"/>
    <w:rsid w:val="004770CA"/>
    <w:rsid w:val="00477BCB"/>
    <w:rsid w:val="00480909"/>
    <w:rsid w:val="00480A58"/>
    <w:rsid w:val="00480EA9"/>
    <w:rsid w:val="00482151"/>
    <w:rsid w:val="0048263C"/>
    <w:rsid w:val="00485FAD"/>
    <w:rsid w:val="00487AED"/>
    <w:rsid w:val="0049137B"/>
    <w:rsid w:val="00491614"/>
    <w:rsid w:val="00491B6F"/>
    <w:rsid w:val="00491EDF"/>
    <w:rsid w:val="00492A3F"/>
    <w:rsid w:val="00492CBE"/>
    <w:rsid w:val="00494F62"/>
    <w:rsid w:val="004A0DC1"/>
    <w:rsid w:val="004A2001"/>
    <w:rsid w:val="004A3590"/>
    <w:rsid w:val="004A56B8"/>
    <w:rsid w:val="004B00A7"/>
    <w:rsid w:val="004B12B9"/>
    <w:rsid w:val="004B1408"/>
    <w:rsid w:val="004B25E2"/>
    <w:rsid w:val="004B34D7"/>
    <w:rsid w:val="004B5037"/>
    <w:rsid w:val="004B5B2F"/>
    <w:rsid w:val="004B626A"/>
    <w:rsid w:val="004B660E"/>
    <w:rsid w:val="004C05BD"/>
    <w:rsid w:val="004C06A5"/>
    <w:rsid w:val="004C3B06"/>
    <w:rsid w:val="004C3F97"/>
    <w:rsid w:val="004C56F7"/>
    <w:rsid w:val="004C7EE7"/>
    <w:rsid w:val="004D2DEE"/>
    <w:rsid w:val="004D2E1F"/>
    <w:rsid w:val="004D7FD9"/>
    <w:rsid w:val="004E04EA"/>
    <w:rsid w:val="004E1324"/>
    <w:rsid w:val="004E17FE"/>
    <w:rsid w:val="004E19A5"/>
    <w:rsid w:val="004E37E5"/>
    <w:rsid w:val="004E3FDB"/>
    <w:rsid w:val="004E4892"/>
    <w:rsid w:val="004F1F4A"/>
    <w:rsid w:val="004F296D"/>
    <w:rsid w:val="004F3EA5"/>
    <w:rsid w:val="004F508B"/>
    <w:rsid w:val="004F695F"/>
    <w:rsid w:val="004F6CA4"/>
    <w:rsid w:val="00500752"/>
    <w:rsid w:val="00500C5E"/>
    <w:rsid w:val="005013F6"/>
    <w:rsid w:val="00501A50"/>
    <w:rsid w:val="0050222D"/>
    <w:rsid w:val="005037D1"/>
    <w:rsid w:val="00503AF3"/>
    <w:rsid w:val="0050696D"/>
    <w:rsid w:val="005077EB"/>
    <w:rsid w:val="0051094B"/>
    <w:rsid w:val="005110D7"/>
    <w:rsid w:val="00511D99"/>
    <w:rsid w:val="005128D3"/>
    <w:rsid w:val="005147E8"/>
    <w:rsid w:val="005158F2"/>
    <w:rsid w:val="005228A4"/>
    <w:rsid w:val="0052522B"/>
    <w:rsid w:val="00526DFC"/>
    <w:rsid w:val="00526F43"/>
    <w:rsid w:val="00527651"/>
    <w:rsid w:val="00535F87"/>
    <w:rsid w:val="005363AB"/>
    <w:rsid w:val="005368DB"/>
    <w:rsid w:val="00544EF4"/>
    <w:rsid w:val="00545E53"/>
    <w:rsid w:val="00546293"/>
    <w:rsid w:val="005479D9"/>
    <w:rsid w:val="00547EEB"/>
    <w:rsid w:val="00550ACA"/>
    <w:rsid w:val="0055169A"/>
    <w:rsid w:val="005539F2"/>
    <w:rsid w:val="005572BD"/>
    <w:rsid w:val="00557A12"/>
    <w:rsid w:val="00560039"/>
    <w:rsid w:val="00560AC7"/>
    <w:rsid w:val="00561AFB"/>
    <w:rsid w:val="00561FA8"/>
    <w:rsid w:val="005635ED"/>
    <w:rsid w:val="00565253"/>
    <w:rsid w:val="00570071"/>
    <w:rsid w:val="00570191"/>
    <w:rsid w:val="00570570"/>
    <w:rsid w:val="00572512"/>
    <w:rsid w:val="00572FC5"/>
    <w:rsid w:val="00573EE6"/>
    <w:rsid w:val="00574020"/>
    <w:rsid w:val="005750E5"/>
    <w:rsid w:val="0057547F"/>
    <w:rsid w:val="005754EE"/>
    <w:rsid w:val="005758D5"/>
    <w:rsid w:val="0057617E"/>
    <w:rsid w:val="00576497"/>
    <w:rsid w:val="00582C7B"/>
    <w:rsid w:val="005835E7"/>
    <w:rsid w:val="0058397F"/>
    <w:rsid w:val="00583BF8"/>
    <w:rsid w:val="00585BE2"/>
    <w:rsid w:val="00585F33"/>
    <w:rsid w:val="00587C18"/>
    <w:rsid w:val="00591124"/>
    <w:rsid w:val="00593BE0"/>
    <w:rsid w:val="00594D3F"/>
    <w:rsid w:val="00597024"/>
    <w:rsid w:val="005A0274"/>
    <w:rsid w:val="005A0457"/>
    <w:rsid w:val="005A095C"/>
    <w:rsid w:val="005A669D"/>
    <w:rsid w:val="005A75D8"/>
    <w:rsid w:val="005B713E"/>
    <w:rsid w:val="005B7692"/>
    <w:rsid w:val="005C03B6"/>
    <w:rsid w:val="005C14B8"/>
    <w:rsid w:val="005C348E"/>
    <w:rsid w:val="005C68E1"/>
    <w:rsid w:val="005C7139"/>
    <w:rsid w:val="005D21F4"/>
    <w:rsid w:val="005D3763"/>
    <w:rsid w:val="005D4ECD"/>
    <w:rsid w:val="005D55E1"/>
    <w:rsid w:val="005D5957"/>
    <w:rsid w:val="005E19F7"/>
    <w:rsid w:val="005E4F04"/>
    <w:rsid w:val="005E62C2"/>
    <w:rsid w:val="005E6C71"/>
    <w:rsid w:val="005F0963"/>
    <w:rsid w:val="005F2824"/>
    <w:rsid w:val="005F2EBA"/>
    <w:rsid w:val="005F31C9"/>
    <w:rsid w:val="005F35ED"/>
    <w:rsid w:val="005F74D0"/>
    <w:rsid w:val="005F7812"/>
    <w:rsid w:val="005F7A88"/>
    <w:rsid w:val="0060049C"/>
    <w:rsid w:val="00602E1F"/>
    <w:rsid w:val="00603A1A"/>
    <w:rsid w:val="006046D5"/>
    <w:rsid w:val="00606D33"/>
    <w:rsid w:val="00607A93"/>
    <w:rsid w:val="00610178"/>
    <w:rsid w:val="00610C08"/>
    <w:rsid w:val="00611F74"/>
    <w:rsid w:val="00615772"/>
    <w:rsid w:val="00616368"/>
    <w:rsid w:val="006206DC"/>
    <w:rsid w:val="00621256"/>
    <w:rsid w:val="00621FCC"/>
    <w:rsid w:val="00622E4B"/>
    <w:rsid w:val="00624719"/>
    <w:rsid w:val="006257C7"/>
    <w:rsid w:val="006333DA"/>
    <w:rsid w:val="00635134"/>
    <w:rsid w:val="006356E2"/>
    <w:rsid w:val="00635C4F"/>
    <w:rsid w:val="00637971"/>
    <w:rsid w:val="00642A65"/>
    <w:rsid w:val="00645DCE"/>
    <w:rsid w:val="006465AC"/>
    <w:rsid w:val="006465BF"/>
    <w:rsid w:val="00653B22"/>
    <w:rsid w:val="0065712F"/>
    <w:rsid w:val="00657BF4"/>
    <w:rsid w:val="006603FB"/>
    <w:rsid w:val="006608DF"/>
    <w:rsid w:val="00661636"/>
    <w:rsid w:val="00662361"/>
    <w:rsid w:val="006623AC"/>
    <w:rsid w:val="006678AF"/>
    <w:rsid w:val="006701EF"/>
    <w:rsid w:val="006710CB"/>
    <w:rsid w:val="00673BA5"/>
    <w:rsid w:val="00674030"/>
    <w:rsid w:val="00674A71"/>
    <w:rsid w:val="00680058"/>
    <w:rsid w:val="0068112B"/>
    <w:rsid w:val="00681F9F"/>
    <w:rsid w:val="006840EA"/>
    <w:rsid w:val="006844E2"/>
    <w:rsid w:val="00684719"/>
    <w:rsid w:val="00685267"/>
    <w:rsid w:val="006872AE"/>
    <w:rsid w:val="00690082"/>
    <w:rsid w:val="00690252"/>
    <w:rsid w:val="006902D4"/>
    <w:rsid w:val="00692D87"/>
    <w:rsid w:val="006946BB"/>
    <w:rsid w:val="00694C39"/>
    <w:rsid w:val="00694F6E"/>
    <w:rsid w:val="006951EA"/>
    <w:rsid w:val="006969FA"/>
    <w:rsid w:val="006A35D5"/>
    <w:rsid w:val="006A62D7"/>
    <w:rsid w:val="006A748A"/>
    <w:rsid w:val="006B4162"/>
    <w:rsid w:val="006B575B"/>
    <w:rsid w:val="006C419E"/>
    <w:rsid w:val="006C4A31"/>
    <w:rsid w:val="006C5AC2"/>
    <w:rsid w:val="006C6AFB"/>
    <w:rsid w:val="006D2180"/>
    <w:rsid w:val="006D2735"/>
    <w:rsid w:val="006D45B2"/>
    <w:rsid w:val="006D6335"/>
    <w:rsid w:val="006D7F73"/>
    <w:rsid w:val="006E0FCC"/>
    <w:rsid w:val="006E1E96"/>
    <w:rsid w:val="006E2F19"/>
    <w:rsid w:val="006E5E21"/>
    <w:rsid w:val="006F04B2"/>
    <w:rsid w:val="006F1C78"/>
    <w:rsid w:val="006F2648"/>
    <w:rsid w:val="006F2F10"/>
    <w:rsid w:val="006F482B"/>
    <w:rsid w:val="006F6311"/>
    <w:rsid w:val="007016BA"/>
    <w:rsid w:val="00701952"/>
    <w:rsid w:val="00702556"/>
    <w:rsid w:val="0070277E"/>
    <w:rsid w:val="00703820"/>
    <w:rsid w:val="00704156"/>
    <w:rsid w:val="007069FC"/>
    <w:rsid w:val="00706F16"/>
    <w:rsid w:val="00707988"/>
    <w:rsid w:val="00711221"/>
    <w:rsid w:val="00711CA7"/>
    <w:rsid w:val="00712675"/>
    <w:rsid w:val="00713808"/>
    <w:rsid w:val="00713C87"/>
    <w:rsid w:val="007151B6"/>
    <w:rsid w:val="0071520D"/>
    <w:rsid w:val="00715CB8"/>
    <w:rsid w:val="00715EDB"/>
    <w:rsid w:val="007160D5"/>
    <w:rsid w:val="007163FB"/>
    <w:rsid w:val="00717C2E"/>
    <w:rsid w:val="007204FA"/>
    <w:rsid w:val="007213B3"/>
    <w:rsid w:val="00721E17"/>
    <w:rsid w:val="007220EF"/>
    <w:rsid w:val="00724379"/>
    <w:rsid w:val="0072457F"/>
    <w:rsid w:val="00725406"/>
    <w:rsid w:val="0072621B"/>
    <w:rsid w:val="00730555"/>
    <w:rsid w:val="007312CC"/>
    <w:rsid w:val="00736A64"/>
    <w:rsid w:val="00737F6A"/>
    <w:rsid w:val="007410B6"/>
    <w:rsid w:val="00743DB8"/>
    <w:rsid w:val="00744C6F"/>
    <w:rsid w:val="007457F6"/>
    <w:rsid w:val="00745ABB"/>
    <w:rsid w:val="00746E38"/>
    <w:rsid w:val="00747CD5"/>
    <w:rsid w:val="00752FCB"/>
    <w:rsid w:val="00753B51"/>
    <w:rsid w:val="00756629"/>
    <w:rsid w:val="00756BE3"/>
    <w:rsid w:val="007575D2"/>
    <w:rsid w:val="00757B4F"/>
    <w:rsid w:val="00757B6A"/>
    <w:rsid w:val="00757F56"/>
    <w:rsid w:val="007609C6"/>
    <w:rsid w:val="007610E0"/>
    <w:rsid w:val="007621AA"/>
    <w:rsid w:val="0076260A"/>
    <w:rsid w:val="00764A67"/>
    <w:rsid w:val="00765315"/>
    <w:rsid w:val="0076674B"/>
    <w:rsid w:val="00770F6B"/>
    <w:rsid w:val="00771883"/>
    <w:rsid w:val="00776DC2"/>
    <w:rsid w:val="00780122"/>
    <w:rsid w:val="007807B2"/>
    <w:rsid w:val="0078214B"/>
    <w:rsid w:val="0078498A"/>
    <w:rsid w:val="00792207"/>
    <w:rsid w:val="00792B64"/>
    <w:rsid w:val="00792E29"/>
    <w:rsid w:val="0079379A"/>
    <w:rsid w:val="007939DD"/>
    <w:rsid w:val="00794953"/>
    <w:rsid w:val="00794D62"/>
    <w:rsid w:val="00796854"/>
    <w:rsid w:val="007A0206"/>
    <w:rsid w:val="007A1F2F"/>
    <w:rsid w:val="007A2A5C"/>
    <w:rsid w:val="007A3CEB"/>
    <w:rsid w:val="007A5150"/>
    <w:rsid w:val="007A5373"/>
    <w:rsid w:val="007A789F"/>
    <w:rsid w:val="007B2B77"/>
    <w:rsid w:val="007B75BC"/>
    <w:rsid w:val="007C0BD6"/>
    <w:rsid w:val="007C306A"/>
    <w:rsid w:val="007C3806"/>
    <w:rsid w:val="007C54EB"/>
    <w:rsid w:val="007C5939"/>
    <w:rsid w:val="007C5BB7"/>
    <w:rsid w:val="007C67A3"/>
    <w:rsid w:val="007C6FED"/>
    <w:rsid w:val="007D07D5"/>
    <w:rsid w:val="007D1C64"/>
    <w:rsid w:val="007D32DD"/>
    <w:rsid w:val="007D6DCE"/>
    <w:rsid w:val="007D72C4"/>
    <w:rsid w:val="007E2CFE"/>
    <w:rsid w:val="007E40E1"/>
    <w:rsid w:val="007E59C9"/>
    <w:rsid w:val="007E61DF"/>
    <w:rsid w:val="007F0072"/>
    <w:rsid w:val="007F2EB6"/>
    <w:rsid w:val="007F54C3"/>
    <w:rsid w:val="00802949"/>
    <w:rsid w:val="0080301E"/>
    <w:rsid w:val="0080365F"/>
    <w:rsid w:val="00806EA2"/>
    <w:rsid w:val="00811DA8"/>
    <w:rsid w:val="00812BE5"/>
    <w:rsid w:val="00812D14"/>
    <w:rsid w:val="00817429"/>
    <w:rsid w:val="00820DE3"/>
    <w:rsid w:val="0082150A"/>
    <w:rsid w:val="00821514"/>
    <w:rsid w:val="00821E35"/>
    <w:rsid w:val="008227DA"/>
    <w:rsid w:val="00822A1E"/>
    <w:rsid w:val="00824591"/>
    <w:rsid w:val="00824659"/>
    <w:rsid w:val="00824AED"/>
    <w:rsid w:val="00827820"/>
    <w:rsid w:val="0083086B"/>
    <w:rsid w:val="00831B8B"/>
    <w:rsid w:val="0083405D"/>
    <w:rsid w:val="008352D4"/>
    <w:rsid w:val="00836DB9"/>
    <w:rsid w:val="00837C67"/>
    <w:rsid w:val="00837D1E"/>
    <w:rsid w:val="008415B0"/>
    <w:rsid w:val="00842028"/>
    <w:rsid w:val="008436B8"/>
    <w:rsid w:val="00844397"/>
    <w:rsid w:val="008460B6"/>
    <w:rsid w:val="00846921"/>
    <w:rsid w:val="00850C9D"/>
    <w:rsid w:val="00851349"/>
    <w:rsid w:val="00851E92"/>
    <w:rsid w:val="00852B59"/>
    <w:rsid w:val="00853494"/>
    <w:rsid w:val="00856272"/>
    <w:rsid w:val="008563FF"/>
    <w:rsid w:val="008564D5"/>
    <w:rsid w:val="00857331"/>
    <w:rsid w:val="00857FA1"/>
    <w:rsid w:val="0086018B"/>
    <w:rsid w:val="008611DD"/>
    <w:rsid w:val="00861A47"/>
    <w:rsid w:val="008620DE"/>
    <w:rsid w:val="00865EF8"/>
    <w:rsid w:val="00866867"/>
    <w:rsid w:val="00871F1A"/>
    <w:rsid w:val="00872257"/>
    <w:rsid w:val="008753E6"/>
    <w:rsid w:val="0087738C"/>
    <w:rsid w:val="008802AF"/>
    <w:rsid w:val="00881926"/>
    <w:rsid w:val="00882174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92"/>
    <w:rsid w:val="008971B5"/>
    <w:rsid w:val="008A0961"/>
    <w:rsid w:val="008A5D26"/>
    <w:rsid w:val="008A6B13"/>
    <w:rsid w:val="008A6ECB"/>
    <w:rsid w:val="008B0632"/>
    <w:rsid w:val="008B0A27"/>
    <w:rsid w:val="008B0BF9"/>
    <w:rsid w:val="008B1862"/>
    <w:rsid w:val="008B2866"/>
    <w:rsid w:val="008B381A"/>
    <w:rsid w:val="008B3859"/>
    <w:rsid w:val="008B436D"/>
    <w:rsid w:val="008B4E49"/>
    <w:rsid w:val="008B74FD"/>
    <w:rsid w:val="008B7712"/>
    <w:rsid w:val="008B7B26"/>
    <w:rsid w:val="008C3524"/>
    <w:rsid w:val="008C4061"/>
    <w:rsid w:val="008C4229"/>
    <w:rsid w:val="008C521D"/>
    <w:rsid w:val="008C54EF"/>
    <w:rsid w:val="008C5BE0"/>
    <w:rsid w:val="008C7233"/>
    <w:rsid w:val="008D2434"/>
    <w:rsid w:val="008D5DCE"/>
    <w:rsid w:val="008D7955"/>
    <w:rsid w:val="008E171D"/>
    <w:rsid w:val="008E2785"/>
    <w:rsid w:val="008E300F"/>
    <w:rsid w:val="008E78A3"/>
    <w:rsid w:val="008F0654"/>
    <w:rsid w:val="008F06CB"/>
    <w:rsid w:val="008F2E83"/>
    <w:rsid w:val="008F3EC3"/>
    <w:rsid w:val="008F5F16"/>
    <w:rsid w:val="008F612A"/>
    <w:rsid w:val="0090293D"/>
    <w:rsid w:val="009034DE"/>
    <w:rsid w:val="00905396"/>
    <w:rsid w:val="00905803"/>
    <w:rsid w:val="0090605D"/>
    <w:rsid w:val="00906419"/>
    <w:rsid w:val="00912889"/>
    <w:rsid w:val="00912EB2"/>
    <w:rsid w:val="00913A42"/>
    <w:rsid w:val="00914167"/>
    <w:rsid w:val="009143DB"/>
    <w:rsid w:val="00915065"/>
    <w:rsid w:val="0091691E"/>
    <w:rsid w:val="009178D2"/>
    <w:rsid w:val="00917CE5"/>
    <w:rsid w:val="009217C0"/>
    <w:rsid w:val="00921893"/>
    <w:rsid w:val="00921E45"/>
    <w:rsid w:val="00925241"/>
    <w:rsid w:val="00925CEC"/>
    <w:rsid w:val="00926348"/>
    <w:rsid w:val="00926A3F"/>
    <w:rsid w:val="0092794E"/>
    <w:rsid w:val="00930D30"/>
    <w:rsid w:val="009317A3"/>
    <w:rsid w:val="0093280D"/>
    <w:rsid w:val="009332A2"/>
    <w:rsid w:val="0093332A"/>
    <w:rsid w:val="00934224"/>
    <w:rsid w:val="009365CB"/>
    <w:rsid w:val="00937598"/>
    <w:rsid w:val="0093790B"/>
    <w:rsid w:val="00943751"/>
    <w:rsid w:val="00945DDE"/>
    <w:rsid w:val="00946DD0"/>
    <w:rsid w:val="009509E6"/>
    <w:rsid w:val="00952018"/>
    <w:rsid w:val="00952800"/>
    <w:rsid w:val="00952CA1"/>
    <w:rsid w:val="0095300D"/>
    <w:rsid w:val="00954E2B"/>
    <w:rsid w:val="00956812"/>
    <w:rsid w:val="0095719A"/>
    <w:rsid w:val="00957364"/>
    <w:rsid w:val="009623E9"/>
    <w:rsid w:val="00963EEB"/>
    <w:rsid w:val="009648BC"/>
    <w:rsid w:val="00964C2F"/>
    <w:rsid w:val="00965F88"/>
    <w:rsid w:val="009716BD"/>
    <w:rsid w:val="00972313"/>
    <w:rsid w:val="00973CBB"/>
    <w:rsid w:val="00984E03"/>
    <w:rsid w:val="00985B07"/>
    <w:rsid w:val="00986839"/>
    <w:rsid w:val="00987E85"/>
    <w:rsid w:val="009917E0"/>
    <w:rsid w:val="0099308D"/>
    <w:rsid w:val="0099611A"/>
    <w:rsid w:val="00996F60"/>
    <w:rsid w:val="009A0D12"/>
    <w:rsid w:val="009A146C"/>
    <w:rsid w:val="009A1987"/>
    <w:rsid w:val="009A2BEE"/>
    <w:rsid w:val="009A3E6F"/>
    <w:rsid w:val="009A5289"/>
    <w:rsid w:val="009A79C3"/>
    <w:rsid w:val="009A7A53"/>
    <w:rsid w:val="009B0402"/>
    <w:rsid w:val="009B0B75"/>
    <w:rsid w:val="009B0B78"/>
    <w:rsid w:val="009B16DF"/>
    <w:rsid w:val="009B4CB2"/>
    <w:rsid w:val="009B6701"/>
    <w:rsid w:val="009B6EF7"/>
    <w:rsid w:val="009B7000"/>
    <w:rsid w:val="009B739C"/>
    <w:rsid w:val="009C04EC"/>
    <w:rsid w:val="009C1D4B"/>
    <w:rsid w:val="009C328C"/>
    <w:rsid w:val="009C4444"/>
    <w:rsid w:val="009C79AD"/>
    <w:rsid w:val="009C7CA6"/>
    <w:rsid w:val="009D0A01"/>
    <w:rsid w:val="009D3316"/>
    <w:rsid w:val="009D3C4F"/>
    <w:rsid w:val="009D55AA"/>
    <w:rsid w:val="009D72CC"/>
    <w:rsid w:val="009E0C74"/>
    <w:rsid w:val="009E164A"/>
    <w:rsid w:val="009E1FB9"/>
    <w:rsid w:val="009E2848"/>
    <w:rsid w:val="009E3E77"/>
    <w:rsid w:val="009E3FAB"/>
    <w:rsid w:val="009E5B3F"/>
    <w:rsid w:val="009E6C1E"/>
    <w:rsid w:val="009E7D90"/>
    <w:rsid w:val="009F1AB0"/>
    <w:rsid w:val="009F1D76"/>
    <w:rsid w:val="009F501D"/>
    <w:rsid w:val="00A039D5"/>
    <w:rsid w:val="00A046AD"/>
    <w:rsid w:val="00A079C1"/>
    <w:rsid w:val="00A10A57"/>
    <w:rsid w:val="00A12520"/>
    <w:rsid w:val="00A130FD"/>
    <w:rsid w:val="00A13D6D"/>
    <w:rsid w:val="00A1464D"/>
    <w:rsid w:val="00A14769"/>
    <w:rsid w:val="00A14832"/>
    <w:rsid w:val="00A16151"/>
    <w:rsid w:val="00A16EC6"/>
    <w:rsid w:val="00A17C06"/>
    <w:rsid w:val="00A2126E"/>
    <w:rsid w:val="00A21706"/>
    <w:rsid w:val="00A24831"/>
    <w:rsid w:val="00A24FCC"/>
    <w:rsid w:val="00A255F4"/>
    <w:rsid w:val="00A26A90"/>
    <w:rsid w:val="00A26B27"/>
    <w:rsid w:val="00A30E4F"/>
    <w:rsid w:val="00A32253"/>
    <w:rsid w:val="00A3310E"/>
    <w:rsid w:val="00A333A0"/>
    <w:rsid w:val="00A37E70"/>
    <w:rsid w:val="00A420C7"/>
    <w:rsid w:val="00A430EE"/>
    <w:rsid w:val="00A437E1"/>
    <w:rsid w:val="00A44478"/>
    <w:rsid w:val="00A4685E"/>
    <w:rsid w:val="00A50CD4"/>
    <w:rsid w:val="00A51191"/>
    <w:rsid w:val="00A51EFF"/>
    <w:rsid w:val="00A54345"/>
    <w:rsid w:val="00A5446C"/>
    <w:rsid w:val="00A545BF"/>
    <w:rsid w:val="00A568CB"/>
    <w:rsid w:val="00A56D62"/>
    <w:rsid w:val="00A56F07"/>
    <w:rsid w:val="00A5762C"/>
    <w:rsid w:val="00A600FC"/>
    <w:rsid w:val="00A60BCA"/>
    <w:rsid w:val="00A619D4"/>
    <w:rsid w:val="00A638DA"/>
    <w:rsid w:val="00A65B41"/>
    <w:rsid w:val="00A65E00"/>
    <w:rsid w:val="00A66A78"/>
    <w:rsid w:val="00A7436E"/>
    <w:rsid w:val="00A74B74"/>
    <w:rsid w:val="00A74E96"/>
    <w:rsid w:val="00A75A8E"/>
    <w:rsid w:val="00A770A6"/>
    <w:rsid w:val="00A80B8B"/>
    <w:rsid w:val="00A824DD"/>
    <w:rsid w:val="00A82D71"/>
    <w:rsid w:val="00A83676"/>
    <w:rsid w:val="00A83984"/>
    <w:rsid w:val="00A83B7B"/>
    <w:rsid w:val="00A84274"/>
    <w:rsid w:val="00A850F3"/>
    <w:rsid w:val="00A864E3"/>
    <w:rsid w:val="00A92FBC"/>
    <w:rsid w:val="00A94574"/>
    <w:rsid w:val="00A95936"/>
    <w:rsid w:val="00A96265"/>
    <w:rsid w:val="00A97084"/>
    <w:rsid w:val="00A97A4E"/>
    <w:rsid w:val="00AA128E"/>
    <w:rsid w:val="00AA1C2C"/>
    <w:rsid w:val="00AA35F6"/>
    <w:rsid w:val="00AA64B8"/>
    <w:rsid w:val="00AA667C"/>
    <w:rsid w:val="00AA6E91"/>
    <w:rsid w:val="00AA7439"/>
    <w:rsid w:val="00AA74AE"/>
    <w:rsid w:val="00AB047E"/>
    <w:rsid w:val="00AB0B0A"/>
    <w:rsid w:val="00AB0BB7"/>
    <w:rsid w:val="00AB22C6"/>
    <w:rsid w:val="00AB2AD0"/>
    <w:rsid w:val="00AB40A5"/>
    <w:rsid w:val="00AB67FC"/>
    <w:rsid w:val="00AC00F2"/>
    <w:rsid w:val="00AC1495"/>
    <w:rsid w:val="00AC31B5"/>
    <w:rsid w:val="00AC499B"/>
    <w:rsid w:val="00AC4EA1"/>
    <w:rsid w:val="00AC5381"/>
    <w:rsid w:val="00AC5920"/>
    <w:rsid w:val="00AC768B"/>
    <w:rsid w:val="00AD0E0B"/>
    <w:rsid w:val="00AD0E65"/>
    <w:rsid w:val="00AD19A3"/>
    <w:rsid w:val="00AD2BF2"/>
    <w:rsid w:val="00AD4E90"/>
    <w:rsid w:val="00AD5422"/>
    <w:rsid w:val="00AD5A57"/>
    <w:rsid w:val="00AE4179"/>
    <w:rsid w:val="00AE4425"/>
    <w:rsid w:val="00AE4FBE"/>
    <w:rsid w:val="00AE5B6D"/>
    <w:rsid w:val="00AE650F"/>
    <w:rsid w:val="00AE6555"/>
    <w:rsid w:val="00AE69CD"/>
    <w:rsid w:val="00AE7D16"/>
    <w:rsid w:val="00AF33DD"/>
    <w:rsid w:val="00AF4CAA"/>
    <w:rsid w:val="00AF571A"/>
    <w:rsid w:val="00AF60A0"/>
    <w:rsid w:val="00AF67FC"/>
    <w:rsid w:val="00AF7944"/>
    <w:rsid w:val="00AF7DF5"/>
    <w:rsid w:val="00B006E5"/>
    <w:rsid w:val="00B024C2"/>
    <w:rsid w:val="00B06DED"/>
    <w:rsid w:val="00B07700"/>
    <w:rsid w:val="00B13921"/>
    <w:rsid w:val="00B1528C"/>
    <w:rsid w:val="00B16ACD"/>
    <w:rsid w:val="00B20C74"/>
    <w:rsid w:val="00B21487"/>
    <w:rsid w:val="00B232D1"/>
    <w:rsid w:val="00B24DB5"/>
    <w:rsid w:val="00B31218"/>
    <w:rsid w:val="00B31F9E"/>
    <w:rsid w:val="00B3268F"/>
    <w:rsid w:val="00B32C2C"/>
    <w:rsid w:val="00B33A1A"/>
    <w:rsid w:val="00B33E6C"/>
    <w:rsid w:val="00B35438"/>
    <w:rsid w:val="00B36A96"/>
    <w:rsid w:val="00B371CC"/>
    <w:rsid w:val="00B41CD9"/>
    <w:rsid w:val="00B427E6"/>
    <w:rsid w:val="00B428A6"/>
    <w:rsid w:val="00B428A7"/>
    <w:rsid w:val="00B43855"/>
    <w:rsid w:val="00B43E1F"/>
    <w:rsid w:val="00B45FBC"/>
    <w:rsid w:val="00B51A7D"/>
    <w:rsid w:val="00B535C2"/>
    <w:rsid w:val="00B53CDC"/>
    <w:rsid w:val="00B55544"/>
    <w:rsid w:val="00B57854"/>
    <w:rsid w:val="00B642FC"/>
    <w:rsid w:val="00B64AA3"/>
    <w:rsid w:val="00B64AD7"/>
    <w:rsid w:val="00B64D26"/>
    <w:rsid w:val="00B64FBB"/>
    <w:rsid w:val="00B70D4F"/>
    <w:rsid w:val="00B70E22"/>
    <w:rsid w:val="00B71CCF"/>
    <w:rsid w:val="00B71F2F"/>
    <w:rsid w:val="00B74172"/>
    <w:rsid w:val="00B74377"/>
    <w:rsid w:val="00B774CB"/>
    <w:rsid w:val="00B80402"/>
    <w:rsid w:val="00B80B9A"/>
    <w:rsid w:val="00B80BB2"/>
    <w:rsid w:val="00B830B7"/>
    <w:rsid w:val="00B832C9"/>
    <w:rsid w:val="00B83EA0"/>
    <w:rsid w:val="00B848EA"/>
    <w:rsid w:val="00B84B2B"/>
    <w:rsid w:val="00B90500"/>
    <w:rsid w:val="00B91554"/>
    <w:rsid w:val="00B9176C"/>
    <w:rsid w:val="00B935A4"/>
    <w:rsid w:val="00B945F5"/>
    <w:rsid w:val="00B94AF3"/>
    <w:rsid w:val="00BA561A"/>
    <w:rsid w:val="00BB0DA0"/>
    <w:rsid w:val="00BB0DC6"/>
    <w:rsid w:val="00BB15E4"/>
    <w:rsid w:val="00BB1E19"/>
    <w:rsid w:val="00BB21D1"/>
    <w:rsid w:val="00BB224F"/>
    <w:rsid w:val="00BB30B0"/>
    <w:rsid w:val="00BB32F2"/>
    <w:rsid w:val="00BB39BB"/>
    <w:rsid w:val="00BB4338"/>
    <w:rsid w:val="00BB60A3"/>
    <w:rsid w:val="00BB6C0E"/>
    <w:rsid w:val="00BB7B38"/>
    <w:rsid w:val="00BC11E5"/>
    <w:rsid w:val="00BC26C0"/>
    <w:rsid w:val="00BC2ED2"/>
    <w:rsid w:val="00BC3D97"/>
    <w:rsid w:val="00BC4BC6"/>
    <w:rsid w:val="00BC50B5"/>
    <w:rsid w:val="00BC52FD"/>
    <w:rsid w:val="00BC6E62"/>
    <w:rsid w:val="00BC7375"/>
    <w:rsid w:val="00BC7443"/>
    <w:rsid w:val="00BC7C17"/>
    <w:rsid w:val="00BD0648"/>
    <w:rsid w:val="00BD1040"/>
    <w:rsid w:val="00BD1752"/>
    <w:rsid w:val="00BD34AA"/>
    <w:rsid w:val="00BD5553"/>
    <w:rsid w:val="00BE0C44"/>
    <w:rsid w:val="00BE13F1"/>
    <w:rsid w:val="00BE1631"/>
    <w:rsid w:val="00BE1B8B"/>
    <w:rsid w:val="00BE2A18"/>
    <w:rsid w:val="00BE2A26"/>
    <w:rsid w:val="00BE2C01"/>
    <w:rsid w:val="00BE3AB4"/>
    <w:rsid w:val="00BE4132"/>
    <w:rsid w:val="00BE41EC"/>
    <w:rsid w:val="00BE56FB"/>
    <w:rsid w:val="00BF0A6B"/>
    <w:rsid w:val="00BF3DDE"/>
    <w:rsid w:val="00BF6589"/>
    <w:rsid w:val="00BF6F7F"/>
    <w:rsid w:val="00C00647"/>
    <w:rsid w:val="00C0065A"/>
    <w:rsid w:val="00C02707"/>
    <w:rsid w:val="00C02764"/>
    <w:rsid w:val="00C04CEF"/>
    <w:rsid w:val="00C0662F"/>
    <w:rsid w:val="00C073F9"/>
    <w:rsid w:val="00C11943"/>
    <w:rsid w:val="00C12E96"/>
    <w:rsid w:val="00C13BFB"/>
    <w:rsid w:val="00C14763"/>
    <w:rsid w:val="00C16141"/>
    <w:rsid w:val="00C2363F"/>
    <w:rsid w:val="00C236C8"/>
    <w:rsid w:val="00C260B1"/>
    <w:rsid w:val="00C26E56"/>
    <w:rsid w:val="00C31406"/>
    <w:rsid w:val="00C331BF"/>
    <w:rsid w:val="00C37194"/>
    <w:rsid w:val="00C40205"/>
    <w:rsid w:val="00C40637"/>
    <w:rsid w:val="00C409D2"/>
    <w:rsid w:val="00C40F6C"/>
    <w:rsid w:val="00C42A5C"/>
    <w:rsid w:val="00C42D76"/>
    <w:rsid w:val="00C43B1B"/>
    <w:rsid w:val="00C44426"/>
    <w:rsid w:val="00C445F3"/>
    <w:rsid w:val="00C451F4"/>
    <w:rsid w:val="00C45EB1"/>
    <w:rsid w:val="00C51339"/>
    <w:rsid w:val="00C54A3A"/>
    <w:rsid w:val="00C55566"/>
    <w:rsid w:val="00C555BB"/>
    <w:rsid w:val="00C56448"/>
    <w:rsid w:val="00C57253"/>
    <w:rsid w:val="00C62596"/>
    <w:rsid w:val="00C626FF"/>
    <w:rsid w:val="00C667BE"/>
    <w:rsid w:val="00C6766B"/>
    <w:rsid w:val="00C70247"/>
    <w:rsid w:val="00C713CA"/>
    <w:rsid w:val="00C72223"/>
    <w:rsid w:val="00C7263B"/>
    <w:rsid w:val="00C73034"/>
    <w:rsid w:val="00C75F17"/>
    <w:rsid w:val="00C76417"/>
    <w:rsid w:val="00C7726F"/>
    <w:rsid w:val="00C8213D"/>
    <w:rsid w:val="00C823DA"/>
    <w:rsid w:val="00C8259F"/>
    <w:rsid w:val="00C82746"/>
    <w:rsid w:val="00C8312F"/>
    <w:rsid w:val="00C84C47"/>
    <w:rsid w:val="00C858A4"/>
    <w:rsid w:val="00C86AFA"/>
    <w:rsid w:val="00C86B73"/>
    <w:rsid w:val="00C8786B"/>
    <w:rsid w:val="00C92759"/>
    <w:rsid w:val="00C9358D"/>
    <w:rsid w:val="00CA1B63"/>
    <w:rsid w:val="00CB0B28"/>
    <w:rsid w:val="00CB18D0"/>
    <w:rsid w:val="00CB1C8A"/>
    <w:rsid w:val="00CB24F5"/>
    <w:rsid w:val="00CB2663"/>
    <w:rsid w:val="00CB3BBE"/>
    <w:rsid w:val="00CB4C2F"/>
    <w:rsid w:val="00CB59E9"/>
    <w:rsid w:val="00CB65B6"/>
    <w:rsid w:val="00CB77D0"/>
    <w:rsid w:val="00CC0D6A"/>
    <w:rsid w:val="00CC2AC3"/>
    <w:rsid w:val="00CC3831"/>
    <w:rsid w:val="00CC3CAA"/>
    <w:rsid w:val="00CC3E3D"/>
    <w:rsid w:val="00CC519B"/>
    <w:rsid w:val="00CD12C1"/>
    <w:rsid w:val="00CD19A5"/>
    <w:rsid w:val="00CD214E"/>
    <w:rsid w:val="00CD3D44"/>
    <w:rsid w:val="00CD46FA"/>
    <w:rsid w:val="00CD5973"/>
    <w:rsid w:val="00CE31A6"/>
    <w:rsid w:val="00CF09AA"/>
    <w:rsid w:val="00CF4813"/>
    <w:rsid w:val="00CF5233"/>
    <w:rsid w:val="00D00033"/>
    <w:rsid w:val="00D029B8"/>
    <w:rsid w:val="00D02F60"/>
    <w:rsid w:val="00D0464E"/>
    <w:rsid w:val="00D04A96"/>
    <w:rsid w:val="00D07A7B"/>
    <w:rsid w:val="00D10301"/>
    <w:rsid w:val="00D10E06"/>
    <w:rsid w:val="00D15197"/>
    <w:rsid w:val="00D16820"/>
    <w:rsid w:val="00D169C8"/>
    <w:rsid w:val="00D1793F"/>
    <w:rsid w:val="00D2028A"/>
    <w:rsid w:val="00D21C3C"/>
    <w:rsid w:val="00D221C7"/>
    <w:rsid w:val="00D22AF5"/>
    <w:rsid w:val="00D235EA"/>
    <w:rsid w:val="00D247A9"/>
    <w:rsid w:val="00D24FD4"/>
    <w:rsid w:val="00D2583D"/>
    <w:rsid w:val="00D3106F"/>
    <w:rsid w:val="00D32721"/>
    <w:rsid w:val="00D328DC"/>
    <w:rsid w:val="00D33387"/>
    <w:rsid w:val="00D402FB"/>
    <w:rsid w:val="00D4080B"/>
    <w:rsid w:val="00D4614F"/>
    <w:rsid w:val="00D47D7A"/>
    <w:rsid w:val="00D50ABD"/>
    <w:rsid w:val="00D5125A"/>
    <w:rsid w:val="00D55290"/>
    <w:rsid w:val="00D57791"/>
    <w:rsid w:val="00D6046A"/>
    <w:rsid w:val="00D62870"/>
    <w:rsid w:val="00D636C1"/>
    <w:rsid w:val="00D655D9"/>
    <w:rsid w:val="00D65872"/>
    <w:rsid w:val="00D66728"/>
    <w:rsid w:val="00D668FE"/>
    <w:rsid w:val="00D673B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A59"/>
    <w:rsid w:val="00D848B9"/>
    <w:rsid w:val="00D84A74"/>
    <w:rsid w:val="00D85614"/>
    <w:rsid w:val="00D85BBD"/>
    <w:rsid w:val="00D85CDE"/>
    <w:rsid w:val="00D90D43"/>
    <w:rsid w:val="00D90E69"/>
    <w:rsid w:val="00D91368"/>
    <w:rsid w:val="00D93106"/>
    <w:rsid w:val="00D933E9"/>
    <w:rsid w:val="00D9505D"/>
    <w:rsid w:val="00D953D0"/>
    <w:rsid w:val="00D959F5"/>
    <w:rsid w:val="00D96884"/>
    <w:rsid w:val="00DA3D9B"/>
    <w:rsid w:val="00DA3FDD"/>
    <w:rsid w:val="00DA7017"/>
    <w:rsid w:val="00DA7028"/>
    <w:rsid w:val="00DB1AD2"/>
    <w:rsid w:val="00DB2B58"/>
    <w:rsid w:val="00DB2FD1"/>
    <w:rsid w:val="00DB5206"/>
    <w:rsid w:val="00DB58DC"/>
    <w:rsid w:val="00DB6276"/>
    <w:rsid w:val="00DB63F5"/>
    <w:rsid w:val="00DB709A"/>
    <w:rsid w:val="00DB766F"/>
    <w:rsid w:val="00DC0EFD"/>
    <w:rsid w:val="00DC1C6B"/>
    <w:rsid w:val="00DC2C2E"/>
    <w:rsid w:val="00DC3655"/>
    <w:rsid w:val="00DC4014"/>
    <w:rsid w:val="00DC4AF0"/>
    <w:rsid w:val="00DC58BF"/>
    <w:rsid w:val="00DC7886"/>
    <w:rsid w:val="00DD0133"/>
    <w:rsid w:val="00DD0CF2"/>
    <w:rsid w:val="00DD6536"/>
    <w:rsid w:val="00DE1554"/>
    <w:rsid w:val="00DE1EDE"/>
    <w:rsid w:val="00DE2901"/>
    <w:rsid w:val="00DE2C98"/>
    <w:rsid w:val="00DE5682"/>
    <w:rsid w:val="00DE590F"/>
    <w:rsid w:val="00DE7237"/>
    <w:rsid w:val="00DE76CE"/>
    <w:rsid w:val="00DE7DC1"/>
    <w:rsid w:val="00DF1271"/>
    <w:rsid w:val="00DF2254"/>
    <w:rsid w:val="00DF3F7E"/>
    <w:rsid w:val="00DF7648"/>
    <w:rsid w:val="00E004AF"/>
    <w:rsid w:val="00E00B7E"/>
    <w:rsid w:val="00E00E29"/>
    <w:rsid w:val="00E01F37"/>
    <w:rsid w:val="00E02BAB"/>
    <w:rsid w:val="00E04CEB"/>
    <w:rsid w:val="00E060BC"/>
    <w:rsid w:val="00E10DD8"/>
    <w:rsid w:val="00E11420"/>
    <w:rsid w:val="00E132FB"/>
    <w:rsid w:val="00E15BD2"/>
    <w:rsid w:val="00E170B7"/>
    <w:rsid w:val="00E177DD"/>
    <w:rsid w:val="00E20275"/>
    <w:rsid w:val="00E20900"/>
    <w:rsid w:val="00E20C7F"/>
    <w:rsid w:val="00E21629"/>
    <w:rsid w:val="00E22FE6"/>
    <w:rsid w:val="00E2396E"/>
    <w:rsid w:val="00E239BD"/>
    <w:rsid w:val="00E24728"/>
    <w:rsid w:val="00E27214"/>
    <w:rsid w:val="00E276AC"/>
    <w:rsid w:val="00E27E63"/>
    <w:rsid w:val="00E34A35"/>
    <w:rsid w:val="00E355F0"/>
    <w:rsid w:val="00E37C2F"/>
    <w:rsid w:val="00E402D3"/>
    <w:rsid w:val="00E40897"/>
    <w:rsid w:val="00E410C6"/>
    <w:rsid w:val="00E41C28"/>
    <w:rsid w:val="00E46308"/>
    <w:rsid w:val="00E51A63"/>
    <w:rsid w:val="00E51E17"/>
    <w:rsid w:val="00E52DAB"/>
    <w:rsid w:val="00E539B0"/>
    <w:rsid w:val="00E55994"/>
    <w:rsid w:val="00E55D71"/>
    <w:rsid w:val="00E5678A"/>
    <w:rsid w:val="00E60606"/>
    <w:rsid w:val="00E60C66"/>
    <w:rsid w:val="00E6164D"/>
    <w:rsid w:val="00E618C9"/>
    <w:rsid w:val="00E62238"/>
    <w:rsid w:val="00E62774"/>
    <w:rsid w:val="00E6307C"/>
    <w:rsid w:val="00E636FA"/>
    <w:rsid w:val="00E66C50"/>
    <w:rsid w:val="00E679D3"/>
    <w:rsid w:val="00E7032C"/>
    <w:rsid w:val="00E71208"/>
    <w:rsid w:val="00E71444"/>
    <w:rsid w:val="00E7188B"/>
    <w:rsid w:val="00E71C91"/>
    <w:rsid w:val="00E720A1"/>
    <w:rsid w:val="00E75DDA"/>
    <w:rsid w:val="00E773E8"/>
    <w:rsid w:val="00E83ADD"/>
    <w:rsid w:val="00E84F38"/>
    <w:rsid w:val="00E85623"/>
    <w:rsid w:val="00E85FCA"/>
    <w:rsid w:val="00E86C2E"/>
    <w:rsid w:val="00E87441"/>
    <w:rsid w:val="00E903C1"/>
    <w:rsid w:val="00E91FAE"/>
    <w:rsid w:val="00E94346"/>
    <w:rsid w:val="00E96E3F"/>
    <w:rsid w:val="00EA270C"/>
    <w:rsid w:val="00EA3CAF"/>
    <w:rsid w:val="00EA4974"/>
    <w:rsid w:val="00EA532E"/>
    <w:rsid w:val="00EA5767"/>
    <w:rsid w:val="00EA7968"/>
    <w:rsid w:val="00EB06D9"/>
    <w:rsid w:val="00EB0E2C"/>
    <w:rsid w:val="00EB192B"/>
    <w:rsid w:val="00EB19ED"/>
    <w:rsid w:val="00EB1CAB"/>
    <w:rsid w:val="00EB4301"/>
    <w:rsid w:val="00EB5116"/>
    <w:rsid w:val="00EB7AA7"/>
    <w:rsid w:val="00EC0F5A"/>
    <w:rsid w:val="00EC1512"/>
    <w:rsid w:val="00EC16A9"/>
    <w:rsid w:val="00EC4265"/>
    <w:rsid w:val="00EC4CEB"/>
    <w:rsid w:val="00EC56D3"/>
    <w:rsid w:val="00EC659E"/>
    <w:rsid w:val="00ED2072"/>
    <w:rsid w:val="00ED2845"/>
    <w:rsid w:val="00ED2AE0"/>
    <w:rsid w:val="00ED2BEB"/>
    <w:rsid w:val="00ED5553"/>
    <w:rsid w:val="00ED5E36"/>
    <w:rsid w:val="00ED6961"/>
    <w:rsid w:val="00EE08F5"/>
    <w:rsid w:val="00EE253B"/>
    <w:rsid w:val="00EE5139"/>
    <w:rsid w:val="00EF0B96"/>
    <w:rsid w:val="00EF2A8E"/>
    <w:rsid w:val="00EF2DE3"/>
    <w:rsid w:val="00EF3486"/>
    <w:rsid w:val="00EF47AF"/>
    <w:rsid w:val="00EF53B6"/>
    <w:rsid w:val="00F007A0"/>
    <w:rsid w:val="00F00B73"/>
    <w:rsid w:val="00F07B3C"/>
    <w:rsid w:val="00F115CA"/>
    <w:rsid w:val="00F14817"/>
    <w:rsid w:val="00F14EBA"/>
    <w:rsid w:val="00F1510F"/>
    <w:rsid w:val="00F1533A"/>
    <w:rsid w:val="00F15E5A"/>
    <w:rsid w:val="00F17F0A"/>
    <w:rsid w:val="00F26102"/>
    <w:rsid w:val="00F2668F"/>
    <w:rsid w:val="00F2742F"/>
    <w:rsid w:val="00F2745F"/>
    <w:rsid w:val="00F2753B"/>
    <w:rsid w:val="00F31695"/>
    <w:rsid w:val="00F33F8B"/>
    <w:rsid w:val="00F340B2"/>
    <w:rsid w:val="00F374B9"/>
    <w:rsid w:val="00F37F43"/>
    <w:rsid w:val="00F41EA2"/>
    <w:rsid w:val="00F43390"/>
    <w:rsid w:val="00F443B2"/>
    <w:rsid w:val="00F458D8"/>
    <w:rsid w:val="00F50237"/>
    <w:rsid w:val="00F534D7"/>
    <w:rsid w:val="00F53596"/>
    <w:rsid w:val="00F55884"/>
    <w:rsid w:val="00F55BA8"/>
    <w:rsid w:val="00F55DB1"/>
    <w:rsid w:val="00F56ACA"/>
    <w:rsid w:val="00F600FE"/>
    <w:rsid w:val="00F62E4D"/>
    <w:rsid w:val="00F66B34"/>
    <w:rsid w:val="00F675B9"/>
    <w:rsid w:val="00F711C9"/>
    <w:rsid w:val="00F714B5"/>
    <w:rsid w:val="00F74C59"/>
    <w:rsid w:val="00F75C3A"/>
    <w:rsid w:val="00F805F8"/>
    <w:rsid w:val="00F82E30"/>
    <w:rsid w:val="00F831CB"/>
    <w:rsid w:val="00F848A3"/>
    <w:rsid w:val="00F84ACF"/>
    <w:rsid w:val="00F85742"/>
    <w:rsid w:val="00F85BF8"/>
    <w:rsid w:val="00F871CE"/>
    <w:rsid w:val="00F872CC"/>
    <w:rsid w:val="00F87802"/>
    <w:rsid w:val="00F92C0A"/>
    <w:rsid w:val="00F9415B"/>
    <w:rsid w:val="00F9625E"/>
    <w:rsid w:val="00FA0440"/>
    <w:rsid w:val="00FA13C2"/>
    <w:rsid w:val="00FA6CFB"/>
    <w:rsid w:val="00FA7F91"/>
    <w:rsid w:val="00FB121C"/>
    <w:rsid w:val="00FB15BB"/>
    <w:rsid w:val="00FB1CDD"/>
    <w:rsid w:val="00FB2C2F"/>
    <w:rsid w:val="00FB305C"/>
    <w:rsid w:val="00FB5356"/>
    <w:rsid w:val="00FB5FE3"/>
    <w:rsid w:val="00FC046F"/>
    <w:rsid w:val="00FC2E3D"/>
    <w:rsid w:val="00FC3BDE"/>
    <w:rsid w:val="00FC4320"/>
    <w:rsid w:val="00FD1DBE"/>
    <w:rsid w:val="00FD25A7"/>
    <w:rsid w:val="00FD27B6"/>
    <w:rsid w:val="00FD3689"/>
    <w:rsid w:val="00FD42A3"/>
    <w:rsid w:val="00FD7468"/>
    <w:rsid w:val="00FD7CE0"/>
    <w:rsid w:val="00FE0476"/>
    <w:rsid w:val="00FE0B3B"/>
    <w:rsid w:val="00FE1BE2"/>
    <w:rsid w:val="00FE2415"/>
    <w:rsid w:val="00FE25A3"/>
    <w:rsid w:val="00FE4C54"/>
    <w:rsid w:val="00FE63BA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F0A24"/>
    <w:rPr>
      <w:rFonts w:asciiTheme="minorHAnsi" w:eastAsiaTheme="minorHAnsi" w:hAnsiTheme="minorHAnsi" w:cstheme="minorBidi"/>
      <w:noProof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F0A2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F0A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F0A24"/>
    <w:rPr>
      <w:rFonts w:asciiTheme="minorHAnsi" w:eastAsiaTheme="minorHAnsi" w:hAnsiTheme="minorHAnsi" w:cstheme="minorBidi"/>
      <w:noProof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F0A2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F0A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5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8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3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18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25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5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1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225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52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0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7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2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63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70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5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36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971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2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8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0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3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0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4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59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622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775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79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18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796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6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74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75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FAE013-4C39-4706-A90A-AE4C3F051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170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Bozena_Lenart</dc:creator>
  <cp:lastModifiedBy>Ewa A. Genert</cp:lastModifiedBy>
  <cp:revision>2</cp:revision>
  <cp:lastPrinted>2016-03-02T10:54:00Z</cp:lastPrinted>
  <dcterms:created xsi:type="dcterms:W3CDTF">2016-03-08T17:00:00Z</dcterms:created>
  <dcterms:modified xsi:type="dcterms:W3CDTF">2016-03-08T17:00:00Z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