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3C8" w:rsidRPr="009423C8" w:rsidRDefault="009423C8" w:rsidP="00900B52">
      <w:pPr>
        <w:pStyle w:val="OZNPROJEKTUwskazaniedatylubwersjiprojektu"/>
        <w:keepNext/>
        <w:rPr>
          <w:rStyle w:val="Kkursywa"/>
        </w:rPr>
      </w:pPr>
      <w:bookmarkStart w:id="0" w:name="_GoBack"/>
      <w:bookmarkEnd w:id="0"/>
      <w:r w:rsidRPr="00900B52">
        <w:t>Projekt</w:t>
      </w:r>
    </w:p>
    <w:p w:rsidR="009423C8" w:rsidRPr="009423C8" w:rsidRDefault="009423C8" w:rsidP="00900B52">
      <w:pPr>
        <w:pStyle w:val="OZNRODZAKTUtznustawalubrozporzdzenieiorganwydajcy"/>
        <w:rPr>
          <w:rFonts w:eastAsiaTheme="minorHAnsi"/>
        </w:rPr>
      </w:pPr>
      <w:r w:rsidRPr="009423C8">
        <w:rPr>
          <w:rFonts w:eastAsiaTheme="minorHAnsi"/>
        </w:rPr>
        <w:t>Ustawa</w:t>
      </w:r>
    </w:p>
    <w:p w:rsidR="009423C8" w:rsidRPr="009423C8" w:rsidRDefault="009423C8" w:rsidP="00900B52">
      <w:pPr>
        <w:pStyle w:val="DATAAKTUdatauchwalenialubwydaniaaktu"/>
      </w:pPr>
      <w:r w:rsidRPr="009423C8">
        <w:t xml:space="preserve">z dnia </w:t>
      </w:r>
    </w:p>
    <w:p w:rsidR="009423C8" w:rsidRPr="009423C8" w:rsidRDefault="009423C8" w:rsidP="00900B52">
      <w:pPr>
        <w:pStyle w:val="TYTUAKTUprzedmiotregulacjiustawylubrozporzdzenia"/>
      </w:pPr>
      <w:r w:rsidRPr="009423C8">
        <w:t>o wypowiedzeniu Umowy między Polską Rzecząpospolitą Ludową a Republiką Finlandii o ochronie prawnej i pomocy prawnej w sprawach cywilnych, rodzinnych i karnych, podpisanej w Helsinkach dnia 27 maja 1980 r.</w:t>
      </w:r>
    </w:p>
    <w:p w:rsidR="009423C8" w:rsidRPr="009423C8" w:rsidRDefault="009423C8" w:rsidP="00900B52">
      <w:pPr>
        <w:pStyle w:val="ARTartustawynprozporzdzenia"/>
      </w:pPr>
      <w:r w:rsidRPr="00900B52">
        <w:rPr>
          <w:rStyle w:val="Ppogrubienie"/>
        </w:rPr>
        <w:t>Art.</w:t>
      </w:r>
      <w:r w:rsidR="00900B52">
        <w:rPr>
          <w:rStyle w:val="Ppogrubienie"/>
        </w:rPr>
        <w:t> </w:t>
      </w:r>
      <w:r w:rsidRPr="00900B52">
        <w:rPr>
          <w:rStyle w:val="Ppogrubienie"/>
        </w:rPr>
        <w:t>1</w:t>
      </w:r>
      <w:r w:rsidR="00900B52" w:rsidRPr="00900B52">
        <w:rPr>
          <w:rStyle w:val="Ppogrubienie"/>
        </w:rPr>
        <w:t>.</w:t>
      </w:r>
      <w:r w:rsidR="00640A33">
        <w:t> </w:t>
      </w:r>
      <w:r w:rsidRPr="009423C8">
        <w:t>Wyraża się zgodę na dokonanie przez Prezydenta Rzeczypospolitej Polskiej wypowiedzenia Umowy między Polską Rzecząpospolitą</w:t>
      </w:r>
      <w:r w:rsidR="00900B52">
        <w:t xml:space="preserve"> Ludową a Republiką Finlandii o </w:t>
      </w:r>
      <w:r w:rsidRPr="009423C8">
        <w:t>ochronie prawnej i pomocy prawnej w sprawach cywilnych, rodzinnych i karnych, podpisanej w Helsinkach dnia 27 maja 1980 r.</w:t>
      </w:r>
    </w:p>
    <w:p w:rsidR="009423C8" w:rsidRPr="009423C8" w:rsidRDefault="009423C8" w:rsidP="00900B52">
      <w:pPr>
        <w:pStyle w:val="ARTartustawynprozporzdzenia"/>
      </w:pPr>
      <w:r w:rsidRPr="00900B52">
        <w:rPr>
          <w:rStyle w:val="Ppogrubienie"/>
        </w:rPr>
        <w:t>Art.</w:t>
      </w:r>
      <w:r w:rsidR="00900B52">
        <w:rPr>
          <w:rStyle w:val="Ppogrubienie"/>
        </w:rPr>
        <w:t> </w:t>
      </w:r>
      <w:r w:rsidRPr="00900B52">
        <w:rPr>
          <w:rStyle w:val="Ppogrubienie"/>
        </w:rPr>
        <w:t>2</w:t>
      </w:r>
      <w:r w:rsidR="00900B52" w:rsidRPr="00900B52">
        <w:rPr>
          <w:rStyle w:val="Ppogrubienie"/>
        </w:rPr>
        <w:t>.</w:t>
      </w:r>
      <w:r w:rsidR="00640A33">
        <w:t> </w:t>
      </w:r>
      <w:r w:rsidRPr="009423C8">
        <w:t>Ustawa wchodzi w życie po upływie 14 dni od dnia ogłoszenia.</w:t>
      </w:r>
    </w:p>
    <w:sectPr w:rsidR="009423C8" w:rsidRPr="009423C8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3C8" w:rsidRDefault="009423C8">
      <w:r>
        <w:separator/>
      </w:r>
    </w:p>
  </w:endnote>
  <w:endnote w:type="continuationSeparator" w:id="0">
    <w:p w:rsidR="009423C8" w:rsidRDefault="00942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3C8" w:rsidRDefault="009423C8">
      <w:r>
        <w:separator/>
      </w:r>
    </w:p>
  </w:footnote>
  <w:footnote w:type="continuationSeparator" w:id="0">
    <w:p w:rsidR="009423C8" w:rsidRDefault="00942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3C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6E17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0A33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0B52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23C8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0981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5C56F67-3751-45C3-9B4C-A335E3C2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2F5826-7E91-49B9-BB14-F64DF9A42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Grażyna D. Grabowska</cp:lastModifiedBy>
  <cp:revision>2</cp:revision>
  <cp:lastPrinted>2012-04-23T06:39:00Z</cp:lastPrinted>
  <dcterms:created xsi:type="dcterms:W3CDTF">2018-12-20T12:36:00Z</dcterms:created>
  <dcterms:modified xsi:type="dcterms:W3CDTF">2018-12-20T12:36:00Z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