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952" w:right="1904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3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317" w:right="2216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71" w:lineRule="exact"/>
        <w:ind w:left="2039" w:right="-58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-1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position w:val="-1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76" w:after="0" w:line="240" w:lineRule="auto"/>
        <w:ind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1460" w:bottom="280" w:left="1300" w:right="1320"/>
          <w:cols w:num="2" w:equalWidth="0">
            <w:col w:w="7211" w:space="1283"/>
            <w:col w:w="806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9" w:after="0" w:line="359" w:lineRule="auto"/>
        <w:ind w:left="119" w:right="49" w:firstLine="511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1997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1987)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360" w:lineRule="auto"/>
        <w:ind w:left="630" w:right="55" w:firstLine="509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koniec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sobot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otą.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</w:p>
    <w:sectPr>
      <w:type w:val="continuous"/>
      <w:pgSz w:w="11920" w:h="16840"/>
      <w:pgMar w:top="1460" w:bottom="280" w:left="130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dinf</dc:creator>
  <dc:subject>schema</dc:subject>
  <dc:title>szablon projektu aktu prawnego</dc:title>
  <dcterms:created xsi:type="dcterms:W3CDTF">2019-01-16T11:38:42Z</dcterms:created>
  <dcterms:modified xsi:type="dcterms:W3CDTF">2019-01-16T11:38:42Z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2019-01-16T00:00:00Z</vt:filetime>
  </property>
  <property fmtid="{D5CDD505-2E9C-101B-9397-08002B2CF9AE}" pid="3" name="LastSaved">
    <vt:filetime>2019-01-16T00:00:00Z</vt:filetime>
  </property>
</Properties>
</file>