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2" w:after="0" w:line="271" w:lineRule="exact"/>
        <w:ind w:right="97"/>
        <w:jc w:val="righ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-1"/>
        </w:rPr>
        <w:t>Proje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  <w:position w:val="-1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  <w:position w:val="-1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3235" w:right="3215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……..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503" w:right="2488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tia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ty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6" w:right="54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27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1997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(t.j.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.U.2018.580)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6" w:right="5704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6" w:right="5158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48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brzm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nie: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60" w:lineRule="auto"/>
        <w:ind w:left="116" w:right="54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48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ikw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kwidow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rtii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tek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rtii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pok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tów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jej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kwid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ialność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tów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rnie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skład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uprawnio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statu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rtii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iąg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60" w:lineRule="auto"/>
        <w:ind w:left="116" w:right="53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tek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rtii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pok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solid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statu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rtii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ią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6" w:right="578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rtii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rbu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Państw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6" w:right="2288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</w:p>
    <w:sectPr>
      <w:type w:val="continuous"/>
      <w:pgSz w:w="11920" w:h="16840"/>
      <w:pgMar w:top="132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Arystoteles</dc:creator>
  <dcterms:created xsi:type="dcterms:W3CDTF">2019-01-17T08:31:24Z</dcterms:created>
  <dcterms:modified xsi:type="dcterms:W3CDTF">2019-01-17T08:31:24Z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2018-12-10T00:00:00Z</vt:filetime>
  </property>
  <property fmtid="{D5CDD505-2E9C-101B-9397-08002B2CF9AE}" pid="3" name="LastSaved">
    <vt:filetime>2019-01-17T00:00:00Z</vt:filetime>
  </property>
</Properties>
</file>