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61" w:after="0" w:line="271" w:lineRule="exact"/>
        <w:ind w:left="3362" w:right="3396"/>
        <w:jc w:val="center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  <w:position w:val="-1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29" w:after="0" w:line="240" w:lineRule="auto"/>
        <w:ind w:left="119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1.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oj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60" w:lineRule="auto"/>
        <w:ind w:left="119" w:right="49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stano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ję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postulatu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9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-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50/17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sionej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tu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dniu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11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rudn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2017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Autor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ił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57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14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1960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ks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pos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(k.p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.),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taki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sposób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5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tora</w:t>
      </w:r>
      <w:r>
        <w:rPr>
          <w:rFonts w:ascii="Times New Roman" w:hAnsi="Times New Roman" w:cs="Times New Roman" w:eastAsia="Times New Roman"/>
          <w:sz w:val="24"/>
          <w:szCs w:val="24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towe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usłu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pows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hne</w:t>
      </w:r>
      <w:r>
        <w:rPr>
          <w:rFonts w:ascii="Times New Roman" w:hAnsi="Times New Roman" w:cs="Times New Roman" w:eastAsia="Times New Roman"/>
          <w:sz w:val="24"/>
          <w:szCs w:val="24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ństwie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łonkowskim</w:t>
      </w:r>
      <w:r>
        <w:rPr>
          <w:rFonts w:ascii="Times New Roman" w:hAnsi="Times New Roman" w:cs="Times New Roman" w:eastAsia="Times New Roman"/>
          <w:sz w:val="24"/>
          <w:szCs w:val="24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jsk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ło</w:t>
      </w:r>
      <w:r>
        <w:rPr>
          <w:rFonts w:ascii="Times New Roman" w:hAnsi="Times New Roman" w:cs="Times New Roman" w:eastAsia="Times New Roman"/>
          <w:sz w:val="24"/>
          <w:szCs w:val="24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skutk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pisma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polskiej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j.</w:t>
      </w:r>
    </w:p>
    <w:p>
      <w:pPr>
        <w:spacing w:before="6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9" w:right="55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dniona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potr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ułatwi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telom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olski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obro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ństw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Unii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jsk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sowa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wość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pisma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kon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4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9" w:right="51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ił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okol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wilna,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rna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sąd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już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lędni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wość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ństwie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Unii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Europ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jsk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20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119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2.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Ró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ice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b/>
          <w:bCs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iędzy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obo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b/>
          <w:bCs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iązują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b/>
          <w:bCs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ym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stan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b/>
          <w:bCs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b/>
          <w:bCs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59" w:lineRule="auto"/>
        <w:ind w:left="119" w:right="57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stanie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raw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m,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t.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57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§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k.p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dokon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up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smo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ostało:</w:t>
      </w:r>
    </w:p>
    <w:p>
      <w:pPr>
        <w:spacing w:before="7" w:after="0" w:line="359" w:lineRule="auto"/>
        <w:ind w:left="630" w:right="55" w:firstLine="-511"/>
        <w:jc w:val="left"/>
        <w:tabs>
          <w:tab w:pos="62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1)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sła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rmie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umentu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lektr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org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publ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otr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dowe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ioru;</w:t>
      </w:r>
    </w:p>
    <w:p>
      <w:pPr>
        <w:spacing w:before="7" w:after="0" w:line="240" w:lineRule="auto"/>
        <w:ind w:left="119" w:right="-20"/>
        <w:jc w:val="left"/>
        <w:tabs>
          <w:tab w:pos="62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2)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polskiej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rozum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niu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–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10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9" w:right="-20"/>
        <w:jc w:val="left"/>
        <w:tabs>
          <w:tab w:pos="62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3)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polsk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konsul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m;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9" w:right="-20"/>
        <w:jc w:val="left"/>
        <w:tabs>
          <w:tab w:pos="62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4)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oł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twie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dnostki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wojskow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j;</w:t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9" w:right="-20"/>
        <w:jc w:val="left"/>
        <w:tabs>
          <w:tab w:pos="62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5)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łonka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tku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orski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nowi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tku;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9" w:right="-20"/>
        <w:jc w:val="left"/>
        <w:tabs>
          <w:tab w:pos="62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6)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osobę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wioną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wolnoś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kładu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rnego.</w:t>
      </w:r>
    </w:p>
    <w:p>
      <w:pPr>
        <w:spacing w:before="1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59" w:lineRule="auto"/>
        <w:ind w:left="119" w:right="51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</w:t>
      </w:r>
      <w:r>
        <w:rPr>
          <w:rFonts w:ascii="Times New Roman" w:hAnsi="Times New Roman" w:cs="Times New Roman" w:eastAsia="Times New Roman"/>
          <w:sz w:val="24"/>
          <w:szCs w:val="24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postula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wnos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57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§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pkt</w:t>
      </w:r>
      <w:r>
        <w:rPr>
          <w:rFonts w:ascii="Times New Roman" w:hAnsi="Times New Roman" w:cs="Times New Roman" w:eastAsia="Times New Roman"/>
          <w:sz w:val="24"/>
          <w:szCs w:val="24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tora</w:t>
      </w:r>
      <w:r>
        <w:rPr>
          <w:rFonts w:ascii="Times New Roman" w:hAnsi="Times New Roman" w:cs="Times New Roman" w:eastAsia="Times New Roman"/>
          <w:sz w:val="24"/>
          <w:szCs w:val="24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świ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towe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usłu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pows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hne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ństwie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łonkowskim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Unii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jsk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ró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sieni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sma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nu.</w:t>
      </w:r>
    </w:p>
    <w:p>
      <w:pPr>
        <w:jc w:val="both"/>
        <w:spacing w:after="0"/>
        <w:sectPr>
          <w:type w:val="continuous"/>
          <w:pgSz w:w="11920" w:h="16840"/>
          <w:pgMar w:top="1480" w:bottom="280" w:left="1300" w:right="1320"/>
        </w:sectPr>
      </w:pPr>
      <w:rPr/>
    </w:p>
    <w:p>
      <w:pPr>
        <w:spacing w:before="64" w:after="0" w:line="240" w:lineRule="auto"/>
        <w:ind w:left="4368" w:right="4343"/>
        <w:jc w:val="center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–</w:t>
      </w:r>
    </w:p>
    <w:p>
      <w:pPr>
        <w:spacing w:before="6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360" w:lineRule="auto"/>
        <w:ind w:left="119" w:right="50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dto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kiej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ństwa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łonkowski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jsk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orozum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ol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ndlu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stro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umo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jsk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Gospod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tko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ró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uprawni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obowi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ln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-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otów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wo,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sied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ibę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jsce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rium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ństw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ństw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łonkowski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Unii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js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(np.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wodo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ńst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łonkowski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Unii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jsk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55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st.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31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).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go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powodu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niu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</w:t>
      </w:r>
      <w:r>
        <w:rPr>
          <w:rFonts w:ascii="Times New Roman" w:hAnsi="Times New Roman" w:cs="Times New Roman" w:eastAsia="Times New Roman"/>
          <w:sz w:val="24"/>
          <w:szCs w:val="24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już</w:t>
      </w:r>
      <w:r>
        <w:rPr>
          <w:rFonts w:ascii="Times New Roman" w:hAnsi="Times New Roman" w:cs="Times New Roman" w:eastAsia="Times New Roman"/>
          <w:sz w:val="24"/>
          <w:szCs w:val="24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ró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4"/>
          <w:szCs w:val="24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pism</w:t>
      </w:r>
      <w:r>
        <w:rPr>
          <w:rFonts w:ascii="Times New Roman" w:hAnsi="Times New Roman" w:cs="Times New Roman" w:eastAsia="Times New Roman"/>
          <w:sz w:val="24"/>
          <w:szCs w:val="24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ństw</w:t>
      </w:r>
      <w:r>
        <w:rPr>
          <w:rFonts w:ascii="Times New Roman" w:hAnsi="Times New Roman" w:cs="Times New Roman" w:eastAsia="Times New Roman"/>
          <w:sz w:val="24"/>
          <w:szCs w:val="24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łonkowski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Unii</w:t>
      </w:r>
      <w:r>
        <w:rPr>
          <w:rFonts w:ascii="Times New Roman" w:hAnsi="Times New Roman" w:cs="Times New Roman" w:eastAsia="Times New Roman"/>
          <w:sz w:val="24"/>
          <w:szCs w:val="24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jsk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rski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ństw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łonkowski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jsk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orozum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ol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ndlu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A)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stron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umo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jsk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Gospod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4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9" w:right="55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rt.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40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§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k.p.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ostanie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pisu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(n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ują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łno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nika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dla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dorę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ń)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strona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nia,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kł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sied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ibę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ństwie,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które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łonk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Unii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jsk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j,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rski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ńs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łonkowski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jsk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orozum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ol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ndlu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stro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umo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jsk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Gospod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unk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stro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nia,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tu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sied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ibę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rium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pospo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olsk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inne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ństwa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łonkowski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Unii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jsk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kiej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ństwa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łonkowski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jsk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orozum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ol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ndlu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stro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umo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jsk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Gospod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konie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w.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dorę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ówno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wó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wniosku),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jne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toku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nia.</w:t>
      </w:r>
    </w:p>
    <w:p>
      <w:pPr>
        <w:spacing w:before="19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119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3.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lta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je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12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słane</w:t>
      </w:r>
      <w:r>
        <w:rPr>
          <w:rFonts w:ascii="Times New Roman" w:hAnsi="Times New Roman" w:cs="Times New Roman" w:eastAsia="Times New Roman"/>
          <w:sz w:val="24"/>
          <w:szCs w:val="24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nsulta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opin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są</w:t>
      </w:r>
      <w:r>
        <w:rPr>
          <w:rFonts w:ascii="Times New Roman" w:hAnsi="Times New Roman" w:cs="Times New Roman" w:eastAsia="Times New Roman"/>
          <w:sz w:val="24"/>
          <w:szCs w:val="24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one</w:t>
      </w:r>
      <w:r>
        <w:rPr>
          <w:rFonts w:ascii="Times New Roman" w:hAnsi="Times New Roman" w:cs="Times New Roman" w:eastAsia="Times New Roman"/>
          <w:sz w:val="24"/>
          <w:szCs w:val="24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kiej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stronie</w:t>
      </w:r>
    </w:p>
    <w:p>
      <w:pPr>
        <w:spacing w:before="9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19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rn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niki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konsulta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iono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kutków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4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9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4.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Oś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b/>
          <w:bCs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go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pra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Un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jsk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12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630" w:right="-20"/>
        <w:jc w:val="left"/>
        <w:tabs>
          <w:tab w:pos="1840" w:val="left"/>
          <w:tab w:pos="3440" w:val="left"/>
          <w:tab w:pos="4360" w:val="left"/>
          <w:tab w:pos="4940" w:val="left"/>
          <w:tab w:pos="5880" w:val="left"/>
          <w:tab w:pos="6220" w:val="left"/>
          <w:tab w:pos="7220" w:val="left"/>
          <w:tab w:pos="7880" w:val="left"/>
        </w:tabs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Unii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jsk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sectPr>
      <w:pgSz w:w="11920" w:h="16840"/>
      <w:pgMar w:top="620" w:bottom="280" w:left="130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38"/>
    <w:family w:val="roman"/>
    <w:pitch w:val="variable"/>
  </w:font>
  <w:font w:name="Arial">
    <w:altName w:val="Arial"/>
    <w:charset w:val="238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dinf</dc:creator>
  <dc:subject>schema</dc:subject>
  <dc:title>szablon projektu aktu prawnego</dc:title>
  <dcterms:created xsi:type="dcterms:W3CDTF">2019-01-17T08:17:03Z</dcterms:created>
  <dcterms:modified xsi:type="dcterms:W3CDTF">2019-01-17T08:17:03Z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2019-01-17T00:00:00Z</vt:filetime>
  </property>
  <property fmtid="{D5CDD505-2E9C-101B-9397-08002B2CF9AE}" pid="3" name="LastSaved">
    <vt:filetime>2019-01-17T00:00:00Z</vt:filetime>
  </property>
</Properties>
</file>