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35B" w:rsidRPr="00AE335B" w:rsidRDefault="00AE335B" w:rsidP="00FE3DE1">
      <w:pPr>
        <w:pStyle w:val="OZNPROJEKTUwskazaniedatylubwersjiprojektu"/>
        <w:keepNext/>
      </w:pPr>
      <w:bookmarkStart w:id="0" w:name="_GoBack"/>
      <w:bookmarkEnd w:id="0"/>
      <w:r w:rsidRPr="00AE335B">
        <w:t>Projekt</w:t>
      </w:r>
    </w:p>
    <w:p w:rsidR="00AE335B" w:rsidRPr="00AE335B" w:rsidRDefault="00AE335B" w:rsidP="00AE335B">
      <w:pPr>
        <w:pStyle w:val="OZNRODZAKTUtznustawalubrozporzdzenieiorganwydajcy"/>
      </w:pPr>
      <w:r>
        <w:t>ustawa</w:t>
      </w:r>
    </w:p>
    <w:p w:rsidR="00AE335B" w:rsidRPr="00AE335B" w:rsidRDefault="00F419C9" w:rsidP="00AE335B">
      <w:pPr>
        <w:pStyle w:val="DATAAKTUdatauchwalenialubwydaniaaktu"/>
      </w:pPr>
      <w:r>
        <w:t>z dnia</w:t>
      </w:r>
    </w:p>
    <w:p w:rsidR="00AE335B" w:rsidRPr="00AE335B" w:rsidRDefault="00AE335B" w:rsidP="00DB6639">
      <w:pPr>
        <w:pStyle w:val="TYTUAKTUprzedmiotregulacjiustawylubrozporzdzenia"/>
      </w:pPr>
      <w:r>
        <w:t>o zmianie ustawy</w:t>
      </w:r>
      <w:r w:rsidR="003D7D02">
        <w:t xml:space="preserve"> o</w:t>
      </w:r>
      <w:r w:rsidR="00F419C9">
        <w:t xml:space="preserve"> </w:t>
      </w:r>
      <w:r>
        <w:t>wspieraniu rozwoju usług</w:t>
      </w:r>
      <w:r w:rsidR="003D7D02">
        <w:t xml:space="preserve"> i</w:t>
      </w:r>
      <w:r w:rsidR="00F419C9">
        <w:t xml:space="preserve"> </w:t>
      </w:r>
      <w:r>
        <w:t>sieci telekomunikacyjnych oraz niektórych innych ustaw</w:t>
      </w:r>
      <w:r w:rsidRPr="00F419C9">
        <w:rPr>
          <w:rStyle w:val="IGPindeksgrnyipogrubienie"/>
        </w:rPr>
        <w:footnoteReference w:id="1"/>
      </w:r>
      <w:r w:rsidRPr="00F419C9">
        <w:rPr>
          <w:rStyle w:val="IGPindeksgrnyipogrubienie"/>
        </w:rPr>
        <w:t>),</w:t>
      </w:r>
      <w:r w:rsidR="00F419C9">
        <w:rPr>
          <w:rStyle w:val="IGPindeksgrnyipogrubienie"/>
        </w:rPr>
        <w:t xml:space="preserve"> </w:t>
      </w:r>
      <w:r w:rsidRPr="00F419C9">
        <w:rPr>
          <w:rStyle w:val="IGPindeksgrnyipogrubienie"/>
        </w:rPr>
        <w:footnoteReference w:id="2"/>
      </w:r>
      <w:r w:rsidRPr="00F419C9">
        <w:rPr>
          <w:rStyle w:val="IGPindeksgrnyipogrubienie"/>
        </w:rPr>
        <w:t>)</w:t>
      </w:r>
    </w:p>
    <w:p w:rsidR="00AE335B" w:rsidRPr="00AE335B" w:rsidRDefault="00AE335B">
      <w:pPr>
        <w:pStyle w:val="ARTartustawynprozporzdzenia"/>
        <w:keepNext/>
      </w:pPr>
      <w:r w:rsidRPr="00FE3DE1">
        <w:rPr>
          <w:rStyle w:val="Ppogrubienie"/>
        </w:rPr>
        <w:t>Art.</w:t>
      </w:r>
      <w:r w:rsidR="00F419C9">
        <w:rPr>
          <w:rStyle w:val="Ppogrubienie"/>
        </w:rPr>
        <w:t> </w:t>
      </w:r>
      <w:r w:rsidRPr="00FE3DE1">
        <w:rPr>
          <w:rStyle w:val="Ppogrubienie"/>
        </w:rPr>
        <w:t>1.</w:t>
      </w:r>
      <w:r w:rsidR="00F419C9">
        <w:rPr>
          <w:rStyle w:val="Ppogrubienie"/>
        </w:rPr>
        <w:t> </w:t>
      </w:r>
      <w:r w:rsidR="003D7D02" w:rsidRPr="00AE335B">
        <w:t>W</w:t>
      </w:r>
      <w:r w:rsidR="00F419C9">
        <w:t xml:space="preserve"> </w:t>
      </w:r>
      <w:r w:rsidRPr="00AE335B">
        <w:t>ustawie</w:t>
      </w:r>
      <w:r w:rsidR="003D7D02" w:rsidRPr="00AE335B">
        <w:t xml:space="preserve"> z</w:t>
      </w:r>
      <w:r w:rsidR="00F419C9">
        <w:t xml:space="preserve"> </w:t>
      </w:r>
      <w:r w:rsidRPr="00AE335B">
        <w:t xml:space="preserve">dnia </w:t>
      </w:r>
      <w:r w:rsidR="003D7D02" w:rsidRPr="00AE335B">
        <w:t>7</w:t>
      </w:r>
      <w:r w:rsidR="00F419C9">
        <w:t xml:space="preserve"> </w:t>
      </w:r>
      <w:r w:rsidRPr="00AE335B">
        <w:t>maja 201</w:t>
      </w:r>
      <w:r w:rsidR="003D7D02" w:rsidRPr="00AE335B">
        <w:t>0</w:t>
      </w:r>
      <w:r w:rsidR="00F419C9">
        <w:t xml:space="preserve"> </w:t>
      </w:r>
      <w:r w:rsidRPr="00AE335B">
        <w:t>r.</w:t>
      </w:r>
      <w:r w:rsidR="003D7D02" w:rsidRPr="00AE335B">
        <w:t xml:space="preserve"> o</w:t>
      </w:r>
      <w:r w:rsidR="00F419C9">
        <w:t xml:space="preserve"> </w:t>
      </w:r>
      <w:r w:rsidRPr="00AE335B">
        <w:t>wspieraniu rozwoju usług</w:t>
      </w:r>
      <w:r w:rsidR="003D7D02" w:rsidRPr="00AE335B">
        <w:t xml:space="preserve"> i</w:t>
      </w:r>
      <w:r w:rsidR="00F419C9">
        <w:t xml:space="preserve"> </w:t>
      </w:r>
      <w:r w:rsidRPr="00AE335B">
        <w:t>sieci telekomunikacyjnych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5</w:t>
      </w:r>
      <w:r w:rsidR="00F419C9">
        <w:t xml:space="preserve"> </w:t>
      </w:r>
      <w:r w:rsidRPr="00AE335B">
        <w:t>r.</w:t>
      </w:r>
      <w:r w:rsidR="00053EAC">
        <w:t xml:space="preserve"> poz.</w:t>
      </w:r>
      <w:r w:rsidR="00F419C9">
        <w:t xml:space="preserve"> </w:t>
      </w:r>
      <w:r w:rsidRPr="00AE335B">
        <w:t>880,</w:t>
      </w:r>
      <w:r w:rsidR="00053EAC">
        <w:t xml:space="preserve"> z</w:t>
      </w:r>
      <w:r w:rsidR="00F419C9">
        <w:t xml:space="preserve"> </w:t>
      </w:r>
      <w:r w:rsidR="00B55DE8">
        <w:t>późn. zm.</w:t>
      </w:r>
      <w:r w:rsidR="00B55DE8">
        <w:rPr>
          <w:rStyle w:val="Odwoanieprzypisudolnego"/>
        </w:rPr>
        <w:footnoteReference w:id="3"/>
      </w:r>
      <w:r w:rsidR="00B55DE8">
        <w:rPr>
          <w:rStyle w:val="IGindeksgrny"/>
        </w:rPr>
        <w:t>)</w:t>
      </w:r>
      <w:r w:rsidRPr="00AE335B">
        <w:t>) wprowadza się następujące zmiany:</w:t>
      </w:r>
    </w:p>
    <w:p w:rsidR="00AE335B" w:rsidRPr="00AE335B" w:rsidRDefault="007045B0">
      <w:pPr>
        <w:pStyle w:val="PKTpunkt"/>
        <w:keepNext/>
      </w:pPr>
      <w:r>
        <w:t>1)</w:t>
      </w:r>
      <w:r>
        <w:tab/>
      </w:r>
      <w:r w:rsidR="00AE335B" w:rsidRPr="00AE335B">
        <w:t>w</w:t>
      </w:r>
      <w:r w:rsidR="00053EAC">
        <w:t xml:space="preserve"> art.</w:t>
      </w:r>
      <w:r w:rsidR="00F419C9">
        <w:t xml:space="preserve"> </w:t>
      </w:r>
      <w:r w:rsidR="00AE335B" w:rsidRPr="00AE335B">
        <w:t>1:</w:t>
      </w:r>
    </w:p>
    <w:p w:rsidR="00AE335B" w:rsidRPr="00AE335B" w:rsidRDefault="00AE335B">
      <w:pPr>
        <w:pStyle w:val="LITlitera"/>
        <w:keepNext/>
      </w:pPr>
      <w:r w:rsidRPr="00AE335B">
        <w:t>a)</w:t>
      </w:r>
      <w:r>
        <w:tab/>
      </w:r>
      <w:r w:rsidRPr="00AE335B">
        <w:t>w</w:t>
      </w:r>
      <w:r w:rsidR="00053EAC">
        <w:t xml:space="preserve"> ust.</w:t>
      </w:r>
      <w:r w:rsidR="00F419C9">
        <w:t xml:space="preserve"> </w:t>
      </w:r>
      <w:r w:rsidR="00053EAC" w:rsidRPr="00AE335B">
        <w:t>1</w:t>
      </w:r>
      <w:r w:rsidR="00053EAC">
        <w:t xml:space="preserve"> pkt</w:t>
      </w:r>
      <w:r w:rsidR="00F419C9">
        <w:t xml:space="preserve"> </w:t>
      </w:r>
      <w:r w:rsidR="003D7D02" w:rsidRPr="00AE335B">
        <w:t>3</w:t>
      </w:r>
      <w:r w:rsidR="00F419C9">
        <w:t xml:space="preserve"> </w:t>
      </w:r>
      <w:r w:rsidRPr="00AE335B">
        <w:t>otrzymuje brzmienie:</w:t>
      </w:r>
    </w:p>
    <w:p w:rsidR="00AE335B" w:rsidRPr="00AE335B" w:rsidRDefault="00053EAC" w:rsidP="007045B0">
      <w:pPr>
        <w:pStyle w:val="ZLITPKTzmpktliter"/>
      </w:pPr>
      <w:r>
        <w:t>„</w:t>
      </w:r>
      <w:r w:rsidR="00AE335B" w:rsidRPr="00AE335B">
        <w:t>3)</w:t>
      </w:r>
      <w:r w:rsidR="00AE335B">
        <w:tab/>
      </w:r>
      <w:r w:rsidR="00AE335B" w:rsidRPr="00AE335B">
        <w:t>zasady dostępu do infrastruktury technicznej</w:t>
      </w:r>
      <w:r w:rsidR="003D7D02" w:rsidRPr="00AE335B">
        <w:t xml:space="preserve"> i</w:t>
      </w:r>
      <w:r w:rsidR="00F419C9">
        <w:t xml:space="preserve"> </w:t>
      </w:r>
      <w:r w:rsidR="00AE335B" w:rsidRPr="00AE335B">
        <w:t>infrastruktury telekomunikacyjnej</w:t>
      </w:r>
      <w:r w:rsidR="00EF4A83">
        <w:t>;</w:t>
      </w:r>
      <w:r>
        <w:t>”</w:t>
      </w:r>
      <w:r w:rsidR="00EF4A83">
        <w:t>,</w:t>
      </w:r>
    </w:p>
    <w:p w:rsidR="00AE335B" w:rsidRPr="00AE335B" w:rsidRDefault="00AE335B" w:rsidP="00FE3DE1">
      <w:pPr>
        <w:pStyle w:val="LITlitera"/>
        <w:keepNext/>
      </w:pPr>
      <w:r w:rsidRPr="00AE335B">
        <w:t>b)</w:t>
      </w:r>
      <w:r>
        <w:tab/>
      </w:r>
      <w:r w:rsidRPr="00AE335B">
        <w:t>dodaje się</w:t>
      </w:r>
      <w:r w:rsidR="00053EAC">
        <w:t xml:space="preserve"> ust.</w:t>
      </w:r>
      <w:r w:rsidR="00F419C9">
        <w:t xml:space="preserve"> </w:t>
      </w:r>
      <w:r w:rsidR="00053EAC" w:rsidRPr="00AE335B">
        <w:t>3</w:t>
      </w:r>
      <w:r w:rsidR="00053EAC">
        <w:t xml:space="preserve"> w</w:t>
      </w:r>
      <w:r w:rsidR="00F419C9">
        <w:t xml:space="preserve"> </w:t>
      </w:r>
      <w:r w:rsidRPr="00AE335B">
        <w:t>brzmieniu:</w:t>
      </w:r>
    </w:p>
    <w:p w:rsidR="00AE335B" w:rsidRPr="00AE335B" w:rsidRDefault="00053EAC" w:rsidP="00AE335B">
      <w:pPr>
        <w:pStyle w:val="ZLITUSTzmustliter"/>
      </w:pPr>
      <w:r>
        <w:t>„</w:t>
      </w:r>
      <w:r w:rsidR="00AE335B" w:rsidRPr="00AE335B">
        <w:t>3.</w:t>
      </w:r>
      <w:r w:rsidR="00F419C9">
        <w:t xml:space="preserve"> </w:t>
      </w:r>
      <w:r w:rsidR="00AE335B" w:rsidRPr="00AE335B">
        <w:t>Przepisów</w:t>
      </w:r>
      <w:r>
        <w:t xml:space="preserve"> art.</w:t>
      </w:r>
      <w:r w:rsidR="00F419C9">
        <w:t xml:space="preserve"> </w:t>
      </w:r>
      <w:r w:rsidR="00AE335B" w:rsidRPr="00AE335B">
        <w:t>1</w:t>
      </w:r>
      <w:r w:rsidRPr="00AE335B">
        <w:t>7</w:t>
      </w:r>
      <w:r w:rsidR="00060173">
        <w:t>–</w:t>
      </w:r>
      <w:r w:rsidR="00AE335B" w:rsidRPr="00AE335B">
        <w:t>2</w:t>
      </w:r>
      <w:r w:rsidR="003D7D02" w:rsidRPr="00AE335B">
        <w:t>6</w:t>
      </w:r>
      <w:r w:rsidR="00F419C9">
        <w:t xml:space="preserve"> </w:t>
      </w:r>
      <w:r w:rsidR="00AE335B" w:rsidRPr="00AE335B">
        <w:t>nie stosuje się do lokalizowania infrastruktury telekomunikacyjnej</w:t>
      </w:r>
      <w:r w:rsidR="003D7D02" w:rsidRPr="00AE335B">
        <w:t xml:space="preserve"> w</w:t>
      </w:r>
      <w:r w:rsidR="00F419C9">
        <w:t xml:space="preserve"> </w:t>
      </w:r>
      <w:r w:rsidR="00AE335B" w:rsidRPr="00AE335B">
        <w:t>pasach drogowych dróg publicznych</w:t>
      </w:r>
      <w:r w:rsidR="00EF4A83">
        <w:t>.</w:t>
      </w:r>
      <w:r>
        <w:t>”</w:t>
      </w:r>
      <w:r w:rsidR="00AE335B" w:rsidRPr="00AE335B">
        <w:t>;</w:t>
      </w:r>
    </w:p>
    <w:p w:rsidR="00AE335B" w:rsidRPr="00AE335B" w:rsidRDefault="007045B0" w:rsidP="00FE3DE1">
      <w:pPr>
        <w:pStyle w:val="PKTpunkt"/>
        <w:keepNext/>
      </w:pPr>
      <w:r>
        <w:t>2)</w:t>
      </w:r>
      <w:r>
        <w:tab/>
      </w:r>
      <w:r w:rsidR="00AE335B" w:rsidRPr="00AE335B">
        <w:t>w</w:t>
      </w:r>
      <w:r w:rsidR="00053EAC">
        <w:t xml:space="preserve"> art.</w:t>
      </w:r>
      <w:r w:rsidR="00F419C9">
        <w:t xml:space="preserve"> </w:t>
      </w:r>
      <w:r w:rsidR="00053EAC" w:rsidRPr="00AE335B">
        <w:t>2</w:t>
      </w:r>
      <w:r w:rsidR="00053EAC">
        <w:t xml:space="preserve"> </w:t>
      </w:r>
      <w:r w:rsidR="00C00021">
        <w:t xml:space="preserve">w </w:t>
      </w:r>
      <w:r w:rsidR="00053EAC">
        <w:t>ust.</w:t>
      </w:r>
      <w:r w:rsidR="00F419C9">
        <w:t xml:space="preserve"> </w:t>
      </w:r>
      <w:r w:rsidR="00AE335B" w:rsidRPr="00AE335B">
        <w:t>1:</w:t>
      </w:r>
    </w:p>
    <w:p w:rsidR="00AE335B" w:rsidRPr="00AE335B" w:rsidRDefault="007045B0" w:rsidP="00DB6639">
      <w:pPr>
        <w:pStyle w:val="LITlitera"/>
        <w:keepNext/>
      </w:pPr>
      <w:r>
        <w:t>a)</w:t>
      </w:r>
      <w:r>
        <w:tab/>
      </w:r>
      <w:r w:rsidR="00AE335B" w:rsidRPr="00AE335B">
        <w:t xml:space="preserve">pkt </w:t>
      </w:r>
      <w:r w:rsidR="003D7D02" w:rsidRPr="00AE335B">
        <w:t>3</w:t>
      </w:r>
      <w:r w:rsidR="00F419C9">
        <w:t xml:space="preserve"> </w:t>
      </w:r>
      <w:r w:rsidR="00AE335B" w:rsidRPr="00AE335B">
        <w:t>otrzymuje brzmienie:</w:t>
      </w:r>
    </w:p>
    <w:p w:rsidR="00AE335B" w:rsidRPr="00AE335B" w:rsidRDefault="00053EAC">
      <w:pPr>
        <w:pStyle w:val="ZLITPKTzmpktliter"/>
        <w:keepNext/>
      </w:pPr>
      <w:r>
        <w:t>„</w:t>
      </w:r>
      <w:r w:rsidR="00AE335B" w:rsidRPr="00AE335B">
        <w:t>3)</w:t>
      </w:r>
      <w:r w:rsidR="00AE335B">
        <w:tab/>
      </w:r>
      <w:r w:rsidR="00AE335B" w:rsidRPr="00AE335B">
        <w:t>podmiot wykonujący zadania</w:t>
      </w:r>
      <w:r w:rsidR="003D7D02" w:rsidRPr="00AE335B">
        <w:t xml:space="preserve"> z</w:t>
      </w:r>
      <w:r w:rsidR="00F419C9">
        <w:t xml:space="preserve"> </w:t>
      </w:r>
      <w:r w:rsidR="00AE335B" w:rsidRPr="00AE335B">
        <w:t xml:space="preserve">zakresu użyteczności publicznej </w:t>
      </w:r>
      <w:r w:rsidR="00060173">
        <w:t>–</w:t>
      </w:r>
      <w:r w:rsidR="00AE335B" w:rsidRPr="00AE335B">
        <w:t xml:space="preserve"> osobę fizyczną, osobę prawną lub jednostkę organizacyjną nieposiadającą osobowości prawnej, której przepisy szczególne przyznają zdolność prawną, zapewniającą infrastrukturę techniczną na potrzeby:</w:t>
      </w:r>
    </w:p>
    <w:p w:rsidR="00AE335B" w:rsidRPr="00AE335B" w:rsidRDefault="007045B0" w:rsidP="007045B0">
      <w:pPr>
        <w:pStyle w:val="ZLITLITwPKTzmlitwpktliter"/>
      </w:pPr>
      <w:r>
        <w:t>a)</w:t>
      </w:r>
      <w:r>
        <w:tab/>
      </w:r>
      <w:r w:rsidR="00AE335B" w:rsidRPr="00AE335B">
        <w:t>wytwarzania, przesyłania lub dystrybucji gazu, energii elektrycznej lub ciepła,</w:t>
      </w:r>
      <w:r w:rsidR="003D7D02" w:rsidRPr="00AE335B">
        <w:t xml:space="preserve"> w</w:t>
      </w:r>
      <w:r w:rsidR="00F419C9">
        <w:t xml:space="preserve"> </w:t>
      </w:r>
      <w:r w:rsidR="00AE335B" w:rsidRPr="00AE335B">
        <w:t>tym oświetlenia publicznego,</w:t>
      </w:r>
    </w:p>
    <w:p w:rsidR="00AE335B" w:rsidRPr="00AE335B" w:rsidRDefault="007045B0" w:rsidP="007045B0">
      <w:pPr>
        <w:pStyle w:val="ZLITLITwPKTzmlitwpktliter"/>
      </w:pPr>
      <w:r>
        <w:t>b)</w:t>
      </w:r>
      <w:r>
        <w:tab/>
      </w:r>
      <w:r w:rsidR="00AE335B" w:rsidRPr="00AE335B">
        <w:t>zaopatrzenia ludności</w:t>
      </w:r>
      <w:r w:rsidR="003D7D02" w:rsidRPr="00AE335B">
        <w:t xml:space="preserve"> w</w:t>
      </w:r>
      <w:r w:rsidR="00F419C9">
        <w:t xml:space="preserve"> </w:t>
      </w:r>
      <w:r w:rsidR="00AE335B" w:rsidRPr="00AE335B">
        <w:t>wodę, gromadzenia, przesyłania, oczyszczania lub odprowadzania ścieków, ogrzewania, systemów odwodnienia,</w:t>
      </w:r>
      <w:r w:rsidR="003D7D02" w:rsidRPr="00AE335B">
        <w:t xml:space="preserve"> w</w:t>
      </w:r>
      <w:r w:rsidR="00F419C9">
        <w:t xml:space="preserve"> </w:t>
      </w:r>
      <w:r w:rsidR="00AE335B" w:rsidRPr="00AE335B">
        <w:t>tym ciągów drenażowych,</w:t>
      </w:r>
    </w:p>
    <w:p w:rsidR="00AE335B" w:rsidRPr="00AE335B" w:rsidRDefault="007045B0" w:rsidP="007045B0">
      <w:pPr>
        <w:pStyle w:val="ZLITLITwPKTzmlitwpktliter"/>
      </w:pPr>
      <w:r>
        <w:lastRenderedPageBreak/>
        <w:t>c)</w:t>
      </w:r>
      <w:r>
        <w:tab/>
      </w:r>
      <w:r w:rsidR="00AE335B" w:rsidRPr="00AE335B">
        <w:t>transportu,</w:t>
      </w:r>
      <w:r w:rsidR="003D7D02" w:rsidRPr="00AE335B">
        <w:t xml:space="preserve"> w</w:t>
      </w:r>
      <w:r w:rsidR="00F419C9">
        <w:t xml:space="preserve"> </w:t>
      </w:r>
      <w:r w:rsidR="00AE335B" w:rsidRPr="00AE335B">
        <w:t>tym linie kolejowe, drogi, porty</w:t>
      </w:r>
      <w:r w:rsidR="003D7D02" w:rsidRPr="00AE335B">
        <w:t xml:space="preserve"> i</w:t>
      </w:r>
      <w:r w:rsidR="00F419C9">
        <w:t xml:space="preserve"> </w:t>
      </w:r>
      <w:r w:rsidR="00AE335B" w:rsidRPr="00AE335B">
        <w:t>lotniska;</w:t>
      </w:r>
      <w:r w:rsidR="00053EAC">
        <w:t>”</w:t>
      </w:r>
      <w:r w:rsidR="00EF4A83">
        <w:t>,</w:t>
      </w:r>
    </w:p>
    <w:p w:rsidR="00AE335B" w:rsidRPr="00AE335B" w:rsidRDefault="007045B0" w:rsidP="00FE3DE1">
      <w:pPr>
        <w:pStyle w:val="LITlitera"/>
        <w:keepNext/>
      </w:pPr>
      <w:r>
        <w:t>b)</w:t>
      </w:r>
      <w:r>
        <w:tab/>
      </w:r>
      <w:r w:rsidR="00AE335B" w:rsidRPr="00AE335B">
        <w:t>w</w:t>
      </w:r>
      <w:r w:rsidR="00053EAC">
        <w:t xml:space="preserve"> pkt</w:t>
      </w:r>
      <w:r w:rsidR="00F419C9">
        <w:t xml:space="preserve"> </w:t>
      </w:r>
      <w:r w:rsidR="003D7D02" w:rsidRPr="00AE335B">
        <w:t>4</w:t>
      </w:r>
      <w:r w:rsidR="00F419C9">
        <w:t xml:space="preserve"> </w:t>
      </w:r>
      <w:r w:rsidR="00AE335B" w:rsidRPr="00AE335B">
        <w:t>kropkę zastępuje się średnikiem</w:t>
      </w:r>
      <w:r w:rsidR="003D7D02" w:rsidRPr="00AE335B">
        <w:t xml:space="preserve"> i</w:t>
      </w:r>
      <w:r w:rsidR="00F419C9">
        <w:t xml:space="preserve"> </w:t>
      </w:r>
      <w:r w:rsidR="00AE335B" w:rsidRPr="00AE335B">
        <w:t>dodaje się</w:t>
      </w:r>
      <w:r w:rsidR="00053EAC">
        <w:t xml:space="preserve"> pkt</w:t>
      </w:r>
      <w:r w:rsidR="00F419C9">
        <w:t xml:space="preserve"> </w:t>
      </w:r>
      <w:r w:rsidR="00053EAC" w:rsidRPr="00AE335B">
        <w:t>5</w:t>
      </w:r>
      <w:r w:rsidR="00060173">
        <w:t>–</w:t>
      </w:r>
      <w:r w:rsidR="00053EAC" w:rsidRPr="00AE335B">
        <w:t>8</w:t>
      </w:r>
      <w:r w:rsidR="00053EAC">
        <w:t xml:space="preserve"> w</w:t>
      </w:r>
      <w:r w:rsidR="00F419C9">
        <w:t xml:space="preserve"> </w:t>
      </w:r>
      <w:r w:rsidR="00AE335B" w:rsidRPr="00AE335B">
        <w:t>brzmieniu:</w:t>
      </w:r>
    </w:p>
    <w:p w:rsidR="00AE335B" w:rsidRPr="00AE335B" w:rsidRDefault="00053EAC" w:rsidP="00DB6639">
      <w:pPr>
        <w:pStyle w:val="ZLITPKTzmpktliter"/>
        <w:keepNext/>
      </w:pPr>
      <w:r>
        <w:t>„</w:t>
      </w:r>
      <w:r w:rsidR="00AE335B" w:rsidRPr="00AE335B">
        <w:t>5)</w:t>
      </w:r>
      <w:r w:rsidR="00AE335B">
        <w:tab/>
      </w:r>
      <w:r w:rsidR="00AE335B" w:rsidRPr="00AE335B">
        <w:t xml:space="preserve">infrastruktura techniczna </w:t>
      </w:r>
      <w:r w:rsidR="00060173">
        <w:t>–</w:t>
      </w:r>
      <w:r w:rsidR="00AE335B" w:rsidRPr="00AE335B">
        <w:t xml:space="preserve"> każdy element infrastruktury lub sieci, który może służyć do umieszczenia</w:t>
      </w:r>
      <w:r w:rsidR="003D7D02" w:rsidRPr="00AE335B">
        <w:t xml:space="preserve"> w</w:t>
      </w:r>
      <w:r w:rsidR="00F419C9">
        <w:t xml:space="preserve"> </w:t>
      </w:r>
      <w:r w:rsidR="00AE335B" w:rsidRPr="00AE335B">
        <w:t>nim lub na nim elementów infrastruktury lub sieci telekomunikacyjnej, nie stając się jednocześnie aktywnym elementem tej sieci telekomunikacyjnej, taki jak rurociągi, kanalizacja, maszty, kanały, komory, studzienki, szafki, budynki</w:t>
      </w:r>
      <w:r w:rsidR="003D7D02" w:rsidRPr="00AE335B">
        <w:t xml:space="preserve"> i</w:t>
      </w:r>
      <w:r w:rsidR="00F419C9">
        <w:t xml:space="preserve"> </w:t>
      </w:r>
      <w:r w:rsidR="00AE335B" w:rsidRPr="00AE335B">
        <w:t>wejścia do budynków, instalacje antenowe, wieże</w:t>
      </w:r>
      <w:r w:rsidR="003D7D02" w:rsidRPr="00AE335B">
        <w:t xml:space="preserve"> i</w:t>
      </w:r>
      <w:r w:rsidR="00F419C9">
        <w:t xml:space="preserve"> </w:t>
      </w:r>
      <w:r w:rsidR="00AE335B" w:rsidRPr="00AE335B">
        <w:t>słupy,</w:t>
      </w:r>
      <w:r w:rsidR="003D7D02" w:rsidRPr="00AE335B">
        <w:t xml:space="preserve"> z</w:t>
      </w:r>
      <w:r w:rsidR="00F419C9">
        <w:t xml:space="preserve"> </w:t>
      </w:r>
      <w:r w:rsidR="00AE335B" w:rsidRPr="00AE335B">
        <w:t>wyłączeniem:</w:t>
      </w:r>
    </w:p>
    <w:p w:rsidR="00AE335B" w:rsidRPr="00AE335B" w:rsidRDefault="007045B0" w:rsidP="007045B0">
      <w:pPr>
        <w:pStyle w:val="ZLITLITwPKTzmlitwpktliter"/>
      </w:pPr>
      <w:r>
        <w:t>a)</w:t>
      </w:r>
      <w:r>
        <w:tab/>
      </w:r>
      <w:r w:rsidR="00AE335B" w:rsidRPr="00AE335B">
        <w:t>kabli,</w:t>
      </w:r>
      <w:r w:rsidR="003D7D02" w:rsidRPr="00AE335B">
        <w:t xml:space="preserve"> w</w:t>
      </w:r>
      <w:r w:rsidR="00F419C9">
        <w:t xml:space="preserve"> </w:t>
      </w:r>
      <w:r w:rsidR="00AE335B" w:rsidRPr="00AE335B">
        <w:t>tym włókien światłowodowych,</w:t>
      </w:r>
    </w:p>
    <w:p w:rsidR="00AE335B" w:rsidRPr="00AE335B" w:rsidRDefault="007045B0" w:rsidP="007045B0">
      <w:pPr>
        <w:pStyle w:val="ZLITLITwPKTzmlitwpktliter"/>
      </w:pPr>
      <w:r>
        <w:t>b)</w:t>
      </w:r>
      <w:r>
        <w:tab/>
      </w:r>
      <w:r w:rsidR="00AE335B" w:rsidRPr="00AE335B">
        <w:t>elementów sieci wykorzystywanych do zaopatrzenia</w:t>
      </w:r>
      <w:r w:rsidR="003D7D02" w:rsidRPr="00AE335B">
        <w:t xml:space="preserve"> w</w:t>
      </w:r>
      <w:r w:rsidR="00F419C9">
        <w:t xml:space="preserve"> </w:t>
      </w:r>
      <w:r w:rsidR="00AE335B" w:rsidRPr="00AE335B">
        <w:t>wodę przeznaczoną do spożycia przez ludzi</w:t>
      </w:r>
      <w:r w:rsidR="008B349B">
        <w:t>,</w:t>
      </w:r>
    </w:p>
    <w:p w:rsidR="00AE335B" w:rsidRPr="00AE335B" w:rsidRDefault="007045B0" w:rsidP="007045B0">
      <w:pPr>
        <w:pStyle w:val="ZLITLITwPKTzmlitwpktliter"/>
      </w:pPr>
      <w:r>
        <w:t>c)</w:t>
      </w:r>
      <w:r>
        <w:tab/>
      </w:r>
      <w:r w:rsidR="00AE335B" w:rsidRPr="00AE335B">
        <w:t>kanałów technologicznych</w:t>
      </w:r>
      <w:r w:rsidR="003D7D02" w:rsidRPr="00AE335B">
        <w:t xml:space="preserve"> w</w:t>
      </w:r>
      <w:r w:rsidR="00F419C9">
        <w:t xml:space="preserve"> </w:t>
      </w:r>
      <w:r w:rsidR="00AE335B" w:rsidRPr="00AE335B">
        <w:t>rozumieniu</w:t>
      </w:r>
      <w:r w:rsidR="00053EAC">
        <w:t xml:space="preserve"> art.</w:t>
      </w:r>
      <w:r w:rsidR="00F419C9">
        <w:t xml:space="preserve"> </w:t>
      </w:r>
      <w:r w:rsidR="00053EAC" w:rsidRPr="00AE335B">
        <w:t>4</w:t>
      </w:r>
      <w:r w:rsidR="00053EAC">
        <w:t xml:space="preserve"> pkt</w:t>
      </w:r>
      <w:r w:rsidR="00F419C9">
        <w:t xml:space="preserve"> </w:t>
      </w:r>
      <w:r w:rsidR="00AE335B" w:rsidRPr="00AE335B">
        <w:t>15a ustawy</w:t>
      </w:r>
      <w:r w:rsidR="003D7D02" w:rsidRPr="00AE335B">
        <w:t xml:space="preserve"> z</w:t>
      </w:r>
      <w:r w:rsidR="00F419C9">
        <w:t xml:space="preserve"> </w:t>
      </w:r>
      <w:r w:rsidR="00AE335B" w:rsidRPr="00AE335B">
        <w:t>dnia 2</w:t>
      </w:r>
      <w:r w:rsidR="003D7D02" w:rsidRPr="00AE335B">
        <w:t>1</w:t>
      </w:r>
      <w:r w:rsidR="00F419C9">
        <w:t> </w:t>
      </w:r>
      <w:r w:rsidR="00AE335B" w:rsidRPr="00AE335B">
        <w:t>marca 198</w:t>
      </w:r>
      <w:r w:rsidR="003D7D02" w:rsidRPr="00AE335B">
        <w:t>5</w:t>
      </w:r>
      <w:r w:rsidR="00F419C9">
        <w:t xml:space="preserve"> </w:t>
      </w:r>
      <w:r w:rsidR="00AE335B" w:rsidRPr="00AE335B">
        <w:t>r.</w:t>
      </w:r>
      <w:r w:rsidR="003D7D02" w:rsidRPr="00AE335B">
        <w:t xml:space="preserve"> o</w:t>
      </w:r>
      <w:r w:rsidR="00F419C9">
        <w:t xml:space="preserve"> </w:t>
      </w:r>
      <w:r w:rsidR="00AE335B" w:rsidRPr="00AE335B">
        <w:t>drogach publicznych (</w:t>
      </w:r>
      <w:r w:rsidR="00053EAC">
        <w:t>Dz.</w:t>
      </w:r>
      <w:r w:rsidR="00F419C9">
        <w:t xml:space="preserve"> </w:t>
      </w:r>
      <w:r w:rsidR="00053EAC">
        <w:t>U.</w:t>
      </w:r>
      <w:r w:rsidR="003D7D02" w:rsidRPr="00AE335B">
        <w:t xml:space="preserve"> z</w:t>
      </w:r>
      <w:r w:rsidR="00F419C9">
        <w:t xml:space="preserve"> </w:t>
      </w:r>
      <w:r w:rsidR="00AE335B" w:rsidRPr="00AE335B">
        <w:t>201</w:t>
      </w:r>
      <w:r w:rsidR="003D7D02" w:rsidRPr="00AE335B">
        <w:t>5</w:t>
      </w:r>
      <w:r w:rsidR="00F419C9">
        <w:t xml:space="preserve"> </w:t>
      </w:r>
      <w:r w:rsidR="00AE335B" w:rsidRPr="00AE335B">
        <w:t>r.</w:t>
      </w:r>
      <w:r w:rsidR="00053EAC">
        <w:t xml:space="preserve"> poz.</w:t>
      </w:r>
      <w:r w:rsidR="00F419C9">
        <w:t xml:space="preserve"> </w:t>
      </w:r>
      <w:r w:rsidR="00AE335B" w:rsidRPr="00AE335B">
        <w:t>460,</w:t>
      </w:r>
      <w:r w:rsidR="003D7D02" w:rsidRPr="00AE335B">
        <w:t xml:space="preserve"> z</w:t>
      </w:r>
      <w:r w:rsidR="00F419C9">
        <w:t> </w:t>
      </w:r>
      <w:r w:rsidR="00AE335B" w:rsidRPr="00AE335B">
        <w:t>późn. zm.</w:t>
      </w:r>
      <w:r w:rsidR="003D7D02">
        <w:rPr>
          <w:rStyle w:val="Odwoanieprzypisudolnego"/>
        </w:rPr>
        <w:footnoteReference w:id="4"/>
      </w:r>
      <w:r w:rsidR="003D7D02">
        <w:rPr>
          <w:rStyle w:val="IGindeksgrny"/>
        </w:rPr>
        <w:t>)</w:t>
      </w:r>
      <w:r w:rsidR="00AE335B" w:rsidRPr="00AE335B">
        <w:t>);</w:t>
      </w:r>
    </w:p>
    <w:p w:rsidR="00AE335B" w:rsidRPr="00AE335B" w:rsidRDefault="00AE335B" w:rsidP="00AE335B">
      <w:pPr>
        <w:pStyle w:val="ZLITPKTzmpktliter"/>
      </w:pPr>
      <w:r w:rsidRPr="00AE335B">
        <w:t>6)</w:t>
      </w:r>
      <w:r>
        <w:tab/>
      </w:r>
      <w:r w:rsidRPr="00AE335B">
        <w:t xml:space="preserve">szybka sieć telekomunikacyjna </w:t>
      </w:r>
      <w:r w:rsidR="00060173">
        <w:t>–</w:t>
      </w:r>
      <w:r w:rsidRPr="00AE335B">
        <w:t xml:space="preserve"> sieć telekomunikacyjną zdolną do dostarczania usług dostępu szerokopasmowego</w:t>
      </w:r>
      <w:r w:rsidR="003D7D02" w:rsidRPr="00AE335B">
        <w:t xml:space="preserve"> o</w:t>
      </w:r>
      <w:r w:rsidR="00F419C9">
        <w:t xml:space="preserve"> </w:t>
      </w:r>
      <w:r w:rsidRPr="00AE335B">
        <w:t>przepustowości co najmniej 3</w:t>
      </w:r>
      <w:r w:rsidR="003D7D02" w:rsidRPr="00AE335B">
        <w:t>0</w:t>
      </w:r>
      <w:r w:rsidR="00F419C9">
        <w:t xml:space="preserve"> </w:t>
      </w:r>
      <w:r w:rsidRPr="00AE335B">
        <w:t>Mb/s;</w:t>
      </w:r>
    </w:p>
    <w:p w:rsidR="00AE335B" w:rsidRPr="00AE335B" w:rsidRDefault="00AE335B" w:rsidP="00AE335B">
      <w:pPr>
        <w:pStyle w:val="ZLITPKTzmpktliter"/>
      </w:pPr>
      <w:r w:rsidRPr="00AE335B">
        <w:t>7)</w:t>
      </w:r>
      <w:r>
        <w:tab/>
      </w:r>
      <w:r w:rsidRPr="00AE335B">
        <w:t xml:space="preserve">operator sieci </w:t>
      </w:r>
      <w:r w:rsidR="00060173">
        <w:t>–</w:t>
      </w:r>
      <w:r w:rsidRPr="00AE335B">
        <w:t xml:space="preserve"> przedsiębiorcę telekomunikacyjnego</w:t>
      </w:r>
      <w:r w:rsidR="003D7D02" w:rsidRPr="00AE335B">
        <w:t xml:space="preserve"> </w:t>
      </w:r>
      <w:r w:rsidR="00B55DE8">
        <w:t>lub</w:t>
      </w:r>
      <w:r w:rsidRPr="00AE335B">
        <w:t xml:space="preserve"> podmiot wykonujący zadania</w:t>
      </w:r>
      <w:r w:rsidR="003D7D02" w:rsidRPr="00AE335B">
        <w:t xml:space="preserve"> z</w:t>
      </w:r>
      <w:r w:rsidR="00F419C9">
        <w:t xml:space="preserve"> </w:t>
      </w:r>
      <w:r w:rsidRPr="00AE335B">
        <w:t>zakresu użyteczności publicznej,</w:t>
      </w:r>
      <w:r w:rsidR="003D7D02" w:rsidRPr="00AE335B">
        <w:t xml:space="preserve"> w</w:t>
      </w:r>
      <w:r w:rsidR="00F419C9">
        <w:t xml:space="preserve"> </w:t>
      </w:r>
      <w:r w:rsidRPr="00AE335B">
        <w:t>tym jednostkę samorządu terytorialnego;</w:t>
      </w:r>
    </w:p>
    <w:p w:rsidR="00AE335B" w:rsidRPr="00AE335B" w:rsidRDefault="00AE335B" w:rsidP="00AE335B">
      <w:pPr>
        <w:pStyle w:val="ZLITPKTzmpktliter"/>
      </w:pPr>
      <w:r w:rsidRPr="00AE335B">
        <w:t>8)</w:t>
      </w:r>
      <w:r>
        <w:tab/>
      </w:r>
      <w:r w:rsidRPr="00AE335B">
        <w:t xml:space="preserve">punkt styku </w:t>
      </w:r>
      <w:r w:rsidR="00060173">
        <w:t>–</w:t>
      </w:r>
      <w:r w:rsidR="00053EAC">
        <w:t xml:space="preserve"> </w:t>
      </w:r>
      <w:r w:rsidRPr="00AE335B">
        <w:t>miejsce,</w:t>
      </w:r>
      <w:r w:rsidR="003D7D02" w:rsidRPr="00AE335B">
        <w:t xml:space="preserve"> w</w:t>
      </w:r>
      <w:r w:rsidR="00F419C9">
        <w:t xml:space="preserve"> </w:t>
      </w:r>
      <w:r w:rsidRPr="00AE335B">
        <w:t>którym możliwe jest połączenie publicznej sieci telekomunikacyjnej</w:t>
      </w:r>
      <w:r w:rsidR="003D7D02" w:rsidRPr="00AE335B">
        <w:t xml:space="preserve"> z</w:t>
      </w:r>
      <w:r w:rsidR="00F419C9">
        <w:t xml:space="preserve"> </w:t>
      </w:r>
      <w:r w:rsidRPr="00AE335B">
        <w:t>instalacją telekomunikacyjną budynku</w:t>
      </w:r>
      <w:r w:rsidR="00C00021">
        <w:t>.</w:t>
      </w:r>
      <w:r w:rsidR="00053EAC">
        <w:t>”</w:t>
      </w:r>
      <w:r w:rsidRPr="00AE335B">
        <w:t>;</w:t>
      </w:r>
    </w:p>
    <w:p w:rsidR="00AE335B" w:rsidRPr="00AE335B" w:rsidRDefault="007045B0" w:rsidP="00FE3DE1">
      <w:pPr>
        <w:pStyle w:val="PKTpunkt"/>
        <w:keepNext/>
      </w:pPr>
      <w:r>
        <w:t>3)</w:t>
      </w:r>
      <w:r>
        <w:tab/>
      </w:r>
      <w:r w:rsidR="00AE335B" w:rsidRPr="00AE335B">
        <w:t xml:space="preserve">tytuł rozdziału </w:t>
      </w:r>
      <w:r w:rsidR="003D7D02" w:rsidRPr="00AE335B">
        <w:t>2</w:t>
      </w:r>
      <w:r w:rsidR="00F419C9">
        <w:t xml:space="preserve"> </w:t>
      </w:r>
      <w:r w:rsidR="00AE335B" w:rsidRPr="00AE335B">
        <w:t>otrzymuje brzmienie:</w:t>
      </w:r>
    </w:p>
    <w:p w:rsidR="00AE335B" w:rsidRPr="00AE335B" w:rsidRDefault="00053EAC" w:rsidP="008D78A0">
      <w:pPr>
        <w:pStyle w:val="ZROZDZODDZOZNzmoznrozdzoddzartykuempunktem"/>
      </w:pPr>
      <w:r>
        <w:t>„</w:t>
      </w:r>
      <w:r w:rsidR="00AE335B" w:rsidRPr="00AE335B">
        <w:t>Rozdział 2</w:t>
      </w:r>
    </w:p>
    <w:p w:rsidR="00AE335B" w:rsidRPr="00AE335B" w:rsidRDefault="00AE335B" w:rsidP="008D78A0">
      <w:pPr>
        <w:pStyle w:val="ZROZDZODDZPRZEDMzmprzedmrozdzoddzartykuempunktem"/>
      </w:pPr>
      <w:r w:rsidRPr="00AE335B">
        <w:t>Działalność jednostek samorządu terytorialnego</w:t>
      </w:r>
      <w:r w:rsidR="003D7D02" w:rsidRPr="00AE335B">
        <w:t xml:space="preserve"> w</w:t>
      </w:r>
      <w:r w:rsidR="00F419C9">
        <w:t xml:space="preserve"> </w:t>
      </w:r>
      <w:r w:rsidRPr="00AE335B">
        <w:t>zakresie telekomunikacji oraz zasady dostępu do infrastruktury technicznej</w:t>
      </w:r>
      <w:r w:rsidR="00053EAC">
        <w:t>”</w:t>
      </w:r>
      <w:r w:rsidRPr="00AE335B">
        <w:t>;</w:t>
      </w:r>
    </w:p>
    <w:p w:rsidR="00AE335B" w:rsidRPr="00AE335B" w:rsidRDefault="008D78A0" w:rsidP="00FE3DE1">
      <w:pPr>
        <w:pStyle w:val="PKTpunkt"/>
        <w:keepNext/>
      </w:pPr>
      <w:r>
        <w:t>4)</w:t>
      </w:r>
      <w:r>
        <w:tab/>
      </w:r>
      <w:r w:rsidR="00AE335B" w:rsidRPr="00AE335B">
        <w:t>art. 1</w:t>
      </w:r>
      <w:r w:rsidR="00053EAC" w:rsidRPr="00AE335B">
        <w:t>7</w:t>
      </w:r>
      <w:r w:rsidR="00053EAC">
        <w:t xml:space="preserve"> i</w:t>
      </w:r>
      <w:r w:rsidR="00F419C9">
        <w:t xml:space="preserve"> </w:t>
      </w:r>
      <w:r w:rsidR="00053EAC">
        <w:t>art.</w:t>
      </w:r>
      <w:r w:rsidR="00F419C9">
        <w:t xml:space="preserve"> </w:t>
      </w:r>
      <w:r w:rsidR="00AE335B" w:rsidRPr="00AE335B">
        <w:t>1</w:t>
      </w:r>
      <w:r w:rsidR="003D7D02" w:rsidRPr="00AE335B">
        <w:t>8</w:t>
      </w:r>
      <w:r w:rsidR="00F419C9">
        <w:t xml:space="preserve"> </w:t>
      </w:r>
      <w:r w:rsidR="00AE335B" w:rsidRPr="00AE335B">
        <w:t>otrzymują brzmienie:</w:t>
      </w:r>
    </w:p>
    <w:p w:rsidR="00AE335B" w:rsidRPr="00AE335B" w:rsidRDefault="00053EAC" w:rsidP="008D78A0">
      <w:pPr>
        <w:pStyle w:val="ZARTzmartartykuempunktem"/>
      </w:pPr>
      <w:r>
        <w:t>„</w:t>
      </w:r>
      <w:r w:rsidR="00AE335B" w:rsidRPr="00AE335B">
        <w:t>Art.</w:t>
      </w:r>
      <w:r w:rsidR="00F419C9">
        <w:t xml:space="preserve"> </w:t>
      </w:r>
      <w:r w:rsidR="00AE335B" w:rsidRPr="00AE335B">
        <w:t>17.</w:t>
      </w:r>
      <w:r w:rsidR="00F419C9">
        <w:t xml:space="preserve"> </w:t>
      </w:r>
      <w:r w:rsidR="00AE335B" w:rsidRPr="00AE335B">
        <w:t>1. Operator sieci zapewnia przedsiębiorcom telekomunikacyjnym dostęp do infrastruktury technicznej,</w:t>
      </w:r>
      <w:r w:rsidR="003D7D02" w:rsidRPr="00AE335B">
        <w:t xml:space="preserve"> w</w:t>
      </w:r>
      <w:r w:rsidR="00F419C9">
        <w:t xml:space="preserve"> </w:t>
      </w:r>
      <w:r w:rsidR="00AE335B" w:rsidRPr="00AE335B">
        <w:t>tym współkorzystanie</w:t>
      </w:r>
      <w:r w:rsidR="003D7D02" w:rsidRPr="00AE335B">
        <w:t xml:space="preserve"> z</w:t>
      </w:r>
      <w:r w:rsidR="00F419C9">
        <w:t xml:space="preserve"> </w:t>
      </w:r>
      <w:r w:rsidR="00AE335B" w:rsidRPr="00AE335B">
        <w:t>niej,</w:t>
      </w:r>
      <w:r w:rsidR="003D7D02" w:rsidRPr="00AE335B">
        <w:t xml:space="preserve"> w</w:t>
      </w:r>
      <w:r w:rsidR="00F419C9">
        <w:t xml:space="preserve"> </w:t>
      </w:r>
      <w:r w:rsidR="00AE335B" w:rsidRPr="00AE335B">
        <w:t>celu realizacji szybkiej sieci telekomunikacyjnej.</w:t>
      </w:r>
    </w:p>
    <w:p w:rsidR="00AE335B" w:rsidRPr="00AE335B" w:rsidRDefault="00AE335B" w:rsidP="008D78A0">
      <w:pPr>
        <w:pStyle w:val="ZUSTzmustartykuempunktem"/>
      </w:pPr>
      <w:r w:rsidRPr="00AE335B">
        <w:lastRenderedPageBreak/>
        <w:t>2.</w:t>
      </w:r>
      <w:r w:rsidR="00F419C9">
        <w:t xml:space="preserve"> </w:t>
      </w:r>
      <w:r w:rsidRPr="00AE335B">
        <w:t>Dostęp</w:t>
      </w:r>
      <w:r w:rsidR="008B349B" w:rsidRPr="008B349B">
        <w:t xml:space="preserve"> </w:t>
      </w:r>
      <w:r w:rsidR="008B349B" w:rsidRPr="00AE335B">
        <w:t>do infrastruktury technicznej</w:t>
      </w:r>
      <w:r w:rsidRPr="00AE335B">
        <w:t xml:space="preserve"> jest odpłatny, chyba że strony umowy postanowią inaczej.</w:t>
      </w:r>
    </w:p>
    <w:p w:rsidR="00AE335B" w:rsidRPr="00AE335B" w:rsidRDefault="00AE335B" w:rsidP="00F419C9">
      <w:pPr>
        <w:pStyle w:val="ZARTzmartartykuempunktem"/>
      </w:pPr>
      <w:r w:rsidRPr="00EF4A83">
        <w:t>Art.</w:t>
      </w:r>
      <w:r w:rsidR="00F419C9">
        <w:t xml:space="preserve"> </w:t>
      </w:r>
      <w:r w:rsidRPr="00F419C9">
        <w:t>18</w:t>
      </w:r>
      <w:r w:rsidRPr="00F419C9">
        <w:rPr>
          <w:rStyle w:val="Ppogrubienie"/>
          <w:b w:val="0"/>
        </w:rPr>
        <w:t>.</w:t>
      </w:r>
      <w:r w:rsidR="00F419C9">
        <w:t xml:space="preserve"> </w:t>
      </w:r>
      <w:r w:rsidRPr="00AE335B">
        <w:t>1. Warunki dostępu do infrastruktury technicznej,</w:t>
      </w:r>
      <w:r w:rsidR="003D7D02" w:rsidRPr="00AE335B">
        <w:t xml:space="preserve"> w</w:t>
      </w:r>
      <w:r w:rsidR="00F419C9">
        <w:t xml:space="preserve"> </w:t>
      </w:r>
      <w:r w:rsidRPr="00AE335B">
        <w:t>tym techniczne, eksploatacyjne</w:t>
      </w:r>
      <w:r w:rsidR="003D7D02" w:rsidRPr="00AE335B">
        <w:t xml:space="preserve"> i</w:t>
      </w:r>
      <w:r w:rsidR="00F419C9">
        <w:t xml:space="preserve"> </w:t>
      </w:r>
      <w:r w:rsidRPr="00AE335B">
        <w:t>finansowe warunki współpracy, strony ustalają</w:t>
      </w:r>
      <w:r w:rsidR="003D7D02" w:rsidRPr="00AE335B">
        <w:t xml:space="preserve"> w</w:t>
      </w:r>
      <w:r w:rsidR="00F419C9">
        <w:t xml:space="preserve"> </w:t>
      </w:r>
      <w:r w:rsidRPr="00AE335B">
        <w:t>umowie</w:t>
      </w:r>
      <w:r w:rsidR="003D7D02" w:rsidRPr="00AE335B">
        <w:t xml:space="preserve"> o</w:t>
      </w:r>
      <w:r w:rsidR="00F419C9">
        <w:t xml:space="preserve"> </w:t>
      </w:r>
      <w:r w:rsidRPr="00AE335B">
        <w:t>dostępie do infrastruktury technicznej, zawartej na piśmie, pod rygorem nieważności.</w:t>
      </w:r>
    </w:p>
    <w:p w:rsidR="00AE335B" w:rsidRPr="00AE335B" w:rsidRDefault="00AE335B" w:rsidP="008D78A0">
      <w:pPr>
        <w:pStyle w:val="ZUSTzmustartykuempunktem"/>
      </w:pPr>
      <w:r w:rsidRPr="00AE335B">
        <w:t>2.</w:t>
      </w:r>
      <w:r w:rsidR="00F419C9">
        <w:t xml:space="preserve"> </w:t>
      </w:r>
      <w:r w:rsidRPr="00AE335B">
        <w:t>Prezes UKE może wezwać operatora sieci do przedstawienia informacji</w:t>
      </w:r>
      <w:r w:rsidR="003D7D02" w:rsidRPr="00AE335B">
        <w:t xml:space="preserve"> w</w:t>
      </w:r>
      <w:r w:rsidR="00F419C9">
        <w:t> </w:t>
      </w:r>
      <w:r w:rsidRPr="00AE335B">
        <w:t>sprawie warunków zapewnienia dostępu do infrastruktury technicznej.</w:t>
      </w:r>
    </w:p>
    <w:p w:rsidR="00AE335B" w:rsidRPr="00AE335B" w:rsidRDefault="00AE335B" w:rsidP="008D78A0">
      <w:pPr>
        <w:pStyle w:val="ZUSTzmustartykuempunktem"/>
      </w:pPr>
      <w:r w:rsidRPr="00AE335B">
        <w:t>3.</w:t>
      </w:r>
      <w:r w:rsidR="00F419C9">
        <w:t xml:space="preserve"> </w:t>
      </w:r>
      <w:r w:rsidRPr="00AE335B">
        <w:t>Po przedstawieniu przez operatora sieci informacji</w:t>
      </w:r>
      <w:r w:rsidR="003D7D02" w:rsidRPr="00AE335B">
        <w:t xml:space="preserve"> w</w:t>
      </w:r>
      <w:r w:rsidR="00F419C9">
        <w:t xml:space="preserve"> </w:t>
      </w:r>
      <w:r w:rsidRPr="00AE335B">
        <w:t>sprawie warunków zapewnienia dostępu do infrastruktury technicznej, Prezes UKE, kierując się kryteriami określonymi</w:t>
      </w:r>
      <w:r w:rsidR="00053EAC" w:rsidRPr="00AE335B">
        <w:t xml:space="preserve"> w</w:t>
      </w:r>
      <w:r w:rsidR="00F419C9">
        <w:t xml:space="preserve"> </w:t>
      </w:r>
      <w:r w:rsidR="00053EAC">
        <w:t>art.</w:t>
      </w:r>
      <w:r w:rsidR="00F419C9">
        <w:t xml:space="preserve"> </w:t>
      </w:r>
      <w:r w:rsidRPr="00AE335B">
        <w:t>2</w:t>
      </w:r>
      <w:r w:rsidR="00053EAC" w:rsidRPr="00AE335B">
        <w:t>2</w:t>
      </w:r>
      <w:r w:rsidR="00053EAC">
        <w:t xml:space="preserve"> ust.</w:t>
      </w:r>
      <w:r w:rsidR="00F419C9">
        <w:t xml:space="preserve"> </w:t>
      </w:r>
      <w:r w:rsidR="00053EAC" w:rsidRPr="00AE335B">
        <w:t>1</w:t>
      </w:r>
      <w:r w:rsidR="00675BA5">
        <w:t xml:space="preserve"> i </w:t>
      </w:r>
      <w:r w:rsidRPr="00AE335B">
        <w:t>2, może,</w:t>
      </w:r>
      <w:r w:rsidR="003D7D02" w:rsidRPr="00AE335B">
        <w:t xml:space="preserve"> w</w:t>
      </w:r>
      <w:r w:rsidR="00F419C9">
        <w:t xml:space="preserve"> </w:t>
      </w:r>
      <w:r w:rsidRPr="00AE335B">
        <w:t>drodze decyzji, określić warunki zapewnienia dostępu do infrastruktury technicznej. Przepis</w:t>
      </w:r>
      <w:r w:rsidR="00053EAC">
        <w:t xml:space="preserve"> art.</w:t>
      </w:r>
      <w:r w:rsidR="00F419C9">
        <w:t xml:space="preserve"> </w:t>
      </w:r>
      <w:r w:rsidRPr="00AE335B">
        <w:t>2</w:t>
      </w:r>
      <w:r w:rsidR="00053EAC" w:rsidRPr="00AE335B">
        <w:t>2</w:t>
      </w:r>
      <w:r w:rsidR="00053EAC">
        <w:t xml:space="preserve"> ust.</w:t>
      </w:r>
      <w:r w:rsidR="00F419C9">
        <w:t xml:space="preserve"> </w:t>
      </w:r>
      <w:r w:rsidR="003D7D02" w:rsidRPr="00AE335B">
        <w:t>4</w:t>
      </w:r>
      <w:r w:rsidR="00F419C9">
        <w:t xml:space="preserve"> </w:t>
      </w:r>
      <w:r w:rsidRPr="00AE335B">
        <w:t>stosuje się odpowiednio.</w:t>
      </w:r>
    </w:p>
    <w:p w:rsidR="00AE335B" w:rsidRPr="00AE335B" w:rsidRDefault="00AE335B" w:rsidP="00DB6639">
      <w:pPr>
        <w:pStyle w:val="ZUSTzmustartykuempunktem"/>
        <w:keepNext/>
      </w:pPr>
      <w:r w:rsidRPr="00AE335B">
        <w:t>4.</w:t>
      </w:r>
      <w:r w:rsidR="00F419C9">
        <w:t xml:space="preserve"> </w:t>
      </w:r>
      <w:r w:rsidRPr="00AE335B">
        <w:t>Decyzję</w:t>
      </w:r>
      <w:r w:rsidR="003D7D02" w:rsidRPr="00AE335B">
        <w:t xml:space="preserve"> w</w:t>
      </w:r>
      <w:r w:rsidR="00F419C9">
        <w:t xml:space="preserve"> </w:t>
      </w:r>
      <w:r w:rsidRPr="00AE335B">
        <w:t>sprawie warunków zapewnienia dostępu do infrastruktury technicznej wydaje się po zasięgnięciu opinii:</w:t>
      </w:r>
    </w:p>
    <w:p w:rsidR="00AE335B" w:rsidRPr="00AE335B" w:rsidRDefault="008D78A0" w:rsidP="008D78A0">
      <w:pPr>
        <w:pStyle w:val="ZPKTzmpktartykuempunktem"/>
      </w:pPr>
      <w:r>
        <w:t>1)</w:t>
      </w:r>
      <w:r>
        <w:tab/>
      </w:r>
      <w:r w:rsidR="00AE335B" w:rsidRPr="00AE335B">
        <w:t xml:space="preserve">Prezesa Urzędu Regulacji Energetyki, zwanego dalej </w:t>
      </w:r>
      <w:r w:rsidR="00053EAC">
        <w:t>„</w:t>
      </w:r>
      <w:r w:rsidR="00AE335B" w:rsidRPr="00AE335B">
        <w:t>Prezesem URE</w:t>
      </w:r>
      <w:r w:rsidR="00053EAC">
        <w:t>”</w:t>
      </w:r>
      <w:r w:rsidR="000775FC">
        <w:t xml:space="preserve"> </w:t>
      </w:r>
      <w:r w:rsidR="00060173">
        <w:t>–</w:t>
      </w:r>
      <w:r w:rsidR="003D7D02" w:rsidRPr="00AE335B">
        <w:t xml:space="preserve"> w</w:t>
      </w:r>
      <w:r w:rsidR="00F419C9">
        <w:t> </w:t>
      </w:r>
      <w:r w:rsidR="00AE335B" w:rsidRPr="00AE335B">
        <w:t>odniesieniu do przedsiębiorstw energetycznych;</w:t>
      </w:r>
    </w:p>
    <w:p w:rsidR="00AE335B" w:rsidRPr="00AE335B" w:rsidRDefault="008D78A0" w:rsidP="008D78A0">
      <w:pPr>
        <w:pStyle w:val="ZPKTzmpktartykuempunktem"/>
      </w:pPr>
      <w:r>
        <w:t>2)</w:t>
      </w:r>
      <w:r>
        <w:tab/>
      </w:r>
      <w:r w:rsidR="00AE335B" w:rsidRPr="00AE335B">
        <w:t xml:space="preserve">Prezesa Urzędu Transportu Kolejowego, zwanego dalej </w:t>
      </w:r>
      <w:r w:rsidR="00053EAC">
        <w:t>„</w:t>
      </w:r>
      <w:r w:rsidR="00AE335B" w:rsidRPr="00AE335B">
        <w:t>Prezesem UTK</w:t>
      </w:r>
      <w:r w:rsidR="00053EAC">
        <w:t>”</w:t>
      </w:r>
      <w:r w:rsidR="000775FC">
        <w:t xml:space="preserve"> </w:t>
      </w:r>
      <w:r w:rsidR="00060173">
        <w:t>–</w:t>
      </w:r>
      <w:r w:rsidR="003D7D02" w:rsidRPr="00AE335B">
        <w:t xml:space="preserve"> w</w:t>
      </w:r>
      <w:r w:rsidR="00F419C9">
        <w:t> </w:t>
      </w:r>
      <w:r w:rsidR="00AE335B" w:rsidRPr="00AE335B">
        <w:t>odniesieniu do przedsiębiorstw zapewniających infrastrukturę techniczną na potrzeby transportu kolejowego.</w:t>
      </w:r>
    </w:p>
    <w:p w:rsidR="00AE335B" w:rsidRPr="00AE335B" w:rsidRDefault="00AE335B" w:rsidP="008D78A0">
      <w:pPr>
        <w:pStyle w:val="ZUSTzmustartykuempunktem"/>
      </w:pPr>
      <w:r w:rsidRPr="00AE335B">
        <w:t>5.</w:t>
      </w:r>
      <w:r w:rsidR="00F419C9">
        <w:t xml:space="preserve"> </w:t>
      </w:r>
      <w:r w:rsidRPr="00AE335B">
        <w:t>Podmioty,</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4, wyrażają opinię</w:t>
      </w:r>
      <w:r w:rsidR="003D7D02" w:rsidRPr="00AE335B">
        <w:t xml:space="preserve"> w</w:t>
      </w:r>
      <w:r w:rsidR="00F419C9">
        <w:t xml:space="preserve"> </w:t>
      </w:r>
      <w:r w:rsidRPr="00AE335B">
        <w:t>terminie 3</w:t>
      </w:r>
      <w:r w:rsidR="003D7D02" w:rsidRPr="00AE335B">
        <w:t>0</w:t>
      </w:r>
      <w:r w:rsidR="00F419C9">
        <w:t xml:space="preserve"> </w:t>
      </w:r>
      <w:r w:rsidRPr="00AE335B">
        <w:t>dni od dnia przedstawienia im proponowanych warunków zapewnienia dostępu do infrastruktury technicznej. Niezajęcie przez organ stanowiska</w:t>
      </w:r>
      <w:r w:rsidR="003D7D02" w:rsidRPr="00AE335B">
        <w:t xml:space="preserve"> w</w:t>
      </w:r>
      <w:r w:rsidR="00F419C9">
        <w:t xml:space="preserve"> </w:t>
      </w:r>
      <w:r w:rsidRPr="00AE335B">
        <w:t>tym terminie uznaje się za brak zastrzeżeń do tych warunków.</w:t>
      </w:r>
    </w:p>
    <w:p w:rsidR="00AE335B" w:rsidRPr="00AE335B" w:rsidRDefault="00AE335B" w:rsidP="008D78A0">
      <w:pPr>
        <w:pStyle w:val="ZUSTzmustartykuempunktem"/>
      </w:pPr>
      <w:r w:rsidRPr="00AE335B">
        <w:t>6.</w:t>
      </w:r>
      <w:r w:rsidR="00F419C9">
        <w:t xml:space="preserve"> </w:t>
      </w:r>
      <w:r w:rsidRPr="00AE335B">
        <w:t>Operator sieci, któremu wydano decyzję</w:t>
      </w:r>
      <w:r w:rsidR="003D7D02" w:rsidRPr="00AE335B">
        <w:t xml:space="preserve"> w</w:t>
      </w:r>
      <w:r w:rsidR="00F419C9">
        <w:t xml:space="preserve"> </w:t>
      </w:r>
      <w:r w:rsidRPr="00AE335B">
        <w:t>sprawie określenia warunków zapewnienia dostępu do infrastruktury technicznej, jest obowiązany do zawierania umów,</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1, na warunkach nie gorszych niż określone</w:t>
      </w:r>
      <w:r w:rsidR="003D7D02" w:rsidRPr="00AE335B">
        <w:t xml:space="preserve"> w</w:t>
      </w:r>
      <w:r w:rsidR="00F419C9">
        <w:t xml:space="preserve"> </w:t>
      </w:r>
      <w:r w:rsidRPr="00AE335B">
        <w:t>tej decyzji.</w:t>
      </w:r>
    </w:p>
    <w:p w:rsidR="00AE335B" w:rsidRPr="00AE335B" w:rsidRDefault="00AE335B" w:rsidP="008D78A0">
      <w:pPr>
        <w:pStyle w:val="ZUSTzmustartykuempunktem"/>
      </w:pPr>
      <w:r w:rsidRPr="00AE335B">
        <w:t>7.</w:t>
      </w:r>
      <w:r w:rsidR="00F419C9">
        <w:t xml:space="preserve"> </w:t>
      </w:r>
      <w:r w:rsidRPr="00AE335B">
        <w:t>Operator sieci, któremu wydano decyzję</w:t>
      </w:r>
      <w:r w:rsidR="003D7D02" w:rsidRPr="00AE335B">
        <w:t xml:space="preserve"> w</w:t>
      </w:r>
      <w:r w:rsidR="00F419C9">
        <w:t xml:space="preserve"> </w:t>
      </w:r>
      <w:r w:rsidRPr="00AE335B">
        <w:t>sprawie określenia warunków zapewnienia dostępu do infrastruktury technicznej, zamieszcza na swojej stronie internetowej aktualne warunki zapewnienia tego dostępu.</w:t>
      </w:r>
    </w:p>
    <w:p w:rsidR="00AE335B" w:rsidRPr="00AE335B" w:rsidRDefault="00AE335B" w:rsidP="008D78A0">
      <w:pPr>
        <w:pStyle w:val="ZUSTzmustartykuempunktem"/>
      </w:pPr>
      <w:r w:rsidRPr="00AE335B">
        <w:t>8.</w:t>
      </w:r>
      <w:r w:rsidR="00F419C9">
        <w:t xml:space="preserve"> </w:t>
      </w:r>
      <w:r w:rsidRPr="00AE335B">
        <w:t>Operator sieci, któremu wydano decyzję</w:t>
      </w:r>
      <w:r w:rsidR="003D7D02" w:rsidRPr="00AE335B">
        <w:t xml:space="preserve"> w</w:t>
      </w:r>
      <w:r w:rsidR="00F419C9">
        <w:t xml:space="preserve"> </w:t>
      </w:r>
      <w:r w:rsidRPr="00AE335B">
        <w:t>sprawie określenia warunków dostępu do infrastruktury technicznej, przekazuje Prezesowi UKE informacje</w:t>
      </w:r>
      <w:r w:rsidR="003D7D02" w:rsidRPr="00AE335B">
        <w:t xml:space="preserve"> o</w:t>
      </w:r>
      <w:r w:rsidR="00F419C9">
        <w:t xml:space="preserve"> </w:t>
      </w:r>
      <w:r w:rsidRPr="00AE335B">
        <w:t>adresie swojej strony internetowej</w:t>
      </w:r>
      <w:r w:rsidR="003D7D02" w:rsidRPr="00AE335B">
        <w:t xml:space="preserve"> w</w:t>
      </w:r>
      <w:r w:rsidR="00F419C9">
        <w:t xml:space="preserve"> </w:t>
      </w:r>
      <w:r w:rsidRPr="00AE335B">
        <w:t xml:space="preserve">terminie </w:t>
      </w:r>
      <w:r w:rsidR="003D7D02" w:rsidRPr="00AE335B">
        <w:t>7</w:t>
      </w:r>
      <w:r w:rsidR="00F419C9">
        <w:t xml:space="preserve"> </w:t>
      </w:r>
      <w:r w:rsidRPr="00AE335B">
        <w:t>dni od dnia zamieszczenia na niej warunków zapewniania tego dostępu. Informacja</w:t>
      </w:r>
      <w:r w:rsidR="003D7D02" w:rsidRPr="00AE335B">
        <w:t xml:space="preserve"> o</w:t>
      </w:r>
      <w:r w:rsidR="00F419C9">
        <w:t xml:space="preserve"> </w:t>
      </w:r>
      <w:r w:rsidRPr="00AE335B">
        <w:t xml:space="preserve">adresie strony internetowej jest udostępniana </w:t>
      </w:r>
      <w:r w:rsidRPr="00AE335B">
        <w:lastRenderedPageBreak/>
        <w:t>przez punkt informacyjny do spraw telekomunikacji</w:t>
      </w:r>
      <w:r w:rsidR="007C0A80">
        <w:t xml:space="preserve"> dla terytorium Rzeczypospolitej Polskiej</w:t>
      </w:r>
      <w:r w:rsidRPr="00AE335B">
        <w:t>,</w:t>
      </w:r>
      <w:r w:rsidR="00053EAC">
        <w:t xml:space="preserve"> o</w:t>
      </w:r>
      <w:r w:rsidR="00F419C9">
        <w:t xml:space="preserve"> </w:t>
      </w:r>
      <w:r w:rsidR="00E76D58">
        <w:t>którym mowa</w:t>
      </w:r>
      <w:r w:rsidR="00053EAC">
        <w:t xml:space="preserve"> </w:t>
      </w:r>
      <w:r w:rsidR="007B57AC">
        <w:t>w</w:t>
      </w:r>
      <w:r w:rsidR="00F419C9">
        <w:t xml:space="preserve"> </w:t>
      </w:r>
      <w:r w:rsidR="00053EAC">
        <w:t>art.</w:t>
      </w:r>
      <w:r w:rsidR="00F419C9">
        <w:t xml:space="preserve"> </w:t>
      </w:r>
      <w:r w:rsidR="00E76D58">
        <w:t>29a,</w:t>
      </w:r>
      <w:r w:rsidRPr="00AE335B">
        <w:t xml:space="preserve"> zwany dalej </w:t>
      </w:r>
      <w:r w:rsidR="00053EAC">
        <w:t>„</w:t>
      </w:r>
      <w:r w:rsidRPr="00AE335B">
        <w:t>punktem informacyjnym</w:t>
      </w:r>
      <w:r w:rsidR="007B57AC">
        <w:t>”</w:t>
      </w:r>
      <w:r w:rsidR="00EF4A83">
        <w:t>.</w:t>
      </w:r>
      <w:r w:rsidR="00053EAC">
        <w:t>”</w:t>
      </w:r>
      <w:r w:rsidRPr="00AE335B">
        <w:t>;</w:t>
      </w:r>
    </w:p>
    <w:p w:rsidR="00AE335B" w:rsidRPr="00AE335B" w:rsidRDefault="00AE335B" w:rsidP="00FE3DE1">
      <w:pPr>
        <w:pStyle w:val="PKTpunkt"/>
        <w:keepNext/>
      </w:pPr>
      <w:r w:rsidRPr="00AE335B">
        <w:t>5)</w:t>
      </w:r>
      <w:r>
        <w:tab/>
      </w:r>
      <w:r w:rsidRPr="00AE335B">
        <w:t>w</w:t>
      </w:r>
      <w:r w:rsidR="00053EAC">
        <w:t xml:space="preserve"> art.</w:t>
      </w:r>
      <w:r w:rsidR="00F419C9">
        <w:t xml:space="preserve"> </w:t>
      </w:r>
      <w:r w:rsidRPr="00AE335B">
        <w:t>19:</w:t>
      </w:r>
    </w:p>
    <w:p w:rsidR="00AE335B" w:rsidRPr="00AE335B" w:rsidRDefault="008D78A0" w:rsidP="00DB6639">
      <w:pPr>
        <w:pStyle w:val="LITlitera"/>
        <w:keepNext/>
      </w:pPr>
      <w:r>
        <w:t>a)</w:t>
      </w:r>
      <w:r>
        <w:tab/>
      </w:r>
      <w:r w:rsidR="00AE335B" w:rsidRPr="00AE335B">
        <w:t xml:space="preserve">ust. </w:t>
      </w:r>
      <w:r w:rsidR="003D7D02" w:rsidRPr="00AE335B">
        <w:t>1</w:t>
      </w:r>
      <w:r w:rsidR="00F419C9">
        <w:t xml:space="preserve"> </w:t>
      </w:r>
      <w:r w:rsidR="00AE335B" w:rsidRPr="00AE335B">
        <w:t>otrzymuje brzmienie:</w:t>
      </w:r>
    </w:p>
    <w:p w:rsidR="00AE335B" w:rsidRPr="00AE335B" w:rsidRDefault="00053EAC" w:rsidP="008D78A0">
      <w:pPr>
        <w:pStyle w:val="ZLITUSTzmustliter"/>
      </w:pPr>
      <w:r>
        <w:t>„</w:t>
      </w:r>
      <w:r w:rsidR="00AE335B" w:rsidRPr="00AE335B">
        <w:t>1.</w:t>
      </w:r>
      <w:r w:rsidR="00F419C9">
        <w:t xml:space="preserve"> </w:t>
      </w:r>
      <w:r w:rsidR="00AE335B" w:rsidRPr="00AE335B">
        <w:t>Operator sieci jest obowiązany prowadzić negocjacje</w:t>
      </w:r>
      <w:r w:rsidR="003D7D02" w:rsidRPr="00AE335B">
        <w:t xml:space="preserve"> w</w:t>
      </w:r>
      <w:r w:rsidR="00F419C9">
        <w:t xml:space="preserve"> </w:t>
      </w:r>
      <w:r w:rsidR="00AE335B" w:rsidRPr="00AE335B">
        <w:t>sprawie zawarcia umowy</w:t>
      </w:r>
      <w:r w:rsidR="003D7D02" w:rsidRPr="00AE335B">
        <w:t xml:space="preserve"> o</w:t>
      </w:r>
      <w:r w:rsidR="00F419C9">
        <w:t xml:space="preserve"> </w:t>
      </w:r>
      <w:r w:rsidR="00AE335B" w:rsidRPr="00AE335B">
        <w:t>dostępie do infrastruktury technicznej,</w:t>
      </w:r>
      <w:r w:rsidR="003D7D02" w:rsidRPr="00AE335B">
        <w:t xml:space="preserve"> </w:t>
      </w:r>
      <w:r w:rsidR="00AE335B" w:rsidRPr="00AE335B">
        <w:t>na wniosek przedsiębiorcy telekomunikacyjnego.</w:t>
      </w:r>
      <w:r>
        <w:t>”</w:t>
      </w:r>
      <w:r w:rsidR="00AE335B" w:rsidRPr="00AE335B">
        <w:t>,</w:t>
      </w:r>
    </w:p>
    <w:p w:rsidR="00AE335B" w:rsidRPr="00AE335B" w:rsidRDefault="008D78A0" w:rsidP="00FE3DE1">
      <w:pPr>
        <w:pStyle w:val="LITlitera"/>
        <w:keepNext/>
      </w:pPr>
      <w:r>
        <w:t>b)</w:t>
      </w:r>
      <w:r>
        <w:tab/>
      </w:r>
      <w:r w:rsidR="00AE335B" w:rsidRPr="00AE335B">
        <w:t>dodaje się</w:t>
      </w:r>
      <w:r w:rsidR="00053EAC">
        <w:t xml:space="preserve"> ust.</w:t>
      </w:r>
      <w:r w:rsidR="00F419C9">
        <w:t xml:space="preserve"> </w:t>
      </w:r>
      <w:r w:rsidR="00053EAC" w:rsidRPr="00AE335B">
        <w:t>3</w:t>
      </w:r>
      <w:r w:rsidR="00F419C9">
        <w:t>–</w:t>
      </w:r>
      <w:r w:rsidR="00053EAC" w:rsidRPr="00AE335B">
        <w:t>5</w:t>
      </w:r>
      <w:r w:rsidR="00053EAC">
        <w:t xml:space="preserve"> w</w:t>
      </w:r>
      <w:r w:rsidR="00F419C9">
        <w:t xml:space="preserve"> </w:t>
      </w:r>
      <w:r w:rsidR="00AE335B" w:rsidRPr="00AE335B">
        <w:t>brzmieniu:</w:t>
      </w:r>
    </w:p>
    <w:p w:rsidR="00AE335B" w:rsidRPr="008D78A0" w:rsidRDefault="00053EAC" w:rsidP="008D78A0">
      <w:pPr>
        <w:pStyle w:val="ZLITUSTzmustliter"/>
      </w:pPr>
      <w:r>
        <w:t>„</w:t>
      </w:r>
      <w:r w:rsidR="00AE335B" w:rsidRPr="008D78A0">
        <w:t>3.</w:t>
      </w:r>
      <w:r w:rsidR="00F419C9">
        <w:t xml:space="preserve"> </w:t>
      </w:r>
      <w:r w:rsidR="00AE335B" w:rsidRPr="008D78A0">
        <w:t>Wniosek</w:t>
      </w:r>
      <w:r w:rsidR="003D7D02" w:rsidRPr="008D78A0">
        <w:t xml:space="preserve"> o</w:t>
      </w:r>
      <w:r w:rsidR="00F419C9">
        <w:t xml:space="preserve"> </w:t>
      </w:r>
      <w:r w:rsidR="00AE335B" w:rsidRPr="008D78A0">
        <w:t>dostęp do infrastruktury technicznej powinien określać infrastrukturę szybkiej sieci telekomunikacyjnej</w:t>
      </w:r>
      <w:r w:rsidR="00E76D58">
        <w:t>,</w:t>
      </w:r>
      <w:r w:rsidR="00AE335B" w:rsidRPr="008D78A0">
        <w:t xml:space="preserve"> planowaną do realizacji</w:t>
      </w:r>
      <w:r w:rsidR="00E76D58">
        <w:t>,</w:t>
      </w:r>
      <w:r w:rsidR="00AE335B" w:rsidRPr="008D78A0">
        <w:t xml:space="preserve"> wraz ze wstępnym harmonogramem jej realizacji.</w:t>
      </w:r>
    </w:p>
    <w:p w:rsidR="00AE335B" w:rsidRPr="00AE335B" w:rsidRDefault="00AE335B" w:rsidP="00DB6639">
      <w:pPr>
        <w:pStyle w:val="ZLITUSTzmustliter"/>
        <w:keepNext/>
      </w:pPr>
      <w:r w:rsidRPr="008D78A0">
        <w:t>4.</w:t>
      </w:r>
      <w:r w:rsidR="00F419C9">
        <w:t xml:space="preserve"> </w:t>
      </w:r>
      <w:r w:rsidRPr="008D78A0">
        <w:t>Operator</w:t>
      </w:r>
      <w:r w:rsidRPr="00AE335B">
        <w:t xml:space="preserve"> sieci może odmówić przedsiębiorcy telekomunikacyjnemu dostępu do infrastruktury technicznej, jeżeli:</w:t>
      </w:r>
    </w:p>
    <w:p w:rsidR="00AE335B" w:rsidRPr="00AE335B" w:rsidRDefault="008D78A0" w:rsidP="008D78A0">
      <w:pPr>
        <w:pStyle w:val="ZLITPKTzmpktliter"/>
      </w:pPr>
      <w:r>
        <w:t>1)</w:t>
      </w:r>
      <w:r>
        <w:tab/>
      </w:r>
      <w:r w:rsidR="00AE335B" w:rsidRPr="00AE335B">
        <w:t>umieszczenie elementów sieci telekomunikacyjnej</w:t>
      </w:r>
      <w:r w:rsidR="003D7D02" w:rsidRPr="00AE335B">
        <w:t xml:space="preserve"> w</w:t>
      </w:r>
      <w:r w:rsidR="00F419C9">
        <w:t xml:space="preserve"> </w:t>
      </w:r>
      <w:r w:rsidR="00AE335B" w:rsidRPr="00AE335B">
        <w:t>infrastrukturze technicznej objętej wnioskiem nie jest możliwe ze względów technicznych</w:t>
      </w:r>
      <w:r w:rsidR="00F41CD1">
        <w:t>;</w:t>
      </w:r>
    </w:p>
    <w:p w:rsidR="00AE335B" w:rsidRPr="00AE335B" w:rsidRDefault="008D78A0" w:rsidP="008D78A0">
      <w:pPr>
        <w:pStyle w:val="ZLITPKTzmpktliter"/>
      </w:pPr>
      <w:r>
        <w:t>2)</w:t>
      </w:r>
      <w:r>
        <w:tab/>
      </w:r>
      <w:r w:rsidR="00AE335B" w:rsidRPr="00AE335B">
        <w:t>nie ma dostępnej przestrzeni do umieszczenia elementów sieci telekomunikacyjnej,</w:t>
      </w:r>
      <w:r w:rsidR="003D7D02" w:rsidRPr="00AE335B">
        <w:t xml:space="preserve"> z</w:t>
      </w:r>
      <w:r w:rsidR="00F419C9">
        <w:t xml:space="preserve"> </w:t>
      </w:r>
      <w:r w:rsidR="00AE335B" w:rsidRPr="00AE335B">
        <w:t>uwzględnieniem przyszłego zapotrzebowania operatora sieci na miejsce</w:t>
      </w:r>
      <w:r w:rsidR="003D7D02" w:rsidRPr="00AE335B">
        <w:t xml:space="preserve"> w</w:t>
      </w:r>
      <w:r w:rsidR="00F419C9">
        <w:t xml:space="preserve"> </w:t>
      </w:r>
      <w:r w:rsidR="00AE335B" w:rsidRPr="00AE335B">
        <w:t xml:space="preserve">infrastrukturze technicznej objętej wnioskiem, co </w:t>
      </w:r>
      <w:r w:rsidR="007C0A80">
        <w:t>wynika</w:t>
      </w:r>
      <w:r w:rsidR="00053EAC">
        <w:t xml:space="preserve"> z</w:t>
      </w:r>
      <w:r w:rsidR="00F419C9">
        <w:t> </w:t>
      </w:r>
      <w:r w:rsidR="007C0A80">
        <w:t xml:space="preserve">przedstawionego przez operatora sieci harmonogramu </w:t>
      </w:r>
      <w:r w:rsidR="00AE335B" w:rsidRPr="00AE335B">
        <w:t>planowanej do realizacji inwestycji obejmującej pozostałe miejsce</w:t>
      </w:r>
      <w:r w:rsidR="003D7D02" w:rsidRPr="00AE335B">
        <w:t xml:space="preserve"> w</w:t>
      </w:r>
      <w:r w:rsidR="00F419C9">
        <w:t xml:space="preserve"> </w:t>
      </w:r>
      <w:r w:rsidR="00AE335B" w:rsidRPr="00AE335B">
        <w:t>infrastrukturze technicznej</w:t>
      </w:r>
      <w:r w:rsidR="00F41CD1">
        <w:t>;</w:t>
      </w:r>
    </w:p>
    <w:p w:rsidR="00AE335B" w:rsidRPr="00AE335B" w:rsidRDefault="008D78A0" w:rsidP="008D78A0">
      <w:pPr>
        <w:pStyle w:val="ZLITPKTzmpktliter"/>
      </w:pPr>
      <w:r>
        <w:t>3)</w:t>
      </w:r>
      <w:r>
        <w:tab/>
      </w:r>
      <w:r w:rsidR="00AE335B" w:rsidRPr="00AE335B">
        <w:t>nie jest możliwe wykorzystanie infrastruktury technicznej ze względu na wymagania bezpieczeństwa publicznego, zdrowia publicznego, integralności</w:t>
      </w:r>
      <w:r w:rsidR="003D7D02" w:rsidRPr="00AE335B">
        <w:t xml:space="preserve"> i</w:t>
      </w:r>
      <w:r w:rsidR="00F419C9">
        <w:t> </w:t>
      </w:r>
      <w:r w:rsidR="00AE335B" w:rsidRPr="00AE335B">
        <w:t>bezpieczeństwa sieci,</w:t>
      </w:r>
      <w:r w:rsidR="003D7D02" w:rsidRPr="00AE335B">
        <w:t xml:space="preserve"> w</w:t>
      </w:r>
      <w:r w:rsidR="00F419C9">
        <w:t xml:space="preserve"> </w:t>
      </w:r>
      <w:r w:rsidR="00AE335B" w:rsidRPr="00AE335B">
        <w:t>szczególności infrastruktury krytycznej</w:t>
      </w:r>
      <w:r w:rsidR="00F41CD1">
        <w:t>;</w:t>
      </w:r>
    </w:p>
    <w:p w:rsidR="00AE335B" w:rsidRPr="00AE335B" w:rsidRDefault="008D78A0" w:rsidP="008D78A0">
      <w:pPr>
        <w:pStyle w:val="ZLITPKTzmpktliter"/>
      </w:pPr>
      <w:r>
        <w:t>4)</w:t>
      </w:r>
      <w:r>
        <w:tab/>
      </w:r>
      <w:r w:rsidR="00AE335B" w:rsidRPr="00AE335B">
        <w:t>planowane usługi telekomunikacyjne mogą spowodować poważne zakłócenia</w:t>
      </w:r>
      <w:r w:rsidR="003D7D02" w:rsidRPr="00AE335B">
        <w:t xml:space="preserve"> w</w:t>
      </w:r>
      <w:r w:rsidR="00F419C9">
        <w:t xml:space="preserve"> </w:t>
      </w:r>
      <w:r w:rsidR="00AE335B" w:rsidRPr="00AE335B">
        <w:t>świadczeniu innych usług za pośrednictwem tej samej infrastruktury technicznej</w:t>
      </w:r>
      <w:r w:rsidR="00F41CD1">
        <w:t>;</w:t>
      </w:r>
    </w:p>
    <w:p w:rsidR="00AE335B" w:rsidRPr="00AE335B" w:rsidRDefault="008D78A0" w:rsidP="00DB6639">
      <w:pPr>
        <w:pStyle w:val="ZLITPKTzmpktliter"/>
        <w:keepNext/>
      </w:pPr>
      <w:r>
        <w:t>5)</w:t>
      </w:r>
      <w:r>
        <w:tab/>
      </w:r>
      <w:r w:rsidR="00AE335B" w:rsidRPr="00AE335B">
        <w:t>zapewnia przedsiębiorcy telekomunikacyjnemu inny niż określony we wniosku, skuteczny dostęp do infrastruktury technicznej, który:</w:t>
      </w:r>
    </w:p>
    <w:p w:rsidR="00AE335B" w:rsidRPr="00AE335B" w:rsidRDefault="008D78A0" w:rsidP="008D78A0">
      <w:pPr>
        <w:pStyle w:val="ZLITLITwPKTzmlitwpktliter"/>
      </w:pPr>
      <w:r>
        <w:t>a)</w:t>
      </w:r>
      <w:r>
        <w:tab/>
      </w:r>
      <w:r w:rsidR="00AE335B" w:rsidRPr="00AE335B">
        <w:t>spełnia potrzeby przedsiębiorcy telekomunikacyjnego</w:t>
      </w:r>
      <w:r w:rsidR="003D7D02" w:rsidRPr="00AE335B">
        <w:t xml:space="preserve"> w</w:t>
      </w:r>
      <w:r w:rsidR="00F419C9">
        <w:t xml:space="preserve"> </w:t>
      </w:r>
      <w:r w:rsidR="00AE335B" w:rsidRPr="00AE335B">
        <w:t>zakresie zapewnienia szybkich sieci telekomunikacyjnych,</w:t>
      </w:r>
    </w:p>
    <w:p w:rsidR="00AE335B" w:rsidRPr="00AE335B" w:rsidRDefault="008D78A0" w:rsidP="008D78A0">
      <w:pPr>
        <w:pStyle w:val="ZLITLITwPKTzmlitwpktliter"/>
      </w:pPr>
      <w:r>
        <w:t>b)</w:t>
      </w:r>
      <w:r>
        <w:tab/>
      </w:r>
      <w:r w:rsidR="00AE335B" w:rsidRPr="00AE335B">
        <w:t>jest oferowany na warunkach niezakłócających uczciwej konkurencji.</w:t>
      </w:r>
    </w:p>
    <w:p w:rsidR="00AE335B" w:rsidRPr="00AE335B" w:rsidRDefault="00AE335B" w:rsidP="008D78A0">
      <w:pPr>
        <w:pStyle w:val="ZLITUSTzmustliter"/>
      </w:pPr>
      <w:r w:rsidRPr="00AE335B">
        <w:lastRenderedPageBreak/>
        <w:t>5.</w:t>
      </w:r>
      <w:r w:rsidR="00F419C9">
        <w:t xml:space="preserve"> </w:t>
      </w:r>
      <w:r w:rsidRPr="00AE335B">
        <w:t>Operator sieci jest obowiązany przedstawić wnioskodawcy na piśmie szczegółowo uzasadnione przyczyny odmowy dostępu do infrastruktury technicznej, nie później niż</w:t>
      </w:r>
      <w:r w:rsidR="003D7D02" w:rsidRPr="00AE335B">
        <w:t xml:space="preserve"> w</w:t>
      </w:r>
      <w:r w:rsidR="00F419C9">
        <w:t xml:space="preserve"> </w:t>
      </w:r>
      <w:r w:rsidRPr="00AE335B">
        <w:t>terminie 6</w:t>
      </w:r>
      <w:r w:rsidR="003D7D02" w:rsidRPr="00AE335B">
        <w:t>0</w:t>
      </w:r>
      <w:r w:rsidR="00F419C9">
        <w:t xml:space="preserve"> </w:t>
      </w:r>
      <w:r w:rsidRPr="00AE335B">
        <w:t>dni od dnia otrzymania wniosku.</w:t>
      </w:r>
      <w:r w:rsidR="00053EAC">
        <w:t>”</w:t>
      </w:r>
      <w:r w:rsidRPr="00AE335B">
        <w:t>;</w:t>
      </w:r>
    </w:p>
    <w:p w:rsidR="00AE335B" w:rsidRPr="00AE335B" w:rsidRDefault="00AE335B" w:rsidP="00FE3DE1">
      <w:pPr>
        <w:pStyle w:val="PKTpunkt"/>
        <w:keepNext/>
      </w:pPr>
      <w:r w:rsidRPr="00AE335B">
        <w:t>6)</w:t>
      </w:r>
      <w:r>
        <w:tab/>
      </w:r>
      <w:r w:rsidRPr="00AE335B">
        <w:t>art. 2</w:t>
      </w:r>
      <w:r w:rsidR="003D7D02" w:rsidRPr="00AE335B">
        <w:t>0</w:t>
      </w:r>
      <w:r w:rsidR="00F419C9">
        <w:t xml:space="preserve"> </w:t>
      </w:r>
      <w:r w:rsidRPr="00AE335B">
        <w:t>otrzymuje brzmienie:</w:t>
      </w:r>
    </w:p>
    <w:p w:rsidR="00AE335B" w:rsidRPr="00AE335B" w:rsidRDefault="00053EAC" w:rsidP="00AE335B">
      <w:pPr>
        <w:pStyle w:val="ZARTzmartartykuempunktem"/>
      </w:pPr>
      <w:r>
        <w:t>„</w:t>
      </w:r>
      <w:r w:rsidR="00AE335B" w:rsidRPr="00AE335B">
        <w:t>Art.</w:t>
      </w:r>
      <w:r w:rsidR="00F419C9">
        <w:t xml:space="preserve"> </w:t>
      </w:r>
      <w:r w:rsidR="00AE335B" w:rsidRPr="00AE335B">
        <w:t>20.</w:t>
      </w:r>
      <w:r w:rsidR="00F419C9">
        <w:t xml:space="preserve"> </w:t>
      </w:r>
      <w:r w:rsidR="00AE335B" w:rsidRPr="00AE335B">
        <w:t>Prezes UKE może</w:t>
      </w:r>
      <w:r w:rsidR="003D7D02" w:rsidRPr="00AE335B">
        <w:t xml:space="preserve"> z</w:t>
      </w:r>
      <w:r w:rsidR="00F419C9">
        <w:t xml:space="preserve"> </w:t>
      </w:r>
      <w:r w:rsidR="00AE335B" w:rsidRPr="00AE335B">
        <w:t>urzędu,</w:t>
      </w:r>
      <w:r w:rsidR="003D7D02" w:rsidRPr="00AE335B">
        <w:t xml:space="preserve"> w</w:t>
      </w:r>
      <w:r w:rsidR="00F419C9">
        <w:t xml:space="preserve"> </w:t>
      </w:r>
      <w:r w:rsidR="00AE335B" w:rsidRPr="00AE335B">
        <w:t>drodze decyzji, zmienić treść umowy</w:t>
      </w:r>
      <w:r w:rsidR="003D7D02" w:rsidRPr="00AE335B">
        <w:t xml:space="preserve"> o</w:t>
      </w:r>
      <w:r w:rsidR="00F419C9">
        <w:t> </w:t>
      </w:r>
      <w:r w:rsidR="00AE335B" w:rsidRPr="00AE335B">
        <w:t>dostępie do infrastruktury technicznej lub zobowiązać strony umowy do jej zmiany,</w:t>
      </w:r>
      <w:r w:rsidR="003D7D02" w:rsidRPr="00AE335B">
        <w:t xml:space="preserve"> w</w:t>
      </w:r>
      <w:r w:rsidR="00F419C9">
        <w:t> </w:t>
      </w:r>
      <w:r w:rsidR="00AE335B" w:rsidRPr="00AE335B">
        <w:t>przypadkach uzasadnionych potrzebą zapewnienia ochrony interesów odbiorców usług świadczonych przez podmioty wykonujące zadania</w:t>
      </w:r>
      <w:r w:rsidR="003D7D02" w:rsidRPr="00AE335B">
        <w:t xml:space="preserve"> z</w:t>
      </w:r>
      <w:r w:rsidR="00F419C9">
        <w:t xml:space="preserve"> </w:t>
      </w:r>
      <w:r w:rsidR="00AE335B" w:rsidRPr="00AE335B">
        <w:t>zakresu użyteczności publicznej oraz użytkowników końcowych.</w:t>
      </w:r>
      <w:r>
        <w:t>”</w:t>
      </w:r>
      <w:r w:rsidR="00AE335B" w:rsidRPr="00AE335B">
        <w:t>;</w:t>
      </w:r>
    </w:p>
    <w:p w:rsidR="00AE335B" w:rsidRPr="00AE335B" w:rsidRDefault="00AE335B" w:rsidP="00FE3DE1">
      <w:pPr>
        <w:pStyle w:val="PKTpunkt"/>
        <w:keepNext/>
      </w:pPr>
      <w:r w:rsidRPr="00AE335B">
        <w:t>7)</w:t>
      </w:r>
      <w:r>
        <w:tab/>
      </w:r>
      <w:r w:rsidRPr="00AE335B">
        <w:t>w</w:t>
      </w:r>
      <w:r w:rsidR="00053EAC">
        <w:t xml:space="preserve"> art.</w:t>
      </w:r>
      <w:r w:rsidR="00F419C9">
        <w:t xml:space="preserve"> </w:t>
      </w:r>
      <w:r w:rsidRPr="00AE335B">
        <w:t>21:</w:t>
      </w:r>
    </w:p>
    <w:p w:rsidR="00AE335B" w:rsidRPr="00AE335B" w:rsidRDefault="009D6C0F" w:rsidP="009D6C0F">
      <w:pPr>
        <w:pStyle w:val="LITlitera"/>
      </w:pPr>
      <w:r>
        <w:t>a)</w:t>
      </w:r>
      <w:r>
        <w:tab/>
      </w:r>
      <w:r w:rsidR="00AE335B" w:rsidRPr="00AE335B">
        <w:t>uchyla się</w:t>
      </w:r>
      <w:r w:rsidR="00053EAC">
        <w:t xml:space="preserve"> ust.</w:t>
      </w:r>
      <w:r w:rsidR="00F419C9">
        <w:t xml:space="preserve"> </w:t>
      </w:r>
      <w:r w:rsidR="00AE335B" w:rsidRPr="00AE335B">
        <w:t>1,</w:t>
      </w:r>
    </w:p>
    <w:p w:rsidR="00AE335B" w:rsidRPr="00AE335B" w:rsidRDefault="009D6C0F" w:rsidP="00FE3DE1">
      <w:pPr>
        <w:pStyle w:val="LITlitera"/>
        <w:keepNext/>
      </w:pPr>
      <w:r>
        <w:t>b)</w:t>
      </w:r>
      <w:r>
        <w:tab/>
      </w:r>
      <w:r w:rsidR="00AE335B" w:rsidRPr="00AE335B">
        <w:t xml:space="preserve">ust. </w:t>
      </w:r>
      <w:r w:rsidR="003D7D02" w:rsidRPr="00AE335B">
        <w:t>2</w:t>
      </w:r>
      <w:r w:rsidR="00F419C9">
        <w:t xml:space="preserve"> </w:t>
      </w:r>
      <w:r w:rsidR="00AE335B" w:rsidRPr="00AE335B">
        <w:t>otrzymuje brzmienie:</w:t>
      </w:r>
    </w:p>
    <w:p w:rsidR="00AE335B" w:rsidRPr="00AE335B" w:rsidRDefault="00053EAC" w:rsidP="009D6C0F">
      <w:pPr>
        <w:pStyle w:val="ZLITUSTzmustliter"/>
      </w:pPr>
      <w:r>
        <w:t>„</w:t>
      </w:r>
      <w:r w:rsidR="00AE335B" w:rsidRPr="00AE335B">
        <w:t>2.</w:t>
      </w:r>
      <w:r w:rsidR="00F419C9">
        <w:t xml:space="preserve"> </w:t>
      </w:r>
      <w:r w:rsidR="003D7D02" w:rsidRPr="00AE335B">
        <w:t>W</w:t>
      </w:r>
      <w:r w:rsidR="00F419C9">
        <w:t xml:space="preserve"> </w:t>
      </w:r>
      <w:r w:rsidR="00AE335B" w:rsidRPr="00AE335B">
        <w:t>przypadku niepodjęcia negocjacji</w:t>
      </w:r>
      <w:r w:rsidR="003D7D02" w:rsidRPr="00AE335B">
        <w:t xml:space="preserve"> w</w:t>
      </w:r>
      <w:r w:rsidR="00F419C9">
        <w:t xml:space="preserve"> </w:t>
      </w:r>
      <w:r w:rsidR="00AE335B" w:rsidRPr="00AE335B">
        <w:t>sprawie zawarcia umowy</w:t>
      </w:r>
      <w:r w:rsidR="003D7D02" w:rsidRPr="00AE335B">
        <w:t xml:space="preserve"> o</w:t>
      </w:r>
      <w:r w:rsidR="00F419C9">
        <w:t> </w:t>
      </w:r>
      <w:r w:rsidR="00AE335B" w:rsidRPr="00AE335B">
        <w:t>dostępie do infrastruktury technicznej przez operatora sieci, odmowy</w:t>
      </w:r>
      <w:r w:rsidR="00DC7D4B">
        <w:t xml:space="preserve"> </w:t>
      </w:r>
      <w:r w:rsidR="00AE335B" w:rsidRPr="00AE335B">
        <w:t>udzielenia tego dostępu lub niezawarcia umowy</w:t>
      </w:r>
      <w:r w:rsidR="00DC7D4B">
        <w:t xml:space="preserve"> </w:t>
      </w:r>
      <w:r w:rsidR="003D7D02" w:rsidRPr="00AE335B">
        <w:t>o</w:t>
      </w:r>
      <w:r w:rsidR="00F419C9">
        <w:t xml:space="preserve"> </w:t>
      </w:r>
      <w:r w:rsidR="00AE335B" w:rsidRPr="00AE335B">
        <w:t>dostępie do infrastruktury technicznej</w:t>
      </w:r>
      <w:r w:rsidR="003D7D02" w:rsidRPr="00AE335B">
        <w:t xml:space="preserve"> w</w:t>
      </w:r>
      <w:r w:rsidR="00F419C9">
        <w:t> </w:t>
      </w:r>
      <w:r w:rsidR="00AE335B" w:rsidRPr="00AE335B">
        <w:t>terminie 6</w:t>
      </w:r>
      <w:r w:rsidR="003D7D02" w:rsidRPr="00AE335B">
        <w:t>0</w:t>
      </w:r>
      <w:r w:rsidR="00F419C9">
        <w:t xml:space="preserve"> </w:t>
      </w:r>
      <w:r w:rsidR="00AE335B" w:rsidRPr="00AE335B">
        <w:t>dni od dnia złożenia wniosku</w:t>
      </w:r>
      <w:r w:rsidR="003D7D02" w:rsidRPr="00AE335B">
        <w:t xml:space="preserve"> o</w:t>
      </w:r>
      <w:r w:rsidR="00F419C9">
        <w:t xml:space="preserve"> </w:t>
      </w:r>
      <w:r w:rsidR="00AE335B" w:rsidRPr="00AE335B">
        <w:t>taki dostęp, każda ze stron może zwrócić się do Prezesa UKE</w:t>
      </w:r>
      <w:r w:rsidR="003D7D02" w:rsidRPr="00AE335B">
        <w:t xml:space="preserve"> z</w:t>
      </w:r>
      <w:r w:rsidR="00F419C9">
        <w:t xml:space="preserve"> </w:t>
      </w:r>
      <w:r w:rsidR="00AE335B" w:rsidRPr="00AE335B">
        <w:t>wnioskiem</w:t>
      </w:r>
      <w:r w:rsidR="003D7D02" w:rsidRPr="00AE335B">
        <w:t xml:space="preserve"> o</w:t>
      </w:r>
      <w:r w:rsidR="00F419C9">
        <w:t xml:space="preserve"> </w:t>
      </w:r>
      <w:r w:rsidR="00AE335B" w:rsidRPr="00AE335B">
        <w:t>wydanie decyzji</w:t>
      </w:r>
      <w:r w:rsidR="003D7D02" w:rsidRPr="00AE335B">
        <w:t xml:space="preserve"> w</w:t>
      </w:r>
      <w:r w:rsidR="00F419C9">
        <w:t xml:space="preserve"> </w:t>
      </w:r>
      <w:r w:rsidR="00AE335B" w:rsidRPr="00AE335B">
        <w:t>sprawie dostępu do infrastruktury technicznej.</w:t>
      </w:r>
      <w:r>
        <w:t>”</w:t>
      </w:r>
      <w:r w:rsidR="00AE335B" w:rsidRPr="00AE335B">
        <w:t>,</w:t>
      </w:r>
    </w:p>
    <w:p w:rsidR="00AE335B" w:rsidRPr="00AE335B" w:rsidRDefault="009D6C0F" w:rsidP="00FE3DE1">
      <w:pPr>
        <w:pStyle w:val="LITlitera"/>
        <w:keepNext/>
      </w:pPr>
      <w:r>
        <w:t>c)</w:t>
      </w:r>
      <w:r>
        <w:tab/>
      </w:r>
      <w:r w:rsidR="00AE335B" w:rsidRPr="00AE335B">
        <w:t>po</w:t>
      </w:r>
      <w:r w:rsidR="00053EAC">
        <w:t xml:space="preserve"> ust.</w:t>
      </w:r>
      <w:r w:rsidR="00F419C9">
        <w:t xml:space="preserve"> </w:t>
      </w:r>
      <w:r w:rsidR="003D7D02" w:rsidRPr="00AE335B">
        <w:t>2</w:t>
      </w:r>
      <w:r w:rsidR="00F419C9">
        <w:t xml:space="preserve"> </w:t>
      </w:r>
      <w:r w:rsidR="00AE335B" w:rsidRPr="00AE335B">
        <w:t>dodaje się</w:t>
      </w:r>
      <w:r w:rsidR="00053EAC">
        <w:t xml:space="preserve"> ust.</w:t>
      </w:r>
      <w:r w:rsidR="00F419C9">
        <w:t xml:space="preserve"> </w:t>
      </w:r>
      <w:r w:rsidR="00AE335B" w:rsidRPr="00AE335B">
        <w:t>2a</w:t>
      </w:r>
      <w:r w:rsidR="003D7D02" w:rsidRPr="00AE335B">
        <w:t xml:space="preserve"> w</w:t>
      </w:r>
      <w:r w:rsidR="00F419C9">
        <w:t xml:space="preserve"> </w:t>
      </w:r>
      <w:r w:rsidR="00AE335B" w:rsidRPr="00AE335B">
        <w:t>brzmieniu:</w:t>
      </w:r>
    </w:p>
    <w:p w:rsidR="00AE335B" w:rsidRPr="00AE335B" w:rsidRDefault="00053EAC" w:rsidP="009D6C0F">
      <w:pPr>
        <w:pStyle w:val="ZLITUSTzmustliter"/>
      </w:pPr>
      <w:r>
        <w:t>„</w:t>
      </w:r>
      <w:r w:rsidR="00AE335B" w:rsidRPr="00AE335B">
        <w:t>2a.</w:t>
      </w:r>
      <w:r w:rsidR="00F419C9">
        <w:t xml:space="preserve"> </w:t>
      </w:r>
      <w:r w:rsidR="00AE335B" w:rsidRPr="00AE335B">
        <w:t>Do wniosku do Prezesa UKE</w:t>
      </w:r>
      <w:r w:rsidR="003D7D02" w:rsidRPr="00AE335B">
        <w:t xml:space="preserve"> o</w:t>
      </w:r>
      <w:r w:rsidR="00F419C9">
        <w:t xml:space="preserve"> </w:t>
      </w:r>
      <w:r w:rsidR="00AE335B" w:rsidRPr="00AE335B">
        <w:t>wydanie decyzji</w:t>
      </w:r>
      <w:r w:rsidR="003D7D02" w:rsidRPr="00AE335B">
        <w:t xml:space="preserve"> w</w:t>
      </w:r>
      <w:r w:rsidR="00F419C9">
        <w:t xml:space="preserve"> </w:t>
      </w:r>
      <w:r w:rsidR="00AE335B" w:rsidRPr="00AE335B">
        <w:t>sprawie dostępu do infrastruktury technicznej</w:t>
      </w:r>
      <w:r w:rsidR="00DC7D4B">
        <w:t xml:space="preserve"> </w:t>
      </w:r>
      <w:r w:rsidR="00AE335B" w:rsidRPr="00AE335B">
        <w:t>dołącza się projekt umowy</w:t>
      </w:r>
      <w:r w:rsidR="003D7D02" w:rsidRPr="00AE335B">
        <w:t xml:space="preserve"> o</w:t>
      </w:r>
      <w:r w:rsidR="00F419C9">
        <w:t xml:space="preserve"> </w:t>
      </w:r>
      <w:r w:rsidR="00AE335B" w:rsidRPr="00AE335B">
        <w:t>dostępie do infrastruktury technicznej,</w:t>
      </w:r>
      <w:r w:rsidR="003D7D02" w:rsidRPr="00AE335B">
        <w:t xml:space="preserve"> z</w:t>
      </w:r>
      <w:r w:rsidR="00F419C9">
        <w:t xml:space="preserve"> </w:t>
      </w:r>
      <w:r w:rsidR="00AE335B" w:rsidRPr="00AE335B">
        <w:t>zaznaczeniem tych części umowy, co do których strony nie doszły do porozumienia.</w:t>
      </w:r>
      <w:r>
        <w:t>”</w:t>
      </w:r>
      <w:r w:rsidR="00AE335B" w:rsidRPr="00AE335B">
        <w:t>;</w:t>
      </w:r>
    </w:p>
    <w:p w:rsidR="00AE335B" w:rsidRPr="00AE335B" w:rsidRDefault="00AE335B" w:rsidP="00FE3DE1">
      <w:pPr>
        <w:pStyle w:val="PKTpunkt"/>
        <w:keepNext/>
      </w:pPr>
      <w:r w:rsidRPr="00AE335B">
        <w:t>8)</w:t>
      </w:r>
      <w:r>
        <w:tab/>
      </w:r>
      <w:r w:rsidRPr="00AE335B">
        <w:t>art. 2</w:t>
      </w:r>
      <w:r w:rsidR="00053EAC" w:rsidRPr="00AE335B">
        <w:t>2</w:t>
      </w:r>
      <w:r w:rsidR="00060173">
        <w:t>–</w:t>
      </w:r>
      <w:r w:rsidRPr="00AE335B">
        <w:t>2</w:t>
      </w:r>
      <w:r w:rsidR="003D7D02" w:rsidRPr="00AE335B">
        <w:t>4</w:t>
      </w:r>
      <w:r w:rsidR="00F419C9">
        <w:t xml:space="preserve"> </w:t>
      </w:r>
      <w:r w:rsidRPr="00AE335B">
        <w:t>otrzymują brzmienie:</w:t>
      </w:r>
    </w:p>
    <w:p w:rsidR="00AE335B" w:rsidRPr="00AE335B" w:rsidRDefault="00053EAC" w:rsidP="00AE335B">
      <w:pPr>
        <w:pStyle w:val="ZARTzmartartykuempunktem"/>
      </w:pPr>
      <w:r>
        <w:t>„</w:t>
      </w:r>
      <w:r w:rsidR="00AE335B" w:rsidRPr="00AE335B">
        <w:t>Art.</w:t>
      </w:r>
      <w:r w:rsidR="00F419C9">
        <w:t xml:space="preserve"> </w:t>
      </w:r>
      <w:r w:rsidR="00AE335B" w:rsidRPr="00AE335B">
        <w:t>22.</w:t>
      </w:r>
      <w:r w:rsidR="00F419C9">
        <w:t xml:space="preserve"> </w:t>
      </w:r>
      <w:r w:rsidR="00AE335B" w:rsidRPr="00AE335B">
        <w:t>1. Prezes UKE wydaje decyzję</w:t>
      </w:r>
      <w:r w:rsidR="003D7D02" w:rsidRPr="00AE335B">
        <w:t xml:space="preserve"> w</w:t>
      </w:r>
      <w:r w:rsidR="00F419C9">
        <w:t xml:space="preserve"> </w:t>
      </w:r>
      <w:r w:rsidR="00AE335B" w:rsidRPr="00AE335B">
        <w:t>sprawie dostępu do infrastruktury technicznej</w:t>
      </w:r>
      <w:r w:rsidR="003D7D02" w:rsidRPr="00AE335B">
        <w:t xml:space="preserve"> w</w:t>
      </w:r>
      <w:r w:rsidR="00F419C9">
        <w:t xml:space="preserve"> </w:t>
      </w:r>
      <w:r w:rsidR="00AE335B" w:rsidRPr="00AE335B">
        <w:t>terminie 6</w:t>
      </w:r>
      <w:r w:rsidR="003D7D02" w:rsidRPr="00AE335B">
        <w:t>0</w:t>
      </w:r>
      <w:r w:rsidR="00F419C9">
        <w:t xml:space="preserve"> </w:t>
      </w:r>
      <w:r w:rsidR="00AE335B" w:rsidRPr="00AE335B">
        <w:t>dni od dnia złożenia wniosku</w:t>
      </w:r>
      <w:r w:rsidR="003D7D02" w:rsidRPr="00AE335B">
        <w:t xml:space="preserve"> o</w:t>
      </w:r>
      <w:r w:rsidR="00F419C9">
        <w:t xml:space="preserve"> </w:t>
      </w:r>
      <w:r w:rsidR="00AE335B" w:rsidRPr="00AE335B">
        <w:t>jej wydanie, biorąc pod uwagę</w:t>
      </w:r>
      <w:r w:rsidR="003D7D02" w:rsidRPr="00AE335B">
        <w:t xml:space="preserve"> w</w:t>
      </w:r>
      <w:r w:rsidR="00F419C9">
        <w:t xml:space="preserve"> </w:t>
      </w:r>
      <w:r w:rsidR="00AE335B" w:rsidRPr="00AE335B">
        <w:t>szczególności konieczność zapewnienia niedyskryminacyjnych</w:t>
      </w:r>
      <w:r w:rsidR="003D7D02" w:rsidRPr="00AE335B">
        <w:t xml:space="preserve"> i</w:t>
      </w:r>
      <w:r w:rsidR="00F419C9">
        <w:t xml:space="preserve"> </w:t>
      </w:r>
      <w:r w:rsidR="00AE335B" w:rsidRPr="00AE335B">
        <w:t>proporcjonalnych warunków dostępu.</w:t>
      </w:r>
    </w:p>
    <w:p w:rsidR="00AE335B" w:rsidRPr="00AE335B" w:rsidRDefault="00AE335B" w:rsidP="009D6C0F">
      <w:pPr>
        <w:pStyle w:val="ZUSTzmustartykuempunktem"/>
      </w:pPr>
      <w:r w:rsidRPr="00AE335B">
        <w:t>2.</w:t>
      </w:r>
      <w:r w:rsidR="00F419C9">
        <w:t xml:space="preserve"> </w:t>
      </w:r>
      <w:r w:rsidR="009254CD" w:rsidRPr="00AE335B">
        <w:t>Prezes UKE</w:t>
      </w:r>
      <w:r w:rsidR="009254CD">
        <w:t>,</w:t>
      </w:r>
      <w:r w:rsidR="009254CD" w:rsidRPr="00AE335B">
        <w:t xml:space="preserve"> </w:t>
      </w:r>
      <w:r w:rsidR="009254CD">
        <w:t>w</w:t>
      </w:r>
      <w:r w:rsidRPr="00AE335B">
        <w:t>ydając decyzję</w:t>
      </w:r>
      <w:r w:rsidR="003D7D02" w:rsidRPr="00AE335B">
        <w:t xml:space="preserve"> w</w:t>
      </w:r>
      <w:r w:rsidR="00F419C9">
        <w:t xml:space="preserve"> </w:t>
      </w:r>
      <w:r w:rsidRPr="00AE335B">
        <w:t xml:space="preserve">sprawie dostępu do infrastruktury technicznej przedsiębiorcy telekomunikacyjnego, bierze pod uwagę, </w:t>
      </w:r>
      <w:r w:rsidR="007B57AC">
        <w:t>a</w:t>
      </w:r>
      <w:r w:rsidRPr="00AE335B">
        <w:t>by opłaty</w:t>
      </w:r>
      <w:r w:rsidR="003D7D02" w:rsidRPr="00AE335B">
        <w:t xml:space="preserve"> z</w:t>
      </w:r>
      <w:r w:rsidR="00F419C9">
        <w:t xml:space="preserve"> </w:t>
      </w:r>
      <w:r w:rsidRPr="00AE335B">
        <w:t>tego tytułu umożliwiały zwrot poniesionych przez przedsiębiorcę telekomunikacyjnego kosztów,</w:t>
      </w:r>
      <w:r w:rsidR="003D7D02" w:rsidRPr="00AE335B">
        <w:t xml:space="preserve"> w</w:t>
      </w:r>
      <w:r w:rsidR="00F419C9">
        <w:t> </w:t>
      </w:r>
      <w:r w:rsidRPr="00AE335B">
        <w:t>szczególności bierze pod uwagę cele określone</w:t>
      </w:r>
      <w:r w:rsidR="00053EAC" w:rsidRPr="00AE335B">
        <w:t xml:space="preserve"> w</w:t>
      </w:r>
      <w:r w:rsidR="00F419C9">
        <w:t xml:space="preserve"> </w:t>
      </w:r>
      <w:r w:rsidR="00053EAC">
        <w:t>art.</w:t>
      </w:r>
      <w:r w:rsidR="00F419C9">
        <w:t xml:space="preserve"> </w:t>
      </w:r>
      <w:r w:rsidR="003D7D02" w:rsidRPr="00AE335B">
        <w:t>8</w:t>
      </w:r>
      <w:r w:rsidR="00F419C9">
        <w:t xml:space="preserve"> </w:t>
      </w:r>
      <w:r w:rsidRPr="00AE335B">
        <w:t>dyrektywy 2002/21/WE Parlamentu Europejskiego</w:t>
      </w:r>
      <w:r w:rsidR="003D7D02" w:rsidRPr="00AE335B">
        <w:t xml:space="preserve"> i</w:t>
      </w:r>
      <w:r w:rsidR="00F419C9">
        <w:t xml:space="preserve"> </w:t>
      </w:r>
      <w:r w:rsidRPr="00AE335B">
        <w:t>Rady</w:t>
      </w:r>
      <w:r w:rsidR="003D7D02" w:rsidRPr="00AE335B">
        <w:t xml:space="preserve"> z</w:t>
      </w:r>
      <w:r w:rsidR="00F419C9">
        <w:t xml:space="preserve"> </w:t>
      </w:r>
      <w:r w:rsidRPr="00AE335B">
        <w:t xml:space="preserve">dnia </w:t>
      </w:r>
      <w:r w:rsidR="003D7D02" w:rsidRPr="00AE335B">
        <w:t>7</w:t>
      </w:r>
      <w:r w:rsidR="00F419C9">
        <w:t xml:space="preserve"> </w:t>
      </w:r>
      <w:r w:rsidRPr="00AE335B">
        <w:t>marca 200</w:t>
      </w:r>
      <w:r w:rsidR="003D7D02" w:rsidRPr="00AE335B">
        <w:t>2</w:t>
      </w:r>
      <w:r w:rsidR="00F419C9">
        <w:t xml:space="preserve"> </w:t>
      </w:r>
      <w:r w:rsidRPr="00AE335B">
        <w:t>r.</w:t>
      </w:r>
      <w:r w:rsidR="003D7D02" w:rsidRPr="00AE335B">
        <w:t xml:space="preserve"> w</w:t>
      </w:r>
      <w:r w:rsidR="00F419C9">
        <w:t xml:space="preserve"> </w:t>
      </w:r>
      <w:r w:rsidRPr="00AE335B">
        <w:t xml:space="preserve">sprawie wspólnych ram </w:t>
      </w:r>
      <w:r w:rsidRPr="00AE335B">
        <w:lastRenderedPageBreak/>
        <w:t>regulacyjnych sieci</w:t>
      </w:r>
      <w:r w:rsidR="003D7D02" w:rsidRPr="00AE335B">
        <w:t xml:space="preserve"> i</w:t>
      </w:r>
      <w:r w:rsidR="00F419C9">
        <w:t xml:space="preserve"> </w:t>
      </w:r>
      <w:r w:rsidRPr="00AE335B">
        <w:t xml:space="preserve">usług łączności elektronicznej (dyrektywa ramowa) </w:t>
      </w:r>
      <w:r w:rsidR="00CA0BF8">
        <w:t>(Dz. Urz. UE L 108 z 24.04.</w:t>
      </w:r>
      <w:r w:rsidR="007B57AC">
        <w:t>20</w:t>
      </w:r>
      <w:r w:rsidR="00CA0BF8">
        <w:t xml:space="preserve">02, str. 33, z późn. zm.) </w:t>
      </w:r>
      <w:r w:rsidRPr="00AE335B">
        <w:t>oraz wpływ dostępu do infrastruktury technicznej na plan biznesowy tego przedsiębiorcy telekomunikacyjnego,</w:t>
      </w:r>
      <w:r w:rsidR="003D7D02" w:rsidRPr="00AE335B">
        <w:t xml:space="preserve"> w</w:t>
      </w:r>
      <w:r w:rsidR="00F419C9">
        <w:t xml:space="preserve"> </w:t>
      </w:r>
      <w:r w:rsidRPr="00AE335B">
        <w:t>szczególności na realizowane przez niego inwestycje dotyczące szybkich sieci telekomunikacyjnych.</w:t>
      </w:r>
    </w:p>
    <w:p w:rsidR="00AE335B" w:rsidRPr="00AE335B" w:rsidRDefault="00AE335B" w:rsidP="009D6C0F">
      <w:pPr>
        <w:pStyle w:val="ZUSTzmustartykuempunktem"/>
      </w:pPr>
      <w:r w:rsidRPr="00AE335B">
        <w:t>3.</w:t>
      </w:r>
      <w:r w:rsidR="00F419C9">
        <w:t xml:space="preserve"> </w:t>
      </w:r>
      <w:r w:rsidRPr="00AE335B">
        <w:t>Opłaty</w:t>
      </w:r>
      <w:r w:rsidR="003D7D02" w:rsidRPr="00AE335B">
        <w:t xml:space="preserve"> z</w:t>
      </w:r>
      <w:r w:rsidR="00F419C9">
        <w:t xml:space="preserve"> </w:t>
      </w:r>
      <w:r w:rsidRPr="00AE335B">
        <w:t>tytułu dostępu do infrastruktury technicznej podmiotu wykonującego zadania</w:t>
      </w:r>
      <w:r w:rsidR="003D7D02" w:rsidRPr="00AE335B">
        <w:t xml:space="preserve"> z</w:t>
      </w:r>
      <w:r w:rsidR="00F419C9">
        <w:t xml:space="preserve"> </w:t>
      </w:r>
      <w:r w:rsidRPr="00AE335B">
        <w:t>zakresu użyteczności publicznej określa się</w:t>
      </w:r>
      <w:r w:rsidR="003D7D02" w:rsidRPr="00AE335B">
        <w:t xml:space="preserve"> w</w:t>
      </w:r>
      <w:r w:rsidR="00F419C9">
        <w:t xml:space="preserve"> </w:t>
      </w:r>
      <w:r w:rsidRPr="00AE335B">
        <w:t>wysokości, która umożliwia</w:t>
      </w:r>
      <w:r w:rsidR="00DC7D4B">
        <w:t xml:space="preserve"> </w:t>
      </w:r>
      <w:r w:rsidRPr="00AE335B">
        <w:t>zwrot części kosztów, które podmiot ten ponosi</w:t>
      </w:r>
      <w:r w:rsidR="003D7D02" w:rsidRPr="00AE335B">
        <w:t xml:space="preserve"> w</w:t>
      </w:r>
      <w:r w:rsidR="00F419C9">
        <w:t xml:space="preserve"> </w:t>
      </w:r>
      <w:r w:rsidRPr="00AE335B">
        <w:t>związku</w:t>
      </w:r>
      <w:r w:rsidR="003D7D02" w:rsidRPr="00AE335B">
        <w:t xml:space="preserve"> z</w:t>
      </w:r>
      <w:r w:rsidR="00F419C9">
        <w:t xml:space="preserve"> </w:t>
      </w:r>
      <w:r w:rsidRPr="00AE335B">
        <w:t>utrzymaniem tej infrastruktury.</w:t>
      </w:r>
    </w:p>
    <w:p w:rsidR="00AE335B" w:rsidRPr="00AE335B" w:rsidRDefault="00AE335B" w:rsidP="009D6C0F">
      <w:pPr>
        <w:pStyle w:val="ZUSTzmustartykuempunktem"/>
      </w:pPr>
      <w:r w:rsidRPr="00AE335B">
        <w:t>4.</w:t>
      </w:r>
      <w:r w:rsidR="00F419C9">
        <w:t xml:space="preserve"> </w:t>
      </w:r>
      <w:r w:rsidRPr="00AE335B">
        <w:t>Operator sieci,</w:t>
      </w:r>
      <w:r w:rsidR="003D7D02" w:rsidRPr="00AE335B">
        <w:t xml:space="preserve"> w</w:t>
      </w:r>
      <w:r w:rsidR="00F419C9">
        <w:t xml:space="preserve"> </w:t>
      </w:r>
      <w:r w:rsidRPr="00AE335B">
        <w:t>terminie 1</w:t>
      </w:r>
      <w:r w:rsidR="003D7D02" w:rsidRPr="00AE335B">
        <w:t>4</w:t>
      </w:r>
      <w:r w:rsidR="00F419C9">
        <w:t xml:space="preserve"> </w:t>
      </w:r>
      <w:r w:rsidRPr="00AE335B">
        <w:t>dni od dnia otrzymania zawiadomienia</w:t>
      </w:r>
      <w:r w:rsidR="003D7D02" w:rsidRPr="00AE335B">
        <w:t xml:space="preserve"> o</w:t>
      </w:r>
      <w:r w:rsidR="00F419C9">
        <w:t> </w:t>
      </w:r>
      <w:r w:rsidRPr="00AE335B">
        <w:t>wszczęciu postępowania</w:t>
      </w:r>
      <w:r w:rsidR="003D7D02" w:rsidRPr="00AE335B">
        <w:t xml:space="preserve"> o</w:t>
      </w:r>
      <w:r w:rsidR="00F419C9">
        <w:t xml:space="preserve"> </w:t>
      </w:r>
      <w:r w:rsidRPr="00AE335B">
        <w:t>wydanie decyzji</w:t>
      </w:r>
      <w:r w:rsidR="003D7D02" w:rsidRPr="00AE335B">
        <w:t xml:space="preserve"> w</w:t>
      </w:r>
      <w:r w:rsidR="00F419C9">
        <w:t xml:space="preserve"> </w:t>
      </w:r>
      <w:r w:rsidRPr="00AE335B">
        <w:t>sprawie dostępu do infrastruktury technicznej, przedstawia Prezesowi UKE uzasadnienie wysokości opłat</w:t>
      </w:r>
      <w:r w:rsidR="003D7D02" w:rsidRPr="00AE335B">
        <w:t xml:space="preserve"> z</w:t>
      </w:r>
      <w:r w:rsidR="00F419C9">
        <w:t xml:space="preserve"> </w:t>
      </w:r>
      <w:r w:rsidRPr="00AE335B">
        <w:t>tytułu dostępu do infrastruktury technicznej,</w:t>
      </w:r>
      <w:r w:rsidR="003D7D02" w:rsidRPr="00AE335B">
        <w:t xml:space="preserve"> w</w:t>
      </w:r>
      <w:r w:rsidR="00F419C9">
        <w:t xml:space="preserve"> </w:t>
      </w:r>
      <w:r w:rsidRPr="00AE335B">
        <w:t>którym uwzględnia kryteria,</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00053EAC" w:rsidRPr="00AE335B">
        <w:t>2</w:t>
      </w:r>
      <w:r w:rsidR="00053EAC">
        <w:t xml:space="preserve"> lub</w:t>
      </w:r>
      <w:r w:rsidRPr="00AE335B">
        <w:t xml:space="preserve"> 3.</w:t>
      </w:r>
    </w:p>
    <w:p w:rsidR="00AE335B" w:rsidRPr="00AE335B" w:rsidRDefault="00AE335B" w:rsidP="009D6C0F">
      <w:pPr>
        <w:pStyle w:val="ZUSTzmustartykuempunktem"/>
      </w:pPr>
      <w:r w:rsidRPr="00AE335B">
        <w:t>5.</w:t>
      </w:r>
      <w:r w:rsidR="00F419C9">
        <w:t xml:space="preserve"> </w:t>
      </w:r>
      <w:r w:rsidRPr="00AE335B">
        <w:t>Decyzja</w:t>
      </w:r>
      <w:r w:rsidR="003D7D02" w:rsidRPr="00AE335B">
        <w:t xml:space="preserve"> w</w:t>
      </w:r>
      <w:r w:rsidR="00F419C9">
        <w:t xml:space="preserve"> </w:t>
      </w:r>
      <w:r w:rsidRPr="00AE335B">
        <w:t>sprawie dostępu do infrastruktury technicznej,</w:t>
      </w:r>
      <w:r w:rsidR="003D7D02" w:rsidRPr="00AE335B">
        <w:t xml:space="preserve"> w</w:t>
      </w:r>
      <w:r w:rsidR="00F419C9">
        <w:t xml:space="preserve"> </w:t>
      </w:r>
      <w:r w:rsidRPr="00AE335B">
        <w:t xml:space="preserve">zakresie </w:t>
      </w:r>
      <w:r w:rsidR="00C76F4B">
        <w:t xml:space="preserve">nią </w:t>
      </w:r>
      <w:r w:rsidRPr="00AE335B">
        <w:t>objętym, zastępuje umowę</w:t>
      </w:r>
      <w:r w:rsidR="003D7D02" w:rsidRPr="00AE335B">
        <w:t xml:space="preserve"> o</w:t>
      </w:r>
      <w:r w:rsidR="00F419C9">
        <w:t xml:space="preserve"> </w:t>
      </w:r>
      <w:r w:rsidRPr="00AE335B">
        <w:t>tym dostępie.</w:t>
      </w:r>
    </w:p>
    <w:p w:rsidR="00AE335B" w:rsidRPr="00AE335B" w:rsidRDefault="00AE335B" w:rsidP="00DB6639">
      <w:pPr>
        <w:pStyle w:val="ZUSTzmustartykuempunktem"/>
        <w:keepNext/>
      </w:pPr>
      <w:r w:rsidRPr="00AE335B">
        <w:t>6.</w:t>
      </w:r>
      <w:r w:rsidR="00F419C9">
        <w:t xml:space="preserve"> </w:t>
      </w:r>
      <w:r w:rsidRPr="00AE335B">
        <w:t>Decyzję</w:t>
      </w:r>
      <w:r w:rsidR="003D7D02" w:rsidRPr="00AE335B">
        <w:t xml:space="preserve"> w</w:t>
      </w:r>
      <w:r w:rsidR="00F419C9">
        <w:t xml:space="preserve"> </w:t>
      </w:r>
      <w:r w:rsidRPr="00AE335B">
        <w:t>sprawie dostępu do infrastruktury technicznej wydaje się po zasięgnięciu opinii:</w:t>
      </w:r>
    </w:p>
    <w:p w:rsidR="00C76F4B" w:rsidRDefault="00AE335B" w:rsidP="009D6C0F">
      <w:pPr>
        <w:pStyle w:val="ZPKTzmpktartykuempunktem"/>
      </w:pPr>
      <w:r w:rsidRPr="00AE335B">
        <w:t>1)</w:t>
      </w:r>
      <w:r>
        <w:tab/>
      </w:r>
      <w:r w:rsidRPr="00AE335B">
        <w:t xml:space="preserve">Prezesa URE </w:t>
      </w:r>
      <w:r w:rsidR="00060173">
        <w:t>–</w:t>
      </w:r>
      <w:r w:rsidR="003D7D02" w:rsidRPr="00AE335B">
        <w:t xml:space="preserve"> w</w:t>
      </w:r>
      <w:r w:rsidR="00F419C9">
        <w:t xml:space="preserve"> </w:t>
      </w:r>
      <w:r w:rsidRPr="00AE335B">
        <w:t>odniesieniu do przedsiębiorstw energetycznych;</w:t>
      </w:r>
    </w:p>
    <w:p w:rsidR="00AE335B" w:rsidRPr="00AE335B" w:rsidRDefault="00AE335B" w:rsidP="009D6C0F">
      <w:pPr>
        <w:pStyle w:val="ZPKTzmpktartykuempunktem"/>
      </w:pPr>
      <w:r w:rsidRPr="00AE335B">
        <w:t>2</w:t>
      </w:r>
      <w:r w:rsidR="00C76F4B" w:rsidRPr="00AE335B">
        <w:t>)</w:t>
      </w:r>
      <w:r w:rsidR="00C76F4B">
        <w:tab/>
      </w:r>
      <w:r w:rsidRPr="00AE335B">
        <w:t xml:space="preserve">Prezesa UTK </w:t>
      </w:r>
      <w:r w:rsidR="00060173">
        <w:t>–</w:t>
      </w:r>
      <w:r w:rsidR="003D7D02" w:rsidRPr="00AE335B">
        <w:t xml:space="preserve"> w</w:t>
      </w:r>
      <w:r w:rsidR="00F419C9">
        <w:t xml:space="preserve"> </w:t>
      </w:r>
      <w:r w:rsidRPr="00AE335B">
        <w:t>odniesieniu do przedsiębiorstw zapewniających infrastrukturę techniczną przeznaczoną do świadczenia usług transportowych obejmujących linie kolejowe.</w:t>
      </w:r>
    </w:p>
    <w:p w:rsidR="00AE335B" w:rsidRPr="00AE335B" w:rsidRDefault="00AE335B" w:rsidP="009D6C0F">
      <w:pPr>
        <w:pStyle w:val="ZUSTzmustartykuempunktem"/>
      </w:pPr>
      <w:r w:rsidRPr="00AE335B">
        <w:t>7.</w:t>
      </w:r>
      <w:r w:rsidR="00F419C9">
        <w:t xml:space="preserve"> </w:t>
      </w:r>
      <w:r w:rsidRPr="00AE335B">
        <w:t>Wyrażenie opinii przez organy,</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6, następuje</w:t>
      </w:r>
      <w:r w:rsidR="003D7D02" w:rsidRPr="00AE335B">
        <w:t xml:space="preserve"> w</w:t>
      </w:r>
      <w:r w:rsidR="00F419C9">
        <w:t xml:space="preserve"> </w:t>
      </w:r>
      <w:r w:rsidRPr="00AE335B">
        <w:t>terminie 3</w:t>
      </w:r>
      <w:r w:rsidR="003D7D02" w:rsidRPr="00AE335B">
        <w:t>0</w:t>
      </w:r>
      <w:r w:rsidR="00F419C9">
        <w:t xml:space="preserve"> </w:t>
      </w:r>
      <w:r w:rsidRPr="00AE335B">
        <w:t>dni od dnia przedstawienia im projektu decyzji</w:t>
      </w:r>
      <w:r w:rsidR="003D7D02" w:rsidRPr="00AE335B">
        <w:t xml:space="preserve"> w</w:t>
      </w:r>
      <w:r w:rsidR="00F419C9">
        <w:t xml:space="preserve"> </w:t>
      </w:r>
      <w:r w:rsidRPr="00AE335B">
        <w:t>sprawie dostępu do infrastruktury technicznej. Niezajęcie stanowiska</w:t>
      </w:r>
      <w:r w:rsidR="003D7D02" w:rsidRPr="00AE335B">
        <w:t xml:space="preserve"> w</w:t>
      </w:r>
      <w:r w:rsidR="00F419C9">
        <w:t xml:space="preserve"> </w:t>
      </w:r>
      <w:r w:rsidRPr="00AE335B">
        <w:t>tym terminie uznaje się za brak zastrzeżeń do projektowanej decyzji.</w:t>
      </w:r>
    </w:p>
    <w:p w:rsidR="00AE335B" w:rsidRPr="00053EAC" w:rsidRDefault="00AE335B" w:rsidP="009D6C0F">
      <w:pPr>
        <w:pStyle w:val="ZUSTzmustartykuempunktem"/>
      </w:pPr>
      <w:r w:rsidRPr="00053EAC">
        <w:t>8.</w:t>
      </w:r>
      <w:r w:rsidR="00F419C9">
        <w:t xml:space="preserve"> </w:t>
      </w:r>
      <w:r w:rsidR="003D7D02" w:rsidRPr="00053EAC">
        <w:t>W</w:t>
      </w:r>
      <w:r w:rsidR="00F419C9">
        <w:t xml:space="preserve"> </w:t>
      </w:r>
      <w:r w:rsidRPr="00053EAC">
        <w:t>przypadku zawarcia przez zainteresowane strony umowy</w:t>
      </w:r>
      <w:r w:rsidR="003D7D02" w:rsidRPr="00053EAC">
        <w:t xml:space="preserve"> o</w:t>
      </w:r>
      <w:r w:rsidR="00F419C9">
        <w:t xml:space="preserve"> </w:t>
      </w:r>
      <w:r w:rsidRPr="00053EAC">
        <w:t>dostępie do infrastruktury technicznej</w:t>
      </w:r>
      <w:r w:rsidR="00C76F4B" w:rsidRPr="00053EAC">
        <w:t>,</w:t>
      </w:r>
      <w:r w:rsidRPr="00053EAC">
        <w:t xml:space="preserve"> </w:t>
      </w:r>
      <w:r w:rsidR="00B87F77" w:rsidRPr="00053EAC">
        <w:t>Prezes UKE stwierdza,</w:t>
      </w:r>
      <w:r w:rsidR="00053EAC" w:rsidRPr="00053EAC">
        <w:t xml:space="preserve"> w</w:t>
      </w:r>
      <w:r w:rsidR="00F419C9">
        <w:t xml:space="preserve"> </w:t>
      </w:r>
      <w:r w:rsidR="00B87F77" w:rsidRPr="00053EAC">
        <w:t xml:space="preserve">drodze decyzji, wygaśnięcie decyzji </w:t>
      </w:r>
      <w:r w:rsidR="003D7D02" w:rsidRPr="00053EAC">
        <w:t>o</w:t>
      </w:r>
      <w:r w:rsidR="00F419C9">
        <w:t xml:space="preserve"> </w:t>
      </w:r>
      <w:r w:rsidRPr="00053EAC">
        <w:t xml:space="preserve">dostępie do infrastruktury technicznej </w:t>
      </w:r>
      <w:r w:rsidR="003D7D02" w:rsidRPr="00053EAC">
        <w:t>w</w:t>
      </w:r>
      <w:r w:rsidR="00F419C9">
        <w:t xml:space="preserve"> </w:t>
      </w:r>
      <w:r w:rsidRPr="00053EAC">
        <w:t>części objętej umową.</w:t>
      </w:r>
    </w:p>
    <w:p w:rsidR="00AE335B" w:rsidRPr="00AE335B" w:rsidRDefault="00AE335B" w:rsidP="009D6C0F">
      <w:pPr>
        <w:pStyle w:val="ZARTzmartartykuempunktem"/>
      </w:pPr>
      <w:r w:rsidRPr="00EF4A83">
        <w:t>Art.</w:t>
      </w:r>
      <w:r w:rsidR="00F419C9">
        <w:t xml:space="preserve"> </w:t>
      </w:r>
      <w:r w:rsidRPr="00EF4A83">
        <w:t>23.</w:t>
      </w:r>
      <w:r w:rsidR="00F419C9">
        <w:t xml:space="preserve"> </w:t>
      </w:r>
      <w:r w:rsidRPr="00AE335B">
        <w:t>Do decyzji</w:t>
      </w:r>
      <w:r w:rsidR="003D7D02" w:rsidRPr="00AE335B">
        <w:t xml:space="preserve"> w</w:t>
      </w:r>
      <w:r w:rsidR="00F419C9">
        <w:t xml:space="preserve"> </w:t>
      </w:r>
      <w:r w:rsidRPr="00AE335B">
        <w:t>sprawie dostępu do infrastruktury technicznej stosuje się odpowiednio przepisy działu</w:t>
      </w:r>
      <w:r w:rsidR="003D7D02" w:rsidRPr="00AE335B">
        <w:t xml:space="preserve"> I</w:t>
      </w:r>
      <w:r w:rsidR="00F419C9">
        <w:t xml:space="preserve"> </w:t>
      </w:r>
      <w:bookmarkStart w:id="1" w:name="#hiperlinkText.rpc?hiperlink=type=tresc:"/>
      <w:r w:rsidRPr="00AE335B">
        <w:t xml:space="preserve">rozdziału </w:t>
      </w:r>
      <w:bookmarkEnd w:id="1"/>
      <w:r w:rsidR="003D7D02" w:rsidRPr="00AE335B">
        <w:t>3</w:t>
      </w:r>
      <w:r w:rsidR="00F419C9">
        <w:t xml:space="preserve"> </w:t>
      </w:r>
      <w:r w:rsidRPr="00AE335B">
        <w:t>ustawy</w:t>
      </w:r>
      <w:r w:rsidR="003D7D02" w:rsidRPr="00AE335B">
        <w:t xml:space="preserve"> z</w:t>
      </w:r>
      <w:r w:rsidR="00F419C9">
        <w:t xml:space="preserve"> </w:t>
      </w:r>
      <w:r w:rsidRPr="00AE335B">
        <w:t>dnia 1</w:t>
      </w:r>
      <w:r w:rsidR="003D7D02" w:rsidRPr="00AE335B">
        <w:t>6</w:t>
      </w:r>
      <w:r w:rsidR="00F419C9">
        <w:t xml:space="preserve"> </w:t>
      </w:r>
      <w:r w:rsidRPr="00AE335B">
        <w:t>lipca 200</w:t>
      </w:r>
      <w:r w:rsidR="003D7D02" w:rsidRPr="00AE335B">
        <w:t>4</w:t>
      </w:r>
      <w:r w:rsidR="00F419C9">
        <w:t xml:space="preserve"> </w:t>
      </w:r>
      <w:r w:rsidRPr="00AE335B">
        <w:t xml:space="preserve">r. </w:t>
      </w:r>
      <w:r w:rsidR="00060173">
        <w:t>–</w:t>
      </w:r>
      <w:r w:rsidR="00053EAC">
        <w:t xml:space="preserve"> </w:t>
      </w:r>
      <w:r w:rsidRPr="00AE335B">
        <w:t>Prawo telekomunikacyjne.</w:t>
      </w:r>
    </w:p>
    <w:p w:rsidR="00AE335B" w:rsidRPr="00AE335B" w:rsidRDefault="00AE335B" w:rsidP="009D6C0F">
      <w:pPr>
        <w:pStyle w:val="ZARTzmartartykuempunktem"/>
      </w:pPr>
      <w:r w:rsidRPr="00EF4A83">
        <w:lastRenderedPageBreak/>
        <w:t>Art.</w:t>
      </w:r>
      <w:r w:rsidR="00F419C9">
        <w:t xml:space="preserve"> </w:t>
      </w:r>
      <w:r w:rsidRPr="00EF4A83">
        <w:t>24.</w:t>
      </w:r>
      <w:r w:rsidR="00F419C9">
        <w:t xml:space="preserve"> </w:t>
      </w:r>
      <w:r w:rsidRPr="00AE335B">
        <w:t>1.</w:t>
      </w:r>
      <w:r w:rsidR="00F419C9">
        <w:t xml:space="preserve"> </w:t>
      </w:r>
      <w:r w:rsidRPr="00AE335B">
        <w:t>Strona zawartej umowy</w:t>
      </w:r>
      <w:r w:rsidR="003D7D02" w:rsidRPr="00AE335B">
        <w:t xml:space="preserve"> o</w:t>
      </w:r>
      <w:r w:rsidR="00F419C9">
        <w:t xml:space="preserve"> </w:t>
      </w:r>
      <w:r w:rsidRPr="00AE335B">
        <w:t>dostępie do infrastruktury technicznej przekazuje tekst tej umowy Prezesowi UKE</w:t>
      </w:r>
      <w:r w:rsidR="003D7D02" w:rsidRPr="00AE335B">
        <w:t xml:space="preserve"> w</w:t>
      </w:r>
      <w:r w:rsidR="00F419C9">
        <w:t xml:space="preserve"> </w:t>
      </w:r>
      <w:r w:rsidRPr="00AE335B">
        <w:t>terminie 1</w:t>
      </w:r>
      <w:r w:rsidR="003D7D02" w:rsidRPr="00AE335B">
        <w:t>4</w:t>
      </w:r>
      <w:r w:rsidR="00F419C9">
        <w:t xml:space="preserve"> </w:t>
      </w:r>
      <w:r w:rsidRPr="00AE335B">
        <w:t>dni od dnia jej podpisania.</w:t>
      </w:r>
    </w:p>
    <w:p w:rsidR="00AE335B" w:rsidRPr="00AE335B" w:rsidRDefault="00AE335B" w:rsidP="009D6C0F">
      <w:pPr>
        <w:pStyle w:val="ZUSTzmustartykuempunktem"/>
      </w:pPr>
      <w:r w:rsidRPr="00AE335B">
        <w:t>2.</w:t>
      </w:r>
      <w:r w:rsidR="00F419C9">
        <w:t xml:space="preserve"> </w:t>
      </w:r>
      <w:r w:rsidRPr="00AE335B">
        <w:t>Umowa</w:t>
      </w:r>
      <w:r w:rsidR="003D7D02" w:rsidRPr="00AE335B">
        <w:t xml:space="preserve"> o</w:t>
      </w:r>
      <w:r w:rsidR="00F419C9">
        <w:t xml:space="preserve"> </w:t>
      </w:r>
      <w:r w:rsidRPr="00AE335B">
        <w:t>dostępie do infrastruktury technicznej jest jawna</w:t>
      </w:r>
      <w:r w:rsidR="00B87F77">
        <w:t>.</w:t>
      </w:r>
    </w:p>
    <w:p w:rsidR="00E66896" w:rsidRDefault="00AE335B" w:rsidP="009D6C0F">
      <w:pPr>
        <w:pStyle w:val="ZUSTzmustartykuempunktem"/>
      </w:pPr>
      <w:r w:rsidRPr="00AE335B">
        <w:t>3.</w:t>
      </w:r>
      <w:r w:rsidR="00F419C9">
        <w:t xml:space="preserve"> </w:t>
      </w:r>
      <w:r w:rsidR="00E66896">
        <w:t>N</w:t>
      </w:r>
      <w:r w:rsidRPr="00AE335B">
        <w:t>a wniosek strony umowy</w:t>
      </w:r>
      <w:r w:rsidR="003D7D02" w:rsidRPr="00AE335B">
        <w:t xml:space="preserve"> o</w:t>
      </w:r>
      <w:r w:rsidR="00F419C9">
        <w:t xml:space="preserve"> </w:t>
      </w:r>
      <w:r w:rsidRPr="00AE335B">
        <w:t>dostępie do infrastruktury technicznej</w:t>
      </w:r>
      <w:r w:rsidR="00E66896">
        <w:t xml:space="preserve"> Prezes UKE</w:t>
      </w:r>
      <w:r w:rsidRPr="00AE335B">
        <w:t xml:space="preserve"> może wyrazić zgodę, aby niektóre postanowienia umowy były wyłączone</w:t>
      </w:r>
      <w:r w:rsidR="003D7D02" w:rsidRPr="00AE335B">
        <w:t xml:space="preserve"> z</w:t>
      </w:r>
      <w:r w:rsidR="00F419C9">
        <w:t xml:space="preserve"> </w:t>
      </w:r>
      <w:r w:rsidRPr="00AE335B">
        <w:t>obowiązku jawności. Wyłączenie to nie może obejmować rozliczeń</w:t>
      </w:r>
      <w:r w:rsidR="003D7D02" w:rsidRPr="00AE335B">
        <w:t xml:space="preserve"> z</w:t>
      </w:r>
      <w:r w:rsidR="00F419C9">
        <w:t xml:space="preserve"> </w:t>
      </w:r>
      <w:r w:rsidRPr="00AE335B">
        <w:t>tytułu dostępu do infrastruktury technicznej.</w:t>
      </w:r>
    </w:p>
    <w:p w:rsidR="00AE335B" w:rsidRPr="00AE335B" w:rsidRDefault="00E66896" w:rsidP="009D6C0F">
      <w:pPr>
        <w:pStyle w:val="ZUSTzmustartykuempunktem"/>
      </w:pPr>
      <w:r>
        <w:t>4. Na wniosek zainteresowanego podmiotu Prezes UKE nieodpłatnie udostępnia przekazane mu umowy</w:t>
      </w:r>
      <w:r w:rsidR="00053EAC">
        <w:t xml:space="preserve"> o</w:t>
      </w:r>
      <w:r w:rsidR="00F419C9">
        <w:t xml:space="preserve"> </w:t>
      </w:r>
      <w:r>
        <w:t>dostępie do infrastruktury technicznej.</w:t>
      </w:r>
      <w:r w:rsidR="00053EAC">
        <w:t>”</w:t>
      </w:r>
      <w:r w:rsidR="00AE335B" w:rsidRPr="00AE335B">
        <w:t>;</w:t>
      </w:r>
    </w:p>
    <w:p w:rsidR="00AE335B" w:rsidRPr="00AE335B" w:rsidRDefault="00AE335B" w:rsidP="00FE3DE1">
      <w:pPr>
        <w:pStyle w:val="PKTpunkt"/>
        <w:keepNext/>
      </w:pPr>
      <w:r w:rsidRPr="00AE335B">
        <w:t>9)</w:t>
      </w:r>
      <w:r>
        <w:tab/>
      </w:r>
      <w:r w:rsidRPr="00AE335B">
        <w:t>po</w:t>
      </w:r>
      <w:r w:rsidR="00053EAC">
        <w:t xml:space="preserve"> art.</w:t>
      </w:r>
      <w:r w:rsidR="00F419C9">
        <w:t xml:space="preserve"> </w:t>
      </w:r>
      <w:r w:rsidRPr="00AE335B">
        <w:t>2</w:t>
      </w:r>
      <w:r w:rsidR="003D7D02" w:rsidRPr="00AE335B">
        <w:t>4</w:t>
      </w:r>
      <w:r w:rsidR="00F419C9">
        <w:t xml:space="preserve"> </w:t>
      </w:r>
      <w:r w:rsidRPr="00AE335B">
        <w:t>dodaje się</w:t>
      </w:r>
      <w:r w:rsidR="00053EAC">
        <w:t xml:space="preserve"> art.</w:t>
      </w:r>
      <w:r w:rsidR="00F419C9">
        <w:t xml:space="preserve"> </w:t>
      </w:r>
      <w:r w:rsidRPr="00AE335B">
        <w:t>24a</w:t>
      </w:r>
      <w:r w:rsidR="003D7D02" w:rsidRPr="00AE335B">
        <w:t xml:space="preserve"> w</w:t>
      </w:r>
      <w:r w:rsidR="00F419C9">
        <w:t xml:space="preserve"> </w:t>
      </w:r>
      <w:r w:rsidRPr="00AE335B">
        <w:t>brzmieniu:</w:t>
      </w:r>
    </w:p>
    <w:p w:rsidR="00C6791B" w:rsidRDefault="00053EAC" w:rsidP="009D6C0F">
      <w:pPr>
        <w:pStyle w:val="ZARTzmartartykuempunktem"/>
      </w:pPr>
      <w:r>
        <w:t>„</w:t>
      </w:r>
      <w:r w:rsidR="00AE335B" w:rsidRPr="00AE335B">
        <w:t>Art.</w:t>
      </w:r>
      <w:r w:rsidR="00F419C9">
        <w:t xml:space="preserve"> </w:t>
      </w:r>
      <w:r w:rsidR="00AE335B" w:rsidRPr="00AE335B">
        <w:t>24a.</w:t>
      </w:r>
      <w:r w:rsidR="00F419C9">
        <w:t xml:space="preserve"> </w:t>
      </w:r>
      <w:r w:rsidR="00AE335B" w:rsidRPr="00AE335B">
        <w:t>1. Do zmiany umowy</w:t>
      </w:r>
      <w:r w:rsidR="003D7D02" w:rsidRPr="00AE335B">
        <w:t xml:space="preserve"> o</w:t>
      </w:r>
      <w:r w:rsidR="00F419C9">
        <w:t xml:space="preserve"> </w:t>
      </w:r>
      <w:r w:rsidR="00AE335B" w:rsidRPr="00AE335B">
        <w:t>dostępie do infrastruktury technicznej stosuje się odpowiednio przepisy</w:t>
      </w:r>
      <w:r>
        <w:t xml:space="preserve"> art.</w:t>
      </w:r>
      <w:r w:rsidR="00F419C9">
        <w:t xml:space="preserve"> </w:t>
      </w:r>
      <w:r w:rsidR="00AE335B" w:rsidRPr="00AE335B">
        <w:t>19,</w:t>
      </w:r>
      <w:r>
        <w:t xml:space="preserve"> art.</w:t>
      </w:r>
      <w:r w:rsidR="00F419C9">
        <w:t xml:space="preserve"> </w:t>
      </w:r>
      <w:r w:rsidR="00AE335B" w:rsidRPr="00AE335B">
        <w:t>21,</w:t>
      </w:r>
      <w:r>
        <w:t xml:space="preserve"> art.</w:t>
      </w:r>
      <w:r w:rsidR="00F419C9">
        <w:t xml:space="preserve"> </w:t>
      </w:r>
      <w:r w:rsidR="00AE335B" w:rsidRPr="00AE335B">
        <w:t>2</w:t>
      </w:r>
      <w:r w:rsidRPr="00AE335B">
        <w:t>2</w:t>
      </w:r>
      <w:r>
        <w:t xml:space="preserve"> i</w:t>
      </w:r>
      <w:r w:rsidR="00F419C9">
        <w:t xml:space="preserve"> </w:t>
      </w:r>
      <w:r>
        <w:t>art.</w:t>
      </w:r>
      <w:r w:rsidR="00F419C9">
        <w:t xml:space="preserve"> </w:t>
      </w:r>
      <w:r w:rsidR="00AE335B" w:rsidRPr="00AE335B">
        <w:t>24.</w:t>
      </w:r>
    </w:p>
    <w:p w:rsidR="00AE335B" w:rsidRPr="00AE335B" w:rsidRDefault="00AE335B" w:rsidP="00C6791B">
      <w:pPr>
        <w:pStyle w:val="ZUSTzmustartykuempunktem"/>
      </w:pPr>
      <w:r w:rsidRPr="00AE335B">
        <w:t>2. Do wniosku</w:t>
      </w:r>
      <w:r w:rsidR="003D7D02" w:rsidRPr="00AE335B">
        <w:t xml:space="preserve"> o</w:t>
      </w:r>
      <w:r w:rsidR="00F419C9">
        <w:t xml:space="preserve"> </w:t>
      </w:r>
      <w:r w:rsidRPr="00AE335B">
        <w:t>zmianę umowy</w:t>
      </w:r>
      <w:r w:rsidR="003D7D02" w:rsidRPr="00AE335B">
        <w:t xml:space="preserve"> o</w:t>
      </w:r>
      <w:r w:rsidR="00F419C9">
        <w:t xml:space="preserve"> </w:t>
      </w:r>
      <w:r w:rsidRPr="00AE335B">
        <w:t>dostępie do infrastruktury technicznej dołącza się tekst tej umowy,</w:t>
      </w:r>
      <w:r w:rsidR="003D7D02" w:rsidRPr="00AE335B">
        <w:t xml:space="preserve"> a</w:t>
      </w:r>
      <w:r w:rsidR="00F419C9">
        <w:t xml:space="preserve"> </w:t>
      </w:r>
      <w:r w:rsidR="003D7D02" w:rsidRPr="00AE335B">
        <w:t>w</w:t>
      </w:r>
      <w:r w:rsidR="00F419C9">
        <w:t xml:space="preserve"> </w:t>
      </w:r>
      <w:r w:rsidRPr="00AE335B">
        <w:t>przypadku umowy, która była co najmniej raz zmieniona, dołącza się jednolity tekst tej umowy</w:t>
      </w:r>
      <w:r w:rsidR="000775FC">
        <w:t>,</w:t>
      </w:r>
      <w:r w:rsidRPr="00AE335B">
        <w:t xml:space="preserve"> zawierający wszelkie dokonane</w:t>
      </w:r>
      <w:r w:rsidR="003D7D02" w:rsidRPr="00AE335B">
        <w:t xml:space="preserve"> w</w:t>
      </w:r>
      <w:r w:rsidR="00F419C9">
        <w:t xml:space="preserve"> </w:t>
      </w:r>
      <w:r w:rsidRPr="00AE335B">
        <w:t>niej zmiany.</w:t>
      </w:r>
      <w:r w:rsidR="00053EAC">
        <w:t>”</w:t>
      </w:r>
      <w:r w:rsidR="00EF4A83">
        <w:t>;</w:t>
      </w:r>
    </w:p>
    <w:p w:rsidR="00AE335B" w:rsidRPr="00AE335B" w:rsidRDefault="00AE335B" w:rsidP="00FE3DE1">
      <w:pPr>
        <w:pStyle w:val="PKTpunkt"/>
        <w:keepNext/>
      </w:pPr>
      <w:r w:rsidRPr="00AE335B">
        <w:t>10)</w:t>
      </w:r>
      <w:r>
        <w:tab/>
      </w:r>
      <w:r w:rsidRPr="00AE335B">
        <w:t>art. 2</w:t>
      </w:r>
      <w:r w:rsidR="003D7D02" w:rsidRPr="00AE335B">
        <w:t>5</w:t>
      </w:r>
      <w:r w:rsidR="00F419C9">
        <w:t xml:space="preserve"> </w:t>
      </w:r>
      <w:r w:rsidRPr="00AE335B">
        <w:t>otrzymuje brzmienie:</w:t>
      </w:r>
    </w:p>
    <w:p w:rsidR="00AE335B" w:rsidRPr="00AE335B" w:rsidRDefault="00053EAC" w:rsidP="007B57AC">
      <w:pPr>
        <w:pStyle w:val="ZARTzmartartykuempunktem"/>
      </w:pPr>
      <w:r>
        <w:t>„</w:t>
      </w:r>
      <w:r w:rsidR="00AE335B" w:rsidRPr="00C6791B">
        <w:t>Art.</w:t>
      </w:r>
      <w:r w:rsidR="00F419C9">
        <w:t xml:space="preserve"> </w:t>
      </w:r>
      <w:r w:rsidR="00AE335B" w:rsidRPr="007B57AC">
        <w:t>25</w:t>
      </w:r>
      <w:r w:rsidR="00AE335B" w:rsidRPr="007B57AC">
        <w:rPr>
          <w:rStyle w:val="Ppogrubienie"/>
          <w:b w:val="0"/>
        </w:rPr>
        <w:t>.</w:t>
      </w:r>
      <w:r w:rsidR="00F419C9">
        <w:t xml:space="preserve"> </w:t>
      </w:r>
      <w:r w:rsidR="00AE335B" w:rsidRPr="00AE335B">
        <w:t>Podmiot wykonujący zadania</w:t>
      </w:r>
      <w:r w:rsidR="003D7D02" w:rsidRPr="00AE335B">
        <w:t xml:space="preserve"> z</w:t>
      </w:r>
      <w:r w:rsidR="00F419C9">
        <w:t xml:space="preserve"> </w:t>
      </w:r>
      <w:r w:rsidR="00AE335B" w:rsidRPr="00AE335B">
        <w:t>zakresu użyteczności publicznej jest obowiązany prowadzić ewidencję</w:t>
      </w:r>
      <w:r w:rsidR="003D7D02" w:rsidRPr="00AE335B">
        <w:t xml:space="preserve"> w</w:t>
      </w:r>
      <w:r w:rsidR="00F419C9">
        <w:t xml:space="preserve"> </w:t>
      </w:r>
      <w:r w:rsidR="00AE335B" w:rsidRPr="00AE335B">
        <w:t>sposób umożliwiający odrębne obliczenie kosztów</w:t>
      </w:r>
      <w:r w:rsidR="000775FC">
        <w:t>,</w:t>
      </w:r>
      <w:r w:rsidR="00F419C9">
        <w:t xml:space="preserve"> </w:t>
      </w:r>
      <w:r w:rsidR="00AE335B" w:rsidRPr="00AE335B">
        <w:t>przychodów, zysków</w:t>
      </w:r>
      <w:r w:rsidR="003D7D02" w:rsidRPr="00AE335B">
        <w:t xml:space="preserve"> i</w:t>
      </w:r>
      <w:r w:rsidR="00F419C9">
        <w:t xml:space="preserve"> </w:t>
      </w:r>
      <w:r w:rsidR="00AE335B" w:rsidRPr="00AE335B">
        <w:t>strat</w:t>
      </w:r>
      <w:r w:rsidR="003D7D02" w:rsidRPr="00AE335B">
        <w:t xml:space="preserve"> w</w:t>
      </w:r>
      <w:r w:rsidR="00F419C9">
        <w:t xml:space="preserve"> </w:t>
      </w:r>
      <w:r w:rsidR="00AE335B" w:rsidRPr="00AE335B">
        <w:t>zakresie swojej podstawowej działalności oraz działalności,</w:t>
      </w:r>
      <w:r w:rsidR="003D7D02" w:rsidRPr="00AE335B">
        <w:t xml:space="preserve"> o</w:t>
      </w:r>
      <w:r w:rsidR="00F419C9">
        <w:t xml:space="preserve"> </w:t>
      </w:r>
      <w:r w:rsidR="00AE335B" w:rsidRPr="00AE335B">
        <w:t>której mowa</w:t>
      </w:r>
      <w:r w:rsidRPr="00AE335B">
        <w:t xml:space="preserve"> w</w:t>
      </w:r>
      <w:r w:rsidR="00F419C9">
        <w:t xml:space="preserve"> </w:t>
      </w:r>
      <w:r>
        <w:t>art.</w:t>
      </w:r>
      <w:r w:rsidR="00F419C9">
        <w:t xml:space="preserve"> </w:t>
      </w:r>
      <w:r w:rsidR="00AE335B" w:rsidRPr="00AE335B">
        <w:t>1</w:t>
      </w:r>
      <w:r w:rsidRPr="00AE335B">
        <w:t>6</w:t>
      </w:r>
      <w:r>
        <w:t xml:space="preserve"> ust.</w:t>
      </w:r>
      <w:r w:rsidR="00F419C9">
        <w:t xml:space="preserve"> </w:t>
      </w:r>
      <w:r w:rsidR="00AE335B" w:rsidRPr="00AE335B">
        <w:t>1,</w:t>
      </w:r>
      <w:r w:rsidR="003D7D02" w:rsidRPr="00AE335B">
        <w:t xml:space="preserve"> a</w:t>
      </w:r>
      <w:r w:rsidR="00F419C9">
        <w:t xml:space="preserve"> </w:t>
      </w:r>
      <w:r w:rsidR="00AE335B" w:rsidRPr="00AE335B">
        <w:t>także dostępu do infrastruktury technicznej.</w:t>
      </w:r>
      <w:r>
        <w:t>”</w:t>
      </w:r>
      <w:r w:rsidR="00AE335B" w:rsidRPr="00AE335B">
        <w:t>;</w:t>
      </w:r>
    </w:p>
    <w:p w:rsidR="00AE335B" w:rsidRPr="00AE335B" w:rsidRDefault="00AE335B" w:rsidP="00FE3DE1">
      <w:pPr>
        <w:pStyle w:val="PKTpunkt"/>
        <w:keepNext/>
      </w:pPr>
      <w:r w:rsidRPr="00AE335B">
        <w:t>11)</w:t>
      </w:r>
      <w:r>
        <w:tab/>
      </w:r>
      <w:r w:rsidRPr="00AE335B">
        <w:t>po</w:t>
      </w:r>
      <w:r w:rsidR="00053EAC">
        <w:t xml:space="preserve"> art.</w:t>
      </w:r>
      <w:r w:rsidR="00F419C9">
        <w:t xml:space="preserve"> </w:t>
      </w:r>
      <w:r w:rsidRPr="00AE335B">
        <w:t>2</w:t>
      </w:r>
      <w:r w:rsidR="003D7D02" w:rsidRPr="00AE335B">
        <w:t>5</w:t>
      </w:r>
      <w:r w:rsidR="00F419C9">
        <w:t xml:space="preserve"> </w:t>
      </w:r>
      <w:r w:rsidRPr="00AE335B">
        <w:t>dodaje się</w:t>
      </w:r>
      <w:r w:rsidR="00053EAC">
        <w:t xml:space="preserve"> art.</w:t>
      </w:r>
      <w:r w:rsidR="00F419C9">
        <w:t xml:space="preserve"> </w:t>
      </w:r>
      <w:r w:rsidRPr="00AE335B">
        <w:t>25a</w:t>
      </w:r>
      <w:r w:rsidR="00060173">
        <w:t>–</w:t>
      </w:r>
      <w:r w:rsidRPr="00AE335B">
        <w:t>25d</w:t>
      </w:r>
      <w:r w:rsidR="003D7D02" w:rsidRPr="00AE335B">
        <w:t xml:space="preserve"> w</w:t>
      </w:r>
      <w:r w:rsidR="00F419C9">
        <w:t xml:space="preserve"> </w:t>
      </w:r>
      <w:r w:rsidRPr="00AE335B">
        <w:t>brzmieniu:</w:t>
      </w:r>
    </w:p>
    <w:p w:rsidR="00AE335B" w:rsidRPr="00AE335B" w:rsidRDefault="00053EAC" w:rsidP="00AE335B">
      <w:pPr>
        <w:pStyle w:val="ZARTzmartartykuempunktem"/>
      </w:pPr>
      <w:r>
        <w:t>„</w:t>
      </w:r>
      <w:r w:rsidR="00AE335B" w:rsidRPr="00AE335B">
        <w:t>Art.</w:t>
      </w:r>
      <w:r w:rsidR="00F419C9">
        <w:t xml:space="preserve"> </w:t>
      </w:r>
      <w:r w:rsidR="00AE335B" w:rsidRPr="00AE335B">
        <w:t>25a.</w:t>
      </w:r>
      <w:r w:rsidR="00F419C9">
        <w:t xml:space="preserve"> </w:t>
      </w:r>
      <w:r w:rsidR="00AE335B" w:rsidRPr="00AE335B">
        <w:t>1.</w:t>
      </w:r>
      <w:r w:rsidR="003D7D02" w:rsidRPr="00AE335B">
        <w:t xml:space="preserve"> W</w:t>
      </w:r>
      <w:r w:rsidR="00F419C9">
        <w:t xml:space="preserve"> </w:t>
      </w:r>
      <w:r w:rsidR="00AE335B" w:rsidRPr="00AE335B">
        <w:t>celu umożliwienia przedsiębiorcy telekomunikacyjnemu ubiegania się</w:t>
      </w:r>
      <w:r w:rsidR="003D7D02" w:rsidRPr="00AE335B">
        <w:t xml:space="preserve"> o</w:t>
      </w:r>
      <w:r w:rsidR="00F419C9">
        <w:t xml:space="preserve"> </w:t>
      </w:r>
      <w:r w:rsidR="00AE335B" w:rsidRPr="00AE335B">
        <w:t>dostęp do infrastruktury technicznej, operator sieci jest obowiązany udostępnić mu informacje dotyczące tej infrastruktury na obszarze, na którym przedsiębiorca ten planuje realizować szybką sieć telekomunikacyjną.</w:t>
      </w:r>
    </w:p>
    <w:p w:rsidR="00AE335B" w:rsidRPr="00AE335B" w:rsidRDefault="00AE335B" w:rsidP="00FE3DE1">
      <w:pPr>
        <w:pStyle w:val="ZUSTzmustartykuempunktem"/>
        <w:keepNext/>
      </w:pPr>
      <w:r w:rsidRPr="00AE335B">
        <w:t>2.</w:t>
      </w:r>
      <w:r w:rsidR="00F419C9">
        <w:t xml:space="preserve"> </w:t>
      </w:r>
      <w:r w:rsidRPr="00AE335B">
        <w:t>Informacje,</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1, obejmują:</w:t>
      </w:r>
    </w:p>
    <w:p w:rsidR="00AE335B" w:rsidRPr="00AE335B" w:rsidRDefault="00AE335B" w:rsidP="00AE335B">
      <w:pPr>
        <w:pStyle w:val="ZPKTzmpktartykuempunktem"/>
      </w:pPr>
      <w:r w:rsidRPr="00AE335B">
        <w:t>1)</w:t>
      </w:r>
      <w:r>
        <w:tab/>
      </w:r>
      <w:r w:rsidRPr="00AE335B">
        <w:t>lokalizację,</w:t>
      </w:r>
      <w:r w:rsidR="003D7D02" w:rsidRPr="00AE335B">
        <w:t xml:space="preserve"> w</w:t>
      </w:r>
      <w:r w:rsidR="00F419C9">
        <w:t xml:space="preserve"> </w:t>
      </w:r>
      <w:r w:rsidRPr="00AE335B">
        <w:t>tym przebieg infrastruktury;</w:t>
      </w:r>
    </w:p>
    <w:p w:rsidR="00AE335B" w:rsidRPr="00AE335B" w:rsidRDefault="00AE335B" w:rsidP="00AE335B">
      <w:pPr>
        <w:pStyle w:val="ZPKTzmpktartykuempunktem"/>
      </w:pPr>
      <w:r w:rsidRPr="00AE335B">
        <w:t>2)</w:t>
      </w:r>
      <w:r>
        <w:tab/>
      </w:r>
      <w:r w:rsidRPr="00AE335B">
        <w:t>charakterystykę</w:t>
      </w:r>
      <w:r w:rsidR="003D7D02" w:rsidRPr="00AE335B">
        <w:t xml:space="preserve"> i</w:t>
      </w:r>
      <w:r w:rsidR="00F419C9">
        <w:t xml:space="preserve"> </w:t>
      </w:r>
      <w:r w:rsidRPr="00AE335B">
        <w:t>aktualny sposób użytkowania infrastruktury;</w:t>
      </w:r>
    </w:p>
    <w:p w:rsidR="00AE335B" w:rsidRPr="00AE335B" w:rsidRDefault="00AE335B" w:rsidP="00AE335B">
      <w:pPr>
        <w:pStyle w:val="ZPKTzmpktartykuempunktem"/>
      </w:pPr>
      <w:r w:rsidRPr="00AE335B">
        <w:t>3)</w:t>
      </w:r>
      <w:r>
        <w:tab/>
      </w:r>
      <w:r w:rsidRPr="00AE335B">
        <w:t>dane</w:t>
      </w:r>
      <w:r w:rsidR="00D92C7C">
        <w:t xml:space="preserve"> kontaktowe</w:t>
      </w:r>
      <w:r w:rsidRPr="00AE335B">
        <w:t xml:space="preserve"> operatora sieci </w:t>
      </w:r>
      <w:r w:rsidR="003D7D02" w:rsidRPr="00AE335B">
        <w:t>w</w:t>
      </w:r>
      <w:r w:rsidR="00F419C9">
        <w:t xml:space="preserve"> </w:t>
      </w:r>
      <w:r w:rsidRPr="00AE335B">
        <w:t>sprawach dostępu do infrastruktury technicznej.</w:t>
      </w:r>
    </w:p>
    <w:p w:rsidR="00AE335B" w:rsidRPr="00AE335B" w:rsidRDefault="00AE335B" w:rsidP="00AE335B">
      <w:pPr>
        <w:pStyle w:val="ZUSTzmustartykuempunktem"/>
      </w:pPr>
      <w:r w:rsidRPr="00AE335B">
        <w:t>3.</w:t>
      </w:r>
      <w:r w:rsidR="00F419C9">
        <w:t xml:space="preserve"> </w:t>
      </w:r>
      <w:r w:rsidR="003D7D02" w:rsidRPr="00AE335B">
        <w:t>W</w:t>
      </w:r>
      <w:r w:rsidR="00F419C9">
        <w:t xml:space="preserve"> </w:t>
      </w:r>
      <w:r w:rsidRPr="00AE335B">
        <w:t>celu uzyskania informacji,</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1, przedsiębiorca telekomunikacyjny składa do operatora sieci</w:t>
      </w:r>
      <w:r w:rsidR="00DC7D4B">
        <w:t xml:space="preserve"> </w:t>
      </w:r>
      <w:r w:rsidRPr="00AE335B">
        <w:t>wniosek</w:t>
      </w:r>
      <w:r w:rsidR="003D7D02" w:rsidRPr="00AE335B">
        <w:t xml:space="preserve"> w</w:t>
      </w:r>
      <w:r w:rsidR="00F419C9">
        <w:t xml:space="preserve"> </w:t>
      </w:r>
      <w:r w:rsidRPr="00AE335B">
        <w:t>formie pisemnej lub</w:t>
      </w:r>
      <w:r w:rsidR="003D7D02" w:rsidRPr="00AE335B">
        <w:t xml:space="preserve"> w</w:t>
      </w:r>
      <w:r w:rsidR="00F419C9">
        <w:t xml:space="preserve"> </w:t>
      </w:r>
      <w:r w:rsidRPr="00AE335B">
        <w:t>formie dokumentu elektronicznego</w:t>
      </w:r>
      <w:r w:rsidR="003D7D02" w:rsidRPr="00AE335B">
        <w:t xml:space="preserve"> w</w:t>
      </w:r>
      <w:r w:rsidR="00F419C9">
        <w:t xml:space="preserve"> </w:t>
      </w:r>
      <w:r w:rsidRPr="00AE335B">
        <w:t>rozumieniu przepisów</w:t>
      </w:r>
      <w:r w:rsidR="00F419C9">
        <w:t xml:space="preserve"> </w:t>
      </w:r>
      <w:r w:rsidRPr="00AE335B">
        <w:t>ustawy</w:t>
      </w:r>
      <w:r w:rsidR="00F419C9">
        <w:t xml:space="preserve"> </w:t>
      </w:r>
      <w:r w:rsidR="003D7D02" w:rsidRPr="00AE335B">
        <w:t>z</w:t>
      </w:r>
      <w:r w:rsidR="00F419C9">
        <w:t xml:space="preserve"> </w:t>
      </w:r>
      <w:r w:rsidRPr="00AE335B">
        <w:t>dnia 1</w:t>
      </w:r>
      <w:r w:rsidR="003D7D02" w:rsidRPr="00AE335B">
        <w:t>7</w:t>
      </w:r>
      <w:r w:rsidR="00F419C9">
        <w:t xml:space="preserve"> </w:t>
      </w:r>
      <w:r w:rsidRPr="00AE335B">
        <w:t>lutego 200</w:t>
      </w:r>
      <w:r w:rsidR="003D7D02" w:rsidRPr="00AE335B">
        <w:t>5</w:t>
      </w:r>
      <w:r w:rsidR="00F419C9">
        <w:t xml:space="preserve"> </w:t>
      </w:r>
      <w:r w:rsidRPr="00AE335B">
        <w:t>r.</w:t>
      </w:r>
      <w:r w:rsidR="003D7D02" w:rsidRPr="00AE335B">
        <w:t xml:space="preserve"> </w:t>
      </w:r>
      <w:r w:rsidR="003D7D02" w:rsidRPr="00AE335B">
        <w:lastRenderedPageBreak/>
        <w:t>o</w:t>
      </w:r>
      <w:r w:rsidR="00F419C9">
        <w:t> </w:t>
      </w:r>
      <w:r w:rsidRPr="00AE335B">
        <w:t>informatyzacji działalności podmiotów realizujących zadania publiczne (</w:t>
      </w:r>
      <w:r w:rsidR="00053EAC">
        <w:t>Dz.</w:t>
      </w:r>
      <w:r w:rsidR="00F419C9">
        <w:t xml:space="preserve"> </w:t>
      </w:r>
      <w:r w:rsidR="00053EAC">
        <w:t>U.</w:t>
      </w:r>
      <w:r w:rsidR="003D7D02" w:rsidRPr="00AE335B">
        <w:t xml:space="preserve"> z</w:t>
      </w:r>
      <w:r w:rsidR="00F419C9">
        <w:t> </w:t>
      </w:r>
      <w:r w:rsidRPr="00AE335B">
        <w:t>201</w:t>
      </w:r>
      <w:r w:rsidR="003D7D02" w:rsidRPr="00AE335B">
        <w:t>4</w:t>
      </w:r>
      <w:r w:rsidR="00F419C9">
        <w:t> </w:t>
      </w:r>
      <w:r w:rsidRPr="00AE335B">
        <w:t>r.</w:t>
      </w:r>
      <w:r w:rsidR="00053EAC">
        <w:t xml:space="preserve"> poz.</w:t>
      </w:r>
      <w:r w:rsidR="00F419C9">
        <w:t xml:space="preserve"> </w:t>
      </w:r>
      <w:r w:rsidRPr="00AE335B">
        <w:t>1114),</w:t>
      </w:r>
      <w:r w:rsidR="003D7D02" w:rsidRPr="00AE335B">
        <w:t xml:space="preserve"> w</w:t>
      </w:r>
      <w:r w:rsidR="00F419C9">
        <w:t xml:space="preserve"> </w:t>
      </w:r>
      <w:r w:rsidRPr="00AE335B">
        <w:t>którym określa obszar, na którym planuje realizować szybką sieć telekomunikacyjną.</w:t>
      </w:r>
    </w:p>
    <w:p w:rsidR="00AE335B" w:rsidRPr="00AE335B" w:rsidRDefault="00AE335B" w:rsidP="00AE335B">
      <w:pPr>
        <w:pStyle w:val="ZUSTzmustartykuempunktem"/>
      </w:pPr>
      <w:r w:rsidRPr="00AE335B">
        <w:t>4.</w:t>
      </w:r>
      <w:r w:rsidR="00F419C9">
        <w:t xml:space="preserve"> </w:t>
      </w:r>
      <w:r w:rsidRPr="00AE335B">
        <w:t>Operator sieci udostępnia informacje,</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1, niezwłocznie, nie później jednak niż</w:t>
      </w:r>
      <w:r w:rsidR="003D7D02" w:rsidRPr="00AE335B">
        <w:t xml:space="preserve"> w</w:t>
      </w:r>
      <w:r w:rsidR="00F419C9">
        <w:t xml:space="preserve"> </w:t>
      </w:r>
      <w:r w:rsidRPr="00AE335B">
        <w:t>terminie 3</w:t>
      </w:r>
      <w:r w:rsidR="003D7D02" w:rsidRPr="00AE335B">
        <w:t>0</w:t>
      </w:r>
      <w:r w:rsidR="00F419C9">
        <w:t xml:space="preserve"> </w:t>
      </w:r>
      <w:r w:rsidRPr="00AE335B">
        <w:t>dni od dnia otrzymania wniosku,</w:t>
      </w:r>
      <w:r w:rsidR="003D7D02" w:rsidRPr="00AE335B">
        <w:t xml:space="preserve"> o</w:t>
      </w:r>
      <w:r w:rsidR="00F419C9">
        <w:t xml:space="preserve"> </w:t>
      </w:r>
      <w:r w:rsidRPr="00AE335B">
        <w:t>którym mowa</w:t>
      </w:r>
      <w:r w:rsidR="00053EAC" w:rsidRPr="00AE335B">
        <w:t xml:space="preserve"> w</w:t>
      </w:r>
      <w:r w:rsidR="00F419C9">
        <w:t> </w:t>
      </w:r>
      <w:r w:rsidR="00053EAC">
        <w:t>ust.</w:t>
      </w:r>
      <w:r w:rsidR="00F419C9">
        <w:t xml:space="preserve"> </w:t>
      </w:r>
      <w:r w:rsidRPr="00AE335B">
        <w:t>3.</w:t>
      </w:r>
    </w:p>
    <w:p w:rsidR="00AE335B" w:rsidRPr="00AE335B" w:rsidRDefault="00AE335B" w:rsidP="00DB6639">
      <w:pPr>
        <w:pStyle w:val="ZUSTzmustartykuempunktem"/>
        <w:keepNext/>
      </w:pPr>
      <w:r w:rsidRPr="00AE335B">
        <w:t>5.</w:t>
      </w:r>
      <w:r w:rsidR="00F419C9">
        <w:t xml:space="preserve"> </w:t>
      </w:r>
      <w:r w:rsidRPr="00AE335B">
        <w:t>Operator sieci może odmówić udostępnienia informacji,</w:t>
      </w:r>
      <w:r w:rsidR="003D7D02" w:rsidRPr="00AE335B">
        <w:t xml:space="preserve"> o</w:t>
      </w:r>
      <w:r w:rsidR="00F419C9">
        <w:t xml:space="preserve"> </w:t>
      </w:r>
      <w:r w:rsidRPr="00AE335B">
        <w:t>których mowa</w:t>
      </w:r>
      <w:r w:rsidR="00053EAC" w:rsidRPr="00AE335B">
        <w:t xml:space="preserve"> w</w:t>
      </w:r>
      <w:r w:rsidR="00F419C9">
        <w:t> </w:t>
      </w:r>
      <w:r w:rsidR="00053EAC">
        <w:t>ust.</w:t>
      </w:r>
      <w:r w:rsidR="00F419C9">
        <w:t> </w:t>
      </w:r>
      <w:r w:rsidRPr="00AE335B">
        <w:t>1,</w:t>
      </w:r>
      <w:r w:rsidR="003D7D02" w:rsidRPr="00AE335B">
        <w:t xml:space="preserve"> w</w:t>
      </w:r>
      <w:r w:rsidR="00F419C9">
        <w:t xml:space="preserve"> </w:t>
      </w:r>
      <w:r w:rsidRPr="00AE335B">
        <w:t>zakresie</w:t>
      </w:r>
      <w:r w:rsidR="007B57AC">
        <w:t>,</w:t>
      </w:r>
      <w:r w:rsidR="003D7D02" w:rsidRPr="00AE335B">
        <w:t xml:space="preserve"> w</w:t>
      </w:r>
      <w:r w:rsidR="00F419C9">
        <w:t xml:space="preserve"> </w:t>
      </w:r>
      <w:r w:rsidRPr="00AE335B">
        <w:t>jakim:</w:t>
      </w:r>
    </w:p>
    <w:p w:rsidR="00AE335B" w:rsidRPr="00AE335B" w:rsidRDefault="00AE335B" w:rsidP="00AE335B">
      <w:pPr>
        <w:pStyle w:val="ZPKTzmpktartykuempunktem"/>
      </w:pPr>
      <w:r w:rsidRPr="00AE335B">
        <w:t>1)</w:t>
      </w:r>
      <w:r>
        <w:tab/>
      </w:r>
      <w:r w:rsidRPr="00AE335B">
        <w:t>są one dostępne za pośrednictwem punktu informacyjnego;</w:t>
      </w:r>
    </w:p>
    <w:p w:rsidR="00AE335B" w:rsidRPr="00AE335B" w:rsidRDefault="00AE335B" w:rsidP="00AE335B">
      <w:pPr>
        <w:pStyle w:val="ZPKTzmpktartykuempunktem"/>
      </w:pPr>
      <w:r w:rsidRPr="00AE335B">
        <w:t>2)</w:t>
      </w:r>
      <w:r>
        <w:tab/>
      </w:r>
      <w:r w:rsidRPr="00AE335B">
        <w:t>jest to niezbędne ze względu na bezpieczeństwo</w:t>
      </w:r>
      <w:r w:rsidR="003D7D02" w:rsidRPr="00AE335B">
        <w:t xml:space="preserve"> i</w:t>
      </w:r>
      <w:r w:rsidR="00F419C9">
        <w:t xml:space="preserve"> </w:t>
      </w:r>
      <w:r w:rsidRPr="00AE335B">
        <w:t>integralność infrastruktury technicznej, zdrowie publiczne, obronność, bezpieczeństwo państwa, bezpieczeństwo</w:t>
      </w:r>
      <w:r w:rsidR="003D7D02" w:rsidRPr="00AE335B">
        <w:t xml:space="preserve"> i</w:t>
      </w:r>
      <w:r w:rsidR="00F419C9">
        <w:t xml:space="preserve"> </w:t>
      </w:r>
      <w:r w:rsidRPr="00AE335B">
        <w:t>porządek publiczny lub ochronę tajemnicy przedsiębiorstwa,</w:t>
      </w:r>
      <w:r w:rsidR="003D7D02" w:rsidRPr="00AE335B">
        <w:t xml:space="preserve"> z</w:t>
      </w:r>
      <w:r w:rsidR="00F419C9">
        <w:t> </w:t>
      </w:r>
      <w:r w:rsidRPr="00AE335B">
        <w:t>zastrzeżeniem</w:t>
      </w:r>
      <w:r w:rsidR="00053EAC">
        <w:t xml:space="preserve"> art.</w:t>
      </w:r>
      <w:r w:rsidR="00F419C9">
        <w:t xml:space="preserve"> </w:t>
      </w:r>
      <w:r w:rsidRPr="00AE335B">
        <w:t>2</w:t>
      </w:r>
      <w:r w:rsidR="00053EAC" w:rsidRPr="00AE335B">
        <w:t>9</w:t>
      </w:r>
      <w:r w:rsidR="00053EAC">
        <w:t xml:space="preserve"> ust.</w:t>
      </w:r>
      <w:r w:rsidR="00F419C9">
        <w:t xml:space="preserve"> </w:t>
      </w:r>
      <w:r w:rsidRPr="00AE335B">
        <w:t>6b.</w:t>
      </w:r>
    </w:p>
    <w:p w:rsidR="00AE335B" w:rsidRPr="00AE335B" w:rsidRDefault="00AE335B" w:rsidP="00AE335B">
      <w:pPr>
        <w:pStyle w:val="ZUSTzmustartykuempunktem"/>
      </w:pPr>
      <w:r w:rsidRPr="00AE335B">
        <w:t>6.</w:t>
      </w:r>
      <w:r w:rsidR="00F419C9">
        <w:t xml:space="preserve"> </w:t>
      </w:r>
      <w:r w:rsidR="003D7D02" w:rsidRPr="00AE335B">
        <w:t>W</w:t>
      </w:r>
      <w:r w:rsidR="00F419C9">
        <w:t xml:space="preserve"> </w:t>
      </w:r>
      <w:r w:rsidRPr="00AE335B">
        <w:t>przypadku odmowy udostępnienia informacji,</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1, operator sieci jest obowiązany przedstawić przedsiębiorcy telekomunikacyjnemu</w:t>
      </w:r>
      <w:r w:rsidR="00DC7D4B">
        <w:t xml:space="preserve"> </w:t>
      </w:r>
      <w:r w:rsidR="003D7D02" w:rsidRPr="00AE335B">
        <w:t>w</w:t>
      </w:r>
      <w:r w:rsidR="00F419C9">
        <w:t> </w:t>
      </w:r>
      <w:r w:rsidRPr="00AE335B">
        <w:t>formie pisemnej lub</w:t>
      </w:r>
      <w:r w:rsidR="003D7D02" w:rsidRPr="00AE335B">
        <w:t xml:space="preserve"> w</w:t>
      </w:r>
      <w:r w:rsidR="00F419C9">
        <w:t xml:space="preserve"> </w:t>
      </w:r>
      <w:r w:rsidRPr="00AE335B">
        <w:t>formie dokumentu elektronicznego</w:t>
      </w:r>
      <w:r w:rsidR="003D7D02" w:rsidRPr="00AE335B">
        <w:t xml:space="preserve"> w</w:t>
      </w:r>
      <w:r w:rsidR="00F419C9">
        <w:t xml:space="preserve"> </w:t>
      </w:r>
      <w:r w:rsidRPr="00AE335B">
        <w:t>rozumieniu przepisów</w:t>
      </w:r>
      <w:r w:rsidR="00F419C9">
        <w:t xml:space="preserve"> </w:t>
      </w:r>
      <w:r w:rsidRPr="00AE335B">
        <w:t>ustawy</w:t>
      </w:r>
      <w:r w:rsidR="00F419C9">
        <w:t xml:space="preserve"> </w:t>
      </w:r>
      <w:r w:rsidR="003D7D02" w:rsidRPr="00AE335B">
        <w:t>z</w:t>
      </w:r>
      <w:r w:rsidR="00F419C9">
        <w:t xml:space="preserve"> </w:t>
      </w:r>
      <w:r w:rsidRPr="00AE335B">
        <w:t>dnia 1</w:t>
      </w:r>
      <w:r w:rsidR="003D7D02" w:rsidRPr="00AE335B">
        <w:t>7</w:t>
      </w:r>
      <w:r w:rsidR="00F419C9">
        <w:t xml:space="preserve"> </w:t>
      </w:r>
      <w:r w:rsidRPr="00AE335B">
        <w:t>lutego 200</w:t>
      </w:r>
      <w:r w:rsidR="003D7D02" w:rsidRPr="00AE335B">
        <w:t>5</w:t>
      </w:r>
      <w:r w:rsidR="00F419C9">
        <w:t xml:space="preserve"> </w:t>
      </w:r>
      <w:r w:rsidRPr="00AE335B">
        <w:t>r.</w:t>
      </w:r>
      <w:r w:rsidR="003D7D02" w:rsidRPr="00AE335B">
        <w:t xml:space="preserve"> o</w:t>
      </w:r>
      <w:r w:rsidR="00F419C9">
        <w:t xml:space="preserve"> </w:t>
      </w:r>
      <w:r w:rsidRPr="00AE335B">
        <w:t>informatyzacji działalności podmiotów realizujących zadania publiczne,</w:t>
      </w:r>
      <w:r w:rsidR="003D7D02" w:rsidRPr="00AE335B">
        <w:t xml:space="preserve"> w</w:t>
      </w:r>
      <w:r w:rsidR="00F419C9">
        <w:t xml:space="preserve"> </w:t>
      </w:r>
      <w:r w:rsidRPr="00AE335B">
        <w:t>terminie 3</w:t>
      </w:r>
      <w:r w:rsidR="003D7D02" w:rsidRPr="00AE335B">
        <w:t>0</w:t>
      </w:r>
      <w:r w:rsidR="00F419C9">
        <w:t xml:space="preserve"> </w:t>
      </w:r>
      <w:r w:rsidRPr="00AE335B">
        <w:t>dni od dnia otrzymania wniosku,</w:t>
      </w:r>
      <w:r w:rsidR="003D7D02" w:rsidRPr="00AE335B">
        <w:t xml:space="preserve"> o</w:t>
      </w:r>
      <w:r w:rsidR="00F419C9">
        <w:t xml:space="preserve"> </w:t>
      </w:r>
      <w:r w:rsidRPr="00AE335B">
        <w:t>którym mowa</w:t>
      </w:r>
      <w:r w:rsidR="00053EAC" w:rsidRPr="00AE335B">
        <w:t xml:space="preserve"> w</w:t>
      </w:r>
      <w:r w:rsidR="00F419C9">
        <w:t> </w:t>
      </w:r>
      <w:r w:rsidR="00053EAC">
        <w:t>ust.</w:t>
      </w:r>
      <w:r w:rsidR="00F419C9">
        <w:t xml:space="preserve"> </w:t>
      </w:r>
      <w:r w:rsidR="003D7D02" w:rsidRPr="00AE335B">
        <w:t>3</w:t>
      </w:r>
      <w:r w:rsidR="000775FC">
        <w:t>,</w:t>
      </w:r>
      <w:r w:rsidR="00F419C9">
        <w:t xml:space="preserve"> </w:t>
      </w:r>
      <w:r w:rsidRPr="00AE335B">
        <w:t>szczegółowo uzasadnione przyczyny swojej odmowy.</w:t>
      </w:r>
    </w:p>
    <w:p w:rsidR="00AE335B" w:rsidRPr="00AE335B" w:rsidRDefault="00AE335B" w:rsidP="00AE335B">
      <w:pPr>
        <w:pStyle w:val="ZUSTzmustartykuempunktem"/>
      </w:pPr>
      <w:r w:rsidRPr="00AE335B">
        <w:t>7.</w:t>
      </w:r>
      <w:r w:rsidR="00F419C9">
        <w:t xml:space="preserve"> </w:t>
      </w:r>
      <w:r w:rsidR="003D7D02" w:rsidRPr="00AE335B">
        <w:t>W</w:t>
      </w:r>
      <w:r w:rsidR="00F419C9">
        <w:t xml:space="preserve"> </w:t>
      </w:r>
      <w:r w:rsidRPr="00AE335B">
        <w:t>przypadku gdy operator sieci odmówił udostępnienia informacji,</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003D7D02" w:rsidRPr="00AE335B">
        <w:t>1</w:t>
      </w:r>
      <w:r w:rsidR="000775FC">
        <w:t>,</w:t>
      </w:r>
      <w:r w:rsidR="00F419C9">
        <w:t xml:space="preserve"> </w:t>
      </w:r>
      <w:r w:rsidRPr="00AE335B">
        <w:t>ze względu na ochronę tajemnicy przedsiębiorstwa, Prezes UKE,</w:t>
      </w:r>
      <w:r w:rsidR="003D7D02" w:rsidRPr="00AE335B">
        <w:t xml:space="preserve"> w</w:t>
      </w:r>
      <w:r w:rsidR="00F419C9">
        <w:t> </w:t>
      </w:r>
      <w:r w:rsidRPr="00AE335B">
        <w:t>decyzji,</w:t>
      </w:r>
      <w:r w:rsidR="003D7D02" w:rsidRPr="00AE335B">
        <w:t xml:space="preserve"> o</w:t>
      </w:r>
      <w:r w:rsidR="00F419C9">
        <w:t xml:space="preserve"> </w:t>
      </w:r>
      <w:r w:rsidRPr="00AE335B">
        <w:t>której mowa</w:t>
      </w:r>
      <w:r w:rsidR="00053EAC" w:rsidRPr="00AE335B">
        <w:t xml:space="preserve"> w</w:t>
      </w:r>
      <w:r w:rsidR="00F419C9">
        <w:t xml:space="preserve"> </w:t>
      </w:r>
      <w:r w:rsidR="00053EAC">
        <w:t>art.</w:t>
      </w:r>
      <w:r w:rsidR="00F419C9">
        <w:t xml:space="preserve"> </w:t>
      </w:r>
      <w:r w:rsidRPr="00AE335B">
        <w:t>25d</w:t>
      </w:r>
      <w:r w:rsidR="00053EAC">
        <w:t xml:space="preserve"> ust.</w:t>
      </w:r>
      <w:r w:rsidR="00F419C9">
        <w:t xml:space="preserve"> </w:t>
      </w:r>
      <w:r w:rsidRPr="00AE335B">
        <w:t>1, może uchylić to zastrzeżenie, jeżeli uzna, że informacje te są niezbędne dla realizacji szybkich sieci telekomunikacyjnych. Przepis</w:t>
      </w:r>
      <w:r w:rsidR="00053EAC">
        <w:t xml:space="preserve"> art.</w:t>
      </w:r>
      <w:r w:rsidR="00F419C9">
        <w:t xml:space="preserve"> </w:t>
      </w:r>
      <w:r w:rsidRPr="00AE335B">
        <w:t>2</w:t>
      </w:r>
      <w:r w:rsidR="00053EAC" w:rsidRPr="00AE335B">
        <w:t>9</w:t>
      </w:r>
      <w:r w:rsidR="00053EAC">
        <w:t xml:space="preserve"> ust.</w:t>
      </w:r>
      <w:r w:rsidR="00F419C9">
        <w:t xml:space="preserve"> </w:t>
      </w:r>
      <w:r w:rsidRPr="00AE335B">
        <w:t>6b stosuje się odpowiednio.</w:t>
      </w:r>
    </w:p>
    <w:p w:rsidR="00AE335B" w:rsidRPr="00AE335B" w:rsidRDefault="00AE335B" w:rsidP="00AE335B">
      <w:pPr>
        <w:pStyle w:val="ZUSTzmustartykuempunktem"/>
      </w:pPr>
      <w:r w:rsidRPr="00AE335B">
        <w:t>8.</w:t>
      </w:r>
      <w:r w:rsidR="00F419C9">
        <w:t xml:space="preserve"> </w:t>
      </w:r>
      <w:r w:rsidRPr="00AE335B">
        <w:t>Informacje,</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1, mogą być wykorzystane wyłącznie do celów związanych</w:t>
      </w:r>
      <w:r w:rsidR="003D7D02" w:rsidRPr="00AE335B">
        <w:t xml:space="preserve"> z</w:t>
      </w:r>
      <w:r w:rsidR="00F419C9">
        <w:t xml:space="preserve"> </w:t>
      </w:r>
      <w:r w:rsidRPr="00AE335B">
        <w:t>uzyskaniem dostępu do infrastruktury technicznej</w:t>
      </w:r>
      <w:r w:rsidR="003D7D02" w:rsidRPr="00AE335B">
        <w:t xml:space="preserve"> i</w:t>
      </w:r>
      <w:r w:rsidR="00F419C9">
        <w:t xml:space="preserve"> </w:t>
      </w:r>
      <w:r w:rsidRPr="00AE335B">
        <w:t>realizacji szybkiej sieci telekomunikacyjnej,</w:t>
      </w:r>
      <w:r w:rsidR="003D7D02" w:rsidRPr="00AE335B">
        <w:t xml:space="preserve"> a</w:t>
      </w:r>
      <w:r w:rsidR="00F419C9">
        <w:t xml:space="preserve"> </w:t>
      </w:r>
      <w:r w:rsidRPr="00AE335B">
        <w:t xml:space="preserve">przedsiębiorca telekomunikacyjny, któremu zostały one udostępnione, </w:t>
      </w:r>
      <w:r w:rsidR="00C00021" w:rsidRPr="00AE335B">
        <w:t xml:space="preserve">jest </w:t>
      </w:r>
      <w:r w:rsidRPr="00AE335B">
        <w:t>obowiązany do podejmowania niezbędnych środków</w:t>
      </w:r>
      <w:r w:rsidR="003D7D02" w:rsidRPr="00AE335B">
        <w:t xml:space="preserve"> w</w:t>
      </w:r>
      <w:r w:rsidR="00F419C9">
        <w:t xml:space="preserve"> </w:t>
      </w:r>
      <w:r w:rsidRPr="00AE335B">
        <w:t>celu zachowania ich</w:t>
      </w:r>
      <w:r w:rsidR="003D7D02" w:rsidRPr="00AE335B">
        <w:t xml:space="preserve"> w</w:t>
      </w:r>
      <w:r w:rsidR="00F419C9">
        <w:t xml:space="preserve"> </w:t>
      </w:r>
      <w:r w:rsidRPr="00AE335B">
        <w:t>poufności.</w:t>
      </w:r>
    </w:p>
    <w:p w:rsidR="00AE335B" w:rsidRPr="00AE335B" w:rsidRDefault="00AE335B" w:rsidP="00AE335B">
      <w:pPr>
        <w:pStyle w:val="ZARTzmartartykuempunktem"/>
      </w:pPr>
      <w:r w:rsidRPr="00AE335B">
        <w:t>Art.</w:t>
      </w:r>
      <w:r w:rsidR="00F419C9">
        <w:t xml:space="preserve"> </w:t>
      </w:r>
      <w:r w:rsidRPr="00AE335B">
        <w:t>25b.</w:t>
      </w:r>
      <w:r w:rsidR="00F419C9">
        <w:t xml:space="preserve"> </w:t>
      </w:r>
      <w:r w:rsidRPr="00AE335B">
        <w:t>1.</w:t>
      </w:r>
      <w:r w:rsidR="003D7D02" w:rsidRPr="00AE335B">
        <w:t xml:space="preserve"> W</w:t>
      </w:r>
      <w:r w:rsidR="00F419C9">
        <w:t xml:space="preserve"> </w:t>
      </w:r>
      <w:r w:rsidRPr="00AE335B">
        <w:t>celu umożliwienia przedsiębiorcy telekomunikacyjnemu ubiegania się</w:t>
      </w:r>
      <w:r w:rsidR="003D7D02" w:rsidRPr="00AE335B">
        <w:t xml:space="preserve"> o</w:t>
      </w:r>
      <w:r w:rsidR="00F419C9">
        <w:t xml:space="preserve"> </w:t>
      </w:r>
      <w:r w:rsidRPr="00AE335B">
        <w:t>dostęp do infrastruktury technicznej, operator sieci jest obowiązany umożliwić mu inspekcję</w:t>
      </w:r>
      <w:r w:rsidR="00DC7D4B">
        <w:t xml:space="preserve"> </w:t>
      </w:r>
      <w:r w:rsidRPr="00AE335B">
        <w:t>określonych elementów infrastruktury technicznej</w:t>
      </w:r>
      <w:r w:rsidR="003D7D02" w:rsidRPr="00AE335B">
        <w:t xml:space="preserve"> w</w:t>
      </w:r>
      <w:r w:rsidR="00F419C9">
        <w:t xml:space="preserve"> </w:t>
      </w:r>
      <w:r w:rsidRPr="00AE335B">
        <w:t>miejscu,</w:t>
      </w:r>
      <w:r w:rsidR="003D7D02" w:rsidRPr="00AE335B">
        <w:t xml:space="preserve"> w</w:t>
      </w:r>
      <w:r w:rsidR="00F419C9">
        <w:t xml:space="preserve"> </w:t>
      </w:r>
      <w:r w:rsidRPr="00AE335B">
        <w:t>którym się ona znajduje.</w:t>
      </w:r>
    </w:p>
    <w:p w:rsidR="00AE335B" w:rsidRPr="00AE335B" w:rsidRDefault="00AE335B" w:rsidP="00AE335B">
      <w:pPr>
        <w:pStyle w:val="ZUSTzmustartykuempunktem"/>
      </w:pPr>
      <w:r w:rsidRPr="00AE335B">
        <w:lastRenderedPageBreak/>
        <w:t>2.</w:t>
      </w:r>
      <w:r w:rsidR="00F419C9">
        <w:t xml:space="preserve"> </w:t>
      </w:r>
      <w:r w:rsidR="003D7D02" w:rsidRPr="00AE335B">
        <w:t>W</w:t>
      </w:r>
      <w:r w:rsidR="00F419C9">
        <w:t xml:space="preserve"> </w:t>
      </w:r>
      <w:r w:rsidRPr="00AE335B">
        <w:t>celu dokonania inspekcji,</w:t>
      </w:r>
      <w:r w:rsidR="003D7D02" w:rsidRPr="00AE335B">
        <w:t xml:space="preserve"> o</w:t>
      </w:r>
      <w:r w:rsidR="00F419C9">
        <w:t xml:space="preserve"> </w:t>
      </w:r>
      <w:r w:rsidRPr="00AE335B">
        <w:t>której mowa</w:t>
      </w:r>
      <w:r w:rsidR="00053EAC" w:rsidRPr="00AE335B">
        <w:t xml:space="preserve"> w</w:t>
      </w:r>
      <w:r w:rsidR="00F419C9">
        <w:t xml:space="preserve"> </w:t>
      </w:r>
      <w:r w:rsidR="00053EAC">
        <w:t>ust.</w:t>
      </w:r>
      <w:r w:rsidR="00F419C9">
        <w:t xml:space="preserve"> </w:t>
      </w:r>
      <w:r w:rsidRPr="00AE335B">
        <w:t>1, przedsiębiorca telekomunikacyjny składa do operatora sieci wniosek</w:t>
      </w:r>
      <w:r w:rsidR="003D7D02" w:rsidRPr="00AE335B">
        <w:t xml:space="preserve"> w</w:t>
      </w:r>
      <w:r w:rsidR="00F419C9">
        <w:t xml:space="preserve"> </w:t>
      </w:r>
      <w:r w:rsidRPr="00AE335B">
        <w:t>formie pisemnej lub</w:t>
      </w:r>
      <w:r w:rsidR="003D7D02" w:rsidRPr="00AE335B">
        <w:t xml:space="preserve"> w</w:t>
      </w:r>
      <w:r w:rsidR="00F419C9">
        <w:t xml:space="preserve"> </w:t>
      </w:r>
      <w:r w:rsidRPr="00AE335B">
        <w:t>formie dokumentu elektronicznego</w:t>
      </w:r>
      <w:r w:rsidR="003D7D02" w:rsidRPr="00AE335B">
        <w:t xml:space="preserve"> w</w:t>
      </w:r>
      <w:r w:rsidR="00F419C9">
        <w:t xml:space="preserve"> </w:t>
      </w:r>
      <w:r w:rsidRPr="00AE335B">
        <w:t>rozumieniu przepisów</w:t>
      </w:r>
      <w:r w:rsidR="00F419C9">
        <w:t xml:space="preserve"> </w:t>
      </w:r>
      <w:r w:rsidRPr="00AE335B">
        <w:t>ustawy</w:t>
      </w:r>
      <w:r w:rsidR="00F419C9">
        <w:t xml:space="preserve"> </w:t>
      </w:r>
      <w:r w:rsidR="003D7D02" w:rsidRPr="00AE335B">
        <w:t>z</w:t>
      </w:r>
      <w:r w:rsidR="00F419C9">
        <w:t xml:space="preserve"> </w:t>
      </w:r>
      <w:r w:rsidRPr="00AE335B">
        <w:t>dnia 1</w:t>
      </w:r>
      <w:r w:rsidR="003D7D02" w:rsidRPr="00AE335B">
        <w:t>7</w:t>
      </w:r>
      <w:r w:rsidR="00F419C9">
        <w:t xml:space="preserve"> </w:t>
      </w:r>
      <w:r w:rsidRPr="00AE335B">
        <w:t>lutego 200</w:t>
      </w:r>
      <w:r w:rsidR="003D7D02" w:rsidRPr="00AE335B">
        <w:t>5</w:t>
      </w:r>
      <w:r w:rsidR="00F419C9">
        <w:t xml:space="preserve"> </w:t>
      </w:r>
      <w:r w:rsidRPr="00AE335B">
        <w:t>r.</w:t>
      </w:r>
      <w:r w:rsidR="003D7D02" w:rsidRPr="00AE335B">
        <w:t xml:space="preserve"> o</w:t>
      </w:r>
      <w:r w:rsidR="00F419C9">
        <w:t> </w:t>
      </w:r>
      <w:r w:rsidRPr="00AE335B">
        <w:t>informatyzacji działalności podmiotów realizujących zadania publiczne,</w:t>
      </w:r>
      <w:r w:rsidR="003D7D02" w:rsidRPr="00AE335B">
        <w:t xml:space="preserve"> w</w:t>
      </w:r>
      <w:r w:rsidR="00F419C9">
        <w:t xml:space="preserve"> </w:t>
      </w:r>
      <w:r w:rsidRPr="00AE335B">
        <w:t>którym określa elementy infrastruktury telekomunikacyjnej związane</w:t>
      </w:r>
      <w:r w:rsidR="003D7D02" w:rsidRPr="00AE335B">
        <w:t xml:space="preserve"> z</w:t>
      </w:r>
      <w:r w:rsidR="00F419C9">
        <w:t xml:space="preserve"> </w:t>
      </w:r>
      <w:r w:rsidRPr="00AE335B">
        <w:t>planowaną realizacją szybkiej sieci telekomunikacyjnej.</w:t>
      </w:r>
    </w:p>
    <w:p w:rsidR="00AE335B" w:rsidRPr="00AE335B" w:rsidRDefault="00AE335B" w:rsidP="00AE335B">
      <w:pPr>
        <w:pStyle w:val="ZUSTzmustartykuempunktem"/>
      </w:pPr>
      <w:r w:rsidRPr="00AE335B">
        <w:t>3.</w:t>
      </w:r>
      <w:r w:rsidR="00F419C9">
        <w:t xml:space="preserve"> </w:t>
      </w:r>
      <w:r w:rsidRPr="00AE335B">
        <w:t>Operator sieci jest obowiązany uwzględnić wniosek,</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0089768D">
        <w:t>2</w:t>
      </w:r>
      <w:r w:rsidRPr="00AE335B">
        <w:t>, niezwłocznie, nie później jednak niż</w:t>
      </w:r>
      <w:r w:rsidR="003D7D02" w:rsidRPr="00AE335B">
        <w:t xml:space="preserve"> w</w:t>
      </w:r>
      <w:r w:rsidR="00F419C9">
        <w:t xml:space="preserve"> </w:t>
      </w:r>
      <w:r w:rsidRPr="00AE335B">
        <w:t>terminie 3</w:t>
      </w:r>
      <w:r w:rsidR="003D7D02" w:rsidRPr="00AE335B">
        <w:t>0</w:t>
      </w:r>
      <w:r w:rsidR="00F419C9">
        <w:t xml:space="preserve"> </w:t>
      </w:r>
      <w:r w:rsidRPr="00AE335B">
        <w:t>dni od dnia jego otrzymania. Przepis</w:t>
      </w:r>
      <w:r w:rsidR="000775FC">
        <w:t>y</w:t>
      </w:r>
      <w:r w:rsidR="00053EAC">
        <w:t xml:space="preserve"> art.</w:t>
      </w:r>
      <w:r w:rsidR="00F419C9">
        <w:t xml:space="preserve"> </w:t>
      </w:r>
      <w:r w:rsidRPr="00AE335B">
        <w:t>25a</w:t>
      </w:r>
      <w:r w:rsidR="00053EAC">
        <w:t xml:space="preserve"> ust.</w:t>
      </w:r>
      <w:r w:rsidR="00F419C9">
        <w:t xml:space="preserve"> </w:t>
      </w:r>
      <w:r w:rsidR="00053EAC" w:rsidRPr="00AE335B">
        <w:t>5</w:t>
      </w:r>
      <w:r w:rsidR="00053EAC">
        <w:t xml:space="preserve"> pkt</w:t>
      </w:r>
      <w:r w:rsidR="00F419C9">
        <w:t xml:space="preserve"> </w:t>
      </w:r>
      <w:r w:rsidR="00053EAC" w:rsidRPr="00AE335B">
        <w:t>2</w:t>
      </w:r>
      <w:r w:rsidR="00053EAC">
        <w:t xml:space="preserve"> oraz ust.</w:t>
      </w:r>
      <w:r w:rsidR="00F419C9">
        <w:t xml:space="preserve"> </w:t>
      </w:r>
      <w:r w:rsidR="00053EAC" w:rsidRPr="00AE335B">
        <w:t>6</w:t>
      </w:r>
      <w:r w:rsidR="00060173">
        <w:t>–</w:t>
      </w:r>
      <w:r w:rsidR="003D7D02" w:rsidRPr="00AE335B">
        <w:t>8</w:t>
      </w:r>
      <w:r w:rsidR="00F419C9">
        <w:t xml:space="preserve"> </w:t>
      </w:r>
      <w:r w:rsidRPr="00AE335B">
        <w:t>stosuje się odpowiednio.</w:t>
      </w:r>
    </w:p>
    <w:p w:rsidR="00CB3063" w:rsidRPr="00CB3063" w:rsidRDefault="00AE335B" w:rsidP="005536FF">
      <w:pPr>
        <w:pStyle w:val="ZARTzmartartykuempunktem"/>
        <w:keepNext/>
      </w:pPr>
      <w:r w:rsidRPr="00CB3063">
        <w:t>Art.</w:t>
      </w:r>
      <w:r w:rsidR="00F419C9">
        <w:t xml:space="preserve"> </w:t>
      </w:r>
      <w:r w:rsidRPr="00CB3063">
        <w:t>25c.</w:t>
      </w:r>
      <w:r w:rsidR="00F419C9">
        <w:t xml:space="preserve"> </w:t>
      </w:r>
      <w:r w:rsidR="00CB3063" w:rsidRPr="00CB3063">
        <w:t xml:space="preserve">1. </w:t>
      </w:r>
      <w:r w:rsidR="00CB3063">
        <w:t>Obowiązek</w:t>
      </w:r>
      <w:r w:rsidR="00CB3063" w:rsidRPr="00CB3063">
        <w:t xml:space="preserve"> udzielenia informacji,</w:t>
      </w:r>
      <w:r w:rsidR="00053EAC" w:rsidRPr="00CB3063">
        <w:t xml:space="preserve"> o</w:t>
      </w:r>
      <w:r w:rsidR="00F419C9">
        <w:t xml:space="preserve"> </w:t>
      </w:r>
      <w:r w:rsidR="00CB3063" w:rsidRPr="00CB3063">
        <w:t>którym mowa</w:t>
      </w:r>
      <w:r w:rsidR="00053EAC" w:rsidRPr="00CB3063">
        <w:t xml:space="preserve"> w</w:t>
      </w:r>
      <w:r w:rsidR="00F419C9">
        <w:t xml:space="preserve"> </w:t>
      </w:r>
      <w:r w:rsidR="00053EAC">
        <w:t>art.</w:t>
      </w:r>
      <w:r w:rsidR="00F419C9">
        <w:t xml:space="preserve"> </w:t>
      </w:r>
      <w:r w:rsidR="00CB3063" w:rsidRPr="00CB3063">
        <w:t>25a</w:t>
      </w:r>
      <w:r w:rsidR="0089768D">
        <w:t xml:space="preserve"> ust. 1</w:t>
      </w:r>
      <w:r w:rsidR="00CB3063" w:rsidRPr="00CB3063">
        <w:t>, lub obowią</w:t>
      </w:r>
      <w:r w:rsidR="00CB3063">
        <w:t>zek</w:t>
      </w:r>
      <w:r w:rsidR="00CB3063" w:rsidRPr="00CB3063">
        <w:t xml:space="preserve"> dokonania inspekcji,</w:t>
      </w:r>
      <w:r w:rsidR="00053EAC" w:rsidRPr="00CB3063">
        <w:t xml:space="preserve"> o</w:t>
      </w:r>
      <w:r w:rsidR="00F419C9">
        <w:t xml:space="preserve"> </w:t>
      </w:r>
      <w:r w:rsidR="00CB3063" w:rsidRPr="00CB3063">
        <w:t>którym mowa</w:t>
      </w:r>
      <w:r w:rsidR="00053EAC" w:rsidRPr="00CB3063">
        <w:t xml:space="preserve"> w</w:t>
      </w:r>
      <w:r w:rsidR="00F419C9">
        <w:t xml:space="preserve"> </w:t>
      </w:r>
      <w:r w:rsidR="00053EAC">
        <w:t>art.</w:t>
      </w:r>
      <w:r w:rsidR="00F419C9">
        <w:t xml:space="preserve"> </w:t>
      </w:r>
      <w:r w:rsidR="00CB3063" w:rsidRPr="00CB3063">
        <w:t>25b</w:t>
      </w:r>
      <w:r w:rsidR="0089768D">
        <w:t xml:space="preserve"> ust. 1</w:t>
      </w:r>
      <w:r w:rsidR="00CB3063" w:rsidRPr="00CB3063">
        <w:t xml:space="preserve">, może </w:t>
      </w:r>
      <w:r w:rsidR="00083B98">
        <w:t>nie dotyczyć</w:t>
      </w:r>
      <w:r w:rsidR="00F419C9">
        <w:t xml:space="preserve"> </w:t>
      </w:r>
      <w:r w:rsidR="00CB3063" w:rsidRPr="00CB3063">
        <w:t>infrastruktur</w:t>
      </w:r>
      <w:r w:rsidR="00CB3063">
        <w:t>y</w:t>
      </w:r>
      <w:r w:rsidR="00CB3063" w:rsidRPr="00CB3063">
        <w:t xml:space="preserve"> techniczn</w:t>
      </w:r>
      <w:r w:rsidR="00CB3063">
        <w:t>ej,</w:t>
      </w:r>
      <w:r w:rsidR="00053EAC">
        <w:t xml:space="preserve"> w</w:t>
      </w:r>
      <w:r w:rsidR="00F419C9">
        <w:t xml:space="preserve"> </w:t>
      </w:r>
      <w:r w:rsidR="00CB3063">
        <w:t>tym infrastruktury</w:t>
      </w:r>
      <w:r w:rsidR="00CB3063" w:rsidRPr="00CB3063">
        <w:t xml:space="preserve"> krytyczn</w:t>
      </w:r>
      <w:r w:rsidR="00CB3063">
        <w:t>ej</w:t>
      </w:r>
      <w:r w:rsidR="00CB3063" w:rsidRPr="00CB3063">
        <w:t>, której wykorzystanie do celów szybkich sieci telekomunikacyjnych jest niemożliwe ze względu na bezpieczeństwo</w:t>
      </w:r>
      <w:r w:rsidR="00053EAC" w:rsidRPr="00CB3063">
        <w:t xml:space="preserve"> i</w:t>
      </w:r>
      <w:r w:rsidR="00F419C9">
        <w:t xml:space="preserve"> </w:t>
      </w:r>
      <w:r w:rsidR="00CB3063" w:rsidRPr="00CB3063">
        <w:t>integralność infrastruktury technicznej, zdrowie publiczne, obronność, bezpieczeństwo państwa lub bezpieczeństwo</w:t>
      </w:r>
      <w:r w:rsidR="00053EAC" w:rsidRPr="00CB3063">
        <w:t xml:space="preserve"> i</w:t>
      </w:r>
      <w:r w:rsidR="00F419C9">
        <w:t xml:space="preserve"> </w:t>
      </w:r>
      <w:r w:rsidR="00CB3063" w:rsidRPr="00CB3063">
        <w:t>porządek publiczny. Informacje te nie są gromadzone</w:t>
      </w:r>
      <w:r w:rsidR="00053EAC" w:rsidRPr="00CB3063">
        <w:t xml:space="preserve"> w</w:t>
      </w:r>
      <w:r w:rsidR="00F419C9">
        <w:t xml:space="preserve"> </w:t>
      </w:r>
      <w:r w:rsidR="00CB3063" w:rsidRPr="00CB3063">
        <w:t>bazie danych,</w:t>
      </w:r>
      <w:r w:rsidR="00053EAC" w:rsidRPr="00CB3063">
        <w:t xml:space="preserve"> o</w:t>
      </w:r>
      <w:r w:rsidR="00F419C9">
        <w:t xml:space="preserve"> </w:t>
      </w:r>
      <w:r w:rsidR="00CB3063" w:rsidRPr="00CB3063">
        <w:t>której mowa</w:t>
      </w:r>
      <w:r w:rsidR="00053EAC" w:rsidRPr="00CB3063">
        <w:t xml:space="preserve"> w</w:t>
      </w:r>
      <w:r w:rsidR="00F419C9">
        <w:t xml:space="preserve"> </w:t>
      </w:r>
      <w:r w:rsidR="00053EAC">
        <w:t>art.</w:t>
      </w:r>
      <w:r w:rsidR="00F419C9">
        <w:t xml:space="preserve"> </w:t>
      </w:r>
      <w:r w:rsidR="00CB3063" w:rsidRPr="00CB3063">
        <w:t>29b</w:t>
      </w:r>
      <w:r w:rsidR="00053EAC">
        <w:t xml:space="preserve"> ust.</w:t>
      </w:r>
      <w:r w:rsidR="00F419C9">
        <w:t xml:space="preserve"> </w:t>
      </w:r>
      <w:r w:rsidR="00CB3063" w:rsidRPr="00CB3063">
        <w:t>2.</w:t>
      </w:r>
    </w:p>
    <w:p w:rsidR="00AE335B" w:rsidRPr="00CB3063" w:rsidRDefault="00CB3063" w:rsidP="00CB3063">
      <w:pPr>
        <w:pStyle w:val="ZARTzmartartykuempunktem"/>
      </w:pPr>
      <w:r w:rsidRPr="00CB3063">
        <w:t xml:space="preserve">2. </w:t>
      </w:r>
      <w:r w:rsidR="00AE335B" w:rsidRPr="00CB3063">
        <w:t>Minister właściwy do spraw informatyzacji może określić,</w:t>
      </w:r>
      <w:r w:rsidR="003D7D02" w:rsidRPr="00CB3063">
        <w:t xml:space="preserve"> w</w:t>
      </w:r>
      <w:r w:rsidR="00F419C9">
        <w:t xml:space="preserve"> </w:t>
      </w:r>
      <w:r w:rsidR="00AE335B" w:rsidRPr="00CB3063">
        <w:t>drodze rozporządzenia, rodzaj</w:t>
      </w:r>
      <w:r w:rsidRPr="00CB3063">
        <w:t>e infrastruktury,</w:t>
      </w:r>
      <w:r w:rsidR="00053EAC" w:rsidRPr="00CB3063">
        <w:t xml:space="preserve"> o</w:t>
      </w:r>
      <w:r w:rsidR="00F419C9">
        <w:t xml:space="preserve"> </w:t>
      </w:r>
      <w:r w:rsidRPr="00CB3063">
        <w:t>której mowa</w:t>
      </w:r>
      <w:r w:rsidR="00053EAC" w:rsidRPr="00CB3063">
        <w:t xml:space="preserve"> w</w:t>
      </w:r>
      <w:r w:rsidR="00F419C9">
        <w:t xml:space="preserve"> </w:t>
      </w:r>
      <w:r w:rsidR="00053EAC">
        <w:t>ust.</w:t>
      </w:r>
      <w:r w:rsidR="00F419C9">
        <w:t xml:space="preserve"> </w:t>
      </w:r>
      <w:r w:rsidRPr="00CB3063">
        <w:t>1</w:t>
      </w:r>
      <w:r w:rsidR="00AE335B" w:rsidRPr="00CB3063">
        <w:t xml:space="preserve">, kierując się </w:t>
      </w:r>
      <w:r w:rsidRPr="00CB3063">
        <w:t xml:space="preserve">wymaganiami </w:t>
      </w:r>
      <w:r w:rsidR="00AE335B" w:rsidRPr="00CB3063">
        <w:t xml:space="preserve">szybkich sieci telekomunikacyjnych oraz koniecznością zapewnienia odpowiedniego poziomu bezpieczeństwa </w:t>
      </w:r>
      <w:r w:rsidRPr="00CB3063">
        <w:t xml:space="preserve">i </w:t>
      </w:r>
      <w:r w:rsidR="00AE335B" w:rsidRPr="00CB3063">
        <w:t>ciągłości funkcjonowania infrastruktury technicznej.</w:t>
      </w:r>
    </w:p>
    <w:p w:rsidR="00AE335B" w:rsidRPr="00AE335B" w:rsidRDefault="00AE335B" w:rsidP="00AE335B">
      <w:pPr>
        <w:pStyle w:val="ZARTzmartartykuempunktem"/>
      </w:pPr>
      <w:r w:rsidRPr="00AE335B">
        <w:t>Art.</w:t>
      </w:r>
      <w:r w:rsidR="00F419C9">
        <w:t xml:space="preserve"> </w:t>
      </w:r>
      <w:r w:rsidRPr="00AE335B">
        <w:t>25d.</w:t>
      </w:r>
      <w:r w:rsidR="00F419C9">
        <w:t xml:space="preserve"> </w:t>
      </w:r>
      <w:r w:rsidRPr="00AE335B">
        <w:t>1.</w:t>
      </w:r>
      <w:r w:rsidR="00F419C9">
        <w:t xml:space="preserve"> </w:t>
      </w:r>
      <w:r w:rsidRPr="00AE335B">
        <w:t>Spory</w:t>
      </w:r>
      <w:r w:rsidR="003D7D02" w:rsidRPr="00AE335B">
        <w:t xml:space="preserve"> w</w:t>
      </w:r>
      <w:r w:rsidR="00F419C9">
        <w:t xml:space="preserve"> </w:t>
      </w:r>
      <w:r w:rsidRPr="00AE335B">
        <w:t>sprawach,</w:t>
      </w:r>
      <w:r w:rsidR="003D7D02" w:rsidRPr="00AE335B">
        <w:t xml:space="preserve"> o</w:t>
      </w:r>
      <w:r w:rsidR="00F419C9">
        <w:t xml:space="preserve"> </w:t>
      </w:r>
      <w:r w:rsidRPr="00AE335B">
        <w:t>których mowa</w:t>
      </w:r>
      <w:r w:rsidR="00053EAC" w:rsidRPr="00AE335B">
        <w:t xml:space="preserve"> w</w:t>
      </w:r>
      <w:r w:rsidR="00F419C9">
        <w:t xml:space="preserve"> </w:t>
      </w:r>
      <w:r w:rsidR="00053EAC">
        <w:t>art.</w:t>
      </w:r>
      <w:r w:rsidR="00F419C9">
        <w:t xml:space="preserve"> </w:t>
      </w:r>
      <w:r w:rsidRPr="00AE335B">
        <w:t>25a</w:t>
      </w:r>
      <w:r w:rsidR="00053EAC" w:rsidRPr="00AE335B">
        <w:t xml:space="preserve"> i</w:t>
      </w:r>
      <w:r w:rsidR="00F419C9">
        <w:t xml:space="preserve"> </w:t>
      </w:r>
      <w:r w:rsidR="00053EAC">
        <w:t>art.</w:t>
      </w:r>
      <w:r w:rsidR="00F419C9">
        <w:t xml:space="preserve"> </w:t>
      </w:r>
      <w:r w:rsidRPr="00AE335B">
        <w:t>25b, między operatorem sieci</w:t>
      </w:r>
      <w:r w:rsidR="003D7D02" w:rsidRPr="00AE335B">
        <w:t xml:space="preserve"> a</w:t>
      </w:r>
      <w:r w:rsidR="00F419C9">
        <w:t xml:space="preserve"> </w:t>
      </w:r>
      <w:r w:rsidRPr="00AE335B">
        <w:t>przedsiębiorcą telekomunikacyjnym wnioskującym</w:t>
      </w:r>
      <w:r w:rsidR="003D7D02" w:rsidRPr="00AE335B">
        <w:t xml:space="preserve"> o</w:t>
      </w:r>
      <w:r w:rsidR="00F419C9">
        <w:t xml:space="preserve"> </w:t>
      </w:r>
      <w:r w:rsidRPr="00AE335B">
        <w:t>udostępnienie informacji,</w:t>
      </w:r>
      <w:r w:rsidR="003D7D02" w:rsidRPr="00AE335B">
        <w:t xml:space="preserve"> o</w:t>
      </w:r>
      <w:r w:rsidR="00F419C9">
        <w:t xml:space="preserve"> </w:t>
      </w:r>
      <w:r w:rsidRPr="00AE335B">
        <w:t>których mowa</w:t>
      </w:r>
      <w:r w:rsidR="00053EAC" w:rsidRPr="00AE335B">
        <w:t xml:space="preserve"> w</w:t>
      </w:r>
      <w:r w:rsidR="00F419C9">
        <w:t xml:space="preserve"> </w:t>
      </w:r>
      <w:r w:rsidR="00053EAC">
        <w:t>art.</w:t>
      </w:r>
      <w:r w:rsidR="00F419C9">
        <w:t xml:space="preserve"> </w:t>
      </w:r>
      <w:r w:rsidRPr="00AE335B">
        <w:t>25a</w:t>
      </w:r>
      <w:r w:rsidR="00053EAC">
        <w:t xml:space="preserve"> ust.</w:t>
      </w:r>
      <w:r w:rsidR="00F419C9">
        <w:t xml:space="preserve"> </w:t>
      </w:r>
      <w:r w:rsidR="00053EAC" w:rsidRPr="00AE335B">
        <w:t>1</w:t>
      </w:r>
      <w:r w:rsidR="00111828">
        <w:t>,</w:t>
      </w:r>
      <w:r w:rsidR="00053EAC">
        <w:t xml:space="preserve"> lub</w:t>
      </w:r>
      <w:r w:rsidR="003D7D02" w:rsidRPr="00AE335B">
        <w:t xml:space="preserve"> o</w:t>
      </w:r>
      <w:r w:rsidR="00F419C9">
        <w:t xml:space="preserve"> </w:t>
      </w:r>
      <w:r w:rsidRPr="00AE335B">
        <w:t>umożliwienie inspekcji,</w:t>
      </w:r>
      <w:r w:rsidR="003D7D02" w:rsidRPr="00AE335B">
        <w:t xml:space="preserve"> o</w:t>
      </w:r>
      <w:r w:rsidR="00F419C9">
        <w:t xml:space="preserve"> </w:t>
      </w:r>
      <w:r w:rsidRPr="00AE335B">
        <w:t>której mowa</w:t>
      </w:r>
      <w:r w:rsidR="00053EAC" w:rsidRPr="00AE335B">
        <w:t xml:space="preserve"> w</w:t>
      </w:r>
      <w:r w:rsidR="00F419C9">
        <w:t xml:space="preserve"> </w:t>
      </w:r>
      <w:r w:rsidR="00053EAC">
        <w:t>art.</w:t>
      </w:r>
      <w:r w:rsidR="00F419C9">
        <w:t xml:space="preserve"> </w:t>
      </w:r>
      <w:r w:rsidRPr="00AE335B">
        <w:t>25b</w:t>
      </w:r>
      <w:r w:rsidR="00053EAC">
        <w:t xml:space="preserve"> ust.</w:t>
      </w:r>
      <w:r w:rsidR="00F419C9">
        <w:t xml:space="preserve"> </w:t>
      </w:r>
      <w:r w:rsidRPr="00AE335B">
        <w:t>1, rozstrzyga Prezes UKE,</w:t>
      </w:r>
      <w:r w:rsidR="003D7D02" w:rsidRPr="00AE335B">
        <w:t xml:space="preserve"> w</w:t>
      </w:r>
      <w:r w:rsidR="00F419C9">
        <w:t xml:space="preserve"> </w:t>
      </w:r>
      <w:r w:rsidRPr="00AE335B">
        <w:t>drodze decyzji, na wniosek jednej ze stron.</w:t>
      </w:r>
    </w:p>
    <w:p w:rsidR="00AE335B" w:rsidRPr="00AE335B" w:rsidRDefault="00AE335B" w:rsidP="00AE335B">
      <w:pPr>
        <w:pStyle w:val="ZUSTzmustartykuempunktem"/>
      </w:pPr>
      <w:r w:rsidRPr="00AE335B">
        <w:t>2.</w:t>
      </w:r>
      <w:r w:rsidR="00F419C9">
        <w:t xml:space="preserve"> </w:t>
      </w:r>
      <w:r w:rsidRPr="00AE335B">
        <w:t>Prezes UKE wydaje decyzję,</w:t>
      </w:r>
      <w:r w:rsidR="003D7D02" w:rsidRPr="00AE335B">
        <w:t xml:space="preserve"> o</w:t>
      </w:r>
      <w:r w:rsidR="00F419C9">
        <w:t xml:space="preserve"> </w:t>
      </w:r>
      <w:r w:rsidRPr="00AE335B">
        <w:t>której mowa</w:t>
      </w:r>
      <w:r w:rsidR="00053EAC" w:rsidRPr="00AE335B">
        <w:t xml:space="preserve"> w</w:t>
      </w:r>
      <w:r w:rsidR="00F419C9">
        <w:t xml:space="preserve"> </w:t>
      </w:r>
      <w:r w:rsidR="00053EAC">
        <w:t>ust.</w:t>
      </w:r>
      <w:r w:rsidR="00F419C9">
        <w:t xml:space="preserve"> </w:t>
      </w:r>
      <w:r w:rsidRPr="00AE335B">
        <w:t>1, niezwłocznie, nie później jednak niż</w:t>
      </w:r>
      <w:r w:rsidR="003D7D02" w:rsidRPr="00AE335B">
        <w:t xml:space="preserve"> w</w:t>
      </w:r>
      <w:r w:rsidR="00F419C9">
        <w:t xml:space="preserve"> </w:t>
      </w:r>
      <w:r w:rsidRPr="00AE335B">
        <w:t>terminie 6</w:t>
      </w:r>
      <w:r w:rsidR="003D7D02" w:rsidRPr="00AE335B">
        <w:t>0</w:t>
      </w:r>
      <w:r w:rsidR="00F419C9">
        <w:t xml:space="preserve"> </w:t>
      </w:r>
      <w:r w:rsidRPr="00AE335B">
        <w:t>dni od dnia złożenia wniosku</w:t>
      </w:r>
      <w:r w:rsidR="003D7D02" w:rsidRPr="00AE335B">
        <w:t xml:space="preserve"> o</w:t>
      </w:r>
      <w:r w:rsidR="00F419C9">
        <w:t xml:space="preserve"> </w:t>
      </w:r>
      <w:r w:rsidRPr="00AE335B">
        <w:t>jej wydanie, kierując się niedyskryminacyjnymi</w:t>
      </w:r>
      <w:r w:rsidR="003D7D02" w:rsidRPr="00AE335B">
        <w:t xml:space="preserve"> i</w:t>
      </w:r>
      <w:r w:rsidR="00F419C9">
        <w:t xml:space="preserve"> </w:t>
      </w:r>
      <w:r w:rsidRPr="00AE335B">
        <w:t>proporcjonalnymi kryteriami.</w:t>
      </w:r>
      <w:r w:rsidR="00053EAC">
        <w:t>”</w:t>
      </w:r>
      <w:r w:rsidRPr="00AE335B">
        <w:t>;</w:t>
      </w:r>
    </w:p>
    <w:p w:rsidR="00AE335B" w:rsidRPr="00AE335B" w:rsidRDefault="00AE335B" w:rsidP="00FE3DE1">
      <w:pPr>
        <w:pStyle w:val="PKTpunkt"/>
        <w:keepNext/>
      </w:pPr>
      <w:r w:rsidRPr="00AE335B">
        <w:t>12)</w:t>
      </w:r>
      <w:r>
        <w:tab/>
      </w:r>
      <w:r w:rsidRPr="00AE335B">
        <w:t>w</w:t>
      </w:r>
      <w:r w:rsidR="00053EAC">
        <w:t xml:space="preserve"> art.</w:t>
      </w:r>
      <w:r w:rsidR="00F419C9">
        <w:t xml:space="preserve"> </w:t>
      </w:r>
      <w:r w:rsidRPr="00AE335B">
        <w:t>2</w:t>
      </w:r>
      <w:r w:rsidR="00053EAC" w:rsidRPr="00AE335B">
        <w:t>6</w:t>
      </w:r>
      <w:r w:rsidR="00053EAC">
        <w:t xml:space="preserve"> w</w:t>
      </w:r>
      <w:r w:rsidR="00F419C9">
        <w:t xml:space="preserve"> </w:t>
      </w:r>
      <w:r w:rsidR="00053EAC">
        <w:t>ust.</w:t>
      </w:r>
      <w:r w:rsidR="00F419C9">
        <w:t xml:space="preserve"> </w:t>
      </w:r>
      <w:r w:rsidR="003D7D02" w:rsidRPr="00AE335B">
        <w:t>1</w:t>
      </w:r>
      <w:r w:rsidR="00F419C9">
        <w:t xml:space="preserve"> </w:t>
      </w:r>
      <w:r w:rsidRPr="00AE335B">
        <w:t>wprowadzenie do wyliczenia otrzymuje brzmienie:</w:t>
      </w:r>
    </w:p>
    <w:p w:rsidR="00AE335B" w:rsidRPr="00AE335B" w:rsidRDefault="00053EAC" w:rsidP="009D6C0F">
      <w:pPr>
        <w:pStyle w:val="ZFRAGzmfragmentunpzdaniaartykuempunktem"/>
      </w:pPr>
      <w:r>
        <w:t>„</w:t>
      </w:r>
      <w:r w:rsidR="00AE335B" w:rsidRPr="00AE335B">
        <w:t>Działalność,</w:t>
      </w:r>
      <w:r w:rsidR="003D7D02" w:rsidRPr="00AE335B">
        <w:t xml:space="preserve"> o</w:t>
      </w:r>
      <w:r w:rsidR="00F419C9">
        <w:t xml:space="preserve"> </w:t>
      </w:r>
      <w:r w:rsidR="00AE335B" w:rsidRPr="00AE335B">
        <w:t>której mowa</w:t>
      </w:r>
      <w:r w:rsidRPr="00AE335B">
        <w:t xml:space="preserve"> w</w:t>
      </w:r>
      <w:r w:rsidR="00F419C9">
        <w:t xml:space="preserve"> </w:t>
      </w:r>
      <w:r>
        <w:t>art.</w:t>
      </w:r>
      <w:r w:rsidR="00F419C9">
        <w:t xml:space="preserve"> </w:t>
      </w:r>
      <w:r w:rsidR="00AE335B" w:rsidRPr="00AE335B">
        <w:t>1</w:t>
      </w:r>
      <w:r w:rsidRPr="00AE335B">
        <w:t>6</w:t>
      </w:r>
      <w:r>
        <w:t xml:space="preserve"> ust.</w:t>
      </w:r>
      <w:r w:rsidR="00F419C9">
        <w:t xml:space="preserve"> </w:t>
      </w:r>
      <w:r w:rsidR="00AE335B" w:rsidRPr="00AE335B">
        <w:t>1, nie może:</w:t>
      </w:r>
      <w:r>
        <w:t>”</w:t>
      </w:r>
      <w:r w:rsidR="00AE335B" w:rsidRPr="00AE335B">
        <w:t>;</w:t>
      </w:r>
    </w:p>
    <w:p w:rsidR="00AE335B" w:rsidRPr="00AE335B" w:rsidRDefault="00AE335B" w:rsidP="00FE3DE1">
      <w:pPr>
        <w:pStyle w:val="PKTpunkt"/>
        <w:keepNext/>
      </w:pPr>
      <w:r w:rsidRPr="00AE335B">
        <w:lastRenderedPageBreak/>
        <w:t>13)</w:t>
      </w:r>
      <w:r w:rsidR="00C416EF">
        <w:tab/>
      </w:r>
      <w:r w:rsidRPr="00AE335B">
        <w:t>art. 2</w:t>
      </w:r>
      <w:r w:rsidR="003D7D02" w:rsidRPr="00AE335B">
        <w:t>7</w:t>
      </w:r>
      <w:r w:rsidR="00F419C9">
        <w:t xml:space="preserve"> </w:t>
      </w:r>
      <w:r w:rsidRPr="00AE335B">
        <w:t>otrzymuje brzmienie:</w:t>
      </w:r>
    </w:p>
    <w:p w:rsidR="00AE335B" w:rsidRPr="00AE335B" w:rsidRDefault="00053EAC" w:rsidP="00DB6639">
      <w:pPr>
        <w:pStyle w:val="ZARTzmartartykuempunktem"/>
        <w:keepNext/>
      </w:pPr>
      <w:r>
        <w:t>„</w:t>
      </w:r>
      <w:r w:rsidR="00AE335B" w:rsidRPr="00AE335B">
        <w:t>Art.</w:t>
      </w:r>
      <w:r w:rsidR="00F419C9">
        <w:t xml:space="preserve"> </w:t>
      </w:r>
      <w:r w:rsidR="00AE335B" w:rsidRPr="00AE335B">
        <w:t>27.</w:t>
      </w:r>
      <w:r w:rsidR="00F419C9">
        <w:t xml:space="preserve"> </w:t>
      </w:r>
      <w:r w:rsidR="00AE335B" w:rsidRPr="00AE335B">
        <w:t>1. Podmiot, który:</w:t>
      </w:r>
    </w:p>
    <w:p w:rsidR="00AE335B" w:rsidRPr="00AE335B" w:rsidRDefault="009D6C0F">
      <w:pPr>
        <w:pStyle w:val="ZPKTzmpktartykuempunktem"/>
        <w:keepNext/>
      </w:pPr>
      <w:r>
        <w:t>1)</w:t>
      </w:r>
      <w:r>
        <w:tab/>
      </w:r>
      <w:r w:rsidR="00AE335B" w:rsidRPr="00AE335B">
        <w:t>wykorzystał środki publiczne</w:t>
      </w:r>
      <w:r w:rsidR="003D7D02" w:rsidRPr="00AE335B">
        <w:t xml:space="preserve"> w</w:t>
      </w:r>
      <w:r w:rsidR="00F419C9">
        <w:t xml:space="preserve"> </w:t>
      </w:r>
      <w:r w:rsidR="00AE335B" w:rsidRPr="00AE335B">
        <w:t>rozumieniu przepisów ustawy</w:t>
      </w:r>
      <w:r w:rsidR="003D7D02" w:rsidRPr="00AE335B">
        <w:t xml:space="preserve"> z</w:t>
      </w:r>
      <w:r w:rsidR="00F419C9">
        <w:t xml:space="preserve"> </w:t>
      </w:r>
      <w:r w:rsidR="00AE335B" w:rsidRPr="00AE335B">
        <w:t>dnia 2</w:t>
      </w:r>
      <w:r w:rsidR="003D7D02" w:rsidRPr="00AE335B">
        <w:t>7</w:t>
      </w:r>
      <w:r w:rsidR="00F419C9">
        <w:t xml:space="preserve"> </w:t>
      </w:r>
      <w:r w:rsidR="00AE335B" w:rsidRPr="00AE335B">
        <w:t>sierpnia 200</w:t>
      </w:r>
      <w:r w:rsidR="003D7D02" w:rsidRPr="00AE335B">
        <w:t>9</w:t>
      </w:r>
      <w:r w:rsidR="00F419C9">
        <w:t xml:space="preserve"> </w:t>
      </w:r>
      <w:r w:rsidR="00AE335B" w:rsidRPr="00AE335B">
        <w:t>r.</w:t>
      </w:r>
      <w:r w:rsidR="003D7D02" w:rsidRPr="00AE335B">
        <w:t xml:space="preserve"> o</w:t>
      </w:r>
      <w:r w:rsidR="00F419C9">
        <w:t xml:space="preserve"> </w:t>
      </w:r>
      <w:r w:rsidR="00AE335B" w:rsidRPr="00AE335B">
        <w:t>finansach publicznych do:</w:t>
      </w:r>
    </w:p>
    <w:p w:rsidR="00AE335B" w:rsidRPr="00AE335B" w:rsidRDefault="009D6C0F" w:rsidP="009D6C0F">
      <w:pPr>
        <w:pStyle w:val="ZLITwPKTzmlitwpktartykuempunktem"/>
      </w:pPr>
      <w:r>
        <w:t>a)</w:t>
      </w:r>
      <w:r>
        <w:tab/>
      </w:r>
      <w:r w:rsidR="00AE335B" w:rsidRPr="00AE335B">
        <w:t>budowy, przebudowy lub remontu infrastruktury lub sieci telekomunikacyjnej, lub</w:t>
      </w:r>
    </w:p>
    <w:p w:rsidR="00AE335B" w:rsidRPr="00AE335B" w:rsidRDefault="009D6C0F" w:rsidP="009D6C0F">
      <w:pPr>
        <w:pStyle w:val="ZLITwPKTzmlitwpktartykuempunktem"/>
      </w:pPr>
      <w:r>
        <w:t>b)</w:t>
      </w:r>
      <w:r>
        <w:tab/>
      </w:r>
      <w:r w:rsidR="00AE335B" w:rsidRPr="00AE335B">
        <w:t>nabycia praw do infrastruktury lub sieci telekomunikacyjnej,</w:t>
      </w:r>
    </w:p>
    <w:p w:rsidR="00AE335B" w:rsidRPr="00AE335B" w:rsidRDefault="009D6C0F" w:rsidP="00DB6639">
      <w:pPr>
        <w:pStyle w:val="ZPKTzmpktartykuempunktem"/>
        <w:keepNext/>
      </w:pPr>
      <w:r>
        <w:t>2)</w:t>
      </w:r>
      <w:r>
        <w:tab/>
      </w:r>
      <w:r w:rsidR="00AE335B" w:rsidRPr="00AE335B">
        <w:t>nabył prawa do infrastruktury lub sieci telekomunikacyjnej</w:t>
      </w:r>
      <w:r w:rsidR="00A975E4">
        <w:t>,</w:t>
      </w:r>
      <w:r w:rsidR="00053EAC">
        <w:t xml:space="preserve"> o</w:t>
      </w:r>
      <w:r w:rsidR="00F419C9">
        <w:t xml:space="preserve"> </w:t>
      </w:r>
      <w:r w:rsidR="00A975E4">
        <w:t>których mowa</w:t>
      </w:r>
      <w:r w:rsidR="00053EAC">
        <w:t xml:space="preserve"> w</w:t>
      </w:r>
      <w:r w:rsidR="00F419C9">
        <w:t> </w:t>
      </w:r>
      <w:r w:rsidR="00053EAC">
        <w:t>pkt</w:t>
      </w:r>
      <w:r w:rsidR="00F419C9">
        <w:t> </w:t>
      </w:r>
      <w:r w:rsidR="00053EAC">
        <w:t>1 lit.</w:t>
      </w:r>
      <w:r w:rsidR="00F419C9">
        <w:t xml:space="preserve"> </w:t>
      </w:r>
      <w:r w:rsidR="00A975E4">
        <w:t>a</w:t>
      </w:r>
    </w:p>
    <w:p w:rsidR="00AE335B" w:rsidRPr="00AE335B" w:rsidRDefault="00060173" w:rsidP="009D6C0F">
      <w:pPr>
        <w:pStyle w:val="ZCZWSPPKTzmczciwsppktartykuempunktem"/>
      </w:pPr>
      <w:r>
        <w:t>–</w:t>
      </w:r>
      <w:r w:rsidR="00F419C9">
        <w:t xml:space="preserve"> </w:t>
      </w:r>
      <w:r w:rsidR="00AE335B" w:rsidRPr="00AE335B">
        <w:t>zapewnia dostęp do takiej infrastruktury</w:t>
      </w:r>
      <w:r w:rsidR="003D7D02" w:rsidRPr="00AE335B">
        <w:t xml:space="preserve"> </w:t>
      </w:r>
      <w:r w:rsidR="00111828">
        <w:t>lub</w:t>
      </w:r>
      <w:r w:rsidR="00F419C9">
        <w:t xml:space="preserve"> </w:t>
      </w:r>
      <w:r w:rsidR="00AE335B" w:rsidRPr="00AE335B">
        <w:t>sieci przedsiębiorcom telekomunikacyjnym, jeżeli obowiązek</w:t>
      </w:r>
      <w:r w:rsidR="00111828">
        <w:t xml:space="preserve"> ten</w:t>
      </w:r>
      <w:r w:rsidR="00AE335B" w:rsidRPr="00AE335B">
        <w:t xml:space="preserve"> wynika</w:t>
      </w:r>
      <w:r w:rsidR="003D7D02" w:rsidRPr="00AE335B">
        <w:t xml:space="preserve"> z</w:t>
      </w:r>
      <w:r w:rsidR="00F419C9">
        <w:t xml:space="preserve"> </w:t>
      </w:r>
      <w:r w:rsidR="00AE335B" w:rsidRPr="00AE335B">
        <w:t>przepisów prawa, decyzji, umów lub innych aktów, na podstawie których nastąpiło finansowanie ze środków publicznych tej budowy, przebudowy, tego remontu lub nabycia praw.</w:t>
      </w:r>
    </w:p>
    <w:p w:rsidR="00AE335B" w:rsidRPr="00AE335B" w:rsidRDefault="00AE335B" w:rsidP="00AE335B">
      <w:pPr>
        <w:pStyle w:val="ZUSTzmustartykuempunktem"/>
      </w:pPr>
      <w:r w:rsidRPr="00AE335B">
        <w:t>2.</w:t>
      </w:r>
      <w:r w:rsidR="00F419C9">
        <w:t xml:space="preserve"> </w:t>
      </w:r>
      <w:r w:rsidRPr="00AE335B">
        <w:t>Warunki dostępu,</w:t>
      </w:r>
      <w:r w:rsidR="00DC7D4B">
        <w:t xml:space="preserve"> </w:t>
      </w:r>
      <w:r w:rsidR="003D7D02" w:rsidRPr="00AE335B">
        <w:t>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1,</w:t>
      </w:r>
      <w:r w:rsidR="003D7D02" w:rsidRPr="00AE335B">
        <w:t xml:space="preserve"> w</w:t>
      </w:r>
      <w:r w:rsidR="00F419C9">
        <w:t xml:space="preserve"> </w:t>
      </w:r>
      <w:r w:rsidRPr="00AE335B">
        <w:t>tym techniczne, eksploatacyjne</w:t>
      </w:r>
      <w:r w:rsidR="003D7D02" w:rsidRPr="00AE335B">
        <w:t xml:space="preserve"> i</w:t>
      </w:r>
      <w:r w:rsidR="00F419C9">
        <w:t> </w:t>
      </w:r>
      <w:r w:rsidRPr="00AE335B">
        <w:t>finansowe warunki współpracy, strony ustalają</w:t>
      </w:r>
      <w:r w:rsidR="003D7D02" w:rsidRPr="00AE335B">
        <w:t xml:space="preserve"> w</w:t>
      </w:r>
      <w:r w:rsidR="00F419C9">
        <w:t xml:space="preserve"> </w:t>
      </w:r>
      <w:r w:rsidRPr="00AE335B">
        <w:t>umowie</w:t>
      </w:r>
      <w:r w:rsidR="003D7D02" w:rsidRPr="00AE335B">
        <w:t xml:space="preserve"> o</w:t>
      </w:r>
      <w:r w:rsidR="00F419C9">
        <w:t xml:space="preserve"> </w:t>
      </w:r>
      <w:r w:rsidRPr="00AE335B">
        <w:t>dostępie do infrastruktury lub sieci telekomunikacyjnej zawartej na piśmie pod rygorem nieważności.</w:t>
      </w:r>
    </w:p>
    <w:p w:rsidR="00AE335B" w:rsidRPr="00AE335B" w:rsidRDefault="00AE335B" w:rsidP="00AE335B">
      <w:pPr>
        <w:pStyle w:val="ZUSTzmustartykuempunktem"/>
      </w:pPr>
      <w:r w:rsidRPr="00AE335B">
        <w:t>3.</w:t>
      </w:r>
      <w:r w:rsidR="00F419C9">
        <w:t xml:space="preserve"> </w:t>
      </w:r>
      <w:r w:rsidRPr="00AE335B">
        <w:t>Podmiot,</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1, jest obowiązany prowadzić negocjacje</w:t>
      </w:r>
      <w:r w:rsidR="003D7D02" w:rsidRPr="00AE335B">
        <w:t xml:space="preserve"> w</w:t>
      </w:r>
      <w:r w:rsidR="00F419C9">
        <w:t> </w:t>
      </w:r>
      <w:r w:rsidRPr="00AE335B">
        <w:t>sprawie zawarcia umowy</w:t>
      </w:r>
      <w:r w:rsidR="003D7D02" w:rsidRPr="00AE335B">
        <w:t xml:space="preserve"> o</w:t>
      </w:r>
      <w:r w:rsidR="00F419C9">
        <w:t xml:space="preserve"> </w:t>
      </w:r>
      <w:r w:rsidRPr="00AE335B">
        <w:t>dostępie do infrastruktury lub sieci telekomunikacyjnej na wniosek przedsiębiorcy telekomunikacyjnego.</w:t>
      </w:r>
    </w:p>
    <w:p w:rsidR="00AE335B" w:rsidRPr="00AE335B" w:rsidRDefault="00AE335B" w:rsidP="00AE335B">
      <w:pPr>
        <w:pStyle w:val="ZUSTzmustartykuempunktem"/>
      </w:pPr>
      <w:r w:rsidRPr="00AE335B">
        <w:t>4.</w:t>
      </w:r>
      <w:r w:rsidR="00F419C9">
        <w:t xml:space="preserve"> </w:t>
      </w:r>
      <w:r w:rsidRPr="00AE335B">
        <w:t>Dostęp,</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1, jest odpłatny, chyba że strony umowy postanowią inaczej.</w:t>
      </w:r>
    </w:p>
    <w:p w:rsidR="00AE335B" w:rsidRPr="00AE335B" w:rsidRDefault="00AE335B" w:rsidP="00AE335B">
      <w:pPr>
        <w:pStyle w:val="ZUSTzmustartykuempunktem"/>
      </w:pPr>
      <w:r w:rsidRPr="00AE335B">
        <w:t>5.</w:t>
      </w:r>
      <w:r w:rsidR="00F419C9">
        <w:t xml:space="preserve"> </w:t>
      </w:r>
      <w:r w:rsidR="003D7D02" w:rsidRPr="00AE335B">
        <w:t>W</w:t>
      </w:r>
      <w:r w:rsidR="00F419C9">
        <w:t xml:space="preserve"> </w:t>
      </w:r>
      <w:r w:rsidRPr="00AE335B">
        <w:t>przypadku niepodjęcia negocjacji</w:t>
      </w:r>
      <w:r w:rsidR="003D7D02" w:rsidRPr="00AE335B">
        <w:t xml:space="preserve"> w</w:t>
      </w:r>
      <w:r w:rsidR="00F419C9">
        <w:t xml:space="preserve"> </w:t>
      </w:r>
      <w:r w:rsidRPr="00AE335B">
        <w:t>sprawie zawarcia umowy</w:t>
      </w:r>
      <w:r w:rsidR="003D7D02" w:rsidRPr="00AE335B">
        <w:t xml:space="preserve"> o</w:t>
      </w:r>
      <w:r w:rsidR="00F419C9">
        <w:t xml:space="preserve"> </w:t>
      </w:r>
      <w:r w:rsidRPr="00AE335B">
        <w:t>dostępie,</w:t>
      </w:r>
      <w:r w:rsidR="003D7D02" w:rsidRPr="00AE335B">
        <w:t xml:space="preserve"> o</w:t>
      </w:r>
      <w:r w:rsidR="00F419C9">
        <w:t> </w:t>
      </w:r>
      <w:r w:rsidRPr="00AE335B">
        <w:t>którym mowa</w:t>
      </w:r>
      <w:r w:rsidR="00053EAC" w:rsidRPr="00AE335B">
        <w:t xml:space="preserve"> w</w:t>
      </w:r>
      <w:r w:rsidR="00F419C9">
        <w:t xml:space="preserve"> </w:t>
      </w:r>
      <w:r w:rsidR="00053EAC">
        <w:t>ust.</w:t>
      </w:r>
      <w:r w:rsidR="00F419C9">
        <w:t xml:space="preserve"> </w:t>
      </w:r>
      <w:r w:rsidRPr="00AE335B">
        <w:t>1, odmowy udzielenia tego dostępu lub niezawarcia umowy</w:t>
      </w:r>
      <w:r w:rsidR="003D7D02" w:rsidRPr="00AE335B">
        <w:t xml:space="preserve"> o</w:t>
      </w:r>
      <w:r w:rsidR="00F419C9">
        <w:t> </w:t>
      </w:r>
      <w:r w:rsidRPr="00AE335B">
        <w:t>dostępie</w:t>
      </w:r>
      <w:r w:rsidR="003D7D02" w:rsidRPr="00AE335B">
        <w:t xml:space="preserve"> w</w:t>
      </w:r>
      <w:r w:rsidR="00F419C9">
        <w:t xml:space="preserve"> </w:t>
      </w:r>
      <w:r w:rsidRPr="00AE335B">
        <w:t>terminie 6</w:t>
      </w:r>
      <w:r w:rsidR="003D7D02" w:rsidRPr="00AE335B">
        <w:t>0</w:t>
      </w:r>
      <w:r w:rsidR="00F419C9">
        <w:t xml:space="preserve"> </w:t>
      </w:r>
      <w:r w:rsidRPr="00AE335B">
        <w:t>dni od dnia złożenia wniosku</w:t>
      </w:r>
      <w:r w:rsidR="003D7D02" w:rsidRPr="00AE335B">
        <w:t xml:space="preserve"> w</w:t>
      </w:r>
      <w:r w:rsidR="00F419C9">
        <w:t xml:space="preserve"> </w:t>
      </w:r>
      <w:r w:rsidRPr="00AE335B">
        <w:t>tej sprawie, każda ze stron może zwrócić się do Prezesa UKE</w:t>
      </w:r>
      <w:r w:rsidR="003D7D02" w:rsidRPr="00AE335B">
        <w:t xml:space="preserve"> z</w:t>
      </w:r>
      <w:r w:rsidR="00F419C9">
        <w:t xml:space="preserve"> </w:t>
      </w:r>
      <w:r w:rsidRPr="00AE335B">
        <w:t>wnioskiem</w:t>
      </w:r>
      <w:r w:rsidR="003D7D02" w:rsidRPr="00AE335B">
        <w:t xml:space="preserve"> o</w:t>
      </w:r>
      <w:r w:rsidR="00F419C9">
        <w:t xml:space="preserve"> </w:t>
      </w:r>
      <w:r w:rsidRPr="00AE335B">
        <w:t>wydanie decyzji</w:t>
      </w:r>
      <w:r w:rsidR="003D7D02" w:rsidRPr="00AE335B">
        <w:t xml:space="preserve"> w</w:t>
      </w:r>
      <w:r w:rsidR="00F419C9">
        <w:t xml:space="preserve"> </w:t>
      </w:r>
      <w:r w:rsidRPr="00AE335B">
        <w:t>sprawie dostępu do infrastruktury lub sieci telekomunikacyjnej.</w:t>
      </w:r>
    </w:p>
    <w:p w:rsidR="00AE335B" w:rsidRPr="00AE335B" w:rsidRDefault="00AE335B" w:rsidP="00DB6639">
      <w:pPr>
        <w:pStyle w:val="ZUSTzmustartykuempunktem"/>
        <w:keepNext/>
      </w:pPr>
      <w:r w:rsidRPr="00AE335B">
        <w:t>6.</w:t>
      </w:r>
      <w:r w:rsidR="00F419C9">
        <w:t xml:space="preserve"> </w:t>
      </w:r>
      <w:r w:rsidRPr="00AE335B">
        <w:t>Prezes UKE wydaje decyzję</w:t>
      </w:r>
      <w:r w:rsidR="003D7D02" w:rsidRPr="00AE335B">
        <w:t xml:space="preserve"> w</w:t>
      </w:r>
      <w:r w:rsidR="00F419C9">
        <w:t xml:space="preserve"> </w:t>
      </w:r>
      <w:r w:rsidRPr="00AE335B">
        <w:t>sprawie dostępu,</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1,</w:t>
      </w:r>
      <w:r w:rsidR="003D7D02" w:rsidRPr="00AE335B">
        <w:t xml:space="preserve"> w</w:t>
      </w:r>
      <w:r w:rsidR="00F419C9">
        <w:t> </w:t>
      </w:r>
      <w:r w:rsidRPr="00AE335B">
        <w:t>terminie 6</w:t>
      </w:r>
      <w:r w:rsidR="003D7D02" w:rsidRPr="00AE335B">
        <w:t>0</w:t>
      </w:r>
      <w:r w:rsidR="00F419C9">
        <w:t xml:space="preserve"> </w:t>
      </w:r>
      <w:r w:rsidRPr="00AE335B">
        <w:t>dni od dnia złożenia wniosku</w:t>
      </w:r>
      <w:r w:rsidR="003D7D02" w:rsidRPr="00AE335B">
        <w:t xml:space="preserve"> o</w:t>
      </w:r>
      <w:r w:rsidR="00F419C9">
        <w:t xml:space="preserve"> </w:t>
      </w:r>
      <w:r w:rsidRPr="00AE335B">
        <w:t>jej wydanie, biorąc pod uwagę</w:t>
      </w:r>
      <w:r w:rsidR="003D7D02" w:rsidRPr="00AE335B">
        <w:t xml:space="preserve"> w</w:t>
      </w:r>
      <w:r w:rsidR="00F419C9">
        <w:t> </w:t>
      </w:r>
      <w:r w:rsidRPr="00AE335B">
        <w:t>szczególności:</w:t>
      </w:r>
    </w:p>
    <w:p w:rsidR="00AE335B" w:rsidRPr="00AE335B" w:rsidRDefault="00AE335B" w:rsidP="00AE335B">
      <w:pPr>
        <w:pStyle w:val="ZPKTzmpktartykuempunktem"/>
      </w:pPr>
      <w:r w:rsidRPr="00AE335B">
        <w:t>1)</w:t>
      </w:r>
      <w:r>
        <w:tab/>
      </w:r>
      <w:r w:rsidRPr="00AE335B">
        <w:t>konieczność zapewnienia niedyskryminacyjnych</w:t>
      </w:r>
      <w:r w:rsidR="003D7D02" w:rsidRPr="00AE335B">
        <w:t xml:space="preserve"> i</w:t>
      </w:r>
      <w:r w:rsidR="00F419C9">
        <w:t xml:space="preserve"> </w:t>
      </w:r>
      <w:r w:rsidRPr="00AE335B">
        <w:t>proporcjonalnych warunków dostępu;</w:t>
      </w:r>
    </w:p>
    <w:p w:rsidR="00AE335B" w:rsidRPr="00AE335B" w:rsidRDefault="00AE335B" w:rsidP="00AE335B">
      <w:pPr>
        <w:pStyle w:val="ZPKTzmpktartykuempunktem"/>
      </w:pPr>
      <w:r w:rsidRPr="00AE335B">
        <w:t>2)</w:t>
      </w:r>
      <w:r>
        <w:tab/>
      </w:r>
      <w:r w:rsidRPr="00AE335B">
        <w:t>zasady zapewnienia dostępu określone</w:t>
      </w:r>
      <w:r w:rsidR="003D7D02" w:rsidRPr="00AE335B">
        <w:t xml:space="preserve"> w</w:t>
      </w:r>
      <w:r w:rsidR="00F419C9">
        <w:t xml:space="preserve"> </w:t>
      </w:r>
      <w:r w:rsidRPr="00AE335B">
        <w:t xml:space="preserve">przepisach prawa, decyzjach, umowach lub innych aktach, na podstawie których nastąpiło finansowanie ze środków </w:t>
      </w:r>
      <w:r w:rsidRPr="00AE335B">
        <w:lastRenderedPageBreak/>
        <w:t>publicznych budowy, przebudowy</w:t>
      </w:r>
      <w:r w:rsidR="00931E35">
        <w:t xml:space="preserve"> lub</w:t>
      </w:r>
      <w:r w:rsidRPr="00AE335B">
        <w:t xml:space="preserve"> remontu infrastruktury lub sieci telekomunikacyjnej</w:t>
      </w:r>
      <w:r w:rsidR="007B57AC">
        <w:t>,</w:t>
      </w:r>
      <w:r w:rsidRPr="00AE335B">
        <w:t xml:space="preserve"> lub nabycia praw do nich.</w:t>
      </w:r>
    </w:p>
    <w:p w:rsidR="00AE335B" w:rsidRPr="00AE335B" w:rsidRDefault="00AE335B" w:rsidP="00AE335B">
      <w:pPr>
        <w:pStyle w:val="ZUSTzmustartykuempunktem"/>
      </w:pPr>
      <w:r w:rsidRPr="00AE335B">
        <w:t>7.</w:t>
      </w:r>
      <w:r w:rsidR="00F419C9">
        <w:t xml:space="preserve"> </w:t>
      </w:r>
      <w:r w:rsidRPr="00AE335B">
        <w:t>Do dostępu,</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1, stosuje się odpowiednio przepisy działu</w:t>
      </w:r>
      <w:r w:rsidR="003D7D02" w:rsidRPr="00AE335B">
        <w:t xml:space="preserve"> I</w:t>
      </w:r>
      <w:r w:rsidR="00F419C9">
        <w:t xml:space="preserve"> </w:t>
      </w:r>
      <w:r w:rsidRPr="00AE335B">
        <w:t xml:space="preserve">rozdział </w:t>
      </w:r>
      <w:r w:rsidR="003D7D02" w:rsidRPr="00AE335B">
        <w:t>3</w:t>
      </w:r>
      <w:r w:rsidR="00F419C9">
        <w:t xml:space="preserve"> </w:t>
      </w:r>
      <w:r w:rsidRPr="00AE335B">
        <w:t>ustawy</w:t>
      </w:r>
      <w:r w:rsidR="003D7D02" w:rsidRPr="00AE335B">
        <w:t xml:space="preserve"> z</w:t>
      </w:r>
      <w:r w:rsidR="00F419C9">
        <w:t xml:space="preserve"> </w:t>
      </w:r>
      <w:r w:rsidRPr="00AE335B">
        <w:t>dnia 1</w:t>
      </w:r>
      <w:r w:rsidR="003D7D02" w:rsidRPr="00AE335B">
        <w:t>6</w:t>
      </w:r>
      <w:r w:rsidR="00F419C9">
        <w:t xml:space="preserve"> </w:t>
      </w:r>
      <w:r w:rsidRPr="00AE335B">
        <w:t>lipca 200</w:t>
      </w:r>
      <w:r w:rsidR="003D7D02" w:rsidRPr="00AE335B">
        <w:t>4</w:t>
      </w:r>
      <w:r w:rsidR="00F419C9">
        <w:t xml:space="preserve"> </w:t>
      </w:r>
      <w:r w:rsidRPr="00AE335B">
        <w:t xml:space="preserve">r. </w:t>
      </w:r>
      <w:r w:rsidR="00060173">
        <w:t>–</w:t>
      </w:r>
      <w:r w:rsidRPr="00AE335B">
        <w:t xml:space="preserve"> Prawo telekomunikacyjne oraz przepisy</w:t>
      </w:r>
      <w:r w:rsidR="00053EAC">
        <w:t xml:space="preserve"> art.</w:t>
      </w:r>
      <w:r w:rsidR="00F419C9">
        <w:t xml:space="preserve"> </w:t>
      </w:r>
      <w:r w:rsidRPr="00AE335B">
        <w:t>1</w:t>
      </w:r>
      <w:r w:rsidR="00053EAC" w:rsidRPr="00AE335B">
        <w:t>8</w:t>
      </w:r>
      <w:r w:rsidR="00053EAC">
        <w:t xml:space="preserve"> ust.</w:t>
      </w:r>
      <w:r w:rsidR="00F419C9">
        <w:t xml:space="preserve"> </w:t>
      </w:r>
      <w:r w:rsidR="00053EAC" w:rsidRPr="00AE335B">
        <w:t>1</w:t>
      </w:r>
      <w:r w:rsidR="00060173">
        <w:t>–</w:t>
      </w:r>
      <w:r w:rsidR="00053EAC" w:rsidRPr="00AE335B">
        <w:t>3</w:t>
      </w:r>
      <w:r w:rsidR="00053EAC">
        <w:t xml:space="preserve"> i</w:t>
      </w:r>
      <w:r w:rsidR="00F419C9">
        <w:t xml:space="preserve"> </w:t>
      </w:r>
      <w:r w:rsidR="00053EAC" w:rsidRPr="00AE335B">
        <w:t>6</w:t>
      </w:r>
      <w:r w:rsidR="00060173">
        <w:t>–</w:t>
      </w:r>
      <w:r w:rsidRPr="00AE335B">
        <w:t>8,</w:t>
      </w:r>
      <w:r w:rsidR="00053EAC">
        <w:t xml:space="preserve"> art.</w:t>
      </w:r>
      <w:r w:rsidR="00F419C9">
        <w:t xml:space="preserve"> </w:t>
      </w:r>
      <w:r w:rsidRPr="00AE335B">
        <w:t>1</w:t>
      </w:r>
      <w:r w:rsidR="00053EAC" w:rsidRPr="00AE335B">
        <w:t>9</w:t>
      </w:r>
      <w:r w:rsidR="00053EAC">
        <w:t xml:space="preserve"> ust.</w:t>
      </w:r>
      <w:r w:rsidR="00F419C9">
        <w:t xml:space="preserve"> </w:t>
      </w:r>
      <w:r w:rsidR="00053EAC" w:rsidRPr="00AE335B">
        <w:t>1</w:t>
      </w:r>
      <w:r w:rsidR="0089768D">
        <w:t xml:space="preserve"> i </w:t>
      </w:r>
      <w:r w:rsidRPr="00AE335B">
        <w:t>2,</w:t>
      </w:r>
      <w:r w:rsidR="00053EAC">
        <w:t xml:space="preserve"> art.</w:t>
      </w:r>
      <w:r w:rsidR="00F419C9">
        <w:t xml:space="preserve"> </w:t>
      </w:r>
      <w:r w:rsidRPr="00AE335B">
        <w:t>2</w:t>
      </w:r>
      <w:r w:rsidR="00053EAC" w:rsidRPr="00AE335B">
        <w:t>1</w:t>
      </w:r>
      <w:r w:rsidR="00053EAC">
        <w:t xml:space="preserve"> ust.</w:t>
      </w:r>
      <w:r w:rsidR="00F419C9">
        <w:t xml:space="preserve"> </w:t>
      </w:r>
      <w:r w:rsidR="00053EAC" w:rsidRPr="00AE335B">
        <w:t>2</w:t>
      </w:r>
      <w:r w:rsidR="00931E35">
        <w:t xml:space="preserve"> i </w:t>
      </w:r>
      <w:r w:rsidRPr="00AE335B">
        <w:t>2a,</w:t>
      </w:r>
      <w:r w:rsidR="00053EAC">
        <w:t xml:space="preserve"> art.</w:t>
      </w:r>
      <w:r w:rsidR="00F419C9">
        <w:t xml:space="preserve"> </w:t>
      </w:r>
      <w:r w:rsidRPr="00AE335B">
        <w:t>2</w:t>
      </w:r>
      <w:r w:rsidR="00053EAC" w:rsidRPr="00AE335B">
        <w:t>2</w:t>
      </w:r>
      <w:r w:rsidR="00053EAC">
        <w:t xml:space="preserve"> ust.</w:t>
      </w:r>
      <w:r w:rsidR="00F419C9">
        <w:t xml:space="preserve"> </w:t>
      </w:r>
      <w:r w:rsidRPr="00AE335B">
        <w:t>8,</w:t>
      </w:r>
      <w:r w:rsidR="00053EAC">
        <w:t xml:space="preserve"> </w:t>
      </w:r>
      <w:r w:rsidRPr="00AE335B">
        <w:t>art. 2</w:t>
      </w:r>
      <w:r w:rsidR="00053EAC" w:rsidRPr="00AE335B">
        <w:t>4</w:t>
      </w:r>
      <w:r w:rsidR="00053EAC">
        <w:t xml:space="preserve"> </w:t>
      </w:r>
      <w:r w:rsidR="00931E35">
        <w:t>oraz art.</w:t>
      </w:r>
      <w:r w:rsidR="00F419C9">
        <w:t xml:space="preserve"> </w:t>
      </w:r>
      <w:r w:rsidRPr="00AE335B">
        <w:t>24a</w:t>
      </w:r>
      <w:r w:rsidR="00053EAC">
        <w:t xml:space="preserve"> ust.</w:t>
      </w:r>
      <w:r w:rsidR="00F419C9">
        <w:t xml:space="preserve"> </w:t>
      </w:r>
      <w:r w:rsidR="003D7D02" w:rsidRPr="00AE335B">
        <w:t>2</w:t>
      </w:r>
      <w:r w:rsidR="00F419C9">
        <w:t xml:space="preserve"> </w:t>
      </w:r>
      <w:r w:rsidRPr="00AE335B">
        <w:t>ustawy.</w:t>
      </w:r>
    </w:p>
    <w:p w:rsidR="00AE335B" w:rsidRPr="00AE335B" w:rsidRDefault="00AE335B" w:rsidP="00AE335B">
      <w:pPr>
        <w:pStyle w:val="ZUSTzmustartykuempunktem"/>
      </w:pPr>
      <w:r w:rsidRPr="00AE335B">
        <w:t>8.</w:t>
      </w:r>
      <w:r w:rsidR="00F419C9">
        <w:t xml:space="preserve"> </w:t>
      </w:r>
      <w:r w:rsidRPr="00AE335B">
        <w:t>Do zmiany umowy</w:t>
      </w:r>
      <w:r w:rsidR="003D7D02" w:rsidRPr="00AE335B">
        <w:t xml:space="preserve"> o</w:t>
      </w:r>
      <w:r w:rsidR="00F419C9">
        <w:t xml:space="preserve"> </w:t>
      </w:r>
      <w:r w:rsidRPr="00AE335B">
        <w:t>dostępie,</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1, przepisy</w:t>
      </w:r>
      <w:r w:rsidR="00053EAC">
        <w:t xml:space="preserve"> ust.</w:t>
      </w:r>
      <w:r w:rsidR="00F419C9">
        <w:t xml:space="preserve"> </w:t>
      </w:r>
      <w:r w:rsidR="00B66317">
        <w:t>2</w:t>
      </w:r>
      <w:r w:rsidR="00060173">
        <w:t>–</w:t>
      </w:r>
      <w:r w:rsidR="003D7D02" w:rsidRPr="00AE335B">
        <w:t>6</w:t>
      </w:r>
      <w:r w:rsidR="00F419C9">
        <w:t xml:space="preserve"> </w:t>
      </w:r>
      <w:r w:rsidRPr="00AE335B">
        <w:t>stosuje się odpowiednio.</w:t>
      </w:r>
    </w:p>
    <w:p w:rsidR="00AE335B" w:rsidRPr="00AE335B" w:rsidRDefault="00AE335B" w:rsidP="00AE335B">
      <w:pPr>
        <w:pStyle w:val="ZUSTzmustartykuempunktem"/>
      </w:pPr>
      <w:r w:rsidRPr="00AE335B">
        <w:t>9.</w:t>
      </w:r>
      <w:r w:rsidR="00F419C9">
        <w:t xml:space="preserve"> </w:t>
      </w:r>
      <w:r w:rsidRPr="00AE335B">
        <w:t>Prezes UKE może</w:t>
      </w:r>
      <w:r w:rsidR="003D7D02" w:rsidRPr="00AE335B">
        <w:t xml:space="preserve"> z</w:t>
      </w:r>
      <w:r w:rsidR="00F419C9">
        <w:t xml:space="preserve"> </w:t>
      </w:r>
      <w:r w:rsidRPr="00AE335B">
        <w:t>urzędu,</w:t>
      </w:r>
      <w:r w:rsidR="003D7D02" w:rsidRPr="00AE335B">
        <w:t xml:space="preserve"> w</w:t>
      </w:r>
      <w:r w:rsidR="00F419C9">
        <w:t xml:space="preserve"> </w:t>
      </w:r>
      <w:r w:rsidRPr="00AE335B">
        <w:t>drodze decyzji, zmienić treść umowy</w:t>
      </w:r>
      <w:r w:rsidR="003D7D02" w:rsidRPr="00AE335B">
        <w:t xml:space="preserve"> o</w:t>
      </w:r>
      <w:r w:rsidR="00F419C9">
        <w:t xml:space="preserve"> </w:t>
      </w:r>
      <w:r w:rsidRPr="00AE335B">
        <w:t>dostępie,</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1, lub zobowiązać strony umowy do jej zmiany,</w:t>
      </w:r>
      <w:r w:rsidR="003D7D02" w:rsidRPr="00AE335B">
        <w:t xml:space="preserve"> w</w:t>
      </w:r>
      <w:r w:rsidR="00F419C9">
        <w:t xml:space="preserve"> </w:t>
      </w:r>
      <w:r w:rsidRPr="00AE335B">
        <w:t>przypadkach uzasadnionych potrzebą zapewnienia ochrony interesów użytkowników końcowych,</w:t>
      </w:r>
      <w:r w:rsidR="00DC7D4B">
        <w:t xml:space="preserve"> </w:t>
      </w:r>
      <w:r w:rsidRPr="00AE335B">
        <w:t>zmianą zapotrzebowania na usługi, zmianą sytuacji rynkowej lub potrzebą wykonania obowiązku zapewnienia dostępu</w:t>
      </w:r>
      <w:r w:rsidR="00B66317">
        <w:t>,</w:t>
      </w:r>
      <w:r w:rsidR="00B66317" w:rsidRPr="00B66317">
        <w:t xml:space="preserve"> </w:t>
      </w:r>
      <w:r w:rsidR="00B66317" w:rsidRPr="00AE335B">
        <w:t>o</w:t>
      </w:r>
      <w:r w:rsidR="00F419C9">
        <w:t xml:space="preserve"> </w:t>
      </w:r>
      <w:r w:rsidR="00B66317" w:rsidRPr="00AE335B">
        <w:t>którym mowa</w:t>
      </w:r>
      <w:r w:rsidR="00053EAC" w:rsidRPr="00AE335B">
        <w:t xml:space="preserve"> w</w:t>
      </w:r>
      <w:r w:rsidR="00F419C9">
        <w:t xml:space="preserve"> </w:t>
      </w:r>
      <w:r w:rsidR="00053EAC">
        <w:t>ust.</w:t>
      </w:r>
      <w:r w:rsidR="00F419C9">
        <w:t xml:space="preserve"> </w:t>
      </w:r>
      <w:r w:rsidR="00B66317" w:rsidRPr="00AE335B">
        <w:t>1,</w:t>
      </w:r>
      <w:r w:rsidRPr="00AE335B">
        <w:t xml:space="preserve"> wynikającego</w:t>
      </w:r>
      <w:r w:rsidR="003D7D02" w:rsidRPr="00AE335B">
        <w:t xml:space="preserve"> z</w:t>
      </w:r>
      <w:r w:rsidR="00F419C9">
        <w:t xml:space="preserve"> </w:t>
      </w:r>
      <w:r w:rsidRPr="00AE335B">
        <w:t>przepisów prawa, decyzji, umów lub innych aktów, na podstawie których nastąpiło finansowanie ze środków publicznych budowy, przebudowy, remontu infrastruktury lub sieci telekomunikacyjnej lub nabycia praw do nich.</w:t>
      </w:r>
      <w:r w:rsidR="00053EAC">
        <w:t>”</w:t>
      </w:r>
      <w:r w:rsidR="005B5270">
        <w:t>;</w:t>
      </w:r>
    </w:p>
    <w:p w:rsidR="00AE335B" w:rsidRPr="00AE335B" w:rsidRDefault="00AE335B" w:rsidP="00FE3DE1">
      <w:pPr>
        <w:pStyle w:val="PKTpunkt"/>
        <w:keepNext/>
      </w:pPr>
      <w:r w:rsidRPr="00AE335B">
        <w:t>14)</w:t>
      </w:r>
      <w:r>
        <w:tab/>
      </w:r>
      <w:r w:rsidRPr="00AE335B">
        <w:t>w</w:t>
      </w:r>
      <w:r w:rsidR="00053EAC">
        <w:t xml:space="preserve"> art.</w:t>
      </w:r>
      <w:r w:rsidR="00F419C9">
        <w:t xml:space="preserve"> </w:t>
      </w:r>
      <w:r w:rsidRPr="00AE335B">
        <w:t>29:</w:t>
      </w:r>
    </w:p>
    <w:p w:rsidR="00AE335B" w:rsidRPr="00AE335B" w:rsidRDefault="009D6C0F" w:rsidP="00DB6639">
      <w:pPr>
        <w:pStyle w:val="LITlitera"/>
        <w:keepNext/>
      </w:pPr>
      <w:r>
        <w:t>a)</w:t>
      </w:r>
      <w:r>
        <w:tab/>
      </w:r>
      <w:r w:rsidR="00AE335B" w:rsidRPr="00AE335B">
        <w:t>po</w:t>
      </w:r>
      <w:r w:rsidR="00053EAC">
        <w:t xml:space="preserve"> ust.</w:t>
      </w:r>
      <w:r w:rsidR="00F419C9">
        <w:t xml:space="preserve"> </w:t>
      </w:r>
      <w:r w:rsidR="00AE335B" w:rsidRPr="00AE335B">
        <w:t>6a dodaje się</w:t>
      </w:r>
      <w:r w:rsidR="00053EAC">
        <w:t xml:space="preserve"> ust.</w:t>
      </w:r>
      <w:r w:rsidR="00F419C9">
        <w:t xml:space="preserve"> </w:t>
      </w:r>
      <w:r w:rsidR="00AE335B" w:rsidRPr="00AE335B">
        <w:t>6b</w:t>
      </w:r>
      <w:r w:rsidR="003D7D02" w:rsidRPr="00AE335B">
        <w:t xml:space="preserve"> w</w:t>
      </w:r>
      <w:r w:rsidR="00F419C9">
        <w:t xml:space="preserve"> </w:t>
      </w:r>
      <w:r w:rsidR="00AE335B" w:rsidRPr="00AE335B">
        <w:t>brzmieniu:</w:t>
      </w:r>
    </w:p>
    <w:p w:rsidR="00AE335B" w:rsidRPr="00AE335B" w:rsidRDefault="00053EAC">
      <w:pPr>
        <w:pStyle w:val="ZLITUSTzmustliter"/>
        <w:keepNext/>
      </w:pPr>
      <w:r>
        <w:t>„</w:t>
      </w:r>
      <w:r w:rsidR="00AE335B" w:rsidRPr="00AE335B">
        <w:t>6b.</w:t>
      </w:r>
      <w:r w:rsidR="00F419C9">
        <w:t xml:space="preserve"> </w:t>
      </w:r>
      <w:r w:rsidR="00AE335B" w:rsidRPr="00AE335B">
        <w:t>Nie podlegają zastrzeżeniu ze względu na tajemnicę przedsiębiorstwa informacje dotyczące usług transmisji danych zapewniających szerokopasmowy dostęp do Internetu oraz infrastruktury telekomunikacyjnej</w:t>
      </w:r>
      <w:r w:rsidR="003D7D02" w:rsidRPr="00AE335B">
        <w:t xml:space="preserve"> i</w:t>
      </w:r>
      <w:r w:rsidR="00F419C9">
        <w:t xml:space="preserve"> </w:t>
      </w:r>
      <w:r w:rsidR="00AE335B" w:rsidRPr="00AE335B">
        <w:t>infrastruktury technicznej, które mogą być wykorzystane</w:t>
      </w:r>
      <w:r w:rsidR="003D7D02" w:rsidRPr="00AE335B">
        <w:t xml:space="preserve"> w</w:t>
      </w:r>
      <w:r w:rsidR="00F419C9">
        <w:t xml:space="preserve"> </w:t>
      </w:r>
      <w:r w:rsidR="00AE335B" w:rsidRPr="00AE335B">
        <w:t>celu świadczenia tych usług,</w:t>
      </w:r>
      <w:r w:rsidR="003D7D02" w:rsidRPr="00AE335B">
        <w:t xml:space="preserve"> w</w:t>
      </w:r>
      <w:r w:rsidR="00F419C9">
        <w:t> </w:t>
      </w:r>
      <w:r w:rsidR="00AE335B" w:rsidRPr="00AE335B">
        <w:t>zakresie obejmującym:</w:t>
      </w:r>
    </w:p>
    <w:p w:rsidR="00AE335B" w:rsidRPr="00AE335B" w:rsidRDefault="00AE335B" w:rsidP="009D6C0F">
      <w:pPr>
        <w:pStyle w:val="ZLITPKTzmpktliter"/>
      </w:pPr>
      <w:r w:rsidRPr="00AE335B">
        <w:t>1)</w:t>
      </w:r>
      <w:r>
        <w:tab/>
      </w:r>
      <w:r w:rsidRPr="00AE335B">
        <w:t xml:space="preserve">dane </w:t>
      </w:r>
      <w:r w:rsidR="00D92C7C">
        <w:t>kontaktowe</w:t>
      </w:r>
      <w:r w:rsidR="00D92C7C" w:rsidRPr="00AE335B">
        <w:t xml:space="preserve"> </w:t>
      </w:r>
      <w:r w:rsidRPr="00AE335B">
        <w:t>przedsiębiorcy telekomunikacyjnego, który świadczy lub oferuje usługi</w:t>
      </w:r>
      <w:r w:rsidR="003D7D02" w:rsidRPr="00AE335B">
        <w:t xml:space="preserve"> w</w:t>
      </w:r>
      <w:r w:rsidR="00F419C9">
        <w:t xml:space="preserve"> </w:t>
      </w:r>
      <w:r w:rsidRPr="00AE335B">
        <w:t>danej lokalizacji;</w:t>
      </w:r>
    </w:p>
    <w:p w:rsidR="00AE335B" w:rsidRPr="00AE335B" w:rsidRDefault="00AE335B" w:rsidP="009D6C0F">
      <w:pPr>
        <w:pStyle w:val="ZLITPKTzmpktliter"/>
      </w:pPr>
      <w:r w:rsidRPr="00AE335B">
        <w:t>2)</w:t>
      </w:r>
      <w:r>
        <w:tab/>
      </w:r>
      <w:r w:rsidRPr="00AE335B">
        <w:t>dane adresowe budynku lub lokalu oraz inne dane identyfikujące lokalizację,</w:t>
      </w:r>
      <w:r w:rsidR="003D7D02" w:rsidRPr="00AE335B">
        <w:t xml:space="preserve"> w</w:t>
      </w:r>
      <w:r w:rsidR="00F419C9">
        <w:t xml:space="preserve"> </w:t>
      </w:r>
      <w:r w:rsidRPr="00AE335B">
        <w:t>której przedsiębiorca telekomunikacyjny świadczy lub oferuje usługi;</w:t>
      </w:r>
    </w:p>
    <w:p w:rsidR="00AE335B" w:rsidRPr="00AE335B" w:rsidRDefault="00AE335B" w:rsidP="009D6C0F">
      <w:pPr>
        <w:pStyle w:val="ZLITPKTzmpktliter"/>
      </w:pPr>
      <w:r w:rsidRPr="00AE335B">
        <w:t>3)</w:t>
      </w:r>
      <w:r>
        <w:tab/>
      </w:r>
      <w:r w:rsidRPr="00AE335B">
        <w:t>technologię świadczenia usługi;</w:t>
      </w:r>
    </w:p>
    <w:p w:rsidR="00AE335B" w:rsidRPr="00AE335B" w:rsidRDefault="00AE335B" w:rsidP="009D6C0F">
      <w:pPr>
        <w:pStyle w:val="ZLITPKTzmpktliter"/>
      </w:pPr>
      <w:r w:rsidRPr="00AE335B">
        <w:t>4)</w:t>
      </w:r>
      <w:r>
        <w:tab/>
      </w:r>
      <w:r w:rsidRPr="00AE335B">
        <w:t>maksymalną przepustowość możliwą do zaoferowania użytkownikowi końcowemu;</w:t>
      </w:r>
    </w:p>
    <w:p w:rsidR="00AE335B" w:rsidRPr="00AE335B" w:rsidRDefault="00AE335B" w:rsidP="009D6C0F">
      <w:pPr>
        <w:pStyle w:val="ZLITPKTzmpktliter"/>
      </w:pPr>
      <w:r w:rsidRPr="00AE335B">
        <w:t>5)</w:t>
      </w:r>
      <w:r>
        <w:tab/>
      </w:r>
      <w:r w:rsidRPr="00AE335B">
        <w:t>infrastrukturę telekomunikacyjną</w:t>
      </w:r>
      <w:r w:rsidR="003D7D02" w:rsidRPr="00AE335B">
        <w:t xml:space="preserve"> i</w:t>
      </w:r>
      <w:r w:rsidR="00F419C9">
        <w:t xml:space="preserve"> </w:t>
      </w:r>
      <w:r w:rsidRPr="00AE335B">
        <w:t>infrastrukturę techniczną, które mogą być wykorzystane</w:t>
      </w:r>
      <w:r w:rsidR="003D7D02" w:rsidRPr="00AE335B">
        <w:t xml:space="preserve"> w</w:t>
      </w:r>
      <w:r w:rsidR="00F419C9">
        <w:t xml:space="preserve"> </w:t>
      </w:r>
      <w:r w:rsidRPr="00AE335B">
        <w:t>celu świadczenia usług transmisji danych zapewniających szerokopasmowy dostęp do Internetu.</w:t>
      </w:r>
      <w:r w:rsidR="00053EAC">
        <w:t>”</w:t>
      </w:r>
      <w:r w:rsidRPr="00AE335B">
        <w:t>,</w:t>
      </w:r>
    </w:p>
    <w:p w:rsidR="00AE335B" w:rsidRPr="00AE335B" w:rsidRDefault="00AE335B" w:rsidP="00FE3DE1">
      <w:pPr>
        <w:pStyle w:val="LITlitera"/>
        <w:keepNext/>
      </w:pPr>
      <w:r w:rsidRPr="00AE335B">
        <w:lastRenderedPageBreak/>
        <w:t>b)</w:t>
      </w:r>
      <w:r>
        <w:tab/>
      </w:r>
      <w:r w:rsidRPr="00AE335B">
        <w:t>w</w:t>
      </w:r>
      <w:r w:rsidR="00053EAC">
        <w:t xml:space="preserve"> ust.</w:t>
      </w:r>
      <w:r w:rsidR="00F419C9">
        <w:t xml:space="preserve"> </w:t>
      </w:r>
      <w:r w:rsidR="003D7D02" w:rsidRPr="00AE335B">
        <w:t>7</w:t>
      </w:r>
      <w:r w:rsidR="00F419C9">
        <w:t xml:space="preserve"> </w:t>
      </w:r>
      <w:r w:rsidRPr="00AE335B">
        <w:t>wprowadzenie do wyliczenia otrzymuje brzmienie:</w:t>
      </w:r>
    </w:p>
    <w:p w:rsidR="00AE335B" w:rsidRDefault="00053EAC" w:rsidP="007B57AC">
      <w:pPr>
        <w:pStyle w:val="ZLITFRAGzmlitfragmentunpzdanialiter"/>
      </w:pPr>
      <w:r>
        <w:t>„</w:t>
      </w:r>
      <w:r w:rsidR="00AE335B" w:rsidRPr="00AE335B">
        <w:t>Minister właściwy do spraw informatyzacji określi,</w:t>
      </w:r>
      <w:r w:rsidR="003D7D02" w:rsidRPr="00AE335B">
        <w:t xml:space="preserve"> w</w:t>
      </w:r>
      <w:r w:rsidR="00F419C9">
        <w:t xml:space="preserve"> </w:t>
      </w:r>
      <w:r w:rsidR="00AE335B" w:rsidRPr="00AE335B">
        <w:t>drodze rozporządzenia:</w:t>
      </w:r>
      <w:r>
        <w:t>”</w:t>
      </w:r>
      <w:r w:rsidR="00AE335B" w:rsidRPr="00AE335B">
        <w:t>;</w:t>
      </w:r>
    </w:p>
    <w:p w:rsidR="00C416EF" w:rsidRDefault="00C416EF" w:rsidP="00FE3DE1">
      <w:pPr>
        <w:pStyle w:val="PKTpunkt"/>
        <w:keepNext/>
      </w:pPr>
      <w:r>
        <w:t>15)</w:t>
      </w:r>
      <w:r>
        <w:tab/>
      </w:r>
      <w:r w:rsidR="00BF3D51">
        <w:t xml:space="preserve">po rozdziale 2 </w:t>
      </w:r>
      <w:r>
        <w:t>dodaje się rozdział 2a</w:t>
      </w:r>
      <w:r w:rsidR="003D7D02">
        <w:t xml:space="preserve"> w</w:t>
      </w:r>
      <w:r w:rsidR="00F419C9">
        <w:t xml:space="preserve"> </w:t>
      </w:r>
      <w:r>
        <w:t>brzmieniu:</w:t>
      </w:r>
    </w:p>
    <w:p w:rsidR="00C416EF" w:rsidRDefault="00053EAC" w:rsidP="00C416EF">
      <w:pPr>
        <w:pStyle w:val="ZROZDZODDZOZNzmoznrozdzoddzartykuempunktem"/>
      </w:pPr>
      <w:r>
        <w:t>„</w:t>
      </w:r>
      <w:r w:rsidR="00C416EF">
        <w:t>Rozdział 2a</w:t>
      </w:r>
    </w:p>
    <w:p w:rsidR="00C416EF" w:rsidRDefault="00C416EF" w:rsidP="00FE3DE1">
      <w:pPr>
        <w:pStyle w:val="ZROZDZODDZPRZEDMzmprzedmrozdzoddzartykuempunktem"/>
      </w:pPr>
      <w:r>
        <w:t>Punkt informacyjny do spraw telekomunikacji</w:t>
      </w:r>
    </w:p>
    <w:p w:rsidR="00C416EF" w:rsidRDefault="00C416EF" w:rsidP="00C416EF">
      <w:pPr>
        <w:pStyle w:val="ZARTzmartartykuempunktem"/>
      </w:pPr>
      <w:r>
        <w:t>Art. 29a. 1. Punkt informacyjny</w:t>
      </w:r>
      <w:r w:rsidR="00AE060C">
        <w:t xml:space="preserve"> </w:t>
      </w:r>
      <w:r w:rsidR="00931E35">
        <w:t xml:space="preserve">do spraw telekomunikacji </w:t>
      </w:r>
      <w:r w:rsidR="00AE060C">
        <w:t>jest</w:t>
      </w:r>
      <w:r w:rsidR="00F419C9">
        <w:t xml:space="preserve"> </w:t>
      </w:r>
      <w:r>
        <w:t xml:space="preserve">prowadzony przez Prezesa UKE. </w:t>
      </w:r>
    </w:p>
    <w:p w:rsidR="00C416EF" w:rsidRDefault="00A37EB4" w:rsidP="00C416EF">
      <w:pPr>
        <w:pStyle w:val="ZUSTzmustartykuempunktem"/>
      </w:pPr>
      <w:r>
        <w:t>2</w:t>
      </w:r>
      <w:r w:rsidR="00C416EF">
        <w:t>. Punkt informacyjny jest prowadzony za pośrednictwem strony internetowej punktu informacyjnego.</w:t>
      </w:r>
    </w:p>
    <w:p w:rsidR="00C416EF" w:rsidRDefault="00C416EF" w:rsidP="00FE3DE1">
      <w:pPr>
        <w:pStyle w:val="ZUSTzmustartykuempunktem"/>
        <w:keepNext/>
      </w:pPr>
      <w:r>
        <w:t xml:space="preserve">Art. 29b. 1. </w:t>
      </w:r>
      <w:r w:rsidR="00931E35">
        <w:t>W ramach p</w:t>
      </w:r>
      <w:r>
        <w:t>unkt</w:t>
      </w:r>
      <w:r w:rsidR="00931E35">
        <w:t>u</w:t>
      </w:r>
      <w:r>
        <w:t xml:space="preserve"> informacyjn</w:t>
      </w:r>
      <w:r w:rsidR="00931E35">
        <w:t>ego</w:t>
      </w:r>
      <w:r>
        <w:t xml:space="preserve"> zapewnia</w:t>
      </w:r>
      <w:r w:rsidR="00931E35">
        <w:t xml:space="preserve"> się</w:t>
      </w:r>
      <w:r>
        <w:t xml:space="preserve"> każdemu przedsiębiorcy telekomunikacyjnemu,</w:t>
      </w:r>
      <w:r w:rsidR="003D7D02">
        <w:t xml:space="preserve"> o</w:t>
      </w:r>
      <w:r w:rsidR="00F419C9">
        <w:t xml:space="preserve"> </w:t>
      </w:r>
      <w:r>
        <w:t>ile nie zagraża to bezpieczeństwu państwa, dostęp do posiadanych przez Prezesa UKE informacji:</w:t>
      </w:r>
    </w:p>
    <w:p w:rsidR="00C416EF" w:rsidRDefault="00C416EF" w:rsidP="00C416EF">
      <w:pPr>
        <w:pStyle w:val="ZPKTzmpktartykuempunktem"/>
      </w:pPr>
      <w:r>
        <w:t>1)</w:t>
      </w:r>
      <w:r>
        <w:tab/>
      </w:r>
      <w:r w:rsidR="00931E35">
        <w:t xml:space="preserve">w zakresie </w:t>
      </w:r>
      <w:r>
        <w:t>procedur</w:t>
      </w:r>
      <w:r w:rsidR="003D7D02">
        <w:t xml:space="preserve"> i</w:t>
      </w:r>
      <w:r w:rsidR="00F419C9">
        <w:t xml:space="preserve"> </w:t>
      </w:r>
      <w:r>
        <w:t>formalności wymaganych przed rozpoczęciem robót budowlanych dotyczących infrastruktury telekomunikacyjnej,</w:t>
      </w:r>
      <w:r w:rsidR="003D7D02">
        <w:t xml:space="preserve"> w</w:t>
      </w:r>
      <w:r w:rsidR="00F419C9">
        <w:t xml:space="preserve"> </w:t>
      </w:r>
      <w:r>
        <w:t>trakcie ich wykonywania oraz do ich zakończenia</w:t>
      </w:r>
      <w:r w:rsidR="003D7D02">
        <w:t xml:space="preserve"> i</w:t>
      </w:r>
      <w:r w:rsidR="00F419C9">
        <w:t xml:space="preserve"> </w:t>
      </w:r>
      <w:r>
        <w:t>rozpoczęcia użytkowania tej infrastruktury,</w:t>
      </w:r>
      <w:r w:rsidR="003D7D02">
        <w:t xml:space="preserve"> w</w:t>
      </w:r>
      <w:r w:rsidR="00F419C9">
        <w:t xml:space="preserve"> </w:t>
      </w:r>
      <w:r>
        <w:t>tym informacji</w:t>
      </w:r>
      <w:r w:rsidR="003D7D02">
        <w:t xml:space="preserve"> o</w:t>
      </w:r>
      <w:r w:rsidR="00F419C9">
        <w:t xml:space="preserve"> </w:t>
      </w:r>
      <w:r>
        <w:t>wymaganych decyzjach administracyjnych, zgłoszeniach</w:t>
      </w:r>
      <w:r w:rsidR="003D7D02">
        <w:t xml:space="preserve"> i</w:t>
      </w:r>
      <w:r w:rsidR="00F419C9">
        <w:t xml:space="preserve"> </w:t>
      </w:r>
      <w:r>
        <w:t>zawiadomieniach do właściwych organów,</w:t>
      </w:r>
      <w:r w:rsidR="003D7D02">
        <w:t xml:space="preserve"> a</w:t>
      </w:r>
      <w:r w:rsidR="00F419C9">
        <w:t xml:space="preserve"> </w:t>
      </w:r>
      <w:r>
        <w:t>także zwolnieniach</w:t>
      </w:r>
      <w:r w:rsidR="003D7D02">
        <w:t xml:space="preserve"> z</w:t>
      </w:r>
      <w:r w:rsidR="00F419C9">
        <w:t> </w:t>
      </w:r>
      <w:r>
        <w:t>obowiązku ich uzyskania lub dokonania;</w:t>
      </w:r>
    </w:p>
    <w:p w:rsidR="00C416EF" w:rsidRDefault="00C416EF" w:rsidP="00C416EF">
      <w:pPr>
        <w:pStyle w:val="ZPKTzmpktartykuempunktem"/>
      </w:pPr>
      <w:r>
        <w:t>2)</w:t>
      </w:r>
      <w:r>
        <w:tab/>
        <w:t>uzyskanych</w:t>
      </w:r>
      <w:r w:rsidR="003D7D02">
        <w:t xml:space="preserve"> w</w:t>
      </w:r>
      <w:r w:rsidR="00F419C9">
        <w:t xml:space="preserve"> </w:t>
      </w:r>
      <w:r>
        <w:t>wyniku inwentaryzacji,</w:t>
      </w:r>
      <w:r w:rsidR="003D7D02">
        <w:t xml:space="preserve"> o</w:t>
      </w:r>
      <w:r w:rsidR="00F419C9">
        <w:t xml:space="preserve"> </w:t>
      </w:r>
      <w:r>
        <w:t>której mowa</w:t>
      </w:r>
      <w:r w:rsidR="00053EAC">
        <w:t xml:space="preserve"> w</w:t>
      </w:r>
      <w:r w:rsidR="00F419C9">
        <w:t xml:space="preserve"> </w:t>
      </w:r>
      <w:r w:rsidR="00053EAC">
        <w:t>art.</w:t>
      </w:r>
      <w:r w:rsidR="00F419C9">
        <w:t xml:space="preserve"> </w:t>
      </w:r>
      <w:r>
        <w:t>2</w:t>
      </w:r>
      <w:r w:rsidR="00053EAC">
        <w:t>9 ust.</w:t>
      </w:r>
      <w:r w:rsidR="00F419C9">
        <w:t xml:space="preserve"> </w:t>
      </w:r>
      <w:r>
        <w:t>1;</w:t>
      </w:r>
    </w:p>
    <w:p w:rsidR="00C416EF" w:rsidRDefault="00C416EF" w:rsidP="00DB6639">
      <w:pPr>
        <w:pStyle w:val="ZPKTzmpktartykuempunktem"/>
        <w:keepNext/>
      </w:pPr>
      <w:r>
        <w:t>3)</w:t>
      </w:r>
      <w:r>
        <w:tab/>
        <w:t>o istniejącej infrastrukturze technicznej, innej niż infrastruktura objęta inwentaryzacją,</w:t>
      </w:r>
      <w:r w:rsidR="003D7D02">
        <w:t xml:space="preserve"> o</w:t>
      </w:r>
      <w:r w:rsidR="00F419C9">
        <w:t xml:space="preserve"> </w:t>
      </w:r>
      <w:r>
        <w:t>której mowa</w:t>
      </w:r>
      <w:r w:rsidR="00053EAC">
        <w:t xml:space="preserve"> w</w:t>
      </w:r>
      <w:r w:rsidR="00F419C9">
        <w:t xml:space="preserve"> </w:t>
      </w:r>
      <w:r w:rsidR="00053EAC">
        <w:t>art.</w:t>
      </w:r>
      <w:r w:rsidR="00F419C9">
        <w:t xml:space="preserve"> </w:t>
      </w:r>
      <w:r>
        <w:t>2</w:t>
      </w:r>
      <w:r w:rsidR="00053EAC">
        <w:t>9 ust.</w:t>
      </w:r>
      <w:r w:rsidR="00F419C9">
        <w:t xml:space="preserve"> </w:t>
      </w:r>
      <w:r>
        <w:t>1, określających:</w:t>
      </w:r>
    </w:p>
    <w:p w:rsidR="00C416EF" w:rsidRDefault="00C416EF" w:rsidP="00C416EF">
      <w:pPr>
        <w:pStyle w:val="ZLITwPKTzmlitwpktartykuempunktem"/>
      </w:pPr>
      <w:r>
        <w:t>a)</w:t>
      </w:r>
      <w:r>
        <w:tab/>
        <w:t>lokalizację</w:t>
      </w:r>
      <w:r w:rsidR="003D7D02">
        <w:t xml:space="preserve"> i</w:t>
      </w:r>
      <w:r w:rsidR="00F419C9">
        <w:t xml:space="preserve"> </w:t>
      </w:r>
      <w:r>
        <w:t>przebieg infrastruktury technicznej,</w:t>
      </w:r>
    </w:p>
    <w:p w:rsidR="00C416EF" w:rsidRDefault="00C416EF" w:rsidP="00C416EF">
      <w:pPr>
        <w:pStyle w:val="ZLITwPKTzmlitwpktartykuempunktem"/>
      </w:pPr>
      <w:r>
        <w:t>b)</w:t>
      </w:r>
      <w:r>
        <w:tab/>
        <w:t>rodzaj</w:t>
      </w:r>
      <w:r w:rsidR="003D7D02">
        <w:t xml:space="preserve"> i</w:t>
      </w:r>
      <w:r w:rsidR="00F419C9">
        <w:t xml:space="preserve"> </w:t>
      </w:r>
      <w:r>
        <w:t>aktualny stan oraz sposób użytkowania infrastruktury technicznej,</w:t>
      </w:r>
    </w:p>
    <w:p w:rsidR="00C416EF" w:rsidRDefault="00C416EF" w:rsidP="00C416EF">
      <w:pPr>
        <w:pStyle w:val="ZLITwPKTzmlitwpktartykuempunktem"/>
      </w:pPr>
      <w:r>
        <w:t>c)</w:t>
      </w:r>
      <w:r>
        <w:tab/>
        <w:t xml:space="preserve">dane </w:t>
      </w:r>
      <w:r w:rsidR="00D92C7C">
        <w:t xml:space="preserve">kontaktowe </w:t>
      </w:r>
      <w:r>
        <w:t>podmiotu władającego infrastrukturą techniczną</w:t>
      </w:r>
      <w:r w:rsidR="00D92C7C">
        <w:t xml:space="preserve"> </w:t>
      </w:r>
      <w:r w:rsidR="00D92C7C" w:rsidRPr="00AE335B">
        <w:t>w</w:t>
      </w:r>
      <w:r w:rsidR="00F419C9">
        <w:t xml:space="preserve"> </w:t>
      </w:r>
      <w:r w:rsidR="00D92C7C" w:rsidRPr="00AE335B">
        <w:t>sprawach dostępu do infrastruktury technicznej</w:t>
      </w:r>
      <w:r>
        <w:t>;</w:t>
      </w:r>
    </w:p>
    <w:p w:rsidR="00C416EF" w:rsidRDefault="00C416EF" w:rsidP="00DB6639">
      <w:pPr>
        <w:pStyle w:val="ZPKTzmpktartykuempunktem"/>
        <w:keepNext/>
      </w:pPr>
      <w:r>
        <w:t>4)</w:t>
      </w:r>
      <w:r>
        <w:tab/>
        <w:t>o planach inwestycyjnych</w:t>
      </w:r>
      <w:r w:rsidR="003D7D02">
        <w:t xml:space="preserve"> w</w:t>
      </w:r>
      <w:r w:rsidR="00F419C9">
        <w:t xml:space="preserve"> </w:t>
      </w:r>
      <w:r>
        <w:t>zakresie wykonywanych lub planowanych robót budowlanych, finansowanych</w:t>
      </w:r>
      <w:r w:rsidR="003D7D02">
        <w:t xml:space="preserve"> w</w:t>
      </w:r>
      <w:r w:rsidR="00F419C9">
        <w:t xml:space="preserve"> </w:t>
      </w:r>
      <w:r>
        <w:t>całości lub</w:t>
      </w:r>
      <w:r w:rsidR="003D7D02">
        <w:t xml:space="preserve"> w</w:t>
      </w:r>
      <w:r w:rsidR="00F419C9">
        <w:t xml:space="preserve"> </w:t>
      </w:r>
      <w:r>
        <w:t>części ze środków publicznych, dotyczących infrastruktury technicznej, określających:</w:t>
      </w:r>
    </w:p>
    <w:p w:rsidR="00C416EF" w:rsidRDefault="00C416EF" w:rsidP="00C416EF">
      <w:pPr>
        <w:pStyle w:val="ZLITwPKTzmlitwpktartykuempunktem"/>
      </w:pPr>
      <w:r>
        <w:t>a)</w:t>
      </w:r>
      <w:r>
        <w:tab/>
        <w:t>lokalizację</w:t>
      </w:r>
      <w:r w:rsidR="003D7D02">
        <w:t xml:space="preserve"> i</w:t>
      </w:r>
      <w:r w:rsidR="00F419C9">
        <w:t xml:space="preserve"> </w:t>
      </w:r>
      <w:r>
        <w:t>rodzaj robót,</w:t>
      </w:r>
    </w:p>
    <w:p w:rsidR="00C416EF" w:rsidRDefault="00C416EF" w:rsidP="00C416EF">
      <w:pPr>
        <w:pStyle w:val="ZLITwPKTzmlitwpktartykuempunktem"/>
      </w:pPr>
      <w:r>
        <w:t>b)</w:t>
      </w:r>
      <w:r>
        <w:tab/>
        <w:t>element infrastruktury technicznej, którego roboty dotyczą,</w:t>
      </w:r>
    </w:p>
    <w:p w:rsidR="00C416EF" w:rsidRDefault="00C416EF" w:rsidP="00C416EF">
      <w:pPr>
        <w:pStyle w:val="ZLITwPKTzmlitwpktartykuempunktem"/>
      </w:pPr>
      <w:r>
        <w:t>c)</w:t>
      </w:r>
      <w:r>
        <w:tab/>
        <w:t>przewidywaną datę rozpoczęcia robót</w:t>
      </w:r>
      <w:r w:rsidR="003D7D02">
        <w:t xml:space="preserve"> i</w:t>
      </w:r>
      <w:r w:rsidR="00F419C9">
        <w:t xml:space="preserve"> </w:t>
      </w:r>
      <w:r>
        <w:t>czas ich trwania,</w:t>
      </w:r>
    </w:p>
    <w:p w:rsidR="00C416EF" w:rsidRDefault="00C416EF" w:rsidP="00C416EF">
      <w:pPr>
        <w:pStyle w:val="ZLITwPKTzmlitwpktartykuempunktem"/>
      </w:pPr>
      <w:r>
        <w:t>d)</w:t>
      </w:r>
      <w:r>
        <w:tab/>
        <w:t xml:space="preserve">dane </w:t>
      </w:r>
      <w:r w:rsidR="00D92C7C">
        <w:t>kontaktowe</w:t>
      </w:r>
      <w:r w:rsidR="00D92C7C" w:rsidRPr="00AE335B">
        <w:t xml:space="preserve"> operatora sieci w</w:t>
      </w:r>
      <w:r w:rsidR="00F419C9">
        <w:t xml:space="preserve"> </w:t>
      </w:r>
      <w:r w:rsidR="00D92C7C" w:rsidRPr="00AE335B">
        <w:t xml:space="preserve">sprawach </w:t>
      </w:r>
      <w:r w:rsidR="00D92C7C">
        <w:t>koordynacji robót budowlanych</w:t>
      </w:r>
      <w:r w:rsidR="00A37EB4">
        <w:t>.</w:t>
      </w:r>
      <w:r>
        <w:t xml:space="preserve"> </w:t>
      </w:r>
    </w:p>
    <w:p w:rsidR="00C416EF" w:rsidRDefault="00C416EF" w:rsidP="00C416EF">
      <w:pPr>
        <w:pStyle w:val="ZUSTzmustartykuempunktem"/>
      </w:pPr>
      <w:r>
        <w:lastRenderedPageBreak/>
        <w:t>2. Informacje,</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rsidR="00053EAC">
        <w:t>1 pkt</w:t>
      </w:r>
      <w:r w:rsidR="00F419C9">
        <w:t xml:space="preserve"> </w:t>
      </w:r>
      <w:r w:rsidR="00053EAC">
        <w:t>2</w:t>
      </w:r>
      <w:r w:rsidR="007B57AC">
        <w:t>–</w:t>
      </w:r>
      <w:r w:rsidR="00A37EB4">
        <w:t>4</w:t>
      </w:r>
      <w:r>
        <w:t>, gromadzi się</w:t>
      </w:r>
      <w:r w:rsidR="003D7D02">
        <w:t xml:space="preserve"> w</w:t>
      </w:r>
      <w:r w:rsidR="00F419C9">
        <w:t xml:space="preserve"> </w:t>
      </w:r>
      <w:r>
        <w:t>bazie danych prowadzonej</w:t>
      </w:r>
      <w:r w:rsidR="003D7D02">
        <w:t xml:space="preserve"> w</w:t>
      </w:r>
      <w:r w:rsidR="00F419C9">
        <w:t xml:space="preserve"> </w:t>
      </w:r>
      <w:r>
        <w:t>systemie teleinformatycznym zapewniającym gromadzenie, aktualizację</w:t>
      </w:r>
      <w:r w:rsidR="003D7D02">
        <w:t xml:space="preserve"> i</w:t>
      </w:r>
      <w:r w:rsidR="00F419C9">
        <w:t xml:space="preserve"> </w:t>
      </w:r>
      <w:r>
        <w:t>udostępnianie tych informacji</w:t>
      </w:r>
      <w:r w:rsidR="003D7D02">
        <w:t xml:space="preserve"> w</w:t>
      </w:r>
      <w:r w:rsidR="00F419C9">
        <w:t xml:space="preserve"> </w:t>
      </w:r>
      <w:r>
        <w:t>sposób jednolity dla obszaru całego kraju.</w:t>
      </w:r>
    </w:p>
    <w:p w:rsidR="00C416EF" w:rsidRDefault="00C416EF" w:rsidP="00FE3DE1">
      <w:pPr>
        <w:pStyle w:val="ZUSTzmustartykuempunktem"/>
        <w:keepNext/>
      </w:pPr>
      <w:r>
        <w:t>3. System teleinformatyczny,</w:t>
      </w:r>
      <w:r w:rsidR="003D7D02">
        <w:t xml:space="preserve"> o</w:t>
      </w:r>
      <w:r w:rsidR="00F419C9">
        <w:t xml:space="preserve"> </w:t>
      </w:r>
      <w:r>
        <w:t>którym mowa</w:t>
      </w:r>
      <w:r w:rsidR="00053EAC">
        <w:t xml:space="preserve"> w</w:t>
      </w:r>
      <w:r w:rsidR="00F419C9">
        <w:t xml:space="preserve"> </w:t>
      </w:r>
      <w:r w:rsidR="00053EAC">
        <w:t>ust.</w:t>
      </w:r>
      <w:r w:rsidR="00F419C9">
        <w:t xml:space="preserve"> </w:t>
      </w:r>
      <w:r>
        <w:t>2, umożliwia:</w:t>
      </w:r>
    </w:p>
    <w:p w:rsidR="00C416EF" w:rsidRDefault="00C416EF" w:rsidP="00C416EF">
      <w:pPr>
        <w:pStyle w:val="ZPKTzmpktartykuempunktem"/>
      </w:pPr>
      <w:r>
        <w:t>1)</w:t>
      </w:r>
      <w:r>
        <w:tab/>
        <w:t>bezpośrednie wprowadzanie informacji przez podmioty,</w:t>
      </w:r>
      <w:r w:rsidR="003D7D02">
        <w:t xml:space="preserve"> o</w:t>
      </w:r>
      <w:r w:rsidR="00F419C9">
        <w:t xml:space="preserve"> </w:t>
      </w:r>
      <w:r>
        <w:t>których mowa</w:t>
      </w:r>
      <w:r w:rsidR="00053EAC">
        <w:t xml:space="preserve"> w</w:t>
      </w:r>
      <w:r w:rsidR="00F419C9">
        <w:t> </w:t>
      </w:r>
      <w:r w:rsidR="00053EAC">
        <w:t>art.</w:t>
      </w:r>
      <w:r w:rsidR="00F419C9">
        <w:t> </w:t>
      </w:r>
      <w:r>
        <w:t>29c</w:t>
      </w:r>
      <w:r w:rsidR="00053EAC">
        <w:t xml:space="preserve"> ust.</w:t>
      </w:r>
      <w:r w:rsidR="00F419C9">
        <w:t xml:space="preserve"> </w:t>
      </w:r>
      <w:r w:rsidR="00053EAC">
        <w:t>1 i</w:t>
      </w:r>
      <w:r w:rsidR="00F419C9">
        <w:t xml:space="preserve"> </w:t>
      </w:r>
      <w:r w:rsidR="00053EAC">
        <w:t>art.</w:t>
      </w:r>
      <w:r w:rsidR="00F419C9">
        <w:t xml:space="preserve"> </w:t>
      </w:r>
      <w:r>
        <w:t>29d</w:t>
      </w:r>
      <w:r w:rsidR="00053EAC">
        <w:t xml:space="preserve"> ust.</w:t>
      </w:r>
      <w:r w:rsidR="00F419C9">
        <w:t xml:space="preserve"> </w:t>
      </w:r>
      <w:r w:rsidR="003D7D02">
        <w:t>1</w:t>
      </w:r>
      <w:r w:rsidR="00060173">
        <w:t>–</w:t>
      </w:r>
      <w:r w:rsidR="00053EAC">
        <w:t>4 i</w:t>
      </w:r>
      <w:r w:rsidR="00F419C9">
        <w:t xml:space="preserve"> </w:t>
      </w:r>
      <w:r w:rsidR="00053EAC">
        <w:t>6</w:t>
      </w:r>
      <w:r w:rsidR="00931E35">
        <w:t>,</w:t>
      </w:r>
      <w:r w:rsidR="00F419C9">
        <w:t xml:space="preserve"> </w:t>
      </w:r>
      <w:r>
        <w:t>do bazy danych oraz ich aktualizowanie przez stronę internetową punktu informacyjnego;</w:t>
      </w:r>
    </w:p>
    <w:p w:rsidR="00C416EF" w:rsidRDefault="00C416EF" w:rsidP="00C416EF">
      <w:pPr>
        <w:pStyle w:val="ZPKTzmpktartykuempunktem"/>
      </w:pPr>
      <w:r>
        <w:t>2)</w:t>
      </w:r>
      <w:r>
        <w:tab/>
        <w:t>identyfikację podmiotu wprowadzającego informacje.</w:t>
      </w:r>
    </w:p>
    <w:p w:rsidR="00C416EF" w:rsidRDefault="00C416EF" w:rsidP="00C416EF">
      <w:pPr>
        <w:pStyle w:val="ZUSTzmustartykuempunktem"/>
      </w:pPr>
      <w:r>
        <w:t>4. Informacje udostępnione przez punkt informacyjny mogą być wykorzystane wyłącznie zgodnie</w:t>
      </w:r>
      <w:r w:rsidR="003D7D02">
        <w:t xml:space="preserve"> z</w:t>
      </w:r>
      <w:r w:rsidR="00F419C9">
        <w:t xml:space="preserve"> </w:t>
      </w:r>
      <w:r>
        <w:t>ich przeznaczeniem</w:t>
      </w:r>
      <w:r w:rsidR="003D7D02">
        <w:t xml:space="preserve"> i</w:t>
      </w:r>
      <w:r w:rsidR="00F419C9">
        <w:t xml:space="preserve"> </w:t>
      </w:r>
      <w:r>
        <w:t>podlegają obowiązkowi zachowania poufności przez przedsiębiorców telekomunikacyjnych, którym zostały udostępnione.</w:t>
      </w:r>
    </w:p>
    <w:p w:rsidR="00C416EF" w:rsidRDefault="00C416EF" w:rsidP="00C416EF">
      <w:pPr>
        <w:pStyle w:val="ZUSTzmustartykuempunktem"/>
      </w:pPr>
      <w:r>
        <w:t>5. Nie można odmówić udostępnienia informacji,</w:t>
      </w:r>
      <w:r w:rsidR="003D7D02">
        <w:t xml:space="preserve"> o</w:t>
      </w:r>
      <w:r w:rsidR="00F419C9">
        <w:t xml:space="preserve"> </w:t>
      </w:r>
      <w:r>
        <w:t>których mowa</w:t>
      </w:r>
      <w:r w:rsidR="00053EAC">
        <w:t xml:space="preserve"> w</w:t>
      </w:r>
      <w:r w:rsidR="004E0530">
        <w:t xml:space="preserve"> </w:t>
      </w:r>
      <w:r w:rsidR="00053EAC">
        <w:t>ust.</w:t>
      </w:r>
      <w:r w:rsidR="00F419C9">
        <w:t xml:space="preserve"> </w:t>
      </w:r>
      <w:r w:rsidR="00053EAC">
        <w:t>1 pkt</w:t>
      </w:r>
      <w:r w:rsidR="00F419C9">
        <w:t xml:space="preserve"> </w:t>
      </w:r>
      <w:r w:rsidR="00053EAC">
        <w:t xml:space="preserve">3 </w:t>
      </w:r>
      <w:r w:rsidR="00931E35">
        <w:t>lub</w:t>
      </w:r>
      <w:r w:rsidR="00F419C9">
        <w:t xml:space="preserve"> </w:t>
      </w:r>
      <w:r>
        <w:t>4, ze względu na zastrzeżenie tajemnicy przedsiębiorstwa.</w:t>
      </w:r>
    </w:p>
    <w:p w:rsidR="00C416EF" w:rsidRDefault="00C416EF" w:rsidP="00C416EF">
      <w:pPr>
        <w:pStyle w:val="ZUSTzmustartykuempunktem"/>
      </w:pPr>
      <w:r>
        <w:t>6. Do informacji,</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rsidR="00053EAC">
        <w:t>1 pkt</w:t>
      </w:r>
      <w:r w:rsidR="00F419C9">
        <w:t xml:space="preserve"> </w:t>
      </w:r>
      <w:r>
        <w:t>4,</w:t>
      </w:r>
      <w:r w:rsidR="003D7D02">
        <w:t xml:space="preserve"> w</w:t>
      </w:r>
      <w:r w:rsidR="00F419C9">
        <w:t xml:space="preserve"> </w:t>
      </w:r>
      <w:r>
        <w:t>zakresie infrastruktury technicznej przedsiębiorców telekomunikacyjnych, stosuje się odpowiednio przepis</w:t>
      </w:r>
      <w:r w:rsidR="00053EAC">
        <w:t xml:space="preserve"> art.</w:t>
      </w:r>
      <w:r w:rsidR="00F419C9">
        <w:t> </w:t>
      </w:r>
      <w:r w:rsidR="003D7D02">
        <w:t>9</w:t>
      </w:r>
      <w:r w:rsidR="00F419C9">
        <w:t xml:space="preserve"> </w:t>
      </w:r>
      <w:r>
        <w:t>ustawy</w:t>
      </w:r>
      <w:r w:rsidR="003D7D02">
        <w:t xml:space="preserve"> z</w:t>
      </w:r>
      <w:r w:rsidR="00F419C9">
        <w:t xml:space="preserve"> </w:t>
      </w:r>
      <w:r>
        <w:t>dnia 1</w:t>
      </w:r>
      <w:r w:rsidR="003D7D02">
        <w:t>6</w:t>
      </w:r>
      <w:r w:rsidR="00F419C9">
        <w:t xml:space="preserve"> </w:t>
      </w:r>
      <w:r>
        <w:t>lipca 200</w:t>
      </w:r>
      <w:r w:rsidR="003D7D02">
        <w:t>4</w:t>
      </w:r>
      <w:r w:rsidR="00F419C9">
        <w:t xml:space="preserve"> </w:t>
      </w:r>
      <w:r>
        <w:t xml:space="preserve">r. </w:t>
      </w:r>
      <w:r w:rsidR="00060173">
        <w:t>–</w:t>
      </w:r>
      <w:r>
        <w:t xml:space="preserve"> Prawo telekomunikacyjne.</w:t>
      </w:r>
    </w:p>
    <w:p w:rsidR="00C416EF" w:rsidRDefault="00C416EF" w:rsidP="00C416EF">
      <w:pPr>
        <w:pStyle w:val="ZUSTzmustartykuempunktem"/>
      </w:pPr>
      <w:r>
        <w:t>7. Udostępnienie informacji,</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t>1, jest nieodpłatne.</w:t>
      </w:r>
    </w:p>
    <w:p w:rsidR="00C416EF" w:rsidRDefault="00C416EF" w:rsidP="00C416EF">
      <w:pPr>
        <w:pStyle w:val="ZARTzmartartykuempunktem"/>
      </w:pPr>
      <w:r>
        <w:t>Art. 29c. 1.</w:t>
      </w:r>
      <w:r w:rsidR="00DC7D4B">
        <w:t xml:space="preserve"> </w:t>
      </w:r>
      <w:r>
        <w:t xml:space="preserve">Operator sieci </w:t>
      </w:r>
      <w:r w:rsidR="00C10300">
        <w:t xml:space="preserve">może przekazać </w:t>
      </w:r>
      <w:r>
        <w:t>Prezesowi UKE informacje,</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29b</w:t>
      </w:r>
      <w:r w:rsidR="00053EAC">
        <w:t xml:space="preserve"> ust.</w:t>
      </w:r>
      <w:r w:rsidR="00F419C9">
        <w:t xml:space="preserve"> </w:t>
      </w:r>
      <w:r w:rsidR="00053EAC">
        <w:t>1 pkt</w:t>
      </w:r>
      <w:r w:rsidR="00F419C9">
        <w:t xml:space="preserve"> </w:t>
      </w:r>
      <w:r w:rsidR="00053EAC">
        <w:t>3 lub</w:t>
      </w:r>
      <w:r>
        <w:t xml:space="preserve"> 4,</w:t>
      </w:r>
      <w:r w:rsidR="003D7D02">
        <w:t xml:space="preserve"> w</w:t>
      </w:r>
      <w:r w:rsidR="00F419C9">
        <w:t xml:space="preserve"> </w:t>
      </w:r>
      <w:r>
        <w:t>celu ich udostępniania przez punkt informacyjny. Informacje powinny być zgodne ze stanem faktycznym</w:t>
      </w:r>
      <w:r w:rsidR="003D7D02">
        <w:t xml:space="preserve"> i</w:t>
      </w:r>
      <w:r w:rsidR="00F419C9">
        <w:t xml:space="preserve"> </w:t>
      </w:r>
      <w:r>
        <w:t>aktualizowane corocznie</w:t>
      </w:r>
      <w:r w:rsidR="003D7D02">
        <w:t xml:space="preserve"> w</w:t>
      </w:r>
      <w:r w:rsidR="00F419C9">
        <w:t> </w:t>
      </w:r>
      <w:r>
        <w:t>terminie do dnia 3</w:t>
      </w:r>
      <w:r w:rsidR="003D7D02">
        <w:t>1</w:t>
      </w:r>
      <w:r w:rsidR="00F419C9">
        <w:t xml:space="preserve"> </w:t>
      </w:r>
      <w:r>
        <w:t>marca, według stanu na dzień 3</w:t>
      </w:r>
      <w:r w:rsidR="003D7D02">
        <w:t>1</w:t>
      </w:r>
      <w:r w:rsidR="00F419C9">
        <w:t xml:space="preserve"> </w:t>
      </w:r>
      <w:r>
        <w:t>grudnia poprzedniego roku.</w:t>
      </w:r>
    </w:p>
    <w:p w:rsidR="00C416EF" w:rsidRDefault="00C416EF" w:rsidP="00C416EF">
      <w:pPr>
        <w:pStyle w:val="ZUSTzmustartykuempunktem"/>
      </w:pPr>
      <w:r>
        <w:t>2. Informacje,</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rsidR="00EE0EAE">
        <w:t>29b</w:t>
      </w:r>
      <w:r w:rsidR="00053EAC">
        <w:t xml:space="preserve"> ust.</w:t>
      </w:r>
      <w:r w:rsidR="00F419C9">
        <w:t xml:space="preserve"> </w:t>
      </w:r>
      <w:r w:rsidR="00053EAC">
        <w:t>1 pkt</w:t>
      </w:r>
      <w:r w:rsidR="00F419C9">
        <w:t xml:space="preserve"> </w:t>
      </w:r>
      <w:r w:rsidR="00053EAC">
        <w:t>3 lub</w:t>
      </w:r>
      <w:r w:rsidR="00EE0EAE">
        <w:t xml:space="preserve"> 4</w:t>
      </w:r>
      <w:r>
        <w:t>, przekazuje się</w:t>
      </w:r>
      <w:r w:rsidR="003D7D02">
        <w:t xml:space="preserve"> w</w:t>
      </w:r>
      <w:r w:rsidR="00F419C9">
        <w:t> </w:t>
      </w:r>
      <w:r>
        <w:t xml:space="preserve">postaci elektronicznej. </w:t>
      </w:r>
    </w:p>
    <w:p w:rsidR="00C416EF" w:rsidRDefault="00C416EF" w:rsidP="00DB6639">
      <w:pPr>
        <w:pStyle w:val="ZUSTzmustartykuempunktem"/>
        <w:keepNext/>
      </w:pPr>
      <w:r>
        <w:t>3. Minister właściwy do spraw informatyzacji może określić</w:t>
      </w:r>
      <w:r w:rsidR="007B57AC">
        <w:t>,</w:t>
      </w:r>
      <w:r w:rsidR="003D7D02">
        <w:t xml:space="preserve"> w</w:t>
      </w:r>
      <w:r w:rsidR="00F419C9">
        <w:t xml:space="preserve"> </w:t>
      </w:r>
      <w:r>
        <w:t>drodze rozporządzenia:</w:t>
      </w:r>
    </w:p>
    <w:p w:rsidR="00C416EF" w:rsidRDefault="003E46E7" w:rsidP="00C416EF">
      <w:pPr>
        <w:pStyle w:val="ZPKTzmpktartykuempunktem"/>
      </w:pPr>
      <w:r>
        <w:t>1)</w:t>
      </w:r>
      <w:r>
        <w:tab/>
      </w:r>
      <w:r w:rsidR="00C416EF">
        <w:t>elektroniczny format przekazywania informacji,</w:t>
      </w:r>
      <w:r w:rsidR="003D7D02">
        <w:t xml:space="preserve"> o</w:t>
      </w:r>
      <w:r w:rsidR="00F419C9">
        <w:t xml:space="preserve"> </w:t>
      </w:r>
      <w:r w:rsidR="00C416EF">
        <w:t>których mowa</w:t>
      </w:r>
      <w:r w:rsidR="00053EAC">
        <w:t xml:space="preserve"> w</w:t>
      </w:r>
      <w:r w:rsidR="00F419C9">
        <w:t xml:space="preserve"> </w:t>
      </w:r>
      <w:r w:rsidR="00053EAC">
        <w:t>art.</w:t>
      </w:r>
      <w:r w:rsidR="00F419C9">
        <w:t xml:space="preserve"> </w:t>
      </w:r>
      <w:r w:rsidR="00C416EF">
        <w:t>29b</w:t>
      </w:r>
      <w:r w:rsidR="00053EAC">
        <w:t xml:space="preserve"> ust.</w:t>
      </w:r>
      <w:r w:rsidR="00F419C9">
        <w:t xml:space="preserve"> </w:t>
      </w:r>
      <w:r w:rsidR="00053EAC">
        <w:t>1 pkt</w:t>
      </w:r>
      <w:r w:rsidR="00F419C9">
        <w:t xml:space="preserve"> </w:t>
      </w:r>
      <w:r w:rsidR="00053EAC">
        <w:t>3 lub</w:t>
      </w:r>
      <w:r w:rsidR="00C416EF">
        <w:t xml:space="preserve"> 4</w:t>
      </w:r>
      <w:r w:rsidR="00C10300">
        <w:t>,</w:t>
      </w:r>
    </w:p>
    <w:p w:rsidR="00C416EF" w:rsidRDefault="003E46E7" w:rsidP="00DB6639">
      <w:pPr>
        <w:pStyle w:val="ZPKTzmpktartykuempunktem"/>
        <w:keepNext/>
      </w:pPr>
      <w:r>
        <w:t>2)</w:t>
      </w:r>
      <w:r>
        <w:tab/>
      </w:r>
      <w:r w:rsidR="00C416EF">
        <w:t>wzory formularzy służących do przekazywania Prezesowi UKE informacji,</w:t>
      </w:r>
      <w:r w:rsidR="003D7D02">
        <w:t xml:space="preserve"> o</w:t>
      </w:r>
      <w:r w:rsidR="00F419C9">
        <w:t> </w:t>
      </w:r>
      <w:r w:rsidR="00C416EF">
        <w:t>których mowa</w:t>
      </w:r>
      <w:r w:rsidR="00053EAC">
        <w:t xml:space="preserve"> w</w:t>
      </w:r>
      <w:r w:rsidR="00F419C9">
        <w:t xml:space="preserve"> </w:t>
      </w:r>
      <w:r w:rsidR="00053EAC">
        <w:t>art.</w:t>
      </w:r>
      <w:r w:rsidR="00F419C9">
        <w:t xml:space="preserve"> </w:t>
      </w:r>
      <w:r w:rsidR="00EE0EAE" w:rsidRPr="00EE0EAE">
        <w:t>29b</w:t>
      </w:r>
      <w:r w:rsidR="00053EAC">
        <w:t xml:space="preserve"> ust.</w:t>
      </w:r>
      <w:r w:rsidR="00F419C9">
        <w:t xml:space="preserve"> </w:t>
      </w:r>
      <w:r w:rsidR="00053EAC" w:rsidRPr="00EE0EAE">
        <w:t>1</w:t>
      </w:r>
      <w:r w:rsidR="00053EAC">
        <w:t xml:space="preserve"> pkt</w:t>
      </w:r>
      <w:r w:rsidR="00F419C9">
        <w:t xml:space="preserve"> </w:t>
      </w:r>
      <w:r w:rsidR="00053EAC" w:rsidRPr="00EE0EAE">
        <w:t>3</w:t>
      </w:r>
      <w:r w:rsidR="00053EAC">
        <w:t xml:space="preserve"> lub</w:t>
      </w:r>
      <w:r w:rsidR="00EE0EAE" w:rsidRPr="00EE0EAE">
        <w:t xml:space="preserve"> 4</w:t>
      </w:r>
      <w:r w:rsidR="00C416EF">
        <w:t>, wraz</w:t>
      </w:r>
      <w:r w:rsidR="003D7D02">
        <w:t xml:space="preserve"> z</w:t>
      </w:r>
      <w:r w:rsidR="00F419C9">
        <w:t xml:space="preserve"> </w:t>
      </w:r>
      <w:r w:rsidR="00C416EF">
        <w:t>objaśnieniami co do sposobu ich wypełniania</w:t>
      </w:r>
    </w:p>
    <w:p w:rsidR="00C416EF" w:rsidRDefault="007B57AC" w:rsidP="003E46E7">
      <w:pPr>
        <w:pStyle w:val="ZCZWSPPKTzmczciwsppktartykuempunktem"/>
      </w:pPr>
      <w:r>
        <w:t>–</w:t>
      </w:r>
      <w:r w:rsidR="00E664A1">
        <w:t xml:space="preserve"> </w:t>
      </w:r>
      <w:r w:rsidR="00C416EF">
        <w:t>kierując się potrzebą usprawnienia</w:t>
      </w:r>
      <w:r w:rsidR="003D7D02">
        <w:t xml:space="preserve"> i</w:t>
      </w:r>
      <w:r w:rsidR="00F419C9">
        <w:t xml:space="preserve"> </w:t>
      </w:r>
      <w:r w:rsidR="00C416EF">
        <w:t>ujednolicenia procesu przekazywania danych.</w:t>
      </w:r>
    </w:p>
    <w:p w:rsidR="00C416EF" w:rsidRDefault="00C416EF" w:rsidP="00DB6639">
      <w:pPr>
        <w:pStyle w:val="ZARTzmartartykuempunktem"/>
        <w:keepNext/>
      </w:pPr>
      <w:r>
        <w:lastRenderedPageBreak/>
        <w:t>Art. 29d. 1. Główny Geodeta Kraju przekazuje Prezesowi UKE</w:t>
      </w:r>
      <w:r w:rsidR="003D7D02">
        <w:t xml:space="preserve"> z</w:t>
      </w:r>
      <w:r w:rsidR="00F419C9">
        <w:t xml:space="preserve"> </w:t>
      </w:r>
      <w:r>
        <w:t>centralnego zasobu geodezyjnego</w:t>
      </w:r>
      <w:r w:rsidR="003D7D02">
        <w:t xml:space="preserve"> i</w:t>
      </w:r>
      <w:r w:rsidR="00F419C9">
        <w:t xml:space="preserve"> </w:t>
      </w:r>
      <w:r>
        <w:t>kartograficznego</w:t>
      </w:r>
      <w:r w:rsidR="003D7D02">
        <w:t xml:space="preserve"> </w:t>
      </w:r>
      <w:r w:rsidR="00C10300">
        <w:t xml:space="preserve">posiadane </w:t>
      </w:r>
      <w:r w:rsidR="003D7D02">
        <w:t>w</w:t>
      </w:r>
      <w:r w:rsidR="00F419C9">
        <w:t xml:space="preserve"> </w:t>
      </w:r>
      <w:r>
        <w:t>postaci elektronicznej informacje:</w:t>
      </w:r>
    </w:p>
    <w:p w:rsidR="00C416EF" w:rsidRDefault="00C416EF" w:rsidP="00C416EF">
      <w:pPr>
        <w:pStyle w:val="ZPKTzmpktartykuempunktem"/>
      </w:pPr>
      <w:r>
        <w:t>1)</w:t>
      </w:r>
      <w:r>
        <w:tab/>
        <w:t>o których mowa</w:t>
      </w:r>
      <w:r w:rsidR="00053EAC">
        <w:t xml:space="preserve"> w</w:t>
      </w:r>
      <w:r w:rsidR="00F419C9">
        <w:t xml:space="preserve"> </w:t>
      </w:r>
      <w:r w:rsidR="00053EAC">
        <w:t>art.</w:t>
      </w:r>
      <w:r w:rsidR="00F419C9">
        <w:t xml:space="preserve"> </w:t>
      </w:r>
      <w:r>
        <w:t>29b</w:t>
      </w:r>
      <w:r w:rsidR="00053EAC">
        <w:t xml:space="preserve"> ust.</w:t>
      </w:r>
      <w:r w:rsidR="00F419C9">
        <w:t xml:space="preserve"> </w:t>
      </w:r>
      <w:r w:rsidR="00053EAC">
        <w:t>1 pkt</w:t>
      </w:r>
      <w:r w:rsidR="00F419C9">
        <w:t xml:space="preserve"> </w:t>
      </w:r>
      <w:r>
        <w:t>3</w:t>
      </w:r>
      <w:r w:rsidR="00C10300">
        <w:t>,</w:t>
      </w:r>
    </w:p>
    <w:p w:rsidR="00C416EF" w:rsidRDefault="00C416EF" w:rsidP="00DB6639">
      <w:pPr>
        <w:pStyle w:val="ZPKTzmpktartykuempunktem"/>
        <w:keepNext/>
      </w:pPr>
      <w:r>
        <w:t>2)</w:t>
      </w:r>
      <w:r>
        <w:tab/>
        <w:t>inne, przydatne dla celów przygotowania</w:t>
      </w:r>
      <w:r w:rsidR="003D7D02">
        <w:t xml:space="preserve"> i</w:t>
      </w:r>
      <w:r w:rsidR="00F419C9">
        <w:t xml:space="preserve"> </w:t>
      </w:r>
      <w:r>
        <w:t>realizacji inwestycji telekomunikacyjnych,</w:t>
      </w:r>
      <w:r w:rsidR="003D7D02">
        <w:t xml:space="preserve"> w</w:t>
      </w:r>
      <w:r w:rsidR="00F419C9">
        <w:t xml:space="preserve"> </w:t>
      </w:r>
      <w:r>
        <w:t>zakresie uzgodnionym</w:t>
      </w:r>
      <w:r w:rsidR="003D7D02">
        <w:t xml:space="preserve"> z</w:t>
      </w:r>
      <w:r w:rsidR="00F419C9">
        <w:t xml:space="preserve"> </w:t>
      </w:r>
      <w:r>
        <w:t>Prezesem UKE</w:t>
      </w:r>
    </w:p>
    <w:p w:rsidR="00C416EF" w:rsidRDefault="007B57AC" w:rsidP="00C416EF">
      <w:pPr>
        <w:pStyle w:val="ZCZWSPPKTzmczciwsppktartykuempunktem"/>
      </w:pPr>
      <w:r>
        <w:t>–</w:t>
      </w:r>
      <w:r w:rsidR="005B5270">
        <w:t xml:space="preserve"> </w:t>
      </w:r>
      <w:r w:rsidR="003D7D02">
        <w:t>a</w:t>
      </w:r>
      <w:r w:rsidR="00F419C9">
        <w:t xml:space="preserve"> </w:t>
      </w:r>
      <w:r w:rsidR="00C416EF">
        <w:t xml:space="preserve">następnie aktualizuje te informacje nie rzadziej niż raz na </w:t>
      </w:r>
      <w:r w:rsidR="00D630A1">
        <w:t xml:space="preserve">6 </w:t>
      </w:r>
      <w:r w:rsidR="00C416EF">
        <w:t>miesięcy.</w:t>
      </w:r>
    </w:p>
    <w:p w:rsidR="00C416EF" w:rsidRDefault="00C416EF" w:rsidP="00C416EF">
      <w:pPr>
        <w:pStyle w:val="ZUSTzmustartykuempunktem"/>
      </w:pPr>
      <w:r>
        <w:t>2. Właściwy terytorialnie marszałek województwa oraz właściwy terytorialnie starosta</w:t>
      </w:r>
      <w:r w:rsidR="003D7D02">
        <w:t xml:space="preserve"> i</w:t>
      </w:r>
      <w:r w:rsidR="00F419C9">
        <w:t xml:space="preserve"> </w:t>
      </w:r>
      <w:r>
        <w:t>prezydent miasta na prawach powiatu przekazują Prezesowi UKE</w:t>
      </w:r>
      <w:r w:rsidR="003D7D02">
        <w:t xml:space="preserve"> </w:t>
      </w:r>
      <w:r w:rsidR="00E84FA3">
        <w:t xml:space="preserve">posiadane </w:t>
      </w:r>
      <w:r w:rsidR="003D7D02">
        <w:t>w</w:t>
      </w:r>
      <w:r w:rsidR="00B230C3">
        <w:t> </w:t>
      </w:r>
      <w:r>
        <w:t xml:space="preserve">postaci elektronicznej </w:t>
      </w:r>
      <w:r w:rsidR="00060173">
        <w:t>–</w:t>
      </w:r>
      <w:r>
        <w:t xml:space="preserve"> odpowiednio</w:t>
      </w:r>
      <w:r w:rsidR="005B5270">
        <w:t xml:space="preserve"> </w:t>
      </w:r>
      <w:r w:rsidR="00060173">
        <w:t>–</w:t>
      </w:r>
      <w:r w:rsidR="003D7D02">
        <w:t xml:space="preserve"> z</w:t>
      </w:r>
      <w:r w:rsidR="00F419C9">
        <w:t xml:space="preserve"> </w:t>
      </w:r>
      <w:r>
        <w:t>wojewódzkiego zasobu geodezyjnego</w:t>
      </w:r>
      <w:r w:rsidR="003D7D02">
        <w:t xml:space="preserve"> i</w:t>
      </w:r>
      <w:r w:rsidR="00B230C3">
        <w:t> </w:t>
      </w:r>
      <w:r>
        <w:t>kartograficznego oraz</w:t>
      </w:r>
      <w:r w:rsidR="003D7D02">
        <w:t xml:space="preserve"> z</w:t>
      </w:r>
      <w:r w:rsidR="00F419C9">
        <w:t xml:space="preserve"> </w:t>
      </w:r>
      <w:r>
        <w:t>powiatowego zasobu geodezyjnego</w:t>
      </w:r>
      <w:r w:rsidR="003D7D02">
        <w:t xml:space="preserve"> i</w:t>
      </w:r>
      <w:r w:rsidR="00B230C3">
        <w:t xml:space="preserve"> </w:t>
      </w:r>
      <w:r>
        <w:t>kartograficznego,</w:t>
      </w:r>
      <w:r w:rsidR="003D7D02">
        <w:t xml:space="preserve"> w</w:t>
      </w:r>
      <w:r w:rsidR="00B230C3">
        <w:t> </w:t>
      </w:r>
      <w:r>
        <w:t>szczególności geodezyjnej ewidencji sieci uzbrojenia terenu, na wniosek Prezesa UKE</w:t>
      </w:r>
      <w:r w:rsidR="00B230C3">
        <w:t>,</w:t>
      </w:r>
      <w:r>
        <w:t xml:space="preserve"> informacje,</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29b</w:t>
      </w:r>
      <w:r w:rsidR="00053EAC">
        <w:t xml:space="preserve"> ust.</w:t>
      </w:r>
      <w:r w:rsidR="00F419C9">
        <w:t xml:space="preserve"> </w:t>
      </w:r>
      <w:r w:rsidR="00053EAC">
        <w:t>1 pkt</w:t>
      </w:r>
      <w:r w:rsidR="00F419C9">
        <w:t xml:space="preserve"> </w:t>
      </w:r>
      <w:r>
        <w:t>3, które nie znajdują się</w:t>
      </w:r>
      <w:r w:rsidR="003D7D02">
        <w:t xml:space="preserve"> w</w:t>
      </w:r>
      <w:r w:rsidR="007B57AC">
        <w:t xml:space="preserve"> </w:t>
      </w:r>
      <w:r>
        <w:t>centralnym zasobie geodezyjnym</w:t>
      </w:r>
      <w:r w:rsidR="003D7D02">
        <w:t xml:space="preserve"> i</w:t>
      </w:r>
      <w:r w:rsidR="00F419C9">
        <w:t xml:space="preserve"> </w:t>
      </w:r>
      <w:r>
        <w:t>kartograficznym.</w:t>
      </w:r>
    </w:p>
    <w:p w:rsidR="00C416EF" w:rsidRDefault="00C416EF" w:rsidP="00C416EF">
      <w:pPr>
        <w:pStyle w:val="ZUSTzmustartykuempunktem"/>
      </w:pPr>
      <w:r>
        <w:t>3. Podmiot, który zarządza terenem zamkniętym, przekazuje Prezesowi UKE</w:t>
      </w:r>
      <w:r w:rsidR="00D630A1">
        <w:t>,</w:t>
      </w:r>
      <w:r>
        <w:t xml:space="preserve"> na jego wniosek,</w:t>
      </w:r>
      <w:r w:rsidR="00E84FA3">
        <w:t xml:space="preserve"> posiadane</w:t>
      </w:r>
      <w:r w:rsidR="003D7D02">
        <w:t xml:space="preserve"> w</w:t>
      </w:r>
      <w:r w:rsidR="00F419C9">
        <w:t xml:space="preserve"> </w:t>
      </w:r>
      <w:r>
        <w:t>postaci elektronicznej informacje,</w:t>
      </w:r>
      <w:r w:rsidR="003D7D02">
        <w:t xml:space="preserve"> o</w:t>
      </w:r>
      <w:r w:rsidR="00F419C9">
        <w:t xml:space="preserve"> </w:t>
      </w:r>
      <w:r>
        <w:t>których mowa</w:t>
      </w:r>
      <w:r w:rsidR="00053EAC">
        <w:t xml:space="preserve"> w</w:t>
      </w:r>
      <w:r w:rsidR="00F419C9">
        <w:t> </w:t>
      </w:r>
      <w:r w:rsidR="00053EAC">
        <w:t>art.</w:t>
      </w:r>
      <w:r w:rsidR="00F419C9">
        <w:t> </w:t>
      </w:r>
      <w:r>
        <w:t>29b</w:t>
      </w:r>
      <w:r w:rsidR="00053EAC">
        <w:t xml:space="preserve"> ust.</w:t>
      </w:r>
      <w:r w:rsidR="00F419C9">
        <w:t xml:space="preserve"> </w:t>
      </w:r>
      <w:r w:rsidR="00053EAC">
        <w:t>1 pkt</w:t>
      </w:r>
      <w:r w:rsidR="00F419C9">
        <w:t xml:space="preserve"> </w:t>
      </w:r>
      <w:r>
        <w:t>3, dla tego terenu.</w:t>
      </w:r>
    </w:p>
    <w:p w:rsidR="00C416EF" w:rsidRDefault="00C416EF" w:rsidP="00DB6639">
      <w:pPr>
        <w:pStyle w:val="ZUSTzmustartykuempunktem"/>
        <w:keepNext/>
      </w:pPr>
      <w:r>
        <w:t>4. Właściwy zarządca drogi przekazuje Prezesowi UKE</w:t>
      </w:r>
      <w:r w:rsidR="00E84FA3">
        <w:t xml:space="preserve"> posiadane</w:t>
      </w:r>
      <w:r w:rsidR="003D7D02">
        <w:t xml:space="preserve"> w</w:t>
      </w:r>
      <w:r w:rsidR="00F419C9">
        <w:t xml:space="preserve"> </w:t>
      </w:r>
      <w:r>
        <w:t>postaci elektronicznej informacje,</w:t>
      </w:r>
      <w:r w:rsidR="003D7D02">
        <w:t xml:space="preserve"> o</w:t>
      </w:r>
      <w:r w:rsidR="00F419C9">
        <w:t xml:space="preserve"> </w:t>
      </w:r>
      <w:r>
        <w:t>których mowa w:</w:t>
      </w:r>
    </w:p>
    <w:p w:rsidR="00C416EF" w:rsidRDefault="00C416EF" w:rsidP="00C416EF">
      <w:pPr>
        <w:pStyle w:val="ZPKTzmpktartykuempunktem"/>
      </w:pPr>
      <w:r>
        <w:t>1)</w:t>
      </w:r>
      <w:r>
        <w:tab/>
        <w:t>art. 29b</w:t>
      </w:r>
      <w:r w:rsidR="00053EAC">
        <w:t xml:space="preserve"> ust.</w:t>
      </w:r>
      <w:r w:rsidR="00F419C9">
        <w:t xml:space="preserve"> </w:t>
      </w:r>
      <w:r w:rsidR="00053EAC">
        <w:t>1 pkt</w:t>
      </w:r>
      <w:r w:rsidR="00F419C9">
        <w:t xml:space="preserve"> </w:t>
      </w:r>
      <w:r w:rsidR="00053EAC">
        <w:t>3 lub</w:t>
      </w:r>
      <w:r>
        <w:t xml:space="preserve"> 4,</w:t>
      </w:r>
      <w:r w:rsidR="003D7D02">
        <w:t xml:space="preserve"> w</w:t>
      </w:r>
      <w:r w:rsidR="00F419C9">
        <w:t xml:space="preserve"> </w:t>
      </w:r>
      <w:r>
        <w:t>zakresie kanałów technologicznych zlokalizowanych</w:t>
      </w:r>
      <w:r w:rsidR="003D7D02">
        <w:t xml:space="preserve"> w</w:t>
      </w:r>
      <w:r w:rsidR="00F419C9">
        <w:t xml:space="preserve"> </w:t>
      </w:r>
      <w:r>
        <w:t>pasie drogowym</w:t>
      </w:r>
      <w:r w:rsidR="00F72F57">
        <w:t>,</w:t>
      </w:r>
      <w:r>
        <w:t xml:space="preserve"> na obszarze jego właściwości;</w:t>
      </w:r>
    </w:p>
    <w:p w:rsidR="00C416EF" w:rsidRDefault="00C416EF" w:rsidP="00C416EF">
      <w:pPr>
        <w:pStyle w:val="ZPKTzmpktartykuempunktem"/>
      </w:pPr>
      <w:r>
        <w:t>2)</w:t>
      </w:r>
      <w:r>
        <w:tab/>
        <w:t>art. 29b</w:t>
      </w:r>
      <w:r w:rsidR="00053EAC">
        <w:t xml:space="preserve"> ust.</w:t>
      </w:r>
      <w:r w:rsidR="00F419C9">
        <w:t xml:space="preserve"> </w:t>
      </w:r>
      <w:r w:rsidR="00053EAC">
        <w:t>1 pkt</w:t>
      </w:r>
      <w:r w:rsidR="00F419C9">
        <w:t xml:space="preserve"> </w:t>
      </w:r>
      <w:r>
        <w:t>3,</w:t>
      </w:r>
      <w:r w:rsidR="003D7D02">
        <w:t xml:space="preserve"> w</w:t>
      </w:r>
      <w:r w:rsidR="00F419C9">
        <w:t xml:space="preserve"> </w:t>
      </w:r>
      <w:r>
        <w:t>zakresie infrastruktury technicznej, dla której wydał zezwolenie,</w:t>
      </w:r>
      <w:r w:rsidR="003D7D02">
        <w:t xml:space="preserve"> o</w:t>
      </w:r>
      <w:r w:rsidR="00F419C9">
        <w:t xml:space="preserve"> </w:t>
      </w:r>
      <w:r>
        <w:t>którym mowa</w:t>
      </w:r>
      <w:r w:rsidR="00053EAC">
        <w:t xml:space="preserve"> w</w:t>
      </w:r>
      <w:r w:rsidR="00F419C9">
        <w:t xml:space="preserve"> </w:t>
      </w:r>
      <w:r w:rsidR="00053EAC">
        <w:t>art.</w:t>
      </w:r>
      <w:r w:rsidR="00F419C9">
        <w:t xml:space="preserve"> </w:t>
      </w:r>
      <w:r>
        <w:t>3</w:t>
      </w:r>
      <w:r w:rsidR="00053EAC">
        <w:t>9 ust.</w:t>
      </w:r>
      <w:r w:rsidR="00F419C9">
        <w:t xml:space="preserve"> </w:t>
      </w:r>
      <w:r w:rsidR="00053EAC">
        <w:t>3 lub art.</w:t>
      </w:r>
      <w:r w:rsidR="00F419C9">
        <w:t xml:space="preserve"> </w:t>
      </w:r>
      <w:r>
        <w:t>4</w:t>
      </w:r>
      <w:r w:rsidR="00053EAC">
        <w:t>0 ust.</w:t>
      </w:r>
      <w:r w:rsidR="00F419C9">
        <w:t xml:space="preserve"> </w:t>
      </w:r>
      <w:r w:rsidR="003D7D02">
        <w:t>1</w:t>
      </w:r>
      <w:r w:rsidR="00F419C9">
        <w:t xml:space="preserve"> </w:t>
      </w:r>
      <w:r>
        <w:t>ustawy</w:t>
      </w:r>
      <w:r w:rsidR="003D7D02">
        <w:t xml:space="preserve"> z</w:t>
      </w:r>
      <w:r w:rsidR="00F419C9">
        <w:t xml:space="preserve"> </w:t>
      </w:r>
      <w:r>
        <w:t>dnia 2</w:t>
      </w:r>
      <w:r w:rsidR="003D7D02">
        <w:t>1</w:t>
      </w:r>
      <w:r w:rsidR="00F419C9">
        <w:t> </w:t>
      </w:r>
      <w:r>
        <w:t>marca 198</w:t>
      </w:r>
      <w:r w:rsidR="003D7D02">
        <w:t>5</w:t>
      </w:r>
      <w:r w:rsidR="00F419C9">
        <w:t xml:space="preserve"> </w:t>
      </w:r>
      <w:r>
        <w:t>r.</w:t>
      </w:r>
      <w:r w:rsidR="003D7D02">
        <w:t xml:space="preserve"> o</w:t>
      </w:r>
      <w:r w:rsidR="00F419C9">
        <w:t xml:space="preserve"> </w:t>
      </w:r>
      <w:r>
        <w:t>drogach publicznych.</w:t>
      </w:r>
    </w:p>
    <w:p w:rsidR="00C416EF" w:rsidRDefault="00C416EF" w:rsidP="00FE3DE1">
      <w:pPr>
        <w:pStyle w:val="ZUSTzmustartykuempunktem"/>
        <w:keepNext/>
      </w:pPr>
      <w:r>
        <w:t>5. Właściwy zarządca drogi przekazuje informacje,</w:t>
      </w:r>
      <w:r w:rsidR="003D7D02">
        <w:t xml:space="preserve"> o</w:t>
      </w:r>
      <w:r w:rsidR="00F419C9">
        <w:t xml:space="preserve"> </w:t>
      </w:r>
      <w:r>
        <w:t>których mowa w:</w:t>
      </w:r>
    </w:p>
    <w:p w:rsidR="00C416EF" w:rsidRDefault="00C416EF" w:rsidP="00C416EF">
      <w:pPr>
        <w:pStyle w:val="ZPKTzmpktartykuempunktem"/>
      </w:pPr>
      <w:r>
        <w:t>1)</w:t>
      </w:r>
      <w:r>
        <w:tab/>
        <w:t>art. 29b</w:t>
      </w:r>
      <w:r w:rsidR="00053EAC">
        <w:t xml:space="preserve"> ust.</w:t>
      </w:r>
      <w:r w:rsidR="00F419C9">
        <w:t xml:space="preserve"> </w:t>
      </w:r>
      <w:r w:rsidR="00053EAC">
        <w:t>1 pkt</w:t>
      </w:r>
      <w:r w:rsidR="00F419C9">
        <w:t xml:space="preserve"> </w:t>
      </w:r>
      <w:r w:rsidR="003D7D02">
        <w:t>3</w:t>
      </w:r>
      <w:r w:rsidR="00F419C9">
        <w:t xml:space="preserve"> </w:t>
      </w:r>
      <w:r w:rsidR="00060173">
        <w:t>–</w:t>
      </w:r>
      <w:r>
        <w:t xml:space="preserve"> nie później niż</w:t>
      </w:r>
      <w:r w:rsidR="003D7D02">
        <w:t xml:space="preserve"> w</w:t>
      </w:r>
      <w:r w:rsidR="00F419C9">
        <w:t xml:space="preserve"> </w:t>
      </w:r>
      <w:r>
        <w:t>terminie 3</w:t>
      </w:r>
      <w:r w:rsidR="003D7D02">
        <w:t>0</w:t>
      </w:r>
      <w:r w:rsidR="00F419C9">
        <w:t xml:space="preserve"> </w:t>
      </w:r>
      <w:r>
        <w:t>dni od dnia zakończenia budowy kanału technologicznego;</w:t>
      </w:r>
    </w:p>
    <w:p w:rsidR="00C416EF" w:rsidRDefault="00C416EF" w:rsidP="00C416EF">
      <w:pPr>
        <w:pStyle w:val="ZPKTzmpktartykuempunktem"/>
      </w:pPr>
      <w:r>
        <w:t>2)</w:t>
      </w:r>
      <w:r>
        <w:tab/>
        <w:t>art. 29b</w:t>
      </w:r>
      <w:r w:rsidR="00053EAC">
        <w:t xml:space="preserve"> ust.</w:t>
      </w:r>
      <w:r w:rsidR="00F419C9">
        <w:t xml:space="preserve"> </w:t>
      </w:r>
      <w:r w:rsidR="00053EAC">
        <w:t>1 pkt</w:t>
      </w:r>
      <w:r w:rsidR="00F419C9">
        <w:t xml:space="preserve"> </w:t>
      </w:r>
      <w:r>
        <w:t>3,</w:t>
      </w:r>
      <w:r w:rsidR="003D7D02">
        <w:t xml:space="preserve"> w</w:t>
      </w:r>
      <w:r w:rsidR="00F419C9">
        <w:t xml:space="preserve"> </w:t>
      </w:r>
      <w:r>
        <w:t>zakresie infrastruktury technicznej, dla której wydał zezwolenie,</w:t>
      </w:r>
      <w:r w:rsidR="003D7D02">
        <w:t xml:space="preserve"> o</w:t>
      </w:r>
      <w:r w:rsidR="00F419C9">
        <w:t xml:space="preserve"> </w:t>
      </w:r>
      <w:r>
        <w:t>którym mowa</w:t>
      </w:r>
      <w:r w:rsidR="00053EAC">
        <w:t xml:space="preserve"> w</w:t>
      </w:r>
      <w:r w:rsidR="00F419C9">
        <w:t xml:space="preserve"> </w:t>
      </w:r>
      <w:r w:rsidR="00053EAC">
        <w:t>art.</w:t>
      </w:r>
      <w:r w:rsidR="00F419C9">
        <w:t xml:space="preserve"> </w:t>
      </w:r>
      <w:r>
        <w:t>3</w:t>
      </w:r>
      <w:r w:rsidR="00053EAC">
        <w:t>9 ust.</w:t>
      </w:r>
      <w:r w:rsidR="00F419C9">
        <w:t xml:space="preserve"> </w:t>
      </w:r>
      <w:r w:rsidR="00053EAC">
        <w:t>3 lub art.</w:t>
      </w:r>
      <w:r w:rsidR="00F419C9">
        <w:t xml:space="preserve"> </w:t>
      </w:r>
      <w:r>
        <w:t>4</w:t>
      </w:r>
      <w:r w:rsidR="00053EAC">
        <w:t>0 ust.</w:t>
      </w:r>
      <w:r w:rsidR="00F419C9">
        <w:t xml:space="preserve"> </w:t>
      </w:r>
      <w:r w:rsidR="003D7D02">
        <w:t>1</w:t>
      </w:r>
      <w:r w:rsidR="00F419C9">
        <w:t xml:space="preserve"> </w:t>
      </w:r>
      <w:r>
        <w:t>ustawy</w:t>
      </w:r>
      <w:r w:rsidR="003D7D02">
        <w:t xml:space="preserve"> z</w:t>
      </w:r>
      <w:r w:rsidR="00F419C9">
        <w:t xml:space="preserve"> </w:t>
      </w:r>
      <w:r>
        <w:t>dnia 2</w:t>
      </w:r>
      <w:r w:rsidR="003D7D02">
        <w:t>1</w:t>
      </w:r>
      <w:r w:rsidR="00F419C9">
        <w:t> </w:t>
      </w:r>
      <w:r>
        <w:t>marca 198</w:t>
      </w:r>
      <w:r w:rsidR="003D7D02">
        <w:t>5</w:t>
      </w:r>
      <w:r w:rsidR="00F419C9">
        <w:t xml:space="preserve"> </w:t>
      </w:r>
      <w:r>
        <w:t>r.</w:t>
      </w:r>
      <w:r w:rsidR="003D7D02">
        <w:t xml:space="preserve"> o</w:t>
      </w:r>
      <w:r w:rsidR="00F419C9">
        <w:t xml:space="preserve"> </w:t>
      </w:r>
      <w:r>
        <w:t xml:space="preserve">drogach publicznych </w:t>
      </w:r>
      <w:r w:rsidR="00060173">
        <w:t>–</w:t>
      </w:r>
      <w:r w:rsidR="003D7D02">
        <w:t xml:space="preserve"> w</w:t>
      </w:r>
      <w:r w:rsidR="00F419C9">
        <w:t xml:space="preserve"> </w:t>
      </w:r>
      <w:r>
        <w:t>terminie 3</w:t>
      </w:r>
      <w:r w:rsidR="003D7D02">
        <w:t>0</w:t>
      </w:r>
      <w:r w:rsidR="00F419C9">
        <w:t xml:space="preserve"> </w:t>
      </w:r>
      <w:r>
        <w:t>dni od dnia wydania zezwolenia;</w:t>
      </w:r>
    </w:p>
    <w:p w:rsidR="00C416EF" w:rsidRDefault="00C416EF" w:rsidP="00C416EF">
      <w:pPr>
        <w:pStyle w:val="ZPKTzmpktartykuempunktem"/>
      </w:pPr>
      <w:r>
        <w:t>3)</w:t>
      </w:r>
      <w:r>
        <w:tab/>
        <w:t>art. 29b</w:t>
      </w:r>
      <w:r w:rsidR="00053EAC">
        <w:t xml:space="preserve"> ust.</w:t>
      </w:r>
      <w:r w:rsidR="00F419C9">
        <w:t xml:space="preserve"> </w:t>
      </w:r>
      <w:r w:rsidR="00053EAC">
        <w:t>1 pkt</w:t>
      </w:r>
      <w:r w:rsidR="00F419C9">
        <w:t xml:space="preserve"> </w:t>
      </w:r>
      <w:r>
        <w:t>4,</w:t>
      </w:r>
      <w:r w:rsidR="003D7D02">
        <w:t xml:space="preserve"> w</w:t>
      </w:r>
      <w:r w:rsidR="00F419C9">
        <w:t xml:space="preserve"> </w:t>
      </w:r>
      <w:r>
        <w:t xml:space="preserve">zakresie kanałów technologicznych </w:t>
      </w:r>
      <w:r w:rsidR="00060173">
        <w:t>–</w:t>
      </w:r>
      <w:r w:rsidR="003D7D02">
        <w:t xml:space="preserve"> w</w:t>
      </w:r>
      <w:r w:rsidR="00F419C9">
        <w:t xml:space="preserve"> </w:t>
      </w:r>
      <w:r>
        <w:t>terminie określonym</w:t>
      </w:r>
      <w:r w:rsidR="00053EAC">
        <w:t xml:space="preserve"> w</w:t>
      </w:r>
      <w:r w:rsidR="00F419C9">
        <w:t xml:space="preserve"> </w:t>
      </w:r>
      <w:r w:rsidR="00053EAC">
        <w:t>art.</w:t>
      </w:r>
      <w:r w:rsidR="00F419C9">
        <w:t xml:space="preserve"> </w:t>
      </w:r>
      <w:r>
        <w:t>3</w:t>
      </w:r>
      <w:r w:rsidR="00053EAC">
        <w:t>9 ust.</w:t>
      </w:r>
      <w:r w:rsidR="00F419C9">
        <w:t xml:space="preserve"> </w:t>
      </w:r>
      <w:r>
        <w:t>6a ustawy</w:t>
      </w:r>
      <w:r w:rsidR="003D7D02">
        <w:t xml:space="preserve"> z</w:t>
      </w:r>
      <w:r w:rsidR="00F419C9">
        <w:t xml:space="preserve"> </w:t>
      </w:r>
      <w:r>
        <w:t>dnia 2</w:t>
      </w:r>
      <w:r w:rsidR="003D7D02">
        <w:t>1</w:t>
      </w:r>
      <w:r w:rsidR="00F419C9">
        <w:t xml:space="preserve"> </w:t>
      </w:r>
      <w:r>
        <w:t>marca 198</w:t>
      </w:r>
      <w:r w:rsidR="003D7D02">
        <w:t>5</w:t>
      </w:r>
      <w:r w:rsidR="00F419C9">
        <w:t xml:space="preserve"> </w:t>
      </w:r>
      <w:r>
        <w:t>r.</w:t>
      </w:r>
      <w:r w:rsidR="003D7D02">
        <w:t xml:space="preserve"> o</w:t>
      </w:r>
      <w:r w:rsidR="00F419C9">
        <w:t xml:space="preserve"> </w:t>
      </w:r>
      <w:r>
        <w:t>drogach publicznych.</w:t>
      </w:r>
    </w:p>
    <w:p w:rsidR="00C416EF" w:rsidRDefault="00C416EF" w:rsidP="00C416EF">
      <w:pPr>
        <w:pStyle w:val="ZUSTzmustartykuempunktem"/>
      </w:pPr>
      <w:r>
        <w:lastRenderedPageBreak/>
        <w:t>6. Podmioty inne niż wymienione</w:t>
      </w:r>
      <w:r w:rsidR="00053EAC">
        <w:t xml:space="preserve"> w</w:t>
      </w:r>
      <w:r w:rsidR="00F419C9">
        <w:t xml:space="preserve"> </w:t>
      </w:r>
      <w:r w:rsidR="00053EAC">
        <w:t>ust.</w:t>
      </w:r>
      <w:r w:rsidR="00F419C9">
        <w:t xml:space="preserve"> </w:t>
      </w:r>
      <w:r w:rsidR="003D7D02">
        <w:t>1</w:t>
      </w:r>
      <w:r w:rsidR="00060173">
        <w:t>–</w:t>
      </w:r>
      <w:r>
        <w:t>4, które ze względu na zakres swoich zadań posiadają</w:t>
      </w:r>
      <w:r w:rsidR="003D7D02">
        <w:t xml:space="preserve"> w</w:t>
      </w:r>
      <w:r w:rsidR="00F419C9">
        <w:t xml:space="preserve"> </w:t>
      </w:r>
      <w:r>
        <w:t>postaci elektronicznej informacje,</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29b</w:t>
      </w:r>
      <w:r w:rsidR="00053EAC">
        <w:t xml:space="preserve"> ust.</w:t>
      </w:r>
      <w:r w:rsidR="00F419C9">
        <w:t xml:space="preserve"> </w:t>
      </w:r>
      <w:r w:rsidR="00053EAC">
        <w:t>1 pkt</w:t>
      </w:r>
      <w:r w:rsidR="00F419C9">
        <w:t xml:space="preserve"> </w:t>
      </w:r>
      <w:r>
        <w:t xml:space="preserve">3, </w:t>
      </w:r>
      <w:r w:rsidR="00221400">
        <w:t xml:space="preserve">niezwłocznie </w:t>
      </w:r>
      <w:r>
        <w:t>przekazują je Prezesowi UKE</w:t>
      </w:r>
      <w:r w:rsidR="00221400">
        <w:t>,</w:t>
      </w:r>
      <w:r>
        <w:t xml:space="preserve"> na jego wniosek. </w:t>
      </w:r>
    </w:p>
    <w:p w:rsidR="00C416EF" w:rsidRDefault="00C416EF" w:rsidP="004B739E">
      <w:pPr>
        <w:pStyle w:val="ZUSTzmustartykuempunktem"/>
      </w:pPr>
      <w:r>
        <w:t>7. Podmioty,</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rsidR="003D7D02">
        <w:t>2</w:t>
      </w:r>
      <w:r w:rsidR="00060173">
        <w:t>–</w:t>
      </w:r>
      <w:r w:rsidR="00053EAC">
        <w:t>4</w:t>
      </w:r>
      <w:r w:rsidR="00201656">
        <w:t xml:space="preserve"> </w:t>
      </w:r>
      <w:r w:rsidR="00053EAC">
        <w:t>i</w:t>
      </w:r>
      <w:r w:rsidR="00F419C9">
        <w:t xml:space="preserve"> </w:t>
      </w:r>
      <w:r w:rsidR="00E84FA3">
        <w:t xml:space="preserve">6, </w:t>
      </w:r>
      <w:r>
        <w:t>są obowiązane niezwłocznie zawiadomić Prezesa UKE</w:t>
      </w:r>
      <w:r w:rsidR="003D7D02">
        <w:t xml:space="preserve"> o</w:t>
      </w:r>
      <w:r w:rsidR="00F419C9">
        <w:t xml:space="preserve"> </w:t>
      </w:r>
      <w:r>
        <w:t>zmianach dotyczących informacji mu przekazanych.</w:t>
      </w:r>
    </w:p>
    <w:p w:rsidR="00C416EF" w:rsidRDefault="00C416EF" w:rsidP="004B739E">
      <w:pPr>
        <w:pStyle w:val="ZUSTzmustartykuempunktem"/>
      </w:pPr>
      <w:r>
        <w:t>8. Podmioty,</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rsidR="003D7D02">
        <w:t>1</w:t>
      </w:r>
      <w:r w:rsidR="00060173">
        <w:t>–</w:t>
      </w:r>
      <w:r w:rsidR="00053EAC">
        <w:t>4 i</w:t>
      </w:r>
      <w:r w:rsidR="00F419C9">
        <w:t xml:space="preserve"> </w:t>
      </w:r>
      <w:r w:rsidR="00221400">
        <w:t>6</w:t>
      </w:r>
      <w:r>
        <w:t>, mogą odmówić przekazania Prezesowi UKE informacji, jeżeli jest to niezbędne ze względu na bezpieczeństwo</w:t>
      </w:r>
      <w:r w:rsidR="003D7D02">
        <w:t xml:space="preserve"> i</w:t>
      </w:r>
      <w:r w:rsidR="00F419C9">
        <w:t> </w:t>
      </w:r>
      <w:r>
        <w:t>integralność infrastruktury technicznej, zdrowie publiczne, obronność, bezpieczeństwo państwa lub bezpieczeństwo</w:t>
      </w:r>
      <w:r w:rsidR="003D7D02">
        <w:t xml:space="preserve"> i</w:t>
      </w:r>
      <w:r w:rsidR="00F419C9">
        <w:t xml:space="preserve"> </w:t>
      </w:r>
      <w:r>
        <w:t>porządek publiczny.</w:t>
      </w:r>
      <w:r w:rsidR="003D7D02">
        <w:t xml:space="preserve"> W</w:t>
      </w:r>
      <w:r w:rsidR="00F419C9">
        <w:t xml:space="preserve"> </w:t>
      </w:r>
      <w:r>
        <w:t>przypadku gdy informacje te stanowią tajemnicę przedsiębiorstwa, przy ich przekazaniu należy poinformować</w:t>
      </w:r>
      <w:r w:rsidR="003D7D02">
        <w:t xml:space="preserve"> o</w:t>
      </w:r>
      <w:r w:rsidR="00F419C9">
        <w:t xml:space="preserve"> </w:t>
      </w:r>
      <w:r>
        <w:t>tym Prezesa UKE.</w:t>
      </w:r>
    </w:p>
    <w:p w:rsidR="00C416EF" w:rsidRDefault="00C416EF" w:rsidP="004B739E">
      <w:pPr>
        <w:pStyle w:val="ZUSTzmustartykuempunktem"/>
      </w:pPr>
      <w:r>
        <w:t>9. Jeżeli informacje,</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29b ust</w:t>
      </w:r>
      <w:r w:rsidR="008112EF">
        <w:t>.</w:t>
      </w:r>
      <w:r>
        <w:t xml:space="preserve"> </w:t>
      </w:r>
      <w:r w:rsidR="00053EAC">
        <w:t>1 pkt</w:t>
      </w:r>
      <w:r w:rsidR="00F419C9">
        <w:t xml:space="preserve"> </w:t>
      </w:r>
      <w:r w:rsidR="00053EAC">
        <w:t>3 lub</w:t>
      </w:r>
      <w:r>
        <w:t xml:space="preserve"> 4, posiadane przez podmioty,</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rsidR="00053EAC">
        <w:t>1</w:t>
      </w:r>
      <w:r w:rsidR="00060173">
        <w:t>–</w:t>
      </w:r>
      <w:r>
        <w:t xml:space="preserve">4, oraz inne podmioty, które posiadają </w:t>
      </w:r>
      <w:r w:rsidR="00083B98">
        <w:t>choćby niektóre</w:t>
      </w:r>
      <w:r w:rsidR="00053EAC">
        <w:t xml:space="preserve"> z</w:t>
      </w:r>
      <w:r w:rsidR="00F419C9">
        <w:t xml:space="preserve"> </w:t>
      </w:r>
      <w:r w:rsidR="00083B98">
        <w:t>tych informacji</w:t>
      </w:r>
      <w:r w:rsidR="003D7D02">
        <w:t xml:space="preserve"> w</w:t>
      </w:r>
      <w:r w:rsidR="00F419C9">
        <w:t xml:space="preserve"> </w:t>
      </w:r>
      <w:r>
        <w:t>postaci elektronicznej ze względu na zakres swoich zadań, nie są dostępne przez punkt informacyjny, podmioty te udostępniają te informacje przedsiębiorcy telekomunikacyjnemu, na jego wniosek,</w:t>
      </w:r>
      <w:r w:rsidR="003D7D02">
        <w:t xml:space="preserve"> w</w:t>
      </w:r>
      <w:r w:rsidR="00F419C9">
        <w:t xml:space="preserve"> </w:t>
      </w:r>
      <w:r>
        <w:t>posiadanej formie,</w:t>
      </w:r>
      <w:r w:rsidR="003D7D02">
        <w:t xml:space="preserve"> w</w:t>
      </w:r>
      <w:r w:rsidR="00F419C9">
        <w:t xml:space="preserve"> </w:t>
      </w:r>
      <w:r>
        <w:t>terminie 3</w:t>
      </w:r>
      <w:r w:rsidR="003D7D02">
        <w:t>0</w:t>
      </w:r>
      <w:r w:rsidR="00F419C9">
        <w:t xml:space="preserve"> </w:t>
      </w:r>
      <w:r>
        <w:t>dni od dnia otrzymania wniosku. Przepis</w:t>
      </w:r>
      <w:r w:rsidR="00053EAC">
        <w:t xml:space="preserve"> ust.</w:t>
      </w:r>
      <w:r w:rsidR="00F419C9">
        <w:t xml:space="preserve"> </w:t>
      </w:r>
      <w:r w:rsidR="003D7D02">
        <w:t>8</w:t>
      </w:r>
      <w:r w:rsidR="00F419C9">
        <w:t xml:space="preserve"> </w:t>
      </w:r>
      <w:r>
        <w:t>stosuje się odpowiednio.</w:t>
      </w:r>
    </w:p>
    <w:p w:rsidR="00C416EF" w:rsidRDefault="00C416EF" w:rsidP="004B739E">
      <w:pPr>
        <w:pStyle w:val="ZUSTzmustartykuempunktem"/>
      </w:pPr>
      <w:r>
        <w:t>10. Udostępnienie informacji</w:t>
      </w:r>
      <w:r w:rsidR="00C82302">
        <w:t>, o</w:t>
      </w:r>
      <w:r w:rsidR="00F419C9">
        <w:t xml:space="preserve"> </w:t>
      </w:r>
      <w:r w:rsidR="00C82302">
        <w:t>których mowa w</w:t>
      </w:r>
      <w:r w:rsidR="00F419C9">
        <w:t xml:space="preserve"> </w:t>
      </w:r>
      <w:r w:rsidR="00C82302">
        <w:t>art.</w:t>
      </w:r>
      <w:r w:rsidR="00F419C9">
        <w:t xml:space="preserve"> </w:t>
      </w:r>
      <w:r w:rsidR="00C82302">
        <w:t>29b ust</w:t>
      </w:r>
      <w:r w:rsidR="007B57AC">
        <w:t>.</w:t>
      </w:r>
      <w:r w:rsidR="00C82302">
        <w:t xml:space="preserve"> 1 pkt</w:t>
      </w:r>
      <w:r w:rsidR="00F419C9">
        <w:t xml:space="preserve"> </w:t>
      </w:r>
      <w:r w:rsidR="00C82302">
        <w:t>3 lub 4, posiadanych przez podmioty, o</w:t>
      </w:r>
      <w:r w:rsidR="00F419C9">
        <w:t xml:space="preserve"> </w:t>
      </w:r>
      <w:r w:rsidR="00C82302">
        <w:t>których mowa w</w:t>
      </w:r>
      <w:r w:rsidR="00F419C9">
        <w:t xml:space="preserve"> </w:t>
      </w:r>
      <w:r w:rsidR="00C82302">
        <w:t>ust.</w:t>
      </w:r>
      <w:r w:rsidR="00F419C9">
        <w:t xml:space="preserve"> </w:t>
      </w:r>
      <w:r w:rsidR="00C82302">
        <w:t>1</w:t>
      </w:r>
      <w:r w:rsidR="00060173">
        <w:t>–</w:t>
      </w:r>
      <w:r w:rsidR="00C82302">
        <w:t>4, oraz inne podmioty, które posiadają choćby niektóre z</w:t>
      </w:r>
      <w:r w:rsidR="00F419C9">
        <w:t xml:space="preserve"> </w:t>
      </w:r>
      <w:r w:rsidR="00C82302">
        <w:t>tych informacji w</w:t>
      </w:r>
      <w:r w:rsidR="00F419C9">
        <w:t xml:space="preserve"> </w:t>
      </w:r>
      <w:r w:rsidR="00C82302">
        <w:t xml:space="preserve">postaci elektronicznej ze względu na zakres swoich zadań, niedostępnych przez punkt informacyjny, </w:t>
      </w:r>
      <w:r>
        <w:t>jest nieodpłatne,</w:t>
      </w:r>
      <w:r w:rsidR="003D7D02">
        <w:t xml:space="preserve"> o</w:t>
      </w:r>
      <w:r w:rsidR="00F419C9">
        <w:t xml:space="preserve"> </w:t>
      </w:r>
      <w:r>
        <w:t>ile przepisy odrębne nie stanowią inaczej.</w:t>
      </w:r>
    </w:p>
    <w:p w:rsidR="00C416EF" w:rsidRPr="0008257F" w:rsidRDefault="00C416EF" w:rsidP="00FE3DE1">
      <w:pPr>
        <w:pStyle w:val="ZARTzmartartykuempunktem"/>
        <w:keepNext/>
      </w:pPr>
      <w:r w:rsidRPr="00083B98">
        <w:t xml:space="preserve">Art. </w:t>
      </w:r>
      <w:r w:rsidR="00505D2C" w:rsidRPr="00083B98">
        <w:t>29e</w:t>
      </w:r>
      <w:r w:rsidRPr="00083B98">
        <w:t>. Minister właściwy do spraw informatyza</w:t>
      </w:r>
      <w:r w:rsidRPr="009D19A1">
        <w:t>cji może określić,</w:t>
      </w:r>
      <w:r w:rsidR="003D7D02" w:rsidRPr="009D19A1">
        <w:t xml:space="preserve"> w</w:t>
      </w:r>
      <w:r w:rsidR="00F419C9">
        <w:t xml:space="preserve"> </w:t>
      </w:r>
      <w:r w:rsidRPr="0008257F">
        <w:t>drodze rozporządzenia:</w:t>
      </w:r>
    </w:p>
    <w:p w:rsidR="00C416EF" w:rsidRPr="00083B98" w:rsidRDefault="004B739E" w:rsidP="004B739E">
      <w:pPr>
        <w:pStyle w:val="ZPKTzmpktartykuempunktem"/>
      </w:pPr>
      <w:r w:rsidRPr="00B73B81">
        <w:t>1)</w:t>
      </w:r>
      <w:r w:rsidRPr="00B73B81">
        <w:tab/>
      </w:r>
      <w:r w:rsidR="00C416EF" w:rsidRPr="00B73B81">
        <w:t>sposób prezentowania informacji gromadzonych</w:t>
      </w:r>
      <w:r w:rsidR="003D7D02" w:rsidRPr="00B73B81">
        <w:t xml:space="preserve"> w</w:t>
      </w:r>
      <w:r w:rsidR="00F419C9">
        <w:t xml:space="preserve"> </w:t>
      </w:r>
      <w:r w:rsidR="00C416EF" w:rsidRPr="00B73B81">
        <w:t>bazie danych,</w:t>
      </w:r>
      <w:r w:rsidR="003D7D02" w:rsidRPr="00B73B81">
        <w:t xml:space="preserve"> o</w:t>
      </w:r>
      <w:r w:rsidR="00F419C9">
        <w:t xml:space="preserve"> </w:t>
      </w:r>
      <w:r w:rsidR="00C416EF" w:rsidRPr="00B73B81">
        <w:t>której mowa</w:t>
      </w:r>
      <w:r w:rsidR="00053EAC" w:rsidRPr="00B73B81">
        <w:t xml:space="preserve"> w</w:t>
      </w:r>
      <w:r w:rsidR="00F419C9">
        <w:t> </w:t>
      </w:r>
      <w:r w:rsidR="00053EAC">
        <w:t>art.</w:t>
      </w:r>
      <w:r w:rsidR="00F419C9">
        <w:t xml:space="preserve"> </w:t>
      </w:r>
      <w:r w:rsidR="00C416EF" w:rsidRPr="00B73B81">
        <w:t>29b</w:t>
      </w:r>
      <w:r w:rsidR="00053EAC">
        <w:t xml:space="preserve"> ust.</w:t>
      </w:r>
      <w:r w:rsidR="00F419C9">
        <w:t xml:space="preserve"> </w:t>
      </w:r>
      <w:r w:rsidR="00C416EF" w:rsidRPr="00B73B81">
        <w:t>2,</w:t>
      </w:r>
      <w:r w:rsidR="003D7D02" w:rsidRPr="006214C2">
        <w:t xml:space="preserve"> w</w:t>
      </w:r>
      <w:r w:rsidR="00F419C9">
        <w:t xml:space="preserve"> </w:t>
      </w:r>
      <w:r w:rsidR="00C416EF" w:rsidRPr="009366C6">
        <w:t>tym rodzaj</w:t>
      </w:r>
      <w:r w:rsidR="003D7D02" w:rsidRPr="009366C6">
        <w:t xml:space="preserve"> i</w:t>
      </w:r>
      <w:r w:rsidR="00F419C9">
        <w:t xml:space="preserve"> </w:t>
      </w:r>
      <w:r w:rsidR="00C416EF" w:rsidRPr="00020869">
        <w:t>skalę map</w:t>
      </w:r>
      <w:r w:rsidR="00083B98" w:rsidRPr="00083B98">
        <w:t>,</w:t>
      </w:r>
    </w:p>
    <w:p w:rsidR="00C416EF" w:rsidRPr="00B73B81" w:rsidRDefault="004B739E" w:rsidP="004B739E">
      <w:pPr>
        <w:pStyle w:val="ZPKTzmpktartykuempunktem"/>
      </w:pPr>
      <w:r w:rsidRPr="00083B98">
        <w:t>2)</w:t>
      </w:r>
      <w:r w:rsidRPr="00083B98">
        <w:tab/>
      </w:r>
      <w:r w:rsidR="00C416EF" w:rsidRPr="00083B98">
        <w:t>wymagania techniczne</w:t>
      </w:r>
      <w:r w:rsidR="003D7D02" w:rsidRPr="009D19A1">
        <w:t xml:space="preserve"> i</w:t>
      </w:r>
      <w:r w:rsidR="00F419C9">
        <w:t xml:space="preserve"> </w:t>
      </w:r>
      <w:r w:rsidR="00C416EF" w:rsidRPr="009D19A1">
        <w:t xml:space="preserve">eksploatacyjne </w:t>
      </w:r>
      <w:r w:rsidR="00C416EF" w:rsidRPr="00B73B81">
        <w:t>systemu teleinformatycznego,</w:t>
      </w:r>
      <w:r w:rsidR="003D7D02" w:rsidRPr="00B73B81">
        <w:t xml:space="preserve"> o</w:t>
      </w:r>
      <w:r w:rsidR="00F419C9">
        <w:t xml:space="preserve"> </w:t>
      </w:r>
      <w:r w:rsidR="00C416EF" w:rsidRPr="00B73B81">
        <w:t>którym mowa</w:t>
      </w:r>
      <w:r w:rsidR="00053EAC" w:rsidRPr="00B73B81">
        <w:t xml:space="preserve"> w</w:t>
      </w:r>
      <w:r w:rsidR="00F419C9">
        <w:t xml:space="preserve"> </w:t>
      </w:r>
      <w:r w:rsidR="00053EAC">
        <w:t>art.</w:t>
      </w:r>
      <w:r w:rsidR="00F419C9">
        <w:t xml:space="preserve"> </w:t>
      </w:r>
      <w:r w:rsidR="00C416EF" w:rsidRPr="00B73B81">
        <w:t>29b</w:t>
      </w:r>
      <w:r w:rsidR="00053EAC">
        <w:t xml:space="preserve"> ust.</w:t>
      </w:r>
      <w:r w:rsidR="00F419C9">
        <w:t xml:space="preserve"> </w:t>
      </w:r>
      <w:r w:rsidR="00C416EF" w:rsidRPr="00B73B81">
        <w:t>2</w:t>
      </w:r>
    </w:p>
    <w:p w:rsidR="00C416EF" w:rsidRPr="00B3350A" w:rsidRDefault="007B57AC" w:rsidP="004B739E">
      <w:pPr>
        <w:pStyle w:val="ZCZWSPPKTzmczciwsppktartykuempunktem"/>
      </w:pPr>
      <w:r>
        <w:t>–</w:t>
      </w:r>
      <w:r w:rsidR="00E664A1" w:rsidRPr="00B3350A">
        <w:t xml:space="preserve"> </w:t>
      </w:r>
      <w:r w:rsidR="00C416EF" w:rsidRPr="00B3350A">
        <w:t>kierując się potrzebą usprawnienia</w:t>
      </w:r>
      <w:r w:rsidR="003D7D02" w:rsidRPr="00B3350A">
        <w:t xml:space="preserve"> i</w:t>
      </w:r>
      <w:r w:rsidR="00F419C9">
        <w:t xml:space="preserve"> </w:t>
      </w:r>
      <w:r w:rsidR="00C416EF" w:rsidRPr="00B3350A">
        <w:t>ujednolicenia procesu udostępniania informacji.</w:t>
      </w:r>
      <w:r w:rsidR="00053EAC">
        <w:t>”</w:t>
      </w:r>
      <w:r w:rsidR="00C416EF" w:rsidRPr="00B3350A">
        <w:t>;</w:t>
      </w:r>
    </w:p>
    <w:p w:rsidR="00C416EF" w:rsidRDefault="00C416EF" w:rsidP="00FE3DE1">
      <w:pPr>
        <w:pStyle w:val="PKTpunkt"/>
        <w:keepNext/>
      </w:pPr>
      <w:r>
        <w:t>16)</w:t>
      </w:r>
      <w:r w:rsidR="004B739E">
        <w:tab/>
      </w:r>
      <w:r>
        <w:t>w</w:t>
      </w:r>
      <w:r w:rsidR="00053EAC">
        <w:t xml:space="preserve"> art.</w:t>
      </w:r>
      <w:r w:rsidR="00F419C9">
        <w:t xml:space="preserve"> </w:t>
      </w:r>
      <w:r>
        <w:t>30:</w:t>
      </w:r>
    </w:p>
    <w:p w:rsidR="00C416EF" w:rsidRDefault="004B739E" w:rsidP="00DB6639">
      <w:pPr>
        <w:pStyle w:val="LITlitera"/>
        <w:keepNext/>
      </w:pPr>
      <w:r>
        <w:t>a)</w:t>
      </w:r>
      <w:r>
        <w:tab/>
      </w:r>
      <w:r w:rsidR="00C416EF">
        <w:t xml:space="preserve">ust. </w:t>
      </w:r>
      <w:r w:rsidR="003D7D02">
        <w:t>1</w:t>
      </w:r>
      <w:r w:rsidR="00F419C9">
        <w:t xml:space="preserve"> </w:t>
      </w:r>
      <w:r w:rsidR="00C416EF">
        <w:t>otrzymuje brzmienie:</w:t>
      </w:r>
    </w:p>
    <w:p w:rsidR="00C416EF" w:rsidRDefault="00053EAC">
      <w:pPr>
        <w:pStyle w:val="ZLITUSTzmustliter"/>
        <w:keepNext/>
      </w:pPr>
      <w:r>
        <w:t>„</w:t>
      </w:r>
      <w:r w:rsidR="00C416EF">
        <w:t>1. Właściciel, użytkownik wieczysty</w:t>
      </w:r>
      <w:r w:rsidR="003D7D02">
        <w:t xml:space="preserve"> </w:t>
      </w:r>
      <w:r w:rsidR="00607E58">
        <w:t>lub</w:t>
      </w:r>
      <w:r w:rsidR="00F419C9">
        <w:t xml:space="preserve"> </w:t>
      </w:r>
      <w:r w:rsidR="00C416EF">
        <w:t xml:space="preserve">zarządca nieruchomości jest obowiązany zapewnić przedsiębiorcy telekomunikacyjnemu dostęp do </w:t>
      </w:r>
      <w:r w:rsidR="00C416EF">
        <w:lastRenderedPageBreak/>
        <w:t>nieruchomości,</w:t>
      </w:r>
      <w:r w:rsidR="003D7D02">
        <w:t xml:space="preserve"> w</w:t>
      </w:r>
      <w:r w:rsidR="00F419C9">
        <w:t xml:space="preserve"> </w:t>
      </w:r>
      <w:r w:rsidR="00C416EF">
        <w:t>tym do budynku oraz punktu styku, polegający</w:t>
      </w:r>
      <w:r w:rsidR="003D7D02">
        <w:t xml:space="preserve"> w</w:t>
      </w:r>
      <w:r w:rsidR="00F419C9">
        <w:t xml:space="preserve"> </w:t>
      </w:r>
      <w:r w:rsidR="00C416EF">
        <w:t>szczególności na:</w:t>
      </w:r>
    </w:p>
    <w:p w:rsidR="00C416EF" w:rsidRDefault="004B739E" w:rsidP="004B739E">
      <w:pPr>
        <w:pStyle w:val="ZLITPKTzmpktliter"/>
      </w:pPr>
      <w:r>
        <w:t>1)</w:t>
      </w:r>
      <w:r>
        <w:tab/>
      </w:r>
      <w:r w:rsidR="00C416EF">
        <w:t>zapewnieniu możliwości wykorzystywania istniejącego przyłącza telekomunikacyjnego lub istniejącej instalacji telekomunikacyjnej budynku, jeżeli powielenie takiej infrastruktury byłoby ekonomicznie nieopłacalne lub technicznie niemożliwe,</w:t>
      </w:r>
    </w:p>
    <w:p w:rsidR="00C416EF" w:rsidRDefault="004B739E" w:rsidP="004B739E">
      <w:pPr>
        <w:pStyle w:val="ZLITPKTzmpktliter"/>
      </w:pPr>
      <w:r>
        <w:t>2)</w:t>
      </w:r>
      <w:r>
        <w:tab/>
      </w:r>
      <w:r w:rsidR="00C416EF">
        <w:t>umożliwieniu doprowadzenia przyłącza telekomunikacyjnego aż do punktu styku,</w:t>
      </w:r>
    </w:p>
    <w:p w:rsidR="00C416EF" w:rsidRDefault="004B739E" w:rsidP="00FE3DE1">
      <w:pPr>
        <w:pStyle w:val="ZLITPKTzmpktliter"/>
        <w:keepNext/>
      </w:pPr>
      <w:r>
        <w:t>3)</w:t>
      </w:r>
      <w:r>
        <w:tab/>
      </w:r>
      <w:r w:rsidR="00C416EF">
        <w:t>umożliwieniu wykonania instalacji telekomunikacyjnej budynku, jeżeli:</w:t>
      </w:r>
    </w:p>
    <w:p w:rsidR="00C416EF" w:rsidRDefault="00C416EF" w:rsidP="004B739E">
      <w:pPr>
        <w:pStyle w:val="ZLITLITwPKTzmlitwpktliter"/>
      </w:pPr>
      <w:r>
        <w:t>a)</w:t>
      </w:r>
      <w:r w:rsidR="004B739E">
        <w:tab/>
      </w:r>
      <w:r>
        <w:t>nie istnieje instalacja telekomunikacyjna budynku</w:t>
      </w:r>
      <w:r w:rsidR="00607E58">
        <w:t>,</w:t>
      </w:r>
      <w:r>
        <w:t xml:space="preserve"> przystosowana do dostarczania usług szerokopasmowego dostępu do Internetu</w:t>
      </w:r>
      <w:r w:rsidR="003D7D02">
        <w:t xml:space="preserve"> o</w:t>
      </w:r>
      <w:r w:rsidR="00F419C9">
        <w:t> </w:t>
      </w:r>
      <w:r>
        <w:t>przepustowości co najmniej 3</w:t>
      </w:r>
      <w:r w:rsidR="003D7D02">
        <w:t>0</w:t>
      </w:r>
      <w:r w:rsidR="00F419C9">
        <w:t xml:space="preserve"> </w:t>
      </w:r>
      <w:r>
        <w:t>Mb/s, lub</w:t>
      </w:r>
    </w:p>
    <w:p w:rsidR="00C416EF" w:rsidRDefault="00C416EF" w:rsidP="004B739E">
      <w:pPr>
        <w:pStyle w:val="ZLITLITwPKTzmlitwpktliter"/>
      </w:pPr>
      <w:r>
        <w:t>b)</w:t>
      </w:r>
      <w:r w:rsidR="004B739E">
        <w:tab/>
      </w:r>
      <w:r>
        <w:t>istniejąca instalacja telekomunikacyjna budynku</w:t>
      </w:r>
      <w:r w:rsidR="00607E58">
        <w:t>,</w:t>
      </w:r>
      <w:r>
        <w:t xml:space="preserve"> przystosowana do dostarczania usług szerokopasmowego dostępu do Internetu</w:t>
      </w:r>
      <w:r w:rsidR="003D7D02">
        <w:t xml:space="preserve"> o</w:t>
      </w:r>
      <w:r w:rsidR="00F419C9">
        <w:t> </w:t>
      </w:r>
      <w:r>
        <w:t>przepustowości co najmniej 3</w:t>
      </w:r>
      <w:r w:rsidR="003D7D02">
        <w:t>0</w:t>
      </w:r>
      <w:r w:rsidR="00F419C9">
        <w:t xml:space="preserve"> </w:t>
      </w:r>
      <w:r>
        <w:t>Mb/s, nie jest dostępna lub nie odpowiada zapotrzebowaniu przedsiębiorcy telekomunikacyjnego,</w:t>
      </w:r>
    </w:p>
    <w:p w:rsidR="00C416EF" w:rsidRDefault="004B739E" w:rsidP="004B739E">
      <w:pPr>
        <w:pStyle w:val="ZLITPKTzmpktliter"/>
      </w:pPr>
      <w:r>
        <w:t>4)</w:t>
      </w:r>
      <w:r>
        <w:tab/>
      </w:r>
      <w:r w:rsidR="00C416EF">
        <w:t>umożliwieniu korzystania</w:t>
      </w:r>
      <w:r w:rsidR="003D7D02">
        <w:t xml:space="preserve"> z</w:t>
      </w:r>
      <w:r w:rsidR="00F419C9">
        <w:t xml:space="preserve"> </w:t>
      </w:r>
      <w:r w:rsidR="00C416EF">
        <w:t>punktu styku,</w:t>
      </w:r>
    </w:p>
    <w:p w:rsidR="00C416EF" w:rsidRDefault="004B739E" w:rsidP="00DB6639">
      <w:pPr>
        <w:pStyle w:val="ZLITPKTzmpktliter"/>
        <w:keepNext/>
      </w:pPr>
      <w:r>
        <w:t>5)</w:t>
      </w:r>
      <w:r>
        <w:tab/>
      </w:r>
      <w:r w:rsidR="00C416EF">
        <w:t>umożliwieniu odtworzenia przyłącza telekomunikacyjnego lub wykonaniu instalacji telekomunikacyjnej budynku, które uległy likwidacji, zniszczeniu, uszkodzeniu lub też wymagają modernizacji lub przebudowy</w:t>
      </w:r>
    </w:p>
    <w:p w:rsidR="00C416EF" w:rsidRDefault="007B57AC" w:rsidP="004B739E">
      <w:pPr>
        <w:pStyle w:val="ZLITCZWSPPKTzmczciwsppktliter"/>
      </w:pPr>
      <w:r>
        <w:t>–</w:t>
      </w:r>
      <w:r w:rsidR="00E664A1">
        <w:t xml:space="preserve"> </w:t>
      </w:r>
      <w:r w:rsidR="003D7D02">
        <w:t>w</w:t>
      </w:r>
      <w:r w:rsidR="00F419C9">
        <w:t xml:space="preserve"> </w:t>
      </w:r>
      <w:r w:rsidR="00C416EF">
        <w:t>celu zapewnienia telekomunikacji</w:t>
      </w:r>
      <w:r w:rsidR="003D7D02">
        <w:t xml:space="preserve"> w</w:t>
      </w:r>
      <w:r w:rsidR="00F419C9">
        <w:t xml:space="preserve"> </w:t>
      </w:r>
      <w:r w:rsidR="00C416EF">
        <w:t>tym budynku.</w:t>
      </w:r>
      <w:r w:rsidR="00053EAC">
        <w:t>”</w:t>
      </w:r>
      <w:r w:rsidR="00C416EF">
        <w:t>,</w:t>
      </w:r>
    </w:p>
    <w:p w:rsidR="00C416EF" w:rsidRDefault="004B739E" w:rsidP="00FE3DE1">
      <w:pPr>
        <w:pStyle w:val="LITlitera"/>
        <w:keepNext/>
      </w:pPr>
      <w:r>
        <w:t>b)</w:t>
      </w:r>
      <w:r>
        <w:tab/>
      </w:r>
      <w:r w:rsidR="00C416EF">
        <w:t>po</w:t>
      </w:r>
      <w:r w:rsidR="00053EAC">
        <w:t xml:space="preserve"> ust.</w:t>
      </w:r>
      <w:r w:rsidR="00F419C9">
        <w:t xml:space="preserve"> </w:t>
      </w:r>
      <w:r w:rsidR="003D7D02">
        <w:t>1</w:t>
      </w:r>
      <w:r w:rsidR="00F419C9">
        <w:t xml:space="preserve"> </w:t>
      </w:r>
      <w:r w:rsidR="00C416EF">
        <w:t>dodaje się</w:t>
      </w:r>
      <w:r w:rsidR="00053EAC">
        <w:t xml:space="preserve"> ust.</w:t>
      </w:r>
      <w:r w:rsidR="00F419C9">
        <w:t xml:space="preserve"> </w:t>
      </w:r>
      <w:r w:rsidR="00C416EF">
        <w:t>1a</w:t>
      </w:r>
      <w:r w:rsidR="00060173">
        <w:t>–</w:t>
      </w:r>
      <w:r w:rsidR="00607E58">
        <w:t xml:space="preserve">1f </w:t>
      </w:r>
      <w:r w:rsidR="003D7D02">
        <w:t>w</w:t>
      </w:r>
      <w:r w:rsidR="00F419C9">
        <w:t xml:space="preserve"> </w:t>
      </w:r>
      <w:r w:rsidR="00C416EF">
        <w:t>brzmieniu:</w:t>
      </w:r>
    </w:p>
    <w:p w:rsidR="00C416EF" w:rsidRDefault="00053EAC" w:rsidP="00DB6639">
      <w:pPr>
        <w:pStyle w:val="ZLITUSTzmustliter"/>
        <w:keepNext/>
      </w:pPr>
      <w:r>
        <w:t>„</w:t>
      </w:r>
      <w:r w:rsidR="00C416EF">
        <w:t>1a. Warunek,</w:t>
      </w:r>
      <w:r w:rsidR="003D7D02">
        <w:t xml:space="preserve"> o</w:t>
      </w:r>
      <w:r w:rsidR="00F419C9">
        <w:t xml:space="preserve"> </w:t>
      </w:r>
      <w:r w:rsidR="00C416EF">
        <w:t>którym mowa</w:t>
      </w:r>
      <w:r>
        <w:t xml:space="preserve"> w</w:t>
      </w:r>
      <w:r w:rsidR="00F419C9">
        <w:t xml:space="preserve"> </w:t>
      </w:r>
      <w:r>
        <w:t>ust.</w:t>
      </w:r>
      <w:r w:rsidR="00F419C9">
        <w:t xml:space="preserve"> </w:t>
      </w:r>
      <w:r>
        <w:t>1 pkt</w:t>
      </w:r>
      <w:r w:rsidR="00F419C9">
        <w:t xml:space="preserve"> </w:t>
      </w:r>
      <w:r>
        <w:t>3 lit.</w:t>
      </w:r>
      <w:r w:rsidR="00F419C9">
        <w:t xml:space="preserve"> </w:t>
      </w:r>
      <w:r w:rsidR="00C416EF">
        <w:t>b, uważa się za spełniony,</w:t>
      </w:r>
      <w:r w:rsidR="003D7D02">
        <w:t xml:space="preserve"> w</w:t>
      </w:r>
      <w:r w:rsidR="00F419C9">
        <w:t> </w:t>
      </w:r>
      <w:r w:rsidR="00C416EF">
        <w:t>szczególności, gdy:</w:t>
      </w:r>
    </w:p>
    <w:p w:rsidR="00C416EF" w:rsidRDefault="004B739E" w:rsidP="004B739E">
      <w:pPr>
        <w:pStyle w:val="ZLITPKTzmpktliter"/>
      </w:pPr>
      <w:r>
        <w:t>1)</w:t>
      </w:r>
      <w:r>
        <w:tab/>
      </w:r>
      <w:r w:rsidR="00C416EF">
        <w:t>właściciel instalacji telekomunikacyjnej budynku nie podejmuje negocjacji</w:t>
      </w:r>
      <w:r w:rsidR="003D7D02">
        <w:t xml:space="preserve"> z</w:t>
      </w:r>
      <w:r w:rsidR="00F419C9">
        <w:t> </w:t>
      </w:r>
      <w:r w:rsidR="00C416EF">
        <w:t>przedsiębiorcą telekomunikacyjnym</w:t>
      </w:r>
      <w:r w:rsidR="003D7D02">
        <w:t xml:space="preserve"> w</w:t>
      </w:r>
      <w:r w:rsidR="00F419C9">
        <w:t xml:space="preserve"> </w:t>
      </w:r>
      <w:r w:rsidR="00C416EF">
        <w:t>sprawie dostępu do tej instalacji</w:t>
      </w:r>
      <w:r w:rsidR="00F4394D">
        <w:t xml:space="preserve">; </w:t>
      </w:r>
    </w:p>
    <w:p w:rsidR="00C416EF" w:rsidRDefault="004B739E" w:rsidP="004B739E">
      <w:pPr>
        <w:pStyle w:val="ZLITPKTzmpktliter"/>
      </w:pPr>
      <w:r>
        <w:t>2)</w:t>
      </w:r>
      <w:r>
        <w:tab/>
      </w:r>
      <w:r w:rsidR="00C416EF">
        <w:t>właściciel instalacji telekomunikacyjnej budynku odmawia przedsiębiorcy telekomunikacyjnemu dostępu do tej instalacji;</w:t>
      </w:r>
    </w:p>
    <w:p w:rsidR="00C416EF" w:rsidRDefault="004B739E" w:rsidP="004B739E">
      <w:pPr>
        <w:pStyle w:val="ZLITPKTzmpktliter"/>
      </w:pPr>
      <w:r>
        <w:t>3)</w:t>
      </w:r>
      <w:r>
        <w:tab/>
      </w:r>
      <w:r w:rsidR="00C416EF">
        <w:t>oferowane warunki dostępu do instalacji są dyskryminujące lub uniemożliwiają przedsiębiorcy telekomunikacyjnemu oferowanie użytkownikom końcowym konkurencyjnych warunków świadczenia usług,</w:t>
      </w:r>
      <w:r w:rsidR="003D7D02">
        <w:t xml:space="preserve"> w</w:t>
      </w:r>
      <w:r w:rsidR="00F419C9">
        <w:t> </w:t>
      </w:r>
      <w:r w:rsidR="00C416EF">
        <w:t>tym cenowych</w:t>
      </w:r>
      <w:r w:rsidR="003D7D02">
        <w:t xml:space="preserve"> i</w:t>
      </w:r>
      <w:r w:rsidR="00F419C9">
        <w:t xml:space="preserve"> </w:t>
      </w:r>
      <w:r w:rsidR="00C416EF">
        <w:t>jakościowych;</w:t>
      </w:r>
    </w:p>
    <w:p w:rsidR="00C416EF" w:rsidRDefault="004B739E" w:rsidP="004B739E">
      <w:pPr>
        <w:pStyle w:val="ZLITPKTzmpktliter"/>
      </w:pPr>
      <w:r>
        <w:lastRenderedPageBreak/>
        <w:t>4)</w:t>
      </w:r>
      <w:r>
        <w:tab/>
      </w:r>
      <w:r w:rsidR="00C416EF">
        <w:t>przedsiębiorca telekomunikacyjny świadczy usługi</w:t>
      </w:r>
      <w:r w:rsidR="003D7D02">
        <w:t xml:space="preserve"> w</w:t>
      </w:r>
      <w:r w:rsidR="00F419C9">
        <w:t xml:space="preserve"> </w:t>
      </w:r>
      <w:r w:rsidR="00C416EF">
        <w:t>innej technologii niż instalacja telekomunikacyjna</w:t>
      </w:r>
      <w:r w:rsidR="003D7D02">
        <w:t xml:space="preserve"> w</w:t>
      </w:r>
      <w:r w:rsidR="00F419C9">
        <w:t xml:space="preserve"> </w:t>
      </w:r>
      <w:r w:rsidR="00C416EF">
        <w:t>budynku.</w:t>
      </w:r>
    </w:p>
    <w:p w:rsidR="00C416EF" w:rsidRDefault="00C416EF" w:rsidP="004B739E">
      <w:pPr>
        <w:pStyle w:val="ZLITUSTzmustliter"/>
      </w:pPr>
      <w:r>
        <w:t>1b. Obowiązek,</w:t>
      </w:r>
      <w:r w:rsidR="003D7D02">
        <w:t xml:space="preserve"> o</w:t>
      </w:r>
      <w:r w:rsidR="00F419C9">
        <w:t xml:space="preserve"> </w:t>
      </w:r>
      <w:r>
        <w:t>którym mowa</w:t>
      </w:r>
      <w:r w:rsidR="00053EAC">
        <w:t xml:space="preserve"> w</w:t>
      </w:r>
      <w:r w:rsidR="00F419C9">
        <w:t xml:space="preserve"> </w:t>
      </w:r>
      <w:r w:rsidR="00053EAC">
        <w:t>ust.</w:t>
      </w:r>
      <w:r w:rsidR="00F419C9">
        <w:t xml:space="preserve"> </w:t>
      </w:r>
      <w:r>
        <w:t>1, jest niezależny od tego, czy budynek został ukończony</w:t>
      </w:r>
      <w:r w:rsidR="003D7D02">
        <w:t xml:space="preserve"> i</w:t>
      </w:r>
      <w:r w:rsidR="00F419C9">
        <w:t xml:space="preserve"> </w:t>
      </w:r>
      <w:r>
        <w:t>czy rozpoczęto jego użytkowanie, choćby</w:t>
      </w:r>
      <w:r w:rsidR="003D7D02">
        <w:t xml:space="preserve"> w</w:t>
      </w:r>
      <w:r w:rsidR="00F419C9">
        <w:t xml:space="preserve"> </w:t>
      </w:r>
      <w:r>
        <w:t>budynku</w:t>
      </w:r>
      <w:r w:rsidR="00DC7D4B">
        <w:t xml:space="preserve"> </w:t>
      </w:r>
      <w:r>
        <w:t>istniała lub była wykonywana inna instalacja telekomunikacyjna.</w:t>
      </w:r>
    </w:p>
    <w:p w:rsidR="00607E58" w:rsidRDefault="00C416EF" w:rsidP="004B739E">
      <w:pPr>
        <w:pStyle w:val="ZLITUSTzmustliter"/>
      </w:pPr>
      <w:r>
        <w:t>1c. Przedsiębiorca telekomunikacyjny</w:t>
      </w:r>
      <w:r w:rsidR="00607E58">
        <w:t xml:space="preserve"> jest</w:t>
      </w:r>
      <w:r>
        <w:t xml:space="preserve"> obowiązany do korzystania</w:t>
      </w:r>
      <w:r w:rsidR="00053EAC">
        <w:t xml:space="preserve"> z</w:t>
      </w:r>
      <w:r w:rsidR="00F419C9">
        <w:t> </w:t>
      </w:r>
      <w:r>
        <w:t>dostępu,</w:t>
      </w:r>
      <w:r w:rsidR="003D7D02">
        <w:t xml:space="preserve"> o</w:t>
      </w:r>
      <w:r w:rsidR="00F419C9">
        <w:t xml:space="preserve"> </w:t>
      </w:r>
      <w:r>
        <w:t>którym mowa</w:t>
      </w:r>
      <w:r w:rsidR="00053EAC">
        <w:t xml:space="preserve"> w</w:t>
      </w:r>
      <w:r w:rsidR="00F419C9">
        <w:t xml:space="preserve"> </w:t>
      </w:r>
      <w:r w:rsidR="00053EAC">
        <w:t>ust.</w:t>
      </w:r>
      <w:r w:rsidR="00F419C9">
        <w:t xml:space="preserve"> </w:t>
      </w:r>
      <w:r>
        <w:t>1,</w:t>
      </w:r>
      <w:r w:rsidR="003D7D02">
        <w:t xml:space="preserve"> w</w:t>
      </w:r>
      <w:r w:rsidR="00F419C9">
        <w:t xml:space="preserve"> </w:t>
      </w:r>
      <w:r>
        <w:t>sposób możliwie najmniej uciążliwy dla właściciela, użytkownika wieczystego oraz osób, którym przysługują inne prawa do nieruchomości,</w:t>
      </w:r>
      <w:r w:rsidR="003D7D02">
        <w:t xml:space="preserve"> a</w:t>
      </w:r>
      <w:r w:rsidR="00F419C9">
        <w:t xml:space="preserve"> </w:t>
      </w:r>
      <w:r>
        <w:t xml:space="preserve">także do przywrócenia nieruchomości do stanu poprzedniego, niezwłocznie po wykonaniu przyłącza, kabla lub instalacji telekomunikacyjnej budynku. </w:t>
      </w:r>
    </w:p>
    <w:p w:rsidR="00C416EF" w:rsidRDefault="00607E58" w:rsidP="004B739E">
      <w:pPr>
        <w:pStyle w:val="ZLITUSTzmustliter"/>
      </w:pPr>
      <w:r>
        <w:t xml:space="preserve">1d. </w:t>
      </w:r>
      <w:r w:rsidR="00C416EF">
        <w:t>Jeżeli przedsiębiorca telekomunikacyjny uzyskał dostęp,</w:t>
      </w:r>
      <w:r w:rsidR="003D7D02">
        <w:t xml:space="preserve"> o</w:t>
      </w:r>
      <w:r w:rsidR="00F419C9">
        <w:t xml:space="preserve"> </w:t>
      </w:r>
      <w:r w:rsidR="00C416EF">
        <w:t>którym mowa</w:t>
      </w:r>
      <w:r w:rsidR="00053EAC">
        <w:t xml:space="preserve"> w</w:t>
      </w:r>
      <w:r w:rsidR="00F419C9">
        <w:t xml:space="preserve"> </w:t>
      </w:r>
      <w:r w:rsidR="00053EAC">
        <w:t>ust.</w:t>
      </w:r>
      <w:r w:rsidR="00F419C9">
        <w:t xml:space="preserve"> </w:t>
      </w:r>
      <w:r w:rsidR="00C416EF">
        <w:t>1,</w:t>
      </w:r>
      <w:r w:rsidR="003D7D02">
        <w:t xml:space="preserve"> w</w:t>
      </w:r>
      <w:r w:rsidR="00F419C9">
        <w:t xml:space="preserve"> </w:t>
      </w:r>
      <w:r w:rsidR="00C416EF">
        <w:t>drodze decyzji Prezesa UKE,</w:t>
      </w:r>
      <w:r w:rsidR="003D7D02">
        <w:t xml:space="preserve"> a</w:t>
      </w:r>
      <w:r w:rsidR="00F419C9">
        <w:t xml:space="preserve"> </w:t>
      </w:r>
      <w:r w:rsidR="00C416EF">
        <w:t>przywrócenie nieruchomości do stanu poprzedniego jest niemożliwe albo powoduje nadmierne trudności lub koszty, stosuje się odpowiednio przepis</w:t>
      </w:r>
      <w:r w:rsidR="00053EAC">
        <w:t xml:space="preserve"> art.</w:t>
      </w:r>
      <w:r w:rsidR="00F419C9">
        <w:t xml:space="preserve"> </w:t>
      </w:r>
      <w:r w:rsidR="00C416EF">
        <w:t>12</w:t>
      </w:r>
      <w:r w:rsidR="00053EAC">
        <w:t>8 ust.</w:t>
      </w:r>
      <w:r w:rsidR="00F419C9">
        <w:t xml:space="preserve"> </w:t>
      </w:r>
      <w:r w:rsidR="00053EAC">
        <w:t>4 i</w:t>
      </w:r>
      <w:r w:rsidR="00F419C9">
        <w:t xml:space="preserve"> </w:t>
      </w:r>
      <w:r w:rsidR="00053EAC">
        <w:t>art.</w:t>
      </w:r>
      <w:r w:rsidR="00F419C9">
        <w:t xml:space="preserve"> </w:t>
      </w:r>
      <w:r w:rsidR="00C416EF">
        <w:t>12</w:t>
      </w:r>
      <w:r w:rsidR="00053EAC">
        <w:t>9 ust.</w:t>
      </w:r>
      <w:r w:rsidR="00F419C9">
        <w:t xml:space="preserve"> </w:t>
      </w:r>
      <w:r w:rsidR="003D7D02">
        <w:t>5</w:t>
      </w:r>
      <w:r w:rsidR="00F419C9">
        <w:t xml:space="preserve"> </w:t>
      </w:r>
      <w:r w:rsidR="00C416EF">
        <w:t>ustawy</w:t>
      </w:r>
      <w:r w:rsidR="003D7D02">
        <w:t xml:space="preserve"> z</w:t>
      </w:r>
      <w:r w:rsidR="00F419C9">
        <w:t xml:space="preserve"> </w:t>
      </w:r>
      <w:r w:rsidR="00C416EF">
        <w:t>dnia 2</w:t>
      </w:r>
      <w:r w:rsidR="003D7D02">
        <w:t>1</w:t>
      </w:r>
      <w:r w:rsidR="00F419C9">
        <w:t> </w:t>
      </w:r>
      <w:r w:rsidR="00C416EF">
        <w:t>sierpnia 199</w:t>
      </w:r>
      <w:r w:rsidR="003D7D02">
        <w:t>7</w:t>
      </w:r>
      <w:r w:rsidR="00F419C9">
        <w:t xml:space="preserve"> </w:t>
      </w:r>
      <w:r w:rsidR="00C416EF">
        <w:t>r.</w:t>
      </w:r>
      <w:r w:rsidR="003D7D02">
        <w:t xml:space="preserve"> o</w:t>
      </w:r>
      <w:r w:rsidR="00F419C9">
        <w:t xml:space="preserve"> </w:t>
      </w:r>
      <w:r w:rsidR="00C416EF">
        <w:t>gospodarce nieruchomościami (</w:t>
      </w:r>
      <w:r w:rsidR="00053EAC">
        <w:t>Dz.</w:t>
      </w:r>
      <w:r w:rsidR="00F419C9">
        <w:t xml:space="preserve"> </w:t>
      </w:r>
      <w:r w:rsidR="00053EAC">
        <w:t>U.</w:t>
      </w:r>
      <w:r w:rsidR="003D7D02">
        <w:t xml:space="preserve"> z</w:t>
      </w:r>
      <w:r w:rsidR="00F419C9">
        <w:t xml:space="preserve"> </w:t>
      </w:r>
      <w:r w:rsidR="00C416EF">
        <w:t>201</w:t>
      </w:r>
      <w:r w:rsidR="003D7D02">
        <w:t>5</w:t>
      </w:r>
      <w:r w:rsidR="00F419C9">
        <w:t xml:space="preserve"> </w:t>
      </w:r>
      <w:r w:rsidR="00C416EF">
        <w:t>r.</w:t>
      </w:r>
      <w:r w:rsidR="00053EAC">
        <w:t xml:space="preserve"> poz.</w:t>
      </w:r>
      <w:r w:rsidR="00F419C9">
        <w:t xml:space="preserve"> </w:t>
      </w:r>
      <w:r w:rsidR="00C416EF">
        <w:t>177</w:t>
      </w:r>
      <w:r w:rsidR="00053EAC">
        <w:t>4 i</w:t>
      </w:r>
      <w:r w:rsidR="00F419C9">
        <w:t> </w:t>
      </w:r>
      <w:r w:rsidR="00C416EF">
        <w:t>177</w:t>
      </w:r>
      <w:r w:rsidR="00053EAC">
        <w:t>7</w:t>
      </w:r>
      <w:r w:rsidR="00F419C9">
        <w:t xml:space="preserve"> </w:t>
      </w:r>
      <w:r w:rsidR="00BB4A91">
        <w:t>oraz</w:t>
      </w:r>
      <w:r w:rsidR="00F419C9">
        <w:t xml:space="preserve"> </w:t>
      </w:r>
      <w:r w:rsidR="003D7D02">
        <w:t>z</w:t>
      </w:r>
      <w:r w:rsidR="00F419C9">
        <w:t xml:space="preserve"> </w:t>
      </w:r>
      <w:r w:rsidR="00C416EF">
        <w:t>201</w:t>
      </w:r>
      <w:r w:rsidR="003D7D02">
        <w:t>6</w:t>
      </w:r>
      <w:r w:rsidR="00F419C9">
        <w:t xml:space="preserve"> </w:t>
      </w:r>
      <w:r w:rsidR="00C416EF">
        <w:t>r.</w:t>
      </w:r>
      <w:r w:rsidR="00053EAC">
        <w:t xml:space="preserve"> poz.</w:t>
      </w:r>
      <w:r w:rsidR="00F419C9">
        <w:t xml:space="preserve"> </w:t>
      </w:r>
      <w:r w:rsidR="00C416EF">
        <w:t>65).</w:t>
      </w:r>
    </w:p>
    <w:p w:rsidR="00C416EF" w:rsidRDefault="00607E58" w:rsidP="00FE3DE1">
      <w:pPr>
        <w:pStyle w:val="ZLITUSTzmustliter"/>
        <w:keepNext/>
      </w:pPr>
      <w:r>
        <w:t>1e</w:t>
      </w:r>
      <w:r w:rsidR="00C416EF">
        <w:t>. Przedsiębiorca telekomunikacyjny może zwrócić się do właściciela, użytkownika wieczystego lub zarządcy nieruchomości</w:t>
      </w:r>
      <w:r w:rsidR="003D7D02">
        <w:t xml:space="preserve"> z</w:t>
      </w:r>
      <w:r w:rsidR="00F419C9">
        <w:t xml:space="preserve"> </w:t>
      </w:r>
      <w:r w:rsidR="00C416EF">
        <w:t>wnioskiem</w:t>
      </w:r>
      <w:r w:rsidR="003D7D02">
        <w:t xml:space="preserve"> o</w:t>
      </w:r>
      <w:r w:rsidR="00F419C9">
        <w:t xml:space="preserve"> </w:t>
      </w:r>
      <w:r w:rsidR="00C416EF">
        <w:t>udzielenie mu informacji o:</w:t>
      </w:r>
    </w:p>
    <w:p w:rsidR="00C416EF" w:rsidRDefault="00C416EF" w:rsidP="004B739E">
      <w:pPr>
        <w:pStyle w:val="ZLITPKTzmpktliter"/>
      </w:pPr>
      <w:r>
        <w:t>1)</w:t>
      </w:r>
      <w:r>
        <w:tab/>
        <w:t xml:space="preserve">danych </w:t>
      </w:r>
      <w:r w:rsidR="00A60355">
        <w:t xml:space="preserve">kontaktowych </w:t>
      </w:r>
      <w:r>
        <w:t>właściciela kabla telekomunikacyjnego, instalacji telekomunikacyjnej budynku</w:t>
      </w:r>
      <w:r w:rsidR="003D7D02">
        <w:t xml:space="preserve"> i</w:t>
      </w:r>
      <w:r w:rsidR="00F419C9">
        <w:t xml:space="preserve"> </w:t>
      </w:r>
      <w:r>
        <w:t>przyłącza telekomunikacyjnego</w:t>
      </w:r>
      <w:r w:rsidR="00F4394D">
        <w:t>;</w:t>
      </w:r>
    </w:p>
    <w:p w:rsidR="00C416EF" w:rsidRDefault="00C416EF" w:rsidP="004B739E">
      <w:pPr>
        <w:pStyle w:val="ZLITPKTzmpktliter"/>
      </w:pPr>
      <w:r>
        <w:t>2)</w:t>
      </w:r>
      <w:r>
        <w:tab/>
        <w:t>podmiotach korzystających</w:t>
      </w:r>
      <w:r w:rsidR="003D7D02">
        <w:t xml:space="preserve"> z</w:t>
      </w:r>
      <w:r w:rsidR="00F419C9">
        <w:t xml:space="preserve"> </w:t>
      </w:r>
      <w:r>
        <w:t>punktu styku</w:t>
      </w:r>
      <w:r w:rsidR="00F4394D">
        <w:t xml:space="preserve">; </w:t>
      </w:r>
    </w:p>
    <w:p w:rsidR="00C416EF" w:rsidRDefault="004B739E" w:rsidP="004B739E">
      <w:pPr>
        <w:pStyle w:val="ZLITPKTzmpktliter"/>
      </w:pPr>
      <w:r>
        <w:t>3)</w:t>
      </w:r>
      <w:r>
        <w:tab/>
      </w:r>
      <w:r w:rsidR="00C416EF">
        <w:t>innych przedsiębiorcach telekomunikacyjnych korzystających</w:t>
      </w:r>
      <w:r w:rsidR="003D7D02">
        <w:t xml:space="preserve"> z</w:t>
      </w:r>
      <w:r w:rsidR="00F419C9">
        <w:t xml:space="preserve"> </w:t>
      </w:r>
      <w:r w:rsidR="00C416EF">
        <w:t>kabla telekomunikacyjnego, instalacji telekomunikacyjnej budynku</w:t>
      </w:r>
      <w:r w:rsidR="003D7D02">
        <w:t xml:space="preserve"> i</w:t>
      </w:r>
      <w:r w:rsidR="00F419C9">
        <w:t xml:space="preserve"> </w:t>
      </w:r>
      <w:r w:rsidR="00C416EF">
        <w:t>przyłącza telekomunikacyjnego</w:t>
      </w:r>
      <w:r w:rsidR="00F4394D">
        <w:t>;</w:t>
      </w:r>
    </w:p>
    <w:p w:rsidR="00C416EF" w:rsidRDefault="00C416EF" w:rsidP="004B739E">
      <w:pPr>
        <w:pStyle w:val="ZLITPKTzmpktliter"/>
      </w:pPr>
      <w:r>
        <w:t>4)</w:t>
      </w:r>
      <w:r w:rsidR="004B739E">
        <w:tab/>
      </w:r>
      <w:r>
        <w:t>numerze księgi wieczystej nieruchomości.</w:t>
      </w:r>
    </w:p>
    <w:p w:rsidR="00C416EF" w:rsidRDefault="00607E58" w:rsidP="004B739E">
      <w:pPr>
        <w:pStyle w:val="ZLITUSTzmustliter"/>
      </w:pPr>
      <w:r>
        <w:t>1f</w:t>
      </w:r>
      <w:r w:rsidR="00C416EF">
        <w:t>. Właściciel, użytkownik wieczysty</w:t>
      </w:r>
      <w:r w:rsidR="003D7D02">
        <w:t xml:space="preserve"> </w:t>
      </w:r>
      <w:r>
        <w:t>lub</w:t>
      </w:r>
      <w:r w:rsidR="00F419C9">
        <w:t xml:space="preserve"> </w:t>
      </w:r>
      <w:r w:rsidR="00C416EF">
        <w:t>zarządca nieruchomości jest obowiązany udzielić przedsiębiorcy telekomunikacyjnemu informacji,</w:t>
      </w:r>
      <w:r w:rsidR="003D7D02">
        <w:t xml:space="preserve"> o</w:t>
      </w:r>
      <w:r w:rsidR="00F419C9">
        <w:t xml:space="preserve"> </w:t>
      </w:r>
      <w:r w:rsidR="00C416EF">
        <w:t>której mowa</w:t>
      </w:r>
      <w:r w:rsidR="00053EAC">
        <w:t xml:space="preserve"> w</w:t>
      </w:r>
      <w:r w:rsidR="00F419C9">
        <w:t xml:space="preserve"> </w:t>
      </w:r>
      <w:r w:rsidR="00053EAC">
        <w:t>ust.</w:t>
      </w:r>
      <w:r w:rsidR="00F419C9">
        <w:t xml:space="preserve"> </w:t>
      </w:r>
      <w:r>
        <w:t>1e</w:t>
      </w:r>
      <w:r w:rsidR="00C416EF">
        <w:t>,</w:t>
      </w:r>
      <w:r w:rsidR="003D7D02">
        <w:t xml:space="preserve"> w</w:t>
      </w:r>
      <w:r w:rsidR="00F419C9">
        <w:t xml:space="preserve"> </w:t>
      </w:r>
      <w:r w:rsidR="00C416EF">
        <w:t>terminie 1</w:t>
      </w:r>
      <w:r w:rsidR="003D7D02">
        <w:t>4</w:t>
      </w:r>
      <w:r w:rsidR="00F419C9">
        <w:t xml:space="preserve"> </w:t>
      </w:r>
      <w:r w:rsidR="00C416EF">
        <w:t>dni od dnia otrzymania wniosku</w:t>
      </w:r>
      <w:r w:rsidR="003D7D02">
        <w:t xml:space="preserve"> w</w:t>
      </w:r>
      <w:r w:rsidR="00F419C9">
        <w:t xml:space="preserve"> </w:t>
      </w:r>
      <w:r w:rsidR="00C416EF">
        <w:t>tej sprawie.</w:t>
      </w:r>
      <w:r w:rsidR="00053EAC">
        <w:t>”</w:t>
      </w:r>
      <w:r w:rsidR="00C416EF">
        <w:t>,</w:t>
      </w:r>
    </w:p>
    <w:p w:rsidR="00C416EF" w:rsidRDefault="004B739E" w:rsidP="00FE3DE1">
      <w:pPr>
        <w:pStyle w:val="LITlitera"/>
        <w:keepNext/>
      </w:pPr>
      <w:r>
        <w:lastRenderedPageBreak/>
        <w:t>c)</w:t>
      </w:r>
      <w:r>
        <w:tab/>
      </w:r>
      <w:r w:rsidR="00C416EF">
        <w:t>ust. 3b otrzymuje brzmienie:</w:t>
      </w:r>
    </w:p>
    <w:p w:rsidR="00C416EF" w:rsidRDefault="00053EAC" w:rsidP="00DB6639">
      <w:pPr>
        <w:pStyle w:val="ZLITUSTzmustliter"/>
        <w:keepNext/>
      </w:pPr>
      <w:r>
        <w:t>„</w:t>
      </w:r>
      <w:r w:rsidR="00C416EF">
        <w:t>3b.</w:t>
      </w:r>
      <w:r w:rsidR="003D7D02">
        <w:t xml:space="preserve"> W</w:t>
      </w:r>
      <w:r w:rsidR="00F419C9">
        <w:t xml:space="preserve"> </w:t>
      </w:r>
      <w:r w:rsidR="00C416EF">
        <w:t>przypadku uzyskania dostępu,</w:t>
      </w:r>
      <w:r w:rsidR="003D7D02">
        <w:t xml:space="preserve"> o</w:t>
      </w:r>
      <w:r w:rsidR="00F419C9">
        <w:t xml:space="preserve"> </w:t>
      </w:r>
      <w:r w:rsidR="00C416EF">
        <w:t>którym mowa</w:t>
      </w:r>
      <w:r>
        <w:t xml:space="preserve"> w</w:t>
      </w:r>
      <w:r w:rsidR="00F419C9">
        <w:t xml:space="preserve"> </w:t>
      </w:r>
      <w:r>
        <w:t>ust.</w:t>
      </w:r>
      <w:r w:rsidR="00F419C9">
        <w:t xml:space="preserve"> </w:t>
      </w:r>
      <w:r>
        <w:t>1 i</w:t>
      </w:r>
      <w:r w:rsidR="00F419C9">
        <w:t xml:space="preserve"> </w:t>
      </w:r>
      <w:r w:rsidR="00C416EF">
        <w:t>3, przedsiębiorca telekomunikacyjny ponosi koszty:</w:t>
      </w:r>
    </w:p>
    <w:p w:rsidR="00C416EF" w:rsidRDefault="00C416EF" w:rsidP="004B739E">
      <w:pPr>
        <w:pStyle w:val="ZLITPKTzmpktliter"/>
      </w:pPr>
      <w:r>
        <w:t>1)</w:t>
      </w:r>
      <w:r w:rsidR="004B739E">
        <w:tab/>
      </w:r>
      <w:r>
        <w:t>związane</w:t>
      </w:r>
      <w:r w:rsidR="003D7D02">
        <w:t xml:space="preserve"> z</w:t>
      </w:r>
      <w:r w:rsidR="00F419C9">
        <w:t xml:space="preserve"> </w:t>
      </w:r>
      <w:r>
        <w:t>udostępnieniem nieruchomości</w:t>
      </w:r>
      <w:r w:rsidR="003D7D02">
        <w:t xml:space="preserve"> w</w:t>
      </w:r>
      <w:r w:rsidR="00F419C9">
        <w:t xml:space="preserve"> </w:t>
      </w:r>
      <w:r>
        <w:t>celu wykorzystywania istniejącego przyłącza telekomunikacyjnego lub istniejącej instalacji telekomunikacyjnej budynku albo doprowadzenia do budynku przyłącza telekomunikacyjnego lub wykonania instalacji telekomunikacyjnej budynku,</w:t>
      </w:r>
      <w:r w:rsidR="003D7D02">
        <w:t xml:space="preserve"> w</w:t>
      </w:r>
      <w:r w:rsidR="00F419C9">
        <w:t xml:space="preserve"> </w:t>
      </w:r>
      <w:r>
        <w:t>tym przywrócenia stanu pierwotnego;</w:t>
      </w:r>
    </w:p>
    <w:p w:rsidR="00C416EF" w:rsidRDefault="004B739E" w:rsidP="004B739E">
      <w:pPr>
        <w:pStyle w:val="ZLITPKTzmpktliter"/>
      </w:pPr>
      <w:r>
        <w:t>2)</w:t>
      </w:r>
      <w:r>
        <w:tab/>
      </w:r>
      <w:r w:rsidR="00C416EF">
        <w:t>utrzymania udostępnionego przyłącza, instalacji</w:t>
      </w:r>
      <w:r w:rsidR="00466423">
        <w:t xml:space="preserve"> lub</w:t>
      </w:r>
      <w:r w:rsidR="00C416EF">
        <w:t xml:space="preserve"> całości lub części kabla.</w:t>
      </w:r>
      <w:r w:rsidR="00053EAC">
        <w:t>”</w:t>
      </w:r>
      <w:r w:rsidR="00A60355">
        <w:t>,</w:t>
      </w:r>
    </w:p>
    <w:p w:rsidR="00C416EF" w:rsidRDefault="004B739E" w:rsidP="00FE3DE1">
      <w:pPr>
        <w:pStyle w:val="LITlitera"/>
        <w:keepNext/>
      </w:pPr>
      <w:r>
        <w:t>d)</w:t>
      </w:r>
      <w:r>
        <w:tab/>
      </w:r>
      <w:r w:rsidR="00C416EF">
        <w:t xml:space="preserve">ust. </w:t>
      </w:r>
      <w:r w:rsidR="003D7D02">
        <w:t>5</w:t>
      </w:r>
      <w:r w:rsidR="00F419C9">
        <w:t xml:space="preserve"> </w:t>
      </w:r>
      <w:r w:rsidR="00C416EF">
        <w:t>otrzymuje brzmienie:</w:t>
      </w:r>
    </w:p>
    <w:p w:rsidR="00C416EF" w:rsidRDefault="00053EAC" w:rsidP="00DB6639">
      <w:pPr>
        <w:pStyle w:val="ZLITUSTzmustliter"/>
        <w:keepNext/>
      </w:pPr>
      <w:r>
        <w:t>„</w:t>
      </w:r>
      <w:r w:rsidR="00C416EF">
        <w:t>5. Do dostępu,</w:t>
      </w:r>
      <w:r w:rsidR="003D7D02">
        <w:t xml:space="preserve"> o</w:t>
      </w:r>
      <w:r w:rsidR="00F419C9">
        <w:t xml:space="preserve"> </w:t>
      </w:r>
      <w:r w:rsidR="00C416EF">
        <w:t>którym mowa</w:t>
      </w:r>
      <w:r>
        <w:t xml:space="preserve"> w</w:t>
      </w:r>
      <w:r w:rsidR="00F419C9">
        <w:t xml:space="preserve"> </w:t>
      </w:r>
      <w:r>
        <w:t>ust.</w:t>
      </w:r>
      <w:r w:rsidR="00F419C9">
        <w:t xml:space="preserve"> </w:t>
      </w:r>
      <w:r>
        <w:t>1 i</w:t>
      </w:r>
      <w:r w:rsidR="00F419C9">
        <w:t xml:space="preserve"> </w:t>
      </w:r>
      <w:r w:rsidR="00C416EF">
        <w:t>3, stosuje się odpowiednio przepisy</w:t>
      </w:r>
      <w:r>
        <w:t xml:space="preserve"> art.</w:t>
      </w:r>
      <w:r w:rsidR="00F419C9">
        <w:t xml:space="preserve"> </w:t>
      </w:r>
      <w:r w:rsidR="00C416EF">
        <w:t>1</w:t>
      </w:r>
      <w:r>
        <w:t>9 ust.</w:t>
      </w:r>
      <w:r w:rsidR="00F419C9">
        <w:t xml:space="preserve"> </w:t>
      </w:r>
      <w:r>
        <w:t>2 i</w:t>
      </w:r>
      <w:r w:rsidR="00F419C9">
        <w:t xml:space="preserve"> </w:t>
      </w:r>
      <w:r>
        <w:t>art.</w:t>
      </w:r>
      <w:r w:rsidR="00F419C9">
        <w:t xml:space="preserve"> </w:t>
      </w:r>
      <w:r w:rsidR="00C416EF">
        <w:t>2</w:t>
      </w:r>
      <w:r>
        <w:t>0</w:t>
      </w:r>
      <w:r w:rsidR="00060173">
        <w:t>–</w:t>
      </w:r>
      <w:r w:rsidR="00C416EF">
        <w:t>24</w:t>
      </w:r>
      <w:r w:rsidR="007C241F">
        <w:t>a</w:t>
      </w:r>
      <w:r w:rsidR="00C416EF">
        <w:t>,</w:t>
      </w:r>
      <w:r w:rsidR="003D7D02">
        <w:t xml:space="preserve"> z</w:t>
      </w:r>
      <w:r w:rsidR="00F419C9">
        <w:t xml:space="preserve"> </w:t>
      </w:r>
      <w:r w:rsidR="00C416EF">
        <w:t>tym że:</w:t>
      </w:r>
    </w:p>
    <w:p w:rsidR="00C416EF" w:rsidRDefault="00C416EF" w:rsidP="004B739E">
      <w:pPr>
        <w:pStyle w:val="ZLITPKTzmpktliter"/>
      </w:pPr>
      <w:r>
        <w:t>1)</w:t>
      </w:r>
      <w:r w:rsidR="004B739E">
        <w:tab/>
      </w:r>
      <w:r>
        <w:t>termin zawarcia umowy dostępu wynosi 3</w:t>
      </w:r>
      <w:r w:rsidR="003D7D02">
        <w:t>0</w:t>
      </w:r>
      <w:r w:rsidR="00F419C9">
        <w:t xml:space="preserve"> </w:t>
      </w:r>
      <w:r>
        <w:t>dni od dnia wystąpienia przez przedsiębiorcę telekomunikacyjnego</w:t>
      </w:r>
      <w:r w:rsidR="003D7D02">
        <w:t xml:space="preserve"> z</w:t>
      </w:r>
      <w:r w:rsidR="00F419C9">
        <w:t xml:space="preserve"> </w:t>
      </w:r>
      <w:r>
        <w:t>wnioskiem</w:t>
      </w:r>
      <w:r w:rsidR="003D7D02">
        <w:t xml:space="preserve"> o</w:t>
      </w:r>
      <w:r w:rsidR="00F419C9">
        <w:t xml:space="preserve"> </w:t>
      </w:r>
      <w:r>
        <w:t>jej zawarcie;</w:t>
      </w:r>
    </w:p>
    <w:p w:rsidR="00C416EF" w:rsidRDefault="004B739E" w:rsidP="004B739E">
      <w:pPr>
        <w:pStyle w:val="ZLITPKTzmpktliter"/>
      </w:pPr>
      <w:r>
        <w:t>2)</w:t>
      </w:r>
      <w:r>
        <w:tab/>
      </w:r>
      <w:r w:rsidR="00C416EF">
        <w:t>Prezes UKE wydaje decyzję</w:t>
      </w:r>
      <w:r w:rsidR="003D7D02">
        <w:t xml:space="preserve"> o</w:t>
      </w:r>
      <w:r w:rsidR="00F419C9">
        <w:t xml:space="preserve"> </w:t>
      </w:r>
      <w:r w:rsidR="00C416EF">
        <w:t>dostępie,</w:t>
      </w:r>
      <w:r w:rsidR="003D7D02">
        <w:t xml:space="preserve"> o</w:t>
      </w:r>
      <w:r w:rsidR="00F419C9">
        <w:t xml:space="preserve"> </w:t>
      </w:r>
      <w:r w:rsidR="00C416EF">
        <w:t>którym mowa</w:t>
      </w:r>
      <w:r w:rsidR="00053EAC">
        <w:t xml:space="preserve"> w</w:t>
      </w:r>
      <w:r w:rsidR="00F419C9">
        <w:t xml:space="preserve"> </w:t>
      </w:r>
      <w:r w:rsidR="00053EAC">
        <w:t>ust.</w:t>
      </w:r>
      <w:r w:rsidR="00F419C9">
        <w:t xml:space="preserve"> </w:t>
      </w:r>
      <w:r w:rsidR="00C416EF">
        <w:t>1, także wówczas, jeżeli dla istniejącej instalacji telekomunikacyjnej budynku lub istniejącego przyłącza telekomunikacyjnego warunki dostępu nie są określone</w:t>
      </w:r>
      <w:r w:rsidR="003D7D02">
        <w:t xml:space="preserve"> w</w:t>
      </w:r>
      <w:r w:rsidR="00F419C9">
        <w:t xml:space="preserve"> </w:t>
      </w:r>
      <w:r w:rsidR="00C416EF">
        <w:t>umowie,</w:t>
      </w:r>
      <w:r w:rsidR="003D7D02">
        <w:t xml:space="preserve"> o</w:t>
      </w:r>
      <w:r w:rsidR="00F419C9">
        <w:t xml:space="preserve"> </w:t>
      </w:r>
      <w:r w:rsidR="00C416EF">
        <w:t>której mowa</w:t>
      </w:r>
      <w:r w:rsidR="00053EAC">
        <w:t xml:space="preserve"> w</w:t>
      </w:r>
      <w:r w:rsidR="00F419C9">
        <w:t xml:space="preserve"> </w:t>
      </w:r>
      <w:r w:rsidR="00053EAC">
        <w:t>ust.</w:t>
      </w:r>
      <w:r w:rsidR="00F419C9">
        <w:t xml:space="preserve"> </w:t>
      </w:r>
      <w:r w:rsidR="00C416EF">
        <w:t>4.</w:t>
      </w:r>
      <w:r w:rsidR="00053EAC">
        <w:t>”</w:t>
      </w:r>
      <w:r w:rsidR="00A60355">
        <w:t>,</w:t>
      </w:r>
    </w:p>
    <w:p w:rsidR="00C416EF" w:rsidRDefault="004B739E" w:rsidP="00FE3DE1">
      <w:pPr>
        <w:pStyle w:val="LITlitera"/>
        <w:keepNext/>
      </w:pPr>
      <w:r>
        <w:t>e)</w:t>
      </w:r>
      <w:r>
        <w:tab/>
      </w:r>
      <w:r w:rsidR="003D7D02">
        <w:t>ust.</w:t>
      </w:r>
      <w:r w:rsidR="00F419C9">
        <w:t xml:space="preserve"> </w:t>
      </w:r>
      <w:r w:rsidR="00C416EF">
        <w:t>5d otrzymuje brzmienie:</w:t>
      </w:r>
    </w:p>
    <w:p w:rsidR="00C416EF" w:rsidRDefault="00053EAC" w:rsidP="004B739E">
      <w:pPr>
        <w:pStyle w:val="ZLITUSTzmustliter"/>
      </w:pPr>
      <w:r>
        <w:t>„</w:t>
      </w:r>
      <w:r w:rsidR="00C416EF">
        <w:t>5d. Umowa oraz decyzja</w:t>
      </w:r>
      <w:r w:rsidR="003D7D02">
        <w:t xml:space="preserve"> w</w:t>
      </w:r>
      <w:r w:rsidR="00F419C9">
        <w:t xml:space="preserve"> </w:t>
      </w:r>
      <w:r w:rsidR="00C416EF">
        <w:t>sprawie dostępu,</w:t>
      </w:r>
      <w:r w:rsidR="003D7D02">
        <w:t xml:space="preserve"> o</w:t>
      </w:r>
      <w:r w:rsidR="00F419C9">
        <w:t xml:space="preserve"> </w:t>
      </w:r>
      <w:r w:rsidR="00C416EF">
        <w:t>którym mowa</w:t>
      </w:r>
      <w:r>
        <w:t xml:space="preserve"> w</w:t>
      </w:r>
      <w:r w:rsidR="00F419C9">
        <w:t xml:space="preserve"> </w:t>
      </w:r>
      <w:r>
        <w:t>ust.</w:t>
      </w:r>
      <w:r w:rsidR="00F419C9">
        <w:t xml:space="preserve"> </w:t>
      </w:r>
      <w:r>
        <w:t>1 i</w:t>
      </w:r>
      <w:r w:rsidR="00F419C9">
        <w:t xml:space="preserve"> </w:t>
      </w:r>
      <w:r w:rsidR="00C416EF">
        <w:t>3, są wiążące dla następców prawnych właścicieli</w:t>
      </w:r>
      <w:r w:rsidR="003D7D02">
        <w:t xml:space="preserve"> i</w:t>
      </w:r>
      <w:r w:rsidR="00F419C9">
        <w:t xml:space="preserve"> </w:t>
      </w:r>
      <w:r w:rsidR="00C416EF">
        <w:t>użytkowników wieczystych nieruchomości objętej tą umową lub decyzją oraz innych podmiotów władających tą nieruchomością.</w:t>
      </w:r>
      <w:r>
        <w:t>”</w:t>
      </w:r>
      <w:r w:rsidR="00A60355">
        <w:t>,</w:t>
      </w:r>
    </w:p>
    <w:p w:rsidR="00C416EF" w:rsidRDefault="004B739E" w:rsidP="00FE3DE1">
      <w:pPr>
        <w:pStyle w:val="LITlitera"/>
        <w:keepNext/>
      </w:pPr>
      <w:r>
        <w:t>f)</w:t>
      </w:r>
      <w:r>
        <w:tab/>
      </w:r>
      <w:r w:rsidR="00C416EF">
        <w:t>po</w:t>
      </w:r>
      <w:r w:rsidR="00053EAC">
        <w:t xml:space="preserve"> ust.</w:t>
      </w:r>
      <w:r w:rsidR="00F419C9">
        <w:t xml:space="preserve"> </w:t>
      </w:r>
      <w:r w:rsidR="00C416EF">
        <w:t>5d dodaje się</w:t>
      </w:r>
      <w:r w:rsidR="00053EAC">
        <w:t xml:space="preserve"> ust.</w:t>
      </w:r>
      <w:r w:rsidR="00F419C9">
        <w:t xml:space="preserve"> </w:t>
      </w:r>
      <w:r w:rsidR="00C416EF">
        <w:t>5e</w:t>
      </w:r>
      <w:r w:rsidR="003D7D02">
        <w:t xml:space="preserve"> w</w:t>
      </w:r>
      <w:r w:rsidR="00F419C9">
        <w:t xml:space="preserve"> </w:t>
      </w:r>
      <w:r w:rsidR="00C416EF">
        <w:t>brzmieniu:</w:t>
      </w:r>
    </w:p>
    <w:p w:rsidR="00C416EF" w:rsidRDefault="00305D36" w:rsidP="00DB6639">
      <w:pPr>
        <w:pStyle w:val="ZLITUSTzmustliter"/>
        <w:keepNext/>
      </w:pPr>
      <w:r>
        <w:t>„</w:t>
      </w:r>
      <w:r w:rsidR="00C416EF">
        <w:t>5e. Przepisy</w:t>
      </w:r>
      <w:r w:rsidR="00053EAC">
        <w:t xml:space="preserve"> ust.</w:t>
      </w:r>
      <w:r w:rsidR="00F419C9">
        <w:t xml:space="preserve"> </w:t>
      </w:r>
      <w:r w:rsidR="00053EAC">
        <w:t>1</w:t>
      </w:r>
      <w:r w:rsidR="00060173">
        <w:t>–</w:t>
      </w:r>
      <w:r w:rsidR="00C416EF">
        <w:t>5d stosuje się odpowiednio do każdego, komu przysługuje skuteczne względem właściciela, użytkownika wieczystego</w:t>
      </w:r>
      <w:r w:rsidR="00E5557C">
        <w:t xml:space="preserve"> lub</w:t>
      </w:r>
      <w:r w:rsidR="00C416EF">
        <w:t xml:space="preserve"> zarządcy nieruchomości lub właściciela kabla telekomunikacyjnego, instalacji telekomunikacyjnej budynku lub przyłącza telekomunikacyjnego prawo korzystania z:</w:t>
      </w:r>
    </w:p>
    <w:p w:rsidR="00C416EF" w:rsidRDefault="004B739E" w:rsidP="004B739E">
      <w:pPr>
        <w:pStyle w:val="ZLITPKTzmpktliter"/>
      </w:pPr>
      <w:r>
        <w:t>1)</w:t>
      </w:r>
      <w:r>
        <w:tab/>
      </w:r>
      <w:r w:rsidR="00C416EF">
        <w:t>punktu styku;</w:t>
      </w:r>
    </w:p>
    <w:p w:rsidR="00C416EF" w:rsidRDefault="004B739E" w:rsidP="004B739E">
      <w:pPr>
        <w:pStyle w:val="ZLITPKTzmpktliter"/>
      </w:pPr>
      <w:r>
        <w:t>2)</w:t>
      </w:r>
      <w:r>
        <w:tab/>
      </w:r>
      <w:r w:rsidR="00C416EF">
        <w:t>kabla telekomunikacyjnego, instalacji telekomunikacyjnej budynku lub przyłącza telekomunikacyjnego.</w:t>
      </w:r>
      <w:r w:rsidR="00053EAC">
        <w:t>”</w:t>
      </w:r>
      <w:r w:rsidR="00C416EF">
        <w:t>,</w:t>
      </w:r>
    </w:p>
    <w:p w:rsidR="00C416EF" w:rsidRDefault="004B739E" w:rsidP="00FE3DE1">
      <w:pPr>
        <w:pStyle w:val="LITlitera"/>
        <w:keepNext/>
      </w:pPr>
      <w:r>
        <w:lastRenderedPageBreak/>
        <w:t>g)</w:t>
      </w:r>
      <w:r>
        <w:tab/>
      </w:r>
      <w:r w:rsidR="00C416EF">
        <w:t>dodaje się</w:t>
      </w:r>
      <w:r w:rsidR="00053EAC">
        <w:t xml:space="preserve"> ust.</w:t>
      </w:r>
      <w:r w:rsidR="00F419C9">
        <w:t xml:space="preserve"> </w:t>
      </w:r>
      <w:r w:rsidR="003D7D02">
        <w:t>7</w:t>
      </w:r>
      <w:r w:rsidR="00053EAC">
        <w:t xml:space="preserve"> i</w:t>
      </w:r>
      <w:r w:rsidR="00F419C9">
        <w:t xml:space="preserve"> </w:t>
      </w:r>
      <w:r w:rsidR="00053EAC">
        <w:t>8 w</w:t>
      </w:r>
      <w:r w:rsidR="00F419C9">
        <w:t xml:space="preserve"> </w:t>
      </w:r>
      <w:r w:rsidR="00C416EF">
        <w:t>brzmieniu:</w:t>
      </w:r>
    </w:p>
    <w:p w:rsidR="00C416EF" w:rsidRPr="006214C2" w:rsidRDefault="00053EAC" w:rsidP="004B739E">
      <w:pPr>
        <w:pStyle w:val="ZLITUSTzmustliter"/>
      </w:pPr>
      <w:r>
        <w:t>„</w:t>
      </w:r>
      <w:r w:rsidR="00C416EF" w:rsidRPr="00083B98">
        <w:t>7. Jeżeli użytkowany budynek mieszkalny wielorodzinny, budynek zamieszkania zbiorowego lub budynek użyteczności publicznej nie jest wyposażony</w:t>
      </w:r>
      <w:r w:rsidR="003D7D02" w:rsidRPr="009D19A1">
        <w:t xml:space="preserve"> w</w:t>
      </w:r>
      <w:r w:rsidR="00F419C9">
        <w:t xml:space="preserve"> </w:t>
      </w:r>
      <w:r w:rsidR="00C416EF" w:rsidRPr="009D19A1">
        <w:t>instalację,</w:t>
      </w:r>
      <w:r w:rsidR="003D7D02" w:rsidRPr="0008257F">
        <w:t xml:space="preserve"> o</w:t>
      </w:r>
      <w:r w:rsidR="00F419C9">
        <w:t xml:space="preserve"> </w:t>
      </w:r>
      <w:r w:rsidR="00C416EF" w:rsidRPr="00B73B81">
        <w:t>której mowa</w:t>
      </w:r>
      <w:r w:rsidRPr="00B73B81">
        <w:t xml:space="preserve"> w</w:t>
      </w:r>
      <w:r w:rsidR="00F419C9">
        <w:t xml:space="preserve"> </w:t>
      </w:r>
      <w:r>
        <w:t>ust.</w:t>
      </w:r>
      <w:r w:rsidR="00F419C9">
        <w:t xml:space="preserve"> </w:t>
      </w:r>
      <w:r w:rsidR="00C416EF" w:rsidRPr="00B73B81">
        <w:t xml:space="preserve">6, właściciel </w:t>
      </w:r>
      <w:r w:rsidR="00E5557C" w:rsidRPr="00B73B81">
        <w:t xml:space="preserve">jest </w:t>
      </w:r>
      <w:r w:rsidR="00C416EF" w:rsidRPr="00B73B81">
        <w:t>obowiązany wyposażyć budynek</w:t>
      </w:r>
      <w:r w:rsidR="003D7D02" w:rsidRPr="00B73B81">
        <w:t xml:space="preserve"> w</w:t>
      </w:r>
      <w:r w:rsidR="00F419C9">
        <w:t xml:space="preserve"> </w:t>
      </w:r>
      <w:r w:rsidR="00C416EF" w:rsidRPr="00B73B81">
        <w:t>taką instalację</w:t>
      </w:r>
      <w:r w:rsidR="00367FAF">
        <w:t>,</w:t>
      </w:r>
      <w:r w:rsidR="003D7D02" w:rsidRPr="00B73B81">
        <w:t xml:space="preserve"> w</w:t>
      </w:r>
      <w:r w:rsidR="00F419C9">
        <w:t xml:space="preserve"> </w:t>
      </w:r>
      <w:r w:rsidR="00C416EF" w:rsidRPr="00B73B81">
        <w:t>przypadku rozbudowy, nadbudowy lub przebudowy budynku związanej</w:t>
      </w:r>
      <w:r w:rsidR="003D7D02" w:rsidRPr="00B73B81">
        <w:t xml:space="preserve"> z</w:t>
      </w:r>
      <w:r w:rsidR="00F419C9">
        <w:t xml:space="preserve"> </w:t>
      </w:r>
      <w:r w:rsidR="00C416EF" w:rsidRPr="00B73B81">
        <w:t>rozbudową, nadbudową lub przebudową</w:t>
      </w:r>
      <w:r w:rsidR="00DC7D4B" w:rsidRPr="00B73B81">
        <w:t xml:space="preserve"> </w:t>
      </w:r>
      <w:r w:rsidR="00C416EF" w:rsidRPr="006214C2">
        <w:t>instalacji technicznej wewnątrz budynku.</w:t>
      </w:r>
    </w:p>
    <w:p w:rsidR="00C416EF" w:rsidRPr="00083B98" w:rsidRDefault="00C416EF" w:rsidP="00DB6639">
      <w:pPr>
        <w:pStyle w:val="ZLITUSTzmustliter"/>
        <w:keepNext/>
      </w:pPr>
      <w:r w:rsidRPr="009366C6">
        <w:t>8.</w:t>
      </w:r>
      <w:r w:rsidR="003D7D02" w:rsidRPr="00020869">
        <w:t xml:space="preserve"> W</w:t>
      </w:r>
      <w:r w:rsidR="00F419C9">
        <w:t xml:space="preserve"> </w:t>
      </w:r>
      <w:r w:rsidRPr="002204BE">
        <w:t>przypadku gdy inwestor występuje</w:t>
      </w:r>
      <w:r w:rsidR="003D7D02" w:rsidRPr="002204BE">
        <w:t xml:space="preserve"> z</w:t>
      </w:r>
      <w:r w:rsidR="00F419C9">
        <w:t xml:space="preserve"> </w:t>
      </w:r>
      <w:r w:rsidRPr="002204BE">
        <w:t>wnioskiem</w:t>
      </w:r>
      <w:r w:rsidR="003D7D02" w:rsidRPr="002204BE">
        <w:t xml:space="preserve"> o</w:t>
      </w:r>
      <w:r w:rsidR="00F419C9">
        <w:t xml:space="preserve"> </w:t>
      </w:r>
      <w:r w:rsidRPr="002204BE">
        <w:t xml:space="preserve">pozwolenie na budowę </w:t>
      </w:r>
      <w:r w:rsidR="00A60355" w:rsidRPr="00B3350A">
        <w:t>dotycząc</w:t>
      </w:r>
      <w:r w:rsidR="00A60355" w:rsidRPr="00083B98">
        <w:t xml:space="preserve">ym </w:t>
      </w:r>
      <w:r w:rsidRPr="00083B98">
        <w:t>rozbudowy, nadbudowy lub przebudowy budynku mieszkalnego wielorodzinnego, budynku zamieszkania zbiorowego lub budynku użyteczności publicznej związanej</w:t>
      </w:r>
      <w:r w:rsidR="003D7D02" w:rsidRPr="00083B98">
        <w:t xml:space="preserve"> z</w:t>
      </w:r>
      <w:r w:rsidR="00F419C9">
        <w:t xml:space="preserve"> </w:t>
      </w:r>
      <w:r w:rsidRPr="00083B98">
        <w:t>rozbudową, nadbudową lub przebudową instalacji technicznej wewnątrz budynku, a:</w:t>
      </w:r>
    </w:p>
    <w:p w:rsidR="00C416EF" w:rsidRPr="00B73B81" w:rsidRDefault="004B739E" w:rsidP="004B739E">
      <w:pPr>
        <w:pStyle w:val="ZLITPKTzmpktliter"/>
      </w:pPr>
      <w:r w:rsidRPr="00083B98">
        <w:t>1)</w:t>
      </w:r>
      <w:r w:rsidRPr="00083B98">
        <w:tab/>
      </w:r>
      <w:r w:rsidR="00C416EF" w:rsidRPr="00083B98">
        <w:t>budynek jest wyposażony</w:t>
      </w:r>
      <w:r w:rsidR="003D7D02" w:rsidRPr="009D19A1">
        <w:t xml:space="preserve"> w</w:t>
      </w:r>
      <w:r w:rsidR="00F419C9">
        <w:t xml:space="preserve"> </w:t>
      </w:r>
      <w:r w:rsidR="00C416EF" w:rsidRPr="0008257F">
        <w:t>instalację,</w:t>
      </w:r>
      <w:r w:rsidR="003D7D02" w:rsidRPr="00B73B81">
        <w:t xml:space="preserve"> o</w:t>
      </w:r>
      <w:r w:rsidR="00F419C9">
        <w:t xml:space="preserve"> </w:t>
      </w:r>
      <w:r w:rsidR="00C416EF" w:rsidRPr="00B73B81">
        <w:t>której mowa</w:t>
      </w:r>
      <w:r w:rsidR="00053EAC" w:rsidRPr="00B73B81">
        <w:t xml:space="preserve"> w</w:t>
      </w:r>
      <w:r w:rsidR="00F419C9">
        <w:t xml:space="preserve"> </w:t>
      </w:r>
      <w:r w:rsidR="00053EAC">
        <w:t>ust.</w:t>
      </w:r>
      <w:r w:rsidR="00F419C9">
        <w:t xml:space="preserve"> </w:t>
      </w:r>
      <w:r w:rsidR="003D7D02" w:rsidRPr="00B73B81">
        <w:t>6</w:t>
      </w:r>
      <w:r w:rsidR="00A60355" w:rsidRPr="00083B98">
        <w:t>,</w:t>
      </w:r>
      <w:r w:rsidR="00C416EF" w:rsidRPr="00083B98">
        <w:t xml:space="preserve"> do wniosku</w:t>
      </w:r>
      <w:r w:rsidR="003D7D02" w:rsidRPr="00083B98">
        <w:t xml:space="preserve"> o</w:t>
      </w:r>
      <w:r w:rsidR="00F419C9">
        <w:t> </w:t>
      </w:r>
      <w:r w:rsidR="00C416EF" w:rsidRPr="00083B98">
        <w:t>pozwolenie na budowę dołącza się oświadczenie, składane pod rygorem odpowiedzialności karnej za składanie fałszywych zeznań,</w:t>
      </w:r>
      <w:r w:rsidR="003D7D02" w:rsidRPr="009D19A1">
        <w:t xml:space="preserve"> o</w:t>
      </w:r>
      <w:r w:rsidR="00F419C9">
        <w:t xml:space="preserve"> </w:t>
      </w:r>
      <w:r w:rsidR="00C416EF" w:rsidRPr="009D19A1">
        <w:t>istnieniu</w:t>
      </w:r>
      <w:r w:rsidR="003D7D02" w:rsidRPr="0008257F">
        <w:t xml:space="preserve"> w</w:t>
      </w:r>
      <w:r w:rsidR="00F419C9">
        <w:t> </w:t>
      </w:r>
      <w:r w:rsidR="00C416EF" w:rsidRPr="00B73B81">
        <w:t>budynku takiej instalacji;</w:t>
      </w:r>
    </w:p>
    <w:p w:rsidR="00C416EF" w:rsidRPr="00083B98" w:rsidRDefault="004B739E" w:rsidP="004B739E">
      <w:pPr>
        <w:pStyle w:val="ZLITPKTzmpktliter"/>
      </w:pPr>
      <w:r w:rsidRPr="00B73B81">
        <w:t>2)</w:t>
      </w:r>
      <w:r w:rsidRPr="00B73B81">
        <w:tab/>
      </w:r>
      <w:r w:rsidR="00C416EF" w:rsidRPr="00B73B81">
        <w:t>budynek nie jest wyposażony</w:t>
      </w:r>
      <w:r w:rsidR="003D7D02" w:rsidRPr="00B73B81">
        <w:t xml:space="preserve"> w</w:t>
      </w:r>
      <w:r w:rsidR="00F419C9">
        <w:t xml:space="preserve"> </w:t>
      </w:r>
      <w:r w:rsidR="00C416EF" w:rsidRPr="00B73B81">
        <w:t>instalację,</w:t>
      </w:r>
      <w:r w:rsidR="003D7D02" w:rsidRPr="00B73B81">
        <w:t xml:space="preserve"> o</w:t>
      </w:r>
      <w:r w:rsidR="00F419C9">
        <w:t xml:space="preserve"> </w:t>
      </w:r>
      <w:r w:rsidR="00C416EF" w:rsidRPr="00B73B81">
        <w:t>której mowa</w:t>
      </w:r>
      <w:r w:rsidR="00053EAC" w:rsidRPr="00B73B81">
        <w:t xml:space="preserve"> w</w:t>
      </w:r>
      <w:r w:rsidR="00F419C9">
        <w:t xml:space="preserve"> </w:t>
      </w:r>
      <w:r w:rsidR="00053EAC">
        <w:t>ust.</w:t>
      </w:r>
      <w:r w:rsidR="00F419C9">
        <w:t xml:space="preserve"> </w:t>
      </w:r>
      <w:r w:rsidR="003D7D02" w:rsidRPr="00B73B81">
        <w:t>6</w:t>
      </w:r>
      <w:r w:rsidR="00A60355" w:rsidRPr="00083B98">
        <w:t>,</w:t>
      </w:r>
      <w:r w:rsidR="00C416EF" w:rsidRPr="00083B98">
        <w:t xml:space="preserve"> wnioskiem należy objąć również budowę takiej instalacji.</w:t>
      </w:r>
      <w:r w:rsidR="00053EAC">
        <w:t>”</w:t>
      </w:r>
      <w:r w:rsidR="00C416EF" w:rsidRPr="00083B98">
        <w:t>;</w:t>
      </w:r>
    </w:p>
    <w:p w:rsidR="00C416EF" w:rsidRDefault="004B739E" w:rsidP="00FE3DE1">
      <w:pPr>
        <w:pStyle w:val="PKTpunkt"/>
        <w:keepNext/>
      </w:pPr>
      <w:r>
        <w:t>17)</w:t>
      </w:r>
      <w:r>
        <w:tab/>
      </w:r>
      <w:r w:rsidR="00C416EF">
        <w:t>po</w:t>
      </w:r>
      <w:r w:rsidR="00053EAC">
        <w:t xml:space="preserve"> art.</w:t>
      </w:r>
      <w:r w:rsidR="00F419C9">
        <w:t xml:space="preserve"> </w:t>
      </w:r>
      <w:r w:rsidR="00C416EF">
        <w:t>3</w:t>
      </w:r>
      <w:r w:rsidR="003D7D02">
        <w:t>5</w:t>
      </w:r>
      <w:r w:rsidR="00F419C9">
        <w:t xml:space="preserve"> </w:t>
      </w:r>
      <w:r w:rsidR="00C416EF">
        <w:t>dodaje się</w:t>
      </w:r>
      <w:r w:rsidR="00053EAC">
        <w:t xml:space="preserve"> art.</w:t>
      </w:r>
      <w:r w:rsidR="00F419C9">
        <w:t xml:space="preserve"> </w:t>
      </w:r>
      <w:r w:rsidR="00C416EF">
        <w:t>35a</w:t>
      </w:r>
      <w:r w:rsidR="003D7D02">
        <w:t xml:space="preserve"> w</w:t>
      </w:r>
      <w:r w:rsidR="00F419C9">
        <w:t xml:space="preserve"> </w:t>
      </w:r>
      <w:r w:rsidR="00C416EF">
        <w:t>brzmieniu:</w:t>
      </w:r>
    </w:p>
    <w:p w:rsidR="00C416EF" w:rsidRDefault="00053EAC" w:rsidP="00DB6639">
      <w:pPr>
        <w:pStyle w:val="ZARTzmartartykuempunktem"/>
        <w:keepNext/>
      </w:pPr>
      <w:r>
        <w:t>„</w:t>
      </w:r>
      <w:r w:rsidR="00C416EF">
        <w:t>Art. 35a. 1. Prezes UKE może wezwać:</w:t>
      </w:r>
    </w:p>
    <w:p w:rsidR="00C416EF" w:rsidRDefault="004B739E" w:rsidP="00F728A0">
      <w:pPr>
        <w:pStyle w:val="ZPKTzmpktartykuempunktem"/>
      </w:pPr>
      <w:r>
        <w:t>1)</w:t>
      </w:r>
      <w:r>
        <w:tab/>
      </w:r>
      <w:r w:rsidR="00C416EF">
        <w:t>nadleśniczego Lasów Państwowych,</w:t>
      </w:r>
    </w:p>
    <w:p w:rsidR="00C416EF" w:rsidRDefault="004B739E" w:rsidP="00F728A0">
      <w:pPr>
        <w:pStyle w:val="ZPKTzmpktartykuempunktem"/>
      </w:pPr>
      <w:r>
        <w:t>2)</w:t>
      </w:r>
      <w:r>
        <w:tab/>
      </w:r>
      <w:r w:rsidR="00C416EF">
        <w:t>podmiot, który zarządza terenem zamkniętym,</w:t>
      </w:r>
    </w:p>
    <w:p w:rsidR="00C416EF" w:rsidRDefault="00F728A0" w:rsidP="00DB6639">
      <w:pPr>
        <w:pStyle w:val="ZPKTzmpktartykuempunktem"/>
        <w:keepNext/>
      </w:pPr>
      <w:r>
        <w:t>3)</w:t>
      </w:r>
      <w:r>
        <w:tab/>
      </w:r>
      <w:r w:rsidR="00C416EF">
        <w:t>właściciela, użytkownika wieczystego lub zarządcę co najmniej dziesięciu budynków mieszkalnych wielorodzinnych, zamieszkania zbiorowego lub użyteczności publicznej</w:t>
      </w:r>
    </w:p>
    <w:p w:rsidR="00C416EF" w:rsidRDefault="007B57AC" w:rsidP="00F728A0">
      <w:pPr>
        <w:pStyle w:val="ZCZWSPPKTzmczciwsppktartykuempunktem"/>
      </w:pPr>
      <w:r>
        <w:t>–</w:t>
      </w:r>
      <w:r w:rsidR="00F4394D">
        <w:t xml:space="preserve"> </w:t>
      </w:r>
      <w:r w:rsidR="00C416EF">
        <w:t>do przedstawienia informacji</w:t>
      </w:r>
      <w:r w:rsidR="003D7D02">
        <w:t xml:space="preserve"> w</w:t>
      </w:r>
      <w:r w:rsidR="00F419C9">
        <w:t xml:space="preserve"> </w:t>
      </w:r>
      <w:r w:rsidR="00C416EF">
        <w:t>sprawie warunków zapewnienia dostępu,</w:t>
      </w:r>
      <w:r w:rsidR="003D7D02">
        <w:t xml:space="preserve"> o</w:t>
      </w:r>
      <w:r w:rsidR="00F419C9">
        <w:t xml:space="preserve"> </w:t>
      </w:r>
      <w:r w:rsidR="00C416EF">
        <w:t>którym mowa</w:t>
      </w:r>
      <w:r w:rsidR="00053EAC">
        <w:t xml:space="preserve"> w</w:t>
      </w:r>
      <w:r w:rsidR="00F419C9">
        <w:t xml:space="preserve"> </w:t>
      </w:r>
      <w:r w:rsidR="00053EAC">
        <w:t>art.</w:t>
      </w:r>
      <w:r w:rsidR="00F419C9">
        <w:t xml:space="preserve"> </w:t>
      </w:r>
      <w:r w:rsidR="00C416EF">
        <w:t>3</w:t>
      </w:r>
      <w:r w:rsidR="00053EAC">
        <w:t>0 ust.</w:t>
      </w:r>
      <w:r w:rsidR="00F419C9">
        <w:t xml:space="preserve"> </w:t>
      </w:r>
      <w:r w:rsidR="00053EAC">
        <w:t>1 i</w:t>
      </w:r>
      <w:r w:rsidR="00F419C9">
        <w:t xml:space="preserve"> </w:t>
      </w:r>
      <w:r w:rsidR="00053EAC">
        <w:t>3</w:t>
      </w:r>
      <w:r w:rsidR="00A36CCE">
        <w:t>,</w:t>
      </w:r>
      <w:r w:rsidR="00053EAC">
        <w:t xml:space="preserve"> oraz </w:t>
      </w:r>
      <w:r w:rsidR="00A36CCE">
        <w:t>umieszczania na nieruchomośc</w:t>
      </w:r>
      <w:r w:rsidR="00F419C9">
        <w:t>i obiektów i urządzeń, o </w:t>
      </w:r>
      <w:r w:rsidR="00B348E2">
        <w:t>którym</w:t>
      </w:r>
      <w:r w:rsidR="00A36CCE">
        <w:t xml:space="preserve"> mowa w </w:t>
      </w:r>
      <w:r w:rsidR="00053EAC">
        <w:t>art.</w:t>
      </w:r>
      <w:r w:rsidR="00F419C9">
        <w:t xml:space="preserve"> </w:t>
      </w:r>
      <w:r w:rsidR="00C416EF">
        <w:t>3</w:t>
      </w:r>
      <w:r w:rsidR="00053EAC">
        <w:t>3 ust.</w:t>
      </w:r>
      <w:r w:rsidR="00F419C9">
        <w:t xml:space="preserve"> </w:t>
      </w:r>
      <w:r w:rsidR="00C416EF">
        <w:t>1.</w:t>
      </w:r>
    </w:p>
    <w:p w:rsidR="00C416EF" w:rsidRDefault="00C416EF" w:rsidP="00F728A0">
      <w:pPr>
        <w:pStyle w:val="ZUSTzmustartykuempunktem"/>
      </w:pPr>
      <w:r>
        <w:t>2. Podmioty,</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t>1</w:t>
      </w:r>
      <w:r w:rsidR="00D935DF">
        <w:t xml:space="preserve"> pkt 1</w:t>
      </w:r>
      <w:r w:rsidR="00060173">
        <w:t>–</w:t>
      </w:r>
      <w:r w:rsidR="00D935DF">
        <w:t>3</w:t>
      </w:r>
      <w:r>
        <w:t xml:space="preserve">, </w:t>
      </w:r>
      <w:r w:rsidR="00C00021">
        <w:t xml:space="preserve">są </w:t>
      </w:r>
      <w:r>
        <w:t>obowiązane do przedstawienia informacji Prezesowi UKE</w:t>
      </w:r>
      <w:r w:rsidR="003D7D02">
        <w:t xml:space="preserve"> w</w:t>
      </w:r>
      <w:r w:rsidR="00F419C9">
        <w:t xml:space="preserve"> </w:t>
      </w:r>
      <w:r>
        <w:t>terminie 3</w:t>
      </w:r>
      <w:r w:rsidR="003D7D02">
        <w:t>0</w:t>
      </w:r>
      <w:r w:rsidR="00F419C9">
        <w:t xml:space="preserve"> </w:t>
      </w:r>
      <w:r>
        <w:t>dni od dnia otrzymania wezwania.</w:t>
      </w:r>
    </w:p>
    <w:p w:rsidR="00C416EF" w:rsidRDefault="00C416EF" w:rsidP="00F728A0">
      <w:pPr>
        <w:pStyle w:val="ZUSTzmustartykuempunktem"/>
      </w:pPr>
      <w:r>
        <w:t>3. Po przedstawieniu informacji,</w:t>
      </w:r>
      <w:r w:rsidR="003D7D02">
        <w:t xml:space="preserve"> o</w:t>
      </w:r>
      <w:r w:rsidR="00F419C9">
        <w:t xml:space="preserve"> </w:t>
      </w:r>
      <w:r>
        <w:t>której mowa</w:t>
      </w:r>
      <w:r w:rsidR="00053EAC">
        <w:t xml:space="preserve"> w</w:t>
      </w:r>
      <w:r w:rsidR="00F419C9">
        <w:t xml:space="preserve"> </w:t>
      </w:r>
      <w:r w:rsidR="00053EAC">
        <w:t>ust.</w:t>
      </w:r>
      <w:r w:rsidR="00F419C9">
        <w:t xml:space="preserve"> </w:t>
      </w:r>
      <w:r>
        <w:t>1, lub upływie terminu,</w:t>
      </w:r>
      <w:r w:rsidR="003D7D02">
        <w:t xml:space="preserve"> o</w:t>
      </w:r>
      <w:r w:rsidR="00F419C9">
        <w:t> </w:t>
      </w:r>
      <w:r>
        <w:t>którym mowa</w:t>
      </w:r>
      <w:r w:rsidR="00053EAC">
        <w:t xml:space="preserve"> w</w:t>
      </w:r>
      <w:r w:rsidR="00F419C9">
        <w:t xml:space="preserve"> </w:t>
      </w:r>
      <w:r w:rsidR="00053EAC">
        <w:t>ust.</w:t>
      </w:r>
      <w:r w:rsidR="00F419C9">
        <w:t xml:space="preserve"> </w:t>
      </w:r>
      <w:r>
        <w:t>2, Prezes UKE, kierując się potrzebą zapewnienia skutecznej konkurencji oraz zapewnienia telekomunikacji</w:t>
      </w:r>
      <w:r w:rsidR="00A71181">
        <w:t>,</w:t>
      </w:r>
      <w:r w:rsidR="00DC7D4B">
        <w:t xml:space="preserve"> </w:t>
      </w:r>
      <w:r w:rsidR="00A71181">
        <w:t>może</w:t>
      </w:r>
      <w:r w:rsidR="00A36CCE">
        <w:t>,</w:t>
      </w:r>
      <w:r w:rsidR="00A71181">
        <w:t xml:space="preserve"> </w:t>
      </w:r>
      <w:r w:rsidR="003D7D02">
        <w:t>w</w:t>
      </w:r>
      <w:r w:rsidR="00F419C9">
        <w:t xml:space="preserve"> </w:t>
      </w:r>
      <w:r>
        <w:t xml:space="preserve">drodze decyzji, określić </w:t>
      </w:r>
      <w:r>
        <w:lastRenderedPageBreak/>
        <w:t>warunki zapewnienia dostępu,</w:t>
      </w:r>
      <w:r w:rsidR="003D7D02">
        <w:t xml:space="preserve"> o</w:t>
      </w:r>
      <w:r w:rsidR="00F419C9">
        <w:t xml:space="preserve"> </w:t>
      </w:r>
      <w:r>
        <w:t>którym mowa</w:t>
      </w:r>
      <w:r w:rsidR="00053EAC">
        <w:t xml:space="preserve"> w</w:t>
      </w:r>
      <w:r w:rsidR="00F419C9">
        <w:t xml:space="preserve"> </w:t>
      </w:r>
      <w:r w:rsidR="00053EAC">
        <w:t>art.</w:t>
      </w:r>
      <w:r w:rsidR="00F419C9">
        <w:t xml:space="preserve"> </w:t>
      </w:r>
      <w:r>
        <w:t>3</w:t>
      </w:r>
      <w:r w:rsidR="00053EAC">
        <w:t>0 ust.</w:t>
      </w:r>
      <w:r w:rsidR="00F419C9">
        <w:t xml:space="preserve"> </w:t>
      </w:r>
      <w:r w:rsidR="00053EAC">
        <w:t>1 i</w:t>
      </w:r>
      <w:r w:rsidR="00F419C9">
        <w:t xml:space="preserve"> </w:t>
      </w:r>
      <w:r w:rsidR="00053EAC">
        <w:t>3</w:t>
      </w:r>
      <w:r w:rsidR="00A36CCE">
        <w:t>, oraz</w:t>
      </w:r>
      <w:r w:rsidR="00A36CCE" w:rsidRPr="00A36CCE">
        <w:t xml:space="preserve"> </w:t>
      </w:r>
      <w:r w:rsidR="00A36CCE">
        <w:t>umieszczania na nieruchomości obiektów i urządzeń, o który</w:t>
      </w:r>
      <w:r w:rsidR="00B348E2">
        <w:t>m</w:t>
      </w:r>
      <w:r w:rsidR="00A36CCE">
        <w:t xml:space="preserve"> mowa w </w:t>
      </w:r>
      <w:r w:rsidR="00053EAC">
        <w:t>art.</w:t>
      </w:r>
      <w:r w:rsidR="00F419C9">
        <w:t xml:space="preserve"> </w:t>
      </w:r>
      <w:r>
        <w:t>3</w:t>
      </w:r>
      <w:r w:rsidR="00053EAC">
        <w:t>3 ust.</w:t>
      </w:r>
      <w:r w:rsidR="00F419C9">
        <w:t xml:space="preserve"> </w:t>
      </w:r>
      <w:r>
        <w:t>1,</w:t>
      </w:r>
      <w:r w:rsidR="003D7D02">
        <w:t xml:space="preserve"> w</w:t>
      </w:r>
      <w:r w:rsidR="00F419C9">
        <w:t xml:space="preserve"> </w:t>
      </w:r>
      <w:r>
        <w:t>tym wysokość opłat</w:t>
      </w:r>
      <w:r w:rsidR="003D7D02">
        <w:t xml:space="preserve"> w</w:t>
      </w:r>
      <w:r w:rsidR="00F419C9">
        <w:t xml:space="preserve"> </w:t>
      </w:r>
      <w:r>
        <w:t xml:space="preserve">zakresie </w:t>
      </w:r>
      <w:r w:rsidR="00A36CCE">
        <w:t>umieszczania na nieruchomości obiektów i urządzeń, o który</w:t>
      </w:r>
      <w:r w:rsidR="00B348E2">
        <w:t>m</w:t>
      </w:r>
      <w:r w:rsidR="00A36CCE">
        <w:t xml:space="preserve"> mowa w</w:t>
      </w:r>
      <w:r w:rsidR="004E0530">
        <w:t xml:space="preserve"> </w:t>
      </w:r>
      <w:r w:rsidR="00053EAC">
        <w:t>art.</w:t>
      </w:r>
      <w:r w:rsidR="00F419C9">
        <w:t xml:space="preserve"> </w:t>
      </w:r>
      <w:r>
        <w:t>3</w:t>
      </w:r>
      <w:r w:rsidR="00053EAC">
        <w:t>3 ust.</w:t>
      </w:r>
      <w:r w:rsidR="00F419C9">
        <w:t xml:space="preserve"> </w:t>
      </w:r>
      <w:r>
        <w:t>1.</w:t>
      </w:r>
    </w:p>
    <w:p w:rsidR="00C416EF" w:rsidRDefault="00C416EF" w:rsidP="00F728A0">
      <w:pPr>
        <w:pStyle w:val="ZUSTzmustartykuempunktem"/>
      </w:pPr>
      <w:r>
        <w:t>4. Podmioty,</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t>1</w:t>
      </w:r>
      <w:r w:rsidR="00D935DF">
        <w:t xml:space="preserve"> pkt 1</w:t>
      </w:r>
      <w:r w:rsidR="00060173">
        <w:t>–</w:t>
      </w:r>
      <w:r w:rsidR="00D935DF">
        <w:t>3</w:t>
      </w:r>
      <w:r>
        <w:t>, wobec których została wydana decyzja</w:t>
      </w:r>
      <w:r w:rsidR="003D7D02">
        <w:t xml:space="preserve"> w</w:t>
      </w:r>
      <w:r w:rsidR="00F419C9">
        <w:t xml:space="preserve"> </w:t>
      </w:r>
      <w:r>
        <w:t>sprawie określenia warunków zapewnienia dostępu</w:t>
      </w:r>
      <w:r w:rsidR="00FB6FCC">
        <w:t>,</w:t>
      </w:r>
      <w:r w:rsidR="00FB6FCC" w:rsidRPr="00FB6FCC">
        <w:t xml:space="preserve"> </w:t>
      </w:r>
      <w:r w:rsidR="00FB6FCC">
        <w:t>o</w:t>
      </w:r>
      <w:r w:rsidR="00F419C9">
        <w:t xml:space="preserve"> </w:t>
      </w:r>
      <w:r w:rsidR="00FB6FCC">
        <w:t>którym mowa</w:t>
      </w:r>
      <w:r w:rsidR="00053EAC">
        <w:t xml:space="preserve"> w</w:t>
      </w:r>
      <w:r w:rsidR="00F419C9">
        <w:t xml:space="preserve"> </w:t>
      </w:r>
      <w:r w:rsidR="00053EAC">
        <w:t>art.</w:t>
      </w:r>
      <w:r w:rsidR="00F419C9">
        <w:t xml:space="preserve"> </w:t>
      </w:r>
      <w:r w:rsidR="00FB6FCC">
        <w:t>3</w:t>
      </w:r>
      <w:r w:rsidR="00053EAC">
        <w:t>0 ust.</w:t>
      </w:r>
      <w:r w:rsidR="00F419C9">
        <w:t xml:space="preserve"> </w:t>
      </w:r>
      <w:r w:rsidR="00053EAC">
        <w:t>1 i</w:t>
      </w:r>
      <w:r w:rsidR="00F419C9">
        <w:t xml:space="preserve"> </w:t>
      </w:r>
      <w:r w:rsidR="00053EAC">
        <w:t>3</w:t>
      </w:r>
      <w:r w:rsidR="007B57AC">
        <w:t>,</w:t>
      </w:r>
      <w:r w:rsidR="00053EAC">
        <w:t xml:space="preserve"> oraz </w:t>
      </w:r>
      <w:r w:rsidR="00A36CCE">
        <w:t>umieszczania na nieruchomości obiektów i urządzeń, o który</w:t>
      </w:r>
      <w:r w:rsidR="00B348E2">
        <w:t>m</w:t>
      </w:r>
      <w:r w:rsidR="00F419C9">
        <w:t xml:space="preserve"> mowa w </w:t>
      </w:r>
      <w:r w:rsidR="00053EAC">
        <w:t>art.</w:t>
      </w:r>
      <w:r w:rsidR="00F419C9">
        <w:t xml:space="preserve"> </w:t>
      </w:r>
      <w:r w:rsidR="00FB6FCC">
        <w:t>3</w:t>
      </w:r>
      <w:r w:rsidR="00053EAC">
        <w:t>3 ust.</w:t>
      </w:r>
      <w:r w:rsidR="00F419C9">
        <w:t xml:space="preserve"> </w:t>
      </w:r>
      <w:r w:rsidR="00FB6FCC">
        <w:t>1,</w:t>
      </w:r>
      <w:r>
        <w:t xml:space="preserve"> są obowiązane do zawierania,</w:t>
      </w:r>
      <w:r w:rsidR="003D7D02">
        <w:t xml:space="preserve"> w</w:t>
      </w:r>
      <w:r w:rsidR="00F419C9">
        <w:t xml:space="preserve"> </w:t>
      </w:r>
      <w:r>
        <w:t xml:space="preserve">zakresie </w:t>
      </w:r>
      <w:r w:rsidR="00FB6FCC">
        <w:t>swojej właściwości</w:t>
      </w:r>
      <w:r>
        <w:t>, umów</w:t>
      </w:r>
      <w:r w:rsidR="003D7D02">
        <w:t xml:space="preserve"> o</w:t>
      </w:r>
      <w:r w:rsidR="00F419C9">
        <w:t> </w:t>
      </w:r>
      <w:r>
        <w:t>tym dostępie na warunkach nie gorszych niż określone</w:t>
      </w:r>
      <w:r w:rsidR="003D7D02">
        <w:t xml:space="preserve"> w</w:t>
      </w:r>
      <w:r w:rsidR="00F419C9">
        <w:t xml:space="preserve"> </w:t>
      </w:r>
      <w:r>
        <w:t>tej decyzji.</w:t>
      </w:r>
    </w:p>
    <w:p w:rsidR="00C416EF" w:rsidRDefault="00C416EF" w:rsidP="00F728A0">
      <w:pPr>
        <w:pStyle w:val="ZUSTzmustartykuempunktem"/>
      </w:pPr>
      <w:r>
        <w:t>5. Prezes UKE podaje do publicznej wiadomości decyzję,</w:t>
      </w:r>
      <w:r w:rsidR="003D7D02">
        <w:t xml:space="preserve"> o</w:t>
      </w:r>
      <w:r w:rsidR="00F419C9">
        <w:t xml:space="preserve"> </w:t>
      </w:r>
      <w:r>
        <w:t>której mowa</w:t>
      </w:r>
      <w:r w:rsidR="00053EAC">
        <w:t xml:space="preserve"> w</w:t>
      </w:r>
      <w:r w:rsidR="00F419C9">
        <w:t xml:space="preserve"> </w:t>
      </w:r>
      <w:r w:rsidR="00053EAC">
        <w:t>ust.</w:t>
      </w:r>
      <w:r w:rsidR="00F419C9">
        <w:t xml:space="preserve"> </w:t>
      </w:r>
      <w:r>
        <w:t>3,</w:t>
      </w:r>
      <w:r w:rsidR="003D7D02">
        <w:t xml:space="preserve"> w</w:t>
      </w:r>
      <w:r w:rsidR="00F419C9">
        <w:t xml:space="preserve"> </w:t>
      </w:r>
      <w:r>
        <w:t>Biuletynie Informacji Publicznej na stronie podmiotowej Urzędu Komunikacji Elektronicznej.</w:t>
      </w:r>
    </w:p>
    <w:p w:rsidR="00C416EF" w:rsidRDefault="00FB6FCC" w:rsidP="00F728A0">
      <w:pPr>
        <w:pStyle w:val="ZUSTzmustartykuempunktem"/>
      </w:pPr>
      <w:r>
        <w:t>6</w:t>
      </w:r>
      <w:r w:rsidR="00C416EF">
        <w:t>. Podmioty,</w:t>
      </w:r>
      <w:r w:rsidR="003D7D02">
        <w:t xml:space="preserve"> o</w:t>
      </w:r>
      <w:r w:rsidR="00F419C9">
        <w:t xml:space="preserve"> </w:t>
      </w:r>
      <w:r w:rsidR="00C416EF">
        <w:t>których mowa</w:t>
      </w:r>
      <w:r w:rsidR="00053EAC">
        <w:t xml:space="preserve"> w</w:t>
      </w:r>
      <w:r w:rsidR="00F419C9">
        <w:t xml:space="preserve"> </w:t>
      </w:r>
      <w:r w:rsidR="00053EAC">
        <w:t>ust.</w:t>
      </w:r>
      <w:r w:rsidR="00F419C9">
        <w:t xml:space="preserve"> </w:t>
      </w:r>
      <w:r w:rsidR="00053EAC">
        <w:t>1 pkt</w:t>
      </w:r>
      <w:r w:rsidR="00F419C9">
        <w:t xml:space="preserve"> </w:t>
      </w:r>
      <w:r w:rsidR="00053EAC">
        <w:t>2 i</w:t>
      </w:r>
      <w:r w:rsidR="00F419C9">
        <w:t xml:space="preserve"> </w:t>
      </w:r>
      <w:r w:rsidR="00C416EF">
        <w:t>3, zamieszczają na swoich stronach internetowych aktualne warunki zapewnienia dostępu,</w:t>
      </w:r>
      <w:r w:rsidR="003D7D02">
        <w:t xml:space="preserve"> o</w:t>
      </w:r>
      <w:r w:rsidR="00F419C9">
        <w:t xml:space="preserve"> </w:t>
      </w:r>
      <w:r w:rsidR="00C416EF">
        <w:t>którym mowa</w:t>
      </w:r>
      <w:r w:rsidR="00053EAC">
        <w:t xml:space="preserve"> w</w:t>
      </w:r>
      <w:r w:rsidR="00F419C9">
        <w:t xml:space="preserve"> </w:t>
      </w:r>
      <w:r w:rsidR="00053EAC">
        <w:t>art.</w:t>
      </w:r>
      <w:r w:rsidR="00F419C9">
        <w:t xml:space="preserve"> </w:t>
      </w:r>
      <w:r w:rsidR="00C416EF">
        <w:t>3</w:t>
      </w:r>
      <w:r w:rsidR="00053EAC">
        <w:t>0 ust.</w:t>
      </w:r>
      <w:r w:rsidR="00F419C9">
        <w:t xml:space="preserve"> </w:t>
      </w:r>
      <w:r w:rsidR="00053EAC">
        <w:t>1 i</w:t>
      </w:r>
      <w:r w:rsidR="00F419C9">
        <w:t> </w:t>
      </w:r>
      <w:r w:rsidR="00053EAC">
        <w:t>3</w:t>
      </w:r>
      <w:r w:rsidR="00A47C35">
        <w:t>,</w:t>
      </w:r>
      <w:r w:rsidR="00053EAC">
        <w:t xml:space="preserve"> oraz </w:t>
      </w:r>
      <w:r w:rsidR="00A47C35">
        <w:t>umieszczania na nieruchomości obiektów i urządzeń, o który</w:t>
      </w:r>
      <w:r w:rsidR="00B348E2">
        <w:t>m</w:t>
      </w:r>
      <w:r w:rsidR="00A47C35">
        <w:t xml:space="preserve"> mowa w </w:t>
      </w:r>
      <w:r w:rsidR="00053EAC">
        <w:t>art.</w:t>
      </w:r>
      <w:r w:rsidR="00F419C9">
        <w:t xml:space="preserve"> </w:t>
      </w:r>
      <w:r w:rsidR="00C416EF">
        <w:t>3</w:t>
      </w:r>
      <w:r w:rsidR="00053EAC">
        <w:t>3 ust.</w:t>
      </w:r>
      <w:r w:rsidR="00F419C9">
        <w:t xml:space="preserve"> </w:t>
      </w:r>
      <w:r w:rsidR="00C416EF">
        <w:t>1, uwzględniające warunki określone decyzją,</w:t>
      </w:r>
      <w:r w:rsidR="003D7D02">
        <w:t xml:space="preserve"> o</w:t>
      </w:r>
      <w:r w:rsidR="00F419C9">
        <w:t xml:space="preserve"> </w:t>
      </w:r>
      <w:r w:rsidR="00C416EF">
        <w:t>której mowa</w:t>
      </w:r>
      <w:r w:rsidR="00053EAC">
        <w:t xml:space="preserve"> w</w:t>
      </w:r>
      <w:r w:rsidR="00F419C9">
        <w:t xml:space="preserve"> </w:t>
      </w:r>
      <w:r w:rsidR="00053EAC">
        <w:t>ust.</w:t>
      </w:r>
      <w:r w:rsidR="00F419C9">
        <w:t xml:space="preserve"> </w:t>
      </w:r>
      <w:r w:rsidR="00C416EF">
        <w:t xml:space="preserve">3. </w:t>
      </w:r>
    </w:p>
    <w:p w:rsidR="00C416EF" w:rsidRDefault="00FB6FCC" w:rsidP="00F728A0">
      <w:pPr>
        <w:pStyle w:val="ZUSTzmustartykuempunktem"/>
      </w:pPr>
      <w:r>
        <w:t>7</w:t>
      </w:r>
      <w:r w:rsidR="00C416EF">
        <w:t>. Podmioty,</w:t>
      </w:r>
      <w:r w:rsidR="003D7D02">
        <w:t xml:space="preserve"> o</w:t>
      </w:r>
      <w:r w:rsidR="00F419C9">
        <w:t xml:space="preserve"> </w:t>
      </w:r>
      <w:r w:rsidR="00C416EF">
        <w:t>których mowa</w:t>
      </w:r>
      <w:r w:rsidR="00053EAC">
        <w:t xml:space="preserve"> w</w:t>
      </w:r>
      <w:r w:rsidR="00F419C9">
        <w:t xml:space="preserve"> </w:t>
      </w:r>
      <w:r w:rsidR="00053EAC">
        <w:t>ust.</w:t>
      </w:r>
      <w:r w:rsidR="00F419C9">
        <w:t xml:space="preserve"> </w:t>
      </w:r>
      <w:r w:rsidR="00053EAC">
        <w:t>1 pkt</w:t>
      </w:r>
      <w:r w:rsidR="00F419C9">
        <w:t xml:space="preserve"> </w:t>
      </w:r>
      <w:r w:rsidR="00053EAC">
        <w:t>2 i</w:t>
      </w:r>
      <w:r w:rsidR="00F419C9">
        <w:t xml:space="preserve"> </w:t>
      </w:r>
      <w:r w:rsidR="00C416EF">
        <w:t>3, przekazują Prezesowi UKE informacje</w:t>
      </w:r>
      <w:r w:rsidR="00053EAC">
        <w:t xml:space="preserve"> o</w:t>
      </w:r>
      <w:r w:rsidR="00F419C9">
        <w:t xml:space="preserve"> </w:t>
      </w:r>
      <w:r>
        <w:t>adresach swoich stron internetowych</w:t>
      </w:r>
      <w:r w:rsidR="00C416EF">
        <w:t>,</w:t>
      </w:r>
      <w:r w:rsidR="008F2C98">
        <w:t xml:space="preserve"> </w:t>
      </w:r>
      <w:r w:rsidR="003D7D02">
        <w:t>w</w:t>
      </w:r>
      <w:r w:rsidR="00F419C9">
        <w:t xml:space="preserve"> </w:t>
      </w:r>
      <w:r w:rsidR="00C416EF">
        <w:t xml:space="preserve">terminie </w:t>
      </w:r>
      <w:r w:rsidR="003D7D02">
        <w:t>7</w:t>
      </w:r>
      <w:r w:rsidR="00F419C9">
        <w:t xml:space="preserve"> </w:t>
      </w:r>
      <w:r w:rsidR="00C416EF">
        <w:t xml:space="preserve">dni od dnia zamieszczenia na </w:t>
      </w:r>
      <w:r>
        <w:t xml:space="preserve">nich </w:t>
      </w:r>
      <w:r w:rsidR="00C416EF">
        <w:t>warunków zapewnienia dostępu</w:t>
      </w:r>
      <w:r w:rsidR="008F2C98">
        <w:t>,</w:t>
      </w:r>
      <w:r>
        <w:t xml:space="preserve"> o</w:t>
      </w:r>
      <w:r w:rsidR="00F419C9">
        <w:t xml:space="preserve"> </w:t>
      </w:r>
      <w:r>
        <w:t>którym mowa</w:t>
      </w:r>
      <w:r w:rsidR="00053EAC">
        <w:t xml:space="preserve"> w</w:t>
      </w:r>
      <w:r w:rsidR="00F419C9">
        <w:t xml:space="preserve"> </w:t>
      </w:r>
      <w:r w:rsidR="00053EAC">
        <w:t>art.</w:t>
      </w:r>
      <w:r w:rsidR="00F419C9">
        <w:t xml:space="preserve"> </w:t>
      </w:r>
      <w:r>
        <w:t>3</w:t>
      </w:r>
      <w:r w:rsidR="00053EAC">
        <w:t>0 ust.</w:t>
      </w:r>
      <w:r w:rsidR="00F419C9">
        <w:t xml:space="preserve"> </w:t>
      </w:r>
      <w:r w:rsidR="00053EAC">
        <w:t>1 i</w:t>
      </w:r>
      <w:r w:rsidR="00F419C9">
        <w:t> </w:t>
      </w:r>
      <w:r w:rsidR="00053EAC">
        <w:t>3</w:t>
      </w:r>
      <w:r w:rsidR="00A47C35">
        <w:t>,</w:t>
      </w:r>
      <w:r w:rsidR="00053EAC">
        <w:t xml:space="preserve"> oraz</w:t>
      </w:r>
      <w:r w:rsidR="00A47C35">
        <w:t xml:space="preserve"> umieszczania na nieruchomości obiektów i urządzeń, o który</w:t>
      </w:r>
      <w:r w:rsidR="00B348E2">
        <w:t>m</w:t>
      </w:r>
      <w:r w:rsidR="00A47C35">
        <w:t xml:space="preserve"> mowa w</w:t>
      </w:r>
      <w:r w:rsidR="004E0530">
        <w:t xml:space="preserve"> </w:t>
      </w:r>
      <w:r w:rsidR="00053EAC">
        <w:t>art.</w:t>
      </w:r>
      <w:r w:rsidR="00F419C9">
        <w:t xml:space="preserve"> </w:t>
      </w:r>
      <w:r>
        <w:t>3</w:t>
      </w:r>
      <w:r w:rsidR="00053EAC">
        <w:t>3 ust.</w:t>
      </w:r>
      <w:r w:rsidR="00F419C9">
        <w:t xml:space="preserve"> </w:t>
      </w:r>
      <w:r>
        <w:t>1</w:t>
      </w:r>
      <w:r w:rsidR="00C416EF">
        <w:t>. Informacja jest udostępniana przez punkt informacyjny</w:t>
      </w:r>
      <w:r w:rsidR="00EC5140">
        <w:t>.</w:t>
      </w:r>
      <w:r w:rsidR="00053EAC">
        <w:t>”</w:t>
      </w:r>
      <w:r w:rsidR="00C416EF">
        <w:t>;</w:t>
      </w:r>
    </w:p>
    <w:p w:rsidR="00C416EF" w:rsidRDefault="00C416EF" w:rsidP="00FE3DE1">
      <w:pPr>
        <w:pStyle w:val="PKTpunkt"/>
        <w:keepNext/>
      </w:pPr>
      <w:r>
        <w:t>18)</w:t>
      </w:r>
      <w:r w:rsidR="003D7D02">
        <w:tab/>
      </w:r>
      <w:r>
        <w:t>po</w:t>
      </w:r>
      <w:r w:rsidR="00053EAC">
        <w:t xml:space="preserve"> art.</w:t>
      </w:r>
      <w:r w:rsidR="00F419C9">
        <w:t xml:space="preserve"> </w:t>
      </w:r>
      <w:r>
        <w:t>3</w:t>
      </w:r>
      <w:r w:rsidR="003D7D02">
        <w:t>6</w:t>
      </w:r>
      <w:r w:rsidR="00F419C9">
        <w:t xml:space="preserve"> </w:t>
      </w:r>
      <w:r>
        <w:t>dodaje się</w:t>
      </w:r>
      <w:r w:rsidR="00053EAC">
        <w:t xml:space="preserve"> art.</w:t>
      </w:r>
      <w:r w:rsidR="00F419C9">
        <w:t xml:space="preserve"> </w:t>
      </w:r>
      <w:r>
        <w:t>36a</w:t>
      </w:r>
      <w:r w:rsidR="00060173">
        <w:t>–</w:t>
      </w:r>
      <w:r>
        <w:t>36h</w:t>
      </w:r>
      <w:r w:rsidR="003D7D02">
        <w:t xml:space="preserve"> w</w:t>
      </w:r>
      <w:r w:rsidR="00F419C9">
        <w:t xml:space="preserve"> </w:t>
      </w:r>
      <w:r>
        <w:t>brzmieniu:</w:t>
      </w:r>
    </w:p>
    <w:p w:rsidR="00C416EF" w:rsidRDefault="00053EAC" w:rsidP="00F728A0">
      <w:pPr>
        <w:pStyle w:val="ZARTzmartartykuempunktem"/>
      </w:pPr>
      <w:r>
        <w:t>„</w:t>
      </w:r>
      <w:r w:rsidR="00C416EF">
        <w:t>Art. 36a. 1. Przedsiębiorca telekomunikacyjny może zwrócić się do operatora sieci realizującego bezpośrednio lub pośrednio,</w:t>
      </w:r>
      <w:r w:rsidR="003D7D02">
        <w:t xml:space="preserve"> w</w:t>
      </w:r>
      <w:r w:rsidR="00F419C9">
        <w:t xml:space="preserve"> </w:t>
      </w:r>
      <w:r w:rsidR="00C416EF">
        <w:t>szczególności przez podwykonawców, roboty budowlane dotyczące infrastruktury technicznej, finansowane</w:t>
      </w:r>
      <w:r w:rsidR="003D7D02">
        <w:t xml:space="preserve"> w</w:t>
      </w:r>
      <w:r w:rsidR="00F419C9">
        <w:t xml:space="preserve"> </w:t>
      </w:r>
      <w:r w:rsidR="00C416EF">
        <w:t>całości lub</w:t>
      </w:r>
      <w:r w:rsidR="003D7D02">
        <w:t xml:space="preserve"> w</w:t>
      </w:r>
      <w:r w:rsidR="00F419C9">
        <w:t xml:space="preserve"> </w:t>
      </w:r>
      <w:r w:rsidR="00C416EF">
        <w:t>części ze środków publicznych,</w:t>
      </w:r>
      <w:r w:rsidR="003D7D02">
        <w:t xml:space="preserve"> z</w:t>
      </w:r>
      <w:r w:rsidR="00F419C9">
        <w:t xml:space="preserve"> </w:t>
      </w:r>
      <w:r w:rsidR="00C416EF">
        <w:t>wnioskiem</w:t>
      </w:r>
      <w:r w:rsidR="003D7D02">
        <w:t xml:space="preserve"> o</w:t>
      </w:r>
      <w:r w:rsidR="00F419C9">
        <w:t xml:space="preserve"> </w:t>
      </w:r>
      <w:r w:rsidR="00C416EF">
        <w:t>koordynację robót budowlanych.</w:t>
      </w:r>
    </w:p>
    <w:p w:rsidR="00C416EF" w:rsidRDefault="00C416EF" w:rsidP="00FE3DE1">
      <w:pPr>
        <w:pStyle w:val="ZUSTzmustartykuempunktem"/>
        <w:keepNext/>
      </w:pPr>
      <w:r>
        <w:t>2. Koordynacja robót budowlanych polega na:</w:t>
      </w:r>
    </w:p>
    <w:p w:rsidR="00C416EF" w:rsidRDefault="00C416EF" w:rsidP="00F728A0">
      <w:pPr>
        <w:pStyle w:val="ZPKTzmpktartykuempunktem"/>
      </w:pPr>
      <w:r>
        <w:t>1)</w:t>
      </w:r>
      <w:r>
        <w:tab/>
        <w:t>współdziałaniu operatora sieci</w:t>
      </w:r>
      <w:r w:rsidR="003D7D02">
        <w:t xml:space="preserve"> z</w:t>
      </w:r>
      <w:r w:rsidR="00F419C9">
        <w:t xml:space="preserve"> </w:t>
      </w:r>
      <w:r>
        <w:t>przedsiębiorcą telekomunikacyjnym</w:t>
      </w:r>
      <w:r w:rsidR="003D7D02">
        <w:t xml:space="preserve"> w</w:t>
      </w:r>
      <w:r w:rsidR="00F419C9">
        <w:t xml:space="preserve"> </w:t>
      </w:r>
      <w:r>
        <w:t>celu umożliwienia wykonywania przez przedsiębiorcę telekomunikacyjnego robót budowlanych dotyczących szybkiej sieci telekomunikacyjnej</w:t>
      </w:r>
      <w:r w:rsidR="003D7D02">
        <w:t xml:space="preserve"> w</w:t>
      </w:r>
      <w:r w:rsidR="00F419C9">
        <w:t xml:space="preserve"> </w:t>
      </w:r>
      <w:r>
        <w:t>tym samym czasie</w:t>
      </w:r>
      <w:r w:rsidR="003D7D02">
        <w:t xml:space="preserve"> i</w:t>
      </w:r>
      <w:r w:rsidR="00F419C9">
        <w:t xml:space="preserve"> </w:t>
      </w:r>
      <w:r w:rsidR="003D7D02">
        <w:t>w</w:t>
      </w:r>
      <w:r w:rsidR="00F419C9">
        <w:t xml:space="preserve"> </w:t>
      </w:r>
      <w:r>
        <w:t>tym samym miejscu,</w:t>
      </w:r>
      <w:r w:rsidR="003D7D02">
        <w:t xml:space="preserve"> w</w:t>
      </w:r>
      <w:r w:rsidR="00F419C9">
        <w:t xml:space="preserve"> </w:t>
      </w:r>
      <w:r>
        <w:t>szczególności</w:t>
      </w:r>
      <w:r w:rsidR="003D7D02">
        <w:t xml:space="preserve"> w</w:t>
      </w:r>
      <w:r w:rsidR="00F419C9">
        <w:t xml:space="preserve"> </w:t>
      </w:r>
      <w:r>
        <w:t>tym samym budynku lub we wspólnym wykopie, co roboty budowlane wykonywane przez operatora sieci</w:t>
      </w:r>
      <w:r w:rsidR="00F4394D">
        <w:t>;</w:t>
      </w:r>
    </w:p>
    <w:p w:rsidR="00C416EF" w:rsidRDefault="00C416EF" w:rsidP="00F728A0">
      <w:pPr>
        <w:pStyle w:val="ZPKTzmpktartykuempunktem"/>
      </w:pPr>
      <w:r>
        <w:lastRenderedPageBreak/>
        <w:t>2)</w:t>
      </w:r>
      <w:r>
        <w:tab/>
        <w:t>zaprojektowaniu</w:t>
      </w:r>
      <w:r w:rsidR="003D7D02">
        <w:t xml:space="preserve"> i</w:t>
      </w:r>
      <w:r w:rsidR="00F419C9">
        <w:t xml:space="preserve"> </w:t>
      </w:r>
      <w:r>
        <w:t>wykonaniu przez operatora sieci infrastruktury technicznej,</w:t>
      </w:r>
      <w:r w:rsidR="003D7D02">
        <w:t xml:space="preserve"> w</w:t>
      </w:r>
      <w:r w:rsidR="0055469A">
        <w:t> </w:t>
      </w:r>
      <w:r>
        <w:t>szczególności kanalizacji kablowej, szafy kablowej, punktu styku lub antenowej konstrukcji wsporczej, uwzględniającej potrzeby przedsiębiorcy telekomunikacyjnego dotyczące realizacji elementów szybkiej sieci telekomunikacyjnej, jeżeli powielenie tej infrastruktury przez przedsiębiorcę telekomunikacyjnego jest technicznie niemożliwe lub ekonomicznie nieopłacalne.</w:t>
      </w:r>
    </w:p>
    <w:p w:rsidR="00C416EF" w:rsidRDefault="00C416EF" w:rsidP="00FE3DE1">
      <w:pPr>
        <w:pStyle w:val="ZUSTzmustartykuempunktem"/>
        <w:keepNext/>
      </w:pPr>
      <w:r>
        <w:t>3. Operator sieci uwzględnia wniosek</w:t>
      </w:r>
      <w:r w:rsidR="003D7D02">
        <w:t xml:space="preserve"> o</w:t>
      </w:r>
      <w:r w:rsidR="00F419C9">
        <w:t xml:space="preserve"> </w:t>
      </w:r>
      <w:r>
        <w:t xml:space="preserve">koordynację robót budowlanych, jeżeli: </w:t>
      </w:r>
    </w:p>
    <w:p w:rsidR="00C416EF" w:rsidRDefault="00C416EF" w:rsidP="00F728A0">
      <w:pPr>
        <w:pStyle w:val="ZPKTzmpktartykuempunktem"/>
      </w:pPr>
      <w:r>
        <w:t>1)</w:t>
      </w:r>
      <w:r>
        <w:tab/>
        <w:t>został złożony</w:t>
      </w:r>
      <w:r w:rsidR="003D7D02">
        <w:t xml:space="preserve"> w</w:t>
      </w:r>
      <w:r w:rsidR="00F419C9">
        <w:t xml:space="preserve"> </w:t>
      </w:r>
      <w:r>
        <w:t>celu budowy lub wykonywania innych robót budowlanych dotyczących elementów szybkiej sieci telekomunikacyjnej;</w:t>
      </w:r>
    </w:p>
    <w:p w:rsidR="00C416EF" w:rsidRDefault="00C416EF" w:rsidP="00F728A0">
      <w:pPr>
        <w:pStyle w:val="ZPKTzmpktartykuempunktem"/>
      </w:pPr>
      <w:r>
        <w:t>2)</w:t>
      </w:r>
      <w:r>
        <w:tab/>
        <w:t>jego uwzględnienie nie spowoduje poniesienia przez operatora sieci dodatkowych kosztów dotyczących planowanych przez niego robót budowlanych,</w:t>
      </w:r>
      <w:r w:rsidR="003D7D02">
        <w:t xml:space="preserve"> w</w:t>
      </w:r>
      <w:r w:rsidR="00F419C9">
        <w:t xml:space="preserve"> </w:t>
      </w:r>
      <w:r>
        <w:t>tym kosztów spowodowanych opóźnieniami tych robót;</w:t>
      </w:r>
    </w:p>
    <w:p w:rsidR="00C416EF" w:rsidRDefault="003D7D02" w:rsidP="00F728A0">
      <w:pPr>
        <w:pStyle w:val="ZPKTzmpktartykuempunktem"/>
      </w:pPr>
      <w:r>
        <w:t>3)</w:t>
      </w:r>
      <w:r>
        <w:tab/>
      </w:r>
      <w:r w:rsidR="00C416EF">
        <w:t>zapewnienie koordynacji robót budowlanych nie spowoduje opóźnienia uniemożliwiającego zakończenie inwestycji realizowanej przez operatora sieci</w:t>
      </w:r>
      <w:r>
        <w:t xml:space="preserve"> w</w:t>
      </w:r>
      <w:r w:rsidR="0055469A">
        <w:t> </w:t>
      </w:r>
      <w:r w:rsidR="00C416EF">
        <w:t>terminie określonym</w:t>
      </w:r>
      <w:r>
        <w:t xml:space="preserve"> w</w:t>
      </w:r>
      <w:r w:rsidR="00F419C9">
        <w:t xml:space="preserve"> </w:t>
      </w:r>
      <w:r w:rsidR="00C416EF">
        <w:t>umowie</w:t>
      </w:r>
      <w:r>
        <w:t xml:space="preserve"> o</w:t>
      </w:r>
      <w:r w:rsidR="00F419C9">
        <w:t xml:space="preserve"> </w:t>
      </w:r>
      <w:r w:rsidR="00C416EF">
        <w:t>dofinansowaniu lub umowie</w:t>
      </w:r>
      <w:r>
        <w:t xml:space="preserve"> w</w:t>
      </w:r>
      <w:r w:rsidR="00F419C9">
        <w:t xml:space="preserve"> </w:t>
      </w:r>
      <w:r w:rsidR="00C416EF">
        <w:t>sprawie zamówienia publicznego;</w:t>
      </w:r>
    </w:p>
    <w:p w:rsidR="00C416EF" w:rsidRDefault="00C416EF" w:rsidP="00F728A0">
      <w:pPr>
        <w:pStyle w:val="ZPKTzmpktartykuempunktem"/>
      </w:pPr>
      <w:r>
        <w:t>4)</w:t>
      </w:r>
      <w:r>
        <w:tab/>
        <w:t>jego uwzględnienie nie utrudni wykonywania kontroli nad robotami budowlanymi objętymi koordynacją;</w:t>
      </w:r>
    </w:p>
    <w:p w:rsidR="00C416EF" w:rsidRDefault="00C416EF" w:rsidP="00FE3DE1">
      <w:pPr>
        <w:pStyle w:val="ZPKTzmpktartykuempunktem"/>
        <w:keepNext/>
      </w:pPr>
      <w:r>
        <w:t>5)</w:t>
      </w:r>
      <w:r>
        <w:tab/>
        <w:t>został złożony:</w:t>
      </w:r>
    </w:p>
    <w:p w:rsidR="00C416EF" w:rsidRDefault="00C416EF" w:rsidP="00F728A0">
      <w:pPr>
        <w:pStyle w:val="ZLITwPKTzmlitwpktartykuempunktem"/>
      </w:pPr>
      <w:r>
        <w:t>a)</w:t>
      </w:r>
      <w:r>
        <w:tab/>
        <w:t>nie później niż na 3</w:t>
      </w:r>
      <w:r w:rsidR="003D7D02">
        <w:t>0</w:t>
      </w:r>
      <w:r w:rsidR="00F419C9">
        <w:t xml:space="preserve"> </w:t>
      </w:r>
      <w:r>
        <w:t>dni przed dniem złożenia wniosku</w:t>
      </w:r>
      <w:r w:rsidR="003D7D02">
        <w:t xml:space="preserve"> o</w:t>
      </w:r>
      <w:r w:rsidR="00F419C9">
        <w:t xml:space="preserve"> </w:t>
      </w:r>
      <w:r>
        <w:t>pozwolenie na budowę lub zgłoszenia,</w:t>
      </w:r>
      <w:r w:rsidR="003D7D02">
        <w:t xml:space="preserve"> o</w:t>
      </w:r>
      <w:r w:rsidR="00F419C9">
        <w:t xml:space="preserve"> </w:t>
      </w:r>
      <w:r>
        <w:t>którym mowa</w:t>
      </w:r>
      <w:r w:rsidR="00053EAC">
        <w:t xml:space="preserve"> w</w:t>
      </w:r>
      <w:r w:rsidR="00F419C9">
        <w:t xml:space="preserve"> </w:t>
      </w:r>
      <w:r w:rsidR="00053EAC">
        <w:t>art.</w:t>
      </w:r>
      <w:r w:rsidR="00F419C9">
        <w:t xml:space="preserve"> </w:t>
      </w:r>
      <w:r>
        <w:t>3</w:t>
      </w:r>
      <w:r w:rsidR="00053EAC">
        <w:t>0 ust.</w:t>
      </w:r>
      <w:r w:rsidR="00F419C9">
        <w:t xml:space="preserve"> </w:t>
      </w:r>
      <w:r w:rsidR="003D7D02">
        <w:t>1</w:t>
      </w:r>
      <w:r w:rsidR="00F419C9">
        <w:t xml:space="preserve"> </w:t>
      </w:r>
      <w:r>
        <w:t>ustawy</w:t>
      </w:r>
      <w:r w:rsidR="003D7D02">
        <w:t xml:space="preserve"> z</w:t>
      </w:r>
      <w:r w:rsidR="00F419C9">
        <w:t xml:space="preserve"> </w:t>
      </w:r>
      <w:r>
        <w:t xml:space="preserve">dnia </w:t>
      </w:r>
      <w:r w:rsidR="003D7D02">
        <w:t>7</w:t>
      </w:r>
      <w:r w:rsidR="00F419C9">
        <w:t xml:space="preserve"> </w:t>
      </w:r>
      <w:r>
        <w:t>lipca 199</w:t>
      </w:r>
      <w:r w:rsidR="003D7D02">
        <w:t>4</w:t>
      </w:r>
      <w:r w:rsidR="00F419C9">
        <w:t xml:space="preserve"> </w:t>
      </w:r>
      <w:r>
        <w:t xml:space="preserve">r. </w:t>
      </w:r>
      <w:r w:rsidR="00060173">
        <w:t>–</w:t>
      </w:r>
      <w:r w:rsidR="00053EAC">
        <w:t xml:space="preserve"> </w:t>
      </w:r>
      <w:r>
        <w:t xml:space="preserve">Prawo budowlane, </w:t>
      </w:r>
    </w:p>
    <w:p w:rsidR="00C416EF" w:rsidRDefault="00C416EF" w:rsidP="00F728A0">
      <w:pPr>
        <w:pStyle w:val="ZLITwPKTzmlitwpktartykuempunktem"/>
      </w:pPr>
      <w:r>
        <w:t>b)</w:t>
      </w:r>
      <w:r>
        <w:tab/>
        <w:t>na naradzie koordynacyjnej,</w:t>
      </w:r>
      <w:r w:rsidR="003D7D02">
        <w:t xml:space="preserve"> o</w:t>
      </w:r>
      <w:r w:rsidR="00F419C9">
        <w:t xml:space="preserve"> </w:t>
      </w:r>
      <w:r>
        <w:t>której mowa</w:t>
      </w:r>
      <w:r w:rsidR="00053EAC">
        <w:t xml:space="preserve"> w</w:t>
      </w:r>
      <w:r w:rsidR="00F419C9">
        <w:t xml:space="preserve"> </w:t>
      </w:r>
      <w:r w:rsidR="00053EAC">
        <w:t>art.</w:t>
      </w:r>
      <w:r w:rsidR="00F419C9">
        <w:t xml:space="preserve"> </w:t>
      </w:r>
      <w:r>
        <w:t>28b</w:t>
      </w:r>
      <w:r w:rsidR="00053EAC">
        <w:t xml:space="preserve"> ust.</w:t>
      </w:r>
      <w:r w:rsidR="00F419C9">
        <w:t xml:space="preserve"> </w:t>
      </w:r>
      <w:r w:rsidR="003D7D02">
        <w:t>1</w:t>
      </w:r>
      <w:r w:rsidR="00F419C9">
        <w:t xml:space="preserve"> </w:t>
      </w:r>
      <w:r>
        <w:t>ustawy</w:t>
      </w:r>
      <w:r w:rsidR="003D7D02">
        <w:t xml:space="preserve"> z</w:t>
      </w:r>
      <w:r w:rsidR="00F419C9">
        <w:t xml:space="preserve"> </w:t>
      </w:r>
      <w:r>
        <w:t>dnia 1</w:t>
      </w:r>
      <w:r w:rsidR="003D7D02">
        <w:t>7</w:t>
      </w:r>
      <w:r w:rsidR="0055469A">
        <w:t> </w:t>
      </w:r>
      <w:r>
        <w:t>maja 198</w:t>
      </w:r>
      <w:r w:rsidR="003D7D02">
        <w:t>9</w:t>
      </w:r>
      <w:r w:rsidR="00F419C9">
        <w:t xml:space="preserve"> </w:t>
      </w:r>
      <w:r>
        <w:t xml:space="preserve">r. </w:t>
      </w:r>
      <w:r w:rsidR="00060173">
        <w:t>–</w:t>
      </w:r>
      <w:r w:rsidR="00053EAC">
        <w:t xml:space="preserve"> </w:t>
      </w:r>
      <w:r>
        <w:t>Prawo geodezyjne</w:t>
      </w:r>
      <w:r w:rsidR="003D7D02">
        <w:t xml:space="preserve"> i</w:t>
      </w:r>
      <w:r w:rsidR="00F419C9">
        <w:t xml:space="preserve"> </w:t>
      </w:r>
      <w:r>
        <w:t>kartograficzne (</w:t>
      </w:r>
      <w:r w:rsidR="00053EAC">
        <w:t>Dz.</w:t>
      </w:r>
      <w:r w:rsidR="00F419C9">
        <w:t xml:space="preserve"> </w:t>
      </w:r>
      <w:r w:rsidR="00053EAC">
        <w:t>U.</w:t>
      </w:r>
      <w:r w:rsidR="003D7D02">
        <w:t xml:space="preserve"> z</w:t>
      </w:r>
      <w:r w:rsidR="00F419C9">
        <w:t xml:space="preserve"> </w:t>
      </w:r>
      <w:r>
        <w:t>201</w:t>
      </w:r>
      <w:r w:rsidR="003D7D02">
        <w:t>5</w:t>
      </w:r>
      <w:r w:rsidR="00F419C9">
        <w:t xml:space="preserve"> </w:t>
      </w:r>
      <w:r>
        <w:t>r.</w:t>
      </w:r>
      <w:r w:rsidR="00053EAC">
        <w:t xml:space="preserve"> poz.</w:t>
      </w:r>
      <w:r w:rsidR="0055469A">
        <w:t> </w:t>
      </w:r>
      <w:r>
        <w:t>520,</w:t>
      </w:r>
      <w:r w:rsidR="003D7D02">
        <w:t xml:space="preserve"> z</w:t>
      </w:r>
      <w:r w:rsidR="00F419C9">
        <w:t xml:space="preserve"> </w:t>
      </w:r>
      <w:r>
        <w:t>późn. zm.</w:t>
      </w:r>
      <w:r w:rsidR="003D7D02">
        <w:rPr>
          <w:rStyle w:val="Odwoanieprzypisudolnego"/>
        </w:rPr>
        <w:footnoteReference w:id="5"/>
      </w:r>
      <w:r w:rsidR="003D7D02">
        <w:rPr>
          <w:rStyle w:val="IGindeksgrny"/>
        </w:rPr>
        <w:t>)</w:t>
      </w:r>
      <w:r>
        <w:t>),</w:t>
      </w:r>
      <w:r w:rsidR="003D7D02">
        <w:t xml:space="preserve"> w</w:t>
      </w:r>
      <w:r w:rsidR="00F419C9">
        <w:t xml:space="preserve"> </w:t>
      </w:r>
      <w:r>
        <w:t>odniesieniu do robót budowlanych niewymagających pozwolenia na budowę lub zgłoszenia,</w:t>
      </w:r>
      <w:r w:rsidR="003D7D02">
        <w:t xml:space="preserve"> o</w:t>
      </w:r>
      <w:r w:rsidR="00F419C9">
        <w:t xml:space="preserve"> </w:t>
      </w:r>
      <w:r>
        <w:t>którym mowa</w:t>
      </w:r>
      <w:r w:rsidR="00053EAC">
        <w:t xml:space="preserve"> w</w:t>
      </w:r>
      <w:r w:rsidR="0055469A">
        <w:t> </w:t>
      </w:r>
      <w:r w:rsidR="00053EAC">
        <w:t>art.</w:t>
      </w:r>
      <w:r w:rsidR="00F419C9">
        <w:t xml:space="preserve"> </w:t>
      </w:r>
      <w:r>
        <w:t>3</w:t>
      </w:r>
      <w:r w:rsidR="00053EAC">
        <w:t>0 ust.</w:t>
      </w:r>
      <w:r w:rsidR="00F419C9">
        <w:t xml:space="preserve"> </w:t>
      </w:r>
      <w:r w:rsidR="003D7D02">
        <w:t>1</w:t>
      </w:r>
      <w:r w:rsidR="00F419C9">
        <w:t xml:space="preserve"> </w:t>
      </w:r>
      <w:r>
        <w:t>ustawy</w:t>
      </w:r>
      <w:r w:rsidR="003D7D02">
        <w:t xml:space="preserve"> z</w:t>
      </w:r>
      <w:r w:rsidR="00F419C9">
        <w:t xml:space="preserve"> </w:t>
      </w:r>
      <w:r>
        <w:t xml:space="preserve">dnia </w:t>
      </w:r>
      <w:r w:rsidR="003D7D02">
        <w:t>7</w:t>
      </w:r>
      <w:r w:rsidR="00F419C9">
        <w:t xml:space="preserve"> </w:t>
      </w:r>
      <w:r>
        <w:t>lipca 199</w:t>
      </w:r>
      <w:r w:rsidR="003D7D02">
        <w:t>4</w:t>
      </w:r>
      <w:r w:rsidR="00F419C9">
        <w:t xml:space="preserve"> </w:t>
      </w:r>
      <w:r>
        <w:t xml:space="preserve">r. </w:t>
      </w:r>
      <w:r w:rsidR="00060173">
        <w:t>–</w:t>
      </w:r>
      <w:r>
        <w:t xml:space="preserve"> Prawo budowlane;</w:t>
      </w:r>
    </w:p>
    <w:p w:rsidR="00C416EF" w:rsidRDefault="00C416EF" w:rsidP="00F728A0">
      <w:pPr>
        <w:pStyle w:val="ZPKTzmpktartykuempunktem"/>
      </w:pPr>
      <w:r>
        <w:t>6)</w:t>
      </w:r>
      <w:r w:rsidR="00F728A0">
        <w:tab/>
      </w:r>
      <w:r w:rsidR="002B56DE">
        <w:t>przedsiębiorca telekomunikacyjny uzyskał decyzję, o</w:t>
      </w:r>
      <w:r w:rsidR="00F419C9">
        <w:t xml:space="preserve"> </w:t>
      </w:r>
      <w:r w:rsidR="002B56DE">
        <w:t>której mowa</w:t>
      </w:r>
      <w:r w:rsidR="00053EAC">
        <w:t xml:space="preserve"> w</w:t>
      </w:r>
      <w:r w:rsidR="00F419C9">
        <w:t xml:space="preserve"> </w:t>
      </w:r>
      <w:r w:rsidR="00053EAC">
        <w:t>art.</w:t>
      </w:r>
      <w:r w:rsidR="00F419C9">
        <w:t xml:space="preserve"> </w:t>
      </w:r>
      <w:r w:rsidR="002B56DE">
        <w:t>3</w:t>
      </w:r>
      <w:r w:rsidR="00053EAC">
        <w:t>9 ust.</w:t>
      </w:r>
      <w:r w:rsidR="00F419C9">
        <w:t xml:space="preserve"> </w:t>
      </w:r>
      <w:r w:rsidR="002B56DE">
        <w:t>3</w:t>
      </w:r>
      <w:r w:rsidR="00F419C9">
        <w:t xml:space="preserve"> </w:t>
      </w:r>
      <w:r w:rsidR="002B56DE">
        <w:t>ustawy z</w:t>
      </w:r>
      <w:r w:rsidR="00F419C9">
        <w:t xml:space="preserve"> </w:t>
      </w:r>
      <w:r w:rsidR="002B56DE">
        <w:t>dnia 21</w:t>
      </w:r>
      <w:r w:rsidR="00F419C9">
        <w:t xml:space="preserve"> </w:t>
      </w:r>
      <w:r w:rsidR="002B56DE">
        <w:t>marca 1985</w:t>
      </w:r>
      <w:r w:rsidR="00F419C9">
        <w:t xml:space="preserve"> </w:t>
      </w:r>
      <w:r w:rsidR="002B56DE">
        <w:t>r. o</w:t>
      </w:r>
      <w:r w:rsidR="00F419C9">
        <w:t xml:space="preserve"> </w:t>
      </w:r>
      <w:r w:rsidR="002B56DE">
        <w:t xml:space="preserve">drogach publicznych </w:t>
      </w:r>
      <w:r w:rsidR="00060173">
        <w:t>–</w:t>
      </w:r>
      <w:r w:rsidR="00053EAC">
        <w:t xml:space="preserve"> w</w:t>
      </w:r>
      <w:r w:rsidR="00F419C9">
        <w:t xml:space="preserve"> </w:t>
      </w:r>
      <w:r>
        <w:t>przypadku robót budow</w:t>
      </w:r>
      <w:r w:rsidR="002B56DE">
        <w:t>l</w:t>
      </w:r>
      <w:r>
        <w:t>anych prowadzonych</w:t>
      </w:r>
      <w:r w:rsidR="003D7D02">
        <w:t xml:space="preserve"> w</w:t>
      </w:r>
      <w:r w:rsidR="00F419C9">
        <w:t xml:space="preserve"> </w:t>
      </w:r>
      <w:r>
        <w:t>pasie drogowym dróg publicznych.</w:t>
      </w:r>
    </w:p>
    <w:p w:rsidR="00C416EF" w:rsidRDefault="00C416EF" w:rsidP="00F728A0">
      <w:pPr>
        <w:pStyle w:val="ZUSTzmustartykuempunktem"/>
      </w:pPr>
      <w:r>
        <w:lastRenderedPageBreak/>
        <w:t>4. Koordynacja robót budowlanych</w:t>
      </w:r>
      <w:r w:rsidR="003D7D02">
        <w:t xml:space="preserve"> w</w:t>
      </w:r>
      <w:r w:rsidR="00F419C9">
        <w:t xml:space="preserve"> </w:t>
      </w:r>
      <w:r>
        <w:t>pasie drogowym dróg publicznych nie zwalnia przedsiębiorcy telekomunikacyjnego</w:t>
      </w:r>
      <w:r w:rsidR="003D7D02">
        <w:t xml:space="preserve"> z</w:t>
      </w:r>
      <w:r w:rsidR="00F419C9">
        <w:t xml:space="preserve"> </w:t>
      </w:r>
      <w:r>
        <w:t>obowiązku uzyskania decyzji,</w:t>
      </w:r>
      <w:r w:rsidR="003D7D02">
        <w:t xml:space="preserve"> o</w:t>
      </w:r>
      <w:r w:rsidR="00F419C9">
        <w:t xml:space="preserve"> </w:t>
      </w:r>
      <w:r>
        <w:t>której mowa</w:t>
      </w:r>
      <w:r w:rsidR="00053EAC">
        <w:t xml:space="preserve"> w</w:t>
      </w:r>
      <w:r w:rsidR="00F419C9">
        <w:t xml:space="preserve"> </w:t>
      </w:r>
      <w:r w:rsidR="00053EAC">
        <w:t>art.</w:t>
      </w:r>
      <w:r w:rsidR="00F419C9">
        <w:t xml:space="preserve"> </w:t>
      </w:r>
      <w:r>
        <w:t>4</w:t>
      </w:r>
      <w:r w:rsidR="00053EAC">
        <w:t>0 ust.</w:t>
      </w:r>
      <w:r w:rsidR="00F419C9">
        <w:t xml:space="preserve"> </w:t>
      </w:r>
      <w:r w:rsidR="002B56DE">
        <w:t>1</w:t>
      </w:r>
      <w:r w:rsidR="00F419C9">
        <w:t xml:space="preserve"> </w:t>
      </w:r>
      <w:r>
        <w:t>ustawy</w:t>
      </w:r>
      <w:r w:rsidR="003D7D02">
        <w:t xml:space="preserve"> z</w:t>
      </w:r>
      <w:r w:rsidR="00F419C9">
        <w:t xml:space="preserve"> </w:t>
      </w:r>
      <w:r>
        <w:t>dnia 2</w:t>
      </w:r>
      <w:r w:rsidR="003D7D02">
        <w:t>1</w:t>
      </w:r>
      <w:r w:rsidR="00F419C9">
        <w:t xml:space="preserve"> </w:t>
      </w:r>
      <w:r>
        <w:t>marca 198</w:t>
      </w:r>
      <w:r w:rsidR="003D7D02">
        <w:t>5</w:t>
      </w:r>
      <w:r w:rsidR="00F419C9">
        <w:t xml:space="preserve"> </w:t>
      </w:r>
      <w:r>
        <w:t>r.</w:t>
      </w:r>
      <w:r w:rsidR="003D7D02">
        <w:t xml:space="preserve"> o</w:t>
      </w:r>
      <w:r w:rsidR="00F419C9">
        <w:t xml:space="preserve"> </w:t>
      </w:r>
      <w:r>
        <w:t>drogach publicznych.</w:t>
      </w:r>
    </w:p>
    <w:p w:rsidR="00C416EF" w:rsidRDefault="00D87810" w:rsidP="00FE3DE1">
      <w:pPr>
        <w:pStyle w:val="ZUSTzmustartykuempunktem"/>
        <w:keepNext/>
      </w:pPr>
      <w:r>
        <w:t>5</w:t>
      </w:r>
      <w:r w:rsidR="00C416EF">
        <w:t>. Operator sieci może odmówić uwzględnienia wniosku</w:t>
      </w:r>
      <w:r w:rsidR="003D7D02">
        <w:t xml:space="preserve"> o</w:t>
      </w:r>
      <w:r w:rsidR="00F419C9">
        <w:t xml:space="preserve"> </w:t>
      </w:r>
      <w:r w:rsidR="00C416EF">
        <w:t>koordynację robót budowlanych, jeżeli:</w:t>
      </w:r>
    </w:p>
    <w:p w:rsidR="00C416EF" w:rsidRDefault="00C416EF" w:rsidP="00F728A0">
      <w:pPr>
        <w:pStyle w:val="ZPKTzmpktartykuempunktem"/>
      </w:pPr>
      <w:r>
        <w:t>1)</w:t>
      </w:r>
      <w:r w:rsidR="00F728A0">
        <w:tab/>
      </w:r>
      <w:r>
        <w:t>jest to niezbędne ze względu na wymagania bezpieczeństwa publicznego, zdrowia publicznego lub integralności</w:t>
      </w:r>
      <w:r w:rsidR="003D7D02">
        <w:t xml:space="preserve"> i</w:t>
      </w:r>
      <w:r w:rsidR="00F419C9">
        <w:t xml:space="preserve"> </w:t>
      </w:r>
      <w:r>
        <w:t>bezpieczeństwa sieci,</w:t>
      </w:r>
      <w:r w:rsidR="003D7D02">
        <w:t xml:space="preserve"> w</w:t>
      </w:r>
      <w:r w:rsidR="00F419C9">
        <w:t xml:space="preserve"> </w:t>
      </w:r>
      <w:r>
        <w:t>szczególności infrastruktury krytycznej</w:t>
      </w:r>
      <w:r w:rsidR="00F4394D">
        <w:t>;</w:t>
      </w:r>
    </w:p>
    <w:p w:rsidR="00C416EF" w:rsidRDefault="00C416EF" w:rsidP="00F728A0">
      <w:pPr>
        <w:pStyle w:val="ZPKTzmpktartykuempunktem"/>
      </w:pPr>
      <w:r>
        <w:t>2)</w:t>
      </w:r>
      <w:r w:rsidR="00F728A0">
        <w:tab/>
      </w:r>
      <w:r>
        <w:t>planowane usługi telekomunikacyjne mogą spowodować poważne zakłócenia</w:t>
      </w:r>
      <w:r w:rsidR="003D7D02">
        <w:t xml:space="preserve"> w</w:t>
      </w:r>
      <w:r w:rsidR="0055469A">
        <w:t> </w:t>
      </w:r>
      <w:r>
        <w:t>świadczeniu innych usług za pośrednictwem infrastruktury technicznej objętej koordynacją robót budowlanych</w:t>
      </w:r>
      <w:r w:rsidR="00F4394D">
        <w:t>;</w:t>
      </w:r>
    </w:p>
    <w:p w:rsidR="00C416EF" w:rsidRDefault="00C416EF" w:rsidP="00DB6639">
      <w:pPr>
        <w:pStyle w:val="ZPKTzmpktartykuempunktem"/>
        <w:keepNext/>
      </w:pPr>
      <w:r>
        <w:t>3)</w:t>
      </w:r>
      <w:r w:rsidR="00F728A0">
        <w:tab/>
      </w:r>
      <w:r>
        <w:t>zaoferuje przedsiębiorcy telekomunikacyjnemu skuteczny dostęp do infrastruktury technicznej,</w:t>
      </w:r>
      <w:r w:rsidR="003D7D02">
        <w:t xml:space="preserve"> w</w:t>
      </w:r>
      <w:r w:rsidR="00F419C9">
        <w:t xml:space="preserve"> </w:t>
      </w:r>
      <w:r>
        <w:t>szczególności polegający na współkorzystaniu</w:t>
      </w:r>
      <w:r w:rsidR="003D7D02">
        <w:t xml:space="preserve"> z</w:t>
      </w:r>
      <w:r w:rsidR="00F419C9">
        <w:t xml:space="preserve"> </w:t>
      </w:r>
      <w:r>
        <w:t>włókna światłowodowego lub dostępie do niego, który:</w:t>
      </w:r>
    </w:p>
    <w:p w:rsidR="00C416EF" w:rsidRDefault="00F728A0" w:rsidP="00F728A0">
      <w:pPr>
        <w:pStyle w:val="ZLITwPKTzmlitwpktartykuempunktem"/>
      </w:pPr>
      <w:r>
        <w:t>a)</w:t>
      </w:r>
      <w:r>
        <w:tab/>
      </w:r>
      <w:r w:rsidR="00C416EF">
        <w:t>spełnia potrzeby przedsiębiorcy telekomunikacyjnego</w:t>
      </w:r>
      <w:r w:rsidR="003D7D02">
        <w:t xml:space="preserve"> w</w:t>
      </w:r>
      <w:r w:rsidR="00F419C9">
        <w:t xml:space="preserve"> </w:t>
      </w:r>
      <w:r w:rsidR="00C416EF">
        <w:t xml:space="preserve">zakresie zapewnienia szybkich sieci telekomunikacyjnych, </w:t>
      </w:r>
    </w:p>
    <w:p w:rsidR="00C416EF" w:rsidRDefault="00C416EF" w:rsidP="00F728A0">
      <w:pPr>
        <w:pStyle w:val="ZLITwPKTzmlitwpktartykuempunktem"/>
      </w:pPr>
      <w:r>
        <w:t>b)</w:t>
      </w:r>
      <w:r w:rsidR="00F728A0">
        <w:tab/>
      </w:r>
      <w:r>
        <w:t>jest ekonomicznie opłacalny</w:t>
      </w:r>
      <w:r w:rsidR="003D7D02">
        <w:t xml:space="preserve"> w</w:t>
      </w:r>
      <w:r w:rsidR="00F419C9">
        <w:t xml:space="preserve"> </w:t>
      </w:r>
      <w:r>
        <w:t>porównaniu</w:t>
      </w:r>
      <w:r w:rsidR="003D7D02">
        <w:t xml:space="preserve"> z</w:t>
      </w:r>
      <w:r w:rsidR="00F419C9">
        <w:t xml:space="preserve"> </w:t>
      </w:r>
      <w:r>
        <w:t>kosztami zapewniania koordynacji robót budowlanych</w:t>
      </w:r>
      <w:r w:rsidR="003D7D02">
        <w:t xml:space="preserve"> w</w:t>
      </w:r>
      <w:r w:rsidR="00F419C9">
        <w:t xml:space="preserve"> </w:t>
      </w:r>
      <w:r>
        <w:t>zakresie</w:t>
      </w:r>
      <w:r w:rsidR="003D7D02">
        <w:t xml:space="preserve"> </w:t>
      </w:r>
      <w:r>
        <w:t>proponowany</w:t>
      </w:r>
      <w:r w:rsidR="00367FAF">
        <w:t>m</w:t>
      </w:r>
      <w:r>
        <w:t xml:space="preserve"> we wniosku</w:t>
      </w:r>
      <w:r w:rsidR="003D7D02">
        <w:t xml:space="preserve"> o</w:t>
      </w:r>
      <w:r w:rsidR="0055469A">
        <w:t> </w:t>
      </w:r>
      <w:r>
        <w:t>koordynację robót budowlanych</w:t>
      </w:r>
      <w:r w:rsidR="00367FAF" w:rsidRPr="00367FAF">
        <w:t xml:space="preserve"> </w:t>
      </w:r>
      <w:r w:rsidR="00367FAF">
        <w:t>i</w:t>
      </w:r>
      <w:r w:rsidR="00F419C9">
        <w:t xml:space="preserve"> </w:t>
      </w:r>
      <w:r w:rsidR="00367FAF">
        <w:t>na warunkach w nim proponowanych</w:t>
      </w:r>
      <w:r>
        <w:t>.</w:t>
      </w:r>
    </w:p>
    <w:p w:rsidR="00C416EF" w:rsidRDefault="00D87810" w:rsidP="00F728A0">
      <w:pPr>
        <w:pStyle w:val="ZUSTzmustartykuempunktem"/>
      </w:pPr>
      <w:r>
        <w:t>6</w:t>
      </w:r>
      <w:r w:rsidR="00C416EF">
        <w:t>. Operator sieci jest obowiązany podać przyczyny odmowy uwzględnienia wniosku</w:t>
      </w:r>
      <w:r w:rsidR="003D7D02">
        <w:t xml:space="preserve"> o</w:t>
      </w:r>
      <w:r w:rsidR="00F419C9">
        <w:t xml:space="preserve"> </w:t>
      </w:r>
      <w:r w:rsidR="00C416EF">
        <w:t>koordynację robót budowlanych</w:t>
      </w:r>
      <w:r w:rsidR="003D7D02">
        <w:t xml:space="preserve"> w</w:t>
      </w:r>
      <w:r w:rsidR="00F419C9">
        <w:t xml:space="preserve"> </w:t>
      </w:r>
      <w:r w:rsidR="00C416EF">
        <w:t>terminie 3</w:t>
      </w:r>
      <w:r w:rsidR="003D7D02">
        <w:t>0</w:t>
      </w:r>
      <w:r w:rsidR="00F419C9">
        <w:t xml:space="preserve"> </w:t>
      </w:r>
      <w:r w:rsidR="00C416EF">
        <w:t>dni od dnia jego otrzymania.</w:t>
      </w:r>
    </w:p>
    <w:p w:rsidR="00C416EF" w:rsidRDefault="00C416EF" w:rsidP="00F728A0">
      <w:pPr>
        <w:pStyle w:val="ZARTzmartartykuempunktem"/>
      </w:pPr>
      <w:r>
        <w:t>Art. 36b. 1. Warunki koordynacji robót budowlanych</w:t>
      </w:r>
      <w:r w:rsidR="003D7D02">
        <w:t xml:space="preserve"> </w:t>
      </w:r>
      <w:r>
        <w:t>strony ustalają</w:t>
      </w:r>
      <w:r w:rsidR="003D7D02">
        <w:t xml:space="preserve"> w</w:t>
      </w:r>
      <w:r w:rsidR="00F419C9">
        <w:t xml:space="preserve"> </w:t>
      </w:r>
      <w:r>
        <w:t>umowie</w:t>
      </w:r>
      <w:r w:rsidR="003D7D02">
        <w:t xml:space="preserve"> o</w:t>
      </w:r>
      <w:r w:rsidR="0055469A">
        <w:t> </w:t>
      </w:r>
      <w:r>
        <w:t>koordynacji robót budowlanych, zawartej na piśmie pod rygorem nieważności. Przepis</w:t>
      </w:r>
      <w:r w:rsidR="00D87810">
        <w:t>y</w:t>
      </w:r>
      <w:r w:rsidR="00053EAC">
        <w:t xml:space="preserve"> art.</w:t>
      </w:r>
      <w:r w:rsidR="00F419C9">
        <w:t xml:space="preserve"> </w:t>
      </w:r>
      <w:r>
        <w:t>1</w:t>
      </w:r>
      <w:r w:rsidR="00053EAC">
        <w:t>9 ust.</w:t>
      </w:r>
      <w:r w:rsidR="00F419C9">
        <w:t xml:space="preserve"> </w:t>
      </w:r>
      <w:r w:rsidR="003D7D02">
        <w:t>1</w:t>
      </w:r>
      <w:r w:rsidR="00053EAC">
        <w:t xml:space="preserve"> i</w:t>
      </w:r>
      <w:r w:rsidR="00F419C9">
        <w:t xml:space="preserve"> </w:t>
      </w:r>
      <w:r w:rsidR="003D7D02">
        <w:t>2</w:t>
      </w:r>
      <w:r w:rsidR="00F419C9">
        <w:t xml:space="preserve"> </w:t>
      </w:r>
      <w:r>
        <w:t>stosuje się odpowiednio.</w:t>
      </w:r>
    </w:p>
    <w:p w:rsidR="002A106B" w:rsidRDefault="00C416EF" w:rsidP="00DB6639">
      <w:pPr>
        <w:pStyle w:val="ZUSTzmustartykuempunktem"/>
        <w:keepNext/>
      </w:pPr>
      <w:r>
        <w:t>2.</w:t>
      </w:r>
      <w:r w:rsidR="00053EAC">
        <w:t xml:space="preserve"> W</w:t>
      </w:r>
      <w:r w:rsidR="00F419C9">
        <w:t xml:space="preserve"> </w:t>
      </w:r>
      <w:r w:rsidR="002A1783">
        <w:t xml:space="preserve">umowie </w:t>
      </w:r>
      <w:r w:rsidR="002A106B">
        <w:t>o</w:t>
      </w:r>
      <w:r w:rsidR="00F419C9">
        <w:t xml:space="preserve"> </w:t>
      </w:r>
      <w:r w:rsidR="002A106B">
        <w:t xml:space="preserve">koordynacji robót budowlanych </w:t>
      </w:r>
      <w:r w:rsidR="002A1783">
        <w:t>ustala się,</w:t>
      </w:r>
      <w:r w:rsidR="00053EAC">
        <w:t xml:space="preserve"> w</w:t>
      </w:r>
      <w:r w:rsidR="00F419C9">
        <w:t xml:space="preserve"> </w:t>
      </w:r>
      <w:r w:rsidR="002A106B">
        <w:t>szczególności</w:t>
      </w:r>
      <w:r w:rsidR="002A1783">
        <w:t>, kwestie dotyczące</w:t>
      </w:r>
      <w:r w:rsidR="002A106B">
        <w:t>:</w:t>
      </w:r>
    </w:p>
    <w:p w:rsidR="002A106B" w:rsidRDefault="002A106B" w:rsidP="002A106B">
      <w:pPr>
        <w:pStyle w:val="ZPKTzmpktartykuempunktem"/>
      </w:pPr>
      <w:r>
        <w:t>1)</w:t>
      </w:r>
      <w:r>
        <w:tab/>
        <w:t>udostępniania posiadanych informacji niezbędnych do przygotowania dokumentacji projektowej;</w:t>
      </w:r>
    </w:p>
    <w:p w:rsidR="002A106B" w:rsidRDefault="002A106B" w:rsidP="002A106B">
      <w:pPr>
        <w:pStyle w:val="ZPKTzmpktartykuempunktem"/>
      </w:pPr>
      <w:r>
        <w:t>2)</w:t>
      </w:r>
      <w:r>
        <w:tab/>
        <w:t>dostępu do nieruchomości w</w:t>
      </w:r>
      <w:r w:rsidR="00F419C9">
        <w:t xml:space="preserve"> </w:t>
      </w:r>
      <w:r>
        <w:t>celu umieszczenia i</w:t>
      </w:r>
      <w:r w:rsidR="00F419C9">
        <w:t xml:space="preserve"> </w:t>
      </w:r>
      <w:r>
        <w:t>eksploatacji infrastruktury telekomunikacyjnej,</w:t>
      </w:r>
      <w:r w:rsidR="00053EAC">
        <w:t xml:space="preserve"> z</w:t>
      </w:r>
      <w:r w:rsidR="00F419C9">
        <w:t xml:space="preserve"> </w:t>
      </w:r>
      <w:r>
        <w:t>wyłączeniem</w:t>
      </w:r>
      <w:r w:rsidR="002A1783">
        <w:t xml:space="preserve"> jej</w:t>
      </w:r>
      <w:r>
        <w:t xml:space="preserve"> umieszczania w</w:t>
      </w:r>
      <w:r w:rsidR="00F419C9">
        <w:t xml:space="preserve"> </w:t>
      </w:r>
      <w:r>
        <w:t>pasie drogowym dróg publicznych;</w:t>
      </w:r>
    </w:p>
    <w:p w:rsidR="002A106B" w:rsidRDefault="002A106B" w:rsidP="002A106B">
      <w:pPr>
        <w:pStyle w:val="ZPKTzmpktartykuempunktem"/>
      </w:pPr>
      <w:r>
        <w:lastRenderedPageBreak/>
        <w:t>3)</w:t>
      </w:r>
      <w:r>
        <w:tab/>
        <w:t>warunków technicznych i</w:t>
      </w:r>
      <w:r w:rsidR="00F419C9">
        <w:t xml:space="preserve"> </w:t>
      </w:r>
      <w:r>
        <w:t>eksploatacyjnych</w:t>
      </w:r>
      <w:r w:rsidR="00053EAC">
        <w:t xml:space="preserve"> w</w:t>
      </w:r>
      <w:r w:rsidR="00F419C9">
        <w:t xml:space="preserve"> </w:t>
      </w:r>
      <w:r w:rsidR="002A1783">
        <w:t>zakresie</w:t>
      </w:r>
      <w:r>
        <w:t xml:space="preserve"> realizowani</w:t>
      </w:r>
      <w:r w:rsidR="002A1783">
        <w:t>a</w:t>
      </w:r>
      <w:r>
        <w:t xml:space="preserve"> na tym samym terenie budowy robót budowlanych dotyczących infrastruktury technicznej</w:t>
      </w:r>
      <w:r w:rsidR="00053EAC">
        <w:t xml:space="preserve"> i</w:t>
      </w:r>
      <w:r w:rsidR="0055469A">
        <w:t> </w:t>
      </w:r>
      <w:r>
        <w:t>infrastruktury telekomunikacyjnej;</w:t>
      </w:r>
    </w:p>
    <w:p w:rsidR="002A106B" w:rsidRDefault="002A106B" w:rsidP="002A106B">
      <w:pPr>
        <w:pStyle w:val="ZPKTzmpktartykuempunktem"/>
      </w:pPr>
      <w:r>
        <w:t>4)</w:t>
      </w:r>
      <w:r>
        <w:tab/>
        <w:t>harmonogramu prac każdej ze stron oraz zasad zapewnienia dostępu do budowy;</w:t>
      </w:r>
    </w:p>
    <w:p w:rsidR="002A106B" w:rsidRDefault="002A106B" w:rsidP="002A106B">
      <w:pPr>
        <w:pStyle w:val="ZPKTzmpktartykuempunktem"/>
      </w:pPr>
      <w:r>
        <w:t>5)</w:t>
      </w:r>
      <w:r>
        <w:tab/>
        <w:t>wyznaczenia koordynatora inspektorów nadzoru inwestorskiego, jeżeli jest wymagany;</w:t>
      </w:r>
    </w:p>
    <w:p w:rsidR="002A106B" w:rsidRDefault="002A106B" w:rsidP="002A106B">
      <w:pPr>
        <w:pStyle w:val="ZPKTzmpktartykuempunktem"/>
      </w:pPr>
      <w:r>
        <w:t>6)</w:t>
      </w:r>
      <w:r>
        <w:tab/>
        <w:t>zabezpieczenia terenu budowy;</w:t>
      </w:r>
    </w:p>
    <w:p w:rsidR="002A106B" w:rsidRDefault="002A106B" w:rsidP="002A106B">
      <w:pPr>
        <w:pStyle w:val="ZPKTzmpktartykuempunktem"/>
      </w:pPr>
      <w:r>
        <w:t>7)</w:t>
      </w:r>
      <w:r>
        <w:tab/>
        <w:t>pokrycia i</w:t>
      </w:r>
      <w:r w:rsidR="00F419C9">
        <w:t xml:space="preserve"> </w:t>
      </w:r>
      <w:r>
        <w:t>zabezpieczenia dodatkowych kosztów ponoszonych przez operatora sieci.</w:t>
      </w:r>
    </w:p>
    <w:p w:rsidR="00C416EF" w:rsidRDefault="00C416EF" w:rsidP="00F728A0">
      <w:pPr>
        <w:pStyle w:val="ZUSTzmustartykuempunktem"/>
      </w:pPr>
      <w:r>
        <w:t>3. Do umowy</w:t>
      </w:r>
      <w:r w:rsidR="003D7D02">
        <w:t xml:space="preserve"> o</w:t>
      </w:r>
      <w:r w:rsidR="00F419C9">
        <w:t xml:space="preserve"> </w:t>
      </w:r>
      <w:r>
        <w:t>koordynacji robót budowlanych przepis</w:t>
      </w:r>
      <w:r w:rsidR="00D87810">
        <w:t>y</w:t>
      </w:r>
      <w:r w:rsidR="00053EAC">
        <w:t xml:space="preserve"> art.</w:t>
      </w:r>
      <w:r w:rsidR="00F419C9">
        <w:t xml:space="preserve"> </w:t>
      </w:r>
      <w:r>
        <w:t>2</w:t>
      </w:r>
      <w:r w:rsidR="003D7D02">
        <w:t>4</w:t>
      </w:r>
      <w:r w:rsidR="00B348E2">
        <w:t xml:space="preserve"> i </w:t>
      </w:r>
      <w:r w:rsidR="002971E4">
        <w:t xml:space="preserve">art. </w:t>
      </w:r>
      <w:r w:rsidR="00B348E2">
        <w:t xml:space="preserve">24a </w:t>
      </w:r>
      <w:r>
        <w:t>stosuje się odpowiednio</w:t>
      </w:r>
      <w:r w:rsidR="00D87810">
        <w:t>,</w:t>
      </w:r>
      <w:r w:rsidR="00053EAC">
        <w:t xml:space="preserve"> z</w:t>
      </w:r>
      <w:r w:rsidR="00F419C9">
        <w:t xml:space="preserve"> </w:t>
      </w:r>
      <w:r w:rsidR="00D87810">
        <w:t>tym że decyzje wydaje starosta albo wojewoda</w:t>
      </w:r>
      <w:r>
        <w:t xml:space="preserve">. </w:t>
      </w:r>
    </w:p>
    <w:p w:rsidR="00D87810" w:rsidRDefault="00D87810" w:rsidP="00F728A0">
      <w:pPr>
        <w:pStyle w:val="ZUSTzmustartykuempunktem"/>
      </w:pPr>
      <w:r>
        <w:t>4. Warunek, o</w:t>
      </w:r>
      <w:r w:rsidR="00F419C9">
        <w:t xml:space="preserve"> </w:t>
      </w:r>
      <w:r>
        <w:t>którym mowa</w:t>
      </w:r>
      <w:r w:rsidR="00053EAC">
        <w:t xml:space="preserve"> w</w:t>
      </w:r>
      <w:r w:rsidR="00F419C9">
        <w:t xml:space="preserve"> </w:t>
      </w:r>
      <w:r w:rsidR="00053EAC">
        <w:t>art.</w:t>
      </w:r>
      <w:r w:rsidR="00F419C9">
        <w:t xml:space="preserve"> </w:t>
      </w:r>
      <w:r>
        <w:t>36a</w:t>
      </w:r>
      <w:r w:rsidR="00053EAC">
        <w:t xml:space="preserve"> ust.</w:t>
      </w:r>
      <w:r w:rsidR="00F419C9">
        <w:t xml:space="preserve"> </w:t>
      </w:r>
      <w:r w:rsidR="00053EAC">
        <w:t>3 pkt</w:t>
      </w:r>
      <w:r w:rsidR="00F419C9">
        <w:t xml:space="preserve"> </w:t>
      </w:r>
      <w:r>
        <w:t>2, uważa się za spełniony również wówczas, gdy w</w:t>
      </w:r>
      <w:r w:rsidR="00F419C9">
        <w:t xml:space="preserve"> </w:t>
      </w:r>
      <w:r>
        <w:t>umowie o</w:t>
      </w:r>
      <w:r w:rsidR="00F419C9">
        <w:t xml:space="preserve"> </w:t>
      </w:r>
      <w:r>
        <w:t>koordynacji robót budowlanych wnioskodawca zobowiązał się pokryć dodatkowe koszty ponoszone przez operatora sieci, oferując zabezpieczenie wykonania tego zobowiązania,</w:t>
      </w:r>
      <w:r w:rsidR="00C9403B">
        <w:t xml:space="preserve"> o</w:t>
      </w:r>
      <w:r w:rsidR="00F419C9">
        <w:t xml:space="preserve"> </w:t>
      </w:r>
      <w:r>
        <w:t>który</w:t>
      </w:r>
      <w:r w:rsidR="00C9403B">
        <w:t>m</w:t>
      </w:r>
      <w:r>
        <w:t xml:space="preserve"> mowa</w:t>
      </w:r>
      <w:r w:rsidR="00053EAC">
        <w:t xml:space="preserve"> w</w:t>
      </w:r>
      <w:r w:rsidR="00F419C9">
        <w:t xml:space="preserve"> </w:t>
      </w:r>
      <w:r w:rsidR="00053EAC">
        <w:t>art.</w:t>
      </w:r>
      <w:r w:rsidR="00F419C9">
        <w:t xml:space="preserve"> </w:t>
      </w:r>
      <w:r>
        <w:t>14</w:t>
      </w:r>
      <w:r w:rsidR="00053EAC">
        <w:t>8 ust.</w:t>
      </w:r>
      <w:r w:rsidR="00F419C9">
        <w:t xml:space="preserve"> </w:t>
      </w:r>
      <w:r>
        <w:t>1</w:t>
      </w:r>
      <w:r w:rsidR="00F419C9">
        <w:t xml:space="preserve"> </w:t>
      </w:r>
      <w:r>
        <w:t>ustawy z</w:t>
      </w:r>
      <w:r w:rsidR="00F419C9">
        <w:t xml:space="preserve"> </w:t>
      </w:r>
      <w:r>
        <w:t>dnia 29</w:t>
      </w:r>
      <w:r w:rsidR="00F419C9">
        <w:t xml:space="preserve"> </w:t>
      </w:r>
      <w:r>
        <w:t>stycznia 2004</w:t>
      </w:r>
      <w:r w:rsidR="00F419C9">
        <w:t xml:space="preserve"> </w:t>
      </w:r>
      <w:r>
        <w:t xml:space="preserve">r. </w:t>
      </w:r>
      <w:r w:rsidR="00060173">
        <w:t>–</w:t>
      </w:r>
      <w:r w:rsidR="00053EAC">
        <w:t xml:space="preserve"> </w:t>
      </w:r>
      <w:r>
        <w:t>Prawo zamówień publicznych (</w:t>
      </w:r>
      <w:r w:rsidR="00053EAC">
        <w:t>Dz.</w:t>
      </w:r>
      <w:r w:rsidR="00F419C9">
        <w:t xml:space="preserve"> </w:t>
      </w:r>
      <w:r w:rsidR="00053EAC">
        <w:t>U.</w:t>
      </w:r>
      <w:r>
        <w:t xml:space="preserve"> z</w:t>
      </w:r>
      <w:r w:rsidR="00F419C9">
        <w:t xml:space="preserve"> </w:t>
      </w:r>
      <w:r>
        <w:t>2015</w:t>
      </w:r>
      <w:r w:rsidR="00F419C9">
        <w:t xml:space="preserve"> </w:t>
      </w:r>
      <w:r>
        <w:t>r.</w:t>
      </w:r>
      <w:r w:rsidR="00053EAC">
        <w:t xml:space="preserve"> poz.</w:t>
      </w:r>
      <w:r w:rsidR="00F419C9">
        <w:t xml:space="preserve"> </w:t>
      </w:r>
      <w:r>
        <w:t>2164).</w:t>
      </w:r>
    </w:p>
    <w:p w:rsidR="002A106B" w:rsidRDefault="00C416EF" w:rsidP="00053EAC">
      <w:pPr>
        <w:pStyle w:val="ZUSTzmustartykuempunktem"/>
      </w:pPr>
      <w:r>
        <w:t xml:space="preserve">Art. 36c. 1. </w:t>
      </w:r>
      <w:r w:rsidR="002A106B">
        <w:t>W</w:t>
      </w:r>
      <w:r w:rsidR="00F419C9">
        <w:t xml:space="preserve"> </w:t>
      </w:r>
      <w:r w:rsidR="002A106B">
        <w:t>przypadku niepodjęcia negocjacji w</w:t>
      </w:r>
      <w:r w:rsidR="00F419C9">
        <w:t xml:space="preserve"> </w:t>
      </w:r>
      <w:r w:rsidR="002A106B">
        <w:t>sprawie zawarcia umowy o</w:t>
      </w:r>
      <w:r w:rsidR="0055469A">
        <w:t> </w:t>
      </w:r>
      <w:r w:rsidR="002A106B">
        <w:t>koordynacji robót budowlanych przez operatora sieci, odmowy uwzględnienia wniosku w</w:t>
      </w:r>
      <w:r w:rsidR="00F419C9">
        <w:t xml:space="preserve"> </w:t>
      </w:r>
      <w:r w:rsidR="002A106B">
        <w:t>tej sprawie lub niezawarcia umowy o</w:t>
      </w:r>
      <w:r w:rsidR="00F419C9">
        <w:t xml:space="preserve"> </w:t>
      </w:r>
      <w:r w:rsidR="002A106B">
        <w:t>koordynację robót budowlanych</w:t>
      </w:r>
      <w:r w:rsidR="00C9520E">
        <w:t>,</w:t>
      </w:r>
      <w:r w:rsidR="002A106B">
        <w:t xml:space="preserve"> w</w:t>
      </w:r>
      <w:r w:rsidR="0055469A">
        <w:t> </w:t>
      </w:r>
      <w:r w:rsidR="002A106B">
        <w:t>terminie 30</w:t>
      </w:r>
      <w:r w:rsidR="00F419C9">
        <w:t xml:space="preserve"> </w:t>
      </w:r>
      <w:r w:rsidR="002A106B">
        <w:t>dni od dnia otrzymania wniosku każda ze stron może zwrócić się do właściwego ze względu na miejsce wykonania robót budowlanych</w:t>
      </w:r>
      <w:r w:rsidR="005D2B37">
        <w:t xml:space="preserve"> starosty.</w:t>
      </w:r>
      <w:r w:rsidR="002A106B">
        <w:t xml:space="preserve"> Przepis</w:t>
      </w:r>
      <w:r w:rsidR="00053EAC">
        <w:t xml:space="preserve"> art.</w:t>
      </w:r>
      <w:r w:rsidR="0055469A">
        <w:t> </w:t>
      </w:r>
      <w:r w:rsidR="002A106B">
        <w:t>2</w:t>
      </w:r>
      <w:r w:rsidR="00053EAC">
        <w:t>1 ust.</w:t>
      </w:r>
      <w:r w:rsidR="00F419C9">
        <w:t xml:space="preserve"> </w:t>
      </w:r>
      <w:r w:rsidR="002A106B">
        <w:t>2a stosuje się odpowiednio.</w:t>
      </w:r>
    </w:p>
    <w:p w:rsidR="00C416EF" w:rsidRDefault="002A106B" w:rsidP="00DB6639">
      <w:pPr>
        <w:pStyle w:val="ZARTzmartartykuempunktem"/>
        <w:keepNext/>
      </w:pPr>
      <w:r>
        <w:t xml:space="preserve">2. </w:t>
      </w:r>
      <w:r w:rsidR="00C416EF">
        <w:t>Starosta wydaje decyzję</w:t>
      </w:r>
      <w:r w:rsidR="003D7D02">
        <w:t xml:space="preserve"> w</w:t>
      </w:r>
      <w:r w:rsidR="00F419C9">
        <w:t xml:space="preserve"> </w:t>
      </w:r>
      <w:r w:rsidR="00C416EF">
        <w:t>sprawie koordynacji robót budowlanych niezwłocznie, nie później jednak niż</w:t>
      </w:r>
      <w:r w:rsidR="003D7D02">
        <w:t xml:space="preserve"> w</w:t>
      </w:r>
      <w:r w:rsidR="00F419C9">
        <w:t xml:space="preserve"> </w:t>
      </w:r>
      <w:r w:rsidR="00C416EF">
        <w:t>terminie 6</w:t>
      </w:r>
      <w:r w:rsidR="003D7D02">
        <w:t>0</w:t>
      </w:r>
      <w:r w:rsidR="00F419C9">
        <w:t xml:space="preserve"> </w:t>
      </w:r>
      <w:r w:rsidR="00C416EF">
        <w:t>dni od dnia złożenia wniosku</w:t>
      </w:r>
      <w:r w:rsidR="003D7D02">
        <w:t xml:space="preserve"> o</w:t>
      </w:r>
      <w:r w:rsidR="00F419C9">
        <w:t xml:space="preserve"> </w:t>
      </w:r>
      <w:r w:rsidR="00C416EF">
        <w:t>jej wydanie, biorąc pod uwagę</w:t>
      </w:r>
      <w:r w:rsidR="003D7D02">
        <w:t xml:space="preserve"> w</w:t>
      </w:r>
      <w:r w:rsidR="00F419C9">
        <w:t xml:space="preserve"> </w:t>
      </w:r>
      <w:r w:rsidR="00C416EF">
        <w:t>szczególności:</w:t>
      </w:r>
    </w:p>
    <w:p w:rsidR="00C416EF" w:rsidRDefault="00F728A0" w:rsidP="00F728A0">
      <w:pPr>
        <w:pStyle w:val="ZPKTzmpktartykuempunktem"/>
      </w:pPr>
      <w:r>
        <w:t>1)</w:t>
      </w:r>
      <w:r>
        <w:tab/>
      </w:r>
      <w:r w:rsidR="00C416EF">
        <w:t>konieczność zapewnienia niedyskryminacyjnych</w:t>
      </w:r>
      <w:r w:rsidR="003D7D02">
        <w:t xml:space="preserve"> i</w:t>
      </w:r>
      <w:r w:rsidR="00F419C9">
        <w:t xml:space="preserve"> </w:t>
      </w:r>
      <w:r w:rsidR="00C416EF">
        <w:t>proporcjonalnych warunków koordynacji robót budowlanych,</w:t>
      </w:r>
      <w:r w:rsidR="003D7D02">
        <w:t xml:space="preserve"> z</w:t>
      </w:r>
      <w:r w:rsidR="00F419C9">
        <w:t xml:space="preserve"> </w:t>
      </w:r>
      <w:r w:rsidR="00C416EF">
        <w:t>uwzględnieniem celu, jakiemu koordynacja robót budowlanych ma służyć;</w:t>
      </w:r>
    </w:p>
    <w:p w:rsidR="00C416EF" w:rsidRDefault="00F728A0" w:rsidP="00F728A0">
      <w:pPr>
        <w:pStyle w:val="ZPKTzmpktartykuempunktem"/>
      </w:pPr>
      <w:r>
        <w:t>2)</w:t>
      </w:r>
      <w:r>
        <w:tab/>
      </w:r>
      <w:r w:rsidR="00C416EF">
        <w:t>obowiązki nałożone na operatora sieci</w:t>
      </w:r>
      <w:r w:rsidR="00053EAC">
        <w:t xml:space="preserve"> w</w:t>
      </w:r>
      <w:r w:rsidR="00F419C9">
        <w:t xml:space="preserve"> </w:t>
      </w:r>
      <w:r w:rsidR="003973C3">
        <w:t>przepisach prawa lub decyzjach</w:t>
      </w:r>
      <w:r w:rsidR="00C416EF">
        <w:t>;</w:t>
      </w:r>
    </w:p>
    <w:p w:rsidR="00C416EF" w:rsidRDefault="00F728A0" w:rsidP="00F728A0">
      <w:pPr>
        <w:pStyle w:val="ZPKTzmpktartykuempunktem"/>
      </w:pPr>
      <w:r>
        <w:t>3)</w:t>
      </w:r>
      <w:r>
        <w:tab/>
      </w:r>
      <w:r w:rsidR="00C416EF">
        <w:t>potrzebę minimalizowania negatywnych skutków koordynacji robót budowlanych dla inwestycji wykonywanej przez operatora sieci;</w:t>
      </w:r>
    </w:p>
    <w:p w:rsidR="00C416EF" w:rsidRDefault="00F728A0" w:rsidP="00F728A0">
      <w:pPr>
        <w:pStyle w:val="ZPKTzmpktartykuempunktem"/>
      </w:pPr>
      <w:r>
        <w:t>4)</w:t>
      </w:r>
      <w:r>
        <w:tab/>
      </w:r>
      <w:r w:rsidR="00C416EF">
        <w:t>praktyczną możliwość wdrożenia rozwiązań dotyczących technicznych</w:t>
      </w:r>
      <w:r w:rsidR="003D7D02">
        <w:t xml:space="preserve"> i</w:t>
      </w:r>
      <w:r w:rsidR="0055469A">
        <w:t> </w:t>
      </w:r>
      <w:r w:rsidR="00C416EF">
        <w:t xml:space="preserve">ekonomicznych aspektów koordynacji robót budowlanych zarówno </w:t>
      </w:r>
      <w:r w:rsidR="00C416EF">
        <w:lastRenderedPageBreak/>
        <w:t>zaproponowanych przez strony negocjacji, jak też mogących stanowić rozwiązania alternatywne;</w:t>
      </w:r>
    </w:p>
    <w:p w:rsidR="00C416EF" w:rsidRDefault="00C416EF" w:rsidP="00F728A0">
      <w:pPr>
        <w:pStyle w:val="ZPKTzmpktartykuempunktem"/>
      </w:pPr>
      <w:r>
        <w:t>5)</w:t>
      </w:r>
      <w:r w:rsidR="00F728A0">
        <w:tab/>
      </w:r>
      <w:r>
        <w:t>interes publiczny,</w:t>
      </w:r>
      <w:r w:rsidR="003D7D02">
        <w:t xml:space="preserve"> w</w:t>
      </w:r>
      <w:r w:rsidR="00F419C9">
        <w:t xml:space="preserve"> </w:t>
      </w:r>
      <w:r>
        <w:t>tym zapewnienie bezpieczeństwa publicznego oraz ochronę środowiska;</w:t>
      </w:r>
    </w:p>
    <w:p w:rsidR="00C416EF" w:rsidRDefault="00C416EF" w:rsidP="00F728A0">
      <w:pPr>
        <w:pStyle w:val="ZPKTzmpktartykuempunktem"/>
      </w:pPr>
      <w:r>
        <w:t>6)</w:t>
      </w:r>
      <w:r w:rsidR="00F728A0">
        <w:tab/>
      </w:r>
      <w:r>
        <w:t>wymagania,</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26.</w:t>
      </w:r>
    </w:p>
    <w:p w:rsidR="00C416EF" w:rsidRDefault="005D2B37" w:rsidP="00053EAC">
      <w:pPr>
        <w:pStyle w:val="ZUSTzmustartykuempunktem"/>
      </w:pPr>
      <w:r>
        <w:t>3</w:t>
      </w:r>
      <w:r w:rsidR="00C416EF">
        <w:t>.</w:t>
      </w:r>
      <w:r w:rsidR="00DC7D4B">
        <w:t xml:space="preserve"> </w:t>
      </w:r>
      <w:r w:rsidR="00C416EF">
        <w:t>Decyzja</w:t>
      </w:r>
      <w:r w:rsidR="003D7D02">
        <w:t xml:space="preserve"> w</w:t>
      </w:r>
      <w:r w:rsidR="00F419C9">
        <w:t xml:space="preserve"> </w:t>
      </w:r>
      <w:r w:rsidR="00C416EF">
        <w:t>sprawie koordynacji robót budowlanych rozstrzyga zaistniałe kwestie sporne</w:t>
      </w:r>
      <w:r w:rsidR="002A1783">
        <w:t xml:space="preserve"> </w:t>
      </w:r>
      <w:r w:rsidR="00C416EF">
        <w:t>dotyczące</w:t>
      </w:r>
      <w:r w:rsidR="002A1783">
        <w:t>,</w:t>
      </w:r>
      <w:r w:rsidR="00053EAC">
        <w:t xml:space="preserve"> w</w:t>
      </w:r>
      <w:r w:rsidR="00F419C9">
        <w:t xml:space="preserve"> </w:t>
      </w:r>
      <w:r w:rsidR="002A1783">
        <w:t>szczególności, okoliczności,</w:t>
      </w:r>
      <w:r w:rsidR="00053EAC">
        <w:t xml:space="preserve"> o</w:t>
      </w:r>
      <w:r w:rsidR="00F419C9">
        <w:t xml:space="preserve"> </w:t>
      </w:r>
      <w:r w:rsidR="002A1783">
        <w:t>których mowa</w:t>
      </w:r>
      <w:r w:rsidR="00053EAC">
        <w:t xml:space="preserve"> w</w:t>
      </w:r>
      <w:r w:rsidR="00F419C9">
        <w:t xml:space="preserve"> </w:t>
      </w:r>
      <w:r w:rsidR="00053EAC">
        <w:t>art.</w:t>
      </w:r>
      <w:r w:rsidR="00F419C9">
        <w:t xml:space="preserve"> </w:t>
      </w:r>
      <w:r w:rsidR="002A1783">
        <w:t>36b</w:t>
      </w:r>
      <w:r w:rsidR="00053EAC">
        <w:t xml:space="preserve"> ust.</w:t>
      </w:r>
      <w:r w:rsidR="00F419C9">
        <w:t xml:space="preserve"> </w:t>
      </w:r>
      <w:r w:rsidR="002A1783">
        <w:t xml:space="preserve">2. </w:t>
      </w:r>
    </w:p>
    <w:p w:rsidR="00C416EF" w:rsidRDefault="005D2B37" w:rsidP="00F728A0">
      <w:pPr>
        <w:pStyle w:val="ZUSTzmustartykuempunktem"/>
      </w:pPr>
      <w:r>
        <w:t>4</w:t>
      </w:r>
      <w:r w:rsidR="00C416EF">
        <w:t>. Decyzję</w:t>
      </w:r>
      <w:r w:rsidR="003D7D02">
        <w:t xml:space="preserve"> w</w:t>
      </w:r>
      <w:r w:rsidR="00F419C9">
        <w:t xml:space="preserve"> </w:t>
      </w:r>
      <w:r w:rsidR="00C416EF">
        <w:t>sprawie koordynacji robót budowlanych obejmujących obiekty</w:t>
      </w:r>
      <w:r w:rsidR="003D7D02">
        <w:t xml:space="preserve"> i</w:t>
      </w:r>
      <w:r w:rsidR="0055469A">
        <w:t> </w:t>
      </w:r>
      <w:r w:rsidR="00C416EF">
        <w:t>roboty budowlane,</w:t>
      </w:r>
      <w:r w:rsidR="003D7D02">
        <w:t xml:space="preserve"> o</w:t>
      </w:r>
      <w:r w:rsidR="00F419C9">
        <w:t xml:space="preserve"> </w:t>
      </w:r>
      <w:r w:rsidR="00C416EF">
        <w:t>których mowa</w:t>
      </w:r>
      <w:r w:rsidR="00053EAC">
        <w:t xml:space="preserve"> w</w:t>
      </w:r>
      <w:r w:rsidR="00F419C9">
        <w:t xml:space="preserve"> </w:t>
      </w:r>
      <w:r w:rsidR="00053EAC">
        <w:t>art.</w:t>
      </w:r>
      <w:r w:rsidR="00F419C9">
        <w:t xml:space="preserve"> </w:t>
      </w:r>
      <w:r w:rsidR="00C416EF">
        <w:t>8</w:t>
      </w:r>
      <w:r w:rsidR="00053EAC">
        <w:t>2 ust.</w:t>
      </w:r>
      <w:r w:rsidR="00F419C9">
        <w:t xml:space="preserve"> </w:t>
      </w:r>
      <w:r w:rsidR="003D7D02">
        <w:t>3</w:t>
      </w:r>
      <w:r w:rsidR="00F419C9">
        <w:t xml:space="preserve"> </w:t>
      </w:r>
      <w:r w:rsidR="00C416EF">
        <w:t>ustawy</w:t>
      </w:r>
      <w:r w:rsidR="003D7D02">
        <w:t xml:space="preserve"> z</w:t>
      </w:r>
      <w:r w:rsidR="00F419C9">
        <w:t xml:space="preserve"> </w:t>
      </w:r>
      <w:r w:rsidR="00C416EF">
        <w:t xml:space="preserve">dnia </w:t>
      </w:r>
      <w:r w:rsidR="003D7D02">
        <w:t>7</w:t>
      </w:r>
      <w:r w:rsidR="00F419C9">
        <w:t xml:space="preserve"> </w:t>
      </w:r>
      <w:r w:rsidR="00C416EF">
        <w:t>lipca 199</w:t>
      </w:r>
      <w:r w:rsidR="003D7D02">
        <w:t>4</w:t>
      </w:r>
      <w:r w:rsidR="00F419C9">
        <w:t xml:space="preserve"> </w:t>
      </w:r>
      <w:r w:rsidR="00C416EF">
        <w:t xml:space="preserve">r. </w:t>
      </w:r>
      <w:r w:rsidR="00060173">
        <w:t>–</w:t>
      </w:r>
      <w:r w:rsidR="00C416EF">
        <w:t xml:space="preserve"> Prawo budowlane, wydaje</w:t>
      </w:r>
      <w:r w:rsidRPr="005D2B37">
        <w:t xml:space="preserve"> </w:t>
      </w:r>
      <w:r w:rsidRPr="004F2588">
        <w:t>właściwy ze względu na miejsce wykonywania robót budowlanych</w:t>
      </w:r>
      <w:r w:rsidR="00C416EF">
        <w:t xml:space="preserve"> wojewoda. Przepis</w:t>
      </w:r>
      <w:r w:rsidR="00F771D3">
        <w:t>y</w:t>
      </w:r>
      <w:r w:rsidR="00053EAC">
        <w:t xml:space="preserve"> ust.</w:t>
      </w:r>
      <w:r w:rsidR="00F419C9">
        <w:t xml:space="preserve"> </w:t>
      </w:r>
      <w:r w:rsidR="00053EAC">
        <w:t>1</w:t>
      </w:r>
      <w:r w:rsidR="00060173">
        <w:t>–</w:t>
      </w:r>
      <w:r w:rsidR="00053EAC">
        <w:t>3</w:t>
      </w:r>
      <w:r w:rsidR="00F419C9">
        <w:t xml:space="preserve"> </w:t>
      </w:r>
      <w:r w:rsidR="00C416EF">
        <w:t>stosuje się odpowiednio.</w:t>
      </w:r>
    </w:p>
    <w:p w:rsidR="00C416EF" w:rsidRDefault="005D2B37" w:rsidP="00F728A0">
      <w:pPr>
        <w:pStyle w:val="ZUSTzmustartykuempunktem"/>
      </w:pPr>
      <w:r>
        <w:t>5</w:t>
      </w:r>
      <w:r w:rsidR="00C416EF">
        <w:t>. Do decyzji</w:t>
      </w:r>
      <w:r w:rsidR="003D7D02">
        <w:t xml:space="preserve"> w</w:t>
      </w:r>
      <w:r w:rsidR="00F419C9">
        <w:t xml:space="preserve"> </w:t>
      </w:r>
      <w:r w:rsidR="00C416EF">
        <w:t>sprawie koordynacji robót budowlanych przepis</w:t>
      </w:r>
      <w:r w:rsidR="00F771D3">
        <w:t>y</w:t>
      </w:r>
      <w:r w:rsidR="00053EAC">
        <w:t xml:space="preserve"> art.</w:t>
      </w:r>
      <w:r w:rsidR="00F419C9">
        <w:t xml:space="preserve"> </w:t>
      </w:r>
      <w:r w:rsidR="00C416EF">
        <w:t>2</w:t>
      </w:r>
      <w:r w:rsidR="00053EAC">
        <w:t>2 ust.</w:t>
      </w:r>
      <w:r w:rsidR="00F419C9">
        <w:t xml:space="preserve"> </w:t>
      </w:r>
      <w:r w:rsidR="00053EAC">
        <w:t>5</w:t>
      </w:r>
      <w:r w:rsidR="00060173">
        <w:t>–</w:t>
      </w:r>
      <w:r w:rsidR="003D7D02">
        <w:t>8</w:t>
      </w:r>
      <w:r w:rsidR="00F419C9">
        <w:t xml:space="preserve"> </w:t>
      </w:r>
      <w:r w:rsidR="00C416EF">
        <w:t>stosuje się odpowiednio.</w:t>
      </w:r>
    </w:p>
    <w:p w:rsidR="00C416EF" w:rsidRDefault="00C416EF" w:rsidP="00F728A0">
      <w:pPr>
        <w:pStyle w:val="ZARTzmartartykuempunktem"/>
      </w:pPr>
      <w:r>
        <w:t>Art. 36d. Operator sieci zawiera umowy</w:t>
      </w:r>
      <w:r w:rsidR="003D7D02">
        <w:t xml:space="preserve"> o</w:t>
      </w:r>
      <w:r w:rsidR="00F419C9">
        <w:t xml:space="preserve"> </w:t>
      </w:r>
      <w:r>
        <w:t>projektowaniu</w:t>
      </w:r>
      <w:r w:rsidR="003D7D02">
        <w:t xml:space="preserve"> i</w:t>
      </w:r>
      <w:r w:rsidR="00F419C9">
        <w:t xml:space="preserve"> </w:t>
      </w:r>
      <w:r>
        <w:t>wykonywaniu robót budowlanych dotyczących infrastruktury technicznej, uwzględniając obowiązki</w:t>
      </w:r>
      <w:r w:rsidR="003D7D02">
        <w:t xml:space="preserve"> w</w:t>
      </w:r>
      <w:r w:rsidR="0055469A">
        <w:t> </w:t>
      </w:r>
      <w:r>
        <w:t>zakresie koordynacji robót budowlanych.</w:t>
      </w:r>
    </w:p>
    <w:p w:rsidR="00C416EF" w:rsidRDefault="00C416EF" w:rsidP="00F728A0">
      <w:pPr>
        <w:pStyle w:val="ZARTzmartartykuempunktem"/>
      </w:pPr>
      <w:r>
        <w:t>Art. 36e. 1.</w:t>
      </w:r>
      <w:r w:rsidR="00053EAC">
        <w:t xml:space="preserve"> </w:t>
      </w:r>
      <w:r w:rsidR="00053EAC" w:rsidRPr="004F2588">
        <w:t>W</w:t>
      </w:r>
      <w:r w:rsidR="00F419C9">
        <w:t xml:space="preserve"> </w:t>
      </w:r>
      <w:r w:rsidR="004F2588" w:rsidRPr="004F2588">
        <w:t>celu umożliwienia przedsiębiorcy telekomunikacyjnemu ubiegania się</w:t>
      </w:r>
      <w:r w:rsidR="00053EAC" w:rsidRPr="004F2588">
        <w:t xml:space="preserve"> o</w:t>
      </w:r>
      <w:r w:rsidR="00F419C9">
        <w:t xml:space="preserve"> </w:t>
      </w:r>
      <w:r w:rsidR="004F2588" w:rsidRPr="004F2588">
        <w:t>koordynację robót budowlanych, operator sieci jest obowiązany udostępnić mu informacje dotyczące planowanych</w:t>
      </w:r>
      <w:r w:rsidR="00053EAC" w:rsidRPr="004F2588">
        <w:t xml:space="preserve"> w</w:t>
      </w:r>
      <w:r w:rsidR="00F419C9">
        <w:t xml:space="preserve"> </w:t>
      </w:r>
      <w:r w:rsidR="004F2588" w:rsidRPr="004F2588">
        <w:t xml:space="preserve">okresie najbliższych </w:t>
      </w:r>
      <w:r w:rsidR="00053EAC" w:rsidRPr="004F2588">
        <w:t>6</w:t>
      </w:r>
      <w:r w:rsidR="00F419C9">
        <w:t xml:space="preserve"> </w:t>
      </w:r>
      <w:r w:rsidR="004F2588" w:rsidRPr="004F2588">
        <w:t>miesięcy lub aktualnie wykonywanych robót budowlanych,</w:t>
      </w:r>
      <w:r w:rsidR="00053EAC" w:rsidRPr="004F2588">
        <w:t xml:space="preserve"> o</w:t>
      </w:r>
      <w:r w:rsidR="00F419C9">
        <w:t xml:space="preserve"> </w:t>
      </w:r>
      <w:r w:rsidR="004F2588" w:rsidRPr="004F2588">
        <w:t>których mowa</w:t>
      </w:r>
      <w:r w:rsidR="00053EAC" w:rsidRPr="004F2588">
        <w:t xml:space="preserve"> w</w:t>
      </w:r>
      <w:r w:rsidR="00F419C9">
        <w:t xml:space="preserve"> </w:t>
      </w:r>
      <w:r w:rsidR="00053EAC">
        <w:t>art.</w:t>
      </w:r>
      <w:r w:rsidR="00F419C9">
        <w:t xml:space="preserve"> </w:t>
      </w:r>
      <w:r w:rsidR="004F2588" w:rsidRPr="004F2588">
        <w:t>36a</w:t>
      </w:r>
      <w:r w:rsidR="00053EAC">
        <w:t xml:space="preserve"> ust.</w:t>
      </w:r>
      <w:r w:rsidR="00F419C9">
        <w:t xml:space="preserve"> </w:t>
      </w:r>
      <w:r w:rsidR="004F2588" w:rsidRPr="004F2588">
        <w:t>1</w:t>
      </w:r>
      <w:r w:rsidR="00B04280" w:rsidRPr="00B04280">
        <w:t>.</w:t>
      </w:r>
    </w:p>
    <w:p w:rsidR="00C416EF" w:rsidRDefault="00C416EF" w:rsidP="00FE3DE1">
      <w:pPr>
        <w:pStyle w:val="ZUSTzmustartykuempunktem"/>
        <w:keepNext/>
      </w:pPr>
      <w:r>
        <w:t>2. Informacje,</w:t>
      </w:r>
      <w:r w:rsidR="003D7D02">
        <w:t xml:space="preserve"> o</w:t>
      </w:r>
      <w:r w:rsidR="00F419C9">
        <w:t xml:space="preserve"> </w:t>
      </w:r>
      <w:r>
        <w:t>których mowa</w:t>
      </w:r>
      <w:r w:rsidR="00053EAC">
        <w:t xml:space="preserve"> w</w:t>
      </w:r>
      <w:r w:rsidR="00F419C9">
        <w:t xml:space="preserve"> </w:t>
      </w:r>
      <w:r w:rsidR="00053EAC">
        <w:t>ust.</w:t>
      </w:r>
      <w:r w:rsidR="00F419C9">
        <w:t xml:space="preserve"> </w:t>
      </w:r>
      <w:r>
        <w:t>1, obejmują:</w:t>
      </w:r>
    </w:p>
    <w:p w:rsidR="00C416EF" w:rsidRDefault="00C416EF" w:rsidP="00F728A0">
      <w:pPr>
        <w:pStyle w:val="ZPKTzmpktartykuempunktem"/>
      </w:pPr>
      <w:r>
        <w:t>1</w:t>
      </w:r>
      <w:r w:rsidR="00F728A0">
        <w:t>)</w:t>
      </w:r>
      <w:r w:rsidR="00F728A0">
        <w:tab/>
      </w:r>
      <w:r>
        <w:t>lokalizację</w:t>
      </w:r>
      <w:r w:rsidR="003D7D02">
        <w:t xml:space="preserve"> i</w:t>
      </w:r>
      <w:r w:rsidR="00F419C9">
        <w:t xml:space="preserve"> </w:t>
      </w:r>
      <w:r>
        <w:t>rodzaj robót;</w:t>
      </w:r>
    </w:p>
    <w:p w:rsidR="00C416EF" w:rsidRDefault="00C416EF" w:rsidP="00F728A0">
      <w:pPr>
        <w:pStyle w:val="ZPKTzmpktartykuempunktem"/>
      </w:pPr>
      <w:r>
        <w:t>2</w:t>
      </w:r>
      <w:r w:rsidR="00F728A0">
        <w:t>)</w:t>
      </w:r>
      <w:r w:rsidR="00F728A0">
        <w:tab/>
      </w:r>
      <w:r>
        <w:t>element infrastruktury technicznej, którego roboty dotyczą;</w:t>
      </w:r>
    </w:p>
    <w:p w:rsidR="00C416EF" w:rsidRDefault="00C416EF" w:rsidP="00F728A0">
      <w:pPr>
        <w:pStyle w:val="ZPKTzmpktartykuempunktem"/>
      </w:pPr>
      <w:r>
        <w:t>3</w:t>
      </w:r>
      <w:r w:rsidR="00F728A0">
        <w:t>)</w:t>
      </w:r>
      <w:r w:rsidR="00F728A0">
        <w:tab/>
      </w:r>
      <w:r>
        <w:t>przewidywaną datę rozpoczęcia robót</w:t>
      </w:r>
      <w:r w:rsidR="003D7D02">
        <w:t xml:space="preserve"> i</w:t>
      </w:r>
      <w:r w:rsidR="00F419C9">
        <w:t xml:space="preserve"> </w:t>
      </w:r>
      <w:r>
        <w:t>czas ich trwania;</w:t>
      </w:r>
    </w:p>
    <w:p w:rsidR="00C416EF" w:rsidRDefault="00C416EF" w:rsidP="00F728A0">
      <w:pPr>
        <w:pStyle w:val="ZPKTzmpktartykuempunktem"/>
      </w:pPr>
      <w:r>
        <w:t>4</w:t>
      </w:r>
      <w:r w:rsidR="00F728A0">
        <w:t>)</w:t>
      </w:r>
      <w:r w:rsidR="00F728A0">
        <w:tab/>
      </w:r>
      <w:r>
        <w:t xml:space="preserve">dane </w:t>
      </w:r>
      <w:r w:rsidR="00F37999">
        <w:t xml:space="preserve">kontaktowe </w:t>
      </w:r>
      <w:r>
        <w:t xml:space="preserve">operatora sieci </w:t>
      </w:r>
      <w:r w:rsidR="003D7D02">
        <w:t>w</w:t>
      </w:r>
      <w:r w:rsidR="00F419C9">
        <w:t xml:space="preserve"> </w:t>
      </w:r>
      <w:r>
        <w:t>sprawach koordynacji robót budowlanych.</w:t>
      </w:r>
    </w:p>
    <w:p w:rsidR="00B04280" w:rsidRDefault="00C416EF" w:rsidP="00F728A0">
      <w:pPr>
        <w:pStyle w:val="ZUSTzmustartykuempunktem"/>
      </w:pPr>
      <w:r>
        <w:t>3.</w:t>
      </w:r>
      <w:r w:rsidR="007B57AC">
        <w:t xml:space="preserve"> </w:t>
      </w:r>
      <w:r w:rsidR="00B04280" w:rsidRPr="00B04280">
        <w:t>W celu uzyskania informacji,</w:t>
      </w:r>
      <w:r w:rsidR="00053EAC" w:rsidRPr="00B04280">
        <w:t xml:space="preserve"> o</w:t>
      </w:r>
      <w:r w:rsidR="00F419C9">
        <w:t xml:space="preserve"> </w:t>
      </w:r>
      <w:r w:rsidR="00B04280" w:rsidRPr="00B04280">
        <w:t>których mowa</w:t>
      </w:r>
      <w:r w:rsidR="00053EAC" w:rsidRPr="00B04280">
        <w:t xml:space="preserve"> w</w:t>
      </w:r>
      <w:r w:rsidR="00F419C9">
        <w:t xml:space="preserve"> </w:t>
      </w:r>
      <w:r w:rsidR="00053EAC">
        <w:t>ust.</w:t>
      </w:r>
      <w:r w:rsidR="00F419C9">
        <w:t xml:space="preserve"> </w:t>
      </w:r>
      <w:r w:rsidR="00B04280" w:rsidRPr="00B04280">
        <w:t>1, przedsiębiorca telekomunikacyjny składa do operatora sieci</w:t>
      </w:r>
      <w:r w:rsidR="00C9520E">
        <w:t>,</w:t>
      </w:r>
      <w:r w:rsidR="00053EAC" w:rsidRPr="00B04280">
        <w:t xml:space="preserve"> w</w:t>
      </w:r>
      <w:r w:rsidR="00F419C9">
        <w:t xml:space="preserve"> </w:t>
      </w:r>
      <w:r w:rsidR="00B04280" w:rsidRPr="00B04280">
        <w:t xml:space="preserve">formie pisemnej lub </w:t>
      </w:r>
      <w:r w:rsidR="004F2588" w:rsidRPr="00AE335B">
        <w:t>w</w:t>
      </w:r>
      <w:r w:rsidR="00F419C9">
        <w:t xml:space="preserve"> </w:t>
      </w:r>
      <w:r w:rsidR="004F2588" w:rsidRPr="00AE335B">
        <w:t>formie dokumentu elektronicznego w</w:t>
      </w:r>
      <w:r w:rsidR="00F419C9">
        <w:t xml:space="preserve"> </w:t>
      </w:r>
      <w:r w:rsidR="004F2588" w:rsidRPr="00AE335B">
        <w:t>rozumieniu przepisów</w:t>
      </w:r>
      <w:r w:rsidR="00F419C9">
        <w:t xml:space="preserve"> </w:t>
      </w:r>
      <w:r w:rsidR="004F2588" w:rsidRPr="00AE335B">
        <w:t>ustawy</w:t>
      </w:r>
      <w:r w:rsidR="00F419C9">
        <w:t xml:space="preserve"> </w:t>
      </w:r>
      <w:r w:rsidR="004F2588" w:rsidRPr="00AE335B">
        <w:t>z</w:t>
      </w:r>
      <w:r w:rsidR="00F419C9">
        <w:t xml:space="preserve"> </w:t>
      </w:r>
      <w:r w:rsidR="004F2588" w:rsidRPr="00AE335B">
        <w:t>dnia 17</w:t>
      </w:r>
      <w:r w:rsidR="00F419C9">
        <w:t xml:space="preserve"> </w:t>
      </w:r>
      <w:r w:rsidR="004F2588" w:rsidRPr="00AE335B">
        <w:t>lutego 2005</w:t>
      </w:r>
      <w:r w:rsidR="00F419C9">
        <w:t xml:space="preserve"> </w:t>
      </w:r>
      <w:r w:rsidR="004F2588" w:rsidRPr="00AE335B">
        <w:t>r. o</w:t>
      </w:r>
      <w:r w:rsidR="0055469A">
        <w:t> </w:t>
      </w:r>
      <w:r w:rsidR="004F2588" w:rsidRPr="00AE335B">
        <w:t xml:space="preserve">informatyzacji działalności podmiotów </w:t>
      </w:r>
      <w:r w:rsidR="004F2588">
        <w:t>realizujących zadania publiczne</w:t>
      </w:r>
      <w:r w:rsidR="004F2588" w:rsidRPr="00AE335B">
        <w:t>,</w:t>
      </w:r>
      <w:r w:rsidR="00B04280" w:rsidRPr="00B04280">
        <w:t xml:space="preserve"> wniosek</w:t>
      </w:r>
      <w:r w:rsidR="00053EAC" w:rsidRPr="00B04280">
        <w:t xml:space="preserve"> w</w:t>
      </w:r>
      <w:r w:rsidR="00F419C9">
        <w:t xml:space="preserve"> </w:t>
      </w:r>
      <w:r w:rsidR="00B04280" w:rsidRPr="00B04280">
        <w:t>tej sprawie.</w:t>
      </w:r>
    </w:p>
    <w:p w:rsidR="004F2588" w:rsidRDefault="00B04280" w:rsidP="00F728A0">
      <w:pPr>
        <w:pStyle w:val="ZUSTzmustartykuempunktem"/>
      </w:pPr>
      <w:r>
        <w:t xml:space="preserve">4. </w:t>
      </w:r>
      <w:r w:rsidR="00C416EF">
        <w:t>Informacje,</w:t>
      </w:r>
      <w:r w:rsidR="003D7D02">
        <w:t xml:space="preserve"> o</w:t>
      </w:r>
      <w:r w:rsidR="00F419C9">
        <w:t xml:space="preserve"> </w:t>
      </w:r>
      <w:r w:rsidR="00C416EF">
        <w:t>których mowa</w:t>
      </w:r>
      <w:r w:rsidR="00053EAC">
        <w:t xml:space="preserve"> w</w:t>
      </w:r>
      <w:r w:rsidR="00F419C9">
        <w:t xml:space="preserve"> </w:t>
      </w:r>
      <w:r w:rsidR="00053EAC">
        <w:t>ust.</w:t>
      </w:r>
      <w:r w:rsidR="00F419C9">
        <w:t xml:space="preserve"> </w:t>
      </w:r>
      <w:r w:rsidR="00C416EF">
        <w:t>1, udostępnia się niezwłocznie, nie później</w:t>
      </w:r>
      <w:r w:rsidR="004F2588">
        <w:t xml:space="preserve"> jednak</w:t>
      </w:r>
      <w:r w:rsidR="00C416EF">
        <w:t xml:space="preserve"> niż</w:t>
      </w:r>
      <w:r w:rsidR="003D7D02">
        <w:t xml:space="preserve"> w</w:t>
      </w:r>
      <w:r w:rsidR="00F419C9">
        <w:t xml:space="preserve"> </w:t>
      </w:r>
      <w:r w:rsidR="00C416EF">
        <w:t>terminie 1</w:t>
      </w:r>
      <w:r w:rsidR="003D7D02">
        <w:t>4</w:t>
      </w:r>
      <w:r w:rsidR="00F419C9">
        <w:t xml:space="preserve"> </w:t>
      </w:r>
      <w:r w:rsidR="00C416EF">
        <w:t>dni od dnia otrzymania wniosku</w:t>
      </w:r>
      <w:r w:rsidR="004F2588">
        <w:t>.</w:t>
      </w:r>
      <w:r w:rsidR="00DC7D4B">
        <w:t xml:space="preserve"> </w:t>
      </w:r>
    </w:p>
    <w:p w:rsidR="00C416EF" w:rsidRDefault="004F2588" w:rsidP="00F728A0">
      <w:pPr>
        <w:pStyle w:val="ZUSTzmustartykuempunktem"/>
      </w:pPr>
      <w:r>
        <w:lastRenderedPageBreak/>
        <w:t xml:space="preserve">5. </w:t>
      </w:r>
      <w:r w:rsidR="00C416EF">
        <w:t>Do udostępnienia informacji,</w:t>
      </w:r>
      <w:r w:rsidR="003D7D02">
        <w:t xml:space="preserve"> o</w:t>
      </w:r>
      <w:r w:rsidR="00F419C9">
        <w:t xml:space="preserve"> </w:t>
      </w:r>
      <w:r w:rsidR="00C416EF">
        <w:t>których mowa</w:t>
      </w:r>
      <w:r w:rsidR="00053EAC">
        <w:t xml:space="preserve"> w</w:t>
      </w:r>
      <w:r w:rsidR="00F419C9">
        <w:t xml:space="preserve"> </w:t>
      </w:r>
      <w:r w:rsidR="00053EAC">
        <w:t>ust.</w:t>
      </w:r>
      <w:r w:rsidR="00F419C9">
        <w:t xml:space="preserve"> </w:t>
      </w:r>
      <w:r w:rsidR="00C416EF">
        <w:t>1, przepis</w:t>
      </w:r>
      <w:r>
        <w:t>y</w:t>
      </w:r>
      <w:r w:rsidR="00053EAC">
        <w:t xml:space="preserve"> art.</w:t>
      </w:r>
      <w:r w:rsidR="00F419C9">
        <w:t xml:space="preserve"> </w:t>
      </w:r>
      <w:r w:rsidR="00C416EF">
        <w:t>25a</w:t>
      </w:r>
      <w:r w:rsidR="00053EAC">
        <w:t xml:space="preserve"> ust.</w:t>
      </w:r>
      <w:r w:rsidR="00F419C9">
        <w:t xml:space="preserve"> </w:t>
      </w:r>
      <w:r w:rsidR="00053EAC">
        <w:t>5 pkt</w:t>
      </w:r>
      <w:r w:rsidR="00F419C9">
        <w:t xml:space="preserve"> </w:t>
      </w:r>
      <w:r w:rsidR="00053EAC">
        <w:t>2 oraz ust.</w:t>
      </w:r>
      <w:r w:rsidR="00060173">
        <w:t xml:space="preserve"> </w:t>
      </w:r>
      <w:r w:rsidR="00053EAC">
        <w:t>6</w:t>
      </w:r>
      <w:r w:rsidR="00060173">
        <w:t>–</w:t>
      </w:r>
      <w:r w:rsidR="003D7D02">
        <w:t>8</w:t>
      </w:r>
      <w:r w:rsidR="00F419C9">
        <w:t xml:space="preserve"> </w:t>
      </w:r>
      <w:r w:rsidR="00C416EF">
        <w:t>stosuje się odpowiednio,</w:t>
      </w:r>
      <w:r w:rsidR="003D7D02">
        <w:t xml:space="preserve"> z</w:t>
      </w:r>
      <w:r w:rsidR="00F419C9">
        <w:t xml:space="preserve"> </w:t>
      </w:r>
      <w:r w:rsidR="00C416EF">
        <w:t xml:space="preserve">tym że operator sieci może odmówić udostępnienia informacji również wówczas, gdy informacje </w:t>
      </w:r>
      <w:r>
        <w:t>te</w:t>
      </w:r>
      <w:r w:rsidR="00C416EF">
        <w:t xml:space="preserve"> zostały przez niego podane do publicznej wiadomości</w:t>
      </w:r>
      <w:r w:rsidR="003D7D02">
        <w:t xml:space="preserve"> w</w:t>
      </w:r>
      <w:r w:rsidR="00F419C9">
        <w:t xml:space="preserve"> </w:t>
      </w:r>
      <w:r w:rsidR="00C416EF">
        <w:t>postaci elektronicznej.</w:t>
      </w:r>
    </w:p>
    <w:p w:rsidR="00C416EF" w:rsidRDefault="00C416EF" w:rsidP="00F728A0">
      <w:pPr>
        <w:pStyle w:val="ZARTzmartartykuempunktem"/>
      </w:pPr>
      <w:r>
        <w:t xml:space="preserve">Art. 36f. 1. </w:t>
      </w:r>
      <w:r w:rsidR="004F2588" w:rsidRPr="004F2588">
        <w:t>Spory</w:t>
      </w:r>
      <w:r w:rsidR="00053EAC" w:rsidRPr="004F2588">
        <w:t xml:space="preserve"> w</w:t>
      </w:r>
      <w:r w:rsidR="00F419C9">
        <w:t xml:space="preserve"> </w:t>
      </w:r>
      <w:r w:rsidR="004F2588" w:rsidRPr="004F2588">
        <w:t>sprawach,</w:t>
      </w:r>
      <w:r w:rsidR="00053EAC" w:rsidRPr="004F2588">
        <w:t xml:space="preserve"> o</w:t>
      </w:r>
      <w:r w:rsidR="00F419C9">
        <w:t xml:space="preserve"> </w:t>
      </w:r>
      <w:r w:rsidR="004F2588" w:rsidRPr="004F2588">
        <w:t>których mowa</w:t>
      </w:r>
      <w:r w:rsidR="00053EAC" w:rsidRPr="004F2588">
        <w:t xml:space="preserve"> w</w:t>
      </w:r>
      <w:r w:rsidR="00F419C9">
        <w:t xml:space="preserve"> </w:t>
      </w:r>
      <w:r w:rsidR="00053EAC">
        <w:t>art.</w:t>
      </w:r>
      <w:r w:rsidR="00F419C9">
        <w:t xml:space="preserve"> </w:t>
      </w:r>
      <w:r w:rsidR="004F2588" w:rsidRPr="004F2588">
        <w:t>36e, między operatorem sieci</w:t>
      </w:r>
      <w:r w:rsidR="00053EAC" w:rsidRPr="004F2588">
        <w:t xml:space="preserve"> a</w:t>
      </w:r>
      <w:r w:rsidR="00F419C9">
        <w:t xml:space="preserve"> </w:t>
      </w:r>
      <w:r w:rsidR="004F2588" w:rsidRPr="004F2588">
        <w:t>przedsiębiorcą telekomunikacyjnym wnioskującym</w:t>
      </w:r>
      <w:r w:rsidR="00053EAC" w:rsidRPr="004F2588">
        <w:t xml:space="preserve"> o</w:t>
      </w:r>
      <w:r w:rsidR="00F419C9">
        <w:t xml:space="preserve"> </w:t>
      </w:r>
      <w:r w:rsidR="004F2588" w:rsidRPr="004F2588">
        <w:t>udostępnienie informacji,</w:t>
      </w:r>
      <w:r w:rsidR="00053EAC" w:rsidRPr="004F2588">
        <w:t xml:space="preserve"> o</w:t>
      </w:r>
      <w:r w:rsidR="0055469A">
        <w:t> </w:t>
      </w:r>
      <w:r w:rsidR="004F2588" w:rsidRPr="004F2588">
        <w:t>których mowa</w:t>
      </w:r>
      <w:r w:rsidR="00053EAC" w:rsidRPr="004F2588">
        <w:t xml:space="preserve"> w</w:t>
      </w:r>
      <w:r w:rsidR="00F419C9">
        <w:t xml:space="preserve"> </w:t>
      </w:r>
      <w:r w:rsidR="00053EAC">
        <w:t>art.</w:t>
      </w:r>
      <w:r w:rsidR="00F419C9">
        <w:t xml:space="preserve"> </w:t>
      </w:r>
      <w:r w:rsidR="004F2588" w:rsidRPr="004F2588">
        <w:t>36e</w:t>
      </w:r>
      <w:r w:rsidR="00053EAC">
        <w:t xml:space="preserve"> ust.</w:t>
      </w:r>
      <w:r w:rsidR="00F419C9">
        <w:t xml:space="preserve"> </w:t>
      </w:r>
      <w:r w:rsidR="004F2588" w:rsidRPr="004F2588">
        <w:t>1, rozstrzyga starosta właściwy ze względu na miejsce wykonywania robót budowlanych,</w:t>
      </w:r>
      <w:r w:rsidR="00053EAC" w:rsidRPr="004F2588">
        <w:t xml:space="preserve"> w</w:t>
      </w:r>
      <w:r w:rsidR="00F419C9">
        <w:t xml:space="preserve"> </w:t>
      </w:r>
      <w:r w:rsidR="004F2588" w:rsidRPr="004F2588">
        <w:t>drodze decyzji, na wniosek jednej ze stron</w:t>
      </w:r>
      <w:r w:rsidR="004F2588">
        <w:t>.</w:t>
      </w:r>
    </w:p>
    <w:p w:rsidR="00C416EF" w:rsidRDefault="00C416EF" w:rsidP="00F728A0">
      <w:pPr>
        <w:pStyle w:val="ZUSTzmustartykuempunktem"/>
      </w:pPr>
      <w:r>
        <w:t>2. Spory</w:t>
      </w:r>
      <w:r w:rsidR="003D7D02">
        <w:t xml:space="preserve"> w</w:t>
      </w:r>
      <w:r w:rsidR="00F419C9">
        <w:t xml:space="preserve"> </w:t>
      </w:r>
      <w:r>
        <w:t>sprawach,</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36e, dotyczących obiektów</w:t>
      </w:r>
      <w:r w:rsidR="003D7D02">
        <w:t xml:space="preserve"> i</w:t>
      </w:r>
      <w:r w:rsidR="00F419C9">
        <w:t xml:space="preserve"> </w:t>
      </w:r>
      <w:r>
        <w:t>robót budowlanych,</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8</w:t>
      </w:r>
      <w:r w:rsidR="00053EAC">
        <w:t>2 ust.</w:t>
      </w:r>
      <w:r w:rsidR="00F419C9">
        <w:t xml:space="preserve"> </w:t>
      </w:r>
      <w:r w:rsidR="003D7D02">
        <w:t>3</w:t>
      </w:r>
      <w:r w:rsidR="00F419C9">
        <w:t xml:space="preserve"> </w:t>
      </w:r>
      <w:r>
        <w:t>ustawy</w:t>
      </w:r>
      <w:r w:rsidR="003D7D02">
        <w:t xml:space="preserve"> z</w:t>
      </w:r>
      <w:r w:rsidR="00F419C9">
        <w:t xml:space="preserve"> </w:t>
      </w:r>
      <w:r>
        <w:t xml:space="preserve">dnia </w:t>
      </w:r>
      <w:r w:rsidR="003D7D02">
        <w:t>7</w:t>
      </w:r>
      <w:r w:rsidR="00F419C9">
        <w:t xml:space="preserve"> </w:t>
      </w:r>
      <w:r>
        <w:t>lipca 199</w:t>
      </w:r>
      <w:r w:rsidR="003D7D02">
        <w:t>4</w:t>
      </w:r>
      <w:r w:rsidR="00F419C9">
        <w:t xml:space="preserve"> </w:t>
      </w:r>
      <w:r>
        <w:t xml:space="preserve">r. </w:t>
      </w:r>
      <w:r w:rsidR="00060173">
        <w:t>–</w:t>
      </w:r>
      <w:r>
        <w:t xml:space="preserve"> Prawo budowlane, rozstrzyga wojewoda</w:t>
      </w:r>
      <w:r w:rsidR="005D2B37">
        <w:t xml:space="preserve"> </w:t>
      </w:r>
      <w:r w:rsidR="005D2B37" w:rsidRPr="004F2588">
        <w:t>właściwy ze względu na miejsce wykonywania robót budowlanych,</w:t>
      </w:r>
      <w:r w:rsidR="003D7D02">
        <w:t xml:space="preserve"> w</w:t>
      </w:r>
      <w:r w:rsidR="00F419C9">
        <w:t xml:space="preserve"> </w:t>
      </w:r>
      <w:r>
        <w:t xml:space="preserve">drodze decyzji, na wniosek </w:t>
      </w:r>
      <w:r w:rsidR="00D64162">
        <w:t>jednej ze stron</w:t>
      </w:r>
      <w:r>
        <w:t xml:space="preserve">. </w:t>
      </w:r>
    </w:p>
    <w:p w:rsidR="00C416EF" w:rsidRDefault="00606087" w:rsidP="00F728A0">
      <w:pPr>
        <w:pStyle w:val="ZUSTzmustartykuempunktem"/>
      </w:pPr>
      <w:r>
        <w:t>3</w:t>
      </w:r>
      <w:r w:rsidR="00C416EF">
        <w:t>.</w:t>
      </w:r>
      <w:r w:rsidR="003D7D02">
        <w:t xml:space="preserve"> W</w:t>
      </w:r>
      <w:r w:rsidR="00F419C9">
        <w:t xml:space="preserve"> </w:t>
      </w:r>
      <w:r w:rsidR="00636618">
        <w:t>postępowani</w:t>
      </w:r>
      <w:r w:rsidR="008F2C98">
        <w:t>ach</w:t>
      </w:r>
      <w:r w:rsidR="00053EAC">
        <w:t xml:space="preserve"> w</w:t>
      </w:r>
      <w:r w:rsidR="00F419C9">
        <w:t xml:space="preserve"> </w:t>
      </w:r>
      <w:r w:rsidR="00636618">
        <w:t>sprawie wydania decyzji</w:t>
      </w:r>
      <w:r w:rsidR="00C416EF">
        <w:t>,</w:t>
      </w:r>
      <w:r w:rsidR="003D7D02">
        <w:t xml:space="preserve"> o</w:t>
      </w:r>
      <w:r w:rsidR="00F419C9">
        <w:t xml:space="preserve"> </w:t>
      </w:r>
      <w:r w:rsidR="00C416EF">
        <w:t>któr</w:t>
      </w:r>
      <w:r w:rsidR="00636618">
        <w:t>ych</w:t>
      </w:r>
      <w:r w:rsidR="00C416EF">
        <w:t xml:space="preserve"> mowa</w:t>
      </w:r>
      <w:r w:rsidR="00053EAC">
        <w:t xml:space="preserve"> w</w:t>
      </w:r>
      <w:r w:rsidR="00F419C9">
        <w:t xml:space="preserve"> </w:t>
      </w:r>
      <w:r w:rsidR="00053EAC">
        <w:t>ust.</w:t>
      </w:r>
      <w:r w:rsidR="00F419C9">
        <w:t xml:space="preserve"> </w:t>
      </w:r>
      <w:r w:rsidR="00053EAC">
        <w:t>1 i</w:t>
      </w:r>
      <w:r w:rsidR="00F419C9">
        <w:t xml:space="preserve"> </w:t>
      </w:r>
      <w:r w:rsidR="003D7D02">
        <w:t>2</w:t>
      </w:r>
      <w:r w:rsidR="008F2C98">
        <w:t>,</w:t>
      </w:r>
      <w:r w:rsidR="00F419C9">
        <w:t xml:space="preserve"> </w:t>
      </w:r>
      <w:r w:rsidR="00C416EF">
        <w:t>rozstrzyga się</w:t>
      </w:r>
      <w:r w:rsidR="003D7D02">
        <w:t xml:space="preserve"> o</w:t>
      </w:r>
      <w:r w:rsidR="00F419C9">
        <w:t xml:space="preserve"> </w:t>
      </w:r>
      <w:r w:rsidR="00C416EF">
        <w:t>kosztach postępowania. Wymierzenie kosztów odbywa się</w:t>
      </w:r>
      <w:r w:rsidR="003D7D02">
        <w:t xml:space="preserve"> w</w:t>
      </w:r>
      <w:r w:rsidR="00F419C9">
        <w:t xml:space="preserve"> </w:t>
      </w:r>
      <w:r w:rsidR="00C416EF">
        <w:t>trybie działu IX ustawy</w:t>
      </w:r>
      <w:r w:rsidR="003D7D02">
        <w:t xml:space="preserve"> z</w:t>
      </w:r>
      <w:r w:rsidR="00F419C9">
        <w:t xml:space="preserve"> </w:t>
      </w:r>
      <w:r w:rsidR="00C416EF">
        <w:t>dnia 1</w:t>
      </w:r>
      <w:r w:rsidR="003D7D02">
        <w:t>4</w:t>
      </w:r>
      <w:r w:rsidR="00F419C9">
        <w:t xml:space="preserve"> </w:t>
      </w:r>
      <w:r w:rsidR="00C416EF">
        <w:t>czerwca 196</w:t>
      </w:r>
      <w:r w:rsidR="003D7D02">
        <w:t>0</w:t>
      </w:r>
      <w:r w:rsidR="00F419C9">
        <w:t xml:space="preserve"> </w:t>
      </w:r>
      <w:r w:rsidR="00C416EF">
        <w:t>r</w:t>
      </w:r>
      <w:r w:rsidR="00636618">
        <w:t>.</w:t>
      </w:r>
      <w:r w:rsidR="00C416EF">
        <w:t xml:space="preserve"> </w:t>
      </w:r>
      <w:r w:rsidR="00060173">
        <w:t>–</w:t>
      </w:r>
      <w:r w:rsidR="00C416EF">
        <w:t xml:space="preserve"> Kodeks postępowania administracyjnego (</w:t>
      </w:r>
      <w:r w:rsidR="00053EAC">
        <w:t>Dz.</w:t>
      </w:r>
      <w:r w:rsidR="00F419C9">
        <w:t xml:space="preserve"> </w:t>
      </w:r>
      <w:r w:rsidR="00053EAC">
        <w:t>U.</w:t>
      </w:r>
      <w:r w:rsidR="003D7D02">
        <w:t xml:space="preserve"> z</w:t>
      </w:r>
      <w:r w:rsidR="00F419C9">
        <w:t xml:space="preserve"> </w:t>
      </w:r>
      <w:r w:rsidR="00C416EF">
        <w:t>201</w:t>
      </w:r>
      <w:r w:rsidR="003D7D02">
        <w:t>6</w:t>
      </w:r>
      <w:r w:rsidR="00F419C9">
        <w:t xml:space="preserve"> </w:t>
      </w:r>
      <w:r w:rsidR="00C416EF">
        <w:t>r.</w:t>
      </w:r>
      <w:r w:rsidR="00053EAC">
        <w:t xml:space="preserve"> poz.</w:t>
      </w:r>
      <w:r w:rsidR="00F419C9">
        <w:t xml:space="preserve"> </w:t>
      </w:r>
      <w:r w:rsidR="00C416EF">
        <w:t xml:space="preserve">23). </w:t>
      </w:r>
    </w:p>
    <w:p w:rsidR="00C416EF" w:rsidRDefault="00606087" w:rsidP="00F728A0">
      <w:pPr>
        <w:pStyle w:val="ZUSTzmustartykuempunktem"/>
      </w:pPr>
      <w:r>
        <w:t>4</w:t>
      </w:r>
      <w:r w:rsidR="00C416EF">
        <w:t>. Decyzj</w:t>
      </w:r>
      <w:r w:rsidR="006B46CA">
        <w:t>e</w:t>
      </w:r>
      <w:r w:rsidR="00C416EF">
        <w:t>,</w:t>
      </w:r>
      <w:r w:rsidR="003D7D02">
        <w:t xml:space="preserve"> o</w:t>
      </w:r>
      <w:r w:rsidR="00F419C9">
        <w:t xml:space="preserve"> </w:t>
      </w:r>
      <w:r w:rsidR="00C416EF">
        <w:t>któr</w:t>
      </w:r>
      <w:r w:rsidR="006B46CA">
        <w:t>ych</w:t>
      </w:r>
      <w:r w:rsidR="00C416EF">
        <w:t xml:space="preserve"> mowa</w:t>
      </w:r>
      <w:r w:rsidR="00053EAC">
        <w:t xml:space="preserve"> w</w:t>
      </w:r>
      <w:r w:rsidR="00F419C9">
        <w:t xml:space="preserve"> </w:t>
      </w:r>
      <w:r w:rsidR="00053EAC">
        <w:t>ust.</w:t>
      </w:r>
      <w:r w:rsidR="00F419C9">
        <w:t xml:space="preserve"> </w:t>
      </w:r>
      <w:r w:rsidR="00053EAC">
        <w:t>1 i</w:t>
      </w:r>
      <w:r w:rsidR="00F419C9">
        <w:t xml:space="preserve"> </w:t>
      </w:r>
      <w:r w:rsidR="00C416EF">
        <w:t xml:space="preserve">2, wydaje się niezwłocznie, nie później </w:t>
      </w:r>
      <w:r w:rsidR="006B46CA">
        <w:t xml:space="preserve">jednak </w:t>
      </w:r>
      <w:r w:rsidR="00C416EF">
        <w:t>niż</w:t>
      </w:r>
      <w:r w:rsidR="003D7D02">
        <w:t xml:space="preserve"> w</w:t>
      </w:r>
      <w:r w:rsidR="00F419C9">
        <w:t xml:space="preserve"> </w:t>
      </w:r>
      <w:r w:rsidR="00C416EF">
        <w:t>terminie 6</w:t>
      </w:r>
      <w:r w:rsidR="003D7D02">
        <w:t>0</w:t>
      </w:r>
      <w:r w:rsidR="00F419C9">
        <w:t xml:space="preserve"> </w:t>
      </w:r>
      <w:r w:rsidR="00C416EF">
        <w:t>dni od dnia złożenia wniosku</w:t>
      </w:r>
      <w:r w:rsidR="003D7D02">
        <w:t xml:space="preserve"> o</w:t>
      </w:r>
      <w:r w:rsidR="00F419C9">
        <w:t xml:space="preserve"> </w:t>
      </w:r>
      <w:r w:rsidR="006B46CA">
        <w:t xml:space="preserve">ich </w:t>
      </w:r>
      <w:r w:rsidR="00C416EF">
        <w:t>wydanie, kierując się niedyskryminacyjnymi</w:t>
      </w:r>
      <w:r w:rsidR="003D7D02">
        <w:t xml:space="preserve"> i</w:t>
      </w:r>
      <w:r w:rsidR="00F419C9">
        <w:t xml:space="preserve"> </w:t>
      </w:r>
      <w:r w:rsidR="00C416EF">
        <w:t>proporcjonalnymi kryteriami.</w:t>
      </w:r>
    </w:p>
    <w:p w:rsidR="00092632" w:rsidRDefault="00C416EF" w:rsidP="00DB6639">
      <w:pPr>
        <w:pStyle w:val="ZARTzmartartykuempunktem"/>
        <w:keepNext/>
      </w:pPr>
      <w:r w:rsidRPr="00314C07">
        <w:t xml:space="preserve">Art. 36g. </w:t>
      </w:r>
      <w:r w:rsidR="00092632" w:rsidRPr="00CB3063">
        <w:t xml:space="preserve">1. </w:t>
      </w:r>
      <w:r w:rsidR="00092632" w:rsidRPr="00092632">
        <w:t>Obowiązek</w:t>
      </w:r>
      <w:r w:rsidR="00092632">
        <w:t xml:space="preserve"> uwzględnienia wniosku</w:t>
      </w:r>
      <w:r w:rsidR="00053EAC">
        <w:t xml:space="preserve"> o</w:t>
      </w:r>
      <w:r w:rsidR="00F419C9">
        <w:t xml:space="preserve"> </w:t>
      </w:r>
      <w:r w:rsidR="00092632">
        <w:t>koordynację robót budowlanych</w:t>
      </w:r>
      <w:r w:rsidR="00092632" w:rsidRPr="00092632">
        <w:t>,</w:t>
      </w:r>
      <w:r w:rsidR="00053EAC" w:rsidRPr="00092632">
        <w:t xml:space="preserve"> o</w:t>
      </w:r>
      <w:r w:rsidR="00F419C9">
        <w:t xml:space="preserve"> </w:t>
      </w:r>
      <w:r w:rsidR="00092632" w:rsidRPr="00092632">
        <w:t>którym mowa</w:t>
      </w:r>
      <w:r w:rsidR="00053EAC" w:rsidRPr="00092632">
        <w:t xml:space="preserve"> w</w:t>
      </w:r>
      <w:r w:rsidR="00F419C9">
        <w:t xml:space="preserve"> </w:t>
      </w:r>
      <w:r w:rsidR="00053EAC">
        <w:t>art.</w:t>
      </w:r>
      <w:r w:rsidR="00F419C9">
        <w:t xml:space="preserve"> </w:t>
      </w:r>
      <w:r w:rsidR="00092632">
        <w:t>36</w:t>
      </w:r>
      <w:r w:rsidR="00092632" w:rsidRPr="00092632">
        <w:t>a</w:t>
      </w:r>
      <w:r w:rsidR="00053EAC">
        <w:t xml:space="preserve"> ust.</w:t>
      </w:r>
      <w:r w:rsidR="00F419C9">
        <w:t xml:space="preserve"> </w:t>
      </w:r>
      <w:r w:rsidR="00092632">
        <w:t>3</w:t>
      </w:r>
      <w:r w:rsidR="00092632" w:rsidRPr="00092632">
        <w:t>,</w:t>
      </w:r>
      <w:r w:rsidR="004E0530">
        <w:t xml:space="preserve"> </w:t>
      </w:r>
      <w:r w:rsidR="00092632" w:rsidRPr="00092632">
        <w:t xml:space="preserve">lub obowiązek </w:t>
      </w:r>
      <w:r w:rsidR="00092632">
        <w:t>udostępnienia informacji</w:t>
      </w:r>
      <w:r w:rsidR="00092632" w:rsidRPr="00092632">
        <w:t>,</w:t>
      </w:r>
      <w:r w:rsidR="00053EAC" w:rsidRPr="00092632">
        <w:t xml:space="preserve"> o</w:t>
      </w:r>
      <w:r w:rsidR="00F419C9">
        <w:t xml:space="preserve"> </w:t>
      </w:r>
      <w:r w:rsidR="00092632" w:rsidRPr="00092632">
        <w:t>którym mowa</w:t>
      </w:r>
      <w:r w:rsidR="00053EAC" w:rsidRPr="00092632">
        <w:t xml:space="preserve"> w</w:t>
      </w:r>
      <w:r w:rsidR="00F419C9">
        <w:t xml:space="preserve"> </w:t>
      </w:r>
      <w:r w:rsidR="00053EAC">
        <w:t>art.</w:t>
      </w:r>
      <w:r w:rsidR="00F419C9">
        <w:t xml:space="preserve"> </w:t>
      </w:r>
      <w:r w:rsidR="00092632">
        <w:t>36e</w:t>
      </w:r>
      <w:r w:rsidR="00053EAC">
        <w:t xml:space="preserve"> ust.</w:t>
      </w:r>
      <w:r w:rsidR="00F419C9">
        <w:t xml:space="preserve"> </w:t>
      </w:r>
      <w:r w:rsidR="00092632">
        <w:t>1</w:t>
      </w:r>
      <w:r w:rsidR="00092632" w:rsidRPr="00092632">
        <w:t xml:space="preserve">, może </w:t>
      </w:r>
      <w:r w:rsidR="00092632">
        <w:t>nie dotyczyć:</w:t>
      </w:r>
    </w:p>
    <w:p w:rsidR="00092632" w:rsidRDefault="00092632" w:rsidP="00314C07">
      <w:pPr>
        <w:pStyle w:val="ZPKTzmpktartykuempunktem"/>
      </w:pPr>
      <w:r>
        <w:t>1)</w:t>
      </w:r>
      <w:r w:rsidR="006B46CA">
        <w:tab/>
      </w:r>
      <w:r w:rsidRPr="00092632">
        <w:t>infrastruktury technicznej, której wykorzystanie do celów szybkich sieci telekomunikacyjnych jest niemożliwe ze względu na bezpieczeństwo</w:t>
      </w:r>
      <w:r w:rsidR="00053EAC" w:rsidRPr="00092632">
        <w:t xml:space="preserve"> i</w:t>
      </w:r>
      <w:r w:rsidR="00F419C9">
        <w:t xml:space="preserve"> </w:t>
      </w:r>
      <w:r w:rsidRPr="00092632">
        <w:t>integralność infrastruktury technicznej, zdrowie publiczne, obronność, bezpieczeństwo państwa</w:t>
      </w:r>
      <w:r>
        <w:t xml:space="preserve">, </w:t>
      </w:r>
      <w:r w:rsidRPr="00092632">
        <w:t>bezpieczeństwo</w:t>
      </w:r>
      <w:r w:rsidR="00053EAC" w:rsidRPr="00092632">
        <w:t xml:space="preserve"> i</w:t>
      </w:r>
      <w:r w:rsidR="00F419C9">
        <w:t xml:space="preserve"> </w:t>
      </w:r>
      <w:r w:rsidRPr="00092632">
        <w:t>porządek publiczny</w:t>
      </w:r>
      <w:r w:rsidR="00314C07">
        <w:t>;</w:t>
      </w:r>
    </w:p>
    <w:p w:rsidR="00092632" w:rsidRPr="00314C07" w:rsidRDefault="00314C07" w:rsidP="00314C07">
      <w:pPr>
        <w:pStyle w:val="ZPKTzmpktartykuempunktem"/>
      </w:pPr>
      <w:r>
        <w:t>2)</w:t>
      </w:r>
      <w:r>
        <w:tab/>
        <w:t>robót budowlanych</w:t>
      </w:r>
      <w:r w:rsidR="00053EAC">
        <w:t xml:space="preserve"> o</w:t>
      </w:r>
      <w:r w:rsidR="00F419C9">
        <w:t xml:space="preserve"> </w:t>
      </w:r>
      <w:r>
        <w:t>nieznacznej</w:t>
      </w:r>
      <w:r w:rsidRPr="00314C07">
        <w:t xml:space="preserve"> wartości.</w:t>
      </w:r>
    </w:p>
    <w:p w:rsidR="00C416EF" w:rsidRPr="0008257F" w:rsidRDefault="00092632" w:rsidP="006B46CA">
      <w:pPr>
        <w:pStyle w:val="ZUSTzmustartykuempunktem"/>
      </w:pPr>
      <w:r w:rsidRPr="00314C07">
        <w:t xml:space="preserve">2. </w:t>
      </w:r>
      <w:r w:rsidR="00C416EF" w:rsidRPr="00314C07">
        <w:t>Minister właściwy do spraw informatyzacji,</w:t>
      </w:r>
      <w:r w:rsidR="003D7D02" w:rsidRPr="00314C07">
        <w:t xml:space="preserve"> w</w:t>
      </w:r>
      <w:r w:rsidR="00F419C9">
        <w:t xml:space="preserve"> </w:t>
      </w:r>
      <w:r w:rsidR="00C416EF" w:rsidRPr="00314C07">
        <w:t>porozumieniu</w:t>
      </w:r>
      <w:r w:rsidR="003D7D02" w:rsidRPr="00314C07">
        <w:t xml:space="preserve"> z</w:t>
      </w:r>
      <w:r w:rsidR="00F419C9">
        <w:t xml:space="preserve"> </w:t>
      </w:r>
      <w:r w:rsidR="00C416EF" w:rsidRPr="00314C07">
        <w:t>ministrem właściwym do spraw budownictwa, planowania</w:t>
      </w:r>
      <w:r w:rsidR="003D7D02" w:rsidRPr="00314C07">
        <w:t xml:space="preserve"> i</w:t>
      </w:r>
      <w:r w:rsidR="00F419C9">
        <w:t xml:space="preserve"> </w:t>
      </w:r>
      <w:r w:rsidR="00C416EF" w:rsidRPr="00314C07">
        <w:t>zagospodarowania przestrzennego oraz mieszkalnictwa</w:t>
      </w:r>
      <w:r w:rsidR="006B46CA">
        <w:t>,</w:t>
      </w:r>
      <w:r w:rsidR="00314C07" w:rsidRPr="00314C07">
        <w:t xml:space="preserve"> może określić,</w:t>
      </w:r>
      <w:r w:rsidR="003D7D02" w:rsidRPr="00314C07">
        <w:t xml:space="preserve"> w</w:t>
      </w:r>
      <w:r w:rsidR="00F419C9">
        <w:t xml:space="preserve"> </w:t>
      </w:r>
      <w:r w:rsidR="00C416EF" w:rsidRPr="00314C07">
        <w:t xml:space="preserve">drodze rozporządzenia, </w:t>
      </w:r>
      <w:r w:rsidR="00636618" w:rsidRPr="00314C07">
        <w:t>rodzaj</w:t>
      </w:r>
      <w:r w:rsidR="00314C07" w:rsidRPr="00314C07">
        <w:t xml:space="preserve"> </w:t>
      </w:r>
      <w:r w:rsidR="00C416EF" w:rsidRPr="00314C07">
        <w:t>infrastruktury</w:t>
      </w:r>
      <w:r w:rsidR="006B46CA">
        <w:t xml:space="preserve"> </w:t>
      </w:r>
      <w:r w:rsidR="00C416EF" w:rsidRPr="00314C07">
        <w:t>technicznej</w:t>
      </w:r>
      <w:r w:rsidR="00314C07">
        <w:t xml:space="preserve"> lub </w:t>
      </w:r>
      <w:r w:rsidR="00636618" w:rsidRPr="00314C07">
        <w:t xml:space="preserve">robót </w:t>
      </w:r>
      <w:r w:rsidR="00C416EF" w:rsidRPr="00314C07">
        <w:t>budowlan</w:t>
      </w:r>
      <w:r w:rsidR="00314C07">
        <w:t>ych</w:t>
      </w:r>
      <w:r w:rsidR="00C416EF" w:rsidRPr="00314C07">
        <w:t>,</w:t>
      </w:r>
      <w:r w:rsidR="00053EAC" w:rsidRPr="00314C07">
        <w:t xml:space="preserve"> o</w:t>
      </w:r>
      <w:r w:rsidR="00F419C9">
        <w:t xml:space="preserve"> </w:t>
      </w:r>
      <w:r w:rsidR="00314C07" w:rsidRPr="00314C07">
        <w:t>których mowa</w:t>
      </w:r>
      <w:r w:rsidR="00053EAC" w:rsidRPr="00314C07">
        <w:t xml:space="preserve"> w</w:t>
      </w:r>
      <w:r w:rsidR="00F419C9">
        <w:t xml:space="preserve"> </w:t>
      </w:r>
      <w:r w:rsidR="00053EAC">
        <w:t>ust.</w:t>
      </w:r>
      <w:r w:rsidR="00F419C9">
        <w:t xml:space="preserve"> </w:t>
      </w:r>
      <w:r w:rsidR="00314C07" w:rsidRPr="00314C07">
        <w:t>1</w:t>
      </w:r>
      <w:r w:rsidR="00314C07">
        <w:t>,</w:t>
      </w:r>
      <w:r w:rsidR="00C416EF" w:rsidRPr="00314C07">
        <w:t xml:space="preserve"> kierując się koniecznością zapewnienia odpowiedniego poziomu bezpieczeństwa oraz ciągłości funkcjonowania </w:t>
      </w:r>
      <w:r w:rsidR="00C416EF" w:rsidRPr="00314C07">
        <w:lastRenderedPageBreak/>
        <w:t>infrastruktury technicznej,</w:t>
      </w:r>
      <w:r w:rsidR="003D7D02" w:rsidRPr="009D19A1">
        <w:t xml:space="preserve"> a</w:t>
      </w:r>
      <w:r w:rsidR="00F419C9">
        <w:t xml:space="preserve"> </w:t>
      </w:r>
      <w:r w:rsidR="00C416EF" w:rsidRPr="009D19A1">
        <w:t>także rozmiarem, czasem trwania</w:t>
      </w:r>
      <w:r w:rsidR="003D7D02" w:rsidRPr="009D19A1">
        <w:t xml:space="preserve"> i</w:t>
      </w:r>
      <w:r w:rsidR="00F419C9">
        <w:t xml:space="preserve"> </w:t>
      </w:r>
      <w:r w:rsidR="00C416EF" w:rsidRPr="009D19A1">
        <w:t>wartością robót budowlanych.</w:t>
      </w:r>
    </w:p>
    <w:p w:rsidR="00FA0325" w:rsidRDefault="00C416EF" w:rsidP="00F728A0">
      <w:pPr>
        <w:pStyle w:val="ZARTzmartartykuempunktem"/>
      </w:pPr>
      <w:r>
        <w:t xml:space="preserve">Art. 36h. </w:t>
      </w:r>
      <w:r w:rsidR="00077059">
        <w:t xml:space="preserve">1. </w:t>
      </w:r>
      <w:r>
        <w:t>Odwołania od decyzji,</w:t>
      </w:r>
      <w:r w:rsidR="003D7D02">
        <w:t xml:space="preserve"> o</w:t>
      </w:r>
      <w:r w:rsidR="00F419C9">
        <w:t xml:space="preserve"> </w:t>
      </w:r>
      <w:r>
        <w:t>których mowa</w:t>
      </w:r>
      <w:r w:rsidR="00053EAC">
        <w:t xml:space="preserve"> w</w:t>
      </w:r>
      <w:r w:rsidR="00F419C9">
        <w:t xml:space="preserve"> </w:t>
      </w:r>
      <w:r w:rsidR="00053EAC">
        <w:t>art.</w:t>
      </w:r>
      <w:r w:rsidR="00F419C9">
        <w:t xml:space="preserve"> </w:t>
      </w:r>
      <w:r>
        <w:t>36c</w:t>
      </w:r>
      <w:r w:rsidR="00053EAC">
        <w:t xml:space="preserve"> ust.</w:t>
      </w:r>
      <w:r w:rsidR="00F419C9">
        <w:t xml:space="preserve"> </w:t>
      </w:r>
      <w:r w:rsidR="00053EAC">
        <w:t>1 i</w:t>
      </w:r>
      <w:r w:rsidR="00F419C9">
        <w:t xml:space="preserve"> </w:t>
      </w:r>
      <w:r w:rsidR="006B46CA">
        <w:t xml:space="preserve">art. </w:t>
      </w:r>
      <w:r>
        <w:t>36f</w:t>
      </w:r>
      <w:r w:rsidR="00053EAC">
        <w:t xml:space="preserve"> ust.</w:t>
      </w:r>
      <w:r w:rsidR="00F419C9">
        <w:t xml:space="preserve"> </w:t>
      </w:r>
      <w:r>
        <w:t>1, rozstrzyga wojewoda.</w:t>
      </w:r>
    </w:p>
    <w:p w:rsidR="00C416EF" w:rsidRDefault="00077059" w:rsidP="00FA0325">
      <w:pPr>
        <w:pStyle w:val="ZUSTzmustartykuempunktem"/>
      </w:pPr>
      <w:r w:rsidRPr="00077059">
        <w:t>2. Odwołania od decyzji,</w:t>
      </w:r>
      <w:r w:rsidR="00053EAC" w:rsidRPr="00077059">
        <w:t xml:space="preserve"> o</w:t>
      </w:r>
      <w:r w:rsidR="00F419C9">
        <w:t xml:space="preserve"> </w:t>
      </w:r>
      <w:r w:rsidRPr="00077059">
        <w:t>których mowa</w:t>
      </w:r>
      <w:r w:rsidR="00053EAC" w:rsidRPr="00077059">
        <w:t xml:space="preserve"> w</w:t>
      </w:r>
      <w:r w:rsidR="00F419C9">
        <w:t xml:space="preserve"> </w:t>
      </w:r>
      <w:r w:rsidR="00053EAC">
        <w:t>art.</w:t>
      </w:r>
      <w:r w:rsidR="00F419C9">
        <w:t xml:space="preserve"> </w:t>
      </w:r>
      <w:r w:rsidRPr="00077059">
        <w:t>36c</w:t>
      </w:r>
      <w:r w:rsidR="00053EAC">
        <w:t xml:space="preserve"> ust.</w:t>
      </w:r>
      <w:r w:rsidR="00F419C9">
        <w:t xml:space="preserve"> </w:t>
      </w:r>
      <w:r w:rsidR="003C724A">
        <w:t xml:space="preserve">4 </w:t>
      </w:r>
      <w:r w:rsidR="00053EAC">
        <w:t>i</w:t>
      </w:r>
      <w:r w:rsidR="00F419C9">
        <w:t xml:space="preserve"> </w:t>
      </w:r>
      <w:r w:rsidR="006B46CA">
        <w:t xml:space="preserve">art. </w:t>
      </w:r>
      <w:r w:rsidR="00636618">
        <w:t>3</w:t>
      </w:r>
      <w:r w:rsidRPr="00077059">
        <w:t>6f</w:t>
      </w:r>
      <w:r w:rsidR="00053EAC">
        <w:t xml:space="preserve"> ust.</w:t>
      </w:r>
      <w:r w:rsidR="00F419C9">
        <w:t xml:space="preserve"> </w:t>
      </w:r>
      <w:r w:rsidRPr="00077059">
        <w:t>2, rozstrzyga Prezes UKE, po zasięgnięciu opinii Głównego Inspektora Nadzoru Budowlanego.</w:t>
      </w:r>
      <w:r w:rsidR="00053EAC">
        <w:t>”</w:t>
      </w:r>
      <w:r w:rsidR="00C416EF">
        <w:t xml:space="preserve">; </w:t>
      </w:r>
    </w:p>
    <w:p w:rsidR="00C416EF" w:rsidRPr="009D19A1" w:rsidRDefault="00C416EF" w:rsidP="00FE3DE1">
      <w:pPr>
        <w:pStyle w:val="PKTpunkt"/>
        <w:keepNext/>
      </w:pPr>
      <w:r>
        <w:t>19</w:t>
      </w:r>
      <w:r w:rsidR="00F728A0">
        <w:t>)</w:t>
      </w:r>
      <w:r w:rsidR="00F728A0">
        <w:tab/>
      </w:r>
      <w:r w:rsidRPr="009D19A1">
        <w:t>w</w:t>
      </w:r>
      <w:r w:rsidR="00053EAC">
        <w:t xml:space="preserve"> art.</w:t>
      </w:r>
      <w:r w:rsidR="00F419C9">
        <w:t xml:space="preserve"> </w:t>
      </w:r>
      <w:r w:rsidRPr="009D19A1">
        <w:t>4</w:t>
      </w:r>
      <w:r w:rsidR="00053EAC" w:rsidRPr="009D19A1">
        <w:t>6</w:t>
      </w:r>
      <w:r w:rsidR="00053EAC">
        <w:t xml:space="preserve"> ust.</w:t>
      </w:r>
      <w:r w:rsidR="00F419C9">
        <w:t xml:space="preserve"> </w:t>
      </w:r>
      <w:r w:rsidR="003D7D02" w:rsidRPr="009D19A1">
        <w:t>3</w:t>
      </w:r>
      <w:r w:rsidR="00F419C9">
        <w:t xml:space="preserve"> </w:t>
      </w:r>
      <w:r w:rsidRPr="009D19A1">
        <w:t>otrzymuje brzmienie:</w:t>
      </w:r>
    </w:p>
    <w:p w:rsidR="00AE335B" w:rsidRPr="009D19A1" w:rsidRDefault="00053EAC" w:rsidP="00F728A0">
      <w:pPr>
        <w:pStyle w:val="ZUSTzmustartykuempunktem"/>
      </w:pPr>
      <w:r>
        <w:t>„</w:t>
      </w:r>
      <w:r w:rsidR="00AE335B" w:rsidRPr="009D19A1">
        <w:t>3.</w:t>
      </w:r>
      <w:r w:rsidR="00F419C9">
        <w:t xml:space="preserve"> </w:t>
      </w:r>
      <w:r w:rsidR="009D19A1">
        <w:t>W</w:t>
      </w:r>
      <w:r w:rsidR="00F419C9">
        <w:t xml:space="preserve"> </w:t>
      </w:r>
      <w:r w:rsidR="00AE335B" w:rsidRPr="009D19A1">
        <w:t>przypadku braku planu miejscowego</w:t>
      </w:r>
      <w:r w:rsidR="006B46CA">
        <w:t>,</w:t>
      </w:r>
      <w:r w:rsidR="00AE335B" w:rsidRPr="009D19A1">
        <w:t xml:space="preserve"> lokalizację inwestycji celu publicznego</w:t>
      </w:r>
      <w:r w:rsidR="003D7D02" w:rsidRPr="009D19A1">
        <w:t xml:space="preserve"> z</w:t>
      </w:r>
      <w:r w:rsidR="00F419C9">
        <w:t xml:space="preserve"> </w:t>
      </w:r>
      <w:r w:rsidR="00AE335B" w:rsidRPr="009D19A1">
        <w:t>zakresu łączności publicznej ustala się</w:t>
      </w:r>
      <w:r w:rsidR="003D7D02" w:rsidRPr="009D19A1">
        <w:t xml:space="preserve"> w</w:t>
      </w:r>
      <w:r w:rsidR="00F419C9">
        <w:t xml:space="preserve"> </w:t>
      </w:r>
      <w:r w:rsidR="00AE335B" w:rsidRPr="009D19A1">
        <w:t>drodze decyzji</w:t>
      </w:r>
      <w:r w:rsidR="003D7D02" w:rsidRPr="009D19A1">
        <w:t xml:space="preserve"> o</w:t>
      </w:r>
      <w:r w:rsidR="00F419C9">
        <w:t xml:space="preserve"> </w:t>
      </w:r>
      <w:r w:rsidR="00AE335B" w:rsidRPr="009D19A1">
        <w:t xml:space="preserve">ustaleniu lokalizacji inwestycji celu publicznego, </w:t>
      </w:r>
      <w:r w:rsidR="009D19A1">
        <w:t>z wyjątkiem sytuacji określonych</w:t>
      </w:r>
      <w:r>
        <w:t xml:space="preserve"> w</w:t>
      </w:r>
      <w:r w:rsidR="00F419C9">
        <w:t xml:space="preserve"> </w:t>
      </w:r>
      <w:r>
        <w:t>art.</w:t>
      </w:r>
      <w:r w:rsidR="00F419C9">
        <w:t xml:space="preserve"> </w:t>
      </w:r>
      <w:r w:rsidR="009D19A1">
        <w:t>5</w:t>
      </w:r>
      <w:r>
        <w:t>0 ust.</w:t>
      </w:r>
      <w:r w:rsidR="0055469A">
        <w:t> </w:t>
      </w:r>
      <w:r w:rsidR="009D19A1">
        <w:t>2</w:t>
      </w:r>
      <w:r w:rsidR="00F419C9">
        <w:t xml:space="preserve"> </w:t>
      </w:r>
      <w:r w:rsidR="009D19A1" w:rsidRPr="009D19A1">
        <w:t>ustaw</w:t>
      </w:r>
      <w:r w:rsidR="009D19A1">
        <w:t>y</w:t>
      </w:r>
      <w:r w:rsidR="009D19A1" w:rsidRPr="009D19A1">
        <w:t xml:space="preserve"> </w:t>
      </w:r>
      <w:r w:rsidR="003D7D02" w:rsidRPr="009D19A1">
        <w:t>z</w:t>
      </w:r>
      <w:r w:rsidR="00F419C9">
        <w:t xml:space="preserve"> </w:t>
      </w:r>
      <w:r w:rsidR="00AE335B" w:rsidRPr="009D19A1">
        <w:t>dnia 2</w:t>
      </w:r>
      <w:r w:rsidR="003D7D02" w:rsidRPr="009D19A1">
        <w:t>7</w:t>
      </w:r>
      <w:r w:rsidR="00F419C9">
        <w:t xml:space="preserve"> </w:t>
      </w:r>
      <w:r w:rsidR="00AE335B" w:rsidRPr="009D19A1">
        <w:t>marca 200</w:t>
      </w:r>
      <w:r w:rsidR="003D7D02" w:rsidRPr="009D19A1">
        <w:t>3</w:t>
      </w:r>
      <w:r w:rsidR="00F419C9">
        <w:t xml:space="preserve"> </w:t>
      </w:r>
      <w:r w:rsidR="00AE335B" w:rsidRPr="009D19A1">
        <w:t>r.</w:t>
      </w:r>
      <w:r w:rsidR="003D7D02" w:rsidRPr="009D19A1">
        <w:t xml:space="preserve"> o</w:t>
      </w:r>
      <w:r w:rsidR="00F419C9">
        <w:t xml:space="preserve"> </w:t>
      </w:r>
      <w:r w:rsidR="00AE335B" w:rsidRPr="009D19A1">
        <w:t>planowaniu</w:t>
      </w:r>
      <w:r w:rsidR="003D7D02" w:rsidRPr="009D19A1">
        <w:t xml:space="preserve"> i</w:t>
      </w:r>
      <w:r w:rsidR="00F419C9">
        <w:t xml:space="preserve"> </w:t>
      </w:r>
      <w:r w:rsidR="00AE335B" w:rsidRPr="009D19A1">
        <w:t>zagospodarowaniu przestrzennym</w:t>
      </w:r>
      <w:r w:rsidR="009D19A1">
        <w:t xml:space="preserve"> (</w:t>
      </w:r>
      <w:r>
        <w:t>Dz.</w:t>
      </w:r>
      <w:r w:rsidR="00F419C9">
        <w:t xml:space="preserve"> </w:t>
      </w:r>
      <w:r>
        <w:t>U.</w:t>
      </w:r>
      <w:r w:rsidRPr="00AE335B">
        <w:t xml:space="preserve"> z</w:t>
      </w:r>
      <w:r w:rsidR="00F419C9">
        <w:t xml:space="preserve"> </w:t>
      </w:r>
      <w:r w:rsidRPr="00AE335B">
        <w:t>2015</w:t>
      </w:r>
      <w:r w:rsidR="00F419C9">
        <w:t xml:space="preserve"> </w:t>
      </w:r>
      <w:r w:rsidRPr="00AE335B">
        <w:t>r.</w:t>
      </w:r>
      <w:r>
        <w:t xml:space="preserve"> poz.</w:t>
      </w:r>
      <w:r w:rsidR="00F419C9">
        <w:t xml:space="preserve"> </w:t>
      </w:r>
      <w:r w:rsidRPr="00AE335B">
        <w:t>199, z</w:t>
      </w:r>
      <w:r w:rsidR="00F419C9">
        <w:t xml:space="preserve"> </w:t>
      </w:r>
      <w:r w:rsidRPr="00AE335B">
        <w:t>późn. zm.</w:t>
      </w:r>
      <w:r>
        <w:rPr>
          <w:rStyle w:val="Odwoanieprzypisudolnego"/>
        </w:rPr>
        <w:footnoteReference w:id="6"/>
      </w:r>
      <w:r>
        <w:rPr>
          <w:rStyle w:val="IGindeksgrny"/>
        </w:rPr>
        <w:t>)</w:t>
      </w:r>
      <w:r>
        <w:t>)</w:t>
      </w:r>
      <w:r w:rsidR="00AE335B" w:rsidRPr="009D19A1">
        <w:t>.</w:t>
      </w:r>
      <w:r>
        <w:t>”</w:t>
      </w:r>
      <w:r w:rsidR="00AE335B" w:rsidRPr="009D19A1">
        <w:t>;</w:t>
      </w:r>
    </w:p>
    <w:tbl>
      <w:tblPr>
        <w:tblW w:w="0" w:type="auto"/>
        <w:tblBorders>
          <w:top w:val="nil"/>
          <w:left w:val="nil"/>
          <w:bottom w:val="nil"/>
          <w:right w:val="nil"/>
        </w:tblBorders>
        <w:tblLook w:val="0000" w:firstRow="0" w:lastRow="0" w:firstColumn="0" w:lastColumn="0" w:noHBand="0" w:noVBand="0"/>
      </w:tblPr>
      <w:tblGrid>
        <w:gridCol w:w="3459"/>
      </w:tblGrid>
      <w:tr w:rsidR="00AE335B" w:rsidRPr="002D6A77" w:rsidTr="00AE335B">
        <w:trPr>
          <w:trHeight w:val="73"/>
        </w:trPr>
        <w:tc>
          <w:tcPr>
            <w:tcW w:w="0" w:type="auto"/>
          </w:tcPr>
          <w:p w:rsidR="00AE335B" w:rsidRPr="00AE335B" w:rsidRDefault="00AE335B" w:rsidP="00F728A0">
            <w:pPr>
              <w:pStyle w:val="PKTpunkt"/>
            </w:pPr>
            <w:r w:rsidRPr="00AE335B">
              <w:t>20</w:t>
            </w:r>
            <w:r w:rsidR="00F728A0">
              <w:t>)</w:t>
            </w:r>
            <w:r w:rsidR="00F728A0">
              <w:tab/>
            </w:r>
            <w:r w:rsidRPr="00AE335B">
              <w:t>art. 4</w:t>
            </w:r>
            <w:r w:rsidR="003D7D02" w:rsidRPr="00AE335B">
              <w:t>8</w:t>
            </w:r>
            <w:r w:rsidR="00F419C9">
              <w:t xml:space="preserve"> </w:t>
            </w:r>
            <w:r w:rsidRPr="00AE335B">
              <w:t xml:space="preserve">otrzymuje brzmienie: </w:t>
            </w:r>
          </w:p>
        </w:tc>
      </w:tr>
    </w:tbl>
    <w:p w:rsidR="00AE335B" w:rsidRPr="00AE335B" w:rsidRDefault="00053EAC" w:rsidP="00F728A0">
      <w:pPr>
        <w:pStyle w:val="ZARTzmartartykuempunktem"/>
      </w:pPr>
      <w:r>
        <w:t>„</w:t>
      </w:r>
      <w:r w:rsidR="00AE335B" w:rsidRPr="00AE335B">
        <w:t>Art.</w:t>
      </w:r>
      <w:r w:rsidR="00F419C9">
        <w:t xml:space="preserve"> </w:t>
      </w:r>
      <w:r w:rsidR="00AE335B" w:rsidRPr="00AE335B">
        <w:t>48.</w:t>
      </w:r>
      <w:r w:rsidR="00F419C9">
        <w:t xml:space="preserve"> </w:t>
      </w:r>
      <w:r w:rsidR="00AE335B" w:rsidRPr="00AE335B">
        <w:t xml:space="preserve">1. Przedsiębiorca telekomunikacyjny oraz Prezes UKE </w:t>
      </w:r>
      <w:r w:rsidR="003D3496" w:rsidRPr="00AE335B">
        <w:t>mo</w:t>
      </w:r>
      <w:r w:rsidR="003D3496">
        <w:t>gą</w:t>
      </w:r>
      <w:r w:rsidR="003D3496" w:rsidRPr="00AE335B">
        <w:t xml:space="preserve"> </w:t>
      </w:r>
      <w:r w:rsidR="00AE335B" w:rsidRPr="00AE335B">
        <w:t>zaskarżyć</w:t>
      </w:r>
      <w:r w:rsidR="003D7D02" w:rsidRPr="00AE335B">
        <w:t xml:space="preserve"> </w:t>
      </w:r>
      <w:r w:rsidR="00AE335B" w:rsidRPr="00AE335B">
        <w:t>uchwałę</w:t>
      </w:r>
      <w:r w:rsidR="003D7D02" w:rsidRPr="00AE335B">
        <w:t xml:space="preserve"> w</w:t>
      </w:r>
      <w:r w:rsidR="00F419C9">
        <w:t xml:space="preserve"> </w:t>
      </w:r>
      <w:r w:rsidR="00AE335B" w:rsidRPr="00AE335B">
        <w:t>sprawie uchwalenia lub zmiany planu miejscowego</w:t>
      </w:r>
      <w:r w:rsidR="006B46CA">
        <w:t>,</w:t>
      </w:r>
      <w:r w:rsidR="006B46CA" w:rsidRPr="006B46CA">
        <w:t xml:space="preserve"> </w:t>
      </w:r>
      <w:r w:rsidR="006B46CA" w:rsidRPr="00AE335B">
        <w:t>w</w:t>
      </w:r>
      <w:r w:rsidR="00F419C9">
        <w:t xml:space="preserve"> </w:t>
      </w:r>
      <w:r w:rsidR="006B46CA" w:rsidRPr="00AE335B">
        <w:t>zakresie łączności publicznej</w:t>
      </w:r>
      <w:r w:rsidR="00AE335B" w:rsidRPr="00AE335B">
        <w:t>. Przepis</w:t>
      </w:r>
      <w:r>
        <w:t xml:space="preserve"> art.</w:t>
      </w:r>
      <w:r w:rsidR="00F419C9">
        <w:t xml:space="preserve"> </w:t>
      </w:r>
      <w:r w:rsidR="00AE335B" w:rsidRPr="00AE335B">
        <w:t>5</w:t>
      </w:r>
      <w:r w:rsidRPr="00AE335B">
        <w:t>2</w:t>
      </w:r>
      <w:r>
        <w:t xml:space="preserve"> §</w:t>
      </w:r>
      <w:r w:rsidR="00F419C9">
        <w:t xml:space="preserve"> </w:t>
      </w:r>
      <w:r w:rsidR="003D7D02" w:rsidRPr="00AE335B">
        <w:t>4</w:t>
      </w:r>
      <w:r w:rsidR="00F419C9">
        <w:t xml:space="preserve"> </w:t>
      </w:r>
      <w:r w:rsidR="00AE335B" w:rsidRPr="00AE335B">
        <w:t>ustawy</w:t>
      </w:r>
      <w:r w:rsidR="003D7D02" w:rsidRPr="00AE335B">
        <w:t xml:space="preserve"> z</w:t>
      </w:r>
      <w:r w:rsidR="00F419C9">
        <w:t xml:space="preserve"> </w:t>
      </w:r>
      <w:r w:rsidR="00AE335B" w:rsidRPr="00AE335B">
        <w:t>dnia 3</w:t>
      </w:r>
      <w:r w:rsidR="003D7D02" w:rsidRPr="00AE335B">
        <w:t>0</w:t>
      </w:r>
      <w:r w:rsidR="00F419C9">
        <w:t xml:space="preserve"> </w:t>
      </w:r>
      <w:r w:rsidR="00AE335B" w:rsidRPr="00AE335B">
        <w:t>sierpnia 200</w:t>
      </w:r>
      <w:r w:rsidR="003D7D02" w:rsidRPr="00AE335B">
        <w:t>2</w:t>
      </w:r>
      <w:r w:rsidR="00F419C9">
        <w:t xml:space="preserve"> </w:t>
      </w:r>
      <w:r w:rsidR="00AE335B" w:rsidRPr="00AE335B">
        <w:t xml:space="preserve">r. </w:t>
      </w:r>
      <w:r w:rsidR="00060173">
        <w:t>–</w:t>
      </w:r>
      <w:r w:rsidR="00AE335B" w:rsidRPr="00AE335B">
        <w:t xml:space="preserve"> Prawo</w:t>
      </w:r>
      <w:r w:rsidR="003D7D02" w:rsidRPr="00AE335B">
        <w:t xml:space="preserve"> o</w:t>
      </w:r>
      <w:r w:rsidR="00F419C9">
        <w:t xml:space="preserve"> </w:t>
      </w:r>
      <w:r w:rsidR="00AE335B" w:rsidRPr="00AE335B">
        <w:t>postępowaniu przed sądami administracyjnymi (</w:t>
      </w:r>
      <w:r>
        <w:t>Dz.</w:t>
      </w:r>
      <w:r w:rsidR="00F419C9">
        <w:t xml:space="preserve"> </w:t>
      </w:r>
      <w:r>
        <w:t>U.</w:t>
      </w:r>
      <w:r w:rsidR="003D7D02" w:rsidRPr="00AE335B">
        <w:t xml:space="preserve"> z</w:t>
      </w:r>
      <w:r w:rsidR="00F419C9">
        <w:t xml:space="preserve"> </w:t>
      </w:r>
      <w:r w:rsidR="00FB5EC8">
        <w:t>2012</w:t>
      </w:r>
      <w:r w:rsidR="00F419C9">
        <w:t xml:space="preserve"> </w:t>
      </w:r>
      <w:r w:rsidR="00AE335B" w:rsidRPr="00AE335B">
        <w:t>r.</w:t>
      </w:r>
      <w:r>
        <w:t xml:space="preserve"> poz.</w:t>
      </w:r>
      <w:r w:rsidR="00F419C9">
        <w:t xml:space="preserve"> </w:t>
      </w:r>
      <w:r w:rsidR="00FB5EC8">
        <w:t>270</w:t>
      </w:r>
      <w:r w:rsidR="00AE335B" w:rsidRPr="00AE335B">
        <w:t xml:space="preserve">, </w:t>
      </w:r>
      <w:r w:rsidR="00FB5EC8">
        <w:t>z późn. zm.</w:t>
      </w:r>
      <w:r w:rsidR="00FB5EC8">
        <w:rPr>
          <w:rStyle w:val="Odwoanieprzypisudolnego"/>
        </w:rPr>
        <w:footnoteReference w:id="7"/>
      </w:r>
      <w:r w:rsidR="00FB5EC8">
        <w:rPr>
          <w:rStyle w:val="IGindeksgrny"/>
        </w:rPr>
        <w:t>)</w:t>
      </w:r>
      <w:r w:rsidR="00F728A0">
        <w:t>)</w:t>
      </w:r>
      <w:r w:rsidR="00AE335B" w:rsidRPr="00AE335B">
        <w:t xml:space="preserve"> stosuje się odpowiednio.</w:t>
      </w:r>
    </w:p>
    <w:p w:rsidR="00AE335B" w:rsidRPr="00AE335B" w:rsidRDefault="00AE335B" w:rsidP="00F728A0">
      <w:pPr>
        <w:pStyle w:val="ZUSTzmustartykuempunktem"/>
      </w:pPr>
      <w:r w:rsidRPr="00AE335B">
        <w:t>2.</w:t>
      </w:r>
      <w:r w:rsidR="00F419C9">
        <w:t xml:space="preserve"> </w:t>
      </w:r>
      <w:r w:rsidRPr="00AE335B">
        <w:t>Zakres łączności publicznej obejmuje tekstowe lub graficzne</w:t>
      </w:r>
      <w:r w:rsidRPr="00AE335B" w:rsidDel="004E262B">
        <w:t xml:space="preserve"> </w:t>
      </w:r>
      <w:r w:rsidRPr="00AE335B">
        <w:t>ustalenia planu miejscowego, które określają, bezpośrednio lub pośrednio, zasady lub warunki lokalizowania</w:t>
      </w:r>
      <w:r w:rsidR="00053EAC">
        <w:t xml:space="preserve"> i</w:t>
      </w:r>
      <w:r w:rsidR="00F419C9">
        <w:t xml:space="preserve"> </w:t>
      </w:r>
      <w:r w:rsidR="0008257F">
        <w:t>realizacji</w:t>
      </w:r>
      <w:r w:rsidRPr="00AE335B">
        <w:t xml:space="preserve"> infrastruktury telekomunikacyjnej</w:t>
      </w:r>
      <w:r w:rsidR="0008257F">
        <w:t>.</w:t>
      </w:r>
      <w:r w:rsidRPr="00AE335B">
        <w:t xml:space="preserve"> </w:t>
      </w:r>
    </w:p>
    <w:p w:rsidR="00AE335B" w:rsidRPr="00AE335B" w:rsidRDefault="00AE335B" w:rsidP="00F728A0">
      <w:pPr>
        <w:pStyle w:val="ZUSTzmustartykuempunktem"/>
      </w:pPr>
      <w:r w:rsidRPr="00AE335B">
        <w:t>3.</w:t>
      </w:r>
      <w:r w:rsidR="00F419C9">
        <w:t xml:space="preserve"> </w:t>
      </w:r>
      <w:r w:rsidRPr="00AE335B">
        <w:t>Przepisu</w:t>
      </w:r>
      <w:r w:rsidR="00053EAC">
        <w:t xml:space="preserve"> ust.</w:t>
      </w:r>
      <w:r w:rsidR="00F419C9">
        <w:t xml:space="preserve"> </w:t>
      </w:r>
      <w:r w:rsidR="003D7D02" w:rsidRPr="00AE335B">
        <w:t>1</w:t>
      </w:r>
      <w:r w:rsidR="00F419C9">
        <w:t xml:space="preserve"> </w:t>
      </w:r>
      <w:r w:rsidRPr="00AE335B">
        <w:t>nie stosuje się, jeżeli</w:t>
      </w:r>
      <w:r w:rsidR="003D7D02" w:rsidRPr="00AE335B">
        <w:t xml:space="preserve"> w</w:t>
      </w:r>
      <w:r w:rsidR="00F419C9">
        <w:t xml:space="preserve"> </w:t>
      </w:r>
      <w:r w:rsidRPr="00AE335B">
        <w:t>sprawie orzekał już sąd administracyjny</w:t>
      </w:r>
      <w:r w:rsidR="003D7D02" w:rsidRPr="00AE335B">
        <w:t xml:space="preserve"> i</w:t>
      </w:r>
      <w:r w:rsidR="0055469A">
        <w:t> </w:t>
      </w:r>
      <w:r w:rsidRPr="00AE335B">
        <w:t>skargę prawomocnie oddalił.</w:t>
      </w:r>
      <w:r w:rsidR="00053EAC">
        <w:t>”</w:t>
      </w:r>
      <w:r w:rsidRPr="00AE335B">
        <w:t>.</w:t>
      </w:r>
    </w:p>
    <w:p w:rsidR="00AE335B" w:rsidRPr="00AE335B" w:rsidRDefault="00AE335B" w:rsidP="00FE3DE1">
      <w:pPr>
        <w:pStyle w:val="ARTartustawynprozporzdzenia"/>
        <w:keepNext/>
      </w:pPr>
      <w:r w:rsidRPr="00FE3DE1">
        <w:rPr>
          <w:rStyle w:val="Ppogrubienie"/>
        </w:rPr>
        <w:lastRenderedPageBreak/>
        <w:t>Art.</w:t>
      </w:r>
      <w:r w:rsidR="0055469A">
        <w:rPr>
          <w:rStyle w:val="Ppogrubienie"/>
        </w:rPr>
        <w:t> </w:t>
      </w:r>
      <w:r w:rsidRPr="00FE3DE1">
        <w:rPr>
          <w:rStyle w:val="Ppogrubienie"/>
        </w:rPr>
        <w:t>2.</w:t>
      </w:r>
      <w:r w:rsidR="0055469A">
        <w:rPr>
          <w:rStyle w:val="Ppogrubienie"/>
        </w:rPr>
        <w:t> </w:t>
      </w:r>
      <w:r w:rsidR="003D7D02" w:rsidRPr="00AE335B">
        <w:t>W</w:t>
      </w:r>
      <w:r w:rsidR="00F419C9">
        <w:t xml:space="preserve"> </w:t>
      </w:r>
      <w:r w:rsidRPr="00AE335B">
        <w:t>ustawie</w:t>
      </w:r>
      <w:r w:rsidR="003D7D02" w:rsidRPr="00AE335B">
        <w:t xml:space="preserve"> z</w:t>
      </w:r>
      <w:r w:rsidR="00F419C9">
        <w:t xml:space="preserve"> </w:t>
      </w:r>
      <w:r w:rsidRPr="00AE335B">
        <w:t>dnia 2</w:t>
      </w:r>
      <w:r w:rsidR="003D7D02" w:rsidRPr="00AE335B">
        <w:t>1</w:t>
      </w:r>
      <w:r w:rsidR="00F419C9">
        <w:t xml:space="preserve"> </w:t>
      </w:r>
      <w:r w:rsidRPr="00AE335B">
        <w:t>marca 198</w:t>
      </w:r>
      <w:r w:rsidR="003D7D02" w:rsidRPr="00AE335B">
        <w:t>5</w:t>
      </w:r>
      <w:r w:rsidR="00F419C9">
        <w:t xml:space="preserve"> </w:t>
      </w:r>
      <w:r w:rsidRPr="00AE335B">
        <w:t>r.</w:t>
      </w:r>
      <w:r w:rsidR="003D7D02" w:rsidRPr="00AE335B">
        <w:t xml:space="preserve"> o</w:t>
      </w:r>
      <w:r w:rsidR="00F419C9">
        <w:t xml:space="preserve"> </w:t>
      </w:r>
      <w:r w:rsidRPr="00AE335B">
        <w:t>drogach publicznych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5</w:t>
      </w:r>
      <w:r w:rsidR="00F419C9">
        <w:t xml:space="preserve"> </w:t>
      </w:r>
      <w:r w:rsidRPr="00AE335B">
        <w:t>r.</w:t>
      </w:r>
      <w:r w:rsidR="00053EAC">
        <w:t xml:space="preserve"> poz.</w:t>
      </w:r>
      <w:r w:rsidR="0055469A">
        <w:t> </w:t>
      </w:r>
      <w:r w:rsidRPr="00AE335B">
        <w:t>460,</w:t>
      </w:r>
      <w:r w:rsidR="003D7D02" w:rsidRPr="00AE335B">
        <w:t xml:space="preserve"> z</w:t>
      </w:r>
      <w:r w:rsidR="00F419C9">
        <w:t xml:space="preserve"> </w:t>
      </w:r>
      <w:r w:rsidRPr="00AE335B">
        <w:t>późn. zm.</w:t>
      </w:r>
      <w:r w:rsidR="003D7D02">
        <w:rPr>
          <w:rStyle w:val="Odwoanieprzypisudolnego"/>
        </w:rPr>
        <w:footnoteReference w:id="8"/>
      </w:r>
      <w:r w:rsidR="003D7D02">
        <w:rPr>
          <w:rStyle w:val="IGindeksgrny"/>
        </w:rPr>
        <w:t>)</w:t>
      </w:r>
      <w:r w:rsidR="00F728A0">
        <w:t>)</w:t>
      </w:r>
      <w:r w:rsidR="0055469A">
        <w:t xml:space="preserve"> </w:t>
      </w:r>
      <w:r w:rsidRPr="00AE335B">
        <w:t>wprowadza się następujące zmiany:</w:t>
      </w:r>
    </w:p>
    <w:p w:rsidR="00AE335B" w:rsidRPr="00AE335B" w:rsidRDefault="00F728A0" w:rsidP="00DB6639">
      <w:pPr>
        <w:pStyle w:val="PKTpunkt"/>
        <w:keepNext/>
      </w:pPr>
      <w:r>
        <w:t>1)</w:t>
      </w:r>
      <w:r>
        <w:tab/>
      </w:r>
      <w:r w:rsidR="00AE335B" w:rsidRPr="00AE335B">
        <w:t>w</w:t>
      </w:r>
      <w:r w:rsidR="00053EAC">
        <w:t xml:space="preserve"> art.</w:t>
      </w:r>
      <w:r w:rsidR="00F419C9">
        <w:t xml:space="preserve"> </w:t>
      </w:r>
      <w:r w:rsidR="00AE335B" w:rsidRPr="00AE335B">
        <w:t>39:</w:t>
      </w:r>
    </w:p>
    <w:p w:rsidR="00AE335B" w:rsidRPr="00AE335B" w:rsidRDefault="00AE335B">
      <w:pPr>
        <w:pStyle w:val="LITlitera"/>
        <w:keepNext/>
      </w:pPr>
      <w:r w:rsidRPr="00AE335B">
        <w:t>a)</w:t>
      </w:r>
      <w:r>
        <w:tab/>
      </w:r>
      <w:r w:rsidRPr="00AE335B">
        <w:t>w</w:t>
      </w:r>
      <w:r w:rsidR="00053EAC">
        <w:t xml:space="preserve"> ust.</w:t>
      </w:r>
      <w:r w:rsidR="00F419C9">
        <w:t xml:space="preserve"> </w:t>
      </w:r>
      <w:r w:rsidR="003D7D02" w:rsidRPr="00AE335B">
        <w:t>3</w:t>
      </w:r>
      <w:r w:rsidR="00F419C9">
        <w:t xml:space="preserve"> </w:t>
      </w:r>
      <w:r w:rsidRPr="00AE335B">
        <w:t>po</w:t>
      </w:r>
      <w:r w:rsidR="00053EAC">
        <w:t xml:space="preserve"> pkt</w:t>
      </w:r>
      <w:r w:rsidR="00F419C9">
        <w:t xml:space="preserve"> </w:t>
      </w:r>
      <w:r w:rsidR="003D7D02" w:rsidRPr="00AE335B">
        <w:t>1</w:t>
      </w:r>
      <w:r w:rsidR="00F419C9">
        <w:t xml:space="preserve"> </w:t>
      </w:r>
      <w:r w:rsidRPr="00AE335B">
        <w:t>doda</w:t>
      </w:r>
      <w:r w:rsidR="008A3A26">
        <w:t>je się</w:t>
      </w:r>
      <w:r w:rsidR="00053EAC">
        <w:t xml:space="preserve"> pkt</w:t>
      </w:r>
      <w:r w:rsidR="00F419C9">
        <w:t xml:space="preserve"> </w:t>
      </w:r>
      <w:r w:rsidRPr="00AE335B">
        <w:t>1a</w:t>
      </w:r>
      <w:r w:rsidR="003D7D02" w:rsidRPr="00AE335B">
        <w:t xml:space="preserve"> w</w:t>
      </w:r>
      <w:r w:rsidR="00F419C9">
        <w:t xml:space="preserve"> </w:t>
      </w:r>
      <w:r w:rsidRPr="00AE335B">
        <w:t>brzmieniu:</w:t>
      </w:r>
    </w:p>
    <w:p w:rsidR="00AE335B" w:rsidRPr="00AE335B" w:rsidRDefault="00053EAC" w:rsidP="00AE335B">
      <w:pPr>
        <w:pStyle w:val="ZLITPKTzmpktliter"/>
      </w:pPr>
      <w:r>
        <w:t>„</w:t>
      </w:r>
      <w:r w:rsidR="00AE335B" w:rsidRPr="00AE335B">
        <w:t>1a)</w:t>
      </w:r>
      <w:r w:rsidR="00AE335B">
        <w:tab/>
      </w:r>
      <w:r w:rsidR="00AE335B" w:rsidRPr="00AE335B">
        <w:t>odmawia wydania zezwolenia na umieszczenie</w:t>
      </w:r>
      <w:r w:rsidR="003D7D02" w:rsidRPr="00AE335B">
        <w:t xml:space="preserve"> w</w:t>
      </w:r>
      <w:r w:rsidR="00F419C9">
        <w:t xml:space="preserve"> </w:t>
      </w:r>
      <w:r w:rsidR="00AE335B" w:rsidRPr="00AE335B">
        <w:t>pasie drogowym infrastruktury telekomunikacyjnej, jeżeli</w:t>
      </w:r>
      <w:r w:rsidR="003D7D02" w:rsidRPr="00AE335B">
        <w:t xml:space="preserve"> w</w:t>
      </w:r>
      <w:r w:rsidR="00F419C9">
        <w:t xml:space="preserve"> </w:t>
      </w:r>
      <w:r w:rsidR="00AE335B" w:rsidRPr="00AE335B">
        <w:t>kanale technologicznym istnieją wolne zasoby;</w:t>
      </w:r>
      <w:r>
        <w:t>”</w:t>
      </w:r>
      <w:r w:rsidR="004932B5">
        <w:t>,</w:t>
      </w:r>
    </w:p>
    <w:p w:rsidR="008A3A26" w:rsidRDefault="00AE335B" w:rsidP="00FE3DE1">
      <w:pPr>
        <w:pStyle w:val="LITlitera"/>
        <w:keepNext/>
      </w:pPr>
      <w:r w:rsidRPr="00AE335B">
        <w:t>b)</w:t>
      </w:r>
      <w:r>
        <w:tab/>
      </w:r>
      <w:r w:rsidR="008A3A26">
        <w:t>po</w:t>
      </w:r>
      <w:r w:rsidR="00053EAC">
        <w:t xml:space="preserve"> ust.</w:t>
      </w:r>
      <w:r w:rsidR="00F419C9">
        <w:t xml:space="preserve"> </w:t>
      </w:r>
      <w:r w:rsidR="008A3A26">
        <w:t>3a dodaje się</w:t>
      </w:r>
      <w:r w:rsidR="00053EAC">
        <w:t xml:space="preserve"> ust.</w:t>
      </w:r>
      <w:r w:rsidR="00F419C9">
        <w:t xml:space="preserve"> </w:t>
      </w:r>
      <w:r w:rsidR="008A3A26">
        <w:t>3aa</w:t>
      </w:r>
      <w:r w:rsidR="00053EAC">
        <w:t xml:space="preserve"> w</w:t>
      </w:r>
      <w:r w:rsidR="00F419C9">
        <w:t xml:space="preserve"> </w:t>
      </w:r>
      <w:r w:rsidR="008A3A26">
        <w:t>brzmieniu:</w:t>
      </w:r>
    </w:p>
    <w:p w:rsidR="008A3A26" w:rsidRDefault="00053EAC" w:rsidP="006214C2">
      <w:pPr>
        <w:pStyle w:val="ZLITUSTzmustliter"/>
      </w:pPr>
      <w:r>
        <w:t>„</w:t>
      </w:r>
      <w:r w:rsidR="008A3A26">
        <w:t>3aa.</w:t>
      </w:r>
      <w:r>
        <w:t xml:space="preserve"> W</w:t>
      </w:r>
      <w:r w:rsidR="00F419C9">
        <w:t xml:space="preserve"> </w:t>
      </w:r>
      <w:r w:rsidR="00533142" w:rsidRPr="00533142">
        <w:t>przypadku gdy decyzja,</w:t>
      </w:r>
      <w:r w:rsidRPr="00533142">
        <w:t xml:space="preserve"> o</w:t>
      </w:r>
      <w:r w:rsidR="00F419C9">
        <w:t xml:space="preserve"> </w:t>
      </w:r>
      <w:r w:rsidR="00533142" w:rsidRPr="00533142">
        <w:t>której mowa</w:t>
      </w:r>
      <w:r w:rsidRPr="00533142">
        <w:t xml:space="preserve"> w</w:t>
      </w:r>
      <w:r w:rsidR="00F419C9">
        <w:t xml:space="preserve"> </w:t>
      </w:r>
      <w:r>
        <w:t>ust.</w:t>
      </w:r>
      <w:r w:rsidR="00F419C9">
        <w:t xml:space="preserve"> </w:t>
      </w:r>
      <w:r w:rsidR="00533142" w:rsidRPr="00533142">
        <w:t>3, dotyczy lokalizacji</w:t>
      </w:r>
      <w:r w:rsidRPr="00533142">
        <w:t xml:space="preserve"> w</w:t>
      </w:r>
      <w:r w:rsidR="00F419C9">
        <w:t xml:space="preserve"> </w:t>
      </w:r>
      <w:r w:rsidR="00533142" w:rsidRPr="00533142">
        <w:t>pasie drogowym infrastruktury telekomunikacyjnej,</w:t>
      </w:r>
      <w:r w:rsidRPr="00533142">
        <w:t xml:space="preserve"> w</w:t>
      </w:r>
      <w:r w:rsidR="00F419C9">
        <w:t xml:space="preserve"> </w:t>
      </w:r>
      <w:r w:rsidR="00533142" w:rsidRPr="00533142">
        <w:t>decyzji tej określa się dodatkowo, czy</w:t>
      </w:r>
      <w:r w:rsidRPr="00533142">
        <w:t xml:space="preserve"> w</w:t>
      </w:r>
      <w:r w:rsidR="00F419C9">
        <w:t xml:space="preserve"> </w:t>
      </w:r>
      <w:r w:rsidR="00533142" w:rsidRPr="00533142">
        <w:t xml:space="preserve">okresie </w:t>
      </w:r>
      <w:r w:rsidRPr="00533142">
        <w:t>4</w:t>
      </w:r>
      <w:r w:rsidR="00F419C9">
        <w:t xml:space="preserve"> </w:t>
      </w:r>
      <w:r w:rsidR="00533142" w:rsidRPr="00533142">
        <w:t>lat od jej wydania planowana jest budowa, przebudowa lub remont</w:t>
      </w:r>
      <w:r w:rsidR="006214C2">
        <w:t xml:space="preserve"> odcinka</w:t>
      </w:r>
      <w:r w:rsidR="00533142" w:rsidRPr="00533142">
        <w:t xml:space="preserve"> drogi, </w:t>
      </w:r>
      <w:r w:rsidR="006214C2">
        <w:t>którego dotyczy decyzja</w:t>
      </w:r>
      <w:r w:rsidR="00533142" w:rsidRPr="00533142">
        <w:t>,</w:t>
      </w:r>
      <w:r w:rsidRPr="00533142">
        <w:t xml:space="preserve"> o</w:t>
      </w:r>
      <w:r w:rsidR="00F419C9">
        <w:t xml:space="preserve"> </w:t>
      </w:r>
      <w:r w:rsidR="00533142" w:rsidRPr="00533142">
        <w:t>ile wynika to</w:t>
      </w:r>
      <w:r w:rsidR="00533142">
        <w:t xml:space="preserve"> wprost</w:t>
      </w:r>
      <w:r w:rsidRPr="00533142">
        <w:t xml:space="preserve"> z</w:t>
      </w:r>
      <w:r w:rsidR="0055469A">
        <w:t> </w:t>
      </w:r>
      <w:r w:rsidR="00533142" w:rsidRPr="00533142">
        <w:t>uchwały budżetowej jednostki samorządu terytorialnego, wieloletniej prognozy finansowej jednostki samorządu terytorialnego</w:t>
      </w:r>
      <w:r w:rsidR="006214C2">
        <w:t>,</w:t>
      </w:r>
      <w:r w:rsidR="00533142" w:rsidRPr="00533142">
        <w:t xml:space="preserve"> programu wieloletniego wydanego na podstawie</w:t>
      </w:r>
      <w:r>
        <w:t xml:space="preserve"> art.</w:t>
      </w:r>
      <w:r w:rsidR="00F419C9">
        <w:t xml:space="preserve"> </w:t>
      </w:r>
      <w:r w:rsidR="00533142" w:rsidRPr="00533142">
        <w:t>13</w:t>
      </w:r>
      <w:r w:rsidRPr="00533142">
        <w:t>6</w:t>
      </w:r>
      <w:r>
        <w:t xml:space="preserve"> ust.</w:t>
      </w:r>
      <w:r w:rsidR="00F419C9">
        <w:t xml:space="preserve"> </w:t>
      </w:r>
      <w:r w:rsidRPr="00533142">
        <w:t>2</w:t>
      </w:r>
      <w:r w:rsidR="00F419C9">
        <w:t xml:space="preserve"> </w:t>
      </w:r>
      <w:r w:rsidR="00533142" w:rsidRPr="00533142">
        <w:t>ustawy</w:t>
      </w:r>
      <w:r w:rsidRPr="00533142">
        <w:t xml:space="preserve"> z</w:t>
      </w:r>
      <w:r w:rsidR="00F419C9">
        <w:t xml:space="preserve"> </w:t>
      </w:r>
      <w:r w:rsidR="00533142" w:rsidRPr="00533142">
        <w:t>dnia 2</w:t>
      </w:r>
      <w:r w:rsidRPr="00533142">
        <w:t>7</w:t>
      </w:r>
      <w:r w:rsidR="00F419C9">
        <w:t xml:space="preserve"> </w:t>
      </w:r>
      <w:r w:rsidR="00533142" w:rsidRPr="00533142">
        <w:t>sierpnia 200</w:t>
      </w:r>
      <w:r w:rsidRPr="00533142">
        <w:t>9</w:t>
      </w:r>
      <w:r w:rsidR="00F419C9">
        <w:t xml:space="preserve"> </w:t>
      </w:r>
      <w:r w:rsidR="00533142" w:rsidRPr="00533142">
        <w:t>r.</w:t>
      </w:r>
      <w:r w:rsidRPr="00533142">
        <w:t xml:space="preserve"> o</w:t>
      </w:r>
      <w:r w:rsidR="00F419C9">
        <w:t xml:space="preserve"> </w:t>
      </w:r>
      <w:r w:rsidR="00533142" w:rsidRPr="00533142">
        <w:t>finansach publicznych</w:t>
      </w:r>
      <w:r w:rsidR="00533142" w:rsidRPr="008A3A26">
        <w:t xml:space="preserve"> </w:t>
      </w:r>
      <w:r w:rsidR="008A3A26" w:rsidRPr="008A3A26">
        <w:t>(</w:t>
      </w:r>
      <w:r>
        <w:t>Dz.</w:t>
      </w:r>
      <w:r w:rsidR="00F419C9">
        <w:t xml:space="preserve"> </w:t>
      </w:r>
      <w:r>
        <w:t>U.</w:t>
      </w:r>
      <w:r w:rsidR="008A3A26" w:rsidRPr="008A3A26">
        <w:t xml:space="preserve"> z</w:t>
      </w:r>
      <w:r w:rsidR="00F419C9">
        <w:t xml:space="preserve"> </w:t>
      </w:r>
      <w:r w:rsidR="008A3A26" w:rsidRPr="008A3A26">
        <w:t>2013</w:t>
      </w:r>
      <w:r w:rsidR="00F419C9">
        <w:t xml:space="preserve"> </w:t>
      </w:r>
      <w:r w:rsidR="008A3A26" w:rsidRPr="008A3A26">
        <w:t>r.</w:t>
      </w:r>
      <w:r>
        <w:t xml:space="preserve"> poz.</w:t>
      </w:r>
      <w:r w:rsidR="00F419C9">
        <w:t xml:space="preserve"> </w:t>
      </w:r>
      <w:r w:rsidR="008A3A26" w:rsidRPr="008A3A26">
        <w:t>885, z</w:t>
      </w:r>
      <w:r w:rsidR="00F419C9">
        <w:t xml:space="preserve"> </w:t>
      </w:r>
      <w:r w:rsidR="008A3A26" w:rsidRPr="008A3A26">
        <w:t>późn. zm.</w:t>
      </w:r>
      <w:r w:rsidR="008A3A26" w:rsidRPr="008A3A26">
        <w:rPr>
          <w:rStyle w:val="Odwoanieprzypisudolnego"/>
        </w:rPr>
        <w:footnoteReference w:id="9"/>
      </w:r>
      <w:r w:rsidR="008A3A26" w:rsidRPr="008A3A26">
        <w:rPr>
          <w:rStyle w:val="IGindeksgrny"/>
        </w:rPr>
        <w:t>)</w:t>
      </w:r>
      <w:r w:rsidR="008A3A26" w:rsidRPr="008A3A26">
        <w:t>)</w:t>
      </w:r>
      <w:r w:rsidR="006214C2">
        <w:t xml:space="preserve"> lub planów,</w:t>
      </w:r>
      <w:r>
        <w:t xml:space="preserve"> o</w:t>
      </w:r>
      <w:r w:rsidR="00F419C9">
        <w:t xml:space="preserve"> </w:t>
      </w:r>
      <w:r w:rsidR="006214C2">
        <w:t>których mowa</w:t>
      </w:r>
      <w:r>
        <w:t xml:space="preserve"> art.</w:t>
      </w:r>
      <w:r w:rsidR="00F419C9">
        <w:t xml:space="preserve"> </w:t>
      </w:r>
      <w:r w:rsidR="006214C2">
        <w:t>2</w:t>
      </w:r>
      <w:r>
        <w:t>0 pkt</w:t>
      </w:r>
      <w:r w:rsidR="00F419C9">
        <w:t xml:space="preserve"> </w:t>
      </w:r>
      <w:r>
        <w:t>1 lub</w:t>
      </w:r>
      <w:r w:rsidR="006214C2">
        <w:t xml:space="preserve"> 2.</w:t>
      </w:r>
      <w:r>
        <w:t>”</w:t>
      </w:r>
      <w:r w:rsidR="008A3A26">
        <w:t>,</w:t>
      </w:r>
    </w:p>
    <w:p w:rsidR="00AE335B" w:rsidRPr="00AE335B" w:rsidRDefault="008A3A26" w:rsidP="00FE3DE1">
      <w:pPr>
        <w:pStyle w:val="LITlitera"/>
        <w:keepNext/>
      </w:pPr>
      <w:r>
        <w:t>c)</w:t>
      </w:r>
      <w:r>
        <w:tab/>
      </w:r>
      <w:r w:rsidR="00AE335B" w:rsidRPr="00AE335B">
        <w:t>ust. 3b otrzymuje brzmienie:</w:t>
      </w:r>
    </w:p>
    <w:p w:rsidR="00AE335B" w:rsidRPr="00AE335B" w:rsidRDefault="00053EAC" w:rsidP="00AE335B">
      <w:pPr>
        <w:pStyle w:val="ZLITUSTzmustliter"/>
      </w:pPr>
      <w:r>
        <w:t>„</w:t>
      </w:r>
      <w:r w:rsidR="00AE335B" w:rsidRPr="00AE335B">
        <w:t>3b.</w:t>
      </w:r>
      <w:r w:rsidR="00F419C9">
        <w:t xml:space="preserve"> </w:t>
      </w:r>
      <w:r w:rsidR="003D7D02" w:rsidRPr="00AE335B">
        <w:t>W</w:t>
      </w:r>
      <w:r w:rsidR="00F419C9">
        <w:t xml:space="preserve"> </w:t>
      </w:r>
      <w:r w:rsidR="00AE335B" w:rsidRPr="00AE335B">
        <w:t>przypadku gdy właściwy organ nie wyda decyzji,</w:t>
      </w:r>
      <w:r w:rsidR="003D7D02" w:rsidRPr="00AE335B">
        <w:t xml:space="preserve"> o</w:t>
      </w:r>
      <w:r w:rsidR="00F419C9">
        <w:t xml:space="preserve"> </w:t>
      </w:r>
      <w:r w:rsidR="00AE335B" w:rsidRPr="00AE335B">
        <w:t>której mowa</w:t>
      </w:r>
      <w:r w:rsidRPr="00AE335B">
        <w:t xml:space="preserve"> w</w:t>
      </w:r>
      <w:r w:rsidR="0055469A">
        <w:t> </w:t>
      </w:r>
      <w:r>
        <w:t>ust.</w:t>
      </w:r>
      <w:r w:rsidR="00F419C9">
        <w:t xml:space="preserve"> </w:t>
      </w:r>
      <w:r w:rsidR="00AE335B" w:rsidRPr="00AE335B">
        <w:t>3,</w:t>
      </w:r>
      <w:r w:rsidR="003D7D02" w:rsidRPr="00AE335B">
        <w:t xml:space="preserve"> w</w:t>
      </w:r>
      <w:r w:rsidR="00F419C9">
        <w:t xml:space="preserve"> </w:t>
      </w:r>
      <w:r w:rsidR="00AE335B" w:rsidRPr="00AE335B">
        <w:t>terminie 6</w:t>
      </w:r>
      <w:r w:rsidR="003D7D02" w:rsidRPr="00AE335B">
        <w:t>5</w:t>
      </w:r>
      <w:r w:rsidR="00F419C9">
        <w:t xml:space="preserve"> </w:t>
      </w:r>
      <w:r w:rsidR="00AE335B" w:rsidRPr="00AE335B">
        <w:t>dni od dnia złożenia wniosku,</w:t>
      </w:r>
      <w:r w:rsidR="003D7D02" w:rsidRPr="00AE335B">
        <w:t xml:space="preserve"> a</w:t>
      </w:r>
      <w:r w:rsidR="00F419C9">
        <w:t xml:space="preserve"> </w:t>
      </w:r>
      <w:r w:rsidR="003D7D02" w:rsidRPr="00AE335B">
        <w:t>w</w:t>
      </w:r>
      <w:r w:rsidR="00F419C9">
        <w:t xml:space="preserve"> </w:t>
      </w:r>
      <w:r w:rsidR="00AE335B" w:rsidRPr="00AE335B">
        <w:t>odniesieniu do infrastruktury telekomunikacyjnej</w:t>
      </w:r>
      <w:r w:rsidR="003D7D02" w:rsidRPr="00AE335B">
        <w:t xml:space="preserve"> w</w:t>
      </w:r>
      <w:r w:rsidR="00F419C9">
        <w:t xml:space="preserve"> </w:t>
      </w:r>
      <w:r w:rsidR="00AE335B" w:rsidRPr="00AE335B">
        <w:t>rozumieniu ustawy</w:t>
      </w:r>
      <w:r w:rsidR="003D7D02" w:rsidRPr="00AE335B">
        <w:t xml:space="preserve"> z</w:t>
      </w:r>
      <w:r w:rsidR="00F419C9">
        <w:t xml:space="preserve"> </w:t>
      </w:r>
      <w:r w:rsidR="00AE335B" w:rsidRPr="00AE335B">
        <w:t>dnia 1</w:t>
      </w:r>
      <w:r w:rsidR="003D7D02" w:rsidRPr="00AE335B">
        <w:t>6</w:t>
      </w:r>
      <w:r w:rsidR="00F419C9">
        <w:t xml:space="preserve"> </w:t>
      </w:r>
      <w:r w:rsidR="00AE335B" w:rsidRPr="00AE335B">
        <w:t>lipca 200</w:t>
      </w:r>
      <w:r w:rsidR="003D7D02" w:rsidRPr="00AE335B">
        <w:t>4</w:t>
      </w:r>
      <w:r w:rsidR="00F419C9">
        <w:t xml:space="preserve"> </w:t>
      </w:r>
      <w:r w:rsidR="00AE335B" w:rsidRPr="00AE335B">
        <w:t xml:space="preserve">r. </w:t>
      </w:r>
      <w:r w:rsidR="00060173">
        <w:t>–</w:t>
      </w:r>
      <w:r w:rsidR="00AE335B" w:rsidRPr="00AE335B">
        <w:t xml:space="preserve"> Prawo telekomunikacyjne</w:t>
      </w:r>
      <w:r w:rsidR="00224712">
        <w:t xml:space="preserve"> </w:t>
      </w:r>
      <w:r w:rsidR="00060173">
        <w:t>–</w:t>
      </w:r>
      <w:r w:rsidR="003D7D02" w:rsidRPr="00AE335B">
        <w:t xml:space="preserve"> w</w:t>
      </w:r>
      <w:r w:rsidR="00F419C9">
        <w:t xml:space="preserve"> </w:t>
      </w:r>
      <w:r w:rsidR="00AE335B" w:rsidRPr="00AE335B">
        <w:t>terminie 4</w:t>
      </w:r>
      <w:r w:rsidR="003D7D02" w:rsidRPr="00AE335B">
        <w:t>5</w:t>
      </w:r>
      <w:r w:rsidR="00F419C9">
        <w:t xml:space="preserve"> </w:t>
      </w:r>
      <w:r w:rsidR="00AE335B" w:rsidRPr="00AE335B">
        <w:t>dni od dnia złożenia wniosku, organ wyższego stopnia,</w:t>
      </w:r>
      <w:r w:rsidR="003D7D02" w:rsidRPr="00AE335B">
        <w:t xml:space="preserve"> a</w:t>
      </w:r>
      <w:r w:rsidR="00F419C9">
        <w:t xml:space="preserve"> </w:t>
      </w:r>
      <w:r w:rsidR="003D7D02" w:rsidRPr="00AE335B">
        <w:t>w</w:t>
      </w:r>
      <w:r w:rsidR="00F419C9">
        <w:t xml:space="preserve"> </w:t>
      </w:r>
      <w:r w:rsidR="00AE335B" w:rsidRPr="00AE335B">
        <w:t>przypadku braku takiego organu</w:t>
      </w:r>
      <w:r w:rsidR="00224712">
        <w:t xml:space="preserve"> </w:t>
      </w:r>
      <w:r w:rsidR="00060173">
        <w:t>–</w:t>
      </w:r>
      <w:r w:rsidR="00AE335B" w:rsidRPr="00AE335B">
        <w:t xml:space="preserve"> organ nadzorujący wymierza temu organowi,</w:t>
      </w:r>
      <w:r w:rsidR="003D7D02" w:rsidRPr="00AE335B">
        <w:t xml:space="preserve"> w</w:t>
      </w:r>
      <w:r w:rsidR="00F419C9">
        <w:t xml:space="preserve"> </w:t>
      </w:r>
      <w:r w:rsidR="00AE335B" w:rsidRPr="00AE335B">
        <w:t>drodze postanowienia, na które przysługuje zażalenie, karę pieniężną</w:t>
      </w:r>
      <w:r w:rsidR="003D7D02" w:rsidRPr="00AE335B">
        <w:t xml:space="preserve"> w</w:t>
      </w:r>
      <w:r w:rsidR="00F419C9">
        <w:t xml:space="preserve"> </w:t>
      </w:r>
      <w:r w:rsidR="00AE335B" w:rsidRPr="00AE335B">
        <w:t>wysokości 50</w:t>
      </w:r>
      <w:r w:rsidR="003D7D02" w:rsidRPr="00AE335B">
        <w:t>0</w:t>
      </w:r>
      <w:r w:rsidR="00F419C9">
        <w:t xml:space="preserve"> </w:t>
      </w:r>
      <w:r w:rsidR="00AE335B" w:rsidRPr="00AE335B">
        <w:t>zł za każdy dzień zwłoki. Wpływy</w:t>
      </w:r>
      <w:r w:rsidR="003D7D02" w:rsidRPr="00AE335B">
        <w:t xml:space="preserve"> z</w:t>
      </w:r>
      <w:r w:rsidR="00F419C9">
        <w:t xml:space="preserve"> </w:t>
      </w:r>
      <w:r w:rsidR="00AE335B" w:rsidRPr="00AE335B">
        <w:t>kar pieniężnych stanowią dochód budżetu państwa.</w:t>
      </w:r>
      <w:r>
        <w:t>”</w:t>
      </w:r>
      <w:r w:rsidR="004932B5">
        <w:t>,</w:t>
      </w:r>
    </w:p>
    <w:p w:rsidR="00AE335B" w:rsidRPr="00AE335B" w:rsidRDefault="00B73B81" w:rsidP="00FE3DE1">
      <w:pPr>
        <w:pStyle w:val="LITlitera"/>
        <w:keepNext/>
      </w:pPr>
      <w:r>
        <w:lastRenderedPageBreak/>
        <w:t>d</w:t>
      </w:r>
      <w:r w:rsidR="00AE335B" w:rsidRPr="00AE335B">
        <w:t>)</w:t>
      </w:r>
      <w:r w:rsidR="00AE335B">
        <w:tab/>
      </w:r>
      <w:r w:rsidR="00AE335B" w:rsidRPr="00AE335B">
        <w:t>po</w:t>
      </w:r>
      <w:r w:rsidR="00053EAC">
        <w:t xml:space="preserve"> ust.</w:t>
      </w:r>
      <w:r w:rsidR="00F419C9">
        <w:t xml:space="preserve"> </w:t>
      </w:r>
      <w:r w:rsidR="003D7D02" w:rsidRPr="00AE335B">
        <w:t>5</w:t>
      </w:r>
      <w:r w:rsidR="00F419C9">
        <w:t xml:space="preserve"> </w:t>
      </w:r>
      <w:r w:rsidR="00AE335B" w:rsidRPr="00AE335B">
        <w:t>dodaje się</w:t>
      </w:r>
      <w:r w:rsidR="00053EAC">
        <w:t xml:space="preserve"> ust.</w:t>
      </w:r>
      <w:r w:rsidR="00F419C9">
        <w:t xml:space="preserve"> </w:t>
      </w:r>
      <w:r w:rsidR="00AE335B" w:rsidRPr="00AE335B">
        <w:t>5a</w:t>
      </w:r>
      <w:r w:rsidR="0055469A">
        <w:t xml:space="preserve"> </w:t>
      </w:r>
      <w:r w:rsidR="003D7D02" w:rsidRPr="00AE335B">
        <w:t>w</w:t>
      </w:r>
      <w:r w:rsidR="00F419C9">
        <w:t xml:space="preserve"> </w:t>
      </w:r>
      <w:r w:rsidR="00AE335B" w:rsidRPr="00AE335B">
        <w:t>brzmieniu:</w:t>
      </w:r>
    </w:p>
    <w:p w:rsidR="00AE335B" w:rsidRPr="00AE335B" w:rsidRDefault="00053EAC" w:rsidP="00DB6639">
      <w:pPr>
        <w:pStyle w:val="ZLITUSTzmustliter"/>
        <w:keepNext/>
      </w:pPr>
      <w:r>
        <w:t>„</w:t>
      </w:r>
      <w:r w:rsidR="00AE335B" w:rsidRPr="00AE335B">
        <w:t>5a.</w:t>
      </w:r>
      <w:r w:rsidR="00F419C9">
        <w:t xml:space="preserve"> </w:t>
      </w:r>
      <w:r w:rsidR="003D7D02" w:rsidRPr="00AE335B">
        <w:t>Z</w:t>
      </w:r>
      <w:r w:rsidR="00F419C9">
        <w:t xml:space="preserve"> </w:t>
      </w:r>
      <w:r w:rsidR="00AE335B" w:rsidRPr="00AE335B">
        <w:t>zastrzeżeniem</w:t>
      </w:r>
      <w:r>
        <w:t xml:space="preserve"> art.</w:t>
      </w:r>
      <w:r w:rsidR="00F419C9">
        <w:t xml:space="preserve"> </w:t>
      </w:r>
      <w:r w:rsidR="00AE335B" w:rsidRPr="00AE335B">
        <w:t>3</w:t>
      </w:r>
      <w:r w:rsidRPr="00AE335B">
        <w:t>2</w:t>
      </w:r>
      <w:r>
        <w:t xml:space="preserve"> ust.</w:t>
      </w:r>
      <w:r w:rsidR="00F419C9">
        <w:t xml:space="preserve"> </w:t>
      </w:r>
      <w:r w:rsidR="00AE335B" w:rsidRPr="00AE335B">
        <w:t>3, jeżeli budowa, przebudowa lub remont drogi wymaga przełożenia infrastruktury telekomunikacyjnej umieszczonej</w:t>
      </w:r>
      <w:r w:rsidR="003D7D02" w:rsidRPr="00AE335B">
        <w:t xml:space="preserve"> w</w:t>
      </w:r>
      <w:r w:rsidR="00F419C9">
        <w:t xml:space="preserve"> </w:t>
      </w:r>
      <w:r w:rsidR="00AE335B" w:rsidRPr="00AE335B">
        <w:t>pasie drogowym, koszt tego przełożenia ponosi:</w:t>
      </w:r>
    </w:p>
    <w:p w:rsidR="00AE335B" w:rsidRPr="00AE335B" w:rsidRDefault="00AE335B" w:rsidP="00AE335B">
      <w:pPr>
        <w:pStyle w:val="ZLITPKTzmpktliter"/>
      </w:pPr>
      <w:r w:rsidRPr="00AE335B">
        <w:t>1)</w:t>
      </w:r>
      <w:r>
        <w:tab/>
      </w:r>
      <w:r w:rsidRPr="00AE335B">
        <w:t xml:space="preserve">zarządca drogi </w:t>
      </w:r>
      <w:r w:rsidR="00060173">
        <w:t>–</w:t>
      </w:r>
      <w:r w:rsidR="00053EAC">
        <w:t xml:space="preserve"> </w:t>
      </w:r>
      <w:r w:rsidR="003D7D02" w:rsidRPr="00AE335B">
        <w:t>w</w:t>
      </w:r>
      <w:r w:rsidR="00F419C9">
        <w:t xml:space="preserve"> </w:t>
      </w:r>
      <w:r w:rsidRPr="00AE335B">
        <w:t xml:space="preserve">przypadku gdy nie </w:t>
      </w:r>
      <w:r w:rsidR="008A3A26" w:rsidRPr="00AE335B">
        <w:t>upłyn</w:t>
      </w:r>
      <w:r w:rsidR="008A3A26">
        <w:t>ęły</w:t>
      </w:r>
      <w:r w:rsidRPr="00AE335B">
        <w:t xml:space="preserve"> </w:t>
      </w:r>
      <w:r w:rsidR="003D7D02" w:rsidRPr="00AE335B">
        <w:t>4</w:t>
      </w:r>
      <w:r w:rsidR="00F419C9">
        <w:t xml:space="preserve"> </w:t>
      </w:r>
      <w:r w:rsidRPr="00AE335B">
        <w:t>lat</w:t>
      </w:r>
      <w:r w:rsidR="008A3A26">
        <w:t>a</w:t>
      </w:r>
      <w:r w:rsidRPr="00AE335B">
        <w:t xml:space="preserve"> od dnia wydania decyzji,</w:t>
      </w:r>
      <w:r w:rsidR="003D7D02" w:rsidRPr="00AE335B">
        <w:t xml:space="preserve"> o</w:t>
      </w:r>
      <w:r w:rsidR="00F419C9">
        <w:t xml:space="preserve"> </w:t>
      </w:r>
      <w:r w:rsidRPr="00AE335B">
        <w:t>której mowa</w:t>
      </w:r>
      <w:r w:rsidR="00053EAC" w:rsidRPr="00AE335B">
        <w:t xml:space="preserve"> w</w:t>
      </w:r>
      <w:r w:rsidR="00F419C9">
        <w:t xml:space="preserve"> </w:t>
      </w:r>
      <w:r w:rsidR="00053EAC">
        <w:t>ust.</w:t>
      </w:r>
      <w:r w:rsidR="00F419C9">
        <w:t xml:space="preserve"> </w:t>
      </w:r>
      <w:r w:rsidRPr="00AE335B">
        <w:t>3, pod warunkiem zachowania dotychczasowych właściwości użytkowych oraz parametrów technicznych infrastruktury telekomunikacyjnej;</w:t>
      </w:r>
    </w:p>
    <w:p w:rsidR="00AE335B" w:rsidRPr="00AE335B" w:rsidRDefault="00AE335B" w:rsidP="00FE3DE1">
      <w:pPr>
        <w:pStyle w:val="ZLITPKTzmpktliter"/>
        <w:keepNext/>
      </w:pPr>
      <w:r w:rsidRPr="00AE335B">
        <w:t>2)</w:t>
      </w:r>
      <w:r>
        <w:tab/>
      </w:r>
      <w:r w:rsidRPr="00AE335B">
        <w:t xml:space="preserve">właściciel infrastruktury telekomunikacyjnej </w:t>
      </w:r>
      <w:r w:rsidR="00060173">
        <w:t>–</w:t>
      </w:r>
      <w:r w:rsidR="00053EAC">
        <w:t xml:space="preserve"> </w:t>
      </w:r>
      <w:r w:rsidR="003D7D02" w:rsidRPr="00AE335B">
        <w:t>w</w:t>
      </w:r>
      <w:r w:rsidR="00F419C9">
        <w:t xml:space="preserve"> </w:t>
      </w:r>
      <w:r w:rsidRPr="00AE335B">
        <w:t>przypadku gdy:</w:t>
      </w:r>
    </w:p>
    <w:p w:rsidR="00AE335B" w:rsidRPr="00AE335B" w:rsidRDefault="00AE335B" w:rsidP="00AE335B">
      <w:pPr>
        <w:pStyle w:val="ZLITLITwPKTzmlitwpktliter"/>
      </w:pPr>
      <w:r w:rsidRPr="00AE335B">
        <w:t>a)</w:t>
      </w:r>
      <w:r>
        <w:tab/>
      </w:r>
      <w:r w:rsidR="008A3A26" w:rsidRPr="00AE335B">
        <w:t>upłyn</w:t>
      </w:r>
      <w:r w:rsidR="008A3A26">
        <w:t>ęły</w:t>
      </w:r>
      <w:r w:rsidR="008A3A26" w:rsidRPr="00AE335B">
        <w:t xml:space="preserve"> 4</w:t>
      </w:r>
      <w:r w:rsidR="00F419C9">
        <w:t xml:space="preserve"> </w:t>
      </w:r>
      <w:r w:rsidR="008A3A26" w:rsidRPr="00AE335B">
        <w:t>lat</w:t>
      </w:r>
      <w:r w:rsidR="008A3A26">
        <w:t>a</w:t>
      </w:r>
      <w:r w:rsidRPr="00AE335B">
        <w:t xml:space="preserve"> od dnia wydania decyzji,</w:t>
      </w:r>
      <w:r w:rsidR="003D7D02" w:rsidRPr="00AE335B">
        <w:t xml:space="preserve"> o</w:t>
      </w:r>
      <w:r w:rsidR="00F419C9">
        <w:t xml:space="preserve"> </w:t>
      </w:r>
      <w:r w:rsidRPr="00AE335B">
        <w:t>której mowa</w:t>
      </w:r>
      <w:r w:rsidR="00053EAC" w:rsidRPr="00AE335B">
        <w:t xml:space="preserve"> w</w:t>
      </w:r>
      <w:r w:rsidR="00F419C9">
        <w:t xml:space="preserve"> </w:t>
      </w:r>
      <w:r w:rsidR="00053EAC">
        <w:t>ust.</w:t>
      </w:r>
      <w:r w:rsidR="00F419C9">
        <w:t xml:space="preserve"> </w:t>
      </w:r>
      <w:r w:rsidRPr="00AE335B">
        <w:t>3</w:t>
      </w:r>
      <w:r w:rsidR="00077059">
        <w:t>,</w:t>
      </w:r>
    </w:p>
    <w:p w:rsidR="00AE335B" w:rsidRPr="00AE335B" w:rsidRDefault="00AE335B" w:rsidP="00AE335B">
      <w:pPr>
        <w:pStyle w:val="ZLITLITwPKTzmlitwpktliter"/>
      </w:pPr>
      <w:r w:rsidRPr="00AE335B">
        <w:t>b)</w:t>
      </w:r>
      <w:r>
        <w:tab/>
      </w:r>
      <w:r w:rsidRPr="00AE335B">
        <w:t>na żądanie właściciela wprowadzono ulepszenia</w:t>
      </w:r>
      <w:r w:rsidR="003D7D02" w:rsidRPr="00AE335B">
        <w:t xml:space="preserve"> w</w:t>
      </w:r>
      <w:r w:rsidR="00F419C9">
        <w:t xml:space="preserve"> </w:t>
      </w:r>
      <w:r w:rsidRPr="00AE335B">
        <w:t>infrastrukturze telekomunikacyjnej,</w:t>
      </w:r>
    </w:p>
    <w:p w:rsidR="00AE335B" w:rsidRPr="00AE335B" w:rsidRDefault="00AE335B" w:rsidP="006214C2">
      <w:pPr>
        <w:pStyle w:val="ZLITLITwPKTzmlitwpktliter"/>
      </w:pPr>
      <w:r w:rsidRPr="00AE335B">
        <w:t>c)</w:t>
      </w:r>
      <w:r>
        <w:tab/>
      </w:r>
      <w:r w:rsidRPr="00AE335B">
        <w:t>infrastruktura telekomunikacyjna została zlokalizowana</w:t>
      </w:r>
      <w:r w:rsidR="003D7D02" w:rsidRPr="00AE335B">
        <w:t xml:space="preserve"> w</w:t>
      </w:r>
      <w:r w:rsidR="00F419C9">
        <w:t xml:space="preserve"> </w:t>
      </w:r>
      <w:r w:rsidRPr="00AE335B">
        <w:t xml:space="preserve">pasie drogowym, mimo że zarządca </w:t>
      </w:r>
      <w:r w:rsidR="00533142">
        <w:t xml:space="preserve">drogi </w:t>
      </w:r>
      <w:r w:rsidRPr="00AE335B">
        <w:t>zawarł</w:t>
      </w:r>
      <w:r w:rsidR="003D7D02" w:rsidRPr="00AE335B">
        <w:t xml:space="preserve"> w</w:t>
      </w:r>
      <w:r w:rsidR="00F419C9">
        <w:t xml:space="preserve"> </w:t>
      </w:r>
      <w:r w:rsidRPr="00AE335B">
        <w:t>decyzji,</w:t>
      </w:r>
      <w:r w:rsidR="003D7D02" w:rsidRPr="00AE335B">
        <w:t xml:space="preserve"> o</w:t>
      </w:r>
      <w:r w:rsidR="00F419C9">
        <w:t xml:space="preserve"> </w:t>
      </w:r>
      <w:r w:rsidRPr="00AE335B">
        <w:t>której mowa</w:t>
      </w:r>
      <w:r w:rsidR="00053EAC" w:rsidRPr="00AE335B">
        <w:t xml:space="preserve"> w</w:t>
      </w:r>
      <w:r w:rsidR="0055469A">
        <w:t> </w:t>
      </w:r>
      <w:r w:rsidR="00053EAC">
        <w:t>ust.</w:t>
      </w:r>
      <w:r w:rsidR="00F419C9">
        <w:t xml:space="preserve"> </w:t>
      </w:r>
      <w:r w:rsidRPr="00AE335B">
        <w:t>3, informację</w:t>
      </w:r>
      <w:r w:rsidR="003D7D02" w:rsidRPr="00AE335B">
        <w:t xml:space="preserve"> o</w:t>
      </w:r>
      <w:r w:rsidR="00F419C9">
        <w:t xml:space="preserve"> </w:t>
      </w:r>
      <w:r w:rsidR="00C158C6" w:rsidRPr="00C158C6">
        <w:t>planowan</w:t>
      </w:r>
      <w:r w:rsidR="00C158C6">
        <w:t>ej w okresie 4 lat</w:t>
      </w:r>
      <w:r w:rsidR="00C158C6" w:rsidRPr="00C158C6">
        <w:t xml:space="preserve"> budow</w:t>
      </w:r>
      <w:r w:rsidR="00C158C6">
        <w:t>ie</w:t>
      </w:r>
      <w:r w:rsidR="00C158C6" w:rsidRPr="00C158C6">
        <w:t>, przebudow</w:t>
      </w:r>
      <w:r w:rsidR="00C158C6">
        <w:t>ie</w:t>
      </w:r>
      <w:r w:rsidR="00C158C6" w:rsidRPr="00C158C6">
        <w:t xml:space="preserve"> lub remon</w:t>
      </w:r>
      <w:r w:rsidR="00C158C6">
        <w:t>cie</w:t>
      </w:r>
      <w:r w:rsidR="00C158C6" w:rsidRPr="00C158C6">
        <w:t xml:space="preserve"> odcinka drogi, którego dotyczy decyzja</w:t>
      </w:r>
      <w:r w:rsidRPr="00AE335B">
        <w:t>.</w:t>
      </w:r>
      <w:r w:rsidR="00053EAC">
        <w:t>”</w:t>
      </w:r>
      <w:r w:rsidR="004932B5">
        <w:t>,</w:t>
      </w:r>
    </w:p>
    <w:p w:rsidR="00A811DA" w:rsidRDefault="00B73B81" w:rsidP="00053EAC">
      <w:pPr>
        <w:pStyle w:val="LITlitera"/>
        <w:keepNext/>
      </w:pPr>
      <w:r>
        <w:t>e</w:t>
      </w:r>
      <w:r w:rsidR="00AE335B" w:rsidRPr="00AE335B">
        <w:t>)</w:t>
      </w:r>
      <w:r w:rsidR="00AE335B">
        <w:tab/>
      </w:r>
      <w:r w:rsidR="00A811DA">
        <w:t>ust. 6b otrzymuje brzmienie:</w:t>
      </w:r>
    </w:p>
    <w:p w:rsidR="00A811DA" w:rsidRDefault="00FE3DE1" w:rsidP="0055469A">
      <w:pPr>
        <w:pStyle w:val="ZLITUSTzmustliter"/>
      </w:pPr>
      <w:r>
        <w:t>„</w:t>
      </w:r>
      <w:r w:rsidR="00A811DA">
        <w:t>6b.</w:t>
      </w:r>
      <w:r w:rsidR="0055469A">
        <w:t xml:space="preserve"> </w:t>
      </w:r>
      <w:r w:rsidR="00A811DA" w:rsidRPr="00A811DA">
        <w:t xml:space="preserve">Podmiot, który zgłosi zainteresowanie udostępnieniem przez zarządcę drogi kanału technologicznego, a następnie po jego wybudowaniu nie złoży </w:t>
      </w:r>
      <w:r w:rsidR="00A811DA">
        <w:t>wniosku</w:t>
      </w:r>
      <w:r w:rsidR="001C2244">
        <w:t>, o którym mowa w ust. 7</w:t>
      </w:r>
      <w:r w:rsidR="00A811DA" w:rsidRPr="00A811DA">
        <w:t>, jest obowiązany zwrócić zarządcy drogi koszty wybudowania kanału technologicznego, o ile nie udostępniono tego kanału innym podmiotom.</w:t>
      </w:r>
      <w:r>
        <w:t>”</w:t>
      </w:r>
      <w:r w:rsidR="00A811DA">
        <w:t>,</w:t>
      </w:r>
    </w:p>
    <w:p w:rsidR="00AE335B" w:rsidRPr="00AE335B" w:rsidRDefault="00A811DA" w:rsidP="00FE3DE1">
      <w:pPr>
        <w:pStyle w:val="LITlitera"/>
        <w:keepNext/>
      </w:pPr>
      <w:r>
        <w:t>f)</w:t>
      </w:r>
      <w:r>
        <w:tab/>
      </w:r>
      <w:r w:rsidR="00AE335B" w:rsidRPr="00AE335B">
        <w:t xml:space="preserve">ust. </w:t>
      </w:r>
      <w:r w:rsidR="003D7D02" w:rsidRPr="00AE335B">
        <w:t>7</w:t>
      </w:r>
      <w:r w:rsidR="005052E4">
        <w:t xml:space="preserve"> i 7a</w:t>
      </w:r>
      <w:r w:rsidR="00F419C9">
        <w:t xml:space="preserve"> </w:t>
      </w:r>
      <w:r w:rsidR="00AE335B" w:rsidRPr="00AE335B">
        <w:t>otrzymuj</w:t>
      </w:r>
      <w:r w:rsidR="005052E4">
        <w:t>ą</w:t>
      </w:r>
      <w:r w:rsidR="00AE335B" w:rsidRPr="00AE335B">
        <w:t xml:space="preserve"> brzmienie:</w:t>
      </w:r>
    </w:p>
    <w:p w:rsidR="005052E4" w:rsidRDefault="00053EAC" w:rsidP="00AE335B">
      <w:pPr>
        <w:pStyle w:val="ZLITUSTzmustliter"/>
      </w:pPr>
      <w:r>
        <w:t>„</w:t>
      </w:r>
      <w:r w:rsidR="00AE335B" w:rsidRPr="00AE335B">
        <w:t>7.</w:t>
      </w:r>
      <w:r w:rsidR="00DC7D4B">
        <w:t xml:space="preserve"> </w:t>
      </w:r>
      <w:r w:rsidR="00AE335B" w:rsidRPr="00AE335B">
        <w:t xml:space="preserve">Zarządca drogi udostępnia kanał technologiczny na pisemny wniosek </w:t>
      </w:r>
      <w:r w:rsidR="00533142">
        <w:t>podmiotu, który zgłosił zainteresowanie jego udostępnieniem</w:t>
      </w:r>
      <w:r w:rsidR="00AE335B" w:rsidRPr="00AE335B">
        <w:t>,</w:t>
      </w:r>
      <w:r w:rsidR="003D7D02" w:rsidRPr="00AE335B">
        <w:t xml:space="preserve"> w</w:t>
      </w:r>
      <w:r w:rsidR="00F419C9">
        <w:t xml:space="preserve"> </w:t>
      </w:r>
      <w:r w:rsidR="00AE335B" w:rsidRPr="00AE335B">
        <w:t>drodze decyzji,</w:t>
      </w:r>
      <w:r w:rsidR="003D7D02" w:rsidRPr="00AE335B">
        <w:t xml:space="preserve"> w</w:t>
      </w:r>
      <w:r w:rsidR="005052E4">
        <w:t> </w:t>
      </w:r>
      <w:r w:rsidR="00AE335B" w:rsidRPr="00AE335B">
        <w:t>której określa warunki udostępnienia tego kanału.</w:t>
      </w:r>
    </w:p>
    <w:p w:rsidR="00AE335B" w:rsidRPr="00AE335B" w:rsidRDefault="00AE335B" w:rsidP="00AE335B">
      <w:pPr>
        <w:pStyle w:val="ZLITUSTzmustliter"/>
      </w:pPr>
      <w:r w:rsidRPr="00AE335B">
        <w:t>7a.</w:t>
      </w:r>
      <w:r w:rsidR="00F419C9">
        <w:t xml:space="preserve"> </w:t>
      </w:r>
      <w:r w:rsidR="003D7D02" w:rsidRPr="00AE335B">
        <w:t>W</w:t>
      </w:r>
      <w:r w:rsidR="00F419C9">
        <w:t xml:space="preserve"> </w:t>
      </w:r>
      <w:r w:rsidRPr="00AE335B">
        <w:t>przypadku gdy funkcję zarządcy autostrady płatnej pełni spółka,</w:t>
      </w:r>
      <w:r w:rsidR="003D7D02" w:rsidRPr="00AE335B">
        <w:t xml:space="preserve"> o</w:t>
      </w:r>
      <w:r w:rsidR="005052E4">
        <w:t> </w:t>
      </w:r>
      <w:r w:rsidRPr="00AE335B">
        <w:t>której mowa</w:t>
      </w:r>
      <w:r w:rsidR="00053EAC" w:rsidRPr="00AE335B">
        <w:t xml:space="preserve"> w</w:t>
      </w:r>
      <w:r w:rsidR="00F419C9">
        <w:t xml:space="preserve"> </w:t>
      </w:r>
      <w:r w:rsidR="00053EAC">
        <w:t>art.</w:t>
      </w:r>
      <w:r w:rsidR="00F419C9">
        <w:t xml:space="preserve"> </w:t>
      </w:r>
      <w:r w:rsidRPr="00AE335B">
        <w:t>1</w:t>
      </w:r>
      <w:r w:rsidR="00053EAC" w:rsidRPr="00AE335B">
        <w:t>9</w:t>
      </w:r>
      <w:r w:rsidR="00053EAC">
        <w:t xml:space="preserve"> ust.</w:t>
      </w:r>
      <w:r w:rsidR="00F419C9">
        <w:t xml:space="preserve"> </w:t>
      </w:r>
      <w:r w:rsidR="00053EAC" w:rsidRPr="00AE335B">
        <w:t>3</w:t>
      </w:r>
      <w:r w:rsidR="00224712">
        <w:t>,</w:t>
      </w:r>
      <w:r w:rsidR="00053EAC">
        <w:t xml:space="preserve"> albo</w:t>
      </w:r>
      <w:r w:rsidRPr="00AE335B">
        <w:t xml:space="preserve"> </w:t>
      </w:r>
      <w:r w:rsidR="00533142">
        <w:t>funkcję</w:t>
      </w:r>
      <w:r w:rsidR="00533142" w:rsidRPr="00AE335B">
        <w:t xml:space="preserve"> </w:t>
      </w:r>
      <w:r w:rsidRPr="00AE335B">
        <w:t xml:space="preserve">zarządcy drogi </w:t>
      </w:r>
      <w:r w:rsidR="00533142">
        <w:t>pełni</w:t>
      </w:r>
      <w:r w:rsidR="00533142" w:rsidRPr="00AE335B">
        <w:t xml:space="preserve"> </w:t>
      </w:r>
      <w:r w:rsidRPr="00AE335B">
        <w:t>drogowa spółka specjalnego przeznaczenia,</w:t>
      </w:r>
      <w:r w:rsidR="003D7D02" w:rsidRPr="00AE335B">
        <w:t xml:space="preserve"> o</w:t>
      </w:r>
      <w:r w:rsidR="00F419C9">
        <w:t xml:space="preserve"> </w:t>
      </w:r>
      <w:r w:rsidRPr="00AE335B">
        <w:t>której mowa</w:t>
      </w:r>
      <w:r w:rsidR="003D7D02" w:rsidRPr="00AE335B">
        <w:t xml:space="preserve"> w</w:t>
      </w:r>
      <w:r w:rsidR="00F419C9">
        <w:t xml:space="preserve"> </w:t>
      </w:r>
      <w:r w:rsidRPr="00AE335B">
        <w:t>ustawie</w:t>
      </w:r>
      <w:r w:rsidR="003D7D02" w:rsidRPr="00AE335B">
        <w:t xml:space="preserve"> z</w:t>
      </w:r>
      <w:r w:rsidR="00F419C9">
        <w:t xml:space="preserve"> </w:t>
      </w:r>
      <w:r w:rsidRPr="00AE335B">
        <w:t>dnia 1</w:t>
      </w:r>
      <w:r w:rsidR="003D7D02" w:rsidRPr="00AE335B">
        <w:t>2</w:t>
      </w:r>
      <w:r w:rsidR="00F419C9">
        <w:t xml:space="preserve"> </w:t>
      </w:r>
      <w:r w:rsidRPr="00AE335B">
        <w:t>stycznia 200</w:t>
      </w:r>
      <w:r w:rsidR="003D7D02" w:rsidRPr="00AE335B">
        <w:t>7</w:t>
      </w:r>
      <w:r w:rsidR="00F419C9">
        <w:t xml:space="preserve"> </w:t>
      </w:r>
      <w:r w:rsidRPr="00AE335B">
        <w:t>r.</w:t>
      </w:r>
      <w:r w:rsidR="003D7D02" w:rsidRPr="00AE335B">
        <w:t xml:space="preserve"> o</w:t>
      </w:r>
      <w:r w:rsidR="005052E4">
        <w:t> </w:t>
      </w:r>
      <w:r w:rsidRPr="00AE335B">
        <w:t>drogowych spółkach specjalnego przeznaczenia, kanały technologiczne udostępnia się za opłatą,</w:t>
      </w:r>
      <w:r w:rsidR="003D7D02" w:rsidRPr="00AE335B">
        <w:t xml:space="preserve"> w</w:t>
      </w:r>
      <w:r w:rsidR="00F419C9">
        <w:t xml:space="preserve"> </w:t>
      </w:r>
      <w:r w:rsidRPr="00AE335B">
        <w:t>drodze umowy dzierżawy lub najmu. Przepis</w:t>
      </w:r>
      <w:r w:rsidR="00C505A9">
        <w:t>y</w:t>
      </w:r>
      <w:r w:rsidR="00053EAC">
        <w:t xml:space="preserve"> ust.</w:t>
      </w:r>
      <w:r w:rsidR="00F419C9">
        <w:t xml:space="preserve"> </w:t>
      </w:r>
      <w:r w:rsidR="00C505A9">
        <w:t>7h</w:t>
      </w:r>
      <w:r w:rsidR="00053EAC">
        <w:t xml:space="preserve"> i</w:t>
      </w:r>
      <w:r w:rsidR="005052E4">
        <w:t> </w:t>
      </w:r>
      <w:r w:rsidRPr="00AE335B">
        <w:t>7i stosuje się odpowiednio.</w:t>
      </w:r>
      <w:r w:rsidR="00053EAC">
        <w:t>”</w:t>
      </w:r>
      <w:r w:rsidR="004932B5">
        <w:t>,</w:t>
      </w:r>
      <w:r w:rsidR="00533142">
        <w:t xml:space="preserve"> </w:t>
      </w:r>
    </w:p>
    <w:p w:rsidR="00AE335B" w:rsidRPr="00B73B81" w:rsidRDefault="005052E4" w:rsidP="00FE3DE1">
      <w:pPr>
        <w:pStyle w:val="LITlitera"/>
        <w:keepNext/>
      </w:pPr>
      <w:r>
        <w:lastRenderedPageBreak/>
        <w:t>g</w:t>
      </w:r>
      <w:r w:rsidR="00AE335B" w:rsidRPr="00B73B81">
        <w:t>)</w:t>
      </w:r>
      <w:r w:rsidR="00AE335B" w:rsidRPr="00B73B81">
        <w:tab/>
        <w:t>po</w:t>
      </w:r>
      <w:r w:rsidR="00053EAC">
        <w:t xml:space="preserve"> ust.</w:t>
      </w:r>
      <w:r w:rsidR="00F419C9">
        <w:t xml:space="preserve"> </w:t>
      </w:r>
      <w:r w:rsidR="00AE335B" w:rsidRPr="00B73B81">
        <w:t>7a dodaje się</w:t>
      </w:r>
      <w:r w:rsidR="00053EAC">
        <w:t xml:space="preserve"> ust.</w:t>
      </w:r>
      <w:r w:rsidR="00F419C9">
        <w:t xml:space="preserve"> </w:t>
      </w:r>
      <w:r w:rsidR="00AE335B" w:rsidRPr="00B73B81">
        <w:t>7aa</w:t>
      </w:r>
      <w:r w:rsidR="00060173">
        <w:t>–</w:t>
      </w:r>
      <w:r w:rsidR="00AE335B" w:rsidRPr="00B73B81">
        <w:t>7ac</w:t>
      </w:r>
      <w:r w:rsidR="003D7D02" w:rsidRPr="00B73B81">
        <w:t xml:space="preserve"> w</w:t>
      </w:r>
      <w:r w:rsidR="00F419C9">
        <w:t xml:space="preserve"> </w:t>
      </w:r>
      <w:r w:rsidR="00AE335B" w:rsidRPr="00B73B81">
        <w:t>brzmieniu:</w:t>
      </w:r>
    </w:p>
    <w:p w:rsidR="00AE335B" w:rsidRPr="00AE335B" w:rsidRDefault="00053EAC" w:rsidP="001B1ACF">
      <w:pPr>
        <w:pStyle w:val="ZLITUSTzmustliter"/>
      </w:pPr>
      <w:r>
        <w:t>„</w:t>
      </w:r>
      <w:r w:rsidR="00AE335B" w:rsidRPr="00AE335B">
        <w:t>7aa.</w:t>
      </w:r>
      <w:r>
        <w:t xml:space="preserve"> </w:t>
      </w:r>
      <w:r w:rsidRPr="00AE335B">
        <w:t>W</w:t>
      </w:r>
      <w:r w:rsidR="00F419C9">
        <w:t xml:space="preserve"> </w:t>
      </w:r>
      <w:r w:rsidR="00AE335B" w:rsidRPr="00AE335B">
        <w:t>przypadku niezawarcia umowy,</w:t>
      </w:r>
      <w:r w:rsidR="003D7D02" w:rsidRPr="00AE335B">
        <w:t xml:space="preserve"> o</w:t>
      </w:r>
      <w:r w:rsidR="00F419C9">
        <w:t xml:space="preserve"> </w:t>
      </w:r>
      <w:r w:rsidR="00AE335B" w:rsidRPr="00AE335B">
        <w:t>której mowa</w:t>
      </w:r>
      <w:r w:rsidRPr="00AE335B">
        <w:t xml:space="preserve"> w</w:t>
      </w:r>
      <w:r w:rsidR="00F419C9">
        <w:t xml:space="preserve"> </w:t>
      </w:r>
      <w:r>
        <w:t>ust.</w:t>
      </w:r>
      <w:r w:rsidR="00F419C9">
        <w:t xml:space="preserve"> </w:t>
      </w:r>
      <w:r w:rsidR="00AE335B" w:rsidRPr="00AE335B">
        <w:t>7a,</w:t>
      </w:r>
      <w:r w:rsidR="003D7D02" w:rsidRPr="00AE335B">
        <w:t xml:space="preserve"> w</w:t>
      </w:r>
      <w:r w:rsidR="00F419C9">
        <w:t xml:space="preserve"> </w:t>
      </w:r>
      <w:r w:rsidR="00AE335B" w:rsidRPr="00AE335B">
        <w:t>terminie 3</w:t>
      </w:r>
      <w:r w:rsidR="003D7D02" w:rsidRPr="00AE335B">
        <w:t>0</w:t>
      </w:r>
      <w:r w:rsidR="00F419C9">
        <w:t xml:space="preserve"> </w:t>
      </w:r>
      <w:r w:rsidR="00AE335B" w:rsidRPr="00AE335B">
        <w:t>dni od dnia złożenia wniosku</w:t>
      </w:r>
      <w:r w:rsidR="003D7D02" w:rsidRPr="00AE335B">
        <w:t xml:space="preserve"> o</w:t>
      </w:r>
      <w:r w:rsidR="00F419C9">
        <w:t xml:space="preserve"> </w:t>
      </w:r>
      <w:r w:rsidR="00AE335B" w:rsidRPr="00AE335B">
        <w:t xml:space="preserve">udostępnienie kanału technologicznego, każda ze stron </w:t>
      </w:r>
      <w:r w:rsidR="00B73B81">
        <w:t>może</w:t>
      </w:r>
      <w:r w:rsidR="00AE335B" w:rsidRPr="00AE335B">
        <w:t xml:space="preserve"> zwrócić się do Prezesa Urzędu Komunikacji Elektronicznej</w:t>
      </w:r>
      <w:r w:rsidR="003D7D02" w:rsidRPr="00AE335B">
        <w:t xml:space="preserve"> z</w:t>
      </w:r>
      <w:r w:rsidR="00305D36">
        <w:t> </w:t>
      </w:r>
      <w:r w:rsidR="00AE335B" w:rsidRPr="00AE335B">
        <w:t>wnioskiem</w:t>
      </w:r>
      <w:r w:rsidR="003D7D02" w:rsidRPr="00AE335B">
        <w:t xml:space="preserve"> o</w:t>
      </w:r>
      <w:r w:rsidR="00F419C9">
        <w:t xml:space="preserve"> </w:t>
      </w:r>
      <w:r w:rsidR="00AE335B" w:rsidRPr="00AE335B">
        <w:t>wydanie decyzji</w:t>
      </w:r>
      <w:r w:rsidR="003D7D02" w:rsidRPr="00AE335B">
        <w:t xml:space="preserve"> w</w:t>
      </w:r>
      <w:r w:rsidR="00F419C9">
        <w:t xml:space="preserve"> </w:t>
      </w:r>
      <w:r w:rsidR="00AE335B" w:rsidRPr="00AE335B">
        <w:t>sprawie udostępnieni</w:t>
      </w:r>
      <w:r w:rsidR="00586D72">
        <w:t>a</w:t>
      </w:r>
      <w:r w:rsidR="00AE335B" w:rsidRPr="00AE335B">
        <w:t xml:space="preserve"> kanału technologicznego. Przepis</w:t>
      </w:r>
      <w:r>
        <w:t xml:space="preserve"> art.</w:t>
      </w:r>
      <w:r w:rsidR="00F419C9">
        <w:t xml:space="preserve"> </w:t>
      </w:r>
      <w:r w:rsidR="00AE335B" w:rsidRPr="00AE335B">
        <w:t>2</w:t>
      </w:r>
      <w:r w:rsidRPr="00AE335B">
        <w:t>2</w:t>
      </w:r>
      <w:r>
        <w:t xml:space="preserve"> ust.</w:t>
      </w:r>
      <w:r w:rsidR="00F419C9">
        <w:t xml:space="preserve"> </w:t>
      </w:r>
      <w:r w:rsidR="003D7D02" w:rsidRPr="00AE335B">
        <w:t>1</w:t>
      </w:r>
      <w:r w:rsidR="00F419C9">
        <w:t xml:space="preserve"> </w:t>
      </w:r>
      <w:r w:rsidR="00AE335B" w:rsidRPr="00AE335B">
        <w:t>ustawy</w:t>
      </w:r>
      <w:r w:rsidR="003D7D02" w:rsidRPr="00AE335B">
        <w:t xml:space="preserve"> z</w:t>
      </w:r>
      <w:r w:rsidR="00F419C9">
        <w:t xml:space="preserve"> </w:t>
      </w:r>
      <w:r w:rsidR="00AE335B" w:rsidRPr="00AE335B">
        <w:t xml:space="preserve">dnia </w:t>
      </w:r>
      <w:r w:rsidR="003D7D02" w:rsidRPr="00AE335B">
        <w:t>7</w:t>
      </w:r>
      <w:r w:rsidR="00F419C9">
        <w:t xml:space="preserve"> </w:t>
      </w:r>
      <w:r w:rsidR="00AE335B" w:rsidRPr="00AE335B">
        <w:t>maja 201</w:t>
      </w:r>
      <w:r w:rsidR="003D7D02" w:rsidRPr="00AE335B">
        <w:t>0</w:t>
      </w:r>
      <w:r w:rsidR="00F419C9">
        <w:t xml:space="preserve"> </w:t>
      </w:r>
      <w:r w:rsidR="00AE335B" w:rsidRPr="00AE335B">
        <w:t>r.</w:t>
      </w:r>
      <w:r w:rsidR="003D7D02" w:rsidRPr="00AE335B">
        <w:t xml:space="preserve"> o</w:t>
      </w:r>
      <w:r w:rsidR="00F419C9">
        <w:t xml:space="preserve"> </w:t>
      </w:r>
      <w:r w:rsidR="00AE335B" w:rsidRPr="00AE335B">
        <w:t>wspieraniu rozwoju usług</w:t>
      </w:r>
      <w:r w:rsidR="003D7D02" w:rsidRPr="00AE335B">
        <w:t xml:space="preserve"> i</w:t>
      </w:r>
      <w:r w:rsidR="00305D36">
        <w:t> </w:t>
      </w:r>
      <w:r w:rsidR="00AE335B" w:rsidRPr="00AE335B">
        <w:t>sieci telekomunikacyjnych (</w:t>
      </w:r>
      <w:r>
        <w:t>Dz.</w:t>
      </w:r>
      <w:r w:rsidR="00F419C9">
        <w:t xml:space="preserve"> </w:t>
      </w:r>
      <w:r>
        <w:t>U.</w:t>
      </w:r>
      <w:r w:rsidR="003D7D02" w:rsidRPr="00AE335B">
        <w:t xml:space="preserve"> z</w:t>
      </w:r>
      <w:r w:rsidR="00F419C9">
        <w:t xml:space="preserve"> </w:t>
      </w:r>
      <w:r w:rsidR="00AE335B" w:rsidRPr="00AE335B">
        <w:t>201</w:t>
      </w:r>
      <w:r w:rsidR="003D7D02" w:rsidRPr="00AE335B">
        <w:t>5</w:t>
      </w:r>
      <w:r w:rsidR="00F419C9">
        <w:t xml:space="preserve"> </w:t>
      </w:r>
      <w:r w:rsidR="00AE335B" w:rsidRPr="00AE335B">
        <w:t>r.</w:t>
      </w:r>
      <w:r>
        <w:t xml:space="preserve"> poz.</w:t>
      </w:r>
      <w:r w:rsidR="00F419C9">
        <w:t xml:space="preserve"> </w:t>
      </w:r>
      <w:r w:rsidR="00AE335B" w:rsidRPr="00AE335B">
        <w:t>880</w:t>
      </w:r>
      <w:r w:rsidR="00C85A5A">
        <w:t>, z późn. zm.</w:t>
      </w:r>
      <w:r w:rsidR="00C85A5A">
        <w:rPr>
          <w:rStyle w:val="Odwoanieprzypisudolnego"/>
        </w:rPr>
        <w:footnoteReference w:id="10"/>
      </w:r>
      <w:r w:rsidR="00C85A5A" w:rsidRPr="00243EA6">
        <w:rPr>
          <w:rStyle w:val="IGindeksgrny"/>
        </w:rPr>
        <w:t>)</w:t>
      </w:r>
      <w:r w:rsidR="00305D36">
        <w:t>)</w:t>
      </w:r>
      <w:r w:rsidR="005052E4">
        <w:t xml:space="preserve"> </w:t>
      </w:r>
      <w:r w:rsidR="00AE335B" w:rsidRPr="00AE335B">
        <w:t>stosuje się odpowiednio.</w:t>
      </w:r>
    </w:p>
    <w:p w:rsidR="00AE335B" w:rsidRPr="00AE335B" w:rsidRDefault="00AE335B" w:rsidP="00FE3DE1">
      <w:pPr>
        <w:pStyle w:val="ZLITUSTzmustliter"/>
        <w:keepNext/>
      </w:pPr>
      <w:r>
        <w:t>7a</w:t>
      </w:r>
      <w:r w:rsidRPr="00AE335B">
        <w:t>b. Decyzja</w:t>
      </w:r>
      <w:r w:rsidR="003D7D02" w:rsidRPr="00AE335B">
        <w:t xml:space="preserve"> o</w:t>
      </w:r>
      <w:r w:rsidR="00F419C9">
        <w:t xml:space="preserve"> </w:t>
      </w:r>
      <w:r w:rsidRPr="00AE335B">
        <w:t xml:space="preserve">udostępnieniu kanału technologicznego </w:t>
      </w:r>
      <w:r w:rsidR="00B73B81">
        <w:t>określa</w:t>
      </w:r>
      <w:r w:rsidR="003D7D02" w:rsidRPr="00AE335B">
        <w:t xml:space="preserve"> w</w:t>
      </w:r>
      <w:r w:rsidR="005052E4">
        <w:t> </w:t>
      </w:r>
      <w:r w:rsidRPr="00AE335B">
        <w:t>szczególności:</w:t>
      </w:r>
    </w:p>
    <w:p w:rsidR="00B73B81" w:rsidRPr="00B73B81" w:rsidRDefault="00AE335B" w:rsidP="00B73B81">
      <w:pPr>
        <w:pStyle w:val="ZLITPKTzmpktliter"/>
      </w:pPr>
      <w:r>
        <w:t>1</w:t>
      </w:r>
      <w:r w:rsidR="00B73B81">
        <w:t>)</w:t>
      </w:r>
      <w:r w:rsidR="00B73B81">
        <w:tab/>
      </w:r>
      <w:r w:rsidR="00B73B81" w:rsidRPr="00B73B81">
        <w:t>imię</w:t>
      </w:r>
      <w:r w:rsidR="00053EAC" w:rsidRPr="00B73B81">
        <w:t xml:space="preserve"> i</w:t>
      </w:r>
      <w:r w:rsidR="00F419C9">
        <w:t xml:space="preserve"> </w:t>
      </w:r>
      <w:r w:rsidR="00B73B81" w:rsidRPr="00B73B81">
        <w:t>nazwisko oraz adres albo nazwę</w:t>
      </w:r>
      <w:r w:rsidR="00053EAC" w:rsidRPr="00B73B81">
        <w:t xml:space="preserve"> i</w:t>
      </w:r>
      <w:r w:rsidR="00F419C9">
        <w:t xml:space="preserve"> </w:t>
      </w:r>
      <w:r w:rsidR="00B73B81" w:rsidRPr="00B73B81">
        <w:t>siedzibę wnioskodawcy;</w:t>
      </w:r>
    </w:p>
    <w:p w:rsidR="00B73B81" w:rsidRPr="00B73B81" w:rsidRDefault="00B73B81" w:rsidP="00B73B81">
      <w:pPr>
        <w:pStyle w:val="ZLITPKTzmpktliter"/>
      </w:pPr>
      <w:r>
        <w:t>2)</w:t>
      </w:r>
      <w:r>
        <w:tab/>
      </w:r>
      <w:r w:rsidRPr="00B73B81">
        <w:t xml:space="preserve">lokalizację kanału technologicznego; </w:t>
      </w:r>
    </w:p>
    <w:p w:rsidR="00B73B81" w:rsidRPr="00B73B81" w:rsidRDefault="00B73B81" w:rsidP="00B73B81">
      <w:pPr>
        <w:pStyle w:val="ZLITPKTzmpktliter"/>
      </w:pPr>
      <w:r>
        <w:t>3)</w:t>
      </w:r>
      <w:r>
        <w:tab/>
      </w:r>
      <w:r w:rsidRPr="00B73B81">
        <w:t xml:space="preserve">zakres udostępnienia kanału technologicznego; </w:t>
      </w:r>
    </w:p>
    <w:p w:rsidR="00B73B81" w:rsidRDefault="00B73B81" w:rsidP="00B73B81">
      <w:pPr>
        <w:pStyle w:val="ZLITPKTzmpktliter"/>
      </w:pPr>
      <w:r>
        <w:t>4)</w:t>
      </w:r>
      <w:r>
        <w:tab/>
      </w:r>
      <w:r w:rsidRPr="00B73B81">
        <w:t>planowany okres udostepnienia kanału technologicznego</w:t>
      </w:r>
      <w:r>
        <w:t>;</w:t>
      </w:r>
    </w:p>
    <w:p w:rsidR="00B73B81" w:rsidRPr="00B73B81" w:rsidRDefault="00B73B81" w:rsidP="00B73B81">
      <w:pPr>
        <w:pStyle w:val="ZLITPKTzmpktliter"/>
      </w:pPr>
      <w:r>
        <w:t>5)</w:t>
      </w:r>
      <w:r>
        <w:tab/>
        <w:t>wysokość opłaty za udostępnienie kanału technologicznego oraz sposób jej uiszczania</w:t>
      </w:r>
      <w:r w:rsidRPr="00B73B81">
        <w:t>.</w:t>
      </w:r>
    </w:p>
    <w:p w:rsidR="00AE335B" w:rsidRPr="00AE335B" w:rsidRDefault="00AE335B" w:rsidP="005052E4">
      <w:pPr>
        <w:pStyle w:val="ZLITUSTzmustliter"/>
      </w:pPr>
      <w:r>
        <w:t>7a</w:t>
      </w:r>
      <w:r w:rsidRPr="00AE335B">
        <w:t>c. Zarządca drogi odmawia</w:t>
      </w:r>
      <w:r w:rsidR="003D7D02" w:rsidRPr="00AE335B">
        <w:t xml:space="preserve"> </w:t>
      </w:r>
      <w:r w:rsidRPr="00AE335B">
        <w:t>udostępnienia kanału technologicznego</w:t>
      </w:r>
      <w:r w:rsidR="00B73B81">
        <w:t xml:space="preserve">, </w:t>
      </w:r>
      <w:r w:rsidR="00B73B81" w:rsidRPr="00AE335B">
        <w:t>w</w:t>
      </w:r>
      <w:r w:rsidR="005052E4">
        <w:t> </w:t>
      </w:r>
      <w:r w:rsidR="00B73B81" w:rsidRPr="00AE335B">
        <w:t>drodze decyzji,</w:t>
      </w:r>
      <w:r w:rsidR="00B73B81">
        <w:t xml:space="preserve"> </w:t>
      </w:r>
      <w:r w:rsidR="003D7D02" w:rsidRPr="00AE335B">
        <w:t>w</w:t>
      </w:r>
      <w:r w:rsidR="00F419C9">
        <w:t xml:space="preserve"> </w:t>
      </w:r>
      <w:r w:rsidRPr="00AE335B">
        <w:t>przypadku braku wolnych zasobów</w:t>
      </w:r>
      <w:r w:rsidR="003D7D02" w:rsidRPr="00AE335B">
        <w:t xml:space="preserve"> w</w:t>
      </w:r>
      <w:r w:rsidR="00F419C9">
        <w:t xml:space="preserve"> </w:t>
      </w:r>
      <w:r w:rsidRPr="00AE335B">
        <w:t>tym kanale</w:t>
      </w:r>
      <w:r w:rsidR="00533142">
        <w:t>.</w:t>
      </w:r>
      <w:r w:rsidR="00053EAC">
        <w:t>”</w:t>
      </w:r>
      <w:r w:rsidR="00B73B81">
        <w:t>,</w:t>
      </w:r>
    </w:p>
    <w:p w:rsidR="00AE335B" w:rsidRPr="00AE335B" w:rsidRDefault="005052E4" w:rsidP="00AE335B">
      <w:pPr>
        <w:pStyle w:val="LITlitera"/>
      </w:pPr>
      <w:r>
        <w:t>h</w:t>
      </w:r>
      <w:r w:rsidR="00AE335B" w:rsidRPr="00AE335B">
        <w:t>)</w:t>
      </w:r>
      <w:r w:rsidR="00AE335B">
        <w:tab/>
      </w:r>
      <w:r w:rsidR="00AE335B" w:rsidRPr="00AE335B">
        <w:t>uchyla się</w:t>
      </w:r>
      <w:r w:rsidR="00053EAC">
        <w:t xml:space="preserve"> ust.</w:t>
      </w:r>
      <w:r w:rsidR="00F419C9">
        <w:t xml:space="preserve"> </w:t>
      </w:r>
      <w:r w:rsidR="00AE335B" w:rsidRPr="00AE335B">
        <w:t>7b</w:t>
      </w:r>
      <w:r w:rsidR="00060173">
        <w:t>–</w:t>
      </w:r>
      <w:r w:rsidR="00AE335B" w:rsidRPr="00AE335B">
        <w:t>7e</w:t>
      </w:r>
      <w:r w:rsidR="004932B5">
        <w:t>,</w:t>
      </w:r>
    </w:p>
    <w:p w:rsidR="00AE335B" w:rsidRPr="00AE335B" w:rsidRDefault="005052E4" w:rsidP="00FE3DE1">
      <w:pPr>
        <w:pStyle w:val="LITlitera"/>
        <w:keepNext/>
      </w:pPr>
      <w:r>
        <w:t>i</w:t>
      </w:r>
      <w:r w:rsidR="00AE335B" w:rsidRPr="00AE335B">
        <w:t>)</w:t>
      </w:r>
      <w:r w:rsidR="00AE335B">
        <w:tab/>
      </w:r>
      <w:r w:rsidR="00AE335B" w:rsidRPr="00AE335B">
        <w:t>ust. 7f otrzymuje brzmienie:</w:t>
      </w:r>
    </w:p>
    <w:p w:rsidR="00AE335B" w:rsidRPr="00AE335B" w:rsidRDefault="00053EAC" w:rsidP="00AE335B">
      <w:pPr>
        <w:pStyle w:val="ZLITUSTzmustliter"/>
      </w:pPr>
      <w:r>
        <w:t>„</w:t>
      </w:r>
      <w:r w:rsidR="00AE335B" w:rsidRPr="00AE335B">
        <w:t>7f.</w:t>
      </w:r>
      <w:r w:rsidR="00F419C9">
        <w:t xml:space="preserve"> </w:t>
      </w:r>
      <w:r w:rsidR="00AE335B" w:rsidRPr="00AE335B">
        <w:t>Przepisu</w:t>
      </w:r>
      <w:r>
        <w:t xml:space="preserve"> art.</w:t>
      </w:r>
      <w:r w:rsidR="00F419C9">
        <w:t xml:space="preserve"> </w:t>
      </w:r>
      <w:r w:rsidR="00AE335B" w:rsidRPr="00AE335B">
        <w:t>4</w:t>
      </w:r>
      <w:r w:rsidRPr="00AE335B">
        <w:t>0</w:t>
      </w:r>
      <w:r>
        <w:t xml:space="preserve"> ust.</w:t>
      </w:r>
      <w:r w:rsidR="00F419C9">
        <w:t xml:space="preserve"> </w:t>
      </w:r>
      <w:r w:rsidR="003D7D02" w:rsidRPr="00AE335B">
        <w:t>3</w:t>
      </w:r>
      <w:r w:rsidR="00F419C9">
        <w:t xml:space="preserve"> </w:t>
      </w:r>
      <w:r w:rsidR="00AE335B" w:rsidRPr="00AE335B">
        <w:t>nie stosuje się do linii telekomunikacyjnych</w:t>
      </w:r>
      <w:r w:rsidR="003D7D02" w:rsidRPr="00AE335B">
        <w:t xml:space="preserve"> i</w:t>
      </w:r>
      <w:r w:rsidR="005052E4">
        <w:t> </w:t>
      </w:r>
      <w:r w:rsidR="00AE335B" w:rsidRPr="00AE335B">
        <w:t>elektroenergetycznych oraz innych urządzeń umieszczanych</w:t>
      </w:r>
      <w:r w:rsidR="003D7D02" w:rsidRPr="00AE335B">
        <w:t xml:space="preserve"> w</w:t>
      </w:r>
      <w:r w:rsidR="00F419C9">
        <w:t xml:space="preserve"> </w:t>
      </w:r>
      <w:r w:rsidR="00AE335B" w:rsidRPr="00AE335B">
        <w:t>kanale technologicznym.</w:t>
      </w:r>
      <w:r>
        <w:t>”</w:t>
      </w:r>
      <w:r w:rsidR="004932B5">
        <w:t>,</w:t>
      </w:r>
    </w:p>
    <w:p w:rsidR="00AE335B" w:rsidRPr="00AE335B" w:rsidRDefault="005052E4" w:rsidP="00FE3DE1">
      <w:pPr>
        <w:pStyle w:val="LITlitera"/>
        <w:keepNext/>
      </w:pPr>
      <w:r>
        <w:t>j</w:t>
      </w:r>
      <w:r w:rsidR="00AE335B" w:rsidRPr="00AE335B">
        <w:t>)</w:t>
      </w:r>
      <w:r w:rsidR="00AE335B">
        <w:tab/>
      </w:r>
      <w:r w:rsidR="00AE335B" w:rsidRPr="00AE335B">
        <w:t>po</w:t>
      </w:r>
      <w:r w:rsidR="00053EAC">
        <w:t xml:space="preserve"> ust.</w:t>
      </w:r>
      <w:r w:rsidR="00F419C9">
        <w:t xml:space="preserve"> </w:t>
      </w:r>
      <w:r w:rsidR="00AE335B" w:rsidRPr="00AE335B">
        <w:t>7f dodaje się</w:t>
      </w:r>
      <w:r w:rsidR="00053EAC">
        <w:t xml:space="preserve"> ust.</w:t>
      </w:r>
      <w:r w:rsidR="00F419C9">
        <w:t xml:space="preserve"> </w:t>
      </w:r>
      <w:r w:rsidR="00AE335B" w:rsidRPr="00AE335B">
        <w:t>7g</w:t>
      </w:r>
      <w:r w:rsidR="00060173">
        <w:t>–</w:t>
      </w:r>
      <w:r w:rsidR="00AE335B" w:rsidRPr="00AE335B">
        <w:t>7k</w:t>
      </w:r>
      <w:r w:rsidR="003D7D02" w:rsidRPr="00AE335B">
        <w:t xml:space="preserve"> w</w:t>
      </w:r>
      <w:r w:rsidR="00F419C9">
        <w:t xml:space="preserve"> </w:t>
      </w:r>
      <w:r w:rsidR="00AE335B" w:rsidRPr="00AE335B">
        <w:t>brzmieniu:</w:t>
      </w:r>
    </w:p>
    <w:p w:rsidR="00AE335B" w:rsidRPr="00AE335B" w:rsidRDefault="00053EAC" w:rsidP="00C85A5A">
      <w:pPr>
        <w:pStyle w:val="ZLITUSTzmustliter"/>
      </w:pPr>
      <w:r>
        <w:t>„</w:t>
      </w:r>
      <w:r w:rsidR="00AE335B" w:rsidRPr="00AE335B">
        <w:t>7g.</w:t>
      </w:r>
      <w:r w:rsidR="00F419C9">
        <w:t xml:space="preserve"> </w:t>
      </w:r>
      <w:r w:rsidR="00AE335B" w:rsidRPr="00C85A5A">
        <w:t>Za</w:t>
      </w:r>
      <w:r w:rsidR="00AE335B" w:rsidRPr="00AE335B">
        <w:t xml:space="preserve"> udostępnienie kanału technologicznego pobiera się opłatę.</w:t>
      </w:r>
    </w:p>
    <w:p w:rsidR="00AE335B" w:rsidRPr="00AE335B" w:rsidRDefault="00AE335B" w:rsidP="00AE335B">
      <w:pPr>
        <w:pStyle w:val="ZLITUSTzmustliter"/>
      </w:pPr>
      <w:r w:rsidRPr="00AE335B">
        <w:t>7h.</w:t>
      </w:r>
      <w:r w:rsidR="00F419C9">
        <w:t xml:space="preserve"> </w:t>
      </w:r>
      <w:r w:rsidRPr="00AE335B">
        <w:t>Opłatę za udostępnienie kanału technologicznego ustala się jako iloczyn metrów bieżących udostępnionego kanału technologicznego</w:t>
      </w:r>
      <w:r w:rsidR="003D7D02" w:rsidRPr="00AE335B">
        <w:t xml:space="preserve"> i</w:t>
      </w:r>
      <w:r w:rsidR="00F419C9">
        <w:t xml:space="preserve"> </w:t>
      </w:r>
      <w:r w:rsidRPr="00AE335B">
        <w:t xml:space="preserve">stawki opłaty za udostępnienie </w:t>
      </w:r>
      <w:r w:rsidR="003D7D02" w:rsidRPr="00AE335B">
        <w:t>1</w:t>
      </w:r>
      <w:r w:rsidR="00F419C9">
        <w:t xml:space="preserve"> </w:t>
      </w:r>
      <w:r w:rsidRPr="00AE335B">
        <w:t>mb kanału technologicznego</w:t>
      </w:r>
      <w:r w:rsidR="00B73B81">
        <w:t>,</w:t>
      </w:r>
      <w:r w:rsidRPr="00AE335B">
        <w:t xml:space="preserve"> pobieranej za każdy rok </w:t>
      </w:r>
      <w:r w:rsidR="00B73B81">
        <w:t xml:space="preserve">jego </w:t>
      </w:r>
      <w:r w:rsidRPr="00AE335B">
        <w:t xml:space="preserve">udostępnienia, przy czym za udostępnienie kanału technologicznego przez okres krótszy niż rok opłata </w:t>
      </w:r>
      <w:r w:rsidR="00B73B81" w:rsidRPr="00AE335B">
        <w:t>oblicz</w:t>
      </w:r>
      <w:r w:rsidR="00B73B81">
        <w:t>a</w:t>
      </w:r>
      <w:r w:rsidR="00B73B81" w:rsidRPr="00AE335B">
        <w:t xml:space="preserve">na </w:t>
      </w:r>
      <w:r w:rsidRPr="00AE335B">
        <w:t>jest proporcjonalnie do liczby dni udostępnienia kanału technologicznego.</w:t>
      </w:r>
    </w:p>
    <w:p w:rsidR="00AE335B" w:rsidRPr="00AE335B" w:rsidRDefault="00AE335B" w:rsidP="00DB6639">
      <w:pPr>
        <w:pStyle w:val="ZLITUSTzmustliter"/>
        <w:keepNext/>
      </w:pPr>
      <w:r w:rsidRPr="00AE335B">
        <w:lastRenderedPageBreak/>
        <w:t>7i.</w:t>
      </w:r>
      <w:r w:rsidR="00F419C9">
        <w:t xml:space="preserve"> </w:t>
      </w:r>
      <w:r w:rsidRPr="00AE335B">
        <w:t xml:space="preserve">Stawki opłat za udostępnienie </w:t>
      </w:r>
      <w:r w:rsidR="003D7D02" w:rsidRPr="00AE335B">
        <w:t>1</w:t>
      </w:r>
      <w:r w:rsidR="00F419C9">
        <w:t xml:space="preserve"> </w:t>
      </w:r>
      <w:r w:rsidRPr="00AE335B">
        <w:t>mb kanału technologicznego</w:t>
      </w:r>
      <w:r w:rsidR="0097185E">
        <w:t>, za każdy rok jego udostępniania,</w:t>
      </w:r>
      <w:r w:rsidRPr="00AE335B">
        <w:t xml:space="preserve"> nie mogą przekroczyć:</w:t>
      </w:r>
    </w:p>
    <w:p w:rsidR="00AE335B" w:rsidRPr="00AE335B" w:rsidRDefault="00AE335B" w:rsidP="00AE335B">
      <w:pPr>
        <w:pStyle w:val="ZLITPKTzmpktliter"/>
      </w:pPr>
      <w:r w:rsidRPr="00AE335B">
        <w:t>1)</w:t>
      </w:r>
      <w:r>
        <w:tab/>
      </w:r>
      <w:r w:rsidRPr="00AE335B">
        <w:t>7,0</w:t>
      </w:r>
      <w:r w:rsidR="003D7D02" w:rsidRPr="00AE335B">
        <w:t>0</w:t>
      </w:r>
      <w:r w:rsidR="00F419C9">
        <w:t xml:space="preserve"> </w:t>
      </w:r>
      <w:r w:rsidRPr="00AE335B">
        <w:t xml:space="preserve">zł </w:t>
      </w:r>
      <w:r w:rsidR="00060173">
        <w:t>–</w:t>
      </w:r>
      <w:r w:rsidR="003D7D02" w:rsidRPr="00AE335B">
        <w:t xml:space="preserve"> w</w:t>
      </w:r>
      <w:r w:rsidR="00F419C9">
        <w:t xml:space="preserve"> </w:t>
      </w:r>
      <w:r w:rsidRPr="00AE335B">
        <w:t>przypadku rury osłonowej;</w:t>
      </w:r>
    </w:p>
    <w:p w:rsidR="00AE335B" w:rsidRPr="00AE335B" w:rsidRDefault="00AE335B" w:rsidP="00AE335B">
      <w:pPr>
        <w:pStyle w:val="ZLITPKTzmpktliter"/>
      </w:pPr>
      <w:r w:rsidRPr="00AE335B">
        <w:t>2)</w:t>
      </w:r>
      <w:r>
        <w:tab/>
      </w:r>
      <w:r w:rsidRPr="00AE335B">
        <w:t>5,5</w:t>
      </w:r>
      <w:r w:rsidR="003D7D02" w:rsidRPr="00AE335B">
        <w:t>0</w:t>
      </w:r>
      <w:r w:rsidR="00F419C9">
        <w:t xml:space="preserve"> </w:t>
      </w:r>
      <w:r w:rsidRPr="00AE335B">
        <w:t xml:space="preserve">zł </w:t>
      </w:r>
      <w:r w:rsidR="00060173">
        <w:t>–</w:t>
      </w:r>
      <w:r w:rsidR="003D7D02" w:rsidRPr="00AE335B">
        <w:t xml:space="preserve"> w</w:t>
      </w:r>
      <w:r w:rsidR="00F419C9">
        <w:t xml:space="preserve"> </w:t>
      </w:r>
      <w:r w:rsidRPr="00AE335B">
        <w:t>przypadku rury światłowodowej;</w:t>
      </w:r>
    </w:p>
    <w:p w:rsidR="00AE335B" w:rsidRPr="00AE335B" w:rsidRDefault="00AE335B" w:rsidP="00AE335B">
      <w:pPr>
        <w:pStyle w:val="ZLITPKTzmpktliter"/>
      </w:pPr>
      <w:r w:rsidRPr="00AE335B">
        <w:t>3)</w:t>
      </w:r>
      <w:r>
        <w:tab/>
      </w:r>
      <w:r w:rsidRPr="00AE335B">
        <w:t>1,0</w:t>
      </w:r>
      <w:r w:rsidR="003D7D02" w:rsidRPr="00AE335B">
        <w:t>0</w:t>
      </w:r>
      <w:r w:rsidR="00F419C9">
        <w:t xml:space="preserve"> </w:t>
      </w:r>
      <w:r w:rsidRPr="00AE335B">
        <w:t xml:space="preserve">zł </w:t>
      </w:r>
      <w:r w:rsidR="00060173">
        <w:t>–</w:t>
      </w:r>
      <w:r w:rsidR="003D7D02" w:rsidRPr="00AE335B">
        <w:t xml:space="preserve"> w</w:t>
      </w:r>
      <w:r w:rsidR="00F419C9">
        <w:t xml:space="preserve"> </w:t>
      </w:r>
      <w:r w:rsidRPr="00AE335B">
        <w:t>przypadku mikrorury wchodzącej</w:t>
      </w:r>
      <w:r w:rsidR="003D7D02" w:rsidRPr="00AE335B">
        <w:t xml:space="preserve"> w</w:t>
      </w:r>
      <w:r w:rsidR="00F419C9">
        <w:t xml:space="preserve"> </w:t>
      </w:r>
      <w:r w:rsidRPr="00AE335B">
        <w:t xml:space="preserve">skład </w:t>
      </w:r>
      <w:r w:rsidR="009F4D5A">
        <w:t xml:space="preserve">wiązki </w:t>
      </w:r>
      <w:r w:rsidRPr="00AE335B">
        <w:t>mikrorur.</w:t>
      </w:r>
    </w:p>
    <w:p w:rsidR="00AE335B" w:rsidRPr="00AE335B" w:rsidRDefault="00AE335B" w:rsidP="00AE335B">
      <w:pPr>
        <w:pStyle w:val="ZLITUSTzmustliter"/>
      </w:pPr>
      <w:r w:rsidRPr="00AE335B">
        <w:t>7j.</w:t>
      </w:r>
      <w:r w:rsidR="00F419C9">
        <w:t xml:space="preserve"> </w:t>
      </w:r>
      <w:r w:rsidRPr="00AE335B">
        <w:t xml:space="preserve">Opłatę </w:t>
      </w:r>
      <w:r w:rsidR="0097185E">
        <w:t>za udostępnienie kanału technologicznego</w:t>
      </w:r>
      <w:r w:rsidRPr="00AE335B">
        <w:t>, za pierwszy rok</w:t>
      </w:r>
      <w:r w:rsidR="0097185E">
        <w:t xml:space="preserve"> jego</w:t>
      </w:r>
      <w:r w:rsidRPr="00AE335B">
        <w:t xml:space="preserve"> </w:t>
      </w:r>
      <w:r w:rsidR="0097185E" w:rsidRPr="00AE335B">
        <w:t>udostępni</w:t>
      </w:r>
      <w:r w:rsidR="0097185E">
        <w:t>a</w:t>
      </w:r>
      <w:r w:rsidR="0097185E" w:rsidRPr="00AE335B">
        <w:t>nia</w:t>
      </w:r>
      <w:r w:rsidR="00C85A5A">
        <w:t>,</w:t>
      </w:r>
      <w:r w:rsidR="0097185E" w:rsidRPr="00AE335B">
        <w:t xml:space="preserve"> </w:t>
      </w:r>
      <w:r w:rsidRPr="00AE335B">
        <w:t>uiszcza się</w:t>
      </w:r>
      <w:r w:rsidR="003D7D02" w:rsidRPr="00AE335B">
        <w:t xml:space="preserve"> w</w:t>
      </w:r>
      <w:r w:rsidR="00F419C9">
        <w:t xml:space="preserve"> </w:t>
      </w:r>
      <w:r w:rsidRPr="00AE335B">
        <w:t>terminie 1</w:t>
      </w:r>
      <w:r w:rsidR="003D7D02" w:rsidRPr="00AE335B">
        <w:t>4</w:t>
      </w:r>
      <w:r w:rsidR="00F419C9">
        <w:t xml:space="preserve"> </w:t>
      </w:r>
      <w:r w:rsidRPr="00AE335B">
        <w:t>dni od dnia,</w:t>
      </w:r>
      <w:r w:rsidR="003D7D02" w:rsidRPr="00AE335B">
        <w:t xml:space="preserve"> w</w:t>
      </w:r>
      <w:r w:rsidR="00F419C9">
        <w:t xml:space="preserve"> </w:t>
      </w:r>
      <w:r w:rsidRPr="00AE335B">
        <w:t xml:space="preserve">którym decyzja </w:t>
      </w:r>
      <w:r w:rsidR="0097185E">
        <w:t>o</w:t>
      </w:r>
      <w:r w:rsidR="005052E4">
        <w:t> </w:t>
      </w:r>
      <w:r w:rsidR="0097185E">
        <w:t>udostępnieniu kanału technologicznego</w:t>
      </w:r>
      <w:r w:rsidRPr="00AE335B">
        <w:t xml:space="preserve"> stała się ostateczna,</w:t>
      </w:r>
      <w:r w:rsidR="003D7D02" w:rsidRPr="00AE335B">
        <w:t xml:space="preserve"> a</w:t>
      </w:r>
      <w:r w:rsidR="00F419C9">
        <w:t xml:space="preserve"> </w:t>
      </w:r>
      <w:r w:rsidRPr="00AE335B">
        <w:t xml:space="preserve">za lata następne </w:t>
      </w:r>
      <w:r w:rsidR="007B57AC">
        <w:t>–</w:t>
      </w:r>
      <w:r w:rsidR="00077059">
        <w:t xml:space="preserve"> </w:t>
      </w:r>
      <w:r w:rsidR="003D7D02" w:rsidRPr="00AE335B">
        <w:t>w</w:t>
      </w:r>
      <w:r w:rsidR="00F419C9">
        <w:t xml:space="preserve"> </w:t>
      </w:r>
      <w:r w:rsidRPr="00AE335B">
        <w:t>terminie do dnia 1</w:t>
      </w:r>
      <w:r w:rsidR="003D7D02" w:rsidRPr="00AE335B">
        <w:t>5</w:t>
      </w:r>
      <w:r w:rsidR="00F419C9">
        <w:t xml:space="preserve"> </w:t>
      </w:r>
      <w:r w:rsidRPr="00AE335B">
        <w:t>stycznia każdego roku,</w:t>
      </w:r>
      <w:r w:rsidR="003D7D02" w:rsidRPr="00AE335B">
        <w:t xml:space="preserve"> z</w:t>
      </w:r>
      <w:r w:rsidR="00F419C9">
        <w:t xml:space="preserve"> </w:t>
      </w:r>
      <w:r w:rsidRPr="00AE335B">
        <w:t>góry za dany rok.</w:t>
      </w:r>
    </w:p>
    <w:p w:rsidR="00AE335B" w:rsidRPr="00AE335B" w:rsidRDefault="00AE335B" w:rsidP="00AE335B">
      <w:pPr>
        <w:pStyle w:val="ZLITUSTzmustliter"/>
      </w:pPr>
      <w:r w:rsidRPr="00AE335B">
        <w:t>7k.</w:t>
      </w:r>
      <w:r w:rsidR="00F419C9">
        <w:t xml:space="preserve"> </w:t>
      </w:r>
      <w:r w:rsidRPr="00AE335B">
        <w:t>Minister właściwy do spraw informatyzacji</w:t>
      </w:r>
      <w:r w:rsidR="00C85A5A">
        <w:t>,</w:t>
      </w:r>
      <w:r w:rsidR="003D7D02" w:rsidRPr="00AE335B">
        <w:t xml:space="preserve"> w</w:t>
      </w:r>
      <w:r w:rsidR="00F419C9">
        <w:t xml:space="preserve"> </w:t>
      </w:r>
      <w:r w:rsidRPr="00AE335B">
        <w:t>porozumieniu</w:t>
      </w:r>
      <w:r w:rsidR="003D7D02" w:rsidRPr="00AE335B">
        <w:t xml:space="preserve"> z</w:t>
      </w:r>
      <w:r w:rsidR="00F419C9">
        <w:t xml:space="preserve"> </w:t>
      </w:r>
      <w:r w:rsidRPr="00AE335B">
        <w:t>ministrem właściwym do spraw transportu</w:t>
      </w:r>
      <w:r w:rsidR="00C85A5A">
        <w:t>,</w:t>
      </w:r>
      <w:r w:rsidR="0097185E">
        <w:t xml:space="preserve"> określi,</w:t>
      </w:r>
      <w:r w:rsidR="003D7D02" w:rsidRPr="00AE335B">
        <w:t xml:space="preserve"> w</w:t>
      </w:r>
      <w:r w:rsidR="00F419C9">
        <w:t xml:space="preserve"> </w:t>
      </w:r>
      <w:r w:rsidRPr="00AE335B">
        <w:t>drodze rozporządzenia,</w:t>
      </w:r>
      <w:r w:rsidR="00DF5133">
        <w:t xml:space="preserve"> </w:t>
      </w:r>
      <w:r w:rsidRPr="00AE335B">
        <w:t>wzór wniosku</w:t>
      </w:r>
      <w:r w:rsidR="003D7D02" w:rsidRPr="00AE335B">
        <w:t xml:space="preserve"> o</w:t>
      </w:r>
      <w:r w:rsidR="005052E4">
        <w:t> </w:t>
      </w:r>
      <w:r w:rsidRPr="00AE335B">
        <w:t xml:space="preserve">udostępnienie kanału technologicznego oraz wysokość stawek opłat za udostępnienie </w:t>
      </w:r>
      <w:r w:rsidR="00053EAC">
        <w:t>1</w:t>
      </w:r>
      <w:r w:rsidR="00F419C9">
        <w:t xml:space="preserve"> </w:t>
      </w:r>
      <w:r w:rsidR="0097185E">
        <w:t xml:space="preserve">mb </w:t>
      </w:r>
      <w:r w:rsidRPr="00AE335B">
        <w:t>kanału technologicznego, biorąc pod uwagę poziom uzasadnionych kosztów budowy</w:t>
      </w:r>
      <w:r w:rsidR="00053EAC" w:rsidRPr="00AE335B">
        <w:t xml:space="preserve"> i</w:t>
      </w:r>
      <w:r w:rsidR="00F419C9">
        <w:t xml:space="preserve"> </w:t>
      </w:r>
      <w:r w:rsidRPr="00AE335B">
        <w:t xml:space="preserve">eksploatacji kanału technologicznego, </w:t>
      </w:r>
      <w:r w:rsidR="0097185E">
        <w:t xml:space="preserve">jego </w:t>
      </w:r>
      <w:r w:rsidRPr="00AE335B">
        <w:t>wypełnienie kablem lub kanalizacją kablową oraz potrzeby rozwoju telekomunikacji,</w:t>
      </w:r>
      <w:r w:rsidR="003D7D02" w:rsidRPr="00AE335B">
        <w:t xml:space="preserve"> w</w:t>
      </w:r>
      <w:r w:rsidR="00F419C9">
        <w:t xml:space="preserve"> </w:t>
      </w:r>
      <w:r w:rsidRPr="00AE335B">
        <w:t>szczególności</w:t>
      </w:r>
      <w:r w:rsidR="003D7D02" w:rsidRPr="00AE335B">
        <w:t xml:space="preserve"> w</w:t>
      </w:r>
      <w:r w:rsidR="00F419C9">
        <w:t xml:space="preserve"> </w:t>
      </w:r>
      <w:r w:rsidRPr="00AE335B">
        <w:t>zakresie szerokopasmowego dostępu do Internetu.</w:t>
      </w:r>
      <w:r w:rsidR="00053EAC">
        <w:t>”</w:t>
      </w:r>
      <w:r w:rsidR="004932B5">
        <w:t>;</w:t>
      </w:r>
    </w:p>
    <w:p w:rsidR="00AE335B" w:rsidRPr="00AE335B" w:rsidRDefault="001B1ACF" w:rsidP="00FE3DE1">
      <w:pPr>
        <w:pStyle w:val="PKTpunkt"/>
        <w:keepNext/>
      </w:pPr>
      <w:r>
        <w:t>2)</w:t>
      </w:r>
      <w:r>
        <w:tab/>
      </w:r>
      <w:r w:rsidR="00AE335B" w:rsidRPr="00AE335B">
        <w:t>po</w:t>
      </w:r>
      <w:r w:rsidR="00053EAC">
        <w:t xml:space="preserve"> art.</w:t>
      </w:r>
      <w:r w:rsidR="00F419C9">
        <w:t xml:space="preserve"> </w:t>
      </w:r>
      <w:r w:rsidR="00AE335B" w:rsidRPr="00AE335B">
        <w:t>40d dodaje się</w:t>
      </w:r>
      <w:r w:rsidR="00053EAC">
        <w:t xml:space="preserve"> art.</w:t>
      </w:r>
      <w:r w:rsidR="00F419C9">
        <w:t xml:space="preserve"> </w:t>
      </w:r>
      <w:r w:rsidR="00AE335B" w:rsidRPr="00AE335B">
        <w:t>40e</w:t>
      </w:r>
      <w:r w:rsidR="008F2C98">
        <w:t xml:space="preserve"> i art. </w:t>
      </w:r>
      <w:r w:rsidR="00AE335B" w:rsidRPr="00AE335B">
        <w:t>40f</w:t>
      </w:r>
      <w:r w:rsidR="003D7D02" w:rsidRPr="00AE335B">
        <w:t xml:space="preserve"> w</w:t>
      </w:r>
      <w:r w:rsidR="00F419C9">
        <w:t xml:space="preserve"> </w:t>
      </w:r>
      <w:r w:rsidR="00AE335B" w:rsidRPr="00AE335B">
        <w:t>brzmieniu:</w:t>
      </w:r>
    </w:p>
    <w:p w:rsidR="00AE335B" w:rsidRPr="00AE335B" w:rsidRDefault="00053EAC" w:rsidP="001B1ACF">
      <w:pPr>
        <w:pStyle w:val="ZARTzmartartykuempunktem"/>
      </w:pPr>
      <w:r>
        <w:t>„</w:t>
      </w:r>
      <w:r w:rsidR="00AE335B" w:rsidRPr="00AE335B">
        <w:t>Art.</w:t>
      </w:r>
      <w:r w:rsidR="00F419C9">
        <w:t xml:space="preserve"> </w:t>
      </w:r>
      <w:r w:rsidR="00AE335B" w:rsidRPr="00AE335B">
        <w:t>40e.</w:t>
      </w:r>
      <w:r w:rsidR="00F419C9">
        <w:t xml:space="preserve"> </w:t>
      </w:r>
      <w:r w:rsidR="00D56418" w:rsidRPr="00D56418">
        <w:t>Organ, który udzielił zezwolenia,</w:t>
      </w:r>
      <w:r w:rsidRPr="00D56418">
        <w:t xml:space="preserve"> o</w:t>
      </w:r>
      <w:r w:rsidR="00F419C9">
        <w:t xml:space="preserve"> </w:t>
      </w:r>
      <w:r w:rsidR="00D56418" w:rsidRPr="00D56418">
        <w:t>którym mowa</w:t>
      </w:r>
      <w:r w:rsidRPr="00D56418">
        <w:t xml:space="preserve"> w</w:t>
      </w:r>
      <w:r w:rsidR="00F419C9">
        <w:t xml:space="preserve"> </w:t>
      </w:r>
      <w:r>
        <w:t>art.</w:t>
      </w:r>
      <w:r w:rsidR="00F419C9">
        <w:t xml:space="preserve"> </w:t>
      </w:r>
      <w:r w:rsidR="00D56418" w:rsidRPr="00D56418">
        <w:t>4</w:t>
      </w:r>
      <w:r w:rsidRPr="00D56418">
        <w:t>0</w:t>
      </w:r>
      <w:r>
        <w:t xml:space="preserve"> ust.</w:t>
      </w:r>
      <w:r w:rsidR="00F419C9">
        <w:t xml:space="preserve"> </w:t>
      </w:r>
      <w:r w:rsidR="00D56418" w:rsidRPr="00D56418">
        <w:t>1, na cele związane</w:t>
      </w:r>
      <w:r w:rsidRPr="00D56418">
        <w:t xml:space="preserve"> z</w:t>
      </w:r>
      <w:r w:rsidR="00F419C9">
        <w:t xml:space="preserve"> </w:t>
      </w:r>
      <w:r w:rsidR="00D56418" w:rsidRPr="00D56418">
        <w:t>infrastrukturą telekomunikacyjną, przenosi,</w:t>
      </w:r>
      <w:r w:rsidRPr="00D56418">
        <w:t xml:space="preserve"> w</w:t>
      </w:r>
      <w:r w:rsidR="00F419C9">
        <w:t xml:space="preserve"> </w:t>
      </w:r>
      <w:r w:rsidR="00D56418" w:rsidRPr="00D56418">
        <w:t>drodze decyzji, na rzecz podmiotu będącego nabywcą tej infrastruktury, na jego wniosek, prawa</w:t>
      </w:r>
      <w:r>
        <w:t xml:space="preserve"> i</w:t>
      </w:r>
      <w:r w:rsidR="00F419C9">
        <w:t xml:space="preserve"> </w:t>
      </w:r>
      <w:r w:rsidR="00D56418">
        <w:t>obowiązki</w:t>
      </w:r>
      <w:r w:rsidR="00D56418" w:rsidRPr="00D56418">
        <w:t xml:space="preserve"> wynikające</w:t>
      </w:r>
      <w:r w:rsidRPr="00D56418">
        <w:t xml:space="preserve"> z</w:t>
      </w:r>
      <w:r w:rsidR="00F419C9">
        <w:t xml:space="preserve"> </w:t>
      </w:r>
      <w:r w:rsidR="00D56418" w:rsidRPr="00D56418">
        <w:t>tego zezwolenia.</w:t>
      </w:r>
    </w:p>
    <w:p w:rsidR="00AE335B" w:rsidRPr="00AE335B" w:rsidRDefault="00AE335B" w:rsidP="001B1ACF">
      <w:pPr>
        <w:pStyle w:val="ZARTzmartartykuempunktem"/>
      </w:pPr>
      <w:r w:rsidRPr="00AE335B">
        <w:t>Art.</w:t>
      </w:r>
      <w:r w:rsidR="00F419C9">
        <w:t xml:space="preserve"> </w:t>
      </w:r>
      <w:r w:rsidRPr="00AE335B">
        <w:t>40f.</w:t>
      </w:r>
      <w:r w:rsidR="00F419C9">
        <w:t xml:space="preserve"> </w:t>
      </w:r>
      <w:r w:rsidRPr="00AE335B">
        <w:t>1.</w:t>
      </w:r>
      <w:r w:rsidR="003D7D02" w:rsidRPr="00AE335B">
        <w:t xml:space="preserve"> W</w:t>
      </w:r>
      <w:r w:rsidR="00F419C9">
        <w:t xml:space="preserve"> </w:t>
      </w:r>
      <w:r w:rsidRPr="00AE335B">
        <w:t>przypadku ustalenia przez organ jednostki samorządu terytorialnego niższych stawek opłat niż stawki opłat, na podstawie których ustalono opłatę za zajęcie pasa drogowego</w:t>
      </w:r>
      <w:r w:rsidR="003D7D02" w:rsidRPr="00AE335B">
        <w:t xml:space="preserve"> w</w:t>
      </w:r>
      <w:r w:rsidR="00F419C9">
        <w:t xml:space="preserve"> </w:t>
      </w:r>
      <w:r w:rsidRPr="00AE335B">
        <w:t>celu umieszczenia infrastruktury telekomunikacyjnej</w:t>
      </w:r>
      <w:r w:rsidR="003D7D02" w:rsidRPr="00AE335B">
        <w:t xml:space="preserve"> w</w:t>
      </w:r>
      <w:r w:rsidR="00F419C9">
        <w:t xml:space="preserve"> </w:t>
      </w:r>
      <w:r w:rsidRPr="00AE335B">
        <w:t>rozumieniu ustawy</w:t>
      </w:r>
      <w:r w:rsidR="003D7D02" w:rsidRPr="00AE335B">
        <w:t xml:space="preserve"> z</w:t>
      </w:r>
      <w:r w:rsidR="00F419C9">
        <w:t xml:space="preserve"> </w:t>
      </w:r>
      <w:r w:rsidRPr="00AE335B">
        <w:t>dnia 1</w:t>
      </w:r>
      <w:r w:rsidR="003D7D02" w:rsidRPr="00AE335B">
        <w:t>6</w:t>
      </w:r>
      <w:r w:rsidR="00F419C9">
        <w:t xml:space="preserve"> </w:t>
      </w:r>
      <w:r w:rsidRPr="00AE335B">
        <w:t>lipca 200</w:t>
      </w:r>
      <w:r w:rsidR="003D7D02" w:rsidRPr="00AE335B">
        <w:t>4</w:t>
      </w:r>
      <w:r w:rsidR="00F419C9">
        <w:t xml:space="preserve"> </w:t>
      </w:r>
      <w:r w:rsidRPr="00AE335B">
        <w:t xml:space="preserve">r. </w:t>
      </w:r>
      <w:r w:rsidR="00060173">
        <w:t>–</w:t>
      </w:r>
      <w:r w:rsidRPr="00AE335B">
        <w:t xml:space="preserve"> Prawo telekomunikacyjne, właściwy zarządca drogi</w:t>
      </w:r>
      <w:r w:rsidR="006214C2">
        <w:t xml:space="preserve"> ustala</w:t>
      </w:r>
      <w:r w:rsidR="00053EAC">
        <w:t xml:space="preserve"> z</w:t>
      </w:r>
      <w:r w:rsidR="00F419C9">
        <w:t xml:space="preserve"> </w:t>
      </w:r>
      <w:r w:rsidR="006214C2">
        <w:t>urzędu</w:t>
      </w:r>
      <w:r w:rsidRPr="00AE335B">
        <w:t>,</w:t>
      </w:r>
      <w:r w:rsidR="003D7D02" w:rsidRPr="00AE335B">
        <w:t xml:space="preserve"> w</w:t>
      </w:r>
      <w:r w:rsidR="00F419C9">
        <w:t xml:space="preserve"> </w:t>
      </w:r>
      <w:r w:rsidRPr="00AE335B">
        <w:t>drodze decyzji, nową wysokość opłaty.</w:t>
      </w:r>
    </w:p>
    <w:p w:rsidR="00AE335B" w:rsidRPr="00AE335B" w:rsidRDefault="00AE335B" w:rsidP="001B1ACF">
      <w:pPr>
        <w:pStyle w:val="ZUSTzmustartykuempunktem"/>
      </w:pPr>
      <w:r w:rsidRPr="00AE335B">
        <w:t>2.</w:t>
      </w:r>
      <w:r w:rsidR="00F419C9">
        <w:t xml:space="preserve"> </w:t>
      </w:r>
      <w:r w:rsidRPr="00AE335B">
        <w:t>Dla okresu, za który opłata stała się należna jeszcze przed dniem wejścia</w:t>
      </w:r>
      <w:r w:rsidR="003D7D02" w:rsidRPr="00AE335B">
        <w:t xml:space="preserve"> w</w:t>
      </w:r>
      <w:r w:rsidR="005052E4">
        <w:t> </w:t>
      </w:r>
      <w:r w:rsidRPr="00AE335B">
        <w:t>życie uchwały jednostki samorządu terytorialnego ustalającej niższe stawki opłat, obowiązuje opłata ustalona</w:t>
      </w:r>
      <w:r w:rsidR="003D7D02" w:rsidRPr="00AE335B">
        <w:t xml:space="preserve"> w</w:t>
      </w:r>
      <w:r w:rsidR="00F419C9">
        <w:t xml:space="preserve"> </w:t>
      </w:r>
      <w:r w:rsidRPr="00AE335B">
        <w:t>dotychczasowej wysokości.</w:t>
      </w:r>
      <w:r w:rsidR="00053EAC">
        <w:t>”</w:t>
      </w:r>
      <w:r w:rsidRPr="00AE335B">
        <w:t>.</w:t>
      </w:r>
    </w:p>
    <w:p w:rsidR="00AE335B" w:rsidRPr="00AE335B" w:rsidRDefault="00AE335B" w:rsidP="00FE3DE1">
      <w:pPr>
        <w:pStyle w:val="ARTartustawynprozporzdzenia"/>
        <w:keepNext/>
      </w:pPr>
      <w:r w:rsidRPr="00FE3DE1">
        <w:rPr>
          <w:rStyle w:val="Ppogrubienie"/>
        </w:rPr>
        <w:lastRenderedPageBreak/>
        <w:t>Art.</w:t>
      </w:r>
      <w:r w:rsidR="005052E4">
        <w:rPr>
          <w:rStyle w:val="Ppogrubienie"/>
        </w:rPr>
        <w:t> </w:t>
      </w:r>
      <w:r w:rsidRPr="00FE3DE1">
        <w:rPr>
          <w:rStyle w:val="Ppogrubienie"/>
        </w:rPr>
        <w:t>3.</w:t>
      </w:r>
      <w:r w:rsidR="005052E4">
        <w:rPr>
          <w:rStyle w:val="Ppogrubienie"/>
        </w:rPr>
        <w:t> </w:t>
      </w:r>
      <w:r w:rsidR="003D7D02" w:rsidRPr="00AE335B">
        <w:t>W</w:t>
      </w:r>
      <w:r w:rsidR="00F419C9">
        <w:t xml:space="preserve"> </w:t>
      </w:r>
      <w:r w:rsidRPr="00AE335B">
        <w:t>ustawie</w:t>
      </w:r>
      <w:r w:rsidR="003D7D02" w:rsidRPr="00AE335B">
        <w:t xml:space="preserve"> z</w:t>
      </w:r>
      <w:r w:rsidR="00F419C9">
        <w:t xml:space="preserve"> </w:t>
      </w:r>
      <w:r w:rsidRPr="001B1ACF">
        <w:t>dnia</w:t>
      </w:r>
      <w:r w:rsidRPr="00AE335B">
        <w:t xml:space="preserve"> 1</w:t>
      </w:r>
      <w:r w:rsidR="003D7D02" w:rsidRPr="00AE335B">
        <w:t>7</w:t>
      </w:r>
      <w:r w:rsidR="00F419C9">
        <w:t xml:space="preserve"> </w:t>
      </w:r>
      <w:r w:rsidRPr="00AE335B">
        <w:t>maja 198</w:t>
      </w:r>
      <w:r w:rsidR="003D7D02" w:rsidRPr="00AE335B">
        <w:t>9</w:t>
      </w:r>
      <w:r w:rsidR="00F419C9">
        <w:t xml:space="preserve"> </w:t>
      </w:r>
      <w:r w:rsidRPr="00AE335B">
        <w:t xml:space="preserve">r. </w:t>
      </w:r>
      <w:r w:rsidR="00060173">
        <w:t>–</w:t>
      </w:r>
      <w:r w:rsidR="00053EAC">
        <w:t xml:space="preserve"> </w:t>
      </w:r>
      <w:r w:rsidRPr="00AE335B">
        <w:t>Prawo geodezyjne</w:t>
      </w:r>
      <w:r w:rsidR="003D7D02" w:rsidRPr="00AE335B">
        <w:t xml:space="preserve"> i</w:t>
      </w:r>
      <w:r w:rsidR="00F419C9">
        <w:t xml:space="preserve"> </w:t>
      </w:r>
      <w:r w:rsidRPr="00AE335B">
        <w:t>kartograficzne (</w:t>
      </w:r>
      <w:r w:rsidR="00053EAC">
        <w:t>Dz.</w:t>
      </w:r>
      <w:r w:rsidR="00F419C9">
        <w:t xml:space="preserve"> </w:t>
      </w:r>
      <w:r w:rsidR="00053EAC">
        <w:t>U.</w:t>
      </w:r>
      <w:r w:rsidR="003D7D02" w:rsidRPr="00AE335B">
        <w:t xml:space="preserve"> z</w:t>
      </w:r>
      <w:r w:rsidR="005052E4">
        <w:t> </w:t>
      </w:r>
      <w:r w:rsidRPr="00AE335B">
        <w:t>201</w:t>
      </w:r>
      <w:r w:rsidR="003D7D02" w:rsidRPr="00AE335B">
        <w:t>5</w:t>
      </w:r>
      <w:r w:rsidR="00F419C9">
        <w:t xml:space="preserve"> </w:t>
      </w:r>
      <w:r w:rsidRPr="00AE335B">
        <w:t>r.</w:t>
      </w:r>
      <w:r w:rsidR="00053EAC">
        <w:t xml:space="preserve"> poz.</w:t>
      </w:r>
      <w:r w:rsidR="00F419C9">
        <w:t xml:space="preserve"> </w:t>
      </w:r>
      <w:r w:rsidRPr="00AE335B">
        <w:t>520,</w:t>
      </w:r>
      <w:r w:rsidR="003D7D02" w:rsidRPr="00AE335B">
        <w:t xml:space="preserve"> z</w:t>
      </w:r>
      <w:r w:rsidR="00F419C9">
        <w:t xml:space="preserve"> </w:t>
      </w:r>
      <w:r w:rsidRPr="00AE335B">
        <w:t>późn. zm.</w:t>
      </w:r>
      <w:r w:rsidR="004932B5">
        <w:rPr>
          <w:rStyle w:val="Odwoanieprzypisudolnego"/>
        </w:rPr>
        <w:footnoteReference w:id="11"/>
      </w:r>
      <w:r w:rsidR="004932B5">
        <w:rPr>
          <w:rStyle w:val="IGindeksgrny"/>
        </w:rPr>
        <w:t>)</w:t>
      </w:r>
      <w:r w:rsidR="00F728A0">
        <w:t>)</w:t>
      </w:r>
      <w:r w:rsidR="004932B5">
        <w:t xml:space="preserve"> </w:t>
      </w:r>
      <w:r w:rsidRPr="00AE335B">
        <w:t>wprowadza się następujące zmiany:</w:t>
      </w:r>
    </w:p>
    <w:p w:rsidR="00AE335B" w:rsidRPr="00AE335B" w:rsidRDefault="00AE335B" w:rsidP="00FE3DE1">
      <w:pPr>
        <w:pStyle w:val="PKTpunkt"/>
        <w:keepNext/>
      </w:pPr>
      <w:r w:rsidRPr="00AE335B">
        <w:t>1)</w:t>
      </w:r>
      <w:r>
        <w:tab/>
      </w:r>
      <w:r w:rsidRPr="00AE335B">
        <w:t>w</w:t>
      </w:r>
      <w:r w:rsidR="00053EAC">
        <w:t xml:space="preserve"> art.</w:t>
      </w:r>
      <w:r w:rsidR="00F419C9">
        <w:t xml:space="preserve"> </w:t>
      </w:r>
      <w:r w:rsidR="00053EAC" w:rsidRPr="00AE335B">
        <w:t>2</w:t>
      </w:r>
      <w:r w:rsidR="00053EAC">
        <w:t xml:space="preserve"> pkt</w:t>
      </w:r>
      <w:r w:rsidR="00F419C9">
        <w:t xml:space="preserve"> </w:t>
      </w:r>
      <w:r w:rsidRPr="00AE335B">
        <w:t>1</w:t>
      </w:r>
      <w:r w:rsidR="003D7D02" w:rsidRPr="00AE335B">
        <w:t>1</w:t>
      </w:r>
      <w:r w:rsidR="00F419C9">
        <w:t xml:space="preserve"> </w:t>
      </w:r>
      <w:r w:rsidRPr="00AE335B">
        <w:t>otrzymuje brzmienie:</w:t>
      </w:r>
    </w:p>
    <w:p w:rsidR="00AE335B" w:rsidRPr="00AE335B" w:rsidRDefault="00053EAC" w:rsidP="001B1ACF">
      <w:pPr>
        <w:pStyle w:val="ZPKTzmpktartykuempunktem"/>
      </w:pPr>
      <w:r>
        <w:t>„</w:t>
      </w:r>
      <w:r w:rsidR="00AE335B" w:rsidRPr="00AE335B">
        <w:t>11)</w:t>
      </w:r>
      <w:r w:rsidR="00AE335B">
        <w:tab/>
      </w:r>
      <w:r w:rsidR="00AE335B" w:rsidRPr="00AE335B">
        <w:t xml:space="preserve">sieci uzbrojenia terenu </w:t>
      </w:r>
      <w:r w:rsidR="00060173">
        <w:t>–</w:t>
      </w:r>
      <w:r>
        <w:t xml:space="preserve"> </w:t>
      </w:r>
      <w:r w:rsidR="00AE335B" w:rsidRPr="00AE335B">
        <w:t>rozumie się przez to wszelkiego rodzaju nadziemne, naziemne</w:t>
      </w:r>
      <w:r w:rsidR="003D7D02" w:rsidRPr="00AE335B">
        <w:t xml:space="preserve"> i</w:t>
      </w:r>
      <w:r w:rsidR="00F419C9">
        <w:t xml:space="preserve"> </w:t>
      </w:r>
      <w:r w:rsidR="00AE335B" w:rsidRPr="00AE335B">
        <w:t>podziemne przewody</w:t>
      </w:r>
      <w:r w:rsidR="003D7D02" w:rsidRPr="00AE335B">
        <w:t xml:space="preserve"> i</w:t>
      </w:r>
      <w:r w:rsidR="00F419C9">
        <w:t xml:space="preserve"> </w:t>
      </w:r>
      <w:r w:rsidR="00AE335B" w:rsidRPr="00AE335B">
        <w:t>urządzenia: wodociągowe, kanalizacyjne, gazowe, cieplne, telekomunikacyjne, elektroenergetyczne</w:t>
      </w:r>
      <w:r w:rsidR="003D7D02" w:rsidRPr="00AE335B">
        <w:t xml:space="preserve"> i</w:t>
      </w:r>
      <w:r w:rsidR="00F419C9">
        <w:t xml:space="preserve"> </w:t>
      </w:r>
      <w:r w:rsidR="00AE335B" w:rsidRPr="00AE335B">
        <w:t>inne,</w:t>
      </w:r>
      <w:r w:rsidR="003D7D02" w:rsidRPr="00AE335B">
        <w:t xml:space="preserve"> z</w:t>
      </w:r>
      <w:r w:rsidR="00F419C9">
        <w:t xml:space="preserve"> </w:t>
      </w:r>
      <w:r w:rsidR="00AE335B" w:rsidRPr="00AE335B">
        <w:t>wyłączeniem urządzeń melioracji szczegółowych,</w:t>
      </w:r>
      <w:r w:rsidR="003D7D02" w:rsidRPr="00AE335B">
        <w:t xml:space="preserve"> a</w:t>
      </w:r>
      <w:r w:rsidR="00F419C9">
        <w:t xml:space="preserve"> </w:t>
      </w:r>
      <w:r w:rsidR="00AE335B" w:rsidRPr="00AE335B">
        <w:t xml:space="preserve">także podziemne budowle, </w:t>
      </w:r>
      <w:r w:rsidR="00FC0A10">
        <w:t>które</w:t>
      </w:r>
      <w:r>
        <w:t xml:space="preserve"> w</w:t>
      </w:r>
      <w:r w:rsidR="005052E4">
        <w:t> </w:t>
      </w:r>
      <w:r w:rsidR="00FC0A10">
        <w:t>rozumieniu przepisów</w:t>
      </w:r>
      <w:r>
        <w:t xml:space="preserve"> o</w:t>
      </w:r>
      <w:r w:rsidR="00F419C9">
        <w:t xml:space="preserve"> </w:t>
      </w:r>
      <w:r w:rsidR="00FC0A10">
        <w:t>statystyce publicznej nie są budynkami</w:t>
      </w:r>
      <w:r w:rsidR="00AE335B" w:rsidRPr="00AE335B">
        <w:t>;</w:t>
      </w:r>
      <w:r>
        <w:t>”</w:t>
      </w:r>
      <w:r w:rsidR="00AE335B" w:rsidRPr="00AE335B">
        <w:t>;</w:t>
      </w:r>
    </w:p>
    <w:p w:rsidR="00AE335B" w:rsidRPr="00AE335B" w:rsidRDefault="00AE335B" w:rsidP="00FE3DE1">
      <w:pPr>
        <w:pStyle w:val="PKTpunkt"/>
        <w:keepNext/>
      </w:pPr>
      <w:r w:rsidRPr="00AE335B">
        <w:t>2)</w:t>
      </w:r>
      <w:r>
        <w:tab/>
      </w:r>
      <w:r w:rsidRPr="00AE335B">
        <w:t>w</w:t>
      </w:r>
      <w:r w:rsidR="00053EAC">
        <w:t xml:space="preserve"> art.</w:t>
      </w:r>
      <w:r w:rsidR="00F419C9">
        <w:t xml:space="preserve"> </w:t>
      </w:r>
      <w:r w:rsidRPr="00AE335B">
        <w:t>24:</w:t>
      </w:r>
    </w:p>
    <w:p w:rsidR="00AE335B" w:rsidRPr="00AE335B" w:rsidRDefault="001B1ACF" w:rsidP="00FE3DE1">
      <w:pPr>
        <w:pStyle w:val="LITlitera"/>
        <w:keepNext/>
      </w:pPr>
      <w:r>
        <w:t>a)</w:t>
      </w:r>
      <w:r>
        <w:tab/>
      </w:r>
      <w:r w:rsidR="00AE335B" w:rsidRPr="00AE335B">
        <w:t xml:space="preserve">ust. </w:t>
      </w:r>
      <w:r w:rsidR="003D7D02" w:rsidRPr="00AE335B">
        <w:t>4</w:t>
      </w:r>
      <w:r w:rsidR="00F419C9">
        <w:t xml:space="preserve"> </w:t>
      </w:r>
      <w:r w:rsidR="00AE335B" w:rsidRPr="00AE335B">
        <w:t>otrzymuje brzmienie:</w:t>
      </w:r>
    </w:p>
    <w:p w:rsidR="00AE335B" w:rsidRPr="00AE335B" w:rsidRDefault="00053EAC" w:rsidP="001B1ACF">
      <w:pPr>
        <w:pStyle w:val="ZLITUSTzmustliter"/>
      </w:pPr>
      <w:r>
        <w:t>„</w:t>
      </w:r>
      <w:r w:rsidR="00AE335B" w:rsidRPr="00AE335B">
        <w:t>4.</w:t>
      </w:r>
      <w:r w:rsidR="00F419C9">
        <w:t xml:space="preserve"> </w:t>
      </w:r>
      <w:r w:rsidR="00AE335B" w:rsidRPr="00AE335B">
        <w:t>Każdy,</w:t>
      </w:r>
      <w:r w:rsidR="003D7D02" w:rsidRPr="00AE335B">
        <w:t xml:space="preserve"> z</w:t>
      </w:r>
      <w:r w:rsidR="00F419C9">
        <w:t xml:space="preserve"> </w:t>
      </w:r>
      <w:r w:rsidR="00AE335B" w:rsidRPr="00AE335B">
        <w:t>zastrzeżeniem przepisów ustawy</w:t>
      </w:r>
      <w:r w:rsidR="003D7D02" w:rsidRPr="00AE335B">
        <w:t xml:space="preserve"> z</w:t>
      </w:r>
      <w:r w:rsidR="00F419C9">
        <w:t xml:space="preserve"> </w:t>
      </w:r>
      <w:r w:rsidR="00AE335B" w:rsidRPr="00AE335B">
        <w:t>dnia 2</w:t>
      </w:r>
      <w:r w:rsidR="003D7D02" w:rsidRPr="00AE335B">
        <w:t>9</w:t>
      </w:r>
      <w:r w:rsidR="00F419C9">
        <w:t xml:space="preserve"> </w:t>
      </w:r>
      <w:r w:rsidR="00AE335B" w:rsidRPr="00AE335B">
        <w:t>sierpnia 199</w:t>
      </w:r>
      <w:r w:rsidR="003D7D02" w:rsidRPr="00AE335B">
        <w:t>7</w:t>
      </w:r>
      <w:r w:rsidR="00F419C9">
        <w:t xml:space="preserve"> </w:t>
      </w:r>
      <w:r w:rsidR="00AE335B" w:rsidRPr="00AE335B">
        <w:t>r.</w:t>
      </w:r>
      <w:r w:rsidR="003D7D02" w:rsidRPr="00AE335B">
        <w:t xml:space="preserve"> o</w:t>
      </w:r>
      <w:r w:rsidR="005052E4">
        <w:t> </w:t>
      </w:r>
      <w:r w:rsidR="00AE335B" w:rsidRPr="00AE335B">
        <w:t>ochronie danych osobowych (</w:t>
      </w:r>
      <w:r>
        <w:t>Dz.</w:t>
      </w:r>
      <w:r w:rsidR="00F419C9">
        <w:t xml:space="preserve"> </w:t>
      </w:r>
      <w:r>
        <w:t>U.</w:t>
      </w:r>
      <w:r w:rsidR="003D7D02" w:rsidRPr="00AE335B">
        <w:t xml:space="preserve"> z</w:t>
      </w:r>
      <w:r w:rsidR="00F419C9">
        <w:t xml:space="preserve"> </w:t>
      </w:r>
      <w:r w:rsidR="00AE335B" w:rsidRPr="00AE335B">
        <w:t>201</w:t>
      </w:r>
      <w:r w:rsidR="003D7D02" w:rsidRPr="00AE335B">
        <w:t>5</w:t>
      </w:r>
      <w:r w:rsidR="00F419C9">
        <w:t xml:space="preserve"> </w:t>
      </w:r>
      <w:r w:rsidR="00AE335B" w:rsidRPr="00AE335B">
        <w:t>r.</w:t>
      </w:r>
      <w:r>
        <w:t xml:space="preserve"> poz.</w:t>
      </w:r>
      <w:r w:rsidR="00F419C9">
        <w:t xml:space="preserve"> </w:t>
      </w:r>
      <w:r w:rsidR="00AE335B" w:rsidRPr="00AE335B">
        <w:t>213</w:t>
      </w:r>
      <w:r w:rsidRPr="00AE335B">
        <w:t>5</w:t>
      </w:r>
      <w:r>
        <w:t xml:space="preserve"> </w:t>
      </w:r>
      <w:r w:rsidR="00D56804">
        <w:t>i</w:t>
      </w:r>
      <w:r w:rsidR="00D56804" w:rsidRPr="00AE335B">
        <w:t xml:space="preserve"> </w:t>
      </w:r>
      <w:r w:rsidR="00AE335B" w:rsidRPr="00AE335B">
        <w:t>2281), może żądać udostępnienia informacji zawartych</w:t>
      </w:r>
      <w:r w:rsidR="003D7D02" w:rsidRPr="00AE335B">
        <w:t xml:space="preserve"> w</w:t>
      </w:r>
      <w:r w:rsidR="00F419C9">
        <w:t xml:space="preserve"> </w:t>
      </w:r>
      <w:r w:rsidR="00AE335B" w:rsidRPr="00AE335B">
        <w:t>operacie ewidencyjnym.</w:t>
      </w:r>
      <w:r>
        <w:t>”</w:t>
      </w:r>
      <w:r w:rsidR="00AE335B" w:rsidRPr="00AE335B">
        <w:t>,</w:t>
      </w:r>
    </w:p>
    <w:p w:rsidR="00AE335B" w:rsidRPr="00AE335B" w:rsidRDefault="001B1ACF" w:rsidP="001B1ACF">
      <w:pPr>
        <w:pStyle w:val="LITlitera"/>
      </w:pPr>
      <w:r>
        <w:t>b)</w:t>
      </w:r>
      <w:r>
        <w:tab/>
      </w:r>
      <w:r w:rsidR="00AE335B" w:rsidRPr="00AE335B">
        <w:t>uchyla się</w:t>
      </w:r>
      <w:r w:rsidR="00053EAC">
        <w:t xml:space="preserve"> ust.</w:t>
      </w:r>
      <w:r w:rsidR="00F419C9">
        <w:t xml:space="preserve"> </w:t>
      </w:r>
      <w:r w:rsidR="00AE335B" w:rsidRPr="00AE335B">
        <w:t>5;</w:t>
      </w:r>
    </w:p>
    <w:p w:rsidR="00AE335B" w:rsidRPr="00AE335B" w:rsidRDefault="00AE335B" w:rsidP="00FE3DE1">
      <w:pPr>
        <w:pStyle w:val="PKTpunkt"/>
        <w:keepNext/>
      </w:pPr>
      <w:r w:rsidRPr="00AE335B">
        <w:t>3)</w:t>
      </w:r>
      <w:r>
        <w:tab/>
      </w:r>
      <w:r w:rsidRPr="00AE335B">
        <w:t>art. 28b otrzymuje brzmienie:</w:t>
      </w:r>
    </w:p>
    <w:p w:rsidR="00AE335B" w:rsidRPr="00AE335B" w:rsidRDefault="00053EAC" w:rsidP="00AE335B">
      <w:pPr>
        <w:pStyle w:val="ZARTzmartartykuempunktem"/>
      </w:pPr>
      <w:r>
        <w:t>„</w:t>
      </w:r>
      <w:r w:rsidR="00AE335B" w:rsidRPr="00AE335B">
        <w:t>Art.</w:t>
      </w:r>
      <w:r w:rsidR="00F419C9">
        <w:t xml:space="preserve"> </w:t>
      </w:r>
      <w:r w:rsidR="00AE335B" w:rsidRPr="00AE335B">
        <w:t>28b.</w:t>
      </w:r>
      <w:r w:rsidR="00F419C9">
        <w:t xml:space="preserve"> </w:t>
      </w:r>
      <w:r w:rsidR="00AE335B" w:rsidRPr="00AE335B">
        <w:t>1. Sytuowanie projektowanych sieci uzbrojenia terenu na obszarach miast oraz</w:t>
      </w:r>
      <w:r w:rsidR="003D7D02" w:rsidRPr="00AE335B">
        <w:t xml:space="preserve"> w</w:t>
      </w:r>
      <w:r w:rsidR="00F419C9">
        <w:t xml:space="preserve"> </w:t>
      </w:r>
      <w:r w:rsidR="00AE335B" w:rsidRPr="00AE335B">
        <w:t>pasach drogowych na terenie istniejącej lub projektowanej zwartej zabudowy obszarów wiejskich koordynuje się na naradach koordynacyjnych organizowanych przez starostę.</w:t>
      </w:r>
    </w:p>
    <w:p w:rsidR="00AE335B" w:rsidRPr="00AE335B" w:rsidRDefault="00AE335B" w:rsidP="00FE3DE1">
      <w:pPr>
        <w:pStyle w:val="ZUSTzmustartykuempunktem"/>
        <w:keepNext/>
      </w:pPr>
      <w:r w:rsidRPr="00AE335B">
        <w:t>2.</w:t>
      </w:r>
      <w:r w:rsidR="00F419C9">
        <w:t xml:space="preserve"> </w:t>
      </w:r>
      <w:r w:rsidR="009366C6">
        <w:t>Przepisu</w:t>
      </w:r>
      <w:r w:rsidR="00053EAC">
        <w:t xml:space="preserve"> ust.</w:t>
      </w:r>
      <w:r w:rsidR="00F419C9">
        <w:t xml:space="preserve"> </w:t>
      </w:r>
      <w:r w:rsidR="00053EAC">
        <w:t>1</w:t>
      </w:r>
      <w:r w:rsidR="00F419C9">
        <w:t xml:space="preserve"> </w:t>
      </w:r>
      <w:r w:rsidR="009366C6">
        <w:t>nie stosuje się do</w:t>
      </w:r>
      <w:r w:rsidRPr="00AE335B">
        <w:t>:</w:t>
      </w:r>
    </w:p>
    <w:p w:rsidR="00AE335B" w:rsidRPr="00AE335B" w:rsidRDefault="00AE335B" w:rsidP="00AE335B">
      <w:pPr>
        <w:pStyle w:val="ZPKTzmpktartykuempunktem"/>
      </w:pPr>
      <w:r w:rsidRPr="00AE335B">
        <w:t>1)</w:t>
      </w:r>
      <w:r>
        <w:tab/>
      </w:r>
      <w:r w:rsidRPr="00AE335B">
        <w:t>przyłączy;</w:t>
      </w:r>
    </w:p>
    <w:p w:rsidR="00AE335B" w:rsidRPr="00AE335B" w:rsidRDefault="00AE335B" w:rsidP="00AE335B">
      <w:pPr>
        <w:pStyle w:val="ZPKTzmpktartykuempunktem"/>
      </w:pPr>
      <w:r w:rsidRPr="00AE335B">
        <w:t>2)</w:t>
      </w:r>
      <w:r>
        <w:tab/>
      </w:r>
      <w:r w:rsidRPr="00AE335B">
        <w:t>sieci uzbrojenia terenu sytuowanych wyłącznie</w:t>
      </w:r>
      <w:r w:rsidR="003D7D02" w:rsidRPr="00AE335B">
        <w:t xml:space="preserve"> w</w:t>
      </w:r>
      <w:r w:rsidR="00F419C9">
        <w:t xml:space="preserve"> </w:t>
      </w:r>
      <w:r w:rsidRPr="00AE335B">
        <w:t>granicach działki budowlanej.</w:t>
      </w:r>
    </w:p>
    <w:p w:rsidR="00AE335B" w:rsidRPr="00AE335B" w:rsidRDefault="00AE335B" w:rsidP="00FE3DE1">
      <w:pPr>
        <w:pStyle w:val="ZUSTzmustartykuempunktem"/>
        <w:keepNext/>
      </w:pPr>
      <w:r w:rsidRPr="00AE335B">
        <w:t>3.</w:t>
      </w:r>
      <w:r w:rsidR="00F419C9">
        <w:t xml:space="preserve"> </w:t>
      </w:r>
      <w:r w:rsidRPr="00AE335B">
        <w:t>Po otrzymaniu od inwestora lub projektanta wniosku</w:t>
      </w:r>
      <w:r w:rsidR="003D7D02" w:rsidRPr="00AE335B">
        <w:t xml:space="preserve"> o</w:t>
      </w:r>
      <w:r w:rsidR="00F419C9">
        <w:t xml:space="preserve"> </w:t>
      </w:r>
      <w:r w:rsidRPr="00AE335B">
        <w:t>skoordynowanie usytuowania projektowanej sieci uzbrojenia terenu wraz</w:t>
      </w:r>
      <w:r w:rsidR="003D7D02" w:rsidRPr="00AE335B">
        <w:t xml:space="preserve"> z</w:t>
      </w:r>
      <w:r w:rsidR="00F419C9">
        <w:t xml:space="preserve"> </w:t>
      </w:r>
      <w:r w:rsidRPr="00AE335B">
        <w:t>propozycją tego usytuowania przedstawioną na planie sytuacyjnym sporządzonym na kopii aktualnej mapy zasadniczej lub innej mapy do celów projektowych uwierzytelnionej</w:t>
      </w:r>
      <w:r w:rsidR="003D7D02" w:rsidRPr="00AE335B">
        <w:t xml:space="preserve"> w</w:t>
      </w:r>
      <w:r w:rsidR="00F419C9">
        <w:t xml:space="preserve"> </w:t>
      </w:r>
      <w:r w:rsidRPr="00AE335B">
        <w:t>trybie</w:t>
      </w:r>
      <w:r w:rsidR="00053EAC">
        <w:t xml:space="preserve"> art.</w:t>
      </w:r>
      <w:r w:rsidR="00F419C9">
        <w:t xml:space="preserve"> </w:t>
      </w:r>
      <w:r w:rsidRPr="00AE335B">
        <w:t>12b</w:t>
      </w:r>
      <w:r w:rsidR="00053EAC">
        <w:t xml:space="preserve"> ust.</w:t>
      </w:r>
      <w:r w:rsidR="00F419C9">
        <w:t xml:space="preserve"> </w:t>
      </w:r>
      <w:r w:rsidRPr="00AE335B">
        <w:t>5, starosta wyznacza sposób, termin</w:t>
      </w:r>
      <w:r w:rsidR="003D7D02" w:rsidRPr="00AE335B">
        <w:t xml:space="preserve"> i</w:t>
      </w:r>
      <w:r w:rsidR="00F419C9">
        <w:t xml:space="preserve"> </w:t>
      </w:r>
      <w:r w:rsidRPr="00AE335B">
        <w:t>miejsce przeprowadzenia narady koordynacyjnej,</w:t>
      </w:r>
      <w:r w:rsidR="003D7D02" w:rsidRPr="00AE335B">
        <w:t xml:space="preserve"> o</w:t>
      </w:r>
      <w:r w:rsidR="00F419C9">
        <w:t xml:space="preserve"> </w:t>
      </w:r>
      <w:r w:rsidRPr="00AE335B">
        <w:t>czym zawiadamia:</w:t>
      </w:r>
    </w:p>
    <w:p w:rsidR="00AE335B" w:rsidRPr="00AE335B" w:rsidRDefault="00AE335B" w:rsidP="00AE335B">
      <w:pPr>
        <w:pStyle w:val="ZPKTzmpktartykuempunktem"/>
      </w:pPr>
      <w:r w:rsidRPr="00AE335B">
        <w:t>1)</w:t>
      </w:r>
      <w:r>
        <w:tab/>
      </w:r>
      <w:r w:rsidRPr="00AE335B">
        <w:t>wnioskodawców;</w:t>
      </w:r>
    </w:p>
    <w:p w:rsidR="00AE335B" w:rsidRPr="00AE335B" w:rsidRDefault="00AE335B" w:rsidP="00AE335B">
      <w:pPr>
        <w:pStyle w:val="ZPKTzmpktartykuempunktem"/>
      </w:pPr>
      <w:r w:rsidRPr="00AE335B">
        <w:t>2)</w:t>
      </w:r>
      <w:r>
        <w:tab/>
      </w:r>
      <w:r w:rsidRPr="00AE335B">
        <w:t>podmioty władające sieciami uzbrojenia terenu;</w:t>
      </w:r>
    </w:p>
    <w:p w:rsidR="00AE335B" w:rsidRPr="00AE335B" w:rsidRDefault="00AE335B" w:rsidP="00AE335B">
      <w:pPr>
        <w:pStyle w:val="ZPKTzmpktartykuempunktem"/>
      </w:pPr>
      <w:r w:rsidRPr="00AE335B">
        <w:lastRenderedPageBreak/>
        <w:t>3)</w:t>
      </w:r>
      <w:r>
        <w:tab/>
      </w:r>
      <w:r w:rsidRPr="00AE335B">
        <w:t>wójtów (burmistrzów</w:t>
      </w:r>
      <w:r w:rsidR="003D7D02" w:rsidRPr="00AE335B">
        <w:t xml:space="preserve"> i</w:t>
      </w:r>
      <w:r w:rsidR="00F419C9">
        <w:t xml:space="preserve"> </w:t>
      </w:r>
      <w:r w:rsidRPr="00AE335B">
        <w:t>prezydentów miast</w:t>
      </w:r>
      <w:r w:rsidR="00F728A0">
        <w:t>)</w:t>
      </w:r>
      <w:r w:rsidR="00194C4C">
        <w:t>,</w:t>
      </w:r>
      <w:r w:rsidR="00F728A0">
        <w:tab/>
      </w:r>
      <w:r w:rsidR="00194C4C">
        <w:t xml:space="preserve"> </w:t>
      </w:r>
      <w:r w:rsidRPr="00AE335B">
        <w:t xml:space="preserve">na </w:t>
      </w:r>
      <w:r w:rsidR="00194C4C">
        <w:t>obszarze właściwości</w:t>
      </w:r>
      <w:r w:rsidR="00194C4C" w:rsidRPr="00AE335B">
        <w:t xml:space="preserve"> </w:t>
      </w:r>
      <w:r w:rsidRPr="00AE335B">
        <w:t>których mają być sytuowane projektowane sieci uzbrojenia terenu;</w:t>
      </w:r>
    </w:p>
    <w:p w:rsidR="00AE335B" w:rsidRPr="00AE335B" w:rsidRDefault="00AE335B" w:rsidP="00AE335B">
      <w:pPr>
        <w:pStyle w:val="ZPKTzmpktartykuempunktem"/>
      </w:pPr>
      <w:r w:rsidRPr="00AE335B">
        <w:t>4)</w:t>
      </w:r>
      <w:r>
        <w:tab/>
      </w:r>
      <w:r w:rsidRPr="00AE335B">
        <w:t>inne podmioty, które mogą być zainteresowane rezultatami narady koordynacyjnej, w szczególności zarządzające terenami zamkniętymi,</w:t>
      </w:r>
      <w:r w:rsidR="003D7D02" w:rsidRPr="00AE335B">
        <w:t xml:space="preserve"> w</w:t>
      </w:r>
      <w:r w:rsidR="00F419C9">
        <w:t xml:space="preserve"> </w:t>
      </w:r>
      <w:r w:rsidRPr="00AE335B">
        <w:t>przypadku sytuowania części projektowanych sieci na tych terenach.</w:t>
      </w:r>
    </w:p>
    <w:p w:rsidR="00AE335B" w:rsidRPr="00AE335B" w:rsidRDefault="00AE335B" w:rsidP="00AE335B">
      <w:pPr>
        <w:pStyle w:val="ZUSTzmustartykuempunktem"/>
      </w:pPr>
      <w:r w:rsidRPr="00AE335B">
        <w:t>4.</w:t>
      </w:r>
      <w:r w:rsidR="00F419C9">
        <w:t xml:space="preserve"> </w:t>
      </w:r>
      <w:r w:rsidR="003D7D02" w:rsidRPr="00AE335B">
        <w:t>W</w:t>
      </w:r>
      <w:r w:rsidR="00F419C9">
        <w:t xml:space="preserve"> </w:t>
      </w:r>
      <w:r w:rsidRPr="00AE335B">
        <w:t xml:space="preserve">przypadku gdy </w:t>
      </w:r>
      <w:r w:rsidR="00194C4C">
        <w:t>plan sytuacyjny</w:t>
      </w:r>
      <w:r w:rsidRPr="00AE335B">
        <w:t>,</w:t>
      </w:r>
      <w:r w:rsidR="003D7D02" w:rsidRPr="00AE335B">
        <w:t xml:space="preserve"> o</w:t>
      </w:r>
      <w:r w:rsidR="00F419C9">
        <w:t xml:space="preserve"> </w:t>
      </w:r>
      <w:r w:rsidR="00194C4C" w:rsidRPr="00AE335B">
        <w:t>który</w:t>
      </w:r>
      <w:r w:rsidR="00194C4C">
        <w:t>m</w:t>
      </w:r>
      <w:r w:rsidR="00194C4C" w:rsidRPr="00AE335B">
        <w:t xml:space="preserve"> </w:t>
      </w:r>
      <w:r w:rsidRPr="00AE335B">
        <w:t>mowa</w:t>
      </w:r>
      <w:r w:rsidR="00053EAC" w:rsidRPr="00AE335B">
        <w:t xml:space="preserve"> w</w:t>
      </w:r>
      <w:r w:rsidR="00F419C9">
        <w:t xml:space="preserve"> </w:t>
      </w:r>
      <w:r w:rsidR="00053EAC">
        <w:t>ust.</w:t>
      </w:r>
      <w:r w:rsidR="00F419C9">
        <w:t xml:space="preserve"> </w:t>
      </w:r>
      <w:r w:rsidRPr="00AE335B">
        <w:t xml:space="preserve">3, ma postać nieelektroniczną, doręcza się </w:t>
      </w:r>
      <w:r w:rsidR="00194C4C">
        <w:t>go</w:t>
      </w:r>
      <w:r w:rsidR="00194C4C" w:rsidRPr="00AE335B">
        <w:t xml:space="preserve"> </w:t>
      </w:r>
      <w:r w:rsidRPr="00AE335B">
        <w:t>staroście</w:t>
      </w:r>
      <w:r w:rsidR="003D7D02" w:rsidRPr="00AE335B">
        <w:t xml:space="preserve"> w</w:t>
      </w:r>
      <w:r w:rsidR="00F419C9">
        <w:t xml:space="preserve"> </w:t>
      </w:r>
      <w:r w:rsidRPr="00AE335B">
        <w:t>co najmniej dwóch egzemplarzach.</w:t>
      </w:r>
    </w:p>
    <w:p w:rsidR="00AE335B" w:rsidRPr="00AE335B" w:rsidRDefault="00AE335B" w:rsidP="00AE335B">
      <w:pPr>
        <w:pStyle w:val="ZUSTzmustartykuempunktem"/>
      </w:pPr>
      <w:r w:rsidRPr="00AE335B">
        <w:t>5.</w:t>
      </w:r>
      <w:r w:rsidR="00F419C9">
        <w:t xml:space="preserve"> </w:t>
      </w:r>
      <w:r w:rsidRPr="00AE335B">
        <w:t>Termin narady koordynacyjnej</w:t>
      </w:r>
      <w:r w:rsidR="00194C4C">
        <w:t xml:space="preserve"> starosta</w:t>
      </w:r>
      <w:r w:rsidRPr="00AE335B">
        <w:t xml:space="preserve"> wyznacza na dzień przypadający nie później niż po upływie 1</w:t>
      </w:r>
      <w:r w:rsidR="003D7D02" w:rsidRPr="00AE335B">
        <w:t>4</w:t>
      </w:r>
      <w:r w:rsidR="00F419C9">
        <w:t xml:space="preserve"> </w:t>
      </w:r>
      <w:r w:rsidRPr="00AE335B">
        <w:t xml:space="preserve">dni od dnia otrzymania od inwestora lub projektanta </w:t>
      </w:r>
      <w:r w:rsidR="00194C4C">
        <w:t>planu sytuacyjnego</w:t>
      </w:r>
      <w:r w:rsidRPr="00AE335B">
        <w:t>,</w:t>
      </w:r>
      <w:r w:rsidR="003D7D02" w:rsidRPr="00AE335B">
        <w:t xml:space="preserve"> o</w:t>
      </w:r>
      <w:r w:rsidR="00F419C9">
        <w:t xml:space="preserve"> </w:t>
      </w:r>
      <w:r w:rsidR="00194C4C" w:rsidRPr="00AE335B">
        <w:t>który</w:t>
      </w:r>
      <w:r w:rsidR="00194C4C">
        <w:t>m</w:t>
      </w:r>
      <w:r w:rsidR="00194C4C" w:rsidRPr="00AE335B">
        <w:t xml:space="preserve"> </w:t>
      </w:r>
      <w:r w:rsidRPr="00AE335B">
        <w:t>mowa</w:t>
      </w:r>
      <w:r w:rsidR="00053EAC" w:rsidRPr="00AE335B">
        <w:t xml:space="preserve"> w</w:t>
      </w:r>
      <w:r w:rsidR="00F419C9">
        <w:t xml:space="preserve"> </w:t>
      </w:r>
      <w:r w:rsidR="00053EAC">
        <w:t>ust.</w:t>
      </w:r>
      <w:r w:rsidR="00F419C9">
        <w:t xml:space="preserve"> </w:t>
      </w:r>
      <w:r w:rsidRPr="00AE335B">
        <w:t>3.</w:t>
      </w:r>
    </w:p>
    <w:p w:rsidR="00AE335B" w:rsidRPr="00AE335B" w:rsidRDefault="00AE335B" w:rsidP="00AE335B">
      <w:pPr>
        <w:pStyle w:val="ZUSTzmustartykuempunktem"/>
      </w:pPr>
      <w:r w:rsidRPr="00AE335B">
        <w:t>6.</w:t>
      </w:r>
      <w:r w:rsidR="00F419C9">
        <w:t xml:space="preserve"> </w:t>
      </w:r>
      <w:r w:rsidRPr="00AE335B">
        <w:t>Wraz</w:t>
      </w:r>
      <w:r w:rsidR="003D7D02" w:rsidRPr="00AE335B">
        <w:t xml:space="preserve"> z</w:t>
      </w:r>
      <w:r w:rsidR="00F419C9">
        <w:t xml:space="preserve"> </w:t>
      </w:r>
      <w:r w:rsidRPr="00AE335B">
        <w:t>zawiadomieniem</w:t>
      </w:r>
      <w:r w:rsidR="003D7D02" w:rsidRPr="00AE335B">
        <w:t xml:space="preserve"> o</w:t>
      </w:r>
      <w:r w:rsidR="00F419C9">
        <w:t xml:space="preserve"> </w:t>
      </w:r>
      <w:r w:rsidRPr="00AE335B">
        <w:t xml:space="preserve">naradzie koordynacyjnej starosta </w:t>
      </w:r>
      <w:r w:rsidR="00194C4C">
        <w:t>przekazuje</w:t>
      </w:r>
      <w:r w:rsidR="00194C4C" w:rsidRPr="00AE335B">
        <w:t xml:space="preserve"> kopi</w:t>
      </w:r>
      <w:r w:rsidR="00194C4C">
        <w:t>ę</w:t>
      </w:r>
      <w:r w:rsidR="00194C4C" w:rsidRPr="00AE335B">
        <w:t xml:space="preserve"> </w:t>
      </w:r>
      <w:r w:rsidR="00194C4C">
        <w:t>planu sytuacyjnego,</w:t>
      </w:r>
      <w:r w:rsidR="00053EAC">
        <w:t xml:space="preserve"> o</w:t>
      </w:r>
      <w:r w:rsidR="00F419C9">
        <w:t xml:space="preserve"> </w:t>
      </w:r>
      <w:r w:rsidR="00194C4C">
        <w:t>którym mowa</w:t>
      </w:r>
      <w:r w:rsidR="00053EAC">
        <w:t xml:space="preserve"> w</w:t>
      </w:r>
      <w:r w:rsidR="00F419C9">
        <w:t xml:space="preserve"> </w:t>
      </w:r>
      <w:r w:rsidR="00053EAC">
        <w:t>ust.</w:t>
      </w:r>
      <w:r w:rsidR="00F419C9">
        <w:t xml:space="preserve"> </w:t>
      </w:r>
      <w:r w:rsidR="00194C4C">
        <w:t>3, albo,</w:t>
      </w:r>
      <w:r w:rsidR="003D7D02" w:rsidRPr="00AE335B">
        <w:t xml:space="preserve"> w</w:t>
      </w:r>
      <w:r w:rsidR="00F419C9">
        <w:t xml:space="preserve"> </w:t>
      </w:r>
      <w:r w:rsidRPr="00AE335B">
        <w:t xml:space="preserve">przypadku braku technicznych możliwości sporządzenia </w:t>
      </w:r>
      <w:r w:rsidR="00194C4C">
        <w:t xml:space="preserve">tej </w:t>
      </w:r>
      <w:r w:rsidRPr="00AE335B">
        <w:t>kopii,</w:t>
      </w:r>
      <w:r w:rsidR="00053EAC">
        <w:t xml:space="preserve"> </w:t>
      </w:r>
      <w:r w:rsidRPr="00AE335B">
        <w:t>inform</w:t>
      </w:r>
      <w:r w:rsidR="00194C4C">
        <w:t>ację</w:t>
      </w:r>
      <w:r w:rsidR="003D7D02" w:rsidRPr="00AE335B">
        <w:t xml:space="preserve"> o</w:t>
      </w:r>
      <w:r w:rsidR="00F419C9">
        <w:t xml:space="preserve"> </w:t>
      </w:r>
      <w:r w:rsidRPr="00AE335B">
        <w:t>miejscu</w:t>
      </w:r>
      <w:r w:rsidR="003D7D02" w:rsidRPr="00AE335B">
        <w:t xml:space="preserve"> i</w:t>
      </w:r>
      <w:r w:rsidR="00F419C9">
        <w:t xml:space="preserve"> </w:t>
      </w:r>
      <w:r w:rsidRPr="00AE335B">
        <w:t>terminie zapoznania się</w:t>
      </w:r>
      <w:r w:rsidR="00053EAC" w:rsidRPr="00AE335B">
        <w:t xml:space="preserve"> z</w:t>
      </w:r>
      <w:r w:rsidR="005052E4">
        <w:t> </w:t>
      </w:r>
      <w:r w:rsidR="00194C4C">
        <w:t>planem sytuacyjnym</w:t>
      </w:r>
      <w:r w:rsidRPr="00AE335B">
        <w:t>.</w:t>
      </w:r>
    </w:p>
    <w:p w:rsidR="00AE335B" w:rsidRPr="00AE335B" w:rsidRDefault="00AE335B" w:rsidP="00AE335B">
      <w:pPr>
        <w:pStyle w:val="ZUSTzmustartykuempunktem"/>
      </w:pPr>
      <w:r w:rsidRPr="00AE335B">
        <w:t>7.</w:t>
      </w:r>
      <w:r w:rsidR="00F419C9">
        <w:t xml:space="preserve"> </w:t>
      </w:r>
      <w:r w:rsidRPr="00AE335B">
        <w:t>Na wniosek inwestora lub projektanta sieci uzbrojenia terenu, podmiotu władającego siecią uzbrojenia terenu lub wójta (burmistrza, prezydenta miasta), uzasadniony</w:t>
      </w:r>
      <w:r w:rsidR="003D7D02" w:rsidRPr="00AE335B">
        <w:t xml:space="preserve"> w</w:t>
      </w:r>
      <w:r w:rsidR="00F419C9">
        <w:t xml:space="preserve"> </w:t>
      </w:r>
      <w:r w:rsidRPr="00AE335B">
        <w:t>szczególności potrzebą wyeliminowania zagrożeń wynikających</w:t>
      </w:r>
      <w:r w:rsidR="003D7D02" w:rsidRPr="00AE335B">
        <w:t xml:space="preserve"> z</w:t>
      </w:r>
      <w:r w:rsidR="005052E4">
        <w:t> </w:t>
      </w:r>
      <w:r w:rsidRPr="00AE335B">
        <w:t>możliwej kolizji między sytuowanymi na tym samym terenie sieciami uzbrojenia terenu, przedmiotem narady koordynacyjnej może być sytuowanie projektowanych sieci uzbrojenia terenu na obszarach innych niż wymienione</w:t>
      </w:r>
      <w:r w:rsidR="00053EAC" w:rsidRPr="00AE335B">
        <w:t xml:space="preserve"> w</w:t>
      </w:r>
      <w:r w:rsidR="00F419C9">
        <w:t xml:space="preserve"> </w:t>
      </w:r>
      <w:r w:rsidR="00053EAC">
        <w:t>ust.</w:t>
      </w:r>
      <w:r w:rsidR="00F419C9">
        <w:t xml:space="preserve"> </w:t>
      </w:r>
      <w:r w:rsidRPr="00AE335B">
        <w:t>1 lub sytuowanie przyłączy.</w:t>
      </w:r>
    </w:p>
    <w:p w:rsidR="00AE335B" w:rsidRPr="00AE335B" w:rsidRDefault="00AE335B" w:rsidP="00AE335B">
      <w:pPr>
        <w:pStyle w:val="ZUSTzmustartykuempunktem"/>
      </w:pPr>
      <w:r w:rsidRPr="00AE335B">
        <w:t>8.</w:t>
      </w:r>
      <w:r w:rsidR="00F419C9">
        <w:t xml:space="preserve"> </w:t>
      </w:r>
      <w:r w:rsidRPr="00AE335B">
        <w:t>Naradzie koordynacyjnej przewodniczy starosta lub upoważniona przez niego osoba.</w:t>
      </w:r>
    </w:p>
    <w:p w:rsidR="00AE335B" w:rsidRPr="00AE335B" w:rsidRDefault="00AE335B" w:rsidP="00FE3DE1">
      <w:pPr>
        <w:pStyle w:val="ZUSTzmustartykuempunktem"/>
        <w:keepNext/>
      </w:pPr>
      <w:r w:rsidRPr="00AE335B">
        <w:t>9.</w:t>
      </w:r>
      <w:r w:rsidR="00F419C9">
        <w:t xml:space="preserve"> </w:t>
      </w:r>
      <w:r w:rsidRPr="00AE335B">
        <w:t>Rezultaty narady koordynacyjnej utrwala się</w:t>
      </w:r>
      <w:r w:rsidR="003D7D02" w:rsidRPr="00AE335B">
        <w:t xml:space="preserve"> w</w:t>
      </w:r>
      <w:r w:rsidR="00F419C9">
        <w:t xml:space="preserve"> </w:t>
      </w:r>
      <w:r w:rsidRPr="00AE335B">
        <w:t>protokole zawierającym:</w:t>
      </w:r>
    </w:p>
    <w:p w:rsidR="00AE335B" w:rsidRPr="00AE335B" w:rsidRDefault="00AE335B" w:rsidP="00AE335B">
      <w:pPr>
        <w:pStyle w:val="ZPKTzmpktartykuempunktem"/>
      </w:pPr>
      <w:r w:rsidRPr="00AE335B">
        <w:t>1)</w:t>
      </w:r>
      <w:r>
        <w:tab/>
      </w:r>
      <w:r w:rsidRPr="00AE335B">
        <w:t>określenie sposobu przeprowadzenia narady, jej termin</w:t>
      </w:r>
      <w:r w:rsidR="003D7D02" w:rsidRPr="00AE335B">
        <w:t xml:space="preserve"> i</w:t>
      </w:r>
      <w:r w:rsidR="00F419C9">
        <w:t xml:space="preserve"> </w:t>
      </w:r>
      <w:r w:rsidRPr="00AE335B">
        <w:t>miejsce oraz znak sprawy zgodny</w:t>
      </w:r>
      <w:r w:rsidR="003D7D02" w:rsidRPr="00AE335B">
        <w:t xml:space="preserve"> z</w:t>
      </w:r>
      <w:r w:rsidR="00F419C9">
        <w:t xml:space="preserve"> </w:t>
      </w:r>
      <w:r w:rsidRPr="00AE335B">
        <w:t>instrukcją kancelaryjną;</w:t>
      </w:r>
    </w:p>
    <w:p w:rsidR="00AE335B" w:rsidRPr="00AE335B" w:rsidRDefault="00AE335B" w:rsidP="00AE335B">
      <w:pPr>
        <w:pStyle w:val="ZPKTzmpktartykuempunktem"/>
      </w:pPr>
      <w:r w:rsidRPr="00AE335B">
        <w:t>2)</w:t>
      </w:r>
      <w:r>
        <w:tab/>
      </w:r>
      <w:r w:rsidRPr="00AE335B">
        <w:t>opis przedmiotu narady;</w:t>
      </w:r>
    </w:p>
    <w:p w:rsidR="00AE335B" w:rsidRPr="00AE335B" w:rsidRDefault="00AE335B" w:rsidP="00AE335B">
      <w:pPr>
        <w:pStyle w:val="ZPKTzmpktartykuempunktem"/>
      </w:pPr>
      <w:r w:rsidRPr="00AE335B">
        <w:t>3)</w:t>
      </w:r>
      <w:r>
        <w:tab/>
      </w:r>
      <w:r w:rsidRPr="00AE335B">
        <w:t>imię</w:t>
      </w:r>
      <w:r w:rsidR="003D7D02" w:rsidRPr="00AE335B">
        <w:t xml:space="preserve"> i</w:t>
      </w:r>
      <w:r w:rsidR="00F419C9">
        <w:t xml:space="preserve"> </w:t>
      </w:r>
      <w:r w:rsidRPr="00AE335B">
        <w:t>nazwisko oraz inne dane identyfikujące wnioskodawcę;</w:t>
      </w:r>
    </w:p>
    <w:p w:rsidR="00AE335B" w:rsidRPr="00AE335B" w:rsidRDefault="00AE335B" w:rsidP="00AE335B">
      <w:pPr>
        <w:pStyle w:val="ZPKTzmpktartykuempunktem"/>
      </w:pPr>
      <w:r w:rsidRPr="00AE335B">
        <w:t>4)</w:t>
      </w:r>
      <w:r>
        <w:tab/>
      </w:r>
      <w:r w:rsidRPr="00AE335B">
        <w:t>imię</w:t>
      </w:r>
      <w:r w:rsidR="003D7D02" w:rsidRPr="00AE335B">
        <w:t xml:space="preserve"> i</w:t>
      </w:r>
      <w:r w:rsidR="00F419C9">
        <w:t xml:space="preserve"> </w:t>
      </w:r>
      <w:r w:rsidRPr="00AE335B">
        <w:t>nazwisko oraz stanowisko służbowe przewodniczącego;</w:t>
      </w:r>
    </w:p>
    <w:p w:rsidR="00AE335B" w:rsidRPr="00AE335B" w:rsidRDefault="00AE335B" w:rsidP="005013BC">
      <w:pPr>
        <w:pStyle w:val="ZPKTzmpktartykuempunktem"/>
      </w:pPr>
      <w:r w:rsidRPr="00AE335B">
        <w:t>5)</w:t>
      </w:r>
      <w:r>
        <w:tab/>
      </w:r>
      <w:r w:rsidRPr="00AE335B">
        <w:t>imiona</w:t>
      </w:r>
      <w:r w:rsidR="003D7D02" w:rsidRPr="00AE335B">
        <w:t xml:space="preserve"> i</w:t>
      </w:r>
      <w:r w:rsidR="00F419C9">
        <w:t xml:space="preserve"> </w:t>
      </w:r>
      <w:r w:rsidRPr="00AE335B">
        <w:t>nazwiska uczestników oraz oznaczenie podmiotów, które te osoby reprezentują</w:t>
      </w:r>
      <w:r w:rsidR="007B57AC">
        <w:t>,</w:t>
      </w:r>
      <w:r w:rsidR="005013BC">
        <w:t xml:space="preserve"> </w:t>
      </w:r>
      <w:r w:rsidRPr="00AE335B">
        <w:t>lub informację</w:t>
      </w:r>
      <w:r w:rsidR="003D7D02" w:rsidRPr="00AE335B">
        <w:t xml:space="preserve"> o</w:t>
      </w:r>
      <w:r w:rsidR="00F419C9">
        <w:t xml:space="preserve"> </w:t>
      </w:r>
      <w:r w:rsidRPr="00AE335B">
        <w:t>przyczynach uczestnictwa danej osoby</w:t>
      </w:r>
      <w:r w:rsidR="003D7D02" w:rsidRPr="00AE335B">
        <w:t xml:space="preserve"> w</w:t>
      </w:r>
      <w:r w:rsidR="00F419C9">
        <w:t xml:space="preserve"> </w:t>
      </w:r>
      <w:r w:rsidRPr="00AE335B">
        <w:t>naradzie;</w:t>
      </w:r>
    </w:p>
    <w:p w:rsidR="009366C6" w:rsidRDefault="00AE335B" w:rsidP="00AE335B">
      <w:pPr>
        <w:pStyle w:val="ZPKTzmpktartykuempunktem"/>
      </w:pPr>
      <w:r w:rsidRPr="00AE335B">
        <w:t>6)</w:t>
      </w:r>
      <w:r>
        <w:tab/>
      </w:r>
      <w:r w:rsidRPr="00AE335B">
        <w:t>stanowiska uczestników narady</w:t>
      </w:r>
      <w:r w:rsidR="009366C6">
        <w:t xml:space="preserve">; </w:t>
      </w:r>
    </w:p>
    <w:p w:rsidR="00AE335B" w:rsidRPr="00AE335B" w:rsidRDefault="009366C6" w:rsidP="00AE335B">
      <w:pPr>
        <w:pStyle w:val="ZPKTzmpktartykuempunktem"/>
      </w:pPr>
      <w:r>
        <w:lastRenderedPageBreak/>
        <w:t>7)</w:t>
      </w:r>
      <w:r>
        <w:tab/>
        <w:t>wnioski</w:t>
      </w:r>
      <w:r w:rsidR="00053EAC">
        <w:t xml:space="preserve"> o</w:t>
      </w:r>
      <w:r w:rsidR="00F419C9">
        <w:t xml:space="preserve"> </w:t>
      </w:r>
      <w:r>
        <w:t>koordynację robót budowlanych,</w:t>
      </w:r>
      <w:r w:rsidR="00053EAC">
        <w:t xml:space="preserve"> o</w:t>
      </w:r>
      <w:r w:rsidR="00F419C9">
        <w:t xml:space="preserve"> </w:t>
      </w:r>
      <w:r>
        <w:t>których mowa</w:t>
      </w:r>
      <w:r w:rsidR="00053EAC">
        <w:t xml:space="preserve"> w</w:t>
      </w:r>
      <w:r w:rsidR="00F419C9">
        <w:t xml:space="preserve"> </w:t>
      </w:r>
      <w:r w:rsidR="00053EAC">
        <w:t>art.</w:t>
      </w:r>
      <w:r w:rsidR="00F419C9">
        <w:t xml:space="preserve"> </w:t>
      </w:r>
      <w:r>
        <w:t>36a</w:t>
      </w:r>
      <w:r w:rsidR="00053EAC">
        <w:t xml:space="preserve"> ust.</w:t>
      </w:r>
      <w:r w:rsidR="00F419C9">
        <w:t xml:space="preserve"> </w:t>
      </w:r>
      <w:r w:rsidR="00053EAC">
        <w:t>3 pkt</w:t>
      </w:r>
      <w:r w:rsidR="00F419C9">
        <w:t xml:space="preserve"> </w:t>
      </w:r>
      <w:r w:rsidR="00053EAC">
        <w:t>5 lit.</w:t>
      </w:r>
      <w:r w:rsidR="00F419C9">
        <w:t xml:space="preserve"> </w:t>
      </w:r>
      <w:r>
        <w:t>b ustawy</w:t>
      </w:r>
      <w:r w:rsidR="00053EAC">
        <w:t xml:space="preserve"> z</w:t>
      </w:r>
      <w:r w:rsidR="00F419C9">
        <w:t xml:space="preserve"> </w:t>
      </w:r>
      <w:r>
        <w:t xml:space="preserve">dnia </w:t>
      </w:r>
      <w:r w:rsidRPr="00AE335B">
        <w:t>7</w:t>
      </w:r>
      <w:r w:rsidR="00F419C9">
        <w:t xml:space="preserve"> </w:t>
      </w:r>
      <w:r w:rsidRPr="00AE335B">
        <w:t>maja 2010</w:t>
      </w:r>
      <w:r w:rsidR="00F419C9">
        <w:t xml:space="preserve"> </w:t>
      </w:r>
      <w:r w:rsidRPr="00AE335B">
        <w:t>r. o</w:t>
      </w:r>
      <w:r w:rsidR="00F419C9">
        <w:t xml:space="preserve"> </w:t>
      </w:r>
      <w:r w:rsidRPr="00AE335B">
        <w:t>wspieraniu rozwoju usług i</w:t>
      </w:r>
      <w:r w:rsidR="00F419C9">
        <w:t xml:space="preserve"> </w:t>
      </w:r>
      <w:r w:rsidRPr="00AE335B">
        <w:t>sieci telekomunikacyjnych (</w:t>
      </w:r>
      <w:r w:rsidR="00053EAC">
        <w:t>Dz.</w:t>
      </w:r>
      <w:r w:rsidR="00F419C9">
        <w:t xml:space="preserve"> </w:t>
      </w:r>
      <w:r w:rsidR="00053EAC">
        <w:t>U.</w:t>
      </w:r>
      <w:r w:rsidRPr="00AE335B">
        <w:t xml:space="preserve"> z</w:t>
      </w:r>
      <w:r w:rsidR="00F419C9">
        <w:t xml:space="preserve"> </w:t>
      </w:r>
      <w:r w:rsidRPr="00AE335B">
        <w:t>2015</w:t>
      </w:r>
      <w:r w:rsidR="00F419C9">
        <w:t xml:space="preserve"> </w:t>
      </w:r>
      <w:r w:rsidRPr="00AE335B">
        <w:t>r.</w:t>
      </w:r>
      <w:r w:rsidR="00053EAC">
        <w:t xml:space="preserve"> poz.</w:t>
      </w:r>
      <w:r w:rsidR="00F419C9">
        <w:t xml:space="preserve"> </w:t>
      </w:r>
      <w:r w:rsidRPr="00AE335B">
        <w:t>880,</w:t>
      </w:r>
      <w:r w:rsidR="00053EAC">
        <w:t xml:space="preserve"> z</w:t>
      </w:r>
      <w:r w:rsidR="00F419C9">
        <w:t xml:space="preserve"> </w:t>
      </w:r>
      <w:r>
        <w:t>późn. zm.</w:t>
      </w:r>
      <w:r>
        <w:rPr>
          <w:rStyle w:val="Odwoanieprzypisudolnego"/>
        </w:rPr>
        <w:footnoteReference w:id="12"/>
      </w:r>
      <w:r>
        <w:rPr>
          <w:rStyle w:val="IGindeksgrny"/>
        </w:rPr>
        <w:t>)</w:t>
      </w:r>
      <w:r w:rsidRPr="00AE335B">
        <w:t>)</w:t>
      </w:r>
      <w:r>
        <w:t xml:space="preserve"> </w:t>
      </w:r>
      <w:r w:rsidR="00060173">
        <w:t>–</w:t>
      </w:r>
      <w:r w:rsidR="00053EAC">
        <w:t xml:space="preserve"> o</w:t>
      </w:r>
      <w:r w:rsidR="00F419C9">
        <w:t xml:space="preserve"> </w:t>
      </w:r>
      <w:r>
        <w:t>ile zostały złożone</w:t>
      </w:r>
      <w:r w:rsidR="00AE335B" w:rsidRPr="00AE335B">
        <w:t>;</w:t>
      </w:r>
    </w:p>
    <w:p w:rsidR="00AE335B" w:rsidRPr="00AE335B" w:rsidRDefault="009366C6" w:rsidP="00AE335B">
      <w:pPr>
        <w:pStyle w:val="ZPKTzmpktartykuempunktem"/>
      </w:pPr>
      <w:r>
        <w:t>8</w:t>
      </w:r>
      <w:r w:rsidR="00AE335B" w:rsidRPr="00AE335B">
        <w:t>)</w:t>
      </w:r>
      <w:r w:rsidR="00AE335B">
        <w:tab/>
      </w:r>
      <w:r w:rsidR="00AE335B" w:rsidRPr="00AE335B">
        <w:t>informacje</w:t>
      </w:r>
      <w:r w:rsidR="003D7D02" w:rsidRPr="00AE335B">
        <w:t xml:space="preserve"> o</w:t>
      </w:r>
      <w:r w:rsidR="00F419C9">
        <w:t xml:space="preserve"> </w:t>
      </w:r>
      <w:r w:rsidR="00AE335B" w:rsidRPr="00AE335B">
        <w:t>podmiotach zawiadomionych</w:t>
      </w:r>
      <w:r w:rsidR="003D7D02" w:rsidRPr="00AE335B">
        <w:t xml:space="preserve"> o</w:t>
      </w:r>
      <w:r w:rsidR="00F419C9">
        <w:t xml:space="preserve"> </w:t>
      </w:r>
      <w:r w:rsidR="00AE335B" w:rsidRPr="00AE335B">
        <w:t>naradzie, które</w:t>
      </w:r>
      <w:r>
        <w:t xml:space="preserve"> </w:t>
      </w:r>
      <w:r w:rsidRPr="00AE335B">
        <w:t>w</w:t>
      </w:r>
      <w:r w:rsidR="00F419C9">
        <w:t xml:space="preserve"> </w:t>
      </w:r>
      <w:r w:rsidRPr="00AE335B">
        <w:t>niej</w:t>
      </w:r>
      <w:r w:rsidR="00AE335B" w:rsidRPr="00AE335B">
        <w:t xml:space="preserve"> nie uczestniczyły;</w:t>
      </w:r>
    </w:p>
    <w:p w:rsidR="00AE335B" w:rsidRPr="00AE335B" w:rsidRDefault="009366C6" w:rsidP="00AE335B">
      <w:pPr>
        <w:pStyle w:val="ZPKTzmpktartykuempunktem"/>
      </w:pPr>
      <w:r>
        <w:t>9</w:t>
      </w:r>
      <w:r w:rsidR="00AE335B" w:rsidRPr="00AE335B">
        <w:t>)</w:t>
      </w:r>
      <w:r w:rsidR="00AE335B">
        <w:tab/>
      </w:r>
      <w:r w:rsidR="00AE335B" w:rsidRPr="00AE335B">
        <w:t>podpisy uczestników narady.</w:t>
      </w:r>
    </w:p>
    <w:p w:rsidR="00AE335B" w:rsidRPr="00AE335B" w:rsidRDefault="00AE335B" w:rsidP="00AE335B">
      <w:pPr>
        <w:pStyle w:val="ZUSTzmustartykuempunktem"/>
      </w:pPr>
      <w:r w:rsidRPr="00AE335B">
        <w:t>10.</w:t>
      </w:r>
      <w:r w:rsidR="00F419C9">
        <w:t xml:space="preserve"> </w:t>
      </w:r>
      <w:r w:rsidR="003D7D02" w:rsidRPr="00AE335B">
        <w:t>W</w:t>
      </w:r>
      <w:r w:rsidR="00F419C9">
        <w:t xml:space="preserve"> </w:t>
      </w:r>
      <w:r w:rsidRPr="00AE335B">
        <w:t xml:space="preserve">przypadku </w:t>
      </w:r>
      <w:r w:rsidR="009366C6">
        <w:t xml:space="preserve">gdy </w:t>
      </w:r>
      <w:r w:rsidRPr="00AE335B">
        <w:t>narad</w:t>
      </w:r>
      <w:r w:rsidR="009366C6">
        <w:t>a</w:t>
      </w:r>
      <w:r w:rsidRPr="00AE335B">
        <w:t xml:space="preserve"> </w:t>
      </w:r>
      <w:r w:rsidR="009366C6" w:rsidRPr="00AE335B">
        <w:t>koordynacyjn</w:t>
      </w:r>
      <w:r w:rsidR="009366C6">
        <w:t>a została przeprowadzona</w:t>
      </w:r>
      <w:r w:rsidR="009366C6" w:rsidRPr="00AE335B">
        <w:t xml:space="preserve"> </w:t>
      </w:r>
      <w:r w:rsidRPr="00AE335B">
        <w:t>za pomocą środków komunikacji elektronicznej, protokół narady zawiera</w:t>
      </w:r>
      <w:r w:rsidR="009366C6">
        <w:t>,</w:t>
      </w:r>
      <w:r w:rsidRPr="00AE335B">
        <w:t xml:space="preserve"> zamiast podpisów wszystkich uczestników tej narady, podpisy jej przewodniczącego, protokolanta</w:t>
      </w:r>
      <w:r w:rsidR="003D7D02" w:rsidRPr="00AE335B">
        <w:t xml:space="preserve"> </w:t>
      </w:r>
      <w:r w:rsidR="009366C6">
        <w:t>oraz</w:t>
      </w:r>
      <w:r w:rsidRPr="00AE335B">
        <w:t xml:space="preserve"> innych osób, które osobiście stawiły się na naradę,</w:t>
      </w:r>
      <w:r w:rsidR="003D7D02" w:rsidRPr="00AE335B">
        <w:t xml:space="preserve"> a</w:t>
      </w:r>
      <w:r w:rsidR="00F419C9">
        <w:t xml:space="preserve"> </w:t>
      </w:r>
      <w:r w:rsidRPr="00AE335B">
        <w:t>także adnotację</w:t>
      </w:r>
      <w:r w:rsidR="003D7D02" w:rsidRPr="00AE335B">
        <w:t xml:space="preserve"> o</w:t>
      </w:r>
      <w:r w:rsidR="00F419C9">
        <w:t xml:space="preserve"> </w:t>
      </w:r>
      <w:r w:rsidRPr="00AE335B">
        <w:t>uzgodnieniu treści protokołu</w:t>
      </w:r>
      <w:r w:rsidR="003D7D02" w:rsidRPr="00AE335B">
        <w:t xml:space="preserve"> z</w:t>
      </w:r>
      <w:r w:rsidR="00F419C9">
        <w:t xml:space="preserve"> </w:t>
      </w:r>
      <w:r w:rsidRPr="00AE335B">
        <w:t>osobami, które uczestniczyły</w:t>
      </w:r>
      <w:r w:rsidR="003D7D02" w:rsidRPr="00AE335B">
        <w:t xml:space="preserve"> w</w:t>
      </w:r>
      <w:r w:rsidR="00F419C9">
        <w:t xml:space="preserve"> </w:t>
      </w:r>
      <w:r w:rsidRPr="00AE335B">
        <w:t>naradzie wyłącznie za pomocą środków komunikacji elektronicznej.</w:t>
      </w:r>
    </w:p>
    <w:p w:rsidR="00AE335B" w:rsidRPr="00AE335B" w:rsidRDefault="00AE335B" w:rsidP="00AE335B">
      <w:pPr>
        <w:pStyle w:val="ZUSTzmustartykuempunktem"/>
      </w:pPr>
      <w:r w:rsidRPr="00AE335B">
        <w:t>11.</w:t>
      </w:r>
      <w:r w:rsidR="00F419C9">
        <w:t xml:space="preserve"> </w:t>
      </w:r>
      <w:r w:rsidRPr="00AE335B">
        <w:t>Odpisy protokołu narady koordynacyjnej wydaje się wnioskodawcy</w:t>
      </w:r>
      <w:r w:rsidR="003D7D02" w:rsidRPr="00AE335B">
        <w:t xml:space="preserve"> w</w:t>
      </w:r>
      <w:r w:rsidR="00F419C9">
        <w:t xml:space="preserve"> </w:t>
      </w:r>
      <w:r w:rsidRPr="00AE335B">
        <w:t xml:space="preserve">dniu </w:t>
      </w:r>
      <w:r w:rsidR="009366C6">
        <w:t xml:space="preserve">jej </w:t>
      </w:r>
      <w:r w:rsidRPr="00AE335B">
        <w:t>zakończenia,</w:t>
      </w:r>
      <w:r w:rsidR="003D7D02" w:rsidRPr="00AE335B">
        <w:t xml:space="preserve"> a</w:t>
      </w:r>
      <w:r w:rsidR="00F419C9">
        <w:t xml:space="preserve"> </w:t>
      </w:r>
      <w:r w:rsidRPr="00AE335B">
        <w:t>innym podmiotom zawiadomionym</w:t>
      </w:r>
      <w:r w:rsidR="003D7D02" w:rsidRPr="00AE335B">
        <w:t xml:space="preserve"> o</w:t>
      </w:r>
      <w:r w:rsidR="00F419C9">
        <w:t xml:space="preserve"> </w:t>
      </w:r>
      <w:r w:rsidRPr="00AE335B">
        <w:t>naradzie</w:t>
      </w:r>
      <w:r w:rsidR="009366C6">
        <w:t xml:space="preserve"> </w:t>
      </w:r>
      <w:r w:rsidR="00060173">
        <w:t>–</w:t>
      </w:r>
      <w:r w:rsidR="00053EAC">
        <w:t xml:space="preserve"> </w:t>
      </w:r>
      <w:r w:rsidR="003D7D02" w:rsidRPr="00AE335B">
        <w:t>w</w:t>
      </w:r>
      <w:r w:rsidR="00F419C9">
        <w:t xml:space="preserve"> </w:t>
      </w:r>
      <w:r w:rsidRPr="00AE335B">
        <w:t xml:space="preserve">terminie </w:t>
      </w:r>
      <w:r w:rsidR="003D7D02" w:rsidRPr="00AE335B">
        <w:t>3</w:t>
      </w:r>
      <w:r w:rsidR="00F419C9">
        <w:t xml:space="preserve"> </w:t>
      </w:r>
      <w:r w:rsidRPr="00AE335B">
        <w:t>dni od dnia złożenia żądania</w:t>
      </w:r>
      <w:r w:rsidR="003D7D02" w:rsidRPr="00AE335B">
        <w:t xml:space="preserve"> w</w:t>
      </w:r>
      <w:r w:rsidR="00F419C9">
        <w:t xml:space="preserve"> </w:t>
      </w:r>
      <w:r w:rsidRPr="00AE335B">
        <w:t>tej sprawie.</w:t>
      </w:r>
      <w:r w:rsidR="00053EAC">
        <w:t>”</w:t>
      </w:r>
      <w:r w:rsidRPr="00AE335B">
        <w:t>;</w:t>
      </w:r>
    </w:p>
    <w:p w:rsidR="00AE335B" w:rsidRPr="00AE335B" w:rsidRDefault="00AE335B" w:rsidP="00FE3DE1">
      <w:pPr>
        <w:pStyle w:val="PKTpunkt"/>
        <w:keepNext/>
      </w:pPr>
      <w:r w:rsidRPr="00AE335B">
        <w:t>4)</w:t>
      </w:r>
      <w:r>
        <w:tab/>
      </w:r>
      <w:r w:rsidRPr="00AE335B">
        <w:t>po</w:t>
      </w:r>
      <w:r w:rsidR="00053EAC">
        <w:t xml:space="preserve"> art.</w:t>
      </w:r>
      <w:r w:rsidR="00F419C9">
        <w:t xml:space="preserve"> </w:t>
      </w:r>
      <w:r w:rsidRPr="00AE335B">
        <w:t>28b dodaje się</w:t>
      </w:r>
      <w:r w:rsidR="00053EAC">
        <w:t xml:space="preserve"> art.</w:t>
      </w:r>
      <w:r w:rsidR="00F419C9">
        <w:t xml:space="preserve"> </w:t>
      </w:r>
      <w:r w:rsidRPr="00AE335B">
        <w:t>28ba</w:t>
      </w:r>
      <w:r w:rsidR="00053EAC" w:rsidRPr="00AE335B">
        <w:t xml:space="preserve"> i</w:t>
      </w:r>
      <w:r w:rsidR="00F419C9">
        <w:t xml:space="preserve"> </w:t>
      </w:r>
      <w:r w:rsidR="00053EAC">
        <w:t>art.</w:t>
      </w:r>
      <w:r w:rsidR="00F419C9">
        <w:t xml:space="preserve"> </w:t>
      </w:r>
      <w:r w:rsidRPr="00AE335B">
        <w:t>28bb</w:t>
      </w:r>
      <w:r w:rsidR="003D7D02" w:rsidRPr="00AE335B">
        <w:t xml:space="preserve"> w</w:t>
      </w:r>
      <w:r w:rsidR="00F419C9">
        <w:t xml:space="preserve"> </w:t>
      </w:r>
      <w:r w:rsidRPr="00AE335B">
        <w:t>brzmieniu:</w:t>
      </w:r>
    </w:p>
    <w:p w:rsidR="00AE335B" w:rsidRPr="00AE335B" w:rsidRDefault="00053EAC" w:rsidP="00AE335B">
      <w:pPr>
        <w:pStyle w:val="ZARTzmartartykuempunktem"/>
      </w:pPr>
      <w:r>
        <w:t>„</w:t>
      </w:r>
      <w:r w:rsidR="00AE335B" w:rsidRPr="00AE335B">
        <w:t>Art.</w:t>
      </w:r>
      <w:r w:rsidR="00F419C9">
        <w:t xml:space="preserve"> </w:t>
      </w:r>
      <w:r w:rsidR="00AE335B" w:rsidRPr="00AE335B">
        <w:t>28ba.</w:t>
      </w:r>
      <w:r w:rsidR="00F419C9">
        <w:t xml:space="preserve"> </w:t>
      </w:r>
      <w:r w:rsidR="00AE335B" w:rsidRPr="00AE335B">
        <w:t>1. Nieobecność na naradzie koordynacyjnej podmiotu należycie zawiadomionego</w:t>
      </w:r>
      <w:r w:rsidR="003D7D02" w:rsidRPr="00AE335B">
        <w:t xml:space="preserve"> o</w:t>
      </w:r>
      <w:r w:rsidR="00F419C9">
        <w:t xml:space="preserve"> </w:t>
      </w:r>
      <w:r w:rsidR="00AE335B" w:rsidRPr="00AE335B">
        <w:t>jej miejscu</w:t>
      </w:r>
      <w:r w:rsidR="003D7D02" w:rsidRPr="00AE335B">
        <w:t xml:space="preserve"> i</w:t>
      </w:r>
      <w:r w:rsidR="00F419C9">
        <w:t xml:space="preserve"> </w:t>
      </w:r>
      <w:r w:rsidR="00AE335B" w:rsidRPr="00AE335B">
        <w:t>terminie nie stanowi przeszkody do jej przeprowadzenia. Przyjmuje się, że podmiot ten nie składa zastrzeżeń do usytuowania projektowanej sieci uzbrojenia terenu przedstawionego</w:t>
      </w:r>
      <w:r w:rsidR="003D7D02" w:rsidRPr="00AE335B">
        <w:t xml:space="preserve"> w</w:t>
      </w:r>
      <w:r w:rsidR="00F419C9">
        <w:t xml:space="preserve"> </w:t>
      </w:r>
      <w:r w:rsidR="009366C6">
        <w:t>planie sytuacyjnym,</w:t>
      </w:r>
      <w:r>
        <w:t xml:space="preserve"> o</w:t>
      </w:r>
      <w:r w:rsidR="00F419C9">
        <w:t xml:space="preserve"> </w:t>
      </w:r>
      <w:r w:rsidR="009366C6">
        <w:t>którym mowa</w:t>
      </w:r>
      <w:r>
        <w:t xml:space="preserve"> w</w:t>
      </w:r>
      <w:r w:rsidR="00F419C9">
        <w:t xml:space="preserve"> </w:t>
      </w:r>
      <w:r>
        <w:t>art.</w:t>
      </w:r>
      <w:r w:rsidR="00F419C9">
        <w:t xml:space="preserve"> </w:t>
      </w:r>
      <w:r w:rsidR="009366C6">
        <w:t>28b</w:t>
      </w:r>
      <w:r>
        <w:t xml:space="preserve"> ust.</w:t>
      </w:r>
      <w:r w:rsidR="00F419C9">
        <w:t xml:space="preserve"> </w:t>
      </w:r>
      <w:r w:rsidR="009366C6">
        <w:t>3</w:t>
      </w:r>
      <w:r w:rsidR="00AE335B" w:rsidRPr="00AE335B">
        <w:t>.</w:t>
      </w:r>
    </w:p>
    <w:p w:rsidR="00AE335B" w:rsidRPr="00AE335B" w:rsidRDefault="00AE335B" w:rsidP="00AE335B">
      <w:pPr>
        <w:pStyle w:val="ZUSTzmustartykuempunktem"/>
      </w:pPr>
      <w:r w:rsidRPr="00AE335B">
        <w:t>2.</w:t>
      </w:r>
      <w:r w:rsidR="00F419C9">
        <w:t xml:space="preserve"> </w:t>
      </w:r>
      <w:r w:rsidR="003D7D02" w:rsidRPr="00AE335B">
        <w:t>W</w:t>
      </w:r>
      <w:r w:rsidR="00F419C9">
        <w:t xml:space="preserve"> </w:t>
      </w:r>
      <w:r w:rsidRPr="00AE335B">
        <w:t>przypadku gdy</w:t>
      </w:r>
      <w:r w:rsidR="003D7D02" w:rsidRPr="00AE335B">
        <w:t xml:space="preserve"> </w:t>
      </w:r>
      <w:r w:rsidR="00BC399D">
        <w:t>na naradzie</w:t>
      </w:r>
      <w:r w:rsidRPr="00AE335B">
        <w:t xml:space="preserve"> koordynacyjnej jej uczestnicy uzgodnią zmiany</w:t>
      </w:r>
      <w:r w:rsidR="003D7D02" w:rsidRPr="00AE335B">
        <w:t xml:space="preserve"> w</w:t>
      </w:r>
      <w:r w:rsidR="008F0754">
        <w:t> </w:t>
      </w:r>
      <w:r w:rsidRPr="00AE335B">
        <w:t>usytuowaniu projektowanej sieci uzbrojenia terenu</w:t>
      </w:r>
      <w:r w:rsidR="003D7D02" w:rsidRPr="00AE335B">
        <w:t xml:space="preserve"> w</w:t>
      </w:r>
      <w:r w:rsidR="00F419C9">
        <w:t xml:space="preserve"> </w:t>
      </w:r>
      <w:r w:rsidRPr="00AE335B">
        <w:t>stosunku do usytuowania przedstawionego</w:t>
      </w:r>
      <w:r w:rsidR="003D7D02" w:rsidRPr="00AE335B">
        <w:t xml:space="preserve"> </w:t>
      </w:r>
      <w:r w:rsidR="00BC399D">
        <w:t>na</w:t>
      </w:r>
      <w:r w:rsidR="00F419C9">
        <w:t xml:space="preserve"> </w:t>
      </w:r>
      <w:r w:rsidR="00BC399D">
        <w:t>planie sytuacyjnym,</w:t>
      </w:r>
      <w:r w:rsidR="00053EAC">
        <w:t xml:space="preserve"> o</w:t>
      </w:r>
      <w:r w:rsidR="00F419C9">
        <w:t xml:space="preserve"> </w:t>
      </w:r>
      <w:r w:rsidR="00BC399D">
        <w:t>którym mowa</w:t>
      </w:r>
      <w:r w:rsidR="00053EAC">
        <w:t xml:space="preserve"> w</w:t>
      </w:r>
      <w:r w:rsidR="00F419C9">
        <w:t xml:space="preserve"> </w:t>
      </w:r>
      <w:r w:rsidR="00053EAC">
        <w:t>art.</w:t>
      </w:r>
      <w:r w:rsidR="00F419C9">
        <w:t xml:space="preserve"> </w:t>
      </w:r>
      <w:r w:rsidR="00BC399D">
        <w:t>28b</w:t>
      </w:r>
      <w:r w:rsidR="00053EAC">
        <w:t xml:space="preserve"> ust.</w:t>
      </w:r>
      <w:r w:rsidR="00F419C9">
        <w:t xml:space="preserve"> </w:t>
      </w:r>
      <w:r w:rsidR="00BC399D">
        <w:t>3</w:t>
      </w:r>
      <w:r w:rsidRPr="00AE335B">
        <w:t>, starosta</w:t>
      </w:r>
      <w:r w:rsidR="00020869">
        <w:t>,</w:t>
      </w:r>
      <w:r w:rsidR="003D7D02" w:rsidRPr="00AE335B">
        <w:t xml:space="preserve"> w</w:t>
      </w:r>
      <w:r w:rsidR="005052E4">
        <w:t> </w:t>
      </w:r>
      <w:r w:rsidRPr="00AE335B">
        <w:t xml:space="preserve">terminie </w:t>
      </w:r>
      <w:r w:rsidR="003D7D02" w:rsidRPr="00AE335B">
        <w:t>7</w:t>
      </w:r>
      <w:r w:rsidR="00F419C9">
        <w:t xml:space="preserve"> </w:t>
      </w:r>
      <w:r w:rsidRPr="00AE335B">
        <w:t>dni od dnia przeprowadzenia narady</w:t>
      </w:r>
      <w:r w:rsidR="00BC399D">
        <w:t>, zawiadamia podmioty,</w:t>
      </w:r>
      <w:r w:rsidR="00053EAC">
        <w:t xml:space="preserve"> o</w:t>
      </w:r>
      <w:r w:rsidR="00F419C9">
        <w:t xml:space="preserve"> </w:t>
      </w:r>
      <w:r w:rsidR="00BC399D">
        <w:t>których mowa</w:t>
      </w:r>
      <w:r w:rsidR="00053EAC">
        <w:t xml:space="preserve"> w</w:t>
      </w:r>
      <w:r w:rsidR="00F419C9">
        <w:t xml:space="preserve"> </w:t>
      </w:r>
      <w:r w:rsidR="00053EAC">
        <w:t>ust.</w:t>
      </w:r>
      <w:r w:rsidR="00F419C9">
        <w:t xml:space="preserve"> </w:t>
      </w:r>
      <w:r w:rsidR="00BC399D">
        <w:t>1,</w:t>
      </w:r>
      <w:r w:rsidRPr="00AE335B">
        <w:t xml:space="preserve"> </w:t>
      </w:r>
      <w:r w:rsidR="00BC399D">
        <w:t>o jej ustaleniach</w:t>
      </w:r>
      <w:r w:rsidRPr="00AE335B">
        <w:t>.</w:t>
      </w:r>
    </w:p>
    <w:p w:rsidR="00AE335B" w:rsidRPr="00AE335B" w:rsidRDefault="00AE335B" w:rsidP="00AE335B">
      <w:pPr>
        <w:pStyle w:val="ZUSTzmustartykuempunktem"/>
      </w:pPr>
      <w:r w:rsidRPr="00AE335B">
        <w:t>3.</w:t>
      </w:r>
      <w:r w:rsidR="00F419C9">
        <w:t xml:space="preserve"> </w:t>
      </w:r>
      <w:r w:rsidRPr="00AE335B">
        <w:t>Zmiany,</w:t>
      </w:r>
      <w:r w:rsidR="003D7D02" w:rsidRPr="00AE335B">
        <w:t xml:space="preserve"> o</w:t>
      </w:r>
      <w:r w:rsidR="00F419C9">
        <w:t xml:space="preserve"> </w:t>
      </w:r>
      <w:r w:rsidRPr="00AE335B">
        <w:t>których mowa</w:t>
      </w:r>
      <w:r w:rsidR="00053EAC" w:rsidRPr="00AE335B">
        <w:t xml:space="preserve"> w</w:t>
      </w:r>
      <w:r w:rsidR="00F419C9">
        <w:t xml:space="preserve"> </w:t>
      </w:r>
      <w:r w:rsidR="00053EAC">
        <w:t>ust.</w:t>
      </w:r>
      <w:r w:rsidR="00F419C9">
        <w:t xml:space="preserve"> </w:t>
      </w:r>
      <w:r w:rsidRPr="00AE335B">
        <w:t>2, uznaje się za uzgodnione, jeżeli zawiadomione</w:t>
      </w:r>
      <w:r w:rsidR="003D7D02" w:rsidRPr="00AE335B">
        <w:t xml:space="preserve"> o</w:t>
      </w:r>
      <w:r w:rsidR="00F419C9">
        <w:t xml:space="preserve"> </w:t>
      </w:r>
      <w:r w:rsidRPr="00AE335B">
        <w:t>nich podmioty</w:t>
      </w:r>
      <w:r w:rsidR="00020869" w:rsidRPr="00020869">
        <w:t xml:space="preserve"> nie zgłoszą zastrzeżeń</w:t>
      </w:r>
      <w:r w:rsidR="003D7D02" w:rsidRPr="00AE335B">
        <w:t xml:space="preserve"> w</w:t>
      </w:r>
      <w:r w:rsidR="00F419C9">
        <w:t xml:space="preserve"> </w:t>
      </w:r>
      <w:r w:rsidRPr="00AE335B">
        <w:t xml:space="preserve">terminie </w:t>
      </w:r>
      <w:r w:rsidR="003D7D02" w:rsidRPr="00AE335B">
        <w:t>7</w:t>
      </w:r>
      <w:r w:rsidR="00F419C9">
        <w:t xml:space="preserve"> </w:t>
      </w:r>
      <w:r w:rsidRPr="00AE335B">
        <w:t>dni od dnia otrzymania zawiadomienia</w:t>
      </w:r>
      <w:r w:rsidR="003D7D02" w:rsidRPr="00AE335B">
        <w:t xml:space="preserve"> w</w:t>
      </w:r>
      <w:r w:rsidR="00F419C9">
        <w:t xml:space="preserve"> </w:t>
      </w:r>
      <w:r w:rsidRPr="00AE335B">
        <w:t>tej sprawie. Zastrzeżenia zgłoszone</w:t>
      </w:r>
      <w:r w:rsidR="003D7D02" w:rsidRPr="00AE335B">
        <w:t xml:space="preserve"> w</w:t>
      </w:r>
      <w:r w:rsidR="00F419C9">
        <w:t xml:space="preserve"> </w:t>
      </w:r>
      <w:r w:rsidRPr="00AE335B">
        <w:t xml:space="preserve">tym terminie </w:t>
      </w:r>
      <w:r w:rsidRPr="00AE335B">
        <w:lastRenderedPageBreak/>
        <w:t>podlegają rozpatrzeniu na dodatkowej naradzie koordynacyjnej, za przeprowadzenie której nie pobiera się opłaty.</w:t>
      </w:r>
    </w:p>
    <w:p w:rsidR="00AE335B" w:rsidRPr="00AE335B" w:rsidRDefault="00AE335B" w:rsidP="00AE335B">
      <w:pPr>
        <w:pStyle w:val="ZUSTzmustartykuempunktem"/>
      </w:pPr>
      <w:r w:rsidRPr="00AE335B">
        <w:t>4.</w:t>
      </w:r>
      <w:r w:rsidR="00F419C9">
        <w:t xml:space="preserve"> </w:t>
      </w:r>
      <w:r w:rsidRPr="00AE335B">
        <w:t>Termin dodatkowej narady koordynacyjnej wyznacza się na dzień przypadający nie później niż po upływie 1</w:t>
      </w:r>
      <w:r w:rsidR="003D7D02" w:rsidRPr="00AE335B">
        <w:t>4</w:t>
      </w:r>
      <w:r w:rsidR="00F419C9">
        <w:t xml:space="preserve"> </w:t>
      </w:r>
      <w:r w:rsidRPr="00AE335B">
        <w:t>dni od dnia zgłoszenia zastrzeżeń,</w:t>
      </w:r>
      <w:r w:rsidR="003D7D02" w:rsidRPr="00AE335B">
        <w:t xml:space="preserve"> o</w:t>
      </w:r>
      <w:r w:rsidR="00F419C9">
        <w:t xml:space="preserve"> </w:t>
      </w:r>
      <w:r w:rsidRPr="00AE335B">
        <w:t>których mowa</w:t>
      </w:r>
      <w:r w:rsidR="00053EAC" w:rsidRPr="00AE335B">
        <w:t xml:space="preserve"> w</w:t>
      </w:r>
      <w:r w:rsidR="005052E4">
        <w:t> </w:t>
      </w:r>
      <w:r w:rsidR="00053EAC">
        <w:t>ust.</w:t>
      </w:r>
      <w:r w:rsidR="005052E4">
        <w:t> </w:t>
      </w:r>
      <w:r w:rsidRPr="00AE335B">
        <w:t>3.</w:t>
      </w:r>
    </w:p>
    <w:p w:rsidR="00AE335B" w:rsidRPr="00AE335B" w:rsidRDefault="00AE335B" w:rsidP="00AE335B">
      <w:pPr>
        <w:pStyle w:val="ZARTzmartartykuempunktem"/>
      </w:pPr>
      <w:r w:rsidRPr="00AE335B">
        <w:t>Art.</w:t>
      </w:r>
      <w:r w:rsidR="00F419C9">
        <w:t xml:space="preserve"> </w:t>
      </w:r>
      <w:r w:rsidRPr="00AE335B">
        <w:t>28bb.</w:t>
      </w:r>
      <w:r w:rsidR="00F419C9">
        <w:t xml:space="preserve"> </w:t>
      </w:r>
      <w:r w:rsidRPr="00AE335B">
        <w:t xml:space="preserve">1. </w:t>
      </w:r>
      <w:r w:rsidR="00020869">
        <w:t>Zawiadomienia</w:t>
      </w:r>
      <w:r w:rsidRPr="00AE335B">
        <w:t>,</w:t>
      </w:r>
      <w:r w:rsidR="003D7D02" w:rsidRPr="00AE335B">
        <w:t xml:space="preserve"> o</w:t>
      </w:r>
      <w:r w:rsidR="00F419C9">
        <w:t xml:space="preserve"> </w:t>
      </w:r>
      <w:r w:rsidRPr="00AE335B">
        <w:t>których mowa</w:t>
      </w:r>
      <w:r w:rsidR="00053EAC" w:rsidRPr="00AE335B">
        <w:t xml:space="preserve"> w</w:t>
      </w:r>
      <w:r w:rsidR="00F419C9">
        <w:t xml:space="preserve"> </w:t>
      </w:r>
      <w:r w:rsidR="00053EAC">
        <w:t>art.</w:t>
      </w:r>
      <w:r w:rsidR="00F419C9">
        <w:t xml:space="preserve"> </w:t>
      </w:r>
      <w:r w:rsidRPr="00AE335B">
        <w:t>28b</w:t>
      </w:r>
      <w:r w:rsidR="00053EAC">
        <w:t xml:space="preserve"> ust.</w:t>
      </w:r>
      <w:r w:rsidR="00F419C9">
        <w:t xml:space="preserve"> </w:t>
      </w:r>
      <w:r w:rsidR="00053EAC" w:rsidRPr="00AE335B">
        <w:t>3</w:t>
      </w:r>
      <w:r w:rsidR="00053EAC">
        <w:t xml:space="preserve"> oraz art.</w:t>
      </w:r>
      <w:r w:rsidR="00F419C9">
        <w:t xml:space="preserve"> </w:t>
      </w:r>
      <w:r w:rsidRPr="00AE335B">
        <w:t>28ba</w:t>
      </w:r>
      <w:r w:rsidR="00053EAC">
        <w:t xml:space="preserve"> ust.</w:t>
      </w:r>
      <w:r w:rsidR="005052E4">
        <w:t> </w:t>
      </w:r>
      <w:r w:rsidR="00020869">
        <w:t>2</w:t>
      </w:r>
      <w:r w:rsidRPr="00AE335B">
        <w:t xml:space="preserve">, </w:t>
      </w:r>
      <w:r w:rsidR="00020869">
        <w:t>doręcza się</w:t>
      </w:r>
      <w:r w:rsidR="00020869" w:rsidRPr="00AE335B">
        <w:t xml:space="preserve"> </w:t>
      </w:r>
      <w:r w:rsidRPr="00AE335B">
        <w:t>za pomocą środków komunikacji elektronicznej</w:t>
      </w:r>
      <w:r w:rsidR="003D7D02" w:rsidRPr="00AE335B">
        <w:t xml:space="preserve"> w</w:t>
      </w:r>
      <w:r w:rsidR="00F419C9">
        <w:t xml:space="preserve"> </w:t>
      </w:r>
      <w:r w:rsidRPr="00AE335B">
        <w:t>rozumieniu przepisów ustawy</w:t>
      </w:r>
      <w:r w:rsidR="003D7D02" w:rsidRPr="00AE335B">
        <w:t xml:space="preserve"> z</w:t>
      </w:r>
      <w:r w:rsidR="00F419C9">
        <w:t xml:space="preserve"> </w:t>
      </w:r>
      <w:r w:rsidRPr="00AE335B">
        <w:t>dnia 1</w:t>
      </w:r>
      <w:r w:rsidR="003D7D02" w:rsidRPr="00AE335B">
        <w:t>8</w:t>
      </w:r>
      <w:r w:rsidR="00F419C9">
        <w:t xml:space="preserve"> </w:t>
      </w:r>
      <w:r w:rsidRPr="00AE335B">
        <w:t>lipca 200</w:t>
      </w:r>
      <w:r w:rsidR="003D7D02" w:rsidRPr="00AE335B">
        <w:t>2</w:t>
      </w:r>
      <w:r w:rsidR="00F419C9">
        <w:t xml:space="preserve"> </w:t>
      </w:r>
      <w:r w:rsidRPr="00AE335B">
        <w:t>r.</w:t>
      </w:r>
      <w:r w:rsidR="003D7D02" w:rsidRPr="00AE335B">
        <w:t xml:space="preserve"> o</w:t>
      </w:r>
      <w:r w:rsidR="00F419C9">
        <w:t xml:space="preserve"> </w:t>
      </w:r>
      <w:r w:rsidRPr="00AE335B">
        <w:t>świadczeniu usług drogą elektroniczną (</w:t>
      </w:r>
      <w:r w:rsidR="00053EAC">
        <w:t>Dz.</w:t>
      </w:r>
      <w:r w:rsidR="005052E4">
        <w:t> </w:t>
      </w:r>
      <w:r w:rsidR="00053EAC">
        <w:t>U.</w:t>
      </w:r>
      <w:r w:rsidR="003D7D02" w:rsidRPr="00AE335B">
        <w:t xml:space="preserve"> z</w:t>
      </w:r>
      <w:r w:rsidR="00F419C9">
        <w:t xml:space="preserve"> </w:t>
      </w:r>
      <w:r w:rsidRPr="00AE335B">
        <w:t>201</w:t>
      </w:r>
      <w:r w:rsidR="003D7D02" w:rsidRPr="00AE335B">
        <w:t>3</w:t>
      </w:r>
      <w:r w:rsidR="00F419C9">
        <w:t xml:space="preserve"> </w:t>
      </w:r>
      <w:r w:rsidRPr="00AE335B">
        <w:t>r.</w:t>
      </w:r>
      <w:r w:rsidR="00053EAC">
        <w:t xml:space="preserve"> poz.</w:t>
      </w:r>
      <w:r w:rsidR="00F419C9">
        <w:t xml:space="preserve"> </w:t>
      </w:r>
      <w:r w:rsidRPr="00AE335B">
        <w:t>142</w:t>
      </w:r>
      <w:r w:rsidR="003D7D02" w:rsidRPr="00AE335B">
        <w:t>2</w:t>
      </w:r>
      <w:r w:rsidR="004F36FF">
        <w:t>,</w:t>
      </w:r>
      <w:r w:rsidR="003D7D02" w:rsidRPr="00AE335B">
        <w:t xml:space="preserve"> z</w:t>
      </w:r>
      <w:r w:rsidR="00F419C9">
        <w:t xml:space="preserve"> </w:t>
      </w:r>
      <w:r w:rsidRPr="00AE335B">
        <w:t>201</w:t>
      </w:r>
      <w:r w:rsidR="003D7D02" w:rsidRPr="00AE335B">
        <w:t>5</w:t>
      </w:r>
      <w:r w:rsidR="00F419C9">
        <w:t xml:space="preserve"> </w:t>
      </w:r>
      <w:r w:rsidRPr="00AE335B">
        <w:t>r.</w:t>
      </w:r>
      <w:r w:rsidR="00053EAC">
        <w:t xml:space="preserve"> poz.</w:t>
      </w:r>
      <w:r w:rsidR="00F419C9">
        <w:t xml:space="preserve"> </w:t>
      </w:r>
      <w:r w:rsidRPr="00AE335B">
        <w:t>184</w:t>
      </w:r>
      <w:r w:rsidR="00053EAC" w:rsidRPr="00AE335B">
        <w:t>4</w:t>
      </w:r>
      <w:r w:rsidR="00053EAC">
        <w:t xml:space="preserve"> oraz z</w:t>
      </w:r>
      <w:r w:rsidR="00F419C9">
        <w:t xml:space="preserve"> </w:t>
      </w:r>
      <w:r w:rsidR="004F36FF">
        <w:t>201</w:t>
      </w:r>
      <w:r w:rsidR="00053EAC">
        <w:t>6</w:t>
      </w:r>
      <w:r w:rsidR="00F419C9">
        <w:t xml:space="preserve"> </w:t>
      </w:r>
      <w:r w:rsidR="004F36FF">
        <w:t>r.</w:t>
      </w:r>
      <w:r w:rsidR="00053EAC">
        <w:t xml:space="preserve"> poz.</w:t>
      </w:r>
      <w:r w:rsidR="00F419C9">
        <w:t xml:space="preserve"> </w:t>
      </w:r>
      <w:r w:rsidR="004F36FF">
        <w:t>14</w:t>
      </w:r>
      <w:r w:rsidR="0034094E">
        <w:t>7</w:t>
      </w:r>
      <w:r w:rsidRPr="00AE335B">
        <w:t xml:space="preserve">), jeżeli </w:t>
      </w:r>
      <w:r w:rsidR="00020869">
        <w:t xml:space="preserve">została </w:t>
      </w:r>
      <w:r w:rsidRPr="00AE335B">
        <w:t>wyrażona pisemna zgoda na doręczanie pism za pomocą środków komunikacji elektronicznej wraz ze wskazaniem adresu elektronicznego.</w:t>
      </w:r>
    </w:p>
    <w:p w:rsidR="00AE335B" w:rsidRPr="00AE335B" w:rsidRDefault="00AE335B" w:rsidP="00AE335B">
      <w:pPr>
        <w:pStyle w:val="ZUSTzmustartykuempunktem"/>
      </w:pPr>
      <w:r w:rsidRPr="00AE335B">
        <w:t>2.</w:t>
      </w:r>
      <w:r w:rsidR="00F419C9">
        <w:t xml:space="preserve"> </w:t>
      </w:r>
      <w:r w:rsidR="003D7D02" w:rsidRPr="00AE335B">
        <w:t>W</w:t>
      </w:r>
      <w:r w:rsidR="00F419C9">
        <w:t xml:space="preserve"> </w:t>
      </w:r>
      <w:r w:rsidRPr="00AE335B">
        <w:t>przypadku wyrażenia zgody,</w:t>
      </w:r>
      <w:r w:rsidR="003D7D02" w:rsidRPr="00AE335B">
        <w:t xml:space="preserve"> o</w:t>
      </w:r>
      <w:r w:rsidR="00F419C9">
        <w:t xml:space="preserve"> </w:t>
      </w:r>
      <w:r w:rsidRPr="00AE335B">
        <w:t>której mowa</w:t>
      </w:r>
      <w:r w:rsidR="00053EAC" w:rsidRPr="00AE335B">
        <w:t xml:space="preserve"> w</w:t>
      </w:r>
      <w:r w:rsidR="00F419C9">
        <w:t xml:space="preserve"> </w:t>
      </w:r>
      <w:r w:rsidR="00053EAC">
        <w:t>ust.</w:t>
      </w:r>
      <w:r w:rsidR="00F419C9">
        <w:t xml:space="preserve"> </w:t>
      </w:r>
      <w:r w:rsidRPr="00AE335B">
        <w:t>1, dowodem doręczenia zawiadomień,</w:t>
      </w:r>
      <w:r w:rsidR="003D7D02" w:rsidRPr="00AE335B">
        <w:t xml:space="preserve"> o</w:t>
      </w:r>
      <w:r w:rsidR="00F419C9">
        <w:t xml:space="preserve"> </w:t>
      </w:r>
      <w:r w:rsidRPr="00AE335B">
        <w:t>których mowa</w:t>
      </w:r>
      <w:r w:rsidR="00053EAC" w:rsidRPr="00AE335B">
        <w:t xml:space="preserve"> w</w:t>
      </w:r>
      <w:r w:rsidR="00F419C9">
        <w:t xml:space="preserve"> </w:t>
      </w:r>
      <w:r w:rsidR="00053EAC">
        <w:t>art.</w:t>
      </w:r>
      <w:r w:rsidR="00F419C9">
        <w:t xml:space="preserve"> </w:t>
      </w:r>
      <w:r w:rsidRPr="00AE335B">
        <w:t>28b</w:t>
      </w:r>
      <w:r w:rsidR="00053EAC">
        <w:t xml:space="preserve"> ust.</w:t>
      </w:r>
      <w:r w:rsidR="00F419C9">
        <w:t xml:space="preserve"> </w:t>
      </w:r>
      <w:r w:rsidR="00053EAC" w:rsidRPr="00AE335B">
        <w:t>3</w:t>
      </w:r>
      <w:r w:rsidR="00053EAC">
        <w:t xml:space="preserve"> oraz art.</w:t>
      </w:r>
      <w:r w:rsidR="00F419C9">
        <w:t xml:space="preserve"> </w:t>
      </w:r>
      <w:r w:rsidRPr="00AE335B">
        <w:t>28ba</w:t>
      </w:r>
      <w:r w:rsidR="00053EAC">
        <w:t xml:space="preserve"> ust.</w:t>
      </w:r>
      <w:r w:rsidR="00F419C9">
        <w:t xml:space="preserve"> </w:t>
      </w:r>
      <w:r w:rsidR="00020869">
        <w:t>2</w:t>
      </w:r>
      <w:r w:rsidRPr="00AE335B">
        <w:t>, jest potwierdzenie transmisji danych.</w:t>
      </w:r>
    </w:p>
    <w:p w:rsidR="00AE335B" w:rsidRPr="00AE335B" w:rsidRDefault="00AE335B" w:rsidP="00AE335B">
      <w:pPr>
        <w:pStyle w:val="ZUSTzmustartykuempunktem"/>
      </w:pPr>
      <w:r w:rsidRPr="00AE335B">
        <w:t>3.</w:t>
      </w:r>
      <w:r w:rsidR="00F419C9">
        <w:t xml:space="preserve"> </w:t>
      </w:r>
      <w:r w:rsidR="00020869" w:rsidRPr="00020869">
        <w:t>Podmiot, który wyraził zgodę,</w:t>
      </w:r>
      <w:r w:rsidR="00053EAC" w:rsidRPr="00020869">
        <w:t xml:space="preserve"> o</w:t>
      </w:r>
      <w:r w:rsidR="00F419C9">
        <w:t xml:space="preserve"> </w:t>
      </w:r>
      <w:r w:rsidR="00020869" w:rsidRPr="00020869">
        <w:t>której mowa</w:t>
      </w:r>
      <w:r w:rsidR="00053EAC" w:rsidRPr="00020869">
        <w:t xml:space="preserve"> w</w:t>
      </w:r>
      <w:r w:rsidR="00F419C9">
        <w:t xml:space="preserve"> </w:t>
      </w:r>
      <w:r w:rsidR="00053EAC">
        <w:t>ust.</w:t>
      </w:r>
      <w:r w:rsidR="00F419C9">
        <w:t xml:space="preserve"> </w:t>
      </w:r>
      <w:r w:rsidR="00020869" w:rsidRPr="00020869">
        <w:t>1, może</w:t>
      </w:r>
      <w:r w:rsidR="00053EAC" w:rsidRPr="00020869">
        <w:t xml:space="preserve"> w</w:t>
      </w:r>
      <w:r w:rsidR="00F419C9">
        <w:t xml:space="preserve"> </w:t>
      </w:r>
      <w:r w:rsidR="00020869" w:rsidRPr="00020869">
        <w:t>każdym czasie zażądać doręczania zawiadomień,</w:t>
      </w:r>
      <w:r w:rsidR="00053EAC" w:rsidRPr="00020869">
        <w:t xml:space="preserve"> o</w:t>
      </w:r>
      <w:r w:rsidR="00F419C9">
        <w:t xml:space="preserve"> </w:t>
      </w:r>
      <w:r w:rsidR="00020869" w:rsidRPr="00020869">
        <w:t>których mowa</w:t>
      </w:r>
      <w:r w:rsidR="00053EAC" w:rsidRPr="00020869">
        <w:t xml:space="preserve"> w</w:t>
      </w:r>
      <w:r w:rsidR="00F419C9">
        <w:t xml:space="preserve"> </w:t>
      </w:r>
      <w:r w:rsidR="00053EAC">
        <w:t>art.</w:t>
      </w:r>
      <w:r w:rsidR="00F419C9">
        <w:t xml:space="preserve"> </w:t>
      </w:r>
      <w:r w:rsidR="00020869" w:rsidRPr="00020869">
        <w:t>28b</w:t>
      </w:r>
      <w:r w:rsidR="00053EAC">
        <w:t xml:space="preserve"> ust.</w:t>
      </w:r>
      <w:r w:rsidR="00F419C9">
        <w:t xml:space="preserve"> </w:t>
      </w:r>
      <w:r w:rsidR="00053EAC" w:rsidRPr="00020869">
        <w:t>3</w:t>
      </w:r>
      <w:r w:rsidR="00053EAC">
        <w:t xml:space="preserve"> oraz art.</w:t>
      </w:r>
      <w:r w:rsidR="00F419C9">
        <w:t xml:space="preserve"> </w:t>
      </w:r>
      <w:r w:rsidR="00020869" w:rsidRPr="00020869">
        <w:t>28ba</w:t>
      </w:r>
      <w:r w:rsidR="00053EAC">
        <w:t xml:space="preserve"> ust.</w:t>
      </w:r>
      <w:r w:rsidR="00F419C9">
        <w:t xml:space="preserve"> </w:t>
      </w:r>
      <w:r w:rsidR="00020869" w:rsidRPr="00020869">
        <w:t>2, na piśmie</w:t>
      </w:r>
      <w:r w:rsidRPr="00AE335B">
        <w:t>.</w:t>
      </w:r>
    </w:p>
    <w:p w:rsidR="00AE335B" w:rsidRPr="00AE335B" w:rsidRDefault="00AE335B" w:rsidP="00AE335B">
      <w:pPr>
        <w:pStyle w:val="ZUSTzmustartykuempunktem"/>
      </w:pPr>
      <w:r w:rsidRPr="00AE335B">
        <w:t>4.</w:t>
      </w:r>
      <w:r w:rsidR="00F419C9">
        <w:t xml:space="preserve"> </w:t>
      </w:r>
      <w:r w:rsidRPr="00AE335B">
        <w:t>Do doręczania zawiadomień,</w:t>
      </w:r>
      <w:r w:rsidR="003D7D02" w:rsidRPr="00AE335B">
        <w:t xml:space="preserve"> w</w:t>
      </w:r>
      <w:r w:rsidR="00F419C9">
        <w:t xml:space="preserve"> </w:t>
      </w:r>
      <w:r w:rsidRPr="00AE335B">
        <w:t>sposób inny niż określony</w:t>
      </w:r>
      <w:r w:rsidR="00053EAC" w:rsidRPr="00AE335B">
        <w:t xml:space="preserve"> w</w:t>
      </w:r>
      <w:r w:rsidR="00F419C9">
        <w:t xml:space="preserve"> </w:t>
      </w:r>
      <w:r w:rsidR="00053EAC">
        <w:t>ust.</w:t>
      </w:r>
      <w:r w:rsidR="00F419C9">
        <w:t xml:space="preserve"> </w:t>
      </w:r>
      <w:r w:rsidRPr="00AE335B">
        <w:t xml:space="preserve">1, stosuje się odpowiednio przepisy </w:t>
      </w:r>
      <w:r w:rsidR="0062704A">
        <w:t>d</w:t>
      </w:r>
      <w:r w:rsidR="0062704A" w:rsidRPr="00AE335B">
        <w:t xml:space="preserve">ziału </w:t>
      </w:r>
      <w:r w:rsidR="003D7D02" w:rsidRPr="00AE335B">
        <w:t>I</w:t>
      </w:r>
      <w:r w:rsidR="00F419C9">
        <w:t xml:space="preserve"> </w:t>
      </w:r>
      <w:r w:rsidR="0062704A">
        <w:t>rozdział</w:t>
      </w:r>
      <w:r w:rsidR="0062704A" w:rsidRPr="00AE335B">
        <w:t xml:space="preserve"> </w:t>
      </w:r>
      <w:r w:rsidR="003D7D02" w:rsidRPr="00AE335B">
        <w:t>8</w:t>
      </w:r>
      <w:r w:rsidR="00F419C9">
        <w:t xml:space="preserve"> </w:t>
      </w:r>
      <w:r w:rsidRPr="00AE335B">
        <w:t>ustawy</w:t>
      </w:r>
      <w:r w:rsidR="003D7D02" w:rsidRPr="00AE335B">
        <w:t xml:space="preserve"> z</w:t>
      </w:r>
      <w:r w:rsidR="00F419C9">
        <w:t xml:space="preserve"> </w:t>
      </w:r>
      <w:r w:rsidRPr="00AE335B">
        <w:t>dnia 1</w:t>
      </w:r>
      <w:r w:rsidR="003D7D02" w:rsidRPr="00AE335B">
        <w:t>4</w:t>
      </w:r>
      <w:r w:rsidR="00F419C9">
        <w:t xml:space="preserve"> </w:t>
      </w:r>
      <w:r w:rsidRPr="00AE335B">
        <w:t>czerwca 196</w:t>
      </w:r>
      <w:r w:rsidR="003D7D02" w:rsidRPr="00AE335B">
        <w:t>0</w:t>
      </w:r>
      <w:r w:rsidR="00F419C9">
        <w:t xml:space="preserve"> </w:t>
      </w:r>
      <w:r w:rsidRPr="00AE335B">
        <w:t xml:space="preserve">r. </w:t>
      </w:r>
      <w:r w:rsidR="00060173">
        <w:t>–</w:t>
      </w:r>
      <w:r w:rsidR="00053EAC">
        <w:t xml:space="preserve"> </w:t>
      </w:r>
      <w:r w:rsidRPr="00AE335B">
        <w:t>Kodeks postępowania administracyjnego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6</w:t>
      </w:r>
      <w:r w:rsidR="00F419C9">
        <w:t xml:space="preserve"> </w:t>
      </w:r>
      <w:r w:rsidRPr="00AE335B">
        <w:t>r.</w:t>
      </w:r>
      <w:r w:rsidR="00053EAC">
        <w:t xml:space="preserve"> poz.</w:t>
      </w:r>
      <w:r w:rsidR="00F419C9">
        <w:t xml:space="preserve"> </w:t>
      </w:r>
      <w:r w:rsidRPr="00AE335B">
        <w:t>23).</w:t>
      </w:r>
      <w:r w:rsidR="00053EAC">
        <w:t>”</w:t>
      </w:r>
      <w:r w:rsidRPr="00AE335B">
        <w:t>;</w:t>
      </w:r>
    </w:p>
    <w:p w:rsidR="00AE335B" w:rsidRPr="00AE335B" w:rsidRDefault="00AE335B" w:rsidP="00FE3DE1">
      <w:pPr>
        <w:pStyle w:val="PKTpunkt"/>
        <w:keepNext/>
      </w:pPr>
      <w:r w:rsidRPr="00AE335B">
        <w:t>5)</w:t>
      </w:r>
      <w:r>
        <w:tab/>
      </w:r>
      <w:r w:rsidRPr="00AE335B">
        <w:t>w</w:t>
      </w:r>
      <w:r w:rsidR="00053EAC">
        <w:t xml:space="preserve"> art.</w:t>
      </w:r>
      <w:r w:rsidR="00F419C9">
        <w:t xml:space="preserve"> </w:t>
      </w:r>
      <w:r w:rsidRPr="00AE335B">
        <w:t>28c:</w:t>
      </w:r>
    </w:p>
    <w:p w:rsidR="00AE335B" w:rsidRPr="00AE335B" w:rsidRDefault="00AE335B" w:rsidP="00FE3DE1">
      <w:pPr>
        <w:pStyle w:val="LITlitera"/>
        <w:keepNext/>
      </w:pPr>
      <w:r w:rsidRPr="00AE335B">
        <w:t>a)</w:t>
      </w:r>
      <w:r>
        <w:tab/>
      </w:r>
      <w:r w:rsidRPr="00AE335B">
        <w:t xml:space="preserve">ust. </w:t>
      </w:r>
      <w:r w:rsidR="003D7D02" w:rsidRPr="00AE335B">
        <w:t>1</w:t>
      </w:r>
      <w:r w:rsidR="00F419C9">
        <w:t xml:space="preserve"> </w:t>
      </w:r>
      <w:r w:rsidRPr="00AE335B">
        <w:t>otrzymuje brzmienie:</w:t>
      </w:r>
    </w:p>
    <w:p w:rsidR="00AE335B" w:rsidRPr="00AE335B" w:rsidRDefault="00053EAC" w:rsidP="00AE335B">
      <w:pPr>
        <w:pStyle w:val="ZLITUSTzmustliter"/>
      </w:pPr>
      <w:r>
        <w:t>„</w:t>
      </w:r>
      <w:r w:rsidR="00AE335B" w:rsidRPr="00AE335B">
        <w:t>1.</w:t>
      </w:r>
      <w:r w:rsidR="00F419C9">
        <w:t xml:space="preserve"> </w:t>
      </w:r>
      <w:r w:rsidR="00AE335B" w:rsidRPr="00AE335B">
        <w:t>Na dokumentacji projektowej będącej przedmiotem narady koordynacyjnej zamieszcza się adnotację zawierającą informacje, iż dokumentacja była przedmiotem narady koordynacyjnej, oraz dane,</w:t>
      </w:r>
      <w:r w:rsidR="003D7D02" w:rsidRPr="00AE335B">
        <w:t xml:space="preserve"> o</w:t>
      </w:r>
      <w:r w:rsidR="00F419C9">
        <w:t xml:space="preserve"> </w:t>
      </w:r>
      <w:r w:rsidR="00AE335B" w:rsidRPr="00AE335B">
        <w:t>których mowa</w:t>
      </w:r>
      <w:r w:rsidRPr="00AE335B">
        <w:t xml:space="preserve"> w</w:t>
      </w:r>
      <w:r w:rsidR="00F419C9">
        <w:t xml:space="preserve"> </w:t>
      </w:r>
      <w:r>
        <w:t>art.</w:t>
      </w:r>
      <w:r w:rsidR="00F419C9">
        <w:t xml:space="preserve"> </w:t>
      </w:r>
      <w:r w:rsidR="00AE335B" w:rsidRPr="00AE335B">
        <w:t>28b</w:t>
      </w:r>
      <w:r>
        <w:t xml:space="preserve"> ust.</w:t>
      </w:r>
      <w:r w:rsidR="00F419C9">
        <w:t xml:space="preserve"> </w:t>
      </w:r>
      <w:r w:rsidRPr="00AE335B">
        <w:t>9</w:t>
      </w:r>
      <w:r>
        <w:t xml:space="preserve"> pkt</w:t>
      </w:r>
      <w:r w:rsidR="00F419C9">
        <w:t xml:space="preserve"> </w:t>
      </w:r>
      <w:r w:rsidR="00AE335B" w:rsidRPr="00AE335B">
        <w:t>1.</w:t>
      </w:r>
      <w:r>
        <w:t>”</w:t>
      </w:r>
      <w:r w:rsidR="00AE335B" w:rsidRPr="00AE335B">
        <w:t>,</w:t>
      </w:r>
    </w:p>
    <w:p w:rsidR="00AE335B" w:rsidRPr="00AE335B" w:rsidRDefault="00AE335B" w:rsidP="00FE3DE1">
      <w:pPr>
        <w:pStyle w:val="LITlitera"/>
        <w:keepNext/>
      </w:pPr>
      <w:r w:rsidRPr="00AE335B">
        <w:t>b)</w:t>
      </w:r>
      <w:r>
        <w:tab/>
      </w:r>
      <w:r w:rsidRPr="00AE335B">
        <w:t>dodaje się</w:t>
      </w:r>
      <w:r w:rsidR="00053EAC">
        <w:t xml:space="preserve"> ust.</w:t>
      </w:r>
      <w:r w:rsidR="00F419C9">
        <w:t xml:space="preserve"> </w:t>
      </w:r>
      <w:r w:rsidR="00053EAC" w:rsidRPr="00AE335B">
        <w:t>3</w:t>
      </w:r>
      <w:r w:rsidR="00053EAC">
        <w:t xml:space="preserve"> w</w:t>
      </w:r>
      <w:r w:rsidR="00F419C9">
        <w:t xml:space="preserve"> </w:t>
      </w:r>
      <w:r w:rsidRPr="00AE335B">
        <w:t>brzmieniu:</w:t>
      </w:r>
    </w:p>
    <w:p w:rsidR="00AE335B" w:rsidRPr="00AE335B" w:rsidRDefault="00053EAC" w:rsidP="00AE335B">
      <w:pPr>
        <w:pStyle w:val="ZLITUSTzmustliter"/>
      </w:pPr>
      <w:r>
        <w:t>„</w:t>
      </w:r>
      <w:r w:rsidR="00AE335B" w:rsidRPr="00AE335B">
        <w:t>3.</w:t>
      </w:r>
      <w:r w:rsidR="00F419C9">
        <w:t xml:space="preserve"> </w:t>
      </w:r>
      <w:r w:rsidR="00AE335B" w:rsidRPr="00AE335B">
        <w:t>Adnotację sporządza się</w:t>
      </w:r>
      <w:r w:rsidR="003D7D02" w:rsidRPr="00AE335B">
        <w:t xml:space="preserve"> w</w:t>
      </w:r>
      <w:r w:rsidR="00F419C9">
        <w:t xml:space="preserve"> </w:t>
      </w:r>
      <w:r w:rsidR="00AE335B" w:rsidRPr="00AE335B">
        <w:t xml:space="preserve">dniu </w:t>
      </w:r>
      <w:r w:rsidR="002376E2">
        <w:t>zakończenia</w:t>
      </w:r>
      <w:r w:rsidR="002376E2" w:rsidRPr="00AE335B">
        <w:t xml:space="preserve"> </w:t>
      </w:r>
      <w:r w:rsidR="00AE335B" w:rsidRPr="00AE335B">
        <w:t>narady. Jeżeli przewodniczący narady nie sporządzi adnotacji</w:t>
      </w:r>
      <w:r w:rsidR="003D7D02" w:rsidRPr="00AE335B">
        <w:t xml:space="preserve"> w</w:t>
      </w:r>
      <w:r w:rsidR="00F419C9">
        <w:t xml:space="preserve"> </w:t>
      </w:r>
      <w:r w:rsidR="00AE335B" w:rsidRPr="00AE335B">
        <w:t>dniu</w:t>
      </w:r>
      <w:r w:rsidR="002376E2">
        <w:t xml:space="preserve"> jej</w:t>
      </w:r>
      <w:r w:rsidR="00AE335B" w:rsidRPr="00AE335B">
        <w:t xml:space="preserve"> zakończenia, adnotację na dokumentacji projektowej może zamieścić projektant.</w:t>
      </w:r>
      <w:r>
        <w:t>”</w:t>
      </w:r>
      <w:r w:rsidR="00AE335B" w:rsidRPr="00AE335B">
        <w:t>;</w:t>
      </w:r>
    </w:p>
    <w:p w:rsidR="00AE335B" w:rsidRPr="00AE335B" w:rsidRDefault="00AE335B" w:rsidP="00FE3DE1">
      <w:pPr>
        <w:pStyle w:val="PKTpunkt"/>
        <w:keepNext/>
      </w:pPr>
      <w:r w:rsidRPr="00AE335B">
        <w:t>6)</w:t>
      </w:r>
      <w:r w:rsidR="002376E2">
        <w:tab/>
      </w:r>
      <w:r w:rsidR="00B3350A">
        <w:t xml:space="preserve">w </w:t>
      </w:r>
      <w:r w:rsidR="003D7D02">
        <w:t>art.</w:t>
      </w:r>
      <w:r w:rsidR="00F419C9">
        <w:t xml:space="preserve"> </w:t>
      </w:r>
      <w:r w:rsidRPr="00AE335B">
        <w:t>28d</w:t>
      </w:r>
      <w:r w:rsidR="00B3350A">
        <w:t xml:space="preserve"> </w:t>
      </w:r>
      <w:r w:rsidRPr="00AE335B">
        <w:t>dotychczasową treść</w:t>
      </w:r>
      <w:r w:rsidR="003D7D02">
        <w:t xml:space="preserve"> </w:t>
      </w:r>
      <w:r w:rsidRPr="00AE335B">
        <w:t>oznacza się jako</w:t>
      </w:r>
      <w:r w:rsidR="00053EAC">
        <w:t xml:space="preserve"> ust.</w:t>
      </w:r>
      <w:r w:rsidR="00F419C9">
        <w:t xml:space="preserve"> </w:t>
      </w:r>
      <w:r w:rsidR="00053EAC" w:rsidRPr="00AE335B">
        <w:t>1</w:t>
      </w:r>
      <w:r w:rsidR="00053EAC">
        <w:t xml:space="preserve"> i</w:t>
      </w:r>
      <w:r w:rsidR="00F419C9">
        <w:t xml:space="preserve"> </w:t>
      </w:r>
      <w:r w:rsidRPr="00AE335B">
        <w:t>dodaje się</w:t>
      </w:r>
      <w:r w:rsidR="00053EAC">
        <w:t xml:space="preserve"> ust.</w:t>
      </w:r>
      <w:r w:rsidR="00F419C9">
        <w:t xml:space="preserve"> </w:t>
      </w:r>
      <w:r w:rsidR="00053EAC" w:rsidRPr="00AE335B">
        <w:t>2</w:t>
      </w:r>
      <w:r w:rsidR="00060173">
        <w:t>–</w:t>
      </w:r>
      <w:r w:rsidR="00053EAC">
        <w:t>4 w</w:t>
      </w:r>
      <w:r w:rsidR="00F419C9">
        <w:t xml:space="preserve"> </w:t>
      </w:r>
      <w:r w:rsidRPr="00AE335B">
        <w:t>brzmieniu:</w:t>
      </w:r>
    </w:p>
    <w:p w:rsidR="002376E2" w:rsidRDefault="00053EAC" w:rsidP="00053EAC">
      <w:pPr>
        <w:pStyle w:val="ZUSTzmustartykuempunktem"/>
      </w:pPr>
      <w:r>
        <w:t>„</w:t>
      </w:r>
      <w:r w:rsidR="00AE335B" w:rsidRPr="00AE335B">
        <w:t>2.</w:t>
      </w:r>
      <w:r w:rsidR="00F419C9">
        <w:t xml:space="preserve"> </w:t>
      </w:r>
      <w:r w:rsidR="002376E2" w:rsidRPr="002376E2">
        <w:t>Uzgodnienie,</w:t>
      </w:r>
      <w:r w:rsidRPr="002376E2">
        <w:t xml:space="preserve"> o</w:t>
      </w:r>
      <w:r w:rsidR="00F419C9">
        <w:t xml:space="preserve"> </w:t>
      </w:r>
      <w:r w:rsidR="002376E2" w:rsidRPr="002376E2">
        <w:t>którym mowa</w:t>
      </w:r>
      <w:r w:rsidRPr="002376E2">
        <w:t xml:space="preserve"> w</w:t>
      </w:r>
      <w:r w:rsidR="00F419C9">
        <w:t xml:space="preserve"> </w:t>
      </w:r>
      <w:r>
        <w:t>ust.</w:t>
      </w:r>
      <w:r w:rsidR="00F419C9">
        <w:t xml:space="preserve"> </w:t>
      </w:r>
      <w:r w:rsidR="002376E2" w:rsidRPr="002376E2">
        <w:t>1, odbywa się na wniosek projektanta</w:t>
      </w:r>
      <w:r w:rsidR="002204BE">
        <w:t xml:space="preserve"> lub inwestora</w:t>
      </w:r>
      <w:r w:rsidR="002376E2" w:rsidRPr="002376E2">
        <w:t>, kierowany do podmiotu, który zarządza terenem zamkniętym.</w:t>
      </w:r>
    </w:p>
    <w:p w:rsidR="00AE335B" w:rsidRPr="00AE335B" w:rsidRDefault="002376E2" w:rsidP="00053EAC">
      <w:pPr>
        <w:pStyle w:val="ZUSTzmustartykuempunktem"/>
      </w:pPr>
      <w:r>
        <w:lastRenderedPageBreak/>
        <w:t xml:space="preserve">3. </w:t>
      </w:r>
      <w:r w:rsidR="00AE335B" w:rsidRPr="00AE335B">
        <w:t xml:space="preserve">Podmiot, który zarządza terenem zamkniętym, </w:t>
      </w:r>
      <w:r w:rsidR="00B3350A">
        <w:t xml:space="preserve">jest </w:t>
      </w:r>
      <w:r w:rsidR="00AE335B" w:rsidRPr="00AE335B">
        <w:t>obowiązany</w:t>
      </w:r>
      <w:r w:rsidR="0062704A" w:rsidRPr="0062704A">
        <w:t xml:space="preserve"> </w:t>
      </w:r>
      <w:r w:rsidR="0062704A" w:rsidRPr="00AE335B">
        <w:t>wyznacz</w:t>
      </w:r>
      <w:r w:rsidR="0062704A">
        <w:t>yć</w:t>
      </w:r>
      <w:r w:rsidR="00B3350A">
        <w:t>,</w:t>
      </w:r>
      <w:r w:rsidR="003D7D02" w:rsidRPr="00AE335B">
        <w:t xml:space="preserve"> w</w:t>
      </w:r>
      <w:r w:rsidR="005052E4">
        <w:t> </w:t>
      </w:r>
      <w:r w:rsidR="00AE335B" w:rsidRPr="00AE335B">
        <w:t xml:space="preserve">terminie </w:t>
      </w:r>
      <w:r w:rsidR="003D7D02" w:rsidRPr="00AE335B">
        <w:t>7</w:t>
      </w:r>
      <w:r w:rsidR="00F419C9">
        <w:t xml:space="preserve"> </w:t>
      </w:r>
      <w:r w:rsidR="00AE335B" w:rsidRPr="00AE335B">
        <w:t>dni od dnia otrzymania wniosku</w:t>
      </w:r>
      <w:r w:rsidR="0062704A">
        <w:t>,</w:t>
      </w:r>
      <w:r w:rsidR="00AE335B" w:rsidRPr="00AE335B">
        <w:t xml:space="preserve"> </w:t>
      </w:r>
      <w:r w:rsidR="00B3350A">
        <w:t xml:space="preserve">swojego </w:t>
      </w:r>
      <w:r w:rsidR="00AE335B" w:rsidRPr="00AE335B">
        <w:t>przedstawiciela</w:t>
      </w:r>
      <w:r w:rsidR="003D7D02" w:rsidRPr="00AE335B">
        <w:t xml:space="preserve"> i</w:t>
      </w:r>
      <w:r w:rsidR="00F419C9">
        <w:t xml:space="preserve"> </w:t>
      </w:r>
      <w:r w:rsidR="00AE335B" w:rsidRPr="00AE335B">
        <w:t>termin spotkania uzgodnieniowego</w:t>
      </w:r>
      <w:r w:rsidR="00B3350A">
        <w:t>.</w:t>
      </w:r>
    </w:p>
    <w:p w:rsidR="00AE335B" w:rsidRPr="00AE335B" w:rsidRDefault="002376E2" w:rsidP="00053EAC">
      <w:pPr>
        <w:pStyle w:val="ZUSTzmustartykuempunktem"/>
      </w:pPr>
      <w:r>
        <w:t>4</w:t>
      </w:r>
      <w:r w:rsidR="00AE335B" w:rsidRPr="00AE335B">
        <w:t>.</w:t>
      </w:r>
      <w:r w:rsidR="00F419C9">
        <w:t xml:space="preserve"> </w:t>
      </w:r>
      <w:r w:rsidR="00AE335B" w:rsidRPr="00AE335B">
        <w:t>Uzgodnienie,</w:t>
      </w:r>
      <w:r w:rsidR="003D7D02" w:rsidRPr="00AE335B">
        <w:t xml:space="preserve"> o</w:t>
      </w:r>
      <w:r w:rsidR="00F419C9">
        <w:t xml:space="preserve"> </w:t>
      </w:r>
      <w:r w:rsidR="00AE335B" w:rsidRPr="00AE335B">
        <w:t>którym mowa</w:t>
      </w:r>
      <w:r w:rsidR="00053EAC" w:rsidRPr="00AE335B">
        <w:t xml:space="preserve"> w</w:t>
      </w:r>
      <w:r w:rsidR="00F419C9">
        <w:t xml:space="preserve"> </w:t>
      </w:r>
      <w:r w:rsidR="00053EAC">
        <w:t>ust.</w:t>
      </w:r>
      <w:r w:rsidR="00F419C9">
        <w:t xml:space="preserve"> </w:t>
      </w:r>
      <w:r w:rsidR="00B3350A">
        <w:t>1</w:t>
      </w:r>
      <w:r w:rsidR="00AE335B" w:rsidRPr="00AE335B">
        <w:t xml:space="preserve">, powinno </w:t>
      </w:r>
      <w:r w:rsidR="00B3350A">
        <w:t>nastąpić</w:t>
      </w:r>
      <w:r w:rsidR="003D7D02" w:rsidRPr="00AE335B">
        <w:t xml:space="preserve"> w</w:t>
      </w:r>
      <w:r w:rsidR="00F419C9">
        <w:t xml:space="preserve"> </w:t>
      </w:r>
      <w:r w:rsidR="00AE335B" w:rsidRPr="00AE335B">
        <w:t>terminie 3</w:t>
      </w:r>
      <w:r w:rsidR="003D7D02" w:rsidRPr="00AE335B">
        <w:t>0</w:t>
      </w:r>
      <w:r w:rsidR="00F419C9">
        <w:t xml:space="preserve"> </w:t>
      </w:r>
      <w:r w:rsidR="00AE335B" w:rsidRPr="00AE335B">
        <w:t>dni od dnia otrzymania wniosku.</w:t>
      </w:r>
      <w:r w:rsidR="00053EAC">
        <w:t>”</w:t>
      </w:r>
      <w:r w:rsidR="00AE335B" w:rsidRPr="00AE335B">
        <w:t>;</w:t>
      </w:r>
    </w:p>
    <w:p w:rsidR="00AE335B" w:rsidRPr="00AE335B" w:rsidRDefault="00AE335B" w:rsidP="00FE3DE1">
      <w:pPr>
        <w:pStyle w:val="PKTpunkt"/>
        <w:keepNext/>
      </w:pPr>
      <w:r w:rsidRPr="00AE335B">
        <w:t>7)</w:t>
      </w:r>
      <w:r>
        <w:tab/>
      </w:r>
      <w:r w:rsidRPr="00AE335B">
        <w:t>w</w:t>
      </w:r>
      <w:r w:rsidR="00053EAC">
        <w:t xml:space="preserve"> art.</w:t>
      </w:r>
      <w:r w:rsidR="00F419C9">
        <w:t xml:space="preserve"> </w:t>
      </w:r>
      <w:r w:rsidRPr="00AE335B">
        <w:t>28e</w:t>
      </w:r>
      <w:r w:rsidR="00B3350A">
        <w:t xml:space="preserve"> </w:t>
      </w:r>
      <w:r w:rsidRPr="00AE335B">
        <w:t>dotychczasową treść</w:t>
      </w:r>
      <w:r w:rsidR="003D7D02">
        <w:t xml:space="preserve"> </w:t>
      </w:r>
      <w:r w:rsidRPr="00AE335B">
        <w:t>oznacza się jako</w:t>
      </w:r>
      <w:r w:rsidR="00053EAC">
        <w:t xml:space="preserve"> ust.</w:t>
      </w:r>
      <w:r w:rsidR="00F419C9">
        <w:t xml:space="preserve"> </w:t>
      </w:r>
      <w:r w:rsidRPr="00AE335B">
        <w:t>1</w:t>
      </w:r>
      <w:r w:rsidR="00B3350A">
        <w:t xml:space="preserve"> i </w:t>
      </w:r>
      <w:r w:rsidRPr="00AE335B">
        <w:t>dodaje się</w:t>
      </w:r>
      <w:r w:rsidR="00053EAC">
        <w:t xml:space="preserve"> ust.</w:t>
      </w:r>
      <w:r w:rsidR="00F419C9">
        <w:t xml:space="preserve"> </w:t>
      </w:r>
      <w:r w:rsidR="00053EAC" w:rsidRPr="00AE335B">
        <w:t>2</w:t>
      </w:r>
      <w:r w:rsidR="00053EAC">
        <w:t xml:space="preserve"> i</w:t>
      </w:r>
      <w:r w:rsidR="00F419C9">
        <w:t xml:space="preserve"> </w:t>
      </w:r>
      <w:r w:rsidR="00053EAC">
        <w:t>3 w</w:t>
      </w:r>
      <w:r w:rsidR="005052E4">
        <w:t> </w:t>
      </w:r>
      <w:r w:rsidRPr="00AE335B">
        <w:t>brzmieniu:</w:t>
      </w:r>
    </w:p>
    <w:p w:rsidR="00B3350A" w:rsidRDefault="00053EAC" w:rsidP="00243EA6">
      <w:pPr>
        <w:pStyle w:val="ZUSTzmustartykuempunktem"/>
      </w:pPr>
      <w:r>
        <w:t>„</w:t>
      </w:r>
      <w:r w:rsidR="00AE335B" w:rsidRPr="00AE335B">
        <w:t>2.</w:t>
      </w:r>
      <w:r w:rsidR="00F419C9">
        <w:t xml:space="preserve"> </w:t>
      </w:r>
      <w:r w:rsidR="003D7D02" w:rsidRPr="00AE335B">
        <w:t>W</w:t>
      </w:r>
      <w:r w:rsidR="00F419C9">
        <w:t xml:space="preserve"> </w:t>
      </w:r>
      <w:r w:rsidR="00AE335B" w:rsidRPr="00AE335B">
        <w:t>przypadku niewydania opinii,</w:t>
      </w:r>
      <w:r w:rsidR="003D7D02" w:rsidRPr="00AE335B">
        <w:t xml:space="preserve"> o</w:t>
      </w:r>
      <w:r w:rsidR="00F419C9">
        <w:t xml:space="preserve"> </w:t>
      </w:r>
      <w:r w:rsidR="00AE335B" w:rsidRPr="00AE335B">
        <w:t>której mowa</w:t>
      </w:r>
      <w:r w:rsidRPr="00AE335B">
        <w:t xml:space="preserve"> w</w:t>
      </w:r>
      <w:r w:rsidR="00F419C9">
        <w:t xml:space="preserve"> </w:t>
      </w:r>
      <w:r>
        <w:t>ust.</w:t>
      </w:r>
      <w:r w:rsidR="00F419C9">
        <w:t xml:space="preserve"> </w:t>
      </w:r>
      <w:r w:rsidRPr="00AE335B">
        <w:t>1</w:t>
      </w:r>
      <w:r>
        <w:t xml:space="preserve"> pkt</w:t>
      </w:r>
      <w:r w:rsidR="00F419C9">
        <w:t xml:space="preserve"> </w:t>
      </w:r>
      <w:r w:rsidR="00AE335B" w:rsidRPr="00AE335B">
        <w:t>1,</w:t>
      </w:r>
      <w:r w:rsidR="003D7D02" w:rsidRPr="00AE335B">
        <w:t xml:space="preserve"> w</w:t>
      </w:r>
      <w:r w:rsidR="00F419C9">
        <w:t xml:space="preserve"> </w:t>
      </w:r>
      <w:r w:rsidR="00AE335B" w:rsidRPr="00AE335B">
        <w:t>terminie 6</w:t>
      </w:r>
      <w:r w:rsidR="003D7D02" w:rsidRPr="00AE335B">
        <w:t>0</w:t>
      </w:r>
      <w:r w:rsidR="005052E4">
        <w:t> </w:t>
      </w:r>
      <w:r w:rsidR="00AE335B" w:rsidRPr="00AE335B">
        <w:t xml:space="preserve">dni od dnia udostępnienia </w:t>
      </w:r>
      <w:r w:rsidR="00B3350A">
        <w:t>treści</w:t>
      </w:r>
      <w:r w:rsidR="00AE335B" w:rsidRPr="00AE335B">
        <w:t xml:space="preserve"> inicjalnej bazy </w:t>
      </w:r>
      <w:r w:rsidR="00B3350A">
        <w:t>danych</w:t>
      </w:r>
      <w:r w:rsidR="00B3350A" w:rsidRPr="00AE335B">
        <w:t xml:space="preserve"> </w:t>
      </w:r>
      <w:r w:rsidR="00AE335B" w:rsidRPr="00AE335B">
        <w:t xml:space="preserve">podmiotowi, który włada siecią uzbrojenia terenu, </w:t>
      </w:r>
      <w:r w:rsidR="00B3350A">
        <w:t>treści</w:t>
      </w:r>
      <w:r w:rsidR="00B3350A" w:rsidRPr="00AE335B">
        <w:t xml:space="preserve"> </w:t>
      </w:r>
      <w:r w:rsidR="00AE335B" w:rsidRPr="00AE335B">
        <w:t>te uznaje się za uzgodnione</w:t>
      </w:r>
      <w:r w:rsidR="003D7D02" w:rsidRPr="00AE335B">
        <w:t xml:space="preserve"> z</w:t>
      </w:r>
      <w:r w:rsidR="00F419C9">
        <w:t xml:space="preserve"> </w:t>
      </w:r>
      <w:r w:rsidR="00AE335B" w:rsidRPr="00AE335B">
        <w:t>tym podmiotem.</w:t>
      </w:r>
      <w:r w:rsidR="00B3350A" w:rsidDel="00B3350A">
        <w:t xml:space="preserve"> </w:t>
      </w:r>
    </w:p>
    <w:p w:rsidR="00AE335B" w:rsidRPr="00AE335B" w:rsidRDefault="00AE335B" w:rsidP="00053EAC">
      <w:pPr>
        <w:pStyle w:val="ZUSTzmustartykuempunktem"/>
      </w:pPr>
      <w:r w:rsidRPr="00AE335B">
        <w:t>3.</w:t>
      </w:r>
      <w:r w:rsidR="00F419C9">
        <w:t xml:space="preserve"> </w:t>
      </w:r>
      <w:r w:rsidRPr="00AE335B">
        <w:t>Na uzasadniony wniosek podmiotu zobowiązanego do wydania opinii,</w:t>
      </w:r>
      <w:r w:rsidR="003D7D02" w:rsidRPr="00AE335B">
        <w:t xml:space="preserve"> o</w:t>
      </w:r>
      <w:r w:rsidR="00F419C9">
        <w:t xml:space="preserve"> </w:t>
      </w:r>
      <w:r w:rsidRPr="00AE335B">
        <w:t>której mowa</w:t>
      </w:r>
      <w:r w:rsidR="00053EAC" w:rsidRPr="00AE335B">
        <w:t xml:space="preserve"> w</w:t>
      </w:r>
      <w:r w:rsidR="00F419C9">
        <w:t xml:space="preserve"> </w:t>
      </w:r>
      <w:r w:rsidR="00053EAC">
        <w:t>ust.</w:t>
      </w:r>
      <w:r w:rsidR="00F419C9">
        <w:t xml:space="preserve"> </w:t>
      </w:r>
      <w:r w:rsidR="00053EAC" w:rsidRPr="00AE335B">
        <w:t>1</w:t>
      </w:r>
      <w:r w:rsidR="00053EAC">
        <w:t xml:space="preserve"> pkt</w:t>
      </w:r>
      <w:r w:rsidR="00F419C9">
        <w:t xml:space="preserve"> </w:t>
      </w:r>
      <w:r w:rsidRPr="00AE335B">
        <w:t>1, starosta może wydłużyć termin,</w:t>
      </w:r>
      <w:r w:rsidR="003D7D02" w:rsidRPr="00AE335B">
        <w:t xml:space="preserve"> o</w:t>
      </w:r>
      <w:r w:rsidR="00F419C9">
        <w:t xml:space="preserve"> </w:t>
      </w:r>
      <w:r w:rsidRPr="00AE335B">
        <w:t>którym mowa</w:t>
      </w:r>
      <w:r w:rsidR="00053EAC" w:rsidRPr="00AE335B">
        <w:t xml:space="preserve"> w</w:t>
      </w:r>
      <w:r w:rsidR="00F419C9">
        <w:t xml:space="preserve"> </w:t>
      </w:r>
      <w:r w:rsidR="00053EAC">
        <w:t>ust.</w:t>
      </w:r>
      <w:r w:rsidR="00F419C9">
        <w:t xml:space="preserve"> </w:t>
      </w:r>
      <w:r w:rsidRPr="00AE335B">
        <w:t>2, do 9</w:t>
      </w:r>
      <w:r w:rsidR="003D7D02" w:rsidRPr="00AE335B">
        <w:t>0</w:t>
      </w:r>
      <w:r w:rsidR="005052E4">
        <w:t> </w:t>
      </w:r>
      <w:r w:rsidRPr="00AE335B">
        <w:t>dni.</w:t>
      </w:r>
      <w:r w:rsidR="00053EAC">
        <w:t>”</w:t>
      </w:r>
      <w:r w:rsidRPr="00AE335B">
        <w:t>;</w:t>
      </w:r>
    </w:p>
    <w:p w:rsidR="00AE335B" w:rsidRPr="00AE335B" w:rsidRDefault="00AE335B" w:rsidP="00FE3DE1">
      <w:pPr>
        <w:pStyle w:val="PKTpunkt"/>
        <w:keepNext/>
      </w:pPr>
      <w:r w:rsidRPr="00AE335B">
        <w:t>8)</w:t>
      </w:r>
      <w:r>
        <w:tab/>
      </w:r>
      <w:r w:rsidRPr="00AE335B">
        <w:t>w</w:t>
      </w:r>
      <w:r w:rsidR="00053EAC">
        <w:t xml:space="preserve"> art.</w:t>
      </w:r>
      <w:r w:rsidR="00F419C9">
        <w:t xml:space="preserve"> </w:t>
      </w:r>
      <w:r w:rsidRPr="00AE335B">
        <w:t>40a</w:t>
      </w:r>
      <w:r w:rsidR="00053EAC" w:rsidRPr="00AE335B">
        <w:t xml:space="preserve"> w</w:t>
      </w:r>
      <w:r w:rsidR="00F419C9">
        <w:t xml:space="preserve"> </w:t>
      </w:r>
      <w:r w:rsidR="00053EAC">
        <w:t>ust.</w:t>
      </w:r>
      <w:r w:rsidR="00F419C9">
        <w:t xml:space="preserve"> </w:t>
      </w:r>
      <w:r w:rsidR="00053EAC" w:rsidRPr="00AE335B">
        <w:t>2</w:t>
      </w:r>
      <w:r w:rsidR="00053EAC">
        <w:t xml:space="preserve"> w</w:t>
      </w:r>
      <w:r w:rsidR="00F419C9">
        <w:t xml:space="preserve"> </w:t>
      </w:r>
      <w:r w:rsidR="00053EAC">
        <w:t>pkt</w:t>
      </w:r>
      <w:r w:rsidR="00F419C9">
        <w:t xml:space="preserve"> </w:t>
      </w:r>
      <w:r w:rsidR="00053EAC">
        <w:t>4</w:t>
      </w:r>
      <w:r w:rsidR="00F419C9">
        <w:t xml:space="preserve"> </w:t>
      </w:r>
      <w:r w:rsidR="00B3350A">
        <w:t>kropkę zastępuje się średnikiem</w:t>
      </w:r>
      <w:r w:rsidR="00053EAC">
        <w:t xml:space="preserve"> i</w:t>
      </w:r>
      <w:r w:rsidR="00F419C9">
        <w:t xml:space="preserve"> </w:t>
      </w:r>
      <w:r w:rsidRPr="00AE335B">
        <w:t>dodaje się</w:t>
      </w:r>
      <w:r w:rsidR="00053EAC">
        <w:t xml:space="preserve"> pkt</w:t>
      </w:r>
      <w:r w:rsidR="00F419C9">
        <w:t xml:space="preserve"> </w:t>
      </w:r>
      <w:r w:rsidR="00053EAC" w:rsidRPr="00AE335B">
        <w:t>5</w:t>
      </w:r>
      <w:r w:rsidR="00053EAC">
        <w:t xml:space="preserve"> w</w:t>
      </w:r>
      <w:r w:rsidR="005052E4">
        <w:t> </w:t>
      </w:r>
      <w:r w:rsidRPr="00AE335B">
        <w:t>brzmieniu:</w:t>
      </w:r>
    </w:p>
    <w:p w:rsidR="00AE335B" w:rsidRPr="00AE335B" w:rsidRDefault="00053EAC" w:rsidP="00AE335B">
      <w:pPr>
        <w:pStyle w:val="ZPKTzmpktartykuempunktem"/>
      </w:pPr>
      <w:r>
        <w:t>„</w:t>
      </w:r>
      <w:r w:rsidR="00AE335B" w:rsidRPr="00AE335B">
        <w:t>5)</w:t>
      </w:r>
      <w:r w:rsidR="00AE335B">
        <w:tab/>
      </w:r>
      <w:r w:rsidR="00AE335B" w:rsidRPr="00AE335B">
        <w:t xml:space="preserve">pierwsze </w:t>
      </w:r>
      <w:r w:rsidR="00B3350A" w:rsidRPr="00AE335B">
        <w:t>udostępnieni</w:t>
      </w:r>
      <w:r w:rsidR="00B3350A">
        <w:t>e</w:t>
      </w:r>
      <w:r w:rsidR="00B3350A" w:rsidRPr="00AE335B">
        <w:t xml:space="preserve"> </w:t>
      </w:r>
      <w:r w:rsidR="00AE335B" w:rsidRPr="00AE335B">
        <w:t>podmiotowi władającemu siecią uzbrojenia terenu zbiorów danych powiatowej bazy GESUT, dotyczących sieci uzbrojenia terenu znajdującej się we władaniu tego podmiotu, po otrzymaniu przez starostę od tego podmiotu opinii,</w:t>
      </w:r>
      <w:r w:rsidR="003D7D02" w:rsidRPr="00AE335B">
        <w:t xml:space="preserve"> o</w:t>
      </w:r>
      <w:r w:rsidR="00F419C9">
        <w:t xml:space="preserve"> </w:t>
      </w:r>
      <w:r w:rsidR="00AE335B" w:rsidRPr="00AE335B">
        <w:t>której mowa</w:t>
      </w:r>
      <w:r w:rsidRPr="00AE335B">
        <w:t xml:space="preserve"> w</w:t>
      </w:r>
      <w:r w:rsidR="00F419C9">
        <w:t xml:space="preserve"> </w:t>
      </w:r>
      <w:r>
        <w:t>art.</w:t>
      </w:r>
      <w:r w:rsidR="00F419C9">
        <w:t xml:space="preserve"> </w:t>
      </w:r>
      <w:r w:rsidR="00AE335B" w:rsidRPr="00AE335B">
        <w:t>28e</w:t>
      </w:r>
      <w:r>
        <w:t xml:space="preserve"> ust.</w:t>
      </w:r>
      <w:r w:rsidR="00F419C9">
        <w:t xml:space="preserve"> </w:t>
      </w:r>
      <w:r w:rsidRPr="00AE335B">
        <w:t>1</w:t>
      </w:r>
      <w:r>
        <w:t xml:space="preserve"> pkt</w:t>
      </w:r>
      <w:r w:rsidR="00F419C9">
        <w:t xml:space="preserve"> </w:t>
      </w:r>
      <w:r w:rsidR="00AE335B" w:rsidRPr="00AE335B">
        <w:t>1.</w:t>
      </w:r>
      <w:r>
        <w:t>”</w:t>
      </w:r>
      <w:r w:rsidR="00AE335B" w:rsidRPr="00AE335B">
        <w:t>;</w:t>
      </w:r>
    </w:p>
    <w:p w:rsidR="00AE335B" w:rsidRPr="00AE335B" w:rsidRDefault="00AE335B" w:rsidP="00FE3DE1">
      <w:pPr>
        <w:pStyle w:val="PKTpunkt"/>
        <w:keepNext/>
      </w:pPr>
      <w:r w:rsidRPr="00AE335B">
        <w:t>9)</w:t>
      </w:r>
      <w:r>
        <w:tab/>
      </w:r>
      <w:r w:rsidRPr="00AE335B">
        <w:t>w załączniku do ustawy:</w:t>
      </w:r>
    </w:p>
    <w:p w:rsidR="00AE335B" w:rsidRPr="00AE335B" w:rsidRDefault="00AE335B" w:rsidP="00FE3DE1">
      <w:pPr>
        <w:pStyle w:val="LITlitera"/>
        <w:keepNext/>
      </w:pPr>
      <w:r w:rsidRPr="00AE335B">
        <w:t>a)</w:t>
      </w:r>
      <w:r>
        <w:tab/>
      </w:r>
      <w:r w:rsidRPr="00AE335B">
        <w:t>w</w:t>
      </w:r>
      <w:r w:rsidR="00053EAC">
        <w:t xml:space="preserve"> ust.</w:t>
      </w:r>
      <w:r w:rsidR="00F419C9">
        <w:t xml:space="preserve"> </w:t>
      </w:r>
      <w:r w:rsidR="00053EAC" w:rsidRPr="00AE335B">
        <w:t>3</w:t>
      </w:r>
      <w:r w:rsidR="00053EAC">
        <w:t xml:space="preserve"> w</w:t>
      </w:r>
      <w:r w:rsidR="00F419C9">
        <w:t xml:space="preserve"> </w:t>
      </w:r>
      <w:r w:rsidR="00053EAC">
        <w:t>pkt</w:t>
      </w:r>
      <w:r w:rsidR="00F419C9">
        <w:t xml:space="preserve"> </w:t>
      </w:r>
      <w:r w:rsidR="00053EAC" w:rsidRPr="00AE335B">
        <w:t>1</w:t>
      </w:r>
      <w:r w:rsidR="00053EAC">
        <w:t xml:space="preserve"> w</w:t>
      </w:r>
      <w:r w:rsidR="00F419C9">
        <w:t xml:space="preserve"> </w:t>
      </w:r>
      <w:r w:rsidR="00053EAC">
        <w:t>lit.</w:t>
      </w:r>
      <w:r w:rsidR="00F419C9">
        <w:t xml:space="preserve"> </w:t>
      </w:r>
      <w:r w:rsidR="00255443">
        <w:t>b średnik zastępuje się przecinkiem</w:t>
      </w:r>
      <w:r w:rsidR="00053EAC">
        <w:t xml:space="preserve"> i</w:t>
      </w:r>
      <w:r w:rsidR="00F419C9">
        <w:t xml:space="preserve"> </w:t>
      </w:r>
      <w:r w:rsidRPr="00AE335B">
        <w:t>dodaje się</w:t>
      </w:r>
      <w:r w:rsidR="00053EAC">
        <w:t xml:space="preserve"> lit.</w:t>
      </w:r>
      <w:r w:rsidR="00F419C9">
        <w:t xml:space="preserve"> </w:t>
      </w:r>
      <w:r w:rsidRPr="00AE335B">
        <w:t>c</w:t>
      </w:r>
      <w:r w:rsidR="003D7D02" w:rsidRPr="00AE335B">
        <w:t xml:space="preserve"> w</w:t>
      </w:r>
      <w:r w:rsidR="005052E4">
        <w:t> </w:t>
      </w:r>
      <w:r w:rsidRPr="00AE335B">
        <w:t>brzmieniu:</w:t>
      </w:r>
    </w:p>
    <w:p w:rsidR="00AE335B" w:rsidRPr="00AE335B" w:rsidRDefault="00053EAC" w:rsidP="00AE335B">
      <w:pPr>
        <w:pStyle w:val="ZLITLITzmlitliter"/>
      </w:pPr>
      <w:r>
        <w:t>„</w:t>
      </w:r>
      <w:r w:rsidR="00AE335B" w:rsidRPr="00AE335B">
        <w:t>c)</w:t>
      </w:r>
      <w:r w:rsidR="00AE335B">
        <w:tab/>
      </w:r>
      <w:r w:rsidR="00AE335B" w:rsidRPr="00AE335B">
        <w:t>0,</w:t>
      </w:r>
      <w:r w:rsidR="003D7D02" w:rsidRPr="00AE335B">
        <w:t>1</w:t>
      </w:r>
      <w:r w:rsidR="00F419C9">
        <w:t xml:space="preserve"> </w:t>
      </w:r>
      <w:r w:rsidR="00060173">
        <w:t>–</w:t>
      </w:r>
      <w:r w:rsidR="003D7D02" w:rsidRPr="00AE335B">
        <w:t xml:space="preserve"> w</w:t>
      </w:r>
      <w:r w:rsidR="00F419C9">
        <w:t xml:space="preserve"> </w:t>
      </w:r>
      <w:r w:rsidR="00AE335B" w:rsidRPr="00AE335B">
        <w:t>przypadku kolejnego udostępnienia zbiorów danych dotyczących sieci uzbrojenia terenu,</w:t>
      </w:r>
      <w:r w:rsidR="003D7D02" w:rsidRPr="00AE335B">
        <w:t xml:space="preserve"> o</w:t>
      </w:r>
      <w:r w:rsidR="00F419C9">
        <w:t xml:space="preserve"> </w:t>
      </w:r>
      <w:r w:rsidR="00AE335B" w:rsidRPr="00AE335B">
        <w:t>którym mowa</w:t>
      </w:r>
      <w:r w:rsidRPr="00AE335B">
        <w:t xml:space="preserve"> w</w:t>
      </w:r>
      <w:r w:rsidR="00F419C9">
        <w:t xml:space="preserve"> </w:t>
      </w:r>
      <w:r>
        <w:t>art.</w:t>
      </w:r>
      <w:r w:rsidR="00F419C9">
        <w:t xml:space="preserve"> </w:t>
      </w:r>
      <w:r w:rsidR="00AE335B" w:rsidRPr="00AE335B">
        <w:t>40a</w:t>
      </w:r>
      <w:r>
        <w:t xml:space="preserve"> ust.</w:t>
      </w:r>
      <w:r w:rsidR="00F419C9">
        <w:t xml:space="preserve"> </w:t>
      </w:r>
      <w:r w:rsidRPr="00AE335B">
        <w:t>2</w:t>
      </w:r>
      <w:r>
        <w:t xml:space="preserve"> pkt</w:t>
      </w:r>
      <w:r w:rsidR="00F419C9">
        <w:t xml:space="preserve"> </w:t>
      </w:r>
      <w:r w:rsidR="00AE335B" w:rsidRPr="00AE335B">
        <w:t>5</w:t>
      </w:r>
      <w:r w:rsidR="00255443">
        <w:t>;</w:t>
      </w:r>
      <w:r>
        <w:t>”</w:t>
      </w:r>
      <w:r w:rsidR="00AE335B" w:rsidRPr="00AE335B">
        <w:t>,</w:t>
      </w:r>
    </w:p>
    <w:p w:rsidR="00AE335B" w:rsidRPr="00AE335B" w:rsidRDefault="00AE335B" w:rsidP="00FE3DE1">
      <w:pPr>
        <w:pStyle w:val="LITlitera"/>
        <w:keepNext/>
      </w:pPr>
      <w:r w:rsidRPr="00AE335B">
        <w:t>b)</w:t>
      </w:r>
      <w:r>
        <w:tab/>
      </w:r>
      <w:r w:rsidR="00053EAC">
        <w:t>ust.</w:t>
      </w:r>
      <w:r w:rsidR="00F419C9">
        <w:t xml:space="preserve"> </w:t>
      </w:r>
      <w:r w:rsidRPr="00AE335B">
        <w:t>1</w:t>
      </w:r>
      <w:r w:rsidR="00053EAC" w:rsidRPr="00AE335B">
        <w:t>6</w:t>
      </w:r>
      <w:r w:rsidR="00053EAC">
        <w:t xml:space="preserve"> </w:t>
      </w:r>
      <w:r w:rsidR="00255443">
        <w:t>o</w:t>
      </w:r>
      <w:r w:rsidR="00255443" w:rsidRPr="00AE335B">
        <w:t xml:space="preserve">trzymuje </w:t>
      </w:r>
      <w:r w:rsidRPr="00AE335B">
        <w:t>brzmienie:</w:t>
      </w:r>
    </w:p>
    <w:p w:rsidR="00FE3DE1" w:rsidRDefault="00053EAC" w:rsidP="00AE335B">
      <w:pPr>
        <w:pStyle w:val="ZLITUSTzmustliter"/>
      </w:pPr>
      <w:r>
        <w:t>„</w:t>
      </w:r>
      <w:r w:rsidR="00AE335B" w:rsidRPr="00AE335B">
        <w:t>16.</w:t>
      </w:r>
      <w:r w:rsidR="00F419C9">
        <w:t xml:space="preserve"> </w:t>
      </w:r>
      <w:r w:rsidR="003D7D02" w:rsidRPr="00AE335B">
        <w:t>W</w:t>
      </w:r>
      <w:r w:rsidR="00F419C9">
        <w:t xml:space="preserve"> </w:t>
      </w:r>
      <w:r w:rsidR="00AE335B" w:rsidRPr="00AE335B">
        <w:t>przypadku gdy współczynnik korygujący LR, określony</w:t>
      </w:r>
      <w:r w:rsidR="003D7D02" w:rsidRPr="00AE335B">
        <w:t xml:space="preserve"> w</w:t>
      </w:r>
      <w:r w:rsidR="00F419C9">
        <w:t xml:space="preserve"> </w:t>
      </w:r>
      <w:r w:rsidR="00AE335B" w:rsidRPr="00AE335B">
        <w:t>tabelach</w:t>
      </w:r>
      <w:r>
        <w:t xml:space="preserve"> nr</w:t>
      </w:r>
      <w:r w:rsidR="008F0754">
        <w:t> </w:t>
      </w:r>
      <w:r w:rsidR="00AE335B" w:rsidRPr="00AE335B">
        <w:t xml:space="preserve">2, </w:t>
      </w:r>
      <w:r w:rsidR="003D7D02" w:rsidRPr="00AE335B">
        <w:t>3</w:t>
      </w:r>
      <w:r w:rsidR="00F419C9">
        <w:t xml:space="preserve"> </w:t>
      </w:r>
      <w:r w:rsidR="00AE335B" w:rsidRPr="00AE335B">
        <w:t>(lp. 1, 6), 1</w:t>
      </w:r>
      <w:r w:rsidR="003D7D02" w:rsidRPr="00AE335B">
        <w:t>0</w:t>
      </w:r>
      <w:r w:rsidR="00F419C9">
        <w:t xml:space="preserve"> </w:t>
      </w:r>
      <w:r w:rsidR="00AE335B" w:rsidRPr="00AE335B">
        <w:t xml:space="preserve">(lp. 2, </w:t>
      </w:r>
      <w:r w:rsidRPr="00AE335B">
        <w:t>5</w:t>
      </w:r>
      <w:r w:rsidR="00060173">
        <w:t>–</w:t>
      </w:r>
      <w:r w:rsidR="00AE335B" w:rsidRPr="00AE335B">
        <w:t>18, 21, 22), 1</w:t>
      </w:r>
      <w:r w:rsidR="003D7D02" w:rsidRPr="00AE335B">
        <w:t>3</w:t>
      </w:r>
      <w:r w:rsidR="00F419C9">
        <w:t xml:space="preserve"> </w:t>
      </w:r>
      <w:r w:rsidR="00AE335B" w:rsidRPr="00AE335B">
        <w:t>(lp. 4), 1</w:t>
      </w:r>
      <w:r w:rsidRPr="00AE335B">
        <w:t>4</w:t>
      </w:r>
      <w:r>
        <w:t xml:space="preserve"> lub</w:t>
      </w:r>
      <w:r w:rsidR="00AE335B" w:rsidRPr="00AE335B">
        <w:t xml:space="preserve"> 1</w:t>
      </w:r>
      <w:r w:rsidR="003D7D02" w:rsidRPr="00AE335B">
        <w:t>6</w:t>
      </w:r>
      <w:r w:rsidR="00F419C9">
        <w:t xml:space="preserve"> </w:t>
      </w:r>
      <w:r w:rsidR="00AE335B" w:rsidRPr="00AE335B">
        <w:t xml:space="preserve">(lp. </w:t>
      </w:r>
      <w:r w:rsidRPr="00AE335B">
        <w:t>1</w:t>
      </w:r>
      <w:r>
        <w:t xml:space="preserve"> i</w:t>
      </w:r>
      <w:r w:rsidR="00F419C9">
        <w:t xml:space="preserve"> </w:t>
      </w:r>
      <w:r w:rsidR="00AE335B" w:rsidRPr="00AE335B">
        <w:t>2</w:t>
      </w:r>
      <w:r w:rsidR="005013BC">
        <w:t>)</w:t>
      </w:r>
      <w:r w:rsidR="0062704A">
        <w:t>,</w:t>
      </w:r>
      <w:r w:rsidR="005013BC">
        <w:t xml:space="preserve"> </w:t>
      </w:r>
      <w:r w:rsidR="00AE335B" w:rsidRPr="00AE335B">
        <w:t>ma wyłącznie wartość 1,</w:t>
      </w:r>
      <w:r w:rsidR="003D7D02" w:rsidRPr="00AE335B">
        <w:t>0</w:t>
      </w:r>
      <w:r w:rsidR="00F419C9">
        <w:t xml:space="preserve"> </w:t>
      </w:r>
      <w:r w:rsidR="00AE335B" w:rsidRPr="00AE335B">
        <w:t>(niezależnie od liczby jednostek rozliczeniowych</w:t>
      </w:r>
      <w:r w:rsidR="005013BC">
        <w:t>)</w:t>
      </w:r>
      <w:r w:rsidR="0062704A">
        <w:t>,</w:t>
      </w:r>
      <w:r w:rsidR="005013BC">
        <w:t xml:space="preserve"> </w:t>
      </w:r>
      <w:r w:rsidR="00AE335B" w:rsidRPr="00AE335B">
        <w:t>wysokość opłaty za udostępnienie materiałów zasobu (Wop</w:t>
      </w:r>
      <w:r w:rsidR="00F728A0">
        <w:t>)</w:t>
      </w:r>
      <w:r w:rsidR="00F728A0">
        <w:tab/>
      </w:r>
      <w:r w:rsidR="00AE335B" w:rsidRPr="00AE335B">
        <w:t>oblicza się według wzoru:</w:t>
      </w:r>
    </w:p>
    <w:p w:rsidR="00FE3DE1" w:rsidRDefault="00FE3DE1" w:rsidP="00DB6639">
      <w:pPr>
        <w:pStyle w:val="ZLITWMATFIZCHEMzmwzorumatfizlubchemliter"/>
      </w:pPr>
      <w:r w:rsidRPr="00FE3DE1">
        <w:t>Wop = Sp × Ljr × K × SU × PD × AJ</w:t>
      </w:r>
    </w:p>
    <w:p w:rsidR="00FE3DE1" w:rsidRDefault="00FE3DE1" w:rsidP="00DB6639">
      <w:pPr>
        <w:pStyle w:val="ZLITFRAGzmlitfragmentunpzdanialiter"/>
      </w:pPr>
      <w:r w:rsidRPr="00FE3DE1">
        <w:t>albo według wzoru:</w:t>
      </w:r>
    </w:p>
    <w:p w:rsidR="00FE3DE1" w:rsidRDefault="00FE3DE1" w:rsidP="00DB6639">
      <w:pPr>
        <w:pStyle w:val="ZLITWMATFIZCHEMzmwzorumatfizlubchemliter"/>
      </w:pPr>
      <w:r w:rsidRPr="00FE3DE1">
        <w:t>Wop = Sp × Ljr × CL × SU × PD × AJ</w:t>
      </w:r>
      <w:r w:rsidR="00DF5133">
        <w:t>,</w:t>
      </w:r>
    </w:p>
    <w:p w:rsidR="00AE335B" w:rsidRPr="00AE335B" w:rsidRDefault="00FE3DE1" w:rsidP="00DB6639">
      <w:pPr>
        <w:pStyle w:val="ZLITFRAGzmlitfragmentunpzdanialiter"/>
      </w:pPr>
      <w:r w:rsidRPr="00FE3DE1">
        <w:lastRenderedPageBreak/>
        <w:t>gdzie Ljr jest liczbą jednostek rozliczeniowych udostępnianych materiałów zasobu.</w:t>
      </w:r>
      <w:r w:rsidR="00053EAC">
        <w:t>”</w:t>
      </w:r>
      <w:r w:rsidR="00AE335B" w:rsidRPr="00AE335B">
        <w:t>,</w:t>
      </w:r>
    </w:p>
    <w:p w:rsidR="00AE335B" w:rsidRPr="00AE335B" w:rsidRDefault="00AE335B" w:rsidP="00FE3DE1">
      <w:pPr>
        <w:pStyle w:val="LITlitera"/>
        <w:keepNext/>
      </w:pPr>
      <w:r w:rsidRPr="00AE335B">
        <w:t>c)</w:t>
      </w:r>
      <w:r>
        <w:tab/>
      </w:r>
      <w:r w:rsidRPr="00AE335B">
        <w:t>po</w:t>
      </w:r>
      <w:r w:rsidR="00053EAC">
        <w:t xml:space="preserve"> ust.</w:t>
      </w:r>
      <w:r w:rsidR="00F419C9">
        <w:t xml:space="preserve"> </w:t>
      </w:r>
      <w:r w:rsidRPr="00AE335B">
        <w:t>1</w:t>
      </w:r>
      <w:r w:rsidR="003D7D02" w:rsidRPr="00AE335B">
        <w:t>9</w:t>
      </w:r>
      <w:r w:rsidR="00F419C9">
        <w:t xml:space="preserve"> </w:t>
      </w:r>
      <w:r w:rsidRPr="00AE335B">
        <w:t>dodaje się</w:t>
      </w:r>
      <w:r w:rsidR="00053EAC">
        <w:t xml:space="preserve"> ust.</w:t>
      </w:r>
      <w:r w:rsidR="00F419C9">
        <w:t xml:space="preserve"> </w:t>
      </w:r>
      <w:r w:rsidRPr="00AE335B">
        <w:t>19a</w:t>
      </w:r>
      <w:r w:rsidR="003D7D02" w:rsidRPr="00AE335B">
        <w:t xml:space="preserve"> w</w:t>
      </w:r>
      <w:r w:rsidR="00F419C9">
        <w:t xml:space="preserve"> </w:t>
      </w:r>
      <w:r w:rsidRPr="00AE335B">
        <w:t>brzmieniu:</w:t>
      </w:r>
    </w:p>
    <w:p w:rsidR="00AE335B" w:rsidRPr="00AE335B" w:rsidRDefault="00053EAC" w:rsidP="00AE335B">
      <w:pPr>
        <w:pStyle w:val="ZLITUSTzmustliter"/>
      </w:pPr>
      <w:r>
        <w:t>„</w:t>
      </w:r>
      <w:r w:rsidR="00AE335B" w:rsidRPr="00AE335B">
        <w:t>19a.</w:t>
      </w:r>
      <w:r w:rsidR="00F419C9">
        <w:t xml:space="preserve"> </w:t>
      </w:r>
      <w:r w:rsidR="00AE335B" w:rsidRPr="00AE335B">
        <w:t>Do obliczenia opłaty za sporządzenie</w:t>
      </w:r>
      <w:r w:rsidR="003D7D02" w:rsidRPr="00AE335B">
        <w:t xml:space="preserve"> i</w:t>
      </w:r>
      <w:r w:rsidR="00F419C9">
        <w:t xml:space="preserve"> </w:t>
      </w:r>
      <w:r w:rsidR="00AE335B" w:rsidRPr="00AE335B">
        <w:t xml:space="preserve">wydanie wypisów </w:t>
      </w:r>
      <w:r w:rsidR="00255443">
        <w:t>i</w:t>
      </w:r>
      <w:r w:rsidR="00255443" w:rsidRPr="00AE335B">
        <w:t xml:space="preserve"> </w:t>
      </w:r>
      <w:r w:rsidR="00AE335B" w:rsidRPr="00AE335B">
        <w:t>wyrysów</w:t>
      </w:r>
      <w:r w:rsidR="003D7D02" w:rsidRPr="00AE335B">
        <w:t xml:space="preserve"> z</w:t>
      </w:r>
      <w:r w:rsidR="005052E4">
        <w:t> </w:t>
      </w:r>
      <w:r w:rsidR="00AE335B" w:rsidRPr="00AE335B">
        <w:t>operatu ewidencyjnego,</w:t>
      </w:r>
      <w:r w:rsidR="003D7D02" w:rsidRPr="00AE335B">
        <w:t xml:space="preserve"> o</w:t>
      </w:r>
      <w:r w:rsidR="00F419C9">
        <w:t xml:space="preserve"> </w:t>
      </w:r>
      <w:r w:rsidR="00AE335B" w:rsidRPr="00AE335B">
        <w:t>których mowa</w:t>
      </w:r>
      <w:r w:rsidR="003D7D02" w:rsidRPr="00AE335B">
        <w:t xml:space="preserve"> w</w:t>
      </w:r>
      <w:r w:rsidR="00F419C9">
        <w:t xml:space="preserve"> </w:t>
      </w:r>
      <w:r w:rsidR="00AE335B" w:rsidRPr="00AE335B">
        <w:t>tabeli</w:t>
      </w:r>
      <w:r>
        <w:t xml:space="preserve"> nr</w:t>
      </w:r>
      <w:r w:rsidR="00F419C9">
        <w:t xml:space="preserve"> </w:t>
      </w:r>
      <w:r w:rsidR="00AE335B" w:rsidRPr="00AE335B">
        <w:t>11, oraz za czynności urzędowe,</w:t>
      </w:r>
      <w:r w:rsidR="003D7D02" w:rsidRPr="00AE335B">
        <w:t xml:space="preserve"> o</w:t>
      </w:r>
      <w:r w:rsidR="00F419C9">
        <w:t xml:space="preserve"> </w:t>
      </w:r>
      <w:r w:rsidR="00AE335B" w:rsidRPr="00AE335B">
        <w:t>których mowa</w:t>
      </w:r>
      <w:r w:rsidR="003D7D02" w:rsidRPr="00AE335B">
        <w:t xml:space="preserve"> w</w:t>
      </w:r>
      <w:r w:rsidR="00F419C9">
        <w:t xml:space="preserve"> </w:t>
      </w:r>
      <w:r w:rsidR="00AE335B" w:rsidRPr="00AE335B">
        <w:t>tabeli</w:t>
      </w:r>
      <w:r>
        <w:t xml:space="preserve"> nr</w:t>
      </w:r>
      <w:r w:rsidR="00F419C9">
        <w:t xml:space="preserve"> </w:t>
      </w:r>
      <w:r w:rsidR="00AE335B" w:rsidRPr="00AE335B">
        <w:t>1</w:t>
      </w:r>
      <w:r w:rsidR="003D7D02" w:rsidRPr="00AE335B">
        <w:t>6</w:t>
      </w:r>
      <w:r w:rsidR="00F419C9">
        <w:t xml:space="preserve"> </w:t>
      </w:r>
      <w:r w:rsidR="00AE335B" w:rsidRPr="00AE335B">
        <w:t xml:space="preserve">lp. </w:t>
      </w:r>
      <w:r w:rsidRPr="00AE335B">
        <w:t>3</w:t>
      </w:r>
      <w:r w:rsidR="00060173">
        <w:t>–</w:t>
      </w:r>
      <w:r w:rsidR="00AE335B" w:rsidRPr="00AE335B">
        <w:t>6, stosuje się odpowiednio wzory zawarte</w:t>
      </w:r>
      <w:r w:rsidRPr="00AE335B">
        <w:t xml:space="preserve"> w</w:t>
      </w:r>
      <w:r w:rsidR="00F419C9">
        <w:t xml:space="preserve"> </w:t>
      </w:r>
      <w:r>
        <w:t>ust.</w:t>
      </w:r>
      <w:r w:rsidR="00F419C9">
        <w:t xml:space="preserve"> </w:t>
      </w:r>
      <w:r w:rsidR="00AE335B" w:rsidRPr="00AE335B">
        <w:t>1</w:t>
      </w:r>
      <w:r w:rsidRPr="00AE335B">
        <w:t>6</w:t>
      </w:r>
      <w:r w:rsidR="00060173">
        <w:t>–</w:t>
      </w:r>
      <w:r w:rsidR="00AE335B" w:rsidRPr="00AE335B">
        <w:t>1</w:t>
      </w:r>
      <w:r w:rsidR="003D7D02" w:rsidRPr="00AE335B">
        <w:t>8</w:t>
      </w:r>
      <w:r w:rsidR="00F419C9">
        <w:t xml:space="preserve"> </w:t>
      </w:r>
      <w:r w:rsidR="003D7D02" w:rsidRPr="00AE335B">
        <w:t>z</w:t>
      </w:r>
      <w:r w:rsidR="00F419C9">
        <w:t xml:space="preserve"> </w:t>
      </w:r>
      <w:r w:rsidR="00AE335B" w:rsidRPr="00AE335B">
        <w:t>pominięciem współczynników K oraz CL.</w:t>
      </w:r>
      <w:r>
        <w:t>”</w:t>
      </w:r>
      <w:r w:rsidR="00AE335B" w:rsidRPr="00AE335B">
        <w:t>,</w:t>
      </w:r>
    </w:p>
    <w:p w:rsidR="00AE335B" w:rsidRPr="00AE335B" w:rsidRDefault="00AE335B" w:rsidP="00FE3DE1">
      <w:pPr>
        <w:pStyle w:val="LITlitera"/>
        <w:keepNext/>
      </w:pPr>
      <w:r w:rsidRPr="00AE335B">
        <w:t>d)</w:t>
      </w:r>
      <w:r>
        <w:tab/>
      </w:r>
      <w:r w:rsidRPr="00AE335B">
        <w:t>w tabeli</w:t>
      </w:r>
      <w:r w:rsidR="00053EAC">
        <w:t xml:space="preserve"> nr</w:t>
      </w:r>
      <w:r w:rsidR="00F419C9">
        <w:t xml:space="preserve"> </w:t>
      </w:r>
      <w:r w:rsidRPr="00AE335B">
        <w:t>1</w:t>
      </w:r>
      <w:r w:rsidR="003D7D02" w:rsidRPr="00AE335B">
        <w:t xml:space="preserve"> w</w:t>
      </w:r>
      <w:r w:rsidR="00F419C9">
        <w:t xml:space="preserve"> </w:t>
      </w:r>
      <w:r w:rsidRPr="00AE335B">
        <w:t xml:space="preserve">kolumnie </w:t>
      </w:r>
      <w:r w:rsidR="00255443">
        <w:t xml:space="preserve">oznaczonej </w:t>
      </w:r>
      <w:r w:rsidR="00053EAC">
        <w:t>„W</w:t>
      </w:r>
      <w:r w:rsidRPr="00AE335B">
        <w:t>spółczynniki korygujące LR, PD, AJ</w:t>
      </w:r>
      <w:r w:rsidR="00053EAC">
        <w:t>”</w:t>
      </w:r>
      <w:r w:rsidR="003D7D02">
        <w:t xml:space="preserve"> ust.</w:t>
      </w:r>
      <w:r w:rsidR="005052E4">
        <w:t> </w:t>
      </w:r>
      <w:r w:rsidR="003D7D02" w:rsidRPr="00AE335B">
        <w:t>1</w:t>
      </w:r>
      <w:r w:rsidR="00F419C9">
        <w:t xml:space="preserve"> </w:t>
      </w:r>
      <w:r w:rsidRPr="00AE335B">
        <w:t>otrzymuje brzmienie:</w:t>
      </w:r>
    </w:p>
    <w:p w:rsidR="00AE335B" w:rsidRPr="00AE335B" w:rsidRDefault="00053EAC" w:rsidP="00FE3DE1">
      <w:pPr>
        <w:pStyle w:val="ZLITUSTzmustliter"/>
        <w:keepNext/>
      </w:pPr>
      <w:r>
        <w:t>„</w:t>
      </w:r>
      <w:r w:rsidR="00AE335B" w:rsidRPr="00AE335B">
        <w:t>1.</w:t>
      </w:r>
      <w:r w:rsidR="00F419C9">
        <w:t xml:space="preserve"> </w:t>
      </w:r>
      <w:r w:rsidR="00AE335B" w:rsidRPr="00AE335B">
        <w:t>Do stawek opłat stosuje się współczynnik LR</w:t>
      </w:r>
      <w:r w:rsidR="003D7D02" w:rsidRPr="00AE335B">
        <w:t xml:space="preserve"> w</w:t>
      </w:r>
      <w:r w:rsidR="00F419C9">
        <w:t xml:space="preserve"> </w:t>
      </w:r>
      <w:r w:rsidR="00AE335B" w:rsidRPr="00AE335B">
        <w:t>wysokości:</w:t>
      </w:r>
    </w:p>
    <w:p w:rsidR="00AE335B" w:rsidRPr="00AE335B" w:rsidRDefault="00AE335B" w:rsidP="00AE335B">
      <w:pPr>
        <w:pStyle w:val="ZLITPKTzmpktliter"/>
      </w:pPr>
      <w:r w:rsidRPr="00AE335B">
        <w:t>1)</w:t>
      </w:r>
      <w:r>
        <w:tab/>
      </w:r>
      <w:r w:rsidRPr="00AE335B">
        <w:t>1,</w:t>
      </w:r>
      <w:r w:rsidR="003D7D02" w:rsidRPr="00AE335B">
        <w:t>0</w:t>
      </w:r>
      <w:r w:rsidR="00F419C9">
        <w:t xml:space="preserve"> </w:t>
      </w:r>
      <w:r w:rsidR="00060173">
        <w:t>–</w:t>
      </w:r>
      <w:r w:rsidRPr="00AE335B">
        <w:t xml:space="preserve"> dla Ljr nie większej niż 100;</w:t>
      </w:r>
    </w:p>
    <w:p w:rsidR="00AE335B" w:rsidRPr="00AE335B" w:rsidRDefault="00AE335B" w:rsidP="00AE335B">
      <w:pPr>
        <w:pStyle w:val="ZLITPKTzmpktliter"/>
      </w:pPr>
      <w:r w:rsidRPr="00AE335B">
        <w:t>2)</w:t>
      </w:r>
      <w:r>
        <w:tab/>
      </w:r>
      <w:r w:rsidRPr="00AE335B">
        <w:t>0,</w:t>
      </w:r>
      <w:r w:rsidR="003D7D02" w:rsidRPr="00AE335B">
        <w:t>8</w:t>
      </w:r>
      <w:r w:rsidR="00F419C9">
        <w:t xml:space="preserve"> </w:t>
      </w:r>
      <w:r w:rsidR="00060173">
        <w:t>–</w:t>
      </w:r>
      <w:r w:rsidRPr="00AE335B">
        <w:t xml:space="preserve"> dla Ljr</w:t>
      </w:r>
      <w:r w:rsidR="003D7D02" w:rsidRPr="00AE335B">
        <w:t xml:space="preserve"> w</w:t>
      </w:r>
      <w:r w:rsidR="00F419C9">
        <w:t xml:space="preserve"> </w:t>
      </w:r>
      <w:r w:rsidRPr="00AE335B">
        <w:t>przedziale 10</w:t>
      </w:r>
      <w:r w:rsidR="003D7D02" w:rsidRPr="00AE335B">
        <w:t>1</w:t>
      </w:r>
      <w:r w:rsidR="00F419C9">
        <w:t xml:space="preserve"> </w:t>
      </w:r>
      <w:r w:rsidR="00060173">
        <w:t>–</w:t>
      </w:r>
      <w:r w:rsidRPr="00AE335B">
        <w:t xml:space="preserve"> 1000;</w:t>
      </w:r>
    </w:p>
    <w:p w:rsidR="00AE335B" w:rsidRPr="00AE335B" w:rsidRDefault="00AE335B" w:rsidP="00AE335B">
      <w:pPr>
        <w:pStyle w:val="ZLITPKTzmpktliter"/>
      </w:pPr>
      <w:r w:rsidRPr="00AE335B">
        <w:t>3)</w:t>
      </w:r>
      <w:r>
        <w:tab/>
      </w:r>
      <w:r w:rsidRPr="00AE335B">
        <w:t>0,</w:t>
      </w:r>
      <w:r w:rsidR="003D7D02" w:rsidRPr="00AE335B">
        <w:t>4</w:t>
      </w:r>
      <w:r w:rsidR="00F419C9">
        <w:t xml:space="preserve"> </w:t>
      </w:r>
      <w:r w:rsidR="00060173">
        <w:t>–</w:t>
      </w:r>
      <w:r w:rsidRPr="00AE335B">
        <w:t xml:space="preserve"> dla Ljr większej od 1000.</w:t>
      </w:r>
      <w:r w:rsidR="00053EAC">
        <w:t>”</w:t>
      </w:r>
      <w:r w:rsidR="004F36FF">
        <w:t>,</w:t>
      </w:r>
    </w:p>
    <w:p w:rsidR="00AE335B" w:rsidRDefault="00AE335B" w:rsidP="00AE335B">
      <w:pPr>
        <w:pStyle w:val="LITlitera"/>
      </w:pPr>
      <w:r w:rsidRPr="00AE335B">
        <w:t>e)</w:t>
      </w:r>
      <w:r>
        <w:tab/>
      </w:r>
      <w:r w:rsidRPr="00AE335B">
        <w:t>w tabeli</w:t>
      </w:r>
      <w:r w:rsidR="00053EAC">
        <w:t xml:space="preserve"> nr</w:t>
      </w:r>
      <w:r w:rsidR="00F419C9">
        <w:t xml:space="preserve"> </w:t>
      </w:r>
      <w:r w:rsidRPr="00AE335B">
        <w:t>1</w:t>
      </w:r>
      <w:r w:rsidR="003D7D02" w:rsidRPr="00AE335B">
        <w:t>1</w:t>
      </w:r>
      <w:r w:rsidR="00F419C9">
        <w:t xml:space="preserve"> </w:t>
      </w:r>
      <w:r w:rsidRPr="00AE335B">
        <w:t>dodaje się wiersze</w:t>
      </w:r>
      <w:r w:rsidR="003D7D02" w:rsidRPr="00AE335B">
        <w:t xml:space="preserve"> o</w:t>
      </w:r>
      <w:r w:rsidR="00F419C9">
        <w:t xml:space="preserve"> </w:t>
      </w:r>
      <w:r w:rsidRPr="00AE335B">
        <w:t>lp. 1</w:t>
      </w:r>
      <w:r w:rsidR="00053EAC" w:rsidRPr="00AE335B">
        <w:t>3</w:t>
      </w:r>
      <w:r w:rsidR="00060173">
        <w:t>–</w:t>
      </w:r>
      <w:r w:rsidRPr="00AE335B">
        <w:t>1</w:t>
      </w:r>
      <w:r w:rsidR="00053EAC" w:rsidRPr="00AE335B">
        <w:t>5</w:t>
      </w:r>
      <w:r w:rsidR="00053EAC">
        <w:t xml:space="preserve"> w</w:t>
      </w:r>
      <w:r w:rsidR="00F419C9">
        <w:t xml:space="preserve"> </w:t>
      </w:r>
      <w:r w:rsidRPr="00AE335B">
        <w:t>brzmieniu:</w:t>
      </w:r>
    </w:p>
    <w:tbl>
      <w:tblPr>
        <w:tblStyle w:val="TABELA1zszablonu"/>
        <w:tblW w:w="0" w:type="auto"/>
        <w:tblLook w:val="04A0" w:firstRow="1" w:lastRow="0" w:firstColumn="1" w:lastColumn="0" w:noHBand="0" w:noVBand="1"/>
      </w:tblPr>
      <w:tblGrid>
        <w:gridCol w:w="534"/>
        <w:gridCol w:w="3150"/>
        <w:gridCol w:w="1429"/>
        <w:gridCol w:w="850"/>
        <w:gridCol w:w="3292"/>
      </w:tblGrid>
      <w:tr w:rsidR="005013BC" w:rsidRPr="005013BC" w:rsidTr="005013BC">
        <w:tc>
          <w:tcPr>
            <w:tcW w:w="534" w:type="dxa"/>
          </w:tcPr>
          <w:p w:rsidR="005013BC" w:rsidRPr="005013BC" w:rsidRDefault="005013BC" w:rsidP="005013BC">
            <w:r w:rsidRPr="005013BC">
              <w:t>13.</w:t>
            </w:r>
          </w:p>
        </w:tc>
        <w:tc>
          <w:tcPr>
            <w:tcW w:w="3150" w:type="dxa"/>
          </w:tcPr>
          <w:p w:rsidR="005013BC" w:rsidRPr="005013BC" w:rsidRDefault="005013BC" w:rsidP="005013BC">
            <w:r w:rsidRPr="005013BC">
              <w:t>Uproszczony wypis</w:t>
            </w:r>
            <w:r w:rsidR="003D7D02" w:rsidRPr="005013BC">
              <w:t xml:space="preserve"> z</w:t>
            </w:r>
            <w:r w:rsidR="00F419C9">
              <w:t xml:space="preserve"> </w:t>
            </w:r>
            <w:r w:rsidRPr="005013BC">
              <w:t>rejestru gruntów (bez adnotacji dotyczących jakości danych ewidencyjnych oraz klauzuli upoważniającej do oznaczania nieruchomości</w:t>
            </w:r>
            <w:r w:rsidR="003D7D02" w:rsidRPr="005013BC">
              <w:t xml:space="preserve"> w</w:t>
            </w:r>
            <w:r w:rsidR="00F419C9">
              <w:t xml:space="preserve"> </w:t>
            </w:r>
            <w:r w:rsidRPr="005013BC">
              <w:t>księdze wieczystej</w:t>
            </w:r>
            <w:r w:rsidR="00DC7D4B">
              <w:t xml:space="preserve"> </w:t>
            </w:r>
            <w:r w:rsidRPr="005013BC">
              <w:t>na podstawie tego dokumentu).</w:t>
            </w:r>
            <w:r w:rsidR="00DC7D4B">
              <w:t xml:space="preserve"> </w:t>
            </w:r>
          </w:p>
        </w:tc>
        <w:tc>
          <w:tcPr>
            <w:tcW w:w="1386" w:type="dxa"/>
          </w:tcPr>
          <w:p w:rsidR="005013BC" w:rsidRPr="005013BC" w:rsidRDefault="005013BC" w:rsidP="005013BC">
            <w:r w:rsidRPr="005013BC">
              <w:t>Działka ewidencyjna</w:t>
            </w:r>
          </w:p>
        </w:tc>
        <w:tc>
          <w:tcPr>
            <w:tcW w:w="850" w:type="dxa"/>
          </w:tcPr>
          <w:p w:rsidR="005013BC" w:rsidRPr="005013BC" w:rsidRDefault="005013BC" w:rsidP="005013BC">
            <w:r w:rsidRPr="005013BC">
              <w:t>15,</w:t>
            </w:r>
            <w:r w:rsidR="003D7D02" w:rsidRPr="005013BC">
              <w:t>0</w:t>
            </w:r>
            <w:r w:rsidR="00F419C9">
              <w:t xml:space="preserve"> </w:t>
            </w:r>
            <w:r w:rsidRPr="005013BC">
              <w:t>zł</w:t>
            </w:r>
          </w:p>
        </w:tc>
        <w:tc>
          <w:tcPr>
            <w:tcW w:w="3292" w:type="dxa"/>
            <w:vMerge w:val="restart"/>
          </w:tcPr>
          <w:p w:rsidR="005013BC" w:rsidRDefault="005013BC" w:rsidP="005013BC"/>
          <w:p w:rsidR="005013BC" w:rsidRDefault="005013BC" w:rsidP="005013BC"/>
          <w:p w:rsidR="005013BC" w:rsidRPr="005013BC" w:rsidRDefault="005013BC" w:rsidP="005013BC">
            <w:r w:rsidRPr="005013BC">
              <w:t>1. LR przyjmuje wartość:</w:t>
            </w:r>
          </w:p>
          <w:p w:rsidR="005013BC" w:rsidRPr="005013BC" w:rsidRDefault="005013BC" w:rsidP="005013BC">
            <w:r w:rsidRPr="005013BC">
              <w:t>1) 1,</w:t>
            </w:r>
            <w:r w:rsidR="003D7D02" w:rsidRPr="005013BC">
              <w:t>0</w:t>
            </w:r>
            <w:r w:rsidR="00F419C9">
              <w:t xml:space="preserve"> </w:t>
            </w:r>
            <w:r w:rsidR="00060173">
              <w:t>–</w:t>
            </w:r>
            <w:r w:rsidRPr="005013BC">
              <w:t xml:space="preserve"> dla Ljr nie większej niż 1;</w:t>
            </w:r>
          </w:p>
          <w:p w:rsidR="005013BC" w:rsidRPr="005013BC" w:rsidRDefault="005013BC" w:rsidP="005013BC">
            <w:r w:rsidRPr="005013BC">
              <w:t>2) 0,</w:t>
            </w:r>
            <w:r w:rsidR="003D7D02" w:rsidRPr="005013BC">
              <w:t>8</w:t>
            </w:r>
            <w:r w:rsidR="00F419C9">
              <w:t xml:space="preserve"> </w:t>
            </w:r>
            <w:r w:rsidR="00060173">
              <w:t>–</w:t>
            </w:r>
            <w:r w:rsidRPr="005013BC">
              <w:t xml:space="preserve"> dla Ljr</w:t>
            </w:r>
            <w:r w:rsidR="003D7D02" w:rsidRPr="005013BC">
              <w:t xml:space="preserve"> w</w:t>
            </w:r>
            <w:r w:rsidR="00F419C9">
              <w:t xml:space="preserve"> </w:t>
            </w:r>
            <w:r w:rsidRPr="005013BC">
              <w:t xml:space="preserve">przedziale </w:t>
            </w:r>
            <w:r w:rsidR="003D7D02" w:rsidRPr="005013BC">
              <w:t>2</w:t>
            </w:r>
            <w:r w:rsidR="007B57AC">
              <w:t> </w:t>
            </w:r>
            <w:r w:rsidR="00060173">
              <w:t>–</w:t>
            </w:r>
            <w:r w:rsidRPr="005013BC">
              <w:t xml:space="preserve"> 10;</w:t>
            </w:r>
          </w:p>
          <w:p w:rsidR="005013BC" w:rsidRPr="005013BC" w:rsidRDefault="005013BC" w:rsidP="005013BC">
            <w:r w:rsidRPr="005013BC">
              <w:t>3) 0,</w:t>
            </w:r>
            <w:r w:rsidR="003D7D02" w:rsidRPr="005013BC">
              <w:t>4</w:t>
            </w:r>
            <w:r w:rsidR="00F419C9">
              <w:t xml:space="preserve"> </w:t>
            </w:r>
            <w:r w:rsidR="00060173">
              <w:t>–</w:t>
            </w:r>
            <w:r w:rsidRPr="005013BC">
              <w:t xml:space="preserve"> dla Ljr powyżej 10.</w:t>
            </w:r>
          </w:p>
          <w:p w:rsidR="005013BC" w:rsidRPr="005013BC" w:rsidRDefault="005013BC" w:rsidP="005013BC"/>
          <w:p w:rsidR="005013BC" w:rsidRPr="005013BC" w:rsidRDefault="005013BC" w:rsidP="005013BC">
            <w:r w:rsidRPr="005013BC">
              <w:t>2. PD</w:t>
            </w:r>
            <w:r w:rsidR="00053EAC" w:rsidRPr="005013BC">
              <w:t xml:space="preserve"> i</w:t>
            </w:r>
            <w:r w:rsidR="00F419C9">
              <w:t xml:space="preserve"> </w:t>
            </w:r>
            <w:r w:rsidRPr="005013BC">
              <w:t>AJ przyjmują wartość 1,0.</w:t>
            </w:r>
          </w:p>
        </w:tc>
      </w:tr>
      <w:tr w:rsidR="005013BC" w:rsidRPr="005013BC" w:rsidTr="005013BC">
        <w:tc>
          <w:tcPr>
            <w:tcW w:w="534" w:type="dxa"/>
          </w:tcPr>
          <w:p w:rsidR="005013BC" w:rsidRPr="005013BC" w:rsidRDefault="005013BC" w:rsidP="005013BC">
            <w:r w:rsidRPr="005013BC">
              <w:t>14.</w:t>
            </w:r>
          </w:p>
        </w:tc>
        <w:tc>
          <w:tcPr>
            <w:tcW w:w="3150" w:type="dxa"/>
          </w:tcPr>
          <w:p w:rsidR="005013BC" w:rsidRPr="005013BC" w:rsidRDefault="005013BC" w:rsidP="005013BC">
            <w:r w:rsidRPr="005013BC">
              <w:t>Wypis</w:t>
            </w:r>
            <w:r w:rsidR="003D7D02" w:rsidRPr="005013BC">
              <w:t xml:space="preserve"> z</w:t>
            </w:r>
            <w:r w:rsidR="00F419C9">
              <w:t xml:space="preserve"> </w:t>
            </w:r>
            <w:r w:rsidRPr="005013BC">
              <w:t xml:space="preserve">wykazu działek </w:t>
            </w:r>
          </w:p>
        </w:tc>
        <w:tc>
          <w:tcPr>
            <w:tcW w:w="1386" w:type="dxa"/>
          </w:tcPr>
          <w:p w:rsidR="005013BC" w:rsidRPr="005013BC" w:rsidRDefault="005013BC" w:rsidP="005013BC">
            <w:r w:rsidRPr="005013BC">
              <w:t xml:space="preserve">Działka ewidencyjna </w:t>
            </w:r>
          </w:p>
        </w:tc>
        <w:tc>
          <w:tcPr>
            <w:tcW w:w="850" w:type="dxa"/>
          </w:tcPr>
          <w:p w:rsidR="005013BC" w:rsidRPr="005013BC" w:rsidRDefault="005013BC" w:rsidP="007B57AC">
            <w:r w:rsidRPr="005013BC">
              <w:t>5,</w:t>
            </w:r>
            <w:r w:rsidR="003D7D02" w:rsidRPr="005013BC">
              <w:t>0</w:t>
            </w:r>
            <w:r w:rsidR="00F419C9">
              <w:t xml:space="preserve"> </w:t>
            </w:r>
            <w:r w:rsidRPr="005013BC">
              <w:t>zł</w:t>
            </w:r>
          </w:p>
        </w:tc>
        <w:tc>
          <w:tcPr>
            <w:tcW w:w="3292" w:type="dxa"/>
            <w:vMerge/>
          </w:tcPr>
          <w:p w:rsidR="005013BC" w:rsidRPr="005013BC" w:rsidRDefault="005013BC" w:rsidP="005013BC"/>
        </w:tc>
      </w:tr>
      <w:tr w:rsidR="005013BC" w:rsidRPr="005013BC" w:rsidTr="005013BC">
        <w:tc>
          <w:tcPr>
            <w:tcW w:w="534" w:type="dxa"/>
          </w:tcPr>
          <w:p w:rsidR="005013BC" w:rsidRPr="005013BC" w:rsidRDefault="005013BC" w:rsidP="005013BC">
            <w:r w:rsidRPr="005013BC">
              <w:t>15.</w:t>
            </w:r>
          </w:p>
        </w:tc>
        <w:tc>
          <w:tcPr>
            <w:tcW w:w="3150" w:type="dxa"/>
          </w:tcPr>
          <w:p w:rsidR="005013BC" w:rsidRPr="005013BC" w:rsidRDefault="005013BC" w:rsidP="005013BC">
            <w:r w:rsidRPr="005013BC">
              <w:t>Wypis</w:t>
            </w:r>
            <w:r w:rsidR="003D7D02" w:rsidRPr="005013BC">
              <w:t xml:space="preserve"> z</w:t>
            </w:r>
            <w:r w:rsidR="00F419C9">
              <w:t xml:space="preserve"> </w:t>
            </w:r>
            <w:r w:rsidRPr="005013BC">
              <w:t>wykazu podmiotów</w:t>
            </w:r>
          </w:p>
        </w:tc>
        <w:tc>
          <w:tcPr>
            <w:tcW w:w="1386" w:type="dxa"/>
          </w:tcPr>
          <w:p w:rsidR="005013BC" w:rsidRPr="005013BC" w:rsidRDefault="005013BC" w:rsidP="005013BC">
            <w:r w:rsidRPr="005013BC">
              <w:t>Podmiot (osoba lub instytucja)</w:t>
            </w:r>
          </w:p>
        </w:tc>
        <w:tc>
          <w:tcPr>
            <w:tcW w:w="850" w:type="dxa"/>
          </w:tcPr>
          <w:p w:rsidR="005013BC" w:rsidRPr="005013BC" w:rsidRDefault="005013BC" w:rsidP="005013BC">
            <w:r w:rsidRPr="005013BC">
              <w:t>5,</w:t>
            </w:r>
            <w:r w:rsidR="003D7D02" w:rsidRPr="005013BC">
              <w:t>0</w:t>
            </w:r>
            <w:r w:rsidR="00F419C9">
              <w:t xml:space="preserve"> </w:t>
            </w:r>
            <w:r w:rsidRPr="005013BC">
              <w:t>zł</w:t>
            </w:r>
          </w:p>
        </w:tc>
        <w:tc>
          <w:tcPr>
            <w:tcW w:w="3292" w:type="dxa"/>
            <w:vMerge/>
          </w:tcPr>
          <w:p w:rsidR="005013BC" w:rsidRPr="005013BC" w:rsidRDefault="005013BC" w:rsidP="005013BC"/>
        </w:tc>
      </w:tr>
    </w:tbl>
    <w:p w:rsidR="005013BC" w:rsidRPr="00AE335B" w:rsidRDefault="005013BC" w:rsidP="00AE335B">
      <w:pPr>
        <w:pStyle w:val="LITlitera"/>
      </w:pPr>
    </w:p>
    <w:p w:rsidR="00AE335B" w:rsidRPr="00AE335B" w:rsidRDefault="00AE335B" w:rsidP="00FE3DE1">
      <w:pPr>
        <w:pStyle w:val="LITlitera"/>
        <w:keepNext/>
      </w:pPr>
      <w:r w:rsidRPr="00AE335B">
        <w:t>f)</w:t>
      </w:r>
      <w:r>
        <w:tab/>
      </w:r>
      <w:r w:rsidRPr="00AE335B">
        <w:t>w tabeli</w:t>
      </w:r>
      <w:r w:rsidR="00053EAC">
        <w:t xml:space="preserve"> nr</w:t>
      </w:r>
      <w:r w:rsidR="00F419C9">
        <w:t xml:space="preserve"> </w:t>
      </w:r>
      <w:r w:rsidRPr="00AE335B">
        <w:t>13</w:t>
      </w:r>
      <w:r w:rsidR="003D7D02" w:rsidRPr="00AE335B">
        <w:t xml:space="preserve"> w</w:t>
      </w:r>
      <w:r w:rsidR="00F419C9">
        <w:t xml:space="preserve"> </w:t>
      </w:r>
      <w:r w:rsidRPr="00AE335B">
        <w:t>wierszach</w:t>
      </w:r>
      <w:r w:rsidR="00053EAC" w:rsidRPr="00AE335B">
        <w:t xml:space="preserve"> </w:t>
      </w:r>
      <w:r w:rsidR="00053EAC">
        <w:t>o</w:t>
      </w:r>
      <w:r w:rsidR="00F419C9">
        <w:t xml:space="preserve"> </w:t>
      </w:r>
      <w:r w:rsidRPr="00AE335B">
        <w:t xml:space="preserve">lp. </w:t>
      </w:r>
      <w:r w:rsidR="00053EAC" w:rsidRPr="00AE335B">
        <w:t>1</w:t>
      </w:r>
      <w:r w:rsidR="00053EAC">
        <w:t xml:space="preserve"> i</w:t>
      </w:r>
      <w:r w:rsidR="00F419C9">
        <w:t xml:space="preserve"> </w:t>
      </w:r>
      <w:r w:rsidRPr="00AE335B">
        <w:t>2</w:t>
      </w:r>
      <w:r w:rsidR="003D7D02" w:rsidRPr="00AE335B">
        <w:t xml:space="preserve"> w</w:t>
      </w:r>
      <w:r w:rsidR="00F419C9">
        <w:t xml:space="preserve"> </w:t>
      </w:r>
      <w:r w:rsidRPr="00AE335B">
        <w:t xml:space="preserve">kolumnie </w:t>
      </w:r>
      <w:r w:rsidR="00255443">
        <w:t>oznaczonej</w:t>
      </w:r>
      <w:r w:rsidR="00255443" w:rsidRPr="00AE335B">
        <w:t xml:space="preserve"> </w:t>
      </w:r>
      <w:r w:rsidR="00053EAC">
        <w:t>„</w:t>
      </w:r>
      <w:r w:rsidR="00255443">
        <w:t>W</w:t>
      </w:r>
      <w:r w:rsidR="00255443" w:rsidRPr="00AE335B">
        <w:t xml:space="preserve">spółczynniki </w:t>
      </w:r>
      <w:r w:rsidRPr="00AE335B">
        <w:t>korygujące LR, PD, AJ</w:t>
      </w:r>
      <w:r w:rsidR="00053EAC">
        <w:t>”</w:t>
      </w:r>
      <w:r w:rsidR="003D7D02">
        <w:t xml:space="preserve"> ust.</w:t>
      </w:r>
      <w:r w:rsidR="00F419C9">
        <w:t xml:space="preserve"> </w:t>
      </w:r>
      <w:r w:rsidR="003D7D02" w:rsidRPr="00AE335B">
        <w:t>1</w:t>
      </w:r>
      <w:r w:rsidR="00F419C9">
        <w:t xml:space="preserve"> </w:t>
      </w:r>
      <w:r w:rsidRPr="00AE335B">
        <w:t>otrzymuje brzmienie:</w:t>
      </w:r>
    </w:p>
    <w:p w:rsidR="00AE335B" w:rsidRPr="00AE335B" w:rsidRDefault="00053EAC" w:rsidP="00FE3DE1">
      <w:pPr>
        <w:pStyle w:val="ZLITFRAGzmlitfragmentunpzdanialiter"/>
        <w:keepNext/>
      </w:pPr>
      <w:r>
        <w:t>„</w:t>
      </w:r>
      <w:r w:rsidR="00AE335B" w:rsidRPr="00AE335B">
        <w:t>1.</w:t>
      </w:r>
      <w:r w:rsidR="00F419C9">
        <w:t xml:space="preserve"> </w:t>
      </w:r>
      <w:r w:rsidR="00AE335B" w:rsidRPr="00AE335B">
        <w:t>LR przyjmuje wartość:</w:t>
      </w:r>
    </w:p>
    <w:p w:rsidR="00AE335B" w:rsidRPr="00AE335B" w:rsidRDefault="00AE335B" w:rsidP="00AE335B">
      <w:pPr>
        <w:pStyle w:val="ZLITPKTzmpktliter"/>
      </w:pPr>
      <w:r w:rsidRPr="00AE335B">
        <w:t>1)</w:t>
      </w:r>
      <w:r>
        <w:tab/>
      </w:r>
      <w:r w:rsidRPr="00AE335B">
        <w:t>1,</w:t>
      </w:r>
      <w:r w:rsidR="003D7D02" w:rsidRPr="00AE335B">
        <w:t>0</w:t>
      </w:r>
      <w:r w:rsidR="00F419C9">
        <w:t xml:space="preserve"> </w:t>
      </w:r>
      <w:r w:rsidR="00060173">
        <w:t>–</w:t>
      </w:r>
      <w:r w:rsidRPr="00AE335B">
        <w:t xml:space="preserve"> dla Ljr nie większej niż 10;</w:t>
      </w:r>
    </w:p>
    <w:p w:rsidR="00AE335B" w:rsidRPr="00AE335B" w:rsidRDefault="00AE335B" w:rsidP="00AE335B">
      <w:pPr>
        <w:pStyle w:val="ZLITPKTzmpktliter"/>
      </w:pPr>
      <w:r w:rsidRPr="00AE335B">
        <w:t>2)</w:t>
      </w:r>
      <w:r>
        <w:tab/>
      </w:r>
      <w:r w:rsidRPr="00AE335B">
        <w:t>0,</w:t>
      </w:r>
      <w:r w:rsidR="003D7D02" w:rsidRPr="00AE335B">
        <w:t>8</w:t>
      </w:r>
      <w:r w:rsidR="00F419C9">
        <w:t xml:space="preserve"> </w:t>
      </w:r>
      <w:r w:rsidR="00060173">
        <w:t>–</w:t>
      </w:r>
      <w:r w:rsidRPr="00AE335B">
        <w:t xml:space="preserve"> dla Ljr</w:t>
      </w:r>
      <w:r w:rsidR="003D7D02" w:rsidRPr="00AE335B">
        <w:t xml:space="preserve"> w</w:t>
      </w:r>
      <w:r w:rsidR="00F419C9">
        <w:t xml:space="preserve"> </w:t>
      </w:r>
      <w:r w:rsidRPr="00AE335B">
        <w:t>przedziale 1</w:t>
      </w:r>
      <w:r w:rsidR="003D7D02" w:rsidRPr="00AE335B">
        <w:t>1</w:t>
      </w:r>
      <w:r w:rsidR="00F419C9">
        <w:t xml:space="preserve"> </w:t>
      </w:r>
      <w:r w:rsidR="00060173">
        <w:t>–</w:t>
      </w:r>
      <w:r w:rsidR="00053EAC">
        <w:t xml:space="preserve"> </w:t>
      </w:r>
      <w:r w:rsidRPr="00AE335B">
        <w:t>100;</w:t>
      </w:r>
    </w:p>
    <w:p w:rsidR="00AE335B" w:rsidRPr="00AE335B" w:rsidRDefault="00AE335B" w:rsidP="00AE335B">
      <w:pPr>
        <w:pStyle w:val="ZLITPKTzmpktliter"/>
      </w:pPr>
      <w:r w:rsidRPr="00AE335B">
        <w:lastRenderedPageBreak/>
        <w:t>3)</w:t>
      </w:r>
      <w:r>
        <w:tab/>
      </w:r>
      <w:r w:rsidRPr="00AE335B">
        <w:t>0,</w:t>
      </w:r>
      <w:r w:rsidR="003D7D02" w:rsidRPr="00AE335B">
        <w:t>6</w:t>
      </w:r>
      <w:r w:rsidR="00F419C9">
        <w:t xml:space="preserve"> </w:t>
      </w:r>
      <w:r w:rsidR="00060173">
        <w:t>–</w:t>
      </w:r>
      <w:r w:rsidRPr="00AE335B">
        <w:t xml:space="preserve"> dla Ljr większej od 100.</w:t>
      </w:r>
      <w:r w:rsidR="00053EAC">
        <w:t>”</w:t>
      </w:r>
      <w:r w:rsidRPr="00AE335B">
        <w:t>,</w:t>
      </w:r>
    </w:p>
    <w:p w:rsidR="00AE335B" w:rsidRPr="00AE335B" w:rsidRDefault="00AE335B" w:rsidP="00FE3DE1">
      <w:pPr>
        <w:pStyle w:val="LITlitera"/>
        <w:keepNext/>
      </w:pPr>
      <w:r w:rsidRPr="00AE335B">
        <w:t>g)</w:t>
      </w:r>
      <w:r>
        <w:tab/>
      </w:r>
      <w:r w:rsidRPr="00AE335B">
        <w:t>w tabeli</w:t>
      </w:r>
      <w:r w:rsidR="00053EAC">
        <w:t xml:space="preserve"> nr</w:t>
      </w:r>
      <w:r w:rsidR="00F419C9">
        <w:t xml:space="preserve"> </w:t>
      </w:r>
      <w:r w:rsidRPr="00AE335B">
        <w:t>16:</w:t>
      </w:r>
    </w:p>
    <w:p w:rsidR="00AE335B" w:rsidRPr="00AE335B" w:rsidRDefault="00060173" w:rsidP="00AE335B">
      <w:pPr>
        <w:pStyle w:val="TIRtiret"/>
      </w:pPr>
      <w:r>
        <w:t>–</w:t>
      </w:r>
      <w:r w:rsidR="00AE335B">
        <w:tab/>
      </w:r>
      <w:r w:rsidR="00AE335B" w:rsidRPr="00AE335B">
        <w:t xml:space="preserve">w </w:t>
      </w:r>
      <w:r w:rsidR="00255443">
        <w:t>wierszu</w:t>
      </w:r>
      <w:r w:rsidR="00053EAC">
        <w:t xml:space="preserve"> o</w:t>
      </w:r>
      <w:r w:rsidR="00F419C9">
        <w:t xml:space="preserve"> </w:t>
      </w:r>
      <w:r w:rsidR="00AE335B" w:rsidRPr="00AE335B">
        <w:t xml:space="preserve">lp. </w:t>
      </w:r>
      <w:r w:rsidR="00053EAC" w:rsidRPr="00AE335B">
        <w:t>3</w:t>
      </w:r>
      <w:r w:rsidR="00053EAC">
        <w:t xml:space="preserve"> w</w:t>
      </w:r>
      <w:r w:rsidR="00F419C9">
        <w:t xml:space="preserve"> </w:t>
      </w:r>
      <w:r w:rsidR="00AE335B" w:rsidRPr="00AE335B">
        <w:t xml:space="preserve">kolumnie </w:t>
      </w:r>
      <w:r w:rsidR="00255443">
        <w:t xml:space="preserve">oznaczonej </w:t>
      </w:r>
      <w:r w:rsidR="00053EAC">
        <w:t>„</w:t>
      </w:r>
      <w:r w:rsidR="00255443">
        <w:t>Jednostka rozliczeniowa</w:t>
      </w:r>
      <w:r w:rsidR="00053EAC">
        <w:t>”</w:t>
      </w:r>
      <w:r w:rsidR="00AE335B" w:rsidRPr="00AE335B">
        <w:t xml:space="preserve"> wyrazy </w:t>
      </w:r>
      <w:r w:rsidR="00053EAC">
        <w:t>„</w:t>
      </w:r>
      <w:r w:rsidR="00255443">
        <w:t>U</w:t>
      </w:r>
      <w:r w:rsidR="00255443" w:rsidRPr="00AE335B">
        <w:t xml:space="preserve">wierzytelniany </w:t>
      </w:r>
      <w:r w:rsidR="00AE335B" w:rsidRPr="00AE335B">
        <w:t>dokument</w:t>
      </w:r>
      <w:r w:rsidR="00053EAC">
        <w:t>”</w:t>
      </w:r>
      <w:r w:rsidR="00AE335B" w:rsidRPr="00AE335B">
        <w:t xml:space="preserve"> zastępuje się wyrazami </w:t>
      </w:r>
      <w:r w:rsidR="00053EAC">
        <w:t>„</w:t>
      </w:r>
      <w:r w:rsidR="00255443">
        <w:t>P</w:t>
      </w:r>
      <w:r w:rsidR="00255443" w:rsidRPr="00AE335B">
        <w:t xml:space="preserve">ierwszy </w:t>
      </w:r>
      <w:r w:rsidR="00AE335B" w:rsidRPr="00AE335B">
        <w:t>egzemplarz uwierzytelnianego dokumentu</w:t>
      </w:r>
      <w:r w:rsidR="00053EAC">
        <w:t>”</w:t>
      </w:r>
      <w:r w:rsidR="00AE335B" w:rsidRPr="00AE335B">
        <w:t>,</w:t>
      </w:r>
    </w:p>
    <w:p w:rsidR="00AE335B" w:rsidRPr="00AE335B" w:rsidRDefault="00060173" w:rsidP="00AE335B">
      <w:pPr>
        <w:pStyle w:val="TIRtiret"/>
      </w:pPr>
      <w:r>
        <w:t>–</w:t>
      </w:r>
      <w:r w:rsidR="00AE335B">
        <w:tab/>
      </w:r>
      <w:r w:rsidR="00AE335B" w:rsidRPr="00AE335B">
        <w:t xml:space="preserve">w </w:t>
      </w:r>
      <w:r w:rsidR="00255443">
        <w:t>wierszu</w:t>
      </w:r>
      <w:r w:rsidR="00053EAC">
        <w:t xml:space="preserve"> o</w:t>
      </w:r>
      <w:r w:rsidR="00F419C9">
        <w:t xml:space="preserve"> </w:t>
      </w:r>
      <w:r w:rsidR="00AE335B" w:rsidRPr="00AE335B">
        <w:t xml:space="preserve">lp. </w:t>
      </w:r>
      <w:r w:rsidR="00053EAC" w:rsidRPr="00AE335B">
        <w:t>4</w:t>
      </w:r>
      <w:r w:rsidR="00053EAC">
        <w:t xml:space="preserve"> w</w:t>
      </w:r>
      <w:r w:rsidR="00F419C9">
        <w:t xml:space="preserve"> </w:t>
      </w:r>
      <w:r w:rsidR="00AE335B" w:rsidRPr="00AE335B">
        <w:t xml:space="preserve">kolumnie </w:t>
      </w:r>
      <w:r w:rsidR="00255443">
        <w:t xml:space="preserve">oznaczonej </w:t>
      </w:r>
      <w:r w:rsidR="00053EAC">
        <w:t>„</w:t>
      </w:r>
      <w:r w:rsidR="00255443">
        <w:t>Jednostka rozliczeniowa</w:t>
      </w:r>
      <w:r w:rsidR="00053EAC">
        <w:t>”</w:t>
      </w:r>
      <w:r w:rsidR="004E0530">
        <w:t xml:space="preserve"> </w:t>
      </w:r>
      <w:r w:rsidR="00AE335B" w:rsidRPr="00AE335B">
        <w:t xml:space="preserve">wyrazy </w:t>
      </w:r>
      <w:r w:rsidR="00053EAC">
        <w:t>„</w:t>
      </w:r>
      <w:r w:rsidR="00255443">
        <w:t>K</w:t>
      </w:r>
      <w:r w:rsidR="00255443" w:rsidRPr="00AE335B">
        <w:t xml:space="preserve">opia </w:t>
      </w:r>
      <w:r w:rsidR="00AE335B" w:rsidRPr="00AE335B">
        <w:t>uwierzytelnianego dokumentu</w:t>
      </w:r>
      <w:r w:rsidR="00053EAC">
        <w:t>”</w:t>
      </w:r>
      <w:r w:rsidR="00AE335B" w:rsidRPr="00AE335B">
        <w:t xml:space="preserve"> zastępuje się wyrazami </w:t>
      </w:r>
      <w:r w:rsidR="00053EAC">
        <w:t>„</w:t>
      </w:r>
      <w:r w:rsidR="00255443">
        <w:t>K</w:t>
      </w:r>
      <w:r w:rsidR="00255443" w:rsidRPr="00AE335B">
        <w:t xml:space="preserve">olejne </w:t>
      </w:r>
      <w:r w:rsidR="00AE335B" w:rsidRPr="00AE335B">
        <w:t>egzemplarze uwierzytelnianego dokumentu</w:t>
      </w:r>
      <w:r w:rsidR="00053EAC">
        <w:t>”</w:t>
      </w:r>
      <w:r w:rsidR="00AE335B" w:rsidRPr="00AE335B">
        <w:t>.</w:t>
      </w:r>
    </w:p>
    <w:p w:rsidR="00AE335B" w:rsidRPr="00AE335B" w:rsidRDefault="00AE335B" w:rsidP="00FE3DE1">
      <w:pPr>
        <w:pStyle w:val="ARTartustawynprozporzdzenia"/>
        <w:keepNext/>
      </w:pPr>
      <w:r w:rsidRPr="00FE3DE1">
        <w:rPr>
          <w:rStyle w:val="Ppogrubienie"/>
        </w:rPr>
        <w:t>Art.</w:t>
      </w:r>
      <w:r w:rsidR="000308BF">
        <w:rPr>
          <w:rStyle w:val="Ppogrubienie"/>
        </w:rPr>
        <w:t> </w:t>
      </w:r>
      <w:r w:rsidRPr="00FE3DE1">
        <w:rPr>
          <w:rStyle w:val="Ppogrubienie"/>
        </w:rPr>
        <w:t>4.</w:t>
      </w:r>
      <w:r w:rsidR="000308BF">
        <w:rPr>
          <w:rStyle w:val="Ppogrubienie"/>
        </w:rPr>
        <w:t> </w:t>
      </w:r>
      <w:r w:rsidR="003D7D02" w:rsidRPr="00AE335B">
        <w:t>W</w:t>
      </w:r>
      <w:r w:rsidR="00F419C9">
        <w:t xml:space="preserve"> </w:t>
      </w:r>
      <w:r w:rsidRPr="00AE335B">
        <w:t>ustawie</w:t>
      </w:r>
      <w:r w:rsidR="003D7D02" w:rsidRPr="00AE335B">
        <w:t xml:space="preserve"> z</w:t>
      </w:r>
      <w:r w:rsidR="00F419C9">
        <w:t xml:space="preserve"> </w:t>
      </w:r>
      <w:r w:rsidRPr="00AE335B">
        <w:t>dnia 2</w:t>
      </w:r>
      <w:r w:rsidR="003D7D02" w:rsidRPr="00AE335B">
        <w:t>0</w:t>
      </w:r>
      <w:r w:rsidR="00F419C9">
        <w:t xml:space="preserve"> </w:t>
      </w:r>
      <w:r w:rsidRPr="00AE335B">
        <w:t>lipca 199</w:t>
      </w:r>
      <w:r w:rsidR="003D7D02" w:rsidRPr="00AE335B">
        <w:t>1</w:t>
      </w:r>
      <w:r w:rsidR="00F419C9">
        <w:t xml:space="preserve"> </w:t>
      </w:r>
      <w:r w:rsidRPr="00AE335B">
        <w:t>r.</w:t>
      </w:r>
      <w:r w:rsidR="003D7D02" w:rsidRPr="00AE335B">
        <w:t xml:space="preserve"> o</w:t>
      </w:r>
      <w:r w:rsidR="00F419C9">
        <w:t xml:space="preserve"> </w:t>
      </w:r>
      <w:r w:rsidRPr="00AE335B">
        <w:t>Inspekcji Ochrony Środowiska (</w:t>
      </w:r>
      <w:r w:rsidR="00053EAC">
        <w:t>Dz.</w:t>
      </w:r>
      <w:r w:rsidR="00F419C9">
        <w:t xml:space="preserve"> </w:t>
      </w:r>
      <w:r w:rsidR="00053EAC">
        <w:t>U.</w:t>
      </w:r>
      <w:r w:rsidR="003D7D02" w:rsidRPr="00AE335B">
        <w:t xml:space="preserve"> z</w:t>
      </w:r>
      <w:r w:rsidR="000308BF">
        <w:t> </w:t>
      </w:r>
      <w:r w:rsidRPr="00AE335B">
        <w:t>201</w:t>
      </w:r>
      <w:r w:rsidR="003D7D02" w:rsidRPr="00AE335B">
        <w:t>3</w:t>
      </w:r>
      <w:r w:rsidR="00F419C9">
        <w:t xml:space="preserve"> </w:t>
      </w:r>
      <w:r w:rsidRPr="00AE335B">
        <w:t>r.</w:t>
      </w:r>
      <w:r w:rsidR="00053EAC">
        <w:t xml:space="preserve"> poz.</w:t>
      </w:r>
      <w:r w:rsidR="00F419C9">
        <w:t xml:space="preserve"> </w:t>
      </w:r>
      <w:r w:rsidRPr="00AE335B">
        <w:t>686,</w:t>
      </w:r>
      <w:r w:rsidR="003D7D02" w:rsidRPr="00AE335B">
        <w:t xml:space="preserve"> z</w:t>
      </w:r>
      <w:r w:rsidR="00F419C9">
        <w:t xml:space="preserve"> </w:t>
      </w:r>
      <w:r w:rsidRPr="00AE335B">
        <w:t>późn. zm.</w:t>
      </w:r>
      <w:r w:rsidR="004D5437">
        <w:rPr>
          <w:rStyle w:val="Odwoanieprzypisudolnego"/>
        </w:rPr>
        <w:footnoteReference w:id="13"/>
      </w:r>
      <w:r w:rsidR="004D5437">
        <w:rPr>
          <w:rStyle w:val="IGindeksgrny"/>
        </w:rPr>
        <w:t>)</w:t>
      </w:r>
      <w:r w:rsidR="00F728A0">
        <w:t>)</w:t>
      </w:r>
      <w:r w:rsidR="000308BF">
        <w:t xml:space="preserve"> </w:t>
      </w:r>
      <w:r w:rsidRPr="00AE335B">
        <w:t>w</w:t>
      </w:r>
      <w:r w:rsidR="00053EAC">
        <w:t xml:space="preserve"> art.</w:t>
      </w:r>
      <w:r w:rsidR="00F419C9">
        <w:t xml:space="preserve"> </w:t>
      </w:r>
      <w:r w:rsidRPr="00AE335B">
        <w:t>1</w:t>
      </w:r>
      <w:r w:rsidR="00053EAC" w:rsidRPr="00AE335B">
        <w:t>7</w:t>
      </w:r>
      <w:r w:rsidR="00F419C9">
        <w:t xml:space="preserve"> </w:t>
      </w:r>
      <w:r w:rsidR="00255443">
        <w:t>po</w:t>
      </w:r>
      <w:r w:rsidR="00053EAC">
        <w:t xml:space="preserve"> ust.</w:t>
      </w:r>
      <w:r w:rsidR="00F419C9">
        <w:t xml:space="preserve"> </w:t>
      </w:r>
      <w:r w:rsidR="00255443">
        <w:t>3</w:t>
      </w:r>
      <w:r w:rsidR="00F419C9">
        <w:t xml:space="preserve"> </w:t>
      </w:r>
      <w:r w:rsidRPr="00AE335B">
        <w:t>dodaje się</w:t>
      </w:r>
      <w:r w:rsidR="00053EAC">
        <w:t xml:space="preserve"> ust.</w:t>
      </w:r>
      <w:r w:rsidR="00F419C9">
        <w:t xml:space="preserve"> </w:t>
      </w:r>
      <w:r w:rsidRPr="00AE335B">
        <w:t>3a</w:t>
      </w:r>
      <w:r w:rsidR="003D7D02" w:rsidRPr="00AE335B">
        <w:t xml:space="preserve"> w</w:t>
      </w:r>
      <w:r w:rsidR="00F419C9">
        <w:t xml:space="preserve"> </w:t>
      </w:r>
      <w:r w:rsidRPr="00AE335B">
        <w:t>brzmieniu:</w:t>
      </w:r>
    </w:p>
    <w:p w:rsidR="00AE335B" w:rsidRPr="00AE335B" w:rsidRDefault="00053EAC" w:rsidP="00AE335B">
      <w:pPr>
        <w:pStyle w:val="ZUSTzmustartykuempunktem"/>
      </w:pPr>
      <w:r>
        <w:t>„</w:t>
      </w:r>
      <w:r w:rsidR="00AE335B" w:rsidRPr="00AE335B">
        <w:t>3a.</w:t>
      </w:r>
      <w:r w:rsidR="00F419C9">
        <w:t xml:space="preserve"> </w:t>
      </w:r>
      <w:r w:rsidR="00AE335B" w:rsidRPr="00AE335B">
        <w:t xml:space="preserve">Na </w:t>
      </w:r>
      <w:r w:rsidR="00FA0325">
        <w:t xml:space="preserve">uzasadniony </w:t>
      </w:r>
      <w:r w:rsidR="00AE335B" w:rsidRPr="00AE335B">
        <w:t>wniosek organu samorządu terytorialnego wojewódzki inspektor ochrony środowiska jest obowiązany przeprowadzić kontrolę nieobjętą planem kontroli Inspekcji Ochrony Środowiska</w:t>
      </w:r>
      <w:r w:rsidR="003D7D02" w:rsidRPr="00AE335B">
        <w:t xml:space="preserve"> w</w:t>
      </w:r>
      <w:r w:rsidR="00F419C9">
        <w:t xml:space="preserve"> </w:t>
      </w:r>
      <w:r w:rsidR="00AE335B" w:rsidRPr="00AE335B">
        <w:t>zakresie poziomów pól elektromagnetycznych emitowanych</w:t>
      </w:r>
      <w:r w:rsidR="003D7D02" w:rsidRPr="00AE335B">
        <w:t xml:space="preserve"> z</w:t>
      </w:r>
      <w:r w:rsidR="00F419C9">
        <w:t xml:space="preserve"> </w:t>
      </w:r>
      <w:r w:rsidR="00AE335B" w:rsidRPr="00AE335B">
        <w:t>instalacji radiokomunikacyjnej, radionawigacyjnej lub radiolokacyjnej, których równoważna moc promieniowana izotropowo wynosi nie mniej niż 1</w:t>
      </w:r>
      <w:r w:rsidR="003D7D02" w:rsidRPr="00AE335B">
        <w:t>5</w:t>
      </w:r>
      <w:r w:rsidR="00F419C9">
        <w:t xml:space="preserve"> </w:t>
      </w:r>
      <w:r w:rsidR="00AE335B" w:rsidRPr="00AE335B">
        <w:t xml:space="preserve">W, </w:t>
      </w:r>
      <w:r w:rsidR="00A71181" w:rsidRPr="00AE335B">
        <w:t>emitujący</w:t>
      </w:r>
      <w:r w:rsidR="00A71181">
        <w:t>ch</w:t>
      </w:r>
      <w:r w:rsidR="00A71181" w:rsidRPr="00AE335B">
        <w:t xml:space="preserve"> </w:t>
      </w:r>
      <w:r w:rsidR="00AE335B" w:rsidRPr="00AE335B">
        <w:t>pola elektromagnetyczne</w:t>
      </w:r>
      <w:r w:rsidR="003D7D02" w:rsidRPr="00AE335B">
        <w:t xml:space="preserve"> o</w:t>
      </w:r>
      <w:r w:rsidR="000308BF">
        <w:t> </w:t>
      </w:r>
      <w:r w:rsidR="00AE335B" w:rsidRPr="00AE335B">
        <w:t>częstotliwościach od 3</w:t>
      </w:r>
      <w:r w:rsidR="003D7D02" w:rsidRPr="00AE335B">
        <w:t>0</w:t>
      </w:r>
      <w:r w:rsidR="00F419C9">
        <w:t xml:space="preserve"> </w:t>
      </w:r>
      <w:r w:rsidR="00AE335B" w:rsidRPr="00AE335B">
        <w:t>kHz do 30</w:t>
      </w:r>
      <w:r w:rsidR="003D7D02" w:rsidRPr="00AE335B">
        <w:t>0</w:t>
      </w:r>
      <w:r w:rsidR="00F419C9">
        <w:t xml:space="preserve"> </w:t>
      </w:r>
      <w:r w:rsidR="00AE335B" w:rsidRPr="00AE335B">
        <w:t>GHz.</w:t>
      </w:r>
      <w:r>
        <w:t>”</w:t>
      </w:r>
      <w:r w:rsidR="00AE335B" w:rsidRPr="00AE335B">
        <w:t>.</w:t>
      </w:r>
    </w:p>
    <w:p w:rsidR="00AE335B" w:rsidRPr="00AE335B" w:rsidRDefault="00AE335B" w:rsidP="00FE3DE1">
      <w:pPr>
        <w:pStyle w:val="ARTartustawynprozporzdzenia"/>
        <w:keepNext/>
      </w:pPr>
      <w:r w:rsidRPr="00FE3DE1">
        <w:rPr>
          <w:rStyle w:val="Ppogrubienie"/>
        </w:rPr>
        <w:t>Art.</w:t>
      </w:r>
      <w:r w:rsidR="000308BF">
        <w:rPr>
          <w:rStyle w:val="Ppogrubienie"/>
        </w:rPr>
        <w:t> </w:t>
      </w:r>
      <w:r w:rsidRPr="00FE3DE1">
        <w:rPr>
          <w:rStyle w:val="Ppogrubienie"/>
        </w:rPr>
        <w:t>5.</w:t>
      </w:r>
      <w:r w:rsidR="000308BF">
        <w:rPr>
          <w:rStyle w:val="Ppogrubienie"/>
        </w:rPr>
        <w:t> </w:t>
      </w:r>
      <w:r w:rsidR="003D7D02" w:rsidRPr="00AE335B">
        <w:t>W</w:t>
      </w:r>
      <w:r w:rsidR="00F419C9">
        <w:t xml:space="preserve"> </w:t>
      </w:r>
      <w:r w:rsidRPr="00AE335B">
        <w:t>ustawie</w:t>
      </w:r>
      <w:r w:rsidR="003D7D02" w:rsidRPr="00AE335B">
        <w:t xml:space="preserve"> z</w:t>
      </w:r>
      <w:r w:rsidR="00F419C9">
        <w:t xml:space="preserve"> </w:t>
      </w:r>
      <w:r w:rsidRPr="00AE335B">
        <w:t>dnia 2</w:t>
      </w:r>
      <w:r w:rsidR="003D7D02" w:rsidRPr="00AE335B">
        <w:t>8</w:t>
      </w:r>
      <w:r w:rsidR="00F419C9">
        <w:t xml:space="preserve"> </w:t>
      </w:r>
      <w:r w:rsidRPr="00AE335B">
        <w:t>września 199</w:t>
      </w:r>
      <w:r w:rsidR="003D7D02" w:rsidRPr="00AE335B">
        <w:t>1</w:t>
      </w:r>
      <w:r w:rsidR="00F419C9">
        <w:t xml:space="preserve"> </w:t>
      </w:r>
      <w:r w:rsidRPr="00AE335B">
        <w:t>r.</w:t>
      </w:r>
      <w:r w:rsidR="003D7D02" w:rsidRPr="00AE335B">
        <w:t xml:space="preserve"> o</w:t>
      </w:r>
      <w:r w:rsidR="00F419C9">
        <w:t xml:space="preserve"> </w:t>
      </w:r>
      <w:r w:rsidRPr="00AE335B">
        <w:t>lasach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5</w:t>
      </w:r>
      <w:r w:rsidR="00F419C9">
        <w:t xml:space="preserve"> </w:t>
      </w:r>
      <w:r w:rsidRPr="00AE335B">
        <w:t>r.</w:t>
      </w:r>
      <w:r w:rsidR="00053EAC">
        <w:t xml:space="preserve"> poz.</w:t>
      </w:r>
      <w:r w:rsidR="00F419C9">
        <w:t xml:space="preserve"> </w:t>
      </w:r>
      <w:r w:rsidRPr="00AE335B">
        <w:t>2100</w:t>
      </w:r>
      <w:r w:rsidR="00F728A0">
        <w:t>)</w:t>
      </w:r>
      <w:r w:rsidR="005536FF">
        <w:t xml:space="preserve"> </w:t>
      </w:r>
      <w:r w:rsidRPr="00AE335B">
        <w:t>po</w:t>
      </w:r>
      <w:r w:rsidR="00053EAC">
        <w:t xml:space="preserve"> art.</w:t>
      </w:r>
      <w:r w:rsidR="00F419C9">
        <w:t xml:space="preserve"> </w:t>
      </w:r>
      <w:r w:rsidRPr="00AE335B">
        <w:t>39a dodaje się</w:t>
      </w:r>
      <w:r w:rsidR="00053EAC">
        <w:t xml:space="preserve"> art.</w:t>
      </w:r>
      <w:r w:rsidR="00F419C9">
        <w:t xml:space="preserve"> </w:t>
      </w:r>
      <w:r w:rsidRPr="00AE335B">
        <w:t>39b</w:t>
      </w:r>
      <w:r w:rsidR="003D7D02" w:rsidRPr="00AE335B">
        <w:t xml:space="preserve"> w</w:t>
      </w:r>
      <w:r w:rsidR="00F419C9">
        <w:t xml:space="preserve"> </w:t>
      </w:r>
      <w:r w:rsidRPr="00AE335B">
        <w:t>brzmieniu:</w:t>
      </w:r>
    </w:p>
    <w:p w:rsidR="00AE335B" w:rsidRPr="00AE335B" w:rsidRDefault="00053EAC" w:rsidP="00AE335B">
      <w:pPr>
        <w:pStyle w:val="ZARTzmartartykuempunktem"/>
      </w:pPr>
      <w:r>
        <w:t>„</w:t>
      </w:r>
      <w:r w:rsidR="00AE335B" w:rsidRPr="00AE335B">
        <w:t>Art.</w:t>
      </w:r>
      <w:r w:rsidR="00F419C9">
        <w:t xml:space="preserve"> </w:t>
      </w:r>
      <w:r w:rsidR="00AE335B" w:rsidRPr="00AE335B">
        <w:t>39b.</w:t>
      </w:r>
      <w:r w:rsidR="00F419C9">
        <w:t xml:space="preserve"> </w:t>
      </w:r>
      <w:r w:rsidR="00AE335B" w:rsidRPr="00AE335B">
        <w:t>1. Nadleśniczy określa warunki zapewnienia dostępu,</w:t>
      </w:r>
      <w:r w:rsidR="003D7D02" w:rsidRPr="00AE335B">
        <w:t xml:space="preserve"> o</w:t>
      </w:r>
      <w:r w:rsidR="00F419C9">
        <w:t xml:space="preserve"> </w:t>
      </w:r>
      <w:r w:rsidR="00AE335B" w:rsidRPr="00AE335B">
        <w:t>którym mowa</w:t>
      </w:r>
      <w:r w:rsidRPr="00AE335B">
        <w:t xml:space="preserve"> w</w:t>
      </w:r>
      <w:r w:rsidR="000308BF">
        <w:t> </w:t>
      </w:r>
      <w:r>
        <w:t>art.</w:t>
      </w:r>
      <w:r w:rsidR="00F419C9">
        <w:t xml:space="preserve"> </w:t>
      </w:r>
      <w:r w:rsidR="00AE335B" w:rsidRPr="00AE335B">
        <w:t>3</w:t>
      </w:r>
      <w:r w:rsidRPr="00AE335B">
        <w:t>0</w:t>
      </w:r>
      <w:r>
        <w:t xml:space="preserve"> ust.</w:t>
      </w:r>
      <w:r w:rsidR="00F419C9">
        <w:t xml:space="preserve"> </w:t>
      </w:r>
      <w:r w:rsidRPr="00AE335B">
        <w:t>1</w:t>
      </w:r>
      <w:r>
        <w:t xml:space="preserve"> i</w:t>
      </w:r>
      <w:r w:rsidR="00F419C9">
        <w:t xml:space="preserve"> </w:t>
      </w:r>
      <w:r w:rsidRPr="00AE335B">
        <w:t>3</w:t>
      </w:r>
      <w:r w:rsidR="00A47C35">
        <w:t>,</w:t>
      </w:r>
      <w:r>
        <w:t xml:space="preserve"> oraz </w:t>
      </w:r>
      <w:r w:rsidR="00A47C35">
        <w:t>umieszczania na nieruchomości obiektów i urządzeń, o który</w:t>
      </w:r>
      <w:r w:rsidR="00B348E2">
        <w:t>m</w:t>
      </w:r>
      <w:r w:rsidR="00A47C35">
        <w:t xml:space="preserve"> mowa w </w:t>
      </w:r>
      <w:r>
        <w:t>art.</w:t>
      </w:r>
      <w:r w:rsidR="00F419C9">
        <w:t xml:space="preserve"> </w:t>
      </w:r>
      <w:r w:rsidR="00AE335B" w:rsidRPr="00AE335B">
        <w:t>3</w:t>
      </w:r>
      <w:r w:rsidRPr="00AE335B">
        <w:t>3</w:t>
      </w:r>
      <w:r>
        <w:t xml:space="preserve"> ust.</w:t>
      </w:r>
      <w:r w:rsidR="00F419C9">
        <w:t xml:space="preserve"> </w:t>
      </w:r>
      <w:r w:rsidR="003D7D02" w:rsidRPr="00AE335B">
        <w:t>1</w:t>
      </w:r>
      <w:r w:rsidR="00F419C9">
        <w:t xml:space="preserve"> </w:t>
      </w:r>
      <w:r w:rsidR="00AE335B" w:rsidRPr="00AE335B">
        <w:t>ustawy</w:t>
      </w:r>
      <w:r w:rsidR="003D7D02" w:rsidRPr="00AE335B">
        <w:t xml:space="preserve"> z</w:t>
      </w:r>
      <w:r w:rsidR="00F419C9">
        <w:t xml:space="preserve"> </w:t>
      </w:r>
      <w:r w:rsidR="00AE335B" w:rsidRPr="00AE335B">
        <w:t xml:space="preserve">dnia </w:t>
      </w:r>
      <w:r w:rsidR="003D7D02" w:rsidRPr="00AE335B">
        <w:t>7</w:t>
      </w:r>
      <w:r w:rsidR="00F419C9">
        <w:t xml:space="preserve"> </w:t>
      </w:r>
      <w:r w:rsidR="00AE335B" w:rsidRPr="00AE335B">
        <w:t>maja 201</w:t>
      </w:r>
      <w:r w:rsidR="003D7D02" w:rsidRPr="00AE335B">
        <w:t>0</w:t>
      </w:r>
      <w:r w:rsidR="00F419C9">
        <w:t xml:space="preserve"> </w:t>
      </w:r>
      <w:r w:rsidR="00AE335B" w:rsidRPr="00AE335B">
        <w:t>r.</w:t>
      </w:r>
      <w:r w:rsidR="003D7D02" w:rsidRPr="00AE335B">
        <w:t xml:space="preserve"> o</w:t>
      </w:r>
      <w:r w:rsidR="00F419C9">
        <w:t xml:space="preserve"> </w:t>
      </w:r>
      <w:r w:rsidR="00AE335B" w:rsidRPr="00AE335B">
        <w:t>wspieraniu rozwoju usług</w:t>
      </w:r>
      <w:r w:rsidR="003D7D02" w:rsidRPr="00AE335B">
        <w:t xml:space="preserve"> i</w:t>
      </w:r>
      <w:r w:rsidR="00F419C9">
        <w:t xml:space="preserve"> </w:t>
      </w:r>
      <w:r w:rsidR="00AE335B" w:rsidRPr="00AE335B">
        <w:t>sieci telekomunikacyjnych (</w:t>
      </w:r>
      <w:r>
        <w:t>Dz.</w:t>
      </w:r>
      <w:r w:rsidR="00F419C9">
        <w:t xml:space="preserve"> </w:t>
      </w:r>
      <w:r>
        <w:t>U.</w:t>
      </w:r>
      <w:r w:rsidR="003D7D02" w:rsidRPr="00AE335B">
        <w:t xml:space="preserve"> z</w:t>
      </w:r>
      <w:r w:rsidR="00F419C9">
        <w:t xml:space="preserve"> </w:t>
      </w:r>
      <w:r w:rsidR="00AE335B" w:rsidRPr="00AE335B">
        <w:t>201</w:t>
      </w:r>
      <w:r w:rsidR="003D7D02" w:rsidRPr="00AE335B">
        <w:t>5</w:t>
      </w:r>
      <w:r w:rsidR="00F419C9">
        <w:t xml:space="preserve"> </w:t>
      </w:r>
      <w:r w:rsidR="00AE335B" w:rsidRPr="00AE335B">
        <w:t>r.</w:t>
      </w:r>
      <w:r>
        <w:t xml:space="preserve"> poz.</w:t>
      </w:r>
      <w:r w:rsidR="00F419C9">
        <w:t xml:space="preserve"> </w:t>
      </w:r>
      <w:r w:rsidR="00AE335B" w:rsidRPr="00AE335B">
        <w:t>880,</w:t>
      </w:r>
      <w:r w:rsidR="00F3338D">
        <w:t xml:space="preserve"> z późn. zm.</w:t>
      </w:r>
      <w:r w:rsidR="00F3338D">
        <w:rPr>
          <w:rStyle w:val="Odwoanieprzypisudolnego"/>
        </w:rPr>
        <w:footnoteReference w:id="14"/>
      </w:r>
      <w:r w:rsidR="00F3338D" w:rsidRPr="00243EA6">
        <w:rPr>
          <w:rStyle w:val="IGindeksgrny"/>
        </w:rPr>
        <w:t>)</w:t>
      </w:r>
      <w:r w:rsidR="00AE335B" w:rsidRPr="00AE335B">
        <w:t>),</w:t>
      </w:r>
      <w:r w:rsidR="003D7D02" w:rsidRPr="00AE335B">
        <w:t xml:space="preserve"> z</w:t>
      </w:r>
      <w:r w:rsidR="00F419C9">
        <w:t xml:space="preserve"> </w:t>
      </w:r>
      <w:r w:rsidR="00AE335B" w:rsidRPr="00AE335B">
        <w:t>uwzględnieniem zasad gospodarki leśnej,</w:t>
      </w:r>
      <w:r w:rsidR="003D7D02" w:rsidRPr="00AE335B">
        <w:t xml:space="preserve"> a</w:t>
      </w:r>
      <w:r w:rsidR="00F419C9">
        <w:t xml:space="preserve"> </w:t>
      </w:r>
      <w:r w:rsidR="00AE335B" w:rsidRPr="00AE335B">
        <w:t>następnie przekazuje informację</w:t>
      </w:r>
      <w:r w:rsidR="003D7D02" w:rsidRPr="00AE335B">
        <w:t xml:space="preserve"> w</w:t>
      </w:r>
      <w:r w:rsidR="00F419C9">
        <w:t xml:space="preserve"> </w:t>
      </w:r>
      <w:r w:rsidR="00AE335B" w:rsidRPr="00AE335B">
        <w:t>tym zakresie dyrektorowi regionalnej dyrekcji Lasów Państwowych.</w:t>
      </w:r>
    </w:p>
    <w:p w:rsidR="00AE335B" w:rsidRPr="00AE335B" w:rsidRDefault="00AE335B" w:rsidP="00AE335B">
      <w:pPr>
        <w:pStyle w:val="ZUSTzmustartykuempunktem"/>
      </w:pPr>
      <w:r w:rsidRPr="00AE335B">
        <w:t>2.</w:t>
      </w:r>
      <w:r w:rsidR="00F419C9">
        <w:t xml:space="preserve"> </w:t>
      </w:r>
      <w:r w:rsidRPr="00AE335B">
        <w:t>Dyrektor regionalnej dyrekcji Lasów Państwowych zamieszcza na swojej stronie internetowej aktualne warunki</w:t>
      </w:r>
      <w:r w:rsidR="00A71181">
        <w:t xml:space="preserve"> </w:t>
      </w:r>
      <w:r w:rsidR="00A71181" w:rsidRPr="00AE335B">
        <w:t>zapewnienia dostępu, o</w:t>
      </w:r>
      <w:r w:rsidR="00F419C9">
        <w:t xml:space="preserve"> </w:t>
      </w:r>
      <w:r w:rsidR="00A71181" w:rsidRPr="00AE335B">
        <w:t>którym mowa</w:t>
      </w:r>
      <w:r w:rsidR="00053EAC" w:rsidRPr="00AE335B">
        <w:t xml:space="preserve"> w</w:t>
      </w:r>
      <w:r w:rsidR="00F419C9">
        <w:t xml:space="preserve"> </w:t>
      </w:r>
      <w:r w:rsidR="00053EAC">
        <w:t>art.</w:t>
      </w:r>
      <w:r w:rsidR="00F419C9">
        <w:t xml:space="preserve"> </w:t>
      </w:r>
      <w:r w:rsidR="00A71181" w:rsidRPr="00AE335B">
        <w:t>3</w:t>
      </w:r>
      <w:r w:rsidR="00053EAC" w:rsidRPr="00AE335B">
        <w:t>0</w:t>
      </w:r>
      <w:r w:rsidR="00053EAC">
        <w:t xml:space="preserve"> ust.</w:t>
      </w:r>
      <w:r w:rsidR="00F419C9">
        <w:t xml:space="preserve"> </w:t>
      </w:r>
      <w:r w:rsidR="00053EAC" w:rsidRPr="00AE335B">
        <w:t>1</w:t>
      </w:r>
      <w:r w:rsidR="00053EAC">
        <w:t xml:space="preserve"> i</w:t>
      </w:r>
      <w:r w:rsidR="00F419C9">
        <w:t xml:space="preserve"> </w:t>
      </w:r>
      <w:r w:rsidR="00053EAC" w:rsidRPr="00AE335B">
        <w:t>3</w:t>
      </w:r>
      <w:r w:rsidR="00A47C35">
        <w:t>,</w:t>
      </w:r>
      <w:r w:rsidR="00053EAC">
        <w:t xml:space="preserve"> oraz </w:t>
      </w:r>
      <w:r w:rsidR="00A47C35">
        <w:t>umieszczania na nieruchomości obiektów i urządzeń, o który</w:t>
      </w:r>
      <w:r w:rsidR="00B348E2">
        <w:t>m</w:t>
      </w:r>
      <w:r w:rsidR="00A47C35">
        <w:t xml:space="preserve"> mowa w </w:t>
      </w:r>
      <w:r w:rsidR="00053EAC">
        <w:t>art.</w:t>
      </w:r>
      <w:r w:rsidR="00F419C9">
        <w:t xml:space="preserve"> </w:t>
      </w:r>
      <w:r w:rsidR="00A71181" w:rsidRPr="00AE335B">
        <w:t>3</w:t>
      </w:r>
      <w:r w:rsidR="00053EAC" w:rsidRPr="00AE335B">
        <w:t>3</w:t>
      </w:r>
      <w:r w:rsidR="00053EAC">
        <w:t xml:space="preserve"> ust.</w:t>
      </w:r>
      <w:r w:rsidR="000308BF">
        <w:t> </w:t>
      </w:r>
      <w:r w:rsidR="00A71181" w:rsidRPr="00AE335B">
        <w:t>1</w:t>
      </w:r>
      <w:r w:rsidR="00F419C9">
        <w:t xml:space="preserve"> </w:t>
      </w:r>
      <w:r w:rsidR="00A71181" w:rsidRPr="00AE335B">
        <w:t>ustawy z</w:t>
      </w:r>
      <w:r w:rsidR="00F419C9">
        <w:t xml:space="preserve"> </w:t>
      </w:r>
      <w:r w:rsidR="00A71181" w:rsidRPr="00AE335B">
        <w:t>dnia 7</w:t>
      </w:r>
      <w:r w:rsidR="00F419C9">
        <w:t xml:space="preserve"> </w:t>
      </w:r>
      <w:r w:rsidR="00A71181" w:rsidRPr="00AE335B">
        <w:t>maja 2010</w:t>
      </w:r>
      <w:r w:rsidR="00F419C9">
        <w:t xml:space="preserve"> </w:t>
      </w:r>
      <w:r w:rsidR="00A71181" w:rsidRPr="00AE335B">
        <w:t>r. o</w:t>
      </w:r>
      <w:r w:rsidR="00F419C9">
        <w:t xml:space="preserve"> </w:t>
      </w:r>
      <w:r w:rsidR="00A71181" w:rsidRPr="00AE335B">
        <w:t>wspieraniu rozwoju usług i</w:t>
      </w:r>
      <w:r w:rsidR="00F419C9">
        <w:t xml:space="preserve"> </w:t>
      </w:r>
      <w:r w:rsidR="00A71181" w:rsidRPr="00AE335B">
        <w:t xml:space="preserve">sieci </w:t>
      </w:r>
      <w:r w:rsidR="00A71181" w:rsidRPr="00AE335B">
        <w:lastRenderedPageBreak/>
        <w:t>telekomunikacyjnych</w:t>
      </w:r>
      <w:r w:rsidRPr="00AE335B">
        <w:t>,</w:t>
      </w:r>
      <w:r w:rsidR="003D7D02" w:rsidRPr="00AE335B">
        <w:t xml:space="preserve"> w</w:t>
      </w:r>
      <w:r w:rsidR="00F419C9">
        <w:t xml:space="preserve"> </w:t>
      </w:r>
      <w:r w:rsidRPr="00AE335B">
        <w:t xml:space="preserve">terminie </w:t>
      </w:r>
      <w:r w:rsidR="003D7D02" w:rsidRPr="00AE335B">
        <w:t>7</w:t>
      </w:r>
      <w:r w:rsidR="00F419C9">
        <w:t xml:space="preserve"> </w:t>
      </w:r>
      <w:r w:rsidRPr="00AE335B">
        <w:t>dni od dnia przekazania informacji</w:t>
      </w:r>
      <w:r w:rsidR="00053EAC">
        <w:t xml:space="preserve"> w</w:t>
      </w:r>
      <w:r w:rsidR="00F419C9">
        <w:t xml:space="preserve"> </w:t>
      </w:r>
      <w:r w:rsidR="00A71181">
        <w:t>tym zakresie</w:t>
      </w:r>
      <w:r w:rsidRPr="00AE335B">
        <w:t xml:space="preserve"> przez nadleśniczego.</w:t>
      </w:r>
    </w:p>
    <w:p w:rsidR="00AE335B" w:rsidRPr="00AE335B" w:rsidRDefault="00AE335B" w:rsidP="00AE335B">
      <w:pPr>
        <w:pStyle w:val="ZUSTzmustartykuempunktem"/>
      </w:pPr>
      <w:r w:rsidRPr="00AE335B">
        <w:t>3.</w:t>
      </w:r>
      <w:r w:rsidR="00F419C9">
        <w:t xml:space="preserve"> </w:t>
      </w:r>
      <w:r w:rsidRPr="00AE335B">
        <w:t>Dyrektor regionalnej dyrekcji Lasów Państwowych przekazuje Prezesowi U</w:t>
      </w:r>
      <w:r w:rsidR="00A71181">
        <w:t xml:space="preserve">rzędu </w:t>
      </w:r>
      <w:r w:rsidRPr="00AE335B">
        <w:t>K</w:t>
      </w:r>
      <w:r w:rsidR="00A71181">
        <w:t xml:space="preserve">omunikacji </w:t>
      </w:r>
      <w:r w:rsidRPr="00AE335B">
        <w:t>E</w:t>
      </w:r>
      <w:r w:rsidR="00A71181">
        <w:t>lektronicznej</w:t>
      </w:r>
      <w:r w:rsidRPr="00AE335B">
        <w:t xml:space="preserve"> informacje</w:t>
      </w:r>
      <w:r w:rsidR="003D7D02" w:rsidRPr="00AE335B">
        <w:t xml:space="preserve"> o</w:t>
      </w:r>
      <w:r w:rsidR="00F419C9">
        <w:t xml:space="preserve"> </w:t>
      </w:r>
      <w:r w:rsidR="00A71181">
        <w:t xml:space="preserve">adresie </w:t>
      </w:r>
      <w:r w:rsidRPr="00AE335B">
        <w:t xml:space="preserve">swojej </w:t>
      </w:r>
      <w:r w:rsidR="00A71181" w:rsidRPr="00AE335B">
        <w:t>stron</w:t>
      </w:r>
      <w:r w:rsidR="00A71181">
        <w:t>y</w:t>
      </w:r>
      <w:r w:rsidR="00A71181" w:rsidRPr="00AE335B">
        <w:t xml:space="preserve"> </w:t>
      </w:r>
      <w:r w:rsidRPr="00AE335B">
        <w:t>internetowej,</w:t>
      </w:r>
      <w:r w:rsidR="003D7D02" w:rsidRPr="00AE335B">
        <w:t xml:space="preserve"> w</w:t>
      </w:r>
      <w:r w:rsidR="000308BF">
        <w:t> </w:t>
      </w:r>
      <w:r w:rsidRPr="00AE335B">
        <w:t xml:space="preserve">terminie </w:t>
      </w:r>
      <w:r w:rsidR="003D7D02" w:rsidRPr="00AE335B">
        <w:t>7</w:t>
      </w:r>
      <w:r w:rsidR="00F419C9">
        <w:t xml:space="preserve"> </w:t>
      </w:r>
      <w:r w:rsidRPr="00AE335B">
        <w:t>dni od dnia zamieszczenia na niej warunków</w:t>
      </w:r>
      <w:r w:rsidR="00A71181" w:rsidRPr="00A71181">
        <w:t xml:space="preserve"> </w:t>
      </w:r>
      <w:r w:rsidR="00A71181" w:rsidRPr="00AE335B">
        <w:t>zapewnienia dostępu, o</w:t>
      </w:r>
      <w:r w:rsidR="000308BF">
        <w:t> </w:t>
      </w:r>
      <w:r w:rsidR="00A71181" w:rsidRPr="00AE335B">
        <w:t>którym mowa</w:t>
      </w:r>
      <w:r w:rsidR="00053EAC" w:rsidRPr="00AE335B">
        <w:t xml:space="preserve"> w</w:t>
      </w:r>
      <w:r w:rsidR="00F419C9">
        <w:t xml:space="preserve"> </w:t>
      </w:r>
      <w:r w:rsidR="00053EAC">
        <w:t>art.</w:t>
      </w:r>
      <w:r w:rsidR="00F419C9">
        <w:t xml:space="preserve"> </w:t>
      </w:r>
      <w:r w:rsidR="00A71181" w:rsidRPr="00AE335B">
        <w:t>3</w:t>
      </w:r>
      <w:r w:rsidR="00053EAC" w:rsidRPr="00AE335B">
        <w:t>0</w:t>
      </w:r>
      <w:r w:rsidR="00053EAC">
        <w:t xml:space="preserve"> ust.</w:t>
      </w:r>
      <w:r w:rsidR="00F419C9">
        <w:t xml:space="preserve"> </w:t>
      </w:r>
      <w:r w:rsidR="00053EAC" w:rsidRPr="00AE335B">
        <w:t>1</w:t>
      </w:r>
      <w:r w:rsidR="00053EAC">
        <w:t xml:space="preserve"> i</w:t>
      </w:r>
      <w:r w:rsidR="00F419C9">
        <w:t xml:space="preserve"> </w:t>
      </w:r>
      <w:r w:rsidR="00053EAC" w:rsidRPr="00AE335B">
        <w:t>3</w:t>
      </w:r>
      <w:r w:rsidR="00A47C35">
        <w:t>,</w:t>
      </w:r>
      <w:r w:rsidR="00053EAC">
        <w:t xml:space="preserve"> oraz </w:t>
      </w:r>
      <w:r w:rsidR="00A47C35">
        <w:t>umieszcza</w:t>
      </w:r>
      <w:r w:rsidR="000308BF">
        <w:t>nia na nieruchomości obiektów i </w:t>
      </w:r>
      <w:r w:rsidR="00A47C35">
        <w:t>urządzeń, o który</w:t>
      </w:r>
      <w:r w:rsidR="00B348E2">
        <w:t>m</w:t>
      </w:r>
      <w:r w:rsidR="00A47C35">
        <w:t xml:space="preserve"> mowa w </w:t>
      </w:r>
      <w:r w:rsidR="00053EAC">
        <w:t>art.</w:t>
      </w:r>
      <w:r w:rsidR="00F419C9">
        <w:t xml:space="preserve"> </w:t>
      </w:r>
      <w:r w:rsidR="00A71181" w:rsidRPr="00AE335B">
        <w:t>3</w:t>
      </w:r>
      <w:r w:rsidR="00053EAC" w:rsidRPr="00AE335B">
        <w:t>3</w:t>
      </w:r>
      <w:r w:rsidR="00053EAC">
        <w:t xml:space="preserve"> ust.</w:t>
      </w:r>
      <w:r w:rsidR="00F419C9">
        <w:t xml:space="preserve"> </w:t>
      </w:r>
      <w:r w:rsidR="00A71181" w:rsidRPr="00AE335B">
        <w:t>1</w:t>
      </w:r>
      <w:r w:rsidR="00F419C9">
        <w:t xml:space="preserve"> </w:t>
      </w:r>
      <w:r w:rsidR="00A71181" w:rsidRPr="00AE335B">
        <w:t>ustawy z</w:t>
      </w:r>
      <w:r w:rsidR="00F419C9">
        <w:t xml:space="preserve"> </w:t>
      </w:r>
      <w:r w:rsidR="00A71181" w:rsidRPr="00AE335B">
        <w:t>dnia 7</w:t>
      </w:r>
      <w:r w:rsidR="00F419C9">
        <w:t xml:space="preserve"> </w:t>
      </w:r>
      <w:r w:rsidR="00A71181" w:rsidRPr="00AE335B">
        <w:t>maja 2010</w:t>
      </w:r>
      <w:r w:rsidR="00F419C9">
        <w:t xml:space="preserve"> </w:t>
      </w:r>
      <w:r w:rsidR="00A71181" w:rsidRPr="00AE335B">
        <w:t>r. o</w:t>
      </w:r>
      <w:r w:rsidR="00F419C9">
        <w:t xml:space="preserve"> </w:t>
      </w:r>
      <w:r w:rsidR="00A71181" w:rsidRPr="00AE335B">
        <w:t>wspieraniu rozwoju usług i</w:t>
      </w:r>
      <w:r w:rsidR="00F419C9">
        <w:t xml:space="preserve"> </w:t>
      </w:r>
      <w:r w:rsidR="00A71181" w:rsidRPr="00AE335B">
        <w:t>sieci telekomunikacyjnych</w:t>
      </w:r>
      <w:r w:rsidRPr="00AE335B">
        <w:t>. Informacja jest udostępniana przez punkt informacyjny</w:t>
      </w:r>
      <w:r w:rsidR="00A71181">
        <w:t>,</w:t>
      </w:r>
      <w:r w:rsidR="00053EAC">
        <w:t xml:space="preserve"> o</w:t>
      </w:r>
      <w:r w:rsidR="00F419C9">
        <w:t xml:space="preserve"> </w:t>
      </w:r>
      <w:r w:rsidR="00A71181">
        <w:t>którym mowa</w:t>
      </w:r>
      <w:r w:rsidR="00053EAC">
        <w:t xml:space="preserve"> w</w:t>
      </w:r>
      <w:r w:rsidR="00F419C9">
        <w:t xml:space="preserve"> </w:t>
      </w:r>
      <w:r w:rsidR="00053EAC">
        <w:t>art.</w:t>
      </w:r>
      <w:r w:rsidR="00F419C9">
        <w:t xml:space="preserve"> </w:t>
      </w:r>
      <w:r w:rsidR="00A71181">
        <w:t>29a</w:t>
      </w:r>
      <w:r w:rsidR="00053EAC">
        <w:t xml:space="preserve"> ust.</w:t>
      </w:r>
      <w:r w:rsidR="00F419C9">
        <w:t xml:space="preserve"> </w:t>
      </w:r>
      <w:r w:rsidR="00053EAC">
        <w:t>1</w:t>
      </w:r>
      <w:r w:rsidR="00F419C9">
        <w:t xml:space="preserve"> </w:t>
      </w:r>
      <w:r w:rsidR="00A71181">
        <w:t>tej ustawy</w:t>
      </w:r>
      <w:r w:rsidRPr="00AE335B">
        <w:t>.</w:t>
      </w:r>
    </w:p>
    <w:p w:rsidR="00AE335B" w:rsidRPr="00AE335B" w:rsidRDefault="00AE335B" w:rsidP="00AE335B">
      <w:pPr>
        <w:pStyle w:val="ZUSTzmustartykuempunktem"/>
      </w:pPr>
      <w:r w:rsidRPr="00AE335B">
        <w:t>4.</w:t>
      </w:r>
      <w:r w:rsidR="00F419C9">
        <w:t xml:space="preserve"> </w:t>
      </w:r>
      <w:r w:rsidR="003D7D02" w:rsidRPr="00AE335B">
        <w:t>W</w:t>
      </w:r>
      <w:r w:rsidR="00F419C9">
        <w:t xml:space="preserve"> </w:t>
      </w:r>
      <w:r w:rsidRPr="00AE335B">
        <w:t>przypadku gdy warunki dostępu zostały określone</w:t>
      </w:r>
      <w:r w:rsidR="003D7D02" w:rsidRPr="00AE335B">
        <w:t xml:space="preserve"> w</w:t>
      </w:r>
      <w:r w:rsidR="00F419C9">
        <w:t xml:space="preserve"> </w:t>
      </w:r>
      <w:r w:rsidRPr="00AE335B">
        <w:t>decyzji,</w:t>
      </w:r>
      <w:r w:rsidR="003D7D02" w:rsidRPr="00AE335B">
        <w:t xml:space="preserve"> o</w:t>
      </w:r>
      <w:r w:rsidR="00F419C9">
        <w:t xml:space="preserve"> </w:t>
      </w:r>
      <w:r w:rsidRPr="00AE335B">
        <w:t>której mowa</w:t>
      </w:r>
      <w:r w:rsidR="00053EAC" w:rsidRPr="00AE335B">
        <w:t xml:space="preserve"> w</w:t>
      </w:r>
      <w:r w:rsidR="00F419C9">
        <w:t xml:space="preserve"> </w:t>
      </w:r>
      <w:r w:rsidR="00053EAC">
        <w:t>art.</w:t>
      </w:r>
      <w:r w:rsidR="00F419C9">
        <w:t xml:space="preserve"> </w:t>
      </w:r>
      <w:r w:rsidRPr="00AE335B">
        <w:t>35a</w:t>
      </w:r>
      <w:r w:rsidR="00053EAC">
        <w:t xml:space="preserve"> ust.</w:t>
      </w:r>
      <w:r w:rsidR="00F419C9">
        <w:t xml:space="preserve"> </w:t>
      </w:r>
      <w:r w:rsidR="003D7D02" w:rsidRPr="00AE335B">
        <w:t>3</w:t>
      </w:r>
      <w:r w:rsidR="00F419C9">
        <w:t xml:space="preserve"> </w:t>
      </w:r>
      <w:r w:rsidRPr="00AE335B">
        <w:t>ustawy</w:t>
      </w:r>
      <w:r w:rsidR="003D7D02" w:rsidRPr="00AE335B">
        <w:t xml:space="preserve"> z</w:t>
      </w:r>
      <w:r w:rsidR="00F419C9">
        <w:t xml:space="preserve"> </w:t>
      </w:r>
      <w:r w:rsidRPr="00AE335B">
        <w:t xml:space="preserve">dnia </w:t>
      </w:r>
      <w:r w:rsidR="003D7D02" w:rsidRPr="00AE335B">
        <w:t>7</w:t>
      </w:r>
      <w:r w:rsidR="00F419C9">
        <w:t xml:space="preserve"> </w:t>
      </w:r>
      <w:r w:rsidRPr="00AE335B">
        <w:t>maja 201</w:t>
      </w:r>
      <w:r w:rsidR="003D7D02" w:rsidRPr="00AE335B">
        <w:t>0</w:t>
      </w:r>
      <w:r w:rsidR="00F419C9">
        <w:t xml:space="preserve"> </w:t>
      </w:r>
      <w:r w:rsidRPr="00AE335B">
        <w:t>r.</w:t>
      </w:r>
      <w:r w:rsidR="003D7D02" w:rsidRPr="00AE335B">
        <w:t xml:space="preserve"> o</w:t>
      </w:r>
      <w:r w:rsidR="00F419C9">
        <w:t xml:space="preserve"> </w:t>
      </w:r>
      <w:r w:rsidRPr="00AE335B">
        <w:t>wspieraniu rozwoju usług</w:t>
      </w:r>
      <w:r w:rsidR="003D7D02" w:rsidRPr="00AE335B">
        <w:t xml:space="preserve"> i</w:t>
      </w:r>
      <w:r w:rsidR="00F419C9">
        <w:t xml:space="preserve"> </w:t>
      </w:r>
      <w:r w:rsidRPr="00AE335B">
        <w:t>sieci telekomunikacyjnych, nadleśniczy jest obowiązany do zawierania umów</w:t>
      </w:r>
      <w:r w:rsidR="003D7D02" w:rsidRPr="00AE335B">
        <w:t xml:space="preserve"> o</w:t>
      </w:r>
      <w:r w:rsidR="00F419C9">
        <w:t xml:space="preserve"> </w:t>
      </w:r>
      <w:r w:rsidRPr="00AE335B">
        <w:t>dostęp</w:t>
      </w:r>
      <w:r w:rsidR="0062704A">
        <w:t>,</w:t>
      </w:r>
      <w:r w:rsidR="00A71181">
        <w:t xml:space="preserve"> </w:t>
      </w:r>
      <w:r w:rsidR="00A71181" w:rsidRPr="00AE335B">
        <w:t>o</w:t>
      </w:r>
      <w:r w:rsidR="000308BF">
        <w:t> </w:t>
      </w:r>
      <w:r w:rsidR="00A71181" w:rsidRPr="00AE335B">
        <w:t>którym mowa</w:t>
      </w:r>
      <w:r w:rsidR="00053EAC" w:rsidRPr="00AE335B">
        <w:t xml:space="preserve"> w</w:t>
      </w:r>
      <w:r w:rsidR="00F419C9">
        <w:t xml:space="preserve"> </w:t>
      </w:r>
      <w:r w:rsidR="00053EAC">
        <w:t>art.</w:t>
      </w:r>
      <w:r w:rsidR="00F419C9">
        <w:t xml:space="preserve"> </w:t>
      </w:r>
      <w:r w:rsidR="00A71181" w:rsidRPr="00AE335B">
        <w:t>3</w:t>
      </w:r>
      <w:r w:rsidR="00053EAC" w:rsidRPr="00AE335B">
        <w:t>0</w:t>
      </w:r>
      <w:r w:rsidR="00053EAC">
        <w:t xml:space="preserve"> ust.</w:t>
      </w:r>
      <w:r w:rsidR="00F419C9">
        <w:t xml:space="preserve"> </w:t>
      </w:r>
      <w:r w:rsidR="00053EAC" w:rsidRPr="00AE335B">
        <w:t>1</w:t>
      </w:r>
      <w:r w:rsidR="00053EAC">
        <w:t xml:space="preserve"> i</w:t>
      </w:r>
      <w:r w:rsidR="00F419C9">
        <w:t xml:space="preserve"> </w:t>
      </w:r>
      <w:r w:rsidR="00053EAC" w:rsidRPr="00AE335B">
        <w:t>3</w:t>
      </w:r>
      <w:r w:rsidR="00A47C35">
        <w:t>,</w:t>
      </w:r>
      <w:r w:rsidR="00053EAC">
        <w:t xml:space="preserve"> oraz </w:t>
      </w:r>
      <w:r w:rsidR="00A47C35">
        <w:t>umieszcza</w:t>
      </w:r>
      <w:r w:rsidR="000308BF">
        <w:t>nie na nieruchomości obiektów i </w:t>
      </w:r>
      <w:r w:rsidR="00A47C35">
        <w:t>urządzeń, o który</w:t>
      </w:r>
      <w:r w:rsidR="00B348E2">
        <w:t>m</w:t>
      </w:r>
      <w:r w:rsidR="00A47C35">
        <w:t xml:space="preserve"> mowa w </w:t>
      </w:r>
      <w:r w:rsidR="00053EAC">
        <w:t>art.</w:t>
      </w:r>
      <w:r w:rsidR="00F419C9">
        <w:t xml:space="preserve"> </w:t>
      </w:r>
      <w:r w:rsidR="00A71181" w:rsidRPr="00AE335B">
        <w:t>3</w:t>
      </w:r>
      <w:r w:rsidR="00053EAC" w:rsidRPr="00AE335B">
        <w:t>3</w:t>
      </w:r>
      <w:r w:rsidR="00053EAC">
        <w:t xml:space="preserve"> ust.</w:t>
      </w:r>
      <w:r w:rsidR="00F419C9">
        <w:t xml:space="preserve"> </w:t>
      </w:r>
      <w:r w:rsidR="00053EAC" w:rsidRPr="00AE335B">
        <w:t>1</w:t>
      </w:r>
      <w:r w:rsidR="00F419C9">
        <w:t xml:space="preserve"> </w:t>
      </w:r>
      <w:r w:rsidR="00A71181">
        <w:t>tej</w:t>
      </w:r>
      <w:r w:rsidR="00F419C9">
        <w:t xml:space="preserve"> </w:t>
      </w:r>
      <w:r w:rsidR="00A71181" w:rsidRPr="00AE335B">
        <w:t>ustawy</w:t>
      </w:r>
      <w:r w:rsidR="00A47C35">
        <w:t>,</w:t>
      </w:r>
      <w:r w:rsidRPr="00AE335B">
        <w:t xml:space="preserve"> na warunkach nie gorszych niż określone</w:t>
      </w:r>
      <w:r w:rsidR="003D7D02" w:rsidRPr="00AE335B">
        <w:t xml:space="preserve"> w</w:t>
      </w:r>
      <w:r w:rsidR="00F419C9">
        <w:t xml:space="preserve"> </w:t>
      </w:r>
      <w:r w:rsidRPr="00AE335B">
        <w:t>decyzji.</w:t>
      </w:r>
      <w:r w:rsidR="00053EAC">
        <w:t>”</w:t>
      </w:r>
      <w:r w:rsidRPr="00AE335B">
        <w:t>.</w:t>
      </w:r>
    </w:p>
    <w:p w:rsidR="00AE335B" w:rsidRPr="00AE335B" w:rsidRDefault="00AE335B" w:rsidP="00FE3DE1">
      <w:pPr>
        <w:pStyle w:val="ARTartustawynprozporzdzenia"/>
        <w:keepNext/>
      </w:pPr>
      <w:r w:rsidRPr="00FE3DE1">
        <w:rPr>
          <w:rStyle w:val="Ppogrubienie"/>
        </w:rPr>
        <w:t>Art.</w:t>
      </w:r>
      <w:r w:rsidR="000308BF">
        <w:rPr>
          <w:rStyle w:val="Ppogrubienie"/>
        </w:rPr>
        <w:t> </w:t>
      </w:r>
      <w:r w:rsidRPr="00FE3DE1">
        <w:rPr>
          <w:rStyle w:val="Ppogrubienie"/>
        </w:rPr>
        <w:t>6.</w:t>
      </w:r>
      <w:r w:rsidR="000308BF">
        <w:t> </w:t>
      </w:r>
      <w:r w:rsidR="003D7D02" w:rsidRPr="00AE335B">
        <w:t>W</w:t>
      </w:r>
      <w:r w:rsidR="00F419C9">
        <w:t xml:space="preserve"> </w:t>
      </w:r>
      <w:r w:rsidRPr="00AE335B">
        <w:t>ustawie</w:t>
      </w:r>
      <w:r w:rsidR="003D7D02" w:rsidRPr="00AE335B">
        <w:t xml:space="preserve"> z</w:t>
      </w:r>
      <w:r w:rsidR="00F419C9">
        <w:t xml:space="preserve"> </w:t>
      </w:r>
      <w:r w:rsidRPr="00AE335B">
        <w:t xml:space="preserve">dnia </w:t>
      </w:r>
      <w:r w:rsidR="003D7D02" w:rsidRPr="00AE335B">
        <w:t>7</w:t>
      </w:r>
      <w:r w:rsidR="00F419C9">
        <w:t xml:space="preserve"> </w:t>
      </w:r>
      <w:r w:rsidRPr="000B3D16">
        <w:t>lipca</w:t>
      </w:r>
      <w:r w:rsidRPr="00AE335B">
        <w:t xml:space="preserve"> 199</w:t>
      </w:r>
      <w:r w:rsidR="003D7D02" w:rsidRPr="00AE335B">
        <w:t>4</w:t>
      </w:r>
      <w:r w:rsidR="00F419C9">
        <w:t xml:space="preserve"> </w:t>
      </w:r>
      <w:r w:rsidRPr="00AE335B">
        <w:t xml:space="preserve">r. </w:t>
      </w:r>
      <w:r w:rsidR="00060173">
        <w:t>–</w:t>
      </w:r>
      <w:r w:rsidR="00053EAC">
        <w:t xml:space="preserve"> </w:t>
      </w:r>
      <w:r w:rsidRPr="00AE335B">
        <w:t>Prawo budowlane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3</w:t>
      </w:r>
      <w:r w:rsidR="00F419C9">
        <w:t xml:space="preserve"> </w:t>
      </w:r>
      <w:r w:rsidRPr="00AE335B">
        <w:t>r.</w:t>
      </w:r>
      <w:r w:rsidR="00053EAC">
        <w:t xml:space="preserve"> poz.</w:t>
      </w:r>
      <w:r w:rsidR="00F419C9">
        <w:t xml:space="preserve"> </w:t>
      </w:r>
      <w:r w:rsidRPr="00AE335B">
        <w:t>1409,</w:t>
      </w:r>
      <w:r w:rsidR="003D7D02" w:rsidRPr="00AE335B">
        <w:t xml:space="preserve"> z</w:t>
      </w:r>
      <w:r w:rsidR="00F419C9">
        <w:t xml:space="preserve"> </w:t>
      </w:r>
      <w:r w:rsidRPr="00AE335B">
        <w:t>późn, zm.</w:t>
      </w:r>
      <w:r w:rsidR="004D5437">
        <w:rPr>
          <w:rStyle w:val="Odwoanieprzypisudolnego"/>
        </w:rPr>
        <w:footnoteReference w:id="15"/>
      </w:r>
      <w:r w:rsidR="004D5437">
        <w:rPr>
          <w:rStyle w:val="IGindeksgrny"/>
        </w:rPr>
        <w:t>)</w:t>
      </w:r>
      <w:r w:rsidR="00F728A0">
        <w:t>)</w:t>
      </w:r>
      <w:r w:rsidR="00DB5786">
        <w:t xml:space="preserve"> </w:t>
      </w:r>
      <w:r w:rsidRPr="00AE335B">
        <w:t>wprowadza się następujące zmiany:</w:t>
      </w:r>
    </w:p>
    <w:p w:rsidR="00AE335B" w:rsidRPr="00AE335B" w:rsidRDefault="000B3D16" w:rsidP="00FE3DE1">
      <w:pPr>
        <w:pStyle w:val="PKTpunkt"/>
        <w:keepNext/>
      </w:pPr>
      <w:r>
        <w:t>1)</w:t>
      </w:r>
      <w:r>
        <w:tab/>
      </w:r>
      <w:r w:rsidR="00AE335B" w:rsidRPr="00AE335B">
        <w:t>w</w:t>
      </w:r>
      <w:r w:rsidR="00053EAC">
        <w:t xml:space="preserve"> art.</w:t>
      </w:r>
      <w:r w:rsidR="00F419C9">
        <w:t xml:space="preserve"> </w:t>
      </w:r>
      <w:r w:rsidR="00AE335B" w:rsidRPr="00AE335B">
        <w:t>2</w:t>
      </w:r>
      <w:r w:rsidR="00053EAC" w:rsidRPr="00AE335B">
        <w:t>9</w:t>
      </w:r>
      <w:r w:rsidR="00053EAC">
        <w:t xml:space="preserve"> </w:t>
      </w:r>
      <w:r w:rsidR="005B3636">
        <w:t xml:space="preserve">w </w:t>
      </w:r>
      <w:r w:rsidR="00053EAC">
        <w:t>ust.</w:t>
      </w:r>
      <w:r w:rsidR="00F419C9">
        <w:t xml:space="preserve"> </w:t>
      </w:r>
      <w:r w:rsidR="00053EAC" w:rsidRPr="00AE335B">
        <w:t>2</w:t>
      </w:r>
      <w:r w:rsidR="00053EAC">
        <w:t xml:space="preserve"> pkt</w:t>
      </w:r>
      <w:r w:rsidR="00F419C9">
        <w:t xml:space="preserve"> </w:t>
      </w:r>
      <w:r w:rsidR="00AE335B" w:rsidRPr="00AE335B">
        <w:t>1</w:t>
      </w:r>
      <w:r w:rsidR="003D7D02" w:rsidRPr="00AE335B">
        <w:t>5</w:t>
      </w:r>
      <w:r w:rsidR="00F419C9">
        <w:t xml:space="preserve"> </w:t>
      </w:r>
      <w:r w:rsidR="00AE335B" w:rsidRPr="00AE335B">
        <w:t>otrzymuje brzmienie:</w:t>
      </w:r>
    </w:p>
    <w:p w:rsidR="00AE335B" w:rsidRPr="00AE335B" w:rsidRDefault="00053EAC" w:rsidP="00FE3DE1">
      <w:pPr>
        <w:pStyle w:val="ZPKTzmpktartykuempunktem"/>
        <w:keepNext/>
      </w:pPr>
      <w:r>
        <w:t>„</w:t>
      </w:r>
      <w:r w:rsidR="00AE335B" w:rsidRPr="00AE335B">
        <w:t>15)</w:t>
      </w:r>
      <w:r w:rsidR="00AE335B">
        <w:tab/>
      </w:r>
      <w:r w:rsidR="00AE335B" w:rsidRPr="00AE335B">
        <w:t>instalowaniu urządzeń na obiektach budowlanych, przy czym:</w:t>
      </w:r>
    </w:p>
    <w:p w:rsidR="00AE335B" w:rsidRPr="00AE335B" w:rsidRDefault="00AE335B" w:rsidP="00AE335B">
      <w:pPr>
        <w:pStyle w:val="ZLITwPKTzmlitwpktartykuempunktem"/>
      </w:pPr>
      <w:r w:rsidRPr="00AE335B">
        <w:t>a)</w:t>
      </w:r>
      <w:r>
        <w:tab/>
      </w:r>
      <w:r w:rsidRPr="00AE335B">
        <w:t>antenowa konstrukcja wsporcza</w:t>
      </w:r>
      <w:r w:rsidR="009F34BB">
        <w:t>,</w:t>
      </w:r>
      <w:r w:rsidRPr="00AE335B">
        <w:t xml:space="preserve"> rozumiana jako</w:t>
      </w:r>
      <w:r w:rsidR="00DC7D4B">
        <w:t xml:space="preserve"> </w:t>
      </w:r>
      <w:r w:rsidRPr="00AE335B">
        <w:t>konstrukcja wsporcza służąca do instalowania na niej instalacji radiokomunikacyjnych,</w:t>
      </w:r>
    </w:p>
    <w:p w:rsidR="00AE335B" w:rsidRPr="00AE335B" w:rsidRDefault="00AE335B" w:rsidP="00FE3DE1">
      <w:pPr>
        <w:pStyle w:val="ZLITwPKTzmlitwpktartykuempunktem"/>
        <w:keepNext/>
      </w:pPr>
      <w:r w:rsidRPr="00AE335B">
        <w:t>b)</w:t>
      </w:r>
      <w:r>
        <w:tab/>
      </w:r>
      <w:r w:rsidRPr="00AE335B">
        <w:t>instalacja radiokomunikacyjna</w:t>
      </w:r>
      <w:r w:rsidR="009F34BB">
        <w:t>,</w:t>
      </w:r>
      <w:r w:rsidRPr="00AE335B">
        <w:t xml:space="preserve"> rozumiana jako instalacja składająca się</w:t>
      </w:r>
      <w:r w:rsidR="003D7D02" w:rsidRPr="00AE335B">
        <w:t xml:space="preserve"> z</w:t>
      </w:r>
      <w:r w:rsidR="000308BF">
        <w:t> </w:t>
      </w:r>
      <w:r w:rsidRPr="00AE335B">
        <w:t>anten</w:t>
      </w:r>
      <w:r w:rsidR="003D7D02" w:rsidRPr="00AE335B">
        <w:t xml:space="preserve"> i</w:t>
      </w:r>
      <w:r w:rsidR="00F419C9">
        <w:t xml:space="preserve"> </w:t>
      </w:r>
      <w:r w:rsidRPr="00AE335B">
        <w:t>innych urządzeń telekomunikacyjnych</w:t>
      </w:r>
      <w:r w:rsidR="003D7D02" w:rsidRPr="00AE335B">
        <w:t xml:space="preserve"> w</w:t>
      </w:r>
      <w:r w:rsidR="00F419C9">
        <w:t xml:space="preserve"> </w:t>
      </w:r>
      <w:r w:rsidRPr="00AE335B">
        <w:t>rozumieniu ustawy</w:t>
      </w:r>
      <w:r w:rsidR="003D7D02" w:rsidRPr="00AE335B">
        <w:t xml:space="preserve"> z</w:t>
      </w:r>
      <w:r w:rsidR="00F419C9">
        <w:t xml:space="preserve"> </w:t>
      </w:r>
      <w:r w:rsidRPr="00AE335B">
        <w:t>dnia 1</w:t>
      </w:r>
      <w:r w:rsidR="003D7D02" w:rsidRPr="00AE335B">
        <w:t>6</w:t>
      </w:r>
      <w:r w:rsidR="00F419C9">
        <w:t xml:space="preserve"> </w:t>
      </w:r>
      <w:r w:rsidRPr="00AE335B">
        <w:t>lipca 200</w:t>
      </w:r>
      <w:r w:rsidR="003D7D02" w:rsidRPr="00AE335B">
        <w:t>4</w:t>
      </w:r>
      <w:r w:rsidR="00F419C9">
        <w:t xml:space="preserve"> </w:t>
      </w:r>
      <w:r w:rsidRPr="00AE335B">
        <w:t xml:space="preserve">r. </w:t>
      </w:r>
      <w:r w:rsidR="00060173">
        <w:t>–</w:t>
      </w:r>
      <w:r w:rsidRPr="00AE335B">
        <w:t xml:space="preserve"> Prawo telekomunikacyjne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4</w:t>
      </w:r>
      <w:r w:rsidR="00F419C9">
        <w:t xml:space="preserve"> </w:t>
      </w:r>
      <w:r w:rsidRPr="00AE335B">
        <w:t>r.</w:t>
      </w:r>
      <w:r w:rsidR="00053EAC">
        <w:t xml:space="preserve"> poz.</w:t>
      </w:r>
      <w:r w:rsidR="00F419C9">
        <w:t xml:space="preserve"> </w:t>
      </w:r>
      <w:r w:rsidRPr="00AE335B">
        <w:t>243,</w:t>
      </w:r>
      <w:r w:rsidR="003D7D02" w:rsidRPr="00AE335B">
        <w:t xml:space="preserve"> z</w:t>
      </w:r>
      <w:r w:rsidR="000308BF">
        <w:t> </w:t>
      </w:r>
      <w:r w:rsidRPr="00AE335B">
        <w:t>późn. zm.</w:t>
      </w:r>
      <w:r w:rsidR="004D5437">
        <w:rPr>
          <w:rStyle w:val="Odwoanieprzypisudolnego"/>
        </w:rPr>
        <w:footnoteReference w:id="16"/>
      </w:r>
      <w:r w:rsidR="004D5437">
        <w:rPr>
          <w:rStyle w:val="IGindeksgrny"/>
        </w:rPr>
        <w:t>)</w:t>
      </w:r>
      <w:r w:rsidRPr="00AE335B">
        <w:t>), wraz</w:t>
      </w:r>
      <w:r w:rsidR="003D7D02" w:rsidRPr="00AE335B">
        <w:t xml:space="preserve"> z</w:t>
      </w:r>
      <w:r w:rsidR="00F419C9">
        <w:t xml:space="preserve"> </w:t>
      </w:r>
      <w:r w:rsidRPr="00AE335B">
        <w:t>osprzętem, szafą telekomunikacyjną lub innymi urządzeniami,</w:t>
      </w:r>
      <w:r w:rsidR="003D7D02" w:rsidRPr="00AE335B">
        <w:t xml:space="preserve"> w</w:t>
      </w:r>
      <w:r w:rsidR="00F419C9">
        <w:t xml:space="preserve"> </w:t>
      </w:r>
      <w:r w:rsidRPr="00AE335B">
        <w:t>tym zasilającymi</w:t>
      </w:r>
      <w:r w:rsidR="003D7D02" w:rsidRPr="00AE335B">
        <w:t xml:space="preserve"> w</w:t>
      </w:r>
      <w:r w:rsidR="00F419C9">
        <w:t xml:space="preserve"> </w:t>
      </w:r>
      <w:r w:rsidRPr="00AE335B">
        <w:t>energię elektryczną (takimi jak linia lub kabel energetyczny),</w:t>
      </w:r>
      <w:r w:rsidR="003D7D02" w:rsidRPr="00AE335B">
        <w:t xml:space="preserve"> w</w:t>
      </w:r>
      <w:r w:rsidR="00F419C9">
        <w:t xml:space="preserve"> </w:t>
      </w:r>
      <w:r w:rsidRPr="00AE335B">
        <w:t>szczególności instalacja radiokomunikacyjna,</w:t>
      </w:r>
      <w:r w:rsidR="003D7D02" w:rsidRPr="00AE335B">
        <w:t xml:space="preserve"> o</w:t>
      </w:r>
      <w:r w:rsidR="00F419C9">
        <w:t xml:space="preserve"> </w:t>
      </w:r>
      <w:r w:rsidRPr="00AE335B">
        <w:t xml:space="preserve">której </w:t>
      </w:r>
      <w:r w:rsidRPr="00AE335B">
        <w:lastRenderedPageBreak/>
        <w:t>mowa</w:t>
      </w:r>
      <w:r w:rsidR="00053EAC" w:rsidRPr="00AE335B">
        <w:t xml:space="preserve"> w</w:t>
      </w:r>
      <w:r w:rsidR="00F419C9">
        <w:t xml:space="preserve"> </w:t>
      </w:r>
      <w:r w:rsidR="00053EAC">
        <w:t>art.</w:t>
      </w:r>
      <w:r w:rsidR="00F419C9">
        <w:t xml:space="preserve"> </w:t>
      </w:r>
      <w:r w:rsidRPr="00AE335B">
        <w:t>122a</w:t>
      </w:r>
      <w:r w:rsidR="00053EAC">
        <w:t xml:space="preserve"> ust.</w:t>
      </w:r>
      <w:r w:rsidR="00F419C9">
        <w:t xml:space="preserve"> </w:t>
      </w:r>
      <w:r w:rsidR="003D7D02" w:rsidRPr="00AE335B">
        <w:t>1</w:t>
      </w:r>
      <w:r w:rsidR="00F419C9">
        <w:t xml:space="preserve"> </w:t>
      </w:r>
      <w:r w:rsidRPr="00AE335B">
        <w:t>ustawy</w:t>
      </w:r>
      <w:r w:rsidR="003D7D02" w:rsidRPr="00AE335B">
        <w:t xml:space="preserve"> z</w:t>
      </w:r>
      <w:r w:rsidR="00F419C9">
        <w:t xml:space="preserve"> </w:t>
      </w:r>
      <w:r w:rsidRPr="00AE335B">
        <w:t>dnia 2</w:t>
      </w:r>
      <w:r w:rsidR="003D7D02" w:rsidRPr="00AE335B">
        <w:t>7</w:t>
      </w:r>
      <w:r w:rsidR="00F419C9">
        <w:t xml:space="preserve"> </w:t>
      </w:r>
      <w:r w:rsidRPr="00AE335B">
        <w:t>kwietnia 200</w:t>
      </w:r>
      <w:r w:rsidR="003D7D02" w:rsidRPr="00AE335B">
        <w:t>1</w:t>
      </w:r>
      <w:r w:rsidR="00F419C9">
        <w:t xml:space="preserve"> </w:t>
      </w:r>
      <w:r w:rsidRPr="00AE335B">
        <w:t>r</w:t>
      </w:r>
      <w:r w:rsidR="003E72CF">
        <w:t>.</w:t>
      </w:r>
      <w:r w:rsidRPr="00AE335B">
        <w:t xml:space="preserve"> </w:t>
      </w:r>
      <w:r w:rsidR="00060173">
        <w:t>–</w:t>
      </w:r>
      <w:r w:rsidRPr="00AE335B">
        <w:t xml:space="preserve"> Prawo ochrony środowiska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3</w:t>
      </w:r>
      <w:r w:rsidR="00F419C9">
        <w:t xml:space="preserve"> </w:t>
      </w:r>
      <w:r w:rsidRPr="00AE335B">
        <w:t>r.</w:t>
      </w:r>
      <w:r w:rsidR="00053EAC">
        <w:t xml:space="preserve"> poz.</w:t>
      </w:r>
      <w:r w:rsidR="00F419C9">
        <w:t xml:space="preserve"> </w:t>
      </w:r>
      <w:r w:rsidRPr="00AE335B">
        <w:t>1232,</w:t>
      </w:r>
      <w:r w:rsidR="003D7D02" w:rsidRPr="00AE335B">
        <w:t xml:space="preserve"> z</w:t>
      </w:r>
      <w:r w:rsidR="00F419C9">
        <w:t xml:space="preserve"> </w:t>
      </w:r>
      <w:r w:rsidRPr="00AE335B">
        <w:t>późn. zm.</w:t>
      </w:r>
      <w:r w:rsidR="004D5437">
        <w:rPr>
          <w:rStyle w:val="Odwoanieprzypisudolnego"/>
        </w:rPr>
        <w:footnoteReference w:id="17"/>
      </w:r>
      <w:r w:rsidR="004D5437">
        <w:rPr>
          <w:rStyle w:val="IGindeksgrny"/>
        </w:rPr>
        <w:t>)</w:t>
      </w:r>
      <w:r w:rsidRPr="00AE335B">
        <w:t>)</w:t>
      </w:r>
    </w:p>
    <w:p w:rsidR="00AE335B" w:rsidRPr="00AE335B" w:rsidRDefault="00060173" w:rsidP="004F36FF">
      <w:pPr>
        <w:pStyle w:val="ZCZWSPLITwPKTzmczciwsplitwpktartykuempunktem"/>
      </w:pPr>
      <w:r>
        <w:t>–</w:t>
      </w:r>
      <w:r w:rsidR="00F419C9">
        <w:t xml:space="preserve"> </w:t>
      </w:r>
      <w:r w:rsidR="00AE335B" w:rsidRPr="00AE335B">
        <w:t>nie stanowią obiektu budowlanego lub jego części, ani urządzenia budowlanego;</w:t>
      </w:r>
      <w:r w:rsidR="00053EAC">
        <w:t>”</w:t>
      </w:r>
      <w:r w:rsidR="00AE335B" w:rsidRPr="00AE335B">
        <w:t>;</w:t>
      </w:r>
    </w:p>
    <w:p w:rsidR="00AE335B" w:rsidRPr="00AE335B" w:rsidRDefault="00FA0325" w:rsidP="00052C93">
      <w:pPr>
        <w:pStyle w:val="PKTpunkt"/>
        <w:keepNext/>
      </w:pPr>
      <w:r>
        <w:t>2</w:t>
      </w:r>
      <w:r w:rsidR="000B3D16">
        <w:t>)</w:t>
      </w:r>
      <w:r w:rsidR="000B3D16">
        <w:tab/>
      </w:r>
      <w:r w:rsidR="00AE335B" w:rsidRPr="00AE335B">
        <w:t>w</w:t>
      </w:r>
      <w:r w:rsidR="00053EAC">
        <w:t xml:space="preserve"> art.</w:t>
      </w:r>
      <w:r w:rsidR="00F419C9">
        <w:t xml:space="preserve"> </w:t>
      </w:r>
      <w:r w:rsidR="00AE335B" w:rsidRPr="00AE335B">
        <w:t>30</w:t>
      </w:r>
      <w:r w:rsidR="000E1B62">
        <w:t xml:space="preserve"> </w:t>
      </w:r>
      <w:r w:rsidR="00AE335B" w:rsidRPr="00AE335B">
        <w:t>po</w:t>
      </w:r>
      <w:r w:rsidR="00053EAC">
        <w:t xml:space="preserve"> ust.</w:t>
      </w:r>
      <w:r w:rsidR="00F419C9">
        <w:t xml:space="preserve"> </w:t>
      </w:r>
      <w:r w:rsidR="003D7D02" w:rsidRPr="00AE335B">
        <w:t>3</w:t>
      </w:r>
      <w:r w:rsidR="00F419C9">
        <w:t xml:space="preserve"> </w:t>
      </w:r>
      <w:r w:rsidR="00AE335B" w:rsidRPr="00AE335B">
        <w:t>dodaje się</w:t>
      </w:r>
      <w:r w:rsidR="00053EAC">
        <w:t xml:space="preserve"> ust.</w:t>
      </w:r>
      <w:r w:rsidR="00F419C9">
        <w:t xml:space="preserve"> </w:t>
      </w:r>
      <w:r w:rsidR="00AE335B" w:rsidRPr="00AE335B">
        <w:t>3a</w:t>
      </w:r>
      <w:r w:rsidR="003D7D02" w:rsidRPr="00AE335B">
        <w:t xml:space="preserve"> w</w:t>
      </w:r>
      <w:r w:rsidR="00F419C9">
        <w:t xml:space="preserve"> </w:t>
      </w:r>
      <w:r w:rsidR="00AE335B" w:rsidRPr="00AE335B">
        <w:t>brzmieniu:</w:t>
      </w:r>
    </w:p>
    <w:p w:rsidR="00AE335B" w:rsidRPr="00AE335B" w:rsidRDefault="00053EAC">
      <w:pPr>
        <w:pStyle w:val="ZUSTzmustartykuempunktem"/>
        <w:keepNext/>
      </w:pPr>
      <w:r>
        <w:t>„</w:t>
      </w:r>
      <w:r w:rsidR="00AE335B" w:rsidRPr="00AE335B">
        <w:t>3a.</w:t>
      </w:r>
      <w:r w:rsidR="00F419C9">
        <w:t xml:space="preserve"> </w:t>
      </w:r>
      <w:r w:rsidR="00AE335B" w:rsidRPr="00AE335B">
        <w:t xml:space="preserve">Do zgłoszenia </w:t>
      </w:r>
      <w:r w:rsidR="000E1B62">
        <w:t>dotyczącego</w:t>
      </w:r>
      <w:r w:rsidR="000E1B62" w:rsidRPr="00AE335B">
        <w:t xml:space="preserve"> </w:t>
      </w:r>
      <w:r w:rsidR="00AE335B" w:rsidRPr="00AE335B">
        <w:t>robót budowlanych polegających na instalowaniu na obiektach budowlanych urządzeń,</w:t>
      </w:r>
      <w:r w:rsidR="003D7D02" w:rsidRPr="00AE335B">
        <w:t xml:space="preserve"> o</w:t>
      </w:r>
      <w:r w:rsidR="00F419C9">
        <w:t xml:space="preserve"> </w:t>
      </w:r>
      <w:r w:rsidR="00AE335B" w:rsidRPr="00AE335B">
        <w:t>których mowa</w:t>
      </w:r>
      <w:r w:rsidRPr="00AE335B">
        <w:t xml:space="preserve"> w</w:t>
      </w:r>
      <w:r w:rsidR="00F419C9">
        <w:t xml:space="preserve"> </w:t>
      </w:r>
      <w:r>
        <w:t>ust.</w:t>
      </w:r>
      <w:r w:rsidR="00F419C9">
        <w:t xml:space="preserve"> </w:t>
      </w:r>
      <w:r w:rsidRPr="00AE335B">
        <w:t>1</w:t>
      </w:r>
      <w:r>
        <w:t xml:space="preserve"> pkt</w:t>
      </w:r>
      <w:r w:rsidR="00F419C9">
        <w:t xml:space="preserve"> </w:t>
      </w:r>
      <w:r w:rsidRPr="00AE335B">
        <w:t>3</w:t>
      </w:r>
      <w:r>
        <w:t xml:space="preserve"> lit.</w:t>
      </w:r>
      <w:r w:rsidR="00F419C9">
        <w:t xml:space="preserve"> </w:t>
      </w:r>
      <w:r w:rsidR="00AE335B" w:rsidRPr="00AE335B">
        <w:t>b, będących instalacjami radiokomunikacyjnymi,</w:t>
      </w:r>
      <w:r w:rsidR="003D7D02" w:rsidRPr="00AE335B">
        <w:t xml:space="preserve"> z</w:t>
      </w:r>
      <w:r w:rsidR="00F419C9">
        <w:t xml:space="preserve"> </w:t>
      </w:r>
      <w:r w:rsidR="00AE335B" w:rsidRPr="00AE335B">
        <w:t>wyjątkiem radiolinii, należy również dołączyć:</w:t>
      </w:r>
    </w:p>
    <w:p w:rsidR="00AE335B" w:rsidRPr="00AE335B" w:rsidRDefault="000B3D16" w:rsidP="00053EAC">
      <w:pPr>
        <w:pStyle w:val="ZPKTzmpktartykuempunktem"/>
      </w:pPr>
      <w:r>
        <w:t>1)</w:t>
      </w:r>
      <w:r>
        <w:tab/>
      </w:r>
      <w:r w:rsidR="00AE335B" w:rsidRPr="00AE335B">
        <w:t>oświadczenie projektanta posiadającego uprawnienia budowlane do projektowania</w:t>
      </w:r>
      <w:r w:rsidR="003D7D02" w:rsidRPr="00AE335B">
        <w:t xml:space="preserve"> w</w:t>
      </w:r>
      <w:r w:rsidR="00F419C9">
        <w:t xml:space="preserve"> </w:t>
      </w:r>
      <w:r w:rsidR="00AE335B" w:rsidRPr="00AE335B">
        <w:t>specjalności,</w:t>
      </w:r>
      <w:r w:rsidR="003D7D02" w:rsidRPr="00AE335B">
        <w:t xml:space="preserve"> o</w:t>
      </w:r>
      <w:r w:rsidR="00F419C9">
        <w:t xml:space="preserve"> </w:t>
      </w:r>
      <w:r w:rsidR="00AE335B" w:rsidRPr="00AE335B">
        <w:t>której mowa</w:t>
      </w:r>
      <w:r w:rsidR="00053EAC" w:rsidRPr="00AE335B">
        <w:t xml:space="preserve"> w</w:t>
      </w:r>
      <w:r w:rsidR="00F419C9">
        <w:t xml:space="preserve"> </w:t>
      </w:r>
      <w:r w:rsidR="00053EAC">
        <w:t>art.</w:t>
      </w:r>
      <w:r w:rsidR="00F419C9">
        <w:t xml:space="preserve"> </w:t>
      </w:r>
      <w:r w:rsidR="00AE335B" w:rsidRPr="00AE335B">
        <w:t>1</w:t>
      </w:r>
      <w:r w:rsidR="00053EAC" w:rsidRPr="00AE335B">
        <w:t>4</w:t>
      </w:r>
      <w:r w:rsidR="00053EAC">
        <w:t xml:space="preserve"> ust.</w:t>
      </w:r>
      <w:r w:rsidR="00F419C9">
        <w:t xml:space="preserve"> </w:t>
      </w:r>
      <w:r w:rsidR="00053EAC" w:rsidRPr="00AE335B">
        <w:t>1</w:t>
      </w:r>
      <w:r w:rsidR="00053EAC">
        <w:t xml:space="preserve"> pkt</w:t>
      </w:r>
      <w:r w:rsidR="00F419C9">
        <w:t xml:space="preserve"> </w:t>
      </w:r>
      <w:r w:rsidR="00053EAC" w:rsidRPr="00AE335B">
        <w:t>2</w:t>
      </w:r>
      <w:r w:rsidR="00053EAC">
        <w:t xml:space="preserve"> lub pkt</w:t>
      </w:r>
      <w:r w:rsidR="00F419C9">
        <w:t xml:space="preserve"> </w:t>
      </w:r>
      <w:r w:rsidR="00053EAC" w:rsidRPr="00AE335B">
        <w:t>4</w:t>
      </w:r>
      <w:r w:rsidR="00053EAC">
        <w:t xml:space="preserve"> lit.</w:t>
      </w:r>
      <w:r w:rsidR="00F419C9">
        <w:t xml:space="preserve"> </w:t>
      </w:r>
      <w:r w:rsidR="00AE335B" w:rsidRPr="00AE335B">
        <w:t xml:space="preserve">a, że instalacja radiokomunikacyjna nie </w:t>
      </w:r>
      <w:r w:rsidR="00CA5BC9">
        <w:t>należy do przedsięwzięć mogących oddziaływać na środowisko</w:t>
      </w:r>
      <w:r w:rsidR="00AE335B" w:rsidRPr="00AE335B">
        <w:t>,</w:t>
      </w:r>
      <w:r w:rsidR="003D7D02" w:rsidRPr="00AE335B">
        <w:t xml:space="preserve"> o</w:t>
      </w:r>
      <w:r w:rsidR="00F419C9">
        <w:t xml:space="preserve"> </w:t>
      </w:r>
      <w:r w:rsidR="00AE335B" w:rsidRPr="00AE335B">
        <w:t>których mowa</w:t>
      </w:r>
      <w:r w:rsidR="003D7D02" w:rsidRPr="00AE335B">
        <w:t xml:space="preserve"> w</w:t>
      </w:r>
      <w:r w:rsidR="00F419C9">
        <w:t xml:space="preserve"> </w:t>
      </w:r>
      <w:r w:rsidR="00AE335B" w:rsidRPr="00AE335B">
        <w:t>przepisach wydanych na podstawie</w:t>
      </w:r>
      <w:r w:rsidR="00053EAC">
        <w:t xml:space="preserve"> art.</w:t>
      </w:r>
      <w:r w:rsidR="00F419C9">
        <w:t xml:space="preserve"> </w:t>
      </w:r>
      <w:r w:rsidR="00AE335B" w:rsidRPr="00AE335B">
        <w:t>6</w:t>
      </w:r>
      <w:r w:rsidR="003D7D02" w:rsidRPr="00AE335B">
        <w:t>0</w:t>
      </w:r>
      <w:r w:rsidR="00F419C9">
        <w:t xml:space="preserve"> </w:t>
      </w:r>
      <w:r w:rsidR="00AE335B" w:rsidRPr="00AE335B">
        <w:t>ustawy</w:t>
      </w:r>
      <w:r w:rsidR="003D7D02" w:rsidRPr="00AE335B">
        <w:t xml:space="preserve"> z</w:t>
      </w:r>
      <w:r w:rsidR="00F419C9">
        <w:t xml:space="preserve"> </w:t>
      </w:r>
      <w:r w:rsidR="00AE335B" w:rsidRPr="00AE335B">
        <w:t>dnia</w:t>
      </w:r>
      <w:r w:rsidR="003D7D02" w:rsidRPr="00AE335B">
        <w:t xml:space="preserve"> 3</w:t>
      </w:r>
      <w:r w:rsidR="00F419C9">
        <w:t xml:space="preserve"> </w:t>
      </w:r>
      <w:r w:rsidR="00AE335B" w:rsidRPr="00AE335B">
        <w:t>października 200</w:t>
      </w:r>
      <w:r w:rsidR="003D7D02" w:rsidRPr="00AE335B">
        <w:t>8</w:t>
      </w:r>
      <w:r w:rsidR="00F419C9">
        <w:t xml:space="preserve"> </w:t>
      </w:r>
      <w:r w:rsidR="00AE335B" w:rsidRPr="00AE335B">
        <w:t>r.</w:t>
      </w:r>
      <w:r w:rsidR="003D7D02" w:rsidRPr="00AE335B">
        <w:t xml:space="preserve"> o</w:t>
      </w:r>
      <w:r w:rsidR="00F419C9">
        <w:t xml:space="preserve"> </w:t>
      </w:r>
      <w:r w:rsidR="00AE335B" w:rsidRPr="00AE335B">
        <w:t>udostępnianiu informacji</w:t>
      </w:r>
      <w:r w:rsidR="003D7D02" w:rsidRPr="00AE335B">
        <w:t xml:space="preserve"> o</w:t>
      </w:r>
      <w:r w:rsidR="00F419C9">
        <w:t xml:space="preserve"> </w:t>
      </w:r>
      <w:r w:rsidR="00AE335B" w:rsidRPr="00AE335B">
        <w:t>środowisku</w:t>
      </w:r>
      <w:r w:rsidR="003D7D02" w:rsidRPr="00AE335B">
        <w:t xml:space="preserve"> i</w:t>
      </w:r>
      <w:r w:rsidR="00F419C9">
        <w:t xml:space="preserve"> </w:t>
      </w:r>
      <w:r w:rsidR="00AE335B" w:rsidRPr="00AE335B">
        <w:t>jego ochronie, udziale społeczeństwa</w:t>
      </w:r>
      <w:r w:rsidR="003D7D02" w:rsidRPr="00AE335B">
        <w:t xml:space="preserve"> w</w:t>
      </w:r>
      <w:r w:rsidR="00F419C9">
        <w:t xml:space="preserve"> </w:t>
      </w:r>
      <w:r w:rsidR="00AE335B" w:rsidRPr="00AE335B">
        <w:t>ochronie środowiska oraz</w:t>
      </w:r>
      <w:r w:rsidR="003D7D02" w:rsidRPr="00AE335B">
        <w:t xml:space="preserve"> o</w:t>
      </w:r>
      <w:r w:rsidR="00F419C9">
        <w:t xml:space="preserve"> </w:t>
      </w:r>
      <w:r w:rsidR="00AE335B" w:rsidRPr="00AE335B">
        <w:t>ocenach oddziaływania na środowisko</w:t>
      </w:r>
      <w:r w:rsidR="001B7642">
        <w:t>;</w:t>
      </w:r>
    </w:p>
    <w:p w:rsidR="00AE335B" w:rsidRPr="00AE335B" w:rsidRDefault="000B3D16" w:rsidP="00053EAC">
      <w:pPr>
        <w:pStyle w:val="ZPKTzmpktartykuempunktem"/>
      </w:pPr>
      <w:r>
        <w:t>2)</w:t>
      </w:r>
      <w:r>
        <w:tab/>
      </w:r>
      <w:r w:rsidR="00AE335B" w:rsidRPr="00AE335B">
        <w:t>plan sytuacyjny przedstawiający graficzny rozkład pól elektromagnetycznych</w:t>
      </w:r>
      <w:r w:rsidR="003D7D02" w:rsidRPr="00AE335B">
        <w:t xml:space="preserve"> o</w:t>
      </w:r>
      <w:r w:rsidR="000308BF">
        <w:t> </w:t>
      </w:r>
      <w:r w:rsidR="00AE335B" w:rsidRPr="00AE335B">
        <w:t>wartościach przekraczających dopuszczalne poziomy pól elektromagnetycznych</w:t>
      </w:r>
      <w:r w:rsidR="003D7D02" w:rsidRPr="00AE335B">
        <w:t xml:space="preserve"> w</w:t>
      </w:r>
      <w:r w:rsidR="00F419C9">
        <w:t xml:space="preserve"> </w:t>
      </w:r>
      <w:r w:rsidR="00AE335B" w:rsidRPr="00AE335B">
        <w:t>środowisku,</w:t>
      </w:r>
      <w:r w:rsidR="003D7D02" w:rsidRPr="00AE335B">
        <w:t xml:space="preserve"> o</w:t>
      </w:r>
      <w:r w:rsidR="00F419C9">
        <w:t xml:space="preserve"> </w:t>
      </w:r>
      <w:r w:rsidR="00AE335B" w:rsidRPr="00AE335B">
        <w:t>których mowa</w:t>
      </w:r>
      <w:r w:rsidR="00053EAC" w:rsidRPr="00AE335B">
        <w:t xml:space="preserve"> w</w:t>
      </w:r>
      <w:r w:rsidR="00F419C9">
        <w:t xml:space="preserve"> </w:t>
      </w:r>
      <w:r w:rsidR="00053EAC">
        <w:t>art.</w:t>
      </w:r>
      <w:r w:rsidR="00F419C9">
        <w:t xml:space="preserve"> </w:t>
      </w:r>
      <w:r w:rsidR="00AE335B" w:rsidRPr="00AE335B">
        <w:t>12</w:t>
      </w:r>
      <w:r w:rsidR="003D7D02" w:rsidRPr="00AE335B">
        <w:t>2</w:t>
      </w:r>
      <w:r w:rsidR="00F419C9">
        <w:t xml:space="preserve"> </w:t>
      </w:r>
      <w:r w:rsidR="00AE335B" w:rsidRPr="00AE335B">
        <w:t>ustawy</w:t>
      </w:r>
      <w:r w:rsidR="003D7D02" w:rsidRPr="00AE335B">
        <w:t xml:space="preserve"> z</w:t>
      </w:r>
      <w:r w:rsidR="00F419C9">
        <w:t xml:space="preserve"> </w:t>
      </w:r>
      <w:r w:rsidR="00AE335B" w:rsidRPr="00AE335B">
        <w:t>dnia 2</w:t>
      </w:r>
      <w:r w:rsidR="003D7D02" w:rsidRPr="00AE335B">
        <w:t>7</w:t>
      </w:r>
      <w:r w:rsidR="00F419C9">
        <w:t xml:space="preserve"> </w:t>
      </w:r>
      <w:r w:rsidR="00AE335B" w:rsidRPr="00AE335B">
        <w:t>kwietnia 200</w:t>
      </w:r>
      <w:r w:rsidR="003D7D02" w:rsidRPr="00AE335B">
        <w:t>1</w:t>
      </w:r>
      <w:r w:rsidR="00F419C9">
        <w:t xml:space="preserve"> </w:t>
      </w:r>
      <w:r w:rsidR="00AE335B" w:rsidRPr="00AE335B">
        <w:t xml:space="preserve">r. </w:t>
      </w:r>
      <w:r w:rsidR="00060173">
        <w:t>–</w:t>
      </w:r>
      <w:r w:rsidR="00AE335B" w:rsidRPr="00AE335B">
        <w:t xml:space="preserve"> Prawo ochrony środowiska.</w:t>
      </w:r>
      <w:r w:rsidR="00053EAC">
        <w:t>”</w:t>
      </w:r>
      <w:r w:rsidR="00AE335B" w:rsidRPr="00AE335B">
        <w:t>.</w:t>
      </w:r>
    </w:p>
    <w:p w:rsidR="00AE335B" w:rsidRPr="00AE335B" w:rsidRDefault="00AE335B" w:rsidP="00FE3DE1">
      <w:pPr>
        <w:pStyle w:val="ARTartustawynprozporzdzenia"/>
        <w:keepNext/>
      </w:pPr>
      <w:r w:rsidRPr="00FE3DE1">
        <w:rPr>
          <w:rStyle w:val="Ppogrubienie"/>
        </w:rPr>
        <w:t>Art.</w:t>
      </w:r>
      <w:r w:rsidR="000308BF">
        <w:rPr>
          <w:rStyle w:val="Ppogrubienie"/>
        </w:rPr>
        <w:t> </w:t>
      </w:r>
      <w:r w:rsidRPr="00FE3DE1">
        <w:rPr>
          <w:rStyle w:val="Ppogrubienie"/>
        </w:rPr>
        <w:t>7.</w:t>
      </w:r>
      <w:r w:rsidR="000308BF">
        <w:rPr>
          <w:rStyle w:val="Ppogrubienie"/>
        </w:rPr>
        <w:t> </w:t>
      </w:r>
      <w:r w:rsidR="003D7D02" w:rsidRPr="00AE335B">
        <w:t>W</w:t>
      </w:r>
      <w:r w:rsidR="00F419C9">
        <w:t xml:space="preserve"> </w:t>
      </w:r>
      <w:r w:rsidRPr="00AE335B">
        <w:t>ustawie</w:t>
      </w:r>
      <w:r w:rsidR="003D7D02" w:rsidRPr="00AE335B">
        <w:t xml:space="preserve"> z</w:t>
      </w:r>
      <w:r w:rsidR="00F419C9">
        <w:t xml:space="preserve"> </w:t>
      </w:r>
      <w:r w:rsidRPr="00AE335B">
        <w:t>dnia 2</w:t>
      </w:r>
      <w:r w:rsidR="003D7D02" w:rsidRPr="00AE335B">
        <w:t>7</w:t>
      </w:r>
      <w:r w:rsidR="00F419C9">
        <w:t xml:space="preserve"> </w:t>
      </w:r>
      <w:r w:rsidRPr="00AE335B">
        <w:t>kwietnia 200</w:t>
      </w:r>
      <w:r w:rsidR="003D7D02" w:rsidRPr="00AE335B">
        <w:t>1</w:t>
      </w:r>
      <w:r w:rsidR="00F419C9">
        <w:t xml:space="preserve"> </w:t>
      </w:r>
      <w:r w:rsidRPr="00AE335B">
        <w:t xml:space="preserve">r. </w:t>
      </w:r>
      <w:r w:rsidR="00060173">
        <w:t>–</w:t>
      </w:r>
      <w:r w:rsidRPr="00AE335B">
        <w:t xml:space="preserve"> Prawo ochrony środowiska (</w:t>
      </w:r>
      <w:r w:rsidR="00053EAC">
        <w:t>Dz.</w:t>
      </w:r>
      <w:r w:rsidR="00F419C9">
        <w:t xml:space="preserve"> </w:t>
      </w:r>
      <w:r w:rsidR="00053EAC">
        <w:t>U.</w:t>
      </w:r>
      <w:r w:rsidR="003D7D02" w:rsidRPr="00AE335B">
        <w:t xml:space="preserve"> z</w:t>
      </w:r>
      <w:r w:rsidR="000308BF">
        <w:t> </w:t>
      </w:r>
      <w:r w:rsidRPr="00AE335B">
        <w:t>201</w:t>
      </w:r>
      <w:r w:rsidR="003D7D02" w:rsidRPr="00AE335B">
        <w:t>3</w:t>
      </w:r>
      <w:r w:rsidR="00F419C9">
        <w:t xml:space="preserve"> </w:t>
      </w:r>
      <w:r w:rsidRPr="00AE335B">
        <w:t>r.</w:t>
      </w:r>
      <w:r w:rsidR="00053EAC">
        <w:t xml:space="preserve"> poz.</w:t>
      </w:r>
      <w:r w:rsidR="00F419C9">
        <w:t xml:space="preserve"> </w:t>
      </w:r>
      <w:r w:rsidRPr="00AE335B">
        <w:t>1232,</w:t>
      </w:r>
      <w:r w:rsidR="003D7D02" w:rsidRPr="00AE335B">
        <w:t xml:space="preserve"> z</w:t>
      </w:r>
      <w:r w:rsidR="00F419C9">
        <w:t xml:space="preserve"> </w:t>
      </w:r>
      <w:r w:rsidRPr="00AE335B">
        <w:t>późn. zm.</w:t>
      </w:r>
      <w:r w:rsidR="004D5437">
        <w:rPr>
          <w:rStyle w:val="Odwoanieprzypisudolnego"/>
        </w:rPr>
        <w:footnoteReference w:id="18"/>
      </w:r>
      <w:r w:rsidR="004D5437">
        <w:rPr>
          <w:rStyle w:val="IGindeksgrny"/>
        </w:rPr>
        <w:t>)</w:t>
      </w:r>
      <w:r w:rsidR="00F728A0">
        <w:t>)</w:t>
      </w:r>
      <w:r w:rsidR="00F728A0">
        <w:tab/>
      </w:r>
      <w:r w:rsidR="00305D36">
        <w:t xml:space="preserve"> </w:t>
      </w:r>
      <w:r w:rsidRPr="00AE335B">
        <w:t>wprowadza się następujące zmiany:</w:t>
      </w:r>
    </w:p>
    <w:p w:rsidR="00AE335B" w:rsidRPr="00AE335B" w:rsidRDefault="000B3D16" w:rsidP="00FE3DE1">
      <w:pPr>
        <w:pStyle w:val="PKTpunkt"/>
        <w:keepNext/>
      </w:pPr>
      <w:r>
        <w:t>1)</w:t>
      </w:r>
      <w:r>
        <w:tab/>
      </w:r>
      <w:r w:rsidR="00AE335B" w:rsidRPr="00AE335B">
        <w:t>w</w:t>
      </w:r>
      <w:r w:rsidR="00053EAC">
        <w:t xml:space="preserve"> art.</w:t>
      </w:r>
      <w:r w:rsidR="00F419C9">
        <w:t xml:space="preserve"> </w:t>
      </w:r>
      <w:r w:rsidR="00AE335B" w:rsidRPr="00AE335B">
        <w:t>122a dodaje się</w:t>
      </w:r>
      <w:r w:rsidR="00053EAC">
        <w:t xml:space="preserve"> ust.</w:t>
      </w:r>
      <w:r w:rsidR="00F419C9">
        <w:t xml:space="preserve"> </w:t>
      </w:r>
      <w:r w:rsidR="00053EAC" w:rsidRPr="00AE335B">
        <w:t>3</w:t>
      </w:r>
      <w:r w:rsidR="00053EAC">
        <w:t xml:space="preserve"> w</w:t>
      </w:r>
      <w:r w:rsidR="00F419C9">
        <w:t xml:space="preserve"> </w:t>
      </w:r>
      <w:r w:rsidR="00AE335B" w:rsidRPr="00AE335B">
        <w:t>brzmieniu:</w:t>
      </w:r>
    </w:p>
    <w:p w:rsidR="00AE335B" w:rsidRPr="00AE335B" w:rsidRDefault="00053EAC" w:rsidP="000B3D16">
      <w:pPr>
        <w:pStyle w:val="ZUSTzmustartykuempunktem"/>
      </w:pPr>
      <w:r>
        <w:t>„</w:t>
      </w:r>
      <w:r w:rsidR="00AE335B" w:rsidRPr="00AE335B">
        <w:t>3.</w:t>
      </w:r>
      <w:r w:rsidR="00F419C9">
        <w:t xml:space="preserve"> </w:t>
      </w:r>
      <w:r w:rsidR="00AE335B" w:rsidRPr="00AE335B">
        <w:t>Minister właściwy do spraw środowiska może określić,</w:t>
      </w:r>
      <w:r w:rsidR="003D7D02" w:rsidRPr="00AE335B">
        <w:t xml:space="preserve"> w</w:t>
      </w:r>
      <w:r w:rsidR="00F419C9">
        <w:t xml:space="preserve"> </w:t>
      </w:r>
      <w:r w:rsidR="00AE335B" w:rsidRPr="00AE335B">
        <w:t>drodze rozporządzenia, wymagania dotycząc</w:t>
      </w:r>
      <w:r w:rsidR="00CA5BC9">
        <w:t>e</w:t>
      </w:r>
      <w:r w:rsidR="003D7D02" w:rsidRPr="00AE335B">
        <w:t xml:space="preserve"> </w:t>
      </w:r>
      <w:r w:rsidR="00AE335B" w:rsidRPr="00AE335B">
        <w:t>wyników pomiarów,</w:t>
      </w:r>
      <w:r w:rsidR="003D7D02" w:rsidRPr="00AE335B">
        <w:t xml:space="preserve"> o</w:t>
      </w:r>
      <w:r w:rsidR="00F419C9">
        <w:t xml:space="preserve"> </w:t>
      </w:r>
      <w:r w:rsidR="00AE335B" w:rsidRPr="00AE335B">
        <w:t>których mowa</w:t>
      </w:r>
      <w:r w:rsidRPr="00AE335B">
        <w:t xml:space="preserve"> w</w:t>
      </w:r>
      <w:r w:rsidR="00F419C9">
        <w:t xml:space="preserve"> </w:t>
      </w:r>
      <w:r>
        <w:t>ust.</w:t>
      </w:r>
      <w:r w:rsidR="00F419C9">
        <w:t xml:space="preserve"> </w:t>
      </w:r>
      <w:r w:rsidR="00AE335B" w:rsidRPr="00AE335B">
        <w:t>1, kierując się potrzebą ujednolicenia wyników pomiarów oraz zapewnienia właściwego ich wykonywania.</w:t>
      </w:r>
      <w:r>
        <w:t>”</w:t>
      </w:r>
      <w:r w:rsidR="00AE335B" w:rsidRPr="00AE335B">
        <w:t>;</w:t>
      </w:r>
    </w:p>
    <w:p w:rsidR="00AE335B" w:rsidRPr="00AE335B" w:rsidRDefault="000B3D16" w:rsidP="00FE3DE1">
      <w:pPr>
        <w:pStyle w:val="PKTpunkt"/>
        <w:keepNext/>
      </w:pPr>
      <w:r>
        <w:lastRenderedPageBreak/>
        <w:t>2)</w:t>
      </w:r>
      <w:r>
        <w:tab/>
      </w:r>
      <w:r w:rsidR="00AE335B" w:rsidRPr="00AE335B">
        <w:t>w</w:t>
      </w:r>
      <w:r w:rsidR="00053EAC">
        <w:t xml:space="preserve"> art.</w:t>
      </w:r>
      <w:r w:rsidR="00F419C9">
        <w:t xml:space="preserve"> </w:t>
      </w:r>
      <w:r w:rsidR="00AE335B" w:rsidRPr="00AE335B">
        <w:t>12</w:t>
      </w:r>
      <w:r w:rsidR="00053EAC" w:rsidRPr="00AE335B">
        <w:t>4</w:t>
      </w:r>
      <w:r w:rsidR="00053EAC">
        <w:t xml:space="preserve"> ust.</w:t>
      </w:r>
      <w:r w:rsidR="00F419C9">
        <w:t xml:space="preserve"> </w:t>
      </w:r>
      <w:r w:rsidR="003D7D02" w:rsidRPr="00AE335B">
        <w:t>2</w:t>
      </w:r>
      <w:r w:rsidR="00F419C9">
        <w:t xml:space="preserve"> </w:t>
      </w:r>
      <w:r w:rsidR="00AE335B" w:rsidRPr="00AE335B">
        <w:t>otrzymuje brzmienie:</w:t>
      </w:r>
    </w:p>
    <w:p w:rsidR="00AE335B" w:rsidRPr="00AE335B" w:rsidRDefault="00053EAC" w:rsidP="000B3D16">
      <w:pPr>
        <w:pStyle w:val="ZUSTzmustartykuempunktem"/>
      </w:pPr>
      <w:r>
        <w:t>„</w:t>
      </w:r>
      <w:r w:rsidR="00AE335B" w:rsidRPr="00AE335B">
        <w:t>2.</w:t>
      </w:r>
      <w:r w:rsidR="00F419C9">
        <w:t xml:space="preserve"> </w:t>
      </w:r>
      <w:r w:rsidR="00AE335B" w:rsidRPr="00AE335B">
        <w:t>Przez miejsca dostępne dla ludności rozumie się wszelkie miejsca,</w:t>
      </w:r>
      <w:r w:rsidR="003D7D02" w:rsidRPr="00AE335B">
        <w:t xml:space="preserve"> z</w:t>
      </w:r>
      <w:r w:rsidR="00F419C9">
        <w:t xml:space="preserve"> </w:t>
      </w:r>
      <w:r w:rsidR="00AE335B" w:rsidRPr="00AE335B">
        <w:t>wyjątkiem miejsc, do których dostęp ludności jest zabroniony lub niemożliwy bez użycia sprzętu technicznego, ustalone według istniejącego stanu zagospodarowania</w:t>
      </w:r>
      <w:r w:rsidR="003D7D02" w:rsidRPr="00AE335B">
        <w:t xml:space="preserve"> i</w:t>
      </w:r>
      <w:r w:rsidR="00F419C9">
        <w:t xml:space="preserve"> </w:t>
      </w:r>
      <w:r w:rsidR="00AE335B" w:rsidRPr="00AE335B">
        <w:t>zabudowy nieruchomości.</w:t>
      </w:r>
      <w:r>
        <w:t>”</w:t>
      </w:r>
      <w:r w:rsidR="00AE335B" w:rsidRPr="00AE335B">
        <w:t>;</w:t>
      </w:r>
    </w:p>
    <w:p w:rsidR="00AE335B" w:rsidRPr="00AE335B" w:rsidRDefault="00AE335B" w:rsidP="00FE3DE1">
      <w:pPr>
        <w:pStyle w:val="PKTpunkt"/>
        <w:keepNext/>
      </w:pPr>
      <w:r w:rsidRPr="00AE335B">
        <w:t>3)</w:t>
      </w:r>
      <w:r>
        <w:tab/>
      </w:r>
      <w:r w:rsidRPr="00AE335B">
        <w:t>w</w:t>
      </w:r>
      <w:r w:rsidR="00053EAC">
        <w:t xml:space="preserve"> art.</w:t>
      </w:r>
      <w:r w:rsidR="00F419C9">
        <w:t xml:space="preserve"> </w:t>
      </w:r>
      <w:r w:rsidRPr="00AE335B">
        <w:t>152:</w:t>
      </w:r>
    </w:p>
    <w:p w:rsidR="00AE335B" w:rsidRPr="00AE335B" w:rsidRDefault="000B3D16" w:rsidP="00FE3DE1">
      <w:pPr>
        <w:pStyle w:val="LITlitera"/>
        <w:keepNext/>
      </w:pPr>
      <w:r>
        <w:t>a)</w:t>
      </w:r>
      <w:r>
        <w:tab/>
      </w:r>
      <w:r w:rsidR="00AE335B" w:rsidRPr="00AE335B">
        <w:t>w</w:t>
      </w:r>
      <w:r w:rsidR="00053EAC">
        <w:t xml:space="preserve"> ust.</w:t>
      </w:r>
      <w:r w:rsidR="00F419C9">
        <w:t xml:space="preserve"> </w:t>
      </w:r>
      <w:r w:rsidR="00AE335B" w:rsidRPr="00AE335B">
        <w:t>4a</w:t>
      </w:r>
      <w:r w:rsidR="00053EAC" w:rsidRPr="00AE335B">
        <w:t xml:space="preserve"> </w:t>
      </w:r>
      <w:r w:rsidR="00053EAC">
        <w:t>w</w:t>
      </w:r>
      <w:r w:rsidR="00F419C9">
        <w:t xml:space="preserve"> </w:t>
      </w:r>
      <w:r w:rsidR="00053EAC">
        <w:t>pkt</w:t>
      </w:r>
      <w:r w:rsidR="00F419C9">
        <w:t xml:space="preserve"> </w:t>
      </w:r>
      <w:r w:rsidR="00053EAC">
        <w:t>2</w:t>
      </w:r>
      <w:r w:rsidR="00F419C9">
        <w:t xml:space="preserve"> </w:t>
      </w:r>
      <w:r w:rsidR="00CA5BC9">
        <w:t>kropkę zastępuje się średnikiem</w:t>
      </w:r>
      <w:r w:rsidR="00053EAC">
        <w:t xml:space="preserve"> i</w:t>
      </w:r>
      <w:r w:rsidR="00F419C9">
        <w:t xml:space="preserve"> </w:t>
      </w:r>
      <w:r w:rsidR="00AE335B" w:rsidRPr="00AE335B">
        <w:t>dodaje się</w:t>
      </w:r>
      <w:r w:rsidR="00053EAC">
        <w:t xml:space="preserve"> pkt</w:t>
      </w:r>
      <w:r w:rsidR="00F419C9">
        <w:t xml:space="preserve"> </w:t>
      </w:r>
      <w:r w:rsidR="00053EAC" w:rsidRPr="00AE335B">
        <w:t>3</w:t>
      </w:r>
      <w:r w:rsidR="00053EAC">
        <w:t xml:space="preserve"> w</w:t>
      </w:r>
      <w:r w:rsidR="00F419C9">
        <w:t xml:space="preserve"> </w:t>
      </w:r>
      <w:r w:rsidR="00AE335B" w:rsidRPr="00AE335B">
        <w:t>brzmieniu:</w:t>
      </w:r>
    </w:p>
    <w:p w:rsidR="00AE335B" w:rsidRPr="00AE335B" w:rsidRDefault="00053EAC" w:rsidP="000B3D16">
      <w:pPr>
        <w:pStyle w:val="ZLITPKTzmpktliter"/>
      </w:pPr>
      <w:r>
        <w:t>„</w:t>
      </w:r>
      <w:r w:rsidR="00AE335B" w:rsidRPr="00AE335B">
        <w:t>3)</w:t>
      </w:r>
      <w:r w:rsidR="00AE335B">
        <w:tab/>
      </w:r>
      <w:r w:rsidR="00AE335B" w:rsidRPr="00AE335B">
        <w:t>do zgłoszenia instalacji radiokomunikacyjnej nie załączono wyników pomiarów</w:t>
      </w:r>
      <w:r w:rsidR="00EF7D9E">
        <w:t>,</w:t>
      </w:r>
      <w:r w:rsidR="00AE335B" w:rsidRPr="00AE335B">
        <w:t xml:space="preserve"> </w:t>
      </w:r>
      <w:r w:rsidR="00EF7D9E">
        <w:t>o których mowa</w:t>
      </w:r>
      <w:r>
        <w:t xml:space="preserve"> w</w:t>
      </w:r>
      <w:r w:rsidR="00F419C9">
        <w:t xml:space="preserve"> </w:t>
      </w:r>
      <w:r>
        <w:t>art.</w:t>
      </w:r>
      <w:r w:rsidR="00F419C9">
        <w:t xml:space="preserve"> </w:t>
      </w:r>
      <w:r w:rsidR="00AE335B" w:rsidRPr="00AE335B">
        <w:t>122a</w:t>
      </w:r>
      <w:r>
        <w:t xml:space="preserve"> ust.</w:t>
      </w:r>
      <w:r w:rsidR="00F419C9">
        <w:t xml:space="preserve"> </w:t>
      </w:r>
      <w:r w:rsidR="00EF7D9E">
        <w:t>1</w:t>
      </w:r>
      <w:r w:rsidR="00AE335B" w:rsidRPr="00AE335B">
        <w:t>.</w:t>
      </w:r>
      <w:r>
        <w:t>”</w:t>
      </w:r>
      <w:r w:rsidR="009F34BB">
        <w:t>,</w:t>
      </w:r>
    </w:p>
    <w:p w:rsidR="00AE335B" w:rsidRPr="00AE335B" w:rsidRDefault="000B3D16" w:rsidP="00FE3DE1">
      <w:pPr>
        <w:pStyle w:val="LITlitera"/>
        <w:keepNext/>
      </w:pPr>
      <w:r>
        <w:t>b)</w:t>
      </w:r>
      <w:r>
        <w:tab/>
      </w:r>
      <w:r w:rsidR="00AE335B" w:rsidRPr="00AE335B">
        <w:t>po</w:t>
      </w:r>
      <w:r w:rsidR="00053EAC">
        <w:t xml:space="preserve"> ust.</w:t>
      </w:r>
      <w:r w:rsidR="00F419C9">
        <w:t xml:space="preserve"> </w:t>
      </w:r>
      <w:r w:rsidR="00AE335B" w:rsidRPr="00AE335B">
        <w:t>4a dodaje się</w:t>
      </w:r>
      <w:r w:rsidR="00053EAC">
        <w:t xml:space="preserve"> ust.</w:t>
      </w:r>
      <w:r w:rsidR="00F419C9">
        <w:t xml:space="preserve"> </w:t>
      </w:r>
      <w:r w:rsidR="00AE335B" w:rsidRPr="00AE335B">
        <w:t>4b</w:t>
      </w:r>
      <w:r w:rsidR="003D7D02" w:rsidRPr="00AE335B">
        <w:t xml:space="preserve"> w</w:t>
      </w:r>
      <w:r w:rsidR="00F419C9">
        <w:t xml:space="preserve"> </w:t>
      </w:r>
      <w:r w:rsidR="00AE335B" w:rsidRPr="00AE335B">
        <w:t>brzmieniu:</w:t>
      </w:r>
    </w:p>
    <w:p w:rsidR="00AE335B" w:rsidRPr="00AE335B" w:rsidRDefault="00053EAC" w:rsidP="000B3D16">
      <w:pPr>
        <w:pStyle w:val="ZLITUSTzmustliter"/>
      </w:pPr>
      <w:r>
        <w:t>„</w:t>
      </w:r>
      <w:r w:rsidR="00AE335B" w:rsidRPr="00AE335B">
        <w:t>4b.</w:t>
      </w:r>
      <w:r w:rsidR="009F34BB">
        <w:t xml:space="preserve"> </w:t>
      </w:r>
      <w:r w:rsidR="00EF7D9E">
        <w:t>R</w:t>
      </w:r>
      <w:r w:rsidR="00AE335B" w:rsidRPr="00AE335B">
        <w:t>ozpoczęcie eksploatacji</w:t>
      </w:r>
      <w:r w:rsidR="00EF7D9E">
        <w:t xml:space="preserve"> instalacji radiokomunikacyjnej</w:t>
      </w:r>
      <w:r w:rsidR="00AE335B" w:rsidRPr="00AE335B">
        <w:t xml:space="preserve"> jest możliwe po </w:t>
      </w:r>
      <w:r w:rsidR="00EF7D9E">
        <w:t>dokonaniu</w:t>
      </w:r>
      <w:r w:rsidR="00EF7D9E" w:rsidRPr="00AE335B">
        <w:t xml:space="preserve"> </w:t>
      </w:r>
      <w:r w:rsidR="00AE335B" w:rsidRPr="00AE335B">
        <w:t>zgłoszenia właściwemu organowi, jeżeli wyniki pomiarów,</w:t>
      </w:r>
      <w:r w:rsidR="003D7D02" w:rsidRPr="00AE335B">
        <w:t xml:space="preserve"> o</w:t>
      </w:r>
      <w:r w:rsidR="00F419C9">
        <w:t xml:space="preserve"> </w:t>
      </w:r>
      <w:r w:rsidR="00AE335B" w:rsidRPr="00AE335B">
        <w:t>których mowa</w:t>
      </w:r>
      <w:r w:rsidRPr="00AE335B">
        <w:t xml:space="preserve"> w</w:t>
      </w:r>
      <w:r w:rsidR="00F419C9">
        <w:t xml:space="preserve"> </w:t>
      </w:r>
      <w:r>
        <w:t>art.</w:t>
      </w:r>
      <w:r w:rsidR="00F419C9">
        <w:t xml:space="preserve"> </w:t>
      </w:r>
      <w:r w:rsidR="00AE335B" w:rsidRPr="00AE335B">
        <w:t>122a</w:t>
      </w:r>
      <w:r>
        <w:t xml:space="preserve"> ust.</w:t>
      </w:r>
      <w:r w:rsidR="00F419C9">
        <w:t xml:space="preserve"> </w:t>
      </w:r>
      <w:r w:rsidR="00AE335B" w:rsidRPr="00AE335B">
        <w:t>1, potwierdzają utrzymywanie poziomów pól elektromagnetycznych poniżej poziomów dopuszczalnych.</w:t>
      </w:r>
      <w:r>
        <w:t>”</w:t>
      </w:r>
      <w:r w:rsidR="00AE335B" w:rsidRPr="00AE335B">
        <w:t>.</w:t>
      </w:r>
    </w:p>
    <w:p w:rsidR="00AE335B" w:rsidRPr="00AE335B" w:rsidRDefault="00AE335B" w:rsidP="00FE3DE1">
      <w:pPr>
        <w:pStyle w:val="ARTartustawynprozporzdzenia"/>
        <w:keepNext/>
      </w:pPr>
      <w:r w:rsidRPr="00FE3DE1">
        <w:rPr>
          <w:rStyle w:val="Ppogrubienie"/>
        </w:rPr>
        <w:t>Art.</w:t>
      </w:r>
      <w:r w:rsidR="000308BF">
        <w:rPr>
          <w:rStyle w:val="Ppogrubienie"/>
        </w:rPr>
        <w:t> </w:t>
      </w:r>
      <w:r w:rsidRPr="00FE3DE1">
        <w:rPr>
          <w:rStyle w:val="Ppogrubienie"/>
        </w:rPr>
        <w:t>8.</w:t>
      </w:r>
      <w:r w:rsidR="000308BF">
        <w:rPr>
          <w:rStyle w:val="Ppogrubienie"/>
        </w:rPr>
        <w:t> </w:t>
      </w:r>
      <w:r w:rsidR="003D7D02" w:rsidRPr="00AE335B">
        <w:t>W</w:t>
      </w:r>
      <w:r w:rsidR="00F419C9">
        <w:t xml:space="preserve"> </w:t>
      </w:r>
      <w:r w:rsidRPr="00AE335B">
        <w:t>ustawie</w:t>
      </w:r>
      <w:r w:rsidR="003D7D02" w:rsidRPr="00AE335B">
        <w:t xml:space="preserve"> z</w:t>
      </w:r>
      <w:r w:rsidR="00F419C9">
        <w:t xml:space="preserve"> </w:t>
      </w:r>
      <w:r w:rsidRPr="00AE335B">
        <w:t xml:space="preserve">dnia </w:t>
      </w:r>
      <w:r w:rsidR="003D7D02" w:rsidRPr="00AE335B">
        <w:t>2</w:t>
      </w:r>
      <w:r w:rsidR="00F419C9">
        <w:t xml:space="preserve"> </w:t>
      </w:r>
      <w:r w:rsidRPr="00AE335B">
        <w:t>lipca 200</w:t>
      </w:r>
      <w:r w:rsidR="003D7D02" w:rsidRPr="00AE335B">
        <w:t>4</w:t>
      </w:r>
      <w:r w:rsidR="00F419C9">
        <w:t xml:space="preserve"> </w:t>
      </w:r>
      <w:r w:rsidRPr="00AE335B">
        <w:t>r.</w:t>
      </w:r>
      <w:r w:rsidR="003D7D02" w:rsidRPr="00AE335B">
        <w:t xml:space="preserve"> o</w:t>
      </w:r>
      <w:r w:rsidR="00F419C9">
        <w:t xml:space="preserve"> </w:t>
      </w:r>
      <w:r w:rsidRPr="00AE335B">
        <w:t>swobodzie działalności gospodarczej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5</w:t>
      </w:r>
      <w:r w:rsidR="00F419C9">
        <w:t xml:space="preserve"> </w:t>
      </w:r>
      <w:r w:rsidRPr="00AE335B">
        <w:t>r.</w:t>
      </w:r>
      <w:r w:rsidR="00053EAC">
        <w:t xml:space="preserve"> poz.</w:t>
      </w:r>
      <w:r w:rsidR="00F419C9">
        <w:t xml:space="preserve"> </w:t>
      </w:r>
      <w:r w:rsidRPr="00AE335B">
        <w:t>584,</w:t>
      </w:r>
      <w:r w:rsidR="003D7D02" w:rsidRPr="00AE335B">
        <w:t xml:space="preserve"> z</w:t>
      </w:r>
      <w:r w:rsidR="00F419C9">
        <w:t xml:space="preserve"> </w:t>
      </w:r>
      <w:r w:rsidRPr="00AE335B">
        <w:t>późn. zm.</w:t>
      </w:r>
      <w:r w:rsidR="004D5437">
        <w:rPr>
          <w:rStyle w:val="Odwoanieprzypisudolnego"/>
        </w:rPr>
        <w:footnoteReference w:id="19"/>
      </w:r>
      <w:r w:rsidR="004D5437">
        <w:rPr>
          <w:rStyle w:val="IGindeksgrny"/>
        </w:rPr>
        <w:t>)</w:t>
      </w:r>
      <w:r w:rsidR="00F728A0">
        <w:t>)</w:t>
      </w:r>
      <w:r w:rsidR="00F728A0">
        <w:tab/>
      </w:r>
      <w:r w:rsidRPr="00AE335B">
        <w:t>w</w:t>
      </w:r>
      <w:r w:rsidR="00053EAC">
        <w:t xml:space="preserve"> art.</w:t>
      </w:r>
      <w:r w:rsidR="00F419C9">
        <w:t xml:space="preserve"> </w:t>
      </w:r>
      <w:r w:rsidRPr="00AE335B">
        <w:t>7</w:t>
      </w:r>
      <w:r w:rsidR="00053EAC" w:rsidRPr="00AE335B">
        <w:t>9</w:t>
      </w:r>
      <w:r w:rsidR="00053EAC">
        <w:t xml:space="preserve"> w</w:t>
      </w:r>
      <w:r w:rsidR="00F419C9">
        <w:t xml:space="preserve"> </w:t>
      </w:r>
      <w:r w:rsidR="00053EAC">
        <w:t>ust.</w:t>
      </w:r>
      <w:r w:rsidR="00F419C9">
        <w:t xml:space="preserve"> </w:t>
      </w:r>
      <w:r w:rsidR="003D7D02" w:rsidRPr="00AE335B">
        <w:t>2</w:t>
      </w:r>
      <w:r w:rsidR="00F419C9">
        <w:t xml:space="preserve"> </w:t>
      </w:r>
      <w:r w:rsidRPr="00AE335B">
        <w:t>po</w:t>
      </w:r>
      <w:r w:rsidR="00053EAC">
        <w:t xml:space="preserve"> pkt</w:t>
      </w:r>
      <w:r w:rsidR="00F419C9">
        <w:t xml:space="preserve"> </w:t>
      </w:r>
      <w:r w:rsidRPr="00AE335B">
        <w:t>4b dodaje się</w:t>
      </w:r>
      <w:r w:rsidR="00053EAC">
        <w:t xml:space="preserve"> pkt</w:t>
      </w:r>
      <w:r w:rsidR="00F419C9">
        <w:t xml:space="preserve"> </w:t>
      </w:r>
      <w:r w:rsidRPr="00AE335B">
        <w:t>4c</w:t>
      </w:r>
      <w:r w:rsidR="003D7D02" w:rsidRPr="00AE335B">
        <w:t xml:space="preserve"> w</w:t>
      </w:r>
      <w:r w:rsidR="00F419C9">
        <w:t xml:space="preserve"> </w:t>
      </w:r>
      <w:r w:rsidRPr="00AE335B">
        <w:t>brzmieniu:</w:t>
      </w:r>
    </w:p>
    <w:p w:rsidR="00053EAC" w:rsidRDefault="00053EAC" w:rsidP="002E49B6">
      <w:pPr>
        <w:pStyle w:val="ZPKTzmpktartykuempunktem"/>
      </w:pPr>
      <w:r>
        <w:t>„</w:t>
      </w:r>
      <w:r w:rsidR="00AE335B" w:rsidRPr="00AE335B">
        <w:t>4c)</w:t>
      </w:r>
      <w:r w:rsidR="00AE335B">
        <w:tab/>
      </w:r>
      <w:r w:rsidR="00AE335B" w:rsidRPr="00AE335B">
        <w:t>kontrola jest przeprowadzana na podstawie przepisów ustawy</w:t>
      </w:r>
      <w:r w:rsidR="003D7D02" w:rsidRPr="00AE335B">
        <w:t xml:space="preserve"> z</w:t>
      </w:r>
      <w:r w:rsidR="00F419C9">
        <w:t xml:space="preserve"> </w:t>
      </w:r>
      <w:r w:rsidR="00AE335B" w:rsidRPr="00AE335B">
        <w:t>dnia 2</w:t>
      </w:r>
      <w:r w:rsidR="003D7D02" w:rsidRPr="00AE335B">
        <w:t>0</w:t>
      </w:r>
      <w:r w:rsidR="00F419C9">
        <w:t xml:space="preserve"> </w:t>
      </w:r>
      <w:r w:rsidR="00AE335B" w:rsidRPr="00AE335B">
        <w:t>lipca 199</w:t>
      </w:r>
      <w:r w:rsidR="003D7D02" w:rsidRPr="00AE335B">
        <w:t>1</w:t>
      </w:r>
      <w:r w:rsidR="000308BF">
        <w:t> </w:t>
      </w:r>
      <w:r w:rsidR="00AE335B" w:rsidRPr="00AE335B">
        <w:t>r.</w:t>
      </w:r>
      <w:r w:rsidR="003D7D02" w:rsidRPr="00AE335B">
        <w:t xml:space="preserve"> o</w:t>
      </w:r>
      <w:r w:rsidR="00F419C9">
        <w:t xml:space="preserve"> </w:t>
      </w:r>
      <w:r w:rsidR="00AE335B" w:rsidRPr="00AE335B">
        <w:t>Inspekcji Ochrony Środowiska (</w:t>
      </w:r>
      <w:r>
        <w:t>Dz.</w:t>
      </w:r>
      <w:r w:rsidR="00F419C9">
        <w:t xml:space="preserve"> </w:t>
      </w:r>
      <w:r>
        <w:t>U.</w:t>
      </w:r>
      <w:r w:rsidR="003D7D02" w:rsidRPr="00AE335B">
        <w:t xml:space="preserve"> z</w:t>
      </w:r>
      <w:r w:rsidR="00F419C9">
        <w:t xml:space="preserve"> </w:t>
      </w:r>
      <w:r w:rsidR="00AE335B" w:rsidRPr="00AE335B">
        <w:t>201</w:t>
      </w:r>
      <w:r w:rsidR="003D7D02" w:rsidRPr="00AE335B">
        <w:t>3</w:t>
      </w:r>
      <w:r w:rsidR="00F419C9">
        <w:t xml:space="preserve"> </w:t>
      </w:r>
      <w:r w:rsidR="00AE335B" w:rsidRPr="00AE335B">
        <w:t>r.</w:t>
      </w:r>
      <w:r>
        <w:t xml:space="preserve"> poz.</w:t>
      </w:r>
      <w:r w:rsidR="00F419C9">
        <w:t xml:space="preserve"> </w:t>
      </w:r>
      <w:r w:rsidR="00AE335B" w:rsidRPr="00AE335B">
        <w:t>686,</w:t>
      </w:r>
      <w:r w:rsidR="003D7D02" w:rsidRPr="00AE335B">
        <w:t xml:space="preserve"> z</w:t>
      </w:r>
      <w:r w:rsidR="00F419C9">
        <w:t xml:space="preserve"> </w:t>
      </w:r>
      <w:r w:rsidR="00AE335B" w:rsidRPr="00AE335B">
        <w:t>późn. zm.</w:t>
      </w:r>
      <w:r w:rsidR="00812D0E">
        <w:rPr>
          <w:rStyle w:val="Odwoanieprzypisudolnego"/>
        </w:rPr>
        <w:footnoteReference w:id="20"/>
      </w:r>
      <w:r w:rsidR="00812D0E">
        <w:rPr>
          <w:rStyle w:val="IGindeksgrny"/>
        </w:rPr>
        <w:t>)</w:t>
      </w:r>
      <w:r w:rsidR="00F728A0">
        <w:t>)</w:t>
      </w:r>
      <w:r w:rsidR="00DF5133">
        <w:t xml:space="preserve"> </w:t>
      </w:r>
      <w:r w:rsidR="00AE335B" w:rsidRPr="00AE335B">
        <w:t>w zakresie poziomów pól elektromagnetycznych emitowanych</w:t>
      </w:r>
      <w:r w:rsidR="003D7D02" w:rsidRPr="00AE335B">
        <w:t xml:space="preserve"> z</w:t>
      </w:r>
      <w:r w:rsidR="00F419C9">
        <w:t xml:space="preserve"> </w:t>
      </w:r>
      <w:r w:rsidR="00AE335B" w:rsidRPr="00AE335B">
        <w:t>instalacji radiokomunikacyjnej, radionawigacyjnej lub radiolokacyjnej;</w:t>
      </w:r>
      <w:r>
        <w:t>”</w:t>
      </w:r>
      <w:r w:rsidR="00AE335B" w:rsidRPr="00AE335B">
        <w:t>.</w:t>
      </w:r>
    </w:p>
    <w:p w:rsidR="00AE335B" w:rsidRPr="00AE335B" w:rsidRDefault="00AE335B" w:rsidP="00FE3DE1">
      <w:pPr>
        <w:pStyle w:val="ARTartustawynprozporzdzenia"/>
        <w:keepNext/>
      </w:pPr>
      <w:r w:rsidRPr="00FE3DE1">
        <w:rPr>
          <w:rStyle w:val="Ppogrubienie"/>
        </w:rPr>
        <w:t>Art.</w:t>
      </w:r>
      <w:r w:rsidR="000308BF">
        <w:rPr>
          <w:rStyle w:val="Ppogrubienie"/>
        </w:rPr>
        <w:t> </w:t>
      </w:r>
      <w:r w:rsidRPr="00FE3DE1">
        <w:rPr>
          <w:rStyle w:val="Ppogrubienie"/>
        </w:rPr>
        <w:t>9.</w:t>
      </w:r>
      <w:r w:rsidR="000308BF">
        <w:t> </w:t>
      </w:r>
      <w:r w:rsidR="003D7D02" w:rsidRPr="00AE335B">
        <w:t>W</w:t>
      </w:r>
      <w:r w:rsidR="00F419C9">
        <w:t xml:space="preserve"> </w:t>
      </w:r>
      <w:r w:rsidRPr="00AE335B">
        <w:t>ustawie</w:t>
      </w:r>
      <w:r w:rsidR="003D7D02" w:rsidRPr="00AE335B">
        <w:t xml:space="preserve"> z</w:t>
      </w:r>
      <w:r w:rsidR="00F419C9">
        <w:t xml:space="preserve"> </w:t>
      </w:r>
      <w:r w:rsidRPr="00AE335B">
        <w:t>dnia 1</w:t>
      </w:r>
      <w:r w:rsidR="003D7D02" w:rsidRPr="00AE335B">
        <w:t>6</w:t>
      </w:r>
      <w:r w:rsidR="00F419C9">
        <w:t xml:space="preserve"> </w:t>
      </w:r>
      <w:r w:rsidRPr="00AE335B">
        <w:t>lipca 200</w:t>
      </w:r>
      <w:r w:rsidR="003D7D02" w:rsidRPr="00AE335B">
        <w:t>4</w:t>
      </w:r>
      <w:r w:rsidR="00F419C9">
        <w:t xml:space="preserve"> </w:t>
      </w:r>
      <w:r w:rsidRPr="00AE335B">
        <w:t xml:space="preserve">r. </w:t>
      </w:r>
      <w:r w:rsidR="00060173">
        <w:t>–</w:t>
      </w:r>
      <w:r w:rsidR="00053EAC">
        <w:t xml:space="preserve"> </w:t>
      </w:r>
      <w:r w:rsidRPr="00AE335B">
        <w:t>Prawo telekomunikacyjne (</w:t>
      </w:r>
      <w:r w:rsidR="00053EAC">
        <w:t>Dz.</w:t>
      </w:r>
      <w:r w:rsidR="00F419C9">
        <w:t xml:space="preserve"> </w:t>
      </w:r>
      <w:r w:rsidR="00053EAC">
        <w:t>U.</w:t>
      </w:r>
      <w:r w:rsidR="003D7D02" w:rsidRPr="00AE335B">
        <w:t xml:space="preserve"> z</w:t>
      </w:r>
      <w:r w:rsidR="00F419C9">
        <w:t xml:space="preserve"> </w:t>
      </w:r>
      <w:r w:rsidRPr="00AE335B">
        <w:t>201</w:t>
      </w:r>
      <w:r w:rsidR="003D7D02" w:rsidRPr="00AE335B">
        <w:t>4</w:t>
      </w:r>
      <w:r w:rsidR="00F419C9">
        <w:t xml:space="preserve"> </w:t>
      </w:r>
      <w:r w:rsidRPr="00AE335B">
        <w:t>r.</w:t>
      </w:r>
      <w:r w:rsidR="00053EAC">
        <w:t xml:space="preserve"> poz.</w:t>
      </w:r>
      <w:r w:rsidR="00F419C9">
        <w:t xml:space="preserve"> </w:t>
      </w:r>
      <w:r w:rsidRPr="00AE335B">
        <w:t>243,</w:t>
      </w:r>
      <w:r w:rsidR="003D7D02" w:rsidRPr="00AE335B">
        <w:t xml:space="preserve"> z</w:t>
      </w:r>
      <w:r w:rsidR="00F419C9">
        <w:t xml:space="preserve"> </w:t>
      </w:r>
      <w:r w:rsidRPr="00AE335B">
        <w:t>późn. zm.</w:t>
      </w:r>
      <w:r w:rsidR="004D5437">
        <w:rPr>
          <w:rStyle w:val="Odwoanieprzypisudolnego"/>
        </w:rPr>
        <w:footnoteReference w:id="21"/>
      </w:r>
      <w:r w:rsidR="004D5437">
        <w:rPr>
          <w:rStyle w:val="IGindeksgrny"/>
        </w:rPr>
        <w:t>)</w:t>
      </w:r>
      <w:r w:rsidR="00F728A0">
        <w:t>)</w:t>
      </w:r>
      <w:r w:rsidR="005536FF">
        <w:t xml:space="preserve"> </w:t>
      </w:r>
      <w:r w:rsidRPr="00AE335B">
        <w:t>wprowadza się następujące zmiany:</w:t>
      </w:r>
    </w:p>
    <w:p w:rsidR="00AE335B" w:rsidRPr="00AE335B" w:rsidRDefault="00AE24E1" w:rsidP="00FE3DE1">
      <w:pPr>
        <w:pStyle w:val="PKTpunkt"/>
        <w:keepNext/>
      </w:pPr>
      <w:r>
        <w:t>1)</w:t>
      </w:r>
      <w:r>
        <w:tab/>
      </w:r>
      <w:r w:rsidR="00AE335B" w:rsidRPr="00AE335B">
        <w:t>w</w:t>
      </w:r>
      <w:r w:rsidR="00053EAC">
        <w:t xml:space="preserve"> art.</w:t>
      </w:r>
      <w:r w:rsidR="00F419C9">
        <w:t xml:space="preserve"> </w:t>
      </w:r>
      <w:r w:rsidR="00AE335B" w:rsidRPr="00AE335B">
        <w:t>139:</w:t>
      </w:r>
    </w:p>
    <w:p w:rsidR="00AE335B" w:rsidRPr="00AE335B" w:rsidRDefault="00AE24E1" w:rsidP="00FE3DE1">
      <w:pPr>
        <w:pStyle w:val="LITlitera"/>
        <w:keepNext/>
      </w:pPr>
      <w:r>
        <w:t>a)</w:t>
      </w:r>
      <w:r>
        <w:tab/>
      </w:r>
      <w:r w:rsidR="00AE335B" w:rsidRPr="00AE335B">
        <w:t xml:space="preserve">ust. </w:t>
      </w:r>
      <w:r w:rsidR="003D7D02" w:rsidRPr="00AE335B">
        <w:t>1</w:t>
      </w:r>
      <w:r w:rsidR="00F419C9">
        <w:t xml:space="preserve"> </w:t>
      </w:r>
      <w:r w:rsidR="00AE335B" w:rsidRPr="00AE335B">
        <w:t>otrzymuje brzmienie:</w:t>
      </w:r>
    </w:p>
    <w:p w:rsidR="00AE335B" w:rsidRPr="00AE335B" w:rsidRDefault="00053EAC" w:rsidP="00FE3DE1">
      <w:pPr>
        <w:pStyle w:val="ZLITUSTzmustliter"/>
        <w:keepNext/>
      </w:pPr>
      <w:r>
        <w:t>„</w:t>
      </w:r>
      <w:r w:rsidR="00AE335B" w:rsidRPr="00AE335B">
        <w:t>1.</w:t>
      </w:r>
      <w:r w:rsidR="00F419C9">
        <w:t xml:space="preserve"> </w:t>
      </w:r>
      <w:r w:rsidR="00AE335B" w:rsidRPr="00AE335B">
        <w:t>Przedsiębiorca telekomunikacyjny jest obowiązany umożliwić innym przedsiębiorcom telekomunikacyjnym, podmiotom,</w:t>
      </w:r>
      <w:r w:rsidR="003D7D02" w:rsidRPr="00AE335B">
        <w:t xml:space="preserve"> o</w:t>
      </w:r>
      <w:r w:rsidR="00F419C9">
        <w:t xml:space="preserve"> </w:t>
      </w:r>
      <w:r w:rsidR="00AE335B" w:rsidRPr="00AE335B">
        <w:t>których mowa</w:t>
      </w:r>
      <w:r w:rsidRPr="00AE335B">
        <w:t xml:space="preserve"> w</w:t>
      </w:r>
      <w:r w:rsidR="00F419C9">
        <w:t xml:space="preserve"> </w:t>
      </w:r>
      <w:r>
        <w:t>art.</w:t>
      </w:r>
      <w:r w:rsidR="00F419C9">
        <w:t xml:space="preserve"> </w:t>
      </w:r>
      <w:r w:rsidR="00AE335B" w:rsidRPr="00AE335B">
        <w:t>4, oraz jednostkom samorządu terytorialnego wykonującym działalność,</w:t>
      </w:r>
      <w:r w:rsidR="003D7D02" w:rsidRPr="00AE335B">
        <w:t xml:space="preserve"> o</w:t>
      </w:r>
      <w:r w:rsidR="00F419C9">
        <w:t xml:space="preserve"> </w:t>
      </w:r>
      <w:r w:rsidR="00AE335B" w:rsidRPr="00AE335B">
        <w:t>której mowa</w:t>
      </w:r>
      <w:r w:rsidRPr="00AE335B">
        <w:t xml:space="preserve"> w</w:t>
      </w:r>
      <w:r w:rsidR="000308BF">
        <w:t> </w:t>
      </w:r>
      <w:r>
        <w:t>art.</w:t>
      </w:r>
      <w:r w:rsidR="00F419C9">
        <w:t xml:space="preserve"> </w:t>
      </w:r>
      <w:r w:rsidRPr="00AE335B">
        <w:t>3</w:t>
      </w:r>
      <w:r>
        <w:t xml:space="preserve"> ust.</w:t>
      </w:r>
      <w:r w:rsidR="00F419C9">
        <w:t xml:space="preserve"> </w:t>
      </w:r>
      <w:r w:rsidR="003D7D02" w:rsidRPr="00AE335B">
        <w:t>1</w:t>
      </w:r>
      <w:r w:rsidR="00F419C9">
        <w:t xml:space="preserve"> </w:t>
      </w:r>
      <w:r w:rsidR="00AE335B" w:rsidRPr="00AE335B">
        <w:t>ustawy</w:t>
      </w:r>
      <w:r w:rsidR="003D7D02" w:rsidRPr="00AE335B">
        <w:t xml:space="preserve"> z</w:t>
      </w:r>
      <w:r w:rsidR="00F419C9">
        <w:t xml:space="preserve"> </w:t>
      </w:r>
      <w:r w:rsidR="00AE335B" w:rsidRPr="00AE335B">
        <w:t xml:space="preserve">dnia </w:t>
      </w:r>
      <w:r w:rsidR="003D7D02" w:rsidRPr="00AE335B">
        <w:t>7</w:t>
      </w:r>
      <w:r w:rsidR="00F419C9">
        <w:t xml:space="preserve"> </w:t>
      </w:r>
      <w:r w:rsidR="00AE335B" w:rsidRPr="00AE335B">
        <w:t>maja 201</w:t>
      </w:r>
      <w:r w:rsidR="003D7D02" w:rsidRPr="00AE335B">
        <w:t>0</w:t>
      </w:r>
      <w:r w:rsidR="00F419C9">
        <w:t xml:space="preserve"> </w:t>
      </w:r>
      <w:r w:rsidR="00AE335B" w:rsidRPr="00AE335B">
        <w:t>r.</w:t>
      </w:r>
      <w:r w:rsidR="003D7D02" w:rsidRPr="00AE335B">
        <w:t xml:space="preserve"> o</w:t>
      </w:r>
      <w:r w:rsidR="00F419C9">
        <w:t xml:space="preserve"> </w:t>
      </w:r>
      <w:r w:rsidR="00AE335B" w:rsidRPr="00AE335B">
        <w:t>wspieraniu rozwoju usług</w:t>
      </w:r>
      <w:r w:rsidR="003D7D02" w:rsidRPr="00AE335B">
        <w:t xml:space="preserve"> i</w:t>
      </w:r>
      <w:r w:rsidR="00F419C9">
        <w:t xml:space="preserve"> </w:t>
      </w:r>
      <w:r w:rsidR="00AE335B" w:rsidRPr="00AE335B">
        <w:t xml:space="preserve">sieci </w:t>
      </w:r>
      <w:r w:rsidR="00AE335B" w:rsidRPr="00AE335B">
        <w:lastRenderedPageBreak/>
        <w:t>telekomunikacyjnych, dostęp do infrastruktury telekomunikacyjnej</w:t>
      </w:r>
      <w:r w:rsidR="003D7D02" w:rsidRPr="00AE335B">
        <w:t xml:space="preserve"> i</w:t>
      </w:r>
      <w:r w:rsidR="000308BF">
        <w:t> </w:t>
      </w:r>
      <w:r w:rsidR="00AE335B" w:rsidRPr="00AE335B">
        <w:t>nieruchomości,</w:t>
      </w:r>
      <w:r w:rsidR="003D7D02" w:rsidRPr="00AE335B">
        <w:t xml:space="preserve"> w</w:t>
      </w:r>
      <w:r w:rsidR="00F419C9">
        <w:t xml:space="preserve"> </w:t>
      </w:r>
      <w:r w:rsidR="00AE335B" w:rsidRPr="00AE335B">
        <w:t>tym do budynku, polegający na:</w:t>
      </w:r>
    </w:p>
    <w:p w:rsidR="00AE335B" w:rsidRPr="00AE335B" w:rsidRDefault="00AE24E1" w:rsidP="00FE3DE1">
      <w:pPr>
        <w:pStyle w:val="ZLITPKTzmpktliter"/>
        <w:keepNext/>
      </w:pPr>
      <w:r>
        <w:t>1)</w:t>
      </w:r>
      <w:r>
        <w:tab/>
      </w:r>
      <w:r w:rsidR="00AE335B" w:rsidRPr="00AE335B">
        <w:t>współkorzystaniu</w:t>
      </w:r>
      <w:r w:rsidR="003D7D02" w:rsidRPr="00AE335B">
        <w:t xml:space="preserve"> z</w:t>
      </w:r>
      <w:r w:rsidR="00F419C9">
        <w:t xml:space="preserve"> </w:t>
      </w:r>
      <w:r w:rsidR="00AE335B" w:rsidRPr="00AE335B">
        <w:t>infrastruktury telekomunikacyjnej</w:t>
      </w:r>
      <w:r w:rsidR="00053EAC">
        <w:t xml:space="preserve"> i</w:t>
      </w:r>
      <w:r w:rsidR="00F419C9">
        <w:t xml:space="preserve"> </w:t>
      </w:r>
      <w:r w:rsidR="002E49B6" w:rsidRPr="00AE335B">
        <w:t>nieruchomości</w:t>
      </w:r>
      <w:r w:rsidR="00AE335B" w:rsidRPr="00AE335B">
        <w:t>,</w:t>
      </w:r>
      <w:r w:rsidR="003D7D02" w:rsidRPr="00AE335B">
        <w:t xml:space="preserve"> w</w:t>
      </w:r>
      <w:r w:rsidR="00F419C9">
        <w:t xml:space="preserve"> </w:t>
      </w:r>
      <w:r w:rsidR="00AE335B" w:rsidRPr="00AE335B">
        <w:t xml:space="preserve">tym </w:t>
      </w:r>
      <w:r w:rsidR="002E49B6" w:rsidRPr="00AE335B">
        <w:t>zapewni</w:t>
      </w:r>
      <w:r w:rsidR="002E49B6">
        <w:t>a</w:t>
      </w:r>
      <w:r w:rsidR="002E49B6" w:rsidRPr="00AE335B">
        <w:t>ni</w:t>
      </w:r>
      <w:r w:rsidR="002E49B6">
        <w:t>u</w:t>
      </w:r>
      <w:r w:rsidR="002E49B6" w:rsidRPr="00AE335B">
        <w:t xml:space="preserve"> </w:t>
      </w:r>
      <w:r w:rsidR="00AE335B" w:rsidRPr="00AE335B">
        <w:t>określonych elementów tej infrastruktury, kolokacji</w:t>
      </w:r>
      <w:r w:rsidR="002E49B6">
        <w:t xml:space="preserve"> oraz</w:t>
      </w:r>
      <w:r w:rsidR="00AE335B" w:rsidRPr="00AE335B">
        <w:t xml:space="preserve"> </w:t>
      </w:r>
      <w:r w:rsidR="002E49B6" w:rsidRPr="00AE335B">
        <w:t>umożliwi</w:t>
      </w:r>
      <w:r w:rsidR="002E49B6">
        <w:t>a</w:t>
      </w:r>
      <w:r w:rsidR="002E49B6" w:rsidRPr="00AE335B">
        <w:t>ni</w:t>
      </w:r>
      <w:r w:rsidR="002E49B6">
        <w:t>u</w:t>
      </w:r>
      <w:r w:rsidR="002E49B6" w:rsidRPr="00AE335B">
        <w:t xml:space="preserve"> </w:t>
      </w:r>
      <w:r w:rsidR="00AE335B" w:rsidRPr="00AE335B">
        <w:t>zakładania, eksploatacji,</w:t>
      </w:r>
      <w:r w:rsidR="00053EAC">
        <w:t xml:space="preserve"> i</w:t>
      </w:r>
      <w:r w:rsidR="00F419C9">
        <w:t xml:space="preserve"> </w:t>
      </w:r>
      <w:r w:rsidR="00AE335B" w:rsidRPr="00AE335B">
        <w:t>konserwacji urządzeń telekomunikacyjnych, przyłączy telekomunikacyjnych, instalacji telekomunikacyjnej budynku</w:t>
      </w:r>
      <w:r w:rsidR="003D7D02" w:rsidRPr="00AE335B">
        <w:t xml:space="preserve"> i</w:t>
      </w:r>
      <w:r w:rsidR="00F419C9">
        <w:t xml:space="preserve"> </w:t>
      </w:r>
      <w:r w:rsidR="00AE335B" w:rsidRPr="00AE335B">
        <w:t>innych elementów infrastruktury telekomunikacyjnej,</w:t>
      </w:r>
      <w:r w:rsidR="00053EAC">
        <w:t xml:space="preserve"> a</w:t>
      </w:r>
      <w:r w:rsidR="00F419C9">
        <w:t xml:space="preserve"> </w:t>
      </w:r>
      <w:r w:rsidR="001B3811">
        <w:t>także nadzoru nad nimi,</w:t>
      </w:r>
      <w:r w:rsidR="00AE335B" w:rsidRPr="00AE335B">
        <w:t xml:space="preserve"> jeżeli:</w:t>
      </w:r>
    </w:p>
    <w:p w:rsidR="00AE335B" w:rsidRPr="00AE335B" w:rsidRDefault="00AE24E1" w:rsidP="00AE24E1">
      <w:pPr>
        <w:pStyle w:val="ZLITLITwPKTzmlitwpktliter"/>
      </w:pPr>
      <w:r>
        <w:t>a)</w:t>
      </w:r>
      <w:r>
        <w:tab/>
      </w:r>
      <w:r w:rsidR="00AE335B" w:rsidRPr="00AE335B">
        <w:t>wykonanie tych czynności bez uzyskania dostępu do</w:t>
      </w:r>
      <w:r w:rsidR="00F419C9">
        <w:t xml:space="preserve"> </w:t>
      </w:r>
      <w:r w:rsidR="00AE335B" w:rsidRPr="00AE335B">
        <w:t>infrastruktury</w:t>
      </w:r>
      <w:r w:rsidR="001B3811">
        <w:t xml:space="preserve"> </w:t>
      </w:r>
      <w:r w:rsidR="001B3811" w:rsidRPr="00AE335B">
        <w:t>telekomunikacyjnej</w:t>
      </w:r>
      <w:r w:rsidR="00053EAC">
        <w:t xml:space="preserve"> i</w:t>
      </w:r>
      <w:r w:rsidR="00F419C9">
        <w:t xml:space="preserve"> </w:t>
      </w:r>
      <w:r w:rsidR="001B3811">
        <w:t>nieruchomości</w:t>
      </w:r>
      <w:r w:rsidR="00AE335B" w:rsidRPr="00AE335B">
        <w:t xml:space="preserve"> jest niemożliwe lub niecelowe</w:t>
      </w:r>
      <w:r w:rsidR="003D7D02" w:rsidRPr="00AE335B">
        <w:t xml:space="preserve"> z</w:t>
      </w:r>
      <w:r w:rsidR="000308BF">
        <w:t> </w:t>
      </w:r>
      <w:r w:rsidR="00AE335B" w:rsidRPr="00AE335B">
        <w:t>punktu widzenia planowania przestrzennego, zdrowia publicznego, ochrony środowiska lub bezpieczeństwa</w:t>
      </w:r>
      <w:r w:rsidR="003D7D02" w:rsidRPr="00AE335B">
        <w:t xml:space="preserve"> i</w:t>
      </w:r>
      <w:r w:rsidR="00F419C9">
        <w:t xml:space="preserve"> </w:t>
      </w:r>
      <w:r w:rsidR="00AE335B" w:rsidRPr="00AE335B">
        <w:t>porządku publicznego,</w:t>
      </w:r>
    </w:p>
    <w:p w:rsidR="00AE335B" w:rsidRPr="00AE335B" w:rsidRDefault="00AE24E1" w:rsidP="00AE24E1">
      <w:pPr>
        <w:pStyle w:val="ZLITLITwPKTzmlitwpktliter"/>
      </w:pPr>
      <w:r>
        <w:t>b)</w:t>
      </w:r>
      <w:r>
        <w:tab/>
      </w:r>
      <w:r w:rsidR="00AE335B" w:rsidRPr="00AE335B">
        <w:t>przedsiębiorca telekomunikacyjny na podstawie przepisów prawa, wyroku sądu lub decyzji miał prawo umieszczenia tej infrastruktury telekomunikacyjnej na</w:t>
      </w:r>
      <w:r w:rsidR="009521A8">
        <w:t xml:space="preserve"> nieruchomości</w:t>
      </w:r>
      <w:r w:rsidR="00AE335B" w:rsidRPr="00AE335B">
        <w:t>, nad</w:t>
      </w:r>
      <w:r w:rsidR="009521A8">
        <w:t xml:space="preserve"> nią</w:t>
      </w:r>
      <w:r w:rsidR="00AE335B" w:rsidRPr="00AE335B">
        <w:t xml:space="preserve"> lub pod nią;</w:t>
      </w:r>
    </w:p>
    <w:p w:rsidR="00AE335B" w:rsidRPr="00AE335B" w:rsidRDefault="00AE335B" w:rsidP="00FE3DE1">
      <w:pPr>
        <w:pStyle w:val="ZLITPKTzmpktliter"/>
        <w:keepNext/>
      </w:pPr>
      <w:r w:rsidRPr="00AE335B">
        <w:t>2)</w:t>
      </w:r>
      <w:r>
        <w:tab/>
      </w:r>
      <w:r w:rsidRPr="00AE335B">
        <w:t>współkorzystaniu</w:t>
      </w:r>
      <w:r w:rsidR="003D7D02" w:rsidRPr="00AE335B">
        <w:t xml:space="preserve"> z</w:t>
      </w:r>
      <w:r w:rsidR="00F419C9">
        <w:t xml:space="preserve"> </w:t>
      </w:r>
      <w:r w:rsidRPr="00AE335B">
        <w:t>kabli telekomunikacyjnych</w:t>
      </w:r>
      <w:r w:rsidR="003D7D02" w:rsidRPr="00AE335B">
        <w:t xml:space="preserve"> w</w:t>
      </w:r>
      <w:r w:rsidR="00F419C9">
        <w:t xml:space="preserve"> </w:t>
      </w:r>
      <w:r w:rsidRPr="00AE335B">
        <w:t>budynku, aż do zlokalizowanego</w:t>
      </w:r>
      <w:r w:rsidR="003D7D02" w:rsidRPr="00AE335B">
        <w:t xml:space="preserve"> w</w:t>
      </w:r>
      <w:r w:rsidR="004E0530">
        <w:t xml:space="preserve"> </w:t>
      </w:r>
      <w:r w:rsidR="001B3811">
        <w:t xml:space="preserve">budynku </w:t>
      </w:r>
      <w:r w:rsidRPr="00AE335B">
        <w:t xml:space="preserve">lub poza </w:t>
      </w:r>
      <w:r w:rsidR="001B3811">
        <w:t>nim</w:t>
      </w:r>
      <w:r w:rsidR="001B3811" w:rsidRPr="00AE335B">
        <w:t xml:space="preserve"> </w:t>
      </w:r>
      <w:r w:rsidRPr="00AE335B">
        <w:t>punktu ich połączenia</w:t>
      </w:r>
      <w:r w:rsidR="003D7D02" w:rsidRPr="00AE335B">
        <w:t xml:space="preserve"> z</w:t>
      </w:r>
      <w:r w:rsidR="00F419C9">
        <w:t xml:space="preserve"> </w:t>
      </w:r>
      <w:r w:rsidRPr="00AE335B">
        <w:t>publiczną siecią telekomunikacyjną,</w:t>
      </w:r>
      <w:r w:rsidR="003D7D02" w:rsidRPr="00AE335B">
        <w:t xml:space="preserve"> w</w:t>
      </w:r>
      <w:r w:rsidR="00F419C9">
        <w:t xml:space="preserve"> </w:t>
      </w:r>
      <w:r w:rsidRPr="00AE335B">
        <w:t xml:space="preserve">tym </w:t>
      </w:r>
      <w:r w:rsidR="001B3811" w:rsidRPr="00AE335B">
        <w:t>udostępni</w:t>
      </w:r>
      <w:r w:rsidR="001B3811">
        <w:t>a</w:t>
      </w:r>
      <w:r w:rsidR="001B3811" w:rsidRPr="00AE335B">
        <w:t>ni</w:t>
      </w:r>
      <w:r w:rsidR="001B3811">
        <w:t>u</w:t>
      </w:r>
      <w:r w:rsidR="001B3811" w:rsidRPr="00AE335B">
        <w:t xml:space="preserve"> </w:t>
      </w:r>
      <w:r w:rsidRPr="00AE335B">
        <w:t>całości lub części kabla,</w:t>
      </w:r>
      <w:r w:rsidR="003D7D02" w:rsidRPr="00AE335B">
        <w:t xml:space="preserve"> w</w:t>
      </w:r>
      <w:r w:rsidR="000308BF">
        <w:t> </w:t>
      </w:r>
      <w:r w:rsidRPr="00AE335B">
        <w:t>szczególności włókna światłowodowego, jeżeli:</w:t>
      </w:r>
    </w:p>
    <w:p w:rsidR="00AE335B" w:rsidRPr="00AE335B" w:rsidRDefault="00AE335B" w:rsidP="00AE24E1">
      <w:pPr>
        <w:pStyle w:val="ZLITLITwPKTzmlitwpktliter"/>
      </w:pPr>
      <w:r w:rsidRPr="00AE335B">
        <w:t>a)</w:t>
      </w:r>
      <w:r>
        <w:tab/>
      </w:r>
      <w:r w:rsidRPr="00AE335B">
        <w:t>powielenie infrastruktury</w:t>
      </w:r>
      <w:r w:rsidR="001B3811">
        <w:t xml:space="preserve"> telekomunikacyjnej</w:t>
      </w:r>
      <w:r w:rsidRPr="00AE335B">
        <w:t xml:space="preserve"> byłoby ekonomicznie nieopłacalne lub technicznie niemożliwe,</w:t>
      </w:r>
    </w:p>
    <w:p w:rsidR="00AE335B" w:rsidRPr="00AE335B" w:rsidRDefault="00AE335B" w:rsidP="00AE24E1">
      <w:pPr>
        <w:pStyle w:val="ZLITLITwPKTzmlitwpktliter"/>
      </w:pPr>
      <w:r w:rsidRPr="00AE335B">
        <w:t>b)</w:t>
      </w:r>
      <w:r>
        <w:tab/>
      </w:r>
      <w:r w:rsidRPr="00AE335B">
        <w:t>przedsiębiorca telekomunikacyjny jest właścicielem tej infrastruktury telekomunikacyjnej lub na podstawie przepisów prawa, wyroku sądu lub decyzji miał prawo jej umieszczenia na</w:t>
      </w:r>
      <w:r w:rsidR="005A0356">
        <w:t xml:space="preserve"> nieruchomości</w:t>
      </w:r>
      <w:r w:rsidRPr="00AE335B">
        <w:t>, nad</w:t>
      </w:r>
      <w:r w:rsidR="005A0356">
        <w:t xml:space="preserve"> nią</w:t>
      </w:r>
      <w:r w:rsidRPr="00AE335B">
        <w:t xml:space="preserve"> lub pod nią;</w:t>
      </w:r>
    </w:p>
    <w:p w:rsidR="00AE335B" w:rsidRPr="00AE335B" w:rsidRDefault="00AE335B" w:rsidP="00AE24E1">
      <w:pPr>
        <w:pStyle w:val="ZLITPKTzmpktliter"/>
      </w:pPr>
      <w:r w:rsidRPr="00AE335B">
        <w:t>3)</w:t>
      </w:r>
      <w:r>
        <w:tab/>
      </w:r>
      <w:r w:rsidR="002E49B6">
        <w:t>możliwości korzystania</w:t>
      </w:r>
      <w:r w:rsidR="00053EAC">
        <w:t xml:space="preserve"> z</w:t>
      </w:r>
      <w:r w:rsidR="00F419C9">
        <w:t xml:space="preserve"> </w:t>
      </w:r>
      <w:r w:rsidRPr="00AE335B">
        <w:t>instalacji telekomunikacyjnej budynku</w:t>
      </w:r>
      <w:r w:rsidR="003D7D02" w:rsidRPr="00AE335B">
        <w:t xml:space="preserve"> i</w:t>
      </w:r>
      <w:r w:rsidR="00F419C9">
        <w:t xml:space="preserve"> </w:t>
      </w:r>
      <w:r w:rsidRPr="00AE335B">
        <w:t>punktu jej połączenia</w:t>
      </w:r>
      <w:r w:rsidR="003D7D02" w:rsidRPr="00AE335B">
        <w:t xml:space="preserve"> z</w:t>
      </w:r>
      <w:r w:rsidR="00F419C9">
        <w:t xml:space="preserve"> </w:t>
      </w:r>
      <w:r w:rsidRPr="00AE335B">
        <w:t>publiczną siecią telekomunikacyjną, jeżeli powielenie infrastruktury</w:t>
      </w:r>
      <w:r w:rsidR="001B3811">
        <w:t xml:space="preserve"> telekomunikacyjnej</w:t>
      </w:r>
      <w:r w:rsidRPr="00AE335B">
        <w:t xml:space="preserve"> byłoby ekonomicznie nieopłacalne lub technicznie niemożliwe,</w:t>
      </w:r>
      <w:r w:rsidR="003D7D02" w:rsidRPr="00AE335B">
        <w:t xml:space="preserve"> a</w:t>
      </w:r>
      <w:r w:rsidR="00F419C9">
        <w:t xml:space="preserve"> </w:t>
      </w:r>
      <w:r w:rsidRPr="00AE335B">
        <w:t>wniosek</w:t>
      </w:r>
      <w:r w:rsidR="003D7D02" w:rsidRPr="00AE335B">
        <w:t xml:space="preserve"> o</w:t>
      </w:r>
      <w:r w:rsidR="00F419C9">
        <w:t xml:space="preserve"> </w:t>
      </w:r>
      <w:r w:rsidRPr="00AE335B">
        <w:t>dostęp jest składany</w:t>
      </w:r>
      <w:r w:rsidR="003D7D02" w:rsidRPr="00AE335B">
        <w:t xml:space="preserve"> w</w:t>
      </w:r>
      <w:r w:rsidR="00F419C9">
        <w:t xml:space="preserve"> </w:t>
      </w:r>
      <w:r w:rsidRPr="00AE335B">
        <w:t>celu realizacji szybkiej sieci telekomunikacyjnej</w:t>
      </w:r>
      <w:r w:rsidR="003D7D02" w:rsidRPr="00AE335B">
        <w:t xml:space="preserve"> w</w:t>
      </w:r>
      <w:r w:rsidR="00F419C9">
        <w:t xml:space="preserve"> </w:t>
      </w:r>
      <w:r w:rsidRPr="00AE335B">
        <w:t>rozumieniu</w:t>
      </w:r>
      <w:r w:rsidR="00053EAC">
        <w:t xml:space="preserve"> art.</w:t>
      </w:r>
      <w:r w:rsidR="00F419C9">
        <w:t xml:space="preserve"> </w:t>
      </w:r>
      <w:r w:rsidR="00053EAC">
        <w:t>2 ust.</w:t>
      </w:r>
      <w:r w:rsidR="00F419C9">
        <w:t xml:space="preserve"> </w:t>
      </w:r>
      <w:r w:rsidR="00053EAC">
        <w:t>1 pkt</w:t>
      </w:r>
      <w:r w:rsidR="00F419C9">
        <w:t xml:space="preserve"> </w:t>
      </w:r>
      <w:r w:rsidR="00053EAC">
        <w:t>6</w:t>
      </w:r>
      <w:r w:rsidR="00F419C9">
        <w:t xml:space="preserve"> </w:t>
      </w:r>
      <w:r w:rsidRPr="00AE335B">
        <w:t>ustawy</w:t>
      </w:r>
      <w:r w:rsidR="003D7D02" w:rsidRPr="00AE335B">
        <w:t xml:space="preserve"> z</w:t>
      </w:r>
      <w:r w:rsidR="000308BF">
        <w:t> d</w:t>
      </w:r>
      <w:r w:rsidRPr="00AE335B">
        <w:t xml:space="preserve">nia </w:t>
      </w:r>
      <w:r w:rsidR="003D7D02" w:rsidRPr="00AE335B">
        <w:t>7</w:t>
      </w:r>
      <w:r w:rsidR="00F419C9">
        <w:t xml:space="preserve"> </w:t>
      </w:r>
      <w:r w:rsidRPr="00AE335B">
        <w:t>maja 201</w:t>
      </w:r>
      <w:r w:rsidR="003D7D02" w:rsidRPr="00AE335B">
        <w:t>0</w:t>
      </w:r>
      <w:r w:rsidR="00F419C9">
        <w:t xml:space="preserve"> </w:t>
      </w:r>
      <w:r w:rsidRPr="00AE335B">
        <w:t>r.</w:t>
      </w:r>
      <w:r w:rsidR="003D7D02" w:rsidRPr="00AE335B">
        <w:t xml:space="preserve"> o</w:t>
      </w:r>
      <w:r w:rsidR="00F419C9">
        <w:t xml:space="preserve"> </w:t>
      </w:r>
      <w:r w:rsidRPr="00AE335B">
        <w:t>wspieraniu rozwoju usług</w:t>
      </w:r>
      <w:r w:rsidR="003D7D02" w:rsidRPr="00AE335B">
        <w:t xml:space="preserve"> i</w:t>
      </w:r>
      <w:r w:rsidR="00F419C9">
        <w:t xml:space="preserve"> </w:t>
      </w:r>
      <w:r w:rsidRPr="00AE335B">
        <w:t>sieci telekomunikacyjnych.</w:t>
      </w:r>
      <w:r w:rsidR="00053EAC">
        <w:t>”</w:t>
      </w:r>
      <w:r w:rsidR="005536FF">
        <w:t>,</w:t>
      </w:r>
    </w:p>
    <w:p w:rsidR="00AE335B" w:rsidRPr="00AE335B" w:rsidRDefault="00AE24E1" w:rsidP="00FE3DE1">
      <w:pPr>
        <w:pStyle w:val="LITlitera"/>
        <w:keepNext/>
      </w:pPr>
      <w:r>
        <w:lastRenderedPageBreak/>
        <w:t>b)</w:t>
      </w:r>
      <w:r>
        <w:tab/>
      </w:r>
      <w:r w:rsidR="00AE335B" w:rsidRPr="00AE335B">
        <w:t xml:space="preserve">ust. </w:t>
      </w:r>
      <w:r w:rsidR="003D7D02" w:rsidRPr="00AE335B">
        <w:t>4</w:t>
      </w:r>
      <w:r w:rsidR="00F419C9">
        <w:t xml:space="preserve"> </w:t>
      </w:r>
      <w:r w:rsidR="00AE335B" w:rsidRPr="00AE335B">
        <w:t>otrzymuje brzmienie:</w:t>
      </w:r>
    </w:p>
    <w:p w:rsidR="00AE335B" w:rsidRPr="00AE335B" w:rsidRDefault="00053EAC" w:rsidP="00FE3DE1">
      <w:pPr>
        <w:pStyle w:val="ZLITUSTzmustliter"/>
        <w:keepNext/>
      </w:pPr>
      <w:r>
        <w:t>„</w:t>
      </w:r>
      <w:r w:rsidR="00AE335B" w:rsidRPr="00AE335B">
        <w:t>4.</w:t>
      </w:r>
      <w:r w:rsidR="00F419C9">
        <w:t xml:space="preserve"> </w:t>
      </w:r>
      <w:r w:rsidR="00AE335B" w:rsidRPr="00AE335B">
        <w:t>Do zapewnienia dostępu,</w:t>
      </w:r>
      <w:r w:rsidR="003D7D02" w:rsidRPr="00AE335B">
        <w:t xml:space="preserve"> o</w:t>
      </w:r>
      <w:r w:rsidR="00F419C9">
        <w:t xml:space="preserve"> </w:t>
      </w:r>
      <w:r w:rsidR="00AE335B" w:rsidRPr="00AE335B">
        <w:t>którym mowa</w:t>
      </w:r>
      <w:r w:rsidRPr="00AE335B">
        <w:t xml:space="preserve"> w</w:t>
      </w:r>
      <w:r w:rsidR="00F419C9">
        <w:t xml:space="preserve"> </w:t>
      </w:r>
      <w:r>
        <w:t>ust.</w:t>
      </w:r>
      <w:r w:rsidR="00F419C9">
        <w:t xml:space="preserve"> </w:t>
      </w:r>
      <w:r w:rsidR="00AE335B" w:rsidRPr="00AE335B">
        <w:t>1, stosuje się odpowiednio przepisy</w:t>
      </w:r>
      <w:r>
        <w:t xml:space="preserve"> art.</w:t>
      </w:r>
      <w:r w:rsidR="00F419C9">
        <w:t xml:space="preserve"> </w:t>
      </w:r>
      <w:r w:rsidR="00AE335B" w:rsidRPr="00AE335B">
        <w:t>2</w:t>
      </w:r>
      <w:r w:rsidR="003D7D02" w:rsidRPr="00AE335B">
        <w:t>7</w:t>
      </w:r>
      <w:r w:rsidR="00060173">
        <w:t>–</w:t>
      </w:r>
      <w:r w:rsidR="00AE335B" w:rsidRPr="00AE335B">
        <w:t>30,</w:t>
      </w:r>
      <w:r>
        <w:t xml:space="preserve"> art.</w:t>
      </w:r>
      <w:r w:rsidR="00F419C9">
        <w:t xml:space="preserve"> </w:t>
      </w:r>
      <w:r w:rsidR="00AE335B" w:rsidRPr="00AE335B">
        <w:t>3</w:t>
      </w:r>
      <w:r w:rsidRPr="00AE335B">
        <w:t>1</w:t>
      </w:r>
      <w:r>
        <w:t xml:space="preserve"> ust.</w:t>
      </w:r>
      <w:r w:rsidR="00F419C9">
        <w:t xml:space="preserve"> </w:t>
      </w:r>
      <w:r w:rsidRPr="00AE335B">
        <w:t>1</w:t>
      </w:r>
      <w:r>
        <w:t xml:space="preserve"> oraz art.</w:t>
      </w:r>
      <w:r w:rsidR="00F419C9">
        <w:t xml:space="preserve"> </w:t>
      </w:r>
      <w:r w:rsidR="00AE335B" w:rsidRPr="00AE335B">
        <w:t>33,</w:t>
      </w:r>
      <w:r w:rsidR="003D7D02" w:rsidRPr="00AE335B">
        <w:t xml:space="preserve"> z</w:t>
      </w:r>
      <w:r w:rsidR="00F419C9">
        <w:t xml:space="preserve"> </w:t>
      </w:r>
      <w:r w:rsidR="00AE335B" w:rsidRPr="00AE335B">
        <w:t>tym że:</w:t>
      </w:r>
    </w:p>
    <w:p w:rsidR="00AE335B" w:rsidRPr="00AE335B" w:rsidRDefault="00AE24E1" w:rsidP="00AE24E1">
      <w:pPr>
        <w:pStyle w:val="ZLITPKTzmpktliter"/>
      </w:pPr>
      <w:r>
        <w:t>1)</w:t>
      </w:r>
      <w:r>
        <w:tab/>
      </w:r>
      <w:r w:rsidR="00AE335B" w:rsidRPr="00AE335B">
        <w:t>każda ze stron może zwrócić się do Prezesa UKE</w:t>
      </w:r>
      <w:r w:rsidR="003D7D02" w:rsidRPr="00AE335B">
        <w:t xml:space="preserve"> z</w:t>
      </w:r>
      <w:r w:rsidR="00F419C9">
        <w:t xml:space="preserve"> </w:t>
      </w:r>
      <w:r w:rsidR="00AE335B" w:rsidRPr="00AE335B">
        <w:t>wnioskiem</w:t>
      </w:r>
      <w:r w:rsidR="003D7D02" w:rsidRPr="00AE335B">
        <w:t xml:space="preserve"> o</w:t>
      </w:r>
      <w:r w:rsidR="00F419C9">
        <w:t xml:space="preserve"> </w:t>
      </w:r>
      <w:r w:rsidR="00AE335B" w:rsidRPr="00AE335B">
        <w:t>wydanie decyzji, jeżeli nie zawarto umowy</w:t>
      </w:r>
      <w:r w:rsidR="003D7D02" w:rsidRPr="00AE335B">
        <w:t xml:space="preserve"> o</w:t>
      </w:r>
      <w:r w:rsidR="00F419C9">
        <w:t xml:space="preserve"> </w:t>
      </w:r>
      <w:r w:rsidR="00AE335B" w:rsidRPr="00AE335B">
        <w:t>dostępie</w:t>
      </w:r>
      <w:r w:rsidR="003D7D02" w:rsidRPr="00AE335B">
        <w:t xml:space="preserve"> w</w:t>
      </w:r>
      <w:r w:rsidR="00F419C9">
        <w:t xml:space="preserve"> </w:t>
      </w:r>
      <w:r w:rsidR="00AE335B" w:rsidRPr="00AE335B">
        <w:t>terminie,</w:t>
      </w:r>
      <w:r w:rsidR="003D7D02" w:rsidRPr="00AE335B">
        <w:t xml:space="preserve"> o</w:t>
      </w:r>
      <w:r w:rsidR="00F419C9">
        <w:t xml:space="preserve"> </w:t>
      </w:r>
      <w:r w:rsidR="00AE335B" w:rsidRPr="00AE335B">
        <w:t>którym mowa</w:t>
      </w:r>
      <w:r w:rsidR="00053EAC" w:rsidRPr="00AE335B">
        <w:t xml:space="preserve"> w</w:t>
      </w:r>
      <w:r w:rsidR="000308BF">
        <w:t> </w:t>
      </w:r>
      <w:r w:rsidR="00053EAC">
        <w:t>ust.</w:t>
      </w:r>
      <w:r w:rsidR="00F419C9">
        <w:t xml:space="preserve"> </w:t>
      </w:r>
      <w:r w:rsidR="00AE335B" w:rsidRPr="00AE335B">
        <w:t>2</w:t>
      </w:r>
      <w:r w:rsidR="00495503">
        <w:t>;</w:t>
      </w:r>
    </w:p>
    <w:p w:rsidR="00AE335B" w:rsidRPr="00AE335B" w:rsidRDefault="00AE24E1" w:rsidP="00AE24E1">
      <w:pPr>
        <w:pStyle w:val="ZLITPKTzmpktliter"/>
      </w:pPr>
      <w:r>
        <w:t>2)</w:t>
      </w:r>
      <w:r>
        <w:tab/>
      </w:r>
      <w:r w:rsidR="00AE335B" w:rsidRPr="00AE335B">
        <w:t xml:space="preserve">Prezes UKE </w:t>
      </w:r>
      <w:r w:rsidR="009F17CA">
        <w:t>podejmuje</w:t>
      </w:r>
      <w:r w:rsidR="009F17CA" w:rsidRPr="00AE335B">
        <w:t xml:space="preserve"> </w:t>
      </w:r>
      <w:r w:rsidR="00AE335B" w:rsidRPr="00AE335B">
        <w:t>decyzję</w:t>
      </w:r>
      <w:r w:rsidR="003D7D02" w:rsidRPr="00AE335B">
        <w:t xml:space="preserve"> </w:t>
      </w:r>
      <w:r w:rsidR="009F17CA">
        <w:t>o</w:t>
      </w:r>
      <w:r w:rsidR="00AE335B" w:rsidRPr="00AE335B">
        <w:t xml:space="preserve"> dostęp</w:t>
      </w:r>
      <w:r w:rsidR="009F17CA">
        <w:t>ie,</w:t>
      </w:r>
      <w:r w:rsidR="00053EAC">
        <w:t xml:space="preserve"> o</w:t>
      </w:r>
      <w:r w:rsidR="00F419C9">
        <w:t xml:space="preserve"> </w:t>
      </w:r>
      <w:r w:rsidR="009F17CA">
        <w:t>którym mowa</w:t>
      </w:r>
      <w:r w:rsidR="00053EAC">
        <w:t xml:space="preserve"> w</w:t>
      </w:r>
      <w:r w:rsidR="00F419C9">
        <w:t xml:space="preserve"> </w:t>
      </w:r>
      <w:r w:rsidR="00053EAC">
        <w:t>ust.</w:t>
      </w:r>
      <w:r w:rsidR="00F419C9">
        <w:t xml:space="preserve"> </w:t>
      </w:r>
      <w:r w:rsidR="009F17CA">
        <w:t>1,</w:t>
      </w:r>
      <w:r w:rsidR="003D7D02" w:rsidRPr="00AE335B">
        <w:t xml:space="preserve"> w</w:t>
      </w:r>
      <w:r w:rsidR="000308BF">
        <w:t> </w:t>
      </w:r>
      <w:r w:rsidR="00AE335B" w:rsidRPr="00AE335B">
        <w:t>terminie 6</w:t>
      </w:r>
      <w:r w:rsidR="003D7D02" w:rsidRPr="00AE335B">
        <w:t>0</w:t>
      </w:r>
      <w:r w:rsidR="00F419C9">
        <w:t xml:space="preserve"> </w:t>
      </w:r>
      <w:r w:rsidR="00AE335B" w:rsidRPr="00AE335B">
        <w:t>dni od dnia złożenia wniosku</w:t>
      </w:r>
      <w:r w:rsidR="003D7D02" w:rsidRPr="00AE335B">
        <w:t xml:space="preserve"> o</w:t>
      </w:r>
      <w:r w:rsidR="00F419C9">
        <w:t xml:space="preserve"> </w:t>
      </w:r>
      <w:r w:rsidR="00AE335B" w:rsidRPr="00AE335B">
        <w:t>jej wydanie, biorąc pod uwagę niedyskryminacyjne</w:t>
      </w:r>
      <w:r w:rsidR="003D7D02" w:rsidRPr="00AE335B">
        <w:t xml:space="preserve"> i</w:t>
      </w:r>
      <w:r w:rsidR="00F419C9">
        <w:t xml:space="preserve"> </w:t>
      </w:r>
      <w:r w:rsidR="00AE335B" w:rsidRPr="00AE335B">
        <w:t>proporcjonalne kryteria</w:t>
      </w:r>
      <w:r w:rsidR="00495503">
        <w:t>;</w:t>
      </w:r>
    </w:p>
    <w:p w:rsidR="00AE335B" w:rsidRPr="00AE335B" w:rsidRDefault="00AE24E1" w:rsidP="00AE24E1">
      <w:pPr>
        <w:pStyle w:val="ZLITPKTzmpktliter"/>
      </w:pPr>
      <w:r>
        <w:t>3)</w:t>
      </w:r>
      <w:r>
        <w:tab/>
      </w:r>
      <w:r w:rsidR="00AE335B" w:rsidRPr="00AE335B">
        <w:t>Prezes UKE</w:t>
      </w:r>
      <w:r w:rsidR="003D7D02" w:rsidRPr="00AE335B">
        <w:t xml:space="preserve"> w</w:t>
      </w:r>
      <w:r w:rsidR="00F419C9">
        <w:t xml:space="preserve"> </w:t>
      </w:r>
      <w:r w:rsidR="00AE335B" w:rsidRPr="00AE335B">
        <w:t>decyzji określa szczegółowe warunki rozliczeń</w:t>
      </w:r>
      <w:r w:rsidR="003D7D02" w:rsidRPr="00AE335B">
        <w:t xml:space="preserve"> z</w:t>
      </w:r>
      <w:r w:rsidR="00F419C9">
        <w:t xml:space="preserve"> </w:t>
      </w:r>
      <w:r w:rsidR="00AE335B" w:rsidRPr="00AE335B">
        <w:t>tytułu zapewnienia tego dostępu</w:t>
      </w:r>
      <w:r w:rsidR="00F62876">
        <w:t>,</w:t>
      </w:r>
      <w:r w:rsidR="00AE335B" w:rsidRPr="00AE335B">
        <w:t xml:space="preserve"> uwzględniające stopień występującego</w:t>
      </w:r>
      <w:r w:rsidR="003D7D02" w:rsidRPr="00AE335B">
        <w:t xml:space="preserve"> w</w:t>
      </w:r>
      <w:r w:rsidR="00F419C9">
        <w:t xml:space="preserve"> </w:t>
      </w:r>
      <w:r w:rsidR="00AE335B" w:rsidRPr="00AE335B">
        <w:t>danym przypadku ryzyka.</w:t>
      </w:r>
      <w:r w:rsidR="00053EAC">
        <w:t>”</w:t>
      </w:r>
      <w:r w:rsidR="00AE335B" w:rsidRPr="00AE335B">
        <w:t>;</w:t>
      </w:r>
    </w:p>
    <w:p w:rsidR="00AE335B" w:rsidRPr="00AE335B" w:rsidRDefault="00AE24E1" w:rsidP="00FE3DE1">
      <w:pPr>
        <w:pStyle w:val="PKTpunkt"/>
        <w:keepNext/>
      </w:pPr>
      <w:r>
        <w:t>2)</w:t>
      </w:r>
      <w:r>
        <w:tab/>
      </w:r>
      <w:r w:rsidR="00AE335B" w:rsidRPr="00AE335B">
        <w:t>w</w:t>
      </w:r>
      <w:r w:rsidR="00053EAC">
        <w:t xml:space="preserve"> art.</w:t>
      </w:r>
      <w:r w:rsidR="00F419C9">
        <w:t xml:space="preserve"> </w:t>
      </w:r>
      <w:r w:rsidR="00AE335B" w:rsidRPr="00AE335B">
        <w:t>20</w:t>
      </w:r>
      <w:r w:rsidR="00053EAC" w:rsidRPr="00AE335B">
        <w:t>6</w:t>
      </w:r>
      <w:r w:rsidR="00053EAC">
        <w:t xml:space="preserve"> w</w:t>
      </w:r>
      <w:r w:rsidR="00F419C9">
        <w:t xml:space="preserve"> </w:t>
      </w:r>
      <w:r w:rsidR="00053EAC">
        <w:t>ust.</w:t>
      </w:r>
      <w:r w:rsidR="00F419C9">
        <w:t xml:space="preserve"> </w:t>
      </w:r>
      <w:r w:rsidR="00053EAC">
        <w:t>2 pkt</w:t>
      </w:r>
      <w:r w:rsidR="00F419C9">
        <w:t xml:space="preserve"> </w:t>
      </w:r>
      <w:r w:rsidR="003D7D02" w:rsidRPr="00AE335B">
        <w:t>6</w:t>
      </w:r>
      <w:r w:rsidR="00F419C9">
        <w:t xml:space="preserve"> </w:t>
      </w:r>
      <w:r w:rsidR="00AE335B" w:rsidRPr="00AE335B">
        <w:t>otrzymuje brzmienie:</w:t>
      </w:r>
    </w:p>
    <w:p w:rsidR="00AE335B" w:rsidRPr="00AE335B" w:rsidRDefault="00053EAC" w:rsidP="00AE24E1">
      <w:pPr>
        <w:pStyle w:val="ZPKTzmpktartykuempunktem"/>
      </w:pPr>
      <w:r>
        <w:t>„</w:t>
      </w:r>
      <w:r w:rsidR="00AE335B" w:rsidRPr="00AE335B">
        <w:t>6)</w:t>
      </w:r>
      <w:r w:rsidR="00AE335B">
        <w:tab/>
      </w:r>
      <w:r w:rsidR="003D7D02" w:rsidRPr="00AE335B">
        <w:t>o</w:t>
      </w:r>
      <w:r w:rsidR="00F419C9">
        <w:t xml:space="preserve"> </w:t>
      </w:r>
      <w:r w:rsidR="00AE335B" w:rsidRPr="00AE335B">
        <w:t>których mowa</w:t>
      </w:r>
      <w:r w:rsidRPr="00AE335B">
        <w:t xml:space="preserve"> w</w:t>
      </w:r>
      <w:r w:rsidR="00F419C9">
        <w:t xml:space="preserve"> </w:t>
      </w:r>
      <w:r>
        <w:t>art.</w:t>
      </w:r>
      <w:r w:rsidR="00F419C9">
        <w:t xml:space="preserve"> </w:t>
      </w:r>
      <w:r w:rsidRPr="00AE335B">
        <w:t>7</w:t>
      </w:r>
      <w:r>
        <w:t xml:space="preserve"> ust.</w:t>
      </w:r>
      <w:r w:rsidR="00F419C9">
        <w:t xml:space="preserve"> </w:t>
      </w:r>
      <w:r w:rsidR="00AE335B" w:rsidRPr="00AE335B">
        <w:t>1,</w:t>
      </w:r>
      <w:r>
        <w:t xml:space="preserve"> art.</w:t>
      </w:r>
      <w:r w:rsidR="00F419C9">
        <w:t xml:space="preserve"> </w:t>
      </w:r>
      <w:r w:rsidR="00AE335B" w:rsidRPr="00AE335B">
        <w:t>1</w:t>
      </w:r>
      <w:r w:rsidRPr="00AE335B">
        <w:t>3</w:t>
      </w:r>
      <w:r>
        <w:t xml:space="preserve"> ust.</w:t>
      </w:r>
      <w:r w:rsidR="00F419C9">
        <w:t xml:space="preserve"> </w:t>
      </w:r>
      <w:r w:rsidR="00AE335B" w:rsidRPr="00AE335B">
        <w:t>2,</w:t>
      </w:r>
      <w:r>
        <w:t xml:space="preserve"> art.</w:t>
      </w:r>
      <w:r w:rsidR="00F419C9">
        <w:t xml:space="preserve"> </w:t>
      </w:r>
      <w:r w:rsidR="00AE335B" w:rsidRPr="00AE335B">
        <w:t>1</w:t>
      </w:r>
      <w:r w:rsidRPr="00AE335B">
        <w:t>8</w:t>
      </w:r>
      <w:r>
        <w:t xml:space="preserve"> ust.</w:t>
      </w:r>
      <w:r w:rsidR="00F419C9">
        <w:t xml:space="preserve"> </w:t>
      </w:r>
      <w:r w:rsidR="00AE335B" w:rsidRPr="00AE335B">
        <w:t>3,</w:t>
      </w:r>
      <w:r>
        <w:t xml:space="preserve"> art.</w:t>
      </w:r>
      <w:r w:rsidR="00F419C9">
        <w:t xml:space="preserve"> </w:t>
      </w:r>
      <w:r w:rsidR="00AE335B" w:rsidRPr="00AE335B">
        <w:t>20,</w:t>
      </w:r>
      <w:r>
        <w:t xml:space="preserve"> art.</w:t>
      </w:r>
      <w:r w:rsidR="00F419C9">
        <w:t xml:space="preserve"> </w:t>
      </w:r>
      <w:r w:rsidR="00AE335B" w:rsidRPr="00AE335B">
        <w:t>22</w:t>
      </w:r>
      <w:r w:rsidR="00A549AF">
        <w:t xml:space="preserve"> ust. 1</w:t>
      </w:r>
      <w:r w:rsidR="00AE335B" w:rsidRPr="00AE335B">
        <w:t>,</w:t>
      </w:r>
      <w:r>
        <w:t xml:space="preserve"> art.</w:t>
      </w:r>
      <w:r w:rsidR="000308BF">
        <w:t> </w:t>
      </w:r>
      <w:r w:rsidR="00A51744" w:rsidRPr="00AE335B">
        <w:t>2</w:t>
      </w:r>
      <w:r w:rsidR="00A51744">
        <w:t>5</w:t>
      </w:r>
      <w:r w:rsidR="00A51744" w:rsidRPr="00AE335B">
        <w:t>d</w:t>
      </w:r>
      <w:r w:rsidR="00A51744">
        <w:t xml:space="preserve"> </w:t>
      </w:r>
      <w:r>
        <w:t>ust.</w:t>
      </w:r>
      <w:r w:rsidR="00F419C9">
        <w:t xml:space="preserve"> </w:t>
      </w:r>
      <w:r w:rsidR="00AE335B" w:rsidRPr="00AE335B">
        <w:t>1,</w:t>
      </w:r>
      <w:r>
        <w:t xml:space="preserve"> art.</w:t>
      </w:r>
      <w:r w:rsidR="00F419C9">
        <w:t xml:space="preserve"> </w:t>
      </w:r>
      <w:r w:rsidR="00AE335B" w:rsidRPr="00AE335B">
        <w:t>27</w:t>
      </w:r>
      <w:r w:rsidR="00A549AF">
        <w:t xml:space="preserve"> ust. 6 i 9</w:t>
      </w:r>
      <w:r w:rsidR="00AE335B" w:rsidRPr="00AE335B">
        <w:t>,</w:t>
      </w:r>
      <w:r>
        <w:t xml:space="preserve"> art.</w:t>
      </w:r>
      <w:r w:rsidR="00F419C9">
        <w:t xml:space="preserve"> </w:t>
      </w:r>
      <w:r w:rsidR="00AE335B" w:rsidRPr="00AE335B">
        <w:t>30</w:t>
      </w:r>
      <w:r w:rsidR="00A549AF">
        <w:t xml:space="preserve"> ust. 5</w:t>
      </w:r>
      <w:r w:rsidR="00A51744">
        <w:t xml:space="preserve"> i</w:t>
      </w:r>
      <w:r>
        <w:t xml:space="preserve"> art.</w:t>
      </w:r>
      <w:r w:rsidR="00F419C9">
        <w:t xml:space="preserve"> </w:t>
      </w:r>
      <w:r w:rsidR="00A51744" w:rsidRPr="00AE335B">
        <w:t>3</w:t>
      </w:r>
      <w:r w:rsidR="00A51744">
        <w:t>5</w:t>
      </w:r>
      <w:r w:rsidR="00A51744" w:rsidRPr="00AE335B">
        <w:t>a</w:t>
      </w:r>
      <w:r w:rsidR="00A51744">
        <w:t xml:space="preserve"> ust. 3 </w:t>
      </w:r>
      <w:r w:rsidR="00AE335B" w:rsidRPr="00AE335B">
        <w:t>ustawy</w:t>
      </w:r>
      <w:r w:rsidR="003D7D02" w:rsidRPr="00AE335B">
        <w:t xml:space="preserve"> z</w:t>
      </w:r>
      <w:r w:rsidR="00F419C9">
        <w:t xml:space="preserve"> </w:t>
      </w:r>
      <w:r w:rsidR="00AE335B" w:rsidRPr="00AE335B">
        <w:t xml:space="preserve">dnia </w:t>
      </w:r>
      <w:r w:rsidR="003D7D02" w:rsidRPr="00AE335B">
        <w:t>7</w:t>
      </w:r>
      <w:r w:rsidR="00F419C9">
        <w:t xml:space="preserve"> </w:t>
      </w:r>
      <w:r w:rsidR="00AE335B" w:rsidRPr="00AE335B">
        <w:t>maja 201</w:t>
      </w:r>
      <w:r w:rsidR="003D7D02" w:rsidRPr="00AE335B">
        <w:t>0</w:t>
      </w:r>
      <w:r w:rsidR="00F419C9">
        <w:t xml:space="preserve"> </w:t>
      </w:r>
      <w:r w:rsidR="00AE335B" w:rsidRPr="00AE335B">
        <w:t>r.</w:t>
      </w:r>
      <w:r w:rsidR="003D7D02" w:rsidRPr="00AE335B">
        <w:t xml:space="preserve"> o</w:t>
      </w:r>
      <w:r w:rsidR="00F419C9">
        <w:t xml:space="preserve"> </w:t>
      </w:r>
      <w:r w:rsidR="00AE335B" w:rsidRPr="00AE335B">
        <w:t>wspieraniu rozwoju usług</w:t>
      </w:r>
      <w:r w:rsidR="003D7D02" w:rsidRPr="00AE335B">
        <w:t xml:space="preserve"> i</w:t>
      </w:r>
      <w:r w:rsidR="00F419C9">
        <w:t xml:space="preserve"> </w:t>
      </w:r>
      <w:r w:rsidR="00AE335B" w:rsidRPr="00AE335B">
        <w:t>sieci telekomunikacyjnych</w:t>
      </w:r>
      <w:r>
        <w:t>”</w:t>
      </w:r>
      <w:r w:rsidR="00AE335B" w:rsidRPr="00AE335B">
        <w:t>;</w:t>
      </w:r>
    </w:p>
    <w:p w:rsidR="00AE335B" w:rsidRPr="00AE335B" w:rsidRDefault="00AE24E1" w:rsidP="00FE3DE1">
      <w:pPr>
        <w:pStyle w:val="PKTpunkt"/>
        <w:keepNext/>
      </w:pPr>
      <w:r>
        <w:t>3)</w:t>
      </w:r>
      <w:r>
        <w:tab/>
      </w:r>
      <w:r w:rsidR="00AE335B" w:rsidRPr="00AE335B">
        <w:t>w</w:t>
      </w:r>
      <w:r w:rsidR="00053EAC">
        <w:t xml:space="preserve"> art.</w:t>
      </w:r>
      <w:r w:rsidR="00F419C9">
        <w:t xml:space="preserve"> </w:t>
      </w:r>
      <w:r w:rsidR="00AE335B" w:rsidRPr="00AE335B">
        <w:t>20</w:t>
      </w:r>
      <w:r w:rsidR="00053EAC" w:rsidRPr="00AE335B">
        <w:t>9</w:t>
      </w:r>
      <w:r w:rsidR="00053EAC">
        <w:t xml:space="preserve"> w</w:t>
      </w:r>
      <w:r w:rsidR="00F419C9">
        <w:t xml:space="preserve"> </w:t>
      </w:r>
      <w:r w:rsidR="00053EAC">
        <w:t>ust.</w:t>
      </w:r>
      <w:r w:rsidR="00F419C9">
        <w:t xml:space="preserve"> </w:t>
      </w:r>
      <w:r w:rsidR="003D7D02" w:rsidRPr="00AE335B">
        <w:t>1</w:t>
      </w:r>
      <w:r w:rsidR="00F419C9">
        <w:t xml:space="preserve"> </w:t>
      </w:r>
      <w:r w:rsidR="009F17CA">
        <w:t>po</w:t>
      </w:r>
      <w:r w:rsidR="00053EAC">
        <w:t xml:space="preserve"> pkt</w:t>
      </w:r>
      <w:r w:rsidR="00F419C9">
        <w:t xml:space="preserve"> </w:t>
      </w:r>
      <w:r w:rsidR="009F17CA">
        <w:t>2</w:t>
      </w:r>
      <w:r w:rsidR="00053EAC">
        <w:t>9</w:t>
      </w:r>
      <w:r w:rsidR="00F419C9">
        <w:t xml:space="preserve"> </w:t>
      </w:r>
      <w:r w:rsidR="00AE335B" w:rsidRPr="00AE335B">
        <w:t>dodaje się</w:t>
      </w:r>
      <w:r w:rsidR="00053EAC">
        <w:t xml:space="preserve"> pkt</w:t>
      </w:r>
      <w:r w:rsidR="00F419C9">
        <w:t xml:space="preserve"> </w:t>
      </w:r>
      <w:r w:rsidR="00AE335B" w:rsidRPr="00AE335B">
        <w:t>29a</w:t>
      </w:r>
      <w:r w:rsidR="003D7D02" w:rsidRPr="00AE335B">
        <w:t xml:space="preserve"> w</w:t>
      </w:r>
      <w:r w:rsidR="00F419C9">
        <w:t xml:space="preserve"> </w:t>
      </w:r>
      <w:r w:rsidR="00AE335B" w:rsidRPr="00AE335B">
        <w:t>brzmieniu:</w:t>
      </w:r>
    </w:p>
    <w:p w:rsidR="00AE335B" w:rsidRPr="00AE335B" w:rsidRDefault="00053EAC" w:rsidP="00AE24E1">
      <w:pPr>
        <w:pStyle w:val="ZPKTzmpktartykuempunktem"/>
      </w:pPr>
      <w:r>
        <w:t>„</w:t>
      </w:r>
      <w:r w:rsidR="00AE335B" w:rsidRPr="00AE335B">
        <w:t>29a)</w:t>
      </w:r>
      <w:r w:rsidR="00AE335B">
        <w:tab/>
      </w:r>
      <w:r w:rsidR="00AE335B" w:rsidRPr="00AE335B">
        <w:t>nie wypełnia obowiązków określonych</w:t>
      </w:r>
      <w:r w:rsidRPr="00AE335B">
        <w:t xml:space="preserve"> w</w:t>
      </w:r>
      <w:r w:rsidR="00F419C9">
        <w:t xml:space="preserve"> </w:t>
      </w:r>
      <w:r>
        <w:t>art.</w:t>
      </w:r>
      <w:r w:rsidR="00F419C9">
        <w:t xml:space="preserve"> </w:t>
      </w:r>
      <w:r w:rsidR="00AE335B" w:rsidRPr="00AE335B">
        <w:t>3</w:t>
      </w:r>
      <w:r w:rsidR="00D0124C">
        <w:t xml:space="preserve"> ust. 2, 3 i 5</w:t>
      </w:r>
      <w:r w:rsidR="00AE335B" w:rsidRPr="00AE335B">
        <w:t>,</w:t>
      </w:r>
      <w:r>
        <w:t xml:space="preserve"> art.</w:t>
      </w:r>
      <w:r w:rsidR="00F419C9">
        <w:t xml:space="preserve"> </w:t>
      </w:r>
      <w:r w:rsidRPr="00AE335B">
        <w:t>4</w:t>
      </w:r>
      <w:r>
        <w:t xml:space="preserve"> i</w:t>
      </w:r>
      <w:r w:rsidR="00F419C9">
        <w:t xml:space="preserve"> </w:t>
      </w:r>
      <w:r>
        <w:t>art.</w:t>
      </w:r>
      <w:r w:rsidR="00F419C9">
        <w:t xml:space="preserve"> </w:t>
      </w:r>
      <w:r w:rsidRPr="00AE335B">
        <w:t>5</w:t>
      </w:r>
      <w:r>
        <w:t xml:space="preserve"> ust.</w:t>
      </w:r>
      <w:r w:rsidR="00F419C9">
        <w:t xml:space="preserve"> </w:t>
      </w:r>
      <w:r w:rsidR="003D7D02" w:rsidRPr="00AE335B">
        <w:t>2</w:t>
      </w:r>
      <w:r w:rsidR="00F419C9">
        <w:t xml:space="preserve"> </w:t>
      </w:r>
      <w:r w:rsidR="00AE335B" w:rsidRPr="00AE335B">
        <w:t xml:space="preserve">rozporządzenia </w:t>
      </w:r>
      <w:r w:rsidR="00031035" w:rsidRPr="00031035">
        <w:t>Parlamentu Europejskiego i Rady (UE) 2015/2120 z dnia 25</w:t>
      </w:r>
      <w:r w:rsidR="000308BF">
        <w:t> </w:t>
      </w:r>
      <w:r w:rsidR="00031035" w:rsidRPr="00031035">
        <w:t>listopada 2015 r. ustanawiające</w:t>
      </w:r>
      <w:r w:rsidR="00F62876">
        <w:t>go</w:t>
      </w:r>
      <w:r w:rsidR="00031035" w:rsidRPr="00031035">
        <w:t xml:space="preserve"> środki dotyczące dostępu do otwartego internetu oraz zmieniające</w:t>
      </w:r>
      <w:r w:rsidR="00F62876">
        <w:t>go</w:t>
      </w:r>
      <w:r w:rsidR="00031035" w:rsidRPr="00031035">
        <w:t xml:space="preserve"> dyrektywę 2002/22/WE w sprawie usługi powszechnej i związanych z sieciami i usługami łączności elektronicznej praw użytkowników, a także rozporządzenie (UE) nr 531/2012 w sprawie roamingu w</w:t>
      </w:r>
      <w:r w:rsidR="000308BF">
        <w:t> </w:t>
      </w:r>
      <w:r w:rsidR="00031035" w:rsidRPr="00031035">
        <w:t>publicznych sieciach łączności ruchomej wewnątrz Unii</w:t>
      </w:r>
      <w:r w:rsidR="00031035" w:rsidRPr="00031035" w:rsidDel="00031035">
        <w:t xml:space="preserve"> </w:t>
      </w:r>
      <w:r w:rsidR="00AE335B" w:rsidRPr="00AE335B">
        <w:t>(Dz. Urz. UE L 31</w:t>
      </w:r>
      <w:r w:rsidR="003D7D02" w:rsidRPr="00AE335B">
        <w:t>0</w:t>
      </w:r>
      <w:r w:rsidR="00F419C9">
        <w:t xml:space="preserve"> </w:t>
      </w:r>
      <w:r w:rsidR="003D7D02" w:rsidRPr="00AE335B">
        <w:t>z</w:t>
      </w:r>
      <w:r w:rsidR="000308BF">
        <w:t> </w:t>
      </w:r>
      <w:r w:rsidR="00AE335B" w:rsidRPr="00AE335B">
        <w:t>26.11.2015, str.</w:t>
      </w:r>
      <w:r w:rsidR="00F62876">
        <w:t xml:space="preserve"> </w:t>
      </w:r>
      <w:r w:rsidR="00AE335B" w:rsidRPr="00AE335B">
        <w:t>1)</w:t>
      </w:r>
      <w:r w:rsidR="00363E78">
        <w:t>,”</w:t>
      </w:r>
      <w:r w:rsidR="00AE335B" w:rsidRPr="00AE335B">
        <w:t>.</w:t>
      </w:r>
    </w:p>
    <w:p w:rsidR="00A51744" w:rsidRDefault="00AE335B" w:rsidP="00FE3DE1">
      <w:pPr>
        <w:pStyle w:val="ARTartustawynprozporzdzenia"/>
        <w:keepNext/>
      </w:pPr>
      <w:r w:rsidRPr="00FE3DE1">
        <w:rPr>
          <w:rStyle w:val="Ppogrubienie"/>
        </w:rPr>
        <w:t>Art.</w:t>
      </w:r>
      <w:r w:rsidR="000308BF">
        <w:rPr>
          <w:rStyle w:val="Ppogrubienie"/>
        </w:rPr>
        <w:t> </w:t>
      </w:r>
      <w:r w:rsidRPr="00FE3DE1">
        <w:rPr>
          <w:rStyle w:val="Ppogrubienie"/>
        </w:rPr>
        <w:t>10.</w:t>
      </w:r>
      <w:r w:rsidR="000308BF">
        <w:rPr>
          <w:rStyle w:val="Ppogrubienie"/>
        </w:rPr>
        <w:t> </w:t>
      </w:r>
      <w:r w:rsidR="00A51744">
        <w:t xml:space="preserve">Wniosek w sprawie prowadzenia </w:t>
      </w:r>
      <w:r w:rsidR="00A51744" w:rsidRPr="003E551B">
        <w:t>negocjacji</w:t>
      </w:r>
      <w:r w:rsidR="00A51744">
        <w:t xml:space="preserve"> złożony na podstawie:</w:t>
      </w:r>
    </w:p>
    <w:p w:rsidR="00A51744" w:rsidRPr="00A51744" w:rsidRDefault="003E551B" w:rsidP="003E551B">
      <w:pPr>
        <w:pStyle w:val="PKTpunkt"/>
      </w:pPr>
      <w:r>
        <w:t>1)</w:t>
      </w:r>
      <w:r>
        <w:tab/>
      </w:r>
      <w:r w:rsidR="00A51744">
        <w:t>art. 19 ust. 1 ustawy zmienianej w art.</w:t>
      </w:r>
      <w:r w:rsidR="00A51744" w:rsidRPr="00A51744">
        <w:t xml:space="preserve"> 1</w:t>
      </w:r>
      <w:r w:rsidR="00AC69F3">
        <w:t>,</w:t>
      </w:r>
    </w:p>
    <w:p w:rsidR="00AC69F3" w:rsidRDefault="003E551B" w:rsidP="003E551B">
      <w:pPr>
        <w:pStyle w:val="PKTpunkt"/>
      </w:pPr>
      <w:r>
        <w:t>2)</w:t>
      </w:r>
      <w:r>
        <w:tab/>
      </w:r>
      <w:r w:rsidR="00A51744">
        <w:t>art. 30 ust. 5 w związku z art. 19 ust. 1 ustawy zmienianej w art.</w:t>
      </w:r>
      <w:r w:rsidR="00A51744" w:rsidRPr="00A51744">
        <w:t xml:space="preserve"> 1</w:t>
      </w:r>
    </w:p>
    <w:p w:rsidR="00A51744" w:rsidRPr="00A51744" w:rsidRDefault="00060173" w:rsidP="00243EA6">
      <w:pPr>
        <w:pStyle w:val="CZWSPPKTczwsplnapunktw"/>
      </w:pPr>
      <w:r>
        <w:t>–</w:t>
      </w:r>
      <w:r w:rsidR="00AC69F3">
        <w:t xml:space="preserve"> </w:t>
      </w:r>
      <w:r w:rsidR="00AC69F3" w:rsidRPr="00A51744">
        <w:t>i nierozpatrzony przed dniem wejścia w życie niniejszej ustawy jest rozpatrywany na podstawie przepisów ustawy zmienianej w art. 1</w:t>
      </w:r>
      <w:r w:rsidR="00363E78">
        <w:t>,</w:t>
      </w:r>
      <w:r w:rsidR="004E0530">
        <w:t xml:space="preserve"> </w:t>
      </w:r>
      <w:r w:rsidR="00AC69F3" w:rsidRPr="00A51744">
        <w:t>w brzmieniu nadanym niniejszą ustawą</w:t>
      </w:r>
      <w:r w:rsidR="00947A15">
        <w:t>.</w:t>
      </w:r>
    </w:p>
    <w:p w:rsidR="00A51744" w:rsidRDefault="00A51744" w:rsidP="00FE3DE1">
      <w:pPr>
        <w:pStyle w:val="ARTartustawynprozporzdzenia"/>
        <w:keepNext/>
      </w:pPr>
      <w:r w:rsidRPr="00FE3DE1">
        <w:rPr>
          <w:rStyle w:val="Ppogrubienie"/>
        </w:rPr>
        <w:lastRenderedPageBreak/>
        <w:t>Art.</w:t>
      </w:r>
      <w:r w:rsidR="000308BF">
        <w:rPr>
          <w:rStyle w:val="Ppogrubienie"/>
        </w:rPr>
        <w:t> </w:t>
      </w:r>
      <w:r w:rsidRPr="00FE3DE1">
        <w:rPr>
          <w:rStyle w:val="Ppogrubienie"/>
        </w:rPr>
        <w:t>11.</w:t>
      </w:r>
      <w:r w:rsidR="000308BF">
        <w:rPr>
          <w:rStyle w:val="Ppogrubienie"/>
        </w:rPr>
        <w:t> </w:t>
      </w:r>
      <w:r>
        <w:t>1.</w:t>
      </w:r>
      <w:r w:rsidR="000308BF">
        <w:t> </w:t>
      </w:r>
      <w:r>
        <w:t>W przypadku gdy wniosek o wydanie decyzji</w:t>
      </w:r>
      <w:r w:rsidRPr="007052EB">
        <w:t xml:space="preserve"> </w:t>
      </w:r>
      <w:r>
        <w:t xml:space="preserve">został złożony na podstawie: </w:t>
      </w:r>
    </w:p>
    <w:p w:rsidR="00A51744" w:rsidRPr="00A51744" w:rsidRDefault="003E551B" w:rsidP="003E551B">
      <w:pPr>
        <w:pStyle w:val="PKTpunkt"/>
      </w:pPr>
      <w:r>
        <w:t>1)</w:t>
      </w:r>
      <w:r>
        <w:tab/>
      </w:r>
      <w:r w:rsidR="00A51744">
        <w:t xml:space="preserve">art. 21 ust. 2 ustawy zmienianej w art. 1, a postępowanie w tej sprawie nie zostało </w:t>
      </w:r>
      <w:r w:rsidR="00EA17ED">
        <w:t>zakończone</w:t>
      </w:r>
      <w:r w:rsidR="00A51744">
        <w:t xml:space="preserve"> przed dniem wejścia w życie niniejszej ustawy, postępowanie to jest prowadzone na podstawie przepisów </w:t>
      </w:r>
      <w:r w:rsidR="00A51744" w:rsidRPr="00A51744">
        <w:t>ustawy zmienianej w art. 1</w:t>
      </w:r>
      <w:r w:rsidR="00AC69F3">
        <w:t>,</w:t>
      </w:r>
    </w:p>
    <w:p w:rsidR="000308BF" w:rsidRDefault="003E551B" w:rsidP="003E551B">
      <w:pPr>
        <w:pStyle w:val="PKTpunkt"/>
      </w:pPr>
      <w:r>
        <w:t>2)</w:t>
      </w:r>
      <w:r>
        <w:tab/>
      </w:r>
      <w:r w:rsidR="00A51744">
        <w:t>art. 30 ust. 5 w związku z</w:t>
      </w:r>
      <w:r w:rsidR="00DF5133">
        <w:t xml:space="preserve"> </w:t>
      </w:r>
      <w:r w:rsidR="00A51744">
        <w:t>art. 21 ust. 2 ustawy zmienianej w art. 1, a postępowanie w</w:t>
      </w:r>
      <w:r w:rsidR="000308BF">
        <w:t xml:space="preserve"> </w:t>
      </w:r>
      <w:r w:rsidR="00A51744">
        <w:t xml:space="preserve">tej sprawie nie zostało </w:t>
      </w:r>
      <w:r w:rsidR="00EA17ED">
        <w:t>zakończone</w:t>
      </w:r>
      <w:r w:rsidR="00A51744">
        <w:t xml:space="preserve"> przed dniem wejścia w życie niniejszej ustawy, postępowanie to jest prowadzone na podstawie przepisów </w:t>
      </w:r>
      <w:r w:rsidR="00A51744" w:rsidRPr="00A51744">
        <w:t>ustawy zmienianej w art. 1</w:t>
      </w:r>
      <w:r w:rsidR="00AC69F3">
        <w:t>,</w:t>
      </w:r>
    </w:p>
    <w:p w:rsidR="00AC69F3" w:rsidRDefault="003E551B" w:rsidP="003E551B">
      <w:pPr>
        <w:pStyle w:val="PKTpunkt"/>
      </w:pPr>
      <w:r>
        <w:t>3)</w:t>
      </w:r>
      <w:r>
        <w:tab/>
      </w:r>
      <w:r w:rsidR="00A51744">
        <w:t xml:space="preserve">art. 139 ust. 4 w związku z </w:t>
      </w:r>
      <w:r w:rsidR="00A51744" w:rsidRPr="00A51744">
        <w:t>art. 27 ust. 2 lub 2</w:t>
      </w:r>
      <w:r w:rsidR="000308BF">
        <w:t>b ustawy zmienianej w art. 9, a </w:t>
      </w:r>
      <w:r w:rsidR="00A51744" w:rsidRPr="00A51744">
        <w:t xml:space="preserve">postępowanie w tej sprawie nie zostało </w:t>
      </w:r>
      <w:r w:rsidR="00EA17ED">
        <w:t>zakończone</w:t>
      </w:r>
      <w:r w:rsidR="00A51744" w:rsidRPr="00A51744">
        <w:t xml:space="preserve"> przed dniem wejścia w życie niniejszej ustawy, postępowanie to jest prowadzone na podstawie przep</w:t>
      </w:r>
      <w:r w:rsidR="000308BF">
        <w:t>isów ustawy zmienianej w art. 9</w:t>
      </w:r>
    </w:p>
    <w:p w:rsidR="00A51744" w:rsidRPr="00A51744" w:rsidRDefault="00060173" w:rsidP="00243EA6">
      <w:pPr>
        <w:pStyle w:val="CZWSPPKTczwsplnapunktw"/>
      </w:pPr>
      <w:r>
        <w:t>–</w:t>
      </w:r>
      <w:r w:rsidR="00AC69F3">
        <w:t xml:space="preserve"> </w:t>
      </w:r>
      <w:r w:rsidR="00A51744" w:rsidRPr="00A51744">
        <w:t>w brzmieniu nadanym niniejszą ustawą.</w:t>
      </w:r>
    </w:p>
    <w:p w:rsidR="00A51744" w:rsidRPr="00A51744" w:rsidRDefault="000308BF" w:rsidP="003E551B">
      <w:pPr>
        <w:pStyle w:val="USTustnpkodeksu"/>
      </w:pPr>
      <w:r>
        <w:t>2. </w:t>
      </w:r>
      <w:r w:rsidR="00A51744">
        <w:t>Pr</w:t>
      </w:r>
      <w:r w:rsidR="00A51744" w:rsidRPr="00A51744">
        <w:t>ezes Urzędu Komunikacji Elektronicznej, w terminie 30 dni od dnia wejścia w</w:t>
      </w:r>
      <w:r>
        <w:t> </w:t>
      </w:r>
      <w:r w:rsidR="00A51744" w:rsidRPr="00A51744">
        <w:t>życie niniejszej ustawy, wzywa uczestników postępowań, o których mowa w ust. 1, do uzupełnienia wniosku i dołączenia brakujących dokumentów</w:t>
      </w:r>
      <w:r w:rsidR="004E0530">
        <w:t xml:space="preserve"> </w:t>
      </w:r>
      <w:r w:rsidR="00A51744" w:rsidRPr="00A51744">
        <w:t xml:space="preserve">w terminie 14 dni </w:t>
      </w:r>
      <w:r w:rsidR="00AC69F3">
        <w:t>i</w:t>
      </w:r>
      <w:r w:rsidR="00A51744" w:rsidRPr="00A51744">
        <w:t xml:space="preserve"> poucz</w:t>
      </w:r>
      <w:r w:rsidR="00AC69F3">
        <w:t>a ich</w:t>
      </w:r>
      <w:r w:rsidR="00A51744" w:rsidRPr="00A51744">
        <w:t>, że nieusunięcie tych braków spowoduje pozostawienie wniosku bez rozpoznania.</w:t>
      </w:r>
    </w:p>
    <w:p w:rsidR="00A51744" w:rsidRPr="00A51744" w:rsidRDefault="000308BF" w:rsidP="003E551B">
      <w:pPr>
        <w:pStyle w:val="USTustnpkodeksu"/>
      </w:pPr>
      <w:r>
        <w:t>3. </w:t>
      </w:r>
      <w:r w:rsidR="00A51744" w:rsidRPr="00A51744">
        <w:t>W przypadku gdy od decyzji</w:t>
      </w:r>
      <w:r w:rsidR="00AC69F3">
        <w:t>,</w:t>
      </w:r>
      <w:r w:rsidR="00A51744" w:rsidRPr="00A51744">
        <w:t xml:space="preserve"> o których mowa w </w:t>
      </w:r>
      <w:r w:rsidR="00AC69F3">
        <w:t>ust. 1,</w:t>
      </w:r>
      <w:r w:rsidR="00A51744" w:rsidRPr="00A51744">
        <w:t xml:space="preserve"> przed dniem wejścia w życie niniejszej ustawy wniesiono odwołanie, postępowanie odwoławcze jest prowadzone na podstawie przepisów ustawy zmienianej w art.</w:t>
      </w:r>
      <w:r w:rsidR="006E70E9">
        <w:t xml:space="preserve"> 1 </w:t>
      </w:r>
      <w:r w:rsidR="00AC69F3">
        <w:t>lub</w:t>
      </w:r>
      <w:r w:rsidR="006E70E9">
        <w:t xml:space="preserve"> art.</w:t>
      </w:r>
      <w:r w:rsidR="00A51744" w:rsidRPr="00A51744">
        <w:t xml:space="preserve"> 9</w:t>
      </w:r>
      <w:r w:rsidR="00AC69F3">
        <w:t>,</w:t>
      </w:r>
      <w:r w:rsidR="00A51744" w:rsidRPr="00A51744">
        <w:t xml:space="preserve"> w brzmieniu dotychczasowym.</w:t>
      </w:r>
    </w:p>
    <w:p w:rsidR="00A51744" w:rsidRDefault="00A51744" w:rsidP="00FE3DE1">
      <w:pPr>
        <w:pStyle w:val="ARTartustawynprozporzdzenia"/>
        <w:keepNext/>
      </w:pPr>
      <w:r w:rsidRPr="00FE3DE1">
        <w:rPr>
          <w:rStyle w:val="Ppogrubienie"/>
        </w:rPr>
        <w:t>Art.</w:t>
      </w:r>
      <w:r w:rsidR="000308BF">
        <w:rPr>
          <w:rStyle w:val="Ppogrubienie"/>
        </w:rPr>
        <w:t> </w:t>
      </w:r>
      <w:r w:rsidRPr="00FE3DE1">
        <w:rPr>
          <w:rStyle w:val="Ppogrubienie"/>
        </w:rPr>
        <w:t>12.</w:t>
      </w:r>
      <w:r w:rsidR="000308BF">
        <w:rPr>
          <w:rStyle w:val="Ppogrubienie"/>
        </w:rPr>
        <w:t> </w:t>
      </w:r>
      <w:r>
        <w:t>Postępowania wszczęte na podstawie:</w:t>
      </w:r>
    </w:p>
    <w:p w:rsidR="00A51744" w:rsidRPr="00A51744" w:rsidRDefault="003E551B" w:rsidP="003E551B">
      <w:pPr>
        <w:pStyle w:val="PKTpunkt"/>
      </w:pPr>
      <w:r>
        <w:t>1)</w:t>
      </w:r>
      <w:r>
        <w:tab/>
      </w:r>
      <w:r w:rsidR="00A51744">
        <w:t xml:space="preserve">art. 39 ust. 3 ustawy zmienianej w art. 2 i niezakończone przed dniem wejścia </w:t>
      </w:r>
      <w:r w:rsidR="00A51744" w:rsidRPr="00A51744">
        <w:t>w życie niniejszej ustawy są prowadzone na podstawie przepisów</w:t>
      </w:r>
      <w:r w:rsidR="00C00021">
        <w:t xml:space="preserve"> ustawy zmienianej w art. 2</w:t>
      </w:r>
      <w:r w:rsidR="00363E78">
        <w:t>,</w:t>
      </w:r>
      <w:r w:rsidR="00A51744" w:rsidRPr="00A51744">
        <w:t xml:space="preserve"> </w:t>
      </w:r>
      <w:r w:rsidR="000308BF">
        <w:t>w </w:t>
      </w:r>
      <w:r w:rsidR="006E4C94">
        <w:t xml:space="preserve">brzmieniu </w:t>
      </w:r>
      <w:r w:rsidR="00A51744" w:rsidRPr="00A51744">
        <w:t>dotychczasowy</w:t>
      </w:r>
      <w:r w:rsidR="006E4C94">
        <w:t>m</w:t>
      </w:r>
      <w:r w:rsidR="00A51744" w:rsidRPr="00A51744">
        <w:t>; przepis art. 39 ust. 3aa ustawy zmienianej w art. 2</w:t>
      </w:r>
      <w:r w:rsidR="006E4C94">
        <w:t>,</w:t>
      </w:r>
      <w:r w:rsidR="000308BF">
        <w:t xml:space="preserve"> w </w:t>
      </w:r>
      <w:r w:rsidR="00A51744" w:rsidRPr="00A51744">
        <w:t>brzmieniu nadanym niniejszą ustawą</w:t>
      </w:r>
      <w:r w:rsidR="006E4C94">
        <w:t>,</w:t>
      </w:r>
      <w:r w:rsidR="00A51744" w:rsidRPr="00A51744">
        <w:t xml:space="preserve"> stosuje się;</w:t>
      </w:r>
    </w:p>
    <w:p w:rsidR="00A51744" w:rsidRPr="00A51744" w:rsidRDefault="003E551B" w:rsidP="003E551B">
      <w:pPr>
        <w:pStyle w:val="PKTpunkt"/>
      </w:pPr>
      <w:r>
        <w:t>2)</w:t>
      </w:r>
      <w:r>
        <w:tab/>
      </w:r>
      <w:r w:rsidR="00A51744">
        <w:t>art. 28 ust. 1 ustawy zmienianej w art. 6 i niezakończone przed dniem wejścia w życie niniejszej ustawy są prowadzone na podstawie przepisów</w:t>
      </w:r>
      <w:r w:rsidR="00A51744" w:rsidRPr="00A51744">
        <w:t xml:space="preserve"> ustawy zmienianej w art. 6</w:t>
      </w:r>
      <w:r w:rsidR="00363E78">
        <w:t>,</w:t>
      </w:r>
      <w:r w:rsidR="000308BF">
        <w:t xml:space="preserve"> </w:t>
      </w:r>
      <w:r w:rsidR="00A51744" w:rsidRPr="00A51744">
        <w:t>w</w:t>
      </w:r>
      <w:r w:rsidR="000308BF">
        <w:t> </w:t>
      </w:r>
      <w:r w:rsidR="00A51744" w:rsidRPr="00A51744">
        <w:t>brzmieniu dotychczasowym.</w:t>
      </w:r>
    </w:p>
    <w:p w:rsidR="00A51744" w:rsidRDefault="00A51744" w:rsidP="003E551B">
      <w:pPr>
        <w:pStyle w:val="ARTartustawynprozporzdzenia"/>
      </w:pPr>
      <w:r w:rsidRPr="00FE3DE1">
        <w:rPr>
          <w:rStyle w:val="Ppogrubienie"/>
        </w:rPr>
        <w:t>Art.</w:t>
      </w:r>
      <w:r w:rsidR="000308BF">
        <w:rPr>
          <w:rStyle w:val="Ppogrubienie"/>
        </w:rPr>
        <w:t> </w:t>
      </w:r>
      <w:r w:rsidRPr="00FE3DE1">
        <w:rPr>
          <w:rStyle w:val="Ppogrubienie"/>
        </w:rPr>
        <w:t>13.</w:t>
      </w:r>
      <w:r w:rsidR="000308BF">
        <w:rPr>
          <w:rStyle w:val="Ppogrubienie"/>
        </w:rPr>
        <w:t> </w:t>
      </w:r>
      <w:r w:rsidRPr="003D0E52">
        <w:t>W postępowaniach o udzielenie zamówienia publicznego</w:t>
      </w:r>
      <w:r w:rsidR="00090078">
        <w:t>,</w:t>
      </w:r>
      <w:r w:rsidRPr="003D0E52">
        <w:t xml:space="preserve"> wszczętych</w:t>
      </w:r>
      <w:r w:rsidR="00090078">
        <w:t xml:space="preserve"> i</w:t>
      </w:r>
      <w:r w:rsidR="000308BF">
        <w:t> </w:t>
      </w:r>
      <w:r w:rsidR="00090078">
        <w:t>niezakończonych</w:t>
      </w:r>
      <w:r w:rsidRPr="003D0E52">
        <w:t xml:space="preserve"> przed dniem wejścia w życie niniejszej ustawy</w:t>
      </w:r>
      <w:r w:rsidR="00090078">
        <w:t>,</w:t>
      </w:r>
      <w:r w:rsidRPr="003D0E52">
        <w:t xml:space="preserve"> przepisu art. 36d ustawy zmienianej w art. 1 nie stosuje się</w:t>
      </w:r>
      <w:r w:rsidR="00DF5133">
        <w:t>.</w:t>
      </w:r>
    </w:p>
    <w:p w:rsidR="00A51744" w:rsidRPr="00A51744" w:rsidRDefault="00A51744" w:rsidP="003E551B">
      <w:pPr>
        <w:pStyle w:val="ARTartustawynprozporzdzenia"/>
      </w:pPr>
      <w:r w:rsidRPr="00FE3DE1">
        <w:rPr>
          <w:rStyle w:val="Ppogrubienie"/>
        </w:rPr>
        <w:t>Art.</w:t>
      </w:r>
      <w:r w:rsidR="000308BF">
        <w:rPr>
          <w:rStyle w:val="Ppogrubienie"/>
        </w:rPr>
        <w:t> </w:t>
      </w:r>
      <w:r w:rsidRPr="00FE3DE1">
        <w:rPr>
          <w:rStyle w:val="Ppogrubienie"/>
        </w:rPr>
        <w:t>14.</w:t>
      </w:r>
      <w:r w:rsidR="000308BF">
        <w:t> </w:t>
      </w:r>
      <w:r w:rsidRPr="00A51744">
        <w:t xml:space="preserve">Do kosztów przełożenia urządzenia lub obiektu, o którym mowa w art. 39 ust. 3 ustawy zmienianej w art. 2, w stosunku do którego zezwolenie właściwego zarządcy drogi </w:t>
      </w:r>
      <w:r w:rsidRPr="00A51744">
        <w:lastRenderedPageBreak/>
        <w:t>wydano przed dniem wejścia w życie niniejszej ustawy, stosuje się przepis art. 39 ust. 5 ustawy zmienianej w art. 2, w brzmieniu dotychczasowym.</w:t>
      </w:r>
    </w:p>
    <w:p w:rsidR="00A51744" w:rsidRDefault="00A51744" w:rsidP="003E551B">
      <w:pPr>
        <w:pStyle w:val="ARTartustawynprozporzdzenia"/>
      </w:pPr>
      <w:r w:rsidRPr="00FE3DE1">
        <w:rPr>
          <w:rStyle w:val="Ppogrubienie"/>
        </w:rPr>
        <w:t>Art.</w:t>
      </w:r>
      <w:r w:rsidR="000308BF">
        <w:rPr>
          <w:rStyle w:val="Ppogrubienie"/>
        </w:rPr>
        <w:t> </w:t>
      </w:r>
      <w:r w:rsidRPr="00FE3DE1">
        <w:rPr>
          <w:rStyle w:val="Ppogrubienie"/>
        </w:rPr>
        <w:t>15.</w:t>
      </w:r>
      <w:r w:rsidR="000308BF">
        <w:rPr>
          <w:rStyle w:val="Ppogrubienie"/>
        </w:rPr>
        <w:t> </w:t>
      </w:r>
      <w:r w:rsidRPr="00AE335B">
        <w:t>Umowy w</w:t>
      </w:r>
      <w:r w:rsidR="00F419C9">
        <w:t xml:space="preserve"> </w:t>
      </w:r>
      <w:r w:rsidRPr="00AE335B">
        <w:t>sprawie udostępnienia kanału technologicznego</w:t>
      </w:r>
      <w:r w:rsidR="00090078">
        <w:t>,</w:t>
      </w:r>
      <w:r w:rsidRPr="00AE335B">
        <w:t xml:space="preserve"> zawarte</w:t>
      </w:r>
      <w:r>
        <w:t xml:space="preserve"> </w:t>
      </w:r>
      <w:r w:rsidR="00090078" w:rsidRPr="00AE335B">
        <w:t>na podstawie</w:t>
      </w:r>
      <w:r w:rsidR="00090078">
        <w:t xml:space="preserve"> art.</w:t>
      </w:r>
      <w:r w:rsidR="00F419C9">
        <w:t xml:space="preserve"> </w:t>
      </w:r>
      <w:r w:rsidR="00090078" w:rsidRPr="00AE335B">
        <w:t>39</w:t>
      </w:r>
      <w:r w:rsidR="00090078">
        <w:t xml:space="preserve"> ust.</w:t>
      </w:r>
      <w:r w:rsidR="00F419C9">
        <w:t xml:space="preserve"> </w:t>
      </w:r>
      <w:r w:rsidR="00090078" w:rsidRPr="00AE335B">
        <w:t>7</w:t>
      </w:r>
      <w:r w:rsidR="00F419C9">
        <w:t xml:space="preserve"> </w:t>
      </w:r>
      <w:r w:rsidR="00090078" w:rsidRPr="00AE335B">
        <w:t>ustawy</w:t>
      </w:r>
      <w:r w:rsidR="00090078">
        <w:t xml:space="preserve"> </w:t>
      </w:r>
      <w:r w:rsidR="00090078" w:rsidRPr="00AE335B">
        <w:t>zmienianej w</w:t>
      </w:r>
      <w:r w:rsidR="00F419C9">
        <w:t xml:space="preserve"> </w:t>
      </w:r>
      <w:r w:rsidR="00090078">
        <w:t>art.</w:t>
      </w:r>
      <w:r w:rsidR="00F419C9">
        <w:t xml:space="preserve"> </w:t>
      </w:r>
      <w:r w:rsidR="00090078" w:rsidRPr="00AE335B">
        <w:t>2</w:t>
      </w:r>
      <w:r w:rsidR="00090078">
        <w:t xml:space="preserve"> </w:t>
      </w:r>
      <w:r w:rsidR="005127C7">
        <w:t>przed dniem wejścia w życie niniejszej ustawy,</w:t>
      </w:r>
      <w:r w:rsidR="005127C7" w:rsidRPr="00AE335B">
        <w:t xml:space="preserve"> </w:t>
      </w:r>
      <w:r w:rsidRPr="00AE335B">
        <w:t>pozostają w</w:t>
      </w:r>
      <w:r w:rsidR="00F419C9">
        <w:t xml:space="preserve"> </w:t>
      </w:r>
      <w:r w:rsidRPr="00AE335B">
        <w:t>mocy</w:t>
      </w:r>
      <w:r>
        <w:t>.</w:t>
      </w:r>
    </w:p>
    <w:p w:rsidR="00A51744" w:rsidRDefault="00A51744" w:rsidP="003E551B">
      <w:pPr>
        <w:pStyle w:val="ARTartustawynprozporzdzenia"/>
      </w:pPr>
      <w:r w:rsidRPr="00FE3DE1">
        <w:rPr>
          <w:rStyle w:val="Ppogrubienie"/>
        </w:rPr>
        <w:t>Art.</w:t>
      </w:r>
      <w:r w:rsidR="00F419C9">
        <w:rPr>
          <w:rStyle w:val="Ppogrubienie"/>
        </w:rPr>
        <w:t xml:space="preserve"> </w:t>
      </w:r>
      <w:r w:rsidRPr="00FE3DE1">
        <w:rPr>
          <w:rStyle w:val="Ppogrubienie"/>
        </w:rPr>
        <w:t>16.</w:t>
      </w:r>
      <w:r w:rsidR="000308BF">
        <w:rPr>
          <w:rStyle w:val="Ppogrubienie"/>
        </w:rPr>
        <w:t> </w:t>
      </w:r>
      <w:r w:rsidR="003E551B">
        <w:t>1.</w:t>
      </w:r>
      <w:r w:rsidR="000308BF">
        <w:t> </w:t>
      </w:r>
      <w:r>
        <w:t>W przypadku gdy przed dniem wejścia w życie niniejszej ustawy</w:t>
      </w:r>
      <w:r w:rsidRPr="0071177B">
        <w:t xml:space="preserve"> </w:t>
      </w:r>
      <w:r>
        <w:t>podmiot zainteresowany udostępnieniem kanału technologicznego</w:t>
      </w:r>
      <w:r w:rsidR="004E0530">
        <w:t xml:space="preserve"> </w:t>
      </w:r>
      <w:r>
        <w:t>złożył ofertę, o której mowa w</w:t>
      </w:r>
      <w:r w:rsidR="000308BF">
        <w:t> art. </w:t>
      </w:r>
      <w:r>
        <w:t xml:space="preserve">39 ust. 7a ustawy zmienianej w art. 2, w terminie 7 dni od dnia wejścia w życie niniejszej ustawy może </w:t>
      </w:r>
      <w:r w:rsidR="00090078">
        <w:t xml:space="preserve">on </w:t>
      </w:r>
      <w:r>
        <w:t>złożyć wniosek, o którym mowa w art. 39 ust. 7 ustawy zmienianej w art. 2</w:t>
      </w:r>
      <w:r w:rsidR="00363E78">
        <w:t>,</w:t>
      </w:r>
      <w:r>
        <w:t xml:space="preserve"> w brzmieniu nadanym niniejszą ustawą.</w:t>
      </w:r>
    </w:p>
    <w:p w:rsidR="00A51744" w:rsidRDefault="00A51744" w:rsidP="003E551B">
      <w:pPr>
        <w:pStyle w:val="USTustnpkodeksu"/>
      </w:pPr>
      <w:r>
        <w:t>2.</w:t>
      </w:r>
      <w:r w:rsidR="000308BF">
        <w:t> </w:t>
      </w:r>
      <w:r>
        <w:t>W przypadku niezłożenia wniosku w terminie, o którym mowa w ust. 1, oferta złożona na podstawie art. 39 ust. 7a ustawy zmienianej w art. 2</w:t>
      </w:r>
      <w:r w:rsidR="00363E78">
        <w:t>,</w:t>
      </w:r>
      <w:r>
        <w:t xml:space="preserve"> w brzmieniu dotychczasowym</w:t>
      </w:r>
      <w:r w:rsidR="00363E78">
        <w:t>,</w:t>
      </w:r>
      <w:r>
        <w:t xml:space="preserve"> wygasa.</w:t>
      </w:r>
    </w:p>
    <w:p w:rsidR="00A51744" w:rsidRDefault="00A51744" w:rsidP="003E551B">
      <w:pPr>
        <w:pStyle w:val="ARTartustawynprozporzdzenia"/>
      </w:pPr>
      <w:r w:rsidRPr="00FE3DE1">
        <w:rPr>
          <w:rStyle w:val="Ppogrubienie"/>
        </w:rPr>
        <w:t>Art.</w:t>
      </w:r>
      <w:r w:rsidR="000308BF">
        <w:rPr>
          <w:rStyle w:val="Ppogrubienie"/>
        </w:rPr>
        <w:t> </w:t>
      </w:r>
      <w:r w:rsidRPr="00FE3DE1">
        <w:rPr>
          <w:rStyle w:val="Ppogrubienie"/>
        </w:rPr>
        <w:t>17.</w:t>
      </w:r>
      <w:r w:rsidR="000308BF">
        <w:rPr>
          <w:rStyle w:val="Ppogrubienie"/>
        </w:rPr>
        <w:t> </w:t>
      </w:r>
      <w:r w:rsidRPr="00AE335B">
        <w:t>Do inwestycji drogowej dotyczącej autostrad płatnych realizowanych na zasadach określonych w</w:t>
      </w:r>
      <w:r w:rsidR="00F419C9">
        <w:t xml:space="preserve"> </w:t>
      </w:r>
      <w:r w:rsidRPr="00AE335B">
        <w:t>ustawie</w:t>
      </w:r>
      <w:r w:rsidR="00F419C9">
        <w:t xml:space="preserve"> </w:t>
      </w:r>
      <w:r w:rsidRPr="00AE335B">
        <w:t>z</w:t>
      </w:r>
      <w:r w:rsidR="00F419C9">
        <w:t xml:space="preserve"> </w:t>
      </w:r>
      <w:r w:rsidRPr="00AE335B">
        <w:t>dnia 27</w:t>
      </w:r>
      <w:r w:rsidR="00F419C9">
        <w:t xml:space="preserve"> </w:t>
      </w:r>
      <w:r w:rsidRPr="00AE335B">
        <w:t>października 1994</w:t>
      </w:r>
      <w:r w:rsidR="00F419C9">
        <w:t xml:space="preserve"> </w:t>
      </w:r>
      <w:r w:rsidRPr="00AE335B">
        <w:t>r. o</w:t>
      </w:r>
      <w:r w:rsidR="00F419C9">
        <w:t xml:space="preserve"> </w:t>
      </w:r>
      <w:r w:rsidRPr="00AE335B">
        <w:t>autostradach płatnych oraz o</w:t>
      </w:r>
      <w:r w:rsidR="00F419C9">
        <w:t xml:space="preserve"> </w:t>
      </w:r>
      <w:r w:rsidRPr="00AE335B">
        <w:t>Krajowym Funduszu Drogowym (</w:t>
      </w:r>
      <w:r>
        <w:t>Dz.</w:t>
      </w:r>
      <w:r w:rsidR="00F419C9">
        <w:t xml:space="preserve"> </w:t>
      </w:r>
      <w:r>
        <w:t>U.</w:t>
      </w:r>
      <w:r w:rsidRPr="00AE335B">
        <w:t xml:space="preserve"> z</w:t>
      </w:r>
      <w:r w:rsidR="00F419C9">
        <w:t xml:space="preserve"> </w:t>
      </w:r>
      <w:r w:rsidRPr="00AE335B">
        <w:t>2015</w:t>
      </w:r>
      <w:r w:rsidR="00F419C9">
        <w:t xml:space="preserve"> </w:t>
      </w:r>
      <w:r w:rsidRPr="00AE335B">
        <w:t>r.</w:t>
      </w:r>
      <w:r>
        <w:t xml:space="preserve"> poz.</w:t>
      </w:r>
      <w:r w:rsidR="00F419C9">
        <w:t xml:space="preserve"> </w:t>
      </w:r>
      <w:r w:rsidRPr="00AE335B">
        <w:t>641</w:t>
      </w:r>
      <w:r>
        <w:t xml:space="preserve"> i</w:t>
      </w:r>
      <w:r w:rsidR="00F419C9">
        <w:t xml:space="preserve"> </w:t>
      </w:r>
      <w:r w:rsidRPr="00AE335B">
        <w:t>901), w</w:t>
      </w:r>
      <w:r w:rsidR="00F419C9">
        <w:t xml:space="preserve"> </w:t>
      </w:r>
      <w:r w:rsidRPr="00AE335B">
        <w:t>przypadku których przed dniem wejścia w</w:t>
      </w:r>
      <w:r w:rsidR="00F419C9">
        <w:t xml:space="preserve"> </w:t>
      </w:r>
      <w:r w:rsidRPr="00AE335B">
        <w:t>życie</w:t>
      </w:r>
      <w:r w:rsidR="00090078">
        <w:t xml:space="preserve"> niniejszej</w:t>
      </w:r>
      <w:r w:rsidRPr="00AE335B">
        <w:t xml:space="preserve"> ustawy zawarto umowę o</w:t>
      </w:r>
      <w:r w:rsidR="00F419C9">
        <w:t xml:space="preserve"> </w:t>
      </w:r>
      <w:r w:rsidRPr="00AE335B">
        <w:t>budowę i</w:t>
      </w:r>
      <w:r w:rsidR="00F419C9">
        <w:t xml:space="preserve"> </w:t>
      </w:r>
      <w:r w:rsidRPr="00AE335B">
        <w:t>eksploatację albo wyłącznie eksploatację autostrady lub ogłoszono przetarg na budowę i</w:t>
      </w:r>
      <w:r w:rsidR="00F419C9">
        <w:t xml:space="preserve"> </w:t>
      </w:r>
      <w:r w:rsidRPr="00AE335B">
        <w:t>eksploatację albo wyłącznie eksploatację autostrady, stosuje się przepisy</w:t>
      </w:r>
      <w:r w:rsidR="00C00021">
        <w:t xml:space="preserve"> w brzmieniu</w:t>
      </w:r>
      <w:r w:rsidRPr="00AE335B">
        <w:t xml:space="preserve"> dotychczasow</w:t>
      </w:r>
      <w:r w:rsidR="00CE41C3">
        <w:t>ym</w:t>
      </w:r>
      <w:r w:rsidRPr="00AE335B">
        <w:t>.</w:t>
      </w:r>
    </w:p>
    <w:p w:rsidR="00A51744" w:rsidRPr="00A51744" w:rsidRDefault="00A51744" w:rsidP="003E551B">
      <w:pPr>
        <w:pStyle w:val="ARTartustawynprozporzdzenia"/>
      </w:pPr>
      <w:r w:rsidRPr="00FE3DE1">
        <w:rPr>
          <w:rStyle w:val="Ppogrubienie"/>
        </w:rPr>
        <w:t>Art.</w:t>
      </w:r>
      <w:r w:rsidR="000308BF">
        <w:rPr>
          <w:rStyle w:val="Ppogrubienie"/>
        </w:rPr>
        <w:t> </w:t>
      </w:r>
      <w:r w:rsidRPr="00FE3DE1">
        <w:rPr>
          <w:rStyle w:val="Ppogrubienie"/>
        </w:rPr>
        <w:t>18.</w:t>
      </w:r>
      <w:r w:rsidR="000308BF">
        <w:rPr>
          <w:rStyle w:val="Ppogrubienie"/>
        </w:rPr>
        <w:t> </w:t>
      </w:r>
      <w:r w:rsidRPr="00A51744">
        <w:t>Do narad koordynacyjnych</w:t>
      </w:r>
      <w:r w:rsidR="00090078">
        <w:t>,</w:t>
      </w:r>
      <w:r w:rsidRPr="00A51744">
        <w:t xml:space="preserve"> o których mowa w art. 28b ust. 1 ustawy zmienianej w art. 3, których sposób, termin i miejsce przeprowadzenia zostały wyznaczone przed dniem wejścia w życie niniejszej ustawy</w:t>
      </w:r>
      <w:r w:rsidR="00090078">
        <w:t>, niezakończonych przed tym dniem,</w:t>
      </w:r>
      <w:r w:rsidRPr="00A51744">
        <w:t xml:space="preserve"> stosuje się przepisy ustawy zmienianej w art. 3</w:t>
      </w:r>
      <w:r w:rsidR="00363E78">
        <w:t>,</w:t>
      </w:r>
      <w:r w:rsidRPr="00A51744">
        <w:t xml:space="preserve"> w brzmieniu dotychczasowym.</w:t>
      </w:r>
    </w:p>
    <w:p w:rsidR="00A51744" w:rsidRDefault="00A51744" w:rsidP="003E551B">
      <w:pPr>
        <w:pStyle w:val="ARTartustawynprozporzdzenia"/>
      </w:pPr>
      <w:r w:rsidRPr="00FE3DE1">
        <w:rPr>
          <w:rStyle w:val="Ppogrubienie"/>
        </w:rPr>
        <w:t>Art.</w:t>
      </w:r>
      <w:r w:rsidR="000308BF">
        <w:rPr>
          <w:rStyle w:val="Ppogrubienie"/>
        </w:rPr>
        <w:t> </w:t>
      </w:r>
      <w:r w:rsidRPr="00FE3DE1">
        <w:rPr>
          <w:rStyle w:val="Ppogrubienie"/>
        </w:rPr>
        <w:t>19.</w:t>
      </w:r>
      <w:r w:rsidR="000308BF">
        <w:rPr>
          <w:rStyle w:val="Ppogrubienie"/>
        </w:rPr>
        <w:t> </w:t>
      </w:r>
      <w:r w:rsidRPr="00F837B7">
        <w:t>Uzgodnieni</w:t>
      </w:r>
      <w:r>
        <w:t>a</w:t>
      </w:r>
      <w:r w:rsidRPr="00F837B7">
        <w:t xml:space="preserve"> wszczęte na podstawie art. 28d ustawy zmienianej w art. 3 i</w:t>
      </w:r>
      <w:r w:rsidR="000308BF">
        <w:t> </w:t>
      </w:r>
      <w:r w:rsidRPr="00F837B7">
        <w:t>niezakończone przed dniem we</w:t>
      </w:r>
      <w:r>
        <w:t>jścia w życie niniejszej ustawy</w:t>
      </w:r>
      <w:r w:rsidRPr="00F837B7">
        <w:t xml:space="preserve"> prowadzone</w:t>
      </w:r>
      <w:r w:rsidR="00B31355">
        <w:t xml:space="preserve"> są</w:t>
      </w:r>
      <w:r w:rsidRPr="00F837B7">
        <w:t xml:space="preserve"> </w:t>
      </w:r>
      <w:r>
        <w:t xml:space="preserve">na podstawie przepisów w </w:t>
      </w:r>
      <w:r w:rsidRPr="00F837B7">
        <w:t>brzmieniu nadanym niniejszą ustawą</w:t>
      </w:r>
      <w:r>
        <w:t>, przy czym termin, o który</w:t>
      </w:r>
      <w:r w:rsidR="00B31355">
        <w:t>m</w:t>
      </w:r>
      <w:r w:rsidR="000308BF">
        <w:t xml:space="preserve"> mowa w </w:t>
      </w:r>
      <w:r>
        <w:t>art.</w:t>
      </w:r>
      <w:r w:rsidR="000308BF">
        <w:t> </w:t>
      </w:r>
      <w:r>
        <w:t>28d ust. 4 ustawy zmienianej w art. 3</w:t>
      </w:r>
      <w:r w:rsidR="00363E78">
        <w:t>,</w:t>
      </w:r>
      <w:r w:rsidR="00090078" w:rsidRPr="00090078">
        <w:t xml:space="preserve"> w brzmieniu nadanym niniejszą ustawą</w:t>
      </w:r>
      <w:r w:rsidR="00B31355">
        <w:t>,</w:t>
      </w:r>
      <w:r>
        <w:t xml:space="preserve"> biegnie od dnia wejścia w życie niniejszej ustawy.</w:t>
      </w:r>
    </w:p>
    <w:p w:rsidR="00A51744" w:rsidRDefault="00A51744" w:rsidP="003E551B">
      <w:pPr>
        <w:pStyle w:val="ARTartustawynprozporzdzenia"/>
      </w:pPr>
      <w:r w:rsidRPr="00FE3DE1">
        <w:rPr>
          <w:rStyle w:val="Ppogrubienie"/>
        </w:rPr>
        <w:t>Art.</w:t>
      </w:r>
      <w:r w:rsidR="000308BF">
        <w:rPr>
          <w:rStyle w:val="Ppogrubienie"/>
        </w:rPr>
        <w:t> </w:t>
      </w:r>
      <w:r w:rsidRPr="00FE3DE1">
        <w:rPr>
          <w:rStyle w:val="Ppogrubienie"/>
        </w:rPr>
        <w:t>20.</w:t>
      </w:r>
      <w:r w:rsidR="000308BF">
        <w:rPr>
          <w:rStyle w:val="Ppogrubienie"/>
        </w:rPr>
        <w:t> </w:t>
      </w:r>
      <w:r>
        <w:t>1.</w:t>
      </w:r>
      <w:r w:rsidR="000308BF">
        <w:t> </w:t>
      </w:r>
      <w:r>
        <w:t>Informacje, o których mowa w art. 29c i art. 29d ustawy zmienianej w art. 1</w:t>
      </w:r>
      <w:r w:rsidR="007F30E4">
        <w:t>,</w:t>
      </w:r>
      <w:r>
        <w:t xml:space="preserve"> przekazuje się po raz pierwszy do dnia 1 października 2016 r.</w:t>
      </w:r>
    </w:p>
    <w:p w:rsidR="00A51744" w:rsidRDefault="000308BF" w:rsidP="003E551B">
      <w:pPr>
        <w:pStyle w:val="USTustnpkodeksu"/>
      </w:pPr>
      <w:r>
        <w:lastRenderedPageBreak/>
        <w:t>2. </w:t>
      </w:r>
      <w:r w:rsidR="00A51744">
        <w:t>Warunki, o których mowa w art. 35a ust. 6 ustawy zmienianej w art. 1</w:t>
      </w:r>
      <w:r w:rsidR="007F30E4">
        <w:t>,</w:t>
      </w:r>
      <w:r w:rsidR="00A51744">
        <w:t xml:space="preserve"> zamieszcza się</w:t>
      </w:r>
      <w:r w:rsidR="00A51744" w:rsidRPr="003D0E52">
        <w:t xml:space="preserve"> </w:t>
      </w:r>
      <w:r w:rsidR="00A51744">
        <w:t>na stronach internetowych po raz pierwszy</w:t>
      </w:r>
      <w:r w:rsidR="004E0530">
        <w:t xml:space="preserve"> </w:t>
      </w:r>
      <w:r w:rsidR="00A51744">
        <w:t>do dnia 1 października 2016 r.</w:t>
      </w:r>
    </w:p>
    <w:p w:rsidR="00A51744" w:rsidRDefault="000308BF" w:rsidP="003E551B">
      <w:pPr>
        <w:pStyle w:val="USTustnpkodeksu"/>
      </w:pPr>
      <w:r>
        <w:t>3. </w:t>
      </w:r>
      <w:r w:rsidR="00A51744">
        <w:t>Warunki, o których mowa w art. 39b ust. 1 ustawy zmienianej w art. 5</w:t>
      </w:r>
      <w:r w:rsidR="007F30E4">
        <w:t>,</w:t>
      </w:r>
      <w:r w:rsidR="00A51744">
        <w:t xml:space="preserve"> przekazuje się po raz pierwszy do dnia 1 października 2016 r.</w:t>
      </w:r>
    </w:p>
    <w:p w:rsidR="005F6669" w:rsidRDefault="00AE335B" w:rsidP="00FE3DE1">
      <w:pPr>
        <w:pStyle w:val="ARTartustawynprozporzdzenia"/>
        <w:keepNext/>
      </w:pPr>
      <w:r w:rsidRPr="00053EAC">
        <w:rPr>
          <w:rStyle w:val="Ppogrubienie"/>
        </w:rPr>
        <w:t>Art.</w:t>
      </w:r>
      <w:r w:rsidR="000308BF">
        <w:rPr>
          <w:rStyle w:val="Ppogrubienie"/>
        </w:rPr>
        <w:t> </w:t>
      </w:r>
      <w:r w:rsidR="00A51744">
        <w:rPr>
          <w:rStyle w:val="Ppogrubienie"/>
        </w:rPr>
        <w:t>21</w:t>
      </w:r>
      <w:r w:rsidRPr="00053EAC">
        <w:rPr>
          <w:rStyle w:val="Ppogrubienie"/>
        </w:rPr>
        <w:t>.</w:t>
      </w:r>
      <w:r w:rsidR="000308BF">
        <w:rPr>
          <w:rStyle w:val="Ppogrubienie"/>
        </w:rPr>
        <w:t> </w:t>
      </w:r>
      <w:r w:rsidRPr="00AE335B">
        <w:t>Ustawa wchodzi</w:t>
      </w:r>
      <w:r w:rsidR="003D7D02" w:rsidRPr="00AE335B">
        <w:t xml:space="preserve"> w</w:t>
      </w:r>
      <w:r w:rsidR="00F419C9">
        <w:t xml:space="preserve"> </w:t>
      </w:r>
      <w:r w:rsidRPr="00AE335B">
        <w:t>życie</w:t>
      </w:r>
      <w:r w:rsidR="003D7D02" w:rsidRPr="00AE335B">
        <w:t xml:space="preserve"> z</w:t>
      </w:r>
      <w:r w:rsidR="00F419C9">
        <w:t xml:space="preserve"> </w:t>
      </w:r>
      <w:r w:rsidRPr="00AE335B">
        <w:t xml:space="preserve">dniem </w:t>
      </w:r>
      <w:r w:rsidR="003D7D02" w:rsidRPr="00AE335B">
        <w:t>1</w:t>
      </w:r>
      <w:r w:rsidR="00F419C9">
        <w:t xml:space="preserve"> </w:t>
      </w:r>
      <w:r w:rsidRPr="00AE335B">
        <w:t>lipca 201</w:t>
      </w:r>
      <w:r w:rsidR="003D7D02" w:rsidRPr="00AE335B">
        <w:t>6</w:t>
      </w:r>
      <w:r w:rsidR="00F419C9">
        <w:t xml:space="preserve"> </w:t>
      </w:r>
      <w:r w:rsidRPr="00AE335B">
        <w:t>r.,</w:t>
      </w:r>
      <w:r w:rsidR="003D7D02" w:rsidRPr="00AE335B">
        <w:t xml:space="preserve"> z</w:t>
      </w:r>
      <w:r w:rsidR="00F419C9">
        <w:t xml:space="preserve"> </w:t>
      </w:r>
      <w:r w:rsidRPr="00AE335B">
        <w:t>wyjątkiem</w:t>
      </w:r>
      <w:r w:rsidR="005F6669">
        <w:t>:</w:t>
      </w:r>
    </w:p>
    <w:p w:rsidR="00111828" w:rsidRDefault="00B31355" w:rsidP="00111828">
      <w:pPr>
        <w:pStyle w:val="PKTpunkt"/>
      </w:pPr>
      <w:r>
        <w:t>1)</w:t>
      </w:r>
      <w:r w:rsidR="00201656">
        <w:tab/>
      </w:r>
      <w:r w:rsidR="00111828">
        <w:t>art.</w:t>
      </w:r>
      <w:r w:rsidR="00F419C9">
        <w:t xml:space="preserve"> </w:t>
      </w:r>
      <w:r w:rsidR="00111828" w:rsidRPr="00AE335B">
        <w:t>1</w:t>
      </w:r>
      <w:r w:rsidR="00111828">
        <w:t>:</w:t>
      </w:r>
    </w:p>
    <w:p w:rsidR="00111828" w:rsidRDefault="00111828" w:rsidP="00111828">
      <w:pPr>
        <w:pStyle w:val="LITlitera"/>
      </w:pPr>
      <w:r>
        <w:t>a)</w:t>
      </w:r>
      <w:r>
        <w:tab/>
        <w:t>pkt</w:t>
      </w:r>
      <w:r w:rsidR="00F419C9">
        <w:t xml:space="preserve"> </w:t>
      </w:r>
      <w:r w:rsidRPr="00AE335B">
        <w:t>15</w:t>
      </w:r>
      <w:r>
        <w:t xml:space="preserve">, w zakresie art. 29a i art. 29b </w:t>
      </w:r>
      <w:r w:rsidRPr="005F6669">
        <w:t xml:space="preserve">ustawy zmienianej w </w:t>
      </w:r>
      <w:r w:rsidR="0007251E">
        <w:t>art</w:t>
      </w:r>
      <w:r w:rsidRPr="005F6669">
        <w:t>. 1,</w:t>
      </w:r>
      <w:r>
        <w:t xml:space="preserve"> </w:t>
      </w:r>
    </w:p>
    <w:p w:rsidR="00111828" w:rsidRDefault="00111828" w:rsidP="00111828">
      <w:pPr>
        <w:pStyle w:val="LITlitera"/>
      </w:pPr>
      <w:r>
        <w:t>b)</w:t>
      </w:r>
      <w:r>
        <w:tab/>
        <w:t>pkt 16 lit. g</w:t>
      </w:r>
    </w:p>
    <w:p w:rsidR="00111828" w:rsidRDefault="00060173" w:rsidP="00111828">
      <w:pPr>
        <w:pStyle w:val="CZWSPLITczwsplnaliter"/>
      </w:pPr>
      <w:r>
        <w:t>–</w:t>
      </w:r>
      <w:r w:rsidR="00111828">
        <w:t xml:space="preserve"> </w:t>
      </w:r>
      <w:r w:rsidR="00111828" w:rsidRPr="00AE335B">
        <w:t>któr</w:t>
      </w:r>
      <w:r w:rsidR="00111828">
        <w:t>e</w:t>
      </w:r>
      <w:r w:rsidR="00111828" w:rsidRPr="00AE335B">
        <w:t xml:space="preserve"> wchodz</w:t>
      </w:r>
      <w:r w:rsidR="00111828">
        <w:t>ą</w:t>
      </w:r>
      <w:r w:rsidR="00111828" w:rsidRPr="00AE335B">
        <w:t xml:space="preserve"> w</w:t>
      </w:r>
      <w:r w:rsidR="00F419C9">
        <w:t xml:space="preserve"> </w:t>
      </w:r>
      <w:r w:rsidR="00111828" w:rsidRPr="00AE335B">
        <w:t>życie z</w:t>
      </w:r>
      <w:r w:rsidR="00F419C9">
        <w:t xml:space="preserve"> </w:t>
      </w:r>
      <w:r w:rsidR="00111828" w:rsidRPr="00AE335B">
        <w:t>dniem 1</w:t>
      </w:r>
      <w:r w:rsidR="00F419C9">
        <w:t xml:space="preserve"> </w:t>
      </w:r>
      <w:r w:rsidR="00111828" w:rsidRPr="00AE335B">
        <w:t>stycznia 2017</w:t>
      </w:r>
      <w:r w:rsidR="00F419C9">
        <w:t xml:space="preserve"> </w:t>
      </w:r>
      <w:r w:rsidR="00111828" w:rsidRPr="00AE335B">
        <w:t>r.</w:t>
      </w:r>
      <w:r w:rsidR="00111828">
        <w:t>;</w:t>
      </w:r>
    </w:p>
    <w:p w:rsidR="00261A16" w:rsidRPr="00AE335B" w:rsidRDefault="00111828" w:rsidP="00AE335B">
      <w:r>
        <w:t>2)</w:t>
      </w:r>
      <w:r>
        <w:tab/>
      </w:r>
      <w:r w:rsidR="00B31355">
        <w:t>art. 6 i art. 7 pkt 3, które wchodzą w życie z dniem następującym po dniu ogłoszenia</w:t>
      </w:r>
      <w:r>
        <w:t>.</w:t>
      </w:r>
    </w:p>
    <w:sectPr w:rsidR="00261A16" w:rsidRPr="00AE335B"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7AC" w:rsidRDefault="007B57AC">
      <w:r>
        <w:separator/>
      </w:r>
    </w:p>
  </w:endnote>
  <w:endnote w:type="continuationSeparator" w:id="0">
    <w:p w:rsidR="007B57AC" w:rsidRDefault="007B5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7AC" w:rsidRDefault="007B57AC">
      <w:r>
        <w:separator/>
      </w:r>
    </w:p>
  </w:footnote>
  <w:footnote w:type="continuationSeparator" w:id="0">
    <w:p w:rsidR="007B57AC" w:rsidRDefault="007B57AC">
      <w:r>
        <w:continuationSeparator/>
      </w:r>
    </w:p>
  </w:footnote>
  <w:footnote w:id="1">
    <w:p w:rsidR="007B57AC" w:rsidRDefault="007B57AC" w:rsidP="00AE335B">
      <w:pPr>
        <w:pStyle w:val="ODNONIKtreodnonika"/>
      </w:pPr>
      <w:r>
        <w:rPr>
          <w:rStyle w:val="Odwoanieprzypisudolnego"/>
        </w:rPr>
        <w:footnoteRef/>
      </w:r>
      <w:r>
        <w:rPr>
          <w:vertAlign w:val="superscript"/>
        </w:rPr>
        <w:t>)</w:t>
      </w:r>
      <w:r>
        <w:tab/>
        <w:t>Niniejsza ustawa dokonuje transpozycji dyrektywy Parlamentu Europejskiego i Rady 2014/61/UE z dnia 15 maja 2014 r. w sprawie środków mających na celu zmniejszenie kosztów realizacji szybkich sieci łączności elektronicznej (Dz. Urz. UE L 155 z 23.05.2014, str. 1).</w:t>
      </w:r>
    </w:p>
  </w:footnote>
  <w:footnote w:id="2">
    <w:p w:rsidR="007B57AC" w:rsidRPr="00542C2B" w:rsidRDefault="007B57AC" w:rsidP="00AE335B">
      <w:pPr>
        <w:pStyle w:val="ODNONIKtreodnonika"/>
      </w:pPr>
      <w:r>
        <w:rPr>
          <w:rStyle w:val="Odwoanieprzypisudolnego"/>
        </w:rPr>
        <w:footnoteRef/>
      </w:r>
      <w:r>
        <w:rPr>
          <w:rStyle w:val="IGindeksgrny"/>
        </w:rPr>
        <w:t>)</w:t>
      </w:r>
      <w:r>
        <w:tab/>
        <w:t xml:space="preserve">Niniejszą ustawą zmienia się ustawy: </w:t>
      </w:r>
      <w:r w:rsidR="00156564">
        <w:t xml:space="preserve">ustawę </w:t>
      </w:r>
      <w:r w:rsidR="00F64ABF">
        <w:t xml:space="preserve">z dnia </w:t>
      </w:r>
      <w:r w:rsidRPr="003A6056">
        <w:t>21</w:t>
      </w:r>
      <w:r>
        <w:t xml:space="preserve"> </w:t>
      </w:r>
      <w:r w:rsidRPr="003A6056">
        <w:t>marc</w:t>
      </w:r>
      <w:r>
        <w:t xml:space="preserve">a 1985 r. o drogach publicznych, </w:t>
      </w:r>
      <w:r w:rsidRPr="00087EFE">
        <w:t>z</w:t>
      </w:r>
      <w:r>
        <w:t xml:space="preserve"> </w:t>
      </w:r>
      <w:r w:rsidRPr="00087EFE">
        <w:t>dnia 17</w:t>
      </w:r>
      <w:r>
        <w:t xml:space="preserve"> </w:t>
      </w:r>
      <w:r w:rsidRPr="00087EFE">
        <w:t>maja 1989</w:t>
      </w:r>
      <w:r>
        <w:t> </w:t>
      </w:r>
      <w:r w:rsidRPr="00087EFE">
        <w:t xml:space="preserve">r. </w:t>
      </w:r>
      <w:r>
        <w:t xml:space="preserve">– </w:t>
      </w:r>
      <w:r w:rsidRPr="00087EFE">
        <w:t>Prawo geodezyjne i</w:t>
      </w:r>
      <w:r>
        <w:t xml:space="preserve"> </w:t>
      </w:r>
      <w:r w:rsidRPr="00087EFE">
        <w:t>kartograficzne</w:t>
      </w:r>
      <w:r>
        <w:t>,</w:t>
      </w:r>
      <w:r w:rsidRPr="00087EFE">
        <w:t xml:space="preserve"> </w:t>
      </w:r>
      <w:r w:rsidRPr="00B354E6">
        <w:t>z</w:t>
      </w:r>
      <w:r>
        <w:t xml:space="preserve"> </w:t>
      </w:r>
      <w:r w:rsidRPr="00B354E6">
        <w:t>dnia 20</w:t>
      </w:r>
      <w:r>
        <w:t xml:space="preserve"> </w:t>
      </w:r>
      <w:r w:rsidRPr="00B354E6">
        <w:t>lipca 1991</w:t>
      </w:r>
      <w:r>
        <w:t xml:space="preserve"> </w:t>
      </w:r>
      <w:r w:rsidRPr="00B354E6">
        <w:t>r. o</w:t>
      </w:r>
      <w:r>
        <w:t xml:space="preserve"> </w:t>
      </w:r>
      <w:r w:rsidRPr="00B354E6">
        <w:t>Inspekcji Ochrony Środowiska,</w:t>
      </w:r>
      <w:r>
        <w:t xml:space="preserve"> </w:t>
      </w:r>
      <w:r w:rsidRPr="00B354E6">
        <w:t>z</w:t>
      </w:r>
      <w:r w:rsidR="00BE638C">
        <w:t> </w:t>
      </w:r>
      <w:r w:rsidRPr="00B354E6">
        <w:t>dnia</w:t>
      </w:r>
      <w:r w:rsidR="00BE638C">
        <w:t> </w:t>
      </w:r>
      <w:r w:rsidRPr="00B354E6">
        <w:t>28</w:t>
      </w:r>
      <w:r w:rsidR="00BE638C">
        <w:t> </w:t>
      </w:r>
      <w:r w:rsidRPr="00B354E6">
        <w:t>września</w:t>
      </w:r>
      <w:r>
        <w:t xml:space="preserve"> </w:t>
      </w:r>
      <w:r w:rsidRPr="00B354E6">
        <w:t>1991</w:t>
      </w:r>
      <w:r>
        <w:t xml:space="preserve"> </w:t>
      </w:r>
      <w:r w:rsidRPr="00B354E6">
        <w:t>r. o</w:t>
      </w:r>
      <w:r>
        <w:t xml:space="preserve"> </w:t>
      </w:r>
      <w:r w:rsidRPr="00B354E6">
        <w:t>lasach</w:t>
      </w:r>
      <w:r>
        <w:t>,</w:t>
      </w:r>
      <w:r w:rsidRPr="00B354E6">
        <w:t xml:space="preserve"> </w:t>
      </w:r>
      <w:r w:rsidRPr="003A6056">
        <w:t>z</w:t>
      </w:r>
      <w:r>
        <w:t xml:space="preserve"> </w:t>
      </w:r>
      <w:r w:rsidRPr="003A6056">
        <w:t>dnia 7</w:t>
      </w:r>
      <w:r>
        <w:t xml:space="preserve"> </w:t>
      </w:r>
      <w:r w:rsidRPr="003A6056">
        <w:t>lipca 1994</w:t>
      </w:r>
      <w:r>
        <w:t xml:space="preserve"> </w:t>
      </w:r>
      <w:r w:rsidRPr="003A6056">
        <w:t xml:space="preserve">r. </w:t>
      </w:r>
      <w:r>
        <w:t xml:space="preserve">– </w:t>
      </w:r>
      <w:r w:rsidRPr="003A6056">
        <w:t>Prawo budow</w:t>
      </w:r>
      <w:r>
        <w:t xml:space="preserve">lane, </w:t>
      </w:r>
      <w:r w:rsidR="00F64ABF">
        <w:t xml:space="preserve">z dnia </w:t>
      </w:r>
      <w:r w:rsidRPr="00087EFE">
        <w:t>27</w:t>
      </w:r>
      <w:r>
        <w:t xml:space="preserve"> </w:t>
      </w:r>
      <w:r w:rsidRPr="00087EFE">
        <w:t>kwietnia 2001</w:t>
      </w:r>
      <w:r>
        <w:t xml:space="preserve"> </w:t>
      </w:r>
      <w:r w:rsidRPr="00087EFE">
        <w:t>r. – Prawo ochrony środowiska</w:t>
      </w:r>
      <w:r>
        <w:t xml:space="preserve">, </w:t>
      </w:r>
      <w:r w:rsidRPr="00B354E6">
        <w:t>z</w:t>
      </w:r>
      <w:r>
        <w:t xml:space="preserve"> </w:t>
      </w:r>
      <w:r w:rsidRPr="00B354E6">
        <w:t>dnia 2</w:t>
      </w:r>
      <w:r>
        <w:t xml:space="preserve"> </w:t>
      </w:r>
      <w:r w:rsidRPr="00B354E6">
        <w:t>lipca 2004</w:t>
      </w:r>
      <w:r>
        <w:t xml:space="preserve"> </w:t>
      </w:r>
      <w:r w:rsidRPr="00B354E6">
        <w:t>r. o</w:t>
      </w:r>
      <w:r>
        <w:t xml:space="preserve"> </w:t>
      </w:r>
      <w:r w:rsidRPr="00B354E6">
        <w:t>swobodzie działalności gospodarczej,</w:t>
      </w:r>
      <w:r>
        <w:rPr>
          <w:rFonts w:eastAsia="Times New Roman"/>
          <w:bCs/>
          <w:sz w:val="24"/>
          <w:szCs w:val="24"/>
        </w:rPr>
        <w:t xml:space="preserve"> </w:t>
      </w:r>
      <w:r w:rsidRPr="003A6056">
        <w:t>z</w:t>
      </w:r>
      <w:r>
        <w:rPr>
          <w:rFonts w:eastAsia="Times New Roman"/>
          <w:bCs/>
          <w:sz w:val="24"/>
          <w:szCs w:val="24"/>
        </w:rPr>
        <w:t xml:space="preserve"> </w:t>
      </w:r>
      <w:r w:rsidRPr="003A6056">
        <w:t>dnia 16</w:t>
      </w:r>
      <w:r>
        <w:t xml:space="preserve"> </w:t>
      </w:r>
      <w:r w:rsidRPr="003A6056">
        <w:t>lipca 2004</w:t>
      </w:r>
      <w:r>
        <w:t xml:space="preserve"> </w:t>
      </w:r>
      <w:r w:rsidRPr="003A6056">
        <w:t xml:space="preserve">r. </w:t>
      </w:r>
      <w:r>
        <w:t xml:space="preserve">– </w:t>
      </w:r>
      <w:r w:rsidRPr="003A6056">
        <w:t>Prawo telekomunikacyjne</w:t>
      </w:r>
      <w:r>
        <w:t xml:space="preserve">. </w:t>
      </w:r>
    </w:p>
  </w:footnote>
  <w:footnote w:id="3">
    <w:p w:rsidR="007B57AC" w:rsidRPr="00CB3063" w:rsidRDefault="007B57AC" w:rsidP="00053EAC">
      <w:pPr>
        <w:pStyle w:val="ODNONIKtreodnonika"/>
      </w:pPr>
      <w:r>
        <w:rPr>
          <w:rStyle w:val="Odwoanieprzypisudolnego"/>
        </w:rPr>
        <w:footnoteRef/>
      </w:r>
      <w:r>
        <w:rPr>
          <w:rStyle w:val="IGindeksgrny"/>
        </w:rPr>
        <w:t>)</w:t>
      </w:r>
      <w:r>
        <w:tab/>
        <w:t>Zmiany tekstu jednolitego wymienionej ustawy zostały ogłoszone w Dz. U. z 2015 r. poz. 1045, 1777 i 2281.</w:t>
      </w:r>
    </w:p>
  </w:footnote>
  <w:footnote w:id="4">
    <w:p w:rsidR="007B57AC" w:rsidRPr="003D7D02" w:rsidRDefault="007B57AC" w:rsidP="003D7D02">
      <w:pPr>
        <w:pStyle w:val="ODNONIKtreodnonika"/>
      </w:pPr>
      <w:r>
        <w:rPr>
          <w:rStyle w:val="Odwoanieprzypisudolnego"/>
        </w:rPr>
        <w:footnoteRef/>
      </w:r>
      <w:r>
        <w:rPr>
          <w:rStyle w:val="IGindeksgrny"/>
        </w:rPr>
        <w:t>)</w:t>
      </w:r>
      <w:r>
        <w:tab/>
        <w:t>Zmiany tekstu jednolitego wymienionej ustawy zostały ogłoszone w Dz. U. z 2015 r. poz. 774, 870, 1336, 1830, 1890 i 2281.</w:t>
      </w:r>
    </w:p>
  </w:footnote>
  <w:footnote w:id="5">
    <w:p w:rsidR="007B57AC" w:rsidRPr="003D7D02" w:rsidRDefault="007B57AC" w:rsidP="003D7D02">
      <w:pPr>
        <w:pStyle w:val="ODNONIKtreodnonika"/>
      </w:pPr>
      <w:r>
        <w:rPr>
          <w:rStyle w:val="Odwoanieprzypisudolnego"/>
        </w:rPr>
        <w:footnoteRef/>
      </w:r>
      <w:r>
        <w:rPr>
          <w:rStyle w:val="IGindeksgrny"/>
        </w:rPr>
        <w:t>)</w:t>
      </w:r>
      <w:r>
        <w:tab/>
        <w:t>Zmiany tekstu jednolitego wymienionej ustawy zostały ogłoszone w Dz. U. z 2015 r. poz. 831, 1137, 1433 i 2281 oraz z 2016 r. poz. 65.</w:t>
      </w:r>
    </w:p>
  </w:footnote>
  <w:footnote w:id="6">
    <w:p w:rsidR="007B57AC" w:rsidRPr="0050638E" w:rsidRDefault="007B57AC" w:rsidP="00053EAC">
      <w:pPr>
        <w:pStyle w:val="ODNONIKtreodnonika"/>
      </w:pPr>
      <w:r>
        <w:rPr>
          <w:rStyle w:val="Odwoanieprzypisudolnego"/>
        </w:rPr>
        <w:footnoteRef/>
      </w:r>
      <w:r>
        <w:rPr>
          <w:rStyle w:val="IGindeksgrny"/>
        </w:rPr>
        <w:t>)</w:t>
      </w:r>
      <w:r>
        <w:tab/>
        <w:t>Zmiany tekstu jednolitego wymienionej ustawy zostały ogłoszone w Dz. U. poz. 443, 774, 1265, 1434, 1713, 1777, 1830 i 1890.</w:t>
      </w:r>
    </w:p>
  </w:footnote>
  <w:footnote w:id="7">
    <w:p w:rsidR="007B57AC" w:rsidRPr="00FB5EC8" w:rsidRDefault="007B57AC" w:rsidP="00FB5EC8">
      <w:pPr>
        <w:pStyle w:val="ODNONIKtreodnonika"/>
      </w:pPr>
      <w:r>
        <w:rPr>
          <w:rStyle w:val="Odwoanieprzypisudolnego"/>
        </w:rPr>
        <w:footnoteRef/>
      </w:r>
      <w:r>
        <w:rPr>
          <w:rStyle w:val="IGindeksgrny"/>
        </w:rPr>
        <w:t>)</w:t>
      </w:r>
      <w:r>
        <w:tab/>
        <w:t xml:space="preserve">Zmiany </w:t>
      </w:r>
      <w:r w:rsidR="00305D36">
        <w:t xml:space="preserve">tekstu jednolitego </w:t>
      </w:r>
      <w:r>
        <w:t>wymienionej ustawy zostały ogłoszone w Dz. U</w:t>
      </w:r>
      <w:r w:rsidR="00305D36">
        <w:t>. z 2012 r. poz. 1101 i 1529, z </w:t>
      </w:r>
      <w:r>
        <w:t>2014 r. poz. 183 i 543 oraz z 2015 r. poz. 658, 1191, 1224, 1269 i 1311.</w:t>
      </w:r>
    </w:p>
  </w:footnote>
  <w:footnote w:id="8">
    <w:p w:rsidR="007B57AC" w:rsidRPr="003D7D02" w:rsidRDefault="007B57AC" w:rsidP="003D7D02">
      <w:pPr>
        <w:pStyle w:val="ODNONIKtreodnonika"/>
      </w:pPr>
      <w:r>
        <w:rPr>
          <w:rStyle w:val="Odwoanieprzypisudolnego"/>
        </w:rPr>
        <w:footnoteRef/>
      </w:r>
      <w:r>
        <w:rPr>
          <w:rStyle w:val="IGindeksgrny"/>
        </w:rPr>
        <w:t>)</w:t>
      </w:r>
      <w:r>
        <w:tab/>
        <w:t>Zmiany tekstu jednolitego wymienionej ustawy zostały ogłoszone w Dz. U. z 2015 r. poz. 774, 870, 1336, 1830, 1890 i 2281.</w:t>
      </w:r>
    </w:p>
  </w:footnote>
  <w:footnote w:id="9">
    <w:p w:rsidR="007B57AC" w:rsidRPr="008D603C" w:rsidRDefault="007B57AC" w:rsidP="008A3A26">
      <w:pPr>
        <w:pStyle w:val="ODNONIKtreodnonika"/>
      </w:pPr>
      <w:r>
        <w:rPr>
          <w:rStyle w:val="Odwoanieprzypisudolnego"/>
        </w:rPr>
        <w:footnoteRef/>
      </w:r>
      <w:r>
        <w:rPr>
          <w:rStyle w:val="IGindeksgrny"/>
        </w:rPr>
        <w:t>)</w:t>
      </w:r>
      <w:r>
        <w:tab/>
        <w:t xml:space="preserve">Zmiany </w:t>
      </w:r>
      <w:r w:rsidR="00305D36">
        <w:t xml:space="preserve">tekstu jednolitego </w:t>
      </w:r>
      <w:r>
        <w:t xml:space="preserve">wymienionej ustawy zostały ogłoszone w Dz. U. z </w:t>
      </w:r>
      <w:r w:rsidR="00305D36">
        <w:t>2013 r. poz. 938 i 1646, z 2014 </w:t>
      </w:r>
      <w:r w:rsidRPr="009F4D5A">
        <w:t>r. poz. 379, 911, 1146, 1626 i 1877 oraz z 2015 r. poz. 238, 532, 1045, 1117, 1130, 1189, 1190</w:t>
      </w:r>
      <w:r>
        <w:t xml:space="preserve">, 1269, 1358, 1513, 1830, 1854, </w:t>
      </w:r>
      <w:r w:rsidRPr="009F4D5A">
        <w:t>1890</w:t>
      </w:r>
      <w:r>
        <w:t xml:space="preserve"> i 2150</w:t>
      </w:r>
      <w:r w:rsidRPr="009F4D5A">
        <w:t>.</w:t>
      </w:r>
    </w:p>
  </w:footnote>
  <w:footnote w:id="10">
    <w:p w:rsidR="007B57AC" w:rsidRDefault="007B57AC" w:rsidP="008E49CF">
      <w:pPr>
        <w:pStyle w:val="ODNONIKtreodnonika"/>
      </w:pPr>
      <w:r>
        <w:rPr>
          <w:rStyle w:val="Odwoanieprzypisudolnego"/>
        </w:rPr>
        <w:footnoteRef/>
      </w:r>
      <w:r w:rsidRPr="008E49CF">
        <w:rPr>
          <w:rStyle w:val="IGindeksgrny"/>
        </w:rPr>
        <w:t>)</w:t>
      </w:r>
      <w:r>
        <w:tab/>
      </w:r>
      <w:r w:rsidRPr="00C85A5A">
        <w:t>Zmiany tekstu jednolitego wymienionej ustawy zostały ogłoszone w Dz. U. z 2015 r. poz. 1045, 1777 i 2281</w:t>
      </w:r>
      <w:r>
        <w:t>.</w:t>
      </w:r>
    </w:p>
  </w:footnote>
  <w:footnote w:id="11">
    <w:p w:rsidR="007B57AC" w:rsidRPr="004932B5" w:rsidRDefault="007B57AC" w:rsidP="004932B5">
      <w:pPr>
        <w:pStyle w:val="ODNONIKtreodnonika"/>
      </w:pPr>
      <w:r>
        <w:rPr>
          <w:rStyle w:val="Odwoanieprzypisudolnego"/>
        </w:rPr>
        <w:footnoteRef/>
      </w:r>
      <w:r>
        <w:rPr>
          <w:rStyle w:val="IGindeksgrny"/>
        </w:rPr>
        <w:t>)</w:t>
      </w:r>
      <w:r>
        <w:tab/>
      </w:r>
      <w:r w:rsidRPr="004932B5">
        <w:t>Zmiany tekstu jednolitego wymienionej ustawy zostały ogłoszone w</w:t>
      </w:r>
      <w:r>
        <w:t xml:space="preserve"> </w:t>
      </w:r>
      <w:r w:rsidRPr="004932B5">
        <w:t>Dz.</w:t>
      </w:r>
      <w:r>
        <w:t xml:space="preserve"> </w:t>
      </w:r>
      <w:r w:rsidRPr="004932B5">
        <w:t>U. z</w:t>
      </w:r>
      <w:r>
        <w:t xml:space="preserve"> </w:t>
      </w:r>
      <w:r w:rsidRPr="004932B5">
        <w:t>2015</w:t>
      </w:r>
      <w:r>
        <w:t xml:space="preserve"> </w:t>
      </w:r>
      <w:r w:rsidRPr="004932B5">
        <w:t>r. poz.</w:t>
      </w:r>
      <w:r>
        <w:t xml:space="preserve"> </w:t>
      </w:r>
      <w:r w:rsidRPr="004932B5">
        <w:t>831, 1137, 1433 i</w:t>
      </w:r>
      <w:r>
        <w:t> </w:t>
      </w:r>
      <w:r w:rsidRPr="004932B5">
        <w:t>2281 oraz z 2016 r. poz. 65.</w:t>
      </w:r>
    </w:p>
  </w:footnote>
  <w:footnote w:id="12">
    <w:p w:rsidR="007B57AC" w:rsidRPr="00CB3063" w:rsidRDefault="007B57AC" w:rsidP="009366C6">
      <w:pPr>
        <w:pStyle w:val="ODNONIKtreodnonika"/>
      </w:pPr>
      <w:r>
        <w:rPr>
          <w:rStyle w:val="Odwoanieprzypisudolnego"/>
        </w:rPr>
        <w:footnoteRef/>
      </w:r>
      <w:r>
        <w:rPr>
          <w:rStyle w:val="IGindeksgrny"/>
        </w:rPr>
        <w:t>)</w:t>
      </w:r>
      <w:r>
        <w:tab/>
        <w:t>Zmiany tekstu jednolitego wymienionej ustawy zostały ogłoszone w Dz. U. z 2015 r. poz. 1045, 1777 i 2281.</w:t>
      </w:r>
    </w:p>
  </w:footnote>
  <w:footnote w:id="13">
    <w:p w:rsidR="007B57AC" w:rsidRPr="004D5437" w:rsidRDefault="007B57AC" w:rsidP="004D5437">
      <w:pPr>
        <w:pStyle w:val="ODNONIKtreodnonika"/>
      </w:pPr>
      <w:r>
        <w:rPr>
          <w:rStyle w:val="Odwoanieprzypisudolnego"/>
        </w:rPr>
        <w:footnoteRef/>
      </w:r>
      <w:r>
        <w:rPr>
          <w:rStyle w:val="IGindeksgrny"/>
        </w:rPr>
        <w:t>)</w:t>
      </w:r>
      <w:r>
        <w:tab/>
      </w:r>
      <w:r w:rsidRPr="009438DE">
        <w:t>Zmiany tekstu jednolitego wymienionej ustawy zostały ogłoszone w</w:t>
      </w:r>
      <w:r>
        <w:t xml:space="preserve"> Dz. U.</w:t>
      </w:r>
      <w:r w:rsidRPr="009438DE">
        <w:t xml:space="preserve"> z</w:t>
      </w:r>
      <w:r>
        <w:t xml:space="preserve"> </w:t>
      </w:r>
      <w:r w:rsidRPr="009438DE">
        <w:t>2013</w:t>
      </w:r>
      <w:r>
        <w:t xml:space="preserve"> </w:t>
      </w:r>
      <w:r w:rsidRPr="009438DE">
        <w:t>r.</w:t>
      </w:r>
      <w:r>
        <w:t xml:space="preserve"> poz. </w:t>
      </w:r>
      <w:r w:rsidRPr="009438DE">
        <w:t>888, z</w:t>
      </w:r>
      <w:r>
        <w:t xml:space="preserve"> </w:t>
      </w:r>
      <w:r w:rsidRPr="009438DE">
        <w:t>2014</w:t>
      </w:r>
      <w:r>
        <w:t xml:space="preserve"> </w:t>
      </w:r>
      <w:r w:rsidRPr="009438DE">
        <w:t>r.</w:t>
      </w:r>
      <w:r>
        <w:t xml:space="preserve"> poz. </w:t>
      </w:r>
      <w:r w:rsidRPr="009438DE">
        <w:t>1101</w:t>
      </w:r>
      <w:r>
        <w:t xml:space="preserve"> oraz</w:t>
      </w:r>
      <w:r w:rsidRPr="009438DE">
        <w:t xml:space="preserve"> z</w:t>
      </w:r>
      <w:r>
        <w:t xml:space="preserve"> </w:t>
      </w:r>
      <w:r w:rsidRPr="009438DE">
        <w:t>2015</w:t>
      </w:r>
      <w:r>
        <w:t xml:space="preserve"> </w:t>
      </w:r>
      <w:r w:rsidRPr="009438DE">
        <w:t>r.</w:t>
      </w:r>
      <w:r>
        <w:t xml:space="preserve"> poz. </w:t>
      </w:r>
      <w:r w:rsidRPr="009438DE">
        <w:t>277, 671, 881, 1223, 1434</w:t>
      </w:r>
      <w:r>
        <w:t xml:space="preserve"> i </w:t>
      </w:r>
      <w:r w:rsidRPr="009438DE">
        <w:t>1688.</w:t>
      </w:r>
    </w:p>
  </w:footnote>
  <w:footnote w:id="14">
    <w:p w:rsidR="007B57AC" w:rsidRDefault="007B57AC" w:rsidP="008E49CF">
      <w:pPr>
        <w:pStyle w:val="ODNONIKtreodnonika"/>
      </w:pPr>
      <w:r>
        <w:rPr>
          <w:rStyle w:val="Odwoanieprzypisudolnego"/>
        </w:rPr>
        <w:footnoteRef/>
      </w:r>
      <w:r w:rsidRPr="008E49CF">
        <w:rPr>
          <w:rStyle w:val="IGindeksgrny"/>
        </w:rPr>
        <w:t>)</w:t>
      </w:r>
      <w:r>
        <w:rPr>
          <w:rStyle w:val="IGindeksgrny"/>
        </w:rPr>
        <w:tab/>
      </w:r>
      <w:r w:rsidRPr="00F3338D">
        <w:t>Zmiany tekstu jednolitego wymienionej ustawy zostały ogłoszone w Dz. U. z 2015 r. poz. 1045, 1777 i 2281</w:t>
      </w:r>
      <w:r>
        <w:t>.</w:t>
      </w:r>
    </w:p>
  </w:footnote>
  <w:footnote w:id="15">
    <w:p w:rsidR="007B57AC" w:rsidRPr="004D5437" w:rsidRDefault="007B57AC" w:rsidP="004D5437">
      <w:pPr>
        <w:pStyle w:val="ODNONIKtreodnonika"/>
      </w:pPr>
      <w:r>
        <w:rPr>
          <w:rStyle w:val="Odwoanieprzypisudolnego"/>
        </w:rPr>
        <w:footnoteRef/>
      </w:r>
      <w:r>
        <w:rPr>
          <w:rStyle w:val="IGindeksgrny"/>
        </w:rPr>
        <w:t>)</w:t>
      </w:r>
      <w:r>
        <w:tab/>
        <w:t>Zmiany tekstu jednolitego wymienionej ustawy zostały ogłoszone w Dz. U. z 2014 r. poz. 40, 768, 822, 1133 i 1200 oraz z 2015 r. poz. 200, 443, 528, 774, 1165, 1265, 1549, 1642 i 1777.</w:t>
      </w:r>
    </w:p>
  </w:footnote>
  <w:footnote w:id="16">
    <w:p w:rsidR="007B57AC" w:rsidRPr="004D5437" w:rsidRDefault="007B57AC" w:rsidP="004D5437">
      <w:pPr>
        <w:pStyle w:val="ODNONIKtreodnonika"/>
      </w:pPr>
      <w:r>
        <w:rPr>
          <w:rStyle w:val="Odwoanieprzypisudolnego"/>
        </w:rPr>
        <w:footnoteRef/>
      </w:r>
      <w:r>
        <w:rPr>
          <w:rStyle w:val="IGindeksgrny"/>
        </w:rPr>
        <w:t>)</w:t>
      </w:r>
      <w:r>
        <w:tab/>
        <w:t>Zmiany tekstu jednolitego wymienionej ustawy zostały ogłoszone w Dz. U. z 2014 r. poz. 827 i 1198, z 2015 r. poz. 1069, 1893 i 2281 oraz z 2016 r. poz. 147.</w:t>
      </w:r>
    </w:p>
  </w:footnote>
  <w:footnote w:id="17">
    <w:p w:rsidR="007B57AC" w:rsidRPr="004D5437" w:rsidRDefault="007B57AC" w:rsidP="004D5437">
      <w:pPr>
        <w:pStyle w:val="ODNONIKtreodnonika"/>
      </w:pPr>
      <w:r>
        <w:rPr>
          <w:rStyle w:val="Odwoanieprzypisudolnego"/>
        </w:rPr>
        <w:footnoteRef/>
      </w:r>
      <w:r>
        <w:rPr>
          <w:rStyle w:val="IGindeksgrny"/>
        </w:rPr>
        <w:t>)</w:t>
      </w:r>
      <w:r>
        <w:tab/>
      </w:r>
      <w:r w:rsidRPr="00A85EF4">
        <w:t>Zmiany tekstu jednolitego wymienionej ustawy zostały ogłoszone w</w:t>
      </w:r>
      <w:r>
        <w:t xml:space="preserve"> Dz. U. z 2013 r. poz. 1238, z 2014 r. poz. 40, 47, 457, 822, 1101, 1146, 1322 i 1662 oraz z 2015 r. poz. 122, 151, 277, 478, 774, 881, 933, 1045, 1223, 1434, 1593, 1688, 1936 i 2278.</w:t>
      </w:r>
    </w:p>
  </w:footnote>
  <w:footnote w:id="18">
    <w:p w:rsidR="007B57AC" w:rsidRPr="004D5437" w:rsidRDefault="007B57AC" w:rsidP="004D5437">
      <w:pPr>
        <w:pStyle w:val="ODNONIKtreodnonika"/>
      </w:pPr>
      <w:r>
        <w:rPr>
          <w:rStyle w:val="Odwoanieprzypisudolnego"/>
        </w:rPr>
        <w:footnoteRef/>
      </w:r>
      <w:r>
        <w:rPr>
          <w:rStyle w:val="IGindeksgrny"/>
        </w:rPr>
        <w:t>)</w:t>
      </w:r>
      <w:r>
        <w:tab/>
      </w:r>
      <w:r w:rsidRPr="00A85EF4">
        <w:t>Zmiany tekstu jednolitego wymienionej ustawy zostały ogłoszone w Dz. U.</w:t>
      </w:r>
      <w:r>
        <w:t xml:space="preserve"> z 2013 r. poz. 1238, z 2014 r. poz. 40, 47, 457, 822, 1101, 1146, 1322 i 1662 oraz z 2015 r. poz. 122, 151, 277, 478, 774, 881, 933, 1045, 1223, 1434, 1593, 1688, 1936 i 2278.</w:t>
      </w:r>
    </w:p>
  </w:footnote>
  <w:footnote w:id="19">
    <w:p w:rsidR="007B57AC" w:rsidRPr="004D5437" w:rsidRDefault="007B57AC" w:rsidP="004D5437">
      <w:pPr>
        <w:pStyle w:val="ODNONIKtreodnonika"/>
      </w:pPr>
      <w:r>
        <w:rPr>
          <w:rStyle w:val="Odwoanieprzypisudolnego"/>
        </w:rPr>
        <w:footnoteRef/>
      </w:r>
      <w:r>
        <w:rPr>
          <w:rStyle w:val="IGindeksgrny"/>
        </w:rPr>
        <w:t>)</w:t>
      </w:r>
      <w:r>
        <w:tab/>
      </w:r>
      <w:r w:rsidRPr="001361C2">
        <w:t>Zmiany tekstu jednolitego wymienionej ustawy zostały ogłoszone w</w:t>
      </w:r>
      <w:r>
        <w:t xml:space="preserve"> Dz. U.</w:t>
      </w:r>
      <w:r w:rsidRPr="001361C2">
        <w:t xml:space="preserve"> z</w:t>
      </w:r>
      <w:r>
        <w:t xml:space="preserve"> </w:t>
      </w:r>
      <w:r w:rsidRPr="001361C2">
        <w:t>2015</w:t>
      </w:r>
      <w:r>
        <w:t xml:space="preserve"> </w:t>
      </w:r>
      <w:r w:rsidRPr="001361C2">
        <w:t>r.</w:t>
      </w:r>
      <w:r>
        <w:t xml:space="preserve"> poz. </w:t>
      </w:r>
      <w:r w:rsidRPr="001361C2">
        <w:t>699, 875, 978, 1197, 1268, 1272, 1618, 1649, 1688, 1712, 1844</w:t>
      </w:r>
      <w:r>
        <w:t xml:space="preserve"> i </w:t>
      </w:r>
      <w:r w:rsidRPr="001361C2">
        <w:t>1893</w:t>
      </w:r>
      <w:r>
        <w:t xml:space="preserve"> oraz</w:t>
      </w:r>
      <w:r w:rsidRPr="001361C2">
        <w:t xml:space="preserve"> z</w:t>
      </w:r>
      <w:r>
        <w:t xml:space="preserve"> </w:t>
      </w:r>
      <w:r w:rsidRPr="001361C2">
        <w:t>2016</w:t>
      </w:r>
      <w:r>
        <w:t xml:space="preserve"> </w:t>
      </w:r>
      <w:r w:rsidRPr="001361C2">
        <w:t>r.</w:t>
      </w:r>
      <w:r>
        <w:t xml:space="preserve"> poz. </w:t>
      </w:r>
      <w:r w:rsidRPr="001361C2">
        <w:t>65.</w:t>
      </w:r>
    </w:p>
  </w:footnote>
  <w:footnote w:id="20">
    <w:p w:rsidR="007B57AC" w:rsidRPr="00812D0E" w:rsidRDefault="007B57AC" w:rsidP="00812D0E">
      <w:pPr>
        <w:pStyle w:val="ODNONIKtreodnonika"/>
      </w:pPr>
      <w:r>
        <w:rPr>
          <w:rStyle w:val="Odwoanieprzypisudolnego"/>
        </w:rPr>
        <w:footnoteRef/>
      </w:r>
      <w:r>
        <w:rPr>
          <w:rStyle w:val="IGindeksgrny"/>
        </w:rPr>
        <w:t>)</w:t>
      </w:r>
      <w:r>
        <w:tab/>
      </w:r>
      <w:r w:rsidRPr="00812D0E">
        <w:t>Zmiany tekstu jednolitego wymienionej ustawy zostały ogłoszone w</w:t>
      </w:r>
      <w:r>
        <w:t xml:space="preserve"> </w:t>
      </w:r>
      <w:r w:rsidRPr="00812D0E">
        <w:t>Dz.</w:t>
      </w:r>
      <w:r>
        <w:t xml:space="preserve"> </w:t>
      </w:r>
      <w:r w:rsidRPr="00812D0E">
        <w:t>U. z</w:t>
      </w:r>
      <w:r>
        <w:t xml:space="preserve"> </w:t>
      </w:r>
      <w:r w:rsidRPr="00812D0E">
        <w:t>2013</w:t>
      </w:r>
      <w:r>
        <w:t xml:space="preserve"> </w:t>
      </w:r>
      <w:r w:rsidRPr="00812D0E">
        <w:t>r. poz.</w:t>
      </w:r>
      <w:r>
        <w:t xml:space="preserve"> </w:t>
      </w:r>
      <w:r w:rsidRPr="00812D0E">
        <w:t>888, z</w:t>
      </w:r>
      <w:r>
        <w:t xml:space="preserve"> </w:t>
      </w:r>
      <w:r w:rsidRPr="00812D0E">
        <w:t>2014</w:t>
      </w:r>
      <w:r>
        <w:t xml:space="preserve"> </w:t>
      </w:r>
      <w:r w:rsidRPr="00812D0E">
        <w:t>r. poz.</w:t>
      </w:r>
      <w:r>
        <w:t> </w:t>
      </w:r>
      <w:r w:rsidRPr="00812D0E">
        <w:t>1101 oraz z</w:t>
      </w:r>
      <w:r>
        <w:t xml:space="preserve"> </w:t>
      </w:r>
      <w:r w:rsidRPr="00812D0E">
        <w:t>2015</w:t>
      </w:r>
      <w:r>
        <w:t xml:space="preserve"> </w:t>
      </w:r>
      <w:r w:rsidRPr="00812D0E">
        <w:t>r. poz.</w:t>
      </w:r>
      <w:r>
        <w:t xml:space="preserve"> </w:t>
      </w:r>
      <w:r w:rsidRPr="00812D0E">
        <w:t>277, 671, 881, 1223, 1434 i</w:t>
      </w:r>
      <w:r>
        <w:t xml:space="preserve"> </w:t>
      </w:r>
      <w:r w:rsidRPr="00812D0E">
        <w:t>1688.</w:t>
      </w:r>
    </w:p>
  </w:footnote>
  <w:footnote w:id="21">
    <w:p w:rsidR="007B57AC" w:rsidRPr="004D5437" w:rsidRDefault="007B57AC" w:rsidP="004D5437">
      <w:pPr>
        <w:pStyle w:val="ODNONIKtreodnonika"/>
      </w:pPr>
      <w:r>
        <w:rPr>
          <w:rStyle w:val="Odwoanieprzypisudolnego"/>
        </w:rPr>
        <w:footnoteRef/>
      </w:r>
      <w:r>
        <w:rPr>
          <w:rStyle w:val="IGindeksgrny"/>
        </w:rPr>
        <w:t>)</w:t>
      </w:r>
      <w:r>
        <w:tab/>
        <w:t>Zmiany tekstu jednolitego wymienionej ustawy zostały ogłoszone w Dz. U. z 2014 r. poz. 827 i 1198, z 2015 r. poz. 1069, 1893 i 2281 oraz z 2016 r. poz. 147.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7AC" w:rsidRPr="00B371CC" w:rsidRDefault="007B57AC" w:rsidP="00B371CC">
    <w:pPr>
      <w:pStyle w:val="Nagwek"/>
      <w:jc w:val="center"/>
    </w:pPr>
    <w:r>
      <w:t xml:space="preserve">– </w:t>
    </w:r>
    <w:r>
      <w:fldChar w:fldCharType="begin"/>
    </w:r>
    <w:r>
      <w:instrText xml:space="preserve"> PAGE  \* MERGEFORMAT </w:instrText>
    </w:r>
    <w:r>
      <w:fldChar w:fldCharType="separate"/>
    </w:r>
    <w:r w:rsidR="00443AF6">
      <w:rPr>
        <w:noProof/>
      </w:rPr>
      <w:t>45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678E2"/>
    <w:multiLevelType w:val="hybridMultilevel"/>
    <w:tmpl w:val="AE3E35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31569BE"/>
    <w:multiLevelType w:val="hybridMultilevel"/>
    <w:tmpl w:val="9E5EF1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7EB1CCF"/>
    <w:multiLevelType w:val="hybridMultilevel"/>
    <w:tmpl w:val="9E5EF1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48477B0"/>
    <w:multiLevelType w:val="hybridMultilevel"/>
    <w:tmpl w:val="9E5EF1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F3B"/>
    <w:rsid w:val="000012DA"/>
    <w:rsid w:val="0000246E"/>
    <w:rsid w:val="00003862"/>
    <w:rsid w:val="000056A9"/>
    <w:rsid w:val="00012A35"/>
    <w:rsid w:val="00016099"/>
    <w:rsid w:val="00017DC2"/>
    <w:rsid w:val="00020869"/>
    <w:rsid w:val="00021522"/>
    <w:rsid w:val="0002171D"/>
    <w:rsid w:val="00023471"/>
    <w:rsid w:val="00023F13"/>
    <w:rsid w:val="00030634"/>
    <w:rsid w:val="000308BF"/>
    <w:rsid w:val="00031035"/>
    <w:rsid w:val="000319C1"/>
    <w:rsid w:val="00031A8B"/>
    <w:rsid w:val="00031BCA"/>
    <w:rsid w:val="000330FA"/>
    <w:rsid w:val="0003362F"/>
    <w:rsid w:val="00036B63"/>
    <w:rsid w:val="00037E1A"/>
    <w:rsid w:val="00043495"/>
    <w:rsid w:val="00046A75"/>
    <w:rsid w:val="00047312"/>
    <w:rsid w:val="000508BD"/>
    <w:rsid w:val="000517AB"/>
    <w:rsid w:val="00052B13"/>
    <w:rsid w:val="00052C93"/>
    <w:rsid w:val="0005339C"/>
    <w:rsid w:val="00053EAC"/>
    <w:rsid w:val="0005571B"/>
    <w:rsid w:val="00057AB3"/>
    <w:rsid w:val="00060076"/>
    <w:rsid w:val="00060173"/>
    <w:rsid w:val="0006038E"/>
    <w:rsid w:val="00060432"/>
    <w:rsid w:val="00060D87"/>
    <w:rsid w:val="000615A5"/>
    <w:rsid w:val="00064E4C"/>
    <w:rsid w:val="00066901"/>
    <w:rsid w:val="00071BEE"/>
    <w:rsid w:val="0007251E"/>
    <w:rsid w:val="000736CD"/>
    <w:rsid w:val="0007533B"/>
    <w:rsid w:val="0007545D"/>
    <w:rsid w:val="000760BF"/>
    <w:rsid w:val="0007613E"/>
    <w:rsid w:val="00076BFC"/>
    <w:rsid w:val="00077059"/>
    <w:rsid w:val="000775FC"/>
    <w:rsid w:val="000814A7"/>
    <w:rsid w:val="0008257F"/>
    <w:rsid w:val="00083B98"/>
    <w:rsid w:val="00083DAC"/>
    <w:rsid w:val="0008557B"/>
    <w:rsid w:val="00085CE7"/>
    <w:rsid w:val="00090078"/>
    <w:rsid w:val="000906EE"/>
    <w:rsid w:val="00091BA2"/>
    <w:rsid w:val="00092632"/>
    <w:rsid w:val="000944EF"/>
    <w:rsid w:val="000960AB"/>
    <w:rsid w:val="0009732D"/>
    <w:rsid w:val="000973F0"/>
    <w:rsid w:val="000A1296"/>
    <w:rsid w:val="000A1C27"/>
    <w:rsid w:val="000A1DAD"/>
    <w:rsid w:val="000A2649"/>
    <w:rsid w:val="000A323B"/>
    <w:rsid w:val="000B298D"/>
    <w:rsid w:val="000B3D16"/>
    <w:rsid w:val="000B5B2D"/>
    <w:rsid w:val="000B5DCE"/>
    <w:rsid w:val="000C05BA"/>
    <w:rsid w:val="000C0E8F"/>
    <w:rsid w:val="000C4BC4"/>
    <w:rsid w:val="000D0110"/>
    <w:rsid w:val="000D2468"/>
    <w:rsid w:val="000D318A"/>
    <w:rsid w:val="000D6173"/>
    <w:rsid w:val="000D6F83"/>
    <w:rsid w:val="000E1B62"/>
    <w:rsid w:val="000E25CC"/>
    <w:rsid w:val="000E3694"/>
    <w:rsid w:val="000E490F"/>
    <w:rsid w:val="000E6241"/>
    <w:rsid w:val="000F2BE3"/>
    <w:rsid w:val="000F3D0D"/>
    <w:rsid w:val="000F6ED4"/>
    <w:rsid w:val="000F7A6E"/>
    <w:rsid w:val="001042BA"/>
    <w:rsid w:val="00106D03"/>
    <w:rsid w:val="0010732A"/>
    <w:rsid w:val="00110465"/>
    <w:rsid w:val="00110628"/>
    <w:rsid w:val="00111828"/>
    <w:rsid w:val="0011245A"/>
    <w:rsid w:val="00112C10"/>
    <w:rsid w:val="0011493E"/>
    <w:rsid w:val="00115B72"/>
    <w:rsid w:val="001209EC"/>
    <w:rsid w:val="00120A9E"/>
    <w:rsid w:val="00125A9C"/>
    <w:rsid w:val="001270A2"/>
    <w:rsid w:val="001271C6"/>
    <w:rsid w:val="00131237"/>
    <w:rsid w:val="001329AC"/>
    <w:rsid w:val="00134CA0"/>
    <w:rsid w:val="0014026F"/>
    <w:rsid w:val="00143E42"/>
    <w:rsid w:val="00147A47"/>
    <w:rsid w:val="00147AA1"/>
    <w:rsid w:val="001520CF"/>
    <w:rsid w:val="00156564"/>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18C2"/>
    <w:rsid w:val="00184B91"/>
    <w:rsid w:val="00184D4A"/>
    <w:rsid w:val="00184EE9"/>
    <w:rsid w:val="00186EC1"/>
    <w:rsid w:val="00191E1F"/>
    <w:rsid w:val="0019473B"/>
    <w:rsid w:val="00194C4C"/>
    <w:rsid w:val="001952B1"/>
    <w:rsid w:val="00196E39"/>
    <w:rsid w:val="00197649"/>
    <w:rsid w:val="001A01FB"/>
    <w:rsid w:val="001A0D1C"/>
    <w:rsid w:val="001A10E9"/>
    <w:rsid w:val="001A183D"/>
    <w:rsid w:val="001A2B65"/>
    <w:rsid w:val="001A3CD3"/>
    <w:rsid w:val="001A5BEF"/>
    <w:rsid w:val="001A7F15"/>
    <w:rsid w:val="001B1ACF"/>
    <w:rsid w:val="001B342E"/>
    <w:rsid w:val="001B3811"/>
    <w:rsid w:val="001B7642"/>
    <w:rsid w:val="001C1832"/>
    <w:rsid w:val="001C188C"/>
    <w:rsid w:val="001C1EE8"/>
    <w:rsid w:val="001C2244"/>
    <w:rsid w:val="001D1783"/>
    <w:rsid w:val="001D53CD"/>
    <w:rsid w:val="001D55A3"/>
    <w:rsid w:val="001D5AF5"/>
    <w:rsid w:val="001E1E73"/>
    <w:rsid w:val="001E4E0C"/>
    <w:rsid w:val="001E526D"/>
    <w:rsid w:val="001E5655"/>
    <w:rsid w:val="001F1832"/>
    <w:rsid w:val="001F220F"/>
    <w:rsid w:val="001F25B3"/>
    <w:rsid w:val="001F6616"/>
    <w:rsid w:val="00201656"/>
    <w:rsid w:val="00202BD4"/>
    <w:rsid w:val="00204A97"/>
    <w:rsid w:val="002114EF"/>
    <w:rsid w:val="00213380"/>
    <w:rsid w:val="002166AD"/>
    <w:rsid w:val="00217871"/>
    <w:rsid w:val="002204BE"/>
    <w:rsid w:val="00221400"/>
    <w:rsid w:val="00221ED8"/>
    <w:rsid w:val="002231EA"/>
    <w:rsid w:val="00223FDF"/>
    <w:rsid w:val="00224712"/>
    <w:rsid w:val="002279C0"/>
    <w:rsid w:val="0023727E"/>
    <w:rsid w:val="002376E2"/>
    <w:rsid w:val="00242081"/>
    <w:rsid w:val="00243777"/>
    <w:rsid w:val="00243EA6"/>
    <w:rsid w:val="002441CD"/>
    <w:rsid w:val="002501A3"/>
    <w:rsid w:val="0025166C"/>
    <w:rsid w:val="002517BC"/>
    <w:rsid w:val="00255443"/>
    <w:rsid w:val="002555D4"/>
    <w:rsid w:val="00261A16"/>
    <w:rsid w:val="00263522"/>
    <w:rsid w:val="00264EC6"/>
    <w:rsid w:val="002708C8"/>
    <w:rsid w:val="00271013"/>
    <w:rsid w:val="00273FE4"/>
    <w:rsid w:val="002765B4"/>
    <w:rsid w:val="00276A94"/>
    <w:rsid w:val="0029405D"/>
    <w:rsid w:val="00294FA6"/>
    <w:rsid w:val="00295A6F"/>
    <w:rsid w:val="002971E4"/>
    <w:rsid w:val="002A106B"/>
    <w:rsid w:val="002A1783"/>
    <w:rsid w:val="002A20C4"/>
    <w:rsid w:val="002A570F"/>
    <w:rsid w:val="002A7292"/>
    <w:rsid w:val="002A7358"/>
    <w:rsid w:val="002A7902"/>
    <w:rsid w:val="002B0F6B"/>
    <w:rsid w:val="002B23B8"/>
    <w:rsid w:val="002B4429"/>
    <w:rsid w:val="002B56DE"/>
    <w:rsid w:val="002B68A6"/>
    <w:rsid w:val="002B7FAF"/>
    <w:rsid w:val="002D0C4F"/>
    <w:rsid w:val="002D1364"/>
    <w:rsid w:val="002D4D30"/>
    <w:rsid w:val="002D5000"/>
    <w:rsid w:val="002D598D"/>
    <w:rsid w:val="002D7188"/>
    <w:rsid w:val="002E1DE3"/>
    <w:rsid w:val="002E2AB6"/>
    <w:rsid w:val="002E3F34"/>
    <w:rsid w:val="002E49B6"/>
    <w:rsid w:val="002E5F79"/>
    <w:rsid w:val="002E64FA"/>
    <w:rsid w:val="002F0A00"/>
    <w:rsid w:val="002F0CFA"/>
    <w:rsid w:val="002F669F"/>
    <w:rsid w:val="00301C97"/>
    <w:rsid w:val="00305D36"/>
    <w:rsid w:val="0031004C"/>
    <w:rsid w:val="003105F6"/>
    <w:rsid w:val="00311297"/>
    <w:rsid w:val="003113BE"/>
    <w:rsid w:val="003122CA"/>
    <w:rsid w:val="003148FD"/>
    <w:rsid w:val="00314C07"/>
    <w:rsid w:val="00321080"/>
    <w:rsid w:val="00322D45"/>
    <w:rsid w:val="0032569A"/>
    <w:rsid w:val="00325A1F"/>
    <w:rsid w:val="003268F9"/>
    <w:rsid w:val="00330BAF"/>
    <w:rsid w:val="00334E3A"/>
    <w:rsid w:val="003361DD"/>
    <w:rsid w:val="00336777"/>
    <w:rsid w:val="0034094E"/>
    <w:rsid w:val="00341A6A"/>
    <w:rsid w:val="00345B9C"/>
    <w:rsid w:val="00352DAE"/>
    <w:rsid w:val="00354EB9"/>
    <w:rsid w:val="003602AE"/>
    <w:rsid w:val="00360644"/>
    <w:rsid w:val="00360929"/>
    <w:rsid w:val="00363E78"/>
    <w:rsid w:val="003647D5"/>
    <w:rsid w:val="003674B0"/>
    <w:rsid w:val="00367FAF"/>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C33"/>
    <w:rsid w:val="00396E3E"/>
    <w:rsid w:val="003973C3"/>
    <w:rsid w:val="003A306E"/>
    <w:rsid w:val="003A3CC1"/>
    <w:rsid w:val="003A40BA"/>
    <w:rsid w:val="003A5A39"/>
    <w:rsid w:val="003A60DC"/>
    <w:rsid w:val="003A6A46"/>
    <w:rsid w:val="003A7A63"/>
    <w:rsid w:val="003B000C"/>
    <w:rsid w:val="003B0F1D"/>
    <w:rsid w:val="003B4A57"/>
    <w:rsid w:val="003C0AD9"/>
    <w:rsid w:val="003C0ED0"/>
    <w:rsid w:val="003C1D49"/>
    <w:rsid w:val="003C35C4"/>
    <w:rsid w:val="003C724A"/>
    <w:rsid w:val="003D12C2"/>
    <w:rsid w:val="003D31B9"/>
    <w:rsid w:val="003D3496"/>
    <w:rsid w:val="003D3867"/>
    <w:rsid w:val="003D3DA8"/>
    <w:rsid w:val="003D7D02"/>
    <w:rsid w:val="003E0D1A"/>
    <w:rsid w:val="003E2DA3"/>
    <w:rsid w:val="003E46E7"/>
    <w:rsid w:val="003E551B"/>
    <w:rsid w:val="003E72CF"/>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35E"/>
    <w:rsid w:val="00417B22"/>
    <w:rsid w:val="00421085"/>
    <w:rsid w:val="0042465E"/>
    <w:rsid w:val="00424DF7"/>
    <w:rsid w:val="00432B76"/>
    <w:rsid w:val="00434D01"/>
    <w:rsid w:val="00435D26"/>
    <w:rsid w:val="00440C99"/>
    <w:rsid w:val="0044175C"/>
    <w:rsid w:val="00443AF6"/>
    <w:rsid w:val="00445F4D"/>
    <w:rsid w:val="004504C0"/>
    <w:rsid w:val="004550FB"/>
    <w:rsid w:val="0046111A"/>
    <w:rsid w:val="00462946"/>
    <w:rsid w:val="00463BFD"/>
    <w:rsid w:val="00463F43"/>
    <w:rsid w:val="00464B94"/>
    <w:rsid w:val="004653A8"/>
    <w:rsid w:val="00465A0B"/>
    <w:rsid w:val="00466423"/>
    <w:rsid w:val="0047077C"/>
    <w:rsid w:val="00470B05"/>
    <w:rsid w:val="0047207C"/>
    <w:rsid w:val="00472CD6"/>
    <w:rsid w:val="00474E3C"/>
    <w:rsid w:val="00480A58"/>
    <w:rsid w:val="00482151"/>
    <w:rsid w:val="00484CD6"/>
    <w:rsid w:val="00485FAD"/>
    <w:rsid w:val="00487AED"/>
    <w:rsid w:val="00491EDF"/>
    <w:rsid w:val="00492A3F"/>
    <w:rsid w:val="004932B5"/>
    <w:rsid w:val="00494F62"/>
    <w:rsid w:val="004951AE"/>
    <w:rsid w:val="00495503"/>
    <w:rsid w:val="004A2001"/>
    <w:rsid w:val="004A3590"/>
    <w:rsid w:val="004A5EA4"/>
    <w:rsid w:val="004B00A7"/>
    <w:rsid w:val="004B25E2"/>
    <w:rsid w:val="004B279A"/>
    <w:rsid w:val="004B34D7"/>
    <w:rsid w:val="004B5037"/>
    <w:rsid w:val="004B5B2F"/>
    <w:rsid w:val="004B626A"/>
    <w:rsid w:val="004B660E"/>
    <w:rsid w:val="004B739E"/>
    <w:rsid w:val="004C05BD"/>
    <w:rsid w:val="004C3B06"/>
    <w:rsid w:val="004C3DDE"/>
    <w:rsid w:val="004C3F97"/>
    <w:rsid w:val="004C7EE7"/>
    <w:rsid w:val="004D2DEE"/>
    <w:rsid w:val="004D2E1F"/>
    <w:rsid w:val="004D5437"/>
    <w:rsid w:val="004D7FD9"/>
    <w:rsid w:val="004E0530"/>
    <w:rsid w:val="004E1324"/>
    <w:rsid w:val="004E19A5"/>
    <w:rsid w:val="004E37E5"/>
    <w:rsid w:val="004E3FDB"/>
    <w:rsid w:val="004F1F4A"/>
    <w:rsid w:val="004F2588"/>
    <w:rsid w:val="004F296D"/>
    <w:rsid w:val="004F36FF"/>
    <w:rsid w:val="004F508B"/>
    <w:rsid w:val="004F695F"/>
    <w:rsid w:val="004F6CA4"/>
    <w:rsid w:val="00500752"/>
    <w:rsid w:val="005013BC"/>
    <w:rsid w:val="00501A50"/>
    <w:rsid w:val="0050222D"/>
    <w:rsid w:val="00503AF3"/>
    <w:rsid w:val="005052E4"/>
    <w:rsid w:val="00505D2C"/>
    <w:rsid w:val="0050638E"/>
    <w:rsid w:val="0050696D"/>
    <w:rsid w:val="0051094B"/>
    <w:rsid w:val="005110D7"/>
    <w:rsid w:val="00511D99"/>
    <w:rsid w:val="005127C7"/>
    <w:rsid w:val="005128D3"/>
    <w:rsid w:val="005147E8"/>
    <w:rsid w:val="005158F2"/>
    <w:rsid w:val="00526DFC"/>
    <w:rsid w:val="00526F43"/>
    <w:rsid w:val="00527651"/>
    <w:rsid w:val="005308FE"/>
    <w:rsid w:val="00533142"/>
    <w:rsid w:val="005363AB"/>
    <w:rsid w:val="00544EF4"/>
    <w:rsid w:val="00545E53"/>
    <w:rsid w:val="005479D9"/>
    <w:rsid w:val="005536FF"/>
    <w:rsid w:val="0055469A"/>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42E6"/>
    <w:rsid w:val="00585F33"/>
    <w:rsid w:val="00586D72"/>
    <w:rsid w:val="00591124"/>
    <w:rsid w:val="00597024"/>
    <w:rsid w:val="005A0274"/>
    <w:rsid w:val="005A0356"/>
    <w:rsid w:val="005A095C"/>
    <w:rsid w:val="005A3C8D"/>
    <w:rsid w:val="005A669D"/>
    <w:rsid w:val="005A75D8"/>
    <w:rsid w:val="005B3636"/>
    <w:rsid w:val="005B5270"/>
    <w:rsid w:val="005B713E"/>
    <w:rsid w:val="005C03B6"/>
    <w:rsid w:val="005C348E"/>
    <w:rsid w:val="005C68E1"/>
    <w:rsid w:val="005D2B37"/>
    <w:rsid w:val="005D3763"/>
    <w:rsid w:val="005D55E1"/>
    <w:rsid w:val="005E19F7"/>
    <w:rsid w:val="005E4F04"/>
    <w:rsid w:val="005E62C2"/>
    <w:rsid w:val="005E6C71"/>
    <w:rsid w:val="005F0963"/>
    <w:rsid w:val="005F2824"/>
    <w:rsid w:val="005F2EBA"/>
    <w:rsid w:val="005F35ED"/>
    <w:rsid w:val="005F6669"/>
    <w:rsid w:val="005F7812"/>
    <w:rsid w:val="005F7A88"/>
    <w:rsid w:val="00603A1A"/>
    <w:rsid w:val="006046D5"/>
    <w:rsid w:val="00606087"/>
    <w:rsid w:val="00607A93"/>
    <w:rsid w:val="00607E58"/>
    <w:rsid w:val="00610C08"/>
    <w:rsid w:val="00611F74"/>
    <w:rsid w:val="00615772"/>
    <w:rsid w:val="00621256"/>
    <w:rsid w:val="006214C2"/>
    <w:rsid w:val="00621FCC"/>
    <w:rsid w:val="00622E4B"/>
    <w:rsid w:val="0062704A"/>
    <w:rsid w:val="006333DA"/>
    <w:rsid w:val="00635134"/>
    <w:rsid w:val="006356E2"/>
    <w:rsid w:val="00636618"/>
    <w:rsid w:val="006426D5"/>
    <w:rsid w:val="00642A65"/>
    <w:rsid w:val="00645DCE"/>
    <w:rsid w:val="006465AC"/>
    <w:rsid w:val="006465BF"/>
    <w:rsid w:val="00653B22"/>
    <w:rsid w:val="00657BF4"/>
    <w:rsid w:val="006603FB"/>
    <w:rsid w:val="006608DF"/>
    <w:rsid w:val="00660977"/>
    <w:rsid w:val="006623AC"/>
    <w:rsid w:val="006678AF"/>
    <w:rsid w:val="006701EF"/>
    <w:rsid w:val="00673BA5"/>
    <w:rsid w:val="00675BA5"/>
    <w:rsid w:val="00680058"/>
    <w:rsid w:val="00681F9F"/>
    <w:rsid w:val="006840EA"/>
    <w:rsid w:val="006844E2"/>
    <w:rsid w:val="00685267"/>
    <w:rsid w:val="00685AF6"/>
    <w:rsid w:val="006872AE"/>
    <w:rsid w:val="00690082"/>
    <w:rsid w:val="00690252"/>
    <w:rsid w:val="006946BB"/>
    <w:rsid w:val="006969FA"/>
    <w:rsid w:val="006A310A"/>
    <w:rsid w:val="006A35D5"/>
    <w:rsid w:val="006A5CB1"/>
    <w:rsid w:val="006A748A"/>
    <w:rsid w:val="006B46CA"/>
    <w:rsid w:val="006C268B"/>
    <w:rsid w:val="006C419E"/>
    <w:rsid w:val="006C4A31"/>
    <w:rsid w:val="006C5AC2"/>
    <w:rsid w:val="006C6AFB"/>
    <w:rsid w:val="006D2735"/>
    <w:rsid w:val="006D45B2"/>
    <w:rsid w:val="006E0FCC"/>
    <w:rsid w:val="006E1D61"/>
    <w:rsid w:val="006E1E96"/>
    <w:rsid w:val="006E3EA4"/>
    <w:rsid w:val="006E4C94"/>
    <w:rsid w:val="006E5E21"/>
    <w:rsid w:val="006E6B6C"/>
    <w:rsid w:val="006E70E9"/>
    <w:rsid w:val="006F2648"/>
    <w:rsid w:val="006F2F10"/>
    <w:rsid w:val="006F482B"/>
    <w:rsid w:val="006F6311"/>
    <w:rsid w:val="00701952"/>
    <w:rsid w:val="00702556"/>
    <w:rsid w:val="0070277E"/>
    <w:rsid w:val="00704156"/>
    <w:rsid w:val="007045B0"/>
    <w:rsid w:val="007069FC"/>
    <w:rsid w:val="00711221"/>
    <w:rsid w:val="00712675"/>
    <w:rsid w:val="00713808"/>
    <w:rsid w:val="007151B6"/>
    <w:rsid w:val="0071520D"/>
    <w:rsid w:val="00715EDB"/>
    <w:rsid w:val="007160D5"/>
    <w:rsid w:val="007163FB"/>
    <w:rsid w:val="00716670"/>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4E5B"/>
    <w:rsid w:val="00770F6B"/>
    <w:rsid w:val="00771883"/>
    <w:rsid w:val="007744AF"/>
    <w:rsid w:val="00776DC2"/>
    <w:rsid w:val="00780122"/>
    <w:rsid w:val="0078214B"/>
    <w:rsid w:val="0078498A"/>
    <w:rsid w:val="00792207"/>
    <w:rsid w:val="00792B64"/>
    <w:rsid w:val="00792E29"/>
    <w:rsid w:val="0079379A"/>
    <w:rsid w:val="00794953"/>
    <w:rsid w:val="007A1941"/>
    <w:rsid w:val="007A1F2F"/>
    <w:rsid w:val="007A2A5C"/>
    <w:rsid w:val="007A5150"/>
    <w:rsid w:val="007A5373"/>
    <w:rsid w:val="007A789F"/>
    <w:rsid w:val="007B57AC"/>
    <w:rsid w:val="007B75BC"/>
    <w:rsid w:val="007C0A80"/>
    <w:rsid w:val="007C0BD6"/>
    <w:rsid w:val="007C241F"/>
    <w:rsid w:val="007C3806"/>
    <w:rsid w:val="007C5BB7"/>
    <w:rsid w:val="007D07D5"/>
    <w:rsid w:val="007D1C64"/>
    <w:rsid w:val="007D32DD"/>
    <w:rsid w:val="007D6DCE"/>
    <w:rsid w:val="007D72C4"/>
    <w:rsid w:val="007E2CFE"/>
    <w:rsid w:val="007E59C9"/>
    <w:rsid w:val="007F0072"/>
    <w:rsid w:val="007F2EB6"/>
    <w:rsid w:val="007F30E4"/>
    <w:rsid w:val="007F54C3"/>
    <w:rsid w:val="00802949"/>
    <w:rsid w:val="0080301E"/>
    <w:rsid w:val="0080365F"/>
    <w:rsid w:val="008112EF"/>
    <w:rsid w:val="00812BE5"/>
    <w:rsid w:val="00812D0E"/>
    <w:rsid w:val="00813326"/>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3C2C"/>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9768D"/>
    <w:rsid w:val="008A3A26"/>
    <w:rsid w:val="008A5D26"/>
    <w:rsid w:val="008A6B13"/>
    <w:rsid w:val="008A6ECB"/>
    <w:rsid w:val="008B007D"/>
    <w:rsid w:val="008B0BF9"/>
    <w:rsid w:val="008B2866"/>
    <w:rsid w:val="008B349B"/>
    <w:rsid w:val="008B3859"/>
    <w:rsid w:val="008B436D"/>
    <w:rsid w:val="008B49DE"/>
    <w:rsid w:val="008B4E49"/>
    <w:rsid w:val="008B7712"/>
    <w:rsid w:val="008B7B26"/>
    <w:rsid w:val="008C1631"/>
    <w:rsid w:val="008C3524"/>
    <w:rsid w:val="008C4061"/>
    <w:rsid w:val="008C4229"/>
    <w:rsid w:val="008C5BE0"/>
    <w:rsid w:val="008C7233"/>
    <w:rsid w:val="008D2434"/>
    <w:rsid w:val="008D603C"/>
    <w:rsid w:val="008D78A0"/>
    <w:rsid w:val="008E171D"/>
    <w:rsid w:val="008E2785"/>
    <w:rsid w:val="008E49CF"/>
    <w:rsid w:val="008E78A3"/>
    <w:rsid w:val="008F0654"/>
    <w:rsid w:val="008F06CB"/>
    <w:rsid w:val="008F0754"/>
    <w:rsid w:val="008F2C98"/>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4CD"/>
    <w:rsid w:val="00925CEC"/>
    <w:rsid w:val="00926A3F"/>
    <w:rsid w:val="0092794E"/>
    <w:rsid w:val="00930D30"/>
    <w:rsid w:val="00931E35"/>
    <w:rsid w:val="009332A2"/>
    <w:rsid w:val="009366C6"/>
    <w:rsid w:val="00936735"/>
    <w:rsid w:val="00937598"/>
    <w:rsid w:val="0093790B"/>
    <w:rsid w:val="00943751"/>
    <w:rsid w:val="00946DD0"/>
    <w:rsid w:val="00947A15"/>
    <w:rsid w:val="009509E6"/>
    <w:rsid w:val="00952018"/>
    <w:rsid w:val="009521A8"/>
    <w:rsid w:val="00952800"/>
    <w:rsid w:val="0095300D"/>
    <w:rsid w:val="00956812"/>
    <w:rsid w:val="0095719A"/>
    <w:rsid w:val="009623E9"/>
    <w:rsid w:val="00963EEB"/>
    <w:rsid w:val="009648BC"/>
    <w:rsid w:val="00964C2F"/>
    <w:rsid w:val="00965F88"/>
    <w:rsid w:val="0097185E"/>
    <w:rsid w:val="00984E03"/>
    <w:rsid w:val="00987E85"/>
    <w:rsid w:val="009A0D12"/>
    <w:rsid w:val="009A1987"/>
    <w:rsid w:val="009A2BEE"/>
    <w:rsid w:val="009A5289"/>
    <w:rsid w:val="009A7A53"/>
    <w:rsid w:val="009B0402"/>
    <w:rsid w:val="009B0B75"/>
    <w:rsid w:val="009B16DF"/>
    <w:rsid w:val="009B4CB2"/>
    <w:rsid w:val="009B53F3"/>
    <w:rsid w:val="009B6701"/>
    <w:rsid w:val="009B6EF7"/>
    <w:rsid w:val="009B7000"/>
    <w:rsid w:val="009B739C"/>
    <w:rsid w:val="009C04EC"/>
    <w:rsid w:val="009C328C"/>
    <w:rsid w:val="009C4444"/>
    <w:rsid w:val="009C79AD"/>
    <w:rsid w:val="009C7CA6"/>
    <w:rsid w:val="009D19A1"/>
    <w:rsid w:val="009D3316"/>
    <w:rsid w:val="009D55AA"/>
    <w:rsid w:val="009D6C0F"/>
    <w:rsid w:val="009E21F6"/>
    <w:rsid w:val="009E3E77"/>
    <w:rsid w:val="009E3FAB"/>
    <w:rsid w:val="009E5B3F"/>
    <w:rsid w:val="009E7D90"/>
    <w:rsid w:val="009F17CA"/>
    <w:rsid w:val="009F1AB0"/>
    <w:rsid w:val="009F34BB"/>
    <w:rsid w:val="009F4D5A"/>
    <w:rsid w:val="009F501D"/>
    <w:rsid w:val="00A039D5"/>
    <w:rsid w:val="00A046AD"/>
    <w:rsid w:val="00A079C1"/>
    <w:rsid w:val="00A07A7F"/>
    <w:rsid w:val="00A12520"/>
    <w:rsid w:val="00A130FD"/>
    <w:rsid w:val="00A13D6D"/>
    <w:rsid w:val="00A14769"/>
    <w:rsid w:val="00A16151"/>
    <w:rsid w:val="00A16EC6"/>
    <w:rsid w:val="00A17C06"/>
    <w:rsid w:val="00A2126E"/>
    <w:rsid w:val="00A21706"/>
    <w:rsid w:val="00A233B7"/>
    <w:rsid w:val="00A24FCC"/>
    <w:rsid w:val="00A26A90"/>
    <w:rsid w:val="00A26B27"/>
    <w:rsid w:val="00A30E4F"/>
    <w:rsid w:val="00A32253"/>
    <w:rsid w:val="00A3310E"/>
    <w:rsid w:val="00A333A0"/>
    <w:rsid w:val="00A36CCE"/>
    <w:rsid w:val="00A37E70"/>
    <w:rsid w:val="00A37EB4"/>
    <w:rsid w:val="00A437E1"/>
    <w:rsid w:val="00A4685E"/>
    <w:rsid w:val="00A47C35"/>
    <w:rsid w:val="00A50CD4"/>
    <w:rsid w:val="00A51191"/>
    <w:rsid w:val="00A51744"/>
    <w:rsid w:val="00A549AF"/>
    <w:rsid w:val="00A56D62"/>
    <w:rsid w:val="00A56F07"/>
    <w:rsid w:val="00A5762C"/>
    <w:rsid w:val="00A600FC"/>
    <w:rsid w:val="00A60355"/>
    <w:rsid w:val="00A60BCA"/>
    <w:rsid w:val="00A638DA"/>
    <w:rsid w:val="00A65B41"/>
    <w:rsid w:val="00A65E00"/>
    <w:rsid w:val="00A66A78"/>
    <w:rsid w:val="00A71181"/>
    <w:rsid w:val="00A7436E"/>
    <w:rsid w:val="00A74E96"/>
    <w:rsid w:val="00A75A8E"/>
    <w:rsid w:val="00A811DA"/>
    <w:rsid w:val="00A824DD"/>
    <w:rsid w:val="00A83676"/>
    <w:rsid w:val="00A83B7B"/>
    <w:rsid w:val="00A84274"/>
    <w:rsid w:val="00A850F3"/>
    <w:rsid w:val="00A864E3"/>
    <w:rsid w:val="00A94574"/>
    <w:rsid w:val="00A95936"/>
    <w:rsid w:val="00A96265"/>
    <w:rsid w:val="00A97084"/>
    <w:rsid w:val="00A975E4"/>
    <w:rsid w:val="00AA1C2C"/>
    <w:rsid w:val="00AA35F6"/>
    <w:rsid w:val="00AA667C"/>
    <w:rsid w:val="00AA6E91"/>
    <w:rsid w:val="00AA7439"/>
    <w:rsid w:val="00AB047E"/>
    <w:rsid w:val="00AB0B0A"/>
    <w:rsid w:val="00AB0BB7"/>
    <w:rsid w:val="00AB22C6"/>
    <w:rsid w:val="00AB2AD0"/>
    <w:rsid w:val="00AB568E"/>
    <w:rsid w:val="00AB67FC"/>
    <w:rsid w:val="00AC00F2"/>
    <w:rsid w:val="00AC31B5"/>
    <w:rsid w:val="00AC4EA1"/>
    <w:rsid w:val="00AC5381"/>
    <w:rsid w:val="00AC5920"/>
    <w:rsid w:val="00AC69F3"/>
    <w:rsid w:val="00AD0E65"/>
    <w:rsid w:val="00AD2BF2"/>
    <w:rsid w:val="00AD3C8F"/>
    <w:rsid w:val="00AD4E90"/>
    <w:rsid w:val="00AD5422"/>
    <w:rsid w:val="00AE060C"/>
    <w:rsid w:val="00AE180C"/>
    <w:rsid w:val="00AE24E1"/>
    <w:rsid w:val="00AE335B"/>
    <w:rsid w:val="00AE4179"/>
    <w:rsid w:val="00AE4425"/>
    <w:rsid w:val="00AE4FBE"/>
    <w:rsid w:val="00AE650F"/>
    <w:rsid w:val="00AE6555"/>
    <w:rsid w:val="00AE7D16"/>
    <w:rsid w:val="00AF16F5"/>
    <w:rsid w:val="00AF4CAA"/>
    <w:rsid w:val="00AF571A"/>
    <w:rsid w:val="00AF60A0"/>
    <w:rsid w:val="00AF67FC"/>
    <w:rsid w:val="00AF7DF5"/>
    <w:rsid w:val="00B006E5"/>
    <w:rsid w:val="00B024C2"/>
    <w:rsid w:val="00B04280"/>
    <w:rsid w:val="00B044B7"/>
    <w:rsid w:val="00B07700"/>
    <w:rsid w:val="00B13921"/>
    <w:rsid w:val="00B1528C"/>
    <w:rsid w:val="00B16ACD"/>
    <w:rsid w:val="00B21487"/>
    <w:rsid w:val="00B230C3"/>
    <w:rsid w:val="00B232D1"/>
    <w:rsid w:val="00B24DB5"/>
    <w:rsid w:val="00B31355"/>
    <w:rsid w:val="00B31F9E"/>
    <w:rsid w:val="00B3268F"/>
    <w:rsid w:val="00B32C2C"/>
    <w:rsid w:val="00B3350A"/>
    <w:rsid w:val="00B33A1A"/>
    <w:rsid w:val="00B33E6C"/>
    <w:rsid w:val="00B348E2"/>
    <w:rsid w:val="00B371CC"/>
    <w:rsid w:val="00B41CD9"/>
    <w:rsid w:val="00B427E6"/>
    <w:rsid w:val="00B428A6"/>
    <w:rsid w:val="00B43E1F"/>
    <w:rsid w:val="00B45FBC"/>
    <w:rsid w:val="00B51A7D"/>
    <w:rsid w:val="00B535C2"/>
    <w:rsid w:val="00B55544"/>
    <w:rsid w:val="00B55DE8"/>
    <w:rsid w:val="00B642FC"/>
    <w:rsid w:val="00B64D26"/>
    <w:rsid w:val="00B64E7A"/>
    <w:rsid w:val="00B64FBB"/>
    <w:rsid w:val="00B66317"/>
    <w:rsid w:val="00B70E22"/>
    <w:rsid w:val="00B73B81"/>
    <w:rsid w:val="00B774CB"/>
    <w:rsid w:val="00B80402"/>
    <w:rsid w:val="00B80B9A"/>
    <w:rsid w:val="00B830B7"/>
    <w:rsid w:val="00B848EA"/>
    <w:rsid w:val="00B84B2B"/>
    <w:rsid w:val="00B87E86"/>
    <w:rsid w:val="00B87F77"/>
    <w:rsid w:val="00B90500"/>
    <w:rsid w:val="00B9176C"/>
    <w:rsid w:val="00B935A4"/>
    <w:rsid w:val="00BA561A"/>
    <w:rsid w:val="00BB0DC6"/>
    <w:rsid w:val="00BB15E4"/>
    <w:rsid w:val="00BB1E19"/>
    <w:rsid w:val="00BB21D1"/>
    <w:rsid w:val="00BB32F2"/>
    <w:rsid w:val="00BB4338"/>
    <w:rsid w:val="00BB4A91"/>
    <w:rsid w:val="00BB6C0E"/>
    <w:rsid w:val="00BB7B38"/>
    <w:rsid w:val="00BC11E5"/>
    <w:rsid w:val="00BC399D"/>
    <w:rsid w:val="00BC4337"/>
    <w:rsid w:val="00BC4BC6"/>
    <w:rsid w:val="00BC52FD"/>
    <w:rsid w:val="00BC6E62"/>
    <w:rsid w:val="00BC7443"/>
    <w:rsid w:val="00BD0648"/>
    <w:rsid w:val="00BD1040"/>
    <w:rsid w:val="00BD34AA"/>
    <w:rsid w:val="00BE0C44"/>
    <w:rsid w:val="00BE1B8B"/>
    <w:rsid w:val="00BE2A18"/>
    <w:rsid w:val="00BE2C01"/>
    <w:rsid w:val="00BE41EC"/>
    <w:rsid w:val="00BE56FB"/>
    <w:rsid w:val="00BE638C"/>
    <w:rsid w:val="00BF3D51"/>
    <w:rsid w:val="00BF3DDE"/>
    <w:rsid w:val="00BF6589"/>
    <w:rsid w:val="00BF6F7F"/>
    <w:rsid w:val="00C00021"/>
    <w:rsid w:val="00C00647"/>
    <w:rsid w:val="00C02764"/>
    <w:rsid w:val="00C04CEF"/>
    <w:rsid w:val="00C0662F"/>
    <w:rsid w:val="00C10300"/>
    <w:rsid w:val="00C11943"/>
    <w:rsid w:val="00C12E96"/>
    <w:rsid w:val="00C14763"/>
    <w:rsid w:val="00C158C6"/>
    <w:rsid w:val="00C16141"/>
    <w:rsid w:val="00C2363F"/>
    <w:rsid w:val="00C236C8"/>
    <w:rsid w:val="00C260B1"/>
    <w:rsid w:val="00C26E56"/>
    <w:rsid w:val="00C31406"/>
    <w:rsid w:val="00C32F3B"/>
    <w:rsid w:val="00C37194"/>
    <w:rsid w:val="00C40637"/>
    <w:rsid w:val="00C40F6C"/>
    <w:rsid w:val="00C416EF"/>
    <w:rsid w:val="00C44426"/>
    <w:rsid w:val="00C445F3"/>
    <w:rsid w:val="00C451F4"/>
    <w:rsid w:val="00C45EB1"/>
    <w:rsid w:val="00C505A9"/>
    <w:rsid w:val="00C54A3A"/>
    <w:rsid w:val="00C55566"/>
    <w:rsid w:val="00C56448"/>
    <w:rsid w:val="00C667BE"/>
    <w:rsid w:val="00C6766B"/>
    <w:rsid w:val="00C6791B"/>
    <w:rsid w:val="00C72223"/>
    <w:rsid w:val="00C74548"/>
    <w:rsid w:val="00C76417"/>
    <w:rsid w:val="00C76F4B"/>
    <w:rsid w:val="00C7726F"/>
    <w:rsid w:val="00C82302"/>
    <w:rsid w:val="00C823DA"/>
    <w:rsid w:val="00C8259F"/>
    <w:rsid w:val="00C82746"/>
    <w:rsid w:val="00C8312F"/>
    <w:rsid w:val="00C84C47"/>
    <w:rsid w:val="00C858A4"/>
    <w:rsid w:val="00C85A5A"/>
    <w:rsid w:val="00C86AFA"/>
    <w:rsid w:val="00C9403B"/>
    <w:rsid w:val="00C9520E"/>
    <w:rsid w:val="00CA0BF8"/>
    <w:rsid w:val="00CA5BC9"/>
    <w:rsid w:val="00CB18D0"/>
    <w:rsid w:val="00CB1C8A"/>
    <w:rsid w:val="00CB24F5"/>
    <w:rsid w:val="00CB2663"/>
    <w:rsid w:val="00CB3063"/>
    <w:rsid w:val="00CB3BBE"/>
    <w:rsid w:val="00CB59E9"/>
    <w:rsid w:val="00CC0D6A"/>
    <w:rsid w:val="00CC3831"/>
    <w:rsid w:val="00CC3E3D"/>
    <w:rsid w:val="00CC519B"/>
    <w:rsid w:val="00CD12C1"/>
    <w:rsid w:val="00CD214E"/>
    <w:rsid w:val="00CD46FA"/>
    <w:rsid w:val="00CD5973"/>
    <w:rsid w:val="00CE31A6"/>
    <w:rsid w:val="00CE41C3"/>
    <w:rsid w:val="00CF09AA"/>
    <w:rsid w:val="00CF4030"/>
    <w:rsid w:val="00CF4813"/>
    <w:rsid w:val="00CF5233"/>
    <w:rsid w:val="00D0124C"/>
    <w:rsid w:val="00D029B8"/>
    <w:rsid w:val="00D02F60"/>
    <w:rsid w:val="00D0464E"/>
    <w:rsid w:val="00D04A96"/>
    <w:rsid w:val="00D07A7B"/>
    <w:rsid w:val="00D10E06"/>
    <w:rsid w:val="00D15197"/>
    <w:rsid w:val="00D16820"/>
    <w:rsid w:val="00D169C8"/>
    <w:rsid w:val="00D1793F"/>
    <w:rsid w:val="00D20288"/>
    <w:rsid w:val="00D21C72"/>
    <w:rsid w:val="00D22AF5"/>
    <w:rsid w:val="00D235EA"/>
    <w:rsid w:val="00D247A9"/>
    <w:rsid w:val="00D32721"/>
    <w:rsid w:val="00D328DC"/>
    <w:rsid w:val="00D33387"/>
    <w:rsid w:val="00D402FB"/>
    <w:rsid w:val="00D47D7A"/>
    <w:rsid w:val="00D50ABD"/>
    <w:rsid w:val="00D55290"/>
    <w:rsid w:val="00D56418"/>
    <w:rsid w:val="00D56804"/>
    <w:rsid w:val="00D57791"/>
    <w:rsid w:val="00D6046A"/>
    <w:rsid w:val="00D62870"/>
    <w:rsid w:val="00D630A1"/>
    <w:rsid w:val="00D63C25"/>
    <w:rsid w:val="00D64162"/>
    <w:rsid w:val="00D655D9"/>
    <w:rsid w:val="00D65872"/>
    <w:rsid w:val="00D676F3"/>
    <w:rsid w:val="00D70EF5"/>
    <w:rsid w:val="00D71024"/>
    <w:rsid w:val="00D71A25"/>
    <w:rsid w:val="00D71FCF"/>
    <w:rsid w:val="00D72A54"/>
    <w:rsid w:val="00D72CC1"/>
    <w:rsid w:val="00D76EC9"/>
    <w:rsid w:val="00D80E7D"/>
    <w:rsid w:val="00D81397"/>
    <w:rsid w:val="00D848B9"/>
    <w:rsid w:val="00D87810"/>
    <w:rsid w:val="00D90E69"/>
    <w:rsid w:val="00D91368"/>
    <w:rsid w:val="00D92C7C"/>
    <w:rsid w:val="00D93106"/>
    <w:rsid w:val="00D933E9"/>
    <w:rsid w:val="00D935DF"/>
    <w:rsid w:val="00D9505D"/>
    <w:rsid w:val="00D953D0"/>
    <w:rsid w:val="00D959F5"/>
    <w:rsid w:val="00D96884"/>
    <w:rsid w:val="00DA3FDD"/>
    <w:rsid w:val="00DA7017"/>
    <w:rsid w:val="00DA7028"/>
    <w:rsid w:val="00DB1AD2"/>
    <w:rsid w:val="00DB2B58"/>
    <w:rsid w:val="00DB5206"/>
    <w:rsid w:val="00DB5786"/>
    <w:rsid w:val="00DB6276"/>
    <w:rsid w:val="00DB63F5"/>
    <w:rsid w:val="00DB6639"/>
    <w:rsid w:val="00DC1C6B"/>
    <w:rsid w:val="00DC2C2E"/>
    <w:rsid w:val="00DC4AF0"/>
    <w:rsid w:val="00DC5D2B"/>
    <w:rsid w:val="00DC7886"/>
    <w:rsid w:val="00DC7D4B"/>
    <w:rsid w:val="00DD0CF2"/>
    <w:rsid w:val="00DE1554"/>
    <w:rsid w:val="00DE2901"/>
    <w:rsid w:val="00DE53AB"/>
    <w:rsid w:val="00DE590F"/>
    <w:rsid w:val="00DE7DC1"/>
    <w:rsid w:val="00DF3F7E"/>
    <w:rsid w:val="00DF5133"/>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0AE3"/>
    <w:rsid w:val="00E34A35"/>
    <w:rsid w:val="00E37C2F"/>
    <w:rsid w:val="00E41C28"/>
    <w:rsid w:val="00E42D91"/>
    <w:rsid w:val="00E46308"/>
    <w:rsid w:val="00E47861"/>
    <w:rsid w:val="00E51E17"/>
    <w:rsid w:val="00E52DAB"/>
    <w:rsid w:val="00E539B0"/>
    <w:rsid w:val="00E5557C"/>
    <w:rsid w:val="00E55994"/>
    <w:rsid w:val="00E60606"/>
    <w:rsid w:val="00E60C66"/>
    <w:rsid w:val="00E6164D"/>
    <w:rsid w:val="00E618C9"/>
    <w:rsid w:val="00E62774"/>
    <w:rsid w:val="00E6307C"/>
    <w:rsid w:val="00E636FA"/>
    <w:rsid w:val="00E664A1"/>
    <w:rsid w:val="00E66896"/>
    <w:rsid w:val="00E66C50"/>
    <w:rsid w:val="00E679D3"/>
    <w:rsid w:val="00E71208"/>
    <w:rsid w:val="00E71444"/>
    <w:rsid w:val="00E71C91"/>
    <w:rsid w:val="00E720A1"/>
    <w:rsid w:val="00E75DDA"/>
    <w:rsid w:val="00E76D58"/>
    <w:rsid w:val="00E773E8"/>
    <w:rsid w:val="00E83ADD"/>
    <w:rsid w:val="00E84F38"/>
    <w:rsid w:val="00E84FA3"/>
    <w:rsid w:val="00E85623"/>
    <w:rsid w:val="00E87441"/>
    <w:rsid w:val="00E91FAE"/>
    <w:rsid w:val="00E958DA"/>
    <w:rsid w:val="00E96E3F"/>
    <w:rsid w:val="00EA17ED"/>
    <w:rsid w:val="00EA270C"/>
    <w:rsid w:val="00EA4974"/>
    <w:rsid w:val="00EA532E"/>
    <w:rsid w:val="00EB06D9"/>
    <w:rsid w:val="00EB192B"/>
    <w:rsid w:val="00EB19ED"/>
    <w:rsid w:val="00EB1CAB"/>
    <w:rsid w:val="00EC0F5A"/>
    <w:rsid w:val="00EC4265"/>
    <w:rsid w:val="00EC4CEB"/>
    <w:rsid w:val="00EC5140"/>
    <w:rsid w:val="00EC659E"/>
    <w:rsid w:val="00ED2072"/>
    <w:rsid w:val="00ED2AE0"/>
    <w:rsid w:val="00ED5553"/>
    <w:rsid w:val="00ED5E36"/>
    <w:rsid w:val="00ED6961"/>
    <w:rsid w:val="00EE0EAE"/>
    <w:rsid w:val="00EF0B96"/>
    <w:rsid w:val="00EF3486"/>
    <w:rsid w:val="00EF47AF"/>
    <w:rsid w:val="00EF4A83"/>
    <w:rsid w:val="00EF53B6"/>
    <w:rsid w:val="00EF7D9E"/>
    <w:rsid w:val="00F00B73"/>
    <w:rsid w:val="00F115CA"/>
    <w:rsid w:val="00F14817"/>
    <w:rsid w:val="00F14EBA"/>
    <w:rsid w:val="00F1510F"/>
    <w:rsid w:val="00F1533A"/>
    <w:rsid w:val="00F15E5A"/>
    <w:rsid w:val="00F17F0A"/>
    <w:rsid w:val="00F2668F"/>
    <w:rsid w:val="00F2742F"/>
    <w:rsid w:val="00F2753B"/>
    <w:rsid w:val="00F3338D"/>
    <w:rsid w:val="00F33F8B"/>
    <w:rsid w:val="00F340B2"/>
    <w:rsid w:val="00F37999"/>
    <w:rsid w:val="00F419C9"/>
    <w:rsid w:val="00F41CD1"/>
    <w:rsid w:val="00F43390"/>
    <w:rsid w:val="00F4394D"/>
    <w:rsid w:val="00F443B2"/>
    <w:rsid w:val="00F458D8"/>
    <w:rsid w:val="00F50237"/>
    <w:rsid w:val="00F53596"/>
    <w:rsid w:val="00F55BA8"/>
    <w:rsid w:val="00F55DB1"/>
    <w:rsid w:val="00F56ACA"/>
    <w:rsid w:val="00F600FE"/>
    <w:rsid w:val="00F62876"/>
    <w:rsid w:val="00F62E4D"/>
    <w:rsid w:val="00F64ABF"/>
    <w:rsid w:val="00F66B34"/>
    <w:rsid w:val="00F675B9"/>
    <w:rsid w:val="00F711C9"/>
    <w:rsid w:val="00F728A0"/>
    <w:rsid w:val="00F72F57"/>
    <w:rsid w:val="00F74C59"/>
    <w:rsid w:val="00F75C3A"/>
    <w:rsid w:val="00F771D3"/>
    <w:rsid w:val="00F82E30"/>
    <w:rsid w:val="00F831CB"/>
    <w:rsid w:val="00F848A3"/>
    <w:rsid w:val="00F84ACF"/>
    <w:rsid w:val="00F85742"/>
    <w:rsid w:val="00F85BF8"/>
    <w:rsid w:val="00F871CE"/>
    <w:rsid w:val="00F87802"/>
    <w:rsid w:val="00F92C0A"/>
    <w:rsid w:val="00F9415B"/>
    <w:rsid w:val="00FA0325"/>
    <w:rsid w:val="00FA119F"/>
    <w:rsid w:val="00FA13C2"/>
    <w:rsid w:val="00FA7F91"/>
    <w:rsid w:val="00FB121C"/>
    <w:rsid w:val="00FB1CDD"/>
    <w:rsid w:val="00FB2C2F"/>
    <w:rsid w:val="00FB305C"/>
    <w:rsid w:val="00FB5EC8"/>
    <w:rsid w:val="00FB6FCC"/>
    <w:rsid w:val="00FC0A10"/>
    <w:rsid w:val="00FC2E3D"/>
    <w:rsid w:val="00FC3BDE"/>
    <w:rsid w:val="00FD1DBE"/>
    <w:rsid w:val="00FD25A7"/>
    <w:rsid w:val="00FD27B6"/>
    <w:rsid w:val="00FD34B8"/>
    <w:rsid w:val="00FD3689"/>
    <w:rsid w:val="00FD42A3"/>
    <w:rsid w:val="00FD7468"/>
    <w:rsid w:val="00FD7CE0"/>
    <w:rsid w:val="00FE0B3B"/>
    <w:rsid w:val="00FE1BE2"/>
    <w:rsid w:val="00FE3DE1"/>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uiPriority="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numb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AE335B"/>
    <w:pPr>
      <w:widowControl/>
      <w:autoSpaceDE/>
      <w:autoSpaceDN/>
      <w:adjustRightInd/>
      <w:spacing w:line="240" w:lineRule="auto"/>
      <w:ind w:left="720"/>
      <w:contextualSpacing/>
    </w:pPr>
    <w:rPr>
      <w:rFonts w:ascii="Calibri" w:eastAsiaTheme="minorHAnsi" w:hAnsi="Calibri" w:cs="Times New Roman"/>
      <w:sz w:val="22"/>
      <w:szCs w:val="22"/>
    </w:rPr>
  </w:style>
  <w:style w:type="character" w:styleId="Hipercze">
    <w:name w:val="Hyperlink"/>
    <w:basedOn w:val="Domylnaczcionkaakapitu"/>
    <w:uiPriority w:val="99"/>
    <w:semiHidden/>
    <w:unhideWhenUsed/>
    <w:rsid w:val="00AE335B"/>
    <w:rPr>
      <w:color w:val="0000FF"/>
      <w:u w:val="single"/>
    </w:rPr>
  </w:style>
  <w:style w:type="paragraph" w:styleId="Poprawka">
    <w:name w:val="Revision"/>
    <w:hidden/>
    <w:uiPriority w:val="99"/>
    <w:semiHidden/>
    <w:rsid w:val="00FA0325"/>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uiPriority="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numb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AE335B"/>
    <w:pPr>
      <w:widowControl/>
      <w:autoSpaceDE/>
      <w:autoSpaceDN/>
      <w:adjustRightInd/>
      <w:spacing w:line="240" w:lineRule="auto"/>
      <w:ind w:left="720"/>
      <w:contextualSpacing/>
    </w:pPr>
    <w:rPr>
      <w:rFonts w:ascii="Calibri" w:eastAsiaTheme="minorHAnsi" w:hAnsi="Calibri" w:cs="Times New Roman"/>
      <w:sz w:val="22"/>
      <w:szCs w:val="22"/>
    </w:rPr>
  </w:style>
  <w:style w:type="character" w:styleId="Hipercze">
    <w:name w:val="Hyperlink"/>
    <w:basedOn w:val="Domylnaczcionkaakapitu"/>
    <w:uiPriority w:val="99"/>
    <w:semiHidden/>
    <w:unhideWhenUsed/>
    <w:rsid w:val="00AE335B"/>
    <w:rPr>
      <w:color w:val="0000FF"/>
      <w:u w:val="single"/>
    </w:rPr>
  </w:style>
  <w:style w:type="paragraph" w:styleId="Poprawka">
    <w:name w:val="Revision"/>
    <w:hidden/>
    <w:uiPriority w:val="99"/>
    <w:semiHidden/>
    <w:rsid w:val="00FA0325"/>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9227">
      <w:bodyDiv w:val="1"/>
      <w:marLeft w:val="0"/>
      <w:marRight w:val="0"/>
      <w:marTop w:val="0"/>
      <w:marBottom w:val="0"/>
      <w:divBdr>
        <w:top w:val="none" w:sz="0" w:space="0" w:color="auto"/>
        <w:left w:val="none" w:sz="0" w:space="0" w:color="auto"/>
        <w:bottom w:val="none" w:sz="0" w:space="0" w:color="auto"/>
        <w:right w:val="none" w:sz="0" w:space="0" w:color="auto"/>
      </w:divBdr>
      <w:divsChild>
        <w:div w:id="513030364">
          <w:marLeft w:val="0"/>
          <w:marRight w:val="0"/>
          <w:marTop w:val="0"/>
          <w:marBottom w:val="0"/>
          <w:divBdr>
            <w:top w:val="none" w:sz="0" w:space="0" w:color="auto"/>
            <w:left w:val="none" w:sz="0" w:space="0" w:color="auto"/>
            <w:bottom w:val="none" w:sz="0" w:space="0" w:color="auto"/>
            <w:right w:val="none" w:sz="0" w:space="0" w:color="auto"/>
          </w:divBdr>
        </w:div>
        <w:div w:id="2012635944">
          <w:marLeft w:val="0"/>
          <w:marRight w:val="0"/>
          <w:marTop w:val="0"/>
          <w:marBottom w:val="0"/>
          <w:divBdr>
            <w:top w:val="none" w:sz="0" w:space="0" w:color="auto"/>
            <w:left w:val="none" w:sz="0" w:space="0" w:color="auto"/>
            <w:bottom w:val="none" w:sz="0" w:space="0" w:color="auto"/>
            <w:right w:val="none" w:sz="0" w:space="0" w:color="auto"/>
          </w:divBdr>
        </w:div>
        <w:div w:id="217478772">
          <w:marLeft w:val="0"/>
          <w:marRight w:val="0"/>
          <w:marTop w:val="0"/>
          <w:marBottom w:val="0"/>
          <w:divBdr>
            <w:top w:val="none" w:sz="0" w:space="0" w:color="auto"/>
            <w:left w:val="none" w:sz="0" w:space="0" w:color="auto"/>
            <w:bottom w:val="none" w:sz="0" w:space="0" w:color="auto"/>
            <w:right w:val="none" w:sz="0" w:space="0" w:color="auto"/>
          </w:divBdr>
        </w:div>
        <w:div w:id="1580870609">
          <w:marLeft w:val="0"/>
          <w:marRight w:val="0"/>
          <w:marTop w:val="0"/>
          <w:marBottom w:val="0"/>
          <w:divBdr>
            <w:top w:val="none" w:sz="0" w:space="0" w:color="auto"/>
            <w:left w:val="none" w:sz="0" w:space="0" w:color="auto"/>
            <w:bottom w:val="none" w:sz="0" w:space="0" w:color="auto"/>
            <w:right w:val="none" w:sz="0" w:space="0" w:color="auto"/>
          </w:divBdr>
        </w:div>
        <w:div w:id="2135366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708B0B-FFDF-43CF-B9C8-36C900D2E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45</Pages>
  <Words>12678</Words>
  <Characters>74595</Characters>
  <Application>Microsoft Office Word</Application>
  <DocSecurity>0</DocSecurity>
  <Lines>621</Lines>
  <Paragraphs>174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87099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Dąbrowski Jerzy</dc:creator>
  <cp:lastModifiedBy>Grażyna D. Grabowska</cp:lastModifiedBy>
  <cp:revision>2</cp:revision>
  <cp:lastPrinted>2016-03-04T12:31:00Z</cp:lastPrinted>
  <dcterms:created xsi:type="dcterms:W3CDTF">2016-03-14T13:08:00Z</dcterms:created>
  <dcterms:modified xsi:type="dcterms:W3CDTF">2016-03-14T13:08:00Z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