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3EFA" w:rsidRPr="00043EFA" w:rsidRDefault="0097590F" w:rsidP="00D01B5E">
      <w:pPr>
        <w:pStyle w:val="OZNPROJEKTUwskazaniedatylubwersjiprojektu"/>
        <w:keepNext/>
      </w:pPr>
      <w:r>
        <w:t>Projekt</w:t>
      </w:r>
    </w:p>
    <w:p w:rsidR="00043EFA" w:rsidRPr="00BA2BB5" w:rsidRDefault="0097590F" w:rsidP="00043EFA">
      <w:pPr>
        <w:pStyle w:val="OZNRODZAKTUtznustawalubrozporzdzenieiorganwydajcy"/>
      </w:pPr>
      <w:r>
        <w:t>USTAW</w:t>
      </w:r>
      <w:r w:rsidR="00043EFA" w:rsidRPr="00BA2BB5">
        <w:t>A</w:t>
      </w:r>
    </w:p>
    <w:p w:rsidR="00043EFA" w:rsidRPr="00BA2BB5" w:rsidRDefault="00377378" w:rsidP="00043EFA">
      <w:pPr>
        <w:pStyle w:val="DATAAKTUdatauchwalenialubwydaniaaktu"/>
      </w:pPr>
      <w:r>
        <w:t>z dnia</w:t>
      </w:r>
    </w:p>
    <w:p w:rsidR="00043EFA" w:rsidRPr="004541FE" w:rsidRDefault="00043EFA" w:rsidP="00D01B5E">
      <w:pPr>
        <w:pStyle w:val="TYTUAKTUprzedmiotregulacjiustawylubrozporzdzenia"/>
        <w:rPr>
          <w:rStyle w:val="IGindeksgrny"/>
        </w:rPr>
      </w:pPr>
      <w:r w:rsidRPr="001C5990">
        <w:t>o uregulowaniu niektórych spraw w</w:t>
      </w:r>
      <w:r w:rsidR="0097590F">
        <w:t xml:space="preserve"> </w:t>
      </w:r>
      <w:r w:rsidRPr="001C5990">
        <w:t>związku z</w:t>
      </w:r>
      <w:r w:rsidR="0097590F">
        <w:t xml:space="preserve"> </w:t>
      </w:r>
      <w:r w:rsidRPr="001C5990">
        <w:t>wystąpieniem Zjednoczonego Królestwa Wielkiej Brytanii i</w:t>
      </w:r>
      <w:r w:rsidR="0097590F">
        <w:t xml:space="preserve"> </w:t>
      </w:r>
      <w:r w:rsidRPr="001C5990">
        <w:t>Irlandii Północnej z</w:t>
      </w:r>
      <w:r w:rsidR="0097590F">
        <w:t xml:space="preserve"> </w:t>
      </w:r>
      <w:r w:rsidRPr="001C5990">
        <w:t>Unii Europejskiej i</w:t>
      </w:r>
      <w:r w:rsidR="0097590F">
        <w:t xml:space="preserve"> </w:t>
      </w:r>
      <w:r w:rsidRPr="001C5990">
        <w:t>Europejskiej Wspólnoty Energii Atomowej bez zawarcia umowy</w:t>
      </w:r>
      <w:r>
        <w:t>, o</w:t>
      </w:r>
      <w:r w:rsidR="0097590F">
        <w:t xml:space="preserve"> </w:t>
      </w:r>
      <w:r>
        <w:t>której mowa w</w:t>
      </w:r>
      <w:r w:rsidR="0097590F">
        <w:t xml:space="preserve"> </w:t>
      </w:r>
      <w:r>
        <w:t>art.</w:t>
      </w:r>
      <w:r w:rsidR="0097590F">
        <w:t xml:space="preserve"> </w:t>
      </w:r>
      <w:r w:rsidRPr="001C5990">
        <w:t>50</w:t>
      </w:r>
      <w:r>
        <w:t xml:space="preserve"> ust.</w:t>
      </w:r>
      <w:r w:rsidR="0097590F">
        <w:t xml:space="preserve"> </w:t>
      </w:r>
      <w:r w:rsidRPr="001C5990">
        <w:t>2</w:t>
      </w:r>
      <w:r w:rsidR="0097590F">
        <w:t xml:space="preserve"> </w:t>
      </w:r>
      <w:r w:rsidR="00961814">
        <w:t>Traktatu </w:t>
      </w:r>
      <w:r w:rsidRPr="001C5990">
        <w:t>o</w:t>
      </w:r>
      <w:r w:rsidR="00961814">
        <w:t> </w:t>
      </w:r>
      <w:r w:rsidRPr="001C5990">
        <w:t>U</w:t>
      </w:r>
      <w:r w:rsidR="00961814">
        <w:t>nii </w:t>
      </w:r>
      <w:r w:rsidRPr="001C5990">
        <w:t>Europejskiej</w:t>
      </w:r>
      <w:r w:rsidRPr="00A000D9">
        <w:rPr>
          <w:rStyle w:val="IGPindeksgrnyipogrubienie"/>
        </w:rPr>
        <w:footnoteReference w:id="1"/>
      </w:r>
      <w:r w:rsidRPr="00A000D9">
        <w:rPr>
          <w:rStyle w:val="IGPindeksgrnyipogrubienie"/>
        </w:rPr>
        <w:t>)</w:t>
      </w:r>
    </w:p>
    <w:p w:rsidR="00043EFA" w:rsidRPr="001C5990" w:rsidRDefault="00043EFA" w:rsidP="00D01B5E">
      <w:pPr>
        <w:pStyle w:val="ARTartustawynprozporzdzenia"/>
        <w:keepNext/>
      </w:pPr>
      <w:r w:rsidRPr="00D01B5E">
        <w:rPr>
          <w:rStyle w:val="Ppogrubienie"/>
        </w:rPr>
        <w:t>Art.</w:t>
      </w:r>
      <w:r w:rsidR="00D01B5E">
        <w:rPr>
          <w:rStyle w:val="Ppogrubienie"/>
        </w:rPr>
        <w:t> </w:t>
      </w:r>
      <w:r w:rsidRPr="00D01B5E">
        <w:rPr>
          <w:rStyle w:val="Ppogrubienie"/>
        </w:rPr>
        <w:t>1.</w:t>
      </w:r>
      <w:r w:rsidR="0097590F">
        <w:t xml:space="preserve"> </w:t>
      </w:r>
      <w:r w:rsidRPr="001C5990">
        <w:t>Ustawa określa zasady:</w:t>
      </w:r>
    </w:p>
    <w:p w:rsidR="00043EFA" w:rsidRPr="001C5990" w:rsidRDefault="009C462E" w:rsidP="00043EFA">
      <w:pPr>
        <w:pStyle w:val="PKTpunkt"/>
      </w:pPr>
      <w:r>
        <w:t>1)</w:t>
      </w:r>
      <w:r w:rsidR="00043EFA">
        <w:tab/>
      </w:r>
      <w:r w:rsidR="00043EFA" w:rsidRPr="001C5990">
        <w:t>pobytu na terytorium Rzeczypospolitej Polskiej obywateli Zjednoczonego Królestwa Wielkiej Brytanii i</w:t>
      </w:r>
      <w:r w:rsidR="0097590F">
        <w:t xml:space="preserve"> </w:t>
      </w:r>
      <w:r w:rsidR="00043EFA" w:rsidRPr="001C5990">
        <w:t>Irlandii Północnej, zwanego dalej „Zjednoczonym Królestwem”, i</w:t>
      </w:r>
      <w:r w:rsidR="00763CBE">
        <w:t> </w:t>
      </w:r>
      <w:r w:rsidR="00043EFA" w:rsidRPr="001C5990">
        <w:t xml:space="preserve">członków ich rodzin, </w:t>
      </w:r>
    </w:p>
    <w:p w:rsidR="00043EFA" w:rsidRPr="001C5990" w:rsidRDefault="009C462E" w:rsidP="00043EFA">
      <w:pPr>
        <w:pStyle w:val="PKTpunkt"/>
      </w:pPr>
      <w:r>
        <w:t>2)</w:t>
      </w:r>
      <w:r w:rsidR="00043EFA">
        <w:tab/>
      </w:r>
      <w:r w:rsidR="00043EFA" w:rsidRPr="001C5990">
        <w:t>przyznawania i</w:t>
      </w:r>
      <w:r w:rsidR="0097590F">
        <w:t xml:space="preserve"> </w:t>
      </w:r>
      <w:r w:rsidR="00043EFA" w:rsidRPr="001C5990">
        <w:t>wypłaty świadczeń z</w:t>
      </w:r>
      <w:r w:rsidR="0097590F">
        <w:t xml:space="preserve"> </w:t>
      </w:r>
      <w:r w:rsidR="00043EFA" w:rsidRPr="001C5990">
        <w:t>zabezpieczenia społecznego</w:t>
      </w:r>
      <w:r w:rsidR="00043EFA">
        <w:t>,</w:t>
      </w:r>
      <w:r w:rsidR="00043EFA" w:rsidRPr="001C5990">
        <w:t xml:space="preserve"> z</w:t>
      </w:r>
      <w:r w:rsidR="0097590F">
        <w:t xml:space="preserve"> </w:t>
      </w:r>
      <w:r w:rsidR="00043EFA" w:rsidRPr="001C5990">
        <w:t>uwzględnieniem okresów pracy i</w:t>
      </w:r>
      <w:r w:rsidR="0097590F">
        <w:t xml:space="preserve"> </w:t>
      </w:r>
      <w:r w:rsidR="00043EFA" w:rsidRPr="001C5990">
        <w:t>zamieszkania w</w:t>
      </w:r>
      <w:r w:rsidR="0097590F">
        <w:t xml:space="preserve"> </w:t>
      </w:r>
      <w:r w:rsidR="00043EFA" w:rsidRPr="001C5990">
        <w:t>Zjednoczonym Królestwie,</w:t>
      </w:r>
    </w:p>
    <w:p w:rsidR="00043EFA" w:rsidRPr="001C5990" w:rsidRDefault="009C462E" w:rsidP="00043EFA">
      <w:pPr>
        <w:pStyle w:val="PKTpunkt"/>
      </w:pPr>
      <w:r>
        <w:t>3)</w:t>
      </w:r>
      <w:r w:rsidR="00043EFA">
        <w:tab/>
      </w:r>
      <w:r w:rsidR="00043EFA" w:rsidRPr="001C5990">
        <w:t>prowadzenia działalności na terytorium Rzeczypospolitej Polskiej przez przedsiębiorcę zagranicznego ze Zjednoczonego Kr</w:t>
      </w:r>
      <w:r w:rsidR="003A5A8F">
        <w:t>ólestwa</w:t>
      </w:r>
      <w:r w:rsidR="00043EFA" w:rsidRPr="001C5990">
        <w:t xml:space="preserve"> świadczącego usługi agencji zatrudnienia na terytorium Rzeczypospolitej Polskiej,</w:t>
      </w:r>
    </w:p>
    <w:p w:rsidR="00043EFA" w:rsidRPr="001C5990" w:rsidRDefault="009C462E" w:rsidP="00043EFA">
      <w:pPr>
        <w:pStyle w:val="PKTpunkt"/>
      </w:pPr>
      <w:r>
        <w:t>4)</w:t>
      </w:r>
      <w:r w:rsidR="00043EFA">
        <w:tab/>
      </w:r>
      <w:r w:rsidR="00043EFA" w:rsidRPr="001C5990">
        <w:t>delegowania pracownika na terytorium Rzeczypospolitej Polskiej ze Zjednoczonego Królestwa,</w:t>
      </w:r>
    </w:p>
    <w:p w:rsidR="00043EFA" w:rsidRDefault="009C462E" w:rsidP="00043EFA">
      <w:pPr>
        <w:pStyle w:val="PKTpunkt"/>
      </w:pPr>
      <w:r>
        <w:t>5)</w:t>
      </w:r>
      <w:r w:rsidR="00043EFA">
        <w:tab/>
      </w:r>
      <w:r w:rsidR="00043EFA" w:rsidRPr="001C5990">
        <w:t>ochrony roszczeń pracowniczych w</w:t>
      </w:r>
      <w:r w:rsidR="0097590F">
        <w:t xml:space="preserve"> </w:t>
      </w:r>
      <w:r w:rsidR="00043EFA" w:rsidRPr="001C5990">
        <w:t>przypadku niewypłacalności pracodawcy będącego przedsiębiorcą zagranicznym ze Zjednoczonego Królestwa</w:t>
      </w:r>
      <w:r w:rsidR="00043EFA">
        <w:t>,</w:t>
      </w:r>
    </w:p>
    <w:p w:rsidR="00043EFA" w:rsidRDefault="00043EFA" w:rsidP="00043EFA">
      <w:pPr>
        <w:pStyle w:val="PKTpunkt"/>
      </w:pPr>
      <w:r>
        <w:t>6)</w:t>
      </w:r>
      <w:r>
        <w:tab/>
        <w:t xml:space="preserve">uczestnictwa </w:t>
      </w:r>
      <w:r w:rsidR="00643143">
        <w:t xml:space="preserve">brytyjskich osób zagranicznych </w:t>
      </w:r>
      <w:r>
        <w:t>w</w:t>
      </w:r>
      <w:r w:rsidR="0097590F">
        <w:t xml:space="preserve"> </w:t>
      </w:r>
      <w:r>
        <w:t>obrocie gospodarczym,</w:t>
      </w:r>
    </w:p>
    <w:p w:rsidR="00043EFA" w:rsidRDefault="00043EFA" w:rsidP="00043EFA">
      <w:pPr>
        <w:pStyle w:val="PKTpunkt"/>
      </w:pPr>
      <w:r>
        <w:t>7)</w:t>
      </w:r>
      <w:r>
        <w:tab/>
      </w:r>
      <w:r w:rsidRPr="00B54894">
        <w:t>przystępowania obywateli Zjednoczonego Królestwa i</w:t>
      </w:r>
      <w:r w:rsidR="0097590F">
        <w:t xml:space="preserve"> </w:t>
      </w:r>
      <w:r w:rsidRPr="00B54894">
        <w:t>członków ich rodzin do powszechnego ubezpieczenia zdrowotnego, o</w:t>
      </w:r>
      <w:r w:rsidR="0097590F">
        <w:t xml:space="preserve"> </w:t>
      </w:r>
      <w:r w:rsidRPr="00B54894">
        <w:t>którym mowa w</w:t>
      </w:r>
      <w:r w:rsidR="0097590F">
        <w:t xml:space="preserve"> </w:t>
      </w:r>
      <w:r w:rsidRPr="00B54894">
        <w:t>ustawie z</w:t>
      </w:r>
      <w:r w:rsidR="0097590F">
        <w:t xml:space="preserve"> </w:t>
      </w:r>
      <w:r w:rsidRPr="00B54894">
        <w:t>dnia 27</w:t>
      </w:r>
      <w:r w:rsidR="00517A2F">
        <w:t> </w:t>
      </w:r>
      <w:r w:rsidRPr="00B54894">
        <w:t>sierpnia 2004</w:t>
      </w:r>
      <w:r w:rsidR="0097590F">
        <w:t xml:space="preserve"> </w:t>
      </w:r>
      <w:r w:rsidRPr="00B54894">
        <w:t>r. o</w:t>
      </w:r>
      <w:r w:rsidR="0097590F">
        <w:t xml:space="preserve"> </w:t>
      </w:r>
      <w:r w:rsidRPr="00B54894">
        <w:t>świadczeniach opieki zdrowotnej finansowanych ze środków publicznych (</w:t>
      </w:r>
      <w:r>
        <w:t>Dz.</w:t>
      </w:r>
      <w:r w:rsidR="0097590F">
        <w:t xml:space="preserve"> </w:t>
      </w:r>
      <w:r>
        <w:t>U.</w:t>
      </w:r>
      <w:r w:rsidRPr="00B54894">
        <w:t xml:space="preserve"> z</w:t>
      </w:r>
      <w:r w:rsidR="0097590F">
        <w:t xml:space="preserve"> </w:t>
      </w:r>
      <w:r w:rsidRPr="00256949">
        <w:t>2018</w:t>
      </w:r>
      <w:r w:rsidR="0097590F">
        <w:t xml:space="preserve"> </w:t>
      </w:r>
      <w:r w:rsidRPr="00256949">
        <w:t>r.</w:t>
      </w:r>
      <w:r>
        <w:t xml:space="preserve"> poz.</w:t>
      </w:r>
      <w:r w:rsidR="0097590F">
        <w:t xml:space="preserve"> </w:t>
      </w:r>
      <w:r w:rsidRPr="00256949">
        <w:t>1510, z</w:t>
      </w:r>
      <w:r w:rsidR="0097590F">
        <w:t xml:space="preserve"> </w:t>
      </w:r>
      <w:r w:rsidRPr="00256949">
        <w:t>późn</w:t>
      </w:r>
      <w:r w:rsidRPr="00B54894">
        <w:t>. zm.</w:t>
      </w:r>
      <w:r w:rsidRPr="004541FE">
        <w:rPr>
          <w:rStyle w:val="IGindeksgrny"/>
        </w:rPr>
        <w:footnoteReference w:id="2"/>
      </w:r>
      <w:r w:rsidRPr="004541FE">
        <w:rPr>
          <w:rStyle w:val="IGindeksgrny"/>
        </w:rPr>
        <w:t>)</w:t>
      </w:r>
      <w:r w:rsidRPr="00B54894">
        <w:t>), do czasu udzielenia zezwolenia na pobyt czasowy lub zezwolenia na pobyt stały,</w:t>
      </w:r>
    </w:p>
    <w:p w:rsidR="00043EFA" w:rsidRDefault="00043EFA" w:rsidP="00043EFA">
      <w:pPr>
        <w:pStyle w:val="PKTpunkt"/>
      </w:pPr>
      <w:r>
        <w:lastRenderedPageBreak/>
        <w:t>8)</w:t>
      </w:r>
      <w:r>
        <w:tab/>
      </w:r>
      <w:r w:rsidRPr="00585883">
        <w:t xml:space="preserve">uznawania </w:t>
      </w:r>
      <w:r w:rsidR="00DA6A23" w:rsidRPr="00585883">
        <w:t>dokumentów stwierdzających posiadanie uprawnień do kierowania pojazdami</w:t>
      </w:r>
      <w:r w:rsidR="00DA6A23">
        <w:t xml:space="preserve"> </w:t>
      </w:r>
      <w:r>
        <w:t>wydanych na terytorium Zjednoczonego Królestwa,</w:t>
      </w:r>
    </w:p>
    <w:p w:rsidR="00043EFA" w:rsidRPr="001C5990" w:rsidRDefault="00043EFA" w:rsidP="00D01B5E">
      <w:pPr>
        <w:pStyle w:val="PKTpunkt"/>
        <w:keepNext/>
      </w:pPr>
      <w:r>
        <w:t>9)</w:t>
      </w:r>
      <w:r>
        <w:tab/>
        <w:t>kontynuacji</w:t>
      </w:r>
      <w:r w:rsidRPr="00F41D22">
        <w:t xml:space="preserve"> egzekucji sądowych prowadzonych na podstawie orzeczeń sądów Zjednoczonego Królestwa</w:t>
      </w:r>
      <w:r w:rsidR="0097590F">
        <w:t xml:space="preserve"> </w:t>
      </w:r>
    </w:p>
    <w:p w:rsidR="00043EFA" w:rsidRPr="00BA2BB5" w:rsidRDefault="00043EFA" w:rsidP="00043EFA">
      <w:pPr>
        <w:pStyle w:val="CZWSPPKTczwsplnapunktw"/>
      </w:pPr>
      <w:r w:rsidRPr="001C5990">
        <w:t>– w</w:t>
      </w:r>
      <w:r w:rsidR="0097590F">
        <w:t xml:space="preserve"> </w:t>
      </w:r>
      <w:r w:rsidRPr="001C5990">
        <w:t>związku z</w:t>
      </w:r>
      <w:r w:rsidR="0097590F">
        <w:t xml:space="preserve"> </w:t>
      </w:r>
      <w:r w:rsidRPr="001C5990">
        <w:t>wystąpieniem Zjednoczonego Królestwa z</w:t>
      </w:r>
      <w:r w:rsidR="0097590F">
        <w:t xml:space="preserve"> </w:t>
      </w:r>
      <w:r w:rsidRPr="001C5990">
        <w:t>Unii Europejskiej i</w:t>
      </w:r>
      <w:r w:rsidR="0097590F">
        <w:t xml:space="preserve"> </w:t>
      </w:r>
      <w:r w:rsidRPr="001C5990">
        <w:t>Europejskiej Wspólnoty Energii Atomowej bez zawarcia umowy</w:t>
      </w:r>
      <w:r>
        <w:t>, o</w:t>
      </w:r>
      <w:r w:rsidR="0097590F">
        <w:t xml:space="preserve"> </w:t>
      </w:r>
      <w:r>
        <w:t>której mowa w</w:t>
      </w:r>
      <w:r w:rsidR="0097590F">
        <w:t xml:space="preserve"> </w:t>
      </w:r>
      <w:r>
        <w:t>art.</w:t>
      </w:r>
      <w:r w:rsidR="0097590F">
        <w:t xml:space="preserve"> </w:t>
      </w:r>
      <w:r w:rsidRPr="001C5990">
        <w:t>50</w:t>
      </w:r>
      <w:r>
        <w:t xml:space="preserve"> ust.</w:t>
      </w:r>
      <w:r w:rsidR="0097590F">
        <w:t xml:space="preserve"> </w:t>
      </w:r>
      <w:r w:rsidRPr="001C5990">
        <w:t>2</w:t>
      </w:r>
      <w:r w:rsidR="0097590F">
        <w:t xml:space="preserve"> </w:t>
      </w:r>
      <w:r w:rsidRPr="001C5990">
        <w:t>Traktatu o</w:t>
      </w:r>
      <w:r w:rsidR="00763CBE">
        <w:t> </w:t>
      </w:r>
      <w:r w:rsidRPr="001C5990">
        <w:t>Unii Europejskiej (</w:t>
      </w:r>
      <w:r>
        <w:t>Dz.</w:t>
      </w:r>
      <w:r w:rsidR="0097590F">
        <w:t xml:space="preserve"> </w:t>
      </w:r>
      <w:r>
        <w:t>U.</w:t>
      </w:r>
      <w:r w:rsidRPr="001C5990">
        <w:t xml:space="preserve"> z</w:t>
      </w:r>
      <w:r w:rsidR="0097590F">
        <w:t xml:space="preserve"> </w:t>
      </w:r>
      <w:r w:rsidRPr="001C5990">
        <w:t>2004</w:t>
      </w:r>
      <w:r w:rsidR="0097590F">
        <w:t xml:space="preserve"> </w:t>
      </w:r>
      <w:r>
        <w:t>r. poz.</w:t>
      </w:r>
      <w:r w:rsidR="0097590F">
        <w:t xml:space="preserve"> </w:t>
      </w:r>
      <w:r w:rsidRPr="001C5990">
        <w:t>864, z</w:t>
      </w:r>
      <w:r w:rsidR="0097590F">
        <w:t xml:space="preserve"> </w:t>
      </w:r>
      <w:r w:rsidRPr="001C5990">
        <w:t>2007</w:t>
      </w:r>
      <w:r w:rsidR="0097590F">
        <w:t xml:space="preserve"> </w:t>
      </w:r>
      <w:r w:rsidRPr="001C5990">
        <w:t>r.</w:t>
      </w:r>
      <w:r>
        <w:t xml:space="preserve"> poz.</w:t>
      </w:r>
      <w:r w:rsidR="0097590F">
        <w:t xml:space="preserve"> </w:t>
      </w:r>
      <w:r w:rsidRPr="001C5990">
        <w:t>843</w:t>
      </w:r>
      <w:r>
        <w:t xml:space="preserve"> oraz</w:t>
      </w:r>
      <w:r w:rsidRPr="001C5990">
        <w:t xml:space="preserve"> z</w:t>
      </w:r>
      <w:r w:rsidR="0097590F">
        <w:t xml:space="preserve"> </w:t>
      </w:r>
      <w:r w:rsidRPr="001C5990">
        <w:t>2013</w:t>
      </w:r>
      <w:r w:rsidR="0097590F">
        <w:t xml:space="preserve"> </w:t>
      </w:r>
      <w:r w:rsidRPr="001C5990">
        <w:t>r.</w:t>
      </w:r>
      <w:r>
        <w:t xml:space="preserve"> poz.</w:t>
      </w:r>
      <w:r w:rsidR="0097590F">
        <w:t xml:space="preserve"> </w:t>
      </w:r>
      <w:r w:rsidRPr="001C5990">
        <w:t>739), a</w:t>
      </w:r>
      <w:r w:rsidR="00763CBE">
        <w:t> </w:t>
      </w:r>
      <w:r w:rsidRPr="001C5990">
        <w:t>także tryb postępowania i</w:t>
      </w:r>
      <w:r w:rsidR="0097590F">
        <w:t xml:space="preserve"> </w:t>
      </w:r>
      <w:r w:rsidRPr="001C5990">
        <w:t>organy właściwe w</w:t>
      </w:r>
      <w:r w:rsidR="0097590F">
        <w:t xml:space="preserve"> </w:t>
      </w:r>
      <w:r w:rsidRPr="001C5990">
        <w:t>tych sprawach.</w:t>
      </w:r>
    </w:p>
    <w:p w:rsidR="00043EFA" w:rsidRDefault="00043EFA" w:rsidP="00043EFA">
      <w:pPr>
        <w:pStyle w:val="ARTartustawynprozporzdzenia"/>
      </w:pPr>
      <w:r w:rsidRPr="00D01B5E">
        <w:rPr>
          <w:rStyle w:val="Ppogrubienie"/>
        </w:rPr>
        <w:t>Art.</w:t>
      </w:r>
      <w:r w:rsidR="00D01B5E">
        <w:rPr>
          <w:rStyle w:val="Ppogrubienie"/>
        </w:rPr>
        <w:t> </w:t>
      </w:r>
      <w:r w:rsidRPr="00D01B5E">
        <w:rPr>
          <w:rStyle w:val="Ppogrubienie"/>
        </w:rPr>
        <w:t>2.</w:t>
      </w:r>
      <w:r w:rsidR="0097590F">
        <w:t xml:space="preserve"> </w:t>
      </w:r>
      <w:r>
        <w:t>1. Przepisy art.</w:t>
      </w:r>
      <w:r w:rsidR="0097590F">
        <w:t xml:space="preserve"> </w:t>
      </w:r>
      <w:r>
        <w:t>5–17</w:t>
      </w:r>
      <w:r w:rsidR="0097590F">
        <w:t xml:space="preserve"> </w:t>
      </w:r>
      <w:r w:rsidRPr="00462A05">
        <w:t>ust.</w:t>
      </w:r>
      <w:r w:rsidR="0097590F">
        <w:t xml:space="preserve"> </w:t>
      </w:r>
      <w:r w:rsidRPr="00462A05">
        <w:t>1</w:t>
      </w:r>
      <w:r>
        <w:t>, art.</w:t>
      </w:r>
      <w:r w:rsidR="0097590F">
        <w:t xml:space="preserve"> </w:t>
      </w:r>
      <w:r>
        <w:t>46</w:t>
      </w:r>
      <w:r w:rsidRPr="00CB719F">
        <w:t>,</w:t>
      </w:r>
      <w:r>
        <w:t xml:space="preserve"> art.</w:t>
      </w:r>
      <w:r w:rsidR="0097590F">
        <w:t xml:space="preserve"> </w:t>
      </w:r>
      <w:r>
        <w:t xml:space="preserve">48, </w:t>
      </w:r>
      <w:r w:rsidRPr="00462A05">
        <w:t>art.</w:t>
      </w:r>
      <w:r w:rsidR="0097590F">
        <w:t xml:space="preserve"> </w:t>
      </w:r>
      <w:r w:rsidRPr="00462A05">
        <w:t>53</w:t>
      </w:r>
      <w:r>
        <w:t>, art. 55 oraz art. 56</w:t>
      </w:r>
      <w:r w:rsidR="0097590F">
        <w:t xml:space="preserve"> </w:t>
      </w:r>
      <w:r w:rsidRPr="00D7357E">
        <w:t xml:space="preserve">stosuje </w:t>
      </w:r>
      <w:r w:rsidRPr="004F4755">
        <w:t>się do obywateli Zjednoczonego Królestwa i</w:t>
      </w:r>
      <w:r w:rsidR="0097590F">
        <w:t xml:space="preserve"> </w:t>
      </w:r>
      <w:r w:rsidRPr="004F4755">
        <w:t>członków ich rodzin</w:t>
      </w:r>
      <w:r w:rsidRPr="00CB719F">
        <w:t xml:space="preserve"> niebędących obywatelami państw członkowskich Unii Europejskiej, państw członkowskich Europejskiego Stowarzyszenia Wolnego Handlu (EFTA) – stron umowy o</w:t>
      </w:r>
      <w:r w:rsidR="0097590F">
        <w:t xml:space="preserve"> </w:t>
      </w:r>
      <w:r w:rsidRPr="00CB719F">
        <w:t>Europejskim Obszarze Gospodarczym lub Konfederacji Szwajcarskiej</w:t>
      </w:r>
      <w:r w:rsidRPr="004F4755">
        <w:t xml:space="preserve">, którzy </w:t>
      </w:r>
      <w:r w:rsidR="00DA6A23" w:rsidRPr="004F4755">
        <w:t xml:space="preserve">posiadali prawo pobytu lub prawo stałego pobytu na terytorium Rzeczypospolitej Polskiej </w:t>
      </w:r>
      <w:r w:rsidRPr="004F4755">
        <w:t>w</w:t>
      </w:r>
      <w:r w:rsidR="0097590F">
        <w:t xml:space="preserve"> </w:t>
      </w:r>
      <w:r w:rsidRPr="004F4755">
        <w:t>dniu poprzedzającym dzień wejścia w</w:t>
      </w:r>
      <w:r w:rsidR="0097590F">
        <w:t xml:space="preserve"> </w:t>
      </w:r>
      <w:r w:rsidRPr="004F4755">
        <w:t>życie ustawy.</w:t>
      </w:r>
    </w:p>
    <w:p w:rsidR="00043EFA" w:rsidRPr="00043EFA" w:rsidRDefault="00043EFA" w:rsidP="00043EFA">
      <w:pPr>
        <w:pStyle w:val="USTustnpkodeksu"/>
      </w:pPr>
      <w:r w:rsidRPr="00F902CE">
        <w:t>2.</w:t>
      </w:r>
      <w:r w:rsidR="0097590F">
        <w:t xml:space="preserve"> </w:t>
      </w:r>
      <w:r w:rsidRPr="00043EFA">
        <w:t>Przepisy art.</w:t>
      </w:r>
      <w:r w:rsidR="0097590F">
        <w:t xml:space="preserve"> </w:t>
      </w:r>
      <w:r w:rsidRPr="00043EFA">
        <w:t>20 ust.</w:t>
      </w:r>
      <w:r w:rsidR="0097590F">
        <w:t xml:space="preserve"> </w:t>
      </w:r>
      <w:r w:rsidRPr="00043EFA">
        <w:t>2–5 i</w:t>
      </w:r>
      <w:r w:rsidR="0097590F">
        <w:t xml:space="preserve"> </w:t>
      </w:r>
      <w:r w:rsidRPr="00043EFA">
        <w:t>7</w:t>
      </w:r>
      <w:r w:rsidR="0097590F">
        <w:t xml:space="preserve"> </w:t>
      </w:r>
      <w:r w:rsidRPr="00043EFA">
        <w:t>ustawy stosuje się do osób, o</w:t>
      </w:r>
      <w:r w:rsidR="0097590F">
        <w:t xml:space="preserve"> </w:t>
      </w:r>
      <w:r w:rsidRPr="00043EFA">
        <w:t>których mowa w</w:t>
      </w:r>
      <w:r w:rsidR="0097590F">
        <w:t xml:space="preserve"> </w:t>
      </w:r>
      <w:r w:rsidRPr="00043EFA">
        <w:t>art.</w:t>
      </w:r>
      <w:r w:rsidR="0097590F">
        <w:t xml:space="preserve"> </w:t>
      </w:r>
      <w:r w:rsidRPr="00043EFA">
        <w:t>1</w:t>
      </w:r>
      <w:r w:rsidR="0097590F">
        <w:t xml:space="preserve"> </w:t>
      </w:r>
      <w:r w:rsidRPr="00043EFA">
        <w:t>ust. 3 pkt</w:t>
      </w:r>
      <w:r w:rsidR="0097590F">
        <w:t xml:space="preserve"> </w:t>
      </w:r>
      <w:r w:rsidRPr="00043EFA">
        <w:t>1, 2 lit.</w:t>
      </w:r>
      <w:r w:rsidR="0097590F">
        <w:t xml:space="preserve"> </w:t>
      </w:r>
      <w:r w:rsidRPr="00043EFA">
        <w:t>a</w:t>
      </w:r>
      <w:r w:rsidR="0097590F">
        <w:t>–</w:t>
      </w:r>
      <w:r w:rsidRPr="00043EFA">
        <w:t>c oraz pkt</w:t>
      </w:r>
      <w:r w:rsidR="0097590F">
        <w:t xml:space="preserve"> </w:t>
      </w:r>
      <w:r w:rsidRPr="00043EFA">
        <w:t>3 i</w:t>
      </w:r>
      <w:r w:rsidR="0097590F">
        <w:t xml:space="preserve"> </w:t>
      </w:r>
      <w:r w:rsidRPr="00043EFA">
        <w:t>4</w:t>
      </w:r>
      <w:r w:rsidR="0097590F">
        <w:t xml:space="preserve"> </w:t>
      </w:r>
      <w:r w:rsidRPr="00043EFA">
        <w:t>ustawy z</w:t>
      </w:r>
      <w:r w:rsidR="0097590F">
        <w:t xml:space="preserve"> </w:t>
      </w:r>
      <w:r w:rsidRPr="00043EFA">
        <w:t>dnia 20</w:t>
      </w:r>
      <w:r w:rsidR="0097590F">
        <w:t xml:space="preserve"> </w:t>
      </w:r>
      <w:r w:rsidRPr="00043EFA">
        <w:t>kwietnia 2004</w:t>
      </w:r>
      <w:r w:rsidR="0097590F">
        <w:t xml:space="preserve"> </w:t>
      </w:r>
      <w:r w:rsidRPr="00043EFA">
        <w:t>r. o</w:t>
      </w:r>
      <w:r w:rsidR="0097590F">
        <w:t xml:space="preserve"> </w:t>
      </w:r>
      <w:r w:rsidR="00763CBE">
        <w:t>promocji zatrudnienia i </w:t>
      </w:r>
      <w:r w:rsidRPr="00043EFA">
        <w:t>instytucjach rynku pracy (Dz.</w:t>
      </w:r>
      <w:r w:rsidR="0097590F">
        <w:t xml:space="preserve"> </w:t>
      </w:r>
      <w:r w:rsidRPr="00043EFA">
        <w:t>U. z</w:t>
      </w:r>
      <w:r w:rsidR="0097590F">
        <w:t xml:space="preserve"> </w:t>
      </w:r>
      <w:r w:rsidRPr="00043EFA">
        <w:t>2018</w:t>
      </w:r>
      <w:r w:rsidR="0097590F">
        <w:t xml:space="preserve"> </w:t>
      </w:r>
      <w:r w:rsidRPr="00043EFA">
        <w:t>r. poz.</w:t>
      </w:r>
      <w:r w:rsidR="0097590F">
        <w:t xml:space="preserve"> </w:t>
      </w:r>
      <w:r w:rsidRPr="00043EFA">
        <w:t>1265, z</w:t>
      </w:r>
      <w:r w:rsidR="0097590F">
        <w:t xml:space="preserve"> </w:t>
      </w:r>
      <w:r w:rsidRPr="00043EFA">
        <w:t>późn. zm.</w:t>
      </w:r>
      <w:r w:rsidRPr="00043EFA">
        <w:rPr>
          <w:rStyle w:val="IGindeksgrny"/>
        </w:rPr>
        <w:footnoteReference w:id="3"/>
      </w:r>
      <w:r w:rsidRPr="00043EFA">
        <w:rPr>
          <w:rStyle w:val="IGindeksgrny"/>
        </w:rPr>
        <w:t>)</w:t>
      </w:r>
      <w:r w:rsidRPr="00043EFA">
        <w:t>), posiadających udokumentowane okresy zatrudnienia, innej pracy zarobkowej lub prowadzenia pozarolniczej działalności w</w:t>
      </w:r>
      <w:r w:rsidR="0097590F">
        <w:t xml:space="preserve"> </w:t>
      </w:r>
      <w:r w:rsidRPr="00043EFA">
        <w:t>rozumieniu przepisów tej ustawy, spełnione na terytorium Zjednoczonego Królestwa w</w:t>
      </w:r>
      <w:r w:rsidR="0097590F">
        <w:t xml:space="preserve"> </w:t>
      </w:r>
      <w:r w:rsidRPr="00043EFA">
        <w:t>okresie od dnia 30</w:t>
      </w:r>
      <w:r w:rsidR="0097590F">
        <w:t xml:space="preserve"> </w:t>
      </w:r>
      <w:r w:rsidRPr="00043EFA">
        <w:t>marca 2019</w:t>
      </w:r>
      <w:r w:rsidR="0097590F">
        <w:t xml:space="preserve"> </w:t>
      </w:r>
      <w:r w:rsidRPr="00043EFA">
        <w:t>r. do dnia 31</w:t>
      </w:r>
      <w:r w:rsidR="0097590F">
        <w:t xml:space="preserve"> </w:t>
      </w:r>
      <w:r w:rsidRPr="00043EFA">
        <w:t>marca 2020</w:t>
      </w:r>
      <w:r w:rsidR="0097590F">
        <w:t xml:space="preserve"> </w:t>
      </w:r>
      <w:r w:rsidRPr="00043EFA">
        <w:t>r.</w:t>
      </w:r>
    </w:p>
    <w:p w:rsidR="00043EFA" w:rsidRPr="00043EFA" w:rsidRDefault="00A000D9" w:rsidP="00D01B5E">
      <w:pPr>
        <w:pStyle w:val="USTustnpkodeksu"/>
        <w:keepNext/>
      </w:pPr>
      <w:r>
        <w:t xml:space="preserve">3. </w:t>
      </w:r>
      <w:r w:rsidR="00043EFA" w:rsidRPr="00043EFA">
        <w:t>Przepisy art.</w:t>
      </w:r>
      <w:r w:rsidR="0097590F">
        <w:t xml:space="preserve"> </w:t>
      </w:r>
      <w:r w:rsidR="00043EFA" w:rsidRPr="00043EFA">
        <w:t>22–36</w:t>
      </w:r>
      <w:r w:rsidR="0097590F">
        <w:t xml:space="preserve"> </w:t>
      </w:r>
      <w:r w:rsidR="00043EFA" w:rsidRPr="00043EFA">
        <w:t>stosuje się do osób objętych w</w:t>
      </w:r>
      <w:r w:rsidR="0097590F">
        <w:t xml:space="preserve"> </w:t>
      </w:r>
      <w:r w:rsidR="00043EFA" w:rsidRPr="00043EFA">
        <w:t>dniu 29</w:t>
      </w:r>
      <w:r w:rsidR="0097590F">
        <w:t xml:space="preserve"> </w:t>
      </w:r>
      <w:r w:rsidR="00043EFA" w:rsidRPr="00043EFA">
        <w:t>marca 2019</w:t>
      </w:r>
      <w:r w:rsidR="0097590F">
        <w:t xml:space="preserve"> </w:t>
      </w:r>
      <w:r w:rsidR="00043EFA" w:rsidRPr="00043EFA">
        <w:t>r. zakresem podmiotowym przepisów o</w:t>
      </w:r>
      <w:r w:rsidR="0097590F">
        <w:t xml:space="preserve"> </w:t>
      </w:r>
      <w:r w:rsidR="00043EFA" w:rsidRPr="00043EFA">
        <w:t>koordynacji systemów zabezpieczenia społecznego, o</w:t>
      </w:r>
      <w:r w:rsidR="0097590F">
        <w:t xml:space="preserve"> </w:t>
      </w:r>
      <w:r w:rsidR="00043EFA" w:rsidRPr="00043EFA">
        <w:t>których mowa w</w:t>
      </w:r>
      <w:r w:rsidR="0097590F">
        <w:t xml:space="preserve"> </w:t>
      </w:r>
      <w:r w:rsidR="00043EFA" w:rsidRPr="00043EFA">
        <w:t>art.</w:t>
      </w:r>
      <w:r w:rsidR="0097590F">
        <w:t xml:space="preserve"> </w:t>
      </w:r>
      <w:r w:rsidR="00043EFA" w:rsidRPr="00043EFA">
        <w:t>3 pkt</w:t>
      </w:r>
      <w:r w:rsidR="0097590F">
        <w:t xml:space="preserve"> </w:t>
      </w:r>
      <w:r w:rsidR="00043EFA" w:rsidRPr="00043EFA">
        <w:t>11, bez względu na ich obywatelstwo, jeżeli te osoby:</w:t>
      </w:r>
    </w:p>
    <w:p w:rsidR="00043EFA" w:rsidRPr="00F902CE" w:rsidRDefault="00043EFA" w:rsidP="00043EFA">
      <w:pPr>
        <w:pStyle w:val="PKTpunkt"/>
      </w:pPr>
      <w:r w:rsidRPr="00F902CE">
        <w:t>1)</w:t>
      </w:r>
      <w:r>
        <w:tab/>
      </w:r>
      <w:r w:rsidRPr="00F902CE">
        <w:t>podlegały ubezpieczeniom społecz</w:t>
      </w:r>
      <w:r>
        <w:t>nym w</w:t>
      </w:r>
      <w:r w:rsidR="0097590F">
        <w:t xml:space="preserve"> </w:t>
      </w:r>
      <w:r>
        <w:t>Rzeczypospolitej Polskiej</w:t>
      </w:r>
      <w:r w:rsidRPr="00F902CE">
        <w:t xml:space="preserve"> lub</w:t>
      </w:r>
    </w:p>
    <w:p w:rsidR="00043EFA" w:rsidRPr="00F902CE" w:rsidRDefault="00043EFA" w:rsidP="00043EFA">
      <w:pPr>
        <w:pStyle w:val="PKTpunkt"/>
      </w:pPr>
      <w:r w:rsidRPr="00F902CE">
        <w:t>2)</w:t>
      </w:r>
      <w:r>
        <w:tab/>
      </w:r>
      <w:r w:rsidRPr="00F902CE">
        <w:t>podlegały ubezpieczeniu społecznemu rolni</w:t>
      </w:r>
      <w:r>
        <w:t>ków w</w:t>
      </w:r>
      <w:r w:rsidR="0097590F">
        <w:t xml:space="preserve"> </w:t>
      </w:r>
      <w:r>
        <w:t>Rzeczypospolitej Polskiej,</w:t>
      </w:r>
      <w:r w:rsidRPr="00F902CE">
        <w:t xml:space="preserve"> lub</w:t>
      </w:r>
    </w:p>
    <w:p w:rsidR="00043EFA" w:rsidRPr="00F902CE" w:rsidRDefault="00043EFA" w:rsidP="00F06957">
      <w:pPr>
        <w:pStyle w:val="PKTpunkt"/>
      </w:pPr>
      <w:r w:rsidRPr="00F902CE">
        <w:t>3)</w:t>
      </w:r>
      <w:r>
        <w:tab/>
      </w:r>
      <w:r w:rsidRPr="00F902CE">
        <w:t>były objęte w</w:t>
      </w:r>
      <w:r w:rsidR="0097590F">
        <w:t xml:space="preserve"> </w:t>
      </w:r>
      <w:r w:rsidRPr="00F902CE">
        <w:t>Rzeczypospolitej Polskiej systemami zaopatrzenia dla służb mundurowych, sędziów i</w:t>
      </w:r>
      <w:r w:rsidR="0097590F">
        <w:t xml:space="preserve"> </w:t>
      </w:r>
      <w:r w:rsidRPr="00F902CE">
        <w:t>prokuratorów, uregulowanymi w</w:t>
      </w:r>
      <w:r w:rsidR="0097590F">
        <w:t xml:space="preserve"> </w:t>
      </w:r>
      <w:r w:rsidRPr="00F902CE">
        <w:t>ustawach, o</w:t>
      </w:r>
      <w:r w:rsidR="0097590F">
        <w:t xml:space="preserve"> </w:t>
      </w:r>
      <w:r w:rsidRPr="00F902CE">
        <w:t>których mowa w</w:t>
      </w:r>
      <w:r w:rsidR="00763CBE">
        <w:t> </w:t>
      </w:r>
      <w:r>
        <w:t>art.</w:t>
      </w:r>
      <w:r w:rsidR="0097590F">
        <w:t xml:space="preserve"> </w:t>
      </w:r>
      <w:r>
        <w:t>24 pkt</w:t>
      </w:r>
      <w:r w:rsidR="0097590F">
        <w:t xml:space="preserve"> </w:t>
      </w:r>
      <w:r>
        <w:t>5–</w:t>
      </w:r>
      <w:r w:rsidRPr="00F902CE">
        <w:t>8</w:t>
      </w:r>
      <w:r w:rsidR="0097590F">
        <w:t xml:space="preserve"> </w:t>
      </w:r>
    </w:p>
    <w:p w:rsidR="00043EFA" w:rsidRPr="00F902CE" w:rsidRDefault="00043EFA" w:rsidP="00043EFA">
      <w:pPr>
        <w:pStyle w:val="CZWSPPKTczwsplnapunktw"/>
      </w:pPr>
      <w:r w:rsidRPr="00F902CE">
        <w:lastRenderedPageBreak/>
        <w:t>oraz jeżeli przed dniem 30</w:t>
      </w:r>
      <w:r w:rsidR="0097590F">
        <w:t xml:space="preserve"> </w:t>
      </w:r>
      <w:r w:rsidRPr="00F902CE">
        <w:t>marca 2019</w:t>
      </w:r>
      <w:r w:rsidR="0097590F">
        <w:t xml:space="preserve"> </w:t>
      </w:r>
      <w:r w:rsidRPr="00F902CE">
        <w:t>r. osoby te podlegały ubezpieczeniom społecznym w</w:t>
      </w:r>
      <w:r w:rsidR="00763CBE">
        <w:t> </w:t>
      </w:r>
      <w:r w:rsidRPr="00F902CE">
        <w:t>Zjednoczonym Królestwie lub zamieszkiwały w</w:t>
      </w:r>
      <w:r w:rsidR="0097590F">
        <w:t xml:space="preserve"> </w:t>
      </w:r>
      <w:r w:rsidRPr="00F902CE">
        <w:t>Zjednoczonym Królestwie w</w:t>
      </w:r>
      <w:r w:rsidR="0097590F">
        <w:t xml:space="preserve"> </w:t>
      </w:r>
      <w:r w:rsidRPr="00F902CE">
        <w:t>dniu 29</w:t>
      </w:r>
      <w:r w:rsidR="00763CBE">
        <w:t> </w:t>
      </w:r>
      <w:r w:rsidRPr="00F902CE">
        <w:t>marca 2019</w:t>
      </w:r>
      <w:r w:rsidR="0097590F">
        <w:t xml:space="preserve"> </w:t>
      </w:r>
      <w:r w:rsidRPr="00F902CE">
        <w:t>r. i</w:t>
      </w:r>
      <w:r w:rsidR="0097590F">
        <w:t xml:space="preserve"> </w:t>
      </w:r>
      <w:r w:rsidRPr="00F902CE">
        <w:t>kontynuują to zamieszkanie.</w:t>
      </w:r>
    </w:p>
    <w:p w:rsidR="00043EFA" w:rsidRPr="00F902CE" w:rsidRDefault="00043EFA" w:rsidP="00043EFA">
      <w:pPr>
        <w:pStyle w:val="USTustnpkodeksu"/>
      </w:pPr>
      <w:r>
        <w:t>4</w:t>
      </w:r>
      <w:r w:rsidRPr="00F902CE">
        <w:t>.</w:t>
      </w:r>
      <w:r w:rsidR="0097590F">
        <w:t xml:space="preserve"> </w:t>
      </w:r>
      <w:r w:rsidRPr="00F902CE">
        <w:t>Przepisy</w:t>
      </w:r>
      <w:r>
        <w:t xml:space="preserve"> art.</w:t>
      </w:r>
      <w:r w:rsidR="0097590F">
        <w:t xml:space="preserve"> </w:t>
      </w:r>
      <w:r>
        <w:t>22–36</w:t>
      </w:r>
      <w:r w:rsidR="0097590F">
        <w:t xml:space="preserve"> </w:t>
      </w:r>
      <w:r w:rsidRPr="00F902CE">
        <w:t xml:space="preserve">stosuje się odpowiednio do </w:t>
      </w:r>
      <w:r>
        <w:t xml:space="preserve">innych </w:t>
      </w:r>
      <w:r w:rsidRPr="00F902CE">
        <w:t xml:space="preserve">osób, </w:t>
      </w:r>
      <w:r>
        <w:t>jeśli</w:t>
      </w:r>
      <w:r w:rsidR="0097590F">
        <w:t xml:space="preserve"> </w:t>
      </w:r>
      <w:r w:rsidRPr="00F902CE">
        <w:t>wywodzą swoje prawa od osób, o</w:t>
      </w:r>
      <w:r w:rsidR="0097590F">
        <w:t xml:space="preserve"> </w:t>
      </w:r>
      <w:r w:rsidRPr="00F902CE">
        <w:t>których mowa w</w:t>
      </w:r>
      <w:r w:rsidR="0097590F">
        <w:t xml:space="preserve"> </w:t>
      </w:r>
      <w:r>
        <w:t>ust.</w:t>
      </w:r>
      <w:r w:rsidR="0097590F">
        <w:t xml:space="preserve"> </w:t>
      </w:r>
      <w:r>
        <w:t>3</w:t>
      </w:r>
      <w:r w:rsidRPr="00F902CE">
        <w:t>.</w:t>
      </w:r>
    </w:p>
    <w:p w:rsidR="00043EFA" w:rsidRDefault="00043EFA" w:rsidP="00043EFA">
      <w:pPr>
        <w:pStyle w:val="USTustnpkodeksu"/>
      </w:pPr>
      <w:r w:rsidRPr="00F902CE">
        <w:t>5. Przepis</w:t>
      </w:r>
      <w:r>
        <w:t>y art.</w:t>
      </w:r>
      <w:r w:rsidR="0097590F">
        <w:t xml:space="preserve"> </w:t>
      </w:r>
      <w:r>
        <w:t>20 ust.</w:t>
      </w:r>
      <w:r w:rsidR="0097590F">
        <w:t xml:space="preserve"> </w:t>
      </w:r>
      <w:r>
        <w:t>1 i</w:t>
      </w:r>
      <w:r w:rsidR="0097590F">
        <w:t xml:space="preserve"> </w:t>
      </w:r>
      <w:r>
        <w:t>6,</w:t>
      </w:r>
      <w:r w:rsidR="0097590F">
        <w:t xml:space="preserve"> </w:t>
      </w:r>
      <w:r>
        <w:t>art.</w:t>
      </w:r>
      <w:r w:rsidR="0097590F">
        <w:t xml:space="preserve"> </w:t>
      </w:r>
      <w:r>
        <w:t>51</w:t>
      </w:r>
      <w:r w:rsidR="0097590F">
        <w:t xml:space="preserve"> </w:t>
      </w:r>
      <w:r>
        <w:t xml:space="preserve">oraz art. 54 </w:t>
      </w:r>
      <w:r w:rsidRPr="00F902CE">
        <w:t>ustawy stosuje się do osób objętych w</w:t>
      </w:r>
      <w:r w:rsidR="00763CBE">
        <w:t> </w:t>
      </w:r>
      <w:r w:rsidRPr="00F902CE">
        <w:t>dniu 29</w:t>
      </w:r>
      <w:r w:rsidR="0097590F">
        <w:t xml:space="preserve"> </w:t>
      </w:r>
      <w:r w:rsidRPr="00F902CE">
        <w:t>marca 2019</w:t>
      </w:r>
      <w:r w:rsidR="0097590F">
        <w:t xml:space="preserve"> </w:t>
      </w:r>
      <w:r w:rsidRPr="00F902CE">
        <w:t>r. zakresem podmiotowym przepisów o</w:t>
      </w:r>
      <w:r w:rsidR="0097590F">
        <w:t xml:space="preserve"> </w:t>
      </w:r>
      <w:r w:rsidRPr="00F902CE">
        <w:t>koordynacji systemów zabezpieczenia społecznego, o</w:t>
      </w:r>
      <w:r w:rsidR="0097590F">
        <w:t xml:space="preserve"> </w:t>
      </w:r>
      <w:r w:rsidRPr="00F902CE">
        <w:t>których mowa w</w:t>
      </w:r>
      <w:r w:rsidR="0097590F">
        <w:t xml:space="preserve"> </w:t>
      </w:r>
      <w:r>
        <w:t>art.</w:t>
      </w:r>
      <w:r w:rsidR="0097590F">
        <w:t xml:space="preserve"> </w:t>
      </w:r>
      <w:r w:rsidRPr="00F902CE">
        <w:t>3</w:t>
      </w:r>
      <w:r>
        <w:t xml:space="preserve"> pkt</w:t>
      </w:r>
      <w:r w:rsidR="0097590F">
        <w:t xml:space="preserve"> </w:t>
      </w:r>
      <w:r>
        <w:t>11</w:t>
      </w:r>
      <w:r w:rsidRPr="00F902CE">
        <w:t>, bez względu na ich obywatelstwo, jeżeli przed dniem 30</w:t>
      </w:r>
      <w:r w:rsidR="0097590F">
        <w:t xml:space="preserve"> </w:t>
      </w:r>
      <w:r w:rsidRPr="00F902CE">
        <w:t>marca 2019</w:t>
      </w:r>
      <w:r w:rsidR="0097590F">
        <w:t xml:space="preserve"> </w:t>
      </w:r>
      <w:r w:rsidRPr="00F902CE">
        <w:t>r. osoby te podlegały ustawodawstwu Zjednoczonego Królestwa w</w:t>
      </w:r>
      <w:r w:rsidR="0097590F">
        <w:t xml:space="preserve"> </w:t>
      </w:r>
      <w:r w:rsidRPr="00F902CE">
        <w:t>zakresie zabezpieczenia społecznego.</w:t>
      </w:r>
    </w:p>
    <w:p w:rsidR="00043EFA" w:rsidRPr="0065671B" w:rsidRDefault="00043EFA" w:rsidP="00043EFA">
      <w:pPr>
        <w:pStyle w:val="USTustnpkodeksu"/>
        <w:rPr>
          <w:rStyle w:val="Ppogrubienie"/>
        </w:rPr>
      </w:pPr>
      <w:r>
        <w:t>6. Przepisy art.</w:t>
      </w:r>
      <w:r w:rsidR="0097590F">
        <w:t xml:space="preserve"> </w:t>
      </w:r>
      <w:r>
        <w:t>40</w:t>
      </w:r>
      <w:r w:rsidR="0097590F">
        <w:t xml:space="preserve"> </w:t>
      </w:r>
      <w:r>
        <w:t>stosuje się do usługodawców ze Zjednoczonego Królestwa, którzy świadczą usługi na podstawie umowy zawartej nie później niż w</w:t>
      </w:r>
      <w:r w:rsidR="0097590F">
        <w:t xml:space="preserve"> </w:t>
      </w:r>
      <w:r>
        <w:t>dniu poprzedzającym dzień wejścia w</w:t>
      </w:r>
      <w:r w:rsidR="0097590F">
        <w:t xml:space="preserve"> </w:t>
      </w:r>
      <w:r>
        <w:t>życie ustawy.</w:t>
      </w:r>
    </w:p>
    <w:p w:rsidR="00043EFA" w:rsidRPr="00043EFA" w:rsidRDefault="00043EFA" w:rsidP="00D01B5E">
      <w:pPr>
        <w:pStyle w:val="ARTartustawynprozporzdzenia"/>
        <w:keepNext/>
      </w:pPr>
      <w:r w:rsidRPr="00D01B5E">
        <w:rPr>
          <w:rStyle w:val="Ppogrubienie"/>
        </w:rPr>
        <w:t>Art.</w:t>
      </w:r>
      <w:r w:rsidR="00D01B5E">
        <w:rPr>
          <w:rStyle w:val="Ppogrubienie"/>
        </w:rPr>
        <w:t> </w:t>
      </w:r>
      <w:r w:rsidRPr="00D01B5E">
        <w:rPr>
          <w:rStyle w:val="Ppogrubienie"/>
        </w:rPr>
        <w:t>3.</w:t>
      </w:r>
      <w:r w:rsidR="0097590F">
        <w:t xml:space="preserve"> </w:t>
      </w:r>
      <w:r w:rsidRPr="00043EFA">
        <w:t>Użyte w</w:t>
      </w:r>
      <w:r w:rsidR="0097590F">
        <w:t xml:space="preserve"> </w:t>
      </w:r>
      <w:r w:rsidRPr="00043EFA">
        <w:t>ustawie określenia oznaczają:</w:t>
      </w:r>
    </w:p>
    <w:p w:rsidR="00043EFA" w:rsidRPr="00BA2BB5" w:rsidRDefault="00043EFA" w:rsidP="00043EFA">
      <w:pPr>
        <w:pStyle w:val="PKTpunkt"/>
      </w:pPr>
      <w:r w:rsidRPr="00BA2BB5">
        <w:t>1)</w:t>
      </w:r>
      <w:r w:rsidRPr="00BA2BB5">
        <w:tab/>
      </w:r>
      <w:r w:rsidRPr="00F22F8E">
        <w:t xml:space="preserve">członek rodziny </w:t>
      </w:r>
      <w:r w:rsidRPr="00906674">
        <w:t xml:space="preserve">– </w:t>
      </w:r>
      <w:r w:rsidRPr="00BA2BB5">
        <w:t xml:space="preserve">członka rodziny </w:t>
      </w:r>
      <w:r>
        <w:t>obywatela Zjednoczonego Królestwa</w:t>
      </w:r>
      <w:r w:rsidRPr="00BA2BB5">
        <w:t xml:space="preserve"> w</w:t>
      </w:r>
      <w:r w:rsidR="0097590F">
        <w:t xml:space="preserve"> </w:t>
      </w:r>
      <w:r w:rsidRPr="00BA2BB5">
        <w:t>rozumieniu</w:t>
      </w:r>
      <w:r w:rsidR="0097590F">
        <w:t xml:space="preserve"> </w:t>
      </w:r>
      <w:r>
        <w:t>art.</w:t>
      </w:r>
      <w:r w:rsidR="0097590F">
        <w:t xml:space="preserve"> </w:t>
      </w:r>
      <w:r w:rsidRPr="00BA2BB5">
        <w:t>2</w:t>
      </w:r>
      <w:r>
        <w:t xml:space="preserve"> pkt</w:t>
      </w:r>
      <w:r w:rsidR="0097590F">
        <w:t xml:space="preserve"> </w:t>
      </w:r>
      <w:r w:rsidRPr="00BA2BB5">
        <w:t>4</w:t>
      </w:r>
      <w:r w:rsidR="0097590F">
        <w:t xml:space="preserve"> </w:t>
      </w:r>
      <w:r w:rsidRPr="00BA2BB5">
        <w:t>ustawy z</w:t>
      </w:r>
      <w:r w:rsidR="0097590F">
        <w:t xml:space="preserve"> </w:t>
      </w:r>
      <w:r w:rsidRPr="00BA2BB5">
        <w:t>dnia 14</w:t>
      </w:r>
      <w:r w:rsidR="0097590F">
        <w:t xml:space="preserve"> </w:t>
      </w:r>
      <w:r w:rsidRPr="00BA2BB5">
        <w:t>lipca 2006</w:t>
      </w:r>
      <w:r w:rsidR="0097590F">
        <w:t xml:space="preserve"> </w:t>
      </w:r>
      <w:r w:rsidRPr="00BA2BB5">
        <w:t>r. o</w:t>
      </w:r>
      <w:r w:rsidR="0097590F">
        <w:t xml:space="preserve"> </w:t>
      </w:r>
      <w:r w:rsidRPr="00BA2BB5">
        <w:t>wjeździe na terytorium Rzeczypospolitej Polskiej, pobycie oraz wyjeździe z</w:t>
      </w:r>
      <w:r w:rsidR="0097590F">
        <w:t xml:space="preserve"> </w:t>
      </w:r>
      <w:r w:rsidRPr="00BA2BB5">
        <w:t>tego terytorium obywateli państw członkowskich Unii Europejskiej i</w:t>
      </w:r>
      <w:r w:rsidR="0097590F">
        <w:t xml:space="preserve"> </w:t>
      </w:r>
      <w:r w:rsidRPr="00BA2BB5">
        <w:t>członków ich rodzin (</w:t>
      </w:r>
      <w:r>
        <w:t>Dz.</w:t>
      </w:r>
      <w:r w:rsidR="0097590F">
        <w:t xml:space="preserve"> </w:t>
      </w:r>
      <w:r>
        <w:t>U.</w:t>
      </w:r>
      <w:r w:rsidRPr="00BA2BB5">
        <w:t xml:space="preserve"> z</w:t>
      </w:r>
      <w:r w:rsidR="0097590F">
        <w:t xml:space="preserve"> </w:t>
      </w:r>
      <w:r w:rsidRPr="00BA2BB5">
        <w:t>201</w:t>
      </w:r>
      <w:r>
        <w:t>9</w:t>
      </w:r>
      <w:r w:rsidR="0097590F">
        <w:t xml:space="preserve"> </w:t>
      </w:r>
      <w:r w:rsidRPr="00BA2BB5">
        <w:t>r.</w:t>
      </w:r>
      <w:r>
        <w:t xml:space="preserve"> poz.</w:t>
      </w:r>
      <w:r w:rsidR="0097590F">
        <w:t xml:space="preserve"> </w:t>
      </w:r>
      <w:r>
        <w:t>293)</w:t>
      </w:r>
      <w:r w:rsidRPr="00BA2BB5">
        <w:t>;</w:t>
      </w:r>
    </w:p>
    <w:p w:rsidR="00043EFA" w:rsidRPr="00BA2BB5" w:rsidRDefault="00043EFA" w:rsidP="00043EFA">
      <w:pPr>
        <w:pStyle w:val="PKTpunkt"/>
      </w:pPr>
      <w:r w:rsidRPr="00BA2BB5">
        <w:t>2)</w:t>
      </w:r>
      <w:r w:rsidRPr="00BA2BB5">
        <w:tab/>
        <w:t>obywatel Zjednoczonego Królestwa – obywatela Zjednoczonego Królestwa w</w:t>
      </w:r>
      <w:r w:rsidR="00763CBE">
        <w:t> </w:t>
      </w:r>
      <w:r w:rsidRPr="00BA2BB5">
        <w:t>rozumieniu deklaracji Rządu Zjednoczonego Królestwa z</w:t>
      </w:r>
      <w:r w:rsidR="0097590F">
        <w:t xml:space="preserve"> </w:t>
      </w:r>
      <w:r w:rsidRPr="00BA2BB5">
        <w:t>dnia 31</w:t>
      </w:r>
      <w:r w:rsidR="0097590F">
        <w:t xml:space="preserve"> </w:t>
      </w:r>
      <w:r w:rsidRPr="00BA2BB5">
        <w:t>grudnia 1982</w:t>
      </w:r>
      <w:r w:rsidR="0097590F">
        <w:t xml:space="preserve"> </w:t>
      </w:r>
      <w:r w:rsidRPr="00BA2BB5">
        <w:t>r. w</w:t>
      </w:r>
      <w:r w:rsidR="00763CBE">
        <w:t> </w:t>
      </w:r>
      <w:r w:rsidRPr="00BA2BB5">
        <w:t xml:space="preserve">sprawie terminu </w:t>
      </w:r>
      <w:r>
        <w:t>„</w:t>
      </w:r>
      <w:r w:rsidRPr="00BA2BB5">
        <w:t>obywatele</w:t>
      </w:r>
      <w:r>
        <w:t>”</w:t>
      </w:r>
      <w:r w:rsidRPr="00BA2BB5">
        <w:t xml:space="preserve"> (Dz. Urz. UE C 23</w:t>
      </w:r>
      <w:r w:rsidR="0097590F">
        <w:t xml:space="preserve"> </w:t>
      </w:r>
      <w:r w:rsidRPr="00BA2BB5">
        <w:t>z</w:t>
      </w:r>
      <w:r w:rsidR="0097590F">
        <w:t xml:space="preserve"> </w:t>
      </w:r>
      <w:r w:rsidRPr="00BA2BB5">
        <w:t>28.</w:t>
      </w:r>
      <w:r w:rsidR="00952B12">
        <w:t>0</w:t>
      </w:r>
      <w:r w:rsidRPr="00BA2BB5">
        <w:t>1.1983, str. 1) i</w:t>
      </w:r>
      <w:r w:rsidR="0097590F">
        <w:t xml:space="preserve"> </w:t>
      </w:r>
      <w:r w:rsidRPr="00BA2BB5">
        <w:t>deklaracji</w:t>
      </w:r>
      <w:r>
        <w:t xml:space="preserve"> nr</w:t>
      </w:r>
      <w:r w:rsidR="00763CBE">
        <w:t> </w:t>
      </w:r>
      <w:r w:rsidRPr="00BA2BB5">
        <w:t>63</w:t>
      </w:r>
      <w:r w:rsidR="0097590F">
        <w:t xml:space="preserve"> </w:t>
      </w:r>
      <w:r w:rsidRPr="00BA2BB5">
        <w:t>załączonej do Aktu końcowego konferencji międzyrządowej, która przyjęła Traktat z</w:t>
      </w:r>
      <w:r w:rsidR="0097590F">
        <w:t xml:space="preserve"> </w:t>
      </w:r>
      <w:r w:rsidRPr="00BA2BB5">
        <w:t>Lizbony zmieniający Traktat o</w:t>
      </w:r>
      <w:r w:rsidR="0097590F">
        <w:t xml:space="preserve"> </w:t>
      </w:r>
      <w:r w:rsidRPr="00BA2BB5">
        <w:t>Unii Europejskiej i</w:t>
      </w:r>
      <w:r w:rsidR="0097590F">
        <w:t xml:space="preserve"> </w:t>
      </w:r>
      <w:r w:rsidRPr="00BA2BB5">
        <w:t>Traktat ustanawiający Wspólnotę Europejską, podpisany w</w:t>
      </w:r>
      <w:r w:rsidR="0097590F">
        <w:t xml:space="preserve"> </w:t>
      </w:r>
      <w:r w:rsidRPr="00BA2BB5">
        <w:t>dniu 13</w:t>
      </w:r>
      <w:r w:rsidR="0097590F">
        <w:t xml:space="preserve"> </w:t>
      </w:r>
      <w:r w:rsidRPr="00BA2BB5">
        <w:t>grudnia 2007</w:t>
      </w:r>
      <w:r w:rsidR="0097590F">
        <w:t xml:space="preserve"> </w:t>
      </w:r>
      <w:r w:rsidRPr="00BA2BB5">
        <w:t>r. (Dz. Urz. UE C 306</w:t>
      </w:r>
      <w:r w:rsidR="0097590F">
        <w:t xml:space="preserve"> </w:t>
      </w:r>
      <w:r w:rsidRPr="00BA2BB5">
        <w:t>z</w:t>
      </w:r>
      <w:r w:rsidR="00763CBE">
        <w:t> </w:t>
      </w:r>
      <w:r w:rsidRPr="00BA2BB5">
        <w:t>17.12.2007, str. 270);</w:t>
      </w:r>
    </w:p>
    <w:p w:rsidR="00043EFA" w:rsidRPr="00BA2BB5" w:rsidRDefault="00043EFA" w:rsidP="00043EFA">
      <w:pPr>
        <w:pStyle w:val="PKTpunkt"/>
      </w:pPr>
      <w:r>
        <w:t>3</w:t>
      </w:r>
      <w:r w:rsidRPr="00BA2BB5">
        <w:t>)</w:t>
      </w:r>
      <w:r>
        <w:tab/>
      </w:r>
      <w:r w:rsidRPr="00BA2BB5">
        <w:t>okres ubezpieczenia – okres ubezpieczenia w</w:t>
      </w:r>
      <w:r w:rsidR="0097590F">
        <w:t xml:space="preserve"> </w:t>
      </w:r>
      <w:r w:rsidRPr="00BA2BB5">
        <w:t>rozumieniu</w:t>
      </w:r>
      <w:r>
        <w:t xml:space="preserve"> art.</w:t>
      </w:r>
      <w:r w:rsidR="0097590F">
        <w:t xml:space="preserve"> </w:t>
      </w:r>
      <w:r w:rsidRPr="00BA2BB5">
        <w:t>1</w:t>
      </w:r>
      <w:r>
        <w:t xml:space="preserve"> lit.</w:t>
      </w:r>
      <w:r w:rsidR="0097590F">
        <w:t xml:space="preserve"> </w:t>
      </w:r>
      <w:r>
        <w:t>t</w:t>
      </w:r>
      <w:r w:rsidRPr="00BA2BB5">
        <w:t xml:space="preserve"> rozporządzenia Parlamentu Europejskiego i</w:t>
      </w:r>
      <w:r w:rsidR="0097590F">
        <w:t xml:space="preserve"> </w:t>
      </w:r>
      <w:r w:rsidRPr="00BA2BB5">
        <w:t>Rady (WE)</w:t>
      </w:r>
      <w:r>
        <w:t xml:space="preserve"> nr</w:t>
      </w:r>
      <w:r w:rsidR="0097590F">
        <w:t xml:space="preserve"> </w:t>
      </w:r>
      <w:r w:rsidRPr="00BA2BB5">
        <w:t>883/2004</w:t>
      </w:r>
      <w:r>
        <w:t xml:space="preserve"> w</w:t>
      </w:r>
      <w:r w:rsidR="0097590F">
        <w:t xml:space="preserve"> </w:t>
      </w:r>
      <w:r w:rsidRPr="00BA2BB5">
        <w:t xml:space="preserve">sprawie koordynacji systemów zabezpieczenia społecznego (Dz. Urz. UE L </w:t>
      </w:r>
      <w:r>
        <w:t>166</w:t>
      </w:r>
      <w:r w:rsidR="0097590F">
        <w:t xml:space="preserve"> </w:t>
      </w:r>
      <w:r>
        <w:t>z</w:t>
      </w:r>
      <w:r w:rsidR="0097590F">
        <w:t xml:space="preserve"> </w:t>
      </w:r>
      <w:r>
        <w:t>30.04.2004, str. 1</w:t>
      </w:r>
      <w:r w:rsidRPr="00BA2BB5">
        <w:t>, z</w:t>
      </w:r>
      <w:r w:rsidR="0097590F">
        <w:t xml:space="preserve"> </w:t>
      </w:r>
      <w:r w:rsidRPr="00BA2BB5">
        <w:t>późn. zm.</w:t>
      </w:r>
      <w:r w:rsidRPr="004541FE">
        <w:rPr>
          <w:rStyle w:val="IGindeksgrny"/>
        </w:rPr>
        <w:footnoteReference w:id="4"/>
      </w:r>
      <w:r w:rsidRPr="004541FE">
        <w:rPr>
          <w:rStyle w:val="IGindeksgrny"/>
        </w:rPr>
        <w:t>)</w:t>
      </w:r>
      <w:r>
        <w:t xml:space="preserve"> </w:t>
      </w:r>
      <w:r w:rsidRPr="00DC551F">
        <w:t xml:space="preserve">– </w:t>
      </w:r>
      <w:r w:rsidRPr="00DC551F">
        <w:lastRenderedPageBreak/>
        <w:t>Dz.</w:t>
      </w:r>
      <w:r w:rsidR="00B06939">
        <w:t> </w:t>
      </w:r>
      <w:r w:rsidRPr="00DC551F">
        <w:t xml:space="preserve">Urz. UE Polskie wydanie specjalne, rozdz. </w:t>
      </w:r>
      <w:r>
        <w:t>5</w:t>
      </w:r>
      <w:r w:rsidRPr="00DC551F">
        <w:t>,</w:t>
      </w:r>
      <w:r>
        <w:t xml:space="preserve"> t.</w:t>
      </w:r>
      <w:r w:rsidR="0097590F">
        <w:t xml:space="preserve"> </w:t>
      </w:r>
      <w:r>
        <w:t>5</w:t>
      </w:r>
      <w:r w:rsidRPr="00DC551F">
        <w:t xml:space="preserve">, str. </w:t>
      </w:r>
      <w:r>
        <w:t>72</w:t>
      </w:r>
      <w:r w:rsidRPr="00DC551F">
        <w:t>, z</w:t>
      </w:r>
      <w:r w:rsidR="0097590F">
        <w:t xml:space="preserve"> </w:t>
      </w:r>
      <w:r w:rsidRPr="00DC551F">
        <w:t>późn. zm.</w:t>
      </w:r>
      <w:r>
        <w:t>)</w:t>
      </w:r>
      <w:r w:rsidRPr="00BA2BB5">
        <w:t xml:space="preserve">, zwanego dalej </w:t>
      </w:r>
      <w:r>
        <w:t>„</w:t>
      </w:r>
      <w:r w:rsidRPr="00BA2BB5">
        <w:t>rozporządzeniem (WE)</w:t>
      </w:r>
      <w:r>
        <w:t xml:space="preserve"> nr</w:t>
      </w:r>
      <w:r w:rsidR="0097590F">
        <w:t xml:space="preserve"> </w:t>
      </w:r>
      <w:r w:rsidRPr="00BA2BB5">
        <w:t>883/2004</w:t>
      </w:r>
      <w:r>
        <w:t>”</w:t>
      </w:r>
      <w:r w:rsidRPr="00BA2BB5">
        <w:t>;</w:t>
      </w:r>
    </w:p>
    <w:p w:rsidR="00043EFA" w:rsidRPr="00BA2BB5" w:rsidRDefault="00043EFA" w:rsidP="00043EFA">
      <w:pPr>
        <w:pStyle w:val="PKTpunkt"/>
      </w:pPr>
      <w:r>
        <w:t>4</w:t>
      </w:r>
      <w:r w:rsidRPr="00BA2BB5">
        <w:t>)</w:t>
      </w:r>
      <w:r>
        <w:tab/>
      </w:r>
      <w:r w:rsidRPr="00BA2BB5">
        <w:t>okres zatrudnienia lub okres pracy na własny rachunek – okres zatrudnienia lub okres pracy na własny rachunek w</w:t>
      </w:r>
      <w:r w:rsidR="0097590F">
        <w:t xml:space="preserve"> </w:t>
      </w:r>
      <w:r w:rsidRPr="00BA2BB5">
        <w:t>rozumieniu</w:t>
      </w:r>
      <w:r>
        <w:t xml:space="preserve"> art.</w:t>
      </w:r>
      <w:r w:rsidR="0097590F">
        <w:t xml:space="preserve"> </w:t>
      </w:r>
      <w:r w:rsidRPr="00BA2BB5">
        <w:t>1</w:t>
      </w:r>
      <w:r>
        <w:t xml:space="preserve"> lit.</w:t>
      </w:r>
      <w:r w:rsidR="0097590F">
        <w:t xml:space="preserve"> </w:t>
      </w:r>
      <w:r>
        <w:t>u</w:t>
      </w:r>
      <w:r w:rsidRPr="00BA2BB5">
        <w:t xml:space="preserve"> rozporządzenia (WE)</w:t>
      </w:r>
      <w:r>
        <w:t xml:space="preserve"> nr</w:t>
      </w:r>
      <w:r w:rsidR="0097590F">
        <w:t xml:space="preserve"> </w:t>
      </w:r>
      <w:r w:rsidRPr="00BA2BB5">
        <w:t>883/2004;</w:t>
      </w:r>
    </w:p>
    <w:p w:rsidR="00043EFA" w:rsidRPr="00BA2BB5" w:rsidRDefault="00043EFA" w:rsidP="00043EFA">
      <w:pPr>
        <w:pStyle w:val="PKTpunkt"/>
      </w:pPr>
      <w:r>
        <w:t>5</w:t>
      </w:r>
      <w:r w:rsidRPr="00BA2BB5">
        <w:t>)</w:t>
      </w:r>
      <w:r w:rsidR="00A000D9">
        <w:tab/>
      </w:r>
      <w:r w:rsidRPr="00BA2BB5">
        <w:t>okres zamieszkania – okres zamieszkania w</w:t>
      </w:r>
      <w:r w:rsidR="0097590F">
        <w:t xml:space="preserve"> </w:t>
      </w:r>
      <w:r w:rsidRPr="00BA2BB5">
        <w:t>rozumieniu</w:t>
      </w:r>
      <w:r>
        <w:t xml:space="preserve"> art.</w:t>
      </w:r>
      <w:r w:rsidR="0097590F">
        <w:t xml:space="preserve"> </w:t>
      </w:r>
      <w:r w:rsidRPr="00BA2BB5">
        <w:t>1</w:t>
      </w:r>
      <w:r>
        <w:t xml:space="preserve"> lit.</w:t>
      </w:r>
      <w:r w:rsidR="0097590F">
        <w:t xml:space="preserve"> </w:t>
      </w:r>
      <w:r>
        <w:t>v</w:t>
      </w:r>
      <w:r w:rsidRPr="00BA2BB5">
        <w:t xml:space="preserve"> rozporządzenia (WE)</w:t>
      </w:r>
      <w:r>
        <w:t xml:space="preserve"> nr</w:t>
      </w:r>
      <w:r w:rsidR="0097590F">
        <w:t xml:space="preserve"> </w:t>
      </w:r>
      <w:r w:rsidRPr="00BA2BB5">
        <w:t>883/2004;</w:t>
      </w:r>
    </w:p>
    <w:p w:rsidR="00043EFA" w:rsidRPr="00BA2BB5" w:rsidRDefault="00043EFA" w:rsidP="00043EFA">
      <w:pPr>
        <w:pStyle w:val="PKTpunkt"/>
      </w:pPr>
      <w:r>
        <w:t>6</w:t>
      </w:r>
      <w:r w:rsidRPr="00BA2BB5">
        <w:t>)</w:t>
      </w:r>
      <w:r w:rsidR="00A000D9">
        <w:tab/>
      </w:r>
      <w:r w:rsidRPr="00BA2BB5">
        <w:t>państwa członkowskie – państwa członkowskie Unii Europejskiej i</w:t>
      </w:r>
      <w:r w:rsidR="0097590F">
        <w:t xml:space="preserve"> </w:t>
      </w:r>
      <w:r w:rsidRPr="00BA2BB5">
        <w:t>państwa</w:t>
      </w:r>
      <w:r w:rsidR="0097590F">
        <w:t>-</w:t>
      </w:r>
      <w:r w:rsidRPr="00BA2BB5">
        <w:t>strony umowy ustanawiającej Europejskie Stowarzyszenie Wolnego Handlu (EFTA);</w:t>
      </w:r>
    </w:p>
    <w:p w:rsidR="00043EFA" w:rsidRDefault="00043EFA" w:rsidP="00043EFA">
      <w:pPr>
        <w:pStyle w:val="PKTpunkt"/>
      </w:pPr>
      <w:r>
        <w:t>7</w:t>
      </w:r>
      <w:r w:rsidRPr="00BA2BB5">
        <w:t>)</w:t>
      </w:r>
      <w:r>
        <w:tab/>
        <w:t xml:space="preserve">pierwsza karta pobytu </w:t>
      </w:r>
      <w:r w:rsidRPr="008F4635">
        <w:t>–</w:t>
      </w:r>
      <w:r>
        <w:t xml:space="preserve"> kartę pobytu, o</w:t>
      </w:r>
      <w:r w:rsidR="0097590F">
        <w:t xml:space="preserve"> </w:t>
      </w:r>
      <w:r>
        <w:t>której mowa w</w:t>
      </w:r>
      <w:r w:rsidR="0097590F">
        <w:t xml:space="preserve"> </w:t>
      </w:r>
      <w:r>
        <w:t>art.</w:t>
      </w:r>
      <w:r w:rsidR="0097590F">
        <w:t xml:space="preserve"> </w:t>
      </w:r>
      <w:r>
        <w:t>3 pkt</w:t>
      </w:r>
      <w:r w:rsidR="0097590F">
        <w:t xml:space="preserve"> </w:t>
      </w:r>
      <w:r>
        <w:t xml:space="preserve">11a </w:t>
      </w:r>
      <w:r w:rsidRPr="008F4635">
        <w:t>ustawy z</w:t>
      </w:r>
      <w:r w:rsidR="0097590F">
        <w:t xml:space="preserve"> </w:t>
      </w:r>
      <w:r w:rsidRPr="008F4635">
        <w:t>dnia 12</w:t>
      </w:r>
      <w:r w:rsidR="00763CBE">
        <w:t> </w:t>
      </w:r>
      <w:r w:rsidRPr="008F4635">
        <w:t>grudnia 2013</w:t>
      </w:r>
      <w:r w:rsidR="0097590F">
        <w:t xml:space="preserve"> </w:t>
      </w:r>
      <w:r w:rsidRPr="008F4635">
        <w:t>r</w:t>
      </w:r>
      <w:r>
        <w:t>.</w:t>
      </w:r>
      <w:r w:rsidRPr="008F4635">
        <w:t xml:space="preserve"> o</w:t>
      </w:r>
      <w:r w:rsidR="0097590F">
        <w:t xml:space="preserve"> </w:t>
      </w:r>
      <w:r w:rsidRPr="008F4635">
        <w:t>cudzoziemcach</w:t>
      </w:r>
      <w:r>
        <w:t xml:space="preserve"> (Dz.</w:t>
      </w:r>
      <w:r w:rsidR="0097590F">
        <w:t xml:space="preserve"> </w:t>
      </w:r>
      <w:r>
        <w:t>U. z</w:t>
      </w:r>
      <w:r w:rsidR="0097590F">
        <w:t xml:space="preserve"> </w:t>
      </w:r>
      <w:r w:rsidRPr="008F4635">
        <w:t>2018</w:t>
      </w:r>
      <w:r w:rsidR="0097590F">
        <w:t xml:space="preserve"> </w:t>
      </w:r>
      <w:r w:rsidRPr="008F4635">
        <w:t>r.</w:t>
      </w:r>
      <w:r>
        <w:t xml:space="preserve"> poz.</w:t>
      </w:r>
      <w:r w:rsidR="0097590F">
        <w:t xml:space="preserve"> </w:t>
      </w:r>
      <w:r w:rsidRPr="008F4635">
        <w:t>2094</w:t>
      </w:r>
      <w:r>
        <w:t xml:space="preserve"> i</w:t>
      </w:r>
      <w:r w:rsidR="0097590F">
        <w:t xml:space="preserve"> </w:t>
      </w:r>
      <w:r w:rsidRPr="008F4635">
        <w:t>2399</w:t>
      </w:r>
      <w:r>
        <w:t>);</w:t>
      </w:r>
    </w:p>
    <w:p w:rsidR="00043EFA" w:rsidRPr="00BA2BB5" w:rsidRDefault="00043EFA" w:rsidP="00043EFA">
      <w:pPr>
        <w:pStyle w:val="PKTpunkt"/>
      </w:pPr>
      <w:r>
        <w:t>8)</w:t>
      </w:r>
      <w:r>
        <w:tab/>
      </w:r>
      <w:r w:rsidRPr="00BA2BB5">
        <w:t xml:space="preserve">polski organ rentowy </w:t>
      </w:r>
      <w:r w:rsidR="0097590F">
        <w:t>–</w:t>
      </w:r>
      <w:r>
        <w:t xml:space="preserve"> </w:t>
      </w:r>
      <w:r w:rsidRPr="00BA2BB5">
        <w:t>jednostkę organizacyjną Zakładu Ubezpieczeń Społecznych lub Kasy Rolniczego Ubezpieczenia Społecznego</w:t>
      </w:r>
      <w:r>
        <w:t>,</w:t>
      </w:r>
      <w:r w:rsidRPr="00BA2BB5">
        <w:t xml:space="preserve"> lub inny organ ustalający lub wypłacający świadczenia wymieniony w</w:t>
      </w:r>
      <w:r w:rsidR="0097590F">
        <w:t xml:space="preserve"> </w:t>
      </w:r>
      <w:r w:rsidRPr="00BA2BB5">
        <w:t>ustawach, o</w:t>
      </w:r>
      <w:r w:rsidR="0097590F">
        <w:t xml:space="preserve"> </w:t>
      </w:r>
      <w:r w:rsidRPr="00BA2BB5">
        <w:t>których mowa w</w:t>
      </w:r>
      <w:r w:rsidR="0097590F">
        <w:t xml:space="preserve"> </w:t>
      </w:r>
      <w:r>
        <w:t>art.</w:t>
      </w:r>
      <w:r w:rsidR="0097590F">
        <w:t xml:space="preserve"> </w:t>
      </w:r>
      <w:r>
        <w:t>24 pkt</w:t>
      </w:r>
      <w:r w:rsidR="0097590F">
        <w:t xml:space="preserve"> </w:t>
      </w:r>
      <w:r w:rsidRPr="00BA2BB5">
        <w:t>5–8;</w:t>
      </w:r>
    </w:p>
    <w:p w:rsidR="00043EFA" w:rsidRPr="00BA2BB5" w:rsidRDefault="00043EFA" w:rsidP="00043EFA">
      <w:pPr>
        <w:pStyle w:val="PKTpunkt"/>
      </w:pPr>
      <w:r>
        <w:t>9</w:t>
      </w:r>
      <w:r w:rsidRPr="00BA2BB5">
        <w:t>)</w:t>
      </w:r>
      <w:r w:rsidRPr="00BA2BB5">
        <w:tab/>
        <w:t>prawo pobytu – uprawnienie na warunkach określonych w</w:t>
      </w:r>
      <w:r w:rsidR="0097590F">
        <w:t xml:space="preserve"> </w:t>
      </w:r>
      <w:r>
        <w:t>art.</w:t>
      </w:r>
      <w:r w:rsidR="0097590F">
        <w:t xml:space="preserve"> </w:t>
      </w:r>
      <w:r w:rsidRPr="00BA2BB5">
        <w:t>15–19a ustawy z</w:t>
      </w:r>
      <w:r w:rsidR="0097590F">
        <w:t xml:space="preserve"> </w:t>
      </w:r>
      <w:r w:rsidRPr="00BA2BB5">
        <w:t>dnia 14</w:t>
      </w:r>
      <w:r w:rsidR="00763CBE">
        <w:t> </w:t>
      </w:r>
      <w:r w:rsidRPr="00BA2BB5">
        <w:t>lipca 2006</w:t>
      </w:r>
      <w:r w:rsidR="0097590F">
        <w:t xml:space="preserve"> </w:t>
      </w:r>
      <w:r w:rsidRPr="00BA2BB5">
        <w:t>r. o</w:t>
      </w:r>
      <w:r w:rsidR="0097590F">
        <w:t xml:space="preserve"> </w:t>
      </w:r>
      <w:r w:rsidRPr="00BA2BB5">
        <w:t>wjeździe na terytorium Rzeczypospolitej Polskiej, pobycie oraz wyjeździe z</w:t>
      </w:r>
      <w:r w:rsidR="0097590F">
        <w:t xml:space="preserve"> </w:t>
      </w:r>
      <w:r w:rsidRPr="00BA2BB5">
        <w:t>tego terytorium obywateli państw członkowskich Unii Europejskiej i</w:t>
      </w:r>
      <w:r w:rsidR="00724245">
        <w:t> </w:t>
      </w:r>
      <w:r w:rsidRPr="00BA2BB5">
        <w:t>członków ich rodzin;</w:t>
      </w:r>
    </w:p>
    <w:p w:rsidR="00043EFA" w:rsidRPr="00BA2BB5" w:rsidRDefault="00043EFA" w:rsidP="00043EFA">
      <w:pPr>
        <w:pStyle w:val="PKTpunkt"/>
      </w:pPr>
      <w:r>
        <w:t>10</w:t>
      </w:r>
      <w:r w:rsidRPr="00BA2BB5">
        <w:t>)</w:t>
      </w:r>
      <w:r w:rsidRPr="00BA2BB5">
        <w:tab/>
        <w:t>prawo stałego pobytu – uprawnienie na warunkach określonych w</w:t>
      </w:r>
      <w:r w:rsidR="0097590F">
        <w:t xml:space="preserve"> </w:t>
      </w:r>
      <w:r>
        <w:t>art.</w:t>
      </w:r>
      <w:r w:rsidR="0097590F">
        <w:t xml:space="preserve"> </w:t>
      </w:r>
      <w:r w:rsidRPr="00BA2BB5">
        <w:t>42–47</w:t>
      </w:r>
      <w:r w:rsidR="0097590F">
        <w:t xml:space="preserve"> </w:t>
      </w:r>
      <w:r w:rsidRPr="00BA2BB5">
        <w:t>ustawy z</w:t>
      </w:r>
      <w:r w:rsidR="00724245">
        <w:t> </w:t>
      </w:r>
      <w:r w:rsidRPr="00BA2BB5">
        <w:t>dnia 14</w:t>
      </w:r>
      <w:r w:rsidR="0097590F">
        <w:t xml:space="preserve"> </w:t>
      </w:r>
      <w:r w:rsidRPr="00BA2BB5">
        <w:t>lipca 2006</w:t>
      </w:r>
      <w:r w:rsidR="0097590F">
        <w:t xml:space="preserve"> </w:t>
      </w:r>
      <w:r w:rsidRPr="00BA2BB5">
        <w:t>r. o</w:t>
      </w:r>
      <w:r w:rsidR="0097590F">
        <w:t xml:space="preserve"> </w:t>
      </w:r>
      <w:r w:rsidRPr="00BA2BB5">
        <w:t>wjeździe na terytorium Rzeczypospolitej Polskiej, pobycie oraz wyjeździe z</w:t>
      </w:r>
      <w:r w:rsidR="0097590F">
        <w:t xml:space="preserve"> </w:t>
      </w:r>
      <w:r w:rsidRPr="00BA2BB5">
        <w:t>tego terytorium obywateli państw członkowskich Unii Europejskiej i</w:t>
      </w:r>
      <w:r w:rsidR="00724245">
        <w:t> </w:t>
      </w:r>
      <w:r w:rsidRPr="00BA2BB5">
        <w:t>członków ich rodzin;</w:t>
      </w:r>
    </w:p>
    <w:p w:rsidR="00043EFA" w:rsidRPr="00BA2BB5" w:rsidRDefault="00043EFA" w:rsidP="00D01B5E">
      <w:pPr>
        <w:pStyle w:val="PKTpunkt"/>
        <w:keepNext/>
      </w:pPr>
      <w:r>
        <w:t>11</w:t>
      </w:r>
      <w:r w:rsidRPr="00BA2BB5">
        <w:t>)</w:t>
      </w:r>
      <w:r w:rsidRPr="00BA2BB5">
        <w:tab/>
        <w:t>przepisy o</w:t>
      </w:r>
      <w:r w:rsidR="0097590F">
        <w:t xml:space="preserve"> </w:t>
      </w:r>
      <w:r w:rsidRPr="00BA2BB5">
        <w:t>koordynacji systemów zabezpieczenia społecznego – przepisy następujących rozporządzeń Unii Europejskiej:</w:t>
      </w:r>
    </w:p>
    <w:p w:rsidR="00043EFA" w:rsidRPr="00BA2BB5" w:rsidRDefault="00043EFA" w:rsidP="00043EFA">
      <w:pPr>
        <w:pStyle w:val="LITlitera"/>
      </w:pPr>
      <w:r w:rsidRPr="00BA2BB5">
        <w:t>a)</w:t>
      </w:r>
      <w:r w:rsidRPr="00BA2BB5">
        <w:tab/>
        <w:t>rozporządzenia (WE)</w:t>
      </w:r>
      <w:r>
        <w:t xml:space="preserve"> nr</w:t>
      </w:r>
      <w:r w:rsidR="0097590F">
        <w:t xml:space="preserve"> </w:t>
      </w:r>
      <w:r w:rsidRPr="00133284">
        <w:t>883/2004</w:t>
      </w:r>
      <w:r w:rsidRPr="00BA2BB5">
        <w:t>,</w:t>
      </w:r>
    </w:p>
    <w:p w:rsidR="00043EFA" w:rsidRPr="00BA2BB5" w:rsidRDefault="00043EFA" w:rsidP="00043EFA">
      <w:pPr>
        <w:pStyle w:val="LITlitera"/>
      </w:pPr>
      <w:r w:rsidRPr="00BA2BB5">
        <w:t>b)</w:t>
      </w:r>
      <w:r w:rsidRPr="00BA2BB5">
        <w:tab/>
        <w:t>rozporządzenia Parlamentu Europejskiego i</w:t>
      </w:r>
      <w:r w:rsidR="0097590F">
        <w:t xml:space="preserve"> </w:t>
      </w:r>
      <w:r w:rsidRPr="00BA2BB5">
        <w:t>Rady (WE)</w:t>
      </w:r>
      <w:r>
        <w:t xml:space="preserve"> nr</w:t>
      </w:r>
      <w:r w:rsidR="0097590F">
        <w:t xml:space="preserve"> </w:t>
      </w:r>
      <w:r w:rsidRPr="00BA2BB5">
        <w:t>987/2009</w:t>
      </w:r>
      <w:r w:rsidR="0097590F">
        <w:t xml:space="preserve"> </w:t>
      </w:r>
      <w:r w:rsidRPr="00BA2BB5">
        <w:t>z</w:t>
      </w:r>
      <w:r w:rsidR="0097590F">
        <w:t xml:space="preserve"> </w:t>
      </w:r>
      <w:r w:rsidRPr="00BA2BB5">
        <w:t>dnia 16</w:t>
      </w:r>
      <w:r w:rsidR="00763CBE">
        <w:t> </w:t>
      </w:r>
      <w:r w:rsidRPr="00BA2BB5">
        <w:t>września 2009</w:t>
      </w:r>
      <w:r w:rsidR="0097590F">
        <w:t xml:space="preserve"> </w:t>
      </w:r>
      <w:r w:rsidRPr="00BA2BB5">
        <w:t>r. dotyczącego wykonywania rozporządzenia (WE)</w:t>
      </w:r>
      <w:r>
        <w:t xml:space="preserve"> nr</w:t>
      </w:r>
      <w:r w:rsidR="0097590F">
        <w:t xml:space="preserve"> </w:t>
      </w:r>
      <w:r w:rsidRPr="00BA2BB5">
        <w:t>883/2004</w:t>
      </w:r>
      <w:r>
        <w:t xml:space="preserve"> w</w:t>
      </w:r>
      <w:r w:rsidR="0097590F">
        <w:t xml:space="preserve"> </w:t>
      </w:r>
      <w:r w:rsidRPr="00BA2BB5">
        <w:t>sprawie koordynacji systemów zabezpieczenia społecznego (Dz. Urz. UE L 284</w:t>
      </w:r>
      <w:r w:rsidR="0097590F">
        <w:t xml:space="preserve"> </w:t>
      </w:r>
      <w:r w:rsidRPr="00BA2BB5">
        <w:t>z</w:t>
      </w:r>
      <w:r w:rsidR="0097590F">
        <w:t xml:space="preserve"> </w:t>
      </w:r>
      <w:r w:rsidRPr="00BA2BB5">
        <w:t>30.10.2009, s</w:t>
      </w:r>
      <w:r>
        <w:t>tr</w:t>
      </w:r>
      <w:r w:rsidRPr="00BA2BB5">
        <w:t>. 1</w:t>
      </w:r>
      <w:r>
        <w:t>,</w:t>
      </w:r>
      <w:r w:rsidR="0097590F">
        <w:t xml:space="preserve"> </w:t>
      </w:r>
      <w:r w:rsidRPr="00BA2BB5">
        <w:t>z</w:t>
      </w:r>
      <w:r w:rsidR="0097590F">
        <w:t xml:space="preserve"> </w:t>
      </w:r>
      <w:r w:rsidRPr="00BA2BB5">
        <w:t>późn. zm.</w:t>
      </w:r>
      <w:r w:rsidRPr="004541FE">
        <w:rPr>
          <w:rStyle w:val="IGindeksgrny"/>
        </w:rPr>
        <w:footnoteReference w:id="5"/>
      </w:r>
      <w:r w:rsidRPr="004541FE">
        <w:rPr>
          <w:rStyle w:val="IGindeksgrny"/>
        </w:rPr>
        <w:t>)</w:t>
      </w:r>
      <w:r w:rsidRPr="00BA2BB5">
        <w:t>),</w:t>
      </w:r>
    </w:p>
    <w:p w:rsidR="00043EFA" w:rsidRPr="00BA2BB5" w:rsidRDefault="00043EFA" w:rsidP="00043EFA">
      <w:pPr>
        <w:pStyle w:val="LITlitera"/>
      </w:pPr>
      <w:r w:rsidRPr="00BA2BB5">
        <w:t>c)</w:t>
      </w:r>
      <w:r w:rsidRPr="00BA2BB5">
        <w:tab/>
        <w:t>rozporządzenia Rady (EWG)</w:t>
      </w:r>
      <w:r>
        <w:t xml:space="preserve"> nr</w:t>
      </w:r>
      <w:r w:rsidR="0097590F">
        <w:t xml:space="preserve"> </w:t>
      </w:r>
      <w:r w:rsidRPr="00BA2BB5">
        <w:t>1408/71</w:t>
      </w:r>
      <w:r w:rsidR="0097590F">
        <w:t xml:space="preserve"> </w:t>
      </w:r>
      <w:r w:rsidRPr="00BA2BB5">
        <w:t>z</w:t>
      </w:r>
      <w:r w:rsidR="0097590F">
        <w:t xml:space="preserve"> </w:t>
      </w:r>
      <w:r w:rsidRPr="00BA2BB5">
        <w:t>dnia 14</w:t>
      </w:r>
      <w:r w:rsidR="0097590F">
        <w:t xml:space="preserve"> </w:t>
      </w:r>
      <w:r w:rsidRPr="00BA2BB5">
        <w:t>czerwca 1971</w:t>
      </w:r>
      <w:r w:rsidR="0097590F">
        <w:t xml:space="preserve"> </w:t>
      </w:r>
      <w:r w:rsidRPr="00BA2BB5">
        <w:t>r. w</w:t>
      </w:r>
      <w:r w:rsidR="0097590F">
        <w:t xml:space="preserve"> </w:t>
      </w:r>
      <w:r w:rsidRPr="00BA2BB5">
        <w:t xml:space="preserve">sprawie stosowania systemów zabezpieczenia społecznego do pracowników najemnych, </w:t>
      </w:r>
      <w:r w:rsidRPr="00BA2BB5">
        <w:lastRenderedPageBreak/>
        <w:t>osób prowadzących działalność na własny rachunek i</w:t>
      </w:r>
      <w:r w:rsidR="0097590F">
        <w:t xml:space="preserve"> </w:t>
      </w:r>
      <w:r w:rsidRPr="00BA2BB5">
        <w:t xml:space="preserve">do członków ich rodzin przemieszczających się we Wspólnocie (Dz. Urz. </w:t>
      </w:r>
      <w:r>
        <w:t>UE</w:t>
      </w:r>
      <w:r w:rsidRPr="00BA2BB5">
        <w:t xml:space="preserve"> </w:t>
      </w:r>
      <w:r>
        <w:t>L 149</w:t>
      </w:r>
      <w:r w:rsidR="0097590F">
        <w:t xml:space="preserve"> </w:t>
      </w:r>
      <w:r w:rsidRPr="00BA2BB5">
        <w:t>z</w:t>
      </w:r>
      <w:r w:rsidR="0097590F">
        <w:t xml:space="preserve"> </w:t>
      </w:r>
      <w:r>
        <w:t>0</w:t>
      </w:r>
      <w:r w:rsidRPr="00BA2BB5">
        <w:t>5.07.1971, s</w:t>
      </w:r>
      <w:r>
        <w:t>tr</w:t>
      </w:r>
      <w:r w:rsidRPr="00BA2BB5">
        <w:t>. 2</w:t>
      </w:r>
      <w:r>
        <w:t xml:space="preserve">, </w:t>
      </w:r>
      <w:r w:rsidR="007E42AD">
        <w:t>z </w:t>
      </w:r>
      <w:r>
        <w:t>późn. zm.</w:t>
      </w:r>
      <w:r w:rsidRPr="004541FE">
        <w:rPr>
          <w:rStyle w:val="IGindeksgrny"/>
        </w:rPr>
        <w:footnoteReference w:id="6"/>
      </w:r>
      <w:r w:rsidRPr="004541FE">
        <w:rPr>
          <w:rStyle w:val="IGindeksgrny"/>
        </w:rPr>
        <w:t>)</w:t>
      </w:r>
      <w:r>
        <w:t xml:space="preserve"> </w:t>
      </w:r>
      <w:r w:rsidRPr="00636055">
        <w:t>–</w:t>
      </w:r>
      <w:r>
        <w:t xml:space="preserve"> </w:t>
      </w:r>
      <w:r w:rsidRPr="00846504">
        <w:t>Dz. Urz. UE Polskie wydanie specjalne, rozdz. 5,</w:t>
      </w:r>
      <w:r>
        <w:t xml:space="preserve"> t.</w:t>
      </w:r>
      <w:r w:rsidR="0097590F">
        <w:t xml:space="preserve"> </w:t>
      </w:r>
      <w:r>
        <w:t>1</w:t>
      </w:r>
      <w:r w:rsidRPr="00846504">
        <w:t xml:space="preserve">, str. </w:t>
      </w:r>
      <w:r>
        <w:t>35</w:t>
      </w:r>
      <w:r w:rsidRPr="00846504">
        <w:t>, z</w:t>
      </w:r>
      <w:r w:rsidR="007E42AD">
        <w:t> </w:t>
      </w:r>
      <w:r w:rsidRPr="00846504">
        <w:t>późn. zm.</w:t>
      </w:r>
      <w:r w:rsidRPr="00BA2BB5">
        <w:t>),</w:t>
      </w:r>
    </w:p>
    <w:p w:rsidR="00043EFA" w:rsidRPr="00BA2BB5" w:rsidRDefault="00043EFA" w:rsidP="00043EFA">
      <w:pPr>
        <w:pStyle w:val="LITlitera"/>
      </w:pPr>
      <w:r w:rsidRPr="00BA2BB5">
        <w:t>d)</w:t>
      </w:r>
      <w:r w:rsidRPr="00BA2BB5">
        <w:tab/>
        <w:t>rozporządzenia Rady (EWG)</w:t>
      </w:r>
      <w:r>
        <w:t xml:space="preserve"> nr</w:t>
      </w:r>
      <w:r w:rsidR="0097590F">
        <w:t xml:space="preserve"> </w:t>
      </w:r>
      <w:r w:rsidRPr="00BA2BB5">
        <w:t>574/72</w:t>
      </w:r>
      <w:r w:rsidR="0097590F">
        <w:t xml:space="preserve"> </w:t>
      </w:r>
      <w:r w:rsidRPr="00BA2BB5">
        <w:t>z</w:t>
      </w:r>
      <w:r w:rsidR="0097590F">
        <w:t xml:space="preserve"> </w:t>
      </w:r>
      <w:r w:rsidRPr="00BA2BB5">
        <w:t>dnia 21</w:t>
      </w:r>
      <w:r w:rsidR="0097590F">
        <w:t xml:space="preserve"> </w:t>
      </w:r>
      <w:r w:rsidRPr="00BA2BB5">
        <w:t>marca 1972</w:t>
      </w:r>
      <w:r w:rsidR="0097590F">
        <w:t xml:space="preserve"> </w:t>
      </w:r>
      <w:r w:rsidRPr="00BA2BB5">
        <w:t>r. w</w:t>
      </w:r>
      <w:r w:rsidR="0097590F">
        <w:t xml:space="preserve"> </w:t>
      </w:r>
      <w:r w:rsidRPr="00BA2BB5">
        <w:t>sprawie wykonywania rozporządzenia</w:t>
      </w:r>
      <w:r>
        <w:t xml:space="preserve"> nr</w:t>
      </w:r>
      <w:r w:rsidR="0097590F">
        <w:t xml:space="preserve"> </w:t>
      </w:r>
      <w:r w:rsidRPr="00BA2BB5">
        <w:t>1408/71</w:t>
      </w:r>
      <w:r>
        <w:t xml:space="preserve"> w</w:t>
      </w:r>
      <w:r w:rsidR="0097590F">
        <w:t xml:space="preserve"> </w:t>
      </w:r>
      <w:r w:rsidRPr="00BA2BB5">
        <w:t>sprawie stosowania systemów zabezpieczenia społecznego do pracowników najemnych, osób prowadzących działalność na własny rachunek i</w:t>
      </w:r>
      <w:r w:rsidR="0097590F">
        <w:t xml:space="preserve"> </w:t>
      </w:r>
      <w:r w:rsidRPr="00BA2BB5">
        <w:t xml:space="preserve">do członków ich rodzin przemieszczających się we Wspólnocie (Dz. Urz. </w:t>
      </w:r>
      <w:r>
        <w:t>U</w:t>
      </w:r>
      <w:r w:rsidRPr="00BA2BB5">
        <w:t>E L 74</w:t>
      </w:r>
      <w:r w:rsidR="0097590F">
        <w:t xml:space="preserve"> </w:t>
      </w:r>
      <w:r w:rsidRPr="00BA2BB5">
        <w:t>z</w:t>
      </w:r>
      <w:r w:rsidR="0097590F">
        <w:t xml:space="preserve"> </w:t>
      </w:r>
      <w:r w:rsidRPr="00BA2BB5">
        <w:t>2</w:t>
      </w:r>
      <w:r>
        <w:t>7</w:t>
      </w:r>
      <w:r w:rsidRPr="00BA2BB5">
        <w:t>.03.1972, s</w:t>
      </w:r>
      <w:r>
        <w:t>tr</w:t>
      </w:r>
      <w:r w:rsidRPr="00BA2BB5">
        <w:t>. 1</w:t>
      </w:r>
      <w:r>
        <w:t>, z</w:t>
      </w:r>
      <w:r w:rsidR="0097590F">
        <w:t xml:space="preserve"> </w:t>
      </w:r>
      <w:r>
        <w:t>późn. zm.</w:t>
      </w:r>
      <w:r w:rsidRPr="004541FE">
        <w:rPr>
          <w:rStyle w:val="IGindeksgrny"/>
        </w:rPr>
        <w:footnoteReference w:id="7"/>
      </w:r>
      <w:r w:rsidRPr="004541FE">
        <w:rPr>
          <w:rStyle w:val="IGindeksgrny"/>
        </w:rPr>
        <w:t>)</w:t>
      </w:r>
      <w:r>
        <w:t xml:space="preserve"> </w:t>
      </w:r>
      <w:r w:rsidRPr="00C14DE5">
        <w:t>– Dz. Urz. UE Polskie wydanie specjalne, rozdz. 5,</w:t>
      </w:r>
      <w:r>
        <w:t xml:space="preserve"> t.</w:t>
      </w:r>
      <w:r w:rsidR="0097590F">
        <w:t xml:space="preserve"> </w:t>
      </w:r>
      <w:r w:rsidRPr="00C14DE5">
        <w:t xml:space="preserve">1, str. </w:t>
      </w:r>
      <w:r>
        <w:t>83</w:t>
      </w:r>
      <w:r w:rsidRPr="00C14DE5">
        <w:t>, z</w:t>
      </w:r>
      <w:r w:rsidR="0097590F">
        <w:t xml:space="preserve"> </w:t>
      </w:r>
      <w:r w:rsidRPr="00C14DE5">
        <w:t>późn. zm.</w:t>
      </w:r>
      <w:r w:rsidRPr="00BA2BB5">
        <w:t>),</w:t>
      </w:r>
    </w:p>
    <w:p w:rsidR="00043EFA" w:rsidRPr="00BA2BB5" w:rsidRDefault="00043EFA" w:rsidP="00043EFA">
      <w:pPr>
        <w:pStyle w:val="LITlitera"/>
      </w:pPr>
      <w:r w:rsidRPr="00BA2BB5">
        <w:t>e)</w:t>
      </w:r>
      <w:r w:rsidRPr="00BA2BB5">
        <w:tab/>
        <w:t>rozporządzeni</w:t>
      </w:r>
      <w:r>
        <w:t>a</w:t>
      </w:r>
      <w:r w:rsidRPr="00BA2BB5">
        <w:t xml:space="preserve"> Rady (WE)</w:t>
      </w:r>
      <w:r>
        <w:t xml:space="preserve"> nr</w:t>
      </w:r>
      <w:r w:rsidR="0097590F">
        <w:t xml:space="preserve"> </w:t>
      </w:r>
      <w:r w:rsidRPr="00BA2BB5">
        <w:t>859/2003</w:t>
      </w:r>
      <w:r w:rsidR="0097590F">
        <w:t xml:space="preserve"> </w:t>
      </w:r>
      <w:r w:rsidRPr="00BA2BB5">
        <w:t>z</w:t>
      </w:r>
      <w:r w:rsidR="0097590F">
        <w:t xml:space="preserve"> </w:t>
      </w:r>
      <w:r w:rsidRPr="00BA2BB5">
        <w:t>dnia 14</w:t>
      </w:r>
      <w:r w:rsidR="0097590F">
        <w:t xml:space="preserve"> </w:t>
      </w:r>
      <w:r w:rsidRPr="00BA2BB5">
        <w:t>maja 2003</w:t>
      </w:r>
      <w:r w:rsidR="0097590F">
        <w:t xml:space="preserve"> </w:t>
      </w:r>
      <w:r w:rsidRPr="00BA2BB5">
        <w:t>r</w:t>
      </w:r>
      <w:r>
        <w:t>.</w:t>
      </w:r>
      <w:r w:rsidRPr="00BA2BB5">
        <w:t xml:space="preserve"> rozszerzające</w:t>
      </w:r>
      <w:r>
        <w:t>go</w:t>
      </w:r>
      <w:r w:rsidRPr="00BA2BB5">
        <w:t xml:space="preserve"> przepisy rozporządzenia</w:t>
      </w:r>
      <w:r>
        <w:t xml:space="preserve"> nr</w:t>
      </w:r>
      <w:r w:rsidR="0097590F">
        <w:t xml:space="preserve"> </w:t>
      </w:r>
      <w:r w:rsidRPr="00BA2BB5">
        <w:t>1408/71</w:t>
      </w:r>
      <w:r>
        <w:t xml:space="preserve"> i</w:t>
      </w:r>
      <w:r w:rsidR="0097590F">
        <w:t xml:space="preserve"> </w:t>
      </w:r>
      <w:r w:rsidRPr="00BA2BB5">
        <w:t>rozporządzenia</w:t>
      </w:r>
      <w:r>
        <w:t xml:space="preserve"> nr</w:t>
      </w:r>
      <w:r w:rsidR="0097590F">
        <w:t xml:space="preserve"> </w:t>
      </w:r>
      <w:r w:rsidRPr="00BA2BB5">
        <w:t>574/72</w:t>
      </w:r>
      <w:r w:rsidR="0097590F">
        <w:t xml:space="preserve"> </w:t>
      </w:r>
      <w:r w:rsidRPr="00BA2BB5">
        <w:t>na obywateli państw trzecich, którzy nie są jeszcze objęci tymi przepisami wyłącznie ze względu na ich obywatelstwo (Dz. Urz. UE L</w:t>
      </w:r>
      <w:r w:rsidR="0097590F">
        <w:t xml:space="preserve"> </w:t>
      </w:r>
      <w:r w:rsidRPr="00BA2BB5">
        <w:t>124</w:t>
      </w:r>
      <w:r w:rsidR="0097590F">
        <w:t xml:space="preserve"> </w:t>
      </w:r>
      <w:r w:rsidRPr="00BA2BB5">
        <w:t>z</w:t>
      </w:r>
      <w:r w:rsidR="0097590F">
        <w:t xml:space="preserve"> </w:t>
      </w:r>
      <w:r w:rsidRPr="00BA2BB5">
        <w:t>20.05.2003, s</w:t>
      </w:r>
      <w:r>
        <w:t>tr</w:t>
      </w:r>
      <w:r w:rsidRPr="00BA2BB5">
        <w:t>. 1</w:t>
      </w:r>
      <w:r>
        <w:t>, z</w:t>
      </w:r>
      <w:r w:rsidR="0097590F">
        <w:t xml:space="preserve"> </w:t>
      </w:r>
      <w:r>
        <w:t>późn. zm.</w:t>
      </w:r>
      <w:r w:rsidRPr="004541FE">
        <w:rPr>
          <w:rStyle w:val="IGindeksgrny"/>
        </w:rPr>
        <w:footnoteReference w:id="8"/>
      </w:r>
      <w:r w:rsidRPr="004541FE">
        <w:rPr>
          <w:rStyle w:val="IGindeksgrny"/>
        </w:rPr>
        <w:t>)</w:t>
      </w:r>
      <w:r>
        <w:t xml:space="preserve"> </w:t>
      </w:r>
      <w:r w:rsidR="00763CBE">
        <w:t>– Dz. </w:t>
      </w:r>
      <w:r w:rsidRPr="008C443D">
        <w:t>Urz. UE Polskie wydanie specjalne, rozdz. 5,</w:t>
      </w:r>
      <w:r>
        <w:t xml:space="preserve"> t.</w:t>
      </w:r>
      <w:r w:rsidR="0097590F">
        <w:t xml:space="preserve"> </w:t>
      </w:r>
      <w:r>
        <w:t>4</w:t>
      </w:r>
      <w:r w:rsidRPr="008C443D">
        <w:t xml:space="preserve">, str. </w:t>
      </w:r>
      <w:r>
        <w:t>317</w:t>
      </w:r>
      <w:r w:rsidRPr="008C443D">
        <w:t>, z</w:t>
      </w:r>
      <w:r w:rsidR="0097590F">
        <w:t xml:space="preserve"> </w:t>
      </w:r>
      <w:r w:rsidRPr="008C443D">
        <w:t>późn. zm.</w:t>
      </w:r>
      <w:r w:rsidRPr="00BA2BB5">
        <w:t>);</w:t>
      </w:r>
    </w:p>
    <w:p w:rsidR="00043EFA" w:rsidRPr="00BA2BB5" w:rsidRDefault="00043EFA" w:rsidP="00043EFA">
      <w:pPr>
        <w:pStyle w:val="PKTpunkt"/>
      </w:pPr>
      <w:r>
        <w:t>12</w:t>
      </w:r>
      <w:r w:rsidR="00A000D9">
        <w:t>)</w:t>
      </w:r>
      <w:r w:rsidR="00A000D9">
        <w:tab/>
      </w:r>
      <w:r w:rsidRPr="00BA2BB5">
        <w:t>ustawodawstwo – ustawodawstwo w</w:t>
      </w:r>
      <w:r w:rsidR="0097590F">
        <w:t xml:space="preserve"> </w:t>
      </w:r>
      <w:r w:rsidRPr="00BA2BB5">
        <w:t>rozumieniu</w:t>
      </w:r>
      <w:r>
        <w:t xml:space="preserve"> art.</w:t>
      </w:r>
      <w:r w:rsidR="0097590F">
        <w:t xml:space="preserve"> </w:t>
      </w:r>
      <w:r w:rsidRPr="00BA2BB5">
        <w:t>1</w:t>
      </w:r>
      <w:r>
        <w:t xml:space="preserve"> lit.</w:t>
      </w:r>
      <w:r w:rsidR="0097590F">
        <w:t xml:space="preserve"> </w:t>
      </w:r>
      <w:r>
        <w:t>l</w:t>
      </w:r>
      <w:r w:rsidRPr="00BA2BB5">
        <w:t xml:space="preserve"> rozporządzenia (WE)</w:t>
      </w:r>
      <w:r>
        <w:t xml:space="preserve"> nr</w:t>
      </w:r>
      <w:r w:rsidR="00763CBE">
        <w:t> </w:t>
      </w:r>
      <w:r w:rsidRPr="00BA2BB5">
        <w:t>883/2004;</w:t>
      </w:r>
    </w:p>
    <w:p w:rsidR="00043EFA" w:rsidRPr="00BA2BB5" w:rsidRDefault="00043EFA" w:rsidP="00043EFA">
      <w:pPr>
        <w:pStyle w:val="PKTpunkt"/>
      </w:pPr>
      <w:r>
        <w:t>13</w:t>
      </w:r>
      <w:r w:rsidRPr="00BA2BB5">
        <w:t>)</w:t>
      </w:r>
      <w:r w:rsidRPr="00BA2BB5">
        <w:tab/>
        <w:t>zaproszenie – zaproszenie, o</w:t>
      </w:r>
      <w:r w:rsidR="0097590F">
        <w:t xml:space="preserve"> </w:t>
      </w:r>
      <w:r w:rsidRPr="00BA2BB5">
        <w:t>którym mowa w</w:t>
      </w:r>
      <w:r w:rsidR="0097590F">
        <w:t xml:space="preserve"> </w:t>
      </w:r>
      <w:r>
        <w:t>art.</w:t>
      </w:r>
      <w:r w:rsidR="0097590F">
        <w:t xml:space="preserve"> </w:t>
      </w:r>
      <w:r w:rsidRPr="00BA2BB5">
        <w:t>49</w:t>
      </w:r>
      <w:r>
        <w:t xml:space="preserve"> ust.</w:t>
      </w:r>
      <w:r w:rsidR="0097590F">
        <w:t xml:space="preserve"> </w:t>
      </w:r>
      <w:r w:rsidRPr="00BA2BB5">
        <w:t>1</w:t>
      </w:r>
      <w:r w:rsidR="0097590F">
        <w:t xml:space="preserve"> </w:t>
      </w:r>
      <w:r w:rsidRPr="00BA2BB5">
        <w:t>ustawy z</w:t>
      </w:r>
      <w:r w:rsidR="0097590F">
        <w:t xml:space="preserve"> </w:t>
      </w:r>
      <w:r w:rsidRPr="00BA2BB5">
        <w:t>dnia 12</w:t>
      </w:r>
      <w:r w:rsidR="0097590F">
        <w:t xml:space="preserve"> </w:t>
      </w:r>
      <w:r w:rsidRPr="00BA2BB5">
        <w:t>grudnia 2013</w:t>
      </w:r>
      <w:r w:rsidR="0097590F">
        <w:t xml:space="preserve"> </w:t>
      </w:r>
      <w:r w:rsidRPr="00BA2BB5">
        <w:t>r. o</w:t>
      </w:r>
      <w:r w:rsidR="0097590F">
        <w:t xml:space="preserve"> </w:t>
      </w:r>
      <w:r w:rsidRPr="00BA2BB5">
        <w:t>cudzoziemcach.</w:t>
      </w:r>
    </w:p>
    <w:p w:rsidR="00043EFA" w:rsidRDefault="00043EFA" w:rsidP="00043EFA">
      <w:pPr>
        <w:pStyle w:val="ARTartustawynprozporzdzenia"/>
      </w:pPr>
      <w:r w:rsidRPr="00D01B5E">
        <w:rPr>
          <w:rStyle w:val="Ppogrubienie"/>
        </w:rPr>
        <w:t>Art.</w:t>
      </w:r>
      <w:r w:rsidR="00D01B5E">
        <w:rPr>
          <w:rStyle w:val="Ppogrubienie"/>
        </w:rPr>
        <w:t> </w:t>
      </w:r>
      <w:r w:rsidRPr="00D01B5E">
        <w:rPr>
          <w:rStyle w:val="Ppogrubienie"/>
        </w:rPr>
        <w:t>4.</w:t>
      </w:r>
      <w:r w:rsidR="0097590F">
        <w:t xml:space="preserve"> </w:t>
      </w:r>
      <w:r w:rsidRPr="00BA2BB5">
        <w:t>Organem wyższego stopnia w</w:t>
      </w:r>
      <w:r w:rsidR="0097590F">
        <w:t xml:space="preserve"> </w:t>
      </w:r>
      <w:r w:rsidRPr="00BA2BB5">
        <w:t>rozumieniu przepisów ustawy z</w:t>
      </w:r>
      <w:r w:rsidR="0097590F">
        <w:t xml:space="preserve"> </w:t>
      </w:r>
      <w:r w:rsidRPr="00BA2BB5">
        <w:t>dnia 14</w:t>
      </w:r>
      <w:r w:rsidR="0097590F">
        <w:t xml:space="preserve"> </w:t>
      </w:r>
      <w:r w:rsidRPr="00BA2BB5">
        <w:t>czerwca 1960</w:t>
      </w:r>
      <w:r w:rsidR="0097590F">
        <w:t xml:space="preserve"> </w:t>
      </w:r>
      <w:r w:rsidRPr="00BA2BB5">
        <w:t>r. – Kodeks postępowania administracyjnego (</w:t>
      </w:r>
      <w:r>
        <w:t>Dz.</w:t>
      </w:r>
      <w:r w:rsidR="0097590F">
        <w:t xml:space="preserve"> </w:t>
      </w:r>
      <w:r>
        <w:t>U.</w:t>
      </w:r>
      <w:r w:rsidRPr="00BA2BB5">
        <w:t xml:space="preserve"> z</w:t>
      </w:r>
      <w:r w:rsidR="0097590F">
        <w:t xml:space="preserve"> </w:t>
      </w:r>
      <w:r w:rsidRPr="00BA2BB5">
        <w:t>2018</w:t>
      </w:r>
      <w:r w:rsidR="0097590F">
        <w:t xml:space="preserve"> </w:t>
      </w:r>
      <w:r w:rsidRPr="00BA2BB5">
        <w:t>r.</w:t>
      </w:r>
      <w:r>
        <w:t xml:space="preserve"> poz.</w:t>
      </w:r>
      <w:r w:rsidR="0097590F">
        <w:t xml:space="preserve"> </w:t>
      </w:r>
      <w:r w:rsidRPr="00BA2BB5">
        <w:t>2096</w:t>
      </w:r>
      <w:r>
        <w:t xml:space="preserve"> oraz z</w:t>
      </w:r>
      <w:r w:rsidR="0097590F">
        <w:t xml:space="preserve"> </w:t>
      </w:r>
      <w:r>
        <w:t>2019</w:t>
      </w:r>
      <w:r w:rsidR="0097590F">
        <w:t xml:space="preserve"> </w:t>
      </w:r>
      <w:r>
        <w:t xml:space="preserve">r. </w:t>
      </w:r>
      <w:r>
        <w:lastRenderedPageBreak/>
        <w:t>poz.</w:t>
      </w:r>
      <w:r w:rsidR="0097590F">
        <w:t xml:space="preserve"> </w:t>
      </w:r>
      <w:r>
        <w:t>60</w:t>
      </w:r>
      <w:r w:rsidRPr="00BA2BB5">
        <w:t>), zwan</w:t>
      </w:r>
      <w:r>
        <w:t>ej</w:t>
      </w:r>
      <w:r w:rsidRPr="00BA2BB5">
        <w:t xml:space="preserve"> dalej </w:t>
      </w:r>
      <w:r>
        <w:t>„</w:t>
      </w:r>
      <w:r w:rsidRPr="00BA2BB5">
        <w:t>Kodeksem postępowania administracyjnego</w:t>
      </w:r>
      <w:r>
        <w:t>”</w:t>
      </w:r>
      <w:r w:rsidRPr="00BA2BB5">
        <w:t>, w</w:t>
      </w:r>
      <w:r w:rsidR="0097590F">
        <w:t xml:space="preserve"> </w:t>
      </w:r>
      <w:r w:rsidRPr="00BA2BB5">
        <w:t>stosunku do wojewody w</w:t>
      </w:r>
      <w:r w:rsidR="0097590F">
        <w:t xml:space="preserve"> </w:t>
      </w:r>
      <w:r>
        <w:t>sprawach, o</w:t>
      </w:r>
      <w:r w:rsidR="0097590F">
        <w:t xml:space="preserve"> </w:t>
      </w:r>
      <w:r>
        <w:t>których mowa w</w:t>
      </w:r>
      <w:r w:rsidR="0097590F">
        <w:t xml:space="preserve"> </w:t>
      </w:r>
      <w:r>
        <w:t>art.</w:t>
      </w:r>
      <w:r w:rsidR="0097590F">
        <w:t xml:space="preserve"> </w:t>
      </w:r>
      <w:r>
        <w:t>7, art.</w:t>
      </w:r>
      <w:r w:rsidR="0097590F">
        <w:t xml:space="preserve"> </w:t>
      </w:r>
      <w:r>
        <w:t>8, art.</w:t>
      </w:r>
      <w:r w:rsidR="0097590F">
        <w:t xml:space="preserve"> </w:t>
      </w:r>
      <w:r>
        <w:t>10 i</w:t>
      </w:r>
      <w:r w:rsidR="0097590F">
        <w:t xml:space="preserve"> </w:t>
      </w:r>
      <w:r>
        <w:t>art.</w:t>
      </w:r>
      <w:r w:rsidR="0097590F">
        <w:t xml:space="preserve"> </w:t>
      </w:r>
      <w:r>
        <w:t xml:space="preserve">11, </w:t>
      </w:r>
      <w:r w:rsidRPr="00BA2BB5">
        <w:t xml:space="preserve">jest Szef Urzędu do Spraw Cudzoziemców, zwany dalej </w:t>
      </w:r>
      <w:r>
        <w:t>„</w:t>
      </w:r>
      <w:r w:rsidRPr="00BA2BB5">
        <w:t>Szefem Urzędu</w:t>
      </w:r>
      <w:r>
        <w:t>”</w:t>
      </w:r>
      <w:r w:rsidRPr="00BA2BB5">
        <w:t>.</w:t>
      </w:r>
    </w:p>
    <w:p w:rsidR="00043EFA" w:rsidRPr="00BA2BB5" w:rsidRDefault="00043EFA" w:rsidP="00043EFA">
      <w:pPr>
        <w:pStyle w:val="ARTartustawynprozporzdzenia"/>
      </w:pPr>
      <w:r w:rsidRPr="00D01B5E">
        <w:rPr>
          <w:rStyle w:val="Ppogrubienie"/>
        </w:rPr>
        <w:t>Art.</w:t>
      </w:r>
      <w:r w:rsidR="00D01B5E">
        <w:rPr>
          <w:rStyle w:val="Ppogrubienie"/>
        </w:rPr>
        <w:t> </w:t>
      </w:r>
      <w:r w:rsidRPr="00D01B5E">
        <w:rPr>
          <w:rStyle w:val="Ppogrubienie"/>
        </w:rPr>
        <w:t>5.</w:t>
      </w:r>
      <w:r w:rsidR="0097590F">
        <w:t xml:space="preserve"> </w:t>
      </w:r>
      <w:r w:rsidRPr="00BA2BB5">
        <w:t>Pobyt na terytorium Rzeczypospolitej Polskiej obywatel</w:t>
      </w:r>
      <w:r w:rsidR="00DA6A23">
        <w:t>a</w:t>
      </w:r>
      <w:r w:rsidRPr="00BA2BB5">
        <w:t xml:space="preserve"> Zjednoczonego Królestwa </w:t>
      </w:r>
      <w:r w:rsidRPr="00C328AE">
        <w:t>i</w:t>
      </w:r>
      <w:r w:rsidR="0097590F">
        <w:t xml:space="preserve"> </w:t>
      </w:r>
      <w:r w:rsidR="00DA6A23">
        <w:t>członka</w:t>
      </w:r>
      <w:r w:rsidRPr="00C328AE">
        <w:t xml:space="preserve"> </w:t>
      </w:r>
      <w:r w:rsidR="00DA6A23">
        <w:t>jego</w:t>
      </w:r>
      <w:r w:rsidRPr="00C328AE">
        <w:t xml:space="preserve"> rodzin</w:t>
      </w:r>
      <w:r w:rsidR="00DA6A23">
        <w:t>y</w:t>
      </w:r>
      <w:r w:rsidRPr="00C328AE">
        <w:t>, o</w:t>
      </w:r>
      <w:r w:rsidR="0097590F">
        <w:t xml:space="preserve"> </w:t>
      </w:r>
      <w:r w:rsidRPr="00C328AE">
        <w:t>których mowa w</w:t>
      </w:r>
      <w:r w:rsidR="0097590F">
        <w:t xml:space="preserve"> </w:t>
      </w:r>
      <w:r>
        <w:t>art.</w:t>
      </w:r>
      <w:r w:rsidR="0097590F">
        <w:t xml:space="preserve"> </w:t>
      </w:r>
      <w:r w:rsidRPr="00C328AE">
        <w:t>2</w:t>
      </w:r>
      <w:r>
        <w:t xml:space="preserve"> ust.</w:t>
      </w:r>
      <w:r w:rsidR="0097590F">
        <w:t xml:space="preserve"> </w:t>
      </w:r>
      <w:r>
        <w:t>1</w:t>
      </w:r>
      <w:r w:rsidRPr="00C328AE">
        <w:t xml:space="preserve">, </w:t>
      </w:r>
      <w:r w:rsidRPr="00BA2BB5">
        <w:t>w</w:t>
      </w:r>
      <w:r w:rsidR="0097590F">
        <w:t xml:space="preserve"> </w:t>
      </w:r>
      <w:r w:rsidRPr="00BA2BB5">
        <w:t>okresie od dnia wejścia w</w:t>
      </w:r>
      <w:r w:rsidR="0097590F">
        <w:t xml:space="preserve"> </w:t>
      </w:r>
      <w:r w:rsidRPr="00BA2BB5">
        <w:t>życie ustawy do dnia 31</w:t>
      </w:r>
      <w:r w:rsidR="0097590F">
        <w:t xml:space="preserve"> </w:t>
      </w:r>
      <w:r>
        <w:t>grudnia</w:t>
      </w:r>
      <w:r w:rsidRPr="00BA2BB5">
        <w:t xml:space="preserve"> 2020</w:t>
      </w:r>
      <w:r w:rsidR="0097590F">
        <w:t xml:space="preserve"> </w:t>
      </w:r>
      <w:r w:rsidRPr="00BA2BB5">
        <w:t>r. uważa się za legalny, chyba że ustawa stanowi inaczej.</w:t>
      </w:r>
    </w:p>
    <w:p w:rsidR="00043EFA" w:rsidRPr="00BA2BB5" w:rsidRDefault="00043EFA" w:rsidP="00043EFA">
      <w:pPr>
        <w:pStyle w:val="ARTartustawynprozporzdzenia"/>
      </w:pPr>
      <w:r w:rsidRPr="00D01B5E">
        <w:rPr>
          <w:rStyle w:val="Ppogrubienie"/>
        </w:rPr>
        <w:t>Art.</w:t>
      </w:r>
      <w:r w:rsidR="00D01B5E">
        <w:rPr>
          <w:rStyle w:val="Ppogrubienie"/>
        </w:rPr>
        <w:t> </w:t>
      </w:r>
      <w:r w:rsidRPr="00D01B5E">
        <w:rPr>
          <w:rStyle w:val="Ppogrubienie"/>
        </w:rPr>
        <w:t>6.</w:t>
      </w:r>
      <w:r w:rsidR="0097590F">
        <w:t xml:space="preserve"> </w:t>
      </w:r>
      <w:r w:rsidRPr="00BA2BB5">
        <w:t>1. Jeżeli w</w:t>
      </w:r>
      <w:r w:rsidR="0097590F">
        <w:t xml:space="preserve"> </w:t>
      </w:r>
      <w:r w:rsidRPr="00BA2BB5">
        <w:t>dniu poprzedzającym dzień wejścia w</w:t>
      </w:r>
      <w:r w:rsidR="0097590F">
        <w:t xml:space="preserve"> </w:t>
      </w:r>
      <w:r w:rsidRPr="00BA2BB5">
        <w:t>życie ustawy obywatel Zjednoczonego Królestwa posiadał ważne zaświadczenie o</w:t>
      </w:r>
      <w:r w:rsidR="0097590F">
        <w:t xml:space="preserve"> </w:t>
      </w:r>
      <w:r w:rsidRPr="00BA2BB5">
        <w:t>zarejestrowaniu pobytu obywatela UE, domniemywa się, że w</w:t>
      </w:r>
      <w:r w:rsidR="0097590F">
        <w:t xml:space="preserve"> </w:t>
      </w:r>
      <w:r w:rsidRPr="00BA2BB5">
        <w:t>tym dniu posiadał prawo pobytu na terytorium Rzeczypospolitej Polskiej.</w:t>
      </w:r>
    </w:p>
    <w:p w:rsidR="00043EFA" w:rsidRPr="00BA2BB5" w:rsidRDefault="00043EFA" w:rsidP="00043EFA">
      <w:pPr>
        <w:pStyle w:val="USTustnpkodeksu"/>
      </w:pPr>
      <w:r w:rsidRPr="00BA2BB5">
        <w:t>2.</w:t>
      </w:r>
      <w:r w:rsidR="0097590F">
        <w:t xml:space="preserve"> </w:t>
      </w:r>
      <w:r w:rsidRPr="00BA2BB5">
        <w:t>Jeżeli w</w:t>
      </w:r>
      <w:r w:rsidR="0097590F">
        <w:t xml:space="preserve"> </w:t>
      </w:r>
      <w:r w:rsidRPr="00BA2BB5">
        <w:t>dniu poprzedzającym dzień wejścia w</w:t>
      </w:r>
      <w:r w:rsidR="0097590F">
        <w:t xml:space="preserve"> </w:t>
      </w:r>
      <w:r w:rsidRPr="00BA2BB5">
        <w:t>życie ustawy obywatel Zjednoczonego Królestwa posiadał ważny dokument potwierdzający prawo stałego pobytu, domniemywa się, że</w:t>
      </w:r>
      <w:r w:rsidR="0097590F">
        <w:t xml:space="preserve"> </w:t>
      </w:r>
      <w:r w:rsidRPr="00BA2BB5">
        <w:t>w</w:t>
      </w:r>
      <w:r w:rsidR="0097590F">
        <w:t xml:space="preserve"> </w:t>
      </w:r>
      <w:r w:rsidRPr="00BA2BB5">
        <w:t>tym dniu posiadał prawo stałego pobytu na terytorium Rzeczypospolitej Polskiej.</w:t>
      </w:r>
    </w:p>
    <w:p w:rsidR="00043EFA" w:rsidRPr="00BA2BB5" w:rsidRDefault="00043EFA" w:rsidP="00043EFA">
      <w:pPr>
        <w:pStyle w:val="USTustnpkodeksu"/>
      </w:pPr>
      <w:r w:rsidRPr="00BA2BB5">
        <w:t>3.</w:t>
      </w:r>
      <w:r w:rsidR="0097590F">
        <w:t xml:space="preserve"> </w:t>
      </w:r>
      <w:r w:rsidRPr="00BA2BB5">
        <w:t>Jeżeli w</w:t>
      </w:r>
      <w:r w:rsidR="0097590F">
        <w:t xml:space="preserve"> </w:t>
      </w:r>
      <w:r w:rsidRPr="00BA2BB5">
        <w:t>dniu poprzedzającym dzień wejścia w</w:t>
      </w:r>
      <w:r w:rsidR="0097590F">
        <w:t xml:space="preserve"> </w:t>
      </w:r>
      <w:r w:rsidRPr="00BA2BB5">
        <w:t>życie ustawy członek rodziny obywatela Zjednoczonego Królestwa posiadał ważną kartę pobytu członka rodziny obywatela UE, domniemywa się, że</w:t>
      </w:r>
      <w:r w:rsidR="0097590F">
        <w:t xml:space="preserve"> </w:t>
      </w:r>
      <w:r w:rsidRPr="00BA2BB5">
        <w:t>w</w:t>
      </w:r>
      <w:r w:rsidR="0097590F">
        <w:t xml:space="preserve"> </w:t>
      </w:r>
      <w:r w:rsidRPr="00BA2BB5">
        <w:t>tym dniu posiadał prawo</w:t>
      </w:r>
      <w:r w:rsidR="0097590F">
        <w:t xml:space="preserve"> </w:t>
      </w:r>
      <w:r w:rsidRPr="00BA2BB5">
        <w:t>pobytu na terytorium Rzeczypospolitej Polskiej.</w:t>
      </w:r>
    </w:p>
    <w:p w:rsidR="00043EFA" w:rsidRPr="00BA2BB5" w:rsidRDefault="00043EFA" w:rsidP="00043EFA">
      <w:pPr>
        <w:pStyle w:val="USTustnpkodeksu"/>
      </w:pPr>
      <w:r w:rsidRPr="00BA2BB5">
        <w:t>4.</w:t>
      </w:r>
      <w:r w:rsidR="0097590F">
        <w:t xml:space="preserve"> </w:t>
      </w:r>
      <w:r w:rsidRPr="00BA2BB5">
        <w:t>Jeżeli w</w:t>
      </w:r>
      <w:r w:rsidR="0097590F">
        <w:t xml:space="preserve"> </w:t>
      </w:r>
      <w:r w:rsidRPr="00BA2BB5">
        <w:t>dniu poprzedzającym dzień wejścia w</w:t>
      </w:r>
      <w:r w:rsidR="0097590F">
        <w:t xml:space="preserve"> </w:t>
      </w:r>
      <w:r w:rsidRPr="00BA2BB5">
        <w:t>życie ustawy członek rodziny obywatela Zjednoczonego Królestwa posiadał ważną kartę stałego pobytu członka rodziny obywatela UE, domniemywa się, że</w:t>
      </w:r>
      <w:r w:rsidR="0097590F">
        <w:t xml:space="preserve"> </w:t>
      </w:r>
      <w:r w:rsidRPr="00BA2BB5">
        <w:t>w</w:t>
      </w:r>
      <w:r w:rsidR="0097590F">
        <w:t xml:space="preserve"> </w:t>
      </w:r>
      <w:r w:rsidRPr="00BA2BB5">
        <w:t>tym dniu posiadał prawo stałego pobytu na terytorium Rzeczypospolitej Polskiej.</w:t>
      </w:r>
    </w:p>
    <w:p w:rsidR="00043EFA" w:rsidRPr="00BA2BB5" w:rsidRDefault="00043EFA" w:rsidP="00043EFA">
      <w:pPr>
        <w:pStyle w:val="ARTartustawynprozporzdzenia"/>
      </w:pPr>
      <w:r w:rsidRPr="00D01B5E">
        <w:rPr>
          <w:rStyle w:val="Ppogrubienie"/>
        </w:rPr>
        <w:t>Art.</w:t>
      </w:r>
      <w:r w:rsidR="00D01B5E">
        <w:rPr>
          <w:rStyle w:val="Ppogrubienie"/>
        </w:rPr>
        <w:t> </w:t>
      </w:r>
      <w:r w:rsidRPr="00D01B5E">
        <w:rPr>
          <w:rStyle w:val="Ppogrubienie"/>
        </w:rPr>
        <w:t>7.</w:t>
      </w:r>
      <w:r w:rsidR="0097590F">
        <w:t xml:space="preserve"> </w:t>
      </w:r>
      <w:r w:rsidRPr="00BA2BB5">
        <w:t>1. Obywatelowi Zjednoczonego Królestwa, który w</w:t>
      </w:r>
      <w:r w:rsidR="0097590F">
        <w:t xml:space="preserve"> </w:t>
      </w:r>
      <w:r w:rsidRPr="00BA2BB5">
        <w:t>dniu poprzedzającym dzień wejścia w</w:t>
      </w:r>
      <w:r w:rsidR="0097590F">
        <w:t xml:space="preserve"> </w:t>
      </w:r>
      <w:r w:rsidRPr="00BA2BB5">
        <w:t>życie ustawy posiadał prawo pobytu na terytorium Rzeczypospolitej Polskiej, udziela się, na jego wniosek, zezwolenia na pobyt czasowy.</w:t>
      </w:r>
    </w:p>
    <w:p w:rsidR="00043EFA" w:rsidRPr="00BA2BB5" w:rsidRDefault="00043EFA" w:rsidP="00043EFA">
      <w:pPr>
        <w:pStyle w:val="USTustnpkodeksu"/>
      </w:pPr>
      <w:r w:rsidRPr="00BA2BB5">
        <w:t>2.</w:t>
      </w:r>
      <w:r w:rsidR="0097590F">
        <w:t xml:space="preserve"> </w:t>
      </w:r>
      <w:r w:rsidRPr="00BA2BB5">
        <w:t>Członkowi rodziny obywatela Zjednoczonego Królestwa, który w</w:t>
      </w:r>
      <w:r w:rsidR="0097590F">
        <w:t xml:space="preserve"> </w:t>
      </w:r>
      <w:r w:rsidRPr="00BA2BB5">
        <w:t>dniu poprzedzającym dzień wejścia w</w:t>
      </w:r>
      <w:r w:rsidR="0097590F">
        <w:t xml:space="preserve"> </w:t>
      </w:r>
      <w:r w:rsidRPr="00BA2BB5">
        <w:t>życie ustawy posiadał prawo pobytu na terytorium Rzeczypospolitej Polskiej, udziela się, na jego wniosek, zezwolenia na pobyt czasowy.</w:t>
      </w:r>
    </w:p>
    <w:p w:rsidR="00043EFA" w:rsidRPr="00043EFA" w:rsidRDefault="00043EFA" w:rsidP="00F06957">
      <w:pPr>
        <w:pStyle w:val="USTustnpkodeksu"/>
      </w:pPr>
      <w:r w:rsidRPr="00BA2BB5">
        <w:t>3.</w:t>
      </w:r>
      <w:r w:rsidR="0097590F">
        <w:t xml:space="preserve"> </w:t>
      </w:r>
      <w:r w:rsidRPr="00043EFA">
        <w:t>Udzielenia zezwolenia na pobyt czasowy, o</w:t>
      </w:r>
      <w:r w:rsidR="0097590F">
        <w:t xml:space="preserve"> </w:t>
      </w:r>
      <w:r w:rsidRPr="00043EFA">
        <w:t>którym mowa w</w:t>
      </w:r>
      <w:r w:rsidR="0097590F">
        <w:t xml:space="preserve"> </w:t>
      </w:r>
      <w:r w:rsidRPr="00043EFA">
        <w:t>ust.</w:t>
      </w:r>
      <w:r w:rsidR="0097590F">
        <w:t xml:space="preserve"> </w:t>
      </w:r>
      <w:r w:rsidRPr="00043EFA">
        <w:t>1 lub</w:t>
      </w:r>
      <w:r w:rsidR="0097590F">
        <w:t xml:space="preserve"> </w:t>
      </w:r>
      <w:r w:rsidRPr="00043EFA">
        <w:t xml:space="preserve">2, odmawia się, </w:t>
      </w:r>
      <w:r w:rsidR="00DA6A23">
        <w:t>jeżeli</w:t>
      </w:r>
      <w:r w:rsidRPr="00043EFA">
        <w:t>:</w:t>
      </w:r>
    </w:p>
    <w:p w:rsidR="00043EFA" w:rsidRPr="00BA2BB5" w:rsidRDefault="00043EFA" w:rsidP="00043EFA">
      <w:pPr>
        <w:pStyle w:val="PKTpunkt"/>
      </w:pPr>
      <w:r w:rsidRPr="00BA2BB5">
        <w:t>1)</w:t>
      </w:r>
      <w:r w:rsidRPr="00BA2BB5">
        <w:tab/>
        <w:t xml:space="preserve">obywatel Zjednoczonego Królestwa lub członek jego rodziny </w:t>
      </w:r>
      <w:r w:rsidR="00DA6A23" w:rsidRPr="00BA2BB5">
        <w:t xml:space="preserve">nie posiadał prawa pobytu na terytorium Rzeczypospolitej Polskiej </w:t>
      </w:r>
      <w:r w:rsidRPr="00BA2BB5">
        <w:t>w</w:t>
      </w:r>
      <w:r w:rsidR="0097590F">
        <w:t xml:space="preserve"> </w:t>
      </w:r>
      <w:r w:rsidRPr="00BA2BB5">
        <w:t>dniu poprzedzającym dzień wejścia w</w:t>
      </w:r>
      <w:r w:rsidR="0097590F">
        <w:t xml:space="preserve"> </w:t>
      </w:r>
      <w:r w:rsidRPr="00BA2BB5">
        <w:t>życie ustawy lub</w:t>
      </w:r>
    </w:p>
    <w:p w:rsidR="00043EFA" w:rsidRPr="00BA2BB5" w:rsidRDefault="00043EFA" w:rsidP="00043EFA">
      <w:pPr>
        <w:pStyle w:val="PKTpunkt"/>
      </w:pPr>
      <w:r w:rsidRPr="00BA2BB5">
        <w:t>2)</w:t>
      </w:r>
      <w:r w:rsidRPr="00BA2BB5">
        <w:tab/>
        <w:t>wymagają tego względy obronności, bezpieczeństwa państwa lub ochrony bezpieczeństwa i</w:t>
      </w:r>
      <w:r w:rsidR="0097590F">
        <w:t xml:space="preserve"> </w:t>
      </w:r>
      <w:r w:rsidRPr="00BA2BB5">
        <w:t>porządku publicznego, lub</w:t>
      </w:r>
    </w:p>
    <w:p w:rsidR="00043EFA" w:rsidRPr="00BA2BB5" w:rsidRDefault="00043EFA" w:rsidP="00043EFA">
      <w:pPr>
        <w:pStyle w:val="PKTpunkt"/>
      </w:pPr>
      <w:r w:rsidRPr="00BA2BB5">
        <w:t>3)</w:t>
      </w:r>
      <w:r w:rsidRPr="00BA2BB5">
        <w:tab/>
        <w:t>obowiązuje wpis danych obywatela Zjednoczonego Królestwa lub członka jego rodziny do wykazu cudzoziemców, których pobyt na terytorium Rzeczypospolitej Polskiej jest niepożądany, lub</w:t>
      </w:r>
    </w:p>
    <w:p w:rsidR="00043EFA" w:rsidRPr="00BA2BB5" w:rsidRDefault="00043EFA" w:rsidP="00043EFA">
      <w:pPr>
        <w:pStyle w:val="PKTpunkt"/>
      </w:pPr>
      <w:r w:rsidRPr="00BA2BB5">
        <w:t>4)</w:t>
      </w:r>
      <w:r w:rsidRPr="00BA2BB5">
        <w:tab/>
        <w:t>dane obywatela Zjednoczonego Królestwa lub członka jego rodziny zostały przekazane do Systemu Informacyjnego Schengen do celów odmowy wjazdu, lub</w:t>
      </w:r>
    </w:p>
    <w:p w:rsidR="00043EFA" w:rsidRPr="00043EFA" w:rsidRDefault="00043EFA" w:rsidP="00D01B5E">
      <w:pPr>
        <w:pStyle w:val="PKTpunkt"/>
        <w:keepNext/>
      </w:pPr>
      <w:r w:rsidRPr="00BA2BB5">
        <w:t>5)</w:t>
      </w:r>
      <w:r w:rsidRPr="00BA2BB5">
        <w:tab/>
      </w:r>
      <w:r w:rsidRPr="00043EFA">
        <w:t>w postępowaniu w</w:t>
      </w:r>
      <w:r w:rsidR="0097590F">
        <w:t xml:space="preserve"> </w:t>
      </w:r>
      <w:r w:rsidRPr="00043EFA">
        <w:t>sprawie udzielenia mu zezwolenia na pobyt czasowy obywatel Zjednoczonego Królestwa lub członek jego rodziny:</w:t>
      </w:r>
    </w:p>
    <w:p w:rsidR="00043EFA" w:rsidRPr="00BA2BB5" w:rsidRDefault="00043EFA" w:rsidP="00043EFA">
      <w:pPr>
        <w:pStyle w:val="LITlitera"/>
      </w:pPr>
      <w:r w:rsidRPr="00BA2BB5">
        <w:t>a)</w:t>
      </w:r>
      <w:r w:rsidRPr="00BA2BB5">
        <w:tab/>
        <w:t>złożył wniosek</w:t>
      </w:r>
      <w:r w:rsidR="00DA6A23">
        <w:t>, który zawiera</w:t>
      </w:r>
      <w:r w:rsidRPr="00BA2BB5">
        <w:t xml:space="preserve"> nieprawdziwe dane osobowe lub fałszywe informacje lub dołączył do niego dokumenty zawierające takie dane lub informacje, lub</w:t>
      </w:r>
    </w:p>
    <w:p w:rsidR="00043EFA" w:rsidRPr="00BA2BB5" w:rsidRDefault="00043EFA" w:rsidP="00043EFA">
      <w:pPr>
        <w:pStyle w:val="LITlitera"/>
      </w:pPr>
      <w:r w:rsidRPr="00BA2BB5">
        <w:t>b)</w:t>
      </w:r>
      <w:r w:rsidRPr="00BA2BB5">
        <w:tab/>
        <w:t>zeznał</w:t>
      </w:r>
      <w:r w:rsidR="0097590F">
        <w:t xml:space="preserve"> </w:t>
      </w:r>
      <w:r w:rsidRPr="00BA2BB5">
        <w:t>nieprawdę lub zataił prawdę albo podrobił lub przerobił dokument w</w:t>
      </w:r>
      <w:r w:rsidR="0097590F">
        <w:t xml:space="preserve"> </w:t>
      </w:r>
      <w:r w:rsidRPr="00BA2BB5">
        <w:t>celu użycia go jako autentycznego lub takiego dokumentu używał jako autentycznego, lub</w:t>
      </w:r>
    </w:p>
    <w:p w:rsidR="00043EFA" w:rsidRPr="00BA2BB5" w:rsidRDefault="00043EFA" w:rsidP="00043EFA">
      <w:pPr>
        <w:pStyle w:val="PKTpunkt"/>
      </w:pPr>
      <w:r w:rsidRPr="00BA2BB5">
        <w:t>6)</w:t>
      </w:r>
      <w:r w:rsidRPr="00BA2BB5">
        <w:tab/>
        <w:t>związek małżeński wnioskodawcy z</w:t>
      </w:r>
      <w:r w:rsidR="0097590F">
        <w:t xml:space="preserve"> </w:t>
      </w:r>
      <w:r w:rsidRPr="00BA2BB5">
        <w:t>obywatelem Zjednoczonego Królestwa został zawarty lub istnieje w</w:t>
      </w:r>
      <w:r w:rsidR="0097590F">
        <w:t xml:space="preserve"> </w:t>
      </w:r>
      <w:r w:rsidRPr="00BA2BB5">
        <w:t>celu obejścia przepisów określających zasady i</w:t>
      </w:r>
      <w:r w:rsidR="0097590F">
        <w:t xml:space="preserve"> </w:t>
      </w:r>
      <w:r w:rsidRPr="00BA2BB5">
        <w:t>warunki wjazdu cudzoziemców na terytorium Rzeczypospolitej Polskiej, ich przejazdu przez to terytorium, pobytu na nim i</w:t>
      </w:r>
      <w:r w:rsidR="0097590F">
        <w:t xml:space="preserve"> </w:t>
      </w:r>
      <w:r w:rsidRPr="00BA2BB5">
        <w:t>wyjazdu z</w:t>
      </w:r>
      <w:r w:rsidR="0097590F">
        <w:t xml:space="preserve"> </w:t>
      </w:r>
      <w:r w:rsidRPr="00BA2BB5">
        <w:t>niego.</w:t>
      </w:r>
    </w:p>
    <w:p w:rsidR="00043EFA" w:rsidRPr="00BA2BB5" w:rsidRDefault="00043EFA" w:rsidP="00043EFA">
      <w:pPr>
        <w:pStyle w:val="USTustnpkodeksu"/>
      </w:pPr>
      <w:r w:rsidRPr="00BA2BB5">
        <w:t>4.</w:t>
      </w:r>
      <w:r w:rsidR="0097590F">
        <w:t xml:space="preserve"> </w:t>
      </w:r>
      <w:r w:rsidRPr="00BA2BB5">
        <w:t>W</w:t>
      </w:r>
      <w:r w:rsidR="0097590F">
        <w:t xml:space="preserve"> </w:t>
      </w:r>
      <w:r w:rsidRPr="00BA2BB5">
        <w:t>przypadku, o</w:t>
      </w:r>
      <w:r w:rsidR="0097590F">
        <w:t xml:space="preserve"> </w:t>
      </w:r>
      <w:r w:rsidRPr="00BA2BB5">
        <w:t>którym mowa w</w:t>
      </w:r>
      <w:r w:rsidR="0097590F">
        <w:t xml:space="preserve"> </w:t>
      </w:r>
      <w:r>
        <w:t>ust.</w:t>
      </w:r>
      <w:r w:rsidR="0097590F">
        <w:t xml:space="preserve"> </w:t>
      </w:r>
      <w:r w:rsidRPr="00BA2BB5">
        <w:t>3</w:t>
      </w:r>
      <w:r>
        <w:t xml:space="preserve"> pkt</w:t>
      </w:r>
      <w:r w:rsidR="0097590F">
        <w:t xml:space="preserve"> </w:t>
      </w:r>
      <w:r w:rsidRPr="00BA2BB5">
        <w:t>4, obywatelowi Zjednoczonego Królestwa lub członkowi jego rodziny można udzielić zezwolenia na pobyt czasowy z</w:t>
      </w:r>
      <w:r w:rsidR="0097590F">
        <w:t xml:space="preserve"> </w:t>
      </w:r>
      <w:r w:rsidRPr="00BA2BB5">
        <w:t>uwzględnieniem interesu państwa, które dokonało wpisu do Systemu Informacyjnego Schengen, jeżeli zaistniały poważne przyczyny uzasadniające udzielenie tego zezwolenia,</w:t>
      </w:r>
      <w:r w:rsidR="0097590F">
        <w:t xml:space="preserve"> </w:t>
      </w:r>
      <w:r w:rsidRPr="00BA2BB5">
        <w:t>w</w:t>
      </w:r>
      <w:r w:rsidR="0097590F">
        <w:t xml:space="preserve"> </w:t>
      </w:r>
      <w:r w:rsidRPr="00BA2BB5">
        <w:t>szczególności względy humanitarne lub wynikające z</w:t>
      </w:r>
      <w:r w:rsidR="0097590F">
        <w:t xml:space="preserve"> </w:t>
      </w:r>
      <w:r w:rsidRPr="00BA2BB5">
        <w:t>zobowiązań międzynarodowych.</w:t>
      </w:r>
    </w:p>
    <w:p w:rsidR="00043EFA" w:rsidRPr="00043EFA" w:rsidRDefault="00043EFA" w:rsidP="00D01B5E">
      <w:pPr>
        <w:pStyle w:val="USTustnpkodeksu"/>
        <w:keepNext/>
      </w:pPr>
      <w:r w:rsidRPr="00BA2BB5">
        <w:t>5.</w:t>
      </w:r>
      <w:r w:rsidR="0097590F">
        <w:t xml:space="preserve"> </w:t>
      </w:r>
      <w:r w:rsidRPr="00043EFA">
        <w:t>W</w:t>
      </w:r>
      <w:r w:rsidR="0097590F">
        <w:t xml:space="preserve"> </w:t>
      </w:r>
      <w:r w:rsidRPr="00043EFA">
        <w:t>przypadku, o</w:t>
      </w:r>
      <w:r w:rsidR="0097590F">
        <w:t xml:space="preserve"> </w:t>
      </w:r>
      <w:r w:rsidRPr="00043EFA">
        <w:t>którym mowa w</w:t>
      </w:r>
      <w:r w:rsidR="0097590F">
        <w:t xml:space="preserve"> </w:t>
      </w:r>
      <w:r w:rsidRPr="00043EFA">
        <w:t>ust.</w:t>
      </w:r>
      <w:r w:rsidR="0097590F">
        <w:t xml:space="preserve"> </w:t>
      </w:r>
      <w:r w:rsidRPr="00043EFA">
        <w:t>4, wojewoda lub Szef Urzędu w</w:t>
      </w:r>
      <w:r w:rsidR="0097590F">
        <w:t xml:space="preserve"> </w:t>
      </w:r>
      <w:r w:rsidRPr="00043EFA">
        <w:t>drugiej instancji:</w:t>
      </w:r>
    </w:p>
    <w:p w:rsidR="00043EFA" w:rsidRPr="00BA2BB5" w:rsidRDefault="00043EFA" w:rsidP="00043EFA">
      <w:pPr>
        <w:pStyle w:val="PKTpunkt"/>
      </w:pPr>
      <w:r w:rsidRPr="00BA2BB5">
        <w:t>1)</w:t>
      </w:r>
      <w:r w:rsidRPr="00BA2BB5">
        <w:tab/>
        <w:t>zasięga</w:t>
      </w:r>
      <w:r w:rsidR="00DA6A23">
        <w:t>, za pośrednictwem Komendanta Głównego Policji,</w:t>
      </w:r>
      <w:r w:rsidRPr="00BA2BB5">
        <w:t xml:space="preserve"> opinii, o</w:t>
      </w:r>
      <w:r w:rsidR="0097590F">
        <w:t xml:space="preserve"> </w:t>
      </w:r>
      <w:r w:rsidRPr="00BA2BB5">
        <w:t>której mowa w</w:t>
      </w:r>
      <w:r w:rsidR="00DA6A23">
        <w:t> </w:t>
      </w:r>
      <w:r>
        <w:t>art.</w:t>
      </w:r>
      <w:r w:rsidR="00DA6A23">
        <w:t> </w:t>
      </w:r>
      <w:r w:rsidRPr="00BA2BB5">
        <w:t>25</w:t>
      </w:r>
      <w:r>
        <w:t xml:space="preserve"> ust.</w:t>
      </w:r>
      <w:r w:rsidR="0097590F">
        <w:t xml:space="preserve"> </w:t>
      </w:r>
      <w:r w:rsidRPr="00BA2BB5">
        <w:t>1</w:t>
      </w:r>
      <w:r w:rsidR="0097590F">
        <w:t xml:space="preserve"> </w:t>
      </w:r>
      <w:r w:rsidRPr="00BA2BB5">
        <w:t>Konwencji Wykonawczej z</w:t>
      </w:r>
      <w:r w:rsidR="0097590F">
        <w:t xml:space="preserve"> </w:t>
      </w:r>
      <w:r w:rsidRPr="00BA2BB5">
        <w:t>dnia 19</w:t>
      </w:r>
      <w:r w:rsidR="0097590F">
        <w:t xml:space="preserve"> </w:t>
      </w:r>
      <w:r w:rsidRPr="00BA2BB5">
        <w:t>czerwca 1990</w:t>
      </w:r>
      <w:r w:rsidR="0097590F">
        <w:t xml:space="preserve"> </w:t>
      </w:r>
      <w:r w:rsidRPr="00BA2BB5">
        <w:t>r. do Układu z</w:t>
      </w:r>
      <w:r w:rsidR="00DA6A23">
        <w:t> </w:t>
      </w:r>
      <w:r w:rsidRPr="00BA2BB5">
        <w:t>Schengen z</w:t>
      </w:r>
      <w:r w:rsidR="0097590F">
        <w:t xml:space="preserve"> </w:t>
      </w:r>
      <w:r w:rsidRPr="00BA2BB5">
        <w:t>dnia 14</w:t>
      </w:r>
      <w:r w:rsidR="0097590F">
        <w:t xml:space="preserve"> </w:t>
      </w:r>
      <w:r w:rsidRPr="00BA2BB5">
        <w:t>czerwca 1985</w:t>
      </w:r>
      <w:r w:rsidR="0097590F">
        <w:t xml:space="preserve"> </w:t>
      </w:r>
      <w:r w:rsidRPr="00BA2BB5">
        <w:t>r. między Rządami Państw Unii Gospodarczej Beneluksu, Republiki Federalnej Niemiec oraz Republiki Francuskiej w</w:t>
      </w:r>
      <w:r w:rsidR="0097590F">
        <w:t xml:space="preserve"> </w:t>
      </w:r>
      <w:r w:rsidRPr="00BA2BB5">
        <w:t>sprawie stopniowego znoszenia kontroli na wspólnych granicach (Dz. Urz. UE L 239</w:t>
      </w:r>
      <w:r w:rsidR="0097590F">
        <w:t xml:space="preserve"> </w:t>
      </w:r>
      <w:r w:rsidRPr="00BA2BB5">
        <w:t>z</w:t>
      </w:r>
      <w:r w:rsidR="00DA6A23">
        <w:t> </w:t>
      </w:r>
      <w:r w:rsidRPr="00BA2BB5">
        <w:t>22.09.2000, str. 19, z</w:t>
      </w:r>
      <w:r w:rsidR="0097590F">
        <w:t xml:space="preserve"> </w:t>
      </w:r>
      <w:r w:rsidRPr="00BA2BB5">
        <w:t>późn. zm</w:t>
      </w:r>
      <w:r w:rsidRPr="00290782">
        <w:t>.</w:t>
      </w:r>
      <w:r w:rsidRPr="004541FE">
        <w:rPr>
          <w:rStyle w:val="IGindeksgrny"/>
        </w:rPr>
        <w:footnoteReference w:id="9"/>
      </w:r>
      <w:r w:rsidRPr="004541FE">
        <w:rPr>
          <w:rStyle w:val="IGindeksgrny"/>
        </w:rPr>
        <w:t>)</w:t>
      </w:r>
      <w:r w:rsidRPr="00BA2BB5">
        <w:t xml:space="preserve"> – Dz. Urz. UE Polskie wydanie specjalne, rozdz. 19,</w:t>
      </w:r>
      <w:r>
        <w:t xml:space="preserve"> t.</w:t>
      </w:r>
      <w:r w:rsidR="0097590F">
        <w:t xml:space="preserve"> </w:t>
      </w:r>
      <w:r w:rsidRPr="00BA2BB5">
        <w:t>2, str. 9, z</w:t>
      </w:r>
      <w:r w:rsidR="0097590F">
        <w:t xml:space="preserve"> </w:t>
      </w:r>
      <w:r w:rsidRPr="00BA2BB5">
        <w:t xml:space="preserve">późn. zm.), zwanej dalej </w:t>
      </w:r>
      <w:r>
        <w:t>„</w:t>
      </w:r>
      <w:r w:rsidRPr="00BA2BB5">
        <w:t>Konwencją Wykonawczą Schengen</w:t>
      </w:r>
      <w:r>
        <w:t>”</w:t>
      </w:r>
      <w:r w:rsidRPr="00BA2BB5">
        <w:t>;</w:t>
      </w:r>
    </w:p>
    <w:p w:rsidR="00043EFA" w:rsidRPr="00BA2BB5" w:rsidRDefault="00043EFA" w:rsidP="00043EFA">
      <w:pPr>
        <w:pStyle w:val="PKTpunkt"/>
      </w:pPr>
      <w:r w:rsidRPr="00BA2BB5">
        <w:t>2)</w:t>
      </w:r>
      <w:r w:rsidRPr="00BA2BB5">
        <w:tab/>
        <w:t>informuje, za pośrednictwem Komendanta Głównego Policji, właściwy organ innego państwa obszaru Schengen o</w:t>
      </w:r>
      <w:r w:rsidR="0097590F">
        <w:t xml:space="preserve"> </w:t>
      </w:r>
      <w:r w:rsidRPr="00BA2BB5">
        <w:t>udzieleniu obywatelowi Zjednoczonego Królestwa lub członkowi jego rodziny zezwolenia na pobyt czasowy.</w:t>
      </w:r>
    </w:p>
    <w:p w:rsidR="00043EFA" w:rsidRPr="00BA2BB5" w:rsidRDefault="00043EFA" w:rsidP="00043EFA">
      <w:pPr>
        <w:pStyle w:val="USTustnpkodeksu"/>
      </w:pPr>
      <w:r w:rsidRPr="00BA2BB5">
        <w:t>6.</w:t>
      </w:r>
      <w:r w:rsidR="0097590F">
        <w:t xml:space="preserve"> </w:t>
      </w:r>
      <w:r w:rsidRPr="00BA2BB5">
        <w:t>W</w:t>
      </w:r>
      <w:r w:rsidR="0097590F">
        <w:t xml:space="preserve"> </w:t>
      </w:r>
      <w:r w:rsidRPr="00BA2BB5">
        <w:t>postępowaniu w</w:t>
      </w:r>
      <w:r w:rsidR="0097590F">
        <w:t xml:space="preserve"> </w:t>
      </w:r>
      <w:r w:rsidRPr="00BA2BB5">
        <w:t>sprawie udzielenia zezwolenia na pobyt czasowy, o</w:t>
      </w:r>
      <w:r w:rsidR="0097590F">
        <w:t xml:space="preserve"> </w:t>
      </w:r>
      <w:r w:rsidRPr="00BA2BB5">
        <w:t>którym mowa w</w:t>
      </w:r>
      <w:r w:rsidR="0097590F">
        <w:t xml:space="preserve"> </w:t>
      </w:r>
      <w:r>
        <w:t>ust.</w:t>
      </w:r>
      <w:r w:rsidR="0097590F">
        <w:t xml:space="preserve"> </w:t>
      </w:r>
      <w:r w:rsidRPr="00BA2BB5">
        <w:t>2, organ prowadzący to postępowanie ustala, czy związek małżeński z</w:t>
      </w:r>
      <w:r w:rsidR="0097590F">
        <w:t xml:space="preserve"> </w:t>
      </w:r>
      <w:r w:rsidRPr="00BA2BB5">
        <w:t>obywatelem Zjednoczonego Królestwa został zawarty lub istnieje w</w:t>
      </w:r>
      <w:r w:rsidR="0097590F">
        <w:t xml:space="preserve"> </w:t>
      </w:r>
      <w:r w:rsidRPr="00BA2BB5">
        <w:t>celu obejścia przepisów określających zasady i</w:t>
      </w:r>
      <w:r w:rsidR="0097590F">
        <w:t xml:space="preserve"> </w:t>
      </w:r>
      <w:r w:rsidRPr="00BA2BB5">
        <w:t>warunki wjazdu cudzoziemców na terytorium Rzeczypospolitej Polskiej, ich przejazdu przez to terytorium, pobytu na nim i</w:t>
      </w:r>
      <w:r w:rsidR="0097590F">
        <w:t xml:space="preserve"> </w:t>
      </w:r>
      <w:r w:rsidRPr="00BA2BB5">
        <w:t>wyjazdu z</w:t>
      </w:r>
      <w:r w:rsidR="0097590F">
        <w:t xml:space="preserve"> </w:t>
      </w:r>
      <w:r w:rsidRPr="00BA2BB5">
        <w:t>niego.</w:t>
      </w:r>
    </w:p>
    <w:p w:rsidR="00043EFA" w:rsidRPr="00043EFA" w:rsidRDefault="00043EFA" w:rsidP="00D01B5E">
      <w:pPr>
        <w:pStyle w:val="USTustnpkodeksu"/>
        <w:keepNext/>
      </w:pPr>
      <w:r w:rsidRPr="00BA2BB5">
        <w:t>7.</w:t>
      </w:r>
      <w:r w:rsidR="0097590F">
        <w:t xml:space="preserve"> </w:t>
      </w:r>
      <w:r w:rsidRPr="00043EFA">
        <w:t>W</w:t>
      </w:r>
      <w:r w:rsidR="0097590F">
        <w:t xml:space="preserve"> </w:t>
      </w:r>
      <w:r w:rsidRPr="00043EFA">
        <w:t>przypadku, o</w:t>
      </w:r>
      <w:r w:rsidR="0097590F">
        <w:t xml:space="preserve"> </w:t>
      </w:r>
      <w:r w:rsidRPr="00043EFA">
        <w:t>którym mowa w</w:t>
      </w:r>
      <w:r w:rsidR="0097590F">
        <w:t xml:space="preserve"> </w:t>
      </w:r>
      <w:r w:rsidRPr="00043EFA">
        <w:t>ust.</w:t>
      </w:r>
      <w:r w:rsidR="0097590F">
        <w:t xml:space="preserve"> </w:t>
      </w:r>
      <w:r w:rsidRPr="00043EFA">
        <w:t>6, w</w:t>
      </w:r>
      <w:r w:rsidR="0097590F">
        <w:t xml:space="preserve"> </w:t>
      </w:r>
      <w:r w:rsidRPr="00043EFA">
        <w:t>szczególności ustala się, czy okoliczności sprawy wskazują na to, że:</w:t>
      </w:r>
    </w:p>
    <w:p w:rsidR="00043EFA" w:rsidRPr="00BA2BB5" w:rsidRDefault="00043EFA" w:rsidP="00043EFA">
      <w:pPr>
        <w:pStyle w:val="PKTpunkt"/>
      </w:pPr>
      <w:r w:rsidRPr="00BA2BB5">
        <w:t>1)</w:t>
      </w:r>
      <w:r w:rsidRPr="00BA2BB5">
        <w:tab/>
        <w:t>jedno z</w:t>
      </w:r>
      <w:r w:rsidR="0097590F">
        <w:t xml:space="preserve"> </w:t>
      </w:r>
      <w:r w:rsidRPr="00BA2BB5">
        <w:t>małżonków przyjęło korzyść majątkową w</w:t>
      </w:r>
      <w:r w:rsidR="0097590F">
        <w:t xml:space="preserve"> </w:t>
      </w:r>
      <w:r w:rsidRPr="00BA2BB5">
        <w:t>zamian za wyrażenie zgody na zawarcie małżeństwa, o</w:t>
      </w:r>
      <w:r w:rsidR="0097590F">
        <w:t xml:space="preserve"> </w:t>
      </w:r>
      <w:r w:rsidRPr="00BA2BB5">
        <w:t>ile nie wynikało to ze zwyczaju ugruntowanego w</w:t>
      </w:r>
      <w:r w:rsidR="0097590F">
        <w:t xml:space="preserve"> </w:t>
      </w:r>
      <w:r w:rsidRPr="00BA2BB5">
        <w:t>danym państwie lub danej grupie społecznej;</w:t>
      </w:r>
    </w:p>
    <w:p w:rsidR="00043EFA" w:rsidRPr="00BA2BB5" w:rsidRDefault="00043EFA" w:rsidP="00043EFA">
      <w:pPr>
        <w:pStyle w:val="PKTpunkt"/>
      </w:pPr>
      <w:r w:rsidRPr="00BA2BB5">
        <w:t>2)</w:t>
      </w:r>
      <w:r w:rsidRPr="00BA2BB5">
        <w:tab/>
        <w:t>małżonkowie nie wypełniają prawnych obowiązków wynikających z</w:t>
      </w:r>
      <w:r w:rsidR="0097590F">
        <w:t xml:space="preserve"> </w:t>
      </w:r>
      <w:r w:rsidRPr="00BA2BB5">
        <w:t>zawarcia małżeństwa;</w:t>
      </w:r>
    </w:p>
    <w:p w:rsidR="00043EFA" w:rsidRPr="00BA2BB5" w:rsidRDefault="00043EFA" w:rsidP="00043EFA">
      <w:pPr>
        <w:pStyle w:val="PKTpunkt"/>
      </w:pPr>
      <w:r w:rsidRPr="00BA2BB5">
        <w:t>3)</w:t>
      </w:r>
      <w:r w:rsidRPr="00BA2BB5">
        <w:tab/>
        <w:t>małżonkowie nie zamieszkują wspólnie lub nie prowadzą wspólnego gospodarstwa domowego;</w:t>
      </w:r>
    </w:p>
    <w:p w:rsidR="00043EFA" w:rsidRPr="00BA2BB5" w:rsidRDefault="00043EFA" w:rsidP="00043EFA">
      <w:pPr>
        <w:pStyle w:val="PKTpunkt"/>
      </w:pPr>
      <w:r w:rsidRPr="00BA2BB5">
        <w:t>4)</w:t>
      </w:r>
      <w:r w:rsidRPr="00BA2BB5">
        <w:tab/>
        <w:t>małżonkowie nie spotkali się przed zawarciem małżeństwa;</w:t>
      </w:r>
    </w:p>
    <w:p w:rsidR="00043EFA" w:rsidRPr="00BA2BB5" w:rsidRDefault="00043EFA" w:rsidP="00043EFA">
      <w:pPr>
        <w:pStyle w:val="PKTpunkt"/>
      </w:pPr>
      <w:r w:rsidRPr="00BA2BB5">
        <w:t>5)</w:t>
      </w:r>
      <w:r w:rsidRPr="00BA2BB5">
        <w:tab/>
        <w:t>małżonkowie nie mówią językiem zrozumiałym dla obojga;</w:t>
      </w:r>
    </w:p>
    <w:p w:rsidR="00043EFA" w:rsidRPr="00BA2BB5" w:rsidRDefault="00043EFA" w:rsidP="00043EFA">
      <w:pPr>
        <w:pStyle w:val="PKTpunkt"/>
      </w:pPr>
      <w:r w:rsidRPr="00BA2BB5">
        <w:t>6)</w:t>
      </w:r>
      <w:r w:rsidRPr="00BA2BB5">
        <w:tab/>
        <w:t>małżonkowie nie są zgodni co do dotyczących ich danych osobowych i</w:t>
      </w:r>
      <w:r w:rsidR="0097590F">
        <w:t xml:space="preserve"> </w:t>
      </w:r>
      <w:r w:rsidRPr="00BA2BB5">
        <w:t>innych istotnych okoliczności ich dotyczących;</w:t>
      </w:r>
    </w:p>
    <w:p w:rsidR="00043EFA" w:rsidRPr="00BA2BB5" w:rsidRDefault="00043EFA" w:rsidP="00043EFA">
      <w:pPr>
        <w:pStyle w:val="PKTpunkt"/>
      </w:pPr>
      <w:r w:rsidRPr="00BA2BB5">
        <w:t>7)</w:t>
      </w:r>
      <w:r w:rsidRPr="00BA2BB5">
        <w:tab/>
        <w:t>jedno z</w:t>
      </w:r>
      <w:r w:rsidR="0097590F">
        <w:t xml:space="preserve"> </w:t>
      </w:r>
      <w:r w:rsidRPr="00BA2BB5">
        <w:t>małżonków lub oboje małżonkowie w</w:t>
      </w:r>
      <w:r w:rsidR="0097590F">
        <w:t xml:space="preserve"> </w:t>
      </w:r>
      <w:r w:rsidRPr="00BA2BB5">
        <w:t>przeszłości zawierali już pozorne małżeństwa.</w:t>
      </w:r>
    </w:p>
    <w:p w:rsidR="00043EFA" w:rsidRPr="00BA2BB5" w:rsidRDefault="00043EFA" w:rsidP="00043EFA">
      <w:pPr>
        <w:pStyle w:val="USTustnpkodeksu"/>
      </w:pPr>
      <w:r w:rsidRPr="00BA2BB5">
        <w:t>8.</w:t>
      </w:r>
      <w:r w:rsidR="0097590F">
        <w:t xml:space="preserve"> </w:t>
      </w:r>
      <w:r w:rsidRPr="00BA2BB5">
        <w:t>W</w:t>
      </w:r>
      <w:r w:rsidR="0097590F">
        <w:t xml:space="preserve"> </w:t>
      </w:r>
      <w:r w:rsidRPr="00BA2BB5">
        <w:t>celu dokonania ustaleń, o</w:t>
      </w:r>
      <w:r w:rsidR="0097590F">
        <w:t xml:space="preserve"> </w:t>
      </w:r>
      <w:r w:rsidRPr="00BA2BB5">
        <w:t>których mowa w</w:t>
      </w:r>
      <w:r w:rsidR="0097590F">
        <w:t xml:space="preserve"> </w:t>
      </w:r>
      <w:r>
        <w:t>ust.</w:t>
      </w:r>
      <w:r w:rsidR="0097590F">
        <w:t xml:space="preserve"> </w:t>
      </w:r>
      <w:r w:rsidRPr="00BA2BB5">
        <w:t>6</w:t>
      </w:r>
      <w:r>
        <w:t xml:space="preserve"> i</w:t>
      </w:r>
      <w:r w:rsidR="0097590F">
        <w:t xml:space="preserve"> </w:t>
      </w:r>
      <w:r w:rsidRPr="00BA2BB5">
        <w:t>7, organ prowadzący postępowanie może zwrócić się z</w:t>
      </w:r>
      <w:r w:rsidR="0097590F">
        <w:t xml:space="preserve"> </w:t>
      </w:r>
      <w:r w:rsidRPr="00BA2BB5">
        <w:t xml:space="preserve">wnioskiem </w:t>
      </w:r>
      <w:r w:rsidR="00C85701" w:rsidRPr="00BA2BB5">
        <w:t>o</w:t>
      </w:r>
      <w:r w:rsidR="00C85701">
        <w:t xml:space="preserve"> </w:t>
      </w:r>
      <w:r w:rsidR="00C85701" w:rsidRPr="00BA2BB5">
        <w:t>przeprowadzenie czynności, o</w:t>
      </w:r>
      <w:r w:rsidR="00C85701">
        <w:t xml:space="preserve"> </w:t>
      </w:r>
      <w:r w:rsidR="00C85701" w:rsidRPr="00BA2BB5">
        <w:t>których mowa w</w:t>
      </w:r>
      <w:r w:rsidR="00C85701">
        <w:t xml:space="preserve"> art. </w:t>
      </w:r>
      <w:r w:rsidR="00C85701" w:rsidRPr="00BA2BB5">
        <w:t>11</w:t>
      </w:r>
      <w:r w:rsidR="00C85701">
        <w:t xml:space="preserve"> ust. </w:t>
      </w:r>
      <w:r w:rsidR="00C85701" w:rsidRPr="00BA2BB5">
        <w:t>1</w:t>
      </w:r>
      <w:r w:rsidR="00C85701">
        <w:t xml:space="preserve"> </w:t>
      </w:r>
      <w:r w:rsidR="00C85701" w:rsidRPr="00BA2BB5">
        <w:t>ustawy z</w:t>
      </w:r>
      <w:r w:rsidR="00C85701">
        <w:t xml:space="preserve"> </w:t>
      </w:r>
      <w:r w:rsidR="00C85701" w:rsidRPr="00BA2BB5">
        <w:t>dnia 12</w:t>
      </w:r>
      <w:r w:rsidR="00C85701">
        <w:t xml:space="preserve"> </w:t>
      </w:r>
      <w:r w:rsidR="00C85701" w:rsidRPr="00BA2BB5">
        <w:t>grudnia 2013</w:t>
      </w:r>
      <w:r w:rsidR="00C85701">
        <w:t xml:space="preserve"> </w:t>
      </w:r>
      <w:r w:rsidR="00C85701" w:rsidRPr="00BA2BB5">
        <w:t>r</w:t>
      </w:r>
      <w:r w:rsidR="00C85701">
        <w:t>.</w:t>
      </w:r>
      <w:r w:rsidR="00C85701" w:rsidRPr="00BA2BB5">
        <w:t xml:space="preserve"> o</w:t>
      </w:r>
      <w:r w:rsidR="00C85701">
        <w:t xml:space="preserve"> </w:t>
      </w:r>
      <w:r w:rsidR="00C85701" w:rsidRPr="00BA2BB5">
        <w:t>cudzoziemcach</w:t>
      </w:r>
      <w:r w:rsidR="00C85701">
        <w:t>,</w:t>
      </w:r>
      <w:r w:rsidR="00C85701" w:rsidRPr="00BA2BB5">
        <w:t xml:space="preserve"> </w:t>
      </w:r>
      <w:r w:rsidRPr="00BA2BB5">
        <w:t>do komendanta oddziału Straży Granicznej lub komendanta placówki Straży Granicznej, właściwego ze względu na miejsce pobytu członka rodziny obywatela Zjednoczonego Królestwa.</w:t>
      </w:r>
    </w:p>
    <w:p w:rsidR="00043EFA" w:rsidRDefault="00043EFA" w:rsidP="00043EFA">
      <w:pPr>
        <w:pStyle w:val="USTustnpkodeksu"/>
      </w:pPr>
      <w:r w:rsidRPr="00BA2BB5">
        <w:t>9.</w:t>
      </w:r>
      <w:r w:rsidR="0097590F">
        <w:t xml:space="preserve"> </w:t>
      </w:r>
      <w:r w:rsidRPr="00BA2BB5">
        <w:t>Przy dokonywaniu ustaleń, o</w:t>
      </w:r>
      <w:r w:rsidR="0097590F">
        <w:t xml:space="preserve"> </w:t>
      </w:r>
      <w:r w:rsidRPr="00BA2BB5">
        <w:t>których mowa w</w:t>
      </w:r>
      <w:r w:rsidR="0097590F">
        <w:t xml:space="preserve"> </w:t>
      </w:r>
      <w:r>
        <w:t>ust.</w:t>
      </w:r>
      <w:r w:rsidR="0097590F">
        <w:t xml:space="preserve"> </w:t>
      </w:r>
      <w:r w:rsidRPr="00BA2BB5">
        <w:t>6</w:t>
      </w:r>
      <w:r>
        <w:t xml:space="preserve"> i</w:t>
      </w:r>
      <w:r w:rsidR="0097590F">
        <w:t xml:space="preserve"> </w:t>
      </w:r>
      <w:r w:rsidRPr="00BA2BB5">
        <w:t xml:space="preserve">7, oraz </w:t>
      </w:r>
      <w:r>
        <w:t xml:space="preserve">przy </w:t>
      </w:r>
      <w:r w:rsidRPr="00BA2BB5">
        <w:t>przeprowadzaniu czynności, o</w:t>
      </w:r>
      <w:r w:rsidR="0097590F">
        <w:t xml:space="preserve"> </w:t>
      </w:r>
      <w:r w:rsidRPr="00BA2BB5">
        <w:t>których mowa w</w:t>
      </w:r>
      <w:r w:rsidR="0097590F">
        <w:t xml:space="preserve"> </w:t>
      </w:r>
      <w:r>
        <w:t>art.</w:t>
      </w:r>
      <w:r w:rsidR="0097590F">
        <w:t xml:space="preserve"> </w:t>
      </w:r>
      <w:r w:rsidRPr="00BA2BB5">
        <w:t>11</w:t>
      </w:r>
      <w:r>
        <w:t xml:space="preserve"> ust.</w:t>
      </w:r>
      <w:r w:rsidR="0097590F">
        <w:t xml:space="preserve"> </w:t>
      </w:r>
      <w:r w:rsidRPr="00BA2BB5">
        <w:t>1</w:t>
      </w:r>
      <w:r w:rsidR="0097590F">
        <w:t xml:space="preserve"> </w:t>
      </w:r>
      <w:r w:rsidRPr="00BA2BB5">
        <w:t>ustawy z</w:t>
      </w:r>
      <w:r w:rsidR="0097590F">
        <w:t xml:space="preserve"> </w:t>
      </w:r>
      <w:r w:rsidRPr="00BA2BB5">
        <w:t>dnia 12</w:t>
      </w:r>
      <w:r w:rsidR="0097590F">
        <w:t xml:space="preserve"> </w:t>
      </w:r>
      <w:r w:rsidRPr="00BA2BB5">
        <w:t>grudnia 2013</w:t>
      </w:r>
      <w:r w:rsidR="0097590F">
        <w:t xml:space="preserve"> </w:t>
      </w:r>
      <w:r w:rsidRPr="00BA2BB5">
        <w:t>r</w:t>
      </w:r>
      <w:r w:rsidR="00ED4162">
        <w:t>.</w:t>
      </w:r>
      <w:r w:rsidRPr="00BA2BB5">
        <w:t xml:space="preserve"> o</w:t>
      </w:r>
      <w:r w:rsidR="00243CFA">
        <w:t> </w:t>
      </w:r>
      <w:r w:rsidRPr="00BA2BB5">
        <w:t>cudzoziemcach, nie stosuje się przepisu</w:t>
      </w:r>
      <w:r>
        <w:t xml:space="preserve"> art.</w:t>
      </w:r>
      <w:r w:rsidR="0097590F">
        <w:t xml:space="preserve"> </w:t>
      </w:r>
      <w:r w:rsidRPr="00BA2BB5">
        <w:t>79</w:t>
      </w:r>
      <w:r w:rsidR="0097590F">
        <w:t xml:space="preserve"> </w:t>
      </w:r>
      <w:r w:rsidRPr="00BA2BB5">
        <w:t>Kodeksu postępowania administracyjnego.</w:t>
      </w:r>
    </w:p>
    <w:p w:rsidR="00043EFA" w:rsidRPr="00BA2BB5" w:rsidRDefault="00043EFA" w:rsidP="00043EFA">
      <w:pPr>
        <w:pStyle w:val="USTustnpkodeksu"/>
      </w:pPr>
      <w:r>
        <w:t xml:space="preserve">10. </w:t>
      </w:r>
      <w:r w:rsidRPr="00656DE3">
        <w:t>Przy wykonywaniu czynności mających na celu ustalenie okoliczności, o</w:t>
      </w:r>
      <w:r w:rsidR="0097590F">
        <w:t xml:space="preserve"> </w:t>
      </w:r>
      <w:r w:rsidRPr="00656DE3">
        <w:t>których mowa w</w:t>
      </w:r>
      <w:r w:rsidR="0097590F">
        <w:t xml:space="preserve"> </w:t>
      </w:r>
      <w:r>
        <w:t>ust.</w:t>
      </w:r>
      <w:r w:rsidR="0097590F">
        <w:t xml:space="preserve"> </w:t>
      </w:r>
      <w:r w:rsidRPr="00656DE3">
        <w:t>3</w:t>
      </w:r>
      <w:r>
        <w:t xml:space="preserve"> pkt</w:t>
      </w:r>
      <w:r w:rsidR="0097590F">
        <w:t xml:space="preserve"> </w:t>
      </w:r>
      <w:r w:rsidRPr="00656DE3">
        <w:t>5, nie stosuje się</w:t>
      </w:r>
      <w:r>
        <w:t xml:space="preserve"> </w:t>
      </w:r>
      <w:r w:rsidR="00C85701">
        <w:t xml:space="preserve">przepisu </w:t>
      </w:r>
      <w:r>
        <w:t>art.</w:t>
      </w:r>
      <w:r w:rsidR="0097590F">
        <w:t xml:space="preserve"> </w:t>
      </w:r>
      <w:r w:rsidRPr="00656DE3">
        <w:t>79</w:t>
      </w:r>
      <w:r w:rsidR="0097590F">
        <w:t xml:space="preserve"> </w:t>
      </w:r>
      <w:r w:rsidRPr="00656DE3">
        <w:t>Kodeksu postępowania administracyjnego</w:t>
      </w:r>
      <w:r>
        <w:t>.</w:t>
      </w:r>
    </w:p>
    <w:p w:rsidR="00043EFA" w:rsidRDefault="00043EFA" w:rsidP="00043EFA">
      <w:pPr>
        <w:pStyle w:val="USTustnpkodeksu"/>
      </w:pPr>
      <w:r w:rsidRPr="00BA2BB5">
        <w:t>1</w:t>
      </w:r>
      <w:r>
        <w:t>1</w:t>
      </w:r>
      <w:r w:rsidRPr="00BA2BB5">
        <w:t>.</w:t>
      </w:r>
      <w:r w:rsidR="0097590F">
        <w:t xml:space="preserve"> </w:t>
      </w:r>
      <w:r w:rsidRPr="00BA2BB5">
        <w:t>Zezwolenia na pobyt czasowy, o</w:t>
      </w:r>
      <w:r w:rsidR="0097590F">
        <w:t xml:space="preserve"> </w:t>
      </w:r>
      <w:r w:rsidRPr="00BA2BB5">
        <w:t>którym mowa w</w:t>
      </w:r>
      <w:r w:rsidR="0097590F">
        <w:t xml:space="preserve"> </w:t>
      </w:r>
      <w:r>
        <w:t>ust.</w:t>
      </w:r>
      <w:r w:rsidR="0097590F">
        <w:t xml:space="preserve"> </w:t>
      </w:r>
      <w:r w:rsidRPr="00BA2BB5">
        <w:t>1</w:t>
      </w:r>
      <w:r>
        <w:t xml:space="preserve"> lub</w:t>
      </w:r>
      <w:r w:rsidRPr="00BA2BB5">
        <w:t xml:space="preserve"> 2, udziela się jednorazowo, na okres </w:t>
      </w:r>
      <w:r>
        <w:t>5</w:t>
      </w:r>
      <w:r w:rsidR="0097590F">
        <w:t xml:space="preserve"> </w:t>
      </w:r>
      <w:r w:rsidRPr="00BA2BB5">
        <w:t>lat.</w:t>
      </w:r>
    </w:p>
    <w:p w:rsidR="00043EFA" w:rsidRPr="00096892" w:rsidRDefault="00043EFA" w:rsidP="00043EFA">
      <w:pPr>
        <w:pStyle w:val="USTustnpkodeksu"/>
      </w:pPr>
      <w:r>
        <w:t xml:space="preserve">12. </w:t>
      </w:r>
      <w:r w:rsidRPr="00096892">
        <w:t>Zezwolenia na pobyt czasowy, o</w:t>
      </w:r>
      <w:r w:rsidR="0097590F">
        <w:t xml:space="preserve"> </w:t>
      </w:r>
      <w:r w:rsidRPr="00096892">
        <w:t>którym mowa w</w:t>
      </w:r>
      <w:r w:rsidR="0097590F">
        <w:t xml:space="preserve"> </w:t>
      </w:r>
      <w:r>
        <w:t>ust.</w:t>
      </w:r>
      <w:r w:rsidR="0097590F">
        <w:t xml:space="preserve"> </w:t>
      </w:r>
      <w:r w:rsidRPr="00096892">
        <w:t>1</w:t>
      </w:r>
      <w:r>
        <w:t xml:space="preserve"> lub</w:t>
      </w:r>
      <w:r w:rsidRPr="00096892">
        <w:t xml:space="preserve"> 2,</w:t>
      </w:r>
      <w:r w:rsidR="0097590F">
        <w:t xml:space="preserve"> </w:t>
      </w:r>
      <w:r w:rsidRPr="00096892">
        <w:t xml:space="preserve">udziela lub odmawia jego udzielenia wojewoda właściwy ze względu na miejsce pobytu </w:t>
      </w:r>
      <w:r w:rsidRPr="005F6B82">
        <w:t>obywatela Zjednoczonego Królestwa lub członka jego rodziny</w:t>
      </w:r>
      <w:r w:rsidRPr="00096892">
        <w:t>, w</w:t>
      </w:r>
      <w:r w:rsidR="0097590F">
        <w:t xml:space="preserve"> </w:t>
      </w:r>
      <w:r w:rsidRPr="00096892">
        <w:t>drodze decyzji.</w:t>
      </w:r>
    </w:p>
    <w:p w:rsidR="00043EFA" w:rsidRDefault="00043EFA" w:rsidP="00043EFA">
      <w:pPr>
        <w:pStyle w:val="ARTartustawynprozporzdzenia"/>
      </w:pPr>
      <w:r w:rsidRPr="00D01B5E">
        <w:rPr>
          <w:rStyle w:val="Ppogrubienie"/>
        </w:rPr>
        <w:t>Art.</w:t>
      </w:r>
      <w:r w:rsidR="00D01B5E">
        <w:rPr>
          <w:rStyle w:val="Ppogrubienie"/>
        </w:rPr>
        <w:t> </w:t>
      </w:r>
      <w:r w:rsidRPr="00D01B5E">
        <w:rPr>
          <w:rStyle w:val="Ppogrubienie"/>
        </w:rPr>
        <w:t>8.</w:t>
      </w:r>
      <w:r w:rsidR="0097590F">
        <w:t xml:space="preserve"> </w:t>
      </w:r>
      <w:r>
        <w:t xml:space="preserve">1. </w:t>
      </w:r>
      <w:r w:rsidRPr="00BA2BB5">
        <w:t>Zezwolenie na pobyt czasowy, o</w:t>
      </w:r>
      <w:r w:rsidR="0097590F">
        <w:t xml:space="preserve"> </w:t>
      </w:r>
      <w:r w:rsidRPr="00BA2BB5">
        <w:t>którym mowa w</w:t>
      </w:r>
      <w:r w:rsidR="0097590F">
        <w:t xml:space="preserve"> </w:t>
      </w:r>
      <w:r>
        <w:t>art.</w:t>
      </w:r>
      <w:r w:rsidR="0097590F">
        <w:t xml:space="preserve"> </w:t>
      </w:r>
      <w:r w:rsidRPr="00BA2BB5">
        <w:t>7</w:t>
      </w:r>
      <w:r>
        <w:t xml:space="preserve"> ust.</w:t>
      </w:r>
      <w:r w:rsidR="0097590F">
        <w:t xml:space="preserve"> </w:t>
      </w:r>
      <w:r w:rsidRPr="00BA2BB5">
        <w:t>1</w:t>
      </w:r>
      <w:r>
        <w:t xml:space="preserve"> i</w:t>
      </w:r>
      <w:r w:rsidR="0097590F">
        <w:t xml:space="preserve"> </w:t>
      </w:r>
      <w:r w:rsidRPr="00BA2BB5">
        <w:t xml:space="preserve">2, cofa się, </w:t>
      </w:r>
      <w:r w:rsidR="00C85701">
        <w:t>jeżeli</w:t>
      </w:r>
      <w:r w:rsidRPr="00BA2BB5">
        <w:t xml:space="preserve"> wystąpiła przynajmniej jedna z</w:t>
      </w:r>
      <w:r w:rsidR="0097590F">
        <w:t xml:space="preserve"> </w:t>
      </w:r>
      <w:r w:rsidRPr="00BA2BB5">
        <w:t>okoliczności, o</w:t>
      </w:r>
      <w:r w:rsidR="0097590F">
        <w:t xml:space="preserve"> </w:t>
      </w:r>
      <w:r w:rsidRPr="00BA2BB5">
        <w:t>których mowa w</w:t>
      </w:r>
      <w:r w:rsidR="0097590F">
        <w:t xml:space="preserve"> </w:t>
      </w:r>
      <w:r>
        <w:t>art.</w:t>
      </w:r>
      <w:r w:rsidR="0097590F">
        <w:t xml:space="preserve"> </w:t>
      </w:r>
      <w:r w:rsidRPr="00BA2BB5">
        <w:t>7</w:t>
      </w:r>
      <w:r>
        <w:t xml:space="preserve"> ust.</w:t>
      </w:r>
      <w:r w:rsidR="0097590F">
        <w:t xml:space="preserve"> </w:t>
      </w:r>
      <w:r w:rsidRPr="00BA2BB5">
        <w:t>3</w:t>
      </w:r>
      <w:r>
        <w:t xml:space="preserve"> pkt</w:t>
      </w:r>
      <w:r w:rsidR="0097590F">
        <w:t xml:space="preserve"> </w:t>
      </w:r>
      <w:r w:rsidRPr="00BA2BB5">
        <w:t>2, 3</w:t>
      </w:r>
      <w:r>
        <w:t xml:space="preserve"> lub</w:t>
      </w:r>
      <w:r w:rsidRPr="00BA2BB5">
        <w:t xml:space="preserve"> 5.</w:t>
      </w:r>
    </w:p>
    <w:p w:rsidR="00043EFA" w:rsidRDefault="00043EFA" w:rsidP="00043EFA">
      <w:pPr>
        <w:pStyle w:val="USTustnpkodeksu"/>
      </w:pPr>
      <w:r w:rsidRPr="00096892">
        <w:t>2.</w:t>
      </w:r>
      <w:r w:rsidR="0097590F">
        <w:t xml:space="preserve"> </w:t>
      </w:r>
      <w:r w:rsidRPr="00096892">
        <w:t>Zezwolenie na pobyt czasowy, o</w:t>
      </w:r>
      <w:r w:rsidR="0097590F">
        <w:t xml:space="preserve"> </w:t>
      </w:r>
      <w:r w:rsidRPr="00096892">
        <w:t>którym mowa w</w:t>
      </w:r>
      <w:r w:rsidR="0097590F">
        <w:t xml:space="preserve"> </w:t>
      </w:r>
      <w:r>
        <w:t>art.</w:t>
      </w:r>
      <w:r w:rsidR="0097590F">
        <w:t xml:space="preserve"> </w:t>
      </w:r>
      <w:r w:rsidRPr="00096892">
        <w:t>7</w:t>
      </w:r>
      <w:r>
        <w:t xml:space="preserve"> ust.</w:t>
      </w:r>
      <w:r w:rsidR="0097590F">
        <w:t xml:space="preserve"> </w:t>
      </w:r>
      <w:r w:rsidRPr="00096892">
        <w:t>1</w:t>
      </w:r>
      <w:r>
        <w:t xml:space="preserve"> i</w:t>
      </w:r>
      <w:r w:rsidR="0097590F">
        <w:t xml:space="preserve"> </w:t>
      </w:r>
      <w:r w:rsidRPr="00096892">
        <w:t>2</w:t>
      </w:r>
      <w:r>
        <w:t xml:space="preserve">, </w:t>
      </w:r>
      <w:r w:rsidRPr="00B04604">
        <w:t>cofa, w</w:t>
      </w:r>
      <w:r w:rsidR="0097590F">
        <w:t xml:space="preserve"> </w:t>
      </w:r>
      <w:r w:rsidRPr="00B04604">
        <w:t>drodze decyzji, z</w:t>
      </w:r>
      <w:r w:rsidR="0097590F">
        <w:t xml:space="preserve"> </w:t>
      </w:r>
      <w:r w:rsidRPr="00B04604">
        <w:t>urzędu albo na wniosek Ministra Obrony Narodowej, Szefa Agencji Bezpieczeństwa Wewnętrznego, Komendanta Głównego Straży Granicznej, Komendanta Głównego Policji, komendanta oddziału Straży Granicznej, komendanta placówki Straży Granicznej lub komendanta wojewódzkiego Policji, wojewoda, który udzielił tego zezwolenia, a</w:t>
      </w:r>
      <w:r w:rsidR="0097590F">
        <w:t xml:space="preserve"> </w:t>
      </w:r>
      <w:r w:rsidRPr="00B04604">
        <w:t>w</w:t>
      </w:r>
      <w:r w:rsidR="0097590F">
        <w:t xml:space="preserve"> </w:t>
      </w:r>
      <w:r w:rsidRPr="00B04604">
        <w:t xml:space="preserve">przypadku gdy zezwolenia </w:t>
      </w:r>
      <w:r w:rsidR="00C85701">
        <w:t xml:space="preserve">na pobyt czasowy </w:t>
      </w:r>
      <w:r w:rsidRPr="00B04604">
        <w:t>udzielił Szef Urzędu w</w:t>
      </w:r>
      <w:r w:rsidR="0097590F">
        <w:t xml:space="preserve"> </w:t>
      </w:r>
      <w:r w:rsidRPr="00B04604">
        <w:t>drugiej instancji – wojewoda, który orzekał w</w:t>
      </w:r>
      <w:r w:rsidR="0097590F">
        <w:t xml:space="preserve"> </w:t>
      </w:r>
      <w:r w:rsidRPr="00B04604">
        <w:t>tej sprawie w</w:t>
      </w:r>
      <w:r w:rsidR="0097590F">
        <w:t xml:space="preserve"> </w:t>
      </w:r>
      <w:r w:rsidRPr="00B04604">
        <w:t>pierwszej instancji</w:t>
      </w:r>
      <w:r>
        <w:t>.</w:t>
      </w:r>
    </w:p>
    <w:p w:rsidR="00043EFA" w:rsidRPr="00096892" w:rsidRDefault="00043EFA" w:rsidP="00043EFA">
      <w:pPr>
        <w:pStyle w:val="USTustnpkodeksu"/>
      </w:pPr>
      <w:r>
        <w:t xml:space="preserve">3. </w:t>
      </w:r>
      <w:r w:rsidRPr="00656DE3">
        <w:t>Przy wykonywaniu czynności mających na celu ustalenie okoliczności, o</w:t>
      </w:r>
      <w:r w:rsidR="0097590F">
        <w:t xml:space="preserve"> </w:t>
      </w:r>
      <w:r w:rsidRPr="00656DE3">
        <w:t>których mowa w</w:t>
      </w:r>
      <w:r w:rsidR="0097590F">
        <w:t xml:space="preserve"> </w:t>
      </w:r>
      <w:r>
        <w:t>art.</w:t>
      </w:r>
      <w:r w:rsidR="0097590F">
        <w:t xml:space="preserve"> </w:t>
      </w:r>
      <w:r w:rsidRPr="00656DE3">
        <w:t>7</w:t>
      </w:r>
      <w:r>
        <w:t xml:space="preserve"> ust.</w:t>
      </w:r>
      <w:r w:rsidR="0097590F">
        <w:t xml:space="preserve"> </w:t>
      </w:r>
      <w:r w:rsidRPr="00656DE3">
        <w:t>3</w:t>
      </w:r>
      <w:r>
        <w:t xml:space="preserve"> pkt</w:t>
      </w:r>
      <w:r w:rsidR="0097590F">
        <w:t xml:space="preserve"> </w:t>
      </w:r>
      <w:r w:rsidRPr="00656DE3">
        <w:t>5, nie stosuje się</w:t>
      </w:r>
      <w:r>
        <w:t xml:space="preserve"> </w:t>
      </w:r>
      <w:r w:rsidR="00C85701">
        <w:t xml:space="preserve">przepisu </w:t>
      </w:r>
      <w:r>
        <w:t>art.</w:t>
      </w:r>
      <w:r w:rsidR="0097590F">
        <w:t xml:space="preserve"> </w:t>
      </w:r>
      <w:r w:rsidRPr="00656DE3">
        <w:t>79</w:t>
      </w:r>
      <w:r w:rsidR="0097590F">
        <w:t xml:space="preserve"> </w:t>
      </w:r>
      <w:r w:rsidRPr="00656DE3">
        <w:t>Kodeksu postępowania administracyjnego</w:t>
      </w:r>
      <w:r>
        <w:t>.</w:t>
      </w:r>
    </w:p>
    <w:p w:rsidR="00043EFA" w:rsidRPr="00043EFA" w:rsidRDefault="00043EFA" w:rsidP="00D01B5E">
      <w:pPr>
        <w:pStyle w:val="ARTartustawynprozporzdzenia"/>
        <w:keepNext/>
      </w:pPr>
      <w:r w:rsidRPr="00D01B5E">
        <w:rPr>
          <w:rStyle w:val="Ppogrubienie"/>
        </w:rPr>
        <w:t>Art.</w:t>
      </w:r>
      <w:r w:rsidR="00D01B5E">
        <w:rPr>
          <w:rStyle w:val="Ppogrubienie"/>
        </w:rPr>
        <w:t> </w:t>
      </w:r>
      <w:r w:rsidRPr="00D01B5E">
        <w:rPr>
          <w:rStyle w:val="Ppogrubienie"/>
        </w:rPr>
        <w:t>9.</w:t>
      </w:r>
      <w:r w:rsidRPr="00043EFA">
        <w:t xml:space="preserve"> 1.</w:t>
      </w:r>
      <w:r w:rsidR="0097590F">
        <w:t xml:space="preserve"> </w:t>
      </w:r>
      <w:r w:rsidRPr="00043EFA">
        <w:t>Wniosek o</w:t>
      </w:r>
      <w:r w:rsidR="0097590F">
        <w:t xml:space="preserve"> </w:t>
      </w:r>
      <w:r w:rsidRPr="00043EFA">
        <w:t>udzielenie zezwolenia na pobyt czasowy, o</w:t>
      </w:r>
      <w:r w:rsidR="0097590F">
        <w:t xml:space="preserve"> </w:t>
      </w:r>
      <w:r w:rsidRPr="00043EFA">
        <w:t>którym mowa w</w:t>
      </w:r>
      <w:r w:rsidR="0097590F">
        <w:t xml:space="preserve"> </w:t>
      </w:r>
      <w:r w:rsidRPr="00043EFA">
        <w:t>art.</w:t>
      </w:r>
      <w:r w:rsidR="0097590F">
        <w:t xml:space="preserve"> </w:t>
      </w:r>
      <w:r w:rsidRPr="00043EFA">
        <w:t>7 ust.</w:t>
      </w:r>
      <w:r w:rsidR="0097590F">
        <w:t xml:space="preserve"> </w:t>
      </w:r>
      <w:r w:rsidRPr="00043EFA">
        <w:t>1 lub 2, obywatel Zjednoczonego Królestwa lub członek jego rodziny składa na formularzu</w:t>
      </w:r>
      <w:r w:rsidR="00A66339">
        <w:t>, który zawiera</w:t>
      </w:r>
      <w:r w:rsidRPr="00043EFA">
        <w:t>:</w:t>
      </w:r>
    </w:p>
    <w:p w:rsidR="00043EFA" w:rsidRPr="00BA2BB5" w:rsidRDefault="00043EFA" w:rsidP="00043EFA">
      <w:pPr>
        <w:pStyle w:val="PKTpunkt"/>
      </w:pPr>
      <w:r w:rsidRPr="00BA2BB5">
        <w:t>1)</w:t>
      </w:r>
      <w:r w:rsidRPr="00BA2BB5">
        <w:tab/>
        <w:t xml:space="preserve">dane wnioskodawcy </w:t>
      </w:r>
      <w:r>
        <w:t>i</w:t>
      </w:r>
      <w:r w:rsidR="0097590F">
        <w:t xml:space="preserve"> </w:t>
      </w:r>
      <w:r w:rsidRPr="00BA2BB5">
        <w:t>informacje, o</w:t>
      </w:r>
      <w:r w:rsidR="0097590F">
        <w:t xml:space="preserve"> </w:t>
      </w:r>
      <w:r w:rsidRPr="00BA2BB5">
        <w:t>których mowa w</w:t>
      </w:r>
      <w:r w:rsidR="0097590F">
        <w:t xml:space="preserve"> </w:t>
      </w:r>
      <w:r>
        <w:t>art.</w:t>
      </w:r>
      <w:r w:rsidR="0097590F">
        <w:t xml:space="preserve"> </w:t>
      </w:r>
      <w:r w:rsidRPr="00BA2BB5">
        <w:t>13</w:t>
      </w:r>
      <w:r w:rsidR="0097590F">
        <w:t xml:space="preserve"> </w:t>
      </w:r>
      <w:r w:rsidRPr="00BA2BB5">
        <w:t>ustawy z</w:t>
      </w:r>
      <w:r w:rsidR="0097590F">
        <w:t xml:space="preserve"> </w:t>
      </w:r>
      <w:r w:rsidRPr="00BA2BB5">
        <w:t>dnia 12</w:t>
      </w:r>
      <w:r w:rsidR="0097590F">
        <w:t xml:space="preserve"> </w:t>
      </w:r>
      <w:r w:rsidRPr="00BA2BB5">
        <w:t>grudnia 2013</w:t>
      </w:r>
      <w:r w:rsidR="0097590F">
        <w:t xml:space="preserve"> </w:t>
      </w:r>
      <w:r w:rsidRPr="00BA2BB5">
        <w:t>r. o</w:t>
      </w:r>
      <w:r w:rsidR="0097590F">
        <w:t xml:space="preserve"> </w:t>
      </w:r>
      <w:r w:rsidRPr="00BA2BB5">
        <w:t>cudzoziemcach, w</w:t>
      </w:r>
      <w:r w:rsidR="0097590F">
        <w:t xml:space="preserve"> </w:t>
      </w:r>
      <w:r w:rsidRPr="00BA2BB5">
        <w:t>zakresie niezbędnym do wydania zezwolenia;</w:t>
      </w:r>
    </w:p>
    <w:p w:rsidR="00043EFA" w:rsidRPr="00BA2BB5" w:rsidRDefault="00043EFA" w:rsidP="00043EFA">
      <w:pPr>
        <w:pStyle w:val="PKTpunkt"/>
      </w:pPr>
      <w:r w:rsidRPr="00BA2BB5">
        <w:t>2)</w:t>
      </w:r>
      <w:r w:rsidRPr="00BA2BB5">
        <w:tab/>
        <w:t>imię, nazwisko, datę urodzenia oraz informacje o</w:t>
      </w:r>
      <w:r w:rsidR="0097590F">
        <w:t xml:space="preserve"> </w:t>
      </w:r>
      <w:r w:rsidRPr="00BA2BB5">
        <w:t>płci, obywatelstwie i</w:t>
      </w:r>
      <w:r w:rsidR="0097590F">
        <w:t xml:space="preserve"> </w:t>
      </w:r>
      <w:r w:rsidRPr="00BA2BB5">
        <w:t>miejscu zamieszkania członków rodziny obywatela Zjednoczonego Królestwa zamieszkałych na terytorium Rzeczypospolitej Polskiej, z</w:t>
      </w:r>
      <w:r w:rsidR="0097590F">
        <w:t xml:space="preserve"> </w:t>
      </w:r>
      <w:r w:rsidRPr="00BA2BB5">
        <w:t>określeniem stopnia pokrewieństwa, a</w:t>
      </w:r>
      <w:r w:rsidR="0097590F">
        <w:t xml:space="preserve"> </w:t>
      </w:r>
      <w:r w:rsidRPr="00BA2BB5">
        <w:t>także informację o</w:t>
      </w:r>
      <w:r w:rsidR="0097590F">
        <w:t xml:space="preserve"> </w:t>
      </w:r>
      <w:r w:rsidRPr="00BA2BB5">
        <w:t>ubieganiu się przez nich o</w:t>
      </w:r>
      <w:r w:rsidR="0097590F">
        <w:t xml:space="preserve"> </w:t>
      </w:r>
      <w:r w:rsidRPr="00BA2BB5">
        <w:t xml:space="preserve">zezwolenie na pobyt czasowy oraz </w:t>
      </w:r>
      <w:r>
        <w:t xml:space="preserve">informacje </w:t>
      </w:r>
      <w:r w:rsidRPr="00BA2BB5">
        <w:t>o</w:t>
      </w:r>
      <w:r w:rsidR="0097590F">
        <w:t xml:space="preserve"> </w:t>
      </w:r>
      <w:r w:rsidRPr="00BA2BB5">
        <w:t>tym, czy pozostają na utrzymaniu obywatela Zjednoczonego Królestwa;</w:t>
      </w:r>
    </w:p>
    <w:p w:rsidR="00043EFA" w:rsidRPr="00043EFA" w:rsidRDefault="00043EFA" w:rsidP="00D01B5E">
      <w:pPr>
        <w:pStyle w:val="PKTpunkt"/>
        <w:keepNext/>
      </w:pPr>
      <w:r w:rsidRPr="00BA2BB5">
        <w:t>3)</w:t>
      </w:r>
      <w:r w:rsidRPr="00043EFA">
        <w:tab/>
        <w:t>następujące dane</w:t>
      </w:r>
      <w:r w:rsidR="00A66339">
        <w:t xml:space="preserve">, które </w:t>
      </w:r>
      <w:r w:rsidRPr="00043EFA">
        <w:t xml:space="preserve"> dotyczą dokumentu podróży wnioskodawcy:</w:t>
      </w:r>
    </w:p>
    <w:p w:rsidR="00043EFA" w:rsidRPr="00BA2BB5" w:rsidRDefault="00043EFA" w:rsidP="00043EFA">
      <w:pPr>
        <w:pStyle w:val="LITlitera"/>
      </w:pPr>
      <w:r w:rsidRPr="00BA2BB5">
        <w:t>a)</w:t>
      </w:r>
      <w:r w:rsidRPr="00BA2BB5">
        <w:tab/>
        <w:t>serię i</w:t>
      </w:r>
      <w:r w:rsidR="0097590F">
        <w:t xml:space="preserve"> </w:t>
      </w:r>
      <w:r w:rsidRPr="00BA2BB5">
        <w:t>numer,</w:t>
      </w:r>
    </w:p>
    <w:p w:rsidR="00043EFA" w:rsidRPr="00BA2BB5" w:rsidRDefault="00043EFA" w:rsidP="00043EFA">
      <w:pPr>
        <w:pStyle w:val="LITlitera"/>
      </w:pPr>
      <w:r w:rsidRPr="00BA2BB5">
        <w:t>b)</w:t>
      </w:r>
      <w:r w:rsidRPr="00BA2BB5">
        <w:tab/>
        <w:t>datę wydania i</w:t>
      </w:r>
      <w:r w:rsidR="0097590F">
        <w:t xml:space="preserve"> </w:t>
      </w:r>
      <w:r w:rsidRPr="00BA2BB5">
        <w:t>datę upływu ważności,</w:t>
      </w:r>
    </w:p>
    <w:p w:rsidR="00043EFA" w:rsidRPr="00BA2BB5" w:rsidRDefault="00043EFA" w:rsidP="00043EFA">
      <w:pPr>
        <w:pStyle w:val="LITlitera"/>
      </w:pPr>
      <w:r w:rsidRPr="00BA2BB5">
        <w:t>c)</w:t>
      </w:r>
      <w:r w:rsidRPr="00BA2BB5">
        <w:tab/>
        <w:t>nazwę organu wydającego,</w:t>
      </w:r>
    </w:p>
    <w:p w:rsidR="00043EFA" w:rsidRPr="00BA2BB5" w:rsidRDefault="00043EFA" w:rsidP="00043EFA">
      <w:pPr>
        <w:pStyle w:val="LITlitera"/>
      </w:pPr>
      <w:r w:rsidRPr="00BA2BB5">
        <w:t>d)</w:t>
      </w:r>
      <w:r w:rsidRPr="00BA2BB5">
        <w:tab/>
        <w:t>liczbę osób wpisanych do dokumentu podróży;</w:t>
      </w:r>
    </w:p>
    <w:p w:rsidR="00043EFA" w:rsidRPr="00BA2BB5" w:rsidRDefault="00043EFA" w:rsidP="00043EFA">
      <w:pPr>
        <w:pStyle w:val="PKTpunkt"/>
      </w:pPr>
      <w:r w:rsidRPr="00BA2BB5">
        <w:t>4)</w:t>
      </w:r>
      <w:r w:rsidRPr="00BA2BB5">
        <w:tab/>
        <w:t>informację o</w:t>
      </w:r>
      <w:r w:rsidR="0097590F">
        <w:t xml:space="preserve"> </w:t>
      </w:r>
      <w:r w:rsidRPr="00BA2BB5">
        <w:t>posiadaniu w</w:t>
      </w:r>
      <w:r w:rsidR="0097590F">
        <w:t xml:space="preserve"> </w:t>
      </w:r>
      <w:r w:rsidRPr="00BA2BB5">
        <w:t>dniu poprzedzającym dzień wejścia w</w:t>
      </w:r>
      <w:r w:rsidR="0097590F">
        <w:t xml:space="preserve"> </w:t>
      </w:r>
      <w:r w:rsidRPr="00BA2BB5">
        <w:t>życie ustawy zaświadczenia o</w:t>
      </w:r>
      <w:r w:rsidR="0097590F">
        <w:t xml:space="preserve"> </w:t>
      </w:r>
      <w:r w:rsidRPr="00BA2BB5">
        <w:t>zarejestrowaniu pobytu obywatela UE albo karty pobytu członka rodziny obywatela UE, wydanych na terytorium Rzeczypospolitej Polskiej</w:t>
      </w:r>
      <w:r>
        <w:t>;</w:t>
      </w:r>
    </w:p>
    <w:p w:rsidR="00043EFA" w:rsidRPr="00BA2BB5" w:rsidRDefault="00043EFA" w:rsidP="00043EFA">
      <w:pPr>
        <w:pStyle w:val="PKTpunkt"/>
      </w:pPr>
      <w:r w:rsidRPr="00BA2BB5">
        <w:t>5)</w:t>
      </w:r>
      <w:r w:rsidRPr="00BA2BB5">
        <w:tab/>
        <w:t>informację o</w:t>
      </w:r>
      <w:r w:rsidR="0097590F">
        <w:t xml:space="preserve"> </w:t>
      </w:r>
      <w:r w:rsidRPr="00BA2BB5">
        <w:t>poprzednich pobytach wnioskodawcy do dnia 29</w:t>
      </w:r>
      <w:r w:rsidR="0097590F">
        <w:t xml:space="preserve"> </w:t>
      </w:r>
      <w:r w:rsidRPr="00BA2BB5">
        <w:t>marca 2019</w:t>
      </w:r>
      <w:r w:rsidR="0097590F">
        <w:t xml:space="preserve"> </w:t>
      </w:r>
      <w:r w:rsidRPr="00BA2BB5">
        <w:t>r. na terytorium Rzeczypospolitej Polskiej</w:t>
      </w:r>
      <w:r>
        <w:t>;</w:t>
      </w:r>
    </w:p>
    <w:p w:rsidR="00043EFA" w:rsidRPr="00BA2BB5" w:rsidRDefault="00043EFA" w:rsidP="00043EFA">
      <w:pPr>
        <w:pStyle w:val="PKTpunkt"/>
      </w:pPr>
      <w:r w:rsidRPr="00BA2BB5">
        <w:t>6)</w:t>
      </w:r>
      <w:r w:rsidRPr="00BA2BB5">
        <w:tab/>
        <w:t>informację o</w:t>
      </w:r>
      <w:r w:rsidR="0097590F">
        <w:t xml:space="preserve"> </w:t>
      </w:r>
      <w:r w:rsidRPr="00BA2BB5">
        <w:t>aktualnym pobycie wnioskodawcy na terytorium Rzeczypospolitej Polskiej;</w:t>
      </w:r>
    </w:p>
    <w:p w:rsidR="00043EFA" w:rsidRPr="00BA2BB5" w:rsidRDefault="00043EFA" w:rsidP="00043EFA">
      <w:pPr>
        <w:pStyle w:val="PKTpunkt"/>
      </w:pPr>
      <w:r w:rsidRPr="00BA2BB5">
        <w:t>7)</w:t>
      </w:r>
      <w:r w:rsidRPr="00BA2BB5">
        <w:tab/>
        <w:t>informację o</w:t>
      </w:r>
      <w:r w:rsidR="0097590F">
        <w:t xml:space="preserve"> </w:t>
      </w:r>
      <w:r w:rsidRPr="00BA2BB5">
        <w:t>podróżach i</w:t>
      </w:r>
      <w:r w:rsidR="0097590F">
        <w:t xml:space="preserve"> </w:t>
      </w:r>
      <w:r w:rsidRPr="00BA2BB5">
        <w:t>pobytach wnioskodawcy poza terytorium Rzeczypospolitej Polskiej w</w:t>
      </w:r>
      <w:r w:rsidR="0097590F">
        <w:t xml:space="preserve"> </w:t>
      </w:r>
      <w:r w:rsidRPr="00BA2BB5">
        <w:t>okresie ostatnich 5</w:t>
      </w:r>
      <w:r w:rsidR="0097590F">
        <w:t xml:space="preserve"> </w:t>
      </w:r>
      <w:r w:rsidRPr="00BA2BB5">
        <w:t>lat;</w:t>
      </w:r>
    </w:p>
    <w:p w:rsidR="00043EFA" w:rsidRPr="00BA2BB5" w:rsidRDefault="00043EFA" w:rsidP="00043EFA">
      <w:pPr>
        <w:pStyle w:val="PKTpunkt"/>
      </w:pPr>
      <w:r w:rsidRPr="00BA2BB5">
        <w:t>8)</w:t>
      </w:r>
      <w:r w:rsidRPr="00BA2BB5">
        <w:tab/>
        <w:t>wzór podpisu wnioskodawcy;</w:t>
      </w:r>
    </w:p>
    <w:p w:rsidR="00043EFA" w:rsidRPr="00BA2BB5" w:rsidRDefault="00043EFA" w:rsidP="00043EFA">
      <w:pPr>
        <w:pStyle w:val="PKTpunkt"/>
      </w:pPr>
      <w:r w:rsidRPr="00BA2BB5">
        <w:t>9)</w:t>
      </w:r>
      <w:r w:rsidRPr="00BA2BB5">
        <w:tab/>
      </w:r>
      <w:r>
        <w:t>klauzulę o</w:t>
      </w:r>
      <w:r w:rsidR="0097590F">
        <w:t xml:space="preserve"> </w:t>
      </w:r>
      <w:r>
        <w:t xml:space="preserve">treści: </w:t>
      </w:r>
      <w:r w:rsidRPr="00BF1E0E">
        <w:t>„</w:t>
      </w:r>
      <w:r>
        <w:t>Jestem świadomy odpowiedzialności karnej za złożenie fałszywego oświadczenia</w:t>
      </w:r>
      <w:r w:rsidR="00E546AD">
        <w:t>.</w:t>
      </w:r>
      <w:r w:rsidRPr="00BF1E0E">
        <w:t>”</w:t>
      </w:r>
      <w:r w:rsidRPr="00BA2BB5">
        <w:t>.</w:t>
      </w:r>
    </w:p>
    <w:p w:rsidR="00043EFA" w:rsidRPr="00043EFA" w:rsidRDefault="00043EFA" w:rsidP="00043EFA">
      <w:pPr>
        <w:pStyle w:val="USTustnpkodeksu"/>
      </w:pPr>
      <w:r w:rsidRPr="00BA2BB5">
        <w:t>2.</w:t>
      </w:r>
      <w:r w:rsidR="0097590F">
        <w:t xml:space="preserve"> </w:t>
      </w:r>
      <w:r w:rsidRPr="00043EFA">
        <w:t>Oświadczenie, o</w:t>
      </w:r>
      <w:r w:rsidR="0097590F">
        <w:t xml:space="preserve"> </w:t>
      </w:r>
      <w:r w:rsidRPr="00043EFA">
        <w:t>którym mowa w</w:t>
      </w:r>
      <w:r w:rsidR="0097590F">
        <w:t xml:space="preserve"> </w:t>
      </w:r>
      <w:r w:rsidRPr="00043EFA">
        <w:t>ust.</w:t>
      </w:r>
      <w:r w:rsidR="0097590F">
        <w:t xml:space="preserve"> </w:t>
      </w:r>
      <w:r w:rsidRPr="00043EFA">
        <w:t>1 pkt</w:t>
      </w:r>
      <w:r w:rsidR="0097590F">
        <w:t xml:space="preserve"> </w:t>
      </w:r>
      <w:r w:rsidRPr="00043EFA">
        <w:t>1</w:t>
      </w:r>
      <w:r w:rsidR="0097590F">
        <w:t>–</w:t>
      </w:r>
      <w:r w:rsidRPr="00043EFA">
        <w:t>7, składa się pod rygorem odpowiedzialności karnej za złożenie fałszywego oświadczenia. Klauzula, o</w:t>
      </w:r>
      <w:r w:rsidR="0097590F">
        <w:t xml:space="preserve"> </w:t>
      </w:r>
      <w:r w:rsidRPr="00043EFA">
        <w:t>której mowa w</w:t>
      </w:r>
      <w:r w:rsidR="0097590F">
        <w:t xml:space="preserve"> </w:t>
      </w:r>
      <w:r w:rsidRPr="00043EFA">
        <w:t>ust.</w:t>
      </w:r>
      <w:r w:rsidR="0097590F">
        <w:t xml:space="preserve"> </w:t>
      </w:r>
      <w:r w:rsidRPr="00043EFA">
        <w:t>1 pkt</w:t>
      </w:r>
      <w:r w:rsidR="0097590F">
        <w:t xml:space="preserve"> </w:t>
      </w:r>
      <w:r w:rsidRPr="00043EFA">
        <w:t>9, zastępuje pouczenie o</w:t>
      </w:r>
      <w:r w:rsidR="0097590F">
        <w:t xml:space="preserve"> </w:t>
      </w:r>
      <w:r w:rsidRPr="00043EFA">
        <w:t>odpowiedzialności karnej za złożenie fałszywego oświadczenia.</w:t>
      </w:r>
    </w:p>
    <w:p w:rsidR="00043EFA" w:rsidRPr="00043EFA" w:rsidRDefault="00043EFA" w:rsidP="00D01B5E">
      <w:pPr>
        <w:pStyle w:val="USTustnpkodeksu"/>
        <w:keepNext/>
      </w:pPr>
      <w:r>
        <w:t xml:space="preserve">3. </w:t>
      </w:r>
      <w:r w:rsidRPr="00043EFA">
        <w:t>Składając wniosek o</w:t>
      </w:r>
      <w:r w:rsidR="0097590F">
        <w:t xml:space="preserve"> </w:t>
      </w:r>
      <w:r w:rsidRPr="00043EFA">
        <w:t>udzielenie zezwolenia na pobyt czasowy, wnioskodawca przedstawia ważny dokument podróży i</w:t>
      </w:r>
      <w:r w:rsidR="0097590F">
        <w:t xml:space="preserve"> </w:t>
      </w:r>
      <w:r w:rsidRPr="00043EFA">
        <w:t>dołącza do wniosku:</w:t>
      </w:r>
    </w:p>
    <w:p w:rsidR="00043EFA" w:rsidRPr="00BA2BB5" w:rsidRDefault="00043EFA" w:rsidP="00043EFA">
      <w:pPr>
        <w:pStyle w:val="PKTpunkt"/>
      </w:pPr>
      <w:r w:rsidRPr="00BA2BB5">
        <w:t>1)</w:t>
      </w:r>
      <w:r w:rsidRPr="00BA2BB5">
        <w:tab/>
        <w:t>aktualne fotografie;</w:t>
      </w:r>
    </w:p>
    <w:p w:rsidR="00043EFA" w:rsidRPr="00BA2BB5" w:rsidRDefault="00043EFA" w:rsidP="00043EFA">
      <w:pPr>
        <w:pStyle w:val="PKTpunkt"/>
      </w:pPr>
      <w:r w:rsidRPr="00BA2BB5">
        <w:t>2)</w:t>
      </w:r>
      <w:r w:rsidRPr="00BA2BB5">
        <w:tab/>
        <w:t>dokumenty niezbędne do potwierdzenia danych w</w:t>
      </w:r>
      <w:r w:rsidR="0097590F">
        <w:t xml:space="preserve"> </w:t>
      </w:r>
      <w:r w:rsidRPr="00BA2BB5">
        <w:t>nim zawartych i</w:t>
      </w:r>
      <w:r w:rsidR="0097590F">
        <w:t xml:space="preserve"> </w:t>
      </w:r>
      <w:r w:rsidRPr="00BA2BB5">
        <w:t>okoliczności uzasadniających ubieganie się o</w:t>
      </w:r>
      <w:r w:rsidR="0097590F">
        <w:t xml:space="preserve"> </w:t>
      </w:r>
      <w:r w:rsidRPr="00BA2BB5">
        <w:t>udzielenie tego zezwolenia – w</w:t>
      </w:r>
      <w:r w:rsidR="0097590F">
        <w:t xml:space="preserve"> </w:t>
      </w:r>
      <w:r w:rsidRPr="00BA2BB5">
        <w:t>przypadku gdy nie zachodzi żadne z</w:t>
      </w:r>
      <w:r w:rsidR="0097590F">
        <w:t xml:space="preserve"> </w:t>
      </w:r>
      <w:r w:rsidRPr="00BA2BB5">
        <w:t>domniemań, o</w:t>
      </w:r>
      <w:r w:rsidR="0097590F">
        <w:t xml:space="preserve"> </w:t>
      </w:r>
      <w:r w:rsidRPr="00BA2BB5">
        <w:t>których mowa odpowiednio w</w:t>
      </w:r>
      <w:r w:rsidR="0097590F">
        <w:t xml:space="preserve"> </w:t>
      </w:r>
      <w:r>
        <w:t>art.</w:t>
      </w:r>
      <w:r w:rsidR="0097590F">
        <w:t xml:space="preserve"> </w:t>
      </w:r>
      <w:r w:rsidRPr="00BA2BB5">
        <w:t>6</w:t>
      </w:r>
      <w:r>
        <w:t xml:space="preserve"> ust.</w:t>
      </w:r>
      <w:r w:rsidR="0097590F">
        <w:t xml:space="preserve"> </w:t>
      </w:r>
      <w:r w:rsidRPr="00BA2BB5">
        <w:t>1</w:t>
      </w:r>
      <w:r>
        <w:t xml:space="preserve"> lub</w:t>
      </w:r>
      <w:r w:rsidRPr="00BA2BB5">
        <w:t xml:space="preserve"> 3.</w:t>
      </w:r>
    </w:p>
    <w:p w:rsidR="00043EFA" w:rsidRPr="00CC0AF2" w:rsidRDefault="00043EFA" w:rsidP="00D01B5E">
      <w:pPr>
        <w:pStyle w:val="USTustnpkodeksu"/>
        <w:keepNext/>
      </w:pPr>
      <w:r>
        <w:t>4</w:t>
      </w:r>
      <w:r w:rsidRPr="00BA2BB5">
        <w:t>.</w:t>
      </w:r>
      <w:r w:rsidR="0097590F">
        <w:t xml:space="preserve"> </w:t>
      </w:r>
      <w:r w:rsidRPr="00CC0AF2">
        <w:t>W</w:t>
      </w:r>
      <w:r w:rsidR="0097590F">
        <w:t xml:space="preserve"> </w:t>
      </w:r>
      <w:r w:rsidRPr="00CC0AF2">
        <w:t>szczególnie uzasadnionym przypadku, gdy wnioskodawca nie posiada ważnego dokumentu podróży i</w:t>
      </w:r>
      <w:r w:rsidR="0097590F">
        <w:t xml:space="preserve"> </w:t>
      </w:r>
      <w:r w:rsidRPr="00CC0AF2">
        <w:t>nie ma możliwości jego uzyskania, może przedstawić:</w:t>
      </w:r>
    </w:p>
    <w:p w:rsidR="00043EFA" w:rsidRPr="00CC0AF2" w:rsidRDefault="00043EFA" w:rsidP="00043EFA">
      <w:pPr>
        <w:pStyle w:val="PKTpunkt"/>
      </w:pPr>
      <w:r>
        <w:t>1)</w:t>
      </w:r>
      <w:r>
        <w:tab/>
      </w:r>
      <w:r w:rsidRPr="00CC0AF2">
        <w:t>inny ważny dokument potwierdzający jego tożsamość i</w:t>
      </w:r>
      <w:r w:rsidR="0097590F">
        <w:t xml:space="preserve"> </w:t>
      </w:r>
      <w:r w:rsidRPr="00CC0AF2">
        <w:t>obywatelstwo –</w:t>
      </w:r>
      <w:r>
        <w:t xml:space="preserve"> </w:t>
      </w:r>
      <w:r w:rsidRPr="00CC0AF2">
        <w:t>w</w:t>
      </w:r>
      <w:r w:rsidR="0097590F">
        <w:t xml:space="preserve"> </w:t>
      </w:r>
      <w:r w:rsidRPr="00CC0AF2">
        <w:t>przypadku obywatela Zjednoczonego Królestwa</w:t>
      </w:r>
      <w:r>
        <w:t>;</w:t>
      </w:r>
      <w:r w:rsidRPr="00CC0AF2">
        <w:t xml:space="preserve"> </w:t>
      </w:r>
    </w:p>
    <w:p w:rsidR="00043EFA" w:rsidRPr="00BA2BB5" w:rsidRDefault="00043EFA" w:rsidP="00043EFA">
      <w:pPr>
        <w:pStyle w:val="PKTpunkt"/>
      </w:pPr>
      <w:r>
        <w:t>2)</w:t>
      </w:r>
      <w:r>
        <w:tab/>
      </w:r>
      <w:r w:rsidRPr="00CC0AF2">
        <w:t>inny ważny dokument potwierdzający jego tożsamość –</w:t>
      </w:r>
      <w:r>
        <w:t xml:space="preserve"> </w:t>
      </w:r>
      <w:r w:rsidRPr="00CC0AF2">
        <w:t>w</w:t>
      </w:r>
      <w:r w:rsidR="0097590F">
        <w:t xml:space="preserve"> </w:t>
      </w:r>
      <w:r w:rsidRPr="00CC0AF2">
        <w:t>przypadku członka rodziny.</w:t>
      </w:r>
    </w:p>
    <w:p w:rsidR="00043EFA" w:rsidRPr="00BA2BB5" w:rsidRDefault="00043EFA" w:rsidP="00043EFA">
      <w:pPr>
        <w:pStyle w:val="USTustnpkodeksu"/>
      </w:pPr>
      <w:r>
        <w:t>5</w:t>
      </w:r>
      <w:r w:rsidRPr="00BA2BB5">
        <w:t>.</w:t>
      </w:r>
      <w:r w:rsidR="0097590F">
        <w:t xml:space="preserve"> </w:t>
      </w:r>
      <w:r w:rsidRPr="00BA2BB5">
        <w:t>Od wnioskodawcy ubiegającego się o</w:t>
      </w:r>
      <w:r w:rsidR="0097590F">
        <w:t xml:space="preserve"> </w:t>
      </w:r>
      <w:r w:rsidRPr="00BA2BB5">
        <w:t>udzielenie zezwolenia na pobyt czasowy pobiera się odciski linii papilarnych.</w:t>
      </w:r>
    </w:p>
    <w:p w:rsidR="00043EFA" w:rsidRPr="00BA2BB5" w:rsidRDefault="00043EFA" w:rsidP="00043EFA">
      <w:pPr>
        <w:pStyle w:val="USTustnpkodeksu"/>
      </w:pPr>
      <w:r>
        <w:t>6</w:t>
      </w:r>
      <w:r w:rsidRPr="00BA2BB5">
        <w:t>.</w:t>
      </w:r>
      <w:r w:rsidR="0097590F">
        <w:t xml:space="preserve"> </w:t>
      </w:r>
      <w:r w:rsidRPr="00BA2BB5">
        <w:t>W</w:t>
      </w:r>
      <w:r w:rsidR="0097590F">
        <w:t xml:space="preserve"> </w:t>
      </w:r>
      <w:r w:rsidRPr="00BA2BB5">
        <w:t>przypadku gdy z</w:t>
      </w:r>
      <w:r w:rsidR="0097590F">
        <w:t xml:space="preserve"> </w:t>
      </w:r>
      <w:r w:rsidRPr="00BA2BB5">
        <w:t>przyczyn zależnych od wojewody nie jest możliwe pobranie odcisków linii papilarnych od wnioskodawcy w</w:t>
      </w:r>
      <w:r w:rsidR="0097590F">
        <w:t xml:space="preserve"> </w:t>
      </w:r>
      <w:r w:rsidRPr="00BA2BB5">
        <w:t>dniu, w</w:t>
      </w:r>
      <w:r w:rsidR="0097590F">
        <w:t xml:space="preserve"> </w:t>
      </w:r>
      <w:r w:rsidRPr="00BA2BB5">
        <w:t>którym nastąpiło jego osobiste stawiennictwo, wojewoda wyznacza termin na ich złożenie, nie krótszy niż 7</w:t>
      </w:r>
      <w:r w:rsidR="0097590F">
        <w:t xml:space="preserve"> </w:t>
      </w:r>
      <w:r w:rsidRPr="00BA2BB5">
        <w:t>dni.</w:t>
      </w:r>
    </w:p>
    <w:p w:rsidR="00043EFA" w:rsidRPr="00BA2BB5" w:rsidRDefault="00043EFA" w:rsidP="00043EFA">
      <w:pPr>
        <w:pStyle w:val="ARTartustawynprozporzdzenia"/>
      </w:pPr>
      <w:r w:rsidRPr="00D01B5E">
        <w:rPr>
          <w:rStyle w:val="Ppogrubienie"/>
        </w:rPr>
        <w:t>Art.</w:t>
      </w:r>
      <w:r w:rsidR="00D01B5E">
        <w:rPr>
          <w:rStyle w:val="Ppogrubienie"/>
        </w:rPr>
        <w:t> </w:t>
      </w:r>
      <w:r w:rsidRPr="00D01B5E">
        <w:rPr>
          <w:rStyle w:val="Ppogrubienie"/>
        </w:rPr>
        <w:t>10.</w:t>
      </w:r>
      <w:r w:rsidR="0097590F">
        <w:t xml:space="preserve"> </w:t>
      </w:r>
      <w:r w:rsidRPr="00BA2BB5">
        <w:t>1. Obywatelowi Zjednoczonego Królestwa, który</w:t>
      </w:r>
      <w:r w:rsidR="0097590F">
        <w:t xml:space="preserve"> </w:t>
      </w:r>
      <w:r w:rsidRPr="00BA2BB5">
        <w:t>w</w:t>
      </w:r>
      <w:r w:rsidR="0097590F">
        <w:t xml:space="preserve"> </w:t>
      </w:r>
      <w:r w:rsidRPr="00BA2BB5">
        <w:t>dniu poprzedzającym dzień wejścia w</w:t>
      </w:r>
      <w:r w:rsidR="0097590F">
        <w:t xml:space="preserve"> </w:t>
      </w:r>
      <w:r w:rsidRPr="00BA2BB5">
        <w:t>życie ustawy posiadał prawo stałego pobytu na terytorium Rzeczypospolitej Polskiej, udziela się na czas nieoznaczony, na jego wniosek, zezwolenia na pobyt stały.</w:t>
      </w:r>
    </w:p>
    <w:p w:rsidR="00043EFA" w:rsidRPr="00BA2BB5" w:rsidRDefault="00043EFA" w:rsidP="00043EFA">
      <w:pPr>
        <w:pStyle w:val="USTustnpkodeksu"/>
      </w:pPr>
      <w:r w:rsidRPr="00BA2BB5">
        <w:t>2.</w:t>
      </w:r>
      <w:r w:rsidR="0097590F">
        <w:t xml:space="preserve"> </w:t>
      </w:r>
      <w:r w:rsidRPr="00BA2BB5">
        <w:t>Członkowi rodziny obywatela Zjednoczonego Królestwa, który w</w:t>
      </w:r>
      <w:r w:rsidR="0097590F">
        <w:t xml:space="preserve"> </w:t>
      </w:r>
      <w:r w:rsidRPr="00BA2BB5">
        <w:t>dniu poprzedzającym dzień wejścia w</w:t>
      </w:r>
      <w:r w:rsidR="0097590F">
        <w:t xml:space="preserve"> </w:t>
      </w:r>
      <w:r w:rsidRPr="00BA2BB5">
        <w:t>życie ustawy posiadał prawo stałego pobytu na terytorium Rzeczypospolitej Polskiej,</w:t>
      </w:r>
      <w:r w:rsidR="0097590F">
        <w:t xml:space="preserve"> </w:t>
      </w:r>
      <w:r w:rsidRPr="00BA2BB5">
        <w:t>udziela się na czas nieoznaczony, na jego wniosek, zezwolenia na pobyt stały.</w:t>
      </w:r>
    </w:p>
    <w:p w:rsidR="00043EFA" w:rsidRPr="00043EFA" w:rsidRDefault="00043EFA" w:rsidP="00D01B5E">
      <w:pPr>
        <w:pStyle w:val="USTustnpkodeksu"/>
        <w:keepNext/>
      </w:pPr>
      <w:r w:rsidRPr="00BA2BB5">
        <w:t>3.</w:t>
      </w:r>
      <w:r w:rsidR="0097590F">
        <w:t xml:space="preserve"> </w:t>
      </w:r>
      <w:r w:rsidRPr="00043EFA">
        <w:t>Udzielenia zezwolenia na pobyt stały, o</w:t>
      </w:r>
      <w:r w:rsidR="0097590F">
        <w:t xml:space="preserve"> </w:t>
      </w:r>
      <w:r w:rsidRPr="00043EFA">
        <w:t>którym mowa w</w:t>
      </w:r>
      <w:r w:rsidR="0097590F">
        <w:t xml:space="preserve"> </w:t>
      </w:r>
      <w:r w:rsidRPr="00043EFA">
        <w:t>ust.</w:t>
      </w:r>
      <w:r w:rsidR="0097590F">
        <w:t xml:space="preserve"> </w:t>
      </w:r>
      <w:r w:rsidRPr="00043EFA">
        <w:t>1 i</w:t>
      </w:r>
      <w:r w:rsidR="0097590F">
        <w:t xml:space="preserve"> </w:t>
      </w:r>
      <w:r w:rsidRPr="00043EFA">
        <w:t>2, odmawia się,</w:t>
      </w:r>
      <w:r w:rsidR="0097590F">
        <w:t xml:space="preserve"> </w:t>
      </w:r>
      <w:r w:rsidR="00A66339">
        <w:t>jeżeli</w:t>
      </w:r>
      <w:r w:rsidRPr="00043EFA">
        <w:t>:</w:t>
      </w:r>
    </w:p>
    <w:p w:rsidR="00043EFA" w:rsidRPr="00BA2BB5" w:rsidRDefault="00043EFA" w:rsidP="00043EFA">
      <w:pPr>
        <w:pStyle w:val="PKTpunkt"/>
      </w:pPr>
      <w:r w:rsidRPr="00BA2BB5">
        <w:t>1)</w:t>
      </w:r>
      <w:r w:rsidRPr="00BA2BB5">
        <w:tab/>
        <w:t>obywatel Zjednoczonego Królestwa lub członek jego rodziny w</w:t>
      </w:r>
      <w:r w:rsidR="0097590F">
        <w:t xml:space="preserve"> </w:t>
      </w:r>
      <w:r w:rsidRPr="00BA2BB5">
        <w:t>dniu poprzedzającym dzień wejścia w</w:t>
      </w:r>
      <w:r w:rsidR="0097590F">
        <w:t xml:space="preserve"> </w:t>
      </w:r>
      <w:r w:rsidRPr="00BA2BB5">
        <w:t>życie ustawy nie posiadał prawa stałego pobytu na terytorium Rzeczypospolitej Polskiej lub</w:t>
      </w:r>
    </w:p>
    <w:p w:rsidR="00043EFA" w:rsidRPr="00BA2BB5" w:rsidRDefault="00043EFA" w:rsidP="00043EFA">
      <w:pPr>
        <w:pStyle w:val="PKTpunkt"/>
      </w:pPr>
      <w:r w:rsidRPr="00BA2BB5">
        <w:t>2)</w:t>
      </w:r>
      <w:r w:rsidRPr="00BA2BB5">
        <w:tab/>
        <w:t>wymagają tego względy obronności, bezpieczeństwa państwa lub ochrony bezpieczeństwa i</w:t>
      </w:r>
      <w:r w:rsidR="0097590F">
        <w:t xml:space="preserve"> </w:t>
      </w:r>
      <w:r w:rsidRPr="00BA2BB5">
        <w:t>porządku publicznego, lub</w:t>
      </w:r>
    </w:p>
    <w:p w:rsidR="00043EFA" w:rsidRPr="00BA2BB5" w:rsidRDefault="00043EFA" w:rsidP="00043EFA">
      <w:pPr>
        <w:pStyle w:val="PKTpunkt"/>
      </w:pPr>
      <w:r w:rsidRPr="00BA2BB5">
        <w:t>3)</w:t>
      </w:r>
      <w:r w:rsidRPr="00BA2BB5">
        <w:tab/>
        <w:t>obowiązuje wpis danych obywatela Zjednoczonego Królestwa lub członka jego rodziny do wykazu cudzoziemców, których pobyt na terytorium Rzeczypospolitej Polskiej jest niepożądany, lub</w:t>
      </w:r>
    </w:p>
    <w:p w:rsidR="00043EFA" w:rsidRPr="00BA2BB5" w:rsidRDefault="00043EFA" w:rsidP="00043EFA">
      <w:pPr>
        <w:pStyle w:val="PKTpunkt"/>
      </w:pPr>
      <w:r w:rsidRPr="00BA2BB5">
        <w:t>4)</w:t>
      </w:r>
      <w:r w:rsidRPr="00BA2BB5">
        <w:tab/>
        <w:t>dane obywatela Zjednoczonego Królestwa lub członka jego rodziny zostały przekazane do Systemu Informacyjnego Schengen do celów odmowy wjazdu, lub</w:t>
      </w:r>
    </w:p>
    <w:p w:rsidR="00043EFA" w:rsidRPr="00043EFA" w:rsidRDefault="00043EFA" w:rsidP="00D01B5E">
      <w:pPr>
        <w:pStyle w:val="PKTpunkt"/>
        <w:keepNext/>
      </w:pPr>
      <w:r w:rsidRPr="00BA2BB5">
        <w:t>5)</w:t>
      </w:r>
      <w:r w:rsidRPr="00BA2BB5">
        <w:tab/>
      </w:r>
      <w:r w:rsidRPr="00043EFA">
        <w:t>w postępowaniu w</w:t>
      </w:r>
      <w:r w:rsidR="0097590F">
        <w:t xml:space="preserve"> </w:t>
      </w:r>
      <w:r w:rsidRPr="00043EFA">
        <w:t>sprawie udzielenia mu zezwolenia obywatel Zjednoczonego Królestwa lub członek jego rodziny:</w:t>
      </w:r>
    </w:p>
    <w:p w:rsidR="00043EFA" w:rsidRPr="00BA2BB5" w:rsidRDefault="00043EFA" w:rsidP="00043EFA">
      <w:pPr>
        <w:pStyle w:val="LITlitera"/>
      </w:pPr>
      <w:r w:rsidRPr="00BA2BB5">
        <w:t>a)</w:t>
      </w:r>
      <w:r w:rsidRPr="00BA2BB5">
        <w:tab/>
        <w:t>złożył wniosek</w:t>
      </w:r>
      <w:r w:rsidR="00A66339">
        <w:t xml:space="preserve">, który </w:t>
      </w:r>
      <w:r w:rsidRPr="00BA2BB5">
        <w:t>zawiera nieprawdziwe dane osobowe lub fałszywe informacje lub dołączył do niego dokumenty zawierające takie dane lub informacje, lub</w:t>
      </w:r>
    </w:p>
    <w:p w:rsidR="00043EFA" w:rsidRPr="00BA2BB5" w:rsidRDefault="00043EFA" w:rsidP="00043EFA">
      <w:pPr>
        <w:pStyle w:val="LITlitera"/>
      </w:pPr>
      <w:r w:rsidRPr="00BA2BB5">
        <w:t>b)</w:t>
      </w:r>
      <w:r w:rsidRPr="00BA2BB5">
        <w:tab/>
        <w:t>zeznał</w:t>
      </w:r>
      <w:r w:rsidR="0097590F">
        <w:t xml:space="preserve"> </w:t>
      </w:r>
      <w:r w:rsidRPr="00BA2BB5">
        <w:t>nieprawdę lub zataił prawdę albo podrobił lub przerobił dokument w</w:t>
      </w:r>
      <w:r w:rsidR="0097590F">
        <w:t xml:space="preserve"> </w:t>
      </w:r>
      <w:r w:rsidRPr="00BA2BB5">
        <w:t>celu użycia go jako autentycznego lub takiego dokumentu używał jako autentycznego</w:t>
      </w:r>
      <w:r>
        <w:t>, lub</w:t>
      </w:r>
    </w:p>
    <w:p w:rsidR="00043EFA" w:rsidRPr="00BA2BB5" w:rsidRDefault="00043EFA" w:rsidP="00043EFA">
      <w:pPr>
        <w:pStyle w:val="PKTpunkt"/>
      </w:pPr>
      <w:r w:rsidRPr="00BA2BB5">
        <w:t>6)</w:t>
      </w:r>
      <w:r w:rsidRPr="00BA2BB5">
        <w:tab/>
        <w:t>związek małżeński wnioskodawcy z</w:t>
      </w:r>
      <w:r w:rsidR="0097590F">
        <w:t xml:space="preserve"> </w:t>
      </w:r>
      <w:r w:rsidRPr="00BA2BB5">
        <w:t>obywatelem Zjednoczonego Królestwa został zawarty lub istnieje w</w:t>
      </w:r>
      <w:r w:rsidR="0097590F">
        <w:t xml:space="preserve"> </w:t>
      </w:r>
      <w:r w:rsidRPr="00BA2BB5">
        <w:t>celu obejścia przepisów określających zasady i</w:t>
      </w:r>
      <w:r w:rsidR="0097590F">
        <w:t xml:space="preserve"> </w:t>
      </w:r>
      <w:r w:rsidRPr="00BA2BB5">
        <w:t>warunki wjazdu cudzoziemców na terytorium Rzeczypospolitej Polskiej, ich przejazdu przez to terytorium, pobytu na nim i</w:t>
      </w:r>
      <w:r w:rsidR="0097590F">
        <w:t xml:space="preserve"> </w:t>
      </w:r>
      <w:r w:rsidRPr="00BA2BB5">
        <w:t>wyjazdu z</w:t>
      </w:r>
      <w:r w:rsidR="0097590F">
        <w:t xml:space="preserve"> </w:t>
      </w:r>
      <w:r w:rsidRPr="00BA2BB5">
        <w:t>niego.</w:t>
      </w:r>
    </w:p>
    <w:p w:rsidR="00043EFA" w:rsidRPr="00BA2BB5" w:rsidRDefault="00043EFA" w:rsidP="00043EFA">
      <w:pPr>
        <w:pStyle w:val="USTustnpkodeksu"/>
      </w:pPr>
      <w:r w:rsidRPr="00BA2BB5">
        <w:t>4.</w:t>
      </w:r>
      <w:r w:rsidR="0097590F">
        <w:t xml:space="preserve"> </w:t>
      </w:r>
      <w:r w:rsidRPr="00BA2BB5">
        <w:t>W</w:t>
      </w:r>
      <w:r w:rsidR="0097590F">
        <w:t xml:space="preserve"> </w:t>
      </w:r>
      <w:r w:rsidRPr="00BA2BB5">
        <w:t>przypadku, o</w:t>
      </w:r>
      <w:r w:rsidR="0097590F">
        <w:t xml:space="preserve"> </w:t>
      </w:r>
      <w:r w:rsidRPr="00BA2BB5">
        <w:t>którym mowa w</w:t>
      </w:r>
      <w:r w:rsidR="0097590F">
        <w:t xml:space="preserve"> </w:t>
      </w:r>
      <w:r>
        <w:t>ust.</w:t>
      </w:r>
      <w:r w:rsidR="0097590F">
        <w:t xml:space="preserve"> </w:t>
      </w:r>
      <w:r w:rsidRPr="00BA2BB5">
        <w:t>3</w:t>
      </w:r>
      <w:r>
        <w:t xml:space="preserve"> pkt</w:t>
      </w:r>
      <w:r w:rsidR="0097590F">
        <w:t xml:space="preserve"> </w:t>
      </w:r>
      <w:r w:rsidRPr="00BA2BB5">
        <w:t>4, obywatelowi Zjednoczonego Królestwa lub członkowi jego rodziny można udzielić zezwolenia na pobyt stały, z</w:t>
      </w:r>
      <w:r w:rsidR="0097590F">
        <w:t xml:space="preserve"> </w:t>
      </w:r>
      <w:r w:rsidRPr="00BA2BB5">
        <w:t>uwzględnieniem interesu państwa, które dokonało wpisu do Systemu Informacyjnego Schengen, jeżeli zaistniały poważne przyczyny uzasadniają</w:t>
      </w:r>
      <w:r w:rsidR="00A66339">
        <w:t>ce udzielenie tego zezwolenia,</w:t>
      </w:r>
      <w:r w:rsidR="0097590F">
        <w:t xml:space="preserve"> </w:t>
      </w:r>
      <w:r w:rsidRPr="00BA2BB5">
        <w:t>w</w:t>
      </w:r>
      <w:r w:rsidR="0097590F">
        <w:t xml:space="preserve"> </w:t>
      </w:r>
      <w:r w:rsidRPr="00BA2BB5">
        <w:t>szczególności względy humanitarne lub wynikające z</w:t>
      </w:r>
      <w:r w:rsidR="0097590F">
        <w:t xml:space="preserve"> </w:t>
      </w:r>
      <w:r w:rsidRPr="00BA2BB5">
        <w:t>zobowiązań międzynarodowych.</w:t>
      </w:r>
    </w:p>
    <w:p w:rsidR="00043EFA" w:rsidRPr="00043EFA" w:rsidRDefault="00043EFA" w:rsidP="00D01B5E">
      <w:pPr>
        <w:pStyle w:val="USTustnpkodeksu"/>
        <w:keepNext/>
      </w:pPr>
      <w:r w:rsidRPr="00BA2BB5">
        <w:t>5.</w:t>
      </w:r>
      <w:r w:rsidR="0097590F">
        <w:t xml:space="preserve"> </w:t>
      </w:r>
      <w:r w:rsidRPr="00043EFA">
        <w:t>W</w:t>
      </w:r>
      <w:r w:rsidR="0097590F">
        <w:t xml:space="preserve"> </w:t>
      </w:r>
      <w:r w:rsidRPr="00043EFA">
        <w:t>przypadku, o</w:t>
      </w:r>
      <w:r w:rsidR="0097590F">
        <w:t xml:space="preserve"> </w:t>
      </w:r>
      <w:r w:rsidRPr="00043EFA">
        <w:t>którym mowa w</w:t>
      </w:r>
      <w:r w:rsidR="0097590F">
        <w:t xml:space="preserve"> </w:t>
      </w:r>
      <w:r w:rsidRPr="00043EFA">
        <w:t>ust.</w:t>
      </w:r>
      <w:r w:rsidR="0097590F">
        <w:t xml:space="preserve"> </w:t>
      </w:r>
      <w:r w:rsidRPr="00043EFA">
        <w:t>4, wojewoda lub Szef Urzędu w</w:t>
      </w:r>
      <w:r w:rsidR="0097590F">
        <w:t xml:space="preserve"> </w:t>
      </w:r>
      <w:r w:rsidRPr="00043EFA">
        <w:t>drugiej instancji:</w:t>
      </w:r>
    </w:p>
    <w:p w:rsidR="00043EFA" w:rsidRPr="00BA2BB5" w:rsidRDefault="00043EFA" w:rsidP="00043EFA">
      <w:pPr>
        <w:pStyle w:val="PKTpunkt"/>
      </w:pPr>
      <w:r w:rsidRPr="00BA2BB5">
        <w:t>1)</w:t>
      </w:r>
      <w:r w:rsidRPr="00BA2BB5">
        <w:tab/>
        <w:t>zasięga opinii, o</w:t>
      </w:r>
      <w:r w:rsidR="0097590F">
        <w:t xml:space="preserve"> </w:t>
      </w:r>
      <w:r w:rsidRPr="00BA2BB5">
        <w:t>której mowa w</w:t>
      </w:r>
      <w:r w:rsidR="0097590F">
        <w:t xml:space="preserve"> </w:t>
      </w:r>
      <w:r>
        <w:t>art.</w:t>
      </w:r>
      <w:r w:rsidR="0097590F">
        <w:t xml:space="preserve"> </w:t>
      </w:r>
      <w:r w:rsidRPr="00BA2BB5">
        <w:t>25</w:t>
      </w:r>
      <w:r>
        <w:t xml:space="preserve"> ust.</w:t>
      </w:r>
      <w:r w:rsidR="0097590F">
        <w:t xml:space="preserve"> </w:t>
      </w:r>
      <w:r w:rsidRPr="00BA2BB5">
        <w:t>1</w:t>
      </w:r>
      <w:r w:rsidR="0097590F">
        <w:t xml:space="preserve"> </w:t>
      </w:r>
      <w:r w:rsidRPr="00BA2BB5">
        <w:t>Konwencji Wykonawczej Schengen, za pośrednictwem Komendanta Głównego Policji;</w:t>
      </w:r>
    </w:p>
    <w:p w:rsidR="00043EFA" w:rsidRPr="00BA2BB5" w:rsidRDefault="00043EFA" w:rsidP="00043EFA">
      <w:pPr>
        <w:pStyle w:val="PKTpunkt"/>
      </w:pPr>
      <w:r w:rsidRPr="00BA2BB5">
        <w:t>2)</w:t>
      </w:r>
      <w:r w:rsidRPr="00BA2BB5">
        <w:tab/>
        <w:t>informuje, za pośrednictwem Komendanta Głównego Policji, właściwy organ innego państwa obszaru Schengen o</w:t>
      </w:r>
      <w:r w:rsidR="0097590F">
        <w:t xml:space="preserve"> </w:t>
      </w:r>
      <w:r w:rsidRPr="00BA2BB5">
        <w:t>udzieleniu zezwolenia na pobyt stały.</w:t>
      </w:r>
    </w:p>
    <w:p w:rsidR="00043EFA" w:rsidRPr="00BA2BB5" w:rsidRDefault="00043EFA" w:rsidP="00043EFA">
      <w:pPr>
        <w:pStyle w:val="USTustnpkodeksu"/>
      </w:pPr>
      <w:r w:rsidRPr="00BA2BB5">
        <w:t>6.</w:t>
      </w:r>
      <w:r w:rsidR="0097590F">
        <w:t xml:space="preserve"> </w:t>
      </w:r>
      <w:r w:rsidRPr="00BA2BB5">
        <w:t>W</w:t>
      </w:r>
      <w:r w:rsidR="0097590F">
        <w:t xml:space="preserve"> </w:t>
      </w:r>
      <w:r w:rsidRPr="00BA2BB5">
        <w:t>postępowaniu w</w:t>
      </w:r>
      <w:r w:rsidR="0097590F">
        <w:t xml:space="preserve"> </w:t>
      </w:r>
      <w:r w:rsidRPr="00BA2BB5">
        <w:t>sprawie udzielenia zezwolenia na pobyt stały, o</w:t>
      </w:r>
      <w:r w:rsidR="0097590F">
        <w:t xml:space="preserve"> </w:t>
      </w:r>
      <w:r w:rsidRPr="00BA2BB5">
        <w:t>którym mowa w</w:t>
      </w:r>
      <w:r w:rsidR="0097590F">
        <w:t xml:space="preserve"> </w:t>
      </w:r>
      <w:r>
        <w:t>ust.</w:t>
      </w:r>
      <w:r w:rsidR="0097590F">
        <w:t xml:space="preserve"> </w:t>
      </w:r>
      <w:r w:rsidRPr="00BA2BB5">
        <w:t>2, o</w:t>
      </w:r>
      <w:r w:rsidR="008B357B">
        <w:t>rgan prowadzący to postępowanie</w:t>
      </w:r>
      <w:r w:rsidRPr="00BA2BB5">
        <w:t xml:space="preserve"> ustala, czy związek małżeński z</w:t>
      </w:r>
      <w:r w:rsidR="0097590F">
        <w:t xml:space="preserve"> </w:t>
      </w:r>
      <w:r w:rsidRPr="00BA2BB5">
        <w:t>obywatelem Zjednoczonego Królestwa został zawarty lub istnieje w</w:t>
      </w:r>
      <w:r w:rsidR="0097590F">
        <w:t xml:space="preserve"> </w:t>
      </w:r>
      <w:r w:rsidRPr="00BA2BB5">
        <w:t>celu obejścia przepisów określających zasady i</w:t>
      </w:r>
      <w:r w:rsidR="0097590F">
        <w:t xml:space="preserve"> </w:t>
      </w:r>
      <w:r w:rsidRPr="00BA2BB5">
        <w:t>warunki wjazdu cudzoziemców na terytorium Rzeczypospolitej Polskiej, ich przejazdu przez to terytorium, pobytu na nim i</w:t>
      </w:r>
      <w:r w:rsidR="0097590F">
        <w:t xml:space="preserve"> </w:t>
      </w:r>
      <w:r w:rsidRPr="00BA2BB5">
        <w:t>wyjazdu z</w:t>
      </w:r>
      <w:r w:rsidR="0097590F">
        <w:t xml:space="preserve"> </w:t>
      </w:r>
      <w:r w:rsidRPr="00BA2BB5">
        <w:t>niego.</w:t>
      </w:r>
    </w:p>
    <w:p w:rsidR="00043EFA" w:rsidRDefault="00043EFA" w:rsidP="00043EFA">
      <w:pPr>
        <w:pStyle w:val="USTustnpkodeksu"/>
      </w:pPr>
      <w:r w:rsidRPr="00BA2BB5">
        <w:t>7.</w:t>
      </w:r>
      <w:r w:rsidR="0097590F">
        <w:t xml:space="preserve"> </w:t>
      </w:r>
      <w:r w:rsidRPr="00BA2BB5">
        <w:t>Do ustalenia, czy związek małżeński został zawarty lub istnieje w</w:t>
      </w:r>
      <w:r w:rsidR="0097590F">
        <w:t xml:space="preserve"> </w:t>
      </w:r>
      <w:r w:rsidRPr="00BA2BB5">
        <w:t>celu obejścia przepisów określających zasady i</w:t>
      </w:r>
      <w:r w:rsidR="0097590F">
        <w:t xml:space="preserve"> </w:t>
      </w:r>
      <w:r w:rsidRPr="00BA2BB5">
        <w:t>warunki wjazdu cudzoziemców na terytorium Rzeczypospolitej Polskiej, ich przejazdu przez to terytorium, pobytu na nim i</w:t>
      </w:r>
      <w:r w:rsidR="0097590F">
        <w:t xml:space="preserve"> </w:t>
      </w:r>
      <w:r w:rsidRPr="00BA2BB5">
        <w:t>wyjazdu z</w:t>
      </w:r>
      <w:r w:rsidR="0097590F">
        <w:t xml:space="preserve"> </w:t>
      </w:r>
      <w:r w:rsidRPr="00BA2BB5">
        <w:t>niego, stosuje się przepisy</w:t>
      </w:r>
      <w:r>
        <w:t xml:space="preserve"> art.</w:t>
      </w:r>
      <w:r w:rsidR="0097590F">
        <w:t xml:space="preserve"> </w:t>
      </w:r>
      <w:r w:rsidRPr="00BA2BB5">
        <w:t>7</w:t>
      </w:r>
      <w:r>
        <w:t xml:space="preserve"> ust.</w:t>
      </w:r>
      <w:r w:rsidR="0097590F">
        <w:t xml:space="preserve"> </w:t>
      </w:r>
      <w:r w:rsidRPr="00BA2BB5">
        <w:t>7–9.</w:t>
      </w:r>
    </w:p>
    <w:p w:rsidR="00043EFA" w:rsidRDefault="00043EFA" w:rsidP="00043EFA">
      <w:pPr>
        <w:pStyle w:val="USTustnpkodeksu"/>
      </w:pPr>
      <w:r>
        <w:t xml:space="preserve">8. </w:t>
      </w:r>
      <w:r w:rsidRPr="00656DE3">
        <w:t>Przy wykonywaniu czynności mających na celu ustalenie okoliczności, o</w:t>
      </w:r>
      <w:r w:rsidR="0097590F">
        <w:t xml:space="preserve"> </w:t>
      </w:r>
      <w:r w:rsidRPr="00656DE3">
        <w:t>których mowa w</w:t>
      </w:r>
      <w:r w:rsidR="0097590F">
        <w:t xml:space="preserve"> </w:t>
      </w:r>
      <w:r>
        <w:t>ust.</w:t>
      </w:r>
      <w:r w:rsidR="0097590F">
        <w:t xml:space="preserve"> </w:t>
      </w:r>
      <w:r w:rsidRPr="00656DE3">
        <w:t>3</w:t>
      </w:r>
      <w:r>
        <w:t xml:space="preserve"> pkt</w:t>
      </w:r>
      <w:r w:rsidR="0097590F">
        <w:t xml:space="preserve"> </w:t>
      </w:r>
      <w:r w:rsidRPr="00656DE3">
        <w:t>5, nie stosuje się</w:t>
      </w:r>
      <w:r>
        <w:t xml:space="preserve"> </w:t>
      </w:r>
      <w:r w:rsidR="00A66339">
        <w:t xml:space="preserve">przepisu </w:t>
      </w:r>
      <w:r>
        <w:t>art.</w:t>
      </w:r>
      <w:r w:rsidR="0097590F">
        <w:t xml:space="preserve"> </w:t>
      </w:r>
      <w:r w:rsidRPr="00656DE3">
        <w:t>79</w:t>
      </w:r>
      <w:r w:rsidR="0097590F">
        <w:t xml:space="preserve"> </w:t>
      </w:r>
      <w:r w:rsidRPr="00656DE3">
        <w:t>Kodeksu postępowania administracyjnego</w:t>
      </w:r>
      <w:r>
        <w:t>.</w:t>
      </w:r>
    </w:p>
    <w:p w:rsidR="00043EFA" w:rsidRDefault="00043EFA" w:rsidP="00043EFA">
      <w:pPr>
        <w:pStyle w:val="USTustnpkodeksu"/>
        <w:rPr>
          <w:rStyle w:val="Ppogrubienie"/>
        </w:rPr>
      </w:pPr>
      <w:r>
        <w:t xml:space="preserve">9. </w:t>
      </w:r>
      <w:r w:rsidRPr="00B44A07">
        <w:t>Zezwolenia na pobyt stały</w:t>
      </w:r>
      <w:r>
        <w:t xml:space="preserve">, </w:t>
      </w:r>
      <w:r w:rsidRPr="00B44A07">
        <w:t>o</w:t>
      </w:r>
      <w:r w:rsidR="0097590F">
        <w:t xml:space="preserve"> </w:t>
      </w:r>
      <w:r w:rsidRPr="00B44A07">
        <w:t>którym mowa w</w:t>
      </w:r>
      <w:r w:rsidR="0097590F">
        <w:t xml:space="preserve"> </w:t>
      </w:r>
      <w:r>
        <w:t>ust.</w:t>
      </w:r>
      <w:r w:rsidR="0097590F">
        <w:t xml:space="preserve"> </w:t>
      </w:r>
      <w:r w:rsidRPr="00B44A07">
        <w:t>1</w:t>
      </w:r>
      <w:r>
        <w:t xml:space="preserve"> lub</w:t>
      </w:r>
      <w:r w:rsidR="0097590F">
        <w:t xml:space="preserve"> </w:t>
      </w:r>
      <w:r w:rsidRPr="00B44A07">
        <w:t>2,</w:t>
      </w:r>
      <w:r w:rsidR="0097590F">
        <w:t xml:space="preserve"> </w:t>
      </w:r>
      <w:r w:rsidRPr="00B44A07">
        <w:t>udziela lub odmawia jego udzielenia wojewoda właściwy ze względu na miejsce pobytu obywatela Zjednoczonego Królestwa lub członka jego rodziny, w</w:t>
      </w:r>
      <w:r w:rsidR="0097590F">
        <w:t xml:space="preserve"> </w:t>
      </w:r>
      <w:r w:rsidRPr="00B44A07">
        <w:t>drodze decyzji.</w:t>
      </w:r>
    </w:p>
    <w:p w:rsidR="00043EFA" w:rsidRDefault="00043EFA" w:rsidP="00255BEA">
      <w:pPr>
        <w:pStyle w:val="ARTartustawynprozporzdzenia"/>
      </w:pPr>
      <w:r w:rsidRPr="00D01B5E">
        <w:rPr>
          <w:rStyle w:val="Ppogrubienie"/>
        </w:rPr>
        <w:t>Art.</w:t>
      </w:r>
      <w:r w:rsidR="00D01B5E">
        <w:rPr>
          <w:rStyle w:val="Ppogrubienie"/>
        </w:rPr>
        <w:t> </w:t>
      </w:r>
      <w:r w:rsidRPr="00D01B5E">
        <w:rPr>
          <w:rStyle w:val="Ppogrubienie"/>
        </w:rPr>
        <w:t>11.</w:t>
      </w:r>
      <w:r w:rsidR="0097590F">
        <w:t xml:space="preserve"> </w:t>
      </w:r>
      <w:r>
        <w:t xml:space="preserve">1. </w:t>
      </w:r>
      <w:r w:rsidRPr="00CC41A1">
        <w:t xml:space="preserve">Zezwolenie na pobyt </w:t>
      </w:r>
      <w:r>
        <w:t>stały</w:t>
      </w:r>
      <w:r w:rsidRPr="00CC41A1">
        <w:t>, o</w:t>
      </w:r>
      <w:r w:rsidR="0097590F">
        <w:t xml:space="preserve"> </w:t>
      </w:r>
      <w:r w:rsidRPr="00CC41A1">
        <w:t>którym mowa w</w:t>
      </w:r>
      <w:r w:rsidR="0097590F">
        <w:t xml:space="preserve"> </w:t>
      </w:r>
      <w:r>
        <w:t>art.</w:t>
      </w:r>
      <w:r w:rsidR="0097590F">
        <w:t xml:space="preserve"> </w:t>
      </w:r>
      <w:r>
        <w:t>10 ust.</w:t>
      </w:r>
      <w:r w:rsidR="0097590F">
        <w:t xml:space="preserve"> </w:t>
      </w:r>
      <w:r w:rsidRPr="00CC41A1">
        <w:t>1</w:t>
      </w:r>
      <w:r>
        <w:t xml:space="preserve"> i</w:t>
      </w:r>
      <w:r w:rsidR="0097590F">
        <w:t xml:space="preserve"> </w:t>
      </w:r>
      <w:r w:rsidRPr="00CC41A1">
        <w:t xml:space="preserve">2, cofa się, </w:t>
      </w:r>
      <w:r w:rsidR="00A66339">
        <w:t>jeżeli</w:t>
      </w:r>
      <w:r>
        <w:t xml:space="preserve"> </w:t>
      </w:r>
      <w:r w:rsidRPr="00CC41A1">
        <w:t>wystąpiła przynajmniej jedna z</w:t>
      </w:r>
      <w:r w:rsidR="0097590F">
        <w:t xml:space="preserve"> </w:t>
      </w:r>
      <w:r w:rsidRPr="00CC41A1">
        <w:t>okoliczności, o</w:t>
      </w:r>
      <w:r w:rsidR="0097590F">
        <w:t xml:space="preserve"> </w:t>
      </w:r>
      <w:r w:rsidRPr="00CC41A1">
        <w:t>których mowa w</w:t>
      </w:r>
      <w:r w:rsidR="0097590F">
        <w:t xml:space="preserve"> </w:t>
      </w:r>
      <w:r>
        <w:t>art.</w:t>
      </w:r>
      <w:r w:rsidR="0097590F">
        <w:t xml:space="preserve"> </w:t>
      </w:r>
      <w:r>
        <w:t>10 ust.</w:t>
      </w:r>
      <w:r w:rsidR="0097590F">
        <w:t xml:space="preserve"> </w:t>
      </w:r>
      <w:r w:rsidRPr="00CC41A1">
        <w:t>3</w:t>
      </w:r>
      <w:r>
        <w:t xml:space="preserve"> pkt</w:t>
      </w:r>
      <w:r w:rsidR="0097590F">
        <w:t xml:space="preserve"> </w:t>
      </w:r>
      <w:r w:rsidRPr="00CC41A1">
        <w:t>2</w:t>
      </w:r>
      <w:r>
        <w:t xml:space="preserve"> lub</w:t>
      </w:r>
      <w:r w:rsidRPr="00CC41A1">
        <w:t xml:space="preserve"> 5</w:t>
      </w:r>
      <w:r>
        <w:t>, lub art.</w:t>
      </w:r>
      <w:r w:rsidR="0097590F">
        <w:t xml:space="preserve"> </w:t>
      </w:r>
      <w:r>
        <w:t>199 ust.</w:t>
      </w:r>
      <w:r w:rsidR="0097590F">
        <w:t xml:space="preserve"> </w:t>
      </w:r>
      <w:r>
        <w:t>1 pkt</w:t>
      </w:r>
      <w:r w:rsidR="0097590F">
        <w:t xml:space="preserve"> </w:t>
      </w:r>
      <w:r>
        <w:t>4 lub 5</w:t>
      </w:r>
      <w:r w:rsidR="0097590F">
        <w:t xml:space="preserve"> </w:t>
      </w:r>
      <w:r w:rsidRPr="00BC2824">
        <w:t>ustawy z</w:t>
      </w:r>
      <w:r w:rsidR="0097590F">
        <w:t xml:space="preserve"> </w:t>
      </w:r>
      <w:r w:rsidRPr="00BC2824">
        <w:t>dnia 12</w:t>
      </w:r>
      <w:r w:rsidR="0097590F">
        <w:t xml:space="preserve"> </w:t>
      </w:r>
      <w:r w:rsidRPr="00BC2824">
        <w:t>grudnia 2013</w:t>
      </w:r>
      <w:r w:rsidR="0097590F">
        <w:t xml:space="preserve"> </w:t>
      </w:r>
      <w:r w:rsidRPr="00BC2824">
        <w:t>r. o</w:t>
      </w:r>
      <w:r w:rsidR="0097590F">
        <w:t xml:space="preserve"> </w:t>
      </w:r>
      <w:r w:rsidRPr="00BC2824">
        <w:t>cudzoziemcach</w:t>
      </w:r>
      <w:r w:rsidRPr="00CC41A1">
        <w:t>.</w:t>
      </w:r>
    </w:p>
    <w:p w:rsidR="00043EFA" w:rsidRDefault="00043EFA" w:rsidP="00043EFA">
      <w:pPr>
        <w:pStyle w:val="USTustnpkodeksu"/>
      </w:pPr>
      <w:r>
        <w:t xml:space="preserve">2. </w:t>
      </w:r>
      <w:r w:rsidRPr="00BC2824">
        <w:t>Zezwolenie na pobyt stały, o</w:t>
      </w:r>
      <w:r w:rsidR="0097590F">
        <w:t xml:space="preserve"> </w:t>
      </w:r>
      <w:r w:rsidRPr="00BC2824">
        <w:t>którym mowa w</w:t>
      </w:r>
      <w:r w:rsidR="0097590F">
        <w:t xml:space="preserve"> </w:t>
      </w:r>
      <w:r>
        <w:t>art.</w:t>
      </w:r>
      <w:r w:rsidR="0097590F">
        <w:t xml:space="preserve"> </w:t>
      </w:r>
      <w:r>
        <w:t>10 ust.</w:t>
      </w:r>
      <w:r w:rsidR="0097590F">
        <w:t xml:space="preserve"> </w:t>
      </w:r>
      <w:r>
        <w:t>1 lub</w:t>
      </w:r>
      <w:r w:rsidR="0097590F">
        <w:t xml:space="preserve"> </w:t>
      </w:r>
      <w:r>
        <w:t>2, cofa</w:t>
      </w:r>
      <w:r w:rsidRPr="00FD2174">
        <w:t>, w</w:t>
      </w:r>
      <w:r w:rsidR="0097590F">
        <w:t xml:space="preserve"> </w:t>
      </w:r>
      <w:r w:rsidRPr="00FD2174">
        <w:t>drodze decyzji, z</w:t>
      </w:r>
      <w:r w:rsidR="0097590F">
        <w:t xml:space="preserve"> </w:t>
      </w:r>
      <w:r w:rsidRPr="00FD2174">
        <w:t>urzędu albo na wniosek Ministra Obrony Narodowej, Szefa Agencji Bezpieczeństwa Wewnętrznego, Komendanta Głównego Straży Granicznej, Komendanta Głównego Policji, komendanta oddziału Straży Granicznej, komendanta placówki Straży Granicznej lub komendanta wojewódzkiego Policji, wojewoda, który udzielił tego zezwolenia, a</w:t>
      </w:r>
      <w:r w:rsidR="0097590F">
        <w:t xml:space="preserve"> </w:t>
      </w:r>
      <w:r w:rsidRPr="00FD2174">
        <w:t>w</w:t>
      </w:r>
      <w:r w:rsidR="0097590F">
        <w:t xml:space="preserve"> </w:t>
      </w:r>
      <w:r w:rsidRPr="00FD2174">
        <w:t>przypadku gdy zezwolenia udzielił Szef Urzędu w</w:t>
      </w:r>
      <w:r w:rsidR="0097590F">
        <w:t xml:space="preserve"> </w:t>
      </w:r>
      <w:r w:rsidRPr="00FD2174">
        <w:t>drugiej instancji – wojewoda, który orzekał w</w:t>
      </w:r>
      <w:r w:rsidR="0097590F">
        <w:t xml:space="preserve"> </w:t>
      </w:r>
      <w:r w:rsidRPr="00FD2174">
        <w:t>tej sprawie w</w:t>
      </w:r>
      <w:r w:rsidR="0097590F">
        <w:t xml:space="preserve"> </w:t>
      </w:r>
      <w:r w:rsidRPr="00FD2174">
        <w:t>pierwszej instancji</w:t>
      </w:r>
      <w:r>
        <w:t>.</w:t>
      </w:r>
    </w:p>
    <w:p w:rsidR="00043EFA" w:rsidRDefault="00043EFA" w:rsidP="00043EFA">
      <w:pPr>
        <w:pStyle w:val="USTustnpkodeksu"/>
      </w:pPr>
      <w:r>
        <w:t xml:space="preserve">3. </w:t>
      </w:r>
      <w:r w:rsidRPr="00656DE3">
        <w:t>Przy wykonywaniu czynności mających na celu ustalenie okoliczności, o</w:t>
      </w:r>
      <w:r w:rsidR="0097590F">
        <w:t xml:space="preserve"> </w:t>
      </w:r>
      <w:r w:rsidRPr="00656DE3">
        <w:t>których mowa w</w:t>
      </w:r>
      <w:r w:rsidR="0097590F">
        <w:t xml:space="preserve"> </w:t>
      </w:r>
      <w:r>
        <w:t>art.</w:t>
      </w:r>
      <w:r w:rsidR="0097590F">
        <w:t xml:space="preserve"> </w:t>
      </w:r>
      <w:r w:rsidRPr="00656DE3">
        <w:t>10</w:t>
      </w:r>
      <w:r>
        <w:t xml:space="preserve"> ust.</w:t>
      </w:r>
      <w:r w:rsidR="0097590F">
        <w:t xml:space="preserve"> </w:t>
      </w:r>
      <w:r w:rsidRPr="00656DE3">
        <w:t>3</w:t>
      </w:r>
      <w:r>
        <w:t xml:space="preserve"> pkt</w:t>
      </w:r>
      <w:r w:rsidR="0097590F">
        <w:t xml:space="preserve"> </w:t>
      </w:r>
      <w:r w:rsidRPr="00656DE3">
        <w:t>5, nie stosuje się</w:t>
      </w:r>
      <w:r>
        <w:t xml:space="preserve"> </w:t>
      </w:r>
      <w:r w:rsidR="00A66339">
        <w:t xml:space="preserve">przepisu </w:t>
      </w:r>
      <w:r>
        <w:t>art.</w:t>
      </w:r>
      <w:r w:rsidR="0097590F">
        <w:t xml:space="preserve"> </w:t>
      </w:r>
      <w:r w:rsidRPr="00656DE3">
        <w:t>79</w:t>
      </w:r>
      <w:r w:rsidR="0097590F">
        <w:t xml:space="preserve"> </w:t>
      </w:r>
      <w:r w:rsidRPr="00656DE3">
        <w:t>Kodeksu postępowania administracyjnego</w:t>
      </w:r>
      <w:r>
        <w:t>.</w:t>
      </w:r>
    </w:p>
    <w:p w:rsidR="00043EFA" w:rsidRPr="00043EFA" w:rsidRDefault="00043EFA" w:rsidP="00D01B5E">
      <w:pPr>
        <w:pStyle w:val="ARTartustawynprozporzdzenia"/>
        <w:keepNext/>
      </w:pPr>
      <w:r w:rsidRPr="00D01B5E">
        <w:rPr>
          <w:rStyle w:val="Ppogrubienie"/>
        </w:rPr>
        <w:t>Art.</w:t>
      </w:r>
      <w:r w:rsidR="00D01B5E">
        <w:rPr>
          <w:rStyle w:val="Ppogrubienie"/>
        </w:rPr>
        <w:t> </w:t>
      </w:r>
      <w:r w:rsidRPr="00D01B5E">
        <w:rPr>
          <w:rStyle w:val="Ppogrubienie"/>
        </w:rPr>
        <w:t>12.</w:t>
      </w:r>
      <w:r w:rsidRPr="00043EFA">
        <w:rPr>
          <w:rStyle w:val="Ppogrubienie"/>
        </w:rPr>
        <w:t xml:space="preserve"> </w:t>
      </w:r>
      <w:r w:rsidRPr="00043EFA">
        <w:t>1.</w:t>
      </w:r>
      <w:r w:rsidR="0097590F">
        <w:t xml:space="preserve"> </w:t>
      </w:r>
      <w:r w:rsidRPr="00043EFA">
        <w:t>Wniosek o</w:t>
      </w:r>
      <w:r w:rsidR="0097590F">
        <w:t xml:space="preserve"> </w:t>
      </w:r>
      <w:r w:rsidRPr="00043EFA">
        <w:t>udzielenie zezwolenia na pobyt stały, o</w:t>
      </w:r>
      <w:r w:rsidR="0097590F">
        <w:t xml:space="preserve"> </w:t>
      </w:r>
      <w:r w:rsidRPr="00043EFA">
        <w:t>którym mowa w</w:t>
      </w:r>
      <w:r w:rsidR="0097590F">
        <w:t xml:space="preserve"> </w:t>
      </w:r>
      <w:r w:rsidRPr="00043EFA">
        <w:t>art.</w:t>
      </w:r>
      <w:r w:rsidR="0097590F">
        <w:t xml:space="preserve"> </w:t>
      </w:r>
      <w:r w:rsidRPr="00043EFA">
        <w:t>10 ust.</w:t>
      </w:r>
      <w:r w:rsidR="0097590F">
        <w:t xml:space="preserve"> </w:t>
      </w:r>
      <w:r w:rsidRPr="00043EFA">
        <w:t>1 lub 2, obywatel Zjednoczonego Królestwa lub członek jego rodziny składa na formularzu</w:t>
      </w:r>
      <w:r w:rsidR="00A66339">
        <w:t>, który</w:t>
      </w:r>
      <w:r w:rsidRPr="00043EFA">
        <w:t xml:space="preserve"> zawiera:</w:t>
      </w:r>
    </w:p>
    <w:p w:rsidR="00043EFA" w:rsidRPr="00BA2BB5" w:rsidRDefault="00043EFA" w:rsidP="00043EFA">
      <w:pPr>
        <w:pStyle w:val="PKTpunkt"/>
      </w:pPr>
      <w:r w:rsidRPr="00BA2BB5">
        <w:t>1)</w:t>
      </w:r>
      <w:r w:rsidRPr="00BA2BB5">
        <w:tab/>
        <w:t xml:space="preserve">dane wnioskodawcy </w:t>
      </w:r>
      <w:r>
        <w:t>i</w:t>
      </w:r>
      <w:r w:rsidR="0097590F">
        <w:t xml:space="preserve"> </w:t>
      </w:r>
      <w:r w:rsidRPr="00BA2BB5">
        <w:t>informacje, o</w:t>
      </w:r>
      <w:r w:rsidR="0097590F">
        <w:t xml:space="preserve"> </w:t>
      </w:r>
      <w:r w:rsidRPr="00BA2BB5">
        <w:t>których mowa w</w:t>
      </w:r>
      <w:r w:rsidR="0097590F">
        <w:t xml:space="preserve"> </w:t>
      </w:r>
      <w:r>
        <w:t>art.</w:t>
      </w:r>
      <w:r w:rsidR="0097590F">
        <w:t xml:space="preserve"> </w:t>
      </w:r>
      <w:r w:rsidRPr="00BA2BB5">
        <w:t>13</w:t>
      </w:r>
      <w:r w:rsidR="0097590F">
        <w:t xml:space="preserve"> </w:t>
      </w:r>
      <w:r w:rsidRPr="00BA2BB5">
        <w:t>ustawy z</w:t>
      </w:r>
      <w:r w:rsidR="0097590F">
        <w:t xml:space="preserve"> </w:t>
      </w:r>
      <w:r w:rsidRPr="00BA2BB5">
        <w:t>dnia 12</w:t>
      </w:r>
      <w:r w:rsidR="0097590F">
        <w:t xml:space="preserve"> </w:t>
      </w:r>
      <w:r w:rsidRPr="00BA2BB5">
        <w:t>grudnia 2013</w:t>
      </w:r>
      <w:r w:rsidR="0097590F">
        <w:t xml:space="preserve"> </w:t>
      </w:r>
      <w:r w:rsidRPr="00BA2BB5">
        <w:t>r. o</w:t>
      </w:r>
      <w:r w:rsidR="0097590F">
        <w:t xml:space="preserve"> </w:t>
      </w:r>
      <w:r w:rsidRPr="00BA2BB5">
        <w:t>cudzoziemcach, w</w:t>
      </w:r>
      <w:r w:rsidR="0097590F">
        <w:t xml:space="preserve"> </w:t>
      </w:r>
      <w:r w:rsidRPr="00BA2BB5">
        <w:t>zakresie niezbędnym do wydania zezwolenia;</w:t>
      </w:r>
    </w:p>
    <w:p w:rsidR="00043EFA" w:rsidRPr="00043EFA" w:rsidRDefault="00043EFA" w:rsidP="00D01B5E">
      <w:pPr>
        <w:pStyle w:val="PKTpunkt"/>
        <w:keepNext/>
      </w:pPr>
      <w:r w:rsidRPr="00BA2BB5">
        <w:t>2)</w:t>
      </w:r>
      <w:r w:rsidR="00255BEA">
        <w:tab/>
      </w:r>
      <w:r w:rsidRPr="00043EFA">
        <w:t>następujące dane</w:t>
      </w:r>
      <w:r w:rsidR="00A66339">
        <w:t>, które</w:t>
      </w:r>
      <w:r w:rsidRPr="00043EFA">
        <w:t xml:space="preserve"> dotyczą dokumentu podróży wnioskodawcy:</w:t>
      </w:r>
    </w:p>
    <w:p w:rsidR="00043EFA" w:rsidRPr="00BA2BB5" w:rsidRDefault="00043EFA" w:rsidP="00043EFA">
      <w:pPr>
        <w:pStyle w:val="LITlitera"/>
      </w:pPr>
      <w:r w:rsidRPr="00BA2BB5">
        <w:t>a)</w:t>
      </w:r>
      <w:r w:rsidRPr="00BA2BB5">
        <w:tab/>
        <w:t>serię i</w:t>
      </w:r>
      <w:r w:rsidR="0097590F">
        <w:t xml:space="preserve"> </w:t>
      </w:r>
      <w:r w:rsidRPr="00BA2BB5">
        <w:t>numer,</w:t>
      </w:r>
    </w:p>
    <w:p w:rsidR="00043EFA" w:rsidRPr="00BA2BB5" w:rsidRDefault="00043EFA" w:rsidP="00043EFA">
      <w:pPr>
        <w:pStyle w:val="LITlitera"/>
      </w:pPr>
      <w:r w:rsidRPr="00BA2BB5">
        <w:t>b)</w:t>
      </w:r>
      <w:r w:rsidRPr="00BA2BB5">
        <w:tab/>
        <w:t>datę wydania i</w:t>
      </w:r>
      <w:r w:rsidR="0097590F">
        <w:t xml:space="preserve"> </w:t>
      </w:r>
      <w:r w:rsidRPr="00BA2BB5">
        <w:t>datę upływu ważności,</w:t>
      </w:r>
    </w:p>
    <w:p w:rsidR="00043EFA" w:rsidRPr="00BA2BB5" w:rsidRDefault="00043EFA" w:rsidP="00043EFA">
      <w:pPr>
        <w:pStyle w:val="LITlitera"/>
      </w:pPr>
      <w:r w:rsidRPr="00BA2BB5">
        <w:t>c)</w:t>
      </w:r>
      <w:r w:rsidRPr="00BA2BB5">
        <w:tab/>
        <w:t>nazwę organu wydającego,</w:t>
      </w:r>
    </w:p>
    <w:p w:rsidR="00043EFA" w:rsidRPr="00BA2BB5" w:rsidRDefault="00043EFA" w:rsidP="00043EFA">
      <w:pPr>
        <w:pStyle w:val="LITlitera"/>
      </w:pPr>
      <w:r w:rsidRPr="00BA2BB5">
        <w:t>d)</w:t>
      </w:r>
      <w:r w:rsidRPr="00BA2BB5">
        <w:tab/>
        <w:t>liczbę osób wpisanych do dokumentu podróży;</w:t>
      </w:r>
    </w:p>
    <w:p w:rsidR="00043EFA" w:rsidRPr="00BA2BB5" w:rsidRDefault="00043EFA" w:rsidP="00043EFA">
      <w:pPr>
        <w:pStyle w:val="PKTpunkt"/>
      </w:pPr>
      <w:r w:rsidRPr="00BA2BB5">
        <w:t>3)</w:t>
      </w:r>
      <w:r w:rsidRPr="00BA2BB5">
        <w:tab/>
        <w:t>informację o</w:t>
      </w:r>
      <w:r w:rsidR="0097590F">
        <w:t xml:space="preserve"> </w:t>
      </w:r>
      <w:r w:rsidRPr="00BA2BB5">
        <w:t>posiadaniu w</w:t>
      </w:r>
      <w:r w:rsidR="0097590F">
        <w:t xml:space="preserve"> </w:t>
      </w:r>
      <w:r w:rsidRPr="00BA2BB5">
        <w:t>dniu poprzedzającym dzień wejścia w</w:t>
      </w:r>
      <w:r w:rsidR="0097590F">
        <w:t xml:space="preserve"> </w:t>
      </w:r>
      <w:r w:rsidRPr="00BA2BB5">
        <w:t>życie ustawy dokumentu potwierdzającego prawo stałego pobytu albo karty stałego pobytu członka rodziny obywatela UE, wydanych na terytorium Rzeczypospolitej Polskiej</w:t>
      </w:r>
      <w:r>
        <w:t>;</w:t>
      </w:r>
    </w:p>
    <w:p w:rsidR="00043EFA" w:rsidRPr="00043EFA" w:rsidRDefault="00043EFA" w:rsidP="00D01B5E">
      <w:pPr>
        <w:pStyle w:val="PKTpunkt"/>
        <w:keepNext/>
      </w:pPr>
      <w:r w:rsidRPr="00BA2BB5">
        <w:t>4)</w:t>
      </w:r>
      <w:r w:rsidRPr="00043EFA">
        <w:tab/>
        <w:t>informacje o:</w:t>
      </w:r>
    </w:p>
    <w:p w:rsidR="00043EFA" w:rsidRPr="00BA2BB5" w:rsidRDefault="00043EFA" w:rsidP="00043EFA">
      <w:pPr>
        <w:pStyle w:val="LITlitera"/>
      </w:pPr>
      <w:r w:rsidRPr="00BA2BB5">
        <w:t>a)</w:t>
      </w:r>
      <w:r w:rsidRPr="00BA2BB5">
        <w:tab/>
        <w:t>podróżach i</w:t>
      </w:r>
      <w:r w:rsidR="0097590F">
        <w:t xml:space="preserve"> </w:t>
      </w:r>
      <w:r w:rsidRPr="00BA2BB5">
        <w:t>pobytach wnioskodawcy poza terytorium Rzeczypospolitej Polskiej w</w:t>
      </w:r>
      <w:r w:rsidR="0097590F">
        <w:t xml:space="preserve"> </w:t>
      </w:r>
      <w:r w:rsidRPr="00BA2BB5">
        <w:t>okresie 5</w:t>
      </w:r>
      <w:r w:rsidR="0097590F">
        <w:t xml:space="preserve"> </w:t>
      </w:r>
      <w:r w:rsidRPr="00BA2BB5">
        <w:t>lat przed dniem złożenia wniosku,</w:t>
      </w:r>
    </w:p>
    <w:p w:rsidR="00043EFA" w:rsidRPr="00BA2BB5" w:rsidRDefault="00043EFA" w:rsidP="00043EFA">
      <w:pPr>
        <w:pStyle w:val="LITlitera"/>
      </w:pPr>
      <w:r w:rsidRPr="00BA2BB5">
        <w:t>b)</w:t>
      </w:r>
      <w:r w:rsidRPr="00BA2BB5">
        <w:tab/>
        <w:t>poprzednich pobytach wnioskodawcy do dnia 29</w:t>
      </w:r>
      <w:r w:rsidR="0097590F">
        <w:t xml:space="preserve"> </w:t>
      </w:r>
      <w:r w:rsidRPr="00BA2BB5">
        <w:t>marca 2019</w:t>
      </w:r>
      <w:r w:rsidR="0097590F">
        <w:t xml:space="preserve"> </w:t>
      </w:r>
      <w:r w:rsidRPr="00BA2BB5">
        <w:t>r. na terytorium Rzeczypospolitej Polskiej,</w:t>
      </w:r>
    </w:p>
    <w:p w:rsidR="00043EFA" w:rsidRPr="00BA2BB5" w:rsidRDefault="00043EFA" w:rsidP="00043EFA">
      <w:pPr>
        <w:pStyle w:val="LITlitera"/>
      </w:pPr>
      <w:r w:rsidRPr="00BA2BB5">
        <w:t>c)</w:t>
      </w:r>
      <w:r w:rsidRPr="00BA2BB5">
        <w:tab/>
        <w:t>aktualnym pobycie wnioskodawcy na terytorium Rzeczypospolitej Polskiej;</w:t>
      </w:r>
    </w:p>
    <w:p w:rsidR="00043EFA" w:rsidRPr="00BA2BB5" w:rsidRDefault="00043EFA" w:rsidP="00043EFA">
      <w:pPr>
        <w:pStyle w:val="PKTpunkt"/>
      </w:pPr>
      <w:r w:rsidRPr="00BA2BB5">
        <w:t>5)</w:t>
      </w:r>
      <w:r w:rsidRPr="00BA2BB5">
        <w:tab/>
        <w:t>wzór podpisu wnioskodawcy;</w:t>
      </w:r>
    </w:p>
    <w:p w:rsidR="00043EFA" w:rsidRPr="00BA2BB5" w:rsidRDefault="00043EFA" w:rsidP="00043EFA">
      <w:pPr>
        <w:pStyle w:val="PKTpunkt"/>
      </w:pPr>
      <w:r w:rsidRPr="00BA2BB5">
        <w:t>6)</w:t>
      </w:r>
      <w:r w:rsidRPr="00BA2BB5">
        <w:tab/>
      </w:r>
      <w:r w:rsidRPr="008A5D98">
        <w:t>klauzulę o</w:t>
      </w:r>
      <w:r w:rsidR="0097590F">
        <w:t xml:space="preserve"> </w:t>
      </w:r>
      <w:r w:rsidRPr="008A5D98">
        <w:t>treści: „Jestem świadomy odpowiedzialności karnej za złożenie fałszywego oświadczenia</w:t>
      </w:r>
      <w:r w:rsidR="00A66339">
        <w:t>.</w:t>
      </w:r>
      <w:r w:rsidRPr="008A5D98">
        <w:t>”</w:t>
      </w:r>
      <w:r w:rsidRPr="00BA2BB5">
        <w:t>.</w:t>
      </w:r>
    </w:p>
    <w:p w:rsidR="00043EFA" w:rsidRPr="00043EFA" w:rsidRDefault="00043EFA" w:rsidP="00043EFA">
      <w:pPr>
        <w:pStyle w:val="USTustnpkodeksu"/>
      </w:pPr>
      <w:r w:rsidRPr="00BA2BB5">
        <w:t>2.</w:t>
      </w:r>
      <w:r w:rsidR="0097590F">
        <w:t xml:space="preserve"> </w:t>
      </w:r>
      <w:r w:rsidRPr="00043EFA">
        <w:t>Oświadczenie, o</w:t>
      </w:r>
      <w:r w:rsidR="0097590F">
        <w:t xml:space="preserve"> </w:t>
      </w:r>
      <w:r w:rsidRPr="00043EFA">
        <w:t>którym mowa w</w:t>
      </w:r>
      <w:r w:rsidR="0097590F">
        <w:t xml:space="preserve"> </w:t>
      </w:r>
      <w:r w:rsidRPr="00043EFA">
        <w:t>ust.</w:t>
      </w:r>
      <w:r w:rsidR="0097590F">
        <w:t xml:space="preserve"> </w:t>
      </w:r>
      <w:r w:rsidRPr="00043EFA">
        <w:t>1 pkt</w:t>
      </w:r>
      <w:r w:rsidR="0097590F">
        <w:t xml:space="preserve"> </w:t>
      </w:r>
      <w:r w:rsidRPr="00043EFA">
        <w:t>1</w:t>
      </w:r>
      <w:r w:rsidR="0097590F">
        <w:t>–</w:t>
      </w:r>
      <w:r w:rsidRPr="00043EFA">
        <w:t>4, składa się pod rygorem odpowiedzialności karnej za złożenie fałszywego oświadczenia. Klauzula, o</w:t>
      </w:r>
      <w:r w:rsidR="0097590F">
        <w:t xml:space="preserve"> </w:t>
      </w:r>
      <w:r w:rsidRPr="00043EFA">
        <w:t>której mowa w</w:t>
      </w:r>
      <w:r w:rsidR="0097590F">
        <w:t xml:space="preserve"> </w:t>
      </w:r>
      <w:r w:rsidRPr="00043EFA">
        <w:t>ust.</w:t>
      </w:r>
      <w:r w:rsidR="0097590F">
        <w:t xml:space="preserve"> </w:t>
      </w:r>
      <w:r w:rsidRPr="00043EFA">
        <w:t>1 pkt</w:t>
      </w:r>
      <w:r w:rsidR="0097590F">
        <w:t xml:space="preserve"> </w:t>
      </w:r>
      <w:r w:rsidRPr="00043EFA">
        <w:t>6, zastępuje pouczenie o</w:t>
      </w:r>
      <w:r w:rsidR="0097590F">
        <w:t xml:space="preserve"> </w:t>
      </w:r>
      <w:r w:rsidRPr="00043EFA">
        <w:t>odpowiedzialności karnej za złożenie fałszywego oświadczenia.</w:t>
      </w:r>
    </w:p>
    <w:p w:rsidR="00043EFA" w:rsidRPr="00043EFA" w:rsidRDefault="00043EFA" w:rsidP="00D01B5E">
      <w:pPr>
        <w:pStyle w:val="USTustnpkodeksu"/>
        <w:keepNext/>
      </w:pPr>
      <w:r>
        <w:t xml:space="preserve">3. </w:t>
      </w:r>
      <w:r w:rsidRPr="00043EFA">
        <w:t>Składając wniosek, o</w:t>
      </w:r>
      <w:r w:rsidR="0097590F">
        <w:t xml:space="preserve"> </w:t>
      </w:r>
      <w:r w:rsidRPr="00043EFA">
        <w:t>którym mowa w</w:t>
      </w:r>
      <w:r w:rsidR="0097590F">
        <w:t xml:space="preserve"> </w:t>
      </w:r>
      <w:r w:rsidRPr="00043EFA">
        <w:t>ust.</w:t>
      </w:r>
      <w:r w:rsidR="0097590F">
        <w:t xml:space="preserve"> </w:t>
      </w:r>
      <w:r w:rsidRPr="00043EFA">
        <w:t>1, wnioskodawca uzasadnia go oraz przedstawia ważny dokument podróży i</w:t>
      </w:r>
      <w:r w:rsidR="0097590F">
        <w:t xml:space="preserve"> </w:t>
      </w:r>
      <w:r w:rsidRPr="00043EFA">
        <w:t>dołącza do niego:</w:t>
      </w:r>
    </w:p>
    <w:p w:rsidR="00043EFA" w:rsidRPr="00BA2BB5" w:rsidRDefault="00043EFA" w:rsidP="00043EFA">
      <w:pPr>
        <w:pStyle w:val="PKTpunkt"/>
      </w:pPr>
      <w:r w:rsidRPr="00BA2BB5">
        <w:t>1)</w:t>
      </w:r>
      <w:r w:rsidRPr="00BA2BB5">
        <w:tab/>
        <w:t>aktualne fotografie;</w:t>
      </w:r>
    </w:p>
    <w:p w:rsidR="00043EFA" w:rsidRPr="00BA2BB5" w:rsidRDefault="00043EFA" w:rsidP="00043EFA">
      <w:pPr>
        <w:pStyle w:val="PKTpunkt"/>
      </w:pPr>
      <w:r w:rsidRPr="00BA2BB5">
        <w:t>2)</w:t>
      </w:r>
      <w:r w:rsidRPr="00BA2BB5">
        <w:tab/>
        <w:t>dokumenty niezbędne do potwierdzenia danych w</w:t>
      </w:r>
      <w:r w:rsidR="0097590F">
        <w:t xml:space="preserve"> </w:t>
      </w:r>
      <w:r w:rsidRPr="00BA2BB5">
        <w:t>nim zawartych i</w:t>
      </w:r>
      <w:r w:rsidR="0097590F">
        <w:t xml:space="preserve"> </w:t>
      </w:r>
      <w:r w:rsidRPr="00BA2BB5">
        <w:t>okoliczności uzasadniających ubieganie się o</w:t>
      </w:r>
      <w:r w:rsidR="0097590F">
        <w:t xml:space="preserve"> </w:t>
      </w:r>
      <w:r w:rsidRPr="00BA2BB5">
        <w:t>udzielenie tego zezwolenia – w</w:t>
      </w:r>
      <w:r w:rsidR="0097590F">
        <w:t xml:space="preserve"> </w:t>
      </w:r>
      <w:r w:rsidRPr="00BA2BB5">
        <w:t>przypadku gdy nie zachodzi żadne z</w:t>
      </w:r>
      <w:r w:rsidR="0097590F">
        <w:t xml:space="preserve"> </w:t>
      </w:r>
      <w:r w:rsidRPr="00BA2BB5">
        <w:t>domniemań, o</w:t>
      </w:r>
      <w:r w:rsidR="0097590F">
        <w:t xml:space="preserve"> </w:t>
      </w:r>
      <w:r w:rsidRPr="00BA2BB5">
        <w:t>których mowa odpowiednio w</w:t>
      </w:r>
      <w:r w:rsidR="0097590F">
        <w:t xml:space="preserve"> </w:t>
      </w:r>
      <w:r>
        <w:t>art.</w:t>
      </w:r>
      <w:r w:rsidR="0097590F">
        <w:t xml:space="preserve"> </w:t>
      </w:r>
      <w:r w:rsidRPr="00BA2BB5">
        <w:t>6</w:t>
      </w:r>
      <w:r>
        <w:t xml:space="preserve"> ust.</w:t>
      </w:r>
      <w:r w:rsidR="0097590F">
        <w:t xml:space="preserve"> </w:t>
      </w:r>
      <w:r w:rsidRPr="00BA2BB5">
        <w:t>2</w:t>
      </w:r>
      <w:r>
        <w:t xml:space="preserve"> lub</w:t>
      </w:r>
      <w:r w:rsidRPr="00BA2BB5">
        <w:t xml:space="preserve"> 4.</w:t>
      </w:r>
    </w:p>
    <w:p w:rsidR="00043EFA" w:rsidRPr="00CC0AF2" w:rsidRDefault="00043EFA" w:rsidP="00D01B5E">
      <w:pPr>
        <w:pStyle w:val="USTustnpkodeksu"/>
        <w:keepNext/>
      </w:pPr>
      <w:r>
        <w:t>4</w:t>
      </w:r>
      <w:r w:rsidRPr="00BA2BB5">
        <w:t>.</w:t>
      </w:r>
      <w:r w:rsidR="0097590F">
        <w:t xml:space="preserve"> </w:t>
      </w:r>
      <w:r w:rsidRPr="00CC0AF2">
        <w:t>W</w:t>
      </w:r>
      <w:r w:rsidR="0097590F">
        <w:t xml:space="preserve"> </w:t>
      </w:r>
      <w:r w:rsidRPr="00CC0AF2">
        <w:t>szczególnie uzasadnionym przypadku, gdy wnioskodawca nie posiada ważnego dokumentu podróży i</w:t>
      </w:r>
      <w:r w:rsidR="0097590F">
        <w:t xml:space="preserve"> </w:t>
      </w:r>
      <w:r w:rsidRPr="00CC0AF2">
        <w:t>nie ma możliwości jego uzyskania, może przedstawić:</w:t>
      </w:r>
    </w:p>
    <w:p w:rsidR="00043EFA" w:rsidRPr="00CC0AF2" w:rsidRDefault="00043EFA" w:rsidP="00043EFA">
      <w:pPr>
        <w:pStyle w:val="PKTpunkt"/>
      </w:pPr>
      <w:r>
        <w:t>1)</w:t>
      </w:r>
      <w:r>
        <w:tab/>
      </w:r>
      <w:r w:rsidRPr="00CC0AF2">
        <w:t>inny ważny dokument potwierdzający jego tożsamość i</w:t>
      </w:r>
      <w:r w:rsidR="0097590F">
        <w:t xml:space="preserve"> </w:t>
      </w:r>
      <w:r w:rsidRPr="00CC0AF2">
        <w:t>obywatelstwo –</w:t>
      </w:r>
      <w:r>
        <w:t xml:space="preserve"> </w:t>
      </w:r>
      <w:r w:rsidRPr="00CC0AF2">
        <w:t>w</w:t>
      </w:r>
      <w:r w:rsidR="0097590F">
        <w:t xml:space="preserve"> </w:t>
      </w:r>
      <w:r w:rsidRPr="00CC0AF2">
        <w:t>przypadku obywatela Zjednoczonego Królestwa</w:t>
      </w:r>
      <w:r>
        <w:t>;</w:t>
      </w:r>
      <w:r w:rsidRPr="00CC0AF2">
        <w:t xml:space="preserve"> </w:t>
      </w:r>
    </w:p>
    <w:p w:rsidR="00043EFA" w:rsidRPr="00BA2BB5" w:rsidRDefault="00043EFA" w:rsidP="00043EFA">
      <w:pPr>
        <w:pStyle w:val="PKTpunkt"/>
      </w:pPr>
      <w:r>
        <w:t>2)</w:t>
      </w:r>
      <w:r>
        <w:tab/>
      </w:r>
      <w:r w:rsidRPr="00CC0AF2">
        <w:t>inny ważny dokument potwierdzający jego tożsamość –</w:t>
      </w:r>
      <w:r>
        <w:t xml:space="preserve"> </w:t>
      </w:r>
      <w:r w:rsidRPr="00CC0AF2">
        <w:t>w</w:t>
      </w:r>
      <w:r w:rsidR="0097590F">
        <w:t xml:space="preserve"> </w:t>
      </w:r>
      <w:r w:rsidRPr="00CC0AF2">
        <w:t>przypadku członka rodziny.</w:t>
      </w:r>
    </w:p>
    <w:p w:rsidR="00043EFA" w:rsidRPr="00BA2BB5" w:rsidRDefault="00043EFA" w:rsidP="00043EFA">
      <w:pPr>
        <w:pStyle w:val="USTustnpkodeksu"/>
      </w:pPr>
      <w:r>
        <w:t>5</w:t>
      </w:r>
      <w:r w:rsidRPr="00BA2BB5">
        <w:t>.</w:t>
      </w:r>
      <w:r w:rsidR="0097590F">
        <w:t xml:space="preserve"> </w:t>
      </w:r>
      <w:r w:rsidRPr="00BA2BB5">
        <w:t>Od wnioskodawcy</w:t>
      </w:r>
      <w:r w:rsidR="00A66339">
        <w:t>, który</w:t>
      </w:r>
      <w:r w:rsidRPr="00BA2BB5">
        <w:t xml:space="preserve"> ubiega się o</w:t>
      </w:r>
      <w:r w:rsidR="0097590F">
        <w:t xml:space="preserve"> </w:t>
      </w:r>
      <w:r w:rsidRPr="00BA2BB5">
        <w:t>udzielenie zezwolenia na pobyt stały</w:t>
      </w:r>
      <w:r w:rsidR="00000E58">
        <w:t>,</w:t>
      </w:r>
      <w:r w:rsidRPr="00BA2BB5">
        <w:t xml:space="preserve"> pobiera się odciski linii papilarnych.</w:t>
      </w:r>
    </w:p>
    <w:p w:rsidR="00043EFA" w:rsidRPr="00BA2BB5" w:rsidRDefault="00043EFA" w:rsidP="00043EFA">
      <w:pPr>
        <w:pStyle w:val="USTustnpkodeksu"/>
      </w:pPr>
      <w:r>
        <w:t>6</w:t>
      </w:r>
      <w:r w:rsidRPr="00BA2BB5">
        <w:t>.</w:t>
      </w:r>
      <w:r w:rsidR="0097590F">
        <w:t xml:space="preserve"> </w:t>
      </w:r>
      <w:r w:rsidRPr="00BA2BB5">
        <w:t>W</w:t>
      </w:r>
      <w:r w:rsidR="0097590F">
        <w:t xml:space="preserve"> </w:t>
      </w:r>
      <w:r w:rsidRPr="00BA2BB5">
        <w:t>przypadku gdy z</w:t>
      </w:r>
      <w:r w:rsidR="0097590F">
        <w:t xml:space="preserve"> </w:t>
      </w:r>
      <w:r w:rsidRPr="00BA2BB5">
        <w:t>przyczyn zależnych od wojewody nie jest możliwe pobranie odcisków linii papilarnych od wnioskodawcy w</w:t>
      </w:r>
      <w:r w:rsidR="0097590F">
        <w:t xml:space="preserve"> </w:t>
      </w:r>
      <w:r w:rsidRPr="00BA2BB5">
        <w:t>dniu, w</w:t>
      </w:r>
      <w:r w:rsidR="0097590F">
        <w:t xml:space="preserve"> </w:t>
      </w:r>
      <w:r w:rsidRPr="00BA2BB5">
        <w:t>którym nastąpiło jego osobiste stawiennictwo, wojewoda wyznacza termin na ich złożenie, nie krótszy niż 7</w:t>
      </w:r>
      <w:r w:rsidR="0097590F">
        <w:t xml:space="preserve"> </w:t>
      </w:r>
      <w:r w:rsidRPr="00BA2BB5">
        <w:t>dni.</w:t>
      </w:r>
    </w:p>
    <w:p w:rsidR="00043EFA" w:rsidRPr="00BA2BB5" w:rsidRDefault="00043EFA" w:rsidP="00043EFA">
      <w:pPr>
        <w:pStyle w:val="ARTartustawynprozporzdzenia"/>
      </w:pPr>
      <w:r w:rsidRPr="00D01B5E">
        <w:rPr>
          <w:rStyle w:val="Ppogrubienie"/>
        </w:rPr>
        <w:t>Art.</w:t>
      </w:r>
      <w:r w:rsidR="00D01B5E">
        <w:rPr>
          <w:rStyle w:val="Ppogrubienie"/>
        </w:rPr>
        <w:t> </w:t>
      </w:r>
      <w:r w:rsidRPr="00D01B5E">
        <w:rPr>
          <w:rStyle w:val="Ppogrubienie"/>
        </w:rPr>
        <w:t>13.</w:t>
      </w:r>
      <w:r w:rsidR="0097590F">
        <w:t xml:space="preserve"> </w:t>
      </w:r>
      <w:r w:rsidRPr="00BA2BB5">
        <w:t>1. Wnioski o</w:t>
      </w:r>
      <w:r w:rsidR="0097590F">
        <w:t xml:space="preserve"> </w:t>
      </w:r>
      <w:r w:rsidRPr="00BA2BB5">
        <w:t>udzielenie zezwolenia na pobyt czasowy, o</w:t>
      </w:r>
      <w:r w:rsidR="0097590F">
        <w:t xml:space="preserve"> </w:t>
      </w:r>
      <w:r w:rsidRPr="00BA2BB5">
        <w:t>któr</w:t>
      </w:r>
      <w:r>
        <w:t>ym</w:t>
      </w:r>
      <w:r w:rsidRPr="00BA2BB5">
        <w:t xml:space="preserve"> mowa w</w:t>
      </w:r>
      <w:r w:rsidR="0097590F">
        <w:t xml:space="preserve"> </w:t>
      </w:r>
      <w:r>
        <w:t>art.</w:t>
      </w:r>
      <w:r w:rsidR="0097590F">
        <w:t xml:space="preserve"> </w:t>
      </w:r>
      <w:r w:rsidRPr="00BA2BB5">
        <w:t>7</w:t>
      </w:r>
      <w:r>
        <w:t xml:space="preserve"> ust.</w:t>
      </w:r>
      <w:r w:rsidR="0097590F">
        <w:t xml:space="preserve"> </w:t>
      </w:r>
      <w:r w:rsidRPr="00BA2BB5">
        <w:t>1</w:t>
      </w:r>
      <w:r>
        <w:t xml:space="preserve"> i</w:t>
      </w:r>
      <w:r w:rsidR="0097590F">
        <w:t xml:space="preserve"> </w:t>
      </w:r>
      <w:r w:rsidRPr="00BA2BB5">
        <w:t>2, oraz wnioski o</w:t>
      </w:r>
      <w:r w:rsidR="0097590F">
        <w:t xml:space="preserve"> </w:t>
      </w:r>
      <w:r w:rsidRPr="00BA2BB5">
        <w:t>udzielenie zezwolenia na pobyt stały, o</w:t>
      </w:r>
      <w:r w:rsidR="0097590F">
        <w:t xml:space="preserve"> </w:t>
      </w:r>
      <w:r w:rsidRPr="00BA2BB5">
        <w:t>który</w:t>
      </w:r>
      <w:r>
        <w:t>m</w:t>
      </w:r>
      <w:r w:rsidRPr="00BA2BB5">
        <w:t xml:space="preserve"> mowa w</w:t>
      </w:r>
      <w:r w:rsidR="0097590F">
        <w:t xml:space="preserve"> </w:t>
      </w:r>
      <w:r>
        <w:t>art.</w:t>
      </w:r>
      <w:r w:rsidR="0097590F">
        <w:t xml:space="preserve"> </w:t>
      </w:r>
      <w:r w:rsidRPr="00BA2BB5">
        <w:t>10</w:t>
      </w:r>
      <w:r>
        <w:t xml:space="preserve"> ust.</w:t>
      </w:r>
      <w:r w:rsidR="004C7DC0">
        <w:t> </w:t>
      </w:r>
      <w:r w:rsidRPr="00BA2BB5">
        <w:t>1</w:t>
      </w:r>
      <w:r>
        <w:t xml:space="preserve"> i</w:t>
      </w:r>
      <w:r w:rsidR="0097590F">
        <w:t xml:space="preserve"> </w:t>
      </w:r>
      <w:r w:rsidRPr="00BA2BB5">
        <w:t>2,</w:t>
      </w:r>
      <w:r w:rsidR="0097590F">
        <w:t xml:space="preserve"> </w:t>
      </w:r>
      <w:r w:rsidRPr="00BA2BB5">
        <w:t>składa się osobiście w</w:t>
      </w:r>
      <w:r w:rsidR="0097590F">
        <w:t xml:space="preserve"> </w:t>
      </w:r>
      <w:r w:rsidRPr="00BA2BB5">
        <w:t>terminie od dnia wejścia w</w:t>
      </w:r>
      <w:r w:rsidR="0097590F">
        <w:t xml:space="preserve"> </w:t>
      </w:r>
      <w:r w:rsidRPr="00BA2BB5">
        <w:t>życie niniejszej ustawy do dnia 31</w:t>
      </w:r>
      <w:r w:rsidR="004C7DC0">
        <w:t> </w:t>
      </w:r>
      <w:r>
        <w:t>grudnia</w:t>
      </w:r>
      <w:r w:rsidRPr="00BA2BB5">
        <w:t xml:space="preserve"> 2020</w:t>
      </w:r>
      <w:r w:rsidR="0097590F">
        <w:t xml:space="preserve"> </w:t>
      </w:r>
      <w:r w:rsidRPr="00BA2BB5">
        <w:t>r.</w:t>
      </w:r>
    </w:p>
    <w:p w:rsidR="00043EFA" w:rsidRPr="00BA2BB5" w:rsidRDefault="00043EFA" w:rsidP="00043EFA">
      <w:pPr>
        <w:pStyle w:val="USTustnpkodeksu"/>
      </w:pPr>
      <w:r w:rsidRPr="00BA2BB5">
        <w:t>2.</w:t>
      </w:r>
      <w:r w:rsidR="0097590F">
        <w:t xml:space="preserve"> </w:t>
      </w:r>
      <w:r w:rsidRPr="00BA2BB5">
        <w:t>Wnioski w</w:t>
      </w:r>
      <w:r w:rsidR="0097590F">
        <w:t xml:space="preserve"> </w:t>
      </w:r>
      <w:r w:rsidRPr="00BA2BB5">
        <w:t>sprawach, o</w:t>
      </w:r>
      <w:r w:rsidR="0097590F">
        <w:t xml:space="preserve"> </w:t>
      </w:r>
      <w:r w:rsidRPr="00BA2BB5">
        <w:t>których mowa w</w:t>
      </w:r>
      <w:r w:rsidR="0097590F">
        <w:t xml:space="preserve"> </w:t>
      </w:r>
      <w:r>
        <w:t>ust.</w:t>
      </w:r>
      <w:r w:rsidR="0097590F">
        <w:t xml:space="preserve"> </w:t>
      </w:r>
      <w:r w:rsidRPr="00BA2BB5">
        <w:t>1, złożone po dniu 31</w:t>
      </w:r>
      <w:r w:rsidR="0097590F">
        <w:t xml:space="preserve"> </w:t>
      </w:r>
      <w:r>
        <w:t>grudnia</w:t>
      </w:r>
      <w:r w:rsidRPr="00BA2BB5">
        <w:t xml:space="preserve"> 2020</w:t>
      </w:r>
      <w:r w:rsidR="0097590F">
        <w:t xml:space="preserve"> </w:t>
      </w:r>
      <w:r w:rsidRPr="00BA2BB5">
        <w:t>r. pozostawia się bez rozpoznania.</w:t>
      </w:r>
    </w:p>
    <w:p w:rsidR="00043EFA" w:rsidRPr="00043EFA" w:rsidRDefault="00043EFA" w:rsidP="00D01B5E">
      <w:pPr>
        <w:pStyle w:val="USTustnpkodeksu"/>
        <w:keepNext/>
      </w:pPr>
      <w:r w:rsidRPr="00BA2BB5">
        <w:t>3.</w:t>
      </w:r>
      <w:r w:rsidR="0097590F">
        <w:t xml:space="preserve"> </w:t>
      </w:r>
      <w:r w:rsidRPr="00043EFA">
        <w:t>Jeżeli</w:t>
      </w:r>
      <w:r w:rsidR="0097590F">
        <w:t xml:space="preserve"> </w:t>
      </w:r>
      <w:r w:rsidRPr="00043EFA">
        <w:t>termin na złożenie wniosku, o</w:t>
      </w:r>
      <w:r w:rsidR="0097590F">
        <w:t xml:space="preserve"> </w:t>
      </w:r>
      <w:r w:rsidRPr="00043EFA">
        <w:t>którym mowa w</w:t>
      </w:r>
      <w:r w:rsidR="0097590F">
        <w:t xml:space="preserve"> </w:t>
      </w:r>
      <w:r w:rsidRPr="00043EFA">
        <w:t>ust.</w:t>
      </w:r>
      <w:r w:rsidR="0097590F">
        <w:t xml:space="preserve"> </w:t>
      </w:r>
      <w:r w:rsidRPr="00043EFA">
        <w:t>1, został zachowany, wniosek nie zawiera braków formalnych lub braki formalne zostały usunięte w</w:t>
      </w:r>
      <w:r w:rsidR="0097590F">
        <w:t xml:space="preserve"> </w:t>
      </w:r>
      <w:r w:rsidRPr="00043EFA">
        <w:t>terminie:</w:t>
      </w:r>
    </w:p>
    <w:p w:rsidR="00043EFA" w:rsidRPr="00BA2BB5" w:rsidRDefault="00043EFA" w:rsidP="00043EFA">
      <w:pPr>
        <w:pStyle w:val="PKTpunkt"/>
      </w:pPr>
      <w:r w:rsidRPr="00BA2BB5">
        <w:t>1)</w:t>
      </w:r>
      <w:r w:rsidRPr="00BA2BB5">
        <w:tab/>
        <w:t>wojewoda umieszcza w</w:t>
      </w:r>
      <w:r w:rsidR="0097590F">
        <w:t xml:space="preserve"> </w:t>
      </w:r>
      <w:r w:rsidRPr="00BA2BB5">
        <w:t>dokumencie podróży wnioskodawcy odcisk stempla potwierdzającego złożenie wniosku</w:t>
      </w:r>
      <w:r>
        <w:t xml:space="preserve"> </w:t>
      </w:r>
      <w:r w:rsidRPr="00BA2BB5">
        <w:t>o</w:t>
      </w:r>
      <w:r w:rsidR="0097590F">
        <w:t xml:space="preserve"> </w:t>
      </w:r>
      <w:r w:rsidRPr="00BA2BB5">
        <w:t>udzielenie obywatelowi Zjednoczonego Królestwa lub członkowi jego rodziny zezwolenia na pobyt czasowy, o</w:t>
      </w:r>
      <w:r w:rsidR="0097590F">
        <w:t xml:space="preserve"> </w:t>
      </w:r>
      <w:r w:rsidRPr="00BA2BB5">
        <w:t>którym mowa w</w:t>
      </w:r>
      <w:r w:rsidR="0097590F">
        <w:t xml:space="preserve"> </w:t>
      </w:r>
      <w:r>
        <w:t>art.</w:t>
      </w:r>
      <w:r w:rsidR="0097590F">
        <w:t xml:space="preserve"> </w:t>
      </w:r>
      <w:r w:rsidRPr="00BA2BB5">
        <w:t>7</w:t>
      </w:r>
      <w:r>
        <w:t xml:space="preserve"> ust.</w:t>
      </w:r>
      <w:r w:rsidR="004C7DC0">
        <w:t> </w:t>
      </w:r>
      <w:r w:rsidRPr="00BA2BB5">
        <w:t>1</w:t>
      </w:r>
      <w:r>
        <w:t xml:space="preserve"> lub</w:t>
      </w:r>
      <w:r w:rsidRPr="00BA2BB5">
        <w:t xml:space="preserve"> 2</w:t>
      </w:r>
      <w:r>
        <w:t>, lub</w:t>
      </w:r>
      <w:r w:rsidRPr="009E2830">
        <w:t xml:space="preserve"> </w:t>
      </w:r>
      <w:r w:rsidRPr="00BA2BB5">
        <w:t>zezwolenia na pobyt stały, o</w:t>
      </w:r>
      <w:r w:rsidR="0097590F">
        <w:t xml:space="preserve"> </w:t>
      </w:r>
      <w:r w:rsidRPr="00BA2BB5">
        <w:t>którym mowa w</w:t>
      </w:r>
      <w:r w:rsidR="0097590F">
        <w:t xml:space="preserve"> </w:t>
      </w:r>
      <w:r>
        <w:t>art.</w:t>
      </w:r>
      <w:r w:rsidR="0097590F">
        <w:t xml:space="preserve"> </w:t>
      </w:r>
      <w:r w:rsidRPr="00BA2BB5">
        <w:t>10</w:t>
      </w:r>
      <w:r>
        <w:t xml:space="preserve"> ust.</w:t>
      </w:r>
      <w:r w:rsidR="0097590F">
        <w:t xml:space="preserve"> </w:t>
      </w:r>
      <w:r w:rsidRPr="00BA2BB5">
        <w:t>1</w:t>
      </w:r>
      <w:r>
        <w:t xml:space="preserve"> lub</w:t>
      </w:r>
      <w:r w:rsidRPr="00BA2BB5">
        <w:t xml:space="preserve"> 2;</w:t>
      </w:r>
    </w:p>
    <w:p w:rsidR="00043EFA" w:rsidRDefault="00043EFA" w:rsidP="00043EFA">
      <w:pPr>
        <w:pStyle w:val="PKTpunkt"/>
      </w:pPr>
      <w:r w:rsidRPr="00BA2BB5">
        <w:t>2)</w:t>
      </w:r>
      <w:r w:rsidRPr="00BA2BB5">
        <w:tab/>
      </w:r>
      <w:r>
        <w:t>wojewoda wydaje zaświadczenie o</w:t>
      </w:r>
      <w:r w:rsidR="0097590F">
        <w:t xml:space="preserve"> </w:t>
      </w:r>
      <w:r>
        <w:t xml:space="preserve">złożeniu wniosku </w:t>
      </w:r>
      <w:r w:rsidRPr="00BA2BB5">
        <w:t>o</w:t>
      </w:r>
      <w:r w:rsidR="0097590F">
        <w:t xml:space="preserve"> </w:t>
      </w:r>
      <w:r w:rsidRPr="00BA2BB5">
        <w:t>udzielenie obywatelowi Zjednoczonego Królestwa lub członkowi jego rodziny zezwolenia na pobyt czasowy, o</w:t>
      </w:r>
      <w:r w:rsidR="0097590F">
        <w:t xml:space="preserve"> </w:t>
      </w:r>
      <w:r w:rsidRPr="00BA2BB5">
        <w:t>którym mowa w</w:t>
      </w:r>
      <w:r w:rsidR="0097590F">
        <w:t xml:space="preserve"> </w:t>
      </w:r>
      <w:r>
        <w:t>art.</w:t>
      </w:r>
      <w:r w:rsidR="0097590F">
        <w:t xml:space="preserve"> </w:t>
      </w:r>
      <w:r w:rsidRPr="00BA2BB5">
        <w:t>7</w:t>
      </w:r>
      <w:r>
        <w:t xml:space="preserve"> ust.</w:t>
      </w:r>
      <w:r w:rsidR="0097590F">
        <w:t xml:space="preserve"> </w:t>
      </w:r>
      <w:r w:rsidRPr="00BA2BB5">
        <w:t>1</w:t>
      </w:r>
      <w:r>
        <w:t xml:space="preserve"> lub</w:t>
      </w:r>
      <w:r w:rsidRPr="00BA2BB5">
        <w:t xml:space="preserve"> 2</w:t>
      </w:r>
      <w:r>
        <w:t>, lub</w:t>
      </w:r>
      <w:r w:rsidRPr="009E2830">
        <w:t xml:space="preserve"> </w:t>
      </w:r>
      <w:r w:rsidRPr="00BA2BB5">
        <w:t>zezwolenia na pobyt stały, o</w:t>
      </w:r>
      <w:r w:rsidR="0097590F">
        <w:t xml:space="preserve"> </w:t>
      </w:r>
      <w:r w:rsidRPr="00BA2BB5">
        <w:t>którym mowa w</w:t>
      </w:r>
      <w:r w:rsidR="0097590F">
        <w:t xml:space="preserve"> </w:t>
      </w:r>
      <w:r>
        <w:t>art.</w:t>
      </w:r>
      <w:r w:rsidR="004C7DC0">
        <w:t> </w:t>
      </w:r>
      <w:r w:rsidRPr="00BA2BB5">
        <w:t>10</w:t>
      </w:r>
      <w:r>
        <w:t xml:space="preserve"> ust.</w:t>
      </w:r>
      <w:r w:rsidR="0097590F">
        <w:t xml:space="preserve"> </w:t>
      </w:r>
      <w:r w:rsidRPr="00BA2BB5">
        <w:t>1</w:t>
      </w:r>
      <w:r>
        <w:t xml:space="preserve"> lub</w:t>
      </w:r>
      <w:r w:rsidRPr="00BA2BB5">
        <w:t xml:space="preserve"> 2</w:t>
      </w:r>
      <w:r>
        <w:t>, ważne na okres roku;</w:t>
      </w:r>
    </w:p>
    <w:p w:rsidR="00043EFA" w:rsidRPr="00BA2BB5" w:rsidRDefault="00043EFA" w:rsidP="00043EFA">
      <w:pPr>
        <w:pStyle w:val="PKTpunkt"/>
      </w:pPr>
      <w:r>
        <w:t>3)</w:t>
      </w:r>
      <w:r>
        <w:tab/>
      </w:r>
      <w:r w:rsidRPr="00BA2BB5">
        <w:t>pobyt obywatela Zjednoczonego Królestwa lub członka jego rodziny na terytorium Rzeczypospolitej Polskiej uważa się za legalny do dnia, w</w:t>
      </w:r>
      <w:r w:rsidR="0097590F">
        <w:t xml:space="preserve"> </w:t>
      </w:r>
      <w:r w:rsidRPr="00BA2BB5">
        <w:t>którym decyzja w</w:t>
      </w:r>
      <w:r w:rsidR="0097590F">
        <w:t xml:space="preserve"> </w:t>
      </w:r>
      <w:r w:rsidRPr="00BA2BB5">
        <w:t>sprawie udzielenia zezwolenia na pobyt czasowy, o</w:t>
      </w:r>
      <w:r w:rsidR="0097590F">
        <w:t xml:space="preserve"> </w:t>
      </w:r>
      <w:r w:rsidRPr="00BA2BB5">
        <w:t>którym mowa</w:t>
      </w:r>
      <w:r>
        <w:t xml:space="preserve"> </w:t>
      </w:r>
      <w:r w:rsidR="009D6458">
        <w:t xml:space="preserve">w </w:t>
      </w:r>
      <w:r>
        <w:t>art.</w:t>
      </w:r>
      <w:r w:rsidR="0097590F">
        <w:t xml:space="preserve"> </w:t>
      </w:r>
      <w:r w:rsidRPr="00BA2BB5">
        <w:t>7</w:t>
      </w:r>
      <w:r>
        <w:t xml:space="preserve"> ust.</w:t>
      </w:r>
      <w:r w:rsidR="0097590F">
        <w:t xml:space="preserve"> </w:t>
      </w:r>
      <w:r w:rsidRPr="00BA2BB5">
        <w:t>1</w:t>
      </w:r>
      <w:r>
        <w:t xml:space="preserve"> lub</w:t>
      </w:r>
      <w:r w:rsidRPr="00BA2BB5">
        <w:t xml:space="preserve"> 2, lub zezwolenia na pobyt stały, o</w:t>
      </w:r>
      <w:r w:rsidR="0097590F">
        <w:t xml:space="preserve"> </w:t>
      </w:r>
      <w:r w:rsidRPr="00BA2BB5">
        <w:t>którym mowa w</w:t>
      </w:r>
      <w:r w:rsidR="0097590F">
        <w:t xml:space="preserve"> </w:t>
      </w:r>
      <w:r>
        <w:t>art.</w:t>
      </w:r>
      <w:r w:rsidR="0097590F">
        <w:t xml:space="preserve"> </w:t>
      </w:r>
      <w:r w:rsidRPr="00BA2BB5">
        <w:t>10</w:t>
      </w:r>
      <w:r>
        <w:t xml:space="preserve"> ust.</w:t>
      </w:r>
      <w:r w:rsidR="0097590F">
        <w:t xml:space="preserve"> </w:t>
      </w:r>
      <w:r w:rsidRPr="00BA2BB5">
        <w:t>1</w:t>
      </w:r>
      <w:r>
        <w:t xml:space="preserve"> lub</w:t>
      </w:r>
      <w:r w:rsidRPr="00BA2BB5">
        <w:t xml:space="preserve"> 2, stanie się ostateczna.</w:t>
      </w:r>
    </w:p>
    <w:p w:rsidR="00043EFA" w:rsidRPr="00BA2BB5" w:rsidRDefault="00043EFA" w:rsidP="00043EFA">
      <w:pPr>
        <w:pStyle w:val="USTustnpkodeksu"/>
      </w:pPr>
      <w:r w:rsidRPr="00BA2BB5">
        <w:t>4.</w:t>
      </w:r>
      <w:r w:rsidR="0097590F">
        <w:t xml:space="preserve"> </w:t>
      </w:r>
      <w:r w:rsidRPr="00BA2BB5">
        <w:t>Przepisu</w:t>
      </w:r>
      <w:r>
        <w:t xml:space="preserve"> ust.</w:t>
      </w:r>
      <w:r w:rsidR="0097590F">
        <w:t xml:space="preserve"> </w:t>
      </w:r>
      <w:r w:rsidRPr="00BA2BB5">
        <w:t>3</w:t>
      </w:r>
      <w:r>
        <w:t xml:space="preserve"> pkt</w:t>
      </w:r>
      <w:r w:rsidR="0097590F">
        <w:t xml:space="preserve"> </w:t>
      </w:r>
      <w:r>
        <w:t>3</w:t>
      </w:r>
      <w:r w:rsidR="0097590F">
        <w:t xml:space="preserve"> </w:t>
      </w:r>
      <w:r w:rsidRPr="00BA2BB5">
        <w:t>nie stosuje się w</w:t>
      </w:r>
      <w:r w:rsidR="0097590F">
        <w:t xml:space="preserve"> </w:t>
      </w:r>
      <w:r w:rsidRPr="00BA2BB5">
        <w:t>razie zawieszenia postępowania w</w:t>
      </w:r>
      <w:r w:rsidR="0097590F">
        <w:t xml:space="preserve"> </w:t>
      </w:r>
      <w:r w:rsidRPr="00BA2BB5">
        <w:t>sprawie udzielenia zezwolenia na pobyt czasowy lub zezwolenia na pobyt stały, na wniosek strony.</w:t>
      </w:r>
    </w:p>
    <w:p w:rsidR="00043EFA" w:rsidRDefault="00043EFA" w:rsidP="00043EFA">
      <w:pPr>
        <w:pStyle w:val="USTustnpkodeksu"/>
      </w:pPr>
      <w:r w:rsidRPr="00BA2BB5">
        <w:t>5.</w:t>
      </w:r>
      <w:r w:rsidR="0097590F">
        <w:t xml:space="preserve"> </w:t>
      </w:r>
      <w:r w:rsidRPr="008F398F">
        <w:t>Jeżeli strona w</w:t>
      </w:r>
      <w:r w:rsidR="0097590F">
        <w:t xml:space="preserve"> </w:t>
      </w:r>
      <w:r w:rsidRPr="008F398F">
        <w:t>terminie roku od dnia zawieszenia na jej wniosek postępowania w</w:t>
      </w:r>
      <w:r w:rsidR="004C7DC0">
        <w:t> </w:t>
      </w:r>
      <w:r w:rsidRPr="008F398F">
        <w:t>sprawie udzielenia zezwolenia na pobyt czasowy, o</w:t>
      </w:r>
      <w:r w:rsidR="0097590F">
        <w:t xml:space="preserve"> </w:t>
      </w:r>
      <w:r w:rsidRPr="008F398F">
        <w:t>którym mowa w</w:t>
      </w:r>
      <w:r w:rsidR="0097590F">
        <w:t xml:space="preserve"> </w:t>
      </w:r>
      <w:r>
        <w:t>art.</w:t>
      </w:r>
      <w:r w:rsidR="0097590F">
        <w:t xml:space="preserve"> </w:t>
      </w:r>
      <w:r w:rsidRPr="008F398F">
        <w:t>7</w:t>
      </w:r>
      <w:r>
        <w:t xml:space="preserve"> ust.</w:t>
      </w:r>
      <w:r w:rsidR="0097590F">
        <w:t xml:space="preserve"> </w:t>
      </w:r>
      <w:r w:rsidRPr="008F398F">
        <w:t>1</w:t>
      </w:r>
      <w:r>
        <w:t xml:space="preserve"> lub</w:t>
      </w:r>
      <w:r w:rsidRPr="008F398F">
        <w:t xml:space="preserve"> 2, lub zezwolenia na pobyt stały, o</w:t>
      </w:r>
      <w:r w:rsidR="0097590F">
        <w:t xml:space="preserve"> </w:t>
      </w:r>
      <w:r w:rsidRPr="008F398F">
        <w:t>którym mowa w</w:t>
      </w:r>
      <w:r w:rsidR="0097590F">
        <w:t xml:space="preserve"> </w:t>
      </w:r>
      <w:r>
        <w:t>art.</w:t>
      </w:r>
      <w:r w:rsidR="0097590F">
        <w:t xml:space="preserve"> </w:t>
      </w:r>
      <w:r w:rsidRPr="008F398F">
        <w:t>10</w:t>
      </w:r>
      <w:r>
        <w:t xml:space="preserve"> ust.</w:t>
      </w:r>
      <w:r w:rsidR="0097590F">
        <w:t xml:space="preserve"> </w:t>
      </w:r>
      <w:r w:rsidRPr="008F398F">
        <w:t>1</w:t>
      </w:r>
      <w:r>
        <w:t xml:space="preserve"> lub</w:t>
      </w:r>
      <w:r w:rsidRPr="008F398F">
        <w:t xml:space="preserve"> 2, nie zwróci się o</w:t>
      </w:r>
      <w:r w:rsidR="0097590F">
        <w:t xml:space="preserve"> </w:t>
      </w:r>
      <w:r w:rsidRPr="008F398F">
        <w:t>jego podjęcie, postępowanie to umarza się</w:t>
      </w:r>
      <w:r>
        <w:t>.</w:t>
      </w:r>
    </w:p>
    <w:p w:rsidR="00043EFA" w:rsidRDefault="00043EFA" w:rsidP="00043EFA">
      <w:pPr>
        <w:pStyle w:val="USTustnpkodeksu"/>
      </w:pPr>
      <w:r>
        <w:t xml:space="preserve">6. </w:t>
      </w:r>
      <w:r w:rsidRPr="008F398F">
        <w:t>W</w:t>
      </w:r>
      <w:r w:rsidR="0097590F">
        <w:t xml:space="preserve"> </w:t>
      </w:r>
      <w:r w:rsidRPr="008F398F">
        <w:t>przypadku gdy postępowanie w</w:t>
      </w:r>
      <w:r w:rsidR="0097590F">
        <w:t xml:space="preserve"> </w:t>
      </w:r>
      <w:r w:rsidRPr="008F398F">
        <w:t>sprawie udzielenia zezwolenia na pobyt czasowy, o</w:t>
      </w:r>
      <w:r w:rsidR="0097590F">
        <w:t xml:space="preserve"> </w:t>
      </w:r>
      <w:r w:rsidRPr="008F398F">
        <w:t>którym mowa w</w:t>
      </w:r>
      <w:r w:rsidR="0097590F">
        <w:t xml:space="preserve"> </w:t>
      </w:r>
      <w:r>
        <w:t>art.</w:t>
      </w:r>
      <w:r w:rsidR="0097590F">
        <w:t xml:space="preserve"> </w:t>
      </w:r>
      <w:r w:rsidRPr="008F398F">
        <w:t>7</w:t>
      </w:r>
      <w:r>
        <w:t xml:space="preserve"> ust.</w:t>
      </w:r>
      <w:r w:rsidR="0097590F">
        <w:t xml:space="preserve"> </w:t>
      </w:r>
      <w:r w:rsidRPr="008F398F">
        <w:t>1</w:t>
      </w:r>
      <w:r>
        <w:t xml:space="preserve"> lub</w:t>
      </w:r>
      <w:r w:rsidRPr="008F398F">
        <w:t xml:space="preserve"> 2, lub zezwolenia na pobyt stały, o</w:t>
      </w:r>
      <w:r w:rsidR="0097590F">
        <w:t xml:space="preserve"> </w:t>
      </w:r>
      <w:r w:rsidRPr="008F398F">
        <w:t>którym mowa w</w:t>
      </w:r>
      <w:r w:rsidR="0097590F">
        <w:t xml:space="preserve"> </w:t>
      </w:r>
      <w:r>
        <w:t>art.</w:t>
      </w:r>
      <w:r w:rsidR="0097590F">
        <w:t xml:space="preserve"> </w:t>
      </w:r>
      <w:r w:rsidRPr="008F398F">
        <w:t>10</w:t>
      </w:r>
      <w:r>
        <w:t xml:space="preserve"> ust.</w:t>
      </w:r>
      <w:r w:rsidR="0097590F">
        <w:t xml:space="preserve"> </w:t>
      </w:r>
      <w:r w:rsidRPr="008F398F">
        <w:t>1</w:t>
      </w:r>
      <w:r>
        <w:t xml:space="preserve"> i</w:t>
      </w:r>
      <w:r w:rsidR="0097590F">
        <w:t xml:space="preserve"> </w:t>
      </w:r>
      <w:r w:rsidRPr="008F398F">
        <w:t>2, nie zostało zakończone przed upływem okresu ważności zaświadczenia, o</w:t>
      </w:r>
      <w:r w:rsidR="0097590F">
        <w:t xml:space="preserve"> </w:t>
      </w:r>
      <w:r w:rsidRPr="008F398F">
        <w:t>którym mowa</w:t>
      </w:r>
      <w:r>
        <w:t xml:space="preserve"> w ust.</w:t>
      </w:r>
      <w:r w:rsidR="0097590F">
        <w:t xml:space="preserve"> </w:t>
      </w:r>
      <w:r w:rsidRPr="008F398F">
        <w:t>3</w:t>
      </w:r>
      <w:r>
        <w:t xml:space="preserve"> pkt</w:t>
      </w:r>
      <w:r w:rsidR="0097590F">
        <w:t xml:space="preserve"> </w:t>
      </w:r>
      <w:r w:rsidRPr="008F398F">
        <w:t>2, wojewoda, przed którym toczy się to postępowanie</w:t>
      </w:r>
      <w:r>
        <w:t>,</w:t>
      </w:r>
      <w:r w:rsidRPr="008F398F">
        <w:t xml:space="preserve"> wydaje kolejne zaświadczenie ważne na okres roku. Jeżeli postępowanie toczy się przed Szefem Urzędu, zaświadczenie wydaje wojewoda, który orzekał w</w:t>
      </w:r>
      <w:r w:rsidR="0097590F">
        <w:t xml:space="preserve"> </w:t>
      </w:r>
      <w:r w:rsidRPr="008F398F">
        <w:t>sprawie udzielenia tego zezwolenia w</w:t>
      </w:r>
      <w:r w:rsidR="004C7DC0">
        <w:t> </w:t>
      </w:r>
      <w:r w:rsidRPr="008F398F">
        <w:t>pierwszej instancji.</w:t>
      </w:r>
    </w:p>
    <w:p w:rsidR="00043EFA" w:rsidRDefault="00043EFA" w:rsidP="00D01B5E">
      <w:pPr>
        <w:pStyle w:val="USTustnpkodeksu"/>
        <w:keepNext/>
      </w:pPr>
      <w:r>
        <w:t>7. Zaświadczenie, o</w:t>
      </w:r>
      <w:r w:rsidR="0097590F">
        <w:t xml:space="preserve"> </w:t>
      </w:r>
      <w:r>
        <w:t>którym mowa w</w:t>
      </w:r>
      <w:r w:rsidR="0097590F">
        <w:t xml:space="preserve"> </w:t>
      </w:r>
      <w:r>
        <w:t>ust.</w:t>
      </w:r>
      <w:r w:rsidR="0097590F">
        <w:t xml:space="preserve"> </w:t>
      </w:r>
      <w:r>
        <w:t>3 pkt</w:t>
      </w:r>
      <w:r w:rsidR="0097590F">
        <w:t xml:space="preserve"> </w:t>
      </w:r>
      <w:r>
        <w:t>2, zawiera:</w:t>
      </w:r>
    </w:p>
    <w:p w:rsidR="00043EFA" w:rsidRDefault="00043EFA" w:rsidP="00043EFA">
      <w:pPr>
        <w:pStyle w:val="PKTpunkt"/>
      </w:pPr>
      <w:r>
        <w:t>1)</w:t>
      </w:r>
      <w:r>
        <w:tab/>
        <w:t xml:space="preserve">nazwę organu, który je wydał; </w:t>
      </w:r>
    </w:p>
    <w:p w:rsidR="00043EFA" w:rsidRDefault="00043EFA" w:rsidP="00043EFA">
      <w:pPr>
        <w:pStyle w:val="PKTpunkt"/>
      </w:pPr>
      <w:r>
        <w:t>2)</w:t>
      </w:r>
      <w:r>
        <w:tab/>
        <w:t xml:space="preserve">datę wydania; </w:t>
      </w:r>
    </w:p>
    <w:p w:rsidR="00043EFA" w:rsidRDefault="00043EFA" w:rsidP="00D01B5E">
      <w:pPr>
        <w:pStyle w:val="PKTpunkt"/>
        <w:keepNext/>
      </w:pPr>
      <w:r>
        <w:t>3)</w:t>
      </w:r>
      <w:r>
        <w:tab/>
        <w:t>następujące dane</w:t>
      </w:r>
      <w:r w:rsidR="00A66339">
        <w:t>, które</w:t>
      </w:r>
      <w:r>
        <w:t xml:space="preserve"> dotyczą obywatela Zjednoczonego Królestwa lub członka jego rodziny, który złożył wniosek:</w:t>
      </w:r>
    </w:p>
    <w:p w:rsidR="00043EFA" w:rsidRDefault="00043EFA" w:rsidP="00043EFA">
      <w:pPr>
        <w:pStyle w:val="LITlitera"/>
      </w:pPr>
      <w:r>
        <w:t>a)</w:t>
      </w:r>
      <w:r>
        <w:tab/>
        <w:t>imię (imiona) i</w:t>
      </w:r>
      <w:r w:rsidR="0097590F">
        <w:t xml:space="preserve"> </w:t>
      </w:r>
      <w:r>
        <w:t xml:space="preserve">nazwisko, </w:t>
      </w:r>
    </w:p>
    <w:p w:rsidR="00043EFA" w:rsidRDefault="00043EFA" w:rsidP="00043EFA">
      <w:pPr>
        <w:pStyle w:val="LITlitera"/>
      </w:pPr>
      <w:r>
        <w:t>b)</w:t>
      </w:r>
      <w:r>
        <w:tab/>
        <w:t xml:space="preserve">datę urodzenia, </w:t>
      </w:r>
    </w:p>
    <w:p w:rsidR="00043EFA" w:rsidRDefault="00043EFA" w:rsidP="00043EFA">
      <w:pPr>
        <w:pStyle w:val="LITlitera"/>
      </w:pPr>
      <w:r>
        <w:t>c)</w:t>
      </w:r>
      <w:r>
        <w:tab/>
        <w:t xml:space="preserve">obywatelstwo; </w:t>
      </w:r>
    </w:p>
    <w:p w:rsidR="00043EFA" w:rsidRDefault="00043EFA" w:rsidP="00043EFA">
      <w:pPr>
        <w:pStyle w:val="PKTpunkt"/>
      </w:pPr>
      <w:r>
        <w:t>4)</w:t>
      </w:r>
      <w:r>
        <w:tab/>
        <w:t>informację o</w:t>
      </w:r>
      <w:r w:rsidR="0097590F">
        <w:t xml:space="preserve"> </w:t>
      </w:r>
      <w:r>
        <w:t>dacie złożenia wniosku;</w:t>
      </w:r>
    </w:p>
    <w:p w:rsidR="00043EFA" w:rsidRPr="007A418A" w:rsidRDefault="00043EFA" w:rsidP="00043EFA">
      <w:pPr>
        <w:pStyle w:val="PKTpunkt"/>
      </w:pPr>
      <w:r>
        <w:t>5)</w:t>
      </w:r>
      <w:r>
        <w:tab/>
        <w:t>informację o</w:t>
      </w:r>
      <w:r w:rsidR="0097590F">
        <w:t xml:space="preserve"> </w:t>
      </w:r>
      <w:r>
        <w:t>rodzaju zezwolenia, o</w:t>
      </w:r>
      <w:r w:rsidR="0097590F">
        <w:t xml:space="preserve"> </w:t>
      </w:r>
      <w:r>
        <w:t>udzielenie którego wniosek</w:t>
      </w:r>
      <w:r w:rsidRPr="007A418A">
        <w:t xml:space="preserve"> został złożony</w:t>
      </w:r>
      <w:r>
        <w:t>;</w:t>
      </w:r>
      <w:r w:rsidRPr="007A418A">
        <w:t xml:space="preserve"> </w:t>
      </w:r>
    </w:p>
    <w:p w:rsidR="00043EFA" w:rsidRPr="007A418A" w:rsidRDefault="00043EFA" w:rsidP="00043EFA">
      <w:pPr>
        <w:pStyle w:val="PKTpunkt"/>
      </w:pPr>
      <w:r>
        <w:t>6)</w:t>
      </w:r>
      <w:r>
        <w:tab/>
        <w:t>informację o</w:t>
      </w:r>
      <w:r w:rsidR="0097590F">
        <w:t xml:space="preserve"> </w:t>
      </w:r>
      <w:r>
        <w:t>uprawnieniach wynikających z</w:t>
      </w:r>
      <w:r w:rsidR="0097590F">
        <w:t xml:space="preserve"> </w:t>
      </w:r>
      <w:r>
        <w:t>ust.</w:t>
      </w:r>
      <w:r w:rsidR="0097590F">
        <w:t xml:space="preserve"> </w:t>
      </w:r>
      <w:r>
        <w:t>3 pkt</w:t>
      </w:r>
      <w:r w:rsidR="0097590F">
        <w:t xml:space="preserve"> </w:t>
      </w:r>
      <w:r>
        <w:t>3 i</w:t>
      </w:r>
      <w:r w:rsidR="0097590F">
        <w:t xml:space="preserve"> </w:t>
      </w:r>
      <w:r>
        <w:t>ust.</w:t>
      </w:r>
      <w:r w:rsidR="0097590F">
        <w:t xml:space="preserve"> </w:t>
      </w:r>
      <w:r>
        <w:t>8;</w:t>
      </w:r>
    </w:p>
    <w:p w:rsidR="00043EFA" w:rsidRDefault="00043EFA" w:rsidP="00043EFA">
      <w:pPr>
        <w:pStyle w:val="PKTpunkt"/>
      </w:pPr>
      <w:r>
        <w:t>7)</w:t>
      </w:r>
      <w:r>
        <w:tab/>
        <w:t>datę upływu ważności zaświadczenia;</w:t>
      </w:r>
    </w:p>
    <w:p w:rsidR="00043EFA" w:rsidRDefault="00043EFA" w:rsidP="00043EFA">
      <w:pPr>
        <w:pStyle w:val="PKTpunkt"/>
      </w:pPr>
      <w:r>
        <w:t>8)</w:t>
      </w:r>
      <w:r>
        <w:tab/>
        <w:t xml:space="preserve">pieczęć organu, który je wydał; </w:t>
      </w:r>
    </w:p>
    <w:p w:rsidR="00043EFA" w:rsidRDefault="00043EFA" w:rsidP="00043EFA">
      <w:pPr>
        <w:pStyle w:val="PKTpunkt"/>
      </w:pPr>
      <w:r>
        <w:t>9)</w:t>
      </w:r>
      <w:r>
        <w:tab/>
        <w:t>podpis i</w:t>
      </w:r>
      <w:r w:rsidR="0097590F">
        <w:t xml:space="preserve"> </w:t>
      </w:r>
      <w:r>
        <w:t>pieczęć, z</w:t>
      </w:r>
      <w:r w:rsidR="0097590F">
        <w:t xml:space="preserve"> </w:t>
      </w:r>
      <w:r>
        <w:t>podaniem stanowiska służbowego upoważnionego pracownika organu, który je wydał.</w:t>
      </w:r>
    </w:p>
    <w:p w:rsidR="00043EFA" w:rsidRDefault="00255BEA" w:rsidP="00043EFA">
      <w:pPr>
        <w:pStyle w:val="USTustnpkodeksu"/>
      </w:pPr>
      <w:r>
        <w:t xml:space="preserve">8. </w:t>
      </w:r>
      <w:r w:rsidR="00043EFA">
        <w:t>Ważne zaświadczenie, o</w:t>
      </w:r>
      <w:r w:rsidR="0097590F">
        <w:t xml:space="preserve"> </w:t>
      </w:r>
      <w:r w:rsidR="00043EFA">
        <w:t>którym mowa w</w:t>
      </w:r>
      <w:r w:rsidR="0097590F">
        <w:t xml:space="preserve"> </w:t>
      </w:r>
      <w:r w:rsidR="00043EFA">
        <w:t>ust.</w:t>
      </w:r>
      <w:r w:rsidR="0097590F">
        <w:t xml:space="preserve"> </w:t>
      </w:r>
      <w:r w:rsidR="00043EFA">
        <w:t>3 pkt</w:t>
      </w:r>
      <w:r w:rsidR="0097590F">
        <w:t xml:space="preserve"> </w:t>
      </w:r>
      <w:r w:rsidR="00043EFA">
        <w:t>2, wraz z</w:t>
      </w:r>
      <w:r w:rsidR="0097590F">
        <w:t xml:space="preserve"> </w:t>
      </w:r>
      <w:r w:rsidR="00043EFA">
        <w:t>ważnym dokumentem podróży z</w:t>
      </w:r>
      <w:r w:rsidR="0097590F">
        <w:t xml:space="preserve"> </w:t>
      </w:r>
      <w:r w:rsidR="00043EFA">
        <w:t>umieszczonym odciskiem stempla, o</w:t>
      </w:r>
      <w:r w:rsidR="0097590F">
        <w:t xml:space="preserve"> </w:t>
      </w:r>
      <w:r w:rsidR="00043EFA">
        <w:t>którym mowa w</w:t>
      </w:r>
      <w:r w:rsidR="0097590F">
        <w:t xml:space="preserve"> </w:t>
      </w:r>
      <w:r w:rsidR="00043EFA">
        <w:t>ust.</w:t>
      </w:r>
      <w:r w:rsidR="0097590F">
        <w:t xml:space="preserve"> </w:t>
      </w:r>
      <w:r w:rsidR="00043EFA">
        <w:t>3 pkt</w:t>
      </w:r>
      <w:r w:rsidR="0097590F">
        <w:t xml:space="preserve"> </w:t>
      </w:r>
      <w:r w:rsidR="00043EFA">
        <w:t>1, uprawnia do wielokrotnego przekraczania granicy bez konieczności uzyskania wizy.</w:t>
      </w:r>
    </w:p>
    <w:p w:rsidR="00043EFA" w:rsidRDefault="00043EFA" w:rsidP="00D01B5E">
      <w:pPr>
        <w:pStyle w:val="USTustnpkodeksu"/>
        <w:keepNext/>
      </w:pPr>
      <w:r>
        <w:t>9. Obywatel Zjednoczonego Królestwa lub członek jego rodziny zwraca zaświadczenie, o</w:t>
      </w:r>
      <w:r w:rsidR="0097590F">
        <w:t xml:space="preserve"> </w:t>
      </w:r>
      <w:r>
        <w:t>którym mowa w</w:t>
      </w:r>
      <w:r w:rsidR="0097590F">
        <w:t xml:space="preserve"> </w:t>
      </w:r>
      <w:r>
        <w:t>ust.</w:t>
      </w:r>
      <w:r w:rsidR="0097590F">
        <w:t xml:space="preserve"> </w:t>
      </w:r>
      <w:r>
        <w:t>3 pkt</w:t>
      </w:r>
      <w:r w:rsidR="0097590F">
        <w:t xml:space="preserve"> </w:t>
      </w:r>
      <w:r>
        <w:t>2, wojewodzie, który je wydał:</w:t>
      </w:r>
    </w:p>
    <w:p w:rsidR="00043EFA" w:rsidRPr="007A418A" w:rsidRDefault="00043EFA" w:rsidP="00043EFA">
      <w:pPr>
        <w:pStyle w:val="PKTpunkt"/>
      </w:pPr>
      <w:r>
        <w:t>1)</w:t>
      </w:r>
      <w:r>
        <w:tab/>
        <w:t>najpóźniej w</w:t>
      </w:r>
      <w:r w:rsidR="0097590F">
        <w:t xml:space="preserve"> </w:t>
      </w:r>
      <w:r>
        <w:t>dniu odbioru pierwszej karty pobytu – w</w:t>
      </w:r>
      <w:r w:rsidR="0097590F">
        <w:t xml:space="preserve"> </w:t>
      </w:r>
      <w:r>
        <w:t xml:space="preserve">przypadku gdy udzielono mu </w:t>
      </w:r>
      <w:r w:rsidRPr="007A418A">
        <w:t>zezwolenia na pobyt czasowy, o</w:t>
      </w:r>
      <w:r w:rsidR="0097590F">
        <w:t xml:space="preserve"> </w:t>
      </w:r>
      <w:r w:rsidRPr="007A418A">
        <w:t>który</w:t>
      </w:r>
      <w:r>
        <w:t>m</w:t>
      </w:r>
      <w:r w:rsidRPr="007A418A">
        <w:t xml:space="preserve"> mowa w</w:t>
      </w:r>
      <w:r w:rsidR="0097590F">
        <w:t xml:space="preserve"> </w:t>
      </w:r>
      <w:r>
        <w:t>art.</w:t>
      </w:r>
      <w:r w:rsidR="0097590F">
        <w:t xml:space="preserve"> </w:t>
      </w:r>
      <w:r w:rsidRPr="007A418A">
        <w:t>7</w:t>
      </w:r>
      <w:r>
        <w:t xml:space="preserve"> ust.</w:t>
      </w:r>
      <w:r w:rsidR="0097590F">
        <w:t xml:space="preserve"> </w:t>
      </w:r>
      <w:r w:rsidRPr="007A418A">
        <w:t>1</w:t>
      </w:r>
      <w:r>
        <w:t xml:space="preserve"> i</w:t>
      </w:r>
      <w:r w:rsidR="0097590F">
        <w:t xml:space="preserve"> </w:t>
      </w:r>
      <w:r w:rsidRPr="007A418A">
        <w:t>2, lub zezwolenia na pobyt stały, o</w:t>
      </w:r>
      <w:r w:rsidR="0097590F">
        <w:t xml:space="preserve"> </w:t>
      </w:r>
      <w:r w:rsidRPr="007A418A">
        <w:t>który</w:t>
      </w:r>
      <w:r>
        <w:t>m</w:t>
      </w:r>
      <w:r w:rsidRPr="007A418A">
        <w:t xml:space="preserve"> mowa w</w:t>
      </w:r>
      <w:r w:rsidR="0097590F">
        <w:t xml:space="preserve"> </w:t>
      </w:r>
      <w:r>
        <w:t>art.</w:t>
      </w:r>
      <w:r w:rsidR="0097590F">
        <w:t xml:space="preserve"> </w:t>
      </w:r>
      <w:r w:rsidRPr="007A418A">
        <w:t>10</w:t>
      </w:r>
      <w:r>
        <w:t xml:space="preserve"> ust.</w:t>
      </w:r>
      <w:r w:rsidR="0097590F">
        <w:t xml:space="preserve"> </w:t>
      </w:r>
      <w:r w:rsidRPr="007A418A">
        <w:t>1</w:t>
      </w:r>
      <w:r>
        <w:t xml:space="preserve"> i</w:t>
      </w:r>
      <w:r w:rsidR="0097590F">
        <w:t xml:space="preserve"> </w:t>
      </w:r>
      <w:r w:rsidRPr="007A418A">
        <w:t xml:space="preserve">2; </w:t>
      </w:r>
    </w:p>
    <w:p w:rsidR="00043EFA" w:rsidRDefault="00043EFA" w:rsidP="00043EFA">
      <w:pPr>
        <w:pStyle w:val="PKTpunkt"/>
      </w:pPr>
      <w:r>
        <w:t>2)</w:t>
      </w:r>
      <w:r>
        <w:tab/>
        <w:t>w terminie 14</w:t>
      </w:r>
      <w:r w:rsidR="0097590F">
        <w:t xml:space="preserve"> </w:t>
      </w:r>
      <w:r>
        <w:t>dni od dnia, w</w:t>
      </w:r>
      <w:r w:rsidR="0097590F">
        <w:t xml:space="preserve"> </w:t>
      </w:r>
      <w:r>
        <w:t>którym decyzja kończąca postępowanie w</w:t>
      </w:r>
      <w:r w:rsidR="0097590F">
        <w:t xml:space="preserve"> </w:t>
      </w:r>
      <w:r>
        <w:t>inny sposób niż określony w</w:t>
      </w:r>
      <w:r w:rsidR="0097590F">
        <w:t xml:space="preserve"> </w:t>
      </w:r>
      <w:r>
        <w:t>pkt</w:t>
      </w:r>
      <w:r w:rsidR="0097590F">
        <w:t xml:space="preserve"> </w:t>
      </w:r>
      <w:r>
        <w:t>1 stała się ostateczna, a</w:t>
      </w:r>
      <w:r w:rsidR="0097590F">
        <w:t xml:space="preserve"> </w:t>
      </w:r>
      <w:r>
        <w:t>w</w:t>
      </w:r>
      <w:r w:rsidR="0097590F">
        <w:t xml:space="preserve"> </w:t>
      </w:r>
      <w:r>
        <w:t>przypadku decyzji Szefa Urzędu – od dnia doręczenia tej decyzji.</w:t>
      </w:r>
    </w:p>
    <w:p w:rsidR="00043EFA" w:rsidRDefault="00043EFA" w:rsidP="00043EFA">
      <w:pPr>
        <w:pStyle w:val="USTustnpkodeksu"/>
      </w:pPr>
      <w:r>
        <w:t>10. Zaświadczenie, o</w:t>
      </w:r>
      <w:r w:rsidR="0097590F">
        <w:t xml:space="preserve"> </w:t>
      </w:r>
      <w:r>
        <w:t>którym mowa w</w:t>
      </w:r>
      <w:r w:rsidR="0097590F">
        <w:t xml:space="preserve"> </w:t>
      </w:r>
      <w:r>
        <w:t>ust.</w:t>
      </w:r>
      <w:r w:rsidR="0097590F">
        <w:t xml:space="preserve"> </w:t>
      </w:r>
      <w:r>
        <w:t>3 pkt</w:t>
      </w:r>
      <w:r w:rsidR="0097590F">
        <w:t xml:space="preserve"> </w:t>
      </w:r>
      <w:r>
        <w:t>2, unieważnia się, w</w:t>
      </w:r>
      <w:r w:rsidR="0097590F">
        <w:t xml:space="preserve"> </w:t>
      </w:r>
      <w:r>
        <w:t>przypadku gdy obywatel Zjednoczonego Królestwa lub członek jego rodziny nie zwróci go w</w:t>
      </w:r>
      <w:r w:rsidR="0097590F">
        <w:t xml:space="preserve"> </w:t>
      </w:r>
      <w:r>
        <w:t>terminie określonym w</w:t>
      </w:r>
      <w:r w:rsidR="0097590F">
        <w:t xml:space="preserve"> </w:t>
      </w:r>
      <w:r>
        <w:t>ust.</w:t>
      </w:r>
      <w:r w:rsidR="0097590F">
        <w:t xml:space="preserve"> </w:t>
      </w:r>
      <w:r>
        <w:t>9.</w:t>
      </w:r>
    </w:p>
    <w:p w:rsidR="00043EFA" w:rsidRDefault="00043EFA" w:rsidP="00043EFA">
      <w:pPr>
        <w:pStyle w:val="USTustnpkodeksu"/>
      </w:pPr>
      <w:r>
        <w:t>11. Organem właściwym w</w:t>
      </w:r>
      <w:r w:rsidR="0097590F">
        <w:t xml:space="preserve"> </w:t>
      </w:r>
      <w:r>
        <w:t>sprawie unieważnienia zaświadczenia, o</w:t>
      </w:r>
      <w:r w:rsidR="0097590F">
        <w:t xml:space="preserve"> </w:t>
      </w:r>
      <w:r>
        <w:t>którym mowa w</w:t>
      </w:r>
      <w:r w:rsidR="0097590F">
        <w:t xml:space="preserve"> </w:t>
      </w:r>
      <w:r>
        <w:t>ust.</w:t>
      </w:r>
      <w:r w:rsidR="0097590F">
        <w:t xml:space="preserve"> </w:t>
      </w:r>
      <w:r>
        <w:t>3 pkt</w:t>
      </w:r>
      <w:r w:rsidR="0097590F">
        <w:t xml:space="preserve"> </w:t>
      </w:r>
      <w:r>
        <w:t>2, jest wojewoda, który je wydał.</w:t>
      </w:r>
    </w:p>
    <w:p w:rsidR="00043EFA" w:rsidRDefault="00043EFA" w:rsidP="00043EFA">
      <w:pPr>
        <w:pStyle w:val="USTustnpkodeksu"/>
      </w:pPr>
      <w:r>
        <w:t>12. Zaświadczenie, o</w:t>
      </w:r>
      <w:r w:rsidR="0097590F">
        <w:t xml:space="preserve"> </w:t>
      </w:r>
      <w:r>
        <w:t>którym mowa w</w:t>
      </w:r>
      <w:r w:rsidR="0097590F">
        <w:t xml:space="preserve"> </w:t>
      </w:r>
      <w:r>
        <w:t>ust.</w:t>
      </w:r>
      <w:r w:rsidR="0097590F">
        <w:t xml:space="preserve"> </w:t>
      </w:r>
      <w:r>
        <w:t>3 pkt</w:t>
      </w:r>
      <w:r w:rsidR="0097590F">
        <w:t xml:space="preserve"> </w:t>
      </w:r>
      <w:r>
        <w:t>2, unieważnia się z</w:t>
      </w:r>
      <w:r w:rsidR="0097590F">
        <w:t xml:space="preserve"> </w:t>
      </w:r>
      <w:r>
        <w:t>dniem upływu terminu jego zwrotu, o</w:t>
      </w:r>
      <w:r w:rsidR="0097590F">
        <w:t xml:space="preserve"> </w:t>
      </w:r>
      <w:r>
        <w:t>którym mowa w ust.</w:t>
      </w:r>
      <w:r w:rsidR="0097590F">
        <w:t xml:space="preserve"> </w:t>
      </w:r>
      <w:r>
        <w:t>9.</w:t>
      </w:r>
    </w:p>
    <w:p w:rsidR="00043EFA" w:rsidRPr="00BA2BB5" w:rsidRDefault="00043EFA" w:rsidP="00043EFA">
      <w:pPr>
        <w:pStyle w:val="USTustnpkodeksu"/>
      </w:pPr>
      <w:r>
        <w:t xml:space="preserve">13. </w:t>
      </w:r>
      <w:r w:rsidRPr="00BA2BB5">
        <w:t>W</w:t>
      </w:r>
      <w:r w:rsidR="0097590F">
        <w:t xml:space="preserve"> </w:t>
      </w:r>
      <w:r w:rsidRPr="00BA2BB5">
        <w:t>postępowaniu w</w:t>
      </w:r>
      <w:r w:rsidR="0097590F">
        <w:t xml:space="preserve"> </w:t>
      </w:r>
      <w:r w:rsidRPr="00BA2BB5">
        <w:t>sprawie udzielenia albo cofnięcia obywatelowi Zjednoczonego Królestwa lub członkowi jego rodziny zezwolenia na pobyt czasowy, o</w:t>
      </w:r>
      <w:r w:rsidR="0097590F">
        <w:t xml:space="preserve"> </w:t>
      </w:r>
      <w:r w:rsidRPr="00BA2BB5">
        <w:t>którym mowa</w:t>
      </w:r>
      <w:r>
        <w:t xml:space="preserve"> w art.</w:t>
      </w:r>
      <w:r w:rsidR="0097590F">
        <w:t xml:space="preserve"> </w:t>
      </w:r>
      <w:r w:rsidRPr="00BA2BB5">
        <w:t>7</w:t>
      </w:r>
      <w:r>
        <w:t xml:space="preserve"> ust.</w:t>
      </w:r>
      <w:r w:rsidR="0097590F">
        <w:t xml:space="preserve"> </w:t>
      </w:r>
      <w:r w:rsidRPr="00BA2BB5">
        <w:t>1</w:t>
      </w:r>
      <w:r>
        <w:t xml:space="preserve"> lub</w:t>
      </w:r>
      <w:r w:rsidRPr="00BA2BB5">
        <w:t xml:space="preserve"> 2, lub zezwolenia na pobyt stały, o</w:t>
      </w:r>
      <w:r w:rsidR="0097590F">
        <w:t xml:space="preserve"> </w:t>
      </w:r>
      <w:r w:rsidRPr="00BA2BB5">
        <w:t>którym mowa w</w:t>
      </w:r>
      <w:r w:rsidR="0097590F">
        <w:t xml:space="preserve"> </w:t>
      </w:r>
      <w:r>
        <w:t>art.</w:t>
      </w:r>
      <w:r w:rsidR="0097590F">
        <w:t xml:space="preserve"> </w:t>
      </w:r>
      <w:r w:rsidRPr="00BA2BB5">
        <w:t>10</w:t>
      </w:r>
      <w:r>
        <w:t xml:space="preserve"> ust.</w:t>
      </w:r>
      <w:r w:rsidR="0097590F">
        <w:t xml:space="preserve"> </w:t>
      </w:r>
      <w:r w:rsidRPr="00BA2BB5">
        <w:t>1</w:t>
      </w:r>
      <w:r>
        <w:t xml:space="preserve"> lub</w:t>
      </w:r>
      <w:r w:rsidRPr="00BA2BB5">
        <w:t xml:space="preserve"> 2,</w:t>
      </w:r>
      <w:r w:rsidR="0097590F">
        <w:t xml:space="preserve"> </w:t>
      </w:r>
      <w:r w:rsidRPr="00BA2BB5">
        <w:t>stroną postępowania jest wyłącznie cudzoziemiec, o</w:t>
      </w:r>
      <w:r w:rsidR="0097590F">
        <w:t xml:space="preserve"> </w:t>
      </w:r>
      <w:r w:rsidRPr="00BA2BB5">
        <w:t>którym mowa w</w:t>
      </w:r>
      <w:r w:rsidR="0097590F">
        <w:t xml:space="preserve"> </w:t>
      </w:r>
      <w:r w:rsidRPr="00BA2BB5">
        <w:t>tych przepisach.</w:t>
      </w:r>
    </w:p>
    <w:p w:rsidR="00043EFA" w:rsidRPr="00BA2BB5" w:rsidRDefault="00043EFA" w:rsidP="00043EFA">
      <w:pPr>
        <w:pStyle w:val="USTustnpkodeksu"/>
      </w:pPr>
      <w:r>
        <w:t>14</w:t>
      </w:r>
      <w:r w:rsidRPr="00BA2BB5">
        <w:t>.</w:t>
      </w:r>
      <w:r w:rsidR="0097590F">
        <w:t xml:space="preserve"> </w:t>
      </w:r>
      <w:r w:rsidRPr="00BA2BB5">
        <w:t>W</w:t>
      </w:r>
      <w:r w:rsidR="0097590F">
        <w:t xml:space="preserve"> </w:t>
      </w:r>
      <w:r w:rsidRPr="00BA2BB5">
        <w:t>postępowaniu w</w:t>
      </w:r>
      <w:r w:rsidR="0097590F">
        <w:t xml:space="preserve"> </w:t>
      </w:r>
      <w:r w:rsidRPr="00BA2BB5">
        <w:t>sprawie udzielenia obywatelowi Zjednoczonego Królestwa lub członkowi jego rodziny zezwolenia na pobyt czasowy, o</w:t>
      </w:r>
      <w:r w:rsidR="0097590F">
        <w:t xml:space="preserve"> </w:t>
      </w:r>
      <w:r w:rsidRPr="00BA2BB5">
        <w:t>którym mowa w</w:t>
      </w:r>
      <w:r w:rsidR="0097590F">
        <w:t xml:space="preserve"> </w:t>
      </w:r>
      <w:r>
        <w:t>art.</w:t>
      </w:r>
      <w:r w:rsidR="0097590F">
        <w:t xml:space="preserve"> </w:t>
      </w:r>
      <w:r w:rsidRPr="00BA2BB5">
        <w:t>7</w:t>
      </w:r>
      <w:r>
        <w:t xml:space="preserve"> ust.</w:t>
      </w:r>
      <w:r w:rsidR="0097590F">
        <w:t xml:space="preserve"> </w:t>
      </w:r>
      <w:r w:rsidRPr="00BA2BB5">
        <w:t>1</w:t>
      </w:r>
      <w:r>
        <w:t xml:space="preserve"> i</w:t>
      </w:r>
      <w:r w:rsidR="0097590F">
        <w:t xml:space="preserve"> </w:t>
      </w:r>
      <w:r w:rsidRPr="00BA2BB5">
        <w:t>2, lub cofnięcia tego zezwolenia, stosuje się</w:t>
      </w:r>
      <w:r>
        <w:t xml:space="preserve"> art.</w:t>
      </w:r>
      <w:r w:rsidR="0097590F">
        <w:t xml:space="preserve"> </w:t>
      </w:r>
      <w:r w:rsidRPr="00BA2BB5">
        <w:t>4,</w:t>
      </w:r>
      <w:r>
        <w:t xml:space="preserve"> art.</w:t>
      </w:r>
      <w:r w:rsidR="0097590F">
        <w:t xml:space="preserve"> </w:t>
      </w:r>
      <w:r w:rsidRPr="00BA2BB5">
        <w:t>6</w:t>
      </w:r>
      <w:r>
        <w:t xml:space="preserve"> ust.</w:t>
      </w:r>
      <w:r w:rsidR="0097590F">
        <w:t xml:space="preserve"> </w:t>
      </w:r>
      <w:r w:rsidRPr="00BA2BB5">
        <w:t>1,</w:t>
      </w:r>
      <w:r w:rsidR="0097590F">
        <w:t xml:space="preserve"> </w:t>
      </w:r>
      <w:r>
        <w:t>art.</w:t>
      </w:r>
      <w:r w:rsidR="0097590F">
        <w:t xml:space="preserve"> </w:t>
      </w:r>
      <w:r w:rsidRPr="00BA2BB5">
        <w:t>7</w:t>
      </w:r>
      <w:r>
        <w:t xml:space="preserve"> ust.</w:t>
      </w:r>
      <w:r w:rsidR="0097590F">
        <w:t xml:space="preserve"> </w:t>
      </w:r>
      <w:r w:rsidRPr="00BA2BB5">
        <w:t>1</w:t>
      </w:r>
      <w:r>
        <w:t xml:space="preserve"> pkt</w:t>
      </w:r>
      <w:r w:rsidR="0097590F">
        <w:t xml:space="preserve"> </w:t>
      </w:r>
      <w:r w:rsidRPr="00BA2BB5">
        <w:t>1</w:t>
      </w:r>
      <w:r>
        <w:t xml:space="preserve"> lit.</w:t>
      </w:r>
      <w:r w:rsidR="0097590F">
        <w:t xml:space="preserve"> </w:t>
      </w:r>
      <w:r w:rsidRPr="00BA2BB5">
        <w:t>c,</w:t>
      </w:r>
      <w:r>
        <w:t xml:space="preserve"> art.</w:t>
      </w:r>
      <w:r w:rsidR="0097590F">
        <w:t xml:space="preserve"> </w:t>
      </w:r>
      <w:r w:rsidRPr="00BA2BB5">
        <w:t>8</w:t>
      </w:r>
      <w:r>
        <w:t xml:space="preserve"> ust.</w:t>
      </w:r>
      <w:r w:rsidR="0097590F">
        <w:t xml:space="preserve"> </w:t>
      </w:r>
      <w:r w:rsidRPr="00BA2BB5">
        <w:t>1, 2</w:t>
      </w:r>
      <w:r>
        <w:t xml:space="preserve"> i</w:t>
      </w:r>
      <w:r w:rsidR="0097590F">
        <w:t xml:space="preserve"> </w:t>
      </w:r>
      <w:r w:rsidRPr="00BA2BB5">
        <w:t>4,</w:t>
      </w:r>
      <w:r w:rsidR="0097590F">
        <w:t xml:space="preserve"> </w:t>
      </w:r>
      <w:r>
        <w:t>art.</w:t>
      </w:r>
      <w:r w:rsidR="0097590F">
        <w:t xml:space="preserve"> </w:t>
      </w:r>
      <w:r w:rsidRPr="00BA2BB5">
        <w:t>9,</w:t>
      </w:r>
      <w:r>
        <w:t xml:space="preserve"> art.</w:t>
      </w:r>
      <w:r w:rsidR="0097590F">
        <w:t xml:space="preserve"> </w:t>
      </w:r>
      <w:r w:rsidRPr="00BA2BB5">
        <w:t>10</w:t>
      </w:r>
      <w:r w:rsidR="00854BCF">
        <w:t>–</w:t>
      </w:r>
      <w:r w:rsidRPr="00BA2BB5">
        <w:t>11, przepisy</w:t>
      </w:r>
      <w:r w:rsidR="00854BCF">
        <w:t xml:space="preserve"> wykonawcze</w:t>
      </w:r>
      <w:r w:rsidRPr="00BA2BB5">
        <w:t xml:space="preserve"> wydane na podstawie</w:t>
      </w:r>
      <w:r>
        <w:t xml:space="preserve"> art.</w:t>
      </w:r>
      <w:r w:rsidR="0097590F">
        <w:t xml:space="preserve"> </w:t>
      </w:r>
      <w:r w:rsidRPr="00BA2BB5">
        <w:t>12</w:t>
      </w:r>
      <w:r>
        <w:t xml:space="preserve"> ust.</w:t>
      </w:r>
      <w:r w:rsidR="0097590F">
        <w:t xml:space="preserve"> </w:t>
      </w:r>
      <w:r w:rsidRPr="00BA2BB5">
        <w:t>1,</w:t>
      </w:r>
      <w:r>
        <w:t xml:space="preserve"> art.</w:t>
      </w:r>
      <w:r w:rsidR="0097590F">
        <w:t xml:space="preserve"> </w:t>
      </w:r>
      <w:r w:rsidRPr="00BA2BB5">
        <w:t>14,</w:t>
      </w:r>
      <w:r>
        <w:t xml:space="preserve"> art.</w:t>
      </w:r>
      <w:r w:rsidR="00875922">
        <w:t> </w:t>
      </w:r>
      <w:r w:rsidRPr="00BA2BB5">
        <w:t>15,</w:t>
      </w:r>
      <w:r>
        <w:t xml:space="preserve"> art.</w:t>
      </w:r>
      <w:r w:rsidR="0097590F">
        <w:t xml:space="preserve"> </w:t>
      </w:r>
      <w:r w:rsidRPr="00BA2BB5">
        <w:t>99</w:t>
      </w:r>
      <w:r>
        <w:t xml:space="preserve"> ust.</w:t>
      </w:r>
      <w:r w:rsidR="0097590F">
        <w:t xml:space="preserve"> </w:t>
      </w:r>
      <w:r w:rsidRPr="00BA2BB5">
        <w:t>1</w:t>
      </w:r>
      <w:r>
        <w:t xml:space="preserve"> i</w:t>
      </w:r>
      <w:r w:rsidR="0097590F">
        <w:t xml:space="preserve"> </w:t>
      </w:r>
      <w:r w:rsidRPr="00BA2BB5">
        <w:t>1a,</w:t>
      </w:r>
      <w:r>
        <w:t xml:space="preserve"> art.</w:t>
      </w:r>
      <w:r w:rsidR="0097590F">
        <w:t xml:space="preserve"> </w:t>
      </w:r>
      <w:r w:rsidRPr="00BA2BB5">
        <w:t>105</w:t>
      </w:r>
      <w:r>
        <w:t xml:space="preserve"> ust.</w:t>
      </w:r>
      <w:r w:rsidR="0097590F">
        <w:t xml:space="preserve"> </w:t>
      </w:r>
      <w:r w:rsidRPr="00BA2BB5">
        <w:t>2–4</w:t>
      </w:r>
      <w:r>
        <w:t xml:space="preserve"> oraz</w:t>
      </w:r>
      <w:r w:rsidR="0097590F">
        <w:t xml:space="preserve"> </w:t>
      </w:r>
      <w:r>
        <w:t>art.</w:t>
      </w:r>
      <w:r w:rsidR="0097590F">
        <w:t xml:space="preserve"> </w:t>
      </w:r>
      <w:r w:rsidRPr="00BA2BB5">
        <w:t>109</w:t>
      </w:r>
      <w:r w:rsidR="0097590F">
        <w:t xml:space="preserve"> </w:t>
      </w:r>
      <w:r w:rsidRPr="00BA2BB5">
        <w:t>ustawy z</w:t>
      </w:r>
      <w:r w:rsidR="0097590F">
        <w:t xml:space="preserve"> </w:t>
      </w:r>
      <w:r w:rsidRPr="00BA2BB5">
        <w:t>dnia 12</w:t>
      </w:r>
      <w:r w:rsidR="0097590F">
        <w:t xml:space="preserve"> </w:t>
      </w:r>
      <w:r w:rsidRPr="00BA2BB5">
        <w:t>grudnia 2013</w:t>
      </w:r>
      <w:r w:rsidR="0097590F">
        <w:t xml:space="preserve"> </w:t>
      </w:r>
      <w:r w:rsidRPr="00BA2BB5">
        <w:t>r. o</w:t>
      </w:r>
      <w:r w:rsidR="00875922">
        <w:t> </w:t>
      </w:r>
      <w:r w:rsidRPr="00BA2BB5">
        <w:t>cudzoziemcach.</w:t>
      </w:r>
    </w:p>
    <w:p w:rsidR="00043EFA" w:rsidRPr="00BA2BB5" w:rsidRDefault="00043EFA" w:rsidP="00043EFA">
      <w:pPr>
        <w:pStyle w:val="USTustnpkodeksu"/>
      </w:pPr>
      <w:r>
        <w:t>15</w:t>
      </w:r>
      <w:r w:rsidRPr="00BA2BB5">
        <w:t>.</w:t>
      </w:r>
      <w:r w:rsidR="0097590F">
        <w:t xml:space="preserve"> </w:t>
      </w:r>
      <w:r w:rsidRPr="00BA2BB5">
        <w:t>Do zezwolenia na pobyt czasowy, o</w:t>
      </w:r>
      <w:r w:rsidR="0097590F">
        <w:t xml:space="preserve"> </w:t>
      </w:r>
      <w:r w:rsidRPr="00BA2BB5">
        <w:t>którym mowa w</w:t>
      </w:r>
      <w:r w:rsidR="0097590F">
        <w:t xml:space="preserve"> </w:t>
      </w:r>
      <w:r>
        <w:t>art.</w:t>
      </w:r>
      <w:r w:rsidR="0097590F">
        <w:t xml:space="preserve"> </w:t>
      </w:r>
      <w:r w:rsidRPr="00BA2BB5">
        <w:t>7</w:t>
      </w:r>
      <w:r>
        <w:t xml:space="preserve"> ust.</w:t>
      </w:r>
      <w:r w:rsidR="0097590F">
        <w:t xml:space="preserve"> </w:t>
      </w:r>
      <w:r w:rsidRPr="00BA2BB5">
        <w:t>1</w:t>
      </w:r>
      <w:r>
        <w:t xml:space="preserve"> i</w:t>
      </w:r>
      <w:r w:rsidR="0097590F">
        <w:t xml:space="preserve"> </w:t>
      </w:r>
      <w:r w:rsidRPr="00BA2BB5">
        <w:t>2,</w:t>
      </w:r>
      <w:r w:rsidR="0097590F">
        <w:t xml:space="preserve"> </w:t>
      </w:r>
      <w:r w:rsidRPr="00BA2BB5">
        <w:t>udzielonego obywatelowi Zjednoczonego Królestwa lub członkowi jego rodziny, stosuje się</w:t>
      </w:r>
      <w:r>
        <w:t xml:space="preserve"> </w:t>
      </w:r>
      <w:r w:rsidR="00854BCF">
        <w:t xml:space="preserve">przepisy </w:t>
      </w:r>
      <w:r>
        <w:t>art.</w:t>
      </w:r>
      <w:r w:rsidR="00854BCF">
        <w:t> </w:t>
      </w:r>
      <w:r w:rsidRPr="00BA2BB5">
        <w:t>102</w:t>
      </w:r>
      <w:r>
        <w:t xml:space="preserve"> i</w:t>
      </w:r>
      <w:r w:rsidR="0097590F">
        <w:t xml:space="preserve"> </w:t>
      </w:r>
      <w:r>
        <w:t>art.</w:t>
      </w:r>
      <w:r w:rsidR="0097590F">
        <w:t xml:space="preserve"> </w:t>
      </w:r>
      <w:r w:rsidRPr="00BA2BB5">
        <w:t>111</w:t>
      </w:r>
      <w:r w:rsidR="0097590F">
        <w:t xml:space="preserve"> </w:t>
      </w:r>
      <w:r w:rsidRPr="00BA2BB5">
        <w:t>ustawy z</w:t>
      </w:r>
      <w:r w:rsidR="0097590F">
        <w:t xml:space="preserve"> </w:t>
      </w:r>
      <w:r w:rsidRPr="00BA2BB5">
        <w:t>dnia 12</w:t>
      </w:r>
      <w:r w:rsidR="0097590F">
        <w:t xml:space="preserve"> </w:t>
      </w:r>
      <w:r w:rsidRPr="00BA2BB5">
        <w:t>grudnia</w:t>
      </w:r>
      <w:r w:rsidR="0097590F">
        <w:t xml:space="preserve"> </w:t>
      </w:r>
      <w:r w:rsidRPr="00BA2BB5">
        <w:t>2013</w:t>
      </w:r>
      <w:r w:rsidR="0097590F">
        <w:t xml:space="preserve"> </w:t>
      </w:r>
      <w:r w:rsidRPr="00BA2BB5">
        <w:t>r. o</w:t>
      </w:r>
      <w:r w:rsidR="0097590F">
        <w:t xml:space="preserve"> </w:t>
      </w:r>
      <w:r w:rsidRPr="00BA2BB5">
        <w:t>cudzoziemcach.</w:t>
      </w:r>
    </w:p>
    <w:p w:rsidR="00043EFA" w:rsidRPr="00BA2BB5" w:rsidRDefault="00043EFA" w:rsidP="00043EFA">
      <w:pPr>
        <w:pStyle w:val="USTustnpkodeksu"/>
      </w:pPr>
      <w:r>
        <w:t>16</w:t>
      </w:r>
      <w:r w:rsidRPr="00BA2BB5">
        <w:t>.</w:t>
      </w:r>
      <w:r w:rsidR="0097590F">
        <w:t xml:space="preserve"> </w:t>
      </w:r>
      <w:r w:rsidRPr="00BA2BB5">
        <w:t>W</w:t>
      </w:r>
      <w:r w:rsidR="0097590F">
        <w:t xml:space="preserve"> </w:t>
      </w:r>
      <w:r w:rsidRPr="00BA2BB5">
        <w:t>postępowaniu w</w:t>
      </w:r>
      <w:r w:rsidR="0097590F">
        <w:t xml:space="preserve"> </w:t>
      </w:r>
      <w:r w:rsidRPr="00BA2BB5">
        <w:t>sprawie udzielenia obywatelowi Zjednoczonego Królestwa lub członkowi jego rodziny zezwolenia na pobyt stały, o</w:t>
      </w:r>
      <w:r w:rsidR="0097590F">
        <w:t xml:space="preserve"> </w:t>
      </w:r>
      <w:r w:rsidRPr="00BA2BB5">
        <w:t>którym mowa w</w:t>
      </w:r>
      <w:r w:rsidR="0097590F">
        <w:t xml:space="preserve"> </w:t>
      </w:r>
      <w:r>
        <w:t>art.</w:t>
      </w:r>
      <w:r w:rsidR="0097590F">
        <w:t xml:space="preserve"> </w:t>
      </w:r>
      <w:r w:rsidRPr="00BA2BB5">
        <w:t>10</w:t>
      </w:r>
      <w:r>
        <w:t xml:space="preserve"> ust.</w:t>
      </w:r>
      <w:r w:rsidR="0097590F">
        <w:t xml:space="preserve"> </w:t>
      </w:r>
      <w:r w:rsidRPr="00BA2BB5">
        <w:t>1</w:t>
      </w:r>
      <w:r>
        <w:t xml:space="preserve"> i</w:t>
      </w:r>
      <w:r w:rsidR="0097590F">
        <w:t xml:space="preserve"> </w:t>
      </w:r>
      <w:r w:rsidRPr="00BA2BB5">
        <w:t>2, lub</w:t>
      </w:r>
      <w:r w:rsidR="0097590F">
        <w:t xml:space="preserve"> </w:t>
      </w:r>
      <w:r w:rsidR="00BE71B9">
        <w:t>cofnięcia tego zezwolenia</w:t>
      </w:r>
      <w:r w:rsidRPr="00BA2BB5">
        <w:t xml:space="preserve"> stosuje się</w:t>
      </w:r>
      <w:r>
        <w:t xml:space="preserve"> </w:t>
      </w:r>
      <w:r w:rsidR="00854BCF">
        <w:t xml:space="preserve">przepisy </w:t>
      </w:r>
      <w:r>
        <w:t>art.</w:t>
      </w:r>
      <w:r w:rsidR="0097590F">
        <w:t xml:space="preserve"> </w:t>
      </w:r>
      <w:r w:rsidRPr="00BA2BB5">
        <w:t>4,</w:t>
      </w:r>
      <w:r>
        <w:t xml:space="preserve"> art.</w:t>
      </w:r>
      <w:r w:rsidR="0097590F">
        <w:t xml:space="preserve"> </w:t>
      </w:r>
      <w:r w:rsidRPr="00BA2BB5">
        <w:t>6</w:t>
      </w:r>
      <w:r>
        <w:t xml:space="preserve"> ust.</w:t>
      </w:r>
      <w:r w:rsidR="0097590F">
        <w:t xml:space="preserve"> </w:t>
      </w:r>
      <w:r w:rsidRPr="00BA2BB5">
        <w:t>1,</w:t>
      </w:r>
      <w:r>
        <w:t xml:space="preserve"> art.</w:t>
      </w:r>
      <w:r w:rsidR="0097590F">
        <w:t xml:space="preserve"> </w:t>
      </w:r>
      <w:r w:rsidRPr="00BA2BB5">
        <w:t>7</w:t>
      </w:r>
      <w:r>
        <w:t xml:space="preserve"> ust.</w:t>
      </w:r>
      <w:r w:rsidR="0097590F">
        <w:t xml:space="preserve"> </w:t>
      </w:r>
      <w:r w:rsidRPr="00BA2BB5">
        <w:t>1</w:t>
      </w:r>
      <w:r>
        <w:t xml:space="preserve"> pkt</w:t>
      </w:r>
      <w:r w:rsidR="0097590F">
        <w:t xml:space="preserve"> </w:t>
      </w:r>
      <w:r w:rsidRPr="00BA2BB5">
        <w:t>1</w:t>
      </w:r>
      <w:r>
        <w:t xml:space="preserve"> lit.</w:t>
      </w:r>
      <w:r w:rsidR="0097590F">
        <w:t xml:space="preserve"> </w:t>
      </w:r>
      <w:r w:rsidRPr="00BA2BB5">
        <w:t>c,</w:t>
      </w:r>
      <w:r>
        <w:t xml:space="preserve"> art.</w:t>
      </w:r>
      <w:r w:rsidR="00854BCF">
        <w:t> </w:t>
      </w:r>
      <w:r w:rsidRPr="00BA2BB5">
        <w:t>8</w:t>
      </w:r>
      <w:r>
        <w:t xml:space="preserve"> ust.</w:t>
      </w:r>
      <w:r w:rsidR="0097590F">
        <w:t xml:space="preserve"> </w:t>
      </w:r>
      <w:r w:rsidRPr="00BA2BB5">
        <w:t>1, 2</w:t>
      </w:r>
      <w:r>
        <w:t xml:space="preserve"> i</w:t>
      </w:r>
      <w:r w:rsidR="0097590F">
        <w:t xml:space="preserve"> </w:t>
      </w:r>
      <w:r w:rsidRPr="00BA2BB5">
        <w:t>4,</w:t>
      </w:r>
      <w:r w:rsidR="0097590F">
        <w:t xml:space="preserve"> </w:t>
      </w:r>
      <w:r>
        <w:t>art.</w:t>
      </w:r>
      <w:r w:rsidR="0097590F">
        <w:t xml:space="preserve"> </w:t>
      </w:r>
      <w:r w:rsidRPr="00BA2BB5">
        <w:t>9,</w:t>
      </w:r>
      <w:r>
        <w:t xml:space="preserve"> art.</w:t>
      </w:r>
      <w:r w:rsidR="0097590F">
        <w:t xml:space="preserve"> </w:t>
      </w:r>
      <w:r w:rsidRPr="00BA2BB5">
        <w:t>10</w:t>
      </w:r>
      <w:r w:rsidR="00854BCF">
        <w:t>–</w:t>
      </w:r>
      <w:r w:rsidRPr="00BA2BB5">
        <w:t xml:space="preserve">11, przepisy </w:t>
      </w:r>
      <w:r w:rsidR="00854BCF">
        <w:t xml:space="preserve">wykonawcze </w:t>
      </w:r>
      <w:r w:rsidRPr="00BA2BB5">
        <w:t>wydane na podstawie</w:t>
      </w:r>
      <w:r>
        <w:t xml:space="preserve"> art.</w:t>
      </w:r>
      <w:r w:rsidR="0097590F">
        <w:t xml:space="preserve"> </w:t>
      </w:r>
      <w:r w:rsidRPr="00BA2BB5">
        <w:t>12</w:t>
      </w:r>
      <w:r>
        <w:t xml:space="preserve"> ust.</w:t>
      </w:r>
      <w:r w:rsidR="0097590F">
        <w:t xml:space="preserve"> </w:t>
      </w:r>
      <w:r w:rsidRPr="00BA2BB5">
        <w:t>1,</w:t>
      </w:r>
      <w:r>
        <w:t xml:space="preserve"> art.</w:t>
      </w:r>
      <w:r w:rsidR="00875922">
        <w:t> </w:t>
      </w:r>
      <w:r w:rsidRPr="00BA2BB5">
        <w:t>14,</w:t>
      </w:r>
      <w:r>
        <w:t xml:space="preserve"> art.</w:t>
      </w:r>
      <w:r w:rsidR="0097590F">
        <w:t xml:space="preserve"> </w:t>
      </w:r>
      <w:r w:rsidRPr="00BA2BB5">
        <w:t>15,</w:t>
      </w:r>
      <w:r w:rsidR="0097590F">
        <w:t xml:space="preserve"> </w:t>
      </w:r>
      <w:r>
        <w:t>art.</w:t>
      </w:r>
      <w:r w:rsidR="0097590F">
        <w:t xml:space="preserve"> </w:t>
      </w:r>
      <w:r w:rsidRPr="00BA2BB5">
        <w:t>196</w:t>
      </w:r>
      <w:r>
        <w:t xml:space="preserve"> ust.</w:t>
      </w:r>
      <w:r w:rsidR="0097590F">
        <w:t xml:space="preserve"> </w:t>
      </w:r>
      <w:r w:rsidRPr="00BA2BB5">
        <w:t>1</w:t>
      </w:r>
      <w:r>
        <w:t xml:space="preserve"> i</w:t>
      </w:r>
      <w:r w:rsidR="0097590F">
        <w:t xml:space="preserve"> </w:t>
      </w:r>
      <w:r w:rsidRPr="00BA2BB5">
        <w:t>5</w:t>
      </w:r>
      <w:r w:rsidRPr="009B3414">
        <w:t>,</w:t>
      </w:r>
      <w:r>
        <w:t xml:space="preserve"> art.</w:t>
      </w:r>
      <w:r w:rsidR="0097590F">
        <w:t xml:space="preserve"> </w:t>
      </w:r>
      <w:r w:rsidRPr="00BA2BB5">
        <w:t>207</w:t>
      </w:r>
      <w:r>
        <w:t xml:space="preserve"> oraz</w:t>
      </w:r>
      <w:r w:rsidR="0097590F">
        <w:t xml:space="preserve"> </w:t>
      </w:r>
      <w:r>
        <w:t>art.</w:t>
      </w:r>
      <w:r w:rsidR="0097590F">
        <w:t xml:space="preserve"> </w:t>
      </w:r>
      <w:r w:rsidRPr="00BA2BB5">
        <w:t>210</w:t>
      </w:r>
      <w:r w:rsidR="0097590F">
        <w:t xml:space="preserve"> </w:t>
      </w:r>
      <w:r w:rsidRPr="00BA2BB5">
        <w:t>ustawy z</w:t>
      </w:r>
      <w:r w:rsidR="0097590F">
        <w:t xml:space="preserve"> </w:t>
      </w:r>
      <w:r w:rsidRPr="00BA2BB5">
        <w:t>dnia 12</w:t>
      </w:r>
      <w:r w:rsidR="0097590F">
        <w:t xml:space="preserve"> </w:t>
      </w:r>
      <w:r w:rsidRPr="00BA2BB5">
        <w:t>grudnia</w:t>
      </w:r>
      <w:r w:rsidR="0097590F">
        <w:t xml:space="preserve"> </w:t>
      </w:r>
      <w:r w:rsidRPr="00BA2BB5">
        <w:t>2013</w:t>
      </w:r>
      <w:r w:rsidR="0097590F">
        <w:t xml:space="preserve"> </w:t>
      </w:r>
      <w:r w:rsidRPr="00BA2BB5">
        <w:t>r. o</w:t>
      </w:r>
      <w:r w:rsidR="00854BCF">
        <w:t> </w:t>
      </w:r>
      <w:r w:rsidRPr="00BA2BB5">
        <w:t>cudzoziemcach.</w:t>
      </w:r>
    </w:p>
    <w:p w:rsidR="00043EFA" w:rsidRPr="00BA2BB5" w:rsidRDefault="00043EFA" w:rsidP="00043EFA">
      <w:pPr>
        <w:pStyle w:val="USTustnpkodeksu"/>
      </w:pPr>
      <w:r>
        <w:t>17</w:t>
      </w:r>
      <w:r w:rsidRPr="00BA2BB5">
        <w:t>.</w:t>
      </w:r>
      <w:r w:rsidR="0097590F">
        <w:t xml:space="preserve"> </w:t>
      </w:r>
      <w:r w:rsidRPr="00BA2BB5">
        <w:t>Do zezwolenia na pobyt stały, o</w:t>
      </w:r>
      <w:r w:rsidR="0097590F">
        <w:t xml:space="preserve"> </w:t>
      </w:r>
      <w:r w:rsidRPr="00BA2BB5">
        <w:t>którym mowa w</w:t>
      </w:r>
      <w:r w:rsidR="0097590F">
        <w:t xml:space="preserve"> </w:t>
      </w:r>
      <w:r>
        <w:t>art.</w:t>
      </w:r>
      <w:r w:rsidR="0097590F">
        <w:t xml:space="preserve"> </w:t>
      </w:r>
      <w:r w:rsidRPr="00BA2BB5">
        <w:t>10</w:t>
      </w:r>
      <w:r>
        <w:t xml:space="preserve"> ust.</w:t>
      </w:r>
      <w:r w:rsidR="0097590F">
        <w:t xml:space="preserve"> </w:t>
      </w:r>
      <w:r w:rsidRPr="00BA2BB5">
        <w:t>1</w:t>
      </w:r>
      <w:r>
        <w:t xml:space="preserve"> i</w:t>
      </w:r>
      <w:r w:rsidR="0097590F">
        <w:t xml:space="preserve"> </w:t>
      </w:r>
      <w:r w:rsidRPr="00BA2BB5">
        <w:t>2,</w:t>
      </w:r>
      <w:r w:rsidR="0097590F">
        <w:t xml:space="preserve"> </w:t>
      </w:r>
      <w:r w:rsidRPr="00BA2BB5">
        <w:t>udzielonego obywatelowi Zjednoczonego Króle</w:t>
      </w:r>
      <w:r w:rsidR="00BE71B9">
        <w:t>stwa lub członkowi jego rodziny</w:t>
      </w:r>
      <w:r w:rsidRPr="00BA2BB5">
        <w:t xml:space="preserve"> stosuje się</w:t>
      </w:r>
      <w:r>
        <w:t xml:space="preserve"> </w:t>
      </w:r>
      <w:r w:rsidR="00A03D88">
        <w:t xml:space="preserve">przepisy </w:t>
      </w:r>
      <w:r>
        <w:t>art.</w:t>
      </w:r>
      <w:r w:rsidR="00A03D88">
        <w:t> </w:t>
      </w:r>
      <w:r w:rsidRPr="00BA2BB5">
        <w:t>200</w:t>
      </w:r>
      <w:r>
        <w:t xml:space="preserve"> i</w:t>
      </w:r>
      <w:r w:rsidR="0097590F">
        <w:t xml:space="preserve"> </w:t>
      </w:r>
      <w:r>
        <w:t>art.</w:t>
      </w:r>
      <w:r w:rsidR="0097590F">
        <w:t xml:space="preserve"> </w:t>
      </w:r>
      <w:r w:rsidRPr="00BA2BB5">
        <w:t>208</w:t>
      </w:r>
      <w:r w:rsidR="0097590F">
        <w:t xml:space="preserve"> </w:t>
      </w:r>
      <w:r w:rsidRPr="00BA2BB5">
        <w:t>ustawy z</w:t>
      </w:r>
      <w:r w:rsidR="0097590F">
        <w:t xml:space="preserve"> </w:t>
      </w:r>
      <w:r w:rsidRPr="00BA2BB5">
        <w:t>dnia 12</w:t>
      </w:r>
      <w:r w:rsidR="0097590F">
        <w:t xml:space="preserve"> </w:t>
      </w:r>
      <w:r w:rsidRPr="00BA2BB5">
        <w:t>grudnia</w:t>
      </w:r>
      <w:r w:rsidR="0097590F">
        <w:t xml:space="preserve"> </w:t>
      </w:r>
      <w:r w:rsidRPr="00BA2BB5">
        <w:t>2013</w:t>
      </w:r>
      <w:r w:rsidR="0097590F">
        <w:t xml:space="preserve"> </w:t>
      </w:r>
      <w:r w:rsidRPr="00BA2BB5">
        <w:t>r. o</w:t>
      </w:r>
      <w:r w:rsidR="0097590F">
        <w:t xml:space="preserve"> </w:t>
      </w:r>
      <w:r w:rsidRPr="00BA2BB5">
        <w:t>cudzoziemcach.</w:t>
      </w:r>
    </w:p>
    <w:p w:rsidR="00043EFA" w:rsidRPr="00BA2BB5" w:rsidRDefault="00043EFA" w:rsidP="00043EFA">
      <w:pPr>
        <w:pStyle w:val="USTustnpkodeksu"/>
      </w:pPr>
      <w:r w:rsidRPr="00BA2BB5">
        <w:t>1</w:t>
      </w:r>
      <w:r>
        <w:t>8</w:t>
      </w:r>
      <w:r w:rsidRPr="00BA2BB5">
        <w:t>. W</w:t>
      </w:r>
      <w:r w:rsidR="0097590F">
        <w:t xml:space="preserve"> </w:t>
      </w:r>
      <w:r w:rsidRPr="00BA2BB5">
        <w:t>przypadku wydania ostatecznej decyzji o</w:t>
      </w:r>
      <w:r w:rsidR="0097590F">
        <w:t xml:space="preserve"> </w:t>
      </w:r>
      <w:r w:rsidRPr="00BA2BB5">
        <w:t>odmowie udzielenia obywatelowi Zjednoczonego Królestwa lub członkowi jego rodziny zezwolenia na pobyt czasowy, o</w:t>
      </w:r>
      <w:r w:rsidR="00854BCF">
        <w:t> </w:t>
      </w:r>
      <w:r w:rsidRPr="00BA2BB5">
        <w:t>którym</w:t>
      </w:r>
      <w:r w:rsidR="0097590F">
        <w:t xml:space="preserve"> </w:t>
      </w:r>
      <w:r w:rsidRPr="00BA2BB5">
        <w:t>mowa</w:t>
      </w:r>
      <w:r>
        <w:t xml:space="preserve"> w art.</w:t>
      </w:r>
      <w:r w:rsidR="0097590F">
        <w:t xml:space="preserve"> </w:t>
      </w:r>
      <w:r w:rsidRPr="00BA2BB5">
        <w:t>7</w:t>
      </w:r>
      <w:r>
        <w:t xml:space="preserve"> ust.</w:t>
      </w:r>
      <w:r w:rsidR="0097590F">
        <w:t xml:space="preserve"> </w:t>
      </w:r>
      <w:r w:rsidRPr="00BA2BB5">
        <w:t>1</w:t>
      </w:r>
      <w:r>
        <w:t xml:space="preserve"> lub</w:t>
      </w:r>
      <w:r w:rsidRPr="00BA2BB5">
        <w:t xml:space="preserve"> 2, albo zezwolenia na pobyt stały, o</w:t>
      </w:r>
      <w:r w:rsidR="0097590F">
        <w:t xml:space="preserve"> </w:t>
      </w:r>
      <w:r w:rsidRPr="00BA2BB5">
        <w:t>którym mowa w</w:t>
      </w:r>
      <w:r w:rsidR="00A55CA8">
        <w:t> </w:t>
      </w:r>
      <w:r>
        <w:t>art.</w:t>
      </w:r>
      <w:r w:rsidR="00A55CA8">
        <w:t> </w:t>
      </w:r>
      <w:r w:rsidRPr="00BA2BB5">
        <w:t>10</w:t>
      </w:r>
      <w:r>
        <w:t xml:space="preserve"> ust.</w:t>
      </w:r>
      <w:r w:rsidR="0097590F">
        <w:t xml:space="preserve"> </w:t>
      </w:r>
      <w:r w:rsidRPr="00BA2BB5">
        <w:t>1</w:t>
      </w:r>
      <w:r>
        <w:t xml:space="preserve"> lub</w:t>
      </w:r>
      <w:r w:rsidRPr="00BA2BB5">
        <w:t xml:space="preserve"> 2, albo o</w:t>
      </w:r>
      <w:r w:rsidR="0097590F">
        <w:t xml:space="preserve"> </w:t>
      </w:r>
      <w:r w:rsidRPr="00BA2BB5">
        <w:t>umorzeniu postępowania w</w:t>
      </w:r>
      <w:r w:rsidR="0097590F">
        <w:t xml:space="preserve"> </w:t>
      </w:r>
      <w:r w:rsidRPr="00BA2BB5">
        <w:t>tych sprawach stosuje się odpowiednio</w:t>
      </w:r>
      <w:r>
        <w:t xml:space="preserve"> art.</w:t>
      </w:r>
      <w:r w:rsidR="0097590F">
        <w:t xml:space="preserve"> </w:t>
      </w:r>
      <w:r w:rsidRPr="00BA2BB5">
        <w:t>299</w:t>
      </w:r>
      <w:r>
        <w:t xml:space="preserve"> ust.</w:t>
      </w:r>
      <w:r w:rsidR="0097590F">
        <w:t xml:space="preserve"> </w:t>
      </w:r>
      <w:r w:rsidRPr="00BA2BB5">
        <w:t>6</w:t>
      </w:r>
      <w:r>
        <w:t xml:space="preserve"> pkt</w:t>
      </w:r>
      <w:r w:rsidR="0097590F">
        <w:t xml:space="preserve"> </w:t>
      </w:r>
      <w:r w:rsidRPr="00BA2BB5">
        <w:t>1</w:t>
      </w:r>
      <w:r>
        <w:t xml:space="preserve"> lit.</w:t>
      </w:r>
      <w:r w:rsidR="0097590F">
        <w:t xml:space="preserve"> </w:t>
      </w:r>
      <w:r w:rsidRPr="00BA2BB5">
        <w:t>a,</w:t>
      </w:r>
      <w:r>
        <w:t xml:space="preserve"> ust.</w:t>
      </w:r>
      <w:r w:rsidR="0097590F">
        <w:t xml:space="preserve"> </w:t>
      </w:r>
      <w:r w:rsidRPr="00BA2BB5">
        <w:t>7</w:t>
      </w:r>
      <w:r>
        <w:t xml:space="preserve"> i</w:t>
      </w:r>
      <w:r w:rsidR="0097590F">
        <w:t xml:space="preserve"> </w:t>
      </w:r>
      <w:r w:rsidRPr="00BA2BB5">
        <w:t>8</w:t>
      </w:r>
      <w:r w:rsidR="0097590F">
        <w:t xml:space="preserve"> </w:t>
      </w:r>
      <w:r w:rsidRPr="00BA2BB5">
        <w:t>ustawy z</w:t>
      </w:r>
      <w:r w:rsidR="0097590F">
        <w:t xml:space="preserve"> </w:t>
      </w:r>
      <w:r w:rsidRPr="00BA2BB5">
        <w:t>dnia 12</w:t>
      </w:r>
      <w:r w:rsidR="0097590F">
        <w:t xml:space="preserve"> </w:t>
      </w:r>
      <w:r w:rsidRPr="00BA2BB5">
        <w:t>grudnia 2013</w:t>
      </w:r>
      <w:r w:rsidR="0097590F">
        <w:t xml:space="preserve"> </w:t>
      </w:r>
      <w:r w:rsidRPr="00BA2BB5">
        <w:t>r. o</w:t>
      </w:r>
      <w:r w:rsidR="00A55CA8">
        <w:t> </w:t>
      </w:r>
      <w:r w:rsidRPr="00BA2BB5">
        <w:t>cudzoziemcach, chyba że nie upłynął jeszcze termin, o</w:t>
      </w:r>
      <w:r w:rsidR="0097590F">
        <w:t xml:space="preserve"> </w:t>
      </w:r>
      <w:r w:rsidRPr="00BA2BB5">
        <w:t>którym mowa w</w:t>
      </w:r>
      <w:r w:rsidR="0097590F">
        <w:t xml:space="preserve"> </w:t>
      </w:r>
      <w:r>
        <w:t>art.</w:t>
      </w:r>
      <w:r w:rsidR="0097590F">
        <w:t xml:space="preserve"> </w:t>
      </w:r>
      <w:r w:rsidRPr="00BA2BB5">
        <w:t>5.</w:t>
      </w:r>
    </w:p>
    <w:p w:rsidR="00043EFA" w:rsidRPr="00043EFA" w:rsidRDefault="00043EFA" w:rsidP="00D01B5E">
      <w:pPr>
        <w:pStyle w:val="ARTartustawynprozporzdzenia"/>
        <w:keepNext/>
      </w:pPr>
      <w:r w:rsidRPr="00D01B5E">
        <w:rPr>
          <w:rStyle w:val="Ppogrubienie"/>
        </w:rPr>
        <w:t>Art.</w:t>
      </w:r>
      <w:r w:rsidR="00D01B5E">
        <w:rPr>
          <w:rStyle w:val="Ppogrubienie"/>
        </w:rPr>
        <w:t> </w:t>
      </w:r>
      <w:r w:rsidRPr="00D01B5E">
        <w:rPr>
          <w:rStyle w:val="Ppogrubienie"/>
        </w:rPr>
        <w:t>14.</w:t>
      </w:r>
      <w:r w:rsidR="0097590F">
        <w:t xml:space="preserve"> </w:t>
      </w:r>
      <w:r w:rsidRPr="00043EFA">
        <w:t>1.</w:t>
      </w:r>
      <w:r w:rsidR="0097590F">
        <w:t xml:space="preserve"> </w:t>
      </w:r>
      <w:r w:rsidRPr="00043EFA">
        <w:t>Minister właściwy do spraw wewnętrznych określi, w</w:t>
      </w:r>
      <w:r w:rsidR="0097590F">
        <w:t xml:space="preserve"> </w:t>
      </w:r>
      <w:r w:rsidRPr="00043EFA">
        <w:t>drodze rozporządzenia:</w:t>
      </w:r>
    </w:p>
    <w:p w:rsidR="00043EFA" w:rsidRPr="00BA2BB5" w:rsidRDefault="00043EFA" w:rsidP="00043EFA">
      <w:pPr>
        <w:pStyle w:val="PKTpunkt"/>
      </w:pPr>
      <w:r w:rsidRPr="00BA2BB5">
        <w:t>1)</w:t>
      </w:r>
      <w:r w:rsidRPr="00BA2BB5">
        <w:tab/>
        <w:t>wzór formularza wniosku o</w:t>
      </w:r>
      <w:r w:rsidR="0097590F">
        <w:t xml:space="preserve"> </w:t>
      </w:r>
      <w:r w:rsidRPr="00BA2BB5">
        <w:t>udzielenie obywatelowi Zjednoczonego Królestwa lub członkowi jego rodziny zezwolenia na pobyt czasowy, o</w:t>
      </w:r>
      <w:r w:rsidR="0097590F">
        <w:t xml:space="preserve"> </w:t>
      </w:r>
      <w:r w:rsidRPr="00BA2BB5">
        <w:t>którym mowa w</w:t>
      </w:r>
      <w:r w:rsidR="0097590F">
        <w:t xml:space="preserve"> </w:t>
      </w:r>
      <w:r>
        <w:t>art.</w:t>
      </w:r>
      <w:r w:rsidR="0097590F">
        <w:t xml:space="preserve"> </w:t>
      </w:r>
      <w:r w:rsidRPr="00BA2BB5">
        <w:t>7</w:t>
      </w:r>
      <w:r>
        <w:t xml:space="preserve"> ust.</w:t>
      </w:r>
      <w:r w:rsidR="0097590F">
        <w:t xml:space="preserve"> </w:t>
      </w:r>
      <w:r w:rsidRPr="00BA2BB5">
        <w:t>1</w:t>
      </w:r>
      <w:r>
        <w:t xml:space="preserve"> lub</w:t>
      </w:r>
      <w:r w:rsidRPr="00BA2BB5">
        <w:t xml:space="preserve"> 2;</w:t>
      </w:r>
    </w:p>
    <w:p w:rsidR="00043EFA" w:rsidRPr="00BA2BB5" w:rsidRDefault="00043EFA" w:rsidP="00043EFA">
      <w:pPr>
        <w:pStyle w:val="PKTpunkt"/>
      </w:pPr>
      <w:r w:rsidRPr="00BA2BB5">
        <w:t>2)</w:t>
      </w:r>
      <w:r w:rsidRPr="00BA2BB5">
        <w:tab/>
        <w:t>wzór formularza wniosku o</w:t>
      </w:r>
      <w:r w:rsidR="0097590F">
        <w:t xml:space="preserve"> </w:t>
      </w:r>
      <w:r w:rsidRPr="00BA2BB5">
        <w:t>udzielenie obywatelowi Zjednoczonego Królestwa lub członkowi jego rodziny zezwolenia na pobyt stały, o</w:t>
      </w:r>
      <w:r w:rsidR="0097590F">
        <w:t xml:space="preserve"> </w:t>
      </w:r>
      <w:r w:rsidRPr="00BA2BB5">
        <w:t>którym mowa w</w:t>
      </w:r>
      <w:r w:rsidR="0097590F">
        <w:t xml:space="preserve"> </w:t>
      </w:r>
      <w:r>
        <w:t>art.</w:t>
      </w:r>
      <w:r w:rsidR="0097590F">
        <w:t xml:space="preserve"> </w:t>
      </w:r>
      <w:r w:rsidRPr="00BA2BB5">
        <w:t>10</w:t>
      </w:r>
      <w:r>
        <w:t xml:space="preserve"> ust.</w:t>
      </w:r>
      <w:r w:rsidR="0097590F">
        <w:t xml:space="preserve"> </w:t>
      </w:r>
      <w:r w:rsidRPr="00BA2BB5">
        <w:t>1</w:t>
      </w:r>
      <w:r>
        <w:t xml:space="preserve"> lub</w:t>
      </w:r>
      <w:r w:rsidRPr="00BA2BB5">
        <w:t xml:space="preserve"> 2;</w:t>
      </w:r>
    </w:p>
    <w:p w:rsidR="00043EFA" w:rsidRPr="00BA2BB5" w:rsidRDefault="00043EFA" w:rsidP="00043EFA">
      <w:pPr>
        <w:pStyle w:val="PKTpunkt"/>
      </w:pPr>
      <w:r w:rsidRPr="00BA2BB5">
        <w:t>3)</w:t>
      </w:r>
      <w:r w:rsidRPr="00BA2BB5">
        <w:tab/>
        <w:t>liczbę fotografii dołączanych do wniosk</w:t>
      </w:r>
      <w:r w:rsidR="0077706B">
        <w:t>u</w:t>
      </w:r>
      <w:r w:rsidRPr="00BA2BB5">
        <w:t xml:space="preserve"> o</w:t>
      </w:r>
      <w:r w:rsidR="0097590F">
        <w:t xml:space="preserve"> </w:t>
      </w:r>
      <w:r w:rsidRPr="00BA2BB5">
        <w:t>udzielenie obywatelowi Zjednoczonego Królestwa lub członkowi jego rodziny zezwoleń, o</w:t>
      </w:r>
      <w:r w:rsidR="0097590F">
        <w:t xml:space="preserve"> </w:t>
      </w:r>
      <w:r w:rsidRPr="00BA2BB5">
        <w:t>których mowa w</w:t>
      </w:r>
      <w:r w:rsidR="0097590F">
        <w:t xml:space="preserve"> </w:t>
      </w:r>
      <w:r>
        <w:t>pkt</w:t>
      </w:r>
      <w:r w:rsidR="0097590F">
        <w:t xml:space="preserve"> </w:t>
      </w:r>
      <w:r w:rsidRPr="00BA2BB5">
        <w:t>1</w:t>
      </w:r>
      <w:r>
        <w:t xml:space="preserve"> i</w:t>
      </w:r>
      <w:r w:rsidR="0097590F">
        <w:t xml:space="preserve"> </w:t>
      </w:r>
      <w:r w:rsidRPr="00BA2BB5">
        <w:t>2</w:t>
      </w:r>
      <w:r>
        <w:t>, oraz</w:t>
      </w:r>
      <w:r w:rsidRPr="00BA2BB5">
        <w:t xml:space="preserve"> szczegółowe wymogi techniczne dotyczące fotografii dołączanych do </w:t>
      </w:r>
      <w:r w:rsidR="0077706B">
        <w:t xml:space="preserve">tych </w:t>
      </w:r>
      <w:r w:rsidRPr="00BA2BB5">
        <w:t>wniosków;</w:t>
      </w:r>
    </w:p>
    <w:p w:rsidR="00043EFA" w:rsidRPr="00BA2BB5" w:rsidRDefault="00043EFA" w:rsidP="00043EFA">
      <w:pPr>
        <w:pStyle w:val="PKTpunkt"/>
      </w:pPr>
      <w:r w:rsidRPr="00BA2BB5">
        <w:t>4)</w:t>
      </w:r>
      <w:r w:rsidRPr="00BA2BB5">
        <w:tab/>
        <w:t>wzór stempla potwierdzającego złożenie wniosk</w:t>
      </w:r>
      <w:r>
        <w:t>u</w:t>
      </w:r>
      <w:r w:rsidRPr="00BA2BB5">
        <w:t xml:space="preserve"> o</w:t>
      </w:r>
      <w:r w:rsidR="0097590F">
        <w:t xml:space="preserve"> </w:t>
      </w:r>
      <w:r w:rsidRPr="00BA2BB5">
        <w:t>udzielenie obywatelowi Zjednoczonego Królestwa lub członkowi jego rodziny zezwolenia na pobyt czasowy, o</w:t>
      </w:r>
      <w:r w:rsidR="0077706B">
        <w:t> </w:t>
      </w:r>
      <w:r w:rsidRPr="00BA2BB5">
        <w:t>którym mowa w</w:t>
      </w:r>
      <w:r w:rsidR="0097590F">
        <w:t xml:space="preserve"> </w:t>
      </w:r>
      <w:r>
        <w:t>art.</w:t>
      </w:r>
      <w:r w:rsidR="0097590F">
        <w:t xml:space="preserve"> </w:t>
      </w:r>
      <w:r w:rsidRPr="00BA2BB5">
        <w:t>7</w:t>
      </w:r>
      <w:r>
        <w:t xml:space="preserve"> ust.</w:t>
      </w:r>
      <w:r w:rsidR="0097590F">
        <w:t xml:space="preserve"> </w:t>
      </w:r>
      <w:r w:rsidRPr="00BA2BB5">
        <w:t>1</w:t>
      </w:r>
      <w:r>
        <w:t xml:space="preserve"> lub</w:t>
      </w:r>
      <w:r w:rsidRPr="00BA2BB5">
        <w:t xml:space="preserve"> 2</w:t>
      </w:r>
      <w:r>
        <w:t>, lub</w:t>
      </w:r>
      <w:r w:rsidRPr="009E2830">
        <w:t xml:space="preserve"> </w:t>
      </w:r>
      <w:r w:rsidRPr="00BA2BB5">
        <w:t>zezwolenia na pobyt stały, o</w:t>
      </w:r>
      <w:r w:rsidR="0097590F">
        <w:t xml:space="preserve"> </w:t>
      </w:r>
      <w:r w:rsidRPr="00BA2BB5">
        <w:t>którym mowa w</w:t>
      </w:r>
      <w:r w:rsidR="0077706B">
        <w:t> </w:t>
      </w:r>
      <w:r>
        <w:t>art.</w:t>
      </w:r>
      <w:r w:rsidR="0077706B">
        <w:t> </w:t>
      </w:r>
      <w:r w:rsidRPr="00BA2BB5">
        <w:t>10</w:t>
      </w:r>
      <w:r>
        <w:t xml:space="preserve"> ust.</w:t>
      </w:r>
      <w:r w:rsidR="0097590F">
        <w:t xml:space="preserve"> </w:t>
      </w:r>
      <w:r w:rsidRPr="00BA2BB5">
        <w:t>1</w:t>
      </w:r>
      <w:r>
        <w:t xml:space="preserve"> lub</w:t>
      </w:r>
      <w:r w:rsidRPr="00BA2BB5">
        <w:t xml:space="preserve"> 2;</w:t>
      </w:r>
    </w:p>
    <w:p w:rsidR="00043EFA" w:rsidRPr="00BA2BB5" w:rsidRDefault="00043EFA" w:rsidP="00043EFA">
      <w:pPr>
        <w:pStyle w:val="PKTpunkt"/>
      </w:pPr>
      <w:r w:rsidRPr="00BA2BB5">
        <w:t>5)</w:t>
      </w:r>
      <w:r w:rsidRPr="00BA2BB5">
        <w:tab/>
      </w:r>
      <w:r>
        <w:t>wzór zaświadczenia o</w:t>
      </w:r>
      <w:r w:rsidR="0097590F">
        <w:t xml:space="preserve"> </w:t>
      </w:r>
      <w:r>
        <w:t xml:space="preserve">złożeniu wniosku </w:t>
      </w:r>
      <w:r w:rsidRPr="00BA2BB5">
        <w:t>o</w:t>
      </w:r>
      <w:r w:rsidR="0097590F">
        <w:t xml:space="preserve"> </w:t>
      </w:r>
      <w:r w:rsidRPr="00BA2BB5">
        <w:t>udzielenie obywatelowi Zjednoczonego Królestwa lub członkowi jego rodziny zezwolenia na pobyt czasowy, o</w:t>
      </w:r>
      <w:r w:rsidR="0097590F">
        <w:t xml:space="preserve"> </w:t>
      </w:r>
      <w:r w:rsidRPr="00BA2BB5">
        <w:t>którym mowa w</w:t>
      </w:r>
      <w:r w:rsidR="0097590F">
        <w:t xml:space="preserve"> </w:t>
      </w:r>
      <w:r>
        <w:t>art.</w:t>
      </w:r>
      <w:r w:rsidR="0097590F">
        <w:t xml:space="preserve"> </w:t>
      </w:r>
      <w:r w:rsidRPr="00BA2BB5">
        <w:t>7</w:t>
      </w:r>
      <w:r>
        <w:t xml:space="preserve"> ust.</w:t>
      </w:r>
      <w:r w:rsidR="0097590F">
        <w:t xml:space="preserve"> </w:t>
      </w:r>
      <w:r w:rsidRPr="00BA2BB5">
        <w:t>1</w:t>
      </w:r>
      <w:r>
        <w:t xml:space="preserve"> lub</w:t>
      </w:r>
      <w:r w:rsidRPr="00BA2BB5">
        <w:t xml:space="preserve"> 2</w:t>
      </w:r>
      <w:r>
        <w:t>, lub</w:t>
      </w:r>
      <w:r w:rsidRPr="009E2830">
        <w:t xml:space="preserve"> </w:t>
      </w:r>
      <w:r w:rsidRPr="00BA2BB5">
        <w:t>zezwolenia na pobyt stały, o</w:t>
      </w:r>
      <w:r w:rsidR="0097590F">
        <w:t xml:space="preserve"> </w:t>
      </w:r>
      <w:r w:rsidRPr="00BA2BB5">
        <w:t>którym mowa w</w:t>
      </w:r>
      <w:r w:rsidR="0097590F">
        <w:t xml:space="preserve"> </w:t>
      </w:r>
      <w:r>
        <w:t>art.</w:t>
      </w:r>
      <w:r w:rsidR="0097590F">
        <w:t xml:space="preserve"> </w:t>
      </w:r>
      <w:r w:rsidRPr="00BA2BB5">
        <w:t>10</w:t>
      </w:r>
      <w:r>
        <w:t xml:space="preserve"> ust.</w:t>
      </w:r>
      <w:r w:rsidR="0097590F">
        <w:t xml:space="preserve"> </w:t>
      </w:r>
      <w:r w:rsidRPr="00BA2BB5">
        <w:t>1</w:t>
      </w:r>
      <w:r>
        <w:t xml:space="preserve"> lub</w:t>
      </w:r>
      <w:r w:rsidRPr="00BA2BB5">
        <w:t xml:space="preserve"> 2;</w:t>
      </w:r>
    </w:p>
    <w:p w:rsidR="00043EFA" w:rsidRDefault="00043EFA" w:rsidP="00043EFA">
      <w:pPr>
        <w:pStyle w:val="PKTpunkt"/>
      </w:pPr>
      <w:r w:rsidRPr="00BA2BB5">
        <w:t>6)</w:t>
      </w:r>
      <w:r w:rsidRPr="00BA2BB5">
        <w:tab/>
      </w:r>
      <w:r>
        <w:t>sposób i</w:t>
      </w:r>
      <w:r w:rsidR="0097590F">
        <w:t xml:space="preserve"> </w:t>
      </w:r>
      <w:r>
        <w:t>tryb unieważniania zaświadczenia, o</w:t>
      </w:r>
      <w:r w:rsidR="0097590F">
        <w:t xml:space="preserve"> </w:t>
      </w:r>
      <w:r>
        <w:t>którym mowa w</w:t>
      </w:r>
      <w:r w:rsidR="0097590F">
        <w:t xml:space="preserve"> </w:t>
      </w:r>
      <w:r>
        <w:t>pkt</w:t>
      </w:r>
      <w:r w:rsidR="0097590F">
        <w:t xml:space="preserve"> </w:t>
      </w:r>
      <w:r>
        <w:t>5;</w:t>
      </w:r>
    </w:p>
    <w:p w:rsidR="00043EFA" w:rsidRPr="00BA2BB5" w:rsidRDefault="00043EFA" w:rsidP="00043EFA">
      <w:pPr>
        <w:pStyle w:val="PKTpunkt"/>
      </w:pPr>
      <w:r>
        <w:t>7)</w:t>
      </w:r>
      <w:r>
        <w:tab/>
      </w:r>
      <w:r w:rsidRPr="00BA2BB5">
        <w:t>sposób pobierania odcisków linii papilarnych w</w:t>
      </w:r>
      <w:r w:rsidR="0097590F">
        <w:t xml:space="preserve"> </w:t>
      </w:r>
      <w:r w:rsidRPr="00BA2BB5">
        <w:t>celu wydania karty pobytu;</w:t>
      </w:r>
    </w:p>
    <w:p w:rsidR="00043EFA" w:rsidRPr="00BA2BB5" w:rsidRDefault="00043EFA" w:rsidP="00043EFA">
      <w:pPr>
        <w:pStyle w:val="PKTpunkt"/>
      </w:pPr>
      <w:r>
        <w:t>8</w:t>
      </w:r>
      <w:r w:rsidRPr="00BA2BB5">
        <w:t>)</w:t>
      </w:r>
      <w:r w:rsidRPr="00BA2BB5">
        <w:tab/>
        <w:t>sposób utrwalania danych umieszczanych w</w:t>
      </w:r>
      <w:r w:rsidR="0097590F">
        <w:t xml:space="preserve"> </w:t>
      </w:r>
      <w:r w:rsidRPr="00BA2BB5">
        <w:t>karcie pobytu i</w:t>
      </w:r>
      <w:r w:rsidR="0097590F">
        <w:t xml:space="preserve"> </w:t>
      </w:r>
      <w:r w:rsidRPr="00BA2BB5">
        <w:t>przekazywania ich do spersonalizowania karty pobytu.</w:t>
      </w:r>
    </w:p>
    <w:p w:rsidR="00043EFA" w:rsidRPr="00BA2BB5" w:rsidRDefault="00043EFA" w:rsidP="00043EFA">
      <w:pPr>
        <w:pStyle w:val="USTustnpkodeksu"/>
      </w:pPr>
      <w:r w:rsidRPr="00BA2BB5">
        <w:t>2.</w:t>
      </w:r>
      <w:r w:rsidR="0097590F">
        <w:t xml:space="preserve"> </w:t>
      </w:r>
      <w:r w:rsidRPr="00BA2BB5">
        <w:t>W</w:t>
      </w:r>
      <w:r w:rsidR="0097590F">
        <w:t xml:space="preserve"> </w:t>
      </w:r>
      <w:r w:rsidRPr="00BA2BB5">
        <w:t>rozporządzeniu, o</w:t>
      </w:r>
      <w:r w:rsidR="0097590F">
        <w:t xml:space="preserve"> </w:t>
      </w:r>
      <w:r w:rsidRPr="00BA2BB5">
        <w:t>którym mowa w</w:t>
      </w:r>
      <w:r w:rsidR="0097590F">
        <w:t xml:space="preserve"> </w:t>
      </w:r>
      <w:r>
        <w:t>ust.</w:t>
      </w:r>
      <w:r w:rsidR="0097590F">
        <w:t xml:space="preserve"> </w:t>
      </w:r>
      <w:r w:rsidRPr="00BA2BB5">
        <w:t>1, minister właściwy do spraw wewnętrznych uwzględni potrzebę zapewnienia sprawności postępowania w</w:t>
      </w:r>
      <w:r w:rsidR="0097590F">
        <w:t xml:space="preserve"> </w:t>
      </w:r>
      <w:r w:rsidRPr="00BA2BB5">
        <w:t>sprawie udzielenia obywatelowi Zjednoczonego Królestwa lub członkowi jego rodziny zezwoleń, o</w:t>
      </w:r>
      <w:r w:rsidR="0097590F">
        <w:t xml:space="preserve"> </w:t>
      </w:r>
      <w:r w:rsidRPr="00BA2BB5">
        <w:t>których mowa w</w:t>
      </w:r>
      <w:r w:rsidR="0097590F">
        <w:t xml:space="preserve"> </w:t>
      </w:r>
      <w:r>
        <w:t>ust.</w:t>
      </w:r>
      <w:r w:rsidR="0097590F">
        <w:t xml:space="preserve"> </w:t>
      </w:r>
      <w:r w:rsidRPr="00BA2BB5">
        <w:t>1</w:t>
      </w:r>
      <w:r>
        <w:t xml:space="preserve"> pkt</w:t>
      </w:r>
      <w:r w:rsidR="0097590F">
        <w:t xml:space="preserve"> </w:t>
      </w:r>
      <w:r w:rsidRPr="00BA2BB5">
        <w:t>1</w:t>
      </w:r>
      <w:r>
        <w:t xml:space="preserve"> i</w:t>
      </w:r>
      <w:r w:rsidR="0097590F">
        <w:t xml:space="preserve"> </w:t>
      </w:r>
      <w:r w:rsidRPr="00BA2BB5">
        <w:t>2, oraz możliwości skutecznej weryfikacji przesłanek udzielenia tych zezwoleń.</w:t>
      </w:r>
    </w:p>
    <w:p w:rsidR="00043EFA" w:rsidRPr="00BA2BB5" w:rsidRDefault="00043EFA" w:rsidP="00043EFA">
      <w:pPr>
        <w:pStyle w:val="ARTartustawynprozporzdzenia"/>
      </w:pPr>
      <w:r w:rsidRPr="00D01B5E">
        <w:rPr>
          <w:rStyle w:val="Ppogrubienie"/>
        </w:rPr>
        <w:t>Art.</w:t>
      </w:r>
      <w:r w:rsidR="00D01B5E">
        <w:rPr>
          <w:rStyle w:val="Ppogrubienie"/>
        </w:rPr>
        <w:t> </w:t>
      </w:r>
      <w:r w:rsidRPr="00D01B5E">
        <w:rPr>
          <w:rStyle w:val="Ppogrubienie"/>
        </w:rPr>
        <w:t>15.</w:t>
      </w:r>
      <w:r w:rsidR="0097590F">
        <w:t xml:space="preserve"> </w:t>
      </w:r>
      <w:r w:rsidRPr="00BA2BB5">
        <w:t>1. W</w:t>
      </w:r>
      <w:r w:rsidR="0097590F">
        <w:t xml:space="preserve"> </w:t>
      </w:r>
      <w:r w:rsidRPr="00BA2BB5">
        <w:t>karcie pobytu wydanej obywatelowi Zjednoczonego Królestwa lub członkowi jego rodziny, którym udzielono zezwolenia na pobyt czasowy na podstawie</w:t>
      </w:r>
      <w:r>
        <w:t xml:space="preserve"> art.</w:t>
      </w:r>
      <w:r w:rsidR="0097590F">
        <w:t xml:space="preserve"> </w:t>
      </w:r>
      <w:r w:rsidRPr="00BA2BB5">
        <w:t>7</w:t>
      </w:r>
      <w:r>
        <w:t xml:space="preserve"> ust.</w:t>
      </w:r>
      <w:r w:rsidR="0097590F">
        <w:t xml:space="preserve"> </w:t>
      </w:r>
      <w:r w:rsidRPr="00BA2BB5">
        <w:t>1</w:t>
      </w:r>
      <w:r>
        <w:t xml:space="preserve"> lub</w:t>
      </w:r>
      <w:r w:rsidRPr="00BA2BB5">
        <w:t xml:space="preserve"> 2, umieszcza się adnotację </w:t>
      </w:r>
      <w:r>
        <w:t>„</w:t>
      </w:r>
      <w:r w:rsidRPr="00BA2BB5">
        <w:t>Brexit</w:t>
      </w:r>
      <w:r>
        <w:t>”</w:t>
      </w:r>
      <w:r w:rsidRPr="00BA2BB5">
        <w:t>.</w:t>
      </w:r>
    </w:p>
    <w:p w:rsidR="00043EFA" w:rsidRPr="00BA2BB5" w:rsidRDefault="00043EFA" w:rsidP="00043EFA">
      <w:pPr>
        <w:pStyle w:val="USTustnpkodeksu"/>
      </w:pPr>
      <w:r w:rsidRPr="00BA2BB5">
        <w:t>2.</w:t>
      </w:r>
      <w:r w:rsidR="0097590F">
        <w:t xml:space="preserve"> </w:t>
      </w:r>
      <w:r w:rsidRPr="00BA2BB5">
        <w:t>W</w:t>
      </w:r>
      <w:r w:rsidR="0097590F">
        <w:t xml:space="preserve"> </w:t>
      </w:r>
      <w:r w:rsidRPr="00BA2BB5">
        <w:t>pierwszej karcie pobytu wydanej obywatelowi Zjednoczonego Królestwa lub członkowi jego rodziny, którym udzielono zezwolenia na pobyt stały na podstawie</w:t>
      </w:r>
      <w:r>
        <w:t xml:space="preserve"> art.</w:t>
      </w:r>
      <w:r w:rsidR="0097590F">
        <w:t xml:space="preserve"> </w:t>
      </w:r>
      <w:r w:rsidRPr="00BA2BB5">
        <w:t>10</w:t>
      </w:r>
      <w:r>
        <w:t xml:space="preserve"> ust.</w:t>
      </w:r>
      <w:r w:rsidR="00A2704B">
        <w:t> </w:t>
      </w:r>
      <w:r w:rsidRPr="00BA2BB5">
        <w:t>1</w:t>
      </w:r>
      <w:r>
        <w:t xml:space="preserve"> lub</w:t>
      </w:r>
      <w:r w:rsidRPr="00BA2BB5">
        <w:t xml:space="preserve"> 2, umieszcza się adnotację </w:t>
      </w:r>
      <w:r>
        <w:t>„</w:t>
      </w:r>
      <w:r w:rsidRPr="00BA2BB5">
        <w:t>Brexit</w:t>
      </w:r>
      <w:r>
        <w:t>”</w:t>
      </w:r>
      <w:r w:rsidRPr="00BA2BB5">
        <w:t>.</w:t>
      </w:r>
    </w:p>
    <w:p w:rsidR="00043EFA" w:rsidRPr="00BA2BB5" w:rsidRDefault="00043EFA" w:rsidP="00043EFA">
      <w:pPr>
        <w:pStyle w:val="USTustnpkodeksu"/>
      </w:pPr>
      <w:r w:rsidRPr="00BA2BB5">
        <w:t>3.</w:t>
      </w:r>
      <w:r w:rsidR="0097590F">
        <w:t xml:space="preserve"> </w:t>
      </w:r>
      <w:r w:rsidRPr="00BA2BB5">
        <w:t>Do k</w:t>
      </w:r>
      <w:r w:rsidR="00F973D0">
        <w:t>art pobytu wydawanych obywatelowi</w:t>
      </w:r>
      <w:r w:rsidRPr="00BA2BB5">
        <w:t xml:space="preserve"> Zjednoczonego Królestwa i</w:t>
      </w:r>
      <w:r w:rsidR="0097590F">
        <w:t xml:space="preserve"> </w:t>
      </w:r>
      <w:r w:rsidRPr="00BA2BB5">
        <w:t>członko</w:t>
      </w:r>
      <w:r w:rsidR="00F973D0">
        <w:t xml:space="preserve">wi jego </w:t>
      </w:r>
      <w:r w:rsidRPr="00BA2BB5">
        <w:t>rodzin</w:t>
      </w:r>
      <w:r w:rsidR="00F973D0">
        <w:t>y</w:t>
      </w:r>
      <w:r w:rsidRPr="00BA2BB5">
        <w:t>, w</w:t>
      </w:r>
      <w:r w:rsidR="0097590F">
        <w:t xml:space="preserve"> </w:t>
      </w:r>
      <w:r w:rsidRPr="00BA2BB5">
        <w:t xml:space="preserve">zakresie nieuregulowanym niniejszą ustawą, stosuje się odpowiednio przepisy </w:t>
      </w:r>
      <w:r>
        <w:t>d</w:t>
      </w:r>
      <w:r w:rsidRPr="00BA2BB5">
        <w:t>ziału VII ustawy z</w:t>
      </w:r>
      <w:r w:rsidR="0097590F">
        <w:t xml:space="preserve"> </w:t>
      </w:r>
      <w:r w:rsidRPr="00BA2BB5">
        <w:t>dnia 12</w:t>
      </w:r>
      <w:r w:rsidR="0097590F">
        <w:t xml:space="preserve"> </w:t>
      </w:r>
      <w:r w:rsidRPr="00BA2BB5">
        <w:t>grudnia 2013</w:t>
      </w:r>
      <w:r w:rsidR="0097590F">
        <w:t xml:space="preserve"> </w:t>
      </w:r>
      <w:r w:rsidRPr="00BA2BB5">
        <w:t>r. o</w:t>
      </w:r>
      <w:r w:rsidR="0097590F">
        <w:t xml:space="preserve"> </w:t>
      </w:r>
      <w:r w:rsidRPr="00BA2BB5">
        <w:t>cudzoziemcach.</w:t>
      </w:r>
    </w:p>
    <w:p w:rsidR="00043EFA" w:rsidRPr="00043EFA" w:rsidRDefault="00043EFA" w:rsidP="00D01B5E">
      <w:pPr>
        <w:pStyle w:val="ARTartustawynprozporzdzenia"/>
        <w:keepNext/>
      </w:pPr>
      <w:r w:rsidRPr="00D01B5E">
        <w:rPr>
          <w:rStyle w:val="Ppogrubienie"/>
        </w:rPr>
        <w:t>Art.</w:t>
      </w:r>
      <w:r w:rsidR="00D01B5E">
        <w:rPr>
          <w:rStyle w:val="Ppogrubienie"/>
        </w:rPr>
        <w:t> </w:t>
      </w:r>
      <w:r w:rsidRPr="00D01B5E">
        <w:rPr>
          <w:rStyle w:val="Ppogrubienie"/>
        </w:rPr>
        <w:t>16.</w:t>
      </w:r>
      <w:r w:rsidR="0097590F">
        <w:t xml:space="preserve"> </w:t>
      </w:r>
      <w:r w:rsidRPr="00043EFA">
        <w:t>1. Obywatel Zjednoczonego Królestwa lub członek jego rodziny, których pobyt na terytorium Rzeczypospolitej Polskiej jest uważany za legalny na podstawie art.</w:t>
      </w:r>
      <w:r w:rsidR="0097590F">
        <w:t xml:space="preserve"> </w:t>
      </w:r>
      <w:r w:rsidRPr="00043EFA">
        <w:t>5 lub art.</w:t>
      </w:r>
      <w:r w:rsidR="005641B7">
        <w:t> </w:t>
      </w:r>
      <w:r w:rsidRPr="00043EFA">
        <w:t>13 ust.</w:t>
      </w:r>
      <w:r w:rsidR="0097590F">
        <w:t xml:space="preserve"> </w:t>
      </w:r>
      <w:r w:rsidRPr="00043EFA">
        <w:t>3, są uprawnieni do wykonywania:</w:t>
      </w:r>
    </w:p>
    <w:p w:rsidR="00043EFA" w:rsidRPr="00BA2BB5" w:rsidRDefault="00043EFA" w:rsidP="00043EFA">
      <w:pPr>
        <w:pStyle w:val="PKTpunkt"/>
      </w:pPr>
      <w:r w:rsidRPr="00BA2BB5">
        <w:t>1)</w:t>
      </w:r>
      <w:r w:rsidRPr="00BA2BB5">
        <w:tab/>
        <w:t>pracy na terytorium Rzeczypospolitej Polskiej;</w:t>
      </w:r>
    </w:p>
    <w:p w:rsidR="00043EFA" w:rsidRDefault="00043EFA" w:rsidP="00D01B5E">
      <w:pPr>
        <w:pStyle w:val="PKTpunkt"/>
        <w:keepNext/>
      </w:pPr>
      <w:r w:rsidRPr="00BA2BB5">
        <w:t>2)</w:t>
      </w:r>
      <w:r w:rsidRPr="00BA2BB5">
        <w:tab/>
        <w:t>działalności gospodarczej na terytorium Rzeczypospolitej Polskiej na takich samych zasadach jak obywatel pols</w:t>
      </w:r>
      <w:r w:rsidR="0046135D">
        <w:t>ki</w:t>
      </w:r>
      <w:r>
        <w:t>, jeżeli w</w:t>
      </w:r>
      <w:r w:rsidR="0097590F">
        <w:t xml:space="preserve"> </w:t>
      </w:r>
      <w:r>
        <w:t>dniu wejścia w</w:t>
      </w:r>
      <w:r w:rsidR="0097590F">
        <w:t xml:space="preserve"> </w:t>
      </w:r>
      <w:r>
        <w:t>życie ustawy:</w:t>
      </w:r>
    </w:p>
    <w:p w:rsidR="00043EFA" w:rsidRPr="00150471" w:rsidRDefault="00043EFA" w:rsidP="00043EFA">
      <w:pPr>
        <w:pStyle w:val="LITlitera"/>
      </w:pPr>
      <w:r w:rsidRPr="00985B54">
        <w:t>a)</w:t>
      </w:r>
      <w:r w:rsidRPr="00985B54">
        <w:tab/>
        <w:t>wykonywali działalność gospodarczą w</w:t>
      </w:r>
      <w:r w:rsidR="0097590F">
        <w:t xml:space="preserve"> </w:t>
      </w:r>
      <w:r w:rsidRPr="00985B54">
        <w:t>rozumieniu</w:t>
      </w:r>
      <w:r>
        <w:t xml:space="preserve"> art.</w:t>
      </w:r>
      <w:r w:rsidR="0097590F">
        <w:t xml:space="preserve"> </w:t>
      </w:r>
      <w:r w:rsidRPr="00985B54">
        <w:t>3</w:t>
      </w:r>
      <w:r w:rsidR="0097590F">
        <w:t xml:space="preserve"> </w:t>
      </w:r>
      <w:r w:rsidRPr="00985B54">
        <w:t>ustawy z</w:t>
      </w:r>
      <w:r w:rsidR="0097590F">
        <w:t xml:space="preserve"> </w:t>
      </w:r>
      <w:r w:rsidRPr="00985B54">
        <w:t>dnia 6</w:t>
      </w:r>
      <w:r w:rsidR="0097590F">
        <w:t xml:space="preserve"> </w:t>
      </w:r>
      <w:r w:rsidRPr="00985B54">
        <w:t>marca 2018</w:t>
      </w:r>
      <w:r w:rsidR="0097590F">
        <w:t xml:space="preserve"> </w:t>
      </w:r>
      <w:r w:rsidRPr="00985B54">
        <w:t xml:space="preserve">r. </w:t>
      </w:r>
      <w:r w:rsidRPr="00BA2BB5">
        <w:t>–</w:t>
      </w:r>
      <w:r w:rsidRPr="00985B54">
        <w:t xml:space="preserve"> Prawo przedsiębiorców (</w:t>
      </w:r>
      <w:r>
        <w:t>Dz.</w:t>
      </w:r>
      <w:r w:rsidR="0097590F">
        <w:t xml:space="preserve"> </w:t>
      </w:r>
      <w:r>
        <w:t>U. poz.</w:t>
      </w:r>
      <w:r w:rsidR="0097590F">
        <w:t xml:space="preserve"> </w:t>
      </w:r>
      <w:r w:rsidRPr="00985B54">
        <w:t>646, 1479, 1629, 1633</w:t>
      </w:r>
      <w:r>
        <w:t xml:space="preserve"> i</w:t>
      </w:r>
      <w:r w:rsidR="0097590F">
        <w:t xml:space="preserve"> </w:t>
      </w:r>
      <w:r w:rsidRPr="00985B54">
        <w:t xml:space="preserve">2212) </w:t>
      </w:r>
      <w:r>
        <w:t>albo</w:t>
      </w:r>
      <w:r w:rsidRPr="00985B54">
        <w:t xml:space="preserve"> działalność ta była</w:t>
      </w:r>
      <w:r w:rsidRPr="000F05E6">
        <w:t xml:space="preserve"> zawieszona oraz</w:t>
      </w:r>
    </w:p>
    <w:p w:rsidR="00043EFA" w:rsidRPr="00061774" w:rsidRDefault="00043EFA" w:rsidP="00043EFA">
      <w:pPr>
        <w:pStyle w:val="LITlitera"/>
      </w:pPr>
      <w:r w:rsidRPr="00C45289">
        <w:t>b)</w:t>
      </w:r>
      <w:r w:rsidRPr="00C45289">
        <w:tab/>
        <w:t>posiadali wpis do Centralnej</w:t>
      </w:r>
      <w:r w:rsidRPr="00061774">
        <w:t xml:space="preserve"> Ewidencji i</w:t>
      </w:r>
      <w:r w:rsidR="0097590F">
        <w:t xml:space="preserve"> </w:t>
      </w:r>
      <w:r w:rsidRPr="00061774">
        <w:t>Informacji o</w:t>
      </w:r>
      <w:r w:rsidR="0097590F">
        <w:t xml:space="preserve"> </w:t>
      </w:r>
      <w:r w:rsidRPr="00061774">
        <w:t>Działalności Gospodarczej.</w:t>
      </w:r>
    </w:p>
    <w:p w:rsidR="00043EFA" w:rsidRDefault="00255BEA" w:rsidP="00D01B5E">
      <w:pPr>
        <w:pStyle w:val="USTustnpkodeksu"/>
        <w:keepNext/>
      </w:pPr>
      <w:r>
        <w:t xml:space="preserve">2. </w:t>
      </w:r>
      <w:r w:rsidR="00043EFA">
        <w:t>W przypadku, o</w:t>
      </w:r>
      <w:r w:rsidR="0097590F">
        <w:t xml:space="preserve"> </w:t>
      </w:r>
      <w:r w:rsidR="00043EFA">
        <w:t>którym mowa w</w:t>
      </w:r>
      <w:r w:rsidR="0097590F">
        <w:t xml:space="preserve"> </w:t>
      </w:r>
      <w:r w:rsidR="00043EFA">
        <w:t>ust.</w:t>
      </w:r>
      <w:r w:rsidR="0097590F">
        <w:t xml:space="preserve"> </w:t>
      </w:r>
      <w:r w:rsidR="00043EFA">
        <w:t>1 pkt</w:t>
      </w:r>
      <w:r w:rsidR="0097590F">
        <w:t xml:space="preserve"> </w:t>
      </w:r>
      <w:r w:rsidR="00043EFA">
        <w:t>2:</w:t>
      </w:r>
    </w:p>
    <w:p w:rsidR="00043EFA" w:rsidRPr="00985B54" w:rsidRDefault="00043EFA" w:rsidP="00043EFA">
      <w:pPr>
        <w:pStyle w:val="PKTpunkt"/>
      </w:pPr>
      <w:r w:rsidRPr="00985B54">
        <w:t>1)</w:t>
      </w:r>
      <w:r w:rsidRPr="00985B54">
        <w:tab/>
        <w:t>stosuje się odpowiednio przepisy</w:t>
      </w:r>
      <w:r>
        <w:t xml:space="preserve"> art.</w:t>
      </w:r>
      <w:r w:rsidR="0097590F">
        <w:t xml:space="preserve"> </w:t>
      </w:r>
      <w:r w:rsidRPr="00985B54">
        <w:t>4</w:t>
      </w:r>
      <w:r>
        <w:t xml:space="preserve"> ust.</w:t>
      </w:r>
      <w:r w:rsidR="0097590F">
        <w:t xml:space="preserve"> </w:t>
      </w:r>
      <w:r w:rsidRPr="00985B54">
        <w:t>6</w:t>
      </w:r>
      <w:r>
        <w:t xml:space="preserve"> i</w:t>
      </w:r>
      <w:r w:rsidR="0097590F">
        <w:t xml:space="preserve"> </w:t>
      </w:r>
      <w:r w:rsidRPr="00985B54">
        <w:t>7</w:t>
      </w:r>
      <w:r w:rsidR="0097590F">
        <w:t xml:space="preserve"> </w:t>
      </w:r>
      <w:r w:rsidRPr="00985B54">
        <w:t>ustawy z</w:t>
      </w:r>
      <w:r w:rsidR="0097590F">
        <w:t xml:space="preserve"> </w:t>
      </w:r>
      <w:r w:rsidRPr="00985B54">
        <w:t>dnia 6</w:t>
      </w:r>
      <w:r w:rsidR="0097590F">
        <w:t xml:space="preserve"> </w:t>
      </w:r>
      <w:r w:rsidRPr="00985B54">
        <w:t>marca 2018</w:t>
      </w:r>
      <w:r w:rsidR="0097590F">
        <w:t xml:space="preserve"> </w:t>
      </w:r>
      <w:r w:rsidRPr="00985B54">
        <w:t>r. o</w:t>
      </w:r>
      <w:r w:rsidR="005641B7">
        <w:t> </w:t>
      </w:r>
      <w:r w:rsidRPr="00985B54">
        <w:t>zasadach uczestnictwa przedsiębiorców zagranicznych i</w:t>
      </w:r>
      <w:r w:rsidR="0097590F">
        <w:t xml:space="preserve"> </w:t>
      </w:r>
      <w:r w:rsidRPr="00985B54">
        <w:t>innych osób zagranicznych w</w:t>
      </w:r>
      <w:r w:rsidR="005641B7">
        <w:t> </w:t>
      </w:r>
      <w:r w:rsidRPr="00985B54">
        <w:t>obrocie gospodarczym na terytorium Rzeczypospolitej Polskiej (</w:t>
      </w:r>
      <w:r>
        <w:t>Dz.</w:t>
      </w:r>
      <w:r w:rsidR="0097590F">
        <w:t xml:space="preserve"> </w:t>
      </w:r>
      <w:r>
        <w:t>U. poz.</w:t>
      </w:r>
      <w:r w:rsidR="0097590F">
        <w:t xml:space="preserve"> </w:t>
      </w:r>
      <w:r w:rsidRPr="00985B54">
        <w:t>649</w:t>
      </w:r>
      <w:r>
        <w:t xml:space="preserve"> i</w:t>
      </w:r>
      <w:r w:rsidR="005641B7">
        <w:t> </w:t>
      </w:r>
      <w:r w:rsidRPr="00985B54">
        <w:t>1293</w:t>
      </w:r>
      <w:r>
        <w:t xml:space="preserve"> oraz z</w:t>
      </w:r>
      <w:r w:rsidR="0097590F">
        <w:t xml:space="preserve"> </w:t>
      </w:r>
      <w:r>
        <w:t>2019</w:t>
      </w:r>
      <w:r w:rsidR="0097590F">
        <w:t xml:space="preserve"> </w:t>
      </w:r>
      <w:r>
        <w:t>r. poz.</w:t>
      </w:r>
      <w:r w:rsidR="0097590F">
        <w:t xml:space="preserve"> </w:t>
      </w:r>
      <w:r>
        <w:t>…</w:t>
      </w:r>
      <w:r w:rsidRPr="00985B54">
        <w:t>);</w:t>
      </w:r>
    </w:p>
    <w:p w:rsidR="00043EFA" w:rsidRPr="00BA2BB5" w:rsidRDefault="00043EFA" w:rsidP="00043EFA">
      <w:pPr>
        <w:pStyle w:val="PKTpunkt"/>
      </w:pPr>
      <w:r w:rsidRPr="00985B54">
        <w:t>2)</w:t>
      </w:r>
      <w:r w:rsidRPr="00985B54">
        <w:tab/>
        <w:t>nie stosuje się przepisu</w:t>
      </w:r>
      <w:r>
        <w:t xml:space="preserve"> art.</w:t>
      </w:r>
      <w:r w:rsidR="0097590F">
        <w:t xml:space="preserve"> </w:t>
      </w:r>
      <w:r w:rsidRPr="00985B54">
        <w:t>29</w:t>
      </w:r>
      <w:r>
        <w:t xml:space="preserve"> ust.</w:t>
      </w:r>
      <w:r w:rsidR="0097590F">
        <w:t xml:space="preserve"> </w:t>
      </w:r>
      <w:r w:rsidRPr="00985B54">
        <w:t>1</w:t>
      </w:r>
      <w:r>
        <w:t xml:space="preserve"> pkt</w:t>
      </w:r>
      <w:r w:rsidR="0097590F">
        <w:t xml:space="preserve"> </w:t>
      </w:r>
      <w:r w:rsidRPr="00985B54">
        <w:t>2</w:t>
      </w:r>
      <w:r w:rsidR="0097590F">
        <w:t xml:space="preserve"> </w:t>
      </w:r>
      <w:r w:rsidRPr="00985B54">
        <w:t>ustawy z</w:t>
      </w:r>
      <w:r w:rsidR="0097590F">
        <w:t xml:space="preserve"> </w:t>
      </w:r>
      <w:r w:rsidRPr="00985B54">
        <w:t>dnia 6</w:t>
      </w:r>
      <w:r w:rsidR="0097590F">
        <w:t xml:space="preserve"> </w:t>
      </w:r>
      <w:r w:rsidRPr="00985B54">
        <w:t>marca 2018</w:t>
      </w:r>
      <w:r w:rsidR="0097590F">
        <w:t xml:space="preserve"> </w:t>
      </w:r>
      <w:r w:rsidRPr="00985B54">
        <w:t>r. o</w:t>
      </w:r>
      <w:r w:rsidR="0097590F">
        <w:t xml:space="preserve"> </w:t>
      </w:r>
      <w:r w:rsidRPr="00985B54">
        <w:t>Centralnej Ewidencji i</w:t>
      </w:r>
      <w:r w:rsidR="0097590F">
        <w:t xml:space="preserve"> </w:t>
      </w:r>
      <w:r w:rsidRPr="00985B54">
        <w:t>Informacji o</w:t>
      </w:r>
      <w:r w:rsidR="0097590F">
        <w:t xml:space="preserve"> </w:t>
      </w:r>
      <w:r w:rsidRPr="00985B54">
        <w:t>Działalności Gospodarczej i</w:t>
      </w:r>
      <w:r w:rsidR="0097590F">
        <w:t xml:space="preserve"> </w:t>
      </w:r>
      <w:r w:rsidRPr="00985B54">
        <w:t>Punkcie Informacji dla Przedsiębiorcy (</w:t>
      </w:r>
      <w:r>
        <w:t>Dz.</w:t>
      </w:r>
      <w:r w:rsidR="0097590F">
        <w:t xml:space="preserve"> </w:t>
      </w:r>
      <w:r>
        <w:t>U. poz.</w:t>
      </w:r>
      <w:r w:rsidR="0097590F">
        <w:t xml:space="preserve"> </w:t>
      </w:r>
      <w:r w:rsidRPr="00985B54">
        <w:t>647, 1544, 1629</w:t>
      </w:r>
      <w:r>
        <w:t xml:space="preserve"> i</w:t>
      </w:r>
      <w:r w:rsidRPr="00985B54">
        <w:t xml:space="preserve"> 2244</w:t>
      </w:r>
      <w:r>
        <w:t xml:space="preserve"> oraz</w:t>
      </w:r>
      <w:r w:rsidRPr="00985B54">
        <w:t xml:space="preserve"> z</w:t>
      </w:r>
      <w:r w:rsidR="0097590F">
        <w:t xml:space="preserve"> </w:t>
      </w:r>
      <w:r w:rsidRPr="00985B54">
        <w:t>2019</w:t>
      </w:r>
      <w:r w:rsidR="0097590F">
        <w:t xml:space="preserve"> </w:t>
      </w:r>
      <w:r w:rsidRPr="00985B54">
        <w:t>r.</w:t>
      </w:r>
      <w:r>
        <w:t xml:space="preserve"> poz.</w:t>
      </w:r>
      <w:r w:rsidR="0097590F">
        <w:t xml:space="preserve"> </w:t>
      </w:r>
      <w:r w:rsidRPr="00985B54">
        <w:t>60), jeżeli nastąpiła utrata uprawnień do wykonywania działalności gospodarczej przysługujących na podstawie</w:t>
      </w:r>
      <w:r>
        <w:t xml:space="preserve"> art.</w:t>
      </w:r>
      <w:r w:rsidR="0097590F">
        <w:t xml:space="preserve"> </w:t>
      </w:r>
      <w:r w:rsidRPr="00985B54">
        <w:t>4</w:t>
      </w:r>
      <w:r>
        <w:t xml:space="preserve"> ust.</w:t>
      </w:r>
      <w:r w:rsidR="0097590F">
        <w:t xml:space="preserve"> </w:t>
      </w:r>
      <w:r w:rsidRPr="00985B54">
        <w:t>1</w:t>
      </w:r>
      <w:r>
        <w:t xml:space="preserve"> lub art.</w:t>
      </w:r>
      <w:r w:rsidR="0097590F">
        <w:t xml:space="preserve"> </w:t>
      </w:r>
      <w:r w:rsidRPr="00985B54">
        <w:t>4</w:t>
      </w:r>
      <w:r>
        <w:t xml:space="preserve"> ust.</w:t>
      </w:r>
      <w:r w:rsidR="0097590F">
        <w:t xml:space="preserve"> </w:t>
      </w:r>
      <w:r w:rsidRPr="00985B54">
        <w:t>2</w:t>
      </w:r>
      <w:r>
        <w:t xml:space="preserve"> pkt</w:t>
      </w:r>
      <w:r w:rsidR="0097590F">
        <w:t xml:space="preserve"> </w:t>
      </w:r>
      <w:r w:rsidRPr="00985B54">
        <w:t>4</w:t>
      </w:r>
      <w:r w:rsidR="0097590F">
        <w:t xml:space="preserve"> </w:t>
      </w:r>
      <w:r w:rsidRPr="00985B54">
        <w:t xml:space="preserve">ustawy </w:t>
      </w:r>
      <w:r w:rsidRPr="000F05E6">
        <w:t>z</w:t>
      </w:r>
      <w:r w:rsidR="0097590F">
        <w:t xml:space="preserve"> </w:t>
      </w:r>
      <w:r w:rsidRPr="000F05E6">
        <w:t>dnia 6</w:t>
      </w:r>
      <w:r w:rsidR="0097590F">
        <w:t xml:space="preserve"> </w:t>
      </w:r>
      <w:r w:rsidRPr="000F05E6">
        <w:t>marca 2018</w:t>
      </w:r>
      <w:r w:rsidR="0097590F">
        <w:t xml:space="preserve"> </w:t>
      </w:r>
      <w:r w:rsidRPr="000F05E6">
        <w:t>r. o</w:t>
      </w:r>
      <w:r w:rsidR="0097590F">
        <w:t xml:space="preserve"> </w:t>
      </w:r>
      <w:r w:rsidRPr="000F05E6">
        <w:t>zasadach uczestnictwa przedsiębiorców zagranicznych i</w:t>
      </w:r>
      <w:r w:rsidR="0097590F">
        <w:t xml:space="preserve"> </w:t>
      </w:r>
      <w:r w:rsidRPr="000F05E6">
        <w:t>innych osób zagranicznych w</w:t>
      </w:r>
      <w:r w:rsidR="0097590F">
        <w:t xml:space="preserve"> </w:t>
      </w:r>
      <w:r w:rsidRPr="000F05E6">
        <w:t>obrocie gospodarczym na terytorium Rzeczypospolitej Polskiej</w:t>
      </w:r>
      <w:r w:rsidRPr="00985B54">
        <w:t>.</w:t>
      </w:r>
    </w:p>
    <w:p w:rsidR="00043EFA" w:rsidRPr="00043EFA" w:rsidRDefault="00043EFA" w:rsidP="00043EFA">
      <w:pPr>
        <w:pStyle w:val="ARTartustawynprozporzdzenia"/>
      </w:pPr>
      <w:r w:rsidRPr="00D01B5E">
        <w:rPr>
          <w:rStyle w:val="Ppogrubienie"/>
        </w:rPr>
        <w:t>Art.</w:t>
      </w:r>
      <w:r w:rsidR="00D01B5E">
        <w:rPr>
          <w:rStyle w:val="Ppogrubienie"/>
        </w:rPr>
        <w:t> </w:t>
      </w:r>
      <w:r w:rsidRPr="00D01B5E">
        <w:rPr>
          <w:rStyle w:val="Ppogrubienie"/>
        </w:rPr>
        <w:t>17.</w:t>
      </w:r>
      <w:r w:rsidRPr="00043EFA">
        <w:t xml:space="preserve"> 1. Obywatel Zjednoczonego Królestwa lub członek jego rodziny, który posiada zezwolenie na pobyt czasowy udzielone w</w:t>
      </w:r>
      <w:r w:rsidR="0097590F">
        <w:t xml:space="preserve"> </w:t>
      </w:r>
      <w:r w:rsidRPr="00043EFA">
        <w:t>związku z</w:t>
      </w:r>
      <w:r w:rsidR="0097590F">
        <w:t xml:space="preserve"> </w:t>
      </w:r>
      <w:r w:rsidRPr="00043EFA">
        <w:t>okolicznościami, o</w:t>
      </w:r>
      <w:r w:rsidR="0097590F">
        <w:t xml:space="preserve"> </w:t>
      </w:r>
      <w:r w:rsidR="001B316A">
        <w:t>których mowa w </w:t>
      </w:r>
      <w:r w:rsidRPr="00043EFA">
        <w:t>art.</w:t>
      </w:r>
      <w:r w:rsidR="001B316A">
        <w:t> </w:t>
      </w:r>
      <w:r w:rsidRPr="00043EFA">
        <w:t>7 ust.</w:t>
      </w:r>
      <w:r w:rsidR="0097590F">
        <w:t xml:space="preserve"> </w:t>
      </w:r>
      <w:r w:rsidR="00474666">
        <w:t>1 lub 2, mogą</w:t>
      </w:r>
      <w:r w:rsidRPr="00043EFA">
        <w:t xml:space="preserve"> wykonywać pracę na terytorium Rzeczypospolitej Polskiej bez konieczności posiadania zezwolenia na pracę.</w:t>
      </w:r>
    </w:p>
    <w:p w:rsidR="00043EFA" w:rsidRPr="00BA2BB5" w:rsidRDefault="00043EFA" w:rsidP="00043EFA">
      <w:pPr>
        <w:pStyle w:val="USTustnpkodeksu"/>
      </w:pPr>
      <w:r w:rsidRPr="004244C0">
        <w:t>2. Cudzoziemiec, który jest uprawniony do przebywania i</w:t>
      </w:r>
      <w:r w:rsidR="0097590F">
        <w:t xml:space="preserve"> </w:t>
      </w:r>
      <w:r w:rsidRPr="004244C0">
        <w:t>wykonywania pracy na terytorium Zjednoczonego Królestwa i</w:t>
      </w:r>
      <w:r w:rsidR="0097590F">
        <w:t xml:space="preserve"> </w:t>
      </w:r>
      <w:r w:rsidRPr="004244C0">
        <w:t>jest zatrudniony przez pracodawcę mającego siedzibę na terytorium tego państwa oraz do dnia 29</w:t>
      </w:r>
      <w:r w:rsidR="0097590F">
        <w:t xml:space="preserve"> </w:t>
      </w:r>
      <w:r w:rsidRPr="004244C0">
        <w:t>marca 2019</w:t>
      </w:r>
      <w:r w:rsidR="0097590F">
        <w:t xml:space="preserve"> </w:t>
      </w:r>
      <w:r w:rsidRPr="004244C0">
        <w:t>r. został czasowo delegowany przez tego pracodawcę w</w:t>
      </w:r>
      <w:r w:rsidR="0097590F">
        <w:t xml:space="preserve"> </w:t>
      </w:r>
      <w:r w:rsidRPr="004244C0">
        <w:t>celu świadczenia usług na terytorium Rzeczypospolitej Polskiej, może wykonywać pracę na terytorium Rzeczypospolitej Polskiej bez konieczności posiadania zezwolenia na pracę nie dłużej niż do dnia 30</w:t>
      </w:r>
      <w:r w:rsidR="0097590F">
        <w:t xml:space="preserve"> </w:t>
      </w:r>
      <w:r w:rsidRPr="004244C0">
        <w:t>czerwca 2019</w:t>
      </w:r>
      <w:r w:rsidR="0097590F">
        <w:t xml:space="preserve"> </w:t>
      </w:r>
      <w:r w:rsidRPr="004244C0">
        <w:t>r.</w:t>
      </w:r>
    </w:p>
    <w:p w:rsidR="00043EFA" w:rsidRPr="002935D8" w:rsidRDefault="00043EFA" w:rsidP="00043EFA">
      <w:pPr>
        <w:pStyle w:val="ARTartustawynprozporzdzenia"/>
      </w:pPr>
      <w:r w:rsidRPr="00D01B5E">
        <w:rPr>
          <w:rStyle w:val="Ppogrubienie"/>
        </w:rPr>
        <w:t>Art.</w:t>
      </w:r>
      <w:r w:rsidR="00D01B5E">
        <w:rPr>
          <w:rStyle w:val="Ppogrubienie"/>
        </w:rPr>
        <w:t> </w:t>
      </w:r>
      <w:r w:rsidRPr="00D01B5E">
        <w:rPr>
          <w:rStyle w:val="Ppogrubienie"/>
        </w:rPr>
        <w:t>18.</w:t>
      </w:r>
      <w:r w:rsidR="00474666">
        <w:t xml:space="preserve"> 1. Obywatel</w:t>
      </w:r>
      <w:r w:rsidRPr="00BA2BB5">
        <w:t xml:space="preserve"> Zjednoczone</w:t>
      </w:r>
      <w:r w:rsidR="00474666">
        <w:t>go Królestwa oraz człon</w:t>
      </w:r>
      <w:r w:rsidR="002910E5">
        <w:t>e</w:t>
      </w:r>
      <w:r w:rsidR="00474666">
        <w:t>k jego</w:t>
      </w:r>
      <w:r w:rsidRPr="00BA2BB5">
        <w:t xml:space="preserve"> rodzin</w:t>
      </w:r>
      <w:r w:rsidR="00474666">
        <w:t>y</w:t>
      </w:r>
      <w:r w:rsidRPr="00BA2BB5">
        <w:t xml:space="preserve"> w</w:t>
      </w:r>
      <w:r w:rsidR="00474666">
        <w:t> </w:t>
      </w:r>
      <w:r w:rsidRPr="00BA2BB5">
        <w:t xml:space="preserve">rozumieniu ustawy, których pobyt jest </w:t>
      </w:r>
      <w:r>
        <w:t xml:space="preserve">uważany za </w:t>
      </w:r>
      <w:r w:rsidRPr="00BA2BB5">
        <w:t xml:space="preserve">legalny </w:t>
      </w:r>
      <w:r>
        <w:t>na podstawie art.</w:t>
      </w:r>
      <w:r w:rsidR="0097590F">
        <w:t xml:space="preserve"> </w:t>
      </w:r>
      <w:r>
        <w:t>5 lub art.</w:t>
      </w:r>
      <w:r w:rsidR="0097590F">
        <w:t xml:space="preserve"> </w:t>
      </w:r>
      <w:r>
        <w:t>13 ust.</w:t>
      </w:r>
      <w:r w:rsidR="0097590F">
        <w:t xml:space="preserve"> </w:t>
      </w:r>
      <w:r>
        <w:t>3</w:t>
      </w:r>
      <w:r w:rsidRPr="00BA2BB5">
        <w:t>, zarejestrowani w</w:t>
      </w:r>
      <w:r w:rsidR="0097590F">
        <w:t xml:space="preserve"> </w:t>
      </w:r>
      <w:r w:rsidRPr="00BA2BB5">
        <w:t xml:space="preserve">dniu </w:t>
      </w:r>
      <w:r>
        <w:t>29</w:t>
      </w:r>
      <w:r w:rsidR="0097590F">
        <w:t xml:space="preserve"> </w:t>
      </w:r>
      <w:r>
        <w:t>marca 2019</w:t>
      </w:r>
      <w:r w:rsidR="0097590F">
        <w:t xml:space="preserve"> </w:t>
      </w:r>
      <w:r>
        <w:t xml:space="preserve">r. </w:t>
      </w:r>
      <w:r w:rsidRPr="00BA2BB5">
        <w:t>w</w:t>
      </w:r>
      <w:r w:rsidR="0097590F">
        <w:t xml:space="preserve"> </w:t>
      </w:r>
      <w:r w:rsidRPr="00BA2BB5">
        <w:t>powiatowym urzędzie pracy jako bezrobotni, zachowują status bezrobotnego na dotychczasowych zasadach, określonych w</w:t>
      </w:r>
      <w:r w:rsidR="00474666">
        <w:t> </w:t>
      </w:r>
      <w:r w:rsidRPr="00BA2BB5">
        <w:t>ustawie z</w:t>
      </w:r>
      <w:r w:rsidR="0097590F">
        <w:t xml:space="preserve"> </w:t>
      </w:r>
      <w:r w:rsidRPr="00BA2BB5">
        <w:t>dnia 20</w:t>
      </w:r>
      <w:r w:rsidR="0097590F">
        <w:t xml:space="preserve"> </w:t>
      </w:r>
      <w:r w:rsidRPr="00BA2BB5">
        <w:t>kwietnia 2004</w:t>
      </w:r>
      <w:r w:rsidR="0097590F">
        <w:t xml:space="preserve"> </w:t>
      </w:r>
      <w:r w:rsidRPr="00BA2BB5">
        <w:t>r. o</w:t>
      </w:r>
      <w:r w:rsidR="0097590F">
        <w:t xml:space="preserve"> </w:t>
      </w:r>
      <w:r w:rsidRPr="00BA2BB5">
        <w:t>promocji zatrudnienia i</w:t>
      </w:r>
      <w:r w:rsidR="0097590F">
        <w:t xml:space="preserve"> </w:t>
      </w:r>
      <w:r w:rsidRPr="00BA2BB5">
        <w:t xml:space="preserve">instytucjach rynku pracy, nie dłużej jednak niż </w:t>
      </w:r>
      <w:r w:rsidRPr="002935D8">
        <w:t>do dnia 31</w:t>
      </w:r>
      <w:r w:rsidR="0097590F">
        <w:t xml:space="preserve"> </w:t>
      </w:r>
      <w:r w:rsidRPr="002935D8">
        <w:t>marca 2020</w:t>
      </w:r>
      <w:r w:rsidR="0097590F">
        <w:t xml:space="preserve"> </w:t>
      </w:r>
      <w:r w:rsidRPr="002935D8">
        <w:t>r.</w:t>
      </w:r>
    </w:p>
    <w:p w:rsidR="00043EFA" w:rsidRPr="00BA2BB5" w:rsidRDefault="00043EFA" w:rsidP="00043EFA">
      <w:pPr>
        <w:pStyle w:val="USTustnpkodeksu"/>
      </w:pPr>
      <w:r w:rsidRPr="00BA2BB5">
        <w:t>2. W</w:t>
      </w:r>
      <w:r w:rsidR="0097590F">
        <w:t xml:space="preserve"> </w:t>
      </w:r>
      <w:r w:rsidRPr="00BA2BB5">
        <w:t xml:space="preserve">celu zachowania statusu bezrobotnego </w:t>
      </w:r>
      <w:r w:rsidRPr="002935D8">
        <w:t>po dniu 31</w:t>
      </w:r>
      <w:r w:rsidR="0097590F">
        <w:t xml:space="preserve"> </w:t>
      </w:r>
      <w:r w:rsidRPr="002935D8">
        <w:t>marca 2020</w:t>
      </w:r>
      <w:r w:rsidR="0097590F">
        <w:t xml:space="preserve"> </w:t>
      </w:r>
      <w:r w:rsidRPr="002935D8">
        <w:t xml:space="preserve">r., obywatele </w:t>
      </w:r>
      <w:r w:rsidRPr="00BA2BB5">
        <w:t xml:space="preserve">Zjednoczonego Królestwa oraz członkowie ich rodzin </w:t>
      </w:r>
      <w:r w:rsidR="004E44FA">
        <w:t>są obowiązani do</w:t>
      </w:r>
      <w:r w:rsidRPr="00BA2BB5">
        <w:t xml:space="preserve"> dnia </w:t>
      </w:r>
      <w:r w:rsidR="004C723E">
        <w:t>31 marca 2020 </w:t>
      </w:r>
      <w:r w:rsidR="004E44FA">
        <w:t>r.</w:t>
      </w:r>
      <w:r w:rsidR="004C723E">
        <w:t xml:space="preserve"> </w:t>
      </w:r>
      <w:r w:rsidRPr="00BA2BB5">
        <w:t xml:space="preserve">uzyskać zezwolenie na pobyt stały albo </w:t>
      </w:r>
      <w:r>
        <w:t xml:space="preserve">zezwolenie na pobyt </w:t>
      </w:r>
      <w:r w:rsidRPr="00BA2BB5">
        <w:t>czasowy, zgodnie z</w:t>
      </w:r>
      <w:r w:rsidR="004C723E">
        <w:t> </w:t>
      </w:r>
      <w:r w:rsidRPr="00BA2BB5">
        <w:t>ustawą.</w:t>
      </w:r>
    </w:p>
    <w:p w:rsidR="00043EFA" w:rsidRPr="00BA2BB5" w:rsidRDefault="00043EFA" w:rsidP="00043EFA">
      <w:pPr>
        <w:pStyle w:val="ARTartustawynprozporzdzenia"/>
      </w:pPr>
      <w:r w:rsidRPr="00D01B5E">
        <w:rPr>
          <w:rStyle w:val="Ppogrubienie"/>
        </w:rPr>
        <w:t>Art.</w:t>
      </w:r>
      <w:r w:rsidR="00D01B5E">
        <w:rPr>
          <w:rStyle w:val="Ppogrubienie"/>
        </w:rPr>
        <w:t> </w:t>
      </w:r>
      <w:r w:rsidRPr="00D01B5E">
        <w:rPr>
          <w:rStyle w:val="Ppogrubienie"/>
        </w:rPr>
        <w:t>19.</w:t>
      </w:r>
      <w:r w:rsidRPr="00BA2BB5">
        <w:t xml:space="preserve"> 1. Obywatele Zjednoczonego Królestwa oraz członkowie ich rodzin, o</w:t>
      </w:r>
      <w:r w:rsidR="0097590F">
        <w:t xml:space="preserve"> </w:t>
      </w:r>
      <w:r w:rsidRPr="00BA2BB5">
        <w:t>których mowa w</w:t>
      </w:r>
      <w:r w:rsidR="0097590F">
        <w:t xml:space="preserve"> </w:t>
      </w:r>
      <w:r>
        <w:t>art.</w:t>
      </w:r>
      <w:r w:rsidR="0097590F">
        <w:t xml:space="preserve"> </w:t>
      </w:r>
      <w:r>
        <w:t>18 ust.</w:t>
      </w:r>
      <w:r w:rsidR="0097590F">
        <w:t xml:space="preserve"> </w:t>
      </w:r>
      <w:r w:rsidRPr="00BA2BB5">
        <w:t>1, zarejestrowani w</w:t>
      </w:r>
      <w:r w:rsidR="0097590F">
        <w:t xml:space="preserve"> </w:t>
      </w:r>
      <w:r w:rsidRPr="00BA2BB5">
        <w:t>dniu 29</w:t>
      </w:r>
      <w:r w:rsidR="0097590F">
        <w:t xml:space="preserve"> </w:t>
      </w:r>
      <w:r w:rsidRPr="00BA2BB5">
        <w:t>marca 2019</w:t>
      </w:r>
      <w:r w:rsidR="0097590F">
        <w:t xml:space="preserve"> </w:t>
      </w:r>
      <w:r w:rsidRPr="00BA2BB5">
        <w:t>r. w</w:t>
      </w:r>
      <w:r w:rsidR="0097590F">
        <w:t xml:space="preserve"> </w:t>
      </w:r>
      <w:r w:rsidRPr="00BA2BB5">
        <w:t>powiatowym urzędzie pracy jako bezrobotni z</w:t>
      </w:r>
      <w:r w:rsidR="0097590F">
        <w:t xml:space="preserve"> </w:t>
      </w:r>
      <w:r w:rsidRPr="00BA2BB5">
        <w:t>prawem do zasiłku dla bezrobotnych, kontynuują pobieranie tego zasiłku na zasadach określonych w</w:t>
      </w:r>
      <w:r w:rsidR="0097590F">
        <w:t xml:space="preserve"> </w:t>
      </w:r>
      <w:r w:rsidRPr="00BA2BB5">
        <w:t>ustawie z</w:t>
      </w:r>
      <w:r w:rsidR="0097590F">
        <w:t xml:space="preserve"> </w:t>
      </w:r>
      <w:r w:rsidRPr="00BA2BB5">
        <w:t>dnia 20</w:t>
      </w:r>
      <w:r w:rsidR="0097590F">
        <w:t xml:space="preserve"> </w:t>
      </w:r>
      <w:r w:rsidRPr="00BA2BB5">
        <w:t>kwietnia 2004</w:t>
      </w:r>
      <w:r w:rsidR="0097590F">
        <w:t xml:space="preserve"> </w:t>
      </w:r>
      <w:r w:rsidRPr="00BA2BB5">
        <w:t>r. o</w:t>
      </w:r>
      <w:r w:rsidR="0097590F">
        <w:t xml:space="preserve"> </w:t>
      </w:r>
      <w:r w:rsidRPr="00BA2BB5">
        <w:t>promocji zatrudnienia i</w:t>
      </w:r>
      <w:r w:rsidR="0097590F">
        <w:t xml:space="preserve"> </w:t>
      </w:r>
      <w:r w:rsidRPr="00BA2BB5">
        <w:t>instytucjach rynku pracy, do wyczerpania okresu</w:t>
      </w:r>
      <w:r>
        <w:t>,</w:t>
      </w:r>
      <w:r w:rsidRPr="00BA2BB5">
        <w:t xml:space="preserve"> na jaki został przyznany.</w:t>
      </w:r>
    </w:p>
    <w:p w:rsidR="00043EFA" w:rsidRPr="00BA2BB5" w:rsidRDefault="00043EFA" w:rsidP="00043EFA">
      <w:pPr>
        <w:pStyle w:val="USTustnpkodeksu"/>
      </w:pPr>
      <w:r w:rsidRPr="00BA2BB5">
        <w:t xml:space="preserve">2. Obywatele Zjednoczonego Królestwa </w:t>
      </w:r>
      <w:r>
        <w:t>oraz</w:t>
      </w:r>
      <w:r w:rsidR="0097590F">
        <w:t xml:space="preserve"> </w:t>
      </w:r>
      <w:r w:rsidRPr="00BA2BB5">
        <w:t>członkowie ich rodzin, o</w:t>
      </w:r>
      <w:r w:rsidR="0097590F">
        <w:t xml:space="preserve"> </w:t>
      </w:r>
      <w:r w:rsidRPr="00BA2BB5">
        <w:t>których mowa w</w:t>
      </w:r>
      <w:r w:rsidR="0097590F">
        <w:t xml:space="preserve"> </w:t>
      </w:r>
      <w:r>
        <w:t>art.</w:t>
      </w:r>
      <w:r w:rsidR="0097590F">
        <w:t xml:space="preserve"> </w:t>
      </w:r>
      <w:r>
        <w:t>18 ust.</w:t>
      </w:r>
      <w:r w:rsidR="0097590F">
        <w:t xml:space="preserve"> </w:t>
      </w:r>
      <w:r w:rsidRPr="00BA2BB5">
        <w:t>1, zarejestrowani w</w:t>
      </w:r>
      <w:r w:rsidR="0097590F">
        <w:t xml:space="preserve"> </w:t>
      </w:r>
      <w:r w:rsidRPr="00BA2BB5">
        <w:t>dniu 29</w:t>
      </w:r>
      <w:r w:rsidR="0097590F">
        <w:t xml:space="preserve"> </w:t>
      </w:r>
      <w:r w:rsidRPr="00BA2BB5">
        <w:t>marca 2019</w:t>
      </w:r>
      <w:r w:rsidR="0097590F">
        <w:t xml:space="preserve"> </w:t>
      </w:r>
      <w:r w:rsidRPr="00BA2BB5">
        <w:t>r. w</w:t>
      </w:r>
      <w:r w:rsidR="0097590F">
        <w:t xml:space="preserve"> </w:t>
      </w:r>
      <w:r w:rsidRPr="00BA2BB5">
        <w:t>powiatowym urzędzie pracy jako bezrobotni i</w:t>
      </w:r>
      <w:r w:rsidR="0097590F">
        <w:t xml:space="preserve"> </w:t>
      </w:r>
      <w:r w:rsidRPr="00BA2BB5">
        <w:t>będący w</w:t>
      </w:r>
      <w:r w:rsidR="0097590F">
        <w:t xml:space="preserve"> </w:t>
      </w:r>
      <w:r w:rsidRPr="00BA2BB5">
        <w:t>tym dniu w</w:t>
      </w:r>
      <w:r w:rsidR="0097590F">
        <w:t xml:space="preserve"> </w:t>
      </w:r>
      <w:r w:rsidRPr="00BA2BB5">
        <w:t>okresie nieprzysługiwania zasiłku, o</w:t>
      </w:r>
      <w:r w:rsidR="0097590F">
        <w:t xml:space="preserve"> </w:t>
      </w:r>
      <w:r w:rsidRPr="00BA2BB5">
        <w:t>którym mowa w</w:t>
      </w:r>
      <w:r w:rsidR="0097590F">
        <w:t xml:space="preserve"> </w:t>
      </w:r>
      <w:r>
        <w:t>art.</w:t>
      </w:r>
      <w:r w:rsidR="008153DA">
        <w:t> </w:t>
      </w:r>
      <w:r w:rsidRPr="00BA2BB5">
        <w:t>75</w:t>
      </w:r>
      <w:r>
        <w:t xml:space="preserve"> ust.</w:t>
      </w:r>
      <w:r w:rsidR="0097590F">
        <w:t xml:space="preserve"> </w:t>
      </w:r>
      <w:r w:rsidRPr="00BA2BB5">
        <w:t>1</w:t>
      </w:r>
      <w:r>
        <w:t xml:space="preserve"> i</w:t>
      </w:r>
      <w:r w:rsidR="0097590F">
        <w:t xml:space="preserve"> </w:t>
      </w:r>
      <w:r w:rsidRPr="00BA2BB5">
        <w:t>2</w:t>
      </w:r>
      <w:r w:rsidR="0097590F">
        <w:t xml:space="preserve"> </w:t>
      </w:r>
      <w:r w:rsidRPr="00BA2BB5">
        <w:t>ustawy z</w:t>
      </w:r>
      <w:r w:rsidR="0097590F">
        <w:t xml:space="preserve"> </w:t>
      </w:r>
      <w:r w:rsidRPr="00BA2BB5">
        <w:t>dnia 20</w:t>
      </w:r>
      <w:r w:rsidR="0097590F">
        <w:t xml:space="preserve"> </w:t>
      </w:r>
      <w:r w:rsidRPr="00BA2BB5">
        <w:t>kwietnia 2004</w:t>
      </w:r>
      <w:r w:rsidR="0097590F">
        <w:t xml:space="preserve"> </w:t>
      </w:r>
      <w:r w:rsidRPr="00BA2BB5">
        <w:t>r. o</w:t>
      </w:r>
      <w:r w:rsidR="0097590F">
        <w:t xml:space="preserve"> </w:t>
      </w:r>
      <w:r w:rsidRPr="00BA2BB5">
        <w:t>promocji zatrudnienia i</w:t>
      </w:r>
      <w:r w:rsidR="0097590F">
        <w:t xml:space="preserve"> </w:t>
      </w:r>
      <w:r w:rsidRPr="00BA2BB5">
        <w:t>instytucjach rynku pracy, nabywają prawo do zasiłku w</w:t>
      </w:r>
      <w:r w:rsidR="0097590F">
        <w:t xml:space="preserve"> </w:t>
      </w:r>
      <w:r w:rsidRPr="00BA2BB5">
        <w:t>wysokości i</w:t>
      </w:r>
      <w:r w:rsidR="0097590F">
        <w:t xml:space="preserve"> </w:t>
      </w:r>
      <w:r w:rsidRPr="00BA2BB5">
        <w:t>na okresy wynikające z</w:t>
      </w:r>
      <w:r w:rsidR="0097590F">
        <w:t xml:space="preserve"> </w:t>
      </w:r>
      <w:r w:rsidRPr="00BA2BB5">
        <w:t>przepisów ustawy</w:t>
      </w:r>
      <w:r>
        <w:t xml:space="preserve"> </w:t>
      </w:r>
      <w:r w:rsidRPr="00BA2BB5">
        <w:t>z</w:t>
      </w:r>
      <w:r w:rsidR="004F4776">
        <w:t> </w:t>
      </w:r>
      <w:r w:rsidRPr="00BA2BB5">
        <w:t>dnia 20</w:t>
      </w:r>
      <w:r w:rsidR="0097590F">
        <w:t xml:space="preserve"> </w:t>
      </w:r>
      <w:r w:rsidRPr="00BA2BB5">
        <w:t>kwietnia 2004</w:t>
      </w:r>
      <w:r w:rsidR="0097590F">
        <w:t xml:space="preserve"> </w:t>
      </w:r>
      <w:r w:rsidRPr="00BA2BB5">
        <w:t>r. o</w:t>
      </w:r>
      <w:r w:rsidR="0097590F">
        <w:t xml:space="preserve"> </w:t>
      </w:r>
      <w:r w:rsidRPr="00BA2BB5">
        <w:t>promocji zatrudnienia i</w:t>
      </w:r>
      <w:r w:rsidR="0097590F">
        <w:t xml:space="preserve"> </w:t>
      </w:r>
      <w:r w:rsidRPr="00BA2BB5">
        <w:t>instytucjach rynku pracy.</w:t>
      </w:r>
    </w:p>
    <w:p w:rsidR="00043EFA" w:rsidRPr="00BA2BB5" w:rsidRDefault="00043EFA" w:rsidP="00043EFA">
      <w:pPr>
        <w:pStyle w:val="USTustnpkodeksu"/>
      </w:pPr>
      <w:r w:rsidRPr="00BA2BB5">
        <w:t xml:space="preserve">3. </w:t>
      </w:r>
      <w:r w:rsidRPr="002935D8">
        <w:t>Po dniu 31</w:t>
      </w:r>
      <w:r w:rsidR="0097590F">
        <w:t xml:space="preserve"> </w:t>
      </w:r>
      <w:r w:rsidRPr="002935D8">
        <w:t>marca 2020</w:t>
      </w:r>
      <w:r w:rsidR="0097590F">
        <w:t xml:space="preserve"> </w:t>
      </w:r>
      <w:r w:rsidRPr="002935D8">
        <w:t xml:space="preserve">r. pobieranie </w:t>
      </w:r>
      <w:r w:rsidRPr="00BA2BB5">
        <w:t>zasiłku dla bezrobotnych, o</w:t>
      </w:r>
      <w:r w:rsidR="0097590F">
        <w:t xml:space="preserve"> </w:t>
      </w:r>
      <w:r w:rsidRPr="00BA2BB5">
        <w:t>którym mowa w</w:t>
      </w:r>
      <w:r w:rsidR="0097590F">
        <w:t xml:space="preserve"> </w:t>
      </w:r>
      <w:r>
        <w:t>ust.</w:t>
      </w:r>
      <w:r w:rsidR="008153DA">
        <w:t> </w:t>
      </w:r>
      <w:r w:rsidRPr="00BA2BB5">
        <w:t>1</w:t>
      </w:r>
      <w:r>
        <w:t xml:space="preserve"> i</w:t>
      </w:r>
      <w:r w:rsidR="0097590F">
        <w:t xml:space="preserve"> </w:t>
      </w:r>
      <w:r>
        <w:t>2</w:t>
      </w:r>
      <w:r w:rsidRPr="00BA2BB5">
        <w:t xml:space="preserve">, jest możliwe, </w:t>
      </w:r>
      <w:r w:rsidR="009B042A">
        <w:t>jeżeli obywatel</w:t>
      </w:r>
      <w:r w:rsidRPr="00BA2BB5">
        <w:t xml:space="preserve"> Zjednoczo</w:t>
      </w:r>
      <w:r w:rsidR="009B042A">
        <w:t>nego Królestwa oraz człon</w:t>
      </w:r>
      <w:r w:rsidR="00EE38DE">
        <w:t>e</w:t>
      </w:r>
      <w:r w:rsidR="009B042A">
        <w:t>k jego</w:t>
      </w:r>
      <w:r w:rsidRPr="00BA2BB5">
        <w:t xml:space="preserve"> rodzin</w:t>
      </w:r>
      <w:r w:rsidR="009B042A">
        <w:t>y</w:t>
      </w:r>
      <w:r w:rsidRPr="00BA2BB5">
        <w:t>, o</w:t>
      </w:r>
      <w:r w:rsidR="008153DA">
        <w:t> </w:t>
      </w:r>
      <w:r w:rsidRPr="00BA2BB5">
        <w:t>których mowa w</w:t>
      </w:r>
      <w:r w:rsidR="0097590F">
        <w:t xml:space="preserve"> </w:t>
      </w:r>
      <w:r>
        <w:t>ust.</w:t>
      </w:r>
      <w:r w:rsidR="0097590F">
        <w:t xml:space="preserve"> </w:t>
      </w:r>
      <w:r w:rsidRPr="00BA2BB5">
        <w:t>1</w:t>
      </w:r>
      <w:r>
        <w:t xml:space="preserve"> i</w:t>
      </w:r>
      <w:r w:rsidR="0097590F">
        <w:t xml:space="preserve"> </w:t>
      </w:r>
      <w:r>
        <w:t>2</w:t>
      </w:r>
      <w:r w:rsidRPr="00BA2BB5">
        <w:t>, nadal posiadają status bezrobotnego.</w:t>
      </w:r>
    </w:p>
    <w:p w:rsidR="00043EFA" w:rsidRPr="00043EFA" w:rsidRDefault="00043EFA" w:rsidP="00043EFA">
      <w:pPr>
        <w:pStyle w:val="ARTartustawynprozporzdzenia"/>
      </w:pPr>
      <w:r w:rsidRPr="00D01B5E">
        <w:rPr>
          <w:rStyle w:val="Ppogrubienie"/>
        </w:rPr>
        <w:t>Art.</w:t>
      </w:r>
      <w:r w:rsidR="00D01B5E">
        <w:rPr>
          <w:rStyle w:val="Ppogrubienie"/>
        </w:rPr>
        <w:t> </w:t>
      </w:r>
      <w:r w:rsidRPr="00D01B5E">
        <w:rPr>
          <w:rStyle w:val="Ppogrubienie"/>
        </w:rPr>
        <w:t>20.</w:t>
      </w:r>
      <w:r w:rsidRPr="00043EFA">
        <w:t xml:space="preserve"> 1. Na podstawie przepisów o</w:t>
      </w:r>
      <w:r w:rsidR="0097590F">
        <w:t xml:space="preserve"> </w:t>
      </w:r>
      <w:r w:rsidRPr="00043EFA">
        <w:t>koordynacji systemów zabezpieczenia społecznego do okresu 365</w:t>
      </w:r>
      <w:r w:rsidR="0097590F">
        <w:t xml:space="preserve"> </w:t>
      </w:r>
      <w:r w:rsidRPr="00043EFA">
        <w:t>dni, o</w:t>
      </w:r>
      <w:r w:rsidR="0097590F">
        <w:t xml:space="preserve"> </w:t>
      </w:r>
      <w:r w:rsidRPr="00043EFA">
        <w:t>którym mowa w</w:t>
      </w:r>
      <w:r w:rsidR="0097590F">
        <w:t xml:space="preserve"> </w:t>
      </w:r>
      <w:r w:rsidRPr="00043EFA">
        <w:t>art.</w:t>
      </w:r>
      <w:r w:rsidR="0097590F">
        <w:t xml:space="preserve"> </w:t>
      </w:r>
      <w:r w:rsidRPr="00043EFA">
        <w:t>71 ust.</w:t>
      </w:r>
      <w:r w:rsidR="0097590F">
        <w:t xml:space="preserve"> </w:t>
      </w:r>
      <w:r w:rsidRPr="00043EFA">
        <w:t>1</w:t>
      </w:r>
      <w:r w:rsidR="0097590F">
        <w:t xml:space="preserve"> </w:t>
      </w:r>
      <w:r w:rsidRPr="00043EFA">
        <w:t>ustawy z</w:t>
      </w:r>
      <w:r w:rsidR="0097590F">
        <w:t xml:space="preserve"> </w:t>
      </w:r>
      <w:r w:rsidRPr="00043EFA">
        <w:t>dnia 20</w:t>
      </w:r>
      <w:r w:rsidR="0097590F">
        <w:t xml:space="preserve"> </w:t>
      </w:r>
      <w:r w:rsidRPr="00043EFA">
        <w:t>kwietnia 2004</w:t>
      </w:r>
      <w:r w:rsidR="0097590F">
        <w:t xml:space="preserve"> </w:t>
      </w:r>
      <w:r w:rsidRPr="00043EFA">
        <w:t>r. o</w:t>
      </w:r>
      <w:r w:rsidR="0097590F">
        <w:t xml:space="preserve"> </w:t>
      </w:r>
      <w:r w:rsidRPr="00043EFA">
        <w:t>promocji zatrudnienia i</w:t>
      </w:r>
      <w:r w:rsidR="0097590F">
        <w:t xml:space="preserve"> </w:t>
      </w:r>
      <w:r w:rsidRPr="00043EFA">
        <w:t>instytucjach rynku pracy, oraz do okresu uprawniającego do zasiłku, od którego zależy wysokość i</w:t>
      </w:r>
      <w:r w:rsidR="0097590F">
        <w:t xml:space="preserve"> </w:t>
      </w:r>
      <w:r w:rsidRPr="00043EFA">
        <w:t>okres pobierania zasiłku, uwzględnia się również okresy ubezpieczenia, zatrudnienia lub pracy na własny rachunek, przebyte przez bezrobotnego na terytorium Zjednoczonego Królestwa do dnia 29</w:t>
      </w:r>
      <w:r w:rsidR="0097590F">
        <w:t xml:space="preserve"> </w:t>
      </w:r>
      <w:r w:rsidRPr="00043EFA">
        <w:t>marca 2019</w:t>
      </w:r>
      <w:r w:rsidR="0097590F">
        <w:t xml:space="preserve"> </w:t>
      </w:r>
      <w:r w:rsidRPr="00043EFA">
        <w:t>r.</w:t>
      </w:r>
    </w:p>
    <w:p w:rsidR="00043EFA" w:rsidRDefault="00043EFA" w:rsidP="00043EFA">
      <w:pPr>
        <w:pStyle w:val="USTustnpkodeksu"/>
      </w:pPr>
      <w:r>
        <w:t xml:space="preserve">2. </w:t>
      </w:r>
      <w:r w:rsidRPr="000D01FD">
        <w:t>Po dniu 29</w:t>
      </w:r>
      <w:r w:rsidR="0097590F">
        <w:t xml:space="preserve"> </w:t>
      </w:r>
      <w:r w:rsidRPr="000D01FD">
        <w:t>marca 2019</w:t>
      </w:r>
      <w:r w:rsidR="0097590F">
        <w:t xml:space="preserve"> </w:t>
      </w:r>
      <w:r w:rsidRPr="000D01FD">
        <w:t xml:space="preserve">r., jednak nie dłużej niż do </w:t>
      </w:r>
      <w:r w:rsidR="00355129">
        <w:t xml:space="preserve">dnia </w:t>
      </w:r>
      <w:r w:rsidRPr="000D01FD">
        <w:t>31</w:t>
      </w:r>
      <w:r w:rsidR="0097590F">
        <w:t xml:space="preserve"> </w:t>
      </w:r>
      <w:r w:rsidRPr="000D01FD">
        <w:t>marca 2020</w:t>
      </w:r>
      <w:r w:rsidR="0097590F">
        <w:t xml:space="preserve"> </w:t>
      </w:r>
      <w:r w:rsidRPr="000D01FD">
        <w:t>r., do okresu 365</w:t>
      </w:r>
      <w:r w:rsidR="008153DA">
        <w:t> </w:t>
      </w:r>
      <w:r w:rsidRPr="000D01FD">
        <w:t>dni, o</w:t>
      </w:r>
      <w:r w:rsidR="0097590F">
        <w:t xml:space="preserve"> </w:t>
      </w:r>
      <w:r w:rsidRPr="000D01FD">
        <w:t>którym mowa w</w:t>
      </w:r>
      <w:r w:rsidR="0097590F">
        <w:t xml:space="preserve"> </w:t>
      </w:r>
      <w:r>
        <w:t>art.</w:t>
      </w:r>
      <w:r w:rsidR="0097590F">
        <w:t xml:space="preserve"> </w:t>
      </w:r>
      <w:r w:rsidRPr="000D01FD">
        <w:t>71</w:t>
      </w:r>
      <w:r>
        <w:t xml:space="preserve"> ust.</w:t>
      </w:r>
      <w:r w:rsidR="0097590F">
        <w:t xml:space="preserve"> </w:t>
      </w:r>
      <w:r w:rsidRPr="000D01FD">
        <w:t>1</w:t>
      </w:r>
      <w:r w:rsidR="0097590F">
        <w:t xml:space="preserve"> </w:t>
      </w:r>
      <w:r w:rsidRPr="000D01FD">
        <w:t>ustawy z</w:t>
      </w:r>
      <w:r w:rsidR="0097590F">
        <w:t xml:space="preserve"> </w:t>
      </w:r>
      <w:r w:rsidRPr="000D01FD">
        <w:t>dnia 20</w:t>
      </w:r>
      <w:r w:rsidR="0097590F">
        <w:t xml:space="preserve"> </w:t>
      </w:r>
      <w:r w:rsidRPr="000D01FD">
        <w:t>kwietnia 2004</w:t>
      </w:r>
      <w:r w:rsidR="0097590F">
        <w:t xml:space="preserve"> </w:t>
      </w:r>
      <w:r w:rsidRPr="000D01FD">
        <w:t>r. o</w:t>
      </w:r>
      <w:r w:rsidR="0097590F">
        <w:t xml:space="preserve"> </w:t>
      </w:r>
      <w:r w:rsidRPr="000D01FD">
        <w:t>promocji zatrudnienia i</w:t>
      </w:r>
      <w:r w:rsidR="0097590F">
        <w:t xml:space="preserve"> </w:t>
      </w:r>
      <w:r w:rsidRPr="000D01FD">
        <w:t>instytucjach rynku pracy, oraz do okresu uprawniającego do zasiłku, od którego zależy wysokość i</w:t>
      </w:r>
      <w:r w:rsidR="0097590F">
        <w:t xml:space="preserve"> </w:t>
      </w:r>
      <w:r w:rsidRPr="000D01FD">
        <w:t>okres pobierania zasiłku, uwzględnia się również udokumentowane okresy zatrudnienia, innej pracy zarobkowej lub prowadzenia pozarolniczej działalności w</w:t>
      </w:r>
      <w:r w:rsidR="0097590F">
        <w:t xml:space="preserve"> </w:t>
      </w:r>
      <w:r w:rsidRPr="000D01FD">
        <w:t>rozumieniu przepisów ustawy z</w:t>
      </w:r>
      <w:r w:rsidR="0097590F">
        <w:t xml:space="preserve"> </w:t>
      </w:r>
      <w:r w:rsidRPr="000D01FD">
        <w:t>dnia 20</w:t>
      </w:r>
      <w:r w:rsidR="0097590F">
        <w:t xml:space="preserve"> </w:t>
      </w:r>
      <w:r w:rsidRPr="000D01FD">
        <w:t>kwietnia 2004</w:t>
      </w:r>
      <w:r w:rsidR="0097590F">
        <w:t xml:space="preserve"> </w:t>
      </w:r>
      <w:r w:rsidRPr="000D01FD">
        <w:t>r. o</w:t>
      </w:r>
      <w:r w:rsidR="0097590F">
        <w:t xml:space="preserve"> </w:t>
      </w:r>
      <w:r w:rsidRPr="000D01FD">
        <w:t>promocji zatrudnienia i</w:t>
      </w:r>
      <w:r w:rsidR="0097590F">
        <w:t xml:space="preserve"> </w:t>
      </w:r>
      <w:r w:rsidRPr="000D01FD">
        <w:t>instytucjach rynku pracy, przebyte przez bezrobotnego, o</w:t>
      </w:r>
      <w:r w:rsidR="0097590F">
        <w:t xml:space="preserve"> </w:t>
      </w:r>
      <w:r w:rsidRPr="000D01FD">
        <w:t>którym mowa w</w:t>
      </w:r>
      <w:r w:rsidR="0097590F">
        <w:t xml:space="preserve"> </w:t>
      </w:r>
      <w:r>
        <w:t>art.</w:t>
      </w:r>
      <w:r w:rsidR="0097590F">
        <w:t xml:space="preserve"> </w:t>
      </w:r>
      <w:r w:rsidRPr="000D01FD">
        <w:t>1</w:t>
      </w:r>
      <w:r>
        <w:t xml:space="preserve"> ust.</w:t>
      </w:r>
      <w:r w:rsidR="0097590F">
        <w:t xml:space="preserve"> </w:t>
      </w:r>
      <w:r w:rsidRPr="000D01FD">
        <w:t>3</w:t>
      </w:r>
      <w:r>
        <w:t xml:space="preserve"> pkt</w:t>
      </w:r>
      <w:r w:rsidR="0097590F">
        <w:t xml:space="preserve"> </w:t>
      </w:r>
      <w:r w:rsidRPr="000D01FD">
        <w:t>1, 2</w:t>
      </w:r>
      <w:r>
        <w:t xml:space="preserve"> lit.</w:t>
      </w:r>
      <w:r w:rsidR="0097590F">
        <w:t xml:space="preserve"> </w:t>
      </w:r>
      <w:r w:rsidRPr="000D01FD">
        <w:t>a</w:t>
      </w:r>
      <w:r w:rsidR="0097590F">
        <w:t>–</w:t>
      </w:r>
      <w:r w:rsidRPr="000D01FD">
        <w:t>c oraz</w:t>
      </w:r>
      <w:r>
        <w:t xml:space="preserve"> pkt</w:t>
      </w:r>
      <w:r w:rsidR="0097590F">
        <w:t xml:space="preserve"> </w:t>
      </w:r>
      <w:r w:rsidRPr="000D01FD">
        <w:t>3</w:t>
      </w:r>
      <w:r>
        <w:t xml:space="preserve"> i</w:t>
      </w:r>
      <w:r w:rsidR="0097590F">
        <w:t xml:space="preserve"> </w:t>
      </w:r>
      <w:r w:rsidRPr="000D01FD">
        <w:t>4</w:t>
      </w:r>
      <w:r w:rsidR="0097590F">
        <w:t xml:space="preserve"> </w:t>
      </w:r>
      <w:r w:rsidRPr="000D01FD">
        <w:t>tej ustawy, na terytorium Zjednoczonego Królestwa, w</w:t>
      </w:r>
      <w:r w:rsidR="0097590F">
        <w:t xml:space="preserve"> </w:t>
      </w:r>
      <w:r w:rsidRPr="000D01FD">
        <w:t>dniu 29</w:t>
      </w:r>
      <w:r w:rsidR="0097590F">
        <w:t xml:space="preserve"> </w:t>
      </w:r>
      <w:r w:rsidRPr="000D01FD">
        <w:t>marca 2019</w:t>
      </w:r>
      <w:r w:rsidR="0097590F">
        <w:t xml:space="preserve"> </w:t>
      </w:r>
      <w:r w:rsidRPr="000D01FD">
        <w:t>r. był zatrudniony, wykonywał inną pracę zarobkową lub prowadził pozarolniczą działalność na terytorium Zjednoczonego Królestwa i</w:t>
      </w:r>
      <w:r w:rsidR="0097590F">
        <w:t xml:space="preserve"> </w:t>
      </w:r>
      <w:r w:rsidRPr="000D01FD">
        <w:t>kontynuował zatrudnienie, wykonywanie innej pracy zarobkowej lub prowadzenie pozarolniczej działalności po tej dacie.</w:t>
      </w:r>
    </w:p>
    <w:p w:rsidR="00043EFA" w:rsidRDefault="00043EFA" w:rsidP="00043EFA">
      <w:pPr>
        <w:pStyle w:val="USTustnpkodeksu"/>
      </w:pPr>
      <w:r w:rsidRPr="00D06BF1">
        <w:t xml:space="preserve">3. </w:t>
      </w:r>
      <w:r w:rsidRPr="000D01FD">
        <w:t>W</w:t>
      </w:r>
      <w:r w:rsidR="0097590F">
        <w:t xml:space="preserve"> </w:t>
      </w:r>
      <w:r w:rsidRPr="000D01FD">
        <w:t>celu wykazania spełnienia okresów zatrudnienia, innej pracy zarobkowej lub prowadzenia pozarolniczej działalności, o</w:t>
      </w:r>
      <w:r w:rsidR="0097590F">
        <w:t xml:space="preserve"> </w:t>
      </w:r>
      <w:r w:rsidRPr="000D01FD">
        <w:t>których mowa w</w:t>
      </w:r>
      <w:r w:rsidR="0097590F">
        <w:t xml:space="preserve"> </w:t>
      </w:r>
      <w:r>
        <w:t>ust.</w:t>
      </w:r>
      <w:r w:rsidR="0097590F">
        <w:t xml:space="preserve"> </w:t>
      </w:r>
      <w:r w:rsidRPr="000D01FD">
        <w:t>2, bezrobotny przedkłada w</w:t>
      </w:r>
      <w:r w:rsidR="0097590F">
        <w:t xml:space="preserve"> </w:t>
      </w:r>
      <w:r w:rsidRPr="000D01FD">
        <w:t>powiatowym urzędzie pracy dokumenty wydane przez urzędy brytyjskie.</w:t>
      </w:r>
    </w:p>
    <w:p w:rsidR="00043EFA" w:rsidRDefault="00043EFA" w:rsidP="00043EFA">
      <w:pPr>
        <w:pStyle w:val="USTustnpkodeksu"/>
      </w:pPr>
      <w:r w:rsidRPr="00D06BF1">
        <w:t xml:space="preserve">4. </w:t>
      </w:r>
      <w:r w:rsidRPr="000D01FD">
        <w:t>Okresy, o</w:t>
      </w:r>
      <w:r w:rsidR="0097590F">
        <w:t xml:space="preserve"> </w:t>
      </w:r>
      <w:r w:rsidRPr="000D01FD">
        <w:t>których mowa w</w:t>
      </w:r>
      <w:r w:rsidR="0097590F">
        <w:t xml:space="preserve"> </w:t>
      </w:r>
      <w:r>
        <w:t>ust.</w:t>
      </w:r>
      <w:r w:rsidR="0097590F">
        <w:t xml:space="preserve"> </w:t>
      </w:r>
      <w:r w:rsidRPr="000D01FD">
        <w:t>2, które zostały już raz uwzględnione jako podstawa przyznania brytyjskiego zasiłku dla bezrobotnych, nie mogą stanowić podstawy nabycia prawa do zasiłku dla bezrobotnych na terytorium Rzeczypospolitej Polskiej.</w:t>
      </w:r>
    </w:p>
    <w:p w:rsidR="00043EFA" w:rsidRDefault="00043EFA" w:rsidP="00043EFA">
      <w:pPr>
        <w:pStyle w:val="USTustnpkodeksu"/>
      </w:pPr>
      <w:r>
        <w:t xml:space="preserve">5. </w:t>
      </w:r>
      <w:r w:rsidRPr="000D01FD">
        <w:t>Na potwierdzenie okoliczności, o</w:t>
      </w:r>
      <w:r w:rsidR="0097590F">
        <w:t xml:space="preserve"> </w:t>
      </w:r>
      <w:r w:rsidRPr="000D01FD">
        <w:t>której mowa w</w:t>
      </w:r>
      <w:r w:rsidR="0097590F">
        <w:t xml:space="preserve"> </w:t>
      </w:r>
      <w:r>
        <w:t>ust.</w:t>
      </w:r>
      <w:r w:rsidR="0097590F">
        <w:t xml:space="preserve"> </w:t>
      </w:r>
      <w:r w:rsidRPr="000D01FD">
        <w:t>4, bezrobotny</w:t>
      </w:r>
      <w:r w:rsidR="00C25B10">
        <w:t>, który</w:t>
      </w:r>
      <w:r w:rsidRPr="000D01FD">
        <w:t xml:space="preserve"> ubiega się o przyznanie zasiłku dla bezrobotnych na terytorium Rzeczypospolitej Polskiej</w:t>
      </w:r>
      <w:r w:rsidR="005A32BB">
        <w:t>,</w:t>
      </w:r>
      <w:r w:rsidRPr="000D01FD">
        <w:t xml:space="preserve"> składa oświadczenie pod rygorem odpowiedzialności karnej za składanie fałszywych oświadczeń. Składający oświadczenie jest obowiązany do zawarcia w</w:t>
      </w:r>
      <w:r w:rsidR="0097590F">
        <w:t xml:space="preserve"> </w:t>
      </w:r>
      <w:r w:rsidRPr="000D01FD">
        <w:t>nim klauzuli następującej treści: „Jestem świadomy odpowiedzialności karnej za złożenie fałszywego oświadczenia.”. Klauzula ta zastępuje pouczenie organu o</w:t>
      </w:r>
      <w:r w:rsidR="0097590F">
        <w:t xml:space="preserve"> </w:t>
      </w:r>
      <w:r w:rsidRPr="000D01FD">
        <w:t>odpowiedzialności karnej za składanie fałszywych oświadczeń.</w:t>
      </w:r>
    </w:p>
    <w:p w:rsidR="00043EFA" w:rsidRDefault="00043EFA" w:rsidP="00043EFA">
      <w:pPr>
        <w:pStyle w:val="USTustnpkodeksu"/>
      </w:pPr>
      <w:r>
        <w:t xml:space="preserve">6. </w:t>
      </w:r>
      <w:r w:rsidR="00C25B10">
        <w:t>O</w:t>
      </w:r>
      <w:r w:rsidRPr="00043EFA">
        <w:t>rganem właściwym do orzekania w</w:t>
      </w:r>
      <w:r w:rsidR="0097590F">
        <w:t xml:space="preserve"> </w:t>
      </w:r>
      <w:r w:rsidRPr="00043EFA">
        <w:t>sprawach</w:t>
      </w:r>
      <w:r w:rsidRPr="000D01FD">
        <w:t>, o</w:t>
      </w:r>
      <w:r w:rsidR="0097590F">
        <w:t xml:space="preserve"> </w:t>
      </w:r>
      <w:r w:rsidRPr="000D01FD">
        <w:t>których mowa w</w:t>
      </w:r>
      <w:r w:rsidR="0097590F">
        <w:t xml:space="preserve"> </w:t>
      </w:r>
      <w:r>
        <w:t>ust.</w:t>
      </w:r>
      <w:r w:rsidR="0097590F">
        <w:t xml:space="preserve"> </w:t>
      </w:r>
      <w:r w:rsidRPr="000D01FD">
        <w:t>1, jest marszałek województwa. Przepisy</w:t>
      </w:r>
      <w:r>
        <w:t xml:space="preserve"> art.</w:t>
      </w:r>
      <w:r w:rsidR="0097590F">
        <w:t xml:space="preserve"> </w:t>
      </w:r>
      <w:r w:rsidRPr="000D01FD">
        <w:t>8a</w:t>
      </w:r>
      <w:r>
        <w:t xml:space="preserve"> ust.</w:t>
      </w:r>
      <w:r w:rsidR="0097590F">
        <w:t xml:space="preserve"> </w:t>
      </w:r>
      <w:r w:rsidRPr="000D01FD">
        <w:t>1</w:t>
      </w:r>
      <w:r>
        <w:t xml:space="preserve"> i</w:t>
      </w:r>
      <w:r w:rsidR="0097590F">
        <w:t xml:space="preserve"> </w:t>
      </w:r>
      <w:r w:rsidRPr="000D01FD">
        <w:t>4</w:t>
      </w:r>
      <w:r>
        <w:t xml:space="preserve"> oraz art.</w:t>
      </w:r>
      <w:r w:rsidR="0097590F">
        <w:t xml:space="preserve"> </w:t>
      </w:r>
      <w:r w:rsidRPr="000D01FD">
        <w:t xml:space="preserve">9d ustawy </w:t>
      </w:r>
      <w:r>
        <w:t>z</w:t>
      </w:r>
      <w:r w:rsidR="0097590F">
        <w:t xml:space="preserve"> </w:t>
      </w:r>
      <w:r>
        <w:t xml:space="preserve">dnia </w:t>
      </w:r>
      <w:r w:rsidRPr="000D01FD">
        <w:t>20</w:t>
      </w:r>
      <w:r w:rsidR="0097590F">
        <w:t xml:space="preserve"> </w:t>
      </w:r>
      <w:r w:rsidRPr="000D01FD">
        <w:t>kwietnia 2004</w:t>
      </w:r>
      <w:r w:rsidR="0097590F">
        <w:t xml:space="preserve"> </w:t>
      </w:r>
      <w:r w:rsidRPr="000D01FD">
        <w:t>r. o</w:t>
      </w:r>
      <w:r w:rsidR="0097590F">
        <w:t xml:space="preserve"> </w:t>
      </w:r>
      <w:r w:rsidRPr="000D01FD">
        <w:t>promocji zatrudnienia i</w:t>
      </w:r>
      <w:r w:rsidR="0097590F">
        <w:t xml:space="preserve"> </w:t>
      </w:r>
      <w:r w:rsidRPr="000D01FD">
        <w:t>instytucjach rynku pracy stosuje się odpowiednio.</w:t>
      </w:r>
    </w:p>
    <w:p w:rsidR="00043EFA" w:rsidRDefault="00043EFA" w:rsidP="00043EFA">
      <w:pPr>
        <w:pStyle w:val="USTustnpkodeksu"/>
      </w:pPr>
      <w:r w:rsidRPr="00043EFA">
        <w:t>7. Organem właściwym do orzekania w</w:t>
      </w:r>
      <w:r w:rsidR="0097590F">
        <w:t xml:space="preserve"> </w:t>
      </w:r>
      <w:r w:rsidRPr="00043EFA">
        <w:t>sprawach</w:t>
      </w:r>
      <w:r w:rsidRPr="000D01FD">
        <w:t>, o</w:t>
      </w:r>
      <w:r w:rsidR="0097590F">
        <w:t xml:space="preserve"> </w:t>
      </w:r>
      <w:r w:rsidRPr="000D01FD">
        <w:t>których mowa w</w:t>
      </w:r>
      <w:r w:rsidR="0097590F">
        <w:t xml:space="preserve"> </w:t>
      </w:r>
      <w:r>
        <w:t>ust.</w:t>
      </w:r>
      <w:r w:rsidR="0097590F">
        <w:t xml:space="preserve"> </w:t>
      </w:r>
      <w:r w:rsidRPr="000D01FD">
        <w:t>2, jest starosta. Przepisów</w:t>
      </w:r>
      <w:r>
        <w:t xml:space="preserve"> art.</w:t>
      </w:r>
      <w:r w:rsidR="0097590F">
        <w:t xml:space="preserve"> </w:t>
      </w:r>
      <w:r w:rsidRPr="000D01FD">
        <w:t>8a</w:t>
      </w:r>
      <w:r>
        <w:t xml:space="preserve"> ust.</w:t>
      </w:r>
      <w:r w:rsidR="0097590F">
        <w:t xml:space="preserve"> </w:t>
      </w:r>
      <w:r w:rsidRPr="000D01FD">
        <w:t>1</w:t>
      </w:r>
      <w:r>
        <w:t xml:space="preserve"> i</w:t>
      </w:r>
      <w:r w:rsidR="0097590F">
        <w:t xml:space="preserve"> </w:t>
      </w:r>
      <w:r w:rsidRPr="00256949">
        <w:t>4</w:t>
      </w:r>
      <w:r>
        <w:t xml:space="preserve"> oraz art.</w:t>
      </w:r>
      <w:r w:rsidR="0097590F">
        <w:t xml:space="preserve"> </w:t>
      </w:r>
      <w:r w:rsidRPr="00256949">
        <w:t xml:space="preserve">9d ustawy </w:t>
      </w:r>
      <w:r w:rsidRPr="00043EFA">
        <w:t>z</w:t>
      </w:r>
      <w:r w:rsidR="0097590F">
        <w:t xml:space="preserve"> </w:t>
      </w:r>
      <w:r w:rsidRPr="00043EFA">
        <w:t>dnia 20</w:t>
      </w:r>
      <w:r w:rsidR="0097590F">
        <w:t xml:space="preserve"> </w:t>
      </w:r>
      <w:r w:rsidRPr="00043EFA">
        <w:t>kwietnia 2004</w:t>
      </w:r>
      <w:r w:rsidR="0097590F">
        <w:t xml:space="preserve"> </w:t>
      </w:r>
      <w:r w:rsidRPr="00043EFA">
        <w:t xml:space="preserve">r. </w:t>
      </w:r>
      <w:r w:rsidRPr="000D01FD">
        <w:t>o</w:t>
      </w:r>
      <w:r w:rsidR="0097590F">
        <w:t xml:space="preserve"> </w:t>
      </w:r>
      <w:r w:rsidRPr="000D01FD">
        <w:t>promocji zatrudnienia i</w:t>
      </w:r>
      <w:r w:rsidR="0097590F">
        <w:t xml:space="preserve"> </w:t>
      </w:r>
      <w:r w:rsidRPr="000D01FD">
        <w:t>instytucjach rynku pracy nie stosuje się.</w:t>
      </w:r>
    </w:p>
    <w:p w:rsidR="00043EFA" w:rsidRPr="00BA2BB5" w:rsidRDefault="00043EFA" w:rsidP="00255BEA">
      <w:pPr>
        <w:pStyle w:val="ARTartustawynprozporzdzenia"/>
      </w:pPr>
      <w:r w:rsidRPr="00D01B5E">
        <w:rPr>
          <w:rStyle w:val="Ppogrubienie"/>
        </w:rPr>
        <w:t>Art.</w:t>
      </w:r>
      <w:r w:rsidR="00D01B5E">
        <w:rPr>
          <w:rStyle w:val="Ppogrubienie"/>
        </w:rPr>
        <w:t> </w:t>
      </w:r>
      <w:r w:rsidRPr="00D01B5E">
        <w:rPr>
          <w:rStyle w:val="Ppogrubienie"/>
        </w:rPr>
        <w:t>21.</w:t>
      </w:r>
      <w:r w:rsidRPr="00BA2BB5">
        <w:t xml:space="preserve"> Zwrot nienależnie pobranych świadczeń wypłaconych na podstawie</w:t>
      </w:r>
      <w:r>
        <w:t xml:space="preserve"> art.</w:t>
      </w:r>
      <w:r w:rsidR="0097590F">
        <w:t xml:space="preserve"> </w:t>
      </w:r>
      <w:r>
        <w:t>19 i</w:t>
      </w:r>
      <w:r w:rsidR="0097590F">
        <w:t xml:space="preserve"> </w:t>
      </w:r>
      <w:r>
        <w:t>art.</w:t>
      </w:r>
      <w:r w:rsidR="00F60051">
        <w:t> </w:t>
      </w:r>
      <w:r>
        <w:t>51</w:t>
      </w:r>
      <w:r w:rsidR="0097590F">
        <w:t xml:space="preserve"> </w:t>
      </w:r>
      <w:r w:rsidRPr="00BA2BB5">
        <w:t>odbywa się na zasadach określonych w</w:t>
      </w:r>
      <w:r w:rsidR="0097590F">
        <w:t xml:space="preserve"> </w:t>
      </w:r>
      <w:r w:rsidRPr="00BA2BB5">
        <w:t>ustawie z</w:t>
      </w:r>
      <w:r w:rsidR="0097590F">
        <w:t xml:space="preserve"> </w:t>
      </w:r>
      <w:r w:rsidRPr="005B317D">
        <w:t>dnia 20</w:t>
      </w:r>
      <w:r w:rsidR="0097590F">
        <w:t xml:space="preserve"> </w:t>
      </w:r>
      <w:r w:rsidRPr="005B317D">
        <w:t>kwietnia 2004</w:t>
      </w:r>
      <w:r w:rsidR="0097590F">
        <w:t xml:space="preserve"> </w:t>
      </w:r>
      <w:r w:rsidRPr="005B317D">
        <w:t xml:space="preserve">r. </w:t>
      </w:r>
      <w:r w:rsidRPr="00BA2BB5">
        <w:t>o</w:t>
      </w:r>
      <w:r w:rsidR="0097590F">
        <w:t xml:space="preserve"> </w:t>
      </w:r>
      <w:r w:rsidRPr="00BA2BB5">
        <w:t>promocji zatrudnienia i</w:t>
      </w:r>
      <w:r w:rsidR="0097590F">
        <w:t xml:space="preserve"> </w:t>
      </w:r>
      <w:r w:rsidRPr="00BA2BB5">
        <w:t>instytucjach rynku pracy.</w:t>
      </w:r>
    </w:p>
    <w:p w:rsidR="00043EFA" w:rsidRPr="00BA2BB5" w:rsidRDefault="00043EFA" w:rsidP="00D01B5E">
      <w:pPr>
        <w:pStyle w:val="ARTartustawynprozporzdzenia"/>
        <w:keepNext/>
      </w:pPr>
      <w:r w:rsidRPr="00D01B5E">
        <w:rPr>
          <w:rStyle w:val="Ppogrubienie"/>
        </w:rPr>
        <w:t>Art.</w:t>
      </w:r>
      <w:r w:rsidR="00D01B5E">
        <w:rPr>
          <w:rStyle w:val="Ppogrubienie"/>
        </w:rPr>
        <w:t> </w:t>
      </w:r>
      <w:r w:rsidRPr="00D01B5E">
        <w:rPr>
          <w:rStyle w:val="Ppogrubienie"/>
        </w:rPr>
        <w:t>22.</w:t>
      </w:r>
      <w:r w:rsidRPr="00A940A1">
        <w:t xml:space="preserve"> </w:t>
      </w:r>
      <w:r w:rsidRPr="00BA2BB5">
        <w:t>Do osób, o</w:t>
      </w:r>
      <w:r w:rsidR="0097590F">
        <w:t xml:space="preserve"> </w:t>
      </w:r>
      <w:r w:rsidRPr="00BA2BB5">
        <w:t>których mowa w</w:t>
      </w:r>
      <w:r w:rsidR="0097590F">
        <w:t xml:space="preserve"> </w:t>
      </w:r>
      <w:r>
        <w:t>art.</w:t>
      </w:r>
      <w:r w:rsidR="0097590F">
        <w:t xml:space="preserve"> </w:t>
      </w:r>
      <w:r w:rsidRPr="00F902CE">
        <w:t>2</w:t>
      </w:r>
      <w:r>
        <w:t xml:space="preserve"> ust.</w:t>
      </w:r>
      <w:r w:rsidR="0097590F">
        <w:t xml:space="preserve"> </w:t>
      </w:r>
      <w:r w:rsidRPr="00F902CE">
        <w:t>2</w:t>
      </w:r>
      <w:r>
        <w:t xml:space="preserve"> i</w:t>
      </w:r>
      <w:r w:rsidR="0097590F">
        <w:t xml:space="preserve"> </w:t>
      </w:r>
      <w:r w:rsidRPr="00F902CE">
        <w:t>3,</w:t>
      </w:r>
      <w:r>
        <w:t xml:space="preserve"> </w:t>
      </w:r>
      <w:r w:rsidRPr="00BA2BB5">
        <w:t>polski organ rentowy stosuje łącznie</w:t>
      </w:r>
      <w:r w:rsidR="004811D3">
        <w:t xml:space="preserve"> przepisy</w:t>
      </w:r>
      <w:r w:rsidRPr="00BA2BB5">
        <w:t>:</w:t>
      </w:r>
    </w:p>
    <w:p w:rsidR="00043EFA" w:rsidRPr="00BA2BB5" w:rsidRDefault="00043EFA" w:rsidP="00043EFA">
      <w:pPr>
        <w:pStyle w:val="PKTpunkt"/>
      </w:pPr>
      <w:r w:rsidRPr="00BA2BB5">
        <w:t>1)</w:t>
      </w:r>
      <w:r w:rsidRPr="00BA2BB5">
        <w:tab/>
        <w:t>o</w:t>
      </w:r>
      <w:r w:rsidR="0097590F">
        <w:t xml:space="preserve"> </w:t>
      </w:r>
      <w:r w:rsidRPr="00BA2BB5">
        <w:t>koordynacji systemów zabezpieczenia społecznego w</w:t>
      </w:r>
      <w:r w:rsidR="0097590F">
        <w:t xml:space="preserve"> </w:t>
      </w:r>
      <w:r w:rsidRPr="00BA2BB5">
        <w:t>odniesieniu do osób objętych tymi rozporządzeniami, dotyczące uregulowanych w</w:t>
      </w:r>
      <w:r w:rsidR="0097590F">
        <w:t xml:space="preserve"> </w:t>
      </w:r>
      <w:r w:rsidRPr="00BA2BB5">
        <w:t>tych przepisach: okresów ubezpieczenia lub zamieszkania oraz świadczeń, dochodów, zamieszkania, pobytu, okoliczności i</w:t>
      </w:r>
      <w:r w:rsidR="0097590F">
        <w:t xml:space="preserve"> </w:t>
      </w:r>
      <w:r w:rsidRPr="00BA2BB5">
        <w:t>zdarzeń, odnoszących się do państw członkowskich;</w:t>
      </w:r>
    </w:p>
    <w:p w:rsidR="00043EFA" w:rsidRPr="00BA2BB5" w:rsidRDefault="00043EFA" w:rsidP="00043EFA">
      <w:pPr>
        <w:pStyle w:val="PKTpunkt"/>
      </w:pPr>
      <w:r w:rsidRPr="00BA2BB5">
        <w:t>2)</w:t>
      </w:r>
      <w:r w:rsidRPr="00BA2BB5">
        <w:tab/>
      </w:r>
      <w:r>
        <w:t>art.</w:t>
      </w:r>
      <w:r w:rsidR="0097590F">
        <w:t xml:space="preserve"> </w:t>
      </w:r>
      <w:r>
        <w:t>24</w:t>
      </w:r>
      <w:r w:rsidRPr="00BA2BB5">
        <w:t>–</w:t>
      </w:r>
      <w:r>
        <w:t>36 w</w:t>
      </w:r>
      <w:r w:rsidR="0097590F">
        <w:t xml:space="preserve"> </w:t>
      </w:r>
      <w:r w:rsidRPr="00BA2BB5">
        <w:t>zakresie odnoszącym się do okresów ubezpieczenia lub zamieszkania oraz świadczeń, dochodów, zamieszkania, pobytu, okoliczności i</w:t>
      </w:r>
      <w:r w:rsidR="0097590F">
        <w:t xml:space="preserve"> </w:t>
      </w:r>
      <w:r w:rsidRPr="00BA2BB5">
        <w:t>zdarzeń</w:t>
      </w:r>
      <w:r>
        <w:t>,</w:t>
      </w:r>
      <w:r w:rsidRPr="00BA2BB5">
        <w:t xml:space="preserve"> dotyczących terytorium Zjednoczonego Królestwa, z</w:t>
      </w:r>
      <w:r w:rsidR="0097590F">
        <w:t xml:space="preserve"> </w:t>
      </w:r>
      <w:r w:rsidRPr="00BA2BB5">
        <w:t>wyjątkiem terytoriów Zjednoczonego Królestwa nieobjętych przepisami o</w:t>
      </w:r>
      <w:r w:rsidR="0097590F">
        <w:t xml:space="preserve"> </w:t>
      </w:r>
      <w:r w:rsidRPr="00BA2BB5">
        <w:t>koordynacji systemów zabezpieczenia społecznego w</w:t>
      </w:r>
      <w:r w:rsidR="0097590F">
        <w:t xml:space="preserve"> </w:t>
      </w:r>
      <w:r w:rsidRPr="00BA2BB5">
        <w:t>dniu 29</w:t>
      </w:r>
      <w:r w:rsidR="00BE71B9">
        <w:t> </w:t>
      </w:r>
      <w:r w:rsidRPr="00BA2BB5">
        <w:t>marca 2019</w:t>
      </w:r>
      <w:r w:rsidR="0097590F">
        <w:t xml:space="preserve"> </w:t>
      </w:r>
      <w:r w:rsidRPr="00BA2BB5">
        <w:t>r.</w:t>
      </w:r>
    </w:p>
    <w:p w:rsidR="00043EFA" w:rsidRPr="00BA2BB5" w:rsidRDefault="00043EFA" w:rsidP="00043EFA">
      <w:pPr>
        <w:pStyle w:val="ARTartustawynprozporzdzenia"/>
      </w:pPr>
      <w:r w:rsidRPr="00D01B5E">
        <w:rPr>
          <w:rStyle w:val="Ppogrubienie"/>
        </w:rPr>
        <w:t>Art.</w:t>
      </w:r>
      <w:r w:rsidR="00D01B5E">
        <w:rPr>
          <w:rStyle w:val="Ppogrubienie"/>
        </w:rPr>
        <w:t> </w:t>
      </w:r>
      <w:r w:rsidRPr="00D01B5E">
        <w:rPr>
          <w:rStyle w:val="Ppogrubienie"/>
        </w:rPr>
        <w:t>23.</w:t>
      </w:r>
      <w:r w:rsidRPr="00BA2BB5">
        <w:t xml:space="preserve"> Osoby, o</w:t>
      </w:r>
      <w:r w:rsidR="0097590F">
        <w:t xml:space="preserve"> </w:t>
      </w:r>
      <w:r w:rsidRPr="00BA2BB5">
        <w:t>których mowa w</w:t>
      </w:r>
      <w:r w:rsidR="0097590F">
        <w:t xml:space="preserve"> </w:t>
      </w:r>
      <w:r>
        <w:t>art.</w:t>
      </w:r>
      <w:r w:rsidR="0097590F">
        <w:t xml:space="preserve"> </w:t>
      </w:r>
      <w:r w:rsidRPr="00F902CE">
        <w:t>2</w:t>
      </w:r>
      <w:r>
        <w:t xml:space="preserve"> ust.</w:t>
      </w:r>
      <w:r w:rsidR="0097590F">
        <w:t xml:space="preserve"> </w:t>
      </w:r>
      <w:r w:rsidRPr="00F902CE">
        <w:t>2</w:t>
      </w:r>
      <w:r>
        <w:t xml:space="preserve"> i</w:t>
      </w:r>
      <w:r w:rsidR="0097590F">
        <w:t xml:space="preserve"> </w:t>
      </w:r>
      <w:r w:rsidRPr="00F902CE">
        <w:t>3,</w:t>
      </w:r>
      <w:r w:rsidRPr="00BA2BB5">
        <w:t xml:space="preserve"> korzystają z</w:t>
      </w:r>
      <w:r w:rsidR="0097590F">
        <w:t xml:space="preserve"> </w:t>
      </w:r>
      <w:r w:rsidRPr="00BA2BB5">
        <w:t>tych samych praw i</w:t>
      </w:r>
      <w:r w:rsidR="0097590F">
        <w:t xml:space="preserve"> </w:t>
      </w:r>
      <w:r w:rsidRPr="00BA2BB5">
        <w:t>podlegają tym samym obowiązkom co obywatele Rzeczypospolitej Polskiej, w</w:t>
      </w:r>
      <w:r w:rsidR="0097590F">
        <w:t xml:space="preserve"> </w:t>
      </w:r>
      <w:r w:rsidRPr="00BA2BB5">
        <w:t>odniesieniu do świadczeń, o</w:t>
      </w:r>
      <w:r w:rsidR="0097590F">
        <w:t xml:space="preserve"> </w:t>
      </w:r>
      <w:r w:rsidRPr="00BA2BB5">
        <w:t>których mowa w</w:t>
      </w:r>
      <w:r w:rsidR="0097590F">
        <w:t xml:space="preserve"> </w:t>
      </w:r>
      <w:r>
        <w:t>art.</w:t>
      </w:r>
      <w:r w:rsidR="0097590F">
        <w:t xml:space="preserve"> </w:t>
      </w:r>
      <w:r>
        <w:t>24</w:t>
      </w:r>
      <w:r w:rsidRPr="00BA2BB5">
        <w:t>–</w:t>
      </w:r>
      <w:r>
        <w:t>36</w:t>
      </w:r>
      <w:r w:rsidRPr="00BA2BB5">
        <w:t>.</w:t>
      </w:r>
    </w:p>
    <w:p w:rsidR="00043EFA" w:rsidRPr="00043EFA" w:rsidRDefault="00043EFA" w:rsidP="00D01B5E">
      <w:pPr>
        <w:pStyle w:val="ARTartustawynprozporzdzenia"/>
        <w:keepNext/>
      </w:pPr>
      <w:r w:rsidRPr="00D01B5E">
        <w:rPr>
          <w:rStyle w:val="Ppogrubienie"/>
        </w:rPr>
        <w:t>Art.</w:t>
      </w:r>
      <w:r w:rsidR="00D01B5E">
        <w:rPr>
          <w:rStyle w:val="Ppogrubienie"/>
        </w:rPr>
        <w:t> </w:t>
      </w:r>
      <w:r w:rsidRPr="00D01B5E">
        <w:rPr>
          <w:rStyle w:val="Ppogrubienie"/>
        </w:rPr>
        <w:t>24.</w:t>
      </w:r>
      <w:r w:rsidRPr="00043EFA">
        <w:t xml:space="preserve"> Przepisy art.</w:t>
      </w:r>
      <w:r w:rsidR="0097590F">
        <w:t xml:space="preserve"> </w:t>
      </w:r>
      <w:r w:rsidRPr="00043EFA">
        <w:t>25–32</w:t>
      </w:r>
      <w:r w:rsidR="0097590F">
        <w:t xml:space="preserve"> </w:t>
      </w:r>
      <w:r w:rsidRPr="00043EFA">
        <w:t>dotyczą świadczeń z</w:t>
      </w:r>
      <w:r w:rsidR="0097590F">
        <w:t xml:space="preserve"> </w:t>
      </w:r>
      <w:r w:rsidRPr="00043EFA">
        <w:t>tytułu starości, niezdolności do pracy oraz rent rodzinnych w</w:t>
      </w:r>
      <w:r w:rsidR="0097590F">
        <w:t xml:space="preserve"> </w:t>
      </w:r>
      <w:r w:rsidRPr="00043EFA">
        <w:t>rozumieniu przepisów o</w:t>
      </w:r>
      <w:r w:rsidR="0097590F">
        <w:t xml:space="preserve"> </w:t>
      </w:r>
      <w:r w:rsidRPr="00043EFA">
        <w:t>koordynacji systemów zabezpieczenia społecznego, objętych:</w:t>
      </w:r>
    </w:p>
    <w:p w:rsidR="00043EFA" w:rsidRPr="00BA2BB5" w:rsidRDefault="00043EFA" w:rsidP="00043EFA">
      <w:pPr>
        <w:pStyle w:val="PKTpunkt"/>
      </w:pPr>
      <w:r w:rsidRPr="00BA2BB5">
        <w:t>1)</w:t>
      </w:r>
      <w:r w:rsidRPr="00BA2BB5">
        <w:tab/>
        <w:t>ustawą z</w:t>
      </w:r>
      <w:r w:rsidR="0097590F">
        <w:t xml:space="preserve"> </w:t>
      </w:r>
      <w:r w:rsidRPr="00BA2BB5">
        <w:t>dnia 17</w:t>
      </w:r>
      <w:r w:rsidR="0097590F">
        <w:t xml:space="preserve"> </w:t>
      </w:r>
      <w:r w:rsidRPr="00BA2BB5">
        <w:t>grudnia 1998</w:t>
      </w:r>
      <w:r w:rsidR="0097590F">
        <w:t xml:space="preserve"> </w:t>
      </w:r>
      <w:r w:rsidRPr="00BA2BB5">
        <w:t>r. o</w:t>
      </w:r>
      <w:r w:rsidR="0097590F">
        <w:t xml:space="preserve"> </w:t>
      </w:r>
      <w:r w:rsidRPr="00BA2BB5">
        <w:t>emeryturach i</w:t>
      </w:r>
      <w:r w:rsidR="0097590F">
        <w:t xml:space="preserve"> </w:t>
      </w:r>
      <w:r w:rsidRPr="00BA2BB5">
        <w:t>rentach z</w:t>
      </w:r>
      <w:r w:rsidR="0097590F">
        <w:t xml:space="preserve"> </w:t>
      </w:r>
      <w:r w:rsidRPr="00BA2BB5">
        <w:t>Funduszu Ubezpieczeń Społecznych (</w:t>
      </w:r>
      <w:r>
        <w:t>Dz.</w:t>
      </w:r>
      <w:r w:rsidR="0097590F">
        <w:t xml:space="preserve"> </w:t>
      </w:r>
      <w:r>
        <w:t>U.</w:t>
      </w:r>
      <w:r w:rsidRPr="00BA2BB5">
        <w:t xml:space="preserve"> z</w:t>
      </w:r>
      <w:r w:rsidR="0097590F">
        <w:t xml:space="preserve"> </w:t>
      </w:r>
      <w:r w:rsidRPr="00BA2BB5">
        <w:t>2018</w:t>
      </w:r>
      <w:r w:rsidR="0097590F">
        <w:t xml:space="preserve"> </w:t>
      </w:r>
      <w:r w:rsidRPr="00BA2BB5">
        <w:t>r.</w:t>
      </w:r>
      <w:r>
        <w:t xml:space="preserve"> poz.</w:t>
      </w:r>
      <w:r w:rsidR="0097590F">
        <w:t xml:space="preserve"> </w:t>
      </w:r>
      <w:r w:rsidRPr="00BA2BB5">
        <w:t>1270</w:t>
      </w:r>
      <w:r>
        <w:t xml:space="preserve"> i</w:t>
      </w:r>
      <w:r w:rsidR="0097590F">
        <w:t xml:space="preserve"> </w:t>
      </w:r>
      <w:r>
        <w:t>2245 oraz z</w:t>
      </w:r>
      <w:r w:rsidR="0097590F">
        <w:t xml:space="preserve"> </w:t>
      </w:r>
      <w:r>
        <w:t>2019</w:t>
      </w:r>
      <w:r w:rsidR="0097590F">
        <w:t xml:space="preserve"> </w:t>
      </w:r>
      <w:r>
        <w:t>r. poz.</w:t>
      </w:r>
      <w:r w:rsidR="0097590F">
        <w:t xml:space="preserve"> </w:t>
      </w:r>
      <w:r>
        <w:t>39</w:t>
      </w:r>
      <w:r w:rsidRPr="00BA2BB5">
        <w:t>);</w:t>
      </w:r>
    </w:p>
    <w:p w:rsidR="00043EFA" w:rsidRPr="00BA2BB5" w:rsidRDefault="00043EFA" w:rsidP="00043EFA">
      <w:pPr>
        <w:pStyle w:val="PKTpunkt"/>
      </w:pPr>
      <w:r w:rsidRPr="00BA2BB5">
        <w:t>2)</w:t>
      </w:r>
      <w:r w:rsidRPr="00BA2BB5">
        <w:tab/>
        <w:t>ustawą z</w:t>
      </w:r>
      <w:r w:rsidR="0097590F">
        <w:t xml:space="preserve"> </w:t>
      </w:r>
      <w:r w:rsidRPr="00BA2BB5">
        <w:t>dnia 19</w:t>
      </w:r>
      <w:r w:rsidR="0097590F">
        <w:t xml:space="preserve"> </w:t>
      </w:r>
      <w:r w:rsidRPr="00BA2BB5">
        <w:t>grudnia 2008</w:t>
      </w:r>
      <w:r w:rsidR="0097590F">
        <w:t xml:space="preserve"> </w:t>
      </w:r>
      <w:r w:rsidRPr="00BA2BB5">
        <w:t>r. o</w:t>
      </w:r>
      <w:r w:rsidR="0097590F">
        <w:t xml:space="preserve"> </w:t>
      </w:r>
      <w:r w:rsidRPr="00BA2BB5">
        <w:t>emeryturach pomostowych (</w:t>
      </w:r>
      <w:r>
        <w:t>Dz.</w:t>
      </w:r>
      <w:r w:rsidR="0097590F">
        <w:t xml:space="preserve"> </w:t>
      </w:r>
      <w:r>
        <w:t>U.</w:t>
      </w:r>
      <w:r w:rsidRPr="00BA2BB5">
        <w:t xml:space="preserve"> z</w:t>
      </w:r>
      <w:r w:rsidR="0097590F">
        <w:t xml:space="preserve"> </w:t>
      </w:r>
      <w:r w:rsidRPr="00BA2BB5">
        <w:t>2018</w:t>
      </w:r>
      <w:r w:rsidR="0097590F">
        <w:t xml:space="preserve"> </w:t>
      </w:r>
      <w:r w:rsidRPr="00BA2BB5">
        <w:t>r.</w:t>
      </w:r>
      <w:r>
        <w:t xml:space="preserve"> poz.</w:t>
      </w:r>
      <w:r w:rsidR="00BE71B9">
        <w:t> </w:t>
      </w:r>
      <w:r w:rsidRPr="00BA2BB5">
        <w:t>1924);</w:t>
      </w:r>
    </w:p>
    <w:p w:rsidR="00043EFA" w:rsidRPr="00BA2BB5" w:rsidRDefault="00043EFA" w:rsidP="00043EFA">
      <w:pPr>
        <w:pStyle w:val="PKTpunkt"/>
      </w:pPr>
      <w:r w:rsidRPr="00BA2BB5">
        <w:t>3)</w:t>
      </w:r>
      <w:r w:rsidRPr="00BA2BB5">
        <w:tab/>
        <w:t>ustawą z</w:t>
      </w:r>
      <w:r w:rsidR="0097590F">
        <w:t xml:space="preserve"> </w:t>
      </w:r>
      <w:r w:rsidRPr="00BA2BB5">
        <w:t>dnia 21</w:t>
      </w:r>
      <w:r w:rsidR="0097590F">
        <w:t xml:space="preserve"> </w:t>
      </w:r>
      <w:r w:rsidRPr="00BA2BB5">
        <w:t>listopada 2008</w:t>
      </w:r>
      <w:r w:rsidR="0097590F">
        <w:t xml:space="preserve"> </w:t>
      </w:r>
      <w:r w:rsidRPr="00BA2BB5">
        <w:t>r. o</w:t>
      </w:r>
      <w:r w:rsidR="0097590F">
        <w:t xml:space="preserve"> </w:t>
      </w:r>
      <w:r w:rsidRPr="00BA2BB5">
        <w:t>emeryturach kapitałowych (Dz. U</w:t>
      </w:r>
      <w:r w:rsidR="00BE71B9">
        <w:t>.</w:t>
      </w:r>
      <w:r w:rsidRPr="00BA2BB5">
        <w:t xml:space="preserve"> z</w:t>
      </w:r>
      <w:r w:rsidR="0097590F">
        <w:t xml:space="preserve"> </w:t>
      </w:r>
      <w:r w:rsidRPr="00BA2BB5">
        <w:t>2018</w:t>
      </w:r>
      <w:r w:rsidR="0097590F">
        <w:t xml:space="preserve"> </w:t>
      </w:r>
      <w:r w:rsidRPr="00BA2BB5">
        <w:t>r.</w:t>
      </w:r>
      <w:r>
        <w:t xml:space="preserve"> poz.</w:t>
      </w:r>
      <w:r w:rsidR="00BE71B9">
        <w:t> </w:t>
      </w:r>
      <w:r w:rsidRPr="00BA2BB5">
        <w:t>926);</w:t>
      </w:r>
    </w:p>
    <w:p w:rsidR="00043EFA" w:rsidRPr="00BA2BB5" w:rsidRDefault="00043EFA" w:rsidP="00043EFA">
      <w:pPr>
        <w:pStyle w:val="PKTpunkt"/>
      </w:pPr>
      <w:r w:rsidRPr="00BA2BB5">
        <w:t>4)</w:t>
      </w:r>
      <w:r w:rsidRPr="00BA2BB5">
        <w:tab/>
        <w:t>ustawą z</w:t>
      </w:r>
      <w:r w:rsidR="0097590F">
        <w:t xml:space="preserve"> </w:t>
      </w:r>
      <w:r w:rsidRPr="00BA2BB5">
        <w:t>dnia 20</w:t>
      </w:r>
      <w:r w:rsidR="0097590F">
        <w:t xml:space="preserve"> </w:t>
      </w:r>
      <w:r w:rsidRPr="00BA2BB5">
        <w:t>grudnia 1990</w:t>
      </w:r>
      <w:r w:rsidR="0097590F">
        <w:t xml:space="preserve"> </w:t>
      </w:r>
      <w:r w:rsidRPr="00BA2BB5">
        <w:t>r. o</w:t>
      </w:r>
      <w:r w:rsidR="0097590F">
        <w:t xml:space="preserve"> </w:t>
      </w:r>
      <w:r w:rsidRPr="00BA2BB5">
        <w:t>ubezpieczeniu społecznym rolników (Dz. U</w:t>
      </w:r>
      <w:r w:rsidR="00BE71B9">
        <w:t>.</w:t>
      </w:r>
      <w:r w:rsidRPr="00BA2BB5">
        <w:t xml:space="preserve"> z</w:t>
      </w:r>
      <w:r w:rsidR="006B2343">
        <w:t> </w:t>
      </w:r>
      <w:r w:rsidRPr="00BA2BB5">
        <w:t>201</w:t>
      </w:r>
      <w:r>
        <w:t>9</w:t>
      </w:r>
      <w:r w:rsidR="006B2343">
        <w:t> </w:t>
      </w:r>
      <w:r w:rsidRPr="00BA2BB5">
        <w:t>r.</w:t>
      </w:r>
      <w:r>
        <w:t xml:space="preserve"> poz.</w:t>
      </w:r>
      <w:r w:rsidR="0097590F">
        <w:t xml:space="preserve"> </w:t>
      </w:r>
      <w:r>
        <w:t>299 i 303</w:t>
      </w:r>
      <w:r w:rsidRPr="00BA2BB5">
        <w:t>);</w:t>
      </w:r>
    </w:p>
    <w:p w:rsidR="00043EFA" w:rsidRPr="00BA2BB5" w:rsidRDefault="00043EFA" w:rsidP="00043EFA">
      <w:pPr>
        <w:pStyle w:val="PKTpunkt"/>
      </w:pPr>
      <w:r w:rsidRPr="00BA2BB5">
        <w:t>5)</w:t>
      </w:r>
      <w:r w:rsidRPr="00BA2BB5">
        <w:tab/>
        <w:t>ustawą z</w:t>
      </w:r>
      <w:r w:rsidR="0097590F">
        <w:t xml:space="preserve"> </w:t>
      </w:r>
      <w:r w:rsidRPr="00BA2BB5">
        <w:t>dnia 10</w:t>
      </w:r>
      <w:r w:rsidR="0097590F">
        <w:t xml:space="preserve"> </w:t>
      </w:r>
      <w:r w:rsidRPr="00BA2BB5">
        <w:t>grudnia 1993</w:t>
      </w:r>
      <w:r w:rsidR="0097590F">
        <w:t xml:space="preserve"> </w:t>
      </w:r>
      <w:r w:rsidRPr="00BA2BB5">
        <w:t>r. o</w:t>
      </w:r>
      <w:r w:rsidR="0097590F">
        <w:t xml:space="preserve"> </w:t>
      </w:r>
      <w:r w:rsidRPr="00BA2BB5">
        <w:t>zaopatrzeniu emerytalnym żołnierzy zawodowych oraz ich rodzin (</w:t>
      </w:r>
      <w:r>
        <w:t>Dz.</w:t>
      </w:r>
      <w:r w:rsidR="0097590F">
        <w:t xml:space="preserve"> </w:t>
      </w:r>
      <w:r>
        <w:t>U.</w:t>
      </w:r>
      <w:r w:rsidRPr="00BA2BB5">
        <w:t xml:space="preserve"> z</w:t>
      </w:r>
      <w:r w:rsidR="0097590F">
        <w:t xml:space="preserve"> </w:t>
      </w:r>
      <w:r w:rsidRPr="00BA2BB5">
        <w:t>201</w:t>
      </w:r>
      <w:r>
        <w:t>9</w:t>
      </w:r>
      <w:r w:rsidR="0097590F">
        <w:t xml:space="preserve"> </w:t>
      </w:r>
      <w:r w:rsidRPr="00BA2BB5">
        <w:t>r.</w:t>
      </w:r>
      <w:r>
        <w:t xml:space="preserve"> poz.</w:t>
      </w:r>
      <w:r w:rsidR="0097590F">
        <w:t xml:space="preserve"> </w:t>
      </w:r>
      <w:r>
        <w:t>289</w:t>
      </w:r>
      <w:r w:rsidRPr="00BA2BB5">
        <w:t>);</w:t>
      </w:r>
    </w:p>
    <w:p w:rsidR="00043EFA" w:rsidRPr="00BA2BB5" w:rsidRDefault="00043EFA" w:rsidP="00043EFA">
      <w:pPr>
        <w:pStyle w:val="PKTpunkt"/>
      </w:pPr>
      <w:r w:rsidRPr="00BA2BB5">
        <w:t>6)</w:t>
      </w:r>
      <w:r w:rsidRPr="00BA2BB5">
        <w:tab/>
        <w:t>ustawą z</w:t>
      </w:r>
      <w:r w:rsidR="0097590F">
        <w:t xml:space="preserve"> </w:t>
      </w:r>
      <w:r w:rsidRPr="00BA2BB5">
        <w:t>dnia 18</w:t>
      </w:r>
      <w:r w:rsidR="0097590F">
        <w:t xml:space="preserve"> </w:t>
      </w:r>
      <w:r w:rsidRPr="00BA2BB5">
        <w:t>lutego 1994</w:t>
      </w:r>
      <w:r w:rsidR="0097590F">
        <w:t xml:space="preserve"> </w:t>
      </w:r>
      <w:r w:rsidRPr="00BA2BB5">
        <w:t>r. o</w:t>
      </w:r>
      <w:r w:rsidR="0097590F">
        <w:t xml:space="preserve"> </w:t>
      </w:r>
      <w:r w:rsidRPr="00BA2BB5">
        <w:t xml:space="preserve">zaopatrzeniu emerytalnym funkcjonariuszy Policji, Agencji Bezpieczeństwa Wewnętrznego, Agencji Wywiadu, Służby Kontrwywiadu Wojskowego, Służby Wywiadu Wojskowego, Centralnego Biura Antykorupcyjnego, Straży Granicznej, </w:t>
      </w:r>
      <w:r>
        <w:t>Służby Ochrony Państwa</w:t>
      </w:r>
      <w:r w:rsidRPr="00BA2BB5">
        <w:t>, Państwowej Straży Pożarnej</w:t>
      </w:r>
      <w:r>
        <w:t>, Służby Celno</w:t>
      </w:r>
      <w:r w:rsidR="0097590F">
        <w:t>-</w:t>
      </w:r>
      <w:r>
        <w:t xml:space="preserve">Skarbowej </w:t>
      </w:r>
      <w:r w:rsidRPr="00BA2BB5">
        <w:t>i</w:t>
      </w:r>
      <w:r w:rsidR="0097590F">
        <w:t xml:space="preserve"> </w:t>
      </w:r>
      <w:r w:rsidRPr="00BA2BB5">
        <w:t>Służby Więziennej oraz ich rodzin (</w:t>
      </w:r>
      <w:r>
        <w:t>Dz.</w:t>
      </w:r>
      <w:r w:rsidR="0097590F">
        <w:t xml:space="preserve"> </w:t>
      </w:r>
      <w:r>
        <w:t>U.</w:t>
      </w:r>
      <w:r w:rsidRPr="00BA2BB5">
        <w:t xml:space="preserve"> z</w:t>
      </w:r>
      <w:r w:rsidR="0097590F">
        <w:t xml:space="preserve"> </w:t>
      </w:r>
      <w:r w:rsidRPr="00BA2BB5">
        <w:t>201</w:t>
      </w:r>
      <w:r>
        <w:t>9</w:t>
      </w:r>
      <w:r w:rsidR="0097590F">
        <w:t xml:space="preserve"> </w:t>
      </w:r>
      <w:r w:rsidRPr="00BA2BB5">
        <w:t>r.</w:t>
      </w:r>
      <w:r>
        <w:t xml:space="preserve"> poz.</w:t>
      </w:r>
      <w:r w:rsidR="0097590F">
        <w:t xml:space="preserve"> </w:t>
      </w:r>
      <w:r>
        <w:t>288</w:t>
      </w:r>
      <w:r w:rsidRPr="00BA2BB5">
        <w:t>);</w:t>
      </w:r>
    </w:p>
    <w:p w:rsidR="00043EFA" w:rsidRPr="00BA2BB5" w:rsidRDefault="00043EFA" w:rsidP="00043EFA">
      <w:pPr>
        <w:pStyle w:val="PKTpunkt"/>
      </w:pPr>
      <w:r w:rsidRPr="00BA2BB5">
        <w:t>7)</w:t>
      </w:r>
      <w:r w:rsidRPr="00BA2BB5">
        <w:tab/>
        <w:t>ustawą z</w:t>
      </w:r>
      <w:r w:rsidR="0097590F">
        <w:t xml:space="preserve"> </w:t>
      </w:r>
      <w:r w:rsidRPr="00BA2BB5">
        <w:t>dnia 27</w:t>
      </w:r>
      <w:r w:rsidR="0097590F">
        <w:t xml:space="preserve"> </w:t>
      </w:r>
      <w:r w:rsidRPr="00BA2BB5">
        <w:t>lipca 2001</w:t>
      </w:r>
      <w:r w:rsidR="0097590F">
        <w:t xml:space="preserve"> </w:t>
      </w:r>
      <w:r w:rsidRPr="00BA2BB5">
        <w:t>r. – Prawo o</w:t>
      </w:r>
      <w:r w:rsidR="0097590F">
        <w:t xml:space="preserve"> </w:t>
      </w:r>
      <w:r w:rsidRPr="00BA2BB5">
        <w:t>ustroju sądów powszechnych (</w:t>
      </w:r>
      <w:r>
        <w:t>Dz.</w:t>
      </w:r>
      <w:r w:rsidR="0097590F">
        <w:t xml:space="preserve"> </w:t>
      </w:r>
      <w:r>
        <w:t>U.</w:t>
      </w:r>
      <w:r w:rsidRPr="00BA2BB5">
        <w:t xml:space="preserve"> z</w:t>
      </w:r>
      <w:r w:rsidR="0097590F">
        <w:t xml:space="preserve"> </w:t>
      </w:r>
      <w:r w:rsidRPr="00BA2BB5">
        <w:t>201</w:t>
      </w:r>
      <w:r>
        <w:t>9</w:t>
      </w:r>
      <w:r w:rsidR="0097590F">
        <w:t xml:space="preserve"> </w:t>
      </w:r>
      <w:r w:rsidRPr="00BA2BB5">
        <w:t>r.</w:t>
      </w:r>
      <w:r>
        <w:t xml:space="preserve"> poz.</w:t>
      </w:r>
      <w:r w:rsidR="00BD1E09">
        <w:t> </w:t>
      </w:r>
      <w:r>
        <w:t>52, 55,</w:t>
      </w:r>
      <w:r w:rsidR="0097590F">
        <w:t xml:space="preserve"> </w:t>
      </w:r>
      <w:r>
        <w:t>60 i 125</w:t>
      </w:r>
      <w:r w:rsidRPr="00BA2BB5">
        <w:t>);</w:t>
      </w:r>
    </w:p>
    <w:p w:rsidR="00043EFA" w:rsidRPr="00BA2BB5" w:rsidRDefault="00043EFA" w:rsidP="00043EFA">
      <w:pPr>
        <w:pStyle w:val="PKTpunkt"/>
      </w:pPr>
      <w:r w:rsidRPr="00BA2BB5">
        <w:t>8)</w:t>
      </w:r>
      <w:r w:rsidRPr="00BA2BB5">
        <w:tab/>
        <w:t>ustawą z</w:t>
      </w:r>
      <w:r w:rsidR="0097590F">
        <w:t xml:space="preserve"> </w:t>
      </w:r>
      <w:r w:rsidRPr="00BA2BB5">
        <w:t>dnia 28</w:t>
      </w:r>
      <w:r w:rsidR="0097590F">
        <w:t xml:space="preserve"> </w:t>
      </w:r>
      <w:r w:rsidRPr="00BA2BB5">
        <w:t>stycznia 2016</w:t>
      </w:r>
      <w:r w:rsidR="0097590F">
        <w:t xml:space="preserve"> </w:t>
      </w:r>
      <w:r w:rsidRPr="00BA2BB5">
        <w:t>r. – Prawo o</w:t>
      </w:r>
      <w:r w:rsidR="0097590F">
        <w:t xml:space="preserve"> </w:t>
      </w:r>
      <w:r w:rsidRPr="00BA2BB5">
        <w:t>prokuraturze (</w:t>
      </w:r>
      <w:r>
        <w:t>Dz.</w:t>
      </w:r>
      <w:r w:rsidR="0097590F">
        <w:t xml:space="preserve"> </w:t>
      </w:r>
      <w:r>
        <w:t>U.</w:t>
      </w:r>
      <w:r w:rsidRPr="00BA2BB5">
        <w:t xml:space="preserve"> z</w:t>
      </w:r>
      <w:r w:rsidR="0097590F">
        <w:t xml:space="preserve"> </w:t>
      </w:r>
      <w:r w:rsidRPr="00BA2BB5">
        <w:t>2017</w:t>
      </w:r>
      <w:r w:rsidR="0097590F">
        <w:t xml:space="preserve"> </w:t>
      </w:r>
      <w:r w:rsidRPr="00BA2BB5">
        <w:t>r.</w:t>
      </w:r>
      <w:r>
        <w:t xml:space="preserve"> poz.</w:t>
      </w:r>
      <w:r w:rsidR="0097590F">
        <w:t xml:space="preserve"> </w:t>
      </w:r>
      <w:r w:rsidRPr="00BA2BB5">
        <w:t>1767</w:t>
      </w:r>
      <w:r>
        <w:t>, z</w:t>
      </w:r>
      <w:r w:rsidR="00BD1E09">
        <w:t> </w:t>
      </w:r>
      <w:r>
        <w:t>2018</w:t>
      </w:r>
      <w:r w:rsidR="0097590F">
        <w:t xml:space="preserve"> </w:t>
      </w:r>
      <w:r>
        <w:t>r. poz.</w:t>
      </w:r>
      <w:r w:rsidR="0097590F">
        <w:t xml:space="preserve"> </w:t>
      </w:r>
      <w:r>
        <w:t>5, 1000, 1443 i</w:t>
      </w:r>
      <w:r w:rsidR="0097590F">
        <w:t xml:space="preserve"> </w:t>
      </w:r>
      <w:r>
        <w:t>1669 oraz z 2019 r. poz. 125</w:t>
      </w:r>
      <w:r w:rsidRPr="00BA2BB5">
        <w:t>).</w:t>
      </w:r>
    </w:p>
    <w:p w:rsidR="00043EFA" w:rsidRPr="00BA2BB5" w:rsidRDefault="00043EFA" w:rsidP="00043EFA">
      <w:pPr>
        <w:pStyle w:val="ARTartustawynprozporzdzenia"/>
      </w:pPr>
      <w:r w:rsidRPr="00D01B5E">
        <w:rPr>
          <w:rStyle w:val="Ppogrubienie"/>
        </w:rPr>
        <w:t>Art.</w:t>
      </w:r>
      <w:r w:rsidR="00D01B5E">
        <w:rPr>
          <w:rStyle w:val="Ppogrubienie"/>
        </w:rPr>
        <w:t> </w:t>
      </w:r>
      <w:r w:rsidRPr="00D01B5E">
        <w:rPr>
          <w:rStyle w:val="Ppogrubienie"/>
        </w:rPr>
        <w:t>25.</w:t>
      </w:r>
      <w:r w:rsidRPr="00BA2BB5">
        <w:t xml:space="preserve"> 1. W</w:t>
      </w:r>
      <w:r w:rsidR="0097590F">
        <w:t xml:space="preserve"> </w:t>
      </w:r>
      <w:r w:rsidRPr="00BA2BB5">
        <w:t>przypadku gdy przepisy ustawy, o</w:t>
      </w:r>
      <w:r w:rsidR="0097590F">
        <w:t xml:space="preserve"> </w:t>
      </w:r>
      <w:r w:rsidRPr="00BA2BB5">
        <w:t>której mowa w</w:t>
      </w:r>
      <w:r w:rsidR="0097590F">
        <w:t xml:space="preserve"> </w:t>
      </w:r>
      <w:r>
        <w:t>art.</w:t>
      </w:r>
      <w:r w:rsidR="0097590F">
        <w:t xml:space="preserve"> </w:t>
      </w:r>
      <w:r>
        <w:t>24 pkt</w:t>
      </w:r>
      <w:r w:rsidR="0097590F">
        <w:t xml:space="preserve"> </w:t>
      </w:r>
      <w:r w:rsidRPr="00BA2BB5">
        <w:t>1–4,</w:t>
      </w:r>
      <w:r w:rsidR="0097590F">
        <w:t xml:space="preserve"> </w:t>
      </w:r>
      <w:r w:rsidRPr="00BA2BB5">
        <w:t>uzależniają</w:t>
      </w:r>
      <w:r w:rsidR="0097590F">
        <w:t xml:space="preserve"> </w:t>
      </w:r>
      <w:r w:rsidRPr="00BA2BB5">
        <w:t xml:space="preserve">nabycie, zachowanie, przysługiwanie lub odzyskanie prawa do świadczeń od przebycia okresów ubezpieczenia, uwzględnieniu podlegają, </w:t>
      </w:r>
      <w:r w:rsidR="004811D3">
        <w:t>jeżeli jest</w:t>
      </w:r>
      <w:r w:rsidRPr="00BA2BB5">
        <w:t xml:space="preserve"> to konieczne, okresy ubezpieczenia, zatrudnienia, pracy na własny rachunek lub zamieszkania przebyte na podstawie ustawodawstwa każdego innego państwa członkowskiego oraz ustawodawstwa Zjednoczonego Królestwa, tak jakby były to okresy przebyte na podstawie </w:t>
      </w:r>
      <w:r w:rsidRPr="00043EFA">
        <w:t>mającej zastosowanie ustawy, o</w:t>
      </w:r>
      <w:r w:rsidR="0097590F">
        <w:t xml:space="preserve"> </w:t>
      </w:r>
      <w:r w:rsidRPr="00043EFA">
        <w:t>której mowa w art.</w:t>
      </w:r>
      <w:r w:rsidR="0097590F">
        <w:t xml:space="preserve"> </w:t>
      </w:r>
      <w:r w:rsidRPr="00043EFA">
        <w:t>24 pkt</w:t>
      </w:r>
      <w:r w:rsidR="0097590F">
        <w:t xml:space="preserve"> </w:t>
      </w:r>
      <w:r w:rsidRPr="00043EFA">
        <w:t>1–4</w:t>
      </w:r>
      <w:r w:rsidRPr="00BA2BB5">
        <w:t>, przy czym, w</w:t>
      </w:r>
      <w:r w:rsidR="0097590F">
        <w:t xml:space="preserve"> </w:t>
      </w:r>
      <w:r w:rsidRPr="00BA2BB5">
        <w:t>odniesieniu do Zjednoczonego Królestwa, uwzględnieniu podlegają wyłącznie okresy przypadające przed dniem 30</w:t>
      </w:r>
      <w:r w:rsidR="0097590F">
        <w:t xml:space="preserve"> </w:t>
      </w:r>
      <w:r w:rsidRPr="00BA2BB5">
        <w:t>marca 2019</w:t>
      </w:r>
      <w:r w:rsidR="0097590F">
        <w:t xml:space="preserve"> </w:t>
      </w:r>
      <w:r w:rsidRPr="00BA2BB5">
        <w:t>r.</w:t>
      </w:r>
    </w:p>
    <w:p w:rsidR="00043EFA" w:rsidRPr="00BA2BB5" w:rsidRDefault="00043EFA" w:rsidP="00043EFA">
      <w:pPr>
        <w:pStyle w:val="USTustnpkodeksu"/>
      </w:pPr>
      <w:r>
        <w:t>2</w:t>
      </w:r>
      <w:r w:rsidRPr="00BA2BB5">
        <w:t xml:space="preserve">. Polski organ rentowy, dokonując ustalenia podstawy wymiaru świadczeń, uwzględnia wyłącznie okresy ubezpieczenia przebyte na podstawie </w:t>
      </w:r>
      <w:r w:rsidRPr="00043EFA">
        <w:t>mającej zastosowanie ustawy, o</w:t>
      </w:r>
      <w:r w:rsidR="0097590F">
        <w:t xml:space="preserve"> </w:t>
      </w:r>
      <w:r w:rsidRPr="00043EFA">
        <w:t>której mowa w art.</w:t>
      </w:r>
      <w:r w:rsidR="0097590F">
        <w:t xml:space="preserve"> </w:t>
      </w:r>
      <w:r w:rsidRPr="00043EFA">
        <w:t>24 pkt</w:t>
      </w:r>
      <w:r w:rsidR="0097590F">
        <w:t xml:space="preserve"> </w:t>
      </w:r>
      <w:r w:rsidRPr="00043EFA">
        <w:t>1–4</w:t>
      </w:r>
      <w:r w:rsidRPr="00BA2BB5">
        <w:t>.</w:t>
      </w:r>
    </w:p>
    <w:p w:rsidR="00043EFA" w:rsidRPr="00BA2BB5" w:rsidRDefault="00043EFA" w:rsidP="00043EFA">
      <w:pPr>
        <w:pStyle w:val="USTustnpkodeksu"/>
      </w:pPr>
      <w:r>
        <w:t>3</w:t>
      </w:r>
      <w:r w:rsidRPr="00BA2BB5">
        <w:t xml:space="preserve">. Jeżeli okres ubezpieczenia, przebyty </w:t>
      </w:r>
      <w:r>
        <w:t>na podstawie</w:t>
      </w:r>
      <w:r w:rsidRPr="00BA2BB5">
        <w:t xml:space="preserve"> </w:t>
      </w:r>
      <w:r w:rsidRPr="00043EFA">
        <w:t>mającej zastosowanie ustawy, o</w:t>
      </w:r>
      <w:r w:rsidR="00BD1E09">
        <w:t> </w:t>
      </w:r>
      <w:r w:rsidRPr="00043EFA">
        <w:t>której mowa w art.</w:t>
      </w:r>
      <w:r w:rsidR="0097590F">
        <w:t xml:space="preserve"> </w:t>
      </w:r>
      <w:r w:rsidRPr="00043EFA">
        <w:t>24 pkt</w:t>
      </w:r>
      <w:r w:rsidR="0097590F">
        <w:t xml:space="preserve"> </w:t>
      </w:r>
      <w:r w:rsidRPr="00043EFA">
        <w:t>1–4</w:t>
      </w:r>
      <w:r w:rsidRPr="00BA2BB5">
        <w:t>, jest krótszy niż 12</w:t>
      </w:r>
      <w:r w:rsidR="0097590F">
        <w:t xml:space="preserve"> </w:t>
      </w:r>
      <w:r w:rsidRPr="00BA2BB5">
        <w:t>miesięcy i</w:t>
      </w:r>
      <w:r w:rsidR="0097590F">
        <w:t xml:space="preserve"> </w:t>
      </w:r>
      <w:r w:rsidRPr="00BA2BB5">
        <w:t>na podstawie tego okresu nie przysługują świadczenia, polski organ rentowy nie przyznaje tych świadczeń zgodnie z</w:t>
      </w:r>
      <w:r w:rsidR="00BD1E09">
        <w:t> </w:t>
      </w:r>
      <w:r w:rsidRPr="00BA2BB5">
        <w:t>przepisem</w:t>
      </w:r>
      <w:r>
        <w:t xml:space="preserve"> ust.</w:t>
      </w:r>
      <w:r w:rsidR="0097590F">
        <w:t xml:space="preserve"> </w:t>
      </w:r>
      <w:r w:rsidRPr="00BA2BB5">
        <w:t>1.</w:t>
      </w:r>
    </w:p>
    <w:p w:rsidR="00043EFA" w:rsidRPr="00BA2BB5" w:rsidRDefault="00043EFA" w:rsidP="00043EFA">
      <w:pPr>
        <w:pStyle w:val="ARTartustawynprozporzdzenia"/>
      </w:pPr>
      <w:r w:rsidRPr="00D01B5E">
        <w:rPr>
          <w:rStyle w:val="Ppogrubienie"/>
        </w:rPr>
        <w:t>Art.</w:t>
      </w:r>
      <w:r w:rsidR="00D01B5E">
        <w:rPr>
          <w:rStyle w:val="Ppogrubienie"/>
        </w:rPr>
        <w:t> </w:t>
      </w:r>
      <w:r w:rsidRPr="00D01B5E">
        <w:rPr>
          <w:rStyle w:val="Ppogrubienie"/>
        </w:rPr>
        <w:t>26.</w:t>
      </w:r>
      <w:r w:rsidRPr="00BA2BB5">
        <w:t xml:space="preserve"> 1. W</w:t>
      </w:r>
      <w:r w:rsidR="0097590F">
        <w:t xml:space="preserve"> </w:t>
      </w:r>
      <w:r w:rsidRPr="00BA2BB5">
        <w:t>przypadkach, w</w:t>
      </w:r>
      <w:r w:rsidR="0097590F">
        <w:t xml:space="preserve"> </w:t>
      </w:r>
      <w:r w:rsidRPr="00BA2BB5">
        <w:t>których na podstawie przepisów ustaw, o</w:t>
      </w:r>
      <w:r w:rsidR="0097590F">
        <w:t xml:space="preserve"> </w:t>
      </w:r>
      <w:r w:rsidRPr="00BA2BB5">
        <w:t>których mowa w</w:t>
      </w:r>
      <w:r w:rsidR="0097590F">
        <w:t xml:space="preserve"> </w:t>
      </w:r>
      <w:r>
        <w:t>art.</w:t>
      </w:r>
      <w:r w:rsidR="0097590F">
        <w:t xml:space="preserve"> </w:t>
      </w:r>
      <w:r>
        <w:t>24</w:t>
      </w:r>
      <w:r w:rsidRPr="00BA2BB5">
        <w:t>, otrzymywanie świadczeń z</w:t>
      </w:r>
      <w:r w:rsidR="0097590F">
        <w:t xml:space="preserve"> </w:t>
      </w:r>
      <w:r w:rsidRPr="00BA2BB5">
        <w:t>zabezpieczenia społecznego i</w:t>
      </w:r>
      <w:r w:rsidR="0097590F">
        <w:t xml:space="preserve"> </w:t>
      </w:r>
      <w:r w:rsidRPr="00BA2BB5">
        <w:t>innego dochodu powoduje skutki prawne, odpowiednie przepisy mają zastosowanie także do otrzymywanych świadczeń równoważnych nabytych na podstawie ustawodawstwa innego państwa członkowskiego oraz ustawodawstwa Zjednoczonego Królestwa i</w:t>
      </w:r>
      <w:r w:rsidR="0097590F">
        <w:t xml:space="preserve"> </w:t>
      </w:r>
      <w:r w:rsidRPr="00BA2BB5">
        <w:t>dochodów osiągniętych w</w:t>
      </w:r>
      <w:r w:rsidR="00BD1E09">
        <w:t> </w:t>
      </w:r>
      <w:r w:rsidRPr="00BA2BB5">
        <w:t>innym państwie członkowskim oraz w</w:t>
      </w:r>
      <w:r w:rsidR="0097590F">
        <w:t xml:space="preserve"> </w:t>
      </w:r>
      <w:r w:rsidRPr="00BA2BB5">
        <w:t>Zjednoczonym Królestwie.</w:t>
      </w:r>
    </w:p>
    <w:p w:rsidR="00043EFA" w:rsidRPr="00BA2BB5" w:rsidRDefault="00043EFA" w:rsidP="00043EFA">
      <w:pPr>
        <w:pStyle w:val="USTustnpkodeksu"/>
      </w:pPr>
      <w:r w:rsidRPr="00BA2BB5">
        <w:t>2. W</w:t>
      </w:r>
      <w:r w:rsidR="0097590F">
        <w:t xml:space="preserve"> </w:t>
      </w:r>
      <w:r w:rsidRPr="00BA2BB5">
        <w:t>przypadkach, w</w:t>
      </w:r>
      <w:r w:rsidR="0097590F">
        <w:t xml:space="preserve"> </w:t>
      </w:r>
      <w:r w:rsidRPr="00BA2BB5">
        <w:t>których na podstawie przepisów ustaw, o</w:t>
      </w:r>
      <w:r w:rsidR="0097590F">
        <w:t xml:space="preserve"> </w:t>
      </w:r>
      <w:r w:rsidRPr="00BA2BB5">
        <w:t>których mowa w</w:t>
      </w:r>
      <w:r w:rsidR="0097590F">
        <w:t xml:space="preserve"> </w:t>
      </w:r>
      <w:r>
        <w:t>art.</w:t>
      </w:r>
      <w:r w:rsidR="0097590F">
        <w:t xml:space="preserve"> </w:t>
      </w:r>
      <w:r>
        <w:t>24</w:t>
      </w:r>
      <w:r w:rsidRPr="00BA2BB5">
        <w:t xml:space="preserve">, zaistnieniu pewnych okoliczności lub zdarzeń </w:t>
      </w:r>
      <w:r w:rsidR="004811D3">
        <w:t xml:space="preserve">są </w:t>
      </w:r>
      <w:r w:rsidRPr="00BA2BB5">
        <w:t>przypisywane skutki prawne, to uwzględnieniu podlegają podobne okoliczności lub zdarzenia zaistniałe w</w:t>
      </w:r>
      <w:r w:rsidR="0097590F">
        <w:t xml:space="preserve"> </w:t>
      </w:r>
      <w:r w:rsidRPr="00BA2BB5">
        <w:t>każdym innym państwie członkowskim oraz w</w:t>
      </w:r>
      <w:r w:rsidR="0097590F">
        <w:t xml:space="preserve"> </w:t>
      </w:r>
      <w:r w:rsidRPr="00BA2BB5">
        <w:t>Zjednoczonym Królestwie, tak jak gdyby miały one miejsce na terytorium Rzeczypospolitej Polskiej.</w:t>
      </w:r>
    </w:p>
    <w:p w:rsidR="00043EFA" w:rsidRPr="00BA2BB5" w:rsidRDefault="00043EFA" w:rsidP="00043EFA">
      <w:pPr>
        <w:pStyle w:val="USTustnpkodeksu"/>
      </w:pPr>
      <w:r w:rsidRPr="00BA2BB5">
        <w:t>3. Przepisy</w:t>
      </w:r>
      <w:r>
        <w:t xml:space="preserve"> ust.</w:t>
      </w:r>
      <w:r w:rsidR="0097590F">
        <w:t xml:space="preserve"> </w:t>
      </w:r>
      <w:r w:rsidRPr="00BA2BB5">
        <w:t>1</w:t>
      </w:r>
      <w:r>
        <w:t xml:space="preserve"> i</w:t>
      </w:r>
      <w:r w:rsidR="0097590F">
        <w:t xml:space="preserve"> </w:t>
      </w:r>
      <w:r w:rsidRPr="00BA2BB5">
        <w:t>2</w:t>
      </w:r>
      <w:r w:rsidR="0097590F">
        <w:t xml:space="preserve"> </w:t>
      </w:r>
      <w:r w:rsidRPr="00BA2BB5">
        <w:t>dotyczą także świadczeń, dochodów, okoliczności i</w:t>
      </w:r>
      <w:r w:rsidR="0097590F">
        <w:t xml:space="preserve"> </w:t>
      </w:r>
      <w:r w:rsidRPr="00BA2BB5">
        <w:t>zdarzeń, które wystąpiły przed dniem</w:t>
      </w:r>
      <w:r w:rsidR="0097590F">
        <w:t xml:space="preserve"> </w:t>
      </w:r>
      <w:r w:rsidRPr="00BA2BB5">
        <w:t>wejścia w</w:t>
      </w:r>
      <w:r w:rsidR="0097590F">
        <w:t xml:space="preserve"> </w:t>
      </w:r>
      <w:r w:rsidRPr="00BA2BB5">
        <w:t>życie niniejszej ustawy, pod warunkiem</w:t>
      </w:r>
      <w:r w:rsidR="001F7B21">
        <w:t>,</w:t>
      </w:r>
      <w:r w:rsidRPr="00BA2BB5">
        <w:t xml:space="preserve"> że zobowiązania z</w:t>
      </w:r>
      <w:r w:rsidR="001F7B21">
        <w:t> </w:t>
      </w:r>
      <w:r w:rsidRPr="00BA2BB5">
        <w:t>nich wynikające nie zostały wcześniej uregulowane.</w:t>
      </w:r>
    </w:p>
    <w:p w:rsidR="00043EFA" w:rsidRPr="00BA2BB5" w:rsidRDefault="00043EFA" w:rsidP="00043EFA">
      <w:pPr>
        <w:pStyle w:val="ARTartustawynprozporzdzenia"/>
      </w:pPr>
      <w:r w:rsidRPr="00D01B5E">
        <w:rPr>
          <w:rStyle w:val="Ppogrubienie"/>
        </w:rPr>
        <w:t>Art.</w:t>
      </w:r>
      <w:r w:rsidR="00D01B5E">
        <w:rPr>
          <w:rStyle w:val="Ppogrubienie"/>
        </w:rPr>
        <w:t> </w:t>
      </w:r>
      <w:r w:rsidRPr="00D01B5E">
        <w:rPr>
          <w:rStyle w:val="Ppogrubienie"/>
        </w:rPr>
        <w:t>27.</w:t>
      </w:r>
      <w:r w:rsidRPr="00BA2BB5">
        <w:t xml:space="preserve"> 1. Na wniosek osoby </w:t>
      </w:r>
      <w:r w:rsidR="001F7B21" w:rsidRPr="00BA2BB5">
        <w:t xml:space="preserve">zamieszkałej na terytorium Zjednoczonego Królestwa </w:t>
      </w:r>
      <w:r w:rsidRPr="00BA2BB5">
        <w:t>uprawnionej do świadczeń</w:t>
      </w:r>
      <w:r>
        <w:t>, które w</w:t>
      </w:r>
      <w:r w:rsidR="0097590F">
        <w:t xml:space="preserve"> </w:t>
      </w:r>
      <w:r>
        <w:t>dniu 29</w:t>
      </w:r>
      <w:r w:rsidR="0097590F">
        <w:t xml:space="preserve"> </w:t>
      </w:r>
      <w:r>
        <w:t>marca 2019</w:t>
      </w:r>
      <w:r w:rsidR="0097590F">
        <w:t xml:space="preserve"> </w:t>
      </w:r>
      <w:r>
        <w:t xml:space="preserve">r. </w:t>
      </w:r>
      <w:r w:rsidR="001F7B21">
        <w:t xml:space="preserve">są </w:t>
      </w:r>
      <w:r>
        <w:t>objęte przepisami o</w:t>
      </w:r>
      <w:r w:rsidR="0097590F">
        <w:t xml:space="preserve"> </w:t>
      </w:r>
      <w:r>
        <w:t>koordynacji systemów zabezpieczenia społecznego</w:t>
      </w:r>
      <w:r w:rsidRPr="00BA2BB5">
        <w:t>, świadczenia wymienione w</w:t>
      </w:r>
      <w:r w:rsidR="0097590F">
        <w:t xml:space="preserve"> </w:t>
      </w:r>
      <w:r w:rsidRPr="00BA2BB5">
        <w:t>ustawach, o</w:t>
      </w:r>
      <w:r w:rsidR="0097590F">
        <w:t xml:space="preserve"> </w:t>
      </w:r>
      <w:r w:rsidRPr="00BA2BB5">
        <w:t>których mowa w</w:t>
      </w:r>
      <w:r w:rsidR="0097590F">
        <w:t xml:space="preserve"> </w:t>
      </w:r>
      <w:r>
        <w:t>art.</w:t>
      </w:r>
      <w:r w:rsidR="0097590F">
        <w:t xml:space="preserve"> </w:t>
      </w:r>
      <w:r>
        <w:t>24</w:t>
      </w:r>
      <w:r w:rsidRPr="00BA2BB5">
        <w:t>, wypłaca się wraz z</w:t>
      </w:r>
      <w:r w:rsidR="0097590F">
        <w:t xml:space="preserve"> </w:t>
      </w:r>
      <w:r w:rsidRPr="00BA2BB5">
        <w:t>dodatkami i</w:t>
      </w:r>
      <w:r w:rsidR="0097590F">
        <w:t xml:space="preserve"> </w:t>
      </w:r>
      <w:r w:rsidRPr="00BA2BB5">
        <w:t>innymi świadczeniami podlegającymi łącznej wypłacie, w</w:t>
      </w:r>
      <w:r w:rsidR="0097590F">
        <w:t xml:space="preserve"> </w:t>
      </w:r>
      <w:r w:rsidRPr="00BA2BB5">
        <w:t>państwie zamieszkania, na rachunek bankowy w</w:t>
      </w:r>
      <w:r w:rsidR="0097590F">
        <w:t xml:space="preserve"> </w:t>
      </w:r>
      <w:r w:rsidRPr="00BA2BB5">
        <w:t>Zjednoczonym Królestwie lub w</w:t>
      </w:r>
      <w:r w:rsidR="0097590F">
        <w:t xml:space="preserve"> </w:t>
      </w:r>
      <w:r w:rsidRPr="00BA2BB5">
        <w:t>innej formie wskazanej przez polski organ rentowy, w</w:t>
      </w:r>
      <w:r w:rsidR="0097590F">
        <w:t xml:space="preserve"> </w:t>
      </w:r>
      <w:r w:rsidRPr="00BA2BB5">
        <w:t>terminach i</w:t>
      </w:r>
      <w:r w:rsidR="0097590F">
        <w:t xml:space="preserve"> </w:t>
      </w:r>
      <w:r w:rsidRPr="00BA2BB5">
        <w:t>trybie ustalony</w:t>
      </w:r>
      <w:r>
        <w:t>ch</w:t>
      </w:r>
      <w:r w:rsidRPr="00BA2BB5">
        <w:t xml:space="preserve"> przez ten organ. Wypłata </w:t>
      </w:r>
      <w:r w:rsidR="001F7B21" w:rsidRPr="00BA2BB5">
        <w:t xml:space="preserve">jest </w:t>
      </w:r>
      <w:r w:rsidRPr="00BA2BB5">
        <w:t>dokonywana w</w:t>
      </w:r>
      <w:r w:rsidR="0097590F">
        <w:t xml:space="preserve"> </w:t>
      </w:r>
      <w:r w:rsidRPr="00BA2BB5">
        <w:t>walucie swobodnie wymienialnej.</w:t>
      </w:r>
    </w:p>
    <w:p w:rsidR="00043EFA" w:rsidRPr="00BA2BB5" w:rsidRDefault="00043EFA" w:rsidP="00043EFA">
      <w:pPr>
        <w:pStyle w:val="USTustnpkodeksu"/>
      </w:pPr>
      <w:r w:rsidRPr="00BA2BB5">
        <w:t>2. Przepis</w:t>
      </w:r>
      <w:r>
        <w:t xml:space="preserve"> ust.</w:t>
      </w:r>
      <w:r w:rsidR="0097590F">
        <w:t xml:space="preserve"> </w:t>
      </w:r>
      <w:r w:rsidRPr="00BA2BB5">
        <w:t>1</w:t>
      </w:r>
      <w:r w:rsidR="0097590F">
        <w:t xml:space="preserve"> </w:t>
      </w:r>
      <w:r w:rsidRPr="00BA2BB5">
        <w:t>stosuje się również do osób innych niż wymienione w</w:t>
      </w:r>
      <w:r w:rsidR="0097590F">
        <w:t xml:space="preserve"> </w:t>
      </w:r>
      <w:r>
        <w:t>art.</w:t>
      </w:r>
      <w:r w:rsidR="0097590F">
        <w:t xml:space="preserve"> </w:t>
      </w:r>
      <w:r w:rsidRPr="00F902CE">
        <w:t>2</w:t>
      </w:r>
      <w:r>
        <w:t xml:space="preserve"> ust.</w:t>
      </w:r>
      <w:r w:rsidR="0097590F">
        <w:t xml:space="preserve"> </w:t>
      </w:r>
      <w:r w:rsidRPr="00F902CE">
        <w:t>2</w:t>
      </w:r>
      <w:r>
        <w:t xml:space="preserve"> i</w:t>
      </w:r>
      <w:r w:rsidR="0097590F">
        <w:t xml:space="preserve"> </w:t>
      </w:r>
      <w:r w:rsidRPr="00F902CE">
        <w:t>3,</w:t>
      </w:r>
      <w:r w:rsidR="001F7B21">
        <w:t xml:space="preserve"> jeżeli </w:t>
      </w:r>
      <w:r w:rsidRPr="00BA2BB5">
        <w:t>zamieszkują one na terytorium Zjednoczonego Królestwa.</w:t>
      </w:r>
    </w:p>
    <w:p w:rsidR="00043EFA" w:rsidRPr="00BA2BB5" w:rsidRDefault="00043EFA" w:rsidP="00043EFA">
      <w:pPr>
        <w:pStyle w:val="ARTartustawynprozporzdzenia"/>
      </w:pPr>
      <w:r w:rsidRPr="00D01B5E">
        <w:rPr>
          <w:rStyle w:val="Ppogrubienie"/>
        </w:rPr>
        <w:t>Art.</w:t>
      </w:r>
      <w:r w:rsidR="00D01B5E">
        <w:rPr>
          <w:rStyle w:val="Ppogrubienie"/>
        </w:rPr>
        <w:t> </w:t>
      </w:r>
      <w:r w:rsidRPr="00D01B5E">
        <w:rPr>
          <w:rStyle w:val="Ppogrubienie"/>
        </w:rPr>
        <w:t>28.</w:t>
      </w:r>
      <w:r w:rsidRPr="00BA2BB5">
        <w:t xml:space="preserve"> Jeżeli </w:t>
      </w:r>
      <w:r w:rsidRPr="00043EFA">
        <w:t>przepis mającej zastosowanie</w:t>
      </w:r>
      <w:r w:rsidR="0097590F">
        <w:t xml:space="preserve"> </w:t>
      </w:r>
      <w:r w:rsidRPr="00043EFA">
        <w:t>ustawy, o</w:t>
      </w:r>
      <w:r w:rsidR="0097590F">
        <w:t xml:space="preserve"> </w:t>
      </w:r>
      <w:r w:rsidRPr="00043EFA">
        <w:t>której</w:t>
      </w:r>
      <w:r w:rsidRPr="00BA2BB5">
        <w:t xml:space="preserve"> mowa w</w:t>
      </w:r>
      <w:r w:rsidR="0097590F">
        <w:t xml:space="preserve"> </w:t>
      </w:r>
      <w:r>
        <w:t>art.</w:t>
      </w:r>
      <w:r w:rsidR="0097590F">
        <w:t xml:space="preserve"> </w:t>
      </w:r>
      <w:r>
        <w:t>24 pkt</w:t>
      </w:r>
      <w:r w:rsidR="0097590F">
        <w:t xml:space="preserve"> </w:t>
      </w:r>
      <w:r>
        <w:t>1</w:t>
      </w:r>
      <w:r w:rsidRPr="00BA2BB5">
        <w:t>–</w:t>
      </w:r>
      <w:r>
        <w:t>4</w:t>
      </w:r>
      <w:r w:rsidRPr="00BA2BB5">
        <w:t>, uzależnia nabycie prawa do świadczenia od przebycia okresów ubezpieczenia wyłącznie w</w:t>
      </w:r>
      <w:r w:rsidR="006C360C">
        <w:t> </w:t>
      </w:r>
      <w:r w:rsidRPr="00BA2BB5">
        <w:t>odniesieniu do określonego zatrudnienia lub zawodu</w:t>
      </w:r>
      <w:r>
        <w:t>,</w:t>
      </w:r>
      <w:r w:rsidR="0097590F">
        <w:t xml:space="preserve"> </w:t>
      </w:r>
      <w:r w:rsidRPr="00BA2BB5">
        <w:t>uwzględnieniu podlegają okresy spełnione na podstawie ustawodawstwa Zjednoczonego Królestwa wyłącznie wtedy, gdy okresy te zostały przebyte na podstawie podobnego systemu lub w</w:t>
      </w:r>
      <w:r w:rsidR="0097590F">
        <w:t xml:space="preserve"> </w:t>
      </w:r>
      <w:r w:rsidRPr="00BA2BB5">
        <w:t>ramach tego samego zatrudnienia, lub w</w:t>
      </w:r>
      <w:r w:rsidR="0097590F">
        <w:t xml:space="preserve"> </w:t>
      </w:r>
      <w:r w:rsidRPr="00BA2BB5">
        <w:t>tym samym zawodzie</w:t>
      </w:r>
      <w:r>
        <w:t>,</w:t>
      </w:r>
      <w:r w:rsidRPr="00B50AE1">
        <w:t xml:space="preserve"> przy czym, w</w:t>
      </w:r>
      <w:r w:rsidR="0097590F">
        <w:t xml:space="preserve"> </w:t>
      </w:r>
      <w:r w:rsidRPr="00B50AE1">
        <w:t>odniesieniu do Zjednoczonego Królestwa, uwzględnieniu podlegają wyłącznie okresy przypadające przed dniem 30</w:t>
      </w:r>
      <w:r w:rsidR="0097590F">
        <w:t xml:space="preserve"> </w:t>
      </w:r>
      <w:r w:rsidRPr="00B50AE1">
        <w:t>marca 2019</w:t>
      </w:r>
      <w:r w:rsidR="0097590F">
        <w:t xml:space="preserve"> </w:t>
      </w:r>
      <w:r w:rsidRPr="00B50AE1">
        <w:t>r</w:t>
      </w:r>
      <w:r w:rsidRPr="00BA2BB5">
        <w:t>.</w:t>
      </w:r>
    </w:p>
    <w:p w:rsidR="00043EFA" w:rsidRPr="00043EFA" w:rsidRDefault="00043EFA" w:rsidP="00D01B5E">
      <w:pPr>
        <w:pStyle w:val="ARTartustawynprozporzdzenia"/>
        <w:keepNext/>
      </w:pPr>
      <w:r w:rsidRPr="00D01B5E">
        <w:rPr>
          <w:rStyle w:val="Ppogrubienie"/>
        </w:rPr>
        <w:t>Art.</w:t>
      </w:r>
      <w:r w:rsidR="00D01B5E">
        <w:rPr>
          <w:rStyle w:val="Ppogrubienie"/>
        </w:rPr>
        <w:t> </w:t>
      </w:r>
      <w:r w:rsidRPr="00D01B5E">
        <w:rPr>
          <w:rStyle w:val="Ppogrubienie"/>
        </w:rPr>
        <w:t>29.</w:t>
      </w:r>
      <w:r w:rsidRPr="00043EFA">
        <w:t xml:space="preserve"> 1. Jeżeli uprawniony nabył prawo do świadczenia na podstawie art.</w:t>
      </w:r>
      <w:r w:rsidR="0097590F">
        <w:t xml:space="preserve"> </w:t>
      </w:r>
      <w:r w:rsidR="006C360C">
        <w:t>25 lub art. </w:t>
      </w:r>
      <w:r w:rsidR="0097590F">
        <w:t xml:space="preserve"> </w:t>
      </w:r>
      <w:r w:rsidRPr="00043EFA">
        <w:t>28, wówczas przysługujące mu świadczenie jest ustalane w</w:t>
      </w:r>
      <w:r w:rsidR="0097590F">
        <w:t xml:space="preserve"> </w:t>
      </w:r>
      <w:r w:rsidRPr="00043EFA">
        <w:t>następujący sposób:</w:t>
      </w:r>
    </w:p>
    <w:p w:rsidR="00043EFA" w:rsidRPr="00BA2BB5" w:rsidRDefault="00043EFA" w:rsidP="00043EFA">
      <w:pPr>
        <w:pStyle w:val="PKTpunkt"/>
      </w:pPr>
      <w:r w:rsidRPr="00BA2BB5">
        <w:t>1)</w:t>
      </w:r>
      <w:r w:rsidRPr="00BA2BB5">
        <w:tab/>
        <w:t xml:space="preserve">w pierwszej kolejności, polski organ rentowy </w:t>
      </w:r>
      <w:r w:rsidR="001F7B21">
        <w:t>ustala teoretyczną kwotę</w:t>
      </w:r>
      <w:r w:rsidRPr="00BA2BB5">
        <w:t xml:space="preserve"> świadczenia równ</w:t>
      </w:r>
      <w:r w:rsidR="00BB6A7F">
        <w:t>ą</w:t>
      </w:r>
      <w:r w:rsidRPr="00BA2BB5">
        <w:t xml:space="preserve"> świadczeniu, o</w:t>
      </w:r>
      <w:r w:rsidR="0097590F">
        <w:t xml:space="preserve"> </w:t>
      </w:r>
      <w:r w:rsidRPr="00BA2BB5">
        <w:t>które zainteresowany mógłby się ubiegać, gdyby wszystkie okresy ubezpieczenia lub zamieszkania, ukończone z</w:t>
      </w:r>
      <w:r w:rsidR="0097590F">
        <w:t xml:space="preserve"> </w:t>
      </w:r>
      <w:r w:rsidRPr="00BA2BB5">
        <w:t xml:space="preserve">uwzględnieniem ustawodawstw wszystkich innych państw członkowskich oraz </w:t>
      </w:r>
      <w:r>
        <w:t xml:space="preserve">ustawodawstwa </w:t>
      </w:r>
      <w:r w:rsidRPr="00BA2BB5">
        <w:t xml:space="preserve">Zjednoczonego Królestwa, zostały przebyte na </w:t>
      </w:r>
      <w:r w:rsidRPr="00043EFA">
        <w:t>podstawie mającej zastosowanie ustawy, o</w:t>
      </w:r>
      <w:r w:rsidR="0097590F">
        <w:t xml:space="preserve"> </w:t>
      </w:r>
      <w:r w:rsidRPr="00043EFA">
        <w:t>której mowa w art.</w:t>
      </w:r>
      <w:r w:rsidR="0097590F">
        <w:t xml:space="preserve"> </w:t>
      </w:r>
      <w:r w:rsidRPr="00043EFA">
        <w:t>24 pkt</w:t>
      </w:r>
      <w:r w:rsidR="0097590F">
        <w:t xml:space="preserve"> </w:t>
      </w:r>
      <w:r w:rsidRPr="00043EFA">
        <w:t>1–4</w:t>
      </w:r>
      <w:r w:rsidRPr="00BA2BB5">
        <w:t>;</w:t>
      </w:r>
    </w:p>
    <w:p w:rsidR="00043EFA" w:rsidRPr="00BA2BB5" w:rsidRDefault="00043EFA" w:rsidP="00043EFA">
      <w:pPr>
        <w:pStyle w:val="PKTpunkt"/>
      </w:pPr>
      <w:r w:rsidRPr="00BA2BB5">
        <w:t>2)</w:t>
      </w:r>
      <w:r w:rsidRPr="00BA2BB5">
        <w:tab/>
        <w:t xml:space="preserve">w dalszej kolejności, polski organ rentowy ustala rzeczywistą kwotę świadczenia proporcjonalnego, mnożąc kwotę teoretyczną przez iloraz długości okresów ubezpieczenia przebytych na podstawie </w:t>
      </w:r>
      <w:r w:rsidRPr="00043EFA">
        <w:t>mającej zastosowanie ustawy, o</w:t>
      </w:r>
      <w:r w:rsidR="0097590F">
        <w:t xml:space="preserve"> </w:t>
      </w:r>
      <w:r w:rsidR="006C360C">
        <w:t>której mowa w </w:t>
      </w:r>
      <w:r w:rsidRPr="00043EFA">
        <w:t>art.</w:t>
      </w:r>
      <w:r w:rsidR="0097590F">
        <w:t xml:space="preserve"> </w:t>
      </w:r>
      <w:r w:rsidRPr="00043EFA">
        <w:t>24 pkt</w:t>
      </w:r>
      <w:r w:rsidR="0097590F">
        <w:t xml:space="preserve"> </w:t>
      </w:r>
      <w:r w:rsidRPr="00043EFA">
        <w:t>1–4</w:t>
      </w:r>
      <w:r w:rsidRPr="00BA2BB5">
        <w:t>, do całkowitej długości okresów ubezpieczenia i</w:t>
      </w:r>
      <w:r w:rsidR="0097590F">
        <w:t xml:space="preserve"> </w:t>
      </w:r>
      <w:r w:rsidRPr="00BA2BB5">
        <w:t>zamieszkania, przebytych na podstawie ustawodawstw wszystkich innych państw członkowskich i</w:t>
      </w:r>
      <w:r w:rsidR="0097590F">
        <w:t xml:space="preserve"> </w:t>
      </w:r>
      <w:r w:rsidRPr="00BA2BB5">
        <w:t>ustawodawstwa Zjednoczonego Królestwa.</w:t>
      </w:r>
    </w:p>
    <w:p w:rsidR="00043EFA" w:rsidRPr="00BA2BB5" w:rsidRDefault="00043EFA" w:rsidP="00043EFA">
      <w:pPr>
        <w:pStyle w:val="USTustnpkodeksu"/>
      </w:pPr>
      <w:r w:rsidRPr="00BA2BB5">
        <w:t>2. Jeżeli uprawniony nabył prawo do świadczenia bez konieczności stosowania</w:t>
      </w:r>
      <w:r>
        <w:t xml:space="preserve"> </w:t>
      </w:r>
      <w:r w:rsidR="00A2397F">
        <w:t xml:space="preserve">przepisów </w:t>
      </w:r>
      <w:r>
        <w:t>art.</w:t>
      </w:r>
      <w:r w:rsidR="0097590F">
        <w:t xml:space="preserve"> </w:t>
      </w:r>
      <w:r>
        <w:t>25 i</w:t>
      </w:r>
      <w:r w:rsidR="0097590F">
        <w:t xml:space="preserve"> </w:t>
      </w:r>
      <w:r>
        <w:t>art.</w:t>
      </w:r>
      <w:r w:rsidR="0097590F">
        <w:t xml:space="preserve"> </w:t>
      </w:r>
      <w:r>
        <w:t>28</w:t>
      </w:r>
      <w:r w:rsidRPr="00BA2BB5">
        <w:t xml:space="preserve">, przysługujące mu świadczenie jest obliczane wyłącznie na podstawie okresów ubezpieczenia przebytych na podstawie </w:t>
      </w:r>
      <w:r w:rsidRPr="00043EFA">
        <w:t>mającej zastosowanie ustawy, o</w:t>
      </w:r>
      <w:r w:rsidR="0097590F">
        <w:t xml:space="preserve"> </w:t>
      </w:r>
      <w:r w:rsidRPr="00043EFA">
        <w:t>której mowa w art.</w:t>
      </w:r>
      <w:r w:rsidR="0097590F">
        <w:t xml:space="preserve"> </w:t>
      </w:r>
      <w:r w:rsidRPr="00043EFA">
        <w:t>24 pkt</w:t>
      </w:r>
      <w:r w:rsidR="0097590F">
        <w:t xml:space="preserve"> </w:t>
      </w:r>
      <w:r w:rsidRPr="00043EFA">
        <w:t>1–4</w:t>
      </w:r>
      <w:r w:rsidRPr="00BA2BB5">
        <w:t>.</w:t>
      </w:r>
    </w:p>
    <w:p w:rsidR="00043EFA" w:rsidRPr="00BA2BB5" w:rsidRDefault="00043EFA" w:rsidP="00043EFA">
      <w:pPr>
        <w:pStyle w:val="ARTartustawynprozporzdzenia"/>
      </w:pPr>
      <w:r w:rsidRPr="00D01B5E">
        <w:rPr>
          <w:rStyle w:val="Ppogrubienie"/>
        </w:rPr>
        <w:t>Art.</w:t>
      </w:r>
      <w:r w:rsidR="00D01B5E">
        <w:rPr>
          <w:rStyle w:val="Ppogrubienie"/>
        </w:rPr>
        <w:t> </w:t>
      </w:r>
      <w:r w:rsidRPr="00D01B5E">
        <w:rPr>
          <w:rStyle w:val="Ppogrubienie"/>
        </w:rPr>
        <w:t>30.</w:t>
      </w:r>
      <w:r w:rsidRPr="00BA2BB5">
        <w:t xml:space="preserve"> 1. Jeżeli polski organ rentowy stosuje zasady przeciwdziałania kumulacji, o</w:t>
      </w:r>
      <w:r w:rsidR="0097590F">
        <w:t xml:space="preserve"> </w:t>
      </w:r>
      <w:r w:rsidRPr="00BA2BB5">
        <w:t>których mowa w</w:t>
      </w:r>
      <w:r w:rsidR="0097590F">
        <w:t xml:space="preserve"> </w:t>
      </w:r>
      <w:r>
        <w:t>art.</w:t>
      </w:r>
      <w:r w:rsidR="0097590F">
        <w:t xml:space="preserve"> </w:t>
      </w:r>
      <w:r w:rsidRPr="00BA2BB5">
        <w:t>5</w:t>
      </w:r>
      <w:r>
        <w:t>3 i</w:t>
      </w:r>
      <w:r w:rsidR="0097590F">
        <w:t xml:space="preserve"> </w:t>
      </w:r>
      <w:r w:rsidR="002C067F">
        <w:t xml:space="preserve">art. </w:t>
      </w:r>
      <w:r w:rsidRPr="000D33B8">
        <w:t>55</w:t>
      </w:r>
      <w:r w:rsidR="0097590F">
        <w:t xml:space="preserve"> </w:t>
      </w:r>
      <w:r w:rsidRPr="000D33B8">
        <w:t>rozporządzenia (WE)</w:t>
      </w:r>
      <w:r>
        <w:t xml:space="preserve"> nr</w:t>
      </w:r>
      <w:r w:rsidR="0097590F">
        <w:t xml:space="preserve"> </w:t>
      </w:r>
      <w:r w:rsidRPr="00F564BF">
        <w:t>883/2004</w:t>
      </w:r>
      <w:r w:rsidRPr="00BA2BB5">
        <w:t>, ponieważ osoba, o</w:t>
      </w:r>
      <w:r w:rsidR="0097590F">
        <w:t xml:space="preserve"> </w:t>
      </w:r>
      <w:r w:rsidRPr="00BA2BB5">
        <w:t>której mowa w</w:t>
      </w:r>
      <w:r w:rsidR="0097590F">
        <w:t xml:space="preserve"> </w:t>
      </w:r>
      <w:r>
        <w:t>art.</w:t>
      </w:r>
      <w:r w:rsidR="0097590F">
        <w:t xml:space="preserve"> </w:t>
      </w:r>
      <w:r>
        <w:t>22 pkt</w:t>
      </w:r>
      <w:r w:rsidR="0097590F">
        <w:t xml:space="preserve"> </w:t>
      </w:r>
      <w:r w:rsidRPr="00BA2BB5">
        <w:t>1</w:t>
      </w:r>
      <w:r>
        <w:t xml:space="preserve"> lub</w:t>
      </w:r>
      <w:r w:rsidRPr="00BA2BB5">
        <w:t xml:space="preserve"> 2, otrzymuje dochód z</w:t>
      </w:r>
      <w:r w:rsidR="0097590F">
        <w:t xml:space="preserve"> </w:t>
      </w:r>
      <w:r w:rsidRPr="00BA2BB5">
        <w:t>innego państwa członkowskiego lub ze Zjednoczonego Królestwa, należne świadczenie może być obniżone wyłącznie o</w:t>
      </w:r>
      <w:r w:rsidR="0097590F">
        <w:t xml:space="preserve"> </w:t>
      </w:r>
      <w:r w:rsidRPr="00BA2BB5">
        <w:t>kwotę takiego dochodu.</w:t>
      </w:r>
    </w:p>
    <w:p w:rsidR="00043EFA" w:rsidRPr="00043EFA" w:rsidRDefault="00043EFA" w:rsidP="00D01B5E">
      <w:pPr>
        <w:pStyle w:val="USTustnpkodeksu"/>
        <w:keepNext/>
      </w:pPr>
      <w:r w:rsidRPr="00BA2BB5">
        <w:t>2. Jeżeli otrzymanie dochodu wymaga zastosowania zasad przeciwdziałania kumulacji,</w:t>
      </w:r>
      <w:r w:rsidRPr="00043EFA">
        <w:t xml:space="preserve"> o</w:t>
      </w:r>
      <w:r w:rsidR="0097590F">
        <w:t xml:space="preserve"> </w:t>
      </w:r>
      <w:r w:rsidRPr="00043EFA">
        <w:t>których mowa w</w:t>
      </w:r>
      <w:r w:rsidR="0097590F">
        <w:t xml:space="preserve"> </w:t>
      </w:r>
      <w:r w:rsidRPr="00043EFA">
        <w:t>ust.</w:t>
      </w:r>
      <w:r w:rsidR="0097590F">
        <w:t xml:space="preserve"> </w:t>
      </w:r>
      <w:r w:rsidRPr="00043EFA">
        <w:t>1,</w:t>
      </w:r>
      <w:r w:rsidR="0097590F">
        <w:t xml:space="preserve"> </w:t>
      </w:r>
      <w:r w:rsidRPr="00043EFA">
        <w:t>w</w:t>
      </w:r>
      <w:r w:rsidR="0097590F">
        <w:t xml:space="preserve"> </w:t>
      </w:r>
      <w:r w:rsidRPr="00043EFA">
        <w:t>odniesieniu do:</w:t>
      </w:r>
    </w:p>
    <w:p w:rsidR="00043EFA" w:rsidRPr="00BA2BB5" w:rsidRDefault="00043EFA" w:rsidP="00043EFA">
      <w:pPr>
        <w:pStyle w:val="PKTpunkt"/>
      </w:pPr>
      <w:r w:rsidRPr="00BA2BB5">
        <w:t>1)</w:t>
      </w:r>
      <w:r w:rsidRPr="00BA2BB5">
        <w:tab/>
        <w:t xml:space="preserve">dwóch lub </w:t>
      </w:r>
      <w:r>
        <w:t xml:space="preserve">większej liczby </w:t>
      </w:r>
      <w:r w:rsidRPr="00BA2BB5">
        <w:t>świadczeń ustalonych na podstawie okresów ubezpieczenia</w:t>
      </w:r>
      <w:r w:rsidR="0097590F">
        <w:t xml:space="preserve"> </w:t>
      </w:r>
      <w:r w:rsidRPr="00BA2BB5">
        <w:t>przebytych w</w:t>
      </w:r>
      <w:r w:rsidR="0097590F">
        <w:t xml:space="preserve"> </w:t>
      </w:r>
      <w:r w:rsidRPr="00BA2BB5">
        <w:t>jednym państwie, to polski organ rentowy dzieli kwoty dochodów, które zostały uwzględnione, przez liczbę świadczeń podlegających wspomnianym zasadom;</w:t>
      </w:r>
    </w:p>
    <w:p w:rsidR="00043EFA" w:rsidRPr="00BA2BB5" w:rsidRDefault="00043EFA" w:rsidP="00043EFA">
      <w:pPr>
        <w:pStyle w:val="PKTpunkt"/>
      </w:pPr>
      <w:r w:rsidRPr="00BA2BB5">
        <w:t>2)</w:t>
      </w:r>
      <w:r w:rsidRPr="00BA2BB5">
        <w:tab/>
        <w:t xml:space="preserve">jednego </w:t>
      </w:r>
      <w:r>
        <w:t xml:space="preserve">świadczenia </w:t>
      </w:r>
      <w:r w:rsidRPr="00BA2BB5">
        <w:t xml:space="preserve">lub </w:t>
      </w:r>
      <w:r>
        <w:t>większej liczby</w:t>
      </w:r>
      <w:r w:rsidRPr="00BA2BB5">
        <w:t xml:space="preserve"> świadczeń ustalonych na podstawie okresów ubezpieczenia przebytych w</w:t>
      </w:r>
      <w:r w:rsidR="0097590F">
        <w:t xml:space="preserve"> </w:t>
      </w:r>
      <w:r w:rsidRPr="00BA2BB5">
        <w:t xml:space="preserve">dwóch </w:t>
      </w:r>
      <w:r>
        <w:t xml:space="preserve">państwach </w:t>
      </w:r>
      <w:r w:rsidRPr="00BA2BB5">
        <w:t xml:space="preserve">lub </w:t>
      </w:r>
      <w:r>
        <w:t>większej liczbie państw</w:t>
      </w:r>
      <w:r w:rsidRPr="00BA2BB5">
        <w:t>, to polski organ rentowy uwzględnia dochody i</w:t>
      </w:r>
      <w:r w:rsidR="0097590F">
        <w:t xml:space="preserve"> </w:t>
      </w:r>
      <w:r w:rsidRPr="00BA2BB5">
        <w:t>wszystkie składniki przewidziane do celów stosowania wspomnianych zasad jako funkcję stosunku okresów ubezpieczenia i</w:t>
      </w:r>
      <w:r w:rsidR="0097590F">
        <w:t xml:space="preserve"> </w:t>
      </w:r>
      <w:r w:rsidRPr="00BA2BB5">
        <w:t>zamieszkania ustalonych do wyliczeń, o</w:t>
      </w:r>
      <w:r w:rsidR="0097590F">
        <w:t xml:space="preserve"> </w:t>
      </w:r>
      <w:r w:rsidRPr="00BA2BB5">
        <w:t>których mowa w</w:t>
      </w:r>
      <w:r w:rsidR="0097590F">
        <w:t xml:space="preserve"> </w:t>
      </w:r>
      <w:r>
        <w:t>art.</w:t>
      </w:r>
      <w:r w:rsidR="0097590F">
        <w:t xml:space="preserve"> </w:t>
      </w:r>
      <w:r>
        <w:t>29 ust.</w:t>
      </w:r>
      <w:r w:rsidR="0097590F">
        <w:t xml:space="preserve"> </w:t>
      </w:r>
      <w:r w:rsidRPr="00BA2BB5">
        <w:t>1</w:t>
      </w:r>
      <w:r>
        <w:t xml:space="preserve"> pkt</w:t>
      </w:r>
      <w:r w:rsidR="0097590F">
        <w:t xml:space="preserve"> </w:t>
      </w:r>
      <w:r w:rsidRPr="00BA2BB5">
        <w:t>2.</w:t>
      </w:r>
    </w:p>
    <w:p w:rsidR="00043EFA" w:rsidRPr="00BA2BB5" w:rsidRDefault="00043EFA" w:rsidP="00043EFA">
      <w:pPr>
        <w:pStyle w:val="ARTartustawynprozporzdzenia"/>
      </w:pPr>
      <w:r w:rsidRPr="00D01B5E">
        <w:rPr>
          <w:rStyle w:val="Ppogrubienie"/>
        </w:rPr>
        <w:t>Art.</w:t>
      </w:r>
      <w:r w:rsidR="00D01B5E">
        <w:rPr>
          <w:rStyle w:val="Ppogrubienie"/>
        </w:rPr>
        <w:t> </w:t>
      </w:r>
      <w:r w:rsidRPr="00D01B5E">
        <w:rPr>
          <w:rStyle w:val="Ppogrubienie"/>
        </w:rPr>
        <w:t>31.</w:t>
      </w:r>
      <w:r w:rsidRPr="00BA2BB5">
        <w:t xml:space="preserve"> 1. </w:t>
      </w:r>
      <w:r w:rsidRPr="0055659A">
        <w:t>Osoba uprawniona do emerytury lub renty objętej ustawą, o</w:t>
      </w:r>
      <w:r w:rsidR="0097590F">
        <w:t xml:space="preserve"> </w:t>
      </w:r>
      <w:r w:rsidRPr="0055659A">
        <w:t>której mowa w</w:t>
      </w:r>
      <w:r w:rsidR="0097590F">
        <w:t xml:space="preserve"> </w:t>
      </w:r>
      <w:r>
        <w:t>art.</w:t>
      </w:r>
      <w:r w:rsidR="0097590F">
        <w:t xml:space="preserve"> </w:t>
      </w:r>
      <w:r w:rsidRPr="0055659A">
        <w:t>24</w:t>
      </w:r>
      <w:r>
        <w:t xml:space="preserve"> pkt</w:t>
      </w:r>
      <w:r w:rsidR="0097590F">
        <w:t xml:space="preserve"> </w:t>
      </w:r>
      <w:r w:rsidRPr="0055659A">
        <w:t>1–4, która zamieszkuje na terytorium Rzeczypospolitej Polskiej, nie może otrzymać emerytury lub renty w</w:t>
      </w:r>
      <w:r w:rsidR="0097590F">
        <w:t xml:space="preserve"> </w:t>
      </w:r>
      <w:r w:rsidRPr="0055659A">
        <w:t>kwocie niższej od świadczenia najniższego, przewidzianego w</w:t>
      </w:r>
      <w:r w:rsidR="0097590F">
        <w:t xml:space="preserve"> </w:t>
      </w:r>
      <w:r w:rsidRPr="0055659A">
        <w:t>mającej zastosowanie ustawie, o</w:t>
      </w:r>
      <w:r w:rsidR="0097590F">
        <w:t xml:space="preserve"> </w:t>
      </w:r>
      <w:r w:rsidRPr="0055659A">
        <w:t>której mowa</w:t>
      </w:r>
      <w:r>
        <w:t xml:space="preserve"> w art.</w:t>
      </w:r>
      <w:r w:rsidR="0097590F">
        <w:t xml:space="preserve"> </w:t>
      </w:r>
      <w:r w:rsidRPr="0055659A">
        <w:t>24</w:t>
      </w:r>
      <w:r>
        <w:t xml:space="preserve"> pkt</w:t>
      </w:r>
      <w:r w:rsidR="0097590F">
        <w:t xml:space="preserve"> </w:t>
      </w:r>
      <w:r w:rsidRPr="0055659A">
        <w:t>1–4, za okres ubezpieczenia równy wszystkim uwzględnionym na podstawie</w:t>
      </w:r>
      <w:r>
        <w:t xml:space="preserve"> art.</w:t>
      </w:r>
      <w:r w:rsidR="0097590F">
        <w:t xml:space="preserve"> </w:t>
      </w:r>
      <w:r w:rsidRPr="0055659A">
        <w:t>25</w:t>
      </w:r>
      <w:r>
        <w:t xml:space="preserve"> lub art.</w:t>
      </w:r>
      <w:r w:rsidR="0097590F">
        <w:t xml:space="preserve"> </w:t>
      </w:r>
      <w:r w:rsidRPr="0055659A">
        <w:t>28</w:t>
      </w:r>
      <w:r w:rsidR="0097590F">
        <w:t xml:space="preserve"> </w:t>
      </w:r>
      <w:r w:rsidRPr="0055659A">
        <w:t>okresom ubezpieczenia przebytym w</w:t>
      </w:r>
      <w:r w:rsidR="0097590F">
        <w:t xml:space="preserve"> </w:t>
      </w:r>
      <w:r w:rsidRPr="0055659A">
        <w:t xml:space="preserve">Zjednoczonym Królestwie, Rzeczypospolitej Polskiej lub </w:t>
      </w:r>
      <w:r>
        <w:t xml:space="preserve">w </w:t>
      </w:r>
      <w:r w:rsidRPr="0055659A">
        <w:t>innym państwie członkowskim.</w:t>
      </w:r>
    </w:p>
    <w:p w:rsidR="00043EFA" w:rsidRPr="00BA2BB5" w:rsidRDefault="00043EFA" w:rsidP="00043EFA">
      <w:pPr>
        <w:pStyle w:val="USTustnpkodeksu"/>
      </w:pPr>
      <w:r w:rsidRPr="00BA2BB5">
        <w:t xml:space="preserve">2. </w:t>
      </w:r>
      <w:r w:rsidRPr="00043EFA">
        <w:t>Polski organ rentowy podwyższa uprawnionemu przez okres jego zamieszkania na terytorium Rzeczypospolitej Polskiej kwotę otrzymywanego świadczenia, w</w:t>
      </w:r>
      <w:r w:rsidR="0097590F">
        <w:t xml:space="preserve"> </w:t>
      </w:r>
      <w:r w:rsidRPr="00043EFA">
        <w:t>taki sposób, aby suma świadczenia przyznanego na podstawie mającej zastosowanie ustawy, o</w:t>
      </w:r>
      <w:r w:rsidR="0097590F">
        <w:t xml:space="preserve"> </w:t>
      </w:r>
      <w:r w:rsidRPr="00043EFA">
        <w:t>której mowa w art.</w:t>
      </w:r>
      <w:r w:rsidR="0097590F">
        <w:t xml:space="preserve"> </w:t>
      </w:r>
      <w:r w:rsidRPr="00043EFA">
        <w:t>24 pkt</w:t>
      </w:r>
      <w:r w:rsidR="0097590F">
        <w:t xml:space="preserve"> </w:t>
      </w:r>
      <w:r w:rsidRPr="00043EFA">
        <w:t>1–4, i</w:t>
      </w:r>
      <w:r w:rsidR="0097590F">
        <w:t xml:space="preserve"> </w:t>
      </w:r>
      <w:r w:rsidRPr="00043EFA">
        <w:t>całkowitej wysokości świadczeń należnych z</w:t>
      </w:r>
      <w:r w:rsidR="0097590F">
        <w:t xml:space="preserve"> </w:t>
      </w:r>
      <w:r w:rsidRPr="00043EFA">
        <w:t>państw członkowskich oraz ze Zjednoczonego Królestwa nie była niższa od kwoty najniższego świadczenia przewidzianego w</w:t>
      </w:r>
      <w:r w:rsidR="0097590F">
        <w:t xml:space="preserve"> </w:t>
      </w:r>
      <w:r w:rsidRPr="00043EFA">
        <w:t>mającej zastosowanie ustawie, o</w:t>
      </w:r>
      <w:r w:rsidR="0097590F">
        <w:t xml:space="preserve"> </w:t>
      </w:r>
      <w:r w:rsidRPr="00043EFA">
        <w:t>której mowa w art.</w:t>
      </w:r>
      <w:r w:rsidR="0097590F">
        <w:t xml:space="preserve"> </w:t>
      </w:r>
      <w:r w:rsidRPr="00043EFA">
        <w:t>24 pkt</w:t>
      </w:r>
      <w:r w:rsidR="0097590F">
        <w:t xml:space="preserve"> </w:t>
      </w:r>
      <w:r w:rsidRPr="00043EFA">
        <w:t>1–4.</w:t>
      </w:r>
    </w:p>
    <w:p w:rsidR="00043EFA" w:rsidRPr="00BA2BB5" w:rsidRDefault="00043EFA" w:rsidP="00043EFA">
      <w:pPr>
        <w:pStyle w:val="ARTartustawynprozporzdzenia"/>
      </w:pPr>
      <w:r w:rsidRPr="00D01B5E">
        <w:rPr>
          <w:rStyle w:val="Ppogrubienie"/>
        </w:rPr>
        <w:t>Art.</w:t>
      </w:r>
      <w:r w:rsidR="00D01B5E">
        <w:rPr>
          <w:rStyle w:val="Ppogrubienie"/>
        </w:rPr>
        <w:t> </w:t>
      </w:r>
      <w:r w:rsidRPr="00D01B5E">
        <w:rPr>
          <w:rStyle w:val="Ppogrubienie"/>
        </w:rPr>
        <w:t>32.</w:t>
      </w:r>
      <w:r w:rsidRPr="00BA2BB5">
        <w:t xml:space="preserve"> 1. Okresy ubezpieczenia przebyte zgodnie z</w:t>
      </w:r>
      <w:r w:rsidR="0097590F">
        <w:t xml:space="preserve"> </w:t>
      </w:r>
      <w:r w:rsidRPr="00BA2BB5">
        <w:t>ustawodawstwem Zjednoczonego Królestwa są uwzględniane przez polski organ rentowy, na podstawie zaświadczenia lub dokumentu wystawionego przez właściwą instytucję Zjednoczonego Królestwa i</w:t>
      </w:r>
      <w:r w:rsidR="0097590F">
        <w:t xml:space="preserve"> </w:t>
      </w:r>
      <w:r w:rsidRPr="00BA2BB5">
        <w:t>przekazanego do polskiego organu rentowego przez wnioskodawcę.</w:t>
      </w:r>
    </w:p>
    <w:p w:rsidR="00043EFA" w:rsidRPr="00BA2BB5" w:rsidRDefault="00043EFA" w:rsidP="00043EFA">
      <w:pPr>
        <w:pStyle w:val="USTustnpkodeksu"/>
      </w:pPr>
      <w:r w:rsidRPr="00BA2BB5">
        <w:t>2. Polskie organy rentowe mogą wymieniać się z</w:t>
      </w:r>
      <w:r w:rsidR="0097590F">
        <w:t xml:space="preserve"> </w:t>
      </w:r>
      <w:r w:rsidRPr="00BA2BB5">
        <w:t>właściwymi instytucjami Zjednoczonego Królestwa dokumentami i</w:t>
      </w:r>
      <w:r w:rsidR="0097590F">
        <w:t xml:space="preserve"> </w:t>
      </w:r>
      <w:r w:rsidRPr="00BA2BB5">
        <w:t>danymi niezbędnymi dla celów realizacji niniejszej ustawy.</w:t>
      </w:r>
    </w:p>
    <w:p w:rsidR="00043EFA" w:rsidRPr="00BA2BB5" w:rsidRDefault="00043EFA" w:rsidP="00043EFA">
      <w:pPr>
        <w:pStyle w:val="USTustnpkodeksu"/>
      </w:pPr>
      <w:r w:rsidRPr="00BA2BB5">
        <w:t>3. Zaświadczenia lub dokumenty wydane przez właściwe instytucje Zjednoczonego Królestwa, o</w:t>
      </w:r>
      <w:r w:rsidR="0097590F">
        <w:t xml:space="preserve"> </w:t>
      </w:r>
      <w:r w:rsidRPr="00BA2BB5">
        <w:t>których mowa w</w:t>
      </w:r>
      <w:r w:rsidR="0097590F">
        <w:t xml:space="preserve"> </w:t>
      </w:r>
      <w:r>
        <w:t>ust.</w:t>
      </w:r>
      <w:r w:rsidR="0097590F">
        <w:t xml:space="preserve"> </w:t>
      </w:r>
      <w:r w:rsidRPr="00BA2BB5">
        <w:t>1, są uznawane przez polskie organy rentowe dla celów realizacji</w:t>
      </w:r>
      <w:r>
        <w:t xml:space="preserve"> art.</w:t>
      </w:r>
      <w:r w:rsidR="0097590F">
        <w:t xml:space="preserve"> </w:t>
      </w:r>
      <w:r>
        <w:t>22</w:t>
      </w:r>
      <w:r w:rsidRPr="00BA2BB5">
        <w:t>–</w:t>
      </w:r>
      <w:r>
        <w:t>36</w:t>
      </w:r>
      <w:r w:rsidRPr="00BA2BB5">
        <w:t>.</w:t>
      </w:r>
    </w:p>
    <w:p w:rsidR="00043EFA" w:rsidRPr="00BA2BB5" w:rsidRDefault="00043EFA" w:rsidP="00043EFA">
      <w:pPr>
        <w:pStyle w:val="USTustnpkodeksu"/>
      </w:pPr>
      <w:r w:rsidRPr="00BA2BB5">
        <w:t>4. Polskie organy rentowe mogą wymieniać z</w:t>
      </w:r>
      <w:r w:rsidR="0097590F">
        <w:t xml:space="preserve"> </w:t>
      </w:r>
      <w:r w:rsidRPr="00BA2BB5">
        <w:t>właściwymi instytucjami Zjednoczonego Królestwa dane w</w:t>
      </w:r>
      <w:r w:rsidR="0097590F">
        <w:t xml:space="preserve"> </w:t>
      </w:r>
      <w:r w:rsidRPr="00BA2BB5">
        <w:t>ramach Systemu Elektronicznej Wymiany Informacji dotyczących Zabezpieczenia Społecznego, o</w:t>
      </w:r>
      <w:r w:rsidR="0097590F">
        <w:t xml:space="preserve"> </w:t>
      </w:r>
      <w:r w:rsidRPr="00BA2BB5">
        <w:t>których mowa w</w:t>
      </w:r>
      <w:r w:rsidR="0097590F">
        <w:t xml:space="preserve"> </w:t>
      </w:r>
      <w:r w:rsidRPr="00BA2BB5">
        <w:t>przepisach o</w:t>
      </w:r>
      <w:r w:rsidR="0097590F">
        <w:t xml:space="preserve"> </w:t>
      </w:r>
      <w:r w:rsidRPr="00BA2BB5">
        <w:t>koordynacji systemów zabezpieczenia społecznego.</w:t>
      </w:r>
    </w:p>
    <w:p w:rsidR="00043EFA" w:rsidRPr="00BA2BB5" w:rsidRDefault="00043EFA" w:rsidP="00043EFA">
      <w:pPr>
        <w:pStyle w:val="USTustnpkodeksu"/>
      </w:pPr>
      <w:r w:rsidRPr="00BA2BB5">
        <w:t>5. Polskie organy rentowe mogą zawierać odpowiednie porozumienia z</w:t>
      </w:r>
      <w:r w:rsidR="0097590F">
        <w:t xml:space="preserve"> </w:t>
      </w:r>
      <w:r w:rsidRPr="00BA2BB5">
        <w:t xml:space="preserve">właściwymi instytucjami Zjednoczonego Królestwa </w:t>
      </w:r>
      <w:r w:rsidR="00A2397F">
        <w:t>w sprawie</w:t>
      </w:r>
      <w:r w:rsidRPr="00BA2BB5">
        <w:t xml:space="preserve"> przekazywania i</w:t>
      </w:r>
      <w:r w:rsidR="0097590F">
        <w:t xml:space="preserve"> </w:t>
      </w:r>
      <w:r w:rsidRPr="00BA2BB5">
        <w:t>pozyskiwania danych drogą papierową lub elektroniczną, w</w:t>
      </w:r>
      <w:r w:rsidR="0097590F">
        <w:t xml:space="preserve"> </w:t>
      </w:r>
      <w:r w:rsidRPr="00BA2BB5">
        <w:t>sprawach indywidualnych, jak również w</w:t>
      </w:r>
      <w:r w:rsidR="0097590F">
        <w:t xml:space="preserve"> </w:t>
      </w:r>
      <w:r w:rsidRPr="00BA2BB5">
        <w:t>sprawach</w:t>
      </w:r>
      <w:r w:rsidR="0097590F">
        <w:t xml:space="preserve"> </w:t>
      </w:r>
      <w:r w:rsidRPr="00BA2BB5">
        <w:t>masowej wymiany informacji.</w:t>
      </w:r>
    </w:p>
    <w:p w:rsidR="00043EFA" w:rsidRPr="00043EFA" w:rsidRDefault="00043EFA" w:rsidP="00D01B5E">
      <w:pPr>
        <w:pStyle w:val="ARTartustawynprozporzdzenia"/>
        <w:keepNext/>
      </w:pPr>
      <w:r w:rsidRPr="00D01B5E">
        <w:rPr>
          <w:rStyle w:val="Ppogrubienie"/>
        </w:rPr>
        <w:t>Art.</w:t>
      </w:r>
      <w:r w:rsidR="00D01B5E">
        <w:rPr>
          <w:rStyle w:val="Ppogrubienie"/>
        </w:rPr>
        <w:t> </w:t>
      </w:r>
      <w:r w:rsidRPr="00D01B5E">
        <w:rPr>
          <w:rStyle w:val="Ppogrubienie"/>
        </w:rPr>
        <w:t>33.</w:t>
      </w:r>
      <w:r w:rsidRPr="00043EFA">
        <w:t xml:space="preserve"> Przepisy art.</w:t>
      </w:r>
      <w:r w:rsidR="0097590F">
        <w:t xml:space="preserve"> </w:t>
      </w:r>
      <w:r w:rsidRPr="00043EFA">
        <w:t>34–36</w:t>
      </w:r>
      <w:r w:rsidR="0097590F">
        <w:t xml:space="preserve"> </w:t>
      </w:r>
      <w:r w:rsidRPr="00043EFA">
        <w:t>dotyczą świadczeń pieniężnych z</w:t>
      </w:r>
      <w:r w:rsidR="0097590F">
        <w:t xml:space="preserve"> </w:t>
      </w:r>
      <w:r w:rsidRPr="00043EFA">
        <w:t>tytułu choroby, macierzyństwa i</w:t>
      </w:r>
      <w:r w:rsidR="0097590F">
        <w:t xml:space="preserve"> </w:t>
      </w:r>
      <w:r w:rsidRPr="00043EFA">
        <w:t>równoważnych dla ojca oraz zasiłków z</w:t>
      </w:r>
      <w:r w:rsidR="0097590F">
        <w:t xml:space="preserve"> </w:t>
      </w:r>
      <w:r w:rsidRPr="00043EFA">
        <w:t>tytułu śmierci, w</w:t>
      </w:r>
      <w:r w:rsidR="0097590F">
        <w:t xml:space="preserve"> </w:t>
      </w:r>
      <w:r w:rsidRPr="00043EFA">
        <w:t>rozumieniu przepisów o</w:t>
      </w:r>
      <w:r w:rsidR="0097590F">
        <w:t xml:space="preserve"> </w:t>
      </w:r>
      <w:r w:rsidRPr="00043EFA">
        <w:t>koordynacji systemów zabezpieczenia społecznego, objętych:</w:t>
      </w:r>
    </w:p>
    <w:p w:rsidR="00043EFA" w:rsidRPr="00BA2BB5" w:rsidRDefault="00043EFA" w:rsidP="00043EFA">
      <w:pPr>
        <w:pStyle w:val="PKTpunkt"/>
      </w:pPr>
      <w:r w:rsidRPr="00BA2BB5">
        <w:t>1)</w:t>
      </w:r>
      <w:r w:rsidRPr="00BA2BB5">
        <w:tab/>
        <w:t>ustawą z</w:t>
      </w:r>
      <w:r w:rsidR="0097590F">
        <w:t xml:space="preserve"> </w:t>
      </w:r>
      <w:r w:rsidRPr="00BA2BB5">
        <w:t>dnia 25</w:t>
      </w:r>
      <w:r w:rsidR="0097590F">
        <w:t xml:space="preserve"> </w:t>
      </w:r>
      <w:r w:rsidRPr="00BA2BB5">
        <w:t>czerwca 1999</w:t>
      </w:r>
      <w:r w:rsidR="0097590F">
        <w:t xml:space="preserve"> </w:t>
      </w:r>
      <w:r w:rsidRPr="00BA2BB5">
        <w:t>r. o</w:t>
      </w:r>
      <w:r w:rsidR="0097590F">
        <w:t xml:space="preserve"> </w:t>
      </w:r>
      <w:r w:rsidRPr="00BA2BB5">
        <w:t>świadczeniach pieniężnych z</w:t>
      </w:r>
      <w:r w:rsidR="0097590F">
        <w:t xml:space="preserve"> </w:t>
      </w:r>
      <w:r w:rsidRPr="00BA2BB5">
        <w:t>ubezpieczenia społecznego w</w:t>
      </w:r>
      <w:r w:rsidR="0097590F">
        <w:t xml:space="preserve"> </w:t>
      </w:r>
      <w:r w:rsidRPr="00BA2BB5">
        <w:t>razie</w:t>
      </w:r>
      <w:r w:rsidR="0097590F">
        <w:t xml:space="preserve"> </w:t>
      </w:r>
      <w:r w:rsidRPr="00BA2BB5">
        <w:t>choroby i</w:t>
      </w:r>
      <w:r w:rsidR="0097590F">
        <w:t xml:space="preserve"> </w:t>
      </w:r>
      <w:r w:rsidRPr="00BA2BB5">
        <w:t>macierzyństwa (</w:t>
      </w:r>
      <w:r>
        <w:t>Dz.</w:t>
      </w:r>
      <w:r w:rsidR="0097590F">
        <w:t xml:space="preserve"> </w:t>
      </w:r>
      <w:r>
        <w:t>U.</w:t>
      </w:r>
      <w:r w:rsidRPr="00BA2BB5">
        <w:t xml:space="preserve"> z</w:t>
      </w:r>
      <w:r w:rsidR="0097590F">
        <w:t xml:space="preserve"> </w:t>
      </w:r>
      <w:r w:rsidRPr="00BA2BB5">
        <w:t>2017</w:t>
      </w:r>
      <w:r w:rsidR="0097590F">
        <w:t xml:space="preserve"> </w:t>
      </w:r>
      <w:r w:rsidRPr="00BA2BB5">
        <w:t>r.</w:t>
      </w:r>
      <w:r>
        <w:t xml:space="preserve"> poz.</w:t>
      </w:r>
      <w:r w:rsidR="0097590F">
        <w:t xml:space="preserve"> </w:t>
      </w:r>
      <w:r w:rsidRPr="00BA2BB5">
        <w:t>1368, z</w:t>
      </w:r>
      <w:r w:rsidR="004A1433">
        <w:t> późn. </w:t>
      </w:r>
      <w:r w:rsidRPr="00BA2BB5">
        <w:t>zm.</w:t>
      </w:r>
      <w:r w:rsidRPr="004541FE">
        <w:rPr>
          <w:rStyle w:val="IGindeksgrny"/>
        </w:rPr>
        <w:footnoteReference w:id="10"/>
      </w:r>
      <w:r w:rsidRPr="004541FE">
        <w:rPr>
          <w:rStyle w:val="IGindeksgrny"/>
        </w:rPr>
        <w:t>)</w:t>
      </w:r>
      <w:r w:rsidRPr="00BA2BB5">
        <w:t>);</w:t>
      </w:r>
    </w:p>
    <w:p w:rsidR="00043EFA" w:rsidRPr="00BA2BB5" w:rsidRDefault="00043EFA" w:rsidP="00043EFA">
      <w:pPr>
        <w:pStyle w:val="PKTpunkt"/>
      </w:pPr>
      <w:r w:rsidRPr="00BA2BB5">
        <w:t>2)</w:t>
      </w:r>
      <w:r w:rsidRPr="00BA2BB5">
        <w:tab/>
        <w:t>ustawą z</w:t>
      </w:r>
      <w:r w:rsidR="0097590F">
        <w:t xml:space="preserve"> </w:t>
      </w:r>
      <w:r w:rsidRPr="00BA2BB5">
        <w:t>dnia 17</w:t>
      </w:r>
      <w:r w:rsidR="0097590F">
        <w:t xml:space="preserve"> </w:t>
      </w:r>
      <w:r w:rsidRPr="00BA2BB5">
        <w:t>grudnia 1998</w:t>
      </w:r>
      <w:r w:rsidR="0097590F">
        <w:t xml:space="preserve"> </w:t>
      </w:r>
      <w:r w:rsidRPr="00BA2BB5">
        <w:t>r. o</w:t>
      </w:r>
      <w:r w:rsidR="0097590F">
        <w:t xml:space="preserve"> </w:t>
      </w:r>
      <w:r w:rsidRPr="00BA2BB5">
        <w:t>emeryturach i</w:t>
      </w:r>
      <w:r w:rsidR="0097590F">
        <w:t xml:space="preserve"> </w:t>
      </w:r>
      <w:r w:rsidRPr="00BA2BB5">
        <w:t>rentach z</w:t>
      </w:r>
      <w:r w:rsidR="0097590F">
        <w:t xml:space="preserve"> </w:t>
      </w:r>
      <w:r w:rsidRPr="00BA2BB5">
        <w:t>Funduszu Ubezpieczeń Społecznych;</w:t>
      </w:r>
    </w:p>
    <w:p w:rsidR="00043EFA" w:rsidRPr="00BA2BB5" w:rsidRDefault="00043EFA" w:rsidP="00043EFA">
      <w:pPr>
        <w:pStyle w:val="PKTpunkt"/>
      </w:pPr>
      <w:r w:rsidRPr="00BA2BB5">
        <w:t>3)</w:t>
      </w:r>
      <w:r w:rsidRPr="00BA2BB5">
        <w:tab/>
        <w:t>ustawą z</w:t>
      </w:r>
      <w:r w:rsidR="0097590F">
        <w:t xml:space="preserve"> </w:t>
      </w:r>
      <w:r w:rsidRPr="00BA2BB5">
        <w:t>dnia 20</w:t>
      </w:r>
      <w:r w:rsidR="0097590F">
        <w:t xml:space="preserve"> </w:t>
      </w:r>
      <w:r w:rsidRPr="00BA2BB5">
        <w:t>grudnia 1990</w:t>
      </w:r>
      <w:r w:rsidR="0097590F">
        <w:t xml:space="preserve"> </w:t>
      </w:r>
      <w:r w:rsidRPr="00BA2BB5">
        <w:t>r. o</w:t>
      </w:r>
      <w:r w:rsidR="0097590F">
        <w:t xml:space="preserve"> </w:t>
      </w:r>
      <w:r w:rsidRPr="00BA2BB5">
        <w:t>ubezpieczeniu społecznym rolników</w:t>
      </w:r>
      <w:r>
        <w:t xml:space="preserve">. </w:t>
      </w:r>
    </w:p>
    <w:p w:rsidR="00043EFA" w:rsidRPr="00BA2BB5" w:rsidRDefault="00043EFA" w:rsidP="00043EFA">
      <w:pPr>
        <w:pStyle w:val="ARTartustawynprozporzdzenia"/>
      </w:pPr>
      <w:r w:rsidRPr="00D01B5E">
        <w:rPr>
          <w:rStyle w:val="Ppogrubienie"/>
        </w:rPr>
        <w:t>Art.</w:t>
      </w:r>
      <w:r w:rsidR="00D01B5E">
        <w:rPr>
          <w:rStyle w:val="Ppogrubienie"/>
        </w:rPr>
        <w:t> </w:t>
      </w:r>
      <w:r w:rsidRPr="00D01B5E">
        <w:rPr>
          <w:rStyle w:val="Ppogrubienie"/>
        </w:rPr>
        <w:t>34.</w:t>
      </w:r>
      <w:r w:rsidRPr="00BA2BB5">
        <w:t xml:space="preserve"> 1. </w:t>
      </w:r>
      <w:r w:rsidRPr="00154C45">
        <w:t>Do okresów ubezpieczenia chorobowego, o</w:t>
      </w:r>
      <w:r w:rsidR="0097590F">
        <w:t xml:space="preserve"> </w:t>
      </w:r>
      <w:r w:rsidRPr="00154C45">
        <w:t>których mowa w</w:t>
      </w:r>
      <w:r w:rsidR="0097590F">
        <w:t xml:space="preserve"> </w:t>
      </w:r>
      <w:r>
        <w:t>art.</w:t>
      </w:r>
      <w:r w:rsidR="0097590F">
        <w:t xml:space="preserve"> </w:t>
      </w:r>
      <w:r w:rsidRPr="00154C45">
        <w:t>4</w:t>
      </w:r>
      <w:r>
        <w:t xml:space="preserve"> ust.</w:t>
      </w:r>
      <w:r w:rsidR="0097590F">
        <w:t xml:space="preserve"> </w:t>
      </w:r>
      <w:r w:rsidRPr="00154C45">
        <w:t>1</w:t>
      </w:r>
      <w:r w:rsidR="0097590F">
        <w:t xml:space="preserve"> </w:t>
      </w:r>
      <w:r w:rsidRPr="00154C45">
        <w:t>ustawy z</w:t>
      </w:r>
      <w:r w:rsidR="0097590F">
        <w:t xml:space="preserve"> </w:t>
      </w:r>
      <w:r w:rsidRPr="00154C45">
        <w:t>dnia 25</w:t>
      </w:r>
      <w:r w:rsidR="0097590F">
        <w:t xml:space="preserve"> </w:t>
      </w:r>
      <w:r w:rsidRPr="00154C45">
        <w:t>czerwca 1999</w:t>
      </w:r>
      <w:r w:rsidR="0097590F">
        <w:t xml:space="preserve"> </w:t>
      </w:r>
      <w:r w:rsidRPr="00154C45">
        <w:t>r. o</w:t>
      </w:r>
      <w:r w:rsidR="0097590F">
        <w:t xml:space="preserve"> </w:t>
      </w:r>
      <w:r w:rsidRPr="00154C45">
        <w:t>świadczeniach pieniężnych z</w:t>
      </w:r>
      <w:r w:rsidR="0097590F">
        <w:t xml:space="preserve"> </w:t>
      </w:r>
      <w:r w:rsidRPr="00154C45">
        <w:t>ubezpieczenia społecznego w</w:t>
      </w:r>
      <w:r w:rsidR="0097590F">
        <w:t xml:space="preserve"> </w:t>
      </w:r>
      <w:r w:rsidRPr="00154C45">
        <w:t>razie</w:t>
      </w:r>
      <w:r w:rsidR="0097590F">
        <w:t xml:space="preserve"> </w:t>
      </w:r>
      <w:r w:rsidRPr="00154C45">
        <w:t>choroby i</w:t>
      </w:r>
      <w:r w:rsidR="0097590F">
        <w:t xml:space="preserve"> </w:t>
      </w:r>
      <w:r w:rsidRPr="00154C45">
        <w:t>macierzyństwa, uwzględnia się okresy ubezpieczenia uprawniające do świadczeń pieniężnych z</w:t>
      </w:r>
      <w:r w:rsidR="0097590F">
        <w:t xml:space="preserve"> </w:t>
      </w:r>
      <w:r w:rsidRPr="00154C45">
        <w:t>tytułu choroby</w:t>
      </w:r>
      <w:r>
        <w:t>,</w:t>
      </w:r>
      <w:r w:rsidRPr="00154C45">
        <w:t xml:space="preserve"> przebyte na podstawie ustawodawstwa Zjednoczonego Królestwa przed dniem 30</w:t>
      </w:r>
      <w:r w:rsidR="0097590F">
        <w:t xml:space="preserve"> </w:t>
      </w:r>
      <w:r w:rsidRPr="00154C45">
        <w:t>marca 2019</w:t>
      </w:r>
      <w:r w:rsidR="0097590F">
        <w:t xml:space="preserve"> </w:t>
      </w:r>
      <w:r w:rsidRPr="00154C45">
        <w:t>r., jeżeli przerwa między okresami ubezpieczenia przebytymi na podstawie ustawodawstwa Zjednoczonego Królestwa a</w:t>
      </w:r>
      <w:r w:rsidR="002C067F">
        <w:t> </w:t>
      </w:r>
      <w:r w:rsidRPr="00154C45">
        <w:t xml:space="preserve">okresami ubezpieczenia </w:t>
      </w:r>
      <w:r w:rsidRPr="00043EFA">
        <w:t>chorobowego, określonymi w</w:t>
      </w:r>
      <w:r w:rsidR="0097590F">
        <w:t xml:space="preserve"> </w:t>
      </w:r>
      <w:r w:rsidRPr="00043EFA">
        <w:t>ustawie z dnia 13</w:t>
      </w:r>
      <w:r w:rsidR="0097590F">
        <w:t xml:space="preserve"> </w:t>
      </w:r>
      <w:r w:rsidRPr="00043EFA">
        <w:t>października 1998</w:t>
      </w:r>
      <w:r w:rsidR="002C067F">
        <w:t> </w:t>
      </w:r>
      <w:r w:rsidRPr="00043EFA">
        <w:t>r. o</w:t>
      </w:r>
      <w:r w:rsidR="0097590F">
        <w:t xml:space="preserve"> </w:t>
      </w:r>
      <w:r w:rsidRPr="00043EFA">
        <w:t>systemie ubezpieczeń społecznych (Dz.</w:t>
      </w:r>
      <w:r w:rsidR="0097590F">
        <w:t xml:space="preserve"> </w:t>
      </w:r>
      <w:r w:rsidRPr="00043EFA">
        <w:t>U. z</w:t>
      </w:r>
      <w:r w:rsidR="0097590F">
        <w:t xml:space="preserve"> </w:t>
      </w:r>
      <w:r w:rsidRPr="00043EFA">
        <w:t>2019</w:t>
      </w:r>
      <w:r w:rsidR="0097590F">
        <w:t xml:space="preserve"> </w:t>
      </w:r>
      <w:r w:rsidRPr="00043EFA">
        <w:t>r. poz.</w:t>
      </w:r>
      <w:r w:rsidR="0097590F">
        <w:t xml:space="preserve"> </w:t>
      </w:r>
      <w:r w:rsidRPr="00043EFA">
        <w:t>300 i</w:t>
      </w:r>
      <w:r w:rsidR="0097590F">
        <w:t xml:space="preserve"> </w:t>
      </w:r>
      <w:r w:rsidRPr="00043EFA">
        <w:t>303)</w:t>
      </w:r>
      <w:r w:rsidR="00BF22D0">
        <w:t>,</w:t>
      </w:r>
      <w:r w:rsidRPr="00154C45">
        <w:t xml:space="preserve"> nie przekroczyła 30</w:t>
      </w:r>
      <w:r w:rsidR="002C067F">
        <w:t> </w:t>
      </w:r>
      <w:r w:rsidRPr="00154C45">
        <w:t>dni.</w:t>
      </w:r>
      <w:bookmarkStart w:id="0" w:name="highlightHit_37"/>
      <w:bookmarkStart w:id="1" w:name="highlightHit_41"/>
      <w:bookmarkEnd w:id="0"/>
      <w:bookmarkEnd w:id="1"/>
    </w:p>
    <w:p w:rsidR="00043EFA" w:rsidRPr="00BA2BB5" w:rsidRDefault="00043EFA" w:rsidP="00043EFA">
      <w:pPr>
        <w:pStyle w:val="USTustnpkodeksu"/>
      </w:pPr>
      <w:r w:rsidRPr="00BA2BB5">
        <w:t>2. Obowiązkowe okresy ubezpieczenia uprawniające do świadczeń pieniężnych z</w:t>
      </w:r>
      <w:r w:rsidR="0097590F">
        <w:t xml:space="preserve"> </w:t>
      </w:r>
      <w:r w:rsidRPr="00BA2BB5">
        <w:t>tytułu choroby, przebyte na podstawie ustawodawstwa Zjednoczonego Królestwa przed dniem 30</w:t>
      </w:r>
      <w:r w:rsidR="002C067F">
        <w:t> </w:t>
      </w:r>
      <w:r w:rsidRPr="00BA2BB5">
        <w:t>marca 2019</w:t>
      </w:r>
      <w:r w:rsidR="0097590F">
        <w:t xml:space="preserve"> </w:t>
      </w:r>
      <w:r w:rsidRPr="00BA2BB5">
        <w:t>r., uwzględnia się przy ustalaniu 10</w:t>
      </w:r>
      <w:r w:rsidR="0097590F">
        <w:t>-</w:t>
      </w:r>
      <w:r w:rsidRPr="00BA2BB5">
        <w:t>letniego okresu obowiązkowego ubezpieczenia chorobowego, o</w:t>
      </w:r>
      <w:r w:rsidR="0097590F">
        <w:t xml:space="preserve"> </w:t>
      </w:r>
      <w:r w:rsidRPr="00BA2BB5">
        <w:t>którym mowa w</w:t>
      </w:r>
      <w:r w:rsidR="0097590F">
        <w:t xml:space="preserve"> </w:t>
      </w:r>
      <w:r>
        <w:t>art.</w:t>
      </w:r>
      <w:r w:rsidR="0097590F">
        <w:t xml:space="preserve"> </w:t>
      </w:r>
      <w:r w:rsidRPr="00BA2BB5">
        <w:t>4</w:t>
      </w:r>
      <w:r>
        <w:t xml:space="preserve"> ust.</w:t>
      </w:r>
      <w:r w:rsidR="0097590F">
        <w:t xml:space="preserve"> </w:t>
      </w:r>
      <w:r w:rsidRPr="00BA2BB5">
        <w:t>3</w:t>
      </w:r>
      <w:r>
        <w:t xml:space="preserve"> pkt</w:t>
      </w:r>
      <w:r w:rsidR="0097590F">
        <w:t xml:space="preserve"> </w:t>
      </w:r>
      <w:r w:rsidRPr="00BA2BB5">
        <w:t>3</w:t>
      </w:r>
      <w:r w:rsidR="0097590F">
        <w:t xml:space="preserve"> </w:t>
      </w:r>
      <w:r w:rsidRPr="00BA2BB5">
        <w:t>ustawy z</w:t>
      </w:r>
      <w:r w:rsidR="0097590F">
        <w:t xml:space="preserve"> </w:t>
      </w:r>
      <w:r w:rsidRPr="00BA2BB5">
        <w:t>dnia 25</w:t>
      </w:r>
      <w:r w:rsidR="0097590F">
        <w:t xml:space="preserve"> </w:t>
      </w:r>
      <w:r w:rsidRPr="00BA2BB5">
        <w:t>czerwca 1999</w:t>
      </w:r>
      <w:r w:rsidR="0097590F">
        <w:t xml:space="preserve"> </w:t>
      </w:r>
      <w:r w:rsidRPr="00BA2BB5">
        <w:t>r. o</w:t>
      </w:r>
      <w:r w:rsidR="0097590F">
        <w:t xml:space="preserve"> </w:t>
      </w:r>
      <w:r w:rsidRPr="00BA2BB5">
        <w:t>świadczeniach pieniężnych z</w:t>
      </w:r>
      <w:r w:rsidR="0097590F">
        <w:t xml:space="preserve"> </w:t>
      </w:r>
      <w:r w:rsidRPr="00BA2BB5">
        <w:t>ubezpieczenia społecznego w</w:t>
      </w:r>
      <w:r w:rsidR="0097590F">
        <w:t xml:space="preserve"> </w:t>
      </w:r>
      <w:r w:rsidRPr="00BA2BB5">
        <w:t>razie</w:t>
      </w:r>
      <w:r w:rsidR="0097590F">
        <w:t xml:space="preserve"> </w:t>
      </w:r>
      <w:r w:rsidRPr="00BA2BB5">
        <w:t>choroby i</w:t>
      </w:r>
      <w:r w:rsidR="002C067F">
        <w:t> </w:t>
      </w:r>
      <w:r w:rsidRPr="00BA2BB5">
        <w:t>macierzyństwa.</w:t>
      </w:r>
    </w:p>
    <w:p w:rsidR="00043EFA" w:rsidRPr="00BA2BB5" w:rsidRDefault="00043EFA" w:rsidP="00043EFA">
      <w:pPr>
        <w:pStyle w:val="USTustnpkodeksu"/>
      </w:pPr>
      <w:r w:rsidRPr="00BA2BB5">
        <w:t>3. Dokumentem</w:t>
      </w:r>
      <w:r w:rsidR="00A2397F">
        <w:t>, który</w:t>
      </w:r>
      <w:r w:rsidRPr="00BA2BB5">
        <w:t xml:space="preserve"> potwierdza okresy ubezpieczenia uprawniające do świadczeń pieniężnych z</w:t>
      </w:r>
      <w:r w:rsidR="0097590F">
        <w:t xml:space="preserve"> </w:t>
      </w:r>
      <w:r w:rsidRPr="00BA2BB5">
        <w:t>tytułu choroby, przebyte na podstawie ustawodawstwa Zjednoczonego Królestwa, jest zaświadczenie wydane przez właściwą instytucję Zjednoczonego Królestwa złożone przez ubezpieczonego.</w:t>
      </w:r>
    </w:p>
    <w:p w:rsidR="00043EFA" w:rsidRPr="00043EFA" w:rsidRDefault="00043EFA" w:rsidP="00D01B5E">
      <w:pPr>
        <w:pStyle w:val="ARTartustawynprozporzdzenia"/>
        <w:keepNext/>
      </w:pPr>
      <w:r w:rsidRPr="00D01B5E">
        <w:rPr>
          <w:rStyle w:val="Ppogrubienie"/>
        </w:rPr>
        <w:t>Art.</w:t>
      </w:r>
      <w:r w:rsidR="00D01B5E">
        <w:rPr>
          <w:rStyle w:val="Ppogrubienie"/>
        </w:rPr>
        <w:t> </w:t>
      </w:r>
      <w:r w:rsidRPr="00D01B5E">
        <w:rPr>
          <w:rStyle w:val="Ppogrubienie"/>
        </w:rPr>
        <w:t>35.</w:t>
      </w:r>
      <w:r w:rsidRPr="00043EFA">
        <w:t xml:space="preserve"> 1. Świadczenia, o</w:t>
      </w:r>
      <w:r w:rsidR="0097590F">
        <w:t xml:space="preserve"> </w:t>
      </w:r>
      <w:r w:rsidRPr="00043EFA">
        <w:t>których mowa w</w:t>
      </w:r>
      <w:r w:rsidR="0097590F">
        <w:t xml:space="preserve"> </w:t>
      </w:r>
      <w:r w:rsidRPr="00043EFA">
        <w:t>ustawie z</w:t>
      </w:r>
      <w:r w:rsidR="0097590F">
        <w:t xml:space="preserve"> </w:t>
      </w:r>
      <w:r w:rsidRPr="00043EFA">
        <w:t>dnia 25</w:t>
      </w:r>
      <w:r w:rsidR="0097590F">
        <w:t xml:space="preserve"> </w:t>
      </w:r>
      <w:r w:rsidRPr="00043EFA">
        <w:t>czerwca 1999</w:t>
      </w:r>
      <w:r w:rsidR="0097590F">
        <w:t xml:space="preserve"> </w:t>
      </w:r>
      <w:r w:rsidRPr="00043EFA">
        <w:t>r. o</w:t>
      </w:r>
      <w:r w:rsidR="0097590F">
        <w:t xml:space="preserve"> </w:t>
      </w:r>
      <w:r w:rsidRPr="00043EFA">
        <w:t>świadczeniach pieniężnych z</w:t>
      </w:r>
      <w:r w:rsidR="0097590F">
        <w:t xml:space="preserve"> </w:t>
      </w:r>
      <w:r w:rsidRPr="00043EFA">
        <w:t>ubezpieczenia społecznego w</w:t>
      </w:r>
      <w:r w:rsidR="0097590F">
        <w:t xml:space="preserve"> </w:t>
      </w:r>
      <w:r w:rsidRPr="00043EFA">
        <w:t>razie</w:t>
      </w:r>
      <w:r w:rsidR="0097590F">
        <w:t xml:space="preserve"> </w:t>
      </w:r>
      <w:r w:rsidRPr="00043EFA">
        <w:t>choroby i</w:t>
      </w:r>
      <w:r w:rsidR="0097590F">
        <w:t xml:space="preserve"> </w:t>
      </w:r>
      <w:r w:rsidRPr="00043EFA">
        <w:t>macierzyństwa, nie przysługują za okres po ustaniu tytułu ubezpieczenia chorobowego, jeżeli osoba niezdolna do pracy:</w:t>
      </w:r>
    </w:p>
    <w:p w:rsidR="00043EFA" w:rsidRPr="00BA2BB5" w:rsidRDefault="00043EFA" w:rsidP="00043EFA">
      <w:pPr>
        <w:pStyle w:val="PKTpunkt"/>
      </w:pPr>
      <w:r w:rsidRPr="00BA2BB5">
        <w:t>1)</w:t>
      </w:r>
      <w:r w:rsidRPr="00BA2BB5">
        <w:tab/>
        <w:t>jest zatrudniona lub wykonuje pracę na własny rachunek w</w:t>
      </w:r>
      <w:r w:rsidR="0097590F">
        <w:t xml:space="preserve"> </w:t>
      </w:r>
      <w:r w:rsidRPr="00BA2BB5">
        <w:t>Zjednoczonym Królestwie, która stanowi</w:t>
      </w:r>
      <w:r w:rsidR="0097590F">
        <w:t xml:space="preserve"> </w:t>
      </w:r>
      <w:r w:rsidRPr="00BA2BB5">
        <w:t>tytuł do objęcia ubezpieczeniem uprawniającym do świadczeń pieniężnych z</w:t>
      </w:r>
      <w:r w:rsidR="0097590F">
        <w:t xml:space="preserve"> </w:t>
      </w:r>
      <w:r w:rsidRPr="00BA2BB5">
        <w:t>tytułu choroby na podstawie ustawodawstwa Zjednoczonego Królestwa albo zapewnia prawo do świadczeń za okres niezdolności do pracy z</w:t>
      </w:r>
      <w:r w:rsidR="0097590F">
        <w:t xml:space="preserve"> </w:t>
      </w:r>
      <w:r w:rsidRPr="00BA2BB5">
        <w:t>powodu choroby na podstawie ustawodawstwa Zjednoczonego Królestwa;</w:t>
      </w:r>
    </w:p>
    <w:p w:rsidR="00043EFA" w:rsidRPr="00BA2BB5" w:rsidRDefault="00043EFA" w:rsidP="00043EFA">
      <w:pPr>
        <w:pStyle w:val="PKTpunkt"/>
      </w:pPr>
      <w:r w:rsidRPr="00BA2BB5">
        <w:t>2)</w:t>
      </w:r>
      <w:r w:rsidRPr="00BA2BB5">
        <w:tab/>
        <w:t>ma ustalone prawo do emerytury lub renty z</w:t>
      </w:r>
      <w:r w:rsidR="0097590F">
        <w:t xml:space="preserve"> </w:t>
      </w:r>
      <w:r w:rsidRPr="00BA2BB5">
        <w:t>tytułu niezdolności do pracy na podstawie ustawodawstwa Zjednoczonego Królestwa albo jest</w:t>
      </w:r>
      <w:r w:rsidR="0097590F">
        <w:t xml:space="preserve"> </w:t>
      </w:r>
      <w:r w:rsidRPr="00BA2BB5">
        <w:t>uprawniona do odpowiedniego świadczenia, o</w:t>
      </w:r>
      <w:r w:rsidR="0097590F">
        <w:t xml:space="preserve"> </w:t>
      </w:r>
      <w:r w:rsidRPr="00BA2BB5">
        <w:t>którym mowa w</w:t>
      </w:r>
      <w:r w:rsidR="0097590F">
        <w:t xml:space="preserve"> </w:t>
      </w:r>
      <w:r>
        <w:t>art.</w:t>
      </w:r>
      <w:r w:rsidR="0097590F">
        <w:t xml:space="preserve"> </w:t>
      </w:r>
      <w:r w:rsidRPr="00BA2BB5">
        <w:t>13</w:t>
      </w:r>
      <w:r>
        <w:t xml:space="preserve"> ust.</w:t>
      </w:r>
      <w:r w:rsidR="0097590F">
        <w:t xml:space="preserve"> </w:t>
      </w:r>
      <w:r w:rsidRPr="00BA2BB5">
        <w:t>1</w:t>
      </w:r>
      <w:r w:rsidR="0097590F">
        <w:t xml:space="preserve"> </w:t>
      </w:r>
      <w:r w:rsidRPr="00BA2BB5">
        <w:t>ustawy z</w:t>
      </w:r>
      <w:r w:rsidR="0097590F">
        <w:t xml:space="preserve"> </w:t>
      </w:r>
      <w:r w:rsidRPr="00BA2BB5">
        <w:t>dnia 25</w:t>
      </w:r>
      <w:r w:rsidR="0097590F">
        <w:t xml:space="preserve"> </w:t>
      </w:r>
      <w:r w:rsidRPr="00BA2BB5">
        <w:t>czerwca 1999</w:t>
      </w:r>
      <w:r w:rsidR="0097590F">
        <w:t xml:space="preserve"> </w:t>
      </w:r>
      <w:r w:rsidRPr="00BA2BB5">
        <w:t>r. o</w:t>
      </w:r>
      <w:r w:rsidR="00FA577D">
        <w:t> </w:t>
      </w:r>
      <w:r w:rsidRPr="00BA2BB5">
        <w:t>świadczeniach pieniężnych z</w:t>
      </w:r>
      <w:r w:rsidR="0097590F">
        <w:t xml:space="preserve"> </w:t>
      </w:r>
      <w:r w:rsidRPr="00BA2BB5">
        <w:t>ubezpieczenia społecznego w</w:t>
      </w:r>
      <w:r w:rsidR="0097590F">
        <w:t xml:space="preserve"> </w:t>
      </w:r>
      <w:r w:rsidRPr="00BA2BB5">
        <w:t>razie</w:t>
      </w:r>
      <w:r w:rsidR="0097590F">
        <w:t xml:space="preserve"> </w:t>
      </w:r>
      <w:r w:rsidRPr="00BA2BB5">
        <w:t>choroby i</w:t>
      </w:r>
      <w:r w:rsidR="00FA577D">
        <w:t> </w:t>
      </w:r>
      <w:r w:rsidRPr="00BA2BB5">
        <w:t>macierzyństwa, przyznanego na podstawie ustawodawstwa Zjednoczonego Królestwa.</w:t>
      </w:r>
    </w:p>
    <w:p w:rsidR="00043EFA" w:rsidRPr="00BA2BB5" w:rsidRDefault="00043EFA" w:rsidP="00043EFA">
      <w:pPr>
        <w:pStyle w:val="USTustnpkodeksu"/>
      </w:pPr>
      <w:r w:rsidRPr="00BA2BB5">
        <w:t>2. Świadczenie rehabilitacyjne, o</w:t>
      </w:r>
      <w:r w:rsidR="0097590F">
        <w:t xml:space="preserve"> </w:t>
      </w:r>
      <w:r w:rsidRPr="00BA2BB5">
        <w:t>którym mowa w</w:t>
      </w:r>
      <w:r w:rsidR="0097590F">
        <w:t xml:space="preserve"> </w:t>
      </w:r>
      <w:r w:rsidRPr="00BA2BB5">
        <w:t>ustawie z</w:t>
      </w:r>
      <w:r w:rsidR="0097590F">
        <w:t xml:space="preserve"> </w:t>
      </w:r>
      <w:r w:rsidRPr="00BA2BB5">
        <w:t>dnia 25</w:t>
      </w:r>
      <w:r w:rsidR="0097590F">
        <w:t xml:space="preserve"> </w:t>
      </w:r>
      <w:r w:rsidRPr="00BA2BB5">
        <w:t>czerwca 1999</w:t>
      </w:r>
      <w:r w:rsidR="0097590F">
        <w:t xml:space="preserve"> </w:t>
      </w:r>
      <w:r w:rsidRPr="00BA2BB5">
        <w:t>r. o</w:t>
      </w:r>
      <w:r w:rsidR="004D4568">
        <w:t> </w:t>
      </w:r>
      <w:r w:rsidRPr="00BA2BB5">
        <w:t>świadczeniach pieniężnych z</w:t>
      </w:r>
      <w:r w:rsidR="0097590F">
        <w:t xml:space="preserve"> </w:t>
      </w:r>
      <w:r w:rsidRPr="00BA2BB5">
        <w:t>ubezpieczenia społecznego w</w:t>
      </w:r>
      <w:r w:rsidR="0097590F">
        <w:t xml:space="preserve"> </w:t>
      </w:r>
      <w:r w:rsidRPr="00BA2BB5">
        <w:t>razie</w:t>
      </w:r>
      <w:r w:rsidR="0097590F">
        <w:t xml:space="preserve"> </w:t>
      </w:r>
      <w:r w:rsidRPr="00BA2BB5">
        <w:t>choroby i</w:t>
      </w:r>
      <w:r w:rsidR="0097590F">
        <w:t xml:space="preserve"> </w:t>
      </w:r>
      <w:r w:rsidRPr="00BA2BB5">
        <w:t>macierzyństwa, nie przysługuje</w:t>
      </w:r>
      <w:r>
        <w:t>,</w:t>
      </w:r>
      <w:r w:rsidRPr="00BA2BB5">
        <w:t xml:space="preserve"> jeżeli wnioskodawca ma ustalone prawo do emerytury lub renty z</w:t>
      </w:r>
      <w:r w:rsidR="0097590F">
        <w:t xml:space="preserve"> </w:t>
      </w:r>
      <w:r w:rsidRPr="00BA2BB5">
        <w:t>tytułu niezdolności do pracy na podstawie ustawodawstwa Zjednoczonego Królestwa albo jest</w:t>
      </w:r>
      <w:r w:rsidR="0097590F">
        <w:t xml:space="preserve"> </w:t>
      </w:r>
      <w:r w:rsidRPr="00BA2BB5">
        <w:t>uprawniony do odpowiedniego świadczenia, o</w:t>
      </w:r>
      <w:r w:rsidR="0097590F">
        <w:t xml:space="preserve"> </w:t>
      </w:r>
      <w:r w:rsidRPr="00BA2BB5">
        <w:t>którym mowa w</w:t>
      </w:r>
      <w:r w:rsidR="0097590F">
        <w:t xml:space="preserve"> </w:t>
      </w:r>
      <w:r>
        <w:t>art.</w:t>
      </w:r>
      <w:r w:rsidR="0097590F">
        <w:t xml:space="preserve"> </w:t>
      </w:r>
      <w:r w:rsidRPr="00BA2BB5">
        <w:t>18</w:t>
      </w:r>
      <w:r>
        <w:t xml:space="preserve"> ust.</w:t>
      </w:r>
      <w:r w:rsidR="0097590F">
        <w:t xml:space="preserve"> </w:t>
      </w:r>
      <w:r w:rsidRPr="00BA2BB5">
        <w:t>7</w:t>
      </w:r>
      <w:r w:rsidR="0097590F">
        <w:t xml:space="preserve"> </w:t>
      </w:r>
      <w:r w:rsidRPr="00BA2BB5">
        <w:t>ustawy z</w:t>
      </w:r>
      <w:r w:rsidR="0097590F">
        <w:t xml:space="preserve"> </w:t>
      </w:r>
      <w:r w:rsidRPr="00BA2BB5">
        <w:t>dnia 25</w:t>
      </w:r>
      <w:r w:rsidR="004D4568">
        <w:t> </w:t>
      </w:r>
      <w:r w:rsidRPr="00BA2BB5">
        <w:t>czerwca 1999</w:t>
      </w:r>
      <w:r w:rsidR="0097590F">
        <w:t xml:space="preserve"> </w:t>
      </w:r>
      <w:r w:rsidRPr="00BA2BB5">
        <w:t>r. o</w:t>
      </w:r>
      <w:r w:rsidR="0097590F">
        <w:t xml:space="preserve"> </w:t>
      </w:r>
      <w:r w:rsidRPr="00BA2BB5">
        <w:t>świadczeniach pieniężnych z</w:t>
      </w:r>
      <w:r w:rsidR="0097590F">
        <w:t xml:space="preserve"> </w:t>
      </w:r>
      <w:r w:rsidRPr="00BA2BB5">
        <w:t>ubezpieczenia społecznego w</w:t>
      </w:r>
      <w:r w:rsidR="0097590F">
        <w:t xml:space="preserve"> </w:t>
      </w:r>
      <w:r w:rsidRPr="00BA2BB5">
        <w:t>razie</w:t>
      </w:r>
      <w:r w:rsidR="0097590F">
        <w:t xml:space="preserve"> </w:t>
      </w:r>
      <w:r w:rsidRPr="00BA2BB5">
        <w:t>choroby i</w:t>
      </w:r>
      <w:r w:rsidR="004D4568">
        <w:t> </w:t>
      </w:r>
      <w:r w:rsidRPr="00BA2BB5">
        <w:t>macierzyństwa, przyznanego na podstawie ustawodawstwa Zjednoczonego Królestwa.</w:t>
      </w:r>
    </w:p>
    <w:p w:rsidR="00043EFA" w:rsidRPr="00BA2BB5" w:rsidRDefault="00043EFA" w:rsidP="00043EFA">
      <w:pPr>
        <w:pStyle w:val="USTustnpkodeksu"/>
      </w:pPr>
      <w:r w:rsidRPr="00BA2BB5">
        <w:t>3. Zasiłek wyrównawczy, o</w:t>
      </w:r>
      <w:r w:rsidR="0097590F">
        <w:t xml:space="preserve"> </w:t>
      </w:r>
      <w:r w:rsidRPr="00BA2BB5">
        <w:t>którym mowa w</w:t>
      </w:r>
      <w:r w:rsidR="0097590F">
        <w:t xml:space="preserve"> </w:t>
      </w:r>
      <w:r w:rsidRPr="00BA2BB5">
        <w:t>ustawie z</w:t>
      </w:r>
      <w:r w:rsidR="0097590F">
        <w:t xml:space="preserve"> </w:t>
      </w:r>
      <w:r w:rsidRPr="00BA2BB5">
        <w:t>dnia 25</w:t>
      </w:r>
      <w:r w:rsidR="0097590F">
        <w:t xml:space="preserve"> </w:t>
      </w:r>
      <w:r w:rsidRPr="00BA2BB5">
        <w:t>czerwca 1999</w:t>
      </w:r>
      <w:r w:rsidR="0097590F">
        <w:t xml:space="preserve"> </w:t>
      </w:r>
      <w:r w:rsidRPr="00BA2BB5">
        <w:t>r. o</w:t>
      </w:r>
      <w:r w:rsidR="004D4568">
        <w:t> </w:t>
      </w:r>
      <w:r w:rsidRPr="00BA2BB5">
        <w:t>świadczeniach pieniężnych z</w:t>
      </w:r>
      <w:r w:rsidR="0097590F">
        <w:t xml:space="preserve"> </w:t>
      </w:r>
      <w:r w:rsidRPr="00BA2BB5">
        <w:t>ubezpieczenia społecznego w</w:t>
      </w:r>
      <w:r w:rsidR="0097590F">
        <w:t xml:space="preserve"> </w:t>
      </w:r>
      <w:r w:rsidRPr="00BA2BB5">
        <w:t>razie</w:t>
      </w:r>
      <w:r w:rsidR="0097590F">
        <w:t xml:space="preserve"> </w:t>
      </w:r>
      <w:r w:rsidRPr="00BA2BB5">
        <w:t>choroby i</w:t>
      </w:r>
      <w:r w:rsidR="0097590F">
        <w:t xml:space="preserve"> </w:t>
      </w:r>
      <w:r w:rsidRPr="00BA2BB5">
        <w:t>macierzyństwa, nie przysługuje</w:t>
      </w:r>
      <w:r>
        <w:t>,</w:t>
      </w:r>
      <w:r w:rsidRPr="00BA2BB5">
        <w:t xml:space="preserve"> jeżeli wnioskodawca ma ustalone prawo do emerytury lub renty z</w:t>
      </w:r>
      <w:r w:rsidR="0097590F">
        <w:t xml:space="preserve"> </w:t>
      </w:r>
      <w:r w:rsidRPr="00BA2BB5">
        <w:t>tytułu niezdolności do pracy na podstawie ustawodawstwa Zjednoczonego Królestwa albo jest uprawniony do odpowiedniego świadczenia, o</w:t>
      </w:r>
      <w:r w:rsidR="0097590F">
        <w:t xml:space="preserve"> </w:t>
      </w:r>
      <w:r w:rsidRPr="00BA2BB5">
        <w:t>którym mowa w</w:t>
      </w:r>
      <w:r w:rsidR="0097590F">
        <w:t xml:space="preserve"> </w:t>
      </w:r>
      <w:r>
        <w:t>art.</w:t>
      </w:r>
      <w:r w:rsidR="0097590F">
        <w:t xml:space="preserve"> </w:t>
      </w:r>
      <w:r w:rsidRPr="00BA2BB5">
        <w:t>25</w:t>
      </w:r>
      <w:r w:rsidR="0097590F">
        <w:t xml:space="preserve"> </w:t>
      </w:r>
      <w:r w:rsidRPr="00BA2BB5">
        <w:t>ustawy z</w:t>
      </w:r>
      <w:r w:rsidR="0097590F">
        <w:t xml:space="preserve"> </w:t>
      </w:r>
      <w:r w:rsidRPr="00BA2BB5">
        <w:t>dnia 25</w:t>
      </w:r>
      <w:r w:rsidR="00FA577D">
        <w:t> </w:t>
      </w:r>
      <w:r w:rsidRPr="00BA2BB5">
        <w:t>czerwca 1999</w:t>
      </w:r>
      <w:r w:rsidR="0097590F">
        <w:t xml:space="preserve"> </w:t>
      </w:r>
      <w:r w:rsidRPr="00BA2BB5">
        <w:t>r. o</w:t>
      </w:r>
      <w:r w:rsidR="0097590F">
        <w:t xml:space="preserve"> </w:t>
      </w:r>
      <w:r w:rsidRPr="00BA2BB5">
        <w:t>świadczeniach pieniężnych z</w:t>
      </w:r>
      <w:r w:rsidR="0097590F">
        <w:t xml:space="preserve"> </w:t>
      </w:r>
      <w:r w:rsidRPr="00BA2BB5">
        <w:t>ubezpieczenia społecznego w</w:t>
      </w:r>
      <w:r w:rsidR="0097590F">
        <w:t xml:space="preserve"> </w:t>
      </w:r>
      <w:r w:rsidRPr="00BA2BB5">
        <w:t>razie</w:t>
      </w:r>
      <w:r w:rsidR="0097590F">
        <w:t xml:space="preserve"> </w:t>
      </w:r>
      <w:r w:rsidRPr="00BA2BB5">
        <w:t>choroby i</w:t>
      </w:r>
      <w:r w:rsidR="0097590F">
        <w:t xml:space="preserve"> </w:t>
      </w:r>
      <w:r w:rsidRPr="00BA2BB5">
        <w:t>macierzyństwa, przyznanego na podstawie ustawodawstwa Zjednoczonego Królestwa.</w:t>
      </w:r>
    </w:p>
    <w:p w:rsidR="00043EFA" w:rsidRPr="00BA2BB5" w:rsidRDefault="00043EFA" w:rsidP="00043EFA">
      <w:pPr>
        <w:pStyle w:val="USTustnpkodeksu"/>
      </w:pPr>
      <w:r w:rsidRPr="00BA2BB5">
        <w:t>4. Świadczenia przyznane na podstawie ustawy z</w:t>
      </w:r>
      <w:r w:rsidR="0097590F">
        <w:t xml:space="preserve"> </w:t>
      </w:r>
      <w:r w:rsidRPr="00BA2BB5">
        <w:t>dnia 25</w:t>
      </w:r>
      <w:r w:rsidR="0097590F">
        <w:t xml:space="preserve"> </w:t>
      </w:r>
      <w:r w:rsidRPr="00BA2BB5">
        <w:t>czerwca 1999</w:t>
      </w:r>
      <w:r w:rsidR="0097590F">
        <w:t xml:space="preserve"> </w:t>
      </w:r>
      <w:r w:rsidRPr="00BA2BB5">
        <w:t>r. o</w:t>
      </w:r>
      <w:r w:rsidR="004D4568">
        <w:t> </w:t>
      </w:r>
      <w:r w:rsidRPr="00BA2BB5">
        <w:t>świadczeniach pieniężnych z</w:t>
      </w:r>
      <w:r w:rsidR="0097590F">
        <w:t xml:space="preserve"> </w:t>
      </w:r>
      <w:r w:rsidRPr="00BA2BB5">
        <w:t>ubezpieczenia społecznego w</w:t>
      </w:r>
      <w:r w:rsidR="0097590F">
        <w:t xml:space="preserve"> </w:t>
      </w:r>
      <w:r w:rsidRPr="00BA2BB5">
        <w:t>razie</w:t>
      </w:r>
      <w:r w:rsidR="0097590F">
        <w:t xml:space="preserve"> </w:t>
      </w:r>
      <w:r w:rsidRPr="00BA2BB5">
        <w:t>choroby i</w:t>
      </w:r>
      <w:r w:rsidR="0097590F">
        <w:t xml:space="preserve"> </w:t>
      </w:r>
      <w:r w:rsidRPr="00BA2BB5">
        <w:t>macierzyństwa nie mogą ulec zmniejszeniu, zawieszeniu lub wstrzymaniu z</w:t>
      </w:r>
      <w:r w:rsidR="0097590F">
        <w:t xml:space="preserve"> </w:t>
      </w:r>
      <w:r w:rsidRPr="00BA2BB5">
        <w:t>tego powodu, że upraw</w:t>
      </w:r>
      <w:r w:rsidR="00692800">
        <w:t>n</w:t>
      </w:r>
      <w:r w:rsidRPr="00BA2BB5">
        <w:t>iony do tych świadczeń mieszka lub przebywa na terytorium Zjednoczonego Kró</w:t>
      </w:r>
      <w:r w:rsidR="00692800">
        <w:t>lestwa. Na wniosek uprawnionego</w:t>
      </w:r>
      <w:r w:rsidRPr="00BA2BB5">
        <w:t xml:space="preserve"> świadczenia są wypłacane na</w:t>
      </w:r>
      <w:r w:rsidR="0097590F">
        <w:t xml:space="preserve"> </w:t>
      </w:r>
      <w:r w:rsidRPr="00BA2BB5">
        <w:t>terytorium Zjednoczonego Królestwa. Wypłata dokonywana jest w</w:t>
      </w:r>
      <w:r w:rsidR="0097590F">
        <w:t xml:space="preserve"> </w:t>
      </w:r>
      <w:r w:rsidRPr="00BA2BB5">
        <w:t>walucie swobodnie wymienialnej.</w:t>
      </w:r>
    </w:p>
    <w:p w:rsidR="00043EFA" w:rsidRDefault="00043EFA" w:rsidP="00043EFA">
      <w:pPr>
        <w:pStyle w:val="ARTartustawynprozporzdzenia"/>
      </w:pPr>
      <w:r w:rsidRPr="00D01B5E">
        <w:rPr>
          <w:rStyle w:val="Ppogrubienie"/>
        </w:rPr>
        <w:t>Art.</w:t>
      </w:r>
      <w:r w:rsidR="00D01B5E">
        <w:rPr>
          <w:rStyle w:val="Ppogrubienie"/>
        </w:rPr>
        <w:t> </w:t>
      </w:r>
      <w:r w:rsidRPr="00D01B5E">
        <w:rPr>
          <w:rStyle w:val="Ppogrubienie"/>
        </w:rPr>
        <w:t>36.</w:t>
      </w:r>
      <w:r w:rsidRPr="00BA2BB5">
        <w:t xml:space="preserve"> Zasiłek pogrzebowy nie może ulec zmniejszeniu, zawieszeniu lub wstrzymaniu z</w:t>
      </w:r>
      <w:r w:rsidR="0097590F">
        <w:t xml:space="preserve"> </w:t>
      </w:r>
      <w:r w:rsidRPr="00BA2BB5">
        <w:t>tego powodu, że upraw</w:t>
      </w:r>
      <w:r w:rsidR="00692800">
        <w:t>n</w:t>
      </w:r>
      <w:r w:rsidRPr="00BA2BB5">
        <w:t>iony mieszka lub przebywa na terytorium Zjednoczonego Kró</w:t>
      </w:r>
      <w:r w:rsidR="00692800">
        <w:t>lestwa. Na wniosek uprawnionego</w:t>
      </w:r>
      <w:r w:rsidRPr="00BA2BB5">
        <w:t xml:space="preserve"> zasiłek jest wypłacany na</w:t>
      </w:r>
      <w:r w:rsidR="0097590F">
        <w:t xml:space="preserve"> </w:t>
      </w:r>
      <w:r w:rsidRPr="00BA2BB5">
        <w:t>terytorium Zjednoczonego Królestwa. Wypłata dokonywana jest w</w:t>
      </w:r>
      <w:r w:rsidR="0097590F">
        <w:t xml:space="preserve"> </w:t>
      </w:r>
      <w:r w:rsidRPr="00BA2BB5">
        <w:t>walucie swobodnie wymienialnej.</w:t>
      </w:r>
    </w:p>
    <w:p w:rsidR="00043EFA" w:rsidRDefault="00043EFA" w:rsidP="00043EFA">
      <w:pPr>
        <w:pStyle w:val="ARTartustawynprozporzdzenia"/>
      </w:pPr>
      <w:r w:rsidRPr="00D01B5E">
        <w:rPr>
          <w:rStyle w:val="Ppogrubienie"/>
        </w:rPr>
        <w:t>Art.</w:t>
      </w:r>
      <w:r w:rsidR="00D01B5E">
        <w:rPr>
          <w:rStyle w:val="Ppogrubienie"/>
        </w:rPr>
        <w:t> </w:t>
      </w:r>
      <w:r w:rsidRPr="00D01B5E">
        <w:rPr>
          <w:rStyle w:val="Ppogrubienie"/>
        </w:rPr>
        <w:t>37.</w:t>
      </w:r>
      <w:r w:rsidRPr="00BA2BB5">
        <w:t xml:space="preserve"> </w:t>
      </w:r>
      <w:r w:rsidRPr="00BC2A00">
        <w:t>Obywatela Zjednoczonego Królestwa lub członka jego rodziny, których pobyt na terytorium Rzeczypospolitej Polskiej jest uważany za legalny</w:t>
      </w:r>
      <w:r>
        <w:t xml:space="preserve"> na podstawie art.</w:t>
      </w:r>
      <w:r w:rsidR="0097590F">
        <w:t xml:space="preserve"> </w:t>
      </w:r>
      <w:r>
        <w:t>5 lub art.</w:t>
      </w:r>
      <w:r w:rsidR="004D4568">
        <w:t> </w:t>
      </w:r>
      <w:r>
        <w:t>13 ust.</w:t>
      </w:r>
      <w:r w:rsidR="0097590F">
        <w:t xml:space="preserve"> </w:t>
      </w:r>
      <w:r w:rsidRPr="00BC2A00">
        <w:t>3, dla celów ubezpieczenia zdrowotnego traktuje się na równi z</w:t>
      </w:r>
      <w:r w:rsidR="0097590F">
        <w:t xml:space="preserve"> </w:t>
      </w:r>
      <w:r w:rsidRPr="00BC2A00">
        <w:t>osobami, o</w:t>
      </w:r>
      <w:r w:rsidR="00FA577D">
        <w:t> </w:t>
      </w:r>
      <w:r w:rsidRPr="00BC2A00">
        <w:t>których mowa w</w:t>
      </w:r>
      <w:r w:rsidR="0097590F">
        <w:t xml:space="preserve"> </w:t>
      </w:r>
      <w:r>
        <w:t>art.</w:t>
      </w:r>
      <w:r w:rsidR="0097590F">
        <w:t xml:space="preserve"> </w:t>
      </w:r>
      <w:r w:rsidRPr="00BC2A00">
        <w:t>3</w:t>
      </w:r>
      <w:r>
        <w:t xml:space="preserve"> ust.</w:t>
      </w:r>
      <w:r w:rsidR="0097590F">
        <w:t xml:space="preserve"> </w:t>
      </w:r>
      <w:r w:rsidRPr="00BC2A00">
        <w:t>1</w:t>
      </w:r>
      <w:r>
        <w:t xml:space="preserve"> pkt</w:t>
      </w:r>
      <w:r w:rsidR="0097590F">
        <w:t xml:space="preserve"> </w:t>
      </w:r>
      <w:r w:rsidRPr="00BC2A00">
        <w:t>2</w:t>
      </w:r>
      <w:r>
        <w:t xml:space="preserve"> oraz ust.</w:t>
      </w:r>
      <w:r w:rsidR="0097590F">
        <w:t xml:space="preserve"> </w:t>
      </w:r>
      <w:r w:rsidRPr="00BC2A00">
        <w:t>2</w:t>
      </w:r>
      <w:r>
        <w:t xml:space="preserve"> pkt</w:t>
      </w:r>
      <w:r w:rsidR="0097590F">
        <w:t xml:space="preserve"> </w:t>
      </w:r>
      <w:r w:rsidRPr="00BC2A00">
        <w:t>6</w:t>
      </w:r>
      <w:r w:rsidR="0097590F">
        <w:t xml:space="preserve"> </w:t>
      </w:r>
      <w:r w:rsidRPr="00BC2A00">
        <w:t>ustawy z</w:t>
      </w:r>
      <w:r w:rsidR="0097590F">
        <w:t xml:space="preserve"> </w:t>
      </w:r>
      <w:r w:rsidRPr="00BC2A00">
        <w:t>dnia 27</w:t>
      </w:r>
      <w:r w:rsidR="0097590F">
        <w:t xml:space="preserve"> </w:t>
      </w:r>
      <w:r w:rsidRPr="00455AF3">
        <w:t>sierpnia 2004</w:t>
      </w:r>
      <w:r w:rsidR="0097590F">
        <w:t xml:space="preserve"> </w:t>
      </w:r>
      <w:r w:rsidRPr="00455AF3">
        <w:t>r. o</w:t>
      </w:r>
      <w:r w:rsidR="00FA577D">
        <w:t> </w:t>
      </w:r>
      <w:r w:rsidRPr="00455AF3">
        <w:t xml:space="preserve">świadczeniach </w:t>
      </w:r>
      <w:r w:rsidRPr="00BC2A00">
        <w:t>opieki zdrowotnej finansowanych ze środków publicznych.</w:t>
      </w:r>
    </w:p>
    <w:p w:rsidR="00043EFA" w:rsidRPr="00767B67" w:rsidRDefault="00043EFA" w:rsidP="00D01B5E">
      <w:pPr>
        <w:pStyle w:val="ARTartustawynprozporzdzenia"/>
        <w:keepNext/>
      </w:pPr>
      <w:r w:rsidRPr="00D01B5E">
        <w:rPr>
          <w:rStyle w:val="Ppogrubienie"/>
        </w:rPr>
        <w:t>Art.</w:t>
      </w:r>
      <w:r w:rsidR="00D01B5E">
        <w:rPr>
          <w:rStyle w:val="Ppogrubienie"/>
        </w:rPr>
        <w:t> </w:t>
      </w:r>
      <w:r w:rsidRPr="00D01B5E">
        <w:rPr>
          <w:rStyle w:val="Ppogrubienie"/>
        </w:rPr>
        <w:t>38.</w:t>
      </w:r>
      <w:r w:rsidR="0097590F">
        <w:rPr>
          <w:rStyle w:val="Ppogrubienie"/>
        </w:rPr>
        <w:t xml:space="preserve"> </w:t>
      </w:r>
      <w:r w:rsidRPr="00BA2BB5">
        <w:t>1.</w:t>
      </w:r>
      <w:r w:rsidRPr="00D420BF">
        <w:t xml:space="preserve"> </w:t>
      </w:r>
      <w:r w:rsidRPr="00767B67">
        <w:t>Do świadczenia usług, o</w:t>
      </w:r>
      <w:r w:rsidR="0097590F">
        <w:t xml:space="preserve"> </w:t>
      </w:r>
      <w:r w:rsidRPr="00767B67">
        <w:t>których mowa w</w:t>
      </w:r>
      <w:r w:rsidR="0097590F">
        <w:t xml:space="preserve"> </w:t>
      </w:r>
      <w:r>
        <w:t>art.</w:t>
      </w:r>
      <w:r w:rsidR="0097590F">
        <w:t xml:space="preserve"> </w:t>
      </w:r>
      <w:r w:rsidRPr="00767B67">
        <w:t>18</w:t>
      </w:r>
      <w:r>
        <w:t xml:space="preserve"> ust.</w:t>
      </w:r>
      <w:r w:rsidR="0097590F">
        <w:t xml:space="preserve"> </w:t>
      </w:r>
      <w:r w:rsidRPr="00767B67">
        <w:t>1</w:t>
      </w:r>
      <w:r w:rsidR="0097590F">
        <w:t xml:space="preserve"> </w:t>
      </w:r>
      <w:r w:rsidRPr="00767B67">
        <w:t>ustawy z</w:t>
      </w:r>
      <w:r w:rsidR="0097590F">
        <w:t xml:space="preserve"> </w:t>
      </w:r>
      <w:r w:rsidRPr="00767B67">
        <w:t xml:space="preserve">dnia </w:t>
      </w:r>
      <w:r w:rsidR="00724245">
        <w:br/>
      </w:r>
      <w:r w:rsidRPr="00767B67">
        <w:t>20</w:t>
      </w:r>
      <w:r w:rsidR="0097590F">
        <w:t xml:space="preserve"> </w:t>
      </w:r>
      <w:r w:rsidRPr="00767B67">
        <w:t>kwietnia 2004</w:t>
      </w:r>
      <w:r w:rsidR="0097590F">
        <w:t xml:space="preserve"> </w:t>
      </w:r>
      <w:r w:rsidRPr="00767B67">
        <w:t>r. o</w:t>
      </w:r>
      <w:r w:rsidR="0097590F">
        <w:t xml:space="preserve"> </w:t>
      </w:r>
      <w:r w:rsidRPr="00767B67">
        <w:t>promocji zatrudnienia i</w:t>
      </w:r>
      <w:r w:rsidR="0097590F">
        <w:t xml:space="preserve"> </w:t>
      </w:r>
      <w:r w:rsidRPr="00767B67">
        <w:t>instytucjach rynku pracy, na terytorium Rzeczypospolitej Polskiej przez przedsiębiorcę zagranicznego ze Zjednoczonego Królestwa prowadzącego w</w:t>
      </w:r>
      <w:r w:rsidR="0097590F">
        <w:t xml:space="preserve"> </w:t>
      </w:r>
      <w:r w:rsidRPr="00767B67">
        <w:t>dniu 29</w:t>
      </w:r>
      <w:r w:rsidR="0097590F">
        <w:t xml:space="preserve"> </w:t>
      </w:r>
      <w:r w:rsidRPr="00767B67">
        <w:t>marca 2019</w:t>
      </w:r>
      <w:r w:rsidR="0097590F">
        <w:t xml:space="preserve"> </w:t>
      </w:r>
      <w:r w:rsidRPr="00767B67">
        <w:t>r. działalność</w:t>
      </w:r>
      <w:r>
        <w:t xml:space="preserve"> </w:t>
      </w:r>
      <w:r w:rsidRPr="00767B67">
        <w:t>w zakresie:</w:t>
      </w:r>
    </w:p>
    <w:p w:rsidR="00043EFA" w:rsidRPr="00767B67" w:rsidRDefault="00043EFA" w:rsidP="00043EFA">
      <w:pPr>
        <w:pStyle w:val="PKTpunkt"/>
      </w:pPr>
      <w:r>
        <w:t>1)</w:t>
      </w:r>
      <w:r>
        <w:tab/>
      </w:r>
      <w:r w:rsidRPr="00767B67">
        <w:t>pracy tymczasowej na podstawie wpisu do rejestru agencji zatrudnienia, zgodnie z</w:t>
      </w:r>
      <w:r w:rsidR="002577BF">
        <w:t> </w:t>
      </w:r>
      <w:r>
        <w:t>art.</w:t>
      </w:r>
      <w:r w:rsidR="002577BF">
        <w:t> </w:t>
      </w:r>
      <w:r w:rsidRPr="00767B67">
        <w:t>18</w:t>
      </w:r>
      <w:r>
        <w:t xml:space="preserve"> ust.</w:t>
      </w:r>
      <w:r w:rsidR="0097590F">
        <w:t xml:space="preserve"> </w:t>
      </w:r>
      <w:r w:rsidRPr="00767B67">
        <w:t>3</w:t>
      </w:r>
      <w:r w:rsidR="0097590F">
        <w:t xml:space="preserve"> </w:t>
      </w:r>
      <w:r w:rsidRPr="00767B67">
        <w:t>ustawy z</w:t>
      </w:r>
      <w:r w:rsidR="0097590F">
        <w:t xml:space="preserve"> </w:t>
      </w:r>
      <w:r w:rsidRPr="00767B67">
        <w:t>dnia 20</w:t>
      </w:r>
      <w:r w:rsidR="0097590F">
        <w:t xml:space="preserve"> </w:t>
      </w:r>
      <w:r w:rsidRPr="00767B67">
        <w:t>kwietnia 2004</w:t>
      </w:r>
      <w:r w:rsidR="0097590F">
        <w:t xml:space="preserve"> </w:t>
      </w:r>
      <w:r w:rsidRPr="00767B67">
        <w:t>r. o</w:t>
      </w:r>
      <w:r w:rsidR="0097590F">
        <w:t xml:space="preserve"> </w:t>
      </w:r>
      <w:r w:rsidRPr="00767B67">
        <w:t>promocji zatrudnienia i instytucjach rynku pracy, lub</w:t>
      </w:r>
    </w:p>
    <w:p w:rsidR="00043EFA" w:rsidRPr="00767B67" w:rsidRDefault="00043EFA" w:rsidP="00D01B5E">
      <w:pPr>
        <w:pStyle w:val="PKTpunkt"/>
        <w:keepNext/>
      </w:pPr>
      <w:r>
        <w:t>2)</w:t>
      </w:r>
      <w:r>
        <w:tab/>
      </w:r>
      <w:r w:rsidRPr="00767B67">
        <w:t>pośrednictwa pracy, doradztwa personalnego lub poradnictwa zawodowego w</w:t>
      </w:r>
      <w:r w:rsidR="0097590F">
        <w:t xml:space="preserve"> </w:t>
      </w:r>
      <w:r w:rsidRPr="00767B67">
        <w:t>ramach złożonego zawiadomienia, o</w:t>
      </w:r>
      <w:r w:rsidR="0097590F">
        <w:t xml:space="preserve"> </w:t>
      </w:r>
      <w:r w:rsidRPr="00767B67">
        <w:t>którym mowa w</w:t>
      </w:r>
      <w:r w:rsidR="0097590F">
        <w:t xml:space="preserve"> </w:t>
      </w:r>
      <w:r>
        <w:t>art.</w:t>
      </w:r>
      <w:r w:rsidR="0097590F">
        <w:t xml:space="preserve"> </w:t>
      </w:r>
      <w:r w:rsidRPr="00767B67">
        <w:t>19i</w:t>
      </w:r>
      <w:r>
        <w:t xml:space="preserve"> ust.</w:t>
      </w:r>
      <w:r w:rsidR="0097590F">
        <w:t xml:space="preserve"> </w:t>
      </w:r>
      <w:r w:rsidRPr="00767B67">
        <w:t>1</w:t>
      </w:r>
      <w:r w:rsidR="0097590F">
        <w:t xml:space="preserve"> </w:t>
      </w:r>
      <w:r w:rsidRPr="00767B67">
        <w:t>ustawy z</w:t>
      </w:r>
      <w:r w:rsidR="0097590F">
        <w:t xml:space="preserve"> </w:t>
      </w:r>
      <w:r w:rsidRPr="00767B67">
        <w:t>dnia 20</w:t>
      </w:r>
      <w:r w:rsidR="0097590F">
        <w:t xml:space="preserve"> </w:t>
      </w:r>
      <w:r w:rsidRPr="00767B67">
        <w:t>kwietnia 2004</w:t>
      </w:r>
      <w:r w:rsidR="0097590F">
        <w:t xml:space="preserve"> </w:t>
      </w:r>
      <w:r w:rsidRPr="00767B67">
        <w:t>r. o</w:t>
      </w:r>
      <w:r w:rsidR="0097590F">
        <w:t xml:space="preserve"> </w:t>
      </w:r>
      <w:r w:rsidRPr="00767B67">
        <w:t>promocji zatrudnienia i</w:t>
      </w:r>
      <w:r w:rsidR="0097590F">
        <w:t xml:space="preserve"> </w:t>
      </w:r>
      <w:r w:rsidRPr="00767B67">
        <w:t>instytucjach rynku pracy</w:t>
      </w:r>
    </w:p>
    <w:p w:rsidR="00043EFA" w:rsidRPr="00D420BF" w:rsidRDefault="00043EFA" w:rsidP="00043EFA">
      <w:pPr>
        <w:pStyle w:val="CZWSPPKTczwsplnapunktw"/>
      </w:pPr>
      <w:r w:rsidRPr="00D420BF">
        <w:t>–</w:t>
      </w:r>
      <w:r w:rsidRPr="00767B67">
        <w:t xml:space="preserve"> stosuje się przepisy ustawy z</w:t>
      </w:r>
      <w:r w:rsidR="0097590F">
        <w:t xml:space="preserve"> </w:t>
      </w:r>
      <w:r w:rsidRPr="00767B67">
        <w:t>dnia 20</w:t>
      </w:r>
      <w:r w:rsidR="0097590F">
        <w:t xml:space="preserve"> </w:t>
      </w:r>
      <w:r w:rsidRPr="00767B67">
        <w:t>kwietnia 2004</w:t>
      </w:r>
      <w:r w:rsidR="0097590F">
        <w:t xml:space="preserve"> </w:t>
      </w:r>
      <w:r w:rsidRPr="00767B67">
        <w:t>r. o</w:t>
      </w:r>
      <w:r w:rsidR="0097590F">
        <w:t xml:space="preserve"> </w:t>
      </w:r>
      <w:r w:rsidRPr="00767B67">
        <w:t>promocji zatrudnienia i</w:t>
      </w:r>
      <w:r w:rsidR="0097590F">
        <w:t xml:space="preserve"> </w:t>
      </w:r>
      <w:r w:rsidRPr="00767B67">
        <w:t>instytucjach rynku pracy dotyczące świadczenia tych usług przez przedsiębiorcę zagranicznego z</w:t>
      </w:r>
      <w:r w:rsidR="0097590F">
        <w:t xml:space="preserve"> </w:t>
      </w:r>
      <w:r w:rsidRPr="00767B67">
        <w:t>państwa członkowskiego Unii Europejskiej.</w:t>
      </w:r>
    </w:p>
    <w:p w:rsidR="00043EFA" w:rsidRPr="00767B67" w:rsidRDefault="00043EFA" w:rsidP="00D01B5E">
      <w:pPr>
        <w:pStyle w:val="USTustnpkodeksu"/>
        <w:keepNext/>
      </w:pPr>
      <w:r w:rsidRPr="00D420BF">
        <w:t>2.</w:t>
      </w:r>
      <w:r w:rsidR="0097590F">
        <w:t xml:space="preserve"> </w:t>
      </w:r>
      <w:r w:rsidRPr="00767B67">
        <w:t>Przepisy wskazane w</w:t>
      </w:r>
      <w:r w:rsidR="0097590F">
        <w:t xml:space="preserve"> </w:t>
      </w:r>
      <w:r>
        <w:t>ust.</w:t>
      </w:r>
      <w:r w:rsidR="0097590F">
        <w:t xml:space="preserve"> </w:t>
      </w:r>
      <w:r w:rsidRPr="00767B67">
        <w:t>1</w:t>
      </w:r>
      <w:r w:rsidR="0097590F">
        <w:t xml:space="preserve"> </w:t>
      </w:r>
      <w:r w:rsidRPr="00767B67">
        <w:t>stosuje się do przedsiębiorcy zagranicznego ze Zjednoczonego Królestwa:</w:t>
      </w:r>
    </w:p>
    <w:p w:rsidR="00043EFA" w:rsidRPr="00767B67" w:rsidRDefault="00043EFA" w:rsidP="00043EFA">
      <w:pPr>
        <w:pStyle w:val="PKTpunkt"/>
      </w:pPr>
      <w:r>
        <w:t>1)</w:t>
      </w:r>
      <w:r>
        <w:tab/>
      </w:r>
      <w:r w:rsidRPr="00767B67">
        <w:t>jeżeli usługi, o</w:t>
      </w:r>
      <w:r w:rsidR="0097590F">
        <w:t xml:space="preserve"> </w:t>
      </w:r>
      <w:r w:rsidRPr="00767B67">
        <w:t>których mowa w</w:t>
      </w:r>
      <w:r w:rsidR="0097590F">
        <w:t xml:space="preserve"> </w:t>
      </w:r>
      <w:r>
        <w:t>ust.</w:t>
      </w:r>
      <w:r w:rsidR="0097590F">
        <w:t xml:space="preserve"> </w:t>
      </w:r>
      <w:r w:rsidRPr="00767B67">
        <w:t xml:space="preserve">1, </w:t>
      </w:r>
      <w:r w:rsidR="002577BF" w:rsidRPr="00767B67">
        <w:t xml:space="preserve">są </w:t>
      </w:r>
      <w:r w:rsidRPr="00767B67">
        <w:t xml:space="preserve">świadczone </w:t>
      </w:r>
      <w:r w:rsidR="002577BF">
        <w:t>na podstawie umowy o </w:t>
      </w:r>
      <w:r w:rsidRPr="00767B67">
        <w:t>świadczenie usług z</w:t>
      </w:r>
      <w:r w:rsidR="0097590F">
        <w:t xml:space="preserve"> </w:t>
      </w:r>
      <w:r w:rsidRPr="00767B67">
        <w:t>zakresu agencji zatrudnienia, zawartej nie później niż w</w:t>
      </w:r>
      <w:r w:rsidR="0097590F">
        <w:t xml:space="preserve"> </w:t>
      </w:r>
      <w:r w:rsidRPr="00767B67">
        <w:t>dniu poprzedzającym dzień wejścia w</w:t>
      </w:r>
      <w:r w:rsidR="0097590F">
        <w:t xml:space="preserve"> </w:t>
      </w:r>
      <w:r w:rsidRPr="00767B67">
        <w:t>życie niniejszej ustawy</w:t>
      </w:r>
      <w:r>
        <w:t>,</w:t>
      </w:r>
      <w:r w:rsidRPr="00767B67">
        <w:t xml:space="preserve"> oraz </w:t>
      </w:r>
    </w:p>
    <w:p w:rsidR="00043EFA" w:rsidRDefault="00043EFA" w:rsidP="00043EFA">
      <w:pPr>
        <w:pStyle w:val="PKTpunkt"/>
      </w:pPr>
      <w:r>
        <w:t>2)</w:t>
      </w:r>
      <w:r>
        <w:tab/>
      </w:r>
      <w:r w:rsidRPr="00767B67">
        <w:t>wyłącznie przez okres niezbędny do wykonania tych usług, jednak nie dłużej niż do dnia 30</w:t>
      </w:r>
      <w:r w:rsidR="0097590F">
        <w:t xml:space="preserve"> </w:t>
      </w:r>
      <w:r w:rsidRPr="00767B67">
        <w:t>czerwca 2019</w:t>
      </w:r>
      <w:r w:rsidR="0097590F">
        <w:t xml:space="preserve"> </w:t>
      </w:r>
      <w:r w:rsidRPr="00767B67">
        <w:t>r.</w:t>
      </w:r>
    </w:p>
    <w:p w:rsidR="00043EFA" w:rsidRDefault="00043EFA" w:rsidP="00043EFA">
      <w:pPr>
        <w:pStyle w:val="USTustnpkodeksu"/>
      </w:pPr>
      <w:r>
        <w:t xml:space="preserve">3. </w:t>
      </w:r>
      <w:r w:rsidRPr="00767B67">
        <w:t>Marszałek województwa, w</w:t>
      </w:r>
      <w:r w:rsidR="0097590F">
        <w:t xml:space="preserve"> </w:t>
      </w:r>
      <w:r w:rsidRPr="00767B67">
        <w:t>formie czynności materialno</w:t>
      </w:r>
      <w:r w:rsidR="0097590F">
        <w:t>-</w:t>
      </w:r>
      <w:r w:rsidRPr="00767B67">
        <w:t>technicznej, z</w:t>
      </w:r>
      <w:r w:rsidR="0097590F">
        <w:t xml:space="preserve"> </w:t>
      </w:r>
      <w:r w:rsidRPr="00767B67">
        <w:t>urzędu wykreśla przedsiębiorcę, o</w:t>
      </w:r>
      <w:r w:rsidR="0097590F">
        <w:t xml:space="preserve"> </w:t>
      </w:r>
      <w:r w:rsidRPr="00767B67">
        <w:t>którym mowa w</w:t>
      </w:r>
      <w:r w:rsidR="0097590F">
        <w:t xml:space="preserve"> </w:t>
      </w:r>
      <w:r>
        <w:t>ust.</w:t>
      </w:r>
      <w:r w:rsidR="0097590F">
        <w:t xml:space="preserve"> </w:t>
      </w:r>
      <w:r w:rsidRPr="00767B67">
        <w:t>1, odpowiednio z</w:t>
      </w:r>
      <w:r w:rsidR="0097590F">
        <w:t xml:space="preserve"> </w:t>
      </w:r>
      <w:r w:rsidRPr="00767B67">
        <w:t>rejestru agencji zatrudnienia albo z</w:t>
      </w:r>
      <w:r w:rsidR="0097590F">
        <w:t xml:space="preserve"> </w:t>
      </w:r>
      <w:r w:rsidRPr="00767B67">
        <w:t>wykazu przedsiębiorców zagranicznych z</w:t>
      </w:r>
      <w:r w:rsidR="0097590F">
        <w:t xml:space="preserve"> </w:t>
      </w:r>
      <w:r w:rsidRPr="00767B67">
        <w:t>dniem 30</w:t>
      </w:r>
      <w:r w:rsidR="0097590F">
        <w:t xml:space="preserve"> </w:t>
      </w:r>
      <w:r w:rsidRPr="00767B67">
        <w:t>czerwca 2019</w:t>
      </w:r>
      <w:r w:rsidR="0097590F">
        <w:t xml:space="preserve"> </w:t>
      </w:r>
      <w:r w:rsidRPr="00767B67">
        <w:t>r.</w:t>
      </w:r>
    </w:p>
    <w:p w:rsidR="00043EFA" w:rsidRPr="00043EFA" w:rsidRDefault="00043EFA" w:rsidP="00043EFA">
      <w:pPr>
        <w:pStyle w:val="ARTartustawynprozporzdzenia"/>
      </w:pPr>
      <w:r w:rsidRPr="00D01B5E">
        <w:rPr>
          <w:rStyle w:val="Ppogrubienie"/>
        </w:rPr>
        <w:t>Art.</w:t>
      </w:r>
      <w:r w:rsidR="00D01B5E">
        <w:rPr>
          <w:rStyle w:val="Ppogrubienie"/>
        </w:rPr>
        <w:t> </w:t>
      </w:r>
      <w:r w:rsidRPr="00D01B5E">
        <w:rPr>
          <w:rStyle w:val="Ppogrubienie"/>
        </w:rPr>
        <w:t>39.</w:t>
      </w:r>
      <w:r w:rsidR="0097590F">
        <w:t xml:space="preserve"> </w:t>
      </w:r>
      <w:r w:rsidRPr="00043EFA">
        <w:t>Do pracodawcy delegującego pracownika na terytorium Rzeczypospolitej Polskiej ze Zjednoczonego Królestwa oraz do pracownika delegowanego przez takiego pracodawcę, jeżeli delegowanie nastąpiło przed dniem 29</w:t>
      </w:r>
      <w:r w:rsidR="0097590F">
        <w:t xml:space="preserve"> </w:t>
      </w:r>
      <w:r w:rsidRPr="00043EFA">
        <w:t>marca 2019</w:t>
      </w:r>
      <w:r w:rsidR="0097590F">
        <w:t xml:space="preserve"> </w:t>
      </w:r>
      <w:r w:rsidRPr="00043EFA">
        <w:t>r. i</w:t>
      </w:r>
      <w:r w:rsidR="0097590F">
        <w:t xml:space="preserve"> </w:t>
      </w:r>
      <w:r w:rsidRPr="00043EFA">
        <w:t>trwa po tym dniu, stosuje się odpowiednio przepisy ustawy z</w:t>
      </w:r>
      <w:r w:rsidR="0097590F">
        <w:t xml:space="preserve"> </w:t>
      </w:r>
      <w:r w:rsidRPr="00043EFA">
        <w:t>dnia 10</w:t>
      </w:r>
      <w:r w:rsidR="0097590F">
        <w:t xml:space="preserve"> </w:t>
      </w:r>
      <w:r w:rsidRPr="00043EFA">
        <w:t>czerwca 2016</w:t>
      </w:r>
      <w:r w:rsidR="0097590F">
        <w:t xml:space="preserve"> </w:t>
      </w:r>
      <w:r w:rsidRPr="00043EFA">
        <w:t>r. o</w:t>
      </w:r>
      <w:r w:rsidR="0097590F">
        <w:t xml:space="preserve"> </w:t>
      </w:r>
      <w:r w:rsidRPr="00043EFA">
        <w:t>delegowaniu pracowników w</w:t>
      </w:r>
      <w:r w:rsidR="0097590F">
        <w:t xml:space="preserve"> </w:t>
      </w:r>
      <w:r w:rsidRPr="00043EFA">
        <w:t>ramach świadczenia usług (Dz.</w:t>
      </w:r>
      <w:r w:rsidR="0097590F">
        <w:t xml:space="preserve"> </w:t>
      </w:r>
      <w:r w:rsidRPr="00043EFA">
        <w:t>U. z</w:t>
      </w:r>
      <w:r w:rsidR="0097590F">
        <w:t xml:space="preserve"> </w:t>
      </w:r>
      <w:r w:rsidRPr="00043EFA">
        <w:t>2018</w:t>
      </w:r>
      <w:r w:rsidR="0097590F">
        <w:t xml:space="preserve"> </w:t>
      </w:r>
      <w:r w:rsidRPr="00043EFA">
        <w:t>r. poz.</w:t>
      </w:r>
      <w:r w:rsidR="0097590F">
        <w:t xml:space="preserve"> </w:t>
      </w:r>
      <w:r w:rsidRPr="00043EFA">
        <w:t>2206) w</w:t>
      </w:r>
      <w:r w:rsidR="0097590F">
        <w:t xml:space="preserve"> </w:t>
      </w:r>
      <w:r w:rsidRPr="00043EFA">
        <w:t>zakresie, w</w:t>
      </w:r>
      <w:r w:rsidR="0097590F">
        <w:t xml:space="preserve"> </w:t>
      </w:r>
      <w:r w:rsidRPr="00043EFA">
        <w:t>którym były one stosowane przed tym dniem, nie dłużej niż do dnia 30</w:t>
      </w:r>
      <w:r w:rsidR="0097590F">
        <w:t xml:space="preserve"> </w:t>
      </w:r>
      <w:r w:rsidRPr="00043EFA">
        <w:t>czerwca 2019</w:t>
      </w:r>
      <w:r w:rsidR="0097590F">
        <w:t xml:space="preserve"> </w:t>
      </w:r>
      <w:r w:rsidRPr="00043EFA">
        <w:t>r.; w</w:t>
      </w:r>
      <w:r w:rsidR="0097590F">
        <w:t xml:space="preserve"> </w:t>
      </w:r>
      <w:r w:rsidRPr="00043EFA">
        <w:t xml:space="preserve">takim przypadku nie stosuje się </w:t>
      </w:r>
      <w:r w:rsidR="00100F1A">
        <w:t xml:space="preserve">przepisu </w:t>
      </w:r>
      <w:r w:rsidRPr="00043EFA">
        <w:t>art.</w:t>
      </w:r>
      <w:r w:rsidR="0097590F">
        <w:t xml:space="preserve"> </w:t>
      </w:r>
      <w:r w:rsidRPr="00043EFA">
        <w:t>26</w:t>
      </w:r>
      <w:r w:rsidR="0097590F">
        <w:t xml:space="preserve"> </w:t>
      </w:r>
      <w:r w:rsidRPr="00043EFA">
        <w:t>tej ustawy.</w:t>
      </w:r>
    </w:p>
    <w:p w:rsidR="00043EFA" w:rsidRPr="000F05E6" w:rsidRDefault="00043EFA" w:rsidP="00D01B5E">
      <w:pPr>
        <w:pStyle w:val="ARTartustawynprozporzdzenia"/>
        <w:keepNext/>
      </w:pPr>
      <w:r w:rsidRPr="00D01B5E">
        <w:rPr>
          <w:rStyle w:val="Ppogrubienie"/>
        </w:rPr>
        <w:t>Art.</w:t>
      </w:r>
      <w:r w:rsidR="00D01B5E">
        <w:rPr>
          <w:rStyle w:val="Ppogrubienie"/>
        </w:rPr>
        <w:t> </w:t>
      </w:r>
      <w:r w:rsidRPr="00D01B5E">
        <w:rPr>
          <w:rStyle w:val="Ppogrubienie"/>
        </w:rPr>
        <w:t>40.</w:t>
      </w:r>
      <w:r>
        <w:rPr>
          <w:rStyle w:val="Ppogrubienie"/>
        </w:rPr>
        <w:t xml:space="preserve"> </w:t>
      </w:r>
      <w:r w:rsidRPr="000F05E6">
        <w:t>1. Do świadczenia usług</w:t>
      </w:r>
      <w:r>
        <w:t>,</w:t>
      </w:r>
      <w:r w:rsidRPr="000F05E6">
        <w:t xml:space="preserve"> w</w:t>
      </w:r>
      <w:r w:rsidR="0097590F">
        <w:t xml:space="preserve"> </w:t>
      </w:r>
      <w:r w:rsidRPr="000F05E6">
        <w:t>rozumieniu</w:t>
      </w:r>
      <w:r>
        <w:t xml:space="preserve"> art.</w:t>
      </w:r>
      <w:r w:rsidR="0097590F">
        <w:t xml:space="preserve"> </w:t>
      </w:r>
      <w:r w:rsidRPr="000F05E6">
        <w:t>3</w:t>
      </w:r>
      <w:r>
        <w:t xml:space="preserve"> pkt</w:t>
      </w:r>
      <w:r w:rsidR="0097590F">
        <w:t xml:space="preserve"> </w:t>
      </w:r>
      <w:r w:rsidRPr="000F05E6">
        <w:t>8</w:t>
      </w:r>
      <w:r w:rsidR="0097590F">
        <w:t xml:space="preserve"> </w:t>
      </w:r>
      <w:r w:rsidRPr="000F05E6">
        <w:t xml:space="preserve">ustawy </w:t>
      </w:r>
      <w:r>
        <w:t>z</w:t>
      </w:r>
      <w:r w:rsidR="0097590F">
        <w:t xml:space="preserve"> </w:t>
      </w:r>
      <w:r>
        <w:t>dnia 6</w:t>
      </w:r>
      <w:r w:rsidR="0097590F">
        <w:t xml:space="preserve"> </w:t>
      </w:r>
      <w:r>
        <w:t xml:space="preserve">marca </w:t>
      </w:r>
      <w:r w:rsidR="004A7E1E">
        <w:t>2018 </w:t>
      </w:r>
      <w:r>
        <w:t xml:space="preserve">r. </w:t>
      </w:r>
      <w:r w:rsidRPr="000F05E6">
        <w:t>o</w:t>
      </w:r>
      <w:r w:rsidR="0097590F">
        <w:t xml:space="preserve"> </w:t>
      </w:r>
      <w:r w:rsidRPr="000F05E6">
        <w:t xml:space="preserve">zasadach uczestnictwa przedsiębiorców zagranicznych </w:t>
      </w:r>
      <w:r>
        <w:t>i</w:t>
      </w:r>
      <w:r w:rsidR="0097590F">
        <w:t xml:space="preserve"> </w:t>
      </w:r>
      <w:r>
        <w:t>innych osób zagranicznych w</w:t>
      </w:r>
      <w:r w:rsidR="00724245">
        <w:t> </w:t>
      </w:r>
      <w:r>
        <w:t xml:space="preserve">obrocie gospodarczym </w:t>
      </w:r>
      <w:r w:rsidRPr="000F05E6">
        <w:t>na terytorium Rzeczypospolitej Polskiej</w:t>
      </w:r>
      <w:r>
        <w:t>,</w:t>
      </w:r>
      <w:r w:rsidRPr="000F05E6">
        <w:t xml:space="preserve"> przez usługodawcę ze Zjednoczonego Królestwa stosuje się odpowiednio przepisy dotyczące świadczenia usług przez usługodawcę z</w:t>
      </w:r>
      <w:r w:rsidR="0097590F">
        <w:t xml:space="preserve"> </w:t>
      </w:r>
      <w:r w:rsidRPr="000F05E6">
        <w:t>państwa członkowskiego w</w:t>
      </w:r>
      <w:r w:rsidR="0097590F">
        <w:t xml:space="preserve"> </w:t>
      </w:r>
      <w:r w:rsidRPr="000F05E6">
        <w:t>rozumieniu</w:t>
      </w:r>
      <w:r>
        <w:t xml:space="preserve"> art.</w:t>
      </w:r>
      <w:r w:rsidR="0097590F">
        <w:t xml:space="preserve"> </w:t>
      </w:r>
      <w:r w:rsidRPr="000F05E6">
        <w:t>3</w:t>
      </w:r>
      <w:r>
        <w:t xml:space="preserve"> pkt</w:t>
      </w:r>
      <w:r w:rsidR="0097590F">
        <w:t xml:space="preserve"> </w:t>
      </w:r>
      <w:r w:rsidRPr="000F05E6">
        <w:t>10</w:t>
      </w:r>
      <w:r w:rsidR="0097590F">
        <w:t xml:space="preserve"> </w:t>
      </w:r>
      <w:r>
        <w:t xml:space="preserve">tej </w:t>
      </w:r>
      <w:r w:rsidRPr="000F05E6">
        <w:t>ustawy:</w:t>
      </w:r>
    </w:p>
    <w:p w:rsidR="00043EFA" w:rsidRPr="000F05E6" w:rsidRDefault="00043EFA" w:rsidP="00043EFA">
      <w:pPr>
        <w:pStyle w:val="PKTpunkt"/>
      </w:pPr>
      <w:r w:rsidRPr="000F05E6">
        <w:t>1)</w:t>
      </w:r>
      <w:r w:rsidRPr="000F05E6">
        <w:tab/>
        <w:t xml:space="preserve">jeżeli usługi </w:t>
      </w:r>
      <w:r w:rsidR="00100F1A" w:rsidRPr="000F05E6">
        <w:t xml:space="preserve">są </w:t>
      </w:r>
      <w:r w:rsidRPr="000F05E6">
        <w:t>świadczone na podstawie umowy zawartej nie później niż w</w:t>
      </w:r>
      <w:r w:rsidR="0097590F">
        <w:t xml:space="preserve"> </w:t>
      </w:r>
      <w:r w:rsidRPr="000F05E6">
        <w:t>dniu poprzedzającym dzień wejścia w</w:t>
      </w:r>
      <w:r w:rsidR="0097590F">
        <w:t xml:space="preserve"> </w:t>
      </w:r>
      <w:r w:rsidRPr="000F05E6">
        <w:t>życie ustawy oraz</w:t>
      </w:r>
    </w:p>
    <w:p w:rsidR="00043EFA" w:rsidRPr="000F05E6" w:rsidRDefault="00043EFA" w:rsidP="00043EFA">
      <w:pPr>
        <w:pStyle w:val="PKTpunkt"/>
      </w:pPr>
      <w:r w:rsidRPr="000F05E6">
        <w:t>2)</w:t>
      </w:r>
      <w:r w:rsidRPr="000F05E6">
        <w:tab/>
        <w:t xml:space="preserve">wyłącznie na okres niezbędny do </w:t>
      </w:r>
      <w:r>
        <w:t xml:space="preserve">ich </w:t>
      </w:r>
      <w:r w:rsidRPr="000F05E6">
        <w:t>wykonania, jednak nie dłużej niż do dnia 30</w:t>
      </w:r>
      <w:r w:rsidR="00724245">
        <w:t> </w:t>
      </w:r>
      <w:r w:rsidRPr="000F05E6">
        <w:t>czerwca 2019</w:t>
      </w:r>
      <w:r w:rsidR="0097590F">
        <w:t xml:space="preserve"> </w:t>
      </w:r>
      <w:r w:rsidRPr="000F05E6">
        <w:t>r.</w:t>
      </w:r>
    </w:p>
    <w:p w:rsidR="00043EFA" w:rsidRPr="000F05E6" w:rsidRDefault="00043EFA" w:rsidP="00043EFA">
      <w:pPr>
        <w:pStyle w:val="USTustnpkodeksu"/>
      </w:pPr>
      <w:r w:rsidRPr="000F05E6">
        <w:t>2. Usługodawcą ze Zjednoczonego Królestwa, o</w:t>
      </w:r>
      <w:r w:rsidR="0097590F">
        <w:t xml:space="preserve"> </w:t>
      </w:r>
      <w:r w:rsidRPr="000F05E6">
        <w:t>którym mowa w</w:t>
      </w:r>
      <w:r w:rsidR="0097590F">
        <w:t xml:space="preserve"> </w:t>
      </w:r>
      <w:r>
        <w:t>ust.</w:t>
      </w:r>
      <w:r w:rsidR="0097590F">
        <w:t xml:space="preserve"> </w:t>
      </w:r>
      <w:r w:rsidRPr="000F05E6">
        <w:t>1, jest przedsiębiorca zagraniczny</w:t>
      </w:r>
      <w:r>
        <w:t>,</w:t>
      </w:r>
      <w:r w:rsidRPr="000F05E6">
        <w:t xml:space="preserve"> w</w:t>
      </w:r>
      <w:r w:rsidR="0097590F">
        <w:t xml:space="preserve"> </w:t>
      </w:r>
      <w:r w:rsidRPr="000F05E6">
        <w:t>rozumieniu</w:t>
      </w:r>
      <w:r>
        <w:t xml:space="preserve"> art.</w:t>
      </w:r>
      <w:r w:rsidR="0097590F">
        <w:t xml:space="preserve"> </w:t>
      </w:r>
      <w:r w:rsidRPr="000F05E6">
        <w:t>3</w:t>
      </w:r>
      <w:r>
        <w:t xml:space="preserve"> pkt</w:t>
      </w:r>
      <w:r w:rsidR="0097590F">
        <w:t xml:space="preserve"> </w:t>
      </w:r>
      <w:r w:rsidRPr="000F05E6">
        <w:t>7</w:t>
      </w:r>
      <w:r w:rsidR="0097590F">
        <w:t xml:space="preserve"> </w:t>
      </w:r>
      <w:r w:rsidRPr="000F05E6">
        <w:t xml:space="preserve">ustawy </w:t>
      </w:r>
      <w:r>
        <w:t>z</w:t>
      </w:r>
      <w:r w:rsidR="0097590F">
        <w:t xml:space="preserve"> </w:t>
      </w:r>
      <w:r>
        <w:t>dnia 6</w:t>
      </w:r>
      <w:r w:rsidR="0097590F">
        <w:t xml:space="preserve"> </w:t>
      </w:r>
      <w:r>
        <w:t>marca 2018</w:t>
      </w:r>
      <w:r w:rsidR="0097590F">
        <w:t xml:space="preserve"> </w:t>
      </w:r>
      <w:r>
        <w:t xml:space="preserve">r. </w:t>
      </w:r>
      <w:r w:rsidRPr="000F05E6">
        <w:t>o</w:t>
      </w:r>
      <w:r w:rsidR="00FA577D">
        <w:t> </w:t>
      </w:r>
      <w:r w:rsidRPr="000F05E6">
        <w:t xml:space="preserve">zasadach uczestnictwa przedsiębiorców zagranicznych </w:t>
      </w:r>
      <w:r w:rsidRPr="00150471">
        <w:t>i</w:t>
      </w:r>
      <w:r w:rsidR="0097590F">
        <w:t xml:space="preserve"> </w:t>
      </w:r>
      <w:r w:rsidRPr="00150471">
        <w:t>innych osób zagranicznych w</w:t>
      </w:r>
      <w:r w:rsidR="00FA577D">
        <w:t> </w:t>
      </w:r>
      <w:r w:rsidRPr="00150471">
        <w:t xml:space="preserve">obrocie gospodarczym na terytorium Rzeczypospolitej Polskiej </w:t>
      </w:r>
      <w:r w:rsidRPr="000F05E6">
        <w:t>ze Zjednoczonego Królestwa, który wykonuje działalność gospodarczą zgodnie z</w:t>
      </w:r>
      <w:r w:rsidR="0097590F">
        <w:t xml:space="preserve"> </w:t>
      </w:r>
      <w:r w:rsidRPr="000F05E6">
        <w:t>obowiązującymi w</w:t>
      </w:r>
      <w:r w:rsidR="00FA577D">
        <w:t> </w:t>
      </w:r>
      <w:r w:rsidRPr="000F05E6">
        <w:t>Zjednoczonym Królestwie przepisami, a</w:t>
      </w:r>
      <w:r w:rsidR="0097590F">
        <w:t xml:space="preserve"> </w:t>
      </w:r>
      <w:r w:rsidRPr="000F05E6">
        <w:t>na terytorium Rzeczypospolitej Polskiej czasowo świadczy usługę.</w:t>
      </w:r>
    </w:p>
    <w:p w:rsidR="00043EFA" w:rsidRPr="004A76E6" w:rsidRDefault="00043EFA" w:rsidP="00043EFA">
      <w:pPr>
        <w:pStyle w:val="USTustnpkodeksu"/>
      </w:pPr>
      <w:r w:rsidRPr="000F05E6">
        <w:t>3. Przepisu</w:t>
      </w:r>
      <w:r>
        <w:t xml:space="preserve"> ust.</w:t>
      </w:r>
      <w:r w:rsidR="0097590F">
        <w:t xml:space="preserve"> </w:t>
      </w:r>
      <w:r w:rsidRPr="000F05E6">
        <w:t>1</w:t>
      </w:r>
      <w:r w:rsidR="0097590F">
        <w:t xml:space="preserve"> </w:t>
      </w:r>
      <w:r w:rsidRPr="000F05E6">
        <w:t>nie stosuje się, jeżeli po dniu poprzedzającym dzień wejścia w</w:t>
      </w:r>
      <w:r w:rsidR="0097590F">
        <w:t xml:space="preserve"> </w:t>
      </w:r>
      <w:r w:rsidRPr="000F05E6">
        <w:t>życie ustawy nastąpiła zmiana umowy powodująca istotne wydłużenie okresu niezbędnego do wykonania usług.</w:t>
      </w:r>
    </w:p>
    <w:p w:rsidR="00043EFA" w:rsidRPr="00043EFA" w:rsidRDefault="00043EFA" w:rsidP="00D01B5E">
      <w:pPr>
        <w:pStyle w:val="ARTartustawynprozporzdzenia"/>
        <w:keepNext/>
      </w:pPr>
      <w:r w:rsidRPr="00D01B5E">
        <w:rPr>
          <w:rStyle w:val="Ppogrubienie"/>
        </w:rPr>
        <w:t>Art.</w:t>
      </w:r>
      <w:r w:rsidR="00D01B5E">
        <w:rPr>
          <w:rStyle w:val="Ppogrubienie"/>
        </w:rPr>
        <w:t> </w:t>
      </w:r>
      <w:r w:rsidRPr="00D01B5E">
        <w:rPr>
          <w:rStyle w:val="Ppogrubienie"/>
        </w:rPr>
        <w:t>41.</w:t>
      </w:r>
      <w:r w:rsidRPr="00043EFA">
        <w:t xml:space="preserve"> W</w:t>
      </w:r>
      <w:r w:rsidR="0097590F">
        <w:t xml:space="preserve"> </w:t>
      </w:r>
      <w:r w:rsidRPr="00043EFA">
        <w:t>ustawie z</w:t>
      </w:r>
      <w:r w:rsidR="0097590F">
        <w:t xml:space="preserve"> </w:t>
      </w:r>
      <w:r w:rsidRPr="00043EFA">
        <w:t>dnia 13</w:t>
      </w:r>
      <w:r w:rsidR="0097590F">
        <w:t xml:space="preserve"> </w:t>
      </w:r>
      <w:r w:rsidRPr="00043EFA">
        <w:t>lipca 2006</w:t>
      </w:r>
      <w:r w:rsidR="0097590F">
        <w:t xml:space="preserve"> </w:t>
      </w:r>
      <w:r w:rsidRPr="00043EFA">
        <w:t>r. o</w:t>
      </w:r>
      <w:r w:rsidR="0097590F">
        <w:t xml:space="preserve"> </w:t>
      </w:r>
      <w:r w:rsidRPr="00043EFA">
        <w:t>ochronie roszczeń pracowniczych w</w:t>
      </w:r>
      <w:r w:rsidR="0097590F">
        <w:t xml:space="preserve"> </w:t>
      </w:r>
      <w:r w:rsidRPr="00043EFA">
        <w:t>razie niewypłacalności pracodawcy (Dz.</w:t>
      </w:r>
      <w:r w:rsidR="0097590F">
        <w:t xml:space="preserve"> </w:t>
      </w:r>
      <w:r w:rsidRPr="00043EFA">
        <w:t>U. z</w:t>
      </w:r>
      <w:r w:rsidR="0097590F">
        <w:t xml:space="preserve"> </w:t>
      </w:r>
      <w:r w:rsidRPr="00043EFA">
        <w:t>2018</w:t>
      </w:r>
      <w:r w:rsidR="0097590F">
        <w:t xml:space="preserve"> </w:t>
      </w:r>
      <w:r w:rsidRPr="00043EFA">
        <w:t>r. poz.</w:t>
      </w:r>
      <w:r w:rsidR="0097590F">
        <w:t xml:space="preserve"> </w:t>
      </w:r>
      <w:r w:rsidRPr="00043EFA">
        <w:t>1433 i</w:t>
      </w:r>
      <w:r w:rsidR="0097590F">
        <w:t xml:space="preserve"> </w:t>
      </w:r>
      <w:r w:rsidRPr="00043EFA">
        <w:t>2192) wprowadza się następujące zmiany:</w:t>
      </w:r>
    </w:p>
    <w:p w:rsidR="00043EFA" w:rsidRPr="00043EFA" w:rsidRDefault="00043EFA" w:rsidP="00D01B5E">
      <w:pPr>
        <w:pStyle w:val="PKTpunkt"/>
        <w:keepNext/>
      </w:pPr>
      <w:r w:rsidRPr="00D420BF">
        <w:t>1)</w:t>
      </w:r>
      <w:r w:rsidRPr="00043EFA">
        <w:tab/>
        <w:t>w art.</w:t>
      </w:r>
      <w:r w:rsidR="0097590F">
        <w:t xml:space="preserve"> </w:t>
      </w:r>
      <w:r w:rsidRPr="00043EFA">
        <w:t>2 w</w:t>
      </w:r>
      <w:r w:rsidR="0097590F">
        <w:t xml:space="preserve"> </w:t>
      </w:r>
      <w:r w:rsidRPr="00043EFA">
        <w:t>ust.</w:t>
      </w:r>
      <w:r w:rsidR="0097590F">
        <w:t xml:space="preserve"> </w:t>
      </w:r>
      <w:r w:rsidRPr="00043EFA">
        <w:t>1:</w:t>
      </w:r>
    </w:p>
    <w:p w:rsidR="00043EFA" w:rsidRPr="00043EFA" w:rsidRDefault="00043EFA" w:rsidP="00D01B5E">
      <w:pPr>
        <w:pStyle w:val="LITlitera"/>
        <w:keepNext/>
      </w:pPr>
      <w:r w:rsidRPr="00D420BF">
        <w:t>a)</w:t>
      </w:r>
      <w:r w:rsidRPr="00043EFA">
        <w:tab/>
        <w:t>wprowadzenie do wyliczenia otrzymuje brzmienie:</w:t>
      </w:r>
    </w:p>
    <w:p w:rsidR="00043EFA" w:rsidRPr="00D420BF" w:rsidRDefault="00043EFA" w:rsidP="00043EFA">
      <w:pPr>
        <w:pStyle w:val="ZLITUSTzmustliter"/>
      </w:pPr>
      <w:r>
        <w:t>„</w:t>
      </w:r>
      <w:r w:rsidRPr="00D420BF">
        <w:t>1.</w:t>
      </w:r>
      <w:r w:rsidR="0097590F">
        <w:t xml:space="preserve"> </w:t>
      </w:r>
      <w:r w:rsidRPr="00D420BF">
        <w:t>Przepisy ustawy stosuje się w</w:t>
      </w:r>
      <w:r w:rsidR="0097590F">
        <w:t xml:space="preserve"> </w:t>
      </w:r>
      <w:r w:rsidRPr="00D420BF">
        <w:t>przypadku niewypłacalności pracodawcy będącego przedsiębiorcą, o</w:t>
      </w:r>
      <w:r w:rsidR="0097590F">
        <w:t xml:space="preserve"> </w:t>
      </w:r>
      <w:r w:rsidRPr="00D420BF">
        <w:t>którym mowa w</w:t>
      </w:r>
      <w:r w:rsidR="0097590F">
        <w:t xml:space="preserve"> </w:t>
      </w:r>
      <w:r>
        <w:t>art.</w:t>
      </w:r>
      <w:r w:rsidR="0097590F">
        <w:t xml:space="preserve"> </w:t>
      </w:r>
      <w:r w:rsidRPr="00D420BF">
        <w:t>4</w:t>
      </w:r>
      <w:r>
        <w:t xml:space="preserve"> ust.</w:t>
      </w:r>
      <w:r w:rsidR="0097590F">
        <w:t xml:space="preserve"> </w:t>
      </w:r>
      <w:r w:rsidRPr="00D420BF">
        <w:t>1</w:t>
      </w:r>
      <w:r w:rsidR="0097590F">
        <w:t xml:space="preserve"> </w:t>
      </w:r>
      <w:r w:rsidRPr="00D420BF">
        <w:t>ustawy z</w:t>
      </w:r>
      <w:r w:rsidR="0097590F">
        <w:t xml:space="preserve"> </w:t>
      </w:r>
      <w:r w:rsidRPr="00D420BF">
        <w:t>dnia 6</w:t>
      </w:r>
      <w:r w:rsidR="0097590F">
        <w:t xml:space="preserve"> </w:t>
      </w:r>
      <w:r w:rsidRPr="00D420BF">
        <w:t>marca 2018</w:t>
      </w:r>
      <w:r w:rsidR="0097590F">
        <w:t xml:space="preserve"> </w:t>
      </w:r>
      <w:r w:rsidRPr="00D420BF">
        <w:t>r. – Prawo przedsiębiorców (</w:t>
      </w:r>
      <w:r>
        <w:t>Dz.</w:t>
      </w:r>
      <w:r w:rsidR="0097590F">
        <w:t xml:space="preserve"> </w:t>
      </w:r>
      <w:r>
        <w:t>U. poz.</w:t>
      </w:r>
      <w:r w:rsidR="0097590F">
        <w:t xml:space="preserve"> </w:t>
      </w:r>
      <w:r w:rsidRPr="00D420BF">
        <w:t>646, 14</w:t>
      </w:r>
      <w:r>
        <w:t xml:space="preserve">79, 1629, </w:t>
      </w:r>
      <w:r w:rsidRPr="00D420BF">
        <w:t>1633</w:t>
      </w:r>
      <w:r>
        <w:t xml:space="preserve"> i</w:t>
      </w:r>
      <w:r w:rsidR="0097590F">
        <w:t xml:space="preserve"> </w:t>
      </w:r>
      <w:r>
        <w:t>2212</w:t>
      </w:r>
      <w:r w:rsidRPr="00D420BF">
        <w:t>), położonym na terytorium Rzeczypospolitej Polskiej oddziałem banku zagranicznego w</w:t>
      </w:r>
      <w:r w:rsidR="0097590F">
        <w:t xml:space="preserve"> </w:t>
      </w:r>
      <w:r w:rsidRPr="00D420BF">
        <w:t>rozumieniu</w:t>
      </w:r>
      <w:r>
        <w:t xml:space="preserve"> art.</w:t>
      </w:r>
      <w:r w:rsidR="0097590F">
        <w:t xml:space="preserve"> </w:t>
      </w:r>
      <w:r w:rsidRPr="00D420BF">
        <w:t>4</w:t>
      </w:r>
      <w:r>
        <w:t xml:space="preserve"> ust.</w:t>
      </w:r>
      <w:r w:rsidR="0097590F">
        <w:t xml:space="preserve"> </w:t>
      </w:r>
      <w:r w:rsidRPr="00D420BF">
        <w:t>1</w:t>
      </w:r>
      <w:r>
        <w:t xml:space="preserve"> pkt</w:t>
      </w:r>
      <w:r w:rsidR="0097590F">
        <w:t xml:space="preserve"> </w:t>
      </w:r>
      <w:r w:rsidRPr="00D420BF">
        <w:t>20</w:t>
      </w:r>
      <w:r w:rsidR="0097590F">
        <w:t xml:space="preserve"> </w:t>
      </w:r>
      <w:r w:rsidRPr="00D420BF">
        <w:t>ustawy z</w:t>
      </w:r>
      <w:r w:rsidR="0097590F">
        <w:t xml:space="preserve"> </w:t>
      </w:r>
      <w:r w:rsidRPr="00D420BF">
        <w:t>dnia 29</w:t>
      </w:r>
      <w:r w:rsidR="0097590F">
        <w:t xml:space="preserve"> </w:t>
      </w:r>
      <w:r w:rsidRPr="00D420BF">
        <w:t>sierpnia 1997</w:t>
      </w:r>
      <w:r w:rsidR="0097590F">
        <w:t xml:space="preserve"> </w:t>
      </w:r>
      <w:r w:rsidRPr="00D420BF">
        <w:t xml:space="preserve">r. – </w:t>
      </w:r>
      <w:r w:rsidRPr="00F564BF">
        <w:t>Prawo bankowe (</w:t>
      </w:r>
      <w:r>
        <w:t>Dz.</w:t>
      </w:r>
      <w:r w:rsidR="0097590F">
        <w:t xml:space="preserve"> </w:t>
      </w:r>
      <w:r>
        <w:t>U.</w:t>
      </w:r>
      <w:r w:rsidRPr="00F564BF">
        <w:t xml:space="preserve"> z</w:t>
      </w:r>
      <w:r w:rsidR="0097590F">
        <w:t xml:space="preserve"> </w:t>
      </w:r>
      <w:r w:rsidRPr="00D420BF">
        <w:t>2018</w:t>
      </w:r>
      <w:r w:rsidR="0097590F">
        <w:t xml:space="preserve"> </w:t>
      </w:r>
      <w:r w:rsidRPr="00D420BF">
        <w:t>r.</w:t>
      </w:r>
      <w:r>
        <w:t xml:space="preserve"> poz.</w:t>
      </w:r>
      <w:r w:rsidR="0097590F">
        <w:t xml:space="preserve"> </w:t>
      </w:r>
      <w:r w:rsidRPr="00D420BF">
        <w:t>2187, 2243</w:t>
      </w:r>
      <w:r>
        <w:t xml:space="preserve"> i</w:t>
      </w:r>
      <w:r w:rsidR="0097590F">
        <w:t xml:space="preserve"> </w:t>
      </w:r>
      <w:r w:rsidRPr="00D420BF">
        <w:t>2354</w:t>
      </w:r>
      <w:r>
        <w:t xml:space="preserve"> oraz z 2019 r. poz. 326</w:t>
      </w:r>
      <w:r w:rsidRPr="00D420BF">
        <w:t>), a</w:t>
      </w:r>
      <w:r w:rsidR="00FA577D">
        <w:t> </w:t>
      </w:r>
      <w:r w:rsidRPr="00D420BF">
        <w:t>także przedsiębiorcą zagranicznym pochodzącym z</w:t>
      </w:r>
      <w:r w:rsidR="0097590F">
        <w:t xml:space="preserve"> </w:t>
      </w:r>
      <w:r w:rsidRPr="00D420BF">
        <w:t>państw członkowskich Unii Europejskiej, państw członkowskich Europejskiego Porozumienia o</w:t>
      </w:r>
      <w:r w:rsidR="0097590F">
        <w:t xml:space="preserve"> </w:t>
      </w:r>
      <w:r w:rsidRPr="00D420BF">
        <w:t>Wolnym Handlu (EFTA) – stron umowy o</w:t>
      </w:r>
      <w:r w:rsidR="0097590F">
        <w:t xml:space="preserve"> </w:t>
      </w:r>
      <w:r w:rsidRPr="00D420BF">
        <w:t>Europejskim Porozumieniu Gospodarczym lub Zjednoczonego Królestwa Wielkiej Brytanii i</w:t>
      </w:r>
      <w:r w:rsidR="0097590F">
        <w:t xml:space="preserve"> </w:t>
      </w:r>
      <w:r w:rsidRPr="00D420BF">
        <w:t>Irlandii Północnej, który utworzył na terytorium Rzeczypospolitej Polskiej oddział lub przedstawicielstwo, o</w:t>
      </w:r>
      <w:r w:rsidR="0097590F">
        <w:t xml:space="preserve"> </w:t>
      </w:r>
      <w:r w:rsidRPr="00D420BF">
        <w:t>którym mowa w</w:t>
      </w:r>
      <w:r w:rsidR="0097590F">
        <w:t xml:space="preserve"> </w:t>
      </w:r>
      <w:r w:rsidRPr="00D420BF">
        <w:t>przepisach ustawy z</w:t>
      </w:r>
      <w:r w:rsidR="0097590F">
        <w:t xml:space="preserve"> </w:t>
      </w:r>
      <w:r w:rsidRPr="00D420BF">
        <w:t>dnia 6</w:t>
      </w:r>
      <w:r w:rsidR="0097590F">
        <w:t xml:space="preserve"> </w:t>
      </w:r>
      <w:r w:rsidRPr="00D420BF">
        <w:t>marca 2018</w:t>
      </w:r>
      <w:r w:rsidR="0097590F">
        <w:t xml:space="preserve"> </w:t>
      </w:r>
      <w:r w:rsidRPr="00D420BF">
        <w:t>r. o</w:t>
      </w:r>
      <w:r w:rsidR="0097590F">
        <w:t xml:space="preserve"> </w:t>
      </w:r>
      <w:r w:rsidRPr="00D420BF">
        <w:t>zasadach uczestnictwa przedsiębiorców zagranicznych i</w:t>
      </w:r>
      <w:r w:rsidR="0097590F">
        <w:t xml:space="preserve"> </w:t>
      </w:r>
      <w:r w:rsidRPr="00D420BF">
        <w:t>innych osób zagranicznych w</w:t>
      </w:r>
      <w:r w:rsidR="0097590F">
        <w:t xml:space="preserve"> </w:t>
      </w:r>
      <w:r w:rsidRPr="00D420BF">
        <w:t>obrocie gospodarczym na terytorium Rzeczypospolitej Polskiej (</w:t>
      </w:r>
      <w:r>
        <w:t>Dz.</w:t>
      </w:r>
      <w:r w:rsidR="0097590F">
        <w:t xml:space="preserve"> </w:t>
      </w:r>
      <w:r>
        <w:t>U. poz.</w:t>
      </w:r>
      <w:r w:rsidR="0097590F">
        <w:t xml:space="preserve"> </w:t>
      </w:r>
      <w:r w:rsidRPr="00D420BF">
        <w:t>649</w:t>
      </w:r>
      <w:r>
        <w:t xml:space="preserve"> i</w:t>
      </w:r>
      <w:r w:rsidR="0097590F">
        <w:t xml:space="preserve"> </w:t>
      </w:r>
      <w:r w:rsidRPr="00D420BF">
        <w:t>1293), o</w:t>
      </w:r>
      <w:r w:rsidR="00FA577D">
        <w:t> </w:t>
      </w:r>
      <w:r w:rsidRPr="00D420BF">
        <w:t>ile:</w:t>
      </w:r>
      <w:r>
        <w:t>”</w:t>
      </w:r>
      <w:r w:rsidRPr="00D420BF">
        <w:t>,</w:t>
      </w:r>
    </w:p>
    <w:p w:rsidR="00043EFA" w:rsidRPr="00D420BF" w:rsidRDefault="00043EFA" w:rsidP="00D01B5E">
      <w:pPr>
        <w:pStyle w:val="LITlitera"/>
        <w:keepNext/>
      </w:pPr>
      <w:r w:rsidRPr="00D420BF">
        <w:t>b)</w:t>
      </w:r>
      <w:r>
        <w:tab/>
      </w:r>
      <w:r w:rsidRPr="00D420BF">
        <w:t>tiret drugie otrzymuje brzmienie:</w:t>
      </w:r>
    </w:p>
    <w:p w:rsidR="00043EFA" w:rsidRPr="00D420BF" w:rsidRDefault="00043EFA" w:rsidP="00043EFA">
      <w:pPr>
        <w:pStyle w:val="ZLITTIRzmtirliter"/>
      </w:pPr>
      <w:r>
        <w:t>„–</w:t>
      </w:r>
      <w:r w:rsidR="00255BEA">
        <w:tab/>
      </w:r>
      <w:r w:rsidRPr="00D420BF">
        <w:t>w</w:t>
      </w:r>
      <w:r w:rsidR="0097590F">
        <w:t xml:space="preserve"> </w:t>
      </w:r>
      <w:r w:rsidRPr="00D420BF">
        <w:t>przypadku przedsiębiorców zagranicznych z</w:t>
      </w:r>
      <w:r w:rsidR="0097590F">
        <w:t xml:space="preserve"> </w:t>
      </w:r>
      <w:r w:rsidRPr="00D420BF">
        <w:t>Danii i</w:t>
      </w:r>
      <w:r w:rsidR="0097590F">
        <w:t xml:space="preserve"> </w:t>
      </w:r>
      <w:r w:rsidRPr="00D420BF">
        <w:t>państw członkowskich Europejskiego Porozumienia o</w:t>
      </w:r>
      <w:r w:rsidR="0097590F">
        <w:t xml:space="preserve"> </w:t>
      </w:r>
      <w:r w:rsidRPr="00D420BF">
        <w:t>Wolny</w:t>
      </w:r>
      <w:r w:rsidR="00FA577D">
        <w:t>m Handlu (EFTA) – stron umowy o </w:t>
      </w:r>
      <w:r w:rsidRPr="00D420BF">
        <w:t>Europejskim Obszarze Gospodarczym oraz Zjednoczonego Królestwa Wielkiej Brytanii i</w:t>
      </w:r>
      <w:r w:rsidR="0097590F">
        <w:t xml:space="preserve"> </w:t>
      </w:r>
      <w:r w:rsidRPr="00D420BF">
        <w:t>Irlandii Północnej może być wobec nich uznane główne zagraniczne postępowanie upadłościowe, o</w:t>
      </w:r>
      <w:r w:rsidR="0097590F">
        <w:t xml:space="preserve"> </w:t>
      </w:r>
      <w:r w:rsidRPr="00D420BF">
        <w:t>którym mowa w</w:t>
      </w:r>
      <w:r w:rsidR="0097590F">
        <w:t xml:space="preserve"> </w:t>
      </w:r>
      <w:r w:rsidRPr="00D420BF">
        <w:t>przepisach ustawy z</w:t>
      </w:r>
      <w:r w:rsidR="0097590F">
        <w:t xml:space="preserve"> </w:t>
      </w:r>
      <w:r w:rsidRPr="00D420BF">
        <w:t>dnia 28</w:t>
      </w:r>
      <w:r w:rsidR="0097590F">
        <w:t xml:space="preserve"> </w:t>
      </w:r>
      <w:r w:rsidRPr="00D420BF">
        <w:t>lutego 2003</w:t>
      </w:r>
      <w:r w:rsidR="0097590F">
        <w:t xml:space="preserve"> </w:t>
      </w:r>
      <w:r w:rsidRPr="00D420BF">
        <w:t>r. – Prawo upadłościowe (Dz.</w:t>
      </w:r>
      <w:r w:rsidR="0097590F">
        <w:t xml:space="preserve"> </w:t>
      </w:r>
      <w:r w:rsidRPr="00D420BF">
        <w:t>U. z</w:t>
      </w:r>
      <w:r w:rsidR="0097590F">
        <w:t xml:space="preserve"> </w:t>
      </w:r>
      <w:r w:rsidRPr="00D420BF">
        <w:t>2017</w:t>
      </w:r>
      <w:r w:rsidR="0097590F">
        <w:t xml:space="preserve"> </w:t>
      </w:r>
      <w:r w:rsidRPr="00D420BF">
        <w:t>r.</w:t>
      </w:r>
      <w:r>
        <w:t xml:space="preserve"> poz.</w:t>
      </w:r>
      <w:r w:rsidR="0097590F">
        <w:t xml:space="preserve"> </w:t>
      </w:r>
      <w:r w:rsidRPr="00D420BF">
        <w:t>2344</w:t>
      </w:r>
      <w:r>
        <w:t>, późn. zm.</w:t>
      </w:r>
      <w:r w:rsidRPr="004541FE">
        <w:rPr>
          <w:rStyle w:val="IGindeksgrny"/>
        </w:rPr>
        <w:footnoteReference w:id="11"/>
      </w:r>
      <w:r w:rsidRPr="004541FE">
        <w:rPr>
          <w:rStyle w:val="IGindeksgrny"/>
        </w:rPr>
        <w:t>)</w:t>
      </w:r>
      <w:r w:rsidRPr="00D420BF">
        <w:t>) dotyczących międzynarodowego postępowania upadłościowego,</w:t>
      </w:r>
      <w:r>
        <w:t>”</w:t>
      </w:r>
      <w:r w:rsidRPr="00D420BF">
        <w:t>,</w:t>
      </w:r>
    </w:p>
    <w:p w:rsidR="00043EFA" w:rsidRPr="00D420BF" w:rsidRDefault="00043EFA" w:rsidP="00D01B5E">
      <w:pPr>
        <w:pStyle w:val="LITlitera"/>
        <w:keepNext/>
      </w:pPr>
      <w:r w:rsidRPr="00D420BF">
        <w:t>c)</w:t>
      </w:r>
      <w:r>
        <w:tab/>
      </w:r>
      <w:r w:rsidRPr="00D420BF">
        <w:t>tiret czwarte otrzymuje brzmienie:</w:t>
      </w:r>
    </w:p>
    <w:p w:rsidR="00043EFA" w:rsidRPr="00D420BF" w:rsidRDefault="00043EFA" w:rsidP="00043EFA">
      <w:pPr>
        <w:pStyle w:val="ZLITTIRzmtirliter"/>
      </w:pPr>
      <w:r>
        <w:t>„–</w:t>
      </w:r>
      <w:r w:rsidR="00255BEA">
        <w:tab/>
      </w:r>
      <w:r w:rsidRPr="00D420BF">
        <w:t>w</w:t>
      </w:r>
      <w:r w:rsidR="0097590F">
        <w:t xml:space="preserve"> </w:t>
      </w:r>
      <w:r w:rsidRPr="00D420BF">
        <w:t>przypadku przedsiębiorców zagranicznych z</w:t>
      </w:r>
      <w:r w:rsidR="0097590F">
        <w:t xml:space="preserve"> </w:t>
      </w:r>
      <w:r w:rsidRPr="00D420BF">
        <w:t>państw członkowskich Unii Europejskiej i</w:t>
      </w:r>
      <w:r w:rsidR="0097590F">
        <w:t xml:space="preserve"> </w:t>
      </w:r>
      <w:r w:rsidRPr="00D420BF">
        <w:t>państw członkowskich Europejskiego Porozumienia o</w:t>
      </w:r>
      <w:r w:rsidR="0097590F">
        <w:t xml:space="preserve"> </w:t>
      </w:r>
      <w:r w:rsidRPr="00D420BF">
        <w:t>Wolnym Handlu (EFTA) – stron umowy o</w:t>
      </w:r>
      <w:r w:rsidR="0097590F">
        <w:t xml:space="preserve"> </w:t>
      </w:r>
      <w:r w:rsidRPr="00D420BF">
        <w:t>Europejskim Obszarze Gospodarczym oraz Zjednoczonego Królestwa Wielkiej Brytanii i</w:t>
      </w:r>
      <w:r w:rsidR="0097590F">
        <w:t xml:space="preserve"> </w:t>
      </w:r>
      <w:r w:rsidRPr="00D420BF">
        <w:t>Irlandii Północnej, działających na terenie Rzeczypospolitej Polskiej jako oddział instytucji kredytowej lub zakładu ubezpieczeń – może zostać wszczęte wobec instytucji kredytowej lub zakładu ubezpieczeń postępowanie upadłościowe, postępowanie restrukturyzacyjne lub inne podobne postępowanie,</w:t>
      </w:r>
      <w:r>
        <w:t>”</w:t>
      </w:r>
      <w:r w:rsidRPr="00D420BF">
        <w:t>;</w:t>
      </w:r>
    </w:p>
    <w:p w:rsidR="00043EFA" w:rsidRPr="00043EFA" w:rsidRDefault="00043EFA" w:rsidP="00D01B5E">
      <w:pPr>
        <w:pStyle w:val="PKTpunkt"/>
        <w:keepNext/>
      </w:pPr>
      <w:r w:rsidRPr="00D420BF">
        <w:t>2)</w:t>
      </w:r>
      <w:r w:rsidRPr="00043EFA">
        <w:tab/>
        <w:t>w art.</w:t>
      </w:r>
      <w:r w:rsidR="0097590F">
        <w:t xml:space="preserve"> </w:t>
      </w:r>
      <w:r w:rsidRPr="00043EFA">
        <w:t>4 ust.</w:t>
      </w:r>
      <w:r w:rsidR="0097590F">
        <w:t xml:space="preserve"> </w:t>
      </w:r>
      <w:r w:rsidRPr="00043EFA">
        <w:t>1</w:t>
      </w:r>
      <w:r w:rsidR="0097590F">
        <w:t xml:space="preserve"> </w:t>
      </w:r>
      <w:r w:rsidRPr="00043EFA">
        <w:t>otrzymuje brzmienie:</w:t>
      </w:r>
    </w:p>
    <w:p w:rsidR="00043EFA" w:rsidRPr="00D420BF" w:rsidRDefault="00043EFA" w:rsidP="00043EFA">
      <w:pPr>
        <w:pStyle w:val="ZUSTzmustartykuempunktem"/>
      </w:pPr>
      <w:r>
        <w:t>„</w:t>
      </w:r>
      <w:r w:rsidRPr="00D420BF">
        <w:t>1.</w:t>
      </w:r>
      <w:r w:rsidR="0097590F">
        <w:t xml:space="preserve"> </w:t>
      </w:r>
      <w:r w:rsidRPr="00D420BF">
        <w:t>Niewypłacalność pracodawcy, o</w:t>
      </w:r>
      <w:r w:rsidR="0097590F">
        <w:t xml:space="preserve"> </w:t>
      </w:r>
      <w:r w:rsidRPr="00D420BF">
        <w:t>którym mowa w</w:t>
      </w:r>
      <w:r w:rsidR="0097590F">
        <w:t xml:space="preserve"> </w:t>
      </w:r>
      <w:r>
        <w:t>art.</w:t>
      </w:r>
      <w:r w:rsidR="0097590F">
        <w:t xml:space="preserve"> </w:t>
      </w:r>
      <w:r w:rsidRPr="00D420BF">
        <w:t>2</w:t>
      </w:r>
      <w:r>
        <w:t xml:space="preserve"> ust.</w:t>
      </w:r>
      <w:r w:rsidR="0097590F">
        <w:t xml:space="preserve"> </w:t>
      </w:r>
      <w:r w:rsidRPr="00D420BF">
        <w:t>1, zachodzi również w</w:t>
      </w:r>
      <w:r w:rsidR="0097590F">
        <w:t xml:space="preserve"> </w:t>
      </w:r>
      <w:r w:rsidRPr="00D420BF">
        <w:t>przypadku wszczęcia postępowania upadłościowego, postępowania układowego lub innego podobnego postępowania w</w:t>
      </w:r>
      <w:r w:rsidR="0097590F">
        <w:t xml:space="preserve"> </w:t>
      </w:r>
      <w:r w:rsidRPr="00D420BF">
        <w:t>państwach członkowskich Unii Europejskiej, państwach członkowskich Europejskiego Porozumienia o</w:t>
      </w:r>
      <w:r w:rsidR="0097590F">
        <w:t xml:space="preserve"> </w:t>
      </w:r>
      <w:r w:rsidRPr="00D420BF">
        <w:t>Wolnym Handlu (EFTA) – stronach umowy o</w:t>
      </w:r>
      <w:r w:rsidR="0097590F">
        <w:t xml:space="preserve"> </w:t>
      </w:r>
      <w:r w:rsidRPr="00D420BF">
        <w:t xml:space="preserve">Europejskim Obszarze Gospodarczym oraz </w:t>
      </w:r>
      <w:r>
        <w:t xml:space="preserve">w </w:t>
      </w:r>
      <w:r w:rsidRPr="00D420BF">
        <w:t>Zjednoczonym Królestwie Wielkiej Brytanii i</w:t>
      </w:r>
      <w:r w:rsidR="0097590F">
        <w:t xml:space="preserve"> </w:t>
      </w:r>
      <w:r w:rsidRPr="00D420BF">
        <w:t>Irlandii Północnej</w:t>
      </w:r>
      <w:r w:rsidR="00FA577D">
        <w:t xml:space="preserve"> wobec instytucji kredytowych i </w:t>
      </w:r>
      <w:r w:rsidRPr="00D420BF">
        <w:t>zakładów ubezpieczeń mających siedziby w</w:t>
      </w:r>
      <w:r w:rsidR="0097590F">
        <w:t xml:space="preserve"> </w:t>
      </w:r>
      <w:r w:rsidRPr="00D420BF">
        <w:t>tych państwach.</w:t>
      </w:r>
      <w:r>
        <w:t>”</w:t>
      </w:r>
      <w:r w:rsidRPr="00D420BF">
        <w:t>;</w:t>
      </w:r>
    </w:p>
    <w:p w:rsidR="00043EFA" w:rsidRPr="00043EFA" w:rsidRDefault="00043EFA" w:rsidP="00D01B5E">
      <w:pPr>
        <w:pStyle w:val="PKTpunkt"/>
        <w:keepNext/>
      </w:pPr>
      <w:r w:rsidRPr="00D420BF">
        <w:t>3)</w:t>
      </w:r>
      <w:r w:rsidRPr="00043EFA">
        <w:tab/>
        <w:t>w art.</w:t>
      </w:r>
      <w:r w:rsidR="0097590F">
        <w:t xml:space="preserve"> </w:t>
      </w:r>
      <w:r w:rsidRPr="00043EFA">
        <w:t>5 ust.</w:t>
      </w:r>
      <w:r w:rsidR="0097590F">
        <w:t xml:space="preserve"> </w:t>
      </w:r>
      <w:r w:rsidRPr="00043EFA">
        <w:t>1</w:t>
      </w:r>
      <w:r w:rsidR="0097590F">
        <w:t xml:space="preserve"> </w:t>
      </w:r>
      <w:r w:rsidRPr="00043EFA">
        <w:t>otrzymuje brzmienie:</w:t>
      </w:r>
    </w:p>
    <w:p w:rsidR="00043EFA" w:rsidRPr="00D420BF" w:rsidRDefault="00043EFA" w:rsidP="00043EFA">
      <w:pPr>
        <w:pStyle w:val="ZUSTzmustartykuempunktem"/>
      </w:pPr>
      <w:r>
        <w:t>„</w:t>
      </w:r>
      <w:r w:rsidRPr="00D420BF">
        <w:t>1.</w:t>
      </w:r>
      <w:r w:rsidR="0097590F">
        <w:t xml:space="preserve"> </w:t>
      </w:r>
      <w:r w:rsidRPr="00D420BF">
        <w:t>Niewypłacalność pracodawcy, o</w:t>
      </w:r>
      <w:r w:rsidR="0097590F">
        <w:t xml:space="preserve"> </w:t>
      </w:r>
      <w:r w:rsidRPr="00D420BF">
        <w:t>którym mowa w</w:t>
      </w:r>
      <w:r w:rsidR="0097590F">
        <w:t xml:space="preserve"> </w:t>
      </w:r>
      <w:r>
        <w:t>art.</w:t>
      </w:r>
      <w:r w:rsidR="0097590F">
        <w:t xml:space="preserve"> </w:t>
      </w:r>
      <w:r w:rsidRPr="00D420BF">
        <w:t>2</w:t>
      </w:r>
      <w:r>
        <w:t xml:space="preserve"> ust.</w:t>
      </w:r>
      <w:r w:rsidR="0097590F">
        <w:t xml:space="preserve"> </w:t>
      </w:r>
      <w:r w:rsidRPr="00D420BF">
        <w:t>1, zachodzi również w</w:t>
      </w:r>
      <w:r w:rsidR="0097590F">
        <w:t xml:space="preserve"> </w:t>
      </w:r>
      <w:r w:rsidRPr="00D420BF">
        <w:t>przypadku wydania, zgodnie z</w:t>
      </w:r>
      <w:r w:rsidR="0097590F">
        <w:t xml:space="preserve"> </w:t>
      </w:r>
      <w:r w:rsidRPr="00D420BF">
        <w:t>przepisami Prawa upadłościowego dotyczącymi międzynarodowego postępowania upadłościowego, przez sąd upadłościowy postanowienia o</w:t>
      </w:r>
      <w:r w:rsidR="0097590F">
        <w:t xml:space="preserve"> </w:t>
      </w:r>
      <w:r w:rsidRPr="00D420BF">
        <w:t>uznaniu orzeczenia o</w:t>
      </w:r>
      <w:r w:rsidR="0097590F">
        <w:t xml:space="preserve"> </w:t>
      </w:r>
      <w:r w:rsidRPr="00D420BF">
        <w:t>wszczęciu głównego zagranicznego postępowania upadłościowego wszczętego wobec przedsiębiorcy zagranicznego z Danii, państw członkowskich Europejskiego Porozumienia o</w:t>
      </w:r>
      <w:r w:rsidR="0097590F">
        <w:t xml:space="preserve"> </w:t>
      </w:r>
      <w:r w:rsidRPr="00D420BF">
        <w:t>Wolnym Handlu (EFTA) – stron umowy o</w:t>
      </w:r>
      <w:r w:rsidR="0097590F">
        <w:t xml:space="preserve"> </w:t>
      </w:r>
      <w:r w:rsidRPr="00D420BF">
        <w:t xml:space="preserve">Europejskim Obszarze Gospodarczym oraz </w:t>
      </w:r>
      <w:r>
        <w:t xml:space="preserve">ze </w:t>
      </w:r>
      <w:r w:rsidRPr="00D420BF">
        <w:t>Zjednoczonego Królestwa Wielkiej Brytanii i</w:t>
      </w:r>
      <w:r w:rsidR="0097590F">
        <w:t xml:space="preserve"> </w:t>
      </w:r>
      <w:r w:rsidRPr="00D420BF">
        <w:t>Irlandii Północnej.</w:t>
      </w:r>
      <w:r>
        <w:t>”</w:t>
      </w:r>
      <w:r w:rsidRPr="00D420BF">
        <w:t>;</w:t>
      </w:r>
    </w:p>
    <w:p w:rsidR="00043EFA" w:rsidRPr="00043EFA" w:rsidRDefault="00043EFA" w:rsidP="00D01B5E">
      <w:pPr>
        <w:pStyle w:val="PKTpunkt"/>
        <w:keepNext/>
      </w:pPr>
      <w:r w:rsidRPr="00D420BF">
        <w:t>4)</w:t>
      </w:r>
      <w:r w:rsidRPr="00043EFA">
        <w:tab/>
        <w:t>art. 9</w:t>
      </w:r>
      <w:r w:rsidR="0097590F">
        <w:t xml:space="preserve"> </w:t>
      </w:r>
      <w:r w:rsidRPr="00043EFA">
        <w:t>otrzymuje brzmienie:</w:t>
      </w:r>
    </w:p>
    <w:p w:rsidR="00043EFA" w:rsidRPr="00D420BF" w:rsidRDefault="00043EFA" w:rsidP="00043EFA">
      <w:pPr>
        <w:pStyle w:val="ZARTzmartartykuempunktem"/>
      </w:pPr>
      <w:r>
        <w:t>„</w:t>
      </w:r>
      <w:r w:rsidRPr="00D420BF">
        <w:t>Art.</w:t>
      </w:r>
      <w:r w:rsidR="0097590F">
        <w:t xml:space="preserve"> </w:t>
      </w:r>
      <w:r w:rsidRPr="00D420BF">
        <w:t>9.</w:t>
      </w:r>
      <w:r w:rsidR="0097590F">
        <w:t xml:space="preserve"> </w:t>
      </w:r>
      <w:r w:rsidRPr="00D420BF">
        <w:t>Przedsiębiorca, o</w:t>
      </w:r>
      <w:r w:rsidR="0097590F">
        <w:t xml:space="preserve"> </w:t>
      </w:r>
      <w:r w:rsidRPr="00D420BF">
        <w:t>którym mowa w</w:t>
      </w:r>
      <w:r w:rsidR="0097590F">
        <w:t xml:space="preserve"> </w:t>
      </w:r>
      <w:r>
        <w:t>art.</w:t>
      </w:r>
      <w:r w:rsidR="0097590F">
        <w:t xml:space="preserve"> </w:t>
      </w:r>
      <w:r w:rsidRPr="00D420BF">
        <w:t>2</w:t>
      </w:r>
      <w:r>
        <w:t xml:space="preserve"> ust.</w:t>
      </w:r>
      <w:r w:rsidR="0097590F">
        <w:t xml:space="preserve"> </w:t>
      </w:r>
      <w:r w:rsidRPr="00D420BF">
        <w:t>1, prowadzący działalność gospodarczą wyłącznie na terytorium Rzeczypospolitej Polskiej, przedsiębiorca prowadzący działalność gospodarczą również na terytorium innych państw członkowskich Unii Europejskiej, państw członkowskich Europejskiego Porozumienia o</w:t>
      </w:r>
      <w:r w:rsidR="0097590F">
        <w:t xml:space="preserve"> </w:t>
      </w:r>
      <w:r w:rsidRPr="00D420BF">
        <w:t>Wolnym Handlu (EFTA) – stron umowy o</w:t>
      </w:r>
      <w:r w:rsidR="0097590F">
        <w:t xml:space="preserve"> </w:t>
      </w:r>
      <w:r w:rsidRPr="00D420BF">
        <w:t>Europejskim Obszarze Gospodarczym oraz Zjednoczonego Królestwa Wielkiej Brytanii i</w:t>
      </w:r>
      <w:r w:rsidR="0097590F">
        <w:t xml:space="preserve"> </w:t>
      </w:r>
      <w:r w:rsidRPr="00D420BF">
        <w:t>Irlandii Północnej, w</w:t>
      </w:r>
      <w:r w:rsidR="0097590F">
        <w:t xml:space="preserve"> </w:t>
      </w:r>
      <w:r w:rsidRPr="00D420BF">
        <w:t xml:space="preserve">odniesieniu do działalności prowadzonej na terytorium Rzeczypospolitej Polskiej </w:t>
      </w:r>
      <w:r>
        <w:t>oraz</w:t>
      </w:r>
      <w:r w:rsidRPr="00D420BF">
        <w:t xml:space="preserve"> oddział banku zagranicznego, oddział instytucji kredytowej, oddział zagranicznego zakładu ubezpieczeń</w:t>
      </w:r>
      <w:r>
        <w:t>, a także</w:t>
      </w:r>
      <w:r w:rsidRPr="00D420BF">
        <w:t xml:space="preserve"> oddział lub przedstawicielstwo przedsiębiorcy zagranicznego, zwany dalej </w:t>
      </w:r>
      <w:r>
        <w:t>„</w:t>
      </w:r>
      <w:r w:rsidRPr="00D420BF">
        <w:t>pracodawcą</w:t>
      </w:r>
      <w:r>
        <w:t>”</w:t>
      </w:r>
      <w:r w:rsidRPr="00D420BF">
        <w:t xml:space="preserve">, jest obowiązany opłacać składki za pracowników na Fundusz Gwarantowanych Świadczeń Pracowniczych, zwany dalej </w:t>
      </w:r>
      <w:r>
        <w:t>„</w:t>
      </w:r>
      <w:r w:rsidRPr="00D420BF">
        <w:t>Funduszem</w:t>
      </w:r>
      <w:r>
        <w:t>”</w:t>
      </w:r>
      <w:r w:rsidRPr="00D420BF">
        <w:t>.</w:t>
      </w:r>
      <w:r>
        <w:t>”</w:t>
      </w:r>
      <w:r w:rsidRPr="00D420BF">
        <w:t>;</w:t>
      </w:r>
    </w:p>
    <w:p w:rsidR="00043EFA" w:rsidRPr="00043EFA" w:rsidRDefault="00043EFA" w:rsidP="00D01B5E">
      <w:pPr>
        <w:pStyle w:val="PKTpunkt"/>
        <w:keepNext/>
      </w:pPr>
      <w:r w:rsidRPr="00D420BF">
        <w:t>5)</w:t>
      </w:r>
      <w:r w:rsidRPr="00043EFA">
        <w:tab/>
        <w:t>w art.</w:t>
      </w:r>
      <w:r w:rsidR="0097590F">
        <w:t xml:space="preserve"> </w:t>
      </w:r>
      <w:r w:rsidRPr="00043EFA">
        <w:t>17:</w:t>
      </w:r>
    </w:p>
    <w:p w:rsidR="00043EFA" w:rsidRPr="00043EFA" w:rsidRDefault="00043EFA" w:rsidP="00D01B5E">
      <w:pPr>
        <w:pStyle w:val="LITlitera"/>
        <w:keepNext/>
      </w:pPr>
      <w:r w:rsidRPr="00D420BF">
        <w:t>a)</w:t>
      </w:r>
      <w:r w:rsidRPr="00043EFA">
        <w:tab/>
        <w:t>w ust.</w:t>
      </w:r>
      <w:r w:rsidR="0097590F">
        <w:t xml:space="preserve"> </w:t>
      </w:r>
      <w:r w:rsidRPr="00043EFA">
        <w:t>1:</w:t>
      </w:r>
    </w:p>
    <w:p w:rsidR="00043EFA" w:rsidRPr="00043EFA" w:rsidRDefault="00043EFA" w:rsidP="00D01B5E">
      <w:pPr>
        <w:pStyle w:val="TIRtiret"/>
        <w:keepNext/>
      </w:pPr>
      <w:r>
        <w:t>–</w:t>
      </w:r>
      <w:r>
        <w:tab/>
      </w:r>
      <w:r w:rsidRPr="00043EFA">
        <w:t>pkt 1</w:t>
      </w:r>
      <w:r w:rsidR="0097590F">
        <w:t xml:space="preserve"> </w:t>
      </w:r>
      <w:r w:rsidRPr="00043EFA">
        <w:t>otrzymuje brzmienie:</w:t>
      </w:r>
    </w:p>
    <w:p w:rsidR="00043EFA" w:rsidRPr="00D420BF" w:rsidRDefault="00043EFA" w:rsidP="00043EFA">
      <w:pPr>
        <w:pStyle w:val="ZTIRPKTzmpkttiret"/>
      </w:pPr>
      <w:r>
        <w:t>„</w:t>
      </w:r>
      <w:r w:rsidRPr="00D420BF">
        <w:t>1)</w:t>
      </w:r>
      <w:r>
        <w:tab/>
      </w:r>
      <w:r w:rsidRPr="00D420BF">
        <w:t>wydania przez sąd upadłościowy postanowienia o</w:t>
      </w:r>
      <w:r w:rsidR="0097590F">
        <w:t xml:space="preserve"> </w:t>
      </w:r>
      <w:r w:rsidRPr="00D420BF">
        <w:t>uznaniu głównego zagranicznego postępowania upadłościowego wszczętego wobec przedsiębiorcy zagranicznego z</w:t>
      </w:r>
      <w:r w:rsidR="0097590F">
        <w:t xml:space="preserve"> </w:t>
      </w:r>
      <w:r w:rsidRPr="00D420BF">
        <w:t xml:space="preserve">Danii lub </w:t>
      </w:r>
      <w:r>
        <w:t xml:space="preserve">z </w:t>
      </w:r>
      <w:r w:rsidRPr="00D420BF">
        <w:t>państw członkowskich Europejskiego Porozumienia o</w:t>
      </w:r>
      <w:r w:rsidR="0097590F">
        <w:t xml:space="preserve"> </w:t>
      </w:r>
      <w:r w:rsidRPr="00D420BF">
        <w:t>Wolnym Handlu (EFTA) – stron umowy o</w:t>
      </w:r>
      <w:r w:rsidR="0097590F">
        <w:t xml:space="preserve"> </w:t>
      </w:r>
      <w:r w:rsidRPr="00D420BF">
        <w:t xml:space="preserve">Europejskim Obszarze Gospodarczym lub </w:t>
      </w:r>
      <w:r>
        <w:t xml:space="preserve">ze </w:t>
      </w:r>
      <w:r w:rsidRPr="00D420BF">
        <w:t>Zjednoczonego Królestwa Wielkiej Brytanii i</w:t>
      </w:r>
      <w:r w:rsidR="0097590F">
        <w:t xml:space="preserve"> </w:t>
      </w:r>
      <w:r w:rsidRPr="00D420BF">
        <w:t>Irlandii Północnej;</w:t>
      </w:r>
      <w:r>
        <w:t>”</w:t>
      </w:r>
      <w:r w:rsidRPr="00D420BF">
        <w:t>,</w:t>
      </w:r>
    </w:p>
    <w:p w:rsidR="00043EFA" w:rsidRPr="00043EFA" w:rsidRDefault="00043EFA" w:rsidP="00D01B5E">
      <w:pPr>
        <w:pStyle w:val="TIRtiret"/>
        <w:keepNext/>
      </w:pPr>
      <w:r>
        <w:t>–</w:t>
      </w:r>
      <w:r>
        <w:tab/>
      </w:r>
      <w:r w:rsidRPr="00043EFA">
        <w:t>pkt 3</w:t>
      </w:r>
      <w:r w:rsidR="0097590F">
        <w:t xml:space="preserve"> </w:t>
      </w:r>
      <w:r w:rsidRPr="00043EFA">
        <w:t>otrzymuje brzmienie:</w:t>
      </w:r>
    </w:p>
    <w:p w:rsidR="00043EFA" w:rsidRPr="00D420BF" w:rsidRDefault="00043EFA" w:rsidP="00043EFA">
      <w:pPr>
        <w:pStyle w:val="ZTIRPKTzmpkttiret"/>
      </w:pPr>
      <w:r>
        <w:t>„</w:t>
      </w:r>
      <w:r w:rsidRPr="00D420BF">
        <w:t>3)</w:t>
      </w:r>
      <w:r>
        <w:tab/>
      </w:r>
      <w:r w:rsidRPr="00D420BF">
        <w:t>wydania przez sąd zagraniczny orzeczenia o</w:t>
      </w:r>
      <w:r w:rsidR="0097590F">
        <w:t xml:space="preserve"> </w:t>
      </w:r>
      <w:r w:rsidRPr="00D420BF">
        <w:t>wszczęciu postępowania upadłościowego, postępowania układowego lub innego podobnego postępowania w</w:t>
      </w:r>
      <w:r w:rsidR="0097590F">
        <w:t xml:space="preserve"> </w:t>
      </w:r>
      <w:r w:rsidRPr="00D420BF">
        <w:t>państwach członkowskich Unii Europejskiej lub w</w:t>
      </w:r>
      <w:r w:rsidR="00FA577D">
        <w:t> </w:t>
      </w:r>
      <w:r w:rsidRPr="00D420BF">
        <w:t>państwach członkowskich Europejskiego Porozumienia o</w:t>
      </w:r>
      <w:r w:rsidR="0097590F">
        <w:t xml:space="preserve"> </w:t>
      </w:r>
      <w:r w:rsidRPr="00D420BF">
        <w:t>Wolnym Handlu (EFTA) – stronach umowy o</w:t>
      </w:r>
      <w:r w:rsidR="0097590F">
        <w:t xml:space="preserve"> </w:t>
      </w:r>
      <w:r w:rsidRPr="00D420BF">
        <w:t>Europejskim Obszarze Gospodarczym lub w</w:t>
      </w:r>
      <w:r w:rsidR="0097590F">
        <w:t xml:space="preserve"> </w:t>
      </w:r>
      <w:r w:rsidRPr="00D420BF">
        <w:t>Zjednoczonym Królestwie Wielkiej Brytanii i</w:t>
      </w:r>
      <w:r w:rsidR="0097590F">
        <w:t xml:space="preserve"> </w:t>
      </w:r>
      <w:r w:rsidRPr="00D420BF">
        <w:t>Irlandii Północnej, wobec instytucji kredytowych i</w:t>
      </w:r>
      <w:r w:rsidR="0097590F">
        <w:t xml:space="preserve"> </w:t>
      </w:r>
      <w:r w:rsidRPr="00D420BF">
        <w:t>zakładów ubezpieczeń mających siedziby w</w:t>
      </w:r>
      <w:r w:rsidR="0097590F">
        <w:t xml:space="preserve"> </w:t>
      </w:r>
      <w:r w:rsidRPr="00D420BF">
        <w:t>tych państwach;</w:t>
      </w:r>
      <w:r>
        <w:t>”</w:t>
      </w:r>
      <w:r w:rsidRPr="00D420BF">
        <w:t>,</w:t>
      </w:r>
    </w:p>
    <w:p w:rsidR="00043EFA" w:rsidRPr="00043EFA" w:rsidRDefault="00043EFA" w:rsidP="00D01B5E">
      <w:pPr>
        <w:pStyle w:val="TIRtiret"/>
        <w:keepNext/>
      </w:pPr>
      <w:r>
        <w:t>–</w:t>
      </w:r>
      <w:r>
        <w:tab/>
      </w:r>
      <w:r w:rsidRPr="00043EFA">
        <w:t>pkt 4</w:t>
      </w:r>
      <w:r w:rsidR="0097590F">
        <w:t xml:space="preserve"> </w:t>
      </w:r>
      <w:r w:rsidRPr="00043EFA">
        <w:t>otrzymuje brzmienie:</w:t>
      </w:r>
    </w:p>
    <w:p w:rsidR="00043EFA" w:rsidRPr="00D420BF" w:rsidRDefault="00043EFA" w:rsidP="00043EFA">
      <w:pPr>
        <w:pStyle w:val="ZTIRPKTzmpkttiret"/>
      </w:pPr>
      <w:r>
        <w:t>„</w:t>
      </w:r>
      <w:r w:rsidRPr="00D420BF">
        <w:t>4)</w:t>
      </w:r>
      <w:r>
        <w:tab/>
      </w:r>
      <w:r w:rsidRPr="00D420BF">
        <w:t>wydania w</w:t>
      </w:r>
      <w:r w:rsidR="0097590F">
        <w:t xml:space="preserve"> </w:t>
      </w:r>
      <w:r w:rsidRPr="00D420BF">
        <w:t>państwach członkowskich Unii Europejskiej lub w</w:t>
      </w:r>
      <w:r w:rsidR="0097590F">
        <w:t xml:space="preserve"> </w:t>
      </w:r>
      <w:r w:rsidRPr="00D420BF">
        <w:t>państwach członkowskich Europejskiego Porozumienia o</w:t>
      </w:r>
      <w:r w:rsidR="0097590F">
        <w:t xml:space="preserve"> </w:t>
      </w:r>
      <w:r w:rsidRPr="00D420BF">
        <w:t>Wolnym Handlu (EFTA) – stronach umowy o</w:t>
      </w:r>
      <w:r w:rsidR="0097590F">
        <w:t xml:space="preserve"> </w:t>
      </w:r>
      <w:r w:rsidRPr="00D420BF">
        <w:t>Europejskim Obszarze Gospodarczym lub w</w:t>
      </w:r>
      <w:r w:rsidR="0097590F">
        <w:t xml:space="preserve"> </w:t>
      </w:r>
      <w:r w:rsidRPr="00D420BF">
        <w:t>Zjednoczonym Królestwie Wielkiej Brytanii i</w:t>
      </w:r>
      <w:r w:rsidR="0097590F">
        <w:t xml:space="preserve"> </w:t>
      </w:r>
      <w:r w:rsidRPr="00D420BF">
        <w:t>Irlandii Północnej przez organ sądowy lub każdy inny właściwy organ lub sąd zagraniczny orzeczenia, zgodnie z</w:t>
      </w:r>
      <w:r w:rsidR="0097590F">
        <w:t xml:space="preserve"> </w:t>
      </w:r>
      <w:r w:rsidRPr="00D420BF">
        <w:t>którym nie zostaje wszczęte postępowanie upadłościowe z</w:t>
      </w:r>
      <w:r w:rsidR="0097590F">
        <w:t xml:space="preserve"> </w:t>
      </w:r>
      <w:r w:rsidRPr="00D420BF">
        <w:t>uwagi na stwierdzenie definitywnego zamknięcia przedsiębiorstwa albo z</w:t>
      </w:r>
      <w:r w:rsidR="0097590F">
        <w:t xml:space="preserve"> </w:t>
      </w:r>
      <w:r w:rsidRPr="00D420BF">
        <w:t>powodu niewystarczalności aktywów na zaspokojenie kosztów tego postępowania w</w:t>
      </w:r>
      <w:r w:rsidR="0097590F">
        <w:t xml:space="preserve"> </w:t>
      </w:r>
      <w:r w:rsidRPr="00D420BF">
        <w:t>odniesieniu do przedsiębiorcy zagranicznego, instytucji kredytowej lub zagranicznego zakładu ubezpieczeń.</w:t>
      </w:r>
      <w:r>
        <w:t>”</w:t>
      </w:r>
      <w:r w:rsidRPr="00D420BF">
        <w:t>,</w:t>
      </w:r>
    </w:p>
    <w:p w:rsidR="00043EFA" w:rsidRPr="00043EFA" w:rsidRDefault="00043EFA" w:rsidP="00D01B5E">
      <w:pPr>
        <w:pStyle w:val="LITlitera"/>
        <w:keepNext/>
      </w:pPr>
      <w:r w:rsidRPr="00D420BF">
        <w:t>b)</w:t>
      </w:r>
      <w:r w:rsidRPr="00043EFA">
        <w:tab/>
        <w:t>w ust.</w:t>
      </w:r>
      <w:r w:rsidR="0097590F">
        <w:t xml:space="preserve"> </w:t>
      </w:r>
      <w:r w:rsidRPr="00043EFA">
        <w:t>4:</w:t>
      </w:r>
    </w:p>
    <w:p w:rsidR="00043EFA" w:rsidRPr="00043EFA" w:rsidRDefault="00043EFA" w:rsidP="00D01B5E">
      <w:pPr>
        <w:pStyle w:val="TIRtiret"/>
        <w:keepNext/>
      </w:pPr>
      <w:r>
        <w:t>–</w:t>
      </w:r>
      <w:r>
        <w:tab/>
      </w:r>
      <w:r w:rsidRPr="00043EFA">
        <w:t>pkt 1</w:t>
      </w:r>
      <w:r w:rsidR="0097590F">
        <w:t xml:space="preserve"> </w:t>
      </w:r>
      <w:r w:rsidRPr="00043EFA">
        <w:t>otrzymuje brzmienie:</w:t>
      </w:r>
    </w:p>
    <w:p w:rsidR="00043EFA" w:rsidRPr="00D420BF" w:rsidRDefault="00043EFA" w:rsidP="00043EFA">
      <w:pPr>
        <w:pStyle w:val="ZTIRPKTzmpkttiret"/>
      </w:pPr>
      <w:r>
        <w:t>„</w:t>
      </w:r>
      <w:r w:rsidRPr="00D420BF">
        <w:t>1)</w:t>
      </w:r>
      <w:r>
        <w:tab/>
      </w:r>
      <w:r w:rsidRPr="00D420BF">
        <w:t>w przypadkach, o</w:t>
      </w:r>
      <w:r w:rsidR="0097590F">
        <w:t xml:space="preserve"> </w:t>
      </w:r>
      <w:r w:rsidRPr="00D420BF">
        <w:t>których mowa w</w:t>
      </w:r>
      <w:r w:rsidR="0097590F">
        <w:t xml:space="preserve"> </w:t>
      </w:r>
      <w:r>
        <w:t>ust.</w:t>
      </w:r>
      <w:r w:rsidR="0097590F">
        <w:t xml:space="preserve"> </w:t>
      </w:r>
      <w:r w:rsidRPr="00D420BF">
        <w:t>1</w:t>
      </w:r>
      <w:r>
        <w:t xml:space="preserve"> pkt</w:t>
      </w:r>
      <w:r w:rsidR="0097590F">
        <w:t xml:space="preserve"> </w:t>
      </w:r>
      <w:r w:rsidRPr="00D420BF">
        <w:t>1</w:t>
      </w:r>
      <w:r w:rsidR="0097590F">
        <w:t xml:space="preserve"> </w:t>
      </w:r>
      <w:r w:rsidRPr="00D420BF">
        <w:t>–</w:t>
      </w:r>
      <w:r>
        <w:t xml:space="preserve"> </w:t>
      </w:r>
      <w:r w:rsidRPr="00D420BF">
        <w:t>wydania, zgodnie z</w:t>
      </w:r>
      <w:r w:rsidR="0097590F">
        <w:t xml:space="preserve"> </w:t>
      </w:r>
      <w:r w:rsidRPr="00D420BF">
        <w:t>przepisami Prawa upadłościowego dotyczącymi międzynarodowego postępowania upadłościowego, przez sąd upadłościowy postanowienia o</w:t>
      </w:r>
      <w:r w:rsidR="0097590F">
        <w:t xml:space="preserve"> </w:t>
      </w:r>
      <w:r w:rsidRPr="00D420BF">
        <w:t>uznaniu orzeczenia o</w:t>
      </w:r>
      <w:r w:rsidR="0097590F">
        <w:t xml:space="preserve"> </w:t>
      </w:r>
      <w:r w:rsidRPr="00D420BF">
        <w:t>wszczęciu głównego zagranicznego postępowania upadłościowego wszczętego wobec przedsiębiorcy zagranicznego z</w:t>
      </w:r>
      <w:r w:rsidR="0097590F">
        <w:t xml:space="preserve"> </w:t>
      </w:r>
      <w:r w:rsidRPr="00D420BF">
        <w:t xml:space="preserve">Danii lub </w:t>
      </w:r>
      <w:r>
        <w:t xml:space="preserve">z </w:t>
      </w:r>
      <w:r w:rsidRPr="00D420BF">
        <w:t>państw członkowskich Europejskiego Porozumienia o</w:t>
      </w:r>
      <w:r w:rsidR="0097590F">
        <w:t xml:space="preserve"> </w:t>
      </w:r>
      <w:r w:rsidRPr="00D420BF">
        <w:t>Wolnym Handlu (EFTA) – stron umowy o</w:t>
      </w:r>
      <w:r w:rsidR="0097590F">
        <w:t xml:space="preserve"> </w:t>
      </w:r>
      <w:r w:rsidRPr="00D420BF">
        <w:t xml:space="preserve">Europejskim Obszarze Gospodarczym lub </w:t>
      </w:r>
      <w:r>
        <w:t xml:space="preserve">ze </w:t>
      </w:r>
      <w:r w:rsidRPr="00D420BF">
        <w:t>Zjednoczonego Królestwa Wielkiej Brytanii i</w:t>
      </w:r>
      <w:r w:rsidR="0097590F">
        <w:t xml:space="preserve"> </w:t>
      </w:r>
      <w:r w:rsidRPr="00D420BF">
        <w:t>Irlandii Północnej albo</w:t>
      </w:r>
      <w:r>
        <w:t>”</w:t>
      </w:r>
      <w:r w:rsidRPr="00D420BF">
        <w:t>,</w:t>
      </w:r>
    </w:p>
    <w:p w:rsidR="00043EFA" w:rsidRPr="00043EFA" w:rsidRDefault="00043EFA" w:rsidP="00D01B5E">
      <w:pPr>
        <w:pStyle w:val="TIRtiret"/>
        <w:keepNext/>
      </w:pPr>
      <w:r>
        <w:t>–</w:t>
      </w:r>
      <w:r>
        <w:tab/>
      </w:r>
      <w:r w:rsidRPr="00043EFA">
        <w:t>pkt 3</w:t>
      </w:r>
      <w:r w:rsidR="0097590F">
        <w:t xml:space="preserve"> </w:t>
      </w:r>
      <w:r w:rsidRPr="00043EFA">
        <w:t>otrzymuje brzmienie:</w:t>
      </w:r>
    </w:p>
    <w:p w:rsidR="00043EFA" w:rsidRPr="00D420BF" w:rsidRDefault="00043EFA" w:rsidP="00043EFA">
      <w:pPr>
        <w:pStyle w:val="ZTIRPKTzmpkttiret"/>
      </w:pPr>
      <w:r>
        <w:t>„</w:t>
      </w:r>
      <w:r w:rsidRPr="00D420BF">
        <w:t>3)</w:t>
      </w:r>
      <w:r>
        <w:tab/>
      </w:r>
      <w:r w:rsidRPr="00D420BF">
        <w:t>w przypadkach, o</w:t>
      </w:r>
      <w:r w:rsidR="0097590F">
        <w:t xml:space="preserve"> </w:t>
      </w:r>
      <w:r w:rsidRPr="00D420BF">
        <w:t>których mowa w</w:t>
      </w:r>
      <w:r w:rsidR="0097590F">
        <w:t xml:space="preserve"> </w:t>
      </w:r>
      <w:r>
        <w:t>ust.</w:t>
      </w:r>
      <w:r w:rsidR="0097590F">
        <w:t xml:space="preserve"> </w:t>
      </w:r>
      <w:r w:rsidRPr="00D420BF">
        <w:t>1</w:t>
      </w:r>
      <w:r>
        <w:t xml:space="preserve"> pkt</w:t>
      </w:r>
      <w:r w:rsidR="0097590F">
        <w:t xml:space="preserve"> </w:t>
      </w:r>
      <w:r w:rsidRPr="00D420BF">
        <w:t>3</w:t>
      </w:r>
      <w:r w:rsidR="0097590F">
        <w:t xml:space="preserve"> </w:t>
      </w:r>
      <w:r w:rsidRPr="00D420BF">
        <w:t>– opublikowania w</w:t>
      </w:r>
      <w:r w:rsidR="0097590F">
        <w:t xml:space="preserve"> </w:t>
      </w:r>
      <w:r w:rsidRPr="00D420BF">
        <w:t xml:space="preserve">Dzienniku Urzędowym Unii Europejskiej albo </w:t>
      </w:r>
      <w:r>
        <w:t xml:space="preserve">we </w:t>
      </w:r>
      <w:r w:rsidRPr="00D420BF">
        <w:t>właściwym dzienniku urzędowym Zjednoczonego Królestwa Wielkiej Brytanii i</w:t>
      </w:r>
      <w:r w:rsidR="0097590F">
        <w:t xml:space="preserve"> </w:t>
      </w:r>
      <w:r w:rsidRPr="00D420BF">
        <w:t>Irlandii Północnej, orzeczenia sądu zagranicznego o</w:t>
      </w:r>
      <w:r w:rsidR="0097590F">
        <w:t xml:space="preserve"> </w:t>
      </w:r>
      <w:r w:rsidRPr="00D420BF">
        <w:t>wszczęciu postępowania upadłościowego, postępowania układowego lub innego podobnego postępowania wobec instytucji kredytowych lub zagranicznych zakładów ubezpieczeń, albo</w:t>
      </w:r>
      <w:r>
        <w:t>”</w:t>
      </w:r>
      <w:r w:rsidRPr="00D420BF">
        <w:t>;</w:t>
      </w:r>
    </w:p>
    <w:p w:rsidR="00043EFA" w:rsidRPr="00D420BF" w:rsidRDefault="00043EFA" w:rsidP="00D01B5E">
      <w:pPr>
        <w:pStyle w:val="PKTpunkt"/>
        <w:keepNext/>
      </w:pPr>
      <w:r w:rsidRPr="00D420BF">
        <w:t>6)</w:t>
      </w:r>
      <w:r>
        <w:tab/>
      </w:r>
      <w:r w:rsidRPr="00D420BF">
        <w:t>w</w:t>
      </w:r>
      <w:r>
        <w:t xml:space="preserve"> art.</w:t>
      </w:r>
      <w:r w:rsidR="0097590F">
        <w:t xml:space="preserve"> </w:t>
      </w:r>
      <w:r w:rsidRPr="00D420BF">
        <w:t>23</w:t>
      </w:r>
      <w:r>
        <w:t xml:space="preserve"> ust.</w:t>
      </w:r>
      <w:r w:rsidR="0097590F">
        <w:t xml:space="preserve"> </w:t>
      </w:r>
      <w:r w:rsidRPr="00D420BF">
        <w:t>8a otrzymuje brzmienie:</w:t>
      </w:r>
    </w:p>
    <w:p w:rsidR="00043EFA" w:rsidRPr="00BA2BB5" w:rsidRDefault="00043EFA" w:rsidP="00043EFA">
      <w:pPr>
        <w:pStyle w:val="ZUSTzmustartykuempunktem"/>
      </w:pPr>
      <w:r>
        <w:t>„</w:t>
      </w:r>
      <w:r w:rsidRPr="00D420BF">
        <w:t>8a.</w:t>
      </w:r>
      <w:r w:rsidR="0097590F">
        <w:t xml:space="preserve"> </w:t>
      </w:r>
      <w:r w:rsidRPr="00D420BF">
        <w:t>W</w:t>
      </w:r>
      <w:r w:rsidR="0097590F">
        <w:t xml:space="preserve"> </w:t>
      </w:r>
      <w:r w:rsidRPr="00D420BF">
        <w:t>przypadku gdy sąd upadłościowy, organ sądowy lub każdy inny właściwy organ Zjednoczonego Królestwa Wielkiej Brytanii i</w:t>
      </w:r>
      <w:r w:rsidR="0097590F">
        <w:t xml:space="preserve"> </w:t>
      </w:r>
      <w:r w:rsidRPr="00D420BF">
        <w:t>Irlandii Północnej lub państwa członkowskiego Unii Europejskiej, z</w:t>
      </w:r>
      <w:r w:rsidR="0097590F">
        <w:t xml:space="preserve"> </w:t>
      </w:r>
      <w:r w:rsidRPr="00D420BF">
        <w:t>wyłączeniem Danii, uprawniony do wszczęcia i prowadzenia postępowania upadłościowego w</w:t>
      </w:r>
      <w:r w:rsidR="0097590F">
        <w:t xml:space="preserve"> </w:t>
      </w:r>
      <w:r w:rsidRPr="00D420BF">
        <w:t>stosunku do osoby fizycznej, wyda orzeczenie o</w:t>
      </w:r>
      <w:r w:rsidR="0097590F">
        <w:t xml:space="preserve"> </w:t>
      </w:r>
      <w:r w:rsidRPr="00D420BF">
        <w:t xml:space="preserve">umorzeniu zobowiązań upadłego, </w:t>
      </w:r>
      <w:r w:rsidR="00100F1A">
        <w:t>kwotę umorzonego zobowiązania w </w:t>
      </w:r>
      <w:r w:rsidRPr="00D420BF">
        <w:t>części stanowiącej wierzytelność Funduszu marszałek województwa, o</w:t>
      </w:r>
      <w:r w:rsidR="0097590F">
        <w:t xml:space="preserve"> </w:t>
      </w:r>
      <w:r w:rsidRPr="00D420BF">
        <w:t>którym mowa w</w:t>
      </w:r>
      <w:r w:rsidR="00100F1A">
        <w:t> </w:t>
      </w:r>
      <w:r>
        <w:t>art.</w:t>
      </w:r>
      <w:r w:rsidR="0097590F">
        <w:t xml:space="preserve"> </w:t>
      </w:r>
      <w:r w:rsidRPr="00D420BF">
        <w:t>15</w:t>
      </w:r>
      <w:r>
        <w:t xml:space="preserve"> ust.</w:t>
      </w:r>
      <w:r w:rsidR="0097590F">
        <w:t xml:space="preserve"> </w:t>
      </w:r>
      <w:r w:rsidRPr="00D420BF">
        <w:t>3, zalicza w</w:t>
      </w:r>
      <w:r w:rsidR="0097590F">
        <w:t xml:space="preserve"> </w:t>
      </w:r>
      <w:r w:rsidRPr="00D420BF">
        <w:t>koszty Funduszu, o</w:t>
      </w:r>
      <w:r w:rsidR="0097590F">
        <w:t xml:space="preserve"> </w:t>
      </w:r>
      <w:r w:rsidRPr="00D420BF">
        <w:t>czym niezwłocznie zawiadamia dysponenta Funduszu.</w:t>
      </w:r>
      <w:r>
        <w:t>”</w:t>
      </w:r>
      <w:r w:rsidRPr="00D420BF">
        <w:t>.</w:t>
      </w:r>
    </w:p>
    <w:p w:rsidR="00043EFA" w:rsidRPr="005F772F" w:rsidRDefault="00043EFA" w:rsidP="00D01B5E">
      <w:pPr>
        <w:pStyle w:val="ARTartustawynprozporzdzenia"/>
        <w:keepNext/>
      </w:pPr>
      <w:r w:rsidRPr="00D01B5E">
        <w:rPr>
          <w:rStyle w:val="Ppogrubienie"/>
        </w:rPr>
        <w:t>Art.</w:t>
      </w:r>
      <w:r w:rsidR="00D01B5E">
        <w:rPr>
          <w:rStyle w:val="Ppogrubienie"/>
        </w:rPr>
        <w:t> </w:t>
      </w:r>
      <w:r w:rsidRPr="00D01B5E">
        <w:rPr>
          <w:rStyle w:val="Ppogrubienie"/>
        </w:rPr>
        <w:t>42.</w:t>
      </w:r>
      <w:r>
        <w:t xml:space="preserve"> </w:t>
      </w:r>
      <w:r w:rsidRPr="005F772F">
        <w:t>W ustawie z</w:t>
      </w:r>
      <w:r w:rsidR="0097590F">
        <w:t xml:space="preserve"> </w:t>
      </w:r>
      <w:r w:rsidRPr="00F378BE">
        <w:t>dnia 16</w:t>
      </w:r>
      <w:r w:rsidR="0097590F">
        <w:t xml:space="preserve"> </w:t>
      </w:r>
      <w:r w:rsidRPr="00F378BE">
        <w:t>listopada 2006</w:t>
      </w:r>
      <w:r w:rsidR="0097590F">
        <w:t xml:space="preserve"> </w:t>
      </w:r>
      <w:r w:rsidRPr="00F378BE">
        <w:t>r. o</w:t>
      </w:r>
      <w:r w:rsidR="0097590F">
        <w:t xml:space="preserve"> </w:t>
      </w:r>
      <w:r w:rsidRPr="00F378BE">
        <w:t>opłacie skarbowej (</w:t>
      </w:r>
      <w:r>
        <w:t>Dz.</w:t>
      </w:r>
      <w:r w:rsidR="0097590F">
        <w:t xml:space="preserve"> </w:t>
      </w:r>
      <w:r>
        <w:t>U.</w:t>
      </w:r>
      <w:r w:rsidRPr="00F378BE">
        <w:t xml:space="preserve"> z</w:t>
      </w:r>
      <w:r w:rsidR="0097590F">
        <w:t xml:space="preserve"> </w:t>
      </w:r>
      <w:r w:rsidRPr="00F378BE">
        <w:t>2018</w:t>
      </w:r>
      <w:r w:rsidR="0097590F">
        <w:t xml:space="preserve"> </w:t>
      </w:r>
      <w:r w:rsidRPr="00F378BE">
        <w:t>r.</w:t>
      </w:r>
      <w:r>
        <w:t xml:space="preserve"> poz.</w:t>
      </w:r>
      <w:r w:rsidR="0097590F">
        <w:t xml:space="preserve"> </w:t>
      </w:r>
      <w:r w:rsidRPr="00F378BE">
        <w:t>1044, 1293, 1592, 1669</w:t>
      </w:r>
      <w:r>
        <w:t xml:space="preserve"> i</w:t>
      </w:r>
      <w:r w:rsidR="0097590F">
        <w:t xml:space="preserve"> </w:t>
      </w:r>
      <w:r w:rsidRPr="00F378BE">
        <w:t>1716) w</w:t>
      </w:r>
      <w:r w:rsidR="0097590F">
        <w:t xml:space="preserve"> </w:t>
      </w:r>
      <w:r w:rsidRPr="00F378BE">
        <w:t>załączniku do ustawy w</w:t>
      </w:r>
      <w:r w:rsidR="0097590F">
        <w:t xml:space="preserve"> </w:t>
      </w:r>
      <w:r w:rsidRPr="00F378BE">
        <w:t xml:space="preserve">części </w:t>
      </w:r>
      <w:r w:rsidRPr="005F772F">
        <w:t>III wprowadza się następujące zmiany:</w:t>
      </w:r>
    </w:p>
    <w:p w:rsidR="00043EFA" w:rsidRPr="005F772F" w:rsidRDefault="00043EFA" w:rsidP="00D01B5E">
      <w:pPr>
        <w:pStyle w:val="PKTpunkt"/>
        <w:keepNext/>
      </w:pPr>
      <w:r>
        <w:t>1)</w:t>
      </w:r>
      <w:r>
        <w:tab/>
      </w:r>
      <w:r w:rsidRPr="005F772F">
        <w:t>w</w:t>
      </w:r>
      <w:r>
        <w:t xml:space="preserve"> ust.</w:t>
      </w:r>
      <w:r w:rsidR="0097590F">
        <w:t xml:space="preserve"> </w:t>
      </w:r>
      <w:r w:rsidRPr="005F772F">
        <w:t>2</w:t>
      </w:r>
      <w:r w:rsidR="0097590F">
        <w:t xml:space="preserve"> </w:t>
      </w:r>
      <w:r w:rsidRPr="005F772F">
        <w:t>w</w:t>
      </w:r>
      <w:r w:rsidR="0097590F">
        <w:t xml:space="preserve"> </w:t>
      </w:r>
      <w:r w:rsidRPr="005F772F">
        <w:t>kolumnie 4</w:t>
      </w:r>
      <w:r w:rsidR="0097590F">
        <w:t xml:space="preserve"> </w:t>
      </w:r>
      <w:r w:rsidRPr="005F772F">
        <w:t>dodaje się</w:t>
      </w:r>
      <w:r>
        <w:t xml:space="preserve"> pkt</w:t>
      </w:r>
      <w:r w:rsidR="0097590F">
        <w:t xml:space="preserve"> </w:t>
      </w:r>
      <w:r w:rsidRPr="005F772F">
        <w:t>3</w:t>
      </w:r>
      <w:r>
        <w:t xml:space="preserve"> w</w:t>
      </w:r>
      <w:r w:rsidR="0097590F">
        <w:t xml:space="preserve"> </w:t>
      </w:r>
      <w:r w:rsidRPr="005F772F">
        <w:t>brzmieniu:</w:t>
      </w:r>
    </w:p>
    <w:p w:rsidR="00043EFA" w:rsidRPr="005F772F" w:rsidRDefault="00043EFA" w:rsidP="00043EFA">
      <w:pPr>
        <w:pStyle w:val="ZPKTzmpktartykuempunktem"/>
      </w:pPr>
      <w:r>
        <w:t>„3)</w:t>
      </w:r>
      <w:r>
        <w:tab/>
      </w:r>
      <w:r w:rsidRPr="005F772F">
        <w:t>zezwolenie, o</w:t>
      </w:r>
      <w:r w:rsidR="0097590F">
        <w:t xml:space="preserve"> </w:t>
      </w:r>
      <w:r w:rsidRPr="005F772F">
        <w:t>którym mowa w</w:t>
      </w:r>
      <w:r w:rsidR="0097590F">
        <w:t xml:space="preserve"> </w:t>
      </w:r>
      <w:r>
        <w:t>art.</w:t>
      </w:r>
      <w:r w:rsidR="0097590F">
        <w:t xml:space="preserve"> </w:t>
      </w:r>
      <w:r w:rsidRPr="005F772F">
        <w:t>7</w:t>
      </w:r>
      <w:r>
        <w:t xml:space="preserve"> ust.</w:t>
      </w:r>
      <w:r w:rsidR="0097590F">
        <w:t xml:space="preserve"> </w:t>
      </w:r>
      <w:r w:rsidRPr="005F772F">
        <w:t>1</w:t>
      </w:r>
      <w:r>
        <w:t xml:space="preserve"> i</w:t>
      </w:r>
      <w:r w:rsidR="0097590F">
        <w:t xml:space="preserve"> </w:t>
      </w:r>
      <w:r w:rsidRPr="005F772F">
        <w:t>2</w:t>
      </w:r>
      <w:r w:rsidR="0097590F">
        <w:t xml:space="preserve"> </w:t>
      </w:r>
      <w:r w:rsidRPr="005F772F">
        <w:t>ustawy z</w:t>
      </w:r>
      <w:r w:rsidR="0097590F">
        <w:t xml:space="preserve"> </w:t>
      </w:r>
      <w:r w:rsidRPr="005F772F">
        <w:t>dnia … o</w:t>
      </w:r>
      <w:r w:rsidR="0097590F">
        <w:t xml:space="preserve"> </w:t>
      </w:r>
      <w:r w:rsidRPr="005F772F">
        <w:t>uregulowaniu niektórych spraw</w:t>
      </w:r>
      <w:r w:rsidR="0097590F">
        <w:t xml:space="preserve"> </w:t>
      </w:r>
      <w:r w:rsidRPr="005F772F">
        <w:t>w</w:t>
      </w:r>
      <w:r w:rsidR="0097590F">
        <w:t xml:space="preserve"> </w:t>
      </w:r>
      <w:r w:rsidRPr="005F772F">
        <w:t>związku z</w:t>
      </w:r>
      <w:r w:rsidR="0097590F">
        <w:t xml:space="preserve"> </w:t>
      </w:r>
      <w:r w:rsidRPr="005F772F">
        <w:t>wystąpieniem Zjednoczonego Królestwa Wielkiej Brytanii i</w:t>
      </w:r>
      <w:r w:rsidR="0097590F">
        <w:t xml:space="preserve"> </w:t>
      </w:r>
      <w:r w:rsidRPr="005F772F">
        <w:t>Irlandii Północnej z</w:t>
      </w:r>
      <w:r w:rsidR="0097590F">
        <w:t xml:space="preserve"> </w:t>
      </w:r>
      <w:r w:rsidRPr="005F772F">
        <w:t>Unii Europejskiej i</w:t>
      </w:r>
      <w:r w:rsidR="0097590F">
        <w:t xml:space="preserve"> </w:t>
      </w:r>
      <w:r w:rsidRPr="005F772F">
        <w:t>Europejskiej Wspólnoty Energii Atomowej bez zawarcia umowy, o</w:t>
      </w:r>
      <w:r w:rsidR="0097590F">
        <w:t xml:space="preserve"> </w:t>
      </w:r>
      <w:r w:rsidRPr="005F772F">
        <w:t>której mowa w</w:t>
      </w:r>
      <w:r w:rsidR="0097590F">
        <w:t xml:space="preserve"> </w:t>
      </w:r>
      <w:r>
        <w:t>art.</w:t>
      </w:r>
      <w:r w:rsidR="0097590F">
        <w:t xml:space="preserve"> </w:t>
      </w:r>
      <w:r w:rsidRPr="005F772F">
        <w:t>50</w:t>
      </w:r>
      <w:r>
        <w:t xml:space="preserve"> ust.</w:t>
      </w:r>
      <w:r w:rsidR="0097590F">
        <w:t xml:space="preserve"> </w:t>
      </w:r>
      <w:r w:rsidRPr="005F772F">
        <w:t>2</w:t>
      </w:r>
      <w:r w:rsidR="0097590F">
        <w:t xml:space="preserve"> </w:t>
      </w:r>
      <w:r w:rsidRPr="005F772F">
        <w:t>Traktatu o</w:t>
      </w:r>
      <w:r w:rsidR="0097590F">
        <w:t xml:space="preserve"> </w:t>
      </w:r>
      <w:r w:rsidRPr="005F772F">
        <w:t>Unii Europejskiej (</w:t>
      </w:r>
      <w:r>
        <w:t>Dz.</w:t>
      </w:r>
      <w:r w:rsidR="0097590F">
        <w:t xml:space="preserve"> </w:t>
      </w:r>
      <w:r>
        <w:t>U. poz.</w:t>
      </w:r>
      <w:r w:rsidR="0097590F">
        <w:t xml:space="preserve"> </w:t>
      </w:r>
      <w:r w:rsidRPr="005F772F">
        <w:t xml:space="preserve">…)”; </w:t>
      </w:r>
    </w:p>
    <w:p w:rsidR="00043EFA" w:rsidRPr="005F772F" w:rsidRDefault="00043EFA" w:rsidP="00D01B5E">
      <w:pPr>
        <w:pStyle w:val="PKTpunkt"/>
        <w:keepNext/>
      </w:pPr>
      <w:r>
        <w:t>2)</w:t>
      </w:r>
      <w:r>
        <w:tab/>
      </w:r>
      <w:r w:rsidRPr="005F772F">
        <w:t>w</w:t>
      </w:r>
      <w:r>
        <w:t xml:space="preserve"> ust.</w:t>
      </w:r>
      <w:r w:rsidR="0097590F">
        <w:t xml:space="preserve"> </w:t>
      </w:r>
      <w:r w:rsidRPr="005F772F">
        <w:t>3</w:t>
      </w:r>
      <w:r>
        <w:t xml:space="preserve"> w</w:t>
      </w:r>
      <w:r w:rsidR="0097590F">
        <w:t xml:space="preserve"> </w:t>
      </w:r>
      <w:r w:rsidRPr="005F772F">
        <w:t>kolumnie 4</w:t>
      </w:r>
      <w:r w:rsidR="0097590F">
        <w:t xml:space="preserve"> </w:t>
      </w:r>
      <w:r w:rsidRPr="005F772F">
        <w:t>dodaje się</w:t>
      </w:r>
      <w:r>
        <w:t xml:space="preserve"> pkt</w:t>
      </w:r>
      <w:r w:rsidR="0097590F">
        <w:t xml:space="preserve"> </w:t>
      </w:r>
      <w:r w:rsidRPr="005F772F">
        <w:t>4</w:t>
      </w:r>
      <w:r>
        <w:t xml:space="preserve"> i</w:t>
      </w:r>
      <w:r w:rsidR="0097590F">
        <w:t xml:space="preserve"> </w:t>
      </w:r>
      <w:r w:rsidRPr="005F772F">
        <w:t>5</w:t>
      </w:r>
      <w:r>
        <w:t xml:space="preserve"> w</w:t>
      </w:r>
      <w:r w:rsidR="0097590F">
        <w:t xml:space="preserve"> </w:t>
      </w:r>
      <w:r w:rsidRPr="005F772F">
        <w:t>brzmieniu:</w:t>
      </w:r>
    </w:p>
    <w:p w:rsidR="00043EFA" w:rsidRPr="005F772F" w:rsidRDefault="00043EFA" w:rsidP="00043EFA">
      <w:pPr>
        <w:pStyle w:val="ZPKTzmpktartykuempunktem"/>
      </w:pPr>
      <w:r>
        <w:t>„4)</w:t>
      </w:r>
      <w:r>
        <w:tab/>
      </w:r>
      <w:r w:rsidRPr="005F772F">
        <w:t>na podstawie</w:t>
      </w:r>
      <w:r>
        <w:t xml:space="preserve"> art.</w:t>
      </w:r>
      <w:r w:rsidR="0097590F">
        <w:t xml:space="preserve"> </w:t>
      </w:r>
      <w:r w:rsidRPr="005F772F">
        <w:t>10</w:t>
      </w:r>
      <w:r>
        <w:t xml:space="preserve"> ust.</w:t>
      </w:r>
      <w:r w:rsidR="0097590F">
        <w:t xml:space="preserve"> </w:t>
      </w:r>
      <w:r w:rsidRPr="005F772F">
        <w:t>1</w:t>
      </w:r>
      <w:r>
        <w:t xml:space="preserve"> lub</w:t>
      </w:r>
      <w:r w:rsidRPr="005F772F">
        <w:t xml:space="preserve"> 2</w:t>
      </w:r>
      <w:r w:rsidR="0097590F">
        <w:t xml:space="preserve"> </w:t>
      </w:r>
      <w:r w:rsidRPr="005F772F">
        <w:t>ustawy z</w:t>
      </w:r>
      <w:r w:rsidR="0097590F">
        <w:t xml:space="preserve"> </w:t>
      </w:r>
      <w:r w:rsidRPr="005F772F">
        <w:t>dnia … o</w:t>
      </w:r>
      <w:r w:rsidR="0097590F">
        <w:t xml:space="preserve"> </w:t>
      </w:r>
      <w:r w:rsidRPr="005F772F">
        <w:t>uregulowaniu niektórych spraw</w:t>
      </w:r>
      <w:r w:rsidR="0097590F">
        <w:t xml:space="preserve"> </w:t>
      </w:r>
      <w:r w:rsidRPr="005F772F">
        <w:t>w</w:t>
      </w:r>
      <w:r w:rsidR="0097590F">
        <w:t xml:space="preserve"> </w:t>
      </w:r>
      <w:r w:rsidRPr="005F772F">
        <w:t>związku z</w:t>
      </w:r>
      <w:r w:rsidR="0097590F">
        <w:t xml:space="preserve"> </w:t>
      </w:r>
      <w:r w:rsidRPr="005F772F">
        <w:t>wystąpieniem Zjednoczonego Królestwa Wielkiej Brytanii i</w:t>
      </w:r>
      <w:r w:rsidR="0097590F">
        <w:t xml:space="preserve"> </w:t>
      </w:r>
      <w:r w:rsidRPr="005F772F">
        <w:t>Irlandii Północnej z</w:t>
      </w:r>
      <w:r w:rsidR="0097590F">
        <w:t xml:space="preserve"> </w:t>
      </w:r>
      <w:r w:rsidRPr="005F772F">
        <w:t>Unii Europejskiej i</w:t>
      </w:r>
      <w:r w:rsidR="0097590F">
        <w:t xml:space="preserve"> </w:t>
      </w:r>
      <w:r w:rsidRPr="005F772F">
        <w:t>Europejskiej Wspólnoty Energii Atomowej bez zawarcia umowy, o</w:t>
      </w:r>
      <w:r w:rsidR="0097590F">
        <w:t xml:space="preserve"> </w:t>
      </w:r>
      <w:r w:rsidRPr="005F772F">
        <w:t>której mowa w</w:t>
      </w:r>
      <w:r w:rsidR="0097590F">
        <w:t xml:space="preserve"> </w:t>
      </w:r>
      <w:r>
        <w:t>art.</w:t>
      </w:r>
      <w:r w:rsidR="0097590F">
        <w:t xml:space="preserve"> </w:t>
      </w:r>
      <w:r w:rsidRPr="005F772F">
        <w:t>50</w:t>
      </w:r>
      <w:r>
        <w:t xml:space="preserve"> ust.</w:t>
      </w:r>
      <w:r w:rsidR="0097590F">
        <w:t xml:space="preserve"> </w:t>
      </w:r>
      <w:r w:rsidRPr="005F772F">
        <w:t>2</w:t>
      </w:r>
      <w:r w:rsidR="0097590F">
        <w:t xml:space="preserve"> </w:t>
      </w:r>
      <w:r w:rsidRPr="005F772F">
        <w:t>Traktatu o</w:t>
      </w:r>
      <w:r w:rsidR="0097590F">
        <w:t xml:space="preserve"> </w:t>
      </w:r>
      <w:r w:rsidRPr="005F772F">
        <w:t xml:space="preserve">Unii Europejskiej; </w:t>
      </w:r>
    </w:p>
    <w:p w:rsidR="00043EFA" w:rsidRDefault="00043EFA" w:rsidP="00043EFA">
      <w:pPr>
        <w:pStyle w:val="ZPKTzmpktartykuempunktem"/>
      </w:pPr>
      <w:r>
        <w:t>5)</w:t>
      </w:r>
      <w:r>
        <w:tab/>
      </w:r>
      <w:r w:rsidRPr="005F772F">
        <w:t>na podstawie</w:t>
      </w:r>
      <w:r>
        <w:t xml:space="preserve"> art.</w:t>
      </w:r>
      <w:r w:rsidR="0097590F">
        <w:t xml:space="preserve"> </w:t>
      </w:r>
      <w:r w:rsidRPr="005F772F">
        <w:t>195</w:t>
      </w:r>
      <w:r>
        <w:t xml:space="preserve"> ust.</w:t>
      </w:r>
      <w:r w:rsidR="0097590F">
        <w:t xml:space="preserve"> </w:t>
      </w:r>
      <w:r w:rsidRPr="005F772F">
        <w:t>1</w:t>
      </w:r>
      <w:r>
        <w:t xml:space="preserve"> pkt</w:t>
      </w:r>
      <w:r w:rsidR="0097590F">
        <w:t xml:space="preserve"> </w:t>
      </w:r>
      <w:r w:rsidRPr="005F772F">
        <w:t>10</w:t>
      </w:r>
      <w:r w:rsidR="0097590F">
        <w:t xml:space="preserve"> </w:t>
      </w:r>
      <w:r w:rsidRPr="005F772F">
        <w:t>ustawy z</w:t>
      </w:r>
      <w:r w:rsidR="0097590F">
        <w:t xml:space="preserve"> </w:t>
      </w:r>
      <w:r w:rsidRPr="005F772F">
        <w:t>dnia 12</w:t>
      </w:r>
      <w:r w:rsidR="0097590F">
        <w:t xml:space="preserve"> </w:t>
      </w:r>
      <w:r w:rsidRPr="005F772F">
        <w:t>grudnia 2013</w:t>
      </w:r>
      <w:r w:rsidR="0097590F">
        <w:t xml:space="preserve"> </w:t>
      </w:r>
      <w:r w:rsidRPr="005F772F">
        <w:t>r. o</w:t>
      </w:r>
      <w:r w:rsidR="00100F1A">
        <w:t> </w:t>
      </w:r>
      <w:r w:rsidRPr="005F772F">
        <w:t>cudzoziemcach”.</w:t>
      </w:r>
    </w:p>
    <w:p w:rsidR="00043EFA" w:rsidRPr="009120F1" w:rsidRDefault="00043EFA" w:rsidP="00D01B5E">
      <w:pPr>
        <w:pStyle w:val="ARTartustawynprozporzdzenia"/>
        <w:keepNext/>
      </w:pPr>
      <w:r w:rsidRPr="00D01B5E">
        <w:rPr>
          <w:rStyle w:val="Ppogrubienie"/>
        </w:rPr>
        <w:t>Art.</w:t>
      </w:r>
      <w:r w:rsidR="00D01B5E">
        <w:rPr>
          <w:rStyle w:val="Ppogrubienie"/>
        </w:rPr>
        <w:t> </w:t>
      </w:r>
      <w:r w:rsidRPr="00D01B5E">
        <w:rPr>
          <w:rStyle w:val="Ppogrubienie"/>
        </w:rPr>
        <w:t>43.</w:t>
      </w:r>
      <w:r w:rsidR="0097590F">
        <w:t xml:space="preserve"> </w:t>
      </w:r>
      <w:r w:rsidRPr="009120F1">
        <w:t>W</w:t>
      </w:r>
      <w:r w:rsidR="0097590F">
        <w:t xml:space="preserve"> </w:t>
      </w:r>
      <w:r w:rsidRPr="009120F1">
        <w:t>ustawie z</w:t>
      </w:r>
      <w:r w:rsidR="0097590F">
        <w:t xml:space="preserve"> </w:t>
      </w:r>
      <w:r w:rsidRPr="009120F1">
        <w:t>dnia 5</w:t>
      </w:r>
      <w:r w:rsidR="0097590F">
        <w:t xml:space="preserve"> </w:t>
      </w:r>
      <w:r w:rsidRPr="009120F1">
        <w:t>stycznia 20</w:t>
      </w:r>
      <w:r>
        <w:t>11</w:t>
      </w:r>
      <w:r w:rsidR="0097590F">
        <w:t xml:space="preserve"> </w:t>
      </w:r>
      <w:r>
        <w:t>r.</w:t>
      </w:r>
      <w:r w:rsidR="0097590F">
        <w:t xml:space="preserve"> </w:t>
      </w:r>
      <w:r>
        <w:t>o</w:t>
      </w:r>
      <w:r w:rsidR="0097590F">
        <w:t xml:space="preserve"> </w:t>
      </w:r>
      <w:r>
        <w:t>kierujących pojazdami (Dz.</w:t>
      </w:r>
      <w:r w:rsidR="0097590F">
        <w:t xml:space="preserve"> </w:t>
      </w:r>
      <w:r>
        <w:t>U.</w:t>
      </w:r>
      <w:r w:rsidRPr="009120F1">
        <w:t xml:space="preserve"> z</w:t>
      </w:r>
      <w:r w:rsidR="0097590F">
        <w:t xml:space="preserve"> </w:t>
      </w:r>
      <w:r w:rsidRPr="009120F1">
        <w:t>201</w:t>
      </w:r>
      <w:r>
        <w:t>9</w:t>
      </w:r>
      <w:r w:rsidR="0097590F">
        <w:t xml:space="preserve"> </w:t>
      </w:r>
      <w:r w:rsidRPr="009120F1">
        <w:t>r.</w:t>
      </w:r>
      <w:r>
        <w:t xml:space="preserve"> poz.</w:t>
      </w:r>
      <w:r w:rsidR="0097590F">
        <w:t xml:space="preserve"> </w:t>
      </w:r>
      <w:r>
        <w:t>341)</w:t>
      </w:r>
      <w:r w:rsidRPr="009120F1">
        <w:t xml:space="preserve"> wprowadza się następujące zmiany:</w:t>
      </w:r>
    </w:p>
    <w:p w:rsidR="00043EFA" w:rsidRPr="009120F1" w:rsidRDefault="00043EFA" w:rsidP="00D01B5E">
      <w:pPr>
        <w:pStyle w:val="PKTpunkt"/>
        <w:keepNext/>
      </w:pPr>
      <w:r w:rsidRPr="009120F1">
        <w:t>1)</w:t>
      </w:r>
      <w:r w:rsidR="00255BEA">
        <w:tab/>
      </w:r>
      <w:r w:rsidR="003A0FFA">
        <w:t xml:space="preserve">w </w:t>
      </w:r>
      <w:r>
        <w:t>art.</w:t>
      </w:r>
      <w:r w:rsidR="0097590F">
        <w:t xml:space="preserve"> </w:t>
      </w:r>
      <w:r w:rsidRPr="009120F1">
        <w:t>4:</w:t>
      </w:r>
    </w:p>
    <w:p w:rsidR="00043EFA" w:rsidRPr="009120F1" w:rsidRDefault="00255BEA" w:rsidP="00D01B5E">
      <w:pPr>
        <w:pStyle w:val="LITlitera"/>
        <w:keepNext/>
      </w:pPr>
      <w:r>
        <w:t>a)</w:t>
      </w:r>
      <w:r w:rsidR="00043EFA">
        <w:tab/>
        <w:t>w ust.</w:t>
      </w:r>
      <w:r w:rsidR="0097590F">
        <w:t xml:space="preserve"> </w:t>
      </w:r>
      <w:r w:rsidR="00043EFA" w:rsidRPr="009120F1">
        <w:t>1</w:t>
      </w:r>
      <w:r w:rsidR="00043EFA">
        <w:t xml:space="preserve"> w</w:t>
      </w:r>
      <w:r w:rsidR="0097590F">
        <w:t xml:space="preserve"> </w:t>
      </w:r>
      <w:r w:rsidR="00043EFA">
        <w:t>pkt</w:t>
      </w:r>
      <w:r w:rsidR="0097590F">
        <w:t xml:space="preserve"> </w:t>
      </w:r>
      <w:r w:rsidR="00043EFA" w:rsidRPr="009120F1">
        <w:t>2</w:t>
      </w:r>
      <w:r w:rsidR="00043EFA">
        <w:t xml:space="preserve"> lit.</w:t>
      </w:r>
      <w:r w:rsidR="0097590F">
        <w:t xml:space="preserve"> </w:t>
      </w:r>
      <w:r w:rsidR="00043EFA" w:rsidRPr="009120F1">
        <w:t>c otrzymuje brzmienie:</w:t>
      </w:r>
    </w:p>
    <w:p w:rsidR="00043EFA" w:rsidRPr="009120F1" w:rsidRDefault="00255BEA" w:rsidP="00043EFA">
      <w:pPr>
        <w:pStyle w:val="ZLITLITzmlitliter"/>
      </w:pPr>
      <w:r>
        <w:t>„c)</w:t>
      </w:r>
      <w:r>
        <w:tab/>
      </w:r>
      <w:r w:rsidR="00043EFA" w:rsidRPr="009120F1">
        <w:t>krajowe prawo jazdy wydane w</w:t>
      </w:r>
      <w:r w:rsidR="0097590F">
        <w:t xml:space="preserve"> </w:t>
      </w:r>
      <w:r w:rsidR="00043EFA" w:rsidRPr="009120F1">
        <w:t xml:space="preserve">innym państwie członkowskim Unii Europejskiej, Konfederacji Szwajcarskiej lub </w:t>
      </w:r>
      <w:r w:rsidR="00043EFA">
        <w:t xml:space="preserve">w </w:t>
      </w:r>
      <w:r w:rsidR="00043EFA" w:rsidRPr="009120F1">
        <w:t>państwie członkowskim Europejskiego Porozumienia o</w:t>
      </w:r>
      <w:r w:rsidR="0097590F">
        <w:t xml:space="preserve"> </w:t>
      </w:r>
      <w:r w:rsidR="00043EFA" w:rsidRPr="009120F1">
        <w:t xml:space="preserve">Wolnym Handlu (EFTA) </w:t>
      </w:r>
      <w:r w:rsidR="0097590F">
        <w:t>–</w:t>
      </w:r>
      <w:r w:rsidR="00043EFA">
        <w:t xml:space="preserve"> </w:t>
      </w:r>
      <w:r w:rsidR="00043EFA" w:rsidRPr="009120F1">
        <w:t>stronie umowy o</w:t>
      </w:r>
      <w:r w:rsidR="0097590F">
        <w:t xml:space="preserve"> </w:t>
      </w:r>
      <w:r w:rsidR="00043EFA" w:rsidRPr="009120F1">
        <w:t xml:space="preserve">Europejskim Obszarze Gospodarczym lub </w:t>
      </w:r>
      <w:r w:rsidR="00043EFA">
        <w:t xml:space="preserve">w </w:t>
      </w:r>
      <w:r w:rsidR="00043EFA" w:rsidRPr="009120F1">
        <w:t>Zjednoczonym Królestwie Wielkiej Brytanii i</w:t>
      </w:r>
      <w:r w:rsidR="0097590F">
        <w:t xml:space="preserve"> </w:t>
      </w:r>
      <w:r w:rsidR="00043EFA" w:rsidRPr="009120F1">
        <w:t>Irlandii Północnej,”,</w:t>
      </w:r>
    </w:p>
    <w:p w:rsidR="00043EFA" w:rsidRPr="009120F1" w:rsidRDefault="00043EFA" w:rsidP="00D01B5E">
      <w:pPr>
        <w:pStyle w:val="LITlitera"/>
        <w:keepNext/>
      </w:pPr>
      <w:r>
        <w:t>b)</w:t>
      </w:r>
      <w:r>
        <w:tab/>
      </w:r>
      <w:r w:rsidRPr="009120F1">
        <w:t>ust. 3</w:t>
      </w:r>
      <w:r w:rsidR="0097590F">
        <w:t xml:space="preserve"> </w:t>
      </w:r>
      <w:r w:rsidRPr="009120F1">
        <w:t>otrzymuje brzmienie:</w:t>
      </w:r>
    </w:p>
    <w:p w:rsidR="00043EFA" w:rsidRPr="009120F1" w:rsidRDefault="00043EFA" w:rsidP="00043EFA">
      <w:pPr>
        <w:pStyle w:val="ZLITUSTzmustliter"/>
      </w:pPr>
      <w:r w:rsidRPr="009120F1">
        <w:t>„3. Na terytorium Rzeczypospolitej Polskiej nie jest uznawane za ważne prawo jazdy wydane w</w:t>
      </w:r>
      <w:r w:rsidR="0097590F">
        <w:t xml:space="preserve"> </w:t>
      </w:r>
      <w:r w:rsidRPr="009120F1">
        <w:t xml:space="preserve">innym państwie członkowskim Unii Europejskiej, Konfederacji Szwajcarskiej lub </w:t>
      </w:r>
      <w:r>
        <w:t xml:space="preserve">w </w:t>
      </w:r>
      <w:r w:rsidRPr="009120F1">
        <w:t>państwie członkowskim Europejskiego Porozumienia o</w:t>
      </w:r>
      <w:r w:rsidR="0097590F">
        <w:t xml:space="preserve"> </w:t>
      </w:r>
      <w:r w:rsidRPr="009120F1">
        <w:t xml:space="preserve">Wolnym Handlu (EFTA) </w:t>
      </w:r>
      <w:r w:rsidR="0097590F">
        <w:t>–</w:t>
      </w:r>
      <w:r>
        <w:t xml:space="preserve"> </w:t>
      </w:r>
      <w:r w:rsidRPr="009120F1">
        <w:t>stronie umowy o</w:t>
      </w:r>
      <w:r w:rsidR="0097590F">
        <w:t xml:space="preserve"> </w:t>
      </w:r>
      <w:r w:rsidRPr="009120F1">
        <w:t xml:space="preserve">Europejskim Obszarze Gospodarczym lub </w:t>
      </w:r>
      <w:r>
        <w:t xml:space="preserve">w </w:t>
      </w:r>
      <w:r w:rsidRPr="009120F1">
        <w:t>Zjednoczonym Królestwie Wielkiej Brytanii i</w:t>
      </w:r>
      <w:r w:rsidR="0097590F">
        <w:t xml:space="preserve"> </w:t>
      </w:r>
      <w:r w:rsidRPr="009120F1">
        <w:t>Irlandii Północnej, jeżeli na terytorium któregokolwiek z</w:t>
      </w:r>
      <w:r w:rsidR="0097590F">
        <w:t xml:space="preserve"> </w:t>
      </w:r>
      <w:r w:rsidRPr="009120F1">
        <w:t>tych państw to prawo jazdy zostało zatrzymane lub czasowo albo na stałe cofnięto posiadane uprawnienie do kierowania pojazdem.”;</w:t>
      </w:r>
    </w:p>
    <w:p w:rsidR="00043EFA" w:rsidRPr="009120F1" w:rsidRDefault="00043EFA" w:rsidP="00D01B5E">
      <w:pPr>
        <w:pStyle w:val="PKTpunkt"/>
        <w:keepNext/>
      </w:pPr>
      <w:r>
        <w:t>2)</w:t>
      </w:r>
      <w:r>
        <w:tab/>
      </w:r>
      <w:r w:rsidRPr="009120F1">
        <w:t>w</w:t>
      </w:r>
      <w:r>
        <w:t xml:space="preserve"> art.</w:t>
      </w:r>
      <w:r w:rsidR="0097590F">
        <w:t xml:space="preserve"> </w:t>
      </w:r>
      <w:r w:rsidRPr="009120F1">
        <w:t>5:</w:t>
      </w:r>
    </w:p>
    <w:p w:rsidR="00043EFA" w:rsidRPr="009120F1" w:rsidRDefault="00043EFA" w:rsidP="00D01B5E">
      <w:pPr>
        <w:pStyle w:val="LITlitera"/>
        <w:keepNext/>
      </w:pPr>
      <w:r>
        <w:t>a)</w:t>
      </w:r>
      <w:r>
        <w:tab/>
      </w:r>
      <w:r w:rsidRPr="009120F1">
        <w:t>w</w:t>
      </w:r>
      <w:r>
        <w:t xml:space="preserve"> ust.</w:t>
      </w:r>
      <w:r w:rsidR="0097590F">
        <w:t xml:space="preserve"> </w:t>
      </w:r>
      <w:r w:rsidRPr="009120F1">
        <w:t>1</w:t>
      </w:r>
      <w:r>
        <w:t xml:space="preserve"> w</w:t>
      </w:r>
      <w:r w:rsidR="0097590F">
        <w:t xml:space="preserve"> </w:t>
      </w:r>
      <w:r>
        <w:t>pkt</w:t>
      </w:r>
      <w:r w:rsidR="0097590F">
        <w:t xml:space="preserve"> </w:t>
      </w:r>
      <w:r w:rsidRPr="009120F1">
        <w:t>2</w:t>
      </w:r>
      <w:r>
        <w:t xml:space="preserve"> lit.</w:t>
      </w:r>
      <w:r w:rsidR="0097590F">
        <w:t xml:space="preserve"> </w:t>
      </w:r>
      <w:r w:rsidRPr="009120F1">
        <w:t>b otrzymuje brzmienie:</w:t>
      </w:r>
    </w:p>
    <w:p w:rsidR="00043EFA" w:rsidRPr="009120F1" w:rsidRDefault="00043EFA" w:rsidP="00043EFA">
      <w:pPr>
        <w:pStyle w:val="ZLITLITzmlitliter"/>
      </w:pPr>
      <w:r w:rsidRPr="009120F1">
        <w:t>„b)</w:t>
      </w:r>
      <w:r>
        <w:tab/>
      </w:r>
      <w:r w:rsidRPr="009120F1">
        <w:t>państwa członkowskiego Unii Europejskiej, Konfederacji Szwajcarskiej lub państwa członkowskiego Europejskiego Porozumienia o</w:t>
      </w:r>
      <w:r w:rsidR="0097590F">
        <w:t xml:space="preserve"> </w:t>
      </w:r>
      <w:r w:rsidRPr="009120F1">
        <w:t xml:space="preserve">Wolnym Handlu (EFTA) </w:t>
      </w:r>
      <w:r w:rsidR="0097590F">
        <w:t>–</w:t>
      </w:r>
      <w:r>
        <w:t xml:space="preserve"> </w:t>
      </w:r>
      <w:r w:rsidRPr="009120F1">
        <w:t>strony umowy o</w:t>
      </w:r>
      <w:r w:rsidR="0097590F">
        <w:t xml:space="preserve"> </w:t>
      </w:r>
      <w:r w:rsidRPr="009120F1">
        <w:t>Europejskim Obszarze Gospodarczym lub Zjednoczonego Królestwa Wielkiej Brytanii i</w:t>
      </w:r>
      <w:r w:rsidR="0097590F">
        <w:t xml:space="preserve"> </w:t>
      </w:r>
      <w:r w:rsidRPr="009120F1">
        <w:t xml:space="preserve">Irlandii Północnej </w:t>
      </w:r>
      <w:r w:rsidR="0097590F">
        <w:t>–</w:t>
      </w:r>
      <w:r>
        <w:t xml:space="preserve"> </w:t>
      </w:r>
      <w:r w:rsidRPr="009120F1">
        <w:t>z</w:t>
      </w:r>
      <w:r w:rsidR="00FA577D">
        <w:t> </w:t>
      </w:r>
      <w:r w:rsidRPr="009120F1">
        <w:t>wyjątkiem kierowania ciągnikiem rolniczym.”,</w:t>
      </w:r>
    </w:p>
    <w:p w:rsidR="00043EFA" w:rsidRPr="009120F1" w:rsidRDefault="00043EFA" w:rsidP="00D01B5E">
      <w:pPr>
        <w:pStyle w:val="LITlitera"/>
        <w:keepNext/>
      </w:pPr>
      <w:r>
        <w:t>b)</w:t>
      </w:r>
      <w:r>
        <w:tab/>
      </w:r>
      <w:r w:rsidRPr="009120F1">
        <w:t>ust. 6</w:t>
      </w:r>
      <w:r w:rsidR="0097590F">
        <w:t xml:space="preserve"> </w:t>
      </w:r>
      <w:r w:rsidRPr="009120F1">
        <w:t>otrzymuje brzmienie:</w:t>
      </w:r>
    </w:p>
    <w:p w:rsidR="00043EFA" w:rsidRPr="009120F1" w:rsidRDefault="00043EFA" w:rsidP="00043EFA">
      <w:pPr>
        <w:pStyle w:val="ZLITUSTzmustliter"/>
      </w:pPr>
      <w:r w:rsidRPr="009120F1">
        <w:t>„6. Na terytorium Rzeczypospolitej Polskiej odpowiednio motorowerem lub pojazdem silnikowym może kierować osoba posiadająca ważne zagraniczne prawo jazdy wydane przez państwo członkowskie Unii Europejskiej, Konfederację Szwajcarską lub państwo członkowskie Europejskiego Porozumienia o</w:t>
      </w:r>
      <w:r w:rsidR="0097590F">
        <w:t xml:space="preserve"> </w:t>
      </w:r>
      <w:r w:rsidRPr="009120F1">
        <w:t xml:space="preserve">Wolnym Handlu (EFTA) </w:t>
      </w:r>
      <w:r w:rsidR="0097590F">
        <w:t>–</w:t>
      </w:r>
      <w:r>
        <w:t xml:space="preserve"> </w:t>
      </w:r>
      <w:r w:rsidRPr="009120F1">
        <w:t>stronę umowy o</w:t>
      </w:r>
      <w:r w:rsidR="0097590F">
        <w:t xml:space="preserve"> </w:t>
      </w:r>
      <w:r w:rsidRPr="009120F1">
        <w:t>Europejskim Obszarze Gospodarczym lub Zjednoczone Królestwo Wielkiej Brytanii i</w:t>
      </w:r>
      <w:r w:rsidR="0097590F">
        <w:t xml:space="preserve"> </w:t>
      </w:r>
      <w:r w:rsidRPr="009120F1">
        <w:t xml:space="preserve">Irlandii Północnej </w:t>
      </w:r>
      <w:r w:rsidR="0097590F">
        <w:t>–</w:t>
      </w:r>
      <w:r>
        <w:t xml:space="preserve"> </w:t>
      </w:r>
      <w:r w:rsidRPr="009120F1">
        <w:t>w</w:t>
      </w:r>
      <w:r w:rsidR="0097590F">
        <w:t xml:space="preserve"> </w:t>
      </w:r>
      <w:r w:rsidRPr="009120F1">
        <w:t>okresie ważności prawa jazdy.”;</w:t>
      </w:r>
    </w:p>
    <w:p w:rsidR="00043EFA" w:rsidRPr="009120F1" w:rsidRDefault="00043EFA" w:rsidP="00D01B5E">
      <w:pPr>
        <w:pStyle w:val="PKTpunkt"/>
        <w:keepNext/>
      </w:pPr>
      <w:r>
        <w:t>3)</w:t>
      </w:r>
      <w:r>
        <w:tab/>
      </w:r>
      <w:r w:rsidRPr="009120F1">
        <w:t>w</w:t>
      </w:r>
      <w:r>
        <w:t xml:space="preserve"> art.</w:t>
      </w:r>
      <w:r w:rsidR="0097590F">
        <w:t xml:space="preserve"> </w:t>
      </w:r>
      <w:r w:rsidRPr="009120F1">
        <w:t>12:</w:t>
      </w:r>
    </w:p>
    <w:p w:rsidR="00043EFA" w:rsidRPr="009120F1" w:rsidRDefault="00043EFA" w:rsidP="00D01B5E">
      <w:pPr>
        <w:pStyle w:val="LITlitera"/>
        <w:keepNext/>
      </w:pPr>
      <w:r>
        <w:t>a)</w:t>
      </w:r>
      <w:r>
        <w:tab/>
      </w:r>
      <w:r w:rsidRPr="009120F1">
        <w:t>w</w:t>
      </w:r>
      <w:r>
        <w:t xml:space="preserve"> ust.</w:t>
      </w:r>
      <w:r w:rsidR="0097590F">
        <w:t xml:space="preserve"> </w:t>
      </w:r>
      <w:r w:rsidRPr="009120F1">
        <w:t>1</w:t>
      </w:r>
      <w:r>
        <w:t xml:space="preserve"> pkt</w:t>
      </w:r>
      <w:r w:rsidR="0097590F">
        <w:t xml:space="preserve"> </w:t>
      </w:r>
      <w:r w:rsidRPr="009120F1">
        <w:t>7</w:t>
      </w:r>
      <w:r w:rsidR="0097590F">
        <w:t xml:space="preserve"> </w:t>
      </w:r>
      <w:r w:rsidRPr="009120F1">
        <w:t>otrzymuje brzmienie:</w:t>
      </w:r>
    </w:p>
    <w:p w:rsidR="00043EFA" w:rsidRPr="009120F1" w:rsidRDefault="00043EFA" w:rsidP="00043EFA">
      <w:pPr>
        <w:pStyle w:val="ZLITPKTzmpktliter"/>
      </w:pPr>
      <w:r w:rsidRPr="009120F1">
        <w:t>„7)</w:t>
      </w:r>
      <w:r>
        <w:tab/>
      </w:r>
      <w:r w:rsidRPr="009120F1">
        <w:t>która rozpoczęła w</w:t>
      </w:r>
      <w:r w:rsidR="0097590F">
        <w:t xml:space="preserve"> </w:t>
      </w:r>
      <w:r w:rsidRPr="009120F1">
        <w:t>innym państwie członkowskim</w:t>
      </w:r>
      <w:r w:rsidR="0097590F">
        <w:t xml:space="preserve"> </w:t>
      </w:r>
      <w:bookmarkStart w:id="2" w:name="highlightHit_6"/>
      <w:bookmarkEnd w:id="2"/>
      <w:r w:rsidRPr="009120F1">
        <w:t xml:space="preserve">Unii Europejskiej, Konfederacji Szwajcarskiej lub </w:t>
      </w:r>
      <w:r>
        <w:t xml:space="preserve">w </w:t>
      </w:r>
      <w:r w:rsidRPr="009120F1">
        <w:t>państwie członkowskim Europejskiego Porozumienia</w:t>
      </w:r>
      <w:r w:rsidR="0097590F">
        <w:t xml:space="preserve"> </w:t>
      </w:r>
      <w:r w:rsidRPr="009120F1">
        <w:t>o</w:t>
      </w:r>
      <w:r w:rsidR="0097590F">
        <w:t xml:space="preserve"> </w:t>
      </w:r>
      <w:r w:rsidRPr="009120F1">
        <w:t xml:space="preserve">Wolnym Handlu (EFTA) </w:t>
      </w:r>
      <w:r w:rsidR="0097590F">
        <w:t>–</w:t>
      </w:r>
      <w:r>
        <w:t xml:space="preserve"> </w:t>
      </w:r>
      <w:r w:rsidRPr="009120F1">
        <w:t>stronie umowy</w:t>
      </w:r>
      <w:r w:rsidR="0097590F">
        <w:t xml:space="preserve"> </w:t>
      </w:r>
      <w:r w:rsidRPr="009120F1">
        <w:t>o</w:t>
      </w:r>
      <w:r w:rsidR="0097590F">
        <w:t xml:space="preserve"> </w:t>
      </w:r>
      <w:r w:rsidRPr="009120F1">
        <w:t xml:space="preserve">Europejskim Obszarze Gospodarczym lub </w:t>
      </w:r>
      <w:r>
        <w:t xml:space="preserve">w </w:t>
      </w:r>
      <w:r w:rsidRPr="009120F1">
        <w:t>Zjednoczonym Królestwie Wielkiej Brytanii i</w:t>
      </w:r>
      <w:r w:rsidR="0097590F">
        <w:t xml:space="preserve"> </w:t>
      </w:r>
      <w:r w:rsidRPr="009120F1">
        <w:t>Irlandii Północnej, procedurę wymiany prawa jazdy na krajowe prawo jazdy lub procedurę wydania wtórnika polskiego krajowego prawa jazdy.”,</w:t>
      </w:r>
    </w:p>
    <w:p w:rsidR="00043EFA" w:rsidRPr="009120F1" w:rsidRDefault="00043EFA" w:rsidP="00D01B5E">
      <w:pPr>
        <w:pStyle w:val="LITlitera"/>
        <w:keepNext/>
      </w:pPr>
      <w:r>
        <w:t>b)</w:t>
      </w:r>
      <w:r>
        <w:tab/>
      </w:r>
      <w:r w:rsidRPr="009120F1">
        <w:t>ust. 2a otrzymuje brzmienie:</w:t>
      </w:r>
    </w:p>
    <w:p w:rsidR="00043EFA" w:rsidRPr="009120F1" w:rsidRDefault="00043EFA" w:rsidP="00043EFA">
      <w:pPr>
        <w:pStyle w:val="ZLITUSTzmustliter"/>
      </w:pPr>
      <w:r w:rsidRPr="009120F1">
        <w:t>„2a. W</w:t>
      </w:r>
      <w:r w:rsidR="0097590F">
        <w:t xml:space="preserve"> </w:t>
      </w:r>
      <w:r w:rsidRPr="009120F1">
        <w:t>celu wydania prawa jazdy właściwy organ wydający prawo jazdy zwraca się do odpowiednich organów państw członkowskich Unii</w:t>
      </w:r>
      <w:bookmarkStart w:id="3" w:name="highlightHit_7"/>
      <w:bookmarkEnd w:id="3"/>
      <w:r w:rsidR="0097590F">
        <w:t xml:space="preserve"> </w:t>
      </w:r>
      <w:r w:rsidRPr="009120F1">
        <w:t>Europejskiej, Konfederacji Szwajcarskiej lub państw członkowskich Europejskiego Porozumienia o</w:t>
      </w:r>
      <w:r w:rsidR="0097590F">
        <w:t xml:space="preserve"> </w:t>
      </w:r>
      <w:r w:rsidRPr="009120F1">
        <w:t xml:space="preserve">Wolnym Handlu (EFTA) </w:t>
      </w:r>
      <w:r w:rsidR="0097590F">
        <w:t>–</w:t>
      </w:r>
      <w:r>
        <w:t xml:space="preserve"> </w:t>
      </w:r>
      <w:r w:rsidRPr="009120F1">
        <w:t>stron umowy o</w:t>
      </w:r>
      <w:r w:rsidR="0097590F">
        <w:t xml:space="preserve"> </w:t>
      </w:r>
      <w:r w:rsidRPr="009120F1">
        <w:t>Europejskim Obszarze Gospodarczym lub Zjednoczonego Królestwa Wielkiej Brytanii i</w:t>
      </w:r>
      <w:r w:rsidR="0097590F">
        <w:t xml:space="preserve"> </w:t>
      </w:r>
      <w:r w:rsidRPr="009120F1">
        <w:t>Irlandii Północnej o</w:t>
      </w:r>
      <w:r w:rsidR="0097590F">
        <w:t xml:space="preserve"> </w:t>
      </w:r>
      <w:r w:rsidRPr="009120F1">
        <w:t>potwierdzenie, że osoba ubiegająca się o</w:t>
      </w:r>
      <w:r w:rsidR="0097590F">
        <w:t xml:space="preserve"> </w:t>
      </w:r>
      <w:r w:rsidRPr="009120F1">
        <w:t>uprawnienie nie posiada prawa jazdy wydanego w</w:t>
      </w:r>
      <w:r w:rsidR="0097590F">
        <w:t xml:space="preserve"> </w:t>
      </w:r>
      <w:r w:rsidRPr="009120F1">
        <w:t>jednym z</w:t>
      </w:r>
      <w:r w:rsidR="0097590F">
        <w:t xml:space="preserve"> </w:t>
      </w:r>
      <w:r w:rsidRPr="009120F1">
        <w:t>tych państw ani nie rozpoczęła procedury wymiany prawa jazdy na krajowe prawo jazdy lub procedury wydania wtórnika polskiego krajowego prawa jazdy.”;</w:t>
      </w:r>
    </w:p>
    <w:p w:rsidR="00043EFA" w:rsidRPr="009120F1" w:rsidRDefault="00043EFA" w:rsidP="00D01B5E">
      <w:pPr>
        <w:pStyle w:val="PKTpunkt"/>
        <w:keepNext/>
      </w:pPr>
      <w:r>
        <w:t>4)</w:t>
      </w:r>
      <w:r>
        <w:tab/>
      </w:r>
      <w:r w:rsidRPr="009120F1">
        <w:t>w</w:t>
      </w:r>
      <w:r>
        <w:t xml:space="preserve"> art.</w:t>
      </w:r>
      <w:r w:rsidR="0097590F">
        <w:t xml:space="preserve"> </w:t>
      </w:r>
      <w:r w:rsidRPr="009120F1">
        <w:t>14:</w:t>
      </w:r>
    </w:p>
    <w:p w:rsidR="00043EFA" w:rsidRPr="009120F1" w:rsidRDefault="00043EFA" w:rsidP="00D01B5E">
      <w:pPr>
        <w:pStyle w:val="LITlitera"/>
        <w:keepNext/>
      </w:pPr>
      <w:r>
        <w:t>a)</w:t>
      </w:r>
      <w:r>
        <w:tab/>
      </w:r>
      <w:r w:rsidRPr="009120F1">
        <w:t>ust</w:t>
      </w:r>
      <w:r>
        <w:t>.</w:t>
      </w:r>
      <w:r w:rsidRPr="009120F1">
        <w:t xml:space="preserve"> 1</w:t>
      </w:r>
      <w:r w:rsidR="0097590F">
        <w:t xml:space="preserve"> </w:t>
      </w:r>
      <w:r w:rsidRPr="009120F1">
        <w:t>otrzymuje brzmienie:</w:t>
      </w:r>
    </w:p>
    <w:p w:rsidR="00043EFA" w:rsidRPr="009120F1" w:rsidRDefault="00043EFA" w:rsidP="00043EFA">
      <w:pPr>
        <w:pStyle w:val="ZLITUSTzmustliter"/>
      </w:pPr>
      <w:r w:rsidRPr="009120F1">
        <w:t>„1. Osoba posiadająca ważne krajowe prawo jazdy wydane za granicą może, na swój wniosek, otrzymać prawo jazdy odpowiedniej kategorii, za opłatą, o</w:t>
      </w:r>
      <w:r w:rsidR="0097590F">
        <w:t xml:space="preserve"> </w:t>
      </w:r>
      <w:r w:rsidRPr="009120F1">
        <w:t>której mowa w</w:t>
      </w:r>
      <w:r w:rsidR="0097590F">
        <w:t xml:space="preserve"> </w:t>
      </w:r>
      <w:r w:rsidRPr="00701306">
        <w:rPr>
          <w:rStyle w:val="Hipercze"/>
        </w:rPr>
        <w:t>art. 10 ust.</w:t>
      </w:r>
      <w:r w:rsidR="0097590F" w:rsidRPr="00701306">
        <w:rPr>
          <w:rStyle w:val="Hipercze"/>
        </w:rPr>
        <w:t xml:space="preserve"> </w:t>
      </w:r>
      <w:r w:rsidRPr="00701306">
        <w:rPr>
          <w:rStyle w:val="Hipercze"/>
        </w:rPr>
        <w:t>1</w:t>
      </w:r>
      <w:r w:rsidRPr="009120F1">
        <w:t>, oraz po uiszczeniu opłaty ewidencyjnej, po zwrocie zagranicznego dokumentu organowi wydającemu prawo jazdy. Jeżeli prawo jazdy wydane za granicą nie jest określone w</w:t>
      </w:r>
      <w:r w:rsidR="0097590F">
        <w:t xml:space="preserve"> </w:t>
      </w:r>
      <w:r w:rsidRPr="009120F1">
        <w:t>konwencjach o</w:t>
      </w:r>
      <w:r w:rsidR="0097590F">
        <w:t xml:space="preserve"> </w:t>
      </w:r>
      <w:r w:rsidRPr="009120F1">
        <w:t>ruchu drogowym, o</w:t>
      </w:r>
      <w:r w:rsidR="0097590F">
        <w:t xml:space="preserve"> </w:t>
      </w:r>
      <w:r w:rsidRPr="009120F1">
        <w:t>których mowa w</w:t>
      </w:r>
      <w:r w:rsidR="0097590F">
        <w:t xml:space="preserve"> </w:t>
      </w:r>
      <w:r w:rsidRPr="00701306">
        <w:rPr>
          <w:rStyle w:val="Hipercze"/>
        </w:rPr>
        <w:t xml:space="preserve">art. </w:t>
      </w:r>
      <w:bookmarkStart w:id="4" w:name="_GoBack"/>
      <w:bookmarkEnd w:id="4"/>
      <w:r w:rsidRPr="00701306">
        <w:rPr>
          <w:rStyle w:val="Hipercze"/>
        </w:rPr>
        <w:t>4 ust.</w:t>
      </w:r>
      <w:r w:rsidR="0097590F" w:rsidRPr="00701306">
        <w:rPr>
          <w:rStyle w:val="Hipercze"/>
        </w:rPr>
        <w:t xml:space="preserve"> </w:t>
      </w:r>
      <w:r w:rsidRPr="00701306">
        <w:rPr>
          <w:rStyle w:val="Hipercze"/>
        </w:rPr>
        <w:t>1 pkt</w:t>
      </w:r>
      <w:r w:rsidR="0097590F" w:rsidRPr="00701306">
        <w:rPr>
          <w:rStyle w:val="Hipercze"/>
        </w:rPr>
        <w:t xml:space="preserve"> </w:t>
      </w:r>
      <w:r w:rsidRPr="00701306">
        <w:rPr>
          <w:rStyle w:val="Hipercze"/>
        </w:rPr>
        <w:t>2 lit.</w:t>
      </w:r>
      <w:r w:rsidR="0097590F" w:rsidRPr="00701306">
        <w:rPr>
          <w:rStyle w:val="Hipercze"/>
        </w:rPr>
        <w:t xml:space="preserve"> </w:t>
      </w:r>
      <w:r w:rsidRPr="00701306">
        <w:rPr>
          <w:rStyle w:val="Hipercze"/>
        </w:rPr>
        <w:t>a</w:t>
      </w:r>
      <w:r w:rsidR="0097590F" w:rsidRPr="00701306">
        <w:rPr>
          <w:rStyle w:val="Hipercze"/>
        </w:rPr>
        <w:t xml:space="preserve"> </w:t>
      </w:r>
      <w:r w:rsidRPr="00701306">
        <w:rPr>
          <w:rStyle w:val="Hipercze"/>
        </w:rPr>
        <w:t>i</w:t>
      </w:r>
      <w:r w:rsidR="0097590F" w:rsidRPr="00701306">
        <w:rPr>
          <w:rStyle w:val="Hipercze"/>
        </w:rPr>
        <w:t xml:space="preserve"> </w:t>
      </w:r>
      <w:r w:rsidRPr="00701306">
        <w:rPr>
          <w:rStyle w:val="Hipercze"/>
        </w:rPr>
        <w:t>b</w:t>
      </w:r>
      <w:r w:rsidRPr="009120F1">
        <w:t>, dodatkowym warunkiem otrzymania polskiego prawa jazdy jest złożenie z</w:t>
      </w:r>
      <w:r w:rsidR="0097590F">
        <w:t xml:space="preserve"> </w:t>
      </w:r>
      <w:r w:rsidRPr="009120F1">
        <w:t>wynikiem pozytywnym części teoretycznej egzaminu państwowego i</w:t>
      </w:r>
      <w:r w:rsidR="0097590F">
        <w:t xml:space="preserve"> </w:t>
      </w:r>
      <w:r w:rsidRPr="009120F1">
        <w:t>przedstawienie uwierzytelnionego tłumaczenia zagranicznego dokumentu. Warunek ten nie dotyczy krajowego prawa jazdy wydanego w</w:t>
      </w:r>
      <w:r w:rsidR="0097590F">
        <w:t xml:space="preserve"> </w:t>
      </w:r>
      <w:r w:rsidRPr="009120F1">
        <w:t xml:space="preserve">państwie członkowskim Unii Europejskiej, Konfederacji Szwajcarskiej lub </w:t>
      </w:r>
      <w:r>
        <w:t xml:space="preserve">w </w:t>
      </w:r>
      <w:r w:rsidRPr="009120F1">
        <w:t>państwie członkowskim Europejskiego Porozumienia o</w:t>
      </w:r>
      <w:r w:rsidR="0097590F">
        <w:t xml:space="preserve"> </w:t>
      </w:r>
      <w:r w:rsidRPr="009120F1">
        <w:t xml:space="preserve">Wolnym Handlu (EFTA) </w:t>
      </w:r>
      <w:r w:rsidR="0097590F">
        <w:t>–</w:t>
      </w:r>
      <w:r>
        <w:t xml:space="preserve"> </w:t>
      </w:r>
      <w:r w:rsidRPr="009120F1">
        <w:t>stronie umowy o</w:t>
      </w:r>
      <w:r w:rsidR="0097590F">
        <w:t xml:space="preserve"> </w:t>
      </w:r>
      <w:r w:rsidRPr="009120F1">
        <w:t xml:space="preserve">Europejskim Obszarze Gospodarczym lub </w:t>
      </w:r>
      <w:r>
        <w:t xml:space="preserve">w </w:t>
      </w:r>
      <w:r w:rsidRPr="009120F1">
        <w:t>Zjednoczonym Królestwie Wielkiej Brytanii i</w:t>
      </w:r>
      <w:r w:rsidR="0097590F">
        <w:t xml:space="preserve"> </w:t>
      </w:r>
      <w:r w:rsidRPr="009120F1">
        <w:t>Irlandii Północnej.”,</w:t>
      </w:r>
    </w:p>
    <w:p w:rsidR="00043EFA" w:rsidRPr="009120F1" w:rsidRDefault="00043EFA" w:rsidP="00D01B5E">
      <w:pPr>
        <w:pStyle w:val="LITlitera"/>
        <w:keepNext/>
      </w:pPr>
      <w:r>
        <w:t>b)</w:t>
      </w:r>
      <w:r>
        <w:tab/>
        <w:t>ust. 2a</w:t>
      </w:r>
      <w:r w:rsidRPr="009120F1">
        <w:t>–2d otrzymują brzmienie:</w:t>
      </w:r>
    </w:p>
    <w:p w:rsidR="00043EFA" w:rsidRPr="009120F1" w:rsidRDefault="00043EFA" w:rsidP="00043EFA">
      <w:pPr>
        <w:pStyle w:val="ZLITUSTzmustliter"/>
      </w:pPr>
      <w:r w:rsidRPr="009120F1">
        <w:t>„2a. Krajowe prawo jazdy wydane w</w:t>
      </w:r>
      <w:r w:rsidR="0097590F">
        <w:t xml:space="preserve"> </w:t>
      </w:r>
      <w:r w:rsidRPr="009120F1">
        <w:t xml:space="preserve">państwie członkowskim Unii Europejskiej, Konfederacji Szwajcarskiej lub </w:t>
      </w:r>
      <w:r>
        <w:t xml:space="preserve">w </w:t>
      </w:r>
      <w:r w:rsidRPr="009120F1">
        <w:t>państwie członkowskim Europejskiego Porozumienia o</w:t>
      </w:r>
      <w:r w:rsidR="0097590F">
        <w:t xml:space="preserve"> </w:t>
      </w:r>
      <w:r w:rsidRPr="009120F1">
        <w:t xml:space="preserve">Wolnym Handlu (EFTA) </w:t>
      </w:r>
      <w:r w:rsidR="0097590F">
        <w:t>–</w:t>
      </w:r>
      <w:r>
        <w:t xml:space="preserve"> </w:t>
      </w:r>
      <w:r w:rsidRPr="009120F1">
        <w:t>stronie umowy o</w:t>
      </w:r>
      <w:r w:rsidR="0097590F">
        <w:t xml:space="preserve"> </w:t>
      </w:r>
      <w:r w:rsidRPr="009120F1">
        <w:t xml:space="preserve">Europejskim Obszarze Gospodarczym lub </w:t>
      </w:r>
      <w:r>
        <w:t xml:space="preserve">w </w:t>
      </w:r>
      <w:r w:rsidRPr="009120F1">
        <w:t>Zjednoczonym Królestwie Wielkiej Brytanii i</w:t>
      </w:r>
      <w:r w:rsidR="0097590F">
        <w:t xml:space="preserve"> </w:t>
      </w:r>
      <w:r w:rsidRPr="009120F1">
        <w:t>Irlandii Północnej, którego termin ważności upłynął, a</w:t>
      </w:r>
      <w:r w:rsidR="0097590F">
        <w:t xml:space="preserve"> </w:t>
      </w:r>
      <w:r w:rsidRPr="009120F1">
        <w:t>osoba posiadająca to prawo jazdy spełnia warunek, o</w:t>
      </w:r>
      <w:r w:rsidR="0097590F">
        <w:t xml:space="preserve"> </w:t>
      </w:r>
      <w:r w:rsidRPr="009120F1">
        <w:t>którym mowa w</w:t>
      </w:r>
      <w:r w:rsidR="0097590F">
        <w:t xml:space="preserve"> </w:t>
      </w:r>
      <w:r w:rsidRPr="00701306">
        <w:rPr>
          <w:rStyle w:val="Hipercze"/>
        </w:rPr>
        <w:t>art. 11 ust.</w:t>
      </w:r>
      <w:r w:rsidR="0097590F" w:rsidRPr="00701306">
        <w:rPr>
          <w:rStyle w:val="Hipercze"/>
        </w:rPr>
        <w:t xml:space="preserve"> </w:t>
      </w:r>
      <w:r w:rsidRPr="00701306">
        <w:rPr>
          <w:rStyle w:val="Hipercze"/>
        </w:rPr>
        <w:t>1 pkt</w:t>
      </w:r>
      <w:r w:rsidR="0097590F" w:rsidRPr="00701306">
        <w:rPr>
          <w:rStyle w:val="Hipercze"/>
        </w:rPr>
        <w:t xml:space="preserve"> </w:t>
      </w:r>
      <w:r w:rsidRPr="00701306">
        <w:rPr>
          <w:rStyle w:val="Hipercze"/>
        </w:rPr>
        <w:t>5</w:t>
      </w:r>
      <w:r w:rsidRPr="009120F1">
        <w:t>, podlega wymianie na zasadach określonych w</w:t>
      </w:r>
      <w:r w:rsidR="0097590F">
        <w:t xml:space="preserve"> </w:t>
      </w:r>
      <w:r>
        <w:t>ust.</w:t>
      </w:r>
      <w:r w:rsidR="0097590F">
        <w:t xml:space="preserve"> </w:t>
      </w:r>
      <w:r w:rsidRPr="009120F1">
        <w:t>1</w:t>
      </w:r>
      <w:r w:rsidR="0097590F">
        <w:t xml:space="preserve"> </w:t>
      </w:r>
      <w:r w:rsidRPr="009120F1">
        <w:t>po potwierdzeniu danych zamieszczonych w</w:t>
      </w:r>
      <w:r w:rsidR="0097590F">
        <w:t xml:space="preserve"> </w:t>
      </w:r>
      <w:r w:rsidRPr="009120F1">
        <w:t>oryginale dokumentu przez właściwy organ tego państwa, który go wydał, oraz po dostarczeniu przez osobę wnioskującą o</w:t>
      </w:r>
      <w:r w:rsidR="0097590F">
        <w:t xml:space="preserve"> </w:t>
      </w:r>
      <w:r w:rsidRPr="009120F1">
        <w:t>wymianę prawa jazdy dokumentów umożliwiających przedłużenie terminu ważności prawa jazdy.</w:t>
      </w:r>
    </w:p>
    <w:p w:rsidR="00043EFA" w:rsidRPr="009120F1" w:rsidRDefault="00043EFA" w:rsidP="00043EFA">
      <w:pPr>
        <w:pStyle w:val="ZLITUSTzmustliter"/>
      </w:pPr>
      <w:bookmarkStart w:id="5" w:name="mip38843498"/>
      <w:bookmarkEnd w:id="5"/>
      <w:r w:rsidRPr="009120F1">
        <w:t>2b. W</w:t>
      </w:r>
      <w:r w:rsidR="0097590F">
        <w:t xml:space="preserve"> </w:t>
      </w:r>
      <w:r w:rsidRPr="009120F1">
        <w:t>celu wymiany krajowego prawa jazdy osoby, której prawo jazdy zostało wydane przez inne niż Rzeczpospolita Polska państwo członkowskie Unii Europejskiej, Konfederację Szwajcarską lub państwo członkowskie Europejskiego Porozumienia o</w:t>
      </w:r>
      <w:r w:rsidR="0097590F">
        <w:t xml:space="preserve"> </w:t>
      </w:r>
      <w:r w:rsidRPr="009120F1">
        <w:t xml:space="preserve">Wolnym Handlu (EFTA) </w:t>
      </w:r>
      <w:r w:rsidR="0097590F">
        <w:t>–</w:t>
      </w:r>
      <w:r>
        <w:t xml:space="preserve"> </w:t>
      </w:r>
      <w:r w:rsidRPr="009120F1">
        <w:t>stron</w:t>
      </w:r>
      <w:r>
        <w:t>ę</w:t>
      </w:r>
      <w:r w:rsidRPr="009120F1">
        <w:t xml:space="preserve"> umowy o</w:t>
      </w:r>
      <w:r w:rsidR="0097590F">
        <w:t xml:space="preserve"> </w:t>
      </w:r>
      <w:r w:rsidRPr="009120F1">
        <w:t>Europejskim Obszarze Gospodarczym lub Zjednoczone Królestwo Wielkiej Brytanii i</w:t>
      </w:r>
      <w:r w:rsidR="0097590F">
        <w:t xml:space="preserve"> </w:t>
      </w:r>
      <w:r w:rsidRPr="009120F1">
        <w:t>Irlandii Północnej, właściwy organ wydający prawo jazdy zwraca się do właściwego organu tego państwa o</w:t>
      </w:r>
      <w:r w:rsidR="0097590F">
        <w:t xml:space="preserve"> </w:t>
      </w:r>
      <w:r w:rsidRPr="009120F1">
        <w:t>potwierdzenie danych zamieszczonych w</w:t>
      </w:r>
      <w:r w:rsidR="0097590F">
        <w:t xml:space="preserve"> </w:t>
      </w:r>
      <w:r w:rsidRPr="009120F1">
        <w:t>oryginale dokumentu.</w:t>
      </w:r>
    </w:p>
    <w:p w:rsidR="00043EFA" w:rsidRPr="009120F1" w:rsidRDefault="00043EFA" w:rsidP="00043EFA">
      <w:pPr>
        <w:pStyle w:val="ZLITUSTzmustliter"/>
      </w:pPr>
      <w:bookmarkStart w:id="6" w:name="mip38843499"/>
      <w:bookmarkEnd w:id="6"/>
      <w:r w:rsidRPr="009120F1">
        <w:t>2c. Organ wydający prawo jazdy wymienia informacje z</w:t>
      </w:r>
      <w:r w:rsidR="0097590F">
        <w:t xml:space="preserve"> </w:t>
      </w:r>
      <w:r w:rsidRPr="009120F1">
        <w:t>właściwym organem państwa członkowskiego Unii Europejskiej, Konfederacji Szwajcarskiej lub państwa członkowskiego Europejskiego Porozumienia o</w:t>
      </w:r>
      <w:r w:rsidR="0097590F">
        <w:t xml:space="preserve"> </w:t>
      </w:r>
      <w:r w:rsidRPr="009120F1">
        <w:t xml:space="preserve">Wolnym Handlu (EFTA) </w:t>
      </w:r>
      <w:r w:rsidR="0097590F">
        <w:t>–</w:t>
      </w:r>
      <w:r>
        <w:t xml:space="preserve"> </w:t>
      </w:r>
      <w:r w:rsidRPr="009120F1">
        <w:t>strony umowy o</w:t>
      </w:r>
      <w:r w:rsidR="0097590F">
        <w:t xml:space="preserve"> </w:t>
      </w:r>
      <w:r w:rsidRPr="009120F1">
        <w:t>Europejskim Obszarze Gospodarczym lub Zjednoczonego Królestwa Wielkiej Brytanii i</w:t>
      </w:r>
      <w:r w:rsidR="0097590F">
        <w:t xml:space="preserve"> </w:t>
      </w:r>
      <w:r w:rsidRPr="009120F1">
        <w:t>Irlandii Północnej, które wydało prawo jazdy, o</w:t>
      </w:r>
      <w:r w:rsidR="0097590F">
        <w:t xml:space="preserve"> </w:t>
      </w:r>
      <w:r w:rsidRPr="009120F1">
        <w:t>rozpoczęciu procedury wymiany, przedłużenia tego prawa jazdy lub zgłoszenia jego zatrzymania lub utraty.</w:t>
      </w:r>
    </w:p>
    <w:p w:rsidR="00043EFA" w:rsidRDefault="00043EFA" w:rsidP="00043EFA">
      <w:pPr>
        <w:pStyle w:val="ZLITUSTzmustliter"/>
      </w:pPr>
      <w:bookmarkStart w:id="7" w:name="mip38843500"/>
      <w:bookmarkEnd w:id="7"/>
      <w:r w:rsidRPr="009120F1">
        <w:t>2d. Potwierdzenie danych, o</w:t>
      </w:r>
      <w:r w:rsidR="0097590F">
        <w:t xml:space="preserve"> </w:t>
      </w:r>
      <w:r w:rsidRPr="009120F1">
        <w:t>którym mowa w</w:t>
      </w:r>
      <w:r w:rsidR="0097590F">
        <w:t xml:space="preserve"> </w:t>
      </w:r>
      <w:r>
        <w:t>ust.</w:t>
      </w:r>
      <w:r w:rsidR="0097590F">
        <w:t xml:space="preserve"> </w:t>
      </w:r>
      <w:r w:rsidRPr="009120F1">
        <w:t>2a i</w:t>
      </w:r>
      <w:r w:rsidR="0097590F">
        <w:t xml:space="preserve"> </w:t>
      </w:r>
      <w:r w:rsidRPr="009120F1">
        <w:t>2b, oraz wymiana informacji, o</w:t>
      </w:r>
      <w:r w:rsidR="0097590F">
        <w:t xml:space="preserve"> </w:t>
      </w:r>
      <w:r w:rsidRPr="009120F1">
        <w:t>której mowa w</w:t>
      </w:r>
      <w:r w:rsidR="0097590F">
        <w:t xml:space="preserve"> </w:t>
      </w:r>
      <w:r>
        <w:t>ust.</w:t>
      </w:r>
      <w:r w:rsidR="0097590F">
        <w:t xml:space="preserve"> </w:t>
      </w:r>
      <w:r w:rsidRPr="009120F1">
        <w:t>2c, w</w:t>
      </w:r>
      <w:r w:rsidR="0097590F">
        <w:t xml:space="preserve"> </w:t>
      </w:r>
      <w:r w:rsidRPr="009120F1">
        <w:t>zakresie prawa jazdy wydanego przez państwo członkowskie Unii Europejskiej, Konfederację Szwajcarską lub państwo członkowskie Europejskiego Porozumienia o</w:t>
      </w:r>
      <w:r w:rsidR="0097590F">
        <w:t xml:space="preserve"> </w:t>
      </w:r>
      <w:r w:rsidRPr="009120F1">
        <w:t xml:space="preserve">Wolnym Handlu (EFTA) </w:t>
      </w:r>
      <w:r w:rsidR="0097590F">
        <w:t>–</w:t>
      </w:r>
      <w:r>
        <w:t xml:space="preserve"> </w:t>
      </w:r>
      <w:r w:rsidRPr="009120F1">
        <w:t>stronę umowy o</w:t>
      </w:r>
      <w:r w:rsidR="0097590F">
        <w:t xml:space="preserve"> </w:t>
      </w:r>
      <w:r w:rsidRPr="009120F1">
        <w:t xml:space="preserve">Europejskim Obszarze Gospodarczym lub </w:t>
      </w:r>
      <w:r>
        <w:t xml:space="preserve">przez </w:t>
      </w:r>
      <w:r w:rsidRPr="009120F1">
        <w:t>Zjednoczone Królestwo Wielkiej Brytanii i</w:t>
      </w:r>
      <w:r w:rsidR="0097590F">
        <w:t xml:space="preserve"> </w:t>
      </w:r>
      <w:r w:rsidRPr="009120F1">
        <w:t>Irlandii Północnej następuje wyłącznie w</w:t>
      </w:r>
      <w:r w:rsidR="0097590F">
        <w:t xml:space="preserve"> </w:t>
      </w:r>
      <w:r w:rsidRPr="009120F1">
        <w:t>drodze teletransmisji przy użyciu Europejskiej Sieci Praw Jazdy.</w:t>
      </w:r>
      <w:r>
        <w:t xml:space="preserve"> </w:t>
      </w:r>
      <w:r w:rsidRPr="008251DB">
        <w:t>W</w:t>
      </w:r>
      <w:r w:rsidR="0097590F">
        <w:t xml:space="preserve"> </w:t>
      </w:r>
      <w:r w:rsidRPr="008251DB">
        <w:t>przypadku gdy w</w:t>
      </w:r>
      <w:r w:rsidR="0097590F">
        <w:t xml:space="preserve"> </w:t>
      </w:r>
      <w:r w:rsidRPr="008251DB">
        <w:t>odniesieniu do praw jazdy wydanych przez Zjednoczone Królestwo Wielkiej Brytanii i</w:t>
      </w:r>
      <w:r w:rsidR="0097590F">
        <w:t xml:space="preserve"> </w:t>
      </w:r>
      <w:r w:rsidRPr="008251DB">
        <w:t>Irlandii Północnej użycie Europejskiej Sieci Praw Jazdy nie byłoby możliwe, potwierdzenie danych i</w:t>
      </w:r>
      <w:r w:rsidR="0097590F">
        <w:t xml:space="preserve"> </w:t>
      </w:r>
      <w:r w:rsidRPr="008251DB">
        <w:t xml:space="preserve">wymiana informacji może nastąpić </w:t>
      </w:r>
      <w:r>
        <w:t xml:space="preserve">w inny sposób, w szczególności </w:t>
      </w:r>
      <w:r w:rsidRPr="008251DB">
        <w:t>w</w:t>
      </w:r>
      <w:r w:rsidR="00FA577D">
        <w:t> </w:t>
      </w:r>
      <w:r w:rsidRPr="008251DB">
        <w:t>formie papierowej lub za pomocą poczty elektronicznej</w:t>
      </w:r>
      <w:r>
        <w:t>.</w:t>
      </w:r>
      <w:r w:rsidRPr="009120F1">
        <w:t>”</w:t>
      </w:r>
      <w:r>
        <w:t>.</w:t>
      </w:r>
    </w:p>
    <w:p w:rsidR="00043EFA" w:rsidRPr="00043EFA" w:rsidRDefault="00043EFA" w:rsidP="00D01B5E">
      <w:pPr>
        <w:pStyle w:val="ARTartustawynprozporzdzenia"/>
        <w:keepNext/>
      </w:pPr>
      <w:r w:rsidRPr="00D01B5E">
        <w:rPr>
          <w:rStyle w:val="Ppogrubienie"/>
        </w:rPr>
        <w:t>Art.</w:t>
      </w:r>
      <w:r w:rsidR="00D01B5E">
        <w:rPr>
          <w:rStyle w:val="Ppogrubienie"/>
        </w:rPr>
        <w:t> </w:t>
      </w:r>
      <w:r w:rsidRPr="00D01B5E">
        <w:rPr>
          <w:rStyle w:val="Ppogrubienie"/>
        </w:rPr>
        <w:t>44.</w:t>
      </w:r>
      <w:r w:rsidR="0097590F">
        <w:t xml:space="preserve"> </w:t>
      </w:r>
      <w:r w:rsidRPr="00043EFA">
        <w:t>W</w:t>
      </w:r>
      <w:r w:rsidR="0097590F">
        <w:t xml:space="preserve"> </w:t>
      </w:r>
      <w:r w:rsidRPr="00043EFA">
        <w:t>ustawie z</w:t>
      </w:r>
      <w:r w:rsidR="0097590F">
        <w:t xml:space="preserve"> </w:t>
      </w:r>
      <w:r w:rsidRPr="00043EFA">
        <w:t>dnia 12</w:t>
      </w:r>
      <w:r w:rsidR="0097590F">
        <w:t xml:space="preserve"> </w:t>
      </w:r>
      <w:r w:rsidRPr="00043EFA">
        <w:t>grudnia 2013</w:t>
      </w:r>
      <w:r w:rsidR="0097590F">
        <w:t xml:space="preserve"> </w:t>
      </w:r>
      <w:r w:rsidRPr="00043EFA">
        <w:t>r. o</w:t>
      </w:r>
      <w:r w:rsidR="0097590F">
        <w:t xml:space="preserve"> </w:t>
      </w:r>
      <w:r w:rsidRPr="00043EFA">
        <w:t>cudzoziemcach (Dz.</w:t>
      </w:r>
      <w:r w:rsidR="0097590F">
        <w:t xml:space="preserve"> </w:t>
      </w:r>
      <w:r w:rsidRPr="00043EFA">
        <w:t>U. z</w:t>
      </w:r>
      <w:r w:rsidR="0097590F">
        <w:t xml:space="preserve"> </w:t>
      </w:r>
      <w:r w:rsidRPr="00043EFA">
        <w:t>2018</w:t>
      </w:r>
      <w:r w:rsidR="0097590F">
        <w:t xml:space="preserve"> </w:t>
      </w:r>
      <w:r w:rsidRPr="00043EFA">
        <w:t xml:space="preserve">r. </w:t>
      </w:r>
      <w:r w:rsidR="00FA577D">
        <w:br/>
      </w:r>
      <w:r w:rsidRPr="00043EFA">
        <w:t>poz.</w:t>
      </w:r>
      <w:r w:rsidR="0097590F">
        <w:t xml:space="preserve"> </w:t>
      </w:r>
      <w:r w:rsidRPr="00043EFA">
        <w:t>2094 i</w:t>
      </w:r>
      <w:r w:rsidR="0097590F">
        <w:t xml:space="preserve"> </w:t>
      </w:r>
      <w:r w:rsidRPr="00043EFA">
        <w:t>2399) wprowadza się następujące zmiany:</w:t>
      </w:r>
    </w:p>
    <w:p w:rsidR="00043EFA" w:rsidRPr="00043EFA" w:rsidRDefault="00043EFA" w:rsidP="00D01B5E">
      <w:pPr>
        <w:pStyle w:val="PKTpunkt"/>
        <w:keepNext/>
      </w:pPr>
      <w:r w:rsidRPr="00BA2BB5">
        <w:t>1)</w:t>
      </w:r>
      <w:r w:rsidRPr="00BA2BB5">
        <w:tab/>
      </w:r>
      <w:r w:rsidRPr="00043EFA">
        <w:t>w art.</w:t>
      </w:r>
      <w:r w:rsidR="0097590F">
        <w:t xml:space="preserve"> </w:t>
      </w:r>
      <w:r w:rsidRPr="00043EFA">
        <w:t>159 w</w:t>
      </w:r>
      <w:r w:rsidR="0097590F">
        <w:t xml:space="preserve"> </w:t>
      </w:r>
      <w:r w:rsidRPr="00043EFA">
        <w:t>ust.</w:t>
      </w:r>
      <w:r w:rsidR="0097590F">
        <w:t xml:space="preserve"> </w:t>
      </w:r>
      <w:r w:rsidRPr="00043EFA">
        <w:t>1 w</w:t>
      </w:r>
      <w:r w:rsidR="0097590F">
        <w:t xml:space="preserve"> </w:t>
      </w:r>
      <w:r w:rsidRPr="00043EFA">
        <w:t>pkt</w:t>
      </w:r>
      <w:r w:rsidR="0097590F">
        <w:t xml:space="preserve"> </w:t>
      </w:r>
      <w:r w:rsidRPr="00043EFA">
        <w:t>1</w:t>
      </w:r>
      <w:r w:rsidR="0097590F">
        <w:t xml:space="preserve"> </w:t>
      </w:r>
      <w:r w:rsidRPr="00043EFA">
        <w:t>po lit.</w:t>
      </w:r>
      <w:r w:rsidR="0097590F">
        <w:t xml:space="preserve"> </w:t>
      </w:r>
      <w:r w:rsidRPr="00043EFA">
        <w:t>hb dodaje się lit.</w:t>
      </w:r>
      <w:r w:rsidR="0097590F">
        <w:t xml:space="preserve"> </w:t>
      </w:r>
      <w:r w:rsidRPr="00043EFA">
        <w:t>hc w</w:t>
      </w:r>
      <w:r w:rsidR="0097590F">
        <w:t xml:space="preserve"> </w:t>
      </w:r>
      <w:r w:rsidRPr="00043EFA">
        <w:t>brzmieniu:</w:t>
      </w:r>
    </w:p>
    <w:p w:rsidR="00043EFA" w:rsidRDefault="00043EFA" w:rsidP="00043EFA">
      <w:pPr>
        <w:pStyle w:val="ZLITzmlitartykuempunktem"/>
      </w:pPr>
      <w:r>
        <w:t>„</w:t>
      </w:r>
      <w:r w:rsidRPr="00BA2BB5">
        <w:t>hc)</w:t>
      </w:r>
      <w:r w:rsidRPr="00BA2BB5">
        <w:tab/>
        <w:t>na podstawie zezwolenia na pobyt czasowy, o</w:t>
      </w:r>
      <w:r w:rsidR="0097590F">
        <w:t xml:space="preserve"> </w:t>
      </w:r>
      <w:r w:rsidRPr="00BA2BB5">
        <w:t>którym mowa w</w:t>
      </w:r>
      <w:r w:rsidR="0097590F">
        <w:t xml:space="preserve"> </w:t>
      </w:r>
      <w:r>
        <w:t>art.</w:t>
      </w:r>
      <w:r w:rsidR="0097590F">
        <w:t xml:space="preserve"> </w:t>
      </w:r>
      <w:r w:rsidRPr="00BA2BB5">
        <w:t>7</w:t>
      </w:r>
      <w:r>
        <w:t xml:space="preserve"> ust.</w:t>
      </w:r>
      <w:r w:rsidR="0097590F">
        <w:t xml:space="preserve"> </w:t>
      </w:r>
      <w:r w:rsidRPr="00BA2BB5">
        <w:t>1</w:t>
      </w:r>
      <w:r>
        <w:t xml:space="preserve"> lub</w:t>
      </w:r>
      <w:r w:rsidRPr="00BA2BB5">
        <w:t xml:space="preserve"> 2</w:t>
      </w:r>
      <w:r w:rsidR="0097590F">
        <w:t xml:space="preserve"> </w:t>
      </w:r>
      <w:r w:rsidRPr="00BA2BB5">
        <w:t>ustawy z</w:t>
      </w:r>
      <w:r w:rsidR="0097590F">
        <w:t xml:space="preserve"> </w:t>
      </w:r>
      <w:r w:rsidRPr="00BA2BB5">
        <w:t xml:space="preserve">dnia … </w:t>
      </w:r>
      <w:r>
        <w:t>o</w:t>
      </w:r>
      <w:r w:rsidR="0097590F">
        <w:t xml:space="preserve"> </w:t>
      </w:r>
      <w:r w:rsidRPr="002A6253">
        <w:t>uregulowaniu niektórych spraw w</w:t>
      </w:r>
      <w:r w:rsidR="0097590F">
        <w:t xml:space="preserve"> </w:t>
      </w:r>
      <w:r w:rsidRPr="002A6253">
        <w:t>związku z</w:t>
      </w:r>
      <w:r w:rsidR="0097590F">
        <w:t xml:space="preserve"> </w:t>
      </w:r>
      <w:r w:rsidRPr="002A6253">
        <w:t>wystąpieniem Zjednoczonego Królestwa Wielkiej Brytanii i</w:t>
      </w:r>
      <w:r w:rsidR="0097590F">
        <w:t xml:space="preserve"> </w:t>
      </w:r>
      <w:r w:rsidRPr="002A6253">
        <w:t>Irlandii Północnej z</w:t>
      </w:r>
      <w:r w:rsidR="0097590F">
        <w:t xml:space="preserve"> </w:t>
      </w:r>
      <w:r w:rsidRPr="002A6253">
        <w:t>Unii Europejskiej i</w:t>
      </w:r>
      <w:r w:rsidR="0097590F">
        <w:t xml:space="preserve"> </w:t>
      </w:r>
      <w:r w:rsidRPr="002A6253">
        <w:t>Europejskiej Wspólnoty Energii Atomowej bez zawarcia umowy, o</w:t>
      </w:r>
      <w:r w:rsidR="00FA577D">
        <w:t> </w:t>
      </w:r>
      <w:r w:rsidRPr="002A6253">
        <w:t>której mowa w</w:t>
      </w:r>
      <w:r w:rsidR="0097590F">
        <w:t xml:space="preserve"> </w:t>
      </w:r>
      <w:r>
        <w:t>art.</w:t>
      </w:r>
      <w:r w:rsidR="0097590F">
        <w:t xml:space="preserve"> </w:t>
      </w:r>
      <w:r w:rsidRPr="002A6253">
        <w:t>50</w:t>
      </w:r>
      <w:r>
        <w:t xml:space="preserve"> ust.</w:t>
      </w:r>
      <w:r w:rsidR="0097590F">
        <w:t xml:space="preserve"> </w:t>
      </w:r>
      <w:r w:rsidRPr="002A6253">
        <w:t>2</w:t>
      </w:r>
      <w:r w:rsidR="0097590F">
        <w:t xml:space="preserve"> </w:t>
      </w:r>
      <w:r w:rsidRPr="002A6253">
        <w:t>Traktatu o</w:t>
      </w:r>
      <w:r w:rsidR="0097590F">
        <w:t xml:space="preserve"> </w:t>
      </w:r>
      <w:r w:rsidRPr="002A6253">
        <w:t>Unii Europejskiej</w:t>
      </w:r>
      <w:r w:rsidRPr="00BA2BB5">
        <w:t xml:space="preserve"> (</w:t>
      </w:r>
      <w:r>
        <w:t>Dz.</w:t>
      </w:r>
      <w:r w:rsidR="0097590F">
        <w:t xml:space="preserve"> </w:t>
      </w:r>
      <w:r>
        <w:t>U. poz.</w:t>
      </w:r>
      <w:r w:rsidR="0097590F">
        <w:t xml:space="preserve"> </w:t>
      </w:r>
      <w:r w:rsidRPr="00BA2BB5">
        <w:t>…),</w:t>
      </w:r>
      <w:r>
        <w:t>”</w:t>
      </w:r>
      <w:r w:rsidRPr="00BA2BB5">
        <w:t>;</w:t>
      </w:r>
    </w:p>
    <w:p w:rsidR="00043EFA" w:rsidRDefault="00043EFA" w:rsidP="00D01B5E">
      <w:pPr>
        <w:pStyle w:val="PKTpunkt"/>
        <w:keepNext/>
      </w:pPr>
      <w:r w:rsidRPr="00BA2BB5">
        <w:t>2)</w:t>
      </w:r>
      <w:r w:rsidRPr="00BA2BB5">
        <w:tab/>
        <w:t>w</w:t>
      </w:r>
      <w:r>
        <w:t xml:space="preserve"> art.</w:t>
      </w:r>
      <w:r w:rsidR="0097590F">
        <w:t xml:space="preserve"> </w:t>
      </w:r>
      <w:r w:rsidRPr="00BA2BB5">
        <w:t>160:</w:t>
      </w:r>
    </w:p>
    <w:p w:rsidR="00043EFA" w:rsidRPr="00BA2BB5" w:rsidRDefault="00043EFA" w:rsidP="00D01B5E">
      <w:pPr>
        <w:pStyle w:val="LITlitera"/>
        <w:keepNext/>
      </w:pPr>
      <w:r w:rsidRPr="00BA2BB5">
        <w:t>a)</w:t>
      </w:r>
      <w:r w:rsidRPr="00BA2BB5">
        <w:tab/>
        <w:t>po</w:t>
      </w:r>
      <w:r>
        <w:t xml:space="preserve"> pkt</w:t>
      </w:r>
      <w:r w:rsidR="0097590F">
        <w:t xml:space="preserve"> </w:t>
      </w:r>
      <w:r w:rsidRPr="00BA2BB5">
        <w:t>1</w:t>
      </w:r>
      <w:r w:rsidR="0097590F">
        <w:t xml:space="preserve"> </w:t>
      </w:r>
      <w:r w:rsidRPr="00BA2BB5">
        <w:t>dodaje się</w:t>
      </w:r>
      <w:r>
        <w:t xml:space="preserve"> pkt</w:t>
      </w:r>
      <w:r w:rsidR="0097590F">
        <w:t xml:space="preserve"> </w:t>
      </w:r>
      <w:r w:rsidRPr="00BA2BB5">
        <w:t>1a w</w:t>
      </w:r>
      <w:r w:rsidR="0097590F">
        <w:t xml:space="preserve"> </w:t>
      </w:r>
      <w:r w:rsidRPr="00BA2BB5">
        <w:t>brzmieniu:</w:t>
      </w:r>
      <w:r w:rsidRPr="00BA2BB5" w:rsidDel="0099571E">
        <w:t xml:space="preserve"> </w:t>
      </w:r>
    </w:p>
    <w:p w:rsidR="00043EFA" w:rsidRPr="00BA2BB5" w:rsidRDefault="00043EFA" w:rsidP="00D01B5E">
      <w:pPr>
        <w:pStyle w:val="ZLITPKTzmpktliter"/>
        <w:keepNext/>
      </w:pPr>
      <w:r>
        <w:t>„</w:t>
      </w:r>
      <w:r w:rsidRPr="00BA2BB5">
        <w:t>1a)</w:t>
      </w:r>
      <w:r w:rsidRPr="00BA2BB5">
        <w:tab/>
        <w:t>cudzoziemcowi będącemu członkiem rodziny obywatela Zjednoczonego Królestwa Wielkiej Brytanii i</w:t>
      </w:r>
      <w:r w:rsidR="0097590F">
        <w:t xml:space="preserve"> </w:t>
      </w:r>
      <w:r w:rsidRPr="00BA2BB5">
        <w:t xml:space="preserve">Irlandii Północnej, zwanego dalej </w:t>
      </w:r>
      <w:r>
        <w:t>„</w:t>
      </w:r>
      <w:r w:rsidRPr="00BA2BB5">
        <w:t>Zjednoczonym Królestwem</w:t>
      </w:r>
      <w:r>
        <w:t>”</w:t>
      </w:r>
      <w:r w:rsidRPr="00BA2BB5">
        <w:t>, zamieszkującego na terytorium Rzeczypospolitej Polskiej na podstawie zezwolenia na pobyt czasowy lub zezwolenia na pobyt stały, o</w:t>
      </w:r>
      <w:r w:rsidR="0097590F">
        <w:t xml:space="preserve"> </w:t>
      </w:r>
      <w:r w:rsidRPr="00BA2BB5">
        <w:t>których mowa w</w:t>
      </w:r>
      <w:r w:rsidR="0097590F">
        <w:t xml:space="preserve"> </w:t>
      </w:r>
      <w:r>
        <w:t>art.</w:t>
      </w:r>
      <w:r w:rsidR="0097590F">
        <w:t xml:space="preserve"> </w:t>
      </w:r>
      <w:r w:rsidRPr="00BA2BB5">
        <w:t>7</w:t>
      </w:r>
      <w:r>
        <w:t xml:space="preserve"> ust.</w:t>
      </w:r>
      <w:r w:rsidR="0097590F">
        <w:t xml:space="preserve"> </w:t>
      </w:r>
      <w:r w:rsidRPr="00BA2BB5">
        <w:t>1</w:t>
      </w:r>
      <w:r>
        <w:t xml:space="preserve"> lub art.</w:t>
      </w:r>
      <w:r w:rsidR="0097590F">
        <w:t xml:space="preserve"> </w:t>
      </w:r>
      <w:r w:rsidRPr="00BA2BB5">
        <w:t>10</w:t>
      </w:r>
      <w:r>
        <w:t xml:space="preserve"> ust.</w:t>
      </w:r>
      <w:r w:rsidR="0097590F">
        <w:t xml:space="preserve"> </w:t>
      </w:r>
      <w:r w:rsidRPr="00BA2BB5">
        <w:t>1</w:t>
      </w:r>
      <w:r w:rsidR="0097590F">
        <w:t xml:space="preserve"> </w:t>
      </w:r>
      <w:r w:rsidRPr="00BA2BB5">
        <w:t>ustawy z</w:t>
      </w:r>
      <w:r w:rsidR="0097590F">
        <w:t xml:space="preserve"> </w:t>
      </w:r>
      <w:r w:rsidRPr="00BA2BB5">
        <w:t>dnia … o</w:t>
      </w:r>
      <w:r w:rsidR="0097590F">
        <w:t xml:space="preserve"> </w:t>
      </w:r>
      <w:r w:rsidRPr="002A6253">
        <w:t>uregulowaniu niektórych spraw w</w:t>
      </w:r>
      <w:r w:rsidR="0097590F">
        <w:t xml:space="preserve"> </w:t>
      </w:r>
      <w:r w:rsidRPr="002A6253">
        <w:t>związku z</w:t>
      </w:r>
      <w:r w:rsidR="0097590F">
        <w:t xml:space="preserve"> </w:t>
      </w:r>
      <w:r w:rsidRPr="002A6253">
        <w:t>wystąpieniem Zjednoczonego Królestwa Wielkiej Brytanii i</w:t>
      </w:r>
      <w:r w:rsidR="0097590F">
        <w:t xml:space="preserve"> </w:t>
      </w:r>
      <w:r w:rsidRPr="002A6253">
        <w:t>Irlandii Północnej z</w:t>
      </w:r>
      <w:r w:rsidR="0097590F">
        <w:t xml:space="preserve"> </w:t>
      </w:r>
      <w:r w:rsidRPr="002A6253">
        <w:t>Unii Europejskiej i</w:t>
      </w:r>
      <w:r w:rsidR="0097590F">
        <w:t xml:space="preserve"> </w:t>
      </w:r>
      <w:r w:rsidRPr="002A6253">
        <w:t>Europejskiej Wspólnoty Energii Atomowej bez zawarcia umowy, o</w:t>
      </w:r>
      <w:r w:rsidR="0097590F">
        <w:t xml:space="preserve"> </w:t>
      </w:r>
      <w:r w:rsidRPr="002A6253">
        <w:t>której mowa w</w:t>
      </w:r>
      <w:r w:rsidR="0097590F">
        <w:t xml:space="preserve"> </w:t>
      </w:r>
      <w:r>
        <w:t>art.</w:t>
      </w:r>
      <w:r w:rsidR="0097590F">
        <w:t xml:space="preserve"> </w:t>
      </w:r>
      <w:r w:rsidRPr="002A6253">
        <w:t>50</w:t>
      </w:r>
      <w:r>
        <w:t xml:space="preserve"> ust.</w:t>
      </w:r>
      <w:r w:rsidR="0097590F">
        <w:t xml:space="preserve"> </w:t>
      </w:r>
      <w:r w:rsidRPr="002A6253">
        <w:t>2</w:t>
      </w:r>
      <w:r w:rsidR="0097590F">
        <w:t xml:space="preserve"> </w:t>
      </w:r>
      <w:r w:rsidRPr="002A6253">
        <w:t>Traktatu o</w:t>
      </w:r>
      <w:r w:rsidR="0097590F">
        <w:t xml:space="preserve"> </w:t>
      </w:r>
      <w:r w:rsidRPr="002A6253">
        <w:t>Unii Europejskiej</w:t>
      </w:r>
      <w:r w:rsidRPr="00BA2BB5">
        <w:t>, lub zezwolenia na pobyt stały, o</w:t>
      </w:r>
      <w:r w:rsidR="0097590F">
        <w:t xml:space="preserve"> </w:t>
      </w:r>
      <w:r w:rsidRPr="00BA2BB5">
        <w:t>którym mowa w</w:t>
      </w:r>
      <w:r w:rsidR="0097590F">
        <w:t xml:space="preserve"> </w:t>
      </w:r>
      <w:r>
        <w:t>art.</w:t>
      </w:r>
      <w:r w:rsidR="0097590F">
        <w:t xml:space="preserve"> </w:t>
      </w:r>
      <w:r w:rsidRPr="00BA2BB5">
        <w:t>195</w:t>
      </w:r>
      <w:r>
        <w:t xml:space="preserve"> ust.</w:t>
      </w:r>
      <w:r w:rsidR="0097590F">
        <w:t xml:space="preserve"> </w:t>
      </w:r>
      <w:r w:rsidRPr="00BA2BB5">
        <w:t>1</w:t>
      </w:r>
      <w:r>
        <w:t xml:space="preserve"> pkt</w:t>
      </w:r>
      <w:r w:rsidR="0097590F">
        <w:t xml:space="preserve"> </w:t>
      </w:r>
      <w:r w:rsidRPr="00BA2BB5">
        <w:t>10, innemu niż ten, o</w:t>
      </w:r>
      <w:r w:rsidR="0097590F">
        <w:t xml:space="preserve"> </w:t>
      </w:r>
      <w:r w:rsidRPr="00BA2BB5">
        <w:t>którym mowa w</w:t>
      </w:r>
      <w:r w:rsidR="0097590F">
        <w:t xml:space="preserve"> </w:t>
      </w:r>
      <w:r>
        <w:t>art.</w:t>
      </w:r>
      <w:r w:rsidR="0097590F">
        <w:t xml:space="preserve"> </w:t>
      </w:r>
      <w:r w:rsidRPr="00BA2BB5">
        <w:t>2</w:t>
      </w:r>
      <w:r>
        <w:t xml:space="preserve"> pkt</w:t>
      </w:r>
      <w:r w:rsidR="0097590F">
        <w:t xml:space="preserve"> </w:t>
      </w:r>
      <w:r w:rsidRPr="00BA2BB5">
        <w:t>4</w:t>
      </w:r>
      <w:r w:rsidR="0097590F">
        <w:t xml:space="preserve"> </w:t>
      </w:r>
      <w:r w:rsidRPr="00BA2BB5">
        <w:t>ustawy z</w:t>
      </w:r>
      <w:r w:rsidR="0097590F">
        <w:t xml:space="preserve"> </w:t>
      </w:r>
      <w:r w:rsidRPr="00BA2BB5">
        <w:t>dnia 14</w:t>
      </w:r>
      <w:r w:rsidR="0097590F">
        <w:t xml:space="preserve"> </w:t>
      </w:r>
      <w:r w:rsidRPr="00BA2BB5">
        <w:t>lipca 2006</w:t>
      </w:r>
      <w:r w:rsidR="0097590F">
        <w:t xml:space="preserve"> </w:t>
      </w:r>
      <w:r w:rsidRPr="00BA2BB5">
        <w:t>r. o</w:t>
      </w:r>
      <w:r w:rsidR="0097590F">
        <w:t xml:space="preserve"> </w:t>
      </w:r>
      <w:r w:rsidRPr="00BA2BB5">
        <w:t>wjeździe na terytorium Rzeczypospolitej Polskiej, pobycie oraz wyjeździe z</w:t>
      </w:r>
      <w:r w:rsidR="0097590F">
        <w:t xml:space="preserve"> </w:t>
      </w:r>
      <w:r w:rsidRPr="00BA2BB5">
        <w:t>tego terytorium obywateli państw członkowskich Unii Europejskiej i</w:t>
      </w:r>
      <w:r w:rsidR="00FA577D">
        <w:t> </w:t>
      </w:r>
      <w:r w:rsidRPr="00BA2BB5">
        <w:t>członków ich rodzin, który przebywa na terytorium Rzeczypospolitej Polskiej wspólnie z</w:t>
      </w:r>
      <w:r w:rsidR="0097590F">
        <w:t xml:space="preserve"> </w:t>
      </w:r>
      <w:r w:rsidRPr="00BA2BB5">
        <w:t>tym obywatelem – ze względu na:</w:t>
      </w:r>
    </w:p>
    <w:p w:rsidR="00043EFA" w:rsidRPr="00BA2BB5" w:rsidRDefault="00043EFA" w:rsidP="00043EFA">
      <w:pPr>
        <w:pStyle w:val="ZLITLITwPKTzmlitwpktliter"/>
      </w:pPr>
      <w:r w:rsidRPr="00BA2BB5">
        <w:t>a)</w:t>
      </w:r>
      <w:r w:rsidRPr="00BA2BB5">
        <w:tab/>
        <w:t>zależność finansową od niego lub pozostawanie z</w:t>
      </w:r>
      <w:r w:rsidR="0097590F">
        <w:t xml:space="preserve"> </w:t>
      </w:r>
      <w:r w:rsidRPr="00BA2BB5">
        <w:t>nim w</w:t>
      </w:r>
      <w:r w:rsidR="0097590F">
        <w:t xml:space="preserve"> </w:t>
      </w:r>
      <w:r w:rsidRPr="00BA2BB5">
        <w:t>gospodarstwie domowym w</w:t>
      </w:r>
      <w:r w:rsidR="0097590F">
        <w:t xml:space="preserve"> </w:t>
      </w:r>
      <w:r w:rsidRPr="00BA2BB5">
        <w:t>kraju, z</w:t>
      </w:r>
      <w:r w:rsidR="0097590F">
        <w:t xml:space="preserve"> </w:t>
      </w:r>
      <w:r w:rsidRPr="00BA2BB5">
        <w:t>którego przybył cudzoziemiec, lub</w:t>
      </w:r>
    </w:p>
    <w:p w:rsidR="00043EFA" w:rsidRPr="00043EFA" w:rsidRDefault="00043EFA" w:rsidP="00D01B5E">
      <w:pPr>
        <w:pStyle w:val="ZLITLITwPKTzmlitwpktliter"/>
        <w:keepNext/>
      </w:pPr>
      <w:r w:rsidRPr="00BA2BB5">
        <w:t>b)</w:t>
      </w:r>
      <w:r w:rsidRPr="00043EFA">
        <w:tab/>
        <w:t>poważne względy zdrowotne wymagające osobistej opieki ze strony tego obywatela</w:t>
      </w:r>
    </w:p>
    <w:p w:rsidR="00043EFA" w:rsidRPr="00BA2BB5" w:rsidRDefault="00043EFA" w:rsidP="00043EFA">
      <w:pPr>
        <w:pStyle w:val="ZLITCZWSPLITwPKTzmczciwsplitwpktliter"/>
      </w:pPr>
      <w:r w:rsidRPr="00BA2BB5">
        <w:t>–</w:t>
      </w:r>
      <w:r w:rsidR="0097590F">
        <w:t xml:space="preserve"> </w:t>
      </w:r>
      <w:r w:rsidRPr="00BA2BB5">
        <w:t>jeżeli cudzoziemiec spełnia wymogi, o</w:t>
      </w:r>
      <w:r w:rsidR="0097590F">
        <w:t xml:space="preserve"> </w:t>
      </w:r>
      <w:r w:rsidRPr="00BA2BB5">
        <w:t>których mowa w</w:t>
      </w:r>
      <w:r w:rsidR="0097590F">
        <w:t xml:space="preserve"> </w:t>
      </w:r>
      <w:r>
        <w:t>art.</w:t>
      </w:r>
      <w:r w:rsidR="0097590F">
        <w:t xml:space="preserve"> </w:t>
      </w:r>
      <w:r w:rsidRPr="00BA2BB5">
        <w:t>159</w:t>
      </w:r>
      <w:r>
        <w:t xml:space="preserve"> ust.</w:t>
      </w:r>
      <w:r w:rsidR="0097590F">
        <w:t xml:space="preserve"> </w:t>
      </w:r>
      <w:r w:rsidRPr="00BA2BB5">
        <w:t>1</w:t>
      </w:r>
      <w:r>
        <w:t xml:space="preserve"> pkt</w:t>
      </w:r>
      <w:r w:rsidR="00FA577D">
        <w:t> </w:t>
      </w:r>
      <w:r w:rsidRPr="00BA2BB5">
        <w:t>2;</w:t>
      </w:r>
      <w:r>
        <w:t>”</w:t>
      </w:r>
      <w:r w:rsidRPr="00BA2BB5">
        <w:t>,</w:t>
      </w:r>
    </w:p>
    <w:p w:rsidR="00043EFA" w:rsidRPr="00043EFA" w:rsidRDefault="00043EFA" w:rsidP="00D01B5E">
      <w:pPr>
        <w:pStyle w:val="LITlitera"/>
        <w:keepNext/>
      </w:pPr>
      <w:r w:rsidRPr="00BA2BB5">
        <w:t>b)</w:t>
      </w:r>
      <w:r w:rsidRPr="00043EFA">
        <w:tab/>
        <w:t>w pkt</w:t>
      </w:r>
      <w:r w:rsidR="0097590F">
        <w:t xml:space="preserve"> </w:t>
      </w:r>
      <w:r w:rsidRPr="00043EFA">
        <w:t>3</w:t>
      </w:r>
      <w:r w:rsidR="0097590F">
        <w:t xml:space="preserve"> </w:t>
      </w:r>
      <w:r w:rsidRPr="00043EFA">
        <w:t>kropkę zastępuje się średnikiem i</w:t>
      </w:r>
      <w:r w:rsidR="0097590F">
        <w:t xml:space="preserve"> </w:t>
      </w:r>
      <w:r w:rsidRPr="00043EFA">
        <w:t>dodaje się pkt</w:t>
      </w:r>
      <w:r w:rsidR="0097590F">
        <w:t xml:space="preserve"> </w:t>
      </w:r>
      <w:r w:rsidRPr="00043EFA">
        <w:t>4 w</w:t>
      </w:r>
      <w:r w:rsidR="0097590F">
        <w:t xml:space="preserve"> </w:t>
      </w:r>
      <w:r w:rsidRPr="00043EFA">
        <w:t>brzmieniu:</w:t>
      </w:r>
    </w:p>
    <w:p w:rsidR="00043EFA" w:rsidRPr="00BA2BB5" w:rsidRDefault="00043EFA" w:rsidP="00043EFA">
      <w:pPr>
        <w:pStyle w:val="ZLITPKTzmpktliter"/>
      </w:pPr>
      <w:r>
        <w:t>„</w:t>
      </w:r>
      <w:r w:rsidRPr="00BA2BB5">
        <w:t>4)</w:t>
      </w:r>
      <w:r w:rsidRPr="00BA2BB5">
        <w:tab/>
        <w:t>cudzoziemcowi prowadzącemu życie rodzinne w</w:t>
      </w:r>
      <w:r w:rsidR="0097590F">
        <w:t xml:space="preserve"> </w:t>
      </w:r>
      <w:r w:rsidRPr="00BA2BB5">
        <w:t>rozumieniu Konwencji o</w:t>
      </w:r>
      <w:r w:rsidR="0097590F">
        <w:t xml:space="preserve"> </w:t>
      </w:r>
      <w:r w:rsidRPr="00BA2BB5">
        <w:t>ochronie praw człowieka i</w:t>
      </w:r>
      <w:r w:rsidR="0097590F">
        <w:t xml:space="preserve"> </w:t>
      </w:r>
      <w:r w:rsidRPr="00BA2BB5">
        <w:t>podstawowych wolności, sporządzonej w</w:t>
      </w:r>
      <w:r w:rsidR="0097590F">
        <w:t xml:space="preserve"> </w:t>
      </w:r>
      <w:r w:rsidRPr="00BA2BB5">
        <w:t>Rzymie dnia 4</w:t>
      </w:r>
      <w:r w:rsidR="0097590F">
        <w:t xml:space="preserve"> </w:t>
      </w:r>
      <w:r w:rsidRPr="00BA2BB5">
        <w:t>listopada 1950</w:t>
      </w:r>
      <w:r w:rsidR="0097590F">
        <w:t xml:space="preserve"> </w:t>
      </w:r>
      <w:r w:rsidRPr="00BA2BB5">
        <w:t>r., z</w:t>
      </w:r>
      <w:r w:rsidR="0097590F">
        <w:t xml:space="preserve"> </w:t>
      </w:r>
      <w:r w:rsidRPr="00BA2BB5">
        <w:t>zamieszkującym na terytorium Rzeczypospolitej Polskiej obywatelem Zjednoczonego Królestwa, który posiada zezwolenie na pobyt czasowy lub zezwolenie na pobyt stały, o</w:t>
      </w:r>
      <w:r w:rsidR="0097590F">
        <w:t xml:space="preserve"> </w:t>
      </w:r>
      <w:r w:rsidRPr="00BA2BB5">
        <w:t>których mowa w</w:t>
      </w:r>
      <w:r w:rsidR="0097590F">
        <w:t xml:space="preserve"> </w:t>
      </w:r>
      <w:r>
        <w:t>art.</w:t>
      </w:r>
      <w:r w:rsidR="0097590F">
        <w:t xml:space="preserve"> </w:t>
      </w:r>
      <w:r w:rsidRPr="00BA2BB5">
        <w:t>7</w:t>
      </w:r>
      <w:r>
        <w:t xml:space="preserve"> ust.</w:t>
      </w:r>
      <w:r w:rsidR="0097590F">
        <w:t xml:space="preserve"> </w:t>
      </w:r>
      <w:r w:rsidRPr="00BA2BB5">
        <w:t>1</w:t>
      </w:r>
      <w:r>
        <w:t xml:space="preserve"> albo art.</w:t>
      </w:r>
      <w:r w:rsidR="0097590F">
        <w:t xml:space="preserve"> </w:t>
      </w:r>
      <w:r w:rsidRPr="00BA2BB5">
        <w:t>10</w:t>
      </w:r>
      <w:r>
        <w:t xml:space="preserve"> ust.</w:t>
      </w:r>
      <w:r w:rsidR="0097590F">
        <w:t xml:space="preserve"> </w:t>
      </w:r>
      <w:r w:rsidRPr="00BA2BB5">
        <w:t>1</w:t>
      </w:r>
      <w:r w:rsidR="0097590F">
        <w:t xml:space="preserve"> </w:t>
      </w:r>
      <w:r w:rsidRPr="00BA2BB5">
        <w:t>ustawy z</w:t>
      </w:r>
      <w:r w:rsidR="0097590F">
        <w:t xml:space="preserve"> </w:t>
      </w:r>
      <w:r w:rsidRPr="00BA2BB5">
        <w:t>dnia … o</w:t>
      </w:r>
      <w:r w:rsidR="0097590F">
        <w:t xml:space="preserve"> </w:t>
      </w:r>
      <w:r w:rsidRPr="002A6253">
        <w:t>uregulowaniu niektórych spraw w</w:t>
      </w:r>
      <w:r w:rsidR="0097590F">
        <w:t xml:space="preserve"> </w:t>
      </w:r>
      <w:r w:rsidRPr="002A6253">
        <w:t>związku z</w:t>
      </w:r>
      <w:r w:rsidR="0097590F">
        <w:t xml:space="preserve"> </w:t>
      </w:r>
      <w:r w:rsidRPr="002A6253">
        <w:t>wystąpieniem Zjednoczonego Królestwa Wielkiej Brytanii i</w:t>
      </w:r>
      <w:r w:rsidR="0097590F">
        <w:t xml:space="preserve"> </w:t>
      </w:r>
      <w:r w:rsidRPr="002A6253">
        <w:t>Irlandii Północnej z</w:t>
      </w:r>
      <w:r w:rsidR="0097590F">
        <w:t xml:space="preserve"> </w:t>
      </w:r>
      <w:r w:rsidRPr="002A6253">
        <w:t>Unii Europejskiej i</w:t>
      </w:r>
      <w:r w:rsidR="0097590F">
        <w:t xml:space="preserve"> </w:t>
      </w:r>
      <w:r w:rsidRPr="002A6253">
        <w:t>Europejskiej Wspólnoty Energii Atomowej bez zawarcia umowy, o</w:t>
      </w:r>
      <w:r w:rsidR="0097590F">
        <w:t xml:space="preserve"> </w:t>
      </w:r>
      <w:r w:rsidRPr="002A6253">
        <w:t>której mowa w</w:t>
      </w:r>
      <w:r w:rsidR="0097590F">
        <w:t xml:space="preserve"> </w:t>
      </w:r>
      <w:r>
        <w:t>art.</w:t>
      </w:r>
      <w:r w:rsidR="0097590F">
        <w:t xml:space="preserve"> </w:t>
      </w:r>
      <w:r w:rsidRPr="002A6253">
        <w:t>50</w:t>
      </w:r>
      <w:r>
        <w:t xml:space="preserve"> ust.</w:t>
      </w:r>
      <w:r w:rsidR="0097590F">
        <w:t xml:space="preserve"> </w:t>
      </w:r>
      <w:r w:rsidRPr="002A6253">
        <w:t>2</w:t>
      </w:r>
      <w:r w:rsidR="0097590F">
        <w:t xml:space="preserve"> </w:t>
      </w:r>
      <w:r w:rsidRPr="002A6253">
        <w:t>Traktatu o</w:t>
      </w:r>
      <w:r w:rsidR="0097590F">
        <w:t xml:space="preserve"> </w:t>
      </w:r>
      <w:r w:rsidRPr="002A6253">
        <w:t>Unii Europejskiej</w:t>
      </w:r>
      <w:r>
        <w:t>,</w:t>
      </w:r>
      <w:r w:rsidRPr="00BA2BB5">
        <w:t xml:space="preserve"> lub zezwolenie na pobyt stały, o</w:t>
      </w:r>
      <w:r w:rsidR="0097590F">
        <w:t xml:space="preserve"> </w:t>
      </w:r>
      <w:r w:rsidRPr="00BA2BB5">
        <w:t>którym mowa w</w:t>
      </w:r>
      <w:r>
        <w:t xml:space="preserve"> </w:t>
      </w:r>
      <w:r w:rsidRPr="00BA2BB5">
        <w:t>art. 195</w:t>
      </w:r>
      <w:r>
        <w:t xml:space="preserve"> ust.</w:t>
      </w:r>
      <w:r w:rsidR="0097590F">
        <w:t xml:space="preserve"> </w:t>
      </w:r>
      <w:r w:rsidRPr="00BA2BB5">
        <w:t>1</w:t>
      </w:r>
      <w:r>
        <w:t xml:space="preserve"> pkt</w:t>
      </w:r>
      <w:r w:rsidR="0097590F">
        <w:t xml:space="preserve"> </w:t>
      </w:r>
      <w:r w:rsidRPr="00BA2BB5">
        <w:t>10, z</w:t>
      </w:r>
      <w:r w:rsidR="0097590F">
        <w:t xml:space="preserve"> </w:t>
      </w:r>
      <w:r w:rsidRPr="00BA2BB5">
        <w:t>którym przebywa wspólnie na tym terytorium, jeżeli cudzoziemiec spełnia wymogi, o</w:t>
      </w:r>
      <w:r w:rsidR="0097590F">
        <w:t xml:space="preserve"> </w:t>
      </w:r>
      <w:r w:rsidRPr="00BA2BB5">
        <w:t>których mowa w</w:t>
      </w:r>
      <w:r w:rsidR="0097590F">
        <w:t xml:space="preserve"> </w:t>
      </w:r>
      <w:r>
        <w:t>art.</w:t>
      </w:r>
      <w:r w:rsidR="0097590F">
        <w:t xml:space="preserve"> </w:t>
      </w:r>
      <w:r w:rsidRPr="00BA2BB5">
        <w:t>159</w:t>
      </w:r>
      <w:r>
        <w:t xml:space="preserve"> ust.</w:t>
      </w:r>
      <w:r w:rsidR="0097590F">
        <w:t xml:space="preserve"> </w:t>
      </w:r>
      <w:r w:rsidRPr="00BA2BB5">
        <w:t>1</w:t>
      </w:r>
      <w:r>
        <w:t xml:space="preserve"> pkt</w:t>
      </w:r>
      <w:r w:rsidR="0097590F">
        <w:t xml:space="preserve"> </w:t>
      </w:r>
      <w:r w:rsidRPr="00BA2BB5">
        <w:t>2.</w:t>
      </w:r>
      <w:r>
        <w:t>”</w:t>
      </w:r>
      <w:r w:rsidRPr="00BA2BB5">
        <w:t>;</w:t>
      </w:r>
    </w:p>
    <w:p w:rsidR="00043EFA" w:rsidRPr="00043EFA" w:rsidRDefault="00043EFA" w:rsidP="00FA577D">
      <w:pPr>
        <w:pStyle w:val="PKTpunkt"/>
      </w:pPr>
      <w:r w:rsidRPr="00BA2BB5">
        <w:t>3)</w:t>
      </w:r>
      <w:r w:rsidRPr="00043EFA">
        <w:tab/>
        <w:t>w art.</w:t>
      </w:r>
      <w:r w:rsidR="0097590F">
        <w:t xml:space="preserve"> </w:t>
      </w:r>
      <w:r w:rsidRPr="00043EFA">
        <w:t>195:</w:t>
      </w:r>
    </w:p>
    <w:p w:rsidR="00043EFA" w:rsidRPr="00043EFA" w:rsidRDefault="00043EFA" w:rsidP="00FA577D">
      <w:pPr>
        <w:pStyle w:val="LITlitera"/>
      </w:pPr>
      <w:r w:rsidRPr="00BA2BB5">
        <w:t>a)</w:t>
      </w:r>
      <w:r w:rsidRPr="00043EFA">
        <w:tab/>
        <w:t>w ust.</w:t>
      </w:r>
      <w:r w:rsidR="0097590F">
        <w:t xml:space="preserve"> </w:t>
      </w:r>
      <w:r w:rsidRPr="00043EFA">
        <w:t>1 w</w:t>
      </w:r>
      <w:r w:rsidR="0097590F">
        <w:t xml:space="preserve"> </w:t>
      </w:r>
      <w:r w:rsidRPr="00043EFA">
        <w:t>pkt</w:t>
      </w:r>
      <w:r w:rsidR="0097590F">
        <w:t xml:space="preserve"> </w:t>
      </w:r>
      <w:r w:rsidRPr="00043EFA">
        <w:t>9</w:t>
      </w:r>
      <w:r w:rsidR="0097590F">
        <w:t xml:space="preserve"> </w:t>
      </w:r>
      <w:r w:rsidRPr="00043EFA">
        <w:t>kropkę zastępuje się przecinkiem i</w:t>
      </w:r>
      <w:r w:rsidR="0097590F">
        <w:t xml:space="preserve"> </w:t>
      </w:r>
      <w:r w:rsidRPr="00043EFA">
        <w:t>dodaje się wyraz „lub” oraz dodaje się pkt</w:t>
      </w:r>
      <w:r w:rsidR="0097590F">
        <w:t xml:space="preserve"> </w:t>
      </w:r>
      <w:r w:rsidRPr="00043EFA">
        <w:t>10 w</w:t>
      </w:r>
      <w:r w:rsidR="0097590F">
        <w:t xml:space="preserve"> </w:t>
      </w:r>
      <w:r w:rsidRPr="00043EFA">
        <w:t>brzmieniu:</w:t>
      </w:r>
    </w:p>
    <w:p w:rsidR="00043EFA" w:rsidRPr="00043EFA" w:rsidRDefault="00043EFA" w:rsidP="00FA577D">
      <w:pPr>
        <w:pStyle w:val="ZLITPKTzmpktliter"/>
      </w:pPr>
      <w:r>
        <w:t>„</w:t>
      </w:r>
      <w:r w:rsidRPr="00043EFA">
        <w:t>10)</w:t>
      </w:r>
      <w:r w:rsidRPr="00043EFA">
        <w:tab/>
        <w:t>jest obywatelem Zjednoczonego Królestwa lub członkiem jego rodziny, w</w:t>
      </w:r>
      <w:r w:rsidR="0097590F">
        <w:t xml:space="preserve"> </w:t>
      </w:r>
      <w:r w:rsidRPr="00043EFA">
        <w:t>rozumieniu art.</w:t>
      </w:r>
      <w:r w:rsidR="0097590F">
        <w:t xml:space="preserve"> </w:t>
      </w:r>
      <w:r w:rsidRPr="00043EFA">
        <w:t>2 pkt</w:t>
      </w:r>
      <w:r w:rsidR="0097590F">
        <w:t xml:space="preserve"> </w:t>
      </w:r>
      <w:r w:rsidRPr="00043EFA">
        <w:t>4</w:t>
      </w:r>
      <w:r w:rsidR="0097590F">
        <w:t xml:space="preserve"> </w:t>
      </w:r>
      <w:r w:rsidRPr="00043EFA">
        <w:t>ustawy z</w:t>
      </w:r>
      <w:r w:rsidR="0097590F">
        <w:t xml:space="preserve"> </w:t>
      </w:r>
      <w:r w:rsidRPr="00043EFA">
        <w:t>dnia 14</w:t>
      </w:r>
      <w:r w:rsidR="0097590F">
        <w:t xml:space="preserve"> </w:t>
      </w:r>
      <w:r w:rsidRPr="00043EFA">
        <w:t>lipca 2006</w:t>
      </w:r>
      <w:r w:rsidR="0097590F">
        <w:t xml:space="preserve"> </w:t>
      </w:r>
      <w:r w:rsidRPr="00043EFA">
        <w:t>r. o</w:t>
      </w:r>
      <w:r w:rsidR="0097590F">
        <w:t xml:space="preserve"> </w:t>
      </w:r>
      <w:r w:rsidRPr="00043EFA">
        <w:t>wjeździe na terytorium Rzeczypospolitej Polskiej, pobycie oraz wyjeździe z</w:t>
      </w:r>
      <w:r w:rsidR="0097590F">
        <w:t xml:space="preserve"> </w:t>
      </w:r>
      <w:r w:rsidRPr="00043EFA">
        <w:t>tego terytorium obywateli państw członkowskich Unii Europejskiej i</w:t>
      </w:r>
      <w:r w:rsidR="0097590F">
        <w:t xml:space="preserve"> </w:t>
      </w:r>
      <w:r w:rsidRPr="00043EFA">
        <w:t>członków ich rodzin, który przebywa na terytorium Rzeczypospolitej Polskiej wspólnie z</w:t>
      </w:r>
      <w:r w:rsidR="0097590F">
        <w:t xml:space="preserve"> </w:t>
      </w:r>
      <w:r w:rsidRPr="00043EFA">
        <w:t>tym obywatelem, który w</w:t>
      </w:r>
      <w:r w:rsidR="0097590F">
        <w:t xml:space="preserve"> </w:t>
      </w:r>
      <w:r w:rsidRPr="00043EFA">
        <w:t>dniu poprzedzającym dzień wejścia w</w:t>
      </w:r>
      <w:r w:rsidR="0097590F">
        <w:t xml:space="preserve"> </w:t>
      </w:r>
      <w:r w:rsidRPr="00043EFA">
        <w:t>życie ustawy z</w:t>
      </w:r>
      <w:r w:rsidR="0097590F">
        <w:t xml:space="preserve"> </w:t>
      </w:r>
      <w:r w:rsidRPr="00043EFA">
        <w:t>dnia … o</w:t>
      </w:r>
      <w:r w:rsidR="0097590F">
        <w:t xml:space="preserve"> </w:t>
      </w:r>
      <w:r w:rsidRPr="00043EFA">
        <w:t>uregulowaniu niektórych spraw w</w:t>
      </w:r>
      <w:r w:rsidR="0097590F">
        <w:t xml:space="preserve"> </w:t>
      </w:r>
      <w:r w:rsidRPr="00043EFA">
        <w:t>związku z</w:t>
      </w:r>
      <w:r w:rsidR="0097590F">
        <w:t xml:space="preserve"> </w:t>
      </w:r>
      <w:r w:rsidRPr="00043EFA">
        <w:t>wystąpieniem Zjednoczonego Królestwa Wielkiej Brytanii i</w:t>
      </w:r>
      <w:r w:rsidR="0097590F">
        <w:t xml:space="preserve"> </w:t>
      </w:r>
      <w:r w:rsidRPr="00043EFA">
        <w:t>Irlandii Północnej z</w:t>
      </w:r>
      <w:r w:rsidR="0097590F">
        <w:t xml:space="preserve"> </w:t>
      </w:r>
      <w:r w:rsidRPr="00043EFA">
        <w:t>Unii Europejskiej i</w:t>
      </w:r>
      <w:r w:rsidR="0097590F">
        <w:t xml:space="preserve"> </w:t>
      </w:r>
      <w:r w:rsidRPr="00043EFA">
        <w:t>Europejskiej Wspólnoty Energii Atomowej bez zawarcia umowy, o</w:t>
      </w:r>
      <w:r w:rsidR="0097590F">
        <w:t xml:space="preserve"> </w:t>
      </w:r>
      <w:r w:rsidRPr="00043EFA">
        <w:t>której mowa w</w:t>
      </w:r>
      <w:r w:rsidR="0097590F">
        <w:t xml:space="preserve"> </w:t>
      </w:r>
      <w:r w:rsidRPr="00043EFA">
        <w:t>art.</w:t>
      </w:r>
      <w:r w:rsidR="0097590F">
        <w:t xml:space="preserve"> </w:t>
      </w:r>
      <w:r w:rsidRPr="00043EFA">
        <w:t>50 ust.</w:t>
      </w:r>
      <w:r w:rsidR="0097590F">
        <w:t xml:space="preserve"> </w:t>
      </w:r>
      <w:r w:rsidRPr="00043EFA">
        <w:t>2</w:t>
      </w:r>
      <w:r w:rsidR="0097590F">
        <w:t xml:space="preserve"> </w:t>
      </w:r>
      <w:r w:rsidRPr="00043EFA">
        <w:t>Traktatu o</w:t>
      </w:r>
      <w:r w:rsidR="0097590F">
        <w:t xml:space="preserve"> </w:t>
      </w:r>
      <w:r w:rsidRPr="00043EFA">
        <w:t>Unii Europejskiej, posiadał prawo pobytu na terytorium Rzeczypospolitej Polskiej i</w:t>
      </w:r>
      <w:r w:rsidR="0097590F">
        <w:t xml:space="preserve"> </w:t>
      </w:r>
      <w:r w:rsidRPr="00043EFA">
        <w:t>spełnia łącznie następujące warunki:</w:t>
      </w:r>
    </w:p>
    <w:p w:rsidR="00043EFA" w:rsidRPr="00BA2BB5" w:rsidRDefault="00043EFA" w:rsidP="00043EFA">
      <w:pPr>
        <w:pStyle w:val="ZLITLITwPKTzmlitwpktliter"/>
      </w:pPr>
      <w:r w:rsidRPr="00BA2BB5">
        <w:t>a)</w:t>
      </w:r>
      <w:r w:rsidRPr="00BA2BB5">
        <w:tab/>
        <w:t>przebywa na terytorium Rzeczypospolitej Polskiej legalnie i</w:t>
      </w:r>
      <w:r w:rsidR="0097590F">
        <w:t xml:space="preserve"> </w:t>
      </w:r>
      <w:r w:rsidRPr="00BA2BB5">
        <w:t xml:space="preserve">nieprzerwanie co </w:t>
      </w:r>
      <w:r w:rsidRPr="00BA2BB5">
        <w:tab/>
        <w:t>najmniej przez 5</w:t>
      </w:r>
      <w:r w:rsidR="0097590F">
        <w:t xml:space="preserve"> </w:t>
      </w:r>
      <w:r w:rsidRPr="00BA2BB5">
        <w:t>lat bezpośrednio przed złożeniem wniosku,</w:t>
      </w:r>
    </w:p>
    <w:p w:rsidR="00043EFA" w:rsidRPr="00BA2BB5" w:rsidRDefault="00043EFA" w:rsidP="00043EFA">
      <w:pPr>
        <w:pStyle w:val="ZLITLITwPKTzmlitwpktliter"/>
      </w:pPr>
      <w:r w:rsidRPr="00BA2BB5">
        <w:t>b)</w:t>
      </w:r>
      <w:r w:rsidRPr="00BA2BB5">
        <w:tab/>
        <w:t>posiada źródło stabilnego i</w:t>
      </w:r>
      <w:r w:rsidR="0097590F">
        <w:t xml:space="preserve"> </w:t>
      </w:r>
      <w:r w:rsidRPr="00BA2BB5">
        <w:t xml:space="preserve">regularnego dochodu wystarczającego na pokrycie </w:t>
      </w:r>
      <w:r w:rsidRPr="00BA2BB5">
        <w:tab/>
        <w:t>kosztów utrzymania siebie i</w:t>
      </w:r>
      <w:r w:rsidR="0097590F">
        <w:t xml:space="preserve"> </w:t>
      </w:r>
      <w:r w:rsidRPr="00BA2BB5">
        <w:t>członków rodziny pozostających na jego utrzymaniu,</w:t>
      </w:r>
    </w:p>
    <w:p w:rsidR="00043EFA" w:rsidRPr="00BA2BB5" w:rsidRDefault="00043EFA" w:rsidP="00043EFA">
      <w:pPr>
        <w:pStyle w:val="ZLITLITwPKTzmlitwpktliter"/>
      </w:pPr>
      <w:r w:rsidRPr="00BA2BB5">
        <w:t>c)</w:t>
      </w:r>
      <w:r w:rsidRPr="00BA2BB5">
        <w:tab/>
        <w:t>posiada ubezpieczenie zdrowotne w</w:t>
      </w:r>
      <w:r w:rsidR="0097590F">
        <w:t xml:space="preserve"> </w:t>
      </w:r>
      <w:r w:rsidRPr="00BA2BB5">
        <w:t>rozumieniu ustawy z</w:t>
      </w:r>
      <w:r w:rsidR="0097590F">
        <w:t xml:space="preserve"> </w:t>
      </w:r>
      <w:r w:rsidRPr="00BA2BB5">
        <w:t>dnia 27</w:t>
      </w:r>
      <w:r w:rsidR="00FA577D">
        <w:t> </w:t>
      </w:r>
      <w:r w:rsidRPr="00BA2BB5">
        <w:t>sierpnia 2004</w:t>
      </w:r>
      <w:r w:rsidR="0097590F">
        <w:t xml:space="preserve"> </w:t>
      </w:r>
      <w:r w:rsidRPr="00BA2BB5">
        <w:tab/>
        <w:t>r. o</w:t>
      </w:r>
      <w:r w:rsidR="0097590F">
        <w:t xml:space="preserve"> </w:t>
      </w:r>
      <w:r w:rsidRPr="00BA2BB5">
        <w:t>świadczeniach opieki zdrowotnej finansowanych ze środków publicznych lub potwierdzenie pokrycia przez ubezpieczyciela kosztów leczenia na terytorium Rzeczypospolitej Polskiej.</w:t>
      </w:r>
      <w:r>
        <w:t>”</w:t>
      </w:r>
      <w:r w:rsidRPr="00BA2BB5">
        <w:t>,</w:t>
      </w:r>
    </w:p>
    <w:p w:rsidR="00043EFA" w:rsidRPr="00043EFA" w:rsidRDefault="00043EFA" w:rsidP="00D01B5E">
      <w:pPr>
        <w:pStyle w:val="LITlitera"/>
        <w:keepNext/>
      </w:pPr>
      <w:r w:rsidRPr="00BA2BB5">
        <w:t>b)</w:t>
      </w:r>
      <w:r w:rsidRPr="00043EFA">
        <w:tab/>
        <w:t>ust. 2a otrzymuje brzmienie:</w:t>
      </w:r>
    </w:p>
    <w:p w:rsidR="00043EFA" w:rsidRDefault="00043EFA" w:rsidP="00043EFA">
      <w:pPr>
        <w:pStyle w:val="ZLITUSTzmustliter"/>
      </w:pPr>
      <w:r>
        <w:t>„</w:t>
      </w:r>
      <w:r w:rsidRPr="00BA2BB5">
        <w:t>2a.</w:t>
      </w:r>
      <w:r w:rsidR="0097590F">
        <w:t xml:space="preserve"> </w:t>
      </w:r>
      <w:r w:rsidRPr="00BA2BB5">
        <w:t>Do ustalenia, czy cudzoziemiec ubiegający się o</w:t>
      </w:r>
      <w:r w:rsidR="0097590F">
        <w:t xml:space="preserve"> </w:t>
      </w:r>
      <w:r w:rsidRPr="00BA2BB5">
        <w:t>udzielenie zezwolenia, o</w:t>
      </w:r>
      <w:r w:rsidR="0097590F">
        <w:t xml:space="preserve"> </w:t>
      </w:r>
      <w:r w:rsidRPr="00BA2BB5">
        <w:t>którym mowa w</w:t>
      </w:r>
      <w:r w:rsidR="0097590F">
        <w:t xml:space="preserve"> </w:t>
      </w:r>
      <w:r>
        <w:t>ust.</w:t>
      </w:r>
      <w:r w:rsidR="0097590F">
        <w:t xml:space="preserve"> </w:t>
      </w:r>
      <w:r w:rsidRPr="00BA2BB5">
        <w:t>1, posiada dochód, o</w:t>
      </w:r>
      <w:r w:rsidR="0097590F">
        <w:t xml:space="preserve"> </w:t>
      </w:r>
      <w:r w:rsidRPr="00BA2BB5">
        <w:t>którym mowa w</w:t>
      </w:r>
      <w:r w:rsidR="0097590F">
        <w:t xml:space="preserve"> </w:t>
      </w:r>
      <w:r>
        <w:t>ust.</w:t>
      </w:r>
      <w:r w:rsidR="0097590F">
        <w:t xml:space="preserve"> </w:t>
      </w:r>
      <w:r w:rsidRPr="00BA2BB5">
        <w:t>1</w:t>
      </w:r>
      <w:r>
        <w:t xml:space="preserve"> pkt</w:t>
      </w:r>
      <w:r w:rsidR="0097590F">
        <w:t xml:space="preserve"> </w:t>
      </w:r>
      <w:r w:rsidRPr="00BA2BB5">
        <w:t>6</w:t>
      </w:r>
      <w:r>
        <w:t xml:space="preserve"> lit.</w:t>
      </w:r>
      <w:r w:rsidR="0097590F">
        <w:t xml:space="preserve"> </w:t>
      </w:r>
      <w:r w:rsidRPr="00BA2BB5">
        <w:t>c lub</w:t>
      </w:r>
      <w:r>
        <w:t xml:space="preserve"> pkt</w:t>
      </w:r>
      <w:r w:rsidR="0097590F">
        <w:t xml:space="preserve"> </w:t>
      </w:r>
      <w:r w:rsidRPr="00BA2BB5">
        <w:t>10, stosuje się przepis</w:t>
      </w:r>
      <w:r>
        <w:t xml:space="preserve"> art.</w:t>
      </w:r>
      <w:r w:rsidR="0097590F">
        <w:t xml:space="preserve"> </w:t>
      </w:r>
      <w:r w:rsidRPr="00BA2BB5">
        <w:t>114</w:t>
      </w:r>
      <w:r>
        <w:t xml:space="preserve"> ust.</w:t>
      </w:r>
      <w:r w:rsidR="0097590F">
        <w:t xml:space="preserve"> </w:t>
      </w:r>
      <w:r w:rsidRPr="00BA2BB5">
        <w:t>2.</w:t>
      </w:r>
      <w:r>
        <w:t>”,</w:t>
      </w:r>
    </w:p>
    <w:p w:rsidR="00043EFA" w:rsidRDefault="00043EFA" w:rsidP="00D01B5E">
      <w:pPr>
        <w:pStyle w:val="LITlitera"/>
        <w:keepNext/>
      </w:pPr>
      <w:r>
        <w:t>c)</w:t>
      </w:r>
      <w:r>
        <w:tab/>
        <w:t>po ust.</w:t>
      </w:r>
      <w:r w:rsidR="0097590F">
        <w:t xml:space="preserve"> </w:t>
      </w:r>
      <w:r>
        <w:t>2a dodaje się ust.</w:t>
      </w:r>
      <w:r w:rsidR="0097590F">
        <w:t xml:space="preserve"> </w:t>
      </w:r>
      <w:r>
        <w:t>2b w</w:t>
      </w:r>
      <w:r w:rsidR="0097590F">
        <w:t xml:space="preserve"> </w:t>
      </w:r>
      <w:r>
        <w:t>brzmieniu:</w:t>
      </w:r>
    </w:p>
    <w:p w:rsidR="00043EFA" w:rsidRPr="00BA2BB5" w:rsidRDefault="00043EFA" w:rsidP="00043EFA">
      <w:pPr>
        <w:pStyle w:val="ZLITUSTzmustliter"/>
      </w:pPr>
      <w:r w:rsidRPr="00664CCF">
        <w:t>„2b. Wymóg posiadania źródła stabilnego i</w:t>
      </w:r>
      <w:r w:rsidR="0097590F">
        <w:t xml:space="preserve"> </w:t>
      </w:r>
      <w:r w:rsidRPr="00664CCF">
        <w:t>regularnego źródła dochodu w</w:t>
      </w:r>
      <w:r w:rsidR="0097590F">
        <w:t xml:space="preserve"> </w:t>
      </w:r>
      <w:r w:rsidRPr="00664CCF">
        <w:t>przypadku, o</w:t>
      </w:r>
      <w:r w:rsidR="0097590F">
        <w:t xml:space="preserve"> </w:t>
      </w:r>
      <w:r w:rsidRPr="00664CCF">
        <w:t>którym mowa w</w:t>
      </w:r>
      <w:r w:rsidR="0097590F">
        <w:t xml:space="preserve"> </w:t>
      </w:r>
      <w:r>
        <w:t>art.</w:t>
      </w:r>
      <w:r w:rsidR="0097590F">
        <w:t xml:space="preserve"> </w:t>
      </w:r>
      <w:r w:rsidRPr="00664CCF">
        <w:t>195</w:t>
      </w:r>
      <w:r>
        <w:t xml:space="preserve"> ust.</w:t>
      </w:r>
      <w:r w:rsidR="0097590F">
        <w:t xml:space="preserve"> </w:t>
      </w:r>
      <w:r w:rsidRPr="00664CCF">
        <w:t>1</w:t>
      </w:r>
      <w:r>
        <w:t xml:space="preserve"> pkt</w:t>
      </w:r>
      <w:r w:rsidR="0097590F">
        <w:t xml:space="preserve"> </w:t>
      </w:r>
      <w:r w:rsidRPr="00664CCF">
        <w:t xml:space="preserve">10, uważa się za spełniony również wówczas, gdy koszty utrzymania </w:t>
      </w:r>
      <w:r w:rsidRPr="00694ED8">
        <w:t xml:space="preserve">cudzoziemca </w:t>
      </w:r>
      <w:r w:rsidRPr="00664CCF">
        <w:t>będzie pokrywał członek rodziny obowiązany do jego utrzymania, który zamieszkuje na terytorium Rzeczypospolitej Polskiej</w:t>
      </w:r>
      <w:r>
        <w:t>.</w:t>
      </w:r>
      <w:r w:rsidRPr="00664CCF">
        <w:t>”</w:t>
      </w:r>
      <w:r w:rsidRPr="00BA2BB5">
        <w:t>;</w:t>
      </w:r>
    </w:p>
    <w:p w:rsidR="00043EFA" w:rsidRPr="00043EFA" w:rsidRDefault="00043EFA" w:rsidP="00D01B5E">
      <w:pPr>
        <w:pStyle w:val="PKTpunkt"/>
        <w:keepNext/>
      </w:pPr>
      <w:r w:rsidRPr="00BA2BB5">
        <w:t>4)</w:t>
      </w:r>
      <w:r w:rsidRPr="00043EFA">
        <w:tab/>
        <w:t>w art.</w:t>
      </w:r>
      <w:r w:rsidR="0097590F">
        <w:t xml:space="preserve"> </w:t>
      </w:r>
      <w:r w:rsidRPr="00043EFA">
        <w:t>197</w:t>
      </w:r>
      <w:r w:rsidR="0097590F">
        <w:t xml:space="preserve"> </w:t>
      </w:r>
      <w:r w:rsidRPr="00043EFA">
        <w:t>po ust.</w:t>
      </w:r>
      <w:r w:rsidR="0097590F">
        <w:t xml:space="preserve"> </w:t>
      </w:r>
      <w:r w:rsidRPr="00043EFA">
        <w:t>3</w:t>
      </w:r>
      <w:r w:rsidR="0097590F">
        <w:t xml:space="preserve"> </w:t>
      </w:r>
      <w:r w:rsidRPr="00043EFA">
        <w:t>dodaje się ust.</w:t>
      </w:r>
      <w:r w:rsidR="0097590F">
        <w:t xml:space="preserve"> </w:t>
      </w:r>
      <w:r w:rsidRPr="00043EFA">
        <w:t>3a w</w:t>
      </w:r>
      <w:r w:rsidR="0097590F">
        <w:t xml:space="preserve"> </w:t>
      </w:r>
      <w:r w:rsidRPr="00043EFA">
        <w:t>brzmieniu:</w:t>
      </w:r>
    </w:p>
    <w:p w:rsidR="00043EFA" w:rsidRPr="00BA2BB5" w:rsidRDefault="00043EFA" w:rsidP="00043EFA">
      <w:pPr>
        <w:pStyle w:val="ZUSTzmustartykuempunktem"/>
      </w:pPr>
      <w:r>
        <w:t>„</w:t>
      </w:r>
      <w:r w:rsidRPr="00BA2BB5">
        <w:t>3a.</w:t>
      </w:r>
      <w:r w:rsidR="0097590F">
        <w:t xml:space="preserve"> </w:t>
      </w:r>
      <w:r w:rsidRPr="00BA2BB5">
        <w:t>Udzielenia zezwolenia na pobyt stały cudzoziemcowi, o</w:t>
      </w:r>
      <w:r w:rsidR="0097590F">
        <w:t xml:space="preserve"> </w:t>
      </w:r>
      <w:r w:rsidRPr="00BA2BB5">
        <w:t>którym mowa w</w:t>
      </w:r>
      <w:r w:rsidR="00FA577D">
        <w:t> </w:t>
      </w:r>
      <w:r>
        <w:t>art.</w:t>
      </w:r>
      <w:r w:rsidR="00FA577D">
        <w:t> </w:t>
      </w:r>
      <w:r w:rsidRPr="00BA2BB5">
        <w:t>195</w:t>
      </w:r>
      <w:r>
        <w:t xml:space="preserve"> ust.</w:t>
      </w:r>
      <w:r w:rsidR="0097590F">
        <w:t xml:space="preserve"> </w:t>
      </w:r>
      <w:r w:rsidRPr="00BA2BB5">
        <w:t>1</w:t>
      </w:r>
      <w:r>
        <w:t xml:space="preserve"> pkt</w:t>
      </w:r>
      <w:r w:rsidR="0097590F">
        <w:t xml:space="preserve"> </w:t>
      </w:r>
      <w:r w:rsidRPr="00BA2BB5">
        <w:t>10, odmawia się w</w:t>
      </w:r>
      <w:r w:rsidR="0097590F">
        <w:t xml:space="preserve"> </w:t>
      </w:r>
      <w:r w:rsidRPr="00BA2BB5">
        <w:t>przypadkach, o</w:t>
      </w:r>
      <w:r w:rsidR="0097590F">
        <w:t xml:space="preserve"> </w:t>
      </w:r>
      <w:r w:rsidRPr="00BA2BB5">
        <w:t>których mowa w</w:t>
      </w:r>
      <w:r w:rsidR="0097590F">
        <w:t xml:space="preserve"> </w:t>
      </w:r>
      <w:r>
        <w:t>ust.</w:t>
      </w:r>
      <w:r w:rsidR="0097590F">
        <w:t xml:space="preserve"> </w:t>
      </w:r>
      <w:r w:rsidRPr="00BA2BB5">
        <w:t>1</w:t>
      </w:r>
      <w:r>
        <w:t xml:space="preserve"> pkt</w:t>
      </w:r>
      <w:r w:rsidR="0097590F">
        <w:t xml:space="preserve"> </w:t>
      </w:r>
      <w:r w:rsidRPr="00BA2BB5">
        <w:t>1–4</w:t>
      </w:r>
      <w:r>
        <w:t xml:space="preserve"> lub</w:t>
      </w:r>
      <w:r w:rsidRPr="00BA2BB5">
        <w:t xml:space="preserve"> 7.</w:t>
      </w:r>
      <w:r>
        <w:t>”</w:t>
      </w:r>
      <w:r w:rsidRPr="00BA2BB5">
        <w:t>;</w:t>
      </w:r>
    </w:p>
    <w:p w:rsidR="00043EFA" w:rsidRPr="00043EFA" w:rsidRDefault="00043EFA" w:rsidP="00D01B5E">
      <w:pPr>
        <w:pStyle w:val="PKTpunkt"/>
        <w:keepNext/>
      </w:pPr>
      <w:r w:rsidRPr="00BA2BB5">
        <w:t>5)</w:t>
      </w:r>
      <w:r w:rsidRPr="00043EFA">
        <w:tab/>
        <w:t>w art.</w:t>
      </w:r>
      <w:r w:rsidR="0097590F">
        <w:t xml:space="preserve"> </w:t>
      </w:r>
      <w:r w:rsidRPr="00043EFA">
        <w:t>199 w</w:t>
      </w:r>
      <w:r w:rsidR="0097590F">
        <w:t xml:space="preserve"> </w:t>
      </w:r>
      <w:r w:rsidRPr="00043EFA">
        <w:t>ust.</w:t>
      </w:r>
      <w:r w:rsidR="0097590F">
        <w:t xml:space="preserve"> </w:t>
      </w:r>
      <w:r w:rsidRPr="00043EFA">
        <w:t>2 w</w:t>
      </w:r>
      <w:r w:rsidR="0097590F">
        <w:t xml:space="preserve"> </w:t>
      </w:r>
      <w:r w:rsidRPr="00043EFA">
        <w:t>pkt</w:t>
      </w:r>
      <w:r w:rsidR="0097590F">
        <w:t xml:space="preserve"> </w:t>
      </w:r>
      <w:r w:rsidRPr="00043EFA">
        <w:t>2</w:t>
      </w:r>
      <w:r w:rsidR="0097590F">
        <w:t xml:space="preserve"> </w:t>
      </w:r>
      <w:r w:rsidRPr="00043EFA">
        <w:t>kropkę</w:t>
      </w:r>
      <w:r w:rsidR="0097590F">
        <w:t xml:space="preserve"> </w:t>
      </w:r>
      <w:r w:rsidRPr="00043EFA">
        <w:t>zastępuje się średnikiem i</w:t>
      </w:r>
      <w:r w:rsidR="0097590F">
        <w:t xml:space="preserve"> </w:t>
      </w:r>
      <w:r w:rsidRPr="00043EFA">
        <w:t>dodaje się pkt</w:t>
      </w:r>
      <w:r w:rsidR="0097590F">
        <w:t xml:space="preserve"> </w:t>
      </w:r>
      <w:r w:rsidRPr="00043EFA">
        <w:t>3 w</w:t>
      </w:r>
      <w:r w:rsidR="0097590F">
        <w:t xml:space="preserve"> </w:t>
      </w:r>
      <w:r w:rsidRPr="00043EFA">
        <w:t>brzmieniu:</w:t>
      </w:r>
    </w:p>
    <w:p w:rsidR="00043EFA" w:rsidRPr="00BA2BB5" w:rsidRDefault="00043EFA" w:rsidP="00043EFA">
      <w:pPr>
        <w:pStyle w:val="ZPKTzmpktartykuempunktem"/>
      </w:pPr>
      <w:r>
        <w:t>„</w:t>
      </w:r>
      <w:r w:rsidRPr="00BA2BB5">
        <w:t>3)</w:t>
      </w:r>
      <w:r w:rsidRPr="00BA2BB5">
        <w:tab/>
        <w:t>art. 195</w:t>
      </w:r>
      <w:r>
        <w:t xml:space="preserve"> ust.</w:t>
      </w:r>
      <w:r w:rsidR="0097590F">
        <w:t xml:space="preserve"> </w:t>
      </w:r>
      <w:r w:rsidRPr="00BA2BB5">
        <w:t>1</w:t>
      </w:r>
      <w:r>
        <w:t xml:space="preserve"> pkt</w:t>
      </w:r>
      <w:r w:rsidR="0097590F">
        <w:t xml:space="preserve"> </w:t>
      </w:r>
      <w:r w:rsidRPr="00BA2BB5">
        <w:t>10, cofa się zezwolenie na pobyt stały w</w:t>
      </w:r>
      <w:r w:rsidR="0097590F">
        <w:t xml:space="preserve"> </w:t>
      </w:r>
      <w:r w:rsidRPr="00BA2BB5">
        <w:t>przypadkach, o</w:t>
      </w:r>
      <w:r w:rsidR="0097590F">
        <w:t xml:space="preserve"> </w:t>
      </w:r>
      <w:r w:rsidRPr="00BA2BB5">
        <w:t>których mowa w</w:t>
      </w:r>
      <w:r w:rsidR="0097590F">
        <w:t xml:space="preserve"> </w:t>
      </w:r>
      <w:r>
        <w:t>ust.</w:t>
      </w:r>
      <w:r w:rsidR="0097590F">
        <w:t xml:space="preserve"> </w:t>
      </w:r>
      <w:r w:rsidRPr="00BA2BB5">
        <w:t>1</w:t>
      </w:r>
      <w:r>
        <w:t xml:space="preserve"> pkt</w:t>
      </w:r>
      <w:r w:rsidR="0097590F">
        <w:t xml:space="preserve"> </w:t>
      </w:r>
      <w:r w:rsidRPr="00BA2BB5">
        <w:t>1, 3, 4</w:t>
      </w:r>
      <w:r>
        <w:t xml:space="preserve"> lub</w:t>
      </w:r>
      <w:r w:rsidRPr="00BA2BB5">
        <w:t xml:space="preserve"> 5.</w:t>
      </w:r>
      <w:r>
        <w:t>”</w:t>
      </w:r>
      <w:r w:rsidRPr="00BA2BB5">
        <w:t>;</w:t>
      </w:r>
    </w:p>
    <w:p w:rsidR="00043EFA" w:rsidRPr="00F378BE" w:rsidRDefault="00043EFA" w:rsidP="00D01B5E">
      <w:pPr>
        <w:pStyle w:val="PKTpunkt"/>
        <w:keepNext/>
      </w:pPr>
      <w:r w:rsidRPr="00BA2BB5">
        <w:t>6)</w:t>
      </w:r>
      <w:r w:rsidRPr="00BA2BB5">
        <w:tab/>
      </w:r>
      <w:r w:rsidRPr="00CD45CE">
        <w:t>w</w:t>
      </w:r>
      <w:r>
        <w:t xml:space="preserve"> art.</w:t>
      </w:r>
      <w:r w:rsidR="0097590F">
        <w:t xml:space="preserve"> </w:t>
      </w:r>
      <w:r w:rsidRPr="00F378BE">
        <w:t>236</w:t>
      </w:r>
      <w:r w:rsidR="0097590F">
        <w:t xml:space="preserve"> </w:t>
      </w:r>
      <w:r w:rsidRPr="00F378BE">
        <w:t>po</w:t>
      </w:r>
      <w:r>
        <w:t xml:space="preserve"> pkt</w:t>
      </w:r>
      <w:r w:rsidR="0097590F">
        <w:t xml:space="preserve"> </w:t>
      </w:r>
      <w:r w:rsidRPr="00F378BE">
        <w:t>1a dodaje się</w:t>
      </w:r>
      <w:r>
        <w:t xml:space="preserve"> pkt</w:t>
      </w:r>
      <w:r w:rsidR="0097590F">
        <w:t xml:space="preserve"> </w:t>
      </w:r>
      <w:r w:rsidRPr="00F378BE">
        <w:t>1b – 1d w</w:t>
      </w:r>
      <w:r w:rsidR="0097590F">
        <w:t xml:space="preserve"> </w:t>
      </w:r>
      <w:r w:rsidRPr="00F378BE">
        <w:t>brzmieniu:</w:t>
      </w:r>
    </w:p>
    <w:p w:rsidR="00043EFA" w:rsidRPr="00CD45CE" w:rsidRDefault="00043EFA" w:rsidP="00043EFA">
      <w:pPr>
        <w:pStyle w:val="ZPKTzmpktartykuempunktem"/>
      </w:pPr>
      <w:r>
        <w:t>„1b)</w:t>
      </w:r>
      <w:r>
        <w:tab/>
      </w:r>
      <w:r w:rsidRPr="00CD45CE">
        <w:t>wydania karty pobytu cudzoziemcowi, któremu udzielono zezwolenia na pobyt czasowy na podstawie</w:t>
      </w:r>
      <w:r>
        <w:t xml:space="preserve"> art.</w:t>
      </w:r>
      <w:r w:rsidR="0097590F">
        <w:t xml:space="preserve"> </w:t>
      </w:r>
      <w:r w:rsidRPr="00CD45CE">
        <w:t>7</w:t>
      </w:r>
      <w:r>
        <w:t xml:space="preserve"> ust.</w:t>
      </w:r>
      <w:r w:rsidR="0097590F">
        <w:t xml:space="preserve"> </w:t>
      </w:r>
      <w:r w:rsidRPr="00CD45CE">
        <w:t>1</w:t>
      </w:r>
      <w:r>
        <w:t xml:space="preserve"> lub</w:t>
      </w:r>
      <w:r w:rsidRPr="00CD45CE">
        <w:t xml:space="preserve"> 2</w:t>
      </w:r>
      <w:r w:rsidR="0097590F">
        <w:t xml:space="preserve"> </w:t>
      </w:r>
      <w:r w:rsidRPr="00CD45CE">
        <w:t>ustawy z</w:t>
      </w:r>
      <w:r w:rsidR="0097590F">
        <w:t xml:space="preserve"> </w:t>
      </w:r>
      <w:r w:rsidRPr="00CD45CE">
        <w:t>dnia … o</w:t>
      </w:r>
      <w:r w:rsidR="0097590F">
        <w:t xml:space="preserve"> </w:t>
      </w:r>
      <w:r w:rsidRPr="00CD45CE">
        <w:t>uregulowaniu niektórych spraw w</w:t>
      </w:r>
      <w:r w:rsidR="0097590F">
        <w:t xml:space="preserve"> </w:t>
      </w:r>
      <w:r w:rsidRPr="00CD45CE">
        <w:t>związku z</w:t>
      </w:r>
      <w:r w:rsidR="0097590F">
        <w:t xml:space="preserve"> </w:t>
      </w:r>
      <w:r w:rsidRPr="00CD45CE">
        <w:t>wystąpieniem Zjednoczonego Królestwa Wielkiej Brytanii i</w:t>
      </w:r>
      <w:r w:rsidR="0097590F">
        <w:t xml:space="preserve"> </w:t>
      </w:r>
      <w:r w:rsidRPr="00CD45CE">
        <w:t>Irlandii Północnej z</w:t>
      </w:r>
      <w:r w:rsidR="0097590F">
        <w:t xml:space="preserve"> </w:t>
      </w:r>
      <w:r w:rsidRPr="00CD45CE">
        <w:t>Unii Europejskiej i</w:t>
      </w:r>
      <w:r w:rsidR="0097590F">
        <w:t xml:space="preserve"> </w:t>
      </w:r>
      <w:r w:rsidRPr="00CD45CE">
        <w:t>Europejskiej Wspólnoty Energii Atomowej bez zawarcia umowy, o</w:t>
      </w:r>
      <w:r w:rsidR="0097590F">
        <w:t xml:space="preserve"> </w:t>
      </w:r>
      <w:r w:rsidRPr="00CD45CE">
        <w:t>której mowa w</w:t>
      </w:r>
      <w:r w:rsidR="0097590F">
        <w:t xml:space="preserve"> </w:t>
      </w:r>
      <w:r>
        <w:t>art.</w:t>
      </w:r>
      <w:r w:rsidR="0097590F">
        <w:t xml:space="preserve"> </w:t>
      </w:r>
      <w:r w:rsidRPr="00CD45CE">
        <w:t>50</w:t>
      </w:r>
      <w:r>
        <w:t xml:space="preserve"> ust.</w:t>
      </w:r>
      <w:r w:rsidR="0097590F">
        <w:t xml:space="preserve"> </w:t>
      </w:r>
      <w:r w:rsidRPr="00CD45CE">
        <w:t>2</w:t>
      </w:r>
      <w:r w:rsidR="0097590F">
        <w:t xml:space="preserve"> </w:t>
      </w:r>
      <w:r w:rsidRPr="00CD45CE">
        <w:t>Traktatu o</w:t>
      </w:r>
      <w:r w:rsidR="0097590F">
        <w:t xml:space="preserve"> </w:t>
      </w:r>
      <w:r w:rsidRPr="00CD45CE">
        <w:t xml:space="preserve">Unii Europejskiej; </w:t>
      </w:r>
    </w:p>
    <w:p w:rsidR="00043EFA" w:rsidRPr="00CD45CE" w:rsidRDefault="00043EFA" w:rsidP="00043EFA">
      <w:pPr>
        <w:pStyle w:val="ZPKTzmpktartykuempunktem"/>
      </w:pPr>
      <w:r>
        <w:t>1c)</w:t>
      </w:r>
      <w:r>
        <w:tab/>
      </w:r>
      <w:r w:rsidRPr="00CD45CE">
        <w:t>wydania pierwszej karty pobytu cudzoziemcowi, któremu udzielono zezwolenia na pobyt stały na podstawie</w:t>
      </w:r>
      <w:r>
        <w:t xml:space="preserve"> art.</w:t>
      </w:r>
      <w:r w:rsidR="0097590F">
        <w:t xml:space="preserve"> </w:t>
      </w:r>
      <w:r w:rsidRPr="00CD45CE">
        <w:t>10</w:t>
      </w:r>
      <w:r>
        <w:t xml:space="preserve"> ust.</w:t>
      </w:r>
      <w:r w:rsidR="0097590F">
        <w:t xml:space="preserve"> </w:t>
      </w:r>
      <w:r w:rsidRPr="00CD45CE">
        <w:t>1</w:t>
      </w:r>
      <w:r>
        <w:t xml:space="preserve"> lub</w:t>
      </w:r>
      <w:r w:rsidRPr="00CD45CE">
        <w:t xml:space="preserve"> 2</w:t>
      </w:r>
      <w:r w:rsidR="0097590F">
        <w:t xml:space="preserve"> </w:t>
      </w:r>
      <w:r w:rsidRPr="00CD45CE">
        <w:t>ustawy z</w:t>
      </w:r>
      <w:r w:rsidR="0097590F">
        <w:t xml:space="preserve"> </w:t>
      </w:r>
      <w:r w:rsidRPr="00CD45CE">
        <w:t>dnia … o</w:t>
      </w:r>
      <w:r w:rsidR="0097590F">
        <w:t xml:space="preserve"> </w:t>
      </w:r>
      <w:r w:rsidRPr="00CD45CE">
        <w:t>uregulowaniu niektórych spraw w</w:t>
      </w:r>
      <w:r w:rsidR="0097590F">
        <w:t xml:space="preserve"> </w:t>
      </w:r>
      <w:r w:rsidRPr="00CD45CE">
        <w:t>związku z</w:t>
      </w:r>
      <w:r w:rsidR="0097590F">
        <w:t xml:space="preserve"> </w:t>
      </w:r>
      <w:r w:rsidRPr="00CD45CE">
        <w:t>wystąpieniem Zjednoczonego Królestwa Wielkiej Brytanii i</w:t>
      </w:r>
      <w:r w:rsidR="0097590F">
        <w:t xml:space="preserve"> </w:t>
      </w:r>
      <w:r w:rsidRPr="00CD45CE">
        <w:t>Irlandii Północnej z</w:t>
      </w:r>
      <w:r w:rsidR="0097590F">
        <w:t xml:space="preserve"> </w:t>
      </w:r>
      <w:r w:rsidRPr="00CD45CE">
        <w:t>Unii Europejskiej i</w:t>
      </w:r>
      <w:r w:rsidR="0097590F">
        <w:t xml:space="preserve"> </w:t>
      </w:r>
      <w:r w:rsidRPr="00CD45CE">
        <w:t>Europejskiej Wspólnoty Energii Atomowej bez zawarcia umowy, o</w:t>
      </w:r>
      <w:r w:rsidR="0097590F">
        <w:t xml:space="preserve"> </w:t>
      </w:r>
      <w:r w:rsidRPr="00CD45CE">
        <w:t>której mowa w</w:t>
      </w:r>
      <w:r w:rsidR="0097590F">
        <w:t xml:space="preserve"> </w:t>
      </w:r>
      <w:r>
        <w:t>art.</w:t>
      </w:r>
      <w:r w:rsidR="0097590F">
        <w:t xml:space="preserve"> </w:t>
      </w:r>
      <w:r w:rsidRPr="00CD45CE">
        <w:t>50</w:t>
      </w:r>
      <w:r>
        <w:t xml:space="preserve"> ust.</w:t>
      </w:r>
      <w:r w:rsidR="0097590F">
        <w:t xml:space="preserve"> </w:t>
      </w:r>
      <w:r w:rsidRPr="00CD45CE">
        <w:t>2</w:t>
      </w:r>
      <w:r w:rsidR="0097590F">
        <w:t xml:space="preserve"> </w:t>
      </w:r>
      <w:r w:rsidRPr="00CD45CE">
        <w:t>Traktatu o</w:t>
      </w:r>
      <w:r w:rsidR="0097590F">
        <w:t xml:space="preserve"> </w:t>
      </w:r>
      <w:r w:rsidRPr="00CD45CE">
        <w:t xml:space="preserve">Unii Europejskiej; </w:t>
      </w:r>
    </w:p>
    <w:p w:rsidR="00043EFA" w:rsidRPr="00CD45CE" w:rsidRDefault="00043EFA" w:rsidP="00043EFA">
      <w:pPr>
        <w:pStyle w:val="ZPKTzmpktartykuempunktem"/>
      </w:pPr>
      <w:r>
        <w:t>1d)</w:t>
      </w:r>
      <w:r>
        <w:tab/>
      </w:r>
      <w:r w:rsidRPr="00CD45CE">
        <w:t>wydania pierwszej karty pobytu cudzoziemcowi, któremu udzielono zezwolenia na pobyt czasowy na podstawie</w:t>
      </w:r>
      <w:r>
        <w:t xml:space="preserve"> art.</w:t>
      </w:r>
      <w:r w:rsidR="0097590F">
        <w:t xml:space="preserve"> </w:t>
      </w:r>
      <w:r w:rsidRPr="00CD45CE">
        <w:t>195</w:t>
      </w:r>
      <w:r>
        <w:t xml:space="preserve"> ust.</w:t>
      </w:r>
      <w:r w:rsidR="0097590F">
        <w:t xml:space="preserve"> </w:t>
      </w:r>
      <w:r w:rsidRPr="00CD45CE">
        <w:t>1</w:t>
      </w:r>
      <w:r>
        <w:t xml:space="preserve"> pkt</w:t>
      </w:r>
      <w:r w:rsidR="0097590F">
        <w:t xml:space="preserve"> </w:t>
      </w:r>
      <w:r w:rsidRPr="00CD45CE">
        <w:t>10;”</w:t>
      </w:r>
      <w:r>
        <w:t>;</w:t>
      </w:r>
    </w:p>
    <w:p w:rsidR="00043EFA" w:rsidRPr="00043EFA" w:rsidRDefault="00043EFA" w:rsidP="00D01B5E">
      <w:pPr>
        <w:pStyle w:val="PKTpunkt"/>
        <w:keepNext/>
      </w:pPr>
      <w:r>
        <w:t>7)</w:t>
      </w:r>
      <w:r>
        <w:tab/>
      </w:r>
      <w:r w:rsidRPr="00043EFA">
        <w:t>w art.</w:t>
      </w:r>
      <w:r w:rsidR="0097590F">
        <w:t xml:space="preserve"> </w:t>
      </w:r>
      <w:r w:rsidRPr="00043EFA">
        <w:t>244 w ust.</w:t>
      </w:r>
      <w:r w:rsidR="0097590F">
        <w:t xml:space="preserve"> </w:t>
      </w:r>
      <w:r w:rsidRPr="00043EFA">
        <w:t>1 w</w:t>
      </w:r>
      <w:r w:rsidR="0097590F">
        <w:t xml:space="preserve"> </w:t>
      </w:r>
      <w:r w:rsidRPr="00043EFA">
        <w:t>pkt</w:t>
      </w:r>
      <w:r w:rsidR="0097590F">
        <w:t xml:space="preserve"> </w:t>
      </w:r>
      <w:r w:rsidRPr="00043EFA">
        <w:t>18</w:t>
      </w:r>
      <w:r w:rsidR="0097590F">
        <w:t xml:space="preserve"> </w:t>
      </w:r>
      <w:r w:rsidRPr="00043EFA">
        <w:t>kropkę zastępuje się średnikiem i</w:t>
      </w:r>
      <w:r w:rsidR="0097590F">
        <w:t xml:space="preserve"> </w:t>
      </w:r>
      <w:r w:rsidRPr="00043EFA">
        <w:t>dodaje się pkt</w:t>
      </w:r>
      <w:r w:rsidR="0097590F">
        <w:t xml:space="preserve"> </w:t>
      </w:r>
      <w:r w:rsidRPr="00043EFA">
        <w:t>19 w</w:t>
      </w:r>
      <w:r w:rsidR="0097590F">
        <w:t xml:space="preserve"> </w:t>
      </w:r>
      <w:r w:rsidRPr="00043EFA">
        <w:t>brzmieniu:</w:t>
      </w:r>
    </w:p>
    <w:p w:rsidR="00043EFA" w:rsidRPr="00BA2BB5" w:rsidRDefault="00043EFA" w:rsidP="00043EFA">
      <w:pPr>
        <w:pStyle w:val="ZPKTzmpktartykuempunktem"/>
      </w:pPr>
      <w:r>
        <w:t>„</w:t>
      </w:r>
      <w:r w:rsidRPr="00BA2BB5">
        <w:t>19)</w:t>
      </w:r>
      <w:r w:rsidRPr="00BA2BB5">
        <w:tab/>
        <w:t xml:space="preserve">adnotację </w:t>
      </w:r>
      <w:r>
        <w:t>„</w:t>
      </w:r>
      <w:r w:rsidRPr="00BA2BB5">
        <w:t>Brexit</w:t>
      </w:r>
      <w:r>
        <w:t>”</w:t>
      </w:r>
      <w:r w:rsidRPr="00BA2BB5">
        <w:t xml:space="preserve"> w</w:t>
      </w:r>
      <w:r w:rsidR="0097590F">
        <w:t xml:space="preserve"> </w:t>
      </w:r>
      <w:r w:rsidRPr="00BA2BB5">
        <w:t>pierwszej karcie pobytu wydanej obywatelowi Zjednoczonego Królestwa lub członkowi jego rodziny, którym udzielono zezwolenia na pobyt stały na podstawie</w:t>
      </w:r>
      <w:r>
        <w:t xml:space="preserve"> art.</w:t>
      </w:r>
      <w:r w:rsidR="0097590F">
        <w:t xml:space="preserve"> </w:t>
      </w:r>
      <w:r w:rsidRPr="00BA2BB5">
        <w:t>195</w:t>
      </w:r>
      <w:r>
        <w:t xml:space="preserve"> ust.</w:t>
      </w:r>
      <w:r w:rsidR="0097590F">
        <w:t xml:space="preserve"> </w:t>
      </w:r>
      <w:r w:rsidRPr="00BA2BB5">
        <w:t>1</w:t>
      </w:r>
      <w:r>
        <w:t xml:space="preserve"> pkt</w:t>
      </w:r>
      <w:r w:rsidR="0097590F">
        <w:t xml:space="preserve"> </w:t>
      </w:r>
      <w:r w:rsidRPr="00BA2BB5">
        <w:t>10.</w:t>
      </w:r>
      <w:r>
        <w:t>”</w:t>
      </w:r>
      <w:r w:rsidRPr="00BA2BB5">
        <w:t>.</w:t>
      </w:r>
    </w:p>
    <w:p w:rsidR="00043EFA" w:rsidRPr="00043EFA" w:rsidRDefault="00043EFA" w:rsidP="00D01B5E">
      <w:pPr>
        <w:pStyle w:val="ARTartustawynprozporzdzenia"/>
        <w:keepNext/>
      </w:pPr>
      <w:r w:rsidRPr="00D01B5E">
        <w:rPr>
          <w:rStyle w:val="Ppogrubienie"/>
        </w:rPr>
        <w:t>Art.</w:t>
      </w:r>
      <w:r w:rsidR="00D01B5E">
        <w:rPr>
          <w:rStyle w:val="Ppogrubienie"/>
        </w:rPr>
        <w:t> </w:t>
      </w:r>
      <w:r w:rsidRPr="00D01B5E">
        <w:rPr>
          <w:rStyle w:val="Ppogrubienie"/>
        </w:rPr>
        <w:t>45.</w:t>
      </w:r>
      <w:r w:rsidR="0097590F">
        <w:t xml:space="preserve"> </w:t>
      </w:r>
      <w:r w:rsidRPr="00043EFA">
        <w:t>W</w:t>
      </w:r>
      <w:r w:rsidR="0097590F">
        <w:t xml:space="preserve"> </w:t>
      </w:r>
      <w:r w:rsidRPr="00043EFA">
        <w:t>ustawie z</w:t>
      </w:r>
      <w:r w:rsidR="0097590F">
        <w:t xml:space="preserve"> </w:t>
      </w:r>
      <w:r w:rsidRPr="00043EFA">
        <w:t>dnia 6</w:t>
      </w:r>
      <w:r w:rsidR="0097590F">
        <w:t xml:space="preserve"> </w:t>
      </w:r>
      <w:r w:rsidRPr="00043EFA">
        <w:t>marca 2018</w:t>
      </w:r>
      <w:r w:rsidR="0097590F">
        <w:t xml:space="preserve"> </w:t>
      </w:r>
      <w:r w:rsidRPr="00043EFA">
        <w:t>r. o</w:t>
      </w:r>
      <w:r w:rsidR="0097590F">
        <w:t xml:space="preserve"> </w:t>
      </w:r>
      <w:r w:rsidRPr="00043EFA">
        <w:t>zasadach uczestnictwa przedsiębiorców zagranicznych i</w:t>
      </w:r>
      <w:r w:rsidR="0097590F">
        <w:t xml:space="preserve"> </w:t>
      </w:r>
      <w:r w:rsidRPr="00043EFA">
        <w:t>innych osób zagranicznych w</w:t>
      </w:r>
      <w:r w:rsidR="0097590F">
        <w:t xml:space="preserve"> </w:t>
      </w:r>
      <w:r w:rsidRPr="00043EFA">
        <w:t>obrocie gospodarczym na terytorium Rzeczypospolitej Polskiej (Dz.</w:t>
      </w:r>
      <w:r w:rsidR="0097590F">
        <w:t xml:space="preserve"> </w:t>
      </w:r>
      <w:r w:rsidRPr="00043EFA">
        <w:t>U. poz.</w:t>
      </w:r>
      <w:r w:rsidR="0097590F">
        <w:t xml:space="preserve"> </w:t>
      </w:r>
      <w:r w:rsidRPr="00043EFA">
        <w:t>649 i</w:t>
      </w:r>
      <w:r w:rsidR="0097590F">
        <w:t xml:space="preserve"> </w:t>
      </w:r>
      <w:r w:rsidRPr="00043EFA">
        <w:t>1293) w</w:t>
      </w:r>
      <w:r w:rsidR="0097590F">
        <w:t xml:space="preserve"> </w:t>
      </w:r>
      <w:r w:rsidRPr="00043EFA">
        <w:t>art.</w:t>
      </w:r>
      <w:r w:rsidR="0097590F">
        <w:t xml:space="preserve"> </w:t>
      </w:r>
      <w:r w:rsidRPr="00043EFA">
        <w:t>4:</w:t>
      </w:r>
    </w:p>
    <w:p w:rsidR="00043EFA" w:rsidRPr="00BA2BB5" w:rsidRDefault="00043EFA" w:rsidP="00D01B5E">
      <w:pPr>
        <w:pStyle w:val="PKTpunkt"/>
        <w:keepNext/>
      </w:pPr>
      <w:r>
        <w:t>1)</w:t>
      </w:r>
      <w:r>
        <w:tab/>
        <w:t>w ust.</w:t>
      </w:r>
      <w:r w:rsidR="0097590F">
        <w:t xml:space="preserve"> </w:t>
      </w:r>
      <w:r w:rsidRPr="00BA2BB5">
        <w:t>2</w:t>
      </w:r>
      <w:r>
        <w:t xml:space="preserve"> w</w:t>
      </w:r>
      <w:r w:rsidR="0097590F">
        <w:t xml:space="preserve"> </w:t>
      </w:r>
      <w:r>
        <w:t>pkt</w:t>
      </w:r>
      <w:r w:rsidR="0097590F">
        <w:t xml:space="preserve"> </w:t>
      </w:r>
      <w:r w:rsidRPr="00BA2BB5">
        <w:t>1</w:t>
      </w:r>
      <w:r>
        <w:t xml:space="preserve"> lit.</w:t>
      </w:r>
      <w:r w:rsidR="0097590F">
        <w:t xml:space="preserve"> </w:t>
      </w:r>
      <w:r w:rsidRPr="00BA2BB5">
        <w:t>c otrzymuje brzmienie:</w:t>
      </w:r>
    </w:p>
    <w:p w:rsidR="00043EFA" w:rsidRDefault="00043EFA" w:rsidP="00043EFA">
      <w:pPr>
        <w:pStyle w:val="ZLITzmlitartykuempunktem"/>
      </w:pPr>
      <w:r>
        <w:t>„</w:t>
      </w:r>
      <w:r w:rsidRPr="00BA2BB5">
        <w:t>c)</w:t>
      </w:r>
      <w:r w:rsidRPr="00BA2BB5">
        <w:tab/>
        <w:t>zezwolenie na pobyt czasowy udzielone w</w:t>
      </w:r>
      <w:r w:rsidR="0097590F">
        <w:t xml:space="preserve"> </w:t>
      </w:r>
      <w:r w:rsidRPr="00BA2BB5">
        <w:t>związku z</w:t>
      </w:r>
      <w:r w:rsidR="0097590F">
        <w:t xml:space="preserve"> </w:t>
      </w:r>
      <w:r w:rsidRPr="00BA2BB5">
        <w:t>okolicznością, o</w:t>
      </w:r>
      <w:r w:rsidR="0097590F">
        <w:t xml:space="preserve"> </w:t>
      </w:r>
      <w:r w:rsidRPr="00BA2BB5">
        <w:t>której mowa w</w:t>
      </w:r>
      <w:r w:rsidR="0097590F">
        <w:t xml:space="preserve"> </w:t>
      </w:r>
      <w:r>
        <w:t>art.</w:t>
      </w:r>
      <w:r w:rsidR="0097590F">
        <w:t xml:space="preserve"> </w:t>
      </w:r>
      <w:r w:rsidRPr="00BA2BB5">
        <w:t>144,</w:t>
      </w:r>
      <w:r>
        <w:t xml:space="preserve"> art.</w:t>
      </w:r>
      <w:r w:rsidR="0097590F">
        <w:t xml:space="preserve"> </w:t>
      </w:r>
      <w:r w:rsidRPr="00BA2BB5">
        <w:t>159</w:t>
      </w:r>
      <w:r>
        <w:t xml:space="preserve"> ust.</w:t>
      </w:r>
      <w:r w:rsidR="0097590F">
        <w:t xml:space="preserve"> </w:t>
      </w:r>
      <w:r w:rsidRPr="00BA2BB5">
        <w:t>1</w:t>
      </w:r>
      <w:r>
        <w:t xml:space="preserve"> lub art.</w:t>
      </w:r>
      <w:r w:rsidR="0097590F">
        <w:t xml:space="preserve"> </w:t>
      </w:r>
      <w:r w:rsidRPr="00BA2BB5">
        <w:t>186</w:t>
      </w:r>
      <w:r>
        <w:t xml:space="preserve"> ust.</w:t>
      </w:r>
      <w:r w:rsidR="0097590F">
        <w:t xml:space="preserve"> </w:t>
      </w:r>
      <w:r w:rsidRPr="00BA2BB5">
        <w:t>1</w:t>
      </w:r>
      <w:r>
        <w:t xml:space="preserve"> pkt</w:t>
      </w:r>
      <w:r w:rsidR="0097590F">
        <w:t xml:space="preserve"> </w:t>
      </w:r>
      <w:r w:rsidRPr="00BA2BB5">
        <w:t>3</w:t>
      </w:r>
      <w:r>
        <w:t xml:space="preserve"> i</w:t>
      </w:r>
      <w:r w:rsidR="0097590F">
        <w:t xml:space="preserve"> </w:t>
      </w:r>
      <w:r w:rsidRPr="00BA2BB5">
        <w:t>4</w:t>
      </w:r>
      <w:r w:rsidR="0097590F">
        <w:t xml:space="preserve"> </w:t>
      </w:r>
      <w:r w:rsidRPr="00BA2BB5">
        <w:t>ustawy z</w:t>
      </w:r>
      <w:r w:rsidR="0097590F">
        <w:t xml:space="preserve"> </w:t>
      </w:r>
      <w:r w:rsidRPr="00BA2BB5">
        <w:t>dnia 12</w:t>
      </w:r>
      <w:r w:rsidR="0097590F">
        <w:t xml:space="preserve"> </w:t>
      </w:r>
      <w:r w:rsidRPr="00BA2BB5">
        <w:t>grudnia 2013</w:t>
      </w:r>
      <w:r w:rsidR="0097590F">
        <w:t xml:space="preserve"> </w:t>
      </w:r>
      <w:r w:rsidRPr="00BA2BB5">
        <w:t>r. o</w:t>
      </w:r>
      <w:r w:rsidR="0097590F">
        <w:t xml:space="preserve"> </w:t>
      </w:r>
      <w:r w:rsidRPr="00BA2BB5">
        <w:t>cudzoziemcach (</w:t>
      </w:r>
      <w:r>
        <w:t>Dz.</w:t>
      </w:r>
      <w:r w:rsidR="0097590F">
        <w:t xml:space="preserve"> </w:t>
      </w:r>
      <w:r>
        <w:t>U.</w:t>
      </w:r>
      <w:r w:rsidRPr="00BA2BB5">
        <w:t xml:space="preserve"> z</w:t>
      </w:r>
      <w:r w:rsidR="0097590F">
        <w:t xml:space="preserve"> </w:t>
      </w:r>
      <w:r w:rsidRPr="00BA2BB5">
        <w:t>2018</w:t>
      </w:r>
      <w:r w:rsidR="0097590F">
        <w:t xml:space="preserve"> </w:t>
      </w:r>
      <w:r w:rsidRPr="00BA2BB5">
        <w:t>r.</w:t>
      </w:r>
      <w:r>
        <w:t xml:space="preserve"> poz.</w:t>
      </w:r>
      <w:r w:rsidR="0097590F">
        <w:t xml:space="preserve"> </w:t>
      </w:r>
      <w:r w:rsidRPr="00BA2BB5">
        <w:t>2094</w:t>
      </w:r>
      <w:r>
        <w:t xml:space="preserve"> i</w:t>
      </w:r>
      <w:r w:rsidR="0097590F">
        <w:t xml:space="preserve"> </w:t>
      </w:r>
      <w:r w:rsidRPr="00BA2BB5">
        <w:t>2399</w:t>
      </w:r>
      <w:r>
        <w:t xml:space="preserve"> oraz z</w:t>
      </w:r>
      <w:r w:rsidR="0097590F">
        <w:t xml:space="preserve"> </w:t>
      </w:r>
      <w:r>
        <w:t>2019</w:t>
      </w:r>
      <w:r w:rsidR="0097590F">
        <w:t xml:space="preserve"> </w:t>
      </w:r>
      <w:r>
        <w:t>r. poz.</w:t>
      </w:r>
      <w:r w:rsidR="0097590F">
        <w:t xml:space="preserve"> </w:t>
      </w:r>
      <w:r>
        <w:t>…</w:t>
      </w:r>
      <w:r w:rsidRPr="00BA2BB5">
        <w:t>)</w:t>
      </w:r>
      <w:r>
        <w:t>,</w:t>
      </w:r>
      <w:r w:rsidRPr="00BA2BB5">
        <w:t xml:space="preserve"> lub w</w:t>
      </w:r>
      <w:r w:rsidR="0097590F">
        <w:t xml:space="preserve"> </w:t>
      </w:r>
      <w:r w:rsidRPr="00BA2BB5">
        <w:t>związku z</w:t>
      </w:r>
      <w:r w:rsidR="0097590F">
        <w:t xml:space="preserve"> </w:t>
      </w:r>
      <w:r w:rsidRPr="00BA2BB5">
        <w:t>okolicznością, o</w:t>
      </w:r>
      <w:r w:rsidR="0097590F">
        <w:t xml:space="preserve"> </w:t>
      </w:r>
      <w:r w:rsidRPr="00BA2BB5">
        <w:t>której mowa w</w:t>
      </w:r>
      <w:r w:rsidR="0097590F">
        <w:t xml:space="preserve"> </w:t>
      </w:r>
      <w:r>
        <w:t>art.</w:t>
      </w:r>
      <w:r w:rsidR="0097590F">
        <w:t xml:space="preserve"> </w:t>
      </w:r>
      <w:r w:rsidRPr="00BA2BB5">
        <w:t>7</w:t>
      </w:r>
      <w:r>
        <w:t xml:space="preserve"> ust.</w:t>
      </w:r>
      <w:r w:rsidR="0097590F">
        <w:t xml:space="preserve"> </w:t>
      </w:r>
      <w:r w:rsidRPr="00BA2BB5">
        <w:t>1</w:t>
      </w:r>
      <w:r>
        <w:t xml:space="preserve"> lub</w:t>
      </w:r>
      <w:r w:rsidRPr="00BA2BB5">
        <w:t xml:space="preserve"> 2</w:t>
      </w:r>
      <w:r w:rsidR="0097590F">
        <w:t xml:space="preserve"> </w:t>
      </w:r>
      <w:r w:rsidRPr="00BA2BB5">
        <w:t>ustawy z</w:t>
      </w:r>
      <w:r w:rsidR="0097590F">
        <w:t xml:space="preserve"> </w:t>
      </w:r>
      <w:r w:rsidRPr="00BA2BB5">
        <w:t>dnia … o</w:t>
      </w:r>
      <w:r w:rsidR="0097590F">
        <w:t xml:space="preserve"> </w:t>
      </w:r>
      <w:r w:rsidRPr="002A6253">
        <w:t>uregulowaniu niektórych spraw w</w:t>
      </w:r>
      <w:r w:rsidR="0097590F">
        <w:t xml:space="preserve"> </w:t>
      </w:r>
      <w:r w:rsidRPr="002A6253">
        <w:t>związku z</w:t>
      </w:r>
      <w:r w:rsidR="0097590F">
        <w:t xml:space="preserve"> </w:t>
      </w:r>
      <w:r w:rsidRPr="00401BA5">
        <w:t>wystąpieniem</w:t>
      </w:r>
      <w:r w:rsidRPr="002A6253">
        <w:t xml:space="preserve"> Zjednoczonego Królestwa Wielkiej Brytanii i</w:t>
      </w:r>
      <w:r w:rsidR="0097590F">
        <w:t xml:space="preserve"> </w:t>
      </w:r>
      <w:r w:rsidRPr="002A6253">
        <w:t>Irlandii Północnej z</w:t>
      </w:r>
      <w:r w:rsidR="0097590F">
        <w:t xml:space="preserve"> </w:t>
      </w:r>
      <w:r w:rsidRPr="002A6253">
        <w:t>Unii Europejskiej i</w:t>
      </w:r>
      <w:r w:rsidR="0097590F">
        <w:t xml:space="preserve"> </w:t>
      </w:r>
      <w:r w:rsidRPr="002A6253">
        <w:t>Europejskiej Wspólnoty Energii Atomowej bez zawarcia umowy, o</w:t>
      </w:r>
      <w:r w:rsidR="0097590F">
        <w:t xml:space="preserve"> </w:t>
      </w:r>
      <w:r w:rsidRPr="002A6253">
        <w:t>której mowa w</w:t>
      </w:r>
      <w:r w:rsidR="0097590F">
        <w:t xml:space="preserve"> </w:t>
      </w:r>
      <w:r>
        <w:t>art.</w:t>
      </w:r>
      <w:r w:rsidR="0097590F">
        <w:t xml:space="preserve"> </w:t>
      </w:r>
      <w:r w:rsidRPr="002A6253">
        <w:t>50</w:t>
      </w:r>
      <w:r>
        <w:t xml:space="preserve"> ust.</w:t>
      </w:r>
      <w:r w:rsidR="0097590F">
        <w:t xml:space="preserve"> </w:t>
      </w:r>
      <w:r w:rsidRPr="002A6253">
        <w:t>2</w:t>
      </w:r>
      <w:r w:rsidR="0097590F">
        <w:t xml:space="preserve"> </w:t>
      </w:r>
      <w:r w:rsidRPr="002A6253">
        <w:t>Traktatu o</w:t>
      </w:r>
      <w:r w:rsidR="0097590F">
        <w:t xml:space="preserve"> </w:t>
      </w:r>
      <w:r w:rsidRPr="002A6253">
        <w:t>Unii Europejskiej</w:t>
      </w:r>
      <w:r w:rsidRPr="00BA2BB5">
        <w:t xml:space="preserve"> (</w:t>
      </w:r>
      <w:r>
        <w:t>Dz.</w:t>
      </w:r>
      <w:r w:rsidR="0097590F">
        <w:t xml:space="preserve"> </w:t>
      </w:r>
      <w:r>
        <w:t>U. poz.</w:t>
      </w:r>
      <w:r w:rsidR="0097590F">
        <w:t xml:space="preserve"> </w:t>
      </w:r>
      <w:r w:rsidRPr="00BA2BB5">
        <w:t>…),</w:t>
      </w:r>
      <w:r>
        <w:t>”;</w:t>
      </w:r>
    </w:p>
    <w:p w:rsidR="00043EFA" w:rsidRDefault="00043EFA" w:rsidP="00D01B5E">
      <w:pPr>
        <w:pStyle w:val="PKTpunkt"/>
        <w:keepNext/>
      </w:pPr>
      <w:r>
        <w:t>2)</w:t>
      </w:r>
      <w:r>
        <w:tab/>
        <w:t>ust. 3</w:t>
      </w:r>
      <w:r w:rsidR="0097590F">
        <w:t xml:space="preserve"> </w:t>
      </w:r>
      <w:r>
        <w:t>otrzymuje</w:t>
      </w:r>
      <w:r w:rsidR="0097590F">
        <w:t xml:space="preserve"> </w:t>
      </w:r>
      <w:r>
        <w:t>brzmienie:</w:t>
      </w:r>
    </w:p>
    <w:p w:rsidR="00043EFA" w:rsidRPr="00BA2BB5" w:rsidRDefault="00043EFA" w:rsidP="00043EFA">
      <w:pPr>
        <w:pStyle w:val="ZUSTzmustartykuempunktem"/>
      </w:pPr>
      <w:r w:rsidRPr="00C45289">
        <w:t>„3. Osoby zagraniczne inne niż wymienione w</w:t>
      </w:r>
      <w:r w:rsidR="0097590F">
        <w:t xml:space="preserve"> </w:t>
      </w:r>
      <w:r>
        <w:t>ust.</w:t>
      </w:r>
      <w:r w:rsidR="0097590F">
        <w:t xml:space="preserve"> </w:t>
      </w:r>
      <w:r w:rsidRPr="00C45289">
        <w:t>1</w:t>
      </w:r>
      <w:r>
        <w:t xml:space="preserve"> i</w:t>
      </w:r>
      <w:r w:rsidR="0097590F">
        <w:t xml:space="preserve"> </w:t>
      </w:r>
      <w:r w:rsidRPr="00C45289">
        <w:t>2</w:t>
      </w:r>
      <w:r w:rsidR="0097590F">
        <w:t xml:space="preserve"> </w:t>
      </w:r>
      <w:r w:rsidRPr="00C45289">
        <w:t>mają prawo do podejmowania i</w:t>
      </w:r>
      <w:r w:rsidR="0097590F">
        <w:t xml:space="preserve"> </w:t>
      </w:r>
      <w:r w:rsidRPr="00C45289">
        <w:t>wykonywania działalności gospodarczej wyłącznie w</w:t>
      </w:r>
      <w:r w:rsidR="0097590F">
        <w:t xml:space="preserve"> </w:t>
      </w:r>
      <w:r w:rsidRPr="00C45289">
        <w:t xml:space="preserve">formie spółki </w:t>
      </w:r>
      <w:r>
        <w:t xml:space="preserve">jawnej, partnerskiej, </w:t>
      </w:r>
      <w:r w:rsidRPr="00C45289">
        <w:t>komandytowej, komandytowo</w:t>
      </w:r>
      <w:r w:rsidR="0097590F">
        <w:t>-</w:t>
      </w:r>
      <w:r w:rsidRPr="00C45289">
        <w:t>akcyjnej, z</w:t>
      </w:r>
      <w:r w:rsidR="0097590F">
        <w:t xml:space="preserve"> </w:t>
      </w:r>
      <w:r w:rsidRPr="00C45289">
        <w:t>ograniczoną odpowiedzialnością i</w:t>
      </w:r>
      <w:r w:rsidR="0097590F">
        <w:t xml:space="preserve"> </w:t>
      </w:r>
      <w:r w:rsidRPr="00C45289">
        <w:t>akcyjnej, a</w:t>
      </w:r>
      <w:r w:rsidR="0097590F">
        <w:t xml:space="preserve"> </w:t>
      </w:r>
      <w:r w:rsidRPr="00C45289">
        <w:t>także do przystępowania do takich spółek oraz obejmowania bądź nabywania ich udziałów lub akcji, o</w:t>
      </w:r>
      <w:r w:rsidR="0097590F">
        <w:t xml:space="preserve"> </w:t>
      </w:r>
      <w:r w:rsidRPr="00C45289">
        <w:t>ile umowy międzynarodowe nie stanowią inaczej.”</w:t>
      </w:r>
      <w:r w:rsidRPr="00BA2BB5">
        <w:t>.</w:t>
      </w:r>
    </w:p>
    <w:p w:rsidR="00043EFA" w:rsidRPr="00BA2BB5" w:rsidRDefault="00043EFA" w:rsidP="00043EFA">
      <w:pPr>
        <w:pStyle w:val="ARTartustawynprozporzdzenia"/>
      </w:pPr>
      <w:r w:rsidRPr="00D01B5E">
        <w:rPr>
          <w:rStyle w:val="Ppogrubienie"/>
        </w:rPr>
        <w:t>Art.</w:t>
      </w:r>
      <w:r w:rsidR="00D01B5E">
        <w:rPr>
          <w:rStyle w:val="Ppogrubienie"/>
        </w:rPr>
        <w:t> </w:t>
      </w:r>
      <w:r w:rsidRPr="00D01B5E">
        <w:rPr>
          <w:rStyle w:val="Ppogrubienie"/>
        </w:rPr>
        <w:t>46.</w:t>
      </w:r>
      <w:r w:rsidR="0097590F">
        <w:t xml:space="preserve"> </w:t>
      </w:r>
      <w:r w:rsidRPr="00BA2BB5">
        <w:t>1. Postępowania prowadzone wobec obywateli Zjednoczonego Królestwa lub członków ich rodzin w</w:t>
      </w:r>
      <w:r w:rsidR="0097590F">
        <w:t xml:space="preserve"> </w:t>
      </w:r>
      <w:r w:rsidRPr="00BA2BB5">
        <w:t>sprawie zarejestrowania pobytu, wydania lub wymiany zaświadczenia o</w:t>
      </w:r>
      <w:r w:rsidR="0097590F">
        <w:t xml:space="preserve"> </w:t>
      </w:r>
      <w:r w:rsidRPr="00BA2BB5">
        <w:t>zarejestrowaniu pobytu, wydania lub wymiany karty pobytu członka rodziny obywatela UE, wydania lub wymiany dokumentu potwierdzającego prawo stałego pobytu oraz wydania lub wymiany karty stałego pobytu członka rodziny obywatela UE, wszczęte i</w:t>
      </w:r>
      <w:r w:rsidR="0097590F">
        <w:t xml:space="preserve"> </w:t>
      </w:r>
      <w:r w:rsidRPr="00BA2BB5">
        <w:t>niezakończone przed dniem wejścia w</w:t>
      </w:r>
      <w:r w:rsidR="0097590F">
        <w:t xml:space="preserve"> </w:t>
      </w:r>
      <w:r w:rsidRPr="00BA2BB5">
        <w:t>życie niniejszej ustawy</w:t>
      </w:r>
      <w:r>
        <w:t>,</w:t>
      </w:r>
      <w:r w:rsidRPr="00BA2BB5">
        <w:t xml:space="preserve"> umarza się.</w:t>
      </w:r>
    </w:p>
    <w:p w:rsidR="00043EFA" w:rsidRPr="00BA2BB5" w:rsidRDefault="00043EFA" w:rsidP="00043EFA">
      <w:pPr>
        <w:pStyle w:val="USTustnpkodeksu"/>
      </w:pPr>
      <w:r w:rsidRPr="00BA2BB5">
        <w:t>2.</w:t>
      </w:r>
      <w:r w:rsidR="0097590F">
        <w:t xml:space="preserve"> </w:t>
      </w:r>
      <w:r w:rsidRPr="00BA2BB5">
        <w:t>Postępowania w</w:t>
      </w:r>
      <w:r w:rsidR="0097590F">
        <w:t xml:space="preserve"> </w:t>
      </w:r>
      <w:r w:rsidRPr="00BA2BB5">
        <w:t>sprawie wydalenia obywateli Zjednoczonego Królestwa lub członków ich rodzin wszczęte i</w:t>
      </w:r>
      <w:r w:rsidR="0097590F">
        <w:t xml:space="preserve"> </w:t>
      </w:r>
      <w:r w:rsidRPr="00BA2BB5">
        <w:t>niezakończone przed dniem wejścia w</w:t>
      </w:r>
      <w:r w:rsidR="0097590F">
        <w:t xml:space="preserve"> </w:t>
      </w:r>
      <w:r w:rsidRPr="00BA2BB5">
        <w:t>życie niniejszej ustawy umarza się. W</w:t>
      </w:r>
      <w:r w:rsidR="0097590F">
        <w:t xml:space="preserve"> </w:t>
      </w:r>
      <w:r w:rsidRPr="00BA2BB5">
        <w:t>takim przypadku wojewoda lub Szef Urzędu zawiadamia niezwłocznie właściwy ze względu na miejsce pobytu organ Straży Granicznej, który bada istnienie podstaw do zobowiązania cudzoziemca</w:t>
      </w:r>
      <w:r w:rsidR="0097590F">
        <w:t xml:space="preserve"> </w:t>
      </w:r>
      <w:r w:rsidRPr="00BA2BB5">
        <w:t>do powrotu.</w:t>
      </w:r>
    </w:p>
    <w:p w:rsidR="00043EFA" w:rsidRPr="00BA2BB5" w:rsidRDefault="00043EFA" w:rsidP="00043EFA">
      <w:pPr>
        <w:pStyle w:val="ARTartustawynprozporzdzenia"/>
      </w:pPr>
      <w:r w:rsidRPr="00D01B5E">
        <w:rPr>
          <w:rStyle w:val="Ppogrubienie"/>
        </w:rPr>
        <w:t>Art.</w:t>
      </w:r>
      <w:r w:rsidR="00D01B5E">
        <w:rPr>
          <w:rStyle w:val="Ppogrubienie"/>
        </w:rPr>
        <w:t> </w:t>
      </w:r>
      <w:r w:rsidRPr="00D01B5E">
        <w:rPr>
          <w:rStyle w:val="Ppogrubienie"/>
        </w:rPr>
        <w:t>47.</w:t>
      </w:r>
      <w:r w:rsidR="0097590F">
        <w:t xml:space="preserve"> </w:t>
      </w:r>
      <w:r w:rsidRPr="00BA2BB5">
        <w:t>1. Zaproszenia wpisane do ewidencji zaproszeń na wniosek obywatela Zjednoczonego Królestwa lub członka jego rodziny przed dniem wejścia w</w:t>
      </w:r>
      <w:r w:rsidR="0097590F">
        <w:t xml:space="preserve"> </w:t>
      </w:r>
      <w:r w:rsidRPr="00BA2BB5">
        <w:t>życie niniejszej ustawy zachowują ważność na okresy w</w:t>
      </w:r>
      <w:r w:rsidR="0097590F">
        <w:t xml:space="preserve"> </w:t>
      </w:r>
      <w:r w:rsidRPr="00BA2BB5">
        <w:t>nich wskazane.</w:t>
      </w:r>
    </w:p>
    <w:p w:rsidR="00043EFA" w:rsidRPr="00BA2BB5" w:rsidRDefault="00043EFA" w:rsidP="00043EFA">
      <w:pPr>
        <w:pStyle w:val="USTustnpkodeksu"/>
      </w:pPr>
      <w:r w:rsidRPr="00BA2BB5">
        <w:t>2.</w:t>
      </w:r>
      <w:r w:rsidR="0097590F">
        <w:t xml:space="preserve"> </w:t>
      </w:r>
      <w:r w:rsidRPr="00BA2BB5">
        <w:t>W</w:t>
      </w:r>
      <w:r w:rsidR="0097590F">
        <w:t xml:space="preserve"> </w:t>
      </w:r>
      <w:r w:rsidRPr="00BA2BB5">
        <w:t>postępowaniach w</w:t>
      </w:r>
      <w:r w:rsidR="0097590F">
        <w:t xml:space="preserve"> </w:t>
      </w:r>
      <w:r w:rsidRPr="00BA2BB5">
        <w:t>sprawie wpisania zaproszenia do ewidencji zaproszeń</w:t>
      </w:r>
      <w:r>
        <w:t>,</w:t>
      </w:r>
      <w:r w:rsidRPr="00BA2BB5">
        <w:t xml:space="preserve"> wszczętych i</w:t>
      </w:r>
      <w:r w:rsidR="0097590F">
        <w:t xml:space="preserve"> </w:t>
      </w:r>
      <w:r w:rsidRPr="00BA2BB5">
        <w:t>niezakończonych przed wejściem w</w:t>
      </w:r>
      <w:r w:rsidR="0097590F">
        <w:t xml:space="preserve"> </w:t>
      </w:r>
      <w:r w:rsidRPr="00BA2BB5">
        <w:t>życie niniejszej ustawy</w:t>
      </w:r>
      <w:r w:rsidRPr="00BA2BB5" w:rsidDel="00B55977">
        <w:t xml:space="preserve"> </w:t>
      </w:r>
      <w:r w:rsidRPr="00BA2BB5">
        <w:t>na wniosek obywatela Zjednoczonego Królestwa lub członka jego rodziny,</w:t>
      </w:r>
      <w:r w:rsidR="0097590F">
        <w:t xml:space="preserve"> </w:t>
      </w:r>
      <w:r w:rsidRPr="00BA2BB5">
        <w:t>rozpatruje się nadal jak wniosek złożony przez obywatela państwa członkowskiego Unii Europejskiej lub członka jego rodziny.</w:t>
      </w:r>
    </w:p>
    <w:p w:rsidR="00043EFA" w:rsidRPr="00BA2BB5" w:rsidRDefault="00043EFA" w:rsidP="00043EFA">
      <w:pPr>
        <w:pStyle w:val="USTustnpkodeksu"/>
      </w:pPr>
      <w:r w:rsidRPr="00BA2BB5">
        <w:t>3.</w:t>
      </w:r>
      <w:r w:rsidR="0097590F">
        <w:t xml:space="preserve"> </w:t>
      </w:r>
      <w:r w:rsidRPr="00BA2BB5">
        <w:t>Wizy wydane w</w:t>
      </w:r>
      <w:r w:rsidR="0097590F">
        <w:t xml:space="preserve"> </w:t>
      </w:r>
      <w:r w:rsidRPr="00BA2BB5">
        <w:t>celu, o</w:t>
      </w:r>
      <w:r w:rsidR="0097590F">
        <w:t xml:space="preserve"> </w:t>
      </w:r>
      <w:r w:rsidRPr="00BA2BB5">
        <w:t>którym mowa w</w:t>
      </w:r>
      <w:r w:rsidR="0097590F">
        <w:t xml:space="preserve"> </w:t>
      </w:r>
      <w:r>
        <w:t>art.</w:t>
      </w:r>
      <w:r w:rsidR="0097590F">
        <w:t xml:space="preserve"> </w:t>
      </w:r>
      <w:r w:rsidRPr="00BA2BB5">
        <w:t>60</w:t>
      </w:r>
      <w:r>
        <w:t xml:space="preserve"> ust.</w:t>
      </w:r>
      <w:r w:rsidR="0097590F">
        <w:t xml:space="preserve"> </w:t>
      </w:r>
      <w:r w:rsidRPr="00BA2BB5">
        <w:t>1</w:t>
      </w:r>
      <w:r>
        <w:t xml:space="preserve"> pkt</w:t>
      </w:r>
      <w:r w:rsidR="0097590F">
        <w:t xml:space="preserve"> </w:t>
      </w:r>
      <w:r w:rsidRPr="00BA2BB5">
        <w:t>17</w:t>
      </w:r>
      <w:r w:rsidR="0097590F">
        <w:t xml:space="preserve"> </w:t>
      </w:r>
      <w:r w:rsidRPr="00BA2BB5">
        <w:t>ustawy zmienianej w</w:t>
      </w:r>
      <w:r w:rsidR="0097590F">
        <w:t xml:space="preserve"> </w:t>
      </w:r>
      <w:r>
        <w:t>art.</w:t>
      </w:r>
      <w:r w:rsidR="00FA577D">
        <w:t> </w:t>
      </w:r>
      <w:r>
        <w:t>44</w:t>
      </w:r>
      <w:r w:rsidRPr="00BA2BB5">
        <w:t>, w</w:t>
      </w:r>
      <w:r w:rsidR="0097590F">
        <w:t xml:space="preserve"> </w:t>
      </w:r>
      <w:r w:rsidRPr="00BA2BB5">
        <w:t>związku z</w:t>
      </w:r>
      <w:r w:rsidR="0097590F">
        <w:t xml:space="preserve"> </w:t>
      </w:r>
      <w:r w:rsidRPr="00BA2BB5">
        <w:t>dołączeniem do obywatela Zjednoczonego Królestwa zachowują ważność na okres, na jaki zostały wydane.</w:t>
      </w:r>
    </w:p>
    <w:p w:rsidR="00043EFA" w:rsidRDefault="00043EFA" w:rsidP="00043EFA">
      <w:pPr>
        <w:pStyle w:val="USTustnpkodeksu"/>
      </w:pPr>
      <w:r w:rsidRPr="00BA2BB5">
        <w:t>4.</w:t>
      </w:r>
      <w:r w:rsidR="0097590F">
        <w:t xml:space="preserve"> </w:t>
      </w:r>
      <w:r w:rsidRPr="008E4E9D">
        <w:t>W</w:t>
      </w:r>
      <w:r w:rsidR="0097590F">
        <w:t xml:space="preserve"> </w:t>
      </w:r>
      <w:r w:rsidRPr="008E4E9D">
        <w:t>postępowaniach w</w:t>
      </w:r>
      <w:r w:rsidR="0097590F">
        <w:t xml:space="preserve"> </w:t>
      </w:r>
      <w:r w:rsidRPr="008E4E9D">
        <w:t>sprawach wydania wizy w</w:t>
      </w:r>
      <w:r w:rsidR="0097590F">
        <w:t xml:space="preserve"> </w:t>
      </w:r>
      <w:r w:rsidRPr="008E4E9D">
        <w:t>celu, o</w:t>
      </w:r>
      <w:r w:rsidR="0097590F">
        <w:t xml:space="preserve"> </w:t>
      </w:r>
      <w:r w:rsidRPr="008E4E9D">
        <w:t>którym mowa w</w:t>
      </w:r>
      <w:r w:rsidR="0097590F">
        <w:t xml:space="preserve"> </w:t>
      </w:r>
      <w:r>
        <w:t>art.</w:t>
      </w:r>
      <w:r w:rsidR="0097590F">
        <w:t xml:space="preserve"> </w:t>
      </w:r>
      <w:r w:rsidRPr="008E4E9D">
        <w:t>60</w:t>
      </w:r>
      <w:r>
        <w:t xml:space="preserve"> ust.</w:t>
      </w:r>
      <w:r w:rsidR="0097590F">
        <w:t xml:space="preserve"> </w:t>
      </w:r>
      <w:r w:rsidRPr="008E4E9D">
        <w:t>1</w:t>
      </w:r>
      <w:r>
        <w:t xml:space="preserve"> pkt</w:t>
      </w:r>
      <w:r w:rsidR="0097590F">
        <w:t xml:space="preserve"> </w:t>
      </w:r>
      <w:r>
        <w:t>17</w:t>
      </w:r>
      <w:r w:rsidR="0097590F">
        <w:t xml:space="preserve"> </w:t>
      </w:r>
      <w:r>
        <w:t>ustawy zmienianej w</w:t>
      </w:r>
      <w:r w:rsidR="0097590F">
        <w:t xml:space="preserve"> </w:t>
      </w:r>
      <w:r>
        <w:t>art.</w:t>
      </w:r>
      <w:r w:rsidR="0097590F">
        <w:t xml:space="preserve"> </w:t>
      </w:r>
      <w:r>
        <w:t>44</w:t>
      </w:r>
      <w:r w:rsidRPr="008E4E9D">
        <w:t>, wszczętych i</w:t>
      </w:r>
      <w:r w:rsidR="0097590F">
        <w:t xml:space="preserve"> </w:t>
      </w:r>
      <w:r w:rsidRPr="008E4E9D">
        <w:t>niezakończonych przed wejściem w</w:t>
      </w:r>
      <w:r w:rsidR="0097590F">
        <w:t xml:space="preserve"> </w:t>
      </w:r>
      <w:r w:rsidRPr="008E4E9D">
        <w:t>życie niniejszej ustawy, dotyczących członków rodziny, o</w:t>
      </w:r>
      <w:r w:rsidR="0097590F">
        <w:t xml:space="preserve"> </w:t>
      </w:r>
      <w:r w:rsidRPr="008E4E9D">
        <w:t>których mowa w</w:t>
      </w:r>
      <w:r w:rsidR="0097590F">
        <w:t xml:space="preserve"> </w:t>
      </w:r>
      <w:r>
        <w:t>art.</w:t>
      </w:r>
      <w:r w:rsidR="0097590F">
        <w:t xml:space="preserve"> </w:t>
      </w:r>
      <w:r w:rsidRPr="008E4E9D">
        <w:t>2</w:t>
      </w:r>
      <w:r>
        <w:t xml:space="preserve"> pkt</w:t>
      </w:r>
      <w:r w:rsidR="0097590F">
        <w:t xml:space="preserve"> </w:t>
      </w:r>
      <w:r w:rsidRPr="008E4E9D">
        <w:t>4</w:t>
      </w:r>
      <w:r w:rsidR="0097590F">
        <w:t xml:space="preserve"> </w:t>
      </w:r>
      <w:r w:rsidRPr="008E4E9D">
        <w:t>ustawy z</w:t>
      </w:r>
      <w:r w:rsidR="0097590F">
        <w:t xml:space="preserve"> </w:t>
      </w:r>
      <w:r w:rsidRPr="008E4E9D">
        <w:t>dnia 14</w:t>
      </w:r>
      <w:r w:rsidR="0097590F">
        <w:t xml:space="preserve"> </w:t>
      </w:r>
      <w:r w:rsidRPr="008E4E9D">
        <w:t>lipca 2006</w:t>
      </w:r>
      <w:r w:rsidR="0097590F">
        <w:t xml:space="preserve"> </w:t>
      </w:r>
      <w:r w:rsidRPr="008E4E9D">
        <w:t>r. o</w:t>
      </w:r>
      <w:r w:rsidR="0097590F">
        <w:t xml:space="preserve"> </w:t>
      </w:r>
      <w:r w:rsidRPr="008E4E9D">
        <w:t>wjeździe na terytorium Rzeczypospolitej Polskiej, pobycie oraz wyjeździe z</w:t>
      </w:r>
      <w:r w:rsidR="0097590F">
        <w:t xml:space="preserve"> </w:t>
      </w:r>
      <w:r w:rsidRPr="008E4E9D">
        <w:t>tego terytorium obywateli państw członkowskich Unii Europejskiej i</w:t>
      </w:r>
      <w:r w:rsidR="0097590F">
        <w:t xml:space="preserve"> </w:t>
      </w:r>
      <w:r w:rsidRPr="008E4E9D">
        <w:t>członków ich rodzin w</w:t>
      </w:r>
      <w:r w:rsidR="0097590F">
        <w:t xml:space="preserve"> </w:t>
      </w:r>
      <w:r w:rsidRPr="008E4E9D">
        <w:t>związku z</w:t>
      </w:r>
      <w:r w:rsidR="0097590F">
        <w:t xml:space="preserve"> </w:t>
      </w:r>
      <w:r w:rsidRPr="008E4E9D">
        <w:t>zamiarem dołączenia przez nich do obywatela Zjednoczonego Królestwa, tego obywatela Zjednoczonego Królestwa uważa się za obywatela państwa członkowskiego Unii Europejskiej</w:t>
      </w:r>
      <w:r>
        <w:t>.</w:t>
      </w:r>
    </w:p>
    <w:p w:rsidR="00043EFA" w:rsidRPr="00BA2BB5" w:rsidRDefault="00043EFA" w:rsidP="00043EFA">
      <w:pPr>
        <w:pStyle w:val="USTustnpkodeksu"/>
      </w:pPr>
      <w:r>
        <w:t xml:space="preserve">5. </w:t>
      </w:r>
      <w:r w:rsidRPr="00BA2BB5">
        <w:t>Zezwolenia na pobyt czasowy, o</w:t>
      </w:r>
      <w:r w:rsidR="0097590F">
        <w:t xml:space="preserve"> </w:t>
      </w:r>
      <w:r w:rsidRPr="00BA2BB5">
        <w:t>których mowa w</w:t>
      </w:r>
      <w:r w:rsidR="0097590F">
        <w:t xml:space="preserve"> </w:t>
      </w:r>
      <w:r>
        <w:t>art.</w:t>
      </w:r>
      <w:r w:rsidR="0097590F">
        <w:t xml:space="preserve"> </w:t>
      </w:r>
      <w:r w:rsidRPr="00BA2BB5">
        <w:t>160</w:t>
      </w:r>
      <w:r>
        <w:t xml:space="preserve"> pkt</w:t>
      </w:r>
      <w:r w:rsidR="0097590F">
        <w:t xml:space="preserve"> </w:t>
      </w:r>
      <w:r w:rsidRPr="00BA2BB5">
        <w:t>1</w:t>
      </w:r>
      <w:r w:rsidR="0097590F">
        <w:t xml:space="preserve"> </w:t>
      </w:r>
      <w:r w:rsidRPr="00BA2BB5">
        <w:t>ustawy zmienianej w</w:t>
      </w:r>
      <w:r w:rsidR="0097590F">
        <w:t xml:space="preserve"> </w:t>
      </w:r>
      <w:r>
        <w:t>art.</w:t>
      </w:r>
      <w:r w:rsidR="0097590F">
        <w:t xml:space="preserve"> </w:t>
      </w:r>
      <w:r>
        <w:t>44</w:t>
      </w:r>
      <w:r w:rsidRPr="00BA2BB5">
        <w:t xml:space="preserve">, udzielone przed </w:t>
      </w:r>
      <w:r w:rsidR="00100F1A">
        <w:t>dniem wejścia</w:t>
      </w:r>
      <w:r w:rsidRPr="00BA2BB5">
        <w:t xml:space="preserve"> w</w:t>
      </w:r>
      <w:r w:rsidR="0097590F">
        <w:t xml:space="preserve"> </w:t>
      </w:r>
      <w:r w:rsidRPr="00BA2BB5">
        <w:t>życie niniejszej ustawy członkom rodziny obywateli Zjednoczonego Królestwa innym niż określeni w</w:t>
      </w:r>
      <w:r w:rsidR="0097590F">
        <w:t xml:space="preserve"> </w:t>
      </w:r>
      <w:r>
        <w:t>art.</w:t>
      </w:r>
      <w:r w:rsidR="0097590F">
        <w:t xml:space="preserve"> </w:t>
      </w:r>
      <w:r w:rsidRPr="00BA2BB5">
        <w:t>2</w:t>
      </w:r>
      <w:r>
        <w:t xml:space="preserve"> pkt</w:t>
      </w:r>
      <w:r w:rsidR="0097590F">
        <w:t xml:space="preserve"> </w:t>
      </w:r>
      <w:r w:rsidRPr="00BA2BB5">
        <w:t>4</w:t>
      </w:r>
      <w:r w:rsidR="0097590F">
        <w:t xml:space="preserve"> </w:t>
      </w:r>
      <w:r w:rsidRPr="00BA2BB5">
        <w:t>ustawy z</w:t>
      </w:r>
      <w:r w:rsidR="0097590F">
        <w:t xml:space="preserve"> </w:t>
      </w:r>
      <w:r w:rsidRPr="00BA2BB5">
        <w:t>dnia 14</w:t>
      </w:r>
      <w:r w:rsidR="0097590F">
        <w:t xml:space="preserve"> </w:t>
      </w:r>
      <w:r w:rsidRPr="00BA2BB5">
        <w:t>lipca 2006</w:t>
      </w:r>
      <w:r w:rsidR="0097590F">
        <w:t xml:space="preserve"> </w:t>
      </w:r>
      <w:r w:rsidRPr="00BA2BB5">
        <w:t>r. o</w:t>
      </w:r>
      <w:r w:rsidR="0097590F">
        <w:t xml:space="preserve"> </w:t>
      </w:r>
      <w:r w:rsidRPr="00BA2BB5">
        <w:t xml:space="preserve">wjeździe na terytorium </w:t>
      </w:r>
      <w:r w:rsidRPr="00B4350D">
        <w:t>Rzeczypospolitej</w:t>
      </w:r>
      <w:r w:rsidRPr="00BA2BB5">
        <w:t xml:space="preserve"> Polskiej, pobycie oraz wyjeździe z</w:t>
      </w:r>
      <w:r w:rsidR="0097590F">
        <w:t xml:space="preserve"> </w:t>
      </w:r>
      <w:r w:rsidRPr="00BA2BB5">
        <w:t>tego terytorium obywateli państw członkowskich Unii Europejskiej i</w:t>
      </w:r>
      <w:r w:rsidR="0097590F">
        <w:t xml:space="preserve"> </w:t>
      </w:r>
      <w:r w:rsidRPr="00BA2BB5">
        <w:t>członków ich rodzin zachowują ważność na okresy, na jakie zostały udzielone.</w:t>
      </w:r>
    </w:p>
    <w:p w:rsidR="00043EFA" w:rsidRPr="00BA2BB5" w:rsidRDefault="00043EFA" w:rsidP="00043EFA">
      <w:pPr>
        <w:pStyle w:val="USTustnpkodeksu"/>
      </w:pPr>
      <w:r>
        <w:t>6</w:t>
      </w:r>
      <w:r w:rsidRPr="00BA2BB5">
        <w:t>.</w:t>
      </w:r>
      <w:r w:rsidR="0097590F">
        <w:t xml:space="preserve"> </w:t>
      </w:r>
      <w:r w:rsidRPr="00BA2BB5">
        <w:t>W</w:t>
      </w:r>
      <w:r w:rsidR="0097590F">
        <w:t xml:space="preserve"> </w:t>
      </w:r>
      <w:r w:rsidRPr="00BA2BB5">
        <w:t>postępowaniach w</w:t>
      </w:r>
      <w:r w:rsidR="0097590F">
        <w:t xml:space="preserve"> </w:t>
      </w:r>
      <w:r w:rsidRPr="00BA2BB5">
        <w:t>sprawach udzielenia zezwolenia na pobyt czasowy, o</w:t>
      </w:r>
      <w:r w:rsidR="0097590F">
        <w:t xml:space="preserve"> </w:t>
      </w:r>
      <w:r w:rsidRPr="00BA2BB5">
        <w:t>którym mowa w</w:t>
      </w:r>
      <w:r w:rsidR="0097590F">
        <w:t xml:space="preserve"> </w:t>
      </w:r>
      <w:r>
        <w:t>art.</w:t>
      </w:r>
      <w:r w:rsidR="0097590F">
        <w:t xml:space="preserve"> </w:t>
      </w:r>
      <w:r w:rsidRPr="00BA2BB5">
        <w:t>160</w:t>
      </w:r>
      <w:r>
        <w:t xml:space="preserve"> pkt</w:t>
      </w:r>
      <w:r w:rsidR="0097590F">
        <w:t xml:space="preserve"> </w:t>
      </w:r>
      <w:r w:rsidRPr="00BA2BB5">
        <w:t>1</w:t>
      </w:r>
      <w:r w:rsidR="0097590F">
        <w:t xml:space="preserve"> </w:t>
      </w:r>
      <w:r w:rsidRPr="00BA2BB5">
        <w:t>ustawy zmienianej w</w:t>
      </w:r>
      <w:r w:rsidR="0097590F">
        <w:t xml:space="preserve"> </w:t>
      </w:r>
      <w:r>
        <w:t>art.</w:t>
      </w:r>
      <w:r w:rsidR="0097590F">
        <w:t xml:space="preserve"> </w:t>
      </w:r>
      <w:r>
        <w:t>44</w:t>
      </w:r>
      <w:r w:rsidRPr="00BA2BB5">
        <w:t>, wszczętych i</w:t>
      </w:r>
      <w:r w:rsidR="0097590F">
        <w:t xml:space="preserve"> </w:t>
      </w:r>
      <w:r w:rsidRPr="00BA2BB5">
        <w:t>niezakończonych przed dniem wejścia w</w:t>
      </w:r>
      <w:r w:rsidR="0097590F">
        <w:t xml:space="preserve"> </w:t>
      </w:r>
      <w:r w:rsidRPr="00BA2BB5">
        <w:t>życie niniejszej ustawy, dotyczących członków rodziny obywateli Zjednoczonego Królestwa innych niż określeni w</w:t>
      </w:r>
      <w:r w:rsidR="0097590F">
        <w:t xml:space="preserve"> </w:t>
      </w:r>
      <w:r>
        <w:t>art.</w:t>
      </w:r>
      <w:r w:rsidR="0097590F">
        <w:t xml:space="preserve"> </w:t>
      </w:r>
      <w:r w:rsidRPr="00BA2BB5">
        <w:t>2</w:t>
      </w:r>
      <w:r>
        <w:t xml:space="preserve"> pkt</w:t>
      </w:r>
      <w:r w:rsidR="0097590F">
        <w:t xml:space="preserve"> </w:t>
      </w:r>
      <w:r w:rsidRPr="00BA2BB5">
        <w:t>4</w:t>
      </w:r>
      <w:r w:rsidR="0097590F">
        <w:t xml:space="preserve"> </w:t>
      </w:r>
      <w:r w:rsidRPr="00BA2BB5">
        <w:t>ustawy z</w:t>
      </w:r>
      <w:r w:rsidR="0097590F">
        <w:t xml:space="preserve"> </w:t>
      </w:r>
      <w:r w:rsidRPr="00BA2BB5">
        <w:t>dnia 14</w:t>
      </w:r>
      <w:r w:rsidR="0097590F">
        <w:t xml:space="preserve"> </w:t>
      </w:r>
      <w:r w:rsidRPr="00BA2BB5">
        <w:t>lipca 2006</w:t>
      </w:r>
      <w:r w:rsidR="0097590F">
        <w:t xml:space="preserve"> </w:t>
      </w:r>
      <w:r w:rsidRPr="00BA2BB5">
        <w:t>r. o</w:t>
      </w:r>
      <w:r w:rsidR="0097590F">
        <w:t xml:space="preserve"> </w:t>
      </w:r>
      <w:r w:rsidRPr="00BA2BB5">
        <w:t>wjeździe na terytorium Rzeczypospolitej Polskiej, pobycie oraz wyjeździe z</w:t>
      </w:r>
      <w:r w:rsidR="0097590F">
        <w:t xml:space="preserve"> </w:t>
      </w:r>
      <w:r w:rsidRPr="00BA2BB5">
        <w:t>tego terytorium obywateli państw członkowskich Unii Europejskiej i</w:t>
      </w:r>
      <w:r w:rsidR="0097590F">
        <w:t xml:space="preserve"> </w:t>
      </w:r>
      <w:r w:rsidRPr="00BA2BB5">
        <w:t>członków ich rodzin, obywatela Zjednoczonego Królestwa uważa się za obywatela państwa członkowskiego Unii Europejskiej.</w:t>
      </w:r>
    </w:p>
    <w:p w:rsidR="00043EFA" w:rsidRPr="00BA2BB5" w:rsidRDefault="00043EFA" w:rsidP="00043EFA">
      <w:pPr>
        <w:pStyle w:val="USTustnpkodeksu"/>
      </w:pPr>
      <w:r>
        <w:t>7</w:t>
      </w:r>
      <w:r w:rsidRPr="00BA2BB5">
        <w:t>.</w:t>
      </w:r>
      <w:r w:rsidR="0097590F">
        <w:t xml:space="preserve"> </w:t>
      </w:r>
      <w:r w:rsidRPr="00BA2BB5">
        <w:t>Zezwolenia na pobyt czasowy, o</w:t>
      </w:r>
      <w:r w:rsidR="0097590F">
        <w:t xml:space="preserve"> </w:t>
      </w:r>
      <w:r w:rsidRPr="00BA2BB5">
        <w:t>których mowa w</w:t>
      </w:r>
      <w:r w:rsidR="0097590F">
        <w:t xml:space="preserve"> </w:t>
      </w:r>
      <w:r>
        <w:t>art.</w:t>
      </w:r>
      <w:r w:rsidR="0097590F">
        <w:t xml:space="preserve"> </w:t>
      </w:r>
      <w:r w:rsidRPr="00BA2BB5">
        <w:t>160</w:t>
      </w:r>
      <w:r>
        <w:t xml:space="preserve"> pkt</w:t>
      </w:r>
      <w:r w:rsidR="0097590F">
        <w:t xml:space="preserve"> </w:t>
      </w:r>
      <w:r w:rsidRPr="00BA2BB5">
        <w:t>3</w:t>
      </w:r>
      <w:r w:rsidR="0097590F">
        <w:t xml:space="preserve"> </w:t>
      </w:r>
      <w:r w:rsidRPr="00BA2BB5">
        <w:t>ustawy zmienianej w</w:t>
      </w:r>
      <w:r w:rsidR="0097590F">
        <w:t xml:space="preserve"> </w:t>
      </w:r>
      <w:r>
        <w:t>art.</w:t>
      </w:r>
      <w:r w:rsidR="0097590F">
        <w:t xml:space="preserve"> </w:t>
      </w:r>
      <w:r>
        <w:t>44</w:t>
      </w:r>
      <w:r w:rsidRPr="00BA2BB5">
        <w:t xml:space="preserve">, udzielone przed </w:t>
      </w:r>
      <w:r w:rsidR="00100F1A">
        <w:t xml:space="preserve">dniem </w:t>
      </w:r>
      <w:r w:rsidRPr="00BA2BB5">
        <w:t>wejści</w:t>
      </w:r>
      <w:r w:rsidR="00100F1A">
        <w:t>a</w:t>
      </w:r>
      <w:r w:rsidRPr="00BA2BB5">
        <w:t xml:space="preserve"> w</w:t>
      </w:r>
      <w:r w:rsidR="0097590F">
        <w:t xml:space="preserve"> </w:t>
      </w:r>
      <w:r w:rsidRPr="00BA2BB5">
        <w:t xml:space="preserve">życie niniejszej ustawy cudzoziemcom prowadzącym życie rodzinne </w:t>
      </w:r>
      <w:r w:rsidR="00100F1A" w:rsidRPr="00BA2BB5">
        <w:t>z</w:t>
      </w:r>
      <w:r w:rsidR="00100F1A">
        <w:t xml:space="preserve"> </w:t>
      </w:r>
      <w:r w:rsidR="00100F1A" w:rsidRPr="00BA2BB5">
        <w:t xml:space="preserve">obywatelami Zjednoczonego Królestwa </w:t>
      </w:r>
      <w:r w:rsidRPr="00BA2BB5">
        <w:t>w</w:t>
      </w:r>
      <w:r w:rsidR="0097590F">
        <w:t xml:space="preserve"> </w:t>
      </w:r>
      <w:r w:rsidRPr="00BA2BB5">
        <w:t>rozumieniu Konwencji o</w:t>
      </w:r>
      <w:r w:rsidR="0097590F">
        <w:t xml:space="preserve"> </w:t>
      </w:r>
      <w:r w:rsidRPr="00BA2BB5">
        <w:t>ochronie praw człowieka i</w:t>
      </w:r>
      <w:r w:rsidR="0097590F">
        <w:t xml:space="preserve"> </w:t>
      </w:r>
      <w:r w:rsidRPr="00BA2BB5">
        <w:t>podstawowych wolności, sporządzonej w</w:t>
      </w:r>
      <w:r w:rsidR="0097590F">
        <w:t xml:space="preserve"> </w:t>
      </w:r>
      <w:r w:rsidRPr="00BA2BB5">
        <w:t>Rzymie dnia 4</w:t>
      </w:r>
      <w:r w:rsidR="0097590F">
        <w:t xml:space="preserve"> </w:t>
      </w:r>
      <w:r w:rsidRPr="00BA2BB5">
        <w:t>listopada 1950</w:t>
      </w:r>
      <w:r w:rsidR="0097590F">
        <w:t xml:space="preserve"> </w:t>
      </w:r>
      <w:r w:rsidRPr="00BA2BB5">
        <w:t>r. (</w:t>
      </w:r>
      <w:r>
        <w:t>Dz.</w:t>
      </w:r>
      <w:r w:rsidR="0097590F">
        <w:t xml:space="preserve"> </w:t>
      </w:r>
      <w:r>
        <w:t>U.</w:t>
      </w:r>
      <w:r w:rsidRPr="00BA2BB5">
        <w:t xml:space="preserve"> z</w:t>
      </w:r>
      <w:r w:rsidR="0097590F">
        <w:t xml:space="preserve"> </w:t>
      </w:r>
      <w:r w:rsidRPr="00BA2BB5">
        <w:t>1993</w:t>
      </w:r>
      <w:r w:rsidR="0097590F">
        <w:t xml:space="preserve"> </w:t>
      </w:r>
      <w:r w:rsidRPr="00BA2BB5">
        <w:t>r.</w:t>
      </w:r>
      <w:r>
        <w:t xml:space="preserve"> poz.</w:t>
      </w:r>
      <w:r w:rsidR="0097590F">
        <w:t xml:space="preserve"> </w:t>
      </w:r>
      <w:r w:rsidRPr="00BA2BB5">
        <w:t>284, z</w:t>
      </w:r>
      <w:r w:rsidR="0097590F">
        <w:t xml:space="preserve"> </w:t>
      </w:r>
      <w:r w:rsidRPr="00BA2BB5">
        <w:t>późn. zm.</w:t>
      </w:r>
      <w:r w:rsidRPr="004541FE">
        <w:rPr>
          <w:rStyle w:val="IGindeksgrny"/>
        </w:rPr>
        <w:footnoteReference w:id="12"/>
      </w:r>
      <w:r w:rsidRPr="004541FE">
        <w:rPr>
          <w:rStyle w:val="IGindeksgrny"/>
        </w:rPr>
        <w:t>)</w:t>
      </w:r>
      <w:r>
        <w:t>)</w:t>
      </w:r>
      <w:r w:rsidRPr="00BA2BB5">
        <w:t>, zachowują ważność na okresy, na jakie zostały udzielone.</w:t>
      </w:r>
    </w:p>
    <w:p w:rsidR="00043EFA" w:rsidRPr="00BA2BB5" w:rsidRDefault="00043EFA" w:rsidP="00043EFA">
      <w:pPr>
        <w:pStyle w:val="USTustnpkodeksu"/>
      </w:pPr>
      <w:r>
        <w:t>8</w:t>
      </w:r>
      <w:r w:rsidRPr="00BA2BB5">
        <w:t>.</w:t>
      </w:r>
      <w:r w:rsidR="0097590F">
        <w:t xml:space="preserve"> </w:t>
      </w:r>
      <w:r w:rsidRPr="00BA2BB5">
        <w:t>W</w:t>
      </w:r>
      <w:r w:rsidR="0097590F">
        <w:t xml:space="preserve"> </w:t>
      </w:r>
      <w:r w:rsidRPr="00BA2BB5">
        <w:t>postępowaniach w</w:t>
      </w:r>
      <w:r w:rsidR="0097590F">
        <w:t xml:space="preserve"> </w:t>
      </w:r>
      <w:r w:rsidRPr="00BA2BB5">
        <w:t>sprawach udzielenia zezwolenia na pobyt czasowy, o</w:t>
      </w:r>
      <w:r w:rsidR="0097590F">
        <w:t xml:space="preserve"> </w:t>
      </w:r>
      <w:r w:rsidRPr="00BA2BB5">
        <w:t>którym mowa w</w:t>
      </w:r>
      <w:r w:rsidR="0097590F">
        <w:t xml:space="preserve"> </w:t>
      </w:r>
      <w:r>
        <w:t>art.</w:t>
      </w:r>
      <w:r w:rsidR="0097590F">
        <w:t xml:space="preserve"> </w:t>
      </w:r>
      <w:r w:rsidRPr="00BA2BB5">
        <w:t>160</w:t>
      </w:r>
      <w:r>
        <w:t xml:space="preserve"> pkt</w:t>
      </w:r>
      <w:r w:rsidR="0097590F">
        <w:t xml:space="preserve"> </w:t>
      </w:r>
      <w:r w:rsidRPr="00BA2BB5">
        <w:t>3</w:t>
      </w:r>
      <w:r w:rsidR="0097590F">
        <w:t xml:space="preserve"> </w:t>
      </w:r>
      <w:r w:rsidRPr="00BA2BB5">
        <w:t>ustawy zmienianej w</w:t>
      </w:r>
      <w:r w:rsidR="0097590F">
        <w:t xml:space="preserve"> </w:t>
      </w:r>
      <w:r>
        <w:t>art.</w:t>
      </w:r>
      <w:r w:rsidR="0097590F">
        <w:t xml:space="preserve"> </w:t>
      </w:r>
      <w:r>
        <w:t>44</w:t>
      </w:r>
      <w:r w:rsidRPr="00BA2BB5">
        <w:t>, wszczętych i</w:t>
      </w:r>
      <w:r w:rsidR="0097590F">
        <w:t xml:space="preserve"> </w:t>
      </w:r>
      <w:r w:rsidRPr="00BA2BB5">
        <w:t>niezakończonych przed dniem wejścia w</w:t>
      </w:r>
      <w:r w:rsidR="0097590F">
        <w:t xml:space="preserve"> </w:t>
      </w:r>
      <w:r w:rsidRPr="00BA2BB5">
        <w:t>życie niniejszej ustawy, dotyczących</w:t>
      </w:r>
      <w:r w:rsidR="0097590F">
        <w:t xml:space="preserve"> </w:t>
      </w:r>
      <w:r w:rsidRPr="00BA2BB5">
        <w:t xml:space="preserve">cudzoziemców prowadzących życie rodzinne </w:t>
      </w:r>
      <w:r w:rsidR="00100F1A" w:rsidRPr="00BA2BB5">
        <w:t>z</w:t>
      </w:r>
      <w:r w:rsidR="00100F1A">
        <w:t xml:space="preserve"> </w:t>
      </w:r>
      <w:r w:rsidR="00100F1A" w:rsidRPr="00BA2BB5">
        <w:t xml:space="preserve">obywatelem Zjednoczonego Królestwa </w:t>
      </w:r>
      <w:r w:rsidRPr="00BA2BB5">
        <w:t>w</w:t>
      </w:r>
      <w:r w:rsidR="0097590F">
        <w:t xml:space="preserve"> </w:t>
      </w:r>
      <w:r w:rsidRPr="00BA2BB5">
        <w:t>rozumieniu Konwencji o</w:t>
      </w:r>
      <w:r w:rsidR="0097590F">
        <w:t xml:space="preserve"> </w:t>
      </w:r>
      <w:r w:rsidRPr="00BA2BB5">
        <w:t>ochronie praw człowieka i</w:t>
      </w:r>
      <w:r w:rsidR="0097590F">
        <w:t xml:space="preserve"> </w:t>
      </w:r>
      <w:r w:rsidRPr="00BA2BB5">
        <w:t>podstawowych wolności, sporządzonej w</w:t>
      </w:r>
      <w:r w:rsidR="0097590F">
        <w:t xml:space="preserve"> </w:t>
      </w:r>
      <w:r w:rsidRPr="00BA2BB5">
        <w:t>Rzymie dnia 4</w:t>
      </w:r>
      <w:r w:rsidR="0097590F">
        <w:t xml:space="preserve"> </w:t>
      </w:r>
      <w:r w:rsidRPr="00BA2BB5">
        <w:t>listopada 1950</w:t>
      </w:r>
      <w:r w:rsidR="0097590F">
        <w:t xml:space="preserve"> </w:t>
      </w:r>
      <w:r w:rsidRPr="00BA2BB5">
        <w:t>r.,</w:t>
      </w:r>
      <w:r w:rsidR="0097590F">
        <w:t xml:space="preserve"> </w:t>
      </w:r>
      <w:r w:rsidRPr="00BA2BB5">
        <w:t>obywatela Zjednoczonego Królestwa uważa się za obywatela państwa członkowskiego Unii Europejskiej.</w:t>
      </w:r>
    </w:p>
    <w:p w:rsidR="00043EFA" w:rsidRPr="00BA2BB5" w:rsidRDefault="00043EFA" w:rsidP="00043EFA">
      <w:pPr>
        <w:pStyle w:val="ARTartustawynprozporzdzenia"/>
      </w:pPr>
      <w:r w:rsidRPr="00D01B5E">
        <w:rPr>
          <w:rStyle w:val="Ppogrubienie"/>
        </w:rPr>
        <w:t>Art.</w:t>
      </w:r>
      <w:r w:rsidR="00D01B5E">
        <w:rPr>
          <w:rStyle w:val="Ppogrubienie"/>
        </w:rPr>
        <w:t> </w:t>
      </w:r>
      <w:r w:rsidRPr="00D01B5E">
        <w:rPr>
          <w:rStyle w:val="Ppogrubienie"/>
        </w:rPr>
        <w:t>48.</w:t>
      </w:r>
      <w:r w:rsidR="0097590F">
        <w:t xml:space="preserve"> </w:t>
      </w:r>
      <w:r w:rsidRPr="00BA2BB5">
        <w:t>1. Z</w:t>
      </w:r>
      <w:r w:rsidR="0097590F">
        <w:t xml:space="preserve"> </w:t>
      </w:r>
      <w:r w:rsidRPr="00BA2BB5">
        <w:t>dniem udzielenia obywatelowi Zjednoczonego Królestwa lub członkowi jego rodziny zezwolenia na pobyt czasowy, o</w:t>
      </w:r>
      <w:r w:rsidR="0097590F">
        <w:t xml:space="preserve"> </w:t>
      </w:r>
      <w:r w:rsidRPr="00BA2BB5">
        <w:t>którym mowa w</w:t>
      </w:r>
      <w:r w:rsidR="0097590F">
        <w:t xml:space="preserve"> </w:t>
      </w:r>
      <w:r>
        <w:t>art.</w:t>
      </w:r>
      <w:r w:rsidR="0097590F">
        <w:t xml:space="preserve"> </w:t>
      </w:r>
      <w:r w:rsidRPr="00BA2BB5">
        <w:t>7</w:t>
      </w:r>
      <w:r>
        <w:t xml:space="preserve"> ust.</w:t>
      </w:r>
      <w:r w:rsidR="0097590F">
        <w:t xml:space="preserve"> </w:t>
      </w:r>
      <w:r w:rsidRPr="00BA2BB5">
        <w:t>1</w:t>
      </w:r>
      <w:r>
        <w:t xml:space="preserve"> i</w:t>
      </w:r>
      <w:r w:rsidR="0097590F">
        <w:t xml:space="preserve"> </w:t>
      </w:r>
      <w:r w:rsidRPr="00BA2BB5">
        <w:t>2</w:t>
      </w:r>
      <w:r w:rsidR="0097590F">
        <w:t xml:space="preserve"> </w:t>
      </w:r>
      <w:r w:rsidRPr="00BA2BB5">
        <w:t>niniejszej ustawy, zaświadczenie o</w:t>
      </w:r>
      <w:r w:rsidR="0097590F">
        <w:t xml:space="preserve"> </w:t>
      </w:r>
      <w:r w:rsidRPr="00BA2BB5">
        <w:t>zarejestrowaniu pobytu lub karta pobytu członka rodziny obywatela UE tracą ważność.</w:t>
      </w:r>
    </w:p>
    <w:p w:rsidR="00043EFA" w:rsidRPr="00BA2BB5" w:rsidRDefault="00043EFA" w:rsidP="00043EFA">
      <w:pPr>
        <w:pStyle w:val="USTustnpkodeksu"/>
      </w:pPr>
      <w:r w:rsidRPr="00BA2BB5">
        <w:t>2.</w:t>
      </w:r>
      <w:r w:rsidR="0097590F">
        <w:t xml:space="preserve"> </w:t>
      </w:r>
      <w:r w:rsidRPr="00BA2BB5">
        <w:t>Z</w:t>
      </w:r>
      <w:r w:rsidR="0097590F">
        <w:t xml:space="preserve"> </w:t>
      </w:r>
      <w:r w:rsidRPr="00BA2BB5">
        <w:t>dniem udzielenia zezwolenia na pobyt stały, o</w:t>
      </w:r>
      <w:r w:rsidR="0097590F">
        <w:t xml:space="preserve"> </w:t>
      </w:r>
      <w:r w:rsidRPr="00BA2BB5">
        <w:t>którym mowa w</w:t>
      </w:r>
      <w:r w:rsidR="0097590F">
        <w:t xml:space="preserve"> </w:t>
      </w:r>
      <w:r>
        <w:t>art.</w:t>
      </w:r>
      <w:r w:rsidR="0097590F">
        <w:t xml:space="preserve"> </w:t>
      </w:r>
      <w:r w:rsidRPr="00BA2BB5">
        <w:t>10</w:t>
      </w:r>
      <w:r>
        <w:t xml:space="preserve"> ust.</w:t>
      </w:r>
      <w:r w:rsidR="0097590F">
        <w:t xml:space="preserve"> </w:t>
      </w:r>
      <w:r w:rsidRPr="00BA2BB5">
        <w:t>1</w:t>
      </w:r>
      <w:r>
        <w:t xml:space="preserve"> i</w:t>
      </w:r>
      <w:r w:rsidR="0097590F">
        <w:t xml:space="preserve"> </w:t>
      </w:r>
      <w:r w:rsidRPr="00BA2BB5">
        <w:t>2</w:t>
      </w:r>
      <w:r w:rsidR="0097590F">
        <w:t xml:space="preserve"> </w:t>
      </w:r>
      <w:r w:rsidRPr="00BA2BB5">
        <w:t>niniejszej ustawy, dokument potwierdzający prawo stałego pobytu lub karta stałego pobytu członka rodziny obywatela UE tracą ważność.</w:t>
      </w:r>
    </w:p>
    <w:p w:rsidR="00043EFA" w:rsidRPr="00BA2BB5" w:rsidRDefault="00043EFA" w:rsidP="00043EFA">
      <w:pPr>
        <w:pStyle w:val="USTustnpkodeksu"/>
      </w:pPr>
      <w:r w:rsidRPr="00BA2BB5">
        <w:t>3.</w:t>
      </w:r>
      <w:r w:rsidR="0097590F">
        <w:t xml:space="preserve"> </w:t>
      </w:r>
      <w:r w:rsidRPr="00BA2BB5">
        <w:t>Z</w:t>
      </w:r>
      <w:r w:rsidR="0097590F">
        <w:t xml:space="preserve"> </w:t>
      </w:r>
      <w:r w:rsidRPr="00BA2BB5">
        <w:t>dniem udzielenia zezwolenia na pobyt stały, o</w:t>
      </w:r>
      <w:r w:rsidR="0097590F">
        <w:t xml:space="preserve"> </w:t>
      </w:r>
      <w:r w:rsidRPr="00BA2BB5">
        <w:t>którym mowa w</w:t>
      </w:r>
      <w:r w:rsidR="0097590F">
        <w:t xml:space="preserve"> </w:t>
      </w:r>
      <w:r>
        <w:t>art.</w:t>
      </w:r>
      <w:r w:rsidR="0097590F">
        <w:t xml:space="preserve"> </w:t>
      </w:r>
      <w:r w:rsidRPr="00BA2BB5">
        <w:t>195</w:t>
      </w:r>
      <w:r>
        <w:t xml:space="preserve"> ust.</w:t>
      </w:r>
      <w:r w:rsidR="0097590F">
        <w:t xml:space="preserve"> </w:t>
      </w:r>
      <w:r w:rsidRPr="00BA2BB5">
        <w:t>1</w:t>
      </w:r>
      <w:r>
        <w:t xml:space="preserve"> pkt</w:t>
      </w:r>
      <w:r w:rsidR="0097590F">
        <w:t xml:space="preserve"> </w:t>
      </w:r>
      <w:r w:rsidRPr="00BA2BB5">
        <w:t>10</w:t>
      </w:r>
      <w:r w:rsidR="0097590F">
        <w:t xml:space="preserve"> </w:t>
      </w:r>
      <w:r w:rsidRPr="00BA2BB5">
        <w:t>ustawy zmienianej w</w:t>
      </w:r>
      <w:r w:rsidR="0097590F">
        <w:t xml:space="preserve"> </w:t>
      </w:r>
      <w:r>
        <w:t>art.</w:t>
      </w:r>
      <w:r w:rsidR="0097590F">
        <w:t xml:space="preserve"> </w:t>
      </w:r>
      <w:r>
        <w:t>44</w:t>
      </w:r>
      <w:r w:rsidRPr="00BA2BB5">
        <w:t>, zaświadczenie o</w:t>
      </w:r>
      <w:r w:rsidR="0097590F">
        <w:t xml:space="preserve"> </w:t>
      </w:r>
      <w:r w:rsidRPr="00BA2BB5">
        <w:t>zarejestrowaniu pobytu lub karta pobytu członka rodziny obywatela UE tracą ważność.</w:t>
      </w:r>
    </w:p>
    <w:p w:rsidR="00043EFA" w:rsidRDefault="00043EFA" w:rsidP="00043EFA">
      <w:pPr>
        <w:pStyle w:val="USTustnpkodeksu"/>
      </w:pPr>
      <w:r w:rsidRPr="00BA2BB5">
        <w:t>4.</w:t>
      </w:r>
      <w:r w:rsidR="0097590F">
        <w:t xml:space="preserve"> </w:t>
      </w:r>
      <w:r w:rsidR="00100F1A">
        <w:t>Obywatel</w:t>
      </w:r>
      <w:r w:rsidRPr="00BA2BB5">
        <w:t xml:space="preserve"> Zjednoczone</w:t>
      </w:r>
      <w:r w:rsidR="00100F1A">
        <w:t>go Królestwa oraz człon</w:t>
      </w:r>
      <w:r w:rsidR="00131382">
        <w:t>e</w:t>
      </w:r>
      <w:r w:rsidR="00100F1A">
        <w:t>k jego</w:t>
      </w:r>
      <w:r w:rsidRPr="00BA2BB5">
        <w:t xml:space="preserve"> rodzin</w:t>
      </w:r>
      <w:r w:rsidR="00100F1A">
        <w:t>y</w:t>
      </w:r>
      <w:r w:rsidRPr="00BA2BB5">
        <w:t xml:space="preserve"> zwracają dokumenty, o</w:t>
      </w:r>
      <w:r w:rsidR="0097590F">
        <w:t xml:space="preserve"> </w:t>
      </w:r>
      <w:r w:rsidRPr="00BA2BB5">
        <w:t>których mowa w</w:t>
      </w:r>
      <w:r w:rsidR="0097590F">
        <w:t xml:space="preserve"> </w:t>
      </w:r>
      <w:r>
        <w:t>ust.</w:t>
      </w:r>
      <w:r w:rsidR="0097590F">
        <w:t xml:space="preserve"> </w:t>
      </w:r>
      <w:r w:rsidRPr="00BA2BB5">
        <w:t>1–3, organowi, który je wydał</w:t>
      </w:r>
      <w:r>
        <w:t>,</w:t>
      </w:r>
      <w:r w:rsidRPr="00BA2BB5">
        <w:t xml:space="preserve"> niezwłocznie</w:t>
      </w:r>
      <w:r>
        <w:t>, nie później niż w</w:t>
      </w:r>
      <w:r w:rsidR="0097590F">
        <w:t xml:space="preserve"> </w:t>
      </w:r>
      <w:r>
        <w:t>dniu odbioru pierwszej karty pobytu po udzieleniu zezwolenia, o</w:t>
      </w:r>
      <w:r w:rsidR="0097590F">
        <w:t xml:space="preserve"> </w:t>
      </w:r>
      <w:r>
        <w:t>którym mowa w</w:t>
      </w:r>
      <w:r w:rsidR="0097590F">
        <w:t xml:space="preserve"> </w:t>
      </w:r>
      <w:r>
        <w:t>ust.</w:t>
      </w:r>
      <w:r w:rsidR="0097590F">
        <w:t xml:space="preserve"> </w:t>
      </w:r>
      <w:r>
        <w:t>1</w:t>
      </w:r>
      <w:r w:rsidRPr="00BA2BB5">
        <w:t>–</w:t>
      </w:r>
      <w:r>
        <w:t>3</w:t>
      </w:r>
      <w:r w:rsidRPr="00BA2BB5">
        <w:t>.</w:t>
      </w:r>
    </w:p>
    <w:p w:rsidR="00043EFA" w:rsidRDefault="00043EFA" w:rsidP="00043EFA">
      <w:pPr>
        <w:pStyle w:val="USTustnpkodeksu"/>
      </w:pPr>
      <w:r>
        <w:t xml:space="preserve">5. </w:t>
      </w:r>
      <w:r w:rsidRPr="005136E3">
        <w:t>W</w:t>
      </w:r>
      <w:r w:rsidR="0097590F">
        <w:t xml:space="preserve"> </w:t>
      </w:r>
      <w:r w:rsidR="003A170B">
        <w:t>przypadkach</w:t>
      </w:r>
      <w:r w:rsidRPr="005136E3">
        <w:t xml:space="preserve"> gdy ze</w:t>
      </w:r>
      <w:r>
        <w:t>zwoleń, o</w:t>
      </w:r>
      <w:r w:rsidR="0097590F">
        <w:t xml:space="preserve"> </w:t>
      </w:r>
      <w:r>
        <w:t>których mowa w</w:t>
      </w:r>
      <w:r w:rsidR="0097590F">
        <w:t xml:space="preserve"> </w:t>
      </w:r>
      <w:r>
        <w:t>ust.</w:t>
      </w:r>
      <w:r w:rsidR="0097590F">
        <w:t xml:space="preserve"> </w:t>
      </w:r>
      <w:r>
        <w:t>1–</w:t>
      </w:r>
      <w:r w:rsidRPr="005136E3">
        <w:t>3</w:t>
      </w:r>
      <w:r w:rsidR="003A170B">
        <w:t>,</w:t>
      </w:r>
      <w:r w:rsidR="0097590F">
        <w:t xml:space="preserve"> </w:t>
      </w:r>
      <w:r w:rsidRPr="005136E3">
        <w:t>nie udzielono do</w:t>
      </w:r>
      <w:r>
        <w:t xml:space="preserve"> dnia 30</w:t>
      </w:r>
      <w:r w:rsidR="00BE0118">
        <w:t> </w:t>
      </w:r>
      <w:r>
        <w:t>września 2021</w:t>
      </w:r>
      <w:r w:rsidR="0097590F">
        <w:t xml:space="preserve"> </w:t>
      </w:r>
      <w:r w:rsidRPr="005136E3">
        <w:t>r., lub gdy nie zostały złożone wnioski o</w:t>
      </w:r>
      <w:r w:rsidR="0097590F">
        <w:t xml:space="preserve"> </w:t>
      </w:r>
      <w:r w:rsidRPr="005136E3">
        <w:t>udzielenie jednego z</w:t>
      </w:r>
      <w:r w:rsidR="0097590F">
        <w:t xml:space="preserve"> </w:t>
      </w:r>
      <w:r w:rsidRPr="005136E3">
        <w:t>ze</w:t>
      </w:r>
      <w:r>
        <w:t>zwoleń, o</w:t>
      </w:r>
      <w:r w:rsidR="00BE0118">
        <w:t> </w:t>
      </w:r>
      <w:r>
        <w:t>których mowa w</w:t>
      </w:r>
      <w:r w:rsidR="0097590F">
        <w:t xml:space="preserve"> </w:t>
      </w:r>
      <w:r>
        <w:t>ust.</w:t>
      </w:r>
      <w:r w:rsidR="0097590F">
        <w:t xml:space="preserve"> </w:t>
      </w:r>
      <w:r>
        <w:t>1–</w:t>
      </w:r>
      <w:r w:rsidRPr="005136E3">
        <w:t>3, zaświadczenia o</w:t>
      </w:r>
      <w:r w:rsidR="0097590F">
        <w:t xml:space="preserve"> </w:t>
      </w:r>
      <w:r w:rsidRPr="005136E3">
        <w:t>zarejestrowaniu pobytu, karty pobytu członka rodziny obywatela UE, dokumenty potwierdzające prawo stałego pobytu lub karty stałego pobytu członka rodziny obywatela UE tracą ważność z</w:t>
      </w:r>
      <w:r w:rsidR="0097590F">
        <w:t xml:space="preserve"> </w:t>
      </w:r>
      <w:r w:rsidRPr="005136E3">
        <w:t>upływem tego dnia.</w:t>
      </w:r>
    </w:p>
    <w:p w:rsidR="00043EFA" w:rsidRDefault="00043EFA" w:rsidP="00043EFA">
      <w:pPr>
        <w:pStyle w:val="USTustnpkodeksu"/>
      </w:pPr>
      <w:r>
        <w:t xml:space="preserve">6. </w:t>
      </w:r>
      <w:r w:rsidRPr="005136E3">
        <w:t>Obywatel Zjednoczonego Królestwa oraz człon</w:t>
      </w:r>
      <w:r w:rsidR="00131382">
        <w:t>e</w:t>
      </w:r>
      <w:r w:rsidRPr="005136E3">
        <w:t xml:space="preserve">k </w:t>
      </w:r>
      <w:r w:rsidR="00BE0118">
        <w:t>jego</w:t>
      </w:r>
      <w:r w:rsidRPr="005136E3">
        <w:t xml:space="preserve"> rodzin</w:t>
      </w:r>
      <w:r w:rsidR="00BE0118">
        <w:t>y</w:t>
      </w:r>
      <w:r w:rsidRPr="005136E3">
        <w:t xml:space="preserve"> zwracają dokumenty, o</w:t>
      </w:r>
      <w:r w:rsidR="0097590F">
        <w:t xml:space="preserve"> </w:t>
      </w:r>
      <w:r w:rsidRPr="005136E3">
        <w:t>których mowa w</w:t>
      </w:r>
      <w:r w:rsidR="0097590F">
        <w:t xml:space="preserve"> </w:t>
      </w:r>
      <w:r>
        <w:t>ust.</w:t>
      </w:r>
      <w:r w:rsidR="0097590F">
        <w:t xml:space="preserve"> </w:t>
      </w:r>
      <w:r w:rsidRPr="005136E3">
        <w:t>5, organowi, który je wydał w</w:t>
      </w:r>
      <w:r w:rsidR="0097590F">
        <w:t xml:space="preserve"> </w:t>
      </w:r>
      <w:r w:rsidRPr="005136E3">
        <w:t>terminie 14</w:t>
      </w:r>
      <w:r w:rsidR="0097590F">
        <w:t xml:space="preserve"> </w:t>
      </w:r>
      <w:r w:rsidRPr="005136E3">
        <w:t>dni od dnia, o</w:t>
      </w:r>
      <w:r w:rsidR="00BE0118">
        <w:t> </w:t>
      </w:r>
      <w:r w:rsidRPr="005136E3">
        <w:t>którym mowa w</w:t>
      </w:r>
      <w:r w:rsidR="0097590F">
        <w:t xml:space="preserve"> </w:t>
      </w:r>
      <w:r>
        <w:t>ust.</w:t>
      </w:r>
      <w:r w:rsidR="0097590F">
        <w:t xml:space="preserve"> </w:t>
      </w:r>
      <w:r w:rsidRPr="005136E3">
        <w:t>5</w:t>
      </w:r>
      <w:r>
        <w:t>.</w:t>
      </w:r>
    </w:p>
    <w:p w:rsidR="00043EFA" w:rsidRPr="00B963CF" w:rsidRDefault="00043EFA" w:rsidP="00043EFA">
      <w:pPr>
        <w:pStyle w:val="ARTartustawynprozporzdzenia"/>
      </w:pPr>
      <w:r w:rsidRPr="00D01B5E">
        <w:rPr>
          <w:rStyle w:val="Ppogrubienie"/>
        </w:rPr>
        <w:t>Art.</w:t>
      </w:r>
      <w:r w:rsidR="00D01B5E">
        <w:rPr>
          <w:rStyle w:val="Ppogrubienie"/>
        </w:rPr>
        <w:t> </w:t>
      </w:r>
      <w:r w:rsidRPr="00D01B5E">
        <w:rPr>
          <w:rStyle w:val="Ppogrubienie"/>
        </w:rPr>
        <w:t>49.</w:t>
      </w:r>
      <w:r w:rsidR="0097590F">
        <w:t xml:space="preserve"> </w:t>
      </w:r>
      <w:r w:rsidRPr="00B963CF">
        <w:t>1. Członek rodziny, który jest obywatelem państwa członkowskiego, posiadającym prawo pobytu na podstawie</w:t>
      </w:r>
      <w:r>
        <w:t xml:space="preserve"> art.</w:t>
      </w:r>
      <w:r w:rsidR="0097590F">
        <w:t xml:space="preserve"> </w:t>
      </w:r>
      <w:r w:rsidRPr="00B963CF">
        <w:t>18</w:t>
      </w:r>
      <w:r>
        <w:t xml:space="preserve"> lub art.</w:t>
      </w:r>
      <w:r w:rsidR="0097590F">
        <w:t xml:space="preserve"> </w:t>
      </w:r>
      <w:r w:rsidRPr="00B963CF">
        <w:t>19a ustawy z</w:t>
      </w:r>
      <w:r w:rsidR="0097590F">
        <w:t xml:space="preserve"> </w:t>
      </w:r>
      <w:r w:rsidRPr="00B963CF">
        <w:t>dnia 14</w:t>
      </w:r>
      <w:r w:rsidR="0097590F">
        <w:t xml:space="preserve"> </w:t>
      </w:r>
      <w:r w:rsidRPr="00B963CF">
        <w:t>lipca 2006</w:t>
      </w:r>
      <w:r w:rsidR="0097590F">
        <w:t xml:space="preserve"> </w:t>
      </w:r>
      <w:r w:rsidRPr="00B963CF">
        <w:t>r. o</w:t>
      </w:r>
      <w:r w:rsidR="00BE0118">
        <w:t> </w:t>
      </w:r>
      <w:r w:rsidRPr="00B963CF">
        <w:t>wjeździe na terytorium Rzeczypospolitej Polskiej, pobycie oraz wyjeździe z</w:t>
      </w:r>
      <w:r w:rsidR="0097590F">
        <w:t xml:space="preserve"> </w:t>
      </w:r>
      <w:r w:rsidRPr="00B963CF">
        <w:t>tego terytorium obywateli państw członkowskich Unii Europejskiej i</w:t>
      </w:r>
      <w:r w:rsidR="0097590F">
        <w:t xml:space="preserve"> </w:t>
      </w:r>
      <w:r w:rsidRPr="00B963CF">
        <w:t>członków ich rodzin</w:t>
      </w:r>
      <w:r w:rsidR="0097590F">
        <w:t xml:space="preserve"> </w:t>
      </w:r>
      <w:r w:rsidRPr="00B963CF">
        <w:t>w</w:t>
      </w:r>
      <w:r w:rsidR="0097590F">
        <w:t xml:space="preserve"> </w:t>
      </w:r>
      <w:r w:rsidRPr="00B963CF">
        <w:t>dniu poprzedzającym dzień wejścia w</w:t>
      </w:r>
      <w:r w:rsidR="0097590F">
        <w:t xml:space="preserve"> </w:t>
      </w:r>
      <w:r w:rsidRPr="00B963CF">
        <w:t>życie niniejszej ustawy zachowuje to prawo</w:t>
      </w:r>
      <w:r>
        <w:t xml:space="preserve"> pobytu</w:t>
      </w:r>
      <w:r w:rsidRPr="00B963CF">
        <w:t xml:space="preserve">. </w:t>
      </w:r>
    </w:p>
    <w:p w:rsidR="00043EFA" w:rsidRPr="00BA2BB5" w:rsidRDefault="00043EFA" w:rsidP="00043EFA">
      <w:pPr>
        <w:pStyle w:val="USTustnpkodeksu"/>
      </w:pPr>
      <w:r w:rsidRPr="00B963CF">
        <w:t>2. W</w:t>
      </w:r>
      <w:r w:rsidR="0097590F">
        <w:t xml:space="preserve"> </w:t>
      </w:r>
      <w:r w:rsidRPr="00B963CF">
        <w:t>przypadku, o</w:t>
      </w:r>
      <w:r w:rsidR="0097590F">
        <w:t xml:space="preserve"> </w:t>
      </w:r>
      <w:r w:rsidRPr="00B963CF">
        <w:t>którym mowa w</w:t>
      </w:r>
      <w:r w:rsidR="0097590F">
        <w:t xml:space="preserve"> </w:t>
      </w:r>
      <w:r>
        <w:t>ust.</w:t>
      </w:r>
      <w:r w:rsidR="0097590F">
        <w:t xml:space="preserve"> </w:t>
      </w:r>
      <w:r w:rsidRPr="00B963CF">
        <w:t>1, przy ustalaniu</w:t>
      </w:r>
      <w:r>
        <w:t>,</w:t>
      </w:r>
      <w:r w:rsidRPr="00B963CF">
        <w:t xml:space="preserve"> czy członek rodziny posiada prawo pobytu</w:t>
      </w:r>
      <w:r>
        <w:t>,</w:t>
      </w:r>
      <w:r w:rsidRPr="00B963CF">
        <w:t xml:space="preserve"> obywatela Zjednoczonego Królestwa uważa się za obywatela państwa członkowskiego</w:t>
      </w:r>
      <w:r>
        <w:t>.</w:t>
      </w:r>
    </w:p>
    <w:p w:rsidR="00043EFA" w:rsidRPr="00BA2BB5" w:rsidRDefault="00043EFA" w:rsidP="00043EFA">
      <w:pPr>
        <w:pStyle w:val="ARTartustawynprozporzdzenia"/>
      </w:pPr>
      <w:r w:rsidRPr="00D01B5E">
        <w:rPr>
          <w:rStyle w:val="Ppogrubienie"/>
        </w:rPr>
        <w:t>Art.</w:t>
      </w:r>
      <w:r w:rsidR="00D01B5E">
        <w:rPr>
          <w:rStyle w:val="Ppogrubienie"/>
        </w:rPr>
        <w:t> </w:t>
      </w:r>
      <w:r w:rsidRPr="00D01B5E">
        <w:rPr>
          <w:rStyle w:val="Ppogrubienie"/>
        </w:rPr>
        <w:t>50.</w:t>
      </w:r>
      <w:r w:rsidR="0097590F">
        <w:t xml:space="preserve"> </w:t>
      </w:r>
      <w:r w:rsidRPr="00BA2BB5">
        <w:t>Zezwoleni</w:t>
      </w:r>
      <w:r w:rsidR="00BE0118">
        <w:t>e</w:t>
      </w:r>
      <w:r w:rsidRPr="00BA2BB5">
        <w:t xml:space="preserve"> na pobyt stały udzielone obywatelo</w:t>
      </w:r>
      <w:r w:rsidR="00BE0118">
        <w:t>wi</w:t>
      </w:r>
      <w:r w:rsidRPr="00BA2BB5">
        <w:t xml:space="preserve"> Zjednoczonego Królestwa na podstawie dotychczasowych przepisów przed dniem wejścia w</w:t>
      </w:r>
      <w:r w:rsidR="0097590F">
        <w:t xml:space="preserve"> </w:t>
      </w:r>
      <w:r w:rsidRPr="00BA2BB5">
        <w:t>życie ustawy z</w:t>
      </w:r>
      <w:r w:rsidR="0097590F">
        <w:t xml:space="preserve"> </w:t>
      </w:r>
      <w:r w:rsidRPr="00BA2BB5">
        <w:t>dnia 14</w:t>
      </w:r>
      <w:r w:rsidR="0097590F">
        <w:t xml:space="preserve"> </w:t>
      </w:r>
      <w:r w:rsidRPr="00BA2BB5">
        <w:t>lipca 2006</w:t>
      </w:r>
      <w:r w:rsidR="0097590F">
        <w:t xml:space="preserve"> </w:t>
      </w:r>
      <w:r w:rsidRPr="00BA2BB5">
        <w:t>r. o</w:t>
      </w:r>
      <w:r w:rsidR="0097590F">
        <w:t xml:space="preserve"> </w:t>
      </w:r>
      <w:r w:rsidRPr="00BA2BB5">
        <w:t>wjeździe na terytorium Rzeczypospolitej Polskiej, pobycie oraz wyjeździe z</w:t>
      </w:r>
      <w:r w:rsidR="0097590F">
        <w:t xml:space="preserve"> </w:t>
      </w:r>
      <w:r w:rsidRPr="00BA2BB5">
        <w:t>tego terytorium obywateli państw członkowskich Unii Europejskiej i</w:t>
      </w:r>
      <w:r w:rsidR="0097590F">
        <w:t xml:space="preserve"> </w:t>
      </w:r>
      <w:r w:rsidR="00BE0118">
        <w:t>członków ich rodzin zachowuje</w:t>
      </w:r>
      <w:r w:rsidRPr="00BA2BB5">
        <w:t xml:space="preserve"> ważność.</w:t>
      </w:r>
      <w:r>
        <w:t xml:space="preserve"> </w:t>
      </w:r>
    </w:p>
    <w:p w:rsidR="00043EFA" w:rsidRPr="00255BEA" w:rsidRDefault="00043EFA" w:rsidP="00255BEA">
      <w:pPr>
        <w:pStyle w:val="ARTartustawynprozporzdzenia"/>
      </w:pPr>
      <w:r w:rsidRPr="00D01B5E">
        <w:rPr>
          <w:rStyle w:val="Ppogrubienie"/>
        </w:rPr>
        <w:t>Art.</w:t>
      </w:r>
      <w:r w:rsidR="00D01B5E">
        <w:rPr>
          <w:rStyle w:val="Ppogrubienie"/>
        </w:rPr>
        <w:t> </w:t>
      </w:r>
      <w:r w:rsidRPr="00D01B5E">
        <w:rPr>
          <w:rStyle w:val="Ppogrubienie"/>
        </w:rPr>
        <w:t>51.</w:t>
      </w:r>
      <w:r w:rsidRPr="004541FE">
        <w:rPr>
          <w:rStyle w:val="Kkursywa"/>
        </w:rPr>
        <w:t xml:space="preserve"> </w:t>
      </w:r>
      <w:r w:rsidRPr="00255BEA">
        <w:t>W</w:t>
      </w:r>
      <w:r w:rsidR="0097590F" w:rsidRPr="00255BEA">
        <w:t xml:space="preserve"> </w:t>
      </w:r>
      <w:r w:rsidRPr="00255BEA">
        <w:t>sprawach, o</w:t>
      </w:r>
      <w:r w:rsidR="0097590F" w:rsidRPr="00255BEA">
        <w:t xml:space="preserve"> </w:t>
      </w:r>
      <w:r w:rsidRPr="00255BEA">
        <w:t>których mowa w</w:t>
      </w:r>
      <w:r w:rsidR="0097590F" w:rsidRPr="00255BEA">
        <w:t xml:space="preserve"> </w:t>
      </w:r>
      <w:r w:rsidRPr="00255BEA">
        <w:t>art.</w:t>
      </w:r>
      <w:r w:rsidR="0097590F" w:rsidRPr="00255BEA">
        <w:t xml:space="preserve"> </w:t>
      </w:r>
      <w:r w:rsidRPr="00255BEA">
        <w:t>8a ust.</w:t>
      </w:r>
      <w:r w:rsidR="0097590F" w:rsidRPr="00255BEA">
        <w:t xml:space="preserve"> </w:t>
      </w:r>
      <w:r w:rsidRPr="00255BEA">
        <w:t>1 oraz art.</w:t>
      </w:r>
      <w:r w:rsidR="0097590F" w:rsidRPr="00255BEA">
        <w:t xml:space="preserve"> </w:t>
      </w:r>
      <w:r w:rsidRPr="00255BEA">
        <w:t>9d ustawy z</w:t>
      </w:r>
      <w:r w:rsidR="0097590F" w:rsidRPr="00255BEA">
        <w:t xml:space="preserve"> </w:t>
      </w:r>
      <w:r w:rsidRPr="00255BEA">
        <w:t>dnia 20</w:t>
      </w:r>
      <w:r w:rsidR="00BE0118">
        <w:t> </w:t>
      </w:r>
      <w:r w:rsidRPr="00255BEA">
        <w:t>kwietnia 2004</w:t>
      </w:r>
      <w:r w:rsidR="0097590F" w:rsidRPr="00255BEA">
        <w:t xml:space="preserve"> </w:t>
      </w:r>
      <w:r w:rsidRPr="00255BEA">
        <w:t>r. o</w:t>
      </w:r>
      <w:r w:rsidR="0097590F" w:rsidRPr="00255BEA">
        <w:t xml:space="preserve"> </w:t>
      </w:r>
      <w:r w:rsidRPr="00255BEA">
        <w:t>promocji zatrudnienia i</w:t>
      </w:r>
      <w:r w:rsidR="0097590F" w:rsidRPr="00255BEA">
        <w:t xml:space="preserve"> </w:t>
      </w:r>
      <w:r w:rsidRPr="00255BEA">
        <w:t>instytucjach rynku pracy, wszczętych i</w:t>
      </w:r>
      <w:r w:rsidR="0097590F" w:rsidRPr="00255BEA">
        <w:t xml:space="preserve"> </w:t>
      </w:r>
      <w:r w:rsidRPr="00255BEA">
        <w:t>niezakończonych ostateczną decyzją do dnia 29</w:t>
      </w:r>
      <w:r w:rsidR="0097590F" w:rsidRPr="00255BEA">
        <w:t xml:space="preserve"> </w:t>
      </w:r>
      <w:r w:rsidRPr="00255BEA">
        <w:t>marca 2019</w:t>
      </w:r>
      <w:r w:rsidR="0097590F" w:rsidRPr="00255BEA">
        <w:t xml:space="preserve"> </w:t>
      </w:r>
      <w:r w:rsidRPr="00255BEA">
        <w:t>r., w</w:t>
      </w:r>
      <w:r w:rsidR="0097590F" w:rsidRPr="00255BEA">
        <w:t xml:space="preserve"> </w:t>
      </w:r>
      <w:r w:rsidRPr="00255BEA">
        <w:t>których okres ubezpieczenia, zatrudnienia lub pracy na własny rachunek przebyty przez bezrobotnego w</w:t>
      </w:r>
      <w:r w:rsidR="00BE0118">
        <w:t> </w:t>
      </w:r>
      <w:r w:rsidRPr="00255BEA">
        <w:t>Zjednoczonym Królestwie ma wpływ na nabycie, wysokość lub okres pobierania zasiłku, o</w:t>
      </w:r>
      <w:r w:rsidR="0097590F" w:rsidRPr="00255BEA">
        <w:t xml:space="preserve"> </w:t>
      </w:r>
      <w:r w:rsidRPr="00255BEA">
        <w:t>którym mowa w</w:t>
      </w:r>
      <w:r w:rsidR="0097590F" w:rsidRPr="00255BEA">
        <w:t xml:space="preserve"> </w:t>
      </w:r>
      <w:r w:rsidRPr="00255BEA">
        <w:t>art.</w:t>
      </w:r>
      <w:r w:rsidR="0097590F" w:rsidRPr="00255BEA">
        <w:t xml:space="preserve"> </w:t>
      </w:r>
      <w:r w:rsidRPr="00255BEA">
        <w:t>72 ust.</w:t>
      </w:r>
      <w:r w:rsidR="0097590F" w:rsidRPr="00255BEA">
        <w:t xml:space="preserve"> </w:t>
      </w:r>
      <w:r w:rsidRPr="00255BEA">
        <w:t>1 pkt</w:t>
      </w:r>
      <w:r w:rsidR="0097590F" w:rsidRPr="00255BEA">
        <w:t xml:space="preserve"> </w:t>
      </w:r>
      <w:r w:rsidRPr="00255BEA">
        <w:t>2 lit.</w:t>
      </w:r>
      <w:r w:rsidR="0097590F" w:rsidRPr="00255BEA">
        <w:t xml:space="preserve"> </w:t>
      </w:r>
      <w:r w:rsidRPr="00255BEA">
        <w:t>b ustawy z</w:t>
      </w:r>
      <w:r w:rsidR="0097590F" w:rsidRPr="00255BEA">
        <w:t xml:space="preserve"> </w:t>
      </w:r>
      <w:r w:rsidRPr="00255BEA">
        <w:t>dnia 20</w:t>
      </w:r>
      <w:r w:rsidR="0097590F" w:rsidRPr="00255BEA">
        <w:t xml:space="preserve"> </w:t>
      </w:r>
      <w:r w:rsidRPr="00255BEA">
        <w:t>kwietnia 2004</w:t>
      </w:r>
      <w:r w:rsidR="0097590F" w:rsidRPr="00255BEA">
        <w:t xml:space="preserve"> </w:t>
      </w:r>
      <w:r w:rsidRPr="00255BEA">
        <w:t>r. o</w:t>
      </w:r>
      <w:r w:rsidR="0097590F" w:rsidRPr="00255BEA">
        <w:t xml:space="preserve"> </w:t>
      </w:r>
      <w:r w:rsidRPr="00255BEA">
        <w:t>promocji zatrudnienia i</w:t>
      </w:r>
      <w:r w:rsidR="0097590F" w:rsidRPr="00255BEA">
        <w:t xml:space="preserve"> </w:t>
      </w:r>
      <w:r w:rsidRPr="00255BEA">
        <w:t>instytucjach rynku pracy, stosuje się przepisy o</w:t>
      </w:r>
      <w:r w:rsidR="0097590F" w:rsidRPr="00255BEA">
        <w:t xml:space="preserve"> </w:t>
      </w:r>
      <w:r w:rsidRPr="00255BEA">
        <w:t>koordynacji systemów zabezpieczenia społecznego również w</w:t>
      </w:r>
      <w:r w:rsidR="0097590F" w:rsidRPr="00255BEA">
        <w:t xml:space="preserve"> </w:t>
      </w:r>
      <w:r w:rsidRPr="00255BEA">
        <w:t>odniesieniu do okresów</w:t>
      </w:r>
      <w:r w:rsidR="0097590F" w:rsidRPr="00255BEA">
        <w:t xml:space="preserve"> </w:t>
      </w:r>
      <w:r w:rsidRPr="00255BEA">
        <w:t>ubezpieczenia, zatrudnienia lub pracy na własny rachunek przebytych przez bezrobotnego w</w:t>
      </w:r>
      <w:r w:rsidR="0097590F" w:rsidRPr="00255BEA">
        <w:t xml:space="preserve"> </w:t>
      </w:r>
      <w:r w:rsidRPr="00255BEA">
        <w:t>Zjednoczonym Królestwie. Przepisu art.</w:t>
      </w:r>
      <w:r w:rsidR="0097590F" w:rsidRPr="00255BEA">
        <w:t xml:space="preserve"> </w:t>
      </w:r>
      <w:r w:rsidRPr="00255BEA">
        <w:t>20 ust.</w:t>
      </w:r>
      <w:r w:rsidR="0097590F" w:rsidRPr="00255BEA">
        <w:t xml:space="preserve"> </w:t>
      </w:r>
      <w:r w:rsidRPr="00255BEA">
        <w:t>2</w:t>
      </w:r>
      <w:r w:rsidR="0097590F" w:rsidRPr="00255BEA">
        <w:t xml:space="preserve"> </w:t>
      </w:r>
      <w:r w:rsidRPr="00255BEA">
        <w:t>nie stosuje się.</w:t>
      </w:r>
    </w:p>
    <w:p w:rsidR="00043EFA" w:rsidRPr="002935D8" w:rsidRDefault="00043EFA" w:rsidP="00043EFA">
      <w:pPr>
        <w:pStyle w:val="ARTartustawynprozporzdzenia"/>
      </w:pPr>
      <w:r w:rsidRPr="00D01B5E">
        <w:rPr>
          <w:rStyle w:val="Ppogrubienie"/>
        </w:rPr>
        <w:t>Art.</w:t>
      </w:r>
      <w:r w:rsidR="00D01B5E">
        <w:rPr>
          <w:rStyle w:val="Ppogrubienie"/>
        </w:rPr>
        <w:t> </w:t>
      </w:r>
      <w:r w:rsidRPr="00D01B5E">
        <w:rPr>
          <w:rStyle w:val="Ppogrubienie"/>
        </w:rPr>
        <w:t>52.</w:t>
      </w:r>
      <w:r w:rsidRPr="00BA2BB5">
        <w:t xml:space="preserve"> Usługi rynku pracy i</w:t>
      </w:r>
      <w:r w:rsidR="0097590F">
        <w:t xml:space="preserve"> </w:t>
      </w:r>
      <w:r w:rsidRPr="00BA2BB5">
        <w:t>instrumenty rynku pracy, do udziału w</w:t>
      </w:r>
      <w:r w:rsidR="0097590F">
        <w:t xml:space="preserve"> </w:t>
      </w:r>
      <w:r w:rsidRPr="00BA2BB5">
        <w:t>których do dnia 29</w:t>
      </w:r>
      <w:r w:rsidR="00331595">
        <w:t> </w:t>
      </w:r>
      <w:r w:rsidRPr="00BA2BB5">
        <w:t>marca 2019</w:t>
      </w:r>
      <w:r w:rsidR="0097590F">
        <w:t xml:space="preserve"> </w:t>
      </w:r>
      <w:r w:rsidR="00331595">
        <w:t>r. został</w:t>
      </w:r>
      <w:r w:rsidRPr="00BA2BB5">
        <w:t xml:space="preserve"> skierowan</w:t>
      </w:r>
      <w:r w:rsidR="00331595">
        <w:t>y</w:t>
      </w:r>
      <w:r w:rsidR="0097590F">
        <w:t xml:space="preserve"> </w:t>
      </w:r>
      <w:r w:rsidR="00331595">
        <w:t>obywatel</w:t>
      </w:r>
      <w:r w:rsidRPr="00BA2BB5">
        <w:t xml:space="preserve"> Zjednoczonego Królestwa oraz człon</w:t>
      </w:r>
      <w:r w:rsidR="00F37406">
        <w:t>e</w:t>
      </w:r>
      <w:r w:rsidRPr="00BA2BB5">
        <w:t>k</w:t>
      </w:r>
      <w:r w:rsidR="00F37406">
        <w:t xml:space="preserve"> jego</w:t>
      </w:r>
      <w:r w:rsidRPr="00BA2BB5">
        <w:t xml:space="preserve"> rodzin</w:t>
      </w:r>
      <w:r w:rsidR="00686F5C">
        <w:t>y</w:t>
      </w:r>
      <w:r w:rsidRPr="00BA2BB5">
        <w:t>, o</w:t>
      </w:r>
      <w:r w:rsidR="0097590F">
        <w:t xml:space="preserve"> </w:t>
      </w:r>
      <w:r w:rsidRPr="00BA2BB5">
        <w:t>których mowa w</w:t>
      </w:r>
      <w:r w:rsidR="0097590F">
        <w:t xml:space="preserve"> </w:t>
      </w:r>
      <w:r>
        <w:t>art.</w:t>
      </w:r>
      <w:r w:rsidR="0097590F">
        <w:t xml:space="preserve"> </w:t>
      </w:r>
      <w:r>
        <w:t>18 ust.</w:t>
      </w:r>
      <w:r w:rsidR="0097590F">
        <w:t xml:space="preserve"> </w:t>
      </w:r>
      <w:r w:rsidRPr="00BA2BB5">
        <w:t xml:space="preserve">1, są realizowane na zasadach </w:t>
      </w:r>
      <w:r>
        <w:t>określonych</w:t>
      </w:r>
      <w:r w:rsidRPr="00BA2BB5">
        <w:t xml:space="preserve"> </w:t>
      </w:r>
      <w:r>
        <w:t>w</w:t>
      </w:r>
      <w:r w:rsidR="0097590F">
        <w:t xml:space="preserve"> </w:t>
      </w:r>
      <w:r w:rsidRPr="00BA2BB5">
        <w:t>ustaw</w:t>
      </w:r>
      <w:r>
        <w:t>ie</w:t>
      </w:r>
      <w:r w:rsidRPr="00BA2BB5">
        <w:t xml:space="preserve"> z</w:t>
      </w:r>
      <w:r w:rsidR="00331595">
        <w:t> </w:t>
      </w:r>
      <w:r w:rsidRPr="00BA2BB5">
        <w:t>dnia 20</w:t>
      </w:r>
      <w:r w:rsidR="0097590F">
        <w:t xml:space="preserve"> </w:t>
      </w:r>
      <w:r w:rsidRPr="00BA2BB5">
        <w:t>kwietnia 2004</w:t>
      </w:r>
      <w:r w:rsidR="0097590F">
        <w:t xml:space="preserve"> </w:t>
      </w:r>
      <w:r w:rsidRPr="00BA2BB5">
        <w:t>r. o</w:t>
      </w:r>
      <w:r w:rsidR="0097590F">
        <w:t xml:space="preserve"> </w:t>
      </w:r>
      <w:r w:rsidRPr="00BA2BB5">
        <w:t>promocji zatrudnienia i</w:t>
      </w:r>
      <w:r w:rsidR="0097590F">
        <w:t xml:space="preserve"> </w:t>
      </w:r>
      <w:r w:rsidRPr="00BA2BB5">
        <w:t xml:space="preserve">instytucjach rynku pracy do czasu ich zakończenia, nie dłużej jednak </w:t>
      </w:r>
      <w:r w:rsidRPr="002935D8">
        <w:t>niż do dnia 31</w:t>
      </w:r>
      <w:r w:rsidR="0097590F">
        <w:t xml:space="preserve"> </w:t>
      </w:r>
      <w:r w:rsidRPr="002935D8">
        <w:t>marca 2020</w:t>
      </w:r>
      <w:r w:rsidR="0097590F">
        <w:t xml:space="preserve"> </w:t>
      </w:r>
      <w:r w:rsidRPr="002935D8">
        <w:t>r.</w:t>
      </w:r>
    </w:p>
    <w:p w:rsidR="00043EFA" w:rsidRPr="00043EFA" w:rsidRDefault="00043EFA" w:rsidP="00D01B5E">
      <w:pPr>
        <w:pStyle w:val="ARTartustawynprozporzdzenia"/>
        <w:keepNext/>
      </w:pPr>
      <w:r w:rsidRPr="00D01B5E">
        <w:rPr>
          <w:rStyle w:val="Ppogrubienie"/>
        </w:rPr>
        <w:t>Art.</w:t>
      </w:r>
      <w:r w:rsidR="00D01B5E">
        <w:rPr>
          <w:rStyle w:val="Ppogrubienie"/>
        </w:rPr>
        <w:t> </w:t>
      </w:r>
      <w:r w:rsidRPr="00D01B5E">
        <w:rPr>
          <w:rStyle w:val="Ppogrubienie"/>
        </w:rPr>
        <w:t>53.</w:t>
      </w:r>
      <w:r w:rsidRPr="00043EFA">
        <w:t xml:space="preserve"> 1. Do dnia 31</w:t>
      </w:r>
      <w:r w:rsidR="0097590F">
        <w:t xml:space="preserve"> </w:t>
      </w:r>
      <w:r w:rsidRPr="00043EFA">
        <w:t>grudnia 2020</w:t>
      </w:r>
      <w:r w:rsidR="0097590F">
        <w:t xml:space="preserve"> </w:t>
      </w:r>
      <w:r w:rsidRPr="00043EFA">
        <w:t>r. prawo do:</w:t>
      </w:r>
    </w:p>
    <w:p w:rsidR="00043EFA" w:rsidRPr="00BA2BB5" w:rsidRDefault="00043EFA" w:rsidP="00043EFA">
      <w:pPr>
        <w:pStyle w:val="PKTpunkt"/>
      </w:pPr>
      <w:r w:rsidRPr="00BA2BB5">
        <w:t>1)</w:t>
      </w:r>
      <w:r w:rsidRPr="00BA2BB5">
        <w:tab/>
        <w:t>świadczeń określonych w</w:t>
      </w:r>
      <w:r w:rsidR="0097590F">
        <w:t xml:space="preserve"> </w:t>
      </w:r>
      <w:r w:rsidRPr="00BA2BB5">
        <w:t>ustawie z</w:t>
      </w:r>
      <w:r w:rsidR="0097590F">
        <w:t xml:space="preserve"> </w:t>
      </w:r>
      <w:r w:rsidRPr="00BA2BB5">
        <w:t>dnia 28</w:t>
      </w:r>
      <w:r w:rsidR="0097590F">
        <w:t xml:space="preserve"> </w:t>
      </w:r>
      <w:r w:rsidRPr="00BA2BB5">
        <w:t>listopada 2003</w:t>
      </w:r>
      <w:r w:rsidR="0097590F">
        <w:t xml:space="preserve"> </w:t>
      </w:r>
      <w:r w:rsidRPr="00BA2BB5">
        <w:t>r. o</w:t>
      </w:r>
      <w:r w:rsidR="0097590F">
        <w:t xml:space="preserve"> </w:t>
      </w:r>
      <w:r w:rsidRPr="00BA2BB5">
        <w:t>świadczeniach rodzinnych (</w:t>
      </w:r>
      <w:r>
        <w:t>Dz.</w:t>
      </w:r>
      <w:r w:rsidR="0097590F">
        <w:t xml:space="preserve"> </w:t>
      </w:r>
      <w:r>
        <w:t>U.</w:t>
      </w:r>
      <w:r w:rsidRPr="00BA2BB5">
        <w:t xml:space="preserve"> z</w:t>
      </w:r>
      <w:r w:rsidR="0097590F">
        <w:t xml:space="preserve"> </w:t>
      </w:r>
      <w:r w:rsidRPr="00BA2BB5">
        <w:t>2018</w:t>
      </w:r>
      <w:r w:rsidR="0097590F">
        <w:t xml:space="preserve"> </w:t>
      </w:r>
      <w:r w:rsidRPr="00BA2BB5">
        <w:t>r.</w:t>
      </w:r>
      <w:r>
        <w:t xml:space="preserve"> poz.</w:t>
      </w:r>
      <w:r w:rsidR="0097590F">
        <w:t xml:space="preserve"> </w:t>
      </w:r>
      <w:r w:rsidRPr="00BA2BB5">
        <w:t>2220</w:t>
      </w:r>
      <w:r>
        <w:t xml:space="preserve"> i</w:t>
      </w:r>
      <w:r w:rsidR="0097590F">
        <w:t xml:space="preserve"> </w:t>
      </w:r>
      <w:r w:rsidRPr="00BA2BB5">
        <w:t>2354</w:t>
      </w:r>
      <w:r>
        <w:t xml:space="preserve"> oraz z</w:t>
      </w:r>
      <w:r w:rsidR="0097590F">
        <w:t xml:space="preserve"> </w:t>
      </w:r>
      <w:r>
        <w:t>2019</w:t>
      </w:r>
      <w:r w:rsidR="0097590F">
        <w:t xml:space="preserve"> </w:t>
      </w:r>
      <w:r>
        <w:t>r. poz.</w:t>
      </w:r>
      <w:r w:rsidR="0097590F">
        <w:t xml:space="preserve"> </w:t>
      </w:r>
      <w:r>
        <w:t>60 i 303</w:t>
      </w:r>
      <w:r w:rsidRPr="00BA2BB5">
        <w:t>), ustawie z</w:t>
      </w:r>
      <w:r w:rsidR="0097590F">
        <w:t xml:space="preserve"> </w:t>
      </w:r>
      <w:r w:rsidRPr="00BA2BB5">
        <w:t>dnia 7</w:t>
      </w:r>
      <w:r w:rsidR="0097590F">
        <w:t xml:space="preserve"> </w:t>
      </w:r>
      <w:r w:rsidRPr="00BA2BB5">
        <w:t>września 2007</w:t>
      </w:r>
      <w:r w:rsidR="0097590F">
        <w:t xml:space="preserve"> </w:t>
      </w:r>
      <w:r w:rsidRPr="00BA2BB5">
        <w:t>r. o</w:t>
      </w:r>
      <w:r w:rsidR="0097590F">
        <w:t xml:space="preserve"> </w:t>
      </w:r>
      <w:r w:rsidRPr="00BA2BB5">
        <w:t>pomocy osobom uprawnionym do alimentów (</w:t>
      </w:r>
      <w:r>
        <w:t>Dz.</w:t>
      </w:r>
      <w:r w:rsidR="0097590F">
        <w:t xml:space="preserve"> </w:t>
      </w:r>
      <w:r>
        <w:t>U.</w:t>
      </w:r>
      <w:r w:rsidRPr="00BA2BB5">
        <w:t xml:space="preserve"> z</w:t>
      </w:r>
      <w:r w:rsidR="0097590F">
        <w:t xml:space="preserve"> </w:t>
      </w:r>
      <w:r w:rsidRPr="00BA2BB5">
        <w:t>2018</w:t>
      </w:r>
      <w:r w:rsidR="0097590F">
        <w:t xml:space="preserve"> </w:t>
      </w:r>
      <w:r w:rsidRPr="00BA2BB5">
        <w:t>r.</w:t>
      </w:r>
      <w:r>
        <w:t xml:space="preserve"> poz.</w:t>
      </w:r>
      <w:r w:rsidR="0097590F">
        <w:t xml:space="preserve"> </w:t>
      </w:r>
      <w:r w:rsidRPr="00BA2BB5">
        <w:t xml:space="preserve">554, </w:t>
      </w:r>
      <w:r>
        <w:t>z</w:t>
      </w:r>
      <w:r w:rsidR="0097590F">
        <w:t xml:space="preserve"> </w:t>
      </w:r>
      <w:r>
        <w:t>późn. zm</w:t>
      </w:r>
      <w:r w:rsidRPr="0001394B">
        <w:t>.</w:t>
      </w:r>
      <w:r w:rsidRPr="004541FE">
        <w:rPr>
          <w:rStyle w:val="IGindeksgrny"/>
        </w:rPr>
        <w:footnoteReference w:id="13"/>
      </w:r>
      <w:r w:rsidRPr="004541FE">
        <w:rPr>
          <w:rStyle w:val="IGindeksgrny"/>
        </w:rPr>
        <w:t>)</w:t>
      </w:r>
      <w:r w:rsidRPr="0001394B">
        <w:t>),</w:t>
      </w:r>
      <w:r w:rsidRPr="00BA2BB5">
        <w:t xml:space="preserve"> ustawie z</w:t>
      </w:r>
      <w:r w:rsidR="0097590F">
        <w:t xml:space="preserve"> </w:t>
      </w:r>
      <w:r w:rsidRPr="00BA2BB5">
        <w:t>dnia 4</w:t>
      </w:r>
      <w:r w:rsidR="0097590F">
        <w:t xml:space="preserve"> </w:t>
      </w:r>
      <w:r w:rsidRPr="00BA2BB5">
        <w:t>kwietnia 2014</w:t>
      </w:r>
      <w:r w:rsidR="0097590F">
        <w:t xml:space="preserve"> </w:t>
      </w:r>
      <w:r w:rsidRPr="00BA2BB5">
        <w:t>r. o</w:t>
      </w:r>
      <w:r w:rsidR="0097590F">
        <w:t xml:space="preserve"> </w:t>
      </w:r>
      <w:r w:rsidRPr="00BA2BB5">
        <w:t>ustaleniu i</w:t>
      </w:r>
      <w:r w:rsidR="0097590F">
        <w:t xml:space="preserve"> </w:t>
      </w:r>
      <w:r w:rsidRPr="00BA2BB5">
        <w:t>wypłacie zasiłków dla opiekunów (</w:t>
      </w:r>
      <w:r>
        <w:t>Dz.</w:t>
      </w:r>
      <w:r w:rsidR="0097590F">
        <w:t xml:space="preserve"> </w:t>
      </w:r>
      <w:r>
        <w:t>U.</w:t>
      </w:r>
      <w:r w:rsidRPr="00BA2BB5">
        <w:t xml:space="preserve"> z</w:t>
      </w:r>
      <w:r w:rsidR="0097590F">
        <w:t xml:space="preserve"> </w:t>
      </w:r>
      <w:r w:rsidRPr="00BA2BB5">
        <w:t>2017</w:t>
      </w:r>
      <w:r w:rsidR="0097590F">
        <w:t xml:space="preserve"> </w:t>
      </w:r>
      <w:r w:rsidRPr="00BA2BB5">
        <w:t>r.</w:t>
      </w:r>
      <w:r>
        <w:t xml:space="preserve"> poz.</w:t>
      </w:r>
      <w:r w:rsidR="0097590F">
        <w:t xml:space="preserve"> </w:t>
      </w:r>
      <w:r w:rsidRPr="00BA2BB5">
        <w:t>2092), ustawie z</w:t>
      </w:r>
      <w:r w:rsidR="0097590F">
        <w:t xml:space="preserve"> </w:t>
      </w:r>
      <w:r w:rsidRPr="00BA2BB5">
        <w:t>dnia 11</w:t>
      </w:r>
      <w:r w:rsidR="0097590F">
        <w:t xml:space="preserve"> </w:t>
      </w:r>
      <w:r w:rsidRPr="00BA2BB5">
        <w:t>lutego 2016</w:t>
      </w:r>
      <w:r w:rsidR="0097590F">
        <w:t xml:space="preserve"> </w:t>
      </w:r>
      <w:r w:rsidRPr="00BA2BB5">
        <w:t>r. o</w:t>
      </w:r>
      <w:r w:rsidR="0097590F">
        <w:t xml:space="preserve"> </w:t>
      </w:r>
      <w:r w:rsidRPr="00BA2BB5">
        <w:t>pomocy państwa w</w:t>
      </w:r>
      <w:r w:rsidR="0097590F">
        <w:t xml:space="preserve"> </w:t>
      </w:r>
      <w:r w:rsidRPr="00BA2BB5">
        <w:t>wychowywaniu dzieci (</w:t>
      </w:r>
      <w:r>
        <w:t>Dz.</w:t>
      </w:r>
      <w:r w:rsidR="0097590F">
        <w:t xml:space="preserve"> </w:t>
      </w:r>
      <w:r>
        <w:t>U.</w:t>
      </w:r>
      <w:r w:rsidRPr="00BA2BB5">
        <w:t xml:space="preserve"> z</w:t>
      </w:r>
      <w:r w:rsidR="0097590F">
        <w:t xml:space="preserve"> </w:t>
      </w:r>
      <w:r w:rsidRPr="00BA2BB5">
        <w:t>2018</w:t>
      </w:r>
      <w:r w:rsidR="0097590F">
        <w:t xml:space="preserve"> </w:t>
      </w:r>
      <w:r w:rsidRPr="00BA2BB5">
        <w:t>r.</w:t>
      </w:r>
      <w:r>
        <w:t xml:space="preserve"> poz.</w:t>
      </w:r>
      <w:r w:rsidR="0097590F">
        <w:t xml:space="preserve"> </w:t>
      </w:r>
      <w:r w:rsidRPr="00BA2BB5">
        <w:t>2134</w:t>
      </w:r>
      <w:r>
        <w:t xml:space="preserve"> i</w:t>
      </w:r>
      <w:r w:rsidR="0097590F">
        <w:t xml:space="preserve"> </w:t>
      </w:r>
      <w:r w:rsidRPr="00BA2BB5">
        <w:t>2354</w:t>
      </w:r>
      <w:r>
        <w:t xml:space="preserve"> oraz z</w:t>
      </w:r>
      <w:r w:rsidR="0097590F">
        <w:t xml:space="preserve"> </w:t>
      </w:r>
      <w:r>
        <w:t>2019</w:t>
      </w:r>
      <w:r w:rsidR="0097590F">
        <w:t xml:space="preserve"> </w:t>
      </w:r>
      <w:r>
        <w:t>r. poz.</w:t>
      </w:r>
      <w:r w:rsidR="0097590F">
        <w:t xml:space="preserve"> </w:t>
      </w:r>
      <w:r>
        <w:t>60 i 303</w:t>
      </w:r>
      <w:r w:rsidRPr="00BA2BB5">
        <w:t>), przepisach wydanych na podstawie</w:t>
      </w:r>
      <w:r>
        <w:t xml:space="preserve"> art.</w:t>
      </w:r>
      <w:r w:rsidR="0097590F">
        <w:t xml:space="preserve"> </w:t>
      </w:r>
      <w:r w:rsidRPr="00BA2BB5">
        <w:t>187a</w:t>
      </w:r>
      <w:r>
        <w:t xml:space="preserve"> ust.</w:t>
      </w:r>
      <w:r w:rsidR="0097590F">
        <w:t xml:space="preserve"> </w:t>
      </w:r>
      <w:r w:rsidRPr="00BA2BB5">
        <w:t>2</w:t>
      </w:r>
      <w:r w:rsidR="0097590F">
        <w:t xml:space="preserve"> </w:t>
      </w:r>
      <w:r w:rsidRPr="00BA2BB5">
        <w:t>ustawy z</w:t>
      </w:r>
      <w:r w:rsidR="0097590F">
        <w:t xml:space="preserve"> </w:t>
      </w:r>
      <w:r w:rsidRPr="00BA2BB5">
        <w:t>dnia 9</w:t>
      </w:r>
      <w:r w:rsidR="0097590F">
        <w:t xml:space="preserve"> </w:t>
      </w:r>
      <w:r w:rsidRPr="00BA2BB5">
        <w:t>czerwca 2011</w:t>
      </w:r>
      <w:r w:rsidR="0097590F">
        <w:t xml:space="preserve"> </w:t>
      </w:r>
      <w:r w:rsidRPr="00BA2BB5">
        <w:t>r. o</w:t>
      </w:r>
      <w:r w:rsidR="0097590F">
        <w:t xml:space="preserve"> </w:t>
      </w:r>
      <w:r w:rsidRPr="00BA2BB5">
        <w:t>wspieraniu rodziny i</w:t>
      </w:r>
      <w:r w:rsidR="0097590F">
        <w:t xml:space="preserve"> </w:t>
      </w:r>
      <w:r w:rsidRPr="00BA2BB5">
        <w:t>systemie pieczy zastępczej (</w:t>
      </w:r>
      <w:r>
        <w:t>Dz.</w:t>
      </w:r>
      <w:r w:rsidR="0097590F">
        <w:t xml:space="preserve"> </w:t>
      </w:r>
      <w:r>
        <w:t>U.</w:t>
      </w:r>
      <w:r w:rsidRPr="00BA2BB5">
        <w:t xml:space="preserve"> z</w:t>
      </w:r>
      <w:r w:rsidR="0097590F">
        <w:t xml:space="preserve"> </w:t>
      </w:r>
      <w:r w:rsidRPr="00BA2BB5">
        <w:t>2018</w:t>
      </w:r>
      <w:r w:rsidR="0097590F">
        <w:t xml:space="preserve"> </w:t>
      </w:r>
      <w:r w:rsidRPr="00BA2BB5">
        <w:t>r.</w:t>
      </w:r>
      <w:r>
        <w:t xml:space="preserve"> poz.</w:t>
      </w:r>
      <w:r w:rsidR="0097590F">
        <w:t xml:space="preserve"> </w:t>
      </w:r>
      <w:r w:rsidRPr="00BA2BB5">
        <w:t>998, 1076, 1544</w:t>
      </w:r>
      <w:r>
        <w:t xml:space="preserve"> i</w:t>
      </w:r>
      <w:r w:rsidR="0097590F">
        <w:t xml:space="preserve"> </w:t>
      </w:r>
      <w:r w:rsidRPr="00BA2BB5">
        <w:t>2245)</w:t>
      </w:r>
      <w:r>
        <w:t>,</w:t>
      </w:r>
    </w:p>
    <w:p w:rsidR="00043EFA" w:rsidRPr="00043EFA" w:rsidRDefault="00043EFA" w:rsidP="00D01B5E">
      <w:pPr>
        <w:pStyle w:val="PKTpunkt"/>
        <w:keepNext/>
      </w:pPr>
      <w:r w:rsidRPr="00BA2BB5">
        <w:t>2)</w:t>
      </w:r>
      <w:r w:rsidRPr="00043EFA">
        <w:tab/>
        <w:t>posiadania Karty Dużej Rodziny, o</w:t>
      </w:r>
      <w:r w:rsidR="0097590F">
        <w:t xml:space="preserve"> </w:t>
      </w:r>
      <w:r w:rsidRPr="00043EFA">
        <w:t>której mowa w</w:t>
      </w:r>
      <w:r w:rsidR="0097590F">
        <w:t xml:space="preserve"> </w:t>
      </w:r>
      <w:r w:rsidRPr="00043EFA">
        <w:t>ustawie z</w:t>
      </w:r>
      <w:r w:rsidR="0097590F">
        <w:t xml:space="preserve"> </w:t>
      </w:r>
      <w:r w:rsidRPr="00043EFA">
        <w:t>dnia 5</w:t>
      </w:r>
      <w:r w:rsidR="0097590F">
        <w:t xml:space="preserve"> </w:t>
      </w:r>
      <w:r w:rsidRPr="00043EFA">
        <w:t>grudnia 2014</w:t>
      </w:r>
      <w:r w:rsidR="0097590F">
        <w:t xml:space="preserve"> </w:t>
      </w:r>
      <w:r w:rsidRPr="00043EFA">
        <w:t>r. o</w:t>
      </w:r>
      <w:r w:rsidR="0097590F">
        <w:t xml:space="preserve"> </w:t>
      </w:r>
      <w:r w:rsidRPr="00043EFA">
        <w:t>Karcie Dużej Rodziny (Dz.</w:t>
      </w:r>
      <w:r w:rsidR="0097590F">
        <w:t xml:space="preserve"> </w:t>
      </w:r>
      <w:r w:rsidRPr="00043EFA">
        <w:t>U. z</w:t>
      </w:r>
      <w:r w:rsidR="0097590F">
        <w:t xml:space="preserve"> </w:t>
      </w:r>
      <w:r w:rsidRPr="00043EFA">
        <w:t>2017</w:t>
      </w:r>
      <w:r w:rsidR="0097590F">
        <w:t xml:space="preserve"> </w:t>
      </w:r>
      <w:r w:rsidRPr="00043EFA">
        <w:t>r. poz.</w:t>
      </w:r>
      <w:r w:rsidR="0097590F">
        <w:t xml:space="preserve"> </w:t>
      </w:r>
      <w:r w:rsidRPr="00043EFA">
        <w:t>1832 i</w:t>
      </w:r>
      <w:r w:rsidR="0097590F">
        <w:t xml:space="preserve"> </w:t>
      </w:r>
      <w:r w:rsidRPr="00043EFA">
        <w:t>2371, z</w:t>
      </w:r>
      <w:r w:rsidR="0097590F">
        <w:t xml:space="preserve"> </w:t>
      </w:r>
      <w:r w:rsidRPr="00043EFA">
        <w:t>2018</w:t>
      </w:r>
      <w:r w:rsidR="0097590F">
        <w:t xml:space="preserve"> </w:t>
      </w:r>
      <w:r w:rsidRPr="00043EFA">
        <w:t>r. poz.</w:t>
      </w:r>
      <w:r w:rsidR="0097590F">
        <w:t xml:space="preserve"> </w:t>
      </w:r>
      <w:r w:rsidRPr="00043EFA">
        <w:t>1544, 1669 i</w:t>
      </w:r>
      <w:r w:rsidR="00FA577D">
        <w:t> </w:t>
      </w:r>
      <w:r w:rsidRPr="00043EFA">
        <w:t>2432 oraz z</w:t>
      </w:r>
      <w:r w:rsidR="0097590F">
        <w:t xml:space="preserve"> </w:t>
      </w:r>
      <w:r w:rsidRPr="00043EFA">
        <w:t>2019</w:t>
      </w:r>
      <w:r w:rsidR="0097590F">
        <w:t xml:space="preserve"> </w:t>
      </w:r>
      <w:r w:rsidRPr="00043EFA">
        <w:t>r. poz.</w:t>
      </w:r>
      <w:r w:rsidR="0097590F">
        <w:t xml:space="preserve"> </w:t>
      </w:r>
      <w:r w:rsidRPr="00043EFA">
        <w:t>60)</w:t>
      </w:r>
    </w:p>
    <w:p w:rsidR="00043EFA" w:rsidRPr="00BA2BB5" w:rsidRDefault="00043EFA" w:rsidP="00043EFA">
      <w:pPr>
        <w:pStyle w:val="CZWSPPKTczwsplnapunktw"/>
      </w:pPr>
      <w:r w:rsidRPr="00BA2BB5">
        <w:t>– przysługuje, na zasadach określonych w</w:t>
      </w:r>
      <w:r w:rsidR="0097590F">
        <w:t xml:space="preserve"> </w:t>
      </w:r>
      <w:r w:rsidRPr="00BA2BB5">
        <w:t>tych ustawach i</w:t>
      </w:r>
      <w:r w:rsidR="0097590F">
        <w:t xml:space="preserve"> </w:t>
      </w:r>
      <w:r w:rsidRPr="00BA2BB5">
        <w:t>przepisach, zamieszkującemu na terytorium Rzeczypospolitej Polskiej obywatelowi Zjednoczonego Królestwa, który posiadał w</w:t>
      </w:r>
      <w:r w:rsidR="0097590F">
        <w:t xml:space="preserve"> </w:t>
      </w:r>
      <w:r w:rsidRPr="00BA2BB5">
        <w:t>dniu 29</w:t>
      </w:r>
      <w:r w:rsidR="0097590F">
        <w:t xml:space="preserve"> </w:t>
      </w:r>
      <w:r w:rsidRPr="00BA2BB5">
        <w:t>marca 2019</w:t>
      </w:r>
      <w:r w:rsidR="0097590F">
        <w:t xml:space="preserve"> </w:t>
      </w:r>
      <w:r w:rsidRPr="00BA2BB5">
        <w:t>r. prawo pobytu na terytorium Rzeczypospolitej Polskiej albo prawo stałego pobytu na terytorium Rzeczypospolitej Polskiej.</w:t>
      </w:r>
    </w:p>
    <w:p w:rsidR="00043EFA" w:rsidRPr="00BA2BB5" w:rsidRDefault="00043EFA" w:rsidP="00043EFA">
      <w:pPr>
        <w:pStyle w:val="USTustnpkodeksu"/>
      </w:pPr>
      <w:r w:rsidRPr="00BA2BB5">
        <w:t>2. Przepis</w:t>
      </w:r>
      <w:r>
        <w:t xml:space="preserve"> ust.</w:t>
      </w:r>
      <w:r w:rsidR="0097590F">
        <w:t xml:space="preserve"> </w:t>
      </w:r>
      <w:r w:rsidRPr="00BA2BB5">
        <w:t>1</w:t>
      </w:r>
      <w:r w:rsidR="0097590F">
        <w:t xml:space="preserve"> </w:t>
      </w:r>
      <w:r w:rsidRPr="00BA2BB5">
        <w:t>stosuje się także w</w:t>
      </w:r>
      <w:r w:rsidR="0097590F">
        <w:t xml:space="preserve"> </w:t>
      </w:r>
      <w:r w:rsidRPr="00BA2BB5">
        <w:t>przypadku, o</w:t>
      </w:r>
      <w:r w:rsidR="0097590F">
        <w:t xml:space="preserve"> </w:t>
      </w:r>
      <w:r w:rsidRPr="00BA2BB5">
        <w:t>którym mowa w</w:t>
      </w:r>
      <w:r w:rsidR="0097590F">
        <w:t xml:space="preserve"> </w:t>
      </w:r>
      <w:r>
        <w:t>art.</w:t>
      </w:r>
      <w:r w:rsidR="0097590F">
        <w:t xml:space="preserve"> </w:t>
      </w:r>
      <w:r w:rsidRPr="00BA2BB5">
        <w:t>1</w:t>
      </w:r>
      <w:r>
        <w:t>3 ust.</w:t>
      </w:r>
      <w:r w:rsidR="0097590F">
        <w:t xml:space="preserve"> </w:t>
      </w:r>
      <w:r w:rsidRPr="00BA2BB5">
        <w:t>3.</w:t>
      </w:r>
    </w:p>
    <w:p w:rsidR="00043EFA" w:rsidRPr="0016273E" w:rsidRDefault="00043EFA" w:rsidP="00255BEA">
      <w:pPr>
        <w:pStyle w:val="ARTartustawynprozporzdzenia"/>
      </w:pPr>
      <w:r w:rsidRPr="00D01B5E">
        <w:rPr>
          <w:rStyle w:val="Ppogrubienie"/>
        </w:rPr>
        <w:t>Art.</w:t>
      </w:r>
      <w:r w:rsidR="00D01B5E">
        <w:rPr>
          <w:rStyle w:val="Ppogrubienie"/>
        </w:rPr>
        <w:t> </w:t>
      </w:r>
      <w:r w:rsidRPr="00D01B5E">
        <w:rPr>
          <w:rStyle w:val="Ppogrubienie"/>
        </w:rPr>
        <w:t>54.</w:t>
      </w:r>
      <w:r w:rsidRPr="00BA2BB5">
        <w:t xml:space="preserve"> </w:t>
      </w:r>
      <w:r w:rsidRPr="0016273E">
        <w:t>1. W</w:t>
      </w:r>
      <w:r w:rsidR="0097590F">
        <w:t xml:space="preserve"> </w:t>
      </w:r>
      <w:r w:rsidRPr="0016273E">
        <w:t>sprawach świadczeń rodzinnych lub świadczeń wychowawczych</w:t>
      </w:r>
      <w:r w:rsidR="00EE2F88">
        <w:t>,</w:t>
      </w:r>
      <w:r w:rsidR="00417B25">
        <w:t xml:space="preserve"> w </w:t>
      </w:r>
      <w:r w:rsidRPr="0016273E">
        <w:t>których zastosowanie miały przepisy o</w:t>
      </w:r>
      <w:r w:rsidR="0097590F">
        <w:t xml:space="preserve"> </w:t>
      </w:r>
      <w:r w:rsidRPr="0016273E">
        <w:t>koordynacji systemów zabezpieczenia społecznego w</w:t>
      </w:r>
      <w:r w:rsidR="0097590F">
        <w:t xml:space="preserve"> </w:t>
      </w:r>
      <w:r w:rsidRPr="0016273E">
        <w:t>związku z</w:t>
      </w:r>
      <w:r w:rsidR="0097590F">
        <w:t xml:space="preserve"> </w:t>
      </w:r>
      <w:r w:rsidRPr="0016273E">
        <w:t>członkostwem Zjednoczonego Królestwa w</w:t>
      </w:r>
      <w:r w:rsidR="0097590F">
        <w:t xml:space="preserve"> </w:t>
      </w:r>
      <w:r w:rsidRPr="0016273E">
        <w:t>Unii Europejskiej, za okres do dnia 29</w:t>
      </w:r>
      <w:r w:rsidR="00305C0F">
        <w:t> </w:t>
      </w:r>
      <w:r w:rsidRPr="0016273E">
        <w:t>marca 2019</w:t>
      </w:r>
      <w:r w:rsidR="0097590F">
        <w:t xml:space="preserve"> </w:t>
      </w:r>
      <w:r w:rsidRPr="0016273E">
        <w:t>r. rozstrzyga, na dotychczasowych zasadach, wojewoda.</w:t>
      </w:r>
    </w:p>
    <w:p w:rsidR="00043EFA" w:rsidRPr="0016273E" w:rsidRDefault="00043EFA" w:rsidP="00043EFA">
      <w:pPr>
        <w:pStyle w:val="USTustnpkodeksu"/>
      </w:pPr>
      <w:r w:rsidRPr="0016273E">
        <w:t xml:space="preserve">2. </w:t>
      </w:r>
      <w:r>
        <w:t>Decyzje wydane przez wojewodę na podstawie art.</w:t>
      </w:r>
      <w:r w:rsidR="0097590F">
        <w:t xml:space="preserve"> </w:t>
      </w:r>
      <w:r>
        <w:t>21 oraz art.</w:t>
      </w:r>
      <w:r w:rsidR="0097590F">
        <w:t xml:space="preserve"> </w:t>
      </w:r>
      <w:r>
        <w:t>23a</w:t>
      </w:r>
      <w:r w:rsidRPr="00677AC9">
        <w:t xml:space="preserve"> </w:t>
      </w:r>
      <w:r>
        <w:t xml:space="preserve">ustawy </w:t>
      </w:r>
      <w:r w:rsidRPr="00BA2BB5">
        <w:t>z</w:t>
      </w:r>
      <w:r w:rsidR="0097590F">
        <w:t xml:space="preserve"> </w:t>
      </w:r>
      <w:r w:rsidRPr="00BA2BB5">
        <w:t>dnia 28</w:t>
      </w:r>
      <w:r w:rsidR="00305C0F">
        <w:t> </w:t>
      </w:r>
      <w:r w:rsidRPr="00BA2BB5">
        <w:t>listopada 2003</w:t>
      </w:r>
      <w:r w:rsidR="0097590F">
        <w:t xml:space="preserve"> </w:t>
      </w:r>
      <w:r w:rsidRPr="00BA2BB5">
        <w:t>r. o</w:t>
      </w:r>
      <w:r w:rsidR="0097590F">
        <w:t xml:space="preserve"> </w:t>
      </w:r>
      <w:r w:rsidRPr="00BA2BB5">
        <w:t>świadczeniach rodzinnych</w:t>
      </w:r>
      <w:r>
        <w:t>, a</w:t>
      </w:r>
      <w:r w:rsidR="0097590F">
        <w:t xml:space="preserve"> </w:t>
      </w:r>
      <w:r>
        <w:t>także art.</w:t>
      </w:r>
      <w:r w:rsidR="0097590F">
        <w:t xml:space="preserve"> </w:t>
      </w:r>
      <w:r>
        <w:t>11 oraz art.</w:t>
      </w:r>
      <w:r w:rsidR="0097590F">
        <w:t xml:space="preserve"> </w:t>
      </w:r>
      <w:r>
        <w:t>16</w:t>
      </w:r>
      <w:r w:rsidR="0097590F">
        <w:t xml:space="preserve"> </w:t>
      </w:r>
      <w:r w:rsidRPr="00BA2BB5">
        <w:t>ustaw</w:t>
      </w:r>
      <w:r>
        <w:t>y</w:t>
      </w:r>
      <w:r w:rsidRPr="00BA2BB5">
        <w:t xml:space="preserve"> z</w:t>
      </w:r>
      <w:r w:rsidR="0097590F">
        <w:t xml:space="preserve"> </w:t>
      </w:r>
      <w:r w:rsidRPr="00BA2BB5">
        <w:t>dnia 11</w:t>
      </w:r>
      <w:r w:rsidR="00FA577D">
        <w:t> </w:t>
      </w:r>
      <w:r w:rsidRPr="00BA2BB5">
        <w:t>lutego 2016</w:t>
      </w:r>
      <w:r w:rsidR="0097590F">
        <w:t xml:space="preserve"> </w:t>
      </w:r>
      <w:r w:rsidRPr="00BA2BB5">
        <w:t>r. o</w:t>
      </w:r>
      <w:r w:rsidR="0097590F">
        <w:t xml:space="preserve"> </w:t>
      </w:r>
      <w:r w:rsidRPr="00BA2BB5">
        <w:t>pomocy państwa w</w:t>
      </w:r>
      <w:r w:rsidR="0097590F">
        <w:t xml:space="preserve"> </w:t>
      </w:r>
      <w:r w:rsidRPr="0016273E">
        <w:t>wychowywaniu</w:t>
      </w:r>
      <w:r w:rsidRPr="00BA2BB5">
        <w:t xml:space="preserve"> dzieci</w:t>
      </w:r>
      <w:r w:rsidRPr="00677AC9">
        <w:t xml:space="preserve">, </w:t>
      </w:r>
      <w:r>
        <w:t>w</w:t>
      </w:r>
      <w:r w:rsidR="0097590F">
        <w:t xml:space="preserve"> </w:t>
      </w:r>
      <w:r>
        <w:t>sprawach, w</w:t>
      </w:r>
      <w:r w:rsidR="0097590F">
        <w:t xml:space="preserve"> </w:t>
      </w:r>
      <w:r>
        <w:t>których osoba uprawniona do świadczeń lub członek rodziny tej osoby przebywa na terytorium Zjednoczonego Królestwa, wygasają z</w:t>
      </w:r>
      <w:r w:rsidR="0097590F">
        <w:t xml:space="preserve"> </w:t>
      </w:r>
      <w:r>
        <w:t>mocy prawa z</w:t>
      </w:r>
      <w:r w:rsidR="0097590F">
        <w:t xml:space="preserve"> </w:t>
      </w:r>
      <w:r>
        <w:t>dniem 30</w:t>
      </w:r>
      <w:r w:rsidR="0097590F">
        <w:t xml:space="preserve"> </w:t>
      </w:r>
      <w:r>
        <w:t>marca 2019</w:t>
      </w:r>
      <w:r w:rsidR="0097590F">
        <w:t xml:space="preserve"> </w:t>
      </w:r>
      <w:r>
        <w:t>r.</w:t>
      </w:r>
    </w:p>
    <w:p w:rsidR="00043EFA" w:rsidRDefault="00043EFA" w:rsidP="00043EFA">
      <w:pPr>
        <w:pStyle w:val="USTustnpkodeksu"/>
      </w:pPr>
      <w:r w:rsidRPr="0016273E">
        <w:t>3. Wnioski o</w:t>
      </w:r>
      <w:r w:rsidR="0097590F">
        <w:t xml:space="preserve"> </w:t>
      </w:r>
      <w:r w:rsidRPr="0016273E">
        <w:t>świadczenia zakończone wydaniem decyzji, o</w:t>
      </w:r>
      <w:r w:rsidR="0097590F">
        <w:t xml:space="preserve"> </w:t>
      </w:r>
      <w:r w:rsidRPr="0016273E">
        <w:t>których mowa w</w:t>
      </w:r>
      <w:r w:rsidR="0097590F">
        <w:t xml:space="preserve"> </w:t>
      </w:r>
      <w:r>
        <w:t>ust.</w:t>
      </w:r>
      <w:r w:rsidR="0097590F">
        <w:t xml:space="preserve"> </w:t>
      </w:r>
      <w:r w:rsidRPr="0016273E">
        <w:t>2, wojewoda niezwłocznie przekazuje do organu właściwego w</w:t>
      </w:r>
      <w:r w:rsidR="0097590F">
        <w:t xml:space="preserve"> </w:t>
      </w:r>
      <w:r w:rsidRPr="0016273E">
        <w:t xml:space="preserve">celu ich rozpatrzenia za okres od </w:t>
      </w:r>
      <w:r>
        <w:t xml:space="preserve">dnia </w:t>
      </w:r>
      <w:r w:rsidRPr="0016273E">
        <w:t>30</w:t>
      </w:r>
      <w:r w:rsidR="0097590F">
        <w:t xml:space="preserve"> </w:t>
      </w:r>
      <w:r w:rsidRPr="0016273E">
        <w:t>marca 2019</w:t>
      </w:r>
      <w:r w:rsidR="0097590F">
        <w:t xml:space="preserve"> </w:t>
      </w:r>
      <w:r w:rsidRPr="0016273E">
        <w:t>r.</w:t>
      </w:r>
    </w:p>
    <w:p w:rsidR="00043EFA" w:rsidRPr="002935D8" w:rsidRDefault="00043EFA" w:rsidP="00043EFA">
      <w:pPr>
        <w:pStyle w:val="ARTartustawynprozporzdzenia"/>
      </w:pPr>
      <w:r w:rsidRPr="00D01B5E">
        <w:rPr>
          <w:rStyle w:val="Ppogrubienie"/>
        </w:rPr>
        <w:t>Art.</w:t>
      </w:r>
      <w:r w:rsidR="00D01B5E">
        <w:rPr>
          <w:rStyle w:val="Ppogrubienie"/>
        </w:rPr>
        <w:t> </w:t>
      </w:r>
      <w:r w:rsidRPr="00D01B5E">
        <w:rPr>
          <w:rStyle w:val="Ppogrubienie"/>
        </w:rPr>
        <w:t>55.</w:t>
      </w:r>
      <w:r w:rsidR="00686F5C">
        <w:t xml:space="preserve"> Obywatelowi</w:t>
      </w:r>
      <w:r w:rsidRPr="00BA2BB5">
        <w:t xml:space="preserve"> Zjedn</w:t>
      </w:r>
      <w:r w:rsidR="00686F5C">
        <w:t>oczonego Królestwa oraz członkowi</w:t>
      </w:r>
      <w:r w:rsidRPr="00BA2BB5">
        <w:t xml:space="preserve"> </w:t>
      </w:r>
      <w:r w:rsidR="00686F5C">
        <w:t>jego</w:t>
      </w:r>
      <w:r w:rsidRPr="00BA2BB5">
        <w:t xml:space="preserve"> rodzin</w:t>
      </w:r>
      <w:r w:rsidR="00686F5C">
        <w:t>y</w:t>
      </w:r>
      <w:r w:rsidRPr="00BA2BB5">
        <w:t>, spełniającym przesłanki, o</w:t>
      </w:r>
      <w:r w:rsidR="0097590F">
        <w:t xml:space="preserve"> </w:t>
      </w:r>
      <w:r w:rsidRPr="00BA2BB5">
        <w:t>których mowa w</w:t>
      </w:r>
      <w:r w:rsidR="0097590F">
        <w:t xml:space="preserve"> </w:t>
      </w:r>
      <w:r>
        <w:t>art.</w:t>
      </w:r>
      <w:r w:rsidR="0097590F">
        <w:t xml:space="preserve"> </w:t>
      </w:r>
      <w:r w:rsidRPr="00BA2BB5">
        <w:t>5</w:t>
      </w:r>
      <w:r>
        <w:t xml:space="preserve"> pkt</w:t>
      </w:r>
      <w:r w:rsidR="0097590F">
        <w:t xml:space="preserve"> </w:t>
      </w:r>
      <w:r w:rsidRPr="00BA2BB5">
        <w:t>3</w:t>
      </w:r>
      <w:r w:rsidR="0097590F">
        <w:t xml:space="preserve"> </w:t>
      </w:r>
      <w:r w:rsidRPr="00BA2BB5">
        <w:t>ustawy z</w:t>
      </w:r>
      <w:r w:rsidR="0097590F">
        <w:t xml:space="preserve"> </w:t>
      </w:r>
      <w:r w:rsidRPr="00BA2BB5">
        <w:t>dnia 12</w:t>
      </w:r>
      <w:r w:rsidR="0097590F">
        <w:t xml:space="preserve"> </w:t>
      </w:r>
      <w:r w:rsidRPr="00BA2BB5">
        <w:t>marca 2004</w:t>
      </w:r>
      <w:r w:rsidR="0097590F">
        <w:t xml:space="preserve"> </w:t>
      </w:r>
      <w:r w:rsidRPr="00BA2BB5">
        <w:t>r. o</w:t>
      </w:r>
      <w:r w:rsidR="00686F5C">
        <w:t> </w:t>
      </w:r>
      <w:r w:rsidRPr="00BA2BB5">
        <w:t>pomocy społecznej (</w:t>
      </w:r>
      <w:r>
        <w:t>Dz.</w:t>
      </w:r>
      <w:r w:rsidR="0097590F">
        <w:t xml:space="preserve"> </w:t>
      </w:r>
      <w:r>
        <w:t>U.</w:t>
      </w:r>
      <w:r w:rsidRPr="00BA2BB5">
        <w:t xml:space="preserve"> z</w:t>
      </w:r>
      <w:r w:rsidR="0097590F">
        <w:t xml:space="preserve"> </w:t>
      </w:r>
      <w:r w:rsidRPr="00BA2BB5">
        <w:t>2018</w:t>
      </w:r>
      <w:r w:rsidR="0097590F">
        <w:t xml:space="preserve"> </w:t>
      </w:r>
      <w:r w:rsidRPr="00BA2BB5">
        <w:t>r.</w:t>
      </w:r>
      <w:r>
        <w:t xml:space="preserve"> poz.</w:t>
      </w:r>
      <w:r w:rsidR="0097590F">
        <w:t xml:space="preserve"> </w:t>
      </w:r>
      <w:r w:rsidRPr="00BA2BB5">
        <w:t xml:space="preserve">1508, </w:t>
      </w:r>
      <w:r>
        <w:t>1693, 2192, 2245, 2354 i</w:t>
      </w:r>
      <w:r w:rsidR="0097590F">
        <w:t xml:space="preserve"> </w:t>
      </w:r>
      <w:r w:rsidR="00FA577D">
        <w:t>2529 oraz z 2019 </w:t>
      </w:r>
      <w:r>
        <w:t>r. poz. 271</w:t>
      </w:r>
      <w:r w:rsidRPr="00BA2BB5">
        <w:t>)</w:t>
      </w:r>
      <w:r>
        <w:t>,</w:t>
      </w:r>
      <w:r w:rsidRPr="00BA2BB5">
        <w:t xml:space="preserve"> </w:t>
      </w:r>
      <w:r w:rsidRPr="00694ED8">
        <w:t>w</w:t>
      </w:r>
      <w:r w:rsidR="0097590F">
        <w:t xml:space="preserve"> </w:t>
      </w:r>
      <w:r w:rsidRPr="00694ED8">
        <w:t>dniu poprzedzającym dzień wejścia w</w:t>
      </w:r>
      <w:r w:rsidR="0097590F">
        <w:t xml:space="preserve"> </w:t>
      </w:r>
      <w:r w:rsidRPr="00694ED8">
        <w:t>życie ustawy</w:t>
      </w:r>
      <w:r w:rsidRPr="002935D8">
        <w:t xml:space="preserve"> </w:t>
      </w:r>
      <w:r w:rsidRPr="00BA2BB5">
        <w:t>przysługuje prawo do świadczeń z</w:t>
      </w:r>
      <w:r w:rsidR="0097590F">
        <w:t xml:space="preserve"> </w:t>
      </w:r>
      <w:r w:rsidRPr="00BA2BB5">
        <w:t>pomocy społecznej na</w:t>
      </w:r>
      <w:r>
        <w:t xml:space="preserve"> </w:t>
      </w:r>
      <w:r w:rsidR="001A1739">
        <w:t>warunkach jak obywatelowi</w:t>
      </w:r>
      <w:r w:rsidRPr="00BA2BB5">
        <w:t xml:space="preserve"> państw</w:t>
      </w:r>
      <w:r w:rsidR="001A1739">
        <w:t>a</w:t>
      </w:r>
      <w:r w:rsidRPr="00BA2BB5">
        <w:t xml:space="preserve"> członkowski</w:t>
      </w:r>
      <w:r w:rsidR="001A1739">
        <w:t>ego</w:t>
      </w:r>
      <w:r w:rsidRPr="00BA2BB5">
        <w:t xml:space="preserve">, </w:t>
      </w:r>
      <w:r w:rsidRPr="002935D8">
        <w:t>do dnia 31</w:t>
      </w:r>
      <w:r w:rsidR="0097590F">
        <w:t xml:space="preserve"> </w:t>
      </w:r>
      <w:r w:rsidRPr="002935D8">
        <w:t>marca 2020</w:t>
      </w:r>
      <w:r w:rsidR="0097590F">
        <w:t xml:space="preserve"> </w:t>
      </w:r>
      <w:r w:rsidRPr="002935D8">
        <w:t>r.</w:t>
      </w:r>
    </w:p>
    <w:p w:rsidR="00043EFA" w:rsidRPr="007A1EAB" w:rsidRDefault="00043EFA" w:rsidP="00043EFA">
      <w:pPr>
        <w:pStyle w:val="ARTartustawynprozporzdzenia"/>
      </w:pPr>
      <w:r w:rsidRPr="00D01B5E">
        <w:rPr>
          <w:rStyle w:val="Ppogrubienie"/>
        </w:rPr>
        <w:t>Art.</w:t>
      </w:r>
      <w:r w:rsidR="00D01B5E">
        <w:rPr>
          <w:rStyle w:val="Ppogrubienie"/>
        </w:rPr>
        <w:t> </w:t>
      </w:r>
      <w:r w:rsidRPr="00D01B5E">
        <w:rPr>
          <w:rStyle w:val="Ppogrubienie"/>
        </w:rPr>
        <w:t>56.</w:t>
      </w:r>
      <w:r w:rsidR="001A1739">
        <w:t xml:space="preserve"> Obywatelowi</w:t>
      </w:r>
      <w:r w:rsidRPr="00BA2BB5">
        <w:t xml:space="preserve"> Zjedn</w:t>
      </w:r>
      <w:r w:rsidR="001A1739">
        <w:t>oczonego Królestwa oraz członkowi</w:t>
      </w:r>
      <w:r w:rsidRPr="00BA2BB5">
        <w:t xml:space="preserve"> </w:t>
      </w:r>
      <w:r w:rsidR="001A1739">
        <w:t>jego</w:t>
      </w:r>
      <w:r w:rsidRPr="00BA2BB5">
        <w:t xml:space="preserve"> rodzin</w:t>
      </w:r>
      <w:r w:rsidR="001A1739">
        <w:t>y</w:t>
      </w:r>
      <w:r w:rsidRPr="00BA2BB5">
        <w:t>, spełniającym przesłanki, o</w:t>
      </w:r>
      <w:r w:rsidR="0097590F">
        <w:t xml:space="preserve"> </w:t>
      </w:r>
      <w:r w:rsidRPr="00BA2BB5">
        <w:t>których mowa w</w:t>
      </w:r>
      <w:r w:rsidR="0097590F">
        <w:t xml:space="preserve"> </w:t>
      </w:r>
      <w:r>
        <w:t>art.</w:t>
      </w:r>
      <w:r w:rsidR="0097590F">
        <w:t xml:space="preserve"> </w:t>
      </w:r>
      <w:r w:rsidRPr="00BA2BB5">
        <w:t>2</w:t>
      </w:r>
      <w:r>
        <w:t xml:space="preserve"> pkt</w:t>
      </w:r>
      <w:r w:rsidR="0097590F">
        <w:t xml:space="preserve"> </w:t>
      </w:r>
      <w:r w:rsidRPr="00BA2BB5">
        <w:t>4</w:t>
      </w:r>
      <w:r w:rsidR="0097590F">
        <w:t xml:space="preserve"> </w:t>
      </w:r>
      <w:r w:rsidRPr="00BA2BB5">
        <w:t>ustawy z</w:t>
      </w:r>
      <w:r w:rsidR="0097590F">
        <w:t xml:space="preserve"> </w:t>
      </w:r>
      <w:r w:rsidRPr="00BA2BB5">
        <w:t>dnia 27</w:t>
      </w:r>
      <w:r w:rsidR="0097590F">
        <w:t xml:space="preserve"> </w:t>
      </w:r>
      <w:r w:rsidRPr="00BA2BB5">
        <w:t>czerwca 2003</w:t>
      </w:r>
      <w:r w:rsidR="0097590F">
        <w:t xml:space="preserve"> </w:t>
      </w:r>
      <w:r w:rsidRPr="00BA2BB5">
        <w:t>r. o</w:t>
      </w:r>
      <w:r w:rsidR="001A1739">
        <w:t> </w:t>
      </w:r>
      <w:r w:rsidRPr="00BA2BB5">
        <w:t>rencie socjalnej (</w:t>
      </w:r>
      <w:r>
        <w:t>Dz.</w:t>
      </w:r>
      <w:r w:rsidR="0097590F">
        <w:t xml:space="preserve"> </w:t>
      </w:r>
      <w:r>
        <w:t>U.</w:t>
      </w:r>
      <w:r w:rsidRPr="00BA2BB5">
        <w:t xml:space="preserve"> z</w:t>
      </w:r>
      <w:r w:rsidR="0097590F">
        <w:t xml:space="preserve"> </w:t>
      </w:r>
      <w:r w:rsidRPr="00BA2BB5">
        <w:t>2018</w:t>
      </w:r>
      <w:r w:rsidR="0097590F">
        <w:t xml:space="preserve"> </w:t>
      </w:r>
      <w:r w:rsidRPr="00BA2BB5">
        <w:t>r.</w:t>
      </w:r>
      <w:r>
        <w:t xml:space="preserve"> poz.</w:t>
      </w:r>
      <w:r w:rsidR="0097590F">
        <w:t xml:space="preserve"> </w:t>
      </w:r>
      <w:r w:rsidRPr="00BA2BB5">
        <w:t>1340</w:t>
      </w:r>
      <w:r>
        <w:t xml:space="preserve"> i</w:t>
      </w:r>
      <w:r w:rsidR="0097590F">
        <w:t xml:space="preserve"> </w:t>
      </w:r>
      <w:r w:rsidRPr="00BA2BB5">
        <w:t>1669</w:t>
      </w:r>
      <w:r w:rsidRPr="00694ED8">
        <w:t>)</w:t>
      </w:r>
      <w:r w:rsidR="00417B25">
        <w:t>,</w:t>
      </w:r>
      <w:r w:rsidRPr="00694ED8">
        <w:t xml:space="preserve"> w</w:t>
      </w:r>
      <w:r w:rsidR="0097590F">
        <w:t xml:space="preserve"> </w:t>
      </w:r>
      <w:r w:rsidRPr="00694ED8">
        <w:t>dniu poprzedzającym dzień wejścia w</w:t>
      </w:r>
      <w:r w:rsidR="0097590F">
        <w:t xml:space="preserve"> </w:t>
      </w:r>
      <w:r w:rsidRPr="00694ED8">
        <w:t>życie ustawy</w:t>
      </w:r>
      <w:r w:rsidRPr="002935D8">
        <w:t>,</w:t>
      </w:r>
      <w:r w:rsidRPr="00BA2BB5">
        <w:t xml:space="preserve"> przysługuje prawo do renty socjalnej na warunkach j</w:t>
      </w:r>
      <w:r w:rsidR="001A1739">
        <w:t>ak obywatelowi</w:t>
      </w:r>
      <w:r w:rsidRPr="00BA2BB5">
        <w:t xml:space="preserve"> państw</w:t>
      </w:r>
      <w:r w:rsidR="001A1739">
        <w:t>a</w:t>
      </w:r>
      <w:r w:rsidRPr="00BA2BB5">
        <w:t xml:space="preserve"> członkowski</w:t>
      </w:r>
      <w:r w:rsidR="001A1739">
        <w:t>ego</w:t>
      </w:r>
      <w:r w:rsidRPr="002935D8">
        <w:t>,</w:t>
      </w:r>
      <w:r w:rsidR="0097590F">
        <w:t xml:space="preserve"> </w:t>
      </w:r>
      <w:r w:rsidRPr="002935D8">
        <w:t>do dnia 31</w:t>
      </w:r>
      <w:r w:rsidR="0097590F">
        <w:t xml:space="preserve"> </w:t>
      </w:r>
      <w:r w:rsidRPr="002935D8">
        <w:t>marca 2020</w:t>
      </w:r>
      <w:r w:rsidR="0097590F">
        <w:t xml:space="preserve"> </w:t>
      </w:r>
      <w:r w:rsidRPr="007A1EAB">
        <w:t>r.</w:t>
      </w:r>
    </w:p>
    <w:p w:rsidR="00043EFA" w:rsidRPr="00BA2BB5" w:rsidRDefault="00043EFA" w:rsidP="00043EFA">
      <w:pPr>
        <w:pStyle w:val="ARTartustawynprozporzdzenia"/>
      </w:pPr>
      <w:r w:rsidRPr="00D01B5E">
        <w:rPr>
          <w:rStyle w:val="Ppogrubienie"/>
        </w:rPr>
        <w:t>Art.</w:t>
      </w:r>
      <w:r w:rsidR="00D01B5E">
        <w:rPr>
          <w:rStyle w:val="Ppogrubienie"/>
        </w:rPr>
        <w:t> </w:t>
      </w:r>
      <w:r w:rsidRPr="00D01B5E">
        <w:rPr>
          <w:rStyle w:val="Ppogrubienie"/>
        </w:rPr>
        <w:t>57.</w:t>
      </w:r>
      <w:r w:rsidRPr="00BA2BB5">
        <w:t xml:space="preserve"> Przepisy</w:t>
      </w:r>
      <w:r>
        <w:t xml:space="preserve"> art.</w:t>
      </w:r>
      <w:r w:rsidR="0097590F">
        <w:t xml:space="preserve"> </w:t>
      </w:r>
      <w:r w:rsidRPr="00BA2BB5">
        <w:t>1</w:t>
      </w:r>
      <w:r>
        <w:t>7</w:t>
      </w:r>
      <w:r w:rsidRPr="00BA2BB5">
        <w:t>–</w:t>
      </w:r>
      <w:r>
        <w:t>36 oraz art.</w:t>
      </w:r>
      <w:r w:rsidR="0097590F">
        <w:t xml:space="preserve"> </w:t>
      </w:r>
      <w:r>
        <w:t>51</w:t>
      </w:r>
      <w:r w:rsidRPr="00BA2BB5">
        <w:t>–</w:t>
      </w:r>
      <w:r>
        <w:t>56</w:t>
      </w:r>
      <w:r w:rsidR="0097590F">
        <w:t xml:space="preserve"> </w:t>
      </w:r>
      <w:r w:rsidRPr="00BA2BB5">
        <w:t>stosuje się w</w:t>
      </w:r>
      <w:r w:rsidR="0097590F">
        <w:t xml:space="preserve"> </w:t>
      </w:r>
      <w:r w:rsidRPr="00BA2BB5">
        <w:t>przypadku wystąpienia Zjednoczonego Królestwa z</w:t>
      </w:r>
      <w:r w:rsidR="0097590F">
        <w:t xml:space="preserve"> </w:t>
      </w:r>
      <w:r w:rsidRPr="00BA2BB5">
        <w:t>Unii Europejskiej bez zawarcia umowy, o</w:t>
      </w:r>
      <w:r w:rsidR="0097590F">
        <w:t xml:space="preserve"> </w:t>
      </w:r>
      <w:r w:rsidRPr="00BA2BB5">
        <w:t>której mowa w</w:t>
      </w:r>
      <w:r w:rsidR="0097590F">
        <w:t xml:space="preserve"> </w:t>
      </w:r>
      <w:r>
        <w:t>art.</w:t>
      </w:r>
      <w:r w:rsidR="0097590F">
        <w:t xml:space="preserve"> </w:t>
      </w:r>
      <w:r w:rsidRPr="00BA2BB5">
        <w:t>50</w:t>
      </w:r>
      <w:r>
        <w:t xml:space="preserve"> ust.</w:t>
      </w:r>
      <w:r w:rsidR="0097590F">
        <w:t xml:space="preserve"> </w:t>
      </w:r>
      <w:r w:rsidRPr="00BA2BB5">
        <w:t>2</w:t>
      </w:r>
      <w:r w:rsidR="0097590F">
        <w:t xml:space="preserve"> </w:t>
      </w:r>
      <w:r w:rsidRPr="00BA2BB5">
        <w:t>Traktatu o</w:t>
      </w:r>
      <w:r w:rsidR="0097590F">
        <w:t xml:space="preserve"> </w:t>
      </w:r>
      <w:r w:rsidRPr="00BA2BB5">
        <w:t>Unii Europejskiej (</w:t>
      </w:r>
      <w:r>
        <w:t>Dz.</w:t>
      </w:r>
      <w:r w:rsidR="0097590F">
        <w:t xml:space="preserve"> </w:t>
      </w:r>
      <w:r>
        <w:t>U.</w:t>
      </w:r>
      <w:r w:rsidRPr="00BA2BB5">
        <w:t xml:space="preserve"> z</w:t>
      </w:r>
      <w:r w:rsidR="0097590F">
        <w:t xml:space="preserve"> </w:t>
      </w:r>
      <w:r w:rsidRPr="00BA2BB5">
        <w:t>2004</w:t>
      </w:r>
      <w:r w:rsidR="0097590F">
        <w:t xml:space="preserve"> </w:t>
      </w:r>
      <w:r w:rsidRPr="00BA2BB5">
        <w:t>r.</w:t>
      </w:r>
      <w:r>
        <w:t xml:space="preserve"> poz.</w:t>
      </w:r>
      <w:r w:rsidR="0097590F">
        <w:t xml:space="preserve"> </w:t>
      </w:r>
      <w:r w:rsidRPr="00BA2BB5">
        <w:t>864), oraz braku innego sposobu uregulowania stosunków w</w:t>
      </w:r>
      <w:r w:rsidR="0097590F">
        <w:t xml:space="preserve"> </w:t>
      </w:r>
      <w:r w:rsidRPr="00BA2BB5">
        <w:t>zakresie zabezpieczenia społecznego między Rzecząpospolitą Polską a</w:t>
      </w:r>
      <w:r w:rsidR="0097590F">
        <w:t xml:space="preserve"> </w:t>
      </w:r>
      <w:r w:rsidRPr="00BA2BB5">
        <w:t>Zjednoczonym Królestwem.</w:t>
      </w:r>
    </w:p>
    <w:p w:rsidR="00043EFA" w:rsidRDefault="00043EFA" w:rsidP="00043EFA">
      <w:pPr>
        <w:pStyle w:val="ARTartustawynprozporzdzenia"/>
      </w:pPr>
      <w:r w:rsidRPr="00D01B5E">
        <w:rPr>
          <w:rStyle w:val="Ppogrubienie"/>
        </w:rPr>
        <w:t>Art.</w:t>
      </w:r>
      <w:r w:rsidR="00D01B5E">
        <w:rPr>
          <w:rStyle w:val="Ppogrubienie"/>
        </w:rPr>
        <w:t> </w:t>
      </w:r>
      <w:r w:rsidRPr="00D01B5E">
        <w:rPr>
          <w:rStyle w:val="Ppogrubienie"/>
        </w:rPr>
        <w:t>58.</w:t>
      </w:r>
      <w:r w:rsidRPr="00BA2BB5">
        <w:t xml:space="preserve"> Przepisy</w:t>
      </w:r>
      <w:r>
        <w:t xml:space="preserve"> art.</w:t>
      </w:r>
      <w:r w:rsidR="0097590F">
        <w:t xml:space="preserve"> </w:t>
      </w:r>
      <w:r w:rsidRPr="00BA2BB5">
        <w:t>1</w:t>
      </w:r>
      <w:r>
        <w:t>7</w:t>
      </w:r>
      <w:r w:rsidRPr="00BA2BB5">
        <w:t>–</w:t>
      </w:r>
      <w:r>
        <w:t>19, art.</w:t>
      </w:r>
      <w:r w:rsidR="0097590F">
        <w:t xml:space="preserve"> </w:t>
      </w:r>
      <w:r>
        <w:t>20 ust.</w:t>
      </w:r>
      <w:r w:rsidR="0097590F">
        <w:t xml:space="preserve"> </w:t>
      </w:r>
      <w:r>
        <w:t>1, art.</w:t>
      </w:r>
      <w:r w:rsidR="0097590F">
        <w:t xml:space="preserve"> </w:t>
      </w:r>
      <w:r w:rsidRPr="00C83A5D">
        <w:t>2</w:t>
      </w:r>
      <w:r>
        <w:t>2–</w:t>
      </w:r>
      <w:r w:rsidRPr="00C83A5D">
        <w:t>36</w:t>
      </w:r>
      <w:r>
        <w:t>, art.</w:t>
      </w:r>
      <w:r w:rsidR="0097590F">
        <w:t xml:space="preserve"> </w:t>
      </w:r>
      <w:r>
        <w:t>51, art.</w:t>
      </w:r>
      <w:r w:rsidR="0097590F">
        <w:t xml:space="preserve"> </w:t>
      </w:r>
      <w:r>
        <w:t>53, art. 54, art.</w:t>
      </w:r>
      <w:r w:rsidR="0097590F">
        <w:t xml:space="preserve"> </w:t>
      </w:r>
      <w:r>
        <w:t>55 i</w:t>
      </w:r>
      <w:r w:rsidR="00CA32FC">
        <w:t> art. </w:t>
      </w:r>
      <w:r w:rsidRPr="00E623C4">
        <w:t>5</w:t>
      </w:r>
      <w:r>
        <w:t>6</w:t>
      </w:r>
      <w:r w:rsidR="0097590F">
        <w:t xml:space="preserve"> </w:t>
      </w:r>
      <w:r w:rsidRPr="00E623C4">
        <w:t xml:space="preserve">tracą </w:t>
      </w:r>
      <w:r w:rsidRPr="00BA2BB5">
        <w:t>moc z</w:t>
      </w:r>
      <w:r w:rsidR="0097590F">
        <w:t xml:space="preserve"> </w:t>
      </w:r>
      <w:r w:rsidRPr="00BA2BB5">
        <w:t>dniem wejścia w</w:t>
      </w:r>
      <w:r w:rsidR="0097590F">
        <w:t xml:space="preserve"> </w:t>
      </w:r>
      <w:r w:rsidRPr="00BA2BB5">
        <w:t>życie przepisów prawa Unii Europejskiej lub umowy międzynarodowej, o</w:t>
      </w:r>
      <w:r w:rsidR="0097590F">
        <w:t xml:space="preserve"> </w:t>
      </w:r>
      <w:r w:rsidRPr="00BA2BB5">
        <w:t>której mowa w</w:t>
      </w:r>
      <w:r w:rsidR="0097590F">
        <w:t xml:space="preserve"> </w:t>
      </w:r>
      <w:r>
        <w:t>art.</w:t>
      </w:r>
      <w:r w:rsidR="0097590F">
        <w:t xml:space="preserve"> </w:t>
      </w:r>
      <w:r w:rsidRPr="00BA2BB5">
        <w:t>2</w:t>
      </w:r>
      <w:r>
        <w:t xml:space="preserve"> ust.</w:t>
      </w:r>
      <w:r w:rsidR="0097590F">
        <w:t xml:space="preserve"> </w:t>
      </w:r>
      <w:r w:rsidRPr="00BA2BB5">
        <w:t>1</w:t>
      </w:r>
      <w:r w:rsidR="0097590F">
        <w:t xml:space="preserve"> </w:t>
      </w:r>
      <w:r w:rsidRPr="00BA2BB5">
        <w:t>ustawy z</w:t>
      </w:r>
      <w:r w:rsidR="0097590F">
        <w:t xml:space="preserve"> </w:t>
      </w:r>
      <w:r w:rsidRPr="00BA2BB5">
        <w:t>dnia 14</w:t>
      </w:r>
      <w:r w:rsidR="0097590F">
        <w:t xml:space="preserve"> </w:t>
      </w:r>
      <w:r w:rsidRPr="00BA2BB5">
        <w:t>kwietnia 2000</w:t>
      </w:r>
      <w:r w:rsidR="0097590F">
        <w:t xml:space="preserve"> </w:t>
      </w:r>
      <w:r w:rsidRPr="00BA2BB5">
        <w:t>r. o</w:t>
      </w:r>
      <w:r w:rsidR="00FA577D">
        <w:t> </w:t>
      </w:r>
      <w:r w:rsidRPr="00BA2BB5">
        <w:t>umowach międzynarodowych (</w:t>
      </w:r>
      <w:r>
        <w:t>Dz.</w:t>
      </w:r>
      <w:r w:rsidR="0097590F">
        <w:t xml:space="preserve"> </w:t>
      </w:r>
      <w:r>
        <w:t>U. poz.</w:t>
      </w:r>
      <w:r w:rsidR="0097590F">
        <w:t xml:space="preserve"> </w:t>
      </w:r>
      <w:r w:rsidRPr="00BA2BB5">
        <w:t>443</w:t>
      </w:r>
      <w:r>
        <w:t>, z</w:t>
      </w:r>
      <w:r w:rsidR="0097590F">
        <w:t xml:space="preserve"> </w:t>
      </w:r>
      <w:r>
        <w:t>2002</w:t>
      </w:r>
      <w:r w:rsidR="0097590F">
        <w:t xml:space="preserve"> </w:t>
      </w:r>
      <w:r>
        <w:t>r. poz.</w:t>
      </w:r>
      <w:r w:rsidR="0097590F">
        <w:t xml:space="preserve"> </w:t>
      </w:r>
      <w:r>
        <w:t>1824, z</w:t>
      </w:r>
      <w:r w:rsidR="0097590F">
        <w:t xml:space="preserve"> </w:t>
      </w:r>
      <w:r>
        <w:t>2010</w:t>
      </w:r>
      <w:r w:rsidR="0097590F">
        <w:t xml:space="preserve"> </w:t>
      </w:r>
      <w:r>
        <w:t>r. poz.</w:t>
      </w:r>
      <w:r w:rsidR="0097590F">
        <w:t xml:space="preserve"> </w:t>
      </w:r>
      <w:r>
        <w:t>1395, z</w:t>
      </w:r>
      <w:r w:rsidR="0097590F">
        <w:t xml:space="preserve"> </w:t>
      </w:r>
      <w:r>
        <w:t>2011</w:t>
      </w:r>
      <w:r w:rsidR="0097590F">
        <w:t xml:space="preserve"> </w:t>
      </w:r>
      <w:r>
        <w:t>r. poz.</w:t>
      </w:r>
      <w:r w:rsidR="0097590F">
        <w:t xml:space="preserve"> </w:t>
      </w:r>
      <w:r>
        <w:t>676 oraz z</w:t>
      </w:r>
      <w:r w:rsidR="0097590F">
        <w:t xml:space="preserve"> </w:t>
      </w:r>
      <w:r>
        <w:t>2019</w:t>
      </w:r>
      <w:r w:rsidR="0097590F">
        <w:t xml:space="preserve"> </w:t>
      </w:r>
      <w:r>
        <w:t>r. poz.</w:t>
      </w:r>
      <w:r w:rsidR="0097590F">
        <w:t xml:space="preserve"> </w:t>
      </w:r>
      <w:r>
        <w:t>109</w:t>
      </w:r>
      <w:r w:rsidRPr="00BA2BB5">
        <w:t>), regulujących stosunki w</w:t>
      </w:r>
      <w:r w:rsidR="0097590F">
        <w:t xml:space="preserve"> </w:t>
      </w:r>
      <w:r w:rsidRPr="00BA2BB5">
        <w:t>zakresie zabezpieczenia społecznego między Rzecząpospolitą Polską a</w:t>
      </w:r>
      <w:r w:rsidR="0097590F">
        <w:t xml:space="preserve"> </w:t>
      </w:r>
      <w:r w:rsidRPr="00BA2BB5">
        <w:t>Zjednoczonym Królestwem</w:t>
      </w:r>
      <w:r>
        <w:t xml:space="preserve"> – w</w:t>
      </w:r>
      <w:r w:rsidR="0097590F">
        <w:t xml:space="preserve"> </w:t>
      </w:r>
      <w:r>
        <w:t>zakresie, w jakim przepisy prawa Unii Europejskiej albo umowy międzynarodowej regulują kwestie objęte niniejszą ustawą</w:t>
      </w:r>
      <w:r w:rsidRPr="00BA2BB5">
        <w:t>.</w:t>
      </w:r>
    </w:p>
    <w:p w:rsidR="00043EFA" w:rsidRDefault="00043EFA" w:rsidP="00043EFA">
      <w:pPr>
        <w:pStyle w:val="ARTartustawynprozporzdzenia"/>
      </w:pPr>
      <w:r w:rsidRPr="00D01B5E">
        <w:rPr>
          <w:rStyle w:val="Ppogrubienie"/>
        </w:rPr>
        <w:t>Art.</w:t>
      </w:r>
      <w:r w:rsidR="00D01B5E">
        <w:rPr>
          <w:rStyle w:val="Ppogrubienie"/>
        </w:rPr>
        <w:t> </w:t>
      </w:r>
      <w:r w:rsidRPr="00D01B5E">
        <w:rPr>
          <w:rStyle w:val="Ppogrubienie"/>
        </w:rPr>
        <w:t>59.</w:t>
      </w:r>
      <w:r>
        <w:t xml:space="preserve"> Do spraw dotyczących prowadzenia agencji zatrudnienia przez przedsiębiorców zagranicznych ze Zjednoczonego Królestwa, wszczętych i</w:t>
      </w:r>
      <w:r w:rsidR="0097590F">
        <w:t xml:space="preserve"> </w:t>
      </w:r>
      <w:r>
        <w:t>niezakończonych do dnia 29</w:t>
      </w:r>
      <w:r w:rsidR="0097590F">
        <w:t xml:space="preserve"> </w:t>
      </w:r>
      <w:r>
        <w:t>marca 2019</w:t>
      </w:r>
      <w:r w:rsidR="0097590F">
        <w:t xml:space="preserve"> </w:t>
      </w:r>
      <w:r>
        <w:t>r., stosuje się przepisy dotychczasowe.</w:t>
      </w:r>
    </w:p>
    <w:p w:rsidR="00043EFA" w:rsidRPr="007A1EAB" w:rsidRDefault="00043EFA" w:rsidP="00043EFA">
      <w:pPr>
        <w:pStyle w:val="ARTartustawynprozporzdzenia"/>
      </w:pPr>
      <w:r w:rsidRPr="00D01B5E">
        <w:rPr>
          <w:rStyle w:val="Ppogrubienie"/>
        </w:rPr>
        <w:t>Art.</w:t>
      </w:r>
      <w:r w:rsidR="00D01B5E">
        <w:rPr>
          <w:rStyle w:val="Ppogrubienie"/>
        </w:rPr>
        <w:t> </w:t>
      </w:r>
      <w:r w:rsidRPr="00D01B5E">
        <w:rPr>
          <w:rStyle w:val="Ppogrubienie"/>
        </w:rPr>
        <w:t>60.</w:t>
      </w:r>
      <w:r w:rsidR="0097590F">
        <w:t xml:space="preserve"> </w:t>
      </w:r>
      <w:r w:rsidRPr="00D420BF">
        <w:t>1. Przepisy</w:t>
      </w:r>
      <w:r>
        <w:t xml:space="preserve"> art.</w:t>
      </w:r>
      <w:r w:rsidR="0097590F">
        <w:t xml:space="preserve"> </w:t>
      </w:r>
      <w:r>
        <w:t>41</w:t>
      </w:r>
      <w:r w:rsidR="0097590F">
        <w:t xml:space="preserve"> </w:t>
      </w:r>
      <w:r w:rsidRPr="00D420BF">
        <w:t xml:space="preserve">stosuje się do </w:t>
      </w:r>
      <w:r w:rsidRPr="002935D8">
        <w:t>dnia 31</w:t>
      </w:r>
      <w:r w:rsidR="0097590F">
        <w:t xml:space="preserve"> </w:t>
      </w:r>
      <w:r w:rsidRPr="007A1EAB">
        <w:t>marca 2020</w:t>
      </w:r>
      <w:r w:rsidR="0097590F">
        <w:t xml:space="preserve"> </w:t>
      </w:r>
      <w:r w:rsidRPr="007A1EAB">
        <w:t>r.</w:t>
      </w:r>
    </w:p>
    <w:p w:rsidR="00043EFA" w:rsidRDefault="00043EFA" w:rsidP="00043EFA">
      <w:pPr>
        <w:pStyle w:val="USTustnpkodeksu"/>
      </w:pPr>
      <w:r w:rsidRPr="00D420BF">
        <w:t>2. Wypłat</w:t>
      </w:r>
      <w:r w:rsidR="001A1739">
        <w:t>a świadczeń na rzecz pracownika</w:t>
      </w:r>
      <w:r w:rsidRPr="00D420BF">
        <w:t xml:space="preserve"> zatrudnion</w:t>
      </w:r>
      <w:r w:rsidR="001A1739">
        <w:t>ego</w:t>
      </w:r>
      <w:r w:rsidRPr="00D420BF">
        <w:t xml:space="preserve"> u pracodawcy ze</w:t>
      </w:r>
      <w:r w:rsidR="0097590F">
        <w:t xml:space="preserve"> </w:t>
      </w:r>
      <w:r w:rsidRPr="00D420BF">
        <w:t>Zjednoczonego Królestwa będącego przedsiębiorcą w</w:t>
      </w:r>
      <w:r w:rsidR="0097590F">
        <w:t xml:space="preserve"> </w:t>
      </w:r>
      <w:r w:rsidRPr="00D420BF">
        <w:t>rozumieniu</w:t>
      </w:r>
      <w:r>
        <w:t xml:space="preserve"> art.</w:t>
      </w:r>
      <w:r w:rsidR="0097590F">
        <w:t xml:space="preserve"> </w:t>
      </w:r>
      <w:r w:rsidRPr="00D420BF">
        <w:t>2</w:t>
      </w:r>
      <w:r>
        <w:t xml:space="preserve"> ust.</w:t>
      </w:r>
      <w:r w:rsidR="0097590F">
        <w:t xml:space="preserve"> </w:t>
      </w:r>
      <w:r w:rsidRPr="00D420BF">
        <w:t>1</w:t>
      </w:r>
      <w:r w:rsidR="0097590F">
        <w:t xml:space="preserve"> </w:t>
      </w:r>
      <w:r w:rsidRPr="00D420BF">
        <w:t>ustawy zmienianej w</w:t>
      </w:r>
      <w:r w:rsidR="0097590F">
        <w:t xml:space="preserve"> </w:t>
      </w:r>
      <w:r>
        <w:t>art.</w:t>
      </w:r>
      <w:r w:rsidR="0097590F">
        <w:t xml:space="preserve"> </w:t>
      </w:r>
      <w:r>
        <w:t>41</w:t>
      </w:r>
      <w:r w:rsidRPr="00D420BF">
        <w:t>, w</w:t>
      </w:r>
      <w:r w:rsidR="0097590F">
        <w:t xml:space="preserve"> </w:t>
      </w:r>
      <w:r w:rsidRPr="00D420BF">
        <w:t>brzmieniu nadanym niniejszą ustawą, może być dokonywana również po terminie, o</w:t>
      </w:r>
      <w:r w:rsidR="0097590F">
        <w:t xml:space="preserve"> </w:t>
      </w:r>
      <w:r w:rsidRPr="00D420BF">
        <w:t>którym mowa w</w:t>
      </w:r>
      <w:r w:rsidR="0097590F">
        <w:t xml:space="preserve"> </w:t>
      </w:r>
      <w:r>
        <w:t>ust.</w:t>
      </w:r>
      <w:r w:rsidR="0097590F">
        <w:t xml:space="preserve"> </w:t>
      </w:r>
      <w:r w:rsidRPr="00D420BF">
        <w:t xml:space="preserve">1, jednak pod warunkiem, że niewypłacalność tego pracodawcy </w:t>
      </w:r>
      <w:r w:rsidRPr="002935D8">
        <w:t>nastąpiła do dnia 31</w:t>
      </w:r>
      <w:r w:rsidR="0097590F">
        <w:t xml:space="preserve"> </w:t>
      </w:r>
      <w:r w:rsidRPr="002935D8">
        <w:t>marca 202</w:t>
      </w:r>
      <w:r w:rsidRPr="007A1EAB">
        <w:t>0</w:t>
      </w:r>
      <w:r w:rsidR="0097590F">
        <w:t xml:space="preserve"> </w:t>
      </w:r>
      <w:r w:rsidRPr="007A1EAB">
        <w:t>r.</w:t>
      </w:r>
    </w:p>
    <w:p w:rsidR="00043EFA" w:rsidRDefault="00043EFA" w:rsidP="00043EFA">
      <w:pPr>
        <w:pStyle w:val="ARTartustawynprozporzdzenia"/>
      </w:pPr>
      <w:r w:rsidRPr="00D01B5E">
        <w:rPr>
          <w:rStyle w:val="Ppogrubienie"/>
        </w:rPr>
        <w:t>Art.</w:t>
      </w:r>
      <w:r w:rsidR="00D01B5E">
        <w:rPr>
          <w:rStyle w:val="Ppogrubienie"/>
        </w:rPr>
        <w:t> </w:t>
      </w:r>
      <w:r w:rsidRPr="00D01B5E">
        <w:rPr>
          <w:rStyle w:val="Ppogrubienie"/>
        </w:rPr>
        <w:t>61.</w:t>
      </w:r>
      <w:r>
        <w:t xml:space="preserve"> </w:t>
      </w:r>
      <w:bookmarkStart w:id="8" w:name="_Hlk726819"/>
      <w:bookmarkStart w:id="9" w:name="_Hlk726552"/>
      <w:r>
        <w:t>1</w:t>
      </w:r>
      <w:bookmarkEnd w:id="8"/>
      <w:r>
        <w:t>.</w:t>
      </w:r>
      <w:bookmarkEnd w:id="9"/>
      <w:r>
        <w:t xml:space="preserve"> Do orzeczeń sądów Zjednoczonego Królestwa oraz pochodzących z</w:t>
      </w:r>
      <w:r w:rsidR="0097590F">
        <w:t xml:space="preserve"> </w:t>
      </w:r>
      <w:r>
        <w:t>tego państwa ugód i</w:t>
      </w:r>
      <w:r w:rsidR="0097590F">
        <w:t xml:space="preserve"> </w:t>
      </w:r>
      <w:r>
        <w:t>dokumentów urzędowych od dnia jego wystąpienia z</w:t>
      </w:r>
      <w:r w:rsidR="0097590F">
        <w:t xml:space="preserve"> </w:t>
      </w:r>
      <w:r>
        <w:t>Unii Europejskiej</w:t>
      </w:r>
      <w:r w:rsidRPr="00C84EBD">
        <w:t xml:space="preserve"> </w:t>
      </w:r>
      <w:r>
        <w:t xml:space="preserve">nie stosuje się przepisów </w:t>
      </w:r>
      <w:r w:rsidR="001A1739">
        <w:t>k</w:t>
      </w:r>
      <w:r>
        <w:t xml:space="preserve">sięgi </w:t>
      </w:r>
      <w:r w:rsidR="001A1739">
        <w:t>c</w:t>
      </w:r>
      <w:r>
        <w:t xml:space="preserve">zwartej </w:t>
      </w:r>
      <w:r w:rsidR="001A1739">
        <w:t>c</w:t>
      </w:r>
      <w:r>
        <w:t xml:space="preserve">zęści </w:t>
      </w:r>
      <w:r w:rsidR="001A1739">
        <w:t>c</w:t>
      </w:r>
      <w:r>
        <w:t>zwartej ustawy z</w:t>
      </w:r>
      <w:r w:rsidR="0097590F">
        <w:t xml:space="preserve"> </w:t>
      </w:r>
      <w:r>
        <w:t xml:space="preserve">dnia </w:t>
      </w:r>
      <w:r w:rsidRPr="00C84EBD">
        <w:t>17</w:t>
      </w:r>
      <w:r w:rsidR="0097590F">
        <w:t xml:space="preserve"> </w:t>
      </w:r>
      <w:r w:rsidRPr="00C84EBD">
        <w:t>listopada 1964</w:t>
      </w:r>
      <w:r w:rsidR="0097590F">
        <w:t xml:space="preserve"> </w:t>
      </w:r>
      <w:r w:rsidRPr="00C84EBD">
        <w:t xml:space="preserve">r. – Kodeks postępowania cywilnego </w:t>
      </w:r>
      <w:r w:rsidRPr="00A26574">
        <w:t>(</w:t>
      </w:r>
      <w:r>
        <w:t>Dz.</w:t>
      </w:r>
      <w:r w:rsidR="0097590F">
        <w:t xml:space="preserve"> </w:t>
      </w:r>
      <w:r>
        <w:t>U.</w:t>
      </w:r>
      <w:r w:rsidRPr="00A26574">
        <w:t xml:space="preserve"> z</w:t>
      </w:r>
      <w:r w:rsidR="0097590F">
        <w:t xml:space="preserve"> </w:t>
      </w:r>
      <w:r w:rsidRPr="00A26574">
        <w:t>2018</w:t>
      </w:r>
      <w:r w:rsidR="0097590F">
        <w:t xml:space="preserve"> </w:t>
      </w:r>
      <w:r w:rsidRPr="00A26574">
        <w:t>r.</w:t>
      </w:r>
      <w:r>
        <w:t xml:space="preserve"> poz.</w:t>
      </w:r>
      <w:r w:rsidR="0097590F">
        <w:t xml:space="preserve"> </w:t>
      </w:r>
      <w:r w:rsidRPr="00A26574">
        <w:t>1360, z</w:t>
      </w:r>
      <w:r w:rsidR="0097590F">
        <w:t xml:space="preserve"> </w:t>
      </w:r>
      <w:r w:rsidRPr="00A26574">
        <w:t>późn. zm.</w:t>
      </w:r>
      <w:r w:rsidRPr="004541FE">
        <w:rPr>
          <w:rStyle w:val="IGindeksgrny"/>
        </w:rPr>
        <w:footnoteReference w:id="14"/>
      </w:r>
      <w:r w:rsidRPr="004541FE">
        <w:rPr>
          <w:rStyle w:val="IGindeksgrny"/>
        </w:rPr>
        <w:t>)</w:t>
      </w:r>
      <w:r w:rsidRPr="00A26574">
        <w:t>)</w:t>
      </w:r>
      <w:r>
        <w:t>.</w:t>
      </w:r>
    </w:p>
    <w:p w:rsidR="00043EFA" w:rsidRDefault="00043EFA" w:rsidP="00043EFA">
      <w:pPr>
        <w:pStyle w:val="USTustnpkodeksu"/>
      </w:pPr>
      <w:r>
        <w:t>2. Postępowania egzekucyjne prowadzone na podstawie orzeczeń, ugód lub dokumentów urzędowych pochodzących ze Zjednoczonego Królestwa, stanowiących tytuły wykonawcze, o</w:t>
      </w:r>
      <w:r w:rsidR="0097590F">
        <w:t xml:space="preserve"> </w:t>
      </w:r>
      <w:r>
        <w:t>których mowa w</w:t>
      </w:r>
      <w:r w:rsidR="0097590F">
        <w:t xml:space="preserve"> </w:t>
      </w:r>
      <w:r>
        <w:t>art.</w:t>
      </w:r>
      <w:r w:rsidR="0097590F">
        <w:t xml:space="preserve"> </w:t>
      </w:r>
      <w:r>
        <w:t>1153</w:t>
      </w:r>
      <w:r w:rsidRPr="004541FE">
        <w:rPr>
          <w:rStyle w:val="IGindeksgrny"/>
        </w:rPr>
        <w:t>14</w:t>
      </w:r>
      <w:r>
        <w:t xml:space="preserve"> ustawy z</w:t>
      </w:r>
      <w:r w:rsidR="0097590F">
        <w:t xml:space="preserve"> </w:t>
      </w:r>
      <w:r>
        <w:t>dnia 17</w:t>
      </w:r>
      <w:r w:rsidR="0097590F">
        <w:t xml:space="preserve"> </w:t>
      </w:r>
      <w:r>
        <w:t>listopada 1964</w:t>
      </w:r>
      <w:r w:rsidR="0097590F">
        <w:t xml:space="preserve"> </w:t>
      </w:r>
      <w:r>
        <w:t>r. – Kodeks postępowania cywilnego, organ egzekucyjny z</w:t>
      </w:r>
      <w:r w:rsidR="0097590F">
        <w:t xml:space="preserve"> </w:t>
      </w:r>
      <w:r>
        <w:t>urzędu zawiesza z</w:t>
      </w:r>
      <w:r w:rsidR="0097590F">
        <w:t xml:space="preserve"> </w:t>
      </w:r>
      <w:r>
        <w:t>dniem wystąpienia Zjednoczonego Królestwa z</w:t>
      </w:r>
      <w:r w:rsidR="0097590F">
        <w:t xml:space="preserve"> </w:t>
      </w:r>
      <w:r>
        <w:t xml:space="preserve">Unii Europejskiej. </w:t>
      </w:r>
    </w:p>
    <w:p w:rsidR="00043EFA" w:rsidRDefault="00043EFA" w:rsidP="00043EFA">
      <w:pPr>
        <w:pStyle w:val="USTustnpkodeksu"/>
      </w:pPr>
      <w:bookmarkStart w:id="10" w:name="_Hlk726768"/>
      <w:r>
        <w:t>3</w:t>
      </w:r>
      <w:r w:rsidRPr="00C9168E">
        <w:t>.</w:t>
      </w:r>
      <w:bookmarkEnd w:id="10"/>
      <w:r>
        <w:t xml:space="preserve"> W</w:t>
      </w:r>
      <w:r w:rsidR="0097590F">
        <w:t xml:space="preserve"> </w:t>
      </w:r>
      <w:r>
        <w:t>sprawach, o</w:t>
      </w:r>
      <w:r w:rsidR="0097590F">
        <w:t xml:space="preserve"> </w:t>
      </w:r>
      <w:r>
        <w:t>których mowa w</w:t>
      </w:r>
      <w:r w:rsidR="0097590F">
        <w:t xml:space="preserve"> </w:t>
      </w:r>
      <w:r>
        <w:t>ust.</w:t>
      </w:r>
      <w:r w:rsidR="0097590F">
        <w:t xml:space="preserve"> </w:t>
      </w:r>
      <w:r>
        <w:t>2, organ egzekucyjny wzywa wierzyciela, aby w</w:t>
      </w:r>
      <w:r w:rsidR="0097590F">
        <w:t xml:space="preserve"> </w:t>
      </w:r>
      <w:r>
        <w:t>terminie 3</w:t>
      </w:r>
      <w:r w:rsidR="0097590F">
        <w:t xml:space="preserve"> </w:t>
      </w:r>
      <w:r>
        <w:t>miesięcy od dnia otrzymania wezwania wszczął postępowanie o</w:t>
      </w:r>
      <w:r w:rsidR="0097590F">
        <w:t xml:space="preserve"> </w:t>
      </w:r>
      <w:r>
        <w:t>stwierdzenie wykonalności orzeczenia, ugody lub dokumentu urzędowego, o</w:t>
      </w:r>
      <w:r w:rsidR="0097590F">
        <w:t xml:space="preserve"> </w:t>
      </w:r>
      <w:r>
        <w:t>których mowa w</w:t>
      </w:r>
      <w:r w:rsidR="0097590F">
        <w:t xml:space="preserve"> </w:t>
      </w:r>
      <w:r>
        <w:t>ust.</w:t>
      </w:r>
      <w:r w:rsidR="0097590F">
        <w:t xml:space="preserve"> </w:t>
      </w:r>
      <w:r>
        <w:t>2</w:t>
      </w:r>
      <w:r w:rsidR="001D47A2">
        <w:t>,</w:t>
      </w:r>
      <w:r>
        <w:t xml:space="preserve"> oraz przedłożył dokument potwierdzający ten fakt. W</w:t>
      </w:r>
      <w:r w:rsidR="0097590F">
        <w:t xml:space="preserve"> </w:t>
      </w:r>
      <w:r>
        <w:t xml:space="preserve">przypadku bezskutecznego upływu terminu organ egzekucyjny umarza postępowanie. </w:t>
      </w:r>
    </w:p>
    <w:p w:rsidR="00043EFA" w:rsidRDefault="00043EFA" w:rsidP="00043EFA">
      <w:pPr>
        <w:pStyle w:val="USTustnpkodeksu"/>
      </w:pPr>
      <w:bookmarkStart w:id="11" w:name="_Hlk727773"/>
      <w:r>
        <w:t>4</w:t>
      </w:r>
      <w:r w:rsidRPr="00DC35CB">
        <w:t>.</w:t>
      </w:r>
      <w:bookmarkEnd w:id="11"/>
      <w:r>
        <w:t xml:space="preserve"> Organ egzekucyjny z</w:t>
      </w:r>
      <w:r w:rsidR="0097590F">
        <w:t xml:space="preserve"> </w:t>
      </w:r>
      <w:r>
        <w:t>urzędu podejmuje zawieszone postępowanie po przedłożeniu przez wierzyciela odpisu prawomocnego postanowienia o</w:t>
      </w:r>
      <w:r w:rsidR="0097590F">
        <w:t xml:space="preserve"> </w:t>
      </w:r>
      <w:r>
        <w:t>nadaniu klauzuli wykonalności orzeczeniu, ugodzie lub dokumentowi urzędowemu, o</w:t>
      </w:r>
      <w:r w:rsidR="0097590F">
        <w:t xml:space="preserve"> </w:t>
      </w:r>
      <w:r>
        <w:t>których mowa w</w:t>
      </w:r>
      <w:r w:rsidR="0097590F">
        <w:t xml:space="preserve"> </w:t>
      </w:r>
      <w:r>
        <w:t>ust.</w:t>
      </w:r>
      <w:r w:rsidR="0097590F">
        <w:t xml:space="preserve"> </w:t>
      </w:r>
      <w:r>
        <w:t xml:space="preserve">2. </w:t>
      </w:r>
    </w:p>
    <w:p w:rsidR="00043EFA" w:rsidRPr="0014703E" w:rsidRDefault="00043EFA" w:rsidP="00043EFA">
      <w:pPr>
        <w:pStyle w:val="USTustnpkodeksu"/>
      </w:pPr>
      <w:r>
        <w:t>5</w:t>
      </w:r>
      <w:r w:rsidRPr="0014703E">
        <w:t>. Organ egzekucyjny z</w:t>
      </w:r>
      <w:r w:rsidR="0097590F">
        <w:t xml:space="preserve"> </w:t>
      </w:r>
      <w:r w:rsidRPr="0014703E">
        <w:t xml:space="preserve">urzędu </w:t>
      </w:r>
      <w:r>
        <w:t>umarza</w:t>
      </w:r>
      <w:r w:rsidRPr="0014703E">
        <w:t xml:space="preserve"> postępowanie w</w:t>
      </w:r>
      <w:r w:rsidR="0097590F">
        <w:t xml:space="preserve"> </w:t>
      </w:r>
      <w:r>
        <w:t>razie</w:t>
      </w:r>
      <w:r w:rsidRPr="0014703E">
        <w:t xml:space="preserve"> prawomocnego oddalenia wniosku </w:t>
      </w:r>
      <w:r>
        <w:t xml:space="preserve">wierzyciela </w:t>
      </w:r>
      <w:r w:rsidRPr="0014703E">
        <w:t>o</w:t>
      </w:r>
      <w:r w:rsidR="0097590F">
        <w:t xml:space="preserve"> </w:t>
      </w:r>
      <w:r w:rsidRPr="0014703E">
        <w:t>stwier</w:t>
      </w:r>
      <w:r>
        <w:t>dzenie wykonalności orzeczenia, ugody lub dokumentu urzędowego, o</w:t>
      </w:r>
      <w:r w:rsidR="0097590F">
        <w:t xml:space="preserve"> </w:t>
      </w:r>
      <w:r>
        <w:t>których mowa w</w:t>
      </w:r>
      <w:r w:rsidR="0097590F">
        <w:t xml:space="preserve"> </w:t>
      </w:r>
      <w:r>
        <w:t>ust.</w:t>
      </w:r>
      <w:r w:rsidR="0097590F">
        <w:t xml:space="preserve"> </w:t>
      </w:r>
      <w:r>
        <w:t>2. Postępowanie egzekucyjne umarza się również po upływie 6</w:t>
      </w:r>
      <w:r w:rsidR="0097590F">
        <w:t xml:space="preserve"> </w:t>
      </w:r>
      <w:r>
        <w:t>miesięcy od dnia złożenia przez wierzyciela dokumentu, o</w:t>
      </w:r>
      <w:r w:rsidR="0097590F">
        <w:t xml:space="preserve"> </w:t>
      </w:r>
      <w:r>
        <w:t>którym mowa w</w:t>
      </w:r>
      <w:r w:rsidR="0097590F">
        <w:t xml:space="preserve"> </w:t>
      </w:r>
      <w:r>
        <w:t>ust.</w:t>
      </w:r>
      <w:r w:rsidR="0097590F">
        <w:t xml:space="preserve"> </w:t>
      </w:r>
      <w:r>
        <w:t>3, chyba że postępowanie o</w:t>
      </w:r>
      <w:r w:rsidR="0097590F">
        <w:t xml:space="preserve"> </w:t>
      </w:r>
      <w:r>
        <w:t>stwierdzenie wykonalności nie zostało jeszcze prawomocnie zakończone.</w:t>
      </w:r>
    </w:p>
    <w:p w:rsidR="00043EFA" w:rsidRDefault="00043EFA" w:rsidP="00043EFA">
      <w:pPr>
        <w:pStyle w:val="USTustnpkodeksu"/>
      </w:pPr>
      <w:r>
        <w:t>6</w:t>
      </w:r>
      <w:r w:rsidRPr="0014703E">
        <w:t xml:space="preserve">. </w:t>
      </w:r>
      <w:r>
        <w:t>W</w:t>
      </w:r>
      <w:r w:rsidR="0097590F">
        <w:t xml:space="preserve"> </w:t>
      </w:r>
      <w:r w:rsidRPr="0014703E">
        <w:t>postępowani</w:t>
      </w:r>
      <w:r>
        <w:t>u</w:t>
      </w:r>
      <w:r w:rsidRPr="0014703E">
        <w:t xml:space="preserve"> o</w:t>
      </w:r>
      <w:r w:rsidR="0097590F">
        <w:t xml:space="preserve"> </w:t>
      </w:r>
      <w:r w:rsidRPr="0014703E">
        <w:t>stwierdzenie wykonalności</w:t>
      </w:r>
      <w:r>
        <w:t xml:space="preserve"> prowadzonym na skutek wniosku</w:t>
      </w:r>
      <w:r w:rsidRPr="0014703E">
        <w:t>, o</w:t>
      </w:r>
      <w:r w:rsidR="00FA577D">
        <w:t> </w:t>
      </w:r>
      <w:r w:rsidRPr="0014703E">
        <w:t>którym mowa w</w:t>
      </w:r>
      <w:r w:rsidR="0097590F">
        <w:t xml:space="preserve"> </w:t>
      </w:r>
      <w:r>
        <w:t>ust.</w:t>
      </w:r>
      <w:r w:rsidR="0097590F">
        <w:t xml:space="preserve"> </w:t>
      </w:r>
      <w:r w:rsidRPr="00105EB7">
        <w:t xml:space="preserve">3, </w:t>
      </w:r>
      <w:r>
        <w:t>nie</w:t>
      </w:r>
      <w:r w:rsidRPr="0014703E">
        <w:t xml:space="preserve"> stosuje się</w:t>
      </w:r>
      <w:r>
        <w:t xml:space="preserve"> przepisu art.</w:t>
      </w:r>
      <w:r w:rsidR="0097590F">
        <w:t xml:space="preserve"> </w:t>
      </w:r>
      <w:r w:rsidRPr="0014703E">
        <w:t>115</w:t>
      </w:r>
      <w:r>
        <w:t>1 §</w:t>
      </w:r>
      <w:r w:rsidR="0097590F">
        <w:t xml:space="preserve"> </w:t>
      </w:r>
      <w:r>
        <w:t>2</w:t>
      </w:r>
      <w:r w:rsidR="0097590F">
        <w:t xml:space="preserve"> </w:t>
      </w:r>
      <w:r>
        <w:t>ustawy z</w:t>
      </w:r>
      <w:r w:rsidR="0097590F">
        <w:t xml:space="preserve"> </w:t>
      </w:r>
      <w:r>
        <w:t>dnia 17</w:t>
      </w:r>
      <w:r w:rsidR="0097590F">
        <w:t xml:space="preserve"> </w:t>
      </w:r>
      <w:r>
        <w:t>listopada 1964</w:t>
      </w:r>
      <w:r w:rsidR="0097590F">
        <w:t xml:space="preserve"> </w:t>
      </w:r>
      <w:r>
        <w:t>r. – Kodeks postępowania cywilnego</w:t>
      </w:r>
      <w:r w:rsidRPr="0014703E">
        <w:t xml:space="preserve">. </w:t>
      </w:r>
      <w:r>
        <w:t>We wniosku wierzyciel jest obowiązany wskazać sygnaturę akt sprawy i</w:t>
      </w:r>
      <w:r w:rsidR="0097590F">
        <w:t xml:space="preserve"> </w:t>
      </w:r>
      <w:r>
        <w:t>organ, przed którym toczy się postępowanie egzekucyjne.</w:t>
      </w:r>
    </w:p>
    <w:p w:rsidR="00043EFA" w:rsidRPr="007A1EAB" w:rsidRDefault="00043EFA" w:rsidP="00043EFA">
      <w:pPr>
        <w:pStyle w:val="USTustnpkodeksu"/>
      </w:pPr>
      <w:r>
        <w:t>7. Przepisy ust.</w:t>
      </w:r>
      <w:r w:rsidR="0097590F">
        <w:t xml:space="preserve"> </w:t>
      </w:r>
      <w:r>
        <w:t>1</w:t>
      </w:r>
      <w:r w:rsidR="0097590F">
        <w:t>–</w:t>
      </w:r>
      <w:r>
        <w:t>6</w:t>
      </w:r>
      <w:r w:rsidR="0097590F">
        <w:t xml:space="preserve"> </w:t>
      </w:r>
      <w:r>
        <w:t>stosuje się odpowiednio do postępowań wykonawczych toczących się na podstawie pochodzących ze Zjednoczonego Królestwa orzeczeń, o</w:t>
      </w:r>
      <w:r w:rsidR="0097590F">
        <w:t xml:space="preserve"> </w:t>
      </w:r>
      <w:r>
        <w:t>których mowa w</w:t>
      </w:r>
      <w:r w:rsidR="00CF0F9D">
        <w:t> </w:t>
      </w:r>
      <w:r>
        <w:t>art.</w:t>
      </w:r>
      <w:r w:rsidR="0097590F">
        <w:t xml:space="preserve"> </w:t>
      </w:r>
      <w:r>
        <w:t>1153</w:t>
      </w:r>
      <w:r w:rsidRPr="004541FE">
        <w:rPr>
          <w:rStyle w:val="IGindeksgrny"/>
        </w:rPr>
        <w:t>15</w:t>
      </w:r>
      <w:r>
        <w:t xml:space="preserve"> ustawy z</w:t>
      </w:r>
      <w:r w:rsidR="0097590F">
        <w:t xml:space="preserve"> </w:t>
      </w:r>
      <w:r>
        <w:t>dnia 17</w:t>
      </w:r>
      <w:r w:rsidR="0097590F">
        <w:t xml:space="preserve"> </w:t>
      </w:r>
      <w:r>
        <w:t>listopada 1964</w:t>
      </w:r>
      <w:r w:rsidR="0097590F">
        <w:t xml:space="preserve"> </w:t>
      </w:r>
      <w:r>
        <w:t>r. – Kodeks postępowania cywilnego.</w:t>
      </w:r>
    </w:p>
    <w:p w:rsidR="00043EFA" w:rsidRPr="00BA2BB5" w:rsidRDefault="00043EFA" w:rsidP="00927FED">
      <w:pPr>
        <w:pStyle w:val="ARTartustawynprozporzdzenia"/>
      </w:pPr>
      <w:r w:rsidRPr="00D01B5E">
        <w:rPr>
          <w:rStyle w:val="Ppogrubienie"/>
        </w:rPr>
        <w:t>Art.</w:t>
      </w:r>
      <w:r w:rsidR="00D01B5E">
        <w:rPr>
          <w:rStyle w:val="Ppogrubienie"/>
        </w:rPr>
        <w:t> </w:t>
      </w:r>
      <w:r w:rsidRPr="00D01B5E">
        <w:rPr>
          <w:rStyle w:val="Ppogrubienie"/>
        </w:rPr>
        <w:t>62.</w:t>
      </w:r>
      <w:r w:rsidR="0097590F">
        <w:t xml:space="preserve"> </w:t>
      </w:r>
      <w:r w:rsidRPr="00BA2BB5">
        <w:t>Ustawa wchodzi w</w:t>
      </w:r>
      <w:r w:rsidR="0097590F">
        <w:t xml:space="preserve"> </w:t>
      </w:r>
      <w:r w:rsidRPr="00BA2BB5">
        <w:t>życie z</w:t>
      </w:r>
      <w:r w:rsidR="0097590F">
        <w:t xml:space="preserve"> </w:t>
      </w:r>
      <w:r w:rsidRPr="00BA2BB5">
        <w:t>dniem 30</w:t>
      </w:r>
      <w:r w:rsidR="0097590F">
        <w:t xml:space="preserve"> </w:t>
      </w:r>
      <w:r w:rsidRPr="00BA2BB5">
        <w:t>marca 2019</w:t>
      </w:r>
      <w:r w:rsidR="0097590F">
        <w:t xml:space="preserve"> </w:t>
      </w:r>
      <w:r w:rsidRPr="00BA2BB5">
        <w:t>r</w:t>
      </w:r>
      <w:r w:rsidRPr="00043EFA">
        <w:t>.</w:t>
      </w:r>
    </w:p>
    <w:sectPr w:rsidR="00043EFA" w:rsidRPr="00BA2BB5" w:rsidSect="001A7F15">
      <w:headerReference w:type="default" r:id="rId8"/>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5701" w:rsidRDefault="00C85701">
      <w:r>
        <w:separator/>
      </w:r>
    </w:p>
  </w:endnote>
  <w:endnote w:type="continuationSeparator" w:id="0">
    <w:p w:rsidR="00C85701" w:rsidRDefault="00C857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w:panose1 w:val="02020603050405020304"/>
    <w:charset w:val="EE"/>
    <w:family w:val="roman"/>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5701" w:rsidRDefault="00C85701">
      <w:r>
        <w:separator/>
      </w:r>
    </w:p>
  </w:footnote>
  <w:footnote w:type="continuationSeparator" w:id="0">
    <w:p w:rsidR="00C85701" w:rsidRDefault="00C85701">
      <w:r>
        <w:continuationSeparator/>
      </w:r>
    </w:p>
  </w:footnote>
  <w:footnote w:id="1">
    <w:p w:rsidR="00C85701" w:rsidRPr="00DC551F" w:rsidRDefault="00C85701" w:rsidP="00043EFA">
      <w:pPr>
        <w:pStyle w:val="ODNONIKtreodnonika"/>
      </w:pPr>
      <w:r>
        <w:rPr>
          <w:rStyle w:val="Odwoanieprzypisudolnego"/>
        </w:rPr>
        <w:footnoteRef/>
      </w:r>
      <w:r>
        <w:rPr>
          <w:rStyle w:val="IGindeksgrny"/>
        </w:rPr>
        <w:t>)</w:t>
      </w:r>
      <w:r>
        <w:tab/>
      </w:r>
      <w:r w:rsidRPr="00DC551F">
        <w:t>Niniejszą ustawą zmienia się ustawy: ustawę z</w:t>
      </w:r>
      <w:r>
        <w:t xml:space="preserve"> </w:t>
      </w:r>
      <w:r w:rsidRPr="00DC551F">
        <w:t>dnia 13</w:t>
      </w:r>
      <w:r>
        <w:t xml:space="preserve"> </w:t>
      </w:r>
      <w:r w:rsidRPr="00DC551F">
        <w:t>lipca 2006</w:t>
      </w:r>
      <w:r>
        <w:t xml:space="preserve"> </w:t>
      </w:r>
      <w:r w:rsidRPr="00DC551F">
        <w:t>r. o</w:t>
      </w:r>
      <w:r>
        <w:t xml:space="preserve"> </w:t>
      </w:r>
      <w:r w:rsidRPr="00DC551F">
        <w:t>ochronie roszczeń pracowniczych w</w:t>
      </w:r>
      <w:r>
        <w:t> </w:t>
      </w:r>
      <w:r w:rsidRPr="00DC551F">
        <w:t xml:space="preserve">razie niewypłacalności </w:t>
      </w:r>
      <w:r w:rsidRPr="003C46A9">
        <w:t xml:space="preserve">pracodawcy, </w:t>
      </w:r>
      <w:r>
        <w:t xml:space="preserve">ustawę z dnia 16 listopada 2006 r. o opłacie skarbowej, </w:t>
      </w:r>
      <w:r w:rsidRPr="003C46A9">
        <w:t>us</w:t>
      </w:r>
      <w:r w:rsidRPr="0097045B">
        <w:t>tawę z</w:t>
      </w:r>
      <w:r>
        <w:t xml:space="preserve"> </w:t>
      </w:r>
      <w:r w:rsidRPr="0097045B">
        <w:t>dnia 5</w:t>
      </w:r>
      <w:r>
        <w:t xml:space="preserve"> </w:t>
      </w:r>
      <w:r w:rsidRPr="0097045B">
        <w:t>stycznia 2011</w:t>
      </w:r>
      <w:r>
        <w:t xml:space="preserve"> </w:t>
      </w:r>
      <w:r w:rsidRPr="0097045B">
        <w:t>r.</w:t>
      </w:r>
      <w:r>
        <w:t xml:space="preserve"> </w:t>
      </w:r>
      <w:r w:rsidRPr="0097045B">
        <w:t>o</w:t>
      </w:r>
      <w:r>
        <w:t xml:space="preserve"> </w:t>
      </w:r>
      <w:r w:rsidRPr="0097045B">
        <w:t>kierujących pojazdami,</w:t>
      </w:r>
      <w:r w:rsidRPr="00C83A5D">
        <w:t xml:space="preserve"> </w:t>
      </w:r>
      <w:r w:rsidRPr="003C46A9">
        <w:t>ustawę z</w:t>
      </w:r>
      <w:r>
        <w:t xml:space="preserve"> </w:t>
      </w:r>
      <w:r w:rsidRPr="003C46A9">
        <w:t>dnia 12</w:t>
      </w:r>
      <w:r>
        <w:t xml:space="preserve"> </w:t>
      </w:r>
      <w:r w:rsidRPr="003C46A9">
        <w:t>grudnia 2013</w:t>
      </w:r>
      <w:r>
        <w:t xml:space="preserve"> </w:t>
      </w:r>
      <w:r w:rsidRPr="003C46A9">
        <w:t>r. o</w:t>
      </w:r>
      <w:r>
        <w:t xml:space="preserve"> </w:t>
      </w:r>
      <w:r w:rsidRPr="003C46A9">
        <w:t>cudzoziemcach oraz ustawę z</w:t>
      </w:r>
      <w:r>
        <w:t> </w:t>
      </w:r>
      <w:r w:rsidRPr="003C46A9">
        <w:t>dnia 6</w:t>
      </w:r>
      <w:r>
        <w:t xml:space="preserve"> </w:t>
      </w:r>
      <w:r w:rsidRPr="003C46A9">
        <w:t>marca 2018</w:t>
      </w:r>
      <w:r>
        <w:t xml:space="preserve"> </w:t>
      </w:r>
      <w:r w:rsidRPr="003C46A9">
        <w:t>r. o</w:t>
      </w:r>
      <w:r>
        <w:t xml:space="preserve"> </w:t>
      </w:r>
      <w:r w:rsidRPr="003C46A9">
        <w:t xml:space="preserve">zasadach uczestnictwa </w:t>
      </w:r>
      <w:r w:rsidRPr="00DC551F">
        <w:t>przedsiębiorców zagranicznych i</w:t>
      </w:r>
      <w:r>
        <w:t xml:space="preserve"> </w:t>
      </w:r>
      <w:r w:rsidRPr="00DC551F">
        <w:t>innych osób zagranicznych w</w:t>
      </w:r>
      <w:r>
        <w:t xml:space="preserve"> </w:t>
      </w:r>
      <w:r w:rsidRPr="00DC551F">
        <w:t>obrocie gospodarczym na terytorium Rzeczypospolitej Polskiej.</w:t>
      </w:r>
    </w:p>
  </w:footnote>
  <w:footnote w:id="2">
    <w:p w:rsidR="00C85701" w:rsidRPr="00E465F9" w:rsidRDefault="00C85701" w:rsidP="00043EFA">
      <w:pPr>
        <w:pStyle w:val="ODNONIKtreodnonika"/>
      </w:pPr>
      <w:r>
        <w:rPr>
          <w:rStyle w:val="Odwoanieprzypisudolnego"/>
        </w:rPr>
        <w:footnoteRef/>
      </w:r>
      <w:r>
        <w:rPr>
          <w:rStyle w:val="IGindeksgrny"/>
        </w:rPr>
        <w:t>)</w:t>
      </w:r>
      <w:r>
        <w:tab/>
        <w:t>Zmiany tekstu jednolitego wymienionej ustawy zostały ogłoszone</w:t>
      </w:r>
      <w:r w:rsidRPr="00E465F9">
        <w:t xml:space="preserve"> w</w:t>
      </w:r>
      <w:r>
        <w:t xml:space="preserve"> </w:t>
      </w:r>
      <w:r w:rsidRPr="00E465F9">
        <w:t>Dz.</w:t>
      </w:r>
      <w:r>
        <w:t xml:space="preserve"> </w:t>
      </w:r>
      <w:r w:rsidRPr="00E465F9">
        <w:t>U. z</w:t>
      </w:r>
      <w:r>
        <w:t xml:space="preserve"> </w:t>
      </w:r>
      <w:r w:rsidRPr="00E465F9">
        <w:t>2018</w:t>
      </w:r>
      <w:r>
        <w:t xml:space="preserve"> </w:t>
      </w:r>
      <w:r w:rsidRPr="00E465F9">
        <w:t>r. poz.</w:t>
      </w:r>
      <w:r>
        <w:t xml:space="preserve"> </w:t>
      </w:r>
      <w:r w:rsidRPr="00E465F9">
        <w:t>1515, 1532, 1552, 1544, 1669, 1925, 2192</w:t>
      </w:r>
      <w:r>
        <w:t xml:space="preserve"> i 2429 oraz z 2019 r. poz. 60, </w:t>
      </w:r>
      <w:r w:rsidRPr="00E465F9">
        <w:t>303</w:t>
      </w:r>
      <w:r>
        <w:t xml:space="preserve"> i 309</w:t>
      </w:r>
      <w:r w:rsidRPr="00E465F9">
        <w:t>.</w:t>
      </w:r>
    </w:p>
  </w:footnote>
  <w:footnote w:id="3">
    <w:p w:rsidR="00C85701" w:rsidRPr="0097045B" w:rsidRDefault="00C85701" w:rsidP="00043EFA">
      <w:pPr>
        <w:pStyle w:val="ODNONIKtreodnonika"/>
      </w:pPr>
      <w:r>
        <w:rPr>
          <w:rStyle w:val="Odwoanieprzypisudolnego"/>
        </w:rPr>
        <w:footnoteRef/>
      </w:r>
      <w:r>
        <w:rPr>
          <w:rStyle w:val="IGindeksgrny"/>
        </w:rPr>
        <w:t>)</w:t>
      </w:r>
      <w:r>
        <w:tab/>
      </w:r>
      <w:r w:rsidRPr="0027052C">
        <w:t xml:space="preserve">Zmiany </w:t>
      </w:r>
      <w:r w:rsidRPr="0097045B">
        <w:t>tekstu jednolitego wymienionej ustawy zostały ogłoszone w</w:t>
      </w:r>
      <w:r>
        <w:t xml:space="preserve"> Dz. U.</w:t>
      </w:r>
      <w:r w:rsidRPr="0097045B">
        <w:t xml:space="preserve"> z</w:t>
      </w:r>
      <w:r>
        <w:t xml:space="preserve"> </w:t>
      </w:r>
      <w:r w:rsidRPr="0097045B">
        <w:t>2018</w:t>
      </w:r>
      <w:r>
        <w:t xml:space="preserve"> </w:t>
      </w:r>
      <w:r w:rsidRPr="0097045B">
        <w:t>r.</w:t>
      </w:r>
      <w:r>
        <w:t xml:space="preserve"> poz. </w:t>
      </w:r>
      <w:r w:rsidRPr="0097045B">
        <w:t>1544, 1629, 1669, 2077, 2192, 2215, 2245, 2432</w:t>
      </w:r>
      <w:r>
        <w:t xml:space="preserve"> i </w:t>
      </w:r>
      <w:r w:rsidRPr="0097045B">
        <w:t>2435</w:t>
      </w:r>
      <w:r>
        <w:t xml:space="preserve"> oraz</w:t>
      </w:r>
      <w:r w:rsidRPr="0097045B">
        <w:t xml:space="preserve"> z</w:t>
      </w:r>
      <w:r>
        <w:t xml:space="preserve"> </w:t>
      </w:r>
      <w:r w:rsidRPr="0097045B">
        <w:t>2019</w:t>
      </w:r>
      <w:r>
        <w:t xml:space="preserve"> </w:t>
      </w:r>
      <w:r w:rsidRPr="0097045B">
        <w:t>r.</w:t>
      </w:r>
      <w:r>
        <w:t xml:space="preserve"> poz. </w:t>
      </w:r>
      <w:r w:rsidRPr="0097045B">
        <w:t>60.</w:t>
      </w:r>
    </w:p>
  </w:footnote>
  <w:footnote w:id="4">
    <w:p w:rsidR="00C85701" w:rsidRPr="00361CE6" w:rsidRDefault="00C85701" w:rsidP="00043EFA">
      <w:pPr>
        <w:pStyle w:val="ODNONIKtreodnonika"/>
      </w:pPr>
      <w:r>
        <w:rPr>
          <w:rStyle w:val="Odwoanieprzypisudolnego"/>
        </w:rPr>
        <w:footnoteRef/>
      </w:r>
      <w:r>
        <w:rPr>
          <w:rStyle w:val="IGindeksgrny"/>
        </w:rPr>
        <w:t>)</w:t>
      </w:r>
      <w:r>
        <w:tab/>
        <w:t>Zmiany wymienionego</w:t>
      </w:r>
      <w:r w:rsidRPr="00DC551F">
        <w:t xml:space="preserve"> </w:t>
      </w:r>
      <w:r>
        <w:t>rozporządzenia</w:t>
      </w:r>
      <w:r w:rsidRPr="00DC551F">
        <w:t xml:space="preserve"> zostały ogłoszone w</w:t>
      </w:r>
      <w:r>
        <w:t xml:space="preserve"> </w:t>
      </w:r>
      <w:r w:rsidRPr="00DC551F">
        <w:t>Dz. Urz. UE L 284</w:t>
      </w:r>
      <w:r>
        <w:t xml:space="preserve"> </w:t>
      </w:r>
      <w:r w:rsidRPr="00DC551F">
        <w:t>z</w:t>
      </w:r>
      <w:r>
        <w:t xml:space="preserve"> 30.10.2009, str. 43, Dz. </w:t>
      </w:r>
      <w:r w:rsidRPr="00DC551F">
        <w:t>Urz. UE L 338</w:t>
      </w:r>
      <w:r>
        <w:t xml:space="preserve"> </w:t>
      </w:r>
      <w:r w:rsidRPr="00DC551F">
        <w:t>z</w:t>
      </w:r>
      <w:r>
        <w:t xml:space="preserve"> </w:t>
      </w:r>
      <w:r w:rsidRPr="00DC551F">
        <w:t>22.12.2010, str. 35, Dz. Urz. UE L 344</w:t>
      </w:r>
      <w:r>
        <w:t xml:space="preserve"> </w:t>
      </w:r>
      <w:r w:rsidRPr="00DC551F">
        <w:t>z</w:t>
      </w:r>
      <w:r>
        <w:t xml:space="preserve"> </w:t>
      </w:r>
      <w:r w:rsidRPr="00DC551F">
        <w:t>29.12.2010, str. 1, Dz. Urz. UE L 149</w:t>
      </w:r>
      <w:r>
        <w:t xml:space="preserve"> </w:t>
      </w:r>
      <w:r w:rsidRPr="00DC551F">
        <w:t>z</w:t>
      </w:r>
      <w:r>
        <w:t> </w:t>
      </w:r>
      <w:r w:rsidRPr="00DC551F">
        <w:t>08.06.2012, str. 4, Dz. Urz. UE L 349</w:t>
      </w:r>
      <w:r>
        <w:t xml:space="preserve"> </w:t>
      </w:r>
      <w:r w:rsidRPr="00DC551F">
        <w:t>z</w:t>
      </w:r>
      <w:r>
        <w:t xml:space="preserve"> </w:t>
      </w:r>
      <w:r w:rsidRPr="00DC551F">
        <w:t>19.12.2012, str. 45, Dz. Urz. UE L 158</w:t>
      </w:r>
      <w:r>
        <w:t xml:space="preserve"> </w:t>
      </w:r>
      <w:r w:rsidRPr="00DC551F">
        <w:t>z</w:t>
      </w:r>
      <w:r>
        <w:t xml:space="preserve"> 10.06.2013, str. 1, Dz. </w:t>
      </w:r>
      <w:r w:rsidRPr="00DC551F">
        <w:t>Urz. UE L 188</w:t>
      </w:r>
      <w:r>
        <w:t xml:space="preserve"> </w:t>
      </w:r>
      <w:r w:rsidRPr="00DC551F">
        <w:t>z</w:t>
      </w:r>
      <w:r>
        <w:t xml:space="preserve"> </w:t>
      </w:r>
      <w:r w:rsidRPr="00DC551F">
        <w:t>09.07.2013, str. 10, Dz. Urz. UE L 346</w:t>
      </w:r>
      <w:r>
        <w:t xml:space="preserve"> </w:t>
      </w:r>
      <w:r w:rsidRPr="00DC551F">
        <w:t>z</w:t>
      </w:r>
      <w:r>
        <w:t xml:space="preserve"> </w:t>
      </w:r>
      <w:r w:rsidRPr="00DC551F">
        <w:t>20.12.2013, str. 27</w:t>
      </w:r>
      <w:r>
        <w:t xml:space="preserve"> i </w:t>
      </w:r>
      <w:r w:rsidRPr="00DC551F">
        <w:t>Dz. Urz. UE L 76</w:t>
      </w:r>
      <w:r>
        <w:t xml:space="preserve"> </w:t>
      </w:r>
      <w:r w:rsidRPr="00DC551F">
        <w:t>z</w:t>
      </w:r>
      <w:r>
        <w:t> </w:t>
      </w:r>
      <w:r w:rsidRPr="00DC551F">
        <w:t>22.03.2017, str. 13.</w:t>
      </w:r>
    </w:p>
  </w:footnote>
  <w:footnote w:id="5">
    <w:p w:rsidR="00C85701" w:rsidRPr="008243E3" w:rsidRDefault="00C85701" w:rsidP="00043EFA">
      <w:pPr>
        <w:pStyle w:val="ODNONIKtreodnonika"/>
      </w:pPr>
      <w:r>
        <w:rPr>
          <w:rStyle w:val="Odwoanieprzypisudolnego"/>
        </w:rPr>
        <w:footnoteRef/>
      </w:r>
      <w:r>
        <w:rPr>
          <w:rStyle w:val="IGindeksgrny"/>
        </w:rPr>
        <w:t>)</w:t>
      </w:r>
      <w:r>
        <w:tab/>
        <w:t>Zmiany wymienionego</w:t>
      </w:r>
      <w:r w:rsidRPr="008243E3">
        <w:t xml:space="preserve"> </w:t>
      </w:r>
      <w:r>
        <w:t>rozporządzenia</w:t>
      </w:r>
      <w:r w:rsidRPr="008243E3">
        <w:t xml:space="preserve"> zostały ogłoszone w</w:t>
      </w:r>
      <w:r>
        <w:t xml:space="preserve"> </w:t>
      </w:r>
      <w:r w:rsidRPr="008243E3">
        <w:t>Dz. Urz. UE L 338</w:t>
      </w:r>
      <w:r>
        <w:t xml:space="preserve"> </w:t>
      </w:r>
      <w:r w:rsidRPr="008243E3">
        <w:t>z</w:t>
      </w:r>
      <w:r>
        <w:t xml:space="preserve"> </w:t>
      </w:r>
      <w:r w:rsidRPr="008243E3">
        <w:t xml:space="preserve">22.12.2010, str. </w:t>
      </w:r>
      <w:r>
        <w:t>35, Dz. </w:t>
      </w:r>
      <w:r w:rsidRPr="008243E3">
        <w:t>Urz. UE L 344</w:t>
      </w:r>
      <w:r>
        <w:t xml:space="preserve"> </w:t>
      </w:r>
      <w:r w:rsidRPr="008243E3">
        <w:t>z</w:t>
      </w:r>
      <w:r>
        <w:t xml:space="preserve"> </w:t>
      </w:r>
      <w:r w:rsidRPr="008243E3">
        <w:t>29.12.2010, str. 1, Dz. Urz. UE L 149</w:t>
      </w:r>
      <w:r>
        <w:t xml:space="preserve"> </w:t>
      </w:r>
      <w:r w:rsidRPr="008243E3">
        <w:t>z</w:t>
      </w:r>
      <w:r>
        <w:t xml:space="preserve"> </w:t>
      </w:r>
      <w:r w:rsidRPr="008243E3">
        <w:t>08.06.2012, str. 4, Dz. Urz. UE L 349</w:t>
      </w:r>
      <w:r>
        <w:t xml:space="preserve"> </w:t>
      </w:r>
      <w:r w:rsidRPr="008243E3">
        <w:t>z</w:t>
      </w:r>
      <w:r>
        <w:t> </w:t>
      </w:r>
      <w:r w:rsidRPr="008243E3">
        <w:t>19.12.2012, str. 45, Dz. Urz. UE L 346</w:t>
      </w:r>
      <w:r>
        <w:t xml:space="preserve"> </w:t>
      </w:r>
      <w:r w:rsidRPr="008243E3">
        <w:t>z</w:t>
      </w:r>
      <w:r>
        <w:t xml:space="preserve"> </w:t>
      </w:r>
      <w:r w:rsidRPr="008243E3">
        <w:t>20.12.2013, str. 27, Dz. Urz. UE L 366</w:t>
      </w:r>
      <w:r>
        <w:t xml:space="preserve"> </w:t>
      </w:r>
      <w:r w:rsidRPr="008243E3">
        <w:t>z</w:t>
      </w:r>
      <w:r>
        <w:t xml:space="preserve"> 20.12.2014, str. 15, Dz. </w:t>
      </w:r>
      <w:r w:rsidRPr="008243E3">
        <w:t>Urz. UE L 76</w:t>
      </w:r>
      <w:r>
        <w:t xml:space="preserve"> </w:t>
      </w:r>
      <w:r w:rsidRPr="008243E3">
        <w:t>z</w:t>
      </w:r>
      <w:r>
        <w:t xml:space="preserve"> </w:t>
      </w:r>
      <w:r w:rsidRPr="008243E3">
        <w:t>22.03.2017, str. 13</w:t>
      </w:r>
      <w:r>
        <w:t xml:space="preserve"> i </w:t>
      </w:r>
      <w:r w:rsidRPr="008243E3">
        <w:t>Dz. Urz. UE L 54</w:t>
      </w:r>
      <w:r>
        <w:t xml:space="preserve"> </w:t>
      </w:r>
      <w:r w:rsidRPr="008243E3">
        <w:t>z</w:t>
      </w:r>
      <w:r>
        <w:t xml:space="preserve"> </w:t>
      </w:r>
      <w:r w:rsidRPr="008243E3">
        <w:t>24.02.2018, str. 18.</w:t>
      </w:r>
    </w:p>
  </w:footnote>
  <w:footnote w:id="6">
    <w:p w:rsidR="00C85701" w:rsidRPr="00846504" w:rsidRDefault="00C85701" w:rsidP="00043EFA">
      <w:pPr>
        <w:pStyle w:val="ODNONIKtreodnonika"/>
      </w:pPr>
      <w:r>
        <w:rPr>
          <w:rStyle w:val="Odwoanieprzypisudolnego"/>
        </w:rPr>
        <w:footnoteRef/>
      </w:r>
      <w:r>
        <w:rPr>
          <w:rStyle w:val="IGindeksgrny"/>
        </w:rPr>
        <w:t>)</w:t>
      </w:r>
      <w:r>
        <w:tab/>
      </w:r>
      <w:r w:rsidRPr="00846504">
        <w:t>Zmiany wymienionego rozporządzenia zostały ogłoszone w</w:t>
      </w:r>
      <w:r>
        <w:t xml:space="preserve"> </w:t>
      </w:r>
      <w:r w:rsidRPr="00846504">
        <w:t>Dz. Urz. UE L 74</w:t>
      </w:r>
      <w:r>
        <w:t xml:space="preserve"> </w:t>
      </w:r>
      <w:r w:rsidRPr="00846504">
        <w:t>z</w:t>
      </w:r>
      <w:r>
        <w:t xml:space="preserve"> </w:t>
      </w:r>
      <w:r w:rsidRPr="00846504">
        <w:t>27.03.1972, str. 1, Dz. Urz. UE L 306</w:t>
      </w:r>
      <w:r>
        <w:t xml:space="preserve"> </w:t>
      </w:r>
      <w:r w:rsidRPr="00846504">
        <w:t>z</w:t>
      </w:r>
      <w:r>
        <w:t xml:space="preserve"> </w:t>
      </w:r>
      <w:r w:rsidRPr="00846504">
        <w:t>31.12.1972, str. 1, Dz. Urz. UE L 143</w:t>
      </w:r>
      <w:r>
        <w:t xml:space="preserve"> </w:t>
      </w:r>
      <w:r w:rsidRPr="00846504">
        <w:t>z</w:t>
      </w:r>
      <w:r>
        <w:t xml:space="preserve"> </w:t>
      </w:r>
      <w:r w:rsidRPr="00846504">
        <w:t>29.05.1981, str. 1, Dz. Urz. UE L 136</w:t>
      </w:r>
      <w:r>
        <w:t xml:space="preserve"> </w:t>
      </w:r>
      <w:r w:rsidRPr="00846504">
        <w:t>z</w:t>
      </w:r>
      <w:r>
        <w:t xml:space="preserve"> 19.05.1992, str. </w:t>
      </w:r>
      <w:r w:rsidRPr="00846504">
        <w:t>1, Dz. Urz. UE L 181</w:t>
      </w:r>
      <w:r>
        <w:t xml:space="preserve"> </w:t>
      </w:r>
      <w:r w:rsidRPr="00846504">
        <w:t>z</w:t>
      </w:r>
      <w:r>
        <w:t xml:space="preserve"> </w:t>
      </w:r>
      <w:r w:rsidRPr="00846504">
        <w:t>23.07.1993, str. 1, Dz. Urz. UE L 335</w:t>
      </w:r>
      <w:r>
        <w:t xml:space="preserve"> </w:t>
      </w:r>
      <w:r w:rsidRPr="00846504">
        <w:t>z</w:t>
      </w:r>
      <w:r>
        <w:t xml:space="preserve"> </w:t>
      </w:r>
      <w:r w:rsidRPr="00846504">
        <w:t>30.12.1995, str. 1, Dz. Urz. UE L 28</w:t>
      </w:r>
      <w:r>
        <w:t xml:space="preserve"> </w:t>
      </w:r>
      <w:r w:rsidRPr="00846504">
        <w:t>z</w:t>
      </w:r>
      <w:r>
        <w:t> </w:t>
      </w:r>
      <w:r w:rsidRPr="00846504">
        <w:t>30.01.1997, str. 1, Dz. Urz. UE L 176</w:t>
      </w:r>
      <w:r>
        <w:t xml:space="preserve"> </w:t>
      </w:r>
      <w:r w:rsidRPr="00846504">
        <w:t>z</w:t>
      </w:r>
      <w:r>
        <w:t xml:space="preserve"> </w:t>
      </w:r>
      <w:r w:rsidRPr="00846504">
        <w:t>04.07.1997, str. 1, Dz. Urz. UE L 168</w:t>
      </w:r>
      <w:r>
        <w:t xml:space="preserve"> </w:t>
      </w:r>
      <w:r w:rsidRPr="00846504">
        <w:t>z</w:t>
      </w:r>
      <w:r>
        <w:t xml:space="preserve"> </w:t>
      </w:r>
      <w:r w:rsidRPr="00846504">
        <w:t>13.06.1998, str. 1, Dz. Urz. UE L 209</w:t>
      </w:r>
      <w:r>
        <w:t xml:space="preserve"> </w:t>
      </w:r>
      <w:r w:rsidRPr="00846504">
        <w:t>z</w:t>
      </w:r>
      <w:r>
        <w:t xml:space="preserve"> </w:t>
      </w:r>
      <w:r w:rsidRPr="00846504">
        <w:t>25.07.1998, str. 1, Dz. Urz. UE L 38</w:t>
      </w:r>
      <w:r>
        <w:t xml:space="preserve"> </w:t>
      </w:r>
      <w:r w:rsidRPr="00846504">
        <w:t>z</w:t>
      </w:r>
      <w:r>
        <w:t xml:space="preserve"> </w:t>
      </w:r>
      <w:r w:rsidRPr="00846504">
        <w:t>12.02.1999, Dz. Urz. UE L 164</w:t>
      </w:r>
      <w:r>
        <w:t xml:space="preserve"> </w:t>
      </w:r>
      <w:r w:rsidRPr="00846504">
        <w:t>z</w:t>
      </w:r>
      <w:r>
        <w:t xml:space="preserve"> 30.06.1999, str. 1, Dz. </w:t>
      </w:r>
      <w:r w:rsidRPr="00846504">
        <w:t>Urz. UE L 187</w:t>
      </w:r>
      <w:r>
        <w:t xml:space="preserve"> </w:t>
      </w:r>
      <w:r w:rsidRPr="00846504">
        <w:t>z</w:t>
      </w:r>
      <w:r>
        <w:t xml:space="preserve"> </w:t>
      </w:r>
      <w:r w:rsidRPr="00846504">
        <w:t>10.07.2001, str. 1, Dz. Urz. UE L 124</w:t>
      </w:r>
      <w:r>
        <w:t xml:space="preserve"> </w:t>
      </w:r>
      <w:r w:rsidRPr="00846504">
        <w:t>z</w:t>
      </w:r>
      <w:r>
        <w:t xml:space="preserve"> </w:t>
      </w:r>
      <w:r w:rsidRPr="00846504">
        <w:t>20.05.2003, str. 1, Dz. Urz. UE L 100</w:t>
      </w:r>
      <w:r>
        <w:t xml:space="preserve"> </w:t>
      </w:r>
      <w:r w:rsidRPr="00846504">
        <w:t>z</w:t>
      </w:r>
      <w:r>
        <w:t> </w:t>
      </w:r>
      <w:r w:rsidRPr="00846504">
        <w:t>06.04.2004, str. 1, Dz. Urz. UE L 166</w:t>
      </w:r>
      <w:r>
        <w:t xml:space="preserve"> </w:t>
      </w:r>
      <w:r w:rsidRPr="00846504">
        <w:t>z</w:t>
      </w:r>
      <w:r>
        <w:t xml:space="preserve"> </w:t>
      </w:r>
      <w:r w:rsidRPr="00846504">
        <w:t>30.04.2004, str. 1, Dz. Urz. UE L 117</w:t>
      </w:r>
      <w:r>
        <w:t xml:space="preserve"> </w:t>
      </w:r>
      <w:r w:rsidRPr="00846504">
        <w:t>z</w:t>
      </w:r>
      <w:r>
        <w:t xml:space="preserve"> </w:t>
      </w:r>
      <w:r w:rsidRPr="00846504">
        <w:t>04.05.2005, str. 1, Dz. Urz. UE L 114</w:t>
      </w:r>
      <w:r>
        <w:t xml:space="preserve"> </w:t>
      </w:r>
      <w:r w:rsidRPr="00846504">
        <w:t>z</w:t>
      </w:r>
      <w:r>
        <w:t xml:space="preserve"> </w:t>
      </w:r>
      <w:r w:rsidRPr="00846504">
        <w:t>27.04.2006, str. 1, Dz. Urz. UE L 363</w:t>
      </w:r>
      <w:r>
        <w:t xml:space="preserve"> </w:t>
      </w:r>
      <w:r w:rsidRPr="00846504">
        <w:t>z</w:t>
      </w:r>
      <w:r>
        <w:t xml:space="preserve"> </w:t>
      </w:r>
      <w:r w:rsidRPr="00846504">
        <w:t>20.12.2006, str. 1, Dz. Urz. UE L 392</w:t>
      </w:r>
      <w:r>
        <w:t xml:space="preserve"> </w:t>
      </w:r>
      <w:r w:rsidRPr="00846504">
        <w:t>z</w:t>
      </w:r>
      <w:r>
        <w:t xml:space="preserve"> 30.12.2006, str. </w:t>
      </w:r>
      <w:r w:rsidRPr="00846504">
        <w:t>1</w:t>
      </w:r>
      <w:r>
        <w:t xml:space="preserve"> i </w:t>
      </w:r>
      <w:r w:rsidRPr="00846504">
        <w:t>Dz. Urz. UE L 177</w:t>
      </w:r>
      <w:r>
        <w:t xml:space="preserve"> </w:t>
      </w:r>
      <w:r w:rsidRPr="00846504">
        <w:t>z</w:t>
      </w:r>
      <w:r>
        <w:t xml:space="preserve"> </w:t>
      </w:r>
      <w:r w:rsidRPr="00846504">
        <w:t>04.07.2008, str. 1.</w:t>
      </w:r>
    </w:p>
  </w:footnote>
  <w:footnote w:id="7">
    <w:p w:rsidR="00C85701" w:rsidRPr="00C14DE5" w:rsidRDefault="00C85701" w:rsidP="00043EFA">
      <w:pPr>
        <w:pStyle w:val="ODNONIKtreodnonika"/>
      </w:pPr>
      <w:r>
        <w:rPr>
          <w:rStyle w:val="Odwoanieprzypisudolnego"/>
        </w:rPr>
        <w:footnoteRef/>
      </w:r>
      <w:r>
        <w:rPr>
          <w:rStyle w:val="IGindeksgrny"/>
        </w:rPr>
        <w:t>)</w:t>
      </w:r>
      <w:r>
        <w:tab/>
      </w:r>
      <w:r w:rsidRPr="00C14DE5">
        <w:t>Zmiany wymienionego rozporządzenia zostały ogłoszone w</w:t>
      </w:r>
      <w:r>
        <w:t xml:space="preserve"> </w:t>
      </w:r>
      <w:r w:rsidRPr="00C14DE5">
        <w:t>Dz. Urz. UE L 160</w:t>
      </w:r>
      <w:r>
        <w:t xml:space="preserve"> </w:t>
      </w:r>
      <w:r w:rsidRPr="00C14DE5">
        <w:t>z</w:t>
      </w:r>
      <w:r>
        <w:t xml:space="preserve"> </w:t>
      </w:r>
      <w:r w:rsidRPr="00C14DE5">
        <w:t>20.06.1985, str. 7, Dz. Urz. UE L 181</w:t>
      </w:r>
      <w:r>
        <w:t xml:space="preserve"> </w:t>
      </w:r>
      <w:r w:rsidRPr="00C14DE5">
        <w:t>z</w:t>
      </w:r>
      <w:r>
        <w:t xml:space="preserve"> </w:t>
      </w:r>
      <w:r w:rsidRPr="00C14DE5">
        <w:t>23.07.1993, str. 1, Dz. Urz. UE L 335</w:t>
      </w:r>
      <w:r>
        <w:t xml:space="preserve"> </w:t>
      </w:r>
      <w:r w:rsidRPr="00C14DE5">
        <w:t>z</w:t>
      </w:r>
      <w:r>
        <w:t xml:space="preserve"> </w:t>
      </w:r>
      <w:r w:rsidRPr="00C14DE5">
        <w:t>30.12.1995, str. 1, Dz. Urz. UE L 28</w:t>
      </w:r>
      <w:r>
        <w:t xml:space="preserve"> </w:t>
      </w:r>
      <w:r w:rsidRPr="00C14DE5">
        <w:t>z</w:t>
      </w:r>
      <w:r>
        <w:t xml:space="preserve"> </w:t>
      </w:r>
      <w:r w:rsidRPr="00C14DE5">
        <w:t>30.01.1997, str. 1, Dz. Urz. UE L 176</w:t>
      </w:r>
      <w:r>
        <w:t xml:space="preserve"> </w:t>
      </w:r>
      <w:r w:rsidRPr="00C14DE5">
        <w:t>z</w:t>
      </w:r>
      <w:r>
        <w:t xml:space="preserve"> </w:t>
      </w:r>
      <w:r w:rsidRPr="00C14DE5">
        <w:t>04.07.1997, str. 1, Dz. Urz. UE L 168</w:t>
      </w:r>
      <w:r>
        <w:t xml:space="preserve"> </w:t>
      </w:r>
      <w:r w:rsidRPr="00C14DE5">
        <w:t>z</w:t>
      </w:r>
      <w:r>
        <w:t xml:space="preserve"> </w:t>
      </w:r>
      <w:r w:rsidRPr="00C14DE5">
        <w:t>13.06.1998, str. 1, Dz. Urz. UE L 209</w:t>
      </w:r>
      <w:r>
        <w:t xml:space="preserve"> </w:t>
      </w:r>
      <w:r w:rsidRPr="00C14DE5">
        <w:t>z</w:t>
      </w:r>
      <w:r>
        <w:t> </w:t>
      </w:r>
      <w:r w:rsidRPr="00C14DE5">
        <w:t>25.07.1998, str. 1, Dz. Urz. UE L 38</w:t>
      </w:r>
      <w:r>
        <w:t xml:space="preserve"> </w:t>
      </w:r>
      <w:r w:rsidRPr="00C14DE5">
        <w:t>z</w:t>
      </w:r>
      <w:r>
        <w:t xml:space="preserve"> </w:t>
      </w:r>
      <w:r w:rsidRPr="00C14DE5">
        <w:t xml:space="preserve">12.02.1999, str. 1, Dz. Urz. </w:t>
      </w:r>
      <w:r w:rsidR="00E318DE" w:rsidRPr="00C14DE5">
        <w:t xml:space="preserve">UE L </w:t>
      </w:r>
      <w:r w:rsidRPr="00C14DE5">
        <w:t>164</w:t>
      </w:r>
      <w:r>
        <w:t xml:space="preserve"> </w:t>
      </w:r>
      <w:r w:rsidRPr="00C14DE5">
        <w:t>z</w:t>
      </w:r>
      <w:r>
        <w:t xml:space="preserve"> </w:t>
      </w:r>
      <w:r w:rsidRPr="00C14DE5">
        <w:t>30</w:t>
      </w:r>
      <w:r>
        <w:t>.06.1999, str. 1, Dz. Urz. UE L </w:t>
      </w:r>
      <w:r w:rsidRPr="00C14DE5">
        <w:t>14</w:t>
      </w:r>
      <w:r>
        <w:t xml:space="preserve"> </w:t>
      </w:r>
      <w:r w:rsidRPr="00C14DE5">
        <w:t>z</w:t>
      </w:r>
      <w:r>
        <w:t xml:space="preserve"> </w:t>
      </w:r>
      <w:r w:rsidRPr="00C14DE5">
        <w:t>18.01.2001, str. 16, Dz. Urz. UE L 187</w:t>
      </w:r>
      <w:r>
        <w:t xml:space="preserve"> </w:t>
      </w:r>
      <w:r w:rsidRPr="00C14DE5">
        <w:t>z</w:t>
      </w:r>
      <w:r>
        <w:t xml:space="preserve"> </w:t>
      </w:r>
      <w:r w:rsidRPr="00C14DE5">
        <w:t>10.07.2001, str. 1, Dz. Urz. UE L 62</w:t>
      </w:r>
      <w:r>
        <w:t xml:space="preserve"> </w:t>
      </w:r>
      <w:r w:rsidRPr="00C14DE5">
        <w:t>z</w:t>
      </w:r>
      <w:r>
        <w:t xml:space="preserve"> 05.03.2002, str. 17, Dz. </w:t>
      </w:r>
      <w:r w:rsidRPr="00C14DE5">
        <w:t>Urz. UE L 124</w:t>
      </w:r>
      <w:r>
        <w:t xml:space="preserve"> </w:t>
      </w:r>
      <w:r w:rsidRPr="00C14DE5">
        <w:t>z</w:t>
      </w:r>
      <w:r>
        <w:t xml:space="preserve"> </w:t>
      </w:r>
      <w:r w:rsidRPr="00C14DE5">
        <w:t>20.05.2003, str.</w:t>
      </w:r>
      <w:r w:rsidR="002E6AB1">
        <w:t xml:space="preserve"> </w:t>
      </w:r>
      <w:r w:rsidRPr="00C14DE5">
        <w:t>1, Dz. Urz. 271</w:t>
      </w:r>
      <w:r>
        <w:t xml:space="preserve"> </w:t>
      </w:r>
      <w:r w:rsidRPr="00C14DE5">
        <w:t>z</w:t>
      </w:r>
      <w:r>
        <w:t xml:space="preserve"> </w:t>
      </w:r>
      <w:r w:rsidRPr="00C14DE5">
        <w:t>22.10.2003, str. 3, Dz. Urz. UE L 100</w:t>
      </w:r>
      <w:r>
        <w:t xml:space="preserve"> </w:t>
      </w:r>
      <w:r w:rsidRPr="00C14DE5">
        <w:t>z</w:t>
      </w:r>
      <w:r>
        <w:t> </w:t>
      </w:r>
      <w:r w:rsidRPr="00C14DE5">
        <w:t>06.04.2004, str. 1, Dz. Urz. UE L 16</w:t>
      </w:r>
      <w:r>
        <w:t xml:space="preserve"> </w:t>
      </w:r>
      <w:r w:rsidRPr="00C14DE5">
        <w:t>z</w:t>
      </w:r>
      <w:r>
        <w:t xml:space="preserve"> </w:t>
      </w:r>
      <w:r w:rsidRPr="00C14DE5">
        <w:t>20.01.2005, str. 3, Dz. Urz. UE L 117</w:t>
      </w:r>
      <w:r>
        <w:t xml:space="preserve"> </w:t>
      </w:r>
      <w:r w:rsidRPr="00C14DE5">
        <w:t>z</w:t>
      </w:r>
      <w:r>
        <w:t xml:space="preserve"> </w:t>
      </w:r>
      <w:r w:rsidRPr="00C14DE5">
        <w:t>04.05.2005. str. 1, Dz. Urz. UE L 36</w:t>
      </w:r>
      <w:r>
        <w:t xml:space="preserve"> </w:t>
      </w:r>
      <w:r w:rsidRPr="00C14DE5">
        <w:t>z</w:t>
      </w:r>
      <w:r>
        <w:t xml:space="preserve"> </w:t>
      </w:r>
      <w:r w:rsidRPr="00C14DE5">
        <w:t>08.02.2006, str. 3, Dz. Urz. UE L 114</w:t>
      </w:r>
      <w:r>
        <w:t xml:space="preserve"> </w:t>
      </w:r>
      <w:r w:rsidRPr="00C14DE5">
        <w:t>z</w:t>
      </w:r>
      <w:r>
        <w:t xml:space="preserve"> </w:t>
      </w:r>
      <w:r w:rsidRPr="00C14DE5">
        <w:t>27.04.2006, str. 1, Dz. Urz. UE L 363</w:t>
      </w:r>
      <w:r>
        <w:t xml:space="preserve"> </w:t>
      </w:r>
      <w:r w:rsidRPr="00C14DE5">
        <w:t>z</w:t>
      </w:r>
      <w:r>
        <w:t xml:space="preserve"> </w:t>
      </w:r>
      <w:r w:rsidRPr="00C14DE5">
        <w:t>20.12.2006, str. 1, Dz. Urz. UE L 82</w:t>
      </w:r>
      <w:r>
        <w:t xml:space="preserve"> </w:t>
      </w:r>
      <w:r w:rsidRPr="00C14DE5">
        <w:t>z</w:t>
      </w:r>
      <w:r>
        <w:t xml:space="preserve"> </w:t>
      </w:r>
      <w:r w:rsidRPr="00C14DE5">
        <w:t>23.03.2007, str. 6, Dz. Urz. UE L 31</w:t>
      </w:r>
      <w:r>
        <w:t xml:space="preserve"> </w:t>
      </w:r>
      <w:r w:rsidRPr="00C14DE5">
        <w:t>z</w:t>
      </w:r>
      <w:r>
        <w:t xml:space="preserve"> </w:t>
      </w:r>
      <w:r w:rsidRPr="00C14DE5">
        <w:t>05.02.2008, str. 15, Dz. Urz. UE L 39</w:t>
      </w:r>
      <w:r>
        <w:t xml:space="preserve"> </w:t>
      </w:r>
      <w:r w:rsidRPr="00C14DE5">
        <w:t>z</w:t>
      </w:r>
      <w:r>
        <w:t> </w:t>
      </w:r>
      <w:r w:rsidRPr="00C14DE5">
        <w:t>10.02.2009, str. 29</w:t>
      </w:r>
      <w:r>
        <w:t xml:space="preserve"> i </w:t>
      </w:r>
      <w:r w:rsidRPr="00C14DE5">
        <w:t>Dz. Urz. UE L 284</w:t>
      </w:r>
      <w:r>
        <w:t xml:space="preserve"> </w:t>
      </w:r>
      <w:r w:rsidRPr="00C14DE5">
        <w:t>z</w:t>
      </w:r>
      <w:r>
        <w:t xml:space="preserve"> </w:t>
      </w:r>
      <w:r w:rsidRPr="00C14DE5">
        <w:t>30.10.2009, str. 1.</w:t>
      </w:r>
    </w:p>
  </w:footnote>
  <w:footnote w:id="8">
    <w:p w:rsidR="00C85701" w:rsidRPr="008C443D" w:rsidRDefault="00C85701" w:rsidP="00043EFA">
      <w:pPr>
        <w:pStyle w:val="ODNONIKtreodnonika"/>
      </w:pPr>
      <w:r>
        <w:rPr>
          <w:rStyle w:val="Odwoanieprzypisudolnego"/>
        </w:rPr>
        <w:footnoteRef/>
      </w:r>
      <w:r>
        <w:rPr>
          <w:rStyle w:val="IGindeksgrny"/>
        </w:rPr>
        <w:t>)</w:t>
      </w:r>
      <w:r>
        <w:tab/>
      </w:r>
      <w:r w:rsidRPr="008C443D">
        <w:t>Zmiany wymienionego rozporządzenia zostały ogłoszone w</w:t>
      </w:r>
      <w:r>
        <w:t xml:space="preserve"> </w:t>
      </w:r>
      <w:r w:rsidRPr="008C443D">
        <w:t>Dz. Urz. UE L 344</w:t>
      </w:r>
      <w:r>
        <w:t xml:space="preserve"> </w:t>
      </w:r>
      <w:r w:rsidRPr="008C443D">
        <w:t>z</w:t>
      </w:r>
      <w:r>
        <w:t xml:space="preserve"> </w:t>
      </w:r>
      <w:r w:rsidRPr="008C443D">
        <w:t>29.12.2010, str. 1.</w:t>
      </w:r>
    </w:p>
  </w:footnote>
  <w:footnote w:id="9">
    <w:p w:rsidR="00C85701" w:rsidRPr="00290782" w:rsidRDefault="00C85701" w:rsidP="00043EFA">
      <w:pPr>
        <w:pStyle w:val="ODNONIKtreodnonika"/>
      </w:pPr>
      <w:r>
        <w:rPr>
          <w:rStyle w:val="Odwoanieprzypisudolnego"/>
        </w:rPr>
        <w:footnoteRef/>
      </w:r>
      <w:r>
        <w:rPr>
          <w:rStyle w:val="IGindeksgrny"/>
        </w:rPr>
        <w:t>)</w:t>
      </w:r>
      <w:r>
        <w:tab/>
      </w:r>
      <w:r w:rsidRPr="00290782">
        <w:t>Zmiany wymienionej Konwencji zostały ogłoszone w</w:t>
      </w:r>
      <w:r>
        <w:t xml:space="preserve"> </w:t>
      </w:r>
      <w:r w:rsidRPr="00290782">
        <w:t>Dz. Urz. UE L 150</w:t>
      </w:r>
      <w:r>
        <w:t xml:space="preserve"> </w:t>
      </w:r>
      <w:r w:rsidRPr="00290782">
        <w:t>z</w:t>
      </w:r>
      <w:r>
        <w:t xml:space="preserve"> </w:t>
      </w:r>
      <w:r w:rsidRPr="00290782">
        <w:t>06</w:t>
      </w:r>
      <w:r>
        <w:t>.06.2001, str. 4, Dz. Urz. UE L </w:t>
      </w:r>
      <w:r w:rsidRPr="00290782">
        <w:t>328</w:t>
      </w:r>
      <w:r>
        <w:t xml:space="preserve"> </w:t>
      </w:r>
      <w:r w:rsidRPr="00290782">
        <w:t>z</w:t>
      </w:r>
      <w:r>
        <w:t xml:space="preserve"> </w:t>
      </w:r>
      <w:r w:rsidRPr="00290782">
        <w:t>05.12.2002, str. 17, Dz. Urz. UE L 67</w:t>
      </w:r>
      <w:r>
        <w:t xml:space="preserve"> </w:t>
      </w:r>
      <w:r w:rsidRPr="00290782">
        <w:t>z</w:t>
      </w:r>
      <w:r>
        <w:t xml:space="preserve"> </w:t>
      </w:r>
      <w:r w:rsidRPr="00290782">
        <w:t>12.03.2003, str. 27, Dz. Urz. UE L 260</w:t>
      </w:r>
      <w:r>
        <w:t xml:space="preserve"> </w:t>
      </w:r>
      <w:r w:rsidRPr="00290782">
        <w:t>z</w:t>
      </w:r>
      <w:r>
        <w:t xml:space="preserve"> 11.11.2003, str. </w:t>
      </w:r>
      <w:r w:rsidRPr="00290782">
        <w:t>37, Dz. Urz. UE L 162</w:t>
      </w:r>
      <w:r>
        <w:t xml:space="preserve"> </w:t>
      </w:r>
      <w:r w:rsidRPr="00290782">
        <w:t>z</w:t>
      </w:r>
      <w:r>
        <w:t xml:space="preserve"> </w:t>
      </w:r>
      <w:r w:rsidRPr="00290782">
        <w:t>30.04.2004, str. 29, Dz. Urz. UE L 369</w:t>
      </w:r>
      <w:r>
        <w:t xml:space="preserve"> </w:t>
      </w:r>
      <w:r w:rsidRPr="00290782">
        <w:t>z</w:t>
      </w:r>
      <w:r>
        <w:t xml:space="preserve"> </w:t>
      </w:r>
      <w:r w:rsidRPr="00290782">
        <w:t>16.12.2004, str. 5, Dz. Urz. UE L 68</w:t>
      </w:r>
      <w:r>
        <w:t xml:space="preserve"> </w:t>
      </w:r>
      <w:r w:rsidRPr="00290782">
        <w:t>z</w:t>
      </w:r>
      <w:r>
        <w:t> </w:t>
      </w:r>
      <w:r w:rsidRPr="00290782">
        <w:t>15.03.2005, str. 44, Dz. Urz. UE L 191</w:t>
      </w:r>
      <w:r>
        <w:t xml:space="preserve"> </w:t>
      </w:r>
      <w:r w:rsidRPr="00290782">
        <w:t>z</w:t>
      </w:r>
      <w:r>
        <w:t xml:space="preserve"> </w:t>
      </w:r>
      <w:r w:rsidRPr="00290782">
        <w:t>22.07.2005, str. 18, Dz. Urz. UE L 105</w:t>
      </w:r>
      <w:r>
        <w:t xml:space="preserve"> </w:t>
      </w:r>
      <w:r w:rsidRPr="00290782">
        <w:t>z</w:t>
      </w:r>
      <w:r>
        <w:t xml:space="preserve"> </w:t>
      </w:r>
      <w:r w:rsidRPr="00290782">
        <w:t>13.04.2006, str. 1, Dz.</w:t>
      </w:r>
      <w:r>
        <w:t> </w:t>
      </w:r>
      <w:r w:rsidRPr="00290782">
        <w:t>Urz. UE L 381</w:t>
      </w:r>
      <w:r>
        <w:t xml:space="preserve"> </w:t>
      </w:r>
      <w:r w:rsidRPr="00290782">
        <w:t>z</w:t>
      </w:r>
      <w:r>
        <w:t xml:space="preserve"> </w:t>
      </w:r>
      <w:r w:rsidRPr="00290782">
        <w:t>28.12.2006, str. 1, Dz. Urz. UE L 405</w:t>
      </w:r>
      <w:r>
        <w:t xml:space="preserve"> </w:t>
      </w:r>
      <w:r w:rsidRPr="00290782">
        <w:t>z</w:t>
      </w:r>
      <w:r>
        <w:t xml:space="preserve"> </w:t>
      </w:r>
      <w:r w:rsidRPr="00290782">
        <w:t>30.12.2006, str. 1, Dz. Urz. UE L 299</w:t>
      </w:r>
      <w:r>
        <w:t xml:space="preserve"> </w:t>
      </w:r>
      <w:r w:rsidRPr="00290782">
        <w:t>z</w:t>
      </w:r>
      <w:r>
        <w:t> </w:t>
      </w:r>
      <w:r w:rsidRPr="00290782">
        <w:t>08.11.2008, str. 1</w:t>
      </w:r>
      <w:r>
        <w:t xml:space="preserve"> i </w:t>
      </w:r>
      <w:r w:rsidRPr="00290782">
        <w:t>43, Dz. Urz. UE L 243</w:t>
      </w:r>
      <w:r>
        <w:t xml:space="preserve"> </w:t>
      </w:r>
      <w:r w:rsidRPr="00290782">
        <w:t>z</w:t>
      </w:r>
      <w:r>
        <w:t xml:space="preserve"> </w:t>
      </w:r>
      <w:r w:rsidRPr="00290782">
        <w:t>15.09.2009, str. 1, Dz. Urz. UE L 85</w:t>
      </w:r>
      <w:r>
        <w:t xml:space="preserve"> </w:t>
      </w:r>
      <w:r w:rsidRPr="00290782">
        <w:t>z</w:t>
      </w:r>
      <w:r>
        <w:t xml:space="preserve"> </w:t>
      </w:r>
      <w:r w:rsidRPr="00290782">
        <w:t>31.03.2010, str. 1, Dz.</w:t>
      </w:r>
      <w:r>
        <w:t> </w:t>
      </w:r>
      <w:r w:rsidRPr="00290782">
        <w:t>Urz. UE L 182</w:t>
      </w:r>
      <w:r>
        <w:t xml:space="preserve"> </w:t>
      </w:r>
      <w:r w:rsidRPr="00290782">
        <w:t>z</w:t>
      </w:r>
      <w:r>
        <w:t xml:space="preserve"> </w:t>
      </w:r>
      <w:r w:rsidRPr="00290782">
        <w:t>29.03.2013, str. 1</w:t>
      </w:r>
      <w:r>
        <w:t xml:space="preserve"> i</w:t>
      </w:r>
      <w:r w:rsidRPr="00290782">
        <w:t xml:space="preserve"> Dz. Urz. UE L 327</w:t>
      </w:r>
      <w:r>
        <w:t xml:space="preserve"> </w:t>
      </w:r>
      <w:r w:rsidRPr="00290782">
        <w:t>z</w:t>
      </w:r>
      <w:r>
        <w:t xml:space="preserve"> </w:t>
      </w:r>
      <w:r w:rsidRPr="00290782">
        <w:t>09.12.2017, str. 20.</w:t>
      </w:r>
    </w:p>
  </w:footnote>
  <w:footnote w:id="10">
    <w:p w:rsidR="00C85701" w:rsidRPr="001F793C" w:rsidRDefault="00C85701" w:rsidP="00043EFA">
      <w:pPr>
        <w:pStyle w:val="ODNONIKtreodnonika"/>
      </w:pPr>
      <w:r>
        <w:rPr>
          <w:rStyle w:val="Odwoanieprzypisudolnego"/>
        </w:rPr>
        <w:footnoteRef/>
      </w:r>
      <w:r>
        <w:rPr>
          <w:rStyle w:val="IGindeksgrny"/>
        </w:rPr>
        <w:t>)</w:t>
      </w:r>
      <w:r>
        <w:tab/>
        <w:t>Zmiany tekstu jednolitego wymienionej ustawy zostały ogłoszone w Dz. U.</w:t>
      </w:r>
      <w:r w:rsidRPr="001F793C">
        <w:t xml:space="preserve"> z</w:t>
      </w:r>
      <w:r>
        <w:t xml:space="preserve"> </w:t>
      </w:r>
      <w:r w:rsidRPr="001F793C">
        <w:t>2018</w:t>
      </w:r>
      <w:r>
        <w:t xml:space="preserve"> </w:t>
      </w:r>
      <w:r w:rsidRPr="001F793C">
        <w:t>r.</w:t>
      </w:r>
      <w:r>
        <w:t xml:space="preserve"> poz. </w:t>
      </w:r>
      <w:r w:rsidRPr="001F793C">
        <w:t>1076, 1544, 1629, 1669, 1925</w:t>
      </w:r>
      <w:r>
        <w:t xml:space="preserve"> i </w:t>
      </w:r>
      <w:r w:rsidRPr="001F793C">
        <w:t>2244</w:t>
      </w:r>
      <w:r>
        <w:t xml:space="preserve"> oraz</w:t>
      </w:r>
      <w:r w:rsidRPr="001F793C">
        <w:t xml:space="preserve"> z</w:t>
      </w:r>
      <w:r>
        <w:t xml:space="preserve"> </w:t>
      </w:r>
      <w:r w:rsidRPr="001F793C">
        <w:t>2019</w:t>
      </w:r>
      <w:r>
        <w:t xml:space="preserve"> </w:t>
      </w:r>
      <w:r w:rsidRPr="001F793C">
        <w:t>r.</w:t>
      </w:r>
      <w:r>
        <w:t xml:space="preserve"> poz. </w:t>
      </w:r>
      <w:r w:rsidRPr="001F793C">
        <w:t>60</w:t>
      </w:r>
      <w:r>
        <w:t xml:space="preserve"> i 303.</w:t>
      </w:r>
    </w:p>
  </w:footnote>
  <w:footnote w:id="11">
    <w:p w:rsidR="00C85701" w:rsidRPr="00F564BF" w:rsidRDefault="00C85701" w:rsidP="00043EFA">
      <w:pPr>
        <w:pStyle w:val="ODNONIKtreodnonika"/>
      </w:pPr>
      <w:r>
        <w:rPr>
          <w:rStyle w:val="Odwoanieprzypisudolnego"/>
        </w:rPr>
        <w:footnoteRef/>
      </w:r>
      <w:r>
        <w:rPr>
          <w:rStyle w:val="IGindeksgrny"/>
        </w:rPr>
        <w:t>)</w:t>
      </w:r>
      <w:r>
        <w:tab/>
        <w:t>Zmiany tekstu jednolitego wymienionej ustawy zostały ogłoszone w Dz. U. z 2017 r. poz. 2491, z 2018 r. poz. 398, 685, 1544 i 1629 oraz z 2019 r. poz. 55 i 60.</w:t>
      </w:r>
    </w:p>
  </w:footnote>
  <w:footnote w:id="12">
    <w:p w:rsidR="00C85701" w:rsidRPr="003E15C6" w:rsidRDefault="00C85701" w:rsidP="00043EFA">
      <w:pPr>
        <w:pStyle w:val="ODNONIKtreodnonika"/>
      </w:pPr>
      <w:r>
        <w:rPr>
          <w:rStyle w:val="Odwoanieprzypisudolnego"/>
        </w:rPr>
        <w:footnoteRef/>
      </w:r>
      <w:r>
        <w:rPr>
          <w:rStyle w:val="IGindeksgrny"/>
        </w:rPr>
        <w:t>)</w:t>
      </w:r>
      <w:r>
        <w:tab/>
        <w:t>Z</w:t>
      </w:r>
      <w:r w:rsidRPr="00EB5FC3">
        <w:t>miany wymienionej Konwencji zostały ogłoszone w</w:t>
      </w:r>
      <w:r>
        <w:t xml:space="preserve"> </w:t>
      </w:r>
      <w:r w:rsidRPr="003E15C6">
        <w:t>Dz.</w:t>
      </w:r>
      <w:r>
        <w:t xml:space="preserve"> </w:t>
      </w:r>
      <w:r w:rsidRPr="003E15C6">
        <w:t>U. z</w:t>
      </w:r>
      <w:r>
        <w:t xml:space="preserve"> </w:t>
      </w:r>
      <w:r w:rsidRPr="003E15C6">
        <w:t>1995</w:t>
      </w:r>
      <w:r>
        <w:t xml:space="preserve"> </w:t>
      </w:r>
      <w:r w:rsidRPr="003E15C6">
        <w:t>r.</w:t>
      </w:r>
      <w:r>
        <w:t xml:space="preserve"> poz. </w:t>
      </w:r>
      <w:r w:rsidRPr="003E15C6">
        <w:t>175, 176</w:t>
      </w:r>
      <w:r>
        <w:t xml:space="preserve"> i </w:t>
      </w:r>
      <w:r w:rsidRPr="003E15C6">
        <w:t>177, z</w:t>
      </w:r>
      <w:r>
        <w:t xml:space="preserve"> </w:t>
      </w:r>
      <w:r w:rsidRPr="003E15C6">
        <w:t>1998</w:t>
      </w:r>
      <w:r>
        <w:t xml:space="preserve"> </w:t>
      </w:r>
      <w:r w:rsidRPr="003E15C6">
        <w:t>r.</w:t>
      </w:r>
      <w:r>
        <w:t xml:space="preserve"> poz. </w:t>
      </w:r>
      <w:r w:rsidRPr="003E15C6">
        <w:t>962, z</w:t>
      </w:r>
      <w:r>
        <w:t xml:space="preserve"> </w:t>
      </w:r>
      <w:r w:rsidRPr="003E15C6">
        <w:t>2001</w:t>
      </w:r>
      <w:r>
        <w:t xml:space="preserve"> </w:t>
      </w:r>
      <w:r w:rsidRPr="003E15C6">
        <w:t>r.</w:t>
      </w:r>
      <w:r>
        <w:t xml:space="preserve"> poz. </w:t>
      </w:r>
      <w:r w:rsidRPr="003E15C6">
        <w:t>266, z</w:t>
      </w:r>
      <w:r>
        <w:t xml:space="preserve"> </w:t>
      </w:r>
      <w:r w:rsidRPr="003E15C6">
        <w:t>2003</w:t>
      </w:r>
      <w:r>
        <w:t xml:space="preserve"> </w:t>
      </w:r>
      <w:r w:rsidRPr="003E15C6">
        <w:t>r.</w:t>
      </w:r>
      <w:r>
        <w:t xml:space="preserve"> poz. </w:t>
      </w:r>
      <w:r w:rsidRPr="003E15C6">
        <w:t>364</w:t>
      </w:r>
      <w:r>
        <w:t xml:space="preserve"> oraz</w:t>
      </w:r>
      <w:r w:rsidRPr="003E15C6">
        <w:t xml:space="preserve"> z</w:t>
      </w:r>
      <w:r>
        <w:t xml:space="preserve"> </w:t>
      </w:r>
      <w:r w:rsidRPr="003E15C6">
        <w:t>2010</w:t>
      </w:r>
      <w:r>
        <w:t xml:space="preserve"> </w:t>
      </w:r>
      <w:r w:rsidRPr="003E15C6">
        <w:t>r.</w:t>
      </w:r>
      <w:r>
        <w:t xml:space="preserve"> poz. </w:t>
      </w:r>
      <w:r w:rsidRPr="003E15C6">
        <w:t>587.</w:t>
      </w:r>
    </w:p>
  </w:footnote>
  <w:footnote w:id="13">
    <w:p w:rsidR="00C85701" w:rsidRPr="0001394B" w:rsidRDefault="00C85701" w:rsidP="00043EFA">
      <w:pPr>
        <w:pStyle w:val="ODNONIKtreodnonika"/>
      </w:pPr>
      <w:r>
        <w:rPr>
          <w:rStyle w:val="Odwoanieprzypisudolnego"/>
        </w:rPr>
        <w:footnoteRef/>
      </w:r>
      <w:r>
        <w:rPr>
          <w:rStyle w:val="IGindeksgrny"/>
        </w:rPr>
        <w:t>)</w:t>
      </w:r>
      <w:r>
        <w:tab/>
        <w:t>Zmiany tekstu jednolitego wymienionej ustawy zostały ogłoszone w Dz. U.</w:t>
      </w:r>
      <w:r w:rsidR="00686F5C">
        <w:t xml:space="preserve"> </w:t>
      </w:r>
      <w:r>
        <w:t xml:space="preserve"> z 2018 r. poz. </w:t>
      </w:r>
      <w:r w:rsidRPr="0001394B">
        <w:t>650, 1000, 1544, 1669, 2354</w:t>
      </w:r>
      <w:r>
        <w:t xml:space="preserve"> i </w:t>
      </w:r>
      <w:r w:rsidRPr="0001394B">
        <w:t>2432</w:t>
      </w:r>
      <w:r>
        <w:t xml:space="preserve"> oraz</w:t>
      </w:r>
      <w:r w:rsidRPr="0001394B">
        <w:t xml:space="preserve"> z</w:t>
      </w:r>
      <w:r>
        <w:t xml:space="preserve"> </w:t>
      </w:r>
      <w:r w:rsidRPr="0001394B">
        <w:t>2019</w:t>
      </w:r>
      <w:r>
        <w:t xml:space="preserve"> </w:t>
      </w:r>
      <w:r w:rsidRPr="0001394B">
        <w:t>r.</w:t>
      </w:r>
      <w:r>
        <w:t xml:space="preserve"> poz. </w:t>
      </w:r>
      <w:r w:rsidRPr="0001394B">
        <w:t>55</w:t>
      </w:r>
      <w:r>
        <w:t xml:space="preserve">, </w:t>
      </w:r>
      <w:r w:rsidRPr="0001394B">
        <w:t>60</w:t>
      </w:r>
      <w:r>
        <w:t xml:space="preserve"> i 326.</w:t>
      </w:r>
    </w:p>
  </w:footnote>
  <w:footnote w:id="14">
    <w:p w:rsidR="00C85701" w:rsidRDefault="00C85701" w:rsidP="00043EFA">
      <w:pPr>
        <w:pStyle w:val="ODNONIKtreodnonika"/>
      </w:pPr>
      <w:r>
        <w:rPr>
          <w:rStyle w:val="Odwoanieprzypisudolnego"/>
        </w:rPr>
        <w:footnoteRef/>
      </w:r>
      <w:r>
        <w:rPr>
          <w:rStyle w:val="IGindeksgrny"/>
        </w:rPr>
        <w:t>)</w:t>
      </w:r>
      <w:r>
        <w:tab/>
        <w:t>Zmiany tekstu jednolitego wymienionej ustawy zostały ogłoszone w Dz. U. z 2018 r. poz. 1467, 1499, 1544, 1629, 1637, 1693, 2385 i 2432 oraz z 2019 r. poz. 55 i 60.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5701" w:rsidRPr="00B371CC" w:rsidRDefault="00C85701" w:rsidP="00B371CC">
    <w:pPr>
      <w:pStyle w:val="Nagwek"/>
      <w:jc w:val="center"/>
    </w:pPr>
    <w:r>
      <w:t xml:space="preserve">– </w:t>
    </w:r>
    <w:r>
      <w:fldChar w:fldCharType="begin"/>
    </w:r>
    <w:r>
      <w:instrText xml:space="preserve"> PAGE  \* MERGEFORMAT </w:instrText>
    </w:r>
    <w:r>
      <w:fldChar w:fldCharType="separate"/>
    </w:r>
    <w:r w:rsidR="00701306">
      <w:rPr>
        <w:noProof/>
      </w:rPr>
      <w:t>38</w:t>
    </w:r>
    <w:r>
      <w:rPr>
        <w:noProof/>
      </w:rPr>
      <w:fldChar w:fldCharType="end"/>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3EFA"/>
    <w:rsid w:val="00000E58"/>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3EFA"/>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0F1A"/>
    <w:rsid w:val="001042BA"/>
    <w:rsid w:val="00106D03"/>
    <w:rsid w:val="00110465"/>
    <w:rsid w:val="00110628"/>
    <w:rsid w:val="0011245A"/>
    <w:rsid w:val="0011493E"/>
    <w:rsid w:val="00115B72"/>
    <w:rsid w:val="001209EC"/>
    <w:rsid w:val="00120A9E"/>
    <w:rsid w:val="00125A9C"/>
    <w:rsid w:val="001270A2"/>
    <w:rsid w:val="00131237"/>
    <w:rsid w:val="00131382"/>
    <w:rsid w:val="001329AC"/>
    <w:rsid w:val="00134CA0"/>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739"/>
    <w:rsid w:val="001A183D"/>
    <w:rsid w:val="001A2B65"/>
    <w:rsid w:val="001A3CD3"/>
    <w:rsid w:val="001A5BEF"/>
    <w:rsid w:val="001A7F15"/>
    <w:rsid w:val="001B316A"/>
    <w:rsid w:val="001B342E"/>
    <w:rsid w:val="001C1832"/>
    <w:rsid w:val="001C188C"/>
    <w:rsid w:val="001D1783"/>
    <w:rsid w:val="001D47A2"/>
    <w:rsid w:val="001D53CD"/>
    <w:rsid w:val="001D55A3"/>
    <w:rsid w:val="001D5AF5"/>
    <w:rsid w:val="001E1E73"/>
    <w:rsid w:val="001E4E0C"/>
    <w:rsid w:val="001E526D"/>
    <w:rsid w:val="001E5655"/>
    <w:rsid w:val="001F1832"/>
    <w:rsid w:val="001F220F"/>
    <w:rsid w:val="001F25B3"/>
    <w:rsid w:val="001F6616"/>
    <w:rsid w:val="001F7B21"/>
    <w:rsid w:val="00202BD4"/>
    <w:rsid w:val="00204A97"/>
    <w:rsid w:val="002114EF"/>
    <w:rsid w:val="002166AD"/>
    <w:rsid w:val="00217871"/>
    <w:rsid w:val="00221ED8"/>
    <w:rsid w:val="002231EA"/>
    <w:rsid w:val="00223FDF"/>
    <w:rsid w:val="002279C0"/>
    <w:rsid w:val="0023727E"/>
    <w:rsid w:val="00242081"/>
    <w:rsid w:val="00243777"/>
    <w:rsid w:val="00243CFA"/>
    <w:rsid w:val="002441CD"/>
    <w:rsid w:val="002501A3"/>
    <w:rsid w:val="0025166C"/>
    <w:rsid w:val="002555D4"/>
    <w:rsid w:val="00255BEA"/>
    <w:rsid w:val="002577BF"/>
    <w:rsid w:val="00261A16"/>
    <w:rsid w:val="00263522"/>
    <w:rsid w:val="00264EC6"/>
    <w:rsid w:val="00271013"/>
    <w:rsid w:val="00273FE4"/>
    <w:rsid w:val="002765B4"/>
    <w:rsid w:val="00276A94"/>
    <w:rsid w:val="002910E5"/>
    <w:rsid w:val="0029405D"/>
    <w:rsid w:val="00294FA6"/>
    <w:rsid w:val="00295A6F"/>
    <w:rsid w:val="002A20C4"/>
    <w:rsid w:val="002A570F"/>
    <w:rsid w:val="002A7292"/>
    <w:rsid w:val="002A7358"/>
    <w:rsid w:val="002A7902"/>
    <w:rsid w:val="002B0F6B"/>
    <w:rsid w:val="002B23B8"/>
    <w:rsid w:val="002B4429"/>
    <w:rsid w:val="002B68A6"/>
    <w:rsid w:val="002B7FAF"/>
    <w:rsid w:val="002C067F"/>
    <w:rsid w:val="002D0C4F"/>
    <w:rsid w:val="002D1364"/>
    <w:rsid w:val="002D4D30"/>
    <w:rsid w:val="002D5000"/>
    <w:rsid w:val="002D598D"/>
    <w:rsid w:val="002D7188"/>
    <w:rsid w:val="002E1DE3"/>
    <w:rsid w:val="002E2AB6"/>
    <w:rsid w:val="002E35B6"/>
    <w:rsid w:val="002E3F34"/>
    <w:rsid w:val="002E5F79"/>
    <w:rsid w:val="002E64FA"/>
    <w:rsid w:val="002E6AB1"/>
    <w:rsid w:val="002F0A00"/>
    <w:rsid w:val="002F0CFA"/>
    <w:rsid w:val="002F669F"/>
    <w:rsid w:val="00301C97"/>
    <w:rsid w:val="00305C0F"/>
    <w:rsid w:val="0031004C"/>
    <w:rsid w:val="003105F6"/>
    <w:rsid w:val="00311297"/>
    <w:rsid w:val="003113BE"/>
    <w:rsid w:val="003122CA"/>
    <w:rsid w:val="003148FD"/>
    <w:rsid w:val="00321080"/>
    <w:rsid w:val="00322D45"/>
    <w:rsid w:val="0032569A"/>
    <w:rsid w:val="00325A1F"/>
    <w:rsid w:val="003268F9"/>
    <w:rsid w:val="00330BAF"/>
    <w:rsid w:val="00331595"/>
    <w:rsid w:val="00334E3A"/>
    <w:rsid w:val="003361DD"/>
    <w:rsid w:val="00341A6A"/>
    <w:rsid w:val="00345B9C"/>
    <w:rsid w:val="00352DAE"/>
    <w:rsid w:val="00354EB9"/>
    <w:rsid w:val="00355129"/>
    <w:rsid w:val="003602AE"/>
    <w:rsid w:val="00360929"/>
    <w:rsid w:val="003647D5"/>
    <w:rsid w:val="003674B0"/>
    <w:rsid w:val="0037727C"/>
    <w:rsid w:val="00377378"/>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0FFA"/>
    <w:rsid w:val="003A170B"/>
    <w:rsid w:val="003A306E"/>
    <w:rsid w:val="003A5A8F"/>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17B25"/>
    <w:rsid w:val="00421085"/>
    <w:rsid w:val="0042465E"/>
    <w:rsid w:val="00424DF7"/>
    <w:rsid w:val="00432B76"/>
    <w:rsid w:val="00434D01"/>
    <w:rsid w:val="00435D26"/>
    <w:rsid w:val="00440C99"/>
    <w:rsid w:val="0044175C"/>
    <w:rsid w:val="00445F4D"/>
    <w:rsid w:val="004504C0"/>
    <w:rsid w:val="004550FB"/>
    <w:rsid w:val="0046111A"/>
    <w:rsid w:val="0046135D"/>
    <w:rsid w:val="00462946"/>
    <w:rsid w:val="00463F43"/>
    <w:rsid w:val="00464B94"/>
    <w:rsid w:val="004653A8"/>
    <w:rsid w:val="00465A0B"/>
    <w:rsid w:val="0047077C"/>
    <w:rsid w:val="00470B05"/>
    <w:rsid w:val="0047207C"/>
    <w:rsid w:val="00472CD6"/>
    <w:rsid w:val="00474666"/>
    <w:rsid w:val="00474E3C"/>
    <w:rsid w:val="00480A58"/>
    <w:rsid w:val="004811D3"/>
    <w:rsid w:val="00482151"/>
    <w:rsid w:val="00485FAD"/>
    <w:rsid w:val="00487AED"/>
    <w:rsid w:val="00491EDF"/>
    <w:rsid w:val="00492A3F"/>
    <w:rsid w:val="00494F62"/>
    <w:rsid w:val="004A1433"/>
    <w:rsid w:val="004A2001"/>
    <w:rsid w:val="004A3590"/>
    <w:rsid w:val="004A7E1E"/>
    <w:rsid w:val="004B00A7"/>
    <w:rsid w:val="004B25E2"/>
    <w:rsid w:val="004B34D7"/>
    <w:rsid w:val="004B5037"/>
    <w:rsid w:val="004B5B2F"/>
    <w:rsid w:val="004B626A"/>
    <w:rsid w:val="004B660E"/>
    <w:rsid w:val="004C05BD"/>
    <w:rsid w:val="004C3B06"/>
    <w:rsid w:val="004C3F97"/>
    <w:rsid w:val="004C723E"/>
    <w:rsid w:val="004C7DC0"/>
    <w:rsid w:val="004C7EE7"/>
    <w:rsid w:val="004D2DEE"/>
    <w:rsid w:val="004D2E1F"/>
    <w:rsid w:val="004D4568"/>
    <w:rsid w:val="004D7FD9"/>
    <w:rsid w:val="004E1324"/>
    <w:rsid w:val="004E19A5"/>
    <w:rsid w:val="004E37E5"/>
    <w:rsid w:val="004E3FDB"/>
    <w:rsid w:val="004E44FA"/>
    <w:rsid w:val="004F1F4A"/>
    <w:rsid w:val="004F296D"/>
    <w:rsid w:val="004F4776"/>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17A2F"/>
    <w:rsid w:val="00526DFC"/>
    <w:rsid w:val="00526F43"/>
    <w:rsid w:val="00527651"/>
    <w:rsid w:val="005363AB"/>
    <w:rsid w:val="00544EF4"/>
    <w:rsid w:val="00545E53"/>
    <w:rsid w:val="005479D9"/>
    <w:rsid w:val="005572BD"/>
    <w:rsid w:val="00557A12"/>
    <w:rsid w:val="00560AC7"/>
    <w:rsid w:val="00561AFB"/>
    <w:rsid w:val="00561FA8"/>
    <w:rsid w:val="005635ED"/>
    <w:rsid w:val="005641B7"/>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32BB"/>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4014"/>
    <w:rsid w:val="005F7812"/>
    <w:rsid w:val="005F7A88"/>
    <w:rsid w:val="00603A1A"/>
    <w:rsid w:val="006046D5"/>
    <w:rsid w:val="00607A93"/>
    <w:rsid w:val="00610C08"/>
    <w:rsid w:val="00611F74"/>
    <w:rsid w:val="00615772"/>
    <w:rsid w:val="00621256"/>
    <w:rsid w:val="00621FCC"/>
    <w:rsid w:val="00622E4B"/>
    <w:rsid w:val="006333DA"/>
    <w:rsid w:val="00635134"/>
    <w:rsid w:val="006356E2"/>
    <w:rsid w:val="00642A65"/>
    <w:rsid w:val="00643143"/>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6F5C"/>
    <w:rsid w:val="006872AE"/>
    <w:rsid w:val="00690082"/>
    <w:rsid w:val="00690252"/>
    <w:rsid w:val="00692800"/>
    <w:rsid w:val="006946BB"/>
    <w:rsid w:val="006969FA"/>
    <w:rsid w:val="006A35D5"/>
    <w:rsid w:val="006A748A"/>
    <w:rsid w:val="006B2343"/>
    <w:rsid w:val="006C360C"/>
    <w:rsid w:val="006C419E"/>
    <w:rsid w:val="006C4A31"/>
    <w:rsid w:val="006C5AC2"/>
    <w:rsid w:val="006C6AFB"/>
    <w:rsid w:val="006D2735"/>
    <w:rsid w:val="006D45B2"/>
    <w:rsid w:val="006E0FCC"/>
    <w:rsid w:val="006E1E96"/>
    <w:rsid w:val="006E5E21"/>
    <w:rsid w:val="006F2648"/>
    <w:rsid w:val="006F2F10"/>
    <w:rsid w:val="006F482B"/>
    <w:rsid w:val="006F6311"/>
    <w:rsid w:val="00701306"/>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245"/>
    <w:rsid w:val="0072457F"/>
    <w:rsid w:val="00725406"/>
    <w:rsid w:val="0072621B"/>
    <w:rsid w:val="00730555"/>
    <w:rsid w:val="007312CC"/>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3CBE"/>
    <w:rsid w:val="00764A67"/>
    <w:rsid w:val="00770F6B"/>
    <w:rsid w:val="00771883"/>
    <w:rsid w:val="00776DC2"/>
    <w:rsid w:val="0077706B"/>
    <w:rsid w:val="00780122"/>
    <w:rsid w:val="0078214B"/>
    <w:rsid w:val="0078498A"/>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42AD"/>
    <w:rsid w:val="007E59C9"/>
    <w:rsid w:val="007F0072"/>
    <w:rsid w:val="007F2EB6"/>
    <w:rsid w:val="007F31BC"/>
    <w:rsid w:val="007F54C3"/>
    <w:rsid w:val="00802949"/>
    <w:rsid w:val="0080301E"/>
    <w:rsid w:val="0080365F"/>
    <w:rsid w:val="00812BE5"/>
    <w:rsid w:val="008153DA"/>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4BCF"/>
    <w:rsid w:val="00856272"/>
    <w:rsid w:val="008563FF"/>
    <w:rsid w:val="0086018B"/>
    <w:rsid w:val="008611DD"/>
    <w:rsid w:val="008620DE"/>
    <w:rsid w:val="00866867"/>
    <w:rsid w:val="00872257"/>
    <w:rsid w:val="008753E6"/>
    <w:rsid w:val="00875922"/>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57B"/>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07A6A"/>
    <w:rsid w:val="00912889"/>
    <w:rsid w:val="00913A42"/>
    <w:rsid w:val="00914167"/>
    <w:rsid w:val="009143DB"/>
    <w:rsid w:val="00915065"/>
    <w:rsid w:val="00917CE5"/>
    <w:rsid w:val="009217C0"/>
    <w:rsid w:val="00925241"/>
    <w:rsid w:val="00925CEC"/>
    <w:rsid w:val="00926A3F"/>
    <w:rsid w:val="0092794E"/>
    <w:rsid w:val="00927FED"/>
    <w:rsid w:val="00930D30"/>
    <w:rsid w:val="009332A2"/>
    <w:rsid w:val="00937598"/>
    <w:rsid w:val="0093790B"/>
    <w:rsid w:val="00943751"/>
    <w:rsid w:val="00946DD0"/>
    <w:rsid w:val="009509E6"/>
    <w:rsid w:val="00952018"/>
    <w:rsid w:val="00952800"/>
    <w:rsid w:val="00952B12"/>
    <w:rsid w:val="0095300D"/>
    <w:rsid w:val="00956812"/>
    <w:rsid w:val="0095719A"/>
    <w:rsid w:val="00961814"/>
    <w:rsid w:val="009623E9"/>
    <w:rsid w:val="00963EEB"/>
    <w:rsid w:val="009648BC"/>
    <w:rsid w:val="00964C2F"/>
    <w:rsid w:val="00965F88"/>
    <w:rsid w:val="0097590F"/>
    <w:rsid w:val="00984E03"/>
    <w:rsid w:val="00987E85"/>
    <w:rsid w:val="009A0D12"/>
    <w:rsid w:val="009A1987"/>
    <w:rsid w:val="009A2BEE"/>
    <w:rsid w:val="009A5289"/>
    <w:rsid w:val="009A7A53"/>
    <w:rsid w:val="009B0402"/>
    <w:rsid w:val="009B042A"/>
    <w:rsid w:val="009B0B75"/>
    <w:rsid w:val="009B16DF"/>
    <w:rsid w:val="009B4CB2"/>
    <w:rsid w:val="009B6701"/>
    <w:rsid w:val="009B6EF7"/>
    <w:rsid w:val="009B7000"/>
    <w:rsid w:val="009B739C"/>
    <w:rsid w:val="009C04EC"/>
    <w:rsid w:val="009C328C"/>
    <w:rsid w:val="009C4444"/>
    <w:rsid w:val="009C462E"/>
    <w:rsid w:val="009C79AD"/>
    <w:rsid w:val="009C7CA6"/>
    <w:rsid w:val="009D3316"/>
    <w:rsid w:val="009D55AA"/>
    <w:rsid w:val="009D6458"/>
    <w:rsid w:val="009E3E77"/>
    <w:rsid w:val="009E3FAB"/>
    <w:rsid w:val="009E5B3F"/>
    <w:rsid w:val="009E7D90"/>
    <w:rsid w:val="009F1AB0"/>
    <w:rsid w:val="009F501D"/>
    <w:rsid w:val="00A000D9"/>
    <w:rsid w:val="00A039D5"/>
    <w:rsid w:val="00A03D88"/>
    <w:rsid w:val="00A046AD"/>
    <w:rsid w:val="00A079C1"/>
    <w:rsid w:val="00A12520"/>
    <w:rsid w:val="00A130FD"/>
    <w:rsid w:val="00A13D6D"/>
    <w:rsid w:val="00A14769"/>
    <w:rsid w:val="00A16151"/>
    <w:rsid w:val="00A16EC6"/>
    <w:rsid w:val="00A17C06"/>
    <w:rsid w:val="00A2126E"/>
    <w:rsid w:val="00A21706"/>
    <w:rsid w:val="00A2397F"/>
    <w:rsid w:val="00A24FCC"/>
    <w:rsid w:val="00A26A90"/>
    <w:rsid w:val="00A26B27"/>
    <w:rsid w:val="00A2704B"/>
    <w:rsid w:val="00A30E4F"/>
    <w:rsid w:val="00A32253"/>
    <w:rsid w:val="00A3310E"/>
    <w:rsid w:val="00A333A0"/>
    <w:rsid w:val="00A37E70"/>
    <w:rsid w:val="00A437E1"/>
    <w:rsid w:val="00A4685E"/>
    <w:rsid w:val="00A50CD4"/>
    <w:rsid w:val="00A51191"/>
    <w:rsid w:val="00A55CA8"/>
    <w:rsid w:val="00A56D62"/>
    <w:rsid w:val="00A56F07"/>
    <w:rsid w:val="00A5762C"/>
    <w:rsid w:val="00A600FC"/>
    <w:rsid w:val="00A60BCA"/>
    <w:rsid w:val="00A638DA"/>
    <w:rsid w:val="00A65B41"/>
    <w:rsid w:val="00A65E00"/>
    <w:rsid w:val="00A66339"/>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6939"/>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A7F"/>
    <w:rsid w:val="00BB6C0E"/>
    <w:rsid w:val="00BB7B38"/>
    <w:rsid w:val="00BC11E5"/>
    <w:rsid w:val="00BC3881"/>
    <w:rsid w:val="00BC4BC6"/>
    <w:rsid w:val="00BC52FD"/>
    <w:rsid w:val="00BC6E62"/>
    <w:rsid w:val="00BC7443"/>
    <w:rsid w:val="00BD0648"/>
    <w:rsid w:val="00BD1040"/>
    <w:rsid w:val="00BD1E09"/>
    <w:rsid w:val="00BD34AA"/>
    <w:rsid w:val="00BE0118"/>
    <w:rsid w:val="00BE0C44"/>
    <w:rsid w:val="00BE1B8B"/>
    <w:rsid w:val="00BE2A18"/>
    <w:rsid w:val="00BE2C01"/>
    <w:rsid w:val="00BE41EC"/>
    <w:rsid w:val="00BE56FB"/>
    <w:rsid w:val="00BE71B9"/>
    <w:rsid w:val="00BF22D0"/>
    <w:rsid w:val="00BF3DDE"/>
    <w:rsid w:val="00BF6589"/>
    <w:rsid w:val="00BF6F7F"/>
    <w:rsid w:val="00C00647"/>
    <w:rsid w:val="00C02764"/>
    <w:rsid w:val="00C04CEF"/>
    <w:rsid w:val="00C0662F"/>
    <w:rsid w:val="00C11943"/>
    <w:rsid w:val="00C12E96"/>
    <w:rsid w:val="00C14763"/>
    <w:rsid w:val="00C16141"/>
    <w:rsid w:val="00C2363F"/>
    <w:rsid w:val="00C236C8"/>
    <w:rsid w:val="00C25B10"/>
    <w:rsid w:val="00C260B1"/>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701"/>
    <w:rsid w:val="00C858A4"/>
    <w:rsid w:val="00C86AFA"/>
    <w:rsid w:val="00CA32FC"/>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0F9D"/>
    <w:rsid w:val="00CF4813"/>
    <w:rsid w:val="00CF5233"/>
    <w:rsid w:val="00D01B5E"/>
    <w:rsid w:val="00D029B8"/>
    <w:rsid w:val="00D02F60"/>
    <w:rsid w:val="00D0464E"/>
    <w:rsid w:val="00D04A96"/>
    <w:rsid w:val="00D07A7B"/>
    <w:rsid w:val="00D10E06"/>
    <w:rsid w:val="00D15197"/>
    <w:rsid w:val="00D16820"/>
    <w:rsid w:val="00D169C8"/>
    <w:rsid w:val="00D1793F"/>
    <w:rsid w:val="00D22AF5"/>
    <w:rsid w:val="00D235EA"/>
    <w:rsid w:val="00D247A9"/>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6A23"/>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18DE"/>
    <w:rsid w:val="00E34A35"/>
    <w:rsid w:val="00E37C2F"/>
    <w:rsid w:val="00E41C28"/>
    <w:rsid w:val="00E46308"/>
    <w:rsid w:val="00E51E17"/>
    <w:rsid w:val="00E52DAB"/>
    <w:rsid w:val="00E539B0"/>
    <w:rsid w:val="00E546AD"/>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4162"/>
    <w:rsid w:val="00ED5553"/>
    <w:rsid w:val="00ED5E36"/>
    <w:rsid w:val="00ED6961"/>
    <w:rsid w:val="00EE2F88"/>
    <w:rsid w:val="00EE38DE"/>
    <w:rsid w:val="00EF0B96"/>
    <w:rsid w:val="00EF3486"/>
    <w:rsid w:val="00EF47AF"/>
    <w:rsid w:val="00EF53B6"/>
    <w:rsid w:val="00F00B73"/>
    <w:rsid w:val="00F06957"/>
    <w:rsid w:val="00F115CA"/>
    <w:rsid w:val="00F14817"/>
    <w:rsid w:val="00F14EBA"/>
    <w:rsid w:val="00F1510F"/>
    <w:rsid w:val="00F1533A"/>
    <w:rsid w:val="00F15E5A"/>
    <w:rsid w:val="00F17F0A"/>
    <w:rsid w:val="00F2668F"/>
    <w:rsid w:val="00F2742F"/>
    <w:rsid w:val="00F2753B"/>
    <w:rsid w:val="00F33F8B"/>
    <w:rsid w:val="00F340B2"/>
    <w:rsid w:val="00F37406"/>
    <w:rsid w:val="00F40873"/>
    <w:rsid w:val="00F43390"/>
    <w:rsid w:val="00F443B2"/>
    <w:rsid w:val="00F458D8"/>
    <w:rsid w:val="00F50237"/>
    <w:rsid w:val="00F53596"/>
    <w:rsid w:val="00F55BA8"/>
    <w:rsid w:val="00F55DB1"/>
    <w:rsid w:val="00F56ACA"/>
    <w:rsid w:val="00F60051"/>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973D0"/>
    <w:rsid w:val="00FA13C2"/>
    <w:rsid w:val="00FA577D"/>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41DD17E7-4E46-4E56-A308-49AF33D6A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uiPriority="34" w:qFormat="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27FED"/>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Akapitzlist">
    <w:name w:val="List Paragraph"/>
    <w:aliases w:val="Paragraf"/>
    <w:basedOn w:val="Normalny"/>
    <w:uiPriority w:val="34"/>
    <w:qFormat/>
    <w:rsid w:val="00043EFA"/>
    <w:pPr>
      <w:widowControl/>
      <w:autoSpaceDE/>
      <w:autoSpaceDN/>
      <w:adjustRightInd/>
      <w:spacing w:after="160" w:line="259" w:lineRule="auto"/>
      <w:ind w:left="720"/>
      <w:contextualSpacing/>
    </w:pPr>
    <w:rPr>
      <w:rFonts w:ascii="Calibri" w:eastAsia="Calibri" w:hAnsi="Calibri" w:cs="Times New Roman"/>
      <w:sz w:val="22"/>
      <w:szCs w:val="22"/>
      <w:lang w:eastAsia="en-US"/>
    </w:rPr>
  </w:style>
  <w:style w:type="paragraph" w:styleId="Poprawka">
    <w:name w:val="Revision"/>
    <w:hidden/>
    <w:uiPriority w:val="99"/>
    <w:semiHidden/>
    <w:rsid w:val="00043EFA"/>
    <w:pPr>
      <w:spacing w:line="240" w:lineRule="auto"/>
    </w:pPr>
    <w:rPr>
      <w:rFonts w:ascii="Calibri" w:eastAsia="Calibri" w:hAnsi="Calibri"/>
      <w:sz w:val="22"/>
      <w:szCs w:val="22"/>
      <w:lang w:eastAsia="en-US"/>
    </w:rPr>
  </w:style>
  <w:style w:type="character" w:styleId="Hipercze">
    <w:name w:val="Hyperlink"/>
    <w:basedOn w:val="Domylnaczcionkaakapitu"/>
    <w:uiPriority w:val="99"/>
    <w:unhideWhenUsed/>
    <w:rsid w:val="0070130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s4470\AppData\Roaming\Microsoft\Templates\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8F6E4F9-0811-438A-8218-C00E6B9988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133</TotalTime>
  <Pages>48</Pages>
  <Words>15219</Words>
  <Characters>87129</Characters>
  <Application>Microsoft Office Word</Application>
  <DocSecurity>0</DocSecurity>
  <Lines>726</Lines>
  <Paragraphs>204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102144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Pietrzak Ewa</dc:creator>
  <cp:lastModifiedBy>Grzegorz Molesztak</cp:lastModifiedBy>
  <cp:revision>82</cp:revision>
  <cp:lastPrinted>2019-03-05T07:41:00Z</cp:lastPrinted>
  <dcterms:created xsi:type="dcterms:W3CDTF">2019-03-04T13:22:00Z</dcterms:created>
  <dcterms:modified xsi:type="dcterms:W3CDTF">2019-03-05T15:08:00Z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