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63" w:rsidRPr="00E02251" w:rsidRDefault="00795A63" w:rsidP="00F92700">
      <w:pPr>
        <w:pStyle w:val="OZNPROJEKTUwskazaniedatylubwersjiprojektu"/>
        <w:keepNext/>
      </w:pPr>
      <w:r w:rsidRPr="00E02251">
        <w:t>Projekt</w:t>
      </w:r>
    </w:p>
    <w:p w:rsidR="00795A63" w:rsidRPr="00E02251" w:rsidRDefault="00795A63" w:rsidP="00795A63">
      <w:pPr>
        <w:pStyle w:val="OZNRODZAKTUtznustawalubrozporzdzenieiorganwydajcy"/>
      </w:pPr>
      <w:r w:rsidRPr="00E02251">
        <w:t>Ustawa</w:t>
      </w:r>
    </w:p>
    <w:p w:rsidR="00795A63" w:rsidRPr="00E02251" w:rsidRDefault="00795A63" w:rsidP="00795A63">
      <w:pPr>
        <w:pStyle w:val="DATAAKTUdatauchwalenialubwydaniaaktu"/>
      </w:pPr>
      <w:r w:rsidRPr="00E02251">
        <w:t xml:space="preserve">z dnia </w:t>
      </w:r>
    </w:p>
    <w:p w:rsidR="00795A63" w:rsidRPr="00E02251" w:rsidRDefault="00795A63" w:rsidP="00F92700">
      <w:pPr>
        <w:pStyle w:val="TYTUAKTUprzedmiotregulacjiustawylubrozporzdzenia"/>
      </w:pPr>
      <w:r w:rsidRPr="00E02251">
        <w:t>o ratyfikacji Umowy o</w:t>
      </w:r>
      <w:r w:rsidR="00F92700">
        <w:t xml:space="preserve"> </w:t>
      </w:r>
      <w:r w:rsidRPr="00E02251">
        <w:t>partnerstwie strategicznym między Unią Europejską i jej państwami członkowskimi, z jednej strony, a Japonią, z</w:t>
      </w:r>
      <w:r w:rsidR="00F92700">
        <w:t xml:space="preserve"> drugiej strony, sporządzonej w </w:t>
      </w:r>
      <w:r w:rsidRPr="00E02251">
        <w:t xml:space="preserve">Tokio dnia 17 lipca 2018 r. </w:t>
      </w:r>
    </w:p>
    <w:p w:rsidR="00795A63" w:rsidRPr="00E02251" w:rsidRDefault="00795A63" w:rsidP="00795A63">
      <w:pPr>
        <w:pStyle w:val="ARTartustawynprozporzdzenia"/>
      </w:pPr>
      <w:r w:rsidRPr="00F92700">
        <w:rPr>
          <w:rStyle w:val="Ppogrubienie"/>
        </w:rPr>
        <w:t>Art.</w:t>
      </w:r>
      <w:r w:rsidR="00F92700">
        <w:rPr>
          <w:rStyle w:val="Ppogrubienie"/>
          <w:rFonts w:hint="eastAsia"/>
        </w:rPr>
        <w:t> </w:t>
      </w:r>
      <w:r w:rsidRPr="00F92700">
        <w:rPr>
          <w:rStyle w:val="Ppogrubienie"/>
        </w:rPr>
        <w:t>1.</w:t>
      </w:r>
      <w:r>
        <w:t xml:space="preserve"> </w:t>
      </w:r>
      <w:r w:rsidRPr="00E02251">
        <w:t>Wyraża się zgodę na dokonanie przez Prezydenta Rzeczypospolitej Polskiej ratyfikacji Umowy o</w:t>
      </w:r>
      <w:r w:rsidR="00F92700">
        <w:t xml:space="preserve"> </w:t>
      </w:r>
      <w:r w:rsidRPr="00E02251">
        <w:t xml:space="preserve">partnerstwie strategicznym między Unią Europejską i jej państwami członkowskimi, z jednej strony, a Japonią, z drugiej strony, sporządzonej w Tokio dnia </w:t>
      </w:r>
      <w:r w:rsidR="00F92700">
        <w:t>17 </w:t>
      </w:r>
      <w:r w:rsidRPr="00E02251">
        <w:t xml:space="preserve">lipca 2018 r. </w:t>
      </w:r>
    </w:p>
    <w:p w:rsidR="00F92700" w:rsidRDefault="00795A63" w:rsidP="00F92700">
      <w:pPr>
        <w:pStyle w:val="ARTartustawynprozporzdzenia"/>
      </w:pPr>
      <w:r w:rsidRPr="00F92700">
        <w:rPr>
          <w:rStyle w:val="Ppogrubienie"/>
        </w:rPr>
        <w:t>Art.</w:t>
      </w:r>
      <w:r w:rsidR="00F92700">
        <w:rPr>
          <w:rStyle w:val="Ppogrubienie"/>
          <w:rFonts w:hint="eastAsia"/>
        </w:rPr>
        <w:t> </w:t>
      </w:r>
      <w:r w:rsidRPr="00F92700">
        <w:rPr>
          <w:rStyle w:val="Ppogrubienie"/>
        </w:rPr>
        <w:t>2.</w:t>
      </w:r>
      <w:r>
        <w:t xml:space="preserve"> </w:t>
      </w:r>
      <w:r w:rsidRPr="00E02251">
        <w:t>Ustawa wchodzi w życie po upływie 14 dni od dnia ogłoszenia.</w:t>
      </w:r>
    </w:p>
    <w:p w:rsidR="00F92700" w:rsidRPr="00F92700" w:rsidRDefault="00F92700" w:rsidP="00F92700">
      <w:bookmarkStart w:id="0" w:name="_GoBack"/>
      <w:bookmarkEnd w:id="0"/>
    </w:p>
    <w:sectPr w:rsidR="00F92700" w:rsidRPr="00F9270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63" w:rsidRDefault="00795A63">
      <w:r>
        <w:separator/>
      </w:r>
    </w:p>
  </w:endnote>
  <w:endnote w:type="continuationSeparator" w:id="0">
    <w:p w:rsidR="00795A63" w:rsidRDefault="0079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63" w:rsidRDefault="00795A63">
      <w:r>
        <w:separator/>
      </w:r>
    </w:p>
  </w:footnote>
  <w:footnote w:type="continuationSeparator" w:id="0">
    <w:p w:rsidR="00795A63" w:rsidRDefault="00795A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6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A6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4B5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700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6B212C-14F5-4B1D-AE62-12848960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3</cp:revision>
  <cp:lastPrinted>2012-04-23T06:39:00Z</cp:lastPrinted>
  <dcterms:created xsi:type="dcterms:W3CDTF">2019-03-07T09:35:00Z</dcterms:created>
  <dcterms:modified xsi:type="dcterms:W3CDTF">2019-03-07T10:32:00Z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