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55F" w:rsidRPr="00D3655F" w:rsidRDefault="00D3655F" w:rsidP="000F588B">
      <w:pPr>
        <w:pStyle w:val="OZNPROJEKTUwskazaniedatylubwersjiprojektu"/>
      </w:pPr>
      <w:bookmarkStart w:id="0" w:name="_GoBack"/>
      <w:bookmarkEnd w:id="0"/>
      <w:r w:rsidRPr="00D3655F">
        <w:t>Projekt</w:t>
      </w:r>
    </w:p>
    <w:p w:rsidR="00D3655F" w:rsidRPr="00D3655F" w:rsidRDefault="00D3655F" w:rsidP="000F588B">
      <w:pPr>
        <w:pStyle w:val="OZNRODZAKTUtznustawalubrozporzdzenieiorganwydajcy"/>
      </w:pPr>
      <w:r w:rsidRPr="00D3655F">
        <w:t>Ustawa</w:t>
      </w:r>
    </w:p>
    <w:p w:rsidR="00D3655F" w:rsidRPr="00D3655F" w:rsidRDefault="00D3655F" w:rsidP="000F588B">
      <w:pPr>
        <w:pStyle w:val="DATAAKTUdatauchwalenialubwydaniaaktu"/>
      </w:pPr>
      <w:r w:rsidRPr="00D3655F">
        <w:t xml:space="preserve">z dnia </w:t>
      </w:r>
    </w:p>
    <w:p w:rsidR="00D3655F" w:rsidRPr="00D3655F" w:rsidRDefault="00D3655F" w:rsidP="000F588B">
      <w:pPr>
        <w:pStyle w:val="TYTUAKTUprzedmiotregulacjiustawylubrozporzdzenia"/>
      </w:pPr>
      <w:r w:rsidRPr="00D3655F">
        <w:t>o ratyfikacji Umowy między Rządem Rzeczypospolitej Polskiej a Rządem Stanów Zjednoczonych Ameryki o wzmocnieniu współpracy w dziedzinie zapobiegania i</w:t>
      </w:r>
      <w:r w:rsidR="000F588B">
        <w:t> </w:t>
      </w:r>
      <w:r w:rsidRPr="00D3655F">
        <w:t xml:space="preserve">zwalczania poważnej przestępczości, podpisanej w Waszyngtonie dnia </w:t>
      </w:r>
      <w:r w:rsidR="000F588B">
        <w:br/>
      </w:r>
      <w:r w:rsidRPr="00D3655F">
        <w:t>12 czerwca 2019</w:t>
      </w:r>
      <w:r w:rsidR="00A07281">
        <w:t xml:space="preserve"> </w:t>
      </w:r>
      <w:r w:rsidRPr="00D3655F">
        <w:t xml:space="preserve">r. </w:t>
      </w:r>
    </w:p>
    <w:p w:rsidR="00D3655F" w:rsidRPr="00D3655F" w:rsidRDefault="00D3655F" w:rsidP="000F588B">
      <w:pPr>
        <w:pStyle w:val="ARTartustawynprozporzdzenia"/>
      </w:pPr>
      <w:r w:rsidRPr="000F588B">
        <w:rPr>
          <w:rStyle w:val="Ppogrubienie"/>
        </w:rPr>
        <w:t>Art. 1.</w:t>
      </w:r>
      <w:r w:rsidRPr="00D3655F">
        <w:t xml:space="preserve"> Wyraża się zgodę na dokonanie przez Prezydenta Rzeczypospolitej Polskiej ratyfikacji Umowy między Rządem Rzeczypospolitej Polskiej a Rządem Stanów Zjednoczonych Ameryki o wzmocnieniu współpracy w dziedzinie zapobiegania i zwalczania poważnej przestępczości, podpisanej w Waszyngtonie dnia 12 czerwca 2019</w:t>
      </w:r>
      <w:r w:rsidR="00A07281">
        <w:t xml:space="preserve"> </w:t>
      </w:r>
      <w:r w:rsidRPr="00D3655F">
        <w:t>r.</w:t>
      </w:r>
    </w:p>
    <w:p w:rsidR="00261A16" w:rsidRPr="005F4014" w:rsidRDefault="00D3655F" w:rsidP="000F588B">
      <w:pPr>
        <w:pStyle w:val="ARTartustawynprozporzdzenia"/>
      </w:pPr>
      <w:r w:rsidRPr="000F588B">
        <w:rPr>
          <w:rStyle w:val="Ppogrubienie"/>
        </w:rPr>
        <w:t>Art. 2.</w:t>
      </w:r>
      <w:r w:rsidRPr="00D3655F">
        <w:t xml:space="preserve"> Ustawa wchodzi w życie po upływie 14 dni od dnia ogłoszenia.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58D" w:rsidRDefault="001F458D">
      <w:r>
        <w:separator/>
      </w:r>
    </w:p>
  </w:endnote>
  <w:endnote w:type="continuationSeparator" w:id="0">
    <w:p w:rsidR="001F458D" w:rsidRDefault="001F4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58D" w:rsidRDefault="001F458D">
      <w:r>
        <w:separator/>
      </w:r>
    </w:p>
  </w:footnote>
  <w:footnote w:type="continuationSeparator" w:id="0">
    <w:p w:rsidR="001F458D" w:rsidRDefault="001F4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55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88B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458D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263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594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281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655F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DFD449-209D-4067-BED7-84F08CAE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ED3963-BD51-4625-BE02-34F91BDDD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87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Grażyna D. Grabowska</cp:lastModifiedBy>
  <cp:revision>2</cp:revision>
  <cp:lastPrinted>2012-04-23T06:39:00Z</cp:lastPrinted>
  <dcterms:created xsi:type="dcterms:W3CDTF">2019-07-16T18:27:00Z</dcterms:created>
  <dcterms:modified xsi:type="dcterms:W3CDTF">2019-07-16T18:27:00Z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