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C2CC7" w14:textId="53F6DF6B" w:rsidR="00DD5C88" w:rsidRPr="00DD5C88" w:rsidRDefault="00616F6C" w:rsidP="00DD5C8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56FC2CC8" w14:textId="77777777" w:rsidR="00DD5C88" w:rsidRPr="001A74D1" w:rsidRDefault="00DD5C88" w:rsidP="00DD5C88">
      <w:pPr>
        <w:pStyle w:val="OZNRODZAKTUtznustawalubrozporzdzenieiorganwydajcy"/>
      </w:pPr>
      <w:r w:rsidRPr="001A74D1">
        <w:t>Ustawa</w:t>
      </w:r>
    </w:p>
    <w:p w14:paraId="56FC2CC9" w14:textId="6935E86D" w:rsidR="00DD5C88" w:rsidRPr="001A74D1" w:rsidRDefault="00DD5C88" w:rsidP="00DD5C88">
      <w:pPr>
        <w:pStyle w:val="DATAAKTUdatauchwalenialubwydaniaaktu"/>
      </w:pPr>
      <w:r w:rsidRPr="001A74D1">
        <w:t xml:space="preserve">z dnia </w:t>
      </w:r>
    </w:p>
    <w:p w14:paraId="56FC2CCA" w14:textId="542282FA" w:rsidR="00DD5C88" w:rsidRDefault="00FA7F82" w:rsidP="00DD5C88">
      <w:pPr>
        <w:pStyle w:val="TYTUAKTUprzedmiotregulacjiustawylubrozporzdzenia"/>
      </w:pPr>
      <w:r>
        <w:t>o zmianie ustawy</w:t>
      </w:r>
      <w:r w:rsidR="007D3157">
        <w:t xml:space="preserve"> o sposobie obliczania wartości rocznego produktu krajowego brutto</w:t>
      </w:r>
    </w:p>
    <w:p w14:paraId="56FC2CCB" w14:textId="4B078171" w:rsidR="007D3157" w:rsidRDefault="00DD5C88" w:rsidP="00B94D09">
      <w:pPr>
        <w:pStyle w:val="ARTartustawynprozporzdzenia"/>
      </w:pPr>
      <w:r w:rsidRPr="00DD5C88">
        <w:rPr>
          <w:rStyle w:val="Ppogrubienie"/>
        </w:rPr>
        <w:t>Art. 1.</w:t>
      </w:r>
      <w:r w:rsidR="00616F6C">
        <w:t xml:space="preserve"> </w:t>
      </w:r>
      <w:r w:rsidR="007D3157">
        <w:t xml:space="preserve">W ustawie z dnia 26 października 2000 r. o sposobie obliczania wartości rocznego produktu krajowego brutto (Dz. U. poz. 1188 oraz z 2009 r. poz. 817) </w:t>
      </w:r>
      <w:r w:rsidR="00B94D09">
        <w:t xml:space="preserve">art. 6 </w:t>
      </w:r>
      <w:r w:rsidR="00E22784">
        <w:t>otrzymuje brzmienie:</w:t>
      </w:r>
    </w:p>
    <w:p w14:paraId="56FC2CCC" w14:textId="45B59BFD" w:rsidR="00E22784" w:rsidRDefault="00E22784" w:rsidP="001B4783">
      <w:pPr>
        <w:pStyle w:val="ZARTzmartartykuempunktem"/>
      </w:pPr>
      <w:r w:rsidRPr="00B334D7">
        <w:t>„</w:t>
      </w:r>
      <w:r w:rsidR="00B94D09">
        <w:t>Art. 6.</w:t>
      </w:r>
      <w:r>
        <w:t xml:space="preserve"> Prezes Głównego Urzędu Statystycznego oblicza</w:t>
      </w:r>
      <w:r w:rsidR="00A60CDC">
        <w:t xml:space="preserve"> średnią</w:t>
      </w:r>
      <w:r>
        <w:t xml:space="preserve"> wartość PKB na jednego mieszkańca za okres ostatnich trzech </w:t>
      </w:r>
      <w:r w:rsidR="00867132">
        <w:t xml:space="preserve">lat </w:t>
      </w:r>
      <w:r>
        <w:t xml:space="preserve">dla obszarów </w:t>
      </w:r>
      <w:r w:rsidR="003D244E">
        <w:t xml:space="preserve">jednostek terytorialnych na poziomach NUTS 1, NUTS 2 i NUTS 3, o których mowa w rozporządzeniu (WE) </w:t>
      </w:r>
      <w:r w:rsidR="00867132">
        <w:t xml:space="preserve">nr 1059/2003 </w:t>
      </w:r>
      <w:r w:rsidR="003D244E">
        <w:t>Parlamentu Europejskie</w:t>
      </w:r>
      <w:r w:rsidR="00867132">
        <w:t>go i Rady z dnia 26 maja 2003 r.</w:t>
      </w:r>
      <w:r w:rsidR="003D244E">
        <w:t xml:space="preserve"> w sprawie ustalenia wspólnej klasyfikacji Jednostek Terytorialnych do Celów Statystycznych </w:t>
      </w:r>
      <w:r w:rsidR="00A60CDC">
        <w:t xml:space="preserve">(NUTS) </w:t>
      </w:r>
      <w:r w:rsidR="003637C0" w:rsidRPr="003637C0">
        <w:rPr>
          <w:lang w:eastAsia="en-US"/>
        </w:rPr>
        <w:t>(Dz. Urz. UE L 154 z 21.06.2003, str. 1,</w:t>
      </w:r>
      <w:r w:rsidR="003637C0" w:rsidRPr="003637C0">
        <w:t xml:space="preserve"> </w:t>
      </w:r>
      <w:r w:rsidR="003637C0">
        <w:t>z późn. zm.</w:t>
      </w:r>
      <w:r w:rsidR="003637C0">
        <w:rPr>
          <w:rStyle w:val="Odwoanieprzypisudolnego"/>
        </w:rPr>
        <w:footnoteReference w:id="1"/>
      </w:r>
      <w:r w:rsidR="003637C0">
        <w:rPr>
          <w:rStyle w:val="IGindeksgrny"/>
        </w:rPr>
        <w:t>)</w:t>
      </w:r>
      <w:r w:rsidR="002C4365">
        <w:rPr>
          <w:rStyle w:val="IGindeksgrny"/>
        </w:rPr>
        <w:t xml:space="preserve"> </w:t>
      </w:r>
      <w:r w:rsidR="002C4365" w:rsidRPr="002C4365">
        <w:t>–</w:t>
      </w:r>
      <w:r w:rsidR="00516763">
        <w:t xml:space="preserve"> Dz. Urz. UE </w:t>
      </w:r>
      <w:r w:rsidR="003637C0" w:rsidRPr="003637C0">
        <w:rPr>
          <w:lang w:eastAsia="en-US"/>
        </w:rPr>
        <w:t>Polskie wydanie specjalne, rozdz. 14, t. 1, str. 196)</w:t>
      </w:r>
      <w:r w:rsidR="00A60CDC">
        <w:t xml:space="preserve">, i ogłasza w Dzienniku Urzędowym Rzeczypospolitej Polskiej </w:t>
      </w:r>
      <w:r w:rsidR="00A60CDC" w:rsidRPr="00A60CDC">
        <w:t>„</w:t>
      </w:r>
      <w:r w:rsidR="00A60CDC">
        <w:t>Monitor Polski</w:t>
      </w:r>
      <w:r w:rsidR="00616F6C">
        <w:t>”</w:t>
      </w:r>
      <w:r w:rsidR="00A60CDC">
        <w:t xml:space="preserve"> w terminie do dnia 31 października drugiego roku po roku kończącym okres ostatnich trzech lat.</w:t>
      </w:r>
      <w:r w:rsidRPr="00B334D7">
        <w:t>”</w:t>
      </w:r>
      <w:r w:rsidR="00B94D09">
        <w:t>.</w:t>
      </w:r>
    </w:p>
    <w:p w14:paraId="56FC2CCD" w14:textId="61E84E05" w:rsidR="00261A16" w:rsidRDefault="007D3157" w:rsidP="00436EAD">
      <w:pPr>
        <w:pStyle w:val="ARTartustawynprozporzdzenia"/>
      </w:pPr>
      <w:r>
        <w:rPr>
          <w:rStyle w:val="Ppogrubienie"/>
        </w:rPr>
        <w:t>Art. 2</w:t>
      </w:r>
      <w:r w:rsidR="00DD5C88" w:rsidRPr="00DD5C88">
        <w:rPr>
          <w:rStyle w:val="Ppogrubienie"/>
        </w:rPr>
        <w:t>.</w:t>
      </w:r>
      <w:r w:rsidR="00DD5C88" w:rsidRPr="001A74D1">
        <w:t xml:space="preserve"> Ustawa wchodzi w</w:t>
      </w:r>
      <w:r w:rsidR="00616F6C">
        <w:t xml:space="preserve"> </w:t>
      </w:r>
      <w:r w:rsidR="00DD5C88" w:rsidRPr="001A74D1">
        <w:t>życie po upływie 14</w:t>
      </w:r>
      <w:r w:rsidR="00616F6C">
        <w:t xml:space="preserve"> </w:t>
      </w:r>
      <w:r w:rsidR="00DD5C88" w:rsidRPr="001A74D1">
        <w:t>dni od dnia ogłoszenia.</w:t>
      </w:r>
    </w:p>
    <w:p w14:paraId="56FC2CD5" w14:textId="77777777" w:rsidR="003D1290" w:rsidRPr="00737F6A" w:rsidRDefault="003D1290" w:rsidP="001B4783">
      <w:pPr>
        <w:pStyle w:val="ARTartustawynprozporzdzenia"/>
        <w:ind w:firstLine="0"/>
      </w:pPr>
    </w:p>
    <w:sectPr w:rsidR="003D1290" w:rsidRPr="00737F6A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18B0E" w14:textId="77777777" w:rsidR="00C72C91" w:rsidRDefault="00C72C91">
      <w:r>
        <w:separator/>
      </w:r>
    </w:p>
  </w:endnote>
  <w:endnote w:type="continuationSeparator" w:id="0">
    <w:p w14:paraId="0FB4A1E2" w14:textId="77777777" w:rsidR="00C72C91" w:rsidRDefault="00C7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B6378" w14:textId="77777777" w:rsidR="00C72C91" w:rsidRDefault="00C72C91">
      <w:r>
        <w:separator/>
      </w:r>
    </w:p>
  </w:footnote>
  <w:footnote w:type="continuationSeparator" w:id="0">
    <w:p w14:paraId="5D9388F1" w14:textId="77777777" w:rsidR="00C72C91" w:rsidRDefault="00C72C91">
      <w:r>
        <w:continuationSeparator/>
      </w:r>
    </w:p>
  </w:footnote>
  <w:footnote w:id="1">
    <w:p w14:paraId="56FC2CDB" w14:textId="11E11A66" w:rsidR="003637C0" w:rsidRDefault="003637C0" w:rsidP="001B478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616F6C">
        <w:tab/>
      </w:r>
      <w:r>
        <w:t>Zmiany wymienionego rozporządzenia zostały ogłoszone w Dz. Urz. UE L 309 z 25.11.2005, str. 1, Dz. U</w:t>
      </w:r>
      <w:r w:rsidRPr="00987559">
        <w:t xml:space="preserve">rz. UE L </w:t>
      </w:r>
      <w:r w:rsidRPr="00616F6C">
        <w:t>39</w:t>
      </w:r>
      <w:r>
        <w:t xml:space="preserve"> z 10.02.2007</w:t>
      </w:r>
      <w:r w:rsidRPr="00987559">
        <w:t>, str. 1</w:t>
      </w:r>
      <w:r>
        <w:t>, Dz. U</w:t>
      </w:r>
      <w:r w:rsidRPr="00987559">
        <w:t xml:space="preserve">rz. </w:t>
      </w:r>
      <w:r>
        <w:t>UE L 61 z 05.03.2008</w:t>
      </w:r>
      <w:r w:rsidRPr="00987559">
        <w:t>, str. 1</w:t>
      </w:r>
      <w:r>
        <w:t>, Dz. U</w:t>
      </w:r>
      <w:r w:rsidRPr="00987559">
        <w:t xml:space="preserve">rz. UE L </w:t>
      </w:r>
      <w:r>
        <w:t>311</w:t>
      </w:r>
      <w:r w:rsidRPr="00987559">
        <w:t xml:space="preserve"> z </w:t>
      </w:r>
      <w:r>
        <w:t>21</w:t>
      </w:r>
      <w:r w:rsidRPr="00987559">
        <w:t>.</w:t>
      </w:r>
      <w:r>
        <w:t>11</w:t>
      </w:r>
      <w:r w:rsidRPr="00987559">
        <w:t>.2008, str. 1</w:t>
      </w:r>
      <w:r>
        <w:t>, Dz. U</w:t>
      </w:r>
      <w:r w:rsidRPr="00987559">
        <w:t xml:space="preserve">rz. UE L </w:t>
      </w:r>
      <w:r>
        <w:t>13</w:t>
      </w:r>
      <w:r w:rsidRPr="00987559">
        <w:t xml:space="preserve"> z </w:t>
      </w:r>
      <w:r>
        <w:t>18</w:t>
      </w:r>
      <w:r w:rsidRPr="00987559">
        <w:t>.</w:t>
      </w:r>
      <w:r>
        <w:t>01.2011, str. 3, Dz. U</w:t>
      </w:r>
      <w:r w:rsidRPr="00987559">
        <w:t xml:space="preserve">rz. UE L </w:t>
      </w:r>
      <w:r>
        <w:t>158</w:t>
      </w:r>
      <w:r w:rsidRPr="00987559">
        <w:t xml:space="preserve"> z </w:t>
      </w:r>
      <w:r>
        <w:t>10</w:t>
      </w:r>
      <w:r w:rsidRPr="00987559">
        <w:t>.</w:t>
      </w:r>
      <w:r>
        <w:t>06.2013, str. 1, Dz. U</w:t>
      </w:r>
      <w:r w:rsidRPr="00987559">
        <w:t xml:space="preserve">rz. UE L </w:t>
      </w:r>
      <w:r>
        <w:t>342</w:t>
      </w:r>
      <w:r w:rsidRPr="00987559">
        <w:t xml:space="preserve"> z </w:t>
      </w:r>
      <w:r>
        <w:t>18</w:t>
      </w:r>
      <w:r w:rsidRPr="00987559">
        <w:t>.</w:t>
      </w:r>
      <w:r>
        <w:t>12.2013</w:t>
      </w:r>
      <w:r w:rsidRPr="00987559">
        <w:t>, str. 1</w:t>
      </w:r>
      <w:r>
        <w:t>, Dz. U</w:t>
      </w:r>
      <w:r w:rsidRPr="00987559">
        <w:t xml:space="preserve">rz. UE L </w:t>
      </w:r>
      <w:r>
        <w:t>241</w:t>
      </w:r>
      <w:r w:rsidRPr="00987559">
        <w:t xml:space="preserve"> z </w:t>
      </w:r>
      <w:r>
        <w:t>13</w:t>
      </w:r>
      <w:r w:rsidRPr="00987559">
        <w:t>.</w:t>
      </w:r>
      <w:r>
        <w:t>08</w:t>
      </w:r>
      <w:r w:rsidRPr="00987559">
        <w:t>.2014, str. 1</w:t>
      </w:r>
      <w:r>
        <w:t>, Dz. U</w:t>
      </w:r>
      <w:r w:rsidRPr="00987559">
        <w:t xml:space="preserve">rz. UE L </w:t>
      </w:r>
      <w:r>
        <w:t>322</w:t>
      </w:r>
      <w:r w:rsidRPr="00987559">
        <w:t xml:space="preserve"> z </w:t>
      </w:r>
      <w:r>
        <w:t>29</w:t>
      </w:r>
      <w:r w:rsidRPr="00987559">
        <w:t>.</w:t>
      </w:r>
      <w:r>
        <w:t>11.2016</w:t>
      </w:r>
      <w:r w:rsidRPr="00987559">
        <w:t>, str. 1</w:t>
      </w:r>
      <w:r>
        <w:t xml:space="preserve"> i Dz. U</w:t>
      </w:r>
      <w:r w:rsidRPr="00987559">
        <w:t xml:space="preserve">rz. UE L </w:t>
      </w:r>
      <w:r>
        <w:t>350</w:t>
      </w:r>
      <w:r w:rsidRPr="00987559">
        <w:t xml:space="preserve"> z </w:t>
      </w:r>
      <w:r>
        <w:t>29</w:t>
      </w:r>
      <w:r w:rsidRPr="00987559">
        <w:t>.</w:t>
      </w:r>
      <w:r>
        <w:t>12.2017</w:t>
      </w:r>
      <w:r w:rsidRPr="00987559">
        <w:t>, str. 1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C2CDA" w14:textId="77777777" w:rsidR="006D314D" w:rsidRPr="00B371CC" w:rsidRDefault="006D314D" w:rsidP="00B371CC">
    <w:pPr>
      <w:pStyle w:val="Nagwek"/>
      <w:jc w:val="center"/>
    </w:pPr>
    <w:r>
      <w:t xml:space="preserve">– </w:t>
    </w:r>
    <w:r w:rsidR="00D315E5">
      <w:fldChar w:fldCharType="begin"/>
    </w:r>
    <w:r>
      <w:instrText xml:space="preserve"> PAGE  \* MERGEFORMAT </w:instrText>
    </w:r>
    <w:r w:rsidR="00D315E5">
      <w:fldChar w:fldCharType="separate"/>
    </w:r>
    <w:r w:rsidR="00514EF1">
      <w:rPr>
        <w:noProof/>
      </w:rPr>
      <w:t>2</w:t>
    </w:r>
    <w:r w:rsidR="00D315E5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D462F1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C7F48D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1"/>
  </w:num>
  <w:num w:numId="13">
    <w:abstractNumId w:val="17"/>
  </w:num>
  <w:num w:numId="14">
    <w:abstractNumId w:val="28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1"/>
  </w:num>
  <w:num w:numId="32">
    <w:abstractNumId w:val="12"/>
  </w:num>
  <w:num w:numId="33">
    <w:abstractNumId w:val="32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4"/>
  </w:num>
  <w:num w:numId="40">
    <w:abstractNumId w:val="31"/>
  </w:num>
  <w:num w:numId="41">
    <w:abstractNumId w:val="30"/>
  </w:num>
  <w:num w:numId="42">
    <w:abstractNumId w:val="23"/>
  </w:num>
  <w:num w:numId="43">
    <w:abstractNumId w:val="37"/>
  </w:num>
  <w:num w:numId="44">
    <w:abstractNumId w:val="13"/>
  </w:num>
  <w:num w:numId="45">
    <w:abstractNumId w:val="10"/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88"/>
    <w:rsid w:val="000012DA"/>
    <w:rsid w:val="00001537"/>
    <w:rsid w:val="0000246E"/>
    <w:rsid w:val="00002A6D"/>
    <w:rsid w:val="00003862"/>
    <w:rsid w:val="00007205"/>
    <w:rsid w:val="00012A35"/>
    <w:rsid w:val="00016099"/>
    <w:rsid w:val="00017457"/>
    <w:rsid w:val="00017DC2"/>
    <w:rsid w:val="00021522"/>
    <w:rsid w:val="00023471"/>
    <w:rsid w:val="00023F13"/>
    <w:rsid w:val="000243FE"/>
    <w:rsid w:val="00030634"/>
    <w:rsid w:val="000319C1"/>
    <w:rsid w:val="00031A8B"/>
    <w:rsid w:val="00031BCA"/>
    <w:rsid w:val="00032D8A"/>
    <w:rsid w:val="00032E97"/>
    <w:rsid w:val="000330A1"/>
    <w:rsid w:val="000330FA"/>
    <w:rsid w:val="0003362F"/>
    <w:rsid w:val="00034283"/>
    <w:rsid w:val="00036B63"/>
    <w:rsid w:val="00037E1A"/>
    <w:rsid w:val="000413A9"/>
    <w:rsid w:val="00041BF5"/>
    <w:rsid w:val="00043495"/>
    <w:rsid w:val="000439FD"/>
    <w:rsid w:val="00046A75"/>
    <w:rsid w:val="00046B25"/>
    <w:rsid w:val="00047312"/>
    <w:rsid w:val="000508BD"/>
    <w:rsid w:val="000517AB"/>
    <w:rsid w:val="0005339C"/>
    <w:rsid w:val="0005535A"/>
    <w:rsid w:val="0005571B"/>
    <w:rsid w:val="00055BD8"/>
    <w:rsid w:val="00057AB3"/>
    <w:rsid w:val="00060076"/>
    <w:rsid w:val="00060432"/>
    <w:rsid w:val="00060D87"/>
    <w:rsid w:val="000615A5"/>
    <w:rsid w:val="0006310C"/>
    <w:rsid w:val="00063958"/>
    <w:rsid w:val="00064E4C"/>
    <w:rsid w:val="00066901"/>
    <w:rsid w:val="000676A6"/>
    <w:rsid w:val="00071301"/>
    <w:rsid w:val="00071BEE"/>
    <w:rsid w:val="000736CD"/>
    <w:rsid w:val="0007444B"/>
    <w:rsid w:val="000745A1"/>
    <w:rsid w:val="0007533B"/>
    <w:rsid w:val="0007545D"/>
    <w:rsid w:val="0007589C"/>
    <w:rsid w:val="000760BF"/>
    <w:rsid w:val="0007613E"/>
    <w:rsid w:val="00076BFC"/>
    <w:rsid w:val="000804D1"/>
    <w:rsid w:val="000814A7"/>
    <w:rsid w:val="000846B1"/>
    <w:rsid w:val="0008557B"/>
    <w:rsid w:val="00085CE7"/>
    <w:rsid w:val="000906EE"/>
    <w:rsid w:val="00091BA2"/>
    <w:rsid w:val="000944EF"/>
    <w:rsid w:val="0009688D"/>
    <w:rsid w:val="0009732D"/>
    <w:rsid w:val="000973F0"/>
    <w:rsid w:val="000A1296"/>
    <w:rsid w:val="000A1528"/>
    <w:rsid w:val="000A1624"/>
    <w:rsid w:val="000A1C27"/>
    <w:rsid w:val="000A1DAD"/>
    <w:rsid w:val="000A2649"/>
    <w:rsid w:val="000A323B"/>
    <w:rsid w:val="000B298D"/>
    <w:rsid w:val="000B37B4"/>
    <w:rsid w:val="000B3B63"/>
    <w:rsid w:val="000B5B2D"/>
    <w:rsid w:val="000B5DCE"/>
    <w:rsid w:val="000B73F4"/>
    <w:rsid w:val="000C05BA"/>
    <w:rsid w:val="000C0E8F"/>
    <w:rsid w:val="000C4BC4"/>
    <w:rsid w:val="000D0110"/>
    <w:rsid w:val="000D2468"/>
    <w:rsid w:val="000D318A"/>
    <w:rsid w:val="000D3422"/>
    <w:rsid w:val="000D4873"/>
    <w:rsid w:val="000D6173"/>
    <w:rsid w:val="000D6F83"/>
    <w:rsid w:val="000E25CC"/>
    <w:rsid w:val="000E337E"/>
    <w:rsid w:val="000E3694"/>
    <w:rsid w:val="000E490F"/>
    <w:rsid w:val="000E6241"/>
    <w:rsid w:val="000F2BE3"/>
    <w:rsid w:val="000F3D0D"/>
    <w:rsid w:val="000F4D12"/>
    <w:rsid w:val="000F6ED4"/>
    <w:rsid w:val="000F7631"/>
    <w:rsid w:val="000F7776"/>
    <w:rsid w:val="000F7A6E"/>
    <w:rsid w:val="001042BA"/>
    <w:rsid w:val="00106D03"/>
    <w:rsid w:val="00107C97"/>
    <w:rsid w:val="00110465"/>
    <w:rsid w:val="00110628"/>
    <w:rsid w:val="0011245A"/>
    <w:rsid w:val="001134BC"/>
    <w:rsid w:val="0011493E"/>
    <w:rsid w:val="00115B72"/>
    <w:rsid w:val="001209EC"/>
    <w:rsid w:val="00120A9E"/>
    <w:rsid w:val="00125A9C"/>
    <w:rsid w:val="00126475"/>
    <w:rsid w:val="0012650E"/>
    <w:rsid w:val="001270A2"/>
    <w:rsid w:val="001271CD"/>
    <w:rsid w:val="00131237"/>
    <w:rsid w:val="001329AC"/>
    <w:rsid w:val="00134CA0"/>
    <w:rsid w:val="0014026F"/>
    <w:rsid w:val="00147A47"/>
    <w:rsid w:val="00147AA1"/>
    <w:rsid w:val="0015112E"/>
    <w:rsid w:val="0015208D"/>
    <w:rsid w:val="001520CF"/>
    <w:rsid w:val="00155668"/>
    <w:rsid w:val="00155D0A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81"/>
    <w:rsid w:val="00173390"/>
    <w:rsid w:val="001736F0"/>
    <w:rsid w:val="00173BB3"/>
    <w:rsid w:val="001740D0"/>
    <w:rsid w:val="00174489"/>
    <w:rsid w:val="00174D59"/>
    <w:rsid w:val="00174F2C"/>
    <w:rsid w:val="00175AA5"/>
    <w:rsid w:val="00176458"/>
    <w:rsid w:val="00176EAC"/>
    <w:rsid w:val="00180F2A"/>
    <w:rsid w:val="00181358"/>
    <w:rsid w:val="001821EE"/>
    <w:rsid w:val="00184B91"/>
    <w:rsid w:val="00184D4A"/>
    <w:rsid w:val="0018535E"/>
    <w:rsid w:val="00186EC1"/>
    <w:rsid w:val="00187885"/>
    <w:rsid w:val="00190BDF"/>
    <w:rsid w:val="00191978"/>
    <w:rsid w:val="00191E1F"/>
    <w:rsid w:val="0019473B"/>
    <w:rsid w:val="001952B1"/>
    <w:rsid w:val="00195D99"/>
    <w:rsid w:val="00196BC9"/>
    <w:rsid w:val="00196E39"/>
    <w:rsid w:val="00197649"/>
    <w:rsid w:val="001A01FB"/>
    <w:rsid w:val="001A0678"/>
    <w:rsid w:val="001A0BBC"/>
    <w:rsid w:val="001A10E9"/>
    <w:rsid w:val="001A183D"/>
    <w:rsid w:val="001A2B65"/>
    <w:rsid w:val="001A3884"/>
    <w:rsid w:val="001A3CD3"/>
    <w:rsid w:val="001A3D32"/>
    <w:rsid w:val="001A5BEF"/>
    <w:rsid w:val="001A6C8F"/>
    <w:rsid w:val="001A7F15"/>
    <w:rsid w:val="001B342E"/>
    <w:rsid w:val="001B4783"/>
    <w:rsid w:val="001B5B48"/>
    <w:rsid w:val="001B707F"/>
    <w:rsid w:val="001C1832"/>
    <w:rsid w:val="001C188C"/>
    <w:rsid w:val="001C38C5"/>
    <w:rsid w:val="001D1783"/>
    <w:rsid w:val="001D53CD"/>
    <w:rsid w:val="001D55A3"/>
    <w:rsid w:val="001D5AF5"/>
    <w:rsid w:val="001E1C76"/>
    <w:rsid w:val="001E1E73"/>
    <w:rsid w:val="001E26A4"/>
    <w:rsid w:val="001E3C13"/>
    <w:rsid w:val="001E4E0C"/>
    <w:rsid w:val="001E526D"/>
    <w:rsid w:val="001E5655"/>
    <w:rsid w:val="001E5F58"/>
    <w:rsid w:val="001F1832"/>
    <w:rsid w:val="001F220F"/>
    <w:rsid w:val="001F25B3"/>
    <w:rsid w:val="001F6616"/>
    <w:rsid w:val="001F7DCE"/>
    <w:rsid w:val="00202BD4"/>
    <w:rsid w:val="00203DD8"/>
    <w:rsid w:val="00204A97"/>
    <w:rsid w:val="002114EF"/>
    <w:rsid w:val="00212526"/>
    <w:rsid w:val="002166AD"/>
    <w:rsid w:val="00217871"/>
    <w:rsid w:val="002178CB"/>
    <w:rsid w:val="00221ED8"/>
    <w:rsid w:val="002231EA"/>
    <w:rsid w:val="00223FDF"/>
    <w:rsid w:val="002279C0"/>
    <w:rsid w:val="00230B35"/>
    <w:rsid w:val="00234D42"/>
    <w:rsid w:val="00234DF1"/>
    <w:rsid w:val="0023727E"/>
    <w:rsid w:val="00242081"/>
    <w:rsid w:val="00243777"/>
    <w:rsid w:val="002441CD"/>
    <w:rsid w:val="0024448C"/>
    <w:rsid w:val="002501A3"/>
    <w:rsid w:val="0025166C"/>
    <w:rsid w:val="00253B8A"/>
    <w:rsid w:val="0025447F"/>
    <w:rsid w:val="002555D4"/>
    <w:rsid w:val="00261A16"/>
    <w:rsid w:val="002620F9"/>
    <w:rsid w:val="00263522"/>
    <w:rsid w:val="00264EC6"/>
    <w:rsid w:val="00271013"/>
    <w:rsid w:val="00273FE4"/>
    <w:rsid w:val="00274421"/>
    <w:rsid w:val="00275D9C"/>
    <w:rsid w:val="002765B4"/>
    <w:rsid w:val="00276A94"/>
    <w:rsid w:val="00283A05"/>
    <w:rsid w:val="002862A1"/>
    <w:rsid w:val="0029162E"/>
    <w:rsid w:val="00292717"/>
    <w:rsid w:val="00292ACB"/>
    <w:rsid w:val="0029405D"/>
    <w:rsid w:val="00294FA6"/>
    <w:rsid w:val="00295A6F"/>
    <w:rsid w:val="00295C6E"/>
    <w:rsid w:val="00297CB5"/>
    <w:rsid w:val="002A20C4"/>
    <w:rsid w:val="002A2477"/>
    <w:rsid w:val="002A27DE"/>
    <w:rsid w:val="002A570F"/>
    <w:rsid w:val="002A7292"/>
    <w:rsid w:val="002A7358"/>
    <w:rsid w:val="002A7902"/>
    <w:rsid w:val="002A7E6B"/>
    <w:rsid w:val="002B0998"/>
    <w:rsid w:val="002B0F6B"/>
    <w:rsid w:val="002B1E98"/>
    <w:rsid w:val="002B23B8"/>
    <w:rsid w:val="002B264E"/>
    <w:rsid w:val="002B3FA6"/>
    <w:rsid w:val="002B4429"/>
    <w:rsid w:val="002B68A6"/>
    <w:rsid w:val="002B7FAF"/>
    <w:rsid w:val="002C2ACB"/>
    <w:rsid w:val="002C4365"/>
    <w:rsid w:val="002C6134"/>
    <w:rsid w:val="002C62A2"/>
    <w:rsid w:val="002C6A43"/>
    <w:rsid w:val="002D0C4F"/>
    <w:rsid w:val="002D1364"/>
    <w:rsid w:val="002D4D30"/>
    <w:rsid w:val="002D5000"/>
    <w:rsid w:val="002D598D"/>
    <w:rsid w:val="002D7188"/>
    <w:rsid w:val="002D7C94"/>
    <w:rsid w:val="002E1DE3"/>
    <w:rsid w:val="002E2AB6"/>
    <w:rsid w:val="002E3F34"/>
    <w:rsid w:val="002E44EF"/>
    <w:rsid w:val="002E5F79"/>
    <w:rsid w:val="002E64FA"/>
    <w:rsid w:val="002F0A00"/>
    <w:rsid w:val="002F0CFA"/>
    <w:rsid w:val="002F53E6"/>
    <w:rsid w:val="002F669F"/>
    <w:rsid w:val="003008AB"/>
    <w:rsid w:val="00301C97"/>
    <w:rsid w:val="00307432"/>
    <w:rsid w:val="0031004C"/>
    <w:rsid w:val="003105F6"/>
    <w:rsid w:val="00310746"/>
    <w:rsid w:val="00311297"/>
    <w:rsid w:val="003113BE"/>
    <w:rsid w:val="003122CA"/>
    <w:rsid w:val="00313E62"/>
    <w:rsid w:val="003142BC"/>
    <w:rsid w:val="003148FD"/>
    <w:rsid w:val="00321080"/>
    <w:rsid w:val="00322D45"/>
    <w:rsid w:val="0032569A"/>
    <w:rsid w:val="00325A1F"/>
    <w:rsid w:val="003268F9"/>
    <w:rsid w:val="00327145"/>
    <w:rsid w:val="00327257"/>
    <w:rsid w:val="00330BAF"/>
    <w:rsid w:val="0033285D"/>
    <w:rsid w:val="00333482"/>
    <w:rsid w:val="00333873"/>
    <w:rsid w:val="00333EB4"/>
    <w:rsid w:val="00334E3A"/>
    <w:rsid w:val="003361DD"/>
    <w:rsid w:val="00340264"/>
    <w:rsid w:val="00341A6A"/>
    <w:rsid w:val="003443DF"/>
    <w:rsid w:val="00345B9C"/>
    <w:rsid w:val="00345DBE"/>
    <w:rsid w:val="00352DAE"/>
    <w:rsid w:val="00354EB9"/>
    <w:rsid w:val="003579CE"/>
    <w:rsid w:val="003602AE"/>
    <w:rsid w:val="0036068E"/>
    <w:rsid w:val="00360929"/>
    <w:rsid w:val="00361903"/>
    <w:rsid w:val="003637C0"/>
    <w:rsid w:val="00363ADC"/>
    <w:rsid w:val="003641CF"/>
    <w:rsid w:val="003647D5"/>
    <w:rsid w:val="003674B0"/>
    <w:rsid w:val="00370D21"/>
    <w:rsid w:val="0037727C"/>
    <w:rsid w:val="00377E70"/>
    <w:rsid w:val="003800E1"/>
    <w:rsid w:val="00380904"/>
    <w:rsid w:val="0038216E"/>
    <w:rsid w:val="003823EE"/>
    <w:rsid w:val="003828F0"/>
    <w:rsid w:val="00382960"/>
    <w:rsid w:val="003846F7"/>
    <w:rsid w:val="003848D5"/>
    <w:rsid w:val="003851ED"/>
    <w:rsid w:val="00385B39"/>
    <w:rsid w:val="0038647A"/>
    <w:rsid w:val="00386785"/>
    <w:rsid w:val="00390E89"/>
    <w:rsid w:val="003912B0"/>
    <w:rsid w:val="00391B1A"/>
    <w:rsid w:val="00394423"/>
    <w:rsid w:val="00396942"/>
    <w:rsid w:val="00396B49"/>
    <w:rsid w:val="00396E3E"/>
    <w:rsid w:val="003A11D7"/>
    <w:rsid w:val="003A306E"/>
    <w:rsid w:val="003A36E8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3ACC"/>
    <w:rsid w:val="003D1290"/>
    <w:rsid w:val="003D12C2"/>
    <w:rsid w:val="003D244E"/>
    <w:rsid w:val="003D31B4"/>
    <w:rsid w:val="003D31B9"/>
    <w:rsid w:val="003D3867"/>
    <w:rsid w:val="003E0D1A"/>
    <w:rsid w:val="003E18C5"/>
    <w:rsid w:val="003E2152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E96"/>
    <w:rsid w:val="00407332"/>
    <w:rsid w:val="00407828"/>
    <w:rsid w:val="00413D8E"/>
    <w:rsid w:val="004140F2"/>
    <w:rsid w:val="00414C37"/>
    <w:rsid w:val="00417B22"/>
    <w:rsid w:val="00421085"/>
    <w:rsid w:val="0042246A"/>
    <w:rsid w:val="0042465E"/>
    <w:rsid w:val="00424DF7"/>
    <w:rsid w:val="004255DF"/>
    <w:rsid w:val="00426002"/>
    <w:rsid w:val="00427E4F"/>
    <w:rsid w:val="00427F5D"/>
    <w:rsid w:val="0043296D"/>
    <w:rsid w:val="00432B76"/>
    <w:rsid w:val="00433FF7"/>
    <w:rsid w:val="00434D01"/>
    <w:rsid w:val="00435D26"/>
    <w:rsid w:val="0043622C"/>
    <w:rsid w:val="00436EAD"/>
    <w:rsid w:val="00440C99"/>
    <w:rsid w:val="0044139F"/>
    <w:rsid w:val="0044175C"/>
    <w:rsid w:val="004438AC"/>
    <w:rsid w:val="00445F4D"/>
    <w:rsid w:val="004504C0"/>
    <w:rsid w:val="00455027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DAF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651D"/>
    <w:rsid w:val="004B00A7"/>
    <w:rsid w:val="004B25E2"/>
    <w:rsid w:val="004B34D7"/>
    <w:rsid w:val="004B5037"/>
    <w:rsid w:val="004B542C"/>
    <w:rsid w:val="004B5B2F"/>
    <w:rsid w:val="004B626A"/>
    <w:rsid w:val="004B660E"/>
    <w:rsid w:val="004C05BD"/>
    <w:rsid w:val="004C3B06"/>
    <w:rsid w:val="004C3C19"/>
    <w:rsid w:val="004C3F97"/>
    <w:rsid w:val="004C7EE7"/>
    <w:rsid w:val="004D2DEE"/>
    <w:rsid w:val="004D2E1F"/>
    <w:rsid w:val="004D66C2"/>
    <w:rsid w:val="004D6992"/>
    <w:rsid w:val="004D6E53"/>
    <w:rsid w:val="004D7FD9"/>
    <w:rsid w:val="004E1324"/>
    <w:rsid w:val="004E19A5"/>
    <w:rsid w:val="004E37E5"/>
    <w:rsid w:val="004E3FDB"/>
    <w:rsid w:val="004E4850"/>
    <w:rsid w:val="004F05ED"/>
    <w:rsid w:val="004F1F4A"/>
    <w:rsid w:val="004F296D"/>
    <w:rsid w:val="004F508B"/>
    <w:rsid w:val="004F5FEA"/>
    <w:rsid w:val="004F695F"/>
    <w:rsid w:val="004F6CA4"/>
    <w:rsid w:val="00500752"/>
    <w:rsid w:val="00501224"/>
    <w:rsid w:val="00501A50"/>
    <w:rsid w:val="0050222D"/>
    <w:rsid w:val="00503AF3"/>
    <w:rsid w:val="005047A4"/>
    <w:rsid w:val="0050696D"/>
    <w:rsid w:val="0051094B"/>
    <w:rsid w:val="005110D7"/>
    <w:rsid w:val="00511561"/>
    <w:rsid w:val="005117E1"/>
    <w:rsid w:val="00511D99"/>
    <w:rsid w:val="005128D3"/>
    <w:rsid w:val="005147E8"/>
    <w:rsid w:val="00514B48"/>
    <w:rsid w:val="00514EF1"/>
    <w:rsid w:val="005158F2"/>
    <w:rsid w:val="00516763"/>
    <w:rsid w:val="00523E5D"/>
    <w:rsid w:val="00526DFC"/>
    <w:rsid w:val="00526F43"/>
    <w:rsid w:val="00527651"/>
    <w:rsid w:val="00527B47"/>
    <w:rsid w:val="005363AB"/>
    <w:rsid w:val="00536DB4"/>
    <w:rsid w:val="00544EF4"/>
    <w:rsid w:val="00545E53"/>
    <w:rsid w:val="005479D9"/>
    <w:rsid w:val="00551E69"/>
    <w:rsid w:val="00553E0C"/>
    <w:rsid w:val="005572BD"/>
    <w:rsid w:val="00557A12"/>
    <w:rsid w:val="00560AC7"/>
    <w:rsid w:val="00561AFB"/>
    <w:rsid w:val="00561FA8"/>
    <w:rsid w:val="00562183"/>
    <w:rsid w:val="005635ED"/>
    <w:rsid w:val="00565253"/>
    <w:rsid w:val="00567B79"/>
    <w:rsid w:val="00570191"/>
    <w:rsid w:val="00570570"/>
    <w:rsid w:val="00572512"/>
    <w:rsid w:val="005731AA"/>
    <w:rsid w:val="00573EE6"/>
    <w:rsid w:val="0057547F"/>
    <w:rsid w:val="005754EE"/>
    <w:rsid w:val="00576141"/>
    <w:rsid w:val="0057617E"/>
    <w:rsid w:val="00576497"/>
    <w:rsid w:val="0057792E"/>
    <w:rsid w:val="005835E7"/>
    <w:rsid w:val="0058397F"/>
    <w:rsid w:val="00583BF8"/>
    <w:rsid w:val="00584F44"/>
    <w:rsid w:val="00585F33"/>
    <w:rsid w:val="00586D80"/>
    <w:rsid w:val="00587CC9"/>
    <w:rsid w:val="00591124"/>
    <w:rsid w:val="00593A99"/>
    <w:rsid w:val="00597024"/>
    <w:rsid w:val="005A0274"/>
    <w:rsid w:val="005A04B0"/>
    <w:rsid w:val="005A095C"/>
    <w:rsid w:val="005A334F"/>
    <w:rsid w:val="005A669D"/>
    <w:rsid w:val="005A750A"/>
    <w:rsid w:val="005A75D8"/>
    <w:rsid w:val="005B06E7"/>
    <w:rsid w:val="005B2096"/>
    <w:rsid w:val="005B713E"/>
    <w:rsid w:val="005B7DE2"/>
    <w:rsid w:val="005C03B6"/>
    <w:rsid w:val="005C348E"/>
    <w:rsid w:val="005C3EB6"/>
    <w:rsid w:val="005C68E1"/>
    <w:rsid w:val="005D3763"/>
    <w:rsid w:val="005D55E1"/>
    <w:rsid w:val="005D55FE"/>
    <w:rsid w:val="005E093D"/>
    <w:rsid w:val="005E19F7"/>
    <w:rsid w:val="005E4F04"/>
    <w:rsid w:val="005E62C2"/>
    <w:rsid w:val="005E6C71"/>
    <w:rsid w:val="005F0963"/>
    <w:rsid w:val="005F2824"/>
    <w:rsid w:val="005F2EBA"/>
    <w:rsid w:val="005F35ED"/>
    <w:rsid w:val="005F442E"/>
    <w:rsid w:val="005F4F54"/>
    <w:rsid w:val="005F6588"/>
    <w:rsid w:val="005F7812"/>
    <w:rsid w:val="005F7A88"/>
    <w:rsid w:val="00603A1A"/>
    <w:rsid w:val="00603BB4"/>
    <w:rsid w:val="00604230"/>
    <w:rsid w:val="006046D5"/>
    <w:rsid w:val="00604798"/>
    <w:rsid w:val="006063B3"/>
    <w:rsid w:val="00606916"/>
    <w:rsid w:val="00607A93"/>
    <w:rsid w:val="00610C08"/>
    <w:rsid w:val="00611BC2"/>
    <w:rsid w:val="00611F74"/>
    <w:rsid w:val="00614A66"/>
    <w:rsid w:val="00615158"/>
    <w:rsid w:val="00615772"/>
    <w:rsid w:val="00616E6A"/>
    <w:rsid w:val="00616F6C"/>
    <w:rsid w:val="00621256"/>
    <w:rsid w:val="006217E3"/>
    <w:rsid w:val="00621FCC"/>
    <w:rsid w:val="00622E4B"/>
    <w:rsid w:val="006333DA"/>
    <w:rsid w:val="0063505F"/>
    <w:rsid w:val="00635134"/>
    <w:rsid w:val="006356E2"/>
    <w:rsid w:val="00640C0C"/>
    <w:rsid w:val="00640E2F"/>
    <w:rsid w:val="00642A65"/>
    <w:rsid w:val="00643341"/>
    <w:rsid w:val="0064395E"/>
    <w:rsid w:val="00645DCE"/>
    <w:rsid w:val="00645DDE"/>
    <w:rsid w:val="006465AC"/>
    <w:rsid w:val="006465BF"/>
    <w:rsid w:val="00653B22"/>
    <w:rsid w:val="00655A26"/>
    <w:rsid w:val="00655CE7"/>
    <w:rsid w:val="00656264"/>
    <w:rsid w:val="00657BF4"/>
    <w:rsid w:val="006603FB"/>
    <w:rsid w:val="006608DF"/>
    <w:rsid w:val="006623AC"/>
    <w:rsid w:val="006678AF"/>
    <w:rsid w:val="006701EF"/>
    <w:rsid w:val="00673BA5"/>
    <w:rsid w:val="006778F2"/>
    <w:rsid w:val="00677B75"/>
    <w:rsid w:val="00680058"/>
    <w:rsid w:val="00681F9F"/>
    <w:rsid w:val="00682EC1"/>
    <w:rsid w:val="00683CB0"/>
    <w:rsid w:val="006840EA"/>
    <w:rsid w:val="006844E2"/>
    <w:rsid w:val="00685267"/>
    <w:rsid w:val="006872AE"/>
    <w:rsid w:val="00690082"/>
    <w:rsid w:val="00690252"/>
    <w:rsid w:val="0069106F"/>
    <w:rsid w:val="00692D24"/>
    <w:rsid w:val="00694342"/>
    <w:rsid w:val="006946BB"/>
    <w:rsid w:val="006958C4"/>
    <w:rsid w:val="006969FA"/>
    <w:rsid w:val="00696A15"/>
    <w:rsid w:val="00696A7B"/>
    <w:rsid w:val="006A35D5"/>
    <w:rsid w:val="006A45DB"/>
    <w:rsid w:val="006A748A"/>
    <w:rsid w:val="006B013E"/>
    <w:rsid w:val="006B1711"/>
    <w:rsid w:val="006B4688"/>
    <w:rsid w:val="006B6603"/>
    <w:rsid w:val="006C419E"/>
    <w:rsid w:val="006C4A31"/>
    <w:rsid w:val="006C5AC2"/>
    <w:rsid w:val="006C6AFB"/>
    <w:rsid w:val="006D0303"/>
    <w:rsid w:val="006D2735"/>
    <w:rsid w:val="006D314D"/>
    <w:rsid w:val="006D45B2"/>
    <w:rsid w:val="006E0FCC"/>
    <w:rsid w:val="006E1E96"/>
    <w:rsid w:val="006E226F"/>
    <w:rsid w:val="006E5E21"/>
    <w:rsid w:val="006E73B9"/>
    <w:rsid w:val="006E73DF"/>
    <w:rsid w:val="006F1C5E"/>
    <w:rsid w:val="006F2648"/>
    <w:rsid w:val="006F2F10"/>
    <w:rsid w:val="006F482B"/>
    <w:rsid w:val="006F6311"/>
    <w:rsid w:val="00701952"/>
    <w:rsid w:val="00702556"/>
    <w:rsid w:val="0070277E"/>
    <w:rsid w:val="00702C2F"/>
    <w:rsid w:val="00704156"/>
    <w:rsid w:val="007069FC"/>
    <w:rsid w:val="00711221"/>
    <w:rsid w:val="00711EBF"/>
    <w:rsid w:val="00712675"/>
    <w:rsid w:val="00713808"/>
    <w:rsid w:val="007151B6"/>
    <w:rsid w:val="0071520D"/>
    <w:rsid w:val="00715615"/>
    <w:rsid w:val="00715EDB"/>
    <w:rsid w:val="007160D5"/>
    <w:rsid w:val="007163FB"/>
    <w:rsid w:val="00717C2E"/>
    <w:rsid w:val="007204FA"/>
    <w:rsid w:val="007213B3"/>
    <w:rsid w:val="00722197"/>
    <w:rsid w:val="00723105"/>
    <w:rsid w:val="0072457F"/>
    <w:rsid w:val="007250C4"/>
    <w:rsid w:val="00725406"/>
    <w:rsid w:val="0072621B"/>
    <w:rsid w:val="00726238"/>
    <w:rsid w:val="00726BF9"/>
    <w:rsid w:val="00730555"/>
    <w:rsid w:val="007312CC"/>
    <w:rsid w:val="00733AE9"/>
    <w:rsid w:val="0073497F"/>
    <w:rsid w:val="00736603"/>
    <w:rsid w:val="00736A64"/>
    <w:rsid w:val="00737F6A"/>
    <w:rsid w:val="007410B6"/>
    <w:rsid w:val="00744C6F"/>
    <w:rsid w:val="007457F6"/>
    <w:rsid w:val="00745ABB"/>
    <w:rsid w:val="00746E38"/>
    <w:rsid w:val="00747CD5"/>
    <w:rsid w:val="00751DCF"/>
    <w:rsid w:val="00753378"/>
    <w:rsid w:val="00753B51"/>
    <w:rsid w:val="007540F8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E6A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A2D"/>
    <w:rsid w:val="007971B4"/>
    <w:rsid w:val="007A0538"/>
    <w:rsid w:val="007A1F2F"/>
    <w:rsid w:val="007A2A5C"/>
    <w:rsid w:val="007A5150"/>
    <w:rsid w:val="007A5373"/>
    <w:rsid w:val="007A789F"/>
    <w:rsid w:val="007B1C41"/>
    <w:rsid w:val="007B3234"/>
    <w:rsid w:val="007B75BC"/>
    <w:rsid w:val="007C0BD6"/>
    <w:rsid w:val="007C3806"/>
    <w:rsid w:val="007C3FC3"/>
    <w:rsid w:val="007C4A8F"/>
    <w:rsid w:val="007C5BB7"/>
    <w:rsid w:val="007D07D5"/>
    <w:rsid w:val="007D0E12"/>
    <w:rsid w:val="007D1C64"/>
    <w:rsid w:val="007D2401"/>
    <w:rsid w:val="007D3157"/>
    <w:rsid w:val="007D32DD"/>
    <w:rsid w:val="007D6DCE"/>
    <w:rsid w:val="007D72C4"/>
    <w:rsid w:val="007E2CFE"/>
    <w:rsid w:val="007E59C9"/>
    <w:rsid w:val="007E6208"/>
    <w:rsid w:val="007E6D17"/>
    <w:rsid w:val="007F0072"/>
    <w:rsid w:val="007F264B"/>
    <w:rsid w:val="007F2EB6"/>
    <w:rsid w:val="007F3684"/>
    <w:rsid w:val="007F54C3"/>
    <w:rsid w:val="007F7AE8"/>
    <w:rsid w:val="008013B6"/>
    <w:rsid w:val="00802949"/>
    <w:rsid w:val="0080301E"/>
    <w:rsid w:val="0080365F"/>
    <w:rsid w:val="008102EE"/>
    <w:rsid w:val="00812BE5"/>
    <w:rsid w:val="00813741"/>
    <w:rsid w:val="008137D9"/>
    <w:rsid w:val="00814788"/>
    <w:rsid w:val="00817429"/>
    <w:rsid w:val="008179C0"/>
    <w:rsid w:val="00821514"/>
    <w:rsid w:val="00821E35"/>
    <w:rsid w:val="008238EA"/>
    <w:rsid w:val="00824591"/>
    <w:rsid w:val="00824AED"/>
    <w:rsid w:val="00827820"/>
    <w:rsid w:val="00830B19"/>
    <w:rsid w:val="00831B8B"/>
    <w:rsid w:val="0083405D"/>
    <w:rsid w:val="00834CFE"/>
    <w:rsid w:val="00834F6E"/>
    <w:rsid w:val="008352D4"/>
    <w:rsid w:val="00835BAF"/>
    <w:rsid w:val="008361B6"/>
    <w:rsid w:val="00836DB9"/>
    <w:rsid w:val="00837C67"/>
    <w:rsid w:val="008415B0"/>
    <w:rsid w:val="00842028"/>
    <w:rsid w:val="008436B8"/>
    <w:rsid w:val="008460B6"/>
    <w:rsid w:val="00850C9D"/>
    <w:rsid w:val="008513C4"/>
    <w:rsid w:val="00851420"/>
    <w:rsid w:val="00852B59"/>
    <w:rsid w:val="00853843"/>
    <w:rsid w:val="00855D80"/>
    <w:rsid w:val="00856272"/>
    <w:rsid w:val="008563FF"/>
    <w:rsid w:val="00856A3F"/>
    <w:rsid w:val="00857102"/>
    <w:rsid w:val="0086018B"/>
    <w:rsid w:val="008611DD"/>
    <w:rsid w:val="008620DE"/>
    <w:rsid w:val="00866867"/>
    <w:rsid w:val="00867132"/>
    <w:rsid w:val="00867BC2"/>
    <w:rsid w:val="00871205"/>
    <w:rsid w:val="00872257"/>
    <w:rsid w:val="008753E6"/>
    <w:rsid w:val="00876300"/>
    <w:rsid w:val="0087738C"/>
    <w:rsid w:val="008802AF"/>
    <w:rsid w:val="008804BA"/>
    <w:rsid w:val="00881926"/>
    <w:rsid w:val="0088318F"/>
    <w:rsid w:val="0088331D"/>
    <w:rsid w:val="00884F27"/>
    <w:rsid w:val="008852B0"/>
    <w:rsid w:val="00885AE7"/>
    <w:rsid w:val="00886B60"/>
    <w:rsid w:val="00887012"/>
    <w:rsid w:val="00887889"/>
    <w:rsid w:val="00890AE8"/>
    <w:rsid w:val="008920FF"/>
    <w:rsid w:val="008926E8"/>
    <w:rsid w:val="008945EB"/>
    <w:rsid w:val="00894F19"/>
    <w:rsid w:val="0089643E"/>
    <w:rsid w:val="00896A10"/>
    <w:rsid w:val="00896F97"/>
    <w:rsid w:val="008971B5"/>
    <w:rsid w:val="00897321"/>
    <w:rsid w:val="008A354F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CB5"/>
    <w:rsid w:val="008C3524"/>
    <w:rsid w:val="008C4061"/>
    <w:rsid w:val="008C4229"/>
    <w:rsid w:val="008C4FAF"/>
    <w:rsid w:val="008C5AC8"/>
    <w:rsid w:val="008C5BE0"/>
    <w:rsid w:val="008C6E11"/>
    <w:rsid w:val="008C7233"/>
    <w:rsid w:val="008D2434"/>
    <w:rsid w:val="008D694B"/>
    <w:rsid w:val="008E171D"/>
    <w:rsid w:val="008E2785"/>
    <w:rsid w:val="008E6B7A"/>
    <w:rsid w:val="008E78A3"/>
    <w:rsid w:val="008F0654"/>
    <w:rsid w:val="008F06CB"/>
    <w:rsid w:val="008F2E83"/>
    <w:rsid w:val="008F612A"/>
    <w:rsid w:val="00900A4D"/>
    <w:rsid w:val="0090293D"/>
    <w:rsid w:val="009032D7"/>
    <w:rsid w:val="009034DE"/>
    <w:rsid w:val="00905396"/>
    <w:rsid w:val="0090605D"/>
    <w:rsid w:val="00906419"/>
    <w:rsid w:val="00912889"/>
    <w:rsid w:val="00912939"/>
    <w:rsid w:val="00913A42"/>
    <w:rsid w:val="00914167"/>
    <w:rsid w:val="009143DB"/>
    <w:rsid w:val="00915065"/>
    <w:rsid w:val="00917CE5"/>
    <w:rsid w:val="0092038D"/>
    <w:rsid w:val="00920E4E"/>
    <w:rsid w:val="009217C0"/>
    <w:rsid w:val="0092359A"/>
    <w:rsid w:val="00925241"/>
    <w:rsid w:val="00925CEC"/>
    <w:rsid w:val="00926A3F"/>
    <w:rsid w:val="0092794E"/>
    <w:rsid w:val="00930D30"/>
    <w:rsid w:val="009332A2"/>
    <w:rsid w:val="00935C7E"/>
    <w:rsid w:val="00937598"/>
    <w:rsid w:val="0093790B"/>
    <w:rsid w:val="00942A75"/>
    <w:rsid w:val="00943751"/>
    <w:rsid w:val="00946DD0"/>
    <w:rsid w:val="00946EB4"/>
    <w:rsid w:val="009509E6"/>
    <w:rsid w:val="009510C1"/>
    <w:rsid w:val="009515BB"/>
    <w:rsid w:val="00951964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092"/>
    <w:rsid w:val="00965619"/>
    <w:rsid w:val="00965F88"/>
    <w:rsid w:val="00966DEA"/>
    <w:rsid w:val="00982DE7"/>
    <w:rsid w:val="00984E03"/>
    <w:rsid w:val="0098718A"/>
    <w:rsid w:val="00987559"/>
    <w:rsid w:val="00987E85"/>
    <w:rsid w:val="009959C4"/>
    <w:rsid w:val="0099623E"/>
    <w:rsid w:val="009A0D12"/>
    <w:rsid w:val="009A0FE0"/>
    <w:rsid w:val="009A1987"/>
    <w:rsid w:val="009A2BEE"/>
    <w:rsid w:val="009A2D82"/>
    <w:rsid w:val="009A50E3"/>
    <w:rsid w:val="009A5289"/>
    <w:rsid w:val="009A7A53"/>
    <w:rsid w:val="009B0402"/>
    <w:rsid w:val="009B0670"/>
    <w:rsid w:val="009B0B75"/>
    <w:rsid w:val="009B16DF"/>
    <w:rsid w:val="009B4CB2"/>
    <w:rsid w:val="009B6701"/>
    <w:rsid w:val="009B6EF7"/>
    <w:rsid w:val="009B7000"/>
    <w:rsid w:val="009B739C"/>
    <w:rsid w:val="009C04EC"/>
    <w:rsid w:val="009C0BD5"/>
    <w:rsid w:val="009C2574"/>
    <w:rsid w:val="009C28CE"/>
    <w:rsid w:val="009C328C"/>
    <w:rsid w:val="009C380E"/>
    <w:rsid w:val="009C4444"/>
    <w:rsid w:val="009C6E3A"/>
    <w:rsid w:val="009C79AD"/>
    <w:rsid w:val="009C7CA6"/>
    <w:rsid w:val="009D04BE"/>
    <w:rsid w:val="009D3316"/>
    <w:rsid w:val="009D4267"/>
    <w:rsid w:val="009D55AA"/>
    <w:rsid w:val="009D7DA6"/>
    <w:rsid w:val="009D7E7F"/>
    <w:rsid w:val="009E1C2F"/>
    <w:rsid w:val="009E2378"/>
    <w:rsid w:val="009E3E77"/>
    <w:rsid w:val="009E3FAB"/>
    <w:rsid w:val="009E5B3F"/>
    <w:rsid w:val="009E65D3"/>
    <w:rsid w:val="009E7C33"/>
    <w:rsid w:val="009E7D90"/>
    <w:rsid w:val="009F1AB0"/>
    <w:rsid w:val="009F4800"/>
    <w:rsid w:val="009F501D"/>
    <w:rsid w:val="00A02E63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6D3"/>
    <w:rsid w:val="00A26A90"/>
    <w:rsid w:val="00A26B27"/>
    <w:rsid w:val="00A30E4F"/>
    <w:rsid w:val="00A32084"/>
    <w:rsid w:val="00A32253"/>
    <w:rsid w:val="00A3310E"/>
    <w:rsid w:val="00A333A0"/>
    <w:rsid w:val="00A340A9"/>
    <w:rsid w:val="00A36DBD"/>
    <w:rsid w:val="00A37E70"/>
    <w:rsid w:val="00A437E1"/>
    <w:rsid w:val="00A4685E"/>
    <w:rsid w:val="00A50CD4"/>
    <w:rsid w:val="00A51191"/>
    <w:rsid w:val="00A539F0"/>
    <w:rsid w:val="00A56D62"/>
    <w:rsid w:val="00A56F07"/>
    <w:rsid w:val="00A5762C"/>
    <w:rsid w:val="00A600FC"/>
    <w:rsid w:val="00A60BCA"/>
    <w:rsid w:val="00A60CDC"/>
    <w:rsid w:val="00A617D7"/>
    <w:rsid w:val="00A638DA"/>
    <w:rsid w:val="00A65B41"/>
    <w:rsid w:val="00A65E00"/>
    <w:rsid w:val="00A66A78"/>
    <w:rsid w:val="00A7436E"/>
    <w:rsid w:val="00A74868"/>
    <w:rsid w:val="00A74E96"/>
    <w:rsid w:val="00A75A8E"/>
    <w:rsid w:val="00A76BC0"/>
    <w:rsid w:val="00A813F3"/>
    <w:rsid w:val="00A824DD"/>
    <w:rsid w:val="00A83676"/>
    <w:rsid w:val="00A83B7B"/>
    <w:rsid w:val="00A84274"/>
    <w:rsid w:val="00A850F3"/>
    <w:rsid w:val="00A855E1"/>
    <w:rsid w:val="00A864E3"/>
    <w:rsid w:val="00A87192"/>
    <w:rsid w:val="00A90996"/>
    <w:rsid w:val="00A90B40"/>
    <w:rsid w:val="00A94574"/>
    <w:rsid w:val="00A95936"/>
    <w:rsid w:val="00A96265"/>
    <w:rsid w:val="00A97084"/>
    <w:rsid w:val="00A978CC"/>
    <w:rsid w:val="00AA1C2C"/>
    <w:rsid w:val="00AA35F6"/>
    <w:rsid w:val="00AA3761"/>
    <w:rsid w:val="00AA667C"/>
    <w:rsid w:val="00AA6E91"/>
    <w:rsid w:val="00AA7439"/>
    <w:rsid w:val="00AB047E"/>
    <w:rsid w:val="00AB0B0A"/>
    <w:rsid w:val="00AB0BB7"/>
    <w:rsid w:val="00AB22C6"/>
    <w:rsid w:val="00AB2AD0"/>
    <w:rsid w:val="00AB5B1F"/>
    <w:rsid w:val="00AB6703"/>
    <w:rsid w:val="00AB67FC"/>
    <w:rsid w:val="00AB770E"/>
    <w:rsid w:val="00AC00F2"/>
    <w:rsid w:val="00AC31B5"/>
    <w:rsid w:val="00AC4EA1"/>
    <w:rsid w:val="00AC5381"/>
    <w:rsid w:val="00AC5920"/>
    <w:rsid w:val="00AC6900"/>
    <w:rsid w:val="00AC7267"/>
    <w:rsid w:val="00AD0E65"/>
    <w:rsid w:val="00AD2BF2"/>
    <w:rsid w:val="00AD4E90"/>
    <w:rsid w:val="00AD5422"/>
    <w:rsid w:val="00AE0BFC"/>
    <w:rsid w:val="00AE4179"/>
    <w:rsid w:val="00AE4425"/>
    <w:rsid w:val="00AE4FBE"/>
    <w:rsid w:val="00AE650F"/>
    <w:rsid w:val="00AE6555"/>
    <w:rsid w:val="00AE7D16"/>
    <w:rsid w:val="00AF0A55"/>
    <w:rsid w:val="00AF4CAA"/>
    <w:rsid w:val="00AF571A"/>
    <w:rsid w:val="00AF60A0"/>
    <w:rsid w:val="00AF6476"/>
    <w:rsid w:val="00AF67FC"/>
    <w:rsid w:val="00AF7DF5"/>
    <w:rsid w:val="00B005A1"/>
    <w:rsid w:val="00B006E5"/>
    <w:rsid w:val="00B02274"/>
    <w:rsid w:val="00B024C2"/>
    <w:rsid w:val="00B07700"/>
    <w:rsid w:val="00B13921"/>
    <w:rsid w:val="00B14636"/>
    <w:rsid w:val="00B1528C"/>
    <w:rsid w:val="00B16ACD"/>
    <w:rsid w:val="00B17314"/>
    <w:rsid w:val="00B20FB9"/>
    <w:rsid w:val="00B21487"/>
    <w:rsid w:val="00B22E08"/>
    <w:rsid w:val="00B232D1"/>
    <w:rsid w:val="00B24DB5"/>
    <w:rsid w:val="00B2567C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08B"/>
    <w:rsid w:val="00B50C0D"/>
    <w:rsid w:val="00B51A7D"/>
    <w:rsid w:val="00B535C2"/>
    <w:rsid w:val="00B552C5"/>
    <w:rsid w:val="00B55544"/>
    <w:rsid w:val="00B642FC"/>
    <w:rsid w:val="00B64D26"/>
    <w:rsid w:val="00B64FBB"/>
    <w:rsid w:val="00B70E22"/>
    <w:rsid w:val="00B774CB"/>
    <w:rsid w:val="00B80402"/>
    <w:rsid w:val="00B80B9A"/>
    <w:rsid w:val="00B8226C"/>
    <w:rsid w:val="00B830B7"/>
    <w:rsid w:val="00B8346D"/>
    <w:rsid w:val="00B840D9"/>
    <w:rsid w:val="00B848EA"/>
    <w:rsid w:val="00B84B2B"/>
    <w:rsid w:val="00B85193"/>
    <w:rsid w:val="00B8753B"/>
    <w:rsid w:val="00B90500"/>
    <w:rsid w:val="00B9176C"/>
    <w:rsid w:val="00B935A4"/>
    <w:rsid w:val="00B94D09"/>
    <w:rsid w:val="00BA0066"/>
    <w:rsid w:val="00BA23E2"/>
    <w:rsid w:val="00BA561A"/>
    <w:rsid w:val="00BA6F9C"/>
    <w:rsid w:val="00BB0DC6"/>
    <w:rsid w:val="00BB13AD"/>
    <w:rsid w:val="00BB15E4"/>
    <w:rsid w:val="00BB1E19"/>
    <w:rsid w:val="00BB21D1"/>
    <w:rsid w:val="00BB32F2"/>
    <w:rsid w:val="00BB3B8C"/>
    <w:rsid w:val="00BB4338"/>
    <w:rsid w:val="00BB6C0E"/>
    <w:rsid w:val="00BB7B38"/>
    <w:rsid w:val="00BC11E5"/>
    <w:rsid w:val="00BC13D1"/>
    <w:rsid w:val="00BC4BC6"/>
    <w:rsid w:val="00BC52FD"/>
    <w:rsid w:val="00BC6E62"/>
    <w:rsid w:val="00BC7443"/>
    <w:rsid w:val="00BD0648"/>
    <w:rsid w:val="00BD1040"/>
    <w:rsid w:val="00BD2B84"/>
    <w:rsid w:val="00BD34AA"/>
    <w:rsid w:val="00BD4A30"/>
    <w:rsid w:val="00BD65FB"/>
    <w:rsid w:val="00BE0C44"/>
    <w:rsid w:val="00BE1B8B"/>
    <w:rsid w:val="00BE2A18"/>
    <w:rsid w:val="00BE2C01"/>
    <w:rsid w:val="00BE41EC"/>
    <w:rsid w:val="00BE56FB"/>
    <w:rsid w:val="00BF0A89"/>
    <w:rsid w:val="00BF18EB"/>
    <w:rsid w:val="00BF3DDE"/>
    <w:rsid w:val="00BF4028"/>
    <w:rsid w:val="00BF4B47"/>
    <w:rsid w:val="00BF6589"/>
    <w:rsid w:val="00BF6F7F"/>
    <w:rsid w:val="00C00647"/>
    <w:rsid w:val="00C01100"/>
    <w:rsid w:val="00C01123"/>
    <w:rsid w:val="00C02764"/>
    <w:rsid w:val="00C02F54"/>
    <w:rsid w:val="00C0351C"/>
    <w:rsid w:val="00C04CEF"/>
    <w:rsid w:val="00C0623B"/>
    <w:rsid w:val="00C0662F"/>
    <w:rsid w:val="00C10B71"/>
    <w:rsid w:val="00C11943"/>
    <w:rsid w:val="00C12E96"/>
    <w:rsid w:val="00C14763"/>
    <w:rsid w:val="00C16141"/>
    <w:rsid w:val="00C2363F"/>
    <w:rsid w:val="00C236C8"/>
    <w:rsid w:val="00C260B1"/>
    <w:rsid w:val="00C26E56"/>
    <w:rsid w:val="00C272AE"/>
    <w:rsid w:val="00C31406"/>
    <w:rsid w:val="00C31BF8"/>
    <w:rsid w:val="00C32B71"/>
    <w:rsid w:val="00C333F0"/>
    <w:rsid w:val="00C33E2A"/>
    <w:rsid w:val="00C35822"/>
    <w:rsid w:val="00C37194"/>
    <w:rsid w:val="00C37A53"/>
    <w:rsid w:val="00C37C2A"/>
    <w:rsid w:val="00C40637"/>
    <w:rsid w:val="00C40F6C"/>
    <w:rsid w:val="00C44426"/>
    <w:rsid w:val="00C445F3"/>
    <w:rsid w:val="00C451F4"/>
    <w:rsid w:val="00C45EB1"/>
    <w:rsid w:val="00C5388B"/>
    <w:rsid w:val="00C53F02"/>
    <w:rsid w:val="00C54A3A"/>
    <w:rsid w:val="00C55566"/>
    <w:rsid w:val="00C56448"/>
    <w:rsid w:val="00C667BE"/>
    <w:rsid w:val="00C667C4"/>
    <w:rsid w:val="00C6766B"/>
    <w:rsid w:val="00C701DA"/>
    <w:rsid w:val="00C72223"/>
    <w:rsid w:val="00C72C91"/>
    <w:rsid w:val="00C73A11"/>
    <w:rsid w:val="00C76417"/>
    <w:rsid w:val="00C7726F"/>
    <w:rsid w:val="00C823DA"/>
    <w:rsid w:val="00C8259F"/>
    <w:rsid w:val="00C825C6"/>
    <w:rsid w:val="00C82746"/>
    <w:rsid w:val="00C8312F"/>
    <w:rsid w:val="00C84C47"/>
    <w:rsid w:val="00C858A4"/>
    <w:rsid w:val="00C8622A"/>
    <w:rsid w:val="00C86AFA"/>
    <w:rsid w:val="00CA1A71"/>
    <w:rsid w:val="00CA3482"/>
    <w:rsid w:val="00CA3525"/>
    <w:rsid w:val="00CA4E64"/>
    <w:rsid w:val="00CB18D0"/>
    <w:rsid w:val="00CB1C8A"/>
    <w:rsid w:val="00CB24F5"/>
    <w:rsid w:val="00CB2663"/>
    <w:rsid w:val="00CB2A9E"/>
    <w:rsid w:val="00CB3BBE"/>
    <w:rsid w:val="00CB59E9"/>
    <w:rsid w:val="00CB67D4"/>
    <w:rsid w:val="00CC0D6A"/>
    <w:rsid w:val="00CC2C96"/>
    <w:rsid w:val="00CC3831"/>
    <w:rsid w:val="00CC3E3D"/>
    <w:rsid w:val="00CC519B"/>
    <w:rsid w:val="00CC5290"/>
    <w:rsid w:val="00CD12C1"/>
    <w:rsid w:val="00CD173F"/>
    <w:rsid w:val="00CD214E"/>
    <w:rsid w:val="00CD46FA"/>
    <w:rsid w:val="00CD4E5B"/>
    <w:rsid w:val="00CD5973"/>
    <w:rsid w:val="00CE1AD9"/>
    <w:rsid w:val="00CE2B3B"/>
    <w:rsid w:val="00CE31A6"/>
    <w:rsid w:val="00CF09AA"/>
    <w:rsid w:val="00CF2371"/>
    <w:rsid w:val="00CF4813"/>
    <w:rsid w:val="00CF5233"/>
    <w:rsid w:val="00CF5898"/>
    <w:rsid w:val="00D00722"/>
    <w:rsid w:val="00D016AE"/>
    <w:rsid w:val="00D029B8"/>
    <w:rsid w:val="00D02F60"/>
    <w:rsid w:val="00D03EDE"/>
    <w:rsid w:val="00D0464E"/>
    <w:rsid w:val="00D04A96"/>
    <w:rsid w:val="00D07A7B"/>
    <w:rsid w:val="00D109C5"/>
    <w:rsid w:val="00D10E06"/>
    <w:rsid w:val="00D12DE8"/>
    <w:rsid w:val="00D14EC2"/>
    <w:rsid w:val="00D15197"/>
    <w:rsid w:val="00D16820"/>
    <w:rsid w:val="00D169C8"/>
    <w:rsid w:val="00D1793F"/>
    <w:rsid w:val="00D20A2C"/>
    <w:rsid w:val="00D221D9"/>
    <w:rsid w:val="00D22AF5"/>
    <w:rsid w:val="00D22EDD"/>
    <w:rsid w:val="00D235EA"/>
    <w:rsid w:val="00D23600"/>
    <w:rsid w:val="00D247A9"/>
    <w:rsid w:val="00D2483A"/>
    <w:rsid w:val="00D24FE2"/>
    <w:rsid w:val="00D3059A"/>
    <w:rsid w:val="00D315E5"/>
    <w:rsid w:val="00D32721"/>
    <w:rsid w:val="00D328DC"/>
    <w:rsid w:val="00D33387"/>
    <w:rsid w:val="00D33AEE"/>
    <w:rsid w:val="00D402FB"/>
    <w:rsid w:val="00D40C54"/>
    <w:rsid w:val="00D41018"/>
    <w:rsid w:val="00D420FA"/>
    <w:rsid w:val="00D42BEF"/>
    <w:rsid w:val="00D47D7A"/>
    <w:rsid w:val="00D50ABD"/>
    <w:rsid w:val="00D533DD"/>
    <w:rsid w:val="00D54DF1"/>
    <w:rsid w:val="00D55290"/>
    <w:rsid w:val="00D56910"/>
    <w:rsid w:val="00D57791"/>
    <w:rsid w:val="00D6046A"/>
    <w:rsid w:val="00D62870"/>
    <w:rsid w:val="00D655D9"/>
    <w:rsid w:val="00D65872"/>
    <w:rsid w:val="00D676F3"/>
    <w:rsid w:val="00D67EC2"/>
    <w:rsid w:val="00D70EF5"/>
    <w:rsid w:val="00D71024"/>
    <w:rsid w:val="00D71A25"/>
    <w:rsid w:val="00D71FCF"/>
    <w:rsid w:val="00D72A54"/>
    <w:rsid w:val="00D72CC1"/>
    <w:rsid w:val="00D72F81"/>
    <w:rsid w:val="00D76EC9"/>
    <w:rsid w:val="00D80E7D"/>
    <w:rsid w:val="00D81397"/>
    <w:rsid w:val="00D81400"/>
    <w:rsid w:val="00D848B9"/>
    <w:rsid w:val="00D87F7B"/>
    <w:rsid w:val="00D90E69"/>
    <w:rsid w:val="00D91368"/>
    <w:rsid w:val="00D93106"/>
    <w:rsid w:val="00D933E9"/>
    <w:rsid w:val="00D93575"/>
    <w:rsid w:val="00D9422C"/>
    <w:rsid w:val="00D9505D"/>
    <w:rsid w:val="00D953D0"/>
    <w:rsid w:val="00D959F5"/>
    <w:rsid w:val="00D96884"/>
    <w:rsid w:val="00DA3FDD"/>
    <w:rsid w:val="00DA7017"/>
    <w:rsid w:val="00DA7028"/>
    <w:rsid w:val="00DB0749"/>
    <w:rsid w:val="00DB18A7"/>
    <w:rsid w:val="00DB1AD2"/>
    <w:rsid w:val="00DB2B58"/>
    <w:rsid w:val="00DB5206"/>
    <w:rsid w:val="00DB6276"/>
    <w:rsid w:val="00DB63F5"/>
    <w:rsid w:val="00DB659A"/>
    <w:rsid w:val="00DC04BA"/>
    <w:rsid w:val="00DC0B47"/>
    <w:rsid w:val="00DC1C6B"/>
    <w:rsid w:val="00DC1EA4"/>
    <w:rsid w:val="00DC2C2E"/>
    <w:rsid w:val="00DC3985"/>
    <w:rsid w:val="00DC47AC"/>
    <w:rsid w:val="00DC4AF0"/>
    <w:rsid w:val="00DC76A1"/>
    <w:rsid w:val="00DC7886"/>
    <w:rsid w:val="00DD0CF2"/>
    <w:rsid w:val="00DD237A"/>
    <w:rsid w:val="00DD5C88"/>
    <w:rsid w:val="00DE1554"/>
    <w:rsid w:val="00DE2901"/>
    <w:rsid w:val="00DE2C3E"/>
    <w:rsid w:val="00DE3661"/>
    <w:rsid w:val="00DE590F"/>
    <w:rsid w:val="00DE6583"/>
    <w:rsid w:val="00DE7DC1"/>
    <w:rsid w:val="00DF0FA7"/>
    <w:rsid w:val="00DF2C84"/>
    <w:rsid w:val="00DF3423"/>
    <w:rsid w:val="00DF3F7E"/>
    <w:rsid w:val="00DF6868"/>
    <w:rsid w:val="00DF7648"/>
    <w:rsid w:val="00E00E29"/>
    <w:rsid w:val="00E00EED"/>
    <w:rsid w:val="00E02BAB"/>
    <w:rsid w:val="00E04CEB"/>
    <w:rsid w:val="00E060BC"/>
    <w:rsid w:val="00E1093C"/>
    <w:rsid w:val="00E11420"/>
    <w:rsid w:val="00E132FB"/>
    <w:rsid w:val="00E16C0E"/>
    <w:rsid w:val="00E170B7"/>
    <w:rsid w:val="00E177DD"/>
    <w:rsid w:val="00E20900"/>
    <w:rsid w:val="00E20C7F"/>
    <w:rsid w:val="00E226AA"/>
    <w:rsid w:val="00E22784"/>
    <w:rsid w:val="00E23700"/>
    <w:rsid w:val="00E2396E"/>
    <w:rsid w:val="00E24728"/>
    <w:rsid w:val="00E24948"/>
    <w:rsid w:val="00E25299"/>
    <w:rsid w:val="00E276AC"/>
    <w:rsid w:val="00E30267"/>
    <w:rsid w:val="00E34A35"/>
    <w:rsid w:val="00E37C2F"/>
    <w:rsid w:val="00E41C28"/>
    <w:rsid w:val="00E46308"/>
    <w:rsid w:val="00E47339"/>
    <w:rsid w:val="00E50B88"/>
    <w:rsid w:val="00E51E17"/>
    <w:rsid w:val="00E52DAB"/>
    <w:rsid w:val="00E539B0"/>
    <w:rsid w:val="00E5400F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F24"/>
    <w:rsid w:val="00E75DDA"/>
    <w:rsid w:val="00E773E8"/>
    <w:rsid w:val="00E777E0"/>
    <w:rsid w:val="00E82846"/>
    <w:rsid w:val="00E83ADD"/>
    <w:rsid w:val="00E83AEB"/>
    <w:rsid w:val="00E84D6A"/>
    <w:rsid w:val="00E84F38"/>
    <w:rsid w:val="00E85623"/>
    <w:rsid w:val="00E859AE"/>
    <w:rsid w:val="00E87441"/>
    <w:rsid w:val="00E8761C"/>
    <w:rsid w:val="00E91FAE"/>
    <w:rsid w:val="00E93B42"/>
    <w:rsid w:val="00E96E3F"/>
    <w:rsid w:val="00EA08B2"/>
    <w:rsid w:val="00EA270C"/>
    <w:rsid w:val="00EA4974"/>
    <w:rsid w:val="00EA532E"/>
    <w:rsid w:val="00EB06D9"/>
    <w:rsid w:val="00EB0E20"/>
    <w:rsid w:val="00EB192B"/>
    <w:rsid w:val="00EB19ED"/>
    <w:rsid w:val="00EB1CAB"/>
    <w:rsid w:val="00EC0F5A"/>
    <w:rsid w:val="00EC3A41"/>
    <w:rsid w:val="00EC4265"/>
    <w:rsid w:val="00EC43D6"/>
    <w:rsid w:val="00EC454C"/>
    <w:rsid w:val="00EC4CEB"/>
    <w:rsid w:val="00EC6482"/>
    <w:rsid w:val="00EC659E"/>
    <w:rsid w:val="00EC73B5"/>
    <w:rsid w:val="00ED00F1"/>
    <w:rsid w:val="00ED1740"/>
    <w:rsid w:val="00ED1B5B"/>
    <w:rsid w:val="00ED2072"/>
    <w:rsid w:val="00ED2AE0"/>
    <w:rsid w:val="00ED5553"/>
    <w:rsid w:val="00ED5C54"/>
    <w:rsid w:val="00ED5E36"/>
    <w:rsid w:val="00ED6961"/>
    <w:rsid w:val="00EE206F"/>
    <w:rsid w:val="00EE28E3"/>
    <w:rsid w:val="00EF068B"/>
    <w:rsid w:val="00EF0B96"/>
    <w:rsid w:val="00EF3486"/>
    <w:rsid w:val="00EF47AF"/>
    <w:rsid w:val="00EF53B6"/>
    <w:rsid w:val="00F00B73"/>
    <w:rsid w:val="00F0139A"/>
    <w:rsid w:val="00F01BC0"/>
    <w:rsid w:val="00F06CDD"/>
    <w:rsid w:val="00F113A6"/>
    <w:rsid w:val="00F115CA"/>
    <w:rsid w:val="00F14817"/>
    <w:rsid w:val="00F14EBA"/>
    <w:rsid w:val="00F1510F"/>
    <w:rsid w:val="00F1533A"/>
    <w:rsid w:val="00F15E5A"/>
    <w:rsid w:val="00F17F0A"/>
    <w:rsid w:val="00F23ADE"/>
    <w:rsid w:val="00F2668F"/>
    <w:rsid w:val="00F2742F"/>
    <w:rsid w:val="00F2753B"/>
    <w:rsid w:val="00F303A5"/>
    <w:rsid w:val="00F33A39"/>
    <w:rsid w:val="00F33F8B"/>
    <w:rsid w:val="00F340B2"/>
    <w:rsid w:val="00F345DC"/>
    <w:rsid w:val="00F357DC"/>
    <w:rsid w:val="00F406DC"/>
    <w:rsid w:val="00F40F67"/>
    <w:rsid w:val="00F43390"/>
    <w:rsid w:val="00F43E1D"/>
    <w:rsid w:val="00F443B2"/>
    <w:rsid w:val="00F458D8"/>
    <w:rsid w:val="00F50237"/>
    <w:rsid w:val="00F50B75"/>
    <w:rsid w:val="00F53596"/>
    <w:rsid w:val="00F54A58"/>
    <w:rsid w:val="00F55BA8"/>
    <w:rsid w:val="00F55DB1"/>
    <w:rsid w:val="00F56ACA"/>
    <w:rsid w:val="00F57DB8"/>
    <w:rsid w:val="00F600FE"/>
    <w:rsid w:val="00F618C3"/>
    <w:rsid w:val="00F62E4D"/>
    <w:rsid w:val="00F66036"/>
    <w:rsid w:val="00F66B34"/>
    <w:rsid w:val="00F675B9"/>
    <w:rsid w:val="00F710BF"/>
    <w:rsid w:val="00F711C9"/>
    <w:rsid w:val="00F74C59"/>
    <w:rsid w:val="00F74E5A"/>
    <w:rsid w:val="00F75C3A"/>
    <w:rsid w:val="00F7656B"/>
    <w:rsid w:val="00F76A8A"/>
    <w:rsid w:val="00F77D34"/>
    <w:rsid w:val="00F82E30"/>
    <w:rsid w:val="00F83065"/>
    <w:rsid w:val="00F831CB"/>
    <w:rsid w:val="00F84476"/>
    <w:rsid w:val="00F848A3"/>
    <w:rsid w:val="00F84ACF"/>
    <w:rsid w:val="00F85310"/>
    <w:rsid w:val="00F85742"/>
    <w:rsid w:val="00F85BF8"/>
    <w:rsid w:val="00F871CE"/>
    <w:rsid w:val="00F8770D"/>
    <w:rsid w:val="00F87802"/>
    <w:rsid w:val="00F87E26"/>
    <w:rsid w:val="00F9214E"/>
    <w:rsid w:val="00F92C0A"/>
    <w:rsid w:val="00F9415B"/>
    <w:rsid w:val="00F9500D"/>
    <w:rsid w:val="00FA13C2"/>
    <w:rsid w:val="00FA38E3"/>
    <w:rsid w:val="00FA7F82"/>
    <w:rsid w:val="00FA7F91"/>
    <w:rsid w:val="00FB1179"/>
    <w:rsid w:val="00FB121C"/>
    <w:rsid w:val="00FB1CDD"/>
    <w:rsid w:val="00FB2C2F"/>
    <w:rsid w:val="00FB305C"/>
    <w:rsid w:val="00FB704B"/>
    <w:rsid w:val="00FC2E3D"/>
    <w:rsid w:val="00FC3BDE"/>
    <w:rsid w:val="00FC6D6A"/>
    <w:rsid w:val="00FC7228"/>
    <w:rsid w:val="00FC7FFA"/>
    <w:rsid w:val="00FD01AF"/>
    <w:rsid w:val="00FD1DBE"/>
    <w:rsid w:val="00FD25A7"/>
    <w:rsid w:val="00FD27B6"/>
    <w:rsid w:val="00FD2EC6"/>
    <w:rsid w:val="00FD3689"/>
    <w:rsid w:val="00FD42A3"/>
    <w:rsid w:val="00FD598C"/>
    <w:rsid w:val="00FD7468"/>
    <w:rsid w:val="00FD7CE0"/>
    <w:rsid w:val="00FE0B3B"/>
    <w:rsid w:val="00FE15B4"/>
    <w:rsid w:val="00FE1BE2"/>
    <w:rsid w:val="00FE4E66"/>
    <w:rsid w:val="00FE730A"/>
    <w:rsid w:val="00FF1B18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C2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uiPriority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uiPriority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 w:uiPriority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 w:uiPriority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D5C88"/>
    <w:pPr>
      <w:spacing w:after="160" w:line="25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4">
    <w:name w:val="heading 4"/>
    <w:basedOn w:val="Normalny"/>
    <w:next w:val="Tekstpodstawowy"/>
    <w:link w:val="Nagwek4Znak"/>
    <w:qFormat/>
    <w:rsid w:val="00DD5C88"/>
    <w:pPr>
      <w:numPr>
        <w:ilvl w:val="3"/>
        <w:numId w:val="45"/>
      </w:numPr>
      <w:suppressAutoHyphens/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4Znak">
    <w:name w:val="Nagłówek 4 Znak"/>
    <w:basedOn w:val="Domylnaczcionkaakapitu"/>
    <w:link w:val="Nagwek4"/>
    <w:rsid w:val="00DD5C88"/>
    <w:rPr>
      <w:rFonts w:ascii="Times New Roman" w:hAnsi="Times New Roman"/>
      <w:b/>
      <w:bCs/>
      <w:lang w:eastAsia="zh-CN"/>
    </w:rPr>
  </w:style>
  <w:style w:type="paragraph" w:styleId="Akapitzlist">
    <w:name w:val="List Paragraph"/>
    <w:basedOn w:val="Normalny"/>
    <w:uiPriority w:val="34"/>
    <w:qFormat/>
    <w:rsid w:val="00DD5C88"/>
    <w:pPr>
      <w:spacing w:line="259" w:lineRule="auto"/>
      <w:ind w:left="720"/>
      <w:contextualSpacing/>
    </w:pPr>
  </w:style>
  <w:style w:type="paragraph" w:styleId="Tekstpodstawowy">
    <w:name w:val="Body Text"/>
    <w:basedOn w:val="Normalny"/>
    <w:link w:val="TekstpodstawowyZnak"/>
    <w:rsid w:val="00DD5C88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D5C88"/>
    <w:rPr>
      <w:rFonts w:ascii="Times New Roman" w:hAnsi="Times New Roman"/>
      <w:lang w:eastAsia="zh-CN"/>
    </w:rPr>
  </w:style>
  <w:style w:type="paragraph" w:styleId="Lista">
    <w:name w:val="List"/>
    <w:basedOn w:val="Tekstpodstawowy"/>
    <w:rsid w:val="00DD5C88"/>
    <w:rPr>
      <w:rFonts w:cs="FreeSans"/>
    </w:rPr>
  </w:style>
  <w:style w:type="paragraph" w:styleId="Legenda">
    <w:name w:val="caption"/>
    <w:basedOn w:val="Normalny"/>
    <w:qFormat/>
    <w:rsid w:val="00DD5C8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FreeSans"/>
      <w:i/>
      <w:iCs/>
      <w:sz w:val="24"/>
      <w:szCs w:val="24"/>
      <w:lang w:eastAsia="zh-CN"/>
    </w:rPr>
  </w:style>
  <w:style w:type="character" w:styleId="Hipercze">
    <w:name w:val="Hyperlink"/>
    <w:uiPriority w:val="99"/>
    <w:semiHidden/>
    <w:unhideWhenUsed/>
    <w:rsid w:val="00DD5C88"/>
    <w:rPr>
      <w:color w:val="0000FF"/>
      <w:u w:val="single"/>
    </w:rPr>
  </w:style>
  <w:style w:type="paragraph" w:styleId="Poprawka">
    <w:name w:val="Revision"/>
    <w:hidden/>
    <w:uiPriority w:val="99"/>
    <w:semiHidden/>
    <w:rsid w:val="00DD5C88"/>
    <w:pPr>
      <w:spacing w:line="240" w:lineRule="auto"/>
    </w:pPr>
    <w:rPr>
      <w:rFonts w:ascii="Times New Roman" w:hAnsi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uiPriority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uiPriority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 w:uiPriority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 w:uiPriority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 w:uiPriority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DD5C88"/>
    <w:pPr>
      <w:spacing w:after="160" w:line="254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4">
    <w:name w:val="heading 4"/>
    <w:basedOn w:val="Normalny"/>
    <w:next w:val="Tekstpodstawowy"/>
    <w:link w:val="Nagwek4Znak"/>
    <w:qFormat/>
    <w:rsid w:val="00DD5C88"/>
    <w:pPr>
      <w:numPr>
        <w:ilvl w:val="3"/>
        <w:numId w:val="45"/>
      </w:numPr>
      <w:suppressAutoHyphens/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4Znak">
    <w:name w:val="Nagłówek 4 Znak"/>
    <w:basedOn w:val="Domylnaczcionkaakapitu"/>
    <w:link w:val="Nagwek4"/>
    <w:rsid w:val="00DD5C88"/>
    <w:rPr>
      <w:rFonts w:ascii="Times New Roman" w:hAnsi="Times New Roman"/>
      <w:b/>
      <w:bCs/>
      <w:lang w:eastAsia="zh-CN"/>
    </w:rPr>
  </w:style>
  <w:style w:type="paragraph" w:styleId="Akapitzlist">
    <w:name w:val="List Paragraph"/>
    <w:basedOn w:val="Normalny"/>
    <w:uiPriority w:val="34"/>
    <w:qFormat/>
    <w:rsid w:val="00DD5C88"/>
    <w:pPr>
      <w:spacing w:line="259" w:lineRule="auto"/>
      <w:ind w:left="720"/>
      <w:contextualSpacing/>
    </w:pPr>
  </w:style>
  <w:style w:type="paragraph" w:styleId="Tekstpodstawowy">
    <w:name w:val="Body Text"/>
    <w:basedOn w:val="Normalny"/>
    <w:link w:val="TekstpodstawowyZnak"/>
    <w:rsid w:val="00DD5C88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D5C88"/>
    <w:rPr>
      <w:rFonts w:ascii="Times New Roman" w:hAnsi="Times New Roman"/>
      <w:lang w:eastAsia="zh-CN"/>
    </w:rPr>
  </w:style>
  <w:style w:type="paragraph" w:styleId="Lista">
    <w:name w:val="List"/>
    <w:basedOn w:val="Tekstpodstawowy"/>
    <w:rsid w:val="00DD5C88"/>
    <w:rPr>
      <w:rFonts w:cs="FreeSans"/>
    </w:rPr>
  </w:style>
  <w:style w:type="paragraph" w:styleId="Legenda">
    <w:name w:val="caption"/>
    <w:basedOn w:val="Normalny"/>
    <w:qFormat/>
    <w:rsid w:val="00DD5C8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FreeSans"/>
      <w:i/>
      <w:iCs/>
      <w:sz w:val="24"/>
      <w:szCs w:val="24"/>
      <w:lang w:eastAsia="zh-CN"/>
    </w:rPr>
  </w:style>
  <w:style w:type="character" w:styleId="Hipercze">
    <w:name w:val="Hyperlink"/>
    <w:uiPriority w:val="99"/>
    <w:semiHidden/>
    <w:unhideWhenUsed/>
    <w:rsid w:val="00DD5C88"/>
    <w:rPr>
      <w:color w:val="0000FF"/>
      <w:u w:val="single"/>
    </w:rPr>
  </w:style>
  <w:style w:type="paragraph" w:styleId="Poprawka">
    <w:name w:val="Revision"/>
    <w:hidden/>
    <w:uiPriority w:val="99"/>
    <w:semiHidden/>
    <w:rsid w:val="00DD5C88"/>
    <w:pPr>
      <w:spacing w:line="240" w:lineRule="auto"/>
    </w:pPr>
    <w:rPr>
      <w:rFonts w:ascii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3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esumunno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9070EBFB-EDD5-4A8B-ADA9-FC396769AC9B" xsi:nil="true"/>
    <Osoba xmlns="9070EBFB-EDD5-4A8B-ADA9-FC396769AC9B">STAT\CichonskaK</Osoba>
    <NazwaPliku xmlns="9070EBFB-EDD5-4A8B-ADA9-FC396769AC9B">Projekt.docx</NazwaPliku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96E395-944B-40F1-959F-1986569403C2}">
  <ds:schemaRefs>
    <ds:schemaRef ds:uri="http://schemas.microsoft.com/office/2006/metadata/properties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028DFBA-B76A-4EE5-9D48-EDB94FCA6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C3403A-2290-41FA-99B1-E6C7ABA1A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Krzak-Korowicka Krystyna</dc:creator>
  <cp:lastModifiedBy>Gesumunno Teresa</cp:lastModifiedBy>
  <cp:revision>2</cp:revision>
  <cp:lastPrinted>2019-07-25T13:01:00Z</cp:lastPrinted>
  <dcterms:created xsi:type="dcterms:W3CDTF">2019-07-25T13:01:00Z</dcterms:created>
  <dcterms:modified xsi:type="dcterms:W3CDTF">2019-07-25T13:01:00Z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0x0101005F253E89B8992844AAE9836E71E202A8</vt:lpwstr>
  </property>
  <property fmtid="{D5CDD505-2E9C-101B-9397-08002B2CF9AE}" pid="5" name="ZnakPisma">
    <vt:lpwstr>GUS-GP03.0200.22.2018.67</vt:lpwstr>
  </property>
  <property fmtid="{D5CDD505-2E9C-101B-9397-08002B2CF9AE}" pid="6" name="UNPPisma">
    <vt:lpwstr>2019-135890</vt:lpwstr>
  </property>
  <property fmtid="{D5CDD505-2E9C-101B-9397-08002B2CF9AE}" pid="7" name="ZnakSprawy">
    <vt:lpwstr>GUS-GP03.0200.22.2018</vt:lpwstr>
  </property>
  <property fmtid="{D5CDD505-2E9C-101B-9397-08002B2CF9AE}" pid="8" name="ZnakSprawyPrzedPrzeniesieniem">
    <vt:lpwstr/>
  </property>
  <property fmtid="{D5CDD505-2E9C-101B-9397-08002B2CF9AE}" pid="9" name="Autor">
    <vt:lpwstr>Żardecki Adam</vt:lpwstr>
  </property>
  <property fmtid="{D5CDD505-2E9C-101B-9397-08002B2CF9AE}" pid="10" name="AutorInicjaly">
    <vt:lpwstr>AZ</vt:lpwstr>
  </property>
  <property fmtid="{D5CDD505-2E9C-101B-9397-08002B2CF9AE}" pid="11" name="AutorNrTelefonu">
    <vt:lpwstr>22 449 3060</vt:lpwstr>
  </property>
  <property fmtid="{D5CDD505-2E9C-101B-9397-08002B2CF9AE}" pid="12" name="Stanowisko">
    <vt:lpwstr>główny specjalista ds. legislacji</vt:lpwstr>
  </property>
  <property fmtid="{D5CDD505-2E9C-101B-9397-08002B2CF9AE}" pid="13" name="OpisPisma">
    <vt:lpwstr>Skierowanie projektu ustawy do rozpatrzenia przez Radę Ministrów</vt:lpwstr>
  </property>
  <property fmtid="{D5CDD505-2E9C-101B-9397-08002B2CF9AE}" pid="14" name="Komorka">
    <vt:lpwstr>Prezes GUS</vt:lpwstr>
  </property>
  <property fmtid="{D5CDD505-2E9C-101B-9397-08002B2CF9AE}" pid="15" name="KodKomorki">
    <vt:lpwstr>Prezes GUS</vt:lpwstr>
  </property>
  <property fmtid="{D5CDD505-2E9C-101B-9397-08002B2CF9AE}" pid="16" name="AktualnaData">
    <vt:lpwstr>2019-07-15</vt:lpwstr>
  </property>
  <property fmtid="{D5CDD505-2E9C-101B-9397-08002B2CF9AE}" pid="17" name="Wydzial">
    <vt:lpwstr>Wydział Legislacji</vt:lpwstr>
  </property>
  <property fmtid="{D5CDD505-2E9C-101B-9397-08002B2CF9AE}" pid="18" name="KodWydzialu">
    <vt:lpwstr>GP-03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KANCELARIA PREZESA RADY MINISTRÓW</vt:lpwstr>
  </property>
  <property fmtid="{D5CDD505-2E9C-101B-9397-08002B2CF9AE}" pid="27" name="adresOddzial">
    <vt:lpwstr/>
  </property>
  <property fmtid="{D5CDD505-2E9C-101B-9397-08002B2CF9AE}" pid="28" name="adresUlica">
    <vt:lpwstr>AL.UJAZDOWSKIE</vt:lpwstr>
  </property>
  <property fmtid="{D5CDD505-2E9C-101B-9397-08002B2CF9AE}" pid="29" name="adresTypUlicy">
    <vt:lpwstr/>
  </property>
  <property fmtid="{D5CDD505-2E9C-101B-9397-08002B2CF9AE}" pid="30" name="adresNrDomu">
    <vt:lpwstr>1</vt:lpwstr>
  </property>
  <property fmtid="{D5CDD505-2E9C-101B-9397-08002B2CF9AE}" pid="31" name="adresNrLokalu">
    <vt:lpwstr>3</vt:lpwstr>
  </property>
  <property fmtid="{D5CDD505-2E9C-101B-9397-08002B2CF9AE}" pid="32" name="adresKodPocztowy">
    <vt:lpwstr>00-583</vt:lpwstr>
  </property>
  <property fmtid="{D5CDD505-2E9C-101B-9397-08002B2CF9AE}" pid="33" name="adresMiejscowosc">
    <vt:lpwstr>WARSZAWA (ŚRÓDMIEŚCIE)</vt:lpwstr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>2019-07-11</vt:lpwstr>
  </property>
  <property fmtid="{D5CDD505-2E9C-101B-9397-08002B2CF9AE}" pid="37" name="KodKreskowy">
    <vt:lpwstr/>
  </property>
  <property fmtid="{D5CDD505-2E9C-101B-9397-08002B2CF9AE}" pid="38" name="TrescPisma">
    <vt:lpwstr/>
  </property>
</Properties>
</file>