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D0031" w14:textId="0E008275" w:rsidR="00884FFD" w:rsidRPr="008853B1" w:rsidRDefault="00884FFD" w:rsidP="00910D40">
      <w:pPr>
        <w:pStyle w:val="OZNPROJEKTUwskazaniedatylubwersjiprojektu"/>
        <w:keepNext/>
      </w:pPr>
      <w:r w:rsidRPr="008853B1">
        <w:t>Projekt</w:t>
      </w:r>
    </w:p>
    <w:p w14:paraId="0E4D4ABF" w14:textId="77777777" w:rsidR="00884FFD" w:rsidRPr="008853B1" w:rsidRDefault="00884FFD" w:rsidP="00884FFD">
      <w:pPr>
        <w:pStyle w:val="OZNRODZAKTUtznustawalubrozporzdzenieiorganwydajcy"/>
      </w:pPr>
      <w:r w:rsidRPr="008853B1">
        <w:t>ustawa</w:t>
      </w:r>
    </w:p>
    <w:p w14:paraId="46392713" w14:textId="4F3E851F" w:rsidR="00884FFD" w:rsidRPr="008853B1" w:rsidRDefault="00884FFD" w:rsidP="00884FFD">
      <w:pPr>
        <w:pStyle w:val="DATAAKTUdatauchwalenialubwydaniaaktu"/>
      </w:pPr>
      <w:r w:rsidRPr="008853B1">
        <w:t>z dnia</w:t>
      </w:r>
    </w:p>
    <w:p w14:paraId="199CEBC1" w14:textId="77777777" w:rsidR="00884FFD" w:rsidRPr="008853B1" w:rsidRDefault="00884FFD" w:rsidP="00910D40">
      <w:pPr>
        <w:pStyle w:val="TYTUAKTUprzedmiotregulacjiustawylubrozporzdzenia"/>
      </w:pPr>
      <w:r w:rsidRPr="008853B1">
        <w:t>o zmianie ustawy – Prawo o ruchu drogowym</w:t>
      </w:r>
    </w:p>
    <w:p w14:paraId="340D1B83" w14:textId="2476021D" w:rsidR="00716724" w:rsidRPr="008853B1" w:rsidRDefault="00884FFD" w:rsidP="00910D40">
      <w:pPr>
        <w:pStyle w:val="ARTartustawynprozporzdzenia"/>
        <w:keepNext/>
      </w:pPr>
      <w:r w:rsidRPr="008853B1">
        <w:rPr>
          <w:rStyle w:val="Ppogrubienie"/>
        </w:rPr>
        <w:t>Art. 1.</w:t>
      </w:r>
      <w:r w:rsidR="0039276F">
        <w:rPr>
          <w:rStyle w:val="Ppogrubienie"/>
        </w:rPr>
        <w:t> </w:t>
      </w:r>
      <w:r w:rsidRPr="008853B1">
        <w:t>W ustawie z dnia 20 czerwca 1997 r. – Prawo o ruchu drogowym (Dz. U. z 201</w:t>
      </w:r>
      <w:r w:rsidR="0039276F">
        <w:t>8 </w:t>
      </w:r>
      <w:r w:rsidRPr="008853B1">
        <w:t xml:space="preserve"> r. poz.</w:t>
      </w:r>
      <w:r w:rsidR="0039276F">
        <w:t> </w:t>
      </w:r>
      <w:r w:rsidRPr="008853B1">
        <w:t>1</w:t>
      </w:r>
      <w:r w:rsidR="006E721B" w:rsidRPr="008853B1">
        <w:t xml:space="preserve">990, </w:t>
      </w:r>
      <w:r w:rsidR="005A68FB" w:rsidRPr="008853B1">
        <w:t>z późn. zm.</w:t>
      </w:r>
      <w:r w:rsidR="005A68FB" w:rsidRPr="008853B1">
        <w:rPr>
          <w:rStyle w:val="Odwoanieprzypisudolnego"/>
        </w:rPr>
        <w:footnoteReference w:id="2"/>
      </w:r>
      <w:r w:rsidR="005A68FB" w:rsidRPr="008853B1">
        <w:rPr>
          <w:rStyle w:val="IGindeksgrny"/>
        </w:rPr>
        <w:t>)</w:t>
      </w:r>
      <w:r w:rsidR="005A68FB" w:rsidRPr="008853B1">
        <w:t>)</w:t>
      </w:r>
      <w:r w:rsidRPr="008853B1">
        <w:t xml:space="preserve"> </w:t>
      </w:r>
      <w:r w:rsidR="00716724" w:rsidRPr="008853B1">
        <w:t>wprowadza się następujące zmiany:</w:t>
      </w:r>
    </w:p>
    <w:p w14:paraId="75E5469B" w14:textId="549B5B32" w:rsidR="00612234" w:rsidRPr="008853B1" w:rsidRDefault="00716724" w:rsidP="00910D40">
      <w:pPr>
        <w:pStyle w:val="PKTpunkt"/>
        <w:keepNext/>
      </w:pPr>
      <w:r w:rsidRPr="008853B1">
        <w:t>1)</w:t>
      </w:r>
      <w:r w:rsidRPr="008853B1">
        <w:tab/>
      </w:r>
      <w:r w:rsidR="004C36BB" w:rsidRPr="008853B1">
        <w:t xml:space="preserve">w </w:t>
      </w:r>
      <w:r w:rsidR="00612234" w:rsidRPr="008853B1">
        <w:t xml:space="preserve">art. 9 </w:t>
      </w:r>
      <w:r w:rsidR="004C36BB" w:rsidRPr="008853B1">
        <w:t>dotychczasową treść oznacza się jako ust. 1 i dodaje się ust. 2</w:t>
      </w:r>
      <w:r w:rsidR="004B430D">
        <w:t>–</w:t>
      </w:r>
      <w:r w:rsidR="00B9340D" w:rsidRPr="008853B1">
        <w:t>4</w:t>
      </w:r>
      <w:r w:rsidR="004C36BB" w:rsidRPr="008853B1">
        <w:t xml:space="preserve"> w brz</w:t>
      </w:r>
      <w:r w:rsidR="002675BD" w:rsidRPr="008853B1">
        <w:t>mien</w:t>
      </w:r>
      <w:r w:rsidR="004C36BB" w:rsidRPr="008853B1">
        <w:t>iu</w:t>
      </w:r>
      <w:r w:rsidR="00884FFD" w:rsidRPr="008853B1">
        <w:t>:</w:t>
      </w:r>
    </w:p>
    <w:p w14:paraId="77D2963A" w14:textId="67066AAC" w:rsidR="00B9340D" w:rsidRPr="008853B1" w:rsidRDefault="005C4CC0" w:rsidP="00910D40">
      <w:pPr>
        <w:pStyle w:val="ZUSTzmustartykuempunktem"/>
        <w:keepNext/>
      </w:pPr>
      <w:r w:rsidRPr="008853B1">
        <w:t>„</w:t>
      </w:r>
      <w:r w:rsidR="00FC41E8" w:rsidRPr="008853B1">
        <w:t>2.</w:t>
      </w:r>
      <w:r w:rsidR="004B430D">
        <w:t xml:space="preserve"> </w:t>
      </w:r>
      <w:r w:rsidR="00B9340D" w:rsidRPr="008853B1">
        <w:t xml:space="preserve">W warunkach zwiększonego natężenia ruchu pojazdów utrudniającego swobodny przejazd pojazdu uprzywilejowanego, w szczególności pojazdu służb ratowniczych, </w:t>
      </w:r>
      <w:r w:rsidR="003637C9">
        <w:t>w celu</w:t>
      </w:r>
      <w:r w:rsidR="003637C9" w:rsidRPr="003637C9">
        <w:t xml:space="preserve"> umożliwienia swobodnego przejazdu </w:t>
      </w:r>
      <w:r w:rsidR="00994D20">
        <w:t xml:space="preserve">tego </w:t>
      </w:r>
      <w:r w:rsidR="003637C9" w:rsidRPr="003637C9">
        <w:t>pojazdu</w:t>
      </w:r>
      <w:r w:rsidR="00B9340D" w:rsidRPr="008853B1">
        <w:t>:</w:t>
      </w:r>
    </w:p>
    <w:p w14:paraId="64DA1AE4" w14:textId="32DCFB79" w:rsidR="00B9340D" w:rsidRPr="008853B1" w:rsidRDefault="00B9340D" w:rsidP="00002B39">
      <w:pPr>
        <w:pStyle w:val="ZPKTzmpktartykuempunktem"/>
      </w:pPr>
      <w:r w:rsidRPr="008853B1">
        <w:t>1)</w:t>
      </w:r>
      <w:r w:rsidRPr="008853B1">
        <w:tab/>
      </w:r>
      <w:r w:rsidR="003637C9" w:rsidRPr="008853B1">
        <w:t>na jezdni z dwoma pasami ruchu w tym samym kierunku,</w:t>
      </w:r>
      <w:r w:rsidR="003637C9">
        <w:t xml:space="preserve"> </w:t>
      </w:r>
      <w:r w:rsidR="003637C9" w:rsidRPr="008853B1">
        <w:t>kierujący pojazdem</w:t>
      </w:r>
      <w:r w:rsidR="003637C9">
        <w:t xml:space="preserve"> </w:t>
      </w:r>
      <w:r w:rsidRPr="008853B1">
        <w:t xml:space="preserve">poruszający się lewym pasem ruchu jest obowiązany </w:t>
      </w:r>
      <w:r w:rsidR="003637C9">
        <w:t>usunąć</w:t>
      </w:r>
      <w:r w:rsidR="005C4CC0" w:rsidRPr="008853B1">
        <w:t xml:space="preserve"> </w:t>
      </w:r>
      <w:r w:rsidRPr="008853B1">
        <w:t xml:space="preserve">się z drogi </w:t>
      </w:r>
      <w:r w:rsidR="005C4CC0" w:rsidRPr="008853B1">
        <w:t xml:space="preserve">pojazdu uprzywilejowanego przez zjechanie </w:t>
      </w:r>
      <w:r w:rsidRPr="008853B1">
        <w:t>jak najbliżej lewej krawędzi pasa</w:t>
      </w:r>
      <w:r w:rsidR="005C4CC0" w:rsidRPr="008853B1">
        <w:t xml:space="preserve"> ruchu</w:t>
      </w:r>
      <w:r w:rsidRPr="008853B1">
        <w:t xml:space="preserve">, </w:t>
      </w:r>
      <w:r w:rsidR="004064DA" w:rsidRPr="008853B1">
        <w:t>a</w:t>
      </w:r>
      <w:r w:rsidR="0039276F">
        <w:t> </w:t>
      </w:r>
      <w:r w:rsidR="003637C9" w:rsidRPr="008853B1">
        <w:t>kierujący pojazdem</w:t>
      </w:r>
      <w:r w:rsidR="003637C9">
        <w:t xml:space="preserve"> </w:t>
      </w:r>
      <w:r w:rsidRPr="008853B1">
        <w:t xml:space="preserve">poruszający się prawym pasem ruchu </w:t>
      </w:r>
      <w:r w:rsidR="005C4CC0" w:rsidRPr="008853B1">
        <w:t xml:space="preserve">jest obowiązany </w:t>
      </w:r>
      <w:r w:rsidR="003637C9">
        <w:t>usunąć</w:t>
      </w:r>
      <w:r w:rsidR="005C4CC0" w:rsidRPr="008853B1">
        <w:t xml:space="preserve"> się z drogi pojazdu uprzywilejowanego </w:t>
      </w:r>
      <w:r w:rsidR="004064DA" w:rsidRPr="008853B1">
        <w:t xml:space="preserve">przez </w:t>
      </w:r>
      <w:r w:rsidR="005C4CC0" w:rsidRPr="008853B1">
        <w:t xml:space="preserve">zjechanie </w:t>
      </w:r>
      <w:r w:rsidRPr="008853B1">
        <w:t xml:space="preserve">jak najbliżej prawej krawędzi pasa </w:t>
      </w:r>
      <w:r w:rsidR="005C4CC0" w:rsidRPr="008853B1">
        <w:t>ruchu</w:t>
      </w:r>
      <w:r w:rsidRPr="008853B1">
        <w:t>;</w:t>
      </w:r>
    </w:p>
    <w:p w14:paraId="1E46855B" w14:textId="7B3BD8A0" w:rsidR="00B9340D" w:rsidRPr="008853B1" w:rsidRDefault="00B9340D" w:rsidP="00002B39">
      <w:pPr>
        <w:pStyle w:val="ZPKTzmpktartykuempunktem"/>
      </w:pPr>
      <w:r w:rsidRPr="008853B1">
        <w:t>2)</w:t>
      </w:r>
      <w:r w:rsidRPr="008853B1">
        <w:tab/>
      </w:r>
      <w:r w:rsidR="00994D20" w:rsidRPr="008853B1">
        <w:t>na jezdni z więcej niż dwoma pasami ruchu w tym samym kierunku,</w:t>
      </w:r>
      <w:r w:rsidR="00994D20">
        <w:t xml:space="preserve"> </w:t>
      </w:r>
      <w:r w:rsidR="00994D20" w:rsidRPr="008853B1">
        <w:t>kierujący pojazdem</w:t>
      </w:r>
      <w:r w:rsidR="00994D20">
        <w:t xml:space="preserve"> </w:t>
      </w:r>
      <w:r w:rsidRPr="008853B1">
        <w:t xml:space="preserve">poruszający się skrajnym lewym pasem ruchu jest obowiązany </w:t>
      </w:r>
      <w:r w:rsidR="00994D20">
        <w:t>usunąć</w:t>
      </w:r>
      <w:r w:rsidR="005C4CC0" w:rsidRPr="008853B1">
        <w:t xml:space="preserve"> </w:t>
      </w:r>
      <w:r w:rsidRPr="008853B1">
        <w:t xml:space="preserve">się z drogi </w:t>
      </w:r>
      <w:r w:rsidR="005C4CC0" w:rsidRPr="008853B1">
        <w:t xml:space="preserve">pojazdu uprzywilejowanego przez zjechanie </w:t>
      </w:r>
      <w:r w:rsidRPr="008853B1">
        <w:t>jak najbliżej lewej krawędzi pasa</w:t>
      </w:r>
      <w:r w:rsidR="00947946">
        <w:t xml:space="preserve"> ruchu</w:t>
      </w:r>
      <w:r w:rsidRPr="008853B1">
        <w:t xml:space="preserve">, </w:t>
      </w:r>
      <w:r w:rsidR="00BE1991" w:rsidRPr="008853B1">
        <w:t>a</w:t>
      </w:r>
      <w:r w:rsidR="00947946">
        <w:t xml:space="preserve"> </w:t>
      </w:r>
      <w:r w:rsidR="00994D20" w:rsidRPr="008853B1">
        <w:t>kierujący pojazd</w:t>
      </w:r>
      <w:r w:rsidR="00947946">
        <w:t>ami</w:t>
      </w:r>
      <w:r w:rsidR="00994D20">
        <w:t xml:space="preserve"> </w:t>
      </w:r>
      <w:r w:rsidRPr="008853B1">
        <w:t xml:space="preserve">poruszający się </w:t>
      </w:r>
      <w:r w:rsidR="00994D20">
        <w:t xml:space="preserve">pozostałymi </w:t>
      </w:r>
      <w:r w:rsidRPr="008853B1">
        <w:t xml:space="preserve">pasami </w:t>
      </w:r>
      <w:r w:rsidR="00947946">
        <w:t xml:space="preserve">ruchu </w:t>
      </w:r>
      <w:r w:rsidR="005C4CC0" w:rsidRPr="008853B1">
        <w:t xml:space="preserve">są obowiązani </w:t>
      </w:r>
      <w:r w:rsidR="00994D20">
        <w:t>usunąć</w:t>
      </w:r>
      <w:r w:rsidR="005C4CC0" w:rsidRPr="008853B1">
        <w:t xml:space="preserve"> się z drogi pojazdu uprzywilejowanego przez</w:t>
      </w:r>
      <w:r w:rsidR="004D44ED" w:rsidRPr="008853B1">
        <w:t xml:space="preserve"> zjechanie </w:t>
      </w:r>
      <w:r w:rsidRPr="008853B1">
        <w:t>jak najbliżej prawej krawędzi pasów</w:t>
      </w:r>
      <w:r w:rsidR="00947946">
        <w:t xml:space="preserve"> ruchu</w:t>
      </w:r>
      <w:r w:rsidRPr="008853B1">
        <w:t>.</w:t>
      </w:r>
    </w:p>
    <w:p w14:paraId="1276B673" w14:textId="499F38AD" w:rsidR="00992DA5" w:rsidRDefault="0023116E" w:rsidP="00716724">
      <w:pPr>
        <w:pStyle w:val="ZUSTzmustartykuempunktem"/>
      </w:pPr>
      <w:r>
        <w:t>3</w:t>
      </w:r>
      <w:r w:rsidR="00B9340D" w:rsidRPr="008853B1">
        <w:t>.</w:t>
      </w:r>
      <w:r w:rsidR="004B430D">
        <w:t xml:space="preserve"> </w:t>
      </w:r>
      <w:r w:rsidR="00B9340D" w:rsidRPr="008853B1">
        <w:t>Kierującemu pojazdem innym niż uprzywilejowany</w:t>
      </w:r>
      <w:r w:rsidR="00F94E8F">
        <w:t xml:space="preserve"> </w:t>
      </w:r>
      <w:r w:rsidR="00B9340D" w:rsidRPr="008853B1">
        <w:t xml:space="preserve">zabrania się korzystania </w:t>
      </w:r>
      <w:r w:rsidR="005023F2" w:rsidRPr="008853B1">
        <w:t>z</w:t>
      </w:r>
      <w:r w:rsidR="0039276F">
        <w:t> </w:t>
      </w:r>
      <w:r w:rsidR="006C5526">
        <w:t xml:space="preserve">drogi przejazdu pojazdu uprzywilejowanego utworzonej w sposób, o którym mowa </w:t>
      </w:r>
      <w:r w:rsidR="005023F2">
        <w:t>w</w:t>
      </w:r>
      <w:r w:rsidR="0039276F">
        <w:t> </w:t>
      </w:r>
      <w:r w:rsidR="00992DA5">
        <w:t>ust. 2</w:t>
      </w:r>
      <w:r w:rsidR="00B9340D" w:rsidRPr="008853B1">
        <w:t xml:space="preserve">. Kierujący pojazdem może kontynuować jazdę po uprzednio </w:t>
      </w:r>
      <w:r w:rsidR="00BF1526">
        <w:t>zajmowanym</w:t>
      </w:r>
      <w:r w:rsidR="00751357">
        <w:t xml:space="preserve"> </w:t>
      </w:r>
      <w:r w:rsidR="00B9340D" w:rsidRPr="008853B1">
        <w:t xml:space="preserve">pasie ruchu </w:t>
      </w:r>
      <w:r w:rsidR="005023F2" w:rsidRPr="008853B1">
        <w:t>po</w:t>
      </w:r>
      <w:r w:rsidR="005023F2">
        <w:t xml:space="preserve"> </w:t>
      </w:r>
      <w:r w:rsidR="00751357">
        <w:t>przejeździe</w:t>
      </w:r>
      <w:r w:rsidR="00751357" w:rsidRPr="008853B1">
        <w:t xml:space="preserve"> </w:t>
      </w:r>
      <w:r w:rsidR="00B9340D" w:rsidRPr="008853B1">
        <w:t>pojazd</w:t>
      </w:r>
      <w:r w:rsidR="000D7DB1" w:rsidRPr="008853B1">
        <w:t>u</w:t>
      </w:r>
      <w:r w:rsidR="00B9340D" w:rsidRPr="008853B1">
        <w:t xml:space="preserve"> uprzywilejowan</w:t>
      </w:r>
      <w:r w:rsidR="000D7DB1" w:rsidRPr="008853B1">
        <w:t>ego</w:t>
      </w:r>
      <w:r w:rsidR="00B9340D" w:rsidRPr="008853B1">
        <w:t>.</w:t>
      </w:r>
    </w:p>
    <w:p w14:paraId="6F420AB4" w14:textId="138661EC" w:rsidR="00B9340D" w:rsidRPr="008853B1" w:rsidRDefault="00992DA5" w:rsidP="00716724">
      <w:pPr>
        <w:pStyle w:val="ZUSTzmustartykuempunktem"/>
      </w:pPr>
      <w:r>
        <w:t>4.</w:t>
      </w:r>
      <w:r w:rsidR="004B430D">
        <w:t xml:space="preserve"> </w:t>
      </w:r>
      <w:r>
        <w:t xml:space="preserve">Przepisu ust. 3 nie stosuje się do </w:t>
      </w:r>
      <w:r w:rsidRPr="008853B1">
        <w:t>poja</w:t>
      </w:r>
      <w:r w:rsidR="0041621C">
        <w:t>zdów</w:t>
      </w:r>
      <w:r w:rsidRPr="008853B1">
        <w:t xml:space="preserve"> </w:t>
      </w:r>
      <w:r w:rsidR="007A310D">
        <w:t>zarządców dróg</w:t>
      </w:r>
      <w:r w:rsidR="003A077D">
        <w:t xml:space="preserve"> lub pomocy drogowej</w:t>
      </w:r>
      <w:r>
        <w:t xml:space="preserve"> biorących udział </w:t>
      </w:r>
      <w:r w:rsidR="003A077D">
        <w:t xml:space="preserve">w </w:t>
      </w:r>
      <w:r>
        <w:t>akcji ratowniczej.</w:t>
      </w:r>
      <w:r w:rsidR="00B9340D" w:rsidRPr="008853B1">
        <w:t>”</w:t>
      </w:r>
      <w:r w:rsidR="00002B39" w:rsidRPr="008853B1">
        <w:t>;</w:t>
      </w:r>
    </w:p>
    <w:p w14:paraId="53A18CAE" w14:textId="77777777" w:rsidR="00002B39" w:rsidRPr="008853B1" w:rsidRDefault="00002B39" w:rsidP="00910D40">
      <w:pPr>
        <w:pStyle w:val="PKTpunkt"/>
        <w:keepNext/>
      </w:pPr>
      <w:r w:rsidRPr="008853B1">
        <w:lastRenderedPageBreak/>
        <w:t>2)</w:t>
      </w:r>
      <w:r w:rsidRPr="008853B1">
        <w:tab/>
        <w:t>w art. 22:</w:t>
      </w:r>
    </w:p>
    <w:p w14:paraId="779EE1A0" w14:textId="77777777" w:rsidR="00002B39" w:rsidRPr="008853B1" w:rsidRDefault="00002B39" w:rsidP="00910D40">
      <w:pPr>
        <w:pStyle w:val="LITlitera"/>
        <w:keepNext/>
      </w:pPr>
      <w:r w:rsidRPr="008853B1">
        <w:t>a)</w:t>
      </w:r>
      <w:r w:rsidRPr="008853B1">
        <w:tab/>
        <w:t>ust. 4 otrzymuje brzmienie:</w:t>
      </w:r>
    </w:p>
    <w:p w14:paraId="25429EFA" w14:textId="3512A084" w:rsidR="00002B39" w:rsidRPr="008853B1" w:rsidRDefault="00002B39" w:rsidP="00002B39">
      <w:pPr>
        <w:pStyle w:val="ZLITUSTzmustliter"/>
      </w:pPr>
      <w:r w:rsidRPr="008853B1">
        <w:t>„4.</w:t>
      </w:r>
      <w:r w:rsidR="004B430D">
        <w:t xml:space="preserve"> </w:t>
      </w:r>
      <w:r w:rsidRPr="008853B1">
        <w:t>Kierujący pojazdem, zmieniając zajmowany pas ruchu, jest obowiązany ustąpić pierwszeństwa pojazdowi jadącemu po pasie ruchu, na który zamierza wjechać,</w:t>
      </w:r>
      <w:r w:rsidR="00064237" w:rsidRPr="00064237">
        <w:t xml:space="preserve"> </w:t>
      </w:r>
      <w:r w:rsidR="00064237" w:rsidRPr="008853B1">
        <w:t>z wyjątkiem ust. 4a i 4b</w:t>
      </w:r>
      <w:r w:rsidR="00064237">
        <w:t>,</w:t>
      </w:r>
      <w:r w:rsidRPr="008853B1">
        <w:t xml:space="preserve"> oraz pojazdowi wjeżdżającemu na ten pas</w:t>
      </w:r>
      <w:r w:rsidR="0053356C">
        <w:t xml:space="preserve"> ruchu</w:t>
      </w:r>
      <w:r w:rsidR="0039276F">
        <w:t xml:space="preserve"> z </w:t>
      </w:r>
      <w:r w:rsidRPr="008853B1">
        <w:t>prawej strony</w:t>
      </w:r>
      <w:r w:rsidR="00064237">
        <w:t>.</w:t>
      </w:r>
      <w:r w:rsidRPr="008853B1">
        <w:t>”,</w:t>
      </w:r>
    </w:p>
    <w:p w14:paraId="07D9AD5F" w14:textId="77777777" w:rsidR="00002B39" w:rsidRPr="008853B1" w:rsidRDefault="00002B39" w:rsidP="00910D40">
      <w:pPr>
        <w:pStyle w:val="LITlitera"/>
        <w:keepNext/>
      </w:pPr>
      <w:r w:rsidRPr="008853B1">
        <w:t>b)</w:t>
      </w:r>
      <w:r w:rsidRPr="008853B1">
        <w:tab/>
        <w:t>po ust. 4 dodaje się ust. 4a i 4b w brzmieniu:</w:t>
      </w:r>
    </w:p>
    <w:p w14:paraId="44DCD31A" w14:textId="44A15080" w:rsidR="00002B39" w:rsidRPr="008853B1" w:rsidRDefault="00002B39" w:rsidP="00002B39">
      <w:pPr>
        <w:pStyle w:val="ZLITUSTzmustliter"/>
      </w:pPr>
      <w:r w:rsidRPr="008853B1">
        <w:t>„4a.</w:t>
      </w:r>
      <w:r w:rsidR="004B430D">
        <w:t xml:space="preserve"> </w:t>
      </w:r>
      <w:r w:rsidRPr="008853B1">
        <w:t xml:space="preserve">W </w:t>
      </w:r>
      <w:r w:rsidR="005F6BB3">
        <w:t xml:space="preserve">warunkach znacznego zmniejszenia prędkości </w:t>
      </w:r>
      <w:r w:rsidR="005F6BB3" w:rsidRPr="008853B1">
        <w:t>na jezdni z więcej niż jednym pasem ruchu w tym samym kierunku jazdy</w:t>
      </w:r>
      <w:r w:rsidR="005F6BB3">
        <w:t xml:space="preserve">, w </w:t>
      </w:r>
      <w:r w:rsidRPr="008853B1">
        <w:t xml:space="preserve">przypadku gdy nie istnieje możliwość kontynuacji jazdy pasem ruchu z powodu wystąpienia </w:t>
      </w:r>
      <w:r w:rsidR="005F6BB3">
        <w:t>przeszkody</w:t>
      </w:r>
      <w:r w:rsidR="005F6BB3" w:rsidRPr="008853B1">
        <w:t xml:space="preserve"> </w:t>
      </w:r>
      <w:r w:rsidR="005023F2" w:rsidRPr="008853B1">
        <w:t>na</w:t>
      </w:r>
      <w:r w:rsidR="004B430D">
        <w:t xml:space="preserve"> </w:t>
      </w:r>
      <w:r w:rsidRPr="008853B1">
        <w:t xml:space="preserve">tym pasie </w:t>
      </w:r>
      <w:r w:rsidR="0053356C">
        <w:t xml:space="preserve">ruchu </w:t>
      </w:r>
      <w:r w:rsidRPr="008853B1">
        <w:t xml:space="preserve">lub </w:t>
      </w:r>
      <w:r w:rsidR="00751357">
        <w:t xml:space="preserve">jego </w:t>
      </w:r>
      <w:r w:rsidRPr="008853B1">
        <w:t xml:space="preserve">zanikania, kierujący pojazdem poruszający się sąsiednim pasem ruchu jest obowiązany, bezpośrednio przed miejscem wystąpienia </w:t>
      </w:r>
      <w:r w:rsidR="00E410BC">
        <w:t>przeszkody</w:t>
      </w:r>
      <w:r w:rsidR="00E410BC" w:rsidRPr="008853B1">
        <w:t xml:space="preserve"> </w:t>
      </w:r>
      <w:r w:rsidRPr="008853B1">
        <w:t>lub miejscem zanikania pasa</w:t>
      </w:r>
      <w:r w:rsidR="0053356C">
        <w:t xml:space="preserve"> ruchu</w:t>
      </w:r>
      <w:r w:rsidRPr="008853B1">
        <w:t xml:space="preserve">, umożliwić </w:t>
      </w:r>
      <w:r w:rsidR="00AA2CA3">
        <w:t xml:space="preserve">jednemu </w:t>
      </w:r>
      <w:r w:rsidR="00AA2CA3" w:rsidRPr="008853B1">
        <w:t>pojazd</w:t>
      </w:r>
      <w:r w:rsidR="00AA2CA3">
        <w:t>owi</w:t>
      </w:r>
      <w:r w:rsidR="00AA2CA3" w:rsidRPr="008853B1">
        <w:t xml:space="preserve"> </w:t>
      </w:r>
      <w:r w:rsidR="00AA2CA3">
        <w:t>lub</w:t>
      </w:r>
      <w:r w:rsidR="004B430D">
        <w:t xml:space="preserve"> </w:t>
      </w:r>
      <w:r w:rsidR="00AA2CA3">
        <w:t xml:space="preserve">jednemu zespołowi pojazdów, </w:t>
      </w:r>
      <w:r w:rsidR="00AA2CA3" w:rsidRPr="008853B1">
        <w:t>znajdując</w:t>
      </w:r>
      <w:r w:rsidR="00AA2CA3">
        <w:t>ym</w:t>
      </w:r>
      <w:r w:rsidR="00AA2CA3" w:rsidRPr="008853B1">
        <w:t xml:space="preserve"> </w:t>
      </w:r>
      <w:r w:rsidRPr="008853B1">
        <w:t xml:space="preserve">się na takim pasie ruchu zmianę tego pasa </w:t>
      </w:r>
      <w:r w:rsidR="0053356C">
        <w:t xml:space="preserve">ruchu </w:t>
      </w:r>
      <w:r w:rsidR="005023F2" w:rsidRPr="008853B1">
        <w:t>na</w:t>
      </w:r>
      <w:r w:rsidR="005023F2">
        <w:t xml:space="preserve"> </w:t>
      </w:r>
      <w:r w:rsidRPr="008853B1">
        <w:t>sąsiedni</w:t>
      </w:r>
      <w:r w:rsidR="0053356C">
        <w:t>,</w:t>
      </w:r>
      <w:r w:rsidRPr="008853B1">
        <w:t xml:space="preserve"> którym istnie</w:t>
      </w:r>
      <w:r w:rsidR="004E1A19">
        <w:t>je możliwość kontynuacji jazdy.</w:t>
      </w:r>
      <w:bookmarkStart w:id="0" w:name="_GoBack"/>
      <w:bookmarkEnd w:id="0"/>
    </w:p>
    <w:p w14:paraId="669B721F" w14:textId="5127E32A" w:rsidR="00002B39" w:rsidRPr="008853B1" w:rsidRDefault="00002B39" w:rsidP="00002B39">
      <w:pPr>
        <w:pStyle w:val="ZLITUSTzmustliter"/>
      </w:pPr>
      <w:r w:rsidRPr="008853B1">
        <w:t>4b.</w:t>
      </w:r>
      <w:r w:rsidR="004B430D">
        <w:t xml:space="preserve"> </w:t>
      </w:r>
      <w:r w:rsidR="005F6BB3" w:rsidRPr="008853B1">
        <w:t xml:space="preserve">W </w:t>
      </w:r>
      <w:r w:rsidR="005F6BB3">
        <w:t xml:space="preserve">warunkach znacznego zmniejszenia prędkości </w:t>
      </w:r>
      <w:r w:rsidR="005F6BB3" w:rsidRPr="008853B1">
        <w:t xml:space="preserve">na jezdni z więcej niż </w:t>
      </w:r>
      <w:r w:rsidR="005F6BB3">
        <w:t>dwoma</w:t>
      </w:r>
      <w:r w:rsidR="005F6BB3" w:rsidRPr="008853B1">
        <w:t xml:space="preserve"> pas</w:t>
      </w:r>
      <w:r w:rsidR="005F6BB3">
        <w:t>ami</w:t>
      </w:r>
      <w:r w:rsidR="005F6BB3" w:rsidRPr="008853B1">
        <w:t xml:space="preserve"> ruchu w tym samym kierunku jazdy</w:t>
      </w:r>
      <w:r w:rsidR="005F6BB3">
        <w:t>,</w:t>
      </w:r>
      <w:r w:rsidR="005F6BB3" w:rsidRPr="003269E4">
        <w:t xml:space="preserve"> </w:t>
      </w:r>
      <w:r w:rsidR="005F6BB3">
        <w:t>w</w:t>
      </w:r>
      <w:r w:rsidR="005F6BB3" w:rsidRPr="003269E4">
        <w:t xml:space="preserve"> </w:t>
      </w:r>
      <w:r w:rsidR="003269E4" w:rsidRPr="003269E4">
        <w:t xml:space="preserve">przypadku gdy nie istnieje możliwość kontynuacji jazdy </w:t>
      </w:r>
      <w:r w:rsidR="002B4B80">
        <w:t>dwoma pasami ruchu</w:t>
      </w:r>
      <w:r w:rsidR="003269E4" w:rsidRPr="003269E4">
        <w:t xml:space="preserve"> z powodu </w:t>
      </w:r>
      <w:r w:rsidR="005F6BB3">
        <w:t>przeszkód</w:t>
      </w:r>
      <w:r w:rsidR="005F6BB3" w:rsidRPr="003269E4">
        <w:t xml:space="preserve"> </w:t>
      </w:r>
      <w:r w:rsidR="003269E4" w:rsidRPr="003269E4">
        <w:t>na tych pasach</w:t>
      </w:r>
      <w:r w:rsidR="0053356C">
        <w:t xml:space="preserve"> ruchu</w:t>
      </w:r>
      <w:r w:rsidR="003269E4" w:rsidRPr="003269E4">
        <w:t xml:space="preserve"> lub ich zanikania</w:t>
      </w:r>
      <w:r w:rsidR="002B4B80">
        <w:t xml:space="preserve">, jeżeli pomiędzy tymi pasami ruchu znajduje się jeden pas ruchu, którym istnieje możliwość kontynuacji jazdy, kierujący pojazdem poruszający się </w:t>
      </w:r>
      <w:r w:rsidR="00064237">
        <w:t>tym pasem</w:t>
      </w:r>
      <w:r w:rsidR="002B4B80">
        <w:t xml:space="preserve"> ruchu jest obowiązany</w:t>
      </w:r>
      <w:r w:rsidR="003269E4" w:rsidRPr="003269E4">
        <w:t xml:space="preserve">, </w:t>
      </w:r>
      <w:r w:rsidR="002B4B80" w:rsidRPr="008853B1">
        <w:t xml:space="preserve">bezpośrednio przed miejscem wystąpienia </w:t>
      </w:r>
      <w:r w:rsidR="002B4B80">
        <w:t>przeszkody</w:t>
      </w:r>
      <w:r w:rsidR="002B4B80" w:rsidRPr="008853B1">
        <w:t xml:space="preserve"> </w:t>
      </w:r>
      <w:r w:rsidR="002B4B80">
        <w:t>lub miejscem zanikania pasów</w:t>
      </w:r>
      <w:r w:rsidR="0053356C">
        <w:t xml:space="preserve"> ruchu</w:t>
      </w:r>
      <w:r w:rsidR="002B4B80">
        <w:t>,</w:t>
      </w:r>
      <w:r w:rsidR="002B4B80" w:rsidRPr="003269E4">
        <w:t xml:space="preserve"> </w:t>
      </w:r>
      <w:r w:rsidR="002B4B80">
        <w:t xml:space="preserve">umożliwić </w:t>
      </w:r>
      <w:r w:rsidR="00064237">
        <w:t xml:space="preserve">zmianę pasa ruchu </w:t>
      </w:r>
      <w:r w:rsidR="002B4B80">
        <w:t>jednemu pojazdowi lub jednemu zespołowi pojazdów</w:t>
      </w:r>
      <w:r w:rsidR="002B4B80" w:rsidRPr="003269E4">
        <w:t xml:space="preserve"> </w:t>
      </w:r>
      <w:r w:rsidR="00064237">
        <w:t xml:space="preserve">z prawej strony, </w:t>
      </w:r>
      <w:r w:rsidR="007A310D">
        <w:t>a</w:t>
      </w:r>
      <w:r w:rsidR="0039276F">
        <w:t> </w:t>
      </w:r>
      <w:r w:rsidR="00064237">
        <w:t>następnie jednemu pojazdowi lub jednemu zespołowi pojazdów</w:t>
      </w:r>
      <w:r w:rsidR="00064237" w:rsidRPr="003269E4">
        <w:t xml:space="preserve"> </w:t>
      </w:r>
      <w:r w:rsidR="00064237">
        <w:t>z lewej strony</w:t>
      </w:r>
      <w:r w:rsidRPr="008853B1">
        <w:t>.”.</w:t>
      </w:r>
    </w:p>
    <w:p w14:paraId="6D481BEA" w14:textId="3AC731FA" w:rsidR="00EC2282" w:rsidRDefault="00884FFD" w:rsidP="004B430D">
      <w:pPr>
        <w:pStyle w:val="ARTartustawynprozporzdzenia"/>
      </w:pPr>
      <w:r w:rsidRPr="00C17604">
        <w:rPr>
          <w:rStyle w:val="Ppogrubienie"/>
        </w:rPr>
        <w:t>Art. </w:t>
      </w:r>
      <w:r w:rsidR="003136BB" w:rsidRPr="00C17604">
        <w:rPr>
          <w:rStyle w:val="Ppogrubienie"/>
        </w:rPr>
        <w:t>2</w:t>
      </w:r>
      <w:r w:rsidRPr="00C17604">
        <w:rPr>
          <w:rStyle w:val="Ppogrubienie"/>
        </w:rPr>
        <w:t>.</w:t>
      </w:r>
      <w:r w:rsidR="0039276F">
        <w:t> </w:t>
      </w:r>
      <w:r w:rsidRPr="00C17604">
        <w:t xml:space="preserve">Ustawa </w:t>
      </w:r>
      <w:r w:rsidR="00002B39" w:rsidRPr="00C17604">
        <w:t xml:space="preserve">wchodzi w życie </w:t>
      </w:r>
      <w:r w:rsidR="00502230" w:rsidRPr="00C17604">
        <w:t xml:space="preserve">z dniem 1 </w:t>
      </w:r>
      <w:r w:rsidR="007A310D">
        <w:t>listopada</w:t>
      </w:r>
      <w:r w:rsidR="007A310D" w:rsidRPr="00C17604">
        <w:t xml:space="preserve"> </w:t>
      </w:r>
      <w:r w:rsidR="00502230" w:rsidRPr="00C17604">
        <w:t xml:space="preserve">2019 r., z wyjątkiem art. 1 </w:t>
      </w:r>
      <w:r w:rsidR="007A310D" w:rsidRPr="00C17604">
        <w:t>pkt</w:t>
      </w:r>
      <w:r w:rsidR="007A310D">
        <w:t xml:space="preserve"> </w:t>
      </w:r>
      <w:r w:rsidR="00502230" w:rsidRPr="00C17604">
        <w:t xml:space="preserve">2, który wchodzi w życie </w:t>
      </w:r>
      <w:r w:rsidR="00002B39" w:rsidRPr="00C17604">
        <w:t xml:space="preserve">po upływie </w:t>
      </w:r>
      <w:r w:rsidR="00C17604" w:rsidRPr="00C17604">
        <w:t>6</w:t>
      </w:r>
      <w:r w:rsidR="00002B39" w:rsidRPr="00C17604">
        <w:t>0 dni od dnia ogłoszenia.</w:t>
      </w:r>
    </w:p>
    <w:sectPr w:rsidR="00EC2282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D29093" w14:textId="77777777" w:rsidR="004633A3" w:rsidRDefault="004633A3">
      <w:r>
        <w:separator/>
      </w:r>
    </w:p>
  </w:endnote>
  <w:endnote w:type="continuationSeparator" w:id="0">
    <w:p w14:paraId="69377650" w14:textId="77777777" w:rsidR="004633A3" w:rsidRDefault="004633A3">
      <w:r>
        <w:continuationSeparator/>
      </w:r>
    </w:p>
  </w:endnote>
  <w:endnote w:type="continuationNotice" w:id="1">
    <w:p w14:paraId="407F7B98" w14:textId="77777777" w:rsidR="004633A3" w:rsidRDefault="004633A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D96BF" w14:textId="77777777" w:rsidR="004633A3" w:rsidRDefault="004633A3">
      <w:r>
        <w:separator/>
      </w:r>
    </w:p>
  </w:footnote>
  <w:footnote w:type="continuationSeparator" w:id="0">
    <w:p w14:paraId="4647BC31" w14:textId="77777777" w:rsidR="004633A3" w:rsidRDefault="004633A3">
      <w:r>
        <w:continuationSeparator/>
      </w:r>
    </w:p>
  </w:footnote>
  <w:footnote w:type="continuationNotice" w:id="1">
    <w:p w14:paraId="5725222A" w14:textId="77777777" w:rsidR="004633A3" w:rsidRPr="00925656" w:rsidRDefault="004633A3" w:rsidP="00925656">
      <w:pPr>
        <w:pStyle w:val="Stopka"/>
        <w:rPr>
          <w:sz w:val="2"/>
          <w:szCs w:val="2"/>
        </w:rPr>
      </w:pPr>
    </w:p>
  </w:footnote>
  <w:footnote w:id="2">
    <w:p w14:paraId="3F987752" w14:textId="5D821AF6" w:rsidR="005A68FB" w:rsidRPr="004B430D" w:rsidRDefault="005A68FB" w:rsidP="004B430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2018 r. poz. </w:t>
      </w:r>
      <w:r w:rsidRPr="0001429F">
        <w:t>2244 i 2</w:t>
      </w:r>
      <w:r>
        <w:t>322 oraz z</w:t>
      </w:r>
      <w:r w:rsidR="0039276F">
        <w:t> </w:t>
      </w:r>
      <w:r>
        <w:t>2019 r. poz. 53, 60,</w:t>
      </w:r>
      <w:r w:rsidRPr="0001429F">
        <w:t xml:space="preserve"> 730</w:t>
      </w:r>
      <w:r w:rsidR="000E3B8E">
        <w:t>, 752, 870, 1123</w:t>
      </w:r>
      <w:r w:rsidR="00845873">
        <w:t>,</w:t>
      </w:r>
      <w:r w:rsidR="000E3B8E">
        <w:t xml:space="preserve"> 1180</w:t>
      </w:r>
      <w:r w:rsidR="000F1E4F">
        <w:t>,</w:t>
      </w:r>
      <w:r w:rsidR="00845873">
        <w:t xml:space="preserve"> 1466</w:t>
      </w:r>
      <w:r w:rsidR="009030D7">
        <w:t>,</w:t>
      </w:r>
      <w:r w:rsidR="00845873">
        <w:t xml:space="preserve"> 1501</w:t>
      </w:r>
      <w:r w:rsidR="00344C32">
        <w:t xml:space="preserve">, </w:t>
      </w:r>
      <w:r w:rsidR="009030D7">
        <w:t>1556</w:t>
      </w:r>
      <w:r w:rsidR="00344C32">
        <w:t xml:space="preserve"> i 1579</w:t>
      </w:r>
      <w:r w:rsidR="000E3B8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64E71" w14:textId="7AA58B8E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E1A19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8167E10"/>
    <w:multiLevelType w:val="hybridMultilevel"/>
    <w:tmpl w:val="152691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5180A50"/>
    <w:multiLevelType w:val="multilevel"/>
    <w:tmpl w:val="89E23064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6692671"/>
    <w:multiLevelType w:val="multilevel"/>
    <w:tmpl w:val="B2645C6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44E3553"/>
    <w:multiLevelType w:val="hybridMultilevel"/>
    <w:tmpl w:val="5B72803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9"/>
  </w:num>
  <w:num w:numId="6">
    <w:abstractNumId w:val="34"/>
  </w:num>
  <w:num w:numId="7">
    <w:abstractNumId w:val="39"/>
  </w:num>
  <w:num w:numId="8">
    <w:abstractNumId w:val="34"/>
  </w:num>
  <w:num w:numId="9">
    <w:abstractNumId w:val="39"/>
  </w:num>
  <w:num w:numId="10">
    <w:abstractNumId w:val="34"/>
  </w:num>
  <w:num w:numId="11">
    <w:abstractNumId w:val="14"/>
  </w:num>
  <w:num w:numId="12">
    <w:abstractNumId w:val="10"/>
  </w:num>
  <w:num w:numId="13">
    <w:abstractNumId w:val="15"/>
  </w:num>
  <w:num w:numId="14">
    <w:abstractNumId w:val="29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8"/>
  </w:num>
  <w:num w:numId="29">
    <w:abstractNumId w:val="40"/>
  </w:num>
  <w:num w:numId="30">
    <w:abstractNumId w:val="35"/>
  </w:num>
  <w:num w:numId="31">
    <w:abstractNumId w:val="19"/>
  </w:num>
  <w:num w:numId="32">
    <w:abstractNumId w:val="11"/>
  </w:num>
  <w:num w:numId="33">
    <w:abstractNumId w:val="33"/>
  </w:num>
  <w:num w:numId="34">
    <w:abstractNumId w:val="21"/>
  </w:num>
  <w:num w:numId="35">
    <w:abstractNumId w:val="17"/>
  </w:num>
  <w:num w:numId="36">
    <w:abstractNumId w:val="23"/>
  </w:num>
  <w:num w:numId="37">
    <w:abstractNumId w:val="30"/>
  </w:num>
  <w:num w:numId="38">
    <w:abstractNumId w:val="27"/>
  </w:num>
  <w:num w:numId="39">
    <w:abstractNumId w:val="13"/>
  </w:num>
  <w:num w:numId="40">
    <w:abstractNumId w:val="32"/>
  </w:num>
  <w:num w:numId="41">
    <w:abstractNumId w:val="31"/>
  </w:num>
  <w:num w:numId="42">
    <w:abstractNumId w:val="22"/>
  </w:num>
  <w:num w:numId="43">
    <w:abstractNumId w:val="37"/>
  </w:num>
  <w:num w:numId="44">
    <w:abstractNumId w:val="12"/>
  </w:num>
  <w:num w:numId="45">
    <w:abstractNumId w:val="38"/>
  </w:num>
  <w:num w:numId="46">
    <w:abstractNumId w:val="25"/>
  </w:num>
  <w:num w:numId="47">
    <w:abstractNumId w:val="26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FFD"/>
    <w:rsid w:val="000012DA"/>
    <w:rsid w:val="0000246E"/>
    <w:rsid w:val="00002B39"/>
    <w:rsid w:val="00002F2E"/>
    <w:rsid w:val="00003862"/>
    <w:rsid w:val="00012A35"/>
    <w:rsid w:val="00016099"/>
    <w:rsid w:val="00017DC2"/>
    <w:rsid w:val="00021522"/>
    <w:rsid w:val="00023471"/>
    <w:rsid w:val="00023F13"/>
    <w:rsid w:val="00027308"/>
    <w:rsid w:val="00030634"/>
    <w:rsid w:val="000319C1"/>
    <w:rsid w:val="00031A8B"/>
    <w:rsid w:val="00031BCA"/>
    <w:rsid w:val="000330FA"/>
    <w:rsid w:val="0003362F"/>
    <w:rsid w:val="00036B63"/>
    <w:rsid w:val="00037E1A"/>
    <w:rsid w:val="00040F73"/>
    <w:rsid w:val="00043495"/>
    <w:rsid w:val="00046A75"/>
    <w:rsid w:val="00047312"/>
    <w:rsid w:val="000508BD"/>
    <w:rsid w:val="000517AB"/>
    <w:rsid w:val="00051F6A"/>
    <w:rsid w:val="0005339C"/>
    <w:rsid w:val="0005571B"/>
    <w:rsid w:val="00057AB3"/>
    <w:rsid w:val="00060076"/>
    <w:rsid w:val="00060432"/>
    <w:rsid w:val="00060D87"/>
    <w:rsid w:val="000611B8"/>
    <w:rsid w:val="000615A5"/>
    <w:rsid w:val="00064237"/>
    <w:rsid w:val="00064E4C"/>
    <w:rsid w:val="00066901"/>
    <w:rsid w:val="00067E2C"/>
    <w:rsid w:val="00070691"/>
    <w:rsid w:val="00071BEE"/>
    <w:rsid w:val="00072095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5F1"/>
    <w:rsid w:val="000906EE"/>
    <w:rsid w:val="00091BA2"/>
    <w:rsid w:val="00093697"/>
    <w:rsid w:val="000944EF"/>
    <w:rsid w:val="0009732D"/>
    <w:rsid w:val="000973F0"/>
    <w:rsid w:val="000A1296"/>
    <w:rsid w:val="000A1C27"/>
    <w:rsid w:val="000A1DAD"/>
    <w:rsid w:val="000A2649"/>
    <w:rsid w:val="000A323B"/>
    <w:rsid w:val="000B1201"/>
    <w:rsid w:val="000B298D"/>
    <w:rsid w:val="000B5B2D"/>
    <w:rsid w:val="000B5DCE"/>
    <w:rsid w:val="000C05BA"/>
    <w:rsid w:val="000C0E8F"/>
    <w:rsid w:val="000C4BC4"/>
    <w:rsid w:val="000C5704"/>
    <w:rsid w:val="000D0110"/>
    <w:rsid w:val="000D2468"/>
    <w:rsid w:val="000D318A"/>
    <w:rsid w:val="000D6173"/>
    <w:rsid w:val="000D6F83"/>
    <w:rsid w:val="000D7CD8"/>
    <w:rsid w:val="000D7DB1"/>
    <w:rsid w:val="000E25CC"/>
    <w:rsid w:val="000E3694"/>
    <w:rsid w:val="000E3B8E"/>
    <w:rsid w:val="000E490F"/>
    <w:rsid w:val="000E5B6A"/>
    <w:rsid w:val="000E5C3A"/>
    <w:rsid w:val="000E6241"/>
    <w:rsid w:val="000F1E4F"/>
    <w:rsid w:val="000F2BE3"/>
    <w:rsid w:val="000F3D0D"/>
    <w:rsid w:val="000F4B6D"/>
    <w:rsid w:val="000F6ED4"/>
    <w:rsid w:val="000F7A6E"/>
    <w:rsid w:val="00102365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445A"/>
    <w:rsid w:val="00125A9C"/>
    <w:rsid w:val="001270A2"/>
    <w:rsid w:val="00131237"/>
    <w:rsid w:val="001329AC"/>
    <w:rsid w:val="00134CA0"/>
    <w:rsid w:val="0014026F"/>
    <w:rsid w:val="00144E23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5534"/>
    <w:rsid w:val="00172F7A"/>
    <w:rsid w:val="00173150"/>
    <w:rsid w:val="00173390"/>
    <w:rsid w:val="001736F0"/>
    <w:rsid w:val="00173BB3"/>
    <w:rsid w:val="001740D0"/>
    <w:rsid w:val="00174F2C"/>
    <w:rsid w:val="001805F7"/>
    <w:rsid w:val="00180F2A"/>
    <w:rsid w:val="00184B91"/>
    <w:rsid w:val="00184D4A"/>
    <w:rsid w:val="00186EC1"/>
    <w:rsid w:val="00191E1F"/>
    <w:rsid w:val="0019473B"/>
    <w:rsid w:val="001952B1"/>
    <w:rsid w:val="00195D52"/>
    <w:rsid w:val="001968E5"/>
    <w:rsid w:val="00196E39"/>
    <w:rsid w:val="00197649"/>
    <w:rsid w:val="001A01FB"/>
    <w:rsid w:val="001A10E9"/>
    <w:rsid w:val="001A183D"/>
    <w:rsid w:val="001A2B65"/>
    <w:rsid w:val="001A3CD3"/>
    <w:rsid w:val="001A59C8"/>
    <w:rsid w:val="001A5BEF"/>
    <w:rsid w:val="001A7F15"/>
    <w:rsid w:val="001B342E"/>
    <w:rsid w:val="001C1832"/>
    <w:rsid w:val="001C188C"/>
    <w:rsid w:val="001D1783"/>
    <w:rsid w:val="001D4C1D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5150"/>
    <w:rsid w:val="001F6616"/>
    <w:rsid w:val="00202BD4"/>
    <w:rsid w:val="00204A97"/>
    <w:rsid w:val="0021033B"/>
    <w:rsid w:val="002114EF"/>
    <w:rsid w:val="002166AD"/>
    <w:rsid w:val="00217871"/>
    <w:rsid w:val="00221ED8"/>
    <w:rsid w:val="002231EA"/>
    <w:rsid w:val="00223FDF"/>
    <w:rsid w:val="002279C0"/>
    <w:rsid w:val="0023116E"/>
    <w:rsid w:val="0023727E"/>
    <w:rsid w:val="00242081"/>
    <w:rsid w:val="00243777"/>
    <w:rsid w:val="002441CD"/>
    <w:rsid w:val="002456DF"/>
    <w:rsid w:val="002501A3"/>
    <w:rsid w:val="0025166C"/>
    <w:rsid w:val="002555D4"/>
    <w:rsid w:val="00261A16"/>
    <w:rsid w:val="00263522"/>
    <w:rsid w:val="00264EC6"/>
    <w:rsid w:val="002675BD"/>
    <w:rsid w:val="00271013"/>
    <w:rsid w:val="00273829"/>
    <w:rsid w:val="00273FE4"/>
    <w:rsid w:val="002765B4"/>
    <w:rsid w:val="00276A94"/>
    <w:rsid w:val="0029405D"/>
    <w:rsid w:val="00294FA6"/>
    <w:rsid w:val="00295A6F"/>
    <w:rsid w:val="0029760C"/>
    <w:rsid w:val="002A20C4"/>
    <w:rsid w:val="002A570F"/>
    <w:rsid w:val="002A7292"/>
    <w:rsid w:val="002A7358"/>
    <w:rsid w:val="002A7902"/>
    <w:rsid w:val="002B0F6B"/>
    <w:rsid w:val="002B23B8"/>
    <w:rsid w:val="002B4429"/>
    <w:rsid w:val="002B4B80"/>
    <w:rsid w:val="002B68A6"/>
    <w:rsid w:val="002B7FAF"/>
    <w:rsid w:val="002D0C4F"/>
    <w:rsid w:val="002D1364"/>
    <w:rsid w:val="002D2BF3"/>
    <w:rsid w:val="002D4D30"/>
    <w:rsid w:val="002D5000"/>
    <w:rsid w:val="002D598D"/>
    <w:rsid w:val="002D7188"/>
    <w:rsid w:val="002E1ABC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36BB"/>
    <w:rsid w:val="003148FD"/>
    <w:rsid w:val="00321080"/>
    <w:rsid w:val="00322D45"/>
    <w:rsid w:val="0032569A"/>
    <w:rsid w:val="00325A1F"/>
    <w:rsid w:val="003268F9"/>
    <w:rsid w:val="003269E4"/>
    <w:rsid w:val="00327CDD"/>
    <w:rsid w:val="00330BAF"/>
    <w:rsid w:val="00330DDE"/>
    <w:rsid w:val="0033405C"/>
    <w:rsid w:val="00334E3A"/>
    <w:rsid w:val="00335F82"/>
    <w:rsid w:val="003361DD"/>
    <w:rsid w:val="0034111D"/>
    <w:rsid w:val="00341A6A"/>
    <w:rsid w:val="00344C32"/>
    <w:rsid w:val="00345B9C"/>
    <w:rsid w:val="00350B26"/>
    <w:rsid w:val="00352DAE"/>
    <w:rsid w:val="00354EB9"/>
    <w:rsid w:val="00355D07"/>
    <w:rsid w:val="003602AE"/>
    <w:rsid w:val="00360929"/>
    <w:rsid w:val="003637C9"/>
    <w:rsid w:val="003647D5"/>
    <w:rsid w:val="003674B0"/>
    <w:rsid w:val="00367B76"/>
    <w:rsid w:val="00375A85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76F"/>
    <w:rsid w:val="00394423"/>
    <w:rsid w:val="00396942"/>
    <w:rsid w:val="00396B49"/>
    <w:rsid w:val="00396E3E"/>
    <w:rsid w:val="00397625"/>
    <w:rsid w:val="003A077D"/>
    <w:rsid w:val="003A07B3"/>
    <w:rsid w:val="003A306E"/>
    <w:rsid w:val="003A470C"/>
    <w:rsid w:val="003A60DC"/>
    <w:rsid w:val="003A6A46"/>
    <w:rsid w:val="003A6E39"/>
    <w:rsid w:val="003A7A63"/>
    <w:rsid w:val="003B000C"/>
    <w:rsid w:val="003B0F1D"/>
    <w:rsid w:val="003B38DC"/>
    <w:rsid w:val="003B4A57"/>
    <w:rsid w:val="003C0317"/>
    <w:rsid w:val="003C0AD9"/>
    <w:rsid w:val="003C0ED0"/>
    <w:rsid w:val="003C1D49"/>
    <w:rsid w:val="003C35C4"/>
    <w:rsid w:val="003C57C0"/>
    <w:rsid w:val="003D12C2"/>
    <w:rsid w:val="003D31B9"/>
    <w:rsid w:val="003D3867"/>
    <w:rsid w:val="003D53EF"/>
    <w:rsid w:val="003D7E4C"/>
    <w:rsid w:val="003E0D1A"/>
    <w:rsid w:val="003E2DA3"/>
    <w:rsid w:val="003F020D"/>
    <w:rsid w:val="003F03D9"/>
    <w:rsid w:val="003F2237"/>
    <w:rsid w:val="003F2FBE"/>
    <w:rsid w:val="003F318D"/>
    <w:rsid w:val="003F5BAE"/>
    <w:rsid w:val="003F6ED7"/>
    <w:rsid w:val="00401C84"/>
    <w:rsid w:val="00403210"/>
    <w:rsid w:val="004035BB"/>
    <w:rsid w:val="004035EB"/>
    <w:rsid w:val="004064DA"/>
    <w:rsid w:val="00407332"/>
    <w:rsid w:val="00407828"/>
    <w:rsid w:val="00412909"/>
    <w:rsid w:val="00413D8E"/>
    <w:rsid w:val="004140F2"/>
    <w:rsid w:val="0041621C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85A"/>
    <w:rsid w:val="00445F4D"/>
    <w:rsid w:val="004504C0"/>
    <w:rsid w:val="004550FB"/>
    <w:rsid w:val="0046111A"/>
    <w:rsid w:val="00462946"/>
    <w:rsid w:val="004633A3"/>
    <w:rsid w:val="00463F43"/>
    <w:rsid w:val="00464B94"/>
    <w:rsid w:val="004653A8"/>
    <w:rsid w:val="00465A0B"/>
    <w:rsid w:val="0047077C"/>
    <w:rsid w:val="00470B05"/>
    <w:rsid w:val="00471E5B"/>
    <w:rsid w:val="0047207C"/>
    <w:rsid w:val="00472CD6"/>
    <w:rsid w:val="00474E3C"/>
    <w:rsid w:val="004752F0"/>
    <w:rsid w:val="00480A58"/>
    <w:rsid w:val="00482151"/>
    <w:rsid w:val="004832A2"/>
    <w:rsid w:val="00485FAD"/>
    <w:rsid w:val="00487AED"/>
    <w:rsid w:val="004915E3"/>
    <w:rsid w:val="00491EDF"/>
    <w:rsid w:val="00492A3F"/>
    <w:rsid w:val="00494198"/>
    <w:rsid w:val="00494F62"/>
    <w:rsid w:val="004A2001"/>
    <w:rsid w:val="004A3417"/>
    <w:rsid w:val="004A3590"/>
    <w:rsid w:val="004B00A7"/>
    <w:rsid w:val="004B06B0"/>
    <w:rsid w:val="004B25E2"/>
    <w:rsid w:val="004B34D7"/>
    <w:rsid w:val="004B430D"/>
    <w:rsid w:val="004B5037"/>
    <w:rsid w:val="004B5B2F"/>
    <w:rsid w:val="004B626A"/>
    <w:rsid w:val="004B660E"/>
    <w:rsid w:val="004C034A"/>
    <w:rsid w:val="004C05BD"/>
    <w:rsid w:val="004C36BB"/>
    <w:rsid w:val="004C3B06"/>
    <w:rsid w:val="004C3F97"/>
    <w:rsid w:val="004C720E"/>
    <w:rsid w:val="004C7EE7"/>
    <w:rsid w:val="004D2DEE"/>
    <w:rsid w:val="004D2E1F"/>
    <w:rsid w:val="004D44ED"/>
    <w:rsid w:val="004D599A"/>
    <w:rsid w:val="004D7FD9"/>
    <w:rsid w:val="004E127F"/>
    <w:rsid w:val="004E1324"/>
    <w:rsid w:val="004E19A5"/>
    <w:rsid w:val="004E1A19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2230"/>
    <w:rsid w:val="005023F2"/>
    <w:rsid w:val="00503AF3"/>
    <w:rsid w:val="0050696D"/>
    <w:rsid w:val="0051094B"/>
    <w:rsid w:val="005110D7"/>
    <w:rsid w:val="00511D99"/>
    <w:rsid w:val="005128D3"/>
    <w:rsid w:val="005147E8"/>
    <w:rsid w:val="00515272"/>
    <w:rsid w:val="005158F2"/>
    <w:rsid w:val="00521AE1"/>
    <w:rsid w:val="00522868"/>
    <w:rsid w:val="00526DFC"/>
    <w:rsid w:val="00526F43"/>
    <w:rsid w:val="00527651"/>
    <w:rsid w:val="0053356C"/>
    <w:rsid w:val="005363AB"/>
    <w:rsid w:val="00541F00"/>
    <w:rsid w:val="00544EF4"/>
    <w:rsid w:val="00545E53"/>
    <w:rsid w:val="005479D9"/>
    <w:rsid w:val="00551EDC"/>
    <w:rsid w:val="00554FE8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0A09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8D5"/>
    <w:rsid w:val="00585F33"/>
    <w:rsid w:val="00591124"/>
    <w:rsid w:val="005934C4"/>
    <w:rsid w:val="005943DE"/>
    <w:rsid w:val="00596745"/>
    <w:rsid w:val="00597024"/>
    <w:rsid w:val="005A0274"/>
    <w:rsid w:val="005A095C"/>
    <w:rsid w:val="005A5CD9"/>
    <w:rsid w:val="005A669D"/>
    <w:rsid w:val="005A68FB"/>
    <w:rsid w:val="005A75D8"/>
    <w:rsid w:val="005B713E"/>
    <w:rsid w:val="005B78C3"/>
    <w:rsid w:val="005C03B6"/>
    <w:rsid w:val="005C348E"/>
    <w:rsid w:val="005C4CC0"/>
    <w:rsid w:val="005C68E1"/>
    <w:rsid w:val="005C7EE2"/>
    <w:rsid w:val="005D3763"/>
    <w:rsid w:val="005D55E1"/>
    <w:rsid w:val="005E19F7"/>
    <w:rsid w:val="005E4F04"/>
    <w:rsid w:val="005E62C2"/>
    <w:rsid w:val="005E6C71"/>
    <w:rsid w:val="005E7A3E"/>
    <w:rsid w:val="005F0963"/>
    <w:rsid w:val="005F1FE3"/>
    <w:rsid w:val="005F2824"/>
    <w:rsid w:val="005F2EBA"/>
    <w:rsid w:val="005F35ED"/>
    <w:rsid w:val="005F6BB3"/>
    <w:rsid w:val="005F7812"/>
    <w:rsid w:val="005F7A88"/>
    <w:rsid w:val="00603A1A"/>
    <w:rsid w:val="006046D5"/>
    <w:rsid w:val="00607A93"/>
    <w:rsid w:val="00610C08"/>
    <w:rsid w:val="00611F74"/>
    <w:rsid w:val="00612234"/>
    <w:rsid w:val="00615772"/>
    <w:rsid w:val="00621256"/>
    <w:rsid w:val="00621FCC"/>
    <w:rsid w:val="00622E4B"/>
    <w:rsid w:val="00630315"/>
    <w:rsid w:val="006333B2"/>
    <w:rsid w:val="006333DA"/>
    <w:rsid w:val="00635134"/>
    <w:rsid w:val="006356E2"/>
    <w:rsid w:val="00636AF1"/>
    <w:rsid w:val="00642A65"/>
    <w:rsid w:val="006444B9"/>
    <w:rsid w:val="00645DCE"/>
    <w:rsid w:val="006465AC"/>
    <w:rsid w:val="006465BF"/>
    <w:rsid w:val="00653B22"/>
    <w:rsid w:val="00657BF4"/>
    <w:rsid w:val="006603FB"/>
    <w:rsid w:val="006608DF"/>
    <w:rsid w:val="00661D39"/>
    <w:rsid w:val="006623AC"/>
    <w:rsid w:val="00663F37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96B2C"/>
    <w:rsid w:val="006A35D5"/>
    <w:rsid w:val="006A5B9B"/>
    <w:rsid w:val="006A6387"/>
    <w:rsid w:val="006A748A"/>
    <w:rsid w:val="006B22CA"/>
    <w:rsid w:val="006C419E"/>
    <w:rsid w:val="006C4A31"/>
    <w:rsid w:val="006C5526"/>
    <w:rsid w:val="006C5AC2"/>
    <w:rsid w:val="006C6166"/>
    <w:rsid w:val="006C6AFB"/>
    <w:rsid w:val="006D2735"/>
    <w:rsid w:val="006D45B2"/>
    <w:rsid w:val="006E0FCC"/>
    <w:rsid w:val="006E1E96"/>
    <w:rsid w:val="006E5E21"/>
    <w:rsid w:val="006E721B"/>
    <w:rsid w:val="006F2648"/>
    <w:rsid w:val="006F2F10"/>
    <w:rsid w:val="006F482B"/>
    <w:rsid w:val="006F6311"/>
    <w:rsid w:val="00701952"/>
    <w:rsid w:val="00702556"/>
    <w:rsid w:val="0070277E"/>
    <w:rsid w:val="00704156"/>
    <w:rsid w:val="00705ED2"/>
    <w:rsid w:val="007069FC"/>
    <w:rsid w:val="00710BEF"/>
    <w:rsid w:val="00711221"/>
    <w:rsid w:val="00711B31"/>
    <w:rsid w:val="00712675"/>
    <w:rsid w:val="00713808"/>
    <w:rsid w:val="007151B6"/>
    <w:rsid w:val="0071520D"/>
    <w:rsid w:val="00715EDB"/>
    <w:rsid w:val="007160D5"/>
    <w:rsid w:val="007163FB"/>
    <w:rsid w:val="00716724"/>
    <w:rsid w:val="00717C2E"/>
    <w:rsid w:val="007204FA"/>
    <w:rsid w:val="007213B3"/>
    <w:rsid w:val="0072457F"/>
    <w:rsid w:val="007250DE"/>
    <w:rsid w:val="00725406"/>
    <w:rsid w:val="0072621B"/>
    <w:rsid w:val="00730555"/>
    <w:rsid w:val="007305E5"/>
    <w:rsid w:val="007305F2"/>
    <w:rsid w:val="007312CC"/>
    <w:rsid w:val="00736A64"/>
    <w:rsid w:val="00737F6A"/>
    <w:rsid w:val="007410B6"/>
    <w:rsid w:val="00741219"/>
    <w:rsid w:val="00744C6F"/>
    <w:rsid w:val="007453F7"/>
    <w:rsid w:val="007457F6"/>
    <w:rsid w:val="00745ABB"/>
    <w:rsid w:val="00746E38"/>
    <w:rsid w:val="00747CD5"/>
    <w:rsid w:val="00750088"/>
    <w:rsid w:val="00751357"/>
    <w:rsid w:val="00751861"/>
    <w:rsid w:val="00753B51"/>
    <w:rsid w:val="00753F10"/>
    <w:rsid w:val="00754CA6"/>
    <w:rsid w:val="00756629"/>
    <w:rsid w:val="007575D2"/>
    <w:rsid w:val="00757B4F"/>
    <w:rsid w:val="00757B6A"/>
    <w:rsid w:val="007610E0"/>
    <w:rsid w:val="007621AA"/>
    <w:rsid w:val="007621B7"/>
    <w:rsid w:val="0076260A"/>
    <w:rsid w:val="00762BA8"/>
    <w:rsid w:val="00764A67"/>
    <w:rsid w:val="00770F6B"/>
    <w:rsid w:val="00771883"/>
    <w:rsid w:val="00771E09"/>
    <w:rsid w:val="00776DC2"/>
    <w:rsid w:val="00780122"/>
    <w:rsid w:val="0078214B"/>
    <w:rsid w:val="00783CCD"/>
    <w:rsid w:val="0078498A"/>
    <w:rsid w:val="007878FE"/>
    <w:rsid w:val="00787F7B"/>
    <w:rsid w:val="00792207"/>
    <w:rsid w:val="00792B64"/>
    <w:rsid w:val="00792E29"/>
    <w:rsid w:val="0079379A"/>
    <w:rsid w:val="00794953"/>
    <w:rsid w:val="007A1F2F"/>
    <w:rsid w:val="007A2A5C"/>
    <w:rsid w:val="007A310D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0D6"/>
    <w:rsid w:val="007D6DCE"/>
    <w:rsid w:val="007D72C4"/>
    <w:rsid w:val="007E2CFE"/>
    <w:rsid w:val="007E59C9"/>
    <w:rsid w:val="007E70C8"/>
    <w:rsid w:val="007F0072"/>
    <w:rsid w:val="007F2EB6"/>
    <w:rsid w:val="007F54C3"/>
    <w:rsid w:val="008016AA"/>
    <w:rsid w:val="00802949"/>
    <w:rsid w:val="0080301E"/>
    <w:rsid w:val="0080365F"/>
    <w:rsid w:val="00812BE5"/>
    <w:rsid w:val="00817429"/>
    <w:rsid w:val="008202F0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5873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1D9"/>
    <w:rsid w:val="00872257"/>
    <w:rsid w:val="008753E6"/>
    <w:rsid w:val="0087738C"/>
    <w:rsid w:val="008802AF"/>
    <w:rsid w:val="00881926"/>
    <w:rsid w:val="00882FFB"/>
    <w:rsid w:val="0088318F"/>
    <w:rsid w:val="0088331D"/>
    <w:rsid w:val="00884FFD"/>
    <w:rsid w:val="008852B0"/>
    <w:rsid w:val="008853B1"/>
    <w:rsid w:val="00885AE7"/>
    <w:rsid w:val="00886B60"/>
    <w:rsid w:val="00887889"/>
    <w:rsid w:val="008920FF"/>
    <w:rsid w:val="008926E8"/>
    <w:rsid w:val="008934E5"/>
    <w:rsid w:val="008940DF"/>
    <w:rsid w:val="00894F19"/>
    <w:rsid w:val="00896A10"/>
    <w:rsid w:val="008971B5"/>
    <w:rsid w:val="008A5D26"/>
    <w:rsid w:val="008A6B13"/>
    <w:rsid w:val="008A6ECB"/>
    <w:rsid w:val="008B0BF9"/>
    <w:rsid w:val="008B23C2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552"/>
    <w:rsid w:val="008C5BE0"/>
    <w:rsid w:val="008C6B82"/>
    <w:rsid w:val="008C7233"/>
    <w:rsid w:val="008D2434"/>
    <w:rsid w:val="008D5AA4"/>
    <w:rsid w:val="008E171D"/>
    <w:rsid w:val="008E2785"/>
    <w:rsid w:val="008E78A3"/>
    <w:rsid w:val="008F0654"/>
    <w:rsid w:val="008F06CB"/>
    <w:rsid w:val="008F2E83"/>
    <w:rsid w:val="008F612A"/>
    <w:rsid w:val="0090293D"/>
    <w:rsid w:val="009030D7"/>
    <w:rsid w:val="009034DE"/>
    <w:rsid w:val="00905396"/>
    <w:rsid w:val="009054CC"/>
    <w:rsid w:val="0090605D"/>
    <w:rsid w:val="00906419"/>
    <w:rsid w:val="00910D40"/>
    <w:rsid w:val="0091275A"/>
    <w:rsid w:val="00912889"/>
    <w:rsid w:val="00913A42"/>
    <w:rsid w:val="00914167"/>
    <w:rsid w:val="009143DB"/>
    <w:rsid w:val="00915065"/>
    <w:rsid w:val="00917CE5"/>
    <w:rsid w:val="009217C0"/>
    <w:rsid w:val="00925241"/>
    <w:rsid w:val="00925656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47946"/>
    <w:rsid w:val="009509E6"/>
    <w:rsid w:val="00952018"/>
    <w:rsid w:val="00952800"/>
    <w:rsid w:val="0095300D"/>
    <w:rsid w:val="00956812"/>
    <w:rsid w:val="0095719A"/>
    <w:rsid w:val="009623E9"/>
    <w:rsid w:val="00962E7C"/>
    <w:rsid w:val="00963EEB"/>
    <w:rsid w:val="009648BC"/>
    <w:rsid w:val="00964C2F"/>
    <w:rsid w:val="00965F88"/>
    <w:rsid w:val="00984E03"/>
    <w:rsid w:val="00987E85"/>
    <w:rsid w:val="00992DA5"/>
    <w:rsid w:val="00994D20"/>
    <w:rsid w:val="009A0D12"/>
    <w:rsid w:val="009A1987"/>
    <w:rsid w:val="009A2BEE"/>
    <w:rsid w:val="009A37DD"/>
    <w:rsid w:val="009A5289"/>
    <w:rsid w:val="009A626E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0F48"/>
    <w:rsid w:val="009C328C"/>
    <w:rsid w:val="009C4444"/>
    <w:rsid w:val="009C79AD"/>
    <w:rsid w:val="009C7CA6"/>
    <w:rsid w:val="009D3316"/>
    <w:rsid w:val="009D3D0E"/>
    <w:rsid w:val="009D4645"/>
    <w:rsid w:val="009D55AA"/>
    <w:rsid w:val="009E3E77"/>
    <w:rsid w:val="009E3FAB"/>
    <w:rsid w:val="009E5B3F"/>
    <w:rsid w:val="009E7D90"/>
    <w:rsid w:val="009F1AB0"/>
    <w:rsid w:val="009F4491"/>
    <w:rsid w:val="009F501D"/>
    <w:rsid w:val="00A039D5"/>
    <w:rsid w:val="00A046AD"/>
    <w:rsid w:val="00A079C1"/>
    <w:rsid w:val="00A07A5B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05A"/>
    <w:rsid w:val="00A509FD"/>
    <w:rsid w:val="00A50CD4"/>
    <w:rsid w:val="00A51191"/>
    <w:rsid w:val="00A56D62"/>
    <w:rsid w:val="00A56F07"/>
    <w:rsid w:val="00A5762C"/>
    <w:rsid w:val="00A600FC"/>
    <w:rsid w:val="00A60BCA"/>
    <w:rsid w:val="00A62B58"/>
    <w:rsid w:val="00A638DA"/>
    <w:rsid w:val="00A65B41"/>
    <w:rsid w:val="00A65E00"/>
    <w:rsid w:val="00A66A78"/>
    <w:rsid w:val="00A734E1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2CA3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8F0"/>
    <w:rsid w:val="00AB67FC"/>
    <w:rsid w:val="00AC00F2"/>
    <w:rsid w:val="00AC1D8E"/>
    <w:rsid w:val="00AC31B5"/>
    <w:rsid w:val="00AC4EA1"/>
    <w:rsid w:val="00AC5381"/>
    <w:rsid w:val="00AC5920"/>
    <w:rsid w:val="00AC5F31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07D9"/>
    <w:rsid w:val="00B41CD9"/>
    <w:rsid w:val="00B427E6"/>
    <w:rsid w:val="00B428A6"/>
    <w:rsid w:val="00B43E1F"/>
    <w:rsid w:val="00B45FBC"/>
    <w:rsid w:val="00B51A7D"/>
    <w:rsid w:val="00B535C2"/>
    <w:rsid w:val="00B55544"/>
    <w:rsid w:val="00B6105E"/>
    <w:rsid w:val="00B642FC"/>
    <w:rsid w:val="00B647A1"/>
    <w:rsid w:val="00B64D26"/>
    <w:rsid w:val="00B64FBB"/>
    <w:rsid w:val="00B70E22"/>
    <w:rsid w:val="00B72514"/>
    <w:rsid w:val="00B774CB"/>
    <w:rsid w:val="00B80402"/>
    <w:rsid w:val="00B80B9A"/>
    <w:rsid w:val="00B830B7"/>
    <w:rsid w:val="00B848EA"/>
    <w:rsid w:val="00B84B2B"/>
    <w:rsid w:val="00B90500"/>
    <w:rsid w:val="00B9176C"/>
    <w:rsid w:val="00B9340D"/>
    <w:rsid w:val="00B935A4"/>
    <w:rsid w:val="00B94CA7"/>
    <w:rsid w:val="00BA561A"/>
    <w:rsid w:val="00BA6144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C7AD8"/>
    <w:rsid w:val="00BD0648"/>
    <w:rsid w:val="00BD1040"/>
    <w:rsid w:val="00BD34AA"/>
    <w:rsid w:val="00BE0C44"/>
    <w:rsid w:val="00BE1991"/>
    <w:rsid w:val="00BE1B8B"/>
    <w:rsid w:val="00BE21B9"/>
    <w:rsid w:val="00BE2A18"/>
    <w:rsid w:val="00BE2C01"/>
    <w:rsid w:val="00BE41EC"/>
    <w:rsid w:val="00BE56FB"/>
    <w:rsid w:val="00BF063B"/>
    <w:rsid w:val="00BF1526"/>
    <w:rsid w:val="00BF3DDE"/>
    <w:rsid w:val="00BF6589"/>
    <w:rsid w:val="00BF6F7F"/>
    <w:rsid w:val="00C00647"/>
    <w:rsid w:val="00C02764"/>
    <w:rsid w:val="00C04CEF"/>
    <w:rsid w:val="00C04DBD"/>
    <w:rsid w:val="00C0662F"/>
    <w:rsid w:val="00C11943"/>
    <w:rsid w:val="00C12E96"/>
    <w:rsid w:val="00C14763"/>
    <w:rsid w:val="00C16141"/>
    <w:rsid w:val="00C17604"/>
    <w:rsid w:val="00C225F8"/>
    <w:rsid w:val="00C23360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3193"/>
    <w:rsid w:val="00C54A3A"/>
    <w:rsid w:val="00C55566"/>
    <w:rsid w:val="00C56448"/>
    <w:rsid w:val="00C667BE"/>
    <w:rsid w:val="00C6766B"/>
    <w:rsid w:val="00C72223"/>
    <w:rsid w:val="00C76417"/>
    <w:rsid w:val="00C7726F"/>
    <w:rsid w:val="00C803E7"/>
    <w:rsid w:val="00C823DA"/>
    <w:rsid w:val="00C8259F"/>
    <w:rsid w:val="00C82746"/>
    <w:rsid w:val="00C8312F"/>
    <w:rsid w:val="00C84C47"/>
    <w:rsid w:val="00C858A4"/>
    <w:rsid w:val="00C86AFA"/>
    <w:rsid w:val="00CA650F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74A2"/>
    <w:rsid w:val="00CE31A6"/>
    <w:rsid w:val="00CF05FF"/>
    <w:rsid w:val="00CF09AA"/>
    <w:rsid w:val="00CF4813"/>
    <w:rsid w:val="00CF5233"/>
    <w:rsid w:val="00D029B8"/>
    <w:rsid w:val="00D02F60"/>
    <w:rsid w:val="00D0464E"/>
    <w:rsid w:val="00D04A96"/>
    <w:rsid w:val="00D07A7B"/>
    <w:rsid w:val="00D102D2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2E5C"/>
    <w:rsid w:val="00D33387"/>
    <w:rsid w:val="00D402FB"/>
    <w:rsid w:val="00D47D7A"/>
    <w:rsid w:val="00D50ABD"/>
    <w:rsid w:val="00D52335"/>
    <w:rsid w:val="00D55290"/>
    <w:rsid w:val="00D5571B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103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3712"/>
    <w:rsid w:val="00DB5206"/>
    <w:rsid w:val="00DB6276"/>
    <w:rsid w:val="00DB63F5"/>
    <w:rsid w:val="00DC1C6B"/>
    <w:rsid w:val="00DC2C2E"/>
    <w:rsid w:val="00DC4AF0"/>
    <w:rsid w:val="00DC7886"/>
    <w:rsid w:val="00DD0CF2"/>
    <w:rsid w:val="00DD64E4"/>
    <w:rsid w:val="00DE1554"/>
    <w:rsid w:val="00DE194C"/>
    <w:rsid w:val="00DE2901"/>
    <w:rsid w:val="00DE590F"/>
    <w:rsid w:val="00DE7DC1"/>
    <w:rsid w:val="00DF2A82"/>
    <w:rsid w:val="00DF3F7E"/>
    <w:rsid w:val="00DF7648"/>
    <w:rsid w:val="00E00E29"/>
    <w:rsid w:val="00E02BAB"/>
    <w:rsid w:val="00E04CEB"/>
    <w:rsid w:val="00E060BC"/>
    <w:rsid w:val="00E11420"/>
    <w:rsid w:val="00E11974"/>
    <w:rsid w:val="00E132FB"/>
    <w:rsid w:val="00E170B7"/>
    <w:rsid w:val="00E177DD"/>
    <w:rsid w:val="00E20900"/>
    <w:rsid w:val="00E20C7F"/>
    <w:rsid w:val="00E23225"/>
    <w:rsid w:val="00E233A3"/>
    <w:rsid w:val="00E2396E"/>
    <w:rsid w:val="00E239DD"/>
    <w:rsid w:val="00E24728"/>
    <w:rsid w:val="00E276AC"/>
    <w:rsid w:val="00E32230"/>
    <w:rsid w:val="00E34A35"/>
    <w:rsid w:val="00E37C2F"/>
    <w:rsid w:val="00E410BC"/>
    <w:rsid w:val="00E4133A"/>
    <w:rsid w:val="00E41C28"/>
    <w:rsid w:val="00E41E78"/>
    <w:rsid w:val="00E42D69"/>
    <w:rsid w:val="00E46308"/>
    <w:rsid w:val="00E51321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4165"/>
    <w:rsid w:val="00E66C50"/>
    <w:rsid w:val="00E679D3"/>
    <w:rsid w:val="00E71208"/>
    <w:rsid w:val="00E71444"/>
    <w:rsid w:val="00E71C91"/>
    <w:rsid w:val="00E720A1"/>
    <w:rsid w:val="00E74B2A"/>
    <w:rsid w:val="00E75DDA"/>
    <w:rsid w:val="00E773E8"/>
    <w:rsid w:val="00E77D9B"/>
    <w:rsid w:val="00E803D0"/>
    <w:rsid w:val="00E82498"/>
    <w:rsid w:val="00E83ADD"/>
    <w:rsid w:val="00E84F38"/>
    <w:rsid w:val="00E85623"/>
    <w:rsid w:val="00E87441"/>
    <w:rsid w:val="00E91FAE"/>
    <w:rsid w:val="00E9396C"/>
    <w:rsid w:val="00E96E3F"/>
    <w:rsid w:val="00EA0D99"/>
    <w:rsid w:val="00EA270C"/>
    <w:rsid w:val="00EA4974"/>
    <w:rsid w:val="00EA4EBD"/>
    <w:rsid w:val="00EA532E"/>
    <w:rsid w:val="00EA7D43"/>
    <w:rsid w:val="00EB06D9"/>
    <w:rsid w:val="00EB192B"/>
    <w:rsid w:val="00EB19ED"/>
    <w:rsid w:val="00EB1CAB"/>
    <w:rsid w:val="00EC0F5A"/>
    <w:rsid w:val="00EC2282"/>
    <w:rsid w:val="00EC3EC4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5B3A"/>
    <w:rsid w:val="00F07830"/>
    <w:rsid w:val="00F07B7B"/>
    <w:rsid w:val="00F115CA"/>
    <w:rsid w:val="00F131D7"/>
    <w:rsid w:val="00F14817"/>
    <w:rsid w:val="00F14CA2"/>
    <w:rsid w:val="00F14EBA"/>
    <w:rsid w:val="00F1510F"/>
    <w:rsid w:val="00F1533A"/>
    <w:rsid w:val="00F1593B"/>
    <w:rsid w:val="00F15E5A"/>
    <w:rsid w:val="00F17F0A"/>
    <w:rsid w:val="00F2668F"/>
    <w:rsid w:val="00F2742F"/>
    <w:rsid w:val="00F2753B"/>
    <w:rsid w:val="00F302E0"/>
    <w:rsid w:val="00F33F8B"/>
    <w:rsid w:val="00F340B2"/>
    <w:rsid w:val="00F40921"/>
    <w:rsid w:val="00F41B9C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103"/>
    <w:rsid w:val="00F85742"/>
    <w:rsid w:val="00F85993"/>
    <w:rsid w:val="00F85BF8"/>
    <w:rsid w:val="00F871CE"/>
    <w:rsid w:val="00F87802"/>
    <w:rsid w:val="00F91F59"/>
    <w:rsid w:val="00F92C0A"/>
    <w:rsid w:val="00F9415B"/>
    <w:rsid w:val="00F94E8F"/>
    <w:rsid w:val="00FA13C2"/>
    <w:rsid w:val="00FA7F91"/>
    <w:rsid w:val="00FB121C"/>
    <w:rsid w:val="00FB1CDD"/>
    <w:rsid w:val="00FB2C2F"/>
    <w:rsid w:val="00FB305C"/>
    <w:rsid w:val="00FC2E3D"/>
    <w:rsid w:val="00FC3BDE"/>
    <w:rsid w:val="00FC41E8"/>
    <w:rsid w:val="00FD1DBE"/>
    <w:rsid w:val="00FD25A7"/>
    <w:rsid w:val="00FD27B6"/>
    <w:rsid w:val="00FD3689"/>
    <w:rsid w:val="00FD42A3"/>
    <w:rsid w:val="00FD7065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907EBF"/>
  <w15:docId w15:val="{5A657113-FF24-494D-B334-98C21DAF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430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884FFD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84FFD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4FFD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84FFD"/>
    <w:rPr>
      <w:vertAlign w:val="superscript"/>
    </w:rPr>
  </w:style>
  <w:style w:type="paragraph" w:styleId="Akapitzlist">
    <w:name w:val="List Paragraph"/>
    <w:basedOn w:val="Normalny"/>
    <w:uiPriority w:val="34"/>
    <w:qFormat/>
    <w:rsid w:val="00882FFB"/>
    <w:pPr>
      <w:widowControl/>
      <w:autoSpaceDE/>
      <w:autoSpaceDN/>
      <w:adjustRightInd/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3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9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0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0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9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8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8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7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45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5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1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9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7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7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6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3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2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2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04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5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2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3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7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96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5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2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1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8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0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3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4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2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94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6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2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26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8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0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7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2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0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2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2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3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3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07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3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2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9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6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7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0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3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1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0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3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47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3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7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5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0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2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0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8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1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91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4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7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6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5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12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35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1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17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1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4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1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9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4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13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0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843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98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877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45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2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12F85A-0161-4AAF-8914-E54DE02E2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2</Pages>
  <Words>504</Words>
  <Characters>3025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KPRM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Michalski Karol</dc:creator>
  <cp:lastModifiedBy>Wójcik Aleksandra</cp:lastModifiedBy>
  <cp:revision>3</cp:revision>
  <cp:lastPrinted>2019-09-04T12:36:00Z</cp:lastPrinted>
  <dcterms:created xsi:type="dcterms:W3CDTF">2019-09-05T07:20:00Z</dcterms:created>
  <dcterms:modified xsi:type="dcterms:W3CDTF">2019-09-05T07:22:00Z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