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51D" w:rsidRPr="001F0A24" w:rsidRDefault="00D0351D" w:rsidP="0069753C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D0351D" w:rsidRPr="005A63BB" w:rsidRDefault="00D0351D" w:rsidP="00D0351D">
      <w:pPr>
        <w:pStyle w:val="OZNRODZAKTUtznustawalubrozporzdzenieiorganwydajcy"/>
      </w:pPr>
      <w:r w:rsidRPr="005A63BB">
        <w:t>USTAWA</w:t>
      </w:r>
    </w:p>
    <w:p w:rsidR="00D0351D" w:rsidRPr="005A63BB" w:rsidRDefault="00D0351D" w:rsidP="00D0351D">
      <w:pPr>
        <w:pStyle w:val="DATAAKTUdatauchwalenialubwydaniaaktu"/>
      </w:pPr>
      <w:r>
        <w:t>z dnia</w:t>
      </w:r>
    </w:p>
    <w:p w:rsidR="00D0351D" w:rsidRPr="00144B54" w:rsidRDefault="00D0351D" w:rsidP="00D0351D">
      <w:pPr>
        <w:pStyle w:val="TYTUAKTUprzedmiotregulacjiustawylubrozporzdzenia"/>
        <w:rPr>
          <w:rStyle w:val="IGindeksgrny"/>
        </w:rPr>
      </w:pPr>
      <w:r w:rsidRPr="005A63BB">
        <w:t>o delegowaniu pracowników w ramach świadczenia usług</w:t>
      </w:r>
      <w:r w:rsidRPr="001E7B7C">
        <w:rPr>
          <w:rStyle w:val="IGPindeksgrnyipogrubienie"/>
        </w:rPr>
        <w:footnoteReference w:id="1"/>
      </w:r>
      <w:r w:rsidRPr="001E7B7C">
        <w:rPr>
          <w:rStyle w:val="IGPindeksgrnyipogrubienie"/>
        </w:rPr>
        <w:t xml:space="preserve">), </w:t>
      </w:r>
      <w:r w:rsidRPr="001E7B7C">
        <w:rPr>
          <w:rStyle w:val="IGPindeksgrnyipogrubienie"/>
        </w:rPr>
        <w:footnoteReference w:id="2"/>
      </w:r>
      <w:r w:rsidRPr="001E7B7C">
        <w:rPr>
          <w:rStyle w:val="IGPindeksgrnyipogrubienie"/>
        </w:rPr>
        <w:t>)</w:t>
      </w:r>
    </w:p>
    <w:p w:rsidR="00D0351D" w:rsidRDefault="00D0351D" w:rsidP="00D0351D">
      <w:pPr>
        <w:pStyle w:val="ROZDZODDZOZNoznaczenierozdziauluboddziau"/>
      </w:pPr>
      <w:r w:rsidRPr="00DD792D">
        <w:t>Rozdział</w:t>
      </w:r>
      <w:r>
        <w:t xml:space="preserve"> 1</w:t>
      </w:r>
    </w:p>
    <w:p w:rsidR="00D0351D" w:rsidRPr="005A63BB" w:rsidRDefault="00D0351D" w:rsidP="0069753C">
      <w:pPr>
        <w:pStyle w:val="ROZDZODDZPRZEDMprzedmiotregulacjirozdziauluboddziau"/>
      </w:pPr>
      <w:r w:rsidRPr="005A63BB">
        <w:t>Przepisy ogólne</w:t>
      </w:r>
    </w:p>
    <w:p w:rsidR="00D0351D" w:rsidRPr="00B8063E" w:rsidRDefault="00D0351D" w:rsidP="0069753C">
      <w:pPr>
        <w:pStyle w:val="ARTartustawynprozporzdzenia"/>
        <w:keepNext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1.</w:t>
      </w:r>
      <w:r>
        <w:t xml:space="preserve"> </w:t>
      </w:r>
      <w:r w:rsidRPr="00B8063E">
        <w:t>Ustawa określa zasady:</w:t>
      </w:r>
    </w:p>
    <w:p w:rsidR="00D0351D" w:rsidRPr="00B8063E" w:rsidRDefault="001E7B7C" w:rsidP="00D0351D">
      <w:pPr>
        <w:pStyle w:val="PKTpunkt"/>
      </w:pPr>
      <w:r>
        <w:t>1)</w:t>
      </w:r>
      <w:r>
        <w:tab/>
      </w:r>
      <w:r w:rsidR="00D0351D" w:rsidRPr="00B8063E">
        <w:t>delegowania pracowników na terytorium Rzeczypospolitej Polskiej w ramach</w:t>
      </w:r>
      <w:r w:rsidR="00D0351D">
        <w:t xml:space="preserve"> świadczenia usług;</w:t>
      </w:r>
    </w:p>
    <w:p w:rsidR="00D0351D" w:rsidRDefault="001E7B7C" w:rsidP="00D0351D">
      <w:pPr>
        <w:pStyle w:val="PKTpunkt"/>
      </w:pPr>
      <w:r>
        <w:t>2)</w:t>
      </w:r>
      <w:r>
        <w:tab/>
      </w:r>
      <w:r w:rsidR="00D0351D">
        <w:t>kontroli</w:t>
      </w:r>
      <w:r w:rsidR="00D0351D" w:rsidRPr="00B8063E">
        <w:t xml:space="preserve"> przestrzegania przepisów o delegowaniu pracowników oraz </w:t>
      </w:r>
      <w:r w:rsidR="00D0351D">
        <w:t>realizacji obowiązków informacyjnych związanych z delegowaniem pracowników;</w:t>
      </w:r>
    </w:p>
    <w:p w:rsidR="00D0351D" w:rsidRPr="00B8063E" w:rsidRDefault="00D0351D" w:rsidP="00D0351D">
      <w:pPr>
        <w:pStyle w:val="PKTpunkt"/>
      </w:pPr>
      <w:r>
        <w:t>3</w:t>
      </w:r>
      <w:r w:rsidRPr="00B8063E">
        <w:t>)</w:t>
      </w:r>
      <w:r w:rsidR="001E7B7C">
        <w:tab/>
      </w:r>
      <w:r w:rsidRPr="00B8063E">
        <w:t xml:space="preserve">współpracy z </w:t>
      </w:r>
      <w:r>
        <w:t xml:space="preserve">właściwymi </w:t>
      </w:r>
      <w:r w:rsidRPr="00B8063E">
        <w:t>organami innych państw członkowskich dotyczące</w:t>
      </w:r>
      <w:r>
        <w:t>j</w:t>
      </w:r>
      <w:r w:rsidRPr="00B8063E">
        <w:t xml:space="preserve"> delegow</w:t>
      </w:r>
      <w:r>
        <w:t>ania pracowników na terytorium Rzeczypospolitej Polskiej i z tego terytorium;</w:t>
      </w:r>
    </w:p>
    <w:p w:rsidR="00D0351D" w:rsidRDefault="00D0351D" w:rsidP="00D0351D">
      <w:pPr>
        <w:pStyle w:val="PKTpunkt"/>
      </w:pPr>
      <w:r>
        <w:t>4</w:t>
      </w:r>
      <w:r w:rsidR="001E7B7C">
        <w:t>)</w:t>
      </w:r>
      <w:r w:rsidR="001E7B7C">
        <w:tab/>
      </w:r>
      <w:r w:rsidRPr="00B8063E">
        <w:t xml:space="preserve">ochrony pracowników delegowanych </w:t>
      </w:r>
      <w:r>
        <w:t>na terytorium Rzeczypospolitej Polskiej i z tego terytorium;</w:t>
      </w:r>
    </w:p>
    <w:p w:rsidR="00D0351D" w:rsidRPr="00B8063E" w:rsidRDefault="001E7B7C" w:rsidP="00D0351D">
      <w:pPr>
        <w:pStyle w:val="PKTpunkt"/>
      </w:pPr>
      <w:r>
        <w:t>5)</w:t>
      </w:r>
      <w:r>
        <w:tab/>
      </w:r>
      <w:r w:rsidR="00D0351D">
        <w:t xml:space="preserve">postępowania związanego z realizacją wniosków o powiadomienie o decyzji w sprawie nałożenia na pracodawcę delegującego pracownika z terytorium Rzeczypospolitej Polskiej administracyjnej kary pieniężnej lub </w:t>
      </w:r>
      <w:r>
        <w:t>grzywny administracyjnej oraz o </w:t>
      </w:r>
      <w:r w:rsidR="00D0351D">
        <w:t>egzekucję takiej kary lub grzywny.</w:t>
      </w:r>
    </w:p>
    <w:p w:rsidR="00D0351D" w:rsidRPr="00F7124F" w:rsidRDefault="00D0351D" w:rsidP="0069753C">
      <w:pPr>
        <w:pStyle w:val="ARTartustawynprozporzdzenia"/>
        <w:keepNext/>
      </w:pPr>
      <w:r w:rsidRPr="0069753C">
        <w:rPr>
          <w:rStyle w:val="Ppogrubienie"/>
        </w:rPr>
        <w:lastRenderedPageBreak/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2.</w:t>
      </w:r>
      <w:r w:rsidRPr="00F7124F">
        <w:t xml:space="preserve"> 1. Przepisów ustawy nie stosuje się do:</w:t>
      </w:r>
    </w:p>
    <w:p w:rsidR="00D0351D" w:rsidRPr="00D0351D" w:rsidRDefault="001E7B7C" w:rsidP="00D0351D">
      <w:pPr>
        <w:pStyle w:val="PKTpunkt"/>
      </w:pPr>
      <w:r>
        <w:t>1)</w:t>
      </w:r>
      <w:r>
        <w:tab/>
      </w:r>
      <w:r w:rsidR="00D0351D" w:rsidRPr="00D0351D">
        <w:t>przedsiębiorstw marynarki handlowej w odniesieniu do załóg na morskich statkach handlowych;</w:t>
      </w:r>
    </w:p>
    <w:p w:rsidR="00D0351D" w:rsidRPr="00F7124F" w:rsidRDefault="001E7B7C" w:rsidP="00D0351D">
      <w:pPr>
        <w:pStyle w:val="PKTpunkt"/>
      </w:pPr>
      <w:r>
        <w:t>2)</w:t>
      </w:r>
      <w:r>
        <w:tab/>
      </w:r>
      <w:r w:rsidR="00D0351D" w:rsidRPr="00F7124F">
        <w:t>transportu międzynarodowego</w:t>
      </w:r>
      <w:r w:rsidR="00D0351D">
        <w:t>,</w:t>
      </w:r>
      <w:r w:rsidR="00D0351D" w:rsidRPr="00F7124F">
        <w:t xml:space="preserve"> z wyłączeniem przewozów kabotażowych</w:t>
      </w:r>
      <w:r w:rsidR="00D0351D">
        <w:t>.</w:t>
      </w:r>
    </w:p>
    <w:p w:rsidR="00D0351D" w:rsidRPr="00F7124F" w:rsidRDefault="00D0351D" w:rsidP="001E7B7C">
      <w:pPr>
        <w:pStyle w:val="USTustnpkodeksu"/>
      </w:pPr>
      <w:r w:rsidRPr="00F7124F">
        <w:t>2. Do przewozów kabotażowych nie stosuje się przepisów art. 2</w:t>
      </w:r>
      <w:r>
        <w:t>4</w:t>
      </w:r>
      <w:r w:rsidRPr="00F7124F">
        <w:t xml:space="preserve"> </w:t>
      </w:r>
      <w:r>
        <w:t xml:space="preserve">i art. </w:t>
      </w:r>
      <w:r w:rsidRPr="00F7124F">
        <w:t>2</w:t>
      </w:r>
      <w:r>
        <w:t>5</w:t>
      </w:r>
      <w:r w:rsidRPr="00F7124F">
        <w:t>.</w:t>
      </w:r>
    </w:p>
    <w:p w:rsidR="00D0351D" w:rsidRDefault="00D0351D" w:rsidP="0069753C">
      <w:pPr>
        <w:pStyle w:val="ARTartustawynprozporzdzenia"/>
        <w:keepNext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3.</w:t>
      </w:r>
      <w:r w:rsidRPr="005A63BB">
        <w:t xml:space="preserve"> </w:t>
      </w:r>
      <w:r w:rsidRPr="00AE619C">
        <w:t>Użyte w ustawie określenia oznaczają:</w:t>
      </w:r>
    </w:p>
    <w:p w:rsidR="00D0351D" w:rsidRPr="00AE619C" w:rsidRDefault="001E7B7C" w:rsidP="00D0351D">
      <w:pPr>
        <w:pStyle w:val="PKTpunkt"/>
      </w:pPr>
      <w:r>
        <w:t>1)</w:t>
      </w:r>
      <w:r>
        <w:tab/>
      </w:r>
      <w:r w:rsidR="00D0351D" w:rsidRPr="00412412">
        <w:t xml:space="preserve">organ wnioskujący – właściwy organ </w:t>
      </w:r>
      <w:r w:rsidR="00D0351D">
        <w:t xml:space="preserve">innego </w:t>
      </w:r>
      <w:r w:rsidR="00D0351D" w:rsidRPr="00412412">
        <w:t xml:space="preserve">państwa członkowskiego, który zwraca się z wnioskiem o powiadomienie </w:t>
      </w:r>
      <w:r w:rsidR="00D0351D">
        <w:t xml:space="preserve">o decyzji w sprawie nałożenia administracyjnej </w:t>
      </w:r>
      <w:r w:rsidR="00D0351D" w:rsidRPr="00EB7498">
        <w:t xml:space="preserve">kary </w:t>
      </w:r>
      <w:r w:rsidR="00D0351D">
        <w:t xml:space="preserve">pieniężnej </w:t>
      </w:r>
      <w:r w:rsidR="00D0351D" w:rsidRPr="00EB7498">
        <w:t>lub grzywny</w:t>
      </w:r>
      <w:r w:rsidR="00D0351D">
        <w:t xml:space="preserve"> administracyjnej w związku z naruszeniem przepisów dotyczących delegowania pracownika z terytorium Rzeczypospolitej Polskiej lub </w:t>
      </w:r>
      <w:r>
        <w:t>o </w:t>
      </w:r>
      <w:r w:rsidR="00D0351D">
        <w:t>egzekucję takiej kary lub grzywny;</w:t>
      </w:r>
    </w:p>
    <w:p w:rsidR="00D0351D" w:rsidRPr="00AE619C" w:rsidRDefault="001E7B7C" w:rsidP="00D0351D">
      <w:pPr>
        <w:pStyle w:val="PKTpunkt"/>
      </w:pPr>
      <w:r>
        <w:t>2)</w:t>
      </w:r>
      <w:r>
        <w:tab/>
      </w:r>
      <w:r w:rsidR="00D0351D" w:rsidRPr="00AE619C">
        <w:t xml:space="preserve">państwo członkowskie </w:t>
      </w:r>
      <w:r w:rsidR="00D0351D" w:rsidRPr="00412412">
        <w:t>–</w:t>
      </w:r>
      <w:r w:rsidR="00D0351D">
        <w:t xml:space="preserve"> </w:t>
      </w:r>
      <w:r w:rsidR="00D0351D" w:rsidRPr="007717BA">
        <w:t>państwo członkowskie Unii Europejskiej oraz państwo, które przyjęło, w drodze umowy z Unią Europejską, zobowiązanie do implementacji do krajow</w:t>
      </w:r>
      <w:r w:rsidR="00D0351D">
        <w:t>ego</w:t>
      </w:r>
      <w:r w:rsidR="00D0351D" w:rsidRPr="007717BA">
        <w:t xml:space="preserve"> porządk</w:t>
      </w:r>
      <w:r w:rsidR="00D0351D">
        <w:t>u</w:t>
      </w:r>
      <w:r w:rsidR="00D0351D" w:rsidRPr="007717BA">
        <w:t xml:space="preserve"> prawn</w:t>
      </w:r>
      <w:r w:rsidR="00D0351D">
        <w:t>ego</w:t>
      </w:r>
      <w:r w:rsidR="00D0351D" w:rsidRPr="007717BA">
        <w:t xml:space="preserve"> dyrektywy </w:t>
      </w:r>
      <w:r w:rsidR="00D0351D">
        <w:t xml:space="preserve">Parlamentu Europejskiego i Rady 96/71/WE z dnia 16 grudnia 1996 r. dotyczącej delegowania pracowników w ramach świadczenia usług </w:t>
      </w:r>
      <w:r w:rsidR="00D0351D" w:rsidRPr="007717BA">
        <w:t xml:space="preserve">oraz dyrektywy </w:t>
      </w:r>
      <w:r w:rsidR="00D0351D">
        <w:t xml:space="preserve">Parlamentu Europejskiego i Rady </w:t>
      </w:r>
      <w:r w:rsidR="00D0351D" w:rsidRPr="00750524">
        <w:t>2014/67/UE z dnia 15 maja 2014 r</w:t>
      </w:r>
      <w:r w:rsidR="00D0351D">
        <w:t>. w sprawie egzekwowania dyrektywy 96/71/WE dotyczącej delegowania pracowników w ramach świadczenia usług, zmie</w:t>
      </w:r>
      <w:r>
        <w:t>niającej rozporządzenie (UE) nr </w:t>
      </w:r>
      <w:r w:rsidR="00D0351D">
        <w:t>1024/2012 w sprawie współpracy administracyjnej za pośrednictwem systemu wymiany informacji na rynku wewnętrznym („rozporządzenie w sprawie IMI”);</w:t>
      </w:r>
    </w:p>
    <w:p w:rsidR="00D0351D" w:rsidRDefault="001E7B7C" w:rsidP="0069753C">
      <w:pPr>
        <w:pStyle w:val="PKTpunkt"/>
        <w:keepNext/>
      </w:pPr>
      <w:r>
        <w:t>3)</w:t>
      </w:r>
      <w:r>
        <w:tab/>
      </w:r>
      <w:r w:rsidR="00D0351D" w:rsidRPr="00AE619C">
        <w:t xml:space="preserve">pracodawca delegujący pracownika na terytorium RP </w:t>
      </w:r>
      <w:r w:rsidR="00D0351D" w:rsidRPr="00412412">
        <w:t>–</w:t>
      </w:r>
      <w:r w:rsidR="00D0351D" w:rsidRPr="00AE619C">
        <w:t xml:space="preserve"> pracodawc</w:t>
      </w:r>
      <w:r w:rsidR="00D0351D">
        <w:t>ę</w:t>
      </w:r>
      <w:r w:rsidR="00D0351D" w:rsidRPr="00AE619C">
        <w:t xml:space="preserve"> mając</w:t>
      </w:r>
      <w:r w:rsidR="00D0351D">
        <w:t>ego</w:t>
      </w:r>
      <w:r w:rsidR="00D0351D" w:rsidRPr="00AE619C">
        <w:t xml:space="preserve"> siedzibę </w:t>
      </w:r>
      <w:r w:rsidR="00D0351D">
        <w:t>oraz prowadzącego znaczną działalność</w:t>
      </w:r>
      <w:r w:rsidR="00D0351D" w:rsidRPr="00AE619C">
        <w:t xml:space="preserve"> </w:t>
      </w:r>
      <w:r w:rsidR="00D0351D">
        <w:t xml:space="preserve">gospodarczą </w:t>
      </w:r>
      <w:r w:rsidR="00D0351D" w:rsidRPr="00AE619C">
        <w:t xml:space="preserve">w innym państwie członkowskim, </w:t>
      </w:r>
      <w:r w:rsidR="00D0351D">
        <w:t xml:space="preserve">z terytorium którego </w:t>
      </w:r>
      <w:r w:rsidR="00D0351D" w:rsidRPr="00AE619C">
        <w:t>kieruj</w:t>
      </w:r>
      <w:r w:rsidR="00D0351D">
        <w:t xml:space="preserve">e </w:t>
      </w:r>
      <w:r w:rsidR="00D0351D" w:rsidRPr="00AE619C">
        <w:t>tymczasowo pracownika do pracy na teryt</w:t>
      </w:r>
      <w:r w:rsidR="00D0351D">
        <w:t>orium Rzeczypospolitej Polskiej:</w:t>
      </w:r>
    </w:p>
    <w:p w:rsidR="00D0351D" w:rsidRPr="00DD792D" w:rsidRDefault="00D0351D" w:rsidP="00D0351D">
      <w:pPr>
        <w:pStyle w:val="LITlitera"/>
      </w:pPr>
      <w:r>
        <w:t>a</w:t>
      </w:r>
      <w:r w:rsidR="001E7B7C">
        <w:t>)</w:t>
      </w:r>
      <w:r w:rsidR="001E7B7C">
        <w:tab/>
      </w:r>
      <w:r w:rsidRPr="00DD792D">
        <w:t>w związku z realizacją umowy zawartej przez tego prac</w:t>
      </w:r>
      <w:r>
        <w:t>odawcę z podmiotem prowadzącym działalność na terytorium Rzeczypospolitej Polskiej,</w:t>
      </w:r>
    </w:p>
    <w:p w:rsidR="00D0351D" w:rsidRPr="00DD792D" w:rsidRDefault="00D0351D" w:rsidP="00D0351D">
      <w:pPr>
        <w:pStyle w:val="LITlitera"/>
      </w:pPr>
      <w:r>
        <w:t>b</w:t>
      </w:r>
      <w:r w:rsidR="001E7B7C">
        <w:t>)</w:t>
      </w:r>
      <w:r w:rsidR="001E7B7C">
        <w:tab/>
      </w:r>
      <w:r w:rsidRPr="00DD792D">
        <w:t xml:space="preserve">do </w:t>
      </w:r>
      <w:r>
        <w:t xml:space="preserve">oddziału lub </w:t>
      </w:r>
      <w:r w:rsidRPr="00D0351D">
        <w:t>przedsiębiorstwa należącego do grupy przedsiębiorstw, prowadzącego działalność na terytorium Rzeczypospolitej Polskiej</w:t>
      </w:r>
      <w:r>
        <w:t>,</w:t>
      </w:r>
    </w:p>
    <w:p w:rsidR="00D0351D" w:rsidRPr="00AE619C" w:rsidRDefault="00D0351D" w:rsidP="00D0351D">
      <w:pPr>
        <w:pStyle w:val="LITlitera"/>
      </w:pPr>
      <w:r>
        <w:t>c</w:t>
      </w:r>
      <w:r w:rsidR="001E7B7C">
        <w:t>)</w:t>
      </w:r>
      <w:r w:rsidR="001E7B7C">
        <w:tab/>
      </w:r>
      <w:r w:rsidRPr="00DD792D">
        <w:t>jako agencja pracy tymczasowej</w:t>
      </w:r>
      <w:r>
        <w:t>;</w:t>
      </w:r>
    </w:p>
    <w:p w:rsidR="00D0351D" w:rsidRDefault="001E7B7C" w:rsidP="0069753C">
      <w:pPr>
        <w:pStyle w:val="PKTpunkt"/>
        <w:keepNext/>
      </w:pPr>
      <w:r>
        <w:t>4)</w:t>
      </w:r>
      <w:r>
        <w:tab/>
      </w:r>
      <w:r w:rsidR="00D0351D" w:rsidRPr="00AE619C">
        <w:t>pracodawca delegujący pracownika z terytorium RP – pracodawc</w:t>
      </w:r>
      <w:r w:rsidR="00D0351D">
        <w:t>ę</w:t>
      </w:r>
      <w:r w:rsidR="00D0351D" w:rsidRPr="00AE619C">
        <w:t xml:space="preserve"> mając</w:t>
      </w:r>
      <w:r w:rsidR="00D0351D">
        <w:t>ego</w:t>
      </w:r>
      <w:r w:rsidR="00D0351D" w:rsidRPr="00AE619C">
        <w:t xml:space="preserve"> siedzibę</w:t>
      </w:r>
      <w:r>
        <w:t>, a </w:t>
      </w:r>
      <w:r w:rsidR="00D0351D">
        <w:t xml:space="preserve">w przypadku osoby fizycznej prowadzącej działalność gospodarczą </w:t>
      </w:r>
      <w:r>
        <w:t>–</w:t>
      </w:r>
      <w:r w:rsidR="00D0351D">
        <w:t xml:space="preserve"> główne miejsce wykonywania takiej działalności, </w:t>
      </w:r>
      <w:r w:rsidR="00D0351D" w:rsidRPr="00AE619C">
        <w:t>na terytorium Rzeczypospolitej Polskiej, kierując</w:t>
      </w:r>
      <w:r w:rsidR="00D0351D">
        <w:t>ego</w:t>
      </w:r>
      <w:r w:rsidR="00D0351D" w:rsidRPr="00AE619C">
        <w:t xml:space="preserve"> </w:t>
      </w:r>
      <w:r w:rsidR="00D0351D" w:rsidRPr="00AE619C">
        <w:lastRenderedPageBreak/>
        <w:t>tymczasowo pracownika</w:t>
      </w:r>
      <w:r w:rsidR="00D0351D">
        <w:t xml:space="preserve">, w rozumieniu przepisów państwa członkowskiego, do którego jest delegowany, </w:t>
      </w:r>
      <w:r w:rsidR="00D0351D" w:rsidRPr="00AE619C">
        <w:t xml:space="preserve">do pracy na terytorium </w:t>
      </w:r>
      <w:r w:rsidR="00D0351D">
        <w:t>tego państwa:</w:t>
      </w:r>
    </w:p>
    <w:p w:rsidR="00D0351D" w:rsidRPr="00DD792D" w:rsidRDefault="00D0351D" w:rsidP="00D0351D">
      <w:pPr>
        <w:pStyle w:val="LITlitera"/>
      </w:pPr>
      <w:r>
        <w:t>a</w:t>
      </w:r>
      <w:r w:rsidR="001E7B7C">
        <w:t>)</w:t>
      </w:r>
      <w:r w:rsidR="001E7B7C">
        <w:tab/>
      </w:r>
      <w:r w:rsidRPr="00DD792D">
        <w:t>w związku z realizacją umowy zawartej przez tego prac</w:t>
      </w:r>
      <w:r>
        <w:t>odawcę z podmiotem prowadzącym działalność na terytorium innego państwa członkowskiego,</w:t>
      </w:r>
    </w:p>
    <w:p w:rsidR="00D0351D" w:rsidRPr="00DD792D" w:rsidRDefault="00D0351D" w:rsidP="00D0351D">
      <w:pPr>
        <w:pStyle w:val="LITlitera"/>
      </w:pPr>
      <w:r>
        <w:t>b</w:t>
      </w:r>
      <w:r w:rsidR="001E7B7C">
        <w:t>)</w:t>
      </w:r>
      <w:r w:rsidR="001E7B7C">
        <w:tab/>
      </w:r>
      <w:r w:rsidRPr="00DD792D">
        <w:t xml:space="preserve">do </w:t>
      </w:r>
      <w:r>
        <w:t xml:space="preserve">oddziału lub </w:t>
      </w:r>
      <w:r w:rsidRPr="00D0351D">
        <w:t>przedsiębiorstwa należącego do grupy przedsiębiorstw, prowadzącego działalność na terytorium tego państwa członkowskiego</w:t>
      </w:r>
      <w:r>
        <w:t>,</w:t>
      </w:r>
    </w:p>
    <w:p w:rsidR="00D0351D" w:rsidRPr="00AE619C" w:rsidRDefault="00D0351D" w:rsidP="00D0351D">
      <w:pPr>
        <w:pStyle w:val="LITlitera"/>
      </w:pPr>
      <w:r>
        <w:t>c</w:t>
      </w:r>
      <w:r w:rsidR="001E7B7C">
        <w:t>)</w:t>
      </w:r>
      <w:r w:rsidR="001E7B7C">
        <w:tab/>
      </w:r>
      <w:r w:rsidRPr="00DD792D">
        <w:t>jako agencja pracy tymczasowej</w:t>
      </w:r>
      <w:r>
        <w:t>;</w:t>
      </w:r>
    </w:p>
    <w:p w:rsidR="00D0351D" w:rsidRPr="00AE619C" w:rsidRDefault="001E7B7C" w:rsidP="00D0351D">
      <w:pPr>
        <w:pStyle w:val="PKTpunkt"/>
      </w:pPr>
      <w:r>
        <w:t>5)</w:t>
      </w:r>
      <w:r>
        <w:tab/>
      </w:r>
      <w:r w:rsidR="00D0351D" w:rsidRPr="00AE619C">
        <w:t>pracownik delegowany na terytorium RP – pracownik</w:t>
      </w:r>
      <w:r w:rsidR="00D0351D">
        <w:t>a zatrudnionego</w:t>
      </w:r>
      <w:r w:rsidR="00D0351D" w:rsidRPr="00AE619C">
        <w:t xml:space="preserve"> w innym państwie członkowskim, tymczasowo skierowan</w:t>
      </w:r>
      <w:r w:rsidR="00D0351D">
        <w:t>ego</w:t>
      </w:r>
      <w:r w:rsidR="00D0351D" w:rsidRPr="00AE619C">
        <w:t xml:space="preserve"> do pracy na teryt</w:t>
      </w:r>
      <w:r w:rsidR="00D0351D">
        <w:t>orium Rzeczypospolitej Polskiej</w:t>
      </w:r>
      <w:r w:rsidR="00D0351D" w:rsidRPr="00AE619C">
        <w:t xml:space="preserve"> przez pracodawcę delegującego pracownika na tery</w:t>
      </w:r>
      <w:r w:rsidR="00D0351D">
        <w:t>torium RP;</w:t>
      </w:r>
    </w:p>
    <w:p w:rsidR="00D0351D" w:rsidRPr="00AE619C" w:rsidRDefault="001E7B7C" w:rsidP="00D0351D">
      <w:pPr>
        <w:pStyle w:val="PKTpunkt"/>
      </w:pPr>
      <w:r>
        <w:t>6)</w:t>
      </w:r>
      <w:r>
        <w:tab/>
      </w:r>
      <w:r w:rsidR="00D0351D" w:rsidRPr="00AE619C">
        <w:t xml:space="preserve">pracownik delegowany z terytorium RP </w:t>
      </w:r>
      <w:r w:rsidR="00D0351D" w:rsidRPr="00412412">
        <w:t>–</w:t>
      </w:r>
      <w:r w:rsidR="00D0351D" w:rsidRPr="00AE619C">
        <w:t xml:space="preserve"> pracownik</w:t>
      </w:r>
      <w:r w:rsidR="00D0351D">
        <w:t>a, w rozumieniu przepisów państwa członkowskiego, do którego jest delegowany,</w:t>
      </w:r>
      <w:r w:rsidR="00D0351D" w:rsidRPr="00AE619C">
        <w:t xml:space="preserve"> </w:t>
      </w:r>
      <w:r w:rsidR="00D0351D">
        <w:t xml:space="preserve">wykonującego pracę na terytorium Rzeczypospolitej Polskiej, </w:t>
      </w:r>
      <w:r w:rsidR="00D0351D" w:rsidRPr="00AE619C">
        <w:t>tymczasowo skierowan</w:t>
      </w:r>
      <w:r w:rsidR="00D0351D">
        <w:t>ego</w:t>
      </w:r>
      <w:r w:rsidR="00D0351D" w:rsidRPr="00AE619C">
        <w:t xml:space="preserve"> do pracy na terytorium </w:t>
      </w:r>
      <w:r w:rsidR="00D0351D">
        <w:t xml:space="preserve">tego </w:t>
      </w:r>
      <w:r w:rsidR="00D0351D" w:rsidRPr="00AE619C">
        <w:t>państwa przez pracodawcę delegują</w:t>
      </w:r>
      <w:r w:rsidR="00D0351D">
        <w:t>cego pracownika z terytorium RP;</w:t>
      </w:r>
    </w:p>
    <w:p w:rsidR="00D0351D" w:rsidRPr="00AE619C" w:rsidRDefault="001E7B7C" w:rsidP="00D0351D">
      <w:pPr>
        <w:pStyle w:val="PKTpunkt"/>
      </w:pPr>
      <w:r>
        <w:t>7)</w:t>
      </w:r>
      <w:r>
        <w:tab/>
      </w:r>
      <w:r w:rsidR="00D0351D" w:rsidRPr="00AE619C">
        <w:t xml:space="preserve">właściwy organ </w:t>
      </w:r>
      <w:r w:rsidR="00D0351D" w:rsidRPr="00412412">
        <w:t>–</w:t>
      </w:r>
      <w:r w:rsidR="00D0351D" w:rsidRPr="00AE619C">
        <w:t xml:space="preserve"> organ lub podmiot odpowiedzialny na terytorium </w:t>
      </w:r>
      <w:r w:rsidR="00D0351D">
        <w:t xml:space="preserve">danego państwa członkowskiego </w:t>
      </w:r>
      <w:r w:rsidR="00D0351D" w:rsidRPr="00AE619C">
        <w:t xml:space="preserve">za informowanie o przepisach dotyczących delegowania pracowników lub współpracę z </w:t>
      </w:r>
      <w:r w:rsidR="00D0351D">
        <w:t xml:space="preserve">takimi </w:t>
      </w:r>
      <w:r w:rsidR="00D0351D" w:rsidRPr="00AE619C">
        <w:t>organami lub podmiotam</w:t>
      </w:r>
      <w:r>
        <w:t>i innych państw członkowskich w </w:t>
      </w:r>
      <w:r w:rsidR="00D0351D" w:rsidRPr="00AE619C">
        <w:t>zakresie monitorowani</w:t>
      </w:r>
      <w:r w:rsidR="00D0351D">
        <w:t>a przestrzegania tych przepisów.</w:t>
      </w:r>
    </w:p>
    <w:p w:rsidR="00D0351D" w:rsidRPr="005A63BB" w:rsidRDefault="00D0351D" w:rsidP="00D0351D">
      <w:pPr>
        <w:pStyle w:val="ROZDZODDZOZNoznaczenierozdziauluboddziau"/>
      </w:pPr>
      <w:r>
        <w:t>Rozdział 2</w:t>
      </w:r>
    </w:p>
    <w:p w:rsidR="00D0351D" w:rsidRPr="00DD792D" w:rsidRDefault="00D0351D" w:rsidP="0069753C">
      <w:pPr>
        <w:pStyle w:val="ROZDZODDZPRZEDMprzedmiotregulacjirozdziauluboddziau"/>
      </w:pPr>
      <w:r w:rsidRPr="00AE619C">
        <w:t>Warunki zatrudnienia pracownikó</w:t>
      </w:r>
      <w:r>
        <w:t>w delegowanych na terytorium RP</w:t>
      </w:r>
    </w:p>
    <w:p w:rsidR="00D0351D" w:rsidRDefault="00D0351D" w:rsidP="00D0351D">
      <w:pPr>
        <w:pStyle w:val="ARTartustawynprozporzdzenia"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4.</w:t>
      </w:r>
      <w:r w:rsidRPr="005A63BB">
        <w:t xml:space="preserve"> </w:t>
      </w:r>
      <w:r w:rsidRPr="00DD792D">
        <w:t>1. Pracodawca delegujący pracownika na terytorium RP</w:t>
      </w:r>
      <w:r>
        <w:t xml:space="preserve"> </w:t>
      </w:r>
      <w:r w:rsidRPr="00DD792D">
        <w:t xml:space="preserve">zapewnia takiemu pracownikowi warunki zatrudnienia nie mniej korzystne niż </w:t>
      </w:r>
      <w:r w:rsidR="001E7B7C">
        <w:t>wynikające z przepisów ustawy z </w:t>
      </w:r>
      <w:r w:rsidRPr="00DD792D">
        <w:t xml:space="preserve">dnia 26 czerwca 1974 r. </w:t>
      </w:r>
      <w:r w:rsidRPr="00412412">
        <w:t>–</w:t>
      </w:r>
      <w:r w:rsidRPr="00DD792D">
        <w:t xml:space="preserve"> Kodeks pracy (Dz. U. z 2014 r. poz. 1502</w:t>
      </w:r>
      <w:r>
        <w:t>,</w:t>
      </w:r>
      <w:r w:rsidRPr="00DD792D">
        <w:t xml:space="preserve"> </w:t>
      </w:r>
      <w:r>
        <w:t xml:space="preserve">z </w:t>
      </w:r>
      <w:proofErr w:type="spellStart"/>
      <w:r>
        <w:t>późn</w:t>
      </w:r>
      <w:proofErr w:type="spellEnd"/>
      <w:r>
        <w:t>. zm.</w:t>
      </w:r>
      <w:r w:rsidRPr="00144B54">
        <w:rPr>
          <w:rStyle w:val="IGindeksgrny"/>
        </w:rPr>
        <w:footnoteReference w:id="3"/>
      </w:r>
      <w:r w:rsidRPr="00144B54">
        <w:rPr>
          <w:rStyle w:val="IGindeksgrny"/>
        </w:rPr>
        <w:t>)</w:t>
      </w:r>
      <w:r>
        <w:t xml:space="preserve">) </w:t>
      </w:r>
      <w:r w:rsidRPr="00DD792D">
        <w:t>oraz innych przepisów regulujących prawa i obowiązki pracowników.</w:t>
      </w:r>
    </w:p>
    <w:p w:rsidR="00D0351D" w:rsidRPr="00DD792D" w:rsidRDefault="00D0351D" w:rsidP="0069753C">
      <w:pPr>
        <w:pStyle w:val="USTustnpkodeksu"/>
        <w:keepNext/>
      </w:pPr>
      <w:r w:rsidRPr="00DD792D">
        <w:t>2. Warunki zatrudnienia, o których mowa w ust. 1, dotyczą:</w:t>
      </w:r>
    </w:p>
    <w:p w:rsidR="00D0351D" w:rsidRPr="00DD792D" w:rsidRDefault="001E7B7C" w:rsidP="00D0351D">
      <w:pPr>
        <w:pStyle w:val="PKTpunkt"/>
      </w:pPr>
      <w:r>
        <w:t>1)</w:t>
      </w:r>
      <w:r>
        <w:tab/>
      </w:r>
      <w:r w:rsidR="00D0351D" w:rsidRPr="00DD792D">
        <w:t>norm i wymiaru czasu pracy oraz okresów odp</w:t>
      </w:r>
      <w:r w:rsidR="00D0351D">
        <w:t>oczynku dobowego i tygodniowego;</w:t>
      </w:r>
    </w:p>
    <w:p w:rsidR="00D0351D" w:rsidRPr="00DD792D" w:rsidRDefault="00D0351D" w:rsidP="00D0351D">
      <w:pPr>
        <w:pStyle w:val="PKTpunkt"/>
      </w:pPr>
      <w:r w:rsidRPr="00DD792D">
        <w:t>2</w:t>
      </w:r>
      <w:r w:rsidR="001E7B7C">
        <w:t>)</w:t>
      </w:r>
      <w:r w:rsidR="001E7B7C">
        <w:tab/>
      </w:r>
      <w:r>
        <w:t>wymiaru urlopu wypoczynkowego;</w:t>
      </w:r>
    </w:p>
    <w:p w:rsidR="00D0351D" w:rsidRPr="00DD792D" w:rsidRDefault="001E7B7C" w:rsidP="00D0351D">
      <w:pPr>
        <w:pStyle w:val="PKTpunkt"/>
      </w:pPr>
      <w:r>
        <w:t>3)</w:t>
      </w:r>
      <w:r>
        <w:tab/>
      </w:r>
      <w:r w:rsidR="00D0351D" w:rsidRPr="00DD792D">
        <w:t>minimalnego wynagrodzenia za pracę ustalanego n</w:t>
      </w:r>
      <w:r w:rsidR="00D0351D">
        <w:t>a podstawie odrębnych przepisów;</w:t>
      </w:r>
    </w:p>
    <w:p w:rsidR="00D0351D" w:rsidRPr="00DD792D" w:rsidRDefault="001E7B7C" w:rsidP="00D0351D">
      <w:pPr>
        <w:pStyle w:val="PKTpunkt"/>
      </w:pPr>
      <w:r>
        <w:t>4)</w:t>
      </w:r>
      <w:r>
        <w:tab/>
      </w:r>
      <w:r w:rsidR="00D0351D">
        <w:t>wysokości wynagrodzenia i dodatku za pracę w godzinach nadliczbowych;</w:t>
      </w:r>
    </w:p>
    <w:p w:rsidR="00D0351D" w:rsidRPr="00DD792D" w:rsidRDefault="00D0351D" w:rsidP="00D0351D">
      <w:pPr>
        <w:pStyle w:val="PKTpunkt"/>
      </w:pPr>
      <w:r w:rsidRPr="00DD792D">
        <w:lastRenderedPageBreak/>
        <w:t>5)</w:t>
      </w:r>
      <w:r w:rsidR="001E7B7C">
        <w:tab/>
      </w:r>
      <w:r>
        <w:t>bezpieczeństwa i higieny pracy;</w:t>
      </w:r>
    </w:p>
    <w:p w:rsidR="00D0351D" w:rsidRPr="00DD792D" w:rsidRDefault="001E7B7C" w:rsidP="00D0351D">
      <w:pPr>
        <w:pStyle w:val="PKTpunkt"/>
      </w:pPr>
      <w:r>
        <w:t>6)</w:t>
      </w:r>
      <w:r>
        <w:tab/>
      </w:r>
      <w:r w:rsidR="00D0351D">
        <w:t>ochrony pracownic w okresie ciąży oraz w okresie urlopu macierzyńskiego;</w:t>
      </w:r>
    </w:p>
    <w:p w:rsidR="00D0351D" w:rsidRPr="00DD792D" w:rsidRDefault="001E7B7C" w:rsidP="00D0351D">
      <w:pPr>
        <w:pStyle w:val="PKTpunkt"/>
      </w:pPr>
      <w:r>
        <w:t>7)</w:t>
      </w:r>
      <w:r>
        <w:tab/>
      </w:r>
      <w:r w:rsidR="00D0351D" w:rsidRPr="00DD792D">
        <w:t xml:space="preserve">zatrudniania młodocianych oraz wykonywania pracy lub innych </w:t>
      </w:r>
      <w:r w:rsidR="00D0351D">
        <w:t>zajęć zarobkowych przez dziecko;</w:t>
      </w:r>
    </w:p>
    <w:p w:rsidR="00D0351D" w:rsidRPr="00DD792D" w:rsidRDefault="001E7B7C" w:rsidP="00D0351D">
      <w:pPr>
        <w:pStyle w:val="PKTpunkt"/>
      </w:pPr>
      <w:r>
        <w:t>8)</w:t>
      </w:r>
      <w:r>
        <w:tab/>
      </w:r>
      <w:r w:rsidR="00D0351D">
        <w:t>zasady równego traktowania</w:t>
      </w:r>
      <w:r w:rsidR="00D0351D" w:rsidRPr="00DD792D">
        <w:t xml:space="preserve"> </w:t>
      </w:r>
      <w:r w:rsidR="00D0351D">
        <w:t xml:space="preserve">oraz </w:t>
      </w:r>
      <w:r w:rsidR="00D0351D" w:rsidRPr="00DD792D">
        <w:t>zaka</w:t>
      </w:r>
      <w:r w:rsidR="00D0351D">
        <w:t>zu dyskryminacji w zatrudnieniu, o których mowa w art. 11</w:t>
      </w:r>
      <w:r w:rsidR="00D0351D" w:rsidRPr="00144B54">
        <w:rPr>
          <w:rStyle w:val="IGindeksgrny"/>
        </w:rPr>
        <w:t>2</w:t>
      </w:r>
      <w:r w:rsidR="00D0351D">
        <w:t xml:space="preserve"> i art. 11</w:t>
      </w:r>
      <w:r w:rsidR="00D0351D" w:rsidRPr="00144B54">
        <w:rPr>
          <w:rStyle w:val="IGindeksgrny"/>
        </w:rPr>
        <w:t>3</w:t>
      </w:r>
      <w:r w:rsidR="00D0351D">
        <w:t xml:space="preserve"> ustawy</w:t>
      </w:r>
      <w:r w:rsidR="00D0351D" w:rsidRPr="00412412">
        <w:t xml:space="preserve"> z dnia 26 czerwca 1974 r. – Kodeks pracy</w:t>
      </w:r>
      <w:r w:rsidR="00D0351D">
        <w:t>;</w:t>
      </w:r>
    </w:p>
    <w:p w:rsidR="00D0351D" w:rsidRPr="00DD792D" w:rsidRDefault="001E7B7C" w:rsidP="00D0351D">
      <w:pPr>
        <w:pStyle w:val="PKTpunkt"/>
      </w:pPr>
      <w:r>
        <w:t>9)</w:t>
      </w:r>
      <w:r>
        <w:tab/>
      </w:r>
      <w:r w:rsidR="00D0351D" w:rsidRPr="00DD792D">
        <w:t>wykonywania pracy zgodnie z przepisami o zatrudnianiu pracowników tymczasowych.</w:t>
      </w:r>
    </w:p>
    <w:p w:rsidR="00D0351D" w:rsidRDefault="00D0351D" w:rsidP="00D0351D">
      <w:pPr>
        <w:pStyle w:val="ARTartustawynprozporzdzenia"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5.</w:t>
      </w:r>
      <w:r w:rsidRPr="005A63BB">
        <w:t xml:space="preserve"> </w:t>
      </w:r>
      <w:r>
        <w:t xml:space="preserve">1. </w:t>
      </w:r>
      <w:r w:rsidRPr="007054F2">
        <w:t>Do pracownika</w:t>
      </w:r>
      <w:r>
        <w:t xml:space="preserve"> delegowanego na terytorium RP</w:t>
      </w:r>
      <w:r w:rsidRPr="007054F2">
        <w:t xml:space="preserve"> nie stosuje się przepisów art.</w:t>
      </w:r>
      <w:r w:rsidR="001E7B7C">
        <w:t> 4 ust. 2 pkt 2–</w:t>
      </w:r>
      <w:r w:rsidRPr="007054F2">
        <w:t xml:space="preserve">4, jeżeli zgodnie z posiadanymi kwalifikacjami wykonuje on na danym stanowisku </w:t>
      </w:r>
      <w:r w:rsidR="001E7B7C">
        <w:t>–</w:t>
      </w:r>
      <w:r w:rsidRPr="007054F2">
        <w:t xml:space="preserve"> przez okres nie dłuższy niż 8 dni w ciągu roku, poczynając od dnia rozpoczęcia pracy na danym stanowisku </w:t>
      </w:r>
      <w:r w:rsidR="00556596">
        <w:t>–</w:t>
      </w:r>
      <w:r w:rsidRPr="007054F2">
        <w:t xml:space="preserve"> wstępne prace montażowe lub instalacyjne przewidziane w</w:t>
      </w:r>
      <w:r w:rsidR="00043343">
        <w:t> </w:t>
      </w:r>
      <w:r w:rsidRPr="007054F2">
        <w:t xml:space="preserve">umowie zawartej przez pracodawcę </w:t>
      </w:r>
      <w:r>
        <w:t xml:space="preserve">delegującego pracownika na terytorium RP </w:t>
      </w:r>
      <w:r w:rsidRPr="007054F2">
        <w:t>z</w:t>
      </w:r>
      <w:r w:rsidR="00043343">
        <w:t> </w:t>
      </w:r>
      <w:r w:rsidRPr="007054F2">
        <w:t xml:space="preserve">podmiotem </w:t>
      </w:r>
      <w:r>
        <w:t>prowadzącym działalność na tym terytorium,</w:t>
      </w:r>
      <w:r w:rsidRPr="007054F2">
        <w:t xml:space="preserve"> których wykonanie jest niezbędne do korzystania z dostarczonych wyrobów.</w:t>
      </w:r>
    </w:p>
    <w:p w:rsidR="00D0351D" w:rsidRPr="00BA6E8F" w:rsidRDefault="00D0351D" w:rsidP="0069753C">
      <w:pPr>
        <w:pStyle w:val="USTustnpkodeksu"/>
        <w:keepNext/>
      </w:pPr>
      <w:r>
        <w:t xml:space="preserve">2. Przepisu ust. 1 nie stosuje się do </w:t>
      </w:r>
      <w:r w:rsidRPr="007054F2">
        <w:t>pracownika, jeżeli wykonuje on na danym stanowisku</w:t>
      </w:r>
      <w:r w:rsidRPr="00BA6E8F">
        <w:t xml:space="preserve"> </w:t>
      </w:r>
      <w:r>
        <w:t>prace z</w:t>
      </w:r>
      <w:r w:rsidRPr="00BA6E8F">
        <w:t>wiązane z robotami budowlanymi</w:t>
      </w:r>
      <w:r w:rsidRPr="00BA6E8F" w:rsidDel="008A151E">
        <w:t xml:space="preserve"> </w:t>
      </w:r>
      <w:r>
        <w:t xml:space="preserve">lub </w:t>
      </w:r>
      <w:r w:rsidRPr="00BA6E8F">
        <w:t xml:space="preserve">utrzymaniem obiektu budowlanego, </w:t>
      </w:r>
      <w:r>
        <w:t>w szczególności:</w:t>
      </w:r>
    </w:p>
    <w:p w:rsidR="00D0351D" w:rsidRPr="00BA6E8F" w:rsidRDefault="001E7B7C" w:rsidP="00D0351D">
      <w:pPr>
        <w:pStyle w:val="PKTpunkt"/>
      </w:pPr>
      <w:r>
        <w:t>1)</w:t>
      </w:r>
      <w:r>
        <w:tab/>
      </w:r>
      <w:r w:rsidR="00D0351D" w:rsidRPr="00BA6E8F">
        <w:t>wykopy</w:t>
      </w:r>
      <w:r w:rsidR="00D0351D">
        <w:t>;</w:t>
      </w:r>
    </w:p>
    <w:p w:rsidR="00D0351D" w:rsidRPr="00BA6E8F" w:rsidRDefault="001E7B7C" w:rsidP="00D0351D">
      <w:pPr>
        <w:pStyle w:val="PKTpunkt"/>
      </w:pPr>
      <w:r>
        <w:t>2)</w:t>
      </w:r>
      <w:r>
        <w:tab/>
      </w:r>
      <w:r w:rsidR="00D0351D" w:rsidRPr="00BA6E8F">
        <w:t>roboty ziemne</w:t>
      </w:r>
      <w:r w:rsidR="00D0351D">
        <w:t>;</w:t>
      </w:r>
    </w:p>
    <w:p w:rsidR="00D0351D" w:rsidRPr="00BA6E8F" w:rsidRDefault="001E7B7C" w:rsidP="00D0351D">
      <w:pPr>
        <w:pStyle w:val="PKTpunkt"/>
      </w:pPr>
      <w:r>
        <w:t>3)</w:t>
      </w:r>
      <w:r>
        <w:tab/>
      </w:r>
      <w:r w:rsidR="00D0351D" w:rsidRPr="00BA6E8F">
        <w:t>montowanie i demontowanie elementów prefabrykowanych</w:t>
      </w:r>
      <w:r w:rsidR="00D0351D">
        <w:t>;</w:t>
      </w:r>
    </w:p>
    <w:p w:rsidR="00D0351D" w:rsidRPr="00BA6E8F" w:rsidRDefault="001E7B7C" w:rsidP="00D0351D">
      <w:pPr>
        <w:pStyle w:val="PKTpunkt"/>
      </w:pPr>
      <w:r>
        <w:t>4)</w:t>
      </w:r>
      <w:r>
        <w:tab/>
      </w:r>
      <w:r w:rsidR="00D0351D" w:rsidRPr="00BA6E8F">
        <w:t>wyposażanie lub instalowanie</w:t>
      </w:r>
      <w:r w:rsidR="00D0351D">
        <w:t>;</w:t>
      </w:r>
    </w:p>
    <w:p w:rsidR="00D0351D" w:rsidRPr="00BA6E8F" w:rsidRDefault="001E7B7C" w:rsidP="00D0351D">
      <w:pPr>
        <w:pStyle w:val="PKTpunkt"/>
      </w:pPr>
      <w:r>
        <w:t>5)</w:t>
      </w:r>
      <w:r>
        <w:tab/>
      </w:r>
      <w:r w:rsidR="00D0351D" w:rsidRPr="00BA6E8F">
        <w:t>renowacj</w:t>
      </w:r>
      <w:r w:rsidR="00D0351D">
        <w:t>ę;</w:t>
      </w:r>
    </w:p>
    <w:p w:rsidR="00D0351D" w:rsidRPr="00BA6E8F" w:rsidRDefault="001E7B7C" w:rsidP="00D0351D">
      <w:pPr>
        <w:pStyle w:val="PKTpunkt"/>
      </w:pPr>
      <w:r>
        <w:t>6)</w:t>
      </w:r>
      <w:r>
        <w:tab/>
      </w:r>
      <w:r w:rsidR="00D0351D" w:rsidRPr="00BA6E8F">
        <w:t>demontowanie</w:t>
      </w:r>
      <w:r w:rsidR="00D0351D">
        <w:t>;</w:t>
      </w:r>
    </w:p>
    <w:p w:rsidR="00D0351D" w:rsidRPr="00BA6E8F" w:rsidRDefault="001E7B7C" w:rsidP="00D0351D">
      <w:pPr>
        <w:pStyle w:val="PKTpunkt"/>
      </w:pPr>
      <w:r>
        <w:t>7)</w:t>
      </w:r>
      <w:r>
        <w:tab/>
      </w:r>
      <w:r w:rsidR="00D0351D" w:rsidRPr="00BA6E8F">
        <w:t>rozbiórk</w:t>
      </w:r>
      <w:r w:rsidR="00D0351D">
        <w:t>ę;</w:t>
      </w:r>
    </w:p>
    <w:p w:rsidR="00D0351D" w:rsidRPr="00BA6E8F" w:rsidRDefault="001E7B7C" w:rsidP="00D0351D">
      <w:pPr>
        <w:pStyle w:val="PKTpunkt"/>
      </w:pPr>
      <w:r>
        <w:t>8)</w:t>
      </w:r>
      <w:r>
        <w:tab/>
      </w:r>
      <w:r w:rsidR="00D0351D" w:rsidRPr="00BA6E8F">
        <w:t>konserwacj</w:t>
      </w:r>
      <w:r w:rsidR="00D0351D">
        <w:t>ę;</w:t>
      </w:r>
    </w:p>
    <w:p w:rsidR="00D0351D" w:rsidRDefault="00D0351D" w:rsidP="00D0351D">
      <w:pPr>
        <w:pStyle w:val="PKTpunkt"/>
      </w:pPr>
      <w:r>
        <w:t>9</w:t>
      </w:r>
      <w:r w:rsidR="001E7B7C">
        <w:t>)</w:t>
      </w:r>
      <w:r w:rsidR="001E7B7C">
        <w:tab/>
      </w:r>
      <w:r>
        <w:t xml:space="preserve">prace </w:t>
      </w:r>
      <w:r w:rsidRPr="00BA6E8F">
        <w:t>malarskie i porządkowe.</w:t>
      </w:r>
    </w:p>
    <w:p w:rsidR="00D0351D" w:rsidRDefault="00D0351D" w:rsidP="00D0351D">
      <w:pPr>
        <w:pStyle w:val="ARTartustawynprozporzdzenia"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6.</w:t>
      </w:r>
      <w:r w:rsidRPr="00986E6B">
        <w:t xml:space="preserve"> </w:t>
      </w:r>
      <w:r w:rsidRPr="007054F2">
        <w:t>Skorzystanie przez pracownika deleg</w:t>
      </w:r>
      <w:r w:rsidR="001E7B7C">
        <w:t>owanego na terytorium RP albo z </w:t>
      </w:r>
      <w:r w:rsidRPr="007054F2">
        <w:t xml:space="preserve">terytorium RP z uprawnienia do wszczęcia postępowania administracyjnego lub sądowego przeciwko pracodawcy </w:t>
      </w:r>
      <w:r>
        <w:t xml:space="preserve">delegującemu pracownika na terytorium RP albo z terytorium RP </w:t>
      </w:r>
      <w:r w:rsidRPr="007054F2">
        <w:t>nie może być podstawą niekorzystnego traktowania w zatrudnieniu.</w:t>
      </w:r>
    </w:p>
    <w:p w:rsidR="00D0351D" w:rsidRPr="007054F2" w:rsidRDefault="00D0351D" w:rsidP="00D0351D">
      <w:pPr>
        <w:pStyle w:val="ROZDZODDZOZNoznaczenierozdziauluboddziau"/>
      </w:pPr>
      <w:r>
        <w:lastRenderedPageBreak/>
        <w:t>Rozdział 3</w:t>
      </w:r>
    </w:p>
    <w:p w:rsidR="00D0351D" w:rsidRPr="007054F2" w:rsidRDefault="00D0351D" w:rsidP="0069753C">
      <w:pPr>
        <w:pStyle w:val="ROZDZODDZPRZEDMprzedmiotregulacjirozdziauluboddziau"/>
      </w:pPr>
      <w:r w:rsidRPr="007054F2">
        <w:t>Odpowiedzialność so</w:t>
      </w:r>
      <w:r>
        <w:t>lidarna podmiotu powierzającego wykonanie prac</w:t>
      </w:r>
    </w:p>
    <w:p w:rsidR="00D0351D" w:rsidRPr="00351BF6" w:rsidRDefault="00D0351D" w:rsidP="00D0351D">
      <w:pPr>
        <w:pStyle w:val="ARTartustawynprozporzdzenia"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7.</w:t>
      </w:r>
      <w:r w:rsidRPr="005A63BB">
        <w:t xml:space="preserve"> </w:t>
      </w:r>
      <w:r w:rsidRPr="00351BF6">
        <w:t xml:space="preserve">1. </w:t>
      </w:r>
      <w:r>
        <w:t xml:space="preserve">Podmiot powierzający </w:t>
      </w:r>
      <w:r w:rsidRPr="00351BF6">
        <w:t xml:space="preserve">wykonanie prac określonych w </w:t>
      </w:r>
      <w:r>
        <w:t xml:space="preserve">art. 5 ust. 2 </w:t>
      </w:r>
      <w:r w:rsidRPr="00351BF6">
        <w:t>pracodawcy delegującemu pracownika na terytorium RP ponosi wobec pracownika delegowanego na terytorium RP solidarną odpowiedzialność z tym pracodawcą za jego zobowiązania powstałe w trakcie wykonywania tych prac z tytułu zaległego wynagrodzenia</w:t>
      </w:r>
      <w:r>
        <w:t xml:space="preserve"> i dodatku</w:t>
      </w:r>
      <w:r w:rsidRPr="00351BF6">
        <w:t>, o który</w:t>
      </w:r>
      <w:r>
        <w:t>ch</w:t>
      </w:r>
      <w:r w:rsidRPr="00351BF6">
        <w:t xml:space="preserve"> mowa w art. 4 ust. 2 pkt 3</w:t>
      </w:r>
      <w:r>
        <w:t xml:space="preserve"> i 4</w:t>
      </w:r>
      <w:r w:rsidRPr="00351BF6">
        <w:t>.</w:t>
      </w:r>
    </w:p>
    <w:p w:rsidR="00D0351D" w:rsidRPr="00351BF6" w:rsidRDefault="00D0351D" w:rsidP="00D0351D">
      <w:pPr>
        <w:pStyle w:val="USTustnpkodeksu"/>
      </w:pPr>
      <w:r w:rsidRPr="00351BF6">
        <w:t xml:space="preserve">2. Do odpowiedzialności solidarnej za zobowiązania określone w ust. 1 stosuje się przepisy </w:t>
      </w:r>
      <w:r>
        <w:t xml:space="preserve">ustawy z dnia 23 kwietnia 1964 r. </w:t>
      </w:r>
      <w:r w:rsidRPr="00412412">
        <w:t>–</w:t>
      </w:r>
      <w:r>
        <w:t xml:space="preserve"> </w:t>
      </w:r>
      <w:r w:rsidRPr="00351BF6">
        <w:t>Kodeks cywiln</w:t>
      </w:r>
      <w:r w:rsidR="001E7B7C">
        <w:t>y (Dz. U. z 201</w:t>
      </w:r>
      <w:r w:rsidR="00A67470">
        <w:t>6</w:t>
      </w:r>
      <w:r w:rsidR="001E7B7C">
        <w:t xml:space="preserve"> r. poz. </w:t>
      </w:r>
      <w:r w:rsidR="00A67470">
        <w:t>380</w:t>
      </w:r>
      <w:r>
        <w:t>).</w:t>
      </w:r>
    </w:p>
    <w:p w:rsidR="00D0351D" w:rsidRPr="00AB2F3F" w:rsidRDefault="00D0351D" w:rsidP="00D0351D">
      <w:pPr>
        <w:pStyle w:val="ARTartustawynprozporzdzenia"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8.</w:t>
      </w:r>
      <w:r w:rsidRPr="00986E6B">
        <w:t xml:space="preserve"> </w:t>
      </w:r>
      <w:r w:rsidRPr="00AB2F3F">
        <w:t xml:space="preserve">W przypadku dochowania należytej staranności przez </w:t>
      </w:r>
      <w:r>
        <w:t>podmiot</w:t>
      </w:r>
      <w:r w:rsidRPr="00AB2F3F">
        <w:t xml:space="preserve">, o którym mowa w art. 7 ust. 1, polegającej na przekazaniu pracodawcy delegującemu pracownika na terytorium RP pisemnej informacji o warunkach zatrudnienia, o których mowa w art. 4 ust. 2, i odebraniu od niego </w:t>
      </w:r>
      <w:r>
        <w:t>potwierdzenia złożenia oświadczenia, o którym mowa w art. 24</w:t>
      </w:r>
      <w:r w:rsidR="001E7B7C">
        <w:t xml:space="preserve"> ust. 3 i </w:t>
      </w:r>
      <w:r>
        <w:t>4</w:t>
      </w:r>
      <w:r w:rsidRPr="00AB2F3F">
        <w:t xml:space="preserve">, </w:t>
      </w:r>
      <w:r>
        <w:t>podmiot ten</w:t>
      </w:r>
      <w:r w:rsidRPr="00AB2F3F">
        <w:t xml:space="preserve"> nie ponosi odpowiedzialności solidarnej.</w:t>
      </w:r>
    </w:p>
    <w:p w:rsidR="00D0351D" w:rsidRPr="005A63BB" w:rsidRDefault="00D0351D" w:rsidP="00D0351D">
      <w:pPr>
        <w:pStyle w:val="ROZDZODDZOZNoznaczenierozdziauluboddziau"/>
      </w:pPr>
      <w:r w:rsidRPr="00AB2F3F">
        <w:t>Rozdział</w:t>
      </w:r>
      <w:r>
        <w:t xml:space="preserve"> 4</w:t>
      </w:r>
    </w:p>
    <w:p w:rsidR="00D0351D" w:rsidRDefault="00D0351D" w:rsidP="0069753C">
      <w:pPr>
        <w:pStyle w:val="ROZDZODDZPRZEDMprzedmiotregulacjirozdziauluboddziau"/>
      </w:pPr>
      <w:r w:rsidRPr="00AB2F3F">
        <w:t xml:space="preserve">Zadania i uprawnienia </w:t>
      </w:r>
      <w:r>
        <w:t>Państwowej Inspekcji Pracy</w:t>
      </w:r>
    </w:p>
    <w:p w:rsidR="00D0351D" w:rsidRDefault="00D0351D" w:rsidP="00D0351D">
      <w:pPr>
        <w:pStyle w:val="ARTartustawynprozporzdzenia"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9.</w:t>
      </w:r>
      <w:r w:rsidRPr="00986E6B">
        <w:t xml:space="preserve"> </w:t>
      </w:r>
      <w:r w:rsidRPr="00AB2F3F">
        <w:t xml:space="preserve">1. </w:t>
      </w:r>
      <w:r>
        <w:t>Państwowa Inspekcja Pracy pełni rolę właściwego organu na terytorium Rzeczypospolitej Polskiej.</w:t>
      </w:r>
    </w:p>
    <w:p w:rsidR="00D0351D" w:rsidRPr="00AB2F3F" w:rsidRDefault="00D0351D" w:rsidP="0069753C">
      <w:pPr>
        <w:pStyle w:val="USTustnpkodeksu"/>
        <w:keepNext/>
      </w:pPr>
      <w:r>
        <w:t>2. Do zadań Państwowej Inspekcji Pracy należy:</w:t>
      </w:r>
    </w:p>
    <w:p w:rsidR="00D0351D" w:rsidRPr="00AB2F3F" w:rsidRDefault="001E7B7C" w:rsidP="00D0351D">
      <w:pPr>
        <w:pStyle w:val="PKTpunkt"/>
      </w:pPr>
      <w:r>
        <w:t>1)</w:t>
      </w:r>
      <w:r>
        <w:tab/>
      </w:r>
      <w:r w:rsidR="00D0351D" w:rsidRPr="00AB2F3F">
        <w:t>udzielanie, na wniosek zainteresowane</w:t>
      </w:r>
      <w:r w:rsidR="00D0351D">
        <w:t>go</w:t>
      </w:r>
      <w:r w:rsidR="00D0351D" w:rsidRPr="00AB2F3F">
        <w:t>, informa</w:t>
      </w:r>
      <w:r>
        <w:t>cji o warunkach zatrudnienia, o </w:t>
      </w:r>
      <w:r w:rsidR="00D0351D" w:rsidRPr="00AB2F3F">
        <w:t>których mowa w art. 4 ust.</w:t>
      </w:r>
      <w:r w:rsidR="00D0351D">
        <w:t xml:space="preserve"> 2, oraz o zakresie ich stosowania do pracownika delegowanego na terytorium RP;</w:t>
      </w:r>
    </w:p>
    <w:p w:rsidR="00D0351D" w:rsidRPr="00AB2F3F" w:rsidRDefault="001E7B7C" w:rsidP="00D0351D">
      <w:pPr>
        <w:pStyle w:val="PKTpunkt"/>
      </w:pPr>
      <w:r>
        <w:t>2)</w:t>
      </w:r>
      <w:r>
        <w:tab/>
      </w:r>
      <w:r w:rsidR="00D0351D" w:rsidRPr="00AB2F3F">
        <w:t>przyjmowanie oświadczenia,</w:t>
      </w:r>
      <w:r w:rsidR="00D0351D">
        <w:t xml:space="preserve"> o którym mowa w art. 24 ust. 3 i 4;</w:t>
      </w:r>
    </w:p>
    <w:p w:rsidR="00D0351D" w:rsidRPr="00AB2F3F" w:rsidRDefault="001E7B7C" w:rsidP="00D0351D">
      <w:pPr>
        <w:pStyle w:val="PKTpunkt"/>
      </w:pPr>
      <w:r>
        <w:t>3)</w:t>
      </w:r>
      <w:r>
        <w:tab/>
      </w:r>
      <w:r w:rsidR="00D0351D" w:rsidRPr="00AB2F3F">
        <w:t xml:space="preserve">prowadzenie i </w:t>
      </w:r>
      <w:r w:rsidR="00D0351D">
        <w:t>aktualizacja</w:t>
      </w:r>
      <w:r w:rsidR="00D0351D" w:rsidRPr="00AB2F3F">
        <w:t xml:space="preserve"> strony internetowej,</w:t>
      </w:r>
      <w:r w:rsidR="00D0351D">
        <w:t xml:space="preserve"> o której mowa w art. 13 ust. 1;</w:t>
      </w:r>
    </w:p>
    <w:p w:rsidR="00D0351D" w:rsidRPr="00AB2F3F" w:rsidRDefault="001E7B7C" w:rsidP="0069753C">
      <w:pPr>
        <w:pStyle w:val="PKTpunkt"/>
        <w:keepNext/>
      </w:pPr>
      <w:r>
        <w:t>4)</w:t>
      </w:r>
      <w:r>
        <w:tab/>
      </w:r>
      <w:r w:rsidR="00D0351D" w:rsidRPr="00AB2F3F">
        <w:t xml:space="preserve">współpraca z właściwymi organami </w:t>
      </w:r>
      <w:r w:rsidR="00D0351D">
        <w:t xml:space="preserve">innych </w:t>
      </w:r>
      <w:r w:rsidR="00D0351D" w:rsidRPr="00AB2F3F">
        <w:t>pa</w:t>
      </w:r>
      <w:r w:rsidR="00D0351D">
        <w:t>ństw członkowskich polegająca w</w:t>
      </w:r>
      <w:r w:rsidR="00043343">
        <w:t> </w:t>
      </w:r>
      <w:r w:rsidR="00D0351D" w:rsidRPr="00AB2F3F">
        <w:t>szczególności na:</w:t>
      </w:r>
    </w:p>
    <w:p w:rsidR="00D0351D" w:rsidRPr="00AB2F3F" w:rsidRDefault="001E7B7C" w:rsidP="00D0351D">
      <w:pPr>
        <w:pStyle w:val="LITlitera"/>
      </w:pPr>
      <w:r>
        <w:t>a)</w:t>
      </w:r>
      <w:r>
        <w:tab/>
      </w:r>
      <w:r w:rsidR="00D0351D" w:rsidRPr="00AB2F3F">
        <w:t xml:space="preserve">udzielaniu </w:t>
      </w:r>
      <w:r w:rsidR="00D0351D">
        <w:t xml:space="preserve">właściwemu organowi </w:t>
      </w:r>
      <w:r w:rsidR="00D0351D" w:rsidRPr="00AB2F3F">
        <w:t>informacji o warunkach zatrudnienia pracownikó</w:t>
      </w:r>
      <w:r w:rsidR="00D0351D">
        <w:t>w delegowanych na terytorium RP,</w:t>
      </w:r>
    </w:p>
    <w:p w:rsidR="00D0351D" w:rsidRPr="00AB2F3F" w:rsidRDefault="001E7B7C" w:rsidP="00D0351D">
      <w:pPr>
        <w:pStyle w:val="LITlitera"/>
      </w:pPr>
      <w:r>
        <w:t>b)</w:t>
      </w:r>
      <w:r>
        <w:tab/>
      </w:r>
      <w:r w:rsidR="00D0351D" w:rsidRPr="00AB2F3F">
        <w:t>informowaniu</w:t>
      </w:r>
      <w:r w:rsidR="00D0351D">
        <w:t xml:space="preserve"> właściwego organu</w:t>
      </w:r>
      <w:r w:rsidR="00D0351D" w:rsidRPr="00AB2F3F">
        <w:t xml:space="preserve"> o stwierdzonych </w:t>
      </w:r>
      <w:r w:rsidR="00D0351D">
        <w:t>nieprawidłowościach związanych z d</w:t>
      </w:r>
      <w:r w:rsidR="00D0351D" w:rsidRPr="00AB2F3F">
        <w:t>elegowan</w:t>
      </w:r>
      <w:r w:rsidR="00D0351D">
        <w:t>iem</w:t>
      </w:r>
      <w:r w:rsidR="00D0351D" w:rsidRPr="00AB2F3F">
        <w:t xml:space="preserve"> </w:t>
      </w:r>
      <w:r w:rsidR="00D0351D">
        <w:t xml:space="preserve">pracownika </w:t>
      </w:r>
      <w:r w:rsidR="00D0351D" w:rsidRPr="00AB2F3F">
        <w:t xml:space="preserve">na terytorium </w:t>
      </w:r>
      <w:r w:rsidR="00D0351D">
        <w:t xml:space="preserve">Rzeczypospolitej Polskiej albo z tego terytorium lub o </w:t>
      </w:r>
      <w:r w:rsidR="00D0351D" w:rsidRPr="00AB2F3F">
        <w:t>wykroczeniach</w:t>
      </w:r>
      <w:r w:rsidR="00D0351D">
        <w:t>, o których mowa w art. 27 i art. 28,</w:t>
      </w:r>
    </w:p>
    <w:p w:rsidR="00D0351D" w:rsidRPr="00AB2F3F" w:rsidRDefault="001E7B7C" w:rsidP="00D0351D">
      <w:pPr>
        <w:pStyle w:val="LITlitera"/>
      </w:pPr>
      <w:r>
        <w:lastRenderedPageBreak/>
        <w:t>c)</w:t>
      </w:r>
      <w:r>
        <w:tab/>
      </w:r>
      <w:r w:rsidR="00D0351D" w:rsidRPr="00AB2F3F">
        <w:t>występowaniu do właściwego organu z uzasadnionym wnioskiem o udzielenie informacji dotyczących delegowania pracowników na terytorium R</w:t>
      </w:r>
      <w:r w:rsidR="00D0351D">
        <w:t xml:space="preserve">zeczypospolitej </w:t>
      </w:r>
      <w:r w:rsidR="00D0351D" w:rsidRPr="00AB2F3F">
        <w:t>P</w:t>
      </w:r>
      <w:r w:rsidR="00D0351D">
        <w:t>olskiej</w:t>
      </w:r>
      <w:r w:rsidR="00D0351D" w:rsidRPr="00AB2F3F">
        <w:t xml:space="preserve"> albo z </w:t>
      </w:r>
      <w:r w:rsidR="00D0351D">
        <w:t xml:space="preserve">tego </w:t>
      </w:r>
      <w:r w:rsidR="00D0351D" w:rsidRPr="00AB2F3F">
        <w:t>terytorium lub o przeprowadzenie kontrol</w:t>
      </w:r>
      <w:r w:rsidR="00D0351D">
        <w:t>i</w:t>
      </w:r>
      <w:r w:rsidR="00D0351D" w:rsidRPr="00AB2F3F">
        <w:t>,</w:t>
      </w:r>
    </w:p>
    <w:p w:rsidR="00D0351D" w:rsidRDefault="001E7B7C" w:rsidP="00D0351D">
      <w:pPr>
        <w:pStyle w:val="LITlitera"/>
      </w:pPr>
      <w:r>
        <w:t>d)</w:t>
      </w:r>
      <w:r>
        <w:tab/>
      </w:r>
      <w:r w:rsidR="00D0351D" w:rsidRPr="00AB2F3F">
        <w:t xml:space="preserve">udzielaniu </w:t>
      </w:r>
      <w:r w:rsidR="00D0351D">
        <w:t xml:space="preserve">niezbędnych informacji dotyczących delegowania pracowników na terytorium Rzeczypospolitej Polskiej albo z tego terytorium w </w:t>
      </w:r>
      <w:r w:rsidR="00D0351D" w:rsidRPr="00AB2F3F">
        <w:t xml:space="preserve">odpowiedzi na uzasadnione wnioski właściwych organów, </w:t>
      </w:r>
      <w:r w:rsidR="00D0351D" w:rsidRPr="00A82B0A">
        <w:t xml:space="preserve">w szczególności </w:t>
      </w:r>
      <w:r w:rsidR="00D0351D">
        <w:t xml:space="preserve">dotyczących tych pracowników, ich </w:t>
      </w:r>
      <w:r w:rsidR="00D0351D" w:rsidRPr="00A82B0A">
        <w:t>warunków zatrudnienia</w:t>
      </w:r>
      <w:r w:rsidR="00D0351D">
        <w:t xml:space="preserve"> oraz</w:t>
      </w:r>
      <w:r w:rsidR="00D0351D" w:rsidRPr="00A82B0A">
        <w:t xml:space="preserve"> </w:t>
      </w:r>
      <w:r w:rsidR="00D0351D">
        <w:t xml:space="preserve">pracodawcy </w:t>
      </w:r>
      <w:r w:rsidR="00D0351D" w:rsidRPr="00A82B0A">
        <w:t xml:space="preserve">delegującego </w:t>
      </w:r>
      <w:r w:rsidR="00D0351D" w:rsidRPr="00AB2F3F">
        <w:t xml:space="preserve">pracowników </w:t>
      </w:r>
      <w:r w:rsidR="00D0351D">
        <w:t>na</w:t>
      </w:r>
      <w:r w:rsidR="00D0351D" w:rsidRPr="00AB2F3F">
        <w:t xml:space="preserve"> terytorium RP albo </w:t>
      </w:r>
      <w:r w:rsidR="00D0351D">
        <w:t>z</w:t>
      </w:r>
      <w:r w:rsidR="00D0351D" w:rsidRPr="00AB2F3F">
        <w:t xml:space="preserve"> terytorium RP</w:t>
      </w:r>
      <w:r w:rsidR="00D0351D">
        <w:t>,</w:t>
      </w:r>
      <w:r w:rsidR="00D0351D" w:rsidRPr="00AB2F3F">
        <w:t xml:space="preserve"> a także na przeprowadzeniu kontrol</w:t>
      </w:r>
      <w:r w:rsidR="00D0351D">
        <w:t>i</w:t>
      </w:r>
      <w:r w:rsidR="00D0351D" w:rsidRPr="00AB2F3F">
        <w:t xml:space="preserve"> na wniosek takich organów</w:t>
      </w:r>
      <w:r w:rsidR="00D0351D">
        <w:t>;</w:t>
      </w:r>
    </w:p>
    <w:p w:rsidR="00D0351D" w:rsidRDefault="001E7B7C" w:rsidP="00D0351D">
      <w:pPr>
        <w:pStyle w:val="PKTpunkt"/>
      </w:pPr>
      <w:r>
        <w:t>5)</w:t>
      </w:r>
      <w:r>
        <w:tab/>
      </w:r>
      <w:r w:rsidR="00D0351D">
        <w:t>powiadamianie, na wniosek organu wnioskującego, pracodawcy delegującego pracownika z terytorium RP o decyzji w sprawie nałożenia na tego pracodawcę administracyjnej kary pieniężnej lub grzywny administracyjnej</w:t>
      </w:r>
      <w:r>
        <w:t xml:space="preserve"> w związku z </w:t>
      </w:r>
      <w:r w:rsidR="00D0351D">
        <w:t>naruszeniem przepisów dotyczących delegowania pracowników;</w:t>
      </w:r>
    </w:p>
    <w:p w:rsidR="00D0351D" w:rsidRPr="008F64C2" w:rsidRDefault="001E7B7C" w:rsidP="00D0351D">
      <w:pPr>
        <w:pStyle w:val="PKTpunkt"/>
      </w:pPr>
      <w:r>
        <w:t>6)</w:t>
      </w:r>
      <w:r>
        <w:tab/>
      </w:r>
      <w:r w:rsidR="00D0351D">
        <w:t>powiadamianie, na wniosek organu wnioskującego, pracodawcy delegującego pracownika z terytorium RP o wniosku o egzekucję administracyjnej kary pieniężnej lub grzywny administracyjnej nałożonej na tego pracodawcę w związku z naruszeniem przepisów dotyczących delegowania pracowników oraz sprawdzanie i przekazywanie naczelnikowi urzędu skarbowego takiego wniosku.</w:t>
      </w:r>
    </w:p>
    <w:p w:rsidR="00D0351D" w:rsidRDefault="00D0351D" w:rsidP="00D0351D">
      <w:pPr>
        <w:pStyle w:val="USTustnpkodeksu"/>
      </w:pPr>
      <w:r>
        <w:t>3</w:t>
      </w:r>
      <w:r w:rsidRPr="00AB2F3F">
        <w:t xml:space="preserve">. </w:t>
      </w:r>
      <w:r>
        <w:t>Współpraca w zakresie określonym</w:t>
      </w:r>
      <w:r w:rsidRPr="00AB2F3F">
        <w:t xml:space="preserve"> w ust. </w:t>
      </w:r>
      <w:r>
        <w:t>2</w:t>
      </w:r>
      <w:r w:rsidRPr="00AB2F3F">
        <w:t xml:space="preserve"> pkt 4 odbywa się za pośrednictwem systemu wymiany informacji na rynku wewnętrznym, o którym mowa w rozporządzeniu</w:t>
      </w:r>
      <w:r>
        <w:t xml:space="preserve"> Parlamentu Europejskiego i Rady</w:t>
      </w:r>
      <w:r w:rsidRPr="00AB2F3F">
        <w:t xml:space="preserve"> (UE) nr 1024/2012</w:t>
      </w:r>
      <w:r>
        <w:t xml:space="preserve"> z dnia 25 października 2012 r. w</w:t>
      </w:r>
      <w:r w:rsidR="001E7B7C">
        <w:t> </w:t>
      </w:r>
      <w:r>
        <w:t>sprawie współpracy administracyjnej za pośrednictwem systemu wymiany informacji na rynku wewnętrznym i uchylającym decyzję Komisji 2008/49/WE („rozporządzenie w</w:t>
      </w:r>
      <w:r w:rsidR="001E7B7C">
        <w:t> </w:t>
      </w:r>
      <w:r>
        <w:t xml:space="preserve">sprawie IMI”) (Dz. Urz. UE L 316 z 14.11.2012, str. 1, z </w:t>
      </w:r>
      <w:proofErr w:type="spellStart"/>
      <w:r>
        <w:t>późn</w:t>
      </w:r>
      <w:proofErr w:type="spellEnd"/>
      <w:r>
        <w:t>. zm.).</w:t>
      </w:r>
      <w:r w:rsidRPr="00AB2F3F">
        <w:t xml:space="preserve"> </w:t>
      </w:r>
      <w:r>
        <w:t>W</w:t>
      </w:r>
      <w:r w:rsidRPr="00AB2F3F">
        <w:t xml:space="preserve"> niezbędnym zakresie </w:t>
      </w:r>
      <w:r>
        <w:t xml:space="preserve">stosuje się </w:t>
      </w:r>
      <w:r w:rsidRPr="00AB2F3F">
        <w:t>postanowienia umów lub porozumień dwustronnych dotyczących współpracy i wzajemnej pomocy między właściwymi organami państw</w:t>
      </w:r>
      <w:r>
        <w:t xml:space="preserve"> członkowskich</w:t>
      </w:r>
      <w:r w:rsidRPr="00AB2F3F">
        <w:t>.</w:t>
      </w:r>
    </w:p>
    <w:p w:rsidR="00D0351D" w:rsidRDefault="00D0351D" w:rsidP="00D0351D">
      <w:pPr>
        <w:pStyle w:val="USTustnpkodeksu"/>
      </w:pPr>
      <w:r>
        <w:t>4. Współpraca z organami wnioskującymi innych państw członkowskich związana z</w:t>
      </w:r>
      <w:r w:rsidR="001E7B7C">
        <w:t> </w:t>
      </w:r>
      <w:r>
        <w:t>realizacją wniosków tych organów o powiadomienie pracodawcy delegującego pracownika z terytorium RP o decyzji w sprawie nałożenia na pracodawcę administracyjnej kary pieniężnej lub grzywny administracyjnej lub o egzekucję takiej kary lub grzywny odbywa się za pośrednictwem systemu wymiany informacji na rynku wewnętrznym, o którym mowa w</w:t>
      </w:r>
      <w:r w:rsidR="00043343">
        <w:t> </w:t>
      </w:r>
      <w:r>
        <w:t>ust. 3.</w:t>
      </w:r>
    </w:p>
    <w:p w:rsidR="00D0351D" w:rsidRDefault="00D0351D" w:rsidP="00D0351D">
      <w:pPr>
        <w:pStyle w:val="ARTartustawynprozporzdzenia"/>
      </w:pPr>
      <w:r w:rsidRPr="0069753C">
        <w:rPr>
          <w:rStyle w:val="Ppogrubienie"/>
        </w:rPr>
        <w:lastRenderedPageBreak/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10.</w:t>
      </w:r>
      <w:r w:rsidRPr="005A63BB">
        <w:t xml:space="preserve"> </w:t>
      </w:r>
      <w:r>
        <w:t xml:space="preserve">1. </w:t>
      </w:r>
      <w:r w:rsidRPr="00412412">
        <w:t xml:space="preserve">Współpraca w zakresie określonym w art. 9 ust. </w:t>
      </w:r>
      <w:r>
        <w:t>2</w:t>
      </w:r>
      <w:r w:rsidRPr="00412412">
        <w:t xml:space="preserve"> pkt 4 lit. c może dotyczyć oceny elementów, o których mowa w art. 1</w:t>
      </w:r>
      <w:r>
        <w:t>4</w:t>
      </w:r>
      <w:r w:rsidRPr="00412412">
        <w:t xml:space="preserve"> ust. 2</w:t>
      </w:r>
      <w:r w:rsidR="001E7B7C">
        <w:t>–</w:t>
      </w:r>
      <w:r>
        <w:t>4</w:t>
      </w:r>
      <w:r w:rsidRPr="00412412">
        <w:t xml:space="preserve">, w szczególności dotyczących miejsca </w:t>
      </w:r>
      <w:r>
        <w:t xml:space="preserve">rzeczywistego </w:t>
      </w:r>
      <w:r w:rsidRPr="00412412">
        <w:t xml:space="preserve">prowadzenia </w:t>
      </w:r>
      <w:r>
        <w:t xml:space="preserve">znacznej </w:t>
      </w:r>
      <w:r w:rsidRPr="00412412">
        <w:t>działalności pracodawcy delegującego pra</w:t>
      </w:r>
      <w:r>
        <w:t>cownika na terytorium RP</w:t>
      </w:r>
      <w:r w:rsidRPr="00412412">
        <w:t xml:space="preserve"> oraz tymczasowości delegowania pracownika przez takiego pracodawcę.</w:t>
      </w:r>
    </w:p>
    <w:p w:rsidR="00D0351D" w:rsidRPr="00412412" w:rsidRDefault="00D0351D" w:rsidP="00D0351D">
      <w:pPr>
        <w:pStyle w:val="USTustnpkodeksu"/>
      </w:pPr>
      <w:r>
        <w:t xml:space="preserve">2. Elementy, o których mowa w </w:t>
      </w:r>
      <w:r w:rsidRPr="00CB5794">
        <w:t>art. 1</w:t>
      </w:r>
      <w:r>
        <w:t>4</w:t>
      </w:r>
      <w:r w:rsidR="001E7B7C">
        <w:t xml:space="preserve"> ust. 2–</w:t>
      </w:r>
      <w:r w:rsidRPr="00CB5794">
        <w:t>4</w:t>
      </w:r>
      <w:r>
        <w:t>, znajdują odpowiednie zastosowanie przy realizacji współpracy</w:t>
      </w:r>
      <w:r w:rsidRPr="00CB5794">
        <w:t xml:space="preserve"> w zakresie określo</w:t>
      </w:r>
      <w:r>
        <w:t>nym w art. 9 ust. 2 pkt 4 lit. d</w:t>
      </w:r>
      <w:r w:rsidRPr="00D0351D">
        <w:t>.</w:t>
      </w:r>
    </w:p>
    <w:p w:rsidR="00D0351D" w:rsidRPr="00412412" w:rsidRDefault="00D0351D" w:rsidP="00D0351D">
      <w:pPr>
        <w:pStyle w:val="ARTartustawynprozporzdzenia"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11.</w:t>
      </w:r>
      <w:r>
        <w:t xml:space="preserve"> 1. </w:t>
      </w:r>
      <w:r w:rsidRPr="00412412">
        <w:t xml:space="preserve">Odpowiedź na wnioski, o których mowa w art. 9 ust. </w:t>
      </w:r>
      <w:r>
        <w:t>2</w:t>
      </w:r>
      <w:r w:rsidRPr="00412412">
        <w:t xml:space="preserve"> pkt 4 lit. d,</w:t>
      </w:r>
      <w:r>
        <w:t xml:space="preserve"> Państwowa Inspekcja Pracy</w:t>
      </w:r>
      <w:r w:rsidRPr="00412412">
        <w:t xml:space="preserve"> przekaz</w:t>
      </w:r>
      <w:r>
        <w:t>uje</w:t>
      </w:r>
      <w:r w:rsidRPr="00412412">
        <w:t xml:space="preserve"> właściwemu organowi innego państwa członkowskiego w terminie 25 dni roboczych od dnia otrzymania wniosku, chyba że </w:t>
      </w:r>
      <w:r>
        <w:t>te organy</w:t>
      </w:r>
      <w:r w:rsidRPr="00412412">
        <w:t xml:space="preserve"> uzgodniły krótszy termin</w:t>
      </w:r>
      <w:r>
        <w:t>, a jeżeli we wnioskach wskazano przyczyny uzasadniające konieczność ich pilnej realizacji i zawarto w nich prośbę o udzielenie informacji znajdujących się</w:t>
      </w:r>
      <w:r w:rsidRPr="00412412">
        <w:t xml:space="preserve"> w krajowych rejestrach, takich jak rejestr </w:t>
      </w:r>
      <w:r>
        <w:t xml:space="preserve">podatników </w:t>
      </w:r>
      <w:r w:rsidRPr="00412412">
        <w:t>VAT,</w:t>
      </w:r>
      <w:r>
        <w:t xml:space="preserve"> odpowiedź na wnioski jest przekazywana niezwłocznie, </w:t>
      </w:r>
      <w:r w:rsidRPr="00412412">
        <w:t xml:space="preserve">nie później jednak niż w </w:t>
      </w:r>
      <w:r>
        <w:t>terminie</w:t>
      </w:r>
      <w:r w:rsidRPr="00412412">
        <w:t xml:space="preserve"> 2 dni roboczych od dnia otrzymania</w:t>
      </w:r>
      <w:r>
        <w:t xml:space="preserve"> wniosku</w:t>
      </w:r>
      <w:r w:rsidRPr="00412412">
        <w:t>.</w:t>
      </w:r>
    </w:p>
    <w:p w:rsidR="00D0351D" w:rsidRPr="00412412" w:rsidRDefault="00D0351D" w:rsidP="00D0351D">
      <w:pPr>
        <w:pStyle w:val="USTustnpkodeksu"/>
      </w:pPr>
      <w:r>
        <w:t>2</w:t>
      </w:r>
      <w:r w:rsidRPr="00412412">
        <w:t>. Je</w:t>
      </w:r>
      <w:r>
        <w:t>że</w:t>
      </w:r>
      <w:r w:rsidRPr="00412412">
        <w:t xml:space="preserve">li udzielenie odpowiedzi na wnioski, o których mowa w ust. 1, napotyka trudności, </w:t>
      </w:r>
      <w:r>
        <w:t>Państwowa Inspekcja Pracy</w:t>
      </w:r>
      <w:r w:rsidRPr="00412412">
        <w:t xml:space="preserve"> niezwłocznie informuje o tym właściwy organ innego państwa członkowskiego w celu znalezienia rozwiązania.</w:t>
      </w:r>
    </w:p>
    <w:p w:rsidR="00D0351D" w:rsidRPr="00412412" w:rsidRDefault="00D0351D" w:rsidP="0069753C">
      <w:pPr>
        <w:pStyle w:val="ARTartustawynprozporzdzenia"/>
        <w:keepNext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12.</w:t>
      </w:r>
      <w:r w:rsidRPr="00412412">
        <w:t xml:space="preserve"> 1. </w:t>
      </w:r>
      <w:r>
        <w:t>Państwowa Inspekcja Pracy ma</w:t>
      </w:r>
      <w:r w:rsidRPr="00412412">
        <w:t xml:space="preserve"> prawo występować do:</w:t>
      </w:r>
    </w:p>
    <w:p w:rsidR="00D0351D" w:rsidRPr="00412412" w:rsidRDefault="001E7B7C" w:rsidP="00D0351D">
      <w:pPr>
        <w:pStyle w:val="PKTpunkt"/>
      </w:pPr>
      <w:r>
        <w:t>1)</w:t>
      </w:r>
      <w:r>
        <w:tab/>
      </w:r>
      <w:r w:rsidR="00D0351D" w:rsidRPr="00412412">
        <w:t>pracodawcy delegują</w:t>
      </w:r>
      <w:r w:rsidR="00D0351D">
        <w:t>cego pracownika z terytorium RP,</w:t>
      </w:r>
    </w:p>
    <w:p w:rsidR="00D0351D" w:rsidRPr="00412412" w:rsidRDefault="001E7B7C" w:rsidP="0069753C">
      <w:pPr>
        <w:pStyle w:val="PKTpunkt"/>
        <w:keepNext/>
      </w:pPr>
      <w:r>
        <w:t>2)</w:t>
      </w:r>
      <w:r>
        <w:tab/>
      </w:r>
      <w:r w:rsidR="00D0351D" w:rsidRPr="00412412">
        <w:t xml:space="preserve">przedsiębiorcy w rozumieniu </w:t>
      </w:r>
      <w:r w:rsidR="00D0351D">
        <w:t xml:space="preserve">przepisów </w:t>
      </w:r>
      <w:r w:rsidR="00D0351D" w:rsidRPr="00412412">
        <w:t xml:space="preserve">ustawy </w:t>
      </w:r>
      <w:r w:rsidR="00D0351D">
        <w:t xml:space="preserve">z dnia 2 lipca 2004 r. </w:t>
      </w:r>
      <w:r w:rsidR="00D0351D" w:rsidRPr="00412412">
        <w:t>o swobodzie działalności gospodarczej</w:t>
      </w:r>
      <w:r w:rsidR="00D0351D">
        <w:t xml:space="preserve"> (Dz. U. z 2015 r. poz. 584, z </w:t>
      </w:r>
      <w:proofErr w:type="spellStart"/>
      <w:r w:rsidR="00D0351D">
        <w:t>późn</w:t>
      </w:r>
      <w:proofErr w:type="spellEnd"/>
      <w:r w:rsidR="00D0351D">
        <w:t>. zm</w:t>
      </w:r>
      <w:r w:rsidR="00D0351D" w:rsidRPr="00351BF6">
        <w:t>.</w:t>
      </w:r>
      <w:r w:rsidR="00D0351D" w:rsidRPr="00144B54">
        <w:rPr>
          <w:rStyle w:val="IGindeksgrny"/>
        </w:rPr>
        <w:footnoteReference w:id="4"/>
      </w:r>
      <w:r w:rsidR="00D0351D" w:rsidRPr="00144B54">
        <w:rPr>
          <w:rStyle w:val="IGindeksgrny"/>
        </w:rPr>
        <w:t>)</w:t>
      </w:r>
      <w:r w:rsidR="00D0351D">
        <w:t>)</w:t>
      </w:r>
    </w:p>
    <w:p w:rsidR="00D0351D" w:rsidRDefault="001E7B7C" w:rsidP="00D0351D">
      <w:pPr>
        <w:pStyle w:val="CZWSPPKTczwsplnapunktw"/>
      </w:pPr>
      <w:r>
        <w:t>–</w:t>
      </w:r>
      <w:r>
        <w:tab/>
      </w:r>
      <w:r w:rsidR="00D0351D">
        <w:t xml:space="preserve">z wnioskiem </w:t>
      </w:r>
      <w:r w:rsidR="00D0351D" w:rsidRPr="00412412">
        <w:t xml:space="preserve">o udzielenie informacji </w:t>
      </w:r>
      <w:r w:rsidR="00D0351D">
        <w:t xml:space="preserve">dotyczących ich działalności, </w:t>
      </w:r>
      <w:r w:rsidR="00D0351D" w:rsidRPr="00412412">
        <w:t xml:space="preserve">niezbędnych do zamieszczenia w odpowiedzi na wnioski, o których mowa w </w:t>
      </w:r>
      <w:r w:rsidR="00D0351D">
        <w:t>art. 9 ust. 2 pkt 4 lit. d.</w:t>
      </w:r>
    </w:p>
    <w:p w:rsidR="00D0351D" w:rsidRDefault="00D0351D" w:rsidP="00D0351D">
      <w:pPr>
        <w:pStyle w:val="USTustnpkodeksu"/>
      </w:pPr>
      <w:r>
        <w:t>2. Państwowa Inspekcja Pracy ma prawo występować również do Zakładu Ubezpieczeń Społecznych, a także naczelników urzędów skarbowych i innych organów administracji publicznej</w:t>
      </w:r>
      <w:r w:rsidR="00BA43A6">
        <w:t>,</w:t>
      </w:r>
      <w:r>
        <w:t xml:space="preserve"> z wnioskiem o udzielenie informacji</w:t>
      </w:r>
      <w:r w:rsidRPr="00AC6165">
        <w:t xml:space="preserve"> niezbędnych do zamieszczenia w</w:t>
      </w:r>
      <w:r w:rsidR="00043343">
        <w:t> </w:t>
      </w:r>
      <w:r w:rsidRPr="00AC6165">
        <w:t>odpowiedzi na wnioski, o których mowa w art. 9 ust. 2 pkt 4 lit. d.</w:t>
      </w:r>
    </w:p>
    <w:p w:rsidR="00D0351D" w:rsidRDefault="00D0351D" w:rsidP="0069753C">
      <w:pPr>
        <w:pStyle w:val="USTustnpkodeksu"/>
        <w:keepNext/>
      </w:pPr>
      <w:r>
        <w:lastRenderedPageBreak/>
        <w:t>3. Wniosek, o którym mowa w ust. 2, kierowany do Zakładu Ubezpieczeń Społecznych, zawiera:</w:t>
      </w:r>
    </w:p>
    <w:p w:rsidR="00D0351D" w:rsidRDefault="001E7B7C" w:rsidP="00D0351D">
      <w:pPr>
        <w:pStyle w:val="PKTpunkt"/>
      </w:pPr>
      <w:r>
        <w:t>1)</w:t>
      </w:r>
      <w:r>
        <w:tab/>
      </w:r>
      <w:r w:rsidR="00D0351D">
        <w:t>w przypadku ubezpieczonych – dane określone w art. 5</w:t>
      </w:r>
      <w:r>
        <w:t>0 ust. 7 pkt 1 ustawy z dnia 13 </w:t>
      </w:r>
      <w:r w:rsidR="00D0351D">
        <w:t xml:space="preserve">października 1998 r. o systemie ubezpieczeń społecznych (Dz. U. z 2015 r. poz. 121, z </w:t>
      </w:r>
      <w:proofErr w:type="spellStart"/>
      <w:r w:rsidR="00D0351D">
        <w:t>późn</w:t>
      </w:r>
      <w:proofErr w:type="spellEnd"/>
      <w:r w:rsidR="00D0351D">
        <w:t>. zm.</w:t>
      </w:r>
      <w:r w:rsidR="00D0351D" w:rsidRPr="00144B54">
        <w:rPr>
          <w:rStyle w:val="IGindeksgrny"/>
        </w:rPr>
        <w:footnoteReference w:id="5"/>
      </w:r>
      <w:r w:rsidR="00D0351D" w:rsidRPr="00144B54">
        <w:rPr>
          <w:rStyle w:val="IGindeksgrny"/>
        </w:rPr>
        <w:t>)</w:t>
      </w:r>
      <w:r w:rsidR="00D0351D">
        <w:t>);</w:t>
      </w:r>
    </w:p>
    <w:p w:rsidR="00D0351D" w:rsidRPr="00CD1558" w:rsidRDefault="001E7B7C" w:rsidP="00D0351D">
      <w:pPr>
        <w:pStyle w:val="PKTpunkt"/>
      </w:pPr>
      <w:r>
        <w:t>2)</w:t>
      </w:r>
      <w:r>
        <w:tab/>
      </w:r>
      <w:r w:rsidR="00D0351D">
        <w:t xml:space="preserve">w przypadku płatników – dane określone w art. 50 ust. 7 pkt 2 </w:t>
      </w:r>
      <w:r w:rsidR="00D0351D" w:rsidRPr="00CD1558">
        <w:t>ustawy wymie</w:t>
      </w:r>
      <w:r>
        <w:t>nionej w </w:t>
      </w:r>
      <w:r w:rsidR="00D0351D" w:rsidRPr="00CD1558">
        <w:t>pkt 1.</w:t>
      </w:r>
    </w:p>
    <w:p w:rsidR="00D0351D" w:rsidRPr="00412412" w:rsidRDefault="00D0351D" w:rsidP="00D0351D">
      <w:pPr>
        <w:pStyle w:val="USTustnpkodeksu"/>
      </w:pPr>
      <w:r>
        <w:t>4</w:t>
      </w:r>
      <w:r w:rsidRPr="00412412">
        <w:t xml:space="preserve">. Podmioty, o których mowa w ust. 1, mają obowiązek udzielenia </w:t>
      </w:r>
      <w:r>
        <w:t>informacji</w:t>
      </w:r>
      <w:r w:rsidR="001E7B7C">
        <w:t xml:space="preserve"> w </w:t>
      </w:r>
      <w:r w:rsidRPr="00412412">
        <w:t xml:space="preserve">terminie </w:t>
      </w:r>
      <w:r>
        <w:t>7</w:t>
      </w:r>
      <w:r w:rsidRPr="00412412">
        <w:t xml:space="preserve"> dni roboczych od </w:t>
      </w:r>
      <w:r>
        <w:t xml:space="preserve">dnia </w:t>
      </w:r>
      <w:r w:rsidRPr="00412412">
        <w:t xml:space="preserve">otrzymania wniosku </w:t>
      </w:r>
      <w:r>
        <w:t>Państwowej Inspekcji Pracy</w:t>
      </w:r>
      <w:r w:rsidRPr="00412412">
        <w:t>.</w:t>
      </w:r>
    </w:p>
    <w:p w:rsidR="00D0351D" w:rsidRDefault="00D0351D" w:rsidP="00D0351D">
      <w:pPr>
        <w:pStyle w:val="USTustnpkodeksu"/>
      </w:pPr>
      <w:r>
        <w:t>5</w:t>
      </w:r>
      <w:r w:rsidRPr="00412412">
        <w:t xml:space="preserve">. </w:t>
      </w:r>
      <w:r>
        <w:t>Podmioty</w:t>
      </w:r>
      <w:r w:rsidRPr="00412412">
        <w:t>, o który</w:t>
      </w:r>
      <w:r>
        <w:t>ch</w:t>
      </w:r>
      <w:r w:rsidRPr="00412412">
        <w:t xml:space="preserve"> mowa w ust. </w:t>
      </w:r>
      <w:r>
        <w:t>2</w:t>
      </w:r>
      <w:r w:rsidRPr="00412412">
        <w:t>, ma</w:t>
      </w:r>
      <w:r>
        <w:t>ją</w:t>
      </w:r>
      <w:r w:rsidRPr="00412412">
        <w:t xml:space="preserve"> obowiązek </w:t>
      </w:r>
      <w:r>
        <w:t>udzielenia</w:t>
      </w:r>
      <w:r w:rsidR="001E7B7C">
        <w:t xml:space="preserve"> informacji w </w:t>
      </w:r>
      <w:r w:rsidRPr="00412412">
        <w:t>terminie 1</w:t>
      </w:r>
      <w:r>
        <w:t>0</w:t>
      </w:r>
      <w:r w:rsidRPr="00412412">
        <w:t xml:space="preserve"> dni roboczych</w:t>
      </w:r>
      <w:r>
        <w:t xml:space="preserve"> od dnia otrzymania wniosku Państwowej Inspekcji Pracy</w:t>
      </w:r>
      <w:r w:rsidRPr="00412412">
        <w:t xml:space="preserve">, chyba że </w:t>
      </w:r>
      <w:r>
        <w:t>udzielenie</w:t>
      </w:r>
      <w:r w:rsidRPr="00412412">
        <w:t xml:space="preserve"> informacji </w:t>
      </w:r>
      <w:r>
        <w:t xml:space="preserve">przez te podmioty </w:t>
      </w:r>
      <w:r w:rsidRPr="00412412">
        <w:t>wymaga</w:t>
      </w:r>
      <w:r>
        <w:t xml:space="preserve"> przeprowadzenia</w:t>
      </w:r>
      <w:r w:rsidRPr="00412412">
        <w:t xml:space="preserve"> </w:t>
      </w:r>
      <w:r>
        <w:t xml:space="preserve">uprzedniego </w:t>
      </w:r>
      <w:r w:rsidRPr="00412412">
        <w:t xml:space="preserve">postępowania </w:t>
      </w:r>
      <w:r>
        <w:t>wyjaśniającego lub kontroli</w:t>
      </w:r>
      <w:r w:rsidRPr="00412412">
        <w:t xml:space="preserve">. O przyczynach opóźnienia </w:t>
      </w:r>
      <w:r>
        <w:t>podmiot</w:t>
      </w:r>
      <w:r w:rsidRPr="00412412">
        <w:t xml:space="preserve"> informuje niezwłocznie </w:t>
      </w:r>
      <w:r>
        <w:t>Państwową Inspekcję Pracy</w:t>
      </w:r>
      <w:r w:rsidRPr="00412412">
        <w:t>.</w:t>
      </w:r>
    </w:p>
    <w:p w:rsidR="00D0351D" w:rsidRPr="00412412" w:rsidRDefault="00D0351D" w:rsidP="0069753C">
      <w:pPr>
        <w:pStyle w:val="ARTartustawynprozporzdzenia"/>
        <w:keepNext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13.</w:t>
      </w:r>
      <w:r w:rsidRPr="00412412">
        <w:t xml:space="preserve"> 1. </w:t>
      </w:r>
      <w:r>
        <w:t xml:space="preserve">Strona internetowa utworzona w ramach pojedynczego punktu kontaktowego, o którym mowa w rozdziale 2a ustawy z dnia 2 lipca 2004 r. </w:t>
      </w:r>
      <w:r w:rsidRPr="00412412">
        <w:t>o swobodzie działalności gospodarczej</w:t>
      </w:r>
      <w:r>
        <w:t>, prowadzona i aktualizowana przez Państwową Inspekcję Pracy</w:t>
      </w:r>
      <w:r w:rsidRPr="00412412">
        <w:t>, zawiera w szczególności informacje dotyczące:</w:t>
      </w:r>
    </w:p>
    <w:p w:rsidR="00D0351D" w:rsidRPr="00412412" w:rsidRDefault="001E7B7C" w:rsidP="00D0351D">
      <w:pPr>
        <w:pStyle w:val="PKTpunkt"/>
      </w:pPr>
      <w:r>
        <w:t>1)</w:t>
      </w:r>
      <w:r>
        <w:tab/>
      </w:r>
      <w:r w:rsidR="00D0351D" w:rsidRPr="00412412">
        <w:t>warunków zatrudnienia, o któryc</w:t>
      </w:r>
      <w:r w:rsidR="00D0351D">
        <w:t>h mowa w art. 4 ust. 2,</w:t>
      </w:r>
      <w:r w:rsidR="00D0351D" w:rsidRPr="00901B81">
        <w:t xml:space="preserve"> </w:t>
      </w:r>
      <w:r w:rsidR="00D0351D">
        <w:t>oraz zakresu ich stosowania do pracownika delegowanego na terytorium RP;</w:t>
      </w:r>
    </w:p>
    <w:p w:rsidR="00D0351D" w:rsidRPr="00412412" w:rsidRDefault="001E7B7C" w:rsidP="00D0351D">
      <w:pPr>
        <w:pStyle w:val="PKTpunkt"/>
      </w:pPr>
      <w:r>
        <w:t>2)</w:t>
      </w:r>
      <w:r>
        <w:tab/>
      </w:r>
      <w:r w:rsidR="00D0351D">
        <w:t>obowiązków</w:t>
      </w:r>
      <w:r w:rsidR="00D0351D" w:rsidRPr="00412412">
        <w:t xml:space="preserve"> pracodawcy delegującego pracownika na terytorium RP</w:t>
      </w:r>
      <w:r w:rsidR="00D0351D">
        <w:t>, o których mowa w rozdziale 5;</w:t>
      </w:r>
    </w:p>
    <w:p w:rsidR="00D0351D" w:rsidRPr="00412412" w:rsidRDefault="001E7B7C" w:rsidP="00D0351D">
      <w:pPr>
        <w:pStyle w:val="PKTpunkt"/>
      </w:pPr>
      <w:r>
        <w:t>3)</w:t>
      </w:r>
      <w:r>
        <w:tab/>
      </w:r>
      <w:r w:rsidR="00D0351D" w:rsidRPr="00412412">
        <w:t>odpowiedzialności solidarnej</w:t>
      </w:r>
      <w:r w:rsidR="00D0351D">
        <w:t>, o której mowa w rozdziale 3;</w:t>
      </w:r>
    </w:p>
    <w:p w:rsidR="00D0351D" w:rsidRPr="00412412" w:rsidRDefault="001E7B7C" w:rsidP="00D0351D">
      <w:pPr>
        <w:pStyle w:val="PKTpunkt"/>
      </w:pPr>
      <w:r>
        <w:t>4)</w:t>
      </w:r>
      <w:r>
        <w:tab/>
      </w:r>
      <w:r w:rsidR="00D0351D" w:rsidRPr="00412412">
        <w:t>procedury składania skarg i dochodzenia roszczeń ze stosunku pracy na terytorium Rzeczypospolitej Polskiej przez pracowników</w:t>
      </w:r>
      <w:r w:rsidR="00D0351D">
        <w:t xml:space="preserve"> delegowanych na terytorium RP;</w:t>
      </w:r>
    </w:p>
    <w:p w:rsidR="00D0351D" w:rsidRPr="00412412" w:rsidRDefault="001E7B7C" w:rsidP="00D0351D">
      <w:pPr>
        <w:pStyle w:val="PKTpunkt"/>
      </w:pPr>
      <w:r>
        <w:t>5)</w:t>
      </w:r>
      <w:r>
        <w:tab/>
      </w:r>
      <w:r w:rsidR="00D0351D" w:rsidRPr="00412412">
        <w:t xml:space="preserve">danych kontaktowych do osoby odpowiedzialnej w </w:t>
      </w:r>
      <w:r w:rsidR="00D0351D">
        <w:t>Państwowej Inspekcji Pracy</w:t>
      </w:r>
      <w:r w:rsidR="00D0351D" w:rsidRPr="00412412">
        <w:t xml:space="preserve"> za </w:t>
      </w:r>
      <w:r w:rsidR="00D0351D">
        <w:t>udzielanie informacji</w:t>
      </w:r>
      <w:r w:rsidR="00D0351D" w:rsidRPr="00412412">
        <w:t>, o któ</w:t>
      </w:r>
      <w:r w:rsidR="00D0351D">
        <w:t>rych mowa w art. 9 ust. 2 pkt 1;</w:t>
      </w:r>
    </w:p>
    <w:p w:rsidR="00D0351D" w:rsidRDefault="001E7B7C" w:rsidP="00D0351D">
      <w:pPr>
        <w:pStyle w:val="PKTpunkt"/>
      </w:pPr>
      <w:r>
        <w:t>6)</w:t>
      </w:r>
      <w:r>
        <w:tab/>
      </w:r>
      <w:r w:rsidR="00D0351D">
        <w:t>podmiotów</w:t>
      </w:r>
      <w:r w:rsidR="00D0351D" w:rsidRPr="00412412">
        <w:t xml:space="preserve"> odpowiedzialnych za udzielanie inform</w:t>
      </w:r>
      <w:r>
        <w:t>acji na temat prawa krajowego i </w:t>
      </w:r>
      <w:r w:rsidR="00D0351D" w:rsidRPr="00412412">
        <w:t xml:space="preserve">praktyki krajowej, które mają zastosowanie do pracowników delegowanych na terytorium RP oraz pracodawców delegujących </w:t>
      </w:r>
      <w:r>
        <w:t>pracowników na terytorium RP, w </w:t>
      </w:r>
      <w:r w:rsidR="00D0351D" w:rsidRPr="00412412">
        <w:t>zakresie ich praw i obowiązków</w:t>
      </w:r>
      <w:r w:rsidR="00D0351D">
        <w:t>.</w:t>
      </w:r>
    </w:p>
    <w:p w:rsidR="00D0351D" w:rsidRPr="00412412" w:rsidRDefault="00D0351D" w:rsidP="00D0351D">
      <w:pPr>
        <w:pStyle w:val="USTustnpkodeksu"/>
      </w:pPr>
      <w:r>
        <w:lastRenderedPageBreak/>
        <w:t>2</w:t>
      </w:r>
      <w:r w:rsidRPr="00412412">
        <w:t>. Informacje, o których mowa w ust. 1, mogą być zawarte w odesłaniach do odpowiednich stron internetowych.</w:t>
      </w:r>
    </w:p>
    <w:p w:rsidR="00D0351D" w:rsidRDefault="00D0351D" w:rsidP="00D0351D">
      <w:pPr>
        <w:pStyle w:val="USTustnpkodeksu"/>
      </w:pPr>
      <w:r>
        <w:t>3</w:t>
      </w:r>
      <w:r w:rsidRPr="00412412">
        <w:t>. Strona</w:t>
      </w:r>
      <w:r>
        <w:t xml:space="preserve"> internetowa</w:t>
      </w:r>
      <w:r w:rsidRPr="00412412">
        <w:t>, o której mowa w ust. 1, je</w:t>
      </w:r>
      <w:r w:rsidR="001E7B7C">
        <w:t>st prowadzona i aktualizowana w </w:t>
      </w:r>
      <w:r w:rsidRPr="00412412">
        <w:t>języku polskim oraz w co najmniej jednym innym języku oficjalnym Unii Europejskiej</w:t>
      </w:r>
      <w:r>
        <w:t>.</w:t>
      </w:r>
    </w:p>
    <w:p w:rsidR="00D0351D" w:rsidRPr="00412412" w:rsidRDefault="00D0351D" w:rsidP="00D0351D">
      <w:pPr>
        <w:pStyle w:val="USTustnpkodeksu"/>
      </w:pPr>
      <w:r>
        <w:t>4.</w:t>
      </w:r>
      <w:r w:rsidRPr="00412412">
        <w:t xml:space="preserve"> </w:t>
      </w:r>
      <w:r>
        <w:t>Na stronie internetowej, o której mowa w ust. 1, Państwowa Inspekcja Pracy zamieszcza pomocniczy wzór formularza oświadczenia, o którym mowa w art. 24 ust. 3 i 4.</w:t>
      </w:r>
    </w:p>
    <w:p w:rsidR="00D0351D" w:rsidRPr="00412412" w:rsidRDefault="00D0351D" w:rsidP="00D0351D">
      <w:pPr>
        <w:pStyle w:val="ARTartustawynprozporzdzenia"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14.</w:t>
      </w:r>
      <w:r w:rsidRPr="00412412">
        <w:t xml:space="preserve"> 1. </w:t>
      </w:r>
      <w:r>
        <w:t>Państwowa Inspekcja Pracy</w:t>
      </w:r>
      <w:r w:rsidRPr="00412412">
        <w:t xml:space="preserve"> kontroluje prawidłowość delegowania pracowników na terytorium R</w:t>
      </w:r>
      <w:r>
        <w:t xml:space="preserve">zeczypospolitej </w:t>
      </w:r>
      <w:r w:rsidRPr="00412412">
        <w:t>P</w:t>
      </w:r>
      <w:r>
        <w:t>olskiej</w:t>
      </w:r>
      <w:r w:rsidRPr="00412412">
        <w:t>, gdy zaistnieją wątpliwości</w:t>
      </w:r>
      <w:r>
        <w:t>,</w:t>
      </w:r>
      <w:r w:rsidRPr="00412412">
        <w:t xml:space="preserve"> czy dany pracownik może zostać uznany za pracownika delegowanego na terytorium RP.</w:t>
      </w:r>
    </w:p>
    <w:p w:rsidR="00D0351D" w:rsidRPr="00412412" w:rsidRDefault="00D0351D" w:rsidP="0069753C">
      <w:pPr>
        <w:pStyle w:val="USTustnpkodeksu"/>
        <w:keepNext/>
      </w:pPr>
      <w:r w:rsidRPr="00412412">
        <w:t>2. Kontrola, o której mowa w ust. 1, dotyczy w szczególności ustalenia:</w:t>
      </w:r>
    </w:p>
    <w:p w:rsidR="00D0351D" w:rsidRPr="00412412" w:rsidRDefault="001E7B7C" w:rsidP="00D0351D">
      <w:pPr>
        <w:pStyle w:val="PKTpunkt"/>
      </w:pPr>
      <w:r>
        <w:t>1)</w:t>
      </w:r>
      <w:r>
        <w:tab/>
      </w:r>
      <w:r w:rsidR="00D0351D" w:rsidRPr="00412412">
        <w:t>czy pracodawca delegujący pracownika na terytorium RP rzeczywiście prowadzi znacz</w:t>
      </w:r>
      <w:r w:rsidR="00D0351D">
        <w:t>ną</w:t>
      </w:r>
      <w:r w:rsidR="00D0351D" w:rsidRPr="00412412">
        <w:t xml:space="preserve"> działalność na terytorium innego państwa </w:t>
      </w:r>
      <w:r w:rsidR="00D0351D">
        <w:t>członkowskiego inną niż działalność zarządcza lub administracyjna o charakterze wyłącznie wewnętrznym;</w:t>
      </w:r>
    </w:p>
    <w:p w:rsidR="00D0351D" w:rsidRPr="00412412" w:rsidRDefault="00D0351D" w:rsidP="00D0351D">
      <w:pPr>
        <w:pStyle w:val="PKTpunkt"/>
      </w:pPr>
      <w:r>
        <w:t>2)</w:t>
      </w:r>
      <w:r w:rsidR="001E7B7C">
        <w:tab/>
      </w:r>
      <w:r w:rsidRPr="00412412">
        <w:t>czy pracownik delegowany na terytorium RP wykonuje swoją pracę na tym terytorium tylko tymczasowo.</w:t>
      </w:r>
    </w:p>
    <w:p w:rsidR="00D0351D" w:rsidRPr="00412412" w:rsidRDefault="00D0351D" w:rsidP="0069753C">
      <w:pPr>
        <w:pStyle w:val="USTustnpkodeksu"/>
        <w:keepNext/>
      </w:pPr>
      <w:r w:rsidRPr="00412412">
        <w:t xml:space="preserve">3. W celu </w:t>
      </w:r>
      <w:r>
        <w:t>dokonania ustaleń w zakresie określonym w ust. 2 pkt 1 Państwowa Inspekcja Pracy</w:t>
      </w:r>
      <w:r w:rsidRPr="00412412">
        <w:t xml:space="preserve"> dokonuje – biorąc pod uwagę szeroki przedział czasowy – oceny wszystkich elementów faktycznych </w:t>
      </w:r>
      <w:r>
        <w:t xml:space="preserve">uznanych za niezbędne, </w:t>
      </w:r>
      <w:r w:rsidRPr="00412412">
        <w:t xml:space="preserve">cechujących działalność prowadzoną przez pracodawcę </w:t>
      </w:r>
      <w:r>
        <w:t xml:space="preserve">delegującego pracownika na terytorium RP </w:t>
      </w:r>
      <w:r w:rsidRPr="00412412">
        <w:t xml:space="preserve">w państwie członkowskim </w:t>
      </w:r>
      <w:r>
        <w:t xml:space="preserve">jego </w:t>
      </w:r>
      <w:r w:rsidRPr="00412412">
        <w:t>siedziby lub miejsca zamieszkania i, w razie konieczności, na terytorium R</w:t>
      </w:r>
      <w:r>
        <w:t xml:space="preserve">zeczypospolitej </w:t>
      </w:r>
      <w:r w:rsidRPr="00412412">
        <w:t>P</w:t>
      </w:r>
      <w:r>
        <w:t>olskiej</w:t>
      </w:r>
      <w:r w:rsidRPr="00412412">
        <w:t xml:space="preserve">. Do </w:t>
      </w:r>
      <w:r>
        <w:t xml:space="preserve">tych </w:t>
      </w:r>
      <w:r w:rsidRPr="00412412">
        <w:t>elementów mogą należeć w szczególności:</w:t>
      </w:r>
    </w:p>
    <w:p w:rsidR="00D0351D" w:rsidRPr="00412412" w:rsidRDefault="00D0351D" w:rsidP="00D0351D">
      <w:pPr>
        <w:pStyle w:val="PKTpunkt"/>
      </w:pPr>
      <w:r>
        <w:t>1</w:t>
      </w:r>
      <w:r w:rsidR="001E7B7C">
        <w:t>)</w:t>
      </w:r>
      <w:r w:rsidR="001E7B7C">
        <w:tab/>
      </w:r>
      <w:r w:rsidRPr="00412412">
        <w:t>miejsce, w którym przedsiębior</w:t>
      </w:r>
      <w:r>
        <w:t>ca</w:t>
      </w:r>
      <w:r w:rsidRPr="00412412">
        <w:t xml:space="preserve"> ma </w:t>
      </w:r>
      <w:r>
        <w:t>zarejestrowaną działalność, prowadzi obsługę administracyjną</w:t>
      </w:r>
      <w:r w:rsidRPr="00412412">
        <w:t xml:space="preserve">, korzysta z pomieszczeń biurowych, płaci podatki i składki na ubezpieczenia społeczne oraz – </w:t>
      </w:r>
      <w:r>
        <w:t>tam, gdzie jest to wymagane</w:t>
      </w:r>
      <w:r w:rsidRPr="00412412">
        <w:t xml:space="preserve"> – </w:t>
      </w:r>
      <w:r>
        <w:t xml:space="preserve">w którym, </w:t>
      </w:r>
      <w:r w:rsidR="001E7B7C">
        <w:t>zgodnie z </w:t>
      </w:r>
      <w:r w:rsidRPr="00412412">
        <w:t xml:space="preserve">prawem </w:t>
      </w:r>
      <w:r>
        <w:t>państwa</w:t>
      </w:r>
      <w:r w:rsidRPr="00412412">
        <w:t xml:space="preserve"> </w:t>
      </w:r>
      <w:r>
        <w:t xml:space="preserve">członkowskiego siedziby przedsiębiorcy, posiada stosowny dokument </w:t>
      </w:r>
      <w:r w:rsidRPr="00412412">
        <w:t>uprawni</w:t>
      </w:r>
      <w:r>
        <w:t>ający do prowadzenia działalności danego rodzaju</w:t>
      </w:r>
      <w:r w:rsidRPr="00412412">
        <w:t xml:space="preserve"> lub jest zarejestrowan</w:t>
      </w:r>
      <w:r>
        <w:t>y</w:t>
      </w:r>
      <w:r w:rsidRPr="00412412">
        <w:t xml:space="preserve"> w izbach handlowy</w:t>
      </w:r>
      <w:r>
        <w:t>ch lub organizacjach branżowych;</w:t>
      </w:r>
    </w:p>
    <w:p w:rsidR="00D0351D" w:rsidRPr="00412412" w:rsidRDefault="00D0351D" w:rsidP="00D0351D">
      <w:pPr>
        <w:pStyle w:val="PKTpunkt"/>
      </w:pPr>
      <w:r>
        <w:t>2</w:t>
      </w:r>
      <w:r w:rsidR="001E7B7C">
        <w:t>)</w:t>
      </w:r>
      <w:r w:rsidR="001E7B7C">
        <w:tab/>
      </w:r>
      <w:r w:rsidRPr="00412412">
        <w:t>miejsce, w którym prowadzi się nabór pracowników delegowanyc</w:t>
      </w:r>
      <w:r>
        <w:t>h i z którego są oni delegowani;</w:t>
      </w:r>
    </w:p>
    <w:p w:rsidR="00D0351D" w:rsidRPr="00412412" w:rsidRDefault="001E7B7C" w:rsidP="00D0351D">
      <w:pPr>
        <w:pStyle w:val="PKTpunkt"/>
      </w:pPr>
      <w:r>
        <w:t>3)</w:t>
      </w:r>
      <w:r>
        <w:tab/>
      </w:r>
      <w:r w:rsidR="00D0351D" w:rsidRPr="00412412">
        <w:t>prawo właściwe dla umów zawieranych przez pracodawcę delegującego pracownika na terytorium RP ze swoimi pracownikami oraz prawo właściwe dla umów zawieran</w:t>
      </w:r>
      <w:r>
        <w:t>ych z </w:t>
      </w:r>
      <w:r w:rsidR="00D0351D">
        <w:t>klientami tego pracodawcy;</w:t>
      </w:r>
    </w:p>
    <w:p w:rsidR="00D0351D" w:rsidRPr="00412412" w:rsidRDefault="00D0351D" w:rsidP="00D0351D">
      <w:pPr>
        <w:pStyle w:val="PKTpunkt"/>
      </w:pPr>
      <w:r>
        <w:lastRenderedPageBreak/>
        <w:t>4</w:t>
      </w:r>
      <w:r w:rsidR="001E7B7C">
        <w:t>)</w:t>
      </w:r>
      <w:r w:rsidR="001E7B7C">
        <w:tab/>
      </w:r>
      <w:r w:rsidRPr="00412412">
        <w:t>miejsce, w którym przedsiębior</w:t>
      </w:r>
      <w:r>
        <w:t>ca</w:t>
      </w:r>
      <w:r w:rsidRPr="00412412">
        <w:t xml:space="preserve"> prowadzi znacz</w:t>
      </w:r>
      <w:r>
        <w:t>n</w:t>
      </w:r>
      <w:r w:rsidRPr="00412412">
        <w:t>ą</w:t>
      </w:r>
      <w:r w:rsidR="001E7B7C">
        <w:t xml:space="preserve"> działalność gospodarczą oraz w </w:t>
      </w:r>
      <w:r w:rsidRPr="00412412">
        <w:t>którym zat</w:t>
      </w:r>
      <w:r>
        <w:t>rudnia personel administracyjny;</w:t>
      </w:r>
    </w:p>
    <w:p w:rsidR="00D0351D" w:rsidRPr="00412412" w:rsidRDefault="00D0351D" w:rsidP="00D0351D">
      <w:pPr>
        <w:pStyle w:val="PKTpunkt"/>
      </w:pPr>
      <w:r>
        <w:t>5)</w:t>
      </w:r>
      <w:r w:rsidR="001E7B7C">
        <w:tab/>
      </w:r>
      <w:r w:rsidRPr="00412412">
        <w:t>liczb</w:t>
      </w:r>
      <w:r>
        <w:t>a</w:t>
      </w:r>
      <w:r w:rsidRPr="00412412">
        <w:t xml:space="preserve"> wykonanych umów lub wielkość obrotu uzyskanego w państwie członkowskim </w:t>
      </w:r>
      <w:r>
        <w:t>siedziby przedsiębiorcy</w:t>
      </w:r>
      <w:r w:rsidRPr="00412412">
        <w:t xml:space="preserve">, z uwzględnieniem </w:t>
      </w:r>
      <w:r>
        <w:t>szczególnej</w:t>
      </w:r>
      <w:r w:rsidRPr="00412412">
        <w:t xml:space="preserve"> sytuacji</w:t>
      </w:r>
      <w:r>
        <w:t xml:space="preserve"> przedsiębiorców, w tym</w:t>
      </w:r>
      <w:r w:rsidRPr="00412412">
        <w:t xml:space="preserve"> małych i średnich przedsiębiorców w rozumieniu </w:t>
      </w:r>
      <w:r>
        <w:t xml:space="preserve">przepisów </w:t>
      </w:r>
      <w:r w:rsidR="001E7B7C">
        <w:t>ustawy z dnia 2 lipca 2004 </w:t>
      </w:r>
      <w:r w:rsidRPr="00412412">
        <w:t>r. o swobodzie działalności gospodarczej</w:t>
      </w:r>
      <w:r>
        <w:t xml:space="preserve"> oraz </w:t>
      </w:r>
      <w:r w:rsidRPr="00412412">
        <w:t>nowo</w:t>
      </w:r>
      <w:r w:rsidR="00BA43A6">
        <w:t xml:space="preserve"> </w:t>
      </w:r>
      <w:r w:rsidRPr="00412412">
        <w:t>powstałych przedsiębior</w:t>
      </w:r>
      <w:r>
        <w:t>ców.</w:t>
      </w:r>
    </w:p>
    <w:p w:rsidR="00D0351D" w:rsidRPr="00412412" w:rsidRDefault="00D0351D" w:rsidP="0069753C">
      <w:pPr>
        <w:pStyle w:val="USTustnpkodeksu"/>
        <w:keepNext/>
      </w:pPr>
      <w:r w:rsidRPr="00412412">
        <w:t xml:space="preserve">4. W celu </w:t>
      </w:r>
      <w:r>
        <w:t>dokonania ustaleń w zakresie określonym w ust. 2 pkt 2</w:t>
      </w:r>
      <w:r w:rsidRPr="00412412">
        <w:t xml:space="preserve"> </w:t>
      </w:r>
      <w:r>
        <w:t>Państwowa Inspekcja Pracy</w:t>
      </w:r>
      <w:r w:rsidRPr="00412412">
        <w:t xml:space="preserve"> </w:t>
      </w:r>
      <w:r>
        <w:t>dokonuje oceny</w:t>
      </w:r>
      <w:r w:rsidRPr="00412412">
        <w:t xml:space="preserve"> wszystki</w:t>
      </w:r>
      <w:r>
        <w:t>ch</w:t>
      </w:r>
      <w:r w:rsidRPr="00412412">
        <w:t xml:space="preserve"> element</w:t>
      </w:r>
      <w:r>
        <w:t>ów</w:t>
      </w:r>
      <w:r w:rsidRPr="00412412">
        <w:t xml:space="preserve"> faktyczn</w:t>
      </w:r>
      <w:r>
        <w:t>ych</w:t>
      </w:r>
      <w:r w:rsidRPr="00412412">
        <w:t xml:space="preserve"> </w:t>
      </w:r>
      <w:r>
        <w:t xml:space="preserve">uznanych za niezbędne, </w:t>
      </w:r>
      <w:r w:rsidRPr="00412412">
        <w:t>cechując</w:t>
      </w:r>
      <w:r>
        <w:t>ych</w:t>
      </w:r>
      <w:r w:rsidRPr="00412412">
        <w:t xml:space="preserve"> pracę i sytuację danego pracownika</w:t>
      </w:r>
      <w:r>
        <w:t xml:space="preserve"> delegowanego na terytorium RP</w:t>
      </w:r>
      <w:r w:rsidRPr="00412412">
        <w:t xml:space="preserve">. Do </w:t>
      </w:r>
      <w:r>
        <w:t xml:space="preserve">tych </w:t>
      </w:r>
      <w:r w:rsidRPr="00412412">
        <w:t>elementów mogą należeć w szczególności:</w:t>
      </w:r>
    </w:p>
    <w:p w:rsidR="00D0351D" w:rsidRDefault="00D0351D" w:rsidP="00D0351D">
      <w:pPr>
        <w:pStyle w:val="PKTpunkt"/>
      </w:pPr>
      <w:r>
        <w:t>1</w:t>
      </w:r>
      <w:r w:rsidR="001E7B7C">
        <w:t>)</w:t>
      </w:r>
      <w:r w:rsidR="001E7B7C">
        <w:tab/>
      </w:r>
      <w:r w:rsidRPr="00412412">
        <w:t>wykonywan</w:t>
      </w:r>
      <w:r>
        <w:t>ie pracy</w:t>
      </w:r>
      <w:r w:rsidRPr="00412412">
        <w:t xml:space="preserve"> przez ograniczony okres na teryt</w:t>
      </w:r>
      <w:r>
        <w:t>orium Rzeczypospolitej Polskiej;</w:t>
      </w:r>
    </w:p>
    <w:p w:rsidR="00D0351D" w:rsidRPr="00412412" w:rsidRDefault="001E7B7C" w:rsidP="00D0351D">
      <w:pPr>
        <w:pStyle w:val="PKTpunkt"/>
      </w:pPr>
      <w:r>
        <w:t>2)</w:t>
      </w:r>
      <w:r>
        <w:tab/>
      </w:r>
      <w:r w:rsidR="00D0351D">
        <w:t>data rozpoczęcia delegowania;</w:t>
      </w:r>
    </w:p>
    <w:p w:rsidR="00D0351D" w:rsidRPr="00412412" w:rsidRDefault="00D0351D" w:rsidP="00D0351D">
      <w:pPr>
        <w:pStyle w:val="PKTpunkt"/>
      </w:pPr>
      <w:r>
        <w:t>3</w:t>
      </w:r>
      <w:r w:rsidR="001E7B7C">
        <w:t>)</w:t>
      </w:r>
      <w:r w:rsidR="001E7B7C">
        <w:tab/>
      </w:r>
      <w:r w:rsidRPr="00412412">
        <w:t>delegowan</w:t>
      </w:r>
      <w:r>
        <w:t>ie pracownika</w:t>
      </w:r>
      <w:r w:rsidRPr="00412412">
        <w:t xml:space="preserve"> do innego państwa członkowskiego niż państwo, w którym lub z którego ten pracownik zwyczajowo wykonuje swoją pracę zgodnie z rozporządzeniem </w:t>
      </w:r>
      <w:r w:rsidRPr="00716BC2">
        <w:t>Parlamentu Europejskiego i Rady (WE) nr 593/2</w:t>
      </w:r>
      <w:r w:rsidR="001E7B7C">
        <w:t>008 z dnia 17 czerwca 2008 r. w </w:t>
      </w:r>
      <w:r w:rsidRPr="00716BC2">
        <w:t>sprawie prawa właściwego dla</w:t>
      </w:r>
      <w:r>
        <w:t xml:space="preserve"> zobowiązań umownych (Rzym I) (</w:t>
      </w:r>
      <w:r w:rsidRPr="00716BC2">
        <w:t>Dz.</w:t>
      </w:r>
      <w:r>
        <w:t xml:space="preserve"> </w:t>
      </w:r>
      <w:r w:rsidRPr="00716BC2">
        <w:t>U</w:t>
      </w:r>
      <w:r>
        <w:t>rz</w:t>
      </w:r>
      <w:r w:rsidRPr="00716BC2">
        <w:t xml:space="preserve">. </w:t>
      </w:r>
      <w:r>
        <w:t xml:space="preserve">UE </w:t>
      </w:r>
      <w:r w:rsidRPr="00716BC2">
        <w:t xml:space="preserve">L 177 z </w:t>
      </w:r>
      <w:r>
        <w:t>0</w:t>
      </w:r>
      <w:r w:rsidRPr="00716BC2">
        <w:t>4.</w:t>
      </w:r>
      <w:r>
        <w:t>0</w:t>
      </w:r>
      <w:r w:rsidRPr="00716BC2">
        <w:t>7.2008, str. 6</w:t>
      </w:r>
      <w:r>
        <w:t>)</w:t>
      </w:r>
      <w:r w:rsidRPr="00412412">
        <w:t xml:space="preserve"> lub z </w:t>
      </w:r>
      <w:r w:rsidRPr="00716BC2">
        <w:t>Konwencj</w:t>
      </w:r>
      <w:r>
        <w:t>ą</w:t>
      </w:r>
      <w:r w:rsidRPr="00716BC2">
        <w:t xml:space="preserve"> o prawie właściwym dla zobowiązań umownych, otwartą do podpisu </w:t>
      </w:r>
      <w:r>
        <w:t xml:space="preserve">w Rzymie </w:t>
      </w:r>
      <w:r w:rsidRPr="00716BC2">
        <w:t>dnia 19 czerwca 1980 r</w:t>
      </w:r>
      <w:r>
        <w:t>oku</w:t>
      </w:r>
      <w:r w:rsidRPr="00716BC2">
        <w:t xml:space="preserve"> (Dz. Urz. UE </w:t>
      </w:r>
      <w:r>
        <w:t xml:space="preserve">C 169 </w:t>
      </w:r>
      <w:r w:rsidR="001E7B7C">
        <w:t>z </w:t>
      </w:r>
      <w:r>
        <w:t>0</w:t>
      </w:r>
      <w:r w:rsidRPr="00716BC2">
        <w:t>8.</w:t>
      </w:r>
      <w:r>
        <w:t>0</w:t>
      </w:r>
      <w:r w:rsidRPr="00716BC2">
        <w:t>7.2005, str. 10)</w:t>
      </w:r>
      <w:r>
        <w:t>;</w:t>
      </w:r>
    </w:p>
    <w:p w:rsidR="00D0351D" w:rsidRPr="00412412" w:rsidRDefault="00D0351D" w:rsidP="00D0351D">
      <w:pPr>
        <w:pStyle w:val="PKTpunkt"/>
      </w:pPr>
      <w:r>
        <w:t>4</w:t>
      </w:r>
      <w:r w:rsidR="001E7B7C">
        <w:t>)</w:t>
      </w:r>
      <w:r w:rsidR="001E7B7C">
        <w:tab/>
      </w:r>
      <w:r>
        <w:t xml:space="preserve">powrót </w:t>
      </w:r>
      <w:r w:rsidRPr="00412412">
        <w:t>pracownik</w:t>
      </w:r>
      <w:r>
        <w:t>a</w:t>
      </w:r>
      <w:r w:rsidRPr="00412412">
        <w:t xml:space="preserve"> do państwa członkowskiego, z którego został delegowany, lub </w:t>
      </w:r>
      <w:r>
        <w:t xml:space="preserve">przewidywanie, że ponownie podejmie on pracę w tym państwie </w:t>
      </w:r>
      <w:r w:rsidRPr="00412412">
        <w:t>po zakończeniu wykonywania pracy lub usług, do których wykonania został delegowany</w:t>
      </w:r>
      <w:r>
        <w:t>;</w:t>
      </w:r>
    </w:p>
    <w:p w:rsidR="00D0351D" w:rsidRPr="00412412" w:rsidRDefault="001E7B7C" w:rsidP="00D0351D">
      <w:pPr>
        <w:pStyle w:val="PKTpunkt"/>
      </w:pPr>
      <w:r>
        <w:t>5)</w:t>
      </w:r>
      <w:r>
        <w:tab/>
      </w:r>
      <w:r w:rsidR="00D0351D">
        <w:t>charakter pracy;</w:t>
      </w:r>
    </w:p>
    <w:p w:rsidR="00D0351D" w:rsidRPr="00412412" w:rsidRDefault="00D0351D" w:rsidP="00D0351D">
      <w:pPr>
        <w:pStyle w:val="PKTpunkt"/>
      </w:pPr>
      <w:r>
        <w:t>6)</w:t>
      </w:r>
      <w:r w:rsidR="001E7B7C">
        <w:tab/>
      </w:r>
      <w:r>
        <w:t>zapewnienie</w:t>
      </w:r>
      <w:r w:rsidRPr="00412412">
        <w:t xml:space="preserve"> pracownik</w:t>
      </w:r>
      <w:r>
        <w:t xml:space="preserve">owi </w:t>
      </w:r>
      <w:r w:rsidRPr="00412412">
        <w:t>transport</w:t>
      </w:r>
      <w:r>
        <w:t>u</w:t>
      </w:r>
      <w:r w:rsidRPr="00412412">
        <w:t>, zakwaterowani</w:t>
      </w:r>
      <w:r>
        <w:t>a i</w:t>
      </w:r>
      <w:r w:rsidRPr="00412412">
        <w:t xml:space="preserve"> wyżywieni</w:t>
      </w:r>
      <w:r>
        <w:t>a</w:t>
      </w:r>
      <w:r w:rsidRPr="00412412">
        <w:t xml:space="preserve"> lub zwrot kosztów, a </w:t>
      </w:r>
      <w:r>
        <w:t xml:space="preserve">w przypadku ich zapewnienia lub zwrotu kosztów </w:t>
      </w:r>
      <w:r w:rsidR="006F7325">
        <w:t>–</w:t>
      </w:r>
      <w:r w:rsidR="006F7325" w:rsidRPr="00412412">
        <w:t xml:space="preserve"> </w:t>
      </w:r>
      <w:r w:rsidRPr="00412412">
        <w:t>sposób</w:t>
      </w:r>
      <w:r>
        <w:t>, w jaki</w:t>
      </w:r>
      <w:r w:rsidRPr="00412412">
        <w:t xml:space="preserve"> jest to zapewniane</w:t>
      </w:r>
      <w:r>
        <w:t>,</w:t>
      </w:r>
      <w:r w:rsidRPr="00412412">
        <w:t xml:space="preserve"> lub metoda</w:t>
      </w:r>
      <w:r>
        <w:t>,</w:t>
      </w:r>
      <w:r w:rsidRPr="00412412">
        <w:t xml:space="preserve"> jaka jes</w:t>
      </w:r>
      <w:r>
        <w:t>t stosowana przy zwrocie kosztów;</w:t>
      </w:r>
    </w:p>
    <w:p w:rsidR="00D0351D" w:rsidRDefault="001E7B7C" w:rsidP="00D0351D">
      <w:pPr>
        <w:pStyle w:val="PKTpunkt"/>
      </w:pPr>
      <w:r>
        <w:t>7)</w:t>
      </w:r>
      <w:r>
        <w:tab/>
      </w:r>
      <w:r w:rsidR="00D0351D">
        <w:t xml:space="preserve">wykonywanie pracy w poprzednich okresach </w:t>
      </w:r>
      <w:r w:rsidR="00D0351D" w:rsidRPr="00412412">
        <w:t xml:space="preserve">na danym stanowisku </w:t>
      </w:r>
      <w:r w:rsidR="00D0351D">
        <w:t xml:space="preserve">przez tego samego </w:t>
      </w:r>
      <w:r w:rsidR="00D0351D" w:rsidRPr="00412412">
        <w:t>lub inn</w:t>
      </w:r>
      <w:r w:rsidR="00D0351D">
        <w:t>ego</w:t>
      </w:r>
      <w:r w:rsidR="00D0351D" w:rsidRPr="00412412">
        <w:t xml:space="preserve"> pracownik</w:t>
      </w:r>
      <w:r w:rsidR="00D0351D">
        <w:t>a</w:t>
      </w:r>
      <w:r w:rsidR="00D0351D" w:rsidRPr="00412412">
        <w:t>.</w:t>
      </w:r>
    </w:p>
    <w:p w:rsidR="00D0351D" w:rsidRDefault="00D0351D" w:rsidP="00D0351D">
      <w:pPr>
        <w:pStyle w:val="USTustnpkodeksu"/>
      </w:pPr>
      <w:r>
        <w:t>5. Niespełnienie jednego albo większej liczby elem</w:t>
      </w:r>
      <w:r w:rsidR="001E7B7C">
        <w:t>entów faktycznych określonych w </w:t>
      </w:r>
      <w:r>
        <w:t>ust. 3 i 4 nie oznacza, że dana sytuacja nie stanowi delegowania pracownika na terytorium RP. Ocenę tych elementów dostosowuje się do każdego konkretnego przypadku oraz uwzględnia się specyfikę danej sytuacji.</w:t>
      </w:r>
    </w:p>
    <w:p w:rsidR="00D0351D" w:rsidRPr="00FE263A" w:rsidRDefault="00D0351D" w:rsidP="00D0351D">
      <w:pPr>
        <w:pStyle w:val="ARTartustawynprozporzdzenia"/>
      </w:pPr>
      <w:r w:rsidRPr="0069753C">
        <w:rPr>
          <w:rStyle w:val="Ppogrubienie"/>
        </w:rPr>
        <w:lastRenderedPageBreak/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15.</w:t>
      </w:r>
      <w:r w:rsidRPr="00FE263A">
        <w:t xml:space="preserve"> 1. Państwowa Inspekcja Pracy kontrol</w:t>
      </w:r>
      <w:r>
        <w:t>uje</w:t>
      </w:r>
      <w:r w:rsidRPr="00FE263A">
        <w:t xml:space="preserve"> warunk</w:t>
      </w:r>
      <w:r>
        <w:t>i</w:t>
      </w:r>
      <w:r w:rsidRPr="00FE263A">
        <w:t xml:space="preserve"> zatrudnienia pracowników delegowanych na terytorium RP, o których mowa w art. 4 ust. 2</w:t>
      </w:r>
      <w:r>
        <w:t>, z zastrzeżeniem art. 5.</w:t>
      </w:r>
    </w:p>
    <w:p w:rsidR="00D0351D" w:rsidRDefault="00D0351D" w:rsidP="00D0351D">
      <w:pPr>
        <w:pStyle w:val="USTustnpkodeksu"/>
      </w:pPr>
      <w:r w:rsidRPr="00FE263A">
        <w:t xml:space="preserve">2. </w:t>
      </w:r>
      <w:r>
        <w:t xml:space="preserve">W zakresie określonym w ust. 1 właściwe organy Państwowej </w:t>
      </w:r>
      <w:r w:rsidRPr="00FE263A">
        <w:t>Inspekcj</w:t>
      </w:r>
      <w:r>
        <w:t>i</w:t>
      </w:r>
      <w:r w:rsidRPr="00FE263A">
        <w:t xml:space="preserve"> </w:t>
      </w:r>
      <w:r>
        <w:t xml:space="preserve">Pracy </w:t>
      </w:r>
      <w:r w:rsidRPr="00FE263A">
        <w:t>ma</w:t>
      </w:r>
      <w:r>
        <w:t>ją</w:t>
      </w:r>
      <w:r w:rsidRPr="00FE263A">
        <w:t xml:space="preserve"> prawo </w:t>
      </w:r>
      <w:r>
        <w:t>kierowania środków prawnych, o których mowa w art. 11 ustawy z dnia 13 kwietnia 2007 r. o Państwowej Inspekcji Pracy (Dz. U. z 2015 r. poz. 640</w:t>
      </w:r>
      <w:r w:rsidRPr="00FE263A">
        <w:t xml:space="preserve"> </w:t>
      </w:r>
      <w:r>
        <w:t xml:space="preserve">i 1240), </w:t>
      </w:r>
      <w:r w:rsidRPr="00FE263A">
        <w:t xml:space="preserve">do </w:t>
      </w:r>
      <w:r>
        <w:t>pracodawców delegujących pracowników na terytorium RP</w:t>
      </w:r>
      <w:r w:rsidRPr="00FE263A">
        <w:t>.</w:t>
      </w:r>
    </w:p>
    <w:p w:rsidR="00D0351D" w:rsidRDefault="00D0351D" w:rsidP="00D0351D">
      <w:pPr>
        <w:pStyle w:val="ARTartustawynprozporzdzenia"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16.</w:t>
      </w:r>
      <w:r w:rsidRPr="00412412">
        <w:t xml:space="preserve"> </w:t>
      </w:r>
      <w:r>
        <w:t>K</w:t>
      </w:r>
      <w:r w:rsidRPr="00412412">
        <w:t>ontrole pracodawców delegujących pracowników na terytorium RP</w:t>
      </w:r>
      <w:r>
        <w:t>, przeprowadzane przez Państwową Inspekcję Pracy,</w:t>
      </w:r>
      <w:r w:rsidRPr="00412412">
        <w:t xml:space="preserve"> nie </w:t>
      </w:r>
      <w:r>
        <w:t>mogą mieć</w:t>
      </w:r>
      <w:r w:rsidRPr="00412412">
        <w:t xml:space="preserve"> charakteru dyskryminującego </w:t>
      </w:r>
      <w:r>
        <w:t>ani</w:t>
      </w:r>
      <w:r w:rsidRPr="00412412">
        <w:t xml:space="preserve"> nie </w:t>
      </w:r>
      <w:r>
        <w:t>mogą być</w:t>
      </w:r>
      <w:r w:rsidRPr="00412412">
        <w:t xml:space="preserve"> </w:t>
      </w:r>
      <w:r>
        <w:t>nieproporcjonalne</w:t>
      </w:r>
      <w:r w:rsidRPr="00412412">
        <w:t>.</w:t>
      </w:r>
    </w:p>
    <w:p w:rsidR="00D0351D" w:rsidRDefault="00D0351D" w:rsidP="0069753C">
      <w:pPr>
        <w:pStyle w:val="ARTartustawynprozporzdzenia"/>
        <w:keepNext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17.</w:t>
      </w:r>
      <w:r>
        <w:t xml:space="preserve"> 1. W przypadku otrzymania wniosku, o którym mowa w art. 9 ust. 2 pkt 5, Państwowa Inspekcja Pracy podejmuje wszelkie niezbędne czynności, aby bez zbędnej zwłoki, nie później jednak niż w ciągu miesiąca od dnia otrzymania wniosku, powiadomić pracodawcę delegującego pracownika z terytorium RP o decyzji w sprawie nałożenia administracyjnej kary pieniężnej lub grzywny administracyjnej oraz dokumentach, o ile zostały dołączone do wniosku, jeżeli:</w:t>
      </w:r>
    </w:p>
    <w:p w:rsidR="00D0351D" w:rsidRPr="00161F59" w:rsidRDefault="00D0351D" w:rsidP="0069753C">
      <w:pPr>
        <w:pStyle w:val="PKTpunkt"/>
        <w:keepNext/>
      </w:pPr>
      <w:r>
        <w:t>1)</w:t>
      </w:r>
      <w:r w:rsidR="007D54FD">
        <w:tab/>
      </w:r>
      <w:r>
        <w:t xml:space="preserve">wniosek </w:t>
      </w:r>
      <w:r w:rsidRPr="00161F59">
        <w:t>wskazuje co najmniej:</w:t>
      </w:r>
    </w:p>
    <w:p w:rsidR="00D0351D" w:rsidRPr="00412412" w:rsidRDefault="007D54FD" w:rsidP="00D0351D">
      <w:pPr>
        <w:pStyle w:val="LITlitera"/>
      </w:pPr>
      <w:r>
        <w:t>a)</w:t>
      </w:r>
      <w:r>
        <w:tab/>
      </w:r>
      <w:r w:rsidR="00D0351D">
        <w:t xml:space="preserve">imię i </w:t>
      </w:r>
      <w:r w:rsidR="00D0351D" w:rsidRPr="00412412">
        <w:t xml:space="preserve">nazwisko </w:t>
      </w:r>
      <w:r w:rsidR="00D0351D">
        <w:t>lub</w:t>
      </w:r>
      <w:r w:rsidR="00D0351D" w:rsidRPr="00412412">
        <w:t xml:space="preserve"> nazwę,</w:t>
      </w:r>
      <w:r w:rsidR="00D0351D">
        <w:t xml:space="preserve"> znany</w:t>
      </w:r>
      <w:r w:rsidR="00D0351D" w:rsidRPr="00412412">
        <w:t xml:space="preserve"> adres oraz wszelkie inne </w:t>
      </w:r>
      <w:r w:rsidR="00D0351D">
        <w:t xml:space="preserve">dane umożliwiające ustalenie </w:t>
      </w:r>
      <w:r w:rsidR="00D0351D" w:rsidRPr="00412412">
        <w:t>tożsamości adresata</w:t>
      </w:r>
      <w:r w:rsidR="00D0351D">
        <w:t>,</w:t>
      </w:r>
    </w:p>
    <w:p w:rsidR="00D0351D" w:rsidRPr="00412412" w:rsidRDefault="007D54FD" w:rsidP="00D0351D">
      <w:pPr>
        <w:pStyle w:val="LITlitera"/>
      </w:pPr>
      <w:r>
        <w:t>b)</w:t>
      </w:r>
      <w:r>
        <w:tab/>
      </w:r>
      <w:r w:rsidR="00D0351D">
        <w:t xml:space="preserve">streszczenie faktów i </w:t>
      </w:r>
      <w:r w:rsidR="00D0351D" w:rsidRPr="00412412">
        <w:t>okoliczności naruszenia</w:t>
      </w:r>
      <w:r w:rsidR="00D0351D">
        <w:t xml:space="preserve"> prawa</w:t>
      </w:r>
      <w:r w:rsidR="00D0351D" w:rsidRPr="00412412">
        <w:t xml:space="preserve">, charakter </w:t>
      </w:r>
      <w:r>
        <w:t>tego naruszenia i </w:t>
      </w:r>
      <w:r w:rsidR="00D0351D">
        <w:t xml:space="preserve">odpowiednie </w:t>
      </w:r>
      <w:r w:rsidR="00D0351D" w:rsidRPr="00412412">
        <w:t>przepisy mające zastosowanie</w:t>
      </w:r>
      <w:r w:rsidR="00D0351D">
        <w:t>,</w:t>
      </w:r>
    </w:p>
    <w:p w:rsidR="00D0351D" w:rsidRPr="00412412" w:rsidRDefault="00D0351D" w:rsidP="00D0351D">
      <w:pPr>
        <w:pStyle w:val="LITlitera"/>
      </w:pPr>
      <w:r>
        <w:t>c</w:t>
      </w:r>
      <w:r w:rsidR="007D54FD">
        <w:t>)</w:t>
      </w:r>
      <w:r w:rsidR="007D54FD">
        <w:tab/>
      </w:r>
      <w:r>
        <w:t>decyzję w sprawie nałożenia</w:t>
      </w:r>
      <w:r w:rsidRPr="00073CE8">
        <w:t xml:space="preserve"> </w:t>
      </w:r>
      <w:r>
        <w:t xml:space="preserve">administracyjnej kary pieniężnej lub grzywny administracyjnej i wszelkie </w:t>
      </w:r>
      <w:r w:rsidRPr="00412412">
        <w:t>inne odpowied</w:t>
      </w:r>
      <w:r>
        <w:t>nie in</w:t>
      </w:r>
      <w:r w:rsidR="007D54FD">
        <w:t>formacje lub dokumenty, w tym o </w:t>
      </w:r>
      <w:r w:rsidRPr="00412412">
        <w:t xml:space="preserve">charakterze sądowym, dotyczące przedmiotowego </w:t>
      </w:r>
      <w:r>
        <w:t>żądania</w:t>
      </w:r>
      <w:r w:rsidRPr="00412412">
        <w:t xml:space="preserve"> bądź ka</w:t>
      </w:r>
      <w:r>
        <w:t>ry lub grzywny administracyjnej,</w:t>
      </w:r>
    </w:p>
    <w:p w:rsidR="00D0351D" w:rsidRDefault="007D54FD" w:rsidP="00D0351D">
      <w:pPr>
        <w:pStyle w:val="LITlitera"/>
      </w:pPr>
      <w:r>
        <w:t>d)</w:t>
      </w:r>
      <w:r>
        <w:tab/>
      </w:r>
      <w:r w:rsidR="00D0351D">
        <w:t xml:space="preserve">nazwę, adres i </w:t>
      </w:r>
      <w:r w:rsidR="00D0351D" w:rsidRPr="00412412">
        <w:t xml:space="preserve">inne dane kontaktowe organu odpowiedzialnego za rozpatrzenie </w:t>
      </w:r>
      <w:r w:rsidR="00D0351D">
        <w:t>administracyjnej</w:t>
      </w:r>
      <w:r w:rsidR="00D0351D" w:rsidRPr="00412412">
        <w:t xml:space="preserve"> kary </w:t>
      </w:r>
      <w:r w:rsidR="00D0351D">
        <w:t xml:space="preserve">pieniężnej </w:t>
      </w:r>
      <w:r w:rsidR="00D0351D" w:rsidRPr="00412412">
        <w:t>lub grzywny administracyjnej oraz, je</w:t>
      </w:r>
      <w:r w:rsidR="00D0351D">
        <w:t>że</w:t>
      </w:r>
      <w:r w:rsidR="00D0351D" w:rsidRPr="00412412">
        <w:t xml:space="preserve">li nie jest to ten sam organ, organu, który może udzielić dodatkowych informacji dotyczących </w:t>
      </w:r>
      <w:r w:rsidR="00D0351D">
        <w:t xml:space="preserve">takiej </w:t>
      </w:r>
      <w:r w:rsidR="00D0351D" w:rsidRPr="00412412">
        <w:t xml:space="preserve">kary lub grzywny </w:t>
      </w:r>
      <w:r w:rsidR="00D0351D">
        <w:t>lub</w:t>
      </w:r>
      <w:r w:rsidR="00D0351D" w:rsidRPr="00412412">
        <w:t xml:space="preserve"> możliwości odwołania się od obowiązku zapłaty lub zaskarżenia decyzji</w:t>
      </w:r>
      <w:r w:rsidR="00D0351D">
        <w:t xml:space="preserve"> w sprawie ich nałożenia,</w:t>
      </w:r>
    </w:p>
    <w:p w:rsidR="00D0351D" w:rsidRDefault="007D54FD" w:rsidP="00D0351D">
      <w:pPr>
        <w:pStyle w:val="LITlitera"/>
      </w:pPr>
      <w:r>
        <w:t>e)</w:t>
      </w:r>
      <w:r>
        <w:tab/>
      </w:r>
      <w:r w:rsidR="00D0351D" w:rsidRPr="00412412">
        <w:t>c</w:t>
      </w:r>
      <w:r w:rsidR="00D0351D">
        <w:t xml:space="preserve">el powiadomienia oraz termin, w </w:t>
      </w:r>
      <w:r w:rsidR="00D0351D" w:rsidRPr="00412412">
        <w:t>jakim należy go dokonać</w:t>
      </w:r>
      <w:r w:rsidR="00D0351D">
        <w:t>;</w:t>
      </w:r>
    </w:p>
    <w:p w:rsidR="00D0351D" w:rsidRPr="00D0351D" w:rsidRDefault="007D54FD" w:rsidP="00D0351D">
      <w:pPr>
        <w:pStyle w:val="PKTpunkt"/>
      </w:pPr>
      <w:r>
        <w:t>2)</w:t>
      </w:r>
      <w:r>
        <w:tab/>
      </w:r>
      <w:r w:rsidR="00D0351D" w:rsidRPr="00D0351D">
        <w:t>wniosek zawiera informacje odpowiadające treści decyzji w sprawie nałożenia administracyjnej kary pieniężnej lub grzywny administracyjnej;</w:t>
      </w:r>
    </w:p>
    <w:p w:rsidR="00D0351D" w:rsidRDefault="007D54FD" w:rsidP="00D0351D">
      <w:pPr>
        <w:pStyle w:val="PKTpunkt"/>
      </w:pPr>
      <w:r>
        <w:lastRenderedPageBreak/>
        <w:t>3)</w:t>
      </w:r>
      <w:r>
        <w:tab/>
      </w:r>
      <w:r w:rsidR="00D0351D">
        <w:t>do wniosku dołączono decyzję w sprawie nałożenia administracyjnej kary pieniężnej lub grzywny administracyjnej i wskazane we wniosku dokumenty.</w:t>
      </w:r>
    </w:p>
    <w:p w:rsidR="00D0351D" w:rsidRPr="008F64C2" w:rsidRDefault="00D0351D" w:rsidP="0069753C">
      <w:pPr>
        <w:pStyle w:val="USTustnpkodeksu"/>
        <w:keepNext/>
      </w:pPr>
      <w:r>
        <w:t>2</w:t>
      </w:r>
      <w:r w:rsidRPr="008F64C2">
        <w:t xml:space="preserve">. Po sprawdzeniu wniosku </w:t>
      </w:r>
      <w:r>
        <w:t>w zakresie, o którym mowa w ust. 1</w:t>
      </w:r>
      <w:r w:rsidRPr="008F64C2">
        <w:t>, Państwowa Inspekcja Pracy:</w:t>
      </w:r>
    </w:p>
    <w:p w:rsidR="00D0351D" w:rsidRPr="008F64C2" w:rsidRDefault="007D54FD" w:rsidP="00D0351D">
      <w:pPr>
        <w:pStyle w:val="PKTpunkt"/>
      </w:pPr>
      <w:r>
        <w:t>1)</w:t>
      </w:r>
      <w:r>
        <w:tab/>
      </w:r>
      <w:r w:rsidR="00D0351D">
        <w:t xml:space="preserve">przekazuje decyzję w sprawie nałożenia administracyjnej kary pieniężnej lub grzywny administracyjnej oraz dołączone do niej dokumenty pracodawcy delegującemu pracownika z terytorium RP, jeżeli wniosek spełnia wymogi określone w ust. </w:t>
      </w:r>
      <w:r w:rsidR="00D0351D" w:rsidRPr="008F64C2">
        <w:t>1</w:t>
      </w:r>
      <w:r w:rsidR="00D0351D">
        <w:t xml:space="preserve">, </w:t>
      </w:r>
      <w:r w:rsidR="00D0351D" w:rsidRPr="008F64C2">
        <w:t>albo</w:t>
      </w:r>
    </w:p>
    <w:p w:rsidR="00D0351D" w:rsidRDefault="00D0351D" w:rsidP="00D0351D">
      <w:pPr>
        <w:pStyle w:val="PKTpunkt"/>
      </w:pPr>
      <w:r>
        <w:t>2) zwraca wniosek organowi wnioskującemu, jeżeli wniosek nie spełnia wymogów określonych w ust. 1.</w:t>
      </w:r>
    </w:p>
    <w:p w:rsidR="00D0351D" w:rsidRDefault="00D0351D" w:rsidP="0069753C">
      <w:pPr>
        <w:pStyle w:val="ARTartustawynprozporzdzenia"/>
        <w:keepNext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18.</w:t>
      </w:r>
      <w:r>
        <w:t xml:space="preserve"> 1. W przypadku otrzymania wniosku, o którym mowa w art. 9 ust. 2 pkt 6, Państwowa Inspekcja Pracy sprawdza, czy wniosek:</w:t>
      </w:r>
    </w:p>
    <w:p w:rsidR="00D0351D" w:rsidRDefault="007D54FD" w:rsidP="00D0351D">
      <w:pPr>
        <w:pStyle w:val="PKTpunkt"/>
      </w:pPr>
      <w:r>
        <w:t>1)</w:t>
      </w:r>
      <w:r>
        <w:tab/>
      </w:r>
      <w:r w:rsidR="00D0351D">
        <w:t>zawiera elementy, o których mowa w art. 17 ust. 1 pkt 1 lit. a, b i d oraz pkt 2 i 3;</w:t>
      </w:r>
    </w:p>
    <w:p w:rsidR="00D0351D" w:rsidRDefault="007D54FD" w:rsidP="00D0351D">
      <w:pPr>
        <w:pStyle w:val="PKTpunkt"/>
      </w:pPr>
      <w:r>
        <w:t>2)</w:t>
      </w:r>
      <w:r>
        <w:tab/>
      </w:r>
      <w:r w:rsidR="00D0351D">
        <w:t xml:space="preserve">zawiera </w:t>
      </w:r>
      <w:r w:rsidR="00D0351D" w:rsidRPr="00412412">
        <w:t xml:space="preserve">datę, kiedy orzeczenie lub decyzja </w:t>
      </w:r>
      <w:r w:rsidR="00D0351D">
        <w:t xml:space="preserve">w sprawie nałożenia administracyjnej kary pieniężnej lub grzywny administracyjnej </w:t>
      </w:r>
      <w:r w:rsidR="00D0351D" w:rsidRPr="00412412">
        <w:t xml:space="preserve">stały się wykonalne lub ostateczne, opis rodzaju </w:t>
      </w:r>
      <w:r w:rsidR="00D0351D">
        <w:t xml:space="preserve">administracyjnej kary pieniężnej lub grzywny administracyjnej </w:t>
      </w:r>
      <w:r w:rsidR="00D0351D" w:rsidRPr="00412412">
        <w:t xml:space="preserve">oraz </w:t>
      </w:r>
      <w:r w:rsidR="00D0351D">
        <w:t xml:space="preserve">ich </w:t>
      </w:r>
      <w:r w:rsidR="00D0351D" w:rsidRPr="00412412">
        <w:t>wysokoś</w:t>
      </w:r>
      <w:r w:rsidR="00D0351D">
        <w:t>ć</w:t>
      </w:r>
      <w:r w:rsidR="00D0351D" w:rsidRPr="00412412">
        <w:t>, wszelkie daty istotn</w:t>
      </w:r>
      <w:r w:rsidR="00D0351D">
        <w:t>e dla przeprowadzenia egzekucji, w tym informacje, czy</w:t>
      </w:r>
      <w:r w:rsidR="00D0351D" w:rsidRPr="00412412">
        <w:t xml:space="preserve"> doręczono stronie orzeczenie lub decyzję</w:t>
      </w:r>
      <w:r w:rsidR="00D0351D">
        <w:t>,</w:t>
      </w:r>
      <w:r w:rsidR="00D0351D" w:rsidRPr="00412412">
        <w:t xml:space="preserve"> </w:t>
      </w:r>
      <w:r w:rsidR="00D0351D">
        <w:t>a jeżeli tak, to w jaki sposób,</w:t>
      </w:r>
      <w:r w:rsidR="00D0351D" w:rsidRPr="00412412">
        <w:t xml:space="preserve"> lub c</w:t>
      </w:r>
      <w:r w:rsidR="00D0351D">
        <w:t xml:space="preserve">zy wydano orzeczenie zaoczne, a </w:t>
      </w:r>
      <w:r w:rsidR="00D0351D" w:rsidRPr="00412412">
        <w:t xml:space="preserve">także potwierdzenie organu wnioskującego, że </w:t>
      </w:r>
      <w:r w:rsidR="00D0351D">
        <w:t xml:space="preserve">taka </w:t>
      </w:r>
      <w:r w:rsidR="00D0351D" w:rsidRPr="00412412">
        <w:t>kara lub grzywna nie podlega dalszemu odwołaniu</w:t>
      </w:r>
      <w:r w:rsidR="00D0351D">
        <w:t>,</w:t>
      </w:r>
      <w:r w:rsidR="00D0351D" w:rsidRPr="00412412">
        <w:t xml:space="preserve"> </w:t>
      </w:r>
      <w:r w:rsidR="00D0351D">
        <w:t>i</w:t>
      </w:r>
      <w:r w:rsidR="00D0351D" w:rsidRPr="00412412">
        <w:t xml:space="preserve"> opis </w:t>
      </w:r>
      <w:r w:rsidR="00D0351D">
        <w:t xml:space="preserve">żądania, w związku z </w:t>
      </w:r>
      <w:r w:rsidR="00D0351D" w:rsidRPr="00412412">
        <w:t>którym jest składany wniosek</w:t>
      </w:r>
      <w:r w:rsidR="00D0351D">
        <w:t>,</w:t>
      </w:r>
      <w:r w:rsidR="00D0351D" w:rsidRPr="00412412">
        <w:t xml:space="preserve"> oraz jego poszczególnych </w:t>
      </w:r>
      <w:r w:rsidR="00D0351D">
        <w:t>elementów.</w:t>
      </w:r>
    </w:p>
    <w:p w:rsidR="00D0351D" w:rsidRDefault="00D0351D" w:rsidP="0069753C">
      <w:pPr>
        <w:pStyle w:val="USTustnpkodeksu"/>
        <w:keepNext/>
      </w:pPr>
      <w:r>
        <w:t>2</w:t>
      </w:r>
      <w:r w:rsidRPr="00B164A3">
        <w:t xml:space="preserve">. </w:t>
      </w:r>
      <w:r>
        <w:t>Jeżeli wniosek spełnia wymogi określone w ust. 1</w:t>
      </w:r>
      <w:r w:rsidR="00BA43A6">
        <w:t>,</w:t>
      </w:r>
      <w:r w:rsidRPr="00B164A3">
        <w:t xml:space="preserve"> Państwowa</w:t>
      </w:r>
      <w:r>
        <w:t xml:space="preserve"> Inspekcja Pracy:</w:t>
      </w:r>
    </w:p>
    <w:p w:rsidR="00D0351D" w:rsidRDefault="007D54FD" w:rsidP="00D0351D">
      <w:pPr>
        <w:pStyle w:val="PKTpunkt"/>
      </w:pPr>
      <w:r>
        <w:t>1)</w:t>
      </w:r>
      <w:r>
        <w:tab/>
      </w:r>
      <w:r w:rsidR="00D0351D">
        <w:t>nie później niż w ciągu miesiąca od dnia otrzymania wniosku powiadamia o wniosku oraz o dołączonych do niego dokumentach praco</w:t>
      </w:r>
      <w:r>
        <w:t>dawcę delegującego pracownika z </w:t>
      </w:r>
      <w:r w:rsidR="00D0351D">
        <w:t>terytorium RP;</w:t>
      </w:r>
    </w:p>
    <w:p w:rsidR="00D0351D" w:rsidRDefault="007D54FD" w:rsidP="00D0351D">
      <w:pPr>
        <w:pStyle w:val="PKTpunkt"/>
      </w:pPr>
      <w:r>
        <w:t>2)</w:t>
      </w:r>
      <w:r>
        <w:tab/>
      </w:r>
      <w:r w:rsidR="00D0351D">
        <w:t>przekazuje wniosek naczelnikowi urzędu skarbowego, o ile nie nastąpiła dobrowolna zapłata administracyjnej kary pieniężnej lub grzywny administracyjnej, w celu przeprowadzenia egzekucji, dołączając tytuł wykonawczy, o którym mowa w przepisach o postępowaniu egzekucyjnym w administracji, zawierający określenie wysokości należności pieniężnej w walucie polskiej; wysokość tej należności ustala się, przeliczając wysokość należności wyrażonej w innej walucie niż polska według średniego kursu złotego w stosunku do tej waluty, określonego przez Narodowy Bank Polski, z dnia wydania decyzji w sprawie nałożenia administracyjnej kary pieniężnej lub grzywny administracyjnej.</w:t>
      </w:r>
    </w:p>
    <w:p w:rsidR="00D0351D" w:rsidRDefault="00D0351D" w:rsidP="00D0351D">
      <w:pPr>
        <w:pStyle w:val="USTustnpkodeksu"/>
      </w:pPr>
      <w:r>
        <w:lastRenderedPageBreak/>
        <w:t>3. Jeżeli wniosek nie spełnia wymogów określonych w ust. 1, Państwowa Inspekcja Pracy zwraca wniosek organowi wnioskującemu.</w:t>
      </w:r>
    </w:p>
    <w:p w:rsidR="00D0351D" w:rsidRDefault="00D0351D" w:rsidP="0069753C">
      <w:pPr>
        <w:pStyle w:val="USTustnpkodeksu"/>
        <w:keepNext/>
      </w:pPr>
      <w:r>
        <w:t>4</w:t>
      </w:r>
      <w:r w:rsidRPr="008F64C2">
        <w:t>. Państwowa Inspekc</w:t>
      </w:r>
      <w:r>
        <w:t xml:space="preserve">ja Pracy może zwrócić wniosek </w:t>
      </w:r>
      <w:r w:rsidRPr="008F64C2">
        <w:t>organowi wnioskującemu, jeżeli</w:t>
      </w:r>
      <w:r>
        <w:t>:</w:t>
      </w:r>
    </w:p>
    <w:p w:rsidR="00D0351D" w:rsidRDefault="007D54FD" w:rsidP="00D0351D">
      <w:pPr>
        <w:pStyle w:val="PKTpunkt"/>
      </w:pPr>
      <w:r>
        <w:t>1)</w:t>
      </w:r>
      <w:r>
        <w:tab/>
      </w:r>
      <w:r w:rsidR="00D0351D">
        <w:t xml:space="preserve">ogólna kwota administracyjnej kary pieniężnej lub grzywny administracyjnej wynosi mniej niż 350 </w:t>
      </w:r>
      <w:r w:rsidR="00D87F92">
        <w:t>euro</w:t>
      </w:r>
      <w:r w:rsidR="00D0351D">
        <w:t xml:space="preserve">; jeżeli ogólna kwota takiej kary lub grzywny jest wyrażona w innej walucie niż </w:t>
      </w:r>
      <w:r w:rsidR="00D87F92">
        <w:t>euro</w:t>
      </w:r>
      <w:r w:rsidR="00D0351D">
        <w:t>, należy ją przeliczyć na walutę polską według średniego kursu określonego dla danej waluty przez Narodowy Bank Po</w:t>
      </w:r>
      <w:r>
        <w:t>lski na dzień wydania decyzji w </w:t>
      </w:r>
      <w:r w:rsidR="00D0351D">
        <w:t xml:space="preserve">sprawie nałożenia administracyjnej kary pieniężnej </w:t>
      </w:r>
      <w:r>
        <w:t>lub grzywny administracyjnej, a </w:t>
      </w:r>
      <w:r w:rsidR="00D0351D">
        <w:t xml:space="preserve">następnie otrzymaną kwotę przeliczyć według średniego kursu złotego w stosunku do </w:t>
      </w:r>
      <w:r w:rsidR="00D87F92">
        <w:t>euro</w:t>
      </w:r>
      <w:r w:rsidR="00D0351D">
        <w:t>, określonego przez Narodowy Bank Polski, z tego dnia,</w:t>
      </w:r>
    </w:p>
    <w:p w:rsidR="00D0351D" w:rsidRPr="000B6A52" w:rsidRDefault="007D54FD" w:rsidP="0069753C">
      <w:pPr>
        <w:pStyle w:val="PKTpunkt"/>
        <w:keepNext/>
      </w:pPr>
      <w:r>
        <w:t>2)</w:t>
      </w:r>
      <w:r>
        <w:tab/>
      </w:r>
      <w:r w:rsidR="00D0351D">
        <w:t>decyzja w sprawie nałożenia administracyjnej kary pieniężnej lub grzywny administracyjnej jest sprzeczna z podstawowymi zasadami porządku prawnego Rzeczypospolitej Polskiej</w:t>
      </w:r>
    </w:p>
    <w:p w:rsidR="00D0351D" w:rsidRDefault="007D54FD" w:rsidP="00D0351D">
      <w:pPr>
        <w:pStyle w:val="CZWSPPKTczwsplnapunktw"/>
      </w:pPr>
      <w:r>
        <w:t>–</w:t>
      </w:r>
      <w:r>
        <w:tab/>
      </w:r>
      <w:r w:rsidR="00D0351D" w:rsidRPr="00161F59">
        <w:t>i o fakcie zwrotu wniosku powiadamia pracodawcę delegującego pracownik</w:t>
      </w:r>
      <w:r w:rsidR="00D0351D">
        <w:t>a</w:t>
      </w:r>
      <w:r w:rsidR="00D0351D" w:rsidRPr="00161F59">
        <w:t xml:space="preserve"> z terytorium RP.</w:t>
      </w:r>
    </w:p>
    <w:p w:rsidR="00D0351D" w:rsidRPr="008F64C2" w:rsidRDefault="00D0351D" w:rsidP="0069753C">
      <w:pPr>
        <w:pStyle w:val="ARTartustawynprozporzdzenia"/>
        <w:keepNext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19.</w:t>
      </w:r>
      <w:r>
        <w:t xml:space="preserve"> Państwowa Inspekcja Pracy</w:t>
      </w:r>
      <w:r w:rsidRPr="008F64C2">
        <w:t xml:space="preserve"> bez zbędnej zwłoki informuje organ wnioskujący</w:t>
      </w:r>
      <w:r w:rsidR="007D54FD">
        <w:t> </w:t>
      </w:r>
      <w:r w:rsidRPr="008F64C2">
        <w:t>o:</w:t>
      </w:r>
    </w:p>
    <w:p w:rsidR="00D0351D" w:rsidRDefault="007D54FD" w:rsidP="0069753C">
      <w:pPr>
        <w:pStyle w:val="PKTpunkt"/>
        <w:keepNext/>
      </w:pPr>
      <w:r>
        <w:t>1)</w:t>
      </w:r>
      <w:r>
        <w:tab/>
      </w:r>
      <w:r w:rsidR="00D0351D">
        <w:t xml:space="preserve">czynnościach podjętych na jego wniosek o </w:t>
      </w:r>
      <w:r w:rsidR="00D0351D" w:rsidRPr="00412412">
        <w:t>powiadomienie</w:t>
      </w:r>
      <w:r w:rsidR="00D0351D">
        <w:t xml:space="preserve"> o decyzji w sprawie nałożenia administracyjnej</w:t>
      </w:r>
      <w:r w:rsidR="00D0351D" w:rsidRPr="00412412">
        <w:t xml:space="preserve"> kary </w:t>
      </w:r>
      <w:r w:rsidR="00D0351D">
        <w:t xml:space="preserve">pieniężnej </w:t>
      </w:r>
      <w:r w:rsidR="00D0351D" w:rsidRPr="00412412">
        <w:t xml:space="preserve">lub grzywny administracyjnej </w:t>
      </w:r>
      <w:r>
        <w:t>lub wniosek o </w:t>
      </w:r>
      <w:r w:rsidR="00D0351D" w:rsidRPr="00412412">
        <w:t xml:space="preserve">egzekucję </w:t>
      </w:r>
      <w:r w:rsidR="00D0351D" w:rsidRPr="00542B32">
        <w:t xml:space="preserve">administracyjnej </w:t>
      </w:r>
      <w:r w:rsidR="00D0351D" w:rsidRPr="00412412">
        <w:t xml:space="preserve">kary </w:t>
      </w:r>
      <w:r w:rsidR="00D0351D">
        <w:t xml:space="preserve">pieniężnej </w:t>
      </w:r>
      <w:r w:rsidR="00D0351D" w:rsidRPr="00412412">
        <w:t xml:space="preserve">lub grzywny </w:t>
      </w:r>
      <w:r>
        <w:t>administracyjnej, w tym o </w:t>
      </w:r>
      <w:r w:rsidR="00D0351D">
        <w:t>dacie przekazania pracodawcy delegującemu pracownika z terytorium RP:</w:t>
      </w:r>
    </w:p>
    <w:p w:rsidR="00D0351D" w:rsidRDefault="007D54FD" w:rsidP="00D0351D">
      <w:pPr>
        <w:pStyle w:val="LITlitera"/>
      </w:pPr>
      <w:r>
        <w:t>a)</w:t>
      </w:r>
      <w:r>
        <w:tab/>
      </w:r>
      <w:r w:rsidR="00D0351D">
        <w:t>powiadomienia o decyzji w sprawie nałożenia administracyjnej</w:t>
      </w:r>
      <w:r w:rsidR="00D0351D" w:rsidRPr="00412412">
        <w:t xml:space="preserve"> kary </w:t>
      </w:r>
      <w:r w:rsidR="00D0351D">
        <w:t xml:space="preserve">pieniężnej </w:t>
      </w:r>
      <w:r w:rsidR="00D0351D" w:rsidRPr="00412412">
        <w:t xml:space="preserve">lub grzywny administracyjnej </w:t>
      </w:r>
      <w:r w:rsidR="00D0351D">
        <w:t>lub</w:t>
      </w:r>
    </w:p>
    <w:p w:rsidR="00D0351D" w:rsidRDefault="007D54FD" w:rsidP="00D0351D">
      <w:pPr>
        <w:pStyle w:val="LITlitera"/>
      </w:pPr>
      <w:r>
        <w:t>b)</w:t>
      </w:r>
      <w:r>
        <w:tab/>
      </w:r>
      <w:r w:rsidR="00D0351D">
        <w:t xml:space="preserve">powiadomienia o wniosku o </w:t>
      </w:r>
      <w:r w:rsidR="00D0351D" w:rsidRPr="00412412">
        <w:t xml:space="preserve">egzekucję </w:t>
      </w:r>
      <w:r w:rsidR="00D0351D">
        <w:t>administracyjnej</w:t>
      </w:r>
      <w:r w:rsidR="00D0351D" w:rsidRPr="00412412">
        <w:t xml:space="preserve"> kary </w:t>
      </w:r>
      <w:r w:rsidR="00D0351D">
        <w:t xml:space="preserve">pieniężnej </w:t>
      </w:r>
      <w:r w:rsidR="00D0351D" w:rsidRPr="00412412">
        <w:t xml:space="preserve">lub grzywny </w:t>
      </w:r>
      <w:r w:rsidR="00D0351D">
        <w:t>administracyjnej;</w:t>
      </w:r>
    </w:p>
    <w:p w:rsidR="00D0351D" w:rsidRPr="00C51834" w:rsidRDefault="007D54FD" w:rsidP="0069753C">
      <w:pPr>
        <w:pStyle w:val="PKTpunkt"/>
        <w:keepNext/>
      </w:pPr>
      <w:r>
        <w:t>2)</w:t>
      </w:r>
      <w:r>
        <w:tab/>
      </w:r>
      <w:r w:rsidR="00D0351D" w:rsidRPr="00C51834">
        <w:t>podstawach odmowy podjęcia czynności, o których mowa w pkt 1:</w:t>
      </w:r>
    </w:p>
    <w:p w:rsidR="00D0351D" w:rsidRPr="00C51834" w:rsidRDefault="007D54FD" w:rsidP="00D0351D">
      <w:pPr>
        <w:pStyle w:val="LITlitera"/>
      </w:pPr>
      <w:r>
        <w:t>a)</w:t>
      </w:r>
      <w:r>
        <w:tab/>
      </w:r>
      <w:r w:rsidR="00D0351D" w:rsidRPr="00C51834">
        <w:t xml:space="preserve">w przypadku gdy wniosek </w:t>
      </w:r>
      <w:r w:rsidR="00D0351D">
        <w:t xml:space="preserve">o powiadomienie o decyzji w sprawie nałożenia administracyjnej kary pieniężnej lub grzywny administracyjnej </w:t>
      </w:r>
      <w:r w:rsidR="00D0351D" w:rsidRPr="00C51834">
        <w:t xml:space="preserve">nie spełnia wymogów określonych w art. 17 ust. 1 lub </w:t>
      </w:r>
      <w:r w:rsidR="00D0351D">
        <w:t xml:space="preserve">gdy wniosek o egzekucję administracyjnej kary pieniężnej lub grzywny administracyjnej nie spełnia wymogów określonych w </w:t>
      </w:r>
      <w:r w:rsidR="00D0351D" w:rsidRPr="00C51834">
        <w:t>art. 18 ust. 1,</w:t>
      </w:r>
    </w:p>
    <w:p w:rsidR="00D0351D" w:rsidRPr="00C51834" w:rsidRDefault="007D54FD" w:rsidP="00D0351D">
      <w:pPr>
        <w:pStyle w:val="LITlitera"/>
      </w:pPr>
      <w:r>
        <w:t>b)</w:t>
      </w:r>
      <w:r>
        <w:tab/>
      </w:r>
      <w:r w:rsidR="00D0351D" w:rsidRPr="00C51834">
        <w:t xml:space="preserve">w przypadku, o którym mowa w </w:t>
      </w:r>
      <w:r w:rsidR="00D0351D">
        <w:t xml:space="preserve">art. </w:t>
      </w:r>
      <w:r w:rsidR="00D0351D" w:rsidRPr="00C51834">
        <w:t>18 ust. 4,</w:t>
      </w:r>
    </w:p>
    <w:p w:rsidR="00D0351D" w:rsidRPr="00412412" w:rsidRDefault="007D54FD" w:rsidP="00D0351D">
      <w:pPr>
        <w:pStyle w:val="LITlitera"/>
      </w:pPr>
      <w:r>
        <w:lastRenderedPageBreak/>
        <w:t>c)</w:t>
      </w:r>
      <w:r>
        <w:tab/>
      </w:r>
      <w:r w:rsidR="00D0351D" w:rsidRPr="00C51834">
        <w:t>w przypadku gdy analiza przeprowadzona przez naczelnika urzędu skarbowego wykazała, że prognozowane koszty egzekucji administracyjnej kary pieniężnej lub grzywny administracyjnej są nieproporcjonalnie wysokie w stosunku do kwoty, której ma dotyczyć egzekucja, lub egzekucja taka wiązałaby się z istotnymi trudnościami.</w:t>
      </w:r>
    </w:p>
    <w:p w:rsidR="00D0351D" w:rsidRDefault="00D0351D" w:rsidP="00D0351D">
      <w:pPr>
        <w:pStyle w:val="ARTartustawynprozporzdzenia"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20.</w:t>
      </w:r>
      <w:r>
        <w:t xml:space="preserve"> </w:t>
      </w:r>
      <w:r w:rsidRPr="00412412">
        <w:t xml:space="preserve">1. </w:t>
      </w:r>
      <w:r>
        <w:t xml:space="preserve">Jeżeli w </w:t>
      </w:r>
      <w:r w:rsidRPr="00412412">
        <w:t>trakcie powiad</w:t>
      </w:r>
      <w:r>
        <w:t>amia</w:t>
      </w:r>
      <w:r w:rsidRPr="00412412">
        <w:t xml:space="preserve">nia </w:t>
      </w:r>
      <w:r>
        <w:t>o decyzji w sprawie nałożenia administracyjnej</w:t>
      </w:r>
      <w:r w:rsidRPr="00412412">
        <w:t xml:space="preserve"> kary </w:t>
      </w:r>
      <w:r>
        <w:t>pieniężnej l</w:t>
      </w:r>
      <w:r w:rsidRPr="00412412">
        <w:t xml:space="preserve">ub grzywny administracyjnej </w:t>
      </w:r>
      <w:r>
        <w:t>taka</w:t>
      </w:r>
      <w:r w:rsidRPr="00412412">
        <w:t xml:space="preserve"> kara lub grzywna</w:t>
      </w:r>
      <w:r>
        <w:t xml:space="preserve"> lub związane z </w:t>
      </w:r>
      <w:r w:rsidRPr="00412412">
        <w:t xml:space="preserve">nią </w:t>
      </w:r>
      <w:r>
        <w:t xml:space="preserve">żądanie </w:t>
      </w:r>
      <w:r w:rsidRPr="00412412">
        <w:t>zostają zakwestionowane lub zostaje złożone od nich odwołanie przez zainteresowaną stronę,</w:t>
      </w:r>
      <w:r>
        <w:t xml:space="preserve"> Państwowa Inspekcja Pracy, po otrzymaniu informacji w tej sprawie od organu wnioskującego, wstrzymuje czynności związane z powiadomieniem do czasu wydania decyzji przez</w:t>
      </w:r>
      <w:r w:rsidRPr="00412412">
        <w:t xml:space="preserve"> odpowiedni podmiot lub organ właściw</w:t>
      </w:r>
      <w:r>
        <w:t>y</w:t>
      </w:r>
      <w:r w:rsidRPr="00412412">
        <w:t xml:space="preserve"> w</w:t>
      </w:r>
      <w:r>
        <w:t xml:space="preserve"> danym</w:t>
      </w:r>
      <w:r w:rsidRPr="00412412">
        <w:t xml:space="preserve"> państwie członkowskim.</w:t>
      </w:r>
    </w:p>
    <w:p w:rsidR="00D0351D" w:rsidRDefault="00D0351D" w:rsidP="00D0351D">
      <w:pPr>
        <w:pStyle w:val="USTustnpkodeksu"/>
      </w:pPr>
      <w:r>
        <w:t xml:space="preserve">2. Jeżeli w trakcie czynności związanych z wnioskiem o </w:t>
      </w:r>
      <w:r w:rsidRPr="00412412">
        <w:t>egzekucj</w:t>
      </w:r>
      <w:r>
        <w:t>ę</w:t>
      </w:r>
      <w:r w:rsidRPr="00412412">
        <w:t xml:space="preserve"> </w:t>
      </w:r>
      <w:r>
        <w:t>administracyjnej</w:t>
      </w:r>
      <w:r w:rsidRPr="00412412">
        <w:t xml:space="preserve"> kary </w:t>
      </w:r>
      <w:r>
        <w:t xml:space="preserve">pieniężnej </w:t>
      </w:r>
      <w:r w:rsidRPr="00412412">
        <w:t>lub grzywny administracyjnej</w:t>
      </w:r>
      <w:r>
        <w:t xml:space="preserve"> taka</w:t>
      </w:r>
      <w:r w:rsidRPr="00412412">
        <w:t xml:space="preserve"> kara lub grzywna</w:t>
      </w:r>
      <w:r>
        <w:t xml:space="preserve"> lub związane z </w:t>
      </w:r>
      <w:r w:rsidRPr="00412412">
        <w:t xml:space="preserve">nią </w:t>
      </w:r>
      <w:r>
        <w:t xml:space="preserve">żądanie </w:t>
      </w:r>
      <w:r w:rsidRPr="00412412">
        <w:t xml:space="preserve">zostają zakwestionowane lub zostaje złożone od nich odwołanie przez zainteresowaną stronę, </w:t>
      </w:r>
      <w:r>
        <w:t>Państwowa Inspekcja Pracy, po otrzymaniu informacji w tej sprawie od organu wnioskującego, wstrzymuje czynności związane z wnioskiem</w:t>
      </w:r>
      <w:r w:rsidRPr="00412412">
        <w:t xml:space="preserve"> </w:t>
      </w:r>
      <w:r>
        <w:t>do czasu wydania decyzji przez</w:t>
      </w:r>
      <w:r w:rsidRPr="00412412">
        <w:t xml:space="preserve"> odpowiedni podmiot lub organ właściw</w:t>
      </w:r>
      <w:r>
        <w:t>y</w:t>
      </w:r>
      <w:r w:rsidRPr="00412412">
        <w:t xml:space="preserve"> w</w:t>
      </w:r>
      <w:r>
        <w:t xml:space="preserve"> danym</w:t>
      </w:r>
      <w:r w:rsidRPr="00412412">
        <w:t xml:space="preserve"> państwie członkowskim</w:t>
      </w:r>
      <w:r>
        <w:t>, powiadamiając o tym pracodawcę delegującego pracowników z terytorium RP.</w:t>
      </w:r>
    </w:p>
    <w:p w:rsidR="00D0351D" w:rsidRPr="00412412" w:rsidRDefault="00D0351D" w:rsidP="00D0351D">
      <w:pPr>
        <w:pStyle w:val="USTustnpkodeksu"/>
      </w:pPr>
      <w:r>
        <w:t>3. Jeżeli po przekazaniu przez Państwową Inspekcję Pracy wniosku o egzekucję administracyjnej kary pieniężnej lub grzywny administracyjnej naczelnikowi urzędu skarbowego taka</w:t>
      </w:r>
      <w:r w:rsidRPr="00412412">
        <w:t xml:space="preserve"> kara lub grzywna lub </w:t>
      </w:r>
      <w:r>
        <w:t xml:space="preserve">związane z </w:t>
      </w:r>
      <w:r w:rsidRPr="00412412">
        <w:t xml:space="preserve">nią </w:t>
      </w:r>
      <w:r>
        <w:t xml:space="preserve">żądanie </w:t>
      </w:r>
      <w:r w:rsidRPr="00412412">
        <w:t>zostają zakwestionowane lub zostaje złożone od nich odwołanie przez zainteresowaną stronę,</w:t>
      </w:r>
      <w:r>
        <w:t xml:space="preserve"> Państwowa Inspekcja Pracy, po otrzymaniu informacji w tej sprawie od organu wnioskującego, występuje z żądaniem zawieszenia postępowania egzekucyjnego, powiadamiając o tym pracodawcę delegującego pracowników z terytorium RP.</w:t>
      </w:r>
    </w:p>
    <w:p w:rsidR="00D0351D" w:rsidRDefault="00D0351D" w:rsidP="00D0351D">
      <w:pPr>
        <w:pStyle w:val="USTustnpkodeksu"/>
      </w:pPr>
      <w:r>
        <w:t>4</w:t>
      </w:r>
      <w:r w:rsidRPr="00412412">
        <w:t xml:space="preserve">. Wszelkie odwołania bądź wnioski kwestionujące </w:t>
      </w:r>
      <w:r>
        <w:t xml:space="preserve">nałożenie administracyjnej kary pieniężnej lub grzywny administracyjnej lub związane z nią żądanie </w:t>
      </w:r>
      <w:r w:rsidRPr="00412412">
        <w:t>składa się przed odpowiednim podmiotem lub organem właściwym w</w:t>
      </w:r>
      <w:r>
        <w:t xml:space="preserve"> danym</w:t>
      </w:r>
      <w:r w:rsidRPr="00412412">
        <w:t xml:space="preserve"> państwie członkowskim.</w:t>
      </w:r>
    </w:p>
    <w:p w:rsidR="00D0351D" w:rsidRDefault="00D0351D" w:rsidP="00D0351D">
      <w:pPr>
        <w:pStyle w:val="ARTartustawynprozporzdzenia"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21.</w:t>
      </w:r>
      <w:r>
        <w:t xml:space="preserve"> </w:t>
      </w:r>
      <w:r w:rsidRPr="00F7124F">
        <w:t xml:space="preserve">Przy umarzaniu należności z tytułu </w:t>
      </w:r>
      <w:r>
        <w:t>administracyjnej</w:t>
      </w:r>
      <w:r w:rsidRPr="00F7124F">
        <w:t xml:space="preserve"> kary </w:t>
      </w:r>
      <w:r>
        <w:t xml:space="preserve">pieniężnej </w:t>
      </w:r>
      <w:r w:rsidRPr="00F7124F">
        <w:t xml:space="preserve">lub grzywny administracyjnej nałożonej na pracodawcę delegującego pracownika z terytorium </w:t>
      </w:r>
      <w:r w:rsidRPr="00F7124F">
        <w:lastRenderedPageBreak/>
        <w:t xml:space="preserve">RP nie stosuje się art. 56 ust. 1 pkt 5 i art. 57 pkt 1 ustawy </w:t>
      </w:r>
      <w:r w:rsidR="007D54FD">
        <w:t>z dnia 27 sierpnia 2009 r. o </w:t>
      </w:r>
      <w:r w:rsidRPr="00F7124F">
        <w:t>finansach publicznych (Dz. U. z 2013 r. poz. 885</w:t>
      </w:r>
      <w:r>
        <w:t>,</w:t>
      </w:r>
      <w:r w:rsidRPr="00F7124F">
        <w:t xml:space="preserve"> z </w:t>
      </w:r>
      <w:proofErr w:type="spellStart"/>
      <w:r w:rsidRPr="00F7124F">
        <w:t>p</w:t>
      </w:r>
      <w:r>
        <w:t>ó</w:t>
      </w:r>
      <w:r w:rsidRPr="00F7124F">
        <w:t>źn</w:t>
      </w:r>
      <w:proofErr w:type="spellEnd"/>
      <w:r w:rsidRPr="00F7124F">
        <w:t>. zm.</w:t>
      </w:r>
      <w:r w:rsidRPr="00144B54">
        <w:rPr>
          <w:rStyle w:val="IGindeksgrny"/>
        </w:rPr>
        <w:footnoteReference w:id="6"/>
      </w:r>
      <w:r w:rsidRPr="00144B54">
        <w:rPr>
          <w:rStyle w:val="IGindeksgrny"/>
        </w:rPr>
        <w:t>)</w:t>
      </w:r>
      <w:r w:rsidRPr="00F7124F">
        <w:t>).</w:t>
      </w:r>
    </w:p>
    <w:p w:rsidR="00D0351D" w:rsidRDefault="00D0351D" w:rsidP="00D0351D">
      <w:pPr>
        <w:pStyle w:val="ARTartustawynprozporzdzenia"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22.</w:t>
      </w:r>
      <w:r>
        <w:t xml:space="preserve"> </w:t>
      </w:r>
      <w:r w:rsidRPr="00161F59">
        <w:t>Ś</w:t>
      </w:r>
      <w:r>
        <w:t xml:space="preserve">ciąganie administracyjnych kar pieniężnych i grzywien administracyjnych </w:t>
      </w:r>
      <w:r w:rsidRPr="001534EC">
        <w:t>nałożonych na pracodawców delegujących pracowników z terytorium RP</w:t>
      </w:r>
      <w:r>
        <w:t xml:space="preserve"> następuje w trybie przepisów o postępowaniu egzekucyjnym w administracji.</w:t>
      </w:r>
    </w:p>
    <w:p w:rsidR="00D0351D" w:rsidRDefault="00D0351D" w:rsidP="00D0351D">
      <w:pPr>
        <w:pStyle w:val="ARTartustawynprozporzdzenia"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23.</w:t>
      </w:r>
      <w:r w:rsidRPr="00412412">
        <w:t xml:space="preserve"> Kwoty </w:t>
      </w:r>
      <w:r>
        <w:t xml:space="preserve">administracyjnych kar pieniężnych lub grzywien administracyjnych </w:t>
      </w:r>
      <w:r w:rsidRPr="001534EC">
        <w:t>nałożonych na pracodawców delegujących pracowników z terytorium RP</w:t>
      </w:r>
      <w:r>
        <w:t xml:space="preserve"> są </w:t>
      </w:r>
      <w:r w:rsidRPr="00412412">
        <w:t xml:space="preserve">egzekwowane </w:t>
      </w:r>
      <w:r>
        <w:t>w</w:t>
      </w:r>
      <w:r w:rsidR="00043343">
        <w:t> </w:t>
      </w:r>
      <w:r>
        <w:t>walucie polskiej i</w:t>
      </w:r>
      <w:r w:rsidRPr="00412412">
        <w:t xml:space="preserve"> </w:t>
      </w:r>
      <w:r>
        <w:t>stanowią dochód budżetu państwa.</w:t>
      </w:r>
    </w:p>
    <w:p w:rsidR="00D0351D" w:rsidRPr="00412412" w:rsidRDefault="00D0351D" w:rsidP="00D0351D">
      <w:pPr>
        <w:pStyle w:val="ROZDZODDZOZNoznaczenierozdziauluboddziau"/>
      </w:pPr>
      <w:r>
        <w:t>Rozdział 5</w:t>
      </w:r>
    </w:p>
    <w:p w:rsidR="00D0351D" w:rsidRPr="00412412" w:rsidRDefault="00D0351D" w:rsidP="0069753C">
      <w:pPr>
        <w:pStyle w:val="ROZDZODDZPRZEDMprzedmiotregulacjirozdziauluboddziau"/>
      </w:pPr>
      <w:r w:rsidRPr="00412412">
        <w:t>Obowiązki pracodawcy delegującego pracownika</w:t>
      </w:r>
      <w:r>
        <w:t xml:space="preserve"> na terytorium RP</w:t>
      </w:r>
    </w:p>
    <w:p w:rsidR="00D0351D" w:rsidRDefault="00D0351D" w:rsidP="00D0351D">
      <w:pPr>
        <w:pStyle w:val="ARTartustawynprozporzdzenia"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24.</w:t>
      </w:r>
      <w:r w:rsidRPr="00412412">
        <w:t xml:space="preserve"> 1. </w:t>
      </w:r>
      <w:r>
        <w:t>Pracodawca delegujący pracownika na terytorium RP wyznacza osobę</w:t>
      </w:r>
      <w:r w:rsidRPr="00412412">
        <w:t xml:space="preserve"> </w:t>
      </w:r>
      <w:r>
        <w:t xml:space="preserve">upoważnioną </w:t>
      </w:r>
      <w:r w:rsidRPr="00412412">
        <w:t xml:space="preserve">do </w:t>
      </w:r>
      <w:r>
        <w:t xml:space="preserve">pośredniczenia w </w:t>
      </w:r>
      <w:r w:rsidRPr="00412412">
        <w:t>kontakt</w:t>
      </w:r>
      <w:r>
        <w:t>ach</w:t>
      </w:r>
      <w:r w:rsidRPr="00412412">
        <w:t xml:space="preserve"> z </w:t>
      </w:r>
      <w:r>
        <w:t xml:space="preserve">Państwową Inspekcją Pracy </w:t>
      </w:r>
      <w:r w:rsidRPr="00412412">
        <w:t>oraz do przesyłania i otrzymywania dokumentów lub zawiadomień</w:t>
      </w:r>
      <w:r>
        <w:t>, przebywającą w okresie delegowania na terytorium Rzeczypospolitej Polskiej.</w:t>
      </w:r>
    </w:p>
    <w:p w:rsidR="00D0351D" w:rsidRDefault="00D0351D" w:rsidP="00D0351D">
      <w:pPr>
        <w:pStyle w:val="USTustnpkodeksu"/>
      </w:pPr>
      <w:r>
        <w:t>2. Na żądanie Państwowej Inspekcji Pracy osoba, o której mowa w ust. 1, niezwłocznie przekazuje Państwowej Inspekcji Pracy dane osoby upoważnionej przez pracodawcę delegującego pracownika na terytorium RP do reprezentowania go w trakcie kontroli prowadzonej przez Państwową Inspekcję Pracy. Dane tej osoby obejmują jej imię i nazwisko, adres, pod którym przebywa</w:t>
      </w:r>
      <w:r w:rsidR="00BA43A6">
        <w:t>,</w:t>
      </w:r>
      <w:r>
        <w:t xml:space="preserve"> oraz numer telefonu i adres poczty elektronicznej o charakterze służbowym. </w:t>
      </w:r>
      <w:r w:rsidRPr="00D0351D">
        <w:t>Na uzasadniony wniosek Państwowej Inspekcji Pracy, w związku z prowadzoną kontrolą, ta osoba powinna być dostępna na terytorium Rzeczypospolitej Polskiej.</w:t>
      </w:r>
    </w:p>
    <w:p w:rsidR="00D0351D" w:rsidRPr="00412412" w:rsidRDefault="00D0351D" w:rsidP="0069753C">
      <w:pPr>
        <w:pStyle w:val="USTustnpkodeksu"/>
        <w:keepNext/>
      </w:pPr>
      <w:r>
        <w:t xml:space="preserve">3. </w:t>
      </w:r>
      <w:r w:rsidRPr="00412412">
        <w:t xml:space="preserve">Pracodawca delegujący pracownika na terytorium RP najpóźniej w dniu rozpoczęcia świadczenia usługi składa </w:t>
      </w:r>
      <w:r>
        <w:t xml:space="preserve">Państwowej Inspekcji Pracy </w:t>
      </w:r>
      <w:r w:rsidRPr="00412412">
        <w:t xml:space="preserve">oświadczenie zawierające </w:t>
      </w:r>
      <w:r>
        <w:t xml:space="preserve">następujące </w:t>
      </w:r>
      <w:r w:rsidRPr="00412412">
        <w:t>informacje niezbędne w celu przeprowadzenia kontroli sytuacji faktyczne</w:t>
      </w:r>
      <w:r>
        <w:t>j w miejscu pracy:</w:t>
      </w:r>
    </w:p>
    <w:p w:rsidR="00D0351D" w:rsidRDefault="007D54FD" w:rsidP="0069753C">
      <w:pPr>
        <w:pStyle w:val="PKTpunkt"/>
        <w:keepNext/>
      </w:pPr>
      <w:r>
        <w:t>1)</w:t>
      </w:r>
      <w:r>
        <w:tab/>
      </w:r>
      <w:r w:rsidR="00D0351D" w:rsidRPr="00412412">
        <w:t>dane identyfikacyjne</w:t>
      </w:r>
      <w:r w:rsidR="00D0351D">
        <w:t xml:space="preserve"> pracodawcy obejmujące:</w:t>
      </w:r>
    </w:p>
    <w:p w:rsidR="00D0351D" w:rsidRDefault="00D0351D" w:rsidP="00D0351D">
      <w:pPr>
        <w:pStyle w:val="LITlitera"/>
      </w:pPr>
      <w:r w:rsidRPr="00F3780D">
        <w:t>a)</w:t>
      </w:r>
      <w:r w:rsidR="007D54FD">
        <w:tab/>
      </w:r>
      <w:r>
        <w:t>nazwę,</w:t>
      </w:r>
    </w:p>
    <w:p w:rsidR="00D0351D" w:rsidRDefault="007D54FD" w:rsidP="00D0351D">
      <w:pPr>
        <w:pStyle w:val="LITlitera"/>
      </w:pPr>
      <w:r>
        <w:t>b)</w:t>
      </w:r>
      <w:r>
        <w:tab/>
      </w:r>
      <w:r w:rsidR="00D0351D">
        <w:t>siedzibę (adres) oraz numer telefonu i adres poczty elektronicznej o charakterze służbowym, a w przypadku prac</w:t>
      </w:r>
      <w:r>
        <w:t>odawcy będącego osobą fizyczną –</w:t>
      </w:r>
      <w:r w:rsidR="00D0351D">
        <w:t xml:space="preserve"> miejsce </w:t>
      </w:r>
      <w:r w:rsidR="00D0351D" w:rsidRPr="0035465E">
        <w:lastRenderedPageBreak/>
        <w:t>zamieszkania</w:t>
      </w:r>
      <w:r w:rsidR="00D0351D">
        <w:t xml:space="preserve"> (</w:t>
      </w:r>
      <w:r w:rsidR="00D0351D" w:rsidRPr="0035465E">
        <w:t>adres</w:t>
      </w:r>
      <w:r w:rsidR="00D0351D">
        <w:t>)</w:t>
      </w:r>
      <w:r w:rsidR="00D0351D" w:rsidRPr="006D6EF0">
        <w:t xml:space="preserve"> </w:t>
      </w:r>
      <w:r w:rsidR="00D0351D">
        <w:t xml:space="preserve">oraz numer </w:t>
      </w:r>
      <w:r w:rsidR="00D0351D" w:rsidRPr="006D6EF0">
        <w:t>telefon</w:t>
      </w:r>
      <w:r w:rsidR="00D0351D">
        <w:t>u i</w:t>
      </w:r>
      <w:r w:rsidR="00D0351D" w:rsidRPr="006D6EF0">
        <w:t xml:space="preserve"> adres poczty elektronicznej</w:t>
      </w:r>
      <w:r>
        <w:t xml:space="preserve"> o </w:t>
      </w:r>
      <w:r w:rsidR="00D0351D">
        <w:t>charakterze służbowym,</w:t>
      </w:r>
    </w:p>
    <w:p w:rsidR="00D0351D" w:rsidRDefault="007D54FD" w:rsidP="00D0351D">
      <w:pPr>
        <w:pStyle w:val="LITlitera"/>
      </w:pPr>
      <w:r>
        <w:t>c)</w:t>
      </w:r>
      <w:r>
        <w:tab/>
      </w:r>
      <w:r w:rsidR="00D0351D">
        <w:t xml:space="preserve">numer identyfikacji podatkowej </w:t>
      </w:r>
      <w:r w:rsidR="00D0351D" w:rsidRPr="006B0DF1">
        <w:t>NIP a</w:t>
      </w:r>
      <w:r w:rsidR="00D0351D">
        <w:t xml:space="preserve">lbo numer identyfikacyjny </w:t>
      </w:r>
      <w:r>
        <w:t>uzyskany w </w:t>
      </w:r>
      <w:r w:rsidR="00D0351D">
        <w:t>państwie członkowskim</w:t>
      </w:r>
      <w:r w:rsidR="00D0351D" w:rsidRPr="006B0DF1">
        <w:t xml:space="preserve"> siedziby pracodawcy dla celów podatkowych albo ubezpieczeniowych</w:t>
      </w:r>
      <w:r w:rsidR="00D0351D">
        <w:t>;</w:t>
      </w:r>
    </w:p>
    <w:p w:rsidR="00D0351D" w:rsidRPr="00412412" w:rsidRDefault="007D54FD" w:rsidP="00D0351D">
      <w:pPr>
        <w:pStyle w:val="PKTpunkt"/>
      </w:pPr>
      <w:r>
        <w:t>2)</w:t>
      </w:r>
      <w:r>
        <w:tab/>
      </w:r>
      <w:r w:rsidR="00D0351D" w:rsidRPr="00412412">
        <w:t>przewidywaną liczbę pracowników delegowanych na terytorium RP wraz z danymi obejmującymi ich imię</w:t>
      </w:r>
      <w:r w:rsidR="00D0351D">
        <w:t xml:space="preserve"> i</w:t>
      </w:r>
      <w:r w:rsidR="00D0351D" w:rsidRPr="00412412">
        <w:t xml:space="preserve"> nazwisko, datę </w:t>
      </w:r>
      <w:r w:rsidR="00D0351D">
        <w:t>urodzenia oraz obywatelstwo;</w:t>
      </w:r>
    </w:p>
    <w:p w:rsidR="00D0351D" w:rsidRPr="00412412" w:rsidRDefault="007D54FD" w:rsidP="00D0351D">
      <w:pPr>
        <w:pStyle w:val="PKTpunkt"/>
      </w:pPr>
      <w:r>
        <w:t>3)</w:t>
      </w:r>
      <w:r>
        <w:tab/>
      </w:r>
      <w:r w:rsidR="00D0351D" w:rsidRPr="00412412">
        <w:t>przewidywaną datę rozpoc</w:t>
      </w:r>
      <w:r w:rsidR="00D0351D">
        <w:t>zęcia i zakończenia delegowania pracowników na terytorium Rzeczypospolitej Polskiej;</w:t>
      </w:r>
    </w:p>
    <w:p w:rsidR="00D0351D" w:rsidRPr="00412412" w:rsidRDefault="007D54FD" w:rsidP="00D0351D">
      <w:pPr>
        <w:pStyle w:val="PKTpunkt"/>
      </w:pPr>
      <w:r>
        <w:t>4)</w:t>
      </w:r>
      <w:r>
        <w:tab/>
      </w:r>
      <w:r w:rsidR="00D0351D" w:rsidRPr="00412412">
        <w:t>adresy miejsca pracy pracownikó</w:t>
      </w:r>
      <w:r w:rsidR="00D0351D">
        <w:t>w delegowanych na terytorium RP;</w:t>
      </w:r>
    </w:p>
    <w:p w:rsidR="00D0351D" w:rsidRPr="00412412" w:rsidRDefault="007D54FD" w:rsidP="00D0351D">
      <w:pPr>
        <w:pStyle w:val="PKTpunkt"/>
      </w:pPr>
      <w:r>
        <w:t>5)</w:t>
      </w:r>
      <w:r>
        <w:tab/>
      </w:r>
      <w:r w:rsidR="00D0351D" w:rsidRPr="00412412">
        <w:t xml:space="preserve">charakter </w:t>
      </w:r>
      <w:r w:rsidR="00D0351D">
        <w:t>usług uzasadniający delegowanie pracowników na terytorium Rzeczypospolitej Polskiej;</w:t>
      </w:r>
    </w:p>
    <w:p w:rsidR="00D0351D" w:rsidRDefault="007D54FD" w:rsidP="00D0351D">
      <w:pPr>
        <w:pStyle w:val="PKTpunkt"/>
      </w:pPr>
      <w:r>
        <w:t>6)</w:t>
      </w:r>
      <w:r>
        <w:tab/>
      </w:r>
      <w:r w:rsidR="00D0351D" w:rsidRPr="00412412">
        <w:t xml:space="preserve">dane osoby, </w:t>
      </w:r>
      <w:r w:rsidR="00D0351D">
        <w:t>o której mowa w ust. 1, obejmujące</w:t>
      </w:r>
      <w:r w:rsidR="00D0351D" w:rsidRPr="00412412">
        <w:t xml:space="preserve"> jej imię i nazwisko</w:t>
      </w:r>
      <w:r w:rsidR="00D0351D">
        <w:t xml:space="preserve">, </w:t>
      </w:r>
      <w:r w:rsidR="00D0351D" w:rsidRPr="00412412">
        <w:t>adres, pod którym przebywa</w:t>
      </w:r>
      <w:r w:rsidR="00D0351D">
        <w:t>, oraz numer telefonu i adres poczty elektronicznej o charakterze służbowym;</w:t>
      </w:r>
    </w:p>
    <w:p w:rsidR="00D0351D" w:rsidRDefault="007D54FD" w:rsidP="00D0351D">
      <w:pPr>
        <w:pStyle w:val="PKTpunkt"/>
      </w:pPr>
      <w:r>
        <w:t>7)</w:t>
      </w:r>
      <w:r>
        <w:tab/>
      </w:r>
      <w:r w:rsidR="00D0351D">
        <w:t>miejsce przechowywania dokumentów, o których mowa w art. 25 ust. 1.</w:t>
      </w:r>
    </w:p>
    <w:p w:rsidR="00D0351D" w:rsidRPr="00412412" w:rsidRDefault="00D0351D" w:rsidP="00D0351D">
      <w:pPr>
        <w:pStyle w:val="USTustnpkodeksu"/>
      </w:pPr>
      <w:r>
        <w:t xml:space="preserve">4. Jeżeli pracownik delegowany na terytorium RP ma wykonywać pracę na rzecz pracodawcy użytkownika </w:t>
      </w:r>
      <w:r w:rsidRPr="004E3BAA">
        <w:t>w rozumieniu przepisów o zatrudnianiu pracowników tymczasowych</w:t>
      </w:r>
      <w:r>
        <w:t>,</w:t>
      </w:r>
      <w:r w:rsidRPr="004E3BAA">
        <w:t xml:space="preserve"> </w:t>
      </w:r>
      <w:r>
        <w:t xml:space="preserve">oświadczenie, o którym mowa w ust. 3, obejmuje ponadto </w:t>
      </w:r>
      <w:r w:rsidRPr="004E3BAA">
        <w:t>dane identyfikacyjne</w:t>
      </w:r>
      <w:r>
        <w:t xml:space="preserve"> tego pracodawcy, o których mowa w ust. 3 pkt 1 lit. a</w:t>
      </w:r>
      <w:r w:rsidR="007D54FD">
        <w:t>–</w:t>
      </w:r>
      <w:r>
        <w:t>c.</w:t>
      </w:r>
    </w:p>
    <w:p w:rsidR="00D0351D" w:rsidRPr="00412412" w:rsidRDefault="00D0351D" w:rsidP="00D0351D">
      <w:pPr>
        <w:pStyle w:val="USTustnpkodeksu"/>
      </w:pPr>
      <w:r>
        <w:t>5.</w:t>
      </w:r>
      <w:r w:rsidRPr="00412412">
        <w:t xml:space="preserve"> Pracodawca delegujący pracownika na terytorium RP </w:t>
      </w:r>
      <w:r>
        <w:t>zawiadamia</w:t>
      </w:r>
      <w:r w:rsidRPr="00412412">
        <w:t xml:space="preserve"> o każdej</w:t>
      </w:r>
      <w:r>
        <w:t xml:space="preserve"> zmianie informacji zawartych w </w:t>
      </w:r>
      <w:r w:rsidRPr="00412412">
        <w:t>oświadczeniu, o który</w:t>
      </w:r>
      <w:r>
        <w:t>ch</w:t>
      </w:r>
      <w:r w:rsidRPr="00412412">
        <w:t xml:space="preserve"> mowa w ust. </w:t>
      </w:r>
      <w:r>
        <w:t>3 pkt 1, 6 i 7 oraz ust. 4</w:t>
      </w:r>
      <w:r w:rsidRPr="00412412">
        <w:t xml:space="preserve">, nie później niż w terminie 7 dni roboczych od </w:t>
      </w:r>
      <w:r>
        <w:t xml:space="preserve">dnia </w:t>
      </w:r>
      <w:r w:rsidRPr="00412412">
        <w:t>zaistnienia zmiany.</w:t>
      </w:r>
    </w:p>
    <w:p w:rsidR="00D0351D" w:rsidRPr="00412412" w:rsidRDefault="00D0351D" w:rsidP="00D0351D">
      <w:pPr>
        <w:pStyle w:val="USTustnpkodeksu"/>
      </w:pPr>
      <w:r>
        <w:t>6.</w:t>
      </w:r>
      <w:r w:rsidRPr="00412412">
        <w:t xml:space="preserve"> Oświadczenie, o którym mowa w ust. </w:t>
      </w:r>
      <w:r>
        <w:t>3 i 4</w:t>
      </w:r>
      <w:r w:rsidR="00BA43A6">
        <w:t>,</w:t>
      </w:r>
      <w:r>
        <w:t xml:space="preserve"> oraz</w:t>
      </w:r>
      <w:r w:rsidRPr="00412412">
        <w:t xml:space="preserve"> </w:t>
      </w:r>
      <w:r>
        <w:t xml:space="preserve">zawiadomienie, </w:t>
      </w:r>
      <w:r w:rsidRPr="00412412">
        <w:t>o który</w:t>
      </w:r>
      <w:r>
        <w:t>m</w:t>
      </w:r>
      <w:r w:rsidR="007D54FD">
        <w:t xml:space="preserve"> mowa w </w:t>
      </w:r>
      <w:r w:rsidRPr="00412412">
        <w:t xml:space="preserve">ust. </w:t>
      </w:r>
      <w:r>
        <w:t>5,</w:t>
      </w:r>
      <w:r w:rsidRPr="00412412">
        <w:t xml:space="preserve"> składa </w:t>
      </w:r>
      <w:r>
        <w:t xml:space="preserve">się </w:t>
      </w:r>
      <w:r w:rsidRPr="00412412">
        <w:t>w języku polskim lub w języku angielskim</w:t>
      </w:r>
      <w:r>
        <w:t xml:space="preserve"> w formie pisemnej w postaci papierowej albo elektronicznej, w tym </w:t>
      </w:r>
      <w:r w:rsidRPr="00412412">
        <w:t xml:space="preserve">za pośrednictwem </w:t>
      </w:r>
      <w:r>
        <w:t xml:space="preserve">pojedynczego </w:t>
      </w:r>
      <w:r w:rsidRPr="00412412">
        <w:t xml:space="preserve">punktu kontaktowego w rozumieniu </w:t>
      </w:r>
      <w:r>
        <w:t xml:space="preserve">przepisów </w:t>
      </w:r>
      <w:r w:rsidRPr="00412412">
        <w:t xml:space="preserve">rozdziału 2a ustawy z dnia 2 lipca 2004 </w:t>
      </w:r>
      <w:r>
        <w:t xml:space="preserve">r. </w:t>
      </w:r>
      <w:r w:rsidRPr="00412412">
        <w:t>o swobodzie działalności gospodarczej</w:t>
      </w:r>
      <w:r>
        <w:t>.</w:t>
      </w:r>
    </w:p>
    <w:p w:rsidR="00D0351D" w:rsidRPr="00412412" w:rsidRDefault="00D0351D" w:rsidP="0069753C">
      <w:pPr>
        <w:pStyle w:val="ARTartustawynprozporzdzenia"/>
        <w:keepNext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25.</w:t>
      </w:r>
      <w:r w:rsidRPr="00412412">
        <w:t xml:space="preserve"> 1. Pracodawca delegujący pracownika na tery</w:t>
      </w:r>
      <w:r w:rsidR="007D54FD">
        <w:t>torium RP jest obowiązany w </w:t>
      </w:r>
      <w:r w:rsidRPr="00412412">
        <w:t>okresie delegowania do przechowywania na terytor</w:t>
      </w:r>
      <w:r w:rsidR="007D54FD">
        <w:t>ium Rzeczypospolitej Polskiej w </w:t>
      </w:r>
      <w:r>
        <w:t xml:space="preserve">postaci </w:t>
      </w:r>
      <w:r w:rsidRPr="00412412">
        <w:t>papierowej lub elektronicznej:</w:t>
      </w:r>
    </w:p>
    <w:p w:rsidR="00D0351D" w:rsidRPr="00412412" w:rsidRDefault="007D54FD" w:rsidP="00D0351D">
      <w:pPr>
        <w:pStyle w:val="PKTpunkt"/>
      </w:pPr>
      <w:r>
        <w:t>1)</w:t>
      </w:r>
      <w:r>
        <w:tab/>
      </w:r>
      <w:r w:rsidR="00D0351D" w:rsidRPr="00412412">
        <w:t>kopii umowy o pracę pracownika delegowanego na terytorium RP lub innego równoważnego dokumentu poświadczającego warunki zatrudnienia w ra</w:t>
      </w:r>
      <w:r w:rsidR="00D0351D">
        <w:t>mach nawiązanego stosunku pracy;</w:t>
      </w:r>
    </w:p>
    <w:p w:rsidR="00D0351D" w:rsidRPr="00412412" w:rsidRDefault="007D54FD" w:rsidP="00D0351D">
      <w:pPr>
        <w:pStyle w:val="PKTpunkt"/>
      </w:pPr>
      <w:r>
        <w:lastRenderedPageBreak/>
        <w:t>2)</w:t>
      </w:r>
      <w:r>
        <w:tab/>
      </w:r>
      <w:r w:rsidR="00D0351D" w:rsidRPr="00412412">
        <w:t>dokumentacji dotyczącej czasu pracy pracownik</w:t>
      </w:r>
      <w:r w:rsidR="00D0351D">
        <w:t xml:space="preserve">a </w:t>
      </w:r>
      <w:r>
        <w:t>delegowanego na terytorium RP w </w:t>
      </w:r>
      <w:r w:rsidR="00D0351D">
        <w:t xml:space="preserve">zakresie rozpoczęcia i zakończenia pracy oraz </w:t>
      </w:r>
      <w:r>
        <w:t>liczby godzin przepracowanych w </w:t>
      </w:r>
      <w:r w:rsidR="00D0351D">
        <w:t>danym dniu lub jej kopii;</w:t>
      </w:r>
    </w:p>
    <w:p w:rsidR="00D0351D" w:rsidRDefault="007D54FD" w:rsidP="00D0351D">
      <w:pPr>
        <w:pStyle w:val="PKTpunkt"/>
      </w:pPr>
      <w:r>
        <w:t>3)</w:t>
      </w:r>
      <w:r>
        <w:tab/>
      </w:r>
      <w:r w:rsidR="00D0351D">
        <w:t>dokumentów określających wysokość wynagrodzenia pracownika delegowanego na terytorium RP wraz z wysokością dokonanych odliczeń zgodnie z właściwym prawem</w:t>
      </w:r>
      <w:r w:rsidR="00D0351D" w:rsidRPr="00412412">
        <w:t xml:space="preserve"> oraz dowodów wypłaty pracownikowi wynagrodzenia</w:t>
      </w:r>
      <w:r w:rsidR="00D0351D">
        <w:t xml:space="preserve"> lub ich kopii.</w:t>
      </w:r>
    </w:p>
    <w:p w:rsidR="00D0351D" w:rsidRPr="00412412" w:rsidRDefault="00D0351D" w:rsidP="00D0351D">
      <w:pPr>
        <w:pStyle w:val="USTustnpkodeksu"/>
      </w:pPr>
      <w:r w:rsidRPr="00412412">
        <w:t xml:space="preserve">2. Pracodawca delegujący pracownika na terytorium RP jest obowiązany, na wniosek </w:t>
      </w:r>
      <w:r>
        <w:t>Państwowej Inspekcji Pracy</w:t>
      </w:r>
      <w:r w:rsidRPr="00412412">
        <w:t>, do udostępniania w okresie delegowania</w:t>
      </w:r>
      <w:r>
        <w:t xml:space="preserve"> </w:t>
      </w:r>
      <w:r w:rsidR="007D54FD">
        <w:t>dokumentów, o </w:t>
      </w:r>
      <w:r w:rsidRPr="00412412">
        <w:t>których mowa w ust. 1</w:t>
      </w:r>
      <w:r>
        <w:t>, oraz</w:t>
      </w:r>
      <w:r w:rsidRPr="00412412">
        <w:t xml:space="preserve"> ich tłumaczenia na język polski nie później niż w terminie </w:t>
      </w:r>
      <w:r>
        <w:t>5</w:t>
      </w:r>
      <w:r w:rsidR="007D54FD">
        <w:t> </w:t>
      </w:r>
      <w:r w:rsidRPr="00412412">
        <w:t xml:space="preserve">dni roboczych od </w:t>
      </w:r>
      <w:r>
        <w:t xml:space="preserve">dnia </w:t>
      </w:r>
      <w:r w:rsidRPr="00412412">
        <w:t>otrzymania wniosku.</w:t>
      </w:r>
    </w:p>
    <w:p w:rsidR="00D0351D" w:rsidRDefault="00D0351D" w:rsidP="00D0351D">
      <w:pPr>
        <w:pStyle w:val="USTustnpkodeksu"/>
      </w:pPr>
      <w:r w:rsidRPr="00412412">
        <w:t xml:space="preserve">3. W okresie 2 lat po zakończeniu wykonywania pracy przez pracownika delegowanego na terytorium RP, na wniosek </w:t>
      </w:r>
      <w:r>
        <w:t>Państwowej Inspekcji Pracy</w:t>
      </w:r>
      <w:r w:rsidRPr="00412412">
        <w:t xml:space="preserve">, pracodawca </w:t>
      </w:r>
      <w:r>
        <w:t xml:space="preserve">delegujący </w:t>
      </w:r>
      <w:r w:rsidRPr="00412412">
        <w:t xml:space="preserve">pracownika </w:t>
      </w:r>
      <w:r>
        <w:t xml:space="preserve">na terytorium RP </w:t>
      </w:r>
      <w:r w:rsidRPr="00412412">
        <w:t xml:space="preserve">dostarcza dokumenty, o których mowa w ust. 1, nie później niż w terminie 15 dni roboczych od </w:t>
      </w:r>
      <w:r>
        <w:t xml:space="preserve">dnia </w:t>
      </w:r>
      <w:r w:rsidRPr="00412412">
        <w:t>otrzymania wniosku</w:t>
      </w:r>
      <w:r>
        <w:t>. Wniosek może obejmować również żądanie tłumaczenia określonych dokumentów na język polski.</w:t>
      </w:r>
    </w:p>
    <w:p w:rsidR="00D0351D" w:rsidRDefault="00D0351D" w:rsidP="00D0351D">
      <w:pPr>
        <w:pStyle w:val="USTustnpkodeksu"/>
      </w:pPr>
      <w:r>
        <w:t xml:space="preserve">4. W sytuacjach, o których mowa w ust. 2 i 3, pracodawca delegujący pracownika na terytorium RP </w:t>
      </w:r>
      <w:r w:rsidRPr="00E65BAB">
        <w:t xml:space="preserve">dostarcza dokumenty </w:t>
      </w:r>
      <w:r>
        <w:t xml:space="preserve">lub ich kopie </w:t>
      </w:r>
      <w:r w:rsidRPr="00E65BAB">
        <w:t xml:space="preserve">w </w:t>
      </w:r>
      <w:r>
        <w:t xml:space="preserve">postaci </w:t>
      </w:r>
      <w:r w:rsidRPr="00E65BAB">
        <w:t xml:space="preserve">papierowej </w:t>
      </w:r>
      <w:r>
        <w:t xml:space="preserve">albo elektronicznej, w tym </w:t>
      </w:r>
      <w:r w:rsidRPr="003F5F65">
        <w:t xml:space="preserve">za pośrednictwem </w:t>
      </w:r>
      <w:r>
        <w:t xml:space="preserve">pojedynczego </w:t>
      </w:r>
      <w:r w:rsidRPr="003F5F65">
        <w:t>punktu kontaktowego w rozumieniu przepisów rozdziału 2a ustawy z dnia 2 lipca 2004 r. o swobodzie działalności gospodarczej</w:t>
      </w:r>
      <w:r>
        <w:t>.</w:t>
      </w:r>
    </w:p>
    <w:p w:rsidR="00D0351D" w:rsidRPr="00412412" w:rsidRDefault="00D0351D" w:rsidP="00D0351D">
      <w:pPr>
        <w:pStyle w:val="ROZDZODDZOZNoznaczenierozdziauluboddziau"/>
      </w:pPr>
      <w:r>
        <w:t>Rozdział 6</w:t>
      </w:r>
    </w:p>
    <w:p w:rsidR="00D0351D" w:rsidRPr="00412412" w:rsidRDefault="00D0351D" w:rsidP="0069753C">
      <w:pPr>
        <w:pStyle w:val="ROZDZODDZPRZEDMprzedmiotregulacjirozdziauluboddziau"/>
      </w:pPr>
      <w:r w:rsidRPr="00412412">
        <w:t>Stosowanie przepisów ustawy do pracownika skierowanego do pracy na terytorium Rzeczypospolitej Polskiej przez pracodawcę mającego siedzibę w państwie n</w:t>
      </w:r>
      <w:r>
        <w:t>iebędącym państwem członkowskim</w:t>
      </w:r>
    </w:p>
    <w:p w:rsidR="00D0351D" w:rsidRDefault="00D0351D" w:rsidP="00D0351D">
      <w:pPr>
        <w:pStyle w:val="ARTartustawynprozporzdzenia"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26.</w:t>
      </w:r>
      <w:r w:rsidRPr="00412412">
        <w:t xml:space="preserve"> Przepisy </w:t>
      </w:r>
      <w:r>
        <w:t xml:space="preserve">ustawy </w:t>
      </w:r>
      <w:r w:rsidRPr="00412412">
        <w:t>stosuje się odpowiednio w przypadku wykonywania pracy na terytorium Rzeczypospolitej Polskiej przez pracownika skierowanego do tej pracy przez pracodawcę mającego siedzibę w państwie niebędącym państwem członkowskim</w:t>
      </w:r>
      <w:r>
        <w:t>, z</w:t>
      </w:r>
      <w:r w:rsidR="007D54FD">
        <w:t> </w:t>
      </w:r>
      <w:r>
        <w:t>zastrzeżeniem przepisów art. 88 pkt 3 i 4, art. 88c ust. 6 pkt 2 i 3 oraz ust. 9 ustawy z dnia 20 kwietnia 2004 r. o promocji zatrudnienia i instytucjach rynku pracy (Dz. U. z 2015 r. poz.</w:t>
      </w:r>
      <w:r w:rsidR="007D54FD">
        <w:t> </w:t>
      </w:r>
      <w:r>
        <w:t xml:space="preserve">149, z </w:t>
      </w:r>
      <w:proofErr w:type="spellStart"/>
      <w:r>
        <w:t>późn</w:t>
      </w:r>
      <w:proofErr w:type="spellEnd"/>
      <w:r>
        <w:t>. zm.</w:t>
      </w:r>
      <w:r w:rsidRPr="00144B54">
        <w:rPr>
          <w:rStyle w:val="IGindeksgrny"/>
        </w:rPr>
        <w:footnoteReference w:id="7"/>
      </w:r>
      <w:r w:rsidRPr="00144B54">
        <w:rPr>
          <w:rStyle w:val="IGindeksgrny"/>
        </w:rPr>
        <w:t>)</w:t>
      </w:r>
      <w:r>
        <w:t>).</w:t>
      </w:r>
    </w:p>
    <w:p w:rsidR="00D0351D" w:rsidRPr="00412412" w:rsidRDefault="00D0351D" w:rsidP="00D0351D">
      <w:pPr>
        <w:pStyle w:val="ROZDZODDZOZNoznaczenierozdziauluboddziau"/>
      </w:pPr>
      <w:r>
        <w:lastRenderedPageBreak/>
        <w:t>Rozdział 7</w:t>
      </w:r>
    </w:p>
    <w:p w:rsidR="00D0351D" w:rsidRPr="00412412" w:rsidRDefault="00D0351D" w:rsidP="0069753C">
      <w:pPr>
        <w:pStyle w:val="ROZDZODDZPRZEDMprzedmiotregulacjirozdziauluboddziau"/>
      </w:pPr>
      <w:r w:rsidRPr="00412412">
        <w:t>Przepisy karne</w:t>
      </w:r>
    </w:p>
    <w:p w:rsidR="00D0351D" w:rsidRDefault="00D0351D" w:rsidP="0069753C">
      <w:pPr>
        <w:pStyle w:val="ARTartustawynprozporzdzenia"/>
        <w:keepNext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27.</w:t>
      </w:r>
      <w:r w:rsidRPr="00412412">
        <w:t xml:space="preserve"> Kto, będąc pracodawcą delegującym pracownika na terytorium RP</w:t>
      </w:r>
      <w:r>
        <w:t xml:space="preserve"> </w:t>
      </w:r>
      <w:r w:rsidRPr="00F91358">
        <w:t>lub osobą działającą w jego imieniu</w:t>
      </w:r>
      <w:r w:rsidRPr="00412412">
        <w:t>:</w:t>
      </w:r>
    </w:p>
    <w:p w:rsidR="00D0351D" w:rsidRPr="00412412" w:rsidRDefault="007D54FD" w:rsidP="00D0351D">
      <w:pPr>
        <w:pStyle w:val="PKTpunkt"/>
      </w:pPr>
      <w:r>
        <w:t>1)</w:t>
      </w:r>
      <w:r>
        <w:tab/>
      </w:r>
      <w:r w:rsidR="00D0351D">
        <w:t>nie wyznacza</w:t>
      </w:r>
      <w:r w:rsidR="001E7B7C">
        <w:t xml:space="preserve"> </w:t>
      </w:r>
      <w:r w:rsidR="00D0351D">
        <w:t>osoby, o której mowa w art. 24 ust. 1,</w:t>
      </w:r>
    </w:p>
    <w:p w:rsidR="00D0351D" w:rsidRPr="00412412" w:rsidRDefault="007D54FD" w:rsidP="00D0351D">
      <w:pPr>
        <w:pStyle w:val="PKTpunkt"/>
      </w:pPr>
      <w:r>
        <w:t>2)</w:t>
      </w:r>
      <w:r>
        <w:tab/>
      </w:r>
      <w:r w:rsidR="00D0351D" w:rsidRPr="00412412">
        <w:t xml:space="preserve">nie składa </w:t>
      </w:r>
      <w:r w:rsidR="00D0351D">
        <w:t>Państwowej Inspekcji Pracy</w:t>
      </w:r>
      <w:r w:rsidR="00D0351D" w:rsidRPr="00412412">
        <w:t xml:space="preserve"> najpóźniej w dniu rozpoczęcia świadczenia usługi oświadczenia</w:t>
      </w:r>
      <w:r w:rsidR="00D0351D">
        <w:t>, o którym mowa w art. 24 ust. 3 i 4,</w:t>
      </w:r>
    </w:p>
    <w:p w:rsidR="00D0351D" w:rsidRPr="00412412" w:rsidRDefault="007D54FD" w:rsidP="00D0351D">
      <w:pPr>
        <w:pStyle w:val="PKTpunkt"/>
      </w:pPr>
      <w:r>
        <w:t>3)</w:t>
      </w:r>
      <w:r>
        <w:tab/>
      </w:r>
      <w:r w:rsidR="00D0351D" w:rsidRPr="00412412">
        <w:t xml:space="preserve">nie </w:t>
      </w:r>
      <w:r w:rsidR="00D0351D">
        <w:t>zawiadamia</w:t>
      </w:r>
      <w:r w:rsidR="00D0351D" w:rsidRPr="00412412">
        <w:t xml:space="preserve"> </w:t>
      </w:r>
      <w:r w:rsidR="00D0351D">
        <w:t xml:space="preserve">w terminie </w:t>
      </w:r>
      <w:r w:rsidR="00D0351D" w:rsidRPr="00412412">
        <w:t>o każdej zmianie informacji zawartych w oświadczeniu</w:t>
      </w:r>
      <w:r w:rsidR="00D0351D">
        <w:t>, zgodnie z art. 24 ust. 5,</w:t>
      </w:r>
    </w:p>
    <w:p w:rsidR="00D0351D" w:rsidRPr="00412412" w:rsidRDefault="007D54FD" w:rsidP="00D0351D">
      <w:pPr>
        <w:pStyle w:val="PKTpunkt"/>
      </w:pPr>
      <w:r>
        <w:t>4)</w:t>
      </w:r>
      <w:r>
        <w:tab/>
      </w:r>
      <w:r w:rsidR="00D0351D" w:rsidRPr="00412412">
        <w:t>nie przechowuje w okresie delegowania na terytor</w:t>
      </w:r>
      <w:r>
        <w:t>ium Rzeczypospolitej Polskiej w </w:t>
      </w:r>
      <w:r w:rsidR="00D0351D">
        <w:t xml:space="preserve">postaci papierowej lub </w:t>
      </w:r>
      <w:r w:rsidR="00D0351D" w:rsidRPr="00412412">
        <w:t xml:space="preserve">elektronicznej dokumentów, </w:t>
      </w:r>
      <w:r w:rsidR="00D0351D">
        <w:t>zgodnie z art. 25 ust. 1,</w:t>
      </w:r>
    </w:p>
    <w:p w:rsidR="00D0351D" w:rsidRPr="00412412" w:rsidRDefault="007D54FD" w:rsidP="00D0351D">
      <w:pPr>
        <w:pStyle w:val="PKTpunkt"/>
      </w:pPr>
      <w:r>
        <w:t>5)</w:t>
      </w:r>
      <w:r>
        <w:tab/>
      </w:r>
      <w:r w:rsidR="00D0351D" w:rsidRPr="00412412">
        <w:t>nie udostępnia w okresie delegowania pracownika na terytorium R</w:t>
      </w:r>
      <w:r w:rsidR="00D0351D">
        <w:t xml:space="preserve">zeczypospolitej </w:t>
      </w:r>
      <w:r w:rsidR="00D0351D" w:rsidRPr="00412412">
        <w:t>P</w:t>
      </w:r>
      <w:r w:rsidR="00D0351D">
        <w:t>olskiej</w:t>
      </w:r>
      <w:r w:rsidR="00D0351D" w:rsidRPr="00412412">
        <w:t>, na wniosek</w:t>
      </w:r>
      <w:r w:rsidR="00D0351D">
        <w:t xml:space="preserve"> Państwowej Inspekcji Pracy</w:t>
      </w:r>
      <w:r w:rsidR="00D0351D" w:rsidRPr="00412412">
        <w:t>, doku</w:t>
      </w:r>
      <w:r w:rsidR="00D0351D">
        <w:t>mentów oraz ich tłumaczenia na język polski, zgodnie z art. 25 ust. 2,</w:t>
      </w:r>
    </w:p>
    <w:p w:rsidR="00D0351D" w:rsidRPr="00412412" w:rsidRDefault="007D54FD" w:rsidP="0069753C">
      <w:pPr>
        <w:pStyle w:val="PKTpunkt"/>
        <w:keepNext/>
      </w:pPr>
      <w:r>
        <w:t>6)</w:t>
      </w:r>
      <w:r>
        <w:tab/>
      </w:r>
      <w:r w:rsidR="00D0351D" w:rsidRPr="00412412">
        <w:t>nie dostarcza w okresie 2 lat po zakończeni</w:t>
      </w:r>
      <w:r w:rsidR="00D0351D">
        <w:t>u</w:t>
      </w:r>
      <w:r w:rsidR="00D0351D" w:rsidRPr="00412412">
        <w:t xml:space="preserve"> wykonywania pracy przez pracownika delegowanego na terytorium RP, na wniosek </w:t>
      </w:r>
      <w:r w:rsidR="00D0351D">
        <w:t>Państwowej Inspekcji Pracy</w:t>
      </w:r>
      <w:r w:rsidR="00D0351D" w:rsidRPr="00412412">
        <w:t xml:space="preserve">, dokumentów </w:t>
      </w:r>
      <w:r w:rsidR="00D0351D">
        <w:t xml:space="preserve">oraz ich tłumaczenia na język polski, </w:t>
      </w:r>
      <w:r w:rsidR="00D0351D" w:rsidRPr="00412412">
        <w:t xml:space="preserve">zgodnie z art. </w:t>
      </w:r>
      <w:r w:rsidR="00D0351D">
        <w:t>25</w:t>
      </w:r>
      <w:r w:rsidR="00D0351D" w:rsidRPr="00412412">
        <w:t xml:space="preserve"> ust</w:t>
      </w:r>
      <w:r w:rsidR="00D0351D">
        <w:t>.</w:t>
      </w:r>
      <w:r w:rsidR="00D0351D" w:rsidRPr="00412412">
        <w:t xml:space="preserve"> 3</w:t>
      </w:r>
    </w:p>
    <w:p w:rsidR="00D0351D" w:rsidRDefault="007D54FD" w:rsidP="00D0351D">
      <w:pPr>
        <w:pStyle w:val="CZWSPPKTczwsplnapunktw"/>
      </w:pPr>
      <w:r>
        <w:t>–</w:t>
      </w:r>
      <w:r>
        <w:tab/>
      </w:r>
      <w:r w:rsidR="00D0351D" w:rsidRPr="00412412">
        <w:t>podlega karze grzywny od 1000 do 30 000 zł.</w:t>
      </w:r>
    </w:p>
    <w:p w:rsidR="00D0351D" w:rsidRPr="00412412" w:rsidRDefault="00D0351D" w:rsidP="00D0351D">
      <w:pPr>
        <w:pStyle w:val="ARTartustawynprozporzdzenia"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28.</w:t>
      </w:r>
      <w:r w:rsidRPr="00412412">
        <w:t xml:space="preserve"> Kto, będąc pracodawcą delegującym pracownika z terytorium RP </w:t>
      </w:r>
      <w:r>
        <w:t>lub przedsiębiorcą w rozumieniu przepisów ustawy z dnia 2 lipca 2004 r. o swobodzie działalności gospodarczej lub</w:t>
      </w:r>
      <w:r w:rsidRPr="00D5493F">
        <w:t xml:space="preserve"> osobą działającą w imieniu tego pracodawcy lub przedsiębiorcy</w:t>
      </w:r>
      <w:r>
        <w:t xml:space="preserve">, </w:t>
      </w:r>
      <w:r w:rsidRPr="00412412">
        <w:t xml:space="preserve">nie udziela </w:t>
      </w:r>
      <w:r>
        <w:t>informacji</w:t>
      </w:r>
      <w:r w:rsidRPr="00412412">
        <w:t xml:space="preserve"> na wniosek </w:t>
      </w:r>
      <w:r>
        <w:t>Państwowej Inspekcji Pracy</w:t>
      </w:r>
      <w:r w:rsidRPr="00412412">
        <w:t xml:space="preserve">, </w:t>
      </w:r>
      <w:r>
        <w:t>zgodnie z</w:t>
      </w:r>
      <w:r w:rsidR="007D54FD">
        <w:t> art. </w:t>
      </w:r>
      <w:r w:rsidRPr="00412412">
        <w:t xml:space="preserve">12 ust. </w:t>
      </w:r>
      <w:r>
        <w:t>4</w:t>
      </w:r>
      <w:r w:rsidRPr="00412412">
        <w:t>, podlega karze grzywny od 1000 do 30 000 zł.</w:t>
      </w:r>
    </w:p>
    <w:p w:rsidR="00D0351D" w:rsidRPr="00412412" w:rsidRDefault="00D0351D" w:rsidP="00D0351D">
      <w:pPr>
        <w:pStyle w:val="ARTartustawynprozporzdzenia"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29.</w:t>
      </w:r>
      <w:r w:rsidRPr="00412412">
        <w:t xml:space="preserve"> </w:t>
      </w:r>
      <w:r>
        <w:t>Orzekanie w sprawach o czyny</w:t>
      </w:r>
      <w:r w:rsidRPr="00412412">
        <w:t xml:space="preserve">, o których mowa w art. </w:t>
      </w:r>
      <w:r>
        <w:t>27 i art. 28</w:t>
      </w:r>
      <w:r w:rsidRPr="00412412">
        <w:t xml:space="preserve">, </w:t>
      </w:r>
      <w:r>
        <w:t>następuje w</w:t>
      </w:r>
      <w:r w:rsidR="007D54FD">
        <w:t> </w:t>
      </w:r>
      <w:r>
        <w:t>trybie przepisów</w:t>
      </w:r>
      <w:r w:rsidRPr="00412412">
        <w:t xml:space="preserve"> </w:t>
      </w:r>
      <w:r>
        <w:t xml:space="preserve">ustawy z dnia 24 sierpnia 2001 r. </w:t>
      </w:r>
      <w:r w:rsidRPr="00412412">
        <w:t>–</w:t>
      </w:r>
      <w:r>
        <w:t xml:space="preserve"> </w:t>
      </w:r>
      <w:r w:rsidRPr="00412412">
        <w:t>Kodeks postępowania w sprawach o</w:t>
      </w:r>
      <w:r w:rsidR="007D54FD">
        <w:t> </w:t>
      </w:r>
      <w:r w:rsidRPr="00412412">
        <w:t>wykroczenia (Dz. U.</w:t>
      </w:r>
      <w:r>
        <w:t xml:space="preserve"> z 2013 r. poz. 395, z </w:t>
      </w:r>
      <w:proofErr w:type="spellStart"/>
      <w:r>
        <w:t>późn</w:t>
      </w:r>
      <w:proofErr w:type="spellEnd"/>
      <w:r>
        <w:t>. zm.</w:t>
      </w:r>
      <w:r w:rsidRPr="00144B54">
        <w:rPr>
          <w:rStyle w:val="IGindeksgrny"/>
        </w:rPr>
        <w:footnoteReference w:id="8"/>
      </w:r>
      <w:r w:rsidRPr="00144B54">
        <w:rPr>
          <w:rStyle w:val="IGindeksgrny"/>
        </w:rPr>
        <w:t>)</w:t>
      </w:r>
      <w:r>
        <w:t>).</w:t>
      </w:r>
    </w:p>
    <w:p w:rsidR="00D0351D" w:rsidRPr="00412412" w:rsidRDefault="00D0351D" w:rsidP="00D0351D">
      <w:pPr>
        <w:pStyle w:val="ROZDZODDZOZNoznaczenierozdziauluboddziau"/>
      </w:pPr>
      <w:r>
        <w:lastRenderedPageBreak/>
        <w:t>Rozdział 8</w:t>
      </w:r>
    </w:p>
    <w:p w:rsidR="00D0351D" w:rsidRPr="00412412" w:rsidRDefault="00D0351D" w:rsidP="0069753C">
      <w:pPr>
        <w:pStyle w:val="ROZDZODDZPRZEDMprzedmiotregulacjirozdziauluboddziau"/>
      </w:pPr>
      <w:r>
        <w:t>Zmiany w przepisach obowiązujących</w:t>
      </w:r>
    </w:p>
    <w:p w:rsidR="00D0351D" w:rsidRPr="00412412" w:rsidRDefault="00D0351D" w:rsidP="0069753C">
      <w:pPr>
        <w:pStyle w:val="ARTartustawynprozporzdzenia"/>
        <w:keepNext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30.</w:t>
      </w:r>
      <w:r w:rsidRPr="00412412">
        <w:t xml:space="preserve"> W ustawie z dnia 14 czerwca 1960 r. – Kodeks postępowania administracyjnego </w:t>
      </w:r>
      <w:r>
        <w:t>(Dz. U. z 2016 r. poz. 23)</w:t>
      </w:r>
      <w:r w:rsidRPr="00412412">
        <w:t xml:space="preserve"> w art</w:t>
      </w:r>
      <w:r>
        <w:t>. 31 po § 1 dodaje się § 1a</w:t>
      </w:r>
      <w:r w:rsidRPr="00412412">
        <w:t xml:space="preserve"> w brzmieniu:</w:t>
      </w:r>
    </w:p>
    <w:p w:rsidR="00D0351D" w:rsidRPr="00412412" w:rsidRDefault="00D0351D" w:rsidP="007D54FD">
      <w:pPr>
        <w:pStyle w:val="ZUSTzmustartykuempunktem"/>
      </w:pPr>
      <w:r>
        <w:t>„§ 1a</w:t>
      </w:r>
      <w:r w:rsidRPr="00412412">
        <w:t>. Organizacja społeczna</w:t>
      </w:r>
      <w:r>
        <w:t xml:space="preserve">, o której mowa w § </w:t>
      </w:r>
      <w:r w:rsidRPr="00CB2FC5">
        <w:t>1</w:t>
      </w:r>
      <w:r>
        <w:t>,</w:t>
      </w:r>
      <w:r w:rsidRPr="00412412">
        <w:t xml:space="preserve"> może brać udział w</w:t>
      </w:r>
      <w:r w:rsidR="007D54FD">
        <w:t> </w:t>
      </w:r>
      <w:r w:rsidRPr="00412412">
        <w:t xml:space="preserve">postępowaniu w imieniu i na rzecz pracownika delegowanego </w:t>
      </w:r>
      <w:r>
        <w:t>na</w:t>
      </w:r>
      <w:r w:rsidRPr="00412412">
        <w:t xml:space="preserve"> terytorium RP lub </w:t>
      </w:r>
      <w:r>
        <w:t>z</w:t>
      </w:r>
      <w:r w:rsidR="007D54FD">
        <w:t> </w:t>
      </w:r>
      <w:r w:rsidRPr="00412412">
        <w:t xml:space="preserve">terytorium RP albo pracodawcy delegującego pracownika </w:t>
      </w:r>
      <w:r>
        <w:t>na</w:t>
      </w:r>
      <w:r w:rsidRPr="00412412">
        <w:t xml:space="preserve"> terytorium RP lub </w:t>
      </w:r>
      <w:r>
        <w:t>z</w:t>
      </w:r>
      <w:r w:rsidR="007D54FD">
        <w:t> </w:t>
      </w:r>
      <w:r w:rsidRPr="00412412">
        <w:t>terytorium RP –</w:t>
      </w:r>
      <w:r>
        <w:t xml:space="preserve"> </w:t>
      </w:r>
      <w:r w:rsidRPr="00412412">
        <w:t>za zgodą</w:t>
      </w:r>
      <w:r>
        <w:t xml:space="preserve"> strony w imieniu i na rzecz której występuje w</w:t>
      </w:r>
      <w:r w:rsidR="007D54FD">
        <w:t> </w:t>
      </w:r>
      <w:r>
        <w:t>postępowaniu</w:t>
      </w:r>
      <w:r w:rsidRPr="00412412">
        <w:t>.</w:t>
      </w:r>
      <w:r>
        <w:t>”</w:t>
      </w:r>
      <w:r w:rsidRPr="00412412">
        <w:t>.</w:t>
      </w:r>
    </w:p>
    <w:p w:rsidR="00D0351D" w:rsidRDefault="00D0351D" w:rsidP="0069753C">
      <w:pPr>
        <w:pStyle w:val="ARTartustawynprozporzdzenia"/>
        <w:keepNext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31.</w:t>
      </w:r>
      <w:r w:rsidRPr="00412412">
        <w:t xml:space="preserve"> W ustawie z dnia 17 listopada 1964 r. – Kodeks postępowania cywilnego</w:t>
      </w:r>
      <w:r>
        <w:t xml:space="preserve"> (Dz.</w:t>
      </w:r>
      <w:r w:rsidR="007D54FD">
        <w:t> </w:t>
      </w:r>
      <w:r>
        <w:t xml:space="preserve">U. z 2014 r. poz. 101, z </w:t>
      </w:r>
      <w:proofErr w:type="spellStart"/>
      <w:r>
        <w:t>późn</w:t>
      </w:r>
      <w:proofErr w:type="spellEnd"/>
      <w:r>
        <w:t>. zm.</w:t>
      </w:r>
      <w:r w:rsidRPr="00144B54">
        <w:rPr>
          <w:rStyle w:val="IGindeksgrny"/>
        </w:rPr>
        <w:footnoteReference w:id="9"/>
      </w:r>
      <w:r w:rsidRPr="00144B54">
        <w:rPr>
          <w:rStyle w:val="IGindeksgrny"/>
        </w:rPr>
        <w:t>)</w:t>
      </w:r>
      <w:r>
        <w:t>) wprowadza się następujące zmiany:</w:t>
      </w:r>
    </w:p>
    <w:p w:rsidR="00D0351D" w:rsidRDefault="007D54FD" w:rsidP="0069753C">
      <w:pPr>
        <w:pStyle w:val="PKTpunkt"/>
        <w:keepNext/>
      </w:pPr>
      <w:r>
        <w:t>1)</w:t>
      </w:r>
      <w:r>
        <w:tab/>
      </w:r>
      <w:r w:rsidR="00D0351D">
        <w:t>art. 63</w:t>
      </w:r>
      <w:r w:rsidR="00D0351D" w:rsidRPr="00144B54">
        <w:rPr>
          <w:rStyle w:val="IGindeksgrny"/>
        </w:rPr>
        <w:t>1</w:t>
      </w:r>
      <w:r w:rsidR="00D0351D">
        <w:t xml:space="preserve"> otrzymuje brzmienie:</w:t>
      </w:r>
    </w:p>
    <w:p w:rsidR="00D0351D" w:rsidRDefault="00D0351D" w:rsidP="00D0351D">
      <w:pPr>
        <w:pStyle w:val="ZARTzmartartykuempunktem"/>
      </w:pPr>
      <w:r>
        <w:t>„Art. 63</w:t>
      </w:r>
      <w:r w:rsidRPr="00144B54">
        <w:rPr>
          <w:rStyle w:val="IGindeksgrny"/>
        </w:rPr>
        <w:t>1</w:t>
      </w:r>
      <w:r>
        <w:t>.</w:t>
      </w:r>
      <w:r w:rsidRPr="00E2445B">
        <w:t xml:space="preserve"> </w:t>
      </w:r>
      <w:r>
        <w:t xml:space="preserve">§ 1. </w:t>
      </w:r>
      <w:r w:rsidRPr="00EA207B">
        <w:t>W sprawach o ustalenie istnienia stosunku pracy inspektorzy pracy mogą wytaczać powództwa na rzecz obywateli, a także wstępować, za zgodą powoda, do postępowania w tych sprawach w każdym jego stadium</w:t>
      </w:r>
      <w:r>
        <w:t>.</w:t>
      </w:r>
    </w:p>
    <w:p w:rsidR="00D0351D" w:rsidRDefault="00D0351D" w:rsidP="007D54FD">
      <w:pPr>
        <w:pStyle w:val="ZUSTzmustartykuempunktem"/>
      </w:pPr>
      <w:r>
        <w:t xml:space="preserve">§ </w:t>
      </w:r>
      <w:r w:rsidRPr="00412412">
        <w:t>2</w:t>
      </w:r>
      <w:r>
        <w:t>.</w:t>
      </w:r>
      <w:r w:rsidRPr="00412412">
        <w:t xml:space="preserve"> </w:t>
      </w:r>
      <w:r>
        <w:t xml:space="preserve">Inspektorom pracy przysługuje również </w:t>
      </w:r>
      <w:r w:rsidRPr="004B18CC">
        <w:t>prawo wniesienia powództwa do sądu pracy o ustalenie prawa właściwego dla stosunku pracy łączącego</w:t>
      </w:r>
      <w:r>
        <w:t xml:space="preserve"> pracownika i jego pracodawcę w</w:t>
      </w:r>
      <w:r w:rsidRPr="004B18CC">
        <w:t xml:space="preserve"> przypadku stwierdzenia, </w:t>
      </w:r>
      <w:r>
        <w:t>że</w:t>
      </w:r>
      <w:r w:rsidRPr="004B18CC">
        <w:t xml:space="preserve"> dany pracownik nie może zostać uznany za pracownika delegowanego na terytorium RP</w:t>
      </w:r>
      <w:r>
        <w:t>.”;</w:t>
      </w:r>
    </w:p>
    <w:p w:rsidR="00D0351D" w:rsidRPr="00412412" w:rsidRDefault="007D54FD" w:rsidP="0069753C">
      <w:pPr>
        <w:pStyle w:val="PKTpunkt"/>
        <w:keepNext/>
      </w:pPr>
      <w:r>
        <w:t>2)</w:t>
      </w:r>
      <w:r>
        <w:tab/>
      </w:r>
      <w:r w:rsidR="00D0351D">
        <w:t>w art. 1103</w:t>
      </w:r>
      <w:r w:rsidR="00D0351D" w:rsidRPr="00144B54">
        <w:rPr>
          <w:rStyle w:val="IGindeksgrny"/>
        </w:rPr>
        <w:t>4</w:t>
      </w:r>
      <w:r w:rsidR="00D0351D" w:rsidRPr="00412412">
        <w:t xml:space="preserve"> §</w:t>
      </w:r>
      <w:r w:rsidR="001E7B7C">
        <w:t xml:space="preserve"> </w:t>
      </w:r>
      <w:r w:rsidR="00D0351D" w:rsidRPr="00412412">
        <w:t>2 otrzymuje brzmienie:</w:t>
      </w:r>
    </w:p>
    <w:p w:rsidR="00D0351D" w:rsidRPr="00412412" w:rsidRDefault="00D0351D" w:rsidP="007D54FD">
      <w:pPr>
        <w:pStyle w:val="ZUSTzmustartykuempunktem"/>
      </w:pPr>
      <w:r>
        <w:t xml:space="preserve">„§ 2. </w:t>
      </w:r>
      <w:r w:rsidRPr="00412412">
        <w:t xml:space="preserve">Sprawy z powództwa pracownika dotyczące zapewnienia warunków zatrudnienia zgodnie z ustawą </w:t>
      </w:r>
      <w:r>
        <w:t>z dnia</w:t>
      </w:r>
      <w:r w:rsidR="007D54FD">
        <w:t xml:space="preserve"> </w:t>
      </w:r>
      <w:r>
        <w:t xml:space="preserve">… </w:t>
      </w:r>
      <w:r w:rsidRPr="00412412">
        <w:t>o delegowaniu pracowników w ramach świadczenia usług</w:t>
      </w:r>
      <w:r>
        <w:t xml:space="preserve"> (Dz. U. poz</w:t>
      </w:r>
      <w:r w:rsidR="007D54FD">
        <w:t xml:space="preserve">. </w:t>
      </w:r>
      <w:r>
        <w:t>…)</w:t>
      </w:r>
      <w:r w:rsidRPr="00412412">
        <w:t xml:space="preserve"> należą do jurysdykcji krajowej także wtedy, gdy pracownik jest albo był delegowany do pracy na terytorium Rzeczypospolitej Polskiej przez pracodawcę mającego siedzibę w państwie będącym członkiem Unii Europejskiej.</w:t>
      </w:r>
      <w:r>
        <w:t>”</w:t>
      </w:r>
      <w:r w:rsidRPr="00412412">
        <w:t>.</w:t>
      </w:r>
    </w:p>
    <w:p w:rsidR="00D0351D" w:rsidRPr="00192B6D" w:rsidRDefault="00D0351D" w:rsidP="0069753C">
      <w:pPr>
        <w:pStyle w:val="ARTartustawynprozporzdzenia"/>
        <w:keepNext/>
      </w:pPr>
      <w:r w:rsidRPr="0069753C">
        <w:rPr>
          <w:rStyle w:val="Ppogrubienie"/>
        </w:rPr>
        <w:lastRenderedPageBreak/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32.</w:t>
      </w:r>
      <w:r>
        <w:t xml:space="preserve"> </w:t>
      </w:r>
      <w:r w:rsidRPr="00192B6D">
        <w:t>W ustawie z dnia 17 czerwca 1966 r. o postępowaniu egzekucyjnym w</w:t>
      </w:r>
      <w:r w:rsidR="007D54FD">
        <w:t> </w:t>
      </w:r>
      <w:r w:rsidRPr="00192B6D">
        <w:t>administracji (Dz.</w:t>
      </w:r>
      <w:r>
        <w:t xml:space="preserve"> </w:t>
      </w:r>
      <w:r w:rsidRPr="00192B6D">
        <w:t xml:space="preserve">U. z 2014 r. poz. 1619, z </w:t>
      </w:r>
      <w:proofErr w:type="spellStart"/>
      <w:r w:rsidRPr="00192B6D">
        <w:t>późn</w:t>
      </w:r>
      <w:proofErr w:type="spellEnd"/>
      <w:r w:rsidRPr="00192B6D">
        <w:t>. zm.</w:t>
      </w:r>
      <w:r w:rsidRPr="00144B54">
        <w:rPr>
          <w:rStyle w:val="IGindeksgrny"/>
        </w:rPr>
        <w:footnoteReference w:id="10"/>
      </w:r>
      <w:r w:rsidRPr="00144B54">
        <w:rPr>
          <w:rStyle w:val="IGindeksgrny"/>
        </w:rPr>
        <w:t>)</w:t>
      </w:r>
      <w:r w:rsidRPr="00192B6D">
        <w:t>) wprowadza się następujące zmiany:</w:t>
      </w:r>
    </w:p>
    <w:p w:rsidR="00D0351D" w:rsidRPr="00192B6D" w:rsidRDefault="007D54FD" w:rsidP="0069753C">
      <w:pPr>
        <w:pStyle w:val="PKTpunkt"/>
        <w:keepNext/>
      </w:pPr>
      <w:r>
        <w:t>1)</w:t>
      </w:r>
      <w:r>
        <w:tab/>
      </w:r>
      <w:r w:rsidR="00D0351D" w:rsidRPr="00192B6D">
        <w:t>w art. 2 w § 1 w pkt 8 dodaje się lit</w:t>
      </w:r>
      <w:r w:rsidR="00D0351D">
        <w:t>.</w:t>
      </w:r>
      <w:r w:rsidR="00D0351D" w:rsidRPr="00192B6D">
        <w:t xml:space="preserve"> g w brzmieniu:</w:t>
      </w:r>
    </w:p>
    <w:p w:rsidR="00D0351D" w:rsidRPr="00192B6D" w:rsidRDefault="00D0351D" w:rsidP="00D0351D">
      <w:pPr>
        <w:pStyle w:val="ZLITzmlitartykuempunktem"/>
      </w:pPr>
      <w:r>
        <w:t>„</w:t>
      </w:r>
      <w:r w:rsidR="007D54FD">
        <w:t>g)</w:t>
      </w:r>
      <w:r w:rsidR="007D54FD">
        <w:tab/>
      </w:r>
      <w:r>
        <w:t>administracyjnych</w:t>
      </w:r>
      <w:r w:rsidRPr="00192B6D">
        <w:t xml:space="preserve"> kar </w:t>
      </w:r>
      <w:r>
        <w:t xml:space="preserve">pieniężnych </w:t>
      </w:r>
      <w:r w:rsidRPr="00192B6D">
        <w:t>lub grzywien administracyjnych nałożonych na pracodawc</w:t>
      </w:r>
      <w:r>
        <w:t>ę</w:t>
      </w:r>
      <w:r w:rsidRPr="00192B6D">
        <w:t xml:space="preserve"> delegując</w:t>
      </w:r>
      <w:r>
        <w:t>ego</w:t>
      </w:r>
      <w:r w:rsidRPr="00192B6D">
        <w:t xml:space="preserve"> pracownik</w:t>
      </w:r>
      <w:r>
        <w:t>a</w:t>
      </w:r>
      <w:r w:rsidRPr="00192B6D">
        <w:t xml:space="preserve"> z terytorium RP, w związku z naruszeniem przepisów dotyczących delegowania pracowników w ramach świadczenia usług;</w:t>
      </w:r>
      <w:r>
        <w:t>”</w:t>
      </w:r>
      <w:r w:rsidRPr="00192B6D">
        <w:t>;</w:t>
      </w:r>
    </w:p>
    <w:p w:rsidR="00D0351D" w:rsidRPr="00192B6D" w:rsidRDefault="007D54FD" w:rsidP="0069753C">
      <w:pPr>
        <w:pStyle w:val="PKTpunkt"/>
        <w:keepNext/>
      </w:pPr>
      <w:r>
        <w:t>2)</w:t>
      </w:r>
      <w:r>
        <w:tab/>
      </w:r>
      <w:r w:rsidR="00D0351D" w:rsidRPr="00192B6D">
        <w:t>w art. 5:</w:t>
      </w:r>
    </w:p>
    <w:p w:rsidR="00D0351D" w:rsidRPr="00192B6D" w:rsidRDefault="007D54FD" w:rsidP="0069753C">
      <w:pPr>
        <w:pStyle w:val="LITlitera"/>
        <w:keepNext/>
      </w:pPr>
      <w:r>
        <w:t>a)</w:t>
      </w:r>
      <w:r>
        <w:tab/>
      </w:r>
      <w:r w:rsidR="00D0351D" w:rsidRPr="00192B6D">
        <w:t>§ 2 otrzymuje brzmienie:</w:t>
      </w:r>
    </w:p>
    <w:p w:rsidR="00D0351D" w:rsidRPr="00192B6D" w:rsidRDefault="00D0351D" w:rsidP="007D54FD">
      <w:pPr>
        <w:pStyle w:val="ZLITUSTzmustliter"/>
      </w:pPr>
      <w:r>
        <w:t xml:space="preserve">„§ 2. </w:t>
      </w:r>
      <w:r w:rsidRPr="00192B6D">
        <w:t>Uprawnione do żądania wykonania, w drodze egzekucji administracyjnej, obowiązków, o których mowa w art. 2 § 1 pkt 8 lit</w:t>
      </w:r>
      <w:r>
        <w:t>.</w:t>
      </w:r>
      <w:r w:rsidR="007D54FD">
        <w:t xml:space="preserve"> a–</w:t>
      </w:r>
      <w:r w:rsidRPr="00192B6D">
        <w:t>f i pkt 9, jest również państwo członkowskie lub państwo trzecie.</w:t>
      </w:r>
      <w:r>
        <w:t>”</w:t>
      </w:r>
      <w:r w:rsidRPr="00192B6D">
        <w:t>,</w:t>
      </w:r>
    </w:p>
    <w:p w:rsidR="00D0351D" w:rsidRPr="00192B6D" w:rsidRDefault="007D54FD" w:rsidP="0069753C">
      <w:pPr>
        <w:pStyle w:val="LITlitera"/>
        <w:keepNext/>
      </w:pPr>
      <w:r>
        <w:t>b)</w:t>
      </w:r>
      <w:r>
        <w:tab/>
      </w:r>
      <w:r w:rsidR="00D0351D" w:rsidRPr="00192B6D">
        <w:t>po § 2 dodaje się § 2a w brzmieniu:</w:t>
      </w:r>
    </w:p>
    <w:p w:rsidR="00D0351D" w:rsidRPr="00192B6D" w:rsidRDefault="00D0351D" w:rsidP="007D54FD">
      <w:pPr>
        <w:pStyle w:val="ZLITUSTzmustliter"/>
      </w:pPr>
      <w:r>
        <w:t>„</w:t>
      </w:r>
      <w:r w:rsidRPr="00192B6D">
        <w:t>§</w:t>
      </w:r>
      <w:r>
        <w:t xml:space="preserve"> </w:t>
      </w:r>
      <w:r w:rsidRPr="00192B6D">
        <w:t>2a. Uprawnion</w:t>
      </w:r>
      <w:r>
        <w:t>a</w:t>
      </w:r>
      <w:r w:rsidRPr="00192B6D">
        <w:t xml:space="preserve"> do żądania wykonania, w drodze egzekucji administracyjnej, obowiązków, o których mowa w art. 2 § 1 pkt 8 lit</w:t>
      </w:r>
      <w:r>
        <w:t>.</w:t>
      </w:r>
      <w:r w:rsidRPr="00192B6D">
        <w:t xml:space="preserve"> g, jest </w:t>
      </w:r>
      <w:r>
        <w:t>Państwowa Inspekcja Pracy</w:t>
      </w:r>
      <w:r w:rsidRPr="00192B6D">
        <w:t>.</w:t>
      </w:r>
      <w:r>
        <w:t>”</w:t>
      </w:r>
      <w:r w:rsidRPr="00192B6D">
        <w:t>;</w:t>
      </w:r>
    </w:p>
    <w:p w:rsidR="00D0351D" w:rsidRPr="00192B6D" w:rsidRDefault="007D54FD" w:rsidP="0069753C">
      <w:pPr>
        <w:pStyle w:val="PKTpunkt"/>
        <w:keepNext/>
      </w:pPr>
      <w:r>
        <w:t>3)</w:t>
      </w:r>
      <w:r>
        <w:tab/>
      </w:r>
      <w:r w:rsidR="00D0351D" w:rsidRPr="00192B6D">
        <w:t>w art. 15 po § 3a dodaje się § 3b w brzmieniu:</w:t>
      </w:r>
    </w:p>
    <w:p w:rsidR="00D0351D" w:rsidRDefault="00D0351D" w:rsidP="002C2413">
      <w:pPr>
        <w:pStyle w:val="ZUSTzmustartykuempunktem"/>
      </w:pPr>
      <w:r>
        <w:t>„</w:t>
      </w:r>
      <w:r w:rsidR="007D54FD">
        <w:t>§ 3b. Przepisów § 1–</w:t>
      </w:r>
      <w:r w:rsidRPr="00192B6D">
        <w:t>3 nie stosuje się do egze</w:t>
      </w:r>
      <w:r w:rsidR="002C2413">
        <w:t>kucji należności pieniężnych, o </w:t>
      </w:r>
      <w:r w:rsidRPr="00192B6D">
        <w:t>których mowa w art. 2 § 1 pkt 8 lit. g.</w:t>
      </w:r>
      <w:r>
        <w:t>”</w:t>
      </w:r>
      <w:r w:rsidRPr="00192B6D">
        <w:t>;</w:t>
      </w:r>
    </w:p>
    <w:p w:rsidR="00D0351D" w:rsidRPr="00192B6D" w:rsidRDefault="002C2413" w:rsidP="0069753C">
      <w:pPr>
        <w:pStyle w:val="PKTpunkt"/>
        <w:keepNext/>
      </w:pPr>
      <w:r>
        <w:t>4)</w:t>
      </w:r>
      <w:r>
        <w:tab/>
      </w:r>
      <w:r w:rsidR="00D0351D">
        <w:t xml:space="preserve">w art. 19 § </w:t>
      </w:r>
      <w:r w:rsidR="00D0351D" w:rsidRPr="00192B6D">
        <w:t>1 otrzymuje brzmienie:</w:t>
      </w:r>
    </w:p>
    <w:p w:rsidR="00D0351D" w:rsidRDefault="00D0351D" w:rsidP="002C2413">
      <w:pPr>
        <w:pStyle w:val="ZUSTzmustartykuempunktem"/>
      </w:pPr>
      <w:r>
        <w:t>„</w:t>
      </w:r>
      <w:r w:rsidRPr="00192B6D">
        <w:t>§ 1. Naczelnik urzędu skarbowego jest organem egzekucyjnym uprawnionym do stosowania wszystkich środków egzekucyjnych w egzekucji administracyjnej należności pieniężnych</w:t>
      </w:r>
      <w:r>
        <w:t xml:space="preserve"> oraz</w:t>
      </w:r>
      <w:r w:rsidRPr="00192B6D">
        <w:t xml:space="preserve"> do zabezpieczania takich należności w trybie i na zasadach określonych w</w:t>
      </w:r>
      <w:r w:rsidR="002C2413">
        <w:t xml:space="preserve"> dziale IV, z zastrzeżeniem § 2–</w:t>
      </w:r>
      <w:r w:rsidRPr="00192B6D">
        <w:t>8.</w:t>
      </w:r>
      <w:r>
        <w:t>”</w:t>
      </w:r>
      <w:r w:rsidRPr="00192B6D">
        <w:t>;</w:t>
      </w:r>
    </w:p>
    <w:p w:rsidR="00D0351D" w:rsidRPr="00192B6D" w:rsidRDefault="002C2413" w:rsidP="0069753C">
      <w:pPr>
        <w:pStyle w:val="PKTpunkt"/>
        <w:keepNext/>
      </w:pPr>
      <w:r>
        <w:t>5)</w:t>
      </w:r>
      <w:r>
        <w:tab/>
      </w:r>
      <w:r w:rsidR="00D0351D" w:rsidRPr="00192B6D">
        <w:t>w art. 27 w § 1:</w:t>
      </w:r>
    </w:p>
    <w:p w:rsidR="00D0351D" w:rsidRPr="00192B6D" w:rsidRDefault="002C2413" w:rsidP="0069753C">
      <w:pPr>
        <w:pStyle w:val="LITlitera"/>
        <w:keepNext/>
      </w:pPr>
      <w:r>
        <w:t>a)</w:t>
      </w:r>
      <w:r>
        <w:tab/>
      </w:r>
      <w:r w:rsidR="00D0351D" w:rsidRPr="00192B6D">
        <w:t>po pkt 1 dodaje się pkt 1a w brzmieniu:</w:t>
      </w:r>
    </w:p>
    <w:p w:rsidR="00D0351D" w:rsidRPr="00192B6D" w:rsidRDefault="00D0351D" w:rsidP="00D0351D">
      <w:pPr>
        <w:pStyle w:val="ZLITPKTzmpktliter"/>
      </w:pPr>
      <w:r>
        <w:t>„</w:t>
      </w:r>
      <w:r w:rsidR="002C2413">
        <w:t>1a)</w:t>
      </w:r>
      <w:r w:rsidR="002C2413">
        <w:tab/>
      </w:r>
      <w:r w:rsidRPr="00192B6D">
        <w:t xml:space="preserve">oznaczenie organu albo organów, o których mowa w art. </w:t>
      </w:r>
      <w:r>
        <w:t>17</w:t>
      </w:r>
      <w:r w:rsidRPr="00192B6D">
        <w:t xml:space="preserve"> ust. 1 pkt 1 </w:t>
      </w:r>
      <w:r>
        <w:t xml:space="preserve">lit. d </w:t>
      </w:r>
      <w:r w:rsidRPr="00192B6D">
        <w:t>ustawy z dnia</w:t>
      </w:r>
      <w:r w:rsidR="00AD187C">
        <w:t xml:space="preserve"> </w:t>
      </w:r>
      <w:r>
        <w:t>… o delegowaniu pracowników w ramach świadczenia usług (Dz. U.</w:t>
      </w:r>
      <w:r w:rsidR="001E7B7C">
        <w:t xml:space="preserve"> </w:t>
      </w:r>
      <w:r>
        <w:t>poz</w:t>
      </w:r>
      <w:r w:rsidR="002C2413">
        <w:t xml:space="preserve">. </w:t>
      </w:r>
      <w:r>
        <w:t>…)</w:t>
      </w:r>
      <w:r w:rsidR="00AD187C">
        <w:t>;</w:t>
      </w:r>
      <w:r>
        <w:t>”,</w:t>
      </w:r>
    </w:p>
    <w:p w:rsidR="00D0351D" w:rsidRPr="00192B6D" w:rsidRDefault="002C2413" w:rsidP="0069753C">
      <w:pPr>
        <w:pStyle w:val="LITlitera"/>
        <w:keepNext/>
      </w:pPr>
      <w:r>
        <w:lastRenderedPageBreak/>
        <w:t>b)</w:t>
      </w:r>
      <w:r>
        <w:tab/>
      </w:r>
      <w:r w:rsidR="00D0351D" w:rsidRPr="00192B6D">
        <w:t>dodaje się pkt 13 i 14 w brzmieniu:</w:t>
      </w:r>
    </w:p>
    <w:p w:rsidR="00D0351D" w:rsidRPr="00192B6D" w:rsidRDefault="00D0351D" w:rsidP="00D0351D">
      <w:pPr>
        <w:pStyle w:val="ZLITPKTzmpktliter"/>
      </w:pPr>
      <w:r>
        <w:t>„</w:t>
      </w:r>
      <w:r w:rsidR="002C2413">
        <w:t>13)</w:t>
      </w:r>
      <w:r w:rsidR="002C2413">
        <w:tab/>
      </w:r>
      <w:r w:rsidRPr="00192B6D">
        <w:t xml:space="preserve">datę doręczenia </w:t>
      </w:r>
      <w:r>
        <w:t xml:space="preserve">zobowiązanemu powiadomienia o </w:t>
      </w:r>
      <w:r w:rsidRPr="00192B6D">
        <w:t>wniosku o egzekucję</w:t>
      </w:r>
      <w:r>
        <w:t xml:space="preserve"> administracyjnej</w:t>
      </w:r>
      <w:r w:rsidRPr="00192B6D">
        <w:t xml:space="preserve"> kar</w:t>
      </w:r>
      <w:r>
        <w:t>y pieniężnej lub grzywny administracyjnej, o którym mowa w art. 18 ust. 1 ustawy, o której mowa w pkt 1a</w:t>
      </w:r>
      <w:r w:rsidRPr="00192B6D">
        <w:t>;</w:t>
      </w:r>
    </w:p>
    <w:p w:rsidR="00D0351D" w:rsidRPr="00192B6D" w:rsidRDefault="002C2413" w:rsidP="00D0351D">
      <w:pPr>
        <w:pStyle w:val="ZLITPKTzmpktliter"/>
      </w:pPr>
      <w:r>
        <w:t>14)</w:t>
      </w:r>
      <w:r>
        <w:tab/>
      </w:r>
      <w:r w:rsidR="00D0351D">
        <w:t>datę</w:t>
      </w:r>
      <w:r w:rsidR="00D0351D" w:rsidRPr="00192B6D">
        <w:t>, do której można prowadzić egzekucję należności</w:t>
      </w:r>
      <w:r w:rsidR="00D0351D">
        <w:t xml:space="preserve"> pieniężnej</w:t>
      </w:r>
      <w:r w:rsidR="00D0351D" w:rsidRPr="00192B6D">
        <w:t xml:space="preserve">, o której mowa </w:t>
      </w:r>
      <w:r w:rsidR="00D0351D">
        <w:t>w art. 2 § 1 pkt 8 lit. g.”</w:t>
      </w:r>
      <w:r w:rsidR="00D0351D" w:rsidRPr="00192B6D">
        <w:t>;</w:t>
      </w:r>
    </w:p>
    <w:p w:rsidR="00D0351D" w:rsidRPr="00192B6D" w:rsidRDefault="002C2413" w:rsidP="0069753C">
      <w:pPr>
        <w:pStyle w:val="PKTpunkt"/>
        <w:keepNext/>
      </w:pPr>
      <w:r>
        <w:t>6)</w:t>
      </w:r>
      <w:r>
        <w:tab/>
      </w:r>
      <w:r w:rsidR="00D0351D" w:rsidRPr="00192B6D">
        <w:t xml:space="preserve">w </w:t>
      </w:r>
      <w:r w:rsidR="00D0351D">
        <w:t>art.</w:t>
      </w:r>
      <w:r w:rsidR="00D0351D" w:rsidRPr="00192B6D">
        <w:t xml:space="preserve"> 28b po § 1 dodaje się § 1a w brzmieniu:</w:t>
      </w:r>
    </w:p>
    <w:p w:rsidR="00D0351D" w:rsidRPr="00192B6D" w:rsidRDefault="00D0351D" w:rsidP="002C2413">
      <w:pPr>
        <w:pStyle w:val="ZUSTzmustartykuempunktem"/>
      </w:pPr>
      <w:r>
        <w:t>„</w:t>
      </w:r>
      <w:r w:rsidRPr="00192B6D">
        <w:t>§ 1a. Jeżeli w trakcie postępowania egzekucyjnego należności</w:t>
      </w:r>
      <w:r>
        <w:t xml:space="preserve"> pieniężnej</w:t>
      </w:r>
      <w:r w:rsidRPr="00192B6D">
        <w:t xml:space="preserve">, o której mowa </w:t>
      </w:r>
      <w:r>
        <w:t>w art. 2 § 1 pkt 8 lit. g,</w:t>
      </w:r>
      <w:r w:rsidRPr="00192B6D">
        <w:t xml:space="preserve"> organ państwa członkowskiego wyda decyzję </w:t>
      </w:r>
      <w:r>
        <w:t xml:space="preserve">lub inne orzeczenie </w:t>
      </w:r>
      <w:r w:rsidRPr="00192B6D">
        <w:t>ustalając</w:t>
      </w:r>
      <w:r>
        <w:t>e</w:t>
      </w:r>
      <w:r w:rsidRPr="00192B6D">
        <w:t xml:space="preserve"> inną wysokość należności niż objęta tytułem wykonawczym</w:t>
      </w:r>
      <w:r w:rsidR="00AD187C">
        <w:t>,</w:t>
      </w:r>
      <w:r w:rsidRPr="00192B6D">
        <w:t xml:space="preserve"> </w:t>
      </w:r>
      <w:r>
        <w:t>wierzyciel</w:t>
      </w:r>
      <w:r w:rsidRPr="00192B6D">
        <w:t xml:space="preserve"> niezwłocznie sporządza zmieniony tytuł wykonawczy.</w:t>
      </w:r>
      <w:r>
        <w:t>”</w:t>
      </w:r>
      <w:r w:rsidRPr="00192B6D">
        <w:t>;</w:t>
      </w:r>
    </w:p>
    <w:p w:rsidR="00D0351D" w:rsidRDefault="002C2413" w:rsidP="0069753C">
      <w:pPr>
        <w:pStyle w:val="PKTpunkt"/>
        <w:keepNext/>
      </w:pPr>
      <w:r>
        <w:t>7)</w:t>
      </w:r>
      <w:r>
        <w:tab/>
      </w:r>
      <w:r w:rsidR="00D0351D">
        <w:t>w art. 32a po § 3 dodaje się § 3a w brzmieniu:</w:t>
      </w:r>
    </w:p>
    <w:p w:rsidR="00D0351D" w:rsidRDefault="00D0351D" w:rsidP="00D0351D">
      <w:pPr>
        <w:pStyle w:val="ZARTzmartartykuempunktem"/>
      </w:pPr>
      <w:r>
        <w:t>„§ 3a. W zakresie należności pieniężnych, o których mowa w art. 2 § 1 pkt 8 lit. g, przepisu § 3 nie stosuje się.”;</w:t>
      </w:r>
    </w:p>
    <w:p w:rsidR="00D0351D" w:rsidRDefault="002C2413" w:rsidP="0069753C">
      <w:pPr>
        <w:pStyle w:val="PKTpunkt"/>
        <w:keepNext/>
      </w:pPr>
      <w:r>
        <w:t>8)</w:t>
      </w:r>
      <w:r>
        <w:tab/>
      </w:r>
      <w:r w:rsidR="00D0351D">
        <w:t>art. 32c otrzymuje brzmienie:</w:t>
      </w:r>
    </w:p>
    <w:p w:rsidR="00D0351D" w:rsidRPr="00DB5B75" w:rsidRDefault="00D0351D" w:rsidP="00D0351D">
      <w:pPr>
        <w:pStyle w:val="ZARTzmartartykuempunktem"/>
      </w:pPr>
      <w:r>
        <w:t>„Art. 32c</w:t>
      </w:r>
      <w:r w:rsidR="00AD187C">
        <w:t>.</w:t>
      </w:r>
      <w:r>
        <w:t xml:space="preserve"> § </w:t>
      </w:r>
      <w:r w:rsidRPr="00DB5B75">
        <w:t>1. Jeżeli wszczęto procedurę wzajemnego porozumiewania, a wynik tej procedury może mieć wpływ na egzekwowany obowiązek będący przedmiotem wniosku państwa członkowskiego lub państwa trzeciego o odzyskanie należności pieniężnych, o których mowa w art. 2 § 1 pkt 8 lit</w:t>
      </w:r>
      <w:r>
        <w:t>.</w:t>
      </w:r>
      <w:r w:rsidRPr="00DB5B75">
        <w:t xml:space="preserve"> a</w:t>
      </w:r>
      <w:r w:rsidR="00971012">
        <w:t>–</w:t>
      </w:r>
      <w:r w:rsidRPr="00DB5B75">
        <w:t>f i pkt 9, postępowanie egzekucyjne ulega zawieszeniu do czasu zakończenia procedury wzajemnego porozumiewania, chyba że zachodzi potrzeba natychmiastowego wyegzekwowania tych należności w związku z oszustwem lub niewypłacalnością.</w:t>
      </w:r>
    </w:p>
    <w:p w:rsidR="00D0351D" w:rsidRPr="00DB5B75" w:rsidRDefault="00D0351D" w:rsidP="002C2413">
      <w:pPr>
        <w:pStyle w:val="ZUSTzmustartykuempunktem"/>
      </w:pPr>
      <w:r>
        <w:t>§</w:t>
      </w:r>
      <w:r w:rsidRPr="00DB5B75">
        <w:t xml:space="preserve"> 2. W okresie zawieszenia postępowania egzekucyjnego w przypadku, o którym mowa w § 1, organ egzekucyjny może z urzędu lub na wniosek wierzyciela dokonać zabezpieczenia należności pieniężnych, o których mowa w art. 2 § 1 pkt 8 lit. a</w:t>
      </w:r>
      <w:r w:rsidR="002C2413">
        <w:t>–</w:t>
      </w:r>
      <w:r w:rsidRPr="00DB5B75">
        <w:t>f i</w:t>
      </w:r>
      <w:r w:rsidR="002C2413">
        <w:t> </w:t>
      </w:r>
      <w:r w:rsidRPr="00DB5B75">
        <w:t>pkt</w:t>
      </w:r>
      <w:r w:rsidR="002C2413">
        <w:t> </w:t>
      </w:r>
      <w:r w:rsidRPr="00DB5B75">
        <w:t>9.</w:t>
      </w:r>
      <w:r>
        <w:t>”</w:t>
      </w:r>
      <w:r w:rsidRPr="00DB5B75">
        <w:t>;</w:t>
      </w:r>
    </w:p>
    <w:p w:rsidR="00D0351D" w:rsidRPr="00192B6D" w:rsidRDefault="002C2413" w:rsidP="0069753C">
      <w:pPr>
        <w:pStyle w:val="PKTpunkt"/>
        <w:keepNext/>
      </w:pPr>
      <w:r>
        <w:t>9)</w:t>
      </w:r>
      <w:r>
        <w:tab/>
      </w:r>
      <w:r w:rsidR="00D0351D" w:rsidRPr="00192B6D">
        <w:t>w art. 33 § 2 otrzymuje brzmienie:</w:t>
      </w:r>
    </w:p>
    <w:p w:rsidR="00D0351D" w:rsidRPr="00192B6D" w:rsidRDefault="00D0351D" w:rsidP="0069753C">
      <w:pPr>
        <w:pStyle w:val="ZUSTzmustartykuempunktem"/>
        <w:keepNext/>
      </w:pPr>
      <w:r>
        <w:t xml:space="preserve">„§ 2. </w:t>
      </w:r>
      <w:r w:rsidRPr="00192B6D">
        <w:t>W egzekucji należności pieniężnych, o których mowa w:</w:t>
      </w:r>
    </w:p>
    <w:p w:rsidR="00D0351D" w:rsidRPr="00192B6D" w:rsidRDefault="002C2413" w:rsidP="002C2413">
      <w:pPr>
        <w:pStyle w:val="ZPKTzmpktartykuempunktem"/>
      </w:pPr>
      <w:r>
        <w:t>1)</w:t>
      </w:r>
      <w:r>
        <w:tab/>
      </w:r>
      <w:r w:rsidR="00D0351D" w:rsidRPr="00192B6D">
        <w:t>art. 2 § 1 pkt 8 lit</w:t>
      </w:r>
      <w:r w:rsidR="00D0351D">
        <w:t>.</w:t>
      </w:r>
      <w:r w:rsidR="00D0351D" w:rsidRPr="00192B6D">
        <w:t xml:space="preserve"> a</w:t>
      </w:r>
      <w:r>
        <w:t>–</w:t>
      </w:r>
      <w:r w:rsidR="00D0351D" w:rsidRPr="00192B6D">
        <w:t xml:space="preserve">f </w:t>
      </w:r>
      <w:r>
        <w:t>–</w:t>
      </w:r>
      <w:r w:rsidR="00D0351D" w:rsidRPr="00192B6D">
        <w:t xml:space="preserve"> zobowiązanemu przysługują zarzuty określone w § 1 pkt 6, 8 i 9;</w:t>
      </w:r>
    </w:p>
    <w:p w:rsidR="00D0351D" w:rsidRPr="00192B6D" w:rsidRDefault="002C2413" w:rsidP="002C2413">
      <w:pPr>
        <w:pStyle w:val="ZPKTzmpktartykuempunktem"/>
      </w:pPr>
      <w:r>
        <w:t>2)</w:t>
      </w:r>
      <w:r>
        <w:tab/>
      </w:r>
      <w:r w:rsidR="00D0351D">
        <w:t xml:space="preserve">art. 2 § 1 pkt 8 lit. </w:t>
      </w:r>
      <w:r>
        <w:t>g i pkt 9 –</w:t>
      </w:r>
      <w:r w:rsidR="00D0351D" w:rsidRPr="00192B6D">
        <w:t xml:space="preserve"> zobowiązanemu przysługują za</w:t>
      </w:r>
      <w:r>
        <w:t>rzuty określone w § 1 pkt 6 i 8–</w:t>
      </w:r>
      <w:r w:rsidR="00D0351D" w:rsidRPr="00192B6D">
        <w:t>10.</w:t>
      </w:r>
      <w:r w:rsidR="00D0351D">
        <w:t>”;</w:t>
      </w:r>
    </w:p>
    <w:p w:rsidR="00D0351D" w:rsidRPr="00192B6D" w:rsidRDefault="002C2413" w:rsidP="0069753C">
      <w:pPr>
        <w:pStyle w:val="PKTpunkt"/>
        <w:keepNext/>
      </w:pPr>
      <w:r>
        <w:lastRenderedPageBreak/>
        <w:t>10)</w:t>
      </w:r>
      <w:r>
        <w:tab/>
      </w:r>
      <w:r w:rsidR="00D0351D">
        <w:t xml:space="preserve">w art. 34 w § </w:t>
      </w:r>
      <w:r w:rsidR="00D0351D" w:rsidRPr="00192B6D">
        <w:t>1 zdanie drugie otrzymuje brzmienie:</w:t>
      </w:r>
    </w:p>
    <w:p w:rsidR="00D0351D" w:rsidRDefault="00D0351D" w:rsidP="002C2413">
      <w:pPr>
        <w:pStyle w:val="ZFRAGzmfragmentunpzdaniaartykuempunktem"/>
      </w:pPr>
      <w:r>
        <w:t>„</w:t>
      </w:r>
      <w:r w:rsidRPr="00192B6D">
        <w:t xml:space="preserve">W przypadku </w:t>
      </w:r>
      <w:r>
        <w:t xml:space="preserve">egzekucji </w:t>
      </w:r>
      <w:r w:rsidRPr="00192B6D">
        <w:t>należności</w:t>
      </w:r>
      <w:r>
        <w:t xml:space="preserve"> pieniężnych</w:t>
      </w:r>
      <w:r w:rsidRPr="00192B6D">
        <w:t>, o których mowa w art. 2 § 1 pkt 8 lit</w:t>
      </w:r>
      <w:r>
        <w:t>.</w:t>
      </w:r>
      <w:r w:rsidR="002C2413">
        <w:t> a–</w:t>
      </w:r>
      <w:r w:rsidRPr="00192B6D">
        <w:t>f i pkt 9, stanowiska wierzyciela nie wymaga się.</w:t>
      </w:r>
      <w:r>
        <w:t>”</w:t>
      </w:r>
      <w:r w:rsidRPr="00192B6D">
        <w:t>;</w:t>
      </w:r>
    </w:p>
    <w:p w:rsidR="00D0351D" w:rsidRPr="0055419F" w:rsidRDefault="00D0351D" w:rsidP="0069753C">
      <w:pPr>
        <w:pStyle w:val="PKTpunkt"/>
        <w:keepNext/>
      </w:pPr>
      <w:r w:rsidRPr="00C400E3">
        <w:t>1</w:t>
      </w:r>
      <w:r>
        <w:t>1</w:t>
      </w:r>
      <w:r w:rsidR="002C2413">
        <w:t>)</w:t>
      </w:r>
      <w:r w:rsidR="002C2413">
        <w:tab/>
      </w:r>
      <w:r w:rsidRPr="0055419F">
        <w:t>w art. 35:</w:t>
      </w:r>
    </w:p>
    <w:p w:rsidR="00D0351D" w:rsidRPr="0055419F" w:rsidRDefault="00D0351D" w:rsidP="0069753C">
      <w:pPr>
        <w:pStyle w:val="LITlitera"/>
        <w:keepNext/>
      </w:pPr>
      <w:r>
        <w:t>a</w:t>
      </w:r>
      <w:r w:rsidR="002C2413">
        <w:t>)</w:t>
      </w:r>
      <w:r w:rsidR="002C2413">
        <w:tab/>
      </w:r>
      <w:r w:rsidRPr="0055419F">
        <w:t>po § 2 dodaje się § 2a w brzmieniu:</w:t>
      </w:r>
    </w:p>
    <w:p w:rsidR="00D0351D" w:rsidRPr="00DB5B75" w:rsidRDefault="00D0351D" w:rsidP="002C2413">
      <w:pPr>
        <w:pStyle w:val="ZLITUSTzmustliter"/>
      </w:pPr>
      <w:r>
        <w:t>„</w:t>
      </w:r>
      <w:r w:rsidRPr="00DB5B75">
        <w:t>§ 2a. W zakresie należności pieniężnych, o których mowa w art. 2 § 1 pkt 8 lit. g</w:t>
      </w:r>
      <w:r>
        <w:t>,</w:t>
      </w:r>
      <w:r w:rsidRPr="00DB5B75">
        <w:t xml:space="preserve"> przepisu § 2 nie stosuje się.</w:t>
      </w:r>
      <w:r>
        <w:t>”</w:t>
      </w:r>
      <w:r w:rsidRPr="00DB5B75">
        <w:t>,</w:t>
      </w:r>
    </w:p>
    <w:p w:rsidR="00D0351D" w:rsidRPr="0055419F" w:rsidRDefault="00D0351D" w:rsidP="0069753C">
      <w:pPr>
        <w:pStyle w:val="LITlitera"/>
        <w:keepNext/>
      </w:pPr>
      <w:r>
        <w:t>b</w:t>
      </w:r>
      <w:r w:rsidR="002C2413">
        <w:t>)</w:t>
      </w:r>
      <w:r w:rsidR="002C2413">
        <w:tab/>
      </w:r>
      <w:r w:rsidRPr="0055419F">
        <w:t>§ 3 otrzymuje brzmienie:</w:t>
      </w:r>
    </w:p>
    <w:p w:rsidR="00D0351D" w:rsidRPr="00AF029D" w:rsidRDefault="00D0351D" w:rsidP="002C2413">
      <w:pPr>
        <w:pStyle w:val="ZLITUSTzmustliter"/>
      </w:pPr>
      <w:r>
        <w:t>„§</w:t>
      </w:r>
      <w:r w:rsidRPr="0055419F">
        <w:t xml:space="preserve"> 3. Jeżeli w toku postępowania egzekucyjnego wystąpiono o pomoc do państwa członkowskiego lub państwa trzeciego z</w:t>
      </w:r>
      <w:r w:rsidRPr="00AE694C">
        <w:t xml:space="preserve"> wnioskiem o odzyskanie należności pieniężnych, o których mowa w art. 2 § 1 pkt 8 lit</w:t>
      </w:r>
      <w:r w:rsidR="00EF66F3">
        <w:t>.</w:t>
      </w:r>
      <w:r w:rsidRPr="00AE694C">
        <w:t xml:space="preserve"> a</w:t>
      </w:r>
      <w:r w:rsidR="002C2413">
        <w:t>–</w:t>
      </w:r>
      <w:r w:rsidRPr="00AE694C">
        <w:t>f i pkt 9, organ egzekucyjny informuje to państwo o okolicznościach, o których mowa w § 1.</w:t>
      </w:r>
      <w:r>
        <w:t>”</w:t>
      </w:r>
      <w:r w:rsidRPr="00AE694C">
        <w:t>;</w:t>
      </w:r>
    </w:p>
    <w:p w:rsidR="00D0351D" w:rsidRPr="00192B6D" w:rsidRDefault="002C2413" w:rsidP="0069753C">
      <w:pPr>
        <w:pStyle w:val="PKTpunkt"/>
        <w:keepNext/>
      </w:pPr>
      <w:r>
        <w:t>12)</w:t>
      </w:r>
      <w:r>
        <w:tab/>
      </w:r>
      <w:r w:rsidR="00D0351D" w:rsidRPr="00192B6D">
        <w:t>w art. 64c:</w:t>
      </w:r>
    </w:p>
    <w:p w:rsidR="00D0351D" w:rsidRPr="00192B6D" w:rsidRDefault="00D0351D" w:rsidP="0069753C">
      <w:pPr>
        <w:pStyle w:val="LITlitera"/>
        <w:keepNext/>
      </w:pPr>
      <w:r>
        <w:t>a</w:t>
      </w:r>
      <w:r w:rsidR="002C2413">
        <w:t>)</w:t>
      </w:r>
      <w:r w:rsidR="002C2413">
        <w:tab/>
      </w:r>
      <w:r w:rsidRPr="00192B6D">
        <w:t>po § 2a dodaje się § 2b w brzmieniu:</w:t>
      </w:r>
    </w:p>
    <w:p w:rsidR="00D0351D" w:rsidRPr="00192B6D" w:rsidRDefault="00D0351D" w:rsidP="002C2413">
      <w:pPr>
        <w:pStyle w:val="ZLITUSTzmustliter"/>
      </w:pPr>
      <w:r>
        <w:t xml:space="preserve">„§ 2b. </w:t>
      </w:r>
      <w:r w:rsidRPr="00192B6D">
        <w:t xml:space="preserve">Przepisu § 2 nie stosuje się do </w:t>
      </w:r>
      <w:r>
        <w:t>Państwowej Inspekcji Pracy</w:t>
      </w:r>
      <w:r w:rsidRPr="00192B6D">
        <w:t>.</w:t>
      </w:r>
      <w:r>
        <w:t>”,</w:t>
      </w:r>
    </w:p>
    <w:p w:rsidR="00D0351D" w:rsidRPr="00192B6D" w:rsidRDefault="002C2413" w:rsidP="0069753C">
      <w:pPr>
        <w:pStyle w:val="LITlitera"/>
        <w:keepNext/>
      </w:pPr>
      <w:r>
        <w:t>b)</w:t>
      </w:r>
      <w:r>
        <w:tab/>
      </w:r>
      <w:r w:rsidR="00D0351D" w:rsidRPr="00192B6D">
        <w:t>§ 4b otrzymuje brzmienie:</w:t>
      </w:r>
    </w:p>
    <w:p w:rsidR="00D0351D" w:rsidRDefault="00D0351D" w:rsidP="002C2413">
      <w:pPr>
        <w:pStyle w:val="ZLITUSTzmustliter"/>
      </w:pPr>
      <w:r>
        <w:t>„</w:t>
      </w:r>
      <w:r w:rsidRPr="00192B6D">
        <w:t>§ 4b. Nieściągnięte od zobowiązanego wydatki egzekucyjne, poniesione w</w:t>
      </w:r>
      <w:r w:rsidR="002C2413">
        <w:t> </w:t>
      </w:r>
      <w:r w:rsidRPr="00192B6D">
        <w:t>postępowaniu egzekucyjnym prowadzonym na podstawie jednolitego tytułu wykonawczego, zagranicznego tytułu wykonawczego albo tytułu wykonawczego obejmującego należności</w:t>
      </w:r>
      <w:r>
        <w:t xml:space="preserve"> pieniężne</w:t>
      </w:r>
      <w:r w:rsidRPr="00192B6D">
        <w:t xml:space="preserve">, o których mowa w art. 2 </w:t>
      </w:r>
      <w:r>
        <w:t xml:space="preserve">§ 1 pkt 8 lit. g, </w:t>
      </w:r>
      <w:r w:rsidRPr="00192B6D">
        <w:t>organ egzekucyjny lub rekwizycyjny pokrywa bezpośrednio z budżetu państwa.</w:t>
      </w:r>
      <w:r>
        <w:t>”;</w:t>
      </w:r>
    </w:p>
    <w:p w:rsidR="00D0351D" w:rsidRPr="00192B6D" w:rsidRDefault="00D0351D" w:rsidP="0069753C">
      <w:pPr>
        <w:pStyle w:val="PKTpunkt"/>
        <w:keepNext/>
      </w:pPr>
      <w:r>
        <w:t>13)</w:t>
      </w:r>
      <w:r w:rsidR="002C2413">
        <w:tab/>
      </w:r>
      <w:r w:rsidRPr="00192B6D">
        <w:t>w art. 64e § 4a i 4b otrzymują brzmienie:</w:t>
      </w:r>
    </w:p>
    <w:p w:rsidR="00D0351D" w:rsidRPr="00192B6D" w:rsidRDefault="00D0351D" w:rsidP="002C2413">
      <w:pPr>
        <w:pStyle w:val="ZUSTzmustartykuempunktem"/>
      </w:pPr>
      <w:r>
        <w:t xml:space="preserve">„§ 4a. </w:t>
      </w:r>
      <w:r w:rsidRPr="004F2992">
        <w:t>Organ</w:t>
      </w:r>
      <w:r w:rsidRPr="00192B6D">
        <w:t xml:space="preserve"> egzekucyjny z urzędu umarza koszty z tytułu opłat, o których mowa w art. 64 § 1 i 6, jeżeli opłaty te nie mogą być ściągnięte od zobowiązanego i powstały w postępowaniu egzekucyjnym prowadzonym na podstawie jednolitego tytułu wykonawczego, zagranicznego tytułu wykonawczego albo tytułu wykonawczego obejmującego należności</w:t>
      </w:r>
      <w:r>
        <w:t xml:space="preserve"> pieniężne</w:t>
      </w:r>
      <w:r w:rsidRPr="00192B6D">
        <w:t xml:space="preserve">, o których mowa w art. 2 </w:t>
      </w:r>
      <w:r>
        <w:t>§ 1 pkt 8 lit. g</w:t>
      </w:r>
      <w:r w:rsidRPr="00192B6D">
        <w:t>. Nie wydaje się postanowienia w sprawie umorzenia kosztów egzekucyjnych.</w:t>
      </w:r>
    </w:p>
    <w:p w:rsidR="00D0351D" w:rsidRDefault="00D0351D" w:rsidP="0069753C">
      <w:pPr>
        <w:pStyle w:val="ZARTzmartartykuempunktem"/>
        <w:keepNext/>
      </w:pPr>
      <w:r w:rsidRPr="00192B6D">
        <w:t>§ 4b. Przepis § 4a stosuje się odpowiednio do wydatków egzekucyjnych poniesionych w postępowaniu egzekucyjnym prowadzonym na podstawie</w:t>
      </w:r>
      <w:r>
        <w:t>:</w:t>
      </w:r>
    </w:p>
    <w:p w:rsidR="00D0351D" w:rsidRDefault="00D0351D" w:rsidP="002C2413">
      <w:pPr>
        <w:pStyle w:val="ZPKTzmpktartykuempunktem"/>
      </w:pPr>
      <w:r>
        <w:t>1)</w:t>
      </w:r>
      <w:r w:rsidR="002C2413">
        <w:tab/>
      </w:r>
      <w:r w:rsidRPr="00192B6D">
        <w:t xml:space="preserve">jednolitego tytułu wykonawczego albo zagranicznego tytułu wykonawczego, chyba że organ egzekucyjny uzyskał zwrot tych wydatków od państwa </w:t>
      </w:r>
      <w:r w:rsidRPr="00192B6D">
        <w:lastRenderedPageBreak/>
        <w:t xml:space="preserve">członkowskiego lub państwa trzeciego w przypadkach określonych w art. 29a lub w przypadkach określonych w art. 80 i </w:t>
      </w:r>
      <w:r>
        <w:t xml:space="preserve">art. </w:t>
      </w:r>
      <w:r w:rsidRPr="00192B6D">
        <w:t>81 ustawy o wzajemnej pomocy</w:t>
      </w:r>
      <w:r>
        <w:t>;</w:t>
      </w:r>
    </w:p>
    <w:p w:rsidR="00D0351D" w:rsidRDefault="00D0351D" w:rsidP="002C2413">
      <w:pPr>
        <w:pStyle w:val="ZPKTzmpktartykuempunktem"/>
      </w:pPr>
      <w:r>
        <w:t>2)</w:t>
      </w:r>
      <w:r w:rsidR="002C2413">
        <w:tab/>
      </w:r>
      <w:r w:rsidRPr="00192B6D">
        <w:t>tytułu wykonawczego obejmującego należności</w:t>
      </w:r>
      <w:r>
        <w:t xml:space="preserve"> pieniężne</w:t>
      </w:r>
      <w:r w:rsidRPr="00192B6D">
        <w:t>, o kt</w:t>
      </w:r>
      <w:r w:rsidR="002C2413">
        <w:t>órych mowa w art. </w:t>
      </w:r>
      <w:r w:rsidRPr="00192B6D">
        <w:t xml:space="preserve">2 </w:t>
      </w:r>
      <w:r>
        <w:t>§ 1 pkt 8 lit. g.”</w:t>
      </w:r>
      <w:r w:rsidRPr="00192B6D">
        <w:t>;</w:t>
      </w:r>
    </w:p>
    <w:p w:rsidR="00D0351D" w:rsidRPr="00192B6D" w:rsidRDefault="002C2413" w:rsidP="0069753C">
      <w:pPr>
        <w:pStyle w:val="PKTpunkt"/>
        <w:keepNext/>
      </w:pPr>
      <w:r>
        <w:t>14)</w:t>
      </w:r>
      <w:r>
        <w:tab/>
      </w:r>
      <w:r w:rsidR="00D0351D" w:rsidRPr="00192B6D">
        <w:t>w art. 66 w § 4 pkt 4 otrzymuje brzmienie:</w:t>
      </w:r>
    </w:p>
    <w:p w:rsidR="00D0351D" w:rsidRDefault="00D0351D" w:rsidP="00D0351D">
      <w:pPr>
        <w:pStyle w:val="ZPKTzmpktartykuempunktem"/>
      </w:pPr>
      <w:r>
        <w:t>„</w:t>
      </w:r>
      <w:r w:rsidR="002C2413">
        <w:t>4)</w:t>
      </w:r>
      <w:r w:rsidR="002C2413">
        <w:tab/>
      </w:r>
      <w:r w:rsidRPr="00192B6D">
        <w:t>należności dochodzonych na podstawie jednolitego tytułu wykonawczego, zagranicznego tytułu wykonawczego albo tytułu wykonawczego obejmującego należności</w:t>
      </w:r>
      <w:r>
        <w:t xml:space="preserve"> pieniężne</w:t>
      </w:r>
      <w:r w:rsidRPr="00192B6D">
        <w:t xml:space="preserve">, o których mowa w art. 2 </w:t>
      </w:r>
      <w:r>
        <w:t>§ 1 pkt 8 lit. g.”</w:t>
      </w:r>
      <w:r w:rsidRPr="00192B6D">
        <w:t>;</w:t>
      </w:r>
    </w:p>
    <w:p w:rsidR="00D0351D" w:rsidRPr="00192B6D" w:rsidRDefault="00D0351D" w:rsidP="0069753C">
      <w:pPr>
        <w:pStyle w:val="PKTpunkt"/>
        <w:keepNext/>
      </w:pPr>
      <w:r>
        <w:t>15)</w:t>
      </w:r>
      <w:r w:rsidR="002C2413">
        <w:tab/>
      </w:r>
      <w:r w:rsidRPr="00192B6D">
        <w:t>w art. 110 § 3</w:t>
      </w:r>
      <w:r>
        <w:t>a</w:t>
      </w:r>
      <w:r w:rsidRPr="00192B6D">
        <w:t xml:space="preserve"> otrzymuje brzmienie:</w:t>
      </w:r>
    </w:p>
    <w:p w:rsidR="00D0351D" w:rsidRDefault="00D0351D" w:rsidP="002C2413">
      <w:pPr>
        <w:pStyle w:val="ZUSTzmustartykuempunktem"/>
      </w:pPr>
      <w:r>
        <w:t xml:space="preserve">„§ 3a. </w:t>
      </w:r>
      <w:r w:rsidRPr="00192B6D">
        <w:t xml:space="preserve">Organ egzekucyjny podejmuje czynności egzekucyjne związane z egzekucją administracyjną z nieruchomości po otrzymaniu zaliczki na pokrycie przewidywanych wydatków od wierzyciela niebędącego naczelnikiem urzędu skarbowego, państwem członkowskim, państwem trzecim lub </w:t>
      </w:r>
      <w:r>
        <w:t>Państwową Inspekcją Pracy</w:t>
      </w:r>
      <w:r w:rsidRPr="00192B6D">
        <w:t xml:space="preserve">, zwanego dalej </w:t>
      </w:r>
      <w:r>
        <w:t>„</w:t>
      </w:r>
      <w:r w:rsidRPr="00192B6D">
        <w:t>wierzycielem finansującym</w:t>
      </w:r>
      <w:r>
        <w:t>”</w:t>
      </w:r>
      <w:r w:rsidRPr="00192B6D">
        <w:t>. Przepis art. 29a stosuje się odpowiednio.</w:t>
      </w:r>
      <w:r>
        <w:t>”</w:t>
      </w:r>
      <w:r w:rsidRPr="00192B6D">
        <w:t>;</w:t>
      </w:r>
    </w:p>
    <w:p w:rsidR="00D0351D" w:rsidRPr="00D0351D" w:rsidRDefault="00D0351D" w:rsidP="0069753C">
      <w:pPr>
        <w:pStyle w:val="PKTpunkt"/>
        <w:keepNext/>
      </w:pPr>
      <w:r>
        <w:t>1</w:t>
      </w:r>
      <w:r w:rsidR="002C2413">
        <w:t>6)</w:t>
      </w:r>
      <w:r w:rsidR="002C2413">
        <w:tab/>
      </w:r>
      <w:r w:rsidRPr="00D0351D">
        <w:t>w art. 155a w § 1 pkt 3 otrzymuje brzmienie:</w:t>
      </w:r>
    </w:p>
    <w:p w:rsidR="00D0351D" w:rsidRDefault="00D0351D" w:rsidP="00D0351D">
      <w:pPr>
        <w:pStyle w:val="ZPKTzmpktartykuempunktem"/>
      </w:pPr>
      <w:r>
        <w:t>„</w:t>
      </w:r>
      <w:r w:rsidR="002C2413">
        <w:t>3)</w:t>
      </w:r>
      <w:r w:rsidR="002C2413">
        <w:tab/>
      </w:r>
      <w:r w:rsidRPr="00AF7303">
        <w:t xml:space="preserve">na wniosek państwa członkowskiego i na podstawie zarządzenia zabezpieczenia, zagranicznego tytułu wykonawczego, dokumentu zabezpieczenia albo jednolitego tytułu wykonawczego określonych w przepisach </w:t>
      </w:r>
      <w:hyperlink r:id="rId9" w:anchor="/dokument/18034153" w:history="1">
        <w:r w:rsidRPr="002C2413">
          <w:t>ustawy</w:t>
        </w:r>
      </w:hyperlink>
      <w:r w:rsidRPr="00C03BA0">
        <w:t xml:space="preserve"> </w:t>
      </w:r>
      <w:r w:rsidRPr="00AF7303">
        <w:t>o wzajemnej pomocy, w</w:t>
      </w:r>
      <w:r w:rsidR="002C2413">
        <w:t> </w:t>
      </w:r>
      <w:r w:rsidRPr="00AF7303">
        <w:t>zakresie należności</w:t>
      </w:r>
      <w:r>
        <w:t xml:space="preserve"> pieniężnych</w:t>
      </w:r>
      <w:r w:rsidRPr="00AF7303">
        <w:t>, o których mowa w art. 2 § 1 pkt 8 lit. a</w:t>
      </w:r>
      <w:r w:rsidR="00971012">
        <w:t>–</w:t>
      </w:r>
      <w:r w:rsidRPr="00AF7303">
        <w:t>f;</w:t>
      </w:r>
      <w:r>
        <w:t>”</w:t>
      </w:r>
      <w:r w:rsidRPr="00AF7303">
        <w:t>;</w:t>
      </w:r>
    </w:p>
    <w:p w:rsidR="00D0351D" w:rsidRPr="00AF7303" w:rsidRDefault="002C2413" w:rsidP="0069753C">
      <w:pPr>
        <w:pStyle w:val="PKTpunkt"/>
        <w:keepNext/>
      </w:pPr>
      <w:r>
        <w:t>17)</w:t>
      </w:r>
      <w:r>
        <w:tab/>
      </w:r>
      <w:r w:rsidR="00D0351D" w:rsidRPr="00AF7303">
        <w:t>art. 166c otrzymuje brzmienie:</w:t>
      </w:r>
    </w:p>
    <w:p w:rsidR="00D0351D" w:rsidRPr="00AF7303" w:rsidRDefault="00D0351D" w:rsidP="00D0351D">
      <w:pPr>
        <w:pStyle w:val="ZARTzmartartykuempunktem"/>
      </w:pPr>
      <w:r>
        <w:t>„A</w:t>
      </w:r>
      <w:r w:rsidRPr="00AF7303">
        <w:t>rt. 166c. § 1. W zakresie należności pieniężnych, o których mowa w art. 2 §</w:t>
      </w:r>
      <w:r w:rsidR="001E7B7C">
        <w:t xml:space="preserve"> </w:t>
      </w:r>
      <w:r w:rsidR="002C2413">
        <w:t>1 pkt 8 lit. a–</w:t>
      </w:r>
      <w:r w:rsidRPr="00AF7303">
        <w:t>f i pkt 9, w postępowaniu zabezpieczającym nie stosuje się przepisów art.</w:t>
      </w:r>
      <w:r w:rsidR="002C2413">
        <w:t> </w:t>
      </w:r>
      <w:r w:rsidRPr="00AF7303">
        <w:t>154 §</w:t>
      </w:r>
      <w:r w:rsidR="001E7B7C">
        <w:t xml:space="preserve"> </w:t>
      </w:r>
      <w:r w:rsidR="002C2413">
        <w:t>1–</w:t>
      </w:r>
      <w:r w:rsidRPr="00AF7303">
        <w:t>3, 5 i 6, art. 155, ar</w:t>
      </w:r>
      <w:r w:rsidR="002C2413">
        <w:t>t. 156, art. 157 i art. 163 § 2–</w:t>
      </w:r>
      <w:r w:rsidRPr="00AF7303">
        <w:t>3.</w:t>
      </w:r>
    </w:p>
    <w:p w:rsidR="00D0351D" w:rsidRDefault="00D0351D" w:rsidP="002C2413">
      <w:pPr>
        <w:pStyle w:val="ZUSTzmustartykuempunktem"/>
      </w:pPr>
      <w:r w:rsidRPr="00AF7303">
        <w:t>§ 2. W zakresie należności pieniężnych, o których mowa w art. 2 § 1 pkt 8 lit.</w:t>
      </w:r>
      <w:r w:rsidR="001E7B7C">
        <w:t xml:space="preserve"> </w:t>
      </w:r>
      <w:r w:rsidRPr="00AF7303">
        <w:t>g</w:t>
      </w:r>
      <w:r>
        <w:t>,</w:t>
      </w:r>
      <w:r w:rsidRPr="00AF7303">
        <w:t xml:space="preserve"> nie stosuje się przepisów działu IV.</w:t>
      </w:r>
      <w:r>
        <w:t>”.</w:t>
      </w:r>
    </w:p>
    <w:p w:rsidR="00D0351D" w:rsidRDefault="00D0351D" w:rsidP="00D0351D">
      <w:pPr>
        <w:pStyle w:val="ARTartustawynprozporzdzenia"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33.</w:t>
      </w:r>
      <w:r w:rsidRPr="00412412">
        <w:t xml:space="preserve"> W ustawie z dnia 26 czerwca 1974 r. – Kodeks pracy (Dz. U. z 2014</w:t>
      </w:r>
      <w:r>
        <w:t xml:space="preserve"> r. poz.</w:t>
      </w:r>
      <w:r w:rsidR="002C2413">
        <w:t> </w:t>
      </w:r>
      <w:r>
        <w:t>1502,</w:t>
      </w:r>
      <w:r w:rsidRPr="00DD792D">
        <w:t xml:space="preserve"> </w:t>
      </w:r>
      <w:r>
        <w:t xml:space="preserve">z </w:t>
      </w:r>
      <w:proofErr w:type="spellStart"/>
      <w:r>
        <w:t>późn</w:t>
      </w:r>
      <w:proofErr w:type="spellEnd"/>
      <w:r>
        <w:t>. zm.</w:t>
      </w:r>
      <w:r w:rsidRPr="00144B54">
        <w:rPr>
          <w:rStyle w:val="IGindeksgrny"/>
        </w:rPr>
        <w:t>3)</w:t>
      </w:r>
      <w:r>
        <w:t>)</w:t>
      </w:r>
      <w:r w:rsidRPr="00412412">
        <w:t xml:space="preserve"> w dziale drugim </w:t>
      </w:r>
      <w:r>
        <w:t>uchyla</w:t>
      </w:r>
      <w:r w:rsidRPr="00412412">
        <w:t xml:space="preserve"> się rozdział </w:t>
      </w:r>
      <w:proofErr w:type="spellStart"/>
      <w:r w:rsidRPr="00412412">
        <w:t>IIa</w:t>
      </w:r>
      <w:proofErr w:type="spellEnd"/>
      <w:r>
        <w:t>.</w:t>
      </w:r>
    </w:p>
    <w:p w:rsidR="00D0351D" w:rsidRDefault="00D0351D" w:rsidP="0069753C">
      <w:pPr>
        <w:pStyle w:val="ARTartustawynprozporzdzenia"/>
        <w:keepNext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34.</w:t>
      </w:r>
      <w:r>
        <w:t xml:space="preserve"> W ustawie z dnia 24 sierpnia 2001 r. – Kodeks postępowania w sprawach o</w:t>
      </w:r>
      <w:r w:rsidR="002C2413">
        <w:t> </w:t>
      </w:r>
      <w:r>
        <w:t xml:space="preserve">wykroczenia (Dz. U. z 2013 r. poz. 395, z </w:t>
      </w:r>
      <w:proofErr w:type="spellStart"/>
      <w:r>
        <w:t>późn</w:t>
      </w:r>
      <w:proofErr w:type="spellEnd"/>
      <w:r>
        <w:t>. zm.</w:t>
      </w:r>
      <w:r w:rsidR="00EF66F3">
        <w:rPr>
          <w:rStyle w:val="IGindeksgrny"/>
        </w:rPr>
        <w:t>8</w:t>
      </w:r>
      <w:r w:rsidRPr="00144B54">
        <w:rPr>
          <w:rStyle w:val="IGindeksgrny"/>
        </w:rPr>
        <w:t>)</w:t>
      </w:r>
      <w:r>
        <w:t xml:space="preserve">) w art. 17 </w:t>
      </w:r>
      <w:r w:rsidRPr="00D0351D">
        <w:t>§</w:t>
      </w:r>
      <w:r>
        <w:t xml:space="preserve"> 2 otrzymuje brzmienie:</w:t>
      </w:r>
    </w:p>
    <w:p w:rsidR="00D0351D" w:rsidRPr="002F5E22" w:rsidRDefault="00D0351D" w:rsidP="002C2413">
      <w:pPr>
        <w:pStyle w:val="ZUSTzmustartykuempunktem"/>
      </w:pPr>
      <w:r>
        <w:t>„</w:t>
      </w:r>
      <w:r w:rsidRPr="00D0351D">
        <w:t>§</w:t>
      </w:r>
      <w:r>
        <w:t xml:space="preserve"> 2. W sprawach o wykroczenia przeciwko prawom pracownika określonych w</w:t>
      </w:r>
      <w:r w:rsidR="002C2413">
        <w:t> </w:t>
      </w:r>
      <w:r>
        <w:t>Kodeksie pracy, w sprawach o wyk</w:t>
      </w:r>
      <w:r w:rsidR="002C2413">
        <w:t>roczenia określonych w art. 119–</w:t>
      </w:r>
      <w:r>
        <w:t>123 ustawy z</w:t>
      </w:r>
      <w:r w:rsidR="002C2413">
        <w:t> </w:t>
      </w:r>
      <w:r>
        <w:t xml:space="preserve">dnia 20 kwietnia 2004 r. o promocji zatrudnienia i instytucjach rynku pracy (Dz. U. </w:t>
      </w:r>
      <w:r>
        <w:lastRenderedPageBreak/>
        <w:t>z</w:t>
      </w:r>
      <w:r w:rsidR="002C2413">
        <w:t> </w:t>
      </w:r>
      <w:r>
        <w:t xml:space="preserve">2015 r. poz. 149, z </w:t>
      </w:r>
      <w:proofErr w:type="spellStart"/>
      <w:r>
        <w:t>późn</w:t>
      </w:r>
      <w:proofErr w:type="spellEnd"/>
      <w:r>
        <w:t>. zm.</w:t>
      </w:r>
      <w:r w:rsidR="00EF66F3">
        <w:rPr>
          <w:rStyle w:val="IGindeksgrny"/>
        </w:rPr>
        <w:t>7</w:t>
      </w:r>
      <w:r w:rsidRPr="00144B54">
        <w:rPr>
          <w:rStyle w:val="IGindeksgrny"/>
        </w:rPr>
        <w:t>)</w:t>
      </w:r>
      <w:r>
        <w:t>), w sprawach o wykroczenia określonych w art. 27 i</w:t>
      </w:r>
      <w:r w:rsidR="00AD187C">
        <w:t> art. </w:t>
      </w:r>
      <w:r>
        <w:t>28 ustawy z dnia</w:t>
      </w:r>
      <w:r w:rsidR="00AD187C">
        <w:t xml:space="preserve"> </w:t>
      </w:r>
      <w:r>
        <w:t>… o delegowaniu pracowników w ramach świadczenia usług (Dz.</w:t>
      </w:r>
      <w:r w:rsidR="00AD187C">
        <w:t> </w:t>
      </w:r>
      <w:r>
        <w:t>U. poz</w:t>
      </w:r>
      <w:r w:rsidR="002C2413">
        <w:t>. </w:t>
      </w:r>
      <w:r>
        <w:t>…), a także w sprawach o inne wykroczenia związane z wykonywaniem pracy zarobkowej, jeżeli ustawa tak stanowi, oskarżycielem publicznym jest inspektor pracy.”.</w:t>
      </w:r>
    </w:p>
    <w:p w:rsidR="00D0351D" w:rsidRDefault="00D0351D" w:rsidP="0069753C">
      <w:pPr>
        <w:pStyle w:val="ARTartustawynprozporzdzenia"/>
        <w:keepNext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35.</w:t>
      </w:r>
      <w:r>
        <w:t xml:space="preserve"> W ustawie z dnia 20 kwietnia 2004 r. o promocji zatrudnienia i instytucjach rynku pracy (Dz. U. z 2015 r. poz. 149, z </w:t>
      </w:r>
      <w:proofErr w:type="spellStart"/>
      <w:r>
        <w:t>późn</w:t>
      </w:r>
      <w:proofErr w:type="spellEnd"/>
      <w:r>
        <w:t>. zm.</w:t>
      </w:r>
      <w:r w:rsidR="00EF66F3">
        <w:rPr>
          <w:rStyle w:val="IGindeksgrny"/>
        </w:rPr>
        <w:t>7</w:t>
      </w:r>
      <w:r w:rsidRPr="00144B54">
        <w:rPr>
          <w:rStyle w:val="IGindeksgrny"/>
        </w:rPr>
        <w:t>)</w:t>
      </w:r>
      <w:r>
        <w:t>) w art. 88c ust. 6 otrzymuje brzmienie:</w:t>
      </w:r>
    </w:p>
    <w:p w:rsidR="00D0351D" w:rsidRDefault="00D0351D" w:rsidP="0069753C">
      <w:pPr>
        <w:pStyle w:val="ZUSTzmustartykuempunktem"/>
        <w:keepNext/>
      </w:pPr>
      <w:r>
        <w:t>„6. W przypadkach,</w:t>
      </w:r>
      <w:r w:rsidR="002C2413">
        <w:t xml:space="preserve"> o których mowa w art. 88 pkt 3–</w:t>
      </w:r>
      <w:r>
        <w:t>5, wojewoda wydaje zezwolenie, jeżeli:</w:t>
      </w:r>
    </w:p>
    <w:p w:rsidR="00D0351D" w:rsidRDefault="002C2413" w:rsidP="002C2413">
      <w:pPr>
        <w:pStyle w:val="ZPKTzmpktartykuempunktem"/>
      </w:pPr>
      <w:r>
        <w:t>1)</w:t>
      </w:r>
      <w:r>
        <w:tab/>
      </w:r>
      <w:r w:rsidR="00D0351D">
        <w:t>wykonywanie pracy przez cudzoziemca będzie odbywało się na warunkach zgodnych z art.</w:t>
      </w:r>
      <w:r>
        <w:t xml:space="preserve"> 4 ust. 1 i ust. 2 pkt 1, 2 i 4–</w:t>
      </w:r>
      <w:r w:rsidR="00D0351D">
        <w:t>8 oraz art. 5 ustawy z dnia</w:t>
      </w:r>
      <w:r>
        <w:t xml:space="preserve"> </w:t>
      </w:r>
      <w:r w:rsidR="00D0351D">
        <w:t>... o</w:t>
      </w:r>
      <w:r>
        <w:t> </w:t>
      </w:r>
      <w:r w:rsidR="00D0351D">
        <w:t>delegowaniu pracowników w ramach świadczenia usług (Dz. U. poz</w:t>
      </w:r>
      <w:r>
        <w:t xml:space="preserve">. </w:t>
      </w:r>
      <w:r w:rsidR="00D0351D">
        <w:t>…);</w:t>
      </w:r>
    </w:p>
    <w:p w:rsidR="00D0351D" w:rsidRDefault="002C2413" w:rsidP="002C2413">
      <w:pPr>
        <w:pStyle w:val="ZPKTzmpktartykuempunktem"/>
      </w:pPr>
      <w:r>
        <w:t>2)</w:t>
      </w:r>
      <w:r>
        <w:tab/>
      </w:r>
      <w:r w:rsidR="00D0351D">
        <w:t>wysokość wynagrodzenia, która będzie przysługiwała cudzoziemcowi za wykonywanie pracy, nie będzie niższa o więcej niż 30% od wysokości przeciętnego miesięcznego wynagrodzenia w województwie, ogłaszanej przez Prezesa Głównego Urzędu Statystycznego na podstawie art. 90 ust. 7;</w:t>
      </w:r>
    </w:p>
    <w:p w:rsidR="00D0351D" w:rsidRPr="00412412" w:rsidRDefault="002C2413" w:rsidP="002C2413">
      <w:pPr>
        <w:pStyle w:val="ZPKTzmpktartykuempunktem"/>
      </w:pPr>
      <w:r>
        <w:t>3)</w:t>
      </w:r>
      <w:r>
        <w:tab/>
      </w:r>
      <w:r w:rsidR="00D0351D">
        <w:t>pracodawca zagraniczny wskazał osobę przebywającą na terytorium Rzeczypospolitej Polskiej, posiadającą dokumenty potwierdzające wypełnienie obowiązków określonych w pkt 1 oraz 2, działającą w imieniu pracodawcy i</w:t>
      </w:r>
      <w:r>
        <w:t> </w:t>
      </w:r>
      <w:r w:rsidR="00D0351D">
        <w:t>upoważnioną do jego reprezentowania wobec wojewody oraz organów, o których mowa w art. 88f ust. 3.”.</w:t>
      </w:r>
    </w:p>
    <w:p w:rsidR="00D0351D" w:rsidRDefault="00D0351D" w:rsidP="0069753C">
      <w:pPr>
        <w:pStyle w:val="ARTartustawynprozporzdzenia"/>
        <w:keepNext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36.</w:t>
      </w:r>
      <w:r w:rsidRPr="00412412">
        <w:t xml:space="preserve"> W ustawie z dnia 13 kwietnia 2007 r. o Państwowej Inspekcji Pracy (Dz. U. z</w:t>
      </w:r>
      <w:r w:rsidR="002C2413">
        <w:t> </w:t>
      </w:r>
      <w:r w:rsidRPr="00412412">
        <w:t>201</w:t>
      </w:r>
      <w:r>
        <w:t>5</w:t>
      </w:r>
      <w:r w:rsidRPr="00412412">
        <w:t xml:space="preserve"> r. poz. </w:t>
      </w:r>
      <w:r>
        <w:t>640 i 1240</w:t>
      </w:r>
      <w:r w:rsidRPr="00412412">
        <w:t>)</w:t>
      </w:r>
      <w:r>
        <w:t xml:space="preserve"> wprowadza się następujące zmiany:</w:t>
      </w:r>
    </w:p>
    <w:p w:rsidR="00D0351D" w:rsidRDefault="002C2413" w:rsidP="0069753C">
      <w:pPr>
        <w:pStyle w:val="PKTpunkt"/>
        <w:keepNext/>
      </w:pPr>
      <w:r>
        <w:t>1)</w:t>
      </w:r>
      <w:r>
        <w:tab/>
      </w:r>
      <w:r w:rsidR="00D0351D">
        <w:t>w art. 10 w ust. 1:</w:t>
      </w:r>
    </w:p>
    <w:p w:rsidR="00D0351D" w:rsidRDefault="002C2413" w:rsidP="0069753C">
      <w:pPr>
        <w:pStyle w:val="LITlitera"/>
        <w:keepNext/>
      </w:pPr>
      <w:r>
        <w:t>a)</w:t>
      </w:r>
      <w:r>
        <w:tab/>
      </w:r>
      <w:r w:rsidR="00D0351D">
        <w:t>po pkt 11 dodaje się pkt 11a w brzmieniu:</w:t>
      </w:r>
    </w:p>
    <w:p w:rsidR="00D0351D" w:rsidRPr="004B18CC" w:rsidRDefault="002C2413" w:rsidP="00D0351D">
      <w:pPr>
        <w:pStyle w:val="ZLITPKTzmpktliter"/>
      </w:pPr>
      <w:r>
        <w:t>„11a)</w:t>
      </w:r>
      <w:r>
        <w:tab/>
      </w:r>
      <w:r w:rsidR="00D0351D" w:rsidRPr="004B18CC">
        <w:t xml:space="preserve">prawo </w:t>
      </w:r>
      <w:r w:rsidR="00D0351D">
        <w:t xml:space="preserve">wnoszenia </w:t>
      </w:r>
      <w:r w:rsidR="00D0351D" w:rsidRPr="004B18CC">
        <w:t xml:space="preserve">powództw do sądu pracy o ustalenie prawa właściwego dla stosunku pracy łączącego </w:t>
      </w:r>
      <w:r w:rsidR="00D0351D">
        <w:t>pracownika i pracodawcę w</w:t>
      </w:r>
      <w:r w:rsidR="00D0351D" w:rsidRPr="004B18CC">
        <w:t xml:space="preserve"> przypadku stwierdzenia, iż pracownik nie może zostać uznany za pracownika delegowanego na terytorium RP</w:t>
      </w:r>
      <w:r w:rsidR="00D0351D">
        <w:t xml:space="preserve"> w rozumieniu przepisów ustawy z dnia … o</w:t>
      </w:r>
      <w:r>
        <w:t> </w:t>
      </w:r>
      <w:r w:rsidR="00D0351D">
        <w:t>delegowaniu pracowników w ramach świadczenia usług (Dz. U. poz</w:t>
      </w:r>
      <w:r>
        <w:t xml:space="preserve">. </w:t>
      </w:r>
      <w:r w:rsidR="00D0351D">
        <w:t>…);”,</w:t>
      </w:r>
    </w:p>
    <w:p w:rsidR="00D0351D" w:rsidRDefault="002C2413" w:rsidP="00D0351D">
      <w:pPr>
        <w:pStyle w:val="LITlitera"/>
      </w:pPr>
      <w:r>
        <w:t>b)</w:t>
      </w:r>
      <w:r>
        <w:tab/>
      </w:r>
      <w:r w:rsidR="00D0351D">
        <w:t>uchyla</w:t>
      </w:r>
      <w:r w:rsidR="00D0351D" w:rsidRPr="00412412">
        <w:t xml:space="preserve"> się pkt 13</w:t>
      </w:r>
      <w:r w:rsidR="00D0351D">
        <w:t>,</w:t>
      </w:r>
    </w:p>
    <w:p w:rsidR="00D0351D" w:rsidRDefault="002C2413" w:rsidP="0069753C">
      <w:pPr>
        <w:pStyle w:val="LITlitera"/>
        <w:keepNext/>
      </w:pPr>
      <w:r>
        <w:lastRenderedPageBreak/>
        <w:t>c)</w:t>
      </w:r>
      <w:r>
        <w:tab/>
      </w:r>
      <w:r w:rsidR="00D0351D">
        <w:t>pkt 14 otrzymuje brzmienie:</w:t>
      </w:r>
    </w:p>
    <w:p w:rsidR="00D0351D" w:rsidRDefault="002C2413" w:rsidP="00D0351D">
      <w:pPr>
        <w:pStyle w:val="ZLITPKTzmpktliter"/>
      </w:pPr>
      <w:r>
        <w:t>„14)</w:t>
      </w:r>
      <w:r>
        <w:tab/>
      </w:r>
      <w:r w:rsidR="00D0351D">
        <w:t>wykonywanie zadań określonych w ustawie z dnia … o delegowaniu pracowników w ramach świadczenia usług;”;</w:t>
      </w:r>
    </w:p>
    <w:p w:rsidR="00D0351D" w:rsidRDefault="002C2413" w:rsidP="0069753C">
      <w:pPr>
        <w:pStyle w:val="PKTpunkt"/>
        <w:keepNext/>
      </w:pPr>
      <w:r>
        <w:t>2)</w:t>
      </w:r>
      <w:r>
        <w:tab/>
      </w:r>
      <w:r w:rsidR="00D0351D">
        <w:t>w art. 13 dodaje się pkt 4 w brzmieniu:</w:t>
      </w:r>
    </w:p>
    <w:p w:rsidR="00D0351D" w:rsidRDefault="002C2413" w:rsidP="00D0351D">
      <w:pPr>
        <w:pStyle w:val="ZPKTzmpktartykuempunktem"/>
      </w:pPr>
      <w:r>
        <w:t>„4)</w:t>
      </w:r>
      <w:r>
        <w:tab/>
      </w:r>
      <w:r w:rsidR="00D0351D">
        <w:t>pracodawcy delegujący pracowników na teryto</w:t>
      </w:r>
      <w:r>
        <w:t>rium RP w zakresie określonym w </w:t>
      </w:r>
      <w:r w:rsidR="00D0351D">
        <w:t>ustawie z dnia … o delegowaniu pracowników w ramach świadczenia usług”;</w:t>
      </w:r>
    </w:p>
    <w:p w:rsidR="00D0351D" w:rsidRDefault="002C2413" w:rsidP="0069753C">
      <w:pPr>
        <w:pStyle w:val="PKTpunkt"/>
        <w:keepNext/>
      </w:pPr>
      <w:r>
        <w:t>3)</w:t>
      </w:r>
      <w:r>
        <w:tab/>
      </w:r>
      <w:r w:rsidR="00D0351D">
        <w:t>w art. 14 w ust. 2 po pkt 1 dodaje się pkt 1a w brzmieniu:</w:t>
      </w:r>
    </w:p>
    <w:p w:rsidR="00D0351D" w:rsidRDefault="002C2413" w:rsidP="00D0351D">
      <w:pPr>
        <w:pStyle w:val="ZPKTzmpktartykuempunktem"/>
      </w:pPr>
      <w:r>
        <w:t>„1a)</w:t>
      </w:r>
      <w:r>
        <w:tab/>
      </w:r>
      <w:r w:rsidR="00D0351D">
        <w:t xml:space="preserve">w </w:t>
      </w:r>
      <w:r w:rsidR="00D0351D" w:rsidRPr="00285296">
        <w:t>rejestr</w:t>
      </w:r>
      <w:r w:rsidR="00D0351D">
        <w:t>ze</w:t>
      </w:r>
      <w:r w:rsidR="00D0351D" w:rsidRPr="00285296">
        <w:t xml:space="preserve"> </w:t>
      </w:r>
      <w:r w:rsidR="00D0351D">
        <w:t>podatników</w:t>
      </w:r>
      <w:r w:rsidR="00D0351D" w:rsidRPr="00285296">
        <w:t xml:space="preserve"> VAT</w:t>
      </w:r>
      <w:r w:rsidR="00D0351D">
        <w:t>;”;</w:t>
      </w:r>
    </w:p>
    <w:p w:rsidR="00D0351D" w:rsidRDefault="002C2413" w:rsidP="0069753C">
      <w:pPr>
        <w:pStyle w:val="PKTpunkt"/>
        <w:keepNext/>
      </w:pPr>
      <w:r>
        <w:t>4)</w:t>
      </w:r>
      <w:r>
        <w:tab/>
      </w:r>
      <w:r w:rsidR="00D0351D">
        <w:t>w art. 23 w ust. 1 po pkt 5 dodaje się pkt 5a w brzmieniu:</w:t>
      </w:r>
    </w:p>
    <w:p w:rsidR="00D0351D" w:rsidRDefault="00D0351D" w:rsidP="00D0351D">
      <w:pPr>
        <w:pStyle w:val="ZPKTzmpktartykuempunktem"/>
      </w:pPr>
      <w:r>
        <w:t>„5a)</w:t>
      </w:r>
      <w:r w:rsidR="002C2413">
        <w:tab/>
      </w:r>
      <w:r w:rsidRPr="00D0351D">
        <w:t>żądania od pracodawcy delegującego pracownika na terytorium RP lub osoby działającej w jego imieniu informacji, dokumentów lub oświadczeń w sprawach delegowania pracowników na terytorium R</w:t>
      </w:r>
      <w:r w:rsidR="002C2413">
        <w:t>zeczypospolitej Polskiej albo z </w:t>
      </w:r>
      <w:r w:rsidRPr="00D0351D">
        <w:t>terytorium Rzeczypospolitej Polskiej, dotycz</w:t>
      </w:r>
      <w:r w:rsidR="002C2413">
        <w:t>ących kontroli, o której mowa w </w:t>
      </w:r>
      <w:r w:rsidRPr="00D0351D">
        <w:t>ustawie z dnia … o delegowaniu pracowników w ramach świadczenia usług.</w:t>
      </w:r>
      <w:r>
        <w:t>”.</w:t>
      </w:r>
    </w:p>
    <w:p w:rsidR="00D0351D" w:rsidRPr="00412412" w:rsidRDefault="00D0351D" w:rsidP="00D0351D">
      <w:pPr>
        <w:pStyle w:val="ROZDZODDZOZNoznaczenierozdziauluboddziau"/>
      </w:pPr>
      <w:r>
        <w:t>Rozdział 9</w:t>
      </w:r>
    </w:p>
    <w:p w:rsidR="00D0351D" w:rsidRDefault="00D0351D" w:rsidP="0069753C">
      <w:pPr>
        <w:pStyle w:val="ROZDZODDZPRZEDMprzedmiotregulacjirozdziauluboddziau"/>
      </w:pPr>
      <w:r>
        <w:t>Przepisy przejściowe i przepis końcowy</w:t>
      </w:r>
    </w:p>
    <w:p w:rsidR="00D0351D" w:rsidRDefault="00D0351D" w:rsidP="00D0351D">
      <w:pPr>
        <w:pStyle w:val="ARTartustawynprozporzdzenia"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37.</w:t>
      </w:r>
      <w:r>
        <w:t xml:space="preserve"> Do powierzenia wykonania prac określonych w art. 5 ust. 2 przez podmiot powierzający wykonywanie tych prac pracodawcy delegującemu pracownika na terytorium RP, które nastąpiło przed dniem wejścia w życie niniejszej ustawy, nie stosuje się odpowiedzialności solidarnej, o której mowa w art. 7.</w:t>
      </w:r>
    </w:p>
    <w:p w:rsidR="00D0351D" w:rsidRDefault="00D0351D" w:rsidP="00D0351D">
      <w:pPr>
        <w:pStyle w:val="ARTartustawynprozporzdzenia"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38.</w:t>
      </w:r>
      <w:r>
        <w:t xml:space="preserve"> W przypadku delegowania pracownika na terytorium Rzeczypospolitej Polskiej, trwającego w dniu wejścia w życie niniejszej ustawy, pracodawca delegujący pracownika na terytorium RP składa oświadczenie, o któr</w:t>
      </w:r>
      <w:r w:rsidR="002C2413">
        <w:t>ym mowa w art. 24 ust. 3 i 4, w </w:t>
      </w:r>
      <w:r>
        <w:t>terminie 3 miesięcy od dnia wejścia w życie niniejszej ustawy.</w:t>
      </w:r>
    </w:p>
    <w:p w:rsidR="00D0351D" w:rsidRDefault="00D0351D" w:rsidP="00D0351D">
      <w:pPr>
        <w:pStyle w:val="ARTartustawynprozporzdzenia"/>
      </w:pPr>
      <w:r w:rsidRPr="0069753C">
        <w:rPr>
          <w:rStyle w:val="Ppogrubienie"/>
        </w:rPr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39.</w:t>
      </w:r>
      <w:r>
        <w:t xml:space="preserve"> 1. W przypadku delegowania pracownika na terytorium Rzeczypospolitej Polskiej, trwającego w dniu wejścia w życie niniejszej ustawy, pracodawca delegujący pracownika na terytorium RP dopełnia obowiązku przechowywania dokumentów, o którym mowa w art. 25 ust. 1, w terminie 3 miesięcy od dnia wejścia w życie niniejszej ustawy.</w:t>
      </w:r>
    </w:p>
    <w:p w:rsidR="00D0351D" w:rsidRDefault="00D0351D" w:rsidP="00D0351D">
      <w:pPr>
        <w:pStyle w:val="USTustnpkodeksu"/>
      </w:pPr>
      <w:r>
        <w:t>2. W przypadku</w:t>
      </w:r>
      <w:r w:rsidRPr="00724EE7">
        <w:t xml:space="preserve"> delegowania</w:t>
      </w:r>
      <w:r>
        <w:t xml:space="preserve">, o którym mowa w ust. 1, </w:t>
      </w:r>
      <w:r w:rsidRPr="00724EE7">
        <w:t>pracodawca delegujący pracownika na terytorium RP</w:t>
      </w:r>
      <w:r>
        <w:t xml:space="preserve"> udostępnia dokumenty w sytuacji określonej w art. 25 ust. 2 po upływie 3 miesięcy </w:t>
      </w:r>
      <w:r w:rsidRPr="008E14AE">
        <w:t>od dnia wejścia w życie niniejszej ustawy.</w:t>
      </w:r>
    </w:p>
    <w:p w:rsidR="00D0351D" w:rsidRDefault="00D0351D" w:rsidP="00D0351D">
      <w:pPr>
        <w:pStyle w:val="ARTartustawynprozporzdzenia"/>
      </w:pPr>
      <w:r w:rsidRPr="0069753C">
        <w:rPr>
          <w:rStyle w:val="Ppogrubienie"/>
        </w:rPr>
        <w:lastRenderedPageBreak/>
        <w:t>Art.</w:t>
      </w:r>
      <w:r w:rsidR="001E7B7C" w:rsidRPr="0069753C">
        <w:rPr>
          <w:rStyle w:val="Ppogrubienie"/>
        </w:rPr>
        <w:t> </w:t>
      </w:r>
      <w:r w:rsidRPr="0069753C">
        <w:rPr>
          <w:rStyle w:val="Ppogrubienie"/>
        </w:rPr>
        <w:t>40.</w:t>
      </w:r>
      <w:r w:rsidRPr="00412412">
        <w:t xml:space="preserve"> Ustawa wchodzi w życie z dniem 1</w:t>
      </w:r>
      <w:r>
        <w:t>8</w:t>
      </w:r>
      <w:r w:rsidRPr="00412412">
        <w:t xml:space="preserve"> </w:t>
      </w:r>
      <w:r>
        <w:t>czerwca</w:t>
      </w:r>
      <w:r w:rsidRPr="00412412">
        <w:t xml:space="preserve"> 2016 r.</w:t>
      </w:r>
    </w:p>
    <w:p w:rsidR="002C2413" w:rsidRPr="00737F6A" w:rsidRDefault="002C2413" w:rsidP="002C2413">
      <w:pPr>
        <w:pStyle w:val="OZNPARAFYADNOTACJE"/>
      </w:pPr>
    </w:p>
    <w:sectPr w:rsidR="002C2413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66A3" w:rsidRDefault="008466A3">
      <w:r>
        <w:separator/>
      </w:r>
    </w:p>
  </w:endnote>
  <w:endnote w:type="continuationSeparator" w:id="0">
    <w:p w:rsidR="008466A3" w:rsidRDefault="00846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66A3" w:rsidRDefault="008466A3">
      <w:r>
        <w:separator/>
      </w:r>
    </w:p>
  </w:footnote>
  <w:footnote w:type="continuationSeparator" w:id="0">
    <w:p w:rsidR="008466A3" w:rsidRDefault="008466A3">
      <w:r>
        <w:continuationSeparator/>
      </w:r>
    </w:p>
  </w:footnote>
  <w:footnote w:id="1">
    <w:p w:rsidR="001E7B7C" w:rsidRDefault="001E7B7C" w:rsidP="001E7B7C">
      <w:pPr>
        <w:pStyle w:val="ODNONIKtreodnonika"/>
      </w:pPr>
      <w:r>
        <w:rPr>
          <w:rStyle w:val="Odwoanieprzypisudolnego"/>
        </w:rPr>
        <w:t>1)</w:t>
      </w:r>
      <w:r>
        <w:tab/>
        <w:t>Niniejsza ustawa dokonuje w zakresie swojej regulacji wdrożenia:</w:t>
      </w:r>
    </w:p>
    <w:p w:rsidR="001E7B7C" w:rsidRPr="001E7B7C" w:rsidRDefault="001E7B7C" w:rsidP="001E7B7C">
      <w:pPr>
        <w:pStyle w:val="PKTODNONIKApunktodnonika"/>
      </w:pPr>
      <w:r>
        <w:t>1)</w:t>
      </w:r>
      <w:r>
        <w:tab/>
      </w:r>
      <w:r w:rsidRPr="001E7B7C">
        <w:t xml:space="preserve">dyrektywy Parlamentu Europejskiego i Rady 96/71/WE z dnia 16 grudnia 1996 r. dotyczącej delegowania pracowników w ramach świadczenia usług (Dz. Urz. </w:t>
      </w:r>
      <w:r w:rsidR="00A86ED4">
        <w:t>W</w:t>
      </w:r>
      <w:r w:rsidRPr="001E7B7C">
        <w:t>E L 18 z 21.01.1997, str. 1; Dz. Urz. UE Polskie wydanie specjalne, rozdz. 5, t. 2, str. 431);</w:t>
      </w:r>
    </w:p>
    <w:p w:rsidR="001E7B7C" w:rsidRDefault="001E7B7C" w:rsidP="001E7B7C">
      <w:pPr>
        <w:pStyle w:val="PKTODNONIKApunktodnonika"/>
      </w:pPr>
      <w:r>
        <w:t>2)</w:t>
      </w:r>
      <w:r>
        <w:tab/>
      </w:r>
      <w:r w:rsidRPr="001E7B7C">
        <w:t>dyrektywy Parlamentu Europejskiego i Rady 2014/67/UE z dnia 15 maja 2014 r. w sprawie egzekwowania</w:t>
      </w:r>
      <w:r>
        <w:t xml:space="preserve"> dyrektywy 96/71/WE dotyczącej delegowania pracowników w ramach świadczenia usług, zmieniającej rozporządzenie (UE) nr 1024/2012 w sprawie współpracy administracyjnej za pośrednictwem systemu wymiany informacji na rynku wewnętrznym (</w:t>
      </w:r>
      <w:r w:rsidRPr="00412412">
        <w:t>„</w:t>
      </w:r>
      <w:r>
        <w:t>rozporządzenie w sprawie IMI</w:t>
      </w:r>
      <w:r w:rsidRPr="00112257">
        <w:t>”</w:t>
      </w:r>
      <w:r>
        <w:t>) (Dz. Urz. UE L</w:t>
      </w:r>
      <w:r w:rsidR="00631B40">
        <w:t xml:space="preserve"> </w:t>
      </w:r>
      <w:r w:rsidR="00A86ED4">
        <w:t>159 z 28.05.2014, str.</w:t>
      </w:r>
      <w:r w:rsidR="00631B40">
        <w:t xml:space="preserve"> </w:t>
      </w:r>
      <w:r w:rsidR="00A86ED4">
        <w:t>11</w:t>
      </w:r>
      <w:r>
        <w:t>).</w:t>
      </w:r>
    </w:p>
  </w:footnote>
  <w:footnote w:id="2">
    <w:p w:rsidR="001E7B7C" w:rsidRDefault="001E7B7C" w:rsidP="00D0351D">
      <w:pPr>
        <w:pStyle w:val="ODNONIKtreodnonika"/>
      </w:pPr>
      <w:r>
        <w:rPr>
          <w:rStyle w:val="Odwoanieprzypisudolnego"/>
        </w:rPr>
        <w:t>2)</w:t>
      </w:r>
      <w:r>
        <w:tab/>
        <w:t>Niniejszą ustawą zmienia się ustawy: ustawę</w:t>
      </w:r>
      <w:r w:rsidRPr="00B8063E">
        <w:t xml:space="preserve"> z dnia 14 czerwca 1960 r. </w:t>
      </w:r>
      <w:r w:rsidRPr="00412412">
        <w:t>–</w:t>
      </w:r>
      <w:r w:rsidRPr="00B8063E">
        <w:t xml:space="preserve"> Kodeks postępowania administracyjnego</w:t>
      </w:r>
      <w:r>
        <w:t>,</w:t>
      </w:r>
      <w:r w:rsidRPr="00B8063E">
        <w:t xml:space="preserve"> </w:t>
      </w:r>
      <w:r>
        <w:t>ustawę</w:t>
      </w:r>
      <w:r w:rsidRPr="00B8063E">
        <w:t xml:space="preserve"> z dnia 17 listopada 1964 r. – Kodeks postępowania cywilnego</w:t>
      </w:r>
      <w:r>
        <w:t>,</w:t>
      </w:r>
      <w:r w:rsidRPr="00B8063E">
        <w:t xml:space="preserve"> </w:t>
      </w:r>
      <w:r>
        <w:t xml:space="preserve">ustawę z dnia 17 czerwca 1966 r. o postępowaniu egzekucyjnym w administracji, ustawę </w:t>
      </w:r>
      <w:r w:rsidRPr="005A63BB">
        <w:t xml:space="preserve">z dnia 26 czerwca 1974 r. </w:t>
      </w:r>
      <w:r w:rsidRPr="00412412">
        <w:t>–</w:t>
      </w:r>
      <w:r w:rsidRPr="005A63BB">
        <w:t xml:space="preserve"> Kodeks pracy</w:t>
      </w:r>
      <w:r>
        <w:t xml:space="preserve">, ustawę z dnia 24 sierpnia 2001 r. – Kodeks postępowania w sprawach o wykroczenia, ustawę z dnia 20 kwietnia 2004 r. o promocji zatrudnienia i instytucjach rynku pracy oraz ustawę </w:t>
      </w:r>
      <w:r w:rsidRPr="005A63BB">
        <w:t>z dnia 13 kwietnia 2007 r</w:t>
      </w:r>
      <w:r>
        <w:t>.</w:t>
      </w:r>
      <w:r w:rsidRPr="005A63BB">
        <w:t xml:space="preserve"> o Państwowej Inspekcji Pracy</w:t>
      </w:r>
      <w:r>
        <w:t xml:space="preserve">. </w:t>
      </w:r>
    </w:p>
  </w:footnote>
  <w:footnote w:id="3">
    <w:p w:rsidR="001E7B7C" w:rsidRDefault="001E7B7C" w:rsidP="00D0351D">
      <w:pPr>
        <w:pStyle w:val="ODNONIKtreodnonika"/>
      </w:pPr>
      <w:r>
        <w:rPr>
          <w:rStyle w:val="Odwoanieprzypisudolnego"/>
        </w:rPr>
        <w:t>3)</w:t>
      </w:r>
      <w:r>
        <w:tab/>
        <w:t xml:space="preserve">Zmiany tekstu jednolitego wymienionej ustawy zostały ogłoszone w Dz. U. z 2014 r. poz. </w:t>
      </w:r>
      <w:r w:rsidRPr="00DD792D">
        <w:t>1662</w:t>
      </w:r>
      <w:r>
        <w:t xml:space="preserve"> oraz z 2015 r. poz. 1066, 1220, 1224, 1240</w:t>
      </w:r>
      <w:r w:rsidR="00C77E50">
        <w:t>,</w:t>
      </w:r>
      <w:r>
        <w:t xml:space="preserve"> 1268</w:t>
      </w:r>
      <w:r w:rsidR="00C77E50">
        <w:t xml:space="preserve"> i 1735</w:t>
      </w:r>
      <w:r>
        <w:t>.</w:t>
      </w:r>
    </w:p>
  </w:footnote>
  <w:footnote w:id="4">
    <w:p w:rsidR="001E7B7C" w:rsidRDefault="00A67470" w:rsidP="00D0351D">
      <w:pPr>
        <w:pStyle w:val="ODNONIKtreodnonika"/>
      </w:pPr>
      <w:r>
        <w:rPr>
          <w:rStyle w:val="Odwoanieprzypisudolnego"/>
        </w:rPr>
        <w:t>4</w:t>
      </w:r>
      <w:r w:rsidR="001E7B7C">
        <w:rPr>
          <w:rStyle w:val="Odwoanieprzypisudolnego"/>
        </w:rPr>
        <w:t>)</w:t>
      </w:r>
      <w:r w:rsidR="001E7B7C">
        <w:tab/>
        <w:t>Zmiany tekstu jednolitego wymienionej ustawy zostały ogłoszone w Dz. U. z 2015 r. poz. 699, 875, 978, 1197, 1268, 1272, 1618, 1649, 1688, 1712, 1844 i 1893 oraz z 2016 r. poz. 65</w:t>
      </w:r>
      <w:r w:rsidR="000F481A">
        <w:t xml:space="preserve"> i 352</w:t>
      </w:r>
      <w:r w:rsidR="001E7B7C">
        <w:t>.</w:t>
      </w:r>
    </w:p>
  </w:footnote>
  <w:footnote w:id="5">
    <w:p w:rsidR="001E7B7C" w:rsidRDefault="00A67470" w:rsidP="00D0351D">
      <w:pPr>
        <w:pStyle w:val="ODNONIKtreodnonika"/>
      </w:pPr>
      <w:r w:rsidRPr="00A14F36">
        <w:rPr>
          <w:rStyle w:val="IGindeksgrny"/>
        </w:rPr>
        <w:t>5</w:t>
      </w:r>
      <w:r w:rsidR="001E7B7C">
        <w:rPr>
          <w:rStyle w:val="Odwoanieprzypisudolnego"/>
        </w:rPr>
        <w:t>)</w:t>
      </w:r>
      <w:r w:rsidR="001E7B7C">
        <w:tab/>
        <w:t>Zmiany tekstu jednolitego wymienionej ustawy zostały ogłoszone w Dz. U. z 2015 r. poz. 689, 978, 1037, 1066, 1240, 1268, 1269, 1506, 1649, 1830, 1893 i 2281 oraz z 2016 r. poz. 34.</w:t>
      </w:r>
    </w:p>
  </w:footnote>
  <w:footnote w:id="6">
    <w:p w:rsidR="001E7B7C" w:rsidRDefault="00EF66F3" w:rsidP="00D0351D">
      <w:pPr>
        <w:pStyle w:val="ODNONIKtreodnonika"/>
      </w:pPr>
      <w:r w:rsidRPr="00922EF4">
        <w:rPr>
          <w:rStyle w:val="IGindeksgrny"/>
        </w:rPr>
        <w:t>6</w:t>
      </w:r>
      <w:r w:rsidR="001E7B7C">
        <w:rPr>
          <w:rStyle w:val="Odwoanieprzypisudolnego"/>
        </w:rPr>
        <w:t>)</w:t>
      </w:r>
      <w:r w:rsidR="007D54FD">
        <w:tab/>
      </w:r>
      <w:r w:rsidR="001E7B7C">
        <w:t>Zmiany tekstu jednolitego wymienionej ustawy zostały ogłoszone w Dz. U. z</w:t>
      </w:r>
      <w:r w:rsidR="007D54FD">
        <w:t xml:space="preserve"> 2013 r</w:t>
      </w:r>
      <w:r w:rsidR="00BA43A6">
        <w:t>.</w:t>
      </w:r>
      <w:r w:rsidR="007D54FD">
        <w:t xml:space="preserve"> poz. 938 i 1646, z </w:t>
      </w:r>
      <w:r w:rsidR="001E7B7C">
        <w:t>2014</w:t>
      </w:r>
      <w:r w:rsidR="00EF30A9">
        <w:t> </w:t>
      </w:r>
      <w:r w:rsidR="001E7B7C">
        <w:t>r. poz. 379, 911</w:t>
      </w:r>
      <w:r w:rsidR="00EF30A9">
        <w:t>,</w:t>
      </w:r>
      <w:r w:rsidR="001E7B7C">
        <w:t xml:space="preserve"> 1146</w:t>
      </w:r>
      <w:r w:rsidR="00EF30A9">
        <w:t>, 1626 i 1877,</w:t>
      </w:r>
      <w:r w:rsidR="001E7B7C">
        <w:t xml:space="preserve"> z 2015 r. poz. 238, 532, 1045, 1117, 1130, 1189, 1190, 1269, 1358, 1513, 1830, 1854, 1890 i 2150</w:t>
      </w:r>
      <w:r w:rsidR="00EF30A9">
        <w:t xml:space="preserve"> oraz z 2016 r. poz.</w:t>
      </w:r>
      <w:r w:rsidR="006909C7">
        <w:t xml:space="preserve"> </w:t>
      </w:r>
      <w:r w:rsidR="00EF30A9">
        <w:t>195.</w:t>
      </w:r>
      <w:r w:rsidR="001E7B7C">
        <w:t xml:space="preserve"> </w:t>
      </w:r>
    </w:p>
  </w:footnote>
  <w:footnote w:id="7">
    <w:p w:rsidR="001E7B7C" w:rsidRDefault="00EF66F3" w:rsidP="00D0351D">
      <w:pPr>
        <w:pStyle w:val="ODNONIKtreodnonika"/>
      </w:pPr>
      <w:r>
        <w:rPr>
          <w:rStyle w:val="IGindeksgrny"/>
        </w:rPr>
        <w:t>7</w:t>
      </w:r>
      <w:r w:rsidR="001E7B7C">
        <w:rPr>
          <w:rStyle w:val="Odwoanieprzypisudolnego"/>
        </w:rPr>
        <w:t>)</w:t>
      </w:r>
      <w:r w:rsidR="007D54FD">
        <w:tab/>
      </w:r>
      <w:r w:rsidR="001E7B7C">
        <w:t>Zmiany tekstu jednolitego wymienionej ustawy zostały ogłoszone w Dz. U. z 2015</w:t>
      </w:r>
      <w:r w:rsidR="00BA43A6">
        <w:t xml:space="preserve"> r.</w:t>
      </w:r>
      <w:r w:rsidR="001E7B7C">
        <w:t xml:space="preserve"> poz. 357, 1066, 1217, 1240, 1268, 1567, 1582, 1607, 1767, 1814, 1830 i 2199.</w:t>
      </w:r>
    </w:p>
  </w:footnote>
  <w:footnote w:id="8">
    <w:p w:rsidR="001E7B7C" w:rsidRDefault="00EF66F3" w:rsidP="00D0351D">
      <w:pPr>
        <w:pStyle w:val="ODNONIKtreodnonika"/>
      </w:pPr>
      <w:r>
        <w:rPr>
          <w:rStyle w:val="IGindeksgrny"/>
        </w:rPr>
        <w:t>8</w:t>
      </w:r>
      <w:r w:rsidR="001E7B7C">
        <w:rPr>
          <w:rStyle w:val="Odwoanieprzypisudolnego"/>
        </w:rPr>
        <w:t>)</w:t>
      </w:r>
      <w:r w:rsidR="007D54FD">
        <w:tab/>
      </w:r>
      <w:r w:rsidR="001E7B7C">
        <w:t>Zmiany tekstu jednolitego wymienionej ustawy zostały ogłoszone w Dz. U. z 2013 r. poz. 765 i 1247, z</w:t>
      </w:r>
      <w:r w:rsidR="007D54FD">
        <w:t> </w:t>
      </w:r>
      <w:r w:rsidR="001E7B7C">
        <w:t>2014</w:t>
      </w:r>
      <w:r w:rsidR="007D54FD">
        <w:t> </w:t>
      </w:r>
      <w:r w:rsidR="001E7B7C">
        <w:t>r. poz. 486, 579, 786 i 969, z 2015 r. poz. 21, 396, 841, 1186, 1269, 1549, 1707 i 1855 oraz z 2016 r. poz. 178.</w:t>
      </w:r>
    </w:p>
  </w:footnote>
  <w:footnote w:id="9">
    <w:p w:rsidR="001E7B7C" w:rsidRDefault="00EF66F3" w:rsidP="00D0351D">
      <w:pPr>
        <w:pStyle w:val="ODNONIKtreodnonika"/>
      </w:pPr>
      <w:r w:rsidRPr="004577AB">
        <w:rPr>
          <w:rStyle w:val="IGindeksgrny"/>
        </w:rPr>
        <w:t>9</w:t>
      </w:r>
      <w:r w:rsidR="001E7B7C">
        <w:rPr>
          <w:rStyle w:val="Odwoanieprzypisudolnego"/>
        </w:rPr>
        <w:t>)</w:t>
      </w:r>
      <w:r w:rsidR="007D54FD">
        <w:tab/>
      </w:r>
      <w:r w:rsidR="001E7B7C">
        <w:t>Zmiany tekstu jednolitego wymienionej ustawy zostały ogłoszone w Dz. U. z 2014 r. poz. 293, 379, 435, 567, 616, 945, 1091, 1161, 1296, 1585, 1626, 1741 i 1924, z 2015 r. poz. 2, 4, 218, 539, 978, 1062, 1137, 1199, 1311, 1418, 1419, 1505, 1527, 1567, 1587, 1595, 1634, 1635 i 1854 oraz z 2016 r. poz. 195.</w:t>
      </w:r>
    </w:p>
  </w:footnote>
  <w:footnote w:id="10">
    <w:p w:rsidR="001E7B7C" w:rsidRDefault="001E7B7C" w:rsidP="00D0351D">
      <w:pPr>
        <w:pStyle w:val="ODNONIKtreodnonika"/>
      </w:pPr>
      <w:r>
        <w:rPr>
          <w:vertAlign w:val="superscript"/>
        </w:rPr>
        <w:t>1</w:t>
      </w:r>
      <w:r w:rsidR="00EF66F3" w:rsidRPr="004577AB">
        <w:rPr>
          <w:rStyle w:val="IGindeksgrny"/>
        </w:rPr>
        <w:t>0</w:t>
      </w:r>
      <w:r>
        <w:rPr>
          <w:rStyle w:val="Odwoanieprzypisudolnego"/>
        </w:rPr>
        <w:t>)</w:t>
      </w:r>
      <w:r w:rsidR="002C2413">
        <w:tab/>
      </w:r>
      <w:r>
        <w:t>Zmiany tekstu jednolitego wymienionej ustawy zostały ogłoszone w Dz. U. z 2015 r. poz. 87, 211,</w:t>
      </w:r>
      <w:r w:rsidR="00F422BF">
        <w:t xml:space="preserve"> 218,</w:t>
      </w:r>
      <w:r>
        <w:t xml:space="preserve"> 396, 539, 774, 978, 1269,</w:t>
      </w:r>
      <w:r w:rsidR="00F422BF">
        <w:t xml:space="preserve"> 1311,</w:t>
      </w:r>
      <w:r>
        <w:t xml:space="preserve"> 1322, 1419 i 1649</w:t>
      </w:r>
      <w:r w:rsidR="00F422BF">
        <w:t xml:space="preserve"> oraz z 2016 r. poz. 195.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B7C" w:rsidRPr="00B371CC" w:rsidRDefault="001E7B7C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8F5FBD">
      <w:rPr>
        <w:noProof/>
      </w:rPr>
      <w:t>26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51D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0DF3"/>
    <w:rsid w:val="000319C1"/>
    <w:rsid w:val="00031A8B"/>
    <w:rsid w:val="00031BCA"/>
    <w:rsid w:val="000330FA"/>
    <w:rsid w:val="0003362F"/>
    <w:rsid w:val="00036B63"/>
    <w:rsid w:val="00037E1A"/>
    <w:rsid w:val="00043343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481A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E7B7C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2413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907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D632B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577A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E41F5"/>
    <w:rsid w:val="004F1F4A"/>
    <w:rsid w:val="004F2202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6596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1B40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27B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09C7"/>
    <w:rsid w:val="006946BB"/>
    <w:rsid w:val="006969FA"/>
    <w:rsid w:val="0069753C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7325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54F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466A3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5FBD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2EF4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1012"/>
    <w:rsid w:val="00981E80"/>
    <w:rsid w:val="00984E03"/>
    <w:rsid w:val="00987E85"/>
    <w:rsid w:val="009A0D12"/>
    <w:rsid w:val="009A1987"/>
    <w:rsid w:val="009A2BEE"/>
    <w:rsid w:val="009A5289"/>
    <w:rsid w:val="009A7A53"/>
    <w:rsid w:val="009B0402"/>
    <w:rsid w:val="009B085F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4F36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67470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86ED4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187C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25ED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43A6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54D"/>
    <w:rsid w:val="00C54A3A"/>
    <w:rsid w:val="00C55566"/>
    <w:rsid w:val="00C56448"/>
    <w:rsid w:val="00C667BE"/>
    <w:rsid w:val="00C6766B"/>
    <w:rsid w:val="00C72223"/>
    <w:rsid w:val="00C76417"/>
    <w:rsid w:val="00C7726F"/>
    <w:rsid w:val="00C77E50"/>
    <w:rsid w:val="00C823DA"/>
    <w:rsid w:val="00C8259F"/>
    <w:rsid w:val="00C82746"/>
    <w:rsid w:val="00C8312F"/>
    <w:rsid w:val="00C84C47"/>
    <w:rsid w:val="00C858A4"/>
    <w:rsid w:val="00C86AFA"/>
    <w:rsid w:val="00CA6997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351D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87F92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0B9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0A9"/>
    <w:rsid w:val="00EF3486"/>
    <w:rsid w:val="00EF47AF"/>
    <w:rsid w:val="00EF53B6"/>
    <w:rsid w:val="00EF66F3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22BF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32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 w:uiPriority="34" w:qFormat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2C2413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D0351D"/>
    <w:pPr>
      <w:widowControl/>
      <w:autoSpaceDE/>
      <w:autoSpaceDN/>
      <w:adjustRightInd/>
      <w:ind w:left="720"/>
      <w:contextualSpacing/>
    </w:pPr>
    <w:rPr>
      <w:rFonts w:asciiTheme="minorHAnsi" w:eastAsiaTheme="minorHAnsi" w:hAnsiTheme="minorHAnsi" w:cstheme="minorBidi"/>
      <w:noProof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D0351D"/>
    <w:rPr>
      <w:color w:val="0000FF"/>
      <w:u w:val="single"/>
    </w:rPr>
  </w:style>
  <w:style w:type="paragraph" w:styleId="Poprawka">
    <w:name w:val="Revision"/>
    <w:hidden/>
    <w:uiPriority w:val="99"/>
    <w:semiHidden/>
    <w:rsid w:val="00D0351D"/>
    <w:pPr>
      <w:spacing w:line="240" w:lineRule="auto"/>
    </w:pPr>
    <w:rPr>
      <w:rFonts w:asciiTheme="minorHAnsi" w:eastAsiaTheme="minorHAnsi" w:hAnsiTheme="minorHAnsi" w:cstheme="minorBidi"/>
      <w:noProof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 w:uiPriority="34" w:qFormat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2C2413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D0351D"/>
    <w:pPr>
      <w:widowControl/>
      <w:autoSpaceDE/>
      <w:autoSpaceDN/>
      <w:adjustRightInd/>
      <w:ind w:left="720"/>
      <w:contextualSpacing/>
    </w:pPr>
    <w:rPr>
      <w:rFonts w:asciiTheme="minorHAnsi" w:eastAsiaTheme="minorHAnsi" w:hAnsiTheme="minorHAnsi" w:cstheme="minorBidi"/>
      <w:noProof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D0351D"/>
    <w:rPr>
      <w:color w:val="0000FF"/>
      <w:u w:val="single"/>
    </w:rPr>
  </w:style>
  <w:style w:type="paragraph" w:styleId="Poprawka">
    <w:name w:val="Revision"/>
    <w:hidden/>
    <w:uiPriority w:val="99"/>
    <w:semiHidden/>
    <w:rsid w:val="00D0351D"/>
    <w:pPr>
      <w:spacing w:line="240" w:lineRule="auto"/>
    </w:pPr>
    <w:rPr>
      <w:rFonts w:asciiTheme="minorHAnsi" w:eastAsiaTheme="minorHAnsi" w:hAnsiTheme="minorHAnsi" w:cstheme="minorBidi"/>
      <w:noProof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sip.lex.pl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2C194EE-CEF8-4B2A-94F0-6E26A0077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26</Pages>
  <Words>7363</Words>
  <Characters>43150</Characters>
  <Application>Microsoft Office Word</Application>
  <DocSecurity>0</DocSecurity>
  <Lines>359</Lines>
  <Paragraphs>100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50413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Roza Chmielewska</dc:creator>
  <cp:lastModifiedBy>Ewa A. Genert</cp:lastModifiedBy>
  <cp:revision>2</cp:revision>
  <cp:lastPrinted>2016-03-30T10:06:00Z</cp:lastPrinted>
  <dcterms:created xsi:type="dcterms:W3CDTF">2016-04-12T08:48:00Z</dcterms:created>
  <dcterms:modified xsi:type="dcterms:W3CDTF">2016-04-12T08:48:00Z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