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AD9" w:rsidRPr="001D21CE" w:rsidRDefault="001D7AD9" w:rsidP="00980A55">
      <w:pPr>
        <w:pStyle w:val="OZNPROJEKTUwskazaniedatylubwersjiprojektu"/>
        <w:keepNext/>
      </w:pPr>
      <w:bookmarkStart w:id="0" w:name="_GoBack"/>
      <w:bookmarkEnd w:id="0"/>
      <w:r w:rsidRPr="001D21CE">
        <w:t>Projekt</w:t>
      </w:r>
    </w:p>
    <w:p w:rsidR="001D7AD9" w:rsidRPr="00DD0651" w:rsidRDefault="001D7AD9" w:rsidP="001D7AD9">
      <w:pPr>
        <w:pStyle w:val="OZNRODZAKTUtznustawalubrozporzdzenieiorganwydajcy"/>
        <w:rPr>
          <w:rFonts w:ascii="Times New Roman" w:hAnsi="Times New Roman"/>
        </w:rPr>
      </w:pPr>
      <w:r w:rsidRPr="00DD0651">
        <w:rPr>
          <w:rFonts w:ascii="Times New Roman" w:hAnsi="Times New Roman"/>
        </w:rPr>
        <w:t>Ustawa</w:t>
      </w:r>
    </w:p>
    <w:p w:rsidR="001D7AD9" w:rsidRPr="00DD0651" w:rsidRDefault="00F41FFD" w:rsidP="001D7AD9">
      <w:pPr>
        <w:pStyle w:val="DATAAKTUdatauchwalenialubwydaniaaktu"/>
        <w:rPr>
          <w:rFonts w:ascii="Times New Roman" w:hAnsi="Times New Roman" w:cs="Times New Roman"/>
        </w:rPr>
      </w:pPr>
      <w:r>
        <w:rPr>
          <w:rFonts w:ascii="Times New Roman" w:hAnsi="Times New Roman" w:cs="Times New Roman"/>
        </w:rPr>
        <w:t>z dnia</w:t>
      </w:r>
    </w:p>
    <w:p w:rsidR="001D7AD9" w:rsidRPr="00DD0651" w:rsidRDefault="001D7AD9" w:rsidP="00980A55">
      <w:pPr>
        <w:pStyle w:val="TYTUAKTUprzedmiotregulacjiustawylubrozporzdzenia"/>
        <w:rPr>
          <w:rFonts w:ascii="Times New Roman" w:hAnsi="Times New Roman" w:cs="Times New Roman"/>
        </w:rPr>
      </w:pPr>
      <w:r w:rsidRPr="00DD0651">
        <w:rPr>
          <w:rFonts w:ascii="Times New Roman" w:hAnsi="Times New Roman" w:cs="Times New Roman"/>
        </w:rPr>
        <w:t xml:space="preserve">o zasadach kształtowania wynagrodzeń osób kierujących </w:t>
      </w:r>
      <w:r w:rsidR="001647F0" w:rsidRPr="00DD0651">
        <w:rPr>
          <w:rFonts w:ascii="Times New Roman" w:hAnsi="Times New Roman" w:cs="Times New Roman"/>
        </w:rPr>
        <w:t xml:space="preserve">niektórymi </w:t>
      </w:r>
      <w:r w:rsidRPr="00DD0651">
        <w:rPr>
          <w:rFonts w:ascii="Times New Roman" w:hAnsi="Times New Roman" w:cs="Times New Roman"/>
        </w:rPr>
        <w:t>spółkami</w:t>
      </w:r>
      <w:r w:rsidRPr="00F41FFD">
        <w:rPr>
          <w:rStyle w:val="IGPindeksgrnyipogrubienie"/>
        </w:rPr>
        <w:footnoteReference w:id="1"/>
      </w:r>
      <w:r w:rsidRPr="00F41FFD">
        <w:rPr>
          <w:rStyle w:val="IGPindeksgrnyipogrubienie"/>
        </w:rPr>
        <w:t>)</w:t>
      </w:r>
    </w:p>
    <w:p w:rsidR="00763BEA" w:rsidRPr="00DD0651" w:rsidRDefault="001D7AD9" w:rsidP="00980A55">
      <w:pPr>
        <w:pStyle w:val="ARTartustawynprozporzdzenia"/>
        <w:keepNext/>
      </w:pPr>
      <w:r w:rsidRPr="00980A55">
        <w:rPr>
          <w:rStyle w:val="Ppogrubienie"/>
        </w:rPr>
        <w:t>Art.</w:t>
      </w:r>
      <w:r w:rsidR="00425F60" w:rsidRPr="00980A55">
        <w:rPr>
          <w:rStyle w:val="Ppogrubienie"/>
        </w:rPr>
        <w:t> </w:t>
      </w:r>
      <w:r w:rsidRPr="00980A55">
        <w:rPr>
          <w:rStyle w:val="Ppogrubienie"/>
        </w:rPr>
        <w:t>1.</w:t>
      </w:r>
      <w:r w:rsidR="00543193">
        <w:t> </w:t>
      </w:r>
      <w:r w:rsidRPr="00DD0651">
        <w:t>1.</w:t>
      </w:r>
      <w:r w:rsidR="00543193">
        <w:t> </w:t>
      </w:r>
      <w:r w:rsidRPr="00DD0651">
        <w:t xml:space="preserve">Ustawa </w:t>
      </w:r>
      <w:r w:rsidR="001738C8" w:rsidRPr="00425F60">
        <w:t>reguluje</w:t>
      </w:r>
      <w:r w:rsidR="001738C8" w:rsidRPr="00DD0651">
        <w:t xml:space="preserve"> </w:t>
      </w:r>
      <w:r w:rsidR="00763BEA" w:rsidRPr="00DD0651">
        <w:t xml:space="preserve">sposób </w:t>
      </w:r>
      <w:r w:rsidR="001738C8" w:rsidRPr="00DD0651">
        <w:t>wykonywania uprawnień</w:t>
      </w:r>
      <w:r w:rsidR="00673E65" w:rsidRPr="00DD0651">
        <w:t xml:space="preserve"> z</w:t>
      </w:r>
      <w:r w:rsidR="00425F60">
        <w:t xml:space="preserve"> </w:t>
      </w:r>
      <w:r w:rsidR="001738C8" w:rsidRPr="00DD0651">
        <w:t xml:space="preserve">akcji spółek handlowych </w:t>
      </w:r>
      <w:r w:rsidR="00922348" w:rsidRPr="00DD0651">
        <w:t>przysługujących</w:t>
      </w:r>
      <w:r w:rsidR="00763BEA" w:rsidRPr="00DD0651">
        <w:t>:</w:t>
      </w:r>
      <w:r w:rsidR="00170CF2" w:rsidRPr="00DD0651">
        <w:t xml:space="preserve"> </w:t>
      </w:r>
    </w:p>
    <w:p w:rsidR="00763BEA" w:rsidRPr="00DD0651" w:rsidRDefault="00763BEA" w:rsidP="00040AE5">
      <w:pPr>
        <w:pStyle w:val="PKTpunkt"/>
      </w:pPr>
      <w:r w:rsidRPr="00DD0651">
        <w:t>1)</w:t>
      </w:r>
      <w:r w:rsidR="00040AE5" w:rsidRPr="00DD0651">
        <w:tab/>
      </w:r>
      <w:r w:rsidR="001738C8" w:rsidRPr="00DD0651">
        <w:t>Skarbowi Państwa</w:t>
      </w:r>
      <w:r w:rsidRPr="00DD0651">
        <w:t xml:space="preserve"> lub</w:t>
      </w:r>
    </w:p>
    <w:p w:rsidR="00763BEA" w:rsidRPr="00DD0651" w:rsidRDefault="00040AE5" w:rsidP="00040AE5">
      <w:pPr>
        <w:pStyle w:val="PKTpunkt"/>
      </w:pPr>
      <w:r w:rsidRPr="00DD0651">
        <w:t>2)</w:t>
      </w:r>
      <w:r w:rsidRPr="00DD0651">
        <w:tab/>
      </w:r>
      <w:r w:rsidR="001738C8" w:rsidRPr="00DD0651">
        <w:t xml:space="preserve">jednostkom samorządu terytorialnego </w:t>
      </w:r>
      <w:r w:rsidR="000E2B11" w:rsidRPr="00DD0651">
        <w:t xml:space="preserve">lub </w:t>
      </w:r>
      <w:r w:rsidR="006B4BBC" w:rsidRPr="00DD0651">
        <w:t>ich związkom</w:t>
      </w:r>
      <w:r w:rsidR="00433870" w:rsidRPr="00DD0651">
        <w:t>,</w:t>
      </w:r>
      <w:r w:rsidR="00763BEA" w:rsidRPr="00DD0651">
        <w:t xml:space="preserve"> lub</w:t>
      </w:r>
    </w:p>
    <w:p w:rsidR="00763BEA" w:rsidRPr="00DD0651" w:rsidRDefault="00040AE5" w:rsidP="00040AE5">
      <w:pPr>
        <w:pStyle w:val="PKTpunkt"/>
      </w:pPr>
      <w:r w:rsidRPr="00DD0651">
        <w:t>3)</w:t>
      </w:r>
      <w:r w:rsidRPr="00DD0651">
        <w:tab/>
      </w:r>
      <w:r w:rsidR="00763BEA" w:rsidRPr="00DD0651">
        <w:t>państwowy</w:t>
      </w:r>
      <w:r w:rsidR="00713D53" w:rsidRPr="00DD0651">
        <w:t>m</w:t>
      </w:r>
      <w:r w:rsidR="00763BEA" w:rsidRPr="00DD0651">
        <w:t xml:space="preserve"> os</w:t>
      </w:r>
      <w:r w:rsidR="00713D53" w:rsidRPr="00DD0651">
        <w:t>o</w:t>
      </w:r>
      <w:r w:rsidR="00763BEA" w:rsidRPr="00DD0651">
        <w:t>b</w:t>
      </w:r>
      <w:r w:rsidR="00713D53" w:rsidRPr="00DD0651">
        <w:t>om</w:t>
      </w:r>
      <w:r w:rsidR="00763BEA" w:rsidRPr="00DD0651">
        <w:t xml:space="preserve"> prawny</w:t>
      </w:r>
      <w:r w:rsidR="00713D53" w:rsidRPr="00DD0651">
        <w:t>m</w:t>
      </w:r>
      <w:r w:rsidR="00433870" w:rsidRPr="00DD0651">
        <w:t>,</w:t>
      </w:r>
      <w:r w:rsidR="00763BEA" w:rsidRPr="00DD0651">
        <w:t xml:space="preserve"> lub</w:t>
      </w:r>
    </w:p>
    <w:p w:rsidR="00763BEA" w:rsidRPr="00DD0651" w:rsidRDefault="00040AE5" w:rsidP="00980A55">
      <w:pPr>
        <w:pStyle w:val="PKTpunkt"/>
        <w:keepNext/>
      </w:pPr>
      <w:r w:rsidRPr="00DD0651">
        <w:t>4)</w:t>
      </w:r>
      <w:r w:rsidRPr="00DD0651">
        <w:tab/>
      </w:r>
      <w:r w:rsidR="00763BEA" w:rsidRPr="00DD0651">
        <w:t>komunalny</w:t>
      </w:r>
      <w:r w:rsidR="00713D53" w:rsidRPr="00DD0651">
        <w:t>m</w:t>
      </w:r>
      <w:r w:rsidR="00763BEA" w:rsidRPr="00DD0651">
        <w:t xml:space="preserve"> os</w:t>
      </w:r>
      <w:r w:rsidR="00713D53" w:rsidRPr="00DD0651">
        <w:t>o</w:t>
      </w:r>
      <w:r w:rsidR="00763BEA" w:rsidRPr="00DD0651">
        <w:t>b</w:t>
      </w:r>
      <w:r w:rsidR="00713D53" w:rsidRPr="00DD0651">
        <w:t>om</w:t>
      </w:r>
      <w:r w:rsidR="00763BEA" w:rsidRPr="00DD0651">
        <w:t xml:space="preserve"> prawny</w:t>
      </w:r>
      <w:r w:rsidR="00713D53" w:rsidRPr="00DD0651">
        <w:t>m</w:t>
      </w:r>
    </w:p>
    <w:p w:rsidR="001D7AD9" w:rsidRPr="00DD0651" w:rsidRDefault="00425F60" w:rsidP="00040AE5">
      <w:pPr>
        <w:pStyle w:val="CZWSPPKTczwsplnapunktw"/>
      </w:pPr>
      <w:r>
        <w:t>–</w:t>
      </w:r>
      <w:r w:rsidR="004E7CAC">
        <w:t xml:space="preserve"> </w:t>
      </w:r>
      <w:r w:rsidR="001738C8" w:rsidRPr="00DD0651">
        <w:t xml:space="preserve">w zakresie kształtowania wynagrodzeń </w:t>
      </w:r>
      <w:r w:rsidR="00763BEA" w:rsidRPr="00DD0651">
        <w:t>członków organów zarządzających</w:t>
      </w:r>
      <w:r w:rsidR="00673E65" w:rsidRPr="00DD0651">
        <w:t xml:space="preserve"> i</w:t>
      </w:r>
      <w:r>
        <w:t xml:space="preserve"> </w:t>
      </w:r>
      <w:r w:rsidR="001738C8" w:rsidRPr="00DD0651">
        <w:t>organów nadzorczych</w:t>
      </w:r>
      <w:r w:rsidR="00763BEA" w:rsidRPr="00DD0651">
        <w:t>,</w:t>
      </w:r>
      <w:r w:rsidR="00673E65" w:rsidRPr="00DD0651">
        <w:t xml:space="preserve"> a</w:t>
      </w:r>
      <w:r w:rsidR="00F41FFD">
        <w:t xml:space="preserve"> </w:t>
      </w:r>
      <w:r w:rsidR="00763BEA" w:rsidRPr="00DD0651">
        <w:t xml:space="preserve">także </w:t>
      </w:r>
      <w:r w:rsidR="00BE544F" w:rsidRPr="00DD0651">
        <w:t xml:space="preserve">wybranych </w:t>
      </w:r>
      <w:r w:rsidR="00763BEA" w:rsidRPr="00DD0651">
        <w:t>postanowień umów zawieranych</w:t>
      </w:r>
      <w:r w:rsidR="00673E65" w:rsidRPr="00DD0651">
        <w:t xml:space="preserve"> z</w:t>
      </w:r>
      <w:r>
        <w:t xml:space="preserve"> </w:t>
      </w:r>
      <w:r w:rsidR="00763BEA" w:rsidRPr="00DD0651">
        <w:t>członkami organów zarządzających</w:t>
      </w:r>
      <w:r w:rsidR="001D7AD9" w:rsidRPr="00DD0651">
        <w:t>.</w:t>
      </w:r>
    </w:p>
    <w:p w:rsidR="00D43EB4" w:rsidRPr="00DD0651" w:rsidRDefault="00543193" w:rsidP="00980A55">
      <w:pPr>
        <w:pStyle w:val="USTustnpkodeksu"/>
        <w:keepNext/>
      </w:pPr>
      <w:r>
        <w:t>2. </w:t>
      </w:r>
      <w:r w:rsidR="001738C8" w:rsidRPr="00DD0651">
        <w:t>Ustawa ma zastosowanie do</w:t>
      </w:r>
      <w:r w:rsidR="00D43EB4" w:rsidRPr="00DD0651">
        <w:t xml:space="preserve"> podmiotów reprezentujących</w:t>
      </w:r>
      <w:r w:rsidR="001738C8" w:rsidRPr="00DD0651">
        <w:t>:</w:t>
      </w:r>
    </w:p>
    <w:p w:rsidR="0008378B" w:rsidRPr="00DD0651" w:rsidRDefault="0008378B" w:rsidP="00040AE5">
      <w:pPr>
        <w:pStyle w:val="PKTpunkt"/>
      </w:pPr>
      <w:r w:rsidRPr="00DD0651">
        <w:t>1)</w:t>
      </w:r>
      <w:r w:rsidR="00040AE5" w:rsidRPr="00DD0651">
        <w:tab/>
      </w:r>
      <w:r w:rsidR="001738C8" w:rsidRPr="00DD0651">
        <w:t>Skarb Państwa</w:t>
      </w:r>
      <w:r w:rsidR="00DD4C6B" w:rsidRPr="00DD0651">
        <w:t>,</w:t>
      </w:r>
    </w:p>
    <w:p w:rsidR="0008378B" w:rsidRPr="00DD0651" w:rsidRDefault="0008378B" w:rsidP="00040AE5">
      <w:pPr>
        <w:pStyle w:val="PKTpunkt"/>
      </w:pPr>
      <w:r w:rsidRPr="00DD0651">
        <w:t>2)</w:t>
      </w:r>
      <w:r w:rsidR="00040AE5" w:rsidRPr="00DD0651">
        <w:tab/>
      </w:r>
      <w:r w:rsidR="001738C8" w:rsidRPr="00DD0651">
        <w:t>jednostki samorządu terytorialnego</w:t>
      </w:r>
      <w:r w:rsidR="0011228B" w:rsidRPr="00DD0651">
        <w:t xml:space="preserve"> </w:t>
      </w:r>
      <w:r w:rsidR="000E2B11" w:rsidRPr="00DD0651">
        <w:t xml:space="preserve">lub </w:t>
      </w:r>
      <w:r w:rsidR="006B4BBC" w:rsidRPr="00DD0651">
        <w:t>ich związki</w:t>
      </w:r>
      <w:r w:rsidR="00DD4C6B" w:rsidRPr="00DD0651">
        <w:t>,</w:t>
      </w:r>
    </w:p>
    <w:p w:rsidR="0008378B" w:rsidRPr="00DD0651" w:rsidRDefault="00040AE5" w:rsidP="00040AE5">
      <w:pPr>
        <w:pStyle w:val="PKTpunkt"/>
      </w:pPr>
      <w:r w:rsidRPr="00DD0651">
        <w:t>3)</w:t>
      </w:r>
      <w:r w:rsidRPr="00DD0651">
        <w:tab/>
      </w:r>
      <w:r w:rsidR="0008378B" w:rsidRPr="00DD0651">
        <w:t>państwowe osoby prawne</w:t>
      </w:r>
      <w:r w:rsidR="00DD4C6B" w:rsidRPr="00DD0651">
        <w:t>,</w:t>
      </w:r>
    </w:p>
    <w:p w:rsidR="004E6F9B" w:rsidRPr="00DD0651" w:rsidRDefault="004E6F9B" w:rsidP="00980A55">
      <w:pPr>
        <w:pStyle w:val="PKTpunkt"/>
        <w:keepNext/>
      </w:pPr>
      <w:r w:rsidRPr="00DD0651">
        <w:t>4)</w:t>
      </w:r>
      <w:r w:rsidR="00040AE5" w:rsidRPr="00DD0651">
        <w:tab/>
      </w:r>
      <w:r w:rsidRPr="00DD0651">
        <w:t>komunalne osoby prawne</w:t>
      </w:r>
    </w:p>
    <w:p w:rsidR="001738C8" w:rsidRPr="00DD0651" w:rsidRDefault="00485931" w:rsidP="00040AE5">
      <w:pPr>
        <w:pStyle w:val="CZWSPPKTczwsplnapunktw"/>
      </w:pPr>
      <w:r>
        <w:t>–</w:t>
      </w:r>
      <w:r w:rsidR="004E7CAC">
        <w:t xml:space="preserve"> </w:t>
      </w:r>
      <w:r w:rsidR="001738C8" w:rsidRPr="00DD0651">
        <w:t>w zakresie wykonywania praw</w:t>
      </w:r>
      <w:r w:rsidR="00673E65" w:rsidRPr="00DD0651">
        <w:t xml:space="preserve"> z</w:t>
      </w:r>
      <w:r w:rsidR="00425F60">
        <w:t xml:space="preserve"> </w:t>
      </w:r>
      <w:r w:rsidR="001738C8" w:rsidRPr="00DD0651">
        <w:t xml:space="preserve">akcji spółek handlowych, przysługujących </w:t>
      </w:r>
      <w:r w:rsidR="004E6F9B" w:rsidRPr="00DD0651">
        <w:t xml:space="preserve">tym podmiotom, zwanych dalej </w:t>
      </w:r>
      <w:r w:rsidR="00425F60">
        <w:t>„</w:t>
      </w:r>
      <w:r w:rsidR="004E6F9B" w:rsidRPr="00DD0651">
        <w:t>podmiotami uprawnionymi do wykonywania praw udziałowych</w:t>
      </w:r>
      <w:r w:rsidR="00425F60">
        <w:t>”</w:t>
      </w:r>
      <w:r w:rsidR="004E6F9B" w:rsidRPr="00DD0651">
        <w:t>.</w:t>
      </w:r>
    </w:p>
    <w:p w:rsidR="001D7AD9" w:rsidRPr="00DD0651" w:rsidRDefault="00965785" w:rsidP="00980A55">
      <w:pPr>
        <w:pStyle w:val="USTustnpkodeksu"/>
        <w:keepNext/>
      </w:pPr>
      <w:r w:rsidRPr="00DD0651">
        <w:t>3</w:t>
      </w:r>
      <w:r w:rsidR="00F41FFD">
        <w:t>.</w:t>
      </w:r>
      <w:r w:rsidR="00543193">
        <w:t> </w:t>
      </w:r>
      <w:r w:rsidR="001D7AD9" w:rsidRPr="00DD0651">
        <w:t>Ilekroć</w:t>
      </w:r>
      <w:r w:rsidR="00673E65" w:rsidRPr="00DD0651">
        <w:t xml:space="preserve"> w</w:t>
      </w:r>
      <w:r w:rsidR="00425F60">
        <w:t xml:space="preserve"> </w:t>
      </w:r>
      <w:r w:rsidR="001D7AD9" w:rsidRPr="00DD0651">
        <w:t>ustawie jest mowa o:</w:t>
      </w:r>
    </w:p>
    <w:p w:rsidR="001738C8" w:rsidRPr="00DD0651" w:rsidRDefault="00485931" w:rsidP="00040AE5">
      <w:pPr>
        <w:pStyle w:val="PKTpunkt"/>
      </w:pPr>
      <w:r>
        <w:t>1)</w:t>
      </w:r>
      <w:r>
        <w:tab/>
        <w:t>organie nadzorczym –</w:t>
      </w:r>
      <w:r w:rsidR="001738C8" w:rsidRPr="00DD0651">
        <w:t xml:space="preserve"> należy przez to rozumieć radę nadzorczą, komisję rewizyjną albo członków rady administrującej nieuprawnionych do prowadzenia spraw </w:t>
      </w:r>
      <w:r w:rsidR="00C74AC5" w:rsidRPr="00DD0651">
        <w:t>spółki europejskiej</w:t>
      </w:r>
      <w:r w:rsidR="009800FB" w:rsidRPr="00DD0651">
        <w:t>,</w:t>
      </w:r>
      <w:r w:rsidR="00673E65" w:rsidRPr="00DD0651">
        <w:t xml:space="preserve"> a</w:t>
      </w:r>
      <w:r w:rsidR="00425F60">
        <w:t xml:space="preserve"> </w:t>
      </w:r>
      <w:r w:rsidR="009800FB" w:rsidRPr="00DD0651">
        <w:t>także pełnomocnika wspólnika</w:t>
      </w:r>
      <w:r w:rsidR="00673E65" w:rsidRPr="00DD0651">
        <w:t xml:space="preserve"> w</w:t>
      </w:r>
      <w:r w:rsidR="00425F60">
        <w:t xml:space="preserve"> </w:t>
      </w:r>
      <w:r w:rsidR="009800FB" w:rsidRPr="00DD0651">
        <w:t>spółce</w:t>
      </w:r>
      <w:r w:rsidR="00673E65" w:rsidRPr="00DD0651">
        <w:t xml:space="preserve"> z</w:t>
      </w:r>
      <w:r w:rsidR="00425F60">
        <w:t xml:space="preserve"> </w:t>
      </w:r>
      <w:r w:rsidR="009800FB" w:rsidRPr="00DD0651">
        <w:t xml:space="preserve">ograniczoną </w:t>
      </w:r>
      <w:r w:rsidR="009800FB" w:rsidRPr="00DD0651">
        <w:lastRenderedPageBreak/>
        <w:t>odpowiedzialnością,</w:t>
      </w:r>
      <w:r w:rsidR="00673E65" w:rsidRPr="00DD0651">
        <w:t xml:space="preserve"> o</w:t>
      </w:r>
      <w:r w:rsidR="00425F60">
        <w:t xml:space="preserve"> </w:t>
      </w:r>
      <w:r w:rsidR="009800FB" w:rsidRPr="00DD0651">
        <w:t>którym mowa</w:t>
      </w:r>
      <w:r w:rsidR="00673E65" w:rsidRPr="00DD0651">
        <w:t xml:space="preserve"> w</w:t>
      </w:r>
      <w:r w:rsidR="00425F60">
        <w:t xml:space="preserve"> </w:t>
      </w:r>
      <w:r w:rsidR="00673E65" w:rsidRPr="00DD0651">
        <w:t>art.</w:t>
      </w:r>
      <w:r w:rsidR="00425F60">
        <w:t xml:space="preserve"> </w:t>
      </w:r>
      <w:r w:rsidR="009800FB" w:rsidRPr="00DD0651">
        <w:t>1</w:t>
      </w:r>
      <w:r w:rsidR="00673E65" w:rsidRPr="00DD0651">
        <w:t>1 ust.</w:t>
      </w:r>
      <w:r w:rsidR="00425F60">
        <w:t xml:space="preserve"> </w:t>
      </w:r>
      <w:r w:rsidR="00673E65" w:rsidRPr="00DD0651">
        <w:t>2</w:t>
      </w:r>
      <w:r w:rsidR="00425F60">
        <w:t xml:space="preserve"> </w:t>
      </w:r>
      <w:r w:rsidR="009800FB" w:rsidRPr="00DD0651">
        <w:t>ustawy</w:t>
      </w:r>
      <w:r w:rsidR="00673E65" w:rsidRPr="00DD0651">
        <w:t xml:space="preserve"> z</w:t>
      </w:r>
      <w:r w:rsidR="00425F60">
        <w:t xml:space="preserve"> </w:t>
      </w:r>
      <w:r w:rsidR="009800FB" w:rsidRPr="00DD0651">
        <w:t>dnia 3</w:t>
      </w:r>
      <w:r w:rsidR="00673E65" w:rsidRPr="00DD0651">
        <w:t>0</w:t>
      </w:r>
      <w:r w:rsidR="00425F60">
        <w:t xml:space="preserve"> </w:t>
      </w:r>
      <w:r w:rsidR="009800FB" w:rsidRPr="00DD0651">
        <w:t>sierpnia 199</w:t>
      </w:r>
      <w:r w:rsidR="00673E65" w:rsidRPr="00DD0651">
        <w:t>6</w:t>
      </w:r>
      <w:r w:rsidR="00425F60">
        <w:t xml:space="preserve"> </w:t>
      </w:r>
      <w:r w:rsidR="009800FB" w:rsidRPr="00DD0651">
        <w:t>r.</w:t>
      </w:r>
      <w:r w:rsidR="00673E65" w:rsidRPr="00DD0651">
        <w:t xml:space="preserve"> o</w:t>
      </w:r>
      <w:r w:rsidR="00425F60">
        <w:t> </w:t>
      </w:r>
      <w:r w:rsidR="009800FB" w:rsidRPr="00DD0651">
        <w:t>komercjalizacji</w:t>
      </w:r>
      <w:r w:rsidR="00673E65" w:rsidRPr="00DD0651">
        <w:t xml:space="preserve"> i</w:t>
      </w:r>
      <w:r w:rsidR="00425F60">
        <w:t xml:space="preserve"> </w:t>
      </w:r>
      <w:r w:rsidR="009800FB" w:rsidRPr="00DD0651">
        <w:t>prywatyzacji (</w:t>
      </w:r>
      <w:r w:rsidR="00673E65" w:rsidRPr="00DD0651">
        <w:t>Dz.</w:t>
      </w:r>
      <w:r w:rsidR="00425F60">
        <w:t xml:space="preserve"> </w:t>
      </w:r>
      <w:r w:rsidR="00673E65" w:rsidRPr="00DD0651">
        <w:t>U. z</w:t>
      </w:r>
      <w:r w:rsidR="00425F60">
        <w:t xml:space="preserve"> </w:t>
      </w:r>
      <w:r w:rsidR="009800FB" w:rsidRPr="00DD0651">
        <w:t>201</w:t>
      </w:r>
      <w:r w:rsidR="00673E65" w:rsidRPr="00DD0651">
        <w:t>5</w:t>
      </w:r>
      <w:r w:rsidR="00425F60">
        <w:t xml:space="preserve"> </w:t>
      </w:r>
      <w:r w:rsidR="009800FB" w:rsidRPr="00DD0651">
        <w:t>r.</w:t>
      </w:r>
      <w:r w:rsidR="00673E65" w:rsidRPr="00DD0651">
        <w:t xml:space="preserve"> poz.</w:t>
      </w:r>
      <w:r w:rsidR="00425F60">
        <w:t xml:space="preserve"> </w:t>
      </w:r>
      <w:r w:rsidR="009800FB" w:rsidRPr="00DD0651">
        <w:t>74</w:t>
      </w:r>
      <w:r w:rsidR="00673E65" w:rsidRPr="00DD0651">
        <w:t>7 i</w:t>
      </w:r>
      <w:r w:rsidR="00425F60">
        <w:t xml:space="preserve"> </w:t>
      </w:r>
      <w:r w:rsidR="00190BEF" w:rsidRPr="00DD0651">
        <w:t>978</w:t>
      </w:r>
      <w:r w:rsidR="009800FB" w:rsidRPr="00DD0651">
        <w:t>)</w:t>
      </w:r>
      <w:r w:rsidR="001738C8" w:rsidRPr="00DD0651">
        <w:t>;</w:t>
      </w:r>
    </w:p>
    <w:p w:rsidR="001738C8" w:rsidRPr="00DD0651" w:rsidRDefault="001738C8" w:rsidP="00040AE5">
      <w:pPr>
        <w:pStyle w:val="PKTpunkt"/>
      </w:pPr>
      <w:r w:rsidRPr="00DD0651">
        <w:t>2)</w:t>
      </w:r>
      <w:r w:rsidRPr="00DD0651">
        <w:tab/>
        <w:t>organie zarządzającym, c</w:t>
      </w:r>
      <w:r w:rsidR="00485931">
        <w:t>złonkach organu zarządzającego –</w:t>
      </w:r>
      <w:r w:rsidRPr="00DD0651">
        <w:t xml:space="preserve"> należy przez to rozumieć</w:t>
      </w:r>
      <w:r w:rsidR="000E2B11" w:rsidRPr="00DD0651">
        <w:t xml:space="preserve"> odpowiednio</w:t>
      </w:r>
      <w:r w:rsidRPr="00DD0651">
        <w:t xml:space="preserve"> zarząd spółki kapitałowej </w:t>
      </w:r>
      <w:r w:rsidR="000E2B11" w:rsidRPr="00DD0651">
        <w:t xml:space="preserve">lub </w:t>
      </w:r>
      <w:r w:rsidRPr="00DD0651">
        <w:t xml:space="preserve">jego członków albo członków rady administrującej uprawnionych do prowadzenia spraw </w:t>
      </w:r>
      <w:r w:rsidR="00E902BC" w:rsidRPr="00DD0651">
        <w:t>spółki europejskiej</w:t>
      </w:r>
      <w:r w:rsidRPr="00DD0651">
        <w:t>,</w:t>
      </w:r>
      <w:r w:rsidR="00673E65" w:rsidRPr="00DD0651">
        <w:t xml:space="preserve"> a</w:t>
      </w:r>
      <w:r w:rsidR="00425F60">
        <w:t xml:space="preserve"> </w:t>
      </w:r>
      <w:r w:rsidRPr="00DD0651">
        <w:t>także likwidatora;</w:t>
      </w:r>
    </w:p>
    <w:p w:rsidR="00F644DA" w:rsidRPr="00DD0651" w:rsidRDefault="001738C8" w:rsidP="00980A55">
      <w:pPr>
        <w:pStyle w:val="PKTpunkt"/>
        <w:keepNext/>
      </w:pPr>
      <w:r w:rsidRPr="00DD0651">
        <w:t>3)</w:t>
      </w:r>
      <w:r w:rsidRPr="00DD0651">
        <w:tab/>
        <w:t xml:space="preserve">członku organu nadzorczego wskazanym przez </w:t>
      </w:r>
      <w:r w:rsidR="002E0FB8" w:rsidRPr="00DD0651">
        <w:t>podmiot uprawniony do wykonywania praw udziałowych</w:t>
      </w:r>
      <w:r w:rsidR="00485931">
        <w:t xml:space="preserve"> –</w:t>
      </w:r>
      <w:r w:rsidRPr="00DD0651">
        <w:t xml:space="preserve"> </w:t>
      </w:r>
      <w:r w:rsidR="004A791A" w:rsidRPr="00DD0651">
        <w:t>należy przez to rozumieć osobę</w:t>
      </w:r>
      <w:r w:rsidR="00F644DA" w:rsidRPr="00DD0651">
        <w:t>:</w:t>
      </w:r>
    </w:p>
    <w:p w:rsidR="00F644DA" w:rsidRPr="00DD0651" w:rsidRDefault="00F644DA" w:rsidP="00040AE5">
      <w:pPr>
        <w:pStyle w:val="LITlitera"/>
        <w:rPr>
          <w:rFonts w:eastAsia="Calibri"/>
        </w:rPr>
      </w:pPr>
      <w:r w:rsidRPr="00DD0651">
        <w:rPr>
          <w:rFonts w:eastAsia="Calibri"/>
        </w:rPr>
        <w:t>a)</w:t>
      </w:r>
      <w:r w:rsidR="00040AE5" w:rsidRPr="00DD0651">
        <w:rPr>
          <w:rFonts w:eastAsia="Calibri"/>
        </w:rPr>
        <w:tab/>
      </w:r>
      <w:r w:rsidR="004A791A" w:rsidRPr="00DD0651">
        <w:rPr>
          <w:rFonts w:eastAsia="Calibri"/>
        </w:rPr>
        <w:t>powołaną</w:t>
      </w:r>
      <w:r w:rsidR="00605E66" w:rsidRPr="00DD0651">
        <w:rPr>
          <w:rFonts w:eastAsia="Calibri"/>
        </w:rPr>
        <w:t xml:space="preserve"> do organu nadzorczego</w:t>
      </w:r>
      <w:r w:rsidR="004A791A" w:rsidRPr="00DD0651">
        <w:rPr>
          <w:rFonts w:eastAsia="Calibri"/>
        </w:rPr>
        <w:t xml:space="preserve"> oświadczeniem woli podmiotu uprawnionego do wykonywania praw udziałowych </w:t>
      </w:r>
      <w:r w:rsidR="00DE67E1" w:rsidRPr="00DD0651">
        <w:rPr>
          <w:rFonts w:eastAsia="Calibri"/>
        </w:rPr>
        <w:t>lub</w:t>
      </w:r>
    </w:p>
    <w:p w:rsidR="002239C7" w:rsidRPr="00DD0651" w:rsidRDefault="00040AE5" w:rsidP="00040AE5">
      <w:pPr>
        <w:pStyle w:val="LITlitera"/>
      </w:pPr>
      <w:r w:rsidRPr="00DD0651">
        <w:rPr>
          <w:rFonts w:eastAsia="Calibri"/>
        </w:rPr>
        <w:t>b)</w:t>
      </w:r>
      <w:r w:rsidRPr="00DD0651">
        <w:rPr>
          <w:rFonts w:eastAsia="Calibri"/>
        </w:rPr>
        <w:tab/>
      </w:r>
      <w:r w:rsidR="001738C8" w:rsidRPr="00DD0651">
        <w:t xml:space="preserve">której powołanie do organu nadzorczego spółki zostało poprzedzone wskazaniem przez </w:t>
      </w:r>
      <w:r w:rsidR="002E0FB8" w:rsidRPr="00DD0651">
        <w:t xml:space="preserve">podmiot uprawniony do wykonywania praw udziałowych </w:t>
      </w:r>
      <w:r w:rsidR="001738C8" w:rsidRPr="00DD0651">
        <w:t xml:space="preserve">na podstawie </w:t>
      </w:r>
      <w:r w:rsidR="00DE67E1" w:rsidRPr="00DD0651">
        <w:t xml:space="preserve">ustawy lub </w:t>
      </w:r>
      <w:r w:rsidR="001738C8" w:rsidRPr="00DD0651">
        <w:t xml:space="preserve">statutu, </w:t>
      </w:r>
      <w:r w:rsidR="00DE67E1" w:rsidRPr="00DD0651">
        <w:t>lub</w:t>
      </w:r>
    </w:p>
    <w:p w:rsidR="00F644DA" w:rsidRPr="00DD0651" w:rsidRDefault="00040AE5" w:rsidP="00980A55">
      <w:pPr>
        <w:pStyle w:val="LITlitera"/>
        <w:keepNext/>
      </w:pPr>
      <w:r w:rsidRPr="00DD0651">
        <w:t>c)</w:t>
      </w:r>
      <w:r w:rsidRPr="00DD0651">
        <w:tab/>
      </w:r>
      <w:r w:rsidR="002239C7" w:rsidRPr="00DD0651">
        <w:t xml:space="preserve">której powołanie do organu nadzorczego spółki zostało poprzedzone </w:t>
      </w:r>
      <w:r w:rsidR="001738C8" w:rsidRPr="00DD0651">
        <w:t>zgłoszeniem</w:t>
      </w:r>
      <w:r w:rsidR="007D2010" w:rsidRPr="00DD0651">
        <w:t xml:space="preserve"> przez podmiot uprawniony do wykonywania praw udziałowych </w:t>
      </w:r>
      <w:r w:rsidR="001738C8" w:rsidRPr="00DD0651">
        <w:t xml:space="preserve">do właściwego organu spółki </w:t>
      </w:r>
      <w:r w:rsidR="00086E47" w:rsidRPr="00DD0651">
        <w:t xml:space="preserve">powołującego </w:t>
      </w:r>
      <w:r w:rsidR="001738C8" w:rsidRPr="00DD0651">
        <w:t>członków organu nadzorczego</w:t>
      </w:r>
    </w:p>
    <w:p w:rsidR="00591662" w:rsidRPr="00DD0651" w:rsidRDefault="00425F60" w:rsidP="004E7BA8">
      <w:pPr>
        <w:pStyle w:val="CZWSPLITczwsplnaliter"/>
      </w:pPr>
      <w:r>
        <w:t>–</w:t>
      </w:r>
      <w:r w:rsidR="004E7CAC">
        <w:t xml:space="preserve"> </w:t>
      </w:r>
      <w:r w:rsidR="00F644DA" w:rsidRPr="00DD0651">
        <w:t>po uprzednim</w:t>
      </w:r>
      <w:r w:rsidR="0011228B" w:rsidRPr="00DD0651">
        <w:t xml:space="preserve"> </w:t>
      </w:r>
      <w:r w:rsidR="00F644DA" w:rsidRPr="00DD0651">
        <w:t xml:space="preserve">złożeniu </w:t>
      </w:r>
      <w:r w:rsidR="001738C8" w:rsidRPr="00DD0651">
        <w:t>oświadczenia</w:t>
      </w:r>
      <w:r w:rsidR="00F644DA" w:rsidRPr="00DD0651">
        <w:t>,</w:t>
      </w:r>
      <w:r w:rsidR="00673E65" w:rsidRPr="00DD0651">
        <w:t xml:space="preserve"> o</w:t>
      </w:r>
      <w:r>
        <w:t xml:space="preserve"> </w:t>
      </w:r>
      <w:r w:rsidR="00F644DA" w:rsidRPr="00DD0651">
        <w:t>którym mowa</w:t>
      </w:r>
      <w:r w:rsidR="00673E65" w:rsidRPr="00DD0651">
        <w:t xml:space="preserve"> w</w:t>
      </w:r>
      <w:r>
        <w:t xml:space="preserve"> </w:t>
      </w:r>
      <w:r w:rsidR="00673E65" w:rsidRPr="00DD0651">
        <w:t>art.</w:t>
      </w:r>
      <w:r>
        <w:t xml:space="preserve"> </w:t>
      </w:r>
      <w:r w:rsidR="00673E65" w:rsidRPr="00DD0651">
        <w:t>3 ust.</w:t>
      </w:r>
      <w:r>
        <w:t xml:space="preserve"> </w:t>
      </w:r>
      <w:r w:rsidR="00745A9A" w:rsidRPr="00DD0651">
        <w:t>1</w:t>
      </w:r>
      <w:r w:rsidR="001738C8" w:rsidRPr="00DD0651">
        <w:t>;</w:t>
      </w:r>
    </w:p>
    <w:p w:rsidR="001D7AD9" w:rsidRPr="00DD0651" w:rsidRDefault="001738C8" w:rsidP="004A5140">
      <w:pPr>
        <w:pStyle w:val="PKTpunkt"/>
      </w:pPr>
      <w:r w:rsidRPr="00DD0651">
        <w:t>4</w:t>
      </w:r>
      <w:r w:rsidR="001D7AD9" w:rsidRPr="00DD0651">
        <w:t>)</w:t>
      </w:r>
      <w:r w:rsidR="001D7AD9" w:rsidRPr="00DD0651">
        <w:tab/>
        <w:t xml:space="preserve">akcjach, statucie </w:t>
      </w:r>
      <w:r w:rsidR="00951B53" w:rsidRPr="00DD0651">
        <w:t>oraz</w:t>
      </w:r>
      <w:r w:rsidR="00485931">
        <w:t xml:space="preserve"> walnym zgromadzeniu –</w:t>
      </w:r>
      <w:r w:rsidR="001D7AD9" w:rsidRPr="00DD0651">
        <w:t xml:space="preserve"> rozumie się przez to </w:t>
      </w:r>
      <w:r w:rsidR="00951B53" w:rsidRPr="00DD0651">
        <w:t xml:space="preserve">również </w:t>
      </w:r>
      <w:r w:rsidR="001D7AD9" w:rsidRPr="00DD0651">
        <w:t>odpowiednio udziały, umowę spółki</w:t>
      </w:r>
      <w:r w:rsidR="00951B53" w:rsidRPr="00DD0651">
        <w:t xml:space="preserve"> lub akt założycielski oraz</w:t>
      </w:r>
      <w:r w:rsidR="001D7AD9" w:rsidRPr="00DD0651">
        <w:t xml:space="preserve"> zgromadzenie wspólników;</w:t>
      </w:r>
    </w:p>
    <w:p w:rsidR="001738C8" w:rsidRPr="00DD0651" w:rsidRDefault="00485931" w:rsidP="004A5140">
      <w:pPr>
        <w:pStyle w:val="PKTpunkt"/>
      </w:pPr>
      <w:r>
        <w:t>5)</w:t>
      </w:r>
      <w:r>
        <w:tab/>
        <w:t>spółce –</w:t>
      </w:r>
      <w:r w:rsidR="001738C8" w:rsidRPr="00DD0651">
        <w:t xml:space="preserve"> rozumie się przez to spółkę</w:t>
      </w:r>
      <w:r w:rsidR="00896B1D" w:rsidRPr="00DD0651">
        <w:t>,</w:t>
      </w:r>
      <w:r w:rsidR="00673E65" w:rsidRPr="00DD0651">
        <w:t xml:space="preserve"> z</w:t>
      </w:r>
      <w:r w:rsidR="00425F60">
        <w:t xml:space="preserve"> </w:t>
      </w:r>
      <w:r w:rsidR="001738C8" w:rsidRPr="00DD0651">
        <w:t>której akcji wykonują uprawnienia podmioty uprawnione do wykonywania praw udziałowych;</w:t>
      </w:r>
    </w:p>
    <w:p w:rsidR="004F3EF6" w:rsidRPr="00DD0651" w:rsidRDefault="004F3EF6" w:rsidP="004A5140">
      <w:pPr>
        <w:pStyle w:val="PKTpunkt"/>
      </w:pPr>
      <w:r w:rsidRPr="00DD0651">
        <w:t>6)</w:t>
      </w:r>
      <w:r w:rsidRPr="00DD0651">
        <w:tab/>
        <w:t xml:space="preserve">spółce publicznej </w:t>
      </w:r>
      <w:r w:rsidR="00485931">
        <w:t>–</w:t>
      </w:r>
      <w:r w:rsidR="00673E65" w:rsidRPr="00DD0651">
        <w:t xml:space="preserve"> </w:t>
      </w:r>
      <w:r w:rsidRPr="00DD0651">
        <w:t>rozumie się przez to spółkę</w:t>
      </w:r>
      <w:r w:rsidR="00673E65" w:rsidRPr="00DD0651">
        <w:t xml:space="preserve"> w</w:t>
      </w:r>
      <w:r w:rsidR="00425F60">
        <w:t xml:space="preserve"> </w:t>
      </w:r>
      <w:r w:rsidRPr="00DD0651">
        <w:t>rozumieniu</w:t>
      </w:r>
      <w:r w:rsidR="00673E65" w:rsidRPr="00DD0651">
        <w:t xml:space="preserve"> art.</w:t>
      </w:r>
      <w:r w:rsidR="00425F60">
        <w:t xml:space="preserve"> </w:t>
      </w:r>
      <w:r w:rsidR="00673E65" w:rsidRPr="00DD0651">
        <w:t>4 pkt</w:t>
      </w:r>
      <w:r w:rsidR="00425F60">
        <w:t xml:space="preserve"> </w:t>
      </w:r>
      <w:r w:rsidR="004D2283" w:rsidRPr="00DD0651">
        <w:t>2</w:t>
      </w:r>
      <w:r w:rsidR="00673E65" w:rsidRPr="00DD0651">
        <w:t>0</w:t>
      </w:r>
      <w:r w:rsidR="00425F60">
        <w:t xml:space="preserve"> </w:t>
      </w:r>
      <w:r w:rsidR="004D2283" w:rsidRPr="00DD0651">
        <w:t>ustawy</w:t>
      </w:r>
      <w:r w:rsidR="00673E65" w:rsidRPr="00DD0651">
        <w:t xml:space="preserve"> z</w:t>
      </w:r>
      <w:r w:rsidR="00425F60">
        <w:t xml:space="preserve"> </w:t>
      </w:r>
      <w:r w:rsidR="00F33619" w:rsidRPr="00DD0651">
        <w:t>dnia 2</w:t>
      </w:r>
      <w:r w:rsidR="00673E65" w:rsidRPr="00DD0651">
        <w:t>9</w:t>
      </w:r>
      <w:r w:rsidR="00425F60">
        <w:t xml:space="preserve"> </w:t>
      </w:r>
      <w:r w:rsidR="00F33619" w:rsidRPr="00DD0651">
        <w:t>lipca 200</w:t>
      </w:r>
      <w:r w:rsidR="00673E65" w:rsidRPr="00DD0651">
        <w:t>5</w:t>
      </w:r>
      <w:r w:rsidR="00425F60">
        <w:t xml:space="preserve"> </w:t>
      </w:r>
      <w:r w:rsidR="00F33619" w:rsidRPr="00DD0651">
        <w:t>r.</w:t>
      </w:r>
      <w:r w:rsidR="00673E65" w:rsidRPr="00DD0651">
        <w:t xml:space="preserve"> o</w:t>
      </w:r>
      <w:r w:rsidR="00425F60">
        <w:t xml:space="preserve"> </w:t>
      </w:r>
      <w:r w:rsidRPr="00DD0651">
        <w:t>ofercie publicznej</w:t>
      </w:r>
      <w:r w:rsidR="00673E65" w:rsidRPr="00DD0651">
        <w:t xml:space="preserve"> i</w:t>
      </w:r>
      <w:r w:rsidR="00425F60">
        <w:t xml:space="preserve"> </w:t>
      </w:r>
      <w:r w:rsidRPr="00DD0651">
        <w:t>warunkach wprowadzania instrumentów finansowych do zorganizowanego systemu obrotu oraz</w:t>
      </w:r>
      <w:r w:rsidR="00673E65" w:rsidRPr="00DD0651">
        <w:t xml:space="preserve"> o</w:t>
      </w:r>
      <w:r w:rsidR="00425F60">
        <w:t xml:space="preserve"> </w:t>
      </w:r>
      <w:r w:rsidRPr="00DD0651">
        <w:t>spółkach publicznych</w:t>
      </w:r>
      <w:r w:rsidR="004D2283" w:rsidRPr="00DD0651">
        <w:t xml:space="preserve"> (</w:t>
      </w:r>
      <w:r w:rsidR="00673E65" w:rsidRPr="00DD0651">
        <w:t>Dz.</w:t>
      </w:r>
      <w:r w:rsidR="00425F60">
        <w:t xml:space="preserve"> </w:t>
      </w:r>
      <w:r w:rsidR="00673E65" w:rsidRPr="00DD0651">
        <w:t>U. z</w:t>
      </w:r>
      <w:r w:rsidR="00425F60">
        <w:t xml:space="preserve"> </w:t>
      </w:r>
      <w:r w:rsidR="00F33619" w:rsidRPr="00DD0651">
        <w:t>201</w:t>
      </w:r>
      <w:r w:rsidR="00673E65" w:rsidRPr="00DD0651">
        <w:t>3</w:t>
      </w:r>
      <w:r w:rsidR="00425F60">
        <w:t xml:space="preserve"> </w:t>
      </w:r>
      <w:r w:rsidR="00F33619" w:rsidRPr="00DD0651">
        <w:t>r.</w:t>
      </w:r>
      <w:r w:rsidR="00673E65" w:rsidRPr="00DD0651">
        <w:t xml:space="preserve"> poz.</w:t>
      </w:r>
      <w:r w:rsidR="00425F60">
        <w:t xml:space="preserve"> </w:t>
      </w:r>
      <w:r w:rsidR="00F33619" w:rsidRPr="00DD0651">
        <w:t>1382</w:t>
      </w:r>
      <w:r w:rsidR="00673E65" w:rsidRPr="00DD0651">
        <w:t>, z</w:t>
      </w:r>
      <w:r w:rsidR="00425F60">
        <w:t xml:space="preserve"> </w:t>
      </w:r>
      <w:r w:rsidR="00673E65" w:rsidRPr="00DD0651">
        <w:t>późn. zm.</w:t>
      </w:r>
      <w:r w:rsidR="00673E65" w:rsidRPr="00DD0651">
        <w:rPr>
          <w:rStyle w:val="IGindeksgrny"/>
        </w:rPr>
        <w:footnoteReference w:id="2"/>
      </w:r>
      <w:r w:rsidR="00673E65" w:rsidRPr="00DD0651">
        <w:rPr>
          <w:rStyle w:val="IGindeksgrny"/>
        </w:rPr>
        <w:t>)</w:t>
      </w:r>
      <w:r w:rsidR="00F33619" w:rsidRPr="00DD0651">
        <w:t>)</w:t>
      </w:r>
      <w:r w:rsidR="00BA0AE6" w:rsidRPr="00DD0651">
        <w:t>;</w:t>
      </w:r>
    </w:p>
    <w:p w:rsidR="005E1FE4" w:rsidRPr="00DD0651" w:rsidRDefault="00BA0AE6" w:rsidP="00980A55">
      <w:pPr>
        <w:pStyle w:val="PKTpunkt"/>
        <w:keepNext/>
      </w:pPr>
      <w:r w:rsidRPr="00DD0651">
        <w:t>7)</w:t>
      </w:r>
      <w:r w:rsidRPr="00DD0651">
        <w:tab/>
      </w:r>
      <w:r w:rsidR="009206D4" w:rsidRPr="00DD0651">
        <w:t>s</w:t>
      </w:r>
      <w:r w:rsidRPr="00DD0651">
        <w:t xml:space="preserve">półce realizującej misję publiczną </w:t>
      </w:r>
      <w:r w:rsidR="00170CF2" w:rsidRPr="00DD0651">
        <w:t>–</w:t>
      </w:r>
      <w:r w:rsidR="00673E65" w:rsidRPr="00DD0651">
        <w:t xml:space="preserve"> </w:t>
      </w:r>
      <w:r w:rsidRPr="00DD0651">
        <w:t>rozumie się przez to</w:t>
      </w:r>
      <w:r w:rsidR="00B83FB7" w:rsidRPr="00DD0651">
        <w:t>:</w:t>
      </w:r>
    </w:p>
    <w:p w:rsidR="00591662" w:rsidRPr="00DD0651" w:rsidRDefault="005E1FE4" w:rsidP="00980A55">
      <w:pPr>
        <w:pStyle w:val="LITlitera"/>
        <w:keepNext/>
      </w:pPr>
      <w:r w:rsidRPr="00DD0651">
        <w:t>a)</w:t>
      </w:r>
      <w:r w:rsidRPr="00DD0651">
        <w:tab/>
      </w:r>
      <w:r w:rsidR="00BA0AE6" w:rsidRPr="00DD0651">
        <w:t>spółkę, której przedmiot działalności albo cel działania został określony ustawą,</w:t>
      </w:r>
      <w:r w:rsidR="00673E65" w:rsidRPr="00DD0651">
        <w:t xml:space="preserve"> w</w:t>
      </w:r>
      <w:r w:rsidR="00425F60">
        <w:t> </w:t>
      </w:r>
      <w:r w:rsidR="00BA0AE6" w:rsidRPr="00DD0651">
        <w:t>szczególności:</w:t>
      </w:r>
    </w:p>
    <w:p w:rsidR="00591662" w:rsidRPr="00DD0651" w:rsidRDefault="00485931" w:rsidP="004E7BA8">
      <w:pPr>
        <w:pStyle w:val="TIRtiret"/>
      </w:pPr>
      <w:r>
        <w:t>–</w:t>
      </w:r>
      <w:r w:rsidR="00F41FFD">
        <w:tab/>
      </w:r>
      <w:r w:rsidR="004D2283" w:rsidRPr="00DD0651">
        <w:t>jednostkę publicznej radiofonii</w:t>
      </w:r>
      <w:r w:rsidR="00673E65" w:rsidRPr="00DD0651">
        <w:t xml:space="preserve"> i</w:t>
      </w:r>
      <w:r w:rsidR="00425F60">
        <w:t xml:space="preserve"> </w:t>
      </w:r>
      <w:r w:rsidR="004D2283" w:rsidRPr="00DD0651">
        <w:t>telewizji</w:t>
      </w:r>
      <w:r w:rsidR="00BA0AE6" w:rsidRPr="00DD0651">
        <w:t>,</w:t>
      </w:r>
    </w:p>
    <w:p w:rsidR="00591662" w:rsidRPr="00DD0651" w:rsidRDefault="00485931" w:rsidP="004E7BA8">
      <w:pPr>
        <w:pStyle w:val="TIRtiret"/>
      </w:pPr>
      <w:r>
        <w:lastRenderedPageBreak/>
        <w:t>–</w:t>
      </w:r>
      <w:r w:rsidR="00F41FFD">
        <w:tab/>
      </w:r>
      <w:r w:rsidR="00D13AC4" w:rsidRPr="00DD0651">
        <w:t xml:space="preserve">spółkę </w:t>
      </w:r>
      <w:r w:rsidR="00E72D28" w:rsidRPr="00DD0651">
        <w:t>zarządzającą</w:t>
      </w:r>
      <w:r w:rsidR="005E1FE4" w:rsidRPr="00DD0651">
        <w:t xml:space="preserve"> </w:t>
      </w:r>
      <w:r w:rsidR="0011228B" w:rsidRPr="00DD0651">
        <w:t xml:space="preserve">lotniskiem </w:t>
      </w:r>
      <w:r w:rsidR="00BA0AE6" w:rsidRPr="00DD0651">
        <w:t>użytku publicznego</w:t>
      </w:r>
      <w:r w:rsidR="00673E65" w:rsidRPr="00DD0651">
        <w:t xml:space="preserve"> w</w:t>
      </w:r>
      <w:r w:rsidR="00425F60">
        <w:t xml:space="preserve"> </w:t>
      </w:r>
      <w:r w:rsidR="00BA0AE6" w:rsidRPr="00DD0651">
        <w:t>rozumieniu</w:t>
      </w:r>
      <w:r w:rsidR="00673E65" w:rsidRPr="00DD0651">
        <w:t xml:space="preserve"> art.</w:t>
      </w:r>
      <w:r w:rsidR="00425F60">
        <w:t xml:space="preserve"> </w:t>
      </w:r>
      <w:r w:rsidR="00BA0AE6" w:rsidRPr="00DD0651">
        <w:t>5</w:t>
      </w:r>
      <w:r w:rsidR="00673E65" w:rsidRPr="00DD0651">
        <w:t>4 ust.</w:t>
      </w:r>
      <w:r w:rsidR="00425F60">
        <w:t xml:space="preserve"> </w:t>
      </w:r>
      <w:r w:rsidR="00673E65" w:rsidRPr="00DD0651">
        <w:t>2</w:t>
      </w:r>
      <w:r w:rsidR="00425F60">
        <w:t xml:space="preserve"> </w:t>
      </w:r>
      <w:r w:rsidR="00BA0AE6" w:rsidRPr="00DD0651">
        <w:t>ustawy</w:t>
      </w:r>
      <w:r w:rsidR="00673E65" w:rsidRPr="00DD0651">
        <w:t xml:space="preserve"> z</w:t>
      </w:r>
      <w:r w:rsidR="00425F60">
        <w:t xml:space="preserve"> </w:t>
      </w:r>
      <w:r w:rsidR="00BA0AE6" w:rsidRPr="00DD0651">
        <w:t xml:space="preserve">dnia </w:t>
      </w:r>
      <w:r w:rsidR="00673E65" w:rsidRPr="00DD0651">
        <w:t>3</w:t>
      </w:r>
      <w:r w:rsidR="00425F60">
        <w:t xml:space="preserve"> </w:t>
      </w:r>
      <w:r w:rsidR="00BA0AE6" w:rsidRPr="00DD0651">
        <w:t>lipca 200</w:t>
      </w:r>
      <w:r w:rsidR="00673E65" w:rsidRPr="00DD0651">
        <w:t>2</w:t>
      </w:r>
      <w:r w:rsidR="00425F60">
        <w:t xml:space="preserve"> </w:t>
      </w:r>
      <w:r w:rsidR="00BA0AE6" w:rsidRPr="00DD0651">
        <w:t xml:space="preserve">r. </w:t>
      </w:r>
      <w:r>
        <w:t>–</w:t>
      </w:r>
      <w:r w:rsidR="00673E65" w:rsidRPr="00DD0651">
        <w:t xml:space="preserve"> </w:t>
      </w:r>
      <w:r w:rsidR="00BA0AE6" w:rsidRPr="00DD0651">
        <w:t>Prawo lotnicze (</w:t>
      </w:r>
      <w:r w:rsidR="00673E65" w:rsidRPr="00DD0651">
        <w:t>Dz.</w:t>
      </w:r>
      <w:r w:rsidR="00425F60">
        <w:t xml:space="preserve"> </w:t>
      </w:r>
      <w:r w:rsidR="00673E65" w:rsidRPr="00DD0651">
        <w:t>U. z</w:t>
      </w:r>
      <w:r w:rsidR="00425F60">
        <w:t xml:space="preserve"> </w:t>
      </w:r>
      <w:r w:rsidR="00BA0AE6" w:rsidRPr="00DD0651">
        <w:t>201</w:t>
      </w:r>
      <w:r w:rsidR="00673E65" w:rsidRPr="00DD0651">
        <w:t>3</w:t>
      </w:r>
      <w:r w:rsidR="00425F60">
        <w:t xml:space="preserve"> </w:t>
      </w:r>
      <w:r w:rsidR="00BA0AE6" w:rsidRPr="00DD0651">
        <w:t>r.</w:t>
      </w:r>
      <w:r w:rsidR="00673E65" w:rsidRPr="00DD0651">
        <w:t xml:space="preserve"> poz.</w:t>
      </w:r>
      <w:r w:rsidR="00425F60">
        <w:t xml:space="preserve"> </w:t>
      </w:r>
      <w:r w:rsidR="00BA0AE6" w:rsidRPr="00DD0651">
        <w:t>1393,</w:t>
      </w:r>
      <w:r w:rsidR="00673E65" w:rsidRPr="00DD0651">
        <w:t xml:space="preserve"> z</w:t>
      </w:r>
      <w:r w:rsidR="00425F60">
        <w:t> </w:t>
      </w:r>
      <w:r w:rsidR="00BA0AE6" w:rsidRPr="00DD0651">
        <w:t>późn. zm.</w:t>
      </w:r>
      <w:r w:rsidR="00BA0AE6" w:rsidRPr="00DD0651">
        <w:rPr>
          <w:rStyle w:val="Odwoanieprzypisudolnego"/>
          <w:rFonts w:ascii="Times New Roman" w:hAnsi="Times New Roman"/>
          <w:szCs w:val="24"/>
        </w:rPr>
        <w:footnoteReference w:id="3"/>
      </w:r>
      <w:r w:rsidR="00BA0AE6" w:rsidRPr="00DD0651">
        <w:rPr>
          <w:vertAlign w:val="superscript"/>
        </w:rPr>
        <w:t>)</w:t>
      </w:r>
      <w:r w:rsidR="00BA0AE6" w:rsidRPr="00DD0651">
        <w:t>),</w:t>
      </w:r>
      <w:r w:rsidR="00170CF2" w:rsidRPr="00DD0651">
        <w:t xml:space="preserve"> </w:t>
      </w:r>
    </w:p>
    <w:p w:rsidR="00591662" w:rsidRPr="00DD0651" w:rsidRDefault="00485931" w:rsidP="004E7BA8">
      <w:pPr>
        <w:pStyle w:val="TIRtiret"/>
      </w:pPr>
      <w:r>
        <w:t>–</w:t>
      </w:r>
      <w:r w:rsidR="00F41FFD">
        <w:tab/>
      </w:r>
      <w:r w:rsidR="004D2283" w:rsidRPr="00DD0651">
        <w:t xml:space="preserve">operatora </w:t>
      </w:r>
      <w:r w:rsidR="00BA0AE6" w:rsidRPr="00DD0651">
        <w:t>systemu przesyłowego</w:t>
      </w:r>
      <w:r w:rsidR="00DD2722" w:rsidRPr="00DD0651">
        <w:t>,</w:t>
      </w:r>
      <w:r w:rsidR="00BA0AE6" w:rsidRPr="00DD0651">
        <w:t xml:space="preserve"> </w:t>
      </w:r>
      <w:r w:rsidR="00DD2722" w:rsidRPr="00DD0651">
        <w:t>operatora systemu dystrybucyjnego, operatora systemu magazynowania, operatora systemu skraplania gazu ziemnego</w:t>
      </w:r>
      <w:r w:rsidR="00E4489B" w:rsidRPr="00DD0651">
        <w:t>,</w:t>
      </w:r>
      <w:r w:rsidR="00DD2722" w:rsidRPr="00DD0651">
        <w:t xml:space="preserve"> operatora systemu połączonego</w:t>
      </w:r>
      <w:r w:rsidR="00E4489B" w:rsidRPr="00DD0651">
        <w:t xml:space="preserve"> oraz</w:t>
      </w:r>
      <w:r w:rsidR="00DD2722" w:rsidRPr="00DD0651">
        <w:t xml:space="preserve"> operatora sieci transport</w:t>
      </w:r>
      <w:r w:rsidR="00621211">
        <w:t>owej</w:t>
      </w:r>
      <w:r w:rsidR="00DD2722" w:rsidRPr="00DD0651">
        <w:t xml:space="preserve"> dwutlenku węgla</w:t>
      </w:r>
      <w:r w:rsidR="00673E65" w:rsidRPr="00DD0651">
        <w:t xml:space="preserve"> w</w:t>
      </w:r>
      <w:r w:rsidR="00425F60">
        <w:t xml:space="preserve"> </w:t>
      </w:r>
      <w:r w:rsidR="00BA0AE6" w:rsidRPr="00DD0651">
        <w:t>rozumieniu</w:t>
      </w:r>
      <w:r w:rsidR="00DD2722" w:rsidRPr="00DD0651">
        <w:t xml:space="preserve"> </w:t>
      </w:r>
      <w:r w:rsidR="0011228B" w:rsidRPr="00DD0651">
        <w:t>odpowiednio</w:t>
      </w:r>
      <w:r w:rsidR="00673E65" w:rsidRPr="00DD0651">
        <w:t xml:space="preserve"> art.</w:t>
      </w:r>
      <w:r w:rsidR="00425F60">
        <w:t xml:space="preserve"> </w:t>
      </w:r>
      <w:r w:rsidR="00673E65" w:rsidRPr="00DD0651">
        <w:t>3 pkt</w:t>
      </w:r>
      <w:r w:rsidR="00425F60">
        <w:t xml:space="preserve"> </w:t>
      </w:r>
      <w:r w:rsidR="002E3D3A" w:rsidRPr="00DD0651">
        <w:t>2</w:t>
      </w:r>
      <w:r w:rsidR="00673E65" w:rsidRPr="00DD0651">
        <w:t>4</w:t>
      </w:r>
      <w:r w:rsidR="00425F60">
        <w:t>–</w:t>
      </w:r>
      <w:r w:rsidR="00DD2722" w:rsidRPr="00DD0651">
        <w:t xml:space="preserve">28a </w:t>
      </w:r>
      <w:r w:rsidR="00BA0AE6" w:rsidRPr="00DD0651">
        <w:t>ustawy</w:t>
      </w:r>
      <w:r w:rsidR="00673E65" w:rsidRPr="00DD0651">
        <w:t xml:space="preserve"> z</w:t>
      </w:r>
      <w:r w:rsidR="00425F60">
        <w:t xml:space="preserve"> </w:t>
      </w:r>
      <w:r w:rsidR="00BA0AE6" w:rsidRPr="00DD0651">
        <w:t>dnia 1</w:t>
      </w:r>
      <w:r w:rsidR="00673E65" w:rsidRPr="00DD0651">
        <w:t>0</w:t>
      </w:r>
      <w:r w:rsidR="00425F60">
        <w:t xml:space="preserve"> </w:t>
      </w:r>
      <w:r w:rsidR="00BA0AE6" w:rsidRPr="00DD0651">
        <w:t>kwietnia 199</w:t>
      </w:r>
      <w:r w:rsidR="00673E65" w:rsidRPr="00DD0651">
        <w:t>7</w:t>
      </w:r>
      <w:r w:rsidR="00425F60">
        <w:t xml:space="preserve"> </w:t>
      </w:r>
      <w:r w:rsidR="00BA0AE6" w:rsidRPr="00DD0651">
        <w:t xml:space="preserve">r. </w:t>
      </w:r>
      <w:r>
        <w:t>–</w:t>
      </w:r>
      <w:r w:rsidR="00673E65" w:rsidRPr="00DD0651">
        <w:t xml:space="preserve"> </w:t>
      </w:r>
      <w:r w:rsidR="00BA0AE6" w:rsidRPr="00DD0651">
        <w:t>Prawo energetyczne (</w:t>
      </w:r>
      <w:r w:rsidR="00673E65" w:rsidRPr="00DD0651">
        <w:t>Dz.</w:t>
      </w:r>
      <w:r w:rsidR="00425F60">
        <w:t xml:space="preserve"> </w:t>
      </w:r>
      <w:r w:rsidR="00673E65" w:rsidRPr="00DD0651">
        <w:t>U. z</w:t>
      </w:r>
      <w:r w:rsidR="00425F60">
        <w:t xml:space="preserve"> </w:t>
      </w:r>
      <w:r w:rsidR="00BA0AE6" w:rsidRPr="00DD0651">
        <w:t>201</w:t>
      </w:r>
      <w:r w:rsidR="00673E65" w:rsidRPr="00DD0651">
        <w:t>2</w:t>
      </w:r>
      <w:r w:rsidR="00425F60">
        <w:t xml:space="preserve"> </w:t>
      </w:r>
      <w:r w:rsidR="00BA0AE6" w:rsidRPr="00DD0651">
        <w:t>r.</w:t>
      </w:r>
      <w:r w:rsidR="00673E65" w:rsidRPr="00DD0651">
        <w:t xml:space="preserve"> poz.</w:t>
      </w:r>
      <w:r w:rsidR="00425F60">
        <w:t xml:space="preserve"> </w:t>
      </w:r>
      <w:r w:rsidR="00BA0AE6" w:rsidRPr="00DD0651">
        <w:t>1059,</w:t>
      </w:r>
      <w:r w:rsidR="00673E65" w:rsidRPr="00DD0651">
        <w:t xml:space="preserve"> z</w:t>
      </w:r>
      <w:r w:rsidR="00425F60">
        <w:t> </w:t>
      </w:r>
      <w:r w:rsidR="00BA0AE6" w:rsidRPr="00DD0651">
        <w:t>późn.</w:t>
      </w:r>
      <w:r w:rsidR="00425F60">
        <w:t> </w:t>
      </w:r>
      <w:r w:rsidR="00BA0AE6" w:rsidRPr="00DD0651">
        <w:t>zm.</w:t>
      </w:r>
      <w:r w:rsidR="00BA0AE6" w:rsidRPr="00DD0651">
        <w:rPr>
          <w:rStyle w:val="Odwoanieprzypisudolnego"/>
          <w:rFonts w:ascii="Times New Roman" w:hAnsi="Times New Roman"/>
          <w:szCs w:val="24"/>
        </w:rPr>
        <w:footnoteReference w:id="4"/>
      </w:r>
      <w:r w:rsidR="00BA0AE6" w:rsidRPr="00DD0651">
        <w:rPr>
          <w:vertAlign w:val="superscript"/>
        </w:rPr>
        <w:t>)</w:t>
      </w:r>
      <w:r w:rsidR="00BA0AE6" w:rsidRPr="00DD0651">
        <w:t>)</w:t>
      </w:r>
      <w:r w:rsidR="00A671DC" w:rsidRPr="00DD0651">
        <w:t>,</w:t>
      </w:r>
      <w:r w:rsidR="00425F60">
        <w:t xml:space="preserve"> </w:t>
      </w:r>
    </w:p>
    <w:p w:rsidR="00591662" w:rsidRPr="00DD0651" w:rsidRDefault="00485931" w:rsidP="004E7BA8">
      <w:pPr>
        <w:pStyle w:val="TIRtiret"/>
      </w:pPr>
      <w:r>
        <w:t>–</w:t>
      </w:r>
      <w:r w:rsidR="00F41FFD">
        <w:tab/>
      </w:r>
      <w:r w:rsidR="00896B1D" w:rsidRPr="00DD0651">
        <w:t>spółkę</w:t>
      </w:r>
      <w:r w:rsidR="00A671DC" w:rsidRPr="00DD0651">
        <w:t>,</w:t>
      </w:r>
      <w:r w:rsidR="00673E65" w:rsidRPr="00DD0651">
        <w:t xml:space="preserve"> o</w:t>
      </w:r>
      <w:r w:rsidR="00425F60">
        <w:t xml:space="preserve"> </w:t>
      </w:r>
      <w:r w:rsidR="00896B1D" w:rsidRPr="00DD0651">
        <w:t>której mowa</w:t>
      </w:r>
      <w:r w:rsidR="00673E65" w:rsidRPr="00DD0651">
        <w:t xml:space="preserve"> w</w:t>
      </w:r>
      <w:r w:rsidR="00425F60">
        <w:t xml:space="preserve"> </w:t>
      </w:r>
      <w:r w:rsidR="00673E65" w:rsidRPr="00DD0651">
        <w:t>art.</w:t>
      </w:r>
      <w:r w:rsidR="00425F60">
        <w:t xml:space="preserve"> </w:t>
      </w:r>
      <w:r w:rsidR="00673E65" w:rsidRPr="00DD0651">
        <w:t>5 ust.</w:t>
      </w:r>
      <w:r w:rsidR="00425F60">
        <w:t xml:space="preserve"> </w:t>
      </w:r>
      <w:r w:rsidR="00673E65" w:rsidRPr="00DD0651">
        <w:t>2</w:t>
      </w:r>
      <w:r w:rsidR="00425F60">
        <w:t xml:space="preserve"> </w:t>
      </w:r>
      <w:r w:rsidR="00896B1D" w:rsidRPr="00DD0651">
        <w:t>ustawy</w:t>
      </w:r>
      <w:r w:rsidR="00673E65" w:rsidRPr="00DD0651">
        <w:t xml:space="preserve"> z</w:t>
      </w:r>
      <w:r w:rsidR="00425F60">
        <w:t xml:space="preserve"> </w:t>
      </w:r>
      <w:r w:rsidR="00FD094E">
        <w:t xml:space="preserve">dnia </w:t>
      </w:r>
      <w:r w:rsidR="00896B1D" w:rsidRPr="00DD0651">
        <w:t>1</w:t>
      </w:r>
      <w:r w:rsidR="00673E65" w:rsidRPr="00DD0651">
        <w:t>9</w:t>
      </w:r>
      <w:r w:rsidR="00425F60">
        <w:t xml:space="preserve"> </w:t>
      </w:r>
      <w:r w:rsidR="00896B1D" w:rsidRPr="00DD0651">
        <w:t>listopada 200</w:t>
      </w:r>
      <w:r w:rsidR="00673E65" w:rsidRPr="00DD0651">
        <w:t>9</w:t>
      </w:r>
      <w:r w:rsidR="00425F60">
        <w:t xml:space="preserve"> </w:t>
      </w:r>
      <w:r w:rsidR="00896B1D" w:rsidRPr="00DD0651">
        <w:t>r.</w:t>
      </w:r>
      <w:r w:rsidR="00673E65" w:rsidRPr="00DD0651">
        <w:t xml:space="preserve"> o</w:t>
      </w:r>
      <w:r w:rsidR="00425F60">
        <w:t xml:space="preserve"> </w:t>
      </w:r>
      <w:r w:rsidR="00896B1D" w:rsidRPr="00DD0651">
        <w:t>grach hazardowych (</w:t>
      </w:r>
      <w:r w:rsidR="00673E65" w:rsidRPr="00DD0651">
        <w:t>Dz.</w:t>
      </w:r>
      <w:r w:rsidR="00425F60">
        <w:t xml:space="preserve"> </w:t>
      </w:r>
      <w:r w:rsidR="00673E65" w:rsidRPr="00DD0651">
        <w:t>U. z</w:t>
      </w:r>
      <w:r w:rsidR="00425F60">
        <w:t xml:space="preserve"> </w:t>
      </w:r>
      <w:r w:rsidR="00D26701" w:rsidRPr="00DD0651">
        <w:t>201</w:t>
      </w:r>
      <w:r w:rsidR="00673E65" w:rsidRPr="00DD0651">
        <w:t>6</w:t>
      </w:r>
      <w:r w:rsidR="00425F60">
        <w:t xml:space="preserve"> </w:t>
      </w:r>
      <w:r w:rsidR="00D26701" w:rsidRPr="00DD0651">
        <w:t>r.</w:t>
      </w:r>
      <w:r w:rsidR="00673E65" w:rsidRPr="00DD0651">
        <w:t xml:space="preserve"> poz.</w:t>
      </w:r>
      <w:r w:rsidR="00425F60">
        <w:t xml:space="preserve"> </w:t>
      </w:r>
      <w:r w:rsidR="00D26701" w:rsidRPr="00DD0651">
        <w:t>471)</w:t>
      </w:r>
      <w:r w:rsidR="00896B1D" w:rsidRPr="00DD0651">
        <w:t>,</w:t>
      </w:r>
    </w:p>
    <w:p w:rsidR="00591662" w:rsidRPr="00DD0651" w:rsidRDefault="00F41FFD" w:rsidP="004E7BA8">
      <w:pPr>
        <w:pStyle w:val="TIRtiret"/>
      </w:pPr>
      <w:r>
        <w:t>–</w:t>
      </w:r>
      <w:r>
        <w:tab/>
      </w:r>
      <w:r w:rsidR="00A671DC" w:rsidRPr="00DD0651">
        <w:t>spółkę zarządzającą specjalną strefą ekonomiczną</w:t>
      </w:r>
      <w:r w:rsidR="00673E65" w:rsidRPr="00DD0651">
        <w:t xml:space="preserve"> w</w:t>
      </w:r>
      <w:r w:rsidR="00425F60">
        <w:t xml:space="preserve"> </w:t>
      </w:r>
      <w:r w:rsidR="00896B1D" w:rsidRPr="00DD0651">
        <w:t>rozumieniu ustawy</w:t>
      </w:r>
      <w:r w:rsidR="00673E65" w:rsidRPr="00DD0651">
        <w:t xml:space="preserve"> z</w:t>
      </w:r>
      <w:r w:rsidR="00425F60">
        <w:t xml:space="preserve"> </w:t>
      </w:r>
      <w:r w:rsidR="00896B1D" w:rsidRPr="00DD0651">
        <w:t>dnia 2</w:t>
      </w:r>
      <w:r w:rsidR="00673E65" w:rsidRPr="00DD0651">
        <w:t>0</w:t>
      </w:r>
      <w:r w:rsidR="00425F60">
        <w:t xml:space="preserve"> </w:t>
      </w:r>
      <w:r w:rsidR="00896B1D" w:rsidRPr="00DD0651">
        <w:t>października 199</w:t>
      </w:r>
      <w:r w:rsidR="00673E65" w:rsidRPr="00DD0651">
        <w:t>4</w:t>
      </w:r>
      <w:r w:rsidR="00425F60">
        <w:t xml:space="preserve"> </w:t>
      </w:r>
      <w:r w:rsidR="00896B1D" w:rsidRPr="00DD0651">
        <w:t>r.</w:t>
      </w:r>
      <w:r w:rsidR="00673E65" w:rsidRPr="00DD0651">
        <w:t xml:space="preserve"> o</w:t>
      </w:r>
      <w:r w:rsidR="00425F60">
        <w:t xml:space="preserve"> </w:t>
      </w:r>
      <w:r w:rsidR="00896B1D" w:rsidRPr="00DD0651">
        <w:t>specjalnych strefach ekonomicznych (</w:t>
      </w:r>
      <w:r w:rsidR="00673E65" w:rsidRPr="00DD0651">
        <w:t>Dz.</w:t>
      </w:r>
      <w:r w:rsidR="00425F60">
        <w:t xml:space="preserve"> </w:t>
      </w:r>
      <w:r w:rsidR="00673E65" w:rsidRPr="00DD0651">
        <w:t>U. z</w:t>
      </w:r>
      <w:r w:rsidR="00425F60">
        <w:t> </w:t>
      </w:r>
      <w:r w:rsidR="00896B1D" w:rsidRPr="00DD0651">
        <w:t>2015</w:t>
      </w:r>
      <w:r w:rsidR="00425F60">
        <w:t> </w:t>
      </w:r>
      <w:r w:rsidR="00896B1D" w:rsidRPr="00DD0651">
        <w:t>r.</w:t>
      </w:r>
      <w:r w:rsidR="00673E65" w:rsidRPr="00DD0651">
        <w:t xml:space="preserve"> poz.</w:t>
      </w:r>
      <w:r w:rsidR="00425F60">
        <w:t xml:space="preserve"> </w:t>
      </w:r>
      <w:r w:rsidR="00896B1D" w:rsidRPr="00DD0651">
        <w:t>282),</w:t>
      </w:r>
    </w:p>
    <w:p w:rsidR="00591662" w:rsidRPr="00DD0651" w:rsidRDefault="00F41FFD" w:rsidP="00673E65">
      <w:pPr>
        <w:pStyle w:val="TIRtiret"/>
      </w:pPr>
      <w:r>
        <w:t>–</w:t>
      </w:r>
      <w:r>
        <w:tab/>
      </w:r>
      <w:r w:rsidR="003D5652" w:rsidRPr="00DD0651">
        <w:t xml:space="preserve">zarządcę </w:t>
      </w:r>
      <w:r w:rsidR="00896B1D" w:rsidRPr="00DD0651">
        <w:t>infrastruktury</w:t>
      </w:r>
      <w:r w:rsidR="00673E65" w:rsidRPr="00DD0651">
        <w:t xml:space="preserve"> w</w:t>
      </w:r>
      <w:r w:rsidR="00425F60">
        <w:t xml:space="preserve"> </w:t>
      </w:r>
      <w:r w:rsidR="00896B1D" w:rsidRPr="00DD0651">
        <w:t>rozumieniu</w:t>
      </w:r>
      <w:r w:rsidR="00673E65" w:rsidRPr="00DD0651">
        <w:t xml:space="preserve"> art.</w:t>
      </w:r>
      <w:r w:rsidR="00425F60">
        <w:t xml:space="preserve"> </w:t>
      </w:r>
      <w:r w:rsidR="00673E65" w:rsidRPr="00DD0651">
        <w:t>4 pkt</w:t>
      </w:r>
      <w:r w:rsidR="00425F60">
        <w:t xml:space="preserve"> </w:t>
      </w:r>
      <w:r w:rsidR="00673E65" w:rsidRPr="00DD0651">
        <w:t>7</w:t>
      </w:r>
      <w:r w:rsidR="00425F60">
        <w:t xml:space="preserve"> </w:t>
      </w:r>
      <w:r w:rsidR="00896B1D" w:rsidRPr="00DD0651">
        <w:t>ustawy</w:t>
      </w:r>
      <w:r w:rsidR="00673E65" w:rsidRPr="00DD0651">
        <w:t xml:space="preserve"> z</w:t>
      </w:r>
      <w:r w:rsidR="00425F60">
        <w:t xml:space="preserve"> </w:t>
      </w:r>
      <w:r w:rsidR="00896B1D" w:rsidRPr="00DD0651">
        <w:t>dnia 2</w:t>
      </w:r>
      <w:r w:rsidR="00673E65" w:rsidRPr="00DD0651">
        <w:t>8</w:t>
      </w:r>
      <w:r w:rsidR="00425F60">
        <w:t xml:space="preserve"> </w:t>
      </w:r>
      <w:r w:rsidR="00896B1D" w:rsidRPr="00DD0651">
        <w:t>marca 2003</w:t>
      </w:r>
      <w:r w:rsidR="00425F60">
        <w:t> </w:t>
      </w:r>
      <w:r w:rsidR="00896B1D" w:rsidRPr="00DD0651">
        <w:t>r.</w:t>
      </w:r>
      <w:r w:rsidR="00673E65" w:rsidRPr="00DD0651">
        <w:t xml:space="preserve"> o</w:t>
      </w:r>
      <w:r w:rsidR="00425F60">
        <w:t xml:space="preserve"> </w:t>
      </w:r>
      <w:r w:rsidR="00896B1D" w:rsidRPr="00DD0651">
        <w:t>transporcie kolejowym (</w:t>
      </w:r>
      <w:r w:rsidR="00673E65" w:rsidRPr="00DD0651">
        <w:t>Dz.</w:t>
      </w:r>
      <w:r w:rsidR="00425F60">
        <w:t xml:space="preserve"> </w:t>
      </w:r>
      <w:r w:rsidR="00673E65" w:rsidRPr="00DD0651">
        <w:t>U. z</w:t>
      </w:r>
      <w:r w:rsidR="00425F60">
        <w:t xml:space="preserve"> </w:t>
      </w:r>
      <w:r w:rsidR="00085B53" w:rsidRPr="00DD0651">
        <w:t>201</w:t>
      </w:r>
      <w:r w:rsidR="00673E65" w:rsidRPr="00DD0651">
        <w:t>5</w:t>
      </w:r>
      <w:r w:rsidR="00425F60">
        <w:t xml:space="preserve"> </w:t>
      </w:r>
      <w:r w:rsidR="00085B53" w:rsidRPr="00DD0651">
        <w:t>r.</w:t>
      </w:r>
      <w:r w:rsidR="00673E65" w:rsidRPr="00DD0651">
        <w:t xml:space="preserve"> poz.</w:t>
      </w:r>
      <w:r w:rsidR="00425F60">
        <w:t xml:space="preserve"> </w:t>
      </w:r>
      <w:r w:rsidR="00896B1D" w:rsidRPr="00DD0651">
        <w:t>1297</w:t>
      </w:r>
      <w:r w:rsidR="00B16505" w:rsidRPr="00DD0651">
        <w:t>,</w:t>
      </w:r>
      <w:r w:rsidR="00673E65" w:rsidRPr="00DD0651">
        <w:t xml:space="preserve"> z</w:t>
      </w:r>
      <w:r w:rsidR="00425F60">
        <w:t xml:space="preserve"> </w:t>
      </w:r>
      <w:r w:rsidR="00673E65" w:rsidRPr="00DD0651">
        <w:t>późn. zm.</w:t>
      </w:r>
      <w:r w:rsidR="00673E65" w:rsidRPr="00DD0651">
        <w:rPr>
          <w:rStyle w:val="IGindeksgrny"/>
        </w:rPr>
        <w:footnoteReference w:id="5"/>
      </w:r>
      <w:r w:rsidR="00673E65" w:rsidRPr="00DD0651">
        <w:rPr>
          <w:rStyle w:val="IGindeksgrny"/>
        </w:rPr>
        <w:t>)</w:t>
      </w:r>
      <w:r w:rsidR="00896B1D" w:rsidRPr="00DD0651">
        <w:t xml:space="preserve">), </w:t>
      </w:r>
    </w:p>
    <w:p w:rsidR="00591662" w:rsidRPr="00DD0651" w:rsidRDefault="00F41FFD" w:rsidP="004E7BA8">
      <w:pPr>
        <w:pStyle w:val="TIRtiret"/>
      </w:pPr>
      <w:r>
        <w:t>–</w:t>
      </w:r>
      <w:r>
        <w:tab/>
      </w:r>
      <w:r w:rsidR="00896B1D" w:rsidRPr="00DD0651">
        <w:t xml:space="preserve">Zarządcę Rozliczeń </w:t>
      </w:r>
      <w:r w:rsidR="00F61C48" w:rsidRPr="00DD0651">
        <w:t>Spółka Akcyjna,</w:t>
      </w:r>
      <w:r w:rsidR="00673E65" w:rsidRPr="00DD0651">
        <w:t xml:space="preserve"> o</w:t>
      </w:r>
      <w:r w:rsidR="00425F60">
        <w:t xml:space="preserve"> </w:t>
      </w:r>
      <w:r w:rsidR="00896B1D" w:rsidRPr="00DD0651">
        <w:t>której mowa</w:t>
      </w:r>
      <w:r w:rsidR="00673E65" w:rsidRPr="00DD0651">
        <w:t xml:space="preserve"> w</w:t>
      </w:r>
      <w:r w:rsidR="00425F60">
        <w:t xml:space="preserve"> </w:t>
      </w:r>
      <w:r w:rsidR="00896B1D" w:rsidRPr="00DD0651">
        <w:t>ustawie</w:t>
      </w:r>
      <w:r w:rsidR="00673E65" w:rsidRPr="00DD0651">
        <w:t xml:space="preserve"> z</w:t>
      </w:r>
      <w:r w:rsidR="00425F60">
        <w:t xml:space="preserve"> </w:t>
      </w:r>
      <w:r w:rsidR="00896B1D" w:rsidRPr="00DD0651">
        <w:t>dnia 2</w:t>
      </w:r>
      <w:r w:rsidR="00673E65" w:rsidRPr="00DD0651">
        <w:t>9</w:t>
      </w:r>
      <w:r w:rsidR="00425F60">
        <w:t> </w:t>
      </w:r>
      <w:r w:rsidR="00896B1D" w:rsidRPr="00DD0651">
        <w:t>czerwca 200</w:t>
      </w:r>
      <w:r w:rsidR="00673E65" w:rsidRPr="00DD0651">
        <w:t>7</w:t>
      </w:r>
      <w:r w:rsidR="00425F60">
        <w:t xml:space="preserve"> </w:t>
      </w:r>
      <w:r w:rsidR="00896B1D" w:rsidRPr="00DD0651">
        <w:t>r.</w:t>
      </w:r>
      <w:r w:rsidR="00673E65" w:rsidRPr="00DD0651">
        <w:t xml:space="preserve"> o</w:t>
      </w:r>
      <w:r w:rsidR="00425F60">
        <w:t xml:space="preserve"> </w:t>
      </w:r>
      <w:r w:rsidR="00896B1D" w:rsidRPr="00DD0651">
        <w:t>zasadach pokrywania kosztów powstałych u wytwórców</w:t>
      </w:r>
      <w:r w:rsidR="00673E65" w:rsidRPr="00DD0651">
        <w:t xml:space="preserve"> w</w:t>
      </w:r>
      <w:r w:rsidR="00425F60">
        <w:t xml:space="preserve"> </w:t>
      </w:r>
      <w:r w:rsidR="00896B1D" w:rsidRPr="00DD0651">
        <w:t>związku</w:t>
      </w:r>
      <w:r w:rsidR="00673E65" w:rsidRPr="00DD0651">
        <w:t xml:space="preserve"> z</w:t>
      </w:r>
      <w:r w:rsidR="00425F60">
        <w:t xml:space="preserve"> </w:t>
      </w:r>
      <w:r w:rsidR="00896B1D" w:rsidRPr="00DD0651">
        <w:t>przedterminowym rozwiązaniem umów długoterminowych sprzedaży mocy</w:t>
      </w:r>
      <w:r w:rsidR="00673E65" w:rsidRPr="00DD0651">
        <w:t xml:space="preserve"> i</w:t>
      </w:r>
      <w:r w:rsidR="00425F60">
        <w:t xml:space="preserve"> </w:t>
      </w:r>
      <w:r w:rsidR="00896B1D" w:rsidRPr="00DD0651">
        <w:t>energii elektrycznej (</w:t>
      </w:r>
      <w:r w:rsidR="00673E65" w:rsidRPr="00DD0651">
        <w:t>Dz.</w:t>
      </w:r>
      <w:r w:rsidR="00425F60">
        <w:t xml:space="preserve"> </w:t>
      </w:r>
      <w:r w:rsidR="00673E65" w:rsidRPr="00DD0651">
        <w:t>U. poz.</w:t>
      </w:r>
      <w:r w:rsidR="00425F60">
        <w:t xml:space="preserve"> </w:t>
      </w:r>
      <w:r w:rsidR="00896B1D" w:rsidRPr="00DD0651">
        <w:t>905,</w:t>
      </w:r>
      <w:r w:rsidR="00673E65" w:rsidRPr="00DD0651">
        <w:t xml:space="preserve"> z</w:t>
      </w:r>
      <w:r w:rsidR="00425F60">
        <w:t xml:space="preserve"> </w:t>
      </w:r>
      <w:r w:rsidR="000C7BF8" w:rsidRPr="00DD0651">
        <w:t>późn. zm.</w:t>
      </w:r>
      <w:r w:rsidR="000C7BF8" w:rsidRPr="00DD0651">
        <w:rPr>
          <w:rStyle w:val="Odwoanieprzypisudolnego"/>
          <w:rFonts w:ascii="Times New Roman" w:hAnsi="Times New Roman"/>
          <w:szCs w:val="24"/>
        </w:rPr>
        <w:footnoteReference w:id="6"/>
      </w:r>
      <w:r w:rsidR="00177B81" w:rsidRPr="00DD0651">
        <w:rPr>
          <w:vertAlign w:val="superscript"/>
        </w:rPr>
        <w:t>)</w:t>
      </w:r>
      <w:r w:rsidR="00896B1D" w:rsidRPr="00DD0651">
        <w:t xml:space="preserve">), </w:t>
      </w:r>
    </w:p>
    <w:p w:rsidR="00591662" w:rsidRPr="00DD0651" w:rsidRDefault="00F41FFD" w:rsidP="004E7BA8">
      <w:pPr>
        <w:pStyle w:val="TIRtiret"/>
      </w:pPr>
      <w:r>
        <w:t>–</w:t>
      </w:r>
      <w:r>
        <w:tab/>
      </w:r>
      <w:r w:rsidR="00A671DC" w:rsidRPr="00DD0651">
        <w:t xml:space="preserve">Korporację </w:t>
      </w:r>
      <w:r w:rsidR="00896B1D" w:rsidRPr="00DD0651">
        <w:t xml:space="preserve">Ubezpieczeń Kredytów Eksportowych </w:t>
      </w:r>
      <w:r w:rsidR="0011228B" w:rsidRPr="00DD0651">
        <w:t>Spółka Akcyjna</w:t>
      </w:r>
      <w:r w:rsidR="00896B1D" w:rsidRPr="00DD0651">
        <w:t>,</w:t>
      </w:r>
      <w:r w:rsidR="00673E65" w:rsidRPr="00DD0651">
        <w:t xml:space="preserve"> o</w:t>
      </w:r>
      <w:r w:rsidR="00425F60">
        <w:t xml:space="preserve"> </w:t>
      </w:r>
      <w:r w:rsidR="00896B1D" w:rsidRPr="00DD0651">
        <w:t>której mowa</w:t>
      </w:r>
      <w:r w:rsidR="00673E65" w:rsidRPr="00DD0651">
        <w:t xml:space="preserve"> w</w:t>
      </w:r>
      <w:r w:rsidR="00425F60">
        <w:t xml:space="preserve"> </w:t>
      </w:r>
      <w:r w:rsidR="00896B1D" w:rsidRPr="00DD0651">
        <w:t>ustawie</w:t>
      </w:r>
      <w:r w:rsidR="00673E65" w:rsidRPr="00DD0651">
        <w:t xml:space="preserve"> z</w:t>
      </w:r>
      <w:r w:rsidR="00425F60">
        <w:t xml:space="preserve"> </w:t>
      </w:r>
      <w:r w:rsidR="00896B1D" w:rsidRPr="00DD0651">
        <w:t>dnia</w:t>
      </w:r>
      <w:r w:rsidR="00673E65" w:rsidRPr="00DD0651">
        <w:t xml:space="preserve"> 7</w:t>
      </w:r>
      <w:r w:rsidR="00425F60">
        <w:t xml:space="preserve"> </w:t>
      </w:r>
      <w:r w:rsidR="00896B1D" w:rsidRPr="00DD0651">
        <w:t>lipca 199</w:t>
      </w:r>
      <w:r w:rsidR="00673E65" w:rsidRPr="00DD0651">
        <w:t>4</w:t>
      </w:r>
      <w:r w:rsidR="00425F60">
        <w:t xml:space="preserve"> </w:t>
      </w:r>
      <w:r w:rsidR="00896B1D" w:rsidRPr="00DD0651">
        <w:t>r.</w:t>
      </w:r>
      <w:r w:rsidR="00673E65" w:rsidRPr="00DD0651">
        <w:t xml:space="preserve"> o</w:t>
      </w:r>
      <w:r w:rsidR="00425F60">
        <w:t xml:space="preserve"> </w:t>
      </w:r>
      <w:r w:rsidR="00896B1D" w:rsidRPr="00DD0651">
        <w:t>gwarantowanych przez Skarb Państwa ubezpieczeniach eksportowych (</w:t>
      </w:r>
      <w:r w:rsidR="00673E65" w:rsidRPr="00DD0651">
        <w:t>Dz.</w:t>
      </w:r>
      <w:r w:rsidR="00425F60">
        <w:t xml:space="preserve"> </w:t>
      </w:r>
      <w:r w:rsidR="00673E65" w:rsidRPr="00DD0651">
        <w:t>U. z</w:t>
      </w:r>
      <w:r w:rsidR="00425F60">
        <w:t xml:space="preserve"> </w:t>
      </w:r>
      <w:r w:rsidR="00896B1D" w:rsidRPr="00DD0651">
        <w:t>201</w:t>
      </w:r>
      <w:r w:rsidR="00673E65" w:rsidRPr="00DD0651">
        <w:t>5</w:t>
      </w:r>
      <w:r w:rsidR="00425F60">
        <w:t xml:space="preserve"> </w:t>
      </w:r>
      <w:r w:rsidR="00896B1D" w:rsidRPr="00DD0651">
        <w:t>r.</w:t>
      </w:r>
      <w:r w:rsidR="00673E65" w:rsidRPr="00DD0651">
        <w:t xml:space="preserve"> poz.</w:t>
      </w:r>
      <w:r w:rsidR="00425F60">
        <w:t xml:space="preserve"> </w:t>
      </w:r>
      <w:r w:rsidR="00896B1D" w:rsidRPr="00DD0651">
        <w:t>48</w:t>
      </w:r>
      <w:r w:rsidR="00673E65" w:rsidRPr="00DD0651">
        <w:t>9 i</w:t>
      </w:r>
      <w:r w:rsidR="00425F60">
        <w:t xml:space="preserve"> </w:t>
      </w:r>
      <w:r w:rsidR="00D80F5B" w:rsidRPr="00DD0651">
        <w:t>1844</w:t>
      </w:r>
      <w:r w:rsidR="00896B1D" w:rsidRPr="00DD0651">
        <w:t>)</w:t>
      </w:r>
      <w:r w:rsidR="003F7731" w:rsidRPr="00DD0651">
        <w:t xml:space="preserve">, </w:t>
      </w:r>
    </w:p>
    <w:p w:rsidR="00591662" w:rsidRPr="00DD0651" w:rsidRDefault="00F41FFD" w:rsidP="004E7BA8">
      <w:pPr>
        <w:pStyle w:val="TIRtiret"/>
      </w:pPr>
      <w:r>
        <w:t>–</w:t>
      </w:r>
      <w:r>
        <w:tab/>
      </w:r>
      <w:r w:rsidR="003F7731" w:rsidRPr="00DD0651">
        <w:t>podmiot zarządzający portem morskim</w:t>
      </w:r>
      <w:r w:rsidR="00673E65" w:rsidRPr="00DD0651">
        <w:t xml:space="preserve"> w</w:t>
      </w:r>
      <w:r w:rsidR="00425F60">
        <w:t xml:space="preserve"> </w:t>
      </w:r>
      <w:r w:rsidR="003F7731" w:rsidRPr="00DD0651">
        <w:t>rozumieniu ustawy</w:t>
      </w:r>
      <w:r w:rsidR="00673E65" w:rsidRPr="00DD0651">
        <w:t xml:space="preserve"> z</w:t>
      </w:r>
      <w:r w:rsidR="00425F60">
        <w:t xml:space="preserve"> </w:t>
      </w:r>
      <w:r w:rsidR="003F7731" w:rsidRPr="00DD0651">
        <w:t>dnia 2</w:t>
      </w:r>
      <w:r w:rsidR="00673E65" w:rsidRPr="00DD0651">
        <w:t>0</w:t>
      </w:r>
      <w:r w:rsidR="00425F60">
        <w:t xml:space="preserve"> </w:t>
      </w:r>
      <w:r w:rsidR="003F7731" w:rsidRPr="00DD0651">
        <w:t>grudnia 199</w:t>
      </w:r>
      <w:r w:rsidR="00673E65" w:rsidRPr="00DD0651">
        <w:t>6</w:t>
      </w:r>
      <w:r w:rsidR="00425F60">
        <w:t xml:space="preserve"> </w:t>
      </w:r>
      <w:r w:rsidR="003F7731" w:rsidRPr="00DD0651">
        <w:t>r.</w:t>
      </w:r>
      <w:r w:rsidR="00673E65" w:rsidRPr="00DD0651">
        <w:t xml:space="preserve"> o</w:t>
      </w:r>
      <w:r w:rsidR="00425F60">
        <w:t xml:space="preserve"> </w:t>
      </w:r>
      <w:r w:rsidR="003F7731" w:rsidRPr="00DD0651">
        <w:t>portach</w:t>
      </w:r>
      <w:r w:rsidR="00673E65" w:rsidRPr="00DD0651">
        <w:t xml:space="preserve"> i</w:t>
      </w:r>
      <w:r w:rsidR="00425F60">
        <w:t xml:space="preserve"> </w:t>
      </w:r>
      <w:r w:rsidR="003F7731" w:rsidRPr="00DD0651">
        <w:t>przystaniach morskich (</w:t>
      </w:r>
      <w:r w:rsidR="00673E65" w:rsidRPr="00DD0651">
        <w:t>Dz.</w:t>
      </w:r>
      <w:r w:rsidR="00425F60">
        <w:t xml:space="preserve"> </w:t>
      </w:r>
      <w:r w:rsidR="00673E65" w:rsidRPr="00DD0651">
        <w:t>U. z</w:t>
      </w:r>
      <w:r w:rsidR="00425F60">
        <w:t xml:space="preserve"> </w:t>
      </w:r>
      <w:r w:rsidR="003F7731" w:rsidRPr="00DD0651">
        <w:t>201</w:t>
      </w:r>
      <w:r w:rsidR="00673E65" w:rsidRPr="00DD0651">
        <w:t>0</w:t>
      </w:r>
      <w:r w:rsidR="00425F60">
        <w:t xml:space="preserve"> </w:t>
      </w:r>
      <w:r w:rsidR="003F7731" w:rsidRPr="00DD0651">
        <w:t>r. poz. 17</w:t>
      </w:r>
      <w:r w:rsidR="00673E65" w:rsidRPr="00DD0651">
        <w:t>9 oraz z</w:t>
      </w:r>
      <w:r w:rsidR="00425F60">
        <w:t> </w:t>
      </w:r>
      <w:r w:rsidR="002718BB" w:rsidRPr="00DD0651">
        <w:t>201</w:t>
      </w:r>
      <w:r w:rsidR="00673E65" w:rsidRPr="00DD0651">
        <w:t>5</w:t>
      </w:r>
      <w:r w:rsidR="00425F60">
        <w:t xml:space="preserve"> </w:t>
      </w:r>
      <w:r w:rsidR="002718BB" w:rsidRPr="00DD0651">
        <w:t>r.</w:t>
      </w:r>
      <w:r w:rsidR="00673E65" w:rsidRPr="00DD0651">
        <w:t xml:space="preserve"> poz.</w:t>
      </w:r>
      <w:r w:rsidR="00425F60">
        <w:t xml:space="preserve"> </w:t>
      </w:r>
      <w:r w:rsidR="002718BB" w:rsidRPr="00DD0651">
        <w:t>156</w:t>
      </w:r>
      <w:r w:rsidR="00673E65" w:rsidRPr="00DD0651">
        <w:t>9 i</w:t>
      </w:r>
      <w:r w:rsidR="00425F60">
        <w:t xml:space="preserve"> </w:t>
      </w:r>
      <w:r w:rsidR="00D26701" w:rsidRPr="00DD0651">
        <w:t>1642</w:t>
      </w:r>
      <w:r w:rsidR="003F7731" w:rsidRPr="00DD0651">
        <w:t>)</w:t>
      </w:r>
      <w:r w:rsidR="0044730A" w:rsidRPr="00DD0651">
        <w:t>,</w:t>
      </w:r>
      <w:r w:rsidR="00425F60">
        <w:t xml:space="preserve"> </w:t>
      </w:r>
    </w:p>
    <w:p w:rsidR="00591662" w:rsidRPr="00DD0651" w:rsidRDefault="00DD2722" w:rsidP="004E7BA8">
      <w:pPr>
        <w:pStyle w:val="LITlitera"/>
      </w:pPr>
      <w:r w:rsidRPr="00DD0651">
        <w:t>b)</w:t>
      </w:r>
      <w:r w:rsidRPr="00DD0651">
        <w:tab/>
      </w:r>
      <w:r w:rsidR="005E1FE4" w:rsidRPr="00DD0651">
        <w:t>Polski Fundusz Rozwoju</w:t>
      </w:r>
      <w:r w:rsidR="0044730A" w:rsidRPr="00DD0651">
        <w:t xml:space="preserve"> S</w:t>
      </w:r>
      <w:r w:rsidR="005E1FE4" w:rsidRPr="00DD0651">
        <w:t xml:space="preserve">półka </w:t>
      </w:r>
      <w:r w:rsidR="0044730A" w:rsidRPr="00DD0651">
        <w:t>A</w:t>
      </w:r>
      <w:r w:rsidR="005E1FE4" w:rsidRPr="00DD0651">
        <w:t>kcyjna</w:t>
      </w:r>
      <w:r w:rsidR="00673E65" w:rsidRPr="00DD0651">
        <w:t xml:space="preserve"> z</w:t>
      </w:r>
      <w:r w:rsidR="00425F60">
        <w:t xml:space="preserve"> </w:t>
      </w:r>
      <w:r w:rsidRPr="00DD0651">
        <w:t>siedzibą</w:t>
      </w:r>
      <w:r w:rsidR="00673E65" w:rsidRPr="00DD0651">
        <w:t xml:space="preserve"> w</w:t>
      </w:r>
      <w:r w:rsidR="00425F60">
        <w:t xml:space="preserve"> </w:t>
      </w:r>
      <w:r w:rsidRPr="00DD0651">
        <w:t>Warszawie,</w:t>
      </w:r>
    </w:p>
    <w:p w:rsidR="00591662" w:rsidRPr="00DD0651" w:rsidRDefault="00DD2722" w:rsidP="004E7BA8">
      <w:pPr>
        <w:pStyle w:val="LITlitera"/>
      </w:pPr>
      <w:r w:rsidRPr="00DD0651">
        <w:t>c)</w:t>
      </w:r>
      <w:r w:rsidRPr="00DD0651">
        <w:tab/>
      </w:r>
      <w:r w:rsidR="0044730A" w:rsidRPr="00DD0651">
        <w:t xml:space="preserve">Agencję Rozwoju Przemysłu </w:t>
      </w:r>
      <w:r w:rsidR="00DF6B75" w:rsidRPr="00DD0651">
        <w:t>S</w:t>
      </w:r>
      <w:r w:rsidR="005E1FE4" w:rsidRPr="00DD0651">
        <w:t xml:space="preserve">półka </w:t>
      </w:r>
      <w:r w:rsidR="00DF6B75" w:rsidRPr="00DD0651">
        <w:t>A</w:t>
      </w:r>
      <w:r w:rsidR="005E1FE4" w:rsidRPr="00DD0651">
        <w:t>kcyjna</w:t>
      </w:r>
      <w:r w:rsidR="00673E65" w:rsidRPr="00DD0651">
        <w:t xml:space="preserve"> z</w:t>
      </w:r>
      <w:r w:rsidR="00425F60">
        <w:t xml:space="preserve"> </w:t>
      </w:r>
      <w:r w:rsidR="0044730A" w:rsidRPr="00DD0651">
        <w:t>siedzibą</w:t>
      </w:r>
      <w:r w:rsidR="00673E65" w:rsidRPr="00DD0651">
        <w:t xml:space="preserve"> w</w:t>
      </w:r>
      <w:r w:rsidR="00425F60">
        <w:t xml:space="preserve"> </w:t>
      </w:r>
      <w:r w:rsidR="0044730A" w:rsidRPr="00DD0651">
        <w:t>Warszawie</w:t>
      </w:r>
      <w:r w:rsidRPr="00DD0651">
        <w:t>,</w:t>
      </w:r>
    </w:p>
    <w:p w:rsidR="00591662" w:rsidRPr="00DD0651" w:rsidRDefault="00DD2722" w:rsidP="004E7BA8">
      <w:pPr>
        <w:pStyle w:val="LITlitera"/>
      </w:pPr>
      <w:r w:rsidRPr="00DD0651">
        <w:t>d)</w:t>
      </w:r>
      <w:r w:rsidRPr="00DD0651">
        <w:tab/>
      </w:r>
      <w:r w:rsidR="0044730A" w:rsidRPr="00DD0651">
        <w:t>Polską Agencję Informacji</w:t>
      </w:r>
      <w:r w:rsidR="00673E65" w:rsidRPr="00DD0651">
        <w:t xml:space="preserve"> i</w:t>
      </w:r>
      <w:r w:rsidR="00425F60">
        <w:t xml:space="preserve"> </w:t>
      </w:r>
      <w:r w:rsidR="0044730A" w:rsidRPr="00DD0651">
        <w:t>Inwestycji Zagranicznych S</w:t>
      </w:r>
      <w:r w:rsidR="005E1FE4" w:rsidRPr="00DD0651">
        <w:t xml:space="preserve">półka </w:t>
      </w:r>
      <w:r w:rsidR="0044730A" w:rsidRPr="00DD0651">
        <w:t>A</w:t>
      </w:r>
      <w:r w:rsidR="005E1FE4" w:rsidRPr="00DD0651">
        <w:t>kcyjna</w:t>
      </w:r>
      <w:r w:rsidR="00673E65" w:rsidRPr="00DD0651">
        <w:t xml:space="preserve"> z</w:t>
      </w:r>
      <w:r w:rsidR="00425F60">
        <w:t xml:space="preserve"> </w:t>
      </w:r>
      <w:r w:rsidR="0044730A" w:rsidRPr="00DD0651">
        <w:t>siedzibą</w:t>
      </w:r>
      <w:r w:rsidR="00673E65" w:rsidRPr="00DD0651">
        <w:t xml:space="preserve"> w</w:t>
      </w:r>
      <w:r w:rsidR="00425F60">
        <w:t xml:space="preserve"> </w:t>
      </w:r>
      <w:r w:rsidR="0044730A" w:rsidRPr="00DD0651">
        <w:t>Warszawie</w:t>
      </w:r>
      <w:r w:rsidR="00BA0AE6" w:rsidRPr="00DD0651">
        <w:t xml:space="preserve">; </w:t>
      </w:r>
    </w:p>
    <w:p w:rsidR="00BA0AE6" w:rsidRPr="00DD0651" w:rsidRDefault="00BA0AE6" w:rsidP="004A5140">
      <w:pPr>
        <w:pStyle w:val="PKTpunkt"/>
      </w:pPr>
      <w:r w:rsidRPr="00DD0651">
        <w:t>8)</w:t>
      </w:r>
      <w:r w:rsidRPr="00DD0651">
        <w:tab/>
      </w:r>
      <w:r w:rsidR="009206D4" w:rsidRPr="00DD0651">
        <w:t>s</w:t>
      </w:r>
      <w:r w:rsidRPr="00DD0651">
        <w:t>półce realizującej zadania publiczne</w:t>
      </w:r>
      <w:r w:rsidR="009206D4" w:rsidRPr="00DD0651">
        <w:t xml:space="preserve"> </w:t>
      </w:r>
      <w:r w:rsidR="00485931">
        <w:t>–</w:t>
      </w:r>
      <w:r w:rsidR="00673E65" w:rsidRPr="00DD0651">
        <w:t xml:space="preserve"> </w:t>
      </w:r>
      <w:r w:rsidR="009206D4" w:rsidRPr="00DD0651">
        <w:t>rozumie się przez to spółkę, na którą ustawa albo</w:t>
      </w:r>
      <w:r w:rsidR="00667124" w:rsidRPr="00DD0651">
        <w:t xml:space="preserve"> statut</w:t>
      </w:r>
      <w:r w:rsidR="005E1FE4" w:rsidRPr="00DD0651">
        <w:t xml:space="preserve"> </w:t>
      </w:r>
      <w:r w:rsidR="009206D4" w:rsidRPr="00DD0651">
        <w:t>nakłada dodatkowe obowiązki</w:t>
      </w:r>
      <w:r w:rsidR="00673E65" w:rsidRPr="00DD0651">
        <w:t xml:space="preserve"> w</w:t>
      </w:r>
      <w:r w:rsidR="00425F60">
        <w:t xml:space="preserve"> </w:t>
      </w:r>
      <w:r w:rsidR="009206D4" w:rsidRPr="00DD0651">
        <w:t>zakresie realizacji celów</w:t>
      </w:r>
      <w:r w:rsidR="003D5652" w:rsidRPr="00DD0651">
        <w:t xml:space="preserve"> publicznych</w:t>
      </w:r>
      <w:r w:rsidR="009206D4" w:rsidRPr="00DD0651">
        <w:t>,</w:t>
      </w:r>
      <w:r w:rsidR="00673E65" w:rsidRPr="00DD0651">
        <w:t xml:space="preserve"> o</w:t>
      </w:r>
      <w:r w:rsidR="00425F60">
        <w:t xml:space="preserve"> </w:t>
      </w:r>
      <w:r w:rsidR="009206D4" w:rsidRPr="00DD0651">
        <w:t>których mowa w</w:t>
      </w:r>
      <w:r w:rsidR="00FD094E">
        <w:t xml:space="preserve"> </w:t>
      </w:r>
      <w:r w:rsidR="00667124" w:rsidRPr="00DD0651">
        <w:t xml:space="preserve">art. </w:t>
      </w:r>
      <w:r w:rsidR="00673E65" w:rsidRPr="00DD0651">
        <w:t>6</w:t>
      </w:r>
      <w:r w:rsidR="00425F60">
        <w:t xml:space="preserve"> </w:t>
      </w:r>
      <w:r w:rsidR="009206D4" w:rsidRPr="00DD0651">
        <w:t>ustawy</w:t>
      </w:r>
      <w:r w:rsidR="00673E65" w:rsidRPr="00DD0651">
        <w:t xml:space="preserve"> z</w:t>
      </w:r>
      <w:r w:rsidR="00425F60">
        <w:t xml:space="preserve"> </w:t>
      </w:r>
      <w:r w:rsidR="009206D4" w:rsidRPr="00DD0651">
        <w:t>dnia 2</w:t>
      </w:r>
      <w:r w:rsidR="00673E65" w:rsidRPr="00DD0651">
        <w:t>1</w:t>
      </w:r>
      <w:r w:rsidR="00425F60">
        <w:t xml:space="preserve"> </w:t>
      </w:r>
      <w:r w:rsidR="009206D4" w:rsidRPr="00DD0651">
        <w:t>sierpnia 199</w:t>
      </w:r>
      <w:r w:rsidR="00673E65" w:rsidRPr="00DD0651">
        <w:t>7</w:t>
      </w:r>
      <w:r w:rsidR="00425F60">
        <w:t xml:space="preserve"> </w:t>
      </w:r>
      <w:r w:rsidR="009206D4" w:rsidRPr="00DD0651">
        <w:t>r.</w:t>
      </w:r>
      <w:r w:rsidR="00673E65" w:rsidRPr="00DD0651">
        <w:t xml:space="preserve"> o</w:t>
      </w:r>
      <w:r w:rsidR="00425F60">
        <w:t xml:space="preserve"> </w:t>
      </w:r>
      <w:r w:rsidR="009206D4" w:rsidRPr="00DD0651">
        <w:t>gospodarce nieruchomościami (</w:t>
      </w:r>
      <w:r w:rsidR="00673E65" w:rsidRPr="00DD0651">
        <w:t>Dz.</w:t>
      </w:r>
      <w:r w:rsidR="00FD094E">
        <w:t> </w:t>
      </w:r>
      <w:r w:rsidR="00673E65" w:rsidRPr="00DD0651">
        <w:t>U. z</w:t>
      </w:r>
      <w:r w:rsidR="00425F60">
        <w:t xml:space="preserve"> </w:t>
      </w:r>
      <w:r w:rsidR="009206D4" w:rsidRPr="00DD0651">
        <w:t>201</w:t>
      </w:r>
      <w:r w:rsidR="00673E65" w:rsidRPr="00DD0651">
        <w:t>5</w:t>
      </w:r>
      <w:r w:rsidR="00425F60">
        <w:t xml:space="preserve"> </w:t>
      </w:r>
      <w:r w:rsidR="009206D4" w:rsidRPr="00DD0651">
        <w:t>r.</w:t>
      </w:r>
      <w:r w:rsidR="00673E65" w:rsidRPr="00DD0651">
        <w:t xml:space="preserve"> poz.</w:t>
      </w:r>
      <w:r w:rsidR="00425F60">
        <w:t xml:space="preserve"> </w:t>
      </w:r>
      <w:r w:rsidR="00667124" w:rsidRPr="00DD0651">
        <w:t>177</w:t>
      </w:r>
      <w:r w:rsidR="00673E65" w:rsidRPr="00DD0651">
        <w:t>4 i</w:t>
      </w:r>
      <w:r w:rsidR="00425F60">
        <w:t xml:space="preserve"> </w:t>
      </w:r>
      <w:r w:rsidR="00667124" w:rsidRPr="00DD0651">
        <w:t>177</w:t>
      </w:r>
      <w:r w:rsidR="00673E65" w:rsidRPr="00DD0651">
        <w:t>7 oraz z</w:t>
      </w:r>
      <w:r w:rsidR="00425F60">
        <w:t xml:space="preserve"> </w:t>
      </w:r>
      <w:r w:rsidR="00D26701" w:rsidRPr="00DD0651">
        <w:t>201</w:t>
      </w:r>
      <w:r w:rsidR="00673E65" w:rsidRPr="00DD0651">
        <w:t>6</w:t>
      </w:r>
      <w:r w:rsidR="00425F60">
        <w:t xml:space="preserve"> </w:t>
      </w:r>
      <w:r w:rsidR="00D26701" w:rsidRPr="00DD0651">
        <w:t>r.</w:t>
      </w:r>
      <w:r w:rsidR="00673E65" w:rsidRPr="00DD0651">
        <w:t xml:space="preserve"> poz.</w:t>
      </w:r>
      <w:r w:rsidR="00425F60">
        <w:t xml:space="preserve"> </w:t>
      </w:r>
      <w:r w:rsidR="00D26701" w:rsidRPr="00DD0651">
        <w:t>65</w:t>
      </w:r>
      <w:r w:rsidR="009206D4" w:rsidRPr="00DD0651">
        <w:t>)</w:t>
      </w:r>
      <w:r w:rsidR="007956D8" w:rsidRPr="00DD0651">
        <w:t>;</w:t>
      </w:r>
    </w:p>
    <w:p w:rsidR="001D7AD9" w:rsidRPr="00DD0651" w:rsidRDefault="00CE336E" w:rsidP="004A5140">
      <w:pPr>
        <w:pStyle w:val="PKTpunkt"/>
      </w:pPr>
      <w:r w:rsidRPr="00DD0651">
        <w:t>9</w:t>
      </w:r>
      <w:r w:rsidR="00485931">
        <w:t>)</w:t>
      </w:r>
      <w:r w:rsidR="00485931">
        <w:tab/>
        <w:t>podstawie wymiaru –</w:t>
      </w:r>
      <w:r w:rsidR="005E4A10" w:rsidRPr="00DD0651">
        <w:t xml:space="preserve"> rozumie się przez to wysokość przeciętnego miesięcznego wynagrodzenia</w:t>
      </w:r>
      <w:r w:rsidR="00673E65" w:rsidRPr="00DD0651">
        <w:t xml:space="preserve"> w</w:t>
      </w:r>
      <w:r w:rsidR="00425F60">
        <w:t xml:space="preserve"> </w:t>
      </w:r>
      <w:r w:rsidR="005E4A10" w:rsidRPr="00DD0651">
        <w:t>sektorze przedsiębiorstw bez wypłat nagród</w:t>
      </w:r>
      <w:r w:rsidR="00673E65" w:rsidRPr="00DD0651">
        <w:t xml:space="preserve"> z</w:t>
      </w:r>
      <w:r w:rsidR="00425F60">
        <w:t xml:space="preserve"> </w:t>
      </w:r>
      <w:r w:rsidR="005E4A10" w:rsidRPr="00DD0651">
        <w:t>zysku</w:t>
      </w:r>
      <w:r w:rsidR="00673E65" w:rsidRPr="00DD0651">
        <w:t xml:space="preserve"> w</w:t>
      </w:r>
      <w:r w:rsidR="00425F60">
        <w:t xml:space="preserve"> </w:t>
      </w:r>
      <w:r w:rsidR="005E4A10" w:rsidRPr="00DD0651">
        <w:t>czwartym kwartale roku poprzedniego, ogłoszonego przez Prezesa Głównego Urzędu Statystycznego</w:t>
      </w:r>
      <w:r w:rsidR="003B1DF1" w:rsidRPr="00DD0651">
        <w:t>.</w:t>
      </w:r>
    </w:p>
    <w:p w:rsidR="001D7AD9" w:rsidRPr="00DD0651" w:rsidRDefault="001D7AD9" w:rsidP="004A5140">
      <w:pPr>
        <w:pStyle w:val="ARTartustawynprozporzdzenia"/>
      </w:pPr>
      <w:r w:rsidRPr="00980A55">
        <w:rPr>
          <w:rStyle w:val="Ppogrubienie"/>
        </w:rPr>
        <w:t>Art.</w:t>
      </w:r>
      <w:r w:rsidR="00425F60" w:rsidRPr="00980A55">
        <w:rPr>
          <w:rStyle w:val="Ppogrubienie"/>
        </w:rPr>
        <w:t> </w:t>
      </w:r>
      <w:r w:rsidRPr="00980A55">
        <w:rPr>
          <w:rStyle w:val="Ppogrubienie"/>
        </w:rPr>
        <w:t>2.</w:t>
      </w:r>
      <w:r w:rsidR="00543193">
        <w:t> </w:t>
      </w:r>
      <w:r w:rsidR="00F41FFD">
        <w:t>1.</w:t>
      </w:r>
      <w:r w:rsidR="00543193">
        <w:t> </w:t>
      </w:r>
      <w:r w:rsidR="001738C8" w:rsidRPr="00DD0651">
        <w:t xml:space="preserve">Podmiot </w:t>
      </w:r>
      <w:r w:rsidR="00985F89" w:rsidRPr="00DD0651">
        <w:t xml:space="preserve">uprawniony do wykonywania praw </w:t>
      </w:r>
      <w:r w:rsidR="002C5F81" w:rsidRPr="00DD0651">
        <w:t>udziałowych</w:t>
      </w:r>
      <w:r w:rsidR="003B1DF1" w:rsidRPr="00DD0651">
        <w:t xml:space="preserve"> </w:t>
      </w:r>
      <w:r w:rsidR="001C56F9" w:rsidRPr="00DD0651">
        <w:t xml:space="preserve">jest obowiązany podejmować </w:t>
      </w:r>
      <w:r w:rsidRPr="00DD0651">
        <w:t>działania mające na celu ukształtowanie</w:t>
      </w:r>
      <w:r w:rsidR="00673E65" w:rsidRPr="00DD0651">
        <w:t xml:space="preserve"> i</w:t>
      </w:r>
      <w:r w:rsidR="00425F60">
        <w:t xml:space="preserve"> </w:t>
      </w:r>
      <w:r w:rsidR="00E27C8B" w:rsidRPr="00DD0651">
        <w:t>stosowanie</w:t>
      </w:r>
      <w:r w:rsidR="00673E65" w:rsidRPr="00DD0651">
        <w:t xml:space="preserve"> w</w:t>
      </w:r>
      <w:r w:rsidR="00425F60">
        <w:t xml:space="preserve"> </w:t>
      </w:r>
      <w:r w:rsidRPr="00DD0651">
        <w:t xml:space="preserve">spółce zasad wynagradzania </w:t>
      </w:r>
      <w:r w:rsidR="002E0FB8" w:rsidRPr="00DD0651">
        <w:t>członków organu zarządzającego</w:t>
      </w:r>
      <w:r w:rsidR="00673E65" w:rsidRPr="00DD0651">
        <w:t xml:space="preserve"> i</w:t>
      </w:r>
      <w:r w:rsidR="00425F60">
        <w:t xml:space="preserve"> </w:t>
      </w:r>
      <w:r w:rsidR="00E27C8B" w:rsidRPr="00DD0651">
        <w:t xml:space="preserve">członków organu nadzorczego </w:t>
      </w:r>
      <w:r w:rsidR="002E0FB8" w:rsidRPr="00DD0651">
        <w:t>określonych niniejszą ustawą</w:t>
      </w:r>
      <w:r w:rsidR="00E27C8B" w:rsidRPr="00DD0651">
        <w:t>.</w:t>
      </w:r>
    </w:p>
    <w:p w:rsidR="00E742FF" w:rsidRPr="00DD0651" w:rsidRDefault="001D7AD9" w:rsidP="00980A55">
      <w:pPr>
        <w:pStyle w:val="USTustnpkodeksu"/>
        <w:keepNext/>
        <w:rPr>
          <w:rFonts w:ascii="Times New Roman" w:hAnsi="Times New Roman" w:cs="Times New Roman"/>
          <w:szCs w:val="24"/>
        </w:rPr>
      </w:pPr>
      <w:r w:rsidRPr="00DD0651">
        <w:rPr>
          <w:rFonts w:ascii="Times New Roman" w:hAnsi="Times New Roman" w:cs="Times New Roman"/>
          <w:szCs w:val="24"/>
        </w:rPr>
        <w:t>2.</w:t>
      </w:r>
      <w:r w:rsidR="00543193">
        <w:rPr>
          <w:rFonts w:ascii="Times New Roman" w:hAnsi="Times New Roman" w:cs="Times New Roman"/>
          <w:szCs w:val="24"/>
        </w:rPr>
        <w:t> </w:t>
      </w:r>
      <w:r w:rsidRPr="00DD0651">
        <w:t>W</w:t>
      </w:r>
      <w:r w:rsidR="002E0FB8" w:rsidRPr="00DD0651">
        <w:t>ykonanie</w:t>
      </w:r>
      <w:r w:rsidR="003B1DF1" w:rsidRPr="00DD0651">
        <w:t xml:space="preserve"> </w:t>
      </w:r>
      <w:r w:rsidRPr="00DD0651">
        <w:rPr>
          <w:rFonts w:ascii="Times New Roman" w:hAnsi="Times New Roman" w:cs="Times New Roman"/>
          <w:szCs w:val="24"/>
        </w:rPr>
        <w:t>obowiązku,</w:t>
      </w:r>
      <w:r w:rsidR="00673E65" w:rsidRPr="00DD0651">
        <w:rPr>
          <w:rFonts w:ascii="Times New Roman" w:hAnsi="Times New Roman" w:cs="Times New Roman"/>
          <w:szCs w:val="24"/>
        </w:rPr>
        <w:t xml:space="preserve"> o</w:t>
      </w:r>
      <w:r w:rsidR="00425F60">
        <w:rPr>
          <w:rFonts w:ascii="Times New Roman" w:hAnsi="Times New Roman" w:cs="Times New Roman"/>
          <w:szCs w:val="24"/>
        </w:rPr>
        <w:t xml:space="preserve"> </w:t>
      </w:r>
      <w:r w:rsidRPr="00DD0651">
        <w:rPr>
          <w:rFonts w:ascii="Times New Roman" w:hAnsi="Times New Roman" w:cs="Times New Roman"/>
          <w:szCs w:val="24"/>
        </w:rPr>
        <w:t>którym mowa</w:t>
      </w:r>
      <w:r w:rsidR="00673E65" w:rsidRPr="00DD0651">
        <w:rPr>
          <w:rFonts w:ascii="Times New Roman" w:hAnsi="Times New Roman" w:cs="Times New Roman"/>
          <w:szCs w:val="24"/>
        </w:rPr>
        <w:t xml:space="preserve"> w</w:t>
      </w:r>
      <w:r w:rsidR="00425F60">
        <w:rPr>
          <w:rFonts w:ascii="Times New Roman" w:hAnsi="Times New Roman" w:cs="Times New Roman"/>
          <w:szCs w:val="24"/>
        </w:rPr>
        <w:t xml:space="preserve"> </w:t>
      </w:r>
      <w:r w:rsidR="00673E65" w:rsidRPr="00DD0651">
        <w:rPr>
          <w:rFonts w:ascii="Times New Roman" w:hAnsi="Times New Roman" w:cs="Times New Roman"/>
          <w:szCs w:val="24"/>
        </w:rPr>
        <w:t>ust.</w:t>
      </w:r>
      <w:r w:rsidR="00425F60">
        <w:rPr>
          <w:rFonts w:ascii="Times New Roman" w:hAnsi="Times New Roman" w:cs="Times New Roman"/>
          <w:szCs w:val="24"/>
        </w:rPr>
        <w:t xml:space="preserve"> </w:t>
      </w:r>
      <w:r w:rsidRPr="00DD0651">
        <w:rPr>
          <w:rFonts w:ascii="Times New Roman" w:hAnsi="Times New Roman" w:cs="Times New Roman"/>
          <w:szCs w:val="24"/>
        </w:rPr>
        <w:t xml:space="preserve">1, </w:t>
      </w:r>
      <w:r w:rsidR="002E0FB8" w:rsidRPr="00DD0651">
        <w:rPr>
          <w:rFonts w:ascii="Times New Roman" w:hAnsi="Times New Roman" w:cs="Times New Roman"/>
          <w:szCs w:val="24"/>
        </w:rPr>
        <w:t>polega</w:t>
      </w:r>
      <w:r w:rsidR="00673E65" w:rsidRPr="00DD0651">
        <w:rPr>
          <w:rFonts w:ascii="Times New Roman" w:hAnsi="Times New Roman" w:cs="Times New Roman"/>
          <w:szCs w:val="24"/>
        </w:rPr>
        <w:t xml:space="preserve"> w</w:t>
      </w:r>
      <w:r w:rsidR="00425F60">
        <w:rPr>
          <w:rFonts w:ascii="Times New Roman" w:hAnsi="Times New Roman" w:cs="Times New Roman"/>
          <w:szCs w:val="24"/>
        </w:rPr>
        <w:t xml:space="preserve"> </w:t>
      </w:r>
      <w:r w:rsidR="00A671DC" w:rsidRPr="00DD0651">
        <w:rPr>
          <w:rFonts w:ascii="Times New Roman" w:hAnsi="Times New Roman" w:cs="Times New Roman"/>
          <w:szCs w:val="24"/>
        </w:rPr>
        <w:t xml:space="preserve">szczególności </w:t>
      </w:r>
      <w:r w:rsidR="002E0FB8" w:rsidRPr="00DD0651">
        <w:rPr>
          <w:rFonts w:ascii="Times New Roman" w:hAnsi="Times New Roman" w:cs="Times New Roman"/>
          <w:szCs w:val="24"/>
        </w:rPr>
        <w:t>na</w:t>
      </w:r>
      <w:r w:rsidR="00E742FF" w:rsidRPr="00DD0651">
        <w:rPr>
          <w:rFonts w:ascii="Times New Roman" w:hAnsi="Times New Roman" w:cs="Times New Roman"/>
          <w:szCs w:val="24"/>
        </w:rPr>
        <w:t>:</w:t>
      </w:r>
    </w:p>
    <w:p w:rsidR="00E742FF" w:rsidRPr="00DD0651" w:rsidRDefault="00E742FF" w:rsidP="004A5140">
      <w:pPr>
        <w:pStyle w:val="PKTpunkt"/>
      </w:pPr>
      <w:r w:rsidRPr="00DD0651">
        <w:t>1)</w:t>
      </w:r>
      <w:r w:rsidRPr="00DD0651">
        <w:tab/>
      </w:r>
      <w:r w:rsidR="002E0FB8" w:rsidRPr="00DD0651">
        <w:t>doprowadzeniu</w:t>
      </w:r>
      <w:r w:rsidR="003B1DF1" w:rsidRPr="00DD0651">
        <w:t xml:space="preserve"> </w:t>
      </w:r>
      <w:r w:rsidR="002E0FB8" w:rsidRPr="00DD0651">
        <w:t>do głosowania przez</w:t>
      </w:r>
      <w:r w:rsidR="001D7AD9" w:rsidRPr="00DD0651">
        <w:t xml:space="preserve"> walne </w:t>
      </w:r>
      <w:r w:rsidR="002E0FB8" w:rsidRPr="00DD0651">
        <w:t xml:space="preserve">zgromadzenie spółki </w:t>
      </w:r>
      <w:r w:rsidR="0093799C" w:rsidRPr="00DD0651">
        <w:t xml:space="preserve">projektów </w:t>
      </w:r>
      <w:r w:rsidR="001D7AD9" w:rsidRPr="00DD0651">
        <w:t xml:space="preserve">uchwał </w:t>
      </w:r>
      <w:r w:rsidR="009A3A88" w:rsidRPr="00DD0651">
        <w:t>ustalających</w:t>
      </w:r>
      <w:r w:rsidR="003B1DF1" w:rsidRPr="00DD0651">
        <w:t xml:space="preserve"> </w:t>
      </w:r>
      <w:r w:rsidR="001D7AD9" w:rsidRPr="00DD0651">
        <w:t xml:space="preserve">zasady wynagradzania </w:t>
      </w:r>
      <w:r w:rsidR="006B4BBC" w:rsidRPr="00DD0651">
        <w:t>członków organu zarządzającego</w:t>
      </w:r>
      <w:r w:rsidR="00673E65" w:rsidRPr="00DD0651">
        <w:t xml:space="preserve"> i</w:t>
      </w:r>
      <w:r w:rsidR="00425F60">
        <w:t xml:space="preserve"> </w:t>
      </w:r>
      <w:r w:rsidR="0093799C" w:rsidRPr="00DD0651">
        <w:t xml:space="preserve">członków organu nadzorczego </w:t>
      </w:r>
      <w:r w:rsidR="009A3A88" w:rsidRPr="00DD0651">
        <w:t>spółki zgodnie</w:t>
      </w:r>
      <w:r w:rsidR="00673E65" w:rsidRPr="00DD0651">
        <w:t xml:space="preserve"> z</w:t>
      </w:r>
      <w:r w:rsidR="00425F60">
        <w:t xml:space="preserve"> </w:t>
      </w:r>
      <w:r w:rsidR="009A3A88" w:rsidRPr="00DD0651">
        <w:t xml:space="preserve">niniejszą ustawą </w:t>
      </w:r>
      <w:r w:rsidR="001D7AD9" w:rsidRPr="00DD0651">
        <w:t xml:space="preserve">oraz </w:t>
      </w:r>
      <w:r w:rsidR="006B4BBC" w:rsidRPr="00DD0651">
        <w:t xml:space="preserve">oddaniu głosów </w:t>
      </w:r>
      <w:r w:rsidR="001D7AD9" w:rsidRPr="00DD0651">
        <w:t xml:space="preserve">za </w:t>
      </w:r>
      <w:r w:rsidR="0093799C" w:rsidRPr="00DD0651">
        <w:t xml:space="preserve">ich </w:t>
      </w:r>
      <w:r w:rsidR="001D7AD9" w:rsidRPr="00DD0651">
        <w:t>uchwaleniem</w:t>
      </w:r>
      <w:r w:rsidR="00D83530" w:rsidRPr="00DD0651">
        <w:t>;</w:t>
      </w:r>
    </w:p>
    <w:p w:rsidR="001D7AD9" w:rsidRPr="00DD0651" w:rsidRDefault="00E742FF" w:rsidP="004A5140">
      <w:pPr>
        <w:pStyle w:val="PKTpunkt"/>
      </w:pPr>
      <w:r w:rsidRPr="00DD0651">
        <w:t>2)</w:t>
      </w:r>
      <w:r w:rsidRPr="00DD0651">
        <w:tab/>
      </w:r>
      <w:r w:rsidR="00B86D30" w:rsidRPr="00DD0651">
        <w:t>odebraniu</w:t>
      </w:r>
      <w:r w:rsidR="003B1DF1" w:rsidRPr="00DD0651">
        <w:t xml:space="preserve"> </w:t>
      </w:r>
      <w:r w:rsidR="00B86D30" w:rsidRPr="00DD0651">
        <w:t>od kandydata na</w:t>
      </w:r>
      <w:r w:rsidR="00965785" w:rsidRPr="00DD0651">
        <w:t xml:space="preserve"> członka organu nadzorczego </w:t>
      </w:r>
      <w:r w:rsidR="00F40F8E" w:rsidRPr="00DD0651">
        <w:t xml:space="preserve">wskazanego przez podmiot uprawniony do wykonywania praw udziałowych </w:t>
      </w:r>
      <w:r w:rsidR="00B86D30" w:rsidRPr="00DD0651">
        <w:t>oświadczenia</w:t>
      </w:r>
      <w:r w:rsidR="00086E47" w:rsidRPr="00DD0651">
        <w:t>,</w:t>
      </w:r>
      <w:r w:rsidR="00673E65" w:rsidRPr="00DD0651">
        <w:t xml:space="preserve"> o</w:t>
      </w:r>
      <w:r w:rsidR="00425F60">
        <w:t xml:space="preserve"> </w:t>
      </w:r>
      <w:r w:rsidR="00086E47" w:rsidRPr="00DD0651">
        <w:t>którym mowa w</w:t>
      </w:r>
      <w:r w:rsidR="00FD094E">
        <w:t xml:space="preserve"> </w:t>
      </w:r>
      <w:r w:rsidR="00965785" w:rsidRPr="00DD0651">
        <w:t xml:space="preserve">art. </w:t>
      </w:r>
      <w:r w:rsidR="00673E65" w:rsidRPr="00DD0651">
        <w:t>3 ust.</w:t>
      </w:r>
      <w:r w:rsidR="00425F60">
        <w:t xml:space="preserve"> </w:t>
      </w:r>
      <w:r w:rsidR="003B1DF1" w:rsidRPr="00DD0651">
        <w:t>1</w:t>
      </w:r>
      <w:r w:rsidR="004A1A3E" w:rsidRPr="00DD0651">
        <w:t>.</w:t>
      </w:r>
    </w:p>
    <w:p w:rsidR="00D83530" w:rsidRPr="00DD0651" w:rsidRDefault="00F41FFD" w:rsidP="00170CF2">
      <w:pPr>
        <w:pStyle w:val="USTustnpkodeksu"/>
      </w:pPr>
      <w:r>
        <w:t>3.</w:t>
      </w:r>
      <w:r w:rsidR="00543193">
        <w:t> </w:t>
      </w:r>
      <w:r w:rsidR="00D83530" w:rsidRPr="00DD0651">
        <w:t>W przypadku niepodjęcia przez walne zgromadzenie uchwały ustalającej zasady wynagradzania członków organu zarządzającego, pomimo podjęcia działań,</w:t>
      </w:r>
      <w:r w:rsidR="00673E65" w:rsidRPr="00DD0651">
        <w:t xml:space="preserve"> o</w:t>
      </w:r>
      <w:r w:rsidR="00425F60">
        <w:t xml:space="preserve"> </w:t>
      </w:r>
      <w:r w:rsidR="00D83530" w:rsidRPr="00DD0651">
        <w:t>których mowa</w:t>
      </w:r>
      <w:r w:rsidR="00673E65" w:rsidRPr="00DD0651">
        <w:t xml:space="preserve"> w</w:t>
      </w:r>
      <w:r w:rsidR="00425F60">
        <w:t xml:space="preserve"> </w:t>
      </w:r>
      <w:r w:rsidR="00673E65" w:rsidRPr="00DD0651">
        <w:t>ust.</w:t>
      </w:r>
      <w:r w:rsidR="00425F60">
        <w:t xml:space="preserve"> </w:t>
      </w:r>
      <w:r w:rsidR="00673E65" w:rsidRPr="00DD0651">
        <w:t>2 pkt</w:t>
      </w:r>
      <w:r w:rsidR="00425F60">
        <w:t xml:space="preserve"> </w:t>
      </w:r>
      <w:r w:rsidR="00D83530" w:rsidRPr="00DD0651">
        <w:t xml:space="preserve">1, podmiot uprawniony do wykonywania praw udziałowych przekazuje członkom organu nadzorczego </w:t>
      </w:r>
      <w:r w:rsidR="00D61643" w:rsidRPr="00DD0651">
        <w:t>wskazanym przez podmiot uprawniony do wykonywania praw udziałowych</w:t>
      </w:r>
      <w:r w:rsidR="005E1AC5" w:rsidRPr="00DD0651">
        <w:t xml:space="preserve"> </w:t>
      </w:r>
      <w:r w:rsidR="00D83530" w:rsidRPr="00DD0651">
        <w:t>informację</w:t>
      </w:r>
      <w:r w:rsidR="00673E65" w:rsidRPr="00DD0651">
        <w:t xml:space="preserve"> o</w:t>
      </w:r>
      <w:r w:rsidR="00425F60">
        <w:t xml:space="preserve"> </w:t>
      </w:r>
      <w:r w:rsidR="00F53891" w:rsidRPr="00DD0651">
        <w:t xml:space="preserve">konieczności </w:t>
      </w:r>
      <w:r w:rsidR="00D83530" w:rsidRPr="00DD0651">
        <w:t>wykonania obowiązku,</w:t>
      </w:r>
      <w:r w:rsidR="00673E65" w:rsidRPr="00DD0651">
        <w:t xml:space="preserve"> o</w:t>
      </w:r>
      <w:r w:rsidR="00425F60">
        <w:t xml:space="preserve"> </w:t>
      </w:r>
      <w:r w:rsidR="00D83530" w:rsidRPr="00DD0651">
        <w:t>którym mowa</w:t>
      </w:r>
      <w:r w:rsidR="00673E65" w:rsidRPr="00DD0651">
        <w:t xml:space="preserve"> w</w:t>
      </w:r>
      <w:r w:rsidR="00425F60">
        <w:t xml:space="preserve"> </w:t>
      </w:r>
      <w:r w:rsidR="00673E65" w:rsidRPr="00DD0651">
        <w:t>art.</w:t>
      </w:r>
      <w:r w:rsidR="00425F60">
        <w:t xml:space="preserve"> </w:t>
      </w:r>
      <w:r w:rsidR="00673E65" w:rsidRPr="00DD0651">
        <w:t>3 ust.</w:t>
      </w:r>
      <w:r w:rsidR="00425F60">
        <w:t> </w:t>
      </w:r>
      <w:r w:rsidR="00FF16F9" w:rsidRPr="00DD0651">
        <w:t>2</w:t>
      </w:r>
      <w:r w:rsidR="00D83530" w:rsidRPr="00DD0651">
        <w:t>.</w:t>
      </w:r>
    </w:p>
    <w:p w:rsidR="00464FDC" w:rsidRPr="00DD0651" w:rsidRDefault="001D7AD9" w:rsidP="004A5140">
      <w:pPr>
        <w:pStyle w:val="ARTartustawynprozporzdzenia"/>
      </w:pPr>
      <w:r w:rsidRPr="00980A55">
        <w:rPr>
          <w:rStyle w:val="Ppogrubienie"/>
        </w:rPr>
        <w:t>Art.</w:t>
      </w:r>
      <w:r w:rsidR="00425F60" w:rsidRPr="00980A55">
        <w:rPr>
          <w:rStyle w:val="Ppogrubienie"/>
        </w:rPr>
        <w:t> </w:t>
      </w:r>
      <w:r w:rsidRPr="00980A55">
        <w:rPr>
          <w:rStyle w:val="Ppogrubienie"/>
        </w:rPr>
        <w:t>3.</w:t>
      </w:r>
      <w:r w:rsidR="00543193">
        <w:rPr>
          <w:rStyle w:val="Ppogrubienie"/>
        </w:rPr>
        <w:t> </w:t>
      </w:r>
      <w:r w:rsidR="00F41FFD">
        <w:t>1.</w:t>
      </w:r>
      <w:r w:rsidR="00543193">
        <w:t> </w:t>
      </w:r>
      <w:r w:rsidR="003B1DF1" w:rsidRPr="00DD0651">
        <w:t>Kandydat na członka organu nadzorczego wskazan</w:t>
      </w:r>
      <w:r w:rsidR="00745A9A" w:rsidRPr="00DD0651">
        <w:t>ego</w:t>
      </w:r>
      <w:r w:rsidR="003B1DF1" w:rsidRPr="00DD0651">
        <w:t xml:space="preserve"> przez podmiot uprawniony do wykonywania praw udziałowych składa podmiotowi uprawnionemu do wykonywania praw udziałowych oświadczenie</w:t>
      </w:r>
      <w:r w:rsidR="00673E65" w:rsidRPr="00DD0651">
        <w:t xml:space="preserve"> o</w:t>
      </w:r>
      <w:r w:rsidR="00425F60">
        <w:t xml:space="preserve"> </w:t>
      </w:r>
      <w:r w:rsidR="00D966DA" w:rsidRPr="00DD0651">
        <w:t>przyjęciu obowiązku kształtowania</w:t>
      </w:r>
      <w:r w:rsidR="00673E65" w:rsidRPr="00DD0651">
        <w:t xml:space="preserve"> w</w:t>
      </w:r>
      <w:r w:rsidR="00425F60">
        <w:t> </w:t>
      </w:r>
      <w:r w:rsidR="00D966DA" w:rsidRPr="00DD0651">
        <w:t xml:space="preserve">spółce </w:t>
      </w:r>
      <w:r w:rsidR="00B142BF" w:rsidRPr="00DD0651">
        <w:t xml:space="preserve">wynagrodzeń </w:t>
      </w:r>
      <w:r w:rsidR="00D966DA" w:rsidRPr="00DD0651">
        <w:t>członków organu zarządzającego zgodnie</w:t>
      </w:r>
      <w:r w:rsidR="00673E65" w:rsidRPr="00DD0651">
        <w:t xml:space="preserve"> z</w:t>
      </w:r>
      <w:r w:rsidR="00425F60">
        <w:t xml:space="preserve"> </w:t>
      </w:r>
      <w:r w:rsidR="00D966DA" w:rsidRPr="00DD0651">
        <w:t>niniejszą ustawą</w:t>
      </w:r>
      <w:r w:rsidR="00D83530" w:rsidRPr="00DD0651">
        <w:t>.</w:t>
      </w:r>
    </w:p>
    <w:p w:rsidR="009E1D8E" w:rsidRPr="00DD0651" w:rsidRDefault="00D83530" w:rsidP="004A5140">
      <w:pPr>
        <w:pStyle w:val="USTustnpkodeksu"/>
      </w:pPr>
      <w:r w:rsidRPr="00DD0651">
        <w:t>2</w:t>
      </w:r>
      <w:r w:rsidR="00F41FFD">
        <w:t>.</w:t>
      </w:r>
      <w:r w:rsidR="00543193">
        <w:t> </w:t>
      </w:r>
      <w:r w:rsidRPr="00DD0651">
        <w:t>Obowiązek kształtowania</w:t>
      </w:r>
      <w:r w:rsidR="00673E65" w:rsidRPr="00DD0651">
        <w:t xml:space="preserve"> w</w:t>
      </w:r>
      <w:r w:rsidR="00425F60">
        <w:t xml:space="preserve"> </w:t>
      </w:r>
      <w:r w:rsidRPr="00DD0651">
        <w:t xml:space="preserve">spółce </w:t>
      </w:r>
      <w:r w:rsidR="00B142BF" w:rsidRPr="00DD0651">
        <w:t>wynagrodzeń</w:t>
      </w:r>
      <w:r w:rsidRPr="00DD0651">
        <w:t xml:space="preserve"> członków organu zarządzającego zgodnie</w:t>
      </w:r>
      <w:r w:rsidR="00673E65" w:rsidRPr="00DD0651">
        <w:t xml:space="preserve"> z</w:t>
      </w:r>
      <w:r w:rsidR="00425F60">
        <w:t xml:space="preserve"> </w:t>
      </w:r>
      <w:r w:rsidRPr="00DD0651">
        <w:t>niniejszą ustawą członek organu nadzorczego wskazany przez podmiot uprawniony do wykonywania praw udziałowych realizuje poprzez wykonywanie uprawnień wynikających</w:t>
      </w:r>
      <w:r w:rsidR="00673E65" w:rsidRPr="00DD0651">
        <w:t xml:space="preserve"> z</w:t>
      </w:r>
      <w:r w:rsidR="00425F60">
        <w:t xml:space="preserve"> </w:t>
      </w:r>
      <w:r w:rsidRPr="00DD0651">
        <w:t>przepisów prawa oraz postanowień statutu dotyczących organu nadzorczego,</w:t>
      </w:r>
      <w:r w:rsidR="00673E65" w:rsidRPr="00DD0651">
        <w:t xml:space="preserve"> w</w:t>
      </w:r>
      <w:r w:rsidR="00425F60">
        <w:t> </w:t>
      </w:r>
      <w:r w:rsidRPr="00DD0651">
        <w:t>szczególności przy podejmowaniu uchwał.</w:t>
      </w:r>
    </w:p>
    <w:p w:rsidR="00D83530" w:rsidRPr="00DD0651" w:rsidRDefault="00F41FFD" w:rsidP="004A5140">
      <w:pPr>
        <w:pStyle w:val="USTustnpkodeksu"/>
      </w:pPr>
      <w:r>
        <w:t>3.</w:t>
      </w:r>
      <w:r w:rsidR="00543193">
        <w:t> </w:t>
      </w:r>
      <w:r w:rsidR="001C56F9" w:rsidRPr="00DD0651">
        <w:t>Minister właściwy</w:t>
      </w:r>
      <w:r w:rsidR="00086E47" w:rsidRPr="00DD0651">
        <w:t xml:space="preserve"> do spraw Skarbu Państwa określ</w:t>
      </w:r>
      <w:r w:rsidR="0009500D" w:rsidRPr="00DD0651">
        <w:t>a</w:t>
      </w:r>
      <w:r w:rsidR="001C56F9" w:rsidRPr="00DD0651">
        <w:t>,</w:t>
      </w:r>
      <w:r w:rsidR="00673E65" w:rsidRPr="00DD0651">
        <w:t xml:space="preserve"> w</w:t>
      </w:r>
      <w:r w:rsidR="00425F60">
        <w:t xml:space="preserve"> </w:t>
      </w:r>
      <w:r w:rsidR="001C56F9" w:rsidRPr="00DD0651">
        <w:t>drodze rozporządzenia,</w:t>
      </w:r>
      <w:r w:rsidR="00D111EF" w:rsidRPr="00DD0651">
        <w:t xml:space="preserve"> </w:t>
      </w:r>
      <w:r w:rsidR="001C56F9" w:rsidRPr="00DD0651">
        <w:t>wzór oświadczenia,</w:t>
      </w:r>
      <w:r w:rsidR="00673E65" w:rsidRPr="00DD0651">
        <w:t xml:space="preserve"> o</w:t>
      </w:r>
      <w:r w:rsidR="00425F60">
        <w:t xml:space="preserve"> </w:t>
      </w:r>
      <w:r w:rsidR="001C56F9" w:rsidRPr="00DD0651">
        <w:t>którym mowa</w:t>
      </w:r>
      <w:r w:rsidR="00673E65" w:rsidRPr="00DD0651">
        <w:t xml:space="preserve"> w</w:t>
      </w:r>
      <w:r w:rsidR="00425F60">
        <w:t xml:space="preserve"> </w:t>
      </w:r>
      <w:r w:rsidR="00673E65" w:rsidRPr="00DD0651">
        <w:t>ust.</w:t>
      </w:r>
      <w:r w:rsidR="00425F60">
        <w:t xml:space="preserve"> </w:t>
      </w:r>
      <w:r w:rsidR="004F160C" w:rsidRPr="00DD0651">
        <w:t>1</w:t>
      </w:r>
      <w:r w:rsidR="001C56F9" w:rsidRPr="00DD0651">
        <w:t xml:space="preserve">, </w:t>
      </w:r>
      <w:r w:rsidR="00454D67" w:rsidRPr="00DD0651">
        <w:t>uwzględniając potrzebę</w:t>
      </w:r>
      <w:r w:rsidR="00086E47" w:rsidRPr="00DD0651">
        <w:t xml:space="preserve"> skutecznej realizacji</w:t>
      </w:r>
      <w:r w:rsidR="00454D67" w:rsidRPr="00DD0651">
        <w:t xml:space="preserve"> </w:t>
      </w:r>
      <w:r w:rsidR="00086E47" w:rsidRPr="00DD0651">
        <w:t>obowiązku kształtowania</w:t>
      </w:r>
      <w:r w:rsidR="00673E65" w:rsidRPr="00DD0651">
        <w:t xml:space="preserve"> w</w:t>
      </w:r>
      <w:r w:rsidR="00425F60">
        <w:t xml:space="preserve"> </w:t>
      </w:r>
      <w:r w:rsidR="00086E47" w:rsidRPr="00DD0651">
        <w:t xml:space="preserve">spółce </w:t>
      </w:r>
      <w:r w:rsidR="00B142BF" w:rsidRPr="00DD0651">
        <w:t xml:space="preserve">wynagrodzeń </w:t>
      </w:r>
      <w:r w:rsidR="00086E47" w:rsidRPr="00DD0651">
        <w:t>członków organu zarządzającego zgodnie</w:t>
      </w:r>
      <w:r w:rsidR="00673E65" w:rsidRPr="00DD0651">
        <w:t xml:space="preserve"> z</w:t>
      </w:r>
      <w:r w:rsidR="00425F60">
        <w:t> </w:t>
      </w:r>
      <w:r w:rsidR="00086E47" w:rsidRPr="00DD0651">
        <w:t>niniejszą ustawą.</w:t>
      </w:r>
    </w:p>
    <w:p w:rsidR="001D7AD9" w:rsidRPr="00DD0651" w:rsidRDefault="001D7AD9" w:rsidP="004A5140">
      <w:pPr>
        <w:pStyle w:val="ARTartustawynprozporzdzenia"/>
      </w:pPr>
      <w:r w:rsidRPr="00980A55">
        <w:rPr>
          <w:rStyle w:val="Ppogrubienie"/>
        </w:rPr>
        <w:t>Art.</w:t>
      </w:r>
      <w:r w:rsidR="00425F60" w:rsidRPr="00980A55">
        <w:rPr>
          <w:rStyle w:val="Ppogrubienie"/>
        </w:rPr>
        <w:t> </w:t>
      </w:r>
      <w:r w:rsidRPr="00980A55">
        <w:rPr>
          <w:rStyle w:val="Ppogrubienie"/>
        </w:rPr>
        <w:t>4.</w:t>
      </w:r>
      <w:r w:rsidR="00543193">
        <w:rPr>
          <w:rStyle w:val="Ppogrubienie"/>
        </w:rPr>
        <w:t> </w:t>
      </w:r>
      <w:r w:rsidR="00DE28E2" w:rsidRPr="00DD0651">
        <w:t>1.</w:t>
      </w:r>
      <w:r w:rsidR="00543193">
        <w:t> </w:t>
      </w:r>
      <w:r w:rsidR="008E5790" w:rsidRPr="00DD0651">
        <w:t>Projekt</w:t>
      </w:r>
      <w:r w:rsidR="00AC6F5F" w:rsidRPr="00DD0651">
        <w:t xml:space="preserve"> </w:t>
      </w:r>
      <w:r w:rsidR="008E5790" w:rsidRPr="00DD0651">
        <w:t>uchwały</w:t>
      </w:r>
      <w:r w:rsidR="00673E65" w:rsidRPr="00DD0651">
        <w:t xml:space="preserve"> w</w:t>
      </w:r>
      <w:r w:rsidR="00425F60">
        <w:t xml:space="preserve"> </w:t>
      </w:r>
      <w:r w:rsidR="008E5790" w:rsidRPr="00DD0651">
        <w:t>sprawie zasad kształtowania wynagrodzeń dotyczący członków organu zarządzającego</w:t>
      </w:r>
      <w:r w:rsidR="00AC6F5F" w:rsidRPr="00DD0651">
        <w:t xml:space="preserve"> oraz projekt uchwały</w:t>
      </w:r>
      <w:r w:rsidR="00673E65" w:rsidRPr="00DD0651">
        <w:t xml:space="preserve"> w</w:t>
      </w:r>
      <w:r w:rsidR="00425F60">
        <w:t xml:space="preserve"> </w:t>
      </w:r>
      <w:r w:rsidR="00AC6F5F" w:rsidRPr="00DD0651">
        <w:t xml:space="preserve">sprawie kształtowania wynagrodzeń członków organu zarządzającego, zwanych dalej </w:t>
      </w:r>
      <w:r w:rsidR="00425F60">
        <w:t>„</w:t>
      </w:r>
      <w:r w:rsidR="00AC6F5F" w:rsidRPr="00DD0651">
        <w:t>uchwałami</w:t>
      </w:r>
      <w:r w:rsidR="00673E65" w:rsidRPr="00DD0651">
        <w:t xml:space="preserve"> w</w:t>
      </w:r>
      <w:r w:rsidR="00425F60">
        <w:t xml:space="preserve"> </w:t>
      </w:r>
      <w:r w:rsidR="00AC6F5F" w:rsidRPr="00DD0651">
        <w:t>sprawie wynagrodzeń</w:t>
      </w:r>
      <w:r w:rsidR="00425F60">
        <w:t>”</w:t>
      </w:r>
      <w:r w:rsidR="00362523" w:rsidRPr="00DD0651">
        <w:t>,</w:t>
      </w:r>
      <w:r w:rsidR="001A3DB1" w:rsidRPr="00DD0651">
        <w:t xml:space="preserve"> </w:t>
      </w:r>
      <w:r w:rsidR="004E5A59" w:rsidRPr="00DD0651">
        <w:t>przewidują</w:t>
      </w:r>
      <w:r w:rsidR="00FD094E">
        <w:t>,</w:t>
      </w:r>
      <w:r w:rsidR="004E5A59" w:rsidRPr="00DD0651">
        <w:t xml:space="preserve"> </w:t>
      </w:r>
      <w:r w:rsidR="0081013A" w:rsidRPr="00DD0651">
        <w:t>że</w:t>
      </w:r>
      <w:r w:rsidR="001A3DB1" w:rsidRPr="00DD0651">
        <w:t xml:space="preserve"> </w:t>
      </w:r>
      <w:r w:rsidR="0081013A" w:rsidRPr="00DD0651">
        <w:t>wynagrodzenie</w:t>
      </w:r>
      <w:r w:rsidR="00D111EF" w:rsidRPr="00DD0651">
        <w:t xml:space="preserve"> </w:t>
      </w:r>
      <w:r w:rsidR="009800FB" w:rsidRPr="00DD0651">
        <w:t>całkowite członka</w:t>
      </w:r>
      <w:r w:rsidR="00D111EF" w:rsidRPr="00DD0651">
        <w:t xml:space="preserve"> </w:t>
      </w:r>
      <w:r w:rsidR="004E3B79" w:rsidRPr="00DD0651">
        <w:t>organu zarządzającego</w:t>
      </w:r>
      <w:r w:rsidR="00D111EF" w:rsidRPr="00DD0651">
        <w:t xml:space="preserve"> </w:t>
      </w:r>
      <w:r w:rsidR="0081013A" w:rsidRPr="00DD0651">
        <w:t>składa</w:t>
      </w:r>
      <w:r w:rsidR="00DE28E2" w:rsidRPr="00DD0651">
        <w:t xml:space="preserve"> się</w:t>
      </w:r>
      <w:r w:rsidR="00673E65" w:rsidRPr="00DD0651">
        <w:t xml:space="preserve"> z</w:t>
      </w:r>
      <w:r w:rsidR="00425F60">
        <w:t xml:space="preserve"> </w:t>
      </w:r>
      <w:r w:rsidR="00DE28E2" w:rsidRPr="00DD0651">
        <w:t>części stałej</w:t>
      </w:r>
      <w:r w:rsidR="005E4A10" w:rsidRPr="00DD0651">
        <w:t>, stanowiącej wynagrodzenie miesięczne podstawowe</w:t>
      </w:r>
      <w:r w:rsidR="00946322" w:rsidRPr="00DD0651">
        <w:t xml:space="preserve">, </w:t>
      </w:r>
      <w:r w:rsidR="00C00AEF" w:rsidRPr="00DD0651">
        <w:t>określonej</w:t>
      </w:r>
      <w:r w:rsidR="00946322" w:rsidRPr="00DD0651">
        <w:t xml:space="preserve"> kwotowo, </w:t>
      </w:r>
      <w:r w:rsidR="00DE28E2" w:rsidRPr="00DD0651">
        <w:t>oraz części zmiennej</w:t>
      </w:r>
      <w:r w:rsidR="00946322" w:rsidRPr="00DD0651">
        <w:t xml:space="preserve">, </w:t>
      </w:r>
      <w:r w:rsidR="00BD2557" w:rsidRPr="00DD0651">
        <w:t>stanowiącej wynagrodzenie uzupełniające</w:t>
      </w:r>
      <w:r w:rsidR="00597D18" w:rsidRPr="00DD0651">
        <w:t xml:space="preserve"> za rok obrotowy spółki</w:t>
      </w:r>
      <w:r w:rsidR="00DE28E2" w:rsidRPr="00DD0651">
        <w:t>.</w:t>
      </w:r>
    </w:p>
    <w:p w:rsidR="005E2D25" w:rsidRPr="00DD0651" w:rsidRDefault="00DE28E2" w:rsidP="00980A55">
      <w:pPr>
        <w:pStyle w:val="USTustnpkodeksu"/>
        <w:keepNext/>
      </w:pPr>
      <w:r w:rsidRPr="00DD0651">
        <w:t>2.</w:t>
      </w:r>
      <w:r w:rsidR="00543193">
        <w:t> </w:t>
      </w:r>
      <w:r w:rsidR="001D1DB3" w:rsidRPr="00DD0651">
        <w:t>Część stałą wynagrodzenia miesięcznego członka organu zarządzającego ustala się</w:t>
      </w:r>
      <w:r w:rsidR="00673E65" w:rsidRPr="00DD0651">
        <w:t xml:space="preserve"> z</w:t>
      </w:r>
      <w:r w:rsidR="00425F60">
        <w:t> </w:t>
      </w:r>
      <w:r w:rsidR="001D1DB3" w:rsidRPr="00DD0651">
        <w:t>uwzględnieniem skali działalności spółki,</w:t>
      </w:r>
      <w:r w:rsidR="00673E65" w:rsidRPr="00DD0651">
        <w:t xml:space="preserve"> w</w:t>
      </w:r>
      <w:r w:rsidR="00425F60">
        <w:t xml:space="preserve"> </w:t>
      </w:r>
      <w:r w:rsidR="001D1DB3" w:rsidRPr="00DD0651">
        <w:t>szczególności wartości jej aktywów, osiąganych przychodów</w:t>
      </w:r>
      <w:r w:rsidR="00673E65" w:rsidRPr="00DD0651">
        <w:t xml:space="preserve"> i</w:t>
      </w:r>
      <w:r w:rsidR="00425F60">
        <w:t xml:space="preserve"> </w:t>
      </w:r>
      <w:r w:rsidR="001D1DB3" w:rsidRPr="00DD0651">
        <w:t>wielkości zatrudnienia</w:t>
      </w:r>
      <w:r w:rsidR="008B0EAE" w:rsidRPr="00DD0651">
        <w:t>,</w:t>
      </w:r>
      <w:r w:rsidR="00673E65" w:rsidRPr="00DD0651">
        <w:t xml:space="preserve"> w</w:t>
      </w:r>
      <w:r w:rsidR="00425F60">
        <w:t xml:space="preserve"> </w:t>
      </w:r>
      <w:r w:rsidR="008B0EAE" w:rsidRPr="00DD0651">
        <w:t>wysokości</w:t>
      </w:r>
      <w:r w:rsidR="001D1DB3" w:rsidRPr="00DD0651">
        <w:t>:</w:t>
      </w:r>
    </w:p>
    <w:p w:rsidR="001B47BF" w:rsidRPr="00425F60" w:rsidRDefault="00BA3845" w:rsidP="00980A55">
      <w:pPr>
        <w:pStyle w:val="PKTpunkt"/>
        <w:keepNext/>
      </w:pPr>
      <w:r w:rsidRPr="00425F60">
        <w:t>1)</w:t>
      </w:r>
      <w:r w:rsidRPr="00425F60">
        <w:tab/>
      </w:r>
      <w:r w:rsidR="00D00E8D" w:rsidRPr="00425F60">
        <w:t xml:space="preserve">od </w:t>
      </w:r>
      <w:r w:rsidR="008E7486" w:rsidRPr="00425F60">
        <w:t>jednokrotności</w:t>
      </w:r>
      <w:r w:rsidR="00D111EF" w:rsidRPr="00425F60">
        <w:t xml:space="preserve"> </w:t>
      </w:r>
      <w:r w:rsidR="00735E7B" w:rsidRPr="00425F60">
        <w:t xml:space="preserve">do </w:t>
      </w:r>
      <w:r w:rsidR="00D00E8D" w:rsidRPr="00425F60">
        <w:t xml:space="preserve">trzykrotności </w:t>
      </w:r>
      <w:r w:rsidR="005E4A10" w:rsidRPr="00425F60">
        <w:t xml:space="preserve">podstawy </w:t>
      </w:r>
      <w:r w:rsidR="002F7722" w:rsidRPr="00425F60">
        <w:t xml:space="preserve">wymiaru </w:t>
      </w:r>
      <w:r w:rsidR="005E4A10" w:rsidRPr="00425F60">
        <w:t xml:space="preserve">– dla </w:t>
      </w:r>
      <w:r w:rsidRPr="00425F60">
        <w:t>spół</w:t>
      </w:r>
      <w:r w:rsidR="00F16BF4" w:rsidRPr="00425F60">
        <w:t>ki, która</w:t>
      </w:r>
      <w:r w:rsidR="00673E65" w:rsidRPr="00425F60">
        <w:t xml:space="preserve"> w</w:t>
      </w:r>
      <w:r w:rsidR="00425F60" w:rsidRPr="00425F60">
        <w:t xml:space="preserve"> </w:t>
      </w:r>
      <w:r w:rsidR="00F16BF4" w:rsidRPr="00425F60">
        <w:t>co najmniej jednym</w:t>
      </w:r>
      <w:r w:rsidR="00673E65" w:rsidRPr="00425F60">
        <w:t xml:space="preserve"> z</w:t>
      </w:r>
      <w:r w:rsidR="00425F60" w:rsidRPr="00425F60">
        <w:t xml:space="preserve"> </w:t>
      </w:r>
      <w:r w:rsidR="00F16BF4" w:rsidRPr="00425F60">
        <w:t>dwóch ostatnich lat obrotowych</w:t>
      </w:r>
      <w:r w:rsidR="00DF61BC" w:rsidRPr="00425F60">
        <w:t xml:space="preserve"> spełniła </w:t>
      </w:r>
      <w:r w:rsidR="00B76E3B" w:rsidRPr="00425F60">
        <w:t>przynajmniej dwie poniższe przesłanki</w:t>
      </w:r>
      <w:r w:rsidR="00F16BF4" w:rsidRPr="00425F60">
        <w:t>:</w:t>
      </w:r>
    </w:p>
    <w:p w:rsidR="001B47BF" w:rsidRPr="00425F60" w:rsidRDefault="00F16BF4" w:rsidP="00425F60">
      <w:pPr>
        <w:pStyle w:val="LITlitera"/>
      </w:pPr>
      <w:r w:rsidRPr="00425F60">
        <w:t>a)</w:t>
      </w:r>
      <w:r w:rsidRPr="00425F60">
        <w:tab/>
        <w:t xml:space="preserve">zatrudniała średniorocznie </w:t>
      </w:r>
      <w:r w:rsidR="00EA08A1" w:rsidRPr="00425F60">
        <w:t>do</w:t>
      </w:r>
      <w:r w:rsidRPr="00425F60">
        <w:t xml:space="preserve"> 1</w:t>
      </w:r>
      <w:r w:rsidR="00673E65" w:rsidRPr="00425F60">
        <w:t>0</w:t>
      </w:r>
      <w:r w:rsidR="00425F60" w:rsidRPr="00425F60">
        <w:t xml:space="preserve"> </w:t>
      </w:r>
      <w:r w:rsidRPr="00425F60">
        <w:t>pracowników</w:t>
      </w:r>
      <w:r w:rsidR="0026628F" w:rsidRPr="00425F60">
        <w:t xml:space="preserve"> włącznie</w:t>
      </w:r>
      <w:r w:rsidR="00D111EF" w:rsidRPr="00425F60">
        <w:t xml:space="preserve"> </w:t>
      </w:r>
      <w:r w:rsidR="00B76E3B" w:rsidRPr="00425F60">
        <w:t>lub</w:t>
      </w:r>
    </w:p>
    <w:p w:rsidR="001B47BF" w:rsidRPr="00425F60" w:rsidRDefault="00F16BF4" w:rsidP="00425F60">
      <w:pPr>
        <w:pStyle w:val="LITlitera"/>
      </w:pPr>
      <w:r w:rsidRPr="00425F60">
        <w:t>b)</w:t>
      </w:r>
      <w:r w:rsidRPr="00425F60">
        <w:tab/>
        <w:t>osiągnęła roczny obrót netto ze sprzedaży towarów, wyrobów</w:t>
      </w:r>
      <w:r w:rsidR="00673E65" w:rsidRPr="00425F60">
        <w:t xml:space="preserve"> i</w:t>
      </w:r>
      <w:r w:rsidR="00425F60" w:rsidRPr="00425F60">
        <w:t xml:space="preserve"> </w:t>
      </w:r>
      <w:r w:rsidRPr="00425F60">
        <w:t xml:space="preserve">usług oraz operacji finansowych </w:t>
      </w:r>
      <w:r w:rsidR="00290A79" w:rsidRPr="00425F60">
        <w:t>niższy niż</w:t>
      </w:r>
      <w:r w:rsidRPr="00425F60">
        <w:t xml:space="preserve"> równowartoś</w:t>
      </w:r>
      <w:r w:rsidR="00290A79" w:rsidRPr="00425F60">
        <w:t>ć</w:t>
      </w:r>
      <w:r w:rsidR="00673E65" w:rsidRPr="00425F60">
        <w:t xml:space="preserve"> w</w:t>
      </w:r>
      <w:r w:rsidR="00425F60" w:rsidRPr="00425F60">
        <w:t xml:space="preserve"> </w:t>
      </w:r>
      <w:r w:rsidRPr="00425F60">
        <w:t xml:space="preserve">złotych </w:t>
      </w:r>
      <w:r w:rsidR="00673E65" w:rsidRPr="00425F60">
        <w:t>2</w:t>
      </w:r>
      <w:r w:rsidR="00425F60" w:rsidRPr="00425F60">
        <w:t xml:space="preserve"> </w:t>
      </w:r>
      <w:r w:rsidRPr="00425F60">
        <w:t>milionów euro, lub</w:t>
      </w:r>
    </w:p>
    <w:p w:rsidR="001B47BF" w:rsidRPr="00425F60" w:rsidRDefault="00B76E3B" w:rsidP="00425F60">
      <w:pPr>
        <w:pStyle w:val="LITlitera"/>
      </w:pPr>
      <w:r w:rsidRPr="00425F60">
        <w:t>c)</w:t>
      </w:r>
      <w:r w:rsidR="004A5140" w:rsidRPr="00425F60">
        <w:tab/>
      </w:r>
      <w:r w:rsidR="00F16BF4" w:rsidRPr="00425F60">
        <w:t>sumy aktywów jej bilansu sporządzonego na koniec jednego</w:t>
      </w:r>
      <w:r w:rsidR="00673E65" w:rsidRPr="00425F60">
        <w:t xml:space="preserve"> z</w:t>
      </w:r>
      <w:r w:rsidR="00425F60" w:rsidRPr="00425F60">
        <w:t xml:space="preserve"> </w:t>
      </w:r>
      <w:r w:rsidR="00F16BF4" w:rsidRPr="00425F60">
        <w:t xml:space="preserve">tych lat </w:t>
      </w:r>
      <w:r w:rsidR="00257DAD" w:rsidRPr="00425F60">
        <w:t>były niższe</w:t>
      </w:r>
      <w:r w:rsidR="00D111EF" w:rsidRPr="00425F60">
        <w:t xml:space="preserve"> </w:t>
      </w:r>
      <w:r w:rsidR="00257DAD" w:rsidRPr="00425F60">
        <w:t xml:space="preserve">niż </w:t>
      </w:r>
      <w:r w:rsidR="00F16BF4" w:rsidRPr="00425F60">
        <w:t>równowartoś</w:t>
      </w:r>
      <w:r w:rsidR="00257DAD" w:rsidRPr="00425F60">
        <w:t>ć</w:t>
      </w:r>
      <w:r w:rsidR="00673E65" w:rsidRPr="00425F60">
        <w:t xml:space="preserve"> w</w:t>
      </w:r>
      <w:r w:rsidR="00425F60" w:rsidRPr="00425F60">
        <w:t xml:space="preserve"> </w:t>
      </w:r>
      <w:r w:rsidR="00F16BF4" w:rsidRPr="00425F60">
        <w:t xml:space="preserve">złotych </w:t>
      </w:r>
      <w:r w:rsidR="00673E65" w:rsidRPr="00425F60">
        <w:t>2</w:t>
      </w:r>
      <w:r w:rsidR="00425F60" w:rsidRPr="00425F60">
        <w:t xml:space="preserve"> </w:t>
      </w:r>
      <w:r w:rsidR="00F16BF4" w:rsidRPr="00425F60">
        <w:t>milion</w:t>
      </w:r>
      <w:r w:rsidR="00335D3C" w:rsidRPr="00425F60">
        <w:t>ów</w:t>
      </w:r>
      <w:r w:rsidR="00F16BF4" w:rsidRPr="00425F60">
        <w:t xml:space="preserve"> euro</w:t>
      </w:r>
      <w:r w:rsidR="00621211">
        <w:t>,</w:t>
      </w:r>
    </w:p>
    <w:p w:rsidR="001B47BF" w:rsidRPr="00425F60" w:rsidRDefault="00BA3845" w:rsidP="00980A55">
      <w:pPr>
        <w:pStyle w:val="PKTpunkt"/>
        <w:keepNext/>
      </w:pPr>
      <w:r w:rsidRPr="00425F60">
        <w:t>2)</w:t>
      </w:r>
      <w:r w:rsidRPr="00425F60">
        <w:tab/>
      </w:r>
      <w:r w:rsidR="00735E7B" w:rsidRPr="00425F60">
        <w:t>od</w:t>
      </w:r>
      <w:r w:rsidR="00D111EF" w:rsidRPr="00425F60">
        <w:t xml:space="preserve"> </w:t>
      </w:r>
      <w:r w:rsidR="008E7486" w:rsidRPr="00425F60">
        <w:t>dwukrotności</w:t>
      </w:r>
      <w:r w:rsidR="00D111EF" w:rsidRPr="00425F60">
        <w:t xml:space="preserve"> </w:t>
      </w:r>
      <w:r w:rsidR="00735E7B" w:rsidRPr="00425F60">
        <w:t xml:space="preserve">do czterokrotności </w:t>
      </w:r>
      <w:r w:rsidR="005E4A10" w:rsidRPr="00425F60">
        <w:t xml:space="preserve">podstawy </w:t>
      </w:r>
      <w:r w:rsidR="002F7722" w:rsidRPr="00425F60">
        <w:t xml:space="preserve">wymiaru </w:t>
      </w:r>
      <w:r w:rsidR="00485931">
        <w:t>–</w:t>
      </w:r>
      <w:r w:rsidR="005E4A10" w:rsidRPr="00425F60">
        <w:t xml:space="preserve"> dla</w:t>
      </w:r>
      <w:r w:rsidR="00F16BF4" w:rsidRPr="00425F60">
        <w:t xml:space="preserve"> spółki,</w:t>
      </w:r>
      <w:r w:rsidR="00D111EF" w:rsidRPr="00425F60">
        <w:t xml:space="preserve"> </w:t>
      </w:r>
      <w:r w:rsidR="00F16BF4" w:rsidRPr="00425F60">
        <w:t>która</w:t>
      </w:r>
      <w:r w:rsidR="00673E65" w:rsidRPr="00425F60">
        <w:t xml:space="preserve"> w</w:t>
      </w:r>
      <w:r w:rsidR="00425F60" w:rsidRPr="00425F60">
        <w:t xml:space="preserve"> </w:t>
      </w:r>
      <w:r w:rsidR="00F16BF4" w:rsidRPr="00425F60">
        <w:t>co najmniej jednym</w:t>
      </w:r>
      <w:r w:rsidR="00673E65" w:rsidRPr="00425F60">
        <w:t xml:space="preserve"> z</w:t>
      </w:r>
      <w:r w:rsidR="00425F60" w:rsidRPr="00425F60">
        <w:t xml:space="preserve"> </w:t>
      </w:r>
      <w:r w:rsidR="00F16BF4" w:rsidRPr="00425F60">
        <w:t>dwóch ostatnich lat obrotowych</w:t>
      </w:r>
      <w:r w:rsidR="00D111EF" w:rsidRPr="00425F60">
        <w:t xml:space="preserve"> </w:t>
      </w:r>
      <w:r w:rsidR="00B76E3B" w:rsidRPr="00425F60">
        <w:t>spełniła przynajmniej dwie poniższe przesłanki</w:t>
      </w:r>
      <w:r w:rsidR="00F16BF4" w:rsidRPr="00425F60">
        <w:t>:</w:t>
      </w:r>
    </w:p>
    <w:p w:rsidR="001B47BF" w:rsidRPr="00425F60" w:rsidRDefault="00F16BF4" w:rsidP="00425F60">
      <w:pPr>
        <w:pStyle w:val="LITlitera"/>
      </w:pPr>
      <w:r w:rsidRPr="00425F60">
        <w:t>a)</w:t>
      </w:r>
      <w:r w:rsidRPr="00425F60">
        <w:tab/>
        <w:t xml:space="preserve">zatrudniała średniorocznie </w:t>
      </w:r>
      <w:r w:rsidR="00186A9C" w:rsidRPr="00425F60">
        <w:t>od 1</w:t>
      </w:r>
      <w:r w:rsidR="00673E65" w:rsidRPr="00425F60">
        <w:t>1</w:t>
      </w:r>
      <w:r w:rsidR="00425F60" w:rsidRPr="00425F60">
        <w:t xml:space="preserve"> </w:t>
      </w:r>
      <w:r w:rsidR="00186A9C" w:rsidRPr="00425F60">
        <w:t>do</w:t>
      </w:r>
      <w:r w:rsidRPr="00425F60">
        <w:t xml:space="preserve"> 5</w:t>
      </w:r>
      <w:r w:rsidR="00673E65" w:rsidRPr="00425F60">
        <w:t>0</w:t>
      </w:r>
      <w:r w:rsidR="00425F60" w:rsidRPr="00425F60">
        <w:t xml:space="preserve"> </w:t>
      </w:r>
      <w:r w:rsidRPr="00425F60">
        <w:t xml:space="preserve">pracowników </w:t>
      </w:r>
      <w:r w:rsidR="00B76E3B" w:rsidRPr="00425F60">
        <w:t>lub</w:t>
      </w:r>
    </w:p>
    <w:p w:rsidR="001B47BF" w:rsidRPr="00425F60" w:rsidRDefault="00F16BF4" w:rsidP="00425F60">
      <w:pPr>
        <w:pStyle w:val="LITlitera"/>
      </w:pPr>
      <w:r w:rsidRPr="00425F60">
        <w:t>b)</w:t>
      </w:r>
      <w:r w:rsidRPr="00425F60">
        <w:tab/>
        <w:t>osiągnęła roczny obrót netto ze sprzedaży towarów, wyrobów</w:t>
      </w:r>
      <w:r w:rsidR="00673E65" w:rsidRPr="00425F60">
        <w:t xml:space="preserve"> i</w:t>
      </w:r>
      <w:r w:rsidR="00425F60" w:rsidRPr="00425F60">
        <w:t xml:space="preserve"> </w:t>
      </w:r>
      <w:r w:rsidRPr="00425F60">
        <w:t xml:space="preserve">usług oraz operacji finansowych </w:t>
      </w:r>
      <w:r w:rsidR="00BF7991" w:rsidRPr="00425F60">
        <w:t>stanowiący co najmniej</w:t>
      </w:r>
      <w:r w:rsidR="00D111EF" w:rsidRPr="00425F60">
        <w:t xml:space="preserve"> </w:t>
      </w:r>
      <w:r w:rsidR="00F139E5" w:rsidRPr="00425F60">
        <w:t>równowartość</w:t>
      </w:r>
      <w:r w:rsidR="00673E65" w:rsidRPr="00425F60">
        <w:t xml:space="preserve"> w</w:t>
      </w:r>
      <w:r w:rsidR="00425F60" w:rsidRPr="00425F60">
        <w:t xml:space="preserve"> </w:t>
      </w:r>
      <w:r w:rsidR="00F139E5" w:rsidRPr="00425F60">
        <w:t xml:space="preserve">złotych </w:t>
      </w:r>
      <w:r w:rsidR="00673E65" w:rsidRPr="00425F60">
        <w:t>2</w:t>
      </w:r>
      <w:r w:rsidR="00425F60" w:rsidRPr="00425F60">
        <w:t xml:space="preserve"> </w:t>
      </w:r>
      <w:r w:rsidR="00F139E5" w:rsidRPr="00425F60">
        <w:t>milionów euro</w:t>
      </w:r>
      <w:r w:rsidRPr="00425F60">
        <w:t>, lub</w:t>
      </w:r>
    </w:p>
    <w:p w:rsidR="001B47BF" w:rsidRPr="00DD0651" w:rsidRDefault="00B76E3B" w:rsidP="00425F60">
      <w:pPr>
        <w:pStyle w:val="LITlitera"/>
        <w:rPr>
          <w:rStyle w:val="Ppogrubienie"/>
        </w:rPr>
      </w:pPr>
      <w:r w:rsidRPr="00DD0651">
        <w:rPr>
          <w:rStyle w:val="Ppogrubienie"/>
          <w:rFonts w:ascii="Times New Roman" w:hAnsi="Times New Roman" w:cs="Times New Roman"/>
          <w:b w:val="0"/>
          <w:szCs w:val="24"/>
        </w:rPr>
        <w:t>c)</w:t>
      </w:r>
      <w:r w:rsidR="004A5140" w:rsidRPr="00DD0651">
        <w:rPr>
          <w:rStyle w:val="Ppogrubienie"/>
          <w:rFonts w:ascii="Times New Roman" w:hAnsi="Times New Roman" w:cs="Times New Roman"/>
          <w:b w:val="0"/>
          <w:szCs w:val="24"/>
        </w:rPr>
        <w:tab/>
      </w:r>
      <w:r w:rsidR="00F16BF4" w:rsidRPr="00DD0651">
        <w:rPr>
          <w:rStyle w:val="Ppogrubienie"/>
          <w:rFonts w:ascii="Times New Roman" w:hAnsi="Times New Roman" w:cs="Times New Roman"/>
          <w:b w:val="0"/>
          <w:szCs w:val="24"/>
        </w:rPr>
        <w:t xml:space="preserve">sumy </w:t>
      </w:r>
      <w:r w:rsidR="00F16BF4" w:rsidRPr="00425F60">
        <w:t>aktywów</w:t>
      </w:r>
      <w:r w:rsidR="00F16BF4" w:rsidRPr="00DD0651">
        <w:rPr>
          <w:rStyle w:val="Ppogrubienie"/>
          <w:rFonts w:ascii="Times New Roman" w:hAnsi="Times New Roman" w:cs="Times New Roman"/>
          <w:b w:val="0"/>
          <w:szCs w:val="24"/>
        </w:rPr>
        <w:t xml:space="preserve"> jej bilansu sporządzonego na koniec jednego</w:t>
      </w:r>
      <w:r w:rsidR="00673E65" w:rsidRPr="00DD0651">
        <w:rPr>
          <w:rStyle w:val="Ppogrubienie"/>
          <w:rFonts w:ascii="Times New Roman" w:hAnsi="Times New Roman" w:cs="Times New Roman"/>
          <w:b w:val="0"/>
          <w:szCs w:val="24"/>
        </w:rPr>
        <w:t xml:space="preserve"> z</w:t>
      </w:r>
      <w:r w:rsidR="00425F60">
        <w:rPr>
          <w:rStyle w:val="Ppogrubienie"/>
          <w:rFonts w:ascii="Times New Roman" w:hAnsi="Times New Roman" w:cs="Times New Roman"/>
          <w:b w:val="0"/>
          <w:szCs w:val="24"/>
        </w:rPr>
        <w:t xml:space="preserve"> </w:t>
      </w:r>
      <w:r w:rsidR="00F16BF4" w:rsidRPr="00DD0651">
        <w:rPr>
          <w:rStyle w:val="Ppogrubienie"/>
          <w:rFonts w:ascii="Times New Roman" w:hAnsi="Times New Roman" w:cs="Times New Roman"/>
          <w:b w:val="0"/>
          <w:szCs w:val="24"/>
        </w:rPr>
        <w:t xml:space="preserve">tych lat </w:t>
      </w:r>
      <w:r w:rsidR="00F139E5" w:rsidRPr="00DD0651">
        <w:rPr>
          <w:rStyle w:val="Ppogrubienie"/>
          <w:rFonts w:ascii="Times New Roman" w:hAnsi="Times New Roman" w:cs="Times New Roman"/>
          <w:b w:val="0"/>
          <w:szCs w:val="24"/>
        </w:rPr>
        <w:t xml:space="preserve">stanowiły </w:t>
      </w:r>
      <w:r w:rsidR="006A407A" w:rsidRPr="00DD0651">
        <w:rPr>
          <w:rStyle w:val="Ppogrubienie"/>
          <w:rFonts w:ascii="Times New Roman" w:hAnsi="Times New Roman" w:cs="Times New Roman"/>
          <w:b w:val="0"/>
          <w:szCs w:val="24"/>
        </w:rPr>
        <w:t xml:space="preserve">co najmniej </w:t>
      </w:r>
      <w:r w:rsidR="00F139E5" w:rsidRPr="00DD0651">
        <w:rPr>
          <w:rStyle w:val="Ppogrubienie"/>
          <w:rFonts w:ascii="Times New Roman" w:hAnsi="Times New Roman" w:cs="Times New Roman"/>
          <w:b w:val="0"/>
          <w:szCs w:val="24"/>
        </w:rPr>
        <w:t>równowartość</w:t>
      </w:r>
      <w:r w:rsidR="00673E65" w:rsidRPr="00DD0651">
        <w:rPr>
          <w:rStyle w:val="Ppogrubienie"/>
          <w:rFonts w:ascii="Times New Roman" w:hAnsi="Times New Roman" w:cs="Times New Roman"/>
          <w:b w:val="0"/>
          <w:szCs w:val="24"/>
        </w:rPr>
        <w:t xml:space="preserve"> w</w:t>
      </w:r>
      <w:r w:rsidR="00425F60">
        <w:rPr>
          <w:rStyle w:val="Ppogrubienie"/>
          <w:rFonts w:ascii="Times New Roman" w:hAnsi="Times New Roman" w:cs="Times New Roman"/>
          <w:b w:val="0"/>
          <w:szCs w:val="24"/>
        </w:rPr>
        <w:t xml:space="preserve"> </w:t>
      </w:r>
      <w:r w:rsidR="00F139E5" w:rsidRPr="00DD0651">
        <w:rPr>
          <w:rStyle w:val="Ppogrubienie"/>
          <w:rFonts w:ascii="Times New Roman" w:hAnsi="Times New Roman" w:cs="Times New Roman"/>
          <w:b w:val="0"/>
          <w:szCs w:val="24"/>
        </w:rPr>
        <w:t xml:space="preserve">złotych </w:t>
      </w:r>
      <w:r w:rsidR="00673E65" w:rsidRPr="00DD0651">
        <w:rPr>
          <w:rStyle w:val="Ppogrubienie"/>
          <w:rFonts w:ascii="Times New Roman" w:hAnsi="Times New Roman" w:cs="Times New Roman"/>
          <w:b w:val="0"/>
          <w:szCs w:val="24"/>
        </w:rPr>
        <w:t>2</w:t>
      </w:r>
      <w:r w:rsidR="00425F60">
        <w:rPr>
          <w:rStyle w:val="Ppogrubienie"/>
          <w:rFonts w:ascii="Times New Roman" w:hAnsi="Times New Roman" w:cs="Times New Roman"/>
          <w:b w:val="0"/>
          <w:szCs w:val="24"/>
        </w:rPr>
        <w:t xml:space="preserve"> </w:t>
      </w:r>
      <w:r w:rsidR="00F16BF4" w:rsidRPr="00DD0651">
        <w:rPr>
          <w:rStyle w:val="Ppogrubienie"/>
          <w:rFonts w:ascii="Times New Roman" w:hAnsi="Times New Roman" w:cs="Times New Roman"/>
          <w:b w:val="0"/>
          <w:szCs w:val="24"/>
        </w:rPr>
        <w:t>milionów euro</w:t>
      </w:r>
      <w:r w:rsidR="00621211">
        <w:rPr>
          <w:rStyle w:val="Ppogrubienie"/>
          <w:rFonts w:ascii="Times New Roman" w:hAnsi="Times New Roman" w:cs="Times New Roman"/>
          <w:b w:val="0"/>
          <w:szCs w:val="24"/>
        </w:rPr>
        <w:t>,</w:t>
      </w:r>
    </w:p>
    <w:p w:rsidR="001B47BF" w:rsidRPr="00425F60" w:rsidRDefault="00BA3845" w:rsidP="00980A55">
      <w:pPr>
        <w:pStyle w:val="PKTpunkt"/>
        <w:keepNext/>
      </w:pPr>
      <w:r w:rsidRPr="00DD0651">
        <w:rPr>
          <w:rStyle w:val="Ppogrubienie"/>
          <w:rFonts w:ascii="Times New Roman" w:hAnsi="Times New Roman" w:cs="Times New Roman"/>
          <w:b w:val="0"/>
          <w:szCs w:val="24"/>
        </w:rPr>
        <w:t>3)</w:t>
      </w:r>
      <w:r w:rsidRPr="00DD0651">
        <w:rPr>
          <w:rStyle w:val="Ppogrubienie"/>
          <w:rFonts w:ascii="Times New Roman" w:hAnsi="Times New Roman" w:cs="Times New Roman"/>
          <w:b w:val="0"/>
          <w:szCs w:val="24"/>
        </w:rPr>
        <w:tab/>
      </w:r>
      <w:r w:rsidR="00735E7B" w:rsidRPr="00DD0651">
        <w:rPr>
          <w:rStyle w:val="Ppogrubienie"/>
          <w:rFonts w:ascii="Times New Roman" w:hAnsi="Times New Roman" w:cs="Times New Roman"/>
          <w:b w:val="0"/>
          <w:szCs w:val="24"/>
        </w:rPr>
        <w:t xml:space="preserve">od </w:t>
      </w:r>
      <w:r w:rsidR="008E7486" w:rsidRPr="00425F60">
        <w:t>trzykrotności</w:t>
      </w:r>
      <w:r w:rsidR="00D111EF" w:rsidRPr="00425F60">
        <w:t xml:space="preserve"> </w:t>
      </w:r>
      <w:r w:rsidR="00735E7B" w:rsidRPr="00425F60">
        <w:t>do pięciokrotności</w:t>
      </w:r>
      <w:r w:rsidR="005E4A10" w:rsidRPr="00425F60">
        <w:t xml:space="preserve"> podstawy </w:t>
      </w:r>
      <w:r w:rsidR="002F7722" w:rsidRPr="00425F60">
        <w:t xml:space="preserve">wymiaru </w:t>
      </w:r>
      <w:r w:rsidR="00485931">
        <w:t>–</w:t>
      </w:r>
      <w:r w:rsidR="005E4A10" w:rsidRPr="00425F60">
        <w:t xml:space="preserve"> dla </w:t>
      </w:r>
      <w:r w:rsidR="00F16BF4" w:rsidRPr="00425F60">
        <w:t>spółki,</w:t>
      </w:r>
      <w:r w:rsidR="00D111EF" w:rsidRPr="00425F60">
        <w:t xml:space="preserve"> </w:t>
      </w:r>
      <w:r w:rsidR="00F16BF4" w:rsidRPr="00425F60">
        <w:t>która</w:t>
      </w:r>
      <w:r w:rsidR="00673E65" w:rsidRPr="00425F60">
        <w:t xml:space="preserve"> w</w:t>
      </w:r>
      <w:r w:rsidR="00425F60" w:rsidRPr="00425F60">
        <w:t xml:space="preserve"> </w:t>
      </w:r>
      <w:r w:rsidR="00F16BF4" w:rsidRPr="00425F60">
        <w:t>co najmniej jednym</w:t>
      </w:r>
      <w:r w:rsidR="00673E65" w:rsidRPr="00425F60">
        <w:t xml:space="preserve"> z</w:t>
      </w:r>
      <w:r w:rsidR="00425F60" w:rsidRPr="00425F60">
        <w:t xml:space="preserve"> </w:t>
      </w:r>
      <w:r w:rsidR="00F16BF4" w:rsidRPr="00425F60">
        <w:t>dwóch ostatnich lat obrotowych</w:t>
      </w:r>
      <w:r w:rsidR="00D111EF" w:rsidRPr="00425F60">
        <w:t xml:space="preserve"> </w:t>
      </w:r>
      <w:r w:rsidR="00B76E3B" w:rsidRPr="00425F60">
        <w:t>spełniła przynajmniej dwie poniższe przesłanki</w:t>
      </w:r>
      <w:r w:rsidR="00F16BF4" w:rsidRPr="00425F60">
        <w:t>:</w:t>
      </w:r>
    </w:p>
    <w:p w:rsidR="00F16BF4" w:rsidRPr="00425F60" w:rsidRDefault="00F16BF4" w:rsidP="00425F60">
      <w:pPr>
        <w:pStyle w:val="LITlitera"/>
      </w:pPr>
      <w:r w:rsidRPr="00425F60">
        <w:t>a)</w:t>
      </w:r>
      <w:r w:rsidRPr="00425F60">
        <w:tab/>
        <w:t xml:space="preserve">zatrudniała średniorocznie </w:t>
      </w:r>
      <w:r w:rsidR="00784795" w:rsidRPr="00425F60">
        <w:t>od 5</w:t>
      </w:r>
      <w:r w:rsidR="00673E65" w:rsidRPr="00425F60">
        <w:t>1</w:t>
      </w:r>
      <w:r w:rsidR="00425F60" w:rsidRPr="00425F60">
        <w:t xml:space="preserve"> </w:t>
      </w:r>
      <w:r w:rsidR="00784795" w:rsidRPr="00425F60">
        <w:t>do</w:t>
      </w:r>
      <w:r w:rsidRPr="00425F60">
        <w:t xml:space="preserve"> 25</w:t>
      </w:r>
      <w:r w:rsidR="00673E65" w:rsidRPr="00425F60">
        <w:t>0</w:t>
      </w:r>
      <w:r w:rsidR="00425F60" w:rsidRPr="00425F60">
        <w:t xml:space="preserve"> </w:t>
      </w:r>
      <w:r w:rsidRPr="00425F60">
        <w:t xml:space="preserve">pracowników </w:t>
      </w:r>
      <w:r w:rsidR="00B76E3B" w:rsidRPr="00425F60">
        <w:t>lub</w:t>
      </w:r>
    </w:p>
    <w:p w:rsidR="001B47BF" w:rsidRPr="00425F60" w:rsidRDefault="00F16BF4" w:rsidP="00425F60">
      <w:pPr>
        <w:pStyle w:val="LITlitera"/>
      </w:pPr>
      <w:r w:rsidRPr="00425F60">
        <w:t>b)</w:t>
      </w:r>
      <w:r w:rsidRPr="00425F60">
        <w:tab/>
        <w:t>osiągnęła roczny obrót netto ze sprzedaży towarów, wyrobów</w:t>
      </w:r>
      <w:r w:rsidR="00673E65" w:rsidRPr="00425F60">
        <w:t xml:space="preserve"> i</w:t>
      </w:r>
      <w:r w:rsidR="00425F60" w:rsidRPr="00425F60">
        <w:t xml:space="preserve"> </w:t>
      </w:r>
      <w:r w:rsidRPr="00425F60">
        <w:t xml:space="preserve">usług oraz operacji finansowych </w:t>
      </w:r>
      <w:r w:rsidR="00807632" w:rsidRPr="00425F60">
        <w:t>wyższy niż</w:t>
      </w:r>
      <w:r w:rsidRPr="00425F60">
        <w:t xml:space="preserve"> równowartoś</w:t>
      </w:r>
      <w:r w:rsidR="00807632" w:rsidRPr="00425F60">
        <w:t>ć</w:t>
      </w:r>
      <w:r w:rsidR="00673E65" w:rsidRPr="00425F60">
        <w:t xml:space="preserve"> w</w:t>
      </w:r>
      <w:r w:rsidR="00425F60" w:rsidRPr="00425F60">
        <w:t xml:space="preserve"> </w:t>
      </w:r>
      <w:r w:rsidRPr="00425F60">
        <w:t xml:space="preserve">złotych </w:t>
      </w:r>
      <w:r w:rsidR="00807632" w:rsidRPr="00425F60">
        <w:t>1</w:t>
      </w:r>
      <w:r w:rsidR="00673E65" w:rsidRPr="00425F60">
        <w:t>0</w:t>
      </w:r>
      <w:r w:rsidR="00425F60" w:rsidRPr="00425F60">
        <w:t xml:space="preserve"> </w:t>
      </w:r>
      <w:r w:rsidR="00807632" w:rsidRPr="00425F60">
        <w:t>milionów euro</w:t>
      </w:r>
      <w:r w:rsidRPr="00425F60">
        <w:t>, lub</w:t>
      </w:r>
    </w:p>
    <w:p w:rsidR="001B47BF" w:rsidRPr="00425F60" w:rsidRDefault="00B76E3B" w:rsidP="00425F60">
      <w:pPr>
        <w:pStyle w:val="LITlitera"/>
      </w:pPr>
      <w:r w:rsidRPr="00425F60">
        <w:t>c)</w:t>
      </w:r>
      <w:r w:rsidR="004A5140" w:rsidRPr="00425F60">
        <w:tab/>
      </w:r>
      <w:r w:rsidR="00F16BF4" w:rsidRPr="00425F60">
        <w:t>sumy aktywów jej bilansu sporządzonego na koniec jednego</w:t>
      </w:r>
      <w:r w:rsidR="00673E65" w:rsidRPr="00425F60">
        <w:t xml:space="preserve"> z</w:t>
      </w:r>
      <w:r w:rsidR="00425F60" w:rsidRPr="00425F60">
        <w:t xml:space="preserve"> </w:t>
      </w:r>
      <w:r w:rsidR="00F16BF4" w:rsidRPr="00425F60">
        <w:t xml:space="preserve">tych lat </w:t>
      </w:r>
      <w:r w:rsidR="00391428" w:rsidRPr="00425F60">
        <w:t>były wyższe niż równowartość</w:t>
      </w:r>
      <w:r w:rsidR="00673E65" w:rsidRPr="00425F60">
        <w:t xml:space="preserve"> w</w:t>
      </w:r>
      <w:r w:rsidR="00425F60" w:rsidRPr="00425F60">
        <w:t xml:space="preserve"> </w:t>
      </w:r>
      <w:r w:rsidR="00391428" w:rsidRPr="00425F60">
        <w:t>złotych 1</w:t>
      </w:r>
      <w:r w:rsidR="00673E65" w:rsidRPr="00425F60">
        <w:t>0</w:t>
      </w:r>
      <w:r w:rsidR="00425F60" w:rsidRPr="00425F60">
        <w:t xml:space="preserve"> </w:t>
      </w:r>
      <w:r w:rsidR="00391428" w:rsidRPr="00425F60">
        <w:t>milionów euro</w:t>
      </w:r>
      <w:r w:rsidR="00621211">
        <w:t>,</w:t>
      </w:r>
    </w:p>
    <w:p w:rsidR="001B47BF" w:rsidRPr="00425F60" w:rsidRDefault="009054CE" w:rsidP="00980A55">
      <w:pPr>
        <w:pStyle w:val="PKTpunkt"/>
        <w:keepNext/>
      </w:pPr>
      <w:r w:rsidRPr="00425F60">
        <w:t>4)</w:t>
      </w:r>
      <w:r w:rsidRPr="00425F60">
        <w:tab/>
      </w:r>
      <w:r w:rsidR="00CE336E" w:rsidRPr="00425F60">
        <w:t xml:space="preserve">od </w:t>
      </w:r>
      <w:r w:rsidR="008E7486" w:rsidRPr="00425F60">
        <w:t xml:space="preserve">czterokrotności </w:t>
      </w:r>
      <w:r w:rsidR="00CE336E" w:rsidRPr="00425F60">
        <w:t>do o</w:t>
      </w:r>
      <w:r w:rsidR="00485931">
        <w:t>śmiokrotności podstawy wymiaru –</w:t>
      </w:r>
      <w:r w:rsidR="00CE336E" w:rsidRPr="00425F60">
        <w:t xml:space="preserve"> dla spół</w:t>
      </w:r>
      <w:r w:rsidR="009F109C" w:rsidRPr="00425F60">
        <w:t>ki</w:t>
      </w:r>
      <w:r w:rsidR="002722B9" w:rsidRPr="00425F60">
        <w:t>,</w:t>
      </w:r>
      <w:r w:rsidR="00D111EF" w:rsidRPr="00425F60">
        <w:t xml:space="preserve"> </w:t>
      </w:r>
      <w:r w:rsidRPr="00425F60">
        <w:t>która</w:t>
      </w:r>
      <w:r w:rsidR="00673E65" w:rsidRPr="00425F60">
        <w:t xml:space="preserve"> w</w:t>
      </w:r>
      <w:r w:rsidR="00425F60" w:rsidRPr="00425F60">
        <w:t xml:space="preserve"> </w:t>
      </w:r>
      <w:r w:rsidRPr="00425F60">
        <w:t>co najmniej jednym</w:t>
      </w:r>
      <w:r w:rsidR="00673E65" w:rsidRPr="00425F60">
        <w:t xml:space="preserve"> z</w:t>
      </w:r>
      <w:r w:rsidR="00425F60" w:rsidRPr="00425F60">
        <w:t xml:space="preserve"> </w:t>
      </w:r>
      <w:r w:rsidRPr="00425F60">
        <w:t>dwóch ostatnich lat obrotowych</w:t>
      </w:r>
      <w:r w:rsidR="00D111EF" w:rsidRPr="00425F60">
        <w:t xml:space="preserve"> </w:t>
      </w:r>
      <w:r w:rsidR="00B76E3B" w:rsidRPr="00425F60">
        <w:t>spełniła przynajmniej dwie poniższe przesłanki</w:t>
      </w:r>
      <w:r w:rsidRPr="00425F60">
        <w:t>:</w:t>
      </w:r>
    </w:p>
    <w:p w:rsidR="009054CE" w:rsidRPr="00425F60" w:rsidRDefault="009054CE" w:rsidP="00425F60">
      <w:pPr>
        <w:pStyle w:val="LITlitera"/>
      </w:pPr>
      <w:r w:rsidRPr="00425F60">
        <w:t>a)</w:t>
      </w:r>
      <w:r w:rsidRPr="00425F60">
        <w:tab/>
        <w:t xml:space="preserve">zatrudniała średniorocznie </w:t>
      </w:r>
      <w:r w:rsidR="00D05CCA" w:rsidRPr="00425F60">
        <w:t>od</w:t>
      </w:r>
      <w:r w:rsidR="005C560B" w:rsidRPr="00425F60">
        <w:t xml:space="preserve"> </w:t>
      </w:r>
      <w:r w:rsidR="00A83523" w:rsidRPr="00425F60">
        <w:t>25</w:t>
      </w:r>
      <w:r w:rsidR="00673E65" w:rsidRPr="00425F60">
        <w:t>1</w:t>
      </w:r>
      <w:r w:rsidR="00425F60" w:rsidRPr="00425F60">
        <w:t xml:space="preserve"> </w:t>
      </w:r>
      <w:r w:rsidR="00B31BBC" w:rsidRPr="00425F60">
        <w:t>do 125</w:t>
      </w:r>
      <w:r w:rsidR="00673E65" w:rsidRPr="00425F60">
        <w:t>0</w:t>
      </w:r>
      <w:r w:rsidR="00425F60" w:rsidRPr="00425F60">
        <w:t xml:space="preserve"> </w:t>
      </w:r>
      <w:r w:rsidRPr="00425F60">
        <w:t xml:space="preserve">pracowników </w:t>
      </w:r>
      <w:r w:rsidR="00D05CCA" w:rsidRPr="00425F60">
        <w:t>lub</w:t>
      </w:r>
    </w:p>
    <w:p w:rsidR="001B47BF" w:rsidRPr="00425F60" w:rsidRDefault="009054CE" w:rsidP="00425F60">
      <w:pPr>
        <w:pStyle w:val="LITlitera"/>
      </w:pPr>
      <w:r w:rsidRPr="00425F60">
        <w:t>b)</w:t>
      </w:r>
      <w:r w:rsidRPr="00425F60">
        <w:tab/>
        <w:t>osiągnęła roczny obrót netto ze sprzedaży towarów, wyrobów</w:t>
      </w:r>
      <w:r w:rsidR="00673E65" w:rsidRPr="00425F60">
        <w:t xml:space="preserve"> i</w:t>
      </w:r>
      <w:r w:rsidR="00425F60" w:rsidRPr="00425F60">
        <w:t xml:space="preserve"> </w:t>
      </w:r>
      <w:r w:rsidRPr="00425F60">
        <w:t xml:space="preserve">usług oraz operacji finansowych </w:t>
      </w:r>
      <w:r w:rsidR="008C6D7B" w:rsidRPr="00425F60">
        <w:t xml:space="preserve">wyższy niż </w:t>
      </w:r>
      <w:r w:rsidRPr="00425F60">
        <w:t>równowartoś</w:t>
      </w:r>
      <w:r w:rsidR="00A83523" w:rsidRPr="00425F60">
        <w:t>ć</w:t>
      </w:r>
      <w:r w:rsidR="00673E65" w:rsidRPr="00425F60">
        <w:t xml:space="preserve"> w</w:t>
      </w:r>
      <w:r w:rsidR="00425F60" w:rsidRPr="00425F60">
        <w:t xml:space="preserve"> </w:t>
      </w:r>
      <w:r w:rsidRPr="00425F60">
        <w:t xml:space="preserve">złotych </w:t>
      </w:r>
      <w:r w:rsidR="00A83523" w:rsidRPr="00425F60">
        <w:t>5</w:t>
      </w:r>
      <w:r w:rsidR="00673E65" w:rsidRPr="00425F60">
        <w:t>0</w:t>
      </w:r>
      <w:r w:rsidR="00425F60" w:rsidRPr="00425F60">
        <w:t xml:space="preserve"> </w:t>
      </w:r>
      <w:r w:rsidRPr="00425F60">
        <w:t>milionów euro, lub</w:t>
      </w:r>
    </w:p>
    <w:p w:rsidR="001B47BF" w:rsidRPr="00425F60" w:rsidRDefault="00B76E3B" w:rsidP="00425F60">
      <w:pPr>
        <w:pStyle w:val="LITlitera"/>
      </w:pPr>
      <w:r w:rsidRPr="00425F60">
        <w:t>c)</w:t>
      </w:r>
      <w:r w:rsidR="004A5140" w:rsidRPr="00425F60">
        <w:tab/>
      </w:r>
      <w:r w:rsidR="009054CE" w:rsidRPr="00425F60">
        <w:t>sumy aktywów jej bilansu sporządzonego na koniec jednego</w:t>
      </w:r>
      <w:r w:rsidR="00673E65" w:rsidRPr="00425F60">
        <w:t xml:space="preserve"> z</w:t>
      </w:r>
      <w:r w:rsidR="00425F60" w:rsidRPr="00425F60">
        <w:t xml:space="preserve"> </w:t>
      </w:r>
      <w:r w:rsidR="009054CE" w:rsidRPr="00425F60">
        <w:t xml:space="preserve">tych lat </w:t>
      </w:r>
      <w:r w:rsidR="008C6D7B" w:rsidRPr="00425F60">
        <w:t>były wyższe</w:t>
      </w:r>
      <w:r w:rsidR="00D111EF" w:rsidRPr="00425F60">
        <w:t xml:space="preserve"> </w:t>
      </w:r>
      <w:r w:rsidR="008C6D7B" w:rsidRPr="00425F60">
        <w:t xml:space="preserve">niż </w:t>
      </w:r>
      <w:r w:rsidR="009054CE" w:rsidRPr="00425F60">
        <w:t>równowartoś</w:t>
      </w:r>
      <w:r w:rsidR="00276F17" w:rsidRPr="00425F60">
        <w:t>ć</w:t>
      </w:r>
      <w:r w:rsidR="00673E65" w:rsidRPr="00425F60">
        <w:t xml:space="preserve"> w</w:t>
      </w:r>
      <w:r w:rsidR="00425F60" w:rsidRPr="00425F60">
        <w:t xml:space="preserve"> </w:t>
      </w:r>
      <w:r w:rsidR="009054CE" w:rsidRPr="00425F60">
        <w:t xml:space="preserve">złotych </w:t>
      </w:r>
      <w:r w:rsidR="00A83523" w:rsidRPr="00425F60">
        <w:t>4</w:t>
      </w:r>
      <w:r w:rsidR="00673E65" w:rsidRPr="00425F60">
        <w:t>3</w:t>
      </w:r>
      <w:r w:rsidR="00425F60" w:rsidRPr="00425F60">
        <w:t xml:space="preserve"> </w:t>
      </w:r>
      <w:r w:rsidR="00621211">
        <w:t>milionów euro,</w:t>
      </w:r>
    </w:p>
    <w:p w:rsidR="001B47BF" w:rsidRPr="00425F60" w:rsidRDefault="009F109C" w:rsidP="00980A55">
      <w:pPr>
        <w:pStyle w:val="PKTpunkt"/>
        <w:keepNext/>
      </w:pPr>
      <w:r w:rsidRPr="00425F60">
        <w:t>5)</w:t>
      </w:r>
      <w:r w:rsidR="009054CE" w:rsidRPr="00425F60">
        <w:tab/>
      </w:r>
      <w:r w:rsidRPr="00425F60">
        <w:t xml:space="preserve">od </w:t>
      </w:r>
      <w:r w:rsidR="008E7486" w:rsidRPr="00425F60">
        <w:t xml:space="preserve">siedmiokrotności </w:t>
      </w:r>
      <w:r w:rsidRPr="00425F60">
        <w:t xml:space="preserve">do </w:t>
      </w:r>
      <w:r w:rsidR="008E7486" w:rsidRPr="00425F60">
        <w:t xml:space="preserve">piętnastokrotności </w:t>
      </w:r>
      <w:r w:rsidRPr="00425F60">
        <w:t xml:space="preserve">podstawy wymiaru </w:t>
      </w:r>
      <w:r w:rsidR="00485931">
        <w:t>–</w:t>
      </w:r>
      <w:r w:rsidRPr="00425F60">
        <w:t xml:space="preserve"> dla spółki</w:t>
      </w:r>
      <w:r w:rsidR="002722B9" w:rsidRPr="00425F60">
        <w:t>,</w:t>
      </w:r>
      <w:r w:rsidR="00D111EF" w:rsidRPr="00425F60">
        <w:t xml:space="preserve"> </w:t>
      </w:r>
      <w:r w:rsidR="009054CE" w:rsidRPr="00425F60">
        <w:t>która</w:t>
      </w:r>
      <w:r w:rsidR="00673E65" w:rsidRPr="00425F60">
        <w:t xml:space="preserve"> w</w:t>
      </w:r>
      <w:r w:rsidR="00425F60" w:rsidRPr="00425F60">
        <w:t xml:space="preserve"> </w:t>
      </w:r>
      <w:r w:rsidR="009054CE" w:rsidRPr="00425F60">
        <w:t>co najmniej jednym</w:t>
      </w:r>
      <w:r w:rsidR="00673E65" w:rsidRPr="00425F60">
        <w:t xml:space="preserve"> z</w:t>
      </w:r>
      <w:r w:rsidR="00425F60" w:rsidRPr="00425F60">
        <w:t xml:space="preserve"> </w:t>
      </w:r>
      <w:r w:rsidR="009054CE" w:rsidRPr="00425F60">
        <w:t>dwóch ostatnich lat obrotowych</w:t>
      </w:r>
      <w:r w:rsidR="00D111EF" w:rsidRPr="00425F60">
        <w:t xml:space="preserve"> </w:t>
      </w:r>
      <w:r w:rsidR="00B76E3B" w:rsidRPr="00425F60">
        <w:t>spełniła przynajmniej dwie poniższe przesłanki</w:t>
      </w:r>
      <w:r w:rsidR="009054CE" w:rsidRPr="00425F60">
        <w:t>:</w:t>
      </w:r>
    </w:p>
    <w:p w:rsidR="009054CE" w:rsidRPr="00425F60" w:rsidRDefault="009054CE" w:rsidP="00425F60">
      <w:pPr>
        <w:pStyle w:val="LITlitera"/>
      </w:pPr>
      <w:r w:rsidRPr="00425F60">
        <w:t>a)</w:t>
      </w:r>
      <w:r w:rsidRPr="00425F60">
        <w:tab/>
        <w:t xml:space="preserve">zatrudniała średniorocznie </w:t>
      </w:r>
      <w:r w:rsidR="00E87DB3" w:rsidRPr="00425F60">
        <w:t>co najmniej</w:t>
      </w:r>
      <w:r w:rsidR="00FD094E">
        <w:t xml:space="preserve"> </w:t>
      </w:r>
      <w:r w:rsidR="00CE729A" w:rsidRPr="00425F60">
        <w:t>125</w:t>
      </w:r>
      <w:r w:rsidR="00673E65" w:rsidRPr="00425F60">
        <w:t>1</w:t>
      </w:r>
      <w:r w:rsidR="00425F60" w:rsidRPr="00425F60">
        <w:t xml:space="preserve"> </w:t>
      </w:r>
      <w:r w:rsidRPr="00425F60">
        <w:t xml:space="preserve">pracowników </w:t>
      </w:r>
      <w:r w:rsidR="00F2615F" w:rsidRPr="00425F60">
        <w:t>lub</w:t>
      </w:r>
    </w:p>
    <w:p w:rsidR="001B47BF" w:rsidRPr="00425F60" w:rsidRDefault="009054CE" w:rsidP="00425F60">
      <w:pPr>
        <w:pStyle w:val="LITlitera"/>
      </w:pPr>
      <w:r w:rsidRPr="00425F60">
        <w:t>b)</w:t>
      </w:r>
      <w:r w:rsidRPr="00425F60">
        <w:tab/>
        <w:t>osiągnęła roczny obrót netto ze sprzedaży towarów, wyrobów</w:t>
      </w:r>
      <w:r w:rsidR="00673E65" w:rsidRPr="00425F60">
        <w:t xml:space="preserve"> i</w:t>
      </w:r>
      <w:r w:rsidR="00425F60" w:rsidRPr="00425F60">
        <w:t xml:space="preserve"> </w:t>
      </w:r>
      <w:r w:rsidRPr="00425F60">
        <w:t xml:space="preserve">usług oraz operacji finansowych </w:t>
      </w:r>
      <w:r w:rsidR="008C6D7B" w:rsidRPr="00425F60">
        <w:t>wyższy niż</w:t>
      </w:r>
      <w:r w:rsidRPr="00425F60">
        <w:t xml:space="preserve"> równowartoś</w:t>
      </w:r>
      <w:r w:rsidR="00CE729A" w:rsidRPr="00425F60">
        <w:t>ć</w:t>
      </w:r>
      <w:r w:rsidR="00673E65" w:rsidRPr="00425F60">
        <w:t xml:space="preserve"> w</w:t>
      </w:r>
      <w:r w:rsidR="00425F60" w:rsidRPr="00425F60">
        <w:t xml:space="preserve"> </w:t>
      </w:r>
      <w:r w:rsidRPr="00425F60">
        <w:t xml:space="preserve">złotych </w:t>
      </w:r>
      <w:r w:rsidR="00CE729A" w:rsidRPr="00425F60">
        <w:t>25</w:t>
      </w:r>
      <w:r w:rsidR="00673E65" w:rsidRPr="00425F60">
        <w:t>0</w:t>
      </w:r>
      <w:r w:rsidR="00425F60" w:rsidRPr="00425F60">
        <w:t xml:space="preserve"> </w:t>
      </w:r>
      <w:r w:rsidRPr="00425F60">
        <w:t>milionów euro, lub</w:t>
      </w:r>
    </w:p>
    <w:p w:rsidR="001B47BF" w:rsidRPr="00425F60" w:rsidRDefault="00B76E3B" w:rsidP="00980A55">
      <w:pPr>
        <w:pStyle w:val="LITlitera"/>
        <w:keepNext/>
      </w:pPr>
      <w:r w:rsidRPr="00425F60">
        <w:t>c)</w:t>
      </w:r>
      <w:r w:rsidR="004A5140" w:rsidRPr="00425F60">
        <w:tab/>
      </w:r>
      <w:r w:rsidR="009054CE" w:rsidRPr="00425F60">
        <w:t>sumy aktywów jej bilansu sporządzonego na koniec jednego</w:t>
      </w:r>
      <w:r w:rsidR="00673E65" w:rsidRPr="00425F60">
        <w:t xml:space="preserve"> z</w:t>
      </w:r>
      <w:r w:rsidR="00425F60" w:rsidRPr="00425F60">
        <w:t xml:space="preserve"> </w:t>
      </w:r>
      <w:r w:rsidR="009054CE" w:rsidRPr="00425F60">
        <w:t xml:space="preserve">tych lat </w:t>
      </w:r>
      <w:r w:rsidR="008C6D7B" w:rsidRPr="00425F60">
        <w:t>były wyższe niż</w:t>
      </w:r>
      <w:r w:rsidR="009054CE" w:rsidRPr="00425F60">
        <w:t xml:space="preserve"> równowartoś</w:t>
      </w:r>
      <w:r w:rsidR="00CE729A" w:rsidRPr="00425F60">
        <w:t>ć</w:t>
      </w:r>
      <w:r w:rsidR="00673E65" w:rsidRPr="00425F60">
        <w:t xml:space="preserve"> w</w:t>
      </w:r>
      <w:r w:rsidR="00425F60" w:rsidRPr="00425F60">
        <w:t xml:space="preserve"> </w:t>
      </w:r>
      <w:r w:rsidR="009054CE" w:rsidRPr="00425F60">
        <w:t xml:space="preserve">złotych </w:t>
      </w:r>
      <w:r w:rsidR="00CE729A" w:rsidRPr="00425F60">
        <w:t>21</w:t>
      </w:r>
      <w:r w:rsidR="00673E65" w:rsidRPr="00425F60">
        <w:t>5</w:t>
      </w:r>
      <w:r w:rsidR="00425F60" w:rsidRPr="00425F60">
        <w:t xml:space="preserve"> </w:t>
      </w:r>
      <w:r w:rsidR="009054CE" w:rsidRPr="00425F60">
        <w:t>milionów euro</w:t>
      </w:r>
    </w:p>
    <w:p w:rsidR="00591662" w:rsidRPr="00425F60" w:rsidRDefault="004E7CAC" w:rsidP="004E7CAC">
      <w:pPr>
        <w:pStyle w:val="CZWSPPKTczwsplnapunktw"/>
      </w:pPr>
      <w:r>
        <w:t xml:space="preserve">– </w:t>
      </w:r>
      <w:r w:rsidR="00863C23" w:rsidRPr="00425F60">
        <w:t>przy czym wyrażone</w:t>
      </w:r>
      <w:r w:rsidR="00673E65" w:rsidRPr="00425F60">
        <w:t xml:space="preserve"> w</w:t>
      </w:r>
      <w:r w:rsidR="00425F60" w:rsidRPr="00425F60">
        <w:t xml:space="preserve"> </w:t>
      </w:r>
      <w:r w:rsidR="00863C23" w:rsidRPr="00425F60">
        <w:t>euro wielkości,</w:t>
      </w:r>
      <w:r w:rsidR="00673E65" w:rsidRPr="00425F60">
        <w:t xml:space="preserve"> o</w:t>
      </w:r>
      <w:r w:rsidR="00425F60" w:rsidRPr="00425F60">
        <w:t xml:space="preserve"> </w:t>
      </w:r>
      <w:r w:rsidR="00863C23" w:rsidRPr="00425F60">
        <w:t>których mowa</w:t>
      </w:r>
      <w:r w:rsidR="00673E65" w:rsidRPr="00425F60">
        <w:t xml:space="preserve"> w</w:t>
      </w:r>
      <w:r w:rsidR="00425F60" w:rsidRPr="00425F60">
        <w:t xml:space="preserve"> </w:t>
      </w:r>
      <w:r w:rsidR="00673E65" w:rsidRPr="00425F60">
        <w:t>pkt</w:t>
      </w:r>
      <w:r w:rsidR="00425F60" w:rsidRPr="00425F60">
        <w:t xml:space="preserve"> </w:t>
      </w:r>
      <w:r w:rsidR="00485931">
        <w:t>1–</w:t>
      </w:r>
      <w:r w:rsidR="00863C23" w:rsidRPr="00425F60">
        <w:t>5, przelicza się na złote według średniego kursu ogłaszanego przez Narodowy Bank Polski</w:t>
      </w:r>
      <w:r w:rsidR="00673E65" w:rsidRPr="00425F60">
        <w:t xml:space="preserve"> w</w:t>
      </w:r>
      <w:r w:rsidR="00425F60" w:rsidRPr="00425F60">
        <w:t xml:space="preserve"> </w:t>
      </w:r>
      <w:r w:rsidR="00863C23" w:rsidRPr="00425F60">
        <w:t xml:space="preserve">ostatnim dniu </w:t>
      </w:r>
      <w:r w:rsidR="00DD15B6" w:rsidRPr="00425F60">
        <w:t xml:space="preserve">danego </w:t>
      </w:r>
      <w:r w:rsidR="00863C23" w:rsidRPr="00425F60">
        <w:t>roku obrotowego</w:t>
      </w:r>
      <w:r w:rsidR="00DD15B6" w:rsidRPr="00425F60">
        <w:t>.</w:t>
      </w:r>
    </w:p>
    <w:p w:rsidR="005B105D" w:rsidRPr="00DD0651" w:rsidRDefault="004E3B79" w:rsidP="004A5140">
      <w:pPr>
        <w:pStyle w:val="USTustnpkodeksu"/>
      </w:pPr>
      <w:r w:rsidRPr="00DD0651">
        <w:t>3</w:t>
      </w:r>
      <w:r w:rsidR="005B105D" w:rsidRPr="00DD0651">
        <w:t>.</w:t>
      </w:r>
      <w:r w:rsidR="00543193">
        <w:t> </w:t>
      </w:r>
      <w:r w:rsidR="00681005" w:rsidRPr="00DD0651">
        <w:t xml:space="preserve">Jeżeli przemawiają za tym </w:t>
      </w:r>
      <w:r w:rsidR="0053493E" w:rsidRPr="00DD0651">
        <w:t xml:space="preserve">wyjątkowe </w:t>
      </w:r>
      <w:r w:rsidR="00681005" w:rsidRPr="00DD0651">
        <w:t>okoliczności,</w:t>
      </w:r>
      <w:r w:rsidR="00673E65" w:rsidRPr="00DD0651">
        <w:t xml:space="preserve"> w</w:t>
      </w:r>
      <w:r w:rsidR="00425F60">
        <w:t xml:space="preserve"> </w:t>
      </w:r>
      <w:r w:rsidR="00681005" w:rsidRPr="00DD0651">
        <w:t xml:space="preserve">szczególności dotyczące spółki albo rynku, na którym ona działa, </w:t>
      </w:r>
      <w:r w:rsidR="002F2C81" w:rsidRPr="00DD0651">
        <w:t xml:space="preserve">projekt </w:t>
      </w:r>
      <w:r w:rsidR="00CD2B1C" w:rsidRPr="00DD0651">
        <w:t>uchwał</w:t>
      </w:r>
      <w:r w:rsidR="002F2C81" w:rsidRPr="00DD0651">
        <w:t>y</w:t>
      </w:r>
      <w:r w:rsidR="00673E65" w:rsidRPr="00DD0651">
        <w:t xml:space="preserve"> w</w:t>
      </w:r>
      <w:r w:rsidR="00425F60">
        <w:t xml:space="preserve"> </w:t>
      </w:r>
      <w:r w:rsidR="00CD2B1C" w:rsidRPr="00DD0651">
        <w:t xml:space="preserve">sprawie zasad kształtowania wynagrodzeń </w:t>
      </w:r>
      <w:r w:rsidR="0063090B" w:rsidRPr="00DD0651">
        <w:t xml:space="preserve">dotyczący </w:t>
      </w:r>
      <w:r w:rsidR="00CD2B1C" w:rsidRPr="00DD0651">
        <w:t>członków organu zarządzającego,</w:t>
      </w:r>
      <w:r w:rsidR="00673E65" w:rsidRPr="00DD0651">
        <w:t xml:space="preserve"> o</w:t>
      </w:r>
      <w:r w:rsidR="00425F60">
        <w:t xml:space="preserve"> </w:t>
      </w:r>
      <w:r w:rsidR="00CD2B1C" w:rsidRPr="00DD0651">
        <w:t>któr</w:t>
      </w:r>
      <w:r w:rsidR="00E96504" w:rsidRPr="00DD0651">
        <w:t>ym</w:t>
      </w:r>
      <w:r w:rsidR="00CD2B1C" w:rsidRPr="00DD0651">
        <w:t xml:space="preserve"> mowa</w:t>
      </w:r>
      <w:r w:rsidR="00673E65" w:rsidRPr="00DD0651">
        <w:t xml:space="preserve"> w</w:t>
      </w:r>
      <w:r w:rsidR="00425F60">
        <w:t xml:space="preserve"> </w:t>
      </w:r>
      <w:r w:rsidR="00673E65" w:rsidRPr="00DD0651">
        <w:t>art.</w:t>
      </w:r>
      <w:r w:rsidR="00425F60">
        <w:t xml:space="preserve"> </w:t>
      </w:r>
      <w:r w:rsidR="00673E65" w:rsidRPr="00DD0651">
        <w:t>2 ust.</w:t>
      </w:r>
      <w:r w:rsidR="00425F60">
        <w:t xml:space="preserve"> </w:t>
      </w:r>
      <w:r w:rsidR="00673E65" w:rsidRPr="00DD0651">
        <w:t>2 pkt</w:t>
      </w:r>
      <w:r w:rsidR="00425F60">
        <w:t> </w:t>
      </w:r>
      <w:r w:rsidR="00F05FF3" w:rsidRPr="00DD0651">
        <w:t>1</w:t>
      </w:r>
      <w:r w:rsidR="00CD2B1C" w:rsidRPr="00DD0651">
        <w:t>,</w:t>
      </w:r>
      <w:r w:rsidR="0063090B" w:rsidRPr="00DD0651">
        <w:t xml:space="preserve"> </w:t>
      </w:r>
      <w:r w:rsidR="00CD2B1C" w:rsidRPr="00DD0651">
        <w:t xml:space="preserve">może przewidywać </w:t>
      </w:r>
      <w:r w:rsidR="00681005" w:rsidRPr="00DD0651">
        <w:t xml:space="preserve">inną </w:t>
      </w:r>
      <w:r w:rsidR="007C0FD6" w:rsidRPr="00DD0651">
        <w:t>wysokość części stałej wynagrodzenia miesięcznego członka organu zarządzającego</w:t>
      </w:r>
      <w:r w:rsidR="005B105D" w:rsidRPr="00DD0651">
        <w:t xml:space="preserve"> niż określona </w:t>
      </w:r>
      <w:r w:rsidR="004D56BA" w:rsidRPr="00DD0651">
        <w:t>zgodnie</w:t>
      </w:r>
      <w:r w:rsidR="00673E65" w:rsidRPr="00DD0651">
        <w:t xml:space="preserve"> z</w:t>
      </w:r>
      <w:r w:rsidR="00425F60">
        <w:t xml:space="preserve"> </w:t>
      </w:r>
      <w:r w:rsidR="00673E65" w:rsidRPr="00DD0651">
        <w:t>ust.</w:t>
      </w:r>
      <w:r w:rsidR="00425F60">
        <w:t xml:space="preserve"> </w:t>
      </w:r>
      <w:r w:rsidRPr="00DD0651">
        <w:t>2</w:t>
      </w:r>
      <w:r w:rsidR="005B105D" w:rsidRPr="00DD0651">
        <w:t>.</w:t>
      </w:r>
      <w:r w:rsidR="00673E65" w:rsidRPr="00DD0651">
        <w:t xml:space="preserve"> W</w:t>
      </w:r>
      <w:r w:rsidR="00425F60">
        <w:t xml:space="preserve"> </w:t>
      </w:r>
      <w:r w:rsidR="00845391" w:rsidRPr="00DD0651">
        <w:t xml:space="preserve">przypadku oddania głosów za uchwałą ustalającą wysokość </w:t>
      </w:r>
      <w:r w:rsidR="00C7626B" w:rsidRPr="00DD0651">
        <w:t xml:space="preserve">części stałej </w:t>
      </w:r>
      <w:r w:rsidR="00845391" w:rsidRPr="00DD0651">
        <w:t xml:space="preserve">wynagrodzenia </w:t>
      </w:r>
      <w:r w:rsidR="00C7626B" w:rsidRPr="00DD0651">
        <w:t xml:space="preserve">miesięcznego członka </w:t>
      </w:r>
      <w:r w:rsidR="00845391" w:rsidRPr="00DD0651">
        <w:t>organu zarządzającego</w:t>
      </w:r>
      <w:r w:rsidR="00673E65" w:rsidRPr="00DD0651">
        <w:t xml:space="preserve"> w</w:t>
      </w:r>
      <w:r w:rsidR="00425F60">
        <w:t xml:space="preserve"> </w:t>
      </w:r>
      <w:r w:rsidR="00E367ED" w:rsidRPr="00DD0651">
        <w:t>wyższej</w:t>
      </w:r>
      <w:r w:rsidR="00563CD6" w:rsidRPr="00DD0651">
        <w:t xml:space="preserve"> </w:t>
      </w:r>
      <w:r w:rsidR="002908BB" w:rsidRPr="00DD0651">
        <w:t>wysokości</w:t>
      </w:r>
      <w:r w:rsidR="00845391" w:rsidRPr="00DD0651">
        <w:t xml:space="preserve"> niż </w:t>
      </w:r>
      <w:r w:rsidR="004D56BA" w:rsidRPr="00DD0651">
        <w:t>określon</w:t>
      </w:r>
      <w:r w:rsidR="002908BB" w:rsidRPr="00DD0651">
        <w:t>a</w:t>
      </w:r>
      <w:r w:rsidR="00563CD6" w:rsidRPr="00DD0651">
        <w:t xml:space="preserve"> </w:t>
      </w:r>
      <w:r w:rsidR="002908BB" w:rsidRPr="00DD0651">
        <w:t>zgodnie</w:t>
      </w:r>
      <w:r w:rsidR="00673E65" w:rsidRPr="00DD0651">
        <w:t xml:space="preserve"> z</w:t>
      </w:r>
      <w:r w:rsidR="00425F60">
        <w:t xml:space="preserve"> </w:t>
      </w:r>
      <w:r w:rsidR="00673E65" w:rsidRPr="00DD0651">
        <w:t>ust.</w:t>
      </w:r>
      <w:r w:rsidR="00425F60">
        <w:t xml:space="preserve"> </w:t>
      </w:r>
      <w:r w:rsidR="00845391" w:rsidRPr="00DD0651">
        <w:t>2,</w:t>
      </w:r>
      <w:r w:rsidR="00693C43" w:rsidRPr="00DD0651">
        <w:t xml:space="preserve"> podmiot uprawniony do wykonywania praw udziałowych sporządza pisemne uzasadnienie</w:t>
      </w:r>
      <w:r w:rsidR="00673E65" w:rsidRPr="00DD0651">
        <w:t xml:space="preserve"> i</w:t>
      </w:r>
      <w:r w:rsidR="00425F60">
        <w:t xml:space="preserve"> </w:t>
      </w:r>
      <w:r w:rsidR="00693C43" w:rsidRPr="00DD0651">
        <w:t xml:space="preserve">publikuje je </w:t>
      </w:r>
      <w:r w:rsidR="00F96BD7" w:rsidRPr="00DD0651">
        <w:t>na swojej stronie podmiotowej</w:t>
      </w:r>
      <w:r w:rsidR="00673E65" w:rsidRPr="00DD0651">
        <w:t xml:space="preserve"> w</w:t>
      </w:r>
      <w:r w:rsidR="00425F60">
        <w:t xml:space="preserve"> </w:t>
      </w:r>
      <w:r w:rsidR="00693C43" w:rsidRPr="00DD0651">
        <w:t>Biuletynie Informacji Publicznej.</w:t>
      </w:r>
    </w:p>
    <w:p w:rsidR="00AB24AD" w:rsidRDefault="00AB24AD" w:rsidP="00980A55">
      <w:pPr>
        <w:pStyle w:val="USTustnpkodeksu"/>
        <w:keepNext/>
      </w:pPr>
      <w:r w:rsidRPr="00F22FCC">
        <w:t>4</w:t>
      </w:r>
      <w:r w:rsidR="00F41FFD">
        <w:t>.</w:t>
      </w:r>
      <w:r w:rsidR="00543193">
        <w:t> </w:t>
      </w:r>
      <w:r>
        <w:t>Przy ustalaniu części stałej wynagrodzenia miesięcznego członka organu zarządzającego:</w:t>
      </w:r>
    </w:p>
    <w:p w:rsidR="00AB24AD" w:rsidRDefault="00AB24AD" w:rsidP="00F22FCC">
      <w:pPr>
        <w:pStyle w:val="PKTpunkt"/>
      </w:pPr>
      <w:r>
        <w:t>1)</w:t>
      </w:r>
      <w:r>
        <w:tab/>
        <w:t xml:space="preserve">spółek będących spółkami publicznymi </w:t>
      </w:r>
      <w:r w:rsidR="00485931">
        <w:t>–</w:t>
      </w:r>
      <w:r>
        <w:t xml:space="preserve"> ust.</w:t>
      </w:r>
      <w:r w:rsidR="00425F60">
        <w:t xml:space="preserve"> </w:t>
      </w:r>
      <w:r>
        <w:t>3</w:t>
      </w:r>
      <w:r w:rsidR="00425F60">
        <w:t xml:space="preserve"> </w:t>
      </w:r>
      <w:r>
        <w:t>stosuje się, z</w:t>
      </w:r>
      <w:r w:rsidR="00425F60">
        <w:t xml:space="preserve"> </w:t>
      </w:r>
      <w:r>
        <w:t>tym że ustalenie części stałej wynagrodzenia miesięcznego członka organu zarządzającego w</w:t>
      </w:r>
      <w:r w:rsidR="00425F60">
        <w:t xml:space="preserve"> </w:t>
      </w:r>
      <w:r>
        <w:t>innej wysokości niż określona zgodnie z</w:t>
      </w:r>
      <w:r w:rsidR="00425F60">
        <w:t xml:space="preserve"> </w:t>
      </w:r>
      <w:r>
        <w:t>ust.</w:t>
      </w:r>
      <w:r w:rsidR="00425F60">
        <w:t xml:space="preserve"> </w:t>
      </w:r>
      <w:r>
        <w:t>2 wymaga uprzedniego przeprowadzenia porównania tak ustalonego wynagrodzenia z</w:t>
      </w:r>
      <w:r w:rsidR="00425F60">
        <w:t xml:space="preserve"> </w:t>
      </w:r>
      <w:r>
        <w:t>wysokością wynagrodzeń członków organów zarządzających spółek publicznych o</w:t>
      </w:r>
      <w:r w:rsidR="00425F60">
        <w:t xml:space="preserve"> </w:t>
      </w:r>
      <w:r>
        <w:t>podobnej skali lub przedmiocie działalności; wyniki porównania przedstawia się w</w:t>
      </w:r>
      <w:r w:rsidR="00425F60">
        <w:t xml:space="preserve"> </w:t>
      </w:r>
      <w:r>
        <w:t>uzasadnieniu uchwały ustalającej wysokość części stałej wynagrodzenia miesięcznego członka organu zarządzającego w</w:t>
      </w:r>
      <w:r w:rsidR="00425F60">
        <w:t xml:space="preserve"> </w:t>
      </w:r>
      <w:r>
        <w:t>innej wysokości niż określona zgodnie z</w:t>
      </w:r>
      <w:r w:rsidR="00425F60">
        <w:t xml:space="preserve"> </w:t>
      </w:r>
      <w:r>
        <w:t>ust.</w:t>
      </w:r>
      <w:r w:rsidR="00425F60">
        <w:t xml:space="preserve"> </w:t>
      </w:r>
      <w:r>
        <w:t>2;</w:t>
      </w:r>
    </w:p>
    <w:p w:rsidR="00AB24AD" w:rsidRPr="00DD0651" w:rsidRDefault="00AB24AD" w:rsidP="00F22FCC">
      <w:pPr>
        <w:pStyle w:val="PKTpunkt"/>
      </w:pPr>
      <w:r>
        <w:t>2)</w:t>
      </w:r>
      <w:r>
        <w:tab/>
        <w:t>podmiotów, których działalność polega na zarządzan</w:t>
      </w:r>
      <w:r w:rsidR="00425F60">
        <w:t>iu aktywami podmiotów trzecich –</w:t>
      </w:r>
      <w:r>
        <w:t xml:space="preserve"> uwzględnia się wyłącznie wartości jej aktywów, przy czym przez aktywa rozumie się również aktywa powierzone w zarządzanie.</w:t>
      </w:r>
    </w:p>
    <w:p w:rsidR="00577D15" w:rsidRPr="00DD0651" w:rsidRDefault="004E3B79" w:rsidP="004A5140">
      <w:pPr>
        <w:pStyle w:val="USTustnpkodeksu"/>
      </w:pPr>
      <w:r w:rsidRPr="00DD0651">
        <w:t>5</w:t>
      </w:r>
      <w:r w:rsidR="001D7AD9" w:rsidRPr="00DD0651">
        <w:t>.</w:t>
      </w:r>
      <w:r w:rsidR="00543193">
        <w:t> </w:t>
      </w:r>
      <w:r w:rsidR="000844E3" w:rsidRPr="00DD0651">
        <w:t xml:space="preserve">Część </w:t>
      </w:r>
      <w:r w:rsidR="0074768C" w:rsidRPr="00DD0651">
        <w:t xml:space="preserve">zmienna </w:t>
      </w:r>
      <w:r w:rsidR="000844E3" w:rsidRPr="00DD0651">
        <w:t>wynagrodzenia członka organu zarządzającego</w:t>
      </w:r>
      <w:r w:rsidR="004D6F2D" w:rsidRPr="00DD0651">
        <w:t xml:space="preserve">, </w:t>
      </w:r>
      <w:r w:rsidR="0074768C" w:rsidRPr="00DD0651">
        <w:t xml:space="preserve">stanowiąca </w:t>
      </w:r>
      <w:r w:rsidR="004D6F2D" w:rsidRPr="00DD0651">
        <w:t>wynagrodzenie uzupełniające za rok obrotowy spółki</w:t>
      </w:r>
      <w:r w:rsidR="009032FF" w:rsidRPr="00DD0651">
        <w:t>,</w:t>
      </w:r>
      <w:r w:rsidR="00CF1806" w:rsidRPr="00DD0651">
        <w:t xml:space="preserve"> </w:t>
      </w:r>
      <w:r w:rsidR="0074768C" w:rsidRPr="00DD0651">
        <w:t>uzależniona jest od poziomu realizacji</w:t>
      </w:r>
      <w:r w:rsidR="00425F60">
        <w:t xml:space="preserve"> </w:t>
      </w:r>
      <w:r w:rsidR="0074768C" w:rsidRPr="00DD0651">
        <w:t>celów zarządczych.</w:t>
      </w:r>
      <w:r w:rsidR="00CF1806" w:rsidRPr="00DD0651">
        <w:t xml:space="preserve"> </w:t>
      </w:r>
      <w:r w:rsidR="0099147B" w:rsidRPr="00DD0651">
        <w:t>Wagi celów</w:t>
      </w:r>
      <w:r w:rsidR="002A578F" w:rsidRPr="00DD0651">
        <w:t xml:space="preserve"> zarządczych</w:t>
      </w:r>
      <w:r w:rsidR="0099147B" w:rsidRPr="00DD0651">
        <w:t>,</w:t>
      </w:r>
      <w:r w:rsidR="00673E65" w:rsidRPr="00DD0651">
        <w:t xml:space="preserve"> a</w:t>
      </w:r>
      <w:r w:rsidR="00425F60">
        <w:t xml:space="preserve"> </w:t>
      </w:r>
      <w:r w:rsidR="0099147B" w:rsidRPr="00DD0651">
        <w:t>także obiektywne</w:t>
      </w:r>
      <w:r w:rsidR="00673E65" w:rsidRPr="00DD0651">
        <w:t xml:space="preserve"> i</w:t>
      </w:r>
      <w:r w:rsidR="00425F60">
        <w:t xml:space="preserve"> </w:t>
      </w:r>
      <w:r w:rsidR="0099147B" w:rsidRPr="00DD0651">
        <w:t>mierzalne kryteria ich realizacji</w:t>
      </w:r>
      <w:r w:rsidR="00673E65" w:rsidRPr="00DD0651">
        <w:t xml:space="preserve"> i</w:t>
      </w:r>
      <w:r w:rsidR="00425F60">
        <w:t xml:space="preserve"> </w:t>
      </w:r>
      <w:r w:rsidR="0099147B" w:rsidRPr="00DD0651">
        <w:t xml:space="preserve">rozliczania </w:t>
      </w:r>
      <w:r w:rsidR="0074768C" w:rsidRPr="00DD0651">
        <w:t xml:space="preserve">są ustalane </w:t>
      </w:r>
      <w:r w:rsidR="000844E3" w:rsidRPr="00DD0651">
        <w:t>dla poszczególnych lub wszystkich członków organu zarządzającego.</w:t>
      </w:r>
      <w:r w:rsidR="00673E65" w:rsidRPr="00DD0651">
        <w:t xml:space="preserve"> W</w:t>
      </w:r>
      <w:r w:rsidR="00425F60">
        <w:t xml:space="preserve"> </w:t>
      </w:r>
      <w:r w:rsidR="00072EE7" w:rsidRPr="00DD0651">
        <w:t xml:space="preserve">przypadku spółek realizujących misję publiczną albo spółek realizujących zadania publiczne przy określeniu celów zarządczych, ich wagi oraz </w:t>
      </w:r>
      <w:r w:rsidR="00256836" w:rsidRPr="00DD0651">
        <w:t>kryteriów ich realizacji</w:t>
      </w:r>
      <w:r w:rsidR="00673E65" w:rsidRPr="00DD0651">
        <w:t xml:space="preserve"> i</w:t>
      </w:r>
      <w:r w:rsidR="00485931">
        <w:t> </w:t>
      </w:r>
      <w:r w:rsidR="00072EE7" w:rsidRPr="00DD0651">
        <w:t xml:space="preserve">rozliczania, uwzględnia się </w:t>
      </w:r>
      <w:r w:rsidR="008E352C" w:rsidRPr="00DD0651">
        <w:t>także</w:t>
      </w:r>
      <w:r w:rsidR="002379A4" w:rsidRPr="00DD0651">
        <w:t xml:space="preserve"> </w:t>
      </w:r>
      <w:r w:rsidR="00072EE7" w:rsidRPr="00DD0651">
        <w:t>stopień realizacji misji publicznej albo stopień realizacji zadań publicznych</w:t>
      </w:r>
      <w:r w:rsidR="00AD36DD" w:rsidRPr="00DD0651">
        <w:t>,</w:t>
      </w:r>
      <w:r w:rsidR="00673E65" w:rsidRPr="00DD0651">
        <w:t xml:space="preserve"> w</w:t>
      </w:r>
      <w:r w:rsidR="00425F60">
        <w:t xml:space="preserve"> </w:t>
      </w:r>
      <w:r w:rsidR="00072EE7" w:rsidRPr="00DD0651">
        <w:t>okresie stanowiącym podstawę ustalenia wynagrodzenia uzupełniającego.</w:t>
      </w:r>
      <w:r w:rsidR="002379A4" w:rsidRPr="00DD0651">
        <w:t xml:space="preserve"> </w:t>
      </w:r>
      <w:r w:rsidR="0074768C" w:rsidRPr="00DD0651">
        <w:t>Część zmienna wynagrodzenia</w:t>
      </w:r>
      <w:r w:rsidR="00673E65" w:rsidRPr="00DD0651">
        <w:t xml:space="preserve"> w</w:t>
      </w:r>
      <w:r w:rsidR="00425F60">
        <w:t xml:space="preserve"> </w:t>
      </w:r>
      <w:r w:rsidR="00525D5F" w:rsidRPr="00DD0651">
        <w:t>spółce</w:t>
      </w:r>
      <w:r w:rsidR="002379A4" w:rsidRPr="00DD0651">
        <w:t xml:space="preserve"> </w:t>
      </w:r>
      <w:r w:rsidR="008563FA" w:rsidRPr="00DD0651">
        <w:t>nie może przekroczyć</w:t>
      </w:r>
      <w:r w:rsidR="002379A4" w:rsidRPr="00DD0651">
        <w:t xml:space="preserve"> </w:t>
      </w:r>
      <w:r w:rsidR="00F81FF9" w:rsidRPr="00DD0651">
        <w:t>5</w:t>
      </w:r>
      <w:r w:rsidR="0074768C" w:rsidRPr="00DD0651">
        <w:t>0%</w:t>
      </w:r>
      <w:r w:rsidR="008563FA" w:rsidRPr="00DD0651">
        <w:t>,</w:t>
      </w:r>
      <w:r w:rsidR="00673E65" w:rsidRPr="00DD0651">
        <w:t xml:space="preserve"> a</w:t>
      </w:r>
      <w:r w:rsidR="00485931">
        <w:t> </w:t>
      </w:r>
      <w:r w:rsidR="00673E65" w:rsidRPr="00DD0651">
        <w:t>w</w:t>
      </w:r>
      <w:r w:rsidR="00485931">
        <w:t> </w:t>
      </w:r>
      <w:r w:rsidR="008563FA" w:rsidRPr="00DD0651">
        <w:t>spółkach</w:t>
      </w:r>
      <w:r w:rsidR="00C72FF6" w:rsidRPr="00DD0651">
        <w:t>,</w:t>
      </w:r>
      <w:r w:rsidR="00673E65" w:rsidRPr="00DD0651">
        <w:t xml:space="preserve"> o</w:t>
      </w:r>
      <w:r w:rsidR="00425F60">
        <w:t xml:space="preserve"> </w:t>
      </w:r>
      <w:r w:rsidR="00C72FF6" w:rsidRPr="00DD0651">
        <w:t>których mowa</w:t>
      </w:r>
      <w:r w:rsidR="00673E65" w:rsidRPr="00DD0651">
        <w:t xml:space="preserve"> w</w:t>
      </w:r>
      <w:r w:rsidR="00425F60">
        <w:t xml:space="preserve"> </w:t>
      </w:r>
      <w:r w:rsidR="00673E65" w:rsidRPr="00DD0651">
        <w:t>ust.</w:t>
      </w:r>
      <w:r w:rsidR="00425F60">
        <w:t xml:space="preserve"> </w:t>
      </w:r>
      <w:r w:rsidR="00673E65" w:rsidRPr="00DD0651">
        <w:t>2 pkt</w:t>
      </w:r>
      <w:r w:rsidR="00425F60">
        <w:t xml:space="preserve"> </w:t>
      </w:r>
      <w:r w:rsidR="00C72FF6" w:rsidRPr="00DD0651">
        <w:t xml:space="preserve">5, </w:t>
      </w:r>
      <w:r w:rsidR="008563FA" w:rsidRPr="00DD0651">
        <w:t>100%</w:t>
      </w:r>
      <w:r w:rsidR="002379A4" w:rsidRPr="00DD0651">
        <w:t xml:space="preserve"> </w:t>
      </w:r>
      <w:r w:rsidR="006608E0" w:rsidRPr="00DD0651">
        <w:t xml:space="preserve">wynagrodzenia podstawowego </w:t>
      </w:r>
      <w:r w:rsidR="008563FA" w:rsidRPr="00DD0651">
        <w:t>członka organu zarządzającego</w:t>
      </w:r>
      <w:r w:rsidR="00673E65" w:rsidRPr="00DD0651">
        <w:t xml:space="preserve"> w</w:t>
      </w:r>
      <w:r w:rsidR="00425F60">
        <w:t xml:space="preserve"> </w:t>
      </w:r>
      <w:r w:rsidR="008563FA" w:rsidRPr="00DD0651">
        <w:t>poprzednim roku obrotowym.</w:t>
      </w:r>
    </w:p>
    <w:p w:rsidR="00B74427" w:rsidRPr="00DD0651" w:rsidRDefault="00B74427" w:rsidP="00980A55">
      <w:pPr>
        <w:pStyle w:val="USTustnpkodeksu"/>
        <w:keepNext/>
      </w:pPr>
      <w:r w:rsidRPr="00DD0651">
        <w:t>6.</w:t>
      </w:r>
      <w:r w:rsidR="00543193">
        <w:t> </w:t>
      </w:r>
      <w:r w:rsidRPr="00DD0651">
        <w:t>Cele zarządcze mogą stanowić</w:t>
      </w:r>
      <w:r w:rsidR="00673E65" w:rsidRPr="00DD0651">
        <w:t xml:space="preserve"> w</w:t>
      </w:r>
      <w:r w:rsidR="00425F60">
        <w:t xml:space="preserve"> </w:t>
      </w:r>
      <w:r w:rsidR="00AC5185" w:rsidRPr="00DD0651">
        <w:t>szczególności</w:t>
      </w:r>
      <w:r w:rsidRPr="00DD0651">
        <w:t>:</w:t>
      </w:r>
    </w:p>
    <w:p w:rsidR="00B74427" w:rsidRPr="00DD0651" w:rsidRDefault="00B74427" w:rsidP="004A5140">
      <w:pPr>
        <w:pStyle w:val="PKTpunkt"/>
      </w:pPr>
      <w:r w:rsidRPr="00DD0651">
        <w:t>1)</w:t>
      </w:r>
      <w:r w:rsidR="004A5140" w:rsidRPr="00DD0651">
        <w:tab/>
      </w:r>
      <w:r w:rsidRPr="00DD0651">
        <w:t>wzrost zysku netto bądź zysku przed pomniejszeniem</w:t>
      </w:r>
      <w:r w:rsidR="00673E65" w:rsidRPr="00DD0651">
        <w:t xml:space="preserve"> o</w:t>
      </w:r>
      <w:r w:rsidR="00425F60">
        <w:t xml:space="preserve"> </w:t>
      </w:r>
      <w:r w:rsidRPr="00DD0651">
        <w:t>odsetki, podatki</w:t>
      </w:r>
      <w:r w:rsidR="00673E65" w:rsidRPr="00DD0651">
        <w:t xml:space="preserve"> i</w:t>
      </w:r>
      <w:r w:rsidR="00425F60">
        <w:t xml:space="preserve"> </w:t>
      </w:r>
      <w:r w:rsidRPr="00DD0651">
        <w:t>amortyzację albo dodatnia zmiana tempa wzrostu jednego</w:t>
      </w:r>
      <w:r w:rsidR="00673E65" w:rsidRPr="00DD0651">
        <w:t xml:space="preserve"> z</w:t>
      </w:r>
      <w:r w:rsidR="00425F60">
        <w:t xml:space="preserve"> </w:t>
      </w:r>
      <w:r w:rsidRPr="00DD0651">
        <w:t>tych wyników</w:t>
      </w:r>
      <w:r w:rsidR="00890ACC" w:rsidRPr="00DD0651">
        <w:t>;</w:t>
      </w:r>
    </w:p>
    <w:p w:rsidR="002F7722" w:rsidRPr="00DD0651" w:rsidRDefault="002F7722" w:rsidP="004A5140">
      <w:pPr>
        <w:pStyle w:val="PKTpunkt"/>
      </w:pPr>
      <w:r w:rsidRPr="00DD0651">
        <w:t>2)</w:t>
      </w:r>
      <w:r w:rsidR="004A5140" w:rsidRPr="00DD0651">
        <w:tab/>
      </w:r>
      <w:r w:rsidRPr="00DD0651">
        <w:t>osiągnięcie albo zmiana wielkości produkcji albo sprzedaży</w:t>
      </w:r>
      <w:r w:rsidR="00890ACC" w:rsidRPr="00DD0651">
        <w:t>;</w:t>
      </w:r>
    </w:p>
    <w:p w:rsidR="002F7722" w:rsidRPr="00DD0651" w:rsidRDefault="004A5140" w:rsidP="004A5140">
      <w:pPr>
        <w:pStyle w:val="PKTpunkt"/>
      </w:pPr>
      <w:r w:rsidRPr="00DD0651">
        <w:t>3)</w:t>
      </w:r>
      <w:r w:rsidRPr="00DD0651">
        <w:tab/>
      </w:r>
      <w:r w:rsidR="002F7722" w:rsidRPr="00DD0651">
        <w:t>wartość przychodów,</w:t>
      </w:r>
      <w:r w:rsidR="00673E65" w:rsidRPr="00DD0651">
        <w:t xml:space="preserve"> w</w:t>
      </w:r>
      <w:r w:rsidR="00425F60">
        <w:t xml:space="preserve"> </w:t>
      </w:r>
      <w:r w:rsidR="002F7722" w:rsidRPr="00DD0651">
        <w:t>szczególności: ze sprzedaży,</w:t>
      </w:r>
      <w:r w:rsidR="00673E65" w:rsidRPr="00DD0651">
        <w:t xml:space="preserve"> z</w:t>
      </w:r>
      <w:r w:rsidR="00425F60">
        <w:t xml:space="preserve"> </w:t>
      </w:r>
      <w:r w:rsidR="002F7722" w:rsidRPr="00DD0651">
        <w:t>działalności operacyjnej,</w:t>
      </w:r>
      <w:r w:rsidR="00673E65" w:rsidRPr="00DD0651">
        <w:t xml:space="preserve"> z</w:t>
      </w:r>
      <w:r w:rsidR="00485931">
        <w:t> </w:t>
      </w:r>
      <w:r w:rsidR="002F7722" w:rsidRPr="00DD0651">
        <w:t>pozostałej działalności operacyjnej lub finansowej</w:t>
      </w:r>
      <w:r w:rsidR="00890ACC" w:rsidRPr="00DD0651">
        <w:t>;</w:t>
      </w:r>
    </w:p>
    <w:p w:rsidR="00B74427" w:rsidRPr="00DD0651" w:rsidRDefault="002F7722" w:rsidP="004A5140">
      <w:pPr>
        <w:pStyle w:val="PKTpunkt"/>
      </w:pPr>
      <w:r w:rsidRPr="00DD0651">
        <w:t>4</w:t>
      </w:r>
      <w:r w:rsidR="004A5140" w:rsidRPr="00DD0651">
        <w:t>)</w:t>
      </w:r>
      <w:r w:rsidR="004A5140" w:rsidRPr="00DD0651">
        <w:tab/>
      </w:r>
      <w:r w:rsidR="00B74427" w:rsidRPr="00DD0651">
        <w:t>zmniejszenie strat,</w:t>
      </w:r>
      <w:r w:rsidR="00280124" w:rsidRPr="00DD0651">
        <w:t xml:space="preserve"> obniżenie kosztów zarządu</w:t>
      </w:r>
      <w:r w:rsidRPr="00DD0651">
        <w:t xml:space="preserve"> lub kosztów prowadzonej działalności</w:t>
      </w:r>
      <w:r w:rsidR="00890ACC" w:rsidRPr="00DD0651">
        <w:t>;</w:t>
      </w:r>
    </w:p>
    <w:p w:rsidR="00280124" w:rsidRPr="00DD0651" w:rsidRDefault="002F7722" w:rsidP="004A5140">
      <w:pPr>
        <w:pStyle w:val="PKTpunkt"/>
      </w:pPr>
      <w:r w:rsidRPr="00DD0651">
        <w:t>5</w:t>
      </w:r>
      <w:r w:rsidR="004A5140" w:rsidRPr="00DD0651">
        <w:t>)</w:t>
      </w:r>
      <w:r w:rsidR="004A5140" w:rsidRPr="00DD0651">
        <w:tab/>
      </w:r>
      <w:r w:rsidR="00280124" w:rsidRPr="00DD0651">
        <w:t>realizacja strategii lub planu restrukturyzacji</w:t>
      </w:r>
      <w:r w:rsidR="00890ACC" w:rsidRPr="00DD0651">
        <w:t>;</w:t>
      </w:r>
    </w:p>
    <w:p w:rsidR="00280124" w:rsidRPr="00DD0651" w:rsidRDefault="002F7722" w:rsidP="004A5140">
      <w:pPr>
        <w:pStyle w:val="PKTpunkt"/>
      </w:pPr>
      <w:r w:rsidRPr="00DD0651">
        <w:t>6</w:t>
      </w:r>
      <w:r w:rsidR="004A5140" w:rsidRPr="00DD0651">
        <w:t>)</w:t>
      </w:r>
      <w:r w:rsidR="004A5140" w:rsidRPr="00DD0651">
        <w:tab/>
      </w:r>
      <w:r w:rsidR="00280124" w:rsidRPr="00DD0651">
        <w:t>osiągnięcie albo zmiana szczególnych wskaźników,</w:t>
      </w:r>
      <w:r w:rsidR="00673E65" w:rsidRPr="00DD0651">
        <w:t xml:space="preserve"> w</w:t>
      </w:r>
      <w:r w:rsidR="00425F60">
        <w:t xml:space="preserve"> </w:t>
      </w:r>
      <w:r w:rsidR="00280124" w:rsidRPr="00DD0651">
        <w:t>szczególności: rentowności,</w:t>
      </w:r>
      <w:r w:rsidR="005C560B" w:rsidRPr="00DD0651">
        <w:t xml:space="preserve"> </w:t>
      </w:r>
      <w:r w:rsidR="00280124" w:rsidRPr="00DD0651">
        <w:t>płynności finansowej, efektywności zarządzania lub wypłacalności</w:t>
      </w:r>
      <w:r w:rsidR="00890ACC" w:rsidRPr="00DD0651">
        <w:t>;</w:t>
      </w:r>
    </w:p>
    <w:p w:rsidR="00280124" w:rsidRPr="00DD0651" w:rsidRDefault="002F7722" w:rsidP="004A5140">
      <w:pPr>
        <w:pStyle w:val="PKTpunkt"/>
      </w:pPr>
      <w:r w:rsidRPr="00DD0651">
        <w:t>7</w:t>
      </w:r>
      <w:r w:rsidR="00280124" w:rsidRPr="00DD0651">
        <w:t>)</w:t>
      </w:r>
      <w:r w:rsidR="004A5140" w:rsidRPr="00DD0651">
        <w:tab/>
      </w:r>
      <w:r w:rsidRPr="00DD0651">
        <w:t xml:space="preserve">realizacja </w:t>
      </w:r>
      <w:r w:rsidR="00280124" w:rsidRPr="00DD0651">
        <w:t>inwestycji,</w:t>
      </w:r>
      <w:r w:rsidR="00673E65" w:rsidRPr="00DD0651">
        <w:t xml:space="preserve"> z</w:t>
      </w:r>
      <w:r w:rsidR="00425F60">
        <w:t xml:space="preserve"> </w:t>
      </w:r>
      <w:r w:rsidR="00280124" w:rsidRPr="00DD0651">
        <w:t>uwzględnieniem</w:t>
      </w:r>
      <w:r w:rsidR="00673E65" w:rsidRPr="00DD0651">
        <w:t xml:space="preserve"> w</w:t>
      </w:r>
      <w:r w:rsidR="00425F60">
        <w:t xml:space="preserve"> </w:t>
      </w:r>
      <w:r w:rsidR="00280124" w:rsidRPr="00DD0651">
        <w:t>szczególności: skali, stopy zwrotu, innowacyjności, terminowości realizacji</w:t>
      </w:r>
      <w:r w:rsidR="00890ACC" w:rsidRPr="00DD0651">
        <w:t>;</w:t>
      </w:r>
    </w:p>
    <w:p w:rsidR="00280124" w:rsidRPr="00DD0651" w:rsidRDefault="002F7722" w:rsidP="004A5140">
      <w:pPr>
        <w:pStyle w:val="PKTpunkt"/>
      </w:pPr>
      <w:r w:rsidRPr="00DD0651">
        <w:t>8</w:t>
      </w:r>
      <w:r w:rsidR="004A5140" w:rsidRPr="00DD0651">
        <w:t>)</w:t>
      </w:r>
      <w:r w:rsidR="004A5140" w:rsidRPr="00DD0651">
        <w:tab/>
      </w:r>
      <w:r w:rsidR="00280124" w:rsidRPr="00DD0651">
        <w:t>zmiana pozycji rynkowej spółki, liczonej jako udział</w:t>
      </w:r>
      <w:r w:rsidR="00673E65" w:rsidRPr="00DD0651">
        <w:t xml:space="preserve"> w</w:t>
      </w:r>
      <w:r w:rsidR="00425F60">
        <w:t xml:space="preserve"> </w:t>
      </w:r>
      <w:r w:rsidR="00280124" w:rsidRPr="00DD0651">
        <w:t xml:space="preserve">rynku bądź </w:t>
      </w:r>
      <w:r w:rsidRPr="00DD0651">
        <w:t>według</w:t>
      </w:r>
      <w:r w:rsidR="00280124" w:rsidRPr="00DD0651">
        <w:t xml:space="preserve"> innych kryteriów lub relacji</w:t>
      </w:r>
      <w:r w:rsidR="00673E65" w:rsidRPr="00DD0651">
        <w:t xml:space="preserve"> z</w:t>
      </w:r>
      <w:r w:rsidR="00425F60">
        <w:t xml:space="preserve"> </w:t>
      </w:r>
      <w:r w:rsidR="00280124" w:rsidRPr="00DD0651">
        <w:t xml:space="preserve">kontrahentami oznaczonymi jako kluczowi według </w:t>
      </w:r>
      <w:r w:rsidR="00AD25F1" w:rsidRPr="00DD0651">
        <w:t xml:space="preserve">określonych </w:t>
      </w:r>
      <w:r w:rsidR="00280124" w:rsidRPr="00DD0651">
        <w:t>kryteriów</w:t>
      </w:r>
      <w:r w:rsidR="00DB73B1" w:rsidRPr="00DD0651">
        <w:t>;</w:t>
      </w:r>
    </w:p>
    <w:p w:rsidR="00280124" w:rsidRPr="00DD0651" w:rsidRDefault="002F7722" w:rsidP="004A5140">
      <w:pPr>
        <w:pStyle w:val="PKTpunkt"/>
      </w:pPr>
      <w:r w:rsidRPr="00DD0651">
        <w:t>9</w:t>
      </w:r>
      <w:r w:rsidR="00280124" w:rsidRPr="00DD0651">
        <w:t>)</w:t>
      </w:r>
      <w:r w:rsidR="004A5140" w:rsidRPr="00DD0651">
        <w:tab/>
      </w:r>
      <w:r w:rsidR="004564D5" w:rsidRPr="00DD0651">
        <w:t xml:space="preserve">realizacja </w:t>
      </w:r>
      <w:r w:rsidR="00280124" w:rsidRPr="00DD0651">
        <w:t>prowadzonej polityki kadrowej</w:t>
      </w:r>
      <w:r w:rsidR="00673E65" w:rsidRPr="00DD0651">
        <w:t xml:space="preserve"> i</w:t>
      </w:r>
      <w:r w:rsidR="00425F60">
        <w:t xml:space="preserve"> </w:t>
      </w:r>
      <w:r w:rsidR="004564D5" w:rsidRPr="00DD0651">
        <w:t>wzrost</w:t>
      </w:r>
      <w:r w:rsidR="00280124" w:rsidRPr="00DD0651">
        <w:t xml:space="preserve"> zaangażowania pracowników</w:t>
      </w:r>
      <w:r w:rsidRPr="00DD0651">
        <w:t>.</w:t>
      </w:r>
    </w:p>
    <w:p w:rsidR="00EB6F09" w:rsidRPr="00DD0651" w:rsidRDefault="00F41FFD" w:rsidP="004A5140">
      <w:pPr>
        <w:pStyle w:val="USTustnpkodeksu"/>
      </w:pPr>
      <w:r>
        <w:t>7.</w:t>
      </w:r>
      <w:r w:rsidR="00543193">
        <w:t> </w:t>
      </w:r>
      <w:r w:rsidR="00965785" w:rsidRPr="00DD0651">
        <w:t>Dla</w:t>
      </w:r>
      <w:r w:rsidR="00EB6F09" w:rsidRPr="00DD0651">
        <w:t xml:space="preserve"> spółek </w:t>
      </w:r>
      <w:r w:rsidR="00C72427" w:rsidRPr="00DD0651">
        <w:t>będących przedsiębiorcami dominującymi</w:t>
      </w:r>
      <w:r w:rsidR="00620452" w:rsidRPr="00DD0651">
        <w:t>,</w:t>
      </w:r>
      <w:r w:rsidR="00673E65" w:rsidRPr="00DD0651">
        <w:t xml:space="preserve"> w</w:t>
      </w:r>
      <w:r w:rsidR="00425F60">
        <w:t xml:space="preserve"> </w:t>
      </w:r>
      <w:r w:rsidR="00EB6F09" w:rsidRPr="00DD0651">
        <w:t>rozumieniu</w:t>
      </w:r>
      <w:r w:rsidR="00673E65" w:rsidRPr="00DD0651">
        <w:t xml:space="preserve"> art.</w:t>
      </w:r>
      <w:r w:rsidR="00425F60">
        <w:t xml:space="preserve"> </w:t>
      </w:r>
      <w:r w:rsidR="00673E65" w:rsidRPr="00DD0651">
        <w:t>4 pkt</w:t>
      </w:r>
      <w:r w:rsidR="00425F60">
        <w:t xml:space="preserve"> </w:t>
      </w:r>
      <w:r w:rsidR="00673E65" w:rsidRPr="00DD0651">
        <w:t>3</w:t>
      </w:r>
      <w:r w:rsidR="00425F60">
        <w:t xml:space="preserve"> </w:t>
      </w:r>
      <w:r w:rsidR="00EB6F09" w:rsidRPr="00DD0651">
        <w:t>ustawy</w:t>
      </w:r>
      <w:r w:rsidR="00673E65" w:rsidRPr="00DD0651">
        <w:t xml:space="preserve"> z</w:t>
      </w:r>
      <w:r w:rsidR="00425F60">
        <w:t xml:space="preserve"> </w:t>
      </w:r>
      <w:r w:rsidR="00EB6F09" w:rsidRPr="00DD0651">
        <w:t>dnia 1</w:t>
      </w:r>
      <w:r w:rsidR="00673E65" w:rsidRPr="00DD0651">
        <w:t>6</w:t>
      </w:r>
      <w:r w:rsidR="00425F60">
        <w:t xml:space="preserve"> </w:t>
      </w:r>
      <w:r w:rsidR="00EB6F09" w:rsidRPr="00DD0651">
        <w:t>lutego 200</w:t>
      </w:r>
      <w:r w:rsidR="00673E65" w:rsidRPr="00DD0651">
        <w:t>7</w:t>
      </w:r>
      <w:r w:rsidR="00425F60">
        <w:t xml:space="preserve"> </w:t>
      </w:r>
      <w:r w:rsidR="00EB6F09" w:rsidRPr="00DD0651">
        <w:t>r.</w:t>
      </w:r>
      <w:r w:rsidR="00673E65" w:rsidRPr="00DD0651">
        <w:t xml:space="preserve"> o</w:t>
      </w:r>
      <w:r w:rsidR="00425F60">
        <w:t xml:space="preserve"> </w:t>
      </w:r>
      <w:r w:rsidR="00EB6F09" w:rsidRPr="00DD0651">
        <w:t>ochronie konkurencji</w:t>
      </w:r>
      <w:r w:rsidR="00673E65" w:rsidRPr="00DD0651">
        <w:t xml:space="preserve"> i</w:t>
      </w:r>
      <w:r w:rsidR="00425F60">
        <w:t xml:space="preserve"> </w:t>
      </w:r>
      <w:r w:rsidR="00EB6F09" w:rsidRPr="00DD0651">
        <w:t>konsumentów</w:t>
      </w:r>
      <w:r w:rsidR="00B96858" w:rsidRPr="00DD0651">
        <w:t xml:space="preserve"> (</w:t>
      </w:r>
      <w:r w:rsidR="00673E65" w:rsidRPr="00DD0651">
        <w:t>Dz.</w:t>
      </w:r>
      <w:r w:rsidR="00425F60">
        <w:t xml:space="preserve"> </w:t>
      </w:r>
      <w:r w:rsidR="00673E65" w:rsidRPr="00DD0651">
        <w:t>U. z</w:t>
      </w:r>
      <w:r w:rsidR="00425F60">
        <w:t xml:space="preserve"> </w:t>
      </w:r>
      <w:r w:rsidR="00B96858" w:rsidRPr="00DD0651">
        <w:t>201</w:t>
      </w:r>
      <w:r w:rsidR="00673E65" w:rsidRPr="00DD0651">
        <w:t>5</w:t>
      </w:r>
      <w:r w:rsidR="00425F60">
        <w:t xml:space="preserve"> </w:t>
      </w:r>
      <w:r w:rsidR="00B96858" w:rsidRPr="00DD0651">
        <w:t>r.</w:t>
      </w:r>
      <w:r w:rsidR="00673E65" w:rsidRPr="00DD0651">
        <w:t xml:space="preserve"> poz.</w:t>
      </w:r>
      <w:r w:rsidR="00485931">
        <w:t> </w:t>
      </w:r>
      <w:r w:rsidR="00B96858" w:rsidRPr="00DD0651">
        <w:t>184</w:t>
      </w:r>
      <w:r w:rsidR="00D26701" w:rsidRPr="00DD0651">
        <w:t>,</w:t>
      </w:r>
      <w:r w:rsidR="00B96858" w:rsidRPr="00DD0651">
        <w:t xml:space="preserve"> 161</w:t>
      </w:r>
      <w:r w:rsidR="00673E65" w:rsidRPr="00DD0651">
        <w:t>8 i</w:t>
      </w:r>
      <w:r w:rsidR="00425F60">
        <w:t xml:space="preserve"> </w:t>
      </w:r>
      <w:r w:rsidR="00D26701" w:rsidRPr="00DD0651">
        <w:t>1634</w:t>
      </w:r>
      <w:r w:rsidR="00B96858" w:rsidRPr="00DD0651">
        <w:t>)</w:t>
      </w:r>
      <w:r w:rsidR="004935B5" w:rsidRPr="00DD0651">
        <w:t>,</w:t>
      </w:r>
      <w:r w:rsidR="00EB6F09" w:rsidRPr="00DD0651">
        <w:t xml:space="preserve"> sporządzających skonsolidowane sprawozdania finansowe na podstawie odrębnych przepisów</w:t>
      </w:r>
      <w:r w:rsidR="003F1E82" w:rsidRPr="00DD0651">
        <w:t>,</w:t>
      </w:r>
      <w:r w:rsidR="002379A4" w:rsidRPr="00DD0651">
        <w:t xml:space="preserve"> </w:t>
      </w:r>
      <w:r w:rsidR="0074768C" w:rsidRPr="00DD0651">
        <w:t>uwzględnienie skali działalności spółki,</w:t>
      </w:r>
      <w:r w:rsidR="00673E65" w:rsidRPr="00DD0651">
        <w:t xml:space="preserve"> o</w:t>
      </w:r>
      <w:r w:rsidR="00425F60">
        <w:t xml:space="preserve"> </w:t>
      </w:r>
      <w:r w:rsidR="0074768C" w:rsidRPr="00DD0651">
        <w:t>którym mowa</w:t>
      </w:r>
      <w:r w:rsidR="00673E65" w:rsidRPr="00DD0651">
        <w:t xml:space="preserve"> w</w:t>
      </w:r>
      <w:r w:rsidR="00485931">
        <w:t> </w:t>
      </w:r>
      <w:r w:rsidR="00673E65" w:rsidRPr="00DD0651">
        <w:t>ust.</w:t>
      </w:r>
      <w:r w:rsidR="00425F60">
        <w:t xml:space="preserve"> </w:t>
      </w:r>
      <w:r w:rsidR="0074768C" w:rsidRPr="00DD0651">
        <w:t>2</w:t>
      </w:r>
      <w:r w:rsidR="002379A4" w:rsidRPr="00DD0651">
        <w:t>,</w:t>
      </w:r>
      <w:r w:rsidR="0074768C" w:rsidRPr="00DD0651">
        <w:t xml:space="preserve"> oraz </w:t>
      </w:r>
      <w:r w:rsidR="00EB6F09" w:rsidRPr="00DD0651">
        <w:t>cele</w:t>
      </w:r>
      <w:r w:rsidR="00965785" w:rsidRPr="00DD0651">
        <w:t>,</w:t>
      </w:r>
      <w:r w:rsidR="00673E65" w:rsidRPr="00DD0651">
        <w:t xml:space="preserve"> o</w:t>
      </w:r>
      <w:r w:rsidR="00425F60">
        <w:t xml:space="preserve"> </w:t>
      </w:r>
      <w:r w:rsidR="00965785" w:rsidRPr="00DD0651">
        <w:t>których mowa</w:t>
      </w:r>
      <w:r w:rsidR="00673E65" w:rsidRPr="00DD0651">
        <w:t xml:space="preserve"> w</w:t>
      </w:r>
      <w:r w:rsidR="00425F60">
        <w:t xml:space="preserve"> </w:t>
      </w:r>
      <w:r w:rsidR="00673E65" w:rsidRPr="00DD0651">
        <w:t>ust.</w:t>
      </w:r>
      <w:r w:rsidR="00425F60">
        <w:t xml:space="preserve"> </w:t>
      </w:r>
      <w:r w:rsidR="00965785" w:rsidRPr="00DD0651">
        <w:t>6</w:t>
      </w:r>
      <w:r w:rsidR="0028578B" w:rsidRPr="00DD0651">
        <w:t>,</w:t>
      </w:r>
      <w:r w:rsidR="002379A4" w:rsidRPr="00DD0651">
        <w:t xml:space="preserve"> </w:t>
      </w:r>
      <w:r w:rsidR="0074768C" w:rsidRPr="00DD0651">
        <w:t xml:space="preserve">przyjmuje </w:t>
      </w:r>
      <w:r w:rsidR="00EB6F09" w:rsidRPr="00DD0651">
        <w:t>się dla spółki dominującej</w:t>
      </w:r>
      <w:r w:rsidR="00673E65" w:rsidRPr="00DD0651">
        <w:t xml:space="preserve"> i</w:t>
      </w:r>
      <w:r w:rsidR="00485931">
        <w:t> </w:t>
      </w:r>
      <w:r w:rsidR="00EB6F09" w:rsidRPr="00DD0651">
        <w:t>podmiotów od niej zależnych wszystkich szczebli</w:t>
      </w:r>
      <w:r w:rsidR="00673E65" w:rsidRPr="00DD0651">
        <w:t xml:space="preserve"> w</w:t>
      </w:r>
      <w:r w:rsidR="00425F60">
        <w:t xml:space="preserve"> </w:t>
      </w:r>
      <w:r w:rsidR="00EB6F09" w:rsidRPr="00DD0651">
        <w:t>taki sposób, jakby grupa kapitałowa stanowiła jeden podmiot</w:t>
      </w:r>
      <w:r w:rsidR="0074768C" w:rsidRPr="00DD0651">
        <w:t xml:space="preserve">; </w:t>
      </w:r>
      <w:r w:rsidR="00965785" w:rsidRPr="00DD0651">
        <w:t>ponadto</w:t>
      </w:r>
      <w:r w:rsidR="00673E65" w:rsidRPr="00DD0651">
        <w:t xml:space="preserve"> w</w:t>
      </w:r>
      <w:r w:rsidR="00425F60">
        <w:t xml:space="preserve"> </w:t>
      </w:r>
      <w:r w:rsidR="00B851D8" w:rsidRPr="00DD0651">
        <w:t xml:space="preserve">każdym przypadku </w:t>
      </w:r>
      <w:r w:rsidR="00965785" w:rsidRPr="00DD0651">
        <w:t>jako odrębny cel</w:t>
      </w:r>
      <w:r w:rsidR="0074768C" w:rsidRPr="00DD0651">
        <w:t>,</w:t>
      </w:r>
      <w:r w:rsidR="00B65C7B" w:rsidRPr="00DD0651">
        <w:t xml:space="preserve"> warunkujący możliwość otrzymania części zmiennej wynagrodzenia, stanowiącej wynagrodzenie uzupełniające za rok obrotowy spółki,</w:t>
      </w:r>
      <w:r w:rsidR="002379A4" w:rsidRPr="00DD0651">
        <w:t xml:space="preserve"> </w:t>
      </w:r>
      <w:r w:rsidR="00943108" w:rsidRPr="00DD0651">
        <w:t xml:space="preserve">określa się </w:t>
      </w:r>
      <w:r w:rsidR="00942EAB" w:rsidRPr="00DD0651">
        <w:t>ukształtowanie</w:t>
      </w:r>
      <w:r w:rsidR="00673E65" w:rsidRPr="00DD0651">
        <w:t xml:space="preserve"> i</w:t>
      </w:r>
      <w:r w:rsidR="00425F60">
        <w:t xml:space="preserve"> </w:t>
      </w:r>
      <w:r w:rsidR="00942EAB" w:rsidRPr="00DD0651">
        <w:t>stosowanie</w:t>
      </w:r>
      <w:r w:rsidR="00965785" w:rsidRPr="00DD0651">
        <w:t xml:space="preserve"> zasad </w:t>
      </w:r>
      <w:r w:rsidR="00C010E2" w:rsidRPr="00DD0651">
        <w:t>wynagradzania</w:t>
      </w:r>
      <w:r w:rsidR="00965785" w:rsidRPr="00DD0651">
        <w:t xml:space="preserve"> członków organów </w:t>
      </w:r>
      <w:r w:rsidR="00C010E2" w:rsidRPr="00DD0651">
        <w:t>zarządzających</w:t>
      </w:r>
      <w:r w:rsidR="00673E65" w:rsidRPr="00DD0651">
        <w:t xml:space="preserve"> i</w:t>
      </w:r>
      <w:r w:rsidR="00425F60">
        <w:t xml:space="preserve"> </w:t>
      </w:r>
      <w:r w:rsidR="00C010E2" w:rsidRPr="00DD0651">
        <w:t xml:space="preserve">nadzorczych </w:t>
      </w:r>
      <w:r w:rsidR="00876F5A" w:rsidRPr="00DD0651">
        <w:t xml:space="preserve">podmiotów </w:t>
      </w:r>
      <w:r w:rsidR="00C010E2" w:rsidRPr="00DD0651">
        <w:t xml:space="preserve">zależnych odpowiadających zasadom </w:t>
      </w:r>
      <w:r w:rsidR="0089199C" w:rsidRPr="00DD0651">
        <w:t>określonym</w:t>
      </w:r>
      <w:r w:rsidR="00673E65" w:rsidRPr="00DD0651">
        <w:t xml:space="preserve"> w</w:t>
      </w:r>
      <w:r w:rsidR="00425F60">
        <w:t xml:space="preserve"> </w:t>
      </w:r>
      <w:r w:rsidR="00460A2D" w:rsidRPr="00DD0651">
        <w:t>niniejszej</w:t>
      </w:r>
      <w:r w:rsidR="002379A4" w:rsidRPr="00DD0651">
        <w:t xml:space="preserve"> </w:t>
      </w:r>
      <w:r w:rsidR="00C010E2" w:rsidRPr="00DD0651">
        <w:t>ustaw</w:t>
      </w:r>
      <w:r w:rsidR="0089199C" w:rsidRPr="00DD0651">
        <w:t>ie</w:t>
      </w:r>
      <w:r w:rsidR="00EB6F09" w:rsidRPr="00DD0651">
        <w:t>.</w:t>
      </w:r>
    </w:p>
    <w:p w:rsidR="00B74427" w:rsidRPr="00DD0651" w:rsidRDefault="00965785" w:rsidP="004A5140">
      <w:pPr>
        <w:pStyle w:val="USTustnpkodeksu"/>
      </w:pPr>
      <w:r w:rsidRPr="00DD0651">
        <w:t>8</w:t>
      </w:r>
      <w:r w:rsidR="00066C6D" w:rsidRPr="00DD0651">
        <w:t>.</w:t>
      </w:r>
      <w:r w:rsidR="00543193">
        <w:t> </w:t>
      </w:r>
      <w:r w:rsidR="0065714C" w:rsidRPr="00DD0651">
        <w:t>Projekt</w:t>
      </w:r>
      <w:r w:rsidR="00FC39F5" w:rsidRPr="00DD0651">
        <w:t xml:space="preserve"> </w:t>
      </w:r>
      <w:r w:rsidR="0065714C" w:rsidRPr="00DD0651">
        <w:t>uchwały</w:t>
      </w:r>
      <w:r w:rsidR="00673E65" w:rsidRPr="00DD0651">
        <w:t xml:space="preserve"> w</w:t>
      </w:r>
      <w:r w:rsidR="00425F60">
        <w:t xml:space="preserve"> </w:t>
      </w:r>
      <w:r w:rsidR="0065714C" w:rsidRPr="00DD0651">
        <w:t>sprawie wynagrodzeń</w:t>
      </w:r>
      <w:r w:rsidR="00FC39F5" w:rsidRPr="00DD0651">
        <w:t xml:space="preserve"> </w:t>
      </w:r>
      <w:r w:rsidR="00B74427" w:rsidRPr="00DD0651">
        <w:t>wyznacza</w:t>
      </w:r>
      <w:r w:rsidR="00FC39F5" w:rsidRPr="00DD0651">
        <w:t xml:space="preserve"> </w:t>
      </w:r>
      <w:r w:rsidR="00B72D55" w:rsidRPr="00DD0651">
        <w:t>cele zarządcze</w:t>
      </w:r>
      <w:r w:rsidR="00146605" w:rsidRPr="00DD0651">
        <w:t>, wagi tych celów,</w:t>
      </w:r>
      <w:r w:rsidR="00673E65" w:rsidRPr="00DD0651">
        <w:t xml:space="preserve"> a</w:t>
      </w:r>
      <w:r w:rsidR="00425F60">
        <w:t xml:space="preserve"> </w:t>
      </w:r>
      <w:r w:rsidR="00146605" w:rsidRPr="00DD0651">
        <w:t>także</w:t>
      </w:r>
      <w:r w:rsidR="009F458A" w:rsidRPr="00DD0651">
        <w:t xml:space="preserve"> obiektywne</w:t>
      </w:r>
      <w:r w:rsidR="00673E65" w:rsidRPr="00DD0651">
        <w:t xml:space="preserve"> i</w:t>
      </w:r>
      <w:r w:rsidR="00425F60">
        <w:t xml:space="preserve"> </w:t>
      </w:r>
      <w:r w:rsidR="009F458A" w:rsidRPr="00DD0651">
        <w:t>mierzalne kryteria ich realizacji</w:t>
      </w:r>
      <w:r w:rsidR="00673E65" w:rsidRPr="00DD0651">
        <w:t xml:space="preserve"> i</w:t>
      </w:r>
      <w:r w:rsidR="00425F60">
        <w:t xml:space="preserve"> </w:t>
      </w:r>
      <w:r w:rsidR="00146605" w:rsidRPr="00DD0651">
        <w:t xml:space="preserve">rozliczania. </w:t>
      </w:r>
      <w:r w:rsidR="00FC39F5" w:rsidRPr="00DD0651">
        <w:t>Projekt uchwały</w:t>
      </w:r>
      <w:r w:rsidR="00673E65" w:rsidRPr="00DD0651">
        <w:t xml:space="preserve"> w</w:t>
      </w:r>
      <w:r w:rsidR="00425F60">
        <w:t xml:space="preserve"> </w:t>
      </w:r>
      <w:r w:rsidR="00FC39F5" w:rsidRPr="00DD0651">
        <w:t>sprawie zasad kształtowania wynagrodzeń dotyczący członków organu zarządzającego,</w:t>
      </w:r>
      <w:r w:rsidR="00673E65" w:rsidRPr="00DD0651">
        <w:t xml:space="preserve"> o</w:t>
      </w:r>
      <w:r w:rsidR="00425F60">
        <w:t xml:space="preserve"> </w:t>
      </w:r>
      <w:r w:rsidR="00FC39F5" w:rsidRPr="00DD0651">
        <w:t>którym mowa</w:t>
      </w:r>
      <w:r w:rsidR="00673E65" w:rsidRPr="00DD0651">
        <w:t xml:space="preserve"> w</w:t>
      </w:r>
      <w:r w:rsidR="00425F60">
        <w:t xml:space="preserve"> </w:t>
      </w:r>
      <w:r w:rsidR="00673E65" w:rsidRPr="00DD0651">
        <w:t>art.</w:t>
      </w:r>
      <w:r w:rsidR="00425F60">
        <w:t xml:space="preserve"> </w:t>
      </w:r>
      <w:r w:rsidR="00673E65" w:rsidRPr="00DD0651">
        <w:t>2 ust.</w:t>
      </w:r>
      <w:r w:rsidR="00425F60">
        <w:t xml:space="preserve"> </w:t>
      </w:r>
      <w:r w:rsidR="00673E65" w:rsidRPr="00DD0651">
        <w:t>2 pkt</w:t>
      </w:r>
      <w:r w:rsidR="00425F60">
        <w:t xml:space="preserve"> </w:t>
      </w:r>
      <w:r w:rsidR="00FC39F5" w:rsidRPr="00DD0651">
        <w:t xml:space="preserve">1, może </w:t>
      </w:r>
      <w:r w:rsidR="00146605" w:rsidRPr="00DD0651">
        <w:t xml:space="preserve">ponadto </w:t>
      </w:r>
      <w:r w:rsidR="0065714C" w:rsidRPr="00DD0651">
        <w:t>przewidywać</w:t>
      </w:r>
      <w:r w:rsidR="00B74427" w:rsidRPr="00DD0651">
        <w:t xml:space="preserve">, że </w:t>
      </w:r>
      <w:r w:rsidR="009F458A" w:rsidRPr="00DD0651">
        <w:t>uszczegółowienia</w:t>
      </w:r>
      <w:r w:rsidR="00B74427" w:rsidRPr="00DD0651">
        <w:t xml:space="preserve"> celów</w:t>
      </w:r>
      <w:r w:rsidR="00146605" w:rsidRPr="00DD0651">
        <w:t>, wag</w:t>
      </w:r>
      <w:r w:rsidR="00673E65" w:rsidRPr="00DD0651">
        <w:t xml:space="preserve"> i</w:t>
      </w:r>
      <w:r w:rsidR="00485931">
        <w:t> </w:t>
      </w:r>
      <w:r w:rsidR="009F458A" w:rsidRPr="00DD0651">
        <w:t>kryteriów</w:t>
      </w:r>
      <w:r w:rsidR="00146605" w:rsidRPr="00DD0651">
        <w:t>,</w:t>
      </w:r>
      <w:r w:rsidR="00673E65" w:rsidRPr="00DD0651">
        <w:t xml:space="preserve"> o</w:t>
      </w:r>
      <w:r w:rsidR="00425F60">
        <w:t xml:space="preserve"> </w:t>
      </w:r>
      <w:r w:rsidR="00146605" w:rsidRPr="00DD0651">
        <w:t>których mowa</w:t>
      </w:r>
      <w:r w:rsidR="00673E65" w:rsidRPr="00DD0651">
        <w:t xml:space="preserve"> w</w:t>
      </w:r>
      <w:r w:rsidR="00425F60">
        <w:t xml:space="preserve"> </w:t>
      </w:r>
      <w:r w:rsidR="00146605" w:rsidRPr="00DD0651">
        <w:t>zdaniu pierwszym,</w:t>
      </w:r>
      <w:r w:rsidR="00FC39F5" w:rsidRPr="00DD0651">
        <w:t xml:space="preserve"> </w:t>
      </w:r>
      <w:r w:rsidR="009F458A" w:rsidRPr="00DD0651">
        <w:t xml:space="preserve">dokona </w:t>
      </w:r>
      <w:r w:rsidR="00B74427" w:rsidRPr="00DD0651">
        <w:t>organ lub podmiot określający wynagrodzenie członka organu zarządzającego</w:t>
      </w:r>
      <w:r w:rsidR="00673E65" w:rsidRPr="00DD0651">
        <w:t xml:space="preserve"> i</w:t>
      </w:r>
      <w:r w:rsidR="00425F60">
        <w:t xml:space="preserve"> </w:t>
      </w:r>
      <w:r w:rsidR="00B74427" w:rsidRPr="00DD0651">
        <w:t>zawierający</w:t>
      </w:r>
      <w:r w:rsidR="00673E65" w:rsidRPr="00DD0651">
        <w:t xml:space="preserve"> z</w:t>
      </w:r>
      <w:r w:rsidR="00425F60">
        <w:t xml:space="preserve"> </w:t>
      </w:r>
      <w:r w:rsidR="00B74427" w:rsidRPr="00DD0651">
        <w:t>tym członkiem umowę</w:t>
      </w:r>
      <w:r w:rsidR="00673E65" w:rsidRPr="00DD0651">
        <w:t xml:space="preserve"> o</w:t>
      </w:r>
      <w:r w:rsidR="00485931">
        <w:t> </w:t>
      </w:r>
      <w:r w:rsidR="00B74427" w:rsidRPr="00DD0651">
        <w:t>świadczenie usług zarządzania.</w:t>
      </w:r>
    </w:p>
    <w:p w:rsidR="001B47BF" w:rsidRPr="00DD0651" w:rsidRDefault="00D02D70" w:rsidP="004A5140">
      <w:pPr>
        <w:pStyle w:val="USTustnpkodeksu"/>
      </w:pPr>
      <w:r w:rsidRPr="00DD0651">
        <w:t>9</w:t>
      </w:r>
      <w:r w:rsidR="00577D15" w:rsidRPr="00DD0651">
        <w:t>.</w:t>
      </w:r>
      <w:r w:rsidR="00543193">
        <w:t> </w:t>
      </w:r>
      <w:r w:rsidR="007E2D97" w:rsidRPr="00DD0651">
        <w:t>Projekt</w:t>
      </w:r>
      <w:r w:rsidR="0043335A" w:rsidRPr="00DD0651">
        <w:t xml:space="preserve"> </w:t>
      </w:r>
      <w:r w:rsidR="007E2D97" w:rsidRPr="00DD0651">
        <w:t>u</w:t>
      </w:r>
      <w:r w:rsidR="00E47ADD" w:rsidRPr="00DD0651">
        <w:t>chwał</w:t>
      </w:r>
      <w:r w:rsidR="007E2D97" w:rsidRPr="00DD0651">
        <w:t>y</w:t>
      </w:r>
      <w:r w:rsidR="00673E65" w:rsidRPr="00DD0651">
        <w:t xml:space="preserve"> w</w:t>
      </w:r>
      <w:r w:rsidR="00425F60">
        <w:t xml:space="preserve"> </w:t>
      </w:r>
      <w:r w:rsidR="00E47ADD" w:rsidRPr="00DD0651">
        <w:t>sprawie wynagrodzeń</w:t>
      </w:r>
      <w:r w:rsidR="0043335A" w:rsidRPr="00DD0651">
        <w:t xml:space="preserve"> </w:t>
      </w:r>
      <w:r w:rsidR="00943108" w:rsidRPr="00DD0651">
        <w:t>zawiera</w:t>
      </w:r>
      <w:r w:rsidR="0043335A" w:rsidRPr="00DD0651">
        <w:t xml:space="preserve"> </w:t>
      </w:r>
      <w:r w:rsidR="00E47ADD" w:rsidRPr="00DD0651">
        <w:t>postanowienia</w:t>
      </w:r>
      <w:r w:rsidR="00FC39F5" w:rsidRPr="00DD0651">
        <w:t xml:space="preserve"> </w:t>
      </w:r>
      <w:r w:rsidR="00246473" w:rsidRPr="00DD0651">
        <w:t xml:space="preserve">przewidujące, że </w:t>
      </w:r>
      <w:r w:rsidR="00E47ADD" w:rsidRPr="00DD0651">
        <w:t>w</w:t>
      </w:r>
      <w:r w:rsidR="00C601CD" w:rsidRPr="00DD0651">
        <w:t xml:space="preserve">ynagrodzenie uzupełniające </w:t>
      </w:r>
      <w:r w:rsidR="00577D15" w:rsidRPr="00DD0651">
        <w:t xml:space="preserve">członka </w:t>
      </w:r>
      <w:r w:rsidR="00A117AF" w:rsidRPr="00DD0651">
        <w:t>organu zarządzającego</w:t>
      </w:r>
      <w:r w:rsidR="00BA0BBA" w:rsidRPr="00DD0651">
        <w:t>,</w:t>
      </w:r>
      <w:r w:rsidR="00673E65" w:rsidRPr="00DD0651">
        <w:t xml:space="preserve"> o</w:t>
      </w:r>
      <w:r w:rsidR="00425F60">
        <w:t xml:space="preserve"> </w:t>
      </w:r>
      <w:r w:rsidR="00BA0BBA" w:rsidRPr="00DD0651">
        <w:t>którym mowa</w:t>
      </w:r>
      <w:r w:rsidR="00673E65" w:rsidRPr="00DD0651">
        <w:t xml:space="preserve"> w</w:t>
      </w:r>
      <w:r w:rsidR="00425F60">
        <w:t xml:space="preserve"> </w:t>
      </w:r>
      <w:r w:rsidR="00673E65" w:rsidRPr="00DD0651">
        <w:t>ust.</w:t>
      </w:r>
      <w:r w:rsidR="00425F60">
        <w:t xml:space="preserve"> </w:t>
      </w:r>
      <w:r w:rsidR="00BA0BBA" w:rsidRPr="00DD0651">
        <w:t>5,</w:t>
      </w:r>
      <w:r w:rsidR="0043335A" w:rsidRPr="00DD0651">
        <w:t xml:space="preserve"> </w:t>
      </w:r>
      <w:r w:rsidR="00BF1423" w:rsidRPr="00DD0651">
        <w:t>przysługuje</w:t>
      </w:r>
      <w:r w:rsidR="0043335A" w:rsidRPr="00DD0651">
        <w:t xml:space="preserve"> </w:t>
      </w:r>
      <w:r w:rsidR="00577D15" w:rsidRPr="00DD0651">
        <w:t>po zatwierdzeniu sprawozdania zarządu</w:t>
      </w:r>
      <w:r w:rsidR="00673E65" w:rsidRPr="00DD0651">
        <w:t xml:space="preserve"> z</w:t>
      </w:r>
      <w:r w:rsidR="00425F60">
        <w:t xml:space="preserve"> </w:t>
      </w:r>
      <w:r w:rsidR="00577D15" w:rsidRPr="00DD0651">
        <w:t xml:space="preserve">działalności spółki oraz sprawozdania finansowego spółki za ubiegły rok obrotowy oraz udzieleniu </w:t>
      </w:r>
      <w:r w:rsidR="00A117AF" w:rsidRPr="00DD0651">
        <w:t xml:space="preserve">temu członkowi organu zarządzającego </w:t>
      </w:r>
      <w:r w:rsidR="00577D15" w:rsidRPr="00DD0651">
        <w:t>absolutorium</w:t>
      </w:r>
      <w:r w:rsidR="00673E65" w:rsidRPr="00DD0651">
        <w:t xml:space="preserve"> z</w:t>
      </w:r>
      <w:r w:rsidR="00425F60">
        <w:t xml:space="preserve"> </w:t>
      </w:r>
      <w:r w:rsidR="00577D15" w:rsidRPr="00DD0651">
        <w:t xml:space="preserve">wykonania przez </w:t>
      </w:r>
      <w:r w:rsidR="00A117AF" w:rsidRPr="00DD0651">
        <w:t xml:space="preserve">niego </w:t>
      </w:r>
      <w:r w:rsidR="00577D15" w:rsidRPr="00DD0651">
        <w:t>obowiązków przez walne zgromadzenie</w:t>
      </w:r>
      <w:r w:rsidR="009B1EB2" w:rsidRPr="00DD0651">
        <w:t>.</w:t>
      </w:r>
    </w:p>
    <w:p w:rsidR="00066C6D" w:rsidRPr="00DD0651" w:rsidRDefault="003836E5" w:rsidP="00980A55">
      <w:pPr>
        <w:pStyle w:val="ARTartustawynprozporzdzenia"/>
        <w:keepNext/>
        <w:rPr>
          <w:rFonts w:ascii="Times New Roman" w:hAnsi="Times New Roman" w:cs="Times New Roman"/>
          <w:bCs/>
          <w:szCs w:val="24"/>
        </w:rPr>
      </w:pPr>
      <w:r w:rsidRPr="00980A55">
        <w:rPr>
          <w:rStyle w:val="Ppogrubienie"/>
        </w:rPr>
        <w:t>Art.</w:t>
      </w:r>
      <w:r w:rsidR="00425F60" w:rsidRPr="00980A55">
        <w:rPr>
          <w:rStyle w:val="Ppogrubienie"/>
        </w:rPr>
        <w:t> </w:t>
      </w:r>
      <w:r w:rsidR="00A60198" w:rsidRPr="00980A55">
        <w:rPr>
          <w:rStyle w:val="Ppogrubienie"/>
        </w:rPr>
        <w:t>5.</w:t>
      </w:r>
      <w:r w:rsidR="00543193">
        <w:rPr>
          <w:rStyle w:val="Ppogrubienie"/>
        </w:rPr>
        <w:t> </w:t>
      </w:r>
      <w:r w:rsidR="00023E2D" w:rsidRPr="00DD0651">
        <w:rPr>
          <w:rStyle w:val="Ppogrubienie"/>
          <w:rFonts w:ascii="Times New Roman" w:hAnsi="Times New Roman" w:cs="Times New Roman"/>
          <w:b w:val="0"/>
          <w:szCs w:val="24"/>
        </w:rPr>
        <w:t>1.</w:t>
      </w:r>
      <w:r w:rsidR="00543193">
        <w:rPr>
          <w:rStyle w:val="Ppogrubienie"/>
          <w:rFonts w:ascii="Times New Roman" w:hAnsi="Times New Roman" w:cs="Times New Roman"/>
          <w:b w:val="0"/>
          <w:szCs w:val="24"/>
        </w:rPr>
        <w:t> </w:t>
      </w:r>
      <w:r w:rsidR="009B2A06" w:rsidRPr="00DD0651">
        <w:rPr>
          <w:rFonts w:ascii="Times New Roman" w:hAnsi="Times New Roman" w:cs="Times New Roman"/>
          <w:szCs w:val="24"/>
        </w:rPr>
        <w:t>Projekt</w:t>
      </w:r>
      <w:r w:rsidR="00334D7E" w:rsidRPr="00DD0651">
        <w:rPr>
          <w:rFonts w:ascii="Times New Roman" w:hAnsi="Times New Roman" w:cs="Times New Roman"/>
          <w:szCs w:val="24"/>
        </w:rPr>
        <w:t xml:space="preserve"> </w:t>
      </w:r>
      <w:r w:rsidR="009B2A06" w:rsidRPr="00DD0651">
        <w:rPr>
          <w:rFonts w:ascii="Times New Roman" w:hAnsi="Times New Roman" w:cs="Times New Roman"/>
          <w:szCs w:val="24"/>
        </w:rPr>
        <w:t>uchwały</w:t>
      </w:r>
      <w:r w:rsidR="00673E65" w:rsidRPr="00DD0651">
        <w:rPr>
          <w:rFonts w:ascii="Times New Roman" w:hAnsi="Times New Roman" w:cs="Times New Roman"/>
          <w:szCs w:val="24"/>
        </w:rPr>
        <w:t xml:space="preserve"> w</w:t>
      </w:r>
      <w:r w:rsidR="00425F60">
        <w:rPr>
          <w:rFonts w:ascii="Times New Roman" w:hAnsi="Times New Roman" w:cs="Times New Roman"/>
          <w:szCs w:val="24"/>
        </w:rPr>
        <w:t xml:space="preserve"> </w:t>
      </w:r>
      <w:r w:rsidR="009B2A06" w:rsidRPr="00DD0651">
        <w:rPr>
          <w:rFonts w:ascii="Times New Roman" w:hAnsi="Times New Roman" w:cs="Times New Roman"/>
          <w:szCs w:val="24"/>
        </w:rPr>
        <w:t xml:space="preserve">sprawie wynagrodzeń </w:t>
      </w:r>
      <w:r w:rsidR="00066C6D" w:rsidRPr="00DD0651">
        <w:rPr>
          <w:rFonts w:ascii="Times New Roman" w:hAnsi="Times New Roman" w:cs="Times New Roman"/>
          <w:bCs/>
          <w:szCs w:val="24"/>
        </w:rPr>
        <w:t>przewiduje</w:t>
      </w:r>
      <w:r w:rsidR="00FD094E">
        <w:rPr>
          <w:rFonts w:ascii="Times New Roman" w:hAnsi="Times New Roman" w:cs="Times New Roman"/>
          <w:bCs/>
          <w:szCs w:val="24"/>
        </w:rPr>
        <w:t>,</w:t>
      </w:r>
      <w:r w:rsidR="00E636BB" w:rsidRPr="00DD0651">
        <w:rPr>
          <w:rFonts w:ascii="Times New Roman" w:hAnsi="Times New Roman" w:cs="Times New Roman"/>
          <w:bCs/>
          <w:szCs w:val="24"/>
        </w:rPr>
        <w:t xml:space="preserve"> że</w:t>
      </w:r>
      <w:r w:rsidR="00066C6D" w:rsidRPr="00DD0651">
        <w:rPr>
          <w:rFonts w:ascii="Times New Roman" w:hAnsi="Times New Roman" w:cs="Times New Roman"/>
          <w:bCs/>
          <w:szCs w:val="24"/>
        </w:rPr>
        <w:t>:</w:t>
      </w:r>
    </w:p>
    <w:p w:rsidR="003836E5" w:rsidRPr="00DD0651" w:rsidRDefault="00066C6D" w:rsidP="004A5140">
      <w:pPr>
        <w:pStyle w:val="PKTpunkt"/>
      </w:pPr>
      <w:r w:rsidRPr="00DD0651">
        <w:t>1)</w:t>
      </w:r>
      <w:r w:rsidR="004A5140" w:rsidRPr="00DD0651">
        <w:tab/>
      </w:r>
      <w:r w:rsidR="00A60198" w:rsidRPr="00DD0651">
        <w:t>z członkiem</w:t>
      </w:r>
      <w:r w:rsidR="00334D7E" w:rsidRPr="00DD0651">
        <w:t xml:space="preserve"> </w:t>
      </w:r>
      <w:r w:rsidR="00A60198" w:rsidRPr="00DD0651">
        <w:t xml:space="preserve">organu zarządzającego spółka zawiera </w:t>
      </w:r>
      <w:r w:rsidR="00DD15B6" w:rsidRPr="00DD0651">
        <w:t>umowę</w:t>
      </w:r>
      <w:r w:rsidR="00673E65" w:rsidRPr="00DD0651">
        <w:t xml:space="preserve"> o</w:t>
      </w:r>
      <w:r w:rsidR="00425F60">
        <w:t xml:space="preserve"> </w:t>
      </w:r>
      <w:r w:rsidR="00DD15B6" w:rsidRPr="00DD0651">
        <w:t>świadczenie usług zarządzania</w:t>
      </w:r>
      <w:r w:rsidR="00334D7E" w:rsidRPr="00DD0651">
        <w:t xml:space="preserve"> </w:t>
      </w:r>
      <w:r w:rsidR="00EE48F4" w:rsidRPr="00DD0651">
        <w:t>na czas pełnienia funkcji,</w:t>
      </w:r>
      <w:r w:rsidR="00673E65" w:rsidRPr="00DD0651">
        <w:t xml:space="preserve"> z</w:t>
      </w:r>
      <w:r w:rsidR="00425F60">
        <w:t xml:space="preserve"> </w:t>
      </w:r>
      <w:r w:rsidR="00A60198" w:rsidRPr="00DD0651">
        <w:t xml:space="preserve">obowiązkiem świadczenia osobistego takiego członka, </w:t>
      </w:r>
      <w:r w:rsidRPr="00DD0651">
        <w:t>bez względu na to, czy</w:t>
      </w:r>
      <w:r w:rsidR="00334D7E" w:rsidRPr="00DD0651">
        <w:t xml:space="preserve"> </w:t>
      </w:r>
      <w:r w:rsidRPr="00DD0651">
        <w:t>działa on</w:t>
      </w:r>
      <w:r w:rsidR="00673E65" w:rsidRPr="00DD0651">
        <w:t xml:space="preserve"> w</w:t>
      </w:r>
      <w:r w:rsidR="00425F60">
        <w:t xml:space="preserve"> </w:t>
      </w:r>
      <w:r w:rsidR="00A60198" w:rsidRPr="00DD0651">
        <w:t>zakresie prowadzonej działalności gospodarczej</w:t>
      </w:r>
      <w:r w:rsidR="00E273F6" w:rsidRPr="00DD0651">
        <w:t>, chyba że przepisy odrębne stanowią inaczej</w:t>
      </w:r>
      <w:r w:rsidRPr="00DD0651">
        <w:t>;</w:t>
      </w:r>
    </w:p>
    <w:p w:rsidR="00FE597D" w:rsidRPr="00DD0651" w:rsidRDefault="00A60198" w:rsidP="004A5140">
      <w:pPr>
        <w:pStyle w:val="PKTpunkt"/>
      </w:pPr>
      <w:r w:rsidRPr="00DD0651">
        <w:t>2</w:t>
      </w:r>
      <w:r w:rsidR="00066C6D" w:rsidRPr="00DD0651">
        <w:t>)</w:t>
      </w:r>
      <w:r w:rsidR="004A5140" w:rsidRPr="00DD0651">
        <w:tab/>
      </w:r>
      <w:r w:rsidR="00CD7C13" w:rsidRPr="00DD0651">
        <w:t xml:space="preserve">istnieje możliwość wypowiedzenia przez spółkę </w:t>
      </w:r>
      <w:r w:rsidRPr="00DD0651">
        <w:t>umowy,</w:t>
      </w:r>
      <w:r w:rsidR="00673E65" w:rsidRPr="00DD0651">
        <w:t xml:space="preserve"> o</w:t>
      </w:r>
      <w:r w:rsidR="00425F60">
        <w:t xml:space="preserve"> </w:t>
      </w:r>
      <w:r w:rsidRPr="00DD0651">
        <w:t>której mowa</w:t>
      </w:r>
      <w:r w:rsidR="00673E65" w:rsidRPr="00DD0651">
        <w:t xml:space="preserve"> w</w:t>
      </w:r>
      <w:r w:rsidR="00425F60">
        <w:t xml:space="preserve"> </w:t>
      </w:r>
      <w:r w:rsidR="00673E65" w:rsidRPr="00DD0651">
        <w:t>pkt</w:t>
      </w:r>
      <w:r w:rsidR="00425F60">
        <w:t xml:space="preserve"> </w:t>
      </w:r>
      <w:r w:rsidRPr="00DD0651">
        <w:t>1</w:t>
      </w:r>
      <w:r w:rsidR="00066C6D" w:rsidRPr="00DD0651">
        <w:t xml:space="preserve">, </w:t>
      </w:r>
      <w:r w:rsidR="00CD7C13" w:rsidRPr="00DD0651">
        <w:t xml:space="preserve">przy czym umowa ta może określać </w:t>
      </w:r>
      <w:r w:rsidR="00066C6D" w:rsidRPr="00DD0651">
        <w:t xml:space="preserve">różne terminy wypowiedzenia, zależne od okresu jej wykonywania, jednakże </w:t>
      </w:r>
      <w:r w:rsidRPr="00DD0651">
        <w:t>nie</w:t>
      </w:r>
      <w:r w:rsidR="00334D7E" w:rsidRPr="00DD0651">
        <w:t xml:space="preserve"> </w:t>
      </w:r>
      <w:r w:rsidRPr="00DD0651">
        <w:t>dłuższe niż trzy</w:t>
      </w:r>
      <w:r w:rsidR="00DC2228" w:rsidRPr="00DD0651">
        <w:t xml:space="preserve"> miesiące</w:t>
      </w:r>
      <w:r w:rsidR="00066C6D" w:rsidRPr="00DD0651">
        <w:t>, jak też może przewidywać</w:t>
      </w:r>
      <w:r w:rsidRPr="00DD0651">
        <w:t xml:space="preserve">, że termin </w:t>
      </w:r>
      <w:r w:rsidR="00066C6D" w:rsidRPr="00DD0651">
        <w:t>wypowiedzenia</w:t>
      </w:r>
      <w:r w:rsidR="00334D7E" w:rsidRPr="00DD0651">
        <w:t xml:space="preserve"> </w:t>
      </w:r>
      <w:r w:rsidRPr="00DD0651">
        <w:t>upływa</w:t>
      </w:r>
      <w:r w:rsidR="00673E65" w:rsidRPr="00DD0651">
        <w:t xml:space="preserve"> z</w:t>
      </w:r>
      <w:r w:rsidR="00425F60">
        <w:t xml:space="preserve"> </w:t>
      </w:r>
      <w:r w:rsidRPr="00DD0651">
        <w:t>końcem miesiąca kalendarzowego</w:t>
      </w:r>
      <w:r w:rsidR="00FE597D" w:rsidRPr="00DD0651">
        <w:t>;</w:t>
      </w:r>
    </w:p>
    <w:p w:rsidR="00DF0A13" w:rsidRPr="00DD0651" w:rsidRDefault="004A5140" w:rsidP="004A5140">
      <w:pPr>
        <w:pStyle w:val="PKTpunkt"/>
      </w:pPr>
      <w:r w:rsidRPr="00DD0651">
        <w:t>3)</w:t>
      </w:r>
      <w:r w:rsidRPr="00DD0651">
        <w:tab/>
      </w:r>
      <w:r w:rsidR="009832C7" w:rsidRPr="00DD0651">
        <w:t xml:space="preserve">członek </w:t>
      </w:r>
      <w:r w:rsidR="00FE597D" w:rsidRPr="00DD0651">
        <w:t xml:space="preserve">organu zarządzającego nie </w:t>
      </w:r>
      <w:r w:rsidR="009832C7" w:rsidRPr="00DD0651">
        <w:t>będzie pobierał wynagrodzenia</w:t>
      </w:r>
      <w:r w:rsidR="00673E65" w:rsidRPr="00DD0651">
        <w:t xml:space="preserve"> z</w:t>
      </w:r>
      <w:r w:rsidR="00425F60">
        <w:t xml:space="preserve"> </w:t>
      </w:r>
      <w:r w:rsidR="00FE597D" w:rsidRPr="00DD0651">
        <w:t>tytułu pełnienia funkcji członka organu</w:t>
      </w:r>
      <w:r w:rsidR="00673E65" w:rsidRPr="00DD0651">
        <w:t xml:space="preserve"> w</w:t>
      </w:r>
      <w:r w:rsidR="00425F60">
        <w:t xml:space="preserve"> </w:t>
      </w:r>
      <w:r w:rsidR="00FE597D" w:rsidRPr="00DD0651">
        <w:t>podmiotach zależnych od spółki</w:t>
      </w:r>
      <w:r w:rsidR="00673E65" w:rsidRPr="00DD0651">
        <w:t xml:space="preserve"> w</w:t>
      </w:r>
      <w:r w:rsidR="00425F60">
        <w:t xml:space="preserve"> </w:t>
      </w:r>
      <w:r w:rsidR="00FE597D" w:rsidRPr="00DD0651">
        <w:t>ramach grupy kapitałowej</w:t>
      </w:r>
      <w:r w:rsidR="00673E65" w:rsidRPr="00DD0651">
        <w:t xml:space="preserve"> w</w:t>
      </w:r>
      <w:r w:rsidR="00425F60">
        <w:t xml:space="preserve"> </w:t>
      </w:r>
      <w:r w:rsidR="00FE597D" w:rsidRPr="00DD0651">
        <w:t>rozumieniu</w:t>
      </w:r>
      <w:r w:rsidR="00673E65" w:rsidRPr="00DD0651">
        <w:t xml:space="preserve"> art.</w:t>
      </w:r>
      <w:r w:rsidR="00425F60">
        <w:t xml:space="preserve"> </w:t>
      </w:r>
      <w:r w:rsidR="00673E65" w:rsidRPr="00DD0651">
        <w:t>4 pkt</w:t>
      </w:r>
      <w:r w:rsidR="00425F60">
        <w:t xml:space="preserve"> </w:t>
      </w:r>
      <w:r w:rsidR="00E40D2B" w:rsidRPr="00DD0651">
        <w:t>1</w:t>
      </w:r>
      <w:r w:rsidR="00673E65" w:rsidRPr="00DD0651">
        <w:t>4</w:t>
      </w:r>
      <w:r w:rsidR="00425F60">
        <w:t xml:space="preserve"> </w:t>
      </w:r>
      <w:r w:rsidR="00FE597D" w:rsidRPr="00DD0651">
        <w:t>ustawy</w:t>
      </w:r>
      <w:r w:rsidR="00673E65" w:rsidRPr="00DD0651">
        <w:t xml:space="preserve"> z</w:t>
      </w:r>
      <w:r w:rsidR="00425F60">
        <w:t xml:space="preserve"> </w:t>
      </w:r>
      <w:r w:rsidR="00FE597D" w:rsidRPr="00DD0651">
        <w:t>dnia 1</w:t>
      </w:r>
      <w:r w:rsidR="00673E65" w:rsidRPr="00DD0651">
        <w:t>6</w:t>
      </w:r>
      <w:r w:rsidR="00425F60">
        <w:t xml:space="preserve"> </w:t>
      </w:r>
      <w:r w:rsidR="00FE597D" w:rsidRPr="00DD0651">
        <w:t>lutego 200</w:t>
      </w:r>
      <w:r w:rsidR="00673E65" w:rsidRPr="00DD0651">
        <w:t>7</w:t>
      </w:r>
      <w:r w:rsidR="00425F60">
        <w:t xml:space="preserve"> </w:t>
      </w:r>
      <w:r w:rsidR="00FE597D" w:rsidRPr="00DD0651">
        <w:t>r.</w:t>
      </w:r>
      <w:r w:rsidR="00673E65" w:rsidRPr="00DD0651">
        <w:t xml:space="preserve"> o</w:t>
      </w:r>
      <w:r w:rsidR="00425F60">
        <w:t xml:space="preserve"> </w:t>
      </w:r>
      <w:r w:rsidR="00FE597D" w:rsidRPr="00DD0651">
        <w:t>ochronie konkurencji</w:t>
      </w:r>
      <w:r w:rsidR="00673E65" w:rsidRPr="00DD0651">
        <w:t xml:space="preserve"> i</w:t>
      </w:r>
      <w:r w:rsidR="00485931">
        <w:t> </w:t>
      </w:r>
      <w:r w:rsidR="00FE597D" w:rsidRPr="00DD0651">
        <w:t>konsumentów</w:t>
      </w:r>
      <w:r w:rsidR="00DF0A13" w:rsidRPr="00DD0651">
        <w:t>;</w:t>
      </w:r>
    </w:p>
    <w:p w:rsidR="00A60198" w:rsidRPr="00DD0651" w:rsidRDefault="00DF0A13" w:rsidP="004A5140">
      <w:pPr>
        <w:pStyle w:val="PKTpunkt"/>
      </w:pPr>
      <w:r w:rsidRPr="00DD0651">
        <w:t>4)</w:t>
      </w:r>
      <w:r w:rsidR="004A5140" w:rsidRPr="00DD0651">
        <w:tab/>
      </w:r>
      <w:r w:rsidRPr="00DD0651">
        <w:t>umowa,</w:t>
      </w:r>
      <w:r w:rsidR="00673E65" w:rsidRPr="00DD0651">
        <w:t xml:space="preserve"> o</w:t>
      </w:r>
      <w:r w:rsidR="00425F60">
        <w:t xml:space="preserve"> </w:t>
      </w:r>
      <w:r w:rsidRPr="00DD0651">
        <w:t>której mowa</w:t>
      </w:r>
      <w:r w:rsidR="00673E65" w:rsidRPr="00DD0651">
        <w:t xml:space="preserve"> w</w:t>
      </w:r>
      <w:r w:rsidR="00425F60">
        <w:t xml:space="preserve"> </w:t>
      </w:r>
      <w:r w:rsidR="00673E65" w:rsidRPr="00DD0651">
        <w:t>pkt</w:t>
      </w:r>
      <w:r w:rsidR="00425F60">
        <w:t xml:space="preserve"> </w:t>
      </w:r>
      <w:r w:rsidRPr="00DD0651">
        <w:t>1</w:t>
      </w:r>
      <w:r w:rsidR="009832C7" w:rsidRPr="00DD0651">
        <w:t>,</w:t>
      </w:r>
      <w:r w:rsidR="007F3E2F" w:rsidRPr="00DD0651">
        <w:t xml:space="preserve"> </w:t>
      </w:r>
      <w:r w:rsidR="00227320" w:rsidRPr="00DD0651">
        <w:t>zawiera obowiązek</w:t>
      </w:r>
      <w:r w:rsidR="00334D7E" w:rsidRPr="00DD0651">
        <w:t xml:space="preserve"> </w:t>
      </w:r>
      <w:r w:rsidR="00227320" w:rsidRPr="00DD0651">
        <w:t>informowania przez członka organu zarządzającego</w:t>
      </w:r>
      <w:r w:rsidR="00673E65" w:rsidRPr="00DD0651">
        <w:t xml:space="preserve"> o</w:t>
      </w:r>
      <w:r w:rsidR="00425F60">
        <w:t xml:space="preserve"> </w:t>
      </w:r>
      <w:r w:rsidR="00227320" w:rsidRPr="00DD0651">
        <w:t>zamiarze</w:t>
      </w:r>
      <w:r w:rsidR="00334D7E" w:rsidRPr="00DD0651">
        <w:t xml:space="preserve"> </w:t>
      </w:r>
      <w:r w:rsidR="00227320" w:rsidRPr="00DD0651">
        <w:t>pełnienia funkcji</w:t>
      </w:r>
      <w:r w:rsidR="00673E65" w:rsidRPr="00DD0651">
        <w:t xml:space="preserve"> w</w:t>
      </w:r>
      <w:r w:rsidR="00425F60">
        <w:t xml:space="preserve"> </w:t>
      </w:r>
      <w:r w:rsidR="00227320" w:rsidRPr="00DD0651">
        <w:t>organach innej spółki handlowej, nabyciu udziałów albo akcji</w:t>
      </w:r>
      <w:r w:rsidR="00673E65" w:rsidRPr="00DD0651">
        <w:t xml:space="preserve"> w</w:t>
      </w:r>
      <w:r w:rsidR="00425F60">
        <w:t xml:space="preserve"> </w:t>
      </w:r>
      <w:r w:rsidR="00227320" w:rsidRPr="00DD0651">
        <w:t xml:space="preserve">innej spółce handlowej oraz </w:t>
      </w:r>
      <w:r w:rsidRPr="00DD0651">
        <w:t>może przewidywać zakaz pełnienia funkcji</w:t>
      </w:r>
      <w:r w:rsidR="00673E65" w:rsidRPr="00DD0651">
        <w:t xml:space="preserve"> w</w:t>
      </w:r>
      <w:r w:rsidR="00425F60">
        <w:t xml:space="preserve"> </w:t>
      </w:r>
      <w:r w:rsidR="00227320" w:rsidRPr="00DD0651">
        <w:t xml:space="preserve">organach </w:t>
      </w:r>
      <w:r w:rsidRPr="00DD0651">
        <w:t xml:space="preserve">jakiejkolwiek innej </w:t>
      </w:r>
      <w:r w:rsidR="00227320" w:rsidRPr="00DD0651">
        <w:t xml:space="preserve">spółki </w:t>
      </w:r>
      <w:r w:rsidRPr="00DD0651">
        <w:t xml:space="preserve">handlowej </w:t>
      </w:r>
      <w:r w:rsidR="00DA4EBA" w:rsidRPr="00DD0651">
        <w:t xml:space="preserve">lub </w:t>
      </w:r>
      <w:r w:rsidRPr="00DD0651">
        <w:t>wprowadzać inne ograniczenia dotyczące działalności członka organu zarządzającego</w:t>
      </w:r>
      <w:r w:rsidR="00A60198" w:rsidRPr="00DD0651">
        <w:t>.</w:t>
      </w:r>
    </w:p>
    <w:p w:rsidR="00797975" w:rsidRPr="00DD0651" w:rsidRDefault="00797975" w:rsidP="00980A55">
      <w:pPr>
        <w:pStyle w:val="USTustnpkodeksu"/>
        <w:keepNext/>
      </w:pPr>
      <w:r w:rsidRPr="00DD0651">
        <w:t>2.</w:t>
      </w:r>
      <w:r w:rsidR="00543193">
        <w:t> </w:t>
      </w:r>
      <w:r w:rsidR="00EF7B71" w:rsidRPr="00DD0651">
        <w:t>Projekt</w:t>
      </w:r>
      <w:r w:rsidR="00334D7E" w:rsidRPr="00DD0651">
        <w:t xml:space="preserve"> </w:t>
      </w:r>
      <w:r w:rsidR="00EF7B71" w:rsidRPr="00DD0651">
        <w:t>uchwały</w:t>
      </w:r>
      <w:r w:rsidR="00673E65" w:rsidRPr="00DD0651">
        <w:t xml:space="preserve"> w</w:t>
      </w:r>
      <w:r w:rsidR="00425F60">
        <w:t xml:space="preserve"> </w:t>
      </w:r>
      <w:r w:rsidR="00EF7B71" w:rsidRPr="00DD0651">
        <w:t>sprawie wynagrodzeń</w:t>
      </w:r>
      <w:r w:rsidR="00334D7E" w:rsidRPr="00DD0651">
        <w:t xml:space="preserve"> </w:t>
      </w:r>
      <w:r w:rsidRPr="00DD0651">
        <w:t>może także określać</w:t>
      </w:r>
      <w:r w:rsidR="00673E65" w:rsidRPr="00DD0651">
        <w:t xml:space="preserve"> w</w:t>
      </w:r>
      <w:r w:rsidR="00425F60">
        <w:t xml:space="preserve"> </w:t>
      </w:r>
      <w:r w:rsidR="007F3E2F" w:rsidRPr="00DD0651">
        <w:t>szczególności</w:t>
      </w:r>
      <w:r w:rsidRPr="00DD0651">
        <w:t>:</w:t>
      </w:r>
    </w:p>
    <w:p w:rsidR="00797975" w:rsidRPr="00DD0651" w:rsidRDefault="00797975" w:rsidP="004A5140">
      <w:pPr>
        <w:pStyle w:val="PKTpunkt"/>
      </w:pPr>
      <w:r w:rsidRPr="00DD0651">
        <w:t>1)</w:t>
      </w:r>
      <w:r w:rsidRPr="00DD0651">
        <w:tab/>
        <w:t>uprawnienia członków organu zarządzającego do korzystania</w:t>
      </w:r>
      <w:r w:rsidR="00673E65" w:rsidRPr="00DD0651">
        <w:t xml:space="preserve"> z</w:t>
      </w:r>
      <w:r w:rsidR="00425F60">
        <w:t xml:space="preserve"> </w:t>
      </w:r>
      <w:r w:rsidRPr="00DD0651">
        <w:t>określonych urządzeń technicznych oraz zasobów stanowiących mienie spółki lub</w:t>
      </w:r>
    </w:p>
    <w:p w:rsidR="00797975" w:rsidRPr="00DD0651" w:rsidRDefault="00797975" w:rsidP="004A5140">
      <w:pPr>
        <w:pStyle w:val="PKTpunkt"/>
      </w:pPr>
      <w:r w:rsidRPr="00DD0651">
        <w:t>2)</w:t>
      </w:r>
      <w:r w:rsidRPr="00DD0651">
        <w:tab/>
        <w:t>wysokość odprawy dla członków organu zarządzającego,</w:t>
      </w:r>
      <w:r w:rsidR="00673E65" w:rsidRPr="00DD0651">
        <w:t xml:space="preserve"> o</w:t>
      </w:r>
      <w:r w:rsidR="00425F60">
        <w:t xml:space="preserve"> </w:t>
      </w:r>
      <w:r w:rsidRPr="00DD0651">
        <w:t>której mowa</w:t>
      </w:r>
      <w:r w:rsidR="00673E65" w:rsidRPr="00DD0651">
        <w:t xml:space="preserve"> w</w:t>
      </w:r>
      <w:r w:rsidR="00425F60">
        <w:t xml:space="preserve"> </w:t>
      </w:r>
      <w:r w:rsidR="00673E65" w:rsidRPr="00DD0651">
        <w:t>art.</w:t>
      </w:r>
      <w:r w:rsidR="00425F60">
        <w:t xml:space="preserve"> </w:t>
      </w:r>
      <w:r w:rsidRPr="00DD0651">
        <w:t>7, lub</w:t>
      </w:r>
    </w:p>
    <w:p w:rsidR="00797975" w:rsidRPr="00DD0651" w:rsidRDefault="00797975" w:rsidP="004A5140">
      <w:pPr>
        <w:pStyle w:val="PKTpunkt"/>
      </w:pPr>
      <w:r w:rsidRPr="00DD0651">
        <w:t>3)</w:t>
      </w:r>
      <w:r w:rsidRPr="00DD0651">
        <w:tab/>
        <w:t>wysokość</w:t>
      </w:r>
      <w:r w:rsidR="00673E65" w:rsidRPr="00DD0651">
        <w:t xml:space="preserve"> i</w:t>
      </w:r>
      <w:r w:rsidR="00425F60">
        <w:t xml:space="preserve"> </w:t>
      </w:r>
      <w:r w:rsidRPr="00DD0651">
        <w:t>warunki przyznania członkom organu zarządzającego odszkodowania</w:t>
      </w:r>
      <w:r w:rsidR="00673E65" w:rsidRPr="00DD0651">
        <w:t xml:space="preserve"> z</w:t>
      </w:r>
      <w:r w:rsidR="00485931">
        <w:t> </w:t>
      </w:r>
      <w:r w:rsidRPr="00DD0651">
        <w:t>tytułu zakazu konkurencji,</w:t>
      </w:r>
      <w:r w:rsidR="00673E65" w:rsidRPr="00DD0651">
        <w:t xml:space="preserve"> o</w:t>
      </w:r>
      <w:r w:rsidR="00425F60">
        <w:t xml:space="preserve"> </w:t>
      </w:r>
      <w:r w:rsidRPr="00DD0651">
        <w:t>którym mowa</w:t>
      </w:r>
      <w:r w:rsidR="00673E65" w:rsidRPr="00DD0651">
        <w:t xml:space="preserve"> w</w:t>
      </w:r>
      <w:r w:rsidR="00425F60">
        <w:t xml:space="preserve"> </w:t>
      </w:r>
      <w:r w:rsidR="00673E65" w:rsidRPr="00DD0651">
        <w:t>art.</w:t>
      </w:r>
      <w:r w:rsidR="00425F60">
        <w:t xml:space="preserve"> </w:t>
      </w:r>
      <w:r w:rsidRPr="00DD0651">
        <w:t>8</w:t>
      </w:r>
      <w:r w:rsidR="00CD0EB8" w:rsidRPr="00DD0651">
        <w:t>, lub</w:t>
      </w:r>
    </w:p>
    <w:p w:rsidR="00390572" w:rsidRPr="00DD0651" w:rsidRDefault="00390572" w:rsidP="004A5140">
      <w:pPr>
        <w:pStyle w:val="PKTpunkt"/>
      </w:pPr>
      <w:r w:rsidRPr="00DD0651">
        <w:t>4)</w:t>
      </w:r>
      <w:r w:rsidRPr="00DD0651">
        <w:tab/>
        <w:t>w jakiej części wypłata wynagrodzenia uzupełniającego jest uzależniona od terminu, nie dłuższego niż 3</w:t>
      </w:r>
      <w:r w:rsidR="00673E65" w:rsidRPr="00DD0651">
        <w:t>6</w:t>
      </w:r>
      <w:r w:rsidR="00425F60">
        <w:t xml:space="preserve"> </w:t>
      </w:r>
      <w:r w:rsidRPr="00DD0651">
        <w:t>miesięcy</w:t>
      </w:r>
      <w:r w:rsidR="00673E65" w:rsidRPr="00DD0651">
        <w:t xml:space="preserve"> i</w:t>
      </w:r>
      <w:r w:rsidR="00425F60">
        <w:t xml:space="preserve"> </w:t>
      </w:r>
      <w:r w:rsidRPr="00DD0651">
        <w:t>warunków,</w:t>
      </w:r>
      <w:r w:rsidR="00673E65" w:rsidRPr="00DD0651">
        <w:t xml:space="preserve"> w</w:t>
      </w:r>
      <w:r w:rsidR="00425F60">
        <w:t xml:space="preserve"> </w:t>
      </w:r>
      <w:r w:rsidRPr="00DD0651">
        <w:t>szczególności powodujących utratę prawa do otrzymania wynagrodzenia</w:t>
      </w:r>
      <w:r w:rsidR="00673E65" w:rsidRPr="00DD0651">
        <w:t xml:space="preserve"> w</w:t>
      </w:r>
      <w:r w:rsidR="00425F60">
        <w:t xml:space="preserve"> </w:t>
      </w:r>
      <w:r w:rsidRPr="00DD0651">
        <w:t>całości albo</w:t>
      </w:r>
      <w:r w:rsidR="00673E65" w:rsidRPr="00DD0651">
        <w:t xml:space="preserve"> w</w:t>
      </w:r>
      <w:r w:rsidR="00425F60">
        <w:t xml:space="preserve"> </w:t>
      </w:r>
      <w:r w:rsidRPr="00DD0651">
        <w:t>części, jeżeli</w:t>
      </w:r>
      <w:r w:rsidR="00673E65" w:rsidRPr="00DD0651">
        <w:t xml:space="preserve"> w</w:t>
      </w:r>
      <w:r w:rsidR="00425F60">
        <w:t xml:space="preserve"> </w:t>
      </w:r>
      <w:r w:rsidRPr="00DD0651">
        <w:t>oznaczonym</w:t>
      </w:r>
      <w:r w:rsidR="00673E65" w:rsidRPr="00DD0651">
        <w:t xml:space="preserve"> w</w:t>
      </w:r>
      <w:r w:rsidR="00425F60">
        <w:t xml:space="preserve"> </w:t>
      </w:r>
      <w:r w:rsidRPr="00DD0651">
        <w:t>umowie terminie zajdą okoliczności mające wpływ na realizację określonych</w:t>
      </w:r>
      <w:r w:rsidR="00673E65" w:rsidRPr="00DD0651">
        <w:t xml:space="preserve"> w</w:t>
      </w:r>
      <w:r w:rsidR="00425F60">
        <w:t xml:space="preserve"> </w:t>
      </w:r>
      <w:r w:rsidRPr="00DD0651">
        <w:t>umowie celów zarządczych.</w:t>
      </w:r>
    </w:p>
    <w:p w:rsidR="005D25C5" w:rsidRPr="00485931" w:rsidRDefault="001D7AD9" w:rsidP="00485931">
      <w:pPr>
        <w:pStyle w:val="ARTartustawynprozporzdzenia"/>
      </w:pPr>
      <w:r w:rsidRPr="00980A55">
        <w:rPr>
          <w:rStyle w:val="Ppogrubienie"/>
        </w:rPr>
        <w:t>Art.</w:t>
      </w:r>
      <w:r w:rsidR="00425F60" w:rsidRPr="00980A55">
        <w:rPr>
          <w:rStyle w:val="Ppogrubienie"/>
        </w:rPr>
        <w:t> </w:t>
      </w:r>
      <w:r w:rsidR="00A60198" w:rsidRPr="00980A55">
        <w:rPr>
          <w:rStyle w:val="Ppogrubienie"/>
        </w:rPr>
        <w:t>6</w:t>
      </w:r>
      <w:r w:rsidRPr="00980A55">
        <w:rPr>
          <w:rStyle w:val="Ppogrubienie"/>
        </w:rPr>
        <w:t>.</w:t>
      </w:r>
      <w:r w:rsidR="00543193">
        <w:rPr>
          <w:rStyle w:val="Ppogrubienie"/>
        </w:rPr>
        <w:t> </w:t>
      </w:r>
      <w:r w:rsidR="00673E65" w:rsidRPr="00DD0651">
        <w:t>W</w:t>
      </w:r>
      <w:r w:rsidR="00425F60">
        <w:rPr>
          <w:rStyle w:val="Ppogrubienie"/>
          <w:rFonts w:ascii="Times New Roman" w:hAnsi="Times New Roman" w:cs="Times New Roman"/>
          <w:szCs w:val="24"/>
        </w:rPr>
        <w:t xml:space="preserve"> </w:t>
      </w:r>
      <w:r w:rsidR="005D25C5" w:rsidRPr="00DD0651">
        <w:t>przypadku,</w:t>
      </w:r>
      <w:r w:rsidR="00673E65" w:rsidRPr="00DD0651">
        <w:t xml:space="preserve"> o</w:t>
      </w:r>
      <w:r w:rsidR="00425F60">
        <w:t xml:space="preserve"> </w:t>
      </w:r>
      <w:r w:rsidR="005D25C5" w:rsidRPr="00DD0651">
        <w:t>którym mowa</w:t>
      </w:r>
      <w:r w:rsidR="00673E65" w:rsidRPr="00DD0651">
        <w:t xml:space="preserve"> w</w:t>
      </w:r>
      <w:r w:rsidR="00425F60">
        <w:t xml:space="preserve"> </w:t>
      </w:r>
      <w:r w:rsidR="00673E65" w:rsidRPr="00DD0651">
        <w:t>art.</w:t>
      </w:r>
      <w:r w:rsidR="00425F60">
        <w:t xml:space="preserve"> </w:t>
      </w:r>
      <w:r w:rsidR="00673E65" w:rsidRPr="00DD0651">
        <w:t>5 ust.</w:t>
      </w:r>
      <w:r w:rsidR="00425F60">
        <w:t xml:space="preserve"> </w:t>
      </w:r>
      <w:r w:rsidR="00673E65" w:rsidRPr="00DD0651">
        <w:t>2 pkt</w:t>
      </w:r>
      <w:r w:rsidR="00425F60">
        <w:t xml:space="preserve"> </w:t>
      </w:r>
      <w:r w:rsidR="005D25C5" w:rsidRPr="00DD0651">
        <w:t xml:space="preserve">1, </w:t>
      </w:r>
      <w:r w:rsidR="00666EB3" w:rsidRPr="00DD0651">
        <w:t>projekt</w:t>
      </w:r>
      <w:r w:rsidR="00CD0EB8" w:rsidRPr="00DD0651">
        <w:t xml:space="preserve"> </w:t>
      </w:r>
      <w:r w:rsidR="00666EB3" w:rsidRPr="00DD0651">
        <w:t>uchwały</w:t>
      </w:r>
      <w:r w:rsidR="00673E65" w:rsidRPr="00DD0651">
        <w:t xml:space="preserve"> w</w:t>
      </w:r>
      <w:r w:rsidR="00425F60">
        <w:t xml:space="preserve"> </w:t>
      </w:r>
      <w:r w:rsidR="00666EB3" w:rsidRPr="00DD0651">
        <w:t>sprawie wynagrodzeń</w:t>
      </w:r>
      <w:r w:rsidR="00CD0EB8" w:rsidRPr="00DD0651">
        <w:t xml:space="preserve"> </w:t>
      </w:r>
      <w:r w:rsidR="005D25C5" w:rsidRPr="00DD0651">
        <w:t>określa</w:t>
      </w:r>
      <w:r w:rsidR="00CD0EB8" w:rsidRPr="00DD0651">
        <w:t xml:space="preserve"> </w:t>
      </w:r>
      <w:r w:rsidR="00C010E2" w:rsidRPr="00DD0651">
        <w:t xml:space="preserve">zasady </w:t>
      </w:r>
      <w:r w:rsidR="00C010E2" w:rsidRPr="00485931">
        <w:t>przyznawania</w:t>
      </w:r>
      <w:r w:rsidR="00CD0EB8" w:rsidRPr="00485931">
        <w:t xml:space="preserve"> </w:t>
      </w:r>
      <w:r w:rsidR="00BE5D97" w:rsidRPr="00485931">
        <w:t xml:space="preserve">zapewnianych przez spółkę </w:t>
      </w:r>
      <w:r w:rsidR="006F6856" w:rsidRPr="00485931">
        <w:t>urządzeń technicznych oraz zasobów stanowiących mienie spółki</w:t>
      </w:r>
      <w:r w:rsidR="00BE5D97" w:rsidRPr="00485931">
        <w:t xml:space="preserve"> do wykorzystania przez członków organu zarządzającego</w:t>
      </w:r>
      <w:r w:rsidR="002D5DBC" w:rsidRPr="00485931">
        <w:t>,</w:t>
      </w:r>
      <w:r w:rsidR="00BE5D97" w:rsidRPr="00485931">
        <w:t xml:space="preserve"> niezbędnych do wykonywania ich funkcji</w:t>
      </w:r>
      <w:r w:rsidR="00C010E2" w:rsidRPr="00485931">
        <w:t>,</w:t>
      </w:r>
      <w:r w:rsidR="00673E65" w:rsidRPr="00485931">
        <w:t xml:space="preserve"> w</w:t>
      </w:r>
      <w:r w:rsidR="00425F60" w:rsidRPr="00485931">
        <w:t xml:space="preserve"> </w:t>
      </w:r>
      <w:r w:rsidR="00C010E2" w:rsidRPr="00485931">
        <w:t xml:space="preserve">szczególności może </w:t>
      </w:r>
      <w:r w:rsidR="006F6856" w:rsidRPr="00485931">
        <w:t>przewidywać limity</w:t>
      </w:r>
      <w:r w:rsidR="009B06D0" w:rsidRPr="00485931">
        <w:t xml:space="preserve"> dotyczące kosztów</w:t>
      </w:r>
      <w:r w:rsidR="006F6856" w:rsidRPr="00485931">
        <w:t>, albo sposób określania</w:t>
      </w:r>
      <w:r w:rsidR="0034546D" w:rsidRPr="00485931">
        <w:t xml:space="preserve"> tych limitów</w:t>
      </w:r>
      <w:r w:rsidR="006F6856" w:rsidRPr="00485931">
        <w:t>, jakie spółka ponosi</w:t>
      </w:r>
      <w:r w:rsidR="00673E65" w:rsidRPr="00485931">
        <w:t xml:space="preserve"> w</w:t>
      </w:r>
      <w:r w:rsidR="00425F60" w:rsidRPr="00485931">
        <w:t xml:space="preserve"> </w:t>
      </w:r>
      <w:r w:rsidR="006F6856" w:rsidRPr="00485931">
        <w:t>związku</w:t>
      </w:r>
      <w:r w:rsidR="00673E65" w:rsidRPr="00485931">
        <w:t xml:space="preserve"> z</w:t>
      </w:r>
      <w:r w:rsidR="00425F60" w:rsidRPr="00485931">
        <w:t xml:space="preserve"> </w:t>
      </w:r>
      <w:r w:rsidR="006F6856" w:rsidRPr="00485931">
        <w:t>dostępem</w:t>
      </w:r>
      <w:r w:rsidR="00673E65" w:rsidRPr="00485931">
        <w:t xml:space="preserve"> i</w:t>
      </w:r>
      <w:r w:rsidR="00425F60" w:rsidRPr="00485931">
        <w:t xml:space="preserve"> </w:t>
      </w:r>
      <w:r w:rsidR="006F6856" w:rsidRPr="00485931">
        <w:t>wykorzystywaniem tych urządzeń</w:t>
      </w:r>
      <w:r w:rsidR="00673E65" w:rsidRPr="00485931">
        <w:t xml:space="preserve"> i</w:t>
      </w:r>
      <w:r w:rsidR="00425F60" w:rsidRPr="00485931">
        <w:t xml:space="preserve"> </w:t>
      </w:r>
      <w:r w:rsidR="006F6856" w:rsidRPr="00485931">
        <w:t>zasobów.</w:t>
      </w:r>
    </w:p>
    <w:p w:rsidR="001D7AD9" w:rsidRPr="00485931" w:rsidRDefault="001D7AD9" w:rsidP="00485931">
      <w:pPr>
        <w:pStyle w:val="ARTartustawynprozporzdzenia"/>
      </w:pPr>
      <w:r w:rsidRPr="00980A55">
        <w:rPr>
          <w:rStyle w:val="Ppogrubienie"/>
        </w:rPr>
        <w:t>Art.</w:t>
      </w:r>
      <w:r w:rsidR="00425F60" w:rsidRPr="00980A55">
        <w:rPr>
          <w:rStyle w:val="Ppogrubienie"/>
        </w:rPr>
        <w:t> </w:t>
      </w:r>
      <w:r w:rsidR="006F6856" w:rsidRPr="00980A55">
        <w:rPr>
          <w:rStyle w:val="Ppogrubienie"/>
        </w:rPr>
        <w:t>7</w:t>
      </w:r>
      <w:r w:rsidRPr="00980A55">
        <w:rPr>
          <w:rStyle w:val="Ppogrubienie"/>
        </w:rPr>
        <w:t>.</w:t>
      </w:r>
      <w:r w:rsidR="00543193">
        <w:rPr>
          <w:rStyle w:val="Ppogrubienie"/>
        </w:rPr>
        <w:t> </w:t>
      </w:r>
      <w:r w:rsidR="00673E65" w:rsidRPr="00485931">
        <w:t>W</w:t>
      </w:r>
      <w:r w:rsidR="00425F60" w:rsidRPr="00485931">
        <w:t xml:space="preserve"> </w:t>
      </w:r>
      <w:r w:rsidRPr="00485931">
        <w:t>przypadku,</w:t>
      </w:r>
      <w:r w:rsidR="00673E65" w:rsidRPr="00485931">
        <w:t xml:space="preserve"> o</w:t>
      </w:r>
      <w:r w:rsidR="00425F60" w:rsidRPr="00485931">
        <w:t xml:space="preserve"> </w:t>
      </w:r>
      <w:r w:rsidRPr="00485931">
        <w:t>którym mowa</w:t>
      </w:r>
      <w:r w:rsidR="00673E65" w:rsidRPr="00485931">
        <w:t xml:space="preserve"> w</w:t>
      </w:r>
      <w:r w:rsidR="00425F60" w:rsidRPr="00485931">
        <w:t xml:space="preserve"> </w:t>
      </w:r>
      <w:r w:rsidR="00673E65" w:rsidRPr="00485931">
        <w:t>art.</w:t>
      </w:r>
      <w:r w:rsidR="00425F60" w:rsidRPr="00485931">
        <w:t xml:space="preserve"> </w:t>
      </w:r>
      <w:r w:rsidR="00673E65" w:rsidRPr="00485931">
        <w:t>5 ust.</w:t>
      </w:r>
      <w:r w:rsidR="00425F60" w:rsidRPr="00485931">
        <w:t xml:space="preserve"> </w:t>
      </w:r>
      <w:r w:rsidR="00673E65" w:rsidRPr="00485931">
        <w:t>2 pkt</w:t>
      </w:r>
      <w:r w:rsidR="00425F60" w:rsidRPr="00485931">
        <w:t xml:space="preserve"> </w:t>
      </w:r>
      <w:r w:rsidR="005164D0" w:rsidRPr="00485931">
        <w:t>2</w:t>
      </w:r>
      <w:r w:rsidRPr="00485931">
        <w:t xml:space="preserve">, </w:t>
      </w:r>
      <w:r w:rsidR="00666EB3" w:rsidRPr="00485931">
        <w:t>projekt</w:t>
      </w:r>
      <w:r w:rsidR="009B06D0" w:rsidRPr="00485931">
        <w:t xml:space="preserve"> </w:t>
      </w:r>
      <w:r w:rsidR="00666EB3" w:rsidRPr="00485931">
        <w:t>uchwały</w:t>
      </w:r>
      <w:r w:rsidR="00673E65" w:rsidRPr="00485931">
        <w:t xml:space="preserve"> w</w:t>
      </w:r>
      <w:r w:rsidR="00425F60" w:rsidRPr="00485931">
        <w:t xml:space="preserve"> </w:t>
      </w:r>
      <w:r w:rsidR="00666EB3" w:rsidRPr="00485931">
        <w:t>sprawie wynagrodzeń</w:t>
      </w:r>
      <w:r w:rsidR="00FE597D" w:rsidRPr="00485931">
        <w:t xml:space="preserve"> określa</w:t>
      </w:r>
      <w:r w:rsidRPr="00485931">
        <w:t>, że</w:t>
      </w:r>
      <w:r w:rsidR="00673E65" w:rsidRPr="00485931">
        <w:t xml:space="preserve"> w</w:t>
      </w:r>
      <w:r w:rsidR="00425F60" w:rsidRPr="00485931">
        <w:t xml:space="preserve"> </w:t>
      </w:r>
      <w:r w:rsidRPr="00485931">
        <w:t>razie rozwiązania</w:t>
      </w:r>
      <w:r w:rsidR="00C13DDD" w:rsidRPr="00485931">
        <w:t xml:space="preserve"> albo wypowiedzenia</w:t>
      </w:r>
      <w:r w:rsidRPr="00485931">
        <w:t xml:space="preserve"> umowy </w:t>
      </w:r>
      <w:r w:rsidR="00D941AB" w:rsidRPr="00485931">
        <w:t>o</w:t>
      </w:r>
      <w:r w:rsidR="00FD094E">
        <w:t xml:space="preserve"> </w:t>
      </w:r>
      <w:r w:rsidR="00D941AB" w:rsidRPr="00485931">
        <w:t xml:space="preserve">świadczenie </w:t>
      </w:r>
      <w:r w:rsidR="000F507F" w:rsidRPr="00485931">
        <w:t>usług</w:t>
      </w:r>
      <w:r w:rsidR="009B06D0" w:rsidRPr="00485931">
        <w:t xml:space="preserve"> </w:t>
      </w:r>
      <w:r w:rsidR="00C609B3" w:rsidRPr="00485931">
        <w:t xml:space="preserve">zarządzania </w:t>
      </w:r>
      <w:r w:rsidRPr="00485931">
        <w:t xml:space="preserve">członka </w:t>
      </w:r>
      <w:r w:rsidR="00A117AF" w:rsidRPr="00485931">
        <w:t>organu zarządzającego</w:t>
      </w:r>
      <w:r w:rsidR="009B06D0" w:rsidRPr="00485931">
        <w:t xml:space="preserve"> </w:t>
      </w:r>
      <w:r w:rsidR="00765CC3" w:rsidRPr="00485931">
        <w:t>przez spółkę,</w:t>
      </w:r>
      <w:r w:rsidR="00673E65" w:rsidRPr="00485931">
        <w:t xml:space="preserve"> z</w:t>
      </w:r>
      <w:r w:rsidR="00425F60" w:rsidRPr="00485931">
        <w:t xml:space="preserve"> </w:t>
      </w:r>
      <w:r w:rsidRPr="00485931">
        <w:t xml:space="preserve">innych przyczyn niż naruszenie podstawowych obowiązków </w:t>
      </w:r>
      <w:r w:rsidR="005164D0" w:rsidRPr="00485931">
        <w:t>wynikających</w:t>
      </w:r>
      <w:r w:rsidR="00673E65" w:rsidRPr="00485931">
        <w:t xml:space="preserve"> z</w:t>
      </w:r>
      <w:r w:rsidR="00425F60" w:rsidRPr="00485931">
        <w:t xml:space="preserve"> </w:t>
      </w:r>
      <w:r w:rsidR="005164D0" w:rsidRPr="00485931">
        <w:t>tej umowy</w:t>
      </w:r>
      <w:r w:rsidRPr="00485931">
        <w:t xml:space="preserve">, członkowi </w:t>
      </w:r>
      <w:r w:rsidR="00E74160" w:rsidRPr="00485931">
        <w:t>organu zarządzającego</w:t>
      </w:r>
      <w:r w:rsidR="009B06D0" w:rsidRPr="00485931">
        <w:t xml:space="preserve"> </w:t>
      </w:r>
      <w:r w:rsidRPr="00485931">
        <w:t>może być przyznana odprawa</w:t>
      </w:r>
      <w:r w:rsidR="006873E2" w:rsidRPr="00485931">
        <w:t>,</w:t>
      </w:r>
      <w:r w:rsidR="00673E65" w:rsidRPr="00485931">
        <w:t xml:space="preserve"> w</w:t>
      </w:r>
      <w:r w:rsidR="00425F60" w:rsidRPr="00485931">
        <w:t xml:space="preserve"> </w:t>
      </w:r>
      <w:r w:rsidRPr="00485931">
        <w:t xml:space="preserve">wysokości nie wyższej niż trzykrotność części stałej wynagrodzenia, pod warunkiem pełnienia </w:t>
      </w:r>
      <w:r w:rsidR="006873E2" w:rsidRPr="00485931">
        <w:t xml:space="preserve">przez niego </w:t>
      </w:r>
      <w:r w:rsidRPr="00485931">
        <w:t>funkcji przez okres co najmniej dwunastu miesięcy przed rozwiązaniem</w:t>
      </w:r>
      <w:r w:rsidR="00E74160" w:rsidRPr="00485931">
        <w:t xml:space="preserve"> tej</w:t>
      </w:r>
      <w:r w:rsidRPr="00485931">
        <w:t xml:space="preserve"> umowy.</w:t>
      </w:r>
    </w:p>
    <w:p w:rsidR="001D7AD9" w:rsidRPr="00485931" w:rsidRDefault="001D7AD9" w:rsidP="00980A55">
      <w:pPr>
        <w:pStyle w:val="ARTartustawynprozporzdzenia"/>
        <w:keepNext/>
      </w:pPr>
      <w:r w:rsidRPr="00980A55">
        <w:rPr>
          <w:rStyle w:val="Ppogrubienie"/>
        </w:rPr>
        <w:t>Art.</w:t>
      </w:r>
      <w:r w:rsidR="00425F60" w:rsidRPr="00980A55">
        <w:rPr>
          <w:rStyle w:val="Ppogrubienie"/>
        </w:rPr>
        <w:t> </w:t>
      </w:r>
      <w:r w:rsidR="006F6856" w:rsidRPr="00980A55">
        <w:rPr>
          <w:rStyle w:val="Ppogrubienie"/>
        </w:rPr>
        <w:t>8</w:t>
      </w:r>
      <w:r w:rsidRPr="00980A55">
        <w:rPr>
          <w:rStyle w:val="Ppogrubienie"/>
        </w:rPr>
        <w:t>.</w:t>
      </w:r>
      <w:r w:rsidR="00543193">
        <w:rPr>
          <w:rStyle w:val="Ppogrubienie"/>
        </w:rPr>
        <w:t> </w:t>
      </w:r>
      <w:r w:rsidR="00F41FFD" w:rsidRPr="00485931">
        <w:t>1.</w:t>
      </w:r>
      <w:r w:rsidR="00543193">
        <w:t> </w:t>
      </w:r>
      <w:r w:rsidRPr="00485931">
        <w:t>W przypadku,</w:t>
      </w:r>
      <w:r w:rsidR="00673E65" w:rsidRPr="00485931">
        <w:t xml:space="preserve"> o</w:t>
      </w:r>
      <w:r w:rsidR="00425F60" w:rsidRPr="00485931">
        <w:t xml:space="preserve"> </w:t>
      </w:r>
      <w:r w:rsidRPr="00485931">
        <w:t>którym mowa</w:t>
      </w:r>
      <w:r w:rsidR="00673E65" w:rsidRPr="00485931">
        <w:t xml:space="preserve"> w</w:t>
      </w:r>
      <w:r w:rsidR="00425F60" w:rsidRPr="00485931">
        <w:t xml:space="preserve"> </w:t>
      </w:r>
      <w:r w:rsidR="00673E65" w:rsidRPr="00485931">
        <w:t>art.</w:t>
      </w:r>
      <w:r w:rsidR="00425F60" w:rsidRPr="00485931">
        <w:t xml:space="preserve"> </w:t>
      </w:r>
      <w:r w:rsidR="00673E65" w:rsidRPr="00485931">
        <w:t>5 ust.</w:t>
      </w:r>
      <w:r w:rsidR="00425F60" w:rsidRPr="00485931">
        <w:t xml:space="preserve"> </w:t>
      </w:r>
      <w:r w:rsidR="00673E65" w:rsidRPr="00485931">
        <w:t>2 pkt</w:t>
      </w:r>
      <w:r w:rsidR="00425F60" w:rsidRPr="00485931">
        <w:t xml:space="preserve"> </w:t>
      </w:r>
      <w:r w:rsidR="005164D0" w:rsidRPr="00485931">
        <w:t>3</w:t>
      </w:r>
      <w:r w:rsidRPr="00485931">
        <w:t xml:space="preserve">, </w:t>
      </w:r>
      <w:r w:rsidR="0056387C" w:rsidRPr="00485931">
        <w:t>projekt</w:t>
      </w:r>
      <w:r w:rsidR="0034546D" w:rsidRPr="00485931">
        <w:t xml:space="preserve"> </w:t>
      </w:r>
      <w:r w:rsidR="0056387C" w:rsidRPr="00485931">
        <w:t>uchwały</w:t>
      </w:r>
      <w:r w:rsidR="00673E65" w:rsidRPr="00485931">
        <w:t xml:space="preserve"> w</w:t>
      </w:r>
      <w:r w:rsidR="00425F60" w:rsidRPr="00485931">
        <w:t xml:space="preserve"> </w:t>
      </w:r>
      <w:r w:rsidR="0056387C" w:rsidRPr="00485931">
        <w:t>sprawie wynagrodzeń</w:t>
      </w:r>
      <w:r w:rsidR="0034546D" w:rsidRPr="00485931">
        <w:t xml:space="preserve"> </w:t>
      </w:r>
      <w:r w:rsidR="00FE597D" w:rsidRPr="00485931">
        <w:t>określa</w:t>
      </w:r>
      <w:r w:rsidRPr="00485931">
        <w:t>, że:</w:t>
      </w:r>
    </w:p>
    <w:p w:rsidR="001D7AD9" w:rsidRPr="00DD0651" w:rsidRDefault="001D7AD9" w:rsidP="004A5140">
      <w:pPr>
        <w:pStyle w:val="PKTpunkt"/>
      </w:pPr>
      <w:r w:rsidRPr="00DD0651">
        <w:t>1)</w:t>
      </w:r>
      <w:r w:rsidRPr="00DD0651">
        <w:tab/>
        <w:t xml:space="preserve">zakaz konkurencji po ustaniu stosunku będącego podstawą pełnienia funkcji </w:t>
      </w:r>
      <w:r w:rsidR="00D35F14" w:rsidRPr="00DD0651">
        <w:t>może być ustanowiony jedynie</w:t>
      </w:r>
      <w:r w:rsidR="00673E65" w:rsidRPr="00DD0651">
        <w:t xml:space="preserve"> w</w:t>
      </w:r>
      <w:r w:rsidR="00425F60">
        <w:t xml:space="preserve"> </w:t>
      </w:r>
      <w:r w:rsidRPr="00DD0651">
        <w:t xml:space="preserve">przypadku pełnienia funkcji przez członka </w:t>
      </w:r>
      <w:r w:rsidR="00E74160" w:rsidRPr="00DD0651">
        <w:t>organu zarządzającego</w:t>
      </w:r>
      <w:r w:rsidR="0034546D" w:rsidRPr="00DD0651">
        <w:t xml:space="preserve"> </w:t>
      </w:r>
      <w:r w:rsidRPr="00DD0651">
        <w:t>przez okres co najmniej trzech miesięcy;</w:t>
      </w:r>
    </w:p>
    <w:p w:rsidR="001D7AD9" w:rsidRPr="00DD0651" w:rsidRDefault="001D7AD9" w:rsidP="004A5140">
      <w:pPr>
        <w:pStyle w:val="PKTpunkt"/>
      </w:pPr>
      <w:r w:rsidRPr="00DD0651">
        <w:t>2)</w:t>
      </w:r>
      <w:r w:rsidRPr="00DD0651">
        <w:tab/>
      </w:r>
      <w:r w:rsidR="00D35F14" w:rsidRPr="00DD0651">
        <w:t>umowa</w:t>
      </w:r>
      <w:r w:rsidR="00673E65" w:rsidRPr="00DD0651">
        <w:t xml:space="preserve"> o</w:t>
      </w:r>
      <w:r w:rsidR="00425F60">
        <w:t xml:space="preserve"> </w:t>
      </w:r>
      <w:r w:rsidR="00D35F14" w:rsidRPr="00DD0651">
        <w:t>zakazie konkurencji</w:t>
      </w:r>
      <w:r w:rsidR="00673E65" w:rsidRPr="00DD0651">
        <w:t xml:space="preserve"> z</w:t>
      </w:r>
      <w:r w:rsidR="00425F60">
        <w:t xml:space="preserve"> </w:t>
      </w:r>
      <w:r w:rsidRPr="00DD0651">
        <w:t xml:space="preserve">członkiem </w:t>
      </w:r>
      <w:r w:rsidR="00E74160" w:rsidRPr="00DD0651">
        <w:t>organu zarządzającego</w:t>
      </w:r>
      <w:r w:rsidR="0034546D" w:rsidRPr="00DD0651">
        <w:t xml:space="preserve"> </w:t>
      </w:r>
      <w:r w:rsidRPr="00DD0651">
        <w:t xml:space="preserve">spółki może </w:t>
      </w:r>
      <w:r w:rsidR="00D35F14" w:rsidRPr="00DD0651">
        <w:t>przewidywać</w:t>
      </w:r>
      <w:r w:rsidRPr="00DD0651">
        <w:t xml:space="preserve"> okres </w:t>
      </w:r>
      <w:r w:rsidR="00D35F14" w:rsidRPr="00DD0651">
        <w:t>zakazu</w:t>
      </w:r>
      <w:r w:rsidR="0035468D" w:rsidRPr="00DD0651">
        <w:t xml:space="preserve"> konkurencji</w:t>
      </w:r>
      <w:r w:rsidR="0034546D" w:rsidRPr="00DD0651">
        <w:t xml:space="preserve"> </w:t>
      </w:r>
      <w:r w:rsidR="00EB2249" w:rsidRPr="00DD0651">
        <w:t>nie</w:t>
      </w:r>
      <w:r w:rsidRPr="00DD0651">
        <w:t>przekraczający sześciu miesięcy po ustaniu pełnienia funkcji;</w:t>
      </w:r>
    </w:p>
    <w:p w:rsidR="001D7AD9" w:rsidRPr="00DD0651" w:rsidRDefault="001D7AD9" w:rsidP="004A5140">
      <w:pPr>
        <w:pStyle w:val="PKTpunkt"/>
      </w:pPr>
      <w:r w:rsidRPr="00DD0651">
        <w:t>3)</w:t>
      </w:r>
      <w:r w:rsidRPr="00DD0651">
        <w:tab/>
        <w:t>nie jest dopuszczaln</w:t>
      </w:r>
      <w:r w:rsidR="003A5BB9" w:rsidRPr="00DD0651">
        <w:t>e</w:t>
      </w:r>
      <w:r w:rsidRPr="00DD0651">
        <w:t xml:space="preserve"> zawarcie umowy</w:t>
      </w:r>
      <w:r w:rsidR="00673E65" w:rsidRPr="00DD0651">
        <w:t xml:space="preserve"> o</w:t>
      </w:r>
      <w:r w:rsidR="00425F60">
        <w:t xml:space="preserve"> </w:t>
      </w:r>
      <w:r w:rsidRPr="00DD0651">
        <w:t xml:space="preserve">zakazie konkurencji po </w:t>
      </w:r>
      <w:r w:rsidR="000F507F" w:rsidRPr="00DD0651">
        <w:t>rozwiązaniu lub wypowiedzeniu umowy</w:t>
      </w:r>
      <w:r w:rsidR="006873E2" w:rsidRPr="00DD0651">
        <w:t>,</w:t>
      </w:r>
      <w:r w:rsidR="00673E65" w:rsidRPr="00DD0651">
        <w:t xml:space="preserve"> o</w:t>
      </w:r>
      <w:r w:rsidR="00425F60">
        <w:t xml:space="preserve"> </w:t>
      </w:r>
      <w:r w:rsidR="006873E2" w:rsidRPr="00DD0651">
        <w:t>której mowa</w:t>
      </w:r>
      <w:r w:rsidR="00673E65" w:rsidRPr="00DD0651">
        <w:t xml:space="preserve"> w</w:t>
      </w:r>
      <w:r w:rsidR="00425F60">
        <w:t xml:space="preserve"> </w:t>
      </w:r>
      <w:r w:rsidR="00673E65" w:rsidRPr="00DD0651">
        <w:t>art.</w:t>
      </w:r>
      <w:r w:rsidR="00425F60">
        <w:t xml:space="preserve"> </w:t>
      </w:r>
      <w:r w:rsidR="00673E65" w:rsidRPr="00DD0651">
        <w:t>5 ust.</w:t>
      </w:r>
      <w:r w:rsidR="00425F60">
        <w:t xml:space="preserve"> </w:t>
      </w:r>
      <w:r w:rsidR="00673E65" w:rsidRPr="00DD0651">
        <w:t>1 pkt</w:t>
      </w:r>
      <w:r w:rsidR="00425F60">
        <w:t xml:space="preserve"> </w:t>
      </w:r>
      <w:r w:rsidR="006873E2" w:rsidRPr="00DD0651">
        <w:t>1</w:t>
      </w:r>
      <w:r w:rsidR="0035468D" w:rsidRPr="00DD0651">
        <w:t>;</w:t>
      </w:r>
    </w:p>
    <w:p w:rsidR="001D7AD9" w:rsidRPr="00DD0651" w:rsidRDefault="001D7AD9" w:rsidP="004A5140">
      <w:pPr>
        <w:pStyle w:val="PKTpunkt"/>
      </w:pPr>
      <w:r w:rsidRPr="00DD0651">
        <w:t>4)</w:t>
      </w:r>
      <w:r w:rsidRPr="00DD0651">
        <w:tab/>
        <w:t xml:space="preserve">w razie niewykonania lub nienależytego wykonania przez </w:t>
      </w:r>
      <w:r w:rsidR="00576692" w:rsidRPr="00DD0651">
        <w:t>członka organu zarządzającego spółką umowy</w:t>
      </w:r>
      <w:r w:rsidR="00673E65" w:rsidRPr="00DD0651">
        <w:t xml:space="preserve"> o</w:t>
      </w:r>
      <w:r w:rsidR="00425F60">
        <w:t xml:space="preserve"> </w:t>
      </w:r>
      <w:r w:rsidR="00576692" w:rsidRPr="00DD0651">
        <w:t xml:space="preserve">zakazie konkurencji będzie on zobowiązany do zapłaty </w:t>
      </w:r>
      <w:r w:rsidR="003A5BB9" w:rsidRPr="00DD0651">
        <w:t>kary umownej na rzecz spółki</w:t>
      </w:r>
      <w:r w:rsidR="00D35F14" w:rsidRPr="00DD0651">
        <w:t xml:space="preserve">, nie niższej niż wysokość </w:t>
      </w:r>
      <w:r w:rsidR="0088051D" w:rsidRPr="00DD0651">
        <w:t xml:space="preserve">odszkodowania </w:t>
      </w:r>
      <w:r w:rsidR="00D35F14" w:rsidRPr="00DD0651">
        <w:t xml:space="preserve">przysługującego </w:t>
      </w:r>
      <w:r w:rsidR="00C3699A" w:rsidRPr="00DD0651">
        <w:t xml:space="preserve">za cały okres zakazu </w:t>
      </w:r>
      <w:r w:rsidR="00D96ED4" w:rsidRPr="00DD0651">
        <w:t>konkurencji</w:t>
      </w:r>
      <w:r w:rsidR="00576692" w:rsidRPr="00DD0651">
        <w:t>;</w:t>
      </w:r>
    </w:p>
    <w:p w:rsidR="001D7AD9" w:rsidRPr="00DD0651" w:rsidRDefault="001D7AD9" w:rsidP="004A5140">
      <w:pPr>
        <w:pStyle w:val="PKTpunkt"/>
      </w:pPr>
      <w:r w:rsidRPr="00DD0651">
        <w:t>5)</w:t>
      </w:r>
      <w:r w:rsidRPr="00DD0651">
        <w:tab/>
        <w:t>zakaz konkurencji przestaje obowiązywać przed upływem terminu, na jaki została zawarta umowa</w:t>
      </w:r>
      <w:r w:rsidR="00673E65" w:rsidRPr="00DD0651">
        <w:t xml:space="preserve"> o</w:t>
      </w:r>
      <w:r w:rsidR="00425F60">
        <w:t xml:space="preserve"> </w:t>
      </w:r>
      <w:r w:rsidR="00A950E1" w:rsidRPr="00DD0651">
        <w:t>zakazie konkurencji</w:t>
      </w:r>
      <w:r w:rsidR="00FD094E">
        <w:t>,</w:t>
      </w:r>
      <w:r w:rsidR="00673E65" w:rsidRPr="00DD0651">
        <w:t xml:space="preserve"> w</w:t>
      </w:r>
      <w:r w:rsidR="00425F60">
        <w:t xml:space="preserve"> </w:t>
      </w:r>
      <w:r w:rsidRPr="00DD0651">
        <w:t>razie podjęcia się pełnienia funkcji</w:t>
      </w:r>
      <w:r w:rsidR="00673E65" w:rsidRPr="00DD0651">
        <w:t xml:space="preserve"> w</w:t>
      </w:r>
      <w:r w:rsidR="00425F60">
        <w:t xml:space="preserve"> </w:t>
      </w:r>
      <w:r w:rsidR="00B5482A" w:rsidRPr="00DD0651">
        <w:t>innej spółce</w:t>
      </w:r>
      <w:r w:rsidRPr="00DD0651">
        <w:t>.</w:t>
      </w:r>
    </w:p>
    <w:p w:rsidR="001D7AD9" w:rsidRPr="00DD0651" w:rsidRDefault="001D7AD9" w:rsidP="004A5140">
      <w:pPr>
        <w:pStyle w:val="USTustnpkodeksu"/>
      </w:pPr>
      <w:r w:rsidRPr="00DD0651">
        <w:t>2.</w:t>
      </w:r>
      <w:r w:rsidR="00543193">
        <w:t> </w:t>
      </w:r>
      <w:r w:rsidR="00673E65" w:rsidRPr="00DD0651">
        <w:t>W</w:t>
      </w:r>
      <w:r w:rsidR="00425F60">
        <w:t xml:space="preserve"> </w:t>
      </w:r>
      <w:r w:rsidRPr="00DD0651">
        <w:t>sprawach określonych</w:t>
      </w:r>
      <w:r w:rsidR="00673E65" w:rsidRPr="00DD0651">
        <w:t xml:space="preserve"> w</w:t>
      </w:r>
      <w:r w:rsidR="00425F60">
        <w:t xml:space="preserve"> </w:t>
      </w:r>
      <w:r w:rsidR="00673E65" w:rsidRPr="00DD0651">
        <w:t>ust.</w:t>
      </w:r>
      <w:r w:rsidR="00425F60">
        <w:t xml:space="preserve"> </w:t>
      </w:r>
      <w:r w:rsidRPr="00DD0651">
        <w:t>1, przepisy</w:t>
      </w:r>
      <w:r w:rsidR="00673E65" w:rsidRPr="00DD0651">
        <w:t xml:space="preserve"> art.</w:t>
      </w:r>
      <w:r w:rsidR="00425F60">
        <w:t xml:space="preserve"> </w:t>
      </w:r>
      <w:r w:rsidR="003C6FA4" w:rsidRPr="00DD0651">
        <w:t>101</w:t>
      </w:r>
      <w:r w:rsidR="003C6FA4" w:rsidRPr="00DD0651">
        <w:rPr>
          <w:rStyle w:val="IGindeksgrny"/>
          <w:rFonts w:ascii="Times New Roman" w:hAnsi="Times New Roman" w:cs="Times New Roman"/>
          <w:szCs w:val="24"/>
        </w:rPr>
        <w:t>1</w:t>
      </w:r>
      <w:r w:rsidR="001E7EC9" w:rsidRPr="00DD0651">
        <w:rPr>
          <w:rStyle w:val="IGindeksgrny"/>
          <w:rFonts w:ascii="Times New Roman" w:hAnsi="Times New Roman" w:cs="Times New Roman"/>
          <w:szCs w:val="24"/>
        </w:rPr>
        <w:t xml:space="preserve"> </w:t>
      </w:r>
      <w:r w:rsidR="009A335F" w:rsidRPr="00DD0651">
        <w:t>§</w:t>
      </w:r>
      <w:r w:rsidR="00FD094E">
        <w:t xml:space="preserve"> </w:t>
      </w:r>
      <w:r w:rsidR="00673E65" w:rsidRPr="00DD0651">
        <w:t>1 oraz art.</w:t>
      </w:r>
      <w:r w:rsidR="00425F60">
        <w:t xml:space="preserve"> </w:t>
      </w:r>
      <w:r w:rsidR="006E182E" w:rsidRPr="00DD0651">
        <w:t>101</w:t>
      </w:r>
      <w:r w:rsidR="00863C23" w:rsidRPr="00DD0651">
        <w:rPr>
          <w:vertAlign w:val="superscript"/>
        </w:rPr>
        <w:t>2</w:t>
      </w:r>
      <w:r w:rsidRPr="00DD0651">
        <w:t>–101</w:t>
      </w:r>
      <w:r w:rsidRPr="00DD0651">
        <w:rPr>
          <w:rStyle w:val="IGindeksgrny"/>
          <w:rFonts w:ascii="Times New Roman" w:hAnsi="Times New Roman" w:cs="Times New Roman"/>
          <w:szCs w:val="24"/>
        </w:rPr>
        <w:t>4</w:t>
      </w:r>
      <w:r w:rsidR="001E7EC9" w:rsidRPr="00DD0651">
        <w:rPr>
          <w:vertAlign w:val="superscript"/>
        </w:rPr>
        <w:t xml:space="preserve"> </w:t>
      </w:r>
      <w:r w:rsidRPr="00DD0651">
        <w:t>ustawy</w:t>
      </w:r>
      <w:r w:rsidR="00673E65" w:rsidRPr="00DD0651">
        <w:t xml:space="preserve"> z</w:t>
      </w:r>
      <w:r w:rsidR="00FD094E">
        <w:t> </w:t>
      </w:r>
      <w:r w:rsidRPr="00DD0651">
        <w:t>dnia</w:t>
      </w:r>
      <w:r w:rsidR="00673E65" w:rsidRPr="00DD0651">
        <w:t xml:space="preserve"> </w:t>
      </w:r>
      <w:r w:rsidRPr="00DD0651">
        <w:t>2</w:t>
      </w:r>
      <w:r w:rsidR="00673E65" w:rsidRPr="00DD0651">
        <w:t>6</w:t>
      </w:r>
      <w:r w:rsidR="00425F60">
        <w:t xml:space="preserve"> </w:t>
      </w:r>
      <w:r w:rsidRPr="00DD0651">
        <w:t>czerwca 197</w:t>
      </w:r>
      <w:r w:rsidR="00673E65" w:rsidRPr="00DD0651">
        <w:t>4</w:t>
      </w:r>
      <w:r w:rsidR="00425F60">
        <w:t xml:space="preserve"> </w:t>
      </w:r>
      <w:r w:rsidRPr="00DD0651">
        <w:t xml:space="preserve">r. </w:t>
      </w:r>
      <w:r w:rsidR="00485931">
        <w:t>–</w:t>
      </w:r>
      <w:r w:rsidR="00673E65" w:rsidRPr="00DD0651">
        <w:t xml:space="preserve"> </w:t>
      </w:r>
      <w:r w:rsidRPr="00DD0651">
        <w:t>Kodeks pracy (</w:t>
      </w:r>
      <w:r w:rsidR="00673E65" w:rsidRPr="00DD0651">
        <w:t>Dz.</w:t>
      </w:r>
      <w:r w:rsidR="00425F60">
        <w:t xml:space="preserve"> </w:t>
      </w:r>
      <w:r w:rsidR="00673E65" w:rsidRPr="00DD0651">
        <w:t>U. z</w:t>
      </w:r>
      <w:r w:rsidR="00425F60">
        <w:t xml:space="preserve"> </w:t>
      </w:r>
      <w:r w:rsidRPr="00DD0651">
        <w:t>201</w:t>
      </w:r>
      <w:r w:rsidR="00673E65" w:rsidRPr="00DD0651">
        <w:t>4</w:t>
      </w:r>
      <w:r w:rsidR="00425F60">
        <w:t xml:space="preserve"> </w:t>
      </w:r>
      <w:r w:rsidRPr="00DD0651">
        <w:t>r.</w:t>
      </w:r>
      <w:r w:rsidR="00673E65" w:rsidRPr="00DD0651">
        <w:t xml:space="preserve"> poz.</w:t>
      </w:r>
      <w:r w:rsidR="00425F60">
        <w:t xml:space="preserve"> </w:t>
      </w:r>
      <w:r w:rsidRPr="00DD0651">
        <w:t>1502,</w:t>
      </w:r>
      <w:r w:rsidR="00673E65" w:rsidRPr="00DD0651">
        <w:t xml:space="preserve"> z</w:t>
      </w:r>
      <w:r w:rsidR="00485931">
        <w:t> </w:t>
      </w:r>
      <w:r w:rsidRPr="00DD0651">
        <w:t>późn.</w:t>
      </w:r>
      <w:r w:rsidR="00485931">
        <w:t> </w:t>
      </w:r>
      <w:r w:rsidRPr="00DD0651">
        <w:t>zm.</w:t>
      </w:r>
      <w:r w:rsidR="005164D0" w:rsidRPr="00DD0651">
        <w:rPr>
          <w:rStyle w:val="Odwoanieprzypisudolnego"/>
          <w:rFonts w:ascii="Times New Roman" w:hAnsi="Times New Roman"/>
          <w:szCs w:val="24"/>
        </w:rPr>
        <w:footnoteReference w:id="7"/>
      </w:r>
      <w:r w:rsidR="00345FC2" w:rsidRPr="00DD0651">
        <w:rPr>
          <w:vertAlign w:val="superscript"/>
        </w:rPr>
        <w:t>)</w:t>
      </w:r>
      <w:r w:rsidRPr="00DD0651">
        <w:t>) stosuje się odpowiednio</w:t>
      </w:r>
      <w:r w:rsidR="002B192F" w:rsidRPr="00DD0651">
        <w:t>, przy czym odszkodowanie</w:t>
      </w:r>
      <w:r w:rsidR="00495AAE" w:rsidRPr="00DD0651">
        <w:t xml:space="preserve"> za każdy miesiąc</w:t>
      </w:r>
      <w:r w:rsidR="002B192F" w:rsidRPr="00DD0651">
        <w:t>,</w:t>
      </w:r>
      <w:r w:rsidR="00673E65" w:rsidRPr="00DD0651">
        <w:t xml:space="preserve"> o</w:t>
      </w:r>
      <w:r w:rsidR="00485931">
        <w:t> </w:t>
      </w:r>
      <w:r w:rsidR="002B192F" w:rsidRPr="00DD0651">
        <w:t>którym mowa</w:t>
      </w:r>
      <w:r w:rsidR="00673E65" w:rsidRPr="00DD0651">
        <w:t xml:space="preserve"> w</w:t>
      </w:r>
      <w:r w:rsidR="00425F60">
        <w:t xml:space="preserve"> </w:t>
      </w:r>
      <w:r w:rsidR="002B192F" w:rsidRPr="00DD0651">
        <w:t>tych przepisach</w:t>
      </w:r>
      <w:r w:rsidR="004E5A59" w:rsidRPr="00DD0651">
        <w:t>,</w:t>
      </w:r>
      <w:r w:rsidR="002B192F" w:rsidRPr="00DD0651">
        <w:t xml:space="preserve"> nie może być wyższe niż 100</w:t>
      </w:r>
      <w:r w:rsidR="00BD1565" w:rsidRPr="00DD0651">
        <w:t>% wynagrodzenia</w:t>
      </w:r>
      <w:r w:rsidR="001E7EC9" w:rsidRPr="00DD0651">
        <w:t xml:space="preserve"> </w:t>
      </w:r>
      <w:r w:rsidR="00BE5D97" w:rsidRPr="00DD0651">
        <w:t xml:space="preserve">miesięcznego podstawowego </w:t>
      </w:r>
      <w:r w:rsidR="002B192F" w:rsidRPr="00DD0651">
        <w:t xml:space="preserve">otrzymanego przez członka </w:t>
      </w:r>
      <w:r w:rsidR="00A117AF" w:rsidRPr="00DD0651">
        <w:t>organu zarządzającego przed</w:t>
      </w:r>
      <w:r w:rsidR="002B192F" w:rsidRPr="00DD0651">
        <w:t xml:space="preserve"> ustaniem pełnienia funkcji</w:t>
      </w:r>
      <w:r w:rsidR="004E5A59" w:rsidRPr="00DD0651">
        <w:t>, a</w:t>
      </w:r>
      <w:r w:rsidR="001E7EC9" w:rsidRPr="00DD0651">
        <w:t xml:space="preserve"> </w:t>
      </w:r>
      <w:r w:rsidR="00673E65" w:rsidRPr="00DD0651">
        <w:t>w</w:t>
      </w:r>
      <w:r w:rsidR="00425F60">
        <w:t xml:space="preserve"> </w:t>
      </w:r>
      <w:r w:rsidR="001E7EC9" w:rsidRPr="00DD0651">
        <w:t>razie sporu</w:t>
      </w:r>
      <w:r w:rsidR="00673E65" w:rsidRPr="00DD0651">
        <w:t xml:space="preserve"> o</w:t>
      </w:r>
      <w:r w:rsidR="00425F60">
        <w:t xml:space="preserve"> </w:t>
      </w:r>
      <w:r w:rsidR="001E7EC9" w:rsidRPr="00DD0651">
        <w:t>odszkodowaniu orzeka sąd cywilny</w:t>
      </w:r>
      <w:r w:rsidR="002B192F" w:rsidRPr="00DD0651">
        <w:t>.</w:t>
      </w:r>
    </w:p>
    <w:p w:rsidR="001D7AD9" w:rsidRPr="00DD0651" w:rsidRDefault="001D7AD9" w:rsidP="00485931">
      <w:pPr>
        <w:pStyle w:val="ARTartustawynprozporzdzenia"/>
      </w:pPr>
      <w:r w:rsidRPr="00980A55">
        <w:rPr>
          <w:rStyle w:val="Ppogrubienie"/>
        </w:rPr>
        <w:t>Art.</w:t>
      </w:r>
      <w:r w:rsidR="00425F60" w:rsidRPr="00980A55">
        <w:rPr>
          <w:rStyle w:val="Ppogrubienie"/>
        </w:rPr>
        <w:t> </w:t>
      </w:r>
      <w:r w:rsidR="00FE597D" w:rsidRPr="00980A55">
        <w:rPr>
          <w:rStyle w:val="Ppogrubienie"/>
        </w:rPr>
        <w:t>9</w:t>
      </w:r>
      <w:r w:rsidRPr="00980A55">
        <w:rPr>
          <w:rStyle w:val="Ppogrubienie"/>
        </w:rPr>
        <w:t>.</w:t>
      </w:r>
      <w:r w:rsidR="00543193">
        <w:rPr>
          <w:rStyle w:val="Ppogrubienie"/>
        </w:rPr>
        <w:t> </w:t>
      </w:r>
      <w:r w:rsidR="00F41FFD">
        <w:t>1.</w:t>
      </w:r>
      <w:r w:rsidR="00543193">
        <w:t> </w:t>
      </w:r>
      <w:r w:rsidRPr="00DD0651">
        <w:t xml:space="preserve">W przypadku gdy </w:t>
      </w:r>
      <w:r w:rsidR="000C2B80" w:rsidRPr="00DD0651">
        <w:t>projekt</w:t>
      </w:r>
      <w:r w:rsidR="0034546D" w:rsidRPr="00DD0651">
        <w:t xml:space="preserve"> </w:t>
      </w:r>
      <w:r w:rsidR="000C2B80" w:rsidRPr="00DD0651">
        <w:t>uchwały</w:t>
      </w:r>
      <w:r w:rsidR="00673E65" w:rsidRPr="00DD0651">
        <w:t xml:space="preserve"> w</w:t>
      </w:r>
      <w:r w:rsidR="00425F60">
        <w:t xml:space="preserve"> </w:t>
      </w:r>
      <w:r w:rsidR="000C2B80" w:rsidRPr="00DD0651">
        <w:t>sprawie wynagrodzeń</w:t>
      </w:r>
      <w:r w:rsidR="0034546D" w:rsidRPr="00DD0651">
        <w:t xml:space="preserve"> </w:t>
      </w:r>
      <w:r w:rsidR="00E739BE" w:rsidRPr="00DD0651">
        <w:t xml:space="preserve">odnosi się do </w:t>
      </w:r>
      <w:r w:rsidRPr="00DD0651">
        <w:t>spół</w:t>
      </w:r>
      <w:r w:rsidR="00E739BE" w:rsidRPr="00DD0651">
        <w:t>ki</w:t>
      </w:r>
      <w:r w:rsidR="00673E65" w:rsidRPr="00DD0651">
        <w:t xml:space="preserve"> w</w:t>
      </w:r>
      <w:r w:rsidR="00425F60">
        <w:t xml:space="preserve"> </w:t>
      </w:r>
      <w:r w:rsidRPr="00DD0651">
        <w:t>likwidacji</w:t>
      </w:r>
      <w:r w:rsidR="00E9349A" w:rsidRPr="00DD0651">
        <w:t>,</w:t>
      </w:r>
      <w:r w:rsidR="0034546D" w:rsidRPr="00DD0651">
        <w:t xml:space="preserve"> </w:t>
      </w:r>
      <w:r w:rsidR="000C2B80" w:rsidRPr="00DD0651">
        <w:t xml:space="preserve">projekt takiej </w:t>
      </w:r>
      <w:r w:rsidR="00E739BE" w:rsidRPr="00DD0651">
        <w:t>uchwał</w:t>
      </w:r>
      <w:r w:rsidR="000C2B80" w:rsidRPr="00DD0651">
        <w:t>y</w:t>
      </w:r>
      <w:r w:rsidR="0034546D" w:rsidRPr="00DD0651">
        <w:t xml:space="preserve"> </w:t>
      </w:r>
      <w:r w:rsidR="00E9349A" w:rsidRPr="00DD0651">
        <w:t xml:space="preserve">określa, że </w:t>
      </w:r>
      <w:r w:rsidR="004E05E5" w:rsidRPr="00DD0651">
        <w:t>wynagrodzenie</w:t>
      </w:r>
      <w:r w:rsidRPr="00DD0651">
        <w:t xml:space="preserve"> likwidatora składa się</w:t>
      </w:r>
      <w:r w:rsidR="00673E65" w:rsidRPr="00DD0651">
        <w:t xml:space="preserve"> z</w:t>
      </w:r>
      <w:r w:rsidR="00485931">
        <w:t> </w:t>
      </w:r>
      <w:r w:rsidRPr="00DD0651">
        <w:t>części stałej oraz premii likwidacyjnej.</w:t>
      </w:r>
    </w:p>
    <w:p w:rsidR="00A117AF" w:rsidRPr="00DD0651" w:rsidRDefault="009D292F" w:rsidP="004A5140">
      <w:pPr>
        <w:pStyle w:val="USTustnpkodeksu"/>
      </w:pPr>
      <w:r w:rsidRPr="00DD0651">
        <w:t>2</w:t>
      </w:r>
      <w:r w:rsidR="00A117AF" w:rsidRPr="00DD0651">
        <w:t>.</w:t>
      </w:r>
      <w:r w:rsidR="00543193">
        <w:t> </w:t>
      </w:r>
      <w:r w:rsidR="00A117AF" w:rsidRPr="00DD0651">
        <w:t>Premia likwidacyjna przysługuje likwidatorowi</w:t>
      </w:r>
      <w:r w:rsidR="00C94ACB" w:rsidRPr="00DD0651">
        <w:t>,</w:t>
      </w:r>
      <w:r w:rsidR="00673E65" w:rsidRPr="00DD0651">
        <w:t xml:space="preserve"> w</w:t>
      </w:r>
      <w:r w:rsidR="00425F60">
        <w:t xml:space="preserve"> </w:t>
      </w:r>
      <w:r w:rsidR="00A117AF" w:rsidRPr="00DD0651">
        <w:t>przypadku zakończenia likwidacji</w:t>
      </w:r>
      <w:r w:rsidR="00673E65" w:rsidRPr="00DD0651">
        <w:t xml:space="preserve"> w</w:t>
      </w:r>
      <w:r w:rsidR="00425F60">
        <w:t xml:space="preserve"> </w:t>
      </w:r>
      <w:r w:rsidR="00A117AF" w:rsidRPr="00DD0651">
        <w:t>terminie przewidzianym</w:t>
      </w:r>
      <w:r w:rsidR="00673E65" w:rsidRPr="00DD0651">
        <w:t xml:space="preserve"> w</w:t>
      </w:r>
      <w:r w:rsidR="00425F60">
        <w:t xml:space="preserve"> </w:t>
      </w:r>
      <w:r w:rsidR="00A117AF" w:rsidRPr="00DD0651">
        <w:t xml:space="preserve">harmonogramie likwidacji, przyjętym lub zatwierdzonym przez właściwy organ spółki, </w:t>
      </w:r>
      <w:r w:rsidR="00FE597D" w:rsidRPr="00DD0651">
        <w:t>albo</w:t>
      </w:r>
      <w:r w:rsidR="00673E65" w:rsidRPr="00DD0651">
        <w:t xml:space="preserve"> w</w:t>
      </w:r>
      <w:r w:rsidR="00425F60">
        <w:t xml:space="preserve"> </w:t>
      </w:r>
      <w:r w:rsidR="00FE597D" w:rsidRPr="00DD0651">
        <w:t>przypadku braku podstawy do podejmowania uchwały</w:t>
      </w:r>
      <w:r w:rsidR="00673E65" w:rsidRPr="00DD0651">
        <w:t xml:space="preserve"> w</w:t>
      </w:r>
      <w:r w:rsidR="00485931">
        <w:t> </w:t>
      </w:r>
      <w:r w:rsidR="00FE597D" w:rsidRPr="00DD0651">
        <w:t>sprawie zatwierdzenia harmonogramu likwidacji,</w:t>
      </w:r>
      <w:r w:rsidR="00673E65" w:rsidRPr="00DD0651">
        <w:t xml:space="preserve"> w</w:t>
      </w:r>
      <w:r w:rsidR="00425F60">
        <w:t xml:space="preserve"> </w:t>
      </w:r>
      <w:r w:rsidR="00FE597D" w:rsidRPr="00DD0651">
        <w:t>umowie,</w:t>
      </w:r>
      <w:r w:rsidR="00673E65" w:rsidRPr="00DD0651">
        <w:t xml:space="preserve"> o</w:t>
      </w:r>
      <w:r w:rsidR="00425F60">
        <w:t xml:space="preserve"> </w:t>
      </w:r>
      <w:r w:rsidR="00FE597D" w:rsidRPr="00DD0651">
        <w:t>której mowa</w:t>
      </w:r>
      <w:r w:rsidR="00673E65" w:rsidRPr="00DD0651">
        <w:t xml:space="preserve"> w</w:t>
      </w:r>
      <w:r w:rsidR="00425F60">
        <w:t xml:space="preserve"> </w:t>
      </w:r>
      <w:r w:rsidR="00673E65" w:rsidRPr="00DD0651">
        <w:t>art.</w:t>
      </w:r>
      <w:r w:rsidR="00425F60">
        <w:t xml:space="preserve"> </w:t>
      </w:r>
      <w:r w:rsidR="00673E65" w:rsidRPr="00DD0651">
        <w:t>5 ust.</w:t>
      </w:r>
      <w:r w:rsidR="00425F60">
        <w:t xml:space="preserve"> </w:t>
      </w:r>
      <w:r w:rsidR="00673E65" w:rsidRPr="00DD0651">
        <w:t>1 pkt</w:t>
      </w:r>
      <w:r w:rsidR="00425F60">
        <w:t xml:space="preserve"> </w:t>
      </w:r>
      <w:r w:rsidR="00673E65" w:rsidRPr="00DD0651">
        <w:t>1</w:t>
      </w:r>
      <w:r w:rsidR="004E5A59" w:rsidRPr="00DD0651">
        <w:t>,</w:t>
      </w:r>
      <w:r w:rsidR="00673E65" w:rsidRPr="00DD0651">
        <w:t xml:space="preserve"> i</w:t>
      </w:r>
      <w:r w:rsidR="00425F60">
        <w:t xml:space="preserve"> </w:t>
      </w:r>
      <w:r w:rsidR="00A117AF" w:rsidRPr="00DD0651">
        <w:t>stanowi iloczyn wysokości części stałej wynagrodzenia członka zarządu, określonej na podstawie</w:t>
      </w:r>
      <w:r w:rsidR="00673E65" w:rsidRPr="00DD0651">
        <w:t xml:space="preserve"> art.</w:t>
      </w:r>
      <w:r w:rsidR="00425F60">
        <w:t xml:space="preserve"> </w:t>
      </w:r>
      <w:r w:rsidR="00DE5D9F" w:rsidRPr="00DD0651">
        <w:t>4</w:t>
      </w:r>
      <w:r w:rsidR="00A117AF" w:rsidRPr="00DD0651">
        <w:t xml:space="preserve">, oraz liczby pełnych miesięcy liczonych od otwarcia do </w:t>
      </w:r>
      <w:r w:rsidR="00FE597D" w:rsidRPr="00DD0651">
        <w:t>przewidzianego</w:t>
      </w:r>
      <w:r w:rsidR="00673E65" w:rsidRPr="00DD0651">
        <w:t xml:space="preserve"> w</w:t>
      </w:r>
      <w:r w:rsidR="00425F60">
        <w:t xml:space="preserve"> </w:t>
      </w:r>
      <w:r w:rsidR="00FE597D" w:rsidRPr="00DD0651">
        <w:t xml:space="preserve">harmonogramie </w:t>
      </w:r>
      <w:r w:rsidR="00A117AF" w:rsidRPr="00DD0651">
        <w:t>zakończenia likwidacji spółki.</w:t>
      </w:r>
    </w:p>
    <w:p w:rsidR="009D292F" w:rsidRPr="00DD0651" w:rsidRDefault="009D292F" w:rsidP="009D292F">
      <w:pPr>
        <w:pStyle w:val="USTustnpkodeksu"/>
      </w:pPr>
      <w:r w:rsidRPr="00DD0651">
        <w:t>3.</w:t>
      </w:r>
      <w:r w:rsidR="00543193">
        <w:t> </w:t>
      </w:r>
      <w:r w:rsidRPr="00DD0651">
        <w:t>Część stała wynagrodzenia członka zarządu spółki postawionej</w:t>
      </w:r>
      <w:r w:rsidR="00673E65" w:rsidRPr="00DD0651">
        <w:t xml:space="preserve"> w</w:t>
      </w:r>
      <w:r w:rsidR="00425F60">
        <w:t xml:space="preserve"> </w:t>
      </w:r>
      <w:r w:rsidRPr="00DD0651">
        <w:t>stan likwidacji stanowi 50% wysokości części stałej wynagrodzenia, określanej zgodnie</w:t>
      </w:r>
      <w:r w:rsidR="00673E65" w:rsidRPr="00DD0651">
        <w:t xml:space="preserve"> z</w:t>
      </w:r>
      <w:r w:rsidR="00425F60">
        <w:t xml:space="preserve"> </w:t>
      </w:r>
      <w:r w:rsidR="00673E65" w:rsidRPr="00DD0651">
        <w:t>art.</w:t>
      </w:r>
      <w:r w:rsidR="00425F60">
        <w:t xml:space="preserve"> </w:t>
      </w:r>
      <w:r w:rsidR="00673E65" w:rsidRPr="00DD0651">
        <w:t>4 ust.</w:t>
      </w:r>
      <w:r w:rsidR="00425F60">
        <w:t xml:space="preserve"> </w:t>
      </w:r>
      <w:r w:rsidRPr="00DD0651">
        <w:t>2.</w:t>
      </w:r>
    </w:p>
    <w:p w:rsidR="00762EF9" w:rsidRPr="00DD0651" w:rsidRDefault="00A117AF" w:rsidP="004A5140">
      <w:pPr>
        <w:pStyle w:val="USTustnpkodeksu"/>
      </w:pPr>
      <w:r w:rsidRPr="00DD0651">
        <w:t>4</w:t>
      </w:r>
      <w:r w:rsidR="00762EF9" w:rsidRPr="00DD0651">
        <w:t>.</w:t>
      </w:r>
      <w:r w:rsidR="00543193">
        <w:t> </w:t>
      </w:r>
      <w:r w:rsidR="00762EF9" w:rsidRPr="00DD0651">
        <w:t>Właściwy organ spółki może określić inne proporcje części stałej</w:t>
      </w:r>
      <w:r w:rsidR="00673E65" w:rsidRPr="00DD0651">
        <w:t xml:space="preserve"> i</w:t>
      </w:r>
      <w:r w:rsidR="00425F60">
        <w:t xml:space="preserve"> </w:t>
      </w:r>
      <w:r w:rsidRPr="00DD0651">
        <w:t>premii likwidacyjnej</w:t>
      </w:r>
      <w:r w:rsidR="00762EF9" w:rsidRPr="00DD0651">
        <w:t xml:space="preserve"> niż określone</w:t>
      </w:r>
      <w:r w:rsidR="00673E65" w:rsidRPr="00DD0651">
        <w:t xml:space="preserve"> w</w:t>
      </w:r>
      <w:r w:rsidR="00425F60">
        <w:t xml:space="preserve"> </w:t>
      </w:r>
      <w:r w:rsidR="00673E65" w:rsidRPr="00DD0651">
        <w:t>ust.</w:t>
      </w:r>
      <w:r w:rsidR="00425F60">
        <w:t xml:space="preserve"> </w:t>
      </w:r>
      <w:r w:rsidR="00673E65" w:rsidRPr="00DD0651">
        <w:t>2 i</w:t>
      </w:r>
      <w:r w:rsidR="00425F60">
        <w:t xml:space="preserve"> </w:t>
      </w:r>
      <w:r w:rsidRPr="00DD0651">
        <w:t>3</w:t>
      </w:r>
      <w:r w:rsidR="00762EF9" w:rsidRPr="00DD0651">
        <w:t xml:space="preserve">. </w:t>
      </w:r>
      <w:r w:rsidR="00621211">
        <w:t>Przepis a</w:t>
      </w:r>
      <w:r w:rsidRPr="00DD0651">
        <w:t xml:space="preserve">rt. </w:t>
      </w:r>
      <w:r w:rsidR="00673E65" w:rsidRPr="00DD0651">
        <w:t>4 ust.</w:t>
      </w:r>
      <w:r w:rsidR="00425F60">
        <w:t xml:space="preserve"> </w:t>
      </w:r>
      <w:r w:rsidR="00673E65" w:rsidRPr="00DD0651">
        <w:t>3</w:t>
      </w:r>
      <w:r w:rsidR="00425F60">
        <w:t xml:space="preserve"> </w:t>
      </w:r>
      <w:r w:rsidRPr="00DD0651">
        <w:t>stosuje się odpowiednio</w:t>
      </w:r>
      <w:r w:rsidR="00762EF9" w:rsidRPr="00DD0651">
        <w:t xml:space="preserve">. </w:t>
      </w:r>
    </w:p>
    <w:p w:rsidR="00113407" w:rsidRPr="00DD0651" w:rsidRDefault="00863C23" w:rsidP="00980A55">
      <w:pPr>
        <w:pStyle w:val="ARTartustawynprozporzdzenia"/>
        <w:keepNext/>
        <w:rPr>
          <w:bCs/>
        </w:rPr>
      </w:pPr>
      <w:r w:rsidRPr="00980A55">
        <w:rPr>
          <w:rStyle w:val="Ppogrubienie"/>
        </w:rPr>
        <w:t>Art.</w:t>
      </w:r>
      <w:r w:rsidR="00425F60" w:rsidRPr="00980A55">
        <w:rPr>
          <w:rStyle w:val="Ppogrubienie"/>
        </w:rPr>
        <w:t> </w:t>
      </w:r>
      <w:r w:rsidRPr="00980A55">
        <w:rPr>
          <w:rStyle w:val="Ppogrubienie"/>
        </w:rPr>
        <w:t>10</w:t>
      </w:r>
      <w:r w:rsidR="00113407" w:rsidRPr="00980A55">
        <w:rPr>
          <w:rStyle w:val="Ppogrubienie"/>
        </w:rPr>
        <w:t>.</w:t>
      </w:r>
      <w:r w:rsidR="00543193">
        <w:rPr>
          <w:rStyle w:val="Ppogrubienie"/>
        </w:rPr>
        <w:t> </w:t>
      </w:r>
      <w:r w:rsidR="00113407" w:rsidRPr="00DD0651">
        <w:t>1.</w:t>
      </w:r>
      <w:r w:rsidR="00543193">
        <w:t> </w:t>
      </w:r>
      <w:r w:rsidR="00113407" w:rsidRPr="00DD0651">
        <w:t>Projekt uchwały</w:t>
      </w:r>
      <w:r w:rsidR="00673E65" w:rsidRPr="00DD0651">
        <w:t xml:space="preserve"> w</w:t>
      </w:r>
      <w:r w:rsidR="00425F60">
        <w:t xml:space="preserve"> </w:t>
      </w:r>
      <w:r w:rsidR="00113407" w:rsidRPr="00DD0651">
        <w:t>sprawie zasad kształtowania wynagrodzeń dotyczący członków organu nadzorczego,</w:t>
      </w:r>
      <w:r w:rsidR="00673E65" w:rsidRPr="00DD0651">
        <w:t xml:space="preserve"> o</w:t>
      </w:r>
      <w:r w:rsidR="00425F60">
        <w:t xml:space="preserve"> </w:t>
      </w:r>
      <w:r w:rsidR="00113407" w:rsidRPr="00DD0651">
        <w:t>którym mowa</w:t>
      </w:r>
      <w:r w:rsidR="00673E65" w:rsidRPr="00DD0651">
        <w:t xml:space="preserve"> w</w:t>
      </w:r>
      <w:r w:rsidR="00425F60">
        <w:t xml:space="preserve"> </w:t>
      </w:r>
      <w:r w:rsidR="00673E65" w:rsidRPr="00DD0651">
        <w:t>art.</w:t>
      </w:r>
      <w:r w:rsidR="00425F60">
        <w:t xml:space="preserve"> </w:t>
      </w:r>
      <w:r w:rsidR="00673E65" w:rsidRPr="00DD0651">
        <w:t>2 ust.</w:t>
      </w:r>
      <w:r w:rsidR="00425F60">
        <w:t xml:space="preserve"> </w:t>
      </w:r>
      <w:r w:rsidR="00673E65" w:rsidRPr="00DD0651">
        <w:t>2 pkt</w:t>
      </w:r>
      <w:r w:rsidR="00425F60">
        <w:t xml:space="preserve"> </w:t>
      </w:r>
      <w:r w:rsidR="00113407" w:rsidRPr="00DD0651">
        <w:t>1, określa wysokość wynagrodzenia miesięcznego członków organu nadzorczego,</w:t>
      </w:r>
      <w:r w:rsidR="00673E65" w:rsidRPr="00DD0651">
        <w:t xml:space="preserve"> w</w:t>
      </w:r>
      <w:r w:rsidR="00425F60">
        <w:t xml:space="preserve"> </w:t>
      </w:r>
      <w:r w:rsidR="00113407" w:rsidRPr="00DD0651">
        <w:t>wysokości nieprzekraczającej iloczynu podstawy wymiaru oraz mnożnika:</w:t>
      </w:r>
    </w:p>
    <w:p w:rsidR="00113407" w:rsidRPr="00DD0651" w:rsidRDefault="00113407" w:rsidP="004A5140">
      <w:pPr>
        <w:pStyle w:val="PKTpunkt"/>
      </w:pPr>
      <w:r w:rsidRPr="00DD0651">
        <w:t>1)</w:t>
      </w:r>
      <w:r w:rsidR="004A5140" w:rsidRPr="00DD0651">
        <w:tab/>
      </w:r>
      <w:r w:rsidRPr="00DD0651">
        <w:t>0,</w:t>
      </w:r>
      <w:r w:rsidR="00673E65" w:rsidRPr="00DD0651">
        <w:t>5</w:t>
      </w:r>
      <w:r w:rsidR="00425F60">
        <w:t xml:space="preserve"> </w:t>
      </w:r>
      <w:r w:rsidRPr="00DD0651">
        <w:t>– dla spółki,</w:t>
      </w:r>
      <w:r w:rsidR="00673E65" w:rsidRPr="00DD0651">
        <w:t xml:space="preserve"> o</w:t>
      </w:r>
      <w:r w:rsidR="00425F60">
        <w:t xml:space="preserve"> </w:t>
      </w:r>
      <w:r w:rsidRPr="00DD0651">
        <w:t>której mowa</w:t>
      </w:r>
      <w:r w:rsidR="00673E65" w:rsidRPr="00DD0651">
        <w:t xml:space="preserve"> w</w:t>
      </w:r>
      <w:r w:rsidR="00425F60">
        <w:t xml:space="preserve"> </w:t>
      </w:r>
      <w:r w:rsidR="00673E65" w:rsidRPr="00DD0651">
        <w:t>art.</w:t>
      </w:r>
      <w:r w:rsidR="00425F60">
        <w:t xml:space="preserve"> </w:t>
      </w:r>
      <w:r w:rsidR="00673E65" w:rsidRPr="00DD0651">
        <w:t>4 ust.</w:t>
      </w:r>
      <w:r w:rsidR="00425F60">
        <w:t xml:space="preserve"> </w:t>
      </w:r>
      <w:r w:rsidR="00673E65" w:rsidRPr="00DD0651">
        <w:t>2 pkt</w:t>
      </w:r>
      <w:r w:rsidR="00425F60">
        <w:t xml:space="preserve"> </w:t>
      </w:r>
      <w:r w:rsidRPr="00DD0651">
        <w:t>1;</w:t>
      </w:r>
    </w:p>
    <w:p w:rsidR="00113407" w:rsidRPr="00DD0651" w:rsidRDefault="004A5140" w:rsidP="004A5140">
      <w:pPr>
        <w:pStyle w:val="PKTpunkt"/>
      </w:pPr>
      <w:r w:rsidRPr="00DD0651">
        <w:t>2)</w:t>
      </w:r>
      <w:r w:rsidRPr="00DD0651">
        <w:tab/>
        <w:t>0</w:t>
      </w:r>
      <w:r w:rsidR="00113407" w:rsidRPr="00DD0651">
        <w:t>,7</w:t>
      </w:r>
      <w:r w:rsidR="00673E65" w:rsidRPr="00DD0651">
        <w:t>5</w:t>
      </w:r>
      <w:r w:rsidR="00425F60">
        <w:t xml:space="preserve"> </w:t>
      </w:r>
      <w:r w:rsidR="00113407" w:rsidRPr="00DD0651">
        <w:t>– dla spółki,</w:t>
      </w:r>
      <w:r w:rsidR="00673E65" w:rsidRPr="00DD0651">
        <w:t xml:space="preserve"> o</w:t>
      </w:r>
      <w:r w:rsidR="00425F60">
        <w:t xml:space="preserve"> </w:t>
      </w:r>
      <w:r w:rsidR="00113407" w:rsidRPr="00DD0651">
        <w:t>której mowa</w:t>
      </w:r>
      <w:r w:rsidR="00673E65" w:rsidRPr="00DD0651">
        <w:t xml:space="preserve"> w</w:t>
      </w:r>
      <w:r w:rsidR="00425F60">
        <w:t xml:space="preserve"> </w:t>
      </w:r>
      <w:r w:rsidR="00673E65" w:rsidRPr="00DD0651">
        <w:t>art.</w:t>
      </w:r>
      <w:r w:rsidR="00425F60">
        <w:t xml:space="preserve"> </w:t>
      </w:r>
      <w:r w:rsidR="00673E65" w:rsidRPr="00DD0651">
        <w:t>4 ust.</w:t>
      </w:r>
      <w:r w:rsidR="00425F60">
        <w:t xml:space="preserve"> </w:t>
      </w:r>
      <w:r w:rsidR="00673E65" w:rsidRPr="00DD0651">
        <w:t>2 pkt</w:t>
      </w:r>
      <w:r w:rsidR="00425F60">
        <w:t xml:space="preserve"> </w:t>
      </w:r>
      <w:r w:rsidR="00113407" w:rsidRPr="00DD0651">
        <w:t>2;</w:t>
      </w:r>
    </w:p>
    <w:p w:rsidR="00113407" w:rsidRPr="00DD0651" w:rsidRDefault="00113407" w:rsidP="004A5140">
      <w:pPr>
        <w:pStyle w:val="PKTpunkt"/>
      </w:pPr>
      <w:r w:rsidRPr="00DD0651">
        <w:t>3)</w:t>
      </w:r>
      <w:r w:rsidR="004A5140" w:rsidRPr="00DD0651">
        <w:tab/>
      </w:r>
      <w:r w:rsidR="00673E65" w:rsidRPr="00DD0651">
        <w:t>1</w:t>
      </w:r>
      <w:r w:rsidR="00425F60">
        <w:t xml:space="preserve"> </w:t>
      </w:r>
      <w:r w:rsidRPr="00DD0651">
        <w:t>– dla spółki,</w:t>
      </w:r>
      <w:r w:rsidR="00673E65" w:rsidRPr="00DD0651">
        <w:t xml:space="preserve"> o</w:t>
      </w:r>
      <w:r w:rsidR="00425F60">
        <w:t xml:space="preserve"> </w:t>
      </w:r>
      <w:r w:rsidRPr="00DD0651">
        <w:t>której mowa</w:t>
      </w:r>
      <w:r w:rsidR="00673E65" w:rsidRPr="00DD0651">
        <w:t xml:space="preserve"> w</w:t>
      </w:r>
      <w:r w:rsidR="00425F60">
        <w:t xml:space="preserve"> </w:t>
      </w:r>
      <w:r w:rsidR="00673E65" w:rsidRPr="00DD0651">
        <w:t>art.</w:t>
      </w:r>
      <w:r w:rsidR="00425F60">
        <w:t xml:space="preserve"> </w:t>
      </w:r>
      <w:r w:rsidR="00673E65" w:rsidRPr="00DD0651">
        <w:t>4 ust.</w:t>
      </w:r>
      <w:r w:rsidR="00425F60">
        <w:t xml:space="preserve"> </w:t>
      </w:r>
      <w:r w:rsidR="00673E65" w:rsidRPr="00DD0651">
        <w:t>2 pkt</w:t>
      </w:r>
      <w:r w:rsidR="00425F60">
        <w:t xml:space="preserve"> </w:t>
      </w:r>
      <w:r w:rsidRPr="00DD0651">
        <w:t>3;</w:t>
      </w:r>
    </w:p>
    <w:p w:rsidR="00113407" w:rsidRPr="00DD0651" w:rsidRDefault="00113407" w:rsidP="004A5140">
      <w:pPr>
        <w:pStyle w:val="PKTpunkt"/>
      </w:pPr>
      <w:r w:rsidRPr="00DD0651">
        <w:t>4)</w:t>
      </w:r>
      <w:r w:rsidR="004A5140" w:rsidRPr="00DD0651">
        <w:tab/>
      </w:r>
      <w:r w:rsidRPr="00DD0651">
        <w:t>1,</w:t>
      </w:r>
      <w:r w:rsidR="00673E65" w:rsidRPr="00DD0651">
        <w:t>5</w:t>
      </w:r>
      <w:r w:rsidR="00425F60">
        <w:t xml:space="preserve"> </w:t>
      </w:r>
      <w:r w:rsidRPr="00DD0651">
        <w:t>– dla spółki,</w:t>
      </w:r>
      <w:r w:rsidR="00673E65" w:rsidRPr="00DD0651">
        <w:t xml:space="preserve"> o</w:t>
      </w:r>
      <w:r w:rsidR="00425F60">
        <w:t xml:space="preserve"> </w:t>
      </w:r>
      <w:r w:rsidRPr="00DD0651">
        <w:t>której mowa</w:t>
      </w:r>
      <w:r w:rsidR="00673E65" w:rsidRPr="00DD0651">
        <w:t xml:space="preserve"> w</w:t>
      </w:r>
      <w:r w:rsidR="00425F60">
        <w:t xml:space="preserve"> </w:t>
      </w:r>
      <w:r w:rsidR="00673E65" w:rsidRPr="00DD0651">
        <w:t>art.</w:t>
      </w:r>
      <w:r w:rsidR="00425F60">
        <w:t xml:space="preserve"> </w:t>
      </w:r>
      <w:r w:rsidR="00673E65" w:rsidRPr="00DD0651">
        <w:t>4 ust.</w:t>
      </w:r>
      <w:r w:rsidR="00425F60">
        <w:t xml:space="preserve"> </w:t>
      </w:r>
      <w:r w:rsidR="00673E65" w:rsidRPr="00DD0651">
        <w:t>2 pkt</w:t>
      </w:r>
      <w:r w:rsidR="00425F60">
        <w:t xml:space="preserve"> </w:t>
      </w:r>
      <w:r w:rsidRPr="00DD0651">
        <w:t>4;</w:t>
      </w:r>
    </w:p>
    <w:p w:rsidR="00113407" w:rsidRPr="00DD0651" w:rsidRDefault="00113407" w:rsidP="004A5140">
      <w:pPr>
        <w:pStyle w:val="PKTpunkt"/>
      </w:pPr>
      <w:r w:rsidRPr="00DD0651">
        <w:t>5)</w:t>
      </w:r>
      <w:r w:rsidR="004A5140" w:rsidRPr="00DD0651">
        <w:tab/>
      </w:r>
      <w:r w:rsidRPr="00DD0651">
        <w:t>2,75 – dla spółki,</w:t>
      </w:r>
      <w:r w:rsidR="00673E65" w:rsidRPr="00DD0651">
        <w:t xml:space="preserve"> o</w:t>
      </w:r>
      <w:r w:rsidR="00425F60">
        <w:t xml:space="preserve"> </w:t>
      </w:r>
      <w:r w:rsidRPr="00DD0651">
        <w:t>której mowa</w:t>
      </w:r>
      <w:r w:rsidR="00673E65" w:rsidRPr="00DD0651">
        <w:t xml:space="preserve"> w</w:t>
      </w:r>
      <w:r w:rsidR="00425F60">
        <w:t xml:space="preserve"> </w:t>
      </w:r>
      <w:r w:rsidR="00673E65" w:rsidRPr="00DD0651">
        <w:t>art.</w:t>
      </w:r>
      <w:r w:rsidR="00425F60">
        <w:t xml:space="preserve"> </w:t>
      </w:r>
      <w:r w:rsidR="00673E65" w:rsidRPr="00DD0651">
        <w:t>4 ust.</w:t>
      </w:r>
      <w:r w:rsidR="00425F60">
        <w:t xml:space="preserve"> </w:t>
      </w:r>
      <w:r w:rsidR="00673E65" w:rsidRPr="00DD0651">
        <w:t>2 pkt</w:t>
      </w:r>
      <w:r w:rsidR="00425F60">
        <w:t xml:space="preserve"> </w:t>
      </w:r>
      <w:r w:rsidRPr="00DD0651">
        <w:t>5.</w:t>
      </w:r>
    </w:p>
    <w:p w:rsidR="00AC4866" w:rsidRPr="00DD0651" w:rsidRDefault="00AC4866" w:rsidP="004A5140">
      <w:pPr>
        <w:pStyle w:val="USTustnpkodeksu"/>
      </w:pPr>
      <w:r w:rsidRPr="00DD0651">
        <w:t>2.</w:t>
      </w:r>
      <w:r w:rsidR="00543193">
        <w:t> </w:t>
      </w:r>
      <w:r w:rsidRPr="00DD0651">
        <w:t>Projekt uchwały</w:t>
      </w:r>
      <w:r w:rsidR="00673E65" w:rsidRPr="00DD0651">
        <w:t xml:space="preserve"> w</w:t>
      </w:r>
      <w:r w:rsidR="00425F60">
        <w:t xml:space="preserve"> </w:t>
      </w:r>
      <w:r w:rsidRPr="00DD0651">
        <w:t>sprawie zasad kształtowania wynagrodzeń dotyczący członków organu nadzorczego,</w:t>
      </w:r>
      <w:r w:rsidR="00673E65" w:rsidRPr="00DD0651">
        <w:t xml:space="preserve"> o</w:t>
      </w:r>
      <w:r w:rsidR="00425F60">
        <w:t xml:space="preserve"> </w:t>
      </w:r>
      <w:r w:rsidRPr="00DD0651">
        <w:t>którym mowa</w:t>
      </w:r>
      <w:r w:rsidR="00673E65" w:rsidRPr="00DD0651">
        <w:t xml:space="preserve"> w</w:t>
      </w:r>
      <w:r w:rsidR="00425F60">
        <w:t xml:space="preserve"> </w:t>
      </w:r>
      <w:r w:rsidR="00673E65" w:rsidRPr="00DD0651">
        <w:t>art.</w:t>
      </w:r>
      <w:r w:rsidR="00425F60">
        <w:t xml:space="preserve"> </w:t>
      </w:r>
      <w:r w:rsidR="00673E65" w:rsidRPr="00DD0651">
        <w:t>2 ust.</w:t>
      </w:r>
      <w:r w:rsidR="00425F60">
        <w:t xml:space="preserve"> </w:t>
      </w:r>
      <w:r w:rsidR="00673E65" w:rsidRPr="00DD0651">
        <w:t>2 pkt</w:t>
      </w:r>
      <w:r w:rsidR="00425F60">
        <w:t xml:space="preserve"> </w:t>
      </w:r>
      <w:r w:rsidRPr="00DD0651">
        <w:t>1, może przewidywać</w:t>
      </w:r>
      <w:r w:rsidR="00874B4C" w:rsidRPr="00DD0651">
        <w:t xml:space="preserve"> podwyższenie wynagrodzenia </w:t>
      </w:r>
      <w:r w:rsidRPr="00DD0651">
        <w:t>członk</w:t>
      </w:r>
      <w:r w:rsidR="00874B4C" w:rsidRPr="00DD0651">
        <w:t>ów</w:t>
      </w:r>
      <w:r w:rsidR="0034546D" w:rsidRPr="00DD0651">
        <w:t xml:space="preserve"> </w:t>
      </w:r>
      <w:r w:rsidR="00874B4C" w:rsidRPr="00DD0651">
        <w:t>organu nadzorczego</w:t>
      </w:r>
      <w:r w:rsidR="0034546D" w:rsidRPr="00DD0651">
        <w:t xml:space="preserve"> </w:t>
      </w:r>
      <w:r w:rsidR="00874B4C" w:rsidRPr="00DD0651">
        <w:t>do 10%</w:t>
      </w:r>
      <w:r w:rsidR="00673E65" w:rsidRPr="00DD0651">
        <w:t xml:space="preserve"> w</w:t>
      </w:r>
      <w:r w:rsidR="00425F60">
        <w:t xml:space="preserve"> </w:t>
      </w:r>
      <w:r w:rsidR="00874B4C" w:rsidRPr="00DD0651">
        <w:t>stosunku do wysokości, określonej</w:t>
      </w:r>
      <w:r w:rsidR="00673E65" w:rsidRPr="00DD0651">
        <w:t xml:space="preserve"> w</w:t>
      </w:r>
      <w:r w:rsidR="00425F60">
        <w:t xml:space="preserve"> </w:t>
      </w:r>
      <w:r w:rsidR="00673E65" w:rsidRPr="00DD0651">
        <w:t>ust.</w:t>
      </w:r>
      <w:r w:rsidR="00425F60">
        <w:t xml:space="preserve"> </w:t>
      </w:r>
      <w:r w:rsidR="00874B4C" w:rsidRPr="00DD0651">
        <w:t>1, ze względu na</w:t>
      </w:r>
      <w:r w:rsidR="0034546D" w:rsidRPr="00DD0651">
        <w:t xml:space="preserve"> </w:t>
      </w:r>
      <w:r w:rsidR="00874B4C" w:rsidRPr="00DD0651">
        <w:t>funkcję pełnioną</w:t>
      </w:r>
      <w:r w:rsidR="00673E65" w:rsidRPr="00DD0651">
        <w:t xml:space="preserve"> w</w:t>
      </w:r>
      <w:r w:rsidR="00425F60">
        <w:t xml:space="preserve"> </w:t>
      </w:r>
      <w:r w:rsidR="00874B4C" w:rsidRPr="00DD0651">
        <w:t xml:space="preserve">organie nadzorczym spółki </w:t>
      </w:r>
      <w:r w:rsidRPr="00DD0651">
        <w:t>lub uczestnictw</w:t>
      </w:r>
      <w:r w:rsidR="00874B4C" w:rsidRPr="00DD0651">
        <w:t>o</w:t>
      </w:r>
      <w:r w:rsidR="00673E65" w:rsidRPr="00DD0651">
        <w:t xml:space="preserve"> w</w:t>
      </w:r>
      <w:r w:rsidR="00485931">
        <w:t> </w:t>
      </w:r>
      <w:r w:rsidRPr="00DD0651">
        <w:t>funkcjonujący</w:t>
      </w:r>
      <w:r w:rsidR="00874B4C" w:rsidRPr="00DD0651">
        <w:t>m</w:t>
      </w:r>
      <w:r w:rsidR="00673E65" w:rsidRPr="00DD0651">
        <w:t xml:space="preserve"> w</w:t>
      </w:r>
      <w:r w:rsidR="00425F60">
        <w:t xml:space="preserve"> </w:t>
      </w:r>
      <w:r w:rsidR="00874B4C" w:rsidRPr="00DD0651">
        <w:t>jego ramach komitecie.</w:t>
      </w:r>
    </w:p>
    <w:p w:rsidR="002E20D5" w:rsidRPr="00DD0651" w:rsidRDefault="001D7AD9" w:rsidP="00980A55">
      <w:pPr>
        <w:pStyle w:val="ARTartustawynprozporzdzenia"/>
        <w:keepNext/>
      </w:pPr>
      <w:r w:rsidRPr="00980A55">
        <w:rPr>
          <w:rStyle w:val="Ppogrubienie"/>
        </w:rPr>
        <w:t>Art.</w:t>
      </w:r>
      <w:r w:rsidR="00425F60" w:rsidRPr="00980A55">
        <w:rPr>
          <w:rStyle w:val="Ppogrubienie"/>
        </w:rPr>
        <w:t> </w:t>
      </w:r>
      <w:r w:rsidR="00FE597D" w:rsidRPr="00980A55">
        <w:rPr>
          <w:rStyle w:val="Ppogrubienie"/>
        </w:rPr>
        <w:t>11</w:t>
      </w:r>
      <w:r w:rsidRPr="00980A55">
        <w:rPr>
          <w:rStyle w:val="Ppogrubienie"/>
        </w:rPr>
        <w:t>.</w:t>
      </w:r>
      <w:r w:rsidR="00543193">
        <w:rPr>
          <w:rStyle w:val="Ppogrubienie"/>
        </w:rPr>
        <w:t> </w:t>
      </w:r>
      <w:r w:rsidR="00EA3003" w:rsidRPr="00DD0651">
        <w:t>1</w:t>
      </w:r>
      <w:r w:rsidRPr="00DD0651">
        <w:t>.</w:t>
      </w:r>
      <w:r w:rsidR="00543193">
        <w:t> </w:t>
      </w:r>
      <w:r w:rsidR="00673E65" w:rsidRPr="00DD0651">
        <w:t>W</w:t>
      </w:r>
      <w:r w:rsidR="00425F60">
        <w:t xml:space="preserve"> </w:t>
      </w:r>
      <w:r w:rsidR="00D66CF8" w:rsidRPr="00DD0651">
        <w:t>spółce,</w:t>
      </w:r>
      <w:r w:rsidR="00673E65" w:rsidRPr="00DD0651">
        <w:t xml:space="preserve"> w</w:t>
      </w:r>
      <w:r w:rsidR="00425F60">
        <w:t xml:space="preserve"> </w:t>
      </w:r>
      <w:r w:rsidR="005A1E7D" w:rsidRPr="00DD0651">
        <w:t xml:space="preserve">stosunku do której </w:t>
      </w:r>
      <w:r w:rsidR="00D66CF8" w:rsidRPr="00DD0651">
        <w:t>podmiot określony</w:t>
      </w:r>
      <w:r w:rsidR="00673E65" w:rsidRPr="00DD0651">
        <w:t xml:space="preserve"> w</w:t>
      </w:r>
      <w:r w:rsidR="00425F60">
        <w:t xml:space="preserve"> </w:t>
      </w:r>
      <w:r w:rsidR="00673E65" w:rsidRPr="00DD0651">
        <w:t>art.</w:t>
      </w:r>
      <w:r w:rsidR="00425F60">
        <w:t xml:space="preserve"> </w:t>
      </w:r>
      <w:r w:rsidR="00673E65" w:rsidRPr="00DD0651">
        <w:t>1 ust.</w:t>
      </w:r>
      <w:r w:rsidR="00425F60">
        <w:t xml:space="preserve"> </w:t>
      </w:r>
      <w:r w:rsidR="00673E65" w:rsidRPr="00DD0651">
        <w:t>1 pkt</w:t>
      </w:r>
      <w:r w:rsidR="00425F60">
        <w:t xml:space="preserve"> </w:t>
      </w:r>
      <w:r w:rsidR="00673E65" w:rsidRPr="00DD0651">
        <w:t>1</w:t>
      </w:r>
      <w:r w:rsidR="00485931">
        <w:t>–</w:t>
      </w:r>
      <w:r w:rsidR="00673E65" w:rsidRPr="00DD0651">
        <w:t>4</w:t>
      </w:r>
      <w:r w:rsidR="00425F60">
        <w:t xml:space="preserve"> </w:t>
      </w:r>
      <w:r w:rsidR="005A1E7D" w:rsidRPr="00DD0651">
        <w:t>posiada uprawnienia takie jak przedsiębiorc</w:t>
      </w:r>
      <w:r w:rsidR="00107D40" w:rsidRPr="00DD0651">
        <w:t>a</w:t>
      </w:r>
      <w:r w:rsidR="005A1E7D" w:rsidRPr="00DD0651">
        <w:t xml:space="preserve"> dominujący</w:t>
      </w:r>
      <w:r w:rsidR="00673E65" w:rsidRPr="00DD0651">
        <w:t xml:space="preserve"> w</w:t>
      </w:r>
      <w:r w:rsidR="00425F60">
        <w:t xml:space="preserve"> </w:t>
      </w:r>
      <w:r w:rsidR="005A1E7D" w:rsidRPr="00DD0651">
        <w:t>rozumieniu</w:t>
      </w:r>
      <w:r w:rsidR="00673E65" w:rsidRPr="00DD0651">
        <w:t xml:space="preserve"> art.</w:t>
      </w:r>
      <w:r w:rsidR="00425F60">
        <w:t xml:space="preserve"> </w:t>
      </w:r>
      <w:r w:rsidR="00673E65" w:rsidRPr="00DD0651">
        <w:t>4 pkt</w:t>
      </w:r>
      <w:r w:rsidR="00425F60">
        <w:t xml:space="preserve"> </w:t>
      </w:r>
      <w:r w:rsidR="00673E65" w:rsidRPr="00DD0651">
        <w:t>3</w:t>
      </w:r>
      <w:r w:rsidR="00425F60">
        <w:t xml:space="preserve"> </w:t>
      </w:r>
      <w:r w:rsidR="005A1E7D" w:rsidRPr="00DD0651">
        <w:t>ustawy</w:t>
      </w:r>
      <w:r w:rsidR="00673E65" w:rsidRPr="00DD0651">
        <w:t xml:space="preserve"> z</w:t>
      </w:r>
      <w:r w:rsidR="00485931">
        <w:t> </w:t>
      </w:r>
      <w:r w:rsidR="005A1E7D" w:rsidRPr="00DD0651">
        <w:t>dnia 1</w:t>
      </w:r>
      <w:r w:rsidR="00673E65" w:rsidRPr="00DD0651">
        <w:t>6</w:t>
      </w:r>
      <w:r w:rsidR="00425F60">
        <w:t xml:space="preserve"> </w:t>
      </w:r>
      <w:r w:rsidR="005A1E7D" w:rsidRPr="00DD0651">
        <w:t>lutego 200</w:t>
      </w:r>
      <w:r w:rsidR="00673E65" w:rsidRPr="00DD0651">
        <w:t>7</w:t>
      </w:r>
      <w:r w:rsidR="00425F60">
        <w:t xml:space="preserve"> </w:t>
      </w:r>
      <w:r w:rsidR="005A1E7D" w:rsidRPr="00DD0651">
        <w:t>r.</w:t>
      </w:r>
      <w:r w:rsidR="00673E65" w:rsidRPr="00DD0651">
        <w:t xml:space="preserve"> o</w:t>
      </w:r>
      <w:r w:rsidR="00425F60">
        <w:t xml:space="preserve"> </w:t>
      </w:r>
      <w:r w:rsidR="005A1E7D" w:rsidRPr="00DD0651">
        <w:t>ochronie konkurencji</w:t>
      </w:r>
      <w:r w:rsidR="00673E65" w:rsidRPr="00DD0651">
        <w:t xml:space="preserve"> i</w:t>
      </w:r>
      <w:r w:rsidR="00425F60">
        <w:t xml:space="preserve"> </w:t>
      </w:r>
      <w:r w:rsidR="005A1E7D" w:rsidRPr="00DD0651">
        <w:t>konsumentów</w:t>
      </w:r>
      <w:r w:rsidR="003C6FA4" w:rsidRPr="00DD0651">
        <w:t>:</w:t>
      </w:r>
    </w:p>
    <w:p w:rsidR="00F3762E" w:rsidRPr="00DD0651" w:rsidRDefault="00F3762E" w:rsidP="004A5140">
      <w:pPr>
        <w:pStyle w:val="PKTpunkt"/>
      </w:pPr>
      <w:r w:rsidRPr="00DD0651">
        <w:t>1)</w:t>
      </w:r>
      <w:r w:rsidRPr="00DD0651">
        <w:tab/>
      </w:r>
      <w:r w:rsidR="00E336F1" w:rsidRPr="00DD0651">
        <w:t>uchwała</w:t>
      </w:r>
      <w:r w:rsidR="00673E65" w:rsidRPr="00DD0651">
        <w:t xml:space="preserve"> w</w:t>
      </w:r>
      <w:r w:rsidR="00425F60">
        <w:t xml:space="preserve"> </w:t>
      </w:r>
      <w:r w:rsidR="00E336F1" w:rsidRPr="00DD0651">
        <w:t>sprawie zasad wynagradzania</w:t>
      </w:r>
      <w:r w:rsidR="00934882" w:rsidRPr="00DD0651">
        <w:t>,</w:t>
      </w:r>
    </w:p>
    <w:p w:rsidR="00F3762E" w:rsidRPr="00DD0651" w:rsidRDefault="00F3762E" w:rsidP="004A5140">
      <w:pPr>
        <w:pStyle w:val="PKTpunkt"/>
      </w:pPr>
      <w:r w:rsidRPr="00DD0651">
        <w:t>2)</w:t>
      </w:r>
      <w:r w:rsidRPr="00DD0651">
        <w:tab/>
      </w:r>
      <w:r w:rsidR="003C6FA4" w:rsidRPr="00DD0651">
        <w:t>uchwała</w:t>
      </w:r>
      <w:r w:rsidR="00952EE6" w:rsidRPr="00DD0651">
        <w:t>,</w:t>
      </w:r>
      <w:r w:rsidR="00673E65" w:rsidRPr="00DD0651">
        <w:t xml:space="preserve"> o</w:t>
      </w:r>
      <w:r w:rsidR="00425F60">
        <w:t xml:space="preserve"> </w:t>
      </w:r>
      <w:r w:rsidRPr="00DD0651">
        <w:t>której mowa</w:t>
      </w:r>
      <w:r w:rsidR="00673E65" w:rsidRPr="00DD0651">
        <w:t xml:space="preserve"> w</w:t>
      </w:r>
      <w:r w:rsidR="00425F60">
        <w:t xml:space="preserve"> </w:t>
      </w:r>
      <w:r w:rsidR="00673E65" w:rsidRPr="00DD0651">
        <w:t>art.</w:t>
      </w:r>
      <w:r w:rsidR="00425F60">
        <w:t xml:space="preserve"> </w:t>
      </w:r>
      <w:r w:rsidR="009001C2" w:rsidRPr="00DD0651">
        <w:t>10</w:t>
      </w:r>
      <w:r w:rsidR="00934882" w:rsidRPr="00DD0651">
        <w:t>,</w:t>
      </w:r>
      <w:r w:rsidR="005C1169" w:rsidRPr="00DD0651">
        <w:t xml:space="preserve"> </w:t>
      </w:r>
    </w:p>
    <w:p w:rsidR="002E20D5" w:rsidRPr="00DD0651" w:rsidRDefault="00F3762E" w:rsidP="004A5140">
      <w:pPr>
        <w:pStyle w:val="PKTpunkt"/>
      </w:pPr>
      <w:r w:rsidRPr="00DD0651">
        <w:t>3</w:t>
      </w:r>
      <w:r w:rsidR="002E20D5" w:rsidRPr="00DD0651">
        <w:t>)</w:t>
      </w:r>
      <w:r w:rsidR="002E20D5" w:rsidRPr="00DD0651">
        <w:tab/>
      </w:r>
      <w:r w:rsidR="003C6FA4" w:rsidRPr="00DD0651">
        <w:t>uzasadnienie</w:t>
      </w:r>
      <w:r w:rsidR="002E20D5" w:rsidRPr="00DD0651">
        <w:t>,</w:t>
      </w:r>
      <w:r w:rsidR="00673E65" w:rsidRPr="00DD0651">
        <w:t xml:space="preserve"> o</w:t>
      </w:r>
      <w:r w:rsidR="00425F60">
        <w:t xml:space="preserve"> </w:t>
      </w:r>
      <w:r w:rsidR="002E20D5" w:rsidRPr="00DD0651">
        <w:t>którym mowa</w:t>
      </w:r>
      <w:r w:rsidR="00673E65" w:rsidRPr="00DD0651">
        <w:t xml:space="preserve"> w</w:t>
      </w:r>
      <w:r w:rsidR="00425F60">
        <w:t xml:space="preserve"> </w:t>
      </w:r>
      <w:r w:rsidR="00673E65" w:rsidRPr="00DD0651">
        <w:t>art.</w:t>
      </w:r>
      <w:r w:rsidR="00425F60">
        <w:t xml:space="preserve"> </w:t>
      </w:r>
      <w:r w:rsidR="00673E65" w:rsidRPr="00DD0651">
        <w:t>4 ust.</w:t>
      </w:r>
      <w:r w:rsidR="00425F60">
        <w:t xml:space="preserve"> </w:t>
      </w:r>
      <w:r w:rsidR="002E20D5" w:rsidRPr="00DD0651">
        <w:t>3</w:t>
      </w:r>
      <w:r w:rsidR="00934882" w:rsidRPr="00DD0651">
        <w:t>,</w:t>
      </w:r>
    </w:p>
    <w:p w:rsidR="002E20D5" w:rsidRPr="00DD0651" w:rsidRDefault="008814A4" w:rsidP="00980A55">
      <w:pPr>
        <w:pStyle w:val="PKTpunkt"/>
        <w:keepNext/>
      </w:pPr>
      <w:r w:rsidRPr="00DD0651">
        <w:t>4</w:t>
      </w:r>
      <w:r w:rsidR="002E20D5" w:rsidRPr="00DD0651">
        <w:t>)</w:t>
      </w:r>
      <w:r w:rsidR="002E20D5" w:rsidRPr="00DD0651">
        <w:tab/>
      </w:r>
      <w:r w:rsidR="003C6FA4" w:rsidRPr="00DD0651">
        <w:t>uzasadnienie</w:t>
      </w:r>
      <w:r w:rsidR="002E20D5" w:rsidRPr="00DD0651">
        <w:t>,</w:t>
      </w:r>
      <w:r w:rsidR="00673E65" w:rsidRPr="00DD0651">
        <w:t xml:space="preserve"> o</w:t>
      </w:r>
      <w:r w:rsidR="00425F60">
        <w:t xml:space="preserve"> </w:t>
      </w:r>
      <w:r w:rsidR="002E20D5" w:rsidRPr="00DD0651">
        <w:t>którym mowa</w:t>
      </w:r>
      <w:r w:rsidR="00673E65" w:rsidRPr="00DD0651">
        <w:t xml:space="preserve"> w</w:t>
      </w:r>
      <w:r w:rsidR="00425F60">
        <w:t xml:space="preserve"> </w:t>
      </w:r>
      <w:r w:rsidR="00673E65" w:rsidRPr="00DD0651">
        <w:t>art.</w:t>
      </w:r>
      <w:r w:rsidR="00425F60">
        <w:t xml:space="preserve"> </w:t>
      </w:r>
      <w:r w:rsidR="00673E65" w:rsidRPr="00DD0651">
        <w:t>9 ust.</w:t>
      </w:r>
      <w:r w:rsidR="00425F60">
        <w:t xml:space="preserve"> </w:t>
      </w:r>
      <w:r w:rsidR="00B55959" w:rsidRPr="00DD0651">
        <w:t>4</w:t>
      </w:r>
    </w:p>
    <w:p w:rsidR="001D7AD9" w:rsidRPr="00DD0651" w:rsidRDefault="00485931" w:rsidP="004A5140">
      <w:pPr>
        <w:pStyle w:val="CZWSPPKTczwsplnapunktw"/>
      </w:pPr>
      <w:r>
        <w:t>–</w:t>
      </w:r>
      <w:r w:rsidR="004E7CAC">
        <w:t xml:space="preserve"> </w:t>
      </w:r>
      <w:r w:rsidR="003C6FA4" w:rsidRPr="00DD0651">
        <w:t>z wyłączeniem informacji dotyczących celów zarządczych, wagi tych celów,</w:t>
      </w:r>
      <w:r w:rsidR="00673E65" w:rsidRPr="00DD0651">
        <w:t xml:space="preserve"> a</w:t>
      </w:r>
      <w:r w:rsidR="00425F60">
        <w:t xml:space="preserve"> </w:t>
      </w:r>
      <w:r w:rsidR="003C6FA4" w:rsidRPr="00DD0651">
        <w:t>także kryteriów ich realizacji</w:t>
      </w:r>
      <w:r w:rsidR="00673E65" w:rsidRPr="00DD0651">
        <w:t xml:space="preserve"> i</w:t>
      </w:r>
      <w:r w:rsidR="00425F60">
        <w:t xml:space="preserve"> </w:t>
      </w:r>
      <w:r w:rsidR="003C6FA4" w:rsidRPr="00DD0651">
        <w:t>rozliczania,</w:t>
      </w:r>
      <w:r w:rsidR="001E7EC9" w:rsidRPr="00DD0651">
        <w:t xml:space="preserve"> </w:t>
      </w:r>
      <w:r w:rsidR="00D6402C" w:rsidRPr="00DD0651">
        <w:t xml:space="preserve">są jawne, nie podlegają ochronie danych osobowych ani tajemnicy </w:t>
      </w:r>
      <w:r w:rsidR="00A75241" w:rsidRPr="00DD0651">
        <w:t>przedsiębiorstwa</w:t>
      </w:r>
      <w:r w:rsidR="00673E65" w:rsidRPr="00DD0651">
        <w:t xml:space="preserve"> i</w:t>
      </w:r>
      <w:r w:rsidR="00425F60">
        <w:t xml:space="preserve"> </w:t>
      </w:r>
      <w:r w:rsidR="00132622" w:rsidRPr="00DD0651">
        <w:t>są publikowane</w:t>
      </w:r>
      <w:r w:rsidR="00673E65" w:rsidRPr="00DD0651">
        <w:t xml:space="preserve"> w</w:t>
      </w:r>
      <w:r w:rsidR="00425F60">
        <w:t xml:space="preserve"> </w:t>
      </w:r>
      <w:r w:rsidR="00D6402C" w:rsidRPr="00DD0651">
        <w:t>Biuletynie Informacji Publicznej na stronie podmiotowej podmiotu uprawnionego do wykonywania praw udziałowych.</w:t>
      </w:r>
    </w:p>
    <w:p w:rsidR="008308B3" w:rsidRPr="00DD0651" w:rsidRDefault="00D66CF8">
      <w:pPr>
        <w:pStyle w:val="USTustnpkodeksu"/>
        <w:rPr>
          <w:rFonts w:ascii="Times New Roman" w:hAnsi="Times New Roman" w:cs="Times New Roman"/>
          <w:szCs w:val="24"/>
        </w:rPr>
      </w:pPr>
      <w:r w:rsidRPr="00DD0651">
        <w:t>2.</w:t>
      </w:r>
      <w:r w:rsidR="00543193">
        <w:t> </w:t>
      </w:r>
      <w:r w:rsidRPr="00DD0651">
        <w:t>Podmiot uprawniony do wykonywania praw udziałowych</w:t>
      </w:r>
      <w:r w:rsidR="00673E65" w:rsidRPr="00DD0651">
        <w:t xml:space="preserve"> w</w:t>
      </w:r>
      <w:r w:rsidR="00425F60">
        <w:t xml:space="preserve"> </w:t>
      </w:r>
      <w:r w:rsidRPr="00DD0651">
        <w:t>spółce,</w:t>
      </w:r>
      <w:r w:rsidR="00673E65" w:rsidRPr="00DD0651">
        <w:t xml:space="preserve"> o</w:t>
      </w:r>
      <w:r w:rsidR="00425F60">
        <w:t xml:space="preserve"> </w:t>
      </w:r>
      <w:r w:rsidRPr="00DD0651">
        <w:t>której mowa</w:t>
      </w:r>
      <w:r w:rsidR="00673E65" w:rsidRPr="00DD0651">
        <w:t xml:space="preserve"> w</w:t>
      </w:r>
      <w:r w:rsidR="00485931">
        <w:t> </w:t>
      </w:r>
      <w:r w:rsidR="00673E65" w:rsidRPr="00DD0651">
        <w:t>ust.</w:t>
      </w:r>
      <w:r w:rsidR="00425F60">
        <w:t xml:space="preserve"> </w:t>
      </w:r>
      <w:r w:rsidRPr="00DD0651">
        <w:t>1, inny niż minister właściwy do spraw Skarbu Państwa, przekazuje niezwłocznie ministrowi właściwemu do spraw Skarbu Państwa informację</w:t>
      </w:r>
      <w:r w:rsidR="00673E65" w:rsidRPr="00DD0651">
        <w:t xml:space="preserve"> o</w:t>
      </w:r>
      <w:r w:rsidR="00425F60">
        <w:t xml:space="preserve"> </w:t>
      </w:r>
      <w:r w:rsidRPr="00DD0651">
        <w:t>sporządzeniu uzasadnienia,</w:t>
      </w:r>
      <w:r w:rsidR="00673E65" w:rsidRPr="00DD0651">
        <w:t xml:space="preserve"> o</w:t>
      </w:r>
      <w:r w:rsidR="00485931">
        <w:t> </w:t>
      </w:r>
      <w:r w:rsidRPr="00DD0651">
        <w:t>którym mowa</w:t>
      </w:r>
      <w:r w:rsidR="00673E65" w:rsidRPr="00DD0651">
        <w:t xml:space="preserve"> w</w:t>
      </w:r>
      <w:r w:rsidR="00425F60">
        <w:t xml:space="preserve"> </w:t>
      </w:r>
      <w:r w:rsidR="00673E65" w:rsidRPr="00DD0651">
        <w:t>art.</w:t>
      </w:r>
      <w:r w:rsidR="00425F60">
        <w:t xml:space="preserve"> </w:t>
      </w:r>
      <w:r w:rsidR="00673E65" w:rsidRPr="00DD0651">
        <w:t>4 ust.</w:t>
      </w:r>
      <w:r w:rsidR="00425F60">
        <w:t xml:space="preserve"> </w:t>
      </w:r>
      <w:r w:rsidRPr="00DD0651">
        <w:t>3, wraz</w:t>
      </w:r>
      <w:r w:rsidR="00673E65" w:rsidRPr="00DD0651">
        <w:t xml:space="preserve"> z</w:t>
      </w:r>
      <w:r w:rsidR="00425F60">
        <w:t xml:space="preserve"> </w:t>
      </w:r>
      <w:r w:rsidRPr="00DD0651">
        <w:t xml:space="preserve">adresem </w:t>
      </w:r>
      <w:r w:rsidR="00C622AC" w:rsidRPr="00DD0651">
        <w:t xml:space="preserve">jego </w:t>
      </w:r>
      <w:r w:rsidRPr="00DD0651">
        <w:t>publikacji</w:t>
      </w:r>
      <w:r w:rsidR="00673E65" w:rsidRPr="00DD0651">
        <w:t xml:space="preserve"> w</w:t>
      </w:r>
      <w:r w:rsidR="00425F60">
        <w:t xml:space="preserve"> </w:t>
      </w:r>
      <w:r w:rsidRPr="00DD0651">
        <w:t>Biuletynie Informacji Publiczne</w:t>
      </w:r>
      <w:r w:rsidR="00C622AC" w:rsidRPr="00DD0651">
        <w:t>j</w:t>
      </w:r>
      <w:r w:rsidRPr="00DD0651">
        <w:t xml:space="preserve">. </w:t>
      </w:r>
      <w:r w:rsidR="00D97C2B" w:rsidRPr="00DD0651">
        <w:rPr>
          <w:rFonts w:ascii="Times New Roman" w:hAnsi="Times New Roman" w:cs="Times New Roman"/>
          <w:szCs w:val="24"/>
        </w:rPr>
        <w:t>Przekazana informacja podlega zamieszczeniu</w:t>
      </w:r>
      <w:r w:rsidR="00673E65" w:rsidRPr="00DD0651">
        <w:rPr>
          <w:rFonts w:ascii="Times New Roman" w:hAnsi="Times New Roman" w:cs="Times New Roman"/>
          <w:szCs w:val="24"/>
        </w:rPr>
        <w:t xml:space="preserve"> w</w:t>
      </w:r>
      <w:r w:rsidR="00425F60">
        <w:rPr>
          <w:rFonts w:ascii="Times New Roman" w:hAnsi="Times New Roman" w:cs="Times New Roman"/>
          <w:szCs w:val="24"/>
        </w:rPr>
        <w:t xml:space="preserve"> </w:t>
      </w:r>
      <w:r w:rsidR="00D97C2B" w:rsidRPr="00DD0651">
        <w:rPr>
          <w:rFonts w:ascii="Times New Roman" w:hAnsi="Times New Roman" w:cs="Times New Roman"/>
          <w:szCs w:val="24"/>
        </w:rPr>
        <w:t>Biuletynie Informacji Publicznej na stronie podmiotowej ministra właściwego do spraw Skarbu Państwa.</w:t>
      </w:r>
    </w:p>
    <w:p w:rsidR="00591662" w:rsidRPr="00DD0651" w:rsidRDefault="008308B3" w:rsidP="008308B3">
      <w:pPr>
        <w:pStyle w:val="ARTartustawynprozporzdzenia"/>
      </w:pPr>
      <w:r w:rsidRPr="00980A55">
        <w:rPr>
          <w:rStyle w:val="Ppogrubienie"/>
        </w:rPr>
        <w:t>A</w:t>
      </w:r>
      <w:r w:rsidR="00863C23" w:rsidRPr="00980A55">
        <w:rPr>
          <w:rStyle w:val="Ppogrubienie"/>
        </w:rPr>
        <w:t>rt.</w:t>
      </w:r>
      <w:r w:rsidR="00425F60" w:rsidRPr="00980A55">
        <w:rPr>
          <w:rStyle w:val="Ppogrubienie"/>
        </w:rPr>
        <w:t> </w:t>
      </w:r>
      <w:r w:rsidR="00863C23" w:rsidRPr="00980A55">
        <w:rPr>
          <w:rStyle w:val="Ppogrubienie"/>
        </w:rPr>
        <w:t>12.</w:t>
      </w:r>
      <w:r w:rsidR="00543193">
        <w:rPr>
          <w:rStyle w:val="Ppogrubienie"/>
        </w:rPr>
        <w:t> </w:t>
      </w:r>
      <w:r w:rsidR="000E78D8" w:rsidRPr="00DD0651">
        <w:t>1.</w:t>
      </w:r>
      <w:r w:rsidR="00543193">
        <w:t> </w:t>
      </w:r>
      <w:r w:rsidR="00D32D28" w:rsidRPr="00DD0651">
        <w:t>Zasady dotyczące wynagrodzeń wynikające</w:t>
      </w:r>
      <w:r w:rsidR="00673E65" w:rsidRPr="00DD0651">
        <w:t xml:space="preserve"> z</w:t>
      </w:r>
      <w:r w:rsidR="00425F60">
        <w:t xml:space="preserve"> </w:t>
      </w:r>
      <w:r w:rsidR="00673E65" w:rsidRPr="00DD0651">
        <w:t>art.</w:t>
      </w:r>
      <w:r w:rsidR="00425F60">
        <w:t xml:space="preserve"> </w:t>
      </w:r>
      <w:r w:rsidR="000E78D8" w:rsidRPr="00DD0651">
        <w:t>4,</w:t>
      </w:r>
      <w:r w:rsidR="00673E65" w:rsidRPr="00DD0651">
        <w:t xml:space="preserve"> art.</w:t>
      </w:r>
      <w:r w:rsidR="00425F60">
        <w:t xml:space="preserve"> </w:t>
      </w:r>
      <w:r w:rsidR="00673E65" w:rsidRPr="00DD0651">
        <w:t>5 ust.</w:t>
      </w:r>
      <w:r w:rsidR="00425F60">
        <w:t xml:space="preserve"> </w:t>
      </w:r>
      <w:r w:rsidR="00673E65" w:rsidRPr="00DD0651">
        <w:t>1 pkt</w:t>
      </w:r>
      <w:r w:rsidR="00425F60">
        <w:t xml:space="preserve"> </w:t>
      </w:r>
      <w:r w:rsidR="00D32D28" w:rsidRPr="00DD0651">
        <w:t>3,</w:t>
      </w:r>
      <w:r w:rsidR="00673E65" w:rsidRPr="00DD0651">
        <w:t xml:space="preserve"> art.</w:t>
      </w:r>
      <w:r w:rsidR="00425F60">
        <w:t xml:space="preserve"> </w:t>
      </w:r>
      <w:r w:rsidR="000E78D8" w:rsidRPr="00DD0651">
        <w:t>1</w:t>
      </w:r>
      <w:r w:rsidR="00673E65" w:rsidRPr="00DD0651">
        <w:t>0 i</w:t>
      </w:r>
      <w:r w:rsidR="00425F60">
        <w:t xml:space="preserve"> </w:t>
      </w:r>
      <w:r w:rsidR="00673E65" w:rsidRPr="00DD0651">
        <w:t>art.</w:t>
      </w:r>
      <w:r w:rsidR="00425F60">
        <w:t xml:space="preserve"> </w:t>
      </w:r>
      <w:r w:rsidR="000E78D8" w:rsidRPr="00DD0651">
        <w:t>1</w:t>
      </w:r>
      <w:r w:rsidR="00673E65" w:rsidRPr="00DD0651">
        <w:t>1</w:t>
      </w:r>
      <w:r w:rsidR="00425F60">
        <w:t xml:space="preserve"> </w:t>
      </w:r>
      <w:r w:rsidR="00EE158D" w:rsidRPr="00DD0651">
        <w:t xml:space="preserve">stosuje się </w:t>
      </w:r>
      <w:r w:rsidR="000E78D8" w:rsidRPr="00DD0651">
        <w:t xml:space="preserve">odpowiednio </w:t>
      </w:r>
      <w:r w:rsidR="00EE158D" w:rsidRPr="00DD0651">
        <w:t xml:space="preserve">do </w:t>
      </w:r>
      <w:r w:rsidR="000E78D8" w:rsidRPr="00DD0651">
        <w:t>podmiotów</w:t>
      </w:r>
      <w:r w:rsidR="006947A2" w:rsidRPr="00DD0651">
        <w:t>,</w:t>
      </w:r>
      <w:r w:rsidR="00673E65" w:rsidRPr="00DD0651">
        <w:t xml:space="preserve"> o</w:t>
      </w:r>
      <w:r w:rsidR="00425F60">
        <w:t xml:space="preserve"> </w:t>
      </w:r>
      <w:r w:rsidR="006947A2" w:rsidRPr="00DD0651">
        <w:t>których mowa</w:t>
      </w:r>
      <w:r w:rsidR="00673E65" w:rsidRPr="00DD0651">
        <w:t xml:space="preserve"> w</w:t>
      </w:r>
      <w:r w:rsidR="00425F60">
        <w:t xml:space="preserve"> </w:t>
      </w:r>
      <w:r w:rsidR="00673E65" w:rsidRPr="00DD0651">
        <w:t>art.</w:t>
      </w:r>
      <w:r w:rsidR="00425F60">
        <w:t xml:space="preserve"> </w:t>
      </w:r>
      <w:r w:rsidR="00673E65" w:rsidRPr="00DD0651">
        <w:t>1</w:t>
      </w:r>
      <w:r w:rsidR="00425F60">
        <w:t xml:space="preserve"> </w:t>
      </w:r>
      <w:r w:rsidR="006947A2" w:rsidRPr="00DD0651">
        <w:t>ustawy</w:t>
      </w:r>
      <w:r w:rsidR="00673E65" w:rsidRPr="00DD0651">
        <w:t xml:space="preserve"> z</w:t>
      </w:r>
      <w:r w:rsidR="00425F60">
        <w:t xml:space="preserve"> </w:t>
      </w:r>
      <w:r w:rsidR="006947A2" w:rsidRPr="00DD0651">
        <w:t xml:space="preserve">dnia </w:t>
      </w:r>
      <w:r w:rsidR="00673E65" w:rsidRPr="00DD0651">
        <w:t>3</w:t>
      </w:r>
      <w:r w:rsidR="00485931">
        <w:t> </w:t>
      </w:r>
      <w:r w:rsidR="006947A2" w:rsidRPr="00DD0651">
        <w:t>marca 200</w:t>
      </w:r>
      <w:r w:rsidR="00673E65" w:rsidRPr="00DD0651">
        <w:t>0</w:t>
      </w:r>
      <w:r w:rsidR="00425F60">
        <w:t xml:space="preserve"> </w:t>
      </w:r>
      <w:r w:rsidR="006947A2" w:rsidRPr="00DD0651">
        <w:t>r.</w:t>
      </w:r>
      <w:r w:rsidR="00673E65" w:rsidRPr="00DD0651">
        <w:t xml:space="preserve"> o</w:t>
      </w:r>
      <w:r w:rsidR="00425F60">
        <w:t xml:space="preserve"> </w:t>
      </w:r>
      <w:r w:rsidR="006947A2" w:rsidRPr="00DD0651">
        <w:t>wynagradzaniu osób kierujących niektórymi podmiotami prawnymi (</w:t>
      </w:r>
      <w:r w:rsidR="00673E65" w:rsidRPr="00DD0651">
        <w:t>Dz.</w:t>
      </w:r>
      <w:r w:rsidR="00425F60">
        <w:t xml:space="preserve"> </w:t>
      </w:r>
      <w:r w:rsidR="00673E65" w:rsidRPr="00DD0651">
        <w:t>U. z</w:t>
      </w:r>
      <w:r w:rsidR="00425F60">
        <w:t xml:space="preserve"> </w:t>
      </w:r>
      <w:r w:rsidR="006947A2" w:rsidRPr="00DD0651">
        <w:t>201</w:t>
      </w:r>
      <w:r w:rsidR="00673E65" w:rsidRPr="00DD0651">
        <w:t>5</w:t>
      </w:r>
      <w:r w:rsidR="00425F60">
        <w:t xml:space="preserve"> </w:t>
      </w:r>
      <w:r w:rsidR="006947A2" w:rsidRPr="00DD0651">
        <w:t>r.</w:t>
      </w:r>
      <w:r w:rsidR="00673E65" w:rsidRPr="00DD0651">
        <w:t xml:space="preserve"> poz.</w:t>
      </w:r>
      <w:r w:rsidR="00425F60">
        <w:t xml:space="preserve"> </w:t>
      </w:r>
      <w:r w:rsidR="006947A2" w:rsidRPr="00DD0651">
        <w:t>2099), posiadających</w:t>
      </w:r>
      <w:r w:rsidR="00263B86" w:rsidRPr="00DD0651">
        <w:t xml:space="preserve"> szczególn</w:t>
      </w:r>
      <w:r w:rsidR="006947A2" w:rsidRPr="00DD0651">
        <w:t>e</w:t>
      </w:r>
      <w:r w:rsidR="00263B86" w:rsidRPr="00DD0651">
        <w:t xml:space="preserve"> znaczeni</w:t>
      </w:r>
      <w:r w:rsidR="006947A2" w:rsidRPr="00DD0651">
        <w:t>e</w:t>
      </w:r>
      <w:r w:rsidR="00263B86" w:rsidRPr="00DD0651">
        <w:t xml:space="preserve"> dla państwa</w:t>
      </w:r>
      <w:r w:rsidR="00A04D90" w:rsidRPr="00DD0651">
        <w:t>, ujętych</w:t>
      </w:r>
      <w:r w:rsidR="00673E65" w:rsidRPr="00DD0651">
        <w:t xml:space="preserve"> w</w:t>
      </w:r>
      <w:r w:rsidR="00425F60">
        <w:t xml:space="preserve"> </w:t>
      </w:r>
      <w:r w:rsidR="00A04D90" w:rsidRPr="00DD0651">
        <w:t>wykazie</w:t>
      </w:r>
      <w:r w:rsidR="00E75041">
        <w:t>,</w:t>
      </w:r>
      <w:r w:rsidR="00673E65" w:rsidRPr="00DD0651">
        <w:t xml:space="preserve"> o</w:t>
      </w:r>
      <w:r w:rsidR="00485931">
        <w:t> </w:t>
      </w:r>
      <w:r w:rsidR="00A04D90" w:rsidRPr="00DD0651">
        <w:t>którym mowa</w:t>
      </w:r>
      <w:r w:rsidR="00673E65" w:rsidRPr="00DD0651">
        <w:t xml:space="preserve"> w</w:t>
      </w:r>
      <w:r w:rsidR="00425F60">
        <w:t xml:space="preserve"> </w:t>
      </w:r>
      <w:r w:rsidR="00673E65" w:rsidRPr="00DD0651">
        <w:t>ust.</w:t>
      </w:r>
      <w:r w:rsidR="00425F60">
        <w:t xml:space="preserve"> </w:t>
      </w:r>
      <w:r w:rsidR="00A04D90" w:rsidRPr="00DD0651">
        <w:t>2</w:t>
      </w:r>
      <w:r w:rsidR="000E78D8" w:rsidRPr="00DD0651">
        <w:t>.</w:t>
      </w:r>
      <w:r w:rsidR="00D877CC" w:rsidRPr="00DD0651">
        <w:t xml:space="preserve"> </w:t>
      </w:r>
      <w:r w:rsidR="000E78D8" w:rsidRPr="00DD0651">
        <w:t xml:space="preserve">Do </w:t>
      </w:r>
      <w:r w:rsidR="00A04D90" w:rsidRPr="00DD0651">
        <w:t xml:space="preserve">tych </w:t>
      </w:r>
      <w:r w:rsidR="000E78D8" w:rsidRPr="00DD0651">
        <w:t>podmiotów nie stosuje się</w:t>
      </w:r>
      <w:r w:rsidR="00673E65" w:rsidRPr="00DD0651">
        <w:t xml:space="preserve"> art.</w:t>
      </w:r>
      <w:r w:rsidR="00425F60">
        <w:t xml:space="preserve"> </w:t>
      </w:r>
      <w:r w:rsidR="00673E65" w:rsidRPr="00DD0651">
        <w:t>5 ust.</w:t>
      </w:r>
      <w:r w:rsidR="00425F60">
        <w:t xml:space="preserve"> </w:t>
      </w:r>
      <w:r w:rsidR="007F3E2F" w:rsidRPr="00DD0651">
        <w:t xml:space="preserve">1, </w:t>
      </w:r>
      <w:r w:rsidR="00673E65" w:rsidRPr="00DD0651">
        <w:t>3 i</w:t>
      </w:r>
      <w:r w:rsidR="00425F60">
        <w:t xml:space="preserve"> </w:t>
      </w:r>
      <w:r w:rsidR="007F3E2F" w:rsidRPr="00DD0651">
        <w:t>4</w:t>
      </w:r>
      <w:r w:rsidR="000E78D8" w:rsidRPr="00DD0651">
        <w:t>,</w:t>
      </w:r>
      <w:r w:rsidR="00673E65" w:rsidRPr="00DD0651">
        <w:t xml:space="preserve"> art.</w:t>
      </w:r>
      <w:r w:rsidR="00425F60">
        <w:t xml:space="preserve"> </w:t>
      </w:r>
      <w:r w:rsidR="000E78D8" w:rsidRPr="00DD0651">
        <w:t>8</w:t>
      </w:r>
      <w:r w:rsidR="00AB2D87" w:rsidRPr="00DD0651">
        <w:t>,</w:t>
      </w:r>
      <w:r w:rsidR="000E78D8" w:rsidRPr="00DD0651">
        <w:t xml:space="preserve"> art. 1</w:t>
      </w:r>
      <w:r w:rsidR="00673E65" w:rsidRPr="00DD0651">
        <w:t>0 i</w:t>
      </w:r>
      <w:r w:rsidR="00485931">
        <w:t> </w:t>
      </w:r>
      <w:r w:rsidR="00AB2D87" w:rsidRPr="00DD0651">
        <w:t xml:space="preserve">art. </w:t>
      </w:r>
      <w:r w:rsidR="000E78D8" w:rsidRPr="00DD0651">
        <w:t>1</w:t>
      </w:r>
      <w:r w:rsidR="00673E65" w:rsidRPr="00DD0651">
        <w:t>2</w:t>
      </w:r>
      <w:r w:rsidR="00425F60">
        <w:t xml:space="preserve"> </w:t>
      </w:r>
      <w:r w:rsidR="000E78D8" w:rsidRPr="00DD0651">
        <w:t>ustawy</w:t>
      </w:r>
      <w:r w:rsidR="006947A2" w:rsidRPr="00DD0651">
        <w:t>,</w:t>
      </w:r>
      <w:r w:rsidR="00673E65" w:rsidRPr="00DD0651">
        <w:t xml:space="preserve"> o</w:t>
      </w:r>
      <w:r w:rsidR="00425F60">
        <w:t xml:space="preserve"> </w:t>
      </w:r>
      <w:r w:rsidR="006947A2" w:rsidRPr="00DD0651">
        <w:t>której mowa</w:t>
      </w:r>
      <w:r w:rsidR="00673E65" w:rsidRPr="00DD0651">
        <w:t xml:space="preserve"> w</w:t>
      </w:r>
      <w:r w:rsidR="00425F60">
        <w:t xml:space="preserve"> </w:t>
      </w:r>
      <w:r w:rsidR="006947A2" w:rsidRPr="00DD0651">
        <w:t>zdaniu pierwszym</w:t>
      </w:r>
      <w:r w:rsidR="000E78D8" w:rsidRPr="00DD0651">
        <w:t>.</w:t>
      </w:r>
    </w:p>
    <w:p w:rsidR="000E78D8" w:rsidRPr="00DD0651" w:rsidRDefault="000E78D8" w:rsidP="00980A55">
      <w:pPr>
        <w:pStyle w:val="USTustnpkodeksu"/>
        <w:keepNext/>
      </w:pPr>
      <w:r w:rsidRPr="00DD0651">
        <w:t>2.</w:t>
      </w:r>
      <w:r w:rsidR="00543193">
        <w:t> </w:t>
      </w:r>
      <w:r w:rsidR="00D877CC" w:rsidRPr="00DD0651">
        <w:t xml:space="preserve">Prezes </w:t>
      </w:r>
      <w:r w:rsidRPr="00DD0651">
        <w:t>Rad</w:t>
      </w:r>
      <w:r w:rsidR="00D877CC" w:rsidRPr="00DD0651">
        <w:t>y</w:t>
      </w:r>
      <w:r w:rsidRPr="00DD0651">
        <w:t xml:space="preserve"> Ministrów może,</w:t>
      </w:r>
      <w:r w:rsidR="00673E65" w:rsidRPr="00DD0651">
        <w:t xml:space="preserve"> w</w:t>
      </w:r>
      <w:r w:rsidR="00425F60">
        <w:t xml:space="preserve"> </w:t>
      </w:r>
      <w:r w:rsidRPr="00DD0651">
        <w:t>drodze rozporządzenia, ustalić wykaz podmiotów</w:t>
      </w:r>
      <w:r w:rsidR="00D877CC" w:rsidRPr="00DD0651">
        <w:t xml:space="preserve"> </w:t>
      </w:r>
      <w:r w:rsidR="006947A2" w:rsidRPr="00DD0651">
        <w:t>p</w:t>
      </w:r>
      <w:r w:rsidR="00263B86" w:rsidRPr="00DD0651">
        <w:t>o</w:t>
      </w:r>
      <w:r w:rsidR="006947A2" w:rsidRPr="00DD0651">
        <w:t>siadających</w:t>
      </w:r>
      <w:r w:rsidR="00263B86" w:rsidRPr="00DD0651">
        <w:t xml:space="preserve"> szczególn</w:t>
      </w:r>
      <w:r w:rsidR="006947A2" w:rsidRPr="00DD0651">
        <w:t>e</w:t>
      </w:r>
      <w:r w:rsidR="00263B86" w:rsidRPr="00DD0651">
        <w:t xml:space="preserve"> znaczeni</w:t>
      </w:r>
      <w:r w:rsidR="006947A2" w:rsidRPr="00DD0651">
        <w:t>e</w:t>
      </w:r>
      <w:r w:rsidR="00263B86" w:rsidRPr="00DD0651">
        <w:t xml:space="preserve"> dla państwa</w:t>
      </w:r>
      <w:r w:rsidRPr="00DD0651">
        <w:t>, uwzględniając</w:t>
      </w:r>
      <w:r w:rsidR="00673E65" w:rsidRPr="00DD0651">
        <w:t xml:space="preserve"> w</w:t>
      </w:r>
      <w:r w:rsidR="00425F60">
        <w:t xml:space="preserve"> </w:t>
      </w:r>
      <w:r w:rsidRPr="00DD0651">
        <w:t>szczególności:</w:t>
      </w:r>
    </w:p>
    <w:p w:rsidR="00591662" w:rsidRPr="00DD0651" w:rsidRDefault="000E78D8" w:rsidP="004E7BA8">
      <w:pPr>
        <w:pStyle w:val="PKTpunkt"/>
      </w:pPr>
      <w:r w:rsidRPr="00DD0651">
        <w:t>1)</w:t>
      </w:r>
      <w:r w:rsidRPr="00DD0651">
        <w:tab/>
        <w:t>rodzaj świadczonych usług lub przedmiot produkcji;</w:t>
      </w:r>
    </w:p>
    <w:p w:rsidR="00591662" w:rsidRPr="00DD0651" w:rsidRDefault="000E78D8" w:rsidP="004E7BA8">
      <w:pPr>
        <w:pStyle w:val="PKTpunkt"/>
      </w:pPr>
      <w:r w:rsidRPr="00DD0651">
        <w:t>2)</w:t>
      </w:r>
      <w:r w:rsidRPr="00DD0651">
        <w:tab/>
        <w:t>zasięg działania podmiotu;</w:t>
      </w:r>
    </w:p>
    <w:p w:rsidR="00591662" w:rsidRPr="00DD0651" w:rsidRDefault="000E78D8" w:rsidP="004E7BA8">
      <w:pPr>
        <w:pStyle w:val="PKTpunkt"/>
      </w:pPr>
      <w:r w:rsidRPr="00DD0651">
        <w:t>3)</w:t>
      </w:r>
      <w:r w:rsidRPr="00DD0651">
        <w:tab/>
        <w:t>obroty podmiotu;</w:t>
      </w:r>
    </w:p>
    <w:p w:rsidR="00591662" w:rsidRPr="00DD0651" w:rsidRDefault="000E78D8" w:rsidP="004E7BA8">
      <w:pPr>
        <w:pStyle w:val="PKTpunkt"/>
      </w:pPr>
      <w:r w:rsidRPr="00DD0651">
        <w:t>4)</w:t>
      </w:r>
      <w:r w:rsidRPr="00DD0651">
        <w:tab/>
        <w:t>liczbę pracowników zatrudnionych</w:t>
      </w:r>
      <w:r w:rsidR="00673E65" w:rsidRPr="00DD0651">
        <w:t xml:space="preserve"> w</w:t>
      </w:r>
      <w:r w:rsidR="00425F60">
        <w:t xml:space="preserve"> </w:t>
      </w:r>
      <w:r w:rsidRPr="00DD0651">
        <w:t>podmiocie</w:t>
      </w:r>
      <w:r w:rsidR="001E2610" w:rsidRPr="00DD0651">
        <w:t>.</w:t>
      </w:r>
    </w:p>
    <w:p w:rsidR="00922DB2" w:rsidRPr="00DD0651" w:rsidRDefault="00F41FFD" w:rsidP="00980A55">
      <w:pPr>
        <w:pStyle w:val="USTustnpkodeksu"/>
        <w:keepNext/>
      </w:pPr>
      <w:r>
        <w:rPr>
          <w:rStyle w:val="Ppogrubienie"/>
          <w:rFonts w:ascii="Times New Roman" w:hAnsi="Times New Roman" w:cs="Times New Roman"/>
          <w:szCs w:val="24"/>
        </w:rPr>
        <w:t>Art.</w:t>
      </w:r>
      <w:r w:rsidR="00543193">
        <w:rPr>
          <w:rStyle w:val="Ppogrubienie"/>
          <w:rFonts w:ascii="Times New Roman" w:hAnsi="Times New Roman" w:cs="Times New Roman"/>
          <w:szCs w:val="24"/>
        </w:rPr>
        <w:t> </w:t>
      </w:r>
      <w:r w:rsidR="001E2610" w:rsidRPr="00DD0651">
        <w:rPr>
          <w:rStyle w:val="Ppogrubienie"/>
          <w:rFonts w:ascii="Times New Roman" w:hAnsi="Times New Roman" w:cs="Times New Roman"/>
          <w:szCs w:val="24"/>
        </w:rPr>
        <w:t>13</w:t>
      </w:r>
      <w:r w:rsidR="00922DB2" w:rsidRPr="00DD0651">
        <w:rPr>
          <w:rStyle w:val="Ppogrubienie"/>
          <w:rFonts w:ascii="Times New Roman" w:hAnsi="Times New Roman" w:cs="Times New Roman"/>
          <w:szCs w:val="24"/>
        </w:rPr>
        <w:t>.</w:t>
      </w:r>
      <w:r w:rsidR="00543193">
        <w:rPr>
          <w:rStyle w:val="Ppogrubienie"/>
          <w:rFonts w:ascii="Times New Roman" w:hAnsi="Times New Roman" w:cs="Times New Roman"/>
          <w:szCs w:val="24"/>
        </w:rPr>
        <w:t> </w:t>
      </w:r>
      <w:r w:rsidR="00673E65" w:rsidRPr="00DD0651">
        <w:t>W</w:t>
      </w:r>
      <w:r w:rsidR="00425F60">
        <w:t xml:space="preserve"> </w:t>
      </w:r>
      <w:r w:rsidR="00922DB2" w:rsidRPr="00DD0651">
        <w:t>ustawie</w:t>
      </w:r>
      <w:r w:rsidR="00673E65" w:rsidRPr="00DD0651">
        <w:t xml:space="preserve"> z</w:t>
      </w:r>
      <w:r w:rsidR="00425F60">
        <w:t xml:space="preserve"> </w:t>
      </w:r>
      <w:r w:rsidR="00922DB2" w:rsidRPr="00DD0651">
        <w:t>dnia 2</w:t>
      </w:r>
      <w:r w:rsidR="00673E65" w:rsidRPr="00DD0651">
        <w:t>1</w:t>
      </w:r>
      <w:r w:rsidR="00425F60">
        <w:t xml:space="preserve"> </w:t>
      </w:r>
      <w:r w:rsidR="00922DB2" w:rsidRPr="00DD0651">
        <w:t>sierpnia 199</w:t>
      </w:r>
      <w:r w:rsidR="00673E65" w:rsidRPr="00DD0651">
        <w:t>7</w:t>
      </w:r>
      <w:r w:rsidR="00425F60">
        <w:t xml:space="preserve"> </w:t>
      </w:r>
      <w:r w:rsidR="00922DB2" w:rsidRPr="00DD0651">
        <w:t>r.</w:t>
      </w:r>
      <w:r w:rsidR="00673E65" w:rsidRPr="00DD0651">
        <w:t xml:space="preserve"> o</w:t>
      </w:r>
      <w:r w:rsidR="00425F60">
        <w:t xml:space="preserve"> </w:t>
      </w:r>
      <w:r w:rsidR="00922DB2" w:rsidRPr="00DD0651">
        <w:t>ograniczeniu prowadzenia działalności gospodarczej przez osoby pełniące funkcje publiczne (</w:t>
      </w:r>
      <w:r w:rsidR="00673E65" w:rsidRPr="00DD0651">
        <w:t>Dz.</w:t>
      </w:r>
      <w:r w:rsidR="00425F60">
        <w:t xml:space="preserve"> </w:t>
      </w:r>
      <w:r w:rsidR="00673E65" w:rsidRPr="00DD0651">
        <w:t>U. z</w:t>
      </w:r>
      <w:r w:rsidR="00425F60">
        <w:t xml:space="preserve"> </w:t>
      </w:r>
      <w:r w:rsidR="00922DB2" w:rsidRPr="00DD0651">
        <w:t>200</w:t>
      </w:r>
      <w:r w:rsidR="00673E65" w:rsidRPr="00DD0651">
        <w:t>6</w:t>
      </w:r>
      <w:r w:rsidR="00425F60">
        <w:t xml:space="preserve"> </w:t>
      </w:r>
      <w:r w:rsidR="00922DB2" w:rsidRPr="00DD0651">
        <w:t>r. poz. 1584,</w:t>
      </w:r>
      <w:r w:rsidR="00673E65" w:rsidRPr="00DD0651">
        <w:t xml:space="preserve"> z</w:t>
      </w:r>
      <w:r w:rsidR="00485931">
        <w:t> </w:t>
      </w:r>
      <w:r w:rsidR="00922DB2" w:rsidRPr="00DD0651">
        <w:t>późn.</w:t>
      </w:r>
      <w:r w:rsidR="00485931">
        <w:t> </w:t>
      </w:r>
      <w:r w:rsidR="00922DB2" w:rsidRPr="00DD0651">
        <w:t>zm.</w:t>
      </w:r>
      <w:r w:rsidR="005451A8" w:rsidRPr="00DD0651">
        <w:rPr>
          <w:rStyle w:val="Odwoanieprzypisudolnego"/>
          <w:rFonts w:ascii="Times New Roman" w:hAnsi="Times New Roman"/>
          <w:szCs w:val="24"/>
        </w:rPr>
        <w:footnoteReference w:id="8"/>
      </w:r>
      <w:r w:rsidR="00742D42" w:rsidRPr="00DD0651">
        <w:rPr>
          <w:vertAlign w:val="superscript"/>
        </w:rPr>
        <w:t>)</w:t>
      </w:r>
      <w:r w:rsidR="00922DB2" w:rsidRPr="00DD0651">
        <w:t>)</w:t>
      </w:r>
      <w:r w:rsidR="00673E65" w:rsidRPr="00DD0651">
        <w:t xml:space="preserve"> w</w:t>
      </w:r>
      <w:r w:rsidR="00425F60">
        <w:t xml:space="preserve"> </w:t>
      </w:r>
      <w:r w:rsidR="00673E65" w:rsidRPr="00DD0651">
        <w:t>art.</w:t>
      </w:r>
      <w:r w:rsidR="00425F60">
        <w:t xml:space="preserve"> </w:t>
      </w:r>
      <w:r w:rsidR="00673E65" w:rsidRPr="00DD0651">
        <w:t>2 pkt</w:t>
      </w:r>
      <w:r w:rsidR="00425F60">
        <w:t xml:space="preserve"> </w:t>
      </w:r>
      <w:r w:rsidR="00673E65" w:rsidRPr="00DD0651">
        <w:t>9</w:t>
      </w:r>
      <w:r w:rsidR="00425F60">
        <w:t xml:space="preserve"> </w:t>
      </w:r>
      <w:r w:rsidR="00922DB2" w:rsidRPr="00DD0651">
        <w:t xml:space="preserve">otrzymuje brzmienie: </w:t>
      </w:r>
    </w:p>
    <w:p w:rsidR="00922DB2" w:rsidRPr="00DD0651" w:rsidRDefault="00425F60" w:rsidP="00485931">
      <w:pPr>
        <w:pStyle w:val="ZPKTzmpktartykuempunktem"/>
      </w:pPr>
      <w:r>
        <w:t>„</w:t>
      </w:r>
      <w:r w:rsidR="00B32A6A" w:rsidRPr="00DD0651">
        <w:t>9)</w:t>
      </w:r>
      <w:r w:rsidR="00B32A6A" w:rsidRPr="00DD0651">
        <w:tab/>
      </w:r>
      <w:r w:rsidR="00922DB2" w:rsidRPr="00DD0651">
        <w:t xml:space="preserve">osoby </w:t>
      </w:r>
      <w:r w:rsidR="009001C2" w:rsidRPr="00DD0651">
        <w:t>pełniące</w:t>
      </w:r>
      <w:r w:rsidR="00673E65" w:rsidRPr="00DD0651">
        <w:t xml:space="preserve"> w</w:t>
      </w:r>
      <w:r>
        <w:t xml:space="preserve"> </w:t>
      </w:r>
      <w:r w:rsidR="00922DB2" w:rsidRPr="00DD0651">
        <w:t>jednoosobowych spółkach Skarbu Państwa oraz spółkach,</w:t>
      </w:r>
      <w:r w:rsidR="00673E65" w:rsidRPr="00DD0651">
        <w:t xml:space="preserve"> w</w:t>
      </w:r>
      <w:r w:rsidR="00485931">
        <w:t> </w:t>
      </w:r>
      <w:r w:rsidR="00922DB2" w:rsidRPr="00DD0651">
        <w:t>których udział Skarbu Państwa przekracza 5</w:t>
      </w:r>
      <w:r w:rsidR="00673E65" w:rsidRPr="00DD0651">
        <w:t>0</w:t>
      </w:r>
      <w:r w:rsidR="00922DB2" w:rsidRPr="00DD0651">
        <w:t>% kapitału zakładowego lub 5</w:t>
      </w:r>
      <w:r w:rsidR="00673E65" w:rsidRPr="00DD0651">
        <w:t>0</w:t>
      </w:r>
      <w:r w:rsidR="00922DB2" w:rsidRPr="00DD0651">
        <w:t>% liczby akcji,</w:t>
      </w:r>
      <w:r w:rsidR="008A33DD" w:rsidRPr="00DD0651">
        <w:t xml:space="preserve"> </w:t>
      </w:r>
      <w:r w:rsidR="009001C2" w:rsidRPr="00DD0651">
        <w:t>funkcje</w:t>
      </w:r>
      <w:r w:rsidR="00922DB2" w:rsidRPr="00DD0651">
        <w:t>: prezesa, wiceprezesa</w:t>
      </w:r>
      <w:r w:rsidR="00673E65" w:rsidRPr="00DD0651">
        <w:t xml:space="preserve"> i</w:t>
      </w:r>
      <w:r>
        <w:t xml:space="preserve"> </w:t>
      </w:r>
      <w:r w:rsidR="00922DB2" w:rsidRPr="00DD0651">
        <w:t>członka zarządu;</w:t>
      </w:r>
      <w:r>
        <w:t>”</w:t>
      </w:r>
      <w:r w:rsidR="00922DB2" w:rsidRPr="00DD0651">
        <w:t>.</w:t>
      </w:r>
    </w:p>
    <w:p w:rsidR="001D7AD9" w:rsidRPr="00DD0651" w:rsidRDefault="001D7AD9" w:rsidP="00980A55">
      <w:pPr>
        <w:pStyle w:val="ARTartustawynprozporzdzenia"/>
        <w:keepNext/>
      </w:pPr>
      <w:r w:rsidRPr="00980A55">
        <w:rPr>
          <w:rStyle w:val="Ppogrubienie"/>
        </w:rPr>
        <w:t>Art.</w:t>
      </w:r>
      <w:r w:rsidR="00425F60" w:rsidRPr="00980A55">
        <w:rPr>
          <w:rStyle w:val="Ppogrubienie"/>
        </w:rPr>
        <w:t> </w:t>
      </w:r>
      <w:r w:rsidR="001E2610" w:rsidRPr="00980A55">
        <w:rPr>
          <w:rStyle w:val="Ppogrubienie"/>
        </w:rPr>
        <w:t>14</w:t>
      </w:r>
      <w:r w:rsidRPr="00980A55">
        <w:rPr>
          <w:rStyle w:val="Ppogrubienie"/>
        </w:rPr>
        <w:t>.</w:t>
      </w:r>
      <w:r w:rsidR="00543193">
        <w:t> </w:t>
      </w:r>
      <w:r w:rsidR="00673E65" w:rsidRPr="00DD0651">
        <w:t>W</w:t>
      </w:r>
      <w:r w:rsidR="00425F60">
        <w:t xml:space="preserve"> </w:t>
      </w:r>
      <w:r w:rsidRPr="00DD0651">
        <w:t>ustawie</w:t>
      </w:r>
      <w:r w:rsidR="00673E65" w:rsidRPr="00DD0651">
        <w:t xml:space="preserve"> z</w:t>
      </w:r>
      <w:r w:rsidR="00425F60">
        <w:t xml:space="preserve"> </w:t>
      </w:r>
      <w:r w:rsidRPr="00DD0651">
        <w:t xml:space="preserve">dnia </w:t>
      </w:r>
      <w:r w:rsidR="00673E65" w:rsidRPr="00DD0651">
        <w:t>3</w:t>
      </w:r>
      <w:r w:rsidR="00425F60">
        <w:t xml:space="preserve"> </w:t>
      </w:r>
      <w:r w:rsidRPr="00DD0651">
        <w:t>marca 200</w:t>
      </w:r>
      <w:r w:rsidR="00673E65" w:rsidRPr="00DD0651">
        <w:t>0</w:t>
      </w:r>
      <w:r w:rsidR="00425F60">
        <w:t xml:space="preserve"> </w:t>
      </w:r>
      <w:r w:rsidRPr="00DD0651">
        <w:t>r.</w:t>
      </w:r>
      <w:r w:rsidR="00673E65" w:rsidRPr="00DD0651">
        <w:t xml:space="preserve"> o</w:t>
      </w:r>
      <w:r w:rsidR="00425F60">
        <w:t xml:space="preserve"> </w:t>
      </w:r>
      <w:r w:rsidRPr="00DD0651">
        <w:t>wynagradzaniu osób kierujących niektórymi podmiotami prawnymi (</w:t>
      </w:r>
      <w:r w:rsidR="00673E65" w:rsidRPr="00DD0651">
        <w:t>Dz.</w:t>
      </w:r>
      <w:r w:rsidR="00425F60">
        <w:t xml:space="preserve"> </w:t>
      </w:r>
      <w:r w:rsidR="00673E65" w:rsidRPr="00DD0651">
        <w:t>U. z</w:t>
      </w:r>
      <w:r w:rsidR="00425F60">
        <w:t xml:space="preserve"> </w:t>
      </w:r>
      <w:r w:rsidR="00D26701" w:rsidRPr="00DD0651">
        <w:t>201</w:t>
      </w:r>
      <w:r w:rsidR="00673E65" w:rsidRPr="00DD0651">
        <w:t>5</w:t>
      </w:r>
      <w:r w:rsidR="00425F60">
        <w:t xml:space="preserve"> </w:t>
      </w:r>
      <w:r w:rsidR="00D26701" w:rsidRPr="00DD0651">
        <w:t>r.</w:t>
      </w:r>
      <w:r w:rsidR="00673E65" w:rsidRPr="00DD0651">
        <w:t xml:space="preserve"> poz.</w:t>
      </w:r>
      <w:r w:rsidR="00425F60">
        <w:t xml:space="preserve"> </w:t>
      </w:r>
      <w:r w:rsidR="00D26701" w:rsidRPr="00DD0651">
        <w:t xml:space="preserve">2099) </w:t>
      </w:r>
      <w:r w:rsidRPr="00DD0651">
        <w:t xml:space="preserve">wprowadza się </w:t>
      </w:r>
      <w:r w:rsidRPr="00485931">
        <w:t>następujące</w:t>
      </w:r>
      <w:r w:rsidRPr="00DD0651">
        <w:t xml:space="preserve"> zmiany:</w:t>
      </w:r>
    </w:p>
    <w:p w:rsidR="0057436A" w:rsidRPr="00DD0651" w:rsidRDefault="001D7AD9" w:rsidP="004A5140">
      <w:pPr>
        <w:pStyle w:val="PKTpunkt"/>
      </w:pPr>
      <w:r w:rsidRPr="00DD0651">
        <w:t>1)</w:t>
      </w:r>
      <w:r w:rsidRPr="00DD0651">
        <w:tab/>
      </w:r>
      <w:r w:rsidR="0057436A" w:rsidRPr="00DD0651">
        <w:t>w</w:t>
      </w:r>
      <w:r w:rsidR="00673E65" w:rsidRPr="00DD0651">
        <w:t xml:space="preserve"> art.</w:t>
      </w:r>
      <w:r w:rsidR="00425F60">
        <w:t xml:space="preserve"> </w:t>
      </w:r>
      <w:r w:rsidR="00673E65" w:rsidRPr="00DD0651">
        <w:t>1</w:t>
      </w:r>
      <w:r w:rsidR="00425F60">
        <w:t xml:space="preserve"> </w:t>
      </w:r>
      <w:r w:rsidR="0057436A" w:rsidRPr="00DD0651">
        <w:t>uchyla się</w:t>
      </w:r>
      <w:r w:rsidR="00673E65" w:rsidRPr="00DD0651">
        <w:t xml:space="preserve"> pkt</w:t>
      </w:r>
      <w:r w:rsidR="00425F60">
        <w:t xml:space="preserve"> </w:t>
      </w:r>
      <w:r w:rsidR="00485931">
        <w:t>4–</w:t>
      </w:r>
      <w:r w:rsidR="0057436A" w:rsidRPr="00DD0651">
        <w:t>7;</w:t>
      </w:r>
    </w:p>
    <w:p w:rsidR="001D7AD9" w:rsidRPr="00DD0651" w:rsidRDefault="0057436A" w:rsidP="00980A55">
      <w:pPr>
        <w:pStyle w:val="PKTpunkt"/>
        <w:keepNext/>
      </w:pPr>
      <w:r w:rsidRPr="00DD0651">
        <w:t>2)</w:t>
      </w:r>
      <w:r w:rsidRPr="00DD0651">
        <w:tab/>
      </w:r>
      <w:r w:rsidR="001D7AD9" w:rsidRPr="00DD0651">
        <w:t>w</w:t>
      </w:r>
      <w:r w:rsidR="00673E65" w:rsidRPr="00DD0651">
        <w:t xml:space="preserve"> art.</w:t>
      </w:r>
      <w:r w:rsidR="00425F60">
        <w:t xml:space="preserve"> </w:t>
      </w:r>
      <w:r w:rsidR="001D7AD9" w:rsidRPr="00DD0651">
        <w:t>2:</w:t>
      </w:r>
    </w:p>
    <w:p w:rsidR="001D7AD9" w:rsidRPr="00DD0651" w:rsidRDefault="00144C87" w:rsidP="00980A55">
      <w:pPr>
        <w:pStyle w:val="LITlitera"/>
        <w:keepNext/>
      </w:pPr>
      <w:r w:rsidRPr="00DD0651">
        <w:t>a)</w:t>
      </w:r>
      <w:r w:rsidRPr="00DD0651">
        <w:tab/>
        <w:t xml:space="preserve">pkt </w:t>
      </w:r>
      <w:r w:rsidR="00673E65" w:rsidRPr="00DD0651">
        <w:t>1</w:t>
      </w:r>
      <w:r w:rsidR="00485931">
        <w:t>–</w:t>
      </w:r>
      <w:r w:rsidR="00B11F62" w:rsidRPr="00DD0651">
        <w:t>4</w:t>
      </w:r>
      <w:r w:rsidR="00170CF2" w:rsidRPr="00DD0651">
        <w:t xml:space="preserve"> </w:t>
      </w:r>
      <w:r w:rsidR="001D7AD9" w:rsidRPr="00DD0651">
        <w:t>otrzymują brzmienie:</w:t>
      </w:r>
    </w:p>
    <w:p w:rsidR="0057436A" w:rsidRPr="00DD0651" w:rsidRDefault="00425F60" w:rsidP="004A5140">
      <w:pPr>
        <w:pStyle w:val="ZLITPKTzmpktliter"/>
      </w:pPr>
      <w:r>
        <w:t>„</w:t>
      </w:r>
      <w:r w:rsidR="0057436A" w:rsidRPr="00DD0651">
        <w:t>1)</w:t>
      </w:r>
      <w:r w:rsidR="0057436A" w:rsidRPr="00DD0651">
        <w:tab/>
        <w:t>kierowników jednostek organizacyjnych wymienionych</w:t>
      </w:r>
      <w:r w:rsidR="00673E65" w:rsidRPr="00DD0651">
        <w:t xml:space="preserve"> w</w:t>
      </w:r>
      <w:r>
        <w:t xml:space="preserve"> </w:t>
      </w:r>
      <w:r w:rsidR="00673E65" w:rsidRPr="00DD0651">
        <w:t>art.</w:t>
      </w:r>
      <w:r>
        <w:t xml:space="preserve"> </w:t>
      </w:r>
      <w:r w:rsidR="00673E65" w:rsidRPr="00DD0651">
        <w:t>1 pkt</w:t>
      </w:r>
      <w:r>
        <w:t xml:space="preserve"> </w:t>
      </w:r>
      <w:r w:rsidR="00485931">
        <w:t>1</w:t>
      </w:r>
      <w:r w:rsidR="004D6449">
        <w:t>–</w:t>
      </w:r>
      <w:r w:rsidR="0057436A" w:rsidRPr="00DD0651">
        <w:t xml:space="preserve">3, </w:t>
      </w:r>
      <w:r w:rsidR="00485931">
        <w:t>8–</w:t>
      </w:r>
      <w:r w:rsidR="0057436A" w:rsidRPr="00DD0651">
        <w:t>1</w:t>
      </w:r>
      <w:r w:rsidR="00673E65" w:rsidRPr="00DD0651">
        <w:t>0 i</w:t>
      </w:r>
      <w:r>
        <w:t xml:space="preserve"> </w:t>
      </w:r>
      <w:r w:rsidR="0057436A" w:rsidRPr="00DD0651">
        <w:t>12,</w:t>
      </w:r>
      <w:r w:rsidR="00673E65" w:rsidRPr="00DD0651">
        <w:t xml:space="preserve"> a</w:t>
      </w:r>
      <w:r>
        <w:t xml:space="preserve"> </w:t>
      </w:r>
      <w:r w:rsidR="00673E65" w:rsidRPr="00DD0651">
        <w:t>w</w:t>
      </w:r>
      <w:r>
        <w:t xml:space="preserve"> </w:t>
      </w:r>
      <w:r w:rsidR="0057436A" w:rsidRPr="00DD0651">
        <w:t>szczególności dyrektorów, prezesów, tymczasowych kierowników, zarządców komisarycznych</w:t>
      </w:r>
      <w:r w:rsidR="00673E65" w:rsidRPr="00DD0651">
        <w:t xml:space="preserve"> i</w:t>
      </w:r>
      <w:r>
        <w:t xml:space="preserve"> </w:t>
      </w:r>
      <w:r w:rsidR="0057436A" w:rsidRPr="00DD0651">
        <w:t>osób zarządzających na podstawie umów cywilnoprawnych;</w:t>
      </w:r>
    </w:p>
    <w:p w:rsidR="0057436A" w:rsidRPr="00DD0651" w:rsidRDefault="0057436A" w:rsidP="004A5140">
      <w:pPr>
        <w:pStyle w:val="ZLITPKTzmpktliter"/>
      </w:pPr>
      <w:r w:rsidRPr="00DD0651">
        <w:t>2)</w:t>
      </w:r>
      <w:r w:rsidRPr="00DD0651">
        <w:tab/>
        <w:t>zastępców kierowników jednostek organizacyjnych wymienionych</w:t>
      </w:r>
      <w:r w:rsidR="00673E65" w:rsidRPr="00DD0651">
        <w:t xml:space="preserve"> w</w:t>
      </w:r>
      <w:r w:rsidR="00425F60">
        <w:t xml:space="preserve"> </w:t>
      </w:r>
      <w:r w:rsidR="00673E65" w:rsidRPr="00DD0651">
        <w:t>art.</w:t>
      </w:r>
      <w:r w:rsidR="00425F60">
        <w:t xml:space="preserve"> </w:t>
      </w:r>
      <w:r w:rsidR="00673E65" w:rsidRPr="00DD0651">
        <w:t>1 pkt</w:t>
      </w:r>
      <w:r w:rsidR="00425F60">
        <w:t xml:space="preserve"> </w:t>
      </w:r>
      <w:r w:rsidR="00485931">
        <w:t>1</w:t>
      </w:r>
      <w:r w:rsidR="004D6449">
        <w:t>–</w:t>
      </w:r>
      <w:r w:rsidRPr="00DD0651">
        <w:t xml:space="preserve">3, </w:t>
      </w:r>
      <w:r w:rsidR="00673E65" w:rsidRPr="00DD0651">
        <w:t>8</w:t>
      </w:r>
      <w:r w:rsidR="00485931">
        <w:t>–</w:t>
      </w:r>
      <w:r w:rsidRPr="00DD0651">
        <w:t>1</w:t>
      </w:r>
      <w:r w:rsidR="00673E65" w:rsidRPr="00DD0651">
        <w:t>0 i</w:t>
      </w:r>
      <w:r w:rsidR="00425F60">
        <w:t xml:space="preserve"> </w:t>
      </w:r>
      <w:r w:rsidRPr="00DD0651">
        <w:t>12,</w:t>
      </w:r>
      <w:r w:rsidR="00673E65" w:rsidRPr="00DD0651">
        <w:t xml:space="preserve"> a</w:t>
      </w:r>
      <w:r w:rsidR="00425F60">
        <w:t xml:space="preserve"> </w:t>
      </w:r>
      <w:r w:rsidR="00673E65" w:rsidRPr="00DD0651">
        <w:t>w</w:t>
      </w:r>
      <w:r w:rsidR="00425F60">
        <w:t xml:space="preserve"> </w:t>
      </w:r>
      <w:r w:rsidRPr="00DD0651">
        <w:t>szczególności zastępców dyrektorów</w:t>
      </w:r>
      <w:r w:rsidR="00673E65" w:rsidRPr="00DD0651">
        <w:t xml:space="preserve"> i</w:t>
      </w:r>
      <w:r w:rsidR="00425F60">
        <w:t xml:space="preserve"> </w:t>
      </w:r>
      <w:r w:rsidRPr="00DD0651">
        <w:t>wiceprezesów;</w:t>
      </w:r>
    </w:p>
    <w:p w:rsidR="00A5150C" w:rsidRPr="00DD0651" w:rsidRDefault="0057436A" w:rsidP="004A5140">
      <w:pPr>
        <w:pStyle w:val="ZLITPKTzmpktliter"/>
      </w:pPr>
      <w:r w:rsidRPr="00DD0651">
        <w:t>3)</w:t>
      </w:r>
      <w:r w:rsidRPr="00DD0651">
        <w:tab/>
        <w:t>członków organów zarządzających jednostek organizacyjnych,</w:t>
      </w:r>
      <w:r w:rsidR="00673E65" w:rsidRPr="00DD0651">
        <w:t xml:space="preserve"> o</w:t>
      </w:r>
      <w:r w:rsidR="00425F60">
        <w:t xml:space="preserve"> </w:t>
      </w:r>
      <w:r w:rsidRPr="00DD0651">
        <w:t>których mowa</w:t>
      </w:r>
      <w:r w:rsidR="00673E65" w:rsidRPr="00DD0651">
        <w:t xml:space="preserve"> w</w:t>
      </w:r>
      <w:r w:rsidR="00425F60">
        <w:t xml:space="preserve"> </w:t>
      </w:r>
      <w:r w:rsidR="00673E65" w:rsidRPr="00DD0651">
        <w:t>art.</w:t>
      </w:r>
      <w:r w:rsidR="00425F60">
        <w:t xml:space="preserve"> </w:t>
      </w:r>
      <w:r w:rsidR="00673E65" w:rsidRPr="00DD0651">
        <w:t>1 pkt</w:t>
      </w:r>
      <w:r w:rsidR="00425F60">
        <w:t xml:space="preserve"> </w:t>
      </w:r>
      <w:r w:rsidR="00485931">
        <w:t>1</w:t>
      </w:r>
      <w:r w:rsidR="004D6449">
        <w:t>–</w:t>
      </w:r>
      <w:r w:rsidR="00A5150C" w:rsidRPr="00DD0651">
        <w:t xml:space="preserve">3, </w:t>
      </w:r>
      <w:r w:rsidR="00673E65" w:rsidRPr="00DD0651">
        <w:t>8</w:t>
      </w:r>
      <w:r w:rsidR="00485931">
        <w:t>–</w:t>
      </w:r>
      <w:r w:rsidR="00A5150C" w:rsidRPr="00DD0651">
        <w:t>1</w:t>
      </w:r>
      <w:r w:rsidR="00673E65" w:rsidRPr="00DD0651">
        <w:t>0 i</w:t>
      </w:r>
      <w:r w:rsidR="00425F60">
        <w:t xml:space="preserve"> </w:t>
      </w:r>
      <w:r w:rsidR="00A5150C" w:rsidRPr="00DD0651">
        <w:t>12</w:t>
      </w:r>
      <w:r w:rsidRPr="00DD0651">
        <w:t>,</w:t>
      </w:r>
      <w:r w:rsidR="00673E65" w:rsidRPr="00DD0651">
        <w:t xml:space="preserve"> a</w:t>
      </w:r>
      <w:r w:rsidR="00425F60">
        <w:t xml:space="preserve"> </w:t>
      </w:r>
      <w:r w:rsidR="00673E65" w:rsidRPr="00DD0651">
        <w:t>w</w:t>
      </w:r>
      <w:r w:rsidR="00425F60">
        <w:t xml:space="preserve"> </w:t>
      </w:r>
      <w:r w:rsidRPr="00DD0651">
        <w:t>szczególności członków zarządów;</w:t>
      </w:r>
    </w:p>
    <w:p w:rsidR="001D7AD9" w:rsidRPr="00DD0651" w:rsidRDefault="00144C87" w:rsidP="004A5140">
      <w:pPr>
        <w:pStyle w:val="ZLITPKTzmpktliter"/>
      </w:pPr>
      <w:r w:rsidRPr="00DD0651">
        <w:t>4)</w:t>
      </w:r>
      <w:r w:rsidRPr="00DD0651">
        <w:tab/>
        <w:t>głównych księgowych jednostek organizacyjnych wymienionych</w:t>
      </w:r>
      <w:r w:rsidR="00673E65" w:rsidRPr="00DD0651">
        <w:t xml:space="preserve"> w</w:t>
      </w:r>
      <w:r w:rsidR="00425F60">
        <w:t xml:space="preserve"> </w:t>
      </w:r>
      <w:r w:rsidR="00673E65" w:rsidRPr="00DD0651">
        <w:t>art.</w:t>
      </w:r>
      <w:r w:rsidR="00425F60">
        <w:t xml:space="preserve"> </w:t>
      </w:r>
      <w:r w:rsidR="00673E65" w:rsidRPr="00DD0651">
        <w:t>1 pkt</w:t>
      </w:r>
      <w:r w:rsidR="00485931">
        <w:t> </w:t>
      </w:r>
      <w:r w:rsidR="00673E65" w:rsidRPr="00DD0651">
        <w:t>1</w:t>
      </w:r>
      <w:r w:rsidR="004D6449">
        <w:t>–</w:t>
      </w:r>
      <w:r w:rsidRPr="00DD0651">
        <w:t xml:space="preserve">3, </w:t>
      </w:r>
      <w:r w:rsidR="00673E65" w:rsidRPr="00DD0651">
        <w:t>8</w:t>
      </w:r>
      <w:r w:rsidR="00485931">
        <w:t>–</w:t>
      </w:r>
      <w:r w:rsidRPr="00DD0651">
        <w:t>1</w:t>
      </w:r>
      <w:r w:rsidR="00673E65" w:rsidRPr="00DD0651">
        <w:t>0 i</w:t>
      </w:r>
      <w:r w:rsidR="00425F60">
        <w:t xml:space="preserve"> </w:t>
      </w:r>
      <w:r w:rsidRPr="00DD0651">
        <w:t>12</w:t>
      </w:r>
      <w:r w:rsidR="00B11F62" w:rsidRPr="00DD0651">
        <w:t>;</w:t>
      </w:r>
      <w:r w:rsidR="00425F60">
        <w:t>”</w:t>
      </w:r>
      <w:r w:rsidR="00F547FB" w:rsidRPr="00DD0651">
        <w:t>,</w:t>
      </w:r>
    </w:p>
    <w:p w:rsidR="001D7AD9" w:rsidRPr="00DD0651" w:rsidRDefault="00B32A6A" w:rsidP="00980A55">
      <w:pPr>
        <w:pStyle w:val="LITlitera"/>
        <w:keepNext/>
      </w:pPr>
      <w:r w:rsidRPr="00DD0651">
        <w:t>b</w:t>
      </w:r>
      <w:r w:rsidR="001D7AD9" w:rsidRPr="00DD0651">
        <w:t>)</w:t>
      </w:r>
      <w:r w:rsidR="001D7AD9" w:rsidRPr="00DD0651">
        <w:tab/>
        <w:t xml:space="preserve">pkt </w:t>
      </w:r>
      <w:r w:rsidR="00673E65" w:rsidRPr="00DD0651">
        <w:t>7</w:t>
      </w:r>
      <w:r w:rsidR="00425F60">
        <w:t xml:space="preserve"> </w:t>
      </w:r>
      <w:r w:rsidR="001D7AD9" w:rsidRPr="00DD0651">
        <w:t>otrzymuje brzmienie:</w:t>
      </w:r>
    </w:p>
    <w:p w:rsidR="001D7AD9" w:rsidRPr="00DD0651" w:rsidRDefault="00425F60" w:rsidP="00966860">
      <w:pPr>
        <w:pStyle w:val="ZLITPKTzmpktliter"/>
      </w:pPr>
      <w:r>
        <w:t>„</w:t>
      </w:r>
      <w:r w:rsidR="001D7AD9" w:rsidRPr="00DD0651">
        <w:t>7)</w:t>
      </w:r>
      <w:r w:rsidR="001D7AD9" w:rsidRPr="00DD0651">
        <w:tab/>
      </w:r>
      <w:r w:rsidR="001D7AD9" w:rsidRPr="00966860">
        <w:t>członków</w:t>
      </w:r>
      <w:r w:rsidR="001D7AD9" w:rsidRPr="00DD0651">
        <w:t xml:space="preserve"> organów nadzorczych jednostek organizacyjnych wymienionych</w:t>
      </w:r>
      <w:r w:rsidR="00673E65" w:rsidRPr="00DD0651">
        <w:t xml:space="preserve"> w</w:t>
      </w:r>
      <w:r w:rsidR="00966860">
        <w:t> </w:t>
      </w:r>
      <w:r w:rsidR="00673E65" w:rsidRPr="00DD0651">
        <w:t>art.</w:t>
      </w:r>
      <w:r>
        <w:t xml:space="preserve"> </w:t>
      </w:r>
      <w:r w:rsidR="00673E65" w:rsidRPr="00DD0651">
        <w:t>1 pkt</w:t>
      </w:r>
      <w:r>
        <w:t xml:space="preserve"> </w:t>
      </w:r>
      <w:r w:rsidR="001D7AD9" w:rsidRPr="00DD0651">
        <w:t xml:space="preserve">2, </w:t>
      </w:r>
      <w:r w:rsidR="00673E65" w:rsidRPr="00DD0651">
        <w:t>3 i</w:t>
      </w:r>
      <w:r>
        <w:t xml:space="preserve"> </w:t>
      </w:r>
      <w:r w:rsidR="001D7AD9" w:rsidRPr="00DD0651">
        <w:t>8</w:t>
      </w:r>
      <w:r w:rsidR="007F3E2F" w:rsidRPr="00DD0651">
        <w:t>;</w:t>
      </w:r>
      <w:r>
        <w:t>”</w:t>
      </w:r>
      <w:r w:rsidR="001D7AD9" w:rsidRPr="00DD0651">
        <w:t>;</w:t>
      </w:r>
    </w:p>
    <w:p w:rsidR="00A5150C" w:rsidRPr="00DD0651" w:rsidRDefault="00A5150C" w:rsidP="00966860">
      <w:pPr>
        <w:pStyle w:val="PKTpunkt"/>
      </w:pPr>
      <w:r w:rsidRPr="00DD0651">
        <w:t>3</w:t>
      </w:r>
      <w:r w:rsidR="001D7AD9" w:rsidRPr="00DD0651">
        <w:t>)</w:t>
      </w:r>
      <w:r w:rsidR="001D7AD9" w:rsidRPr="00DD0651">
        <w:tab/>
      </w:r>
      <w:r w:rsidR="00F50AF8" w:rsidRPr="00DD0651">
        <w:t xml:space="preserve">uchyla </w:t>
      </w:r>
      <w:r w:rsidR="00F50AF8" w:rsidRPr="00966860">
        <w:t>się</w:t>
      </w:r>
      <w:r w:rsidR="00673E65" w:rsidRPr="00DD0651">
        <w:t xml:space="preserve"> art.</w:t>
      </w:r>
      <w:r w:rsidR="00425F60">
        <w:t xml:space="preserve"> </w:t>
      </w:r>
      <w:r w:rsidRPr="00DD0651">
        <w:t>3</w:t>
      </w:r>
      <w:r w:rsidR="00452E8D" w:rsidRPr="00DD0651">
        <w:t>;</w:t>
      </w:r>
    </w:p>
    <w:p w:rsidR="00F50AF8" w:rsidRPr="00DD0651" w:rsidRDefault="008A0762" w:rsidP="00980A55">
      <w:pPr>
        <w:pStyle w:val="PKTpunkt"/>
        <w:keepNext/>
      </w:pPr>
      <w:r w:rsidRPr="00DD0651">
        <w:t>4</w:t>
      </w:r>
      <w:r w:rsidR="00F50AF8" w:rsidRPr="00DD0651">
        <w:t>)</w:t>
      </w:r>
      <w:r w:rsidR="00F50AF8" w:rsidRPr="00DD0651">
        <w:tab/>
      </w:r>
      <w:r w:rsidR="00F50AF8" w:rsidRPr="00966860">
        <w:t>art</w:t>
      </w:r>
      <w:r w:rsidR="00F50AF8" w:rsidRPr="00DD0651">
        <w:t>. 4</w:t>
      </w:r>
      <w:r w:rsidR="005C1169" w:rsidRPr="00DD0651">
        <w:t xml:space="preserve"> </w:t>
      </w:r>
      <w:r w:rsidR="00F50AF8" w:rsidRPr="00DD0651">
        <w:t>otrzymuje brzmienie:</w:t>
      </w:r>
    </w:p>
    <w:p w:rsidR="00F50AF8" w:rsidRPr="00DD0651" w:rsidRDefault="00425F60" w:rsidP="00980A55">
      <w:pPr>
        <w:pStyle w:val="ZARTzmartartykuempunktem"/>
        <w:keepNext/>
      </w:pPr>
      <w:r>
        <w:t>„</w:t>
      </w:r>
      <w:r w:rsidR="00F50AF8" w:rsidRPr="00DD0651">
        <w:t>Art. 4</w:t>
      </w:r>
      <w:r w:rsidR="006D3358" w:rsidRPr="00DD0651">
        <w:t>.</w:t>
      </w:r>
      <w:r w:rsidR="00673E65" w:rsidRPr="00DD0651">
        <w:t xml:space="preserve"> Z</w:t>
      </w:r>
      <w:r w:rsidR="00F41FFD">
        <w:t xml:space="preserve"> </w:t>
      </w:r>
      <w:r w:rsidR="004F5DBF" w:rsidRPr="00DD0651">
        <w:t>zastrzeżeniem przepisów ustawy</w:t>
      </w:r>
      <w:r w:rsidR="00673E65" w:rsidRPr="00DD0651">
        <w:t xml:space="preserve"> z</w:t>
      </w:r>
      <w:r>
        <w:t xml:space="preserve"> </w:t>
      </w:r>
      <w:r w:rsidR="004536A0" w:rsidRPr="00DD0651">
        <w:t>dnia 2</w:t>
      </w:r>
      <w:r w:rsidR="00673E65" w:rsidRPr="00DD0651">
        <w:t>1</w:t>
      </w:r>
      <w:r>
        <w:t xml:space="preserve"> </w:t>
      </w:r>
      <w:r w:rsidR="004536A0" w:rsidRPr="00DD0651">
        <w:t>sierpnia 199</w:t>
      </w:r>
      <w:r w:rsidR="00673E65" w:rsidRPr="00DD0651">
        <w:t>7</w:t>
      </w:r>
      <w:r>
        <w:t xml:space="preserve"> </w:t>
      </w:r>
      <w:r w:rsidR="004536A0" w:rsidRPr="00DD0651">
        <w:t>r.</w:t>
      </w:r>
      <w:r w:rsidR="00673E65" w:rsidRPr="00DD0651">
        <w:t xml:space="preserve"> o</w:t>
      </w:r>
      <w:r w:rsidR="00966860">
        <w:t> </w:t>
      </w:r>
      <w:r w:rsidR="004536A0" w:rsidRPr="00DD0651">
        <w:t>ograniczeniu prowadzenia działalności gospodarczej przez osoby pełniące funkcje publiczne (</w:t>
      </w:r>
      <w:r w:rsidR="00673E65" w:rsidRPr="00DD0651">
        <w:t>Dz.</w:t>
      </w:r>
      <w:r>
        <w:t xml:space="preserve"> </w:t>
      </w:r>
      <w:r w:rsidR="00673E65" w:rsidRPr="00DD0651">
        <w:t>U. z</w:t>
      </w:r>
      <w:r>
        <w:t xml:space="preserve"> </w:t>
      </w:r>
      <w:r w:rsidR="004536A0" w:rsidRPr="00DD0651">
        <w:t>200</w:t>
      </w:r>
      <w:r w:rsidR="00673E65" w:rsidRPr="00DD0651">
        <w:t>6</w:t>
      </w:r>
      <w:r>
        <w:t xml:space="preserve"> </w:t>
      </w:r>
      <w:r w:rsidR="004536A0" w:rsidRPr="00DD0651">
        <w:t>r. poz. 1584,</w:t>
      </w:r>
      <w:r w:rsidR="00673E65" w:rsidRPr="00DD0651">
        <w:t xml:space="preserve"> z</w:t>
      </w:r>
      <w:r>
        <w:t xml:space="preserve"> </w:t>
      </w:r>
      <w:r w:rsidR="004536A0" w:rsidRPr="00DD0651">
        <w:t>późn. zm.</w:t>
      </w:r>
      <w:r w:rsidR="004536A0" w:rsidRPr="00DD0651">
        <w:rPr>
          <w:rStyle w:val="Odwoanieprzypisudolnego"/>
          <w:rFonts w:ascii="Times New Roman" w:hAnsi="Times New Roman"/>
          <w:szCs w:val="24"/>
        </w:rPr>
        <w:footnoteReference w:id="9"/>
      </w:r>
      <w:r w:rsidR="00A559AD" w:rsidRPr="00DD0651">
        <w:rPr>
          <w:vertAlign w:val="superscript"/>
        </w:rPr>
        <w:t>)</w:t>
      </w:r>
      <w:r w:rsidR="004536A0" w:rsidRPr="00DD0651">
        <w:t>)</w:t>
      </w:r>
      <w:r w:rsidR="00EB6F09" w:rsidRPr="00DD0651">
        <w:t xml:space="preserve"> jedna </w:t>
      </w:r>
      <w:r w:rsidR="00F50AF8" w:rsidRPr="00DD0651">
        <w:t>osoba może być członkiem rady nadzorczej tylko</w:t>
      </w:r>
      <w:r w:rsidR="00673E65" w:rsidRPr="00DD0651">
        <w:t xml:space="preserve"> w</w:t>
      </w:r>
      <w:r>
        <w:t xml:space="preserve"> </w:t>
      </w:r>
      <w:r w:rsidR="00F50AF8" w:rsidRPr="00DD0651">
        <w:t>jednej spośród spółek,</w:t>
      </w:r>
      <w:r w:rsidR="00673E65" w:rsidRPr="00DD0651">
        <w:t xml:space="preserve"> w</w:t>
      </w:r>
      <w:r>
        <w:t xml:space="preserve"> </w:t>
      </w:r>
      <w:r w:rsidR="00F50AF8" w:rsidRPr="00DD0651">
        <w:t>których:</w:t>
      </w:r>
    </w:p>
    <w:p w:rsidR="00F50AF8" w:rsidRPr="00DD0651" w:rsidRDefault="00F50AF8" w:rsidP="004A5140">
      <w:pPr>
        <w:pStyle w:val="ZPKTzmpktartykuempunktem"/>
      </w:pPr>
      <w:r w:rsidRPr="00DD0651">
        <w:t>1)</w:t>
      </w:r>
      <w:r w:rsidRPr="00DD0651">
        <w:tab/>
        <w:t>udział Skarbu Państwa przekracza 50% kapitału zakładowego lub 50% liczby udziałów albo akcji;</w:t>
      </w:r>
    </w:p>
    <w:p w:rsidR="00F50AF8" w:rsidRPr="00DD0651" w:rsidRDefault="004A5140" w:rsidP="004A5140">
      <w:pPr>
        <w:pStyle w:val="ZPKTzmpktartykuempunktem"/>
      </w:pPr>
      <w:r w:rsidRPr="00DD0651">
        <w:t>2)</w:t>
      </w:r>
      <w:r w:rsidRPr="00DD0651">
        <w:tab/>
      </w:r>
      <w:r w:rsidR="00F50AF8" w:rsidRPr="00DD0651">
        <w:t>udział jednostek samorządu terytorialnego przekracza 50% kapitału zakładowego lub 50% liczby udziałów albo akcji;</w:t>
      </w:r>
    </w:p>
    <w:p w:rsidR="00F50AF8" w:rsidRPr="00DD0651" w:rsidRDefault="00F50AF8" w:rsidP="004A5140">
      <w:pPr>
        <w:pStyle w:val="ZPKTzmpktartykuempunktem"/>
      </w:pPr>
      <w:r w:rsidRPr="00DD0651">
        <w:t>3)</w:t>
      </w:r>
      <w:r w:rsidRPr="00DD0651">
        <w:tab/>
        <w:t>udział spółek,</w:t>
      </w:r>
      <w:r w:rsidR="00673E65" w:rsidRPr="00DD0651">
        <w:t xml:space="preserve"> o</w:t>
      </w:r>
      <w:r w:rsidR="00425F60">
        <w:t xml:space="preserve"> </w:t>
      </w:r>
      <w:r w:rsidRPr="00DD0651">
        <w:t>których mowa</w:t>
      </w:r>
      <w:r w:rsidR="00673E65" w:rsidRPr="00DD0651">
        <w:t xml:space="preserve"> w</w:t>
      </w:r>
      <w:r w:rsidR="00425F60">
        <w:t xml:space="preserve"> </w:t>
      </w:r>
      <w:r w:rsidR="00673E65" w:rsidRPr="00DD0651">
        <w:t>pkt</w:t>
      </w:r>
      <w:r w:rsidR="00425F60">
        <w:t xml:space="preserve"> </w:t>
      </w:r>
      <w:r w:rsidR="00966860">
        <w:t>1</w:t>
      </w:r>
      <w:r w:rsidR="00E75041">
        <w:t xml:space="preserve"> i </w:t>
      </w:r>
      <w:r w:rsidRPr="00DD0651">
        <w:t>2, przekracza 50% kapitału zakładowego lub 50% liczby udziałów albo akcji.</w:t>
      </w:r>
      <w:r w:rsidR="00425F60">
        <w:t>”</w:t>
      </w:r>
      <w:r w:rsidR="006D3358" w:rsidRPr="00DD0651">
        <w:t>;</w:t>
      </w:r>
    </w:p>
    <w:p w:rsidR="001D7AD9" w:rsidRPr="00966860" w:rsidRDefault="008A0762" w:rsidP="00980A55">
      <w:pPr>
        <w:pStyle w:val="PKTpunkt"/>
        <w:keepNext/>
      </w:pPr>
      <w:r w:rsidRPr="00DD0651">
        <w:t>5</w:t>
      </w:r>
      <w:r w:rsidR="00B32A6A" w:rsidRPr="00DD0651">
        <w:t>)</w:t>
      </w:r>
      <w:r w:rsidR="001D7AD9" w:rsidRPr="00DD0651">
        <w:tab/>
        <w:t>w</w:t>
      </w:r>
      <w:r w:rsidR="00673E65" w:rsidRPr="00DD0651">
        <w:t xml:space="preserve"> art.</w:t>
      </w:r>
      <w:r w:rsidR="00425F60">
        <w:t xml:space="preserve"> </w:t>
      </w:r>
      <w:r w:rsidR="001D7AD9" w:rsidRPr="00DD0651">
        <w:t>6:</w:t>
      </w:r>
    </w:p>
    <w:p w:rsidR="001D7AD9" w:rsidRPr="00DD0651" w:rsidRDefault="001D7AD9" w:rsidP="00980A55">
      <w:pPr>
        <w:pStyle w:val="LITlitera"/>
        <w:keepNext/>
      </w:pPr>
      <w:r w:rsidRPr="00DD0651">
        <w:t>a)</w:t>
      </w:r>
      <w:r w:rsidRPr="00DD0651">
        <w:tab/>
        <w:t xml:space="preserve">ust. </w:t>
      </w:r>
      <w:r w:rsidR="00673E65" w:rsidRPr="00DD0651">
        <w:t>1</w:t>
      </w:r>
      <w:r w:rsidR="00425F60">
        <w:t xml:space="preserve"> </w:t>
      </w:r>
      <w:r w:rsidR="00B32A6A" w:rsidRPr="00DD0651">
        <w:t xml:space="preserve">otrzymuje </w:t>
      </w:r>
      <w:r w:rsidRPr="00DD0651">
        <w:t>brzmienie:</w:t>
      </w:r>
    </w:p>
    <w:p w:rsidR="001D7AD9" w:rsidRPr="00DD0651" w:rsidRDefault="00425F60" w:rsidP="00966860">
      <w:pPr>
        <w:pStyle w:val="ZLITUSTzmustliter"/>
      </w:pPr>
      <w:r>
        <w:t>„</w:t>
      </w:r>
      <w:r w:rsidR="00B32A6A" w:rsidRPr="00DD0651">
        <w:t xml:space="preserve">1. </w:t>
      </w:r>
      <w:r w:rsidR="00B32A6A" w:rsidRPr="00966860">
        <w:t>Organem</w:t>
      </w:r>
      <w:r w:rsidR="00B32A6A" w:rsidRPr="00DD0651">
        <w:t xml:space="preserve"> właściwym do ustalania wynagrodzenia miesięcznego osób,</w:t>
      </w:r>
      <w:r w:rsidR="00673E65" w:rsidRPr="00DD0651">
        <w:t xml:space="preserve"> o</w:t>
      </w:r>
      <w:r w:rsidR="00966860">
        <w:t> </w:t>
      </w:r>
      <w:r w:rsidR="00B32A6A" w:rsidRPr="00DD0651">
        <w:t>których mowa</w:t>
      </w:r>
      <w:r w:rsidR="00673E65" w:rsidRPr="00DD0651">
        <w:t xml:space="preserve"> w</w:t>
      </w:r>
      <w:r>
        <w:t xml:space="preserve"> </w:t>
      </w:r>
      <w:r w:rsidR="00673E65" w:rsidRPr="00DD0651">
        <w:t>art.</w:t>
      </w:r>
      <w:r>
        <w:t xml:space="preserve"> </w:t>
      </w:r>
      <w:r w:rsidR="00673E65" w:rsidRPr="00DD0651">
        <w:t>2 pkt</w:t>
      </w:r>
      <w:r>
        <w:t xml:space="preserve"> </w:t>
      </w:r>
      <w:r w:rsidR="00B32A6A" w:rsidRPr="00DD0651">
        <w:t xml:space="preserve">1, </w:t>
      </w:r>
      <w:r w:rsidR="00673E65" w:rsidRPr="00DD0651">
        <w:t>5 i</w:t>
      </w:r>
      <w:r>
        <w:t xml:space="preserve"> </w:t>
      </w:r>
      <w:r w:rsidR="00B32A6A" w:rsidRPr="00DD0651">
        <w:t>7,</w:t>
      </w:r>
      <w:r w:rsidR="00673E65" w:rsidRPr="00DD0651">
        <w:t xml:space="preserve"> w</w:t>
      </w:r>
      <w:r>
        <w:t xml:space="preserve"> </w:t>
      </w:r>
      <w:r w:rsidR="00B32A6A" w:rsidRPr="00DD0651">
        <w:t>podmiotach wymienionych</w:t>
      </w:r>
      <w:r w:rsidR="00673E65" w:rsidRPr="00DD0651">
        <w:t xml:space="preserve"> w</w:t>
      </w:r>
      <w:r>
        <w:t xml:space="preserve"> </w:t>
      </w:r>
      <w:r w:rsidR="00673E65" w:rsidRPr="00DD0651">
        <w:t>art.</w:t>
      </w:r>
      <w:r>
        <w:t xml:space="preserve"> </w:t>
      </w:r>
      <w:r w:rsidR="00673E65" w:rsidRPr="00DD0651">
        <w:t>1 pkt</w:t>
      </w:r>
      <w:r>
        <w:t xml:space="preserve"> </w:t>
      </w:r>
      <w:r w:rsidR="00966860">
        <w:t>1</w:t>
      </w:r>
      <w:r w:rsidR="004D6449">
        <w:t>–</w:t>
      </w:r>
      <w:r w:rsidR="00B32A6A" w:rsidRPr="00DD0651">
        <w:t xml:space="preserve">3, </w:t>
      </w:r>
      <w:r w:rsidR="00966860">
        <w:t>8–</w:t>
      </w:r>
      <w:r w:rsidR="00B32A6A" w:rsidRPr="00DD0651">
        <w:t>1</w:t>
      </w:r>
      <w:r w:rsidR="00673E65" w:rsidRPr="00DD0651">
        <w:t>0 i</w:t>
      </w:r>
      <w:r>
        <w:t xml:space="preserve"> </w:t>
      </w:r>
      <w:r w:rsidR="00B32A6A" w:rsidRPr="00DD0651">
        <w:t>12, oraz osób,</w:t>
      </w:r>
      <w:r w:rsidR="00673E65" w:rsidRPr="00DD0651">
        <w:t xml:space="preserve"> o</w:t>
      </w:r>
      <w:r>
        <w:t xml:space="preserve"> </w:t>
      </w:r>
      <w:r w:rsidR="00B32A6A" w:rsidRPr="00DD0651">
        <w:t>których mowa</w:t>
      </w:r>
      <w:r w:rsidR="00673E65" w:rsidRPr="00DD0651">
        <w:t xml:space="preserve"> w</w:t>
      </w:r>
      <w:r>
        <w:t xml:space="preserve"> </w:t>
      </w:r>
      <w:r w:rsidR="00673E65" w:rsidRPr="00DD0651">
        <w:t>art.</w:t>
      </w:r>
      <w:r>
        <w:t xml:space="preserve"> </w:t>
      </w:r>
      <w:r w:rsidR="00673E65" w:rsidRPr="00DD0651">
        <w:t>2 pkt</w:t>
      </w:r>
      <w:r>
        <w:t xml:space="preserve"> </w:t>
      </w:r>
      <w:r w:rsidR="00B32A6A" w:rsidRPr="00DD0651">
        <w:t>10, jest organ założycielski lub organ właściwy do reprezentowania Skarbu Państwa lub jednostki samorządu terytorialnego</w:t>
      </w:r>
      <w:r w:rsidR="00673E65" w:rsidRPr="00DD0651">
        <w:t xml:space="preserve"> w</w:t>
      </w:r>
      <w:r>
        <w:t xml:space="preserve"> </w:t>
      </w:r>
      <w:r w:rsidR="00B32A6A" w:rsidRPr="00DD0651">
        <w:t>podmiocie albo organ, który utworzył lub nadzoruje dany podmiot, albo któremu podlega podmiot wymieniony</w:t>
      </w:r>
      <w:r w:rsidR="00673E65" w:rsidRPr="00DD0651">
        <w:t xml:space="preserve"> w</w:t>
      </w:r>
      <w:r>
        <w:t xml:space="preserve"> </w:t>
      </w:r>
      <w:r w:rsidR="00673E65" w:rsidRPr="00DD0651">
        <w:t>art.</w:t>
      </w:r>
      <w:r>
        <w:t xml:space="preserve"> </w:t>
      </w:r>
      <w:r w:rsidR="00673E65" w:rsidRPr="00DD0651">
        <w:t>1 pkt</w:t>
      </w:r>
      <w:r>
        <w:t xml:space="preserve"> </w:t>
      </w:r>
      <w:r w:rsidR="00966860">
        <w:t>1</w:t>
      </w:r>
      <w:r w:rsidR="004D6449">
        <w:t>–</w:t>
      </w:r>
      <w:r w:rsidR="00B32A6A" w:rsidRPr="00DD0651">
        <w:t xml:space="preserve">3, </w:t>
      </w:r>
      <w:r w:rsidR="00966860">
        <w:t>8–</w:t>
      </w:r>
      <w:r w:rsidR="00B32A6A" w:rsidRPr="00DD0651">
        <w:t>1</w:t>
      </w:r>
      <w:r w:rsidR="00673E65" w:rsidRPr="00DD0651">
        <w:t>0 i</w:t>
      </w:r>
      <w:r>
        <w:t xml:space="preserve"> </w:t>
      </w:r>
      <w:r w:rsidR="00B32A6A" w:rsidRPr="00DD0651">
        <w:t>12, lub osoba,</w:t>
      </w:r>
      <w:r w:rsidR="00673E65" w:rsidRPr="00DD0651">
        <w:t xml:space="preserve"> o</w:t>
      </w:r>
      <w:r>
        <w:t xml:space="preserve"> </w:t>
      </w:r>
      <w:r w:rsidR="00B32A6A" w:rsidRPr="00DD0651">
        <w:t>której mowa</w:t>
      </w:r>
      <w:r w:rsidR="00673E65" w:rsidRPr="00DD0651">
        <w:t xml:space="preserve"> w</w:t>
      </w:r>
      <w:r>
        <w:t xml:space="preserve"> </w:t>
      </w:r>
      <w:r w:rsidR="00673E65" w:rsidRPr="00DD0651">
        <w:t>art.</w:t>
      </w:r>
      <w:r>
        <w:t xml:space="preserve"> </w:t>
      </w:r>
      <w:r w:rsidR="00673E65" w:rsidRPr="00DD0651">
        <w:t>2 pkt</w:t>
      </w:r>
      <w:r>
        <w:t xml:space="preserve"> </w:t>
      </w:r>
      <w:r w:rsidR="00B32A6A" w:rsidRPr="00DD0651">
        <w:t>10.</w:t>
      </w:r>
      <w:r>
        <w:t>”</w:t>
      </w:r>
      <w:r w:rsidR="00B32A6A" w:rsidRPr="00DD0651">
        <w:t>,</w:t>
      </w:r>
    </w:p>
    <w:p w:rsidR="001D7AD9" w:rsidRPr="00DD0651" w:rsidRDefault="001D7AD9" w:rsidP="00966860">
      <w:pPr>
        <w:pStyle w:val="LITlitera"/>
      </w:pPr>
      <w:r w:rsidRPr="00DD0651">
        <w:t>b)</w:t>
      </w:r>
      <w:r w:rsidRPr="00DD0651">
        <w:tab/>
      </w:r>
      <w:r w:rsidR="00B32A6A" w:rsidRPr="00DD0651">
        <w:t>uchyla</w:t>
      </w:r>
      <w:r w:rsidR="00673E65" w:rsidRPr="00DD0651">
        <w:t xml:space="preserve"> </w:t>
      </w:r>
      <w:r w:rsidR="004D6449">
        <w:t xml:space="preserve">się </w:t>
      </w:r>
      <w:r w:rsidR="00673E65" w:rsidRPr="00DD0651">
        <w:t>ust.</w:t>
      </w:r>
      <w:r w:rsidR="00425F60">
        <w:t xml:space="preserve"> </w:t>
      </w:r>
      <w:r w:rsidR="00B32A6A" w:rsidRPr="00DD0651">
        <w:t>2</w:t>
      </w:r>
      <w:r w:rsidR="007F3E2F" w:rsidRPr="00DD0651">
        <w:t>;</w:t>
      </w:r>
    </w:p>
    <w:p w:rsidR="009922E7" w:rsidRPr="00DD0651" w:rsidRDefault="006D3358" w:rsidP="00980A55">
      <w:pPr>
        <w:pStyle w:val="PKTpunkt"/>
        <w:keepNext/>
      </w:pPr>
      <w:r w:rsidRPr="00DD0651">
        <w:t>6</w:t>
      </w:r>
      <w:r w:rsidR="00EC6E7D" w:rsidRPr="00DD0651">
        <w:t>)</w:t>
      </w:r>
      <w:r w:rsidR="00EC6E7D" w:rsidRPr="00DD0651">
        <w:tab/>
      </w:r>
      <w:r w:rsidR="00B11F62" w:rsidRPr="00DD0651">
        <w:t>w</w:t>
      </w:r>
      <w:r w:rsidR="00673E65" w:rsidRPr="00DD0651">
        <w:t xml:space="preserve"> art.</w:t>
      </w:r>
      <w:r w:rsidR="00425F60">
        <w:t xml:space="preserve"> </w:t>
      </w:r>
      <w:r w:rsidR="00B11F62" w:rsidRPr="00DD0651">
        <w:t>8</w:t>
      </w:r>
      <w:r w:rsidR="009922E7" w:rsidRPr="00DD0651">
        <w:t>:</w:t>
      </w:r>
    </w:p>
    <w:p w:rsidR="009922E7" w:rsidRPr="00DD0651" w:rsidRDefault="009922E7" w:rsidP="00980A55">
      <w:pPr>
        <w:pStyle w:val="LITlitera"/>
        <w:keepNext/>
      </w:pPr>
      <w:r w:rsidRPr="00DD0651">
        <w:t>a)</w:t>
      </w:r>
      <w:r w:rsidRPr="00DD0651">
        <w:tab/>
        <w:t xml:space="preserve">pkt </w:t>
      </w:r>
      <w:r w:rsidR="00673E65" w:rsidRPr="00DD0651">
        <w:t>2</w:t>
      </w:r>
      <w:r w:rsidR="00425F60">
        <w:t xml:space="preserve"> </w:t>
      </w:r>
      <w:r w:rsidRPr="00966860">
        <w:t>otrzymuje</w:t>
      </w:r>
      <w:r w:rsidRPr="00DD0651">
        <w:t xml:space="preserve"> brzmienie:</w:t>
      </w:r>
    </w:p>
    <w:p w:rsidR="009922E7" w:rsidRPr="00DD0651" w:rsidRDefault="00425F60" w:rsidP="004A5140">
      <w:pPr>
        <w:pStyle w:val="ZLITPKTzmpktliter"/>
      </w:pPr>
      <w:r>
        <w:t>„</w:t>
      </w:r>
      <w:r w:rsidR="009922E7" w:rsidRPr="00DD0651">
        <w:t>2)</w:t>
      </w:r>
      <w:r w:rsidR="004A5140" w:rsidRPr="00DD0651">
        <w:tab/>
      </w:r>
      <w:r w:rsidR="009922E7" w:rsidRPr="00DD0651">
        <w:t>dla osób zatrudnionych</w:t>
      </w:r>
      <w:r w:rsidR="00673E65" w:rsidRPr="00DD0651">
        <w:t xml:space="preserve"> w</w:t>
      </w:r>
      <w:r>
        <w:t xml:space="preserve"> </w:t>
      </w:r>
      <w:r w:rsidR="009922E7" w:rsidRPr="00DD0651">
        <w:t>podmiotach,</w:t>
      </w:r>
      <w:r w:rsidR="00673E65" w:rsidRPr="00DD0651">
        <w:t xml:space="preserve"> o</w:t>
      </w:r>
      <w:r>
        <w:t xml:space="preserve"> </w:t>
      </w:r>
      <w:r w:rsidR="009922E7" w:rsidRPr="00DD0651">
        <w:t>których mowa</w:t>
      </w:r>
      <w:r w:rsidR="00673E65" w:rsidRPr="00DD0651">
        <w:t xml:space="preserve"> w</w:t>
      </w:r>
      <w:r>
        <w:t xml:space="preserve"> </w:t>
      </w:r>
      <w:r w:rsidR="00673E65" w:rsidRPr="00DD0651">
        <w:t>art.</w:t>
      </w:r>
      <w:r>
        <w:t xml:space="preserve"> </w:t>
      </w:r>
      <w:r w:rsidR="00673E65" w:rsidRPr="00DD0651">
        <w:t>1 pkt</w:t>
      </w:r>
      <w:r>
        <w:t xml:space="preserve"> </w:t>
      </w:r>
      <w:r w:rsidR="00673E65" w:rsidRPr="00DD0651">
        <w:t>3</w:t>
      </w:r>
      <w:r>
        <w:t xml:space="preserve"> </w:t>
      </w:r>
      <w:r w:rsidR="005C1169" w:rsidRPr="00DD0651">
        <w:t>–</w:t>
      </w:r>
      <w:r w:rsidR="00673E65" w:rsidRPr="00DD0651">
        <w:t xml:space="preserve"> </w:t>
      </w:r>
      <w:r w:rsidR="00EC5006" w:rsidRPr="00DD0651">
        <w:t>sześci</w:t>
      </w:r>
      <w:r w:rsidR="009922E7" w:rsidRPr="00DD0651">
        <w:t>okrotności,</w:t>
      </w:r>
      <w:r>
        <w:t>”</w:t>
      </w:r>
      <w:r w:rsidR="009922E7" w:rsidRPr="00DD0651">
        <w:t>,</w:t>
      </w:r>
      <w:r w:rsidR="005C1169" w:rsidRPr="00DD0651">
        <w:t xml:space="preserve"> </w:t>
      </w:r>
    </w:p>
    <w:p w:rsidR="003014B7" w:rsidRPr="00DD0651" w:rsidRDefault="009922E7" w:rsidP="004A5140">
      <w:pPr>
        <w:pStyle w:val="LITlitera"/>
      </w:pPr>
      <w:r w:rsidRPr="00DD0651">
        <w:t>b)</w:t>
      </w:r>
      <w:r w:rsidRPr="00DD0651">
        <w:tab/>
      </w:r>
      <w:r w:rsidR="00B11F62" w:rsidRPr="00DD0651">
        <w:t>uchyla się</w:t>
      </w:r>
      <w:r w:rsidR="00673E65" w:rsidRPr="00DD0651">
        <w:t xml:space="preserve"> pkt</w:t>
      </w:r>
      <w:r w:rsidR="00425F60">
        <w:t xml:space="preserve"> </w:t>
      </w:r>
      <w:r w:rsidR="00673E65" w:rsidRPr="00DD0651">
        <w:t>3 i</w:t>
      </w:r>
      <w:r w:rsidR="00425F60">
        <w:t xml:space="preserve"> </w:t>
      </w:r>
      <w:r w:rsidR="00B11F62" w:rsidRPr="00DD0651">
        <w:t>4</w:t>
      </w:r>
      <w:r w:rsidR="003014B7" w:rsidRPr="00DD0651">
        <w:t>;</w:t>
      </w:r>
    </w:p>
    <w:p w:rsidR="00D5376F" w:rsidRPr="00DD0651" w:rsidRDefault="004B79F4" w:rsidP="00980A55">
      <w:pPr>
        <w:pStyle w:val="PKTpunkt"/>
        <w:keepNext/>
      </w:pPr>
      <w:r w:rsidRPr="00DD0651">
        <w:t>7</w:t>
      </w:r>
      <w:r w:rsidR="00B11F62" w:rsidRPr="00DD0651">
        <w:t>)</w:t>
      </w:r>
      <w:r w:rsidR="00B11F62" w:rsidRPr="00DD0651">
        <w:tab/>
      </w:r>
      <w:r w:rsidR="00D5376F" w:rsidRPr="00DD0651">
        <w:t>w</w:t>
      </w:r>
      <w:r w:rsidR="00673E65" w:rsidRPr="00DD0651">
        <w:t xml:space="preserve"> art.</w:t>
      </w:r>
      <w:r w:rsidR="00425F60">
        <w:t xml:space="preserve"> </w:t>
      </w:r>
      <w:r w:rsidR="00D5376F" w:rsidRPr="00DD0651">
        <w:t>10:</w:t>
      </w:r>
    </w:p>
    <w:p w:rsidR="00D5376F" w:rsidRPr="00DD0651" w:rsidRDefault="00D5376F" w:rsidP="00980A55">
      <w:pPr>
        <w:pStyle w:val="LITlitera"/>
        <w:keepNext/>
      </w:pPr>
      <w:r w:rsidRPr="00DD0651">
        <w:t>a)</w:t>
      </w:r>
      <w:r w:rsidRPr="00DD0651">
        <w:tab/>
        <w:t xml:space="preserve">ust. </w:t>
      </w:r>
      <w:r w:rsidR="00673E65" w:rsidRPr="00DD0651">
        <w:t>2</w:t>
      </w:r>
      <w:r w:rsidR="00425F60">
        <w:t xml:space="preserve"> </w:t>
      </w:r>
      <w:r w:rsidRPr="00DD0651">
        <w:t>otrzymuje brzmienie:</w:t>
      </w:r>
    </w:p>
    <w:p w:rsidR="00D5376F" w:rsidRPr="00DD0651" w:rsidRDefault="00425F60" w:rsidP="00966860">
      <w:pPr>
        <w:pStyle w:val="ZLITUSTzmustliter"/>
      </w:pPr>
      <w:r>
        <w:t>„</w:t>
      </w:r>
      <w:r w:rsidR="00966860">
        <w:t xml:space="preserve">2. </w:t>
      </w:r>
      <w:r w:rsidR="00D5376F" w:rsidRPr="00DD0651">
        <w:t>Nagrodę roczną osobom wymienionym</w:t>
      </w:r>
      <w:r w:rsidR="00673E65" w:rsidRPr="00DD0651">
        <w:t xml:space="preserve"> w</w:t>
      </w:r>
      <w:r>
        <w:t xml:space="preserve"> </w:t>
      </w:r>
      <w:r w:rsidR="00673E65" w:rsidRPr="00DD0651">
        <w:t>art.</w:t>
      </w:r>
      <w:r>
        <w:t xml:space="preserve"> </w:t>
      </w:r>
      <w:r w:rsidR="00673E65" w:rsidRPr="00DD0651">
        <w:t>2 pkt</w:t>
      </w:r>
      <w:r>
        <w:t xml:space="preserve"> </w:t>
      </w:r>
      <w:r w:rsidR="00D5376F" w:rsidRPr="00DD0651">
        <w:t>1, zatrudnionym</w:t>
      </w:r>
      <w:r w:rsidR="00673E65" w:rsidRPr="00DD0651">
        <w:t xml:space="preserve"> w</w:t>
      </w:r>
      <w:r w:rsidR="00966860">
        <w:t> </w:t>
      </w:r>
      <w:r w:rsidR="00D5376F" w:rsidRPr="00DD0651">
        <w:t>podmiotach,</w:t>
      </w:r>
      <w:r w:rsidR="00673E65" w:rsidRPr="00DD0651">
        <w:t xml:space="preserve"> o</w:t>
      </w:r>
      <w:r>
        <w:t xml:space="preserve"> </w:t>
      </w:r>
      <w:r w:rsidR="00D5376F" w:rsidRPr="00DD0651">
        <w:t>których mowa</w:t>
      </w:r>
      <w:r w:rsidR="00673E65" w:rsidRPr="00DD0651">
        <w:t xml:space="preserve"> w</w:t>
      </w:r>
      <w:r>
        <w:t xml:space="preserve"> </w:t>
      </w:r>
      <w:r w:rsidR="00673E65" w:rsidRPr="00DD0651">
        <w:t>art.</w:t>
      </w:r>
      <w:r>
        <w:t xml:space="preserve"> </w:t>
      </w:r>
      <w:r w:rsidR="00673E65" w:rsidRPr="00DD0651">
        <w:t>1 pkt</w:t>
      </w:r>
      <w:r>
        <w:t xml:space="preserve"> </w:t>
      </w:r>
      <w:r w:rsidR="00966860">
        <w:t>1</w:t>
      </w:r>
      <w:r w:rsidR="004D6449">
        <w:t>–</w:t>
      </w:r>
      <w:r w:rsidR="00D5376F" w:rsidRPr="00DD0651">
        <w:t>3, przyznaje właściwy organ na umotywowany wniosek rady nadzorczej lub innego statutowego organu nadzorczego.</w:t>
      </w:r>
      <w:r>
        <w:t>”</w:t>
      </w:r>
      <w:r w:rsidR="00D5376F" w:rsidRPr="00DD0651">
        <w:t>,</w:t>
      </w:r>
    </w:p>
    <w:p w:rsidR="00D5376F" w:rsidRPr="00DD0651" w:rsidRDefault="00D5376F" w:rsidP="00980A55">
      <w:pPr>
        <w:pStyle w:val="LITlitera"/>
        <w:keepNext/>
      </w:pPr>
      <w:r w:rsidRPr="00DD0651">
        <w:t>b)</w:t>
      </w:r>
      <w:r w:rsidRPr="00DD0651">
        <w:tab/>
        <w:t xml:space="preserve">ust. </w:t>
      </w:r>
      <w:r w:rsidR="00673E65" w:rsidRPr="00DD0651">
        <w:t>3</w:t>
      </w:r>
      <w:r w:rsidR="00425F60">
        <w:t xml:space="preserve"> </w:t>
      </w:r>
      <w:r w:rsidRPr="00DD0651">
        <w:t>otrzymuje brzmienie:</w:t>
      </w:r>
    </w:p>
    <w:p w:rsidR="00D5376F" w:rsidRPr="00DD0651" w:rsidRDefault="00425F60" w:rsidP="00966860">
      <w:pPr>
        <w:pStyle w:val="ZLITUSTzmustliter"/>
      </w:pPr>
      <w:r>
        <w:t>„</w:t>
      </w:r>
      <w:r w:rsidR="00966860">
        <w:t xml:space="preserve">3. </w:t>
      </w:r>
      <w:r w:rsidR="00D5376F" w:rsidRPr="00DD0651">
        <w:t>Nagrodę roczną osobom wymienionym</w:t>
      </w:r>
      <w:r w:rsidR="00673E65" w:rsidRPr="00DD0651">
        <w:t xml:space="preserve"> w</w:t>
      </w:r>
      <w:r>
        <w:t xml:space="preserve"> </w:t>
      </w:r>
      <w:r w:rsidR="00673E65" w:rsidRPr="00DD0651">
        <w:t>art.</w:t>
      </w:r>
      <w:r>
        <w:t xml:space="preserve"> </w:t>
      </w:r>
      <w:r w:rsidR="00673E65" w:rsidRPr="00DD0651">
        <w:t>2 pkt</w:t>
      </w:r>
      <w:r>
        <w:t xml:space="preserve"> </w:t>
      </w:r>
      <w:r w:rsidR="00966860">
        <w:t>2–</w:t>
      </w:r>
      <w:r w:rsidR="00D5376F" w:rsidRPr="00DD0651">
        <w:t>4, zatrudnionym</w:t>
      </w:r>
      <w:r w:rsidR="00673E65" w:rsidRPr="00DD0651">
        <w:t xml:space="preserve"> w</w:t>
      </w:r>
      <w:r w:rsidR="00966860">
        <w:t> </w:t>
      </w:r>
      <w:r w:rsidR="00D5376F" w:rsidRPr="00DD0651">
        <w:t>podmiotach,</w:t>
      </w:r>
      <w:r w:rsidR="00673E65" w:rsidRPr="00DD0651">
        <w:t xml:space="preserve"> o</w:t>
      </w:r>
      <w:r>
        <w:t xml:space="preserve"> </w:t>
      </w:r>
      <w:r w:rsidR="00D5376F" w:rsidRPr="00DD0651">
        <w:t>których mowa</w:t>
      </w:r>
      <w:r w:rsidR="00673E65" w:rsidRPr="00DD0651">
        <w:t xml:space="preserve"> w</w:t>
      </w:r>
      <w:r>
        <w:t xml:space="preserve"> </w:t>
      </w:r>
      <w:r w:rsidR="00673E65" w:rsidRPr="00DD0651">
        <w:t>art.</w:t>
      </w:r>
      <w:r>
        <w:t xml:space="preserve"> </w:t>
      </w:r>
      <w:r w:rsidR="00673E65" w:rsidRPr="00DD0651">
        <w:t>1 pkt</w:t>
      </w:r>
      <w:r>
        <w:t xml:space="preserve"> </w:t>
      </w:r>
      <w:r w:rsidR="00966860">
        <w:t>1–</w:t>
      </w:r>
      <w:r w:rsidR="00D5376F" w:rsidRPr="00DD0651">
        <w:t xml:space="preserve">3, </w:t>
      </w:r>
      <w:r w:rsidR="00673E65" w:rsidRPr="00DD0651">
        <w:t>8</w:t>
      </w:r>
      <w:r w:rsidR="00966860">
        <w:t>–</w:t>
      </w:r>
      <w:r w:rsidR="00D5376F" w:rsidRPr="00DD0651">
        <w:t>1</w:t>
      </w:r>
      <w:r w:rsidR="00673E65" w:rsidRPr="00DD0651">
        <w:t>0 i</w:t>
      </w:r>
      <w:r>
        <w:t xml:space="preserve"> </w:t>
      </w:r>
      <w:r w:rsidR="00D5376F" w:rsidRPr="00DD0651">
        <w:t>12, przyznaje organ lub osoba właściwe dla tych osób</w:t>
      </w:r>
      <w:r w:rsidR="00673E65" w:rsidRPr="00DD0651">
        <w:t xml:space="preserve"> w</w:t>
      </w:r>
      <w:r>
        <w:t xml:space="preserve"> </w:t>
      </w:r>
      <w:r w:rsidR="00D5376F" w:rsidRPr="00DD0651">
        <w:t>sprawach czynności</w:t>
      </w:r>
      <w:r w:rsidR="00673E65" w:rsidRPr="00DD0651">
        <w:t xml:space="preserve"> z</w:t>
      </w:r>
      <w:r>
        <w:t xml:space="preserve"> </w:t>
      </w:r>
      <w:r w:rsidR="00D5376F" w:rsidRPr="00DD0651">
        <w:t>zakresu prawa pracy.</w:t>
      </w:r>
      <w:r>
        <w:t>”</w:t>
      </w:r>
      <w:r w:rsidR="007F3E2F" w:rsidRPr="00DD0651">
        <w:t>;</w:t>
      </w:r>
    </w:p>
    <w:p w:rsidR="00B11F62" w:rsidRPr="00DD0651" w:rsidRDefault="004B79F4" w:rsidP="00980A55">
      <w:pPr>
        <w:pStyle w:val="PKTpunkt"/>
        <w:keepNext/>
      </w:pPr>
      <w:r w:rsidRPr="00DD0651">
        <w:t>8</w:t>
      </w:r>
      <w:r w:rsidR="00D5376F" w:rsidRPr="00DD0651">
        <w:t>)</w:t>
      </w:r>
      <w:r w:rsidR="00D5376F" w:rsidRPr="00DD0651">
        <w:tab/>
        <w:t>w</w:t>
      </w:r>
      <w:r w:rsidR="00673E65" w:rsidRPr="00DD0651">
        <w:t xml:space="preserve"> art.</w:t>
      </w:r>
      <w:r w:rsidR="00425F60">
        <w:t xml:space="preserve"> </w:t>
      </w:r>
      <w:r w:rsidR="00D5376F" w:rsidRPr="00DD0651">
        <w:t>1</w:t>
      </w:r>
      <w:r w:rsidR="00673E65" w:rsidRPr="00DD0651">
        <w:t>4 ust.</w:t>
      </w:r>
      <w:r w:rsidR="00425F60">
        <w:t xml:space="preserve"> </w:t>
      </w:r>
      <w:r w:rsidR="00673E65" w:rsidRPr="00DD0651">
        <w:t>1</w:t>
      </w:r>
      <w:r w:rsidR="00425F60">
        <w:t xml:space="preserve"> </w:t>
      </w:r>
      <w:r w:rsidR="00D5376F" w:rsidRPr="00DD0651">
        <w:t>otrzymuje brzmienie:</w:t>
      </w:r>
    </w:p>
    <w:p w:rsidR="00D5376F" w:rsidRPr="00DD0651" w:rsidRDefault="00425F60" w:rsidP="00966860">
      <w:pPr>
        <w:pStyle w:val="ZUSTzmustartykuempunktem"/>
      </w:pPr>
      <w:r>
        <w:t>„</w:t>
      </w:r>
      <w:r w:rsidR="00966860">
        <w:t xml:space="preserve">1. </w:t>
      </w:r>
      <w:r w:rsidR="00D5376F" w:rsidRPr="00DD0651">
        <w:t>Za nieprzestrzeganie przepisów ustawy organy nadzorcze jednostek organizacyjnych wymienionych</w:t>
      </w:r>
      <w:r w:rsidR="00673E65" w:rsidRPr="00DD0651">
        <w:t xml:space="preserve"> w</w:t>
      </w:r>
      <w:r>
        <w:t xml:space="preserve"> </w:t>
      </w:r>
      <w:r w:rsidR="00673E65" w:rsidRPr="00DD0651">
        <w:t>art.</w:t>
      </w:r>
      <w:r>
        <w:t xml:space="preserve"> </w:t>
      </w:r>
      <w:r w:rsidR="00673E65" w:rsidRPr="00DD0651">
        <w:t>1 pkt</w:t>
      </w:r>
      <w:r>
        <w:t xml:space="preserve"> </w:t>
      </w:r>
      <w:r w:rsidR="00673E65" w:rsidRPr="00DD0651">
        <w:t>2 i</w:t>
      </w:r>
      <w:r>
        <w:t xml:space="preserve"> </w:t>
      </w:r>
      <w:r w:rsidR="00673E65" w:rsidRPr="00DD0651">
        <w:t>3</w:t>
      </w:r>
      <w:r>
        <w:t xml:space="preserve"> </w:t>
      </w:r>
      <w:r w:rsidR="00D5376F" w:rsidRPr="00DD0651">
        <w:t>ulegają rozwiązaniu</w:t>
      </w:r>
      <w:r w:rsidR="00673E65" w:rsidRPr="00DD0651">
        <w:t xml:space="preserve"> z</w:t>
      </w:r>
      <w:r>
        <w:t xml:space="preserve"> </w:t>
      </w:r>
      <w:r w:rsidR="00D5376F" w:rsidRPr="00DD0651">
        <w:t>mocy prawa.</w:t>
      </w:r>
      <w:r>
        <w:t>”</w:t>
      </w:r>
      <w:r w:rsidR="00D5376F" w:rsidRPr="00DD0651">
        <w:t>.</w:t>
      </w:r>
    </w:p>
    <w:p w:rsidR="00F75315" w:rsidRPr="00DD0651" w:rsidRDefault="001D7AD9" w:rsidP="00980A55">
      <w:pPr>
        <w:pStyle w:val="ARTartustawynprozporzdzenia"/>
        <w:keepNext/>
      </w:pPr>
      <w:r w:rsidRPr="00980A55">
        <w:rPr>
          <w:rStyle w:val="Ppogrubienie"/>
        </w:rPr>
        <w:t>Art.</w:t>
      </w:r>
      <w:r w:rsidR="00425F60" w:rsidRPr="00980A55">
        <w:rPr>
          <w:rStyle w:val="Ppogrubienie"/>
        </w:rPr>
        <w:t> </w:t>
      </w:r>
      <w:r w:rsidR="001E2610" w:rsidRPr="00980A55">
        <w:rPr>
          <w:rStyle w:val="Ppogrubienie"/>
        </w:rPr>
        <w:t>15</w:t>
      </w:r>
      <w:r w:rsidRPr="00980A55">
        <w:rPr>
          <w:rStyle w:val="Ppogrubienie"/>
        </w:rPr>
        <w:t>.</w:t>
      </w:r>
      <w:r w:rsidR="00543193">
        <w:t> </w:t>
      </w:r>
      <w:r w:rsidR="00673E65" w:rsidRPr="00DD0651">
        <w:t>W</w:t>
      </w:r>
      <w:r w:rsidR="00425F60">
        <w:t xml:space="preserve"> </w:t>
      </w:r>
      <w:r w:rsidRPr="00DD0651">
        <w:t>ustawie</w:t>
      </w:r>
      <w:r w:rsidR="00673E65" w:rsidRPr="00DD0651">
        <w:t xml:space="preserve"> z</w:t>
      </w:r>
      <w:r w:rsidR="00425F60">
        <w:t xml:space="preserve"> </w:t>
      </w:r>
      <w:r w:rsidRPr="00DD0651">
        <w:t>dnia 1</w:t>
      </w:r>
      <w:r w:rsidR="00673E65" w:rsidRPr="00DD0651">
        <w:t>5</w:t>
      </w:r>
      <w:r w:rsidR="00425F60">
        <w:t xml:space="preserve"> </w:t>
      </w:r>
      <w:r w:rsidRPr="00DD0651">
        <w:t>września 200</w:t>
      </w:r>
      <w:r w:rsidR="00673E65" w:rsidRPr="00DD0651">
        <w:t>0</w:t>
      </w:r>
      <w:r w:rsidR="00425F60">
        <w:t xml:space="preserve"> </w:t>
      </w:r>
      <w:r w:rsidRPr="00DD0651">
        <w:t xml:space="preserve">r. </w:t>
      </w:r>
      <w:r w:rsidR="00E75041">
        <w:t>–</w:t>
      </w:r>
      <w:r w:rsidR="00673E65" w:rsidRPr="00DD0651">
        <w:t xml:space="preserve"> </w:t>
      </w:r>
      <w:r w:rsidRPr="00DD0651">
        <w:t xml:space="preserve">Kodeks spółek </w:t>
      </w:r>
      <w:r w:rsidRPr="00966860">
        <w:t>handlowych</w:t>
      </w:r>
      <w:r w:rsidRPr="00DD0651">
        <w:t xml:space="preserve"> (</w:t>
      </w:r>
      <w:r w:rsidR="00673E65" w:rsidRPr="00DD0651">
        <w:t>Dz.</w:t>
      </w:r>
      <w:r w:rsidR="00425F60">
        <w:t xml:space="preserve"> </w:t>
      </w:r>
      <w:r w:rsidR="00673E65" w:rsidRPr="00DD0651">
        <w:t>U. z</w:t>
      </w:r>
      <w:r w:rsidR="00966860">
        <w:t> </w:t>
      </w:r>
      <w:r w:rsidRPr="00DD0651">
        <w:t>201</w:t>
      </w:r>
      <w:r w:rsidR="00673E65" w:rsidRPr="00DD0651">
        <w:t>3</w:t>
      </w:r>
      <w:r w:rsidR="00425F60">
        <w:t xml:space="preserve"> </w:t>
      </w:r>
      <w:r w:rsidRPr="00DD0651">
        <w:t>r.</w:t>
      </w:r>
      <w:r w:rsidR="00673E65" w:rsidRPr="00DD0651">
        <w:t xml:space="preserve"> poz.</w:t>
      </w:r>
      <w:r w:rsidR="00425F60">
        <w:t xml:space="preserve"> </w:t>
      </w:r>
      <w:r w:rsidRPr="00DD0651">
        <w:t>1030,</w:t>
      </w:r>
      <w:r w:rsidR="00673E65" w:rsidRPr="00DD0651">
        <w:t xml:space="preserve"> z</w:t>
      </w:r>
      <w:r w:rsidR="00425F60">
        <w:t xml:space="preserve"> </w:t>
      </w:r>
      <w:r w:rsidRPr="00DD0651">
        <w:t>późn. zm.</w:t>
      </w:r>
      <w:r w:rsidR="002B6EB7" w:rsidRPr="00DD0651">
        <w:rPr>
          <w:rStyle w:val="Odwoanieprzypisudolnego"/>
          <w:rFonts w:ascii="Times New Roman" w:hAnsi="Times New Roman"/>
          <w:szCs w:val="24"/>
        </w:rPr>
        <w:footnoteReference w:id="10"/>
      </w:r>
      <w:r w:rsidR="002B6EB7" w:rsidRPr="00DD0651">
        <w:rPr>
          <w:vertAlign w:val="superscript"/>
        </w:rPr>
        <w:t>)</w:t>
      </w:r>
      <w:r w:rsidRPr="00DD0651">
        <w:t xml:space="preserve">) </w:t>
      </w:r>
      <w:r w:rsidR="00F75315" w:rsidRPr="00DD0651">
        <w:t>wprowadza się następujące zmiany:</w:t>
      </w:r>
    </w:p>
    <w:p w:rsidR="00837667" w:rsidRPr="00DD0651" w:rsidRDefault="008308B3" w:rsidP="00980A55">
      <w:pPr>
        <w:pStyle w:val="PKTpunkt"/>
        <w:keepNext/>
      </w:pPr>
      <w:bookmarkStart w:id="2" w:name="mip32023456"/>
      <w:bookmarkEnd w:id="2"/>
      <w:r w:rsidRPr="00DD0651">
        <w:t>1)</w:t>
      </w:r>
      <w:r w:rsidRPr="00DD0651">
        <w:tab/>
      </w:r>
      <w:r w:rsidR="00A5719B" w:rsidRPr="00DD0651">
        <w:t>po</w:t>
      </w:r>
      <w:r w:rsidR="00673E65" w:rsidRPr="00DD0651">
        <w:t xml:space="preserve"> art.</w:t>
      </w:r>
      <w:r w:rsidR="00425F60">
        <w:t xml:space="preserve"> </w:t>
      </w:r>
      <w:r w:rsidR="00F75315" w:rsidRPr="00DD0651">
        <w:t>203</w:t>
      </w:r>
      <w:r w:rsidR="00425F60">
        <w:t xml:space="preserve"> </w:t>
      </w:r>
      <w:r w:rsidR="00F75315" w:rsidRPr="00DD0651">
        <w:t>dodaje się</w:t>
      </w:r>
      <w:r w:rsidR="00673E65" w:rsidRPr="00DD0651">
        <w:t xml:space="preserve"> art.</w:t>
      </w:r>
      <w:r w:rsidR="00425F60">
        <w:t xml:space="preserve"> </w:t>
      </w:r>
      <w:r w:rsidR="00A5719B" w:rsidRPr="00DD0651">
        <w:t>203</w:t>
      </w:r>
      <w:r w:rsidR="00A5719B" w:rsidRPr="00DD0651">
        <w:rPr>
          <w:vertAlign w:val="superscript"/>
        </w:rPr>
        <w:t>1</w:t>
      </w:r>
      <w:r w:rsidR="00673E65" w:rsidRPr="00DD0651">
        <w:t xml:space="preserve"> w</w:t>
      </w:r>
      <w:r w:rsidR="00425F60">
        <w:t xml:space="preserve"> </w:t>
      </w:r>
      <w:r w:rsidR="00F75315" w:rsidRPr="00DD0651">
        <w:t>brzmieniu:</w:t>
      </w:r>
    </w:p>
    <w:p w:rsidR="00F75315" w:rsidRPr="00DD0651" w:rsidRDefault="00425F60" w:rsidP="008308B3">
      <w:pPr>
        <w:pStyle w:val="ZARTzmartartykuempunktem"/>
      </w:pPr>
      <w:bookmarkStart w:id="3" w:name="mip32023459"/>
      <w:bookmarkEnd w:id="3"/>
      <w:r>
        <w:t>„</w:t>
      </w:r>
      <w:r w:rsidR="00452E8D" w:rsidRPr="00DD0651">
        <w:t xml:space="preserve">Art. </w:t>
      </w:r>
      <w:r w:rsidR="00A5719B" w:rsidRPr="00DD0651">
        <w:t>203</w:t>
      </w:r>
      <w:r w:rsidR="00A5719B" w:rsidRPr="00DD0651">
        <w:rPr>
          <w:vertAlign w:val="superscript"/>
        </w:rPr>
        <w:t>1</w:t>
      </w:r>
      <w:r w:rsidR="00F75315" w:rsidRPr="00DD0651">
        <w:t xml:space="preserve">. Uchwała wspólników </w:t>
      </w:r>
      <w:r w:rsidR="004F5DBF" w:rsidRPr="00DD0651">
        <w:t>może ustalać zasady wynagradzania członków zarządu,</w:t>
      </w:r>
      <w:r w:rsidR="00673E65" w:rsidRPr="00DD0651">
        <w:t xml:space="preserve"> w</w:t>
      </w:r>
      <w:r>
        <w:t xml:space="preserve"> </w:t>
      </w:r>
      <w:r w:rsidR="004F5DBF" w:rsidRPr="00DD0651">
        <w:t>szczególności maksymalną wysokość wynagrodzenia członków zarządu, jak też postanawiać</w:t>
      </w:r>
      <w:r w:rsidR="00673E65" w:rsidRPr="00DD0651">
        <w:t xml:space="preserve"> o</w:t>
      </w:r>
      <w:r>
        <w:t xml:space="preserve"> </w:t>
      </w:r>
      <w:r w:rsidR="004F5DBF" w:rsidRPr="00DD0651">
        <w:t>przyznawaniu członkom zarządu prawa do świadczeń dodatkowych lub chociażby maksymalną wartość takich świadczeń</w:t>
      </w:r>
      <w:r w:rsidR="00F75315" w:rsidRPr="00DD0651">
        <w:t>. Wynagrodzenie członków zarządu zatrudnionych na podstawie umowy</w:t>
      </w:r>
      <w:r w:rsidR="00673E65" w:rsidRPr="00DD0651">
        <w:t xml:space="preserve"> o</w:t>
      </w:r>
      <w:r>
        <w:t xml:space="preserve"> </w:t>
      </w:r>
      <w:r w:rsidR="00F75315" w:rsidRPr="00DD0651">
        <w:t>pracę lub innej umowy określa organ albo osoba powołana uchwałą zgromadzenia wspólników do zawarcia umowy</w:t>
      </w:r>
      <w:r w:rsidR="00673E65" w:rsidRPr="00DD0651">
        <w:t xml:space="preserve"> z</w:t>
      </w:r>
      <w:r w:rsidR="00966860">
        <w:t> </w:t>
      </w:r>
      <w:r w:rsidR="00F75315" w:rsidRPr="00DD0651">
        <w:t>członkiem zarządu.</w:t>
      </w:r>
      <w:r>
        <w:t>”</w:t>
      </w:r>
      <w:r w:rsidR="00F75315" w:rsidRPr="00DD0651">
        <w:t>;</w:t>
      </w:r>
    </w:p>
    <w:p w:rsidR="00837667" w:rsidRPr="00DD0651" w:rsidRDefault="008308B3" w:rsidP="00980A55">
      <w:pPr>
        <w:pStyle w:val="PKTpunkt"/>
        <w:keepNext/>
      </w:pPr>
      <w:bookmarkStart w:id="4" w:name="mip32023458"/>
      <w:bookmarkEnd w:id="4"/>
      <w:r w:rsidRPr="00DD0651">
        <w:t>2)</w:t>
      </w:r>
      <w:r w:rsidRPr="00DD0651">
        <w:tab/>
      </w:r>
      <w:r w:rsidR="00DF5459" w:rsidRPr="00DD0651">
        <w:t>po</w:t>
      </w:r>
      <w:r w:rsidR="00673E65" w:rsidRPr="00DD0651">
        <w:t xml:space="preserve"> art.</w:t>
      </w:r>
      <w:r w:rsidR="00425F60">
        <w:t xml:space="preserve"> </w:t>
      </w:r>
      <w:r w:rsidR="00DF5459" w:rsidRPr="00DD0651">
        <w:t>222</w:t>
      </w:r>
      <w:r w:rsidR="00425F60">
        <w:t xml:space="preserve"> </w:t>
      </w:r>
      <w:r w:rsidR="00DF5459" w:rsidRPr="00DD0651">
        <w:t>dodaje się</w:t>
      </w:r>
      <w:r w:rsidR="00673E65" w:rsidRPr="00DD0651">
        <w:t xml:space="preserve"> art.</w:t>
      </w:r>
      <w:r w:rsidR="00425F60">
        <w:t xml:space="preserve"> </w:t>
      </w:r>
      <w:r w:rsidR="00DF5459" w:rsidRPr="00DD0651">
        <w:t>222</w:t>
      </w:r>
      <w:r w:rsidR="00DF5459" w:rsidRPr="00DD0651">
        <w:rPr>
          <w:vertAlign w:val="superscript"/>
        </w:rPr>
        <w:t>1</w:t>
      </w:r>
      <w:r w:rsidR="00673E65" w:rsidRPr="00DD0651">
        <w:t xml:space="preserve"> w</w:t>
      </w:r>
      <w:r w:rsidR="00425F60">
        <w:t xml:space="preserve"> </w:t>
      </w:r>
      <w:r w:rsidR="00DF5459" w:rsidRPr="00DD0651">
        <w:t>brzmieniu:</w:t>
      </w:r>
    </w:p>
    <w:p w:rsidR="00C20AD0" w:rsidRPr="00DD0651" w:rsidRDefault="00425F60" w:rsidP="008308B3">
      <w:pPr>
        <w:pStyle w:val="ZARTzmartartykuempunktem"/>
      </w:pPr>
      <w:r>
        <w:t>„</w:t>
      </w:r>
      <w:r w:rsidR="00C20AD0" w:rsidRPr="00DD0651">
        <w:t>Art. 222</w:t>
      </w:r>
      <w:r w:rsidR="00C20AD0" w:rsidRPr="00DD0651">
        <w:rPr>
          <w:vertAlign w:val="superscript"/>
        </w:rPr>
        <w:t>1</w:t>
      </w:r>
      <w:bookmarkStart w:id="5" w:name="mip25214477"/>
      <w:bookmarkEnd w:id="5"/>
      <w:r w:rsidR="004A5140" w:rsidRPr="00DD0651">
        <w:t>.</w:t>
      </w:r>
      <w:r w:rsidR="00673E65" w:rsidRPr="00DD0651">
        <w:t xml:space="preserve"> §</w:t>
      </w:r>
      <w:r>
        <w:t xml:space="preserve"> </w:t>
      </w:r>
      <w:r w:rsidR="00C20AD0" w:rsidRPr="00DD0651">
        <w:t xml:space="preserve">1. Członkom rady nadzorczej może zostać przyznane wynagrodzenie. Wynagrodzenie określa </w:t>
      </w:r>
      <w:r w:rsidR="00023E2D" w:rsidRPr="00DD0651">
        <w:t>umowa</w:t>
      </w:r>
      <w:r w:rsidR="00F46285" w:rsidRPr="00DD0651">
        <w:t xml:space="preserve"> </w:t>
      </w:r>
      <w:r w:rsidR="00C20AD0" w:rsidRPr="00DD0651">
        <w:t xml:space="preserve">lub uchwała </w:t>
      </w:r>
      <w:r w:rsidR="00B44816" w:rsidRPr="00DD0651">
        <w:t>wspólników</w:t>
      </w:r>
      <w:r w:rsidR="00C20AD0" w:rsidRPr="00DD0651">
        <w:t>.</w:t>
      </w:r>
    </w:p>
    <w:p w:rsidR="00DF5459" w:rsidRPr="00DD0651" w:rsidRDefault="00C20AD0" w:rsidP="00966860">
      <w:pPr>
        <w:pStyle w:val="ZUSTzmustartykuempunktem"/>
      </w:pPr>
      <w:bookmarkStart w:id="6" w:name="mip25214478"/>
      <w:bookmarkStart w:id="7" w:name="mip25214479"/>
      <w:bookmarkEnd w:id="6"/>
      <w:bookmarkEnd w:id="7"/>
      <w:r w:rsidRPr="00DD0651">
        <w:t>§</w:t>
      </w:r>
      <w:r w:rsidR="00425F60">
        <w:t xml:space="preserve"> </w:t>
      </w:r>
      <w:r w:rsidRPr="00DD0651">
        <w:t>2. Członkom rady nadzorczej przysługuje zwrot kosztów związanych</w:t>
      </w:r>
      <w:r w:rsidR="00673E65" w:rsidRPr="00DD0651">
        <w:t xml:space="preserve"> z</w:t>
      </w:r>
      <w:r w:rsidR="00425F60">
        <w:t xml:space="preserve"> </w:t>
      </w:r>
      <w:r w:rsidRPr="00DD0651">
        <w:t>udziałem</w:t>
      </w:r>
      <w:r w:rsidR="00673E65" w:rsidRPr="00DD0651">
        <w:t xml:space="preserve"> w</w:t>
      </w:r>
      <w:r w:rsidR="00425F60">
        <w:t xml:space="preserve"> </w:t>
      </w:r>
      <w:r w:rsidRPr="00DD0651">
        <w:t>pracach rady.</w:t>
      </w:r>
      <w:r w:rsidR="00425F60">
        <w:t>”</w:t>
      </w:r>
      <w:r w:rsidR="00DF5459" w:rsidRPr="00DD0651">
        <w:t>;</w:t>
      </w:r>
    </w:p>
    <w:p w:rsidR="00837667" w:rsidRPr="00DD0651" w:rsidRDefault="008308B3" w:rsidP="00980A55">
      <w:pPr>
        <w:pStyle w:val="PKTpunkt"/>
        <w:keepNext/>
      </w:pPr>
      <w:r w:rsidRPr="00DD0651">
        <w:t>3)</w:t>
      </w:r>
      <w:r w:rsidRPr="00DD0651">
        <w:tab/>
      </w:r>
      <w:r w:rsidR="00F75315" w:rsidRPr="00DD0651">
        <w:t>w</w:t>
      </w:r>
      <w:r w:rsidR="00673E65" w:rsidRPr="00DD0651">
        <w:t xml:space="preserve"> art.</w:t>
      </w:r>
      <w:r w:rsidR="00425F60">
        <w:t xml:space="preserve"> </w:t>
      </w:r>
      <w:r w:rsidR="00F75315" w:rsidRPr="00DD0651">
        <w:t>37</w:t>
      </w:r>
      <w:r w:rsidR="00673E65" w:rsidRPr="00DD0651">
        <w:t>8 §</w:t>
      </w:r>
      <w:r w:rsidR="00425F60">
        <w:t xml:space="preserve"> </w:t>
      </w:r>
      <w:r w:rsidR="00DF5459" w:rsidRPr="00DD0651">
        <w:t>2</w:t>
      </w:r>
      <w:r w:rsidR="00425F60">
        <w:t xml:space="preserve"> </w:t>
      </w:r>
      <w:r w:rsidR="00F75315" w:rsidRPr="00DD0651">
        <w:t>otrzymuje brzmienie:</w:t>
      </w:r>
    </w:p>
    <w:p w:rsidR="00F75315" w:rsidRDefault="00425F60" w:rsidP="008308B3">
      <w:pPr>
        <w:pStyle w:val="ZUSTzmustartykuempunktem"/>
      </w:pPr>
      <w:r>
        <w:t>„</w:t>
      </w:r>
      <w:r w:rsidR="00DF5459" w:rsidRPr="00DD0651">
        <w:t>§ 2. Walne zgromadzenie może ustalać zasady wynagradzania członków zarządu,</w:t>
      </w:r>
      <w:r w:rsidR="00673E65" w:rsidRPr="00DD0651">
        <w:t xml:space="preserve"> w</w:t>
      </w:r>
      <w:r>
        <w:t xml:space="preserve"> </w:t>
      </w:r>
      <w:r w:rsidR="00DF5459" w:rsidRPr="00DD0651">
        <w:t>szczególności maksymalną wysokość wynagrodzenia członków zarządu, jak też postanawiać</w:t>
      </w:r>
      <w:r w:rsidR="00673E65" w:rsidRPr="00DD0651">
        <w:t xml:space="preserve"> o</w:t>
      </w:r>
      <w:r>
        <w:t xml:space="preserve"> </w:t>
      </w:r>
      <w:r w:rsidR="00DF5459" w:rsidRPr="00DD0651">
        <w:t xml:space="preserve">przyznawaniu członkom zarządu </w:t>
      </w:r>
      <w:r w:rsidR="004F5DBF" w:rsidRPr="00DD0651">
        <w:t xml:space="preserve">prawa do </w:t>
      </w:r>
      <w:r w:rsidR="00DF5459" w:rsidRPr="00DD0651">
        <w:t xml:space="preserve">świadczeń dodatkowych lub chociażby maksymalną </w:t>
      </w:r>
      <w:r w:rsidR="004F5DBF" w:rsidRPr="00DD0651">
        <w:t>wartość takich świadczeń</w:t>
      </w:r>
      <w:r w:rsidR="00DF5459" w:rsidRPr="00DD0651">
        <w:t>,</w:t>
      </w:r>
      <w:r w:rsidR="00673E65" w:rsidRPr="00DD0651">
        <w:t xml:space="preserve"> a</w:t>
      </w:r>
      <w:r>
        <w:t xml:space="preserve"> </w:t>
      </w:r>
      <w:r w:rsidR="00DF5459" w:rsidRPr="00DD0651">
        <w:t>także może upoważnić radę nadzorczą do ustalenia, że wynagrodzenie członków zarządu obejmuje również prawo do określonego udziału</w:t>
      </w:r>
      <w:r w:rsidR="00673E65" w:rsidRPr="00DD0651">
        <w:t xml:space="preserve"> w</w:t>
      </w:r>
      <w:r>
        <w:t xml:space="preserve"> </w:t>
      </w:r>
      <w:r w:rsidR="00DF5459" w:rsidRPr="00DD0651">
        <w:t>zysku rocznym spółki, który jest przeznaczony do podziału między akcjonariuszy zgodnie</w:t>
      </w:r>
      <w:r w:rsidR="00673E65" w:rsidRPr="00DD0651">
        <w:t xml:space="preserve"> z</w:t>
      </w:r>
      <w:r>
        <w:t xml:space="preserve"> </w:t>
      </w:r>
      <w:r w:rsidR="00673E65" w:rsidRPr="00DD0651">
        <w:t>art.</w:t>
      </w:r>
      <w:r>
        <w:t xml:space="preserve"> </w:t>
      </w:r>
      <w:r w:rsidR="00DF5459" w:rsidRPr="00DD0651">
        <w:t>34</w:t>
      </w:r>
      <w:r w:rsidR="00673E65" w:rsidRPr="00DD0651">
        <w:t>7 §</w:t>
      </w:r>
      <w:r>
        <w:t xml:space="preserve"> </w:t>
      </w:r>
      <w:r w:rsidR="00DF5459" w:rsidRPr="00DD0651">
        <w:t>1.</w:t>
      </w:r>
      <w:r>
        <w:t>”</w:t>
      </w:r>
      <w:r w:rsidR="00845CEF" w:rsidRPr="00DD0651">
        <w:t>.</w:t>
      </w:r>
    </w:p>
    <w:p w:rsidR="00543193" w:rsidRDefault="00543193" w:rsidP="00543193">
      <w:pPr>
        <w:pStyle w:val="ARTartustawynprozporzdzenia"/>
      </w:pPr>
      <w:r w:rsidRPr="00543193">
        <w:rPr>
          <w:rStyle w:val="Ppogrubienie"/>
        </w:rPr>
        <w:t>Art. 16.</w:t>
      </w:r>
      <w:r>
        <w:t> W ustawie z dnia 14 marca 2003 r. o Banku Gospodarstwa Krajowego (Dz. U. z 2014 r. poz. 510 i 1146, z 2015 r. poz. 1513 oraz z 2016 r. poz. 266) po art. 11 dodaje się art. 11a w brzmieniu:</w:t>
      </w:r>
    </w:p>
    <w:p w:rsidR="00543193" w:rsidRPr="00543193" w:rsidRDefault="00543193" w:rsidP="00543193">
      <w:pPr>
        <w:pStyle w:val="ZARTzmartartykuempunktem"/>
      </w:pPr>
      <w:r w:rsidRPr="00543193">
        <w:t>„Art. 11a. Do wynagradzania członków Zarządu oraz członków Rady Nadzorczej stosuje się zasady wynikające z ustawy z dnia … o zasadach kształtowania wynagrodzeń osób kierujących niektórymi spółkami (Dz. U. poz. …), przy czym zadania podmiotu uprawnionego do wykonywania praw udziałowych oraz walnego zgromadzenia wykonuje minister właściwy do spraw gospodarki. Minister właściwy do spraw gospodarki określa zasady wynagradzania członków Zarządu i członków Rady Nadzorczej w formie oświadczeń.”.</w:t>
      </w:r>
    </w:p>
    <w:p w:rsidR="00922DB2" w:rsidRPr="00DD0651" w:rsidRDefault="00922DB2" w:rsidP="00966860">
      <w:pPr>
        <w:pStyle w:val="ARTartustawynprozporzdzenia"/>
      </w:pPr>
      <w:r w:rsidRPr="00980A55">
        <w:rPr>
          <w:rStyle w:val="Ppogrubienie"/>
        </w:rPr>
        <w:t>Art.</w:t>
      </w:r>
      <w:r w:rsidR="00425F60" w:rsidRPr="00980A55">
        <w:rPr>
          <w:rStyle w:val="Ppogrubienie"/>
        </w:rPr>
        <w:t> </w:t>
      </w:r>
      <w:r w:rsidR="001E2610" w:rsidRPr="00980A55">
        <w:rPr>
          <w:rStyle w:val="Ppogrubienie"/>
        </w:rPr>
        <w:t>1</w:t>
      </w:r>
      <w:r w:rsidR="00543193">
        <w:rPr>
          <w:rStyle w:val="Ppogrubienie"/>
        </w:rPr>
        <w:t>7</w:t>
      </w:r>
      <w:r w:rsidRPr="00980A55">
        <w:rPr>
          <w:rStyle w:val="Ppogrubienie"/>
        </w:rPr>
        <w:t>.</w:t>
      </w:r>
      <w:r w:rsidR="00543193">
        <w:rPr>
          <w:rStyle w:val="Ppogrubienie"/>
        </w:rPr>
        <w:t> </w:t>
      </w:r>
      <w:r w:rsidR="00673E65" w:rsidRPr="00DD0651">
        <w:t>W</w:t>
      </w:r>
      <w:r w:rsidR="00425F60">
        <w:t xml:space="preserve"> </w:t>
      </w:r>
      <w:r w:rsidRPr="00DD0651">
        <w:t>ustawie</w:t>
      </w:r>
      <w:r w:rsidR="00673E65" w:rsidRPr="00DD0651">
        <w:t xml:space="preserve"> z</w:t>
      </w:r>
      <w:r w:rsidR="00425F60">
        <w:t xml:space="preserve"> </w:t>
      </w:r>
      <w:r w:rsidRPr="00DD0651">
        <w:t xml:space="preserve">dnia </w:t>
      </w:r>
      <w:r w:rsidR="00673E65" w:rsidRPr="00DD0651">
        <w:t>7</w:t>
      </w:r>
      <w:r w:rsidR="00425F60">
        <w:t xml:space="preserve"> </w:t>
      </w:r>
      <w:r w:rsidRPr="00DD0651">
        <w:t>września 200</w:t>
      </w:r>
      <w:r w:rsidR="00673E65" w:rsidRPr="00DD0651">
        <w:t>7</w:t>
      </w:r>
      <w:r w:rsidR="00425F60">
        <w:t xml:space="preserve"> </w:t>
      </w:r>
      <w:r w:rsidRPr="00DD0651">
        <w:t>r.</w:t>
      </w:r>
      <w:r w:rsidR="00673E65" w:rsidRPr="00DD0651">
        <w:t xml:space="preserve"> o</w:t>
      </w:r>
      <w:r w:rsidR="00425F60">
        <w:t xml:space="preserve"> </w:t>
      </w:r>
      <w:r w:rsidRPr="00DD0651">
        <w:t xml:space="preserve">przygotowaniu </w:t>
      </w:r>
      <w:r w:rsidRPr="00966860">
        <w:t>finałowego</w:t>
      </w:r>
      <w:r w:rsidRPr="00DD0651">
        <w:t xml:space="preserve"> turnieju Mistrzostw Europy</w:t>
      </w:r>
      <w:r w:rsidR="00673E65" w:rsidRPr="00DD0651">
        <w:t xml:space="preserve"> w</w:t>
      </w:r>
      <w:r w:rsidR="00425F60">
        <w:t xml:space="preserve"> </w:t>
      </w:r>
      <w:r w:rsidRPr="00DD0651">
        <w:t>Piłce Nożnej UEFA EURO 201</w:t>
      </w:r>
      <w:r w:rsidR="00673E65" w:rsidRPr="00DD0651">
        <w:t>2</w:t>
      </w:r>
      <w:r w:rsidR="00425F60">
        <w:t xml:space="preserve"> </w:t>
      </w:r>
      <w:r w:rsidRPr="00DD0651">
        <w:t>(</w:t>
      </w:r>
      <w:r w:rsidR="00673E65" w:rsidRPr="00DD0651">
        <w:t>Dz.</w:t>
      </w:r>
      <w:r w:rsidR="00425F60">
        <w:t xml:space="preserve"> </w:t>
      </w:r>
      <w:r w:rsidR="00673E65" w:rsidRPr="00DD0651">
        <w:t>U. z</w:t>
      </w:r>
      <w:r w:rsidR="00425F60">
        <w:t xml:space="preserve"> </w:t>
      </w:r>
      <w:r w:rsidRPr="00DD0651">
        <w:t>201</w:t>
      </w:r>
      <w:r w:rsidR="00673E65" w:rsidRPr="00DD0651">
        <w:t>0</w:t>
      </w:r>
      <w:r w:rsidR="00425F60">
        <w:t xml:space="preserve"> </w:t>
      </w:r>
      <w:r w:rsidRPr="00DD0651">
        <w:t>r. poz. 133,</w:t>
      </w:r>
      <w:r w:rsidR="00673E65" w:rsidRPr="00DD0651">
        <w:t xml:space="preserve"> z</w:t>
      </w:r>
      <w:r w:rsidR="00966860">
        <w:t> </w:t>
      </w:r>
      <w:r w:rsidRPr="00DD0651">
        <w:t>późn.</w:t>
      </w:r>
      <w:r w:rsidR="00966860">
        <w:t> </w:t>
      </w:r>
      <w:r w:rsidRPr="00DD0651">
        <w:t>zm.</w:t>
      </w:r>
      <w:r w:rsidR="00437E58" w:rsidRPr="00DD0651">
        <w:rPr>
          <w:rStyle w:val="Odwoanieprzypisudolnego"/>
          <w:rFonts w:ascii="Times New Roman" w:hAnsi="Times New Roman"/>
          <w:szCs w:val="24"/>
        </w:rPr>
        <w:footnoteReference w:id="11"/>
      </w:r>
      <w:r w:rsidR="00437E58" w:rsidRPr="00DD0651">
        <w:rPr>
          <w:vertAlign w:val="superscript"/>
        </w:rPr>
        <w:t>)</w:t>
      </w:r>
      <w:r w:rsidRPr="00DD0651">
        <w:t>) uchyla się</w:t>
      </w:r>
      <w:r w:rsidR="00673E65" w:rsidRPr="00DD0651">
        <w:t xml:space="preserve"> art.</w:t>
      </w:r>
      <w:r w:rsidR="00425F60">
        <w:t xml:space="preserve"> </w:t>
      </w:r>
      <w:r w:rsidRPr="00DD0651">
        <w:t>14.</w:t>
      </w:r>
    </w:p>
    <w:p w:rsidR="00591662" w:rsidRPr="00DD0651" w:rsidRDefault="00863C23" w:rsidP="00980A55">
      <w:pPr>
        <w:pStyle w:val="ARTartustawynprozporzdzenia"/>
        <w:keepNext/>
      </w:pPr>
      <w:r w:rsidRPr="00980A55">
        <w:rPr>
          <w:rStyle w:val="Ppogrubienie"/>
        </w:rPr>
        <w:t>Art.</w:t>
      </w:r>
      <w:r w:rsidR="00425F60" w:rsidRPr="00980A55">
        <w:rPr>
          <w:rStyle w:val="Ppogrubienie"/>
        </w:rPr>
        <w:t> </w:t>
      </w:r>
      <w:r w:rsidRPr="00980A55">
        <w:rPr>
          <w:rStyle w:val="Ppogrubienie"/>
        </w:rPr>
        <w:t>1</w:t>
      </w:r>
      <w:r w:rsidR="00543193">
        <w:rPr>
          <w:rStyle w:val="Ppogrubienie"/>
        </w:rPr>
        <w:t>8</w:t>
      </w:r>
      <w:r w:rsidRPr="00980A55">
        <w:rPr>
          <w:rStyle w:val="Ppogrubienie"/>
        </w:rPr>
        <w:t>.</w:t>
      </w:r>
      <w:r w:rsidR="00543193">
        <w:rPr>
          <w:rStyle w:val="Ppogrubienie"/>
        </w:rPr>
        <w:t> </w:t>
      </w:r>
      <w:r w:rsidR="00673E65" w:rsidRPr="00DD0651">
        <w:t>W</w:t>
      </w:r>
      <w:r w:rsidR="00425F60">
        <w:t xml:space="preserve"> </w:t>
      </w:r>
      <w:r w:rsidR="00626DE2" w:rsidRPr="00DD0651">
        <w:t>ustawie</w:t>
      </w:r>
      <w:r w:rsidR="00673E65" w:rsidRPr="00DD0651">
        <w:t xml:space="preserve"> z</w:t>
      </w:r>
      <w:r w:rsidR="00425F60">
        <w:t xml:space="preserve"> </w:t>
      </w:r>
      <w:r w:rsidR="00626DE2" w:rsidRPr="00DD0651">
        <w:t>dnia 1</w:t>
      </w:r>
      <w:r w:rsidR="00673E65" w:rsidRPr="00DD0651">
        <w:t>5</w:t>
      </w:r>
      <w:r w:rsidR="00425F60">
        <w:t xml:space="preserve"> </w:t>
      </w:r>
      <w:r w:rsidR="00626DE2" w:rsidRPr="00DD0651">
        <w:t>stycznia 201</w:t>
      </w:r>
      <w:r w:rsidR="00673E65" w:rsidRPr="00DD0651">
        <w:t>5</w:t>
      </w:r>
      <w:r w:rsidR="00425F60">
        <w:t xml:space="preserve"> </w:t>
      </w:r>
      <w:r w:rsidR="00626DE2" w:rsidRPr="00DD0651">
        <w:t>r.</w:t>
      </w:r>
      <w:r w:rsidR="00673E65" w:rsidRPr="00DD0651">
        <w:t xml:space="preserve"> o</w:t>
      </w:r>
      <w:r w:rsidR="00425F60">
        <w:t xml:space="preserve"> </w:t>
      </w:r>
      <w:r w:rsidR="00626DE2" w:rsidRPr="00DD0651">
        <w:t>przekształcaniu jednoosobowych spółek Skarbu Państwa prowadzących działalność</w:t>
      </w:r>
      <w:r w:rsidR="00673E65" w:rsidRPr="00DD0651">
        <w:t xml:space="preserve"> z</w:t>
      </w:r>
      <w:r w:rsidR="00425F60">
        <w:t xml:space="preserve"> </w:t>
      </w:r>
      <w:r w:rsidR="00626DE2" w:rsidRPr="00DD0651">
        <w:t>wykorzystaniem dóbr kultury</w:t>
      </w:r>
      <w:r w:rsidR="00673E65" w:rsidRPr="00DD0651">
        <w:t xml:space="preserve"> w</w:t>
      </w:r>
      <w:r w:rsidR="00425F60">
        <w:t xml:space="preserve"> </w:t>
      </w:r>
      <w:r w:rsidR="00626DE2" w:rsidRPr="00DD0651">
        <w:t>państwowe instytucje kultury (</w:t>
      </w:r>
      <w:r w:rsidR="00673E65" w:rsidRPr="00DD0651">
        <w:t>Dz.</w:t>
      </w:r>
      <w:r w:rsidR="00425F60">
        <w:t xml:space="preserve"> </w:t>
      </w:r>
      <w:r w:rsidR="00673E65" w:rsidRPr="00DD0651">
        <w:t>U. poz.</w:t>
      </w:r>
      <w:r w:rsidR="00425F60">
        <w:t xml:space="preserve"> </w:t>
      </w:r>
      <w:r w:rsidR="00626DE2" w:rsidRPr="00DD0651">
        <w:t>337)</w:t>
      </w:r>
      <w:r w:rsidR="00673E65" w:rsidRPr="00DD0651">
        <w:t xml:space="preserve"> w</w:t>
      </w:r>
      <w:r w:rsidR="00425F60">
        <w:t xml:space="preserve"> </w:t>
      </w:r>
      <w:r w:rsidR="00673E65" w:rsidRPr="00DD0651">
        <w:t>art.</w:t>
      </w:r>
      <w:r w:rsidR="00425F60">
        <w:t xml:space="preserve"> </w:t>
      </w:r>
      <w:r w:rsidR="00626DE2" w:rsidRPr="00DD0651">
        <w:t>1</w:t>
      </w:r>
      <w:r w:rsidR="00673E65" w:rsidRPr="00DD0651">
        <w:t>1 ust.</w:t>
      </w:r>
      <w:r w:rsidR="00425F60">
        <w:t xml:space="preserve"> </w:t>
      </w:r>
      <w:r w:rsidR="00673E65" w:rsidRPr="00DD0651">
        <w:t>5</w:t>
      </w:r>
      <w:r w:rsidR="00425F60">
        <w:t xml:space="preserve"> </w:t>
      </w:r>
      <w:r w:rsidR="00626DE2" w:rsidRPr="00DD0651">
        <w:t>otrzymuje brzmienie:</w:t>
      </w:r>
    </w:p>
    <w:p w:rsidR="00591662" w:rsidRPr="00DD0651" w:rsidRDefault="00425F60" w:rsidP="004E7BA8">
      <w:pPr>
        <w:pStyle w:val="ZUSTzmustartykuempunktem"/>
      </w:pPr>
      <w:r>
        <w:t>„</w:t>
      </w:r>
      <w:r w:rsidR="00626DE2" w:rsidRPr="00DD0651">
        <w:t>5.</w:t>
      </w:r>
      <w:r>
        <w:t xml:space="preserve"> </w:t>
      </w:r>
      <w:r w:rsidR="0077579D" w:rsidRPr="00DD0651">
        <w:t>Członkom zarządu,</w:t>
      </w:r>
      <w:r w:rsidR="00673E65" w:rsidRPr="00DD0651">
        <w:t xml:space="preserve"> o</w:t>
      </w:r>
      <w:r>
        <w:t xml:space="preserve"> </w:t>
      </w:r>
      <w:r w:rsidR="0077579D" w:rsidRPr="00DD0651">
        <w:t>których mowa</w:t>
      </w:r>
      <w:r w:rsidR="00673E65" w:rsidRPr="00DD0651">
        <w:t xml:space="preserve"> w</w:t>
      </w:r>
      <w:r>
        <w:t xml:space="preserve"> </w:t>
      </w:r>
      <w:r w:rsidR="00673E65" w:rsidRPr="00DD0651">
        <w:t>ust.</w:t>
      </w:r>
      <w:r>
        <w:t xml:space="preserve"> </w:t>
      </w:r>
      <w:r w:rsidR="0077579D" w:rsidRPr="00DD0651">
        <w:t>4, przysługuje odprawa,</w:t>
      </w:r>
      <w:r w:rsidR="00673E65" w:rsidRPr="00DD0651">
        <w:t xml:space="preserve"> w</w:t>
      </w:r>
      <w:r w:rsidR="00966860">
        <w:t> </w:t>
      </w:r>
      <w:r w:rsidR="0077579D" w:rsidRPr="00DD0651">
        <w:t>wysokości określonej</w:t>
      </w:r>
      <w:r w:rsidR="00673E65" w:rsidRPr="00DD0651">
        <w:t xml:space="preserve"> w</w:t>
      </w:r>
      <w:r>
        <w:t xml:space="preserve"> </w:t>
      </w:r>
      <w:r w:rsidR="0077579D" w:rsidRPr="00DD0651">
        <w:t>umowie</w:t>
      </w:r>
      <w:r w:rsidR="00673E65" w:rsidRPr="00DD0651">
        <w:t xml:space="preserve"> o</w:t>
      </w:r>
      <w:r>
        <w:t xml:space="preserve"> </w:t>
      </w:r>
      <w:r w:rsidR="0077579D" w:rsidRPr="00DD0651">
        <w:t>pracę albo umowie cywilnoprawnej będącej podstawą zatrudnienia przez przekształcaną spółkę. Odprawa ta nie przysługuje</w:t>
      </w:r>
      <w:r w:rsidR="00673E65" w:rsidRPr="00DD0651">
        <w:t xml:space="preserve"> w</w:t>
      </w:r>
      <w:r w:rsidR="00966860">
        <w:t> </w:t>
      </w:r>
      <w:r w:rsidR="0077579D" w:rsidRPr="00DD0651">
        <w:t>przypadku zatrudnienia członka zarządu</w:t>
      </w:r>
      <w:r w:rsidR="00673E65" w:rsidRPr="00DD0651">
        <w:t xml:space="preserve"> w</w:t>
      </w:r>
      <w:r>
        <w:t xml:space="preserve"> </w:t>
      </w:r>
      <w:r w:rsidR="0077579D" w:rsidRPr="00DD0651">
        <w:t>utworzonej instytucji kultury.</w:t>
      </w:r>
      <w:r>
        <w:t>”</w:t>
      </w:r>
      <w:r w:rsidR="00626DE2" w:rsidRPr="00DD0651">
        <w:t>.</w:t>
      </w:r>
    </w:p>
    <w:p w:rsidR="00D423FA" w:rsidRPr="00DD0651" w:rsidRDefault="00863C23" w:rsidP="00980A55">
      <w:pPr>
        <w:pStyle w:val="ARTartustawynprozporzdzenia"/>
        <w:keepNext/>
      </w:pPr>
      <w:r w:rsidRPr="00980A55">
        <w:rPr>
          <w:rStyle w:val="Ppogrubienie"/>
        </w:rPr>
        <w:t>Art.</w:t>
      </w:r>
      <w:r w:rsidR="00425F60" w:rsidRPr="00980A55">
        <w:rPr>
          <w:rStyle w:val="Ppogrubienie"/>
        </w:rPr>
        <w:t> </w:t>
      </w:r>
      <w:r w:rsidRPr="00980A55">
        <w:rPr>
          <w:rStyle w:val="Ppogrubienie"/>
        </w:rPr>
        <w:t>1</w:t>
      </w:r>
      <w:r w:rsidR="00543193">
        <w:rPr>
          <w:rStyle w:val="Ppogrubienie"/>
        </w:rPr>
        <w:t>9</w:t>
      </w:r>
      <w:r w:rsidRPr="00980A55">
        <w:rPr>
          <w:rStyle w:val="Ppogrubienie"/>
        </w:rPr>
        <w:t>.</w:t>
      </w:r>
      <w:r w:rsidR="00543193">
        <w:rPr>
          <w:rStyle w:val="Ppogrubienie"/>
        </w:rPr>
        <w:t> </w:t>
      </w:r>
      <w:r w:rsidR="00673E65" w:rsidRPr="00DD0651">
        <w:t>W</w:t>
      </w:r>
      <w:r w:rsidR="00425F60">
        <w:t xml:space="preserve"> </w:t>
      </w:r>
      <w:r w:rsidR="00D423FA" w:rsidRPr="00DD0651">
        <w:t>ustawie</w:t>
      </w:r>
      <w:r w:rsidR="00673E65" w:rsidRPr="00DD0651">
        <w:t xml:space="preserve"> z</w:t>
      </w:r>
      <w:r w:rsidR="00425F60">
        <w:t xml:space="preserve"> </w:t>
      </w:r>
      <w:r w:rsidR="00D423FA" w:rsidRPr="00DD0651">
        <w:t>dnia 1</w:t>
      </w:r>
      <w:r w:rsidR="00673E65" w:rsidRPr="00DD0651">
        <w:t>0</w:t>
      </w:r>
      <w:r w:rsidR="00425F60">
        <w:t xml:space="preserve"> </w:t>
      </w:r>
      <w:r w:rsidR="00D423FA" w:rsidRPr="00DD0651">
        <w:t>lipca 201</w:t>
      </w:r>
      <w:r w:rsidR="00673E65" w:rsidRPr="00DD0651">
        <w:t>5</w:t>
      </w:r>
      <w:r w:rsidR="00425F60">
        <w:t xml:space="preserve"> </w:t>
      </w:r>
      <w:r w:rsidR="00D423FA" w:rsidRPr="00DD0651">
        <w:t>r.</w:t>
      </w:r>
      <w:r w:rsidR="00673E65" w:rsidRPr="00DD0651">
        <w:t xml:space="preserve"> o</w:t>
      </w:r>
      <w:r w:rsidR="00425F60">
        <w:t xml:space="preserve"> </w:t>
      </w:r>
      <w:r w:rsidR="00D423FA" w:rsidRPr="00DD0651">
        <w:t>Agencji Mienia Wojskowego (</w:t>
      </w:r>
      <w:r w:rsidR="00673E65" w:rsidRPr="00DD0651">
        <w:t>Dz.</w:t>
      </w:r>
      <w:r w:rsidR="00425F60">
        <w:t xml:space="preserve"> </w:t>
      </w:r>
      <w:r w:rsidR="00673E65" w:rsidRPr="00DD0651">
        <w:t xml:space="preserve">U. </w:t>
      </w:r>
      <w:r w:rsidR="00D7393F">
        <w:t xml:space="preserve">z 2016 r. </w:t>
      </w:r>
      <w:r w:rsidR="00673E65" w:rsidRPr="00DD0651">
        <w:t>poz.</w:t>
      </w:r>
      <w:r w:rsidR="00966860">
        <w:t> </w:t>
      </w:r>
      <w:r w:rsidR="00D7393F">
        <w:t>614</w:t>
      </w:r>
      <w:r w:rsidR="00D423FA" w:rsidRPr="00DD0651">
        <w:t>)</w:t>
      </w:r>
      <w:r w:rsidR="00673E65" w:rsidRPr="00DD0651">
        <w:t xml:space="preserve"> w</w:t>
      </w:r>
      <w:r w:rsidR="00425F60">
        <w:t xml:space="preserve"> </w:t>
      </w:r>
      <w:r w:rsidR="00673E65" w:rsidRPr="00DD0651">
        <w:t>art.</w:t>
      </w:r>
      <w:r w:rsidR="00425F60">
        <w:t xml:space="preserve"> </w:t>
      </w:r>
      <w:r w:rsidR="00D423FA" w:rsidRPr="00DD0651">
        <w:t>6</w:t>
      </w:r>
      <w:r w:rsidR="00673E65" w:rsidRPr="00DD0651">
        <w:t>3 ust.</w:t>
      </w:r>
      <w:r w:rsidR="00425F60">
        <w:t xml:space="preserve"> </w:t>
      </w:r>
      <w:r w:rsidR="00673E65" w:rsidRPr="00DD0651">
        <w:t>3</w:t>
      </w:r>
      <w:r w:rsidR="00425F60">
        <w:t xml:space="preserve"> </w:t>
      </w:r>
      <w:r w:rsidR="00D423FA" w:rsidRPr="00DD0651">
        <w:t>otrzymuje brzmienie:</w:t>
      </w:r>
    </w:p>
    <w:p w:rsidR="00D423FA" w:rsidRPr="00DD0651" w:rsidRDefault="00425F60" w:rsidP="008308B3">
      <w:pPr>
        <w:pStyle w:val="ZUSTzmustartykuempunktem"/>
      </w:pPr>
      <w:r>
        <w:t>„</w:t>
      </w:r>
      <w:r w:rsidR="00D423FA" w:rsidRPr="00DD0651">
        <w:t xml:space="preserve">3. </w:t>
      </w:r>
      <w:r w:rsidR="00905F70" w:rsidRPr="00DD0651">
        <w:t>Do w</w:t>
      </w:r>
      <w:r w:rsidR="00D423FA" w:rsidRPr="00DD0651">
        <w:t>ynagrodzeni</w:t>
      </w:r>
      <w:r w:rsidR="00905F70" w:rsidRPr="00DD0651">
        <w:t>a</w:t>
      </w:r>
      <w:r w:rsidR="00673E65" w:rsidRPr="00DD0651">
        <w:t xml:space="preserve"> i</w:t>
      </w:r>
      <w:r>
        <w:t xml:space="preserve"> </w:t>
      </w:r>
      <w:r w:rsidR="00D423FA" w:rsidRPr="00DD0651">
        <w:t>inn</w:t>
      </w:r>
      <w:r w:rsidR="00905F70" w:rsidRPr="00DD0651">
        <w:t>ych</w:t>
      </w:r>
      <w:r w:rsidR="00D423FA" w:rsidRPr="00DD0651">
        <w:t xml:space="preserve"> należności prezesów, członków zarządów</w:t>
      </w:r>
      <w:r w:rsidR="00673E65" w:rsidRPr="00DD0651">
        <w:t xml:space="preserve"> i</w:t>
      </w:r>
      <w:r>
        <w:t xml:space="preserve"> </w:t>
      </w:r>
      <w:r w:rsidR="00D423FA" w:rsidRPr="00DD0651">
        <w:t>rad nadzorczych podmiotów określonych</w:t>
      </w:r>
      <w:r w:rsidR="00673E65" w:rsidRPr="00DD0651">
        <w:t xml:space="preserve"> w</w:t>
      </w:r>
      <w:r>
        <w:t xml:space="preserve"> </w:t>
      </w:r>
      <w:r w:rsidR="00673E65" w:rsidRPr="00DD0651">
        <w:t>ust.</w:t>
      </w:r>
      <w:r>
        <w:t xml:space="preserve"> </w:t>
      </w:r>
      <w:r w:rsidR="00673E65" w:rsidRPr="00DD0651">
        <w:t>2</w:t>
      </w:r>
      <w:r>
        <w:t xml:space="preserve"> </w:t>
      </w:r>
      <w:r w:rsidR="00905F70" w:rsidRPr="00DD0651">
        <w:t xml:space="preserve">stosuje się </w:t>
      </w:r>
      <w:r w:rsidR="00D423FA" w:rsidRPr="00DD0651">
        <w:t>przepis</w:t>
      </w:r>
      <w:r w:rsidR="00905F70" w:rsidRPr="00DD0651">
        <w:t>y</w:t>
      </w:r>
      <w:r w:rsidR="00D423FA" w:rsidRPr="00DD0651">
        <w:t xml:space="preserve"> ustawy</w:t>
      </w:r>
      <w:r w:rsidR="00673E65" w:rsidRPr="00DD0651">
        <w:t xml:space="preserve"> z</w:t>
      </w:r>
      <w:r>
        <w:t xml:space="preserve"> </w:t>
      </w:r>
      <w:r w:rsidR="00966860">
        <w:t xml:space="preserve">dnia … </w:t>
      </w:r>
      <w:r w:rsidR="00673E65" w:rsidRPr="00DD0651">
        <w:t>o</w:t>
      </w:r>
      <w:r w:rsidR="00E75041">
        <w:t> </w:t>
      </w:r>
      <w:r w:rsidR="00D423FA" w:rsidRPr="00DD0651">
        <w:t>zasadach kształtowania wynagrodzeń osób kierujących niektórymi spółkami (</w:t>
      </w:r>
      <w:r w:rsidR="00673E65" w:rsidRPr="00DD0651">
        <w:t>Dz.</w:t>
      </w:r>
      <w:r>
        <w:t xml:space="preserve"> </w:t>
      </w:r>
      <w:r w:rsidR="00673E65" w:rsidRPr="00DD0651">
        <w:t>U. poz.</w:t>
      </w:r>
      <w:r>
        <w:t xml:space="preserve"> </w:t>
      </w:r>
      <w:r w:rsidR="00966860">
        <w:t>…</w:t>
      </w:r>
      <w:r w:rsidR="00D423FA" w:rsidRPr="00DD0651">
        <w:t>).</w:t>
      </w:r>
      <w:r>
        <w:t>”</w:t>
      </w:r>
      <w:r w:rsidR="00D423FA" w:rsidRPr="00DD0651">
        <w:t>.</w:t>
      </w:r>
    </w:p>
    <w:p w:rsidR="006C3BB3" w:rsidRPr="00DD0651" w:rsidRDefault="001D7AD9" w:rsidP="00980A55">
      <w:pPr>
        <w:pStyle w:val="ARTartustawynprozporzdzenia"/>
        <w:keepNext/>
      </w:pPr>
      <w:r w:rsidRPr="00980A55">
        <w:rPr>
          <w:rStyle w:val="Ppogrubienie"/>
        </w:rPr>
        <w:t>Art.</w:t>
      </w:r>
      <w:r w:rsidR="00425F60" w:rsidRPr="00980A55">
        <w:rPr>
          <w:rStyle w:val="Ppogrubienie"/>
        </w:rPr>
        <w:t> </w:t>
      </w:r>
      <w:r w:rsidR="00543193">
        <w:rPr>
          <w:rStyle w:val="Ppogrubienie"/>
        </w:rPr>
        <w:t>20</w:t>
      </w:r>
      <w:r w:rsidRPr="00980A55">
        <w:rPr>
          <w:rStyle w:val="Ppogrubienie"/>
        </w:rPr>
        <w:t>.</w:t>
      </w:r>
      <w:r w:rsidR="00543193">
        <w:rPr>
          <w:rStyle w:val="Ppogrubienie"/>
        </w:rPr>
        <w:t> </w:t>
      </w:r>
      <w:r w:rsidR="00EE48F4" w:rsidRPr="00DD0651">
        <w:t>Do umów</w:t>
      </w:r>
      <w:r w:rsidR="006C3BB3" w:rsidRPr="00DD0651">
        <w:t xml:space="preserve"> o:</w:t>
      </w:r>
    </w:p>
    <w:p w:rsidR="00591662" w:rsidRPr="00DD0651" w:rsidRDefault="006C3BB3" w:rsidP="004E7BA8">
      <w:pPr>
        <w:pStyle w:val="PKTpunkt"/>
      </w:pPr>
      <w:r w:rsidRPr="00DD0651">
        <w:t>1)</w:t>
      </w:r>
      <w:r w:rsidRPr="00DD0651">
        <w:tab/>
      </w:r>
      <w:r w:rsidR="001D7AD9" w:rsidRPr="00DD0651">
        <w:t>świadczenie usług</w:t>
      </w:r>
      <w:r w:rsidR="00673E65" w:rsidRPr="00DD0651">
        <w:t xml:space="preserve"> w</w:t>
      </w:r>
      <w:r w:rsidR="00425F60">
        <w:t xml:space="preserve"> </w:t>
      </w:r>
      <w:r w:rsidR="001D7AD9" w:rsidRPr="00DD0651">
        <w:t>zakresie zarządzania</w:t>
      </w:r>
      <w:r w:rsidR="00870866" w:rsidRPr="00DD0651">
        <w:t>,</w:t>
      </w:r>
      <w:r w:rsidR="00673E65" w:rsidRPr="00DD0651">
        <w:t xml:space="preserve"> o</w:t>
      </w:r>
      <w:r w:rsidR="00425F60">
        <w:t xml:space="preserve"> </w:t>
      </w:r>
      <w:r w:rsidR="00EE48F4" w:rsidRPr="00DD0651">
        <w:t xml:space="preserve">których </w:t>
      </w:r>
      <w:r w:rsidR="001D7AD9" w:rsidRPr="00DD0651">
        <w:t>mowa</w:t>
      </w:r>
      <w:r w:rsidR="00673E65" w:rsidRPr="00DD0651">
        <w:t xml:space="preserve"> w</w:t>
      </w:r>
      <w:r w:rsidR="00425F60">
        <w:t xml:space="preserve"> </w:t>
      </w:r>
      <w:r w:rsidR="00673E65" w:rsidRPr="00DD0651">
        <w:t>art.</w:t>
      </w:r>
      <w:r w:rsidR="00425F60">
        <w:t xml:space="preserve"> </w:t>
      </w:r>
      <w:r w:rsidR="00673E65" w:rsidRPr="00DD0651">
        <w:t>3</w:t>
      </w:r>
      <w:r w:rsidR="00425F60">
        <w:t xml:space="preserve"> </w:t>
      </w:r>
      <w:r w:rsidR="006D16BF" w:rsidRPr="00DD0651">
        <w:t xml:space="preserve">ustawy </w:t>
      </w:r>
      <w:r w:rsidR="00FA768A" w:rsidRPr="00DD0651">
        <w:t>zmienianej</w:t>
      </w:r>
      <w:r w:rsidR="00673E65" w:rsidRPr="00DD0651">
        <w:t xml:space="preserve"> w</w:t>
      </w:r>
      <w:r w:rsidR="00425F60">
        <w:t xml:space="preserve"> </w:t>
      </w:r>
      <w:r w:rsidR="00673E65" w:rsidRPr="00DD0651">
        <w:t>art.</w:t>
      </w:r>
      <w:r w:rsidR="00425F60">
        <w:t xml:space="preserve"> </w:t>
      </w:r>
      <w:r w:rsidR="00FA768A" w:rsidRPr="00DD0651">
        <w:t>14</w:t>
      </w:r>
      <w:r w:rsidR="00345D10" w:rsidRPr="00DD0651">
        <w:t>,</w:t>
      </w:r>
      <w:r w:rsidR="00673E65" w:rsidRPr="00DD0651">
        <w:t xml:space="preserve"> w</w:t>
      </w:r>
      <w:r w:rsidR="00425F60">
        <w:t xml:space="preserve"> </w:t>
      </w:r>
      <w:r w:rsidR="00EE48F4" w:rsidRPr="00DD0651">
        <w:t xml:space="preserve">brzmieniu </w:t>
      </w:r>
      <w:r w:rsidR="00FA768A" w:rsidRPr="00DD0651">
        <w:t>dotychczasowym</w:t>
      </w:r>
      <w:r w:rsidR="00EE48F4" w:rsidRPr="00DD0651">
        <w:t>,</w:t>
      </w:r>
    </w:p>
    <w:p w:rsidR="00591662" w:rsidRPr="00DD0651" w:rsidRDefault="006C3BB3" w:rsidP="00980A55">
      <w:pPr>
        <w:pStyle w:val="PKTpunkt"/>
        <w:keepNext/>
      </w:pPr>
      <w:r w:rsidRPr="00DD0651">
        <w:t>2)</w:t>
      </w:r>
      <w:r w:rsidRPr="00DD0651">
        <w:tab/>
        <w:t>zakazie konkurencji po ustaniu stosunku będącego podstawą pełnienia funkcji</w:t>
      </w:r>
      <w:r w:rsidR="00673E65" w:rsidRPr="00DD0651">
        <w:t xml:space="preserve"> w</w:t>
      </w:r>
      <w:r w:rsidR="00425F60">
        <w:t xml:space="preserve"> </w:t>
      </w:r>
      <w:r w:rsidRPr="00DD0651">
        <w:t>organie zarządzającym spółki</w:t>
      </w:r>
    </w:p>
    <w:p w:rsidR="00591662" w:rsidRPr="00DD0651" w:rsidRDefault="004E7CAC" w:rsidP="004E7BA8">
      <w:pPr>
        <w:pStyle w:val="CZWSPPKTczwsplnapunktw"/>
      </w:pPr>
      <w:r>
        <w:t xml:space="preserve">– </w:t>
      </w:r>
      <w:r w:rsidR="006C3BB3" w:rsidRPr="00DD0651">
        <w:t>zawartych przed dniem wejścia</w:t>
      </w:r>
      <w:r w:rsidR="00673E65" w:rsidRPr="00DD0651">
        <w:t xml:space="preserve"> w</w:t>
      </w:r>
      <w:r w:rsidR="00425F60">
        <w:t xml:space="preserve"> </w:t>
      </w:r>
      <w:r w:rsidR="006C3BB3" w:rsidRPr="00DD0651">
        <w:t xml:space="preserve">życie niniejszej ustawy stosuje się przepisy dotychczasowe. </w:t>
      </w:r>
    </w:p>
    <w:p w:rsidR="001754BD" w:rsidRPr="00DD0651" w:rsidRDefault="001B1AEA" w:rsidP="00966860">
      <w:pPr>
        <w:pStyle w:val="ARTartustawynprozporzdzenia"/>
      </w:pPr>
      <w:r w:rsidRPr="00980A55">
        <w:rPr>
          <w:rStyle w:val="Ppogrubienie"/>
        </w:rPr>
        <w:t>Art.</w:t>
      </w:r>
      <w:r w:rsidR="00425F60" w:rsidRPr="00980A55">
        <w:rPr>
          <w:rStyle w:val="Ppogrubienie"/>
        </w:rPr>
        <w:t> </w:t>
      </w:r>
      <w:r w:rsidR="00626DE2" w:rsidRPr="00980A55">
        <w:rPr>
          <w:rStyle w:val="Ppogrubienie"/>
        </w:rPr>
        <w:t>2</w:t>
      </w:r>
      <w:r w:rsidR="00543193">
        <w:rPr>
          <w:rStyle w:val="Ppogrubienie"/>
        </w:rPr>
        <w:t>1</w:t>
      </w:r>
      <w:r w:rsidRPr="00980A55">
        <w:rPr>
          <w:rStyle w:val="Ppogrubienie"/>
        </w:rPr>
        <w:t>.</w:t>
      </w:r>
      <w:r w:rsidR="00543193">
        <w:rPr>
          <w:rStyle w:val="Ppogrubienie"/>
        </w:rPr>
        <w:t> </w:t>
      </w:r>
      <w:r w:rsidR="00863C23" w:rsidRPr="00DD0651">
        <w:t>1.</w:t>
      </w:r>
      <w:r w:rsidR="00543193">
        <w:t> </w:t>
      </w:r>
      <w:r w:rsidR="000331AA" w:rsidRPr="00DD0651">
        <w:t>P</w:t>
      </w:r>
      <w:r w:rsidR="00BE702F" w:rsidRPr="00DD0651">
        <w:t>odmiot uprawnion</w:t>
      </w:r>
      <w:r w:rsidR="00763C58" w:rsidRPr="00DD0651">
        <w:t>y</w:t>
      </w:r>
      <w:r w:rsidR="00BE702F" w:rsidRPr="00DD0651">
        <w:t xml:space="preserve"> do wykonywania praw udziałowych </w:t>
      </w:r>
      <w:r w:rsidR="00763C58" w:rsidRPr="00DD0651">
        <w:t>jest</w:t>
      </w:r>
      <w:r w:rsidR="00BE702F" w:rsidRPr="00DD0651">
        <w:t xml:space="preserve"> obowiązan</w:t>
      </w:r>
      <w:r w:rsidR="00763C58" w:rsidRPr="00DD0651">
        <w:t>y</w:t>
      </w:r>
      <w:r w:rsidR="009B67EA" w:rsidRPr="00DD0651">
        <w:t xml:space="preserve"> </w:t>
      </w:r>
      <w:r w:rsidR="008954B7" w:rsidRPr="00DD0651">
        <w:t>podjąć działania</w:t>
      </w:r>
      <w:r w:rsidR="00BE702F" w:rsidRPr="00DD0651">
        <w:t xml:space="preserve"> mające na celu ukształtowanie</w:t>
      </w:r>
      <w:r w:rsidR="00673E65" w:rsidRPr="00DD0651">
        <w:t xml:space="preserve"> i</w:t>
      </w:r>
      <w:r w:rsidR="00425F60">
        <w:t xml:space="preserve"> </w:t>
      </w:r>
      <w:r w:rsidR="00BE702F" w:rsidRPr="00DD0651">
        <w:t>stosowanie</w:t>
      </w:r>
      <w:r w:rsidR="00673E65" w:rsidRPr="00DD0651">
        <w:t xml:space="preserve"> w</w:t>
      </w:r>
      <w:r w:rsidR="00425F60">
        <w:t xml:space="preserve"> </w:t>
      </w:r>
      <w:r w:rsidR="00BE702F" w:rsidRPr="00DD0651">
        <w:t>spół</w:t>
      </w:r>
      <w:r w:rsidR="00763C58" w:rsidRPr="00DD0651">
        <w:t>ce</w:t>
      </w:r>
      <w:r w:rsidR="00BE702F" w:rsidRPr="00DD0651">
        <w:t xml:space="preserve"> zasad wynagradzania członków organ</w:t>
      </w:r>
      <w:r w:rsidR="00763C58" w:rsidRPr="00DD0651">
        <w:t>u</w:t>
      </w:r>
      <w:r w:rsidR="00BE702F" w:rsidRPr="00DD0651">
        <w:t xml:space="preserve"> zarządzając</w:t>
      </w:r>
      <w:r w:rsidR="00763C58" w:rsidRPr="00DD0651">
        <w:t>ego</w:t>
      </w:r>
      <w:r w:rsidR="00673E65" w:rsidRPr="00DD0651">
        <w:t xml:space="preserve"> i</w:t>
      </w:r>
      <w:r w:rsidR="00425F60">
        <w:t xml:space="preserve"> </w:t>
      </w:r>
      <w:r w:rsidR="00BE702F" w:rsidRPr="00DD0651">
        <w:t>członków organ</w:t>
      </w:r>
      <w:r w:rsidR="00763C58" w:rsidRPr="00DD0651">
        <w:t>u</w:t>
      </w:r>
      <w:r w:rsidR="00BE702F" w:rsidRPr="00DD0651">
        <w:t xml:space="preserve"> nadzorcz</w:t>
      </w:r>
      <w:r w:rsidR="00763C58" w:rsidRPr="00DD0651">
        <w:t>ego</w:t>
      </w:r>
      <w:r w:rsidR="000331AA" w:rsidRPr="00DD0651">
        <w:t>,</w:t>
      </w:r>
      <w:r w:rsidR="00BE702F" w:rsidRPr="00DD0651">
        <w:t xml:space="preserve"> określonych niniejszą ustawą</w:t>
      </w:r>
      <w:r w:rsidR="000331AA" w:rsidRPr="00DD0651">
        <w:t>,</w:t>
      </w:r>
      <w:r w:rsidR="008954B7" w:rsidRPr="00DD0651">
        <w:t xml:space="preserve"> najpóźniej do</w:t>
      </w:r>
      <w:r w:rsidR="000331AA" w:rsidRPr="00DD0651">
        <w:t xml:space="preserve"> dnia zwyczajnego walnego </w:t>
      </w:r>
      <w:r w:rsidR="000331AA" w:rsidRPr="00966860">
        <w:t>zgromadzenia</w:t>
      </w:r>
      <w:r w:rsidR="000331AA" w:rsidRPr="00DD0651">
        <w:t>, którego przedmiotem będzie rozpatrzenie</w:t>
      </w:r>
      <w:r w:rsidR="00673E65" w:rsidRPr="00DD0651">
        <w:t xml:space="preserve"> i</w:t>
      </w:r>
      <w:r w:rsidR="00425F60">
        <w:t xml:space="preserve"> </w:t>
      </w:r>
      <w:r w:rsidR="000331AA" w:rsidRPr="00DD0651">
        <w:t>zatwierdzenie sprawozdania zarządu</w:t>
      </w:r>
      <w:r w:rsidR="00673E65" w:rsidRPr="00DD0651">
        <w:t xml:space="preserve"> z</w:t>
      </w:r>
      <w:r w:rsidR="00425F60">
        <w:t xml:space="preserve"> </w:t>
      </w:r>
      <w:r w:rsidR="000331AA" w:rsidRPr="00DD0651">
        <w:t>działalności spółki oraz sprawozdania finansowego za rok obrotowy rozpoczynający się</w:t>
      </w:r>
      <w:r w:rsidR="00673E65" w:rsidRPr="00DD0651">
        <w:t xml:space="preserve"> w</w:t>
      </w:r>
      <w:r w:rsidR="00425F60">
        <w:t xml:space="preserve"> </w:t>
      </w:r>
      <w:r w:rsidR="000331AA" w:rsidRPr="00DD0651">
        <w:t>201</w:t>
      </w:r>
      <w:r w:rsidR="00673E65" w:rsidRPr="00DD0651">
        <w:t>6</w:t>
      </w:r>
      <w:r w:rsidR="00425F60">
        <w:t xml:space="preserve"> </w:t>
      </w:r>
      <w:r w:rsidR="000331AA" w:rsidRPr="00DD0651">
        <w:t>r.</w:t>
      </w:r>
    </w:p>
    <w:p w:rsidR="001B1AEA" w:rsidRPr="00DD0651" w:rsidRDefault="00F41FFD" w:rsidP="008308B3">
      <w:pPr>
        <w:pStyle w:val="USTustnpkodeksu"/>
      </w:pPr>
      <w:r>
        <w:t>2.</w:t>
      </w:r>
      <w:r w:rsidR="00425F60">
        <w:t xml:space="preserve"> </w:t>
      </w:r>
      <w:r w:rsidR="001754BD" w:rsidRPr="00DD0651">
        <w:t>Podmiot uprawniony do wykonywania praw udziałowych</w:t>
      </w:r>
      <w:r w:rsidR="00673E65" w:rsidRPr="00DD0651">
        <w:t xml:space="preserve"> w</w:t>
      </w:r>
      <w:r w:rsidR="00425F60">
        <w:t xml:space="preserve"> </w:t>
      </w:r>
      <w:r w:rsidR="001754BD" w:rsidRPr="00DD0651">
        <w:t>spółce,</w:t>
      </w:r>
      <w:r w:rsidR="00673E65" w:rsidRPr="00DD0651">
        <w:t xml:space="preserve"> o</w:t>
      </w:r>
      <w:r w:rsidR="00425F60">
        <w:t xml:space="preserve"> </w:t>
      </w:r>
      <w:r w:rsidR="001754BD" w:rsidRPr="00DD0651">
        <w:t>której mowa</w:t>
      </w:r>
      <w:r w:rsidR="00673E65" w:rsidRPr="00DD0651">
        <w:t xml:space="preserve"> w</w:t>
      </w:r>
      <w:r w:rsidR="00966860">
        <w:t> </w:t>
      </w:r>
      <w:r w:rsidR="00673E65" w:rsidRPr="00DD0651">
        <w:t>art.</w:t>
      </w:r>
      <w:r w:rsidR="00425F60">
        <w:t xml:space="preserve"> </w:t>
      </w:r>
      <w:r w:rsidR="001754BD" w:rsidRPr="00DD0651">
        <w:t>1</w:t>
      </w:r>
      <w:r w:rsidR="00673E65" w:rsidRPr="00DD0651">
        <w:t>1 ust.</w:t>
      </w:r>
      <w:r w:rsidR="00425F60">
        <w:t xml:space="preserve"> </w:t>
      </w:r>
      <w:r w:rsidR="001754BD" w:rsidRPr="00DD0651">
        <w:t>1, inny niż minister właściwy do spraw Skarbu Państwa, przekazuje ministrowi właściwemu do spraw Skarbu Państwa,</w:t>
      </w:r>
      <w:r w:rsidR="00673E65" w:rsidRPr="00DD0651">
        <w:t xml:space="preserve"> w</w:t>
      </w:r>
      <w:r w:rsidR="00425F60">
        <w:t xml:space="preserve"> </w:t>
      </w:r>
      <w:r w:rsidR="001754BD" w:rsidRPr="00DD0651">
        <w:t xml:space="preserve">terminie </w:t>
      </w:r>
      <w:r w:rsidR="00FE594A" w:rsidRPr="00DD0651">
        <w:t>trzech miesięcy od dnia odbycia zwyczajnego walnego zgromadzenia</w:t>
      </w:r>
      <w:r w:rsidR="001754BD" w:rsidRPr="00DD0651">
        <w:t>,</w:t>
      </w:r>
      <w:r w:rsidR="00673E65" w:rsidRPr="00DD0651">
        <w:t xml:space="preserve"> o</w:t>
      </w:r>
      <w:r w:rsidR="00425F60">
        <w:t xml:space="preserve"> </w:t>
      </w:r>
      <w:r w:rsidR="00FE594A" w:rsidRPr="00DD0651">
        <w:t>którym mowa</w:t>
      </w:r>
      <w:r w:rsidR="00673E65" w:rsidRPr="00DD0651">
        <w:t xml:space="preserve"> w</w:t>
      </w:r>
      <w:r w:rsidR="00425F60">
        <w:t xml:space="preserve"> </w:t>
      </w:r>
      <w:r w:rsidR="00673E65" w:rsidRPr="00DD0651">
        <w:t>ust.</w:t>
      </w:r>
      <w:r w:rsidR="00425F60">
        <w:t xml:space="preserve"> </w:t>
      </w:r>
      <w:r w:rsidR="00FE594A" w:rsidRPr="00DD0651">
        <w:t>1,</w:t>
      </w:r>
      <w:r w:rsidR="00B64D63" w:rsidRPr="00DD0651">
        <w:t xml:space="preserve"> </w:t>
      </w:r>
      <w:r w:rsidR="001754BD" w:rsidRPr="00DD0651">
        <w:t xml:space="preserve">informację </w:t>
      </w:r>
      <w:r w:rsidR="00A777FE" w:rsidRPr="00DD0651">
        <w:t>w sprawie</w:t>
      </w:r>
      <w:r w:rsidR="00B64D63" w:rsidRPr="00DD0651">
        <w:t xml:space="preserve"> </w:t>
      </w:r>
      <w:r w:rsidR="00FE594A" w:rsidRPr="00DD0651">
        <w:t>realizacji obowiązku,</w:t>
      </w:r>
      <w:r w:rsidR="00673E65" w:rsidRPr="00DD0651">
        <w:t xml:space="preserve"> o</w:t>
      </w:r>
      <w:r w:rsidR="00425F60">
        <w:t xml:space="preserve"> </w:t>
      </w:r>
      <w:r w:rsidR="00FE594A" w:rsidRPr="00DD0651">
        <w:t>którym mowa</w:t>
      </w:r>
      <w:r w:rsidR="00673E65" w:rsidRPr="00DD0651">
        <w:t xml:space="preserve"> w</w:t>
      </w:r>
      <w:r w:rsidR="00425F60">
        <w:t xml:space="preserve"> </w:t>
      </w:r>
      <w:r w:rsidR="00673E65" w:rsidRPr="00DD0651">
        <w:t>art.</w:t>
      </w:r>
      <w:r w:rsidR="00425F60">
        <w:t xml:space="preserve"> </w:t>
      </w:r>
      <w:r w:rsidR="00FE594A" w:rsidRPr="00DD0651">
        <w:t>2.</w:t>
      </w:r>
    </w:p>
    <w:p w:rsidR="00966860" w:rsidRDefault="00870866" w:rsidP="004E7CAC">
      <w:pPr>
        <w:pStyle w:val="ARTartustawynprozporzdzenia"/>
      </w:pPr>
      <w:r w:rsidRPr="00980A55">
        <w:rPr>
          <w:rStyle w:val="Ppogrubienie"/>
        </w:rPr>
        <w:t>Art.</w:t>
      </w:r>
      <w:r w:rsidR="00425F60" w:rsidRPr="00980A55">
        <w:rPr>
          <w:rStyle w:val="Ppogrubienie"/>
        </w:rPr>
        <w:t> </w:t>
      </w:r>
      <w:r w:rsidR="001E2610" w:rsidRPr="00980A55">
        <w:rPr>
          <w:rStyle w:val="Ppogrubienie"/>
        </w:rPr>
        <w:t>2</w:t>
      </w:r>
      <w:r w:rsidR="00543193">
        <w:rPr>
          <w:rStyle w:val="Ppogrubienie"/>
        </w:rPr>
        <w:t>2</w:t>
      </w:r>
      <w:r w:rsidR="001D7AD9" w:rsidRPr="00980A55">
        <w:rPr>
          <w:rStyle w:val="Ppogrubienie"/>
        </w:rPr>
        <w:t>.</w:t>
      </w:r>
      <w:r w:rsidR="00543193">
        <w:rPr>
          <w:rStyle w:val="Ppogrubienie"/>
        </w:rPr>
        <w:t> </w:t>
      </w:r>
      <w:r w:rsidR="001D7AD9" w:rsidRPr="00DD0651">
        <w:t>Ustawa wchodzi</w:t>
      </w:r>
      <w:r w:rsidR="00673E65" w:rsidRPr="00DD0651">
        <w:t xml:space="preserve"> w</w:t>
      </w:r>
      <w:r w:rsidR="00425F60">
        <w:t xml:space="preserve"> </w:t>
      </w:r>
      <w:r w:rsidR="001D7AD9" w:rsidRPr="00DD0651">
        <w:t>życie po upływie 3</w:t>
      </w:r>
      <w:r w:rsidR="00673E65" w:rsidRPr="00DD0651">
        <w:t>0</w:t>
      </w:r>
      <w:r w:rsidR="00425F60">
        <w:t xml:space="preserve"> </w:t>
      </w:r>
      <w:r w:rsidR="001D7AD9" w:rsidRPr="00DD0651">
        <w:t>dni od dnia ogłoszenia.</w:t>
      </w:r>
    </w:p>
    <w:sectPr w:rsidR="00966860"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DC45152" w15:done="0"/>
  <w15:commentEx w15:paraId="7F70A7B4" w15:done="0"/>
  <w15:commentEx w15:paraId="1FDE9A54" w15:done="0"/>
  <w15:commentEx w15:paraId="39D35EC2" w15:done="0"/>
  <w15:commentEx w15:paraId="7CE714EF" w15:done="0"/>
  <w15:commentEx w15:paraId="481B1A92" w15:done="0"/>
  <w15:commentEx w15:paraId="52D735B8" w15:done="0"/>
  <w15:commentEx w15:paraId="2534B627" w15:done="0"/>
  <w15:commentEx w15:paraId="723CB5A1" w15:done="0"/>
  <w15:commentEx w15:paraId="1E10DBEC" w15:done="0"/>
  <w15:commentEx w15:paraId="07D1BF16" w15:done="0"/>
  <w15:commentEx w15:paraId="149C5402" w15:done="0"/>
  <w15:commentEx w15:paraId="4C4FA03A" w15:done="0"/>
  <w15:commentEx w15:paraId="25C2A032" w15:paraIdParent="4C4FA03A" w15:done="0"/>
  <w15:commentEx w15:paraId="368870D0" w15:done="0"/>
  <w15:commentEx w15:paraId="2B5C9C74" w15:done="0"/>
  <w15:commentEx w15:paraId="1AEACD28" w15:paraIdParent="2B5C9C7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5F60" w:rsidRDefault="00425F60">
      <w:r>
        <w:separator/>
      </w:r>
    </w:p>
  </w:endnote>
  <w:endnote w:type="continuationSeparator" w:id="0">
    <w:p w:rsidR="00425F60" w:rsidRDefault="00425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5F60" w:rsidRDefault="00425F60">
      <w:r>
        <w:separator/>
      </w:r>
    </w:p>
  </w:footnote>
  <w:footnote w:type="continuationSeparator" w:id="0">
    <w:p w:rsidR="00425F60" w:rsidRDefault="00425F60">
      <w:r>
        <w:continuationSeparator/>
      </w:r>
    </w:p>
  </w:footnote>
  <w:footnote w:id="1">
    <w:p w:rsidR="00425F60" w:rsidRDefault="00425F60" w:rsidP="00F547FB">
      <w:pPr>
        <w:pStyle w:val="ODNONIKtreodnonika"/>
      </w:pPr>
      <w:r w:rsidRPr="00F653BF">
        <w:rPr>
          <w:rStyle w:val="Odwoanieprzypisudolnego"/>
        </w:rPr>
        <w:footnoteRef/>
      </w:r>
      <w:r w:rsidRPr="00F653BF">
        <w:rPr>
          <w:vertAlign w:val="superscript"/>
        </w:rPr>
        <w:t>)</w:t>
      </w:r>
      <w:r w:rsidRPr="00F653BF">
        <w:tab/>
        <w:t>Niniejszą ustawą zmienia się ustawy: ustawę z dnia 21 sierpnia 1997 r. o ograniczeniu prowadzenia działalności gospodarczej przez osoby pełniące funkcje publiczne, ustawę z dnia 3 marca 2000 r. o</w:t>
      </w:r>
      <w:r>
        <w:t> </w:t>
      </w:r>
      <w:r w:rsidRPr="00F653BF">
        <w:t>wynagradzaniu osób kierujących niektórymi podmiotami prawnymi, ust</w:t>
      </w:r>
      <w:r w:rsidR="00485931">
        <w:t>awę z dnia 15 września 2000 r. –</w:t>
      </w:r>
      <w:r w:rsidRPr="00F653BF">
        <w:t xml:space="preserve"> Kodeks spółek handlowych</w:t>
      </w:r>
      <w:r w:rsidRPr="004E7BA8">
        <w:t>,</w:t>
      </w:r>
      <w:r w:rsidRPr="00F653BF">
        <w:t xml:space="preserve"> </w:t>
      </w:r>
      <w:r w:rsidR="002950BA">
        <w:t>ustawę z dnia 14 marca 2003 r. o Banku Gospodarstwa Krajowego, ustawę z </w:t>
      </w:r>
      <w:r w:rsidRPr="00F653BF">
        <w:t>dnia 7 września 2007 r. o przygotowaniu finałowego turnieju Mistrzostw Europy w Piłce Nożnej UEFA EURO 2012</w:t>
      </w:r>
      <w:r w:rsidRPr="004E7BA8">
        <w:t>, ustawę z dnia 15 stycznia 2015 r. o przekształc</w:t>
      </w:r>
      <w:r>
        <w:t>a</w:t>
      </w:r>
      <w:r w:rsidRPr="004E7BA8">
        <w:t>niu jednoosobowych spółek Skarbu Państwa prowadzących działalność z wykorzystaniem dóbr kultury w</w:t>
      </w:r>
      <w:r>
        <w:t> </w:t>
      </w:r>
      <w:r w:rsidRPr="004E7BA8">
        <w:t>państwowe i</w:t>
      </w:r>
      <w:r w:rsidR="002950BA">
        <w:t>nstytucje kultury oraz ustawę z </w:t>
      </w:r>
      <w:r w:rsidRPr="004E7BA8">
        <w:t xml:space="preserve">dnia </w:t>
      </w:r>
      <w:r w:rsidRPr="00DD0651">
        <w:t>10 lipca 2015 r. o Agencji</w:t>
      </w:r>
      <w:r w:rsidRPr="004E7BA8">
        <w:t xml:space="preserve"> Mienia Wojskowego</w:t>
      </w:r>
      <w:r w:rsidRPr="00F653BF">
        <w:t>.</w:t>
      </w:r>
      <w:r>
        <w:t xml:space="preserve"> </w:t>
      </w:r>
    </w:p>
  </w:footnote>
  <w:footnote w:id="2">
    <w:p w:rsidR="00425F60" w:rsidRPr="00673E65" w:rsidRDefault="00425F60" w:rsidP="008308B3">
      <w:pPr>
        <w:pStyle w:val="ODNONIKtreodnonika"/>
        <w:rPr>
          <w:rStyle w:val="IGindeksgrny"/>
          <w:rFonts w:ascii="Calibri" w:eastAsia="Calibri" w:hAnsi="Calibri" w:cs="Calibri"/>
          <w:sz w:val="22"/>
          <w:szCs w:val="22"/>
          <w:lang w:eastAsia="en-US"/>
        </w:rPr>
      </w:pPr>
      <w:r w:rsidRPr="00673E65">
        <w:rPr>
          <w:rStyle w:val="IGindeksgrny"/>
        </w:rPr>
        <w:footnoteRef/>
      </w:r>
      <w:r>
        <w:rPr>
          <w:rStyle w:val="IGindeksgrny"/>
        </w:rPr>
        <w:t>)</w:t>
      </w:r>
      <w:r>
        <w:rPr>
          <w:rStyle w:val="IGindeksgrny"/>
        </w:rPr>
        <w:tab/>
      </w:r>
      <w:r w:rsidRPr="00D26701">
        <w:t>Zmiany tekstu jednolitego wymienionej ustawy zostały ogłoszone w Dz.</w:t>
      </w:r>
      <w:r>
        <w:t xml:space="preserve"> </w:t>
      </w:r>
      <w:r w:rsidRPr="00D26701">
        <w:t>U. z</w:t>
      </w:r>
      <w:r>
        <w:t xml:space="preserve"> </w:t>
      </w:r>
      <w:r w:rsidRPr="004A5140">
        <w:t>2015 r. poz. 978, 1260 i 1844</w:t>
      </w:r>
      <w:r>
        <w:t>.</w:t>
      </w:r>
    </w:p>
  </w:footnote>
  <w:footnote w:id="3">
    <w:p w:rsidR="00425F60" w:rsidRPr="00D26701" w:rsidRDefault="00425F60">
      <w:pPr>
        <w:pStyle w:val="ODNONIKtreodnonika"/>
        <w:rPr>
          <w:rFonts w:cs="Times New Roman"/>
        </w:rPr>
      </w:pPr>
      <w:r w:rsidRPr="00D26701">
        <w:rPr>
          <w:rStyle w:val="Odwoanieprzypisudolnego"/>
        </w:rPr>
        <w:footnoteRef/>
      </w:r>
      <w:r w:rsidRPr="00D26701">
        <w:rPr>
          <w:rFonts w:cs="Times New Roman"/>
          <w:vertAlign w:val="superscript"/>
        </w:rPr>
        <w:t>)</w:t>
      </w:r>
      <w:r w:rsidRPr="00D26701">
        <w:rPr>
          <w:rFonts w:cs="Times New Roman"/>
          <w:vertAlign w:val="superscript"/>
        </w:rPr>
        <w:tab/>
      </w:r>
      <w:r w:rsidRPr="00D26701">
        <w:rPr>
          <w:rFonts w:cs="Times New Roman"/>
        </w:rPr>
        <w:t>Zmiany tekstu jednolitego wymienionej ustawy zostały ogłoszone w Dz.</w:t>
      </w:r>
      <w:r>
        <w:rPr>
          <w:rFonts w:cs="Times New Roman"/>
        </w:rPr>
        <w:t xml:space="preserve"> </w:t>
      </w:r>
      <w:r w:rsidRPr="00D26701">
        <w:rPr>
          <w:rFonts w:cs="Times New Roman"/>
        </w:rPr>
        <w:t>U. z 2014 r. poz. 768 oraz z 2015 r. poz. 978, 1221, 1586 i 1893.</w:t>
      </w:r>
    </w:p>
  </w:footnote>
  <w:footnote w:id="4">
    <w:p w:rsidR="00425F60" w:rsidRDefault="00425F60" w:rsidP="004E7BA8">
      <w:pPr>
        <w:pStyle w:val="ODNONIKtreodnonika"/>
        <w:rPr>
          <w:rFonts w:cs="Times New Roman"/>
        </w:rPr>
      </w:pPr>
      <w:r w:rsidRPr="00D26701">
        <w:rPr>
          <w:rStyle w:val="Odwoanieprzypisudolnego"/>
        </w:rPr>
        <w:footnoteRef/>
      </w:r>
      <w:r w:rsidRPr="00D26701">
        <w:rPr>
          <w:rFonts w:cs="Times New Roman"/>
          <w:vertAlign w:val="superscript"/>
        </w:rPr>
        <w:t>)</w:t>
      </w:r>
      <w:r w:rsidRPr="00D26701">
        <w:rPr>
          <w:rFonts w:cs="Times New Roman"/>
          <w:vertAlign w:val="superscript"/>
        </w:rPr>
        <w:tab/>
      </w:r>
      <w:r w:rsidRPr="00D26701">
        <w:rPr>
          <w:rFonts w:cs="Times New Roman"/>
        </w:rPr>
        <w:t>Zmiany tekstu jednolitego wymienionej ustawy zostały ogłoszone w Dz. U. z 2013</w:t>
      </w:r>
      <w:r>
        <w:rPr>
          <w:rFonts w:cs="Times New Roman"/>
        </w:rPr>
        <w:t xml:space="preserve"> </w:t>
      </w:r>
      <w:r w:rsidRPr="00D26701">
        <w:rPr>
          <w:rFonts w:cs="Times New Roman"/>
        </w:rPr>
        <w:t>r. poz. 984 i 1238, z</w:t>
      </w:r>
      <w:r>
        <w:rPr>
          <w:rFonts w:cs="Times New Roman"/>
        </w:rPr>
        <w:t> </w:t>
      </w:r>
      <w:r w:rsidRPr="00D26701">
        <w:rPr>
          <w:rFonts w:cs="Times New Roman"/>
        </w:rPr>
        <w:t>2014</w:t>
      </w:r>
      <w:r>
        <w:rPr>
          <w:rFonts w:cs="Times New Roman"/>
        </w:rPr>
        <w:t> </w:t>
      </w:r>
      <w:r w:rsidRPr="00D26701">
        <w:rPr>
          <w:rFonts w:cs="Times New Roman"/>
        </w:rPr>
        <w:t xml:space="preserve">r. poz. 457, 490, 900, 942, 1101 i 1662, z 2015 r. poz. 151, 478, 942, </w:t>
      </w:r>
      <w:bookmarkStart w:id="1" w:name="#hiperlinkText.rpc?hiperlink=type=tresc:"/>
      <w:r w:rsidRPr="00D26701">
        <w:rPr>
          <w:rFonts w:cs="Times New Roman"/>
        </w:rPr>
        <w:t>1618</w:t>
      </w:r>
      <w:bookmarkEnd w:id="1"/>
      <w:r w:rsidRPr="00D26701">
        <w:rPr>
          <w:rFonts w:cs="Times New Roman"/>
        </w:rPr>
        <w:t xml:space="preserve">, </w:t>
      </w:r>
      <w:r w:rsidRPr="00085B53">
        <w:rPr>
          <w:rFonts w:cs="Times New Roman"/>
        </w:rPr>
        <w:t>1893</w:t>
      </w:r>
      <w:r w:rsidRPr="00D26701">
        <w:rPr>
          <w:rFonts w:cs="Times New Roman"/>
        </w:rPr>
        <w:t xml:space="preserve">, 1960 i </w:t>
      </w:r>
      <w:r w:rsidRPr="00085B53">
        <w:rPr>
          <w:rFonts w:cs="Times New Roman"/>
        </w:rPr>
        <w:t>2</w:t>
      </w:r>
      <w:r w:rsidRPr="00D26701">
        <w:rPr>
          <w:rFonts w:cs="Times New Roman"/>
        </w:rPr>
        <w:t>365 oraz z</w:t>
      </w:r>
      <w:r>
        <w:rPr>
          <w:rFonts w:cs="Times New Roman"/>
        </w:rPr>
        <w:t> </w:t>
      </w:r>
      <w:r w:rsidRPr="00085B53">
        <w:rPr>
          <w:rFonts w:cs="Times New Roman"/>
        </w:rPr>
        <w:t>2016</w:t>
      </w:r>
      <w:r w:rsidRPr="00D26701">
        <w:rPr>
          <w:rFonts w:cs="Times New Roman"/>
        </w:rPr>
        <w:t xml:space="preserve"> r. poz</w:t>
      </w:r>
      <w:r w:rsidRPr="00085B53">
        <w:rPr>
          <w:rFonts w:cs="Times New Roman"/>
        </w:rPr>
        <w:t>.</w:t>
      </w:r>
      <w:r>
        <w:rPr>
          <w:rFonts w:cs="Times New Roman"/>
        </w:rPr>
        <w:t xml:space="preserve"> </w:t>
      </w:r>
      <w:r w:rsidRPr="00085B53">
        <w:rPr>
          <w:rFonts w:cs="Times New Roman"/>
        </w:rPr>
        <w:t>266</w:t>
      </w:r>
      <w:r w:rsidRPr="00D26701">
        <w:rPr>
          <w:rFonts w:cs="Times New Roman"/>
        </w:rPr>
        <w:t>.</w:t>
      </w:r>
    </w:p>
  </w:footnote>
  <w:footnote w:id="5">
    <w:p w:rsidR="00425F60" w:rsidRPr="00673E65" w:rsidRDefault="00425F60" w:rsidP="008308B3">
      <w:pPr>
        <w:pStyle w:val="ODNONIKtreodnonika"/>
        <w:rPr>
          <w:rStyle w:val="IGindeksgrny"/>
          <w:rFonts w:ascii="Calibri" w:eastAsia="Calibri" w:hAnsi="Calibri" w:cs="Calibri"/>
          <w:sz w:val="22"/>
          <w:szCs w:val="22"/>
          <w:lang w:eastAsia="en-US"/>
        </w:rPr>
      </w:pPr>
      <w:r w:rsidRPr="00673E65">
        <w:rPr>
          <w:rStyle w:val="IGindeksgrny"/>
        </w:rPr>
        <w:footnoteRef/>
      </w:r>
      <w:r w:rsidRPr="00673E65">
        <w:rPr>
          <w:rStyle w:val="IGindeksgrny"/>
        </w:rPr>
        <w:t>)</w:t>
      </w:r>
      <w:r>
        <w:rPr>
          <w:rStyle w:val="IGindeksgrny"/>
        </w:rPr>
        <w:tab/>
      </w:r>
      <w:r w:rsidRPr="00D26701">
        <w:t>Zmiany tekstu jednolitego wymienionej ustawy zostały ogłoszone w Dz.</w:t>
      </w:r>
      <w:r>
        <w:t xml:space="preserve"> </w:t>
      </w:r>
      <w:r w:rsidRPr="00D26701">
        <w:t>U. z</w:t>
      </w:r>
      <w:r>
        <w:t xml:space="preserve"> 2015 r. poz. </w:t>
      </w:r>
      <w:r w:rsidRPr="00B72AA3">
        <w:t>1741, 1753</w:t>
      </w:r>
      <w:r>
        <w:t>,</w:t>
      </w:r>
      <w:r w:rsidRPr="00B72AA3">
        <w:t xml:space="preserve"> 1777</w:t>
      </w:r>
      <w:r>
        <w:t xml:space="preserve"> i 1893.</w:t>
      </w:r>
    </w:p>
  </w:footnote>
  <w:footnote w:id="6">
    <w:p w:rsidR="00425F60" w:rsidRDefault="00425F60">
      <w:pPr>
        <w:pStyle w:val="Tekstprzypisudolnego"/>
        <w:spacing w:line="240" w:lineRule="auto"/>
        <w:ind w:left="284" w:hanging="284"/>
        <w:jc w:val="both"/>
      </w:pPr>
      <w:r w:rsidRPr="00D26701">
        <w:rPr>
          <w:rStyle w:val="Odwoanieprzypisudolnego"/>
          <w:rFonts w:ascii="Times New Roman" w:hAnsi="Times New Roman"/>
          <w:sz w:val="20"/>
          <w:szCs w:val="20"/>
        </w:rPr>
        <w:footnoteRef/>
      </w:r>
      <w:r w:rsidRPr="00D26701">
        <w:rPr>
          <w:rFonts w:ascii="Times New Roman" w:hAnsi="Times New Roman"/>
          <w:sz w:val="20"/>
          <w:szCs w:val="20"/>
          <w:vertAlign w:val="superscript"/>
        </w:rPr>
        <w:t>)</w:t>
      </w:r>
      <w:r w:rsidRPr="00D26701">
        <w:rPr>
          <w:rFonts w:ascii="Times New Roman" w:hAnsi="Times New Roman"/>
          <w:sz w:val="20"/>
          <w:szCs w:val="20"/>
          <w:vertAlign w:val="superscript"/>
        </w:rPr>
        <w:tab/>
      </w:r>
      <w:r w:rsidRPr="00D26701">
        <w:rPr>
          <w:rFonts w:ascii="Times New Roman" w:eastAsiaTheme="minorEastAsia" w:hAnsi="Times New Roman"/>
          <w:sz w:val="20"/>
          <w:szCs w:val="20"/>
        </w:rPr>
        <w:t>Zmiany wymienionej ustawy zostały ogłoszone w Dz.</w:t>
      </w:r>
      <w:r>
        <w:rPr>
          <w:rFonts w:ascii="Times New Roman" w:eastAsiaTheme="minorEastAsia" w:hAnsi="Times New Roman"/>
          <w:sz w:val="20"/>
          <w:szCs w:val="20"/>
        </w:rPr>
        <w:t xml:space="preserve"> </w:t>
      </w:r>
      <w:r w:rsidRPr="00D26701">
        <w:rPr>
          <w:rFonts w:ascii="Times New Roman" w:eastAsiaTheme="minorEastAsia" w:hAnsi="Times New Roman"/>
          <w:sz w:val="20"/>
          <w:szCs w:val="20"/>
        </w:rPr>
        <w:t>U. z 2008 r. poz. 357, z 2009 r. poz. 817</w:t>
      </w:r>
      <w:r>
        <w:rPr>
          <w:rFonts w:ascii="Times New Roman" w:eastAsiaTheme="minorEastAsia" w:hAnsi="Times New Roman"/>
          <w:sz w:val="20"/>
          <w:szCs w:val="20"/>
        </w:rPr>
        <w:t>,</w:t>
      </w:r>
      <w:r w:rsidRPr="00D26701">
        <w:rPr>
          <w:rFonts w:ascii="Times New Roman" w:eastAsiaTheme="minorEastAsia" w:hAnsi="Times New Roman"/>
          <w:sz w:val="20"/>
          <w:szCs w:val="20"/>
        </w:rPr>
        <w:t xml:space="preserve"> z 2011 r. poz. 551</w:t>
      </w:r>
      <w:r>
        <w:rPr>
          <w:rFonts w:ascii="Times New Roman" w:eastAsiaTheme="minorEastAsia" w:hAnsi="Times New Roman"/>
          <w:sz w:val="20"/>
          <w:szCs w:val="20"/>
        </w:rPr>
        <w:t xml:space="preserve"> i 1381 o</w:t>
      </w:r>
      <w:r>
        <w:rPr>
          <w:rFonts w:ascii="Times New Roman" w:hAnsi="Times New Roman"/>
          <w:sz w:val="20"/>
          <w:szCs w:val="20"/>
        </w:rPr>
        <w:t>raz z 2016 r. poz. 266.</w:t>
      </w:r>
    </w:p>
  </w:footnote>
  <w:footnote w:id="7">
    <w:p w:rsidR="00425F60" w:rsidRPr="005164D0" w:rsidRDefault="00425F60" w:rsidP="005164D0">
      <w:pPr>
        <w:pStyle w:val="ODNONIKtreodnonika"/>
      </w:pPr>
      <w:r w:rsidRPr="005164D0">
        <w:rPr>
          <w:rStyle w:val="Odwoanieprzypisudolnego"/>
          <w:rFonts w:cs="Arial"/>
        </w:rPr>
        <w:footnoteRef/>
      </w:r>
      <w:r w:rsidRPr="005164D0">
        <w:rPr>
          <w:vertAlign w:val="superscript"/>
        </w:rPr>
        <w:t>)</w:t>
      </w:r>
      <w:r>
        <w:tab/>
      </w:r>
      <w:r w:rsidRPr="005164D0">
        <w:t>Zmiany tekstu jednolitego wymienionej ustawy zostały ogłoszone w Dz. U. z 2014 r. poz. 1662 oraz z</w:t>
      </w:r>
      <w:r w:rsidR="00485931">
        <w:t> </w:t>
      </w:r>
      <w:r w:rsidRPr="005164D0">
        <w:t>2015</w:t>
      </w:r>
      <w:r w:rsidR="00485931">
        <w:t> </w:t>
      </w:r>
      <w:r w:rsidRPr="005164D0">
        <w:t>r. poz. 1066, 1220, 1224, 1240</w:t>
      </w:r>
      <w:r w:rsidR="00621211">
        <w:t>,</w:t>
      </w:r>
      <w:r w:rsidRPr="005164D0">
        <w:t xml:space="preserve"> 1268</w:t>
      </w:r>
      <w:r w:rsidR="00621211">
        <w:t xml:space="preserve"> i 1735</w:t>
      </w:r>
      <w:r w:rsidRPr="005164D0">
        <w:t>.</w:t>
      </w:r>
    </w:p>
  </w:footnote>
  <w:footnote w:id="8">
    <w:p w:rsidR="00425F60" w:rsidRPr="005451A8" w:rsidRDefault="00425F60" w:rsidP="00485931">
      <w:pPr>
        <w:pStyle w:val="ODNONIKtreodnonika"/>
        <w:rPr>
          <w:rFonts w:asciiTheme="minorHAnsi" w:hAnsiTheme="minorHAnsi"/>
        </w:rPr>
      </w:pPr>
      <w:r w:rsidRPr="00DD0651">
        <w:rPr>
          <w:rStyle w:val="Odwoanieprzypisudolnego"/>
        </w:rPr>
        <w:footnoteRef/>
      </w:r>
      <w:r w:rsidRPr="00DD0651">
        <w:rPr>
          <w:vertAlign w:val="superscript"/>
        </w:rPr>
        <w:t>)</w:t>
      </w:r>
      <w:r w:rsidRPr="00DD0651">
        <w:rPr>
          <w:vertAlign w:val="superscript"/>
        </w:rPr>
        <w:tab/>
      </w:r>
      <w:r w:rsidRPr="00DD0651">
        <w:rPr>
          <w:rFonts w:eastAsia="Times New Roman"/>
        </w:rPr>
        <w:t>Zmiany tekstu jednolitego wymienionej ustawy zostały ogłoszone w Dz. U. z 2008 r. poz. 1458, z 2009 r. poz. 1375, z 2010 r. poz. 1228 oraz z 2015 r. poz. 1635.</w:t>
      </w:r>
    </w:p>
  </w:footnote>
  <w:footnote w:id="9">
    <w:p w:rsidR="00425F60" w:rsidRPr="004536A0" w:rsidRDefault="00425F60" w:rsidP="00966860">
      <w:pPr>
        <w:pStyle w:val="ODNONIKtreodnonika"/>
      </w:pPr>
      <w:r>
        <w:rPr>
          <w:rStyle w:val="Odwoanieprzypisudolnego"/>
        </w:rPr>
        <w:footnoteRef/>
      </w:r>
      <w:r>
        <w:rPr>
          <w:vertAlign w:val="superscript"/>
        </w:rPr>
        <w:t>)</w:t>
      </w:r>
      <w:r>
        <w:rPr>
          <w:vertAlign w:val="superscript"/>
        </w:rPr>
        <w:tab/>
      </w:r>
      <w:r>
        <w:t>Patrz odnośnik nr 8</w:t>
      </w:r>
      <w:r w:rsidRPr="004536A0">
        <w:t>.</w:t>
      </w:r>
    </w:p>
  </w:footnote>
  <w:footnote w:id="10">
    <w:p w:rsidR="00425F60" w:rsidRPr="002B6EB7" w:rsidRDefault="00425F60" w:rsidP="00966860">
      <w:pPr>
        <w:pStyle w:val="ODNONIKtreodnonika"/>
        <w:rPr>
          <w:rFonts w:asciiTheme="minorHAnsi" w:hAnsiTheme="minorHAnsi"/>
        </w:rPr>
      </w:pPr>
      <w:r>
        <w:rPr>
          <w:rStyle w:val="Odwoanieprzypisudolnego"/>
        </w:rPr>
        <w:footnoteRef/>
      </w:r>
      <w:r w:rsidRPr="002B6EB7">
        <w:rPr>
          <w:vertAlign w:val="superscript"/>
        </w:rPr>
        <w:t>)</w:t>
      </w:r>
      <w:r>
        <w:tab/>
      </w:r>
      <w:r>
        <w:rPr>
          <w:rFonts w:eastAsia="Times New Roman"/>
        </w:rPr>
        <w:t>Zmiany tekstu jednolitego wymienionej ustawy zostały ogłoszone w Dz. U. z 2014 r. poz. 265 i 1161 oraz z</w:t>
      </w:r>
      <w:r w:rsidR="00966860">
        <w:rPr>
          <w:rFonts w:eastAsia="Times New Roman"/>
        </w:rPr>
        <w:t> </w:t>
      </w:r>
      <w:r>
        <w:rPr>
          <w:rFonts w:eastAsia="Times New Roman"/>
        </w:rPr>
        <w:t>2015 r. poz. 4, 978, 1333 i 1830.</w:t>
      </w:r>
    </w:p>
  </w:footnote>
  <w:footnote w:id="11">
    <w:p w:rsidR="00425F60" w:rsidRPr="00437E58" w:rsidRDefault="00425F60" w:rsidP="001116C0">
      <w:pPr>
        <w:pStyle w:val="ODNONIKtreodnonika"/>
        <w:rPr>
          <w:rFonts w:asciiTheme="minorHAnsi" w:hAnsiTheme="minorHAnsi"/>
        </w:rPr>
      </w:pPr>
      <w:r>
        <w:rPr>
          <w:rStyle w:val="Odwoanieprzypisudolnego"/>
        </w:rPr>
        <w:footnoteRef/>
      </w:r>
      <w:r w:rsidRPr="00437E58">
        <w:rPr>
          <w:vertAlign w:val="superscript"/>
        </w:rPr>
        <w:t>)</w:t>
      </w:r>
      <w:r>
        <w:tab/>
        <w:t>Zmiany tekstu jednolitego wymienionej ustawy zostały ogłoszone w Dz. U. z 2010 r. poz. 857 oraz z 2012 r. poz. 441 i 951.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F60" w:rsidRPr="00B371CC" w:rsidRDefault="00425F60" w:rsidP="00B371CC">
    <w:pPr>
      <w:pStyle w:val="Nagwek"/>
      <w:jc w:val="center"/>
    </w:pPr>
    <w:r>
      <w:t xml:space="preserve">– </w:t>
    </w:r>
    <w:r w:rsidR="00FA4864">
      <w:fldChar w:fldCharType="begin"/>
    </w:r>
    <w:r w:rsidR="00FA4864">
      <w:instrText xml:space="preserve"> PAGE  \* MERGEFORMAT </w:instrText>
    </w:r>
    <w:r w:rsidR="00FA4864">
      <w:fldChar w:fldCharType="separate"/>
    </w:r>
    <w:r w:rsidR="00FA4864">
      <w:rPr>
        <w:noProof/>
      </w:rPr>
      <w:t>17</w:t>
    </w:r>
    <w:r w:rsidR="00FA4864">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0E3188"/>
    <w:multiLevelType w:val="hybridMultilevel"/>
    <w:tmpl w:val="D2D267C4"/>
    <w:lvl w:ilvl="0" w:tplc="DFD45EC0">
      <w:start w:val="1"/>
      <w:numFmt w:val="bullet"/>
      <w:lvlText w:val=""/>
      <w:lvlJc w:val="left"/>
      <w:pPr>
        <w:ind w:left="785"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58CE30B8"/>
    <w:multiLevelType w:val="hybridMultilevel"/>
    <w:tmpl w:val="46440FD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5BD534EC"/>
    <w:multiLevelType w:val="multilevel"/>
    <w:tmpl w:val="FE165F6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71EB1D07"/>
    <w:multiLevelType w:val="hybridMultilevel"/>
    <w:tmpl w:val="791EDE3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IdMacAtCleanup w:val="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adosław Potrzeszcz">
    <w15:presenceInfo w15:providerId="AD" w15:userId="S-1-5-21-644694416-1376860576-3642098408-21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704" w:allStyles="0" w:customStyles="0" w:latentStyles="1" w:stylesInUse="0" w:headingStyles="0" w:numberingStyles="0" w:tableStyles="0" w:directFormattingOnRuns="1" w:directFormattingOnParagraphs="1" w:directFormattingOnNumbering="1" w:directFormattingOnTables="0" w:clearFormatting="1" w:top3HeadingStyles="1" w:visibleStyles="0"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AD9"/>
    <w:rsid w:val="000012DA"/>
    <w:rsid w:val="0000246E"/>
    <w:rsid w:val="000030AC"/>
    <w:rsid w:val="00003862"/>
    <w:rsid w:val="00005ACE"/>
    <w:rsid w:val="00007D20"/>
    <w:rsid w:val="00012A35"/>
    <w:rsid w:val="00016099"/>
    <w:rsid w:val="00017DC2"/>
    <w:rsid w:val="00017E57"/>
    <w:rsid w:val="00021522"/>
    <w:rsid w:val="00023471"/>
    <w:rsid w:val="00023E2D"/>
    <w:rsid w:val="00023F13"/>
    <w:rsid w:val="000248F0"/>
    <w:rsid w:val="00025872"/>
    <w:rsid w:val="000259A3"/>
    <w:rsid w:val="00025F43"/>
    <w:rsid w:val="0002701A"/>
    <w:rsid w:val="00030634"/>
    <w:rsid w:val="000319C1"/>
    <w:rsid w:val="00031A8B"/>
    <w:rsid w:val="00031BCA"/>
    <w:rsid w:val="00032904"/>
    <w:rsid w:val="000330FA"/>
    <w:rsid w:val="000331AA"/>
    <w:rsid w:val="0003362F"/>
    <w:rsid w:val="00034961"/>
    <w:rsid w:val="00035AE7"/>
    <w:rsid w:val="00036B63"/>
    <w:rsid w:val="00037E1A"/>
    <w:rsid w:val="00040AE5"/>
    <w:rsid w:val="00042D2D"/>
    <w:rsid w:val="00043495"/>
    <w:rsid w:val="00046A75"/>
    <w:rsid w:val="00046F0F"/>
    <w:rsid w:val="00047312"/>
    <w:rsid w:val="00047C67"/>
    <w:rsid w:val="000508BD"/>
    <w:rsid w:val="000517AB"/>
    <w:rsid w:val="00052290"/>
    <w:rsid w:val="0005339C"/>
    <w:rsid w:val="000534F1"/>
    <w:rsid w:val="000538EB"/>
    <w:rsid w:val="00053A7F"/>
    <w:rsid w:val="000548EE"/>
    <w:rsid w:val="0005571B"/>
    <w:rsid w:val="00057AB3"/>
    <w:rsid w:val="00060076"/>
    <w:rsid w:val="00060432"/>
    <w:rsid w:val="00060B12"/>
    <w:rsid w:val="00060D87"/>
    <w:rsid w:val="000615A5"/>
    <w:rsid w:val="00064849"/>
    <w:rsid w:val="00064E4C"/>
    <w:rsid w:val="00065737"/>
    <w:rsid w:val="00066901"/>
    <w:rsid w:val="00066C6D"/>
    <w:rsid w:val="00067481"/>
    <w:rsid w:val="00067D74"/>
    <w:rsid w:val="00071B41"/>
    <w:rsid w:val="00071BEE"/>
    <w:rsid w:val="00072EE7"/>
    <w:rsid w:val="00073400"/>
    <w:rsid w:val="000734CE"/>
    <w:rsid w:val="000736CD"/>
    <w:rsid w:val="00074BA8"/>
    <w:rsid w:val="0007533B"/>
    <w:rsid w:val="0007545D"/>
    <w:rsid w:val="00075D9C"/>
    <w:rsid w:val="000760BF"/>
    <w:rsid w:val="0007613E"/>
    <w:rsid w:val="00076BFC"/>
    <w:rsid w:val="000814A7"/>
    <w:rsid w:val="0008260A"/>
    <w:rsid w:val="0008378B"/>
    <w:rsid w:val="000844E3"/>
    <w:rsid w:val="00084CDB"/>
    <w:rsid w:val="0008557B"/>
    <w:rsid w:val="00085B53"/>
    <w:rsid w:val="00085CE7"/>
    <w:rsid w:val="000861CA"/>
    <w:rsid w:val="00086E47"/>
    <w:rsid w:val="000906EE"/>
    <w:rsid w:val="00091BA2"/>
    <w:rsid w:val="000944EF"/>
    <w:rsid w:val="0009500D"/>
    <w:rsid w:val="00096085"/>
    <w:rsid w:val="00096588"/>
    <w:rsid w:val="0009671D"/>
    <w:rsid w:val="0009732D"/>
    <w:rsid w:val="000973F0"/>
    <w:rsid w:val="000A1296"/>
    <w:rsid w:val="000A1C27"/>
    <w:rsid w:val="000A1DAD"/>
    <w:rsid w:val="000A236E"/>
    <w:rsid w:val="000A2649"/>
    <w:rsid w:val="000A2673"/>
    <w:rsid w:val="000A323B"/>
    <w:rsid w:val="000A46C5"/>
    <w:rsid w:val="000A46E3"/>
    <w:rsid w:val="000A5452"/>
    <w:rsid w:val="000A774C"/>
    <w:rsid w:val="000B298D"/>
    <w:rsid w:val="000B459F"/>
    <w:rsid w:val="000B590D"/>
    <w:rsid w:val="000B5B2D"/>
    <w:rsid w:val="000B5C0F"/>
    <w:rsid w:val="000B5DCE"/>
    <w:rsid w:val="000B6739"/>
    <w:rsid w:val="000C05BA"/>
    <w:rsid w:val="000C0E8F"/>
    <w:rsid w:val="000C2B80"/>
    <w:rsid w:val="000C2FB2"/>
    <w:rsid w:val="000C4BC4"/>
    <w:rsid w:val="000C7BF8"/>
    <w:rsid w:val="000D0110"/>
    <w:rsid w:val="000D2468"/>
    <w:rsid w:val="000D318A"/>
    <w:rsid w:val="000D6173"/>
    <w:rsid w:val="000D6F83"/>
    <w:rsid w:val="000E1113"/>
    <w:rsid w:val="000E25CC"/>
    <w:rsid w:val="000E2B11"/>
    <w:rsid w:val="000E304E"/>
    <w:rsid w:val="000E3694"/>
    <w:rsid w:val="000E490F"/>
    <w:rsid w:val="000E61AC"/>
    <w:rsid w:val="000E6241"/>
    <w:rsid w:val="000E78D8"/>
    <w:rsid w:val="000F094B"/>
    <w:rsid w:val="000F2BE3"/>
    <w:rsid w:val="000F3D0D"/>
    <w:rsid w:val="000F3D26"/>
    <w:rsid w:val="000F4AE3"/>
    <w:rsid w:val="000F507F"/>
    <w:rsid w:val="000F5CA4"/>
    <w:rsid w:val="000F6ED4"/>
    <w:rsid w:val="000F7A6E"/>
    <w:rsid w:val="00100C07"/>
    <w:rsid w:val="0010278A"/>
    <w:rsid w:val="001042BA"/>
    <w:rsid w:val="00106D03"/>
    <w:rsid w:val="00107D40"/>
    <w:rsid w:val="00110465"/>
    <w:rsid w:val="00110628"/>
    <w:rsid w:val="00110B91"/>
    <w:rsid w:val="00110C36"/>
    <w:rsid w:val="0011152B"/>
    <w:rsid w:val="001116C0"/>
    <w:rsid w:val="0011228B"/>
    <w:rsid w:val="0011245A"/>
    <w:rsid w:val="001128CE"/>
    <w:rsid w:val="00112E89"/>
    <w:rsid w:val="00113407"/>
    <w:rsid w:val="0011493E"/>
    <w:rsid w:val="00115B72"/>
    <w:rsid w:val="00120658"/>
    <w:rsid w:val="001209EC"/>
    <w:rsid w:val="00120A9E"/>
    <w:rsid w:val="00121A4B"/>
    <w:rsid w:val="0012360E"/>
    <w:rsid w:val="00123707"/>
    <w:rsid w:val="00125A9C"/>
    <w:rsid w:val="00126262"/>
    <w:rsid w:val="001270A2"/>
    <w:rsid w:val="00131237"/>
    <w:rsid w:val="00132622"/>
    <w:rsid w:val="001329AC"/>
    <w:rsid w:val="001349FE"/>
    <w:rsid w:val="00134CA0"/>
    <w:rsid w:val="0013615C"/>
    <w:rsid w:val="00137F4D"/>
    <w:rsid w:val="0014026F"/>
    <w:rsid w:val="0014260F"/>
    <w:rsid w:val="0014455A"/>
    <w:rsid w:val="00144C87"/>
    <w:rsid w:val="00146605"/>
    <w:rsid w:val="00147A47"/>
    <w:rsid w:val="00147AA1"/>
    <w:rsid w:val="00150961"/>
    <w:rsid w:val="001519A7"/>
    <w:rsid w:val="001520CF"/>
    <w:rsid w:val="001541BE"/>
    <w:rsid w:val="0015667C"/>
    <w:rsid w:val="00157110"/>
    <w:rsid w:val="0015742A"/>
    <w:rsid w:val="0015770B"/>
    <w:rsid w:val="00157DA1"/>
    <w:rsid w:val="00157E8A"/>
    <w:rsid w:val="00157F8F"/>
    <w:rsid w:val="00161557"/>
    <w:rsid w:val="001623A6"/>
    <w:rsid w:val="00163147"/>
    <w:rsid w:val="00163349"/>
    <w:rsid w:val="001647F0"/>
    <w:rsid w:val="00164C57"/>
    <w:rsid w:val="00164C9D"/>
    <w:rsid w:val="00165173"/>
    <w:rsid w:val="001668EE"/>
    <w:rsid w:val="00167929"/>
    <w:rsid w:val="00167AD0"/>
    <w:rsid w:val="001709A2"/>
    <w:rsid w:val="00170CF2"/>
    <w:rsid w:val="00171DBD"/>
    <w:rsid w:val="00172F7A"/>
    <w:rsid w:val="00173150"/>
    <w:rsid w:val="00173390"/>
    <w:rsid w:val="001736F0"/>
    <w:rsid w:val="001738C8"/>
    <w:rsid w:val="00173BB3"/>
    <w:rsid w:val="001740D0"/>
    <w:rsid w:val="00174F2C"/>
    <w:rsid w:val="001754BD"/>
    <w:rsid w:val="001755C0"/>
    <w:rsid w:val="00177871"/>
    <w:rsid w:val="00177B81"/>
    <w:rsid w:val="00180F2A"/>
    <w:rsid w:val="00182313"/>
    <w:rsid w:val="001830CC"/>
    <w:rsid w:val="00184B91"/>
    <w:rsid w:val="00184D4A"/>
    <w:rsid w:val="00186A9C"/>
    <w:rsid w:val="00186EC1"/>
    <w:rsid w:val="00190BEF"/>
    <w:rsid w:val="00191C60"/>
    <w:rsid w:val="00191E1F"/>
    <w:rsid w:val="0019473B"/>
    <w:rsid w:val="001952B1"/>
    <w:rsid w:val="00196E39"/>
    <w:rsid w:val="00197649"/>
    <w:rsid w:val="001A01FB"/>
    <w:rsid w:val="001A10E9"/>
    <w:rsid w:val="001A183D"/>
    <w:rsid w:val="001A2B65"/>
    <w:rsid w:val="001A3CD3"/>
    <w:rsid w:val="001A3DB1"/>
    <w:rsid w:val="001A51E6"/>
    <w:rsid w:val="001A5BEF"/>
    <w:rsid w:val="001A7F15"/>
    <w:rsid w:val="001B1AEA"/>
    <w:rsid w:val="001B342E"/>
    <w:rsid w:val="001B47BF"/>
    <w:rsid w:val="001B5990"/>
    <w:rsid w:val="001B6A3C"/>
    <w:rsid w:val="001B7C23"/>
    <w:rsid w:val="001C1832"/>
    <w:rsid w:val="001C188C"/>
    <w:rsid w:val="001C56F9"/>
    <w:rsid w:val="001C5D75"/>
    <w:rsid w:val="001D0E49"/>
    <w:rsid w:val="001D1783"/>
    <w:rsid w:val="001D1DB3"/>
    <w:rsid w:val="001D21CE"/>
    <w:rsid w:val="001D28C7"/>
    <w:rsid w:val="001D324B"/>
    <w:rsid w:val="001D3D09"/>
    <w:rsid w:val="001D4743"/>
    <w:rsid w:val="001D5395"/>
    <w:rsid w:val="001D53CD"/>
    <w:rsid w:val="001D55A3"/>
    <w:rsid w:val="001D5AF5"/>
    <w:rsid w:val="001D5DEE"/>
    <w:rsid w:val="001D7AD9"/>
    <w:rsid w:val="001E1E73"/>
    <w:rsid w:val="001E2610"/>
    <w:rsid w:val="001E310B"/>
    <w:rsid w:val="001E4E0C"/>
    <w:rsid w:val="001E526D"/>
    <w:rsid w:val="001E5655"/>
    <w:rsid w:val="001E7EC9"/>
    <w:rsid w:val="001F01DD"/>
    <w:rsid w:val="001F1832"/>
    <w:rsid w:val="001F220F"/>
    <w:rsid w:val="001F25B3"/>
    <w:rsid w:val="001F300C"/>
    <w:rsid w:val="001F356C"/>
    <w:rsid w:val="001F6616"/>
    <w:rsid w:val="00200524"/>
    <w:rsid w:val="00202BD4"/>
    <w:rsid w:val="002044AC"/>
    <w:rsid w:val="00204A97"/>
    <w:rsid w:val="002106BB"/>
    <w:rsid w:val="002114EF"/>
    <w:rsid w:val="002166AD"/>
    <w:rsid w:val="00217871"/>
    <w:rsid w:val="002216FE"/>
    <w:rsid w:val="00221D51"/>
    <w:rsid w:val="00221ED8"/>
    <w:rsid w:val="002231EA"/>
    <w:rsid w:val="002239C7"/>
    <w:rsid w:val="00223FDF"/>
    <w:rsid w:val="00226C35"/>
    <w:rsid w:val="00227320"/>
    <w:rsid w:val="002279C0"/>
    <w:rsid w:val="00227D67"/>
    <w:rsid w:val="00227EE2"/>
    <w:rsid w:val="00232307"/>
    <w:rsid w:val="002344B0"/>
    <w:rsid w:val="00237237"/>
    <w:rsid w:val="0023727E"/>
    <w:rsid w:val="002379A4"/>
    <w:rsid w:val="00242081"/>
    <w:rsid w:val="00243777"/>
    <w:rsid w:val="002441CD"/>
    <w:rsid w:val="00245191"/>
    <w:rsid w:val="00246473"/>
    <w:rsid w:val="002474B8"/>
    <w:rsid w:val="00247DF0"/>
    <w:rsid w:val="002501A3"/>
    <w:rsid w:val="0025166C"/>
    <w:rsid w:val="00251AB3"/>
    <w:rsid w:val="00251DA8"/>
    <w:rsid w:val="002525D2"/>
    <w:rsid w:val="002555D4"/>
    <w:rsid w:val="00256836"/>
    <w:rsid w:val="00257DAD"/>
    <w:rsid w:val="00261A16"/>
    <w:rsid w:val="002634D6"/>
    <w:rsid w:val="00263522"/>
    <w:rsid w:val="00263B86"/>
    <w:rsid w:val="00264EC6"/>
    <w:rsid w:val="002650E5"/>
    <w:rsid w:val="00265AE8"/>
    <w:rsid w:val="0026604B"/>
    <w:rsid w:val="0026628F"/>
    <w:rsid w:val="00267586"/>
    <w:rsid w:val="0027041F"/>
    <w:rsid w:val="002705EA"/>
    <w:rsid w:val="00271013"/>
    <w:rsid w:val="002718BB"/>
    <w:rsid w:val="002722B9"/>
    <w:rsid w:val="00273FE4"/>
    <w:rsid w:val="00274518"/>
    <w:rsid w:val="002765B4"/>
    <w:rsid w:val="00276A94"/>
    <w:rsid w:val="00276F17"/>
    <w:rsid w:val="00280124"/>
    <w:rsid w:val="002808AA"/>
    <w:rsid w:val="002847C7"/>
    <w:rsid w:val="00284F48"/>
    <w:rsid w:val="0028578B"/>
    <w:rsid w:val="002908BB"/>
    <w:rsid w:val="00290986"/>
    <w:rsid w:val="00290A79"/>
    <w:rsid w:val="00291CDC"/>
    <w:rsid w:val="0029405D"/>
    <w:rsid w:val="00294FA6"/>
    <w:rsid w:val="002950BA"/>
    <w:rsid w:val="00295A6F"/>
    <w:rsid w:val="0029787E"/>
    <w:rsid w:val="002A1C4E"/>
    <w:rsid w:val="002A20C4"/>
    <w:rsid w:val="002A570F"/>
    <w:rsid w:val="002A578F"/>
    <w:rsid w:val="002A6934"/>
    <w:rsid w:val="002A7292"/>
    <w:rsid w:val="002A7358"/>
    <w:rsid w:val="002A7902"/>
    <w:rsid w:val="002A79CB"/>
    <w:rsid w:val="002B04CF"/>
    <w:rsid w:val="002B0F6B"/>
    <w:rsid w:val="002B192F"/>
    <w:rsid w:val="002B23B8"/>
    <w:rsid w:val="002B4429"/>
    <w:rsid w:val="002B53C3"/>
    <w:rsid w:val="002B68A6"/>
    <w:rsid w:val="002B6EB7"/>
    <w:rsid w:val="002B7FAF"/>
    <w:rsid w:val="002C26CB"/>
    <w:rsid w:val="002C3E98"/>
    <w:rsid w:val="002C5F81"/>
    <w:rsid w:val="002D0C4F"/>
    <w:rsid w:val="002D1364"/>
    <w:rsid w:val="002D4C1D"/>
    <w:rsid w:val="002D4D30"/>
    <w:rsid w:val="002D5000"/>
    <w:rsid w:val="002D5714"/>
    <w:rsid w:val="002D598D"/>
    <w:rsid w:val="002D5DBC"/>
    <w:rsid w:val="002D7188"/>
    <w:rsid w:val="002E0FB8"/>
    <w:rsid w:val="002E1DE3"/>
    <w:rsid w:val="002E20D5"/>
    <w:rsid w:val="002E2AB6"/>
    <w:rsid w:val="002E3D3A"/>
    <w:rsid w:val="002E3F34"/>
    <w:rsid w:val="002E4E59"/>
    <w:rsid w:val="002E5F79"/>
    <w:rsid w:val="002E64FA"/>
    <w:rsid w:val="002E66D6"/>
    <w:rsid w:val="002F0A00"/>
    <w:rsid w:val="002F0CFA"/>
    <w:rsid w:val="002F25EB"/>
    <w:rsid w:val="002F2C81"/>
    <w:rsid w:val="002F5A70"/>
    <w:rsid w:val="002F669F"/>
    <w:rsid w:val="002F66CD"/>
    <w:rsid w:val="002F6A83"/>
    <w:rsid w:val="002F7722"/>
    <w:rsid w:val="003014B7"/>
    <w:rsid w:val="00301C97"/>
    <w:rsid w:val="00301E6F"/>
    <w:rsid w:val="003029F3"/>
    <w:rsid w:val="003034BC"/>
    <w:rsid w:val="003071BC"/>
    <w:rsid w:val="003075B5"/>
    <w:rsid w:val="00307D98"/>
    <w:rsid w:val="00307FF3"/>
    <w:rsid w:val="0031004C"/>
    <w:rsid w:val="003105F6"/>
    <w:rsid w:val="00311297"/>
    <w:rsid w:val="003113BE"/>
    <w:rsid w:val="00311C26"/>
    <w:rsid w:val="003120D6"/>
    <w:rsid w:val="003122CA"/>
    <w:rsid w:val="003148FD"/>
    <w:rsid w:val="00315A28"/>
    <w:rsid w:val="00317804"/>
    <w:rsid w:val="00320710"/>
    <w:rsid w:val="00321080"/>
    <w:rsid w:val="00322D45"/>
    <w:rsid w:val="0032569A"/>
    <w:rsid w:val="00325A1F"/>
    <w:rsid w:val="003268F9"/>
    <w:rsid w:val="00330BAF"/>
    <w:rsid w:val="0033335E"/>
    <w:rsid w:val="00334D26"/>
    <w:rsid w:val="00334D7E"/>
    <w:rsid w:val="00334E3A"/>
    <w:rsid w:val="003352C8"/>
    <w:rsid w:val="00335D3C"/>
    <w:rsid w:val="0033616C"/>
    <w:rsid w:val="003361DD"/>
    <w:rsid w:val="00341A6A"/>
    <w:rsid w:val="00342C95"/>
    <w:rsid w:val="00343802"/>
    <w:rsid w:val="0034546D"/>
    <w:rsid w:val="00345B9C"/>
    <w:rsid w:val="00345D10"/>
    <w:rsid w:val="00345FC2"/>
    <w:rsid w:val="00346164"/>
    <w:rsid w:val="003508DE"/>
    <w:rsid w:val="00350A88"/>
    <w:rsid w:val="00352DAE"/>
    <w:rsid w:val="00352E87"/>
    <w:rsid w:val="00354349"/>
    <w:rsid w:val="0035468D"/>
    <w:rsid w:val="00354EB9"/>
    <w:rsid w:val="0035645D"/>
    <w:rsid w:val="003602AE"/>
    <w:rsid w:val="00360929"/>
    <w:rsid w:val="00361D64"/>
    <w:rsid w:val="00362523"/>
    <w:rsid w:val="003647D5"/>
    <w:rsid w:val="003674B0"/>
    <w:rsid w:val="00371675"/>
    <w:rsid w:val="00376CBC"/>
    <w:rsid w:val="0037727C"/>
    <w:rsid w:val="00377433"/>
    <w:rsid w:val="00377E70"/>
    <w:rsid w:val="00380904"/>
    <w:rsid w:val="003813FD"/>
    <w:rsid w:val="00381FAD"/>
    <w:rsid w:val="003823EE"/>
    <w:rsid w:val="0038279E"/>
    <w:rsid w:val="00382960"/>
    <w:rsid w:val="003836E5"/>
    <w:rsid w:val="003846F7"/>
    <w:rsid w:val="003851ED"/>
    <w:rsid w:val="00385B39"/>
    <w:rsid w:val="00386785"/>
    <w:rsid w:val="00386CD6"/>
    <w:rsid w:val="00390572"/>
    <w:rsid w:val="0039086F"/>
    <w:rsid w:val="00390E89"/>
    <w:rsid w:val="00391428"/>
    <w:rsid w:val="00391B1A"/>
    <w:rsid w:val="0039426C"/>
    <w:rsid w:val="00394423"/>
    <w:rsid w:val="00396942"/>
    <w:rsid w:val="00396B49"/>
    <w:rsid w:val="00396E3E"/>
    <w:rsid w:val="003973D4"/>
    <w:rsid w:val="003A0D9A"/>
    <w:rsid w:val="003A306E"/>
    <w:rsid w:val="003A3425"/>
    <w:rsid w:val="003A4818"/>
    <w:rsid w:val="003A5BB9"/>
    <w:rsid w:val="003A5EF2"/>
    <w:rsid w:val="003A60DC"/>
    <w:rsid w:val="003A6A46"/>
    <w:rsid w:val="003A7A63"/>
    <w:rsid w:val="003A7DED"/>
    <w:rsid w:val="003B000C"/>
    <w:rsid w:val="003B0B48"/>
    <w:rsid w:val="003B0F1D"/>
    <w:rsid w:val="003B1DF1"/>
    <w:rsid w:val="003B4A57"/>
    <w:rsid w:val="003B5C89"/>
    <w:rsid w:val="003C0AD9"/>
    <w:rsid w:val="003C0ED0"/>
    <w:rsid w:val="003C1D49"/>
    <w:rsid w:val="003C35C4"/>
    <w:rsid w:val="003C6FA4"/>
    <w:rsid w:val="003D12C2"/>
    <w:rsid w:val="003D2C1C"/>
    <w:rsid w:val="003D31B9"/>
    <w:rsid w:val="003D3300"/>
    <w:rsid w:val="003D3867"/>
    <w:rsid w:val="003D519C"/>
    <w:rsid w:val="003D5652"/>
    <w:rsid w:val="003D56A3"/>
    <w:rsid w:val="003D65B5"/>
    <w:rsid w:val="003D6B2D"/>
    <w:rsid w:val="003D6EE3"/>
    <w:rsid w:val="003E0D1A"/>
    <w:rsid w:val="003E0F69"/>
    <w:rsid w:val="003E2DA3"/>
    <w:rsid w:val="003E7254"/>
    <w:rsid w:val="003F020D"/>
    <w:rsid w:val="003F03D9"/>
    <w:rsid w:val="003F1E82"/>
    <w:rsid w:val="003F2F8A"/>
    <w:rsid w:val="003F2FBE"/>
    <w:rsid w:val="003F318D"/>
    <w:rsid w:val="003F42FF"/>
    <w:rsid w:val="003F43FF"/>
    <w:rsid w:val="003F5BAE"/>
    <w:rsid w:val="003F6ED7"/>
    <w:rsid w:val="003F7731"/>
    <w:rsid w:val="00401C84"/>
    <w:rsid w:val="00403210"/>
    <w:rsid w:val="004035BB"/>
    <w:rsid w:val="004035EB"/>
    <w:rsid w:val="0040646F"/>
    <w:rsid w:val="00407332"/>
    <w:rsid w:val="004077D4"/>
    <w:rsid w:val="00407828"/>
    <w:rsid w:val="00412033"/>
    <w:rsid w:val="00412753"/>
    <w:rsid w:val="00413D8E"/>
    <w:rsid w:val="004140F2"/>
    <w:rsid w:val="00416434"/>
    <w:rsid w:val="004175F7"/>
    <w:rsid w:val="00417804"/>
    <w:rsid w:val="00417B22"/>
    <w:rsid w:val="00417F81"/>
    <w:rsid w:val="00421085"/>
    <w:rsid w:val="00421249"/>
    <w:rsid w:val="004218A2"/>
    <w:rsid w:val="00423FC8"/>
    <w:rsid w:val="004245F0"/>
    <w:rsid w:val="0042465E"/>
    <w:rsid w:val="00424DF7"/>
    <w:rsid w:val="00425EE9"/>
    <w:rsid w:val="00425F60"/>
    <w:rsid w:val="0042719A"/>
    <w:rsid w:val="00431C42"/>
    <w:rsid w:val="00432B76"/>
    <w:rsid w:val="0043335A"/>
    <w:rsid w:val="00433438"/>
    <w:rsid w:val="00433870"/>
    <w:rsid w:val="00434D01"/>
    <w:rsid w:val="00435D26"/>
    <w:rsid w:val="00437E58"/>
    <w:rsid w:val="00440C99"/>
    <w:rsid w:val="00440F77"/>
    <w:rsid w:val="00441748"/>
    <w:rsid w:val="0044175C"/>
    <w:rsid w:val="00443795"/>
    <w:rsid w:val="0044555A"/>
    <w:rsid w:val="00445F4D"/>
    <w:rsid w:val="0044730A"/>
    <w:rsid w:val="004504C0"/>
    <w:rsid w:val="00452E8D"/>
    <w:rsid w:val="004536A0"/>
    <w:rsid w:val="004542FB"/>
    <w:rsid w:val="00454D67"/>
    <w:rsid w:val="004550FB"/>
    <w:rsid w:val="004564D5"/>
    <w:rsid w:val="00460A2D"/>
    <w:rsid w:val="0046111A"/>
    <w:rsid w:val="00462946"/>
    <w:rsid w:val="00462E21"/>
    <w:rsid w:val="00463F43"/>
    <w:rsid w:val="00464B94"/>
    <w:rsid w:val="00464FDC"/>
    <w:rsid w:val="004653A8"/>
    <w:rsid w:val="00465A0B"/>
    <w:rsid w:val="00465A27"/>
    <w:rsid w:val="004676B5"/>
    <w:rsid w:val="0046784A"/>
    <w:rsid w:val="0047077C"/>
    <w:rsid w:val="00470B05"/>
    <w:rsid w:val="0047207C"/>
    <w:rsid w:val="00472493"/>
    <w:rsid w:val="00472CD6"/>
    <w:rsid w:val="004735D0"/>
    <w:rsid w:val="00474E3C"/>
    <w:rsid w:val="00476AE8"/>
    <w:rsid w:val="00477EC5"/>
    <w:rsid w:val="00480015"/>
    <w:rsid w:val="00480A58"/>
    <w:rsid w:val="00482151"/>
    <w:rsid w:val="004845FD"/>
    <w:rsid w:val="00484696"/>
    <w:rsid w:val="00484881"/>
    <w:rsid w:val="00485931"/>
    <w:rsid w:val="00485FAD"/>
    <w:rsid w:val="00487AED"/>
    <w:rsid w:val="00491EDF"/>
    <w:rsid w:val="00492A3F"/>
    <w:rsid w:val="004935B5"/>
    <w:rsid w:val="00494F62"/>
    <w:rsid w:val="00495AAE"/>
    <w:rsid w:val="004A1A3E"/>
    <w:rsid w:val="004A2001"/>
    <w:rsid w:val="004A3590"/>
    <w:rsid w:val="004A5140"/>
    <w:rsid w:val="004A791A"/>
    <w:rsid w:val="004B00A7"/>
    <w:rsid w:val="004B16B6"/>
    <w:rsid w:val="004B25E2"/>
    <w:rsid w:val="004B34D7"/>
    <w:rsid w:val="004B4757"/>
    <w:rsid w:val="004B5037"/>
    <w:rsid w:val="004B5B2F"/>
    <w:rsid w:val="004B626A"/>
    <w:rsid w:val="004B660E"/>
    <w:rsid w:val="004B79F4"/>
    <w:rsid w:val="004C05BD"/>
    <w:rsid w:val="004C1680"/>
    <w:rsid w:val="004C2D1E"/>
    <w:rsid w:val="004C3B06"/>
    <w:rsid w:val="004C3F97"/>
    <w:rsid w:val="004C7EE7"/>
    <w:rsid w:val="004D0C22"/>
    <w:rsid w:val="004D0EF7"/>
    <w:rsid w:val="004D0F23"/>
    <w:rsid w:val="004D2283"/>
    <w:rsid w:val="004D2DEE"/>
    <w:rsid w:val="004D2E1F"/>
    <w:rsid w:val="004D4DFB"/>
    <w:rsid w:val="004D56BA"/>
    <w:rsid w:val="004D6449"/>
    <w:rsid w:val="004D6F2D"/>
    <w:rsid w:val="004D7FD9"/>
    <w:rsid w:val="004E05E5"/>
    <w:rsid w:val="004E1324"/>
    <w:rsid w:val="004E19A5"/>
    <w:rsid w:val="004E2EF9"/>
    <w:rsid w:val="004E37E5"/>
    <w:rsid w:val="004E3B79"/>
    <w:rsid w:val="004E3FDB"/>
    <w:rsid w:val="004E4651"/>
    <w:rsid w:val="004E5A59"/>
    <w:rsid w:val="004E5DCD"/>
    <w:rsid w:val="004E695B"/>
    <w:rsid w:val="004E6F9B"/>
    <w:rsid w:val="004E7BA8"/>
    <w:rsid w:val="004E7CAC"/>
    <w:rsid w:val="004F0BF5"/>
    <w:rsid w:val="004F160C"/>
    <w:rsid w:val="004F1F4A"/>
    <w:rsid w:val="004F296D"/>
    <w:rsid w:val="004F3EF6"/>
    <w:rsid w:val="004F508B"/>
    <w:rsid w:val="004F56CF"/>
    <w:rsid w:val="004F5DBF"/>
    <w:rsid w:val="004F695F"/>
    <w:rsid w:val="004F6CA4"/>
    <w:rsid w:val="00500752"/>
    <w:rsid w:val="00501A50"/>
    <w:rsid w:val="0050222D"/>
    <w:rsid w:val="00503AF3"/>
    <w:rsid w:val="0050696D"/>
    <w:rsid w:val="00507E0B"/>
    <w:rsid w:val="0051094B"/>
    <w:rsid w:val="005110D7"/>
    <w:rsid w:val="0051123F"/>
    <w:rsid w:val="00511711"/>
    <w:rsid w:val="00511D99"/>
    <w:rsid w:val="005128D3"/>
    <w:rsid w:val="0051344F"/>
    <w:rsid w:val="005147E8"/>
    <w:rsid w:val="005158F2"/>
    <w:rsid w:val="005164D0"/>
    <w:rsid w:val="00525D5F"/>
    <w:rsid w:val="00526DFC"/>
    <w:rsid w:val="00526F43"/>
    <w:rsid w:val="00527651"/>
    <w:rsid w:val="005309B8"/>
    <w:rsid w:val="00530BEE"/>
    <w:rsid w:val="00532E5E"/>
    <w:rsid w:val="00532E72"/>
    <w:rsid w:val="0053353E"/>
    <w:rsid w:val="0053493E"/>
    <w:rsid w:val="00534FB8"/>
    <w:rsid w:val="005363AB"/>
    <w:rsid w:val="00537F93"/>
    <w:rsid w:val="0054218F"/>
    <w:rsid w:val="00543193"/>
    <w:rsid w:val="00544EF4"/>
    <w:rsid w:val="005451A8"/>
    <w:rsid w:val="00545E53"/>
    <w:rsid w:val="00546F3A"/>
    <w:rsid w:val="005479D9"/>
    <w:rsid w:val="00551731"/>
    <w:rsid w:val="00552F11"/>
    <w:rsid w:val="005572BD"/>
    <w:rsid w:val="00557A12"/>
    <w:rsid w:val="0056043B"/>
    <w:rsid w:val="00560AC7"/>
    <w:rsid w:val="00561AFB"/>
    <w:rsid w:val="00561FA8"/>
    <w:rsid w:val="00562FEB"/>
    <w:rsid w:val="005635ED"/>
    <w:rsid w:val="0056387C"/>
    <w:rsid w:val="00563CD6"/>
    <w:rsid w:val="00565253"/>
    <w:rsid w:val="00565F06"/>
    <w:rsid w:val="00565F39"/>
    <w:rsid w:val="00567300"/>
    <w:rsid w:val="00570191"/>
    <w:rsid w:val="00570570"/>
    <w:rsid w:val="0057102D"/>
    <w:rsid w:val="00572512"/>
    <w:rsid w:val="00573EE6"/>
    <w:rsid w:val="0057436A"/>
    <w:rsid w:val="00574CA8"/>
    <w:rsid w:val="0057547F"/>
    <w:rsid w:val="005754EE"/>
    <w:rsid w:val="0057617E"/>
    <w:rsid w:val="00576497"/>
    <w:rsid w:val="00576692"/>
    <w:rsid w:val="00577D15"/>
    <w:rsid w:val="00581AF9"/>
    <w:rsid w:val="005835E7"/>
    <w:rsid w:val="0058397F"/>
    <w:rsid w:val="00583BF8"/>
    <w:rsid w:val="00585F33"/>
    <w:rsid w:val="0058600F"/>
    <w:rsid w:val="005879E8"/>
    <w:rsid w:val="00591124"/>
    <w:rsid w:val="00591662"/>
    <w:rsid w:val="00597024"/>
    <w:rsid w:val="00597D18"/>
    <w:rsid w:val="005A0274"/>
    <w:rsid w:val="005A095C"/>
    <w:rsid w:val="005A10E9"/>
    <w:rsid w:val="005A1DB1"/>
    <w:rsid w:val="005A1E7D"/>
    <w:rsid w:val="005A669D"/>
    <w:rsid w:val="005A75D8"/>
    <w:rsid w:val="005B09A1"/>
    <w:rsid w:val="005B105D"/>
    <w:rsid w:val="005B3D63"/>
    <w:rsid w:val="005B4D4B"/>
    <w:rsid w:val="005B5A47"/>
    <w:rsid w:val="005B713E"/>
    <w:rsid w:val="005C03B6"/>
    <w:rsid w:val="005C1169"/>
    <w:rsid w:val="005C348E"/>
    <w:rsid w:val="005C366A"/>
    <w:rsid w:val="005C403F"/>
    <w:rsid w:val="005C560B"/>
    <w:rsid w:val="005C5828"/>
    <w:rsid w:val="005C68E1"/>
    <w:rsid w:val="005D00FD"/>
    <w:rsid w:val="005D25C5"/>
    <w:rsid w:val="005D3763"/>
    <w:rsid w:val="005D51FC"/>
    <w:rsid w:val="005D55E1"/>
    <w:rsid w:val="005D5F0C"/>
    <w:rsid w:val="005D662A"/>
    <w:rsid w:val="005E08ED"/>
    <w:rsid w:val="005E19F7"/>
    <w:rsid w:val="005E1AC5"/>
    <w:rsid w:val="005E1E74"/>
    <w:rsid w:val="005E1FE4"/>
    <w:rsid w:val="005E2D25"/>
    <w:rsid w:val="005E451C"/>
    <w:rsid w:val="005E4A10"/>
    <w:rsid w:val="005E4E44"/>
    <w:rsid w:val="005E4E53"/>
    <w:rsid w:val="005E4F04"/>
    <w:rsid w:val="005E5FC5"/>
    <w:rsid w:val="005E62C2"/>
    <w:rsid w:val="005E6C71"/>
    <w:rsid w:val="005E6F15"/>
    <w:rsid w:val="005F0963"/>
    <w:rsid w:val="005F2824"/>
    <w:rsid w:val="005F2EBA"/>
    <w:rsid w:val="005F35ED"/>
    <w:rsid w:val="005F51BA"/>
    <w:rsid w:val="005F564B"/>
    <w:rsid w:val="005F7812"/>
    <w:rsid w:val="005F7A88"/>
    <w:rsid w:val="0060100D"/>
    <w:rsid w:val="006015BD"/>
    <w:rsid w:val="00601E17"/>
    <w:rsid w:val="00603A1A"/>
    <w:rsid w:val="006046D5"/>
    <w:rsid w:val="00605E66"/>
    <w:rsid w:val="00606A59"/>
    <w:rsid w:val="00607A93"/>
    <w:rsid w:val="00610C08"/>
    <w:rsid w:val="00611A80"/>
    <w:rsid w:val="00611F74"/>
    <w:rsid w:val="0061340F"/>
    <w:rsid w:val="00614925"/>
    <w:rsid w:val="00614D10"/>
    <w:rsid w:val="00615772"/>
    <w:rsid w:val="00616F0B"/>
    <w:rsid w:val="00620452"/>
    <w:rsid w:val="006208DF"/>
    <w:rsid w:val="00621211"/>
    <w:rsid w:val="00621256"/>
    <w:rsid w:val="00621366"/>
    <w:rsid w:val="00621FCC"/>
    <w:rsid w:val="00622E4B"/>
    <w:rsid w:val="00625016"/>
    <w:rsid w:val="00626DE2"/>
    <w:rsid w:val="0063090B"/>
    <w:rsid w:val="006333DA"/>
    <w:rsid w:val="00635134"/>
    <w:rsid w:val="006356E2"/>
    <w:rsid w:val="006373EA"/>
    <w:rsid w:val="00642A65"/>
    <w:rsid w:val="00645DCE"/>
    <w:rsid w:val="006465AC"/>
    <w:rsid w:val="006465BF"/>
    <w:rsid w:val="00647C36"/>
    <w:rsid w:val="006522BB"/>
    <w:rsid w:val="0065389B"/>
    <w:rsid w:val="00653B22"/>
    <w:rsid w:val="0065714C"/>
    <w:rsid w:val="00657BF4"/>
    <w:rsid w:val="00657CAF"/>
    <w:rsid w:val="006603FB"/>
    <w:rsid w:val="006608DF"/>
    <w:rsid w:val="006608E0"/>
    <w:rsid w:val="006623AC"/>
    <w:rsid w:val="00664942"/>
    <w:rsid w:val="00666EB3"/>
    <w:rsid w:val="00667124"/>
    <w:rsid w:val="006678AF"/>
    <w:rsid w:val="006701EF"/>
    <w:rsid w:val="00673BA5"/>
    <w:rsid w:val="00673E65"/>
    <w:rsid w:val="00680058"/>
    <w:rsid w:val="00681005"/>
    <w:rsid w:val="00681BA9"/>
    <w:rsid w:val="00681F9F"/>
    <w:rsid w:val="006840EA"/>
    <w:rsid w:val="006844E2"/>
    <w:rsid w:val="00685267"/>
    <w:rsid w:val="006872AE"/>
    <w:rsid w:val="006873E2"/>
    <w:rsid w:val="00690082"/>
    <w:rsid w:val="00690252"/>
    <w:rsid w:val="00692ED8"/>
    <w:rsid w:val="00693A54"/>
    <w:rsid w:val="00693C43"/>
    <w:rsid w:val="006946BB"/>
    <w:rsid w:val="006947A2"/>
    <w:rsid w:val="006969FA"/>
    <w:rsid w:val="006A35D5"/>
    <w:rsid w:val="006A407A"/>
    <w:rsid w:val="006A41AB"/>
    <w:rsid w:val="006A69CB"/>
    <w:rsid w:val="006A748A"/>
    <w:rsid w:val="006B1C4E"/>
    <w:rsid w:val="006B484A"/>
    <w:rsid w:val="006B4BBC"/>
    <w:rsid w:val="006B4FC9"/>
    <w:rsid w:val="006B785A"/>
    <w:rsid w:val="006C3BB3"/>
    <w:rsid w:val="006C419E"/>
    <w:rsid w:val="006C4924"/>
    <w:rsid w:val="006C4A31"/>
    <w:rsid w:val="006C5AC2"/>
    <w:rsid w:val="006C6AFB"/>
    <w:rsid w:val="006D16BF"/>
    <w:rsid w:val="006D2735"/>
    <w:rsid w:val="006D3358"/>
    <w:rsid w:val="006D45B2"/>
    <w:rsid w:val="006D4F66"/>
    <w:rsid w:val="006D553D"/>
    <w:rsid w:val="006D73BA"/>
    <w:rsid w:val="006E0FCC"/>
    <w:rsid w:val="006E182E"/>
    <w:rsid w:val="006E1E96"/>
    <w:rsid w:val="006E5E21"/>
    <w:rsid w:val="006E798E"/>
    <w:rsid w:val="006F2648"/>
    <w:rsid w:val="006F2F10"/>
    <w:rsid w:val="006F3168"/>
    <w:rsid w:val="006F3836"/>
    <w:rsid w:val="006F482B"/>
    <w:rsid w:val="006F50EA"/>
    <w:rsid w:val="006F6311"/>
    <w:rsid w:val="006F6856"/>
    <w:rsid w:val="006F7DFE"/>
    <w:rsid w:val="0070002A"/>
    <w:rsid w:val="00700E22"/>
    <w:rsid w:val="00700FCA"/>
    <w:rsid w:val="00701952"/>
    <w:rsid w:val="00702556"/>
    <w:rsid w:val="0070277E"/>
    <w:rsid w:val="00702A03"/>
    <w:rsid w:val="00704156"/>
    <w:rsid w:val="007069FC"/>
    <w:rsid w:val="00707194"/>
    <w:rsid w:val="00711221"/>
    <w:rsid w:val="007120EB"/>
    <w:rsid w:val="00712675"/>
    <w:rsid w:val="007127E0"/>
    <w:rsid w:val="00713198"/>
    <w:rsid w:val="00713808"/>
    <w:rsid w:val="00713D53"/>
    <w:rsid w:val="007151B6"/>
    <w:rsid w:val="0071520D"/>
    <w:rsid w:val="00715EDB"/>
    <w:rsid w:val="007160D5"/>
    <w:rsid w:val="007163FB"/>
    <w:rsid w:val="007176A8"/>
    <w:rsid w:val="00717A26"/>
    <w:rsid w:val="00717C2E"/>
    <w:rsid w:val="007204FA"/>
    <w:rsid w:val="007213B3"/>
    <w:rsid w:val="0072457F"/>
    <w:rsid w:val="00725406"/>
    <w:rsid w:val="0072621B"/>
    <w:rsid w:val="007275DE"/>
    <w:rsid w:val="00730555"/>
    <w:rsid w:val="007312CC"/>
    <w:rsid w:val="00731F7D"/>
    <w:rsid w:val="007322BD"/>
    <w:rsid w:val="00735E7B"/>
    <w:rsid w:val="00736A64"/>
    <w:rsid w:val="00737A13"/>
    <w:rsid w:val="00737F6A"/>
    <w:rsid w:val="007410B6"/>
    <w:rsid w:val="00742C06"/>
    <w:rsid w:val="00742D42"/>
    <w:rsid w:val="00744C6F"/>
    <w:rsid w:val="007457F6"/>
    <w:rsid w:val="00745A9A"/>
    <w:rsid w:val="00745ABB"/>
    <w:rsid w:val="00746280"/>
    <w:rsid w:val="00746E38"/>
    <w:rsid w:val="0074768C"/>
    <w:rsid w:val="00747832"/>
    <w:rsid w:val="00747CD5"/>
    <w:rsid w:val="00753B51"/>
    <w:rsid w:val="0075492C"/>
    <w:rsid w:val="00756629"/>
    <w:rsid w:val="007575D2"/>
    <w:rsid w:val="00757B4F"/>
    <w:rsid w:val="00757B6A"/>
    <w:rsid w:val="007610E0"/>
    <w:rsid w:val="00761967"/>
    <w:rsid w:val="007621AA"/>
    <w:rsid w:val="0076260A"/>
    <w:rsid w:val="00762EF9"/>
    <w:rsid w:val="00763BEA"/>
    <w:rsid w:val="00763C58"/>
    <w:rsid w:val="00764A67"/>
    <w:rsid w:val="00765CC3"/>
    <w:rsid w:val="00770F6B"/>
    <w:rsid w:val="00771883"/>
    <w:rsid w:val="007725D6"/>
    <w:rsid w:val="007747D0"/>
    <w:rsid w:val="00774D3A"/>
    <w:rsid w:val="0077579D"/>
    <w:rsid w:val="00776DC2"/>
    <w:rsid w:val="00780122"/>
    <w:rsid w:val="0078214B"/>
    <w:rsid w:val="00782EDC"/>
    <w:rsid w:val="00782FEE"/>
    <w:rsid w:val="00784795"/>
    <w:rsid w:val="0078498A"/>
    <w:rsid w:val="00785B76"/>
    <w:rsid w:val="007869EA"/>
    <w:rsid w:val="007871C6"/>
    <w:rsid w:val="00791A37"/>
    <w:rsid w:val="00792207"/>
    <w:rsid w:val="00792B64"/>
    <w:rsid w:val="00792D29"/>
    <w:rsid w:val="00792E29"/>
    <w:rsid w:val="0079379A"/>
    <w:rsid w:val="00794953"/>
    <w:rsid w:val="007955A3"/>
    <w:rsid w:val="007956D8"/>
    <w:rsid w:val="00796787"/>
    <w:rsid w:val="00797975"/>
    <w:rsid w:val="007A1F2F"/>
    <w:rsid w:val="007A2A5C"/>
    <w:rsid w:val="007A5150"/>
    <w:rsid w:val="007A5373"/>
    <w:rsid w:val="007A789F"/>
    <w:rsid w:val="007B5135"/>
    <w:rsid w:val="007B7328"/>
    <w:rsid w:val="007B75BC"/>
    <w:rsid w:val="007C0BD6"/>
    <w:rsid w:val="007C0FD6"/>
    <w:rsid w:val="007C28A7"/>
    <w:rsid w:val="007C3380"/>
    <w:rsid w:val="007C3806"/>
    <w:rsid w:val="007C43C6"/>
    <w:rsid w:val="007C5BB7"/>
    <w:rsid w:val="007C62FE"/>
    <w:rsid w:val="007D07D5"/>
    <w:rsid w:val="007D1C64"/>
    <w:rsid w:val="007D2010"/>
    <w:rsid w:val="007D2794"/>
    <w:rsid w:val="007D32DD"/>
    <w:rsid w:val="007D6DCE"/>
    <w:rsid w:val="007D72C4"/>
    <w:rsid w:val="007E2CFE"/>
    <w:rsid w:val="007E2D97"/>
    <w:rsid w:val="007E59C9"/>
    <w:rsid w:val="007E7551"/>
    <w:rsid w:val="007F0072"/>
    <w:rsid w:val="007F2EB6"/>
    <w:rsid w:val="007F3E2F"/>
    <w:rsid w:val="007F41E0"/>
    <w:rsid w:val="007F54C3"/>
    <w:rsid w:val="00801B15"/>
    <w:rsid w:val="00801BD5"/>
    <w:rsid w:val="008028CD"/>
    <w:rsid w:val="00802949"/>
    <w:rsid w:val="0080301E"/>
    <w:rsid w:val="0080365F"/>
    <w:rsid w:val="00804093"/>
    <w:rsid w:val="0080514B"/>
    <w:rsid w:val="00807632"/>
    <w:rsid w:val="0081013A"/>
    <w:rsid w:val="0081107D"/>
    <w:rsid w:val="00811D88"/>
    <w:rsid w:val="00812862"/>
    <w:rsid w:val="00812B0D"/>
    <w:rsid w:val="00812BE5"/>
    <w:rsid w:val="0081379F"/>
    <w:rsid w:val="0081453F"/>
    <w:rsid w:val="00817429"/>
    <w:rsid w:val="00821514"/>
    <w:rsid w:val="00821E35"/>
    <w:rsid w:val="00824591"/>
    <w:rsid w:val="00824AED"/>
    <w:rsid w:val="00827738"/>
    <w:rsid w:val="00827820"/>
    <w:rsid w:val="008308B3"/>
    <w:rsid w:val="00831B8B"/>
    <w:rsid w:val="00831F58"/>
    <w:rsid w:val="0083405D"/>
    <w:rsid w:val="008350B2"/>
    <w:rsid w:val="008352D4"/>
    <w:rsid w:val="00835FC0"/>
    <w:rsid w:val="00836DB9"/>
    <w:rsid w:val="00837667"/>
    <w:rsid w:val="00837C67"/>
    <w:rsid w:val="008415B0"/>
    <w:rsid w:val="00842028"/>
    <w:rsid w:val="008436B8"/>
    <w:rsid w:val="00845391"/>
    <w:rsid w:val="00845CEF"/>
    <w:rsid w:val="008460B6"/>
    <w:rsid w:val="00850C9D"/>
    <w:rsid w:val="00852AB7"/>
    <w:rsid w:val="00852B59"/>
    <w:rsid w:val="00856272"/>
    <w:rsid w:val="008563FA"/>
    <w:rsid w:val="008563FF"/>
    <w:rsid w:val="00856643"/>
    <w:rsid w:val="0086018B"/>
    <w:rsid w:val="00860D3B"/>
    <w:rsid w:val="008611DD"/>
    <w:rsid w:val="008620DE"/>
    <w:rsid w:val="00863C23"/>
    <w:rsid w:val="00866867"/>
    <w:rsid w:val="00870057"/>
    <w:rsid w:val="00870866"/>
    <w:rsid w:val="0087109A"/>
    <w:rsid w:val="00872257"/>
    <w:rsid w:val="00872271"/>
    <w:rsid w:val="008727AD"/>
    <w:rsid w:val="00874B4C"/>
    <w:rsid w:val="008753E6"/>
    <w:rsid w:val="00876A98"/>
    <w:rsid w:val="00876F5A"/>
    <w:rsid w:val="0087738C"/>
    <w:rsid w:val="008802AF"/>
    <w:rsid w:val="0088051D"/>
    <w:rsid w:val="008814A4"/>
    <w:rsid w:val="00881926"/>
    <w:rsid w:val="0088318F"/>
    <w:rsid w:val="0088331D"/>
    <w:rsid w:val="00884CCE"/>
    <w:rsid w:val="008852B0"/>
    <w:rsid w:val="008853FB"/>
    <w:rsid w:val="00885AE7"/>
    <w:rsid w:val="00886B60"/>
    <w:rsid w:val="00887889"/>
    <w:rsid w:val="00890A8A"/>
    <w:rsid w:val="00890ACC"/>
    <w:rsid w:val="00890C42"/>
    <w:rsid w:val="0089199C"/>
    <w:rsid w:val="008920FF"/>
    <w:rsid w:val="008926E8"/>
    <w:rsid w:val="00892A6A"/>
    <w:rsid w:val="00894F19"/>
    <w:rsid w:val="008954B7"/>
    <w:rsid w:val="00896A10"/>
    <w:rsid w:val="00896B1D"/>
    <w:rsid w:val="008971B5"/>
    <w:rsid w:val="008A0762"/>
    <w:rsid w:val="008A33DD"/>
    <w:rsid w:val="008A438D"/>
    <w:rsid w:val="008A5972"/>
    <w:rsid w:val="008A5D26"/>
    <w:rsid w:val="008A6B13"/>
    <w:rsid w:val="008A6ECB"/>
    <w:rsid w:val="008B0BF9"/>
    <w:rsid w:val="008B0EAE"/>
    <w:rsid w:val="008B200A"/>
    <w:rsid w:val="008B2866"/>
    <w:rsid w:val="008B3859"/>
    <w:rsid w:val="008B436D"/>
    <w:rsid w:val="008B4E49"/>
    <w:rsid w:val="008B7712"/>
    <w:rsid w:val="008B7B26"/>
    <w:rsid w:val="008C3524"/>
    <w:rsid w:val="008C362D"/>
    <w:rsid w:val="008C4061"/>
    <w:rsid w:val="008C4229"/>
    <w:rsid w:val="008C5BE0"/>
    <w:rsid w:val="008C6D7B"/>
    <w:rsid w:val="008C7233"/>
    <w:rsid w:val="008D2434"/>
    <w:rsid w:val="008D53D7"/>
    <w:rsid w:val="008D7478"/>
    <w:rsid w:val="008D7C16"/>
    <w:rsid w:val="008E171D"/>
    <w:rsid w:val="008E2785"/>
    <w:rsid w:val="008E2C7A"/>
    <w:rsid w:val="008E352C"/>
    <w:rsid w:val="008E5790"/>
    <w:rsid w:val="008E618F"/>
    <w:rsid w:val="008E7074"/>
    <w:rsid w:val="008E7486"/>
    <w:rsid w:val="008E78A3"/>
    <w:rsid w:val="008F0654"/>
    <w:rsid w:val="008F06CB"/>
    <w:rsid w:val="008F2E83"/>
    <w:rsid w:val="008F47C2"/>
    <w:rsid w:val="008F589E"/>
    <w:rsid w:val="008F612A"/>
    <w:rsid w:val="009001C2"/>
    <w:rsid w:val="0090293D"/>
    <w:rsid w:val="00902B4C"/>
    <w:rsid w:val="009032FF"/>
    <w:rsid w:val="009034DE"/>
    <w:rsid w:val="00903FE5"/>
    <w:rsid w:val="00905396"/>
    <w:rsid w:val="009054CE"/>
    <w:rsid w:val="00905F70"/>
    <w:rsid w:val="0090605D"/>
    <w:rsid w:val="00906419"/>
    <w:rsid w:val="0091029D"/>
    <w:rsid w:val="00912525"/>
    <w:rsid w:val="00912889"/>
    <w:rsid w:val="00913A42"/>
    <w:rsid w:val="00914167"/>
    <w:rsid w:val="009143DB"/>
    <w:rsid w:val="00915065"/>
    <w:rsid w:val="00917CE5"/>
    <w:rsid w:val="009206D4"/>
    <w:rsid w:val="009217C0"/>
    <w:rsid w:val="00921838"/>
    <w:rsid w:val="00921C70"/>
    <w:rsid w:val="00922348"/>
    <w:rsid w:val="00922DB2"/>
    <w:rsid w:val="00925241"/>
    <w:rsid w:val="00925CEC"/>
    <w:rsid w:val="00926A3F"/>
    <w:rsid w:val="0092794E"/>
    <w:rsid w:val="00930D30"/>
    <w:rsid w:val="00932AA0"/>
    <w:rsid w:val="009332A2"/>
    <w:rsid w:val="00934882"/>
    <w:rsid w:val="00937598"/>
    <w:rsid w:val="0093790B"/>
    <w:rsid w:val="0093799C"/>
    <w:rsid w:val="009414A3"/>
    <w:rsid w:val="00942398"/>
    <w:rsid w:val="00942EAB"/>
    <w:rsid w:val="00943108"/>
    <w:rsid w:val="00943751"/>
    <w:rsid w:val="0094479D"/>
    <w:rsid w:val="0094569E"/>
    <w:rsid w:val="00946322"/>
    <w:rsid w:val="00946DD0"/>
    <w:rsid w:val="009509E6"/>
    <w:rsid w:val="00950CA8"/>
    <w:rsid w:val="00951B53"/>
    <w:rsid w:val="00952018"/>
    <w:rsid w:val="00952800"/>
    <w:rsid w:val="009529BB"/>
    <w:rsid w:val="00952EE6"/>
    <w:rsid w:val="0095300D"/>
    <w:rsid w:val="0095324E"/>
    <w:rsid w:val="00955BD1"/>
    <w:rsid w:val="00956812"/>
    <w:rsid w:val="0095719A"/>
    <w:rsid w:val="0096119B"/>
    <w:rsid w:val="009614A6"/>
    <w:rsid w:val="00961C41"/>
    <w:rsid w:val="009623E9"/>
    <w:rsid w:val="00963EEB"/>
    <w:rsid w:val="0096450E"/>
    <w:rsid w:val="009648BC"/>
    <w:rsid w:val="0096498C"/>
    <w:rsid w:val="00964C2F"/>
    <w:rsid w:val="00965785"/>
    <w:rsid w:val="00965F88"/>
    <w:rsid w:val="00966860"/>
    <w:rsid w:val="00966CFC"/>
    <w:rsid w:val="00971E4E"/>
    <w:rsid w:val="00973B9B"/>
    <w:rsid w:val="00974440"/>
    <w:rsid w:val="009764D7"/>
    <w:rsid w:val="009800FB"/>
    <w:rsid w:val="00980A55"/>
    <w:rsid w:val="009832C7"/>
    <w:rsid w:val="00983D6E"/>
    <w:rsid w:val="00983F80"/>
    <w:rsid w:val="00984E03"/>
    <w:rsid w:val="00985F89"/>
    <w:rsid w:val="00986C8F"/>
    <w:rsid w:val="00987A46"/>
    <w:rsid w:val="00987E85"/>
    <w:rsid w:val="0099147B"/>
    <w:rsid w:val="009922E7"/>
    <w:rsid w:val="009964A6"/>
    <w:rsid w:val="00996F68"/>
    <w:rsid w:val="009A0D12"/>
    <w:rsid w:val="009A1836"/>
    <w:rsid w:val="009A1987"/>
    <w:rsid w:val="009A2BEE"/>
    <w:rsid w:val="009A335F"/>
    <w:rsid w:val="009A3A88"/>
    <w:rsid w:val="009A5289"/>
    <w:rsid w:val="009A7A53"/>
    <w:rsid w:val="009B0402"/>
    <w:rsid w:val="009B06D0"/>
    <w:rsid w:val="009B0B75"/>
    <w:rsid w:val="009B16DF"/>
    <w:rsid w:val="009B1D10"/>
    <w:rsid w:val="009B1EB2"/>
    <w:rsid w:val="009B2A06"/>
    <w:rsid w:val="009B2F57"/>
    <w:rsid w:val="009B4CB2"/>
    <w:rsid w:val="009B4F8F"/>
    <w:rsid w:val="009B6701"/>
    <w:rsid w:val="009B67EA"/>
    <w:rsid w:val="009B6EF7"/>
    <w:rsid w:val="009B7000"/>
    <w:rsid w:val="009B739C"/>
    <w:rsid w:val="009C04EC"/>
    <w:rsid w:val="009C328C"/>
    <w:rsid w:val="009C4444"/>
    <w:rsid w:val="009C69DA"/>
    <w:rsid w:val="009C79AD"/>
    <w:rsid w:val="009C7CA6"/>
    <w:rsid w:val="009D292F"/>
    <w:rsid w:val="009D3316"/>
    <w:rsid w:val="009D55AA"/>
    <w:rsid w:val="009D7505"/>
    <w:rsid w:val="009D7E41"/>
    <w:rsid w:val="009E1567"/>
    <w:rsid w:val="009E1D8E"/>
    <w:rsid w:val="009E287B"/>
    <w:rsid w:val="009E3E77"/>
    <w:rsid w:val="009E3FAB"/>
    <w:rsid w:val="009E5B3F"/>
    <w:rsid w:val="009E7D90"/>
    <w:rsid w:val="009F109C"/>
    <w:rsid w:val="009F19C2"/>
    <w:rsid w:val="009F1AB0"/>
    <w:rsid w:val="009F458A"/>
    <w:rsid w:val="009F4D24"/>
    <w:rsid w:val="009F501D"/>
    <w:rsid w:val="009F51F7"/>
    <w:rsid w:val="009F7043"/>
    <w:rsid w:val="00A01180"/>
    <w:rsid w:val="00A039D5"/>
    <w:rsid w:val="00A04209"/>
    <w:rsid w:val="00A046AD"/>
    <w:rsid w:val="00A04C97"/>
    <w:rsid w:val="00A04D90"/>
    <w:rsid w:val="00A06235"/>
    <w:rsid w:val="00A079C1"/>
    <w:rsid w:val="00A117AF"/>
    <w:rsid w:val="00A12520"/>
    <w:rsid w:val="00A12D2F"/>
    <w:rsid w:val="00A130FD"/>
    <w:rsid w:val="00A13D6D"/>
    <w:rsid w:val="00A14769"/>
    <w:rsid w:val="00A16151"/>
    <w:rsid w:val="00A16EC6"/>
    <w:rsid w:val="00A17C06"/>
    <w:rsid w:val="00A20B9E"/>
    <w:rsid w:val="00A2126E"/>
    <w:rsid w:val="00A21706"/>
    <w:rsid w:val="00A221A8"/>
    <w:rsid w:val="00A2309E"/>
    <w:rsid w:val="00A23F88"/>
    <w:rsid w:val="00A24FCC"/>
    <w:rsid w:val="00A2520F"/>
    <w:rsid w:val="00A26A90"/>
    <w:rsid w:val="00A26B27"/>
    <w:rsid w:val="00A30E4F"/>
    <w:rsid w:val="00A31047"/>
    <w:rsid w:val="00A32253"/>
    <w:rsid w:val="00A3310E"/>
    <w:rsid w:val="00A333A0"/>
    <w:rsid w:val="00A342FE"/>
    <w:rsid w:val="00A37E70"/>
    <w:rsid w:val="00A40E7F"/>
    <w:rsid w:val="00A41635"/>
    <w:rsid w:val="00A41682"/>
    <w:rsid w:val="00A437E1"/>
    <w:rsid w:val="00A4445F"/>
    <w:rsid w:val="00A44DA3"/>
    <w:rsid w:val="00A45651"/>
    <w:rsid w:val="00A466D1"/>
    <w:rsid w:val="00A4685E"/>
    <w:rsid w:val="00A4697D"/>
    <w:rsid w:val="00A47E20"/>
    <w:rsid w:val="00A50CD4"/>
    <w:rsid w:val="00A51191"/>
    <w:rsid w:val="00A5150C"/>
    <w:rsid w:val="00A558AC"/>
    <w:rsid w:val="00A559AD"/>
    <w:rsid w:val="00A56D62"/>
    <w:rsid w:val="00A56F07"/>
    <w:rsid w:val="00A56F36"/>
    <w:rsid w:val="00A5719B"/>
    <w:rsid w:val="00A5762C"/>
    <w:rsid w:val="00A600FC"/>
    <w:rsid w:val="00A60198"/>
    <w:rsid w:val="00A60BCA"/>
    <w:rsid w:val="00A61216"/>
    <w:rsid w:val="00A62576"/>
    <w:rsid w:val="00A638DA"/>
    <w:rsid w:val="00A65B41"/>
    <w:rsid w:val="00A65E00"/>
    <w:rsid w:val="00A66A78"/>
    <w:rsid w:val="00A671DC"/>
    <w:rsid w:val="00A7436E"/>
    <w:rsid w:val="00A74C6D"/>
    <w:rsid w:val="00A74E96"/>
    <w:rsid w:val="00A75241"/>
    <w:rsid w:val="00A75357"/>
    <w:rsid w:val="00A75A8E"/>
    <w:rsid w:val="00A7621B"/>
    <w:rsid w:val="00A76CD6"/>
    <w:rsid w:val="00A777FE"/>
    <w:rsid w:val="00A8189E"/>
    <w:rsid w:val="00A824DD"/>
    <w:rsid w:val="00A82988"/>
    <w:rsid w:val="00A83523"/>
    <w:rsid w:val="00A83676"/>
    <w:rsid w:val="00A83B7B"/>
    <w:rsid w:val="00A84274"/>
    <w:rsid w:val="00A8485C"/>
    <w:rsid w:val="00A850F3"/>
    <w:rsid w:val="00A85C17"/>
    <w:rsid w:val="00A864E3"/>
    <w:rsid w:val="00A925CE"/>
    <w:rsid w:val="00A9271D"/>
    <w:rsid w:val="00A94574"/>
    <w:rsid w:val="00A950E1"/>
    <w:rsid w:val="00A95936"/>
    <w:rsid w:val="00A95A0C"/>
    <w:rsid w:val="00A96265"/>
    <w:rsid w:val="00A9637F"/>
    <w:rsid w:val="00A97084"/>
    <w:rsid w:val="00AA12FA"/>
    <w:rsid w:val="00AA196E"/>
    <w:rsid w:val="00AA1A3C"/>
    <w:rsid w:val="00AA1C2C"/>
    <w:rsid w:val="00AA35F6"/>
    <w:rsid w:val="00AA4AAD"/>
    <w:rsid w:val="00AA667C"/>
    <w:rsid w:val="00AA6E91"/>
    <w:rsid w:val="00AA7439"/>
    <w:rsid w:val="00AB047E"/>
    <w:rsid w:val="00AB0B0A"/>
    <w:rsid w:val="00AB0BB7"/>
    <w:rsid w:val="00AB22C6"/>
    <w:rsid w:val="00AB24AD"/>
    <w:rsid w:val="00AB2AD0"/>
    <w:rsid w:val="00AB2D87"/>
    <w:rsid w:val="00AB67FC"/>
    <w:rsid w:val="00AC00F2"/>
    <w:rsid w:val="00AC2017"/>
    <w:rsid w:val="00AC31B5"/>
    <w:rsid w:val="00AC4866"/>
    <w:rsid w:val="00AC4EA1"/>
    <w:rsid w:val="00AC5185"/>
    <w:rsid w:val="00AC5381"/>
    <w:rsid w:val="00AC5920"/>
    <w:rsid w:val="00AC6F5F"/>
    <w:rsid w:val="00AC747C"/>
    <w:rsid w:val="00AC784F"/>
    <w:rsid w:val="00AD0E65"/>
    <w:rsid w:val="00AD25F1"/>
    <w:rsid w:val="00AD2BF2"/>
    <w:rsid w:val="00AD3038"/>
    <w:rsid w:val="00AD36DD"/>
    <w:rsid w:val="00AD4B97"/>
    <w:rsid w:val="00AD4E90"/>
    <w:rsid w:val="00AD5422"/>
    <w:rsid w:val="00AE4179"/>
    <w:rsid w:val="00AE4425"/>
    <w:rsid w:val="00AE4FBE"/>
    <w:rsid w:val="00AE650F"/>
    <w:rsid w:val="00AE6555"/>
    <w:rsid w:val="00AE7D16"/>
    <w:rsid w:val="00AF01AF"/>
    <w:rsid w:val="00AF1E6C"/>
    <w:rsid w:val="00AF4ACD"/>
    <w:rsid w:val="00AF4CAA"/>
    <w:rsid w:val="00AF571A"/>
    <w:rsid w:val="00AF6056"/>
    <w:rsid w:val="00AF60A0"/>
    <w:rsid w:val="00AF61DA"/>
    <w:rsid w:val="00AF6526"/>
    <w:rsid w:val="00AF67FC"/>
    <w:rsid w:val="00AF7DF5"/>
    <w:rsid w:val="00B006E5"/>
    <w:rsid w:val="00B01731"/>
    <w:rsid w:val="00B024C2"/>
    <w:rsid w:val="00B04BD3"/>
    <w:rsid w:val="00B056A4"/>
    <w:rsid w:val="00B07700"/>
    <w:rsid w:val="00B10610"/>
    <w:rsid w:val="00B11F62"/>
    <w:rsid w:val="00B13921"/>
    <w:rsid w:val="00B13BC2"/>
    <w:rsid w:val="00B142BF"/>
    <w:rsid w:val="00B1528C"/>
    <w:rsid w:val="00B16505"/>
    <w:rsid w:val="00B16ACD"/>
    <w:rsid w:val="00B17699"/>
    <w:rsid w:val="00B21487"/>
    <w:rsid w:val="00B232D1"/>
    <w:rsid w:val="00B24DB5"/>
    <w:rsid w:val="00B27A41"/>
    <w:rsid w:val="00B3045A"/>
    <w:rsid w:val="00B31BBC"/>
    <w:rsid w:val="00B31F9E"/>
    <w:rsid w:val="00B3268F"/>
    <w:rsid w:val="00B32A6A"/>
    <w:rsid w:val="00B32C2C"/>
    <w:rsid w:val="00B33A1A"/>
    <w:rsid w:val="00B33BED"/>
    <w:rsid w:val="00B33E6C"/>
    <w:rsid w:val="00B36347"/>
    <w:rsid w:val="00B371CC"/>
    <w:rsid w:val="00B40879"/>
    <w:rsid w:val="00B41509"/>
    <w:rsid w:val="00B4172D"/>
    <w:rsid w:val="00B4187F"/>
    <w:rsid w:val="00B41CD9"/>
    <w:rsid w:val="00B427E6"/>
    <w:rsid w:val="00B428A6"/>
    <w:rsid w:val="00B43E1F"/>
    <w:rsid w:val="00B44816"/>
    <w:rsid w:val="00B45FBC"/>
    <w:rsid w:val="00B51A7D"/>
    <w:rsid w:val="00B535C2"/>
    <w:rsid w:val="00B5482A"/>
    <w:rsid w:val="00B551D4"/>
    <w:rsid w:val="00B55544"/>
    <w:rsid w:val="00B55959"/>
    <w:rsid w:val="00B55EB8"/>
    <w:rsid w:val="00B62E0C"/>
    <w:rsid w:val="00B642FC"/>
    <w:rsid w:val="00B64D26"/>
    <w:rsid w:val="00B64D63"/>
    <w:rsid w:val="00B64FBB"/>
    <w:rsid w:val="00B65C7B"/>
    <w:rsid w:val="00B66B2A"/>
    <w:rsid w:val="00B70E22"/>
    <w:rsid w:val="00B72510"/>
    <w:rsid w:val="00B72AA3"/>
    <w:rsid w:val="00B72D55"/>
    <w:rsid w:val="00B73D0F"/>
    <w:rsid w:val="00B74427"/>
    <w:rsid w:val="00B76E3B"/>
    <w:rsid w:val="00B774CB"/>
    <w:rsid w:val="00B80402"/>
    <w:rsid w:val="00B807A2"/>
    <w:rsid w:val="00B80B9A"/>
    <w:rsid w:val="00B821C4"/>
    <w:rsid w:val="00B830B7"/>
    <w:rsid w:val="00B83310"/>
    <w:rsid w:val="00B83471"/>
    <w:rsid w:val="00B83FB7"/>
    <w:rsid w:val="00B848EA"/>
    <w:rsid w:val="00B84B2B"/>
    <w:rsid w:val="00B851D8"/>
    <w:rsid w:val="00B86D30"/>
    <w:rsid w:val="00B8713C"/>
    <w:rsid w:val="00B87415"/>
    <w:rsid w:val="00B87AB2"/>
    <w:rsid w:val="00B90461"/>
    <w:rsid w:val="00B90500"/>
    <w:rsid w:val="00B9176C"/>
    <w:rsid w:val="00B935A4"/>
    <w:rsid w:val="00B93831"/>
    <w:rsid w:val="00B96215"/>
    <w:rsid w:val="00B96858"/>
    <w:rsid w:val="00B968A4"/>
    <w:rsid w:val="00BA0AE6"/>
    <w:rsid w:val="00BA0BBA"/>
    <w:rsid w:val="00BA10C8"/>
    <w:rsid w:val="00BA3845"/>
    <w:rsid w:val="00BA561A"/>
    <w:rsid w:val="00BA7D82"/>
    <w:rsid w:val="00BB0416"/>
    <w:rsid w:val="00BB0DC6"/>
    <w:rsid w:val="00BB15E4"/>
    <w:rsid w:val="00BB1E19"/>
    <w:rsid w:val="00BB1EEC"/>
    <w:rsid w:val="00BB21D1"/>
    <w:rsid w:val="00BB2B67"/>
    <w:rsid w:val="00BB32F2"/>
    <w:rsid w:val="00BB4338"/>
    <w:rsid w:val="00BB6C0E"/>
    <w:rsid w:val="00BB74CD"/>
    <w:rsid w:val="00BB7B38"/>
    <w:rsid w:val="00BC1154"/>
    <w:rsid w:val="00BC11E5"/>
    <w:rsid w:val="00BC4BC6"/>
    <w:rsid w:val="00BC52FD"/>
    <w:rsid w:val="00BC62C5"/>
    <w:rsid w:val="00BC6E62"/>
    <w:rsid w:val="00BC7443"/>
    <w:rsid w:val="00BD0648"/>
    <w:rsid w:val="00BD1040"/>
    <w:rsid w:val="00BD1565"/>
    <w:rsid w:val="00BD2557"/>
    <w:rsid w:val="00BD3135"/>
    <w:rsid w:val="00BD32CD"/>
    <w:rsid w:val="00BD34AA"/>
    <w:rsid w:val="00BD7673"/>
    <w:rsid w:val="00BE0C44"/>
    <w:rsid w:val="00BE1B8B"/>
    <w:rsid w:val="00BE2087"/>
    <w:rsid w:val="00BE2A18"/>
    <w:rsid w:val="00BE2C01"/>
    <w:rsid w:val="00BE41EC"/>
    <w:rsid w:val="00BE544F"/>
    <w:rsid w:val="00BE56FB"/>
    <w:rsid w:val="00BE5D61"/>
    <w:rsid w:val="00BE5D97"/>
    <w:rsid w:val="00BE60B5"/>
    <w:rsid w:val="00BE702F"/>
    <w:rsid w:val="00BF1423"/>
    <w:rsid w:val="00BF16C9"/>
    <w:rsid w:val="00BF3DDE"/>
    <w:rsid w:val="00BF3E17"/>
    <w:rsid w:val="00BF4AF3"/>
    <w:rsid w:val="00BF6589"/>
    <w:rsid w:val="00BF6F7F"/>
    <w:rsid w:val="00BF7991"/>
    <w:rsid w:val="00C00647"/>
    <w:rsid w:val="00C00AEF"/>
    <w:rsid w:val="00C010E2"/>
    <w:rsid w:val="00C02764"/>
    <w:rsid w:val="00C0475E"/>
    <w:rsid w:val="00C04CEF"/>
    <w:rsid w:val="00C0662F"/>
    <w:rsid w:val="00C069C3"/>
    <w:rsid w:val="00C0741D"/>
    <w:rsid w:val="00C100EC"/>
    <w:rsid w:val="00C11943"/>
    <w:rsid w:val="00C12E96"/>
    <w:rsid w:val="00C13DDD"/>
    <w:rsid w:val="00C14760"/>
    <w:rsid w:val="00C14763"/>
    <w:rsid w:val="00C16141"/>
    <w:rsid w:val="00C16538"/>
    <w:rsid w:val="00C20AD0"/>
    <w:rsid w:val="00C21CD6"/>
    <w:rsid w:val="00C2363F"/>
    <w:rsid w:val="00C236C8"/>
    <w:rsid w:val="00C2533F"/>
    <w:rsid w:val="00C25655"/>
    <w:rsid w:val="00C25CCD"/>
    <w:rsid w:val="00C260B1"/>
    <w:rsid w:val="00C26E56"/>
    <w:rsid w:val="00C30908"/>
    <w:rsid w:val="00C31406"/>
    <w:rsid w:val="00C3699A"/>
    <w:rsid w:val="00C37194"/>
    <w:rsid w:val="00C40637"/>
    <w:rsid w:val="00C40F6C"/>
    <w:rsid w:val="00C44426"/>
    <w:rsid w:val="00C445F3"/>
    <w:rsid w:val="00C451F4"/>
    <w:rsid w:val="00C455C7"/>
    <w:rsid w:val="00C45EB1"/>
    <w:rsid w:val="00C53477"/>
    <w:rsid w:val="00C54A3A"/>
    <w:rsid w:val="00C55566"/>
    <w:rsid w:val="00C56448"/>
    <w:rsid w:val="00C601CD"/>
    <w:rsid w:val="00C609B3"/>
    <w:rsid w:val="00C622AC"/>
    <w:rsid w:val="00C64142"/>
    <w:rsid w:val="00C65DDD"/>
    <w:rsid w:val="00C667BE"/>
    <w:rsid w:val="00C6766B"/>
    <w:rsid w:val="00C72223"/>
    <w:rsid w:val="00C72427"/>
    <w:rsid w:val="00C72FF6"/>
    <w:rsid w:val="00C732C9"/>
    <w:rsid w:val="00C73C2E"/>
    <w:rsid w:val="00C74AC5"/>
    <w:rsid w:val="00C7626B"/>
    <w:rsid w:val="00C76417"/>
    <w:rsid w:val="00C7726F"/>
    <w:rsid w:val="00C82353"/>
    <w:rsid w:val="00C823DA"/>
    <w:rsid w:val="00C8259F"/>
    <w:rsid w:val="00C82746"/>
    <w:rsid w:val="00C8312F"/>
    <w:rsid w:val="00C84C47"/>
    <w:rsid w:val="00C855EB"/>
    <w:rsid w:val="00C858A4"/>
    <w:rsid w:val="00C85DB4"/>
    <w:rsid w:val="00C8663C"/>
    <w:rsid w:val="00C86AFA"/>
    <w:rsid w:val="00C86DC3"/>
    <w:rsid w:val="00C87447"/>
    <w:rsid w:val="00C90DE6"/>
    <w:rsid w:val="00C929A0"/>
    <w:rsid w:val="00C94ACB"/>
    <w:rsid w:val="00CA35E3"/>
    <w:rsid w:val="00CB0B6F"/>
    <w:rsid w:val="00CB18D0"/>
    <w:rsid w:val="00CB1C8A"/>
    <w:rsid w:val="00CB24F5"/>
    <w:rsid w:val="00CB2663"/>
    <w:rsid w:val="00CB3BBE"/>
    <w:rsid w:val="00CB59E9"/>
    <w:rsid w:val="00CC0C33"/>
    <w:rsid w:val="00CC0D6A"/>
    <w:rsid w:val="00CC3831"/>
    <w:rsid w:val="00CC393C"/>
    <w:rsid w:val="00CC3E3D"/>
    <w:rsid w:val="00CC519B"/>
    <w:rsid w:val="00CC5290"/>
    <w:rsid w:val="00CC58F7"/>
    <w:rsid w:val="00CC6ACF"/>
    <w:rsid w:val="00CC7EA2"/>
    <w:rsid w:val="00CD0A04"/>
    <w:rsid w:val="00CD0EB8"/>
    <w:rsid w:val="00CD12C1"/>
    <w:rsid w:val="00CD1B1B"/>
    <w:rsid w:val="00CD214E"/>
    <w:rsid w:val="00CD2B1C"/>
    <w:rsid w:val="00CD3903"/>
    <w:rsid w:val="00CD42D8"/>
    <w:rsid w:val="00CD46FA"/>
    <w:rsid w:val="00CD4A4F"/>
    <w:rsid w:val="00CD5973"/>
    <w:rsid w:val="00CD6330"/>
    <w:rsid w:val="00CD7C13"/>
    <w:rsid w:val="00CE0A3D"/>
    <w:rsid w:val="00CE16D2"/>
    <w:rsid w:val="00CE1A41"/>
    <w:rsid w:val="00CE26F1"/>
    <w:rsid w:val="00CE31A6"/>
    <w:rsid w:val="00CE336E"/>
    <w:rsid w:val="00CE4572"/>
    <w:rsid w:val="00CE5C12"/>
    <w:rsid w:val="00CE729A"/>
    <w:rsid w:val="00CF09AA"/>
    <w:rsid w:val="00CF1806"/>
    <w:rsid w:val="00CF19ED"/>
    <w:rsid w:val="00CF2C62"/>
    <w:rsid w:val="00CF4813"/>
    <w:rsid w:val="00CF5233"/>
    <w:rsid w:val="00CF58AB"/>
    <w:rsid w:val="00CF787C"/>
    <w:rsid w:val="00D00E8D"/>
    <w:rsid w:val="00D029B8"/>
    <w:rsid w:val="00D02D70"/>
    <w:rsid w:val="00D02F60"/>
    <w:rsid w:val="00D0464E"/>
    <w:rsid w:val="00D04A96"/>
    <w:rsid w:val="00D05CCA"/>
    <w:rsid w:val="00D0731B"/>
    <w:rsid w:val="00D07A7B"/>
    <w:rsid w:val="00D10E06"/>
    <w:rsid w:val="00D111EF"/>
    <w:rsid w:val="00D1218D"/>
    <w:rsid w:val="00D12983"/>
    <w:rsid w:val="00D12C99"/>
    <w:rsid w:val="00D13AC4"/>
    <w:rsid w:val="00D15197"/>
    <w:rsid w:val="00D1600A"/>
    <w:rsid w:val="00D16820"/>
    <w:rsid w:val="00D169C8"/>
    <w:rsid w:val="00D16C5B"/>
    <w:rsid w:val="00D172B4"/>
    <w:rsid w:val="00D1793F"/>
    <w:rsid w:val="00D20D21"/>
    <w:rsid w:val="00D22AF5"/>
    <w:rsid w:val="00D235EA"/>
    <w:rsid w:val="00D247A9"/>
    <w:rsid w:val="00D25DDF"/>
    <w:rsid w:val="00D26701"/>
    <w:rsid w:val="00D27F46"/>
    <w:rsid w:val="00D32721"/>
    <w:rsid w:val="00D328DC"/>
    <w:rsid w:val="00D32D28"/>
    <w:rsid w:val="00D33387"/>
    <w:rsid w:val="00D3411E"/>
    <w:rsid w:val="00D34703"/>
    <w:rsid w:val="00D35966"/>
    <w:rsid w:val="00D35F14"/>
    <w:rsid w:val="00D3775F"/>
    <w:rsid w:val="00D402FB"/>
    <w:rsid w:val="00D423FA"/>
    <w:rsid w:val="00D43EB4"/>
    <w:rsid w:val="00D45331"/>
    <w:rsid w:val="00D47052"/>
    <w:rsid w:val="00D478B5"/>
    <w:rsid w:val="00D47D7A"/>
    <w:rsid w:val="00D50ABD"/>
    <w:rsid w:val="00D50E88"/>
    <w:rsid w:val="00D516CD"/>
    <w:rsid w:val="00D51D5F"/>
    <w:rsid w:val="00D533AB"/>
    <w:rsid w:val="00D5376F"/>
    <w:rsid w:val="00D53AC0"/>
    <w:rsid w:val="00D55290"/>
    <w:rsid w:val="00D559E8"/>
    <w:rsid w:val="00D57791"/>
    <w:rsid w:val="00D578CF"/>
    <w:rsid w:val="00D6046A"/>
    <w:rsid w:val="00D60D20"/>
    <w:rsid w:val="00D60E22"/>
    <w:rsid w:val="00D61643"/>
    <w:rsid w:val="00D62870"/>
    <w:rsid w:val="00D6402C"/>
    <w:rsid w:val="00D64311"/>
    <w:rsid w:val="00D655D9"/>
    <w:rsid w:val="00D65872"/>
    <w:rsid w:val="00D66CF8"/>
    <w:rsid w:val="00D672A5"/>
    <w:rsid w:val="00D676F3"/>
    <w:rsid w:val="00D67C24"/>
    <w:rsid w:val="00D67E60"/>
    <w:rsid w:val="00D70EF5"/>
    <w:rsid w:val="00D71024"/>
    <w:rsid w:val="00D71A25"/>
    <w:rsid w:val="00D71FCF"/>
    <w:rsid w:val="00D72A54"/>
    <w:rsid w:val="00D72CC1"/>
    <w:rsid w:val="00D731D8"/>
    <w:rsid w:val="00D73263"/>
    <w:rsid w:val="00D7393F"/>
    <w:rsid w:val="00D74B71"/>
    <w:rsid w:val="00D7525B"/>
    <w:rsid w:val="00D75E9D"/>
    <w:rsid w:val="00D76EC9"/>
    <w:rsid w:val="00D80E7D"/>
    <w:rsid w:val="00D80F5B"/>
    <w:rsid w:val="00D81397"/>
    <w:rsid w:val="00D83530"/>
    <w:rsid w:val="00D848B9"/>
    <w:rsid w:val="00D84F48"/>
    <w:rsid w:val="00D875BC"/>
    <w:rsid w:val="00D877CC"/>
    <w:rsid w:val="00D90E69"/>
    <w:rsid w:val="00D91201"/>
    <w:rsid w:val="00D91368"/>
    <w:rsid w:val="00D91F68"/>
    <w:rsid w:val="00D93106"/>
    <w:rsid w:val="00D933E9"/>
    <w:rsid w:val="00D941AB"/>
    <w:rsid w:val="00D9505D"/>
    <w:rsid w:val="00D953D0"/>
    <w:rsid w:val="00D959F5"/>
    <w:rsid w:val="00D966DA"/>
    <w:rsid w:val="00D96884"/>
    <w:rsid w:val="00D96899"/>
    <w:rsid w:val="00D96ED4"/>
    <w:rsid w:val="00D97C2B"/>
    <w:rsid w:val="00DA3FDD"/>
    <w:rsid w:val="00DA4EBA"/>
    <w:rsid w:val="00DA7017"/>
    <w:rsid w:val="00DA7028"/>
    <w:rsid w:val="00DB1AD2"/>
    <w:rsid w:val="00DB2B58"/>
    <w:rsid w:val="00DB4B2C"/>
    <w:rsid w:val="00DB5142"/>
    <w:rsid w:val="00DB5206"/>
    <w:rsid w:val="00DB6276"/>
    <w:rsid w:val="00DB63F5"/>
    <w:rsid w:val="00DB73B1"/>
    <w:rsid w:val="00DC1C6B"/>
    <w:rsid w:val="00DC2228"/>
    <w:rsid w:val="00DC2C2E"/>
    <w:rsid w:val="00DC3285"/>
    <w:rsid w:val="00DC4AF0"/>
    <w:rsid w:val="00DC7886"/>
    <w:rsid w:val="00DC7918"/>
    <w:rsid w:val="00DD0651"/>
    <w:rsid w:val="00DD0CF2"/>
    <w:rsid w:val="00DD15B6"/>
    <w:rsid w:val="00DD2722"/>
    <w:rsid w:val="00DD4C6B"/>
    <w:rsid w:val="00DD63E3"/>
    <w:rsid w:val="00DE1554"/>
    <w:rsid w:val="00DE28E2"/>
    <w:rsid w:val="00DE2901"/>
    <w:rsid w:val="00DE590F"/>
    <w:rsid w:val="00DE5D9F"/>
    <w:rsid w:val="00DE67E1"/>
    <w:rsid w:val="00DE6ABD"/>
    <w:rsid w:val="00DE7DC1"/>
    <w:rsid w:val="00DF0A13"/>
    <w:rsid w:val="00DF3F7E"/>
    <w:rsid w:val="00DF5459"/>
    <w:rsid w:val="00DF61BC"/>
    <w:rsid w:val="00DF6B75"/>
    <w:rsid w:val="00DF7648"/>
    <w:rsid w:val="00E00E29"/>
    <w:rsid w:val="00E02BAB"/>
    <w:rsid w:val="00E0333C"/>
    <w:rsid w:val="00E04827"/>
    <w:rsid w:val="00E04CEB"/>
    <w:rsid w:val="00E060BC"/>
    <w:rsid w:val="00E0705F"/>
    <w:rsid w:val="00E110C1"/>
    <w:rsid w:val="00E11420"/>
    <w:rsid w:val="00E11638"/>
    <w:rsid w:val="00E132FB"/>
    <w:rsid w:val="00E14DE3"/>
    <w:rsid w:val="00E1659B"/>
    <w:rsid w:val="00E16DBB"/>
    <w:rsid w:val="00E170B7"/>
    <w:rsid w:val="00E177DD"/>
    <w:rsid w:val="00E207B5"/>
    <w:rsid w:val="00E20900"/>
    <w:rsid w:val="00E20C21"/>
    <w:rsid w:val="00E20C7F"/>
    <w:rsid w:val="00E2396E"/>
    <w:rsid w:val="00E24728"/>
    <w:rsid w:val="00E273F6"/>
    <w:rsid w:val="00E276AC"/>
    <w:rsid w:val="00E27C8B"/>
    <w:rsid w:val="00E31FE7"/>
    <w:rsid w:val="00E32088"/>
    <w:rsid w:val="00E32936"/>
    <w:rsid w:val="00E336F1"/>
    <w:rsid w:val="00E34A35"/>
    <w:rsid w:val="00E367ED"/>
    <w:rsid w:val="00E37C2F"/>
    <w:rsid w:val="00E402BC"/>
    <w:rsid w:val="00E405E7"/>
    <w:rsid w:val="00E40D2B"/>
    <w:rsid w:val="00E40E82"/>
    <w:rsid w:val="00E41C28"/>
    <w:rsid w:val="00E42FDA"/>
    <w:rsid w:val="00E4399C"/>
    <w:rsid w:val="00E442D4"/>
    <w:rsid w:val="00E4489B"/>
    <w:rsid w:val="00E46308"/>
    <w:rsid w:val="00E47ADD"/>
    <w:rsid w:val="00E51E17"/>
    <w:rsid w:val="00E52158"/>
    <w:rsid w:val="00E52DAB"/>
    <w:rsid w:val="00E530D4"/>
    <w:rsid w:val="00E539B0"/>
    <w:rsid w:val="00E541BF"/>
    <w:rsid w:val="00E55048"/>
    <w:rsid w:val="00E55994"/>
    <w:rsid w:val="00E55F3A"/>
    <w:rsid w:val="00E60606"/>
    <w:rsid w:val="00E60C66"/>
    <w:rsid w:val="00E61149"/>
    <w:rsid w:val="00E6164D"/>
    <w:rsid w:val="00E618C9"/>
    <w:rsid w:val="00E62774"/>
    <w:rsid w:val="00E6307C"/>
    <w:rsid w:val="00E636BB"/>
    <w:rsid w:val="00E636FA"/>
    <w:rsid w:val="00E64ACE"/>
    <w:rsid w:val="00E66C50"/>
    <w:rsid w:val="00E66C61"/>
    <w:rsid w:val="00E67615"/>
    <w:rsid w:val="00E679D3"/>
    <w:rsid w:val="00E71208"/>
    <w:rsid w:val="00E71444"/>
    <w:rsid w:val="00E71538"/>
    <w:rsid w:val="00E71C91"/>
    <w:rsid w:val="00E720A1"/>
    <w:rsid w:val="00E72D28"/>
    <w:rsid w:val="00E739BE"/>
    <w:rsid w:val="00E74160"/>
    <w:rsid w:val="00E742FF"/>
    <w:rsid w:val="00E74568"/>
    <w:rsid w:val="00E75041"/>
    <w:rsid w:val="00E75DDA"/>
    <w:rsid w:val="00E75FB7"/>
    <w:rsid w:val="00E769A6"/>
    <w:rsid w:val="00E773E8"/>
    <w:rsid w:val="00E779B1"/>
    <w:rsid w:val="00E83ADD"/>
    <w:rsid w:val="00E84ABE"/>
    <w:rsid w:val="00E84F38"/>
    <w:rsid w:val="00E85623"/>
    <w:rsid w:val="00E86A8C"/>
    <w:rsid w:val="00E87441"/>
    <w:rsid w:val="00E87DB3"/>
    <w:rsid w:val="00E902BC"/>
    <w:rsid w:val="00E91FAE"/>
    <w:rsid w:val="00E91FD4"/>
    <w:rsid w:val="00E92990"/>
    <w:rsid w:val="00E92D0A"/>
    <w:rsid w:val="00E9349A"/>
    <w:rsid w:val="00E96504"/>
    <w:rsid w:val="00E96E3F"/>
    <w:rsid w:val="00EA08A1"/>
    <w:rsid w:val="00EA18EC"/>
    <w:rsid w:val="00EA270C"/>
    <w:rsid w:val="00EA3003"/>
    <w:rsid w:val="00EA4974"/>
    <w:rsid w:val="00EA532E"/>
    <w:rsid w:val="00EA7E80"/>
    <w:rsid w:val="00EB06D9"/>
    <w:rsid w:val="00EB192B"/>
    <w:rsid w:val="00EB19ED"/>
    <w:rsid w:val="00EB1CAB"/>
    <w:rsid w:val="00EB2249"/>
    <w:rsid w:val="00EB34C8"/>
    <w:rsid w:val="00EB6866"/>
    <w:rsid w:val="00EB6F09"/>
    <w:rsid w:val="00EC0F5A"/>
    <w:rsid w:val="00EC11D2"/>
    <w:rsid w:val="00EC1742"/>
    <w:rsid w:val="00EC3F9A"/>
    <w:rsid w:val="00EC4265"/>
    <w:rsid w:val="00EC4CEB"/>
    <w:rsid w:val="00EC4D31"/>
    <w:rsid w:val="00EC5006"/>
    <w:rsid w:val="00EC659E"/>
    <w:rsid w:val="00EC6E7D"/>
    <w:rsid w:val="00ED2072"/>
    <w:rsid w:val="00ED2AE0"/>
    <w:rsid w:val="00ED5553"/>
    <w:rsid w:val="00ED57C7"/>
    <w:rsid w:val="00ED5E36"/>
    <w:rsid w:val="00ED6961"/>
    <w:rsid w:val="00ED7756"/>
    <w:rsid w:val="00ED7ADE"/>
    <w:rsid w:val="00EE158D"/>
    <w:rsid w:val="00EE48F4"/>
    <w:rsid w:val="00EF0B96"/>
    <w:rsid w:val="00EF0FB2"/>
    <w:rsid w:val="00EF3486"/>
    <w:rsid w:val="00EF47AF"/>
    <w:rsid w:val="00EF53B6"/>
    <w:rsid w:val="00EF7B71"/>
    <w:rsid w:val="00F00B73"/>
    <w:rsid w:val="00F045FA"/>
    <w:rsid w:val="00F05FF3"/>
    <w:rsid w:val="00F07726"/>
    <w:rsid w:val="00F07B30"/>
    <w:rsid w:val="00F07D11"/>
    <w:rsid w:val="00F115CA"/>
    <w:rsid w:val="00F139E5"/>
    <w:rsid w:val="00F14817"/>
    <w:rsid w:val="00F14EBA"/>
    <w:rsid w:val="00F1510F"/>
    <w:rsid w:val="00F1533A"/>
    <w:rsid w:val="00F15E5A"/>
    <w:rsid w:val="00F16BF4"/>
    <w:rsid w:val="00F17F0A"/>
    <w:rsid w:val="00F220E6"/>
    <w:rsid w:val="00F22FCC"/>
    <w:rsid w:val="00F2615F"/>
    <w:rsid w:val="00F2668F"/>
    <w:rsid w:val="00F2742F"/>
    <w:rsid w:val="00F2753B"/>
    <w:rsid w:val="00F329E8"/>
    <w:rsid w:val="00F33619"/>
    <w:rsid w:val="00F33F8B"/>
    <w:rsid w:val="00F340B2"/>
    <w:rsid w:val="00F360F3"/>
    <w:rsid w:val="00F3762E"/>
    <w:rsid w:val="00F40F8E"/>
    <w:rsid w:val="00F41FFD"/>
    <w:rsid w:val="00F43390"/>
    <w:rsid w:val="00F43B80"/>
    <w:rsid w:val="00F443B2"/>
    <w:rsid w:val="00F458D8"/>
    <w:rsid w:val="00F46285"/>
    <w:rsid w:val="00F47BFD"/>
    <w:rsid w:val="00F50237"/>
    <w:rsid w:val="00F50AF8"/>
    <w:rsid w:val="00F53596"/>
    <w:rsid w:val="00F53891"/>
    <w:rsid w:val="00F547FB"/>
    <w:rsid w:val="00F54824"/>
    <w:rsid w:val="00F552A5"/>
    <w:rsid w:val="00F55BA8"/>
    <w:rsid w:val="00F55DB1"/>
    <w:rsid w:val="00F56ACA"/>
    <w:rsid w:val="00F600FE"/>
    <w:rsid w:val="00F61C48"/>
    <w:rsid w:val="00F61E62"/>
    <w:rsid w:val="00F62E4D"/>
    <w:rsid w:val="00F642FD"/>
    <w:rsid w:val="00F644DA"/>
    <w:rsid w:val="00F653BF"/>
    <w:rsid w:val="00F6601A"/>
    <w:rsid w:val="00F666D9"/>
    <w:rsid w:val="00F66B34"/>
    <w:rsid w:val="00F675B9"/>
    <w:rsid w:val="00F711C9"/>
    <w:rsid w:val="00F73C7D"/>
    <w:rsid w:val="00F7456E"/>
    <w:rsid w:val="00F74C59"/>
    <w:rsid w:val="00F75315"/>
    <w:rsid w:val="00F75C3A"/>
    <w:rsid w:val="00F81FF9"/>
    <w:rsid w:val="00F82E30"/>
    <w:rsid w:val="00F831CB"/>
    <w:rsid w:val="00F841CB"/>
    <w:rsid w:val="00F848A3"/>
    <w:rsid w:val="00F84ACF"/>
    <w:rsid w:val="00F85742"/>
    <w:rsid w:val="00F85BF8"/>
    <w:rsid w:val="00F871CE"/>
    <w:rsid w:val="00F87802"/>
    <w:rsid w:val="00F92C0A"/>
    <w:rsid w:val="00F9415B"/>
    <w:rsid w:val="00F96BD7"/>
    <w:rsid w:val="00FA13C2"/>
    <w:rsid w:val="00FA222C"/>
    <w:rsid w:val="00FA4864"/>
    <w:rsid w:val="00FA4C46"/>
    <w:rsid w:val="00FA768A"/>
    <w:rsid w:val="00FA7F91"/>
    <w:rsid w:val="00FB0444"/>
    <w:rsid w:val="00FB121C"/>
    <w:rsid w:val="00FB1CDD"/>
    <w:rsid w:val="00FB2C2F"/>
    <w:rsid w:val="00FB305C"/>
    <w:rsid w:val="00FC0D2B"/>
    <w:rsid w:val="00FC12AD"/>
    <w:rsid w:val="00FC2E3D"/>
    <w:rsid w:val="00FC39F5"/>
    <w:rsid w:val="00FC3BDE"/>
    <w:rsid w:val="00FC5C4E"/>
    <w:rsid w:val="00FD094E"/>
    <w:rsid w:val="00FD0C2C"/>
    <w:rsid w:val="00FD1DBE"/>
    <w:rsid w:val="00FD1FFD"/>
    <w:rsid w:val="00FD25A7"/>
    <w:rsid w:val="00FD27B6"/>
    <w:rsid w:val="00FD3689"/>
    <w:rsid w:val="00FD42A3"/>
    <w:rsid w:val="00FD509D"/>
    <w:rsid w:val="00FD7468"/>
    <w:rsid w:val="00FD7CE0"/>
    <w:rsid w:val="00FE0B3B"/>
    <w:rsid w:val="00FE0FBE"/>
    <w:rsid w:val="00FE1BE2"/>
    <w:rsid w:val="00FE5786"/>
    <w:rsid w:val="00FE58F6"/>
    <w:rsid w:val="00FE594A"/>
    <w:rsid w:val="00FE597D"/>
    <w:rsid w:val="00FE730A"/>
    <w:rsid w:val="00FF16F9"/>
    <w:rsid w:val="00FF1DD7"/>
    <w:rsid w:val="00FF37F0"/>
    <w:rsid w:val="00FF4453"/>
    <w:rsid w:val="00FF729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nhideWhenUsed="0"/>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ny">
    <w:name w:val="Normal"/>
    <w:qFormat/>
    <w:rsid w:val="00966860"/>
    <w:pPr>
      <w:spacing w:after="200" w:line="276" w:lineRule="auto"/>
    </w:pPr>
    <w:rPr>
      <w:rFonts w:ascii="Calibri" w:eastAsia="Calibri" w:hAnsi="Calibri" w:cs="Calibri"/>
      <w:sz w:val="22"/>
      <w:szCs w:val="22"/>
      <w:lang w:eastAsia="en-US"/>
    </w:rPr>
  </w:style>
  <w:style w:type="paragraph" w:styleId="Nagwek1">
    <w:name w:val="heading 1"/>
    <w:basedOn w:val="Normalny"/>
    <w:next w:val="Normalny"/>
    <w:link w:val="Nagwek1Znak"/>
    <w:uiPriority w:val="99"/>
    <w:semiHidden/>
    <w:rsid w:val="001E1E73"/>
    <w:pPr>
      <w:keepNext/>
      <w:keepLines/>
      <w:widowControl w:val="0"/>
      <w:suppressAutoHyphens/>
      <w:spacing w:before="480" w:after="0" w:line="360" w:lineRule="auto"/>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widowControl w:val="0"/>
      <w:suppressAutoHyphens/>
      <w:spacing w:after="0" w:line="360" w:lineRule="auto"/>
    </w:pPr>
    <w:rPr>
      <w:rFonts w:ascii="Tahoma" w:eastAsia="Times New Roman" w:hAnsi="Tahoma" w:cs="Tahoma"/>
      <w:kern w:val="1"/>
      <w:sz w:val="24"/>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pPr>
      <w:widowControl w:val="0"/>
      <w:autoSpaceDE w:val="0"/>
      <w:autoSpaceDN w:val="0"/>
      <w:adjustRightInd w:val="0"/>
      <w:spacing w:after="0" w:line="360" w:lineRule="auto"/>
    </w:pPr>
    <w:rPr>
      <w:rFonts w:ascii="Times New Roman" w:eastAsiaTheme="minorEastAsia" w:hAnsi="Times New Roman" w:cs="Arial"/>
      <w:b/>
      <w:i/>
      <w:sz w:val="24"/>
      <w:szCs w:val="20"/>
      <w:lang w:eastAsia="pl-PL"/>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after="0" w:line="240" w:lineRule="auto"/>
      <w:ind w:left="283" w:hanging="170"/>
    </w:pPr>
    <w:rPr>
      <w:rFonts w:ascii="Times New Roman" w:eastAsiaTheme="minorEastAsia" w:hAnsi="Times New Roman" w:cs="Arial"/>
      <w:sz w:val="20"/>
      <w:szCs w:val="20"/>
      <w:lang w:eastAsia="pl-PL"/>
    </w:rPr>
  </w:style>
  <w:style w:type="paragraph" w:customStyle="1" w:styleId="TEKSTwTABELItekstzwcitympierwwierszem">
    <w:name w:val="TEKST_w_TABELI – tekst z wciętym pierw. wierszem"/>
    <w:basedOn w:val="Normalny"/>
    <w:uiPriority w:val="23"/>
    <w:qFormat/>
    <w:rsid w:val="007A789F"/>
    <w:pPr>
      <w:suppressAutoHyphens/>
      <w:autoSpaceDE w:val="0"/>
      <w:autoSpaceDN w:val="0"/>
      <w:adjustRightInd w:val="0"/>
      <w:spacing w:after="0" w:line="360" w:lineRule="auto"/>
      <w:ind w:firstLine="510"/>
    </w:pPr>
    <w:rPr>
      <w:rFonts w:ascii="Times" w:eastAsiaTheme="minorEastAsia" w:hAnsi="Times" w:cs="Arial"/>
      <w:bCs/>
      <w:kern w:val="24"/>
      <w:sz w:val="24"/>
      <w:szCs w:val="20"/>
      <w:lang w:eastAsia="pl-PL"/>
    </w:rPr>
  </w:style>
  <w:style w:type="paragraph" w:customStyle="1" w:styleId="TEKSTwTABELIWYRODKOWANYtekstwyrodkowanywpoziomie">
    <w:name w:val="TEKST_w_TABELI_WYŚRODKOWANY – tekst wyśrodkowany w poziomie"/>
    <w:basedOn w:val="Normalny"/>
    <w:uiPriority w:val="23"/>
    <w:qFormat/>
    <w:rsid w:val="007A789F"/>
    <w:pPr>
      <w:suppressAutoHyphens/>
      <w:autoSpaceDE w:val="0"/>
      <w:autoSpaceDN w:val="0"/>
      <w:adjustRightInd w:val="0"/>
      <w:spacing w:after="0" w:line="360" w:lineRule="auto"/>
      <w:jc w:val="center"/>
    </w:pPr>
    <w:rPr>
      <w:rFonts w:ascii="Times" w:eastAsiaTheme="minorEastAsia" w:hAnsi="Times" w:cs="Arial"/>
      <w:bCs/>
      <w:kern w:val="24"/>
      <w:sz w:val="24"/>
      <w:szCs w:val="20"/>
      <w:lang w:eastAsia="pl-PL"/>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E20C21"/>
    <w:pPr>
      <w:spacing w:line="240" w:lineRule="auto"/>
    </w:pPr>
    <w:rPr>
      <w:rFonts w:ascii="Calibri" w:eastAsia="Calibri" w:hAnsi="Calibri" w:cs="Calibri"/>
      <w:sz w:val="22"/>
      <w:szCs w:val="22"/>
      <w:lang w:eastAsia="en-US"/>
    </w:rPr>
  </w:style>
  <w:style w:type="character" w:styleId="Hipercze">
    <w:name w:val="Hyperlink"/>
    <w:basedOn w:val="Domylnaczcionkaakapitu"/>
    <w:uiPriority w:val="99"/>
    <w:unhideWhenUsed/>
    <w:rsid w:val="00BA0AE6"/>
    <w:rPr>
      <w:color w:val="0000FF" w:themeColor="hyperlink"/>
      <w:u w:val="single"/>
    </w:rPr>
  </w:style>
  <w:style w:type="paragraph" w:styleId="Akapitzlist">
    <w:name w:val="List Paragraph"/>
    <w:basedOn w:val="Normalny"/>
    <w:uiPriority w:val="99"/>
    <w:rsid w:val="00801BD5"/>
    <w:pPr>
      <w:ind w:left="720"/>
      <w:contextualSpacing/>
    </w:pPr>
  </w:style>
  <w:style w:type="paragraph" w:styleId="Tekstprzypisukocowego">
    <w:name w:val="endnote text"/>
    <w:basedOn w:val="Normalny"/>
    <w:link w:val="TekstprzypisukocowegoZnak"/>
    <w:uiPriority w:val="99"/>
    <w:semiHidden/>
    <w:unhideWhenUsed/>
    <w:rsid w:val="002F6A8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F6A83"/>
    <w:rPr>
      <w:rFonts w:ascii="Calibri" w:eastAsia="Calibri" w:hAnsi="Calibri" w:cs="Calibri"/>
      <w:sz w:val="20"/>
      <w:szCs w:val="20"/>
      <w:lang w:eastAsia="en-US"/>
    </w:rPr>
  </w:style>
  <w:style w:type="character" w:styleId="Odwoanieprzypisukocowego">
    <w:name w:val="endnote reference"/>
    <w:basedOn w:val="Domylnaczcionkaakapitu"/>
    <w:uiPriority w:val="99"/>
    <w:semiHidden/>
    <w:unhideWhenUsed/>
    <w:rsid w:val="002F6A8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nhideWhenUsed="0"/>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ny">
    <w:name w:val="Normal"/>
    <w:qFormat/>
    <w:rsid w:val="00966860"/>
    <w:pPr>
      <w:spacing w:after="200" w:line="276" w:lineRule="auto"/>
    </w:pPr>
    <w:rPr>
      <w:rFonts w:ascii="Calibri" w:eastAsia="Calibri" w:hAnsi="Calibri" w:cs="Calibri"/>
      <w:sz w:val="22"/>
      <w:szCs w:val="22"/>
      <w:lang w:eastAsia="en-US"/>
    </w:rPr>
  </w:style>
  <w:style w:type="paragraph" w:styleId="Nagwek1">
    <w:name w:val="heading 1"/>
    <w:basedOn w:val="Normalny"/>
    <w:next w:val="Normalny"/>
    <w:link w:val="Nagwek1Znak"/>
    <w:uiPriority w:val="99"/>
    <w:semiHidden/>
    <w:rsid w:val="001E1E73"/>
    <w:pPr>
      <w:keepNext/>
      <w:keepLines/>
      <w:widowControl w:val="0"/>
      <w:suppressAutoHyphens/>
      <w:spacing w:before="480" w:after="0" w:line="360" w:lineRule="auto"/>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widowControl w:val="0"/>
      <w:suppressAutoHyphens/>
      <w:spacing w:after="0" w:line="360" w:lineRule="auto"/>
    </w:pPr>
    <w:rPr>
      <w:rFonts w:ascii="Tahoma" w:eastAsia="Times New Roman" w:hAnsi="Tahoma" w:cs="Tahoma"/>
      <w:kern w:val="1"/>
      <w:sz w:val="24"/>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pPr>
      <w:widowControl w:val="0"/>
      <w:autoSpaceDE w:val="0"/>
      <w:autoSpaceDN w:val="0"/>
      <w:adjustRightInd w:val="0"/>
      <w:spacing w:after="0" w:line="360" w:lineRule="auto"/>
    </w:pPr>
    <w:rPr>
      <w:rFonts w:ascii="Times New Roman" w:eastAsiaTheme="minorEastAsia" w:hAnsi="Times New Roman" w:cs="Arial"/>
      <w:b/>
      <w:i/>
      <w:sz w:val="24"/>
      <w:szCs w:val="20"/>
      <w:lang w:eastAsia="pl-PL"/>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after="0" w:line="240" w:lineRule="auto"/>
      <w:ind w:left="283" w:hanging="170"/>
    </w:pPr>
    <w:rPr>
      <w:rFonts w:ascii="Times New Roman" w:eastAsiaTheme="minorEastAsia" w:hAnsi="Times New Roman" w:cs="Arial"/>
      <w:sz w:val="20"/>
      <w:szCs w:val="20"/>
      <w:lang w:eastAsia="pl-PL"/>
    </w:rPr>
  </w:style>
  <w:style w:type="paragraph" w:customStyle="1" w:styleId="TEKSTwTABELItekstzwcitympierwwierszem">
    <w:name w:val="TEKST_w_TABELI – tekst z wciętym pierw. wierszem"/>
    <w:basedOn w:val="Normalny"/>
    <w:uiPriority w:val="23"/>
    <w:qFormat/>
    <w:rsid w:val="007A789F"/>
    <w:pPr>
      <w:suppressAutoHyphens/>
      <w:autoSpaceDE w:val="0"/>
      <w:autoSpaceDN w:val="0"/>
      <w:adjustRightInd w:val="0"/>
      <w:spacing w:after="0" w:line="360" w:lineRule="auto"/>
      <w:ind w:firstLine="510"/>
    </w:pPr>
    <w:rPr>
      <w:rFonts w:ascii="Times" w:eastAsiaTheme="minorEastAsia" w:hAnsi="Times" w:cs="Arial"/>
      <w:bCs/>
      <w:kern w:val="24"/>
      <w:sz w:val="24"/>
      <w:szCs w:val="20"/>
      <w:lang w:eastAsia="pl-PL"/>
    </w:rPr>
  </w:style>
  <w:style w:type="paragraph" w:customStyle="1" w:styleId="TEKSTwTABELIWYRODKOWANYtekstwyrodkowanywpoziomie">
    <w:name w:val="TEKST_w_TABELI_WYŚRODKOWANY – tekst wyśrodkowany w poziomie"/>
    <w:basedOn w:val="Normalny"/>
    <w:uiPriority w:val="23"/>
    <w:qFormat/>
    <w:rsid w:val="007A789F"/>
    <w:pPr>
      <w:suppressAutoHyphens/>
      <w:autoSpaceDE w:val="0"/>
      <w:autoSpaceDN w:val="0"/>
      <w:adjustRightInd w:val="0"/>
      <w:spacing w:after="0" w:line="360" w:lineRule="auto"/>
      <w:jc w:val="center"/>
    </w:pPr>
    <w:rPr>
      <w:rFonts w:ascii="Times" w:eastAsiaTheme="minorEastAsia" w:hAnsi="Times" w:cs="Arial"/>
      <w:bCs/>
      <w:kern w:val="24"/>
      <w:sz w:val="24"/>
      <w:szCs w:val="20"/>
      <w:lang w:eastAsia="pl-PL"/>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E20C21"/>
    <w:pPr>
      <w:spacing w:line="240" w:lineRule="auto"/>
    </w:pPr>
    <w:rPr>
      <w:rFonts w:ascii="Calibri" w:eastAsia="Calibri" w:hAnsi="Calibri" w:cs="Calibri"/>
      <w:sz w:val="22"/>
      <w:szCs w:val="22"/>
      <w:lang w:eastAsia="en-US"/>
    </w:rPr>
  </w:style>
  <w:style w:type="character" w:styleId="Hipercze">
    <w:name w:val="Hyperlink"/>
    <w:basedOn w:val="Domylnaczcionkaakapitu"/>
    <w:uiPriority w:val="99"/>
    <w:unhideWhenUsed/>
    <w:rsid w:val="00BA0AE6"/>
    <w:rPr>
      <w:color w:val="0000FF" w:themeColor="hyperlink"/>
      <w:u w:val="single"/>
    </w:rPr>
  </w:style>
  <w:style w:type="paragraph" w:styleId="Akapitzlist">
    <w:name w:val="List Paragraph"/>
    <w:basedOn w:val="Normalny"/>
    <w:uiPriority w:val="99"/>
    <w:rsid w:val="00801BD5"/>
    <w:pPr>
      <w:ind w:left="720"/>
      <w:contextualSpacing/>
    </w:pPr>
  </w:style>
  <w:style w:type="paragraph" w:styleId="Tekstprzypisukocowego">
    <w:name w:val="endnote text"/>
    <w:basedOn w:val="Normalny"/>
    <w:link w:val="TekstprzypisukocowegoZnak"/>
    <w:uiPriority w:val="99"/>
    <w:semiHidden/>
    <w:unhideWhenUsed/>
    <w:rsid w:val="002F6A8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F6A83"/>
    <w:rPr>
      <w:rFonts w:ascii="Calibri" w:eastAsia="Calibri" w:hAnsi="Calibri" w:cs="Calibri"/>
      <w:sz w:val="20"/>
      <w:szCs w:val="20"/>
      <w:lang w:eastAsia="en-US"/>
    </w:rPr>
  </w:style>
  <w:style w:type="character" w:styleId="Odwoanieprzypisukocowego">
    <w:name w:val="endnote reference"/>
    <w:basedOn w:val="Domylnaczcionkaakapitu"/>
    <w:uiPriority w:val="99"/>
    <w:semiHidden/>
    <w:unhideWhenUsed/>
    <w:rsid w:val="002F6A8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715778">
      <w:bodyDiv w:val="1"/>
      <w:marLeft w:val="0"/>
      <w:marRight w:val="0"/>
      <w:marTop w:val="0"/>
      <w:marBottom w:val="0"/>
      <w:divBdr>
        <w:top w:val="none" w:sz="0" w:space="0" w:color="auto"/>
        <w:left w:val="none" w:sz="0" w:space="0" w:color="auto"/>
        <w:bottom w:val="none" w:sz="0" w:space="0" w:color="auto"/>
        <w:right w:val="none" w:sz="0" w:space="0" w:color="auto"/>
      </w:divBdr>
      <w:divsChild>
        <w:div w:id="2010210321">
          <w:marLeft w:val="0"/>
          <w:marRight w:val="0"/>
          <w:marTop w:val="0"/>
          <w:marBottom w:val="0"/>
          <w:divBdr>
            <w:top w:val="none" w:sz="0" w:space="0" w:color="auto"/>
            <w:left w:val="none" w:sz="0" w:space="0" w:color="auto"/>
            <w:bottom w:val="none" w:sz="0" w:space="0" w:color="auto"/>
            <w:right w:val="none" w:sz="0" w:space="0" w:color="auto"/>
          </w:divBdr>
        </w:div>
      </w:divsChild>
    </w:div>
    <w:div w:id="90708693">
      <w:bodyDiv w:val="1"/>
      <w:marLeft w:val="0"/>
      <w:marRight w:val="0"/>
      <w:marTop w:val="0"/>
      <w:marBottom w:val="0"/>
      <w:divBdr>
        <w:top w:val="none" w:sz="0" w:space="0" w:color="auto"/>
        <w:left w:val="none" w:sz="0" w:space="0" w:color="auto"/>
        <w:bottom w:val="none" w:sz="0" w:space="0" w:color="auto"/>
        <w:right w:val="none" w:sz="0" w:space="0" w:color="auto"/>
      </w:divBdr>
    </w:div>
    <w:div w:id="339427940">
      <w:bodyDiv w:val="1"/>
      <w:marLeft w:val="0"/>
      <w:marRight w:val="0"/>
      <w:marTop w:val="0"/>
      <w:marBottom w:val="0"/>
      <w:divBdr>
        <w:top w:val="none" w:sz="0" w:space="0" w:color="auto"/>
        <w:left w:val="none" w:sz="0" w:space="0" w:color="auto"/>
        <w:bottom w:val="none" w:sz="0" w:space="0" w:color="auto"/>
        <w:right w:val="none" w:sz="0" w:space="0" w:color="auto"/>
      </w:divBdr>
    </w:div>
    <w:div w:id="704868851">
      <w:bodyDiv w:val="1"/>
      <w:marLeft w:val="0"/>
      <w:marRight w:val="0"/>
      <w:marTop w:val="0"/>
      <w:marBottom w:val="0"/>
      <w:divBdr>
        <w:top w:val="none" w:sz="0" w:space="0" w:color="auto"/>
        <w:left w:val="none" w:sz="0" w:space="0" w:color="auto"/>
        <w:bottom w:val="none" w:sz="0" w:space="0" w:color="auto"/>
        <w:right w:val="none" w:sz="0" w:space="0" w:color="auto"/>
      </w:divBdr>
      <w:divsChild>
        <w:div w:id="1527861948">
          <w:marLeft w:val="0"/>
          <w:marRight w:val="0"/>
          <w:marTop w:val="0"/>
          <w:marBottom w:val="0"/>
          <w:divBdr>
            <w:top w:val="none" w:sz="0" w:space="0" w:color="auto"/>
            <w:left w:val="none" w:sz="0" w:space="0" w:color="auto"/>
            <w:bottom w:val="none" w:sz="0" w:space="0" w:color="auto"/>
            <w:right w:val="none" w:sz="0" w:space="0" w:color="auto"/>
          </w:divBdr>
          <w:divsChild>
            <w:div w:id="653069489">
              <w:marLeft w:val="150"/>
              <w:marRight w:val="0"/>
              <w:marTop w:val="0"/>
              <w:marBottom w:val="0"/>
              <w:divBdr>
                <w:top w:val="none" w:sz="0" w:space="0" w:color="auto"/>
                <w:left w:val="none" w:sz="0" w:space="0" w:color="auto"/>
                <w:bottom w:val="none" w:sz="0" w:space="0" w:color="auto"/>
                <w:right w:val="none" w:sz="0" w:space="0" w:color="auto"/>
              </w:divBdr>
            </w:div>
          </w:divsChild>
        </w:div>
        <w:div w:id="697392817">
          <w:marLeft w:val="0"/>
          <w:marRight w:val="0"/>
          <w:marTop w:val="0"/>
          <w:marBottom w:val="0"/>
          <w:divBdr>
            <w:top w:val="none" w:sz="0" w:space="0" w:color="auto"/>
            <w:left w:val="none" w:sz="0" w:space="0" w:color="auto"/>
            <w:bottom w:val="none" w:sz="0" w:space="0" w:color="auto"/>
            <w:right w:val="none" w:sz="0" w:space="0" w:color="auto"/>
          </w:divBdr>
          <w:divsChild>
            <w:div w:id="301429492">
              <w:marLeft w:val="150"/>
              <w:marRight w:val="0"/>
              <w:marTop w:val="0"/>
              <w:marBottom w:val="0"/>
              <w:divBdr>
                <w:top w:val="none" w:sz="0" w:space="0" w:color="auto"/>
                <w:left w:val="none" w:sz="0" w:space="0" w:color="auto"/>
                <w:bottom w:val="none" w:sz="0" w:space="0" w:color="auto"/>
                <w:right w:val="none" w:sz="0" w:space="0" w:color="auto"/>
              </w:divBdr>
            </w:div>
          </w:divsChild>
        </w:div>
        <w:div w:id="1052192355">
          <w:marLeft w:val="0"/>
          <w:marRight w:val="0"/>
          <w:marTop w:val="0"/>
          <w:marBottom w:val="0"/>
          <w:divBdr>
            <w:top w:val="none" w:sz="0" w:space="0" w:color="auto"/>
            <w:left w:val="none" w:sz="0" w:space="0" w:color="auto"/>
            <w:bottom w:val="none" w:sz="0" w:space="0" w:color="auto"/>
            <w:right w:val="none" w:sz="0" w:space="0" w:color="auto"/>
          </w:divBdr>
          <w:divsChild>
            <w:div w:id="136151388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732889711">
      <w:bodyDiv w:val="1"/>
      <w:marLeft w:val="0"/>
      <w:marRight w:val="0"/>
      <w:marTop w:val="0"/>
      <w:marBottom w:val="0"/>
      <w:divBdr>
        <w:top w:val="none" w:sz="0" w:space="0" w:color="auto"/>
        <w:left w:val="none" w:sz="0" w:space="0" w:color="auto"/>
        <w:bottom w:val="none" w:sz="0" w:space="0" w:color="auto"/>
        <w:right w:val="none" w:sz="0" w:space="0" w:color="auto"/>
      </w:divBdr>
      <w:divsChild>
        <w:div w:id="793982961">
          <w:marLeft w:val="0"/>
          <w:marRight w:val="0"/>
          <w:marTop w:val="0"/>
          <w:marBottom w:val="0"/>
          <w:divBdr>
            <w:top w:val="none" w:sz="0" w:space="0" w:color="auto"/>
            <w:left w:val="none" w:sz="0" w:space="0" w:color="auto"/>
            <w:bottom w:val="none" w:sz="0" w:space="0" w:color="auto"/>
            <w:right w:val="none" w:sz="0" w:space="0" w:color="auto"/>
          </w:divBdr>
        </w:div>
      </w:divsChild>
    </w:div>
    <w:div w:id="758133798">
      <w:bodyDiv w:val="1"/>
      <w:marLeft w:val="0"/>
      <w:marRight w:val="0"/>
      <w:marTop w:val="0"/>
      <w:marBottom w:val="0"/>
      <w:divBdr>
        <w:top w:val="none" w:sz="0" w:space="0" w:color="auto"/>
        <w:left w:val="none" w:sz="0" w:space="0" w:color="auto"/>
        <w:bottom w:val="none" w:sz="0" w:space="0" w:color="auto"/>
        <w:right w:val="none" w:sz="0" w:space="0" w:color="auto"/>
      </w:divBdr>
      <w:divsChild>
        <w:div w:id="10305345">
          <w:marLeft w:val="0"/>
          <w:marRight w:val="0"/>
          <w:marTop w:val="0"/>
          <w:marBottom w:val="0"/>
          <w:divBdr>
            <w:top w:val="none" w:sz="0" w:space="0" w:color="auto"/>
            <w:left w:val="none" w:sz="0" w:space="0" w:color="auto"/>
            <w:bottom w:val="none" w:sz="0" w:space="0" w:color="auto"/>
            <w:right w:val="none" w:sz="0" w:space="0" w:color="auto"/>
          </w:divBdr>
        </w:div>
      </w:divsChild>
    </w:div>
    <w:div w:id="871845220">
      <w:bodyDiv w:val="1"/>
      <w:marLeft w:val="0"/>
      <w:marRight w:val="0"/>
      <w:marTop w:val="0"/>
      <w:marBottom w:val="0"/>
      <w:divBdr>
        <w:top w:val="none" w:sz="0" w:space="0" w:color="auto"/>
        <w:left w:val="none" w:sz="0" w:space="0" w:color="auto"/>
        <w:bottom w:val="none" w:sz="0" w:space="0" w:color="auto"/>
        <w:right w:val="none" w:sz="0" w:space="0" w:color="auto"/>
      </w:divBdr>
    </w:div>
    <w:div w:id="1096750324">
      <w:bodyDiv w:val="1"/>
      <w:marLeft w:val="0"/>
      <w:marRight w:val="0"/>
      <w:marTop w:val="0"/>
      <w:marBottom w:val="0"/>
      <w:divBdr>
        <w:top w:val="none" w:sz="0" w:space="0" w:color="auto"/>
        <w:left w:val="none" w:sz="0" w:space="0" w:color="auto"/>
        <w:bottom w:val="none" w:sz="0" w:space="0" w:color="auto"/>
        <w:right w:val="none" w:sz="0" w:space="0" w:color="auto"/>
      </w:divBdr>
      <w:divsChild>
        <w:div w:id="1393503530">
          <w:marLeft w:val="0"/>
          <w:marRight w:val="0"/>
          <w:marTop w:val="0"/>
          <w:marBottom w:val="0"/>
          <w:divBdr>
            <w:top w:val="none" w:sz="0" w:space="0" w:color="auto"/>
            <w:left w:val="none" w:sz="0" w:space="0" w:color="auto"/>
            <w:bottom w:val="none" w:sz="0" w:space="0" w:color="auto"/>
            <w:right w:val="none" w:sz="0" w:space="0" w:color="auto"/>
          </w:divBdr>
        </w:div>
      </w:divsChild>
    </w:div>
    <w:div w:id="1225607134">
      <w:bodyDiv w:val="1"/>
      <w:marLeft w:val="0"/>
      <w:marRight w:val="0"/>
      <w:marTop w:val="0"/>
      <w:marBottom w:val="0"/>
      <w:divBdr>
        <w:top w:val="none" w:sz="0" w:space="0" w:color="auto"/>
        <w:left w:val="none" w:sz="0" w:space="0" w:color="auto"/>
        <w:bottom w:val="none" w:sz="0" w:space="0" w:color="auto"/>
        <w:right w:val="none" w:sz="0" w:space="0" w:color="auto"/>
      </w:divBdr>
    </w:div>
    <w:div w:id="1231306930">
      <w:bodyDiv w:val="1"/>
      <w:marLeft w:val="0"/>
      <w:marRight w:val="0"/>
      <w:marTop w:val="0"/>
      <w:marBottom w:val="0"/>
      <w:divBdr>
        <w:top w:val="none" w:sz="0" w:space="0" w:color="auto"/>
        <w:left w:val="none" w:sz="0" w:space="0" w:color="auto"/>
        <w:bottom w:val="none" w:sz="0" w:space="0" w:color="auto"/>
        <w:right w:val="none" w:sz="0" w:space="0" w:color="auto"/>
      </w:divBdr>
    </w:div>
    <w:div w:id="1273243978">
      <w:bodyDiv w:val="1"/>
      <w:marLeft w:val="0"/>
      <w:marRight w:val="0"/>
      <w:marTop w:val="0"/>
      <w:marBottom w:val="0"/>
      <w:divBdr>
        <w:top w:val="none" w:sz="0" w:space="0" w:color="auto"/>
        <w:left w:val="none" w:sz="0" w:space="0" w:color="auto"/>
        <w:bottom w:val="none" w:sz="0" w:space="0" w:color="auto"/>
        <w:right w:val="none" w:sz="0" w:space="0" w:color="auto"/>
      </w:divBdr>
      <w:divsChild>
        <w:div w:id="395903465">
          <w:marLeft w:val="0"/>
          <w:marRight w:val="0"/>
          <w:marTop w:val="0"/>
          <w:marBottom w:val="0"/>
          <w:divBdr>
            <w:top w:val="none" w:sz="0" w:space="0" w:color="auto"/>
            <w:left w:val="none" w:sz="0" w:space="0" w:color="auto"/>
            <w:bottom w:val="none" w:sz="0" w:space="0" w:color="auto"/>
            <w:right w:val="none" w:sz="0" w:space="0" w:color="auto"/>
          </w:divBdr>
        </w:div>
      </w:divsChild>
    </w:div>
    <w:div w:id="1645043404">
      <w:bodyDiv w:val="1"/>
      <w:marLeft w:val="0"/>
      <w:marRight w:val="0"/>
      <w:marTop w:val="0"/>
      <w:marBottom w:val="0"/>
      <w:divBdr>
        <w:top w:val="none" w:sz="0" w:space="0" w:color="auto"/>
        <w:left w:val="none" w:sz="0" w:space="0" w:color="auto"/>
        <w:bottom w:val="none" w:sz="0" w:space="0" w:color="auto"/>
        <w:right w:val="none" w:sz="0" w:space="0" w:color="auto"/>
      </w:divBdr>
      <w:divsChild>
        <w:div w:id="184101984">
          <w:marLeft w:val="0"/>
          <w:marRight w:val="0"/>
          <w:marTop w:val="0"/>
          <w:marBottom w:val="0"/>
          <w:divBdr>
            <w:top w:val="none" w:sz="0" w:space="0" w:color="auto"/>
            <w:left w:val="none" w:sz="0" w:space="0" w:color="auto"/>
            <w:bottom w:val="none" w:sz="0" w:space="0" w:color="auto"/>
            <w:right w:val="none" w:sz="0" w:space="0" w:color="auto"/>
          </w:divBdr>
        </w:div>
      </w:divsChild>
    </w:div>
    <w:div w:id="1694265496">
      <w:bodyDiv w:val="1"/>
      <w:marLeft w:val="0"/>
      <w:marRight w:val="0"/>
      <w:marTop w:val="0"/>
      <w:marBottom w:val="0"/>
      <w:divBdr>
        <w:top w:val="none" w:sz="0" w:space="0" w:color="auto"/>
        <w:left w:val="none" w:sz="0" w:space="0" w:color="auto"/>
        <w:bottom w:val="none" w:sz="0" w:space="0" w:color="auto"/>
        <w:right w:val="none" w:sz="0" w:space="0" w:color="auto"/>
      </w:divBdr>
    </w:div>
    <w:div w:id="1881701862">
      <w:bodyDiv w:val="1"/>
      <w:marLeft w:val="0"/>
      <w:marRight w:val="0"/>
      <w:marTop w:val="0"/>
      <w:marBottom w:val="0"/>
      <w:divBdr>
        <w:top w:val="none" w:sz="0" w:space="0" w:color="auto"/>
        <w:left w:val="none" w:sz="0" w:space="0" w:color="auto"/>
        <w:bottom w:val="none" w:sz="0" w:space="0" w:color="auto"/>
        <w:right w:val="none" w:sz="0" w:space="0" w:color="auto"/>
      </w:divBdr>
    </w:div>
    <w:div w:id="2012952552">
      <w:bodyDiv w:val="1"/>
      <w:marLeft w:val="0"/>
      <w:marRight w:val="0"/>
      <w:marTop w:val="0"/>
      <w:marBottom w:val="0"/>
      <w:divBdr>
        <w:top w:val="none" w:sz="0" w:space="0" w:color="auto"/>
        <w:left w:val="none" w:sz="0" w:space="0" w:color="auto"/>
        <w:bottom w:val="none" w:sz="0" w:space="0" w:color="auto"/>
        <w:right w:val="none" w:sz="0" w:space="0" w:color="auto"/>
      </w:divBdr>
    </w:div>
    <w:div w:id="2051416522">
      <w:bodyDiv w:val="1"/>
      <w:marLeft w:val="0"/>
      <w:marRight w:val="0"/>
      <w:marTop w:val="0"/>
      <w:marBottom w:val="0"/>
      <w:divBdr>
        <w:top w:val="none" w:sz="0" w:space="0" w:color="auto"/>
        <w:left w:val="none" w:sz="0" w:space="0" w:color="auto"/>
        <w:bottom w:val="none" w:sz="0" w:space="0" w:color="auto"/>
        <w:right w:val="none" w:sz="0" w:space="0" w:color="auto"/>
      </w:divBdr>
      <w:divsChild>
        <w:div w:id="9769563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85FBA70-D4A2-49EB-811E-B720BA4B8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17</Pages>
  <Words>4798</Words>
  <Characters>28790</Characters>
  <Application>Microsoft Office Word</Application>
  <DocSecurity>0</DocSecurity>
  <Lines>239</Lines>
  <Paragraphs>67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33521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r.potrzeszcz</dc:creator>
  <cp:lastModifiedBy>Grażyna D. Grabowska</cp:lastModifiedBy>
  <cp:revision>2</cp:revision>
  <cp:lastPrinted>2016-05-04T07:48:00Z</cp:lastPrinted>
  <dcterms:created xsi:type="dcterms:W3CDTF">2016-05-16T09:18:00Z</dcterms:created>
  <dcterms:modified xsi:type="dcterms:W3CDTF">2016-05-16T09:18:00Z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